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AD74A" w14:textId="655503B0" w:rsidR="007D057D" w:rsidRPr="00760E05" w:rsidRDefault="00605255" w:rsidP="00605255">
      <w:pPr>
        <w:pStyle w:val="Pagedecouverture"/>
        <w:rPr>
          <w:noProof/>
        </w:rPr>
      </w:pPr>
      <w:r>
        <w:rPr>
          <w:noProof/>
        </w:rPr>
        <w:pict w14:anchorId="673BB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6F748C4-766A-41DB-9F8A-DF89B29B932A" style="width:455.25pt;height:354.75pt">
            <v:imagedata r:id="rId11" o:title=""/>
          </v:shape>
        </w:pict>
      </w:r>
    </w:p>
    <w:p w14:paraId="4772287F" w14:textId="77777777" w:rsidR="007D057D" w:rsidRPr="00760E05" w:rsidRDefault="007D057D" w:rsidP="007D057D">
      <w:pPr>
        <w:rPr>
          <w:noProof/>
          <w:szCs w:val="24"/>
        </w:rPr>
        <w:sectPr w:rsidR="007D057D" w:rsidRPr="00760E05" w:rsidSect="00605255">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4C7BEB0B" w14:textId="77777777" w:rsidR="007D057D" w:rsidRPr="00760E05" w:rsidRDefault="007D057D" w:rsidP="009F0C8E">
      <w:pPr>
        <w:pStyle w:val="Annexetitre"/>
        <w:rPr>
          <w:noProof/>
          <w:szCs w:val="24"/>
        </w:rPr>
      </w:pPr>
      <w:bookmarkStart w:id="0" w:name="_Hlk232675373"/>
      <w:bookmarkStart w:id="1" w:name="_GoBack"/>
      <w:bookmarkEnd w:id="1"/>
      <w:r w:rsidRPr="00760E05">
        <w:rPr>
          <w:noProof/>
        </w:rPr>
        <w:lastRenderedPageBreak/>
        <w:t>ANEXA I</w:t>
      </w:r>
    </w:p>
    <w:p w14:paraId="48F4D625" w14:textId="35A217E4" w:rsidR="007D057D" w:rsidRPr="00760E05" w:rsidRDefault="007D057D" w:rsidP="007D057D">
      <w:pPr>
        <w:shd w:val="clear" w:color="auto" w:fill="FFFFFF"/>
        <w:jc w:val="center"/>
        <w:rPr>
          <w:rFonts w:eastAsia="Times New Roman"/>
          <w:b/>
          <w:bCs/>
          <w:noProof/>
          <w:color w:val="000000"/>
          <w:szCs w:val="24"/>
        </w:rPr>
      </w:pPr>
      <w:r w:rsidRPr="00760E05">
        <w:rPr>
          <w:b/>
          <w:noProof/>
          <w:color w:val="000000"/>
        </w:rPr>
        <w:t>Lista produselor care intră sub incidența măsurilor de liberalizare a comerțului menționate la articolul 1 litera (a)</w:t>
      </w:r>
    </w:p>
    <w:bookmarkEnd w:id="0"/>
    <w:p w14:paraId="73C8186A" w14:textId="77777777" w:rsidR="007D057D" w:rsidRPr="00760E05" w:rsidRDefault="007D057D" w:rsidP="007D057D">
      <w:pPr>
        <w:shd w:val="clear" w:color="auto" w:fill="FFFFFF"/>
        <w:spacing w:after="0"/>
        <w:rPr>
          <w:rFonts w:eastAsia="Times New Roman"/>
          <w:noProof/>
          <w:color w:val="000000"/>
          <w:szCs w:val="24"/>
        </w:rPr>
      </w:pPr>
      <w:r w:rsidRPr="00760E05">
        <w:rPr>
          <w:noProof/>
          <w:color w:val="000000"/>
        </w:rPr>
        <w:t>Fără a aduce atingere normelor de interpretare a Nomenclaturii combinate („NC”), descrierea produselor trebuie considerată ca fiind una orientativă, preferințele tarifare fiind determinate de codurile NC. Atunci când în fața codului NC figurează mențiunea „ex”, preferințele tarifare sunt determinate nu numai de codul NC, ci și de descrierea produselor.</w:t>
      </w:r>
    </w:p>
    <w:p w14:paraId="5E5D8594" w14:textId="77777777" w:rsidR="007D057D" w:rsidRPr="00760E05" w:rsidRDefault="007D057D" w:rsidP="007D057D">
      <w:pPr>
        <w:shd w:val="clear" w:color="auto" w:fill="FFFFFF"/>
        <w:spacing w:after="0"/>
        <w:rPr>
          <w:rFonts w:eastAsia="Times New Roman"/>
          <w:noProof/>
          <w:color w:val="000000"/>
          <w:szCs w:val="24"/>
        </w:rPr>
      </w:pPr>
      <w:r w:rsidRPr="00760E05">
        <w:rPr>
          <w:noProof/>
          <w:color w:val="000000"/>
        </w:rPr>
        <w:t>Clasificarea unui produs având codul NC marcat cu un asterisc (*) face obiectul condițiilor prevăzute de legislația în domeniu a Uniunii.</w:t>
      </w:r>
    </w:p>
    <w:p w14:paraId="44DA6E55" w14:textId="77777777" w:rsidR="007D057D" w:rsidRPr="00760E05" w:rsidRDefault="007D057D" w:rsidP="007D057D">
      <w:pPr>
        <w:shd w:val="clear" w:color="auto" w:fill="FFFFFF"/>
        <w:spacing w:after="0"/>
        <w:rPr>
          <w:rFonts w:eastAsia="Times New Roman"/>
          <w:noProof/>
          <w:color w:val="000000"/>
          <w:szCs w:val="24"/>
        </w:rPr>
      </w:pPr>
      <w:r w:rsidRPr="00760E05">
        <w:rPr>
          <w:noProof/>
          <w:color w:val="000000"/>
        </w:rPr>
        <w:t>Din considerente de simplificare, produsele sunt enumerate pe grupe. Printre acestea se pot afla produse pentru care taxele prevăzute de Tariful vamal comun au fost retrase sau suspendate.</w:t>
      </w:r>
    </w:p>
    <w:p w14:paraId="0AC79E7B" w14:textId="77777777" w:rsidR="007D057D" w:rsidRPr="00760E05" w:rsidRDefault="007D057D" w:rsidP="007D057D">
      <w:pPr>
        <w:shd w:val="clear" w:color="auto" w:fill="FFFFFF"/>
        <w:spacing w:after="150"/>
        <w:jc w:val="center"/>
        <w:rPr>
          <w:rFonts w:eastAsia="Times New Roman"/>
          <w:noProof/>
          <w:color w:val="000000"/>
          <w:szCs w:val="24"/>
          <w:lang w:eastAsia="en-IE"/>
        </w:rPr>
      </w:pPr>
    </w:p>
    <w:tbl>
      <w:tblPr>
        <w:tblW w:w="12597"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21"/>
        <w:gridCol w:w="152"/>
        <w:gridCol w:w="2115"/>
        <w:gridCol w:w="10309"/>
      </w:tblGrid>
      <w:tr w:rsidR="007D057D" w:rsidRPr="00760E05" w14:paraId="472C4C2D"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1781DE" w14:textId="77777777" w:rsidR="007D057D" w:rsidRPr="00760E05" w:rsidRDefault="007D057D" w:rsidP="000D13AB">
            <w:pPr>
              <w:spacing w:before="60" w:after="60"/>
              <w:rPr>
                <w:rFonts w:eastAsia="Times New Roman"/>
                <w:b/>
                <w:bCs/>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BDDE96E" w14:textId="77777777" w:rsidR="007D057D" w:rsidRPr="00760E05" w:rsidRDefault="007D057D" w:rsidP="000D13AB">
            <w:pPr>
              <w:spacing w:before="60" w:after="60"/>
              <w:rPr>
                <w:rFonts w:eastAsia="Times New Roman"/>
                <w:b/>
                <w:bCs/>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50FB41" w14:textId="77777777" w:rsidR="007D057D" w:rsidRPr="00760E05" w:rsidRDefault="007D057D" w:rsidP="000D13AB">
            <w:pPr>
              <w:spacing w:before="60" w:after="60"/>
              <w:rPr>
                <w:rFonts w:eastAsia="Times New Roman"/>
                <w:b/>
                <w:bCs/>
                <w:noProof/>
                <w:szCs w:val="24"/>
              </w:rPr>
            </w:pPr>
            <w:r w:rsidRPr="00760E05">
              <w:rPr>
                <w:b/>
                <w:noProof/>
              </w:rPr>
              <w:t>Cod NC</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C39B5F" w14:textId="77777777" w:rsidR="007D057D" w:rsidRPr="00760E05" w:rsidRDefault="007D057D" w:rsidP="000D13AB">
            <w:pPr>
              <w:spacing w:before="60" w:after="60"/>
              <w:rPr>
                <w:rFonts w:eastAsia="Times New Roman"/>
                <w:b/>
                <w:bCs/>
                <w:noProof/>
                <w:szCs w:val="24"/>
              </w:rPr>
            </w:pPr>
            <w:r w:rsidRPr="00760E05">
              <w:rPr>
                <w:b/>
                <w:noProof/>
              </w:rPr>
              <w:t>Descriere</w:t>
            </w:r>
          </w:p>
        </w:tc>
      </w:tr>
      <w:tr w:rsidR="007D057D" w:rsidRPr="00760E05" w14:paraId="12D810C4"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9732AD3" w14:textId="77777777" w:rsidR="007D057D" w:rsidRPr="00760E05" w:rsidRDefault="007D057D" w:rsidP="000D13AB">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23E9747" w14:textId="77777777" w:rsidR="007D057D" w:rsidRPr="00760E05" w:rsidRDefault="007D057D" w:rsidP="000D13AB">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3E423A" w14:textId="77777777" w:rsidR="007D057D" w:rsidRPr="00760E05" w:rsidRDefault="170DFF8C" w:rsidP="4751BDE9">
            <w:pPr>
              <w:spacing w:before="60" w:after="60"/>
              <w:rPr>
                <w:rFonts w:eastAsia="Times New Roman"/>
                <w:noProof/>
              </w:rPr>
            </w:pPr>
            <w:r w:rsidRPr="00760E05">
              <w:rPr>
                <w:noProof/>
              </w:rPr>
              <w:t>0101 29 90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7F9731" w14:textId="77777777" w:rsidR="007D057D" w:rsidRPr="00760E05" w:rsidRDefault="170DFF8C" w:rsidP="4751BDE9">
            <w:pPr>
              <w:spacing w:before="60" w:after="60"/>
              <w:rPr>
                <w:rFonts w:eastAsia="Times New Roman"/>
                <w:noProof/>
              </w:rPr>
            </w:pPr>
            <w:r w:rsidRPr="00760E05">
              <w:rPr>
                <w:noProof/>
              </w:rPr>
              <w:t>Cai vii, alții decât reproducătorii de rasă pură, alții decât cei destinați sacrificării</w:t>
            </w:r>
          </w:p>
        </w:tc>
      </w:tr>
      <w:tr w:rsidR="007D057D" w:rsidRPr="00760E05" w14:paraId="421B588F" w14:textId="77777777" w:rsidTr="001F5D59">
        <w:trPr>
          <w:trHeight w:val="300"/>
          <w:jc w:val="center"/>
        </w:trPr>
        <w:tc>
          <w:tcPr>
            <w:tcW w:w="21" w:type="dxa"/>
            <w:vMerge/>
            <w:vAlign w:val="center"/>
          </w:tcPr>
          <w:p w14:paraId="0607DA24"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76484D9F"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D6D5F4" w14:textId="77777777" w:rsidR="007D057D" w:rsidRPr="00760E05" w:rsidRDefault="007D057D" w:rsidP="000D13AB">
            <w:pPr>
              <w:spacing w:before="60" w:after="60"/>
              <w:rPr>
                <w:rFonts w:eastAsia="Times New Roman"/>
                <w:noProof/>
                <w:szCs w:val="24"/>
              </w:rPr>
            </w:pPr>
            <w:r w:rsidRPr="00760E05">
              <w:rPr>
                <w:noProof/>
              </w:rPr>
              <w:t>0101 30 00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DAE1F6" w14:textId="77777777" w:rsidR="007D057D" w:rsidRPr="00760E05" w:rsidRDefault="007D057D" w:rsidP="000D13AB">
            <w:pPr>
              <w:spacing w:before="60" w:after="60"/>
              <w:rPr>
                <w:rFonts w:eastAsia="Times New Roman"/>
                <w:noProof/>
                <w:szCs w:val="24"/>
              </w:rPr>
            </w:pPr>
            <w:r w:rsidRPr="00760E05">
              <w:rPr>
                <w:noProof/>
              </w:rPr>
              <w:t>Măgari vii</w:t>
            </w:r>
          </w:p>
        </w:tc>
      </w:tr>
      <w:tr w:rsidR="007D057D" w:rsidRPr="00760E05" w14:paraId="4FBD0598" w14:textId="77777777" w:rsidTr="001F5D59">
        <w:trPr>
          <w:trHeight w:val="300"/>
          <w:jc w:val="center"/>
        </w:trPr>
        <w:tc>
          <w:tcPr>
            <w:tcW w:w="21" w:type="dxa"/>
            <w:vMerge/>
            <w:vAlign w:val="center"/>
          </w:tcPr>
          <w:p w14:paraId="2E2136A6"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4B3A49D5"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2F4DD1" w14:textId="77777777" w:rsidR="007D057D" w:rsidRPr="00760E05" w:rsidRDefault="007D057D" w:rsidP="000D13AB">
            <w:pPr>
              <w:spacing w:before="60" w:after="60"/>
              <w:rPr>
                <w:rFonts w:eastAsia="Times New Roman"/>
                <w:noProof/>
                <w:szCs w:val="24"/>
              </w:rPr>
            </w:pPr>
            <w:r w:rsidRPr="00760E05">
              <w:rPr>
                <w:noProof/>
              </w:rPr>
              <w:t>0101 90 00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C911CF" w14:textId="77777777" w:rsidR="007D057D" w:rsidRPr="00760E05" w:rsidRDefault="007D057D" w:rsidP="000D13AB">
            <w:pPr>
              <w:spacing w:before="60" w:after="60"/>
              <w:rPr>
                <w:rFonts w:eastAsia="Times New Roman"/>
                <w:noProof/>
                <w:szCs w:val="24"/>
              </w:rPr>
            </w:pPr>
            <w:r w:rsidRPr="00760E05">
              <w:rPr>
                <w:noProof/>
              </w:rPr>
              <w:t>Catâri și bardoi vii</w:t>
            </w:r>
          </w:p>
        </w:tc>
      </w:tr>
      <w:tr w:rsidR="007D057D" w:rsidRPr="00760E05" w14:paraId="6AA8F84E" w14:textId="77777777" w:rsidTr="001F5D59">
        <w:trPr>
          <w:trHeight w:val="300"/>
          <w:jc w:val="center"/>
        </w:trPr>
        <w:tc>
          <w:tcPr>
            <w:tcW w:w="21" w:type="dxa"/>
            <w:vMerge/>
            <w:vAlign w:val="center"/>
          </w:tcPr>
          <w:p w14:paraId="218C786E"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24F4D021"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E1565B" w14:textId="77777777" w:rsidR="007D057D" w:rsidRPr="00760E05" w:rsidRDefault="007D057D" w:rsidP="000D13AB">
            <w:pPr>
              <w:spacing w:before="60" w:after="60"/>
              <w:rPr>
                <w:rFonts w:eastAsia="Times New Roman"/>
                <w:noProof/>
                <w:szCs w:val="24"/>
              </w:rPr>
            </w:pPr>
            <w:r w:rsidRPr="00760E05">
              <w:rPr>
                <w:noProof/>
              </w:rPr>
              <w:t>0104 20 10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BACF22" w14:textId="77777777" w:rsidR="007D057D" w:rsidRPr="00760E05" w:rsidRDefault="007D057D" w:rsidP="000D13AB">
            <w:pPr>
              <w:spacing w:before="60" w:after="60"/>
              <w:rPr>
                <w:rFonts w:eastAsia="Times New Roman"/>
                <w:noProof/>
                <w:szCs w:val="24"/>
              </w:rPr>
            </w:pPr>
            <w:r w:rsidRPr="00760E05">
              <w:rPr>
                <w:noProof/>
              </w:rPr>
              <w:t>Animale vii din specia caprine, reproducătoare de rasă pură</w:t>
            </w:r>
          </w:p>
        </w:tc>
      </w:tr>
      <w:tr w:rsidR="007D057D" w:rsidRPr="00760E05" w14:paraId="00D7A632" w14:textId="77777777" w:rsidTr="001F5D59">
        <w:trPr>
          <w:trHeight w:val="300"/>
          <w:jc w:val="center"/>
        </w:trPr>
        <w:tc>
          <w:tcPr>
            <w:tcW w:w="21" w:type="dxa"/>
            <w:vMerge/>
            <w:vAlign w:val="center"/>
          </w:tcPr>
          <w:p w14:paraId="6F4AC7F0"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22E528D7"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5C9440" w14:textId="77777777" w:rsidR="007D057D" w:rsidRPr="00760E05" w:rsidRDefault="007D057D" w:rsidP="000D13AB">
            <w:pPr>
              <w:spacing w:before="60" w:after="60"/>
              <w:rPr>
                <w:rFonts w:eastAsia="Times New Roman"/>
                <w:noProof/>
                <w:szCs w:val="24"/>
              </w:rPr>
            </w:pPr>
            <w:r w:rsidRPr="00760E05">
              <w:rPr>
                <w:noProof/>
              </w:rPr>
              <w:t>0106 14 10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B0346B" w14:textId="77777777" w:rsidR="007D057D" w:rsidRPr="00760E05" w:rsidRDefault="007D057D" w:rsidP="000D13AB">
            <w:pPr>
              <w:spacing w:before="60" w:after="60"/>
              <w:rPr>
                <w:rFonts w:eastAsia="Times New Roman"/>
                <w:noProof/>
                <w:szCs w:val="24"/>
              </w:rPr>
            </w:pPr>
            <w:r w:rsidRPr="00760E05">
              <w:rPr>
                <w:noProof/>
              </w:rPr>
              <w:t>Iepuri de casă vii</w:t>
            </w:r>
          </w:p>
        </w:tc>
      </w:tr>
      <w:tr w:rsidR="007D057D" w:rsidRPr="00760E05" w14:paraId="68054327" w14:textId="77777777" w:rsidTr="001F5D59">
        <w:trPr>
          <w:trHeight w:val="300"/>
          <w:jc w:val="center"/>
        </w:trPr>
        <w:tc>
          <w:tcPr>
            <w:tcW w:w="21" w:type="dxa"/>
            <w:vMerge/>
            <w:vAlign w:val="center"/>
          </w:tcPr>
          <w:p w14:paraId="6C0F7DEA"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295E6B3A"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4460C5" w14:textId="77777777" w:rsidR="007D057D" w:rsidRPr="00760E05" w:rsidRDefault="007D057D" w:rsidP="000D13AB">
            <w:pPr>
              <w:spacing w:before="60" w:after="60"/>
              <w:rPr>
                <w:rFonts w:eastAsia="Times New Roman"/>
                <w:noProof/>
                <w:szCs w:val="24"/>
              </w:rPr>
            </w:pPr>
            <w:r w:rsidRPr="00760E05">
              <w:rPr>
                <w:noProof/>
              </w:rPr>
              <w:t>0106 39 10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413119" w14:textId="77777777" w:rsidR="007D057D" w:rsidRPr="00760E05" w:rsidRDefault="007D057D" w:rsidP="000D13AB">
            <w:pPr>
              <w:spacing w:before="60" w:after="60"/>
              <w:rPr>
                <w:rFonts w:eastAsia="Times New Roman"/>
                <w:noProof/>
                <w:szCs w:val="24"/>
              </w:rPr>
            </w:pPr>
            <w:r w:rsidRPr="00760E05">
              <w:rPr>
                <w:noProof/>
              </w:rPr>
              <w:t>Porumbei vii</w:t>
            </w:r>
          </w:p>
        </w:tc>
      </w:tr>
      <w:tr w:rsidR="007D057D" w:rsidRPr="00760E05" w14:paraId="1A435BE7" w14:textId="77777777" w:rsidTr="001F5D59">
        <w:trPr>
          <w:trHeight w:val="300"/>
          <w:jc w:val="center"/>
        </w:trPr>
        <w:tc>
          <w:tcPr>
            <w:tcW w:w="21" w:type="dxa"/>
            <w:vMerge/>
            <w:vAlign w:val="center"/>
          </w:tcPr>
          <w:p w14:paraId="2CEE1C6A" w14:textId="77777777" w:rsidR="007D057D" w:rsidRPr="00760E05" w:rsidRDefault="007D057D" w:rsidP="000D13AB">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5C4E1E7" w14:textId="77777777" w:rsidR="007D057D" w:rsidRPr="00760E05" w:rsidRDefault="007D057D" w:rsidP="000D13AB">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1B3B21" w14:textId="77777777" w:rsidR="007D057D" w:rsidRPr="00760E05" w:rsidRDefault="007D057D" w:rsidP="000D13AB">
            <w:pPr>
              <w:spacing w:before="60" w:after="60"/>
              <w:rPr>
                <w:rFonts w:eastAsia="Times New Roman"/>
                <w:noProof/>
                <w:szCs w:val="24"/>
              </w:rPr>
            </w:pPr>
            <w:r w:rsidRPr="00760E05">
              <w:rPr>
                <w:noProof/>
              </w:rPr>
              <w:t>0205 00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B81D29" w14:textId="77777777" w:rsidR="007D057D" w:rsidRPr="00760E05" w:rsidRDefault="007D057D" w:rsidP="000D13AB">
            <w:pPr>
              <w:spacing w:before="60" w:after="60"/>
              <w:rPr>
                <w:rFonts w:eastAsia="Times New Roman"/>
                <w:noProof/>
                <w:szCs w:val="24"/>
              </w:rPr>
            </w:pPr>
            <w:r w:rsidRPr="00760E05">
              <w:rPr>
                <w:noProof/>
              </w:rPr>
              <w:t>Carne de cal, de măgar, de catâr sau de bardoi, proaspătă, refrigerată sau congelată</w:t>
            </w:r>
          </w:p>
        </w:tc>
      </w:tr>
      <w:tr w:rsidR="007D057D" w:rsidRPr="00760E05" w14:paraId="51A7C9C8" w14:textId="77777777" w:rsidTr="001F5D59">
        <w:trPr>
          <w:trHeight w:val="300"/>
          <w:jc w:val="center"/>
        </w:trPr>
        <w:tc>
          <w:tcPr>
            <w:tcW w:w="21" w:type="dxa"/>
            <w:vMerge/>
            <w:vAlign w:val="center"/>
          </w:tcPr>
          <w:p w14:paraId="252974A0"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426BF172"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1A7BA7" w14:textId="77777777" w:rsidR="007D057D" w:rsidRPr="00760E05" w:rsidRDefault="007D057D" w:rsidP="000D13AB">
            <w:pPr>
              <w:spacing w:before="60" w:after="60"/>
              <w:rPr>
                <w:rFonts w:eastAsia="Times New Roman"/>
                <w:noProof/>
                <w:szCs w:val="24"/>
              </w:rPr>
            </w:pPr>
            <w:r w:rsidRPr="00760E05">
              <w:rPr>
                <w:noProof/>
              </w:rPr>
              <w:t>0206 80 91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069C53" w14:textId="77777777" w:rsidR="007D057D" w:rsidRPr="00760E05" w:rsidRDefault="007D057D" w:rsidP="000D13AB">
            <w:pPr>
              <w:spacing w:before="60" w:after="60"/>
              <w:rPr>
                <w:rFonts w:eastAsia="Times New Roman"/>
                <w:noProof/>
                <w:szCs w:val="24"/>
              </w:rPr>
            </w:pPr>
            <w:r w:rsidRPr="00760E05">
              <w:rPr>
                <w:noProof/>
              </w:rPr>
              <w:t>Organe comestibile de cai, de măgari, de catâri sau de bardoi, proaspete sau refrigerate, cu excepția celor destinate fabricării de produse farmaceutice</w:t>
            </w:r>
          </w:p>
        </w:tc>
      </w:tr>
      <w:tr w:rsidR="007D057D" w:rsidRPr="00760E05" w14:paraId="2377065B" w14:textId="77777777" w:rsidTr="001F5D59">
        <w:trPr>
          <w:trHeight w:val="300"/>
          <w:jc w:val="center"/>
        </w:trPr>
        <w:tc>
          <w:tcPr>
            <w:tcW w:w="21" w:type="dxa"/>
            <w:vMerge/>
            <w:vAlign w:val="center"/>
          </w:tcPr>
          <w:p w14:paraId="2CF4EF40"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4B8B2BD0"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1CA1EE" w14:textId="77777777" w:rsidR="007D057D" w:rsidRPr="00760E05" w:rsidRDefault="007D057D" w:rsidP="000D13AB">
            <w:pPr>
              <w:spacing w:before="60" w:after="60"/>
              <w:rPr>
                <w:rFonts w:eastAsia="Times New Roman"/>
                <w:noProof/>
                <w:szCs w:val="24"/>
              </w:rPr>
            </w:pPr>
            <w:r w:rsidRPr="00760E05">
              <w:rPr>
                <w:noProof/>
              </w:rPr>
              <w:t>0206 90 91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7CF95C" w14:textId="77777777" w:rsidR="007D057D" w:rsidRPr="00760E05" w:rsidRDefault="007D057D" w:rsidP="000D13AB">
            <w:pPr>
              <w:spacing w:before="60" w:after="60"/>
              <w:rPr>
                <w:rFonts w:eastAsia="Times New Roman"/>
                <w:noProof/>
                <w:szCs w:val="24"/>
              </w:rPr>
            </w:pPr>
            <w:r w:rsidRPr="00760E05">
              <w:rPr>
                <w:noProof/>
              </w:rPr>
              <w:t>Organe comestibile de cai, de măgari, de catâri sau de bardoi, congelate, cu excepția celor destinate fabricării de produse farmaceutice</w:t>
            </w:r>
          </w:p>
        </w:tc>
      </w:tr>
      <w:tr w:rsidR="007D057D" w:rsidRPr="00760E05" w14:paraId="11802865" w14:textId="77777777" w:rsidTr="001F5D59">
        <w:trPr>
          <w:trHeight w:val="300"/>
          <w:jc w:val="center"/>
        </w:trPr>
        <w:tc>
          <w:tcPr>
            <w:tcW w:w="21" w:type="dxa"/>
            <w:vMerge/>
            <w:vAlign w:val="center"/>
          </w:tcPr>
          <w:p w14:paraId="283B92EC"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1080349D"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6F2C73" w14:textId="77777777" w:rsidR="007D057D" w:rsidRPr="00760E05" w:rsidRDefault="007D057D" w:rsidP="000D13AB">
            <w:pPr>
              <w:spacing w:before="60" w:after="60"/>
              <w:rPr>
                <w:rFonts w:eastAsia="Times New Roman"/>
                <w:noProof/>
                <w:szCs w:val="24"/>
              </w:rPr>
            </w:pPr>
            <w:r w:rsidRPr="00760E05">
              <w:rPr>
                <w:noProof/>
              </w:rPr>
              <w:t>0207 14 91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090135" w14:textId="77777777" w:rsidR="007D057D" w:rsidRPr="00760E05" w:rsidRDefault="007D057D" w:rsidP="000D13AB">
            <w:pPr>
              <w:spacing w:before="60" w:after="60"/>
              <w:rPr>
                <w:rFonts w:eastAsia="Times New Roman"/>
                <w:noProof/>
                <w:szCs w:val="24"/>
              </w:rPr>
            </w:pPr>
            <w:r w:rsidRPr="00760E05">
              <w:rPr>
                <w:noProof/>
              </w:rPr>
              <w:t xml:space="preserve">Ficat de pasăre din specia </w:t>
            </w:r>
            <w:r w:rsidRPr="00760E05">
              <w:rPr>
                <w:i/>
                <w:noProof/>
              </w:rPr>
              <w:t>Gallus domesticus</w:t>
            </w:r>
            <w:r w:rsidRPr="00760E05">
              <w:rPr>
                <w:noProof/>
              </w:rPr>
              <w:t>, congelat</w:t>
            </w:r>
          </w:p>
        </w:tc>
      </w:tr>
      <w:tr w:rsidR="007D057D" w:rsidRPr="00760E05" w14:paraId="16A228BE" w14:textId="77777777" w:rsidTr="001F5D59">
        <w:trPr>
          <w:trHeight w:val="300"/>
          <w:jc w:val="center"/>
        </w:trPr>
        <w:tc>
          <w:tcPr>
            <w:tcW w:w="21" w:type="dxa"/>
            <w:vMerge/>
            <w:vAlign w:val="center"/>
          </w:tcPr>
          <w:p w14:paraId="7C9A71DF"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4C0F6748"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FA04F5" w14:textId="77777777" w:rsidR="007D057D" w:rsidRPr="00760E05" w:rsidRDefault="170DFF8C" w:rsidP="4751BDE9">
            <w:pPr>
              <w:spacing w:before="60" w:after="60"/>
              <w:rPr>
                <w:rFonts w:eastAsia="Times New Roman"/>
                <w:noProof/>
              </w:rPr>
            </w:pPr>
            <w:r w:rsidRPr="00760E05">
              <w:rPr>
                <w:noProof/>
              </w:rPr>
              <w:t>0207 27 91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9CEFA3" w14:textId="77777777" w:rsidR="007D057D" w:rsidRPr="00760E05" w:rsidRDefault="170DFF8C" w:rsidP="4751BDE9">
            <w:pPr>
              <w:spacing w:before="60" w:after="60"/>
              <w:rPr>
                <w:rFonts w:eastAsia="Times New Roman"/>
                <w:noProof/>
              </w:rPr>
            </w:pPr>
            <w:r w:rsidRPr="00760E05">
              <w:rPr>
                <w:noProof/>
              </w:rPr>
              <w:t>Ficat de curcan, congelat</w:t>
            </w:r>
          </w:p>
        </w:tc>
      </w:tr>
      <w:tr w:rsidR="007D057D" w:rsidRPr="00760E05" w14:paraId="784CC739" w14:textId="77777777" w:rsidTr="001F5D59">
        <w:trPr>
          <w:trHeight w:val="300"/>
          <w:jc w:val="center"/>
        </w:trPr>
        <w:tc>
          <w:tcPr>
            <w:tcW w:w="21" w:type="dxa"/>
            <w:vMerge/>
            <w:vAlign w:val="center"/>
          </w:tcPr>
          <w:p w14:paraId="6601C368"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6CB26A6F"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AA159E" w14:textId="77777777" w:rsidR="007D057D" w:rsidRPr="00760E05" w:rsidRDefault="007D057D" w:rsidP="000D13AB">
            <w:pPr>
              <w:spacing w:before="60" w:after="60"/>
              <w:rPr>
                <w:rFonts w:eastAsia="Times New Roman"/>
                <w:noProof/>
                <w:szCs w:val="24"/>
              </w:rPr>
            </w:pPr>
            <w:r w:rsidRPr="00760E05">
              <w:rPr>
                <w:noProof/>
              </w:rPr>
              <w:t>0207 45 95</w:t>
            </w:r>
          </w:p>
          <w:p w14:paraId="7F0C1A72" w14:textId="77777777" w:rsidR="007D057D" w:rsidRPr="00760E05" w:rsidRDefault="007D057D" w:rsidP="000D13AB">
            <w:pPr>
              <w:spacing w:before="60" w:after="60"/>
              <w:rPr>
                <w:rFonts w:eastAsia="Times New Roman"/>
                <w:noProof/>
                <w:szCs w:val="24"/>
              </w:rPr>
            </w:pPr>
            <w:r w:rsidRPr="00760E05">
              <w:rPr>
                <w:noProof/>
              </w:rPr>
              <w:t>0207 55 95</w:t>
            </w:r>
          </w:p>
          <w:p w14:paraId="0E5F95A2" w14:textId="77777777" w:rsidR="007D057D" w:rsidRPr="00760E05" w:rsidRDefault="007D057D" w:rsidP="000D13AB">
            <w:pPr>
              <w:spacing w:before="60" w:after="60"/>
              <w:rPr>
                <w:rFonts w:eastAsia="Times New Roman"/>
                <w:noProof/>
                <w:szCs w:val="24"/>
              </w:rPr>
            </w:pPr>
            <w:r w:rsidRPr="00760E05">
              <w:rPr>
                <w:noProof/>
              </w:rPr>
              <w:t>0207 60 91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FC120A" w14:textId="77777777" w:rsidR="007D057D" w:rsidRPr="00760E05" w:rsidRDefault="007D057D" w:rsidP="000D13AB">
            <w:pPr>
              <w:spacing w:before="60" w:after="60"/>
              <w:rPr>
                <w:rFonts w:eastAsia="Times New Roman"/>
                <w:noProof/>
                <w:szCs w:val="24"/>
              </w:rPr>
            </w:pPr>
            <w:r w:rsidRPr="00760E05">
              <w:rPr>
                <w:noProof/>
              </w:rPr>
              <w:t>Ficat congelat de rațe, de gâște, de bibilici, altul decât ficat gras de rațe sau de gâște</w:t>
            </w:r>
          </w:p>
        </w:tc>
      </w:tr>
      <w:tr w:rsidR="007D057D" w:rsidRPr="00760E05" w14:paraId="6D89307F" w14:textId="77777777" w:rsidTr="001F5D59">
        <w:trPr>
          <w:trHeight w:val="300"/>
          <w:jc w:val="center"/>
        </w:trPr>
        <w:tc>
          <w:tcPr>
            <w:tcW w:w="21" w:type="dxa"/>
            <w:vMerge/>
            <w:vAlign w:val="center"/>
          </w:tcPr>
          <w:p w14:paraId="3483BB63"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3CB88B2C"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BFF865" w14:textId="77777777" w:rsidR="007D057D" w:rsidRPr="00760E05" w:rsidRDefault="007D057D" w:rsidP="000D13AB">
            <w:pPr>
              <w:spacing w:before="60" w:after="60"/>
              <w:rPr>
                <w:rFonts w:eastAsia="Times New Roman"/>
                <w:noProof/>
                <w:szCs w:val="24"/>
              </w:rPr>
            </w:pPr>
            <w:r w:rsidRPr="00760E05">
              <w:rPr>
                <w:noProof/>
              </w:rPr>
              <w:t>ex 0208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A8F342" w14:textId="3BAD1C62" w:rsidR="007D057D" w:rsidRPr="00760E05" w:rsidRDefault="170DFF8C" w:rsidP="4751BDE9">
            <w:pPr>
              <w:spacing w:before="60" w:after="60"/>
              <w:rPr>
                <w:rFonts w:eastAsia="Times New Roman"/>
                <w:noProof/>
              </w:rPr>
            </w:pPr>
            <w:r w:rsidRPr="00760E05">
              <w:rPr>
                <w:noProof/>
              </w:rPr>
              <w:t>Altă carne și organe comestibile proaspete, refrigerate sau congelate, excluzând produsele de la subpoziția 0208 40 20</w:t>
            </w:r>
          </w:p>
        </w:tc>
      </w:tr>
      <w:tr w:rsidR="007D057D" w:rsidRPr="00760E05" w14:paraId="2D3D43E4" w14:textId="77777777" w:rsidTr="001F5D59">
        <w:trPr>
          <w:trHeight w:val="300"/>
          <w:jc w:val="center"/>
        </w:trPr>
        <w:tc>
          <w:tcPr>
            <w:tcW w:w="21" w:type="dxa"/>
            <w:vMerge/>
            <w:vAlign w:val="center"/>
          </w:tcPr>
          <w:p w14:paraId="43166C5A"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4E47880B"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3AF58C" w14:textId="77777777" w:rsidR="007D057D" w:rsidRPr="00760E05" w:rsidRDefault="007D057D" w:rsidP="000D13AB">
            <w:pPr>
              <w:spacing w:before="60" w:after="60"/>
              <w:rPr>
                <w:rFonts w:eastAsia="Times New Roman"/>
                <w:noProof/>
                <w:szCs w:val="24"/>
              </w:rPr>
            </w:pPr>
            <w:r w:rsidRPr="00760E05">
              <w:rPr>
                <w:noProof/>
              </w:rPr>
              <w:t>0210 99 10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EAD6BF" w14:textId="77777777" w:rsidR="007D057D" w:rsidRPr="00760E05" w:rsidRDefault="007D057D" w:rsidP="000D13AB">
            <w:pPr>
              <w:spacing w:before="60" w:after="60"/>
              <w:rPr>
                <w:rFonts w:eastAsia="Times New Roman"/>
                <w:noProof/>
                <w:szCs w:val="24"/>
              </w:rPr>
            </w:pPr>
            <w:r w:rsidRPr="00760E05">
              <w:rPr>
                <w:noProof/>
              </w:rPr>
              <w:t>Carne de cal sărată, în saramură sau uscată</w:t>
            </w:r>
          </w:p>
        </w:tc>
      </w:tr>
      <w:tr w:rsidR="007D057D" w:rsidRPr="00760E05" w14:paraId="4284D8E3" w14:textId="77777777" w:rsidTr="001F5D59">
        <w:trPr>
          <w:trHeight w:val="300"/>
          <w:jc w:val="center"/>
        </w:trPr>
        <w:tc>
          <w:tcPr>
            <w:tcW w:w="21" w:type="dxa"/>
            <w:vMerge/>
            <w:vAlign w:val="center"/>
          </w:tcPr>
          <w:p w14:paraId="226247E3"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2F6CA2F0"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B391FF" w14:textId="77777777" w:rsidR="007D057D" w:rsidRPr="00760E05" w:rsidRDefault="007D057D" w:rsidP="000D13AB">
            <w:pPr>
              <w:spacing w:before="60" w:after="60"/>
              <w:rPr>
                <w:rFonts w:eastAsia="Times New Roman"/>
                <w:noProof/>
                <w:szCs w:val="24"/>
              </w:rPr>
            </w:pPr>
            <w:r w:rsidRPr="00760E05">
              <w:rPr>
                <w:noProof/>
              </w:rPr>
              <w:t>0210 99 59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F4E86A" w14:textId="77777777" w:rsidR="007D057D" w:rsidRPr="00760E05" w:rsidRDefault="007D057D" w:rsidP="000D13AB">
            <w:pPr>
              <w:spacing w:before="60" w:after="60"/>
              <w:rPr>
                <w:rFonts w:eastAsia="Times New Roman"/>
                <w:noProof/>
                <w:szCs w:val="24"/>
              </w:rPr>
            </w:pPr>
            <w:r w:rsidRPr="00760E05">
              <w:rPr>
                <w:noProof/>
              </w:rPr>
              <w:t>Organe de bovine, sărate, în saramură, uscate sau afumate, altele decât mușchiul gros și mușchiul subțire al diafragmei</w:t>
            </w:r>
          </w:p>
        </w:tc>
      </w:tr>
      <w:tr w:rsidR="007D057D" w:rsidRPr="00760E05" w14:paraId="15C72B8F" w14:textId="77777777" w:rsidTr="001F5D59">
        <w:trPr>
          <w:trHeight w:val="300"/>
          <w:jc w:val="center"/>
        </w:trPr>
        <w:tc>
          <w:tcPr>
            <w:tcW w:w="21" w:type="dxa"/>
            <w:vMerge/>
            <w:vAlign w:val="center"/>
          </w:tcPr>
          <w:p w14:paraId="7D816702"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6859C32A"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A123CF" w14:textId="77777777" w:rsidR="007D057D" w:rsidRPr="00760E05" w:rsidRDefault="170DFF8C" w:rsidP="4751BDE9">
            <w:pPr>
              <w:spacing w:before="60" w:after="60"/>
              <w:rPr>
                <w:rFonts w:eastAsia="Times New Roman"/>
                <w:noProof/>
              </w:rPr>
            </w:pPr>
            <w:r w:rsidRPr="00760E05">
              <w:rPr>
                <w:noProof/>
              </w:rPr>
              <w:t>ex 0210 99 85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E79835" w14:textId="77777777" w:rsidR="007D057D" w:rsidRPr="00760E05" w:rsidRDefault="170DFF8C" w:rsidP="4751BDE9">
            <w:pPr>
              <w:spacing w:before="60" w:after="60"/>
              <w:rPr>
                <w:rFonts w:eastAsia="Times New Roman"/>
                <w:noProof/>
              </w:rPr>
            </w:pPr>
            <w:r w:rsidRPr="00760E05">
              <w:rPr>
                <w:noProof/>
              </w:rPr>
              <w:t>Organe de animale din speciile ovine sau caprine, sărate, în saramură, uscate sau afumate</w:t>
            </w:r>
          </w:p>
        </w:tc>
      </w:tr>
      <w:tr w:rsidR="007D057D" w:rsidRPr="00760E05" w14:paraId="1D856B13" w14:textId="77777777" w:rsidTr="001F5D59">
        <w:trPr>
          <w:trHeight w:val="300"/>
          <w:jc w:val="center"/>
        </w:trPr>
        <w:tc>
          <w:tcPr>
            <w:tcW w:w="21" w:type="dxa"/>
            <w:vMerge/>
            <w:vAlign w:val="center"/>
          </w:tcPr>
          <w:p w14:paraId="14DEBBA2"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3FD0EF8C"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82A274" w14:textId="77777777" w:rsidR="007D057D" w:rsidRPr="00760E05" w:rsidRDefault="170DFF8C" w:rsidP="4751BDE9">
            <w:pPr>
              <w:spacing w:before="60" w:after="60"/>
              <w:rPr>
                <w:rFonts w:eastAsia="Times New Roman"/>
                <w:noProof/>
              </w:rPr>
            </w:pPr>
            <w:r w:rsidRPr="00760E05">
              <w:rPr>
                <w:noProof/>
              </w:rPr>
              <w:t>ex 0210 99 85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9F18C1" w14:textId="77777777" w:rsidR="007D057D" w:rsidRPr="00760E05" w:rsidRDefault="170DFF8C" w:rsidP="4751BDE9">
            <w:pPr>
              <w:spacing w:before="60" w:after="60"/>
              <w:rPr>
                <w:rFonts w:eastAsia="Times New Roman"/>
                <w:noProof/>
              </w:rPr>
            </w:pPr>
            <w:r w:rsidRPr="00760E05">
              <w:rPr>
                <w:noProof/>
              </w:rPr>
              <w:t>Organe sărate, în saramură, uscate sau afumate, cu excepția ficatului de pasăre, provenind de la alte animale decât cele din speciile de porcine domestice, de bovine, de ovine sau de caprine</w:t>
            </w:r>
          </w:p>
        </w:tc>
      </w:tr>
      <w:tr w:rsidR="007D057D" w:rsidRPr="00760E05" w14:paraId="059EE37A" w14:textId="77777777" w:rsidTr="001F5D59">
        <w:trPr>
          <w:trHeight w:val="300"/>
          <w:jc w:val="center"/>
        </w:trPr>
        <w:tc>
          <w:tcPr>
            <w:tcW w:w="21" w:type="dxa"/>
            <w:vMerge/>
            <w:vAlign w:val="center"/>
          </w:tcPr>
          <w:p w14:paraId="22696BE8" w14:textId="77777777" w:rsidR="007D057D" w:rsidRPr="00760E05" w:rsidRDefault="007D057D" w:rsidP="000D13AB">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15D5901" w14:textId="77777777" w:rsidR="007D057D" w:rsidRPr="00760E05" w:rsidRDefault="007D057D" w:rsidP="000D13AB">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2C5E45" w14:textId="45F97793" w:rsidR="007D057D" w:rsidRPr="00760E05" w:rsidRDefault="170DFF8C">
            <w:pPr>
              <w:spacing w:before="60" w:after="60"/>
              <w:rPr>
                <w:rFonts w:eastAsia="Times New Roman"/>
                <w:noProof/>
              </w:rPr>
            </w:pPr>
            <w:r w:rsidRPr="00760E05">
              <w:rPr>
                <w:noProof/>
              </w:rPr>
              <w:t>0403 20 51</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294DEB" w14:textId="77777777" w:rsidR="007D057D" w:rsidRPr="00760E05" w:rsidRDefault="007D057D" w:rsidP="000D13AB">
            <w:pPr>
              <w:spacing w:before="60" w:after="60"/>
              <w:rPr>
                <w:rFonts w:eastAsia="Times New Roman"/>
                <w:noProof/>
                <w:szCs w:val="24"/>
              </w:rPr>
            </w:pPr>
            <w:r w:rsidRPr="00760E05">
              <w:rPr>
                <w:noProof/>
              </w:rPr>
              <w:t>Iaurt, aromatizat sau cu adaos de fructe, fructe cu coajă lemnoasă sau cacao</w:t>
            </w:r>
          </w:p>
        </w:tc>
      </w:tr>
      <w:tr w:rsidR="007D057D" w:rsidRPr="00760E05" w14:paraId="48072EF5" w14:textId="77777777" w:rsidTr="001F5D59">
        <w:trPr>
          <w:trHeight w:val="300"/>
          <w:jc w:val="center"/>
        </w:trPr>
        <w:tc>
          <w:tcPr>
            <w:tcW w:w="21" w:type="dxa"/>
            <w:vMerge/>
            <w:vAlign w:val="center"/>
          </w:tcPr>
          <w:p w14:paraId="3B896E27"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2253ACCC"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18C21B" w14:textId="22927336" w:rsidR="007D057D" w:rsidRPr="00760E05" w:rsidRDefault="170DFF8C">
            <w:pPr>
              <w:spacing w:before="60" w:after="60"/>
              <w:rPr>
                <w:rFonts w:eastAsia="Times New Roman"/>
                <w:noProof/>
              </w:rPr>
            </w:pPr>
            <w:r w:rsidRPr="00760E05">
              <w:rPr>
                <w:noProof/>
              </w:rPr>
              <w:t>0403 20 53</w:t>
            </w:r>
          </w:p>
        </w:tc>
        <w:tc>
          <w:tcPr>
            <w:tcW w:w="10309" w:type="dxa"/>
            <w:vMerge/>
            <w:vAlign w:val="center"/>
            <w:hideMark/>
          </w:tcPr>
          <w:p w14:paraId="73DB8842" w14:textId="77777777" w:rsidR="007D057D" w:rsidRPr="00760E05" w:rsidRDefault="007D057D" w:rsidP="000D13AB">
            <w:pPr>
              <w:spacing w:after="0"/>
              <w:rPr>
                <w:rFonts w:eastAsia="Times New Roman"/>
                <w:noProof/>
                <w:szCs w:val="24"/>
                <w:lang w:eastAsia="en-IE"/>
              </w:rPr>
            </w:pPr>
          </w:p>
        </w:tc>
      </w:tr>
      <w:tr w:rsidR="007D057D" w:rsidRPr="00760E05" w14:paraId="182A2D73" w14:textId="77777777" w:rsidTr="001F5D59">
        <w:trPr>
          <w:trHeight w:val="300"/>
          <w:jc w:val="center"/>
        </w:trPr>
        <w:tc>
          <w:tcPr>
            <w:tcW w:w="21" w:type="dxa"/>
            <w:vMerge/>
            <w:vAlign w:val="center"/>
          </w:tcPr>
          <w:p w14:paraId="56A144E5"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03DCE182"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C3E34F" w14:textId="675A9756" w:rsidR="007D057D" w:rsidRPr="00760E05" w:rsidRDefault="170DFF8C" w:rsidP="4751BDE9">
            <w:pPr>
              <w:spacing w:before="60" w:after="60"/>
              <w:rPr>
                <w:rFonts w:eastAsia="Times New Roman"/>
                <w:noProof/>
              </w:rPr>
            </w:pPr>
            <w:r w:rsidRPr="00760E05">
              <w:rPr>
                <w:noProof/>
              </w:rPr>
              <w:t>0403 20 59</w:t>
            </w:r>
          </w:p>
        </w:tc>
        <w:tc>
          <w:tcPr>
            <w:tcW w:w="10309" w:type="dxa"/>
            <w:vMerge/>
            <w:vAlign w:val="center"/>
            <w:hideMark/>
          </w:tcPr>
          <w:p w14:paraId="34F4388C" w14:textId="77777777" w:rsidR="007D057D" w:rsidRPr="00760E05" w:rsidRDefault="007D057D" w:rsidP="000D13AB">
            <w:pPr>
              <w:spacing w:after="0"/>
              <w:rPr>
                <w:rFonts w:eastAsia="Times New Roman"/>
                <w:noProof/>
                <w:szCs w:val="24"/>
                <w:lang w:eastAsia="en-IE"/>
              </w:rPr>
            </w:pPr>
          </w:p>
        </w:tc>
      </w:tr>
      <w:tr w:rsidR="007D057D" w:rsidRPr="00760E05" w14:paraId="5DE367C8" w14:textId="77777777" w:rsidTr="001F5D59">
        <w:trPr>
          <w:trHeight w:val="300"/>
          <w:jc w:val="center"/>
        </w:trPr>
        <w:tc>
          <w:tcPr>
            <w:tcW w:w="21" w:type="dxa"/>
            <w:vMerge/>
            <w:vAlign w:val="center"/>
          </w:tcPr>
          <w:p w14:paraId="251E5F68"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193EEF53"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701520" w14:textId="196CAB57" w:rsidR="007D057D" w:rsidRPr="00760E05" w:rsidRDefault="170DFF8C">
            <w:pPr>
              <w:spacing w:before="60" w:after="60"/>
              <w:rPr>
                <w:rFonts w:eastAsia="Times New Roman"/>
                <w:noProof/>
              </w:rPr>
            </w:pPr>
            <w:r w:rsidRPr="00760E05">
              <w:rPr>
                <w:noProof/>
              </w:rPr>
              <w:t>0403 20 91</w:t>
            </w:r>
          </w:p>
        </w:tc>
        <w:tc>
          <w:tcPr>
            <w:tcW w:w="10309" w:type="dxa"/>
            <w:vMerge/>
            <w:vAlign w:val="center"/>
            <w:hideMark/>
          </w:tcPr>
          <w:p w14:paraId="4CE73B86" w14:textId="77777777" w:rsidR="007D057D" w:rsidRPr="00760E05" w:rsidRDefault="007D057D" w:rsidP="000D13AB">
            <w:pPr>
              <w:spacing w:after="0"/>
              <w:rPr>
                <w:rFonts w:eastAsia="Times New Roman"/>
                <w:noProof/>
                <w:szCs w:val="24"/>
                <w:lang w:eastAsia="en-IE"/>
              </w:rPr>
            </w:pPr>
          </w:p>
        </w:tc>
      </w:tr>
      <w:tr w:rsidR="007D057D" w:rsidRPr="00760E05" w14:paraId="3233D719" w14:textId="77777777" w:rsidTr="001F5D59">
        <w:trPr>
          <w:trHeight w:val="300"/>
          <w:jc w:val="center"/>
        </w:trPr>
        <w:tc>
          <w:tcPr>
            <w:tcW w:w="21" w:type="dxa"/>
            <w:vMerge/>
            <w:vAlign w:val="center"/>
          </w:tcPr>
          <w:p w14:paraId="78115744"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4C4DD652"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23E320" w14:textId="78F5EE10" w:rsidR="007D057D" w:rsidRPr="00760E05" w:rsidRDefault="170DFF8C">
            <w:pPr>
              <w:spacing w:before="60" w:after="60"/>
              <w:rPr>
                <w:rFonts w:eastAsia="Times New Roman"/>
                <w:noProof/>
              </w:rPr>
            </w:pPr>
            <w:r w:rsidRPr="00760E05">
              <w:rPr>
                <w:noProof/>
              </w:rPr>
              <w:t>0403 20 93</w:t>
            </w:r>
          </w:p>
        </w:tc>
        <w:tc>
          <w:tcPr>
            <w:tcW w:w="10309" w:type="dxa"/>
            <w:vMerge/>
            <w:vAlign w:val="center"/>
            <w:hideMark/>
          </w:tcPr>
          <w:p w14:paraId="38CD2C93" w14:textId="77777777" w:rsidR="007D057D" w:rsidRPr="00760E05" w:rsidRDefault="007D057D" w:rsidP="000D13AB">
            <w:pPr>
              <w:spacing w:after="0"/>
              <w:rPr>
                <w:rFonts w:eastAsia="Times New Roman"/>
                <w:noProof/>
                <w:szCs w:val="24"/>
                <w:lang w:eastAsia="en-IE"/>
              </w:rPr>
            </w:pPr>
          </w:p>
        </w:tc>
      </w:tr>
      <w:tr w:rsidR="007D057D" w:rsidRPr="00760E05" w14:paraId="5B41A0D1" w14:textId="77777777" w:rsidTr="001F5D59">
        <w:trPr>
          <w:trHeight w:val="300"/>
          <w:jc w:val="center"/>
        </w:trPr>
        <w:tc>
          <w:tcPr>
            <w:tcW w:w="21" w:type="dxa"/>
            <w:vMerge/>
            <w:vAlign w:val="center"/>
          </w:tcPr>
          <w:p w14:paraId="09CFAFCE"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7F981D84"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B14D30" w14:textId="0DBAC444" w:rsidR="007D057D" w:rsidRPr="00760E05" w:rsidRDefault="170DFF8C">
            <w:pPr>
              <w:spacing w:before="60" w:after="60"/>
              <w:rPr>
                <w:rFonts w:eastAsia="Times New Roman"/>
                <w:noProof/>
              </w:rPr>
            </w:pPr>
            <w:r w:rsidRPr="00760E05">
              <w:rPr>
                <w:noProof/>
              </w:rPr>
              <w:t>0403 20 99</w:t>
            </w:r>
          </w:p>
        </w:tc>
        <w:tc>
          <w:tcPr>
            <w:tcW w:w="10309" w:type="dxa"/>
            <w:vMerge/>
            <w:vAlign w:val="center"/>
            <w:hideMark/>
          </w:tcPr>
          <w:p w14:paraId="71EAE434" w14:textId="77777777" w:rsidR="007D057D" w:rsidRPr="00760E05" w:rsidRDefault="007D057D" w:rsidP="000D13AB">
            <w:pPr>
              <w:spacing w:after="0"/>
              <w:rPr>
                <w:rFonts w:eastAsia="Times New Roman"/>
                <w:noProof/>
                <w:szCs w:val="24"/>
                <w:lang w:eastAsia="en-IE"/>
              </w:rPr>
            </w:pPr>
          </w:p>
        </w:tc>
      </w:tr>
      <w:tr w:rsidR="007D057D" w:rsidRPr="00760E05" w14:paraId="2F407A98" w14:textId="77777777" w:rsidTr="001F5D59">
        <w:trPr>
          <w:trHeight w:val="300"/>
          <w:jc w:val="center"/>
        </w:trPr>
        <w:tc>
          <w:tcPr>
            <w:tcW w:w="21" w:type="dxa"/>
            <w:vMerge/>
            <w:vAlign w:val="center"/>
          </w:tcPr>
          <w:p w14:paraId="7FC34A90"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021071F3"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F01FAA" w14:textId="77777777" w:rsidR="007D057D" w:rsidRPr="00760E05" w:rsidRDefault="007D057D" w:rsidP="000D13AB">
            <w:pPr>
              <w:spacing w:before="60" w:after="60"/>
              <w:rPr>
                <w:rFonts w:eastAsia="Times New Roman"/>
                <w:noProof/>
                <w:szCs w:val="24"/>
              </w:rPr>
            </w:pPr>
            <w:r w:rsidRPr="00760E05">
              <w:rPr>
                <w:noProof/>
              </w:rPr>
              <w:t>0403 90 71</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FB92ED" w14:textId="77777777" w:rsidR="007D057D" w:rsidRPr="00760E05" w:rsidRDefault="007D057D" w:rsidP="000D13AB">
            <w:pPr>
              <w:spacing w:before="60" w:after="60"/>
              <w:rPr>
                <w:rFonts w:eastAsia="Times New Roman"/>
                <w:noProof/>
                <w:szCs w:val="24"/>
              </w:rPr>
            </w:pPr>
            <w:r w:rsidRPr="00760E05">
              <w:rPr>
                <w:noProof/>
              </w:rPr>
              <w:t>Lapte acru, lapte și smântână covăsite, chefir și alte sortimente de lapte și smântână fermentate sau acrite, aromatizate sau cu adaos de fructe, fructe cu coajă lemnoasă sau cacao</w:t>
            </w:r>
          </w:p>
        </w:tc>
      </w:tr>
      <w:tr w:rsidR="007D057D" w:rsidRPr="00760E05" w14:paraId="68EA61C4" w14:textId="77777777" w:rsidTr="001F5D59">
        <w:trPr>
          <w:trHeight w:val="300"/>
          <w:jc w:val="center"/>
        </w:trPr>
        <w:tc>
          <w:tcPr>
            <w:tcW w:w="21" w:type="dxa"/>
            <w:vMerge/>
            <w:vAlign w:val="center"/>
          </w:tcPr>
          <w:p w14:paraId="57ABF3A8"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7AAF5715"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ACC5C7" w14:textId="77777777" w:rsidR="007D057D" w:rsidRPr="00760E05" w:rsidRDefault="007D057D" w:rsidP="000D13AB">
            <w:pPr>
              <w:spacing w:before="60" w:after="60"/>
              <w:rPr>
                <w:rFonts w:eastAsia="Times New Roman"/>
                <w:noProof/>
                <w:szCs w:val="24"/>
              </w:rPr>
            </w:pPr>
            <w:r w:rsidRPr="00760E05">
              <w:rPr>
                <w:noProof/>
              </w:rPr>
              <w:t>0403 90 73</w:t>
            </w:r>
          </w:p>
        </w:tc>
        <w:tc>
          <w:tcPr>
            <w:tcW w:w="10309" w:type="dxa"/>
            <w:vMerge/>
            <w:vAlign w:val="center"/>
            <w:hideMark/>
          </w:tcPr>
          <w:p w14:paraId="062C3498" w14:textId="77777777" w:rsidR="007D057D" w:rsidRPr="00760E05" w:rsidRDefault="007D057D" w:rsidP="000D13AB">
            <w:pPr>
              <w:spacing w:after="0"/>
              <w:rPr>
                <w:rFonts w:eastAsia="Times New Roman"/>
                <w:noProof/>
                <w:szCs w:val="24"/>
                <w:lang w:eastAsia="en-IE"/>
              </w:rPr>
            </w:pPr>
          </w:p>
        </w:tc>
      </w:tr>
      <w:tr w:rsidR="007D057D" w:rsidRPr="00760E05" w14:paraId="46AF2B3E" w14:textId="77777777" w:rsidTr="001F5D59">
        <w:trPr>
          <w:trHeight w:val="300"/>
          <w:jc w:val="center"/>
        </w:trPr>
        <w:tc>
          <w:tcPr>
            <w:tcW w:w="21" w:type="dxa"/>
            <w:vMerge/>
            <w:vAlign w:val="center"/>
          </w:tcPr>
          <w:p w14:paraId="02B57F0A"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07D74627"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AAFD64" w14:textId="77777777" w:rsidR="007D057D" w:rsidRPr="00760E05" w:rsidRDefault="007D057D" w:rsidP="000D13AB">
            <w:pPr>
              <w:spacing w:before="60" w:after="60"/>
              <w:rPr>
                <w:rFonts w:eastAsia="Times New Roman"/>
                <w:noProof/>
                <w:szCs w:val="24"/>
              </w:rPr>
            </w:pPr>
            <w:r w:rsidRPr="00760E05">
              <w:rPr>
                <w:noProof/>
              </w:rPr>
              <w:t>0403 90 79</w:t>
            </w:r>
          </w:p>
        </w:tc>
        <w:tc>
          <w:tcPr>
            <w:tcW w:w="10309" w:type="dxa"/>
            <w:vMerge/>
            <w:vAlign w:val="center"/>
            <w:hideMark/>
          </w:tcPr>
          <w:p w14:paraId="02C7D125" w14:textId="77777777" w:rsidR="007D057D" w:rsidRPr="00760E05" w:rsidRDefault="007D057D" w:rsidP="000D13AB">
            <w:pPr>
              <w:spacing w:after="0"/>
              <w:rPr>
                <w:rFonts w:eastAsia="Times New Roman"/>
                <w:noProof/>
                <w:szCs w:val="24"/>
                <w:lang w:eastAsia="en-IE"/>
              </w:rPr>
            </w:pPr>
          </w:p>
        </w:tc>
      </w:tr>
      <w:tr w:rsidR="007D057D" w:rsidRPr="00760E05" w14:paraId="5F6E05A7" w14:textId="77777777" w:rsidTr="001F5D59">
        <w:trPr>
          <w:trHeight w:val="300"/>
          <w:jc w:val="center"/>
        </w:trPr>
        <w:tc>
          <w:tcPr>
            <w:tcW w:w="21" w:type="dxa"/>
            <w:vMerge/>
            <w:vAlign w:val="center"/>
          </w:tcPr>
          <w:p w14:paraId="491AC935"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23A5E560"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5D55AA" w14:textId="77777777" w:rsidR="007D057D" w:rsidRPr="00760E05" w:rsidRDefault="007D057D" w:rsidP="000D13AB">
            <w:pPr>
              <w:spacing w:before="60" w:after="60"/>
              <w:rPr>
                <w:rFonts w:eastAsia="Times New Roman"/>
                <w:noProof/>
                <w:szCs w:val="24"/>
              </w:rPr>
            </w:pPr>
            <w:r w:rsidRPr="00760E05">
              <w:rPr>
                <w:noProof/>
              </w:rPr>
              <w:t>0403 90 91</w:t>
            </w:r>
          </w:p>
        </w:tc>
        <w:tc>
          <w:tcPr>
            <w:tcW w:w="10309" w:type="dxa"/>
            <w:vMerge/>
            <w:vAlign w:val="center"/>
            <w:hideMark/>
          </w:tcPr>
          <w:p w14:paraId="4DAC20AA" w14:textId="77777777" w:rsidR="007D057D" w:rsidRPr="00760E05" w:rsidRDefault="007D057D" w:rsidP="000D13AB">
            <w:pPr>
              <w:spacing w:after="0"/>
              <w:rPr>
                <w:rFonts w:eastAsia="Times New Roman"/>
                <w:noProof/>
                <w:szCs w:val="24"/>
                <w:lang w:eastAsia="en-IE"/>
              </w:rPr>
            </w:pPr>
          </w:p>
        </w:tc>
      </w:tr>
      <w:tr w:rsidR="007D057D" w:rsidRPr="00760E05" w14:paraId="0850B1FA" w14:textId="77777777" w:rsidTr="001F5D59">
        <w:trPr>
          <w:trHeight w:val="300"/>
          <w:jc w:val="center"/>
        </w:trPr>
        <w:tc>
          <w:tcPr>
            <w:tcW w:w="21" w:type="dxa"/>
            <w:vMerge/>
            <w:vAlign w:val="center"/>
          </w:tcPr>
          <w:p w14:paraId="1ADBC717"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7C7174A6"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950675" w14:textId="77777777" w:rsidR="007D057D" w:rsidRPr="00760E05" w:rsidRDefault="007D057D" w:rsidP="000D13AB">
            <w:pPr>
              <w:spacing w:before="60" w:after="60"/>
              <w:rPr>
                <w:rFonts w:eastAsia="Times New Roman"/>
                <w:noProof/>
                <w:szCs w:val="24"/>
              </w:rPr>
            </w:pPr>
            <w:r w:rsidRPr="00760E05">
              <w:rPr>
                <w:noProof/>
              </w:rPr>
              <w:t>0403 90 93</w:t>
            </w:r>
          </w:p>
        </w:tc>
        <w:tc>
          <w:tcPr>
            <w:tcW w:w="10309" w:type="dxa"/>
            <w:vMerge/>
            <w:vAlign w:val="center"/>
            <w:hideMark/>
          </w:tcPr>
          <w:p w14:paraId="1B257D9D" w14:textId="77777777" w:rsidR="007D057D" w:rsidRPr="00760E05" w:rsidRDefault="007D057D" w:rsidP="000D13AB">
            <w:pPr>
              <w:spacing w:after="0"/>
              <w:rPr>
                <w:rFonts w:eastAsia="Times New Roman"/>
                <w:noProof/>
                <w:szCs w:val="24"/>
                <w:lang w:eastAsia="en-IE"/>
              </w:rPr>
            </w:pPr>
          </w:p>
        </w:tc>
      </w:tr>
      <w:tr w:rsidR="007D057D" w:rsidRPr="00760E05" w14:paraId="4339FA3A" w14:textId="77777777" w:rsidTr="001F5D59">
        <w:trPr>
          <w:trHeight w:val="300"/>
          <w:jc w:val="center"/>
        </w:trPr>
        <w:tc>
          <w:tcPr>
            <w:tcW w:w="21" w:type="dxa"/>
            <w:vMerge/>
            <w:vAlign w:val="center"/>
          </w:tcPr>
          <w:p w14:paraId="1AC8714E"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16AF7AA1"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003C4A" w14:textId="77777777" w:rsidR="007D057D" w:rsidRPr="00760E05" w:rsidRDefault="007D057D" w:rsidP="000D13AB">
            <w:pPr>
              <w:spacing w:before="60" w:after="60"/>
              <w:rPr>
                <w:rFonts w:eastAsia="Times New Roman"/>
                <w:noProof/>
                <w:szCs w:val="24"/>
              </w:rPr>
            </w:pPr>
            <w:r w:rsidRPr="00760E05">
              <w:rPr>
                <w:noProof/>
              </w:rPr>
              <w:t>0403 90 99</w:t>
            </w:r>
          </w:p>
        </w:tc>
        <w:tc>
          <w:tcPr>
            <w:tcW w:w="10309" w:type="dxa"/>
            <w:vMerge/>
            <w:vAlign w:val="center"/>
            <w:hideMark/>
          </w:tcPr>
          <w:p w14:paraId="5515DFDD" w14:textId="77777777" w:rsidR="007D057D" w:rsidRPr="00760E05" w:rsidRDefault="007D057D" w:rsidP="000D13AB">
            <w:pPr>
              <w:spacing w:after="0"/>
              <w:rPr>
                <w:rFonts w:eastAsia="Times New Roman"/>
                <w:noProof/>
                <w:szCs w:val="24"/>
                <w:lang w:eastAsia="en-IE"/>
              </w:rPr>
            </w:pPr>
          </w:p>
        </w:tc>
      </w:tr>
      <w:tr w:rsidR="007D057D" w:rsidRPr="00760E05" w14:paraId="1969CEC1" w14:textId="77777777" w:rsidTr="001F5D59">
        <w:trPr>
          <w:trHeight w:val="300"/>
          <w:jc w:val="center"/>
        </w:trPr>
        <w:tc>
          <w:tcPr>
            <w:tcW w:w="21" w:type="dxa"/>
            <w:vMerge/>
            <w:vAlign w:val="center"/>
          </w:tcPr>
          <w:p w14:paraId="22414DDA"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3E546250"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4C60CB" w14:textId="77777777" w:rsidR="007D057D" w:rsidRPr="00760E05" w:rsidRDefault="007D057D" w:rsidP="000D13AB">
            <w:pPr>
              <w:spacing w:before="60" w:after="60"/>
              <w:rPr>
                <w:rFonts w:eastAsia="Times New Roman"/>
                <w:noProof/>
                <w:szCs w:val="24"/>
              </w:rPr>
            </w:pPr>
            <w:r w:rsidRPr="00760E05">
              <w:rPr>
                <w:noProof/>
              </w:rPr>
              <w:t>0405 20 10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2A1B64" w14:textId="77777777" w:rsidR="007D057D" w:rsidRPr="00760E05" w:rsidRDefault="007D057D" w:rsidP="000D13AB">
            <w:pPr>
              <w:spacing w:before="60" w:after="60"/>
              <w:rPr>
                <w:rFonts w:eastAsia="Times New Roman"/>
                <w:noProof/>
                <w:szCs w:val="24"/>
              </w:rPr>
            </w:pPr>
            <w:r w:rsidRPr="00760E05">
              <w:rPr>
                <w:noProof/>
              </w:rPr>
              <w:t>Pastă din lapte pentru tartine, cu conținut de grăsimi peste 39 %, dar maximum 75 %, din greutate</w:t>
            </w:r>
          </w:p>
        </w:tc>
      </w:tr>
      <w:tr w:rsidR="007D057D" w:rsidRPr="00760E05" w14:paraId="2AA70D80" w14:textId="77777777" w:rsidTr="001F5D59">
        <w:trPr>
          <w:trHeight w:val="300"/>
          <w:jc w:val="center"/>
        </w:trPr>
        <w:tc>
          <w:tcPr>
            <w:tcW w:w="21" w:type="dxa"/>
            <w:vMerge/>
            <w:vAlign w:val="center"/>
          </w:tcPr>
          <w:p w14:paraId="0B2D8CAC"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6D7A4BB1"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B6C1C3" w14:textId="77777777" w:rsidR="007D057D" w:rsidRPr="00760E05" w:rsidRDefault="007D057D" w:rsidP="000D13AB">
            <w:pPr>
              <w:spacing w:before="60" w:after="60"/>
              <w:rPr>
                <w:rFonts w:eastAsia="Times New Roman"/>
                <w:noProof/>
                <w:szCs w:val="24"/>
              </w:rPr>
            </w:pPr>
            <w:r w:rsidRPr="00760E05">
              <w:rPr>
                <w:noProof/>
              </w:rPr>
              <w:t>0405 20 30</w:t>
            </w:r>
          </w:p>
        </w:tc>
        <w:tc>
          <w:tcPr>
            <w:tcW w:w="10309" w:type="dxa"/>
            <w:vMerge/>
            <w:vAlign w:val="center"/>
            <w:hideMark/>
          </w:tcPr>
          <w:p w14:paraId="0933FE14" w14:textId="77777777" w:rsidR="007D057D" w:rsidRPr="00760E05" w:rsidRDefault="007D057D" w:rsidP="000D13AB">
            <w:pPr>
              <w:spacing w:after="0"/>
              <w:rPr>
                <w:rFonts w:eastAsia="Times New Roman"/>
                <w:noProof/>
                <w:szCs w:val="24"/>
                <w:lang w:eastAsia="en-IE"/>
              </w:rPr>
            </w:pPr>
          </w:p>
        </w:tc>
      </w:tr>
      <w:tr w:rsidR="007D057D" w:rsidRPr="00760E05" w14:paraId="655B52B0" w14:textId="77777777" w:rsidTr="001F5D59">
        <w:trPr>
          <w:trHeight w:val="300"/>
          <w:jc w:val="center"/>
        </w:trPr>
        <w:tc>
          <w:tcPr>
            <w:tcW w:w="21" w:type="dxa"/>
            <w:vMerge/>
            <w:vAlign w:val="center"/>
          </w:tcPr>
          <w:p w14:paraId="65BD9EDF"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3684B3C5"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F14F7B" w14:textId="77777777" w:rsidR="007D057D" w:rsidRPr="00760E05" w:rsidRDefault="007D057D" w:rsidP="000D13AB">
            <w:pPr>
              <w:spacing w:before="60" w:after="60"/>
              <w:rPr>
                <w:rFonts w:eastAsia="Times New Roman"/>
                <w:noProof/>
                <w:szCs w:val="24"/>
              </w:rPr>
            </w:pPr>
            <w:r w:rsidRPr="00760E05">
              <w:rPr>
                <w:noProof/>
              </w:rPr>
              <w:t>0407 19 90</w:t>
            </w:r>
          </w:p>
          <w:p w14:paraId="1382DD08" w14:textId="77777777" w:rsidR="007D057D" w:rsidRPr="00760E05" w:rsidRDefault="007D057D" w:rsidP="000D13AB">
            <w:pPr>
              <w:spacing w:before="60" w:after="60"/>
              <w:rPr>
                <w:rFonts w:eastAsia="Times New Roman"/>
                <w:noProof/>
                <w:szCs w:val="24"/>
              </w:rPr>
            </w:pPr>
            <w:r w:rsidRPr="00760E05">
              <w:rPr>
                <w:noProof/>
              </w:rPr>
              <w:t>0407 29 90</w:t>
            </w:r>
          </w:p>
          <w:p w14:paraId="1E6629FD" w14:textId="77777777" w:rsidR="007D057D" w:rsidRPr="00760E05" w:rsidRDefault="007D057D" w:rsidP="000D13AB">
            <w:pPr>
              <w:spacing w:before="60" w:after="60"/>
              <w:rPr>
                <w:rFonts w:eastAsia="Times New Roman"/>
                <w:noProof/>
                <w:szCs w:val="24"/>
              </w:rPr>
            </w:pPr>
            <w:r w:rsidRPr="00760E05">
              <w:rPr>
                <w:noProof/>
              </w:rPr>
              <w:t>0407 90 90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659D96" w14:textId="77777777" w:rsidR="007D057D" w:rsidRPr="00760E05" w:rsidRDefault="007D057D" w:rsidP="000D13AB">
            <w:pPr>
              <w:spacing w:before="60" w:after="60"/>
              <w:rPr>
                <w:rFonts w:eastAsia="Times New Roman"/>
                <w:noProof/>
                <w:szCs w:val="24"/>
              </w:rPr>
            </w:pPr>
            <w:r w:rsidRPr="00760E05">
              <w:rPr>
                <w:noProof/>
              </w:rPr>
              <w:t>Ouă de păsări, în coajă, proaspete, conservate sau fierte, altele decât cele de la păsări de curte</w:t>
            </w:r>
          </w:p>
        </w:tc>
      </w:tr>
      <w:tr w:rsidR="007D057D" w:rsidRPr="00760E05" w14:paraId="15D1F5BF" w14:textId="77777777" w:rsidTr="001F5D59">
        <w:trPr>
          <w:trHeight w:val="300"/>
          <w:jc w:val="center"/>
        </w:trPr>
        <w:tc>
          <w:tcPr>
            <w:tcW w:w="21" w:type="dxa"/>
            <w:vMerge/>
            <w:vAlign w:val="center"/>
          </w:tcPr>
          <w:p w14:paraId="7B8029E9"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7ED4D922"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9AF98B" w14:textId="77777777" w:rsidR="007D057D" w:rsidRPr="00760E05" w:rsidRDefault="007D057D" w:rsidP="000D13AB">
            <w:pPr>
              <w:spacing w:before="60" w:after="60"/>
              <w:rPr>
                <w:rFonts w:eastAsia="Times New Roman"/>
                <w:noProof/>
                <w:szCs w:val="24"/>
              </w:rPr>
            </w:pPr>
            <w:r w:rsidRPr="00760E05">
              <w:rPr>
                <w:noProof/>
              </w:rPr>
              <w:t>0409 00 00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641DA4" w14:textId="77777777" w:rsidR="007D057D" w:rsidRPr="00760E05" w:rsidRDefault="007D057D" w:rsidP="000D13AB">
            <w:pPr>
              <w:spacing w:before="60" w:after="60"/>
              <w:rPr>
                <w:rFonts w:eastAsia="Times New Roman"/>
                <w:noProof/>
                <w:szCs w:val="24"/>
              </w:rPr>
            </w:pPr>
            <w:r w:rsidRPr="00760E05">
              <w:rPr>
                <w:noProof/>
              </w:rPr>
              <w:t>Miere naturală</w:t>
            </w:r>
          </w:p>
        </w:tc>
      </w:tr>
      <w:tr w:rsidR="007D057D" w:rsidRPr="00760E05" w14:paraId="5DD54FE7" w14:textId="77777777" w:rsidTr="001F5D59">
        <w:trPr>
          <w:trHeight w:val="300"/>
          <w:jc w:val="center"/>
        </w:trPr>
        <w:tc>
          <w:tcPr>
            <w:tcW w:w="21" w:type="dxa"/>
            <w:vMerge/>
            <w:vAlign w:val="center"/>
          </w:tcPr>
          <w:p w14:paraId="32CD59B5"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0AF74CE0"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B975E7" w14:textId="604BB5C9" w:rsidR="007D057D" w:rsidRPr="00760E05" w:rsidRDefault="1D2009F3" w:rsidP="4751BDE9">
            <w:pPr>
              <w:spacing w:before="60" w:after="60"/>
              <w:rPr>
                <w:rFonts w:eastAsia="Times New Roman"/>
                <w:noProof/>
              </w:rPr>
            </w:pPr>
            <w:r w:rsidRPr="00760E05">
              <w:rPr>
                <w:noProof/>
              </w:rPr>
              <w:t>0410 10 10</w:t>
            </w:r>
          </w:p>
          <w:p w14:paraId="69A78330" w14:textId="725F734B" w:rsidR="007D057D" w:rsidRPr="00760E05" w:rsidRDefault="1D2009F3" w:rsidP="4751BDE9">
            <w:pPr>
              <w:spacing w:before="60" w:after="60"/>
              <w:rPr>
                <w:rFonts w:eastAsia="Times New Roman"/>
                <w:noProof/>
              </w:rPr>
            </w:pPr>
            <w:r w:rsidRPr="00760E05">
              <w:rPr>
                <w:noProof/>
              </w:rPr>
              <w:t>0410 10 91</w:t>
            </w:r>
          </w:p>
          <w:p w14:paraId="52830356" w14:textId="17F9557E" w:rsidR="007D057D" w:rsidRPr="00760E05" w:rsidRDefault="1D2009F3" w:rsidP="4751BDE9">
            <w:pPr>
              <w:spacing w:before="60" w:after="60"/>
              <w:rPr>
                <w:rFonts w:eastAsia="Times New Roman"/>
                <w:noProof/>
              </w:rPr>
            </w:pPr>
            <w:r w:rsidRPr="00760E05">
              <w:rPr>
                <w:noProof/>
              </w:rPr>
              <w:t>0410 10 99</w:t>
            </w:r>
          </w:p>
          <w:p w14:paraId="4C4CD1DD" w14:textId="4E187D2A" w:rsidR="007D057D" w:rsidRPr="00760E05" w:rsidRDefault="1D2009F3" w:rsidP="4751BDE9">
            <w:pPr>
              <w:spacing w:before="60" w:after="60"/>
              <w:rPr>
                <w:rFonts w:eastAsia="Times New Roman"/>
                <w:noProof/>
              </w:rPr>
            </w:pPr>
            <w:r w:rsidRPr="00760E05">
              <w:rPr>
                <w:noProof/>
              </w:rPr>
              <w:t>0410 90 00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1BF6BC" w14:textId="77777777" w:rsidR="007D057D" w:rsidRPr="00760E05" w:rsidRDefault="007D057D" w:rsidP="000D13AB">
            <w:pPr>
              <w:spacing w:before="60" w:after="60"/>
              <w:rPr>
                <w:rFonts w:eastAsia="Times New Roman"/>
                <w:noProof/>
                <w:szCs w:val="24"/>
              </w:rPr>
            </w:pPr>
            <w:r w:rsidRPr="00760E05">
              <w:rPr>
                <w:noProof/>
              </w:rPr>
              <w:t>Produse comestibile de origine animală, nedenumite și necuprinse în altă parte</w:t>
            </w:r>
          </w:p>
        </w:tc>
      </w:tr>
      <w:tr w:rsidR="007D057D" w:rsidRPr="00760E05" w14:paraId="0862CCAC" w14:textId="77777777" w:rsidTr="001F5D59">
        <w:trPr>
          <w:trHeight w:val="300"/>
          <w:jc w:val="center"/>
        </w:trPr>
        <w:tc>
          <w:tcPr>
            <w:tcW w:w="21" w:type="dxa"/>
            <w:vMerge/>
            <w:vAlign w:val="center"/>
          </w:tcPr>
          <w:p w14:paraId="5B67474E" w14:textId="77777777" w:rsidR="007D057D" w:rsidRPr="00760E05" w:rsidRDefault="007D057D" w:rsidP="000D13AB">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42754E1" w14:textId="77777777" w:rsidR="007D057D" w:rsidRPr="00760E05" w:rsidRDefault="007D057D" w:rsidP="000D13AB">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EFF18A" w14:textId="77777777" w:rsidR="007D057D" w:rsidRPr="00760E05" w:rsidRDefault="007D057D" w:rsidP="000D13AB">
            <w:pPr>
              <w:spacing w:before="60" w:after="60"/>
              <w:rPr>
                <w:rFonts w:eastAsia="Times New Roman"/>
                <w:noProof/>
                <w:szCs w:val="24"/>
              </w:rPr>
            </w:pPr>
            <w:r w:rsidRPr="00760E05">
              <w:rPr>
                <w:noProof/>
              </w:rPr>
              <w:t>0511 99 39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11FEA4" w14:textId="77777777" w:rsidR="007D057D" w:rsidRPr="00760E05" w:rsidRDefault="007D057D" w:rsidP="000D13AB">
            <w:pPr>
              <w:spacing w:before="60" w:after="60"/>
              <w:rPr>
                <w:rFonts w:eastAsia="Times New Roman"/>
                <w:noProof/>
                <w:szCs w:val="24"/>
              </w:rPr>
            </w:pPr>
            <w:r w:rsidRPr="00760E05">
              <w:rPr>
                <w:noProof/>
              </w:rPr>
              <w:t>Bureți naturali de origine animală, alții decât cei în stare brută</w:t>
            </w:r>
          </w:p>
        </w:tc>
      </w:tr>
      <w:tr w:rsidR="007D057D" w:rsidRPr="00760E05" w14:paraId="08D6B68A"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15295F6" w14:textId="77777777" w:rsidR="007D057D" w:rsidRPr="00760E05" w:rsidRDefault="007D057D" w:rsidP="000D13AB">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84FD009" w14:textId="77777777" w:rsidR="007D057D" w:rsidRPr="00760E05" w:rsidRDefault="007D057D" w:rsidP="000D13AB">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ECE905" w14:textId="23B71118" w:rsidR="007D057D" w:rsidRPr="00760E05" w:rsidRDefault="007D057D" w:rsidP="000D13AB">
            <w:pPr>
              <w:spacing w:before="60" w:after="60"/>
              <w:rPr>
                <w:rFonts w:eastAsia="Times New Roman"/>
                <w:noProof/>
                <w:szCs w:val="24"/>
              </w:rPr>
            </w:pPr>
            <w:r w:rsidRPr="00760E05">
              <w:rPr>
                <w:noProof/>
              </w:rPr>
              <w:t>Capitolul 3</w:t>
            </w:r>
            <w:r w:rsidRPr="00760E05">
              <w:rPr>
                <w:rStyle w:val="FootnoteReference"/>
                <w:rFonts w:eastAsia="Times New Roman"/>
                <w:noProof/>
                <w:szCs w:val="24"/>
                <w:lang w:eastAsia="en-IE"/>
              </w:rPr>
              <w:footnoteReference w:id="1"/>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B45968" w14:textId="77777777" w:rsidR="007D057D" w:rsidRPr="00760E05" w:rsidRDefault="007D057D" w:rsidP="000D13AB">
            <w:pPr>
              <w:spacing w:before="60" w:after="60"/>
              <w:rPr>
                <w:rFonts w:eastAsia="Times New Roman"/>
                <w:noProof/>
                <w:szCs w:val="24"/>
              </w:rPr>
            </w:pPr>
            <w:r w:rsidRPr="00760E05">
              <w:rPr>
                <w:noProof/>
              </w:rPr>
              <w:t>Pești și crustacee, moluște și alte nevertebrate acvatice</w:t>
            </w:r>
          </w:p>
        </w:tc>
      </w:tr>
      <w:tr w:rsidR="007D057D" w:rsidRPr="00760E05" w14:paraId="1C8D9DCC"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02571C0" w14:textId="77777777" w:rsidR="007D057D" w:rsidRPr="00760E05" w:rsidRDefault="007D057D" w:rsidP="000D13AB">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898D45" w14:textId="77777777" w:rsidR="007D057D" w:rsidRPr="00760E05" w:rsidRDefault="007D057D" w:rsidP="000D13AB">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FD6495" w14:textId="77777777" w:rsidR="007D057D" w:rsidRPr="00760E05" w:rsidRDefault="007D057D" w:rsidP="000D13AB">
            <w:pPr>
              <w:spacing w:before="60" w:after="60"/>
              <w:rPr>
                <w:rFonts w:eastAsia="Times New Roman"/>
                <w:noProof/>
                <w:szCs w:val="24"/>
              </w:rPr>
            </w:pPr>
            <w:r w:rsidRPr="00760E05">
              <w:rPr>
                <w:noProof/>
              </w:rPr>
              <w:t>Capitolul 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08A423" w14:textId="77777777" w:rsidR="007D057D" w:rsidRPr="00760E05" w:rsidRDefault="007D057D" w:rsidP="000D13AB">
            <w:pPr>
              <w:spacing w:before="60" w:after="60"/>
              <w:rPr>
                <w:rFonts w:eastAsia="Times New Roman"/>
                <w:noProof/>
                <w:szCs w:val="24"/>
              </w:rPr>
            </w:pPr>
            <w:r w:rsidRPr="00760E05">
              <w:rPr>
                <w:noProof/>
              </w:rPr>
              <w:t>Plante vii și alte plante; bulbi, rădăcini și produse similare; plante tăiate și frunziș ornamental</w:t>
            </w:r>
          </w:p>
        </w:tc>
      </w:tr>
      <w:tr w:rsidR="007D057D" w:rsidRPr="00760E05" w14:paraId="770F8B6F"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FEB4EBB" w14:textId="77777777" w:rsidR="007D057D" w:rsidRPr="00760E05" w:rsidRDefault="007D057D" w:rsidP="000D13AB">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13861E9" w14:textId="77777777" w:rsidR="007D057D" w:rsidRPr="00760E05" w:rsidRDefault="007D057D" w:rsidP="000D13AB">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10D26D" w14:textId="77777777" w:rsidR="007D057D" w:rsidRPr="00760E05" w:rsidRDefault="007D057D" w:rsidP="000D13AB">
            <w:pPr>
              <w:spacing w:before="60" w:after="60"/>
              <w:rPr>
                <w:rFonts w:eastAsia="Times New Roman"/>
                <w:noProof/>
                <w:szCs w:val="24"/>
              </w:rPr>
            </w:pPr>
            <w:r w:rsidRPr="00760E05">
              <w:rPr>
                <w:noProof/>
              </w:rPr>
              <w:t>0701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6594EF" w14:textId="77777777" w:rsidR="007D057D" w:rsidRPr="00760E05" w:rsidRDefault="007D057D" w:rsidP="000D13AB">
            <w:pPr>
              <w:spacing w:before="60" w:after="60"/>
              <w:rPr>
                <w:rFonts w:eastAsia="Times New Roman"/>
                <w:noProof/>
                <w:szCs w:val="24"/>
              </w:rPr>
            </w:pPr>
            <w:r w:rsidRPr="00760E05">
              <w:rPr>
                <w:noProof/>
              </w:rPr>
              <w:t>Cartofi, în stare proaspătă sau refrigerată</w:t>
            </w:r>
          </w:p>
        </w:tc>
      </w:tr>
      <w:tr w:rsidR="007D057D" w:rsidRPr="00760E05" w14:paraId="70C7DB08" w14:textId="77777777" w:rsidTr="001F5D59">
        <w:trPr>
          <w:trHeight w:val="300"/>
          <w:jc w:val="center"/>
        </w:trPr>
        <w:tc>
          <w:tcPr>
            <w:tcW w:w="21" w:type="dxa"/>
            <w:vMerge/>
            <w:vAlign w:val="center"/>
          </w:tcPr>
          <w:p w14:paraId="2A650FD8"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021DA851"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6CECC8B" w14:textId="77777777" w:rsidR="007D057D" w:rsidRPr="00760E05" w:rsidRDefault="007D057D" w:rsidP="000D13AB">
            <w:pPr>
              <w:spacing w:before="60" w:after="60"/>
              <w:rPr>
                <w:rFonts w:eastAsia="Times New Roman"/>
                <w:noProof/>
                <w:szCs w:val="24"/>
              </w:rPr>
            </w:pPr>
            <w:r w:rsidRPr="00760E05">
              <w:rPr>
                <w:noProof/>
              </w:rPr>
              <w:t>0702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689D548" w14:textId="77777777" w:rsidR="007D057D" w:rsidRPr="00760E05" w:rsidRDefault="007D057D" w:rsidP="000D13AB">
            <w:pPr>
              <w:spacing w:before="60" w:after="60"/>
              <w:rPr>
                <w:rFonts w:eastAsia="Times New Roman"/>
                <w:noProof/>
                <w:szCs w:val="24"/>
              </w:rPr>
            </w:pPr>
            <w:r w:rsidRPr="00760E05">
              <w:rPr>
                <w:noProof/>
              </w:rPr>
              <w:t>Tomate, în stare proaspătă sau refrigerată</w:t>
            </w:r>
          </w:p>
        </w:tc>
      </w:tr>
      <w:tr w:rsidR="007D057D" w:rsidRPr="00760E05" w14:paraId="756C1DE0" w14:textId="77777777" w:rsidTr="001F5D59">
        <w:trPr>
          <w:trHeight w:val="300"/>
          <w:jc w:val="center"/>
        </w:trPr>
        <w:tc>
          <w:tcPr>
            <w:tcW w:w="21" w:type="dxa"/>
            <w:vMerge/>
            <w:vAlign w:val="center"/>
          </w:tcPr>
          <w:p w14:paraId="3E2AC4BB"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09CA1979"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3FDAC6" w14:textId="77777777" w:rsidR="007D057D" w:rsidRPr="00760E05" w:rsidRDefault="007D057D" w:rsidP="000D13AB">
            <w:pPr>
              <w:spacing w:before="60" w:after="60"/>
              <w:rPr>
                <w:rFonts w:eastAsia="Times New Roman"/>
                <w:noProof/>
                <w:szCs w:val="24"/>
              </w:rPr>
            </w:pPr>
            <w:r w:rsidRPr="00760E05">
              <w:rPr>
                <w:noProof/>
              </w:rPr>
              <w:t>0703 10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B8B107" w14:textId="77777777" w:rsidR="007D057D" w:rsidRPr="00760E05" w:rsidRDefault="007D057D" w:rsidP="000D13AB">
            <w:pPr>
              <w:spacing w:before="60" w:after="60"/>
              <w:rPr>
                <w:rFonts w:eastAsia="Times New Roman"/>
                <w:noProof/>
                <w:szCs w:val="24"/>
              </w:rPr>
            </w:pPr>
            <w:r w:rsidRPr="00760E05">
              <w:rPr>
                <w:noProof/>
              </w:rPr>
              <w:t>Ceapă și ceapă eșalotă, în stare proaspătă sau refrigerată</w:t>
            </w:r>
          </w:p>
        </w:tc>
      </w:tr>
      <w:tr w:rsidR="007D057D" w:rsidRPr="00760E05" w14:paraId="2F86CCC9" w14:textId="77777777" w:rsidTr="001F5D59">
        <w:trPr>
          <w:trHeight w:val="300"/>
          <w:jc w:val="center"/>
        </w:trPr>
        <w:tc>
          <w:tcPr>
            <w:tcW w:w="21" w:type="dxa"/>
            <w:vMerge/>
            <w:vAlign w:val="center"/>
          </w:tcPr>
          <w:p w14:paraId="4FC30D64"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08E58847"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A9C230" w14:textId="77777777" w:rsidR="007D057D" w:rsidRPr="00760E05" w:rsidRDefault="007D057D" w:rsidP="000D13AB">
            <w:pPr>
              <w:spacing w:before="60" w:after="60"/>
              <w:rPr>
                <w:rFonts w:eastAsia="Times New Roman"/>
                <w:noProof/>
                <w:szCs w:val="24"/>
              </w:rPr>
            </w:pPr>
            <w:r w:rsidRPr="00760E05">
              <w:rPr>
                <w:noProof/>
              </w:rPr>
              <w:t>0703 90 00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8BA6B2" w14:textId="77777777" w:rsidR="007D057D" w:rsidRPr="00760E05" w:rsidRDefault="007D057D" w:rsidP="000D13AB">
            <w:pPr>
              <w:spacing w:before="60" w:after="60"/>
              <w:rPr>
                <w:rFonts w:eastAsia="Times New Roman"/>
                <w:noProof/>
                <w:szCs w:val="24"/>
              </w:rPr>
            </w:pPr>
            <w:r w:rsidRPr="00760E05">
              <w:rPr>
                <w:noProof/>
              </w:rPr>
              <w:t>Praz și alte legume aliacee, în stare proaspătă sau refrigerată</w:t>
            </w:r>
          </w:p>
        </w:tc>
      </w:tr>
      <w:tr w:rsidR="007D057D" w:rsidRPr="00760E05" w14:paraId="70C68110" w14:textId="77777777" w:rsidTr="001F5D59">
        <w:trPr>
          <w:trHeight w:val="300"/>
          <w:jc w:val="center"/>
        </w:trPr>
        <w:tc>
          <w:tcPr>
            <w:tcW w:w="21" w:type="dxa"/>
            <w:vMerge/>
            <w:vAlign w:val="center"/>
          </w:tcPr>
          <w:p w14:paraId="616B17DB"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647F086B"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72E53B" w14:textId="77777777" w:rsidR="007D057D" w:rsidRPr="00760E05" w:rsidRDefault="007D057D" w:rsidP="000D13AB">
            <w:pPr>
              <w:spacing w:before="60" w:after="60"/>
              <w:rPr>
                <w:rFonts w:eastAsia="Times New Roman"/>
                <w:noProof/>
                <w:szCs w:val="24"/>
              </w:rPr>
            </w:pPr>
            <w:r w:rsidRPr="00760E05">
              <w:rPr>
                <w:noProof/>
              </w:rPr>
              <w:t>0704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D10C01" w14:textId="77777777" w:rsidR="007D057D" w:rsidRPr="00760E05" w:rsidRDefault="007D057D" w:rsidP="000D13AB">
            <w:pPr>
              <w:spacing w:before="60" w:after="60"/>
              <w:rPr>
                <w:rFonts w:eastAsia="Times New Roman"/>
                <w:noProof/>
                <w:szCs w:val="24"/>
              </w:rPr>
            </w:pPr>
            <w:r w:rsidRPr="00760E05">
              <w:rPr>
                <w:noProof/>
              </w:rPr>
              <w:t>Varză, conopidă, varză creață, gulii și produse comestibile similare din genul Brassica, în stare proaspătă sau refrigerată</w:t>
            </w:r>
          </w:p>
        </w:tc>
      </w:tr>
      <w:tr w:rsidR="007D057D" w:rsidRPr="00760E05" w14:paraId="7E833EAF" w14:textId="77777777" w:rsidTr="001F5D59">
        <w:trPr>
          <w:trHeight w:val="300"/>
          <w:jc w:val="center"/>
        </w:trPr>
        <w:tc>
          <w:tcPr>
            <w:tcW w:w="21" w:type="dxa"/>
            <w:vMerge/>
            <w:vAlign w:val="center"/>
          </w:tcPr>
          <w:p w14:paraId="0A524903"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11C7B7DB"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E51624" w14:textId="77777777" w:rsidR="007D057D" w:rsidRPr="00760E05" w:rsidRDefault="007D057D" w:rsidP="000D13AB">
            <w:pPr>
              <w:spacing w:before="60" w:after="60"/>
              <w:rPr>
                <w:rFonts w:eastAsia="Times New Roman"/>
                <w:noProof/>
                <w:szCs w:val="24"/>
              </w:rPr>
            </w:pPr>
            <w:r w:rsidRPr="00760E05">
              <w:rPr>
                <w:noProof/>
              </w:rPr>
              <w:t>0705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8F24CB" w14:textId="77777777" w:rsidR="007D057D" w:rsidRPr="00760E05" w:rsidRDefault="007D057D" w:rsidP="000D13AB">
            <w:pPr>
              <w:spacing w:before="60" w:after="60"/>
              <w:rPr>
                <w:rFonts w:eastAsia="Times New Roman"/>
                <w:noProof/>
                <w:szCs w:val="24"/>
              </w:rPr>
            </w:pPr>
            <w:r w:rsidRPr="00760E05">
              <w:rPr>
                <w:noProof/>
              </w:rPr>
              <w:t>Salată verde (</w:t>
            </w:r>
            <w:r w:rsidRPr="00760E05">
              <w:rPr>
                <w:i/>
                <w:noProof/>
              </w:rPr>
              <w:t>Lactuca sativa</w:t>
            </w:r>
            <w:r w:rsidRPr="00760E05">
              <w:rPr>
                <w:noProof/>
              </w:rPr>
              <w:t>) și cicoare (</w:t>
            </w:r>
            <w:r w:rsidRPr="00760E05">
              <w:rPr>
                <w:i/>
                <w:noProof/>
              </w:rPr>
              <w:t>Cichorium</w:t>
            </w:r>
            <w:r w:rsidRPr="00760E05">
              <w:rPr>
                <w:noProof/>
              </w:rPr>
              <w:t> spp.), în stare proaspătă sau refrigerată</w:t>
            </w:r>
          </w:p>
        </w:tc>
      </w:tr>
      <w:tr w:rsidR="007D057D" w:rsidRPr="00760E05" w14:paraId="689889A9" w14:textId="77777777" w:rsidTr="001F5D59">
        <w:trPr>
          <w:trHeight w:val="300"/>
          <w:jc w:val="center"/>
        </w:trPr>
        <w:tc>
          <w:tcPr>
            <w:tcW w:w="21" w:type="dxa"/>
            <w:vMerge/>
            <w:vAlign w:val="center"/>
          </w:tcPr>
          <w:p w14:paraId="0C08AF98"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444522F9"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5B929C" w14:textId="77777777" w:rsidR="007D057D" w:rsidRPr="00760E05" w:rsidRDefault="007D057D" w:rsidP="000D13AB">
            <w:pPr>
              <w:spacing w:before="60" w:after="60"/>
              <w:rPr>
                <w:rFonts w:eastAsia="Times New Roman"/>
                <w:noProof/>
                <w:szCs w:val="24"/>
              </w:rPr>
            </w:pPr>
            <w:r w:rsidRPr="00760E05">
              <w:rPr>
                <w:noProof/>
              </w:rPr>
              <w:t>0706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143094" w14:textId="77777777" w:rsidR="007D057D" w:rsidRPr="00760E05" w:rsidRDefault="007D057D" w:rsidP="000D13AB">
            <w:pPr>
              <w:spacing w:before="60" w:after="60"/>
              <w:rPr>
                <w:rFonts w:eastAsia="Times New Roman"/>
                <w:noProof/>
                <w:szCs w:val="24"/>
              </w:rPr>
            </w:pPr>
            <w:r w:rsidRPr="00760E05">
              <w:rPr>
                <w:noProof/>
              </w:rPr>
              <w:t>Morcovi, napi, sfeclă roșie pentru salată, barba-caprei, țelină de rădăcină, ridichi și rădăcinoase comestibile similare, în stare proaspătă sau refrigerată</w:t>
            </w:r>
          </w:p>
        </w:tc>
      </w:tr>
      <w:tr w:rsidR="007D057D" w:rsidRPr="00760E05" w14:paraId="78F77FF3" w14:textId="77777777" w:rsidTr="001F5D59">
        <w:trPr>
          <w:trHeight w:val="300"/>
          <w:jc w:val="center"/>
        </w:trPr>
        <w:tc>
          <w:tcPr>
            <w:tcW w:w="21" w:type="dxa"/>
            <w:vMerge/>
            <w:vAlign w:val="center"/>
          </w:tcPr>
          <w:p w14:paraId="3EE607D0"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19C6943A"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312A7E" w14:textId="77777777" w:rsidR="007D057D" w:rsidRPr="00760E05" w:rsidRDefault="007D057D" w:rsidP="000D13AB">
            <w:pPr>
              <w:spacing w:before="60" w:after="60"/>
              <w:rPr>
                <w:rFonts w:eastAsia="Times New Roman"/>
                <w:noProof/>
                <w:szCs w:val="24"/>
              </w:rPr>
            </w:pPr>
            <w:r w:rsidRPr="00760E05">
              <w:rPr>
                <w:noProof/>
              </w:rPr>
              <w:t>0708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38112B" w14:textId="77777777" w:rsidR="007D057D" w:rsidRPr="00760E05" w:rsidRDefault="007D057D" w:rsidP="000D13AB">
            <w:pPr>
              <w:spacing w:before="60" w:after="60"/>
              <w:rPr>
                <w:rFonts w:eastAsia="Times New Roman"/>
                <w:noProof/>
                <w:szCs w:val="24"/>
              </w:rPr>
            </w:pPr>
            <w:r w:rsidRPr="00760E05">
              <w:rPr>
                <w:noProof/>
              </w:rPr>
              <w:t>Legume păstăi, curățate sau nu de păstăi, în stare proaspătă sau refrigerată</w:t>
            </w:r>
          </w:p>
        </w:tc>
      </w:tr>
      <w:tr w:rsidR="007D057D" w:rsidRPr="00760E05" w14:paraId="3BABE54C" w14:textId="77777777" w:rsidTr="001F5D59">
        <w:trPr>
          <w:trHeight w:val="300"/>
          <w:jc w:val="center"/>
        </w:trPr>
        <w:tc>
          <w:tcPr>
            <w:tcW w:w="21" w:type="dxa"/>
            <w:vMerge/>
            <w:vAlign w:val="center"/>
          </w:tcPr>
          <w:p w14:paraId="49F48B9B"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459C9CBD"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35D9ED" w14:textId="77777777" w:rsidR="007D057D" w:rsidRPr="00760E05" w:rsidRDefault="007D057D" w:rsidP="000D13AB">
            <w:pPr>
              <w:spacing w:before="60" w:after="60"/>
              <w:rPr>
                <w:rFonts w:eastAsia="Times New Roman"/>
                <w:noProof/>
                <w:szCs w:val="24"/>
              </w:rPr>
            </w:pPr>
            <w:r w:rsidRPr="00760E05">
              <w:rPr>
                <w:noProof/>
              </w:rPr>
              <w:t>0709 20 00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F615B7" w14:textId="77777777" w:rsidR="007D057D" w:rsidRPr="00760E05" w:rsidRDefault="007D057D" w:rsidP="000D13AB">
            <w:pPr>
              <w:spacing w:before="60" w:after="60"/>
              <w:rPr>
                <w:rFonts w:eastAsia="Times New Roman"/>
                <w:noProof/>
                <w:szCs w:val="24"/>
              </w:rPr>
            </w:pPr>
            <w:r w:rsidRPr="00760E05">
              <w:rPr>
                <w:noProof/>
              </w:rPr>
              <w:t>Sparanghel, în stare proaspătă sau refrigerată</w:t>
            </w:r>
          </w:p>
        </w:tc>
      </w:tr>
      <w:tr w:rsidR="007D057D" w:rsidRPr="00760E05" w14:paraId="42544572" w14:textId="77777777" w:rsidTr="001F5D59">
        <w:trPr>
          <w:trHeight w:val="300"/>
          <w:jc w:val="center"/>
        </w:trPr>
        <w:tc>
          <w:tcPr>
            <w:tcW w:w="21" w:type="dxa"/>
            <w:vMerge/>
            <w:vAlign w:val="center"/>
          </w:tcPr>
          <w:p w14:paraId="4C8869F4"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28558B36"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CA5AB9" w14:textId="77777777" w:rsidR="007D057D" w:rsidRPr="00760E05" w:rsidRDefault="007D057D" w:rsidP="000D13AB">
            <w:pPr>
              <w:spacing w:before="60" w:after="60"/>
              <w:rPr>
                <w:rFonts w:eastAsia="Times New Roman"/>
                <w:noProof/>
                <w:szCs w:val="24"/>
              </w:rPr>
            </w:pPr>
            <w:r w:rsidRPr="00760E05">
              <w:rPr>
                <w:noProof/>
              </w:rPr>
              <w:t>0709 30 00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076FAF" w14:textId="77777777" w:rsidR="007D057D" w:rsidRPr="00760E05" w:rsidRDefault="007D057D" w:rsidP="000D13AB">
            <w:pPr>
              <w:spacing w:before="60" w:after="60"/>
              <w:rPr>
                <w:rFonts w:eastAsia="Times New Roman"/>
                <w:noProof/>
                <w:szCs w:val="24"/>
              </w:rPr>
            </w:pPr>
            <w:r w:rsidRPr="00760E05">
              <w:rPr>
                <w:noProof/>
              </w:rPr>
              <w:t>Vinete, în stare proaspătă sau refrigerată</w:t>
            </w:r>
          </w:p>
        </w:tc>
      </w:tr>
      <w:tr w:rsidR="007D057D" w:rsidRPr="00760E05" w14:paraId="56FD9E4D" w14:textId="77777777" w:rsidTr="001F5D59">
        <w:trPr>
          <w:trHeight w:val="300"/>
          <w:jc w:val="center"/>
        </w:trPr>
        <w:tc>
          <w:tcPr>
            <w:tcW w:w="21" w:type="dxa"/>
            <w:vMerge/>
            <w:vAlign w:val="center"/>
          </w:tcPr>
          <w:p w14:paraId="35F8FB15"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2BC53836"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0A3274" w14:textId="77777777" w:rsidR="007D057D" w:rsidRPr="00760E05" w:rsidRDefault="007D057D" w:rsidP="000D13AB">
            <w:pPr>
              <w:spacing w:before="60" w:after="60"/>
              <w:rPr>
                <w:rFonts w:eastAsia="Times New Roman"/>
                <w:noProof/>
                <w:szCs w:val="24"/>
              </w:rPr>
            </w:pPr>
            <w:r w:rsidRPr="00760E05">
              <w:rPr>
                <w:noProof/>
              </w:rPr>
              <w:t>0709 40 00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3E66E1" w14:textId="77777777" w:rsidR="007D057D" w:rsidRPr="00760E05" w:rsidRDefault="007D057D" w:rsidP="000D13AB">
            <w:pPr>
              <w:spacing w:before="60" w:after="60"/>
              <w:rPr>
                <w:rFonts w:eastAsia="Times New Roman"/>
                <w:noProof/>
                <w:szCs w:val="24"/>
              </w:rPr>
            </w:pPr>
            <w:r w:rsidRPr="00760E05">
              <w:rPr>
                <w:noProof/>
              </w:rPr>
              <w:t>Țelină, alta decât țelina de rădăcină, în stare proaspătă sau refrigerată</w:t>
            </w:r>
          </w:p>
        </w:tc>
      </w:tr>
      <w:tr w:rsidR="001F5D59" w:rsidRPr="00760E05" w14:paraId="632706B0" w14:textId="77777777" w:rsidTr="006D277E">
        <w:trPr>
          <w:trHeight w:val="2439"/>
          <w:jc w:val="center"/>
        </w:trPr>
        <w:tc>
          <w:tcPr>
            <w:tcW w:w="21" w:type="dxa"/>
            <w:vMerge/>
            <w:vAlign w:val="center"/>
          </w:tcPr>
          <w:p w14:paraId="5AAEE4A2" w14:textId="77777777" w:rsidR="001F5D59" w:rsidRPr="00760E05" w:rsidRDefault="001F5D59" w:rsidP="000D13AB">
            <w:pPr>
              <w:spacing w:after="0"/>
              <w:rPr>
                <w:rFonts w:eastAsia="Times New Roman"/>
                <w:noProof/>
                <w:szCs w:val="24"/>
                <w:lang w:eastAsia="en-IE"/>
              </w:rPr>
            </w:pPr>
          </w:p>
        </w:tc>
        <w:tc>
          <w:tcPr>
            <w:tcW w:w="152" w:type="dxa"/>
            <w:vMerge/>
            <w:vAlign w:val="center"/>
          </w:tcPr>
          <w:p w14:paraId="028613F1" w14:textId="77777777" w:rsidR="001F5D59" w:rsidRPr="00760E05" w:rsidRDefault="001F5D59" w:rsidP="000D13AB">
            <w:pPr>
              <w:spacing w:after="0"/>
              <w:rPr>
                <w:rFonts w:eastAsia="Times New Roman"/>
                <w:noProof/>
                <w:szCs w:val="24"/>
                <w:lang w:eastAsia="en-IE"/>
              </w:rPr>
            </w:pPr>
          </w:p>
        </w:tc>
        <w:tc>
          <w:tcPr>
            <w:tcW w:w="2115" w:type="dxa"/>
            <w:tcBorders>
              <w:top w:val="outset" w:sz="6" w:space="0" w:color="auto"/>
              <w:left w:val="outset" w:sz="6" w:space="0" w:color="auto"/>
              <w:right w:val="outset" w:sz="6" w:space="0" w:color="auto"/>
            </w:tcBorders>
            <w:tcMar>
              <w:top w:w="0" w:type="dxa"/>
              <w:left w:w="0" w:type="dxa"/>
              <w:bottom w:w="0" w:type="dxa"/>
              <w:right w:w="0" w:type="dxa"/>
            </w:tcMar>
            <w:hideMark/>
          </w:tcPr>
          <w:p w14:paraId="7BCDF5FA" w14:textId="663AF384" w:rsidR="001F5D59" w:rsidRPr="00760E05" w:rsidRDefault="001F5D59" w:rsidP="4751BDE9">
            <w:pPr>
              <w:spacing w:before="60" w:after="60"/>
              <w:rPr>
                <w:rFonts w:eastAsia="Times New Roman"/>
                <w:noProof/>
              </w:rPr>
            </w:pPr>
            <w:r w:rsidRPr="00760E05">
              <w:rPr>
                <w:noProof/>
              </w:rPr>
              <w:t>0709 51 00</w:t>
            </w:r>
          </w:p>
          <w:p w14:paraId="225ECEEB" w14:textId="400AAF9F" w:rsidR="001F5D59" w:rsidRPr="00760E05" w:rsidRDefault="001F5D59" w:rsidP="4751BDE9">
            <w:pPr>
              <w:spacing w:before="60" w:after="60"/>
              <w:rPr>
                <w:rFonts w:eastAsia="Times New Roman"/>
                <w:noProof/>
              </w:rPr>
            </w:pPr>
            <w:r w:rsidRPr="00760E05">
              <w:rPr>
                <w:noProof/>
              </w:rPr>
              <w:t>0709 52 00</w:t>
            </w:r>
          </w:p>
          <w:p w14:paraId="27068E4B" w14:textId="00AE92A7" w:rsidR="001F5D59" w:rsidRPr="00760E05" w:rsidRDefault="001F5D59" w:rsidP="4751BDE9">
            <w:pPr>
              <w:spacing w:before="60" w:after="60"/>
              <w:rPr>
                <w:rFonts w:eastAsia="Times New Roman"/>
                <w:noProof/>
              </w:rPr>
            </w:pPr>
            <w:r w:rsidRPr="00760E05">
              <w:rPr>
                <w:noProof/>
              </w:rPr>
              <w:t>0709 53 00</w:t>
            </w:r>
          </w:p>
          <w:p w14:paraId="5805018A" w14:textId="712420CB" w:rsidR="001F5D59" w:rsidRPr="00760E05" w:rsidRDefault="001F5D59" w:rsidP="4751BDE9">
            <w:pPr>
              <w:spacing w:before="60" w:after="60"/>
              <w:rPr>
                <w:rFonts w:eastAsia="Times New Roman"/>
                <w:noProof/>
              </w:rPr>
            </w:pPr>
            <w:r w:rsidRPr="00760E05">
              <w:rPr>
                <w:noProof/>
              </w:rPr>
              <w:t>0709 54 00</w:t>
            </w:r>
          </w:p>
          <w:p w14:paraId="3493611B" w14:textId="415F4E4B" w:rsidR="001F5D59" w:rsidRPr="00760E05" w:rsidRDefault="001F5D59" w:rsidP="4751BDE9">
            <w:pPr>
              <w:spacing w:before="60" w:after="60"/>
              <w:rPr>
                <w:rFonts w:eastAsia="Times New Roman"/>
                <w:noProof/>
              </w:rPr>
            </w:pPr>
            <w:r w:rsidRPr="00760E05">
              <w:rPr>
                <w:noProof/>
              </w:rPr>
              <w:t>0709 55 00</w:t>
            </w:r>
          </w:p>
          <w:p w14:paraId="6CB7A60B" w14:textId="7931A6DA" w:rsidR="001F5D59" w:rsidRPr="00760E05" w:rsidRDefault="001F5D59" w:rsidP="4751BDE9">
            <w:pPr>
              <w:spacing w:before="60" w:after="60"/>
              <w:rPr>
                <w:rFonts w:eastAsia="Times New Roman"/>
                <w:noProof/>
              </w:rPr>
            </w:pPr>
            <w:r w:rsidRPr="00760E05">
              <w:rPr>
                <w:noProof/>
              </w:rPr>
              <w:t>0709 59 00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69D541" w14:textId="555FDD76" w:rsidR="001F5D59" w:rsidRPr="00760E05" w:rsidRDefault="001F5D59" w:rsidP="4751BDE9">
            <w:pPr>
              <w:spacing w:before="60" w:after="60"/>
              <w:rPr>
                <w:rFonts w:eastAsia="Times New Roman"/>
                <w:noProof/>
              </w:rPr>
            </w:pPr>
            <w:r w:rsidRPr="00760E05">
              <w:rPr>
                <w:noProof/>
              </w:rPr>
              <w:t>Ciuperci, în stare proaspătă sau refrigerată</w:t>
            </w:r>
          </w:p>
        </w:tc>
      </w:tr>
      <w:tr w:rsidR="007D057D" w:rsidRPr="00760E05" w14:paraId="5495CACF" w14:textId="77777777" w:rsidTr="001F5D59">
        <w:trPr>
          <w:trHeight w:val="300"/>
          <w:jc w:val="center"/>
        </w:trPr>
        <w:tc>
          <w:tcPr>
            <w:tcW w:w="21" w:type="dxa"/>
            <w:vMerge/>
            <w:vAlign w:val="center"/>
          </w:tcPr>
          <w:p w14:paraId="53BCE303"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105DD9E3"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7C8D3D" w14:textId="77777777" w:rsidR="007D057D" w:rsidRPr="00760E05" w:rsidRDefault="007D057D" w:rsidP="000D13AB">
            <w:pPr>
              <w:spacing w:before="60" w:after="60"/>
              <w:rPr>
                <w:rFonts w:eastAsia="Times New Roman"/>
                <w:noProof/>
                <w:szCs w:val="24"/>
              </w:rPr>
            </w:pPr>
            <w:r w:rsidRPr="00760E05">
              <w:rPr>
                <w:noProof/>
              </w:rPr>
              <w:t>0709 60 10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434AB4" w14:textId="77777777" w:rsidR="007D057D" w:rsidRPr="00760E05" w:rsidRDefault="007D057D" w:rsidP="000D13AB">
            <w:pPr>
              <w:spacing w:before="60" w:after="60"/>
              <w:rPr>
                <w:rFonts w:eastAsia="Times New Roman"/>
                <w:noProof/>
                <w:szCs w:val="24"/>
              </w:rPr>
            </w:pPr>
            <w:r w:rsidRPr="00760E05">
              <w:rPr>
                <w:noProof/>
              </w:rPr>
              <w:t>Ardei grași, în stare proaspătă sau refrigerată</w:t>
            </w:r>
          </w:p>
        </w:tc>
      </w:tr>
      <w:tr w:rsidR="007D057D" w:rsidRPr="00760E05" w14:paraId="3FD22D0D" w14:textId="77777777" w:rsidTr="001F5D59">
        <w:trPr>
          <w:trHeight w:val="300"/>
          <w:jc w:val="center"/>
        </w:trPr>
        <w:tc>
          <w:tcPr>
            <w:tcW w:w="21" w:type="dxa"/>
            <w:vMerge/>
            <w:vAlign w:val="center"/>
          </w:tcPr>
          <w:p w14:paraId="119244F0"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336B6795"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71820A" w14:textId="77777777" w:rsidR="007D057D" w:rsidRPr="00760E05" w:rsidRDefault="007D057D" w:rsidP="000D13AB">
            <w:pPr>
              <w:spacing w:before="60" w:after="60"/>
              <w:rPr>
                <w:rFonts w:eastAsia="Times New Roman"/>
                <w:noProof/>
                <w:szCs w:val="24"/>
              </w:rPr>
            </w:pPr>
            <w:r w:rsidRPr="00760E05">
              <w:rPr>
                <w:noProof/>
              </w:rPr>
              <w:t>0709 60 99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969B57" w14:textId="77777777" w:rsidR="007D057D" w:rsidRPr="00760E05" w:rsidRDefault="007D057D" w:rsidP="000D13AB">
            <w:pPr>
              <w:spacing w:before="60" w:after="60"/>
              <w:rPr>
                <w:rFonts w:eastAsia="Times New Roman"/>
                <w:noProof/>
                <w:szCs w:val="24"/>
              </w:rPr>
            </w:pPr>
            <w:r w:rsidRPr="00760E05">
              <w:rPr>
                <w:noProof/>
              </w:rPr>
              <w:t xml:space="preserve">Ardei din genul </w:t>
            </w:r>
            <w:r w:rsidRPr="00760E05">
              <w:rPr>
                <w:i/>
                <w:noProof/>
              </w:rPr>
              <w:t>Capsicum</w:t>
            </w:r>
            <w:r w:rsidRPr="00760E05">
              <w:rPr>
                <w:noProof/>
              </w:rPr>
              <w:t xml:space="preserve"> sau din genul </w:t>
            </w:r>
            <w:r w:rsidRPr="00760E05">
              <w:rPr>
                <w:i/>
                <w:noProof/>
              </w:rPr>
              <w:t>Pimenta</w:t>
            </w:r>
            <w:r w:rsidRPr="00760E05">
              <w:rPr>
                <w:noProof/>
              </w:rPr>
              <w:t xml:space="preserve">, în stare proaspătă sau refrigerată, alții decât ardei grași, alții decât cei destinați fabricării capsaicinei sau a extractelor de oleorășini de </w:t>
            </w:r>
            <w:r w:rsidRPr="00760E05">
              <w:rPr>
                <w:i/>
                <w:iCs/>
                <w:noProof/>
              </w:rPr>
              <w:t>Capsicum</w:t>
            </w:r>
            <w:r w:rsidRPr="00760E05">
              <w:rPr>
                <w:noProof/>
              </w:rPr>
              <w:t xml:space="preserve"> și alții decât cei destinați fabricării industriale a uleiurilor esențiale sau a rezinoidelor</w:t>
            </w:r>
          </w:p>
        </w:tc>
      </w:tr>
      <w:tr w:rsidR="007D057D" w:rsidRPr="00760E05" w14:paraId="1D02D90B" w14:textId="77777777" w:rsidTr="001F5D59">
        <w:trPr>
          <w:trHeight w:val="300"/>
          <w:jc w:val="center"/>
        </w:trPr>
        <w:tc>
          <w:tcPr>
            <w:tcW w:w="21" w:type="dxa"/>
            <w:vMerge/>
            <w:vAlign w:val="center"/>
          </w:tcPr>
          <w:p w14:paraId="7D171A65"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7A5C8A40"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30B94D" w14:textId="77777777" w:rsidR="007D057D" w:rsidRPr="00760E05" w:rsidRDefault="007D057D" w:rsidP="000D13AB">
            <w:pPr>
              <w:spacing w:before="60" w:after="60"/>
              <w:rPr>
                <w:rFonts w:eastAsia="Times New Roman"/>
                <w:noProof/>
                <w:szCs w:val="24"/>
              </w:rPr>
            </w:pPr>
            <w:r w:rsidRPr="00760E05">
              <w:rPr>
                <w:noProof/>
              </w:rPr>
              <w:t>0709 70 00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41A926" w14:textId="77777777" w:rsidR="007D057D" w:rsidRPr="00760E05" w:rsidRDefault="007D057D" w:rsidP="000D13AB">
            <w:pPr>
              <w:spacing w:before="60" w:after="60"/>
              <w:rPr>
                <w:rFonts w:eastAsia="Times New Roman"/>
                <w:noProof/>
                <w:szCs w:val="24"/>
              </w:rPr>
            </w:pPr>
            <w:r w:rsidRPr="00760E05">
              <w:rPr>
                <w:noProof/>
              </w:rPr>
              <w:t>Spanac, ghizdei (spanac de Noua Zeelandă) și lobodă, în stare proaspătă sau refrigerată</w:t>
            </w:r>
          </w:p>
        </w:tc>
      </w:tr>
      <w:tr w:rsidR="007D057D" w:rsidRPr="00760E05" w14:paraId="411F963B" w14:textId="77777777" w:rsidTr="001F5D59">
        <w:trPr>
          <w:trHeight w:val="300"/>
          <w:jc w:val="center"/>
        </w:trPr>
        <w:tc>
          <w:tcPr>
            <w:tcW w:w="21" w:type="dxa"/>
            <w:vMerge/>
            <w:vAlign w:val="center"/>
          </w:tcPr>
          <w:p w14:paraId="114D445B" w14:textId="77777777" w:rsidR="007D057D" w:rsidRPr="00760E05" w:rsidRDefault="007D057D" w:rsidP="000D13AB">
            <w:pPr>
              <w:spacing w:after="0"/>
              <w:rPr>
                <w:rFonts w:eastAsia="Times New Roman"/>
                <w:noProof/>
                <w:szCs w:val="24"/>
                <w:lang w:eastAsia="en-IE"/>
              </w:rPr>
            </w:pPr>
          </w:p>
        </w:tc>
        <w:tc>
          <w:tcPr>
            <w:tcW w:w="152" w:type="dxa"/>
            <w:vMerge/>
            <w:vAlign w:val="center"/>
          </w:tcPr>
          <w:p w14:paraId="5C4403DD" w14:textId="77777777" w:rsidR="007D057D" w:rsidRPr="00760E05" w:rsidRDefault="007D057D" w:rsidP="000D13AB">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5526F4" w14:textId="77777777" w:rsidR="007D057D" w:rsidRPr="00760E05" w:rsidRDefault="007D057D" w:rsidP="000D13AB">
            <w:pPr>
              <w:spacing w:before="60" w:after="60"/>
              <w:rPr>
                <w:rFonts w:eastAsia="Times New Roman"/>
                <w:noProof/>
                <w:szCs w:val="24"/>
              </w:rPr>
            </w:pPr>
            <w:r w:rsidRPr="00760E05">
              <w:rPr>
                <w:noProof/>
              </w:rPr>
              <w:t>0709 92 10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C4272C" w14:textId="77777777" w:rsidR="007D057D" w:rsidRPr="00760E05" w:rsidRDefault="007D057D" w:rsidP="000D13AB">
            <w:pPr>
              <w:spacing w:before="60" w:after="60"/>
              <w:rPr>
                <w:rFonts w:eastAsia="Times New Roman"/>
                <w:noProof/>
                <w:szCs w:val="24"/>
              </w:rPr>
            </w:pPr>
            <w:r w:rsidRPr="00760E05">
              <w:rPr>
                <w:noProof/>
              </w:rPr>
              <w:t>Măsline, în stare proaspătă sau refrigerată, destinate altor utilizări decât pentru producția de ulei</w:t>
            </w:r>
          </w:p>
        </w:tc>
      </w:tr>
      <w:tr w:rsidR="001D47E6" w:rsidRPr="00760E05" w14:paraId="21B9173B" w14:textId="77777777" w:rsidTr="001F5D59">
        <w:trPr>
          <w:trHeight w:val="300"/>
          <w:jc w:val="center"/>
        </w:trPr>
        <w:tc>
          <w:tcPr>
            <w:tcW w:w="21" w:type="dxa"/>
            <w:vMerge/>
            <w:vAlign w:val="center"/>
          </w:tcPr>
          <w:p w14:paraId="4180D50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67A12E4"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4336D07" w14:textId="67B41FB8" w:rsidR="001D47E6" w:rsidRPr="00760E05" w:rsidRDefault="001D47E6" w:rsidP="001D47E6">
            <w:pPr>
              <w:spacing w:before="60" w:after="60"/>
              <w:rPr>
                <w:rFonts w:eastAsia="Times New Roman"/>
                <w:noProof/>
                <w:szCs w:val="24"/>
              </w:rPr>
            </w:pPr>
            <w:r w:rsidRPr="00760E05">
              <w:rPr>
                <w:noProof/>
              </w:rPr>
              <w:t>0709 93 10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3EA61DD" w14:textId="0629E4D4" w:rsidR="001D47E6" w:rsidRPr="00760E05" w:rsidRDefault="001D47E6" w:rsidP="001D47E6">
            <w:pPr>
              <w:spacing w:before="60" w:after="60"/>
              <w:rPr>
                <w:rFonts w:eastAsia="Times New Roman"/>
                <w:noProof/>
                <w:szCs w:val="24"/>
              </w:rPr>
            </w:pPr>
            <w:r w:rsidRPr="00760E05">
              <w:rPr>
                <w:noProof/>
              </w:rPr>
              <w:t>Dovlecei, proaspeți sau refrigerați</w:t>
            </w:r>
          </w:p>
        </w:tc>
      </w:tr>
      <w:tr w:rsidR="001D47E6" w:rsidRPr="00760E05" w14:paraId="14548279" w14:textId="77777777" w:rsidTr="001F5D59">
        <w:trPr>
          <w:trHeight w:val="300"/>
          <w:jc w:val="center"/>
        </w:trPr>
        <w:tc>
          <w:tcPr>
            <w:tcW w:w="21" w:type="dxa"/>
            <w:vMerge/>
            <w:vAlign w:val="center"/>
          </w:tcPr>
          <w:p w14:paraId="73D327B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6A70F2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FD91F4" w14:textId="77777777" w:rsidR="001D47E6" w:rsidRPr="00760E05" w:rsidRDefault="001D47E6" w:rsidP="001D47E6">
            <w:pPr>
              <w:spacing w:before="60" w:after="60"/>
              <w:rPr>
                <w:rFonts w:eastAsia="Times New Roman"/>
                <w:noProof/>
                <w:szCs w:val="24"/>
              </w:rPr>
            </w:pPr>
            <w:r w:rsidRPr="00760E05">
              <w:rPr>
                <w:noProof/>
              </w:rPr>
              <w:t>0709 99 10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D5135D" w14:textId="77777777" w:rsidR="001D47E6" w:rsidRPr="00760E05" w:rsidRDefault="001D47E6" w:rsidP="001D47E6">
            <w:pPr>
              <w:spacing w:before="60" w:after="60"/>
              <w:rPr>
                <w:rFonts w:eastAsia="Times New Roman"/>
                <w:noProof/>
                <w:szCs w:val="24"/>
              </w:rPr>
            </w:pPr>
            <w:r w:rsidRPr="00760E05">
              <w:rPr>
                <w:noProof/>
              </w:rPr>
              <w:t>Salată, în stare proaspătă sau refrigerată, alta decât salata verde (</w:t>
            </w:r>
            <w:r w:rsidRPr="00760E05">
              <w:rPr>
                <w:i/>
                <w:noProof/>
              </w:rPr>
              <w:t>Lactuca sativa</w:t>
            </w:r>
            <w:r w:rsidRPr="00760E05">
              <w:rPr>
                <w:noProof/>
              </w:rPr>
              <w:t>) și cicoarea (</w:t>
            </w:r>
            <w:r w:rsidRPr="00760E05">
              <w:rPr>
                <w:i/>
                <w:noProof/>
              </w:rPr>
              <w:t>Cichorium</w:t>
            </w:r>
            <w:r w:rsidRPr="00760E05">
              <w:rPr>
                <w:noProof/>
              </w:rPr>
              <w:t> spp.)</w:t>
            </w:r>
          </w:p>
        </w:tc>
      </w:tr>
      <w:tr w:rsidR="001D47E6" w:rsidRPr="00760E05" w14:paraId="5827FAC3" w14:textId="77777777" w:rsidTr="001F5D59">
        <w:trPr>
          <w:trHeight w:val="300"/>
          <w:jc w:val="center"/>
        </w:trPr>
        <w:tc>
          <w:tcPr>
            <w:tcW w:w="21" w:type="dxa"/>
            <w:vMerge/>
            <w:vAlign w:val="center"/>
          </w:tcPr>
          <w:p w14:paraId="091E0B7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0AA8DD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10B1D3" w14:textId="77777777" w:rsidR="001D47E6" w:rsidRPr="00760E05" w:rsidRDefault="001D47E6" w:rsidP="001D47E6">
            <w:pPr>
              <w:spacing w:before="60" w:after="60"/>
              <w:rPr>
                <w:rFonts w:eastAsia="Times New Roman"/>
                <w:noProof/>
                <w:szCs w:val="24"/>
              </w:rPr>
            </w:pPr>
            <w:r w:rsidRPr="00760E05">
              <w:rPr>
                <w:noProof/>
              </w:rPr>
              <w:t>0709 99 20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82A606" w14:textId="77777777" w:rsidR="001D47E6" w:rsidRPr="00760E05" w:rsidRDefault="001D47E6" w:rsidP="001D47E6">
            <w:pPr>
              <w:spacing w:before="60" w:after="60"/>
              <w:rPr>
                <w:rFonts w:eastAsia="Times New Roman"/>
                <w:noProof/>
                <w:szCs w:val="24"/>
              </w:rPr>
            </w:pPr>
            <w:r w:rsidRPr="00760E05">
              <w:rPr>
                <w:noProof/>
              </w:rPr>
              <w:t>Cardon (anghinare americană) și frunze comestibile ale acesteia, în stare proaspătă sau refrigerată</w:t>
            </w:r>
          </w:p>
        </w:tc>
      </w:tr>
      <w:tr w:rsidR="001D47E6" w:rsidRPr="00760E05" w14:paraId="3D9795CA" w14:textId="77777777" w:rsidTr="001F5D59">
        <w:trPr>
          <w:trHeight w:val="300"/>
          <w:jc w:val="center"/>
        </w:trPr>
        <w:tc>
          <w:tcPr>
            <w:tcW w:w="21" w:type="dxa"/>
            <w:vMerge/>
            <w:vAlign w:val="center"/>
          </w:tcPr>
          <w:p w14:paraId="762AF8ED"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99C95C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2B09FA" w14:textId="77777777" w:rsidR="001D47E6" w:rsidRPr="00760E05" w:rsidRDefault="001D47E6" w:rsidP="001D47E6">
            <w:pPr>
              <w:spacing w:before="60" w:after="60"/>
              <w:rPr>
                <w:rFonts w:eastAsia="Times New Roman"/>
                <w:noProof/>
                <w:szCs w:val="24"/>
              </w:rPr>
            </w:pPr>
            <w:r w:rsidRPr="00760E05">
              <w:rPr>
                <w:noProof/>
              </w:rPr>
              <w:t>0709 99 40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2A7A04" w14:textId="77777777" w:rsidR="001D47E6" w:rsidRPr="00760E05" w:rsidRDefault="001D47E6" w:rsidP="001D47E6">
            <w:pPr>
              <w:spacing w:before="60" w:after="60"/>
              <w:rPr>
                <w:rFonts w:eastAsia="Times New Roman"/>
                <w:noProof/>
                <w:szCs w:val="24"/>
              </w:rPr>
            </w:pPr>
            <w:r w:rsidRPr="00760E05">
              <w:rPr>
                <w:noProof/>
              </w:rPr>
              <w:t>Capere, în stare proaspătă sau refrigerată</w:t>
            </w:r>
          </w:p>
        </w:tc>
      </w:tr>
      <w:tr w:rsidR="001D47E6" w:rsidRPr="00760E05" w14:paraId="1CBF66A6" w14:textId="77777777" w:rsidTr="001F5D59">
        <w:trPr>
          <w:trHeight w:val="300"/>
          <w:jc w:val="center"/>
        </w:trPr>
        <w:tc>
          <w:tcPr>
            <w:tcW w:w="21" w:type="dxa"/>
            <w:vMerge/>
            <w:vAlign w:val="center"/>
          </w:tcPr>
          <w:p w14:paraId="7B5A31E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E399514"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190D97" w14:textId="77777777" w:rsidR="001D47E6" w:rsidRPr="00760E05" w:rsidRDefault="001D47E6" w:rsidP="001D47E6">
            <w:pPr>
              <w:spacing w:before="60" w:after="60"/>
              <w:rPr>
                <w:rFonts w:eastAsia="Times New Roman"/>
                <w:noProof/>
                <w:szCs w:val="24"/>
              </w:rPr>
            </w:pPr>
            <w:r w:rsidRPr="00760E05">
              <w:rPr>
                <w:noProof/>
              </w:rPr>
              <w:t>0709 99 50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2B0DDB" w14:textId="77777777" w:rsidR="001D47E6" w:rsidRPr="00760E05" w:rsidRDefault="001D47E6" w:rsidP="001D47E6">
            <w:pPr>
              <w:spacing w:before="60" w:after="60"/>
              <w:rPr>
                <w:rFonts w:eastAsia="Times New Roman"/>
                <w:noProof/>
                <w:szCs w:val="24"/>
              </w:rPr>
            </w:pPr>
            <w:r w:rsidRPr="00760E05">
              <w:rPr>
                <w:noProof/>
              </w:rPr>
              <w:t>Fenicul, în stare proaspătă sau refrigerată</w:t>
            </w:r>
          </w:p>
        </w:tc>
      </w:tr>
      <w:tr w:rsidR="001D47E6" w:rsidRPr="00760E05" w14:paraId="15DD1085" w14:textId="77777777" w:rsidTr="001F5D59">
        <w:trPr>
          <w:trHeight w:val="300"/>
          <w:jc w:val="center"/>
        </w:trPr>
        <w:tc>
          <w:tcPr>
            <w:tcW w:w="21" w:type="dxa"/>
            <w:vMerge/>
            <w:vAlign w:val="center"/>
          </w:tcPr>
          <w:p w14:paraId="75D1AAD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79417AF"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5D47C0" w14:textId="77777777" w:rsidR="001D47E6" w:rsidRPr="00760E05" w:rsidRDefault="001D47E6" w:rsidP="001D47E6">
            <w:pPr>
              <w:spacing w:before="60" w:after="60"/>
              <w:rPr>
                <w:rFonts w:eastAsia="Times New Roman"/>
                <w:noProof/>
                <w:szCs w:val="24"/>
              </w:rPr>
            </w:pPr>
            <w:r w:rsidRPr="00760E05">
              <w:rPr>
                <w:noProof/>
              </w:rPr>
              <w:t>ex 0709 91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966CEA" w14:textId="77777777" w:rsidR="001D47E6" w:rsidRPr="00760E05" w:rsidRDefault="001D47E6" w:rsidP="001D47E6">
            <w:pPr>
              <w:spacing w:before="60" w:after="60"/>
              <w:rPr>
                <w:rFonts w:eastAsia="Times New Roman"/>
                <w:noProof/>
                <w:szCs w:val="24"/>
              </w:rPr>
            </w:pPr>
            <w:r w:rsidRPr="00760E05">
              <w:rPr>
                <w:noProof/>
              </w:rPr>
              <w:t>Anghinare, în stare proaspătă sau refrigerată, de la 1 iulie la 31 octombrie</w:t>
            </w:r>
          </w:p>
        </w:tc>
      </w:tr>
      <w:tr w:rsidR="001D47E6" w:rsidRPr="00760E05" w14:paraId="52917568" w14:textId="77777777" w:rsidTr="001F5D59">
        <w:trPr>
          <w:trHeight w:val="300"/>
          <w:jc w:val="center"/>
        </w:trPr>
        <w:tc>
          <w:tcPr>
            <w:tcW w:w="21" w:type="dxa"/>
            <w:vMerge/>
            <w:vAlign w:val="center"/>
          </w:tcPr>
          <w:p w14:paraId="5CCF8B0B"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115FED6"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DE296A" w14:textId="77777777" w:rsidR="001D47E6" w:rsidRPr="00760E05" w:rsidRDefault="001D47E6" w:rsidP="001D47E6">
            <w:pPr>
              <w:spacing w:before="60" w:after="60"/>
              <w:rPr>
                <w:rFonts w:eastAsia="Times New Roman"/>
                <w:noProof/>
                <w:szCs w:val="24"/>
              </w:rPr>
            </w:pPr>
            <w:r w:rsidRPr="00760E05">
              <w:rPr>
                <w:noProof/>
              </w:rPr>
              <w:t>0709 93 90</w:t>
            </w:r>
          </w:p>
          <w:p w14:paraId="5CE7A0E5" w14:textId="77777777" w:rsidR="001D47E6" w:rsidRPr="00760E05" w:rsidRDefault="001D47E6" w:rsidP="001D47E6">
            <w:pPr>
              <w:spacing w:before="60" w:after="60"/>
              <w:rPr>
                <w:rFonts w:eastAsia="Times New Roman"/>
                <w:noProof/>
                <w:szCs w:val="24"/>
              </w:rPr>
            </w:pPr>
            <w:r w:rsidRPr="00760E05">
              <w:rPr>
                <w:noProof/>
              </w:rPr>
              <w:t>0709 99 90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465C8" w14:textId="77777777" w:rsidR="001D47E6" w:rsidRPr="00760E05" w:rsidRDefault="001D47E6" w:rsidP="001D47E6">
            <w:pPr>
              <w:spacing w:before="60" w:after="60"/>
              <w:rPr>
                <w:rFonts w:eastAsia="Times New Roman"/>
                <w:noProof/>
                <w:szCs w:val="24"/>
              </w:rPr>
            </w:pPr>
            <w:r w:rsidRPr="00760E05">
              <w:rPr>
                <w:noProof/>
              </w:rPr>
              <w:t>Alte legume, proaspete sau refrigerate</w:t>
            </w:r>
          </w:p>
        </w:tc>
      </w:tr>
      <w:tr w:rsidR="001D47E6" w:rsidRPr="00760E05" w14:paraId="1EDCD32C" w14:textId="77777777" w:rsidTr="001F5D59">
        <w:trPr>
          <w:trHeight w:val="300"/>
          <w:jc w:val="center"/>
        </w:trPr>
        <w:tc>
          <w:tcPr>
            <w:tcW w:w="21" w:type="dxa"/>
            <w:vMerge/>
            <w:vAlign w:val="center"/>
          </w:tcPr>
          <w:p w14:paraId="3152091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334CB2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621EF7" w14:textId="6FA5C278" w:rsidR="001D47E6" w:rsidRPr="00760E05" w:rsidRDefault="001D47E6" w:rsidP="001D47E6">
            <w:pPr>
              <w:spacing w:before="60" w:after="60"/>
              <w:rPr>
                <w:rFonts w:eastAsia="Times New Roman"/>
                <w:noProof/>
              </w:rPr>
            </w:pPr>
            <w:r w:rsidRPr="00760E05">
              <w:rPr>
                <w:noProof/>
              </w:rPr>
              <w:t>ex 0710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4A9902" w14:textId="1AD24BBB" w:rsidR="001D47E6" w:rsidRPr="00760E05" w:rsidRDefault="001D47E6" w:rsidP="001D47E6">
            <w:pPr>
              <w:spacing w:before="60" w:after="60"/>
              <w:rPr>
                <w:rFonts w:eastAsia="Times New Roman"/>
                <w:noProof/>
              </w:rPr>
            </w:pPr>
            <w:r w:rsidRPr="00760E05">
              <w:rPr>
                <w:noProof/>
              </w:rPr>
              <w:t>Legume (nefierte sau fierte în abur sau în apă), congelate, cu excepția produselor de la subpoziția 0710</w:t>
            </w:r>
            <w:r w:rsidR="00760E05" w:rsidRPr="00760E05">
              <w:rPr>
                <w:noProof/>
              </w:rPr>
              <w:t> </w:t>
            </w:r>
            <w:r w:rsidRPr="00760E05">
              <w:rPr>
                <w:noProof/>
              </w:rPr>
              <w:t>40</w:t>
            </w:r>
            <w:r w:rsidR="00760E05" w:rsidRPr="00760E05">
              <w:rPr>
                <w:noProof/>
              </w:rPr>
              <w:t> </w:t>
            </w:r>
            <w:r w:rsidRPr="00760E05">
              <w:rPr>
                <w:noProof/>
              </w:rPr>
              <w:t>00</w:t>
            </w:r>
          </w:p>
        </w:tc>
      </w:tr>
      <w:tr w:rsidR="001D47E6" w:rsidRPr="00760E05" w14:paraId="6CD949A4" w14:textId="77777777" w:rsidTr="001F5D59">
        <w:trPr>
          <w:trHeight w:val="300"/>
          <w:jc w:val="center"/>
        </w:trPr>
        <w:tc>
          <w:tcPr>
            <w:tcW w:w="21" w:type="dxa"/>
            <w:vMerge/>
            <w:vAlign w:val="center"/>
          </w:tcPr>
          <w:p w14:paraId="189DF29D"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E712A47"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6FDD4D" w14:textId="77777777" w:rsidR="001D47E6" w:rsidRPr="00760E05" w:rsidRDefault="001D47E6" w:rsidP="001D47E6">
            <w:pPr>
              <w:spacing w:before="60" w:after="60"/>
              <w:rPr>
                <w:rFonts w:eastAsia="Times New Roman"/>
                <w:noProof/>
                <w:szCs w:val="24"/>
              </w:rPr>
            </w:pPr>
            <w:r w:rsidRPr="00760E05">
              <w:rPr>
                <w:noProof/>
              </w:rPr>
              <w:t>ex 0711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89C863" w14:textId="33A6E3D1" w:rsidR="001D47E6" w:rsidRPr="00760E05" w:rsidRDefault="001D47E6" w:rsidP="001D47E6">
            <w:pPr>
              <w:spacing w:before="60" w:after="60"/>
              <w:rPr>
                <w:rFonts w:eastAsia="Times New Roman"/>
                <w:noProof/>
              </w:rPr>
            </w:pPr>
            <w:r w:rsidRPr="00760E05">
              <w:rPr>
                <w:noProof/>
              </w:rPr>
              <w:t>Legume conservate provizoriu (de exemplu cu gaz sulfuros, în saramură, în apă sulfuroasă sau în alte soluții care asigură provizoriu conservarea lor), dar improprii consumului alimentar în această stare, cu excepția produselor de la subpozițiile 0711 20 90 și 0711 90 30</w:t>
            </w:r>
          </w:p>
        </w:tc>
      </w:tr>
      <w:tr w:rsidR="001D47E6" w:rsidRPr="00760E05" w14:paraId="4ADE719A" w14:textId="77777777" w:rsidTr="001F5D59">
        <w:trPr>
          <w:trHeight w:val="300"/>
          <w:jc w:val="center"/>
        </w:trPr>
        <w:tc>
          <w:tcPr>
            <w:tcW w:w="21" w:type="dxa"/>
            <w:vMerge/>
            <w:vAlign w:val="center"/>
          </w:tcPr>
          <w:p w14:paraId="66EB03F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103665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7A8C2C" w14:textId="77777777" w:rsidR="001D47E6" w:rsidRPr="00760E05" w:rsidRDefault="001D47E6" w:rsidP="001D47E6">
            <w:pPr>
              <w:spacing w:before="60" w:after="60"/>
              <w:rPr>
                <w:rFonts w:eastAsia="Times New Roman"/>
                <w:noProof/>
                <w:szCs w:val="24"/>
              </w:rPr>
            </w:pPr>
            <w:r w:rsidRPr="00760E05">
              <w:rPr>
                <w:noProof/>
              </w:rPr>
              <w:t>ex 0712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604908" w14:textId="37B5EC24" w:rsidR="001D47E6" w:rsidRPr="00760E05" w:rsidRDefault="001D47E6" w:rsidP="001D47E6">
            <w:pPr>
              <w:spacing w:before="60" w:after="60"/>
              <w:rPr>
                <w:rFonts w:eastAsia="Times New Roman"/>
                <w:noProof/>
              </w:rPr>
            </w:pPr>
            <w:r w:rsidRPr="00760E05">
              <w:rPr>
                <w:noProof/>
              </w:rPr>
              <w:t>Legume uscate, chiar tăiate felii sau bucăți sau chiar sfărâmate sau pulverizate, dar nepreparate altfel, excluzând măslinele și produsele de la subpoziția 0712 90 19</w:t>
            </w:r>
          </w:p>
        </w:tc>
      </w:tr>
      <w:tr w:rsidR="001D47E6" w:rsidRPr="00760E05" w14:paraId="5BE507F7" w14:textId="77777777" w:rsidTr="001F5D59">
        <w:trPr>
          <w:trHeight w:val="300"/>
          <w:jc w:val="center"/>
        </w:trPr>
        <w:tc>
          <w:tcPr>
            <w:tcW w:w="21" w:type="dxa"/>
            <w:vMerge/>
            <w:vAlign w:val="center"/>
          </w:tcPr>
          <w:p w14:paraId="52B8F58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CB08BBF"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EDE558" w14:textId="77777777" w:rsidR="001D47E6" w:rsidRPr="00760E05" w:rsidRDefault="001D47E6" w:rsidP="001D47E6">
            <w:pPr>
              <w:spacing w:before="60" w:after="60"/>
              <w:rPr>
                <w:rFonts w:eastAsia="Times New Roman"/>
                <w:noProof/>
                <w:szCs w:val="24"/>
              </w:rPr>
            </w:pPr>
            <w:r w:rsidRPr="00760E05">
              <w:rPr>
                <w:noProof/>
              </w:rPr>
              <w:t>0713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843B55" w14:textId="77777777" w:rsidR="001D47E6" w:rsidRPr="00760E05" w:rsidRDefault="001D47E6" w:rsidP="001D47E6">
            <w:pPr>
              <w:spacing w:before="60" w:after="60"/>
              <w:rPr>
                <w:rFonts w:eastAsia="Times New Roman"/>
                <w:noProof/>
                <w:szCs w:val="24"/>
              </w:rPr>
            </w:pPr>
            <w:r w:rsidRPr="00760E05">
              <w:rPr>
                <w:noProof/>
              </w:rPr>
              <w:t>Legume păstăi uscate, curățate de păstăi, chiar decorticate sau sfărâmate</w:t>
            </w:r>
          </w:p>
        </w:tc>
      </w:tr>
      <w:tr w:rsidR="001D47E6" w:rsidRPr="00760E05" w14:paraId="25E7A16F" w14:textId="77777777" w:rsidTr="001F5D59">
        <w:trPr>
          <w:trHeight w:val="300"/>
          <w:jc w:val="center"/>
        </w:trPr>
        <w:tc>
          <w:tcPr>
            <w:tcW w:w="21" w:type="dxa"/>
            <w:vMerge/>
            <w:vAlign w:val="center"/>
          </w:tcPr>
          <w:p w14:paraId="7C6F71A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A674B10"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B77E5A" w14:textId="77777777" w:rsidR="001D47E6" w:rsidRPr="00760E05" w:rsidRDefault="001D47E6" w:rsidP="001D47E6">
            <w:pPr>
              <w:spacing w:before="60" w:after="60"/>
              <w:rPr>
                <w:rFonts w:eastAsia="Times New Roman"/>
                <w:noProof/>
                <w:szCs w:val="24"/>
              </w:rPr>
            </w:pPr>
            <w:r w:rsidRPr="00760E05">
              <w:rPr>
                <w:noProof/>
              </w:rPr>
              <w:t>0714 20 10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771EDB" w14:textId="7F457125" w:rsidR="001D47E6" w:rsidRPr="00760E05" w:rsidRDefault="001D47E6" w:rsidP="001D47E6">
            <w:pPr>
              <w:spacing w:before="60" w:after="60"/>
              <w:rPr>
                <w:rFonts w:eastAsia="Times New Roman"/>
                <w:noProof/>
              </w:rPr>
            </w:pPr>
            <w:r w:rsidRPr="00760E05">
              <w:rPr>
                <w:noProof/>
              </w:rPr>
              <w:t>Batate proaspete, întregi, pentru consum uman</w:t>
            </w:r>
          </w:p>
        </w:tc>
      </w:tr>
      <w:tr w:rsidR="001D47E6" w:rsidRPr="00760E05" w14:paraId="4254666A" w14:textId="77777777" w:rsidTr="001F5D59">
        <w:trPr>
          <w:trHeight w:val="300"/>
          <w:jc w:val="center"/>
        </w:trPr>
        <w:tc>
          <w:tcPr>
            <w:tcW w:w="21" w:type="dxa"/>
            <w:vMerge/>
            <w:vAlign w:val="center"/>
          </w:tcPr>
          <w:p w14:paraId="4228EC0D"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6F48890"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27CDFC" w14:textId="77777777" w:rsidR="001D47E6" w:rsidRPr="00760E05" w:rsidRDefault="001D47E6" w:rsidP="001D47E6">
            <w:pPr>
              <w:spacing w:before="60" w:after="60"/>
              <w:rPr>
                <w:rFonts w:eastAsia="Times New Roman"/>
                <w:noProof/>
                <w:szCs w:val="24"/>
              </w:rPr>
            </w:pPr>
            <w:r w:rsidRPr="00760E05">
              <w:rPr>
                <w:noProof/>
              </w:rPr>
              <w:t>0714 20 90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1615F0" w14:textId="77777777" w:rsidR="001D47E6" w:rsidRPr="00760E05" w:rsidRDefault="001D47E6" w:rsidP="001D47E6">
            <w:pPr>
              <w:spacing w:before="60" w:after="60"/>
              <w:rPr>
                <w:rFonts w:eastAsia="Times New Roman"/>
                <w:noProof/>
                <w:szCs w:val="24"/>
              </w:rPr>
            </w:pPr>
            <w:r w:rsidRPr="00760E05">
              <w:rPr>
                <w:noProof/>
              </w:rPr>
              <w:t>Batate proaspete, refrigerate, congelate sau uscate, chiar tăiate rondele sau sub formă de pelete, altele decât în stare proaspătă și întregi și destinate consumului alimentar</w:t>
            </w:r>
          </w:p>
        </w:tc>
      </w:tr>
      <w:tr w:rsidR="001D47E6" w:rsidRPr="00760E05" w14:paraId="3B1E26FD" w14:textId="77777777" w:rsidTr="001F5D59">
        <w:trPr>
          <w:trHeight w:val="300"/>
          <w:jc w:val="center"/>
        </w:trPr>
        <w:tc>
          <w:tcPr>
            <w:tcW w:w="21" w:type="dxa"/>
            <w:vMerge/>
            <w:vAlign w:val="center"/>
          </w:tcPr>
          <w:p w14:paraId="3AE9BC4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3E82251"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795E4E" w14:textId="77777777" w:rsidR="001D47E6" w:rsidRPr="00760E05" w:rsidRDefault="001D47E6" w:rsidP="001D47E6">
            <w:pPr>
              <w:spacing w:before="60" w:after="60"/>
              <w:rPr>
                <w:rFonts w:eastAsia="Times New Roman"/>
                <w:noProof/>
                <w:szCs w:val="24"/>
              </w:rPr>
            </w:pPr>
            <w:r w:rsidRPr="00760E05">
              <w:rPr>
                <w:noProof/>
              </w:rPr>
              <w:t>0714 90 90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23D138" w14:textId="77777777" w:rsidR="001D47E6" w:rsidRPr="00760E05" w:rsidRDefault="001D47E6" w:rsidP="001D47E6">
            <w:pPr>
              <w:spacing w:before="60" w:after="60"/>
              <w:rPr>
                <w:rFonts w:eastAsia="Times New Roman"/>
                <w:noProof/>
                <w:szCs w:val="24"/>
              </w:rPr>
            </w:pPr>
            <w:r w:rsidRPr="00760E05">
              <w:rPr>
                <w:noProof/>
              </w:rPr>
              <w:t>Topinamburi și rădăcini și tuberculi similari cu conținut ridicat de inulină, proaspete, refrigerate, congelate sau uscate, chiar tăiate în bucăți sau sub formă de pelete; miez de sagotier</w:t>
            </w:r>
          </w:p>
        </w:tc>
      </w:tr>
      <w:tr w:rsidR="001D47E6" w:rsidRPr="00760E05" w14:paraId="3293D0C2" w14:textId="77777777" w:rsidTr="001F5D59">
        <w:trPr>
          <w:trHeight w:val="300"/>
          <w:jc w:val="center"/>
        </w:trPr>
        <w:tc>
          <w:tcPr>
            <w:tcW w:w="21" w:type="dxa"/>
            <w:vMerge/>
            <w:vAlign w:val="center"/>
          </w:tcPr>
          <w:p w14:paraId="0ECA82FE" w14:textId="77777777" w:rsidR="001D47E6" w:rsidRPr="00760E05" w:rsidRDefault="001D47E6" w:rsidP="001D47E6">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A0FFDE7"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8C402A" w14:textId="77777777" w:rsidR="001D47E6" w:rsidRPr="00760E05" w:rsidRDefault="001D47E6" w:rsidP="001D47E6">
            <w:pPr>
              <w:spacing w:before="60" w:after="60"/>
              <w:rPr>
                <w:rFonts w:eastAsia="Times New Roman"/>
                <w:noProof/>
                <w:szCs w:val="24"/>
              </w:rPr>
            </w:pPr>
            <w:r w:rsidRPr="00760E05">
              <w:rPr>
                <w:noProof/>
              </w:rPr>
              <w:t>0802 11 90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865C67" w14:textId="77777777" w:rsidR="001D47E6" w:rsidRPr="00760E05" w:rsidRDefault="001D47E6" w:rsidP="001D47E6">
            <w:pPr>
              <w:spacing w:before="60" w:after="60"/>
              <w:rPr>
                <w:rFonts w:eastAsia="Times New Roman"/>
                <w:noProof/>
                <w:szCs w:val="24"/>
              </w:rPr>
            </w:pPr>
            <w:r w:rsidRPr="00760E05">
              <w:rPr>
                <w:noProof/>
              </w:rPr>
              <w:t>Migdale proaspete sau uscate, chiar decojite sau fără pieliță, altele decât migdale amare</w:t>
            </w:r>
          </w:p>
        </w:tc>
      </w:tr>
      <w:tr w:rsidR="001D47E6" w:rsidRPr="00760E05" w14:paraId="527BA84A" w14:textId="77777777" w:rsidTr="001F5D59">
        <w:trPr>
          <w:trHeight w:val="300"/>
          <w:jc w:val="center"/>
        </w:trPr>
        <w:tc>
          <w:tcPr>
            <w:tcW w:w="21" w:type="dxa"/>
            <w:vMerge/>
            <w:vAlign w:val="center"/>
          </w:tcPr>
          <w:p w14:paraId="6BBC675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5D5254F"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05243C" w14:textId="77777777" w:rsidR="001D47E6" w:rsidRPr="00760E05" w:rsidRDefault="001D47E6" w:rsidP="001D47E6">
            <w:pPr>
              <w:spacing w:before="60" w:after="60"/>
              <w:rPr>
                <w:rFonts w:eastAsia="Times New Roman"/>
                <w:noProof/>
                <w:szCs w:val="24"/>
              </w:rPr>
            </w:pPr>
            <w:r w:rsidRPr="00760E05">
              <w:rPr>
                <w:noProof/>
              </w:rPr>
              <w:t>0802 12 90</w:t>
            </w:r>
          </w:p>
        </w:tc>
        <w:tc>
          <w:tcPr>
            <w:tcW w:w="10309" w:type="dxa"/>
            <w:vMerge/>
            <w:vAlign w:val="center"/>
            <w:hideMark/>
          </w:tcPr>
          <w:p w14:paraId="594BF826" w14:textId="77777777" w:rsidR="001D47E6" w:rsidRPr="00760E05" w:rsidRDefault="001D47E6" w:rsidP="001D47E6">
            <w:pPr>
              <w:spacing w:after="0"/>
              <w:rPr>
                <w:rFonts w:eastAsia="Times New Roman"/>
                <w:noProof/>
                <w:szCs w:val="24"/>
                <w:lang w:eastAsia="en-IE"/>
              </w:rPr>
            </w:pPr>
          </w:p>
        </w:tc>
      </w:tr>
      <w:tr w:rsidR="001D47E6" w:rsidRPr="00760E05" w14:paraId="1C303F00" w14:textId="77777777" w:rsidTr="001F5D59">
        <w:trPr>
          <w:trHeight w:val="300"/>
          <w:jc w:val="center"/>
        </w:trPr>
        <w:tc>
          <w:tcPr>
            <w:tcW w:w="21" w:type="dxa"/>
            <w:vMerge/>
            <w:vAlign w:val="center"/>
          </w:tcPr>
          <w:p w14:paraId="6CF3FA9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6E17FA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EAC277" w14:textId="77777777" w:rsidR="001D47E6" w:rsidRPr="00760E05" w:rsidRDefault="001D47E6" w:rsidP="001D47E6">
            <w:pPr>
              <w:spacing w:before="60" w:after="60"/>
              <w:rPr>
                <w:rFonts w:eastAsia="Times New Roman"/>
                <w:noProof/>
                <w:szCs w:val="24"/>
              </w:rPr>
            </w:pPr>
            <w:r w:rsidRPr="00760E05">
              <w:rPr>
                <w:noProof/>
              </w:rPr>
              <w:t>0802 21 00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335428" w14:textId="77777777" w:rsidR="001D47E6" w:rsidRPr="00760E05" w:rsidRDefault="001D47E6" w:rsidP="001D47E6">
            <w:pPr>
              <w:spacing w:before="60" w:after="60"/>
              <w:rPr>
                <w:rFonts w:eastAsia="Times New Roman"/>
                <w:noProof/>
                <w:szCs w:val="24"/>
              </w:rPr>
            </w:pPr>
            <w:r w:rsidRPr="00760E05">
              <w:rPr>
                <w:noProof/>
              </w:rPr>
              <w:t>Alune (</w:t>
            </w:r>
            <w:r w:rsidRPr="00760E05">
              <w:rPr>
                <w:i/>
                <w:noProof/>
              </w:rPr>
              <w:t>Corylus</w:t>
            </w:r>
            <w:r w:rsidRPr="00760E05">
              <w:rPr>
                <w:noProof/>
              </w:rPr>
              <w:t xml:space="preserve"> spp.), proaspete sau uscate, chiar decojite sau fără pieliță</w:t>
            </w:r>
          </w:p>
        </w:tc>
      </w:tr>
      <w:tr w:rsidR="001D47E6" w:rsidRPr="00760E05" w14:paraId="086541EE" w14:textId="77777777" w:rsidTr="001F5D59">
        <w:trPr>
          <w:trHeight w:val="300"/>
          <w:jc w:val="center"/>
        </w:trPr>
        <w:tc>
          <w:tcPr>
            <w:tcW w:w="21" w:type="dxa"/>
            <w:vMerge/>
            <w:vAlign w:val="center"/>
          </w:tcPr>
          <w:p w14:paraId="01EDACE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60E1154"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BB71F9" w14:textId="77777777" w:rsidR="001D47E6" w:rsidRPr="00760E05" w:rsidRDefault="001D47E6" w:rsidP="001D47E6">
            <w:pPr>
              <w:spacing w:before="60" w:after="60"/>
              <w:rPr>
                <w:rFonts w:eastAsia="Times New Roman"/>
                <w:noProof/>
                <w:szCs w:val="24"/>
              </w:rPr>
            </w:pPr>
            <w:r w:rsidRPr="00760E05">
              <w:rPr>
                <w:noProof/>
              </w:rPr>
              <w:t>0802 22 00</w:t>
            </w:r>
          </w:p>
        </w:tc>
        <w:tc>
          <w:tcPr>
            <w:tcW w:w="10309" w:type="dxa"/>
            <w:vMerge/>
            <w:vAlign w:val="center"/>
            <w:hideMark/>
          </w:tcPr>
          <w:p w14:paraId="16103F9E" w14:textId="77777777" w:rsidR="001D47E6" w:rsidRPr="00760E05" w:rsidRDefault="001D47E6" w:rsidP="001D47E6">
            <w:pPr>
              <w:spacing w:after="0"/>
              <w:rPr>
                <w:rFonts w:eastAsia="Times New Roman"/>
                <w:noProof/>
                <w:szCs w:val="24"/>
                <w:lang w:eastAsia="en-IE"/>
              </w:rPr>
            </w:pPr>
          </w:p>
        </w:tc>
      </w:tr>
      <w:tr w:rsidR="001D47E6" w:rsidRPr="00760E05" w14:paraId="28D18B47" w14:textId="77777777" w:rsidTr="001F5D59">
        <w:trPr>
          <w:trHeight w:val="300"/>
          <w:jc w:val="center"/>
        </w:trPr>
        <w:tc>
          <w:tcPr>
            <w:tcW w:w="21" w:type="dxa"/>
            <w:vMerge/>
            <w:vAlign w:val="center"/>
          </w:tcPr>
          <w:p w14:paraId="2F9EFD69"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16C769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0E69B4" w14:textId="77777777" w:rsidR="001D47E6" w:rsidRPr="00760E05" w:rsidRDefault="001D47E6" w:rsidP="001D47E6">
            <w:pPr>
              <w:spacing w:before="60" w:after="60"/>
              <w:rPr>
                <w:rFonts w:eastAsia="Times New Roman"/>
                <w:noProof/>
                <w:szCs w:val="24"/>
              </w:rPr>
            </w:pPr>
            <w:r w:rsidRPr="00760E05">
              <w:rPr>
                <w:noProof/>
              </w:rPr>
              <w:t>0802 31 00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F9F8FA" w14:textId="77777777" w:rsidR="001D47E6" w:rsidRPr="00760E05" w:rsidRDefault="001D47E6" w:rsidP="001D47E6">
            <w:pPr>
              <w:spacing w:before="60" w:after="60"/>
              <w:rPr>
                <w:rFonts w:eastAsia="Times New Roman"/>
                <w:noProof/>
                <w:szCs w:val="24"/>
              </w:rPr>
            </w:pPr>
            <w:r w:rsidRPr="00760E05">
              <w:rPr>
                <w:noProof/>
              </w:rPr>
              <w:t>Nuci comune, proaspete sau uscate, chiar decojite sau fără pieliță</w:t>
            </w:r>
          </w:p>
        </w:tc>
      </w:tr>
      <w:tr w:rsidR="001D47E6" w:rsidRPr="00760E05" w14:paraId="2B218B9C" w14:textId="77777777" w:rsidTr="001F5D59">
        <w:trPr>
          <w:trHeight w:val="300"/>
          <w:jc w:val="center"/>
        </w:trPr>
        <w:tc>
          <w:tcPr>
            <w:tcW w:w="21" w:type="dxa"/>
            <w:vMerge/>
            <w:vAlign w:val="center"/>
          </w:tcPr>
          <w:p w14:paraId="09D8F16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2B177E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527678" w14:textId="77777777" w:rsidR="001D47E6" w:rsidRPr="00760E05" w:rsidRDefault="001D47E6" w:rsidP="001D47E6">
            <w:pPr>
              <w:spacing w:before="60" w:after="60"/>
              <w:rPr>
                <w:rFonts w:eastAsia="Times New Roman"/>
                <w:noProof/>
                <w:szCs w:val="24"/>
              </w:rPr>
            </w:pPr>
            <w:r w:rsidRPr="00760E05">
              <w:rPr>
                <w:noProof/>
              </w:rPr>
              <w:t>0802 32 00</w:t>
            </w:r>
          </w:p>
        </w:tc>
        <w:tc>
          <w:tcPr>
            <w:tcW w:w="10309" w:type="dxa"/>
            <w:vMerge/>
            <w:vAlign w:val="center"/>
            <w:hideMark/>
          </w:tcPr>
          <w:p w14:paraId="6F97BC59" w14:textId="77777777" w:rsidR="001D47E6" w:rsidRPr="00760E05" w:rsidRDefault="001D47E6" w:rsidP="001D47E6">
            <w:pPr>
              <w:spacing w:after="0"/>
              <w:rPr>
                <w:rFonts w:eastAsia="Times New Roman"/>
                <w:noProof/>
                <w:szCs w:val="24"/>
                <w:lang w:eastAsia="en-IE"/>
              </w:rPr>
            </w:pPr>
          </w:p>
        </w:tc>
      </w:tr>
      <w:tr w:rsidR="001D47E6" w:rsidRPr="00760E05" w14:paraId="7CF0CB43" w14:textId="77777777" w:rsidTr="001F5D59">
        <w:trPr>
          <w:trHeight w:val="300"/>
          <w:jc w:val="center"/>
        </w:trPr>
        <w:tc>
          <w:tcPr>
            <w:tcW w:w="21" w:type="dxa"/>
            <w:vMerge/>
            <w:vAlign w:val="center"/>
          </w:tcPr>
          <w:p w14:paraId="40F59B1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94B9CC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C9FC1E" w14:textId="77777777" w:rsidR="001D47E6" w:rsidRPr="00760E05" w:rsidRDefault="001D47E6" w:rsidP="001D47E6">
            <w:pPr>
              <w:spacing w:before="60" w:after="60"/>
              <w:rPr>
                <w:rFonts w:eastAsia="Times New Roman"/>
                <w:noProof/>
                <w:szCs w:val="24"/>
              </w:rPr>
            </w:pPr>
            <w:r w:rsidRPr="00760E05">
              <w:rPr>
                <w:noProof/>
              </w:rPr>
              <w:t>0802 41 00</w:t>
            </w:r>
          </w:p>
          <w:p w14:paraId="63DA00D5" w14:textId="77777777" w:rsidR="001D47E6" w:rsidRPr="00760E05" w:rsidRDefault="001D47E6" w:rsidP="001D47E6">
            <w:pPr>
              <w:spacing w:before="60" w:after="60"/>
              <w:rPr>
                <w:rFonts w:eastAsia="Times New Roman"/>
                <w:noProof/>
                <w:szCs w:val="24"/>
              </w:rPr>
            </w:pPr>
            <w:r w:rsidRPr="00760E05">
              <w:rPr>
                <w:noProof/>
              </w:rPr>
              <w:t>0802 42 00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5EE7D6" w14:textId="77777777" w:rsidR="001D47E6" w:rsidRPr="00760E05" w:rsidRDefault="001D47E6" w:rsidP="001D47E6">
            <w:pPr>
              <w:spacing w:before="60" w:after="60"/>
              <w:rPr>
                <w:rFonts w:eastAsia="Times New Roman"/>
                <w:noProof/>
                <w:szCs w:val="24"/>
              </w:rPr>
            </w:pPr>
            <w:r w:rsidRPr="00760E05">
              <w:rPr>
                <w:noProof/>
              </w:rPr>
              <w:t>Castane (</w:t>
            </w:r>
            <w:r w:rsidRPr="00760E05">
              <w:rPr>
                <w:i/>
                <w:noProof/>
              </w:rPr>
              <w:t>Castanea</w:t>
            </w:r>
            <w:r w:rsidRPr="00760E05">
              <w:rPr>
                <w:noProof/>
              </w:rPr>
              <w:t xml:space="preserve"> spp.), proaspete sau uscate, chiar decojite sau fără pieliță</w:t>
            </w:r>
          </w:p>
        </w:tc>
      </w:tr>
      <w:tr w:rsidR="001D47E6" w:rsidRPr="00760E05" w14:paraId="327D8CD8" w14:textId="77777777" w:rsidTr="001F5D59">
        <w:trPr>
          <w:trHeight w:val="300"/>
          <w:jc w:val="center"/>
        </w:trPr>
        <w:tc>
          <w:tcPr>
            <w:tcW w:w="21" w:type="dxa"/>
            <w:vMerge/>
            <w:vAlign w:val="center"/>
          </w:tcPr>
          <w:p w14:paraId="3CB2D75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3FB9373"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5465C3" w14:textId="77777777" w:rsidR="001D47E6" w:rsidRPr="00760E05" w:rsidRDefault="001D47E6" w:rsidP="001D47E6">
            <w:pPr>
              <w:spacing w:before="60" w:after="60"/>
              <w:rPr>
                <w:rFonts w:eastAsia="Times New Roman"/>
                <w:noProof/>
                <w:szCs w:val="24"/>
              </w:rPr>
            </w:pPr>
            <w:r w:rsidRPr="00760E05">
              <w:rPr>
                <w:noProof/>
              </w:rPr>
              <w:t>0802 51 00</w:t>
            </w:r>
          </w:p>
          <w:p w14:paraId="21D0D284" w14:textId="77777777" w:rsidR="001D47E6" w:rsidRPr="00760E05" w:rsidRDefault="001D47E6" w:rsidP="001D47E6">
            <w:pPr>
              <w:spacing w:before="60" w:after="60"/>
              <w:rPr>
                <w:rFonts w:eastAsia="Times New Roman"/>
                <w:noProof/>
                <w:szCs w:val="24"/>
              </w:rPr>
            </w:pPr>
            <w:r w:rsidRPr="00760E05">
              <w:rPr>
                <w:noProof/>
              </w:rPr>
              <w:t>0802 52 00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28E246" w14:textId="77777777" w:rsidR="001D47E6" w:rsidRPr="00760E05" w:rsidRDefault="001D47E6" w:rsidP="001D47E6">
            <w:pPr>
              <w:spacing w:before="60" w:after="60"/>
              <w:rPr>
                <w:rFonts w:eastAsia="Times New Roman"/>
                <w:noProof/>
                <w:szCs w:val="24"/>
              </w:rPr>
            </w:pPr>
            <w:r w:rsidRPr="00760E05">
              <w:rPr>
                <w:noProof/>
              </w:rPr>
              <w:t>Fistic, în stare proaspătă sau uscată, chiar decojit sau fără pieliță</w:t>
            </w:r>
          </w:p>
        </w:tc>
      </w:tr>
      <w:tr w:rsidR="001D47E6" w:rsidRPr="00760E05" w14:paraId="48C860D3" w14:textId="77777777" w:rsidTr="001F5D59">
        <w:trPr>
          <w:trHeight w:val="300"/>
          <w:jc w:val="center"/>
        </w:trPr>
        <w:tc>
          <w:tcPr>
            <w:tcW w:w="21" w:type="dxa"/>
            <w:vMerge/>
            <w:vAlign w:val="center"/>
          </w:tcPr>
          <w:p w14:paraId="15910626"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7A5A4D0"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B0A491" w14:textId="77777777" w:rsidR="001D47E6" w:rsidRPr="00760E05" w:rsidRDefault="001D47E6" w:rsidP="001D47E6">
            <w:pPr>
              <w:spacing w:before="60" w:after="60"/>
              <w:rPr>
                <w:rFonts w:eastAsia="Times New Roman"/>
                <w:noProof/>
                <w:szCs w:val="24"/>
              </w:rPr>
            </w:pPr>
            <w:r w:rsidRPr="00760E05">
              <w:rPr>
                <w:noProof/>
              </w:rPr>
              <w:t>0802 61 00</w:t>
            </w:r>
          </w:p>
          <w:p w14:paraId="1BA622D3" w14:textId="77777777" w:rsidR="001D47E6" w:rsidRPr="00760E05" w:rsidRDefault="001D47E6" w:rsidP="001D47E6">
            <w:pPr>
              <w:spacing w:before="60" w:after="60"/>
              <w:rPr>
                <w:rFonts w:eastAsia="Times New Roman"/>
                <w:noProof/>
                <w:szCs w:val="24"/>
              </w:rPr>
            </w:pPr>
            <w:r w:rsidRPr="00760E05">
              <w:rPr>
                <w:noProof/>
              </w:rPr>
              <w:t>0802 62 00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92AB74" w14:textId="77777777" w:rsidR="001D47E6" w:rsidRPr="00760E05" w:rsidRDefault="001D47E6" w:rsidP="001D47E6">
            <w:pPr>
              <w:spacing w:before="60" w:after="60"/>
              <w:rPr>
                <w:rFonts w:eastAsia="Times New Roman"/>
                <w:noProof/>
                <w:szCs w:val="24"/>
              </w:rPr>
            </w:pPr>
            <w:r w:rsidRPr="00760E05">
              <w:rPr>
                <w:noProof/>
              </w:rPr>
              <w:t>Nuci de macadamia, în stare proaspătă sau uscată, chiar decojite sau fără pieliță</w:t>
            </w:r>
          </w:p>
        </w:tc>
      </w:tr>
      <w:tr w:rsidR="001D47E6" w:rsidRPr="00760E05" w14:paraId="026AE615" w14:textId="77777777" w:rsidTr="001F5D59">
        <w:trPr>
          <w:trHeight w:val="300"/>
          <w:jc w:val="center"/>
        </w:trPr>
        <w:tc>
          <w:tcPr>
            <w:tcW w:w="21" w:type="dxa"/>
            <w:vMerge/>
            <w:vAlign w:val="center"/>
          </w:tcPr>
          <w:p w14:paraId="4A3756C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8088E6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6E9AD7" w14:textId="26129666" w:rsidR="001D47E6" w:rsidRPr="00760E05" w:rsidRDefault="001D47E6" w:rsidP="001D47E6">
            <w:pPr>
              <w:spacing w:before="60" w:after="60"/>
              <w:rPr>
                <w:rFonts w:eastAsia="Times New Roman"/>
                <w:noProof/>
              </w:rPr>
            </w:pPr>
            <w:r w:rsidRPr="00760E05">
              <w:rPr>
                <w:noProof/>
              </w:rPr>
              <w:t>0802 91 00</w:t>
            </w:r>
          </w:p>
          <w:p w14:paraId="0B4C8A52" w14:textId="2E5CECC1" w:rsidR="001D47E6" w:rsidRPr="00760E05" w:rsidRDefault="001D47E6" w:rsidP="001D47E6">
            <w:pPr>
              <w:spacing w:before="60" w:after="60"/>
              <w:rPr>
                <w:rFonts w:eastAsia="Times New Roman"/>
                <w:noProof/>
              </w:rPr>
            </w:pPr>
            <w:r w:rsidRPr="00760E05">
              <w:rPr>
                <w:noProof/>
              </w:rPr>
              <w:t>0802 92 00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633167" w14:textId="77777777" w:rsidR="001D47E6" w:rsidRPr="00760E05" w:rsidRDefault="001D47E6" w:rsidP="001D47E6">
            <w:pPr>
              <w:spacing w:before="60" w:after="60"/>
              <w:rPr>
                <w:rFonts w:eastAsia="Times New Roman"/>
                <w:noProof/>
                <w:szCs w:val="24"/>
              </w:rPr>
            </w:pPr>
            <w:r w:rsidRPr="00760E05">
              <w:rPr>
                <w:noProof/>
              </w:rPr>
              <w:t>Semințe de pin dulce (</w:t>
            </w:r>
            <w:r w:rsidRPr="00760E05">
              <w:rPr>
                <w:i/>
                <w:noProof/>
              </w:rPr>
              <w:t>Pinus</w:t>
            </w:r>
            <w:r w:rsidRPr="00760E05">
              <w:rPr>
                <w:noProof/>
              </w:rPr>
              <w:t xml:space="preserve"> spp.), proaspete sau uscate, chiar decojite sau fără pieliță</w:t>
            </w:r>
          </w:p>
        </w:tc>
      </w:tr>
      <w:tr w:rsidR="001D47E6" w:rsidRPr="00760E05" w14:paraId="074AF7B4" w14:textId="77777777" w:rsidTr="001F5D59">
        <w:trPr>
          <w:trHeight w:val="300"/>
          <w:jc w:val="center"/>
        </w:trPr>
        <w:tc>
          <w:tcPr>
            <w:tcW w:w="21" w:type="dxa"/>
            <w:vMerge/>
            <w:vAlign w:val="center"/>
          </w:tcPr>
          <w:p w14:paraId="5A0966CE"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5B9C900"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39C09D" w14:textId="4EB98582" w:rsidR="001D47E6" w:rsidRPr="00760E05" w:rsidRDefault="001D47E6" w:rsidP="001D47E6">
            <w:pPr>
              <w:spacing w:before="60" w:after="60"/>
              <w:rPr>
                <w:rFonts w:eastAsia="Times New Roman"/>
                <w:noProof/>
              </w:rPr>
            </w:pPr>
            <w:r w:rsidRPr="00760E05">
              <w:rPr>
                <w:noProof/>
              </w:rPr>
              <w:t>0802 99 10</w:t>
            </w:r>
          </w:p>
          <w:p w14:paraId="3360DF84" w14:textId="2ACE3397" w:rsidR="001D47E6" w:rsidRPr="00760E05" w:rsidRDefault="001D47E6" w:rsidP="001D47E6">
            <w:pPr>
              <w:spacing w:before="60" w:after="60"/>
              <w:rPr>
                <w:rFonts w:eastAsia="Times New Roman"/>
                <w:noProof/>
              </w:rPr>
            </w:pPr>
            <w:r w:rsidRPr="00760E05">
              <w:rPr>
                <w:noProof/>
              </w:rPr>
              <w:t>0802 99 90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6B8E9E" w14:textId="77777777" w:rsidR="001D47E6" w:rsidRPr="00760E05" w:rsidRDefault="001D47E6" w:rsidP="001D47E6">
            <w:pPr>
              <w:spacing w:before="60" w:after="60"/>
              <w:rPr>
                <w:rFonts w:eastAsia="Times New Roman"/>
                <w:noProof/>
                <w:szCs w:val="24"/>
              </w:rPr>
            </w:pPr>
            <w:r w:rsidRPr="00760E05">
              <w:rPr>
                <w:noProof/>
              </w:rPr>
              <w:t>Alte fructe cu coajă lemnoasă, proaspete sau uscate, chiar decojite sau fără pieliță</w:t>
            </w:r>
          </w:p>
        </w:tc>
      </w:tr>
      <w:tr w:rsidR="001D47E6" w:rsidRPr="00760E05" w14:paraId="73B3E259" w14:textId="77777777" w:rsidTr="001F5D59">
        <w:trPr>
          <w:trHeight w:val="300"/>
          <w:jc w:val="center"/>
        </w:trPr>
        <w:tc>
          <w:tcPr>
            <w:tcW w:w="21" w:type="dxa"/>
            <w:vMerge/>
            <w:vAlign w:val="center"/>
          </w:tcPr>
          <w:p w14:paraId="620D5F9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61A4F8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6A8035" w14:textId="77777777" w:rsidR="001D47E6" w:rsidRPr="00760E05" w:rsidRDefault="001D47E6" w:rsidP="001D47E6">
            <w:pPr>
              <w:spacing w:before="60" w:after="60"/>
              <w:rPr>
                <w:rFonts w:eastAsia="Times New Roman"/>
                <w:noProof/>
                <w:szCs w:val="24"/>
              </w:rPr>
            </w:pPr>
            <w:r w:rsidRPr="00760E05">
              <w:rPr>
                <w:noProof/>
              </w:rPr>
              <w:t>0803 10 10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C53CA2" w14:textId="77777777" w:rsidR="001D47E6" w:rsidRPr="00760E05" w:rsidRDefault="001D47E6" w:rsidP="001D47E6">
            <w:pPr>
              <w:spacing w:before="60" w:after="60"/>
              <w:rPr>
                <w:rFonts w:eastAsia="Times New Roman"/>
                <w:noProof/>
                <w:szCs w:val="24"/>
              </w:rPr>
            </w:pPr>
            <w:r w:rsidRPr="00760E05">
              <w:rPr>
                <w:noProof/>
              </w:rPr>
              <w:t xml:space="preserve">Banane din specia </w:t>
            </w:r>
            <w:r w:rsidRPr="00760E05">
              <w:rPr>
                <w:i/>
                <w:iCs/>
                <w:noProof/>
              </w:rPr>
              <w:t>Musa paradisiaca</w:t>
            </w:r>
            <w:r w:rsidRPr="00760E05">
              <w:rPr>
                <w:noProof/>
              </w:rPr>
              <w:t xml:space="preserve"> („plantains”), proaspete</w:t>
            </w:r>
          </w:p>
        </w:tc>
      </w:tr>
      <w:tr w:rsidR="001D47E6" w:rsidRPr="00760E05" w14:paraId="537A6037" w14:textId="77777777" w:rsidTr="001F5D59">
        <w:trPr>
          <w:trHeight w:val="300"/>
          <w:jc w:val="center"/>
        </w:trPr>
        <w:tc>
          <w:tcPr>
            <w:tcW w:w="21" w:type="dxa"/>
            <w:vMerge/>
            <w:vAlign w:val="center"/>
          </w:tcPr>
          <w:p w14:paraId="56FF65D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EF1FBF0"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5AE713" w14:textId="77777777" w:rsidR="001D47E6" w:rsidRPr="00760E05" w:rsidRDefault="001D47E6" w:rsidP="001D47E6">
            <w:pPr>
              <w:spacing w:before="60" w:after="60"/>
              <w:rPr>
                <w:rFonts w:eastAsia="Times New Roman"/>
                <w:noProof/>
                <w:szCs w:val="24"/>
              </w:rPr>
            </w:pPr>
            <w:r w:rsidRPr="00760E05">
              <w:rPr>
                <w:noProof/>
              </w:rPr>
              <w:t>0803 10 90</w:t>
            </w:r>
          </w:p>
          <w:p w14:paraId="6E5FA947" w14:textId="77777777" w:rsidR="001D47E6" w:rsidRPr="00760E05" w:rsidRDefault="001D47E6" w:rsidP="001D47E6">
            <w:pPr>
              <w:spacing w:before="60" w:after="60"/>
              <w:rPr>
                <w:rFonts w:eastAsia="Times New Roman"/>
                <w:noProof/>
                <w:szCs w:val="24"/>
              </w:rPr>
            </w:pPr>
            <w:r w:rsidRPr="00760E05">
              <w:rPr>
                <w:noProof/>
              </w:rPr>
              <w:t>0803 90 90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EDFFC7" w14:textId="77777777" w:rsidR="001D47E6" w:rsidRPr="00760E05" w:rsidRDefault="001D47E6" w:rsidP="001D47E6">
            <w:pPr>
              <w:spacing w:before="60" w:after="60"/>
              <w:rPr>
                <w:rFonts w:eastAsia="Times New Roman"/>
                <w:noProof/>
                <w:szCs w:val="24"/>
              </w:rPr>
            </w:pPr>
            <w:r w:rsidRPr="00760E05">
              <w:rPr>
                <w:noProof/>
              </w:rPr>
              <w:t xml:space="preserve">Banane, inclusiv din specia </w:t>
            </w:r>
            <w:r w:rsidRPr="00760E05">
              <w:rPr>
                <w:i/>
                <w:iCs/>
                <w:noProof/>
              </w:rPr>
              <w:t>Musa paradisiaca</w:t>
            </w:r>
            <w:r w:rsidRPr="00760E05">
              <w:rPr>
                <w:noProof/>
              </w:rPr>
              <w:t xml:space="preserve"> („plantains”), uscate</w:t>
            </w:r>
          </w:p>
        </w:tc>
      </w:tr>
      <w:tr w:rsidR="001D47E6" w:rsidRPr="00760E05" w14:paraId="5DE3C626" w14:textId="77777777" w:rsidTr="001F5D59">
        <w:trPr>
          <w:trHeight w:val="300"/>
          <w:jc w:val="center"/>
        </w:trPr>
        <w:tc>
          <w:tcPr>
            <w:tcW w:w="21" w:type="dxa"/>
            <w:vMerge/>
            <w:vAlign w:val="center"/>
          </w:tcPr>
          <w:p w14:paraId="18C9FF8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85D17A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60C57F" w14:textId="77777777" w:rsidR="001D47E6" w:rsidRPr="00760E05" w:rsidRDefault="001D47E6" w:rsidP="001D47E6">
            <w:pPr>
              <w:spacing w:before="60" w:after="60"/>
              <w:rPr>
                <w:rFonts w:eastAsia="Times New Roman"/>
                <w:noProof/>
                <w:szCs w:val="24"/>
              </w:rPr>
            </w:pPr>
            <w:r w:rsidRPr="00760E05">
              <w:rPr>
                <w:noProof/>
              </w:rPr>
              <w:t>0804 10 00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856797" w14:textId="77777777" w:rsidR="001D47E6" w:rsidRPr="00760E05" w:rsidRDefault="001D47E6" w:rsidP="001D47E6">
            <w:pPr>
              <w:spacing w:before="60" w:after="60"/>
              <w:rPr>
                <w:rFonts w:eastAsia="Times New Roman"/>
                <w:noProof/>
                <w:szCs w:val="24"/>
              </w:rPr>
            </w:pPr>
            <w:r w:rsidRPr="00760E05">
              <w:rPr>
                <w:noProof/>
              </w:rPr>
              <w:t>Curmale, în stare proaspătă sau uscată</w:t>
            </w:r>
          </w:p>
        </w:tc>
      </w:tr>
      <w:tr w:rsidR="001D47E6" w:rsidRPr="00760E05" w14:paraId="66D64B54" w14:textId="77777777" w:rsidTr="001F5D59">
        <w:trPr>
          <w:trHeight w:val="300"/>
          <w:jc w:val="center"/>
        </w:trPr>
        <w:tc>
          <w:tcPr>
            <w:tcW w:w="21" w:type="dxa"/>
            <w:vMerge/>
            <w:vAlign w:val="center"/>
          </w:tcPr>
          <w:p w14:paraId="063585C9"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E5A2BA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49E2B6" w14:textId="77777777" w:rsidR="001D47E6" w:rsidRPr="00760E05" w:rsidRDefault="001D47E6" w:rsidP="001D47E6">
            <w:pPr>
              <w:spacing w:before="60" w:after="60"/>
              <w:rPr>
                <w:rFonts w:eastAsia="Times New Roman"/>
                <w:noProof/>
                <w:szCs w:val="24"/>
              </w:rPr>
            </w:pPr>
            <w:r w:rsidRPr="00760E05">
              <w:rPr>
                <w:noProof/>
              </w:rPr>
              <w:t>0804 20 10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8B44AC" w14:textId="77777777" w:rsidR="001D47E6" w:rsidRPr="00760E05" w:rsidRDefault="001D47E6" w:rsidP="001D47E6">
            <w:pPr>
              <w:spacing w:before="60" w:after="60"/>
              <w:rPr>
                <w:rFonts w:eastAsia="Times New Roman"/>
                <w:noProof/>
                <w:szCs w:val="24"/>
              </w:rPr>
            </w:pPr>
            <w:r w:rsidRPr="00760E05">
              <w:rPr>
                <w:noProof/>
              </w:rPr>
              <w:t>Smochine, proaspete sau uscate</w:t>
            </w:r>
          </w:p>
        </w:tc>
      </w:tr>
      <w:tr w:rsidR="001D47E6" w:rsidRPr="00760E05" w14:paraId="6B2F9D12" w14:textId="77777777" w:rsidTr="001F5D59">
        <w:trPr>
          <w:trHeight w:val="300"/>
          <w:jc w:val="center"/>
        </w:trPr>
        <w:tc>
          <w:tcPr>
            <w:tcW w:w="21" w:type="dxa"/>
            <w:vMerge/>
            <w:vAlign w:val="center"/>
          </w:tcPr>
          <w:p w14:paraId="4614D55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849662A"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E120E4" w14:textId="77777777" w:rsidR="001D47E6" w:rsidRPr="00760E05" w:rsidRDefault="001D47E6" w:rsidP="001D47E6">
            <w:pPr>
              <w:spacing w:before="60" w:after="60"/>
              <w:rPr>
                <w:rFonts w:eastAsia="Times New Roman"/>
                <w:noProof/>
                <w:szCs w:val="24"/>
              </w:rPr>
            </w:pPr>
            <w:r w:rsidRPr="00760E05">
              <w:rPr>
                <w:noProof/>
              </w:rPr>
              <w:t>0804 20 90</w:t>
            </w:r>
          </w:p>
        </w:tc>
        <w:tc>
          <w:tcPr>
            <w:tcW w:w="10309" w:type="dxa"/>
            <w:vMerge/>
            <w:vAlign w:val="center"/>
            <w:hideMark/>
          </w:tcPr>
          <w:p w14:paraId="31B7972E" w14:textId="77777777" w:rsidR="001D47E6" w:rsidRPr="00760E05" w:rsidRDefault="001D47E6" w:rsidP="001D47E6">
            <w:pPr>
              <w:spacing w:after="0"/>
              <w:rPr>
                <w:rFonts w:eastAsia="Times New Roman"/>
                <w:noProof/>
                <w:szCs w:val="24"/>
                <w:lang w:eastAsia="en-IE"/>
              </w:rPr>
            </w:pPr>
          </w:p>
        </w:tc>
      </w:tr>
      <w:tr w:rsidR="001D47E6" w:rsidRPr="00760E05" w14:paraId="06194159" w14:textId="77777777" w:rsidTr="001F5D59">
        <w:trPr>
          <w:trHeight w:val="300"/>
          <w:jc w:val="center"/>
        </w:trPr>
        <w:tc>
          <w:tcPr>
            <w:tcW w:w="21" w:type="dxa"/>
            <w:vMerge/>
            <w:vAlign w:val="center"/>
          </w:tcPr>
          <w:p w14:paraId="1CA9A1D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2B1A68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4DFCC1" w14:textId="77777777" w:rsidR="001D47E6" w:rsidRPr="00760E05" w:rsidRDefault="001D47E6" w:rsidP="001D47E6">
            <w:pPr>
              <w:spacing w:before="60" w:after="60"/>
              <w:rPr>
                <w:rFonts w:eastAsia="Times New Roman"/>
                <w:noProof/>
                <w:szCs w:val="24"/>
              </w:rPr>
            </w:pPr>
            <w:r w:rsidRPr="00760E05">
              <w:rPr>
                <w:noProof/>
              </w:rPr>
              <w:t>0804 30 00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E65A0C" w14:textId="77777777" w:rsidR="001D47E6" w:rsidRPr="00760E05" w:rsidRDefault="001D47E6" w:rsidP="001D47E6">
            <w:pPr>
              <w:spacing w:before="60" w:after="60"/>
              <w:rPr>
                <w:rFonts w:eastAsia="Times New Roman"/>
                <w:noProof/>
                <w:szCs w:val="24"/>
              </w:rPr>
            </w:pPr>
            <w:r w:rsidRPr="00760E05">
              <w:rPr>
                <w:noProof/>
              </w:rPr>
              <w:t>Ananas, în stare proaspătă sau uscată</w:t>
            </w:r>
          </w:p>
        </w:tc>
      </w:tr>
      <w:tr w:rsidR="001D47E6" w:rsidRPr="00760E05" w14:paraId="436C59C1" w14:textId="77777777" w:rsidTr="001F5D59">
        <w:trPr>
          <w:trHeight w:val="300"/>
          <w:jc w:val="center"/>
        </w:trPr>
        <w:tc>
          <w:tcPr>
            <w:tcW w:w="21" w:type="dxa"/>
            <w:vMerge/>
            <w:vAlign w:val="center"/>
          </w:tcPr>
          <w:p w14:paraId="11ECB5A6"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1014B44"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B13EC0" w14:textId="77777777" w:rsidR="001D47E6" w:rsidRPr="00760E05" w:rsidRDefault="001D47E6" w:rsidP="001D47E6">
            <w:pPr>
              <w:spacing w:before="60" w:after="60"/>
              <w:rPr>
                <w:rFonts w:eastAsia="Times New Roman"/>
                <w:noProof/>
                <w:szCs w:val="24"/>
              </w:rPr>
            </w:pPr>
            <w:r w:rsidRPr="00760E05">
              <w:rPr>
                <w:noProof/>
              </w:rPr>
              <w:t>0804 40 00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C13DCA" w14:textId="77777777" w:rsidR="001D47E6" w:rsidRPr="00760E05" w:rsidRDefault="001D47E6" w:rsidP="001D47E6">
            <w:pPr>
              <w:spacing w:before="60" w:after="60"/>
              <w:rPr>
                <w:rFonts w:eastAsia="Times New Roman"/>
                <w:noProof/>
                <w:szCs w:val="24"/>
              </w:rPr>
            </w:pPr>
            <w:r w:rsidRPr="00760E05">
              <w:rPr>
                <w:noProof/>
              </w:rPr>
              <w:t>Avocado, în stare proaspătă sau uscată</w:t>
            </w:r>
          </w:p>
        </w:tc>
      </w:tr>
      <w:tr w:rsidR="001D47E6" w:rsidRPr="00760E05" w14:paraId="0ADBECE3" w14:textId="77777777" w:rsidTr="001F5D59">
        <w:trPr>
          <w:trHeight w:val="300"/>
          <w:jc w:val="center"/>
        </w:trPr>
        <w:tc>
          <w:tcPr>
            <w:tcW w:w="21" w:type="dxa"/>
            <w:vMerge/>
            <w:vAlign w:val="center"/>
          </w:tcPr>
          <w:p w14:paraId="2EBC261E"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30F210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737C28" w14:textId="77777777" w:rsidR="001D47E6" w:rsidRPr="00760E05" w:rsidRDefault="001D47E6" w:rsidP="001D47E6">
            <w:pPr>
              <w:spacing w:before="60" w:after="60"/>
              <w:rPr>
                <w:rFonts w:eastAsia="Times New Roman"/>
                <w:noProof/>
                <w:szCs w:val="24"/>
              </w:rPr>
            </w:pPr>
            <w:r w:rsidRPr="00760E05">
              <w:rPr>
                <w:noProof/>
              </w:rPr>
              <w:t>ex 0805 21</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6F1095" w14:textId="77777777" w:rsidR="001D47E6" w:rsidRPr="00760E05" w:rsidRDefault="001D47E6" w:rsidP="001D47E6">
            <w:pPr>
              <w:spacing w:before="60" w:after="60"/>
              <w:rPr>
                <w:rFonts w:eastAsia="Times New Roman"/>
                <w:noProof/>
                <w:szCs w:val="24"/>
              </w:rPr>
            </w:pPr>
            <w:r w:rsidRPr="00760E05">
              <w:rPr>
                <w:noProof/>
              </w:rPr>
              <w:t>Mandarine (inclusiv tangerine și satsumas); clementine, wilkings și hibrizi similari de citrice, proaspete sau uscate, de la 1 martie la 31 octombrie</w:t>
            </w:r>
          </w:p>
        </w:tc>
      </w:tr>
      <w:tr w:rsidR="001D47E6" w:rsidRPr="00760E05" w14:paraId="15049D02" w14:textId="77777777" w:rsidTr="001F5D59">
        <w:trPr>
          <w:trHeight w:val="300"/>
          <w:jc w:val="center"/>
        </w:trPr>
        <w:tc>
          <w:tcPr>
            <w:tcW w:w="21" w:type="dxa"/>
            <w:vMerge/>
            <w:vAlign w:val="center"/>
          </w:tcPr>
          <w:p w14:paraId="321B8241"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460BD8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538336" w14:textId="77777777" w:rsidR="001D47E6" w:rsidRPr="00760E05" w:rsidRDefault="001D47E6" w:rsidP="001D47E6">
            <w:pPr>
              <w:spacing w:before="60" w:after="60"/>
              <w:rPr>
                <w:rFonts w:eastAsia="Times New Roman"/>
                <w:noProof/>
                <w:szCs w:val="24"/>
              </w:rPr>
            </w:pPr>
            <w:r w:rsidRPr="00760E05">
              <w:rPr>
                <w:noProof/>
              </w:rPr>
              <w:t>ex 0805 22 00</w:t>
            </w:r>
          </w:p>
        </w:tc>
        <w:tc>
          <w:tcPr>
            <w:tcW w:w="10309" w:type="dxa"/>
            <w:vMerge/>
            <w:vAlign w:val="center"/>
            <w:hideMark/>
          </w:tcPr>
          <w:p w14:paraId="14DD9E0A" w14:textId="77777777" w:rsidR="001D47E6" w:rsidRPr="00760E05" w:rsidRDefault="001D47E6" w:rsidP="001D47E6">
            <w:pPr>
              <w:spacing w:after="0"/>
              <w:rPr>
                <w:rFonts w:eastAsia="Times New Roman"/>
                <w:noProof/>
                <w:szCs w:val="24"/>
                <w:lang w:eastAsia="en-IE"/>
              </w:rPr>
            </w:pPr>
          </w:p>
        </w:tc>
      </w:tr>
      <w:tr w:rsidR="001D47E6" w:rsidRPr="00760E05" w14:paraId="032244F5" w14:textId="77777777" w:rsidTr="001F5D59">
        <w:trPr>
          <w:trHeight w:val="300"/>
          <w:jc w:val="center"/>
        </w:trPr>
        <w:tc>
          <w:tcPr>
            <w:tcW w:w="21" w:type="dxa"/>
            <w:vMerge/>
            <w:vAlign w:val="center"/>
          </w:tcPr>
          <w:p w14:paraId="6D08121E"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9ABF22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7663C5" w14:textId="77777777" w:rsidR="001D47E6" w:rsidRPr="00760E05" w:rsidRDefault="001D47E6" w:rsidP="001D47E6">
            <w:pPr>
              <w:spacing w:before="60" w:after="60"/>
              <w:rPr>
                <w:rFonts w:eastAsia="Times New Roman"/>
                <w:noProof/>
                <w:szCs w:val="24"/>
              </w:rPr>
            </w:pPr>
            <w:r w:rsidRPr="00760E05">
              <w:rPr>
                <w:noProof/>
              </w:rPr>
              <w:t>ex 0805 29 00</w:t>
            </w:r>
          </w:p>
        </w:tc>
        <w:tc>
          <w:tcPr>
            <w:tcW w:w="10309" w:type="dxa"/>
            <w:vMerge/>
            <w:vAlign w:val="center"/>
            <w:hideMark/>
          </w:tcPr>
          <w:p w14:paraId="4CDE319D" w14:textId="77777777" w:rsidR="001D47E6" w:rsidRPr="00760E05" w:rsidRDefault="001D47E6" w:rsidP="001D47E6">
            <w:pPr>
              <w:spacing w:after="0"/>
              <w:rPr>
                <w:rFonts w:eastAsia="Times New Roman"/>
                <w:noProof/>
                <w:szCs w:val="24"/>
                <w:lang w:eastAsia="en-IE"/>
              </w:rPr>
            </w:pPr>
          </w:p>
        </w:tc>
      </w:tr>
      <w:tr w:rsidR="001D47E6" w:rsidRPr="00760E05" w14:paraId="456A68FF" w14:textId="77777777" w:rsidTr="001F5D59">
        <w:trPr>
          <w:trHeight w:val="300"/>
          <w:jc w:val="center"/>
        </w:trPr>
        <w:tc>
          <w:tcPr>
            <w:tcW w:w="21" w:type="dxa"/>
            <w:vMerge/>
            <w:vAlign w:val="center"/>
          </w:tcPr>
          <w:p w14:paraId="54BC143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E605813"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1FB66E" w14:textId="77777777" w:rsidR="001D47E6" w:rsidRPr="00760E05" w:rsidRDefault="001D47E6" w:rsidP="001D47E6">
            <w:pPr>
              <w:spacing w:before="60" w:after="60"/>
              <w:rPr>
                <w:rFonts w:eastAsia="Times New Roman"/>
                <w:noProof/>
                <w:szCs w:val="24"/>
              </w:rPr>
            </w:pPr>
            <w:r w:rsidRPr="00760E05">
              <w:rPr>
                <w:noProof/>
              </w:rPr>
              <w:t>0805 40 00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A67886" w14:textId="77777777" w:rsidR="001D47E6" w:rsidRPr="00760E05" w:rsidRDefault="001D47E6" w:rsidP="001D47E6">
            <w:pPr>
              <w:spacing w:before="60" w:after="60"/>
              <w:rPr>
                <w:rFonts w:eastAsia="Times New Roman"/>
                <w:noProof/>
                <w:szCs w:val="24"/>
              </w:rPr>
            </w:pPr>
            <w:r w:rsidRPr="00760E05">
              <w:rPr>
                <w:noProof/>
              </w:rPr>
              <w:t>Grepfrut, inclusiv pomelo, în stare proaspătă sau uscată</w:t>
            </w:r>
          </w:p>
        </w:tc>
      </w:tr>
      <w:tr w:rsidR="001D47E6" w:rsidRPr="00760E05" w14:paraId="21C73113" w14:textId="77777777" w:rsidTr="001F5D59">
        <w:trPr>
          <w:trHeight w:val="300"/>
          <w:jc w:val="center"/>
        </w:trPr>
        <w:tc>
          <w:tcPr>
            <w:tcW w:w="21" w:type="dxa"/>
            <w:vMerge/>
            <w:vAlign w:val="center"/>
          </w:tcPr>
          <w:p w14:paraId="1E4AE0F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9A46361"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85544E" w14:textId="77777777" w:rsidR="001D47E6" w:rsidRPr="00760E05" w:rsidRDefault="001D47E6" w:rsidP="001D47E6">
            <w:pPr>
              <w:spacing w:before="60" w:after="60"/>
              <w:rPr>
                <w:rFonts w:eastAsia="Times New Roman"/>
                <w:noProof/>
                <w:szCs w:val="24"/>
              </w:rPr>
            </w:pPr>
            <w:r w:rsidRPr="00760E05">
              <w:rPr>
                <w:noProof/>
              </w:rPr>
              <w:t>0805 50 90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002CE6" w14:textId="77777777" w:rsidR="001D47E6" w:rsidRPr="00760E05" w:rsidRDefault="001D47E6" w:rsidP="001D47E6">
            <w:pPr>
              <w:spacing w:before="60" w:after="60"/>
              <w:rPr>
                <w:rFonts w:eastAsia="Times New Roman"/>
                <w:noProof/>
                <w:szCs w:val="24"/>
              </w:rPr>
            </w:pPr>
            <w:r w:rsidRPr="00760E05">
              <w:rPr>
                <w:noProof/>
              </w:rPr>
              <w:t>Lămâi mici „lime” (</w:t>
            </w:r>
            <w:r w:rsidRPr="00760E05">
              <w:rPr>
                <w:i/>
                <w:noProof/>
              </w:rPr>
              <w:t>Citrus aurantifolia</w:t>
            </w:r>
            <w:r w:rsidRPr="00760E05">
              <w:rPr>
                <w:noProof/>
              </w:rPr>
              <w:t xml:space="preserve">, </w:t>
            </w:r>
            <w:r w:rsidRPr="00760E05">
              <w:rPr>
                <w:i/>
                <w:noProof/>
              </w:rPr>
              <w:t>Citrus latifolia</w:t>
            </w:r>
            <w:r w:rsidRPr="00760E05">
              <w:rPr>
                <w:noProof/>
              </w:rPr>
              <w:t>), în stare proaspătă sau uscată</w:t>
            </w:r>
          </w:p>
        </w:tc>
      </w:tr>
      <w:tr w:rsidR="001D47E6" w:rsidRPr="00760E05" w14:paraId="257C0C13" w14:textId="77777777" w:rsidTr="001F5D59">
        <w:trPr>
          <w:trHeight w:val="300"/>
          <w:jc w:val="center"/>
        </w:trPr>
        <w:tc>
          <w:tcPr>
            <w:tcW w:w="21" w:type="dxa"/>
            <w:vMerge/>
            <w:vAlign w:val="center"/>
          </w:tcPr>
          <w:p w14:paraId="71B25E3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2D6954A"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2A2234" w14:textId="77777777" w:rsidR="001D47E6" w:rsidRPr="00760E05" w:rsidRDefault="001D47E6" w:rsidP="001D47E6">
            <w:pPr>
              <w:spacing w:before="60" w:after="60"/>
              <w:rPr>
                <w:rFonts w:eastAsia="Times New Roman"/>
                <w:noProof/>
                <w:szCs w:val="24"/>
              </w:rPr>
            </w:pPr>
            <w:r w:rsidRPr="00760E05">
              <w:rPr>
                <w:noProof/>
              </w:rPr>
              <w:t>0805 90 00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6F1B6E" w14:textId="77777777" w:rsidR="001D47E6" w:rsidRPr="00760E05" w:rsidRDefault="001D47E6" w:rsidP="001D47E6">
            <w:pPr>
              <w:spacing w:before="60" w:after="60"/>
              <w:rPr>
                <w:rFonts w:eastAsia="Times New Roman"/>
                <w:noProof/>
                <w:szCs w:val="24"/>
              </w:rPr>
            </w:pPr>
            <w:r w:rsidRPr="00760E05">
              <w:rPr>
                <w:noProof/>
              </w:rPr>
              <w:t>Alte citrice, proaspete sau uscate</w:t>
            </w:r>
          </w:p>
        </w:tc>
      </w:tr>
      <w:tr w:rsidR="001D47E6" w:rsidRPr="00760E05" w14:paraId="78D453A9" w14:textId="77777777" w:rsidTr="001F5D59">
        <w:trPr>
          <w:trHeight w:val="300"/>
          <w:jc w:val="center"/>
        </w:trPr>
        <w:tc>
          <w:tcPr>
            <w:tcW w:w="21" w:type="dxa"/>
            <w:vMerge/>
            <w:vAlign w:val="center"/>
          </w:tcPr>
          <w:p w14:paraId="22E808D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AA74AEA"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F1B8B1" w14:textId="77777777" w:rsidR="001D47E6" w:rsidRPr="00760E05" w:rsidRDefault="001D47E6" w:rsidP="001D47E6">
            <w:pPr>
              <w:spacing w:before="60" w:after="60"/>
              <w:rPr>
                <w:rFonts w:eastAsia="Times New Roman"/>
                <w:noProof/>
                <w:szCs w:val="24"/>
              </w:rPr>
            </w:pPr>
            <w:r w:rsidRPr="00760E05">
              <w:rPr>
                <w:noProof/>
              </w:rPr>
              <w:t>0807 11 00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47354B" w14:textId="77777777" w:rsidR="001D47E6" w:rsidRPr="00760E05" w:rsidRDefault="001D47E6" w:rsidP="001D47E6">
            <w:pPr>
              <w:spacing w:before="60" w:after="60"/>
              <w:rPr>
                <w:rFonts w:eastAsia="Times New Roman"/>
                <w:noProof/>
                <w:szCs w:val="24"/>
              </w:rPr>
            </w:pPr>
            <w:r w:rsidRPr="00760E05">
              <w:rPr>
                <w:noProof/>
              </w:rPr>
              <w:t>Pepeni (inclusiv pepeni verzi), proaspeți</w:t>
            </w:r>
          </w:p>
        </w:tc>
      </w:tr>
      <w:tr w:rsidR="001D47E6" w:rsidRPr="00760E05" w14:paraId="73508E2B" w14:textId="77777777" w:rsidTr="001F5D59">
        <w:trPr>
          <w:trHeight w:val="300"/>
          <w:jc w:val="center"/>
        </w:trPr>
        <w:tc>
          <w:tcPr>
            <w:tcW w:w="21" w:type="dxa"/>
            <w:vMerge/>
            <w:vAlign w:val="center"/>
          </w:tcPr>
          <w:p w14:paraId="049A7D4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5C58CA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B287EF" w14:textId="77777777" w:rsidR="001D47E6" w:rsidRPr="00760E05" w:rsidRDefault="001D47E6" w:rsidP="001D47E6">
            <w:pPr>
              <w:spacing w:before="60" w:after="60"/>
              <w:rPr>
                <w:rFonts w:eastAsia="Times New Roman"/>
                <w:noProof/>
                <w:szCs w:val="24"/>
              </w:rPr>
            </w:pPr>
            <w:r w:rsidRPr="00760E05">
              <w:rPr>
                <w:noProof/>
              </w:rPr>
              <w:t>0807 19 00</w:t>
            </w:r>
          </w:p>
        </w:tc>
        <w:tc>
          <w:tcPr>
            <w:tcW w:w="10309" w:type="dxa"/>
            <w:vMerge/>
            <w:vAlign w:val="center"/>
            <w:hideMark/>
          </w:tcPr>
          <w:p w14:paraId="3A15D9C8" w14:textId="77777777" w:rsidR="001D47E6" w:rsidRPr="00760E05" w:rsidRDefault="001D47E6" w:rsidP="001D47E6">
            <w:pPr>
              <w:spacing w:after="0"/>
              <w:rPr>
                <w:rFonts w:eastAsia="Times New Roman"/>
                <w:noProof/>
                <w:szCs w:val="24"/>
                <w:lang w:eastAsia="en-IE"/>
              </w:rPr>
            </w:pPr>
          </w:p>
        </w:tc>
      </w:tr>
      <w:tr w:rsidR="001D47E6" w:rsidRPr="00760E05" w14:paraId="489C5D18" w14:textId="77777777" w:rsidTr="001F5D59">
        <w:trPr>
          <w:trHeight w:val="300"/>
          <w:jc w:val="center"/>
        </w:trPr>
        <w:tc>
          <w:tcPr>
            <w:tcW w:w="21" w:type="dxa"/>
            <w:vMerge/>
            <w:vAlign w:val="center"/>
          </w:tcPr>
          <w:p w14:paraId="746AF08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59A038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86D49F" w14:textId="77777777" w:rsidR="001D47E6" w:rsidRPr="00760E05" w:rsidRDefault="001D47E6" w:rsidP="001D47E6">
            <w:pPr>
              <w:spacing w:before="60" w:after="60"/>
              <w:rPr>
                <w:rFonts w:eastAsia="Times New Roman"/>
                <w:noProof/>
                <w:szCs w:val="24"/>
              </w:rPr>
            </w:pPr>
            <w:r w:rsidRPr="00760E05">
              <w:rPr>
                <w:noProof/>
              </w:rPr>
              <w:t>0808 10 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97AB89" w14:textId="77777777" w:rsidR="001D47E6" w:rsidRPr="00760E05" w:rsidRDefault="001D47E6" w:rsidP="001D47E6">
            <w:pPr>
              <w:spacing w:before="60" w:after="60"/>
              <w:rPr>
                <w:rFonts w:eastAsia="Times New Roman"/>
                <w:noProof/>
                <w:szCs w:val="24"/>
              </w:rPr>
            </w:pPr>
            <w:r w:rsidRPr="00760E05">
              <w:rPr>
                <w:noProof/>
              </w:rPr>
              <w:t xml:space="preserve">Mere proaspete </w:t>
            </w:r>
          </w:p>
        </w:tc>
      </w:tr>
      <w:tr w:rsidR="001D47E6" w:rsidRPr="00760E05" w14:paraId="7D61B3C5" w14:textId="77777777" w:rsidTr="001F5D59">
        <w:trPr>
          <w:trHeight w:val="300"/>
          <w:jc w:val="center"/>
        </w:trPr>
        <w:tc>
          <w:tcPr>
            <w:tcW w:w="21" w:type="dxa"/>
            <w:vMerge/>
            <w:vAlign w:val="center"/>
          </w:tcPr>
          <w:p w14:paraId="31AC2FA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5ACA32F"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AFD1E89" w14:textId="77777777" w:rsidR="001D47E6" w:rsidRPr="00760E05" w:rsidRDefault="001D47E6" w:rsidP="001D47E6">
            <w:pPr>
              <w:spacing w:before="60" w:after="60"/>
              <w:rPr>
                <w:rFonts w:eastAsia="Times New Roman"/>
                <w:noProof/>
                <w:szCs w:val="24"/>
              </w:rPr>
            </w:pPr>
            <w:r w:rsidRPr="00760E05">
              <w:rPr>
                <w:noProof/>
              </w:rPr>
              <w:t>0808 30 10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B894D28" w14:textId="11EBA5C4" w:rsidR="001D47E6" w:rsidRPr="00760E05" w:rsidRDefault="001D47E6" w:rsidP="001D47E6">
            <w:pPr>
              <w:spacing w:before="60" w:after="60"/>
              <w:rPr>
                <w:rFonts w:eastAsia="Times New Roman"/>
                <w:noProof/>
              </w:rPr>
            </w:pPr>
            <w:r w:rsidRPr="00760E05">
              <w:rPr>
                <w:noProof/>
              </w:rPr>
              <w:t>Pere pentru cidru, proaspete, prezentate în vrac, de la 1 august la 31 decembrie</w:t>
            </w:r>
          </w:p>
        </w:tc>
      </w:tr>
      <w:tr w:rsidR="001D47E6" w:rsidRPr="00760E05" w14:paraId="01C1A21E" w14:textId="77777777" w:rsidTr="001F5D59">
        <w:trPr>
          <w:trHeight w:val="300"/>
          <w:jc w:val="center"/>
        </w:trPr>
        <w:tc>
          <w:tcPr>
            <w:tcW w:w="21" w:type="dxa"/>
            <w:vMerge/>
            <w:vAlign w:val="center"/>
          </w:tcPr>
          <w:p w14:paraId="283A8E4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970B0B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38AA3C" w14:textId="77777777" w:rsidR="001D47E6" w:rsidRPr="00760E05" w:rsidRDefault="001D47E6" w:rsidP="001D47E6">
            <w:pPr>
              <w:spacing w:before="60" w:after="60"/>
              <w:rPr>
                <w:rFonts w:eastAsia="Times New Roman"/>
                <w:noProof/>
                <w:szCs w:val="24"/>
              </w:rPr>
            </w:pPr>
            <w:r w:rsidRPr="00760E05">
              <w:rPr>
                <w:noProof/>
              </w:rPr>
              <w:t>0808 40 00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E79165" w14:textId="77777777" w:rsidR="001D47E6" w:rsidRPr="00760E05" w:rsidRDefault="001D47E6" w:rsidP="001D47E6">
            <w:pPr>
              <w:spacing w:before="60" w:after="60"/>
              <w:rPr>
                <w:rFonts w:eastAsia="Times New Roman"/>
                <w:noProof/>
                <w:szCs w:val="24"/>
              </w:rPr>
            </w:pPr>
            <w:r w:rsidRPr="00760E05">
              <w:rPr>
                <w:noProof/>
              </w:rPr>
              <w:t>Gutui, proaspete</w:t>
            </w:r>
          </w:p>
        </w:tc>
      </w:tr>
      <w:tr w:rsidR="001D47E6" w:rsidRPr="00760E05" w14:paraId="25C14E80" w14:textId="77777777" w:rsidTr="001F5D59">
        <w:trPr>
          <w:trHeight w:val="300"/>
          <w:jc w:val="center"/>
        </w:trPr>
        <w:tc>
          <w:tcPr>
            <w:tcW w:w="21" w:type="dxa"/>
            <w:vMerge/>
            <w:vAlign w:val="center"/>
          </w:tcPr>
          <w:p w14:paraId="7C7504E1"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0491D7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FCDE42" w14:textId="77777777" w:rsidR="001D47E6" w:rsidRPr="00760E05" w:rsidRDefault="001D47E6" w:rsidP="001D47E6">
            <w:pPr>
              <w:spacing w:before="60" w:after="60"/>
              <w:rPr>
                <w:rFonts w:eastAsia="Times New Roman"/>
                <w:noProof/>
                <w:szCs w:val="24"/>
              </w:rPr>
            </w:pPr>
            <w:r w:rsidRPr="00760E05">
              <w:rPr>
                <w:noProof/>
              </w:rPr>
              <w:t>0809 21 00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E77D5E" w14:textId="77777777" w:rsidR="001D47E6" w:rsidRPr="00760E05" w:rsidRDefault="001D47E6" w:rsidP="001D47E6">
            <w:pPr>
              <w:spacing w:before="60" w:after="60"/>
              <w:rPr>
                <w:rFonts w:eastAsia="Times New Roman"/>
                <w:noProof/>
                <w:szCs w:val="24"/>
              </w:rPr>
            </w:pPr>
            <w:r w:rsidRPr="00760E05">
              <w:rPr>
                <w:noProof/>
              </w:rPr>
              <w:t>Vișine (</w:t>
            </w:r>
            <w:r w:rsidRPr="00760E05">
              <w:rPr>
                <w:i/>
                <w:noProof/>
              </w:rPr>
              <w:t>Prunus cerasus</w:t>
            </w:r>
            <w:r w:rsidRPr="00760E05">
              <w:rPr>
                <w:noProof/>
              </w:rPr>
              <w:t>), proaspete</w:t>
            </w:r>
          </w:p>
        </w:tc>
      </w:tr>
      <w:tr w:rsidR="001D47E6" w:rsidRPr="00760E05" w14:paraId="6FBE8C53" w14:textId="77777777" w:rsidTr="001F5D59">
        <w:trPr>
          <w:trHeight w:val="300"/>
          <w:jc w:val="center"/>
        </w:trPr>
        <w:tc>
          <w:tcPr>
            <w:tcW w:w="21" w:type="dxa"/>
            <w:vMerge/>
            <w:vAlign w:val="center"/>
          </w:tcPr>
          <w:p w14:paraId="03ED45B1"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0974BD3"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744C428" w14:textId="77777777" w:rsidR="001D47E6" w:rsidRPr="00760E05" w:rsidRDefault="001D47E6" w:rsidP="001D47E6">
            <w:pPr>
              <w:spacing w:before="60" w:after="60"/>
              <w:rPr>
                <w:rFonts w:eastAsia="Times New Roman"/>
                <w:noProof/>
                <w:szCs w:val="24"/>
              </w:rPr>
            </w:pPr>
            <w:r w:rsidRPr="00760E05">
              <w:rPr>
                <w:noProof/>
              </w:rPr>
              <w:t>0809 40 90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425F896" w14:textId="77777777" w:rsidR="001D47E6" w:rsidRPr="00760E05" w:rsidRDefault="001D47E6" w:rsidP="001D47E6">
            <w:pPr>
              <w:spacing w:before="60" w:after="60"/>
              <w:rPr>
                <w:rFonts w:eastAsia="Times New Roman"/>
                <w:noProof/>
                <w:szCs w:val="24"/>
              </w:rPr>
            </w:pPr>
            <w:r w:rsidRPr="00760E05">
              <w:rPr>
                <w:noProof/>
              </w:rPr>
              <w:t>Porumbe, proaspete</w:t>
            </w:r>
          </w:p>
        </w:tc>
      </w:tr>
      <w:tr w:rsidR="001D47E6" w:rsidRPr="00760E05" w14:paraId="2060ADBB" w14:textId="77777777" w:rsidTr="001F5D59">
        <w:trPr>
          <w:trHeight w:val="300"/>
          <w:jc w:val="center"/>
        </w:trPr>
        <w:tc>
          <w:tcPr>
            <w:tcW w:w="21" w:type="dxa"/>
            <w:vMerge/>
            <w:vAlign w:val="center"/>
          </w:tcPr>
          <w:p w14:paraId="7C1A337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435BBBF"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703B91" w14:textId="77777777" w:rsidR="001D47E6" w:rsidRPr="00760E05" w:rsidRDefault="001D47E6" w:rsidP="001D47E6">
            <w:pPr>
              <w:spacing w:before="60" w:after="60"/>
              <w:rPr>
                <w:rFonts w:eastAsia="Times New Roman"/>
                <w:noProof/>
                <w:szCs w:val="24"/>
              </w:rPr>
            </w:pPr>
            <w:r w:rsidRPr="00760E05">
              <w:rPr>
                <w:noProof/>
              </w:rPr>
              <w:t>0810 20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AA17D2" w14:textId="77777777" w:rsidR="001D47E6" w:rsidRPr="00760E05" w:rsidRDefault="001D47E6" w:rsidP="001D47E6">
            <w:pPr>
              <w:spacing w:before="60" w:after="60"/>
              <w:rPr>
                <w:rFonts w:eastAsia="Times New Roman"/>
                <w:noProof/>
                <w:szCs w:val="24"/>
              </w:rPr>
            </w:pPr>
            <w:r w:rsidRPr="00760E05">
              <w:rPr>
                <w:noProof/>
              </w:rPr>
              <w:t>Zmeură, dude, mure și hibrizi ai acestora, proaspete</w:t>
            </w:r>
          </w:p>
        </w:tc>
      </w:tr>
      <w:tr w:rsidR="001D47E6" w:rsidRPr="00760E05" w14:paraId="26A08FCF" w14:textId="77777777" w:rsidTr="001F5D59">
        <w:trPr>
          <w:trHeight w:val="300"/>
          <w:jc w:val="center"/>
        </w:trPr>
        <w:tc>
          <w:tcPr>
            <w:tcW w:w="21" w:type="dxa"/>
            <w:vMerge/>
            <w:vAlign w:val="center"/>
          </w:tcPr>
          <w:p w14:paraId="37F59BA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46027E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E7E6DE" w14:textId="77777777" w:rsidR="001D47E6" w:rsidRPr="00760E05" w:rsidRDefault="001D47E6" w:rsidP="001D47E6">
            <w:pPr>
              <w:spacing w:before="60" w:after="60"/>
              <w:rPr>
                <w:rFonts w:eastAsia="Times New Roman"/>
                <w:noProof/>
                <w:szCs w:val="24"/>
              </w:rPr>
            </w:pPr>
            <w:r w:rsidRPr="00760E05">
              <w:rPr>
                <w:noProof/>
              </w:rPr>
              <w:t>0810 30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0A897" w14:textId="77777777" w:rsidR="001D47E6" w:rsidRPr="00760E05" w:rsidRDefault="001D47E6" w:rsidP="001D47E6">
            <w:pPr>
              <w:spacing w:before="60" w:after="60"/>
              <w:rPr>
                <w:rFonts w:eastAsia="Times New Roman"/>
                <w:noProof/>
                <w:szCs w:val="24"/>
              </w:rPr>
            </w:pPr>
            <w:r w:rsidRPr="00760E05">
              <w:rPr>
                <w:noProof/>
              </w:rPr>
              <w:t>Coacăze negre, albe, roșii și agrișe, proaspete</w:t>
            </w:r>
          </w:p>
        </w:tc>
      </w:tr>
      <w:tr w:rsidR="001D47E6" w:rsidRPr="00760E05" w14:paraId="6EA1EAF0" w14:textId="77777777" w:rsidTr="001F5D59">
        <w:trPr>
          <w:trHeight w:val="300"/>
          <w:jc w:val="center"/>
        </w:trPr>
        <w:tc>
          <w:tcPr>
            <w:tcW w:w="21" w:type="dxa"/>
            <w:vMerge/>
            <w:vAlign w:val="center"/>
          </w:tcPr>
          <w:p w14:paraId="78B9C1D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94EB73E"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D8807E" w14:textId="77777777" w:rsidR="001D47E6" w:rsidRPr="00760E05" w:rsidRDefault="001D47E6" w:rsidP="001D47E6">
            <w:pPr>
              <w:spacing w:before="60" w:after="60"/>
              <w:rPr>
                <w:rFonts w:eastAsia="Times New Roman"/>
                <w:noProof/>
                <w:szCs w:val="24"/>
              </w:rPr>
            </w:pPr>
            <w:r w:rsidRPr="00760E05">
              <w:rPr>
                <w:noProof/>
              </w:rPr>
              <w:t>0810 40 30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C639BE" w14:textId="77777777" w:rsidR="001D47E6" w:rsidRPr="00760E05" w:rsidRDefault="001D47E6" w:rsidP="001D47E6">
            <w:pPr>
              <w:spacing w:before="60" w:after="60"/>
              <w:rPr>
                <w:rFonts w:eastAsia="Times New Roman"/>
                <w:noProof/>
                <w:szCs w:val="24"/>
              </w:rPr>
            </w:pPr>
            <w:r w:rsidRPr="00760E05">
              <w:rPr>
                <w:noProof/>
              </w:rPr>
              <w:t xml:space="preserve">Afine (fructe din specia </w:t>
            </w:r>
            <w:r w:rsidRPr="00760E05">
              <w:rPr>
                <w:i/>
                <w:noProof/>
              </w:rPr>
              <w:t>Vaccinium myrtillus</w:t>
            </w:r>
            <w:r w:rsidRPr="00760E05">
              <w:rPr>
                <w:noProof/>
              </w:rPr>
              <w:t>), proaspete</w:t>
            </w:r>
          </w:p>
        </w:tc>
      </w:tr>
      <w:tr w:rsidR="001D47E6" w:rsidRPr="00760E05" w14:paraId="1228A6CB" w14:textId="77777777" w:rsidTr="001F5D59">
        <w:trPr>
          <w:trHeight w:val="300"/>
          <w:jc w:val="center"/>
        </w:trPr>
        <w:tc>
          <w:tcPr>
            <w:tcW w:w="21" w:type="dxa"/>
            <w:vMerge/>
            <w:vAlign w:val="center"/>
          </w:tcPr>
          <w:p w14:paraId="54BEECE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B92389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921CA5" w14:textId="77777777" w:rsidR="001D47E6" w:rsidRPr="00760E05" w:rsidRDefault="001D47E6" w:rsidP="001D47E6">
            <w:pPr>
              <w:spacing w:before="60" w:after="60"/>
              <w:rPr>
                <w:rFonts w:eastAsia="Times New Roman"/>
                <w:noProof/>
                <w:szCs w:val="24"/>
              </w:rPr>
            </w:pPr>
            <w:r w:rsidRPr="00760E05">
              <w:rPr>
                <w:noProof/>
              </w:rPr>
              <w:t>0810 40 50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61E8B1" w14:textId="77777777" w:rsidR="001D47E6" w:rsidRPr="00760E05" w:rsidRDefault="001D47E6" w:rsidP="001D47E6">
            <w:pPr>
              <w:spacing w:before="60" w:after="60"/>
              <w:rPr>
                <w:rFonts w:eastAsia="Times New Roman"/>
                <w:noProof/>
                <w:szCs w:val="24"/>
              </w:rPr>
            </w:pPr>
            <w:r w:rsidRPr="00760E05">
              <w:rPr>
                <w:noProof/>
              </w:rPr>
              <w:t xml:space="preserve">Fructe din specia </w:t>
            </w:r>
            <w:r w:rsidRPr="00760E05">
              <w:rPr>
                <w:i/>
                <w:noProof/>
              </w:rPr>
              <w:t>Vaccinium macrocarpon</w:t>
            </w:r>
            <w:r w:rsidRPr="00760E05">
              <w:rPr>
                <w:noProof/>
              </w:rPr>
              <w:t xml:space="preserve"> și din specia </w:t>
            </w:r>
            <w:r w:rsidRPr="00760E05">
              <w:rPr>
                <w:i/>
                <w:noProof/>
              </w:rPr>
              <w:t>Vaccinium corymbosum</w:t>
            </w:r>
            <w:r w:rsidRPr="00760E05">
              <w:rPr>
                <w:noProof/>
              </w:rPr>
              <w:t>, proaspete</w:t>
            </w:r>
          </w:p>
        </w:tc>
      </w:tr>
      <w:tr w:rsidR="001D47E6" w:rsidRPr="00760E05" w14:paraId="5DC17105" w14:textId="77777777" w:rsidTr="001F5D59">
        <w:trPr>
          <w:trHeight w:val="300"/>
          <w:jc w:val="center"/>
        </w:trPr>
        <w:tc>
          <w:tcPr>
            <w:tcW w:w="21" w:type="dxa"/>
            <w:vMerge/>
            <w:vAlign w:val="center"/>
          </w:tcPr>
          <w:p w14:paraId="3C93811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1CBB31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A300A6" w14:textId="77777777" w:rsidR="001D47E6" w:rsidRPr="00760E05" w:rsidRDefault="001D47E6" w:rsidP="001D47E6">
            <w:pPr>
              <w:spacing w:before="60" w:after="60"/>
              <w:rPr>
                <w:rFonts w:eastAsia="Times New Roman"/>
                <w:noProof/>
                <w:szCs w:val="24"/>
              </w:rPr>
            </w:pPr>
            <w:r w:rsidRPr="00760E05">
              <w:rPr>
                <w:noProof/>
              </w:rPr>
              <w:t>0810 40 90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5CEB73" w14:textId="77777777" w:rsidR="001D47E6" w:rsidRPr="00760E05" w:rsidRDefault="001D47E6" w:rsidP="001D47E6">
            <w:pPr>
              <w:spacing w:before="60" w:after="60"/>
              <w:rPr>
                <w:rFonts w:eastAsia="Times New Roman"/>
                <w:noProof/>
                <w:szCs w:val="24"/>
              </w:rPr>
            </w:pPr>
            <w:r w:rsidRPr="00760E05">
              <w:rPr>
                <w:noProof/>
              </w:rPr>
              <w:t xml:space="preserve">Alte fructe din genul </w:t>
            </w:r>
            <w:r w:rsidRPr="00760E05">
              <w:rPr>
                <w:i/>
                <w:noProof/>
              </w:rPr>
              <w:t>Vaccinium</w:t>
            </w:r>
            <w:r w:rsidRPr="00760E05">
              <w:rPr>
                <w:noProof/>
              </w:rPr>
              <w:t>, proaspete</w:t>
            </w:r>
          </w:p>
        </w:tc>
      </w:tr>
      <w:tr w:rsidR="001D47E6" w:rsidRPr="00760E05" w14:paraId="095067C6" w14:textId="77777777" w:rsidTr="001F5D59">
        <w:trPr>
          <w:trHeight w:val="300"/>
          <w:jc w:val="center"/>
        </w:trPr>
        <w:tc>
          <w:tcPr>
            <w:tcW w:w="21" w:type="dxa"/>
            <w:vMerge/>
            <w:vAlign w:val="center"/>
          </w:tcPr>
          <w:p w14:paraId="6119A94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07FE82E"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FAE8F4" w14:textId="77777777" w:rsidR="001D47E6" w:rsidRPr="00760E05" w:rsidRDefault="001D47E6" w:rsidP="001D47E6">
            <w:pPr>
              <w:spacing w:before="60" w:after="60"/>
              <w:rPr>
                <w:rFonts w:eastAsia="Times New Roman"/>
                <w:noProof/>
                <w:szCs w:val="24"/>
              </w:rPr>
            </w:pPr>
            <w:r w:rsidRPr="00760E05">
              <w:rPr>
                <w:noProof/>
              </w:rPr>
              <w:t>0810 50 00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C7B3FA" w14:textId="77777777" w:rsidR="001D47E6" w:rsidRPr="00760E05" w:rsidRDefault="001D47E6" w:rsidP="001D47E6">
            <w:pPr>
              <w:spacing w:before="60" w:after="60"/>
              <w:rPr>
                <w:rFonts w:eastAsia="Times New Roman"/>
                <w:noProof/>
                <w:szCs w:val="24"/>
              </w:rPr>
            </w:pPr>
            <w:r w:rsidRPr="00760E05">
              <w:rPr>
                <w:noProof/>
              </w:rPr>
              <w:t>Kiwi, proaspete</w:t>
            </w:r>
          </w:p>
        </w:tc>
      </w:tr>
      <w:tr w:rsidR="001D47E6" w:rsidRPr="00760E05" w14:paraId="32ABEBDE" w14:textId="77777777" w:rsidTr="001F5D59">
        <w:trPr>
          <w:trHeight w:val="300"/>
          <w:jc w:val="center"/>
        </w:trPr>
        <w:tc>
          <w:tcPr>
            <w:tcW w:w="21" w:type="dxa"/>
            <w:vMerge/>
            <w:vAlign w:val="center"/>
          </w:tcPr>
          <w:p w14:paraId="6CA9C469"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7E0D3C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2A296E" w14:textId="77777777" w:rsidR="001D47E6" w:rsidRPr="00760E05" w:rsidRDefault="001D47E6" w:rsidP="001D47E6">
            <w:pPr>
              <w:spacing w:before="60" w:after="60"/>
              <w:rPr>
                <w:rFonts w:eastAsia="Times New Roman"/>
                <w:noProof/>
                <w:szCs w:val="24"/>
              </w:rPr>
            </w:pPr>
            <w:r w:rsidRPr="00760E05">
              <w:rPr>
                <w:noProof/>
              </w:rPr>
              <w:t>0810 60 00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841F27" w14:textId="77777777" w:rsidR="001D47E6" w:rsidRPr="00760E05" w:rsidRDefault="001D47E6" w:rsidP="001D47E6">
            <w:pPr>
              <w:spacing w:before="60" w:after="60"/>
              <w:rPr>
                <w:rFonts w:eastAsia="Times New Roman"/>
                <w:noProof/>
                <w:szCs w:val="24"/>
              </w:rPr>
            </w:pPr>
            <w:r w:rsidRPr="00760E05">
              <w:rPr>
                <w:noProof/>
              </w:rPr>
              <w:t>Durian, proaspăt</w:t>
            </w:r>
          </w:p>
        </w:tc>
      </w:tr>
      <w:tr w:rsidR="001D47E6" w:rsidRPr="00760E05" w14:paraId="171B5D46" w14:textId="77777777" w:rsidTr="001F5D59">
        <w:trPr>
          <w:trHeight w:val="300"/>
          <w:jc w:val="center"/>
        </w:trPr>
        <w:tc>
          <w:tcPr>
            <w:tcW w:w="21" w:type="dxa"/>
            <w:vMerge/>
            <w:vAlign w:val="center"/>
          </w:tcPr>
          <w:p w14:paraId="08846F2E"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BA9EEC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3A5BE7" w14:textId="77777777" w:rsidR="001D47E6" w:rsidRPr="00760E05" w:rsidRDefault="001D47E6" w:rsidP="001D47E6">
            <w:pPr>
              <w:spacing w:before="60" w:after="60"/>
              <w:rPr>
                <w:rFonts w:eastAsia="Times New Roman"/>
                <w:noProof/>
                <w:szCs w:val="24"/>
              </w:rPr>
            </w:pPr>
            <w:r w:rsidRPr="00760E05">
              <w:rPr>
                <w:noProof/>
              </w:rPr>
              <w:t>0810 70 00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E48050" w14:textId="77777777" w:rsidR="001D47E6" w:rsidRPr="00760E05" w:rsidRDefault="001D47E6" w:rsidP="001D47E6">
            <w:pPr>
              <w:spacing w:before="60" w:after="60"/>
              <w:rPr>
                <w:rFonts w:eastAsia="Times New Roman"/>
                <w:noProof/>
                <w:szCs w:val="24"/>
              </w:rPr>
            </w:pPr>
            <w:r w:rsidRPr="00760E05">
              <w:rPr>
                <w:noProof/>
              </w:rPr>
              <w:t>Kaki, proaspăt</w:t>
            </w:r>
          </w:p>
        </w:tc>
      </w:tr>
      <w:tr w:rsidR="001D47E6" w:rsidRPr="00760E05" w14:paraId="177343E9" w14:textId="77777777" w:rsidTr="001F5D59">
        <w:trPr>
          <w:trHeight w:val="300"/>
          <w:jc w:val="center"/>
        </w:trPr>
        <w:tc>
          <w:tcPr>
            <w:tcW w:w="21" w:type="dxa"/>
            <w:vMerge/>
            <w:vAlign w:val="center"/>
          </w:tcPr>
          <w:p w14:paraId="0FD6029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02E7BF4"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560759" w14:textId="1C986E07" w:rsidR="001D47E6" w:rsidRPr="00760E05" w:rsidRDefault="001D47E6" w:rsidP="001D47E6">
            <w:pPr>
              <w:spacing w:before="60" w:after="60"/>
              <w:rPr>
                <w:rFonts w:eastAsia="Times New Roman"/>
                <w:noProof/>
              </w:rPr>
            </w:pPr>
            <w:r w:rsidRPr="00760E05">
              <w:rPr>
                <w:noProof/>
              </w:rPr>
              <w:t>0810 90 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64B4A7" w14:textId="77777777" w:rsidR="001D47E6" w:rsidRPr="00760E05" w:rsidRDefault="001D47E6" w:rsidP="001D47E6">
            <w:pPr>
              <w:spacing w:before="60" w:after="60"/>
              <w:rPr>
                <w:rFonts w:eastAsia="Times New Roman"/>
                <w:noProof/>
              </w:rPr>
            </w:pPr>
            <w:r w:rsidRPr="00760E05">
              <w:rPr>
                <w:noProof/>
              </w:rPr>
              <w:t>Alte fructe, proaspete</w:t>
            </w:r>
          </w:p>
        </w:tc>
      </w:tr>
      <w:tr w:rsidR="001D47E6" w:rsidRPr="00760E05" w14:paraId="088BC21C" w14:textId="77777777" w:rsidTr="001F5D59">
        <w:trPr>
          <w:trHeight w:val="300"/>
          <w:jc w:val="center"/>
        </w:trPr>
        <w:tc>
          <w:tcPr>
            <w:tcW w:w="21" w:type="dxa"/>
            <w:vMerge/>
            <w:vAlign w:val="center"/>
          </w:tcPr>
          <w:p w14:paraId="3C0101E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DB401D2"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B6A084" w14:textId="77777777" w:rsidR="001D47E6" w:rsidRPr="00760E05" w:rsidRDefault="001D47E6" w:rsidP="001D47E6">
            <w:pPr>
              <w:spacing w:before="60" w:after="60"/>
              <w:rPr>
                <w:rFonts w:eastAsia="Times New Roman"/>
                <w:noProof/>
                <w:szCs w:val="24"/>
              </w:rPr>
            </w:pPr>
            <w:r w:rsidRPr="00760E05">
              <w:rPr>
                <w:noProof/>
              </w:rPr>
              <w:t>0811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38CFE0" w14:textId="77777777" w:rsidR="001D47E6" w:rsidRPr="00760E05" w:rsidRDefault="001D47E6" w:rsidP="001D47E6">
            <w:pPr>
              <w:spacing w:before="60" w:after="60"/>
              <w:rPr>
                <w:rFonts w:eastAsia="Times New Roman"/>
                <w:noProof/>
                <w:szCs w:val="24"/>
              </w:rPr>
            </w:pPr>
            <w:r w:rsidRPr="00760E05">
              <w:rPr>
                <w:noProof/>
              </w:rPr>
              <w:t>Fructe și fructe cu coajă, fierte sau nu în apă sau în abur, congelate, cu sau fără adaos de zahăr sau alți îndulcitori</w:t>
            </w:r>
          </w:p>
        </w:tc>
      </w:tr>
      <w:tr w:rsidR="001D47E6" w:rsidRPr="00760E05" w14:paraId="305584A1" w14:textId="77777777" w:rsidTr="001F5D59">
        <w:trPr>
          <w:trHeight w:val="300"/>
          <w:jc w:val="center"/>
        </w:trPr>
        <w:tc>
          <w:tcPr>
            <w:tcW w:w="21" w:type="dxa"/>
            <w:vMerge/>
            <w:vAlign w:val="center"/>
          </w:tcPr>
          <w:p w14:paraId="74A257D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311426E"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2E2FBC" w14:textId="77777777" w:rsidR="001D47E6" w:rsidRPr="00760E05" w:rsidRDefault="001D47E6" w:rsidP="001D47E6">
            <w:pPr>
              <w:spacing w:before="60" w:after="60"/>
              <w:rPr>
                <w:rFonts w:eastAsia="Times New Roman"/>
                <w:noProof/>
                <w:szCs w:val="24"/>
              </w:rPr>
            </w:pPr>
            <w:r w:rsidRPr="00760E05">
              <w:rPr>
                <w:noProof/>
              </w:rPr>
              <w:t>0812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E9F47F" w14:textId="04CF66EC" w:rsidR="001D47E6" w:rsidRPr="00760E05" w:rsidRDefault="001D47E6" w:rsidP="001D47E6">
            <w:pPr>
              <w:spacing w:before="60" w:after="60"/>
              <w:rPr>
                <w:rFonts w:eastAsia="Times New Roman"/>
                <w:noProof/>
              </w:rPr>
            </w:pPr>
            <w:r w:rsidRPr="00760E05">
              <w:rPr>
                <w:noProof/>
              </w:rPr>
              <w:t>Fructe conservate provizoriu, dar improprii alimentației în această stare</w:t>
            </w:r>
          </w:p>
        </w:tc>
      </w:tr>
      <w:tr w:rsidR="001D47E6" w:rsidRPr="00760E05" w14:paraId="5DA7E123" w14:textId="77777777" w:rsidTr="001F5D59">
        <w:trPr>
          <w:trHeight w:val="300"/>
          <w:jc w:val="center"/>
        </w:trPr>
        <w:tc>
          <w:tcPr>
            <w:tcW w:w="21" w:type="dxa"/>
            <w:vMerge/>
            <w:vAlign w:val="center"/>
          </w:tcPr>
          <w:p w14:paraId="5BCDDBD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376DE23"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3485D6" w14:textId="77777777" w:rsidR="001D47E6" w:rsidRPr="00760E05" w:rsidRDefault="001D47E6" w:rsidP="001D47E6">
            <w:pPr>
              <w:spacing w:before="60" w:after="60"/>
              <w:rPr>
                <w:rFonts w:eastAsia="Times New Roman"/>
                <w:noProof/>
                <w:szCs w:val="24"/>
              </w:rPr>
            </w:pPr>
            <w:r w:rsidRPr="00760E05">
              <w:rPr>
                <w:noProof/>
              </w:rPr>
              <w:t>0813 10 00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FF2129" w14:textId="77777777" w:rsidR="001D47E6" w:rsidRPr="00760E05" w:rsidRDefault="001D47E6" w:rsidP="001D47E6">
            <w:pPr>
              <w:spacing w:before="60" w:after="60"/>
              <w:rPr>
                <w:rFonts w:eastAsia="Times New Roman"/>
                <w:noProof/>
                <w:szCs w:val="24"/>
              </w:rPr>
            </w:pPr>
            <w:r w:rsidRPr="00760E05">
              <w:rPr>
                <w:noProof/>
              </w:rPr>
              <w:t>Caise, uscate</w:t>
            </w:r>
          </w:p>
        </w:tc>
      </w:tr>
      <w:tr w:rsidR="001D47E6" w:rsidRPr="00760E05" w14:paraId="5199908C" w14:textId="77777777" w:rsidTr="001F5D59">
        <w:trPr>
          <w:trHeight w:val="300"/>
          <w:jc w:val="center"/>
        </w:trPr>
        <w:tc>
          <w:tcPr>
            <w:tcW w:w="21" w:type="dxa"/>
            <w:vMerge/>
            <w:vAlign w:val="center"/>
          </w:tcPr>
          <w:p w14:paraId="0C74D1E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8A4A097"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B1CAB9" w14:textId="77777777" w:rsidR="001D47E6" w:rsidRPr="00760E05" w:rsidRDefault="001D47E6" w:rsidP="001D47E6">
            <w:pPr>
              <w:spacing w:before="60" w:after="60"/>
              <w:rPr>
                <w:rFonts w:eastAsia="Times New Roman"/>
                <w:noProof/>
                <w:szCs w:val="24"/>
              </w:rPr>
            </w:pPr>
            <w:r w:rsidRPr="00760E05">
              <w:rPr>
                <w:noProof/>
              </w:rPr>
              <w:t>0813 20 00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BAFD70" w14:textId="77777777" w:rsidR="001D47E6" w:rsidRPr="00760E05" w:rsidRDefault="001D47E6" w:rsidP="001D47E6">
            <w:pPr>
              <w:spacing w:before="60" w:after="60"/>
              <w:rPr>
                <w:rFonts w:eastAsia="Times New Roman"/>
                <w:noProof/>
                <w:szCs w:val="24"/>
              </w:rPr>
            </w:pPr>
            <w:r w:rsidRPr="00760E05">
              <w:rPr>
                <w:noProof/>
              </w:rPr>
              <w:t>Prune, uscate</w:t>
            </w:r>
          </w:p>
        </w:tc>
      </w:tr>
      <w:tr w:rsidR="001D47E6" w:rsidRPr="00760E05" w14:paraId="3A7EC7B8" w14:textId="77777777" w:rsidTr="001F5D59">
        <w:trPr>
          <w:trHeight w:val="300"/>
          <w:jc w:val="center"/>
        </w:trPr>
        <w:tc>
          <w:tcPr>
            <w:tcW w:w="21" w:type="dxa"/>
            <w:vMerge/>
            <w:vAlign w:val="center"/>
          </w:tcPr>
          <w:p w14:paraId="0B4B230E"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C8C7B8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6C6AD3" w14:textId="77777777" w:rsidR="001D47E6" w:rsidRPr="00760E05" w:rsidRDefault="001D47E6" w:rsidP="001D47E6">
            <w:pPr>
              <w:spacing w:before="60" w:after="60"/>
              <w:rPr>
                <w:rFonts w:eastAsia="Times New Roman"/>
                <w:noProof/>
                <w:szCs w:val="24"/>
              </w:rPr>
            </w:pPr>
            <w:r w:rsidRPr="00760E05">
              <w:rPr>
                <w:noProof/>
              </w:rPr>
              <w:t>0813 30 00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4AE6A3" w14:textId="77777777" w:rsidR="001D47E6" w:rsidRPr="00760E05" w:rsidRDefault="001D47E6" w:rsidP="001D47E6">
            <w:pPr>
              <w:spacing w:before="60" w:after="60"/>
              <w:rPr>
                <w:rFonts w:eastAsia="Times New Roman"/>
                <w:noProof/>
                <w:szCs w:val="24"/>
              </w:rPr>
            </w:pPr>
            <w:r w:rsidRPr="00760E05">
              <w:rPr>
                <w:noProof/>
              </w:rPr>
              <w:t>Mere, uscate</w:t>
            </w:r>
          </w:p>
        </w:tc>
      </w:tr>
      <w:tr w:rsidR="001D47E6" w:rsidRPr="00760E05" w14:paraId="2FACB55D" w14:textId="77777777" w:rsidTr="001F5D59">
        <w:trPr>
          <w:trHeight w:val="300"/>
          <w:jc w:val="center"/>
        </w:trPr>
        <w:tc>
          <w:tcPr>
            <w:tcW w:w="21" w:type="dxa"/>
            <w:vMerge/>
            <w:vAlign w:val="center"/>
          </w:tcPr>
          <w:p w14:paraId="2CC0A2C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5318A53"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9490C9" w14:textId="77777777" w:rsidR="001D47E6" w:rsidRPr="00760E05" w:rsidRDefault="001D47E6" w:rsidP="001D47E6">
            <w:pPr>
              <w:spacing w:before="60" w:after="60"/>
              <w:rPr>
                <w:rFonts w:eastAsia="Times New Roman"/>
                <w:noProof/>
                <w:szCs w:val="24"/>
              </w:rPr>
            </w:pPr>
            <w:r w:rsidRPr="00760E05">
              <w:rPr>
                <w:noProof/>
              </w:rPr>
              <w:t>0813 40 10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832199" w14:textId="77777777" w:rsidR="001D47E6" w:rsidRPr="00760E05" w:rsidRDefault="001D47E6" w:rsidP="001D47E6">
            <w:pPr>
              <w:spacing w:before="60" w:after="60"/>
              <w:rPr>
                <w:rFonts w:eastAsia="Times New Roman"/>
                <w:noProof/>
                <w:szCs w:val="24"/>
              </w:rPr>
            </w:pPr>
            <w:r w:rsidRPr="00760E05">
              <w:rPr>
                <w:noProof/>
              </w:rPr>
              <w:t>Piersici, inclusiv nectarine, uscate</w:t>
            </w:r>
          </w:p>
        </w:tc>
      </w:tr>
      <w:tr w:rsidR="001D47E6" w:rsidRPr="00760E05" w14:paraId="75AA94CB" w14:textId="77777777" w:rsidTr="001F5D59">
        <w:trPr>
          <w:trHeight w:val="300"/>
          <w:jc w:val="center"/>
        </w:trPr>
        <w:tc>
          <w:tcPr>
            <w:tcW w:w="21" w:type="dxa"/>
            <w:vMerge/>
            <w:vAlign w:val="center"/>
          </w:tcPr>
          <w:p w14:paraId="0FB66EE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4C95DA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1A78F5" w14:textId="77777777" w:rsidR="001D47E6" w:rsidRPr="00760E05" w:rsidRDefault="001D47E6" w:rsidP="001D47E6">
            <w:pPr>
              <w:spacing w:before="60" w:after="60"/>
              <w:rPr>
                <w:rFonts w:eastAsia="Times New Roman"/>
                <w:noProof/>
                <w:szCs w:val="24"/>
              </w:rPr>
            </w:pPr>
            <w:r w:rsidRPr="00760E05">
              <w:rPr>
                <w:noProof/>
              </w:rPr>
              <w:t>0813 40 30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9F05B4" w14:textId="77777777" w:rsidR="001D47E6" w:rsidRPr="00760E05" w:rsidRDefault="001D47E6" w:rsidP="001D47E6">
            <w:pPr>
              <w:spacing w:before="60" w:after="60"/>
              <w:rPr>
                <w:rFonts w:eastAsia="Times New Roman"/>
                <w:noProof/>
                <w:szCs w:val="24"/>
              </w:rPr>
            </w:pPr>
            <w:r w:rsidRPr="00760E05">
              <w:rPr>
                <w:noProof/>
              </w:rPr>
              <w:t>Pere, uscate</w:t>
            </w:r>
          </w:p>
        </w:tc>
      </w:tr>
      <w:tr w:rsidR="001D47E6" w:rsidRPr="00760E05" w14:paraId="75C17CF9" w14:textId="77777777" w:rsidTr="001F5D59">
        <w:trPr>
          <w:trHeight w:val="300"/>
          <w:jc w:val="center"/>
        </w:trPr>
        <w:tc>
          <w:tcPr>
            <w:tcW w:w="21" w:type="dxa"/>
            <w:vMerge/>
            <w:vAlign w:val="center"/>
          </w:tcPr>
          <w:p w14:paraId="2C1B17C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66AD8B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08FEFB" w14:textId="77777777" w:rsidR="001D47E6" w:rsidRPr="00760E05" w:rsidRDefault="001D47E6" w:rsidP="001D47E6">
            <w:pPr>
              <w:spacing w:before="60" w:after="60"/>
              <w:rPr>
                <w:rFonts w:eastAsia="Times New Roman"/>
                <w:noProof/>
                <w:szCs w:val="24"/>
              </w:rPr>
            </w:pPr>
            <w:r w:rsidRPr="00760E05">
              <w:rPr>
                <w:noProof/>
              </w:rPr>
              <w:t>0813 40 50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2AD1DB" w14:textId="77777777" w:rsidR="001D47E6" w:rsidRPr="00760E05" w:rsidRDefault="001D47E6" w:rsidP="001D47E6">
            <w:pPr>
              <w:spacing w:before="60" w:after="60"/>
              <w:rPr>
                <w:rFonts w:eastAsia="Times New Roman"/>
                <w:noProof/>
                <w:szCs w:val="24"/>
              </w:rPr>
            </w:pPr>
            <w:r w:rsidRPr="00760E05">
              <w:rPr>
                <w:noProof/>
              </w:rPr>
              <w:t>Papaia, uscate</w:t>
            </w:r>
          </w:p>
        </w:tc>
      </w:tr>
      <w:tr w:rsidR="001D47E6" w:rsidRPr="00760E05" w14:paraId="06A14BAE" w14:textId="77777777" w:rsidTr="001F5D59">
        <w:trPr>
          <w:trHeight w:val="300"/>
          <w:jc w:val="center"/>
        </w:trPr>
        <w:tc>
          <w:tcPr>
            <w:tcW w:w="21" w:type="dxa"/>
            <w:vMerge/>
            <w:vAlign w:val="center"/>
          </w:tcPr>
          <w:p w14:paraId="1AE4421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1C71EFA"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10218A" w14:textId="4D6F6559" w:rsidR="001D47E6" w:rsidRPr="00760E05" w:rsidRDefault="001D47E6" w:rsidP="001D47E6">
            <w:pPr>
              <w:spacing w:before="60" w:after="60"/>
              <w:rPr>
                <w:rFonts w:eastAsia="Times New Roman"/>
                <w:noProof/>
              </w:rPr>
            </w:pPr>
            <w:r w:rsidRPr="00760E05">
              <w:rPr>
                <w:noProof/>
              </w:rPr>
              <w:t>0813 40 65</w:t>
            </w:r>
          </w:p>
          <w:p w14:paraId="0EFC3B62" w14:textId="77777777" w:rsidR="001D47E6" w:rsidRPr="00760E05" w:rsidRDefault="001D47E6" w:rsidP="001D47E6">
            <w:pPr>
              <w:spacing w:before="60" w:after="60"/>
              <w:rPr>
                <w:rFonts w:eastAsia="Times New Roman"/>
                <w:noProof/>
                <w:szCs w:val="24"/>
              </w:rPr>
            </w:pPr>
            <w:r w:rsidRPr="00760E05">
              <w:rPr>
                <w:noProof/>
              </w:rPr>
              <w:t>0813 40 95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7EDAEA" w14:textId="77777777" w:rsidR="001D47E6" w:rsidRPr="00760E05" w:rsidRDefault="001D47E6" w:rsidP="001D47E6">
            <w:pPr>
              <w:spacing w:before="60" w:after="60"/>
              <w:rPr>
                <w:rFonts w:eastAsia="Times New Roman"/>
                <w:noProof/>
                <w:szCs w:val="24"/>
              </w:rPr>
            </w:pPr>
            <w:r w:rsidRPr="00760E05">
              <w:rPr>
                <w:noProof/>
              </w:rPr>
              <w:t>Alte fructe, uscate, altele decât cele de la pozițiile 0801 – 0806</w:t>
            </w:r>
          </w:p>
        </w:tc>
      </w:tr>
      <w:tr w:rsidR="001D47E6" w:rsidRPr="00760E05" w14:paraId="246A1214" w14:textId="77777777" w:rsidTr="001F5D59">
        <w:trPr>
          <w:trHeight w:val="300"/>
          <w:jc w:val="center"/>
        </w:trPr>
        <w:tc>
          <w:tcPr>
            <w:tcW w:w="21" w:type="dxa"/>
            <w:vMerge/>
            <w:vAlign w:val="center"/>
          </w:tcPr>
          <w:p w14:paraId="74E111A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96FEDEA"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0722B7" w14:textId="77777777" w:rsidR="001D47E6" w:rsidRPr="00760E05" w:rsidRDefault="001D47E6" w:rsidP="001D47E6">
            <w:pPr>
              <w:spacing w:before="60" w:after="60"/>
              <w:rPr>
                <w:rFonts w:eastAsia="Times New Roman"/>
                <w:noProof/>
                <w:szCs w:val="24"/>
              </w:rPr>
            </w:pPr>
            <w:r w:rsidRPr="00760E05">
              <w:rPr>
                <w:noProof/>
              </w:rPr>
              <w:t>0813 50 12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CBB84B" w14:textId="4057A8D3" w:rsidR="001D47E6" w:rsidRPr="00760E05" w:rsidRDefault="001D47E6" w:rsidP="001D47E6">
            <w:pPr>
              <w:spacing w:before="60" w:after="60"/>
              <w:rPr>
                <w:rFonts w:eastAsia="Times New Roman"/>
                <w:noProof/>
              </w:rPr>
            </w:pPr>
            <w:r w:rsidRPr="00760E05">
              <w:rPr>
                <w:noProof/>
              </w:rPr>
              <w:t>Amestecuri de fructe uscate (altele decât cele de la pozițiile 0801-0806) de papaya, tamarin, mere de cajou, litchi, fructe de jaquier (arbore de pâine), fructe de sapotier, fructele pasiunii, carambola sau pitahaia, care nu conțin prune</w:t>
            </w:r>
          </w:p>
        </w:tc>
      </w:tr>
      <w:tr w:rsidR="001D47E6" w:rsidRPr="00760E05" w14:paraId="15C4306C" w14:textId="77777777" w:rsidTr="001F5D59">
        <w:trPr>
          <w:trHeight w:val="300"/>
          <w:jc w:val="center"/>
        </w:trPr>
        <w:tc>
          <w:tcPr>
            <w:tcW w:w="21" w:type="dxa"/>
            <w:vMerge/>
            <w:vAlign w:val="center"/>
          </w:tcPr>
          <w:p w14:paraId="1444546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C676DD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ED3981" w14:textId="77777777" w:rsidR="001D47E6" w:rsidRPr="00760E05" w:rsidRDefault="001D47E6" w:rsidP="001D47E6">
            <w:pPr>
              <w:spacing w:before="60" w:after="60"/>
              <w:rPr>
                <w:rFonts w:eastAsia="Times New Roman"/>
                <w:noProof/>
                <w:szCs w:val="24"/>
              </w:rPr>
            </w:pPr>
            <w:r w:rsidRPr="00760E05">
              <w:rPr>
                <w:noProof/>
              </w:rPr>
              <w:t>0813 50 15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C3DB63" w14:textId="77777777" w:rsidR="001D47E6" w:rsidRPr="00760E05" w:rsidRDefault="001D47E6" w:rsidP="001D47E6">
            <w:pPr>
              <w:spacing w:before="60" w:after="60"/>
              <w:rPr>
                <w:rFonts w:eastAsia="Times New Roman"/>
                <w:noProof/>
                <w:szCs w:val="24"/>
              </w:rPr>
            </w:pPr>
            <w:r w:rsidRPr="00760E05">
              <w:rPr>
                <w:noProof/>
              </w:rPr>
              <w:t>Alte amestecuri de fructe uscate (altele decât cele de la pozițiile 0801 – 0806), care nu conțin prune</w:t>
            </w:r>
          </w:p>
        </w:tc>
      </w:tr>
      <w:tr w:rsidR="001D47E6" w:rsidRPr="00760E05" w14:paraId="537B33AE" w14:textId="77777777" w:rsidTr="001F5D59">
        <w:trPr>
          <w:trHeight w:val="300"/>
          <w:jc w:val="center"/>
        </w:trPr>
        <w:tc>
          <w:tcPr>
            <w:tcW w:w="21" w:type="dxa"/>
            <w:vMerge/>
            <w:vAlign w:val="center"/>
          </w:tcPr>
          <w:p w14:paraId="22824F5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C2A879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A13EB2" w14:textId="77777777" w:rsidR="001D47E6" w:rsidRPr="00760E05" w:rsidRDefault="001D47E6" w:rsidP="001D47E6">
            <w:pPr>
              <w:spacing w:before="60" w:after="60"/>
              <w:rPr>
                <w:rFonts w:eastAsia="Times New Roman"/>
                <w:noProof/>
                <w:szCs w:val="24"/>
              </w:rPr>
            </w:pPr>
            <w:r w:rsidRPr="00760E05">
              <w:rPr>
                <w:noProof/>
              </w:rPr>
              <w:t>0813 50 19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EEF007" w14:textId="77777777" w:rsidR="001D47E6" w:rsidRPr="00760E05" w:rsidRDefault="001D47E6" w:rsidP="001D47E6">
            <w:pPr>
              <w:spacing w:before="60" w:after="60"/>
              <w:rPr>
                <w:rFonts w:eastAsia="Times New Roman"/>
                <w:noProof/>
                <w:szCs w:val="24"/>
              </w:rPr>
            </w:pPr>
            <w:r w:rsidRPr="00760E05">
              <w:rPr>
                <w:noProof/>
              </w:rPr>
              <w:t>Amestecuri de fructe uscate (altele decât cele de la pozițiile 0801 – 0806), care conțin prune</w:t>
            </w:r>
          </w:p>
        </w:tc>
      </w:tr>
      <w:tr w:rsidR="001D47E6" w:rsidRPr="00760E05" w14:paraId="44CD84E3" w14:textId="77777777" w:rsidTr="001F5D59">
        <w:trPr>
          <w:trHeight w:val="300"/>
          <w:jc w:val="center"/>
        </w:trPr>
        <w:tc>
          <w:tcPr>
            <w:tcW w:w="21" w:type="dxa"/>
            <w:vMerge/>
            <w:vAlign w:val="center"/>
          </w:tcPr>
          <w:p w14:paraId="387A6CD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BAEF4CF"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28E95" w14:textId="77777777" w:rsidR="001D47E6" w:rsidRPr="00760E05" w:rsidRDefault="001D47E6" w:rsidP="001D47E6">
            <w:pPr>
              <w:spacing w:before="60" w:after="60"/>
              <w:rPr>
                <w:rFonts w:eastAsia="Times New Roman"/>
                <w:noProof/>
                <w:szCs w:val="24"/>
              </w:rPr>
            </w:pPr>
            <w:r w:rsidRPr="00760E05">
              <w:rPr>
                <w:noProof/>
              </w:rPr>
              <w:t>0813 50 31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549464" w14:textId="77777777" w:rsidR="001D47E6" w:rsidRPr="00760E05" w:rsidRDefault="001D47E6" w:rsidP="001D47E6">
            <w:pPr>
              <w:spacing w:before="60" w:after="60"/>
              <w:rPr>
                <w:rFonts w:eastAsia="Times New Roman"/>
                <w:noProof/>
                <w:szCs w:val="24"/>
              </w:rPr>
            </w:pPr>
            <w:r w:rsidRPr="00760E05">
              <w:rPr>
                <w:noProof/>
              </w:rPr>
              <w:t>Amestecuri constituite numai din fructe tropicale cu coajă de la pozițiile 0801 și 0802</w:t>
            </w:r>
          </w:p>
        </w:tc>
      </w:tr>
      <w:tr w:rsidR="001D47E6" w:rsidRPr="00760E05" w14:paraId="6FB30962" w14:textId="77777777" w:rsidTr="001F5D59">
        <w:trPr>
          <w:trHeight w:val="300"/>
          <w:jc w:val="center"/>
        </w:trPr>
        <w:tc>
          <w:tcPr>
            <w:tcW w:w="21" w:type="dxa"/>
            <w:vMerge/>
            <w:vAlign w:val="center"/>
          </w:tcPr>
          <w:p w14:paraId="1B6FDA06"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D0BDEB0"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6ADCDB" w14:textId="77777777" w:rsidR="001D47E6" w:rsidRPr="00760E05" w:rsidRDefault="001D47E6" w:rsidP="001D47E6">
            <w:pPr>
              <w:spacing w:before="60" w:after="60"/>
              <w:rPr>
                <w:rFonts w:eastAsia="Times New Roman"/>
                <w:noProof/>
                <w:szCs w:val="24"/>
              </w:rPr>
            </w:pPr>
            <w:r w:rsidRPr="00760E05">
              <w:rPr>
                <w:noProof/>
              </w:rPr>
              <w:t>0813 50 39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A78C03" w14:textId="312FDFB1" w:rsidR="001D47E6" w:rsidRPr="00760E05" w:rsidRDefault="001D47E6" w:rsidP="001D47E6">
            <w:pPr>
              <w:spacing w:before="60" w:after="60"/>
              <w:rPr>
                <w:rFonts w:eastAsia="Times New Roman"/>
                <w:noProof/>
              </w:rPr>
            </w:pPr>
            <w:r w:rsidRPr="00760E05">
              <w:rPr>
                <w:noProof/>
              </w:rPr>
              <w:t>Amestecuri constituite numai din fructe cu coajă de la pozițiile 0801 și 0802, altele decât fructe tropicale cu coajă</w:t>
            </w:r>
          </w:p>
        </w:tc>
      </w:tr>
      <w:tr w:rsidR="001D47E6" w:rsidRPr="00760E05" w14:paraId="0B2BEA03" w14:textId="77777777" w:rsidTr="001F5D59">
        <w:trPr>
          <w:trHeight w:val="300"/>
          <w:jc w:val="center"/>
        </w:trPr>
        <w:tc>
          <w:tcPr>
            <w:tcW w:w="21" w:type="dxa"/>
            <w:vMerge/>
            <w:vAlign w:val="center"/>
          </w:tcPr>
          <w:p w14:paraId="427BDA9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47D41D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53F2C0" w14:textId="77777777" w:rsidR="001D47E6" w:rsidRPr="00760E05" w:rsidRDefault="001D47E6" w:rsidP="001D47E6">
            <w:pPr>
              <w:spacing w:before="60" w:after="60"/>
              <w:rPr>
                <w:rFonts w:eastAsia="Times New Roman"/>
                <w:noProof/>
                <w:szCs w:val="24"/>
              </w:rPr>
            </w:pPr>
            <w:r w:rsidRPr="00760E05">
              <w:rPr>
                <w:noProof/>
              </w:rPr>
              <w:t>0813 50 91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94B68C" w14:textId="77777777" w:rsidR="001D47E6" w:rsidRPr="00760E05" w:rsidRDefault="001D47E6" w:rsidP="001D47E6">
            <w:pPr>
              <w:spacing w:before="60" w:after="60"/>
              <w:rPr>
                <w:rFonts w:eastAsia="Times New Roman"/>
                <w:noProof/>
                <w:szCs w:val="24"/>
              </w:rPr>
            </w:pPr>
            <w:r w:rsidRPr="00760E05">
              <w:rPr>
                <w:noProof/>
              </w:rPr>
              <w:t>Alte amestecuri de fructe cu coajă și fructe uscate de la capitolul 8, care nu conțin prune și smochine</w:t>
            </w:r>
          </w:p>
        </w:tc>
      </w:tr>
      <w:tr w:rsidR="001D47E6" w:rsidRPr="00760E05" w14:paraId="159AC793" w14:textId="77777777" w:rsidTr="001F5D59">
        <w:trPr>
          <w:trHeight w:val="300"/>
          <w:jc w:val="center"/>
        </w:trPr>
        <w:tc>
          <w:tcPr>
            <w:tcW w:w="21" w:type="dxa"/>
            <w:vMerge/>
            <w:vAlign w:val="center"/>
          </w:tcPr>
          <w:p w14:paraId="2EBD1DB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829471A"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997993" w14:textId="77777777" w:rsidR="001D47E6" w:rsidRPr="00760E05" w:rsidRDefault="001D47E6" w:rsidP="001D47E6">
            <w:pPr>
              <w:spacing w:before="60" w:after="60"/>
              <w:rPr>
                <w:rFonts w:eastAsia="Times New Roman"/>
                <w:noProof/>
                <w:szCs w:val="24"/>
              </w:rPr>
            </w:pPr>
            <w:r w:rsidRPr="00760E05">
              <w:rPr>
                <w:noProof/>
              </w:rPr>
              <w:t>0813 50 99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D9E107" w14:textId="77777777" w:rsidR="001D47E6" w:rsidRPr="00760E05" w:rsidRDefault="001D47E6" w:rsidP="001D47E6">
            <w:pPr>
              <w:spacing w:before="60" w:after="60"/>
              <w:rPr>
                <w:rFonts w:eastAsia="Times New Roman"/>
                <w:noProof/>
                <w:szCs w:val="24"/>
              </w:rPr>
            </w:pPr>
            <w:r w:rsidRPr="00760E05">
              <w:rPr>
                <w:noProof/>
              </w:rPr>
              <w:t>Alte amestecuri de fructe cu coajă și fructe uscate de la capitolul 8</w:t>
            </w:r>
          </w:p>
        </w:tc>
      </w:tr>
      <w:tr w:rsidR="001D47E6" w:rsidRPr="00760E05" w14:paraId="750D6A8A" w14:textId="77777777" w:rsidTr="001F5D59">
        <w:trPr>
          <w:trHeight w:val="300"/>
          <w:jc w:val="center"/>
        </w:trPr>
        <w:tc>
          <w:tcPr>
            <w:tcW w:w="21" w:type="dxa"/>
            <w:vMerge/>
            <w:vAlign w:val="center"/>
          </w:tcPr>
          <w:p w14:paraId="6DE719CE"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5D5F802"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984E74" w14:textId="77777777" w:rsidR="001D47E6" w:rsidRPr="00760E05" w:rsidRDefault="001D47E6" w:rsidP="001D47E6">
            <w:pPr>
              <w:spacing w:before="60" w:after="60"/>
              <w:rPr>
                <w:rFonts w:eastAsia="Times New Roman"/>
                <w:noProof/>
                <w:szCs w:val="24"/>
              </w:rPr>
            </w:pPr>
            <w:r w:rsidRPr="00760E05">
              <w:rPr>
                <w:noProof/>
              </w:rPr>
              <w:t>0814 00 00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0676EE" w14:textId="77777777" w:rsidR="001D47E6" w:rsidRPr="00760E05" w:rsidRDefault="001D47E6" w:rsidP="001D47E6">
            <w:pPr>
              <w:spacing w:before="60" w:after="60"/>
              <w:rPr>
                <w:rFonts w:eastAsia="Times New Roman"/>
                <w:noProof/>
                <w:szCs w:val="24"/>
              </w:rPr>
            </w:pPr>
            <w:r w:rsidRPr="00760E05">
              <w:rPr>
                <w:noProof/>
              </w:rPr>
              <w:t>Coji de citrice sau de pepeni (inclusiv pepeni verzi), proaspete, congelate, uscate, prezentate în apă sărată, sulfurate sau cu adaos de alte substanțe care asigură provizoriu conservarea lor</w:t>
            </w:r>
          </w:p>
        </w:tc>
      </w:tr>
      <w:tr w:rsidR="001D47E6" w:rsidRPr="00760E05" w14:paraId="08374201"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EBD276C"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99E144D"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7DC569" w14:textId="77777777" w:rsidR="001D47E6" w:rsidRPr="00760E05" w:rsidRDefault="001D47E6" w:rsidP="001D47E6">
            <w:pPr>
              <w:spacing w:before="60" w:after="60"/>
              <w:rPr>
                <w:rFonts w:eastAsia="Times New Roman"/>
                <w:noProof/>
              </w:rPr>
            </w:pPr>
            <w:r w:rsidRPr="00760E05">
              <w:rPr>
                <w:noProof/>
              </w:rPr>
              <w:t>Capitolul 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0B1527" w14:textId="77777777" w:rsidR="001D47E6" w:rsidRPr="00760E05" w:rsidRDefault="001D47E6" w:rsidP="001D47E6">
            <w:pPr>
              <w:spacing w:before="60" w:after="60"/>
              <w:rPr>
                <w:rFonts w:eastAsia="Times New Roman"/>
                <w:noProof/>
              </w:rPr>
            </w:pPr>
            <w:r w:rsidRPr="00760E05">
              <w:rPr>
                <w:noProof/>
              </w:rPr>
              <w:t>Cafea, ceai, maté și mirodenii</w:t>
            </w:r>
          </w:p>
        </w:tc>
      </w:tr>
      <w:tr w:rsidR="001D47E6" w:rsidRPr="00760E05" w14:paraId="5437F218"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AEBC2C1"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19B4E43"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164C9C" w14:textId="77777777" w:rsidR="001D47E6" w:rsidRPr="00760E05" w:rsidRDefault="001D47E6" w:rsidP="001D47E6">
            <w:pPr>
              <w:spacing w:before="60" w:after="60"/>
              <w:rPr>
                <w:rFonts w:eastAsia="Times New Roman"/>
                <w:noProof/>
                <w:szCs w:val="24"/>
              </w:rPr>
            </w:pPr>
            <w:r w:rsidRPr="00760E05">
              <w:rPr>
                <w:noProof/>
              </w:rPr>
              <w:t>1008 50 00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85E892" w14:textId="77777777" w:rsidR="001D47E6" w:rsidRPr="00760E05" w:rsidRDefault="001D47E6" w:rsidP="001D47E6">
            <w:pPr>
              <w:spacing w:before="60" w:after="60"/>
              <w:rPr>
                <w:rFonts w:eastAsia="Times New Roman"/>
                <w:noProof/>
                <w:szCs w:val="24"/>
              </w:rPr>
            </w:pPr>
            <w:r w:rsidRPr="00760E05">
              <w:rPr>
                <w:noProof/>
              </w:rPr>
              <w:t>Quinoa (</w:t>
            </w:r>
            <w:r w:rsidRPr="00760E05">
              <w:rPr>
                <w:i/>
                <w:noProof/>
              </w:rPr>
              <w:t>Chenopodium quinoa</w:t>
            </w:r>
            <w:r w:rsidRPr="00760E05">
              <w:rPr>
                <w:noProof/>
              </w:rPr>
              <w:t>)</w:t>
            </w:r>
          </w:p>
        </w:tc>
      </w:tr>
      <w:tr w:rsidR="001D47E6" w:rsidRPr="00760E05" w14:paraId="357F1C7A" w14:textId="77777777" w:rsidTr="001F5D59">
        <w:trPr>
          <w:trHeight w:val="300"/>
          <w:jc w:val="center"/>
        </w:trPr>
        <w:tc>
          <w:tcPr>
            <w:tcW w:w="21" w:type="dxa"/>
            <w:vMerge/>
            <w:vAlign w:val="center"/>
          </w:tcPr>
          <w:p w14:paraId="014F6062" w14:textId="77777777" w:rsidR="001D47E6" w:rsidRPr="00760E05" w:rsidRDefault="001D47E6" w:rsidP="001D47E6">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D314506"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31E493" w14:textId="76BF574F" w:rsidR="001D47E6" w:rsidRPr="00760E05" w:rsidRDefault="001D47E6" w:rsidP="001D47E6">
            <w:pPr>
              <w:spacing w:before="60" w:after="60"/>
              <w:rPr>
                <w:rFonts w:eastAsia="Times New Roman"/>
                <w:noProof/>
              </w:rPr>
            </w:pPr>
            <w:r w:rsidRPr="00760E05">
              <w:rPr>
                <w:noProof/>
              </w:rPr>
              <w:t>ex 1104 29 17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1AC834" w14:textId="77777777" w:rsidR="001D47E6" w:rsidRPr="00760E05" w:rsidRDefault="001D47E6" w:rsidP="001D47E6">
            <w:pPr>
              <w:spacing w:before="60" w:after="60"/>
              <w:rPr>
                <w:rFonts w:eastAsia="Times New Roman"/>
                <w:noProof/>
              </w:rPr>
            </w:pPr>
            <w:r w:rsidRPr="00760E05">
              <w:rPr>
                <w:noProof/>
              </w:rPr>
              <w:t>Boabe de cereale decojite, excluzând orzul, ovăzul, porumbul, orezul și grâul.</w:t>
            </w:r>
          </w:p>
        </w:tc>
      </w:tr>
      <w:tr w:rsidR="001D47E6" w:rsidRPr="00760E05" w14:paraId="55ED30A0" w14:textId="77777777" w:rsidTr="001F5D59">
        <w:trPr>
          <w:trHeight w:val="300"/>
          <w:jc w:val="center"/>
        </w:trPr>
        <w:tc>
          <w:tcPr>
            <w:tcW w:w="21" w:type="dxa"/>
            <w:vMerge/>
            <w:vAlign w:val="center"/>
          </w:tcPr>
          <w:p w14:paraId="687446E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FD0901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3588F9" w14:textId="77777777" w:rsidR="001D47E6" w:rsidRPr="00760E05" w:rsidRDefault="001D47E6" w:rsidP="001D47E6">
            <w:pPr>
              <w:spacing w:before="60" w:after="60"/>
              <w:rPr>
                <w:rFonts w:eastAsia="Times New Roman"/>
                <w:noProof/>
                <w:szCs w:val="24"/>
              </w:rPr>
            </w:pPr>
            <w:r w:rsidRPr="00760E05">
              <w:rPr>
                <w:noProof/>
              </w:rPr>
              <w:t>1105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D4632B" w14:textId="77777777" w:rsidR="001D47E6" w:rsidRPr="00760E05" w:rsidRDefault="001D47E6" w:rsidP="001D47E6">
            <w:pPr>
              <w:spacing w:before="60" w:after="60"/>
              <w:rPr>
                <w:rFonts w:eastAsia="Times New Roman"/>
                <w:noProof/>
                <w:szCs w:val="24"/>
              </w:rPr>
            </w:pPr>
            <w:r w:rsidRPr="00760E05">
              <w:rPr>
                <w:noProof/>
              </w:rPr>
              <w:t>Făină, griș, pudră, fulgi, granule și aglomerate sub formă de pelete, din cartofi</w:t>
            </w:r>
          </w:p>
        </w:tc>
      </w:tr>
      <w:tr w:rsidR="001D47E6" w:rsidRPr="00760E05" w14:paraId="79F2F083" w14:textId="77777777" w:rsidTr="001F5D59">
        <w:trPr>
          <w:trHeight w:val="300"/>
          <w:jc w:val="center"/>
        </w:trPr>
        <w:tc>
          <w:tcPr>
            <w:tcW w:w="21" w:type="dxa"/>
            <w:vMerge/>
            <w:vAlign w:val="center"/>
          </w:tcPr>
          <w:p w14:paraId="076F595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5C2678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0B27A6" w14:textId="77777777" w:rsidR="001D47E6" w:rsidRPr="00760E05" w:rsidRDefault="001D47E6" w:rsidP="001D47E6">
            <w:pPr>
              <w:spacing w:before="60" w:after="60"/>
              <w:rPr>
                <w:rFonts w:eastAsia="Times New Roman"/>
                <w:noProof/>
                <w:szCs w:val="24"/>
              </w:rPr>
            </w:pPr>
            <w:r w:rsidRPr="00760E05">
              <w:rPr>
                <w:noProof/>
              </w:rPr>
              <w:t>1106 10 00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FCD137" w14:textId="77777777" w:rsidR="001D47E6" w:rsidRPr="00760E05" w:rsidRDefault="001D47E6" w:rsidP="001D47E6">
            <w:pPr>
              <w:spacing w:before="60" w:after="60"/>
              <w:rPr>
                <w:rFonts w:eastAsia="Times New Roman"/>
                <w:noProof/>
                <w:szCs w:val="24"/>
              </w:rPr>
            </w:pPr>
            <w:r w:rsidRPr="00760E05">
              <w:rPr>
                <w:noProof/>
              </w:rPr>
              <w:t>Făină, griș și pudră din legume păstăi uscate, de la poziția 0713</w:t>
            </w:r>
          </w:p>
        </w:tc>
      </w:tr>
      <w:tr w:rsidR="001D47E6" w:rsidRPr="00760E05" w14:paraId="20F269BD" w14:textId="77777777" w:rsidTr="001F5D59">
        <w:trPr>
          <w:trHeight w:val="300"/>
          <w:jc w:val="center"/>
        </w:trPr>
        <w:tc>
          <w:tcPr>
            <w:tcW w:w="21" w:type="dxa"/>
            <w:vMerge/>
            <w:vAlign w:val="center"/>
          </w:tcPr>
          <w:p w14:paraId="7801C101"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656477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005CB2" w14:textId="77777777" w:rsidR="001D47E6" w:rsidRPr="00760E05" w:rsidRDefault="001D47E6" w:rsidP="001D47E6">
            <w:pPr>
              <w:spacing w:before="60" w:after="60"/>
              <w:rPr>
                <w:rFonts w:eastAsia="Times New Roman"/>
                <w:noProof/>
                <w:szCs w:val="24"/>
              </w:rPr>
            </w:pPr>
            <w:r w:rsidRPr="00760E05">
              <w:rPr>
                <w:noProof/>
              </w:rPr>
              <w:t>1106 30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F108FC" w14:textId="77777777" w:rsidR="001D47E6" w:rsidRPr="00760E05" w:rsidRDefault="001D47E6" w:rsidP="001D47E6">
            <w:pPr>
              <w:spacing w:before="60" w:after="60"/>
              <w:rPr>
                <w:rFonts w:eastAsia="Times New Roman"/>
                <w:noProof/>
                <w:szCs w:val="24"/>
              </w:rPr>
            </w:pPr>
            <w:r w:rsidRPr="00760E05">
              <w:rPr>
                <w:noProof/>
              </w:rPr>
              <w:t>Făină, griș și pudră din produsele de la capitolul 8</w:t>
            </w:r>
          </w:p>
        </w:tc>
      </w:tr>
      <w:tr w:rsidR="001D47E6" w:rsidRPr="00760E05" w14:paraId="68B9B52E" w14:textId="77777777" w:rsidTr="001F5D59">
        <w:trPr>
          <w:trHeight w:val="300"/>
          <w:jc w:val="center"/>
        </w:trPr>
        <w:tc>
          <w:tcPr>
            <w:tcW w:w="21" w:type="dxa"/>
            <w:vMerge/>
            <w:vAlign w:val="center"/>
          </w:tcPr>
          <w:p w14:paraId="0ECF485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117BCF3"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B893B6" w14:textId="77777777" w:rsidR="001D47E6" w:rsidRPr="00760E05" w:rsidRDefault="001D47E6" w:rsidP="001D47E6">
            <w:pPr>
              <w:spacing w:before="60" w:after="60"/>
              <w:rPr>
                <w:rFonts w:eastAsia="Times New Roman"/>
                <w:noProof/>
                <w:szCs w:val="24"/>
              </w:rPr>
            </w:pPr>
            <w:r w:rsidRPr="00760E05">
              <w:rPr>
                <w:noProof/>
              </w:rPr>
              <w:t>1108 20 00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079A5D" w14:textId="77777777" w:rsidR="001D47E6" w:rsidRPr="00760E05" w:rsidRDefault="001D47E6" w:rsidP="001D47E6">
            <w:pPr>
              <w:spacing w:before="60" w:after="60"/>
              <w:rPr>
                <w:rFonts w:eastAsia="Times New Roman"/>
                <w:noProof/>
                <w:szCs w:val="24"/>
              </w:rPr>
            </w:pPr>
            <w:r w:rsidRPr="00760E05">
              <w:rPr>
                <w:noProof/>
              </w:rPr>
              <w:t>Inulină</w:t>
            </w:r>
          </w:p>
        </w:tc>
      </w:tr>
      <w:tr w:rsidR="001D47E6" w:rsidRPr="00760E05" w14:paraId="0B7DAE2E" w14:textId="77777777" w:rsidTr="001F5D59">
        <w:trPr>
          <w:trHeight w:val="300"/>
          <w:jc w:val="center"/>
        </w:trPr>
        <w:tc>
          <w:tcPr>
            <w:tcW w:w="21" w:type="dxa"/>
            <w:vMerge/>
            <w:vAlign w:val="center"/>
          </w:tcPr>
          <w:p w14:paraId="376885EB"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FE66AE7"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9FF44B" w14:textId="77777777" w:rsidR="001D47E6" w:rsidRPr="00760E05" w:rsidRDefault="001D47E6" w:rsidP="001D47E6">
            <w:pPr>
              <w:spacing w:before="60" w:after="60"/>
              <w:rPr>
                <w:rFonts w:eastAsia="Times New Roman"/>
                <w:noProof/>
                <w:szCs w:val="24"/>
              </w:rPr>
            </w:pPr>
            <w:r w:rsidRPr="00760E05">
              <w:rPr>
                <w:noProof/>
              </w:rPr>
              <w:t>ex Capitolul 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6B8296" w14:textId="26393BE7" w:rsidR="001D47E6" w:rsidRPr="00760E05" w:rsidRDefault="001D47E6" w:rsidP="001D47E6">
            <w:pPr>
              <w:spacing w:before="60" w:after="60"/>
              <w:rPr>
                <w:rFonts w:eastAsia="Times New Roman"/>
                <w:noProof/>
              </w:rPr>
            </w:pPr>
            <w:r w:rsidRPr="00760E05">
              <w:rPr>
                <w:noProof/>
              </w:rPr>
              <w:t>Semințe și fructe oleaginoase; semințe și fructe diverse, plante industriale sau medicinale; paie și furaje, excluzând produsele de la poziția 1210 și de la subpozițiile 1212 91 și 1212 93 00</w:t>
            </w:r>
          </w:p>
        </w:tc>
      </w:tr>
      <w:tr w:rsidR="001D47E6" w:rsidRPr="00760E05" w14:paraId="1639ECAA" w14:textId="77777777" w:rsidTr="001F5D59">
        <w:trPr>
          <w:trHeight w:val="300"/>
          <w:jc w:val="center"/>
        </w:trPr>
        <w:tc>
          <w:tcPr>
            <w:tcW w:w="21" w:type="dxa"/>
            <w:vMerge/>
            <w:vAlign w:val="center"/>
          </w:tcPr>
          <w:p w14:paraId="6F8FCD96"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ACEDA24"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939195" w14:textId="77777777" w:rsidR="001D47E6" w:rsidRPr="00760E05" w:rsidRDefault="001D47E6" w:rsidP="001D47E6">
            <w:pPr>
              <w:spacing w:before="60" w:after="60"/>
              <w:rPr>
                <w:rFonts w:eastAsia="Times New Roman"/>
                <w:noProof/>
                <w:szCs w:val="24"/>
              </w:rPr>
            </w:pPr>
            <w:r w:rsidRPr="00760E05">
              <w:rPr>
                <w:noProof/>
              </w:rPr>
              <w:t>Capitolul 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4500BB" w14:textId="77777777" w:rsidR="001D47E6" w:rsidRPr="00760E05" w:rsidRDefault="001D47E6" w:rsidP="001D47E6">
            <w:pPr>
              <w:spacing w:before="60" w:after="60"/>
              <w:rPr>
                <w:rFonts w:eastAsia="Times New Roman"/>
                <w:noProof/>
                <w:szCs w:val="24"/>
              </w:rPr>
            </w:pPr>
            <w:r w:rsidRPr="00760E05">
              <w:rPr>
                <w:noProof/>
              </w:rPr>
              <w:t>Șelac; gume, rășini și alte seve și extracte vegetale</w:t>
            </w:r>
          </w:p>
        </w:tc>
      </w:tr>
      <w:tr w:rsidR="001D47E6" w:rsidRPr="00760E05" w14:paraId="7B323274"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738EA6F" w14:textId="77777777" w:rsidR="001D47E6" w:rsidRPr="00760E05" w:rsidRDefault="001D47E6" w:rsidP="001D47E6">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D867266"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DF973C" w14:textId="77777777" w:rsidR="001D47E6" w:rsidRPr="00760E05" w:rsidRDefault="001D47E6" w:rsidP="001D47E6">
            <w:pPr>
              <w:spacing w:before="60" w:after="60"/>
              <w:rPr>
                <w:rFonts w:eastAsia="Times New Roman"/>
                <w:noProof/>
                <w:szCs w:val="24"/>
              </w:rPr>
            </w:pPr>
            <w:r w:rsidRPr="00760E05">
              <w:rPr>
                <w:noProof/>
              </w:rPr>
              <w:t>1501 90 00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B9AD17" w14:textId="77777777" w:rsidR="001D47E6" w:rsidRPr="00760E05" w:rsidRDefault="001D47E6" w:rsidP="001D47E6">
            <w:pPr>
              <w:spacing w:before="60" w:after="60"/>
              <w:rPr>
                <w:rFonts w:eastAsia="Times New Roman"/>
                <w:noProof/>
                <w:szCs w:val="24"/>
              </w:rPr>
            </w:pPr>
            <w:r w:rsidRPr="00760E05">
              <w:rPr>
                <w:noProof/>
              </w:rPr>
              <w:t>Grăsime de pasăre, alta decât cea de la poziția 0209 sau 1503</w:t>
            </w:r>
          </w:p>
        </w:tc>
      </w:tr>
      <w:tr w:rsidR="001D47E6" w:rsidRPr="00760E05" w14:paraId="3CE4FCD6" w14:textId="77777777" w:rsidTr="001F5D59">
        <w:trPr>
          <w:trHeight w:val="300"/>
          <w:jc w:val="center"/>
        </w:trPr>
        <w:tc>
          <w:tcPr>
            <w:tcW w:w="21" w:type="dxa"/>
            <w:vMerge/>
            <w:vAlign w:val="center"/>
          </w:tcPr>
          <w:p w14:paraId="4FC689F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EA6E1D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335957" w14:textId="77777777" w:rsidR="001D47E6" w:rsidRPr="00760E05" w:rsidRDefault="001D47E6" w:rsidP="001D47E6">
            <w:pPr>
              <w:spacing w:before="60" w:after="60"/>
              <w:rPr>
                <w:rFonts w:eastAsia="Times New Roman"/>
                <w:noProof/>
                <w:szCs w:val="24"/>
              </w:rPr>
            </w:pPr>
            <w:r w:rsidRPr="00760E05">
              <w:rPr>
                <w:noProof/>
              </w:rPr>
              <w:t>1502 10 90</w:t>
            </w:r>
          </w:p>
          <w:p w14:paraId="53F71CB8" w14:textId="77777777" w:rsidR="001D47E6" w:rsidRPr="00760E05" w:rsidRDefault="001D47E6" w:rsidP="001D47E6">
            <w:pPr>
              <w:spacing w:before="60" w:after="60"/>
              <w:rPr>
                <w:rFonts w:eastAsia="Times New Roman"/>
                <w:noProof/>
                <w:szCs w:val="24"/>
              </w:rPr>
            </w:pPr>
            <w:r w:rsidRPr="00760E05">
              <w:rPr>
                <w:noProof/>
              </w:rPr>
              <w:t>1502 90 90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15AEF0" w14:textId="77777777" w:rsidR="001D47E6" w:rsidRPr="00760E05" w:rsidRDefault="001D47E6" w:rsidP="001D47E6">
            <w:pPr>
              <w:spacing w:before="60" w:after="60"/>
              <w:rPr>
                <w:rFonts w:eastAsia="Times New Roman"/>
                <w:noProof/>
                <w:szCs w:val="24"/>
              </w:rPr>
            </w:pPr>
            <w:r w:rsidRPr="00760E05">
              <w:rPr>
                <w:noProof/>
              </w:rPr>
              <w:t>Grăsimi de animale din speciile bovine, ovine sau caprine, altele decât cele de la poziția 1503 și altele decât cele destinate altor utilizări industriale decât fabricarea produselor pentru alimentația umană</w:t>
            </w:r>
          </w:p>
        </w:tc>
      </w:tr>
      <w:tr w:rsidR="001D47E6" w:rsidRPr="00760E05" w14:paraId="05FB0F37" w14:textId="77777777" w:rsidTr="001F5D59">
        <w:trPr>
          <w:trHeight w:val="300"/>
          <w:jc w:val="center"/>
        </w:trPr>
        <w:tc>
          <w:tcPr>
            <w:tcW w:w="21" w:type="dxa"/>
            <w:vMerge/>
            <w:vAlign w:val="center"/>
          </w:tcPr>
          <w:p w14:paraId="37C47ACE"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7A7FB3E"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5E3B29" w14:textId="77777777" w:rsidR="001D47E6" w:rsidRPr="00760E05" w:rsidRDefault="001D47E6" w:rsidP="001D47E6">
            <w:pPr>
              <w:spacing w:before="60" w:after="60"/>
              <w:rPr>
                <w:rFonts w:eastAsia="Times New Roman"/>
                <w:noProof/>
                <w:szCs w:val="24"/>
              </w:rPr>
            </w:pPr>
            <w:r w:rsidRPr="00760E05">
              <w:rPr>
                <w:noProof/>
              </w:rPr>
              <w:t>1503 00 19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10723C" w14:textId="77777777" w:rsidR="001D47E6" w:rsidRPr="00760E05" w:rsidRDefault="001D47E6" w:rsidP="001D47E6">
            <w:pPr>
              <w:spacing w:before="60" w:after="60"/>
              <w:rPr>
                <w:rFonts w:eastAsia="Times New Roman"/>
                <w:noProof/>
                <w:szCs w:val="24"/>
              </w:rPr>
            </w:pPr>
            <w:r w:rsidRPr="00760E05">
              <w:rPr>
                <w:noProof/>
              </w:rPr>
              <w:t>Stearină din untură și oleo-stearină, alta decât cea destinată utilizărilor industriale</w:t>
            </w:r>
          </w:p>
        </w:tc>
      </w:tr>
      <w:tr w:rsidR="001D47E6" w:rsidRPr="00760E05" w14:paraId="161F88E0" w14:textId="77777777" w:rsidTr="001F5D59">
        <w:trPr>
          <w:trHeight w:val="300"/>
          <w:jc w:val="center"/>
        </w:trPr>
        <w:tc>
          <w:tcPr>
            <w:tcW w:w="21" w:type="dxa"/>
            <w:vMerge/>
            <w:vAlign w:val="center"/>
          </w:tcPr>
          <w:p w14:paraId="0B8352ED"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8110C70"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170352" w14:textId="77777777" w:rsidR="001D47E6" w:rsidRPr="00760E05" w:rsidRDefault="001D47E6" w:rsidP="001D47E6">
            <w:pPr>
              <w:spacing w:before="60" w:after="60"/>
              <w:rPr>
                <w:rFonts w:eastAsia="Times New Roman"/>
                <w:noProof/>
                <w:szCs w:val="24"/>
              </w:rPr>
            </w:pPr>
            <w:r w:rsidRPr="00760E05">
              <w:rPr>
                <w:noProof/>
              </w:rPr>
              <w:t>1503 00 90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E74A6F" w14:textId="77777777" w:rsidR="001D47E6" w:rsidRPr="00760E05" w:rsidRDefault="001D47E6" w:rsidP="001D47E6">
            <w:pPr>
              <w:spacing w:before="60" w:after="60"/>
              <w:rPr>
                <w:rFonts w:eastAsia="Times New Roman"/>
                <w:noProof/>
                <w:szCs w:val="24"/>
              </w:rPr>
            </w:pPr>
            <w:r w:rsidRPr="00760E05">
              <w:rPr>
                <w:noProof/>
              </w:rPr>
              <w:t>Ulei de untură și oleo-margarină și ulei de seu neemulsionate, neamestecate și nici altfel preparate, altele decât uleiul de seu destinat altor utilizări industriale decât fabricarea produselor pentru alimentația umană</w:t>
            </w:r>
          </w:p>
        </w:tc>
      </w:tr>
      <w:tr w:rsidR="001D47E6" w:rsidRPr="00760E05" w14:paraId="466DA9CC" w14:textId="77777777" w:rsidTr="001F5D59">
        <w:trPr>
          <w:trHeight w:val="300"/>
          <w:jc w:val="center"/>
        </w:trPr>
        <w:tc>
          <w:tcPr>
            <w:tcW w:w="21" w:type="dxa"/>
            <w:vMerge/>
            <w:vAlign w:val="center"/>
          </w:tcPr>
          <w:p w14:paraId="52D2B94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91B236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29DFE4" w14:textId="77777777" w:rsidR="001D47E6" w:rsidRPr="00760E05" w:rsidRDefault="001D47E6" w:rsidP="001D47E6">
            <w:pPr>
              <w:spacing w:before="60" w:after="60"/>
              <w:rPr>
                <w:rFonts w:eastAsia="Times New Roman"/>
                <w:noProof/>
                <w:szCs w:val="24"/>
              </w:rPr>
            </w:pPr>
            <w:r w:rsidRPr="00760E05">
              <w:rPr>
                <w:noProof/>
              </w:rPr>
              <w:t>1504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7EED97" w14:textId="77777777" w:rsidR="001D47E6" w:rsidRPr="00760E05" w:rsidRDefault="001D47E6" w:rsidP="001D47E6">
            <w:pPr>
              <w:spacing w:before="60" w:after="60"/>
              <w:rPr>
                <w:rFonts w:eastAsia="Times New Roman"/>
                <w:noProof/>
                <w:szCs w:val="24"/>
              </w:rPr>
            </w:pPr>
            <w:r w:rsidRPr="00760E05">
              <w:rPr>
                <w:noProof/>
              </w:rPr>
              <w:t>Grăsimi și uleiuri și fracțiunile acestora, de pește sau de mamifere marine, chiar rafinate, dar nemodificate chimic</w:t>
            </w:r>
          </w:p>
        </w:tc>
      </w:tr>
      <w:tr w:rsidR="001D47E6" w:rsidRPr="00760E05" w14:paraId="0C178232" w14:textId="77777777" w:rsidTr="001F5D59">
        <w:trPr>
          <w:trHeight w:val="300"/>
          <w:jc w:val="center"/>
        </w:trPr>
        <w:tc>
          <w:tcPr>
            <w:tcW w:w="21" w:type="dxa"/>
            <w:vMerge/>
            <w:vAlign w:val="center"/>
          </w:tcPr>
          <w:p w14:paraId="7817DF2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6D9F361"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5A99E5" w14:textId="77777777" w:rsidR="001D47E6" w:rsidRPr="00760E05" w:rsidRDefault="001D47E6" w:rsidP="001D47E6">
            <w:pPr>
              <w:spacing w:before="60" w:after="60"/>
              <w:rPr>
                <w:rFonts w:eastAsia="Times New Roman"/>
                <w:noProof/>
                <w:szCs w:val="24"/>
              </w:rPr>
            </w:pPr>
            <w:r w:rsidRPr="00760E05">
              <w:rPr>
                <w:noProof/>
              </w:rPr>
              <w:t>1505 00 10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CEAEDF" w14:textId="77777777" w:rsidR="001D47E6" w:rsidRPr="00760E05" w:rsidRDefault="001D47E6" w:rsidP="001D47E6">
            <w:pPr>
              <w:spacing w:before="60" w:after="60"/>
              <w:rPr>
                <w:rFonts w:eastAsia="Times New Roman"/>
                <w:noProof/>
                <w:szCs w:val="24"/>
              </w:rPr>
            </w:pPr>
            <w:r w:rsidRPr="00760E05">
              <w:rPr>
                <w:noProof/>
              </w:rPr>
              <w:t>Usuc brut (suintină)</w:t>
            </w:r>
          </w:p>
        </w:tc>
      </w:tr>
      <w:tr w:rsidR="001D47E6" w:rsidRPr="00760E05" w14:paraId="4CE8CF8C" w14:textId="77777777" w:rsidTr="001F5D59">
        <w:trPr>
          <w:trHeight w:val="300"/>
          <w:jc w:val="center"/>
        </w:trPr>
        <w:tc>
          <w:tcPr>
            <w:tcW w:w="21" w:type="dxa"/>
            <w:vMerge/>
            <w:vAlign w:val="center"/>
          </w:tcPr>
          <w:p w14:paraId="7CEA8231"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B917D53"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81A5CE" w14:textId="77777777" w:rsidR="001D47E6" w:rsidRPr="00760E05" w:rsidRDefault="001D47E6" w:rsidP="001D47E6">
            <w:pPr>
              <w:spacing w:before="60" w:after="60"/>
              <w:rPr>
                <w:rFonts w:eastAsia="Times New Roman"/>
                <w:noProof/>
                <w:szCs w:val="24"/>
              </w:rPr>
            </w:pPr>
            <w:r w:rsidRPr="00760E05">
              <w:rPr>
                <w:noProof/>
              </w:rPr>
              <w:t>1507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C2A2B5" w14:textId="77777777" w:rsidR="001D47E6" w:rsidRPr="00760E05" w:rsidRDefault="001D47E6" w:rsidP="001D47E6">
            <w:pPr>
              <w:spacing w:before="60" w:after="60"/>
              <w:rPr>
                <w:rFonts w:eastAsia="Times New Roman"/>
                <w:noProof/>
                <w:szCs w:val="24"/>
              </w:rPr>
            </w:pPr>
            <w:r w:rsidRPr="00760E05">
              <w:rPr>
                <w:noProof/>
              </w:rPr>
              <w:t>Ulei de soia și fracțiunile acestuia, chiar rafinate, dar nemodificate chimic</w:t>
            </w:r>
          </w:p>
        </w:tc>
      </w:tr>
      <w:tr w:rsidR="001D47E6" w:rsidRPr="00760E05" w14:paraId="30095BC7" w14:textId="77777777" w:rsidTr="001F5D59">
        <w:trPr>
          <w:trHeight w:val="300"/>
          <w:jc w:val="center"/>
        </w:trPr>
        <w:tc>
          <w:tcPr>
            <w:tcW w:w="21" w:type="dxa"/>
            <w:vMerge/>
            <w:vAlign w:val="center"/>
          </w:tcPr>
          <w:p w14:paraId="1A6F06E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067911F"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37329F" w14:textId="77777777" w:rsidR="001D47E6" w:rsidRPr="00760E05" w:rsidRDefault="001D47E6" w:rsidP="001D47E6">
            <w:pPr>
              <w:spacing w:before="60" w:after="60"/>
              <w:rPr>
                <w:rFonts w:eastAsia="Times New Roman"/>
                <w:noProof/>
                <w:szCs w:val="24"/>
              </w:rPr>
            </w:pPr>
            <w:r w:rsidRPr="00760E05">
              <w:rPr>
                <w:noProof/>
              </w:rPr>
              <w:t>1508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9DC7DE" w14:textId="77777777" w:rsidR="001D47E6" w:rsidRPr="00760E05" w:rsidRDefault="001D47E6" w:rsidP="001D47E6">
            <w:pPr>
              <w:spacing w:before="60" w:after="60"/>
              <w:rPr>
                <w:rFonts w:eastAsia="Times New Roman"/>
                <w:noProof/>
                <w:szCs w:val="24"/>
              </w:rPr>
            </w:pPr>
            <w:r w:rsidRPr="00760E05">
              <w:rPr>
                <w:noProof/>
              </w:rPr>
              <w:t>Ulei de arahide și fracțiunile acestuia, chiar rafinate, dar nemodificate chimic</w:t>
            </w:r>
          </w:p>
        </w:tc>
      </w:tr>
      <w:tr w:rsidR="001D47E6" w:rsidRPr="00760E05" w14:paraId="4AF369A1" w14:textId="77777777" w:rsidTr="001F5D59">
        <w:trPr>
          <w:trHeight w:val="300"/>
          <w:jc w:val="center"/>
        </w:trPr>
        <w:tc>
          <w:tcPr>
            <w:tcW w:w="21" w:type="dxa"/>
            <w:vMerge/>
            <w:vAlign w:val="center"/>
          </w:tcPr>
          <w:p w14:paraId="7212A9B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106F707"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3F9E17" w14:textId="77777777" w:rsidR="001D47E6" w:rsidRPr="00760E05" w:rsidRDefault="001D47E6" w:rsidP="001D47E6">
            <w:pPr>
              <w:spacing w:before="60" w:after="60"/>
              <w:rPr>
                <w:rFonts w:eastAsia="Times New Roman"/>
                <w:noProof/>
                <w:szCs w:val="24"/>
              </w:rPr>
            </w:pPr>
            <w:r w:rsidRPr="00760E05">
              <w:rPr>
                <w:noProof/>
              </w:rPr>
              <w:t>1511 10 90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A083F8" w14:textId="43B58F0D" w:rsidR="001D47E6" w:rsidRPr="00760E05" w:rsidRDefault="001D47E6" w:rsidP="001D47E6">
            <w:pPr>
              <w:spacing w:before="60" w:after="60"/>
              <w:rPr>
                <w:rFonts w:eastAsia="Times New Roman"/>
                <w:noProof/>
              </w:rPr>
            </w:pPr>
            <w:r w:rsidRPr="00760E05">
              <w:rPr>
                <w:noProof/>
              </w:rPr>
              <w:t>Ulei de palmier, brut, cu excepția celui destinat altor utilizări tehnice sau industriale decât fabricarea de produse pentru alimentația umană, dar nemodificate chimic</w:t>
            </w:r>
          </w:p>
        </w:tc>
      </w:tr>
      <w:tr w:rsidR="001D47E6" w:rsidRPr="00760E05" w14:paraId="7B8A59B7" w14:textId="77777777" w:rsidTr="001F5D59">
        <w:trPr>
          <w:trHeight w:val="300"/>
          <w:jc w:val="center"/>
        </w:trPr>
        <w:tc>
          <w:tcPr>
            <w:tcW w:w="21" w:type="dxa"/>
            <w:vMerge/>
            <w:vAlign w:val="center"/>
          </w:tcPr>
          <w:p w14:paraId="7728299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AD0797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D0D4ED" w14:textId="77777777" w:rsidR="001D47E6" w:rsidRPr="00760E05" w:rsidRDefault="001D47E6" w:rsidP="001D47E6">
            <w:pPr>
              <w:spacing w:before="60" w:after="60"/>
              <w:rPr>
                <w:rFonts w:eastAsia="Times New Roman"/>
                <w:noProof/>
                <w:szCs w:val="24"/>
              </w:rPr>
            </w:pPr>
            <w:r w:rsidRPr="00760E05">
              <w:rPr>
                <w:noProof/>
              </w:rPr>
              <w:t>1511 90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8543E5" w14:textId="77777777" w:rsidR="001D47E6" w:rsidRPr="00760E05" w:rsidRDefault="001D47E6" w:rsidP="001D47E6">
            <w:pPr>
              <w:spacing w:before="60" w:after="60"/>
              <w:rPr>
                <w:rFonts w:eastAsia="Times New Roman"/>
                <w:noProof/>
                <w:szCs w:val="24"/>
              </w:rPr>
            </w:pPr>
            <w:r w:rsidRPr="00760E05">
              <w:rPr>
                <w:noProof/>
              </w:rPr>
              <w:t>Ulei de palmier și fracțiunile lui, chiar rafinate, dar nemodificate chimic, altele decât uleiul brut</w:t>
            </w:r>
          </w:p>
        </w:tc>
      </w:tr>
      <w:tr w:rsidR="001D47E6" w:rsidRPr="00760E05" w14:paraId="369B9ABF" w14:textId="77777777" w:rsidTr="001F5D59">
        <w:trPr>
          <w:trHeight w:val="300"/>
          <w:jc w:val="center"/>
        </w:trPr>
        <w:tc>
          <w:tcPr>
            <w:tcW w:w="21" w:type="dxa"/>
            <w:vMerge/>
            <w:vAlign w:val="center"/>
          </w:tcPr>
          <w:p w14:paraId="05A0C429"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39203F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AF78AC" w14:textId="77777777" w:rsidR="001D47E6" w:rsidRPr="00760E05" w:rsidRDefault="001D47E6" w:rsidP="001D47E6">
            <w:pPr>
              <w:spacing w:before="60" w:after="60"/>
              <w:rPr>
                <w:rFonts w:eastAsia="Times New Roman"/>
                <w:noProof/>
                <w:szCs w:val="24"/>
              </w:rPr>
            </w:pPr>
            <w:r w:rsidRPr="00760E05">
              <w:rPr>
                <w:noProof/>
              </w:rPr>
              <w:t>1512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B512B5" w14:textId="77777777" w:rsidR="001D47E6" w:rsidRPr="00760E05" w:rsidRDefault="001D47E6" w:rsidP="001D47E6">
            <w:pPr>
              <w:spacing w:before="60" w:after="60"/>
              <w:rPr>
                <w:rFonts w:eastAsia="Times New Roman"/>
                <w:noProof/>
                <w:szCs w:val="24"/>
              </w:rPr>
            </w:pPr>
            <w:r w:rsidRPr="00760E05">
              <w:rPr>
                <w:noProof/>
              </w:rPr>
              <w:t>Ulei de semințe de floarea-soarelui, de șofrănaș sau de semințe de bumbac și fracțiunile acestora, chiar rafinate, dar nemodificate chimic</w:t>
            </w:r>
          </w:p>
        </w:tc>
      </w:tr>
      <w:tr w:rsidR="001D47E6" w:rsidRPr="00760E05" w14:paraId="0CB72AD1" w14:textId="77777777" w:rsidTr="001F5D59">
        <w:trPr>
          <w:trHeight w:val="300"/>
          <w:jc w:val="center"/>
        </w:trPr>
        <w:tc>
          <w:tcPr>
            <w:tcW w:w="21" w:type="dxa"/>
            <w:vMerge/>
            <w:vAlign w:val="center"/>
          </w:tcPr>
          <w:p w14:paraId="0A8C67E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77BE76F"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6A5C38" w14:textId="77777777" w:rsidR="001D47E6" w:rsidRPr="00760E05" w:rsidRDefault="001D47E6" w:rsidP="001D47E6">
            <w:pPr>
              <w:spacing w:before="60" w:after="60"/>
              <w:rPr>
                <w:rFonts w:eastAsia="Times New Roman"/>
                <w:noProof/>
                <w:szCs w:val="24"/>
              </w:rPr>
            </w:pPr>
            <w:r w:rsidRPr="00760E05">
              <w:rPr>
                <w:noProof/>
              </w:rPr>
              <w:t>1513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60DAD0" w14:textId="77777777" w:rsidR="001D47E6" w:rsidRPr="00760E05" w:rsidRDefault="001D47E6" w:rsidP="001D47E6">
            <w:pPr>
              <w:spacing w:before="60" w:after="60"/>
              <w:rPr>
                <w:rFonts w:eastAsia="Times New Roman"/>
                <w:noProof/>
                <w:szCs w:val="24"/>
              </w:rPr>
            </w:pPr>
            <w:r w:rsidRPr="00760E05">
              <w:rPr>
                <w:noProof/>
              </w:rPr>
              <w:t>Ulei de cocos (ulei de copră), de sâmburi de palmier sau de babassu și fracțiunile acestora, chiar rafinate, dar nemodificate chimic</w:t>
            </w:r>
          </w:p>
        </w:tc>
      </w:tr>
      <w:tr w:rsidR="001D47E6" w:rsidRPr="00760E05" w14:paraId="7B8FFB13" w14:textId="77777777" w:rsidTr="001F5D59">
        <w:trPr>
          <w:trHeight w:val="300"/>
          <w:jc w:val="center"/>
        </w:trPr>
        <w:tc>
          <w:tcPr>
            <w:tcW w:w="21" w:type="dxa"/>
            <w:vMerge/>
            <w:vAlign w:val="center"/>
          </w:tcPr>
          <w:p w14:paraId="69F251D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0399A1E"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DA268D" w14:textId="77777777" w:rsidR="001D47E6" w:rsidRPr="00760E05" w:rsidRDefault="001D47E6" w:rsidP="001D47E6">
            <w:pPr>
              <w:spacing w:before="60" w:after="60"/>
              <w:rPr>
                <w:rFonts w:eastAsia="Times New Roman"/>
                <w:noProof/>
                <w:szCs w:val="24"/>
              </w:rPr>
            </w:pPr>
            <w:r w:rsidRPr="00760E05">
              <w:rPr>
                <w:noProof/>
              </w:rPr>
              <w:t>1514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05A4CC" w14:textId="77777777" w:rsidR="001D47E6" w:rsidRPr="00760E05" w:rsidRDefault="001D47E6" w:rsidP="001D47E6">
            <w:pPr>
              <w:spacing w:before="60" w:after="60"/>
              <w:rPr>
                <w:rFonts w:eastAsia="Times New Roman"/>
                <w:noProof/>
                <w:szCs w:val="24"/>
              </w:rPr>
            </w:pPr>
            <w:r w:rsidRPr="00760E05">
              <w:rPr>
                <w:noProof/>
              </w:rPr>
              <w:t>Uleiuri de rapiță, de rapiță sălbatică sau de muștar și fracțiunile acestora, chiar rafinate, dar nemodificate chimic</w:t>
            </w:r>
          </w:p>
        </w:tc>
      </w:tr>
      <w:tr w:rsidR="001D47E6" w:rsidRPr="00760E05" w14:paraId="4D21B041" w14:textId="77777777" w:rsidTr="001F5D59">
        <w:trPr>
          <w:trHeight w:val="300"/>
          <w:jc w:val="center"/>
        </w:trPr>
        <w:tc>
          <w:tcPr>
            <w:tcW w:w="21" w:type="dxa"/>
            <w:vMerge/>
            <w:vAlign w:val="center"/>
          </w:tcPr>
          <w:p w14:paraId="5DA0075B"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F4706D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DE960A" w14:textId="77777777" w:rsidR="001D47E6" w:rsidRPr="00760E05" w:rsidRDefault="001D47E6" w:rsidP="001D47E6">
            <w:pPr>
              <w:spacing w:before="60" w:after="60"/>
              <w:rPr>
                <w:rFonts w:eastAsia="Times New Roman"/>
                <w:noProof/>
                <w:szCs w:val="24"/>
              </w:rPr>
            </w:pPr>
            <w:r w:rsidRPr="00760E05">
              <w:rPr>
                <w:noProof/>
              </w:rPr>
              <w:t>1515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2EC3FD" w14:textId="03243B6F" w:rsidR="001D47E6" w:rsidRPr="00760E05" w:rsidRDefault="001D47E6" w:rsidP="001D47E6">
            <w:pPr>
              <w:spacing w:before="60" w:after="60"/>
              <w:rPr>
                <w:rFonts w:eastAsia="Times New Roman"/>
                <w:noProof/>
              </w:rPr>
            </w:pPr>
            <w:r w:rsidRPr="00760E05">
              <w:rPr>
                <w:noProof/>
              </w:rPr>
              <w:t>Alte grăsimi și uleiuri fixe de origine vegetală sau microbiană (inclusiv ulei de jojoba) și fracțiunile acestora, chiar rafinate, dar nemodificate chimic</w:t>
            </w:r>
          </w:p>
        </w:tc>
      </w:tr>
      <w:tr w:rsidR="001D47E6" w:rsidRPr="00760E05" w14:paraId="1983E9A5" w14:textId="77777777" w:rsidTr="001F5D59">
        <w:trPr>
          <w:trHeight w:val="300"/>
          <w:jc w:val="center"/>
        </w:trPr>
        <w:tc>
          <w:tcPr>
            <w:tcW w:w="21" w:type="dxa"/>
            <w:vMerge/>
            <w:vAlign w:val="center"/>
          </w:tcPr>
          <w:p w14:paraId="2073847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AAD43F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15FF54" w14:textId="77777777" w:rsidR="001D47E6" w:rsidRPr="00760E05" w:rsidRDefault="001D47E6" w:rsidP="001D47E6">
            <w:pPr>
              <w:spacing w:before="60" w:after="60"/>
              <w:rPr>
                <w:rFonts w:eastAsia="Times New Roman"/>
                <w:noProof/>
                <w:szCs w:val="24"/>
              </w:rPr>
            </w:pPr>
            <w:r w:rsidRPr="00760E05">
              <w:rPr>
                <w:noProof/>
              </w:rPr>
              <w:t>1516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F0F8C1" w14:textId="539F43FF" w:rsidR="001D47E6" w:rsidRPr="00760E05" w:rsidRDefault="001D47E6" w:rsidP="001D47E6">
            <w:pPr>
              <w:spacing w:before="60" w:after="60"/>
              <w:rPr>
                <w:rFonts w:eastAsia="Times New Roman"/>
                <w:noProof/>
              </w:rPr>
            </w:pPr>
            <w:r w:rsidRPr="00760E05">
              <w:rPr>
                <w:noProof/>
              </w:rPr>
              <w:t>Grăsimi și uleiuri de origine animală, vegetală sau microbiană și fracțiunile acestora, hidrogenate parțial sau total, interesterificate, reesterificate sau elaidinizate, chiar rafinate, dar nepreparate altfel</w:t>
            </w:r>
          </w:p>
        </w:tc>
      </w:tr>
      <w:tr w:rsidR="001D47E6" w:rsidRPr="00760E05" w14:paraId="2FDECF31" w14:textId="77777777" w:rsidTr="001F5D59">
        <w:trPr>
          <w:trHeight w:val="300"/>
          <w:jc w:val="center"/>
        </w:trPr>
        <w:tc>
          <w:tcPr>
            <w:tcW w:w="21" w:type="dxa"/>
            <w:vMerge/>
            <w:vAlign w:val="center"/>
          </w:tcPr>
          <w:p w14:paraId="74A7172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92F7C6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C41113" w14:textId="77777777" w:rsidR="001D47E6" w:rsidRPr="00760E05" w:rsidRDefault="001D47E6" w:rsidP="001D47E6">
            <w:pPr>
              <w:spacing w:before="60" w:after="60"/>
              <w:rPr>
                <w:rFonts w:eastAsia="Times New Roman"/>
                <w:noProof/>
                <w:szCs w:val="24"/>
              </w:rPr>
            </w:pPr>
            <w:r w:rsidRPr="00760E05">
              <w:rPr>
                <w:noProof/>
              </w:rPr>
              <w:t>1517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CFCC56" w14:textId="3BE84C53" w:rsidR="001D47E6" w:rsidRPr="00760E05" w:rsidRDefault="001D47E6" w:rsidP="001D47E6">
            <w:pPr>
              <w:spacing w:before="60" w:after="60"/>
              <w:rPr>
                <w:rFonts w:eastAsia="Times New Roman"/>
                <w:noProof/>
              </w:rPr>
            </w:pPr>
            <w:r w:rsidRPr="00760E05">
              <w:rPr>
                <w:noProof/>
              </w:rPr>
              <w:t>Margarină; amestecuri sau preparate alimentare din grăsimi sau din uleiuri de origine animală, vegetală sau microbiană sau din fracțiuni ale diferitelor grăsimi sau uleiuri din capitolul 15, altele decât grăsimile și uleiurile alimentare și fracțiunile acestora de la poziția 1516</w:t>
            </w:r>
          </w:p>
        </w:tc>
      </w:tr>
      <w:tr w:rsidR="001D47E6" w:rsidRPr="00760E05" w14:paraId="62A1D9CB" w14:textId="77777777" w:rsidTr="001F5D59">
        <w:trPr>
          <w:trHeight w:val="300"/>
          <w:jc w:val="center"/>
        </w:trPr>
        <w:tc>
          <w:tcPr>
            <w:tcW w:w="21" w:type="dxa"/>
            <w:vMerge/>
            <w:vAlign w:val="center"/>
          </w:tcPr>
          <w:p w14:paraId="11BF5D6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56DE5C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158640" w14:textId="77777777" w:rsidR="001D47E6" w:rsidRPr="00760E05" w:rsidRDefault="001D47E6" w:rsidP="001D47E6">
            <w:pPr>
              <w:spacing w:before="60" w:after="60"/>
              <w:rPr>
                <w:rFonts w:eastAsia="Times New Roman"/>
                <w:noProof/>
                <w:szCs w:val="24"/>
              </w:rPr>
            </w:pPr>
            <w:r w:rsidRPr="00760E05">
              <w:rPr>
                <w:noProof/>
              </w:rPr>
              <w:t>1518 00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CBEF23" w14:textId="21491D89" w:rsidR="001D47E6" w:rsidRPr="00760E05" w:rsidRDefault="001D47E6" w:rsidP="001D47E6">
            <w:pPr>
              <w:spacing w:before="60" w:after="60"/>
              <w:rPr>
                <w:rFonts w:eastAsia="Times New Roman"/>
                <w:noProof/>
              </w:rPr>
            </w:pPr>
            <w:r w:rsidRPr="00760E05">
              <w:rPr>
                <w:noProof/>
              </w:rPr>
              <w:t>Grăsimi și uleiuri de origine animală, vegetală sau microbiană și fracțiunile acestora, fierte, oxidate, deshidratate, sulfurate, suflate, polimerizate prin căldură în vacuum sau gaz inert sau altfel modificate chimic, cu excepția celor de la poziția 1516; amestecuri sau preparate nealimentare de grăsimi sau de uleiuri de origine animală sau vegetală sau din fracțiunile diferitelor grăsimi sau uleiuri din capitolul 15, nedenumite și necuprinse în altă parte</w:t>
            </w:r>
          </w:p>
        </w:tc>
      </w:tr>
      <w:tr w:rsidR="001D47E6" w:rsidRPr="00760E05" w14:paraId="38175EA4" w14:textId="77777777" w:rsidTr="001F5D59">
        <w:trPr>
          <w:trHeight w:val="300"/>
          <w:jc w:val="center"/>
        </w:trPr>
        <w:tc>
          <w:tcPr>
            <w:tcW w:w="21" w:type="dxa"/>
            <w:vMerge/>
            <w:vAlign w:val="center"/>
          </w:tcPr>
          <w:p w14:paraId="762D36E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FA04D47"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C18552" w14:textId="77777777" w:rsidR="001D47E6" w:rsidRPr="00760E05" w:rsidRDefault="001D47E6" w:rsidP="001D47E6">
            <w:pPr>
              <w:spacing w:before="60" w:after="60"/>
              <w:rPr>
                <w:rFonts w:eastAsia="Times New Roman"/>
                <w:noProof/>
                <w:szCs w:val="24"/>
              </w:rPr>
            </w:pPr>
            <w:r w:rsidRPr="00760E05">
              <w:rPr>
                <w:noProof/>
              </w:rPr>
              <w:t>1521 90 99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245D2D" w14:textId="77777777" w:rsidR="001D47E6" w:rsidRPr="00760E05" w:rsidRDefault="001D47E6" w:rsidP="001D47E6">
            <w:pPr>
              <w:spacing w:before="60" w:after="60"/>
              <w:rPr>
                <w:rFonts w:eastAsia="Times New Roman"/>
                <w:noProof/>
                <w:szCs w:val="24"/>
              </w:rPr>
            </w:pPr>
            <w:r w:rsidRPr="00760E05">
              <w:rPr>
                <w:noProof/>
              </w:rPr>
              <w:t>Ceară de albine sau de alte insecte, chiar rafinată sau colorată, cu excepția celei brute</w:t>
            </w:r>
          </w:p>
        </w:tc>
      </w:tr>
      <w:tr w:rsidR="001D47E6" w:rsidRPr="00760E05" w14:paraId="05B49563" w14:textId="77777777" w:rsidTr="001F5D59">
        <w:trPr>
          <w:trHeight w:val="300"/>
          <w:jc w:val="center"/>
        </w:trPr>
        <w:tc>
          <w:tcPr>
            <w:tcW w:w="21" w:type="dxa"/>
            <w:vMerge/>
            <w:vAlign w:val="center"/>
          </w:tcPr>
          <w:p w14:paraId="73968481"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0663B47"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FCFAB9" w14:textId="77777777" w:rsidR="001D47E6" w:rsidRPr="00760E05" w:rsidRDefault="001D47E6" w:rsidP="001D47E6">
            <w:pPr>
              <w:spacing w:before="60" w:after="60"/>
              <w:rPr>
                <w:rFonts w:eastAsia="Times New Roman"/>
                <w:noProof/>
                <w:szCs w:val="24"/>
              </w:rPr>
            </w:pPr>
            <w:r w:rsidRPr="00760E05">
              <w:rPr>
                <w:noProof/>
              </w:rPr>
              <w:t>1522 00 10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2B3C49" w14:textId="77777777" w:rsidR="001D47E6" w:rsidRPr="00760E05" w:rsidRDefault="001D47E6" w:rsidP="001D47E6">
            <w:pPr>
              <w:spacing w:before="60" w:after="60"/>
              <w:rPr>
                <w:rFonts w:eastAsia="Times New Roman"/>
                <w:noProof/>
                <w:szCs w:val="24"/>
              </w:rPr>
            </w:pPr>
            <w:r w:rsidRPr="00760E05">
              <w:rPr>
                <w:noProof/>
              </w:rPr>
              <w:t>Degras</w:t>
            </w:r>
          </w:p>
        </w:tc>
      </w:tr>
      <w:tr w:rsidR="001D47E6" w:rsidRPr="00760E05" w14:paraId="254D5265" w14:textId="77777777" w:rsidTr="001F5D59">
        <w:trPr>
          <w:trHeight w:val="300"/>
          <w:jc w:val="center"/>
        </w:trPr>
        <w:tc>
          <w:tcPr>
            <w:tcW w:w="21" w:type="dxa"/>
            <w:vMerge/>
            <w:vAlign w:val="center"/>
          </w:tcPr>
          <w:p w14:paraId="7BD3BAC6"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4B1268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1FF8C3" w14:textId="77777777" w:rsidR="001D47E6" w:rsidRPr="00760E05" w:rsidRDefault="001D47E6" w:rsidP="001D47E6">
            <w:pPr>
              <w:spacing w:before="60" w:after="60"/>
              <w:rPr>
                <w:rFonts w:eastAsia="Times New Roman"/>
                <w:noProof/>
                <w:szCs w:val="24"/>
              </w:rPr>
            </w:pPr>
            <w:r w:rsidRPr="00760E05">
              <w:rPr>
                <w:noProof/>
              </w:rPr>
              <w:t>1522 00 91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972403" w14:textId="77777777" w:rsidR="001D47E6" w:rsidRPr="00760E05" w:rsidRDefault="001D47E6" w:rsidP="001D47E6">
            <w:pPr>
              <w:spacing w:before="60" w:after="60"/>
              <w:rPr>
                <w:rFonts w:eastAsia="Times New Roman"/>
                <w:noProof/>
                <w:szCs w:val="24"/>
              </w:rPr>
            </w:pPr>
            <w:r w:rsidRPr="00760E05">
              <w:rPr>
                <w:noProof/>
              </w:rPr>
              <w:t>Uleiuri de borhot sau de drojdie; paste de neutralizare (soapstocks), altele decât cele care conțin ulei având caracteristici de ulei de măsline</w:t>
            </w:r>
          </w:p>
        </w:tc>
      </w:tr>
      <w:tr w:rsidR="001D47E6" w:rsidRPr="00760E05" w14:paraId="2B72C57E"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25EB539" w14:textId="77777777" w:rsidR="001D47E6" w:rsidRPr="00760E05" w:rsidRDefault="001D47E6" w:rsidP="001D47E6">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65B1EF4"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BF48EA" w14:textId="77777777" w:rsidR="001D47E6" w:rsidRPr="00760E05" w:rsidRDefault="001D47E6" w:rsidP="001D47E6">
            <w:pPr>
              <w:spacing w:before="60" w:after="60"/>
              <w:rPr>
                <w:rFonts w:eastAsia="Times New Roman"/>
                <w:noProof/>
                <w:szCs w:val="24"/>
              </w:rPr>
            </w:pPr>
            <w:r w:rsidRPr="00760E05">
              <w:rPr>
                <w:noProof/>
              </w:rPr>
              <w:t>1601 00 10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5CFD6C" w14:textId="77777777" w:rsidR="001D47E6" w:rsidRPr="00760E05" w:rsidRDefault="001D47E6" w:rsidP="001D47E6">
            <w:pPr>
              <w:spacing w:before="60" w:after="60"/>
              <w:rPr>
                <w:rFonts w:eastAsia="Times New Roman"/>
                <w:noProof/>
                <w:szCs w:val="24"/>
              </w:rPr>
            </w:pPr>
            <w:r w:rsidRPr="00760E05">
              <w:rPr>
                <w:noProof/>
              </w:rPr>
              <w:t>Cârnați, cârnăciori, salamuri și produse similare din ficat și produse alimentare pe bază de ficat</w:t>
            </w:r>
          </w:p>
        </w:tc>
      </w:tr>
      <w:tr w:rsidR="001D47E6" w:rsidRPr="00760E05" w14:paraId="735836E9" w14:textId="77777777" w:rsidTr="001F5D59">
        <w:trPr>
          <w:trHeight w:val="300"/>
          <w:jc w:val="center"/>
        </w:trPr>
        <w:tc>
          <w:tcPr>
            <w:tcW w:w="21" w:type="dxa"/>
            <w:vMerge/>
            <w:vAlign w:val="center"/>
          </w:tcPr>
          <w:p w14:paraId="6D0F418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D5187D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D5657A" w14:textId="77777777" w:rsidR="001D47E6" w:rsidRPr="00760E05" w:rsidRDefault="001D47E6" w:rsidP="001D47E6">
            <w:pPr>
              <w:spacing w:before="60" w:after="60"/>
              <w:rPr>
                <w:rFonts w:eastAsia="Times New Roman"/>
                <w:noProof/>
                <w:szCs w:val="24"/>
              </w:rPr>
            </w:pPr>
            <w:r w:rsidRPr="00760E05">
              <w:rPr>
                <w:noProof/>
              </w:rPr>
              <w:t>1602 20 10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A2C47A" w14:textId="77777777" w:rsidR="001D47E6" w:rsidRPr="00760E05" w:rsidRDefault="001D47E6" w:rsidP="001D47E6">
            <w:pPr>
              <w:spacing w:before="60" w:after="60"/>
              <w:rPr>
                <w:rFonts w:eastAsia="Times New Roman"/>
                <w:noProof/>
                <w:szCs w:val="24"/>
              </w:rPr>
            </w:pPr>
            <w:r w:rsidRPr="00760E05">
              <w:rPr>
                <w:noProof/>
              </w:rPr>
              <w:t>Ficat de gâscă sau de rață, preparat sau conservat</w:t>
            </w:r>
          </w:p>
        </w:tc>
      </w:tr>
      <w:tr w:rsidR="001D47E6" w:rsidRPr="00760E05" w14:paraId="1301292F" w14:textId="77777777" w:rsidTr="001F5D59">
        <w:trPr>
          <w:trHeight w:val="300"/>
          <w:jc w:val="center"/>
        </w:trPr>
        <w:tc>
          <w:tcPr>
            <w:tcW w:w="21" w:type="dxa"/>
            <w:vMerge/>
            <w:vAlign w:val="center"/>
          </w:tcPr>
          <w:p w14:paraId="1A3F8A7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2B0FBB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B62DB8" w14:textId="77777777" w:rsidR="001D47E6" w:rsidRPr="00760E05" w:rsidRDefault="001D47E6" w:rsidP="001D47E6">
            <w:pPr>
              <w:spacing w:before="60" w:after="60"/>
              <w:rPr>
                <w:rFonts w:eastAsia="Times New Roman"/>
                <w:noProof/>
                <w:szCs w:val="24"/>
              </w:rPr>
            </w:pPr>
            <w:r w:rsidRPr="00760E05">
              <w:rPr>
                <w:noProof/>
              </w:rPr>
              <w:t>1602 41 90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04BE31" w14:textId="77777777" w:rsidR="001D47E6" w:rsidRPr="00760E05" w:rsidRDefault="001D47E6" w:rsidP="001D47E6">
            <w:pPr>
              <w:spacing w:before="60" w:after="60"/>
              <w:rPr>
                <w:rFonts w:eastAsia="Times New Roman"/>
                <w:noProof/>
                <w:szCs w:val="24"/>
              </w:rPr>
            </w:pPr>
            <w:r w:rsidRPr="00760E05">
              <w:rPr>
                <w:noProof/>
              </w:rPr>
              <w:t>Jamboane și părți din acestea, preparate sau conservate, de la animale din specia porcine, altele decât cele de la animale domestice din specia porcine</w:t>
            </w:r>
          </w:p>
        </w:tc>
      </w:tr>
      <w:tr w:rsidR="001D47E6" w:rsidRPr="00760E05" w14:paraId="3AB876E4" w14:textId="77777777" w:rsidTr="001F5D59">
        <w:trPr>
          <w:trHeight w:val="300"/>
          <w:jc w:val="center"/>
        </w:trPr>
        <w:tc>
          <w:tcPr>
            <w:tcW w:w="21" w:type="dxa"/>
            <w:vMerge/>
            <w:vAlign w:val="center"/>
          </w:tcPr>
          <w:p w14:paraId="2E959936"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C237BBE"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4EFAAC" w14:textId="77777777" w:rsidR="001D47E6" w:rsidRPr="00760E05" w:rsidRDefault="001D47E6" w:rsidP="001D47E6">
            <w:pPr>
              <w:spacing w:before="60" w:after="60"/>
              <w:rPr>
                <w:rFonts w:eastAsia="Times New Roman"/>
                <w:noProof/>
                <w:szCs w:val="24"/>
              </w:rPr>
            </w:pPr>
            <w:r w:rsidRPr="00760E05">
              <w:rPr>
                <w:noProof/>
              </w:rPr>
              <w:t>1602 42 90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F3595F" w14:textId="77777777" w:rsidR="001D47E6" w:rsidRPr="00760E05" w:rsidRDefault="001D47E6" w:rsidP="001D47E6">
            <w:pPr>
              <w:spacing w:before="60" w:after="60"/>
              <w:rPr>
                <w:rFonts w:eastAsia="Times New Roman"/>
                <w:noProof/>
                <w:szCs w:val="24"/>
              </w:rPr>
            </w:pPr>
            <w:r w:rsidRPr="00760E05">
              <w:rPr>
                <w:noProof/>
              </w:rPr>
              <w:t>Spete și părți din acestea, preparate sau conservate, de la animale din specia porcine, altele decât cele de la animale domestice din specia porcine</w:t>
            </w:r>
          </w:p>
        </w:tc>
      </w:tr>
      <w:tr w:rsidR="001D47E6" w:rsidRPr="00760E05" w14:paraId="079DAEEC" w14:textId="77777777" w:rsidTr="001F5D59">
        <w:trPr>
          <w:trHeight w:val="300"/>
          <w:jc w:val="center"/>
        </w:trPr>
        <w:tc>
          <w:tcPr>
            <w:tcW w:w="21" w:type="dxa"/>
            <w:vMerge/>
            <w:vAlign w:val="center"/>
          </w:tcPr>
          <w:p w14:paraId="51B5D97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863FBB3"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BBE396" w14:textId="77777777" w:rsidR="001D47E6" w:rsidRPr="00760E05" w:rsidRDefault="001D47E6" w:rsidP="001D47E6">
            <w:pPr>
              <w:spacing w:before="60" w:after="60"/>
              <w:rPr>
                <w:rFonts w:eastAsia="Times New Roman"/>
                <w:noProof/>
                <w:szCs w:val="24"/>
              </w:rPr>
            </w:pPr>
            <w:r w:rsidRPr="00760E05">
              <w:rPr>
                <w:noProof/>
              </w:rPr>
              <w:t>1602 49 90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16B800" w14:textId="77777777" w:rsidR="001D47E6" w:rsidRPr="00760E05" w:rsidRDefault="001D47E6" w:rsidP="001D47E6">
            <w:pPr>
              <w:spacing w:before="60" w:after="60"/>
              <w:rPr>
                <w:rFonts w:eastAsia="Times New Roman"/>
                <w:noProof/>
                <w:szCs w:val="24"/>
              </w:rPr>
            </w:pPr>
            <w:r w:rsidRPr="00760E05">
              <w:rPr>
                <w:noProof/>
              </w:rPr>
              <w:t>Alte preparate sau conserve din carne sau din organe, inclusiv amestecuri de la animale din specia porcine, altele decât cele de la animale domestice din specia porcine</w:t>
            </w:r>
          </w:p>
        </w:tc>
      </w:tr>
      <w:tr w:rsidR="001D47E6" w:rsidRPr="00760E05" w14:paraId="0341D039" w14:textId="77777777" w:rsidTr="001F5D59">
        <w:trPr>
          <w:trHeight w:val="300"/>
          <w:jc w:val="center"/>
        </w:trPr>
        <w:tc>
          <w:tcPr>
            <w:tcW w:w="21" w:type="dxa"/>
            <w:vMerge/>
            <w:vAlign w:val="center"/>
          </w:tcPr>
          <w:p w14:paraId="474C3BD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29FC7F2"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C674E4" w14:textId="77777777" w:rsidR="001D47E6" w:rsidRPr="00760E05" w:rsidRDefault="001D47E6" w:rsidP="001D47E6">
            <w:pPr>
              <w:spacing w:before="60" w:after="60"/>
              <w:rPr>
                <w:rFonts w:eastAsia="Times New Roman"/>
                <w:noProof/>
                <w:szCs w:val="24"/>
              </w:rPr>
            </w:pPr>
            <w:r w:rsidRPr="00760E05">
              <w:rPr>
                <w:noProof/>
              </w:rPr>
              <w:t>1602 50 31</w:t>
            </w:r>
          </w:p>
          <w:p w14:paraId="167F30D6" w14:textId="77777777" w:rsidR="001D47E6" w:rsidRPr="00760E05" w:rsidRDefault="001D47E6" w:rsidP="001D47E6">
            <w:pPr>
              <w:spacing w:before="60" w:after="60"/>
              <w:rPr>
                <w:rFonts w:eastAsia="Times New Roman"/>
                <w:noProof/>
                <w:szCs w:val="24"/>
              </w:rPr>
            </w:pPr>
            <w:r w:rsidRPr="00760E05">
              <w:rPr>
                <w:noProof/>
              </w:rPr>
              <w:t>1602 50 95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814BB3" w14:textId="2A9ACD5D" w:rsidR="001D47E6" w:rsidRPr="00760E05" w:rsidRDefault="001D47E6" w:rsidP="001D47E6">
            <w:pPr>
              <w:spacing w:before="60" w:after="60"/>
              <w:rPr>
                <w:rFonts w:eastAsia="Times New Roman"/>
                <w:noProof/>
              </w:rPr>
            </w:pPr>
            <w:r w:rsidRPr="00760E05">
              <w:rPr>
                <w:noProof/>
              </w:rPr>
              <w:t>Alte preparate sau conserve din carne sau din organe de bovine, altele decât cele nefierte, altele decât amestecurile de carne sau organe fierte și carne sau organe nefierte, în recipiente închise ermetic sau în alte recipiente</w:t>
            </w:r>
          </w:p>
        </w:tc>
      </w:tr>
      <w:tr w:rsidR="001D47E6" w:rsidRPr="00760E05" w14:paraId="5C8EA54D" w14:textId="77777777" w:rsidTr="001F5D59">
        <w:trPr>
          <w:trHeight w:val="300"/>
          <w:jc w:val="center"/>
        </w:trPr>
        <w:tc>
          <w:tcPr>
            <w:tcW w:w="21" w:type="dxa"/>
            <w:vMerge/>
            <w:vAlign w:val="center"/>
          </w:tcPr>
          <w:p w14:paraId="0EDDC50B"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CDD0286"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B6C31E" w14:textId="77777777" w:rsidR="001D47E6" w:rsidRPr="00760E05" w:rsidRDefault="001D47E6" w:rsidP="001D47E6">
            <w:pPr>
              <w:spacing w:before="60" w:after="60"/>
              <w:rPr>
                <w:rFonts w:eastAsia="Times New Roman"/>
                <w:noProof/>
                <w:szCs w:val="24"/>
              </w:rPr>
            </w:pPr>
            <w:r w:rsidRPr="00760E05">
              <w:rPr>
                <w:noProof/>
              </w:rPr>
              <w:t>1602 90 31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683A39" w14:textId="77777777" w:rsidR="001D47E6" w:rsidRPr="00760E05" w:rsidRDefault="001D47E6" w:rsidP="001D47E6">
            <w:pPr>
              <w:spacing w:before="60" w:after="60"/>
              <w:rPr>
                <w:rFonts w:eastAsia="Times New Roman"/>
                <w:noProof/>
                <w:szCs w:val="24"/>
              </w:rPr>
            </w:pPr>
            <w:r w:rsidRPr="00760E05">
              <w:rPr>
                <w:noProof/>
              </w:rPr>
              <w:t>Alte preparate sau conserve din carne sau din organe, de vânat sau de iepure</w:t>
            </w:r>
          </w:p>
        </w:tc>
      </w:tr>
      <w:tr w:rsidR="001D47E6" w:rsidRPr="00760E05" w14:paraId="4B5A719A" w14:textId="77777777" w:rsidTr="001F5D59">
        <w:trPr>
          <w:trHeight w:val="300"/>
          <w:jc w:val="center"/>
        </w:trPr>
        <w:tc>
          <w:tcPr>
            <w:tcW w:w="21" w:type="dxa"/>
            <w:vMerge/>
            <w:vAlign w:val="center"/>
          </w:tcPr>
          <w:p w14:paraId="676859E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94DF871"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40D4C1" w14:textId="77777777" w:rsidR="001D47E6" w:rsidRPr="00760E05" w:rsidRDefault="001D47E6" w:rsidP="001D47E6">
            <w:pPr>
              <w:spacing w:before="60" w:after="60"/>
              <w:rPr>
                <w:rFonts w:eastAsia="Times New Roman"/>
                <w:noProof/>
                <w:szCs w:val="24"/>
              </w:rPr>
            </w:pPr>
            <w:r w:rsidRPr="00760E05">
              <w:rPr>
                <w:noProof/>
              </w:rPr>
              <w:t>1602 90 69</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2EB173" w14:textId="77777777" w:rsidR="001D47E6" w:rsidRPr="00760E05" w:rsidRDefault="001D47E6" w:rsidP="001D47E6">
            <w:pPr>
              <w:spacing w:before="60" w:after="60"/>
              <w:rPr>
                <w:rFonts w:eastAsia="Times New Roman"/>
                <w:noProof/>
                <w:szCs w:val="24"/>
              </w:rPr>
            </w:pPr>
            <w:r w:rsidRPr="00760E05">
              <w:rPr>
                <w:noProof/>
              </w:rPr>
              <w:t>Alte preparate sau conserve din carne sau din organe, de la animale din speciile ovine, caprine sau de la alte animale, care nu conțin carne sau organe nefierte de la animale din specia bovine și care nu conțin carne sau organe de animale domestice din specia porcine</w:t>
            </w:r>
          </w:p>
        </w:tc>
      </w:tr>
      <w:tr w:rsidR="001D47E6" w:rsidRPr="00760E05" w14:paraId="35BD8E91" w14:textId="77777777" w:rsidTr="001F5D59">
        <w:trPr>
          <w:trHeight w:val="300"/>
          <w:jc w:val="center"/>
        </w:trPr>
        <w:tc>
          <w:tcPr>
            <w:tcW w:w="21" w:type="dxa"/>
            <w:vMerge/>
            <w:vAlign w:val="center"/>
          </w:tcPr>
          <w:p w14:paraId="67C4FF3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B7F5B11"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D5413E" w14:textId="77777777" w:rsidR="001D47E6" w:rsidRPr="00760E05" w:rsidRDefault="001D47E6" w:rsidP="001D47E6">
            <w:pPr>
              <w:spacing w:before="60" w:after="60"/>
              <w:rPr>
                <w:rFonts w:eastAsia="Times New Roman"/>
                <w:noProof/>
                <w:szCs w:val="24"/>
              </w:rPr>
            </w:pPr>
            <w:r w:rsidRPr="00760E05">
              <w:rPr>
                <w:noProof/>
              </w:rPr>
              <w:t>1602 90 91</w:t>
            </w:r>
          </w:p>
        </w:tc>
        <w:tc>
          <w:tcPr>
            <w:tcW w:w="10309" w:type="dxa"/>
            <w:vMerge/>
            <w:vAlign w:val="center"/>
            <w:hideMark/>
          </w:tcPr>
          <w:p w14:paraId="2334A57E" w14:textId="77777777" w:rsidR="001D47E6" w:rsidRPr="00760E05" w:rsidRDefault="001D47E6" w:rsidP="001D47E6">
            <w:pPr>
              <w:spacing w:after="0"/>
              <w:rPr>
                <w:rFonts w:eastAsia="Times New Roman"/>
                <w:noProof/>
                <w:szCs w:val="24"/>
                <w:lang w:eastAsia="en-IE"/>
              </w:rPr>
            </w:pPr>
          </w:p>
        </w:tc>
      </w:tr>
      <w:tr w:rsidR="001D47E6" w:rsidRPr="00760E05" w14:paraId="303F40DF" w14:textId="77777777" w:rsidTr="001F5D59">
        <w:trPr>
          <w:trHeight w:val="300"/>
          <w:jc w:val="center"/>
        </w:trPr>
        <w:tc>
          <w:tcPr>
            <w:tcW w:w="21" w:type="dxa"/>
            <w:vMerge/>
            <w:vAlign w:val="center"/>
          </w:tcPr>
          <w:p w14:paraId="44132891"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E081EF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99A15C" w14:textId="77777777" w:rsidR="001D47E6" w:rsidRPr="00760E05" w:rsidRDefault="001D47E6" w:rsidP="001D47E6">
            <w:pPr>
              <w:spacing w:before="60" w:after="60"/>
              <w:rPr>
                <w:rFonts w:eastAsia="Times New Roman"/>
                <w:noProof/>
                <w:szCs w:val="24"/>
              </w:rPr>
            </w:pPr>
            <w:r w:rsidRPr="00760E05">
              <w:rPr>
                <w:noProof/>
              </w:rPr>
              <w:t>1602 90 95</w:t>
            </w:r>
          </w:p>
        </w:tc>
        <w:tc>
          <w:tcPr>
            <w:tcW w:w="10309" w:type="dxa"/>
            <w:vMerge/>
            <w:vAlign w:val="center"/>
            <w:hideMark/>
          </w:tcPr>
          <w:p w14:paraId="08D00AE9" w14:textId="77777777" w:rsidR="001D47E6" w:rsidRPr="00760E05" w:rsidRDefault="001D47E6" w:rsidP="001D47E6">
            <w:pPr>
              <w:spacing w:after="0"/>
              <w:rPr>
                <w:rFonts w:eastAsia="Times New Roman"/>
                <w:noProof/>
                <w:szCs w:val="24"/>
                <w:lang w:eastAsia="en-IE"/>
              </w:rPr>
            </w:pPr>
          </w:p>
        </w:tc>
      </w:tr>
      <w:tr w:rsidR="001D47E6" w:rsidRPr="00760E05" w14:paraId="4311B2C5" w14:textId="77777777" w:rsidTr="001F5D59">
        <w:trPr>
          <w:trHeight w:val="300"/>
          <w:jc w:val="center"/>
        </w:trPr>
        <w:tc>
          <w:tcPr>
            <w:tcW w:w="21" w:type="dxa"/>
            <w:vMerge/>
            <w:vAlign w:val="center"/>
          </w:tcPr>
          <w:p w14:paraId="05A875A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AB5EB1F"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09D63C" w14:textId="77777777" w:rsidR="001D47E6" w:rsidRPr="00760E05" w:rsidRDefault="001D47E6" w:rsidP="001D47E6">
            <w:pPr>
              <w:spacing w:before="60" w:after="60"/>
              <w:rPr>
                <w:rFonts w:eastAsia="Times New Roman"/>
                <w:noProof/>
                <w:szCs w:val="24"/>
              </w:rPr>
            </w:pPr>
            <w:r w:rsidRPr="00760E05">
              <w:rPr>
                <w:noProof/>
              </w:rPr>
              <w:t>1602 90 99</w:t>
            </w:r>
          </w:p>
        </w:tc>
        <w:tc>
          <w:tcPr>
            <w:tcW w:w="10309" w:type="dxa"/>
            <w:vMerge/>
            <w:vAlign w:val="center"/>
            <w:hideMark/>
          </w:tcPr>
          <w:p w14:paraId="346C8AB3" w14:textId="77777777" w:rsidR="001D47E6" w:rsidRPr="00760E05" w:rsidRDefault="001D47E6" w:rsidP="001D47E6">
            <w:pPr>
              <w:spacing w:after="0"/>
              <w:rPr>
                <w:rFonts w:eastAsia="Times New Roman"/>
                <w:noProof/>
                <w:szCs w:val="24"/>
                <w:lang w:eastAsia="en-IE"/>
              </w:rPr>
            </w:pPr>
          </w:p>
        </w:tc>
      </w:tr>
      <w:tr w:rsidR="001D47E6" w:rsidRPr="00760E05" w14:paraId="73DB7E9C" w14:textId="77777777" w:rsidTr="001F5D59">
        <w:trPr>
          <w:trHeight w:val="300"/>
          <w:jc w:val="center"/>
        </w:trPr>
        <w:tc>
          <w:tcPr>
            <w:tcW w:w="21" w:type="dxa"/>
            <w:vMerge/>
            <w:vAlign w:val="center"/>
          </w:tcPr>
          <w:p w14:paraId="1903FCD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906C22E"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5439E7" w14:textId="77777777" w:rsidR="001D47E6" w:rsidRPr="00760E05" w:rsidRDefault="001D47E6" w:rsidP="001D47E6">
            <w:pPr>
              <w:spacing w:before="60" w:after="60"/>
              <w:rPr>
                <w:rFonts w:eastAsia="Times New Roman"/>
                <w:noProof/>
                <w:szCs w:val="24"/>
              </w:rPr>
            </w:pPr>
            <w:r w:rsidRPr="00760E05">
              <w:rPr>
                <w:noProof/>
              </w:rPr>
              <w:t>1603 00 10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3E0890" w14:textId="77777777" w:rsidR="001D47E6" w:rsidRPr="00760E05" w:rsidRDefault="001D47E6" w:rsidP="001D47E6">
            <w:pPr>
              <w:spacing w:before="60" w:after="60"/>
              <w:rPr>
                <w:rFonts w:eastAsia="Times New Roman"/>
                <w:noProof/>
                <w:szCs w:val="24"/>
              </w:rPr>
            </w:pPr>
            <w:r w:rsidRPr="00760E05">
              <w:rPr>
                <w:noProof/>
              </w:rPr>
              <w:t>Extracte și sucuri de carne, de pești, de crustacee, de moluște sau de alte nevertebrate acvatice, în ambalaje directe cu un conținut net de maximum 1 kg</w:t>
            </w:r>
          </w:p>
        </w:tc>
      </w:tr>
      <w:tr w:rsidR="001D47E6" w:rsidRPr="00760E05" w14:paraId="69D3A428" w14:textId="77777777" w:rsidTr="001F5D59">
        <w:trPr>
          <w:trHeight w:val="300"/>
          <w:jc w:val="center"/>
        </w:trPr>
        <w:tc>
          <w:tcPr>
            <w:tcW w:w="21" w:type="dxa"/>
            <w:vMerge/>
            <w:vAlign w:val="center"/>
          </w:tcPr>
          <w:p w14:paraId="4695221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2493966"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2BD99E" w14:textId="77777777" w:rsidR="001D47E6" w:rsidRPr="00760E05" w:rsidRDefault="001D47E6" w:rsidP="001D47E6">
            <w:pPr>
              <w:spacing w:before="60" w:after="60"/>
              <w:rPr>
                <w:rFonts w:eastAsia="Times New Roman"/>
                <w:noProof/>
                <w:szCs w:val="24"/>
              </w:rPr>
            </w:pPr>
            <w:r w:rsidRPr="00760E05">
              <w:rPr>
                <w:noProof/>
              </w:rPr>
              <w:t>1604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485AE3" w14:textId="77777777" w:rsidR="001D47E6" w:rsidRPr="00760E05" w:rsidRDefault="001D47E6" w:rsidP="001D47E6">
            <w:pPr>
              <w:spacing w:before="60" w:after="60"/>
              <w:rPr>
                <w:rFonts w:eastAsia="Times New Roman"/>
                <w:noProof/>
                <w:szCs w:val="24"/>
              </w:rPr>
            </w:pPr>
            <w:r w:rsidRPr="00760E05">
              <w:rPr>
                <w:noProof/>
              </w:rPr>
              <w:t>Preparate și conserve din pește; caviar și înlocuitorii acestuia preparați din icre de pește</w:t>
            </w:r>
          </w:p>
        </w:tc>
      </w:tr>
      <w:tr w:rsidR="001D47E6" w:rsidRPr="00760E05" w14:paraId="65A0CB13" w14:textId="77777777" w:rsidTr="001F5D59">
        <w:trPr>
          <w:trHeight w:val="300"/>
          <w:jc w:val="center"/>
        </w:trPr>
        <w:tc>
          <w:tcPr>
            <w:tcW w:w="21" w:type="dxa"/>
            <w:vMerge/>
            <w:vAlign w:val="center"/>
          </w:tcPr>
          <w:p w14:paraId="774D8FB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5900D24"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550302" w14:textId="77777777" w:rsidR="001D47E6" w:rsidRPr="00760E05" w:rsidRDefault="001D47E6" w:rsidP="001D47E6">
            <w:pPr>
              <w:spacing w:before="60" w:after="60"/>
              <w:rPr>
                <w:rFonts w:eastAsia="Times New Roman"/>
                <w:noProof/>
                <w:szCs w:val="24"/>
              </w:rPr>
            </w:pPr>
            <w:r w:rsidRPr="00760E05">
              <w:rPr>
                <w:noProof/>
              </w:rPr>
              <w:t>1605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6130FB" w14:textId="77777777" w:rsidR="001D47E6" w:rsidRPr="00760E05" w:rsidRDefault="001D47E6" w:rsidP="001D47E6">
            <w:pPr>
              <w:spacing w:before="60" w:after="60"/>
              <w:rPr>
                <w:rFonts w:eastAsia="Times New Roman"/>
                <w:noProof/>
                <w:szCs w:val="24"/>
              </w:rPr>
            </w:pPr>
            <w:r w:rsidRPr="00760E05">
              <w:rPr>
                <w:noProof/>
              </w:rPr>
              <w:t>Crustacee, moluște și alte nevertebrate acvatice, preparate sau conservate</w:t>
            </w:r>
          </w:p>
        </w:tc>
      </w:tr>
      <w:tr w:rsidR="001D47E6" w:rsidRPr="00760E05" w14:paraId="2092EFC9"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49B7317" w14:textId="77777777" w:rsidR="001D47E6" w:rsidRPr="00760E05" w:rsidRDefault="001D47E6" w:rsidP="001D47E6">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A9B2C5F"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020B61" w14:textId="77777777" w:rsidR="001D47E6" w:rsidRPr="00760E05" w:rsidRDefault="001D47E6" w:rsidP="001D47E6">
            <w:pPr>
              <w:spacing w:before="60" w:after="60"/>
              <w:rPr>
                <w:rFonts w:eastAsia="Times New Roman"/>
                <w:noProof/>
                <w:szCs w:val="24"/>
              </w:rPr>
            </w:pPr>
            <w:r w:rsidRPr="00760E05">
              <w:rPr>
                <w:noProof/>
              </w:rPr>
              <w:t>1702 50 00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7B8465" w14:textId="77777777" w:rsidR="001D47E6" w:rsidRPr="00760E05" w:rsidRDefault="001D47E6" w:rsidP="001D47E6">
            <w:pPr>
              <w:spacing w:before="60" w:after="60"/>
              <w:rPr>
                <w:rFonts w:eastAsia="Times New Roman"/>
                <w:noProof/>
                <w:szCs w:val="24"/>
              </w:rPr>
            </w:pPr>
            <w:r w:rsidRPr="00760E05">
              <w:rPr>
                <w:noProof/>
              </w:rPr>
              <w:t>Fructoză chimic pură</w:t>
            </w:r>
          </w:p>
        </w:tc>
      </w:tr>
      <w:tr w:rsidR="001D47E6" w:rsidRPr="00760E05" w14:paraId="1E79E5D9" w14:textId="77777777" w:rsidTr="001F5D59">
        <w:trPr>
          <w:trHeight w:val="300"/>
          <w:jc w:val="center"/>
        </w:trPr>
        <w:tc>
          <w:tcPr>
            <w:tcW w:w="21" w:type="dxa"/>
            <w:vMerge/>
            <w:vAlign w:val="center"/>
          </w:tcPr>
          <w:p w14:paraId="4005A45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37FACC0"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130C3B" w14:textId="77777777" w:rsidR="001D47E6" w:rsidRPr="00760E05" w:rsidRDefault="001D47E6" w:rsidP="001D47E6">
            <w:pPr>
              <w:spacing w:before="60" w:after="60"/>
              <w:rPr>
                <w:rFonts w:eastAsia="Times New Roman"/>
                <w:noProof/>
                <w:szCs w:val="24"/>
              </w:rPr>
            </w:pPr>
            <w:r w:rsidRPr="00760E05">
              <w:rPr>
                <w:noProof/>
              </w:rPr>
              <w:t>1702 90 10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C8FC0A" w14:textId="77777777" w:rsidR="001D47E6" w:rsidRPr="00760E05" w:rsidRDefault="001D47E6" w:rsidP="001D47E6">
            <w:pPr>
              <w:spacing w:before="60" w:after="60"/>
              <w:rPr>
                <w:rFonts w:eastAsia="Times New Roman"/>
                <w:noProof/>
                <w:szCs w:val="24"/>
              </w:rPr>
            </w:pPr>
            <w:r w:rsidRPr="00760E05">
              <w:rPr>
                <w:noProof/>
              </w:rPr>
              <w:t>Maltoză chimic pură</w:t>
            </w:r>
          </w:p>
        </w:tc>
      </w:tr>
      <w:tr w:rsidR="001D47E6" w:rsidRPr="00760E05" w14:paraId="33FA706E" w14:textId="77777777" w:rsidTr="001F5D59">
        <w:trPr>
          <w:trHeight w:val="300"/>
          <w:jc w:val="center"/>
        </w:trPr>
        <w:tc>
          <w:tcPr>
            <w:tcW w:w="21" w:type="dxa"/>
            <w:vMerge/>
            <w:vAlign w:val="center"/>
          </w:tcPr>
          <w:p w14:paraId="457383FB"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B9B1F54"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0DCFFB" w14:textId="36615C5A" w:rsidR="001D47E6" w:rsidRPr="00760E05" w:rsidRDefault="001D47E6" w:rsidP="001D47E6">
            <w:pPr>
              <w:spacing w:before="60" w:after="60"/>
              <w:rPr>
                <w:rFonts w:eastAsia="Times New Roman"/>
                <w:noProof/>
                <w:szCs w:val="24"/>
              </w:rPr>
            </w:pPr>
            <w:r w:rsidRPr="00760E05">
              <w:rPr>
                <w:noProof/>
              </w:rPr>
              <w:t>1704</w:t>
            </w:r>
            <w:r w:rsidRPr="00760E05">
              <w:rPr>
                <w:rStyle w:val="FootnoteReference"/>
                <w:rFonts w:eastAsia="Times New Roman"/>
                <w:noProof/>
                <w:szCs w:val="24"/>
                <w:lang w:eastAsia="en-IE"/>
              </w:rPr>
              <w:footnoteReference w:id="2"/>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F08A66" w14:textId="77777777" w:rsidR="001D47E6" w:rsidRPr="00760E05" w:rsidRDefault="001D47E6" w:rsidP="001D47E6">
            <w:pPr>
              <w:spacing w:before="60" w:after="60"/>
              <w:rPr>
                <w:rFonts w:eastAsia="Times New Roman"/>
                <w:noProof/>
                <w:szCs w:val="24"/>
              </w:rPr>
            </w:pPr>
            <w:r w:rsidRPr="00760E05">
              <w:rPr>
                <w:noProof/>
              </w:rPr>
              <w:t>Produse zaharoase fără cacao (inclusiv ciocolată albă)</w:t>
            </w:r>
          </w:p>
        </w:tc>
      </w:tr>
      <w:tr w:rsidR="001D47E6" w:rsidRPr="00760E05" w14:paraId="0F61C1A7" w14:textId="77777777" w:rsidTr="001F5D59">
        <w:trPr>
          <w:trHeight w:val="300"/>
          <w:jc w:val="center"/>
        </w:trPr>
        <w:tc>
          <w:tcPr>
            <w:tcW w:w="21" w:type="dxa"/>
            <w:vMerge/>
            <w:vAlign w:val="center"/>
          </w:tcPr>
          <w:p w14:paraId="29B7EBBA"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FDB0827"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D481E1" w14:textId="77777777" w:rsidR="001D47E6" w:rsidRPr="00760E05" w:rsidRDefault="001D47E6" w:rsidP="001D47E6">
            <w:pPr>
              <w:spacing w:before="60" w:after="60"/>
              <w:rPr>
                <w:rFonts w:eastAsia="Times New Roman"/>
                <w:noProof/>
                <w:szCs w:val="24"/>
              </w:rPr>
            </w:pPr>
            <w:r w:rsidRPr="00760E05">
              <w:rPr>
                <w:noProof/>
              </w:rPr>
              <w:t>Capitolul 18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877A0A" w14:textId="77777777" w:rsidR="001D47E6" w:rsidRPr="00760E05" w:rsidRDefault="001D47E6" w:rsidP="001D47E6">
            <w:pPr>
              <w:spacing w:before="60" w:after="60"/>
              <w:rPr>
                <w:rFonts w:eastAsia="Times New Roman"/>
                <w:noProof/>
                <w:szCs w:val="24"/>
              </w:rPr>
            </w:pPr>
            <w:r w:rsidRPr="00760E05">
              <w:rPr>
                <w:noProof/>
              </w:rPr>
              <w:t>Cacao și preparate din cacao</w:t>
            </w:r>
          </w:p>
        </w:tc>
      </w:tr>
      <w:tr w:rsidR="001D47E6" w:rsidRPr="00760E05" w14:paraId="502FEC54" w14:textId="77777777" w:rsidTr="001F5D59">
        <w:trPr>
          <w:trHeight w:val="300"/>
          <w:jc w:val="center"/>
        </w:trPr>
        <w:tc>
          <w:tcPr>
            <w:tcW w:w="21" w:type="dxa"/>
            <w:vMerge/>
            <w:vAlign w:val="center"/>
          </w:tcPr>
          <w:p w14:paraId="344EEC59"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2CDF383"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03D8FC" w14:textId="77777777" w:rsidR="001D47E6" w:rsidRPr="00760E05" w:rsidRDefault="001D47E6" w:rsidP="001D47E6">
            <w:pPr>
              <w:spacing w:before="60" w:after="60"/>
              <w:rPr>
                <w:rFonts w:eastAsia="Times New Roman"/>
                <w:noProof/>
                <w:szCs w:val="24"/>
              </w:rPr>
            </w:pPr>
            <w:r w:rsidRPr="00760E05">
              <w:rPr>
                <w:noProof/>
              </w:rPr>
              <w:t>Capitolul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A800B5" w14:textId="77777777" w:rsidR="001D47E6" w:rsidRPr="00760E05" w:rsidRDefault="001D47E6" w:rsidP="001D47E6">
            <w:pPr>
              <w:spacing w:before="60" w:after="60"/>
              <w:rPr>
                <w:rFonts w:eastAsia="Times New Roman"/>
                <w:noProof/>
                <w:szCs w:val="24"/>
              </w:rPr>
            </w:pPr>
            <w:r w:rsidRPr="00760E05">
              <w:rPr>
                <w:noProof/>
              </w:rPr>
              <w:t>Preparate pe bază de cereale, de făină, de amidon, de fecule sau de lapte; produse de patiserie</w:t>
            </w:r>
          </w:p>
        </w:tc>
      </w:tr>
      <w:tr w:rsidR="001D47E6" w:rsidRPr="00760E05" w14:paraId="03AD6470" w14:textId="77777777" w:rsidTr="001F5D59">
        <w:trPr>
          <w:trHeight w:val="300"/>
          <w:jc w:val="center"/>
        </w:trPr>
        <w:tc>
          <w:tcPr>
            <w:tcW w:w="21" w:type="dxa"/>
            <w:vMerge/>
            <w:vAlign w:val="center"/>
          </w:tcPr>
          <w:p w14:paraId="598A44C8"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87D8692"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A067AD" w14:textId="043351B6" w:rsidR="001D47E6" w:rsidRPr="00760E05" w:rsidRDefault="001D47E6" w:rsidP="001D47E6">
            <w:pPr>
              <w:spacing w:before="60" w:after="60"/>
              <w:rPr>
                <w:rFonts w:eastAsia="Times New Roman"/>
                <w:noProof/>
              </w:rPr>
            </w:pPr>
            <w:r w:rsidRPr="00760E05">
              <w:rPr>
                <w:noProof/>
              </w:rPr>
              <w:t>ex Capitolul 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B6537C" w14:textId="286F7CC0" w:rsidR="001D47E6" w:rsidRPr="00760E05" w:rsidRDefault="001D47E6" w:rsidP="001D47E6">
            <w:pPr>
              <w:spacing w:before="60" w:after="60"/>
              <w:rPr>
                <w:rFonts w:eastAsia="Times New Roman"/>
                <w:noProof/>
              </w:rPr>
            </w:pPr>
            <w:r w:rsidRPr="00760E05">
              <w:rPr>
                <w:noProof/>
              </w:rPr>
              <w:t>Preparate din legume, din fructe sau din alte părți de plante, excluzând produsele de la subpozițiile 2001 90 30, 2004 90 10 și 2005 80 00</w:t>
            </w:r>
          </w:p>
        </w:tc>
      </w:tr>
      <w:tr w:rsidR="001D47E6" w:rsidRPr="00760E05" w14:paraId="1AC7EDE9" w14:textId="77777777" w:rsidTr="001F5D59">
        <w:trPr>
          <w:trHeight w:val="300"/>
          <w:jc w:val="center"/>
        </w:trPr>
        <w:tc>
          <w:tcPr>
            <w:tcW w:w="21" w:type="dxa"/>
            <w:vMerge/>
            <w:vAlign w:val="center"/>
          </w:tcPr>
          <w:p w14:paraId="2DF2CC7E"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69BD344"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04BB36" w14:textId="77777777" w:rsidR="001D47E6" w:rsidRPr="00760E05" w:rsidRDefault="001D47E6" w:rsidP="001D47E6">
            <w:pPr>
              <w:spacing w:before="60" w:after="60"/>
              <w:rPr>
                <w:rFonts w:eastAsia="Times New Roman"/>
                <w:noProof/>
                <w:szCs w:val="24"/>
              </w:rPr>
            </w:pPr>
            <w:r w:rsidRPr="00760E05">
              <w:rPr>
                <w:noProof/>
              </w:rPr>
              <w:t>ex Capitolul 21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8EC27C" w14:textId="5F0C9DFD" w:rsidR="001D47E6" w:rsidRPr="00760E05" w:rsidRDefault="001D47E6" w:rsidP="001D47E6">
            <w:pPr>
              <w:spacing w:before="60" w:after="60"/>
              <w:rPr>
                <w:rFonts w:eastAsia="Times New Roman"/>
                <w:noProof/>
              </w:rPr>
            </w:pPr>
            <w:r w:rsidRPr="00760E05">
              <w:rPr>
                <w:noProof/>
              </w:rPr>
              <w:t>Preparate alimentare diverse, excluzând produsele de la subpozițiile 2106 10, 2106 90 20, 2106 90 30, 2106 90 51, 2106 90 55, 2106 90 59, 2106 90 92 și 2106 90 98</w:t>
            </w:r>
          </w:p>
        </w:tc>
      </w:tr>
      <w:tr w:rsidR="001D47E6" w:rsidRPr="00760E05" w14:paraId="5AF504B7" w14:textId="77777777" w:rsidTr="001F5D59">
        <w:trPr>
          <w:trHeight w:val="300"/>
          <w:jc w:val="center"/>
        </w:trPr>
        <w:tc>
          <w:tcPr>
            <w:tcW w:w="21" w:type="dxa"/>
            <w:vMerge/>
            <w:vAlign w:val="center"/>
          </w:tcPr>
          <w:p w14:paraId="02FEB57A"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084B4C8"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181D9E" w14:textId="77777777" w:rsidR="001D47E6" w:rsidRPr="00760E05" w:rsidRDefault="001D47E6" w:rsidP="001D47E6">
            <w:pPr>
              <w:spacing w:before="60" w:after="60"/>
              <w:rPr>
                <w:rFonts w:eastAsia="Times New Roman"/>
                <w:noProof/>
                <w:szCs w:val="24"/>
              </w:rPr>
            </w:pPr>
            <w:r w:rsidRPr="00760E05">
              <w:rPr>
                <w:noProof/>
              </w:rPr>
              <w:t>ex Capitolul 22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3539BD" w14:textId="663CC258" w:rsidR="001D47E6" w:rsidRPr="00760E05" w:rsidRDefault="001D47E6" w:rsidP="001D47E6">
            <w:pPr>
              <w:spacing w:before="60" w:after="60"/>
              <w:rPr>
                <w:rFonts w:eastAsia="Times New Roman"/>
                <w:noProof/>
              </w:rPr>
            </w:pPr>
            <w:r w:rsidRPr="00760E05">
              <w:rPr>
                <w:noProof/>
              </w:rPr>
              <w:t>Băuturi, lichide alcoolice și oțet, excluzând produsele de la poziția 2207, de la subpozițiile 2204 10 11 – 2204 30 10 și de la subpoziția 2208 40</w:t>
            </w:r>
          </w:p>
        </w:tc>
      </w:tr>
      <w:tr w:rsidR="001D47E6" w:rsidRPr="00760E05" w14:paraId="1F0A65E7" w14:textId="77777777" w:rsidTr="001F5D59">
        <w:trPr>
          <w:trHeight w:val="300"/>
          <w:jc w:val="center"/>
        </w:trPr>
        <w:tc>
          <w:tcPr>
            <w:tcW w:w="21" w:type="dxa"/>
            <w:vMerge/>
            <w:vAlign w:val="center"/>
          </w:tcPr>
          <w:p w14:paraId="04C2C078" w14:textId="77777777" w:rsidR="001D47E6" w:rsidRPr="00760E05" w:rsidRDefault="001D47E6" w:rsidP="001D47E6">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E5E62DB"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034C4A" w14:textId="77777777" w:rsidR="001D47E6" w:rsidRPr="00760E05" w:rsidRDefault="001D47E6" w:rsidP="001D47E6">
            <w:pPr>
              <w:spacing w:before="60" w:after="60"/>
              <w:rPr>
                <w:rFonts w:eastAsia="Times New Roman"/>
                <w:noProof/>
                <w:szCs w:val="24"/>
              </w:rPr>
            </w:pPr>
            <w:r w:rsidRPr="00760E05">
              <w:rPr>
                <w:noProof/>
              </w:rPr>
              <w:t>2302 50 00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929FD5" w14:textId="0F0ED1AF" w:rsidR="001D47E6" w:rsidRPr="00760E05" w:rsidRDefault="001D47E6" w:rsidP="001D47E6">
            <w:pPr>
              <w:spacing w:before="60" w:after="60"/>
              <w:rPr>
                <w:rFonts w:eastAsia="Times New Roman"/>
                <w:noProof/>
              </w:rPr>
            </w:pPr>
            <w:r w:rsidRPr="00760E05">
              <w:rPr>
                <w:noProof/>
              </w:rPr>
              <w:t>Tărâțe, spărturi și alte reziduuri, chiar aglomerate sub formă de pelete, provenite din măcinarea, presarea, cernerea sau din alte procedee de prelucrare a cerealelor sau a leguminoaselor, de leguminoase</w:t>
            </w:r>
          </w:p>
        </w:tc>
      </w:tr>
      <w:tr w:rsidR="001D47E6" w:rsidRPr="00760E05" w14:paraId="0B8AC777" w14:textId="77777777" w:rsidTr="001F5D59">
        <w:trPr>
          <w:trHeight w:val="300"/>
          <w:jc w:val="center"/>
        </w:trPr>
        <w:tc>
          <w:tcPr>
            <w:tcW w:w="21" w:type="dxa"/>
            <w:vMerge/>
            <w:vAlign w:val="center"/>
          </w:tcPr>
          <w:p w14:paraId="6CF4193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B7966E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6E27E7" w14:textId="77777777" w:rsidR="001D47E6" w:rsidRPr="00760E05" w:rsidRDefault="001D47E6" w:rsidP="001D47E6">
            <w:pPr>
              <w:spacing w:before="60" w:after="60"/>
              <w:rPr>
                <w:rFonts w:eastAsia="Times New Roman"/>
                <w:noProof/>
                <w:szCs w:val="24"/>
              </w:rPr>
            </w:pPr>
            <w:r w:rsidRPr="00760E05">
              <w:rPr>
                <w:noProof/>
              </w:rPr>
              <w:t>2307 00 19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FD9D5D" w14:textId="77777777" w:rsidR="001D47E6" w:rsidRPr="00760E05" w:rsidRDefault="001D47E6" w:rsidP="001D47E6">
            <w:pPr>
              <w:spacing w:before="60" w:after="60"/>
              <w:rPr>
                <w:rFonts w:eastAsia="Times New Roman"/>
                <w:noProof/>
                <w:szCs w:val="24"/>
              </w:rPr>
            </w:pPr>
            <w:r w:rsidRPr="00760E05">
              <w:rPr>
                <w:noProof/>
              </w:rPr>
              <w:t>Alte drojdii de vin</w:t>
            </w:r>
          </w:p>
        </w:tc>
      </w:tr>
      <w:tr w:rsidR="001D47E6" w:rsidRPr="00760E05" w14:paraId="24CC61F1" w14:textId="77777777" w:rsidTr="001F5D59">
        <w:trPr>
          <w:trHeight w:val="300"/>
          <w:jc w:val="center"/>
        </w:trPr>
        <w:tc>
          <w:tcPr>
            <w:tcW w:w="21" w:type="dxa"/>
            <w:vMerge/>
            <w:vAlign w:val="center"/>
          </w:tcPr>
          <w:p w14:paraId="6612C91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9B86AC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E5AA84" w14:textId="77777777" w:rsidR="001D47E6" w:rsidRPr="00760E05" w:rsidRDefault="001D47E6" w:rsidP="001D47E6">
            <w:pPr>
              <w:spacing w:before="60" w:after="60"/>
              <w:rPr>
                <w:rFonts w:eastAsia="Times New Roman"/>
                <w:noProof/>
                <w:szCs w:val="24"/>
              </w:rPr>
            </w:pPr>
            <w:r w:rsidRPr="00760E05">
              <w:rPr>
                <w:noProof/>
              </w:rPr>
              <w:t>2308 00 19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CB496B" w14:textId="77777777" w:rsidR="001D47E6" w:rsidRPr="00760E05" w:rsidRDefault="001D47E6" w:rsidP="001D47E6">
            <w:pPr>
              <w:spacing w:before="60" w:after="60"/>
              <w:rPr>
                <w:rFonts w:eastAsia="Times New Roman"/>
                <w:noProof/>
                <w:szCs w:val="24"/>
              </w:rPr>
            </w:pPr>
            <w:r w:rsidRPr="00760E05">
              <w:rPr>
                <w:noProof/>
              </w:rPr>
              <w:t>Alte tescovine de struguri</w:t>
            </w:r>
          </w:p>
        </w:tc>
      </w:tr>
      <w:tr w:rsidR="001D47E6" w:rsidRPr="00760E05" w14:paraId="77B380B3" w14:textId="77777777" w:rsidTr="001F5D59">
        <w:trPr>
          <w:trHeight w:val="300"/>
          <w:jc w:val="center"/>
        </w:trPr>
        <w:tc>
          <w:tcPr>
            <w:tcW w:w="21" w:type="dxa"/>
            <w:vMerge/>
            <w:vAlign w:val="center"/>
          </w:tcPr>
          <w:p w14:paraId="4FD62CB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67F7F30"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3F528B" w14:textId="77777777" w:rsidR="001D47E6" w:rsidRPr="00760E05" w:rsidRDefault="001D47E6" w:rsidP="001D47E6">
            <w:pPr>
              <w:spacing w:before="60" w:after="60"/>
              <w:rPr>
                <w:rFonts w:eastAsia="Times New Roman"/>
                <w:noProof/>
                <w:szCs w:val="24"/>
              </w:rPr>
            </w:pPr>
            <w:r w:rsidRPr="00760E05">
              <w:rPr>
                <w:noProof/>
              </w:rPr>
              <w:t>2308 00 90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4E6CDF" w14:textId="77777777" w:rsidR="001D47E6" w:rsidRPr="00760E05" w:rsidRDefault="001D47E6" w:rsidP="001D47E6">
            <w:pPr>
              <w:spacing w:before="60" w:after="60"/>
              <w:rPr>
                <w:rFonts w:eastAsia="Times New Roman"/>
                <w:noProof/>
                <w:szCs w:val="24"/>
              </w:rPr>
            </w:pPr>
            <w:r w:rsidRPr="00760E05">
              <w:rPr>
                <w:noProof/>
              </w:rPr>
              <w:t>Alte materiale vegetale și deșeuri vegetale, reziduuri și subproduse vegetale, chiar aglomerate sub formă de pelete, de tipul celor folosite în hrana animalelor, nedenumite sau necuprinse în altă parte</w:t>
            </w:r>
          </w:p>
        </w:tc>
      </w:tr>
      <w:tr w:rsidR="001D47E6" w:rsidRPr="00760E05" w14:paraId="5E89D103" w14:textId="77777777" w:rsidTr="001F5D59">
        <w:trPr>
          <w:trHeight w:val="300"/>
          <w:jc w:val="center"/>
        </w:trPr>
        <w:tc>
          <w:tcPr>
            <w:tcW w:w="21" w:type="dxa"/>
            <w:vMerge/>
            <w:vAlign w:val="center"/>
          </w:tcPr>
          <w:p w14:paraId="3C5D3D2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FFED641"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6E6F74" w14:textId="77777777" w:rsidR="001D47E6" w:rsidRPr="00760E05" w:rsidRDefault="001D47E6" w:rsidP="001D47E6">
            <w:pPr>
              <w:spacing w:before="60" w:after="60"/>
              <w:rPr>
                <w:rFonts w:eastAsia="Times New Roman"/>
                <w:noProof/>
                <w:szCs w:val="24"/>
              </w:rPr>
            </w:pPr>
            <w:r w:rsidRPr="00760E05">
              <w:rPr>
                <w:noProof/>
              </w:rPr>
              <w:t>2309 10 90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B687EF" w14:textId="1EF114A9" w:rsidR="001D47E6" w:rsidRPr="00760E05" w:rsidRDefault="001D47E6" w:rsidP="001D47E6">
            <w:pPr>
              <w:spacing w:before="60" w:after="60"/>
              <w:rPr>
                <w:rFonts w:eastAsia="Times New Roman"/>
                <w:noProof/>
              </w:rPr>
            </w:pPr>
            <w:r w:rsidRPr="00760E05">
              <w:rPr>
                <w:noProof/>
              </w:rPr>
              <w:t>Alte alimente pentru câini sau pisici, condiționate pentru vânzare cu amănuntul, cu excepția celor cu un conținut de amidon sau de fecule, de glucoză, de sirop de glucoză, de maltodextrine sau de sirop de maltodextrine clasificate la subpozițiile 1702 30 50, 1702 30 90, 1702 40 90, 1702 90 50 și 2106 90 55 sau de produse lactate</w:t>
            </w:r>
          </w:p>
        </w:tc>
      </w:tr>
      <w:tr w:rsidR="001D47E6" w:rsidRPr="00760E05" w14:paraId="619B603D" w14:textId="77777777" w:rsidTr="001F5D59">
        <w:trPr>
          <w:trHeight w:val="300"/>
          <w:jc w:val="center"/>
        </w:trPr>
        <w:tc>
          <w:tcPr>
            <w:tcW w:w="21" w:type="dxa"/>
            <w:vMerge/>
            <w:vAlign w:val="center"/>
          </w:tcPr>
          <w:p w14:paraId="68243D39"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14DAB71"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B6F1EF" w14:textId="77777777" w:rsidR="001D47E6" w:rsidRPr="00760E05" w:rsidRDefault="001D47E6" w:rsidP="001D47E6">
            <w:pPr>
              <w:spacing w:before="60" w:after="60"/>
              <w:rPr>
                <w:rFonts w:eastAsia="Times New Roman"/>
                <w:noProof/>
                <w:szCs w:val="24"/>
              </w:rPr>
            </w:pPr>
            <w:r w:rsidRPr="00760E05">
              <w:rPr>
                <w:noProof/>
              </w:rPr>
              <w:t>2309 90 10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6C162C" w14:textId="77777777" w:rsidR="001D47E6" w:rsidRPr="00760E05" w:rsidRDefault="001D47E6" w:rsidP="001D47E6">
            <w:pPr>
              <w:spacing w:before="60" w:after="60"/>
              <w:rPr>
                <w:rFonts w:eastAsia="Times New Roman"/>
                <w:noProof/>
                <w:szCs w:val="24"/>
              </w:rPr>
            </w:pPr>
            <w:r w:rsidRPr="00760E05">
              <w:rPr>
                <w:noProof/>
              </w:rPr>
              <w:t>Produse solubile din pește sau din mamifere marine, de tipul celor folosite pentru hrana animalelor</w:t>
            </w:r>
          </w:p>
        </w:tc>
      </w:tr>
      <w:tr w:rsidR="001D47E6" w:rsidRPr="00760E05" w14:paraId="21B512CF" w14:textId="77777777" w:rsidTr="001F5D59">
        <w:trPr>
          <w:trHeight w:val="300"/>
          <w:jc w:val="center"/>
        </w:trPr>
        <w:tc>
          <w:tcPr>
            <w:tcW w:w="21" w:type="dxa"/>
            <w:vMerge/>
            <w:vAlign w:val="center"/>
          </w:tcPr>
          <w:p w14:paraId="20C7DE3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EA5174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7B188D" w14:textId="77777777" w:rsidR="001D47E6" w:rsidRPr="00760E05" w:rsidRDefault="001D47E6" w:rsidP="001D47E6">
            <w:pPr>
              <w:spacing w:before="60" w:after="60"/>
              <w:rPr>
                <w:rFonts w:eastAsia="Times New Roman"/>
                <w:noProof/>
                <w:szCs w:val="24"/>
              </w:rPr>
            </w:pPr>
            <w:r w:rsidRPr="00760E05">
              <w:rPr>
                <w:noProof/>
              </w:rPr>
              <w:t>2309 90 91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698236" w14:textId="77777777" w:rsidR="001D47E6" w:rsidRPr="00760E05" w:rsidRDefault="001D47E6" w:rsidP="001D47E6">
            <w:pPr>
              <w:spacing w:before="60" w:after="60"/>
              <w:rPr>
                <w:rFonts w:eastAsia="Times New Roman"/>
                <w:noProof/>
                <w:szCs w:val="24"/>
              </w:rPr>
            </w:pPr>
            <w:r w:rsidRPr="00760E05">
              <w:rPr>
                <w:noProof/>
              </w:rPr>
              <w:t>Pulpă de sfeclă de zahăr cu adaos de melasă, de tipul celei folosite în hrana animalelor</w:t>
            </w:r>
          </w:p>
        </w:tc>
      </w:tr>
      <w:tr w:rsidR="001D47E6" w:rsidRPr="00760E05" w14:paraId="5119201A" w14:textId="77777777" w:rsidTr="001F5D59">
        <w:trPr>
          <w:trHeight w:val="300"/>
          <w:jc w:val="center"/>
        </w:trPr>
        <w:tc>
          <w:tcPr>
            <w:tcW w:w="21" w:type="dxa"/>
            <w:vMerge/>
            <w:vAlign w:val="center"/>
          </w:tcPr>
          <w:p w14:paraId="3A9F43B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AF5F6B6"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066A2E" w14:textId="77777777" w:rsidR="001D47E6" w:rsidRPr="00760E05" w:rsidRDefault="001D47E6" w:rsidP="001D47E6">
            <w:pPr>
              <w:spacing w:before="60" w:after="60"/>
              <w:rPr>
                <w:rFonts w:eastAsia="Times New Roman"/>
                <w:noProof/>
                <w:szCs w:val="24"/>
              </w:rPr>
            </w:pPr>
            <w:r w:rsidRPr="00760E05">
              <w:rPr>
                <w:noProof/>
              </w:rPr>
              <w:t>2309 90 96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2413D2" w14:textId="77777777" w:rsidR="001D47E6" w:rsidRPr="00760E05" w:rsidRDefault="001D47E6" w:rsidP="001D47E6">
            <w:pPr>
              <w:spacing w:before="60" w:after="60"/>
              <w:rPr>
                <w:rFonts w:eastAsia="Times New Roman"/>
                <w:noProof/>
                <w:szCs w:val="24"/>
              </w:rPr>
            </w:pPr>
            <w:r w:rsidRPr="00760E05">
              <w:rPr>
                <w:noProof/>
              </w:rPr>
              <w:t>Alte preparate de tipul celor folosite în hrana animalelor, chiar cu un conținut în greutate de minimum 49 % de clorură de colină pe o bază organică sau anorganică</w:t>
            </w:r>
          </w:p>
        </w:tc>
      </w:tr>
      <w:tr w:rsidR="001D47E6" w:rsidRPr="00760E05" w14:paraId="37ACC9E1"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BF163DB"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6909D4E"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F7D85" w14:textId="77777777" w:rsidR="001D47E6" w:rsidRPr="00760E05" w:rsidRDefault="001D47E6" w:rsidP="001D47E6">
            <w:pPr>
              <w:spacing w:before="60" w:after="60"/>
              <w:rPr>
                <w:rFonts w:eastAsia="Times New Roman"/>
                <w:noProof/>
              </w:rPr>
            </w:pPr>
            <w:r w:rsidRPr="00760E05">
              <w:rPr>
                <w:noProof/>
              </w:rPr>
              <w:t>Capitolul 24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AF3C66" w14:textId="22A36EBA" w:rsidR="001D47E6" w:rsidRPr="00760E05" w:rsidRDefault="001D47E6" w:rsidP="001D47E6">
            <w:pPr>
              <w:spacing w:before="60" w:after="60"/>
              <w:rPr>
                <w:rFonts w:eastAsia="Times New Roman"/>
                <w:noProof/>
              </w:rPr>
            </w:pPr>
            <w:r w:rsidRPr="00760E05">
              <w:rPr>
                <w:noProof/>
              </w:rPr>
              <w:t>Tutun și înlocuitori de tutun prelucrați; produse, care conțin sau nu nicotină, destinate inhalării fără ardere; alte produse care conțin nicotină destinate absorbției nicotinei în corpul uman</w:t>
            </w:r>
          </w:p>
        </w:tc>
      </w:tr>
      <w:tr w:rsidR="001D47E6" w:rsidRPr="00760E05" w14:paraId="257C991F"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AC998BF" w14:textId="77777777" w:rsidR="001D47E6" w:rsidRPr="00760E05" w:rsidRDefault="001D47E6" w:rsidP="001D47E6">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2F5D9B0"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AD09FB" w14:textId="77777777" w:rsidR="001D47E6" w:rsidRPr="00760E05" w:rsidRDefault="001D47E6" w:rsidP="001D47E6">
            <w:pPr>
              <w:spacing w:before="60" w:after="60"/>
              <w:rPr>
                <w:rFonts w:eastAsia="Times New Roman"/>
                <w:noProof/>
                <w:szCs w:val="24"/>
              </w:rPr>
            </w:pPr>
            <w:r w:rsidRPr="00760E05">
              <w:rPr>
                <w:noProof/>
              </w:rPr>
              <w:t>2519 90 10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64C23E" w14:textId="77777777" w:rsidR="001D47E6" w:rsidRPr="00760E05" w:rsidRDefault="001D47E6" w:rsidP="001D47E6">
            <w:pPr>
              <w:spacing w:before="60" w:after="60"/>
              <w:rPr>
                <w:rFonts w:eastAsia="Times New Roman"/>
                <w:noProof/>
                <w:szCs w:val="24"/>
              </w:rPr>
            </w:pPr>
            <w:r w:rsidRPr="00760E05">
              <w:rPr>
                <w:noProof/>
              </w:rPr>
              <w:t>Oxid de magneziu, altul decât carbonatul natural de magneziu (magnezită) calcinat</w:t>
            </w:r>
          </w:p>
        </w:tc>
      </w:tr>
      <w:tr w:rsidR="001D47E6" w:rsidRPr="00760E05" w14:paraId="0A4691A8" w14:textId="77777777" w:rsidTr="001F5D59">
        <w:trPr>
          <w:trHeight w:val="300"/>
          <w:jc w:val="center"/>
        </w:trPr>
        <w:tc>
          <w:tcPr>
            <w:tcW w:w="21" w:type="dxa"/>
            <w:vMerge/>
            <w:vAlign w:val="center"/>
          </w:tcPr>
          <w:p w14:paraId="380AF08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6B9988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1E0D39" w14:textId="77777777" w:rsidR="001D47E6" w:rsidRPr="00760E05" w:rsidRDefault="001D47E6" w:rsidP="001D47E6">
            <w:pPr>
              <w:spacing w:before="60" w:after="60"/>
              <w:rPr>
                <w:rFonts w:eastAsia="Times New Roman"/>
                <w:noProof/>
                <w:szCs w:val="24"/>
              </w:rPr>
            </w:pPr>
            <w:r w:rsidRPr="00760E05">
              <w:rPr>
                <w:noProof/>
              </w:rPr>
              <w:t>2522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EE1FCB" w14:textId="77777777" w:rsidR="001D47E6" w:rsidRPr="00760E05" w:rsidRDefault="001D47E6" w:rsidP="001D47E6">
            <w:pPr>
              <w:spacing w:before="60" w:after="60"/>
              <w:rPr>
                <w:rFonts w:eastAsia="Times New Roman"/>
                <w:noProof/>
                <w:szCs w:val="24"/>
              </w:rPr>
            </w:pPr>
            <w:r w:rsidRPr="00760E05">
              <w:rPr>
                <w:noProof/>
              </w:rPr>
              <w:t>Var nestins, var stins și var hidraulic, cu excepția oxidului și a hidroxidului de calciu de la poziția 2825</w:t>
            </w:r>
          </w:p>
        </w:tc>
      </w:tr>
      <w:tr w:rsidR="001D47E6" w:rsidRPr="00760E05" w14:paraId="51430F6C" w14:textId="77777777" w:rsidTr="001F5D59">
        <w:trPr>
          <w:trHeight w:val="300"/>
          <w:jc w:val="center"/>
        </w:trPr>
        <w:tc>
          <w:tcPr>
            <w:tcW w:w="21" w:type="dxa"/>
            <w:vMerge/>
            <w:vAlign w:val="center"/>
          </w:tcPr>
          <w:p w14:paraId="504E848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F3E956A"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F6FF10" w14:textId="77777777" w:rsidR="001D47E6" w:rsidRPr="00760E05" w:rsidRDefault="001D47E6" w:rsidP="001D47E6">
            <w:pPr>
              <w:spacing w:before="60" w:after="60"/>
              <w:rPr>
                <w:rFonts w:eastAsia="Times New Roman"/>
                <w:noProof/>
                <w:szCs w:val="24"/>
              </w:rPr>
            </w:pPr>
            <w:r w:rsidRPr="00760E05">
              <w:rPr>
                <w:noProof/>
              </w:rPr>
              <w:t>2523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A3F6E1" w14:textId="77777777" w:rsidR="001D47E6" w:rsidRPr="00760E05" w:rsidRDefault="001D47E6" w:rsidP="001D47E6">
            <w:pPr>
              <w:spacing w:before="60" w:after="60"/>
              <w:rPr>
                <w:rFonts w:eastAsia="Times New Roman"/>
                <w:noProof/>
                <w:szCs w:val="24"/>
              </w:rPr>
            </w:pPr>
            <w:r w:rsidRPr="00760E05">
              <w:rPr>
                <w:noProof/>
              </w:rPr>
              <w:t>Cimenturi hidraulice (inclusiv cimenturi nepulverizate numite „clinkers”), chiar colorate</w:t>
            </w:r>
          </w:p>
        </w:tc>
      </w:tr>
      <w:tr w:rsidR="001D47E6" w:rsidRPr="00760E05" w14:paraId="5CA18442" w14:textId="77777777" w:rsidTr="001F5D59">
        <w:trPr>
          <w:trHeight w:val="300"/>
          <w:jc w:val="center"/>
        </w:trPr>
        <w:tc>
          <w:tcPr>
            <w:tcW w:w="21" w:type="dxa"/>
            <w:vMerge/>
            <w:vAlign w:val="center"/>
          </w:tcPr>
          <w:p w14:paraId="14B37B7A"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494B79C"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4AFAB" w14:textId="77777777" w:rsidR="001D47E6" w:rsidRPr="00760E05" w:rsidRDefault="001D47E6" w:rsidP="001D47E6">
            <w:pPr>
              <w:spacing w:before="60" w:after="60"/>
              <w:rPr>
                <w:rFonts w:eastAsia="Times New Roman"/>
                <w:noProof/>
                <w:szCs w:val="24"/>
              </w:rPr>
            </w:pPr>
            <w:r w:rsidRPr="00760E05">
              <w:rPr>
                <w:noProof/>
              </w:rPr>
              <w:t>Capitolul 27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E3FE5A" w14:textId="77777777" w:rsidR="001D47E6" w:rsidRPr="00760E05" w:rsidRDefault="001D47E6" w:rsidP="001D47E6">
            <w:pPr>
              <w:spacing w:before="60" w:after="60"/>
              <w:rPr>
                <w:rFonts w:eastAsia="Times New Roman"/>
                <w:noProof/>
                <w:szCs w:val="24"/>
              </w:rPr>
            </w:pPr>
            <w:r w:rsidRPr="00760E05">
              <w:rPr>
                <w:noProof/>
              </w:rPr>
              <w:t>Combustibili minerali, uleiuri minerale și produse rezultate din distilarea acestora; materiale bituminoase; ceară minerală</w:t>
            </w:r>
          </w:p>
        </w:tc>
      </w:tr>
      <w:tr w:rsidR="001D47E6" w:rsidRPr="00760E05" w14:paraId="5A9FCE26"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B5BAF58" w14:textId="77777777" w:rsidR="001D47E6" w:rsidRPr="00760E05" w:rsidRDefault="001D47E6" w:rsidP="001D47E6">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76294DE"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F5D095" w14:textId="77777777" w:rsidR="001D47E6" w:rsidRPr="00760E05" w:rsidRDefault="001D47E6" w:rsidP="001D47E6">
            <w:pPr>
              <w:spacing w:before="60" w:after="60"/>
              <w:rPr>
                <w:rFonts w:eastAsia="Times New Roman"/>
                <w:noProof/>
                <w:szCs w:val="24"/>
              </w:rPr>
            </w:pPr>
            <w:r w:rsidRPr="00760E05">
              <w:rPr>
                <w:noProof/>
              </w:rPr>
              <w:t>2801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4FA5FE" w14:textId="77777777" w:rsidR="001D47E6" w:rsidRPr="00760E05" w:rsidRDefault="001D47E6" w:rsidP="001D47E6">
            <w:pPr>
              <w:spacing w:before="60" w:after="60"/>
              <w:rPr>
                <w:rFonts w:eastAsia="Times New Roman"/>
                <w:noProof/>
                <w:szCs w:val="24"/>
              </w:rPr>
            </w:pPr>
            <w:r w:rsidRPr="00760E05">
              <w:rPr>
                <w:noProof/>
              </w:rPr>
              <w:t>Fluor, clor, brom și iod</w:t>
            </w:r>
          </w:p>
        </w:tc>
      </w:tr>
      <w:tr w:rsidR="001D47E6" w:rsidRPr="00760E05" w14:paraId="05DDE40B" w14:textId="77777777" w:rsidTr="001F5D59">
        <w:trPr>
          <w:trHeight w:val="300"/>
          <w:jc w:val="center"/>
        </w:trPr>
        <w:tc>
          <w:tcPr>
            <w:tcW w:w="21" w:type="dxa"/>
            <w:vMerge/>
            <w:vAlign w:val="center"/>
          </w:tcPr>
          <w:p w14:paraId="3FB46F9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8297090"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CFF817" w14:textId="77777777" w:rsidR="001D47E6" w:rsidRPr="00760E05" w:rsidRDefault="001D47E6" w:rsidP="001D47E6">
            <w:pPr>
              <w:spacing w:before="60" w:after="60"/>
              <w:rPr>
                <w:rFonts w:eastAsia="Times New Roman"/>
                <w:noProof/>
                <w:szCs w:val="24"/>
              </w:rPr>
            </w:pPr>
            <w:r w:rsidRPr="00760E05">
              <w:rPr>
                <w:noProof/>
              </w:rPr>
              <w:t>2802 00 00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6D518A" w14:textId="77777777" w:rsidR="001D47E6" w:rsidRPr="00760E05" w:rsidRDefault="001D47E6" w:rsidP="001D47E6">
            <w:pPr>
              <w:spacing w:before="60" w:after="60"/>
              <w:rPr>
                <w:rFonts w:eastAsia="Times New Roman"/>
                <w:noProof/>
                <w:szCs w:val="24"/>
              </w:rPr>
            </w:pPr>
            <w:r w:rsidRPr="00760E05">
              <w:rPr>
                <w:noProof/>
              </w:rPr>
              <w:t>Sulf, sublimat sau precipitat; sulf coloidal</w:t>
            </w:r>
          </w:p>
        </w:tc>
      </w:tr>
      <w:tr w:rsidR="001D47E6" w:rsidRPr="00760E05" w14:paraId="1BB58AAC" w14:textId="77777777" w:rsidTr="001F5D59">
        <w:trPr>
          <w:trHeight w:val="300"/>
          <w:jc w:val="center"/>
        </w:trPr>
        <w:tc>
          <w:tcPr>
            <w:tcW w:w="21" w:type="dxa"/>
            <w:vMerge/>
            <w:vAlign w:val="center"/>
          </w:tcPr>
          <w:p w14:paraId="2C82235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7933E17"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C1BEA4" w14:textId="77777777" w:rsidR="001D47E6" w:rsidRPr="00760E05" w:rsidRDefault="001D47E6" w:rsidP="001D47E6">
            <w:pPr>
              <w:spacing w:before="60" w:after="60"/>
              <w:rPr>
                <w:rFonts w:eastAsia="Times New Roman"/>
                <w:noProof/>
                <w:szCs w:val="24"/>
              </w:rPr>
            </w:pPr>
            <w:r w:rsidRPr="00760E05">
              <w:rPr>
                <w:noProof/>
              </w:rPr>
              <w:t>ex 2804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BB5B97" w14:textId="6C75AF51" w:rsidR="001D47E6" w:rsidRPr="00760E05" w:rsidRDefault="001D47E6" w:rsidP="001D47E6">
            <w:pPr>
              <w:spacing w:before="60" w:after="60"/>
              <w:rPr>
                <w:rFonts w:eastAsia="Times New Roman"/>
                <w:noProof/>
              </w:rPr>
            </w:pPr>
            <w:r w:rsidRPr="00760E05">
              <w:rPr>
                <w:noProof/>
              </w:rPr>
              <w:t>Hidrogen, gaze rare și alte nemetale, excluzând produsele de la subpoziția 2804 69 00</w:t>
            </w:r>
          </w:p>
        </w:tc>
      </w:tr>
      <w:tr w:rsidR="001D47E6" w:rsidRPr="00760E05" w14:paraId="4BBB6C73" w14:textId="77777777" w:rsidTr="001F5D59">
        <w:trPr>
          <w:trHeight w:val="300"/>
          <w:jc w:val="center"/>
        </w:trPr>
        <w:tc>
          <w:tcPr>
            <w:tcW w:w="21" w:type="dxa"/>
            <w:vMerge/>
            <w:vAlign w:val="center"/>
          </w:tcPr>
          <w:p w14:paraId="1E95A1A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D67743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E20EB7" w14:textId="77777777" w:rsidR="001D47E6" w:rsidRPr="00760E05" w:rsidRDefault="001D47E6" w:rsidP="001D47E6">
            <w:pPr>
              <w:spacing w:before="60" w:after="60"/>
              <w:rPr>
                <w:rFonts w:eastAsia="Times New Roman"/>
                <w:noProof/>
                <w:szCs w:val="24"/>
              </w:rPr>
            </w:pPr>
            <w:r w:rsidRPr="00760E05">
              <w:rPr>
                <w:noProof/>
              </w:rPr>
              <w:t>2805 19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5B46E3" w14:textId="77777777" w:rsidR="001D47E6" w:rsidRPr="00760E05" w:rsidRDefault="001D47E6" w:rsidP="001D47E6">
            <w:pPr>
              <w:spacing w:before="60" w:after="60"/>
              <w:rPr>
                <w:rFonts w:eastAsia="Times New Roman"/>
                <w:noProof/>
                <w:szCs w:val="24"/>
              </w:rPr>
            </w:pPr>
            <w:r w:rsidRPr="00760E05">
              <w:rPr>
                <w:noProof/>
              </w:rPr>
              <w:t>Metale alcaline sau alcalino-pământoase, altele decât sodiul și calciul</w:t>
            </w:r>
          </w:p>
        </w:tc>
      </w:tr>
      <w:tr w:rsidR="001D47E6" w:rsidRPr="00760E05" w14:paraId="60B9D3DC" w14:textId="77777777" w:rsidTr="001F5D59">
        <w:trPr>
          <w:trHeight w:val="300"/>
          <w:jc w:val="center"/>
        </w:trPr>
        <w:tc>
          <w:tcPr>
            <w:tcW w:w="21" w:type="dxa"/>
            <w:vMerge/>
            <w:vAlign w:val="center"/>
          </w:tcPr>
          <w:p w14:paraId="703C4686"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36A7F36"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9F1043" w14:textId="77777777" w:rsidR="001D47E6" w:rsidRPr="00760E05" w:rsidRDefault="001D47E6" w:rsidP="001D47E6">
            <w:pPr>
              <w:spacing w:before="60" w:after="60"/>
              <w:rPr>
                <w:rFonts w:eastAsia="Times New Roman"/>
                <w:noProof/>
                <w:szCs w:val="24"/>
              </w:rPr>
            </w:pPr>
            <w:r w:rsidRPr="00760E05">
              <w:rPr>
                <w:noProof/>
              </w:rPr>
              <w:t>2805 30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3FA56A" w14:textId="77777777" w:rsidR="001D47E6" w:rsidRPr="00760E05" w:rsidRDefault="001D47E6" w:rsidP="001D47E6">
            <w:pPr>
              <w:spacing w:before="60" w:after="60"/>
              <w:rPr>
                <w:rFonts w:eastAsia="Times New Roman"/>
                <w:noProof/>
                <w:szCs w:val="24"/>
              </w:rPr>
            </w:pPr>
            <w:r w:rsidRPr="00760E05">
              <w:rPr>
                <w:noProof/>
              </w:rPr>
              <w:t>Metale din pământuri rare, scandiu și ytriu, chiar amestecate sau aliate între ele</w:t>
            </w:r>
          </w:p>
        </w:tc>
      </w:tr>
      <w:tr w:rsidR="001D47E6" w:rsidRPr="00760E05" w14:paraId="13FFF9AF" w14:textId="77777777" w:rsidTr="001F5D59">
        <w:trPr>
          <w:trHeight w:val="300"/>
          <w:jc w:val="center"/>
        </w:trPr>
        <w:tc>
          <w:tcPr>
            <w:tcW w:w="21" w:type="dxa"/>
            <w:vMerge/>
            <w:vAlign w:val="center"/>
          </w:tcPr>
          <w:p w14:paraId="54017E9B"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862D86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159873" w14:textId="77777777" w:rsidR="001D47E6" w:rsidRPr="00760E05" w:rsidRDefault="001D47E6" w:rsidP="001D47E6">
            <w:pPr>
              <w:spacing w:before="60" w:after="60"/>
              <w:rPr>
                <w:rFonts w:eastAsia="Times New Roman"/>
                <w:noProof/>
                <w:szCs w:val="24"/>
              </w:rPr>
            </w:pPr>
            <w:r w:rsidRPr="00760E05">
              <w:rPr>
                <w:noProof/>
              </w:rPr>
              <w:t>2806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865F39" w14:textId="77777777" w:rsidR="001D47E6" w:rsidRPr="00760E05" w:rsidRDefault="001D47E6" w:rsidP="001D47E6">
            <w:pPr>
              <w:spacing w:before="60" w:after="60"/>
              <w:rPr>
                <w:rFonts w:eastAsia="Times New Roman"/>
                <w:noProof/>
                <w:szCs w:val="24"/>
              </w:rPr>
            </w:pPr>
            <w:r w:rsidRPr="00760E05">
              <w:rPr>
                <w:noProof/>
              </w:rPr>
              <w:t>Clorură de hidrogen (acid clorhidric); acid clorsulfuric</w:t>
            </w:r>
          </w:p>
        </w:tc>
      </w:tr>
      <w:tr w:rsidR="001D47E6" w:rsidRPr="00760E05" w14:paraId="2D2360F9" w14:textId="77777777" w:rsidTr="001F5D59">
        <w:trPr>
          <w:trHeight w:val="300"/>
          <w:jc w:val="center"/>
        </w:trPr>
        <w:tc>
          <w:tcPr>
            <w:tcW w:w="21" w:type="dxa"/>
            <w:vMerge/>
            <w:vAlign w:val="center"/>
          </w:tcPr>
          <w:p w14:paraId="5E1A583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3B7CF56"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99F268" w14:textId="77777777" w:rsidR="001D47E6" w:rsidRPr="00760E05" w:rsidRDefault="001D47E6" w:rsidP="001D47E6">
            <w:pPr>
              <w:spacing w:before="60" w:after="60"/>
              <w:rPr>
                <w:rFonts w:eastAsia="Times New Roman"/>
                <w:noProof/>
                <w:szCs w:val="24"/>
              </w:rPr>
            </w:pPr>
            <w:r w:rsidRPr="00760E05">
              <w:rPr>
                <w:noProof/>
              </w:rPr>
              <w:t>2807 00 00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F5434C" w14:textId="77777777" w:rsidR="001D47E6" w:rsidRPr="00760E05" w:rsidRDefault="001D47E6" w:rsidP="001D47E6">
            <w:pPr>
              <w:spacing w:before="60" w:after="60"/>
              <w:rPr>
                <w:rFonts w:eastAsia="Times New Roman"/>
                <w:noProof/>
                <w:szCs w:val="24"/>
              </w:rPr>
            </w:pPr>
            <w:r w:rsidRPr="00760E05">
              <w:rPr>
                <w:noProof/>
              </w:rPr>
              <w:t>Acid sulfuric; oleum</w:t>
            </w:r>
          </w:p>
        </w:tc>
      </w:tr>
      <w:tr w:rsidR="001D47E6" w:rsidRPr="00760E05" w14:paraId="170D4ABF" w14:textId="77777777" w:rsidTr="001F5D59">
        <w:trPr>
          <w:trHeight w:val="300"/>
          <w:jc w:val="center"/>
        </w:trPr>
        <w:tc>
          <w:tcPr>
            <w:tcW w:w="21" w:type="dxa"/>
            <w:vMerge/>
            <w:vAlign w:val="center"/>
          </w:tcPr>
          <w:p w14:paraId="414C0A4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D33D74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D6BE8B" w14:textId="77777777" w:rsidR="001D47E6" w:rsidRPr="00760E05" w:rsidRDefault="001D47E6" w:rsidP="001D47E6">
            <w:pPr>
              <w:spacing w:before="60" w:after="60"/>
              <w:rPr>
                <w:rFonts w:eastAsia="Times New Roman"/>
                <w:noProof/>
                <w:szCs w:val="24"/>
              </w:rPr>
            </w:pPr>
            <w:r w:rsidRPr="00760E05">
              <w:rPr>
                <w:noProof/>
              </w:rPr>
              <w:t>2808 00 00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58CF16" w14:textId="77777777" w:rsidR="001D47E6" w:rsidRPr="00760E05" w:rsidRDefault="001D47E6" w:rsidP="001D47E6">
            <w:pPr>
              <w:spacing w:before="60" w:after="60"/>
              <w:rPr>
                <w:rFonts w:eastAsia="Times New Roman"/>
                <w:noProof/>
                <w:szCs w:val="24"/>
              </w:rPr>
            </w:pPr>
            <w:r w:rsidRPr="00760E05">
              <w:rPr>
                <w:noProof/>
              </w:rPr>
              <w:t>Acid nitric (azotic); acizi sulfonitrici</w:t>
            </w:r>
          </w:p>
        </w:tc>
      </w:tr>
      <w:tr w:rsidR="001D47E6" w:rsidRPr="00760E05" w14:paraId="3AE6E5AD" w14:textId="77777777" w:rsidTr="001F5D59">
        <w:trPr>
          <w:trHeight w:val="300"/>
          <w:jc w:val="center"/>
        </w:trPr>
        <w:tc>
          <w:tcPr>
            <w:tcW w:w="21" w:type="dxa"/>
            <w:vMerge/>
            <w:vAlign w:val="center"/>
          </w:tcPr>
          <w:p w14:paraId="73F94D5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E19C9A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5A79B6" w14:textId="77777777" w:rsidR="001D47E6" w:rsidRPr="00760E05" w:rsidRDefault="001D47E6" w:rsidP="001D47E6">
            <w:pPr>
              <w:spacing w:before="60" w:after="60"/>
              <w:rPr>
                <w:rFonts w:eastAsia="Times New Roman"/>
                <w:noProof/>
                <w:szCs w:val="24"/>
              </w:rPr>
            </w:pPr>
            <w:r w:rsidRPr="00760E05">
              <w:rPr>
                <w:noProof/>
              </w:rPr>
              <w:t>2809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C3E17" w14:textId="77777777" w:rsidR="001D47E6" w:rsidRPr="00760E05" w:rsidRDefault="001D47E6" w:rsidP="001D47E6">
            <w:pPr>
              <w:spacing w:before="60" w:after="60"/>
              <w:rPr>
                <w:rFonts w:eastAsia="Times New Roman"/>
                <w:noProof/>
                <w:szCs w:val="24"/>
              </w:rPr>
            </w:pPr>
            <w:r w:rsidRPr="00760E05">
              <w:rPr>
                <w:noProof/>
              </w:rPr>
              <w:t>Pentaoxid de difosfor; acid fosforic; acizi polifosforici, cu compoziție chimică definită sau nu</w:t>
            </w:r>
          </w:p>
        </w:tc>
      </w:tr>
      <w:tr w:rsidR="001D47E6" w:rsidRPr="00760E05" w14:paraId="05E21057" w14:textId="77777777" w:rsidTr="001F5D59">
        <w:trPr>
          <w:trHeight w:val="300"/>
          <w:jc w:val="center"/>
        </w:trPr>
        <w:tc>
          <w:tcPr>
            <w:tcW w:w="21" w:type="dxa"/>
            <w:vMerge/>
            <w:vAlign w:val="center"/>
          </w:tcPr>
          <w:p w14:paraId="4705F849"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B12EB93"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E44530" w14:textId="77777777" w:rsidR="001D47E6" w:rsidRPr="00760E05" w:rsidRDefault="001D47E6" w:rsidP="001D47E6">
            <w:pPr>
              <w:spacing w:before="60" w:after="60"/>
              <w:rPr>
                <w:rFonts w:eastAsia="Times New Roman"/>
                <w:noProof/>
                <w:szCs w:val="24"/>
              </w:rPr>
            </w:pPr>
            <w:r w:rsidRPr="00760E05">
              <w:rPr>
                <w:noProof/>
              </w:rPr>
              <w:t>2810 00 90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3F13A8" w14:textId="77777777" w:rsidR="001D47E6" w:rsidRPr="00760E05" w:rsidRDefault="001D47E6" w:rsidP="001D47E6">
            <w:pPr>
              <w:spacing w:before="60" w:after="60"/>
              <w:rPr>
                <w:rFonts w:eastAsia="Times New Roman"/>
                <w:noProof/>
                <w:szCs w:val="24"/>
              </w:rPr>
            </w:pPr>
            <w:r w:rsidRPr="00760E05">
              <w:rPr>
                <w:noProof/>
              </w:rPr>
              <w:t>Oxizi de bor, cu excepția trioxidului de dibor; acizi borici</w:t>
            </w:r>
          </w:p>
        </w:tc>
      </w:tr>
      <w:tr w:rsidR="001D47E6" w:rsidRPr="00760E05" w14:paraId="1E87296B" w14:textId="77777777" w:rsidTr="001F5D59">
        <w:trPr>
          <w:trHeight w:val="300"/>
          <w:jc w:val="center"/>
        </w:trPr>
        <w:tc>
          <w:tcPr>
            <w:tcW w:w="21" w:type="dxa"/>
            <w:vMerge/>
            <w:vAlign w:val="center"/>
          </w:tcPr>
          <w:p w14:paraId="4C999A31"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BBD39A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5A363A" w14:textId="77777777" w:rsidR="001D47E6" w:rsidRPr="00760E05" w:rsidRDefault="001D47E6" w:rsidP="001D47E6">
            <w:pPr>
              <w:spacing w:before="60" w:after="60"/>
              <w:rPr>
                <w:rFonts w:eastAsia="Times New Roman"/>
                <w:noProof/>
                <w:szCs w:val="24"/>
              </w:rPr>
            </w:pPr>
            <w:r w:rsidRPr="00760E05">
              <w:rPr>
                <w:noProof/>
              </w:rPr>
              <w:t>2811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DF387E" w14:textId="77777777" w:rsidR="001D47E6" w:rsidRPr="00760E05" w:rsidRDefault="001D47E6" w:rsidP="001D47E6">
            <w:pPr>
              <w:spacing w:before="60" w:after="60"/>
              <w:rPr>
                <w:rFonts w:eastAsia="Times New Roman"/>
                <w:noProof/>
                <w:szCs w:val="24"/>
              </w:rPr>
            </w:pPr>
            <w:r w:rsidRPr="00760E05">
              <w:rPr>
                <w:noProof/>
              </w:rPr>
              <w:t>Alți acizi anorganici și alți compuși oxigenați anorganici ai nemetalelor</w:t>
            </w:r>
          </w:p>
        </w:tc>
      </w:tr>
      <w:tr w:rsidR="001D47E6" w:rsidRPr="00760E05" w14:paraId="50C47720" w14:textId="77777777" w:rsidTr="001F5D59">
        <w:trPr>
          <w:trHeight w:val="300"/>
          <w:jc w:val="center"/>
        </w:trPr>
        <w:tc>
          <w:tcPr>
            <w:tcW w:w="21" w:type="dxa"/>
            <w:vMerge/>
            <w:vAlign w:val="center"/>
          </w:tcPr>
          <w:p w14:paraId="424CBA1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48B3A54"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4970AC" w14:textId="77777777" w:rsidR="001D47E6" w:rsidRPr="00760E05" w:rsidRDefault="001D47E6" w:rsidP="001D47E6">
            <w:pPr>
              <w:spacing w:before="60" w:after="60"/>
              <w:rPr>
                <w:rFonts w:eastAsia="Times New Roman"/>
                <w:noProof/>
                <w:szCs w:val="24"/>
              </w:rPr>
            </w:pPr>
            <w:r w:rsidRPr="00760E05">
              <w:rPr>
                <w:noProof/>
              </w:rPr>
              <w:t>2812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744D40" w14:textId="77777777" w:rsidR="001D47E6" w:rsidRPr="00760E05" w:rsidRDefault="001D47E6" w:rsidP="001D47E6">
            <w:pPr>
              <w:spacing w:before="60" w:after="60"/>
              <w:rPr>
                <w:rFonts w:eastAsia="Times New Roman"/>
                <w:noProof/>
                <w:szCs w:val="24"/>
              </w:rPr>
            </w:pPr>
            <w:r w:rsidRPr="00760E05">
              <w:rPr>
                <w:noProof/>
              </w:rPr>
              <w:t>Halogenuri și oxihalogenuri de nemetale</w:t>
            </w:r>
          </w:p>
        </w:tc>
      </w:tr>
      <w:tr w:rsidR="001D47E6" w:rsidRPr="00760E05" w14:paraId="093E8A06" w14:textId="77777777" w:rsidTr="001F5D59">
        <w:trPr>
          <w:trHeight w:val="300"/>
          <w:jc w:val="center"/>
        </w:trPr>
        <w:tc>
          <w:tcPr>
            <w:tcW w:w="21" w:type="dxa"/>
            <w:vMerge/>
            <w:vAlign w:val="center"/>
          </w:tcPr>
          <w:p w14:paraId="1C1AEF8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063CCE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B8C955" w14:textId="77777777" w:rsidR="001D47E6" w:rsidRPr="00760E05" w:rsidRDefault="001D47E6" w:rsidP="001D47E6">
            <w:pPr>
              <w:spacing w:before="60" w:after="60"/>
              <w:rPr>
                <w:rFonts w:eastAsia="Times New Roman"/>
                <w:noProof/>
                <w:szCs w:val="24"/>
              </w:rPr>
            </w:pPr>
            <w:r w:rsidRPr="00760E05">
              <w:rPr>
                <w:noProof/>
              </w:rPr>
              <w:t>2813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108EAF" w14:textId="77777777" w:rsidR="001D47E6" w:rsidRPr="00760E05" w:rsidRDefault="001D47E6" w:rsidP="001D47E6">
            <w:pPr>
              <w:spacing w:before="60" w:after="60"/>
              <w:rPr>
                <w:rFonts w:eastAsia="Times New Roman"/>
                <w:noProof/>
                <w:szCs w:val="24"/>
              </w:rPr>
            </w:pPr>
            <w:r w:rsidRPr="00760E05">
              <w:rPr>
                <w:noProof/>
              </w:rPr>
              <w:t>Sulfuri de nemetale; trisulfură de fosfor comercială</w:t>
            </w:r>
          </w:p>
        </w:tc>
      </w:tr>
      <w:tr w:rsidR="001D47E6" w:rsidRPr="00760E05" w14:paraId="01752258" w14:textId="77777777" w:rsidTr="001F5D59">
        <w:trPr>
          <w:trHeight w:val="300"/>
          <w:jc w:val="center"/>
        </w:trPr>
        <w:tc>
          <w:tcPr>
            <w:tcW w:w="21" w:type="dxa"/>
            <w:vMerge/>
            <w:vAlign w:val="center"/>
          </w:tcPr>
          <w:p w14:paraId="3F41AF5E"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5F182E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3815B6" w14:textId="77777777" w:rsidR="001D47E6" w:rsidRPr="00760E05" w:rsidRDefault="001D47E6" w:rsidP="001D47E6">
            <w:pPr>
              <w:spacing w:before="60" w:after="60"/>
              <w:rPr>
                <w:rFonts w:eastAsia="Times New Roman"/>
                <w:noProof/>
                <w:szCs w:val="24"/>
              </w:rPr>
            </w:pPr>
            <w:r w:rsidRPr="00760E05">
              <w:rPr>
                <w:noProof/>
              </w:rPr>
              <w:t>2814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A5C4A0" w14:textId="77777777" w:rsidR="001D47E6" w:rsidRPr="00760E05" w:rsidRDefault="001D47E6" w:rsidP="001D47E6">
            <w:pPr>
              <w:spacing w:before="60" w:after="60"/>
              <w:rPr>
                <w:rFonts w:eastAsia="Times New Roman"/>
                <w:noProof/>
                <w:szCs w:val="24"/>
              </w:rPr>
            </w:pPr>
            <w:r w:rsidRPr="00760E05">
              <w:rPr>
                <w:noProof/>
              </w:rPr>
              <w:t>Amoniac, anhidru sau în soluție apoasă</w:t>
            </w:r>
          </w:p>
        </w:tc>
      </w:tr>
      <w:tr w:rsidR="001D47E6" w:rsidRPr="00760E05" w14:paraId="6E60B55F" w14:textId="77777777" w:rsidTr="001F5D59">
        <w:trPr>
          <w:trHeight w:val="300"/>
          <w:jc w:val="center"/>
        </w:trPr>
        <w:tc>
          <w:tcPr>
            <w:tcW w:w="21" w:type="dxa"/>
            <w:vMerge/>
            <w:vAlign w:val="center"/>
          </w:tcPr>
          <w:p w14:paraId="05B332E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6B3C252"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32AE4B" w14:textId="77777777" w:rsidR="001D47E6" w:rsidRPr="00760E05" w:rsidRDefault="001D47E6" w:rsidP="001D47E6">
            <w:pPr>
              <w:spacing w:before="60" w:after="60"/>
              <w:rPr>
                <w:rFonts w:eastAsia="Times New Roman"/>
                <w:noProof/>
                <w:szCs w:val="24"/>
              </w:rPr>
            </w:pPr>
            <w:r w:rsidRPr="00760E05">
              <w:rPr>
                <w:noProof/>
              </w:rPr>
              <w:t>2815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55606B" w14:textId="77777777" w:rsidR="001D47E6" w:rsidRPr="00760E05" w:rsidRDefault="001D47E6" w:rsidP="001D47E6">
            <w:pPr>
              <w:spacing w:before="60" w:after="60"/>
              <w:rPr>
                <w:rFonts w:eastAsia="Times New Roman"/>
                <w:noProof/>
                <w:szCs w:val="24"/>
              </w:rPr>
            </w:pPr>
            <w:r w:rsidRPr="00760E05">
              <w:rPr>
                <w:noProof/>
              </w:rPr>
              <w:t>Hidroxid de sodiu (sodă caustică); hidroxid de potasiu (potasă caustică); peroxizi de sodiu sau de potasiu</w:t>
            </w:r>
          </w:p>
        </w:tc>
      </w:tr>
      <w:tr w:rsidR="001D47E6" w:rsidRPr="00760E05" w14:paraId="52875A26" w14:textId="77777777" w:rsidTr="001F5D59">
        <w:trPr>
          <w:trHeight w:val="300"/>
          <w:jc w:val="center"/>
        </w:trPr>
        <w:tc>
          <w:tcPr>
            <w:tcW w:w="21" w:type="dxa"/>
            <w:vMerge/>
            <w:vAlign w:val="center"/>
          </w:tcPr>
          <w:p w14:paraId="0F1AE8D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6622B3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217510" w14:textId="77777777" w:rsidR="001D47E6" w:rsidRPr="00760E05" w:rsidRDefault="001D47E6" w:rsidP="001D47E6">
            <w:pPr>
              <w:spacing w:before="60" w:after="60"/>
              <w:rPr>
                <w:rFonts w:eastAsia="Times New Roman"/>
                <w:noProof/>
                <w:szCs w:val="24"/>
              </w:rPr>
            </w:pPr>
            <w:r w:rsidRPr="00760E05">
              <w:rPr>
                <w:noProof/>
              </w:rPr>
              <w:t>2816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94BF9A" w14:textId="77777777" w:rsidR="001D47E6" w:rsidRPr="00760E05" w:rsidRDefault="001D47E6" w:rsidP="001D47E6">
            <w:pPr>
              <w:spacing w:before="60" w:after="60"/>
              <w:rPr>
                <w:rFonts w:eastAsia="Times New Roman"/>
                <w:noProof/>
                <w:szCs w:val="24"/>
              </w:rPr>
            </w:pPr>
            <w:r w:rsidRPr="00760E05">
              <w:rPr>
                <w:noProof/>
              </w:rPr>
              <w:t>Hidroxid și peroxid de magneziu; oxizi, hidroxizi și peroxizi de stronțiu sau de bariu</w:t>
            </w:r>
          </w:p>
        </w:tc>
      </w:tr>
      <w:tr w:rsidR="001D47E6" w:rsidRPr="00760E05" w14:paraId="6F820664" w14:textId="77777777" w:rsidTr="001F5D59">
        <w:trPr>
          <w:trHeight w:val="300"/>
          <w:jc w:val="center"/>
        </w:trPr>
        <w:tc>
          <w:tcPr>
            <w:tcW w:w="21" w:type="dxa"/>
            <w:vMerge/>
            <w:vAlign w:val="center"/>
          </w:tcPr>
          <w:p w14:paraId="2D9A508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4101407"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DD00DF" w14:textId="77777777" w:rsidR="001D47E6" w:rsidRPr="00760E05" w:rsidRDefault="001D47E6" w:rsidP="001D47E6">
            <w:pPr>
              <w:spacing w:before="60" w:after="60"/>
              <w:rPr>
                <w:rFonts w:eastAsia="Times New Roman"/>
                <w:noProof/>
                <w:szCs w:val="24"/>
              </w:rPr>
            </w:pPr>
            <w:r w:rsidRPr="00760E05">
              <w:rPr>
                <w:noProof/>
              </w:rPr>
              <w:t>2817 00 00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774AED" w14:textId="77777777" w:rsidR="001D47E6" w:rsidRPr="00760E05" w:rsidRDefault="001D47E6" w:rsidP="001D47E6">
            <w:pPr>
              <w:spacing w:before="60" w:after="60"/>
              <w:rPr>
                <w:rFonts w:eastAsia="Times New Roman"/>
                <w:noProof/>
                <w:szCs w:val="24"/>
              </w:rPr>
            </w:pPr>
            <w:r w:rsidRPr="00760E05">
              <w:rPr>
                <w:noProof/>
              </w:rPr>
              <w:t>Oxid de zinc; peroxid de zinc</w:t>
            </w:r>
          </w:p>
        </w:tc>
      </w:tr>
      <w:tr w:rsidR="001D47E6" w:rsidRPr="00760E05" w14:paraId="78D54E73" w14:textId="77777777" w:rsidTr="001F5D59">
        <w:trPr>
          <w:trHeight w:val="300"/>
          <w:jc w:val="center"/>
        </w:trPr>
        <w:tc>
          <w:tcPr>
            <w:tcW w:w="21" w:type="dxa"/>
            <w:vMerge/>
            <w:vAlign w:val="center"/>
          </w:tcPr>
          <w:p w14:paraId="6A3C0F2E"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D1F446F"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911F4E" w14:textId="77777777" w:rsidR="001D47E6" w:rsidRPr="00760E05" w:rsidRDefault="001D47E6" w:rsidP="001D47E6">
            <w:pPr>
              <w:spacing w:before="60" w:after="60"/>
              <w:rPr>
                <w:rFonts w:eastAsia="Times New Roman"/>
                <w:noProof/>
                <w:szCs w:val="24"/>
              </w:rPr>
            </w:pPr>
            <w:r w:rsidRPr="00760E05">
              <w:rPr>
                <w:noProof/>
              </w:rPr>
              <w:t>2818 10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6ACA08" w14:textId="77777777" w:rsidR="001D47E6" w:rsidRPr="00760E05" w:rsidRDefault="001D47E6" w:rsidP="001D47E6">
            <w:pPr>
              <w:spacing w:before="60" w:after="60"/>
              <w:rPr>
                <w:rFonts w:eastAsia="Times New Roman"/>
                <w:noProof/>
                <w:szCs w:val="24"/>
              </w:rPr>
            </w:pPr>
            <w:r w:rsidRPr="00760E05">
              <w:rPr>
                <w:noProof/>
              </w:rPr>
              <w:t>Corindon artificial, cu compoziție chimică definită sau nu</w:t>
            </w:r>
          </w:p>
        </w:tc>
      </w:tr>
      <w:tr w:rsidR="001D47E6" w:rsidRPr="00760E05" w14:paraId="5823AA95" w14:textId="77777777" w:rsidTr="001F5D59">
        <w:trPr>
          <w:trHeight w:val="300"/>
          <w:jc w:val="center"/>
        </w:trPr>
        <w:tc>
          <w:tcPr>
            <w:tcW w:w="21" w:type="dxa"/>
            <w:vMerge/>
            <w:vAlign w:val="center"/>
          </w:tcPr>
          <w:p w14:paraId="2A2F7ECD"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B204893"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8D21E5" w14:textId="77777777" w:rsidR="001D47E6" w:rsidRPr="00760E05" w:rsidRDefault="001D47E6" w:rsidP="001D47E6">
            <w:pPr>
              <w:spacing w:before="60" w:after="60"/>
              <w:rPr>
                <w:rFonts w:eastAsia="Times New Roman"/>
                <w:noProof/>
                <w:szCs w:val="24"/>
              </w:rPr>
            </w:pPr>
            <w:r w:rsidRPr="00760E05">
              <w:rPr>
                <w:noProof/>
              </w:rPr>
              <w:t>2818 20 00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5A16A5" w14:textId="77777777" w:rsidR="001D47E6" w:rsidRPr="00760E05" w:rsidRDefault="001D47E6" w:rsidP="001D47E6">
            <w:pPr>
              <w:spacing w:before="60" w:after="60"/>
              <w:rPr>
                <w:rFonts w:eastAsia="Times New Roman"/>
                <w:noProof/>
                <w:szCs w:val="24"/>
              </w:rPr>
            </w:pPr>
            <w:r w:rsidRPr="00760E05">
              <w:rPr>
                <w:noProof/>
              </w:rPr>
              <w:t>Oxid de aluminiu altul decât corindon artificial</w:t>
            </w:r>
          </w:p>
        </w:tc>
      </w:tr>
      <w:tr w:rsidR="001D47E6" w:rsidRPr="00760E05" w14:paraId="0F814D32" w14:textId="77777777" w:rsidTr="001F5D59">
        <w:trPr>
          <w:trHeight w:val="300"/>
          <w:jc w:val="center"/>
        </w:trPr>
        <w:tc>
          <w:tcPr>
            <w:tcW w:w="21" w:type="dxa"/>
            <w:vMerge/>
            <w:vAlign w:val="center"/>
          </w:tcPr>
          <w:p w14:paraId="6B53EC8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DA594B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4707A0" w14:textId="77777777" w:rsidR="001D47E6" w:rsidRPr="00760E05" w:rsidRDefault="001D47E6" w:rsidP="001D47E6">
            <w:pPr>
              <w:spacing w:before="60" w:after="60"/>
              <w:rPr>
                <w:rFonts w:eastAsia="Times New Roman"/>
                <w:noProof/>
                <w:szCs w:val="24"/>
              </w:rPr>
            </w:pPr>
            <w:r w:rsidRPr="00760E05">
              <w:rPr>
                <w:noProof/>
              </w:rPr>
              <w:t>2819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FC421E" w14:textId="77777777" w:rsidR="001D47E6" w:rsidRPr="00760E05" w:rsidRDefault="001D47E6" w:rsidP="001D47E6">
            <w:pPr>
              <w:spacing w:before="60" w:after="60"/>
              <w:rPr>
                <w:rFonts w:eastAsia="Times New Roman"/>
                <w:noProof/>
                <w:szCs w:val="24"/>
              </w:rPr>
            </w:pPr>
            <w:r w:rsidRPr="00760E05">
              <w:rPr>
                <w:noProof/>
              </w:rPr>
              <w:t>Oxizi și hidroxizi de crom</w:t>
            </w:r>
          </w:p>
        </w:tc>
      </w:tr>
      <w:tr w:rsidR="001D47E6" w:rsidRPr="00760E05" w14:paraId="6B056CCA" w14:textId="77777777" w:rsidTr="001F5D59">
        <w:trPr>
          <w:trHeight w:val="300"/>
          <w:jc w:val="center"/>
        </w:trPr>
        <w:tc>
          <w:tcPr>
            <w:tcW w:w="21" w:type="dxa"/>
            <w:vMerge/>
            <w:vAlign w:val="center"/>
          </w:tcPr>
          <w:p w14:paraId="6E7B37E6"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81C705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0F525D" w14:textId="77777777" w:rsidR="001D47E6" w:rsidRPr="00760E05" w:rsidRDefault="001D47E6" w:rsidP="001D47E6">
            <w:pPr>
              <w:spacing w:before="60" w:after="60"/>
              <w:rPr>
                <w:rFonts w:eastAsia="Times New Roman"/>
                <w:noProof/>
                <w:szCs w:val="24"/>
              </w:rPr>
            </w:pPr>
            <w:r w:rsidRPr="00760E05">
              <w:rPr>
                <w:noProof/>
              </w:rPr>
              <w:t>2820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D78490" w14:textId="77777777" w:rsidR="001D47E6" w:rsidRPr="00760E05" w:rsidRDefault="001D47E6" w:rsidP="001D47E6">
            <w:pPr>
              <w:spacing w:before="60" w:after="60"/>
              <w:rPr>
                <w:rFonts w:eastAsia="Times New Roman"/>
                <w:noProof/>
                <w:szCs w:val="24"/>
              </w:rPr>
            </w:pPr>
            <w:r w:rsidRPr="00760E05">
              <w:rPr>
                <w:noProof/>
              </w:rPr>
              <w:t>Oxizi de mangan</w:t>
            </w:r>
          </w:p>
        </w:tc>
      </w:tr>
      <w:tr w:rsidR="001D47E6" w:rsidRPr="00760E05" w14:paraId="2BAD5391" w14:textId="77777777" w:rsidTr="001F5D59">
        <w:trPr>
          <w:trHeight w:val="300"/>
          <w:jc w:val="center"/>
        </w:trPr>
        <w:tc>
          <w:tcPr>
            <w:tcW w:w="21" w:type="dxa"/>
            <w:vMerge/>
            <w:vAlign w:val="center"/>
          </w:tcPr>
          <w:p w14:paraId="4A2B717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FAD24F7"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701B28" w14:textId="77777777" w:rsidR="001D47E6" w:rsidRPr="00760E05" w:rsidRDefault="001D47E6" w:rsidP="001D47E6">
            <w:pPr>
              <w:spacing w:before="60" w:after="60"/>
              <w:rPr>
                <w:rFonts w:eastAsia="Times New Roman"/>
                <w:noProof/>
                <w:szCs w:val="24"/>
              </w:rPr>
            </w:pPr>
            <w:r w:rsidRPr="00760E05">
              <w:rPr>
                <w:noProof/>
              </w:rPr>
              <w:t>2821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CE9815" w14:textId="77777777" w:rsidR="001D47E6" w:rsidRPr="00760E05" w:rsidRDefault="001D47E6" w:rsidP="001D47E6">
            <w:pPr>
              <w:spacing w:before="60" w:after="60"/>
              <w:rPr>
                <w:rFonts w:eastAsia="Times New Roman"/>
                <w:noProof/>
                <w:szCs w:val="24"/>
              </w:rPr>
            </w:pPr>
            <w:r w:rsidRPr="00760E05">
              <w:rPr>
                <w:noProof/>
              </w:rPr>
              <w:t>Oxizi și hidroxizi de fier; culori de pământ cu un conținut de fier combinat evaluat ca Fe</w:t>
            </w:r>
            <w:r w:rsidRPr="00760E05">
              <w:rPr>
                <w:noProof/>
                <w:vertAlign w:val="subscript"/>
              </w:rPr>
              <w:t>2</w:t>
            </w:r>
            <w:r w:rsidRPr="00760E05">
              <w:rPr>
                <w:noProof/>
              </w:rPr>
              <w:t>O</w:t>
            </w:r>
            <w:r w:rsidRPr="00760E05">
              <w:rPr>
                <w:noProof/>
                <w:vertAlign w:val="subscript"/>
              </w:rPr>
              <w:t>3</w:t>
            </w:r>
            <w:r w:rsidRPr="00760E05">
              <w:rPr>
                <w:noProof/>
              </w:rPr>
              <w:t xml:space="preserve"> de 70 % din greutate sau mai mare</w:t>
            </w:r>
          </w:p>
        </w:tc>
      </w:tr>
      <w:tr w:rsidR="001D47E6" w:rsidRPr="00760E05" w14:paraId="3AD07104" w14:textId="77777777" w:rsidTr="001F5D59">
        <w:trPr>
          <w:trHeight w:val="300"/>
          <w:jc w:val="center"/>
        </w:trPr>
        <w:tc>
          <w:tcPr>
            <w:tcW w:w="21" w:type="dxa"/>
            <w:vMerge/>
            <w:vAlign w:val="center"/>
          </w:tcPr>
          <w:p w14:paraId="336BB7C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675CF17"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968CFC" w14:textId="77777777" w:rsidR="001D47E6" w:rsidRPr="00760E05" w:rsidRDefault="001D47E6" w:rsidP="001D47E6">
            <w:pPr>
              <w:spacing w:before="60" w:after="60"/>
              <w:rPr>
                <w:rFonts w:eastAsia="Times New Roman"/>
                <w:noProof/>
                <w:szCs w:val="24"/>
              </w:rPr>
            </w:pPr>
            <w:r w:rsidRPr="00760E05">
              <w:rPr>
                <w:noProof/>
              </w:rPr>
              <w:t>2822 00 00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AB5B0B" w14:textId="77777777" w:rsidR="001D47E6" w:rsidRPr="00760E05" w:rsidRDefault="001D47E6" w:rsidP="001D47E6">
            <w:pPr>
              <w:spacing w:before="60" w:after="60"/>
              <w:rPr>
                <w:rFonts w:eastAsia="Times New Roman"/>
                <w:noProof/>
                <w:szCs w:val="24"/>
              </w:rPr>
            </w:pPr>
            <w:r w:rsidRPr="00760E05">
              <w:rPr>
                <w:noProof/>
              </w:rPr>
              <w:t>Oxizi și hidroxizi de cobalt; oxizi de cobalt comerciali</w:t>
            </w:r>
          </w:p>
        </w:tc>
      </w:tr>
      <w:tr w:rsidR="001D47E6" w:rsidRPr="00760E05" w14:paraId="55CD545B" w14:textId="77777777" w:rsidTr="001F5D59">
        <w:trPr>
          <w:trHeight w:val="300"/>
          <w:jc w:val="center"/>
        </w:trPr>
        <w:tc>
          <w:tcPr>
            <w:tcW w:w="21" w:type="dxa"/>
            <w:vMerge/>
            <w:vAlign w:val="center"/>
          </w:tcPr>
          <w:p w14:paraId="698C6CE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B3A106A"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948515" w14:textId="77777777" w:rsidR="001D47E6" w:rsidRPr="00760E05" w:rsidRDefault="001D47E6" w:rsidP="001D47E6">
            <w:pPr>
              <w:spacing w:before="60" w:after="60"/>
              <w:rPr>
                <w:rFonts w:eastAsia="Times New Roman"/>
                <w:noProof/>
                <w:szCs w:val="24"/>
              </w:rPr>
            </w:pPr>
            <w:r w:rsidRPr="00760E05">
              <w:rPr>
                <w:noProof/>
              </w:rPr>
              <w:t>2823 00 00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C2308D" w14:textId="77777777" w:rsidR="001D47E6" w:rsidRPr="00760E05" w:rsidRDefault="001D47E6" w:rsidP="001D47E6">
            <w:pPr>
              <w:spacing w:before="60" w:after="60"/>
              <w:rPr>
                <w:rFonts w:eastAsia="Times New Roman"/>
                <w:noProof/>
                <w:szCs w:val="24"/>
              </w:rPr>
            </w:pPr>
            <w:r w:rsidRPr="00760E05">
              <w:rPr>
                <w:noProof/>
              </w:rPr>
              <w:t>Oxizi de titan</w:t>
            </w:r>
          </w:p>
        </w:tc>
      </w:tr>
      <w:tr w:rsidR="001D47E6" w:rsidRPr="00760E05" w14:paraId="4AFEA22A" w14:textId="77777777" w:rsidTr="001F5D59">
        <w:trPr>
          <w:trHeight w:val="300"/>
          <w:jc w:val="center"/>
        </w:trPr>
        <w:tc>
          <w:tcPr>
            <w:tcW w:w="21" w:type="dxa"/>
            <w:vMerge/>
            <w:vAlign w:val="center"/>
          </w:tcPr>
          <w:p w14:paraId="412A1DA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7C11792"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B1E57A" w14:textId="77777777" w:rsidR="001D47E6" w:rsidRPr="00760E05" w:rsidRDefault="001D47E6" w:rsidP="001D47E6">
            <w:pPr>
              <w:spacing w:before="60" w:after="60"/>
              <w:rPr>
                <w:rFonts w:eastAsia="Times New Roman"/>
                <w:noProof/>
                <w:szCs w:val="24"/>
              </w:rPr>
            </w:pPr>
            <w:r w:rsidRPr="00760E05">
              <w:rPr>
                <w:noProof/>
              </w:rPr>
              <w:t>2824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BD3DF4" w14:textId="77777777" w:rsidR="001D47E6" w:rsidRPr="00760E05" w:rsidRDefault="001D47E6" w:rsidP="001D47E6">
            <w:pPr>
              <w:spacing w:before="60" w:after="60"/>
              <w:rPr>
                <w:rFonts w:eastAsia="Times New Roman"/>
                <w:noProof/>
                <w:szCs w:val="24"/>
              </w:rPr>
            </w:pPr>
            <w:r w:rsidRPr="00760E05">
              <w:rPr>
                <w:noProof/>
              </w:rPr>
              <w:t>Oxizi de plumb; miniu de plumb roșu și portocaliu</w:t>
            </w:r>
          </w:p>
        </w:tc>
      </w:tr>
      <w:tr w:rsidR="001D47E6" w:rsidRPr="00760E05" w14:paraId="263E0B8A" w14:textId="77777777" w:rsidTr="001F5D59">
        <w:trPr>
          <w:trHeight w:val="300"/>
          <w:jc w:val="center"/>
        </w:trPr>
        <w:tc>
          <w:tcPr>
            <w:tcW w:w="21" w:type="dxa"/>
            <w:vMerge/>
            <w:vAlign w:val="center"/>
          </w:tcPr>
          <w:p w14:paraId="25A00E0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8463A06"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2C9CC0" w14:textId="77777777" w:rsidR="001D47E6" w:rsidRPr="00760E05" w:rsidRDefault="001D47E6" w:rsidP="001D47E6">
            <w:pPr>
              <w:spacing w:before="60" w:after="60"/>
              <w:rPr>
                <w:rFonts w:eastAsia="Times New Roman"/>
                <w:noProof/>
                <w:szCs w:val="24"/>
              </w:rPr>
            </w:pPr>
            <w:r w:rsidRPr="00760E05">
              <w:rPr>
                <w:noProof/>
              </w:rPr>
              <w:t>2825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861771" w14:textId="77777777" w:rsidR="001D47E6" w:rsidRPr="00760E05" w:rsidRDefault="001D47E6" w:rsidP="001D47E6">
            <w:pPr>
              <w:spacing w:before="60" w:after="60"/>
              <w:rPr>
                <w:rFonts w:eastAsia="Times New Roman"/>
                <w:noProof/>
                <w:szCs w:val="24"/>
              </w:rPr>
            </w:pPr>
            <w:r w:rsidRPr="00760E05">
              <w:rPr>
                <w:noProof/>
              </w:rPr>
              <w:t>Hidrazină și hidroxilamină și sărurile lor anorganice; alte baze anorganice; alți oxizi, hidroxizi și peroxizi de metale</w:t>
            </w:r>
          </w:p>
        </w:tc>
      </w:tr>
      <w:tr w:rsidR="001D47E6" w:rsidRPr="00760E05" w14:paraId="46668E5C" w14:textId="77777777" w:rsidTr="001F5D59">
        <w:trPr>
          <w:trHeight w:val="300"/>
          <w:jc w:val="center"/>
        </w:trPr>
        <w:tc>
          <w:tcPr>
            <w:tcW w:w="21" w:type="dxa"/>
            <w:vMerge/>
            <w:vAlign w:val="center"/>
          </w:tcPr>
          <w:p w14:paraId="354D7D8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8D5A06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783D28" w14:textId="77777777" w:rsidR="001D47E6" w:rsidRPr="00760E05" w:rsidRDefault="001D47E6" w:rsidP="001D47E6">
            <w:pPr>
              <w:spacing w:before="60" w:after="60"/>
              <w:rPr>
                <w:rFonts w:eastAsia="Times New Roman"/>
                <w:noProof/>
                <w:szCs w:val="24"/>
              </w:rPr>
            </w:pPr>
            <w:r w:rsidRPr="00760E05">
              <w:rPr>
                <w:noProof/>
              </w:rPr>
              <w:t>2826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CEECFE" w14:textId="77777777" w:rsidR="001D47E6" w:rsidRPr="00760E05" w:rsidRDefault="001D47E6" w:rsidP="001D47E6">
            <w:pPr>
              <w:spacing w:before="60" w:after="60"/>
              <w:rPr>
                <w:rFonts w:eastAsia="Times New Roman"/>
                <w:noProof/>
                <w:szCs w:val="24"/>
              </w:rPr>
            </w:pPr>
            <w:r w:rsidRPr="00760E05">
              <w:rPr>
                <w:noProof/>
              </w:rPr>
              <w:t>Fluoruri; fluorosilicați, fluoroaluminați și alte săruri complexe de fluor</w:t>
            </w:r>
          </w:p>
        </w:tc>
      </w:tr>
      <w:tr w:rsidR="001D47E6" w:rsidRPr="00760E05" w14:paraId="0A763084" w14:textId="77777777" w:rsidTr="001F5D59">
        <w:trPr>
          <w:trHeight w:val="300"/>
          <w:jc w:val="center"/>
        </w:trPr>
        <w:tc>
          <w:tcPr>
            <w:tcW w:w="21" w:type="dxa"/>
            <w:vMerge/>
            <w:vAlign w:val="center"/>
          </w:tcPr>
          <w:p w14:paraId="6770413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882434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CD1E4" w14:textId="77777777" w:rsidR="001D47E6" w:rsidRPr="00760E05" w:rsidRDefault="001D47E6" w:rsidP="001D47E6">
            <w:pPr>
              <w:spacing w:before="60" w:after="60"/>
              <w:rPr>
                <w:rFonts w:eastAsia="Times New Roman"/>
                <w:noProof/>
                <w:szCs w:val="24"/>
              </w:rPr>
            </w:pPr>
            <w:r w:rsidRPr="00760E05">
              <w:rPr>
                <w:noProof/>
              </w:rPr>
              <w:t>2827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ECE767" w14:textId="77777777" w:rsidR="001D47E6" w:rsidRPr="00760E05" w:rsidRDefault="001D47E6" w:rsidP="001D47E6">
            <w:pPr>
              <w:spacing w:before="60" w:after="60"/>
              <w:rPr>
                <w:rFonts w:eastAsia="Times New Roman"/>
                <w:noProof/>
                <w:szCs w:val="24"/>
              </w:rPr>
            </w:pPr>
            <w:r w:rsidRPr="00760E05">
              <w:rPr>
                <w:noProof/>
              </w:rPr>
              <w:t>Cloruri, oxicloruri și hidroxicloruri; bromuri și oxibromuri; ioduri și oxiioduri</w:t>
            </w:r>
          </w:p>
        </w:tc>
      </w:tr>
      <w:tr w:rsidR="001D47E6" w:rsidRPr="00760E05" w14:paraId="6C5426AC" w14:textId="77777777" w:rsidTr="001F5D59">
        <w:trPr>
          <w:trHeight w:val="300"/>
          <w:jc w:val="center"/>
        </w:trPr>
        <w:tc>
          <w:tcPr>
            <w:tcW w:w="21" w:type="dxa"/>
            <w:vMerge/>
            <w:vAlign w:val="center"/>
          </w:tcPr>
          <w:p w14:paraId="732FE01D"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EB5A02A"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E26D3" w14:textId="77777777" w:rsidR="001D47E6" w:rsidRPr="00760E05" w:rsidRDefault="001D47E6" w:rsidP="001D47E6">
            <w:pPr>
              <w:spacing w:before="60" w:after="60"/>
              <w:rPr>
                <w:rFonts w:eastAsia="Times New Roman"/>
                <w:noProof/>
                <w:szCs w:val="24"/>
              </w:rPr>
            </w:pPr>
            <w:r w:rsidRPr="00760E05">
              <w:rPr>
                <w:noProof/>
              </w:rPr>
              <w:t>2828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B45600" w14:textId="77777777" w:rsidR="001D47E6" w:rsidRPr="00760E05" w:rsidRDefault="001D47E6" w:rsidP="001D47E6">
            <w:pPr>
              <w:spacing w:before="60" w:after="60"/>
              <w:rPr>
                <w:rFonts w:eastAsia="Times New Roman"/>
                <w:noProof/>
                <w:szCs w:val="24"/>
              </w:rPr>
            </w:pPr>
            <w:r w:rsidRPr="00760E05">
              <w:rPr>
                <w:noProof/>
              </w:rPr>
              <w:t>Hipocloriți; hipoclorit de calciu comercial; cloriți; hipobromiți</w:t>
            </w:r>
          </w:p>
        </w:tc>
      </w:tr>
      <w:tr w:rsidR="001D47E6" w:rsidRPr="00760E05" w14:paraId="21381491" w14:textId="77777777" w:rsidTr="001F5D59">
        <w:trPr>
          <w:trHeight w:val="300"/>
          <w:jc w:val="center"/>
        </w:trPr>
        <w:tc>
          <w:tcPr>
            <w:tcW w:w="21" w:type="dxa"/>
            <w:vMerge/>
            <w:vAlign w:val="center"/>
          </w:tcPr>
          <w:p w14:paraId="735C8B2B"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053E60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ACB305" w14:textId="77777777" w:rsidR="001D47E6" w:rsidRPr="00760E05" w:rsidRDefault="001D47E6" w:rsidP="001D47E6">
            <w:pPr>
              <w:spacing w:before="60" w:after="60"/>
              <w:rPr>
                <w:rFonts w:eastAsia="Times New Roman"/>
                <w:noProof/>
                <w:szCs w:val="24"/>
              </w:rPr>
            </w:pPr>
            <w:r w:rsidRPr="00760E05">
              <w:rPr>
                <w:noProof/>
              </w:rPr>
              <w:t>2829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5CB929" w14:textId="77777777" w:rsidR="001D47E6" w:rsidRPr="00760E05" w:rsidRDefault="001D47E6" w:rsidP="001D47E6">
            <w:pPr>
              <w:spacing w:before="60" w:after="60"/>
              <w:rPr>
                <w:rFonts w:eastAsia="Times New Roman"/>
                <w:noProof/>
                <w:szCs w:val="24"/>
              </w:rPr>
            </w:pPr>
            <w:r w:rsidRPr="00760E05">
              <w:rPr>
                <w:noProof/>
              </w:rPr>
              <w:t>Clorați și perclorați; bromați și perbromați; iodați și periodați</w:t>
            </w:r>
          </w:p>
        </w:tc>
      </w:tr>
      <w:tr w:rsidR="001D47E6" w:rsidRPr="00760E05" w14:paraId="12467AD0" w14:textId="77777777" w:rsidTr="001F5D59">
        <w:trPr>
          <w:trHeight w:val="300"/>
          <w:jc w:val="center"/>
        </w:trPr>
        <w:tc>
          <w:tcPr>
            <w:tcW w:w="21" w:type="dxa"/>
            <w:vMerge/>
            <w:vAlign w:val="center"/>
          </w:tcPr>
          <w:p w14:paraId="7F79BAC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BFEE4F7"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A2C9FE" w14:textId="77777777" w:rsidR="001D47E6" w:rsidRPr="00760E05" w:rsidRDefault="001D47E6" w:rsidP="001D47E6">
            <w:pPr>
              <w:spacing w:before="60" w:after="60"/>
              <w:rPr>
                <w:rFonts w:eastAsia="Times New Roman"/>
                <w:noProof/>
                <w:szCs w:val="24"/>
              </w:rPr>
            </w:pPr>
            <w:r w:rsidRPr="00760E05">
              <w:rPr>
                <w:noProof/>
              </w:rPr>
              <w:t>2830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2C15A1" w14:textId="77777777" w:rsidR="001D47E6" w:rsidRPr="00760E05" w:rsidRDefault="001D47E6" w:rsidP="001D47E6">
            <w:pPr>
              <w:spacing w:before="60" w:after="60"/>
              <w:rPr>
                <w:rFonts w:eastAsia="Times New Roman"/>
                <w:noProof/>
                <w:szCs w:val="24"/>
              </w:rPr>
            </w:pPr>
            <w:r w:rsidRPr="00760E05">
              <w:rPr>
                <w:noProof/>
              </w:rPr>
              <w:t>Sulfuri; polisulfuri, cu compoziție chimică definită sau nu</w:t>
            </w:r>
          </w:p>
        </w:tc>
      </w:tr>
      <w:tr w:rsidR="001D47E6" w:rsidRPr="00760E05" w14:paraId="4C860460" w14:textId="77777777" w:rsidTr="001F5D59">
        <w:trPr>
          <w:trHeight w:val="300"/>
          <w:jc w:val="center"/>
        </w:trPr>
        <w:tc>
          <w:tcPr>
            <w:tcW w:w="21" w:type="dxa"/>
            <w:vMerge/>
            <w:vAlign w:val="center"/>
          </w:tcPr>
          <w:p w14:paraId="34E22F51"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43E0147"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C3EC3E" w14:textId="77777777" w:rsidR="001D47E6" w:rsidRPr="00760E05" w:rsidRDefault="001D47E6" w:rsidP="001D47E6">
            <w:pPr>
              <w:spacing w:before="60" w:after="60"/>
              <w:rPr>
                <w:rFonts w:eastAsia="Times New Roman"/>
                <w:noProof/>
                <w:szCs w:val="24"/>
              </w:rPr>
            </w:pPr>
            <w:r w:rsidRPr="00760E05">
              <w:rPr>
                <w:noProof/>
              </w:rPr>
              <w:t>2831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4ACC22" w14:textId="77777777" w:rsidR="001D47E6" w:rsidRPr="00760E05" w:rsidRDefault="001D47E6" w:rsidP="001D47E6">
            <w:pPr>
              <w:spacing w:before="60" w:after="60"/>
              <w:rPr>
                <w:rFonts w:eastAsia="Times New Roman"/>
                <w:noProof/>
                <w:szCs w:val="24"/>
              </w:rPr>
            </w:pPr>
            <w:r w:rsidRPr="00760E05">
              <w:rPr>
                <w:noProof/>
              </w:rPr>
              <w:t>Ditioniți și sulfoxilați</w:t>
            </w:r>
          </w:p>
        </w:tc>
      </w:tr>
      <w:tr w:rsidR="001D47E6" w:rsidRPr="00760E05" w14:paraId="31DCE317" w14:textId="77777777" w:rsidTr="001F5D59">
        <w:trPr>
          <w:trHeight w:val="300"/>
          <w:jc w:val="center"/>
        </w:trPr>
        <w:tc>
          <w:tcPr>
            <w:tcW w:w="21" w:type="dxa"/>
            <w:vMerge/>
            <w:vAlign w:val="center"/>
          </w:tcPr>
          <w:p w14:paraId="4C62B06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116AEA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37BFFE" w14:textId="77777777" w:rsidR="001D47E6" w:rsidRPr="00760E05" w:rsidRDefault="001D47E6" w:rsidP="001D47E6">
            <w:pPr>
              <w:spacing w:before="60" w:after="60"/>
              <w:rPr>
                <w:rFonts w:eastAsia="Times New Roman"/>
                <w:noProof/>
                <w:szCs w:val="24"/>
              </w:rPr>
            </w:pPr>
            <w:r w:rsidRPr="00760E05">
              <w:rPr>
                <w:noProof/>
              </w:rPr>
              <w:t>2832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CD665E" w14:textId="77777777" w:rsidR="001D47E6" w:rsidRPr="00760E05" w:rsidRDefault="001D47E6" w:rsidP="001D47E6">
            <w:pPr>
              <w:spacing w:before="60" w:after="60"/>
              <w:rPr>
                <w:rFonts w:eastAsia="Times New Roman"/>
                <w:noProof/>
                <w:szCs w:val="24"/>
              </w:rPr>
            </w:pPr>
            <w:r w:rsidRPr="00760E05">
              <w:rPr>
                <w:noProof/>
              </w:rPr>
              <w:t>Sulfiți; tiosulfați</w:t>
            </w:r>
          </w:p>
        </w:tc>
      </w:tr>
      <w:tr w:rsidR="001D47E6" w:rsidRPr="00760E05" w14:paraId="2C79891D" w14:textId="77777777" w:rsidTr="001F5D59">
        <w:trPr>
          <w:trHeight w:val="300"/>
          <w:jc w:val="center"/>
        </w:trPr>
        <w:tc>
          <w:tcPr>
            <w:tcW w:w="21" w:type="dxa"/>
            <w:vMerge/>
            <w:vAlign w:val="center"/>
          </w:tcPr>
          <w:p w14:paraId="0200B30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FE042C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6E60C1" w14:textId="77777777" w:rsidR="001D47E6" w:rsidRPr="00760E05" w:rsidRDefault="001D47E6" w:rsidP="001D47E6">
            <w:pPr>
              <w:spacing w:before="60" w:after="60"/>
              <w:rPr>
                <w:rFonts w:eastAsia="Times New Roman"/>
                <w:noProof/>
                <w:szCs w:val="24"/>
              </w:rPr>
            </w:pPr>
            <w:r w:rsidRPr="00760E05">
              <w:rPr>
                <w:noProof/>
              </w:rPr>
              <w:t>2833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8286C8" w14:textId="77777777" w:rsidR="001D47E6" w:rsidRPr="00760E05" w:rsidRDefault="001D47E6" w:rsidP="001D47E6">
            <w:pPr>
              <w:spacing w:before="60" w:after="60"/>
              <w:rPr>
                <w:rFonts w:eastAsia="Times New Roman"/>
                <w:noProof/>
                <w:szCs w:val="24"/>
              </w:rPr>
            </w:pPr>
            <w:r w:rsidRPr="00760E05">
              <w:rPr>
                <w:noProof/>
              </w:rPr>
              <w:t>Sulfați; alauni; persulfați</w:t>
            </w:r>
          </w:p>
        </w:tc>
      </w:tr>
      <w:tr w:rsidR="001D47E6" w:rsidRPr="00760E05" w14:paraId="5F773CF8" w14:textId="77777777" w:rsidTr="001F5D59">
        <w:trPr>
          <w:trHeight w:val="300"/>
          <w:jc w:val="center"/>
        </w:trPr>
        <w:tc>
          <w:tcPr>
            <w:tcW w:w="21" w:type="dxa"/>
            <w:vMerge/>
            <w:vAlign w:val="center"/>
          </w:tcPr>
          <w:p w14:paraId="4D8DEAF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87AC504"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E4FD65" w14:textId="77777777" w:rsidR="001D47E6" w:rsidRPr="00760E05" w:rsidRDefault="001D47E6" w:rsidP="001D47E6">
            <w:pPr>
              <w:spacing w:before="60" w:after="60"/>
              <w:rPr>
                <w:rFonts w:eastAsia="Times New Roman"/>
                <w:noProof/>
                <w:szCs w:val="24"/>
              </w:rPr>
            </w:pPr>
            <w:r w:rsidRPr="00760E05">
              <w:rPr>
                <w:noProof/>
              </w:rPr>
              <w:t>2834 10 00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DA0ED2" w14:textId="77777777" w:rsidR="001D47E6" w:rsidRPr="00760E05" w:rsidRDefault="001D47E6" w:rsidP="001D47E6">
            <w:pPr>
              <w:spacing w:before="60" w:after="60"/>
              <w:rPr>
                <w:rFonts w:eastAsia="Times New Roman"/>
                <w:noProof/>
                <w:szCs w:val="24"/>
              </w:rPr>
            </w:pPr>
            <w:r w:rsidRPr="00760E05">
              <w:rPr>
                <w:noProof/>
              </w:rPr>
              <w:t>Nitriți</w:t>
            </w:r>
          </w:p>
        </w:tc>
      </w:tr>
      <w:tr w:rsidR="001D47E6" w:rsidRPr="00760E05" w14:paraId="1EFD7757" w14:textId="77777777" w:rsidTr="001F5D59">
        <w:trPr>
          <w:trHeight w:val="300"/>
          <w:jc w:val="center"/>
        </w:trPr>
        <w:tc>
          <w:tcPr>
            <w:tcW w:w="21" w:type="dxa"/>
            <w:vMerge/>
            <w:vAlign w:val="center"/>
          </w:tcPr>
          <w:p w14:paraId="7C6AD626"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9A66AC4"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5A9786" w14:textId="77777777" w:rsidR="001D47E6" w:rsidRPr="00760E05" w:rsidRDefault="001D47E6" w:rsidP="001D47E6">
            <w:pPr>
              <w:spacing w:before="60" w:after="60"/>
              <w:rPr>
                <w:rFonts w:eastAsia="Times New Roman"/>
                <w:noProof/>
                <w:szCs w:val="24"/>
              </w:rPr>
            </w:pPr>
            <w:r w:rsidRPr="00760E05">
              <w:rPr>
                <w:noProof/>
              </w:rPr>
              <w:t>2834 21 00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73E3F8" w14:textId="77777777" w:rsidR="001D47E6" w:rsidRPr="00760E05" w:rsidRDefault="001D47E6" w:rsidP="001D47E6">
            <w:pPr>
              <w:spacing w:before="60" w:after="60"/>
              <w:rPr>
                <w:rFonts w:eastAsia="Times New Roman"/>
                <w:noProof/>
                <w:szCs w:val="24"/>
              </w:rPr>
            </w:pPr>
            <w:r w:rsidRPr="00760E05">
              <w:rPr>
                <w:noProof/>
              </w:rPr>
              <w:t>Azotați</w:t>
            </w:r>
          </w:p>
        </w:tc>
      </w:tr>
      <w:tr w:rsidR="001D47E6" w:rsidRPr="00760E05" w14:paraId="4CDA26A6" w14:textId="77777777" w:rsidTr="001F5D59">
        <w:trPr>
          <w:trHeight w:val="300"/>
          <w:jc w:val="center"/>
        </w:trPr>
        <w:tc>
          <w:tcPr>
            <w:tcW w:w="21" w:type="dxa"/>
            <w:vMerge/>
            <w:vAlign w:val="center"/>
          </w:tcPr>
          <w:p w14:paraId="7CD7FAB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4B9AAC7"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D9509C" w14:textId="77777777" w:rsidR="001D47E6" w:rsidRPr="00760E05" w:rsidRDefault="001D47E6" w:rsidP="001D47E6">
            <w:pPr>
              <w:spacing w:before="60" w:after="60"/>
              <w:rPr>
                <w:rFonts w:eastAsia="Times New Roman"/>
                <w:noProof/>
                <w:szCs w:val="24"/>
              </w:rPr>
            </w:pPr>
            <w:r w:rsidRPr="00760E05">
              <w:rPr>
                <w:noProof/>
              </w:rPr>
              <w:t>2834 29</w:t>
            </w:r>
          </w:p>
        </w:tc>
        <w:tc>
          <w:tcPr>
            <w:tcW w:w="10309" w:type="dxa"/>
            <w:vMerge/>
            <w:vAlign w:val="center"/>
            <w:hideMark/>
          </w:tcPr>
          <w:p w14:paraId="68F652FA" w14:textId="77777777" w:rsidR="001D47E6" w:rsidRPr="00760E05" w:rsidRDefault="001D47E6" w:rsidP="001D47E6">
            <w:pPr>
              <w:spacing w:after="0"/>
              <w:rPr>
                <w:rFonts w:eastAsia="Times New Roman"/>
                <w:noProof/>
                <w:szCs w:val="24"/>
                <w:lang w:eastAsia="en-IE"/>
              </w:rPr>
            </w:pPr>
          </w:p>
        </w:tc>
      </w:tr>
      <w:tr w:rsidR="001D47E6" w:rsidRPr="00760E05" w14:paraId="76A2907D" w14:textId="77777777" w:rsidTr="001F5D59">
        <w:trPr>
          <w:trHeight w:val="300"/>
          <w:jc w:val="center"/>
        </w:trPr>
        <w:tc>
          <w:tcPr>
            <w:tcW w:w="21" w:type="dxa"/>
            <w:vMerge/>
            <w:vAlign w:val="center"/>
          </w:tcPr>
          <w:p w14:paraId="6809825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FDB6F12"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40E958" w14:textId="77777777" w:rsidR="001D47E6" w:rsidRPr="00760E05" w:rsidRDefault="001D47E6" w:rsidP="001D47E6">
            <w:pPr>
              <w:spacing w:before="60" w:after="60"/>
              <w:rPr>
                <w:rFonts w:eastAsia="Times New Roman"/>
                <w:noProof/>
                <w:szCs w:val="24"/>
              </w:rPr>
            </w:pPr>
            <w:r w:rsidRPr="00760E05">
              <w:rPr>
                <w:noProof/>
              </w:rPr>
              <w:t>2835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44ACB6" w14:textId="77777777" w:rsidR="001D47E6" w:rsidRPr="00760E05" w:rsidRDefault="001D47E6" w:rsidP="001D47E6">
            <w:pPr>
              <w:spacing w:before="60" w:after="60"/>
              <w:rPr>
                <w:rFonts w:eastAsia="Times New Roman"/>
                <w:noProof/>
                <w:szCs w:val="24"/>
              </w:rPr>
            </w:pPr>
            <w:r w:rsidRPr="00760E05">
              <w:rPr>
                <w:noProof/>
              </w:rPr>
              <w:t>Fosfinați (hipofosfiți), fosfonați (fosfiți) și fosfați; polifosfați, cu compoziție chimică definită sau nu</w:t>
            </w:r>
          </w:p>
        </w:tc>
      </w:tr>
      <w:tr w:rsidR="001D47E6" w:rsidRPr="00760E05" w14:paraId="10229657" w14:textId="77777777" w:rsidTr="001F5D59">
        <w:trPr>
          <w:trHeight w:val="300"/>
          <w:jc w:val="center"/>
        </w:trPr>
        <w:tc>
          <w:tcPr>
            <w:tcW w:w="21" w:type="dxa"/>
            <w:vMerge/>
            <w:vAlign w:val="center"/>
          </w:tcPr>
          <w:p w14:paraId="558E0B76"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55A980A"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87A03C" w14:textId="77777777" w:rsidR="001D47E6" w:rsidRPr="00760E05" w:rsidRDefault="001D47E6" w:rsidP="001D47E6">
            <w:pPr>
              <w:spacing w:before="60" w:after="60"/>
              <w:rPr>
                <w:rFonts w:eastAsia="Times New Roman"/>
                <w:noProof/>
                <w:szCs w:val="24"/>
              </w:rPr>
            </w:pPr>
            <w:r w:rsidRPr="00760E05">
              <w:rPr>
                <w:noProof/>
              </w:rPr>
              <w:t>2836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1AE727" w14:textId="77777777" w:rsidR="001D47E6" w:rsidRPr="00760E05" w:rsidRDefault="001D47E6" w:rsidP="001D47E6">
            <w:pPr>
              <w:spacing w:before="60" w:after="60"/>
              <w:rPr>
                <w:rFonts w:eastAsia="Times New Roman"/>
                <w:noProof/>
                <w:szCs w:val="24"/>
              </w:rPr>
            </w:pPr>
            <w:r w:rsidRPr="00760E05">
              <w:rPr>
                <w:noProof/>
              </w:rPr>
              <w:t>Carbonați; percarbonați; carbonat de amoniu comercial care conține carbamat de amoniu</w:t>
            </w:r>
          </w:p>
        </w:tc>
      </w:tr>
      <w:tr w:rsidR="001D47E6" w:rsidRPr="00760E05" w14:paraId="4683852F" w14:textId="77777777" w:rsidTr="001F5D59">
        <w:trPr>
          <w:trHeight w:val="300"/>
          <w:jc w:val="center"/>
        </w:trPr>
        <w:tc>
          <w:tcPr>
            <w:tcW w:w="21" w:type="dxa"/>
            <w:vMerge/>
            <w:vAlign w:val="center"/>
          </w:tcPr>
          <w:p w14:paraId="19EE52E9"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6EF7D2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A1FA99" w14:textId="77777777" w:rsidR="001D47E6" w:rsidRPr="00760E05" w:rsidRDefault="001D47E6" w:rsidP="001D47E6">
            <w:pPr>
              <w:spacing w:before="60" w:after="60"/>
              <w:rPr>
                <w:rFonts w:eastAsia="Times New Roman"/>
                <w:noProof/>
                <w:szCs w:val="24"/>
              </w:rPr>
            </w:pPr>
            <w:r w:rsidRPr="00760E05">
              <w:rPr>
                <w:noProof/>
              </w:rPr>
              <w:t>2837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76B7E" w14:textId="77777777" w:rsidR="001D47E6" w:rsidRPr="00760E05" w:rsidRDefault="001D47E6" w:rsidP="001D47E6">
            <w:pPr>
              <w:spacing w:before="60" w:after="60"/>
              <w:rPr>
                <w:rFonts w:eastAsia="Times New Roman"/>
                <w:noProof/>
                <w:szCs w:val="24"/>
              </w:rPr>
            </w:pPr>
            <w:r w:rsidRPr="00760E05">
              <w:rPr>
                <w:noProof/>
              </w:rPr>
              <w:t>Cianuri, oxicianuri și cianuri complexe</w:t>
            </w:r>
          </w:p>
        </w:tc>
      </w:tr>
      <w:tr w:rsidR="001D47E6" w:rsidRPr="00760E05" w14:paraId="5C34A51C" w14:textId="77777777" w:rsidTr="001F5D59">
        <w:trPr>
          <w:trHeight w:val="300"/>
          <w:jc w:val="center"/>
        </w:trPr>
        <w:tc>
          <w:tcPr>
            <w:tcW w:w="21" w:type="dxa"/>
            <w:vMerge/>
            <w:vAlign w:val="center"/>
          </w:tcPr>
          <w:p w14:paraId="3E992FB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5C78E6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AF4EAD" w14:textId="77777777" w:rsidR="001D47E6" w:rsidRPr="00760E05" w:rsidRDefault="001D47E6" w:rsidP="001D47E6">
            <w:pPr>
              <w:spacing w:before="60" w:after="60"/>
              <w:rPr>
                <w:rFonts w:eastAsia="Times New Roman"/>
                <w:noProof/>
                <w:szCs w:val="24"/>
              </w:rPr>
            </w:pPr>
            <w:r w:rsidRPr="00760E05">
              <w:rPr>
                <w:noProof/>
              </w:rPr>
              <w:t>2839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6A1858" w14:textId="77777777" w:rsidR="001D47E6" w:rsidRPr="00760E05" w:rsidRDefault="001D47E6" w:rsidP="001D47E6">
            <w:pPr>
              <w:spacing w:before="60" w:after="60"/>
              <w:rPr>
                <w:rFonts w:eastAsia="Times New Roman"/>
                <w:noProof/>
                <w:szCs w:val="24"/>
              </w:rPr>
            </w:pPr>
            <w:r w:rsidRPr="00760E05">
              <w:rPr>
                <w:noProof/>
              </w:rPr>
              <w:t>Silicați; silicați de metale alcaline comerciali</w:t>
            </w:r>
          </w:p>
        </w:tc>
      </w:tr>
      <w:tr w:rsidR="001D47E6" w:rsidRPr="00760E05" w14:paraId="713B4C79" w14:textId="77777777" w:rsidTr="001F5D59">
        <w:trPr>
          <w:trHeight w:val="300"/>
          <w:jc w:val="center"/>
        </w:trPr>
        <w:tc>
          <w:tcPr>
            <w:tcW w:w="21" w:type="dxa"/>
            <w:vMerge/>
            <w:vAlign w:val="center"/>
          </w:tcPr>
          <w:p w14:paraId="6AAF056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76F1F47"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0FBEFB" w14:textId="77777777" w:rsidR="001D47E6" w:rsidRPr="00760E05" w:rsidRDefault="001D47E6" w:rsidP="001D47E6">
            <w:pPr>
              <w:spacing w:before="60" w:after="60"/>
              <w:rPr>
                <w:rFonts w:eastAsia="Times New Roman"/>
                <w:noProof/>
                <w:szCs w:val="24"/>
              </w:rPr>
            </w:pPr>
            <w:r w:rsidRPr="00760E05">
              <w:rPr>
                <w:noProof/>
              </w:rPr>
              <w:t>2840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1E9B5E" w14:textId="77777777" w:rsidR="001D47E6" w:rsidRPr="00760E05" w:rsidRDefault="001D47E6" w:rsidP="001D47E6">
            <w:pPr>
              <w:spacing w:before="60" w:after="60"/>
              <w:rPr>
                <w:rFonts w:eastAsia="Times New Roman"/>
                <w:noProof/>
                <w:szCs w:val="24"/>
              </w:rPr>
            </w:pPr>
            <w:r w:rsidRPr="00760E05">
              <w:rPr>
                <w:noProof/>
              </w:rPr>
              <w:t>Borați; peroxoborați (perborați)</w:t>
            </w:r>
          </w:p>
        </w:tc>
      </w:tr>
      <w:tr w:rsidR="001D47E6" w:rsidRPr="00760E05" w14:paraId="2EF27C9C" w14:textId="77777777" w:rsidTr="001F5D59">
        <w:trPr>
          <w:trHeight w:val="300"/>
          <w:jc w:val="center"/>
        </w:trPr>
        <w:tc>
          <w:tcPr>
            <w:tcW w:w="21" w:type="dxa"/>
            <w:vMerge/>
            <w:vAlign w:val="center"/>
          </w:tcPr>
          <w:p w14:paraId="0AF1AA4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41F3EF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C042C7" w14:textId="77777777" w:rsidR="001D47E6" w:rsidRPr="00760E05" w:rsidRDefault="001D47E6" w:rsidP="001D47E6">
            <w:pPr>
              <w:spacing w:before="60" w:after="60"/>
              <w:rPr>
                <w:rFonts w:eastAsia="Times New Roman"/>
                <w:noProof/>
                <w:szCs w:val="24"/>
              </w:rPr>
            </w:pPr>
            <w:r w:rsidRPr="00760E05">
              <w:rPr>
                <w:noProof/>
              </w:rPr>
              <w:t>2841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CEC89A" w14:textId="77777777" w:rsidR="001D47E6" w:rsidRPr="00760E05" w:rsidRDefault="001D47E6" w:rsidP="001D47E6">
            <w:pPr>
              <w:spacing w:before="60" w:after="60"/>
              <w:rPr>
                <w:rFonts w:eastAsia="Times New Roman"/>
                <w:noProof/>
                <w:szCs w:val="24"/>
              </w:rPr>
            </w:pPr>
            <w:r w:rsidRPr="00760E05">
              <w:rPr>
                <w:noProof/>
              </w:rPr>
              <w:t>Săruri ale oxiacizilor metalici sau permetalici</w:t>
            </w:r>
          </w:p>
        </w:tc>
      </w:tr>
      <w:tr w:rsidR="001D47E6" w:rsidRPr="00760E05" w14:paraId="4B566B86" w14:textId="77777777" w:rsidTr="001F5D59">
        <w:trPr>
          <w:trHeight w:val="300"/>
          <w:jc w:val="center"/>
        </w:trPr>
        <w:tc>
          <w:tcPr>
            <w:tcW w:w="21" w:type="dxa"/>
            <w:vMerge/>
            <w:vAlign w:val="center"/>
          </w:tcPr>
          <w:p w14:paraId="27A33D26"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C6D916E"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70EC65" w14:textId="77777777" w:rsidR="001D47E6" w:rsidRPr="00760E05" w:rsidRDefault="001D47E6" w:rsidP="001D47E6">
            <w:pPr>
              <w:spacing w:before="60" w:after="60"/>
              <w:rPr>
                <w:rFonts w:eastAsia="Times New Roman"/>
                <w:noProof/>
                <w:szCs w:val="24"/>
              </w:rPr>
            </w:pPr>
            <w:r w:rsidRPr="00760E05">
              <w:rPr>
                <w:noProof/>
              </w:rPr>
              <w:t>2842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29CAD0" w14:textId="77777777" w:rsidR="001D47E6" w:rsidRPr="00760E05" w:rsidRDefault="001D47E6" w:rsidP="001D47E6">
            <w:pPr>
              <w:spacing w:before="60" w:after="60"/>
              <w:rPr>
                <w:rFonts w:eastAsia="Times New Roman"/>
                <w:noProof/>
                <w:szCs w:val="24"/>
              </w:rPr>
            </w:pPr>
            <w:r w:rsidRPr="00760E05">
              <w:rPr>
                <w:noProof/>
              </w:rPr>
              <w:t>Alte săruri ale acizilor sau peracizilor anorganici (inclusiv aluminosilicați cu compoziție chimică definită sau nu), altele decât azidele</w:t>
            </w:r>
          </w:p>
        </w:tc>
      </w:tr>
      <w:tr w:rsidR="001D47E6" w:rsidRPr="00760E05" w14:paraId="0D43B338" w14:textId="77777777" w:rsidTr="001F5D59">
        <w:trPr>
          <w:trHeight w:val="300"/>
          <w:jc w:val="center"/>
        </w:trPr>
        <w:tc>
          <w:tcPr>
            <w:tcW w:w="21" w:type="dxa"/>
            <w:vMerge/>
            <w:vAlign w:val="center"/>
          </w:tcPr>
          <w:p w14:paraId="4D67C4F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0FC87B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EFF3C4" w14:textId="77777777" w:rsidR="001D47E6" w:rsidRPr="00760E05" w:rsidRDefault="001D47E6" w:rsidP="001D47E6">
            <w:pPr>
              <w:spacing w:before="60" w:after="60"/>
              <w:rPr>
                <w:rFonts w:eastAsia="Times New Roman"/>
                <w:noProof/>
                <w:szCs w:val="24"/>
              </w:rPr>
            </w:pPr>
            <w:r w:rsidRPr="00760E05">
              <w:rPr>
                <w:noProof/>
              </w:rPr>
              <w:t>2843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677016" w14:textId="77777777" w:rsidR="001D47E6" w:rsidRPr="00760E05" w:rsidRDefault="001D47E6" w:rsidP="001D47E6">
            <w:pPr>
              <w:spacing w:before="60" w:after="60"/>
              <w:rPr>
                <w:rFonts w:eastAsia="Times New Roman"/>
                <w:noProof/>
                <w:szCs w:val="24"/>
              </w:rPr>
            </w:pPr>
            <w:r w:rsidRPr="00760E05">
              <w:rPr>
                <w:noProof/>
              </w:rPr>
              <w:t>Metale prețioase în stare coloidală; compuși anorganici sau organici ai metalelor prețioase, cu compoziție chimică definită sau nu; amalgame de metale prețioase</w:t>
            </w:r>
          </w:p>
        </w:tc>
      </w:tr>
      <w:tr w:rsidR="001D47E6" w:rsidRPr="00760E05" w14:paraId="27B10250" w14:textId="77777777" w:rsidTr="001F5D59">
        <w:trPr>
          <w:trHeight w:val="300"/>
          <w:jc w:val="center"/>
        </w:trPr>
        <w:tc>
          <w:tcPr>
            <w:tcW w:w="21" w:type="dxa"/>
            <w:vMerge/>
            <w:vAlign w:val="center"/>
          </w:tcPr>
          <w:p w14:paraId="793F19C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4CD98A1"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651328" w14:textId="77777777" w:rsidR="001D47E6" w:rsidRPr="00760E05" w:rsidRDefault="001D47E6" w:rsidP="001D47E6">
            <w:pPr>
              <w:spacing w:before="60" w:after="60"/>
              <w:rPr>
                <w:rFonts w:eastAsia="Times New Roman"/>
                <w:noProof/>
                <w:szCs w:val="24"/>
              </w:rPr>
            </w:pPr>
            <w:r w:rsidRPr="00760E05">
              <w:rPr>
                <w:noProof/>
              </w:rPr>
              <w:t>ex 2844 30 11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9CC7FC" w14:textId="77777777" w:rsidR="001D47E6" w:rsidRPr="00760E05" w:rsidRDefault="001D47E6" w:rsidP="001D47E6">
            <w:pPr>
              <w:spacing w:before="60" w:after="60"/>
              <w:rPr>
                <w:rFonts w:eastAsia="Times New Roman"/>
                <w:noProof/>
                <w:szCs w:val="24"/>
              </w:rPr>
            </w:pPr>
            <w:r w:rsidRPr="00760E05">
              <w:rPr>
                <w:noProof/>
              </w:rPr>
              <w:t>Materiale metaloceramice conținând uraniu sărăcit în U-235 sau compuși ai acestui produs, altele decât cele neprelucrate</w:t>
            </w:r>
          </w:p>
        </w:tc>
      </w:tr>
      <w:tr w:rsidR="001D47E6" w:rsidRPr="00760E05" w14:paraId="7751FA19" w14:textId="77777777" w:rsidTr="001F5D59">
        <w:trPr>
          <w:trHeight w:val="300"/>
          <w:jc w:val="center"/>
        </w:trPr>
        <w:tc>
          <w:tcPr>
            <w:tcW w:w="21" w:type="dxa"/>
            <w:vMerge/>
            <w:vAlign w:val="center"/>
          </w:tcPr>
          <w:p w14:paraId="4CB282E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75437C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C83B0" w14:textId="77777777" w:rsidR="001D47E6" w:rsidRPr="00760E05" w:rsidRDefault="001D47E6" w:rsidP="001D47E6">
            <w:pPr>
              <w:spacing w:before="60" w:after="60"/>
              <w:rPr>
                <w:rFonts w:eastAsia="Times New Roman"/>
                <w:noProof/>
                <w:szCs w:val="24"/>
              </w:rPr>
            </w:pPr>
            <w:r w:rsidRPr="00760E05">
              <w:rPr>
                <w:noProof/>
              </w:rPr>
              <w:t>ex 2844 30 51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84F258" w14:textId="77777777" w:rsidR="001D47E6" w:rsidRPr="00760E05" w:rsidRDefault="001D47E6" w:rsidP="001D47E6">
            <w:pPr>
              <w:spacing w:before="60" w:after="60"/>
              <w:rPr>
                <w:rFonts w:eastAsia="Times New Roman"/>
                <w:noProof/>
                <w:szCs w:val="24"/>
              </w:rPr>
            </w:pPr>
            <w:r w:rsidRPr="00760E05">
              <w:rPr>
                <w:noProof/>
              </w:rPr>
              <w:t>Materiale metaloceramice conținând toriu sau compuși de toriu, altele decât cele neprelucrate</w:t>
            </w:r>
          </w:p>
        </w:tc>
      </w:tr>
      <w:tr w:rsidR="001D47E6" w:rsidRPr="00760E05" w14:paraId="111F4444" w14:textId="77777777" w:rsidTr="001F5D59">
        <w:trPr>
          <w:trHeight w:val="300"/>
          <w:jc w:val="center"/>
        </w:trPr>
        <w:tc>
          <w:tcPr>
            <w:tcW w:w="21" w:type="dxa"/>
            <w:vMerge/>
            <w:vAlign w:val="center"/>
          </w:tcPr>
          <w:p w14:paraId="1EF4930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7B88C5E"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EDC76A" w14:textId="77777777" w:rsidR="001D47E6" w:rsidRPr="00760E05" w:rsidRDefault="001D47E6" w:rsidP="001D47E6">
            <w:pPr>
              <w:spacing w:before="60" w:after="60"/>
              <w:rPr>
                <w:rFonts w:eastAsia="Times New Roman"/>
                <w:noProof/>
                <w:szCs w:val="24"/>
              </w:rPr>
            </w:pPr>
            <w:r w:rsidRPr="00760E05">
              <w:rPr>
                <w:noProof/>
              </w:rPr>
              <w:t>2845 90 90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082278" w14:textId="4D6E8F94" w:rsidR="001D47E6" w:rsidRPr="00760E05" w:rsidRDefault="001D47E6" w:rsidP="001D47E6">
            <w:pPr>
              <w:spacing w:before="60" w:after="60"/>
              <w:rPr>
                <w:rFonts w:eastAsia="Times New Roman"/>
                <w:noProof/>
              </w:rPr>
            </w:pPr>
            <w:r w:rsidRPr="00760E05">
              <w:rPr>
                <w:noProof/>
              </w:rPr>
              <w:t>Izotopi, alții decât cei de la poziția 2844; compuși anorganici sau organici ai acestor izotopi, cu compoziție chimică definită sau nu, alții decât apă grea (oxid de deuteriu) (</w:t>
            </w:r>
            <w:r w:rsidRPr="00760E05">
              <w:rPr>
                <w:i/>
                <w:noProof/>
              </w:rPr>
              <w:t>Euratom</w:t>
            </w:r>
            <w:r w:rsidRPr="00760E05">
              <w:rPr>
                <w:noProof/>
              </w:rPr>
              <w:t>), alții decât bor îmbogățit cu bor-10 și compușii acestuia, alții decât litiu îmbogățit cu litiu-6 și compușii acestuia, alții decât heliu-3, alții decât deuteriu și compușii acestuia, hidrogen și compușii acestuia îmbogățiți cu deuteriu sau amestecuri și soluții conținând aceste produse (</w:t>
            </w:r>
            <w:r w:rsidRPr="00760E05">
              <w:rPr>
                <w:i/>
                <w:noProof/>
              </w:rPr>
              <w:t>Euratom</w:t>
            </w:r>
            <w:r w:rsidRPr="00760E05">
              <w:rPr>
                <w:noProof/>
              </w:rPr>
              <w:t>)</w:t>
            </w:r>
          </w:p>
        </w:tc>
      </w:tr>
      <w:tr w:rsidR="001D47E6" w:rsidRPr="00760E05" w14:paraId="17D574A6" w14:textId="77777777" w:rsidTr="001F5D59">
        <w:trPr>
          <w:trHeight w:val="300"/>
          <w:jc w:val="center"/>
        </w:trPr>
        <w:tc>
          <w:tcPr>
            <w:tcW w:w="21" w:type="dxa"/>
            <w:vMerge/>
            <w:vAlign w:val="center"/>
          </w:tcPr>
          <w:p w14:paraId="778AA30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C9DBBA2"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33F936" w14:textId="77777777" w:rsidR="001D47E6" w:rsidRPr="00760E05" w:rsidRDefault="001D47E6" w:rsidP="001D47E6">
            <w:pPr>
              <w:spacing w:before="60" w:after="60"/>
              <w:rPr>
                <w:rFonts w:eastAsia="Times New Roman"/>
                <w:noProof/>
                <w:szCs w:val="24"/>
              </w:rPr>
            </w:pPr>
            <w:r w:rsidRPr="00760E05">
              <w:rPr>
                <w:noProof/>
              </w:rPr>
              <w:t>2846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EC71C5" w14:textId="77777777" w:rsidR="001D47E6" w:rsidRPr="00760E05" w:rsidRDefault="001D47E6" w:rsidP="001D47E6">
            <w:pPr>
              <w:spacing w:before="60" w:after="60"/>
              <w:rPr>
                <w:rFonts w:eastAsia="Times New Roman"/>
                <w:noProof/>
                <w:szCs w:val="24"/>
              </w:rPr>
            </w:pPr>
            <w:r w:rsidRPr="00760E05">
              <w:rPr>
                <w:noProof/>
              </w:rPr>
              <w:t>Compuși anorganici sau organici ai metalelor de pământuri rare, ai ytriului sau ai scandiului sau ai amestecurilor din aceste metale</w:t>
            </w:r>
          </w:p>
        </w:tc>
      </w:tr>
      <w:tr w:rsidR="001D47E6" w:rsidRPr="00760E05" w14:paraId="4A74DAE2" w14:textId="77777777" w:rsidTr="001F5D59">
        <w:trPr>
          <w:trHeight w:val="300"/>
          <w:jc w:val="center"/>
        </w:trPr>
        <w:tc>
          <w:tcPr>
            <w:tcW w:w="21" w:type="dxa"/>
            <w:vMerge/>
            <w:vAlign w:val="center"/>
          </w:tcPr>
          <w:p w14:paraId="72E8D539"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948F280"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8C1003" w14:textId="77777777" w:rsidR="001D47E6" w:rsidRPr="00760E05" w:rsidRDefault="001D47E6" w:rsidP="001D47E6">
            <w:pPr>
              <w:spacing w:before="60" w:after="60"/>
              <w:rPr>
                <w:rFonts w:eastAsia="Times New Roman"/>
                <w:noProof/>
                <w:szCs w:val="24"/>
              </w:rPr>
            </w:pPr>
            <w:r w:rsidRPr="00760E05">
              <w:rPr>
                <w:noProof/>
              </w:rPr>
              <w:t>2847 00 00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4F1210" w14:textId="77777777" w:rsidR="001D47E6" w:rsidRPr="00760E05" w:rsidRDefault="001D47E6" w:rsidP="001D47E6">
            <w:pPr>
              <w:spacing w:before="60" w:after="60"/>
              <w:rPr>
                <w:rFonts w:eastAsia="Times New Roman"/>
                <w:noProof/>
                <w:szCs w:val="24"/>
              </w:rPr>
            </w:pPr>
            <w:r w:rsidRPr="00760E05">
              <w:rPr>
                <w:noProof/>
              </w:rPr>
              <w:t>Peroxid de hidrogen (apă oxigenată), chiar solidificat cu uree</w:t>
            </w:r>
          </w:p>
        </w:tc>
      </w:tr>
      <w:tr w:rsidR="001D47E6" w:rsidRPr="00760E05" w14:paraId="0039CEFD" w14:textId="77777777" w:rsidTr="001F5D59">
        <w:trPr>
          <w:trHeight w:val="300"/>
          <w:jc w:val="center"/>
        </w:trPr>
        <w:tc>
          <w:tcPr>
            <w:tcW w:w="21" w:type="dxa"/>
            <w:vMerge/>
            <w:vAlign w:val="center"/>
          </w:tcPr>
          <w:p w14:paraId="7FFDFF9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E434ED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34B294" w14:textId="77777777" w:rsidR="001D47E6" w:rsidRPr="00760E05" w:rsidRDefault="001D47E6" w:rsidP="001D47E6">
            <w:pPr>
              <w:spacing w:before="60" w:after="60"/>
              <w:rPr>
                <w:rFonts w:eastAsia="Times New Roman"/>
                <w:noProof/>
                <w:szCs w:val="24"/>
              </w:rPr>
            </w:pPr>
            <w:r w:rsidRPr="00760E05">
              <w:rPr>
                <w:noProof/>
              </w:rPr>
              <w:t>2849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B37FC8" w14:textId="77777777" w:rsidR="001D47E6" w:rsidRPr="00760E05" w:rsidRDefault="001D47E6" w:rsidP="001D47E6">
            <w:pPr>
              <w:spacing w:before="60" w:after="60"/>
              <w:rPr>
                <w:rFonts w:eastAsia="Times New Roman"/>
                <w:noProof/>
                <w:szCs w:val="24"/>
              </w:rPr>
            </w:pPr>
            <w:r w:rsidRPr="00760E05">
              <w:rPr>
                <w:noProof/>
              </w:rPr>
              <w:t>Carburi, cu compoziție chimică definită sau nu</w:t>
            </w:r>
          </w:p>
        </w:tc>
      </w:tr>
      <w:tr w:rsidR="001D47E6" w:rsidRPr="00760E05" w14:paraId="161C94AE" w14:textId="77777777" w:rsidTr="001F5D59">
        <w:trPr>
          <w:trHeight w:val="300"/>
          <w:jc w:val="center"/>
        </w:trPr>
        <w:tc>
          <w:tcPr>
            <w:tcW w:w="21" w:type="dxa"/>
            <w:vMerge/>
            <w:vAlign w:val="center"/>
          </w:tcPr>
          <w:p w14:paraId="44C65D4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8F574C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8E453F" w14:textId="77777777" w:rsidR="001D47E6" w:rsidRPr="00760E05" w:rsidRDefault="001D47E6" w:rsidP="001D47E6">
            <w:pPr>
              <w:spacing w:before="60" w:after="60"/>
              <w:rPr>
                <w:rFonts w:eastAsia="Times New Roman"/>
                <w:noProof/>
                <w:szCs w:val="24"/>
              </w:rPr>
            </w:pPr>
            <w:r w:rsidRPr="00760E05">
              <w:rPr>
                <w:noProof/>
              </w:rPr>
              <w:t>2850 00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034FE3" w14:textId="77777777" w:rsidR="001D47E6" w:rsidRPr="00760E05" w:rsidRDefault="001D47E6" w:rsidP="001D47E6">
            <w:pPr>
              <w:spacing w:before="60" w:after="60"/>
              <w:rPr>
                <w:rFonts w:eastAsia="Times New Roman"/>
                <w:noProof/>
                <w:szCs w:val="24"/>
              </w:rPr>
            </w:pPr>
            <w:r w:rsidRPr="00760E05">
              <w:rPr>
                <w:noProof/>
              </w:rPr>
              <w:t>Hidruri, nitruri, azide, siliciuri și boruri, cu compoziție chimică definită sau nu, altele decât compușii care constituie în același timp carburi de la poziția 2849</w:t>
            </w:r>
          </w:p>
        </w:tc>
      </w:tr>
      <w:tr w:rsidR="001D47E6" w:rsidRPr="00760E05" w14:paraId="1B818502" w14:textId="77777777" w:rsidTr="001F5D59">
        <w:trPr>
          <w:trHeight w:val="300"/>
          <w:jc w:val="center"/>
        </w:trPr>
        <w:tc>
          <w:tcPr>
            <w:tcW w:w="21" w:type="dxa"/>
            <w:vMerge/>
            <w:vAlign w:val="center"/>
          </w:tcPr>
          <w:p w14:paraId="6180893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B1BD633"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F51B40" w14:textId="77777777" w:rsidR="001D47E6" w:rsidRPr="00760E05" w:rsidRDefault="001D47E6" w:rsidP="001D47E6">
            <w:pPr>
              <w:spacing w:before="60" w:after="60"/>
              <w:rPr>
                <w:rFonts w:eastAsia="Times New Roman"/>
                <w:noProof/>
                <w:szCs w:val="24"/>
              </w:rPr>
            </w:pPr>
            <w:r w:rsidRPr="00760E05">
              <w:rPr>
                <w:noProof/>
              </w:rPr>
              <w:t>2852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232CFB" w14:textId="77777777" w:rsidR="001D47E6" w:rsidRPr="00760E05" w:rsidRDefault="001D47E6" w:rsidP="001D47E6">
            <w:pPr>
              <w:spacing w:before="60" w:after="60"/>
              <w:rPr>
                <w:rFonts w:eastAsia="Times New Roman"/>
                <w:noProof/>
                <w:szCs w:val="24"/>
              </w:rPr>
            </w:pPr>
            <w:r w:rsidRPr="00760E05">
              <w:rPr>
                <w:noProof/>
              </w:rPr>
              <w:t>Compuși anorganici sau organici ai mercurului, cu compoziție chimică definită sau nu, cu excepția amalgamelor</w:t>
            </w:r>
          </w:p>
        </w:tc>
      </w:tr>
      <w:tr w:rsidR="001D47E6" w:rsidRPr="00760E05" w14:paraId="7F3F6A78" w14:textId="77777777" w:rsidTr="001F5D59">
        <w:trPr>
          <w:trHeight w:val="300"/>
          <w:jc w:val="center"/>
        </w:trPr>
        <w:tc>
          <w:tcPr>
            <w:tcW w:w="21" w:type="dxa"/>
            <w:vMerge/>
            <w:vAlign w:val="center"/>
          </w:tcPr>
          <w:p w14:paraId="52D85FE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1E37037"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54C546" w14:textId="77777777" w:rsidR="001D47E6" w:rsidRPr="00760E05" w:rsidRDefault="001D47E6" w:rsidP="001D47E6">
            <w:pPr>
              <w:spacing w:before="60" w:after="60"/>
              <w:rPr>
                <w:rFonts w:eastAsia="Times New Roman"/>
                <w:noProof/>
                <w:szCs w:val="24"/>
              </w:rPr>
            </w:pPr>
            <w:r w:rsidRPr="00760E05">
              <w:rPr>
                <w:noProof/>
              </w:rPr>
              <w:t>2853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20D95B" w14:textId="77777777" w:rsidR="001D47E6" w:rsidRPr="00760E05" w:rsidRDefault="001D47E6" w:rsidP="001D47E6">
            <w:pPr>
              <w:spacing w:before="60" w:after="60"/>
              <w:rPr>
                <w:rFonts w:eastAsia="Times New Roman"/>
                <w:noProof/>
                <w:szCs w:val="24"/>
              </w:rPr>
            </w:pPr>
            <w:r w:rsidRPr="00760E05">
              <w:rPr>
                <w:noProof/>
              </w:rPr>
              <w:t>Fosfuri, definite chimic sau nu, cu excepția ferofosfurilor; alți compuși anorganici (inclusiv apă distilată sau de conductibilitate și apă de puritate similară); aer lichid (indiferent dacă gazele rare au fost eliminate sau nu); aer comprimat; amalgame, altele decât amalgamele de metale prețioase</w:t>
            </w:r>
          </w:p>
        </w:tc>
      </w:tr>
      <w:tr w:rsidR="001D47E6" w:rsidRPr="00760E05" w14:paraId="051208A8" w14:textId="77777777" w:rsidTr="001F5D59">
        <w:trPr>
          <w:trHeight w:val="300"/>
          <w:jc w:val="center"/>
        </w:trPr>
        <w:tc>
          <w:tcPr>
            <w:tcW w:w="21" w:type="dxa"/>
            <w:vMerge/>
            <w:vAlign w:val="center"/>
          </w:tcPr>
          <w:p w14:paraId="3EE48BCF" w14:textId="77777777" w:rsidR="001D47E6" w:rsidRPr="00760E05" w:rsidRDefault="001D47E6" w:rsidP="001D47E6">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0D454BF"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C40757" w14:textId="77777777" w:rsidR="001D47E6" w:rsidRPr="00760E05" w:rsidRDefault="001D47E6" w:rsidP="001D47E6">
            <w:pPr>
              <w:spacing w:before="60" w:after="60"/>
              <w:rPr>
                <w:rFonts w:eastAsia="Times New Roman"/>
                <w:noProof/>
                <w:szCs w:val="24"/>
              </w:rPr>
            </w:pPr>
            <w:r w:rsidRPr="00760E05">
              <w:rPr>
                <w:noProof/>
              </w:rPr>
              <w:t>2903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A7A49" w14:textId="77777777" w:rsidR="001D47E6" w:rsidRPr="00760E05" w:rsidRDefault="001D47E6" w:rsidP="001D47E6">
            <w:pPr>
              <w:spacing w:before="60" w:after="60"/>
              <w:rPr>
                <w:rFonts w:eastAsia="Times New Roman"/>
                <w:noProof/>
                <w:szCs w:val="24"/>
              </w:rPr>
            </w:pPr>
            <w:r w:rsidRPr="00760E05">
              <w:rPr>
                <w:noProof/>
              </w:rPr>
              <w:t>Derivați halogenați ai hidrocarburilor</w:t>
            </w:r>
          </w:p>
        </w:tc>
      </w:tr>
      <w:tr w:rsidR="001D47E6" w:rsidRPr="00760E05" w14:paraId="1D6D09C9" w14:textId="77777777" w:rsidTr="001F5D59">
        <w:trPr>
          <w:trHeight w:val="300"/>
          <w:jc w:val="center"/>
        </w:trPr>
        <w:tc>
          <w:tcPr>
            <w:tcW w:w="21" w:type="dxa"/>
            <w:vMerge/>
            <w:vAlign w:val="center"/>
          </w:tcPr>
          <w:p w14:paraId="1FE2C91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A49F3D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1D4411" w14:textId="77777777" w:rsidR="001D47E6" w:rsidRPr="00760E05" w:rsidRDefault="001D47E6" w:rsidP="001D47E6">
            <w:pPr>
              <w:spacing w:before="60" w:after="60"/>
              <w:rPr>
                <w:rFonts w:eastAsia="Times New Roman"/>
                <w:noProof/>
                <w:szCs w:val="24"/>
              </w:rPr>
            </w:pPr>
            <w:r w:rsidRPr="00760E05">
              <w:rPr>
                <w:noProof/>
              </w:rPr>
              <w:t>2904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C937C4" w14:textId="77777777" w:rsidR="001D47E6" w:rsidRPr="00760E05" w:rsidRDefault="001D47E6" w:rsidP="001D47E6">
            <w:pPr>
              <w:spacing w:before="60" w:after="60"/>
              <w:rPr>
                <w:rFonts w:eastAsia="Times New Roman"/>
                <w:noProof/>
                <w:szCs w:val="24"/>
              </w:rPr>
            </w:pPr>
            <w:r w:rsidRPr="00760E05">
              <w:rPr>
                <w:noProof/>
              </w:rPr>
              <w:t>Derivați sulfonați, nitrați sau nitrozați ai hidrocarburilor, halogenați sau nu</w:t>
            </w:r>
          </w:p>
        </w:tc>
      </w:tr>
      <w:tr w:rsidR="001D47E6" w:rsidRPr="00760E05" w14:paraId="652239D8" w14:textId="77777777" w:rsidTr="001F5D59">
        <w:trPr>
          <w:trHeight w:val="300"/>
          <w:jc w:val="center"/>
        </w:trPr>
        <w:tc>
          <w:tcPr>
            <w:tcW w:w="21" w:type="dxa"/>
            <w:vMerge/>
            <w:vAlign w:val="center"/>
          </w:tcPr>
          <w:p w14:paraId="7B1D249B"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8123E2E"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E82587" w14:textId="77777777" w:rsidR="001D47E6" w:rsidRPr="00760E05" w:rsidRDefault="001D47E6" w:rsidP="001D47E6">
            <w:pPr>
              <w:spacing w:before="60" w:after="60"/>
              <w:rPr>
                <w:rFonts w:eastAsia="Times New Roman"/>
                <w:noProof/>
                <w:szCs w:val="24"/>
              </w:rPr>
            </w:pPr>
            <w:r w:rsidRPr="00760E05">
              <w:rPr>
                <w:noProof/>
              </w:rPr>
              <w:t>ex 2905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F49C70" w14:textId="6D8668C0" w:rsidR="001D47E6" w:rsidRPr="00760E05" w:rsidRDefault="001D47E6" w:rsidP="001D47E6">
            <w:pPr>
              <w:spacing w:before="60" w:after="60"/>
              <w:rPr>
                <w:rFonts w:eastAsia="Times New Roman"/>
                <w:noProof/>
              </w:rPr>
            </w:pPr>
            <w:r w:rsidRPr="00760E05">
              <w:rPr>
                <w:noProof/>
              </w:rPr>
              <w:t>Alcooli aciclici și derivații lor halogenați, sulfonați, nitrați sau nitrozați, excluzând produsele de la subpozițiile 2905 43 00 și 2905 44</w:t>
            </w:r>
          </w:p>
        </w:tc>
      </w:tr>
      <w:tr w:rsidR="001D47E6" w:rsidRPr="00760E05" w14:paraId="369213B3" w14:textId="77777777" w:rsidTr="001F5D59">
        <w:trPr>
          <w:trHeight w:val="300"/>
          <w:jc w:val="center"/>
        </w:trPr>
        <w:tc>
          <w:tcPr>
            <w:tcW w:w="21" w:type="dxa"/>
            <w:vMerge/>
            <w:vAlign w:val="center"/>
          </w:tcPr>
          <w:p w14:paraId="6D12066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78CB60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30C45A" w14:textId="77777777" w:rsidR="001D47E6" w:rsidRPr="00760E05" w:rsidRDefault="001D47E6" w:rsidP="001D47E6">
            <w:pPr>
              <w:spacing w:before="60" w:after="60"/>
              <w:rPr>
                <w:rFonts w:eastAsia="Times New Roman"/>
                <w:noProof/>
                <w:szCs w:val="24"/>
              </w:rPr>
            </w:pPr>
            <w:r w:rsidRPr="00760E05">
              <w:rPr>
                <w:noProof/>
              </w:rPr>
              <w:t>2906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E969F2" w14:textId="77777777" w:rsidR="001D47E6" w:rsidRPr="00760E05" w:rsidRDefault="001D47E6" w:rsidP="001D47E6">
            <w:pPr>
              <w:spacing w:before="60" w:after="60"/>
              <w:rPr>
                <w:rFonts w:eastAsia="Times New Roman"/>
                <w:noProof/>
                <w:szCs w:val="24"/>
              </w:rPr>
            </w:pPr>
            <w:r w:rsidRPr="00760E05">
              <w:rPr>
                <w:noProof/>
              </w:rPr>
              <w:t>Alcooli ciclici și derivații lor halogenați, sulfonați, nitrați sau nitrozați</w:t>
            </w:r>
          </w:p>
        </w:tc>
      </w:tr>
      <w:tr w:rsidR="001D47E6" w:rsidRPr="00760E05" w14:paraId="111B5C70" w14:textId="77777777" w:rsidTr="001F5D59">
        <w:trPr>
          <w:trHeight w:val="300"/>
          <w:jc w:val="center"/>
        </w:trPr>
        <w:tc>
          <w:tcPr>
            <w:tcW w:w="21" w:type="dxa"/>
            <w:vMerge/>
            <w:vAlign w:val="center"/>
          </w:tcPr>
          <w:p w14:paraId="1D0A8901"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836B013"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0D9209" w14:textId="77777777" w:rsidR="001D47E6" w:rsidRPr="00760E05" w:rsidRDefault="001D47E6" w:rsidP="001D47E6">
            <w:pPr>
              <w:spacing w:before="60" w:after="60"/>
              <w:rPr>
                <w:rFonts w:eastAsia="Times New Roman"/>
                <w:noProof/>
                <w:szCs w:val="24"/>
              </w:rPr>
            </w:pPr>
            <w:r w:rsidRPr="00760E05">
              <w:rPr>
                <w:noProof/>
              </w:rPr>
              <w:t>2907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A8218A" w14:textId="77777777" w:rsidR="001D47E6" w:rsidRPr="00760E05" w:rsidRDefault="001D47E6" w:rsidP="001D47E6">
            <w:pPr>
              <w:spacing w:before="60" w:after="60"/>
              <w:rPr>
                <w:rFonts w:eastAsia="Times New Roman"/>
                <w:noProof/>
                <w:szCs w:val="24"/>
              </w:rPr>
            </w:pPr>
            <w:r w:rsidRPr="00760E05">
              <w:rPr>
                <w:noProof/>
              </w:rPr>
              <w:t>Fenoli; fenoli-alcooli</w:t>
            </w:r>
          </w:p>
        </w:tc>
      </w:tr>
      <w:tr w:rsidR="001D47E6" w:rsidRPr="00760E05" w14:paraId="039F874B" w14:textId="77777777" w:rsidTr="001F5D59">
        <w:trPr>
          <w:trHeight w:val="300"/>
          <w:jc w:val="center"/>
        </w:trPr>
        <w:tc>
          <w:tcPr>
            <w:tcW w:w="21" w:type="dxa"/>
            <w:vMerge/>
            <w:vAlign w:val="center"/>
          </w:tcPr>
          <w:p w14:paraId="61B5FC1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D95028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8EDEC3" w14:textId="77777777" w:rsidR="001D47E6" w:rsidRPr="00760E05" w:rsidRDefault="001D47E6" w:rsidP="001D47E6">
            <w:pPr>
              <w:spacing w:before="60" w:after="60"/>
              <w:rPr>
                <w:rFonts w:eastAsia="Times New Roman"/>
                <w:noProof/>
                <w:szCs w:val="24"/>
              </w:rPr>
            </w:pPr>
            <w:r w:rsidRPr="00760E05">
              <w:rPr>
                <w:noProof/>
              </w:rPr>
              <w:t>2908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04EA5C" w14:textId="77777777" w:rsidR="001D47E6" w:rsidRPr="00760E05" w:rsidRDefault="001D47E6" w:rsidP="001D47E6">
            <w:pPr>
              <w:spacing w:before="60" w:after="60"/>
              <w:rPr>
                <w:rFonts w:eastAsia="Times New Roman"/>
                <w:noProof/>
                <w:szCs w:val="24"/>
              </w:rPr>
            </w:pPr>
            <w:r w:rsidRPr="00760E05">
              <w:rPr>
                <w:noProof/>
              </w:rPr>
              <w:t>Derivați halogenați, sulfonați, nitrați sau nitrozați ai fenolilor sau ai fenoli-alcoolilor</w:t>
            </w:r>
          </w:p>
        </w:tc>
      </w:tr>
      <w:tr w:rsidR="001D47E6" w:rsidRPr="00760E05" w14:paraId="2C469D75" w14:textId="77777777" w:rsidTr="001F5D59">
        <w:trPr>
          <w:trHeight w:val="300"/>
          <w:jc w:val="center"/>
        </w:trPr>
        <w:tc>
          <w:tcPr>
            <w:tcW w:w="21" w:type="dxa"/>
            <w:vMerge/>
            <w:vAlign w:val="center"/>
          </w:tcPr>
          <w:p w14:paraId="1A1600B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9275136"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637CCD" w14:textId="77777777" w:rsidR="001D47E6" w:rsidRPr="00760E05" w:rsidRDefault="001D47E6" w:rsidP="001D47E6">
            <w:pPr>
              <w:spacing w:before="60" w:after="60"/>
              <w:rPr>
                <w:rFonts w:eastAsia="Times New Roman"/>
                <w:noProof/>
                <w:szCs w:val="24"/>
              </w:rPr>
            </w:pPr>
            <w:r w:rsidRPr="00760E05">
              <w:rPr>
                <w:noProof/>
              </w:rPr>
              <w:t>2909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B7ABCD" w14:textId="77777777" w:rsidR="001D47E6" w:rsidRPr="00760E05" w:rsidRDefault="001D47E6" w:rsidP="001D47E6">
            <w:pPr>
              <w:spacing w:before="60" w:after="60"/>
              <w:rPr>
                <w:rFonts w:eastAsia="Times New Roman"/>
                <w:noProof/>
                <w:szCs w:val="24"/>
              </w:rPr>
            </w:pPr>
            <w:r w:rsidRPr="00760E05">
              <w:rPr>
                <w:noProof/>
              </w:rPr>
              <w:t>Eteri, eteri-alcooli, eteri-fenoli, eteri-alcooli-fenoli, peroxizi ai alcoolilor, peroxizi ai eterilor, peroxizi ai cetonelor (cu compoziție chimică definită sau nu) și derivații lor halogenați, sulfonați, nitrați sau nitrozați</w:t>
            </w:r>
          </w:p>
        </w:tc>
      </w:tr>
      <w:tr w:rsidR="001D47E6" w:rsidRPr="00760E05" w14:paraId="278C79BC" w14:textId="77777777" w:rsidTr="001F5D59">
        <w:trPr>
          <w:trHeight w:val="300"/>
          <w:jc w:val="center"/>
        </w:trPr>
        <w:tc>
          <w:tcPr>
            <w:tcW w:w="21" w:type="dxa"/>
            <w:vMerge/>
            <w:vAlign w:val="center"/>
          </w:tcPr>
          <w:p w14:paraId="2C135E0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E0A37A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062C6D" w14:textId="77777777" w:rsidR="001D47E6" w:rsidRPr="00760E05" w:rsidRDefault="001D47E6" w:rsidP="001D47E6">
            <w:pPr>
              <w:spacing w:before="60" w:after="60"/>
              <w:rPr>
                <w:rFonts w:eastAsia="Times New Roman"/>
                <w:noProof/>
                <w:szCs w:val="24"/>
              </w:rPr>
            </w:pPr>
            <w:r w:rsidRPr="00760E05">
              <w:rPr>
                <w:noProof/>
              </w:rPr>
              <w:t>2910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E3504E" w14:textId="77777777" w:rsidR="001D47E6" w:rsidRPr="00760E05" w:rsidRDefault="001D47E6" w:rsidP="001D47E6">
            <w:pPr>
              <w:spacing w:before="60" w:after="60"/>
              <w:rPr>
                <w:rFonts w:eastAsia="Times New Roman"/>
                <w:noProof/>
                <w:szCs w:val="24"/>
              </w:rPr>
            </w:pPr>
            <w:r w:rsidRPr="00760E05">
              <w:rPr>
                <w:noProof/>
              </w:rPr>
              <w:t>Epoxizi, epoxi-alcooli, epoxi-fenoli și epoxi-eteri cu trei atomi în ciclu și derivații lor halogenați, sulfonați, nitrați sau nitrozați</w:t>
            </w:r>
          </w:p>
        </w:tc>
      </w:tr>
      <w:tr w:rsidR="001D47E6" w:rsidRPr="00760E05" w14:paraId="7E5E922C" w14:textId="77777777" w:rsidTr="001F5D59">
        <w:trPr>
          <w:trHeight w:val="300"/>
          <w:jc w:val="center"/>
        </w:trPr>
        <w:tc>
          <w:tcPr>
            <w:tcW w:w="21" w:type="dxa"/>
            <w:vMerge/>
            <w:vAlign w:val="center"/>
          </w:tcPr>
          <w:p w14:paraId="5326DA0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486B88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62BEAF" w14:textId="77777777" w:rsidR="001D47E6" w:rsidRPr="00760E05" w:rsidRDefault="001D47E6" w:rsidP="001D47E6">
            <w:pPr>
              <w:spacing w:before="60" w:after="60"/>
              <w:rPr>
                <w:rFonts w:eastAsia="Times New Roman"/>
                <w:noProof/>
                <w:szCs w:val="24"/>
              </w:rPr>
            </w:pPr>
            <w:r w:rsidRPr="00760E05">
              <w:rPr>
                <w:noProof/>
              </w:rPr>
              <w:t>2911 00 00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3A01A9" w14:textId="77777777" w:rsidR="001D47E6" w:rsidRPr="00760E05" w:rsidRDefault="001D47E6" w:rsidP="001D47E6">
            <w:pPr>
              <w:spacing w:before="60" w:after="60"/>
              <w:rPr>
                <w:rFonts w:eastAsia="Times New Roman"/>
                <w:noProof/>
                <w:szCs w:val="24"/>
              </w:rPr>
            </w:pPr>
            <w:r w:rsidRPr="00760E05">
              <w:rPr>
                <w:noProof/>
              </w:rPr>
              <w:t>Acetali și semiacetali, care conțin chiar alte funcții oxigenate, și derivații lor halogenați, sulfonați, nitrați sau nitrozați</w:t>
            </w:r>
          </w:p>
        </w:tc>
      </w:tr>
      <w:tr w:rsidR="001D47E6" w:rsidRPr="00760E05" w14:paraId="7385B2A2" w14:textId="77777777" w:rsidTr="001F5D59">
        <w:trPr>
          <w:trHeight w:val="300"/>
          <w:jc w:val="center"/>
        </w:trPr>
        <w:tc>
          <w:tcPr>
            <w:tcW w:w="21" w:type="dxa"/>
            <w:vMerge/>
            <w:vAlign w:val="center"/>
          </w:tcPr>
          <w:p w14:paraId="0D1AA3C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2093A6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120444" w14:textId="77777777" w:rsidR="001D47E6" w:rsidRPr="00760E05" w:rsidRDefault="001D47E6" w:rsidP="001D47E6">
            <w:pPr>
              <w:spacing w:before="60" w:after="60"/>
              <w:rPr>
                <w:rFonts w:eastAsia="Times New Roman"/>
                <w:noProof/>
                <w:szCs w:val="24"/>
              </w:rPr>
            </w:pPr>
            <w:r w:rsidRPr="00760E05">
              <w:rPr>
                <w:noProof/>
              </w:rPr>
              <w:t>2912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3A7ACC" w14:textId="77777777" w:rsidR="001D47E6" w:rsidRPr="00760E05" w:rsidRDefault="001D47E6" w:rsidP="001D47E6">
            <w:pPr>
              <w:spacing w:before="60" w:after="60"/>
              <w:rPr>
                <w:rFonts w:eastAsia="Times New Roman"/>
                <w:noProof/>
                <w:szCs w:val="24"/>
              </w:rPr>
            </w:pPr>
            <w:r w:rsidRPr="00760E05">
              <w:rPr>
                <w:noProof/>
              </w:rPr>
              <w:t>Aldehide, chiar conținând alte funcții oxigenate; polimeri ciclici ai aldehidelor; paraformaldehidă</w:t>
            </w:r>
          </w:p>
        </w:tc>
      </w:tr>
      <w:tr w:rsidR="001D47E6" w:rsidRPr="00760E05" w14:paraId="13168632" w14:textId="77777777" w:rsidTr="001F5D59">
        <w:trPr>
          <w:trHeight w:val="300"/>
          <w:jc w:val="center"/>
        </w:trPr>
        <w:tc>
          <w:tcPr>
            <w:tcW w:w="21" w:type="dxa"/>
            <w:vMerge/>
            <w:vAlign w:val="center"/>
          </w:tcPr>
          <w:p w14:paraId="6B22D87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2D7A241"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785AAD" w14:textId="77777777" w:rsidR="001D47E6" w:rsidRPr="00760E05" w:rsidRDefault="001D47E6" w:rsidP="001D47E6">
            <w:pPr>
              <w:spacing w:before="60" w:after="60"/>
              <w:rPr>
                <w:rFonts w:eastAsia="Times New Roman"/>
                <w:noProof/>
                <w:szCs w:val="24"/>
              </w:rPr>
            </w:pPr>
            <w:r w:rsidRPr="00760E05">
              <w:rPr>
                <w:noProof/>
              </w:rPr>
              <w:t>2913 00 00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3B6821" w14:textId="77777777" w:rsidR="001D47E6" w:rsidRPr="00760E05" w:rsidRDefault="001D47E6" w:rsidP="001D47E6">
            <w:pPr>
              <w:spacing w:before="60" w:after="60"/>
              <w:rPr>
                <w:rFonts w:eastAsia="Times New Roman"/>
                <w:noProof/>
                <w:szCs w:val="24"/>
              </w:rPr>
            </w:pPr>
            <w:r w:rsidRPr="00760E05">
              <w:rPr>
                <w:noProof/>
              </w:rPr>
              <w:t>Derivați halogenați, sulfonați, nitrați sau nitrozați ai produselor de la poziția 2912</w:t>
            </w:r>
          </w:p>
        </w:tc>
      </w:tr>
      <w:tr w:rsidR="001D47E6" w:rsidRPr="00760E05" w14:paraId="7336EF4C" w14:textId="77777777" w:rsidTr="001F5D59">
        <w:trPr>
          <w:trHeight w:val="300"/>
          <w:jc w:val="center"/>
        </w:trPr>
        <w:tc>
          <w:tcPr>
            <w:tcW w:w="21" w:type="dxa"/>
            <w:vMerge/>
            <w:vAlign w:val="center"/>
          </w:tcPr>
          <w:p w14:paraId="6226D539"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6CEDA3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96B9D6" w14:textId="77777777" w:rsidR="001D47E6" w:rsidRPr="00760E05" w:rsidRDefault="001D47E6" w:rsidP="001D47E6">
            <w:pPr>
              <w:spacing w:before="60" w:after="60"/>
              <w:rPr>
                <w:rFonts w:eastAsia="Times New Roman"/>
                <w:noProof/>
                <w:szCs w:val="24"/>
              </w:rPr>
            </w:pPr>
            <w:r w:rsidRPr="00760E05">
              <w:rPr>
                <w:noProof/>
              </w:rPr>
              <w:t>2914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642D9E" w14:textId="77777777" w:rsidR="001D47E6" w:rsidRPr="00760E05" w:rsidRDefault="001D47E6" w:rsidP="001D47E6">
            <w:pPr>
              <w:spacing w:before="60" w:after="60"/>
              <w:rPr>
                <w:rFonts w:eastAsia="Times New Roman"/>
                <w:noProof/>
                <w:szCs w:val="24"/>
              </w:rPr>
            </w:pPr>
            <w:r w:rsidRPr="00760E05">
              <w:rPr>
                <w:noProof/>
              </w:rPr>
              <w:t>Cetone și chinone, care conțin chiar alte funcții oxigenate, și derivații lor halogenați, sulfonați, nitrați sau nitrozați</w:t>
            </w:r>
          </w:p>
        </w:tc>
      </w:tr>
      <w:tr w:rsidR="001D47E6" w:rsidRPr="00760E05" w14:paraId="15E331E1" w14:textId="77777777" w:rsidTr="001F5D59">
        <w:trPr>
          <w:trHeight w:val="300"/>
          <w:jc w:val="center"/>
        </w:trPr>
        <w:tc>
          <w:tcPr>
            <w:tcW w:w="21" w:type="dxa"/>
            <w:vMerge/>
            <w:vAlign w:val="center"/>
          </w:tcPr>
          <w:p w14:paraId="1D871BD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343C9D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A41D6B" w14:textId="77777777" w:rsidR="001D47E6" w:rsidRPr="00760E05" w:rsidRDefault="001D47E6" w:rsidP="001D47E6">
            <w:pPr>
              <w:spacing w:before="60" w:after="60"/>
              <w:rPr>
                <w:rFonts w:eastAsia="Times New Roman"/>
                <w:noProof/>
                <w:szCs w:val="24"/>
              </w:rPr>
            </w:pPr>
            <w:r w:rsidRPr="00760E05">
              <w:rPr>
                <w:noProof/>
              </w:rPr>
              <w:t>2915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096E8F" w14:textId="77777777" w:rsidR="001D47E6" w:rsidRPr="00760E05" w:rsidRDefault="001D47E6" w:rsidP="001D47E6">
            <w:pPr>
              <w:spacing w:before="60" w:after="60"/>
              <w:rPr>
                <w:rFonts w:eastAsia="Times New Roman"/>
                <w:noProof/>
                <w:szCs w:val="24"/>
              </w:rPr>
            </w:pPr>
            <w:r w:rsidRPr="00760E05">
              <w:rPr>
                <w:noProof/>
              </w:rPr>
              <w:t>Acizi monocarboxilici aciclici saturați și anhidridele, halogenurile, peroxizii și peroxiacizii lor; derivații lor halogenați, sulfonați, nitrați sau nitrozați</w:t>
            </w:r>
          </w:p>
        </w:tc>
      </w:tr>
      <w:tr w:rsidR="001D47E6" w:rsidRPr="00760E05" w14:paraId="53E4F2E3" w14:textId="77777777" w:rsidTr="001F5D59">
        <w:trPr>
          <w:trHeight w:val="300"/>
          <w:jc w:val="center"/>
        </w:trPr>
        <w:tc>
          <w:tcPr>
            <w:tcW w:w="21" w:type="dxa"/>
            <w:vMerge/>
            <w:vAlign w:val="center"/>
          </w:tcPr>
          <w:p w14:paraId="47FD349E"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7D86DD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FB704F" w14:textId="77777777" w:rsidR="001D47E6" w:rsidRPr="00760E05" w:rsidRDefault="001D47E6" w:rsidP="001D47E6">
            <w:pPr>
              <w:spacing w:before="60" w:after="60"/>
              <w:rPr>
                <w:rFonts w:eastAsia="Times New Roman"/>
                <w:noProof/>
                <w:szCs w:val="24"/>
              </w:rPr>
            </w:pPr>
            <w:r w:rsidRPr="00760E05">
              <w:rPr>
                <w:noProof/>
              </w:rPr>
              <w:t>2916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1042F1" w14:textId="77777777" w:rsidR="001D47E6" w:rsidRPr="00760E05" w:rsidRDefault="001D47E6" w:rsidP="001D47E6">
            <w:pPr>
              <w:spacing w:before="60" w:after="60"/>
              <w:rPr>
                <w:rFonts w:eastAsia="Times New Roman"/>
                <w:noProof/>
                <w:szCs w:val="24"/>
              </w:rPr>
            </w:pPr>
            <w:r w:rsidRPr="00760E05">
              <w:rPr>
                <w:noProof/>
              </w:rPr>
              <w:t>Acizi monocarboxilici aciclici nesaturați și acizi monocarboxilici ciclici, anhidridele, halogenurile, peroxizii și peroxiacizii lor; derivații lor halogenați, sulfonați, nitrați sau nitrozați</w:t>
            </w:r>
          </w:p>
        </w:tc>
      </w:tr>
      <w:tr w:rsidR="001D47E6" w:rsidRPr="00760E05" w14:paraId="478A18B6" w14:textId="77777777" w:rsidTr="001F5D59">
        <w:trPr>
          <w:trHeight w:val="300"/>
          <w:jc w:val="center"/>
        </w:trPr>
        <w:tc>
          <w:tcPr>
            <w:tcW w:w="21" w:type="dxa"/>
            <w:vMerge/>
            <w:vAlign w:val="center"/>
          </w:tcPr>
          <w:p w14:paraId="1146D86B"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5E92E33"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9E569C" w14:textId="77777777" w:rsidR="001D47E6" w:rsidRPr="00760E05" w:rsidRDefault="001D47E6" w:rsidP="001D47E6">
            <w:pPr>
              <w:spacing w:before="60" w:after="60"/>
              <w:rPr>
                <w:rFonts w:eastAsia="Times New Roman"/>
                <w:noProof/>
                <w:szCs w:val="24"/>
              </w:rPr>
            </w:pPr>
            <w:r w:rsidRPr="00760E05">
              <w:rPr>
                <w:noProof/>
              </w:rPr>
              <w:t>2917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6D70B7" w14:textId="77777777" w:rsidR="001D47E6" w:rsidRPr="00760E05" w:rsidRDefault="001D47E6" w:rsidP="001D47E6">
            <w:pPr>
              <w:spacing w:before="60" w:after="60"/>
              <w:rPr>
                <w:rFonts w:eastAsia="Times New Roman"/>
                <w:noProof/>
                <w:szCs w:val="24"/>
              </w:rPr>
            </w:pPr>
            <w:r w:rsidRPr="00760E05">
              <w:rPr>
                <w:noProof/>
              </w:rPr>
              <w:t>Acizi policarboxilici, anhidridele, halogenurile, peroxizii și peroxiacizii lor; derivații lor halogenați, sulfonați, nitrați sau nitrozați</w:t>
            </w:r>
          </w:p>
        </w:tc>
      </w:tr>
      <w:tr w:rsidR="001D47E6" w:rsidRPr="00760E05" w14:paraId="0353BB96" w14:textId="77777777" w:rsidTr="001F5D59">
        <w:trPr>
          <w:trHeight w:val="300"/>
          <w:jc w:val="center"/>
        </w:trPr>
        <w:tc>
          <w:tcPr>
            <w:tcW w:w="21" w:type="dxa"/>
            <w:vMerge/>
            <w:vAlign w:val="center"/>
          </w:tcPr>
          <w:p w14:paraId="17E2DE41"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57518CF"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45BC0E" w14:textId="77777777" w:rsidR="001D47E6" w:rsidRPr="00760E05" w:rsidRDefault="001D47E6" w:rsidP="001D47E6">
            <w:pPr>
              <w:spacing w:before="60" w:after="60"/>
              <w:rPr>
                <w:rFonts w:eastAsia="Times New Roman"/>
                <w:noProof/>
                <w:szCs w:val="24"/>
              </w:rPr>
            </w:pPr>
            <w:r w:rsidRPr="00760E05">
              <w:rPr>
                <w:noProof/>
              </w:rPr>
              <w:t>2918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4C2C7F" w14:textId="77777777" w:rsidR="001D47E6" w:rsidRPr="00760E05" w:rsidRDefault="001D47E6" w:rsidP="001D47E6">
            <w:pPr>
              <w:spacing w:before="60" w:after="60"/>
              <w:rPr>
                <w:rFonts w:eastAsia="Times New Roman"/>
                <w:noProof/>
                <w:szCs w:val="24"/>
              </w:rPr>
            </w:pPr>
            <w:r w:rsidRPr="00760E05">
              <w:rPr>
                <w:noProof/>
              </w:rPr>
              <w:t>Acizi carboxilici cu funcții oxigenate suplimentare și anhidridele, halogenurile, peroxizii și peroxiacizii lor; derivații lor halogenați, sulfonați, nitrați sau nitrozați</w:t>
            </w:r>
          </w:p>
        </w:tc>
      </w:tr>
      <w:tr w:rsidR="001D47E6" w:rsidRPr="00760E05" w14:paraId="520713D4" w14:textId="77777777" w:rsidTr="001F5D59">
        <w:trPr>
          <w:trHeight w:val="300"/>
          <w:jc w:val="center"/>
        </w:trPr>
        <w:tc>
          <w:tcPr>
            <w:tcW w:w="21" w:type="dxa"/>
            <w:vMerge/>
            <w:vAlign w:val="center"/>
          </w:tcPr>
          <w:p w14:paraId="3E502CD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4D58C5A"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762B6B" w14:textId="77777777" w:rsidR="001D47E6" w:rsidRPr="00760E05" w:rsidRDefault="001D47E6" w:rsidP="001D47E6">
            <w:pPr>
              <w:spacing w:before="60" w:after="60"/>
              <w:rPr>
                <w:rFonts w:eastAsia="Times New Roman"/>
                <w:noProof/>
                <w:szCs w:val="24"/>
              </w:rPr>
            </w:pPr>
            <w:r w:rsidRPr="00760E05">
              <w:rPr>
                <w:noProof/>
              </w:rPr>
              <w:t>2919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6C6FBA" w14:textId="77777777" w:rsidR="001D47E6" w:rsidRPr="00760E05" w:rsidRDefault="001D47E6" w:rsidP="001D47E6">
            <w:pPr>
              <w:spacing w:before="60" w:after="60"/>
              <w:rPr>
                <w:rFonts w:eastAsia="Times New Roman"/>
                <w:noProof/>
                <w:szCs w:val="24"/>
              </w:rPr>
            </w:pPr>
            <w:r w:rsidRPr="00760E05">
              <w:rPr>
                <w:noProof/>
              </w:rPr>
              <w:t>Esteri fosforici și sărurile lor, inclusiv lactofosfați; derivații lor halogenați, sulfonați, nitrați sau nitrozați</w:t>
            </w:r>
          </w:p>
        </w:tc>
      </w:tr>
      <w:tr w:rsidR="001D47E6" w:rsidRPr="00760E05" w14:paraId="12E96DF4" w14:textId="77777777" w:rsidTr="001F5D59">
        <w:trPr>
          <w:trHeight w:val="300"/>
          <w:jc w:val="center"/>
        </w:trPr>
        <w:tc>
          <w:tcPr>
            <w:tcW w:w="21" w:type="dxa"/>
            <w:vMerge/>
            <w:vAlign w:val="center"/>
          </w:tcPr>
          <w:p w14:paraId="74907D0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618C37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1085B9" w14:textId="77777777" w:rsidR="001D47E6" w:rsidRPr="00760E05" w:rsidRDefault="001D47E6" w:rsidP="001D47E6">
            <w:pPr>
              <w:spacing w:before="60" w:after="60"/>
              <w:rPr>
                <w:rFonts w:eastAsia="Times New Roman"/>
                <w:noProof/>
                <w:szCs w:val="24"/>
              </w:rPr>
            </w:pPr>
            <w:r w:rsidRPr="00760E05">
              <w:rPr>
                <w:noProof/>
              </w:rPr>
              <w:t>2920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E6F8F4" w14:textId="77777777" w:rsidR="001D47E6" w:rsidRPr="00760E05" w:rsidRDefault="001D47E6" w:rsidP="001D47E6">
            <w:pPr>
              <w:spacing w:before="60" w:after="60"/>
              <w:rPr>
                <w:rFonts w:eastAsia="Times New Roman"/>
                <w:noProof/>
              </w:rPr>
            </w:pPr>
            <w:r w:rsidRPr="00760E05">
              <w:rPr>
                <w:noProof/>
              </w:rPr>
              <w:t>Esterii altor acizi anorganici ai nemetalelor (cu excepția esterilor acizilor halogenhidrici) și sărurile lor; derivații lor halogenați, sulfonați, nitrați sau nitrozați</w:t>
            </w:r>
          </w:p>
        </w:tc>
      </w:tr>
      <w:tr w:rsidR="001D47E6" w:rsidRPr="00760E05" w14:paraId="48827883" w14:textId="77777777" w:rsidTr="001F5D59">
        <w:trPr>
          <w:trHeight w:val="300"/>
          <w:jc w:val="center"/>
        </w:trPr>
        <w:tc>
          <w:tcPr>
            <w:tcW w:w="21" w:type="dxa"/>
            <w:vMerge/>
            <w:vAlign w:val="center"/>
          </w:tcPr>
          <w:p w14:paraId="202BDDCB"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DE8786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600871" w14:textId="77777777" w:rsidR="001D47E6" w:rsidRPr="00760E05" w:rsidRDefault="001D47E6" w:rsidP="001D47E6">
            <w:pPr>
              <w:spacing w:before="60" w:after="60"/>
              <w:rPr>
                <w:rFonts w:eastAsia="Times New Roman"/>
                <w:noProof/>
                <w:szCs w:val="24"/>
              </w:rPr>
            </w:pPr>
            <w:r w:rsidRPr="00760E05">
              <w:rPr>
                <w:noProof/>
              </w:rPr>
              <w:t>2921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30CF04" w14:textId="77777777" w:rsidR="001D47E6" w:rsidRPr="00760E05" w:rsidRDefault="001D47E6" w:rsidP="001D47E6">
            <w:pPr>
              <w:spacing w:before="60" w:after="60"/>
              <w:rPr>
                <w:rFonts w:eastAsia="Times New Roman"/>
                <w:noProof/>
                <w:szCs w:val="24"/>
              </w:rPr>
            </w:pPr>
            <w:r w:rsidRPr="00760E05">
              <w:rPr>
                <w:noProof/>
              </w:rPr>
              <w:t>Compuși cu funcție aminică</w:t>
            </w:r>
          </w:p>
        </w:tc>
      </w:tr>
      <w:tr w:rsidR="001D47E6" w:rsidRPr="00760E05" w14:paraId="2EF33BA1" w14:textId="77777777" w:rsidTr="001F5D59">
        <w:trPr>
          <w:trHeight w:val="300"/>
          <w:jc w:val="center"/>
        </w:trPr>
        <w:tc>
          <w:tcPr>
            <w:tcW w:w="21" w:type="dxa"/>
            <w:vMerge/>
            <w:vAlign w:val="center"/>
          </w:tcPr>
          <w:p w14:paraId="50560BF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014CD0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0A7364" w14:textId="77777777" w:rsidR="001D47E6" w:rsidRPr="00760E05" w:rsidRDefault="001D47E6" w:rsidP="001D47E6">
            <w:pPr>
              <w:spacing w:before="60" w:after="60"/>
              <w:rPr>
                <w:rFonts w:eastAsia="Times New Roman"/>
                <w:noProof/>
                <w:szCs w:val="24"/>
              </w:rPr>
            </w:pPr>
            <w:r w:rsidRPr="00760E05">
              <w:rPr>
                <w:noProof/>
              </w:rPr>
              <w:t>2922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F981BE" w14:textId="77777777" w:rsidR="001D47E6" w:rsidRPr="00760E05" w:rsidRDefault="001D47E6" w:rsidP="001D47E6">
            <w:pPr>
              <w:spacing w:before="60" w:after="60"/>
              <w:rPr>
                <w:rFonts w:eastAsia="Times New Roman"/>
                <w:noProof/>
                <w:szCs w:val="24"/>
              </w:rPr>
            </w:pPr>
            <w:r w:rsidRPr="00760E05">
              <w:rPr>
                <w:noProof/>
              </w:rPr>
              <w:t>Amino compuși cu funcții oxigenate</w:t>
            </w:r>
          </w:p>
        </w:tc>
      </w:tr>
      <w:tr w:rsidR="001D47E6" w:rsidRPr="00760E05" w14:paraId="779298E9" w14:textId="77777777" w:rsidTr="001F5D59">
        <w:trPr>
          <w:trHeight w:val="300"/>
          <w:jc w:val="center"/>
        </w:trPr>
        <w:tc>
          <w:tcPr>
            <w:tcW w:w="21" w:type="dxa"/>
            <w:vMerge/>
            <w:vAlign w:val="center"/>
          </w:tcPr>
          <w:p w14:paraId="44434EA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52D3B3A"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4602C1" w14:textId="77777777" w:rsidR="001D47E6" w:rsidRPr="00760E05" w:rsidRDefault="001D47E6" w:rsidP="001D47E6">
            <w:pPr>
              <w:spacing w:before="60" w:after="60"/>
              <w:rPr>
                <w:rFonts w:eastAsia="Times New Roman"/>
                <w:noProof/>
                <w:szCs w:val="24"/>
              </w:rPr>
            </w:pPr>
            <w:r w:rsidRPr="00760E05">
              <w:rPr>
                <w:noProof/>
              </w:rPr>
              <w:t>2923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E4620D" w14:textId="77777777" w:rsidR="001D47E6" w:rsidRPr="00760E05" w:rsidRDefault="001D47E6" w:rsidP="001D47E6">
            <w:pPr>
              <w:spacing w:before="60" w:after="60"/>
              <w:rPr>
                <w:rFonts w:eastAsia="Times New Roman"/>
                <w:noProof/>
                <w:szCs w:val="24"/>
              </w:rPr>
            </w:pPr>
            <w:r w:rsidRPr="00760E05">
              <w:rPr>
                <w:noProof/>
              </w:rPr>
              <w:t>Săruri și hidroxizi de amoniu cuaternari; lecitine și alte fosfoaminolipide, cu compoziție chimică definită sau nu</w:t>
            </w:r>
          </w:p>
        </w:tc>
      </w:tr>
      <w:tr w:rsidR="001D47E6" w:rsidRPr="00760E05" w14:paraId="6F737117" w14:textId="77777777" w:rsidTr="001F5D59">
        <w:trPr>
          <w:trHeight w:val="300"/>
          <w:jc w:val="center"/>
        </w:trPr>
        <w:tc>
          <w:tcPr>
            <w:tcW w:w="21" w:type="dxa"/>
            <w:vMerge/>
            <w:vAlign w:val="center"/>
          </w:tcPr>
          <w:p w14:paraId="4E011D2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BC83A6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758E6E" w14:textId="77777777" w:rsidR="001D47E6" w:rsidRPr="00760E05" w:rsidRDefault="001D47E6" w:rsidP="001D47E6">
            <w:pPr>
              <w:spacing w:before="60" w:after="60"/>
              <w:rPr>
                <w:rFonts w:eastAsia="Times New Roman"/>
                <w:noProof/>
                <w:szCs w:val="24"/>
              </w:rPr>
            </w:pPr>
            <w:r w:rsidRPr="00760E05">
              <w:rPr>
                <w:noProof/>
              </w:rPr>
              <w:t>2924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E60C52" w14:textId="77777777" w:rsidR="001D47E6" w:rsidRPr="00760E05" w:rsidRDefault="001D47E6" w:rsidP="001D47E6">
            <w:pPr>
              <w:spacing w:before="60" w:after="60"/>
              <w:rPr>
                <w:rFonts w:eastAsia="Times New Roman"/>
                <w:noProof/>
                <w:szCs w:val="24"/>
              </w:rPr>
            </w:pPr>
            <w:r w:rsidRPr="00760E05">
              <w:rPr>
                <w:noProof/>
              </w:rPr>
              <w:t>Compuși cu funcție carboxiamidă; compuși cu funcție amidă ai acidului carbonic</w:t>
            </w:r>
          </w:p>
        </w:tc>
      </w:tr>
      <w:tr w:rsidR="001D47E6" w:rsidRPr="00760E05" w14:paraId="1FF2A548" w14:textId="77777777" w:rsidTr="001F5D59">
        <w:trPr>
          <w:trHeight w:val="300"/>
          <w:jc w:val="center"/>
        </w:trPr>
        <w:tc>
          <w:tcPr>
            <w:tcW w:w="21" w:type="dxa"/>
            <w:vMerge/>
            <w:vAlign w:val="center"/>
          </w:tcPr>
          <w:p w14:paraId="3AC66E4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980607E"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02BA68" w14:textId="77777777" w:rsidR="001D47E6" w:rsidRPr="00760E05" w:rsidRDefault="001D47E6" w:rsidP="001D47E6">
            <w:pPr>
              <w:spacing w:before="60" w:after="60"/>
              <w:rPr>
                <w:rFonts w:eastAsia="Times New Roman"/>
                <w:noProof/>
                <w:szCs w:val="24"/>
              </w:rPr>
            </w:pPr>
            <w:r w:rsidRPr="00760E05">
              <w:rPr>
                <w:noProof/>
              </w:rPr>
              <w:t>2925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B6128D" w14:textId="77777777" w:rsidR="001D47E6" w:rsidRPr="00760E05" w:rsidRDefault="001D47E6" w:rsidP="001D47E6">
            <w:pPr>
              <w:spacing w:before="60" w:after="60"/>
              <w:rPr>
                <w:rFonts w:eastAsia="Times New Roman"/>
                <w:noProof/>
                <w:szCs w:val="24"/>
              </w:rPr>
            </w:pPr>
            <w:r w:rsidRPr="00760E05">
              <w:rPr>
                <w:noProof/>
              </w:rPr>
              <w:t>Compuși cu funcție carboximidă (inclusiv zaharină și sărurile ei) și compuși cu funcție imină</w:t>
            </w:r>
          </w:p>
        </w:tc>
      </w:tr>
      <w:tr w:rsidR="001D47E6" w:rsidRPr="00760E05" w14:paraId="2DDE1DF5" w14:textId="77777777" w:rsidTr="001F5D59">
        <w:trPr>
          <w:trHeight w:val="300"/>
          <w:jc w:val="center"/>
        </w:trPr>
        <w:tc>
          <w:tcPr>
            <w:tcW w:w="21" w:type="dxa"/>
            <w:vMerge/>
            <w:vAlign w:val="center"/>
          </w:tcPr>
          <w:p w14:paraId="3ABB90F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8B4934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8375FE" w14:textId="77777777" w:rsidR="001D47E6" w:rsidRPr="00760E05" w:rsidRDefault="001D47E6" w:rsidP="001D47E6">
            <w:pPr>
              <w:spacing w:before="60" w:after="60"/>
              <w:rPr>
                <w:rFonts w:eastAsia="Times New Roman"/>
                <w:noProof/>
                <w:szCs w:val="24"/>
              </w:rPr>
            </w:pPr>
            <w:r w:rsidRPr="00760E05">
              <w:rPr>
                <w:noProof/>
              </w:rPr>
              <w:t>2926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271A2" w14:textId="77777777" w:rsidR="001D47E6" w:rsidRPr="00760E05" w:rsidRDefault="001D47E6" w:rsidP="001D47E6">
            <w:pPr>
              <w:spacing w:before="60" w:after="60"/>
              <w:rPr>
                <w:rFonts w:eastAsia="Times New Roman"/>
                <w:noProof/>
                <w:szCs w:val="24"/>
              </w:rPr>
            </w:pPr>
            <w:r w:rsidRPr="00760E05">
              <w:rPr>
                <w:noProof/>
              </w:rPr>
              <w:t>Compuși cu funcție nitril</w:t>
            </w:r>
          </w:p>
        </w:tc>
      </w:tr>
      <w:tr w:rsidR="001D47E6" w:rsidRPr="00760E05" w14:paraId="190B1B42" w14:textId="77777777" w:rsidTr="001F5D59">
        <w:trPr>
          <w:trHeight w:val="300"/>
          <w:jc w:val="center"/>
        </w:trPr>
        <w:tc>
          <w:tcPr>
            <w:tcW w:w="21" w:type="dxa"/>
            <w:vMerge/>
            <w:vAlign w:val="center"/>
          </w:tcPr>
          <w:p w14:paraId="3D300C2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74E3CCE"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7F9D7B" w14:textId="77777777" w:rsidR="001D47E6" w:rsidRPr="00760E05" w:rsidRDefault="001D47E6" w:rsidP="001D47E6">
            <w:pPr>
              <w:spacing w:before="60" w:after="60"/>
              <w:rPr>
                <w:rFonts w:eastAsia="Times New Roman"/>
                <w:noProof/>
                <w:szCs w:val="24"/>
              </w:rPr>
            </w:pPr>
            <w:r w:rsidRPr="00760E05">
              <w:rPr>
                <w:noProof/>
              </w:rPr>
              <w:t>2927 00 00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C927DD" w14:textId="77777777" w:rsidR="001D47E6" w:rsidRPr="00760E05" w:rsidRDefault="001D47E6" w:rsidP="001D47E6">
            <w:pPr>
              <w:spacing w:before="60" w:after="60"/>
              <w:rPr>
                <w:rFonts w:eastAsia="Times New Roman"/>
                <w:noProof/>
                <w:szCs w:val="24"/>
              </w:rPr>
            </w:pPr>
            <w:r w:rsidRPr="00760E05">
              <w:rPr>
                <w:noProof/>
              </w:rPr>
              <w:t>Compuși diazoici, azoici sau azoxici</w:t>
            </w:r>
          </w:p>
        </w:tc>
      </w:tr>
      <w:tr w:rsidR="001D47E6" w:rsidRPr="00760E05" w14:paraId="08458875" w14:textId="77777777" w:rsidTr="001F5D59">
        <w:trPr>
          <w:trHeight w:val="300"/>
          <w:jc w:val="center"/>
        </w:trPr>
        <w:tc>
          <w:tcPr>
            <w:tcW w:w="21" w:type="dxa"/>
            <w:vMerge/>
            <w:vAlign w:val="center"/>
          </w:tcPr>
          <w:p w14:paraId="5A2181E0"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280527A"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E905F0" w14:textId="77777777" w:rsidR="001D47E6" w:rsidRPr="00760E05" w:rsidRDefault="001D47E6" w:rsidP="001D47E6">
            <w:pPr>
              <w:spacing w:before="60" w:after="60"/>
              <w:rPr>
                <w:rFonts w:eastAsia="Times New Roman"/>
                <w:noProof/>
                <w:szCs w:val="24"/>
              </w:rPr>
            </w:pPr>
            <w:r w:rsidRPr="00760E05">
              <w:rPr>
                <w:noProof/>
              </w:rPr>
              <w:t>2928 00 90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958614" w14:textId="7E195817" w:rsidR="001D47E6" w:rsidRPr="00760E05" w:rsidRDefault="001D47E6" w:rsidP="001D47E6">
            <w:pPr>
              <w:spacing w:before="60" w:after="60"/>
              <w:rPr>
                <w:rFonts w:eastAsia="Times New Roman"/>
                <w:noProof/>
              </w:rPr>
            </w:pPr>
            <w:r w:rsidRPr="00760E05">
              <w:rPr>
                <w:noProof/>
              </w:rPr>
              <w:t>Derivați organici ai hidrazinei sau ai hidroxilaminei, alții decât N,N-bis(2-metoxietil)hidroxilamină</w:t>
            </w:r>
          </w:p>
        </w:tc>
      </w:tr>
      <w:tr w:rsidR="001D47E6" w:rsidRPr="00760E05" w14:paraId="49C2FB35" w14:textId="77777777" w:rsidTr="001F5D59">
        <w:trPr>
          <w:trHeight w:val="300"/>
          <w:jc w:val="center"/>
        </w:trPr>
        <w:tc>
          <w:tcPr>
            <w:tcW w:w="21" w:type="dxa"/>
            <w:vMerge/>
            <w:vAlign w:val="center"/>
          </w:tcPr>
          <w:p w14:paraId="6E90A626"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E43021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B49ADB" w14:textId="77777777" w:rsidR="001D47E6" w:rsidRPr="00760E05" w:rsidRDefault="001D47E6" w:rsidP="001D47E6">
            <w:pPr>
              <w:spacing w:before="60" w:after="60"/>
              <w:rPr>
                <w:rFonts w:eastAsia="Times New Roman"/>
                <w:noProof/>
              </w:rPr>
            </w:pPr>
            <w:r w:rsidRPr="00760E05">
              <w:rPr>
                <w:noProof/>
              </w:rPr>
              <w:t>2929 10 00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A57D41" w14:textId="77777777" w:rsidR="001D47E6" w:rsidRPr="00760E05" w:rsidRDefault="001D47E6" w:rsidP="001D47E6">
            <w:pPr>
              <w:spacing w:before="60" w:after="60"/>
              <w:rPr>
                <w:rFonts w:eastAsia="Times New Roman"/>
                <w:noProof/>
                <w:szCs w:val="24"/>
              </w:rPr>
            </w:pPr>
            <w:r w:rsidRPr="00760E05">
              <w:rPr>
                <w:noProof/>
              </w:rPr>
              <w:t>Izocianați</w:t>
            </w:r>
          </w:p>
        </w:tc>
      </w:tr>
      <w:tr w:rsidR="001D47E6" w:rsidRPr="00760E05" w14:paraId="521A44F2" w14:textId="77777777" w:rsidTr="001F5D59">
        <w:trPr>
          <w:trHeight w:val="300"/>
          <w:jc w:val="center"/>
        </w:trPr>
        <w:tc>
          <w:tcPr>
            <w:tcW w:w="21" w:type="dxa"/>
            <w:vMerge/>
            <w:vAlign w:val="center"/>
          </w:tcPr>
          <w:p w14:paraId="582BFCDD"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A90979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14EFAD" w14:textId="77777777" w:rsidR="001D47E6" w:rsidRPr="00760E05" w:rsidRDefault="001D47E6" w:rsidP="001D47E6">
            <w:pPr>
              <w:spacing w:before="60" w:after="60"/>
              <w:rPr>
                <w:rFonts w:eastAsia="Times New Roman"/>
                <w:noProof/>
              </w:rPr>
            </w:pPr>
            <w:r w:rsidRPr="00760E05">
              <w:rPr>
                <w:noProof/>
              </w:rPr>
              <w:t>2929 90 00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3B7593" w14:textId="77777777" w:rsidR="001D47E6" w:rsidRPr="00760E05" w:rsidRDefault="001D47E6" w:rsidP="001D47E6">
            <w:pPr>
              <w:spacing w:before="60" w:after="60"/>
              <w:rPr>
                <w:rFonts w:eastAsia="Times New Roman"/>
                <w:noProof/>
                <w:szCs w:val="24"/>
              </w:rPr>
            </w:pPr>
            <w:r w:rsidRPr="00760E05">
              <w:rPr>
                <w:noProof/>
              </w:rPr>
              <w:t>Alți compuși cu alte funcții azotate</w:t>
            </w:r>
          </w:p>
        </w:tc>
      </w:tr>
      <w:tr w:rsidR="001D47E6" w:rsidRPr="00760E05" w14:paraId="2FE23FFC" w14:textId="77777777" w:rsidTr="001F5D59">
        <w:trPr>
          <w:trHeight w:val="300"/>
          <w:jc w:val="center"/>
        </w:trPr>
        <w:tc>
          <w:tcPr>
            <w:tcW w:w="21" w:type="dxa"/>
            <w:vMerge/>
            <w:vAlign w:val="center"/>
          </w:tcPr>
          <w:p w14:paraId="54D3C8C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BC9BA4E"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FD1787" w14:textId="77777777" w:rsidR="001D47E6" w:rsidRPr="00760E05" w:rsidRDefault="001D47E6" w:rsidP="001D47E6">
            <w:pPr>
              <w:spacing w:before="60" w:after="60"/>
              <w:rPr>
                <w:rFonts w:eastAsia="Times New Roman"/>
                <w:noProof/>
              </w:rPr>
            </w:pPr>
            <w:r w:rsidRPr="00760E05">
              <w:rPr>
                <w:noProof/>
              </w:rPr>
              <w:t>2930 20 00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7C8409" w14:textId="77777777" w:rsidR="001D47E6" w:rsidRPr="00760E05" w:rsidRDefault="001D47E6" w:rsidP="001D47E6">
            <w:pPr>
              <w:spacing w:before="60" w:after="60"/>
              <w:rPr>
                <w:rFonts w:eastAsia="Times New Roman"/>
                <w:noProof/>
              </w:rPr>
            </w:pPr>
            <w:r w:rsidRPr="00760E05">
              <w:rPr>
                <w:noProof/>
              </w:rPr>
              <w:t>Tiocarbamați și ditiocarbamați și mono-, di- sau tetrasulfuri de tiouram; ditiocarbonați (xantați)</w:t>
            </w:r>
          </w:p>
        </w:tc>
      </w:tr>
      <w:tr w:rsidR="001D47E6" w:rsidRPr="00760E05" w14:paraId="5C197EDD" w14:textId="77777777" w:rsidTr="001F5D59">
        <w:trPr>
          <w:trHeight w:val="300"/>
          <w:jc w:val="center"/>
        </w:trPr>
        <w:tc>
          <w:tcPr>
            <w:tcW w:w="21" w:type="dxa"/>
            <w:vMerge/>
            <w:vAlign w:val="center"/>
          </w:tcPr>
          <w:p w14:paraId="15BD83E9"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27A418F"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31E277" w14:textId="77777777" w:rsidR="001D47E6" w:rsidRPr="00760E05" w:rsidRDefault="001D47E6" w:rsidP="001D47E6">
            <w:pPr>
              <w:spacing w:before="60" w:after="60"/>
              <w:rPr>
                <w:rFonts w:eastAsia="Times New Roman"/>
                <w:noProof/>
              </w:rPr>
            </w:pPr>
            <w:r w:rsidRPr="00760E05">
              <w:rPr>
                <w:noProof/>
              </w:rPr>
              <w:t>2930 30 00</w:t>
            </w:r>
          </w:p>
        </w:tc>
        <w:tc>
          <w:tcPr>
            <w:tcW w:w="10309" w:type="dxa"/>
            <w:vMerge/>
            <w:vAlign w:val="center"/>
            <w:hideMark/>
          </w:tcPr>
          <w:p w14:paraId="5FC9CF10" w14:textId="77777777" w:rsidR="001D47E6" w:rsidRPr="00760E05" w:rsidRDefault="001D47E6" w:rsidP="001D47E6">
            <w:pPr>
              <w:spacing w:after="0"/>
              <w:rPr>
                <w:rFonts w:eastAsia="Times New Roman"/>
                <w:noProof/>
                <w:szCs w:val="24"/>
                <w:lang w:eastAsia="en-IE"/>
              </w:rPr>
            </w:pPr>
          </w:p>
        </w:tc>
      </w:tr>
      <w:tr w:rsidR="001D47E6" w:rsidRPr="00760E05" w14:paraId="3EBF374E" w14:textId="77777777" w:rsidTr="001F5D59">
        <w:trPr>
          <w:trHeight w:val="300"/>
          <w:jc w:val="center"/>
        </w:trPr>
        <w:tc>
          <w:tcPr>
            <w:tcW w:w="21" w:type="dxa"/>
            <w:vMerge/>
            <w:vAlign w:val="center"/>
          </w:tcPr>
          <w:p w14:paraId="5924CD4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3E3492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7B01E9" w14:textId="287700C4" w:rsidR="001D47E6" w:rsidRPr="00760E05" w:rsidRDefault="001D47E6" w:rsidP="001D47E6">
            <w:pPr>
              <w:spacing w:before="60" w:after="60"/>
              <w:rPr>
                <w:rFonts w:eastAsia="Times New Roman"/>
                <w:noProof/>
              </w:rPr>
            </w:pPr>
            <w:r w:rsidRPr="00760E05">
              <w:rPr>
                <w:noProof/>
              </w:rPr>
              <w:t>ex 2930 90 95</w:t>
            </w:r>
          </w:p>
        </w:tc>
        <w:tc>
          <w:tcPr>
            <w:tcW w:w="10309" w:type="dxa"/>
            <w:vMerge/>
            <w:vAlign w:val="center"/>
            <w:hideMark/>
          </w:tcPr>
          <w:p w14:paraId="17053B43" w14:textId="77777777" w:rsidR="001D47E6" w:rsidRPr="00760E05" w:rsidRDefault="001D47E6" w:rsidP="001D47E6">
            <w:pPr>
              <w:spacing w:after="0"/>
              <w:rPr>
                <w:rFonts w:eastAsia="Times New Roman"/>
                <w:noProof/>
                <w:szCs w:val="24"/>
                <w:lang w:eastAsia="en-IE"/>
              </w:rPr>
            </w:pPr>
          </w:p>
        </w:tc>
      </w:tr>
      <w:tr w:rsidR="001D47E6" w:rsidRPr="00760E05" w14:paraId="783C8577" w14:textId="77777777" w:rsidTr="001F5D59">
        <w:trPr>
          <w:trHeight w:val="300"/>
          <w:jc w:val="center"/>
        </w:trPr>
        <w:tc>
          <w:tcPr>
            <w:tcW w:w="21" w:type="dxa"/>
            <w:vMerge/>
            <w:vAlign w:val="center"/>
          </w:tcPr>
          <w:p w14:paraId="48B98D7E"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175F2A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B4011" w14:textId="77777777" w:rsidR="001D47E6" w:rsidRPr="00760E05" w:rsidRDefault="001D47E6" w:rsidP="001D47E6">
            <w:pPr>
              <w:spacing w:before="60" w:after="60"/>
              <w:rPr>
                <w:rFonts w:eastAsia="Times New Roman"/>
                <w:noProof/>
              </w:rPr>
            </w:pPr>
            <w:r w:rsidRPr="00760E05">
              <w:rPr>
                <w:noProof/>
              </w:rPr>
              <w:t>2930 40 90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05C3FE" w14:textId="40BB8BAE" w:rsidR="001D47E6" w:rsidRPr="00760E05" w:rsidRDefault="001D47E6" w:rsidP="001D47E6">
            <w:pPr>
              <w:spacing w:before="60" w:after="60"/>
              <w:rPr>
                <w:rFonts w:eastAsia="Times New Roman"/>
                <w:noProof/>
              </w:rPr>
            </w:pPr>
            <w:r w:rsidRPr="00760E05">
              <w:rPr>
                <w:noProof/>
              </w:rPr>
              <w:t>Metionină [alta decât metionina (DCI)], 2-(N, N-dietilamino)etantiol, sulfură de bis(2-hidroxietil) [tiodiglicol (DCI)], aldicarb (ISO), captafol (ISO), metamidofos (ISO) și alți compuși organici cu conținut de sulf, alții decât ditiocarbonații (xantați)</w:t>
            </w:r>
          </w:p>
        </w:tc>
      </w:tr>
      <w:tr w:rsidR="001D47E6" w:rsidRPr="00760E05" w14:paraId="319C451E" w14:textId="77777777" w:rsidTr="001F5D59">
        <w:trPr>
          <w:trHeight w:val="300"/>
          <w:jc w:val="center"/>
        </w:trPr>
        <w:tc>
          <w:tcPr>
            <w:tcW w:w="21" w:type="dxa"/>
            <w:vMerge/>
            <w:vAlign w:val="center"/>
          </w:tcPr>
          <w:p w14:paraId="44D92E2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ACC629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EFEFB5" w14:textId="77777777" w:rsidR="001D47E6" w:rsidRPr="00760E05" w:rsidRDefault="001D47E6" w:rsidP="001D47E6">
            <w:pPr>
              <w:spacing w:before="60" w:after="60"/>
              <w:rPr>
                <w:rFonts w:eastAsia="Times New Roman"/>
                <w:noProof/>
              </w:rPr>
            </w:pPr>
            <w:r w:rsidRPr="00760E05">
              <w:rPr>
                <w:noProof/>
              </w:rPr>
              <w:t>2930 60 00</w:t>
            </w:r>
          </w:p>
        </w:tc>
        <w:tc>
          <w:tcPr>
            <w:tcW w:w="10309" w:type="dxa"/>
            <w:vMerge/>
            <w:vAlign w:val="center"/>
            <w:hideMark/>
          </w:tcPr>
          <w:p w14:paraId="28CBE851" w14:textId="77777777" w:rsidR="001D47E6" w:rsidRPr="00760E05" w:rsidRDefault="001D47E6" w:rsidP="001D47E6">
            <w:pPr>
              <w:spacing w:after="0"/>
              <w:rPr>
                <w:rFonts w:eastAsia="Times New Roman"/>
                <w:noProof/>
                <w:szCs w:val="24"/>
                <w:lang w:eastAsia="en-IE"/>
              </w:rPr>
            </w:pPr>
          </w:p>
        </w:tc>
      </w:tr>
      <w:tr w:rsidR="001D47E6" w:rsidRPr="00760E05" w14:paraId="55517F25" w14:textId="77777777" w:rsidTr="001F5D59">
        <w:trPr>
          <w:trHeight w:val="300"/>
          <w:jc w:val="center"/>
        </w:trPr>
        <w:tc>
          <w:tcPr>
            <w:tcW w:w="21" w:type="dxa"/>
            <w:vMerge/>
            <w:vAlign w:val="center"/>
          </w:tcPr>
          <w:p w14:paraId="531453A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DD94F7C"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CB1586" w14:textId="77777777" w:rsidR="001D47E6" w:rsidRPr="00760E05" w:rsidRDefault="001D47E6" w:rsidP="001D47E6">
            <w:pPr>
              <w:spacing w:before="60" w:after="60"/>
              <w:rPr>
                <w:rFonts w:eastAsia="Times New Roman"/>
                <w:noProof/>
              </w:rPr>
            </w:pPr>
            <w:r w:rsidRPr="00760E05">
              <w:rPr>
                <w:noProof/>
              </w:rPr>
              <w:t>2930 70 00</w:t>
            </w:r>
          </w:p>
        </w:tc>
        <w:tc>
          <w:tcPr>
            <w:tcW w:w="10309" w:type="dxa"/>
            <w:vMerge/>
            <w:vAlign w:val="center"/>
            <w:hideMark/>
          </w:tcPr>
          <w:p w14:paraId="1E05887A" w14:textId="77777777" w:rsidR="001D47E6" w:rsidRPr="00760E05" w:rsidRDefault="001D47E6" w:rsidP="001D47E6">
            <w:pPr>
              <w:spacing w:after="0"/>
              <w:rPr>
                <w:rFonts w:eastAsia="Times New Roman"/>
                <w:noProof/>
                <w:szCs w:val="24"/>
                <w:lang w:eastAsia="en-IE"/>
              </w:rPr>
            </w:pPr>
          </w:p>
        </w:tc>
      </w:tr>
      <w:tr w:rsidR="001D47E6" w:rsidRPr="00760E05" w14:paraId="79748DB6" w14:textId="77777777" w:rsidTr="001F5D59">
        <w:trPr>
          <w:trHeight w:val="300"/>
          <w:jc w:val="center"/>
        </w:trPr>
        <w:tc>
          <w:tcPr>
            <w:tcW w:w="21" w:type="dxa"/>
            <w:vMerge/>
            <w:vAlign w:val="center"/>
          </w:tcPr>
          <w:p w14:paraId="32878B94"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5027E24"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ADE899" w14:textId="77777777" w:rsidR="001D47E6" w:rsidRPr="00760E05" w:rsidRDefault="001D47E6" w:rsidP="001D47E6">
            <w:pPr>
              <w:spacing w:before="60" w:after="60"/>
              <w:rPr>
                <w:rFonts w:eastAsia="Times New Roman"/>
                <w:noProof/>
              </w:rPr>
            </w:pPr>
            <w:r w:rsidRPr="00760E05">
              <w:rPr>
                <w:noProof/>
              </w:rPr>
              <w:t>2930 80 00</w:t>
            </w:r>
          </w:p>
        </w:tc>
        <w:tc>
          <w:tcPr>
            <w:tcW w:w="10309" w:type="dxa"/>
            <w:vMerge/>
            <w:vAlign w:val="center"/>
            <w:hideMark/>
          </w:tcPr>
          <w:p w14:paraId="79C0EDED" w14:textId="77777777" w:rsidR="001D47E6" w:rsidRPr="00760E05" w:rsidRDefault="001D47E6" w:rsidP="001D47E6">
            <w:pPr>
              <w:spacing w:after="0"/>
              <w:rPr>
                <w:rFonts w:eastAsia="Times New Roman"/>
                <w:noProof/>
                <w:szCs w:val="24"/>
                <w:lang w:eastAsia="en-IE"/>
              </w:rPr>
            </w:pPr>
          </w:p>
        </w:tc>
      </w:tr>
      <w:tr w:rsidR="001D47E6" w:rsidRPr="00760E05" w14:paraId="2002EC53" w14:textId="77777777" w:rsidTr="001F5D59">
        <w:trPr>
          <w:trHeight w:val="300"/>
          <w:jc w:val="center"/>
        </w:trPr>
        <w:tc>
          <w:tcPr>
            <w:tcW w:w="21" w:type="dxa"/>
            <w:vMerge/>
            <w:vAlign w:val="center"/>
          </w:tcPr>
          <w:p w14:paraId="076D7F9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EC5BE06"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1795B0" w14:textId="77777777" w:rsidR="001D47E6" w:rsidRPr="00760E05" w:rsidRDefault="001D47E6" w:rsidP="001D47E6">
            <w:pPr>
              <w:spacing w:before="60" w:after="60"/>
              <w:rPr>
                <w:rFonts w:eastAsia="Times New Roman"/>
                <w:noProof/>
              </w:rPr>
            </w:pPr>
            <w:r w:rsidRPr="00760E05">
              <w:rPr>
                <w:noProof/>
              </w:rPr>
              <w:t>2930 90 13</w:t>
            </w:r>
          </w:p>
        </w:tc>
        <w:tc>
          <w:tcPr>
            <w:tcW w:w="10309" w:type="dxa"/>
            <w:vMerge/>
            <w:vAlign w:val="center"/>
            <w:hideMark/>
          </w:tcPr>
          <w:p w14:paraId="4AD672E7" w14:textId="77777777" w:rsidR="001D47E6" w:rsidRPr="00760E05" w:rsidRDefault="001D47E6" w:rsidP="001D47E6">
            <w:pPr>
              <w:spacing w:after="0"/>
              <w:rPr>
                <w:rFonts w:eastAsia="Times New Roman"/>
                <w:noProof/>
                <w:szCs w:val="24"/>
                <w:lang w:eastAsia="en-IE"/>
              </w:rPr>
            </w:pPr>
          </w:p>
        </w:tc>
      </w:tr>
      <w:tr w:rsidR="001D47E6" w:rsidRPr="00760E05" w14:paraId="3200476A" w14:textId="77777777" w:rsidTr="001F5D59">
        <w:trPr>
          <w:trHeight w:val="300"/>
          <w:jc w:val="center"/>
        </w:trPr>
        <w:tc>
          <w:tcPr>
            <w:tcW w:w="21" w:type="dxa"/>
            <w:vMerge/>
            <w:vAlign w:val="center"/>
          </w:tcPr>
          <w:p w14:paraId="2B30EEE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F4A5AC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8960FB" w14:textId="77777777" w:rsidR="001D47E6" w:rsidRPr="00760E05" w:rsidRDefault="001D47E6" w:rsidP="001D47E6">
            <w:pPr>
              <w:spacing w:before="60" w:after="60"/>
              <w:rPr>
                <w:rFonts w:eastAsia="Times New Roman"/>
                <w:noProof/>
              </w:rPr>
            </w:pPr>
            <w:r w:rsidRPr="00760E05">
              <w:rPr>
                <w:noProof/>
              </w:rPr>
              <w:t>2930 90 16</w:t>
            </w:r>
          </w:p>
        </w:tc>
        <w:tc>
          <w:tcPr>
            <w:tcW w:w="10309" w:type="dxa"/>
            <w:vMerge/>
            <w:vAlign w:val="center"/>
            <w:hideMark/>
          </w:tcPr>
          <w:p w14:paraId="5B5A4B1C" w14:textId="77777777" w:rsidR="001D47E6" w:rsidRPr="00760E05" w:rsidRDefault="001D47E6" w:rsidP="001D47E6">
            <w:pPr>
              <w:spacing w:after="0"/>
              <w:rPr>
                <w:rFonts w:eastAsia="Times New Roman"/>
                <w:noProof/>
                <w:szCs w:val="24"/>
                <w:lang w:eastAsia="en-IE"/>
              </w:rPr>
            </w:pPr>
          </w:p>
        </w:tc>
      </w:tr>
      <w:tr w:rsidR="001D47E6" w:rsidRPr="00760E05" w14:paraId="0A950F47" w14:textId="77777777" w:rsidTr="001F5D59">
        <w:trPr>
          <w:trHeight w:val="300"/>
          <w:jc w:val="center"/>
        </w:trPr>
        <w:tc>
          <w:tcPr>
            <w:tcW w:w="21" w:type="dxa"/>
            <w:vMerge/>
            <w:vAlign w:val="center"/>
          </w:tcPr>
          <w:p w14:paraId="4FC089F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879CE7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F300ED" w14:textId="22E7E780" w:rsidR="001D47E6" w:rsidRPr="00760E05" w:rsidRDefault="001D47E6" w:rsidP="001D47E6">
            <w:pPr>
              <w:spacing w:before="60" w:after="60"/>
              <w:rPr>
                <w:rFonts w:eastAsia="Times New Roman"/>
                <w:noProof/>
              </w:rPr>
            </w:pPr>
            <w:r w:rsidRPr="00760E05">
              <w:rPr>
                <w:noProof/>
              </w:rPr>
              <w:t>ex 2930 90 95</w:t>
            </w:r>
          </w:p>
        </w:tc>
        <w:tc>
          <w:tcPr>
            <w:tcW w:w="10309" w:type="dxa"/>
            <w:vMerge/>
            <w:vAlign w:val="center"/>
            <w:hideMark/>
          </w:tcPr>
          <w:p w14:paraId="7C775F6F" w14:textId="77777777" w:rsidR="001D47E6" w:rsidRPr="00760E05" w:rsidRDefault="001D47E6" w:rsidP="001D47E6">
            <w:pPr>
              <w:spacing w:after="0"/>
              <w:rPr>
                <w:rFonts w:eastAsia="Times New Roman"/>
                <w:noProof/>
                <w:szCs w:val="24"/>
                <w:lang w:eastAsia="en-IE"/>
              </w:rPr>
            </w:pPr>
          </w:p>
        </w:tc>
      </w:tr>
      <w:tr w:rsidR="001D47E6" w:rsidRPr="00760E05" w14:paraId="0861C662" w14:textId="77777777" w:rsidTr="001F5D59">
        <w:trPr>
          <w:trHeight w:val="300"/>
          <w:jc w:val="center"/>
        </w:trPr>
        <w:tc>
          <w:tcPr>
            <w:tcW w:w="21" w:type="dxa"/>
            <w:vMerge/>
            <w:vAlign w:val="center"/>
          </w:tcPr>
          <w:p w14:paraId="1377C44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4B1951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B136CC" w14:textId="77700D40" w:rsidR="001D47E6" w:rsidRPr="00760E05" w:rsidRDefault="001D47E6" w:rsidP="001D47E6">
            <w:pPr>
              <w:spacing w:before="60" w:after="60"/>
              <w:rPr>
                <w:rFonts w:eastAsia="Times New Roman"/>
                <w:noProof/>
              </w:rPr>
            </w:pPr>
            <w:r w:rsidRPr="00760E05">
              <w:rPr>
                <w:noProof/>
              </w:rPr>
              <w:t>2931 </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9006CD" w14:textId="77777777" w:rsidR="001D47E6" w:rsidRPr="00760E05" w:rsidRDefault="001D47E6" w:rsidP="001D47E6">
            <w:pPr>
              <w:spacing w:before="60" w:after="60"/>
              <w:rPr>
                <w:rFonts w:eastAsia="Times New Roman"/>
                <w:noProof/>
                <w:szCs w:val="24"/>
              </w:rPr>
            </w:pPr>
            <w:r w:rsidRPr="00760E05">
              <w:rPr>
                <w:noProof/>
              </w:rPr>
              <w:t>Alți compuși organo-anorganici</w:t>
            </w:r>
          </w:p>
        </w:tc>
      </w:tr>
      <w:tr w:rsidR="001D47E6" w:rsidRPr="00760E05" w14:paraId="57D0EA7D" w14:textId="77777777" w:rsidTr="001F5D59">
        <w:trPr>
          <w:trHeight w:val="300"/>
          <w:jc w:val="center"/>
        </w:trPr>
        <w:tc>
          <w:tcPr>
            <w:tcW w:w="21" w:type="dxa"/>
            <w:vMerge/>
            <w:vAlign w:val="center"/>
          </w:tcPr>
          <w:p w14:paraId="2A04644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5871CD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69DD97" w14:textId="77777777" w:rsidR="001D47E6" w:rsidRPr="00760E05" w:rsidRDefault="001D47E6" w:rsidP="001D47E6">
            <w:pPr>
              <w:spacing w:before="60" w:after="60"/>
              <w:rPr>
                <w:rFonts w:eastAsia="Times New Roman"/>
                <w:noProof/>
                <w:szCs w:val="24"/>
              </w:rPr>
            </w:pPr>
            <w:r w:rsidRPr="00760E05">
              <w:rPr>
                <w:noProof/>
              </w:rPr>
              <w:t>2932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66A4E7" w14:textId="77777777" w:rsidR="001D47E6" w:rsidRPr="00760E05" w:rsidRDefault="001D47E6" w:rsidP="001D47E6">
            <w:pPr>
              <w:spacing w:before="60" w:after="60"/>
              <w:rPr>
                <w:rFonts w:eastAsia="Times New Roman"/>
                <w:noProof/>
                <w:szCs w:val="24"/>
              </w:rPr>
            </w:pPr>
            <w:r w:rsidRPr="00760E05">
              <w:rPr>
                <w:noProof/>
              </w:rPr>
              <w:t>Compuși heterociclici care conțin ca hetero-atom(i) numai oxigen</w:t>
            </w:r>
          </w:p>
        </w:tc>
      </w:tr>
      <w:tr w:rsidR="001D47E6" w:rsidRPr="00760E05" w14:paraId="5D064538" w14:textId="77777777" w:rsidTr="001F5D59">
        <w:trPr>
          <w:trHeight w:val="300"/>
          <w:jc w:val="center"/>
        </w:trPr>
        <w:tc>
          <w:tcPr>
            <w:tcW w:w="21" w:type="dxa"/>
            <w:vMerge/>
            <w:vAlign w:val="center"/>
          </w:tcPr>
          <w:p w14:paraId="04C09C93"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C435AB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FCEC5C" w14:textId="77777777" w:rsidR="001D47E6" w:rsidRPr="00760E05" w:rsidRDefault="001D47E6" w:rsidP="001D47E6">
            <w:pPr>
              <w:spacing w:before="60" w:after="60"/>
              <w:rPr>
                <w:rFonts w:eastAsia="Times New Roman"/>
                <w:noProof/>
                <w:szCs w:val="24"/>
              </w:rPr>
            </w:pPr>
            <w:r w:rsidRPr="00760E05">
              <w:rPr>
                <w:noProof/>
              </w:rPr>
              <w:t>2933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046E3E" w14:textId="77777777" w:rsidR="001D47E6" w:rsidRPr="00760E05" w:rsidRDefault="001D47E6" w:rsidP="001D47E6">
            <w:pPr>
              <w:spacing w:before="60" w:after="60"/>
              <w:rPr>
                <w:rFonts w:eastAsia="Times New Roman"/>
                <w:noProof/>
                <w:szCs w:val="24"/>
              </w:rPr>
            </w:pPr>
            <w:r w:rsidRPr="00760E05">
              <w:rPr>
                <w:noProof/>
              </w:rPr>
              <w:t>Compuși heterociclici care conțin ca hetero-atom(i) numai azot</w:t>
            </w:r>
          </w:p>
        </w:tc>
      </w:tr>
      <w:tr w:rsidR="001D47E6" w:rsidRPr="00760E05" w14:paraId="4AB2FEF4" w14:textId="77777777" w:rsidTr="001F5D59">
        <w:trPr>
          <w:trHeight w:val="300"/>
          <w:jc w:val="center"/>
        </w:trPr>
        <w:tc>
          <w:tcPr>
            <w:tcW w:w="21" w:type="dxa"/>
            <w:vMerge/>
            <w:vAlign w:val="center"/>
          </w:tcPr>
          <w:p w14:paraId="549A698E"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2D0623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55054A" w14:textId="77777777" w:rsidR="001D47E6" w:rsidRPr="00760E05" w:rsidRDefault="001D47E6" w:rsidP="001D47E6">
            <w:pPr>
              <w:spacing w:before="60" w:after="60"/>
              <w:rPr>
                <w:rFonts w:eastAsia="Times New Roman"/>
                <w:noProof/>
                <w:szCs w:val="24"/>
              </w:rPr>
            </w:pPr>
            <w:r w:rsidRPr="00760E05">
              <w:rPr>
                <w:noProof/>
              </w:rPr>
              <w:t>2934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B8C6E5" w14:textId="77777777" w:rsidR="001D47E6" w:rsidRPr="00760E05" w:rsidRDefault="001D47E6" w:rsidP="001D47E6">
            <w:pPr>
              <w:spacing w:before="60" w:after="60"/>
              <w:rPr>
                <w:rFonts w:eastAsia="Times New Roman"/>
                <w:noProof/>
                <w:szCs w:val="24"/>
              </w:rPr>
            </w:pPr>
            <w:r w:rsidRPr="00760E05">
              <w:rPr>
                <w:noProof/>
              </w:rPr>
              <w:t>Acizi nucleici și sărurile lor, cu compoziție chimică definită sau nu; alți compuși heterociclici</w:t>
            </w:r>
          </w:p>
        </w:tc>
      </w:tr>
      <w:tr w:rsidR="001D47E6" w:rsidRPr="00760E05" w14:paraId="2BF90DF9" w14:textId="77777777" w:rsidTr="001F5D59">
        <w:trPr>
          <w:trHeight w:val="300"/>
          <w:jc w:val="center"/>
        </w:trPr>
        <w:tc>
          <w:tcPr>
            <w:tcW w:w="21" w:type="dxa"/>
            <w:vMerge/>
            <w:vAlign w:val="center"/>
          </w:tcPr>
          <w:p w14:paraId="4FEBC69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32E2A35"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15F232" w14:textId="77777777" w:rsidR="001D47E6" w:rsidRPr="00760E05" w:rsidRDefault="001D47E6" w:rsidP="001D47E6">
            <w:pPr>
              <w:spacing w:before="60" w:after="60"/>
              <w:rPr>
                <w:rFonts w:eastAsia="Times New Roman"/>
                <w:noProof/>
                <w:szCs w:val="24"/>
              </w:rPr>
            </w:pPr>
            <w:r w:rsidRPr="00760E05">
              <w:rPr>
                <w:noProof/>
              </w:rPr>
              <w:t>2935 10 00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F931D2" w14:textId="77777777" w:rsidR="001D47E6" w:rsidRPr="00760E05" w:rsidRDefault="001D47E6" w:rsidP="001D47E6">
            <w:pPr>
              <w:spacing w:before="60" w:after="60"/>
              <w:rPr>
                <w:rFonts w:eastAsia="Times New Roman"/>
                <w:noProof/>
                <w:szCs w:val="24"/>
              </w:rPr>
            </w:pPr>
            <w:r w:rsidRPr="00760E05">
              <w:rPr>
                <w:noProof/>
              </w:rPr>
              <w:t>Sulfonamidă de N-metilperfluoroctan</w:t>
            </w:r>
          </w:p>
        </w:tc>
      </w:tr>
      <w:tr w:rsidR="001D47E6" w:rsidRPr="00760E05" w14:paraId="4BCE3FFC" w14:textId="77777777" w:rsidTr="001F5D59">
        <w:trPr>
          <w:trHeight w:val="300"/>
          <w:jc w:val="center"/>
        </w:trPr>
        <w:tc>
          <w:tcPr>
            <w:tcW w:w="21" w:type="dxa"/>
            <w:vMerge/>
            <w:vAlign w:val="center"/>
          </w:tcPr>
          <w:p w14:paraId="0C99C44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20BA1D4"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4BE0D0" w14:textId="77777777" w:rsidR="001D47E6" w:rsidRPr="00760E05" w:rsidRDefault="001D47E6" w:rsidP="001D47E6">
            <w:pPr>
              <w:spacing w:before="60" w:after="60"/>
              <w:rPr>
                <w:rFonts w:eastAsia="Times New Roman"/>
                <w:noProof/>
                <w:szCs w:val="24"/>
              </w:rPr>
            </w:pPr>
            <w:r w:rsidRPr="00760E05">
              <w:rPr>
                <w:noProof/>
              </w:rPr>
              <w:t>2935 20 00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FC5824" w14:textId="77777777" w:rsidR="001D47E6" w:rsidRPr="00760E05" w:rsidRDefault="001D47E6" w:rsidP="001D47E6">
            <w:pPr>
              <w:spacing w:before="60" w:after="60"/>
              <w:rPr>
                <w:rFonts w:eastAsia="Times New Roman"/>
                <w:noProof/>
                <w:szCs w:val="24"/>
              </w:rPr>
            </w:pPr>
            <w:r w:rsidRPr="00760E05">
              <w:rPr>
                <w:noProof/>
              </w:rPr>
              <w:t>Sulfonamidă de N-etilperfluoroctan</w:t>
            </w:r>
          </w:p>
        </w:tc>
      </w:tr>
      <w:tr w:rsidR="001D47E6" w:rsidRPr="00760E05" w14:paraId="32A9003E" w14:textId="77777777" w:rsidTr="001F5D59">
        <w:trPr>
          <w:trHeight w:val="300"/>
          <w:jc w:val="center"/>
        </w:trPr>
        <w:tc>
          <w:tcPr>
            <w:tcW w:w="21" w:type="dxa"/>
            <w:vMerge/>
            <w:vAlign w:val="center"/>
          </w:tcPr>
          <w:p w14:paraId="4279776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8E6372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DECEBA" w14:textId="77777777" w:rsidR="001D47E6" w:rsidRPr="00760E05" w:rsidRDefault="001D47E6" w:rsidP="001D47E6">
            <w:pPr>
              <w:spacing w:before="60" w:after="60"/>
              <w:rPr>
                <w:rFonts w:eastAsia="Times New Roman"/>
                <w:noProof/>
                <w:szCs w:val="24"/>
              </w:rPr>
            </w:pPr>
            <w:r w:rsidRPr="00760E05">
              <w:rPr>
                <w:noProof/>
              </w:rPr>
              <w:t>2935 30 00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AD7D33" w14:textId="77777777" w:rsidR="001D47E6" w:rsidRPr="00760E05" w:rsidRDefault="001D47E6" w:rsidP="001D47E6">
            <w:pPr>
              <w:spacing w:before="60" w:after="60"/>
              <w:rPr>
                <w:rFonts w:eastAsia="Times New Roman"/>
                <w:noProof/>
                <w:szCs w:val="24"/>
              </w:rPr>
            </w:pPr>
            <w:r w:rsidRPr="00760E05">
              <w:rPr>
                <w:noProof/>
              </w:rPr>
              <w:t>Sulfonamidă de N-etil-N-(2-hidroxietil) perfluoroctan</w:t>
            </w:r>
          </w:p>
        </w:tc>
      </w:tr>
      <w:tr w:rsidR="001D47E6" w:rsidRPr="00760E05" w14:paraId="58C6CB56" w14:textId="77777777" w:rsidTr="001F5D59">
        <w:trPr>
          <w:trHeight w:val="300"/>
          <w:jc w:val="center"/>
        </w:trPr>
        <w:tc>
          <w:tcPr>
            <w:tcW w:w="21" w:type="dxa"/>
            <w:vMerge/>
            <w:vAlign w:val="center"/>
          </w:tcPr>
          <w:p w14:paraId="187B27F6"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7B8CF40"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F39DA6" w14:textId="77777777" w:rsidR="001D47E6" w:rsidRPr="00760E05" w:rsidRDefault="001D47E6" w:rsidP="001D47E6">
            <w:pPr>
              <w:spacing w:before="60" w:after="60"/>
              <w:rPr>
                <w:rFonts w:eastAsia="Times New Roman"/>
                <w:noProof/>
                <w:szCs w:val="24"/>
              </w:rPr>
            </w:pPr>
            <w:r w:rsidRPr="00760E05">
              <w:rPr>
                <w:noProof/>
              </w:rPr>
              <w:t>2935 40 00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F3A325" w14:textId="77777777" w:rsidR="001D47E6" w:rsidRPr="00760E05" w:rsidRDefault="001D47E6" w:rsidP="001D47E6">
            <w:pPr>
              <w:spacing w:before="60" w:after="60"/>
              <w:rPr>
                <w:rFonts w:eastAsia="Times New Roman"/>
                <w:noProof/>
                <w:szCs w:val="24"/>
              </w:rPr>
            </w:pPr>
            <w:r w:rsidRPr="00760E05">
              <w:rPr>
                <w:noProof/>
              </w:rPr>
              <w:t>Sulfonamidă de N-(2-hidroxietil)-N-metilperfluoroctan</w:t>
            </w:r>
          </w:p>
        </w:tc>
      </w:tr>
      <w:tr w:rsidR="001D47E6" w:rsidRPr="00760E05" w14:paraId="0A6C7C47" w14:textId="77777777" w:rsidTr="001F5D59">
        <w:trPr>
          <w:trHeight w:val="300"/>
          <w:jc w:val="center"/>
        </w:trPr>
        <w:tc>
          <w:tcPr>
            <w:tcW w:w="21" w:type="dxa"/>
            <w:vMerge/>
            <w:vAlign w:val="center"/>
          </w:tcPr>
          <w:p w14:paraId="5D7376A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19D0C9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F9B23B" w14:textId="77777777" w:rsidR="001D47E6" w:rsidRPr="00760E05" w:rsidRDefault="001D47E6" w:rsidP="001D47E6">
            <w:pPr>
              <w:spacing w:before="60" w:after="60"/>
              <w:rPr>
                <w:rFonts w:eastAsia="Times New Roman"/>
                <w:noProof/>
                <w:szCs w:val="24"/>
              </w:rPr>
            </w:pPr>
            <w:r w:rsidRPr="00760E05">
              <w:rPr>
                <w:noProof/>
              </w:rPr>
              <w:t>2935 50 00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378169" w14:textId="77777777" w:rsidR="001D47E6" w:rsidRPr="00760E05" w:rsidRDefault="001D47E6" w:rsidP="001D47E6">
            <w:pPr>
              <w:spacing w:before="60" w:after="60"/>
              <w:rPr>
                <w:rFonts w:eastAsia="Times New Roman"/>
                <w:noProof/>
                <w:szCs w:val="24"/>
              </w:rPr>
            </w:pPr>
            <w:r w:rsidRPr="00760E05">
              <w:rPr>
                <w:noProof/>
              </w:rPr>
              <w:t>Alte sulfonamide de perfluoroctan</w:t>
            </w:r>
          </w:p>
        </w:tc>
      </w:tr>
      <w:tr w:rsidR="001D47E6" w:rsidRPr="00760E05" w14:paraId="4B4A4A97" w14:textId="77777777" w:rsidTr="001F5D59">
        <w:trPr>
          <w:trHeight w:val="300"/>
          <w:jc w:val="center"/>
        </w:trPr>
        <w:tc>
          <w:tcPr>
            <w:tcW w:w="21" w:type="dxa"/>
            <w:vMerge/>
            <w:vAlign w:val="center"/>
          </w:tcPr>
          <w:p w14:paraId="7EE86F2E"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5FE2B2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CB33BD" w14:textId="77777777" w:rsidR="001D47E6" w:rsidRPr="00760E05" w:rsidRDefault="001D47E6" w:rsidP="001D47E6">
            <w:pPr>
              <w:spacing w:before="60" w:after="60"/>
              <w:rPr>
                <w:rFonts w:eastAsia="Times New Roman"/>
                <w:noProof/>
                <w:szCs w:val="24"/>
              </w:rPr>
            </w:pPr>
            <w:r w:rsidRPr="00760E05">
              <w:rPr>
                <w:noProof/>
              </w:rPr>
              <w:t>2935 90 90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8CC40E" w14:textId="77777777" w:rsidR="001D47E6" w:rsidRPr="00760E05" w:rsidRDefault="001D47E6" w:rsidP="001D47E6">
            <w:pPr>
              <w:spacing w:before="60" w:after="60"/>
              <w:rPr>
                <w:rFonts w:eastAsia="Times New Roman"/>
                <w:noProof/>
                <w:szCs w:val="24"/>
              </w:rPr>
            </w:pPr>
            <w:r w:rsidRPr="00760E05">
              <w:rPr>
                <w:noProof/>
              </w:rPr>
              <w:t>Alte sulfonamide</w:t>
            </w:r>
          </w:p>
        </w:tc>
      </w:tr>
      <w:tr w:rsidR="001D47E6" w:rsidRPr="00760E05" w14:paraId="29001D2F" w14:textId="77777777" w:rsidTr="001F5D59">
        <w:trPr>
          <w:trHeight w:val="300"/>
          <w:jc w:val="center"/>
        </w:trPr>
        <w:tc>
          <w:tcPr>
            <w:tcW w:w="21" w:type="dxa"/>
            <w:vMerge/>
            <w:vAlign w:val="center"/>
          </w:tcPr>
          <w:p w14:paraId="7C1C664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88CD9C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8BB0C8" w14:textId="77777777" w:rsidR="001D47E6" w:rsidRPr="00760E05" w:rsidRDefault="001D47E6" w:rsidP="001D47E6">
            <w:pPr>
              <w:spacing w:before="60" w:after="60"/>
              <w:rPr>
                <w:rFonts w:eastAsia="Times New Roman"/>
                <w:noProof/>
                <w:szCs w:val="24"/>
              </w:rPr>
            </w:pPr>
            <w:r w:rsidRPr="00760E05">
              <w:rPr>
                <w:noProof/>
              </w:rPr>
              <w:t>2938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09F4C6" w14:textId="77777777" w:rsidR="001D47E6" w:rsidRPr="00760E05" w:rsidRDefault="001D47E6" w:rsidP="001D47E6">
            <w:pPr>
              <w:spacing w:before="60" w:after="60"/>
              <w:rPr>
                <w:rFonts w:eastAsia="Times New Roman"/>
                <w:noProof/>
                <w:szCs w:val="24"/>
              </w:rPr>
            </w:pPr>
            <w:r w:rsidRPr="00760E05">
              <w:rPr>
                <w:noProof/>
              </w:rPr>
              <w:t>Glicozide, naturale sau reproduse prin sinteză, sărurile, eterii, esterii lor și alți derivați</w:t>
            </w:r>
          </w:p>
        </w:tc>
      </w:tr>
      <w:tr w:rsidR="001D47E6" w:rsidRPr="00760E05" w14:paraId="56F9641A" w14:textId="77777777" w:rsidTr="001F5D59">
        <w:trPr>
          <w:trHeight w:val="300"/>
          <w:jc w:val="center"/>
        </w:trPr>
        <w:tc>
          <w:tcPr>
            <w:tcW w:w="21" w:type="dxa"/>
            <w:vMerge/>
            <w:vAlign w:val="center"/>
          </w:tcPr>
          <w:p w14:paraId="046C51F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A914BE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1A5262" w14:textId="77777777" w:rsidR="001D47E6" w:rsidRPr="00760E05" w:rsidRDefault="001D47E6" w:rsidP="001D47E6">
            <w:pPr>
              <w:spacing w:before="60" w:after="60"/>
              <w:rPr>
                <w:rFonts w:eastAsia="Times New Roman"/>
                <w:noProof/>
                <w:szCs w:val="24"/>
              </w:rPr>
            </w:pPr>
            <w:r w:rsidRPr="00760E05">
              <w:rPr>
                <w:noProof/>
              </w:rPr>
              <w:t>2940 00 00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D75589" w14:textId="641ADA8A" w:rsidR="001D47E6" w:rsidRPr="00760E05" w:rsidRDefault="001D47E6" w:rsidP="001D47E6">
            <w:pPr>
              <w:spacing w:before="60" w:after="60"/>
              <w:rPr>
                <w:rFonts w:eastAsia="Times New Roman"/>
                <w:noProof/>
              </w:rPr>
            </w:pPr>
            <w:r w:rsidRPr="00760E05">
              <w:rPr>
                <w:noProof/>
              </w:rPr>
              <w:t>Zaharuri, chimic pure, cu excepția zaharozei, a lactozei, a maltozei, a glucozei și a fructozei; eteri, acetali și esteri ai zaharurilor și sărurile lor, altele decât produsele de la pozițiile 2937, 2938 și 2939</w:t>
            </w:r>
          </w:p>
        </w:tc>
      </w:tr>
      <w:tr w:rsidR="001D47E6" w:rsidRPr="00760E05" w14:paraId="3BA2E27A" w14:textId="77777777" w:rsidTr="001F5D59">
        <w:trPr>
          <w:trHeight w:val="300"/>
          <w:jc w:val="center"/>
        </w:trPr>
        <w:tc>
          <w:tcPr>
            <w:tcW w:w="21" w:type="dxa"/>
            <w:vMerge/>
            <w:vAlign w:val="center"/>
          </w:tcPr>
          <w:p w14:paraId="38821289"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10DEA7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E97349" w14:textId="77777777" w:rsidR="001D47E6" w:rsidRPr="00760E05" w:rsidRDefault="001D47E6" w:rsidP="001D47E6">
            <w:pPr>
              <w:spacing w:before="60" w:after="60"/>
              <w:rPr>
                <w:rFonts w:eastAsia="Times New Roman"/>
                <w:noProof/>
                <w:szCs w:val="24"/>
              </w:rPr>
            </w:pPr>
            <w:r w:rsidRPr="00760E05">
              <w:rPr>
                <w:noProof/>
              </w:rPr>
              <w:t>2941 20 30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F88213" w14:textId="77777777" w:rsidR="001D47E6" w:rsidRPr="00760E05" w:rsidRDefault="001D47E6" w:rsidP="001D47E6">
            <w:pPr>
              <w:spacing w:before="60" w:after="60"/>
              <w:rPr>
                <w:rFonts w:eastAsia="Times New Roman"/>
                <w:noProof/>
                <w:szCs w:val="24"/>
              </w:rPr>
            </w:pPr>
            <w:r w:rsidRPr="00760E05">
              <w:rPr>
                <w:noProof/>
              </w:rPr>
              <w:t>Dihidrostreptomicină, săruri, esteri și hidrați ai acesteia</w:t>
            </w:r>
          </w:p>
        </w:tc>
      </w:tr>
      <w:tr w:rsidR="001D47E6" w:rsidRPr="00760E05" w14:paraId="2176DAB9" w14:textId="77777777" w:rsidTr="001F5D59">
        <w:trPr>
          <w:trHeight w:val="300"/>
          <w:jc w:val="center"/>
        </w:trPr>
        <w:tc>
          <w:tcPr>
            <w:tcW w:w="21" w:type="dxa"/>
            <w:vMerge/>
            <w:vAlign w:val="center"/>
          </w:tcPr>
          <w:p w14:paraId="72D73869"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59C0908"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135F89" w14:textId="77777777" w:rsidR="001D47E6" w:rsidRPr="00760E05" w:rsidRDefault="001D47E6" w:rsidP="001D47E6">
            <w:pPr>
              <w:spacing w:before="60" w:after="60"/>
              <w:rPr>
                <w:rFonts w:eastAsia="Times New Roman"/>
                <w:noProof/>
                <w:szCs w:val="24"/>
              </w:rPr>
            </w:pPr>
            <w:r w:rsidRPr="00760E05">
              <w:rPr>
                <w:noProof/>
              </w:rPr>
              <w:t>2942 00 00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44C644" w14:textId="77777777" w:rsidR="001D47E6" w:rsidRPr="00760E05" w:rsidRDefault="001D47E6" w:rsidP="001D47E6">
            <w:pPr>
              <w:spacing w:before="60" w:after="60"/>
              <w:rPr>
                <w:rFonts w:eastAsia="Times New Roman"/>
                <w:noProof/>
                <w:szCs w:val="24"/>
              </w:rPr>
            </w:pPr>
            <w:r w:rsidRPr="00760E05">
              <w:rPr>
                <w:noProof/>
              </w:rPr>
              <w:t>Alți compuși organici</w:t>
            </w:r>
          </w:p>
        </w:tc>
      </w:tr>
      <w:tr w:rsidR="001D47E6" w:rsidRPr="00760E05" w14:paraId="61841CEC"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7B1B1A3" w14:textId="77777777" w:rsidR="001D47E6" w:rsidRPr="00760E05" w:rsidRDefault="001D47E6" w:rsidP="001D47E6">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6F8B087"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98FD9E" w14:textId="77777777" w:rsidR="001D47E6" w:rsidRPr="00760E05" w:rsidRDefault="001D47E6" w:rsidP="001D47E6">
            <w:pPr>
              <w:spacing w:before="60" w:after="60"/>
              <w:rPr>
                <w:rFonts w:eastAsia="Times New Roman"/>
                <w:noProof/>
                <w:szCs w:val="24"/>
              </w:rPr>
            </w:pPr>
            <w:r w:rsidRPr="00760E05">
              <w:rPr>
                <w:noProof/>
              </w:rPr>
              <w:t>3102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465051" w14:textId="77777777" w:rsidR="001D47E6" w:rsidRPr="00760E05" w:rsidRDefault="001D47E6" w:rsidP="001D47E6">
            <w:pPr>
              <w:spacing w:before="60" w:after="60"/>
              <w:rPr>
                <w:rFonts w:eastAsia="Times New Roman"/>
                <w:noProof/>
                <w:szCs w:val="24"/>
              </w:rPr>
            </w:pPr>
            <w:r w:rsidRPr="00760E05">
              <w:rPr>
                <w:noProof/>
              </w:rPr>
              <w:t>Îngrășăminte minerale sau chimice azotate</w:t>
            </w:r>
          </w:p>
        </w:tc>
      </w:tr>
      <w:tr w:rsidR="001D47E6" w:rsidRPr="00760E05" w14:paraId="020ECC68" w14:textId="77777777" w:rsidTr="001F5D59">
        <w:trPr>
          <w:trHeight w:val="300"/>
          <w:jc w:val="center"/>
        </w:trPr>
        <w:tc>
          <w:tcPr>
            <w:tcW w:w="21" w:type="dxa"/>
            <w:vMerge/>
            <w:vAlign w:val="center"/>
          </w:tcPr>
          <w:p w14:paraId="24568059"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5869E6A"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78184F" w14:textId="77777777" w:rsidR="001D47E6" w:rsidRPr="00760E05" w:rsidRDefault="001D47E6" w:rsidP="001D47E6">
            <w:pPr>
              <w:spacing w:before="60" w:after="60"/>
              <w:rPr>
                <w:rFonts w:eastAsia="Times New Roman"/>
                <w:noProof/>
                <w:szCs w:val="24"/>
              </w:rPr>
            </w:pPr>
            <w:r w:rsidRPr="00760E05">
              <w:rPr>
                <w:noProof/>
              </w:rPr>
              <w:t>3103 11 00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495355" w14:textId="77777777" w:rsidR="001D47E6" w:rsidRPr="00760E05" w:rsidRDefault="001D47E6" w:rsidP="001D47E6">
            <w:pPr>
              <w:spacing w:before="60" w:after="60"/>
              <w:rPr>
                <w:rFonts w:eastAsia="Times New Roman"/>
                <w:noProof/>
                <w:szCs w:val="24"/>
              </w:rPr>
            </w:pPr>
            <w:r w:rsidRPr="00760E05">
              <w:rPr>
                <w:noProof/>
              </w:rPr>
              <w:t>Superfosfați</w:t>
            </w:r>
          </w:p>
        </w:tc>
      </w:tr>
      <w:tr w:rsidR="001D47E6" w:rsidRPr="00760E05" w14:paraId="68F7E4A0" w14:textId="77777777" w:rsidTr="001F5D59">
        <w:trPr>
          <w:trHeight w:val="300"/>
          <w:jc w:val="center"/>
        </w:trPr>
        <w:tc>
          <w:tcPr>
            <w:tcW w:w="21" w:type="dxa"/>
            <w:vMerge/>
            <w:vAlign w:val="center"/>
          </w:tcPr>
          <w:p w14:paraId="0CC4743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7AC4CC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0A98D2" w14:textId="77777777" w:rsidR="001D47E6" w:rsidRPr="00760E05" w:rsidRDefault="001D47E6" w:rsidP="001D47E6">
            <w:pPr>
              <w:spacing w:before="60" w:after="60"/>
              <w:rPr>
                <w:rFonts w:eastAsia="Times New Roman"/>
                <w:noProof/>
                <w:szCs w:val="24"/>
              </w:rPr>
            </w:pPr>
            <w:r w:rsidRPr="00760E05">
              <w:rPr>
                <w:noProof/>
              </w:rPr>
              <w:t>3103 19 00</w:t>
            </w:r>
          </w:p>
        </w:tc>
        <w:tc>
          <w:tcPr>
            <w:tcW w:w="10309" w:type="dxa"/>
            <w:vMerge/>
            <w:vAlign w:val="center"/>
            <w:hideMark/>
          </w:tcPr>
          <w:p w14:paraId="29958ABB" w14:textId="77777777" w:rsidR="001D47E6" w:rsidRPr="00760E05" w:rsidRDefault="001D47E6" w:rsidP="001D47E6">
            <w:pPr>
              <w:spacing w:after="0"/>
              <w:rPr>
                <w:rFonts w:eastAsia="Times New Roman"/>
                <w:noProof/>
                <w:szCs w:val="24"/>
                <w:lang w:eastAsia="en-IE"/>
              </w:rPr>
            </w:pPr>
          </w:p>
        </w:tc>
      </w:tr>
      <w:tr w:rsidR="001D47E6" w:rsidRPr="00760E05" w14:paraId="23763694" w14:textId="77777777" w:rsidTr="001F5D59">
        <w:trPr>
          <w:trHeight w:val="300"/>
          <w:jc w:val="center"/>
        </w:trPr>
        <w:tc>
          <w:tcPr>
            <w:tcW w:w="21" w:type="dxa"/>
            <w:vMerge/>
            <w:vAlign w:val="center"/>
          </w:tcPr>
          <w:p w14:paraId="090AACE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99837DD"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A41597" w14:textId="77777777" w:rsidR="001D47E6" w:rsidRPr="00760E05" w:rsidRDefault="001D47E6" w:rsidP="001D47E6">
            <w:pPr>
              <w:spacing w:before="60" w:after="60"/>
              <w:rPr>
                <w:rFonts w:eastAsia="Times New Roman"/>
                <w:noProof/>
                <w:szCs w:val="24"/>
              </w:rPr>
            </w:pPr>
            <w:r w:rsidRPr="00760E05">
              <w:rPr>
                <w:noProof/>
              </w:rPr>
              <w:t>3105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DD28E2" w14:textId="77777777" w:rsidR="001D47E6" w:rsidRPr="00760E05" w:rsidRDefault="001D47E6" w:rsidP="001D47E6">
            <w:pPr>
              <w:spacing w:before="60" w:after="60"/>
              <w:rPr>
                <w:rFonts w:eastAsia="Times New Roman"/>
                <w:noProof/>
                <w:szCs w:val="24"/>
              </w:rPr>
            </w:pPr>
            <w:r w:rsidRPr="00760E05">
              <w:rPr>
                <w:noProof/>
              </w:rPr>
              <w:t>Îngrășăminte minerale sau chimice care conțin două sau trei dintre elemente fertilizante azot, fosfor și potasiu; alte îngrășăminte; produse de la acest capitol prezentate fie în tablete sau forme similare, fie în ambalaje cu o greutate brută de maximum 10 kg</w:t>
            </w:r>
          </w:p>
        </w:tc>
      </w:tr>
      <w:tr w:rsidR="001D47E6" w:rsidRPr="00760E05" w14:paraId="55A977D0" w14:textId="77777777" w:rsidTr="001F5D59">
        <w:trPr>
          <w:trHeight w:val="300"/>
          <w:jc w:val="center"/>
        </w:trPr>
        <w:tc>
          <w:tcPr>
            <w:tcW w:w="21" w:type="dxa"/>
            <w:vMerge/>
            <w:vAlign w:val="center"/>
          </w:tcPr>
          <w:p w14:paraId="09188264"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C4EF9C4"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D099F6" w14:textId="77777777" w:rsidR="001D47E6" w:rsidRPr="00760E05" w:rsidRDefault="001D47E6" w:rsidP="001D47E6">
            <w:pPr>
              <w:spacing w:before="60" w:after="60"/>
              <w:rPr>
                <w:rFonts w:eastAsia="Times New Roman"/>
                <w:noProof/>
                <w:szCs w:val="24"/>
              </w:rPr>
            </w:pPr>
            <w:r w:rsidRPr="00760E05">
              <w:rPr>
                <w:noProof/>
              </w:rPr>
              <w:t>ex Capitolul 32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AF5053" w14:textId="2501AFD8" w:rsidR="001D47E6" w:rsidRPr="00760E05" w:rsidRDefault="001D47E6" w:rsidP="001D47E6">
            <w:pPr>
              <w:spacing w:before="60" w:after="60"/>
              <w:rPr>
                <w:rFonts w:eastAsia="Times New Roman"/>
                <w:noProof/>
              </w:rPr>
            </w:pPr>
            <w:r w:rsidRPr="00760E05">
              <w:rPr>
                <w:noProof/>
              </w:rPr>
              <w:t>Extracte tanante sau colorante; tanini și derivații lor; pigmenți și alte substanțe colorante; vopsele și lacuri; masticuri; cerneluri; excluzând produsele de la subpozițiile 3201 20 00, 3201 90 20, ex 3201 90 90 (extracte tanante de eucalipt), ex 3201 90 90 (extracte tanante obținute din fructe de gambier și mirobalan) și ex 3201 90 90 (alte extracte tanante de origine vegetală)</w:t>
            </w:r>
          </w:p>
        </w:tc>
      </w:tr>
      <w:tr w:rsidR="001D47E6" w:rsidRPr="00760E05" w14:paraId="477BA96F" w14:textId="77777777" w:rsidTr="001F5D59">
        <w:trPr>
          <w:trHeight w:val="300"/>
          <w:jc w:val="center"/>
        </w:trPr>
        <w:tc>
          <w:tcPr>
            <w:tcW w:w="21" w:type="dxa"/>
            <w:vMerge/>
            <w:vAlign w:val="center"/>
          </w:tcPr>
          <w:p w14:paraId="6166438C"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B3A3BA9"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0F8826" w14:textId="77777777" w:rsidR="001D47E6" w:rsidRPr="00760E05" w:rsidRDefault="001D47E6" w:rsidP="001D47E6">
            <w:pPr>
              <w:spacing w:before="60" w:after="60"/>
              <w:rPr>
                <w:rFonts w:eastAsia="Times New Roman"/>
                <w:noProof/>
                <w:szCs w:val="24"/>
              </w:rPr>
            </w:pPr>
            <w:r w:rsidRPr="00760E05">
              <w:rPr>
                <w:noProof/>
              </w:rPr>
              <w:t>Capitolul 33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E71E22" w14:textId="77777777" w:rsidR="001D47E6" w:rsidRPr="00760E05" w:rsidRDefault="001D47E6" w:rsidP="001D47E6">
            <w:pPr>
              <w:spacing w:before="60" w:after="60"/>
              <w:rPr>
                <w:rFonts w:eastAsia="Times New Roman"/>
                <w:noProof/>
                <w:szCs w:val="24"/>
              </w:rPr>
            </w:pPr>
            <w:r w:rsidRPr="00760E05">
              <w:rPr>
                <w:noProof/>
              </w:rPr>
              <w:t>Uleiuri esențiale și rezinoide; produse preparate de parfumerie sau de toaletă și preparate cosmetice</w:t>
            </w:r>
          </w:p>
        </w:tc>
      </w:tr>
      <w:tr w:rsidR="001D47E6" w:rsidRPr="00760E05" w14:paraId="55186AA3" w14:textId="77777777" w:rsidTr="001F5D59">
        <w:trPr>
          <w:trHeight w:val="300"/>
          <w:jc w:val="center"/>
        </w:trPr>
        <w:tc>
          <w:tcPr>
            <w:tcW w:w="21" w:type="dxa"/>
            <w:vMerge/>
            <w:vAlign w:val="center"/>
          </w:tcPr>
          <w:p w14:paraId="6E1FF22B"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A9A5C92"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DE3E1A" w14:textId="77777777" w:rsidR="001D47E6" w:rsidRPr="00760E05" w:rsidRDefault="001D47E6" w:rsidP="001D47E6">
            <w:pPr>
              <w:spacing w:before="60" w:after="60"/>
              <w:rPr>
                <w:rFonts w:eastAsia="Times New Roman"/>
                <w:noProof/>
                <w:szCs w:val="24"/>
              </w:rPr>
            </w:pPr>
            <w:r w:rsidRPr="00760E05">
              <w:rPr>
                <w:noProof/>
              </w:rPr>
              <w:t>Capitolul 34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016F51" w14:textId="77777777" w:rsidR="001D47E6" w:rsidRPr="00760E05" w:rsidRDefault="001D47E6" w:rsidP="001D47E6">
            <w:pPr>
              <w:spacing w:before="60" w:after="60"/>
              <w:rPr>
                <w:rFonts w:eastAsia="Times New Roman"/>
                <w:noProof/>
                <w:szCs w:val="24"/>
              </w:rPr>
            </w:pPr>
            <w:r w:rsidRPr="00760E05">
              <w:rPr>
                <w:noProof/>
              </w:rPr>
              <w:t>Săpunuri, agenți de suprafață organici, preparate pentru spălat, preparate lubrifiante, ceară artificială, ceară preparată, produse pentru întreținere, lumânări și articole similare, paste pentru modelare, „ceară dentară” și preparate dentare pe bază de ipsos</w:t>
            </w:r>
          </w:p>
        </w:tc>
      </w:tr>
      <w:tr w:rsidR="001D47E6" w:rsidRPr="00760E05" w14:paraId="5EA43306" w14:textId="77777777" w:rsidTr="001F5D59">
        <w:trPr>
          <w:trHeight w:val="300"/>
          <w:jc w:val="center"/>
        </w:trPr>
        <w:tc>
          <w:tcPr>
            <w:tcW w:w="21" w:type="dxa"/>
            <w:vMerge/>
            <w:vAlign w:val="center"/>
          </w:tcPr>
          <w:p w14:paraId="24BFE4DB" w14:textId="77777777" w:rsidR="001D47E6" w:rsidRPr="00760E05" w:rsidRDefault="001D47E6" w:rsidP="001D47E6">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0BB5FC6"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56344D" w14:textId="77777777" w:rsidR="001D47E6" w:rsidRPr="00760E05" w:rsidRDefault="001D47E6" w:rsidP="001D47E6">
            <w:pPr>
              <w:spacing w:before="60" w:after="60"/>
              <w:rPr>
                <w:rFonts w:eastAsia="Times New Roman"/>
                <w:noProof/>
                <w:szCs w:val="24"/>
              </w:rPr>
            </w:pPr>
            <w:r w:rsidRPr="00760E05">
              <w:rPr>
                <w:noProof/>
              </w:rPr>
              <w:t>3501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21541B" w14:textId="77777777" w:rsidR="001D47E6" w:rsidRPr="00760E05" w:rsidRDefault="001D47E6" w:rsidP="001D47E6">
            <w:pPr>
              <w:spacing w:before="60" w:after="60"/>
              <w:rPr>
                <w:rFonts w:eastAsia="Times New Roman"/>
                <w:noProof/>
                <w:szCs w:val="24"/>
              </w:rPr>
            </w:pPr>
            <w:r w:rsidRPr="00760E05">
              <w:rPr>
                <w:noProof/>
              </w:rPr>
              <w:t>Cazeină, cazeinați și alți derivați ai cazeinei; cleiuri de cazeină</w:t>
            </w:r>
          </w:p>
        </w:tc>
      </w:tr>
      <w:tr w:rsidR="001D47E6" w:rsidRPr="00760E05" w14:paraId="02C724E5" w14:textId="77777777" w:rsidTr="001F5D59">
        <w:trPr>
          <w:trHeight w:val="300"/>
          <w:jc w:val="center"/>
        </w:trPr>
        <w:tc>
          <w:tcPr>
            <w:tcW w:w="21" w:type="dxa"/>
            <w:vMerge/>
            <w:vAlign w:val="center"/>
          </w:tcPr>
          <w:p w14:paraId="5C465541"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14183E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6E9807" w14:textId="77777777" w:rsidR="001D47E6" w:rsidRPr="00760E05" w:rsidRDefault="001D47E6" w:rsidP="001D47E6">
            <w:pPr>
              <w:spacing w:before="60" w:after="60"/>
              <w:rPr>
                <w:rFonts w:eastAsia="Times New Roman"/>
                <w:noProof/>
                <w:szCs w:val="24"/>
              </w:rPr>
            </w:pPr>
            <w:r w:rsidRPr="00760E05">
              <w:rPr>
                <w:noProof/>
              </w:rPr>
              <w:t>3502 90 90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CB0D39" w14:textId="77777777" w:rsidR="001D47E6" w:rsidRPr="00760E05" w:rsidRDefault="001D47E6" w:rsidP="001D47E6">
            <w:pPr>
              <w:spacing w:before="60" w:after="60"/>
              <w:rPr>
                <w:rFonts w:eastAsia="Times New Roman"/>
                <w:noProof/>
                <w:szCs w:val="24"/>
              </w:rPr>
            </w:pPr>
            <w:r w:rsidRPr="00760E05">
              <w:rPr>
                <w:noProof/>
              </w:rPr>
              <w:t>Albuminați și alți derivați de albumine</w:t>
            </w:r>
          </w:p>
        </w:tc>
      </w:tr>
      <w:tr w:rsidR="001D47E6" w:rsidRPr="00760E05" w14:paraId="4023B8E1" w14:textId="77777777" w:rsidTr="001F5D59">
        <w:trPr>
          <w:trHeight w:val="300"/>
          <w:jc w:val="center"/>
        </w:trPr>
        <w:tc>
          <w:tcPr>
            <w:tcW w:w="21" w:type="dxa"/>
            <w:vMerge/>
            <w:vAlign w:val="center"/>
          </w:tcPr>
          <w:p w14:paraId="2CDF08D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0363A516"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C0FA36" w14:textId="77777777" w:rsidR="001D47E6" w:rsidRPr="00760E05" w:rsidRDefault="001D47E6" w:rsidP="001D47E6">
            <w:pPr>
              <w:spacing w:before="60" w:after="60"/>
              <w:rPr>
                <w:rFonts w:eastAsia="Times New Roman"/>
                <w:noProof/>
                <w:szCs w:val="24"/>
              </w:rPr>
            </w:pPr>
            <w:r w:rsidRPr="00760E05">
              <w:rPr>
                <w:noProof/>
              </w:rPr>
              <w:t>3503 00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4BAC75" w14:textId="77777777" w:rsidR="001D47E6" w:rsidRPr="00760E05" w:rsidRDefault="001D47E6" w:rsidP="001D47E6">
            <w:pPr>
              <w:spacing w:before="60" w:after="60"/>
              <w:rPr>
                <w:rFonts w:eastAsia="Times New Roman"/>
                <w:noProof/>
                <w:szCs w:val="24"/>
              </w:rPr>
            </w:pPr>
            <w:r w:rsidRPr="00760E05">
              <w:rPr>
                <w:noProof/>
              </w:rPr>
              <w:t>Gelatine (inclusiv cele prezentate în foi de formă pătrată sau dreptunghiulară, chiar prelucrate la suprafață sau colorate) și derivații lor; clei de pește (ihtiocol); alte cleiuri de origine animală, cu excepția cleiurilor de cazeină de la poziția 3501</w:t>
            </w:r>
          </w:p>
        </w:tc>
      </w:tr>
      <w:tr w:rsidR="001D47E6" w:rsidRPr="00760E05" w14:paraId="25EEBF41" w14:textId="77777777" w:rsidTr="001F5D59">
        <w:trPr>
          <w:trHeight w:val="300"/>
          <w:jc w:val="center"/>
        </w:trPr>
        <w:tc>
          <w:tcPr>
            <w:tcW w:w="21" w:type="dxa"/>
            <w:vMerge/>
            <w:vAlign w:val="center"/>
          </w:tcPr>
          <w:p w14:paraId="3578684E"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74646A2"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10ADF0" w14:textId="77777777" w:rsidR="001D47E6" w:rsidRPr="00760E05" w:rsidRDefault="001D47E6" w:rsidP="001D47E6">
            <w:pPr>
              <w:spacing w:before="60" w:after="60"/>
              <w:rPr>
                <w:rFonts w:eastAsia="Times New Roman"/>
                <w:noProof/>
                <w:szCs w:val="24"/>
              </w:rPr>
            </w:pPr>
            <w:r w:rsidRPr="00760E05">
              <w:rPr>
                <w:noProof/>
              </w:rPr>
              <w:t>3504 00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ED980C" w14:textId="77777777" w:rsidR="001D47E6" w:rsidRPr="00760E05" w:rsidRDefault="001D47E6" w:rsidP="001D47E6">
            <w:pPr>
              <w:spacing w:before="60" w:after="60"/>
              <w:rPr>
                <w:rFonts w:eastAsia="Times New Roman"/>
                <w:noProof/>
                <w:szCs w:val="24"/>
              </w:rPr>
            </w:pPr>
            <w:r w:rsidRPr="00760E05">
              <w:rPr>
                <w:noProof/>
              </w:rPr>
              <w:t>Peptone și derivații lor; alte substanțe proteice și derivații lor, nedenumite și necuprinse în altă parte; pulbere de piele, tratată sau nu cu crom</w:t>
            </w:r>
          </w:p>
        </w:tc>
      </w:tr>
      <w:tr w:rsidR="001D47E6" w:rsidRPr="00760E05" w14:paraId="3C3EA942" w14:textId="77777777" w:rsidTr="001F5D59">
        <w:trPr>
          <w:trHeight w:val="300"/>
          <w:jc w:val="center"/>
        </w:trPr>
        <w:tc>
          <w:tcPr>
            <w:tcW w:w="21" w:type="dxa"/>
            <w:vMerge/>
            <w:vAlign w:val="center"/>
          </w:tcPr>
          <w:p w14:paraId="78B52B6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9502B5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9BD011" w14:textId="77777777" w:rsidR="001D47E6" w:rsidRPr="00760E05" w:rsidRDefault="001D47E6" w:rsidP="001D47E6">
            <w:pPr>
              <w:spacing w:before="60" w:after="60"/>
              <w:rPr>
                <w:rFonts w:eastAsia="Times New Roman"/>
                <w:noProof/>
                <w:szCs w:val="24"/>
              </w:rPr>
            </w:pPr>
            <w:r w:rsidRPr="00760E05">
              <w:rPr>
                <w:noProof/>
              </w:rPr>
              <w:t>3506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8A1B1B" w14:textId="77777777" w:rsidR="001D47E6" w:rsidRPr="00760E05" w:rsidRDefault="001D47E6" w:rsidP="001D47E6">
            <w:pPr>
              <w:spacing w:before="60" w:after="60"/>
              <w:rPr>
                <w:rFonts w:eastAsia="Times New Roman"/>
                <w:noProof/>
                <w:szCs w:val="24"/>
              </w:rPr>
            </w:pPr>
            <w:r w:rsidRPr="00760E05">
              <w:rPr>
                <w:noProof/>
              </w:rPr>
              <w:t>Cleiuri și alți adezivi preparați, nedenumiți și necuprinși în altă parte; produse de orice fel folosite ca adezivi sau cleiuri, condiționate pentru vânzarea cu amănuntul ca adezivi sau cleiuri, cu o greutate netă de maximum 1 kg</w:t>
            </w:r>
          </w:p>
        </w:tc>
      </w:tr>
      <w:tr w:rsidR="001D47E6" w:rsidRPr="00760E05" w14:paraId="222F60E8" w14:textId="77777777" w:rsidTr="001F5D59">
        <w:trPr>
          <w:trHeight w:val="300"/>
          <w:jc w:val="center"/>
        </w:trPr>
        <w:tc>
          <w:tcPr>
            <w:tcW w:w="21" w:type="dxa"/>
            <w:vMerge/>
            <w:vAlign w:val="center"/>
          </w:tcPr>
          <w:p w14:paraId="4AF029A2"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7A7A11D3"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0AD406" w14:textId="77777777" w:rsidR="001D47E6" w:rsidRPr="00760E05" w:rsidRDefault="001D47E6" w:rsidP="001D47E6">
            <w:pPr>
              <w:spacing w:before="60" w:after="60"/>
              <w:rPr>
                <w:rFonts w:eastAsia="Times New Roman"/>
                <w:noProof/>
                <w:szCs w:val="24"/>
              </w:rPr>
            </w:pPr>
            <w:r w:rsidRPr="00760E05">
              <w:rPr>
                <w:noProof/>
              </w:rPr>
              <w:t>3507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74B423" w14:textId="77777777" w:rsidR="001D47E6" w:rsidRPr="00760E05" w:rsidRDefault="001D47E6" w:rsidP="001D47E6">
            <w:pPr>
              <w:spacing w:before="60" w:after="60"/>
              <w:rPr>
                <w:rFonts w:eastAsia="Times New Roman"/>
                <w:noProof/>
                <w:szCs w:val="24"/>
              </w:rPr>
            </w:pPr>
            <w:r w:rsidRPr="00760E05">
              <w:rPr>
                <w:noProof/>
              </w:rPr>
              <w:t>Enzime; enzime preparate nedenumite și necuprinse în altă parte</w:t>
            </w:r>
          </w:p>
        </w:tc>
      </w:tr>
      <w:tr w:rsidR="001D47E6" w:rsidRPr="00760E05" w14:paraId="3DEAFBDC" w14:textId="77777777" w:rsidTr="001F5D59">
        <w:trPr>
          <w:trHeight w:val="300"/>
          <w:jc w:val="center"/>
        </w:trPr>
        <w:tc>
          <w:tcPr>
            <w:tcW w:w="21" w:type="dxa"/>
            <w:vMerge/>
            <w:vAlign w:val="center"/>
          </w:tcPr>
          <w:p w14:paraId="0EA574FB"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C858CB5" w14:textId="77777777" w:rsidR="001D47E6" w:rsidRPr="00760E05" w:rsidRDefault="001D47E6" w:rsidP="001D47E6">
            <w:pPr>
              <w:spacing w:before="60" w:after="60"/>
              <w:rPr>
                <w:rFonts w:eastAsia="Times New Roman"/>
                <w:noProof/>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73FF8E" w14:textId="77777777" w:rsidR="001D47E6" w:rsidRPr="00760E05" w:rsidRDefault="001D47E6" w:rsidP="001D47E6">
            <w:pPr>
              <w:spacing w:before="60" w:after="60"/>
              <w:rPr>
                <w:rFonts w:eastAsia="Times New Roman"/>
                <w:noProof/>
              </w:rPr>
            </w:pPr>
            <w:r w:rsidRPr="00760E05">
              <w:rPr>
                <w:noProof/>
              </w:rPr>
              <w:t>Capitolul 36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1FB18B" w14:textId="77777777" w:rsidR="001D47E6" w:rsidRPr="00760E05" w:rsidRDefault="001D47E6" w:rsidP="001D47E6">
            <w:pPr>
              <w:spacing w:before="60" w:after="60"/>
              <w:rPr>
                <w:rFonts w:eastAsia="Times New Roman"/>
                <w:noProof/>
              </w:rPr>
            </w:pPr>
            <w:r w:rsidRPr="00760E05">
              <w:rPr>
                <w:noProof/>
              </w:rPr>
              <w:t>Explozivi; produse pirotehnice; chibrituri; aliaje piroforice; anumite preparate combustibile</w:t>
            </w:r>
          </w:p>
        </w:tc>
      </w:tr>
      <w:tr w:rsidR="001D47E6" w:rsidRPr="00760E05" w14:paraId="65B99FF7" w14:textId="77777777" w:rsidTr="001F5D59">
        <w:trPr>
          <w:trHeight w:val="300"/>
          <w:jc w:val="center"/>
        </w:trPr>
        <w:tc>
          <w:tcPr>
            <w:tcW w:w="21" w:type="dxa"/>
            <w:vMerge/>
            <w:vAlign w:val="center"/>
          </w:tcPr>
          <w:p w14:paraId="7ACD0301"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5F946A2"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1785B2" w14:textId="77777777" w:rsidR="001D47E6" w:rsidRPr="00760E05" w:rsidRDefault="001D47E6" w:rsidP="001D47E6">
            <w:pPr>
              <w:spacing w:before="60" w:after="60"/>
              <w:rPr>
                <w:rFonts w:eastAsia="Times New Roman"/>
                <w:noProof/>
                <w:szCs w:val="24"/>
              </w:rPr>
            </w:pPr>
            <w:r w:rsidRPr="00760E05">
              <w:rPr>
                <w:noProof/>
              </w:rPr>
              <w:t>Capitolul 37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70FD7F" w14:textId="77777777" w:rsidR="001D47E6" w:rsidRPr="00760E05" w:rsidRDefault="001D47E6" w:rsidP="001D47E6">
            <w:pPr>
              <w:spacing w:before="60" w:after="60"/>
              <w:rPr>
                <w:rFonts w:eastAsia="Times New Roman"/>
                <w:noProof/>
                <w:szCs w:val="24"/>
              </w:rPr>
            </w:pPr>
            <w:r w:rsidRPr="00760E05">
              <w:rPr>
                <w:noProof/>
              </w:rPr>
              <w:t>Produse fotografice sau cinematografice</w:t>
            </w:r>
          </w:p>
        </w:tc>
      </w:tr>
      <w:tr w:rsidR="001D47E6" w:rsidRPr="00760E05" w14:paraId="161431E6" w14:textId="77777777" w:rsidTr="001F5D59">
        <w:trPr>
          <w:trHeight w:val="300"/>
          <w:jc w:val="center"/>
        </w:trPr>
        <w:tc>
          <w:tcPr>
            <w:tcW w:w="21" w:type="dxa"/>
            <w:vMerge/>
            <w:vAlign w:val="center"/>
          </w:tcPr>
          <w:p w14:paraId="1D3AB4BA"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0340FEB"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53AE19" w14:textId="77777777" w:rsidR="001D47E6" w:rsidRPr="00760E05" w:rsidRDefault="001D47E6" w:rsidP="001D47E6">
            <w:pPr>
              <w:spacing w:before="60" w:after="60"/>
              <w:rPr>
                <w:rFonts w:eastAsia="Times New Roman"/>
                <w:noProof/>
                <w:szCs w:val="24"/>
              </w:rPr>
            </w:pPr>
            <w:r w:rsidRPr="00760E05">
              <w:rPr>
                <w:noProof/>
              </w:rPr>
              <w:t>ex Capitolul 38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4AB525" w14:textId="23D11659" w:rsidR="001D47E6" w:rsidRPr="00760E05" w:rsidRDefault="001D47E6" w:rsidP="001D47E6">
            <w:pPr>
              <w:spacing w:before="60" w:after="60"/>
              <w:rPr>
                <w:rFonts w:eastAsia="Times New Roman"/>
                <w:noProof/>
              </w:rPr>
            </w:pPr>
            <w:r w:rsidRPr="00760E05">
              <w:rPr>
                <w:noProof/>
              </w:rPr>
              <w:t>Produse chimice diverse, excluzând produsele de la subpozițiile 3809 10 și 3824 60</w:t>
            </w:r>
          </w:p>
        </w:tc>
      </w:tr>
      <w:tr w:rsidR="001D47E6" w:rsidRPr="00760E05" w14:paraId="3CFAC84F"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FCAF5C9"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843E075"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06CA6F" w14:textId="77777777" w:rsidR="001D47E6" w:rsidRPr="00760E05" w:rsidRDefault="001D47E6" w:rsidP="001D47E6">
            <w:pPr>
              <w:spacing w:before="60" w:after="60"/>
              <w:rPr>
                <w:rFonts w:eastAsia="Times New Roman"/>
                <w:noProof/>
                <w:szCs w:val="24"/>
              </w:rPr>
            </w:pPr>
            <w:r w:rsidRPr="00760E05">
              <w:rPr>
                <w:noProof/>
              </w:rPr>
              <w:t>Capitolul 39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90EDAC" w14:textId="77777777" w:rsidR="001D47E6" w:rsidRPr="00760E05" w:rsidRDefault="001D47E6" w:rsidP="001D47E6">
            <w:pPr>
              <w:spacing w:before="60" w:after="60"/>
              <w:rPr>
                <w:rFonts w:eastAsia="Times New Roman"/>
                <w:noProof/>
                <w:szCs w:val="24"/>
              </w:rPr>
            </w:pPr>
            <w:r w:rsidRPr="00760E05">
              <w:rPr>
                <w:noProof/>
              </w:rPr>
              <w:t>Materiale plastice și articole din material plastic</w:t>
            </w:r>
          </w:p>
        </w:tc>
      </w:tr>
      <w:tr w:rsidR="001D47E6" w:rsidRPr="00760E05" w14:paraId="6E0E6B48"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BE35D08"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C74F00B"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29C4D2" w14:textId="77777777" w:rsidR="001D47E6" w:rsidRPr="00760E05" w:rsidRDefault="001D47E6" w:rsidP="001D47E6">
            <w:pPr>
              <w:spacing w:before="60" w:after="60"/>
              <w:rPr>
                <w:rFonts w:eastAsia="Times New Roman"/>
                <w:noProof/>
                <w:szCs w:val="24"/>
              </w:rPr>
            </w:pPr>
            <w:r w:rsidRPr="00760E05">
              <w:rPr>
                <w:noProof/>
              </w:rPr>
              <w:t>Capitolul 40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705235" w14:textId="77777777" w:rsidR="001D47E6" w:rsidRPr="00760E05" w:rsidRDefault="001D47E6" w:rsidP="001D47E6">
            <w:pPr>
              <w:spacing w:before="60" w:after="60"/>
              <w:rPr>
                <w:rFonts w:eastAsia="Times New Roman"/>
                <w:noProof/>
                <w:szCs w:val="24"/>
              </w:rPr>
            </w:pPr>
            <w:r w:rsidRPr="00760E05">
              <w:rPr>
                <w:noProof/>
              </w:rPr>
              <w:t>Cauciuc și articole din cauciuc</w:t>
            </w:r>
          </w:p>
        </w:tc>
      </w:tr>
      <w:tr w:rsidR="001D47E6" w:rsidRPr="00760E05" w14:paraId="15C3C66F"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A36938E" w14:textId="77777777" w:rsidR="001D47E6" w:rsidRPr="00760E05" w:rsidRDefault="001D47E6" w:rsidP="001D47E6">
            <w:pPr>
              <w:spacing w:before="60" w:after="6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AC785BA"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6213ED" w14:textId="77777777" w:rsidR="001D47E6" w:rsidRPr="00760E05" w:rsidRDefault="001D47E6" w:rsidP="001D47E6">
            <w:pPr>
              <w:spacing w:before="60" w:after="60"/>
              <w:rPr>
                <w:rFonts w:eastAsia="Times New Roman"/>
                <w:noProof/>
                <w:szCs w:val="24"/>
              </w:rPr>
            </w:pPr>
            <w:r w:rsidRPr="00760E05">
              <w:rPr>
                <w:noProof/>
              </w:rPr>
              <w:t>ex 4104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A33F64" w14:textId="2578203A" w:rsidR="001D47E6" w:rsidRPr="00760E05" w:rsidRDefault="001D47E6" w:rsidP="001D47E6">
            <w:pPr>
              <w:spacing w:before="60" w:after="60"/>
              <w:rPr>
                <w:rFonts w:eastAsia="Times New Roman"/>
                <w:noProof/>
              </w:rPr>
            </w:pPr>
            <w:r w:rsidRPr="00760E05">
              <w:rPr>
                <w:noProof/>
              </w:rPr>
              <w:t>Piei tăbăcite sau piei semifinite de bovine (inclusiv de bivoli) sau de ecvidee, epilate, chiar șpăltuite, dar fără alte prelucrări, excluzând produsele de la subpozițiile 4104 41 19 și 4104 49 19</w:t>
            </w:r>
          </w:p>
        </w:tc>
      </w:tr>
      <w:tr w:rsidR="001D47E6" w:rsidRPr="00760E05" w14:paraId="14783842" w14:textId="77777777" w:rsidTr="001F5D59">
        <w:trPr>
          <w:trHeight w:val="300"/>
          <w:jc w:val="center"/>
        </w:trPr>
        <w:tc>
          <w:tcPr>
            <w:tcW w:w="21" w:type="dxa"/>
            <w:vMerge/>
            <w:vAlign w:val="center"/>
          </w:tcPr>
          <w:p w14:paraId="12A04168"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28F9E549"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DDE555" w14:textId="77777777" w:rsidR="001D47E6" w:rsidRPr="00760E05" w:rsidRDefault="001D47E6" w:rsidP="001D47E6">
            <w:pPr>
              <w:spacing w:before="60" w:after="60"/>
              <w:rPr>
                <w:rFonts w:eastAsia="Times New Roman"/>
                <w:noProof/>
              </w:rPr>
            </w:pPr>
            <w:r w:rsidRPr="00760E05">
              <w:rPr>
                <w:noProof/>
              </w:rPr>
              <w:t>ex 4106 31 00</w:t>
            </w:r>
          </w:p>
        </w:tc>
        <w:tc>
          <w:tcPr>
            <w:tcW w:w="10309"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B3B01D" w14:textId="77777777" w:rsidR="001D47E6" w:rsidRPr="00760E05" w:rsidRDefault="001D47E6" w:rsidP="001D47E6">
            <w:pPr>
              <w:spacing w:before="60" w:after="60"/>
              <w:rPr>
                <w:rFonts w:eastAsia="Times New Roman"/>
                <w:noProof/>
              </w:rPr>
            </w:pPr>
            <w:r w:rsidRPr="00760E05">
              <w:rPr>
                <w:noProof/>
              </w:rPr>
              <w:t>Piei tăbăcite sau semifinite de porcine, epilate, în stare umedă (inclusiv pielea tăbăcită cu crom „wet-blue”), șpăltuite, dar fără prelucrări suplimentare, sau în stare uscată (semifinită), chiar șpăltuită, dar fără prelucrări suplimentare</w:t>
            </w:r>
          </w:p>
        </w:tc>
      </w:tr>
      <w:tr w:rsidR="001D47E6" w:rsidRPr="00760E05" w14:paraId="62576FED" w14:textId="77777777" w:rsidTr="001F5D59">
        <w:trPr>
          <w:trHeight w:val="300"/>
          <w:jc w:val="center"/>
        </w:trPr>
        <w:tc>
          <w:tcPr>
            <w:tcW w:w="21" w:type="dxa"/>
            <w:vMerge/>
            <w:vAlign w:val="center"/>
          </w:tcPr>
          <w:p w14:paraId="6312E8DB"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77C1231"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D2CC93" w14:textId="77777777" w:rsidR="001D47E6" w:rsidRPr="00760E05" w:rsidRDefault="001D47E6" w:rsidP="001D47E6">
            <w:pPr>
              <w:spacing w:before="60" w:after="60"/>
              <w:rPr>
                <w:rFonts w:eastAsia="Times New Roman"/>
                <w:noProof/>
              </w:rPr>
            </w:pPr>
            <w:r w:rsidRPr="00760E05">
              <w:rPr>
                <w:noProof/>
              </w:rPr>
              <w:t>4106 32 00</w:t>
            </w:r>
          </w:p>
        </w:tc>
        <w:tc>
          <w:tcPr>
            <w:tcW w:w="10309" w:type="dxa"/>
            <w:vMerge/>
            <w:vAlign w:val="center"/>
            <w:hideMark/>
          </w:tcPr>
          <w:p w14:paraId="3AFEF706" w14:textId="77777777" w:rsidR="001D47E6" w:rsidRPr="00760E05" w:rsidRDefault="001D47E6" w:rsidP="001D47E6">
            <w:pPr>
              <w:spacing w:after="0"/>
              <w:rPr>
                <w:rFonts w:eastAsia="Times New Roman"/>
                <w:noProof/>
                <w:szCs w:val="24"/>
                <w:lang w:eastAsia="en-IE"/>
              </w:rPr>
            </w:pPr>
          </w:p>
        </w:tc>
      </w:tr>
      <w:tr w:rsidR="001D47E6" w:rsidRPr="00760E05" w14:paraId="2DF7D67B" w14:textId="77777777" w:rsidTr="001F5D59">
        <w:trPr>
          <w:trHeight w:val="300"/>
          <w:jc w:val="center"/>
        </w:trPr>
        <w:tc>
          <w:tcPr>
            <w:tcW w:w="21" w:type="dxa"/>
            <w:vMerge/>
            <w:vAlign w:val="center"/>
          </w:tcPr>
          <w:p w14:paraId="4F6DD3A1"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35C9CF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FF2CB0" w14:textId="77777777" w:rsidR="001D47E6" w:rsidRPr="00760E05" w:rsidRDefault="001D47E6" w:rsidP="001D47E6">
            <w:pPr>
              <w:spacing w:before="60" w:after="60"/>
              <w:rPr>
                <w:rFonts w:eastAsia="Times New Roman"/>
                <w:noProof/>
                <w:szCs w:val="24"/>
              </w:rPr>
            </w:pPr>
            <w:r w:rsidRPr="00760E05">
              <w:rPr>
                <w:noProof/>
              </w:rPr>
              <w:t>4107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623E2C" w14:textId="77777777" w:rsidR="001D47E6" w:rsidRPr="00760E05" w:rsidRDefault="001D47E6" w:rsidP="001D47E6">
            <w:pPr>
              <w:spacing w:before="60" w:after="60"/>
              <w:rPr>
                <w:rFonts w:eastAsia="Times New Roman"/>
                <w:noProof/>
                <w:szCs w:val="24"/>
              </w:rPr>
            </w:pPr>
            <w:r w:rsidRPr="00760E05">
              <w:rPr>
                <w:noProof/>
              </w:rPr>
              <w:t>Piei prelucrate după tăbăcire sau după uscare și piei pergamentate de bovine (inclusiv de bivoli) sau de ecvidee, epilate, chiar șpăltuite, altele decât cele de la poziția 4114</w:t>
            </w:r>
          </w:p>
        </w:tc>
      </w:tr>
      <w:tr w:rsidR="001D47E6" w:rsidRPr="00760E05" w14:paraId="309309FB" w14:textId="77777777" w:rsidTr="001F5D59">
        <w:trPr>
          <w:trHeight w:val="300"/>
          <w:jc w:val="center"/>
        </w:trPr>
        <w:tc>
          <w:tcPr>
            <w:tcW w:w="21" w:type="dxa"/>
            <w:vMerge/>
            <w:vAlign w:val="center"/>
          </w:tcPr>
          <w:p w14:paraId="17EC04E1"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483D732"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E3807D" w14:textId="77777777" w:rsidR="001D47E6" w:rsidRPr="00760E05" w:rsidRDefault="001D47E6" w:rsidP="001D47E6">
            <w:pPr>
              <w:spacing w:before="60" w:after="60"/>
              <w:rPr>
                <w:rFonts w:eastAsia="Times New Roman"/>
                <w:noProof/>
                <w:szCs w:val="24"/>
              </w:rPr>
            </w:pPr>
            <w:r w:rsidRPr="00760E05">
              <w:rPr>
                <w:noProof/>
              </w:rPr>
              <w:t>4112 00 00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C527C2" w14:textId="77777777" w:rsidR="001D47E6" w:rsidRPr="00760E05" w:rsidRDefault="001D47E6" w:rsidP="001D47E6">
            <w:pPr>
              <w:spacing w:before="60" w:after="60"/>
              <w:rPr>
                <w:rFonts w:eastAsia="Times New Roman"/>
                <w:noProof/>
                <w:szCs w:val="24"/>
              </w:rPr>
            </w:pPr>
            <w:r w:rsidRPr="00760E05">
              <w:rPr>
                <w:noProof/>
              </w:rPr>
              <w:t>Piei prelucrate după tăbăcire sau după uscare și piei pergamentate, de ovine, epilate, chiar șpăltuite, altele decât cele de la poziția 4114</w:t>
            </w:r>
          </w:p>
        </w:tc>
      </w:tr>
      <w:tr w:rsidR="001D47E6" w:rsidRPr="00760E05" w14:paraId="6D9B81B8" w14:textId="77777777" w:rsidTr="001F5D59">
        <w:trPr>
          <w:trHeight w:val="300"/>
          <w:jc w:val="center"/>
        </w:trPr>
        <w:tc>
          <w:tcPr>
            <w:tcW w:w="21" w:type="dxa"/>
            <w:vMerge/>
            <w:vAlign w:val="center"/>
          </w:tcPr>
          <w:p w14:paraId="13F2A71F"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5F0207EF"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F73416" w14:textId="77777777" w:rsidR="001D47E6" w:rsidRPr="00760E05" w:rsidRDefault="001D47E6" w:rsidP="001D47E6">
            <w:pPr>
              <w:spacing w:before="60" w:after="60"/>
              <w:rPr>
                <w:rFonts w:eastAsia="Times New Roman"/>
                <w:noProof/>
                <w:szCs w:val="24"/>
              </w:rPr>
            </w:pPr>
            <w:r w:rsidRPr="00760E05">
              <w:rPr>
                <w:noProof/>
              </w:rPr>
              <w:t>4113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962F26" w14:textId="4322FF26" w:rsidR="001D47E6" w:rsidRPr="00760E05" w:rsidRDefault="001D47E6" w:rsidP="001D47E6">
            <w:pPr>
              <w:spacing w:before="60" w:after="60"/>
              <w:rPr>
                <w:rFonts w:eastAsia="Times New Roman"/>
                <w:noProof/>
              </w:rPr>
            </w:pPr>
            <w:r w:rsidRPr="00760E05">
              <w:rPr>
                <w:noProof/>
              </w:rPr>
              <w:t>Piei prelucrate după tăbăcire sau după uscare și piei pergamentate, ale altor animale, epilate, și piei prelucrate după tăbăcire și piei pergamentate de animale lipsite de păr, chiar șpăltuite, altele decât cele de la poziția 4114</w:t>
            </w:r>
          </w:p>
        </w:tc>
      </w:tr>
      <w:tr w:rsidR="001D47E6" w:rsidRPr="00760E05" w14:paraId="3156962C" w14:textId="77777777" w:rsidTr="001F5D59">
        <w:trPr>
          <w:trHeight w:val="300"/>
          <w:jc w:val="center"/>
        </w:trPr>
        <w:tc>
          <w:tcPr>
            <w:tcW w:w="21" w:type="dxa"/>
            <w:vMerge/>
            <w:vAlign w:val="center"/>
          </w:tcPr>
          <w:p w14:paraId="01CC638A"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91343A2"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164E8F" w14:textId="77777777" w:rsidR="001D47E6" w:rsidRPr="00760E05" w:rsidRDefault="001D47E6" w:rsidP="001D47E6">
            <w:pPr>
              <w:spacing w:before="60" w:after="60"/>
              <w:rPr>
                <w:rFonts w:eastAsia="Times New Roman"/>
                <w:noProof/>
                <w:szCs w:val="24"/>
              </w:rPr>
            </w:pPr>
            <w:r w:rsidRPr="00760E05">
              <w:rPr>
                <w:noProof/>
              </w:rPr>
              <w:t>4114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D090F9" w14:textId="77777777" w:rsidR="001D47E6" w:rsidRPr="00760E05" w:rsidRDefault="001D47E6" w:rsidP="001D47E6">
            <w:pPr>
              <w:spacing w:before="60" w:after="60"/>
              <w:rPr>
                <w:rFonts w:eastAsia="Times New Roman"/>
                <w:noProof/>
                <w:szCs w:val="24"/>
              </w:rPr>
            </w:pPr>
            <w:r w:rsidRPr="00760E05">
              <w:rPr>
                <w:noProof/>
              </w:rPr>
              <w:t>Piei tăbăcite în grăsimi (piei chamois), inclusiv cele obținute prin tăbăcire combinată; piei lăcuite sau lăcuite stratificate; piei metalizate</w:t>
            </w:r>
          </w:p>
        </w:tc>
      </w:tr>
      <w:tr w:rsidR="001D47E6" w:rsidRPr="00760E05" w14:paraId="2C7C3690" w14:textId="77777777" w:rsidTr="001F5D59">
        <w:trPr>
          <w:trHeight w:val="300"/>
          <w:jc w:val="center"/>
        </w:trPr>
        <w:tc>
          <w:tcPr>
            <w:tcW w:w="21" w:type="dxa"/>
            <w:vMerge/>
            <w:vAlign w:val="center"/>
          </w:tcPr>
          <w:p w14:paraId="61CBD72C"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640A8DDF"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F18A85" w14:textId="77777777" w:rsidR="001D47E6" w:rsidRPr="00760E05" w:rsidRDefault="001D47E6" w:rsidP="001D47E6">
            <w:pPr>
              <w:spacing w:before="60" w:after="60"/>
              <w:rPr>
                <w:rFonts w:eastAsia="Times New Roman"/>
                <w:noProof/>
                <w:szCs w:val="24"/>
              </w:rPr>
            </w:pPr>
            <w:r w:rsidRPr="00760E05">
              <w:rPr>
                <w:noProof/>
              </w:rPr>
              <w:t>4115 10 00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5BB002" w14:textId="77777777" w:rsidR="001D47E6" w:rsidRPr="00760E05" w:rsidRDefault="001D47E6" w:rsidP="001D47E6">
            <w:pPr>
              <w:spacing w:before="60" w:after="60"/>
              <w:rPr>
                <w:rFonts w:eastAsia="Times New Roman"/>
                <w:noProof/>
                <w:szCs w:val="24"/>
              </w:rPr>
            </w:pPr>
            <w:r w:rsidRPr="00760E05">
              <w:rPr>
                <w:noProof/>
              </w:rPr>
              <w:t>Piele reconstituită pe bază de piele sau de fibre de piele, sub formă de plăci, foi sau benzi, chiar rulate</w:t>
            </w:r>
          </w:p>
        </w:tc>
      </w:tr>
      <w:tr w:rsidR="001D47E6" w:rsidRPr="00760E05" w14:paraId="16F1CE2B"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445F320"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A8CF108"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07BB04" w14:textId="77777777" w:rsidR="001D47E6" w:rsidRPr="00760E05" w:rsidRDefault="001D47E6" w:rsidP="001D47E6">
            <w:pPr>
              <w:spacing w:before="60" w:after="60"/>
              <w:rPr>
                <w:rFonts w:eastAsia="Times New Roman"/>
                <w:noProof/>
                <w:szCs w:val="24"/>
              </w:rPr>
            </w:pPr>
            <w:r w:rsidRPr="00760E05">
              <w:rPr>
                <w:noProof/>
              </w:rPr>
              <w:t>Capitolul 42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9E4CB7" w14:textId="77777777" w:rsidR="001D47E6" w:rsidRPr="00760E05" w:rsidRDefault="001D47E6" w:rsidP="001D47E6">
            <w:pPr>
              <w:spacing w:before="60" w:after="60"/>
              <w:rPr>
                <w:rFonts w:eastAsia="Times New Roman"/>
                <w:noProof/>
                <w:szCs w:val="24"/>
              </w:rPr>
            </w:pPr>
            <w:r w:rsidRPr="00760E05">
              <w:rPr>
                <w:noProof/>
              </w:rPr>
              <w:t>Articole din piele; articole de curelărie sau de șelărie; articole de voiaj, bagaje de mână și articole similare; articole din intestine de animale (altele decât cele de la viermii de mătase)</w:t>
            </w:r>
          </w:p>
        </w:tc>
      </w:tr>
      <w:tr w:rsidR="001D47E6" w:rsidRPr="00760E05" w14:paraId="4FC67C17" w14:textId="77777777" w:rsidTr="001F5D59">
        <w:trPr>
          <w:trHeight w:val="300"/>
          <w:jc w:val="center"/>
        </w:trPr>
        <w:tc>
          <w:tcPr>
            <w:tcW w:w="21" w:type="dxa"/>
            <w:vMerge/>
            <w:vAlign w:val="center"/>
          </w:tcPr>
          <w:p w14:paraId="557EF840"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30684AC"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1C70A9" w14:textId="77777777" w:rsidR="001D47E6" w:rsidRPr="00760E05" w:rsidRDefault="001D47E6" w:rsidP="001D47E6">
            <w:pPr>
              <w:spacing w:before="60" w:after="60"/>
              <w:rPr>
                <w:rFonts w:eastAsia="Times New Roman"/>
                <w:noProof/>
                <w:szCs w:val="24"/>
              </w:rPr>
            </w:pPr>
            <w:r w:rsidRPr="00760E05">
              <w:rPr>
                <w:noProof/>
              </w:rPr>
              <w:t>Capitolul 43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1AC362" w14:textId="77777777" w:rsidR="001D47E6" w:rsidRPr="00760E05" w:rsidRDefault="001D47E6" w:rsidP="001D47E6">
            <w:pPr>
              <w:spacing w:before="60" w:after="60"/>
              <w:rPr>
                <w:rFonts w:eastAsia="Times New Roman"/>
                <w:noProof/>
                <w:szCs w:val="24"/>
              </w:rPr>
            </w:pPr>
            <w:r w:rsidRPr="00760E05">
              <w:rPr>
                <w:noProof/>
              </w:rPr>
              <w:t>Blănuri și blănuri artificiale; articole din acestea</w:t>
            </w:r>
          </w:p>
        </w:tc>
      </w:tr>
      <w:tr w:rsidR="001D47E6" w:rsidRPr="00760E05" w14:paraId="000AAA19"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C935101"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A975441"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8800A0" w14:textId="77777777" w:rsidR="001D47E6" w:rsidRPr="00760E05" w:rsidRDefault="001D47E6" w:rsidP="001D47E6">
            <w:pPr>
              <w:spacing w:before="60" w:after="60"/>
              <w:rPr>
                <w:rFonts w:eastAsia="Times New Roman"/>
                <w:noProof/>
                <w:szCs w:val="24"/>
              </w:rPr>
            </w:pPr>
            <w:r w:rsidRPr="00760E05">
              <w:rPr>
                <w:noProof/>
              </w:rPr>
              <w:t>Capitolul 44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8CF11C" w14:textId="77777777" w:rsidR="001D47E6" w:rsidRPr="00760E05" w:rsidRDefault="001D47E6" w:rsidP="001D47E6">
            <w:pPr>
              <w:spacing w:before="60" w:after="60"/>
              <w:rPr>
                <w:rFonts w:eastAsia="Times New Roman"/>
                <w:noProof/>
                <w:szCs w:val="24"/>
              </w:rPr>
            </w:pPr>
            <w:r w:rsidRPr="00760E05">
              <w:rPr>
                <w:noProof/>
              </w:rPr>
              <w:t>Lemn și articole din lemn, cărbune de lemn</w:t>
            </w:r>
          </w:p>
        </w:tc>
      </w:tr>
      <w:tr w:rsidR="001D47E6" w:rsidRPr="00760E05" w14:paraId="5A5786EB"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42C3C5A"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014162D"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A3766B" w14:textId="77777777" w:rsidR="001D47E6" w:rsidRPr="00760E05" w:rsidRDefault="001D47E6" w:rsidP="001D47E6">
            <w:pPr>
              <w:spacing w:before="60" w:after="60"/>
              <w:rPr>
                <w:rFonts w:eastAsia="Times New Roman"/>
                <w:noProof/>
                <w:szCs w:val="24"/>
              </w:rPr>
            </w:pPr>
            <w:r w:rsidRPr="00760E05">
              <w:rPr>
                <w:noProof/>
              </w:rPr>
              <w:t>Capitolul 45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02B7F2" w14:textId="77777777" w:rsidR="001D47E6" w:rsidRPr="00760E05" w:rsidRDefault="001D47E6" w:rsidP="001D47E6">
            <w:pPr>
              <w:spacing w:before="60" w:after="60"/>
              <w:rPr>
                <w:rFonts w:eastAsia="Times New Roman"/>
                <w:noProof/>
                <w:szCs w:val="24"/>
              </w:rPr>
            </w:pPr>
            <w:r w:rsidRPr="00760E05">
              <w:rPr>
                <w:noProof/>
              </w:rPr>
              <w:t>Plută și articole din plută</w:t>
            </w:r>
          </w:p>
        </w:tc>
      </w:tr>
      <w:tr w:rsidR="001D47E6" w:rsidRPr="00760E05" w14:paraId="480451FD" w14:textId="77777777" w:rsidTr="001F5D59">
        <w:trPr>
          <w:trHeight w:val="300"/>
          <w:jc w:val="center"/>
        </w:trPr>
        <w:tc>
          <w:tcPr>
            <w:tcW w:w="21" w:type="dxa"/>
            <w:vMerge/>
            <w:vAlign w:val="center"/>
          </w:tcPr>
          <w:p w14:paraId="6ADFD490"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EA876F"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5A6F2F" w14:textId="77777777" w:rsidR="001D47E6" w:rsidRPr="00760E05" w:rsidRDefault="001D47E6" w:rsidP="001D47E6">
            <w:pPr>
              <w:spacing w:before="60" w:after="60"/>
              <w:rPr>
                <w:rFonts w:eastAsia="Times New Roman"/>
                <w:noProof/>
                <w:szCs w:val="24"/>
              </w:rPr>
            </w:pPr>
            <w:r w:rsidRPr="00760E05">
              <w:rPr>
                <w:noProof/>
              </w:rPr>
              <w:t>Capitolul 46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685151" w14:textId="77777777" w:rsidR="001D47E6" w:rsidRPr="00760E05" w:rsidRDefault="001D47E6" w:rsidP="001D47E6">
            <w:pPr>
              <w:spacing w:before="60" w:after="60"/>
              <w:rPr>
                <w:rFonts w:eastAsia="Times New Roman"/>
                <w:noProof/>
                <w:szCs w:val="24"/>
              </w:rPr>
            </w:pPr>
            <w:r w:rsidRPr="00760E05">
              <w:rPr>
                <w:noProof/>
              </w:rPr>
              <w:t>Articole din împletituri de fibre vegetale sau din nuiele; obiecte împletite</w:t>
            </w:r>
          </w:p>
        </w:tc>
      </w:tr>
      <w:tr w:rsidR="001D47E6" w:rsidRPr="00760E05" w14:paraId="24479846"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8CA2E46"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F5E2BB1"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BEED3B" w14:textId="77777777" w:rsidR="001D47E6" w:rsidRPr="00760E05" w:rsidRDefault="001D47E6" w:rsidP="001D47E6">
            <w:pPr>
              <w:spacing w:before="60" w:after="60"/>
              <w:rPr>
                <w:rFonts w:eastAsia="Times New Roman"/>
                <w:noProof/>
                <w:szCs w:val="24"/>
              </w:rPr>
            </w:pPr>
            <w:r w:rsidRPr="00760E05">
              <w:rPr>
                <w:noProof/>
              </w:rPr>
              <w:t>Capitolul 50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9FD8A9" w14:textId="77777777" w:rsidR="001D47E6" w:rsidRPr="00760E05" w:rsidRDefault="001D47E6" w:rsidP="001D47E6">
            <w:pPr>
              <w:spacing w:before="60" w:after="60"/>
              <w:rPr>
                <w:rFonts w:eastAsia="Times New Roman"/>
                <w:noProof/>
                <w:szCs w:val="24"/>
              </w:rPr>
            </w:pPr>
            <w:r w:rsidRPr="00760E05">
              <w:rPr>
                <w:noProof/>
              </w:rPr>
              <w:t>Mătase</w:t>
            </w:r>
          </w:p>
        </w:tc>
      </w:tr>
      <w:tr w:rsidR="001D47E6" w:rsidRPr="00760E05" w14:paraId="2EB4C6BD" w14:textId="77777777" w:rsidTr="001F5D59">
        <w:trPr>
          <w:trHeight w:val="300"/>
          <w:jc w:val="center"/>
        </w:trPr>
        <w:tc>
          <w:tcPr>
            <w:tcW w:w="21" w:type="dxa"/>
            <w:vMerge/>
            <w:vAlign w:val="center"/>
          </w:tcPr>
          <w:p w14:paraId="69A976D7"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54105E7"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8C22B1" w14:textId="77777777" w:rsidR="001D47E6" w:rsidRPr="00760E05" w:rsidRDefault="001D47E6" w:rsidP="001D47E6">
            <w:pPr>
              <w:spacing w:before="60" w:after="60"/>
              <w:rPr>
                <w:rFonts w:eastAsia="Times New Roman"/>
                <w:noProof/>
                <w:szCs w:val="24"/>
              </w:rPr>
            </w:pPr>
            <w:r w:rsidRPr="00760E05">
              <w:rPr>
                <w:noProof/>
              </w:rPr>
              <w:t>ex Capitolul 51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1BCDD8" w14:textId="0540253F" w:rsidR="001D47E6" w:rsidRPr="00760E05" w:rsidRDefault="001D47E6" w:rsidP="001D47E6">
            <w:pPr>
              <w:spacing w:before="60" w:after="60"/>
              <w:rPr>
                <w:rFonts w:eastAsia="Times New Roman"/>
                <w:noProof/>
              </w:rPr>
            </w:pPr>
            <w:r w:rsidRPr="00760E05">
              <w:rPr>
                <w:noProof/>
              </w:rPr>
              <w:t>Lână, păr fin sau grosier de animale, excluzând produsele de la poziția 5105; fire și țesături din păr de cal</w:t>
            </w:r>
          </w:p>
        </w:tc>
      </w:tr>
      <w:tr w:rsidR="001D47E6" w:rsidRPr="00760E05" w14:paraId="486E959F" w14:textId="77777777" w:rsidTr="001F5D59">
        <w:trPr>
          <w:trHeight w:val="300"/>
          <w:jc w:val="center"/>
        </w:trPr>
        <w:tc>
          <w:tcPr>
            <w:tcW w:w="21" w:type="dxa"/>
            <w:vMerge/>
            <w:vAlign w:val="center"/>
          </w:tcPr>
          <w:p w14:paraId="68391075"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0394380"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DF6E06" w14:textId="77777777" w:rsidR="001D47E6" w:rsidRPr="00760E05" w:rsidRDefault="001D47E6" w:rsidP="001D47E6">
            <w:pPr>
              <w:spacing w:before="60" w:after="60"/>
              <w:rPr>
                <w:rFonts w:eastAsia="Times New Roman"/>
                <w:noProof/>
                <w:szCs w:val="24"/>
              </w:rPr>
            </w:pPr>
            <w:r w:rsidRPr="00760E05">
              <w:rPr>
                <w:noProof/>
              </w:rPr>
              <w:t>Capitolul 52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8CC502" w14:textId="77777777" w:rsidR="001D47E6" w:rsidRPr="00760E05" w:rsidRDefault="001D47E6" w:rsidP="001D47E6">
            <w:pPr>
              <w:spacing w:before="60" w:after="60"/>
              <w:rPr>
                <w:rFonts w:eastAsia="Times New Roman"/>
                <w:noProof/>
                <w:szCs w:val="24"/>
              </w:rPr>
            </w:pPr>
            <w:r w:rsidRPr="00760E05">
              <w:rPr>
                <w:noProof/>
              </w:rPr>
              <w:t>Bumbac</w:t>
            </w:r>
          </w:p>
        </w:tc>
      </w:tr>
      <w:tr w:rsidR="001D47E6" w:rsidRPr="00760E05" w14:paraId="3343FDA1" w14:textId="77777777" w:rsidTr="001F5D59">
        <w:trPr>
          <w:trHeight w:val="300"/>
          <w:jc w:val="center"/>
        </w:trPr>
        <w:tc>
          <w:tcPr>
            <w:tcW w:w="21" w:type="dxa"/>
            <w:vMerge/>
            <w:vAlign w:val="center"/>
          </w:tcPr>
          <w:p w14:paraId="556EE1EE"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9DE5A41"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392D95" w14:textId="77777777" w:rsidR="001D47E6" w:rsidRPr="00760E05" w:rsidRDefault="001D47E6" w:rsidP="001D47E6">
            <w:pPr>
              <w:spacing w:before="60" w:after="60"/>
              <w:rPr>
                <w:rFonts w:eastAsia="Times New Roman"/>
                <w:noProof/>
                <w:szCs w:val="24"/>
              </w:rPr>
            </w:pPr>
            <w:r w:rsidRPr="00760E05">
              <w:rPr>
                <w:noProof/>
              </w:rPr>
              <w:t>Capitolul 53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9668EB" w14:textId="77777777" w:rsidR="001D47E6" w:rsidRPr="00760E05" w:rsidRDefault="001D47E6" w:rsidP="001D47E6">
            <w:pPr>
              <w:spacing w:before="60" w:after="60"/>
              <w:rPr>
                <w:rFonts w:eastAsia="Times New Roman"/>
                <w:noProof/>
                <w:szCs w:val="24"/>
              </w:rPr>
            </w:pPr>
            <w:r w:rsidRPr="00760E05">
              <w:rPr>
                <w:noProof/>
              </w:rPr>
              <w:t>Alte fibre textile vegetale; fire din hârtie și țesături din fire de hârtie</w:t>
            </w:r>
          </w:p>
        </w:tc>
      </w:tr>
      <w:tr w:rsidR="001D47E6" w:rsidRPr="00760E05" w14:paraId="6468FECF" w14:textId="77777777" w:rsidTr="001F5D59">
        <w:trPr>
          <w:trHeight w:val="300"/>
          <w:jc w:val="center"/>
        </w:trPr>
        <w:tc>
          <w:tcPr>
            <w:tcW w:w="21" w:type="dxa"/>
            <w:vMerge/>
            <w:vAlign w:val="center"/>
          </w:tcPr>
          <w:p w14:paraId="5265D670"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E0756F"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05E8A1" w14:textId="77777777" w:rsidR="001D47E6" w:rsidRPr="00760E05" w:rsidRDefault="001D47E6" w:rsidP="001D47E6">
            <w:pPr>
              <w:spacing w:before="60" w:after="60"/>
              <w:rPr>
                <w:rFonts w:eastAsia="Times New Roman"/>
                <w:noProof/>
                <w:szCs w:val="24"/>
              </w:rPr>
            </w:pPr>
            <w:r w:rsidRPr="00760E05">
              <w:rPr>
                <w:noProof/>
              </w:rPr>
              <w:t>Capitolul 54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BA695E" w14:textId="77777777" w:rsidR="001D47E6" w:rsidRPr="00760E05" w:rsidRDefault="001D47E6" w:rsidP="001D47E6">
            <w:pPr>
              <w:spacing w:before="60" w:after="60"/>
              <w:rPr>
                <w:rFonts w:eastAsia="Times New Roman"/>
                <w:noProof/>
                <w:szCs w:val="24"/>
              </w:rPr>
            </w:pPr>
            <w:r w:rsidRPr="00760E05">
              <w:rPr>
                <w:noProof/>
              </w:rPr>
              <w:t>Filamente sintetice sau artificiale; benzi și forme similare din materiale textile sintetice sau artificiale</w:t>
            </w:r>
          </w:p>
        </w:tc>
      </w:tr>
      <w:tr w:rsidR="001D47E6" w:rsidRPr="00760E05" w14:paraId="48C6D2EC" w14:textId="77777777" w:rsidTr="001F5D59">
        <w:trPr>
          <w:trHeight w:val="300"/>
          <w:jc w:val="center"/>
        </w:trPr>
        <w:tc>
          <w:tcPr>
            <w:tcW w:w="21" w:type="dxa"/>
            <w:vMerge/>
            <w:vAlign w:val="center"/>
          </w:tcPr>
          <w:p w14:paraId="2B0425DD"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92D60E1"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EA9086" w14:textId="77777777" w:rsidR="001D47E6" w:rsidRPr="00760E05" w:rsidRDefault="001D47E6" w:rsidP="001D47E6">
            <w:pPr>
              <w:spacing w:before="60" w:after="60"/>
              <w:rPr>
                <w:rFonts w:eastAsia="Times New Roman"/>
                <w:noProof/>
                <w:szCs w:val="24"/>
              </w:rPr>
            </w:pPr>
            <w:r w:rsidRPr="00760E05">
              <w:rPr>
                <w:noProof/>
              </w:rPr>
              <w:t>Capitolul 55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B73707" w14:textId="77777777" w:rsidR="001D47E6" w:rsidRPr="00760E05" w:rsidRDefault="001D47E6" w:rsidP="001D47E6">
            <w:pPr>
              <w:spacing w:before="60" w:after="60"/>
              <w:rPr>
                <w:rFonts w:eastAsia="Times New Roman"/>
                <w:noProof/>
                <w:szCs w:val="24"/>
              </w:rPr>
            </w:pPr>
            <w:r w:rsidRPr="00760E05">
              <w:rPr>
                <w:noProof/>
              </w:rPr>
              <w:t>Fibre sintetice sau artificiale discontinue</w:t>
            </w:r>
          </w:p>
        </w:tc>
      </w:tr>
      <w:tr w:rsidR="001D47E6" w:rsidRPr="00760E05" w14:paraId="488223CA" w14:textId="77777777" w:rsidTr="001F5D59">
        <w:trPr>
          <w:trHeight w:val="300"/>
          <w:jc w:val="center"/>
        </w:trPr>
        <w:tc>
          <w:tcPr>
            <w:tcW w:w="21" w:type="dxa"/>
            <w:vMerge/>
            <w:vAlign w:val="center"/>
          </w:tcPr>
          <w:p w14:paraId="0E96773D"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D6907EC"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61BB62" w14:textId="77777777" w:rsidR="001D47E6" w:rsidRPr="00760E05" w:rsidRDefault="001D47E6" w:rsidP="001D47E6">
            <w:pPr>
              <w:spacing w:before="60" w:after="60"/>
              <w:rPr>
                <w:rFonts w:eastAsia="Times New Roman"/>
                <w:noProof/>
                <w:szCs w:val="24"/>
              </w:rPr>
            </w:pPr>
            <w:r w:rsidRPr="00760E05">
              <w:rPr>
                <w:noProof/>
              </w:rPr>
              <w:t>Capitolul 56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5E5F7E" w14:textId="77777777" w:rsidR="001D47E6" w:rsidRPr="00760E05" w:rsidRDefault="001D47E6" w:rsidP="001D47E6">
            <w:pPr>
              <w:spacing w:before="60" w:after="60"/>
              <w:rPr>
                <w:rFonts w:eastAsia="Times New Roman"/>
                <w:noProof/>
                <w:szCs w:val="24"/>
              </w:rPr>
            </w:pPr>
            <w:r w:rsidRPr="00760E05">
              <w:rPr>
                <w:noProof/>
              </w:rPr>
              <w:t>Vată, pâslă și materiale nețesute; fire speciale; sfori, funii, frânghii și articole din acestea</w:t>
            </w:r>
          </w:p>
        </w:tc>
      </w:tr>
      <w:tr w:rsidR="001D47E6" w:rsidRPr="00760E05" w14:paraId="086D82D6" w14:textId="77777777" w:rsidTr="001F5D59">
        <w:trPr>
          <w:trHeight w:val="300"/>
          <w:jc w:val="center"/>
        </w:trPr>
        <w:tc>
          <w:tcPr>
            <w:tcW w:w="21" w:type="dxa"/>
            <w:vMerge/>
            <w:vAlign w:val="center"/>
          </w:tcPr>
          <w:p w14:paraId="43A3D882"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FB5C665"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89025B" w14:textId="77777777" w:rsidR="001D47E6" w:rsidRPr="00760E05" w:rsidRDefault="001D47E6" w:rsidP="001D47E6">
            <w:pPr>
              <w:spacing w:before="60" w:after="60"/>
              <w:rPr>
                <w:rFonts w:eastAsia="Times New Roman"/>
                <w:noProof/>
                <w:szCs w:val="24"/>
              </w:rPr>
            </w:pPr>
            <w:r w:rsidRPr="00760E05">
              <w:rPr>
                <w:noProof/>
              </w:rPr>
              <w:t>Capitolul 57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2C4C07" w14:textId="77777777" w:rsidR="001D47E6" w:rsidRPr="00760E05" w:rsidRDefault="001D47E6" w:rsidP="001D47E6">
            <w:pPr>
              <w:spacing w:before="60" w:after="60"/>
              <w:rPr>
                <w:rFonts w:eastAsia="Times New Roman"/>
                <w:noProof/>
                <w:szCs w:val="24"/>
              </w:rPr>
            </w:pPr>
            <w:r w:rsidRPr="00760E05">
              <w:rPr>
                <w:noProof/>
              </w:rPr>
              <w:t>Covoare și alte acoperitoare de podea din materiale textile</w:t>
            </w:r>
          </w:p>
        </w:tc>
      </w:tr>
      <w:tr w:rsidR="001D47E6" w:rsidRPr="00760E05" w14:paraId="37C59D10" w14:textId="77777777" w:rsidTr="001F5D59">
        <w:trPr>
          <w:trHeight w:val="300"/>
          <w:jc w:val="center"/>
        </w:trPr>
        <w:tc>
          <w:tcPr>
            <w:tcW w:w="21" w:type="dxa"/>
            <w:vMerge/>
            <w:vAlign w:val="center"/>
          </w:tcPr>
          <w:p w14:paraId="6C40FA7F"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3D6C12B"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BD38CF" w14:textId="77777777" w:rsidR="001D47E6" w:rsidRPr="00760E05" w:rsidRDefault="001D47E6" w:rsidP="001D47E6">
            <w:pPr>
              <w:spacing w:before="60" w:after="60"/>
              <w:rPr>
                <w:rFonts w:eastAsia="Times New Roman"/>
                <w:noProof/>
                <w:szCs w:val="24"/>
              </w:rPr>
            </w:pPr>
            <w:r w:rsidRPr="00760E05">
              <w:rPr>
                <w:noProof/>
              </w:rPr>
              <w:t>Capitolul 58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391ACA" w14:textId="77777777" w:rsidR="001D47E6" w:rsidRPr="00760E05" w:rsidRDefault="001D47E6" w:rsidP="001D47E6">
            <w:pPr>
              <w:spacing w:before="60" w:after="60"/>
              <w:rPr>
                <w:rFonts w:eastAsia="Times New Roman"/>
                <w:noProof/>
                <w:szCs w:val="24"/>
              </w:rPr>
            </w:pPr>
            <w:r w:rsidRPr="00760E05">
              <w:rPr>
                <w:noProof/>
              </w:rPr>
              <w:t>Țesături speciale; țesături cu smocuri; dantele; tapiserii; pasmanterii; broderii</w:t>
            </w:r>
          </w:p>
        </w:tc>
      </w:tr>
      <w:tr w:rsidR="001D47E6" w:rsidRPr="00760E05" w14:paraId="72C4A4FE" w14:textId="77777777" w:rsidTr="001F5D59">
        <w:trPr>
          <w:trHeight w:val="300"/>
          <w:jc w:val="center"/>
        </w:trPr>
        <w:tc>
          <w:tcPr>
            <w:tcW w:w="21" w:type="dxa"/>
            <w:vMerge/>
            <w:vAlign w:val="center"/>
          </w:tcPr>
          <w:p w14:paraId="332734F2"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227025B"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9219C1" w14:textId="77777777" w:rsidR="001D47E6" w:rsidRPr="00760E05" w:rsidRDefault="001D47E6" w:rsidP="001D47E6">
            <w:pPr>
              <w:spacing w:before="60" w:after="60"/>
              <w:rPr>
                <w:rFonts w:eastAsia="Times New Roman"/>
                <w:noProof/>
                <w:szCs w:val="24"/>
              </w:rPr>
            </w:pPr>
            <w:r w:rsidRPr="00760E05">
              <w:rPr>
                <w:noProof/>
              </w:rPr>
              <w:t>Capitolul 59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F2B989" w14:textId="77777777" w:rsidR="001D47E6" w:rsidRPr="00760E05" w:rsidRDefault="001D47E6" w:rsidP="001D47E6">
            <w:pPr>
              <w:spacing w:before="60" w:after="60"/>
              <w:rPr>
                <w:rFonts w:eastAsia="Times New Roman"/>
                <w:noProof/>
                <w:szCs w:val="24"/>
              </w:rPr>
            </w:pPr>
            <w:r w:rsidRPr="00760E05">
              <w:rPr>
                <w:noProof/>
              </w:rPr>
              <w:t>Țesături impregnate, îmbrăcate, acoperite sau stratificate; articole tehnice din materiale textile</w:t>
            </w:r>
          </w:p>
        </w:tc>
      </w:tr>
      <w:tr w:rsidR="001D47E6" w:rsidRPr="00760E05" w14:paraId="378F2BC3" w14:textId="77777777" w:rsidTr="001F5D59">
        <w:trPr>
          <w:trHeight w:val="300"/>
          <w:jc w:val="center"/>
        </w:trPr>
        <w:tc>
          <w:tcPr>
            <w:tcW w:w="21" w:type="dxa"/>
            <w:vMerge/>
            <w:vAlign w:val="center"/>
          </w:tcPr>
          <w:p w14:paraId="7CFA9783"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4936484"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83F366" w14:textId="77777777" w:rsidR="001D47E6" w:rsidRPr="00760E05" w:rsidRDefault="001D47E6" w:rsidP="001D47E6">
            <w:pPr>
              <w:spacing w:before="60" w:after="60"/>
              <w:rPr>
                <w:rFonts w:eastAsia="Times New Roman"/>
                <w:noProof/>
                <w:szCs w:val="24"/>
              </w:rPr>
            </w:pPr>
            <w:r w:rsidRPr="00760E05">
              <w:rPr>
                <w:noProof/>
              </w:rPr>
              <w:t>Capitolul 60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1D428F" w14:textId="77777777" w:rsidR="001D47E6" w:rsidRPr="00760E05" w:rsidRDefault="001D47E6" w:rsidP="001D47E6">
            <w:pPr>
              <w:spacing w:before="60" w:after="60"/>
              <w:rPr>
                <w:rFonts w:eastAsia="Times New Roman"/>
                <w:noProof/>
                <w:szCs w:val="24"/>
              </w:rPr>
            </w:pPr>
            <w:r w:rsidRPr="00760E05">
              <w:rPr>
                <w:noProof/>
              </w:rPr>
              <w:t>Materiale tricotate sau croșetate</w:t>
            </w:r>
          </w:p>
        </w:tc>
      </w:tr>
      <w:tr w:rsidR="001D47E6" w:rsidRPr="00760E05" w14:paraId="51AB8CC4"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A8E9A15"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BB9D1A0"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ABB13B" w14:textId="77777777" w:rsidR="001D47E6" w:rsidRPr="00760E05" w:rsidRDefault="001D47E6" w:rsidP="001D47E6">
            <w:pPr>
              <w:spacing w:before="60" w:after="60"/>
              <w:rPr>
                <w:rFonts w:eastAsia="Times New Roman"/>
                <w:noProof/>
                <w:szCs w:val="24"/>
              </w:rPr>
            </w:pPr>
            <w:r w:rsidRPr="00760E05">
              <w:rPr>
                <w:noProof/>
              </w:rPr>
              <w:t>Capitolul 61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BAF08F" w14:textId="77777777" w:rsidR="001D47E6" w:rsidRPr="00760E05" w:rsidRDefault="001D47E6" w:rsidP="001D47E6">
            <w:pPr>
              <w:spacing w:before="60" w:after="60"/>
              <w:rPr>
                <w:rFonts w:eastAsia="Times New Roman"/>
                <w:noProof/>
                <w:szCs w:val="24"/>
              </w:rPr>
            </w:pPr>
            <w:r w:rsidRPr="00760E05">
              <w:rPr>
                <w:noProof/>
              </w:rPr>
              <w:t>Îmbrăcăminte și accesorii de îmbrăcăminte, tricotate sau croșetate</w:t>
            </w:r>
          </w:p>
        </w:tc>
      </w:tr>
      <w:tr w:rsidR="001D47E6" w:rsidRPr="00760E05" w14:paraId="4A3760D1" w14:textId="77777777" w:rsidTr="001F5D59">
        <w:trPr>
          <w:trHeight w:val="300"/>
          <w:jc w:val="center"/>
        </w:trPr>
        <w:tc>
          <w:tcPr>
            <w:tcW w:w="21" w:type="dxa"/>
            <w:vMerge/>
            <w:vAlign w:val="center"/>
          </w:tcPr>
          <w:p w14:paraId="3D442DD8"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B9F8DDC"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121B52" w14:textId="77777777" w:rsidR="001D47E6" w:rsidRPr="00760E05" w:rsidRDefault="001D47E6" w:rsidP="001D47E6">
            <w:pPr>
              <w:spacing w:before="60" w:after="60"/>
              <w:rPr>
                <w:rFonts w:eastAsia="Times New Roman"/>
                <w:noProof/>
                <w:szCs w:val="24"/>
              </w:rPr>
            </w:pPr>
            <w:r w:rsidRPr="00760E05">
              <w:rPr>
                <w:noProof/>
              </w:rPr>
              <w:t>Capitolul 62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AEEFEE" w14:textId="77777777" w:rsidR="001D47E6" w:rsidRPr="00760E05" w:rsidRDefault="001D47E6" w:rsidP="001D47E6">
            <w:pPr>
              <w:spacing w:before="60" w:after="60"/>
              <w:rPr>
                <w:rFonts w:eastAsia="Times New Roman"/>
                <w:noProof/>
                <w:szCs w:val="24"/>
              </w:rPr>
            </w:pPr>
            <w:r w:rsidRPr="00760E05">
              <w:rPr>
                <w:noProof/>
              </w:rPr>
              <w:t>Îmbrăcăminte și accesorii de îmbrăcăminte, altele decât cele tricotate sau croșetate</w:t>
            </w:r>
          </w:p>
        </w:tc>
      </w:tr>
      <w:tr w:rsidR="001D47E6" w:rsidRPr="00760E05" w14:paraId="04C58469" w14:textId="77777777" w:rsidTr="001F5D59">
        <w:trPr>
          <w:trHeight w:val="300"/>
          <w:jc w:val="center"/>
        </w:trPr>
        <w:tc>
          <w:tcPr>
            <w:tcW w:w="21" w:type="dxa"/>
            <w:vMerge/>
            <w:vAlign w:val="center"/>
          </w:tcPr>
          <w:p w14:paraId="498A0638"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F1D7972"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C8E1DB" w14:textId="77777777" w:rsidR="001D47E6" w:rsidRPr="00760E05" w:rsidRDefault="001D47E6" w:rsidP="001D47E6">
            <w:pPr>
              <w:spacing w:before="60" w:after="60"/>
              <w:rPr>
                <w:rFonts w:eastAsia="Times New Roman"/>
                <w:noProof/>
                <w:szCs w:val="24"/>
              </w:rPr>
            </w:pPr>
            <w:r w:rsidRPr="00760E05">
              <w:rPr>
                <w:noProof/>
              </w:rPr>
              <w:t>Capitolul 63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8D676D" w14:textId="77777777" w:rsidR="001D47E6" w:rsidRPr="00760E05" w:rsidRDefault="001D47E6" w:rsidP="001D47E6">
            <w:pPr>
              <w:spacing w:before="60" w:after="60"/>
              <w:rPr>
                <w:rFonts w:eastAsia="Times New Roman"/>
                <w:noProof/>
                <w:szCs w:val="24"/>
              </w:rPr>
            </w:pPr>
            <w:r w:rsidRPr="00760E05">
              <w:rPr>
                <w:noProof/>
              </w:rPr>
              <w:t>Alte articole textile confecționate; seturi; îmbrăcăminte purtată sau uzată și articole textile purtate sau uzate; zdrențe</w:t>
            </w:r>
          </w:p>
        </w:tc>
      </w:tr>
      <w:tr w:rsidR="001D47E6" w:rsidRPr="00760E05" w14:paraId="28655833"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8757262"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CB1E2F5"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5CA42D" w14:textId="77777777" w:rsidR="001D47E6" w:rsidRPr="00760E05" w:rsidRDefault="001D47E6" w:rsidP="001D47E6">
            <w:pPr>
              <w:spacing w:before="60" w:after="60"/>
              <w:rPr>
                <w:rFonts w:eastAsia="Times New Roman"/>
                <w:noProof/>
                <w:szCs w:val="24"/>
              </w:rPr>
            </w:pPr>
            <w:r w:rsidRPr="00760E05">
              <w:rPr>
                <w:noProof/>
              </w:rPr>
              <w:t>Capitolul 64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131DA6" w14:textId="77777777" w:rsidR="001D47E6" w:rsidRPr="00760E05" w:rsidRDefault="001D47E6" w:rsidP="001D47E6">
            <w:pPr>
              <w:spacing w:before="60" w:after="60"/>
              <w:rPr>
                <w:rFonts w:eastAsia="Times New Roman"/>
                <w:noProof/>
                <w:szCs w:val="24"/>
              </w:rPr>
            </w:pPr>
            <w:r w:rsidRPr="00760E05">
              <w:rPr>
                <w:noProof/>
              </w:rPr>
              <w:t>Încălțăminte, ghetre și articole similare; părți ale acestor articole</w:t>
            </w:r>
          </w:p>
        </w:tc>
      </w:tr>
      <w:tr w:rsidR="001D47E6" w:rsidRPr="00760E05" w14:paraId="20CFBAF8"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2F56FC6"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CCDD134"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DF7C4C" w14:textId="77777777" w:rsidR="001D47E6" w:rsidRPr="00760E05" w:rsidRDefault="001D47E6" w:rsidP="001D47E6">
            <w:pPr>
              <w:spacing w:before="60" w:after="60"/>
              <w:rPr>
                <w:rFonts w:eastAsia="Times New Roman"/>
                <w:noProof/>
                <w:szCs w:val="24"/>
              </w:rPr>
            </w:pPr>
            <w:r w:rsidRPr="00760E05">
              <w:rPr>
                <w:noProof/>
              </w:rPr>
              <w:t>Capitolul 65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B06999" w14:textId="77777777" w:rsidR="001D47E6" w:rsidRPr="00760E05" w:rsidRDefault="001D47E6" w:rsidP="001D47E6">
            <w:pPr>
              <w:spacing w:before="60" w:after="60"/>
              <w:rPr>
                <w:rFonts w:eastAsia="Times New Roman"/>
                <w:noProof/>
                <w:szCs w:val="24"/>
              </w:rPr>
            </w:pPr>
            <w:r w:rsidRPr="00760E05">
              <w:rPr>
                <w:noProof/>
              </w:rPr>
              <w:t>Obiecte de acoperit capul și părți ale acestora</w:t>
            </w:r>
          </w:p>
        </w:tc>
      </w:tr>
      <w:tr w:rsidR="001D47E6" w:rsidRPr="00760E05" w14:paraId="653CA6BC" w14:textId="77777777" w:rsidTr="001F5D59">
        <w:trPr>
          <w:trHeight w:val="300"/>
          <w:jc w:val="center"/>
        </w:trPr>
        <w:tc>
          <w:tcPr>
            <w:tcW w:w="21" w:type="dxa"/>
            <w:vMerge/>
            <w:vAlign w:val="center"/>
          </w:tcPr>
          <w:p w14:paraId="5C449243"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DABE9D5"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3673E2" w14:textId="77777777" w:rsidR="001D47E6" w:rsidRPr="00760E05" w:rsidRDefault="001D47E6" w:rsidP="001D47E6">
            <w:pPr>
              <w:spacing w:before="60" w:after="60"/>
              <w:rPr>
                <w:rFonts w:eastAsia="Times New Roman"/>
                <w:noProof/>
                <w:szCs w:val="24"/>
              </w:rPr>
            </w:pPr>
            <w:r w:rsidRPr="00760E05">
              <w:rPr>
                <w:noProof/>
              </w:rPr>
              <w:t>Capitolul 66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088755" w14:textId="77777777" w:rsidR="001D47E6" w:rsidRPr="00760E05" w:rsidRDefault="001D47E6" w:rsidP="001D47E6">
            <w:pPr>
              <w:spacing w:before="60" w:after="60"/>
              <w:rPr>
                <w:rFonts w:eastAsia="Times New Roman"/>
                <w:noProof/>
                <w:szCs w:val="24"/>
              </w:rPr>
            </w:pPr>
            <w:r w:rsidRPr="00760E05">
              <w:rPr>
                <w:noProof/>
              </w:rPr>
              <w:t>Umbrele de ploaie, umbrele de soare, bastoane, bastoane-scaun, bice, cravașe și părți ale acestora</w:t>
            </w:r>
          </w:p>
        </w:tc>
      </w:tr>
      <w:tr w:rsidR="001D47E6" w:rsidRPr="00760E05" w14:paraId="33144F3B" w14:textId="77777777" w:rsidTr="001F5D59">
        <w:trPr>
          <w:trHeight w:val="300"/>
          <w:jc w:val="center"/>
        </w:trPr>
        <w:tc>
          <w:tcPr>
            <w:tcW w:w="21" w:type="dxa"/>
            <w:vMerge/>
            <w:vAlign w:val="center"/>
          </w:tcPr>
          <w:p w14:paraId="62D578D9"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28A1505"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5521C7" w14:textId="77777777" w:rsidR="001D47E6" w:rsidRPr="00760E05" w:rsidRDefault="001D47E6" w:rsidP="001D47E6">
            <w:pPr>
              <w:spacing w:before="60" w:after="60"/>
              <w:rPr>
                <w:rFonts w:eastAsia="Times New Roman"/>
                <w:noProof/>
                <w:szCs w:val="24"/>
              </w:rPr>
            </w:pPr>
            <w:r w:rsidRPr="00760E05">
              <w:rPr>
                <w:noProof/>
              </w:rPr>
              <w:t>Capitolul 67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FDBBA4" w14:textId="77777777" w:rsidR="001D47E6" w:rsidRPr="00760E05" w:rsidRDefault="001D47E6" w:rsidP="001D47E6">
            <w:pPr>
              <w:spacing w:before="60" w:after="60"/>
              <w:rPr>
                <w:rFonts w:eastAsia="Times New Roman"/>
                <w:noProof/>
                <w:szCs w:val="24"/>
              </w:rPr>
            </w:pPr>
            <w:r w:rsidRPr="00760E05">
              <w:rPr>
                <w:noProof/>
              </w:rPr>
              <w:t>Pene și puf prelucrate și articole din pene sau din puf; flori artificiale; articole din păr uman</w:t>
            </w:r>
          </w:p>
        </w:tc>
      </w:tr>
      <w:tr w:rsidR="001D47E6" w:rsidRPr="00760E05" w14:paraId="50801887"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D305D4E"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3784F21"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807E01" w14:textId="77777777" w:rsidR="001D47E6" w:rsidRPr="00760E05" w:rsidRDefault="001D47E6" w:rsidP="001D47E6">
            <w:pPr>
              <w:spacing w:before="60" w:after="60"/>
              <w:rPr>
                <w:rFonts w:eastAsia="Times New Roman"/>
                <w:noProof/>
                <w:szCs w:val="24"/>
              </w:rPr>
            </w:pPr>
            <w:r w:rsidRPr="00760E05">
              <w:rPr>
                <w:noProof/>
              </w:rPr>
              <w:t>Capitolul 68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6EBE1C" w14:textId="77777777" w:rsidR="001D47E6" w:rsidRPr="00760E05" w:rsidRDefault="001D47E6" w:rsidP="001D47E6">
            <w:pPr>
              <w:spacing w:before="60" w:after="60"/>
              <w:rPr>
                <w:rFonts w:eastAsia="Times New Roman"/>
                <w:noProof/>
                <w:szCs w:val="24"/>
              </w:rPr>
            </w:pPr>
            <w:r w:rsidRPr="00760E05">
              <w:rPr>
                <w:noProof/>
              </w:rPr>
              <w:t>Articole din piatră, ipsos, ciment, azbest, mică sau din materiale similare</w:t>
            </w:r>
          </w:p>
        </w:tc>
      </w:tr>
      <w:tr w:rsidR="001D47E6" w:rsidRPr="00760E05" w14:paraId="0CF192A5" w14:textId="77777777" w:rsidTr="001F5D59">
        <w:trPr>
          <w:trHeight w:val="300"/>
          <w:jc w:val="center"/>
        </w:trPr>
        <w:tc>
          <w:tcPr>
            <w:tcW w:w="21" w:type="dxa"/>
            <w:vMerge/>
            <w:vAlign w:val="center"/>
          </w:tcPr>
          <w:p w14:paraId="5D39E382"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0D9E4B8"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282F4D" w14:textId="77777777" w:rsidR="001D47E6" w:rsidRPr="00760E05" w:rsidRDefault="001D47E6" w:rsidP="001D47E6">
            <w:pPr>
              <w:spacing w:before="60" w:after="60"/>
              <w:rPr>
                <w:rFonts w:eastAsia="Times New Roman"/>
                <w:noProof/>
                <w:szCs w:val="24"/>
              </w:rPr>
            </w:pPr>
            <w:r w:rsidRPr="00760E05">
              <w:rPr>
                <w:noProof/>
              </w:rPr>
              <w:t>Capitolul 69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AB6940" w14:textId="77777777" w:rsidR="001D47E6" w:rsidRPr="00760E05" w:rsidRDefault="001D47E6" w:rsidP="001D47E6">
            <w:pPr>
              <w:spacing w:before="60" w:after="60"/>
              <w:rPr>
                <w:rFonts w:eastAsia="Times New Roman"/>
                <w:noProof/>
                <w:szCs w:val="24"/>
              </w:rPr>
            </w:pPr>
            <w:r w:rsidRPr="00760E05">
              <w:rPr>
                <w:noProof/>
              </w:rPr>
              <w:t>Produse ceramice</w:t>
            </w:r>
          </w:p>
        </w:tc>
      </w:tr>
      <w:tr w:rsidR="001D47E6" w:rsidRPr="00760E05" w14:paraId="1B848658" w14:textId="77777777" w:rsidTr="001F5D59">
        <w:trPr>
          <w:trHeight w:val="300"/>
          <w:jc w:val="center"/>
        </w:trPr>
        <w:tc>
          <w:tcPr>
            <w:tcW w:w="21" w:type="dxa"/>
            <w:vMerge/>
            <w:vAlign w:val="center"/>
          </w:tcPr>
          <w:p w14:paraId="2A9387FA"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8D458F5"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65B8BA" w14:textId="77777777" w:rsidR="001D47E6" w:rsidRPr="00760E05" w:rsidRDefault="001D47E6" w:rsidP="001D47E6">
            <w:pPr>
              <w:spacing w:before="60" w:after="60"/>
              <w:rPr>
                <w:rFonts w:eastAsia="Times New Roman"/>
                <w:noProof/>
                <w:szCs w:val="24"/>
              </w:rPr>
            </w:pPr>
            <w:r w:rsidRPr="00760E05">
              <w:rPr>
                <w:noProof/>
              </w:rPr>
              <w:t>Capitolul 70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6C65A7" w14:textId="77777777" w:rsidR="001D47E6" w:rsidRPr="00760E05" w:rsidRDefault="001D47E6" w:rsidP="001D47E6">
            <w:pPr>
              <w:spacing w:before="60" w:after="60"/>
              <w:rPr>
                <w:rFonts w:eastAsia="Times New Roman"/>
                <w:noProof/>
                <w:szCs w:val="24"/>
              </w:rPr>
            </w:pPr>
            <w:r w:rsidRPr="00760E05">
              <w:rPr>
                <w:noProof/>
              </w:rPr>
              <w:t>Sticlă și articole din sticlă</w:t>
            </w:r>
          </w:p>
        </w:tc>
      </w:tr>
      <w:tr w:rsidR="001D47E6" w:rsidRPr="00760E05" w14:paraId="76C9314B"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622AD2B"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B5A243C"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2CF4EE" w14:textId="77777777" w:rsidR="001D47E6" w:rsidRPr="00760E05" w:rsidRDefault="001D47E6" w:rsidP="001D47E6">
            <w:pPr>
              <w:spacing w:before="60" w:after="60"/>
              <w:rPr>
                <w:rFonts w:eastAsia="Times New Roman"/>
                <w:noProof/>
                <w:szCs w:val="24"/>
              </w:rPr>
            </w:pPr>
            <w:r w:rsidRPr="00760E05">
              <w:rPr>
                <w:noProof/>
              </w:rPr>
              <w:t>Capitolul 71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BD0DDA" w14:textId="77777777" w:rsidR="001D47E6" w:rsidRPr="00760E05" w:rsidRDefault="001D47E6" w:rsidP="001D47E6">
            <w:pPr>
              <w:spacing w:before="60" w:after="60"/>
              <w:rPr>
                <w:rFonts w:eastAsia="Times New Roman"/>
                <w:noProof/>
                <w:szCs w:val="24"/>
              </w:rPr>
            </w:pPr>
            <w:r w:rsidRPr="00760E05">
              <w:rPr>
                <w:noProof/>
              </w:rPr>
              <w:t>Perle naturale sau de cultură, pietre prețioase sau semiprețioase, metale prețioase, metale placate sau dublate cu metale prețioase și articole din aceste materiale; imitații de bijuterii; monede</w:t>
            </w:r>
          </w:p>
        </w:tc>
      </w:tr>
      <w:tr w:rsidR="001D47E6" w:rsidRPr="00760E05" w14:paraId="7E6E913D"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F7506EE"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7979587"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50374E" w14:textId="77777777" w:rsidR="001D47E6" w:rsidRPr="00760E05" w:rsidRDefault="001D47E6" w:rsidP="001D47E6">
            <w:pPr>
              <w:spacing w:before="60" w:after="60"/>
              <w:rPr>
                <w:rFonts w:eastAsia="Times New Roman"/>
                <w:noProof/>
                <w:szCs w:val="24"/>
              </w:rPr>
            </w:pPr>
            <w:r w:rsidRPr="00760E05">
              <w:rPr>
                <w:noProof/>
              </w:rPr>
              <w:t>7202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668E51" w14:textId="77777777" w:rsidR="001D47E6" w:rsidRPr="00760E05" w:rsidRDefault="001D47E6" w:rsidP="001D47E6">
            <w:pPr>
              <w:spacing w:before="60" w:after="60"/>
              <w:rPr>
                <w:rFonts w:eastAsia="Times New Roman"/>
                <w:noProof/>
                <w:szCs w:val="24"/>
              </w:rPr>
            </w:pPr>
            <w:r w:rsidRPr="00760E05">
              <w:rPr>
                <w:noProof/>
              </w:rPr>
              <w:t>Feroaliaje</w:t>
            </w:r>
          </w:p>
        </w:tc>
      </w:tr>
      <w:tr w:rsidR="001D47E6" w:rsidRPr="00760E05" w14:paraId="48E1E694" w14:textId="77777777" w:rsidTr="001F5D59">
        <w:trPr>
          <w:trHeight w:val="300"/>
          <w:jc w:val="center"/>
        </w:trPr>
        <w:tc>
          <w:tcPr>
            <w:tcW w:w="21" w:type="dxa"/>
            <w:vMerge/>
            <w:vAlign w:val="center"/>
          </w:tcPr>
          <w:p w14:paraId="72C6CCDD"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FAE364A"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65A666" w14:textId="77777777" w:rsidR="001D47E6" w:rsidRPr="00760E05" w:rsidRDefault="001D47E6" w:rsidP="001D47E6">
            <w:pPr>
              <w:spacing w:before="60" w:after="60"/>
              <w:rPr>
                <w:rFonts w:eastAsia="Times New Roman"/>
                <w:noProof/>
                <w:szCs w:val="24"/>
              </w:rPr>
            </w:pPr>
            <w:r w:rsidRPr="00760E05">
              <w:rPr>
                <w:noProof/>
              </w:rPr>
              <w:t>Capitolul 73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AD7802" w14:textId="743B0221" w:rsidR="001D47E6" w:rsidRPr="00760E05" w:rsidRDefault="001D47E6" w:rsidP="001D47E6">
            <w:pPr>
              <w:spacing w:before="60" w:after="60"/>
              <w:rPr>
                <w:rFonts w:eastAsia="Times New Roman"/>
                <w:noProof/>
              </w:rPr>
            </w:pPr>
            <w:r w:rsidRPr="00760E05">
              <w:rPr>
                <w:noProof/>
              </w:rPr>
              <w:t>Articole din fier sau din oțel, excluzând produsele de la subpozițiile: 7301 10 00, 7302 10 22, 7302 10 28, 7302 10 40, 7302 10 50, 7302 40 00, 7304 11 00, 7304 19 10, 7304 19 30, 7304 19 90, 7304 22 00, 7304 23 00, 7304 24 00, 7304 29 10, 7304 29 30, 7304 29 90, 7304 31 20, 7304 31 80, 7304 39 50, 7304 39 82, 7304 39 83, 7304 39 88, 7304 41 00, 7304 49 83, 7304 49 85, 7304 49 89, 7304 51 81, 7304 51 89, 7304 59 30, 7304 59 82, 7304 59 83, 7304 59 89, 7304 90 00, 7305 11 00, 7305 12 00, 7305 19 00, 7305 20 00, 7305 31 00, 7305 39 00, 7305 90 00, 7306 11 00, 7306 19 00, 7306 21 00, 7306 29 00, 7306 30 12, 7306 30 18, 7306 30 41, 7306 30 49, 7306 30 72, 7306 30 77, 7306 30 80, 7306 40 20, 7306 40 80, 7306 50 21, 7306 50 29, 7306 50 80, 7306 61 10, 7306 61 92, 7306 61 99, 7306 69 10, 7306 69 90 și 7306 90 00</w:t>
            </w:r>
          </w:p>
        </w:tc>
      </w:tr>
      <w:tr w:rsidR="001D47E6" w:rsidRPr="00760E05" w14:paraId="01CA44A8"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D578D5D"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2D6FB35"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6FF29A" w14:textId="77777777" w:rsidR="001D47E6" w:rsidRPr="00760E05" w:rsidRDefault="001D47E6" w:rsidP="001D47E6">
            <w:pPr>
              <w:spacing w:before="60" w:after="60"/>
              <w:rPr>
                <w:rFonts w:eastAsia="Times New Roman"/>
                <w:noProof/>
                <w:szCs w:val="24"/>
              </w:rPr>
            </w:pPr>
            <w:r w:rsidRPr="00760E05">
              <w:rPr>
                <w:noProof/>
              </w:rPr>
              <w:t>Capitolul 74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BAC952" w14:textId="77777777" w:rsidR="001D47E6" w:rsidRPr="00760E05" w:rsidRDefault="001D47E6" w:rsidP="001D47E6">
            <w:pPr>
              <w:spacing w:before="60" w:after="60"/>
              <w:rPr>
                <w:rFonts w:eastAsia="Times New Roman"/>
                <w:noProof/>
                <w:szCs w:val="24"/>
              </w:rPr>
            </w:pPr>
            <w:r w:rsidRPr="00760E05">
              <w:rPr>
                <w:noProof/>
              </w:rPr>
              <w:t>Cupru și articole din cupru</w:t>
            </w:r>
          </w:p>
        </w:tc>
      </w:tr>
      <w:tr w:rsidR="001D47E6" w:rsidRPr="00760E05" w14:paraId="043F60DF" w14:textId="77777777" w:rsidTr="001F5D59">
        <w:trPr>
          <w:trHeight w:val="300"/>
          <w:jc w:val="center"/>
        </w:trPr>
        <w:tc>
          <w:tcPr>
            <w:tcW w:w="21" w:type="dxa"/>
            <w:vMerge/>
            <w:vAlign w:val="center"/>
          </w:tcPr>
          <w:p w14:paraId="47B889DE" w14:textId="77777777" w:rsidR="001D47E6" w:rsidRPr="00760E05" w:rsidRDefault="001D47E6" w:rsidP="001D47E6">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D8DE345"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547B7A" w14:textId="77777777" w:rsidR="001D47E6" w:rsidRPr="00760E05" w:rsidRDefault="001D47E6" w:rsidP="001D47E6">
            <w:pPr>
              <w:spacing w:before="60" w:after="60"/>
              <w:rPr>
                <w:rFonts w:eastAsia="Times New Roman"/>
                <w:noProof/>
                <w:szCs w:val="24"/>
              </w:rPr>
            </w:pPr>
            <w:r w:rsidRPr="00760E05">
              <w:rPr>
                <w:noProof/>
              </w:rPr>
              <w:t>7505 12 00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11ADA5" w14:textId="77777777" w:rsidR="001D47E6" w:rsidRPr="00760E05" w:rsidRDefault="001D47E6" w:rsidP="001D47E6">
            <w:pPr>
              <w:spacing w:before="60" w:after="60"/>
              <w:rPr>
                <w:rFonts w:eastAsia="Times New Roman"/>
                <w:noProof/>
                <w:szCs w:val="24"/>
              </w:rPr>
            </w:pPr>
            <w:r w:rsidRPr="00760E05">
              <w:rPr>
                <w:noProof/>
              </w:rPr>
              <w:t>Bare, tije și profile, din aliaje de nichel</w:t>
            </w:r>
          </w:p>
        </w:tc>
      </w:tr>
      <w:tr w:rsidR="001D47E6" w:rsidRPr="00760E05" w14:paraId="2062FC0A" w14:textId="77777777" w:rsidTr="001F5D59">
        <w:trPr>
          <w:trHeight w:val="300"/>
          <w:jc w:val="center"/>
        </w:trPr>
        <w:tc>
          <w:tcPr>
            <w:tcW w:w="21" w:type="dxa"/>
            <w:vMerge/>
            <w:vAlign w:val="center"/>
          </w:tcPr>
          <w:p w14:paraId="0E73FAE5"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26CD94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D8CB43" w14:textId="77777777" w:rsidR="001D47E6" w:rsidRPr="00760E05" w:rsidRDefault="001D47E6" w:rsidP="001D47E6">
            <w:pPr>
              <w:spacing w:before="60" w:after="60"/>
              <w:rPr>
                <w:rFonts w:eastAsia="Times New Roman"/>
                <w:noProof/>
                <w:szCs w:val="24"/>
              </w:rPr>
            </w:pPr>
            <w:r w:rsidRPr="00760E05">
              <w:rPr>
                <w:noProof/>
              </w:rPr>
              <w:t>7505 22 00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FAD24F" w14:textId="77777777" w:rsidR="001D47E6" w:rsidRPr="00760E05" w:rsidRDefault="001D47E6" w:rsidP="001D47E6">
            <w:pPr>
              <w:spacing w:before="60" w:after="60"/>
              <w:rPr>
                <w:rFonts w:eastAsia="Times New Roman"/>
                <w:noProof/>
                <w:szCs w:val="24"/>
              </w:rPr>
            </w:pPr>
            <w:r w:rsidRPr="00760E05">
              <w:rPr>
                <w:noProof/>
              </w:rPr>
              <w:t>Sârmă din aliaje de nichel</w:t>
            </w:r>
          </w:p>
        </w:tc>
      </w:tr>
      <w:tr w:rsidR="001D47E6" w:rsidRPr="00760E05" w14:paraId="04C478E5" w14:textId="77777777" w:rsidTr="001F5D59">
        <w:trPr>
          <w:trHeight w:val="300"/>
          <w:jc w:val="center"/>
        </w:trPr>
        <w:tc>
          <w:tcPr>
            <w:tcW w:w="21" w:type="dxa"/>
            <w:vMerge/>
            <w:vAlign w:val="center"/>
          </w:tcPr>
          <w:p w14:paraId="106BCF39"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12F96B0B"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8C345B" w14:textId="77777777" w:rsidR="001D47E6" w:rsidRPr="00760E05" w:rsidRDefault="001D47E6" w:rsidP="001D47E6">
            <w:pPr>
              <w:spacing w:before="60" w:after="60"/>
              <w:rPr>
                <w:rFonts w:eastAsia="Times New Roman"/>
                <w:noProof/>
                <w:szCs w:val="24"/>
              </w:rPr>
            </w:pPr>
            <w:r w:rsidRPr="00760E05">
              <w:rPr>
                <w:noProof/>
              </w:rPr>
              <w:t>7506 20 00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C132BD" w14:textId="77777777" w:rsidR="001D47E6" w:rsidRPr="00760E05" w:rsidRDefault="001D47E6" w:rsidP="001D47E6">
            <w:pPr>
              <w:spacing w:before="60" w:after="60"/>
              <w:rPr>
                <w:rFonts w:eastAsia="Times New Roman"/>
                <w:noProof/>
                <w:szCs w:val="24"/>
              </w:rPr>
            </w:pPr>
            <w:r w:rsidRPr="00760E05">
              <w:rPr>
                <w:noProof/>
              </w:rPr>
              <w:t>Table, benzi și folii din aliaje de nichel</w:t>
            </w:r>
          </w:p>
        </w:tc>
      </w:tr>
      <w:tr w:rsidR="001D47E6" w:rsidRPr="00760E05" w14:paraId="20699578" w14:textId="77777777" w:rsidTr="001F5D59">
        <w:trPr>
          <w:trHeight w:val="300"/>
          <w:jc w:val="center"/>
        </w:trPr>
        <w:tc>
          <w:tcPr>
            <w:tcW w:w="21" w:type="dxa"/>
            <w:vMerge/>
            <w:vAlign w:val="center"/>
          </w:tcPr>
          <w:p w14:paraId="005EA2F7"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499E92EE"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778CF3" w14:textId="77777777" w:rsidR="001D47E6" w:rsidRPr="00760E05" w:rsidRDefault="001D47E6" w:rsidP="001D47E6">
            <w:pPr>
              <w:spacing w:before="60" w:after="60"/>
              <w:rPr>
                <w:rFonts w:eastAsia="Times New Roman"/>
                <w:noProof/>
                <w:szCs w:val="24"/>
              </w:rPr>
            </w:pPr>
            <w:r w:rsidRPr="00760E05">
              <w:rPr>
                <w:noProof/>
              </w:rPr>
              <w:t>7507 20 00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67425B" w14:textId="77777777" w:rsidR="001D47E6" w:rsidRPr="00760E05" w:rsidRDefault="001D47E6" w:rsidP="001D47E6">
            <w:pPr>
              <w:spacing w:before="60" w:after="60"/>
              <w:rPr>
                <w:rFonts w:eastAsia="Times New Roman"/>
                <w:noProof/>
                <w:szCs w:val="24"/>
              </w:rPr>
            </w:pPr>
            <w:r w:rsidRPr="00760E05">
              <w:rPr>
                <w:noProof/>
              </w:rPr>
              <w:t>Tuburi sau accesorii de țevărie din nichel</w:t>
            </w:r>
          </w:p>
        </w:tc>
      </w:tr>
      <w:tr w:rsidR="001D47E6" w:rsidRPr="00760E05" w14:paraId="723F6921" w14:textId="77777777" w:rsidTr="001F5D59">
        <w:trPr>
          <w:trHeight w:val="300"/>
          <w:jc w:val="center"/>
        </w:trPr>
        <w:tc>
          <w:tcPr>
            <w:tcW w:w="21" w:type="dxa"/>
            <w:vMerge/>
            <w:vAlign w:val="center"/>
          </w:tcPr>
          <w:p w14:paraId="0D97F28A"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94058B9"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987AB6" w14:textId="77777777" w:rsidR="001D47E6" w:rsidRPr="00760E05" w:rsidRDefault="001D47E6" w:rsidP="001D47E6">
            <w:pPr>
              <w:spacing w:before="60" w:after="60"/>
              <w:rPr>
                <w:rFonts w:eastAsia="Times New Roman"/>
                <w:noProof/>
                <w:szCs w:val="24"/>
              </w:rPr>
            </w:pPr>
            <w:r w:rsidRPr="00760E05">
              <w:rPr>
                <w:noProof/>
              </w:rPr>
              <w:t>ex Capitolul 76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A87939" w14:textId="62925179" w:rsidR="001D47E6" w:rsidRPr="00760E05" w:rsidRDefault="001D47E6" w:rsidP="001D47E6">
            <w:pPr>
              <w:spacing w:before="60" w:after="60"/>
              <w:rPr>
                <w:rFonts w:eastAsia="Times New Roman"/>
                <w:noProof/>
              </w:rPr>
            </w:pPr>
            <w:r w:rsidRPr="00760E05">
              <w:rPr>
                <w:noProof/>
              </w:rPr>
              <w:t xml:space="preserve">Aluminiu și articole din aluminiu, excluzând produsele de la pozițiile 7601 și 7607 </w:t>
            </w:r>
          </w:p>
        </w:tc>
      </w:tr>
      <w:tr w:rsidR="001D47E6" w:rsidRPr="00760E05" w14:paraId="6DF5EF77" w14:textId="77777777" w:rsidTr="001F5D59">
        <w:trPr>
          <w:trHeight w:val="300"/>
          <w:jc w:val="center"/>
        </w:trPr>
        <w:tc>
          <w:tcPr>
            <w:tcW w:w="21" w:type="dxa"/>
            <w:vMerge/>
            <w:vAlign w:val="center"/>
          </w:tcPr>
          <w:p w14:paraId="05B106B6" w14:textId="77777777" w:rsidR="001D47E6" w:rsidRPr="00760E05" w:rsidRDefault="001D47E6" w:rsidP="001D47E6">
            <w:pPr>
              <w:spacing w:after="0"/>
              <w:rPr>
                <w:rFonts w:eastAsia="Times New Roman"/>
                <w:noProof/>
                <w:szCs w:val="24"/>
                <w:lang w:eastAsia="en-IE"/>
              </w:rPr>
            </w:pPr>
          </w:p>
        </w:tc>
        <w:tc>
          <w:tcPr>
            <w:tcW w:w="152"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35B20FF"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0DCF46" w14:textId="7ABF1AE8" w:rsidR="001D47E6" w:rsidRPr="00760E05" w:rsidRDefault="001D47E6" w:rsidP="001D47E6">
            <w:pPr>
              <w:spacing w:before="60" w:after="60"/>
              <w:rPr>
                <w:rFonts w:eastAsia="Times New Roman"/>
                <w:noProof/>
              </w:rPr>
            </w:pPr>
            <w:r w:rsidRPr="00760E05">
              <w:rPr>
                <w:noProof/>
              </w:rPr>
              <w:t>Capitolul 78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D574FD" w14:textId="6D9AF1A1" w:rsidR="001D47E6" w:rsidRPr="00760E05" w:rsidRDefault="001D47E6" w:rsidP="001D47E6">
            <w:pPr>
              <w:spacing w:before="60" w:after="60"/>
              <w:rPr>
                <w:rFonts w:eastAsia="Times New Roman"/>
                <w:noProof/>
              </w:rPr>
            </w:pPr>
            <w:r w:rsidRPr="00760E05">
              <w:rPr>
                <w:noProof/>
              </w:rPr>
              <w:t xml:space="preserve">Plumb și articole din plumb </w:t>
            </w:r>
          </w:p>
        </w:tc>
      </w:tr>
      <w:tr w:rsidR="001D47E6" w:rsidRPr="00760E05" w14:paraId="2925BD66" w14:textId="77777777" w:rsidTr="001F5D59">
        <w:trPr>
          <w:trHeight w:val="300"/>
          <w:jc w:val="center"/>
        </w:trPr>
        <w:tc>
          <w:tcPr>
            <w:tcW w:w="21" w:type="dxa"/>
            <w:vMerge/>
            <w:vAlign w:val="center"/>
          </w:tcPr>
          <w:p w14:paraId="0EF0951B" w14:textId="77777777" w:rsidR="001D47E6" w:rsidRPr="00760E05" w:rsidRDefault="001D47E6" w:rsidP="001D47E6">
            <w:pPr>
              <w:spacing w:after="0"/>
              <w:rPr>
                <w:rFonts w:eastAsia="Times New Roman"/>
                <w:noProof/>
                <w:szCs w:val="24"/>
                <w:lang w:eastAsia="en-IE"/>
              </w:rPr>
            </w:pPr>
          </w:p>
        </w:tc>
        <w:tc>
          <w:tcPr>
            <w:tcW w:w="152" w:type="dxa"/>
            <w:vMerge/>
            <w:vAlign w:val="center"/>
          </w:tcPr>
          <w:p w14:paraId="3E94DD70" w14:textId="77777777" w:rsidR="001D47E6" w:rsidRPr="00760E05" w:rsidRDefault="001D47E6" w:rsidP="001D47E6">
            <w:pPr>
              <w:spacing w:after="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FE71A" w14:textId="297DA2AA" w:rsidR="001D47E6" w:rsidRPr="00760E05" w:rsidRDefault="001D47E6" w:rsidP="001D47E6">
            <w:pPr>
              <w:spacing w:before="60" w:after="60"/>
              <w:rPr>
                <w:rFonts w:eastAsia="Times New Roman"/>
                <w:noProof/>
                <w:lang w:eastAsia="en-IE"/>
              </w:rPr>
            </w:pP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51D358" w14:textId="32459A92" w:rsidR="001D47E6" w:rsidRPr="00760E05" w:rsidRDefault="001D47E6" w:rsidP="001D47E6">
            <w:pPr>
              <w:spacing w:before="60" w:after="60"/>
              <w:rPr>
                <w:rFonts w:eastAsia="Times New Roman"/>
                <w:noProof/>
                <w:lang w:eastAsia="en-IE"/>
              </w:rPr>
            </w:pPr>
          </w:p>
        </w:tc>
      </w:tr>
      <w:tr w:rsidR="001D47E6" w:rsidRPr="00760E05" w14:paraId="61E690EC" w14:textId="77777777" w:rsidTr="001F5D59">
        <w:trPr>
          <w:trHeight w:val="300"/>
          <w:jc w:val="center"/>
        </w:trPr>
        <w:tc>
          <w:tcPr>
            <w:tcW w:w="21" w:type="dxa"/>
            <w:vMerge/>
            <w:vAlign w:val="center"/>
          </w:tcPr>
          <w:p w14:paraId="27DFB125"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B9BB008"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BD09B6" w14:textId="77777777" w:rsidR="001D47E6" w:rsidRPr="00760E05" w:rsidRDefault="001D47E6" w:rsidP="001D47E6">
            <w:pPr>
              <w:spacing w:before="60" w:after="60"/>
              <w:rPr>
                <w:rFonts w:eastAsia="Times New Roman"/>
                <w:noProof/>
                <w:szCs w:val="24"/>
              </w:rPr>
            </w:pPr>
            <w:r w:rsidRPr="00760E05">
              <w:rPr>
                <w:noProof/>
              </w:rPr>
              <w:t>ex Capitolul 79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2A46B0" w14:textId="17645922" w:rsidR="001D47E6" w:rsidRPr="00760E05" w:rsidRDefault="001D47E6" w:rsidP="001D47E6">
            <w:pPr>
              <w:spacing w:before="60" w:after="60"/>
              <w:rPr>
                <w:rFonts w:eastAsia="Times New Roman"/>
                <w:noProof/>
              </w:rPr>
            </w:pPr>
            <w:r w:rsidRPr="00760E05">
              <w:rPr>
                <w:noProof/>
              </w:rPr>
              <w:t>Zinc și articole din zinc, excluzând produsele de la pozițiile 7901 și 7903</w:t>
            </w:r>
          </w:p>
        </w:tc>
      </w:tr>
      <w:tr w:rsidR="001D47E6" w:rsidRPr="00760E05" w14:paraId="3187B5C6" w14:textId="77777777" w:rsidTr="001F5D59">
        <w:trPr>
          <w:trHeight w:val="300"/>
          <w:jc w:val="center"/>
        </w:trPr>
        <w:tc>
          <w:tcPr>
            <w:tcW w:w="21" w:type="dxa"/>
            <w:vMerge/>
            <w:vAlign w:val="center"/>
          </w:tcPr>
          <w:p w14:paraId="65529668"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C610A78"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DB6CA5" w14:textId="77777777" w:rsidR="001D47E6" w:rsidRPr="00760E05" w:rsidRDefault="001D47E6" w:rsidP="001D47E6">
            <w:pPr>
              <w:spacing w:before="60" w:after="60"/>
              <w:rPr>
                <w:rFonts w:eastAsia="Times New Roman"/>
                <w:noProof/>
                <w:szCs w:val="24"/>
              </w:rPr>
            </w:pPr>
            <w:r w:rsidRPr="00760E05">
              <w:rPr>
                <w:noProof/>
              </w:rPr>
              <w:t>ex Capitolul 81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E3C19E" w14:textId="4DB4A6C6" w:rsidR="001D47E6" w:rsidRPr="00760E05" w:rsidRDefault="001D47E6" w:rsidP="001D47E6">
            <w:pPr>
              <w:spacing w:before="60" w:after="60"/>
              <w:rPr>
                <w:rFonts w:eastAsia="Times New Roman"/>
                <w:noProof/>
              </w:rPr>
            </w:pPr>
            <w:r w:rsidRPr="00760E05">
              <w:rPr>
                <w:noProof/>
              </w:rPr>
              <w:t>Alte metale comune; metaloceramice; articole din metaloceramice, excluzând produsele de la subpozițiile 8101 10 00, 8101 94 00, 8102 10 00, 8102 94 00, 8104 11 00, 8104 19 00, 8112 69 10, 8108 20 00, 8108 30 00, 8109 21 00, 8109 29 00, 8110 10 00, 8112 21 90, 8112 51 00 , 8112 59 00, 8112 92 și 8113 00 20</w:t>
            </w:r>
          </w:p>
        </w:tc>
      </w:tr>
      <w:tr w:rsidR="001D47E6" w:rsidRPr="00760E05" w14:paraId="271BCD1B" w14:textId="77777777" w:rsidTr="001F5D59">
        <w:trPr>
          <w:trHeight w:val="300"/>
          <w:jc w:val="center"/>
        </w:trPr>
        <w:tc>
          <w:tcPr>
            <w:tcW w:w="21" w:type="dxa"/>
            <w:vMerge/>
            <w:vAlign w:val="center"/>
          </w:tcPr>
          <w:p w14:paraId="3E552BA5"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478340D"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71D220" w14:textId="77777777" w:rsidR="001D47E6" w:rsidRPr="00760E05" w:rsidRDefault="001D47E6" w:rsidP="001D47E6">
            <w:pPr>
              <w:spacing w:before="60" w:after="60"/>
              <w:rPr>
                <w:rFonts w:eastAsia="Times New Roman"/>
                <w:noProof/>
                <w:szCs w:val="24"/>
              </w:rPr>
            </w:pPr>
            <w:r w:rsidRPr="00760E05">
              <w:rPr>
                <w:noProof/>
              </w:rPr>
              <w:t>Capitolul 82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971C0D" w14:textId="77777777" w:rsidR="001D47E6" w:rsidRPr="00760E05" w:rsidRDefault="001D47E6" w:rsidP="001D47E6">
            <w:pPr>
              <w:spacing w:before="60" w:after="60"/>
              <w:rPr>
                <w:rFonts w:eastAsia="Times New Roman"/>
                <w:noProof/>
                <w:szCs w:val="24"/>
              </w:rPr>
            </w:pPr>
            <w:r w:rsidRPr="00760E05">
              <w:rPr>
                <w:noProof/>
              </w:rPr>
              <w:t>Unelte și scule, articole de cuțitărie și tacâmuri, din metale comune; părți ale acestor articole, din metale comune</w:t>
            </w:r>
          </w:p>
        </w:tc>
      </w:tr>
      <w:tr w:rsidR="001D47E6" w:rsidRPr="00760E05" w14:paraId="0541A67A" w14:textId="77777777" w:rsidTr="001F5D59">
        <w:trPr>
          <w:trHeight w:val="300"/>
          <w:jc w:val="center"/>
        </w:trPr>
        <w:tc>
          <w:tcPr>
            <w:tcW w:w="21" w:type="dxa"/>
            <w:vMerge/>
            <w:vAlign w:val="center"/>
          </w:tcPr>
          <w:p w14:paraId="709848FE"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D351D5B"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B3E0E3" w14:textId="77777777" w:rsidR="001D47E6" w:rsidRPr="00760E05" w:rsidRDefault="001D47E6" w:rsidP="001D47E6">
            <w:pPr>
              <w:spacing w:before="60" w:after="60"/>
              <w:rPr>
                <w:rFonts w:eastAsia="Times New Roman"/>
                <w:noProof/>
                <w:szCs w:val="24"/>
              </w:rPr>
            </w:pPr>
            <w:r w:rsidRPr="00760E05">
              <w:rPr>
                <w:noProof/>
              </w:rPr>
              <w:t>Capitolul 83</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C71A1E" w14:textId="77777777" w:rsidR="001D47E6" w:rsidRPr="00760E05" w:rsidRDefault="001D47E6" w:rsidP="001D47E6">
            <w:pPr>
              <w:spacing w:before="60" w:after="60"/>
              <w:rPr>
                <w:rFonts w:eastAsia="Times New Roman"/>
                <w:noProof/>
                <w:szCs w:val="24"/>
              </w:rPr>
            </w:pPr>
            <w:r w:rsidRPr="00760E05">
              <w:rPr>
                <w:noProof/>
              </w:rPr>
              <w:t>Articole diverse din metale comune</w:t>
            </w:r>
          </w:p>
        </w:tc>
      </w:tr>
      <w:tr w:rsidR="001D47E6" w:rsidRPr="00760E05" w14:paraId="744700EA"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29C44ED"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00D1131"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593728" w14:textId="77777777" w:rsidR="001D47E6" w:rsidRPr="00760E05" w:rsidRDefault="001D47E6" w:rsidP="001D47E6">
            <w:pPr>
              <w:spacing w:before="60" w:after="60"/>
              <w:rPr>
                <w:rFonts w:eastAsia="Times New Roman"/>
                <w:noProof/>
                <w:szCs w:val="24"/>
              </w:rPr>
            </w:pPr>
            <w:r w:rsidRPr="00760E05">
              <w:rPr>
                <w:noProof/>
              </w:rPr>
              <w:t>Capitolul 84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A5AF68" w14:textId="77777777" w:rsidR="001D47E6" w:rsidRPr="00760E05" w:rsidRDefault="001D47E6" w:rsidP="001D47E6">
            <w:pPr>
              <w:spacing w:before="60" w:after="60"/>
              <w:rPr>
                <w:rFonts w:eastAsia="Times New Roman"/>
                <w:noProof/>
                <w:szCs w:val="24"/>
              </w:rPr>
            </w:pPr>
            <w:r w:rsidRPr="00760E05">
              <w:rPr>
                <w:noProof/>
              </w:rPr>
              <w:t>Reactoare nucleare, cazane, mașini, aparate și dispozitive mecanice; părți ale acestora</w:t>
            </w:r>
          </w:p>
        </w:tc>
      </w:tr>
      <w:tr w:rsidR="001D47E6" w:rsidRPr="00760E05" w14:paraId="65F21EB8" w14:textId="77777777" w:rsidTr="001F5D59">
        <w:trPr>
          <w:trHeight w:val="300"/>
          <w:jc w:val="center"/>
        </w:trPr>
        <w:tc>
          <w:tcPr>
            <w:tcW w:w="21" w:type="dxa"/>
            <w:vMerge/>
            <w:vAlign w:val="center"/>
          </w:tcPr>
          <w:p w14:paraId="62FAFA5B"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1635DE2"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15855C" w14:textId="77777777" w:rsidR="001D47E6" w:rsidRPr="00760E05" w:rsidRDefault="001D47E6" w:rsidP="001D47E6">
            <w:pPr>
              <w:spacing w:before="60" w:after="60"/>
              <w:rPr>
                <w:rFonts w:eastAsia="Times New Roman"/>
                <w:noProof/>
                <w:szCs w:val="24"/>
              </w:rPr>
            </w:pPr>
            <w:r w:rsidRPr="00760E05">
              <w:rPr>
                <w:noProof/>
              </w:rPr>
              <w:t>Capitolul 85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AA0798" w14:textId="77777777" w:rsidR="001D47E6" w:rsidRPr="00760E05" w:rsidRDefault="001D47E6" w:rsidP="001D47E6">
            <w:pPr>
              <w:spacing w:before="60" w:after="60"/>
              <w:rPr>
                <w:rFonts w:eastAsia="Times New Roman"/>
                <w:noProof/>
                <w:szCs w:val="24"/>
              </w:rPr>
            </w:pPr>
            <w:r w:rsidRPr="00760E05">
              <w:rPr>
                <w:noProof/>
              </w:rPr>
              <w:t>Mașini și echipamente electrice și părți ale acestora; aparate de înregistrat sau de reprodus sunetul, aparate de televiziune de înregistrat sau de reprodus imagine și sunet și părți și accesorii ale acestor aparate</w:t>
            </w:r>
          </w:p>
        </w:tc>
      </w:tr>
      <w:tr w:rsidR="001D47E6" w:rsidRPr="00760E05" w14:paraId="01013D8D" w14:textId="77777777" w:rsidTr="001F5D59">
        <w:trPr>
          <w:trHeight w:val="300"/>
          <w:jc w:val="center"/>
        </w:trPr>
        <w:tc>
          <w:tcPr>
            <w:tcW w:w="2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4916425"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8BB971D"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A10BCD" w14:textId="77777777" w:rsidR="001D47E6" w:rsidRPr="00760E05" w:rsidRDefault="001D47E6" w:rsidP="001D47E6">
            <w:pPr>
              <w:spacing w:before="60" w:after="60"/>
              <w:rPr>
                <w:rFonts w:eastAsia="Times New Roman"/>
                <w:noProof/>
                <w:szCs w:val="24"/>
              </w:rPr>
            </w:pPr>
            <w:r w:rsidRPr="00760E05">
              <w:rPr>
                <w:noProof/>
              </w:rPr>
              <w:t>Capitolul 86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4E9044" w14:textId="77777777" w:rsidR="001D47E6" w:rsidRPr="00760E05" w:rsidRDefault="001D47E6" w:rsidP="001D47E6">
            <w:pPr>
              <w:spacing w:before="60" w:after="60"/>
              <w:rPr>
                <w:rFonts w:eastAsia="Times New Roman"/>
                <w:noProof/>
                <w:szCs w:val="24"/>
              </w:rPr>
            </w:pPr>
            <w:r w:rsidRPr="00760E05">
              <w:rPr>
                <w:noProof/>
              </w:rPr>
              <w:t>Locomotive și locomotoare, material rulant și părți ale acestora; articole structurale și auxiliare pentru căi ferate sau de tramvai și părți ale acestora; aparate mecanice (inclusiv electromecanice) de semnalizare a traficului</w:t>
            </w:r>
          </w:p>
        </w:tc>
      </w:tr>
      <w:tr w:rsidR="001D47E6" w:rsidRPr="00760E05" w14:paraId="4C36351D"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7A2EA38"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0002F54"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246559" w14:textId="77777777" w:rsidR="001D47E6" w:rsidRPr="00760E05" w:rsidRDefault="001D47E6" w:rsidP="001D47E6">
            <w:pPr>
              <w:spacing w:before="60" w:after="60"/>
              <w:rPr>
                <w:rFonts w:eastAsia="Times New Roman"/>
                <w:noProof/>
                <w:szCs w:val="24"/>
              </w:rPr>
            </w:pPr>
            <w:r w:rsidRPr="00760E05">
              <w:rPr>
                <w:noProof/>
              </w:rPr>
              <w:t>Capitolul 87</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50CF87" w14:textId="77777777" w:rsidR="001D47E6" w:rsidRPr="00760E05" w:rsidRDefault="001D47E6" w:rsidP="001D47E6">
            <w:pPr>
              <w:spacing w:before="60" w:after="60"/>
              <w:rPr>
                <w:rFonts w:eastAsia="Times New Roman"/>
                <w:noProof/>
                <w:szCs w:val="24"/>
              </w:rPr>
            </w:pPr>
            <w:r w:rsidRPr="00760E05">
              <w:rPr>
                <w:noProof/>
              </w:rPr>
              <w:t>Vehicule terestre, altele decât materialul rulant de cale ferată și tramvai; părți și accesorii ale acestora</w:t>
            </w:r>
          </w:p>
        </w:tc>
      </w:tr>
      <w:tr w:rsidR="001D47E6" w:rsidRPr="00760E05" w14:paraId="6C4BD910" w14:textId="77777777" w:rsidTr="001F5D59">
        <w:trPr>
          <w:trHeight w:val="300"/>
          <w:jc w:val="center"/>
        </w:trPr>
        <w:tc>
          <w:tcPr>
            <w:tcW w:w="21" w:type="dxa"/>
            <w:vMerge/>
            <w:vAlign w:val="center"/>
          </w:tcPr>
          <w:p w14:paraId="56A06B2B"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33C39AB"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7D484A" w14:textId="77777777" w:rsidR="001D47E6" w:rsidRPr="00760E05" w:rsidRDefault="001D47E6" w:rsidP="001D47E6">
            <w:pPr>
              <w:spacing w:before="60" w:after="60"/>
              <w:rPr>
                <w:rFonts w:eastAsia="Times New Roman"/>
                <w:noProof/>
                <w:szCs w:val="24"/>
              </w:rPr>
            </w:pPr>
            <w:r w:rsidRPr="00760E05">
              <w:rPr>
                <w:noProof/>
              </w:rPr>
              <w:t>Capitolul 88</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4AF954" w14:textId="77777777" w:rsidR="001D47E6" w:rsidRPr="00760E05" w:rsidRDefault="001D47E6" w:rsidP="001D47E6">
            <w:pPr>
              <w:spacing w:before="60" w:after="60"/>
              <w:rPr>
                <w:rFonts w:eastAsia="Times New Roman"/>
                <w:noProof/>
                <w:szCs w:val="24"/>
              </w:rPr>
            </w:pPr>
            <w:r w:rsidRPr="00760E05">
              <w:rPr>
                <w:noProof/>
              </w:rPr>
              <w:t>Vehicule aeriene, nave spațiale și părți ale acestora</w:t>
            </w:r>
          </w:p>
        </w:tc>
      </w:tr>
      <w:tr w:rsidR="001D47E6" w:rsidRPr="00760E05" w14:paraId="7FFDE212" w14:textId="77777777" w:rsidTr="001F5D59">
        <w:trPr>
          <w:trHeight w:val="300"/>
          <w:jc w:val="center"/>
        </w:trPr>
        <w:tc>
          <w:tcPr>
            <w:tcW w:w="21" w:type="dxa"/>
            <w:vMerge/>
            <w:vAlign w:val="center"/>
          </w:tcPr>
          <w:p w14:paraId="34D33AF1"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688FA68"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B2CDD" w14:textId="77777777" w:rsidR="001D47E6" w:rsidRPr="00760E05" w:rsidRDefault="001D47E6" w:rsidP="001D47E6">
            <w:pPr>
              <w:spacing w:before="60" w:after="60"/>
              <w:rPr>
                <w:rFonts w:eastAsia="Times New Roman"/>
                <w:noProof/>
                <w:szCs w:val="24"/>
              </w:rPr>
            </w:pPr>
            <w:r w:rsidRPr="00760E05">
              <w:rPr>
                <w:noProof/>
              </w:rPr>
              <w:t>Capitolul 89</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F50643" w14:textId="77777777" w:rsidR="001D47E6" w:rsidRPr="00760E05" w:rsidRDefault="001D47E6" w:rsidP="001D47E6">
            <w:pPr>
              <w:spacing w:before="60" w:after="60"/>
              <w:rPr>
                <w:rFonts w:eastAsia="Times New Roman"/>
                <w:noProof/>
                <w:szCs w:val="24"/>
              </w:rPr>
            </w:pPr>
            <w:r w:rsidRPr="00760E05">
              <w:rPr>
                <w:noProof/>
              </w:rPr>
              <w:t>Vapoare, nave și dispozitive plutitoare</w:t>
            </w:r>
          </w:p>
        </w:tc>
      </w:tr>
      <w:tr w:rsidR="001D47E6" w:rsidRPr="00760E05" w14:paraId="69BCC7A7"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9D6D369"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1793B2F"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E06453" w14:textId="77777777" w:rsidR="001D47E6" w:rsidRPr="00760E05" w:rsidRDefault="001D47E6" w:rsidP="001D47E6">
            <w:pPr>
              <w:spacing w:before="60" w:after="60"/>
              <w:rPr>
                <w:rFonts w:eastAsia="Times New Roman"/>
                <w:noProof/>
                <w:szCs w:val="24"/>
              </w:rPr>
            </w:pPr>
            <w:r w:rsidRPr="00760E05">
              <w:rPr>
                <w:noProof/>
              </w:rPr>
              <w:t>Capitolul 90</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758D5B" w14:textId="77777777" w:rsidR="001D47E6" w:rsidRPr="00760E05" w:rsidRDefault="001D47E6" w:rsidP="001D47E6">
            <w:pPr>
              <w:spacing w:before="60" w:after="60"/>
              <w:rPr>
                <w:rFonts w:eastAsia="Times New Roman"/>
                <w:noProof/>
                <w:szCs w:val="24"/>
              </w:rPr>
            </w:pPr>
            <w:r w:rsidRPr="00760E05">
              <w:rPr>
                <w:noProof/>
              </w:rPr>
              <w:t>Instrumente și aparate optice, fotografice sau cinematografice, de măsură, de control sau de precizie, instrumente și aparate medico-chirurgicale; părți și accesorii ale acestora</w:t>
            </w:r>
          </w:p>
        </w:tc>
      </w:tr>
      <w:tr w:rsidR="001D47E6" w:rsidRPr="00760E05" w14:paraId="65A813A1" w14:textId="77777777" w:rsidTr="001F5D59">
        <w:trPr>
          <w:trHeight w:val="300"/>
          <w:jc w:val="center"/>
        </w:trPr>
        <w:tc>
          <w:tcPr>
            <w:tcW w:w="21" w:type="dxa"/>
            <w:vMerge/>
            <w:vAlign w:val="center"/>
          </w:tcPr>
          <w:p w14:paraId="0A444B94"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914348B"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30B927" w14:textId="77777777" w:rsidR="001D47E6" w:rsidRPr="00760E05" w:rsidRDefault="001D47E6" w:rsidP="001D47E6">
            <w:pPr>
              <w:spacing w:before="60" w:after="60"/>
              <w:rPr>
                <w:rFonts w:eastAsia="Times New Roman"/>
                <w:noProof/>
                <w:szCs w:val="24"/>
              </w:rPr>
            </w:pPr>
            <w:r w:rsidRPr="00760E05">
              <w:rPr>
                <w:noProof/>
              </w:rPr>
              <w:t>Capitolul 91</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3BBC00" w14:textId="77777777" w:rsidR="001D47E6" w:rsidRPr="00760E05" w:rsidRDefault="001D47E6" w:rsidP="001D47E6">
            <w:pPr>
              <w:spacing w:before="60" w:after="60"/>
              <w:rPr>
                <w:rFonts w:eastAsia="Times New Roman"/>
                <w:noProof/>
                <w:szCs w:val="24"/>
              </w:rPr>
            </w:pPr>
            <w:r w:rsidRPr="00760E05">
              <w:rPr>
                <w:noProof/>
              </w:rPr>
              <w:t>Ceasuri și părți ale acestora</w:t>
            </w:r>
          </w:p>
        </w:tc>
      </w:tr>
      <w:tr w:rsidR="001D47E6" w:rsidRPr="00760E05" w14:paraId="686E3290" w14:textId="77777777" w:rsidTr="001F5D59">
        <w:trPr>
          <w:trHeight w:val="300"/>
          <w:jc w:val="center"/>
        </w:trPr>
        <w:tc>
          <w:tcPr>
            <w:tcW w:w="21" w:type="dxa"/>
            <w:vMerge/>
            <w:vAlign w:val="center"/>
          </w:tcPr>
          <w:p w14:paraId="7C05FA33"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C5C7A41"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CACFAD" w14:textId="77777777" w:rsidR="001D47E6" w:rsidRPr="00760E05" w:rsidRDefault="001D47E6" w:rsidP="001D47E6">
            <w:pPr>
              <w:spacing w:before="60" w:after="60"/>
              <w:rPr>
                <w:rFonts w:eastAsia="Times New Roman"/>
                <w:noProof/>
                <w:szCs w:val="24"/>
              </w:rPr>
            </w:pPr>
            <w:r w:rsidRPr="00760E05">
              <w:rPr>
                <w:noProof/>
              </w:rPr>
              <w:t>Capitolul 92</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8E054D" w14:textId="77777777" w:rsidR="001D47E6" w:rsidRPr="00760E05" w:rsidRDefault="001D47E6" w:rsidP="001D47E6">
            <w:pPr>
              <w:spacing w:before="60" w:after="60"/>
              <w:rPr>
                <w:rFonts w:eastAsia="Times New Roman"/>
                <w:noProof/>
                <w:szCs w:val="24"/>
              </w:rPr>
            </w:pPr>
            <w:r w:rsidRPr="00760E05">
              <w:rPr>
                <w:noProof/>
              </w:rPr>
              <w:t>Instrumente muzicale; părți și accesorii ale acestora</w:t>
            </w:r>
          </w:p>
        </w:tc>
      </w:tr>
      <w:tr w:rsidR="001D47E6" w:rsidRPr="00760E05" w14:paraId="338FC260" w14:textId="77777777" w:rsidTr="001F5D59">
        <w:trPr>
          <w:trHeight w:val="300"/>
          <w:jc w:val="center"/>
        </w:trPr>
        <w:tc>
          <w:tcPr>
            <w:tcW w:w="21" w:type="dxa"/>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696A51D" w14:textId="77777777" w:rsidR="001D47E6" w:rsidRPr="00760E05" w:rsidRDefault="001D47E6" w:rsidP="001D47E6">
            <w:pPr>
              <w:spacing w:before="60" w:after="6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C492B78"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155D94" w14:textId="77777777" w:rsidR="001D47E6" w:rsidRPr="00760E05" w:rsidRDefault="001D47E6" w:rsidP="001D47E6">
            <w:pPr>
              <w:spacing w:before="60" w:after="60"/>
              <w:rPr>
                <w:rFonts w:eastAsia="Times New Roman"/>
                <w:noProof/>
                <w:szCs w:val="24"/>
              </w:rPr>
            </w:pPr>
            <w:r w:rsidRPr="00760E05">
              <w:rPr>
                <w:noProof/>
              </w:rPr>
              <w:t>Capitolul 94</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B3DF70" w14:textId="110C33A6" w:rsidR="001D47E6" w:rsidRPr="00760E05" w:rsidRDefault="001D47E6" w:rsidP="001D47E6">
            <w:pPr>
              <w:spacing w:before="60" w:after="60"/>
              <w:rPr>
                <w:rFonts w:eastAsia="Times New Roman"/>
                <w:noProof/>
              </w:rPr>
            </w:pPr>
            <w:r w:rsidRPr="00760E05">
              <w:rPr>
                <w:noProof/>
              </w:rPr>
              <w:t>Mobilă; articole de pat, saltele, suporturi de saltele, perne și obiecte similare; aparate și corpuri de iluminat nedenumite și necuprinse în altă parte; lămpi pentru reclame luminoase, însemne luminoase, plăci indicatoare luminoase și articole similare; construcții prefabricate</w:t>
            </w:r>
          </w:p>
        </w:tc>
      </w:tr>
      <w:tr w:rsidR="001D47E6" w:rsidRPr="00760E05" w14:paraId="4173F5F7" w14:textId="77777777" w:rsidTr="001F5D59">
        <w:trPr>
          <w:trHeight w:val="300"/>
          <w:jc w:val="center"/>
        </w:trPr>
        <w:tc>
          <w:tcPr>
            <w:tcW w:w="21" w:type="dxa"/>
            <w:vMerge/>
            <w:vAlign w:val="center"/>
          </w:tcPr>
          <w:p w14:paraId="2D20ABED"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9706EC6"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568D4D" w14:textId="77777777" w:rsidR="001D47E6" w:rsidRPr="00760E05" w:rsidRDefault="001D47E6" w:rsidP="001D47E6">
            <w:pPr>
              <w:spacing w:before="60" w:after="60"/>
              <w:rPr>
                <w:rFonts w:eastAsia="Times New Roman"/>
                <w:noProof/>
                <w:szCs w:val="24"/>
              </w:rPr>
            </w:pPr>
            <w:r w:rsidRPr="00760E05">
              <w:rPr>
                <w:noProof/>
              </w:rPr>
              <w:t>Capitolul 95</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77A7FB" w14:textId="77777777" w:rsidR="001D47E6" w:rsidRPr="00760E05" w:rsidRDefault="001D47E6" w:rsidP="001D47E6">
            <w:pPr>
              <w:spacing w:before="60" w:after="60"/>
              <w:rPr>
                <w:rFonts w:eastAsia="Times New Roman"/>
                <w:noProof/>
                <w:szCs w:val="24"/>
              </w:rPr>
            </w:pPr>
            <w:r w:rsidRPr="00760E05">
              <w:rPr>
                <w:noProof/>
              </w:rPr>
              <w:t>Jucării, jocuri, articole pentru divertisment sau pentru sport; părți și accesorii ale acestora</w:t>
            </w:r>
          </w:p>
        </w:tc>
      </w:tr>
      <w:tr w:rsidR="001D47E6" w:rsidRPr="00760E05" w14:paraId="1A0E2F93" w14:textId="77777777" w:rsidTr="001F5D59">
        <w:trPr>
          <w:trHeight w:val="300"/>
          <w:jc w:val="center"/>
        </w:trPr>
        <w:tc>
          <w:tcPr>
            <w:tcW w:w="21" w:type="dxa"/>
            <w:vMerge/>
            <w:vAlign w:val="center"/>
          </w:tcPr>
          <w:p w14:paraId="18AFDDE6" w14:textId="77777777" w:rsidR="001D47E6" w:rsidRPr="00760E05" w:rsidRDefault="001D47E6" w:rsidP="001D47E6">
            <w:pPr>
              <w:spacing w:after="0"/>
              <w:rPr>
                <w:rFonts w:eastAsia="Times New Roman"/>
                <w:noProof/>
                <w:szCs w:val="24"/>
                <w:lang w:eastAsia="en-IE"/>
              </w:rPr>
            </w:pPr>
          </w:p>
        </w:tc>
        <w:tc>
          <w:tcPr>
            <w:tcW w:w="1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DE079E0" w14:textId="77777777" w:rsidR="001D47E6" w:rsidRPr="00760E05" w:rsidRDefault="001D47E6" w:rsidP="001D47E6">
            <w:pPr>
              <w:spacing w:before="60" w:after="60"/>
              <w:rPr>
                <w:rFonts w:eastAsia="Times New Roman"/>
                <w:noProof/>
                <w:szCs w:val="24"/>
                <w:lang w:eastAsia="en-IE"/>
              </w:rPr>
            </w:pPr>
          </w:p>
        </w:tc>
        <w:tc>
          <w:tcPr>
            <w:tcW w:w="211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B05E7E" w14:textId="77777777" w:rsidR="001D47E6" w:rsidRPr="00760E05" w:rsidRDefault="001D47E6" w:rsidP="001D47E6">
            <w:pPr>
              <w:spacing w:before="60" w:after="60"/>
              <w:rPr>
                <w:rFonts w:eastAsia="Times New Roman"/>
                <w:noProof/>
                <w:szCs w:val="24"/>
              </w:rPr>
            </w:pPr>
            <w:r w:rsidRPr="00760E05">
              <w:rPr>
                <w:noProof/>
              </w:rPr>
              <w:t>Capitolul 96</w:t>
            </w:r>
          </w:p>
        </w:tc>
        <w:tc>
          <w:tcPr>
            <w:tcW w:w="103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25D2A0" w14:textId="77777777" w:rsidR="001D47E6" w:rsidRPr="00760E05" w:rsidRDefault="001D47E6" w:rsidP="001D47E6">
            <w:pPr>
              <w:spacing w:before="60" w:after="60"/>
              <w:rPr>
                <w:rFonts w:eastAsia="Times New Roman"/>
                <w:noProof/>
                <w:szCs w:val="24"/>
              </w:rPr>
            </w:pPr>
            <w:r w:rsidRPr="00760E05">
              <w:rPr>
                <w:noProof/>
              </w:rPr>
              <w:t>Articole diverse</w:t>
            </w:r>
          </w:p>
        </w:tc>
      </w:tr>
    </w:tbl>
    <w:p w14:paraId="2D43E003" w14:textId="77777777" w:rsidR="007D057D" w:rsidRPr="00760E05" w:rsidRDefault="007D057D" w:rsidP="007D057D">
      <w:pPr>
        <w:shd w:val="clear" w:color="auto" w:fill="FFFFFF"/>
        <w:jc w:val="center"/>
        <w:rPr>
          <w:rFonts w:eastAsia="Times New Roman"/>
          <w:i/>
          <w:iCs/>
          <w:noProof/>
          <w:color w:val="000000"/>
          <w:szCs w:val="24"/>
          <w:lang w:eastAsia="en-IE"/>
        </w:rPr>
      </w:pPr>
    </w:p>
    <w:p w14:paraId="6F7E2E41" w14:textId="77777777" w:rsidR="009F0C8E" w:rsidRPr="00760E05" w:rsidRDefault="009F0C8E" w:rsidP="007D057D">
      <w:pPr>
        <w:rPr>
          <w:rFonts w:eastAsia="Times New Roman"/>
          <w:i/>
          <w:iCs/>
          <w:noProof/>
          <w:color w:val="000000"/>
          <w:szCs w:val="24"/>
          <w:lang w:eastAsia="en-IE"/>
        </w:rPr>
        <w:sectPr w:rsidR="009F0C8E" w:rsidRPr="00760E05" w:rsidSect="00605255">
          <w:headerReference w:type="even" r:id="rId18"/>
          <w:headerReference w:type="default" r:id="rId19"/>
          <w:footerReference w:type="even" r:id="rId20"/>
          <w:footerReference w:type="default" r:id="rId21"/>
          <w:headerReference w:type="first" r:id="rId22"/>
          <w:footerReference w:type="first" r:id="rId23"/>
          <w:pgSz w:w="16839" w:h="11907" w:orient="landscape"/>
          <w:pgMar w:top="1417" w:right="1134" w:bottom="1417" w:left="1134" w:header="709" w:footer="709" w:gutter="0"/>
          <w:cols w:space="720"/>
          <w:docGrid w:linePitch="360"/>
        </w:sectPr>
      </w:pPr>
    </w:p>
    <w:p w14:paraId="2D7F6913" w14:textId="77777777" w:rsidR="007D057D" w:rsidRPr="00760E05" w:rsidRDefault="007D057D" w:rsidP="009F0C8E">
      <w:pPr>
        <w:pStyle w:val="Annexetitre"/>
        <w:rPr>
          <w:noProof/>
          <w:szCs w:val="24"/>
        </w:rPr>
      </w:pPr>
      <w:r w:rsidRPr="00760E05">
        <w:rPr>
          <w:noProof/>
        </w:rPr>
        <w:t>ANEXA II</w:t>
      </w:r>
    </w:p>
    <w:p w14:paraId="0BEEDA11" w14:textId="77777777" w:rsidR="007D057D" w:rsidRPr="00760E05" w:rsidRDefault="170DFF8C" w:rsidP="4751BDE9">
      <w:pPr>
        <w:shd w:val="clear" w:color="auto" w:fill="FFFFFF" w:themeFill="background1"/>
        <w:jc w:val="center"/>
        <w:rPr>
          <w:rFonts w:eastAsia="Times New Roman"/>
          <w:b/>
          <w:bCs/>
          <w:noProof/>
          <w:color w:val="000000"/>
        </w:rPr>
      </w:pPr>
      <w:r w:rsidRPr="00760E05">
        <w:rPr>
          <w:b/>
          <w:noProof/>
          <w:color w:val="000000" w:themeColor="text1"/>
        </w:rPr>
        <w:t>Lista produselor care intră sub incidența măsurilor de liberalizare a comerțului menționate la articolul 1 litera (b)</w:t>
      </w:r>
    </w:p>
    <w:p w14:paraId="2149DFBC" w14:textId="77777777" w:rsidR="000D13AB" w:rsidRPr="00760E05" w:rsidRDefault="000D13AB" w:rsidP="000D13AB">
      <w:pPr>
        <w:shd w:val="clear" w:color="auto" w:fill="FFFFFF"/>
        <w:spacing w:after="0"/>
        <w:rPr>
          <w:rFonts w:eastAsia="Times New Roman"/>
          <w:b/>
          <w:bCs/>
          <w:noProof/>
          <w:color w:val="000000"/>
          <w:szCs w:val="24"/>
        </w:rPr>
      </w:pPr>
      <w:r w:rsidRPr="00760E05">
        <w:rPr>
          <w:b/>
          <w:noProof/>
          <w:color w:val="000000"/>
        </w:rPr>
        <w:t>Fără a aduce atingere normelor de interpretare a Nomenclaturii combinate, formularea descrierii produselor din a doua coloană a tabelului este considerată ca având doar o valoare orientativă. Regimul preferențial este determinat, în contextul prezentei anexe, de încadrarea în codurile NC din prima coloană a tabelului, în forma lor de la momentul adoptării prezentului regulament.</w:t>
      </w:r>
    </w:p>
    <w:p w14:paraId="653081AF" w14:textId="77777777" w:rsidR="007D057D" w:rsidRPr="00760E05" w:rsidRDefault="007D057D" w:rsidP="007D057D">
      <w:pPr>
        <w:shd w:val="clear" w:color="auto" w:fill="FFFFFF"/>
        <w:spacing w:after="0"/>
        <w:rPr>
          <w:rFonts w:eastAsia="Times New Roman"/>
          <w:b/>
          <w:bCs/>
          <w:noProof/>
          <w:color w:val="000000"/>
          <w:szCs w:val="24"/>
          <w:lang w:eastAsia="en-IE"/>
        </w:rPr>
      </w:pPr>
    </w:p>
    <w:p w14:paraId="10EC09AB" w14:textId="77777777" w:rsidR="007D057D" w:rsidRPr="00760E05" w:rsidRDefault="007D057D" w:rsidP="007D057D">
      <w:pPr>
        <w:shd w:val="clear" w:color="auto" w:fill="FFFFFF"/>
        <w:spacing w:after="0"/>
        <w:rPr>
          <w:rFonts w:eastAsia="Times New Roman"/>
          <w:b/>
          <w:bCs/>
          <w:noProof/>
          <w:color w:val="000000"/>
          <w:szCs w:val="24"/>
          <w:lang w:eastAsia="en-IE"/>
        </w:rPr>
      </w:pPr>
    </w:p>
    <w:tbl>
      <w:tblPr>
        <w:tblW w:w="10995"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21"/>
        <w:gridCol w:w="21"/>
        <w:gridCol w:w="1095"/>
        <w:gridCol w:w="5441"/>
        <w:gridCol w:w="2302"/>
        <w:gridCol w:w="2115"/>
      </w:tblGrid>
      <w:tr w:rsidR="000D13AB" w:rsidRPr="00760E05" w14:paraId="59DFE069" w14:textId="421FAF46" w:rsidTr="001F5D59">
        <w:trPr>
          <w:jc w:val="center"/>
        </w:trPr>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A3B9899" w14:textId="77777777" w:rsidR="000D13AB" w:rsidRPr="00760E05" w:rsidRDefault="000D13AB" w:rsidP="000D13AB">
            <w:pPr>
              <w:spacing w:before="60" w:after="60"/>
              <w:rPr>
                <w:rFonts w:eastAsia="Times New Roman"/>
                <w:b/>
                <w:bCs/>
                <w:noProof/>
                <w:szCs w:val="24"/>
                <w:lang w:eastAsia="en-IE"/>
              </w:rPr>
            </w:pP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B59F740" w14:textId="77777777" w:rsidR="000D13AB" w:rsidRPr="00760E05" w:rsidRDefault="000D13AB" w:rsidP="000D13AB">
            <w:pPr>
              <w:spacing w:before="60" w:after="60"/>
              <w:rPr>
                <w:rFonts w:eastAsia="Times New Roman"/>
                <w:b/>
                <w:bCs/>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6F5200" w14:textId="77777777" w:rsidR="000D13AB" w:rsidRPr="00760E05" w:rsidRDefault="000D13AB" w:rsidP="000D13AB">
            <w:pPr>
              <w:spacing w:before="60" w:after="60"/>
              <w:rPr>
                <w:rFonts w:eastAsia="Times New Roman"/>
                <w:b/>
                <w:bCs/>
                <w:noProof/>
                <w:szCs w:val="24"/>
              </w:rPr>
            </w:pPr>
            <w:r w:rsidRPr="00760E05">
              <w:rPr>
                <w:b/>
                <w:noProof/>
              </w:rPr>
              <w:t>Cod NC</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A9BEAA" w14:textId="77777777" w:rsidR="000D13AB" w:rsidRPr="00760E05" w:rsidRDefault="000D13AB" w:rsidP="000D13AB">
            <w:pPr>
              <w:spacing w:before="60" w:after="60"/>
              <w:rPr>
                <w:rFonts w:eastAsia="Times New Roman"/>
                <w:b/>
                <w:bCs/>
                <w:noProof/>
                <w:szCs w:val="24"/>
              </w:rPr>
            </w:pPr>
            <w:r w:rsidRPr="00760E05">
              <w:rPr>
                <w:b/>
                <w:noProof/>
              </w:rPr>
              <w:t>Descriere</w:t>
            </w:r>
          </w:p>
        </w:tc>
        <w:tc>
          <w:tcPr>
            <w:tcW w:w="2302" w:type="dxa"/>
            <w:tcBorders>
              <w:top w:val="outset" w:sz="6" w:space="0" w:color="auto"/>
              <w:left w:val="outset" w:sz="6" w:space="0" w:color="auto"/>
              <w:bottom w:val="outset" w:sz="6" w:space="0" w:color="auto"/>
              <w:right w:val="outset" w:sz="6" w:space="0" w:color="auto"/>
            </w:tcBorders>
          </w:tcPr>
          <w:p w14:paraId="6D04528D" w14:textId="77777777" w:rsidR="000D13AB" w:rsidRPr="00760E05" w:rsidRDefault="000D13AB" w:rsidP="000D13AB">
            <w:pPr>
              <w:spacing w:before="60" w:after="60"/>
              <w:rPr>
                <w:rFonts w:eastAsia="Times New Roman"/>
                <w:b/>
                <w:bCs/>
                <w:noProof/>
                <w:szCs w:val="24"/>
              </w:rPr>
            </w:pPr>
            <w:r w:rsidRPr="00760E05">
              <w:rPr>
                <w:b/>
                <w:noProof/>
              </w:rPr>
              <w:t>Volum (tone)</w:t>
            </w:r>
          </w:p>
        </w:tc>
        <w:tc>
          <w:tcPr>
            <w:tcW w:w="2115" w:type="dxa"/>
            <w:tcBorders>
              <w:top w:val="outset" w:sz="6" w:space="0" w:color="auto"/>
              <w:left w:val="outset" w:sz="6" w:space="0" w:color="auto"/>
              <w:bottom w:val="outset" w:sz="6" w:space="0" w:color="auto"/>
              <w:right w:val="outset" w:sz="6" w:space="0" w:color="auto"/>
            </w:tcBorders>
          </w:tcPr>
          <w:p w14:paraId="5493D969" w14:textId="0D105182" w:rsidR="000D13AB" w:rsidRPr="00760E05" w:rsidRDefault="000D13AB" w:rsidP="000D13AB">
            <w:pPr>
              <w:spacing w:before="60" w:after="60"/>
              <w:rPr>
                <w:rFonts w:eastAsia="Times New Roman"/>
                <w:b/>
                <w:bCs/>
                <w:noProof/>
                <w:szCs w:val="24"/>
              </w:rPr>
            </w:pPr>
            <w:r w:rsidRPr="00760E05">
              <w:rPr>
                <w:b/>
                <w:noProof/>
              </w:rPr>
              <w:t>Numărul de ordine</w:t>
            </w:r>
          </w:p>
        </w:tc>
      </w:tr>
      <w:tr w:rsidR="000D13AB" w:rsidRPr="00760E05" w14:paraId="6748DF97" w14:textId="78E33952" w:rsidTr="001F5D59">
        <w:trPr>
          <w:jc w:val="center"/>
        </w:trPr>
        <w:tc>
          <w:tcPr>
            <w:tcW w:w="0" w:type="auto"/>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CB0F947" w14:textId="77777777" w:rsidR="000D13AB" w:rsidRPr="00760E05" w:rsidRDefault="000D13AB" w:rsidP="000D13AB">
            <w:pPr>
              <w:spacing w:before="60" w:after="60"/>
              <w:rPr>
                <w:rFonts w:eastAsia="Times New Roman"/>
                <w:noProof/>
                <w:szCs w:val="24"/>
                <w:lang w:eastAsia="en-IE"/>
              </w:rPr>
            </w:pPr>
          </w:p>
        </w:tc>
        <w:tc>
          <w:tcPr>
            <w:tcW w:w="0" w:type="auto"/>
            <w:vMerge w:val="restar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C581088" w14:textId="77777777" w:rsidR="000D13AB" w:rsidRPr="00760E05" w:rsidRDefault="000D13AB" w:rsidP="000D13AB">
            <w:pPr>
              <w:spacing w:before="60" w:after="6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497EEF12" w14:textId="77777777" w:rsidR="000D13AB" w:rsidRPr="00760E05" w:rsidRDefault="000D13AB" w:rsidP="000D13AB">
            <w:pPr>
              <w:spacing w:before="60" w:after="60"/>
              <w:rPr>
                <w:rFonts w:eastAsia="Times New Roman"/>
                <w:noProof/>
                <w:szCs w:val="24"/>
              </w:rPr>
            </w:pPr>
            <w:r w:rsidRPr="00760E05">
              <w:rPr>
                <w:noProof/>
              </w:rPr>
              <w:t>0707 00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5A67230" w14:textId="77777777" w:rsidR="000D13AB" w:rsidRPr="00760E05" w:rsidRDefault="79A068BC" w:rsidP="4751BDE9">
            <w:pPr>
              <w:spacing w:before="60" w:after="60"/>
              <w:rPr>
                <w:rFonts w:eastAsia="Times New Roman"/>
                <w:noProof/>
              </w:rPr>
            </w:pPr>
            <w:r w:rsidRPr="00760E05">
              <w:rPr>
                <w:noProof/>
              </w:rPr>
              <w:t>Castraveți și cornișon, în stare proaspătă sau refrigerată</w:t>
            </w:r>
          </w:p>
        </w:tc>
        <w:tc>
          <w:tcPr>
            <w:tcW w:w="2302" w:type="dxa"/>
            <w:tcBorders>
              <w:top w:val="outset" w:sz="6" w:space="0" w:color="auto"/>
              <w:left w:val="outset" w:sz="6" w:space="0" w:color="auto"/>
              <w:bottom w:val="outset" w:sz="6" w:space="0" w:color="auto"/>
              <w:right w:val="outset" w:sz="6" w:space="0" w:color="auto"/>
            </w:tcBorders>
          </w:tcPr>
          <w:p w14:paraId="7D775D72" w14:textId="77777777" w:rsidR="000D13AB" w:rsidRPr="00760E05" w:rsidRDefault="000D13AB" w:rsidP="000D13AB">
            <w:pPr>
              <w:spacing w:before="60" w:after="60"/>
              <w:jc w:val="center"/>
              <w:rPr>
                <w:rFonts w:eastAsia="Times New Roman"/>
                <w:noProof/>
                <w:szCs w:val="24"/>
              </w:rPr>
            </w:pPr>
            <w:r w:rsidRPr="00760E05">
              <w:rPr>
                <w:noProof/>
              </w:rPr>
              <w:t>6 500</w:t>
            </w:r>
          </w:p>
        </w:tc>
        <w:tc>
          <w:tcPr>
            <w:tcW w:w="2115" w:type="dxa"/>
            <w:tcBorders>
              <w:top w:val="outset" w:sz="6" w:space="0" w:color="auto"/>
              <w:left w:val="outset" w:sz="6" w:space="0" w:color="auto"/>
              <w:bottom w:val="outset" w:sz="6" w:space="0" w:color="auto"/>
              <w:right w:val="outset" w:sz="6" w:space="0" w:color="auto"/>
            </w:tcBorders>
          </w:tcPr>
          <w:p w14:paraId="401B0A02" w14:textId="0BE89AD8" w:rsidR="000D13AB" w:rsidRPr="00760E05" w:rsidRDefault="496037AE" w:rsidP="4751BDE9">
            <w:pPr>
              <w:spacing w:before="60" w:after="60"/>
              <w:jc w:val="center"/>
              <w:rPr>
                <w:rFonts w:eastAsia="Times New Roman"/>
                <w:noProof/>
              </w:rPr>
            </w:pPr>
            <w:r w:rsidRPr="00760E05">
              <w:rPr>
                <w:noProof/>
              </w:rPr>
              <w:t>090190</w:t>
            </w:r>
          </w:p>
        </w:tc>
      </w:tr>
      <w:tr w:rsidR="000D13AB" w:rsidRPr="00760E05" w14:paraId="51000063" w14:textId="02A38827" w:rsidTr="001F5D59">
        <w:trPr>
          <w:jc w:val="center"/>
        </w:trPr>
        <w:tc>
          <w:tcPr>
            <w:tcW w:w="0" w:type="auto"/>
            <w:vMerge/>
            <w:tcMar>
              <w:top w:w="0" w:type="dxa"/>
              <w:left w:w="0" w:type="dxa"/>
              <w:bottom w:w="0" w:type="dxa"/>
              <w:right w:w="0" w:type="dxa"/>
            </w:tcMar>
          </w:tcPr>
          <w:p w14:paraId="71B68363" w14:textId="77777777" w:rsidR="000D13AB" w:rsidRPr="00760E05" w:rsidRDefault="000D13AB" w:rsidP="000D13AB">
            <w:pPr>
              <w:spacing w:before="60" w:after="60"/>
              <w:rPr>
                <w:rFonts w:eastAsia="Times New Roman"/>
                <w:noProof/>
                <w:szCs w:val="24"/>
                <w:lang w:eastAsia="en-IE"/>
              </w:rPr>
            </w:pPr>
          </w:p>
        </w:tc>
        <w:tc>
          <w:tcPr>
            <w:tcW w:w="0" w:type="auto"/>
            <w:vMerge/>
            <w:tcMar>
              <w:top w:w="0" w:type="dxa"/>
              <w:left w:w="0" w:type="dxa"/>
              <w:bottom w:w="0" w:type="dxa"/>
              <w:right w:w="0" w:type="dxa"/>
            </w:tcMar>
          </w:tcPr>
          <w:p w14:paraId="01DB5D83" w14:textId="77777777" w:rsidR="000D13AB" w:rsidRPr="00760E05" w:rsidRDefault="000D13AB" w:rsidP="000D13AB">
            <w:pPr>
              <w:spacing w:before="60" w:after="6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79F1779" w14:textId="77777777" w:rsidR="000D13AB" w:rsidRPr="00760E05" w:rsidRDefault="000D13AB" w:rsidP="000D13AB">
            <w:pPr>
              <w:spacing w:before="60" w:after="60"/>
              <w:rPr>
                <w:rFonts w:eastAsia="Times New Roman"/>
                <w:noProof/>
                <w:szCs w:val="24"/>
              </w:rPr>
            </w:pPr>
            <w:r w:rsidRPr="00760E05">
              <w:rPr>
                <w:noProof/>
              </w:rPr>
              <w:t>0806</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D544F3C" w14:textId="77777777" w:rsidR="000D13AB" w:rsidRPr="00760E05" w:rsidRDefault="79A068BC" w:rsidP="4751BDE9">
            <w:pPr>
              <w:spacing w:before="60" w:after="60"/>
              <w:rPr>
                <w:rFonts w:eastAsia="Times New Roman"/>
                <w:noProof/>
              </w:rPr>
            </w:pPr>
            <w:r w:rsidRPr="00760E05">
              <w:rPr>
                <w:noProof/>
              </w:rPr>
              <w:t>Struguri, proaspeți sau uscați</w:t>
            </w:r>
          </w:p>
        </w:tc>
        <w:tc>
          <w:tcPr>
            <w:tcW w:w="2302" w:type="dxa"/>
            <w:tcBorders>
              <w:top w:val="outset" w:sz="6" w:space="0" w:color="auto"/>
              <w:left w:val="outset" w:sz="6" w:space="0" w:color="auto"/>
              <w:bottom w:val="outset" w:sz="6" w:space="0" w:color="auto"/>
              <w:right w:val="outset" w:sz="6" w:space="0" w:color="auto"/>
            </w:tcBorders>
          </w:tcPr>
          <w:p w14:paraId="767065D8" w14:textId="77777777" w:rsidR="000D13AB" w:rsidRPr="00760E05" w:rsidRDefault="000D13AB" w:rsidP="000D13AB">
            <w:pPr>
              <w:spacing w:before="60" w:after="60"/>
              <w:jc w:val="center"/>
              <w:rPr>
                <w:rFonts w:eastAsia="Times New Roman"/>
                <w:noProof/>
                <w:szCs w:val="24"/>
              </w:rPr>
            </w:pPr>
            <w:r w:rsidRPr="00760E05">
              <w:rPr>
                <w:noProof/>
              </w:rPr>
              <w:t>5 000</w:t>
            </w:r>
          </w:p>
        </w:tc>
        <w:tc>
          <w:tcPr>
            <w:tcW w:w="2115" w:type="dxa"/>
            <w:tcBorders>
              <w:top w:val="outset" w:sz="6" w:space="0" w:color="auto"/>
              <w:left w:val="outset" w:sz="6" w:space="0" w:color="auto"/>
              <w:bottom w:val="outset" w:sz="6" w:space="0" w:color="auto"/>
              <w:right w:val="outset" w:sz="6" w:space="0" w:color="auto"/>
            </w:tcBorders>
          </w:tcPr>
          <w:p w14:paraId="56AAF9B6" w14:textId="197474FE" w:rsidR="000D13AB" w:rsidRPr="00760E05" w:rsidRDefault="7B22E553" w:rsidP="4751BDE9">
            <w:pPr>
              <w:spacing w:before="60" w:after="60"/>
              <w:jc w:val="center"/>
              <w:rPr>
                <w:noProof/>
              </w:rPr>
            </w:pPr>
            <w:r w:rsidRPr="00760E05">
              <w:rPr>
                <w:noProof/>
              </w:rPr>
              <w:t>090191</w:t>
            </w:r>
          </w:p>
        </w:tc>
      </w:tr>
      <w:tr w:rsidR="000D13AB" w:rsidRPr="00760E05" w14:paraId="09C97385" w14:textId="3173BE9F" w:rsidTr="001F5D59">
        <w:trPr>
          <w:jc w:val="center"/>
        </w:trPr>
        <w:tc>
          <w:tcPr>
            <w:tcW w:w="0" w:type="auto"/>
            <w:vMerge/>
            <w:vAlign w:val="center"/>
          </w:tcPr>
          <w:p w14:paraId="081BA59E" w14:textId="77777777" w:rsidR="000D13AB" w:rsidRPr="00760E05" w:rsidRDefault="000D13AB" w:rsidP="000D13AB">
            <w:pPr>
              <w:spacing w:after="0"/>
              <w:rPr>
                <w:rFonts w:eastAsia="Times New Roman"/>
                <w:noProof/>
                <w:szCs w:val="24"/>
                <w:lang w:eastAsia="en-IE"/>
              </w:rPr>
            </w:pPr>
          </w:p>
        </w:tc>
        <w:tc>
          <w:tcPr>
            <w:tcW w:w="0" w:type="auto"/>
            <w:vMerge/>
            <w:vAlign w:val="center"/>
          </w:tcPr>
          <w:p w14:paraId="27AD5519" w14:textId="77777777" w:rsidR="000D13AB" w:rsidRPr="00760E05" w:rsidRDefault="000D13AB" w:rsidP="000D13AB">
            <w:pPr>
              <w:spacing w:after="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FA66A7C" w14:textId="77777777" w:rsidR="000D13AB" w:rsidRPr="00760E05" w:rsidRDefault="000D13AB" w:rsidP="000D13AB">
            <w:pPr>
              <w:spacing w:before="60" w:after="60"/>
              <w:rPr>
                <w:rFonts w:eastAsia="Times New Roman"/>
                <w:noProof/>
                <w:szCs w:val="24"/>
              </w:rPr>
            </w:pPr>
            <w:r w:rsidRPr="00760E05">
              <w:rPr>
                <w:noProof/>
              </w:rPr>
              <w:t>0808 30 90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6E4FFF0B" w14:textId="77777777" w:rsidR="000D13AB" w:rsidRPr="00760E05" w:rsidRDefault="000D13AB" w:rsidP="000D13AB">
            <w:pPr>
              <w:spacing w:before="60" w:after="60"/>
              <w:rPr>
                <w:rFonts w:eastAsia="Times New Roman"/>
                <w:noProof/>
                <w:szCs w:val="24"/>
              </w:rPr>
            </w:pPr>
            <w:r w:rsidRPr="00760E05">
              <w:rPr>
                <w:noProof/>
              </w:rPr>
              <w:t>Pere, altele decât perele pentru fabricarea cidrului, în vrac, de la 1 august la 31 decembrie, proaspete</w:t>
            </w:r>
          </w:p>
        </w:tc>
        <w:tc>
          <w:tcPr>
            <w:tcW w:w="2302" w:type="dxa"/>
            <w:tcBorders>
              <w:top w:val="outset" w:sz="6" w:space="0" w:color="auto"/>
              <w:left w:val="outset" w:sz="6" w:space="0" w:color="auto"/>
              <w:bottom w:val="outset" w:sz="6" w:space="0" w:color="auto"/>
              <w:right w:val="outset" w:sz="6" w:space="0" w:color="auto"/>
            </w:tcBorders>
          </w:tcPr>
          <w:p w14:paraId="0DF84DB3" w14:textId="77777777" w:rsidR="000D13AB" w:rsidRPr="00760E05" w:rsidRDefault="000D13AB" w:rsidP="000D13AB">
            <w:pPr>
              <w:spacing w:before="60" w:after="60"/>
              <w:jc w:val="center"/>
              <w:rPr>
                <w:rFonts w:eastAsia="Times New Roman"/>
                <w:noProof/>
                <w:szCs w:val="24"/>
              </w:rPr>
            </w:pPr>
            <w:r w:rsidRPr="00760E05">
              <w:rPr>
                <w:noProof/>
              </w:rPr>
              <w:t>750</w:t>
            </w:r>
          </w:p>
        </w:tc>
        <w:tc>
          <w:tcPr>
            <w:tcW w:w="2115" w:type="dxa"/>
            <w:tcBorders>
              <w:top w:val="outset" w:sz="6" w:space="0" w:color="auto"/>
              <w:left w:val="outset" w:sz="6" w:space="0" w:color="auto"/>
              <w:bottom w:val="outset" w:sz="6" w:space="0" w:color="auto"/>
              <w:right w:val="outset" w:sz="6" w:space="0" w:color="auto"/>
            </w:tcBorders>
          </w:tcPr>
          <w:p w14:paraId="40649CAC" w14:textId="2C2EEEEA" w:rsidR="000D13AB" w:rsidRPr="00760E05" w:rsidRDefault="799256ED" w:rsidP="4751BDE9">
            <w:pPr>
              <w:spacing w:before="60" w:after="60"/>
              <w:jc w:val="center"/>
              <w:rPr>
                <w:noProof/>
              </w:rPr>
            </w:pPr>
            <w:r w:rsidRPr="00760E05">
              <w:rPr>
                <w:noProof/>
              </w:rPr>
              <w:t>090192</w:t>
            </w:r>
          </w:p>
        </w:tc>
      </w:tr>
      <w:tr w:rsidR="000D13AB" w:rsidRPr="00760E05" w14:paraId="78984F69" w14:textId="132B2FA4" w:rsidTr="001F5D59">
        <w:trPr>
          <w:jc w:val="center"/>
        </w:trPr>
        <w:tc>
          <w:tcPr>
            <w:tcW w:w="0" w:type="auto"/>
            <w:vMerge/>
            <w:vAlign w:val="center"/>
          </w:tcPr>
          <w:p w14:paraId="10615E3B" w14:textId="77777777" w:rsidR="000D13AB" w:rsidRPr="00760E05" w:rsidRDefault="000D13AB" w:rsidP="000D13AB">
            <w:pPr>
              <w:spacing w:after="0"/>
              <w:rPr>
                <w:rFonts w:eastAsia="Times New Roman"/>
                <w:noProof/>
                <w:szCs w:val="24"/>
                <w:lang w:eastAsia="en-IE"/>
              </w:rPr>
            </w:pPr>
          </w:p>
        </w:tc>
        <w:tc>
          <w:tcPr>
            <w:tcW w:w="0" w:type="auto"/>
            <w:vMerge/>
            <w:vAlign w:val="center"/>
          </w:tcPr>
          <w:p w14:paraId="0268B7A8" w14:textId="77777777" w:rsidR="000D13AB" w:rsidRPr="00760E05" w:rsidRDefault="000D13AB" w:rsidP="000D13AB">
            <w:pPr>
              <w:spacing w:after="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65A60AE" w14:textId="77777777" w:rsidR="000D13AB" w:rsidRPr="00760E05" w:rsidRDefault="000D13AB" w:rsidP="000D13AB">
            <w:pPr>
              <w:spacing w:before="60" w:after="60"/>
              <w:rPr>
                <w:rFonts w:eastAsia="Times New Roman"/>
                <w:noProof/>
                <w:szCs w:val="24"/>
              </w:rPr>
            </w:pPr>
            <w:r w:rsidRPr="00760E05">
              <w:rPr>
                <w:noProof/>
              </w:rPr>
              <w:t>0809 10 10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543BB2FA" w14:textId="77777777" w:rsidR="000D13AB" w:rsidRPr="00760E05" w:rsidRDefault="000D13AB" w:rsidP="000D13AB">
            <w:pPr>
              <w:spacing w:before="60" w:after="60"/>
              <w:rPr>
                <w:rFonts w:eastAsia="Times New Roman"/>
                <w:noProof/>
                <w:szCs w:val="24"/>
              </w:rPr>
            </w:pPr>
            <w:r w:rsidRPr="00760E05">
              <w:rPr>
                <w:noProof/>
              </w:rPr>
              <w:t>Caise, proaspete</w:t>
            </w:r>
          </w:p>
        </w:tc>
        <w:tc>
          <w:tcPr>
            <w:tcW w:w="2302" w:type="dxa"/>
            <w:tcBorders>
              <w:top w:val="outset" w:sz="6" w:space="0" w:color="auto"/>
              <w:left w:val="outset" w:sz="6" w:space="0" w:color="auto"/>
              <w:bottom w:val="outset" w:sz="6" w:space="0" w:color="auto"/>
              <w:right w:val="outset" w:sz="6" w:space="0" w:color="auto"/>
            </w:tcBorders>
          </w:tcPr>
          <w:p w14:paraId="114E0166" w14:textId="77777777" w:rsidR="000D13AB" w:rsidRPr="00760E05" w:rsidRDefault="000D13AB" w:rsidP="000D13AB">
            <w:pPr>
              <w:spacing w:before="60" w:after="60"/>
              <w:jc w:val="center"/>
              <w:rPr>
                <w:rFonts w:eastAsia="Times New Roman"/>
                <w:noProof/>
                <w:szCs w:val="24"/>
              </w:rPr>
            </w:pPr>
            <w:r w:rsidRPr="00760E05">
              <w:rPr>
                <w:noProof/>
              </w:rPr>
              <w:t>7 000</w:t>
            </w:r>
          </w:p>
        </w:tc>
        <w:tc>
          <w:tcPr>
            <w:tcW w:w="2115" w:type="dxa"/>
            <w:tcBorders>
              <w:top w:val="outset" w:sz="6" w:space="0" w:color="auto"/>
              <w:left w:val="outset" w:sz="6" w:space="0" w:color="auto"/>
              <w:bottom w:val="outset" w:sz="6" w:space="0" w:color="auto"/>
              <w:right w:val="outset" w:sz="6" w:space="0" w:color="auto"/>
            </w:tcBorders>
          </w:tcPr>
          <w:p w14:paraId="7ACF5674" w14:textId="71FCFF8B" w:rsidR="000D13AB" w:rsidRPr="00760E05" w:rsidRDefault="06683406" w:rsidP="4751BDE9">
            <w:pPr>
              <w:spacing w:before="60" w:after="60"/>
              <w:jc w:val="center"/>
              <w:rPr>
                <w:noProof/>
              </w:rPr>
            </w:pPr>
            <w:r w:rsidRPr="00760E05">
              <w:rPr>
                <w:noProof/>
              </w:rPr>
              <w:t>090193</w:t>
            </w:r>
          </w:p>
        </w:tc>
      </w:tr>
      <w:tr w:rsidR="000D13AB" w:rsidRPr="00760E05" w14:paraId="3DC9C90B" w14:textId="7DD5A3F4" w:rsidTr="001F5D59">
        <w:trPr>
          <w:jc w:val="center"/>
        </w:trPr>
        <w:tc>
          <w:tcPr>
            <w:tcW w:w="0" w:type="auto"/>
            <w:vMerge/>
            <w:vAlign w:val="center"/>
          </w:tcPr>
          <w:p w14:paraId="062B798A" w14:textId="77777777" w:rsidR="000D13AB" w:rsidRPr="00760E05" w:rsidRDefault="000D13AB" w:rsidP="000D13AB">
            <w:pPr>
              <w:spacing w:after="0"/>
              <w:rPr>
                <w:rFonts w:eastAsia="Times New Roman"/>
                <w:noProof/>
                <w:szCs w:val="24"/>
                <w:lang w:eastAsia="en-IE"/>
              </w:rPr>
            </w:pPr>
          </w:p>
        </w:tc>
        <w:tc>
          <w:tcPr>
            <w:tcW w:w="0" w:type="auto"/>
            <w:vMerge/>
            <w:vAlign w:val="center"/>
          </w:tcPr>
          <w:p w14:paraId="4CE2697D" w14:textId="77777777" w:rsidR="000D13AB" w:rsidRPr="00760E05" w:rsidRDefault="000D13AB" w:rsidP="000D13AB">
            <w:pPr>
              <w:spacing w:after="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4F5CFC1" w14:textId="77777777" w:rsidR="000D13AB" w:rsidRPr="00760E05" w:rsidRDefault="000D13AB" w:rsidP="000D13AB">
            <w:pPr>
              <w:spacing w:before="60" w:after="60"/>
              <w:rPr>
                <w:rFonts w:eastAsia="Times New Roman"/>
                <w:noProof/>
                <w:szCs w:val="24"/>
              </w:rPr>
            </w:pPr>
            <w:r w:rsidRPr="00760E05">
              <w:rPr>
                <w:noProof/>
              </w:rPr>
              <w:t>0809 29 00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52FF5CF" w14:textId="77777777" w:rsidR="000D13AB" w:rsidRPr="00760E05" w:rsidRDefault="000D13AB" w:rsidP="000D13AB">
            <w:pPr>
              <w:spacing w:before="60" w:after="60"/>
              <w:rPr>
                <w:rFonts w:eastAsia="Times New Roman"/>
                <w:noProof/>
                <w:szCs w:val="24"/>
              </w:rPr>
            </w:pPr>
            <w:r w:rsidRPr="00760E05">
              <w:rPr>
                <w:noProof/>
              </w:rPr>
              <w:t>Cireșe, altele decât vișinele (</w:t>
            </w:r>
            <w:r w:rsidRPr="00760E05">
              <w:rPr>
                <w:i/>
                <w:noProof/>
              </w:rPr>
              <w:t>Prunus cerasus</w:t>
            </w:r>
            <w:r w:rsidRPr="00760E05">
              <w:rPr>
                <w:noProof/>
              </w:rPr>
              <w:t>), proaspete</w:t>
            </w:r>
          </w:p>
        </w:tc>
        <w:tc>
          <w:tcPr>
            <w:tcW w:w="2302" w:type="dxa"/>
            <w:tcBorders>
              <w:top w:val="outset" w:sz="6" w:space="0" w:color="auto"/>
              <w:left w:val="outset" w:sz="6" w:space="0" w:color="auto"/>
              <w:bottom w:val="outset" w:sz="6" w:space="0" w:color="auto"/>
              <w:right w:val="outset" w:sz="6" w:space="0" w:color="auto"/>
            </w:tcBorders>
          </w:tcPr>
          <w:p w14:paraId="1BF5BFBF" w14:textId="77777777" w:rsidR="000D13AB" w:rsidRPr="00760E05" w:rsidRDefault="000D13AB" w:rsidP="000D13AB">
            <w:pPr>
              <w:spacing w:before="60" w:after="60"/>
              <w:jc w:val="center"/>
              <w:rPr>
                <w:rFonts w:eastAsia="Times New Roman"/>
                <w:noProof/>
                <w:szCs w:val="24"/>
              </w:rPr>
            </w:pPr>
            <w:r w:rsidRPr="00760E05">
              <w:rPr>
                <w:noProof/>
              </w:rPr>
              <w:t>2 000</w:t>
            </w:r>
          </w:p>
        </w:tc>
        <w:tc>
          <w:tcPr>
            <w:tcW w:w="2115" w:type="dxa"/>
            <w:tcBorders>
              <w:top w:val="outset" w:sz="6" w:space="0" w:color="auto"/>
              <w:left w:val="outset" w:sz="6" w:space="0" w:color="auto"/>
              <w:bottom w:val="outset" w:sz="6" w:space="0" w:color="auto"/>
              <w:right w:val="outset" w:sz="6" w:space="0" w:color="auto"/>
            </w:tcBorders>
          </w:tcPr>
          <w:p w14:paraId="07FFC812" w14:textId="5A64505B" w:rsidR="000D13AB" w:rsidRPr="00760E05" w:rsidRDefault="12A84AFB" w:rsidP="4751BDE9">
            <w:pPr>
              <w:spacing w:before="60" w:after="60"/>
              <w:jc w:val="center"/>
              <w:rPr>
                <w:noProof/>
              </w:rPr>
            </w:pPr>
            <w:r w:rsidRPr="00760E05">
              <w:rPr>
                <w:noProof/>
              </w:rPr>
              <w:t>090194</w:t>
            </w:r>
          </w:p>
        </w:tc>
      </w:tr>
      <w:tr w:rsidR="000D13AB" w:rsidRPr="00760E05" w14:paraId="6413008C" w14:textId="0FC6A75D" w:rsidTr="001F5D59">
        <w:trPr>
          <w:jc w:val="center"/>
        </w:trPr>
        <w:tc>
          <w:tcPr>
            <w:tcW w:w="0" w:type="auto"/>
            <w:vMerge/>
            <w:vAlign w:val="center"/>
          </w:tcPr>
          <w:p w14:paraId="01328FDB" w14:textId="77777777" w:rsidR="000D13AB" w:rsidRPr="00760E05" w:rsidRDefault="000D13AB" w:rsidP="000D13AB">
            <w:pPr>
              <w:spacing w:after="0"/>
              <w:rPr>
                <w:rFonts w:eastAsia="Times New Roman"/>
                <w:noProof/>
                <w:szCs w:val="24"/>
                <w:lang w:eastAsia="en-IE"/>
              </w:rPr>
            </w:pPr>
          </w:p>
        </w:tc>
        <w:tc>
          <w:tcPr>
            <w:tcW w:w="0" w:type="auto"/>
            <w:vMerge/>
            <w:vAlign w:val="center"/>
          </w:tcPr>
          <w:p w14:paraId="0BC56468" w14:textId="77777777" w:rsidR="000D13AB" w:rsidRPr="00760E05" w:rsidRDefault="000D13AB" w:rsidP="000D13AB">
            <w:pPr>
              <w:spacing w:after="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2EA9A4D4" w14:textId="77777777" w:rsidR="000D13AB" w:rsidRPr="00760E05" w:rsidRDefault="000D13AB" w:rsidP="000D13AB">
            <w:pPr>
              <w:spacing w:before="60" w:after="60"/>
              <w:rPr>
                <w:rFonts w:eastAsia="Times New Roman"/>
                <w:noProof/>
                <w:szCs w:val="24"/>
              </w:rPr>
            </w:pPr>
            <w:r w:rsidRPr="00760E05">
              <w:rPr>
                <w:noProof/>
              </w:rPr>
              <w:t>0809 30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3D251D17" w14:textId="77777777" w:rsidR="000D13AB" w:rsidRPr="00760E05" w:rsidRDefault="000D13AB" w:rsidP="000D13AB">
            <w:pPr>
              <w:spacing w:before="60" w:after="60"/>
              <w:rPr>
                <w:rFonts w:eastAsia="Times New Roman"/>
                <w:noProof/>
                <w:szCs w:val="24"/>
              </w:rPr>
            </w:pPr>
            <w:r w:rsidRPr="00760E05">
              <w:rPr>
                <w:noProof/>
              </w:rPr>
              <w:t>Piersici, proaspete, inclusiv nectarine</w:t>
            </w:r>
          </w:p>
        </w:tc>
        <w:tc>
          <w:tcPr>
            <w:tcW w:w="2302" w:type="dxa"/>
            <w:tcBorders>
              <w:top w:val="outset" w:sz="6" w:space="0" w:color="auto"/>
              <w:left w:val="outset" w:sz="6" w:space="0" w:color="auto"/>
              <w:bottom w:val="outset" w:sz="6" w:space="0" w:color="auto"/>
              <w:right w:val="outset" w:sz="6" w:space="0" w:color="auto"/>
            </w:tcBorders>
          </w:tcPr>
          <w:p w14:paraId="53D9C2CC" w14:textId="77777777" w:rsidR="000D13AB" w:rsidRPr="00760E05" w:rsidRDefault="000D13AB" w:rsidP="000D13AB">
            <w:pPr>
              <w:spacing w:before="60" w:after="60"/>
              <w:jc w:val="center"/>
              <w:rPr>
                <w:rFonts w:eastAsia="Times New Roman"/>
                <w:noProof/>
                <w:szCs w:val="24"/>
              </w:rPr>
            </w:pPr>
            <w:r w:rsidRPr="00760E05">
              <w:rPr>
                <w:noProof/>
              </w:rPr>
              <w:t>3 500</w:t>
            </w:r>
          </w:p>
        </w:tc>
        <w:tc>
          <w:tcPr>
            <w:tcW w:w="2115" w:type="dxa"/>
            <w:tcBorders>
              <w:top w:val="outset" w:sz="6" w:space="0" w:color="auto"/>
              <w:left w:val="outset" w:sz="6" w:space="0" w:color="auto"/>
              <w:bottom w:val="outset" w:sz="6" w:space="0" w:color="auto"/>
              <w:right w:val="outset" w:sz="6" w:space="0" w:color="auto"/>
            </w:tcBorders>
          </w:tcPr>
          <w:p w14:paraId="530F444B" w14:textId="69876F4E" w:rsidR="000D13AB" w:rsidRPr="00760E05" w:rsidRDefault="289F936B" w:rsidP="4751BDE9">
            <w:pPr>
              <w:spacing w:before="60" w:after="60"/>
              <w:jc w:val="center"/>
              <w:rPr>
                <w:noProof/>
              </w:rPr>
            </w:pPr>
            <w:r w:rsidRPr="00760E05">
              <w:rPr>
                <w:noProof/>
              </w:rPr>
              <w:t>090195</w:t>
            </w:r>
          </w:p>
        </w:tc>
      </w:tr>
      <w:tr w:rsidR="000D13AB" w:rsidRPr="00760E05" w14:paraId="158663D0" w14:textId="59316FF1" w:rsidTr="001F5D59">
        <w:trPr>
          <w:jc w:val="center"/>
        </w:trPr>
        <w:tc>
          <w:tcPr>
            <w:tcW w:w="0" w:type="auto"/>
            <w:vMerge/>
            <w:vAlign w:val="center"/>
          </w:tcPr>
          <w:p w14:paraId="4808DF0A" w14:textId="77777777" w:rsidR="000D13AB" w:rsidRPr="00760E05" w:rsidRDefault="000D13AB" w:rsidP="000D13AB">
            <w:pPr>
              <w:spacing w:after="0"/>
              <w:rPr>
                <w:rFonts w:eastAsia="Times New Roman"/>
                <w:noProof/>
                <w:szCs w:val="24"/>
                <w:lang w:eastAsia="en-IE"/>
              </w:rPr>
            </w:pPr>
          </w:p>
        </w:tc>
        <w:tc>
          <w:tcPr>
            <w:tcW w:w="0" w:type="auto"/>
            <w:vMerge/>
            <w:vAlign w:val="center"/>
          </w:tcPr>
          <w:p w14:paraId="176156DB" w14:textId="77777777" w:rsidR="000D13AB" w:rsidRPr="00760E05" w:rsidRDefault="000D13AB" w:rsidP="000D13AB">
            <w:pPr>
              <w:spacing w:after="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0C4DC955" w14:textId="77777777" w:rsidR="000D13AB" w:rsidRPr="00760E05" w:rsidRDefault="000D13AB" w:rsidP="000D13AB">
            <w:pPr>
              <w:spacing w:before="60" w:after="60"/>
              <w:rPr>
                <w:rFonts w:eastAsia="Times New Roman"/>
                <w:noProof/>
                <w:szCs w:val="24"/>
              </w:rPr>
            </w:pPr>
            <w:r w:rsidRPr="00760E05">
              <w:rPr>
                <w:noProof/>
              </w:rPr>
              <w:t>0809 40 05</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1F317715" w14:textId="77777777" w:rsidR="000D13AB" w:rsidRPr="00760E05" w:rsidRDefault="000D13AB" w:rsidP="000D13AB">
            <w:pPr>
              <w:spacing w:before="60" w:after="60"/>
              <w:rPr>
                <w:rFonts w:eastAsia="Times New Roman"/>
                <w:noProof/>
                <w:szCs w:val="24"/>
              </w:rPr>
            </w:pPr>
            <w:r w:rsidRPr="00760E05">
              <w:rPr>
                <w:noProof/>
              </w:rPr>
              <w:t>Prune, proaspete</w:t>
            </w:r>
          </w:p>
        </w:tc>
        <w:tc>
          <w:tcPr>
            <w:tcW w:w="2302" w:type="dxa"/>
            <w:tcBorders>
              <w:top w:val="outset" w:sz="6" w:space="0" w:color="auto"/>
              <w:left w:val="outset" w:sz="6" w:space="0" w:color="auto"/>
              <w:bottom w:val="outset" w:sz="6" w:space="0" w:color="auto"/>
              <w:right w:val="outset" w:sz="6" w:space="0" w:color="auto"/>
            </w:tcBorders>
          </w:tcPr>
          <w:p w14:paraId="47B212C1" w14:textId="77777777" w:rsidR="000D13AB" w:rsidRPr="00760E05" w:rsidRDefault="000D13AB" w:rsidP="000D13AB">
            <w:pPr>
              <w:spacing w:before="60" w:after="60"/>
              <w:jc w:val="center"/>
              <w:rPr>
                <w:rFonts w:eastAsia="Times New Roman"/>
                <w:noProof/>
                <w:szCs w:val="24"/>
              </w:rPr>
            </w:pPr>
            <w:r w:rsidRPr="00760E05">
              <w:rPr>
                <w:noProof/>
              </w:rPr>
              <w:t>1 500</w:t>
            </w:r>
          </w:p>
        </w:tc>
        <w:tc>
          <w:tcPr>
            <w:tcW w:w="2115" w:type="dxa"/>
            <w:tcBorders>
              <w:top w:val="outset" w:sz="6" w:space="0" w:color="auto"/>
              <w:left w:val="outset" w:sz="6" w:space="0" w:color="auto"/>
              <w:bottom w:val="outset" w:sz="6" w:space="0" w:color="auto"/>
              <w:right w:val="outset" w:sz="6" w:space="0" w:color="auto"/>
            </w:tcBorders>
          </w:tcPr>
          <w:p w14:paraId="58A04452" w14:textId="6BF50F84" w:rsidR="000D13AB" w:rsidRPr="00760E05" w:rsidRDefault="2A289695" w:rsidP="4751BDE9">
            <w:pPr>
              <w:spacing w:before="60" w:after="60"/>
              <w:jc w:val="center"/>
              <w:rPr>
                <w:noProof/>
              </w:rPr>
            </w:pPr>
            <w:r w:rsidRPr="00760E05">
              <w:rPr>
                <w:noProof/>
              </w:rPr>
              <w:t>090196</w:t>
            </w:r>
          </w:p>
        </w:tc>
      </w:tr>
      <w:tr w:rsidR="000D13AB" w:rsidRPr="00760E05" w14:paraId="376F49D8" w14:textId="40B36F21" w:rsidTr="001F5D59">
        <w:trPr>
          <w:jc w:val="center"/>
        </w:trPr>
        <w:tc>
          <w:tcPr>
            <w:tcW w:w="0" w:type="auto"/>
            <w:vMerge/>
            <w:vAlign w:val="center"/>
          </w:tcPr>
          <w:p w14:paraId="5FAFD30A" w14:textId="77777777" w:rsidR="000D13AB" w:rsidRPr="00760E05" w:rsidRDefault="000D13AB" w:rsidP="000D13AB">
            <w:pPr>
              <w:spacing w:after="0"/>
              <w:rPr>
                <w:rFonts w:eastAsia="Times New Roman"/>
                <w:noProof/>
                <w:szCs w:val="24"/>
                <w:lang w:eastAsia="en-IE"/>
              </w:rPr>
            </w:pPr>
          </w:p>
        </w:tc>
        <w:tc>
          <w:tcPr>
            <w:tcW w:w="0" w:type="auto"/>
            <w:vMerge/>
            <w:vAlign w:val="center"/>
          </w:tcPr>
          <w:p w14:paraId="7740147A" w14:textId="77777777" w:rsidR="000D13AB" w:rsidRPr="00760E05" w:rsidRDefault="000D13AB" w:rsidP="000D13AB">
            <w:pPr>
              <w:spacing w:after="0"/>
              <w:rPr>
                <w:rFonts w:eastAsia="Times New Roman"/>
                <w:noProof/>
                <w:szCs w:val="24"/>
                <w:lang w:eastAsia="en-IE"/>
              </w:rPr>
            </w:pPr>
          </w:p>
        </w:tc>
        <w:tc>
          <w:tcPr>
            <w:tcW w:w="109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05E7119" w14:textId="77777777" w:rsidR="000D13AB" w:rsidRPr="00760E05" w:rsidRDefault="000D13AB" w:rsidP="000D13AB">
            <w:pPr>
              <w:spacing w:before="60" w:after="60"/>
              <w:rPr>
                <w:rFonts w:eastAsia="Times New Roman"/>
                <w:noProof/>
                <w:szCs w:val="24"/>
              </w:rPr>
            </w:pPr>
            <w:r w:rsidRPr="00760E05">
              <w:rPr>
                <w:noProof/>
              </w:rPr>
              <w:t>0810 10 00</w:t>
            </w:r>
          </w:p>
        </w:tc>
        <w:tc>
          <w:tcPr>
            <w:tcW w:w="544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tcPr>
          <w:p w14:paraId="7225B1C2" w14:textId="77777777" w:rsidR="000D13AB" w:rsidRPr="00760E05" w:rsidRDefault="000D13AB" w:rsidP="000D13AB">
            <w:pPr>
              <w:spacing w:before="60" w:after="60"/>
              <w:rPr>
                <w:rFonts w:eastAsia="Times New Roman"/>
                <w:noProof/>
                <w:szCs w:val="24"/>
              </w:rPr>
            </w:pPr>
            <w:r w:rsidRPr="00760E05">
              <w:rPr>
                <w:noProof/>
              </w:rPr>
              <w:t>Căpșuni, proaspete</w:t>
            </w:r>
          </w:p>
        </w:tc>
        <w:tc>
          <w:tcPr>
            <w:tcW w:w="2302" w:type="dxa"/>
            <w:tcBorders>
              <w:top w:val="outset" w:sz="6" w:space="0" w:color="auto"/>
              <w:left w:val="outset" w:sz="6" w:space="0" w:color="auto"/>
              <w:bottom w:val="outset" w:sz="6" w:space="0" w:color="auto"/>
              <w:right w:val="outset" w:sz="6" w:space="0" w:color="auto"/>
            </w:tcBorders>
          </w:tcPr>
          <w:p w14:paraId="2B214C0D" w14:textId="77777777" w:rsidR="000D13AB" w:rsidRPr="00760E05" w:rsidRDefault="000D13AB" w:rsidP="000D13AB">
            <w:pPr>
              <w:spacing w:before="60" w:after="60"/>
              <w:jc w:val="center"/>
              <w:rPr>
                <w:rFonts w:eastAsia="Times New Roman"/>
                <w:noProof/>
                <w:szCs w:val="24"/>
              </w:rPr>
            </w:pPr>
            <w:r w:rsidRPr="00760E05">
              <w:rPr>
                <w:noProof/>
              </w:rPr>
              <w:t>2 500</w:t>
            </w:r>
          </w:p>
        </w:tc>
        <w:tc>
          <w:tcPr>
            <w:tcW w:w="2115" w:type="dxa"/>
            <w:tcBorders>
              <w:top w:val="outset" w:sz="6" w:space="0" w:color="auto"/>
              <w:left w:val="outset" w:sz="6" w:space="0" w:color="auto"/>
              <w:bottom w:val="outset" w:sz="6" w:space="0" w:color="auto"/>
              <w:right w:val="outset" w:sz="6" w:space="0" w:color="auto"/>
            </w:tcBorders>
          </w:tcPr>
          <w:p w14:paraId="3EBB2173" w14:textId="1181F8CB" w:rsidR="000D13AB" w:rsidRPr="00760E05" w:rsidRDefault="770CB012" w:rsidP="4751BDE9">
            <w:pPr>
              <w:spacing w:before="60" w:after="60"/>
              <w:jc w:val="center"/>
              <w:rPr>
                <w:noProof/>
              </w:rPr>
            </w:pPr>
            <w:r w:rsidRPr="00760E05">
              <w:rPr>
                <w:noProof/>
              </w:rPr>
              <w:t>090197</w:t>
            </w:r>
          </w:p>
        </w:tc>
      </w:tr>
    </w:tbl>
    <w:p w14:paraId="5507AAEE" w14:textId="77777777" w:rsidR="00905D22" w:rsidRPr="00760E05" w:rsidRDefault="00905D22" w:rsidP="009F0C8E">
      <w:pPr>
        <w:rPr>
          <w:noProof/>
          <w:szCs w:val="24"/>
        </w:rPr>
      </w:pPr>
    </w:p>
    <w:sectPr w:rsidR="00905D22" w:rsidRPr="00760E05" w:rsidSect="00605255">
      <w:pgSz w:w="16839" w:h="11907" w:orient="landscape"/>
      <w:pgMar w:top="1417" w:right="1134" w:bottom="1417"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DEE39" w14:textId="77777777" w:rsidR="001756DE" w:rsidRDefault="001756DE" w:rsidP="007D057D">
      <w:pPr>
        <w:spacing w:before="0" w:after="0"/>
      </w:pPr>
      <w:r>
        <w:separator/>
      </w:r>
    </w:p>
  </w:endnote>
  <w:endnote w:type="continuationSeparator" w:id="0">
    <w:p w14:paraId="3F1BF40B" w14:textId="77777777" w:rsidR="001756DE" w:rsidRDefault="001756DE" w:rsidP="007D057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FAE7B" w14:textId="7A48D097" w:rsidR="00605255" w:rsidRPr="00605255" w:rsidRDefault="00605255" w:rsidP="00605255">
    <w:pPr>
      <w:pStyle w:val="Footer"/>
      <w:rPr>
        <w:rFonts w:ascii="Arial" w:hAnsi="Arial" w:cs="Arial"/>
        <w:b/>
        <w:sz w:val="48"/>
      </w:rPr>
    </w:pPr>
    <w:r w:rsidRPr="00605255">
      <w:rPr>
        <w:rFonts w:ascii="Arial" w:hAnsi="Arial" w:cs="Arial"/>
        <w:b/>
        <w:sz w:val="48"/>
      </w:rPr>
      <w:t>RO</w:t>
    </w:r>
    <w:r w:rsidRPr="00605255">
      <w:rPr>
        <w:rFonts w:ascii="Arial" w:hAnsi="Arial" w:cs="Arial"/>
        <w:b/>
        <w:sz w:val="48"/>
      </w:rPr>
      <w:tab/>
    </w:r>
    <w:r w:rsidRPr="00605255">
      <w:rPr>
        <w:rFonts w:ascii="Arial" w:hAnsi="Arial" w:cs="Arial"/>
        <w:b/>
        <w:sz w:val="48"/>
      </w:rPr>
      <w:tab/>
    </w:r>
    <w:r w:rsidRPr="00605255">
      <w:tab/>
    </w:r>
    <w:r w:rsidRPr="0060525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C8647" w14:textId="75E14F8A" w:rsidR="00605255" w:rsidRPr="00605255" w:rsidRDefault="00605255" w:rsidP="00605255">
    <w:pPr>
      <w:pStyle w:val="Footer"/>
      <w:rPr>
        <w:rFonts w:ascii="Arial" w:hAnsi="Arial" w:cs="Arial"/>
        <w:b/>
        <w:sz w:val="48"/>
      </w:rPr>
    </w:pPr>
    <w:r w:rsidRPr="00605255">
      <w:rPr>
        <w:rFonts w:ascii="Arial" w:hAnsi="Arial" w:cs="Arial"/>
        <w:b/>
        <w:sz w:val="48"/>
      </w:rPr>
      <w:t>RO</w:t>
    </w:r>
    <w:r w:rsidRPr="00605255">
      <w:rPr>
        <w:rFonts w:ascii="Arial" w:hAnsi="Arial" w:cs="Arial"/>
        <w:b/>
        <w:sz w:val="48"/>
      </w:rPr>
      <w:tab/>
    </w:r>
    <w:r w:rsidRPr="00605255">
      <w:rPr>
        <w:rFonts w:ascii="Arial" w:hAnsi="Arial" w:cs="Arial"/>
        <w:b/>
        <w:sz w:val="48"/>
      </w:rPr>
      <w:tab/>
    </w:r>
    <w:r w:rsidRPr="00605255">
      <w:tab/>
    </w:r>
    <w:r w:rsidRPr="0060525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66833" w14:textId="77777777" w:rsidR="00605255" w:rsidRPr="00605255" w:rsidRDefault="00605255" w:rsidP="006052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9BA3E" w14:textId="77777777" w:rsidR="00605255" w:rsidRDefault="0060525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AEA30" w14:textId="351278B9" w:rsidR="00605255" w:rsidRPr="00605255" w:rsidRDefault="00605255" w:rsidP="00605255">
    <w:pPr>
      <w:pStyle w:val="FooterLandscape"/>
      <w:rPr>
        <w:rFonts w:ascii="Arial" w:hAnsi="Arial" w:cs="Arial"/>
        <w:b/>
        <w:sz w:val="48"/>
      </w:rPr>
    </w:pPr>
    <w:r w:rsidRPr="00605255">
      <w:rPr>
        <w:rFonts w:ascii="Arial" w:hAnsi="Arial" w:cs="Arial"/>
        <w:b/>
        <w:sz w:val="48"/>
      </w:rPr>
      <w:t>RO</w:t>
    </w:r>
    <w:r w:rsidRPr="00605255">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605255">
      <w:tab/>
    </w:r>
    <w:r w:rsidRPr="00605255">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8113C" w14:textId="77777777" w:rsidR="00605255" w:rsidRDefault="00605255" w:rsidP="00605255">
    <w:pPr>
      <w:pStyle w:val="FooterLandscap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52A768" w14:textId="77777777" w:rsidR="001756DE" w:rsidRDefault="001756DE" w:rsidP="007D057D">
      <w:pPr>
        <w:spacing w:before="0" w:after="0"/>
      </w:pPr>
      <w:r>
        <w:separator/>
      </w:r>
    </w:p>
  </w:footnote>
  <w:footnote w:type="continuationSeparator" w:id="0">
    <w:p w14:paraId="0136DF83" w14:textId="77777777" w:rsidR="001756DE" w:rsidRDefault="001756DE" w:rsidP="007D057D">
      <w:pPr>
        <w:spacing w:before="0" w:after="0"/>
      </w:pPr>
      <w:r>
        <w:continuationSeparator/>
      </w:r>
    </w:p>
  </w:footnote>
  <w:footnote w:id="1">
    <w:p w14:paraId="02B2B5C8" w14:textId="00CAF276" w:rsidR="009F0C8E" w:rsidRPr="009F0C8E" w:rsidRDefault="009F0C8E">
      <w:pPr>
        <w:pStyle w:val="FootnoteText"/>
      </w:pPr>
      <w:r w:rsidRPr="00760FA3">
        <w:rPr>
          <w:rStyle w:val="FootnoteReference"/>
        </w:rPr>
        <w:footnoteRef/>
      </w:r>
      <w:r w:rsidR="00760FA3">
        <w:tab/>
      </w:r>
      <w:r>
        <w:t xml:space="preserve">Pentru produsele de la subpoziția </w:t>
      </w:r>
      <w:r w:rsidRPr="00760E05">
        <w:t>0306</w:t>
      </w:r>
      <w:r>
        <w:t xml:space="preserve"> </w:t>
      </w:r>
      <w:r w:rsidRPr="00760E05">
        <w:t>13</w:t>
      </w:r>
      <w:r>
        <w:t xml:space="preserve">, taxa vamală este de </w:t>
      </w:r>
      <w:r w:rsidRPr="00760E05">
        <w:t>3</w:t>
      </w:r>
      <w:r>
        <w:t>,</w:t>
      </w:r>
      <w:r w:rsidRPr="00760E05">
        <w:t>6</w:t>
      </w:r>
      <w:r>
        <w:t xml:space="preserve"> %.</w:t>
      </w:r>
    </w:p>
  </w:footnote>
  <w:footnote w:id="2">
    <w:p w14:paraId="222A4158" w14:textId="04C437D0" w:rsidR="001D47E6" w:rsidRPr="009F0C8E" w:rsidRDefault="001D47E6">
      <w:pPr>
        <w:pStyle w:val="FootnoteText"/>
      </w:pPr>
      <w:r w:rsidRPr="00760FA3">
        <w:rPr>
          <w:rStyle w:val="FootnoteReference"/>
        </w:rPr>
        <w:footnoteRef/>
      </w:r>
      <w:r w:rsidR="00760FA3">
        <w:tab/>
      </w:r>
      <w:r>
        <w:t xml:space="preserve">Pentru produsele încadrate la subpoziția </w:t>
      </w:r>
      <w:r w:rsidRPr="00760E05">
        <w:t>1704</w:t>
      </w:r>
      <w:r>
        <w:t xml:space="preserve"> </w:t>
      </w:r>
      <w:r w:rsidRPr="00760E05">
        <w:t>10</w:t>
      </w:r>
      <w:r>
        <w:t xml:space="preserve"> </w:t>
      </w:r>
      <w:r w:rsidRPr="00760E05">
        <w:t>90</w:t>
      </w:r>
      <w:r>
        <w:t xml:space="preserve">, taxa vamală specifică se limitează la </w:t>
      </w:r>
      <w:r w:rsidRPr="00760E05">
        <w:t>16</w:t>
      </w:r>
      <w:r>
        <w:t xml:space="preserve"> % din valoarea în vamă.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454B9" w14:textId="77777777" w:rsidR="00605255" w:rsidRPr="00605255" w:rsidRDefault="00605255" w:rsidP="006052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B7AA5" w14:textId="77777777" w:rsidR="00605255" w:rsidRPr="00605255" w:rsidRDefault="00605255" w:rsidP="006052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135F9" w14:textId="77777777" w:rsidR="00605255" w:rsidRPr="00605255" w:rsidRDefault="00605255" w:rsidP="006052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3AEF1" w14:textId="77777777" w:rsidR="00605255" w:rsidRDefault="006052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9F38E" w14:textId="77777777" w:rsidR="00605255" w:rsidRPr="00605255" w:rsidRDefault="00605255" w:rsidP="00605255">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F9CD7" w14:textId="77777777" w:rsidR="00605255" w:rsidRDefault="00605255" w:rsidP="00605255">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18A46A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5E8A76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F4A78F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DC887E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4 18:52: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2"/>
    <w:docVar w:name="LW_ANNEX_UNIQUE" w:val="0"/>
    <w:docVar w:name="LW_CORRIGENDUM" w:val="&lt;UNUSED&gt;"/>
    <w:docVar w:name="LW_COVERPAGE_EXISTS" w:val="True"/>
    <w:docVar w:name="LW_COVERPAGE_GUID" w:val="96F748C4-766A-41DB-9F8A-DF89B29B932A"/>
    <w:docVar w:name="LW_COVERPAGE_TYPE" w:val="1"/>
    <w:docVar w:name="LW_CreatedUtc" w:val="2026-06-19T12:42:56.2323116Z"/>
    <w:docVar w:name="LW_CROSSREFERENCE" w:val="&lt;UNUSED&gt;"/>
    <w:docVar w:name="LW_DocType" w:val="ANNEX"/>
    <w:docVar w:name="LW_EMISSION" w:val="2.7.2026"/>
    <w:docVar w:name="LW_EMISSION_ISODATE" w:val="2026-07-02"/>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unele m\u259?suri de liberalizare temporar\u259? a comer\u539?ului aplicabile produselor armene"/>
    <w:docVar w:name="LW_OBJETACTEPRINCIPAL.CP" w:val="privind unele m\u259?suri de liberalizare temporar\u259? a comer\u539?ului aplicabile produselor armene"/>
    <w:docVar w:name="LW_PART_NBR" w:val="&lt;UNUSED&gt;"/>
    <w:docVar w:name="LW_PART_NBR_TOTAL" w:val="&lt;UNUSED&gt;"/>
    <w:docVar w:name="LW_REF.INST.NEW" w:val="COM"/>
    <w:docVar w:name="LW_REF.INST.NEW_ADOPTED" w:val="final"/>
    <w:docVar w:name="LW_REF.INST.NEW_TEXT" w:val="(2026) 3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a de Regulament al Parlamentului European \u537?i al Consiliului"/>
    <w:docVar w:name="LW_TYPEACTEPRINCIPAL.CP" w:val="Propunerea de Regulament al Parlamentului European \u537?i al Consiliului"/>
    <w:docVar w:name="LwApiVersions" w:val="LW4CoDe 1.24.5.0; LW 9.2, Build 20251112"/>
  </w:docVars>
  <w:rsids>
    <w:rsidRoot w:val="007D057D"/>
    <w:rsid w:val="00006E67"/>
    <w:rsid w:val="00084196"/>
    <w:rsid w:val="000A221B"/>
    <w:rsid w:val="000D13AB"/>
    <w:rsid w:val="000E7EBB"/>
    <w:rsid w:val="001069BE"/>
    <w:rsid w:val="001439A2"/>
    <w:rsid w:val="00165C4F"/>
    <w:rsid w:val="001756DE"/>
    <w:rsid w:val="00194696"/>
    <w:rsid w:val="001A19C7"/>
    <w:rsid w:val="001C1C8C"/>
    <w:rsid w:val="001D47E6"/>
    <w:rsid w:val="001F343E"/>
    <w:rsid w:val="001F3D6F"/>
    <w:rsid w:val="001F5D59"/>
    <w:rsid w:val="0020019F"/>
    <w:rsid w:val="00216A90"/>
    <w:rsid w:val="00232FFF"/>
    <w:rsid w:val="00245D32"/>
    <w:rsid w:val="002546C3"/>
    <w:rsid w:val="00361E43"/>
    <w:rsid w:val="003D05F0"/>
    <w:rsid w:val="004118B1"/>
    <w:rsid w:val="004351B0"/>
    <w:rsid w:val="004443A3"/>
    <w:rsid w:val="00455A60"/>
    <w:rsid w:val="00492EB7"/>
    <w:rsid w:val="004A6221"/>
    <w:rsid w:val="004E5A30"/>
    <w:rsid w:val="00522F33"/>
    <w:rsid w:val="0055352E"/>
    <w:rsid w:val="00565DEC"/>
    <w:rsid w:val="00605255"/>
    <w:rsid w:val="00626E37"/>
    <w:rsid w:val="00632E8C"/>
    <w:rsid w:val="006734B4"/>
    <w:rsid w:val="00690D7C"/>
    <w:rsid w:val="006A6BCB"/>
    <w:rsid w:val="006E70BA"/>
    <w:rsid w:val="006F4A06"/>
    <w:rsid w:val="007131B2"/>
    <w:rsid w:val="00760E05"/>
    <w:rsid w:val="00760FA3"/>
    <w:rsid w:val="0079523E"/>
    <w:rsid w:val="007D057D"/>
    <w:rsid w:val="008758F1"/>
    <w:rsid w:val="008879F2"/>
    <w:rsid w:val="008D3E9D"/>
    <w:rsid w:val="008D6398"/>
    <w:rsid w:val="00905D22"/>
    <w:rsid w:val="00924721"/>
    <w:rsid w:val="009267A9"/>
    <w:rsid w:val="00943E02"/>
    <w:rsid w:val="009B431F"/>
    <w:rsid w:val="009DC92B"/>
    <w:rsid w:val="009E20BD"/>
    <w:rsid w:val="009F0C8E"/>
    <w:rsid w:val="00A219CC"/>
    <w:rsid w:val="00A37530"/>
    <w:rsid w:val="00A562E8"/>
    <w:rsid w:val="00A6243B"/>
    <w:rsid w:val="00A71F6D"/>
    <w:rsid w:val="00A7794A"/>
    <w:rsid w:val="00AA0BA9"/>
    <w:rsid w:val="00AB0250"/>
    <w:rsid w:val="00AC180F"/>
    <w:rsid w:val="00B01E2F"/>
    <w:rsid w:val="00B12BA3"/>
    <w:rsid w:val="00B419C3"/>
    <w:rsid w:val="00B705C3"/>
    <w:rsid w:val="00B71320"/>
    <w:rsid w:val="00B720B0"/>
    <w:rsid w:val="00B82029"/>
    <w:rsid w:val="00B95DEA"/>
    <w:rsid w:val="00BA4F3C"/>
    <w:rsid w:val="00BB30BC"/>
    <w:rsid w:val="00C21C69"/>
    <w:rsid w:val="00C86BDB"/>
    <w:rsid w:val="00C902D2"/>
    <w:rsid w:val="00C94F2A"/>
    <w:rsid w:val="00C953CA"/>
    <w:rsid w:val="00D06684"/>
    <w:rsid w:val="00D20C93"/>
    <w:rsid w:val="00D235B1"/>
    <w:rsid w:val="00D328C4"/>
    <w:rsid w:val="00D33986"/>
    <w:rsid w:val="00D35EE6"/>
    <w:rsid w:val="00DA159B"/>
    <w:rsid w:val="00DB2B8F"/>
    <w:rsid w:val="00DF220E"/>
    <w:rsid w:val="00E12B03"/>
    <w:rsid w:val="00E325D5"/>
    <w:rsid w:val="00E411F8"/>
    <w:rsid w:val="00E422CF"/>
    <w:rsid w:val="00E43388"/>
    <w:rsid w:val="00E43496"/>
    <w:rsid w:val="00E47893"/>
    <w:rsid w:val="00E51715"/>
    <w:rsid w:val="00E8045B"/>
    <w:rsid w:val="00E8699D"/>
    <w:rsid w:val="00E97369"/>
    <w:rsid w:val="00EB21C3"/>
    <w:rsid w:val="00EB4C63"/>
    <w:rsid w:val="00EC7E3B"/>
    <w:rsid w:val="00F0005F"/>
    <w:rsid w:val="00F65DC1"/>
    <w:rsid w:val="00F7024E"/>
    <w:rsid w:val="00F82260"/>
    <w:rsid w:val="00F94F2D"/>
    <w:rsid w:val="00FA597C"/>
    <w:rsid w:val="00FC5722"/>
    <w:rsid w:val="010EC836"/>
    <w:rsid w:val="01C52F66"/>
    <w:rsid w:val="02DA0090"/>
    <w:rsid w:val="040727CD"/>
    <w:rsid w:val="047995DE"/>
    <w:rsid w:val="04BCE006"/>
    <w:rsid w:val="04C68177"/>
    <w:rsid w:val="06683406"/>
    <w:rsid w:val="06DC61AD"/>
    <w:rsid w:val="07022231"/>
    <w:rsid w:val="086B7D69"/>
    <w:rsid w:val="09B6F330"/>
    <w:rsid w:val="0A01E49C"/>
    <w:rsid w:val="0A8FF8EA"/>
    <w:rsid w:val="0B60AAE5"/>
    <w:rsid w:val="0C26E44E"/>
    <w:rsid w:val="0CF23EA8"/>
    <w:rsid w:val="0DC380E1"/>
    <w:rsid w:val="0E7C835C"/>
    <w:rsid w:val="0E94073F"/>
    <w:rsid w:val="0F59D869"/>
    <w:rsid w:val="10A95FB8"/>
    <w:rsid w:val="11183B35"/>
    <w:rsid w:val="116860DB"/>
    <w:rsid w:val="12A84AFB"/>
    <w:rsid w:val="138A9E0F"/>
    <w:rsid w:val="138F344C"/>
    <w:rsid w:val="13B220D1"/>
    <w:rsid w:val="14283EE9"/>
    <w:rsid w:val="143CDD92"/>
    <w:rsid w:val="14436CC3"/>
    <w:rsid w:val="1486987D"/>
    <w:rsid w:val="14C4E0E7"/>
    <w:rsid w:val="157F3536"/>
    <w:rsid w:val="166B6C2F"/>
    <w:rsid w:val="166E51A4"/>
    <w:rsid w:val="1685F888"/>
    <w:rsid w:val="170DFF8C"/>
    <w:rsid w:val="17423C68"/>
    <w:rsid w:val="18B875B0"/>
    <w:rsid w:val="198EEF35"/>
    <w:rsid w:val="199D0283"/>
    <w:rsid w:val="19F3E7DF"/>
    <w:rsid w:val="1AAEAEEA"/>
    <w:rsid w:val="1C40AC44"/>
    <w:rsid w:val="1D0C90CD"/>
    <w:rsid w:val="1D2009F3"/>
    <w:rsid w:val="1D8DBA30"/>
    <w:rsid w:val="1DD8F2A9"/>
    <w:rsid w:val="1E74A875"/>
    <w:rsid w:val="1F336237"/>
    <w:rsid w:val="1FAB294C"/>
    <w:rsid w:val="2006C5E3"/>
    <w:rsid w:val="20681895"/>
    <w:rsid w:val="210CE62B"/>
    <w:rsid w:val="239AF3C9"/>
    <w:rsid w:val="24B30C30"/>
    <w:rsid w:val="25969A52"/>
    <w:rsid w:val="2605F8E1"/>
    <w:rsid w:val="2607C671"/>
    <w:rsid w:val="2658B022"/>
    <w:rsid w:val="26984C61"/>
    <w:rsid w:val="276F925C"/>
    <w:rsid w:val="27DAA89C"/>
    <w:rsid w:val="289F936B"/>
    <w:rsid w:val="2A289695"/>
    <w:rsid w:val="2D689CCD"/>
    <w:rsid w:val="2D867B49"/>
    <w:rsid w:val="2D91560A"/>
    <w:rsid w:val="2E3047E7"/>
    <w:rsid w:val="2EA82A8D"/>
    <w:rsid w:val="2F1E1E85"/>
    <w:rsid w:val="2F91E418"/>
    <w:rsid w:val="3088267E"/>
    <w:rsid w:val="30992BFE"/>
    <w:rsid w:val="30A22F7F"/>
    <w:rsid w:val="3134885A"/>
    <w:rsid w:val="31B51ED9"/>
    <w:rsid w:val="31E2A518"/>
    <w:rsid w:val="33210489"/>
    <w:rsid w:val="3422F6F6"/>
    <w:rsid w:val="3452D332"/>
    <w:rsid w:val="34BEF4A3"/>
    <w:rsid w:val="35274727"/>
    <w:rsid w:val="355678D9"/>
    <w:rsid w:val="358CE5E1"/>
    <w:rsid w:val="373594A6"/>
    <w:rsid w:val="37867BF4"/>
    <w:rsid w:val="37A50CED"/>
    <w:rsid w:val="37F4AD25"/>
    <w:rsid w:val="38AD576F"/>
    <w:rsid w:val="391B9BD9"/>
    <w:rsid w:val="3BC6381E"/>
    <w:rsid w:val="3C08BB99"/>
    <w:rsid w:val="3C2FB0D0"/>
    <w:rsid w:val="3C822D60"/>
    <w:rsid w:val="3C9C5D01"/>
    <w:rsid w:val="3CB6A529"/>
    <w:rsid w:val="3CDA64F9"/>
    <w:rsid w:val="3EA5CE61"/>
    <w:rsid w:val="3EAC9DC7"/>
    <w:rsid w:val="4005C40D"/>
    <w:rsid w:val="42E38B6D"/>
    <w:rsid w:val="42F61B09"/>
    <w:rsid w:val="44A0CD44"/>
    <w:rsid w:val="457B92EB"/>
    <w:rsid w:val="46D6CBF0"/>
    <w:rsid w:val="4751BDE9"/>
    <w:rsid w:val="47694AED"/>
    <w:rsid w:val="496037AE"/>
    <w:rsid w:val="4980155B"/>
    <w:rsid w:val="4A60A51C"/>
    <w:rsid w:val="4B68C7F7"/>
    <w:rsid w:val="4BC442D7"/>
    <w:rsid w:val="4C50BB5C"/>
    <w:rsid w:val="4D7AB08D"/>
    <w:rsid w:val="4D914BD8"/>
    <w:rsid w:val="4DAA6E9E"/>
    <w:rsid w:val="4DF13380"/>
    <w:rsid w:val="4E8936F1"/>
    <w:rsid w:val="4FD315B1"/>
    <w:rsid w:val="509AAB71"/>
    <w:rsid w:val="50BF7328"/>
    <w:rsid w:val="5291E424"/>
    <w:rsid w:val="52E3522B"/>
    <w:rsid w:val="530C88F9"/>
    <w:rsid w:val="537CCF7A"/>
    <w:rsid w:val="571A17F9"/>
    <w:rsid w:val="572A321C"/>
    <w:rsid w:val="573769AA"/>
    <w:rsid w:val="57F58292"/>
    <w:rsid w:val="58150175"/>
    <w:rsid w:val="582C8B42"/>
    <w:rsid w:val="58BA5E1E"/>
    <w:rsid w:val="595D6136"/>
    <w:rsid w:val="5A0C7A49"/>
    <w:rsid w:val="5A66DC5F"/>
    <w:rsid w:val="5A92661F"/>
    <w:rsid w:val="5AE7494E"/>
    <w:rsid w:val="5B0079B5"/>
    <w:rsid w:val="5B4E6289"/>
    <w:rsid w:val="5BB35DDE"/>
    <w:rsid w:val="5E32C7C2"/>
    <w:rsid w:val="5E9BC9BA"/>
    <w:rsid w:val="5EF5F40F"/>
    <w:rsid w:val="5FBC3C92"/>
    <w:rsid w:val="5FD812BF"/>
    <w:rsid w:val="605A9BAF"/>
    <w:rsid w:val="60D3E6DB"/>
    <w:rsid w:val="610DE09E"/>
    <w:rsid w:val="611B9236"/>
    <w:rsid w:val="622AA85B"/>
    <w:rsid w:val="6285080A"/>
    <w:rsid w:val="629C1B83"/>
    <w:rsid w:val="62CC1982"/>
    <w:rsid w:val="666BA453"/>
    <w:rsid w:val="66EF646E"/>
    <w:rsid w:val="672E4555"/>
    <w:rsid w:val="67D659B8"/>
    <w:rsid w:val="680285AB"/>
    <w:rsid w:val="6950D1EA"/>
    <w:rsid w:val="6977EC57"/>
    <w:rsid w:val="699A70E6"/>
    <w:rsid w:val="699F02C3"/>
    <w:rsid w:val="6A4AD53F"/>
    <w:rsid w:val="6A4FB4A7"/>
    <w:rsid w:val="6A5D14A9"/>
    <w:rsid w:val="6B7A3507"/>
    <w:rsid w:val="6B8F9A43"/>
    <w:rsid w:val="6BD46076"/>
    <w:rsid w:val="6C165560"/>
    <w:rsid w:val="6C46D861"/>
    <w:rsid w:val="6D8E7F41"/>
    <w:rsid w:val="6DBCF564"/>
    <w:rsid w:val="6E1C6899"/>
    <w:rsid w:val="6E6794AD"/>
    <w:rsid w:val="6ECB69FB"/>
    <w:rsid w:val="6EEB9866"/>
    <w:rsid w:val="6F2D9F2B"/>
    <w:rsid w:val="7012AC39"/>
    <w:rsid w:val="70FDE7F9"/>
    <w:rsid w:val="71969DA5"/>
    <w:rsid w:val="725BC501"/>
    <w:rsid w:val="727B85E5"/>
    <w:rsid w:val="72DCD38C"/>
    <w:rsid w:val="730F1FA8"/>
    <w:rsid w:val="73482052"/>
    <w:rsid w:val="7366A1CC"/>
    <w:rsid w:val="73D13EAD"/>
    <w:rsid w:val="74324672"/>
    <w:rsid w:val="74624289"/>
    <w:rsid w:val="74D820DA"/>
    <w:rsid w:val="74E19CC3"/>
    <w:rsid w:val="75BFF3FF"/>
    <w:rsid w:val="75ED890E"/>
    <w:rsid w:val="764430E0"/>
    <w:rsid w:val="76947E45"/>
    <w:rsid w:val="770CB012"/>
    <w:rsid w:val="773ACB18"/>
    <w:rsid w:val="79641C2B"/>
    <w:rsid w:val="799256ED"/>
    <w:rsid w:val="79A068BC"/>
    <w:rsid w:val="7B22E553"/>
    <w:rsid w:val="7BAA2D05"/>
    <w:rsid w:val="7C2ABBAB"/>
    <w:rsid w:val="7C5C3331"/>
    <w:rsid w:val="7D36CD59"/>
    <w:rsid w:val="7D65CDD6"/>
    <w:rsid w:val="7E50723B"/>
    <w:rsid w:val="7E8680F8"/>
    <w:rsid w:val="7EA39DA8"/>
    <w:rsid w:val="7F92EFB7"/>
    <w:rsid w:val="7FF97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02FA96"/>
  <w15:docId w15:val="{6EC1B0A9-F6FB-42F5-BFB2-D0551B0B9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paragraph" w:styleId="Heading8">
    <w:name w:val="heading 8"/>
    <w:basedOn w:val="Normal"/>
    <w:next w:val="Normal"/>
    <w:link w:val="Heading8Char"/>
    <w:uiPriority w:val="9"/>
    <w:semiHidden/>
    <w:unhideWhenUsed/>
    <w:qFormat/>
    <w:rsid w:val="007D057D"/>
    <w:pPr>
      <w:keepNext/>
      <w:keepLines/>
      <w:spacing w:before="0" w:after="0" w:line="276"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7D057D"/>
    <w:pPr>
      <w:keepNext/>
      <w:keepLines/>
      <w:spacing w:before="0" w:after="0" w:line="276"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7D057D"/>
    <w:rPr>
      <w:rFonts w:eastAsiaTheme="majorEastAsia" w:cstheme="majorBidi"/>
      <w:i/>
      <w:iCs/>
      <w:color w:val="272727" w:themeColor="text1" w:themeTint="D8"/>
      <w:kern w:val="2"/>
      <w:lang w:val="ro-RO"/>
      <w14:ligatures w14:val="standardContextual"/>
    </w:rPr>
  </w:style>
  <w:style w:type="character" w:customStyle="1" w:styleId="Heading9Char">
    <w:name w:val="Heading 9 Char"/>
    <w:basedOn w:val="DefaultParagraphFont"/>
    <w:link w:val="Heading9"/>
    <w:uiPriority w:val="9"/>
    <w:semiHidden/>
    <w:rsid w:val="007D057D"/>
    <w:rPr>
      <w:rFonts w:eastAsiaTheme="majorEastAsia" w:cstheme="majorBidi"/>
      <w:color w:val="272727" w:themeColor="text1" w:themeTint="D8"/>
      <w:kern w:val="2"/>
      <w:lang w:val="ro-RO"/>
      <w14:ligatures w14:val="standardContextual"/>
    </w:rPr>
  </w:style>
  <w:style w:type="paragraph" w:styleId="Title">
    <w:name w:val="Title"/>
    <w:basedOn w:val="Normal"/>
    <w:next w:val="Normal"/>
    <w:link w:val="TitleChar"/>
    <w:uiPriority w:val="10"/>
    <w:qFormat/>
    <w:rsid w:val="007D057D"/>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D057D"/>
    <w:rPr>
      <w:rFonts w:asciiTheme="majorHAnsi" w:eastAsiaTheme="majorEastAsia" w:hAnsiTheme="majorHAnsi" w:cstheme="majorBidi"/>
      <w:spacing w:val="-10"/>
      <w:kern w:val="28"/>
      <w:sz w:val="56"/>
      <w:szCs w:val="56"/>
      <w:lang w:val="ro-RO"/>
      <w14:ligatures w14:val="standardContextual"/>
    </w:rPr>
  </w:style>
  <w:style w:type="paragraph" w:styleId="Subtitle">
    <w:name w:val="Subtitle"/>
    <w:basedOn w:val="Normal"/>
    <w:next w:val="Normal"/>
    <w:link w:val="SubtitleChar"/>
    <w:uiPriority w:val="11"/>
    <w:qFormat/>
    <w:rsid w:val="007D057D"/>
    <w:pPr>
      <w:numPr>
        <w:ilvl w:val="1"/>
      </w:numPr>
      <w:spacing w:before="0" w:after="160" w:line="276"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D057D"/>
    <w:rPr>
      <w:rFonts w:eastAsiaTheme="majorEastAsia" w:cstheme="majorBidi"/>
      <w:color w:val="595959" w:themeColor="text1" w:themeTint="A6"/>
      <w:spacing w:val="15"/>
      <w:kern w:val="2"/>
      <w:sz w:val="28"/>
      <w:szCs w:val="28"/>
      <w:lang w:val="ro-RO"/>
      <w14:ligatures w14:val="standardContextual"/>
    </w:rPr>
  </w:style>
  <w:style w:type="paragraph" w:styleId="Quote">
    <w:name w:val="Quote"/>
    <w:basedOn w:val="Normal"/>
    <w:next w:val="Normal"/>
    <w:link w:val="QuoteChar"/>
    <w:uiPriority w:val="29"/>
    <w:qFormat/>
    <w:rsid w:val="007D057D"/>
    <w:pPr>
      <w:spacing w:before="160" w:after="160" w:line="276"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7D057D"/>
    <w:rPr>
      <w:i/>
      <w:iCs/>
      <w:color w:val="404040" w:themeColor="text1" w:themeTint="BF"/>
      <w:kern w:val="2"/>
      <w:lang w:val="ro-RO"/>
      <w14:ligatures w14:val="standardContextual"/>
    </w:rPr>
  </w:style>
  <w:style w:type="paragraph" w:styleId="ListParagraph">
    <w:name w:val="List Paragraph"/>
    <w:basedOn w:val="Normal"/>
    <w:uiPriority w:val="34"/>
    <w:qFormat/>
    <w:rsid w:val="007D057D"/>
    <w:pPr>
      <w:spacing w:before="0" w:after="200" w:line="276" w:lineRule="auto"/>
      <w:ind w:left="720"/>
      <w:contextualSpacing/>
      <w:jc w:val="left"/>
    </w:pPr>
    <w:rPr>
      <w:rFonts w:asciiTheme="minorHAnsi" w:hAnsiTheme="minorHAnsi" w:cstheme="minorBidi"/>
      <w:kern w:val="2"/>
      <w:sz w:val="22"/>
      <w14:ligatures w14:val="standardContextual"/>
    </w:rPr>
  </w:style>
  <w:style w:type="character" w:styleId="IntenseEmphasis">
    <w:name w:val="Intense Emphasis"/>
    <w:basedOn w:val="DefaultParagraphFont"/>
    <w:uiPriority w:val="21"/>
    <w:qFormat/>
    <w:rsid w:val="007D057D"/>
    <w:rPr>
      <w:i/>
      <w:iCs/>
      <w:color w:val="365F91" w:themeColor="accent1" w:themeShade="BF"/>
    </w:rPr>
  </w:style>
  <w:style w:type="paragraph" w:styleId="IntenseQuote">
    <w:name w:val="Intense Quote"/>
    <w:basedOn w:val="Normal"/>
    <w:next w:val="Normal"/>
    <w:link w:val="IntenseQuoteChar"/>
    <w:uiPriority w:val="30"/>
    <w:qFormat/>
    <w:rsid w:val="007D057D"/>
    <w:pPr>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Theme="minorHAnsi" w:hAnsiTheme="minorHAnsi" w:cstheme="minorBidi"/>
      <w:i/>
      <w:iCs/>
      <w:color w:val="365F9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7D057D"/>
    <w:rPr>
      <w:i/>
      <w:iCs/>
      <w:color w:val="365F91" w:themeColor="accent1" w:themeShade="BF"/>
      <w:kern w:val="2"/>
      <w:lang w:val="ro-RO"/>
      <w14:ligatures w14:val="standardContextual"/>
    </w:rPr>
  </w:style>
  <w:style w:type="character" w:styleId="IntenseReference">
    <w:name w:val="Intense Reference"/>
    <w:basedOn w:val="DefaultParagraphFont"/>
    <w:uiPriority w:val="32"/>
    <w:qFormat/>
    <w:rsid w:val="007D057D"/>
    <w:rPr>
      <w:b/>
      <w:bCs/>
      <w:smallCaps/>
      <w:color w:val="365F91" w:themeColor="accent1" w:themeShade="BF"/>
      <w:spacing w:val="5"/>
    </w:rPr>
  </w:style>
  <w:style w:type="numbering" w:customStyle="1" w:styleId="NoList1">
    <w:name w:val="No List1"/>
    <w:next w:val="NoList"/>
    <w:uiPriority w:val="99"/>
    <w:semiHidden/>
    <w:unhideWhenUsed/>
    <w:rsid w:val="007D057D"/>
  </w:style>
  <w:style w:type="paragraph" w:customStyle="1" w:styleId="msonormal0">
    <w:name w:val="msonormal"/>
    <w:basedOn w:val="Normal"/>
    <w:rsid w:val="007D057D"/>
    <w:pPr>
      <w:spacing w:before="100" w:beforeAutospacing="1" w:after="100" w:afterAutospacing="1"/>
      <w:jc w:val="left"/>
    </w:pPr>
    <w:rPr>
      <w:rFonts w:eastAsia="Times New Roman"/>
      <w:szCs w:val="24"/>
      <w:lang w:eastAsia="en-IE"/>
    </w:rPr>
  </w:style>
  <w:style w:type="paragraph" w:customStyle="1" w:styleId="title-annex-1">
    <w:name w:val="title-annex-1"/>
    <w:basedOn w:val="Normal"/>
    <w:rsid w:val="007D057D"/>
    <w:pPr>
      <w:spacing w:before="100" w:beforeAutospacing="1" w:after="100" w:afterAutospacing="1"/>
      <w:jc w:val="left"/>
    </w:pPr>
    <w:rPr>
      <w:rFonts w:eastAsia="Times New Roman"/>
      <w:szCs w:val="24"/>
      <w:lang w:eastAsia="en-IE"/>
    </w:rPr>
  </w:style>
  <w:style w:type="paragraph" w:customStyle="1" w:styleId="title-gr-seq-level-1">
    <w:name w:val="title-gr-seq-level-1"/>
    <w:basedOn w:val="Normal"/>
    <w:rsid w:val="007D057D"/>
    <w:pPr>
      <w:spacing w:before="100" w:beforeAutospacing="1" w:after="100" w:afterAutospacing="1"/>
      <w:jc w:val="left"/>
    </w:pPr>
    <w:rPr>
      <w:rFonts w:eastAsia="Times New Roman"/>
      <w:szCs w:val="24"/>
      <w:lang w:eastAsia="en-IE"/>
    </w:rPr>
  </w:style>
  <w:style w:type="character" w:customStyle="1" w:styleId="boldface">
    <w:name w:val="boldface"/>
    <w:basedOn w:val="DefaultParagraphFont"/>
    <w:rsid w:val="007D057D"/>
  </w:style>
  <w:style w:type="paragraph" w:customStyle="1" w:styleId="norm">
    <w:name w:val="norm"/>
    <w:basedOn w:val="Normal"/>
    <w:rsid w:val="007D057D"/>
    <w:pPr>
      <w:spacing w:before="100" w:beforeAutospacing="1" w:after="100" w:afterAutospacing="1"/>
      <w:jc w:val="left"/>
    </w:pPr>
    <w:rPr>
      <w:rFonts w:eastAsia="Times New Roman"/>
      <w:szCs w:val="24"/>
      <w:lang w:eastAsia="en-IE"/>
    </w:rPr>
  </w:style>
  <w:style w:type="paragraph" w:styleId="NormalWeb">
    <w:name w:val="Normal (Web)"/>
    <w:basedOn w:val="Normal"/>
    <w:uiPriority w:val="99"/>
    <w:semiHidden/>
    <w:unhideWhenUsed/>
    <w:rsid w:val="007D057D"/>
    <w:pPr>
      <w:spacing w:before="100" w:beforeAutospacing="1" w:after="100" w:afterAutospacing="1"/>
      <w:jc w:val="left"/>
    </w:pPr>
    <w:rPr>
      <w:rFonts w:eastAsia="Times New Roman"/>
      <w:szCs w:val="24"/>
      <w:lang w:eastAsia="en-IE"/>
    </w:rPr>
  </w:style>
  <w:style w:type="paragraph" w:customStyle="1" w:styleId="tbl-norm">
    <w:name w:val="tbl-norm"/>
    <w:basedOn w:val="Normal"/>
    <w:rsid w:val="007D057D"/>
    <w:pPr>
      <w:spacing w:before="100" w:beforeAutospacing="1" w:after="100" w:afterAutospacing="1"/>
      <w:jc w:val="left"/>
    </w:pPr>
    <w:rPr>
      <w:rFonts w:eastAsia="Times New Roman"/>
      <w:szCs w:val="24"/>
      <w:lang w:eastAsia="en-IE"/>
    </w:rPr>
  </w:style>
  <w:style w:type="paragraph" w:customStyle="1" w:styleId="Normal1">
    <w:name w:val="Normal1"/>
    <w:basedOn w:val="Normal"/>
    <w:rsid w:val="007D057D"/>
    <w:pPr>
      <w:spacing w:before="100" w:beforeAutospacing="1" w:after="100" w:afterAutospacing="1"/>
      <w:jc w:val="left"/>
    </w:pPr>
    <w:rPr>
      <w:rFonts w:eastAsia="Times New Roman"/>
      <w:szCs w:val="24"/>
      <w:lang w:eastAsia="en-IE"/>
    </w:rPr>
  </w:style>
  <w:style w:type="character" w:customStyle="1" w:styleId="italics">
    <w:name w:val="italics"/>
    <w:basedOn w:val="DefaultParagraphFont"/>
    <w:rsid w:val="007D057D"/>
  </w:style>
  <w:style w:type="character" w:styleId="Hyperlink">
    <w:name w:val="Hyperlink"/>
    <w:basedOn w:val="DefaultParagraphFont"/>
    <w:uiPriority w:val="99"/>
    <w:unhideWhenUsed/>
    <w:rsid w:val="007D057D"/>
    <w:rPr>
      <w:color w:val="0000FF"/>
      <w:u w:val="single"/>
    </w:rPr>
  </w:style>
  <w:style w:type="character" w:styleId="FollowedHyperlink">
    <w:name w:val="FollowedHyperlink"/>
    <w:basedOn w:val="DefaultParagraphFont"/>
    <w:uiPriority w:val="99"/>
    <w:semiHidden/>
    <w:unhideWhenUsed/>
    <w:rsid w:val="007D057D"/>
    <w:rPr>
      <w:color w:val="800080"/>
      <w:u w:val="single"/>
    </w:rPr>
  </w:style>
  <w:style w:type="character" w:customStyle="1" w:styleId="superscript">
    <w:name w:val="superscript"/>
    <w:basedOn w:val="DefaultParagraphFont"/>
    <w:rsid w:val="007D057D"/>
  </w:style>
  <w:style w:type="character" w:customStyle="1" w:styleId="subscript">
    <w:name w:val="subscript"/>
    <w:basedOn w:val="DefaultParagraphFont"/>
    <w:rsid w:val="007D057D"/>
  </w:style>
  <w:style w:type="paragraph" w:customStyle="1" w:styleId="inline-element">
    <w:name w:val="inline-element"/>
    <w:basedOn w:val="Normal"/>
    <w:rsid w:val="007D057D"/>
    <w:pPr>
      <w:spacing w:before="100" w:beforeAutospacing="1" w:after="100" w:afterAutospacing="1"/>
      <w:jc w:val="left"/>
    </w:pPr>
    <w:rPr>
      <w:rFonts w:eastAsia="Times New Roman"/>
      <w:szCs w:val="24"/>
      <w:lang w:eastAsia="en-IE"/>
    </w:rPr>
  </w:style>
  <w:style w:type="paragraph" w:customStyle="1" w:styleId="modref">
    <w:name w:val="modref"/>
    <w:basedOn w:val="Normal"/>
    <w:rsid w:val="007D057D"/>
    <w:pPr>
      <w:spacing w:before="100" w:beforeAutospacing="1" w:after="100" w:afterAutospacing="1"/>
      <w:jc w:val="left"/>
    </w:pPr>
    <w:rPr>
      <w:rFonts w:eastAsia="Times New Roman"/>
      <w:szCs w:val="24"/>
      <w:lang w:eastAsia="en-IE"/>
    </w:rPr>
  </w:style>
  <w:style w:type="paragraph" w:styleId="Revision">
    <w:name w:val="Revision"/>
    <w:hidden/>
    <w:uiPriority w:val="99"/>
    <w:semiHidden/>
    <w:rsid w:val="007D057D"/>
    <w:pPr>
      <w:spacing w:after="0" w:line="240" w:lineRule="auto"/>
    </w:pPr>
    <w:rPr>
      <w:kern w:val="2"/>
      <w14:ligatures w14:val="standardContextual"/>
    </w:rPr>
  </w:style>
  <w:style w:type="character" w:styleId="CommentReference">
    <w:name w:val="annotation reference"/>
    <w:basedOn w:val="DefaultParagraphFont"/>
    <w:uiPriority w:val="99"/>
    <w:semiHidden/>
    <w:unhideWhenUsed/>
    <w:rsid w:val="007D057D"/>
    <w:rPr>
      <w:sz w:val="16"/>
      <w:szCs w:val="16"/>
    </w:rPr>
  </w:style>
  <w:style w:type="paragraph" w:styleId="CommentText">
    <w:name w:val="annotation text"/>
    <w:basedOn w:val="Normal"/>
    <w:link w:val="CommentTextChar"/>
    <w:uiPriority w:val="99"/>
    <w:unhideWhenUsed/>
    <w:rsid w:val="007D057D"/>
    <w:pPr>
      <w:spacing w:before="0" w:after="200"/>
      <w:jc w:val="left"/>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7D057D"/>
    <w:rPr>
      <w:kern w:val="2"/>
      <w:sz w:val="20"/>
      <w:szCs w:val="20"/>
      <w:lang w:val="ro-RO"/>
      <w14:ligatures w14:val="standardContextual"/>
    </w:rPr>
  </w:style>
  <w:style w:type="paragraph" w:styleId="CommentSubject">
    <w:name w:val="annotation subject"/>
    <w:basedOn w:val="CommentText"/>
    <w:next w:val="CommentText"/>
    <w:link w:val="CommentSubjectChar"/>
    <w:uiPriority w:val="99"/>
    <w:semiHidden/>
    <w:unhideWhenUsed/>
    <w:rsid w:val="007D057D"/>
    <w:rPr>
      <w:b/>
      <w:bCs/>
    </w:rPr>
  </w:style>
  <w:style w:type="character" w:customStyle="1" w:styleId="CommentSubjectChar">
    <w:name w:val="Comment Subject Char"/>
    <w:basedOn w:val="CommentTextChar"/>
    <w:link w:val="CommentSubject"/>
    <w:uiPriority w:val="99"/>
    <w:semiHidden/>
    <w:rsid w:val="007D057D"/>
    <w:rPr>
      <w:b/>
      <w:bCs/>
      <w:kern w:val="2"/>
      <w:sz w:val="20"/>
      <w:szCs w:val="20"/>
      <w:lang w:val="ro-RO"/>
      <w14:ligatures w14:val="standardContextual"/>
    </w:rPr>
  </w:style>
  <w:style w:type="character" w:customStyle="1" w:styleId="UnresolvedMention">
    <w:name w:val="Unresolved Mention"/>
    <w:basedOn w:val="DefaultParagraphFont"/>
    <w:uiPriority w:val="99"/>
    <w:semiHidden/>
    <w:unhideWhenUsed/>
    <w:rsid w:val="003D05F0"/>
    <w:rPr>
      <w:color w:val="605E5C"/>
      <w:shd w:val="clear" w:color="auto" w:fill="E1DFDD"/>
    </w:rPr>
  </w:style>
  <w:style w:type="paragraph" w:styleId="ListBullet">
    <w:name w:val="List Bullet"/>
    <w:basedOn w:val="Normal"/>
    <w:uiPriority w:val="99"/>
    <w:semiHidden/>
    <w:unhideWhenUsed/>
    <w:rsid w:val="00216A90"/>
    <w:pPr>
      <w:numPr>
        <w:numId w:val="1"/>
      </w:numPr>
      <w:contextualSpacing/>
    </w:pPr>
  </w:style>
  <w:style w:type="paragraph" w:styleId="ListBullet2">
    <w:name w:val="List Bullet 2"/>
    <w:basedOn w:val="Normal"/>
    <w:uiPriority w:val="99"/>
    <w:semiHidden/>
    <w:unhideWhenUsed/>
    <w:rsid w:val="00216A90"/>
    <w:pPr>
      <w:numPr>
        <w:numId w:val="2"/>
      </w:numPr>
      <w:contextualSpacing/>
    </w:pPr>
  </w:style>
  <w:style w:type="paragraph" w:styleId="ListBullet3">
    <w:name w:val="List Bullet 3"/>
    <w:basedOn w:val="Normal"/>
    <w:uiPriority w:val="99"/>
    <w:semiHidden/>
    <w:unhideWhenUsed/>
    <w:rsid w:val="00216A90"/>
    <w:pPr>
      <w:numPr>
        <w:numId w:val="3"/>
      </w:numPr>
      <w:contextualSpacing/>
    </w:pPr>
  </w:style>
  <w:style w:type="paragraph" w:styleId="ListBullet4">
    <w:name w:val="List Bullet 4"/>
    <w:basedOn w:val="Normal"/>
    <w:uiPriority w:val="99"/>
    <w:semiHidden/>
    <w:unhideWhenUsed/>
    <w:rsid w:val="00216A90"/>
    <w:pPr>
      <w:numPr>
        <w:numId w:val="4"/>
      </w:numPr>
      <w:contextualSpacing/>
    </w:pPr>
  </w:style>
  <w:style w:type="character" w:customStyle="1" w:styleId="HeaderChar">
    <w:name w:val="Header Char"/>
    <w:basedOn w:val="DefaultParagraphFont"/>
    <w:link w:val="Header"/>
    <w:uiPriority w:val="99"/>
    <w:rsid w:val="00605255"/>
    <w:rPr>
      <w:rFonts w:ascii="Times New Roman" w:hAnsi="Times New Roman" w:cs="Times New Roman"/>
      <w:sz w:val="24"/>
      <w:lang w:val="ro-RO"/>
    </w:rPr>
  </w:style>
  <w:style w:type="character" w:customStyle="1" w:styleId="FooterChar">
    <w:name w:val="Footer Char"/>
    <w:basedOn w:val="DefaultParagraphFont"/>
    <w:link w:val="Footer"/>
    <w:uiPriority w:val="99"/>
    <w:rsid w:val="0060525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0525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05255"/>
    <w:pPr>
      <w:spacing w:before="0"/>
      <w:jc w:val="right"/>
    </w:pPr>
    <w:rPr>
      <w:sz w:val="28"/>
    </w:rPr>
  </w:style>
  <w:style w:type="paragraph" w:customStyle="1" w:styleId="FooterSensitivity">
    <w:name w:val="Footer Sensitivity"/>
    <w:basedOn w:val="Normal"/>
    <w:rsid w:val="0060525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605255"/>
    <w:pPr>
      <w:tabs>
        <w:tab w:val="center" w:pos="4535"/>
        <w:tab w:val="right" w:pos="9071"/>
      </w:tabs>
      <w:spacing w:before="0"/>
    </w:pPr>
  </w:style>
  <w:style w:type="paragraph" w:customStyle="1" w:styleId="HeaderLandscape">
    <w:name w:val="HeaderLandscape"/>
    <w:basedOn w:val="Normal"/>
    <w:rsid w:val="00605255"/>
    <w:pPr>
      <w:tabs>
        <w:tab w:val="center" w:pos="7285"/>
        <w:tab w:val="right" w:pos="14003"/>
      </w:tabs>
      <w:spacing w:before="0"/>
    </w:pPr>
  </w:style>
  <w:style w:type="paragraph" w:styleId="Footer">
    <w:name w:val="footer"/>
    <w:basedOn w:val="Normal"/>
    <w:link w:val="FooterChar"/>
    <w:uiPriority w:val="99"/>
    <w:unhideWhenUsed/>
    <w:rsid w:val="0060525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0525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395744">
      <w:bodyDiv w:val="1"/>
      <w:marLeft w:val="0"/>
      <w:marRight w:val="0"/>
      <w:marTop w:val="0"/>
      <w:marBottom w:val="0"/>
      <w:divBdr>
        <w:top w:val="none" w:sz="0" w:space="0" w:color="auto"/>
        <w:left w:val="none" w:sz="0" w:space="0" w:color="auto"/>
        <w:bottom w:val="none" w:sz="0" w:space="0" w:color="auto"/>
        <w:right w:val="none" w:sz="0" w:space="0" w:color="auto"/>
      </w:divBdr>
    </w:div>
    <w:div w:id="130993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023F3DA295BC40B457EDEB272DB010" ma:contentTypeVersion="3" ma:contentTypeDescription="Create a new document." ma:contentTypeScope="" ma:versionID="1cd63a8104f8c74d8a816e312448f243">
  <xsd:schema xmlns:xsd="http://www.w3.org/2001/XMLSchema" xmlns:xs="http://www.w3.org/2001/XMLSchema" xmlns:p="http://schemas.microsoft.com/office/2006/metadata/properties" xmlns:ns2="57ca3aaa-3bee-47d5-80a6-afd159f6b250" targetNamespace="http://schemas.microsoft.com/office/2006/metadata/properties" ma:root="true" ma:fieldsID="74aefbd5d5081bfda26c09cd7171af2c" ns2:_="">
    <xsd:import namespace="57ca3aaa-3bee-47d5-80a6-afd159f6b2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aaa-3bee-47d5-80a6-afd159f6b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1F3A5-CD6E-44B0-AD20-C843BE524A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AB0D6A-0436-41A9-9050-45846F924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aaa-3bee-47d5-80a6-afd159f6b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154964-A1B0-4811-9BDB-9A760806B945}">
  <ds:schemaRefs>
    <ds:schemaRef ds:uri="http://schemas.microsoft.com/sharepoint/v3/contenttype/forms"/>
  </ds:schemaRefs>
</ds:datastoreItem>
</file>

<file path=customXml/itemProps4.xml><?xml version="1.0" encoding="utf-8"?>
<ds:datastoreItem xmlns:ds="http://schemas.openxmlformats.org/officeDocument/2006/customXml" ds:itemID="{DE7F2382-F540-4231-9264-93CB512F3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29</TotalTime>
  <Pages>15</Pages>
  <Words>5854</Words>
  <Characters>33373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2026-06-24T16:49:00Z</dcterms:created>
  <dcterms:modified xsi:type="dcterms:W3CDTF">2026-07-24T16:52:00Z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2</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2026-06-19T12:44:02Z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9b0ba47c-777b-4fb9-9c0a-a3cb4daad496</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0x010100DD023F3DA295BC40B457EDEB272DB010</vt:lpwstr>
  </property>
  <property fmtid="{D5CDD505-2E9C-101B-9397-08002B2CF9AE}" pid="22" name="MediaServiceImageTags">
    <vt:lpwstr/>
  </property>
  <property fmtid="{D5CDD505-2E9C-101B-9397-08002B2CF9AE}" pid="23" name="DQCStatus">
    <vt:lpwstr>Green (DQC version 03)</vt:lpwstr>
  </property>
</Properties>
</file>