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CD23C7" w:rsidP="00CD23C7">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7B2348-426F-4958-8F4F-E192E32AC79C" style="width:455.25pt;height:357.75pt">
            <v:imagedata r:id="rId11" o:title=""/>
          </v:shape>
        </w:pict>
      </w:r>
    </w:p>
    <w:p w:rsidR="00A83B18" w:rsidRPr="00A83B18" w:rsidRDefault="00A83B18" w:rsidP="00A83B18">
      <w:pPr>
        <w:pStyle w:val="Pagedecouverture"/>
        <w:rPr>
          <w:noProof/>
        </w:rPr>
        <w:sectPr w:rsidR="00A83B18" w:rsidRPr="00A83B18" w:rsidSect="00CD23C7">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1679D9" w:rsidRDefault="00A75F39">
      <w:pPr>
        <w:pStyle w:val="Rfrenceinterinstitutionnelle"/>
        <w:rPr>
          <w:noProof/>
        </w:rPr>
      </w:pPr>
      <w:r>
        <w:rPr>
          <w:noProof/>
        </w:rPr>
        <w:t>2026/0208 (NLE)</w:t>
      </w:r>
    </w:p>
    <w:p w:rsidR="002709B6" w:rsidRDefault="007D042A" w:rsidP="007D042A">
      <w:pPr>
        <w:pStyle w:val="Statut"/>
        <w:rPr>
          <w:noProof/>
        </w:rPr>
      </w:pPr>
      <w:r w:rsidRPr="007D042A">
        <w:rPr>
          <w:noProof/>
        </w:rPr>
        <w:t>Proposal for a</w:t>
      </w:r>
    </w:p>
    <w:p w:rsidR="002709B6" w:rsidRDefault="007D042A" w:rsidP="007D042A">
      <w:pPr>
        <w:pStyle w:val="Typedudocument"/>
        <w:rPr>
          <w:noProof/>
        </w:rPr>
      </w:pPr>
      <w:r w:rsidRPr="007D042A">
        <w:rPr>
          <w:noProof/>
        </w:rPr>
        <w:t>COUNCIL IMPLEMENTING DECISION</w:t>
      </w:r>
    </w:p>
    <w:p w:rsidR="002F19B5" w:rsidRDefault="007D042A" w:rsidP="007D042A">
      <w:pPr>
        <w:pStyle w:val="Titreobjet"/>
        <w:rPr>
          <w:noProof/>
        </w:rPr>
      </w:pPr>
      <w:r w:rsidRPr="007D042A">
        <w:rPr>
          <w:noProof/>
        </w:rPr>
        <w:t>amending the Implementing Decision of 13 July 2021 on the approval of the assessment of the recovery and resilience plan for France</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w:t>
      </w:r>
      <w:r w:rsidR="007D042A">
        <w:rPr>
          <w:noProof/>
        </w:rPr>
        <w:t> </w:t>
      </w:r>
      <w:r>
        <w:rPr>
          <w:noProof/>
        </w:rPr>
        <w:t>February</w:t>
      </w:r>
      <w:r w:rsidR="007D042A">
        <w:rPr>
          <w:noProof/>
        </w:rPr>
        <w:t> </w:t>
      </w:r>
      <w:r>
        <w:rPr>
          <w:noProof/>
        </w:rPr>
        <w:t>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825F13" w:rsidRDefault="00007F85" w:rsidP="00E158F2">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0CC51FC">
        <w:rPr>
          <w:noProof/>
        </w:rPr>
        <w:t>France</w:t>
      </w:r>
      <w:r w:rsidRPr="008E0D3B">
        <w:rPr>
          <w:noProof/>
          <w:shd w:val="clear" w:color="auto" w:fill="FFFFFF"/>
        </w:rPr>
        <w:t xml:space="preserve"> on </w:t>
      </w:r>
      <w:r w:rsidR="00CC51FC">
        <w:rPr>
          <w:noProof/>
        </w:rPr>
        <w:t>28</w:t>
      </w:r>
      <w:r w:rsidR="007D042A">
        <w:rPr>
          <w:noProof/>
        </w:rPr>
        <w:t> </w:t>
      </w:r>
      <w:r w:rsidR="00CC51FC">
        <w:rPr>
          <w:noProof/>
        </w:rPr>
        <w:t>April</w:t>
      </w:r>
      <w:r w:rsidR="007D042A">
        <w:rPr>
          <w:noProof/>
        </w:rPr>
        <w:t> </w:t>
      </w:r>
      <w:r w:rsidR="00CC51FC">
        <w:rPr>
          <w:noProof/>
        </w:rPr>
        <w:t>2021</w:t>
      </w:r>
      <w:r w:rsidR="00321890">
        <w:rPr>
          <w:noProof/>
        </w:rPr>
        <w:t>,</w:t>
      </w:r>
      <w:r w:rsidRPr="008E0D3B">
        <w:rPr>
          <w:noProof/>
        </w:rPr>
        <w:t xml:space="preserve"> the Commission proposed its positive assessment to the Council. </w:t>
      </w:r>
      <w:r w:rsidRPr="77DEF794">
        <w:rPr>
          <w:noProof/>
        </w:rPr>
        <w:t>On</w:t>
      </w:r>
      <w:r w:rsidR="007D042A">
        <w:rPr>
          <w:noProof/>
        </w:rPr>
        <w:t xml:space="preserve"> </w:t>
      </w:r>
      <w:r w:rsidR="00321890">
        <w:rPr>
          <w:noProof/>
        </w:rPr>
        <w:t>13</w:t>
      </w:r>
      <w:r w:rsidR="007D042A">
        <w:rPr>
          <w:noProof/>
        </w:rPr>
        <w:t> </w:t>
      </w:r>
      <w:r w:rsidR="00321890">
        <w:rPr>
          <w:noProof/>
        </w:rPr>
        <w:t>July</w:t>
      </w:r>
      <w:r w:rsidR="007D042A">
        <w:rPr>
          <w:noProof/>
        </w:rPr>
        <w:t> </w:t>
      </w:r>
      <w:r w:rsidR="00321890">
        <w:rPr>
          <w:noProof/>
        </w:rPr>
        <w:t>2021</w:t>
      </w:r>
      <w:r w:rsidRPr="77DEF794">
        <w:rPr>
          <w:noProof/>
        </w:rPr>
        <w:t>, t</w:t>
      </w:r>
      <w:r w:rsidRPr="008E0D3B">
        <w:rPr>
          <w:noProof/>
        </w:rPr>
        <w:t xml:space="preserve">he Council approved the positive assessment by means of </w:t>
      </w:r>
      <w:r w:rsidRPr="77DEF794">
        <w:rPr>
          <w:noProof/>
        </w:rPr>
        <w:t>an implementing decision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 </w:t>
      </w:r>
      <w:r w:rsidR="00321890">
        <w:rPr>
          <w:noProof/>
        </w:rPr>
        <w:t>13</w:t>
      </w:r>
      <w:r w:rsidR="007D042A">
        <w:rPr>
          <w:noProof/>
        </w:rPr>
        <w:t> </w:t>
      </w:r>
      <w:r w:rsidR="00321890">
        <w:rPr>
          <w:noProof/>
        </w:rPr>
        <w:t>July</w:t>
      </w:r>
      <w:r w:rsidR="007D042A">
        <w:rPr>
          <w:noProof/>
        </w:rPr>
        <w:t> </w:t>
      </w:r>
      <w:r w:rsidR="00321890">
        <w:rPr>
          <w:noProof/>
        </w:rPr>
        <w:t>2021</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 xml:space="preserve">ecision of </w:t>
      </w:r>
      <w:r w:rsidR="00EC6E35">
        <w:rPr>
          <w:noProof/>
        </w:rPr>
        <w:t>13</w:t>
      </w:r>
      <w:r w:rsidR="007D042A">
        <w:rPr>
          <w:noProof/>
        </w:rPr>
        <w:t> </w:t>
      </w:r>
      <w:r w:rsidR="00EC6E35">
        <w:rPr>
          <w:noProof/>
        </w:rPr>
        <w:t>July</w:t>
      </w:r>
      <w:r w:rsidR="007D042A">
        <w:rPr>
          <w:noProof/>
        </w:rPr>
        <w:t> </w:t>
      </w:r>
      <w:r w:rsidR="00EC6E35">
        <w:rPr>
          <w:noProof/>
        </w:rPr>
        <w:t>2021</w:t>
      </w:r>
      <w:r w:rsidR="0035607A">
        <w:rPr>
          <w:noProof/>
        </w:rPr>
        <w:t xml:space="preserve"> </w:t>
      </w:r>
      <w:r w:rsidRPr="77DEF794">
        <w:rPr>
          <w:noProof/>
        </w:rPr>
        <w:t>was amended by</w:t>
      </w:r>
      <w:r w:rsidR="00D34478">
        <w:rPr>
          <w:noProof/>
        </w:rPr>
        <w:t xml:space="preserve"> the</w:t>
      </w:r>
      <w:r w:rsidRPr="77DEF794">
        <w:rPr>
          <w:noProof/>
        </w:rPr>
        <w:t xml:space="preserve"> Council Implementing Decision</w:t>
      </w:r>
      <w:r w:rsidRPr="00603009">
        <w:rPr>
          <w:noProof/>
        </w:rPr>
        <w:t>s</w:t>
      </w:r>
      <w:r w:rsidRPr="008E0D3B">
        <w:rPr>
          <w:noProof/>
        </w:rPr>
        <w:t xml:space="preserve"> </w:t>
      </w:r>
      <w:r w:rsidRPr="77DEF794">
        <w:rPr>
          <w:noProof/>
        </w:rPr>
        <w:t xml:space="preserve">of </w:t>
      </w:r>
      <w:r w:rsidR="0B5E98D2" w:rsidRPr="35465250">
        <w:rPr>
          <w:noProof/>
        </w:rPr>
        <w:t>14</w:t>
      </w:r>
      <w:r w:rsidR="007D042A">
        <w:rPr>
          <w:noProof/>
        </w:rPr>
        <w:t> </w:t>
      </w:r>
      <w:r w:rsidR="0B5E98D2" w:rsidRPr="35465250">
        <w:rPr>
          <w:noProof/>
        </w:rPr>
        <w:t>July</w:t>
      </w:r>
      <w:r w:rsidR="007D042A">
        <w:rPr>
          <w:noProof/>
        </w:rPr>
        <w:t> </w:t>
      </w:r>
      <w:r w:rsidR="0B5E98D2" w:rsidRPr="35465250">
        <w:rPr>
          <w:noProof/>
        </w:rPr>
        <w:t>2023</w:t>
      </w:r>
      <w:r w:rsidR="00717AA1">
        <w:rPr>
          <w:rStyle w:val="FootnoteReference"/>
          <w:noProof/>
        </w:rPr>
        <w:footnoteReference w:id="4"/>
      </w:r>
      <w:r w:rsidR="0B5E98D2" w:rsidRPr="35465250">
        <w:rPr>
          <w:noProof/>
        </w:rPr>
        <w:t xml:space="preserve"> and </w:t>
      </w:r>
      <w:r w:rsidR="00694F61">
        <w:rPr>
          <w:noProof/>
        </w:rPr>
        <w:t>12</w:t>
      </w:r>
      <w:r w:rsidR="007D042A">
        <w:rPr>
          <w:noProof/>
        </w:rPr>
        <w:t> </w:t>
      </w:r>
      <w:r w:rsidR="00694F61">
        <w:rPr>
          <w:noProof/>
        </w:rPr>
        <w:t>December</w:t>
      </w:r>
      <w:r w:rsidR="007D042A">
        <w:rPr>
          <w:noProof/>
        </w:rPr>
        <w:t> </w:t>
      </w:r>
      <w:r w:rsidR="00694F61">
        <w:rPr>
          <w:noProof/>
        </w:rPr>
        <w:t>2025</w:t>
      </w:r>
      <w:r w:rsidR="04B4E068" w:rsidRPr="35465250">
        <w:rPr>
          <w:rStyle w:val="FootnoteReference"/>
          <w:rFonts w:eastAsia="Times New Roman"/>
          <w:noProof/>
        </w:rPr>
        <w:footnoteReference w:id="5"/>
      </w:r>
      <w:r w:rsidR="04B4E068" w:rsidRPr="35465250">
        <w:rPr>
          <w:noProof/>
        </w:rPr>
        <w:t>.</w:t>
      </w:r>
    </w:p>
    <w:p w:rsidR="00007F85" w:rsidRPr="00825F13" w:rsidRDefault="00007F85" w:rsidP="00E158F2">
      <w:pPr>
        <w:pStyle w:val="ManualConsidrant"/>
        <w:rPr>
          <w:noProof/>
        </w:rPr>
      </w:pPr>
      <w:r>
        <w:rPr>
          <w:noProof/>
        </w:rPr>
        <w:t>(2)</w:t>
      </w:r>
      <w:r>
        <w:rPr>
          <w:noProof/>
        </w:rPr>
        <w:tab/>
      </w:r>
      <w:r w:rsidRPr="00825F13">
        <w:rPr>
          <w:rFonts w:eastAsia="Times New Roman"/>
          <w:noProof/>
        </w:rPr>
        <w:t xml:space="preserve">On </w:t>
      </w:r>
      <w:r w:rsidR="009062AF" w:rsidRPr="00825F13">
        <w:rPr>
          <w:rFonts w:eastAsia="Times New Roman"/>
          <w:noProof/>
        </w:rPr>
        <w:t>29</w:t>
      </w:r>
      <w:r w:rsidR="007D042A">
        <w:rPr>
          <w:noProof/>
        </w:rPr>
        <w:t> </w:t>
      </w:r>
      <w:r w:rsidR="009062AF" w:rsidRPr="00825F13">
        <w:rPr>
          <w:rFonts w:eastAsia="Times New Roman"/>
          <w:noProof/>
        </w:rPr>
        <w:t>May</w:t>
      </w:r>
      <w:r w:rsidR="007D042A">
        <w:rPr>
          <w:noProof/>
        </w:rPr>
        <w:t> </w:t>
      </w:r>
      <w:r w:rsidR="009062AF" w:rsidRPr="00825F13">
        <w:rPr>
          <w:rFonts w:eastAsia="Times New Roman"/>
          <w:noProof/>
        </w:rPr>
        <w:t>2026,</w:t>
      </w:r>
      <w:r w:rsidRPr="00825F13">
        <w:rPr>
          <w:rFonts w:eastAsia="Times New Roman"/>
          <w:noProof/>
        </w:rPr>
        <w:t xml:space="preserve"> </w:t>
      </w:r>
      <w:r w:rsidR="009062AF" w:rsidRPr="00825F13">
        <w:rPr>
          <w:rFonts w:eastAsia="Times New Roman"/>
          <w:noProof/>
        </w:rPr>
        <w:t>France</w:t>
      </w:r>
      <w:r w:rsidRPr="00825F13">
        <w:rPr>
          <w:rFonts w:eastAsia="Times New Roman"/>
          <w:noProof/>
        </w:rPr>
        <w:t xml:space="preserve"> </w:t>
      </w:r>
      <w:bookmarkStart w:id="2" w:name="_Hlk130805569"/>
      <w:r w:rsidRPr="008E0D3B">
        <w:rPr>
          <w:noProof/>
        </w:rPr>
        <w:t xml:space="preserve">made a reasoned request to the Commission to make a proposal to amend the Council Implementing Decision of </w:t>
      </w:r>
      <w:r w:rsidR="009062AF">
        <w:rPr>
          <w:noProof/>
        </w:rPr>
        <w:t>13</w:t>
      </w:r>
      <w:r w:rsidR="007D042A">
        <w:rPr>
          <w:noProof/>
        </w:rPr>
        <w:t> </w:t>
      </w:r>
      <w:r w:rsidR="009062AF">
        <w:rPr>
          <w:noProof/>
        </w:rPr>
        <w:t>July</w:t>
      </w:r>
      <w:r w:rsidR="007D042A">
        <w:rPr>
          <w:noProof/>
        </w:rPr>
        <w:t> </w:t>
      </w:r>
      <w:r w:rsidR="009062AF">
        <w:rPr>
          <w:noProof/>
        </w:rPr>
        <w:t>2021</w:t>
      </w:r>
      <w:r w:rsidRPr="008E0D3B">
        <w:rPr>
          <w:noProof/>
        </w:rPr>
        <w:t xml:space="preserve"> in accordance with Article 21(1) of Regulation (EU) 2021/241 on the grounds that the RRP is partially no longer achievable because of objective circumstances. On that basis, </w:t>
      </w:r>
      <w:r w:rsidR="0075545C" w:rsidRPr="00825F13">
        <w:rPr>
          <w:rFonts w:eastAsia="Times New Roman"/>
          <w:noProof/>
        </w:rPr>
        <w:t>France</w:t>
      </w:r>
      <w:r w:rsidRPr="008E0D3B">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Default="00007F85" w:rsidP="00007F85">
      <w:pPr>
        <w:pStyle w:val="ManualConsidrant"/>
        <w:rPr>
          <w:rFonts w:eastAsia="Times New Roman"/>
          <w:noProof/>
        </w:rPr>
      </w:pPr>
      <w:r>
        <w:rPr>
          <w:noProof/>
        </w:rPr>
        <w:t>(3)</w:t>
      </w:r>
      <w:r>
        <w:rPr>
          <w:noProof/>
        </w:rPr>
        <w:tab/>
      </w:r>
      <w:r w:rsidRPr="6DDE4065">
        <w:rPr>
          <w:rFonts w:eastAsia="Times New Roman"/>
          <w:noProof/>
          <w:color w:val="000000" w:themeColor="text1"/>
        </w:rPr>
        <w:t xml:space="preserve">The amendments to the RRP submitted by </w:t>
      </w:r>
      <w:r w:rsidR="00491084">
        <w:rPr>
          <w:rFonts w:eastAsia="Times New Roman"/>
          <w:noProof/>
          <w:color w:val="000000" w:themeColor="text1"/>
        </w:rPr>
        <w:t>France</w:t>
      </w:r>
      <w:r w:rsidRPr="6DDE4065">
        <w:rPr>
          <w:rFonts w:eastAsia="Times New Roman"/>
          <w:noProof/>
          <w:color w:val="000000" w:themeColor="text1"/>
        </w:rPr>
        <w:t xml:space="preserve"> </w:t>
      </w:r>
      <w:r w:rsidRPr="6DDE4065">
        <w:rPr>
          <w:rFonts w:eastAsia="Times New Roman"/>
          <w:noProof/>
        </w:rPr>
        <w:t>because of objective circumstances</w:t>
      </w:r>
      <w:r w:rsidRPr="6DDE4065">
        <w:rPr>
          <w:rFonts w:eastAsia="Times New Roman"/>
          <w:noProof/>
          <w:color w:val="000000" w:themeColor="text1"/>
        </w:rPr>
        <w:t xml:space="preserve"> concern </w:t>
      </w:r>
      <w:r w:rsidR="00366D6E">
        <w:rPr>
          <w:rFonts w:eastAsia="Times New Roman"/>
          <w:noProof/>
        </w:rPr>
        <w:t>1</w:t>
      </w:r>
      <w:r w:rsidR="00E10541">
        <w:rPr>
          <w:rFonts w:eastAsia="Times New Roman"/>
          <w:noProof/>
        </w:rPr>
        <w:t>7</w:t>
      </w:r>
      <w:r w:rsidRPr="6DDE4065">
        <w:rPr>
          <w:rFonts w:eastAsia="Times New Roman"/>
          <w:noProof/>
        </w:rPr>
        <w:t xml:space="preserve"> </w:t>
      </w:r>
      <w:r w:rsidRPr="6DDE4065">
        <w:rPr>
          <w:rFonts w:eastAsia="Times New Roman"/>
          <w:noProof/>
          <w:color w:val="000000" w:themeColor="text1"/>
        </w:rPr>
        <w:t>measure</w:t>
      </w:r>
      <w:r w:rsidRPr="00603009">
        <w:rPr>
          <w:rFonts w:eastAsia="Times New Roman"/>
          <w:noProof/>
          <w:color w:val="000000" w:themeColor="text1"/>
        </w:rPr>
        <w:t>s</w:t>
      </w:r>
      <w:r w:rsidRPr="6DDE4065">
        <w:rPr>
          <w:rFonts w:eastAsia="Times New Roman"/>
          <w:noProof/>
          <w:color w:val="000000" w:themeColor="text1"/>
        </w:rPr>
        <w:t xml:space="preserve">. </w:t>
      </w:r>
    </w:p>
    <w:p w:rsidR="00007F85" w:rsidRDefault="00491084" w:rsidP="00011788">
      <w:pPr>
        <w:pStyle w:val="ManualConsidrant"/>
        <w:rPr>
          <w:rFonts w:eastAsia="Times New Roman"/>
          <w:noProof/>
        </w:rPr>
      </w:pPr>
      <w:r>
        <w:rPr>
          <w:noProof/>
        </w:rPr>
        <w:t>(4)</w:t>
      </w:r>
      <w:r>
        <w:rPr>
          <w:noProof/>
        </w:rPr>
        <w:tab/>
      </w:r>
      <w:bookmarkStart w:id="3" w:name="_Hlk158894031"/>
      <w:r>
        <w:rPr>
          <w:rFonts w:eastAsia="Times New Roman"/>
          <w:noProof/>
          <w:color w:val="000000" w:themeColor="text1"/>
        </w:rPr>
        <w:t>France</w:t>
      </w:r>
      <w:r w:rsidR="00007F85">
        <w:rPr>
          <w:rFonts w:eastAsia="Times New Roman"/>
          <w:noProof/>
          <w:color w:val="000000" w:themeColor="text1"/>
        </w:rPr>
        <w:t xml:space="preserve"> has explained that </w:t>
      </w:r>
      <w:r w:rsidR="00E66C26">
        <w:rPr>
          <w:rFonts w:eastAsia="Times New Roman"/>
          <w:noProof/>
          <w:color w:val="000000" w:themeColor="text1"/>
        </w:rPr>
        <w:t xml:space="preserve">one </w:t>
      </w:r>
      <w:r w:rsidR="00007F85">
        <w:rPr>
          <w:rFonts w:eastAsia="Times New Roman"/>
          <w:noProof/>
          <w:color w:val="000000" w:themeColor="text1"/>
        </w:rPr>
        <w:t xml:space="preserve">measure </w:t>
      </w:r>
      <w:r w:rsidR="00E66C26">
        <w:rPr>
          <w:rFonts w:eastAsia="Times New Roman"/>
          <w:noProof/>
          <w:color w:val="000000" w:themeColor="text1"/>
        </w:rPr>
        <w:t>is</w:t>
      </w:r>
      <w:r w:rsidR="570F5F84" w:rsidRPr="62822E84">
        <w:rPr>
          <w:rFonts w:eastAsia="Times New Roman"/>
          <w:noProof/>
          <w:color w:val="000000" w:themeColor="text1"/>
        </w:rPr>
        <w:t xml:space="preserve"> </w:t>
      </w:r>
      <w:r w:rsidR="570F5F84" w:rsidRPr="179E6E20">
        <w:rPr>
          <w:rFonts w:eastAsia="Times New Roman"/>
          <w:noProof/>
          <w:color w:val="000000" w:themeColor="text1"/>
        </w:rPr>
        <w:t xml:space="preserve">partially </w:t>
      </w:r>
      <w:r w:rsidR="00007F85">
        <w:rPr>
          <w:rFonts w:eastAsia="Times New Roman"/>
          <w:noProof/>
          <w:color w:val="000000" w:themeColor="text1"/>
        </w:rPr>
        <w:t>no longer achievable,</w:t>
      </w:r>
      <w:r w:rsidR="008D5008">
        <w:rPr>
          <w:rFonts w:eastAsia="Times New Roman"/>
          <w:noProof/>
          <w:color w:val="000000" w:themeColor="text1"/>
        </w:rPr>
        <w:t xml:space="preserve"> </w:t>
      </w:r>
      <w:r w:rsidR="008D5008" w:rsidRPr="008D5008">
        <w:rPr>
          <w:rFonts w:eastAsia="Times New Roman"/>
          <w:noProof/>
          <w:color w:val="000000" w:themeColor="text1"/>
        </w:rPr>
        <w:t>because issues encountered in the collection of supporting evidence would create a disproportionate administrative burden in relation to the costing of the target</w:t>
      </w:r>
      <w:r w:rsidR="00413D8A">
        <w:rPr>
          <w:rFonts w:eastAsia="Times New Roman"/>
          <w:noProof/>
          <w:color w:val="000000" w:themeColor="text1"/>
        </w:rPr>
        <w:t>.</w:t>
      </w:r>
      <w:r w:rsidR="00007F85">
        <w:rPr>
          <w:rFonts w:eastAsia="Times New Roman"/>
          <w:noProof/>
          <w:color w:val="000000" w:themeColor="text1"/>
        </w:rPr>
        <w:t xml:space="preserve"> </w:t>
      </w:r>
      <w:r w:rsidR="00825F13" w:rsidRPr="00825F13">
        <w:rPr>
          <w:rFonts w:eastAsia="Times New Roman"/>
          <w:noProof/>
          <w:color w:val="000000" w:themeColor="text1"/>
        </w:rPr>
        <w:t xml:space="preserve">The proposed amendment also aims to rationalise and simplify the implementation of the plan. </w:t>
      </w:r>
      <w:r w:rsidR="00007F85">
        <w:rPr>
          <w:rFonts w:eastAsia="Times New Roman"/>
          <w:noProof/>
          <w:color w:val="000000" w:themeColor="text1"/>
        </w:rPr>
        <w:t>This concerns</w:t>
      </w:r>
      <w:r w:rsidR="00413D8A">
        <w:rPr>
          <w:rFonts w:eastAsia="Times New Roman"/>
          <w:noProof/>
          <w:color w:val="000000" w:themeColor="text1"/>
        </w:rPr>
        <w:t xml:space="preserve"> </w:t>
      </w:r>
      <w:r w:rsidR="00CD1B44">
        <w:rPr>
          <w:rFonts w:eastAsia="Times New Roman"/>
          <w:noProof/>
          <w:color w:val="000000" w:themeColor="text1"/>
        </w:rPr>
        <w:t>target</w:t>
      </w:r>
      <w:r w:rsidR="00413D8A">
        <w:rPr>
          <w:rFonts w:eastAsia="Times New Roman"/>
          <w:noProof/>
          <w:color w:val="000000" w:themeColor="text1"/>
        </w:rPr>
        <w:t xml:space="preserve"> </w:t>
      </w:r>
      <w:r w:rsidR="00CD1B44">
        <w:rPr>
          <w:rFonts w:eastAsia="Times New Roman"/>
          <w:noProof/>
          <w:color w:val="000000" w:themeColor="text1"/>
        </w:rPr>
        <w:t>7-16</w:t>
      </w:r>
      <w:r w:rsidR="00413D8A">
        <w:rPr>
          <w:rFonts w:eastAsia="Times New Roman"/>
          <w:noProof/>
          <w:color w:val="000000" w:themeColor="text1"/>
        </w:rPr>
        <w:t xml:space="preserve"> of</w:t>
      </w:r>
      <w:r w:rsidR="00170205">
        <w:rPr>
          <w:rFonts w:eastAsia="Times New Roman"/>
          <w:noProof/>
          <w:color w:val="000000" w:themeColor="text1"/>
        </w:rPr>
        <w:t xml:space="preserve"> </w:t>
      </w:r>
      <w:r w:rsidR="00170205" w:rsidRPr="00AB3432">
        <w:rPr>
          <w:rFonts w:eastAsia="Times New Roman"/>
          <w:noProof/>
        </w:rPr>
        <w:t>measure</w:t>
      </w:r>
      <w:r w:rsidR="00170205">
        <w:rPr>
          <w:rFonts w:eastAsia="Times New Roman"/>
          <w:noProof/>
        </w:rPr>
        <w:t xml:space="preserve"> C7.I1 (Digital upgrade of companies)</w:t>
      </w:r>
      <w:r w:rsidR="00E66FF5">
        <w:rPr>
          <w:rFonts w:eastAsia="Times New Roman"/>
          <w:noProof/>
          <w:color w:val="000000" w:themeColor="text1"/>
        </w:rPr>
        <w:t xml:space="preserve">. </w:t>
      </w:r>
      <w:r w:rsidR="00007F85">
        <w:rPr>
          <w:rFonts w:eastAsia="Times New Roman"/>
          <w:noProof/>
        </w:rPr>
        <w:t xml:space="preserve">On this basis, </w:t>
      </w:r>
      <w:r>
        <w:rPr>
          <w:rFonts w:eastAsia="Times New Roman"/>
          <w:noProof/>
          <w:color w:val="000000" w:themeColor="text1"/>
        </w:rPr>
        <w:t xml:space="preserve">France </w:t>
      </w:r>
      <w:r w:rsidR="00007F85">
        <w:rPr>
          <w:rFonts w:eastAsia="Times New Roman"/>
          <w:noProof/>
        </w:rPr>
        <w:t xml:space="preserve">has requested that </w:t>
      </w:r>
      <w:r w:rsidR="00E66FF5">
        <w:rPr>
          <w:rFonts w:eastAsia="Times New Roman"/>
          <w:noProof/>
        </w:rPr>
        <w:t>this</w:t>
      </w:r>
      <w:r w:rsidR="00E66FF5" w:rsidRPr="00147FE9">
        <w:rPr>
          <w:rFonts w:eastAsia="Times New Roman"/>
          <w:noProof/>
        </w:rPr>
        <w:t xml:space="preserve"> </w:t>
      </w:r>
      <w:r w:rsidR="00007F85">
        <w:rPr>
          <w:rFonts w:eastAsia="Times New Roman"/>
          <w:noProof/>
        </w:rPr>
        <w:t xml:space="preserve">measure be </w:t>
      </w:r>
      <w:r w:rsidR="7301142A" w:rsidRPr="78C5E4D2">
        <w:rPr>
          <w:rFonts w:eastAsia="Times New Roman"/>
          <w:noProof/>
          <w:color w:val="000000" w:themeColor="text1"/>
        </w:rPr>
        <w:t>amend</w:t>
      </w:r>
      <w:r w:rsidR="00B241EC" w:rsidRPr="00603009">
        <w:rPr>
          <w:rFonts w:eastAsia="Times New Roman"/>
          <w:noProof/>
        </w:rPr>
        <w:t>ed</w:t>
      </w:r>
      <w:r w:rsidR="00007F85">
        <w:rPr>
          <w:rFonts w:eastAsia="Times New Roman"/>
          <w:noProof/>
          <w:color w:val="000000" w:themeColor="text1"/>
        </w:rPr>
        <w:t xml:space="preserve">. </w:t>
      </w:r>
      <w:r w:rsidR="00007F85">
        <w:rPr>
          <w:rFonts w:eastAsia="Times New Roman"/>
          <w:noProof/>
        </w:rPr>
        <w:t>The</w:t>
      </w:r>
      <w:r w:rsidR="00007F85" w:rsidRPr="00C4245F">
        <w:rPr>
          <w:rFonts w:eastAsia="Times New Roman"/>
          <w:noProof/>
        </w:rPr>
        <w:t xml:space="preserve"> Council Implementing Decision of </w:t>
      </w:r>
      <w:r w:rsidR="3602B9E2" w:rsidRPr="0D5D1D57">
        <w:rPr>
          <w:rFonts w:eastAsia="Times New Roman"/>
          <w:noProof/>
          <w:color w:val="000000" w:themeColor="text1"/>
        </w:rPr>
        <w:t>13</w:t>
      </w:r>
      <w:r w:rsidR="007D042A">
        <w:rPr>
          <w:noProof/>
        </w:rPr>
        <w:t> </w:t>
      </w:r>
      <w:r w:rsidR="3602B9E2" w:rsidRPr="0D5D1D57">
        <w:rPr>
          <w:rFonts w:eastAsia="Times New Roman"/>
          <w:noProof/>
          <w:color w:val="000000" w:themeColor="text1"/>
        </w:rPr>
        <w:t>July</w:t>
      </w:r>
      <w:r w:rsidR="007D042A">
        <w:rPr>
          <w:noProof/>
        </w:rPr>
        <w:t> </w:t>
      </w:r>
      <w:r w:rsidR="3602B9E2" w:rsidRPr="0D5D1D57">
        <w:rPr>
          <w:rFonts w:eastAsia="Times New Roman"/>
          <w:noProof/>
          <w:color w:val="000000" w:themeColor="text1"/>
        </w:rPr>
        <w:t>2021</w:t>
      </w:r>
      <w:r w:rsidR="00007F85" w:rsidRPr="00C4245F">
        <w:rPr>
          <w:rFonts w:eastAsia="Times New Roman"/>
          <w:noProof/>
        </w:rPr>
        <w:t xml:space="preserve"> should be amended accordingly.</w:t>
      </w:r>
      <w:r w:rsidR="007D042A">
        <w:rPr>
          <w:rFonts w:eastAsia="Times New Roman"/>
          <w:noProof/>
        </w:rPr>
        <w:t xml:space="preserve"> </w:t>
      </w:r>
    </w:p>
    <w:p w:rsidR="009D71DC" w:rsidRDefault="009D71DC" w:rsidP="009D71DC">
      <w:pPr>
        <w:pStyle w:val="ManualConsidrant"/>
        <w:rPr>
          <w:rFonts w:eastAsia="Times New Roman"/>
          <w:noProof/>
        </w:rPr>
      </w:pPr>
      <w:r>
        <w:rPr>
          <w:noProof/>
        </w:rPr>
        <w:t>(5)</w:t>
      </w:r>
      <w:r>
        <w:rPr>
          <w:noProof/>
        </w:rPr>
        <w:tab/>
      </w:r>
      <w:r>
        <w:rPr>
          <w:rFonts w:eastAsia="Times New Roman"/>
          <w:noProof/>
          <w:color w:val="000000" w:themeColor="text1"/>
        </w:rPr>
        <w:t>France has explained that one measure is</w:t>
      </w:r>
      <w:r w:rsidRPr="62822E84">
        <w:rPr>
          <w:rFonts w:eastAsia="Times New Roman"/>
          <w:noProof/>
          <w:color w:val="000000" w:themeColor="text1"/>
        </w:rPr>
        <w:t xml:space="preserve"> </w:t>
      </w:r>
      <w:r w:rsidRPr="179E6E20">
        <w:rPr>
          <w:rFonts w:eastAsia="Times New Roman"/>
          <w:noProof/>
          <w:color w:val="000000" w:themeColor="text1"/>
        </w:rPr>
        <w:t xml:space="preserve">partially </w:t>
      </w:r>
      <w:r>
        <w:rPr>
          <w:rFonts w:eastAsia="Times New Roman"/>
          <w:noProof/>
          <w:color w:val="000000" w:themeColor="text1"/>
        </w:rPr>
        <w:t xml:space="preserve">no longer achievable, </w:t>
      </w:r>
      <w:r w:rsidR="0094643A" w:rsidRPr="0094643A">
        <w:rPr>
          <w:rFonts w:eastAsia="Times New Roman"/>
          <w:noProof/>
          <w:color w:val="000000" w:themeColor="text1"/>
        </w:rPr>
        <w:t>because of administrative burden anticipated to justify part of the target and possible difficulties in collecting necessary evidence</w:t>
      </w:r>
      <w:r>
        <w:rPr>
          <w:rFonts w:eastAsia="Times New Roman"/>
          <w:noProof/>
          <w:color w:val="000000" w:themeColor="text1"/>
        </w:rPr>
        <w:t xml:space="preserve">. </w:t>
      </w:r>
      <w:r w:rsidR="00825F13" w:rsidRPr="00825F13">
        <w:rPr>
          <w:rFonts w:eastAsia="Times New Roman"/>
          <w:noProof/>
          <w:color w:val="000000" w:themeColor="text1"/>
        </w:rPr>
        <w:t xml:space="preserve">The proposed amendment also aims to rationalise and simplify the implementation of the plan. </w:t>
      </w:r>
      <w:r>
        <w:rPr>
          <w:rFonts w:eastAsia="Times New Roman"/>
          <w:noProof/>
          <w:color w:val="000000" w:themeColor="text1"/>
        </w:rPr>
        <w:t xml:space="preserve">This concerns </w:t>
      </w:r>
      <w:r w:rsidR="001A2CF0">
        <w:rPr>
          <w:rFonts w:eastAsia="Times New Roman"/>
          <w:noProof/>
        </w:rPr>
        <w:t xml:space="preserve">target 8-25 of measure C8.I18 (Modernising and digitalising professional training). </w:t>
      </w:r>
      <w:r>
        <w:rPr>
          <w:rFonts w:eastAsia="Times New Roman"/>
          <w:noProof/>
        </w:rPr>
        <w:t xml:space="preserve">On this basis, </w:t>
      </w:r>
      <w:r>
        <w:rPr>
          <w:rFonts w:eastAsia="Times New Roman"/>
          <w:noProof/>
          <w:color w:val="000000" w:themeColor="text1"/>
        </w:rPr>
        <w:t xml:space="preserve">France </w:t>
      </w:r>
      <w:r>
        <w:rPr>
          <w:rFonts w:eastAsia="Times New Roman"/>
          <w:noProof/>
        </w:rPr>
        <w:t>has requested that this</w:t>
      </w:r>
      <w:r w:rsidRPr="00147FE9">
        <w:rPr>
          <w:rFonts w:eastAsia="Times New Roman"/>
          <w:noProof/>
        </w:rPr>
        <w:t xml:space="preserve"> </w:t>
      </w:r>
      <w:r>
        <w:rPr>
          <w:rFonts w:eastAsia="Times New Roman"/>
          <w:noProof/>
        </w:rPr>
        <w:t>measure</w:t>
      </w:r>
      <w:r w:rsidRPr="78C5E4D2">
        <w:rPr>
          <w:rFonts w:eastAsia="Times New Roman"/>
          <w:noProof/>
        </w:rPr>
        <w:t xml:space="preserve"> </w:t>
      </w:r>
      <w:r>
        <w:rPr>
          <w:rFonts w:eastAsia="Times New Roman"/>
          <w:noProof/>
        </w:rPr>
        <w:t xml:space="preserve">be </w:t>
      </w:r>
      <w:r w:rsidRPr="78C5E4D2">
        <w:rPr>
          <w:rFonts w:eastAsia="Times New Roman"/>
          <w:noProof/>
          <w:color w:val="000000" w:themeColor="text1"/>
        </w:rPr>
        <w:t>amend</w:t>
      </w:r>
      <w:r w:rsidRPr="00170683">
        <w:rPr>
          <w:rFonts w:eastAsia="Times New Roman"/>
          <w:noProof/>
        </w:rPr>
        <w:t>ed</w:t>
      </w:r>
      <w:r>
        <w:rPr>
          <w:rFonts w:eastAsia="Times New Roman"/>
          <w:noProof/>
          <w:color w:val="000000" w:themeColor="text1"/>
        </w:rPr>
        <w:t xml:space="preserve">. </w:t>
      </w:r>
      <w:r>
        <w:rPr>
          <w:rFonts w:eastAsia="Times New Roman"/>
          <w:noProof/>
        </w:rPr>
        <w:t>The</w:t>
      </w:r>
      <w:r w:rsidRPr="00C4245F">
        <w:rPr>
          <w:rFonts w:eastAsia="Times New Roman"/>
          <w:noProof/>
        </w:rPr>
        <w:t xml:space="preserve"> Council Implementing Decision of </w:t>
      </w:r>
      <w:r w:rsidRPr="0D5D1D57">
        <w:rPr>
          <w:rFonts w:eastAsia="Times New Roman"/>
          <w:noProof/>
          <w:color w:val="000000" w:themeColor="text1"/>
        </w:rPr>
        <w:t>13</w:t>
      </w:r>
      <w:r w:rsidR="007D042A">
        <w:rPr>
          <w:noProof/>
        </w:rPr>
        <w:t> </w:t>
      </w:r>
      <w:r w:rsidRPr="0D5D1D57">
        <w:rPr>
          <w:rFonts w:eastAsia="Times New Roman"/>
          <w:noProof/>
          <w:color w:val="000000" w:themeColor="text1"/>
        </w:rPr>
        <w:t>July</w:t>
      </w:r>
      <w:r w:rsidR="007D042A">
        <w:rPr>
          <w:noProof/>
        </w:rPr>
        <w:t> </w:t>
      </w:r>
      <w:r w:rsidRPr="0D5D1D57">
        <w:rPr>
          <w:rFonts w:eastAsia="Times New Roman"/>
          <w:noProof/>
          <w:color w:val="000000" w:themeColor="text1"/>
        </w:rPr>
        <w:t>2021</w:t>
      </w:r>
      <w:r w:rsidRPr="00C4245F">
        <w:rPr>
          <w:rFonts w:eastAsia="Times New Roman"/>
          <w:noProof/>
        </w:rPr>
        <w:t xml:space="preserve"> should be amended accordingly.</w:t>
      </w:r>
    </w:p>
    <w:p w:rsidR="00825F13" w:rsidRPr="00825F13" w:rsidRDefault="00825F13" w:rsidP="00825F13">
      <w:pPr>
        <w:pStyle w:val="ManualConsidrant"/>
        <w:rPr>
          <w:rFonts w:eastAsia="Times New Roman"/>
          <w:noProof/>
        </w:rPr>
      </w:pPr>
      <w:r>
        <w:rPr>
          <w:noProof/>
        </w:rPr>
        <w:t>(6)</w:t>
      </w:r>
      <w:r>
        <w:rPr>
          <w:noProof/>
        </w:rPr>
        <w:tab/>
      </w:r>
      <w:r w:rsidRPr="00825F13">
        <w:rPr>
          <w:rFonts w:eastAsia="Times New Roman"/>
          <w:noProof/>
        </w:rPr>
        <w:t>France has explained that one measure is partially no longer achievable, because of technical difficulties to implement the investment within the RRF eligibility period and possible difficulties in collecting necessary evidence. The proposed amendment also aims to rationalise and simplify the implementation of the plan. This concerns target 9-12 of investment C9.I3 (Renovation of medico-social establishments). On this basis, France has requested that this measure be amended. The Council Implementing Decision of 13</w:t>
      </w:r>
      <w:r w:rsidR="00321317">
        <w:rPr>
          <w:noProof/>
        </w:rPr>
        <w:t> </w:t>
      </w:r>
      <w:r w:rsidRPr="00825F13">
        <w:rPr>
          <w:rFonts w:eastAsia="Times New Roman"/>
          <w:noProof/>
        </w:rPr>
        <w:t>July</w:t>
      </w:r>
      <w:r w:rsidR="00321317">
        <w:rPr>
          <w:noProof/>
        </w:rPr>
        <w:t> </w:t>
      </w:r>
      <w:r w:rsidRPr="00825F13">
        <w:rPr>
          <w:rFonts w:eastAsia="Times New Roman"/>
          <w:noProof/>
        </w:rPr>
        <w:t>2021 should be amended accordingly.</w:t>
      </w:r>
    </w:p>
    <w:bookmarkEnd w:id="3"/>
    <w:p w:rsidR="008D5008" w:rsidRPr="008D5008" w:rsidRDefault="008D5008" w:rsidP="008D5008">
      <w:pPr>
        <w:pStyle w:val="ManualConsidrant"/>
        <w:rPr>
          <w:rFonts w:eastAsia="Times New Roman"/>
          <w:noProof/>
        </w:rPr>
      </w:pPr>
      <w:r>
        <w:rPr>
          <w:noProof/>
        </w:rPr>
        <w:t>(7)</w:t>
      </w:r>
      <w:r>
        <w:rPr>
          <w:noProof/>
        </w:rPr>
        <w:tab/>
      </w:r>
      <w:r>
        <w:rPr>
          <w:rFonts w:eastAsia="Times New Roman"/>
          <w:noProof/>
          <w:color w:val="000000" w:themeColor="text1"/>
        </w:rPr>
        <w:t xml:space="preserve">France has explained that one </w:t>
      </w:r>
      <w:r w:rsidRPr="004B1DA8">
        <w:rPr>
          <w:rFonts w:eastAsia="Times New Roman"/>
          <w:noProof/>
          <w:color w:val="000000" w:themeColor="text1"/>
        </w:rPr>
        <w:t xml:space="preserve">measure </w:t>
      </w:r>
      <w:r>
        <w:rPr>
          <w:rFonts w:eastAsia="Times New Roman"/>
          <w:noProof/>
          <w:color w:val="000000" w:themeColor="text1"/>
        </w:rPr>
        <w:t>is</w:t>
      </w:r>
      <w:r w:rsidRPr="004B1DA8">
        <w:rPr>
          <w:rFonts w:eastAsia="Times New Roman"/>
          <w:noProof/>
          <w:color w:val="000000" w:themeColor="text1"/>
        </w:rPr>
        <w:t xml:space="preserve"> </w:t>
      </w:r>
      <w:r w:rsidR="00EA2B1B">
        <w:rPr>
          <w:rFonts w:eastAsia="Times New Roman"/>
          <w:noProof/>
          <w:color w:val="000000" w:themeColor="text1"/>
        </w:rPr>
        <w:t xml:space="preserve">partially </w:t>
      </w:r>
      <w:r w:rsidRPr="004B1DA8">
        <w:rPr>
          <w:rFonts w:eastAsia="Times New Roman"/>
          <w:noProof/>
          <w:color w:val="000000" w:themeColor="text1"/>
        </w:rPr>
        <w:t>no longer</w:t>
      </w:r>
      <w:r>
        <w:rPr>
          <w:rFonts w:eastAsia="Times New Roman"/>
          <w:noProof/>
          <w:color w:val="000000" w:themeColor="text1"/>
        </w:rPr>
        <w:t xml:space="preserve"> achievable</w:t>
      </w:r>
      <w:r w:rsidR="00F31ED4">
        <w:rPr>
          <w:rFonts w:eastAsia="Times New Roman"/>
          <w:noProof/>
          <w:color w:val="000000" w:themeColor="text1"/>
        </w:rPr>
        <w:t xml:space="preserve"> because</w:t>
      </w:r>
      <w:r>
        <w:rPr>
          <w:rFonts w:eastAsia="Times New Roman"/>
          <w:noProof/>
          <w:color w:val="000000" w:themeColor="text1"/>
        </w:rPr>
        <w:t xml:space="preserve">, </w:t>
      </w:r>
      <w:r w:rsidR="007D2AA1" w:rsidRPr="007D2AA1">
        <w:rPr>
          <w:rFonts w:eastAsia="Times New Roman"/>
          <w:noProof/>
          <w:color w:val="000000" w:themeColor="text1"/>
        </w:rPr>
        <w:t xml:space="preserve">due to industrial issues, </w:t>
      </w:r>
      <w:r w:rsidR="00C34D56">
        <w:rPr>
          <w:rFonts w:eastAsia="Times New Roman"/>
          <w:noProof/>
          <w:color w:val="000000" w:themeColor="text1"/>
        </w:rPr>
        <w:t xml:space="preserve">one </w:t>
      </w:r>
      <w:r w:rsidR="007D2AA1" w:rsidRPr="007D2AA1">
        <w:rPr>
          <w:rFonts w:eastAsia="Times New Roman"/>
          <w:noProof/>
          <w:color w:val="000000" w:themeColor="text1"/>
        </w:rPr>
        <w:t>project's implementation timeline has been postponed beyond the RRF eligibility period</w:t>
      </w:r>
      <w:r>
        <w:rPr>
          <w:rFonts w:eastAsia="Times New Roman"/>
          <w:noProof/>
          <w:color w:val="000000" w:themeColor="text1"/>
        </w:rPr>
        <w:t xml:space="preserve">. This concerns milestone 10-8 of measure C10.I2 (IPCEI Hydrogen). </w:t>
      </w:r>
      <w:r>
        <w:rPr>
          <w:rFonts w:eastAsia="Times New Roman"/>
          <w:noProof/>
        </w:rPr>
        <w:t xml:space="preserve">On this basis, </w:t>
      </w:r>
      <w:r>
        <w:rPr>
          <w:rFonts w:eastAsia="Times New Roman"/>
          <w:noProof/>
          <w:color w:val="000000" w:themeColor="text1"/>
        </w:rPr>
        <w:t xml:space="preserve">France </w:t>
      </w:r>
      <w:r>
        <w:rPr>
          <w:rFonts w:eastAsia="Times New Roman"/>
          <w:noProof/>
        </w:rPr>
        <w:t>has requested that this</w:t>
      </w:r>
      <w:r w:rsidRPr="00147FE9">
        <w:rPr>
          <w:rFonts w:eastAsia="Times New Roman"/>
          <w:noProof/>
        </w:rPr>
        <w:t xml:space="preserve"> </w:t>
      </w:r>
      <w:r>
        <w:rPr>
          <w:rFonts w:eastAsia="Times New Roman"/>
          <w:noProof/>
        </w:rPr>
        <w:t>meas</w:t>
      </w:r>
      <w:r w:rsidRPr="00E66FF5">
        <w:rPr>
          <w:rFonts w:eastAsia="Times New Roman"/>
          <w:noProof/>
        </w:rPr>
        <w:t>ure</w:t>
      </w:r>
      <w:r w:rsidR="007D042A">
        <w:rPr>
          <w:rFonts w:eastAsia="Times New Roman"/>
          <w:noProof/>
        </w:rPr>
        <w:t xml:space="preserve"> </w:t>
      </w:r>
      <w:r w:rsidRPr="00E66FF5">
        <w:rPr>
          <w:rFonts w:eastAsia="Times New Roman"/>
          <w:noProof/>
        </w:rPr>
        <w:t xml:space="preserve">be </w:t>
      </w:r>
      <w:r w:rsidR="008C7654">
        <w:rPr>
          <w:rFonts w:eastAsia="Times New Roman"/>
          <w:noProof/>
        </w:rPr>
        <w:t>amend</w:t>
      </w:r>
      <w:r w:rsidRPr="005B1B23">
        <w:rPr>
          <w:rFonts w:eastAsia="Times New Roman"/>
          <w:noProof/>
        </w:rPr>
        <w:t>ed</w:t>
      </w:r>
      <w:r w:rsidRPr="00E66FF5">
        <w:rPr>
          <w:rFonts w:eastAsia="Times New Roman"/>
          <w:noProof/>
          <w:color w:val="000000" w:themeColor="text1"/>
        </w:rPr>
        <w:t>.</w:t>
      </w:r>
      <w:r>
        <w:rPr>
          <w:rFonts w:eastAsia="Times New Roman"/>
          <w:noProof/>
          <w:color w:val="000000" w:themeColor="text1"/>
        </w:rPr>
        <w:t xml:space="preserve"> </w:t>
      </w:r>
      <w:r>
        <w:rPr>
          <w:rFonts w:eastAsia="Times New Roman"/>
          <w:noProof/>
        </w:rPr>
        <w:t>The</w:t>
      </w:r>
      <w:r w:rsidRPr="00C4245F">
        <w:rPr>
          <w:rFonts w:eastAsia="Times New Roman"/>
          <w:noProof/>
        </w:rPr>
        <w:t xml:space="preserve"> Council Implementing Decision of </w:t>
      </w:r>
      <w:r w:rsidRPr="0D5D1D57">
        <w:rPr>
          <w:rFonts w:eastAsia="Times New Roman"/>
          <w:noProof/>
          <w:color w:val="000000" w:themeColor="text1"/>
        </w:rPr>
        <w:t>13</w:t>
      </w:r>
      <w:r w:rsidR="007D042A">
        <w:rPr>
          <w:noProof/>
        </w:rPr>
        <w:t> </w:t>
      </w:r>
      <w:r w:rsidRPr="0D5D1D57">
        <w:rPr>
          <w:rFonts w:eastAsia="Times New Roman"/>
          <w:noProof/>
          <w:color w:val="000000" w:themeColor="text1"/>
        </w:rPr>
        <w:t>July</w:t>
      </w:r>
      <w:r w:rsidR="007D042A">
        <w:rPr>
          <w:noProof/>
        </w:rPr>
        <w:t> </w:t>
      </w:r>
      <w:r w:rsidRPr="0D5D1D57">
        <w:rPr>
          <w:rFonts w:eastAsia="Times New Roman"/>
          <w:noProof/>
          <w:color w:val="000000" w:themeColor="text1"/>
        </w:rPr>
        <w:t>2021</w:t>
      </w:r>
      <w:r w:rsidRPr="00C4245F">
        <w:rPr>
          <w:rFonts w:eastAsia="Times New Roman"/>
          <w:noProof/>
        </w:rPr>
        <w:t xml:space="preserve"> should be amended accordingly.</w:t>
      </w:r>
      <w:r w:rsidR="007D042A">
        <w:rPr>
          <w:rFonts w:eastAsia="Times New Roman"/>
          <w:noProof/>
        </w:rPr>
        <w:t xml:space="preserve"> </w:t>
      </w:r>
    </w:p>
    <w:p w:rsidR="0059606D" w:rsidRDefault="00B67552" w:rsidP="0059606D">
      <w:pPr>
        <w:pStyle w:val="ManualConsidrant"/>
        <w:rPr>
          <w:rFonts w:eastAsia="Times New Roman"/>
          <w:noProof/>
        </w:rPr>
      </w:pPr>
      <w:r>
        <w:rPr>
          <w:noProof/>
        </w:rPr>
        <w:t>(8)</w:t>
      </w:r>
      <w:r>
        <w:rPr>
          <w:noProof/>
        </w:rPr>
        <w:tab/>
      </w:r>
      <w:r w:rsidRPr="00603009">
        <w:rPr>
          <w:rFonts w:eastAsia="Times New Roman"/>
          <w:noProof/>
        </w:rPr>
        <w:t>France</w:t>
      </w:r>
      <w:r w:rsidR="00007F85" w:rsidRPr="00C65AAF">
        <w:rPr>
          <w:rFonts w:eastAsia="Times New Roman"/>
          <w:noProof/>
        </w:rPr>
        <w:t xml:space="preserve"> has </w:t>
      </w:r>
      <w:r w:rsidR="00007F85">
        <w:rPr>
          <w:noProof/>
        </w:rPr>
        <w:t xml:space="preserve">explained that </w:t>
      </w:r>
      <w:r w:rsidR="00E672D4" w:rsidRPr="00511EB9">
        <w:rPr>
          <w:rFonts w:eastAsia="Times New Roman"/>
          <w:noProof/>
        </w:rPr>
        <w:t>four</w:t>
      </w:r>
      <w:r w:rsidR="00007F85" w:rsidRPr="00C65AAF">
        <w:rPr>
          <w:rFonts w:eastAsia="Times New Roman"/>
          <w:noProof/>
        </w:rPr>
        <w:t xml:space="preserve"> </w:t>
      </w:r>
      <w:r w:rsidR="0026103F" w:rsidRPr="00511EB9">
        <w:rPr>
          <w:noProof/>
        </w:rPr>
        <w:t>measures</w:t>
      </w:r>
      <w:r w:rsidR="00007F85">
        <w:rPr>
          <w:noProof/>
        </w:rPr>
        <w:t xml:space="preserve"> ha</w:t>
      </w:r>
      <w:r w:rsidR="00007F85" w:rsidRPr="00603009">
        <w:rPr>
          <w:noProof/>
        </w:rPr>
        <w:t>ve</w:t>
      </w:r>
      <w:r w:rsidR="00007F85">
        <w:rPr>
          <w:noProof/>
        </w:rPr>
        <w:t xml:space="preserve"> been amended to implement better alternatives in order to achieve </w:t>
      </w:r>
      <w:r w:rsidR="00007F85" w:rsidRPr="00603009">
        <w:rPr>
          <w:noProof/>
        </w:rPr>
        <w:t>their</w:t>
      </w:r>
      <w:r w:rsidR="00007F85">
        <w:rPr>
          <w:noProof/>
        </w:rPr>
        <w:t xml:space="preserve"> original ambition. </w:t>
      </w:r>
      <w:r w:rsidR="00007F85" w:rsidRPr="00511EB9">
        <w:rPr>
          <w:rFonts w:eastAsia="Times New Roman"/>
          <w:noProof/>
          <w:color w:val="000000" w:themeColor="text1"/>
        </w:rPr>
        <w:t>This concerns</w:t>
      </w:r>
      <w:r w:rsidR="00D6253C" w:rsidRPr="00511EB9">
        <w:rPr>
          <w:rFonts w:eastAsia="Times New Roman"/>
          <w:noProof/>
          <w:color w:val="000000" w:themeColor="text1"/>
        </w:rPr>
        <w:t xml:space="preserve"> </w:t>
      </w:r>
      <w:r w:rsidR="0087598B" w:rsidRPr="00511EB9">
        <w:rPr>
          <w:rFonts w:eastAsia="Times New Roman"/>
          <w:noProof/>
          <w:color w:val="000000" w:themeColor="text1"/>
        </w:rPr>
        <w:t xml:space="preserve">milestone </w:t>
      </w:r>
      <w:r w:rsidR="00D6253C" w:rsidRPr="00511EB9">
        <w:rPr>
          <w:rFonts w:eastAsia="Times New Roman"/>
          <w:noProof/>
          <w:color w:val="000000" w:themeColor="text1"/>
        </w:rPr>
        <w:t>2-3a</w:t>
      </w:r>
      <w:r w:rsidR="008B7B60" w:rsidRPr="00511EB9">
        <w:rPr>
          <w:rFonts w:eastAsia="Times New Roman"/>
          <w:noProof/>
          <w:color w:val="000000" w:themeColor="text1"/>
        </w:rPr>
        <w:t xml:space="preserve"> of reform C2</w:t>
      </w:r>
      <w:r w:rsidR="008B7B60">
        <w:rPr>
          <w:rFonts w:eastAsia="Times New Roman"/>
          <w:noProof/>
          <w:color w:val="000000" w:themeColor="text1"/>
        </w:rPr>
        <w:t>.R2</w:t>
      </w:r>
      <w:r w:rsidR="0087598B">
        <w:rPr>
          <w:rFonts w:eastAsia="Times New Roman"/>
          <w:noProof/>
          <w:color w:val="000000" w:themeColor="text1"/>
        </w:rPr>
        <w:t xml:space="preserve"> (Law on circular economy)</w:t>
      </w:r>
      <w:r w:rsidR="008B7B60">
        <w:rPr>
          <w:rFonts w:eastAsia="Times New Roman"/>
          <w:noProof/>
          <w:color w:val="000000" w:themeColor="text1"/>
        </w:rPr>
        <w:t>,</w:t>
      </w:r>
      <w:r w:rsidR="0087598B">
        <w:rPr>
          <w:rFonts w:eastAsia="Times New Roman"/>
          <w:noProof/>
          <w:color w:val="000000" w:themeColor="text1"/>
        </w:rPr>
        <w:t xml:space="preserve"> milestone</w:t>
      </w:r>
      <w:r w:rsidR="008B7B60">
        <w:rPr>
          <w:rFonts w:eastAsia="Times New Roman"/>
          <w:noProof/>
          <w:color w:val="000000" w:themeColor="text1"/>
        </w:rPr>
        <w:t xml:space="preserve"> </w:t>
      </w:r>
      <w:r w:rsidR="00F34F34">
        <w:rPr>
          <w:rFonts w:eastAsia="Times New Roman"/>
          <w:noProof/>
          <w:color w:val="000000" w:themeColor="text1"/>
        </w:rPr>
        <w:t>7-2 of reform C7</w:t>
      </w:r>
      <w:r w:rsidR="00F24E66">
        <w:rPr>
          <w:rFonts w:eastAsia="Times New Roman"/>
          <w:noProof/>
          <w:color w:val="000000" w:themeColor="text1"/>
        </w:rPr>
        <w:t>.R1</w:t>
      </w:r>
      <w:r w:rsidR="0087598B">
        <w:rPr>
          <w:rFonts w:eastAsia="Times New Roman"/>
          <w:noProof/>
          <w:color w:val="000000" w:themeColor="text1"/>
        </w:rPr>
        <w:t xml:space="preserve"> (3DS Law)</w:t>
      </w:r>
      <w:r w:rsidR="00F24E66">
        <w:rPr>
          <w:rFonts w:eastAsia="Times New Roman"/>
          <w:noProof/>
          <w:color w:val="000000" w:themeColor="text1"/>
        </w:rPr>
        <w:t xml:space="preserve">, </w:t>
      </w:r>
      <w:r w:rsidR="0087598B">
        <w:rPr>
          <w:rFonts w:eastAsia="Times New Roman"/>
          <w:noProof/>
          <w:color w:val="000000" w:themeColor="text1"/>
        </w:rPr>
        <w:t xml:space="preserve">milestone </w:t>
      </w:r>
      <w:r w:rsidR="00F24E66">
        <w:rPr>
          <w:rFonts w:eastAsia="Times New Roman"/>
          <w:noProof/>
          <w:color w:val="000000" w:themeColor="text1"/>
        </w:rPr>
        <w:t>7-4 of C7</w:t>
      </w:r>
      <w:r w:rsidR="00825F13">
        <w:rPr>
          <w:rFonts w:eastAsia="Times New Roman"/>
          <w:noProof/>
          <w:color w:val="000000" w:themeColor="text1"/>
        </w:rPr>
        <w:t>.</w:t>
      </w:r>
      <w:r w:rsidR="00F24E66">
        <w:rPr>
          <w:rFonts w:eastAsia="Times New Roman"/>
          <w:noProof/>
          <w:color w:val="000000" w:themeColor="text1"/>
        </w:rPr>
        <w:t>R2</w:t>
      </w:r>
      <w:r w:rsidR="0087598B">
        <w:rPr>
          <w:rFonts w:eastAsia="Times New Roman"/>
          <w:noProof/>
          <w:color w:val="000000" w:themeColor="text1"/>
        </w:rPr>
        <w:t xml:space="preserve"> (Organic law experimentation)</w:t>
      </w:r>
      <w:r w:rsidR="00D3432C">
        <w:rPr>
          <w:rFonts w:eastAsia="Times New Roman"/>
          <w:noProof/>
          <w:color w:val="000000" w:themeColor="text1"/>
        </w:rPr>
        <w:t xml:space="preserve">, and </w:t>
      </w:r>
      <w:r w:rsidR="00511EB9">
        <w:rPr>
          <w:rFonts w:eastAsia="Times New Roman"/>
          <w:noProof/>
          <w:color w:val="000000" w:themeColor="text1"/>
        </w:rPr>
        <w:t xml:space="preserve">target </w:t>
      </w:r>
      <w:r w:rsidR="00BD5485">
        <w:rPr>
          <w:rFonts w:eastAsia="Times New Roman"/>
          <w:noProof/>
          <w:color w:val="000000" w:themeColor="text1"/>
        </w:rPr>
        <w:t>8-5 of C</w:t>
      </w:r>
      <w:r w:rsidR="00A00A62">
        <w:rPr>
          <w:rFonts w:eastAsia="Times New Roman"/>
          <w:noProof/>
          <w:color w:val="000000" w:themeColor="text1"/>
        </w:rPr>
        <w:t>8.R3</w:t>
      </w:r>
      <w:r w:rsidR="00007F85" w:rsidRPr="00C65AAF">
        <w:rPr>
          <w:rFonts w:eastAsia="Times New Roman"/>
          <w:noProof/>
          <w:color w:val="000000" w:themeColor="text1"/>
        </w:rPr>
        <w:t xml:space="preserve"> </w:t>
      </w:r>
      <w:r w:rsidR="00511EB9">
        <w:rPr>
          <w:rFonts w:eastAsia="Times New Roman"/>
          <w:noProof/>
          <w:color w:val="000000" w:themeColor="text1"/>
        </w:rPr>
        <w:t xml:space="preserve">(Reform of health and security at work). </w:t>
      </w:r>
      <w:r w:rsidR="00007F85" w:rsidRPr="00C65AAF">
        <w:rPr>
          <w:rFonts w:eastAsia="Times New Roman"/>
          <w:noProof/>
        </w:rPr>
        <w:t xml:space="preserve">On this basis, </w:t>
      </w:r>
      <w:r w:rsidR="00582D38">
        <w:rPr>
          <w:rFonts w:eastAsia="Times New Roman"/>
          <w:noProof/>
          <w:color w:val="000000" w:themeColor="text1"/>
        </w:rPr>
        <w:t>France</w:t>
      </w:r>
      <w:r w:rsidR="00007F85" w:rsidRPr="00C65AAF">
        <w:rPr>
          <w:rFonts w:eastAsia="Times New Roman"/>
          <w:noProof/>
          <w:color w:val="000000" w:themeColor="text1"/>
        </w:rPr>
        <w:t xml:space="preserve"> </w:t>
      </w:r>
      <w:r w:rsidR="00007F85" w:rsidRPr="00C65AAF">
        <w:rPr>
          <w:rFonts w:eastAsia="Times New Roman"/>
          <w:noProof/>
        </w:rPr>
        <w:t xml:space="preserve">has requested </w:t>
      </w:r>
      <w:r w:rsidR="00883C93" w:rsidRPr="00C65AAF">
        <w:rPr>
          <w:rFonts w:eastAsia="Times New Roman"/>
          <w:noProof/>
        </w:rPr>
        <w:t>that those</w:t>
      </w:r>
      <w:r w:rsidR="002C287F" w:rsidRPr="00C65AAF">
        <w:rPr>
          <w:rFonts w:eastAsia="Times New Roman"/>
          <w:noProof/>
        </w:rPr>
        <w:t xml:space="preserve"> measure</w:t>
      </w:r>
      <w:r w:rsidR="002C287F" w:rsidRPr="00603009">
        <w:rPr>
          <w:rFonts w:eastAsia="Times New Roman"/>
          <w:noProof/>
        </w:rPr>
        <w:t>s</w:t>
      </w:r>
      <w:r w:rsidR="002C287F" w:rsidRPr="00C65AAF">
        <w:rPr>
          <w:rFonts w:eastAsia="Times New Roman"/>
          <w:noProof/>
        </w:rPr>
        <w:t xml:space="preserve"> be </w:t>
      </w:r>
      <w:r w:rsidR="00007F85" w:rsidRPr="00C65AAF">
        <w:rPr>
          <w:rFonts w:eastAsia="Times New Roman"/>
          <w:noProof/>
        </w:rPr>
        <w:t>amend</w:t>
      </w:r>
      <w:r w:rsidR="002C287F" w:rsidRPr="00C65AAF">
        <w:rPr>
          <w:rFonts w:eastAsia="Times New Roman"/>
          <w:noProof/>
        </w:rPr>
        <w:t>ed</w:t>
      </w:r>
      <w:r w:rsidR="00007F85" w:rsidRPr="00C65AAF">
        <w:rPr>
          <w:rFonts w:eastAsia="Times New Roman"/>
          <w:noProof/>
          <w:color w:val="000000" w:themeColor="text1"/>
        </w:rPr>
        <w:t xml:space="preserve">. </w:t>
      </w:r>
      <w:r w:rsidR="001F4737" w:rsidRPr="00C65AAF">
        <w:rPr>
          <w:rFonts w:eastAsia="Times New Roman"/>
          <w:noProof/>
        </w:rPr>
        <w:t>T</w:t>
      </w:r>
      <w:r w:rsidR="00007F85" w:rsidRPr="00C65AAF">
        <w:rPr>
          <w:rFonts w:eastAsia="Times New Roman"/>
          <w:noProof/>
        </w:rPr>
        <w:t xml:space="preserve">he Council Implementing Decision of </w:t>
      </w:r>
      <w:r w:rsidR="009C5B16" w:rsidRPr="0059606D">
        <w:rPr>
          <w:rFonts w:eastAsia="Times New Roman"/>
          <w:noProof/>
        </w:rPr>
        <w:t>13</w:t>
      </w:r>
      <w:r w:rsidR="007D042A">
        <w:rPr>
          <w:noProof/>
        </w:rPr>
        <w:t> </w:t>
      </w:r>
      <w:r w:rsidR="009C5B16" w:rsidRPr="0059606D">
        <w:rPr>
          <w:rFonts w:eastAsia="Times New Roman"/>
          <w:noProof/>
        </w:rPr>
        <w:t>July</w:t>
      </w:r>
      <w:r w:rsidR="007D042A">
        <w:rPr>
          <w:noProof/>
        </w:rPr>
        <w:t> </w:t>
      </w:r>
      <w:r w:rsidR="009C5B16" w:rsidRPr="0059606D">
        <w:rPr>
          <w:rFonts w:eastAsia="Times New Roman"/>
          <w:noProof/>
        </w:rPr>
        <w:t>2021</w:t>
      </w:r>
      <w:r w:rsidR="00007F85" w:rsidRPr="00C65AAF">
        <w:rPr>
          <w:rFonts w:eastAsia="Times New Roman"/>
          <w:noProof/>
        </w:rPr>
        <w:t xml:space="preserve"> should be amended accordingly. </w:t>
      </w:r>
    </w:p>
    <w:p w:rsidR="00AC3D2D" w:rsidRDefault="00D77750" w:rsidP="00AC3D2D">
      <w:pPr>
        <w:pStyle w:val="ManualConsidrant"/>
        <w:rPr>
          <w:rFonts w:eastAsia="Times New Roman"/>
          <w:noProof/>
        </w:rPr>
      </w:pPr>
      <w:r>
        <w:rPr>
          <w:noProof/>
        </w:rPr>
        <w:t>(9)</w:t>
      </w:r>
      <w:r>
        <w:rPr>
          <w:noProof/>
        </w:rPr>
        <w:tab/>
      </w:r>
      <w:r w:rsidRPr="0059606D">
        <w:rPr>
          <w:rFonts w:eastAsia="Times New Roman"/>
          <w:noProof/>
        </w:rPr>
        <w:t xml:space="preserve">France has </w:t>
      </w:r>
      <w:r w:rsidRPr="0059606D">
        <w:rPr>
          <w:noProof/>
        </w:rPr>
        <w:t xml:space="preserve">explained that </w:t>
      </w:r>
      <w:r w:rsidR="00EE6F77">
        <w:rPr>
          <w:rFonts w:eastAsia="Times New Roman"/>
          <w:noProof/>
        </w:rPr>
        <w:t>five</w:t>
      </w:r>
      <w:r w:rsidRPr="0059606D">
        <w:rPr>
          <w:rFonts w:eastAsia="Times New Roman"/>
          <w:noProof/>
        </w:rPr>
        <w:t xml:space="preserve"> </w:t>
      </w:r>
      <w:r w:rsidRPr="0059606D">
        <w:rPr>
          <w:noProof/>
        </w:rPr>
        <w:t xml:space="preserve">measures have been amended to </w:t>
      </w:r>
      <w:r w:rsidRPr="00603009">
        <w:rPr>
          <w:noProof/>
        </w:rPr>
        <w:t>implement better alternatives</w:t>
      </w:r>
      <w:r w:rsidR="00892AD2" w:rsidRPr="0059606D">
        <w:rPr>
          <w:noProof/>
        </w:rPr>
        <w:t xml:space="preserve"> that allow the administrative burden to be reduced and simplify the Council Implementing</w:t>
      </w:r>
      <w:r w:rsidR="00892AD2" w:rsidRPr="00892AD2">
        <w:rPr>
          <w:noProof/>
        </w:rPr>
        <w:t xml:space="preserve"> Decision, while still achieving the objectives of those measures</w:t>
      </w:r>
      <w:r>
        <w:rPr>
          <w:noProof/>
        </w:rPr>
        <w:t xml:space="preserve">. </w:t>
      </w:r>
      <w:r w:rsidRPr="0059606D">
        <w:rPr>
          <w:rFonts w:eastAsia="Times New Roman"/>
          <w:noProof/>
          <w:color w:val="000000" w:themeColor="text1"/>
        </w:rPr>
        <w:t>This concerns</w:t>
      </w:r>
      <w:r w:rsidR="00D6187B" w:rsidRPr="0059606D">
        <w:rPr>
          <w:rFonts w:eastAsia="Times New Roman"/>
          <w:noProof/>
          <w:color w:val="000000" w:themeColor="text1"/>
        </w:rPr>
        <w:t xml:space="preserve"> </w:t>
      </w:r>
      <w:r w:rsidR="00A038D9" w:rsidRPr="0059606D">
        <w:rPr>
          <w:rFonts w:eastAsia="Times New Roman"/>
          <w:noProof/>
          <w:color w:val="000000" w:themeColor="text1"/>
        </w:rPr>
        <w:t xml:space="preserve">target </w:t>
      </w:r>
      <w:r w:rsidR="00D6187B" w:rsidRPr="0059606D">
        <w:rPr>
          <w:rFonts w:eastAsia="Times New Roman"/>
          <w:noProof/>
          <w:color w:val="000000" w:themeColor="text1"/>
        </w:rPr>
        <w:t xml:space="preserve">3-20 </w:t>
      </w:r>
      <w:r w:rsidR="00273957" w:rsidRPr="0059606D">
        <w:rPr>
          <w:rFonts w:eastAsia="Times New Roman"/>
          <w:noProof/>
          <w:color w:val="000000" w:themeColor="text1"/>
        </w:rPr>
        <w:t>o</w:t>
      </w:r>
      <w:r w:rsidR="00D6187B" w:rsidRPr="0059606D">
        <w:rPr>
          <w:rFonts w:eastAsia="Times New Roman"/>
          <w:noProof/>
          <w:color w:val="000000" w:themeColor="text1"/>
        </w:rPr>
        <w:t xml:space="preserve">f investment </w:t>
      </w:r>
      <w:r w:rsidR="00273957" w:rsidRPr="0059606D">
        <w:rPr>
          <w:rFonts w:eastAsia="Times New Roman"/>
          <w:noProof/>
          <w:color w:val="000000" w:themeColor="text1"/>
        </w:rPr>
        <w:t>C3.I3</w:t>
      </w:r>
      <w:r w:rsidR="00A038D9" w:rsidRPr="0059606D">
        <w:rPr>
          <w:rFonts w:eastAsia="Times New Roman"/>
          <w:noProof/>
          <w:color w:val="000000" w:themeColor="text1"/>
        </w:rPr>
        <w:t xml:space="preserve"> (Daily mobi</w:t>
      </w:r>
      <w:r w:rsidR="00F109AB" w:rsidRPr="0059606D">
        <w:rPr>
          <w:rFonts w:eastAsia="Times New Roman"/>
          <w:noProof/>
          <w:color w:val="000000" w:themeColor="text1"/>
        </w:rPr>
        <w:t>lity)</w:t>
      </w:r>
      <w:r w:rsidR="00273957" w:rsidRPr="0059606D">
        <w:rPr>
          <w:rFonts w:eastAsia="Times New Roman"/>
          <w:noProof/>
          <w:color w:val="000000" w:themeColor="text1"/>
        </w:rPr>
        <w:t xml:space="preserve">, </w:t>
      </w:r>
      <w:r w:rsidR="00F109AB" w:rsidRPr="0059606D">
        <w:rPr>
          <w:rFonts w:eastAsia="Times New Roman"/>
          <w:noProof/>
          <w:color w:val="000000" w:themeColor="text1"/>
        </w:rPr>
        <w:t xml:space="preserve">target </w:t>
      </w:r>
      <w:r w:rsidR="00273957" w:rsidRPr="0059606D">
        <w:rPr>
          <w:rFonts w:eastAsia="Times New Roman"/>
          <w:noProof/>
          <w:color w:val="000000" w:themeColor="text1"/>
        </w:rPr>
        <w:t>4-12 of investment C4.I3</w:t>
      </w:r>
      <w:r w:rsidR="00F109AB" w:rsidRPr="0059606D">
        <w:rPr>
          <w:rFonts w:eastAsia="Times New Roman"/>
          <w:noProof/>
          <w:color w:val="000000" w:themeColor="text1"/>
        </w:rPr>
        <w:t xml:space="preserve"> (Support plan </w:t>
      </w:r>
      <w:r w:rsidR="00F109AB" w:rsidRPr="00CC600B">
        <w:rPr>
          <w:rFonts w:eastAsia="Times New Roman"/>
          <w:noProof/>
          <w:color w:val="000000" w:themeColor="text1"/>
        </w:rPr>
        <w:t>to the ae</w:t>
      </w:r>
      <w:r w:rsidR="00004D75" w:rsidRPr="00CC600B">
        <w:rPr>
          <w:rFonts w:eastAsia="Times New Roman"/>
          <w:noProof/>
          <w:color w:val="000000" w:themeColor="text1"/>
        </w:rPr>
        <w:t>ronautics sector)</w:t>
      </w:r>
      <w:r w:rsidR="007F4B06" w:rsidRPr="00CC600B">
        <w:rPr>
          <w:rFonts w:eastAsia="Times New Roman"/>
          <w:noProof/>
          <w:color w:val="000000" w:themeColor="text1"/>
        </w:rPr>
        <w:t xml:space="preserve">, </w:t>
      </w:r>
      <w:r w:rsidR="00004D75" w:rsidRPr="00CC600B">
        <w:rPr>
          <w:rFonts w:eastAsia="Times New Roman"/>
          <w:noProof/>
          <w:color w:val="000000" w:themeColor="text1"/>
        </w:rPr>
        <w:t xml:space="preserve">milestone </w:t>
      </w:r>
      <w:r w:rsidR="002B3D69" w:rsidRPr="00CC600B">
        <w:rPr>
          <w:rFonts w:eastAsia="Times New Roman"/>
          <w:noProof/>
          <w:color w:val="000000" w:themeColor="text1"/>
        </w:rPr>
        <w:t xml:space="preserve">7-14a </w:t>
      </w:r>
      <w:r w:rsidR="00004D75" w:rsidRPr="00CC600B">
        <w:rPr>
          <w:rFonts w:eastAsia="Times New Roman"/>
          <w:noProof/>
          <w:color w:val="000000" w:themeColor="text1"/>
        </w:rPr>
        <w:t>o</w:t>
      </w:r>
      <w:r w:rsidR="002B3D69" w:rsidRPr="00CC600B">
        <w:rPr>
          <w:rFonts w:eastAsia="Times New Roman"/>
          <w:noProof/>
          <w:color w:val="000000" w:themeColor="text1"/>
        </w:rPr>
        <w:t>f reform C7</w:t>
      </w:r>
      <w:r w:rsidR="00825F13">
        <w:rPr>
          <w:rFonts w:eastAsia="Times New Roman"/>
          <w:noProof/>
          <w:color w:val="000000" w:themeColor="text1"/>
        </w:rPr>
        <w:t>.</w:t>
      </w:r>
      <w:r w:rsidR="002B3D69" w:rsidRPr="00CC600B">
        <w:rPr>
          <w:rFonts w:eastAsia="Times New Roman"/>
          <w:noProof/>
          <w:color w:val="000000" w:themeColor="text1"/>
        </w:rPr>
        <w:t>R5</w:t>
      </w:r>
      <w:r w:rsidR="00004D75" w:rsidRPr="00CC600B">
        <w:rPr>
          <w:rFonts w:eastAsia="Times New Roman"/>
          <w:noProof/>
          <w:color w:val="000000" w:themeColor="text1"/>
        </w:rPr>
        <w:t xml:space="preserve"> (Assessment of the quality of public spending)</w:t>
      </w:r>
      <w:r w:rsidR="002B3D69" w:rsidRPr="00CC600B">
        <w:rPr>
          <w:rFonts w:eastAsia="Times New Roman"/>
          <w:noProof/>
          <w:color w:val="000000" w:themeColor="text1"/>
        </w:rPr>
        <w:t xml:space="preserve">, </w:t>
      </w:r>
      <w:r w:rsidR="00004D75" w:rsidRPr="00CC600B">
        <w:rPr>
          <w:rFonts w:eastAsia="Times New Roman"/>
          <w:noProof/>
          <w:color w:val="000000" w:themeColor="text1"/>
        </w:rPr>
        <w:t xml:space="preserve">milestone </w:t>
      </w:r>
      <w:r w:rsidR="008851CA" w:rsidRPr="00CC600B">
        <w:rPr>
          <w:rFonts w:eastAsia="Times New Roman"/>
          <w:noProof/>
          <w:color w:val="000000" w:themeColor="text1"/>
        </w:rPr>
        <w:t xml:space="preserve">7-23 </w:t>
      </w:r>
      <w:r w:rsidR="00004D75" w:rsidRPr="00CC600B">
        <w:rPr>
          <w:rFonts w:eastAsia="Times New Roman"/>
          <w:noProof/>
          <w:color w:val="000000" w:themeColor="text1"/>
        </w:rPr>
        <w:t>o</w:t>
      </w:r>
      <w:r w:rsidR="008851CA" w:rsidRPr="00CC600B">
        <w:rPr>
          <w:rFonts w:eastAsia="Times New Roman"/>
          <w:noProof/>
          <w:color w:val="000000" w:themeColor="text1"/>
        </w:rPr>
        <w:t>f investment C7</w:t>
      </w:r>
      <w:r w:rsidR="00825F13">
        <w:rPr>
          <w:rFonts w:eastAsia="Times New Roman"/>
          <w:noProof/>
          <w:color w:val="000000" w:themeColor="text1"/>
        </w:rPr>
        <w:t>.</w:t>
      </w:r>
      <w:r w:rsidR="00453648" w:rsidRPr="00CC600B">
        <w:rPr>
          <w:rFonts w:eastAsia="Times New Roman"/>
          <w:noProof/>
          <w:color w:val="000000" w:themeColor="text1"/>
        </w:rPr>
        <w:t>I6</w:t>
      </w:r>
      <w:r w:rsidR="0059606D" w:rsidRPr="00CC600B">
        <w:rPr>
          <w:rFonts w:eastAsia="Times New Roman"/>
          <w:noProof/>
          <w:color w:val="000000" w:themeColor="text1"/>
        </w:rPr>
        <w:t xml:space="preserve"> (Applications of the Ministry of Interior)</w:t>
      </w:r>
      <w:r w:rsidR="00EE6F77">
        <w:rPr>
          <w:rFonts w:eastAsia="Times New Roman"/>
          <w:noProof/>
          <w:color w:val="000000" w:themeColor="text1"/>
        </w:rPr>
        <w:t xml:space="preserve"> and</w:t>
      </w:r>
      <w:r w:rsidR="00453648" w:rsidRPr="00CC600B">
        <w:rPr>
          <w:rFonts w:eastAsia="Times New Roman"/>
          <w:noProof/>
          <w:color w:val="000000" w:themeColor="text1"/>
        </w:rPr>
        <w:t xml:space="preserve"> </w:t>
      </w:r>
      <w:r w:rsidR="0059606D" w:rsidRPr="00CC600B">
        <w:rPr>
          <w:rFonts w:eastAsia="Times New Roman"/>
          <w:noProof/>
          <w:color w:val="000000" w:themeColor="text1"/>
        </w:rPr>
        <w:t xml:space="preserve">target </w:t>
      </w:r>
      <w:r w:rsidR="00453648" w:rsidRPr="00CC600B">
        <w:rPr>
          <w:rFonts w:eastAsia="Times New Roman"/>
          <w:noProof/>
          <w:color w:val="000000" w:themeColor="text1"/>
        </w:rPr>
        <w:t>7-30 of investment C7</w:t>
      </w:r>
      <w:r w:rsidR="00825F13">
        <w:rPr>
          <w:rFonts w:eastAsia="Times New Roman"/>
          <w:noProof/>
          <w:color w:val="000000" w:themeColor="text1"/>
        </w:rPr>
        <w:t>.</w:t>
      </w:r>
      <w:r w:rsidR="00453648" w:rsidRPr="00CC600B">
        <w:rPr>
          <w:rFonts w:eastAsia="Times New Roman"/>
          <w:noProof/>
          <w:color w:val="000000" w:themeColor="text1"/>
        </w:rPr>
        <w:t>I11</w:t>
      </w:r>
      <w:r w:rsidR="0059606D" w:rsidRPr="00CC600B">
        <w:rPr>
          <w:rFonts w:eastAsia="Times New Roman"/>
          <w:noProof/>
          <w:color w:val="000000" w:themeColor="text1"/>
        </w:rPr>
        <w:t xml:space="preserve"> (Culture)</w:t>
      </w:r>
      <w:r w:rsidR="00B614CE" w:rsidRPr="00CC600B">
        <w:rPr>
          <w:rFonts w:eastAsia="Times New Roman"/>
          <w:noProof/>
          <w:color w:val="000000" w:themeColor="text1"/>
        </w:rPr>
        <w:t xml:space="preserve">. </w:t>
      </w:r>
      <w:r w:rsidR="00B614CE" w:rsidRPr="00CC600B">
        <w:rPr>
          <w:rFonts w:eastAsia="Times New Roman"/>
          <w:noProof/>
        </w:rPr>
        <w:t>On this basis</w:t>
      </w:r>
      <w:r w:rsidR="00B614CE" w:rsidRPr="0059606D">
        <w:rPr>
          <w:rFonts w:eastAsia="Times New Roman"/>
          <w:noProof/>
        </w:rPr>
        <w:t xml:space="preserve">, </w:t>
      </w:r>
      <w:r w:rsidR="00B614CE" w:rsidRPr="0059606D">
        <w:rPr>
          <w:rFonts w:eastAsia="Times New Roman"/>
          <w:noProof/>
          <w:color w:val="000000" w:themeColor="text1"/>
        </w:rPr>
        <w:t xml:space="preserve">France </w:t>
      </w:r>
      <w:r w:rsidR="00B614CE" w:rsidRPr="0059606D">
        <w:rPr>
          <w:rFonts w:eastAsia="Times New Roman"/>
          <w:noProof/>
        </w:rPr>
        <w:t>has requested that those measure</w:t>
      </w:r>
      <w:r w:rsidR="00B614CE" w:rsidRPr="00603009">
        <w:rPr>
          <w:rFonts w:eastAsia="Times New Roman"/>
          <w:noProof/>
        </w:rPr>
        <w:t>s</w:t>
      </w:r>
      <w:r w:rsidR="00B614CE" w:rsidRPr="0059606D">
        <w:rPr>
          <w:rFonts w:eastAsia="Times New Roman"/>
          <w:noProof/>
        </w:rPr>
        <w:t xml:space="preserve"> be amended</w:t>
      </w:r>
      <w:r w:rsidR="00B614CE" w:rsidRPr="0059606D">
        <w:rPr>
          <w:rFonts w:eastAsia="Times New Roman"/>
          <w:noProof/>
          <w:color w:val="000000" w:themeColor="text1"/>
        </w:rPr>
        <w:t xml:space="preserve">. </w:t>
      </w:r>
      <w:r w:rsidR="00B614CE" w:rsidRPr="0059606D">
        <w:rPr>
          <w:rFonts w:eastAsia="Times New Roman"/>
          <w:noProof/>
        </w:rPr>
        <w:t>The Council Implementing Decision of 13</w:t>
      </w:r>
      <w:r w:rsidR="007D042A">
        <w:rPr>
          <w:noProof/>
        </w:rPr>
        <w:t> </w:t>
      </w:r>
      <w:r w:rsidR="00B614CE" w:rsidRPr="0059606D">
        <w:rPr>
          <w:rFonts w:eastAsia="Times New Roman"/>
          <w:noProof/>
        </w:rPr>
        <w:t>July</w:t>
      </w:r>
      <w:r w:rsidR="007D042A">
        <w:rPr>
          <w:noProof/>
        </w:rPr>
        <w:t> </w:t>
      </w:r>
      <w:r w:rsidR="00B614CE" w:rsidRPr="0059606D">
        <w:rPr>
          <w:rFonts w:eastAsia="Times New Roman"/>
          <w:noProof/>
        </w:rPr>
        <w:t xml:space="preserve">2021 should be amended </w:t>
      </w:r>
      <w:r w:rsidR="00B614CE" w:rsidRPr="00AC3D2D">
        <w:rPr>
          <w:rFonts w:eastAsia="Times New Roman"/>
          <w:noProof/>
        </w:rPr>
        <w:t>accordingly.</w:t>
      </w:r>
    </w:p>
    <w:p w:rsidR="00007F85" w:rsidRPr="00C068D9" w:rsidRDefault="004945A8" w:rsidP="00007F85">
      <w:pPr>
        <w:pStyle w:val="ManualConsidrant"/>
        <w:rPr>
          <w:rFonts w:eastAsia="Times New Roman"/>
          <w:noProof/>
        </w:rPr>
      </w:pPr>
      <w:r>
        <w:rPr>
          <w:noProof/>
        </w:rPr>
        <w:t>(10)</w:t>
      </w:r>
      <w:r>
        <w:rPr>
          <w:noProof/>
        </w:rPr>
        <w:tab/>
      </w:r>
      <w:r w:rsidRPr="00603009">
        <w:rPr>
          <w:rFonts w:eastAsia="Times New Roman"/>
          <w:noProof/>
        </w:rPr>
        <w:t xml:space="preserve">France has explained that </w:t>
      </w:r>
      <w:r w:rsidR="00825F13">
        <w:rPr>
          <w:rFonts w:eastAsia="Times New Roman"/>
          <w:noProof/>
        </w:rPr>
        <w:t>three</w:t>
      </w:r>
      <w:r w:rsidRPr="00603009">
        <w:rPr>
          <w:rFonts w:eastAsia="Times New Roman"/>
          <w:noProof/>
        </w:rPr>
        <w:t xml:space="preserve"> measure</w:t>
      </w:r>
      <w:r w:rsidR="00E60A28">
        <w:rPr>
          <w:rFonts w:eastAsia="Times New Roman"/>
          <w:noProof/>
        </w:rPr>
        <w:t>s</w:t>
      </w:r>
      <w:r w:rsidRPr="00603009">
        <w:rPr>
          <w:rFonts w:eastAsia="Times New Roman"/>
          <w:noProof/>
        </w:rPr>
        <w:t xml:space="preserve"> </w:t>
      </w:r>
      <w:r w:rsidR="000E0869">
        <w:rPr>
          <w:rFonts w:eastAsia="Times New Roman"/>
          <w:noProof/>
        </w:rPr>
        <w:t>a</w:t>
      </w:r>
      <w:r w:rsidR="00030543">
        <w:rPr>
          <w:rFonts w:eastAsia="Times New Roman"/>
          <w:noProof/>
        </w:rPr>
        <w:t xml:space="preserve">re </w:t>
      </w:r>
      <w:r w:rsidR="00C437B8">
        <w:rPr>
          <w:rFonts w:eastAsia="Times New Roman"/>
          <w:noProof/>
        </w:rPr>
        <w:t>partially no</w:t>
      </w:r>
      <w:r w:rsidR="00030543">
        <w:rPr>
          <w:rFonts w:eastAsia="Times New Roman"/>
          <w:noProof/>
        </w:rPr>
        <w:t xml:space="preserve"> longer achievable</w:t>
      </w:r>
      <w:r w:rsidRPr="00603009">
        <w:rPr>
          <w:rFonts w:eastAsia="Times New Roman"/>
          <w:noProof/>
        </w:rPr>
        <w:t xml:space="preserve"> due to unforeseen technical difficulties. </w:t>
      </w:r>
      <w:r w:rsidR="00B614CE" w:rsidRPr="00AC3D2D">
        <w:rPr>
          <w:rFonts w:eastAsia="Times New Roman"/>
          <w:noProof/>
          <w:color w:val="000000" w:themeColor="text1"/>
        </w:rPr>
        <w:t>This concerns</w:t>
      </w:r>
      <w:r w:rsidR="007F58A5">
        <w:rPr>
          <w:rFonts w:eastAsia="Times New Roman"/>
          <w:noProof/>
          <w:color w:val="000000" w:themeColor="text1"/>
        </w:rPr>
        <w:t xml:space="preserve"> </w:t>
      </w:r>
      <w:r w:rsidR="00C70F08">
        <w:rPr>
          <w:rFonts w:eastAsia="Times New Roman"/>
          <w:noProof/>
          <w:color w:val="000000" w:themeColor="text1"/>
        </w:rPr>
        <w:t xml:space="preserve">target </w:t>
      </w:r>
      <w:r w:rsidR="007F58A5">
        <w:rPr>
          <w:rFonts w:eastAsia="Times New Roman"/>
          <w:noProof/>
          <w:color w:val="000000" w:themeColor="text1"/>
        </w:rPr>
        <w:t>3-14</w:t>
      </w:r>
      <w:r w:rsidR="002A1C22">
        <w:rPr>
          <w:rFonts w:eastAsia="Times New Roman"/>
          <w:noProof/>
          <w:color w:val="000000" w:themeColor="text1"/>
        </w:rPr>
        <w:t xml:space="preserve"> of investment C3.I1</w:t>
      </w:r>
      <w:r w:rsidR="00C932C4">
        <w:rPr>
          <w:rFonts w:eastAsia="Times New Roman"/>
          <w:noProof/>
          <w:color w:val="000000" w:themeColor="text1"/>
        </w:rPr>
        <w:t xml:space="preserve"> (Support to railway)</w:t>
      </w:r>
      <w:r w:rsidR="00B21781">
        <w:rPr>
          <w:rFonts w:eastAsia="Times New Roman"/>
          <w:noProof/>
          <w:color w:val="000000" w:themeColor="text1"/>
        </w:rPr>
        <w:t>,</w:t>
      </w:r>
      <w:r w:rsidR="00736374">
        <w:rPr>
          <w:rFonts w:eastAsia="Times New Roman"/>
          <w:noProof/>
          <w:color w:val="000000" w:themeColor="text1"/>
        </w:rPr>
        <w:t xml:space="preserve"> </w:t>
      </w:r>
      <w:r w:rsidR="0008573F">
        <w:rPr>
          <w:rFonts w:eastAsia="Times New Roman"/>
          <w:noProof/>
          <w:color w:val="000000" w:themeColor="text1"/>
        </w:rPr>
        <w:t xml:space="preserve">milestone </w:t>
      </w:r>
      <w:r w:rsidR="00E07579">
        <w:rPr>
          <w:rFonts w:eastAsia="Times New Roman"/>
          <w:noProof/>
          <w:color w:val="000000" w:themeColor="text1"/>
        </w:rPr>
        <w:t>10-5 of investment</w:t>
      </w:r>
      <w:r w:rsidR="000208D1">
        <w:rPr>
          <w:rFonts w:eastAsia="Times New Roman"/>
          <w:noProof/>
          <w:color w:val="000000" w:themeColor="text1"/>
        </w:rPr>
        <w:t xml:space="preserve"> C10.I1</w:t>
      </w:r>
      <w:r w:rsidR="0008573F">
        <w:rPr>
          <w:rFonts w:eastAsia="Times New Roman"/>
          <w:noProof/>
          <w:color w:val="000000" w:themeColor="text1"/>
        </w:rPr>
        <w:t xml:space="preserve"> (Fossil-free industry)</w:t>
      </w:r>
      <w:r w:rsidR="000208D1">
        <w:rPr>
          <w:rFonts w:eastAsia="Times New Roman"/>
          <w:noProof/>
          <w:color w:val="000000" w:themeColor="text1"/>
        </w:rPr>
        <w:t xml:space="preserve">, and </w:t>
      </w:r>
      <w:r w:rsidR="0008573F">
        <w:rPr>
          <w:rFonts w:eastAsia="Times New Roman"/>
          <w:noProof/>
          <w:color w:val="000000" w:themeColor="text1"/>
        </w:rPr>
        <w:t xml:space="preserve">target </w:t>
      </w:r>
      <w:r w:rsidR="009B4884">
        <w:rPr>
          <w:rFonts w:eastAsia="Times New Roman"/>
          <w:noProof/>
          <w:color w:val="000000" w:themeColor="text1"/>
        </w:rPr>
        <w:t>10-12 of investment C10.I4</w:t>
      </w:r>
      <w:r w:rsidR="0008573F">
        <w:rPr>
          <w:rFonts w:eastAsia="Times New Roman"/>
          <w:noProof/>
          <w:color w:val="000000" w:themeColor="text1"/>
        </w:rPr>
        <w:t xml:space="preserve"> (Energy renovation of private housing, including energy sieves)</w:t>
      </w:r>
      <w:r w:rsidR="00B614CE" w:rsidRPr="00AC3D2D">
        <w:rPr>
          <w:rFonts w:eastAsia="Times New Roman"/>
          <w:noProof/>
          <w:color w:val="000000" w:themeColor="text1"/>
        </w:rPr>
        <w:t xml:space="preserve">. </w:t>
      </w:r>
      <w:r w:rsidR="00B614CE" w:rsidRPr="00AC3D2D">
        <w:rPr>
          <w:rFonts w:eastAsia="Times New Roman"/>
          <w:noProof/>
        </w:rPr>
        <w:t xml:space="preserve">On this basis, </w:t>
      </w:r>
      <w:r w:rsidR="00B614CE" w:rsidRPr="00AC3D2D">
        <w:rPr>
          <w:rFonts w:eastAsia="Times New Roman"/>
          <w:noProof/>
          <w:color w:val="000000" w:themeColor="text1"/>
        </w:rPr>
        <w:t xml:space="preserve">France </w:t>
      </w:r>
      <w:r w:rsidR="00B614CE" w:rsidRPr="00AC3D2D">
        <w:rPr>
          <w:rFonts w:eastAsia="Times New Roman"/>
          <w:noProof/>
        </w:rPr>
        <w:t>has requested that those measure</w:t>
      </w:r>
      <w:r w:rsidR="00B614CE" w:rsidRPr="00603009">
        <w:rPr>
          <w:rFonts w:eastAsia="Times New Roman"/>
          <w:noProof/>
        </w:rPr>
        <w:t>s</w:t>
      </w:r>
      <w:r w:rsidR="00B614CE" w:rsidRPr="00AC3D2D">
        <w:rPr>
          <w:rFonts w:eastAsia="Times New Roman"/>
          <w:noProof/>
        </w:rPr>
        <w:t xml:space="preserve"> be amended</w:t>
      </w:r>
      <w:r w:rsidR="00B614CE" w:rsidRPr="00AC3D2D">
        <w:rPr>
          <w:rFonts w:eastAsia="Times New Roman"/>
          <w:noProof/>
          <w:color w:val="000000" w:themeColor="text1"/>
        </w:rPr>
        <w:t xml:space="preserve">. </w:t>
      </w:r>
      <w:r w:rsidR="00B614CE" w:rsidRPr="00AC3D2D">
        <w:rPr>
          <w:rFonts w:eastAsia="Times New Roman"/>
          <w:noProof/>
        </w:rPr>
        <w:t>The Council Implementing Decision of 13</w:t>
      </w:r>
      <w:r w:rsidR="007D042A">
        <w:rPr>
          <w:noProof/>
        </w:rPr>
        <w:t> </w:t>
      </w:r>
      <w:r w:rsidR="00B614CE" w:rsidRPr="00AC3D2D">
        <w:rPr>
          <w:rFonts w:eastAsia="Times New Roman"/>
          <w:noProof/>
        </w:rPr>
        <w:t>July</w:t>
      </w:r>
      <w:r w:rsidR="007D042A">
        <w:rPr>
          <w:noProof/>
        </w:rPr>
        <w:t> </w:t>
      </w:r>
      <w:r w:rsidR="00B614CE" w:rsidRPr="00AC3D2D">
        <w:rPr>
          <w:rFonts w:eastAsia="Times New Roman"/>
          <w:noProof/>
        </w:rPr>
        <w:t>2021 should be amended accordingly.</w:t>
      </w:r>
    </w:p>
    <w:p w:rsidR="00C83D47" w:rsidRPr="001A0B70" w:rsidRDefault="00007F85" w:rsidP="001A0B70">
      <w:pPr>
        <w:pStyle w:val="ManualConsidrant"/>
        <w:rPr>
          <w:rFonts w:eastAsia="Times New Roman"/>
          <w:noProof/>
        </w:rPr>
      </w:pPr>
      <w:r>
        <w:rPr>
          <w:noProof/>
        </w:rPr>
        <w:t>(11)</w:t>
      </w:r>
      <w:r>
        <w:rPr>
          <w:noProof/>
        </w:rPr>
        <w:tab/>
      </w:r>
      <w:r w:rsidRPr="00AB3432">
        <w:rPr>
          <w:rFonts w:eastAsia="Times New Roman"/>
          <w:noProof/>
        </w:rPr>
        <w:t>Following</w:t>
      </w:r>
      <w:r w:rsidR="00AF050D">
        <w:rPr>
          <w:rFonts w:eastAsia="Times New Roman"/>
          <w:noProof/>
        </w:rPr>
        <w:t xml:space="preserve"> </w:t>
      </w:r>
      <w:r w:rsidR="004F0080" w:rsidRPr="00603009">
        <w:rPr>
          <w:rFonts w:eastAsia="Times New Roman"/>
          <w:noProof/>
        </w:rPr>
        <w:t xml:space="preserve">the </w:t>
      </w:r>
      <w:r w:rsidRPr="00603009">
        <w:rPr>
          <w:rFonts w:eastAsia="Times New Roman"/>
          <w:noProof/>
        </w:rPr>
        <w:t>decrease in the level of implementation</w:t>
      </w:r>
      <w:r w:rsidR="004F0080">
        <w:rPr>
          <w:rFonts w:eastAsia="Times New Roman"/>
          <w:noProof/>
        </w:rPr>
        <w:t xml:space="preserve"> </w:t>
      </w:r>
      <w:r w:rsidRPr="00AB3432">
        <w:rPr>
          <w:rFonts w:eastAsia="Times New Roman"/>
          <w:noProof/>
        </w:rPr>
        <w:t>of measure</w:t>
      </w:r>
      <w:r w:rsidR="004F0080">
        <w:rPr>
          <w:rFonts w:eastAsia="Times New Roman"/>
          <w:noProof/>
        </w:rPr>
        <w:t xml:space="preserve">s </w:t>
      </w:r>
      <w:r>
        <w:rPr>
          <w:rFonts w:eastAsia="Times New Roman"/>
          <w:noProof/>
        </w:rPr>
        <w:t>in accordance with</w:t>
      </w:r>
      <w:r w:rsidRPr="00AB3432">
        <w:rPr>
          <w:rFonts w:eastAsia="Times New Roman"/>
          <w:noProof/>
        </w:rPr>
        <w:t xml:space="preserve"> Article 21 of Regulation (EU) 2021/241, </w:t>
      </w:r>
      <w:r w:rsidR="00CF7FA2">
        <w:rPr>
          <w:rFonts w:eastAsia="Times New Roman"/>
          <w:noProof/>
        </w:rPr>
        <w:t xml:space="preserve">France </w:t>
      </w:r>
      <w:r w:rsidRPr="00AB3432">
        <w:rPr>
          <w:rFonts w:eastAsia="Times New Roman"/>
          <w:noProof/>
        </w:rPr>
        <w:t xml:space="preserve">has requested to use the resources freed up by the removal of </w:t>
      </w:r>
      <w:r w:rsidR="00295337">
        <w:rPr>
          <w:rFonts w:eastAsia="Times New Roman"/>
          <w:noProof/>
        </w:rPr>
        <w:t xml:space="preserve">target </w:t>
      </w:r>
      <w:r w:rsidR="00967854">
        <w:rPr>
          <w:rFonts w:eastAsia="Times New Roman"/>
          <w:noProof/>
        </w:rPr>
        <w:t xml:space="preserve">7-16 of </w:t>
      </w:r>
      <w:r w:rsidRPr="00AB3432">
        <w:rPr>
          <w:rFonts w:eastAsia="Times New Roman"/>
          <w:noProof/>
        </w:rPr>
        <w:t>measure</w:t>
      </w:r>
      <w:r w:rsidR="00967854">
        <w:rPr>
          <w:rFonts w:eastAsia="Times New Roman"/>
          <w:noProof/>
        </w:rPr>
        <w:t xml:space="preserve"> C7.I1</w:t>
      </w:r>
      <w:r w:rsidR="006F497A">
        <w:rPr>
          <w:rFonts w:eastAsia="Times New Roman"/>
          <w:noProof/>
        </w:rPr>
        <w:t xml:space="preserve"> (Digital upgrade of companies)</w:t>
      </w:r>
      <w:r w:rsidR="00DA090A">
        <w:rPr>
          <w:rFonts w:eastAsia="Times New Roman"/>
          <w:noProof/>
        </w:rPr>
        <w:t>, target 8-</w:t>
      </w:r>
      <w:r w:rsidR="00B24FE8">
        <w:rPr>
          <w:rFonts w:eastAsia="Times New Roman"/>
          <w:noProof/>
        </w:rPr>
        <w:t>2</w:t>
      </w:r>
      <w:r w:rsidR="00DA090A">
        <w:rPr>
          <w:rFonts w:eastAsia="Times New Roman"/>
          <w:noProof/>
        </w:rPr>
        <w:t xml:space="preserve">5 of measure </w:t>
      </w:r>
      <w:r w:rsidR="00B24FE8" w:rsidRPr="00B24FE8">
        <w:rPr>
          <w:rFonts w:eastAsia="Times New Roman"/>
          <w:noProof/>
        </w:rPr>
        <w:t>C8.I18 (Modernising and digitalising professional training),</w:t>
      </w:r>
      <w:r w:rsidR="00A30D05" w:rsidRPr="00A30D05" w:rsidDel="00A30D05">
        <w:rPr>
          <w:rFonts w:eastAsia="Times New Roman"/>
          <w:noProof/>
        </w:rPr>
        <w:t xml:space="preserve"> </w:t>
      </w:r>
      <w:r w:rsidR="00B24FE8" w:rsidRPr="00B24FE8">
        <w:rPr>
          <w:rFonts w:eastAsia="Times New Roman"/>
          <w:noProof/>
        </w:rPr>
        <w:t xml:space="preserve">target 9-12 of investment C9.I3 (Renovation of medico-social establishments) </w:t>
      </w:r>
      <w:r w:rsidR="00DA090A">
        <w:rPr>
          <w:rFonts w:eastAsia="Times New Roman"/>
          <w:noProof/>
        </w:rPr>
        <w:t>and milestone 10-8 of measure C10.I2</w:t>
      </w:r>
      <w:r w:rsidR="0049541D">
        <w:rPr>
          <w:rFonts w:eastAsia="Times New Roman"/>
          <w:noProof/>
        </w:rPr>
        <w:t xml:space="preserve"> (IPCEI Hydrogen)</w:t>
      </w:r>
      <w:r w:rsidR="00B24FE8">
        <w:rPr>
          <w:rFonts w:eastAsia="Times New Roman"/>
          <w:noProof/>
        </w:rPr>
        <w:t>,</w:t>
      </w:r>
      <w:r w:rsidRPr="00AB3432">
        <w:rPr>
          <w:rFonts w:eastAsia="Times New Roman"/>
          <w:noProof/>
        </w:rPr>
        <w:t xml:space="preserve"> </w:t>
      </w:r>
      <w:r w:rsidRPr="00603009">
        <w:rPr>
          <w:rFonts w:eastAsia="Times New Roman"/>
          <w:noProof/>
        </w:rPr>
        <w:t xml:space="preserve">and </w:t>
      </w:r>
      <w:r w:rsidR="00B24FE8">
        <w:rPr>
          <w:rFonts w:eastAsia="Times New Roman"/>
          <w:noProof/>
        </w:rPr>
        <w:t xml:space="preserve">by the </w:t>
      </w:r>
      <w:r w:rsidRPr="00603009">
        <w:rPr>
          <w:rFonts w:eastAsia="Times New Roman"/>
          <w:noProof/>
        </w:rPr>
        <w:t>decrease in the level of their implementation</w:t>
      </w:r>
      <w:r w:rsidRPr="00AB3432">
        <w:rPr>
          <w:rFonts w:eastAsia="Times New Roman"/>
          <w:noProof/>
        </w:rPr>
        <w:t xml:space="preserve"> </w:t>
      </w:r>
      <w:r w:rsidR="001E10CA" w:rsidRPr="00FA0138">
        <w:rPr>
          <w:rFonts w:eastAsia="Times New Roman"/>
          <w:noProof/>
        </w:rPr>
        <w:t xml:space="preserve">of </w:t>
      </w:r>
      <w:r w:rsidR="003034E3">
        <w:rPr>
          <w:rFonts w:eastAsia="Times New Roman"/>
          <w:noProof/>
        </w:rPr>
        <w:t>target</w:t>
      </w:r>
      <w:r w:rsidR="00387BBE">
        <w:rPr>
          <w:rFonts w:eastAsia="Times New Roman"/>
          <w:noProof/>
        </w:rPr>
        <w:t xml:space="preserve"> </w:t>
      </w:r>
      <w:r w:rsidR="00A00C21">
        <w:rPr>
          <w:rFonts w:eastAsia="Times New Roman"/>
          <w:noProof/>
        </w:rPr>
        <w:t>3-14</w:t>
      </w:r>
      <w:r w:rsidR="00387BBE">
        <w:rPr>
          <w:rFonts w:eastAsia="Times New Roman"/>
          <w:noProof/>
        </w:rPr>
        <w:t xml:space="preserve"> of investment C3.I1 (Support to railway)</w:t>
      </w:r>
      <w:r w:rsidR="006709A8">
        <w:rPr>
          <w:rFonts w:eastAsia="Times New Roman"/>
          <w:noProof/>
        </w:rPr>
        <w:t xml:space="preserve">, </w:t>
      </w:r>
      <w:r w:rsidR="00A00DBE">
        <w:rPr>
          <w:rFonts w:eastAsia="Times New Roman"/>
          <w:noProof/>
        </w:rPr>
        <w:t xml:space="preserve">milestone </w:t>
      </w:r>
      <w:r w:rsidR="006709A8">
        <w:rPr>
          <w:rFonts w:eastAsia="Times New Roman"/>
          <w:noProof/>
        </w:rPr>
        <w:t>7-23</w:t>
      </w:r>
      <w:r w:rsidR="005B55D7">
        <w:rPr>
          <w:rFonts w:eastAsia="Times New Roman"/>
          <w:noProof/>
        </w:rPr>
        <w:t xml:space="preserve"> of investment</w:t>
      </w:r>
      <w:r w:rsidR="00FC7425">
        <w:rPr>
          <w:rFonts w:eastAsia="Times New Roman"/>
          <w:noProof/>
        </w:rPr>
        <w:t xml:space="preserve"> C7.I6</w:t>
      </w:r>
      <w:r w:rsidR="0046413F">
        <w:rPr>
          <w:rFonts w:eastAsia="Times New Roman"/>
          <w:noProof/>
        </w:rPr>
        <w:t xml:space="preserve"> (Applications of the Ministry of Interior)</w:t>
      </w:r>
      <w:r w:rsidR="006709A8">
        <w:rPr>
          <w:rFonts w:eastAsia="Times New Roman"/>
          <w:noProof/>
        </w:rPr>
        <w:t xml:space="preserve">, </w:t>
      </w:r>
      <w:r w:rsidR="00C82BFD">
        <w:rPr>
          <w:rFonts w:eastAsia="Times New Roman"/>
          <w:noProof/>
        </w:rPr>
        <w:t xml:space="preserve">target </w:t>
      </w:r>
      <w:r w:rsidR="006709A8">
        <w:rPr>
          <w:rFonts w:eastAsia="Times New Roman"/>
          <w:noProof/>
        </w:rPr>
        <w:t>7-30</w:t>
      </w:r>
      <w:r w:rsidR="00C82BFD">
        <w:rPr>
          <w:rFonts w:eastAsia="Times New Roman"/>
          <w:noProof/>
        </w:rPr>
        <w:t xml:space="preserve"> of investment</w:t>
      </w:r>
      <w:r w:rsidR="00B2578F">
        <w:rPr>
          <w:rFonts w:eastAsia="Times New Roman"/>
          <w:noProof/>
        </w:rPr>
        <w:t xml:space="preserve"> C7.I1</w:t>
      </w:r>
      <w:r w:rsidR="00B24FE8">
        <w:rPr>
          <w:rFonts w:eastAsia="Times New Roman"/>
          <w:noProof/>
        </w:rPr>
        <w:t>1</w:t>
      </w:r>
      <w:r w:rsidR="006C6A98">
        <w:rPr>
          <w:rFonts w:eastAsia="Times New Roman"/>
          <w:noProof/>
        </w:rPr>
        <w:t xml:space="preserve"> (Culture)</w:t>
      </w:r>
      <w:r w:rsidR="00C742EB">
        <w:rPr>
          <w:rFonts w:eastAsia="Times New Roman"/>
          <w:noProof/>
        </w:rPr>
        <w:t>,</w:t>
      </w:r>
      <w:r w:rsidR="005961A8">
        <w:rPr>
          <w:rFonts w:eastAsia="Times New Roman"/>
          <w:noProof/>
        </w:rPr>
        <w:t xml:space="preserve"> </w:t>
      </w:r>
      <w:r w:rsidR="001E10CA">
        <w:rPr>
          <w:rFonts w:eastAsia="Times New Roman"/>
          <w:noProof/>
        </w:rPr>
        <w:t xml:space="preserve">milestone 10-5 of </w:t>
      </w:r>
      <w:r w:rsidR="001E10CA" w:rsidRPr="00FA0138">
        <w:rPr>
          <w:rFonts w:eastAsia="Times New Roman"/>
          <w:noProof/>
        </w:rPr>
        <w:t>measure</w:t>
      </w:r>
      <w:r w:rsidR="001E10CA">
        <w:rPr>
          <w:rFonts w:eastAsia="Times New Roman"/>
          <w:noProof/>
        </w:rPr>
        <w:t xml:space="preserve"> C10.I1 (Fossil-</w:t>
      </w:r>
      <w:r w:rsidR="0008573F">
        <w:rPr>
          <w:rFonts w:eastAsia="Times New Roman"/>
          <w:noProof/>
        </w:rPr>
        <w:t>free</w:t>
      </w:r>
      <w:r w:rsidR="001E10CA">
        <w:rPr>
          <w:rFonts w:eastAsia="Times New Roman"/>
          <w:noProof/>
        </w:rPr>
        <w:t xml:space="preserve"> industry)</w:t>
      </w:r>
      <w:r w:rsidR="00C742EB">
        <w:rPr>
          <w:rFonts w:eastAsia="Times New Roman"/>
          <w:noProof/>
        </w:rPr>
        <w:t>, target</w:t>
      </w:r>
      <w:r w:rsidR="005961A8">
        <w:rPr>
          <w:rFonts w:eastAsia="Times New Roman"/>
          <w:noProof/>
        </w:rPr>
        <w:t xml:space="preserve"> 10-12</w:t>
      </w:r>
      <w:r w:rsidR="00C742EB">
        <w:rPr>
          <w:rFonts w:eastAsia="Times New Roman"/>
          <w:noProof/>
        </w:rPr>
        <w:t xml:space="preserve"> of investment C10.I4 (Energy renovation of private housing, including energy sieves)</w:t>
      </w:r>
      <w:r w:rsidR="001E10CA">
        <w:rPr>
          <w:rFonts w:eastAsia="Times New Roman"/>
          <w:noProof/>
        </w:rPr>
        <w:t xml:space="preserve"> </w:t>
      </w:r>
      <w:r w:rsidRPr="00AB3432">
        <w:rPr>
          <w:rFonts w:eastAsia="Times New Roman"/>
          <w:noProof/>
        </w:rPr>
        <w:t xml:space="preserve">to </w:t>
      </w:r>
      <w:r w:rsidRPr="00603009">
        <w:rPr>
          <w:rFonts w:eastAsia="Times New Roman"/>
          <w:noProof/>
        </w:rPr>
        <w:t>increase the level of implementation</w:t>
      </w:r>
      <w:r>
        <w:rPr>
          <w:rFonts w:eastAsia="Times New Roman"/>
          <w:noProof/>
        </w:rPr>
        <w:t xml:space="preserve"> of </w:t>
      </w:r>
      <w:r w:rsidR="001E10CA">
        <w:rPr>
          <w:rFonts w:eastAsia="Times New Roman"/>
          <w:noProof/>
        </w:rPr>
        <w:t>one measure</w:t>
      </w:r>
      <w:r w:rsidRPr="6DDE4065">
        <w:rPr>
          <w:rFonts w:eastAsia="Times New Roman"/>
          <w:i/>
          <w:iCs/>
          <w:noProof/>
        </w:rPr>
        <w:t xml:space="preserve">. </w:t>
      </w:r>
      <w:r w:rsidRPr="00AB3432">
        <w:rPr>
          <w:rFonts w:eastAsia="Times New Roman"/>
          <w:noProof/>
          <w:color w:val="000000" w:themeColor="text1"/>
        </w:rPr>
        <w:t xml:space="preserve">This concerns </w:t>
      </w:r>
      <w:r w:rsidR="007E684D">
        <w:rPr>
          <w:rFonts w:eastAsia="Times New Roman"/>
          <w:noProof/>
          <w:color w:val="000000" w:themeColor="text1"/>
        </w:rPr>
        <w:t>target 10-13</w:t>
      </w:r>
      <w:r w:rsidR="00506043">
        <w:rPr>
          <w:rFonts w:eastAsia="Times New Roman"/>
          <w:noProof/>
          <w:color w:val="000000" w:themeColor="text1"/>
        </w:rPr>
        <w:t xml:space="preserve"> of</w:t>
      </w:r>
      <w:r w:rsidRPr="00AB3432">
        <w:rPr>
          <w:rFonts w:eastAsia="Times New Roman"/>
          <w:noProof/>
          <w:color w:val="000000" w:themeColor="text1"/>
        </w:rPr>
        <w:t xml:space="preserve"> </w:t>
      </w:r>
      <w:r w:rsidR="005A7F4C">
        <w:rPr>
          <w:rFonts w:eastAsia="Times New Roman"/>
          <w:noProof/>
          <w:color w:val="000000" w:themeColor="text1"/>
        </w:rPr>
        <w:t xml:space="preserve">measure </w:t>
      </w:r>
      <w:r w:rsidR="00D17A56" w:rsidRPr="009E498C">
        <w:rPr>
          <w:noProof/>
        </w:rPr>
        <w:t>C10.I5 (Support to demand for clean vehicles).</w:t>
      </w:r>
      <w:r w:rsidR="00D17A56" w:rsidRPr="00AB3432">
        <w:rPr>
          <w:rFonts w:eastAsia="Times New Roman"/>
          <w:noProof/>
          <w:color w:val="000000" w:themeColor="text1"/>
        </w:rPr>
        <w:t xml:space="preserve"> </w:t>
      </w:r>
      <w:r w:rsidRPr="000C3E0E">
        <w:rPr>
          <w:rFonts w:eastAsia="Times New Roman"/>
          <w:noProof/>
          <w:color w:val="000000" w:themeColor="text1"/>
        </w:rPr>
        <w:t>On this basis,</w:t>
      </w:r>
      <w:r w:rsidR="004B57E6">
        <w:rPr>
          <w:rFonts w:eastAsia="Times New Roman"/>
          <w:noProof/>
          <w:color w:val="000000" w:themeColor="text1"/>
        </w:rPr>
        <w:t xml:space="preserve"> France</w:t>
      </w:r>
      <w:r w:rsidRPr="000C3E0E">
        <w:rPr>
          <w:rFonts w:eastAsia="Times New Roman"/>
          <w:noProof/>
          <w:color w:val="000000" w:themeColor="text1"/>
        </w:rPr>
        <w:t xml:space="preserve"> has requested that </w:t>
      </w:r>
      <w:r w:rsidRPr="00603009">
        <w:rPr>
          <w:rFonts w:eastAsia="Times New Roman"/>
          <w:noProof/>
        </w:rPr>
        <w:t xml:space="preserve">the level of implementation of </w:t>
      </w:r>
      <w:r w:rsidR="00BC3968" w:rsidRPr="00603009">
        <w:rPr>
          <w:rFonts w:eastAsia="Times New Roman"/>
          <w:noProof/>
        </w:rPr>
        <w:t xml:space="preserve">one </w:t>
      </w:r>
      <w:r w:rsidRPr="00603009">
        <w:rPr>
          <w:rFonts w:eastAsia="Times New Roman"/>
          <w:noProof/>
        </w:rPr>
        <w:t>measure be increased</w:t>
      </w:r>
      <w:r w:rsidR="00BC3968" w:rsidRPr="00BC3968">
        <w:rPr>
          <w:rFonts w:eastAsia="Times New Roman"/>
          <w:noProof/>
        </w:rPr>
        <w:t>.</w:t>
      </w:r>
      <w:r w:rsidR="00BC3968">
        <w:rPr>
          <w:rFonts w:eastAsia="Times New Roman"/>
          <w:noProof/>
        </w:rPr>
        <w:t xml:space="preserve"> </w:t>
      </w:r>
      <w:r w:rsidR="00FC4D18" w:rsidRPr="6DDE4065">
        <w:rPr>
          <w:rFonts w:eastAsia="Times New Roman"/>
          <w:noProof/>
        </w:rPr>
        <w:t xml:space="preserve">The Council Implementing Decision of </w:t>
      </w:r>
      <w:r w:rsidR="00AB2B95">
        <w:rPr>
          <w:rFonts w:eastAsia="Times New Roman"/>
          <w:noProof/>
        </w:rPr>
        <w:t>13</w:t>
      </w:r>
      <w:r w:rsidR="007D042A">
        <w:rPr>
          <w:noProof/>
        </w:rPr>
        <w:t> </w:t>
      </w:r>
      <w:r w:rsidR="00AB2B95">
        <w:rPr>
          <w:rFonts w:eastAsia="Times New Roman"/>
          <w:noProof/>
        </w:rPr>
        <w:t>July</w:t>
      </w:r>
      <w:r w:rsidR="007D042A">
        <w:rPr>
          <w:noProof/>
        </w:rPr>
        <w:t> </w:t>
      </w:r>
      <w:r w:rsidR="00AB2B95">
        <w:rPr>
          <w:rFonts w:eastAsia="Times New Roman"/>
          <w:noProof/>
        </w:rPr>
        <w:t xml:space="preserve">2021 </w:t>
      </w:r>
      <w:r w:rsidR="00FC4D18" w:rsidRPr="6DDE4065">
        <w:rPr>
          <w:rFonts w:eastAsia="Times New Roman"/>
          <w:noProof/>
        </w:rPr>
        <w:t>should be amended accordingly.</w:t>
      </w:r>
      <w:bookmarkEnd w:id="0"/>
    </w:p>
    <w:p w:rsidR="00007F85" w:rsidRPr="006A12D9" w:rsidRDefault="00007F85" w:rsidP="00007F85">
      <w:pPr>
        <w:rPr>
          <w:b/>
          <w:bCs/>
          <w:i/>
          <w:iCs/>
          <w:noProof/>
        </w:rPr>
      </w:pPr>
      <w:r w:rsidRPr="00603009">
        <w:rPr>
          <w:b/>
          <w:bCs/>
          <w:i/>
          <w:iCs/>
          <w:noProof/>
        </w:rPr>
        <w:t>Commission’s assessment</w:t>
      </w:r>
    </w:p>
    <w:p w:rsidR="00007F85" w:rsidRDefault="00007F85" w:rsidP="00007F85">
      <w:pPr>
        <w:pStyle w:val="ManualConsidrant"/>
        <w:rPr>
          <w:rFonts w:eastAsia="Times New Roman"/>
          <w:noProof/>
        </w:rPr>
      </w:pPr>
      <w:r>
        <w:rPr>
          <w:noProof/>
        </w:rPr>
        <w:t>(12)</w:t>
      </w:r>
      <w:r>
        <w:rPr>
          <w:noProof/>
        </w:rPr>
        <w:tab/>
      </w:r>
      <w:r w:rsidRPr="6DDE4065">
        <w:rPr>
          <w:rFonts w:eastAsia="Times New Roman"/>
          <w:noProof/>
        </w:rPr>
        <w:t>The Commission has assessed the amended RRP against the assessment criteria laid down in Article 19(3) of Regulation (EU) 2021/241.</w:t>
      </w:r>
    </w:p>
    <w:p w:rsidR="00007F85" w:rsidRPr="006A12D9" w:rsidRDefault="00007F85" w:rsidP="00007F85">
      <w:pPr>
        <w:rPr>
          <w:b/>
          <w:bCs/>
          <w:i/>
          <w:iCs/>
          <w:noProof/>
        </w:rPr>
      </w:pPr>
      <w:r w:rsidRPr="00603009">
        <w:rPr>
          <w:b/>
          <w:bCs/>
          <w:i/>
          <w:iCs/>
          <w:noProof/>
        </w:rPr>
        <w:t>Contribution to the REPowerEU objectives</w:t>
      </w:r>
    </w:p>
    <w:p w:rsidR="00007F85" w:rsidRDefault="00007F85" w:rsidP="00007F85">
      <w:pPr>
        <w:pStyle w:val="ManualConsidrant"/>
        <w:rPr>
          <w:rFonts w:eastAsia="Times New Roman"/>
          <w:noProof/>
        </w:rPr>
      </w:pPr>
      <w:r>
        <w:rPr>
          <w:noProof/>
        </w:rPr>
        <w:t>(13)</w:t>
      </w:r>
      <w:r>
        <w:rPr>
          <w:noProof/>
        </w:rPr>
        <w:tab/>
      </w:r>
      <w:r w:rsidRPr="6DDE4065">
        <w:rPr>
          <w:rFonts w:eastAsia="Times New Roman"/>
          <w:noProof/>
        </w:rPr>
        <w:t>In accordance with Article 19(3), point (da), of</w:t>
      </w:r>
      <w:r w:rsidR="006D649C">
        <w:rPr>
          <w:rFonts w:eastAsia="Times New Roman"/>
          <w:noProof/>
        </w:rPr>
        <w:t>,</w:t>
      </w:r>
      <w:r w:rsidRPr="6DDE4065">
        <w:rPr>
          <w:rFonts w:eastAsia="Times New Roman"/>
          <w:noProof/>
        </w:rPr>
        <w:t xml:space="preserve"> and </w:t>
      </w:r>
      <w:r w:rsidR="00E87E7E" w:rsidRPr="6DDE4065">
        <w:rPr>
          <w:rFonts w:eastAsia="Times New Roman"/>
          <w:noProof/>
        </w:rPr>
        <w:t>criterion 2.12</w:t>
      </w:r>
      <w:r w:rsidR="00E87E7E">
        <w:rPr>
          <w:rFonts w:eastAsia="Times New Roman"/>
          <w:noProof/>
        </w:rPr>
        <w:t xml:space="preserve"> of </w:t>
      </w:r>
      <w:r w:rsidRPr="6DDE4065">
        <w:rPr>
          <w:rFonts w:eastAsia="Times New Roman"/>
          <w:noProof/>
        </w:rPr>
        <w:t>Annex V</w:t>
      </w:r>
      <w:r w:rsidR="007D042A">
        <w:rPr>
          <w:rFonts w:eastAsia="Times New Roman"/>
          <w:noProof/>
        </w:rPr>
        <w:t xml:space="preserve"> </w:t>
      </w:r>
      <w:r w:rsidRPr="6DDE4065">
        <w:rPr>
          <w:rFonts w:eastAsia="Times New Roman"/>
          <w:noProof/>
        </w:rPr>
        <w:t>to</w:t>
      </w:r>
      <w:r w:rsidR="006D649C">
        <w:rPr>
          <w:rFonts w:eastAsia="Times New Roman"/>
          <w:noProof/>
        </w:rPr>
        <w:t>,</w:t>
      </w:r>
      <w:r w:rsidRPr="6DDE4065">
        <w:rPr>
          <w:rFonts w:eastAsia="Times New Roman"/>
          <w:noProof/>
        </w:rPr>
        <w:t xml:space="preserve"> Regulation (EU) 2021/241, the REPowerEU chapter is expected to effectively contribute to a large extent (rating A) to energy security, the diversification of the Union’s energy supply, an increase in the uptake of renewables and in energy efficiency, an increase of energy storage capacities or the necessary reduction of dependence on fossil fuels before 2030. </w:t>
      </w:r>
    </w:p>
    <w:p w:rsidR="006749F1" w:rsidRPr="004B0CA8" w:rsidRDefault="000671D3" w:rsidP="004B0CA8">
      <w:pPr>
        <w:pStyle w:val="ManualConsidrant"/>
        <w:rPr>
          <w:rFonts w:eastAsia="Times New Roman"/>
          <w:noProof/>
        </w:rPr>
      </w:pPr>
      <w:r>
        <w:rPr>
          <w:noProof/>
        </w:rPr>
        <w:t>(14)</w:t>
      </w:r>
      <w:r>
        <w:rPr>
          <w:noProof/>
        </w:rPr>
        <w:tab/>
      </w:r>
      <w:r>
        <w:rPr>
          <w:rFonts w:eastAsia="Times New Roman"/>
          <w:noProof/>
        </w:rPr>
        <w:t>The</w:t>
      </w:r>
      <w:r w:rsidR="00142622">
        <w:rPr>
          <w:rFonts w:eastAsia="Times New Roman"/>
          <w:noProof/>
        </w:rPr>
        <w:t xml:space="preserve"> removal of milestone 10-8 of investment</w:t>
      </w:r>
      <w:r w:rsidR="00142622" w:rsidRPr="004C1AB9">
        <w:rPr>
          <w:rFonts w:eastAsia="Times New Roman"/>
          <w:noProof/>
        </w:rPr>
        <w:t xml:space="preserve"> </w:t>
      </w:r>
      <w:r w:rsidR="00142622" w:rsidRPr="00157371">
        <w:rPr>
          <w:rFonts w:eastAsia="Times New Roman"/>
          <w:noProof/>
        </w:rPr>
        <w:t xml:space="preserve">C10.I2 </w:t>
      </w:r>
      <w:r w:rsidR="00142622">
        <w:rPr>
          <w:rFonts w:eastAsia="Times New Roman"/>
          <w:noProof/>
        </w:rPr>
        <w:t>(</w:t>
      </w:r>
      <w:r w:rsidR="00142622" w:rsidRPr="00157371">
        <w:rPr>
          <w:rFonts w:eastAsia="Times New Roman"/>
          <w:noProof/>
        </w:rPr>
        <w:t>IPCEI Hydroge</w:t>
      </w:r>
      <w:r w:rsidR="00142622">
        <w:rPr>
          <w:rFonts w:eastAsia="Times New Roman"/>
          <w:noProof/>
        </w:rPr>
        <w:t>n) and the</w:t>
      </w:r>
      <w:r w:rsidR="00736A90" w:rsidRPr="00736A90">
        <w:rPr>
          <w:rFonts w:eastAsia="Times New Roman"/>
          <w:noProof/>
        </w:rPr>
        <w:t xml:space="preserve"> decrease in the level of implementation</w:t>
      </w:r>
      <w:r w:rsidR="00E54760">
        <w:rPr>
          <w:rFonts w:eastAsia="Times New Roman"/>
          <w:noProof/>
        </w:rPr>
        <w:t xml:space="preserve"> of </w:t>
      </w:r>
      <w:r w:rsidR="00577379">
        <w:rPr>
          <w:rFonts w:eastAsia="Times New Roman"/>
          <w:noProof/>
        </w:rPr>
        <w:t xml:space="preserve">milestone 10-5 of </w:t>
      </w:r>
      <w:r w:rsidR="00E54760">
        <w:rPr>
          <w:rFonts w:eastAsia="Times New Roman"/>
          <w:noProof/>
        </w:rPr>
        <w:t xml:space="preserve">investment </w:t>
      </w:r>
      <w:r w:rsidR="00BD112C" w:rsidRPr="00BD112C">
        <w:rPr>
          <w:rFonts w:eastAsia="Times New Roman"/>
          <w:noProof/>
        </w:rPr>
        <w:t>C10.I1 (Fossil-free industry)</w:t>
      </w:r>
      <w:r w:rsidR="007D042A">
        <w:rPr>
          <w:rFonts w:eastAsia="Times New Roman"/>
          <w:noProof/>
        </w:rPr>
        <w:t xml:space="preserve"> </w:t>
      </w:r>
      <w:r w:rsidR="00BD112C">
        <w:rPr>
          <w:rFonts w:eastAsia="Times New Roman"/>
          <w:noProof/>
        </w:rPr>
        <w:t xml:space="preserve">and </w:t>
      </w:r>
      <w:r w:rsidR="00577379">
        <w:rPr>
          <w:rFonts w:eastAsia="Times New Roman"/>
          <w:noProof/>
        </w:rPr>
        <w:t xml:space="preserve">target 10-12 of investment </w:t>
      </w:r>
      <w:r w:rsidR="00BD112C" w:rsidRPr="00732394">
        <w:rPr>
          <w:rFonts w:eastAsia="Times New Roman"/>
          <w:noProof/>
        </w:rPr>
        <w:t xml:space="preserve">C10.I4 </w:t>
      </w:r>
      <w:r w:rsidR="00BD112C">
        <w:rPr>
          <w:rFonts w:eastAsia="Times New Roman"/>
          <w:noProof/>
        </w:rPr>
        <w:t>(</w:t>
      </w:r>
      <w:r w:rsidR="00BD112C" w:rsidRPr="00732394">
        <w:rPr>
          <w:rFonts w:eastAsia="Times New Roman"/>
          <w:noProof/>
        </w:rPr>
        <w:t>Energy renovation of private housing, including energy sieves</w:t>
      </w:r>
      <w:r w:rsidR="00BD112C" w:rsidRPr="004C1AB9">
        <w:rPr>
          <w:rFonts w:eastAsia="Times New Roman"/>
          <w:noProof/>
        </w:rPr>
        <w:t>)</w:t>
      </w:r>
      <w:r w:rsidR="00B30461">
        <w:rPr>
          <w:rFonts w:eastAsia="Times New Roman"/>
          <w:noProof/>
        </w:rPr>
        <w:t xml:space="preserve"> </w:t>
      </w:r>
      <w:r w:rsidR="00B30461" w:rsidRPr="00B30461">
        <w:rPr>
          <w:rFonts w:eastAsia="Times New Roman"/>
          <w:noProof/>
        </w:rPr>
        <w:t>is counterbalanced by</w:t>
      </w:r>
      <w:r w:rsidR="006749F1">
        <w:rPr>
          <w:rFonts w:eastAsia="Times New Roman"/>
          <w:noProof/>
        </w:rPr>
        <w:t xml:space="preserve"> </w:t>
      </w:r>
      <w:r w:rsidR="00B30461" w:rsidRPr="00B30461">
        <w:rPr>
          <w:rFonts w:eastAsia="Times New Roman"/>
          <w:noProof/>
        </w:rPr>
        <w:t xml:space="preserve">the scale-up </w:t>
      </w:r>
      <w:r w:rsidR="005532F4">
        <w:rPr>
          <w:rFonts w:eastAsia="Times New Roman"/>
          <w:noProof/>
        </w:rPr>
        <w:t xml:space="preserve">of </w:t>
      </w:r>
      <w:r w:rsidR="00577379">
        <w:rPr>
          <w:rFonts w:eastAsia="Times New Roman"/>
          <w:noProof/>
        </w:rPr>
        <w:t>target 10-13 of investment</w:t>
      </w:r>
      <w:r w:rsidR="00B30461" w:rsidRPr="00B30461">
        <w:rPr>
          <w:rFonts w:eastAsia="Times New Roman"/>
          <w:noProof/>
        </w:rPr>
        <w:t xml:space="preserve"> C10.I5 (Support to demand for clean vehicles).</w:t>
      </w:r>
      <w:r w:rsidR="00FB5D9E">
        <w:rPr>
          <w:rFonts w:eastAsia="Times New Roman"/>
          <w:noProof/>
        </w:rPr>
        <w:t xml:space="preserve"> </w:t>
      </w:r>
      <w:r w:rsidR="00FB5D9E" w:rsidRPr="00FB5D9E">
        <w:rPr>
          <w:rFonts w:eastAsia="Times New Roman"/>
          <w:noProof/>
        </w:rPr>
        <w:t>The changes introduced in the measures through the revision of the RRP do not affect the assessment carried out of the REPowerEU, which remains the same.</w:t>
      </w:r>
    </w:p>
    <w:p w:rsidR="00007F85" w:rsidRPr="006A12D9" w:rsidRDefault="00007F85" w:rsidP="00007F85">
      <w:pPr>
        <w:rPr>
          <w:b/>
          <w:bCs/>
          <w:i/>
          <w:iCs/>
          <w:noProof/>
        </w:rPr>
      </w:pPr>
      <w:r w:rsidRPr="00603009">
        <w:rPr>
          <w:b/>
          <w:bCs/>
          <w:i/>
          <w:iCs/>
          <w:noProof/>
        </w:rPr>
        <w:t>Contribution to the green transition including biodiversity</w:t>
      </w:r>
    </w:p>
    <w:p w:rsidR="00007F85" w:rsidRPr="001A0B70" w:rsidRDefault="00007F85" w:rsidP="00007F85">
      <w:pPr>
        <w:pStyle w:val="ManualConsidrant"/>
        <w:rPr>
          <w:rFonts w:eastAsia="Times New Roman"/>
          <w:noProof/>
          <w:lang w:val="en-IE"/>
        </w:rPr>
      </w:pPr>
      <w:r>
        <w:rPr>
          <w:noProof/>
        </w:rPr>
        <w:t>(15)</w:t>
      </w:r>
      <w:r>
        <w:rPr>
          <w:noProof/>
        </w:rPr>
        <w:tab/>
      </w:r>
      <w:r w:rsidRPr="6DDE4065">
        <w:rPr>
          <w:rFonts w:eastAsia="Times New Roman"/>
          <w:noProof/>
        </w:rPr>
        <w:t>In accordance with Article 19(3), point (e), of</w:t>
      </w:r>
      <w:r w:rsidR="006D649C">
        <w:rPr>
          <w:rFonts w:eastAsia="Times New Roman"/>
          <w:noProof/>
        </w:rPr>
        <w:t>,</w:t>
      </w:r>
      <w:r w:rsidRPr="6DDE4065">
        <w:rPr>
          <w:rFonts w:eastAsia="Times New Roman"/>
          <w:noProof/>
        </w:rPr>
        <w:t xml:space="preserve"> and </w:t>
      </w:r>
      <w:r w:rsidR="00E87E7E" w:rsidRPr="6DDE4065">
        <w:rPr>
          <w:rFonts w:eastAsia="Times New Roman"/>
          <w:noProof/>
        </w:rPr>
        <w:t xml:space="preserve">criterion 2.5 </w:t>
      </w:r>
      <w:r w:rsidR="00E87E7E">
        <w:rPr>
          <w:rFonts w:eastAsia="Times New Roman"/>
          <w:noProof/>
        </w:rPr>
        <w:t xml:space="preserve">of </w:t>
      </w:r>
      <w:r w:rsidRPr="6DDE4065">
        <w:rPr>
          <w:rFonts w:eastAsia="Times New Roman"/>
          <w:noProof/>
        </w:rPr>
        <w:t>Annex V to</w:t>
      </w:r>
      <w:r w:rsidR="006D649C">
        <w:rPr>
          <w:rFonts w:eastAsia="Times New Roman"/>
          <w:noProof/>
        </w:rPr>
        <w:t>,</w:t>
      </w:r>
      <w:r w:rsidRPr="6DDE4065">
        <w:rPr>
          <w:rFonts w:eastAsia="Times New Roman"/>
          <w:noProof/>
        </w:rPr>
        <w:t xml:space="preserve"> Regulation (EU) 2021/241, the amended RRP contains measures that contribute to a large extent (rating A) to the green transition, including biodiversity, or to addressing the challenges resulting </w:t>
      </w:r>
      <w:r w:rsidRPr="001A0B70">
        <w:rPr>
          <w:rFonts w:eastAsia="Times New Roman"/>
          <w:noProof/>
        </w:rPr>
        <w:t xml:space="preserve">therefrom. The measures supporting climate objectives account for an amount which represents </w:t>
      </w:r>
      <w:r w:rsidR="008217A7" w:rsidRPr="001A0B70">
        <w:rPr>
          <w:rFonts w:eastAsia="Times New Roman"/>
          <w:noProof/>
        </w:rPr>
        <w:t>48,4</w:t>
      </w:r>
      <w:r w:rsidR="00884963" w:rsidRPr="001A0B70">
        <w:rPr>
          <w:rFonts w:eastAsia="Times New Roman"/>
          <w:noProof/>
        </w:rPr>
        <w:t>3</w:t>
      </w:r>
      <w:r w:rsidRPr="001A0B70">
        <w:rPr>
          <w:rFonts w:eastAsia="Times New Roman"/>
          <w:noProof/>
        </w:rPr>
        <w:t>% of the amended RRP’s total allocation and</w:t>
      </w:r>
      <w:r w:rsidR="008217A7" w:rsidRPr="001A0B70">
        <w:rPr>
          <w:rFonts w:eastAsia="Times New Roman"/>
          <w:noProof/>
        </w:rPr>
        <w:t xml:space="preserve"> </w:t>
      </w:r>
      <w:r w:rsidR="00EB0D6C">
        <w:rPr>
          <w:rFonts w:eastAsia="Times New Roman"/>
          <w:noProof/>
        </w:rPr>
        <w:t>94,12</w:t>
      </w:r>
      <w:r w:rsidRPr="001A0B70">
        <w:rPr>
          <w:rFonts w:eastAsia="Times New Roman"/>
          <w:noProof/>
        </w:rPr>
        <w:t xml:space="preserve">% of the total estimated costs of measures in the REPowerEU chapter calculated in accordance with the methodology set out in Annex VI to Regulation (EU) 2021/241. </w:t>
      </w:r>
      <w:r w:rsidRPr="001A0B70">
        <w:rPr>
          <w:rFonts w:eastAsia="Times New Roman"/>
          <w:noProof/>
          <w:lang w:val="en-IE"/>
        </w:rPr>
        <w:t xml:space="preserve">In accordance with Article 17 of Regulation </w:t>
      </w:r>
      <w:r w:rsidRPr="001A0B70">
        <w:rPr>
          <w:rFonts w:eastAsia="Times New Roman"/>
          <w:noProof/>
        </w:rPr>
        <w:t>(EU) 2021/241</w:t>
      </w:r>
      <w:r w:rsidRPr="001A0B70">
        <w:rPr>
          <w:rFonts w:eastAsia="Times New Roman"/>
          <w:noProof/>
          <w:lang w:val="en-IE"/>
        </w:rPr>
        <w:t xml:space="preserve">, the </w:t>
      </w:r>
      <w:r w:rsidRPr="001A0B70">
        <w:rPr>
          <w:rFonts w:eastAsia="Times New Roman"/>
          <w:noProof/>
        </w:rPr>
        <w:t xml:space="preserve">amended RRP </w:t>
      </w:r>
      <w:r w:rsidRPr="001A0B70">
        <w:rPr>
          <w:rFonts w:eastAsia="Times New Roman"/>
          <w:noProof/>
          <w:lang w:val="en-IE"/>
        </w:rPr>
        <w:t xml:space="preserve">is consistent with the information included in the National Energy and Climate Plan 2021-2030. </w:t>
      </w:r>
    </w:p>
    <w:p w:rsidR="00007F85" w:rsidRDefault="004C1AB9" w:rsidP="00007F85">
      <w:pPr>
        <w:pStyle w:val="ManualConsidrant"/>
        <w:rPr>
          <w:rFonts w:eastAsia="Times New Roman"/>
          <w:noProof/>
        </w:rPr>
      </w:pPr>
      <w:r>
        <w:rPr>
          <w:noProof/>
        </w:rPr>
        <w:t>(16)</w:t>
      </w:r>
      <w:r>
        <w:rPr>
          <w:noProof/>
        </w:rPr>
        <w:tab/>
      </w:r>
      <w:r w:rsidRPr="001A0B70">
        <w:rPr>
          <w:rFonts w:eastAsia="Times New Roman"/>
          <w:noProof/>
        </w:rPr>
        <w:t xml:space="preserve">The amended RRP does not materially alter its ambition towards the green transition, given that the total allocation for measures supporting the climate objectives have only decreased by </w:t>
      </w:r>
      <w:r w:rsidR="009E26BD" w:rsidRPr="001A0B70">
        <w:rPr>
          <w:rFonts w:eastAsia="Times New Roman"/>
          <w:noProof/>
        </w:rPr>
        <w:t>0</w:t>
      </w:r>
      <w:r w:rsidRPr="001A0B70">
        <w:rPr>
          <w:rFonts w:eastAsia="Times New Roman"/>
          <w:noProof/>
        </w:rPr>
        <w:t>,</w:t>
      </w:r>
      <w:r w:rsidR="00884963" w:rsidRPr="001A0B70">
        <w:rPr>
          <w:rFonts w:eastAsia="Times New Roman"/>
          <w:noProof/>
        </w:rPr>
        <w:t>5</w:t>
      </w:r>
      <w:r w:rsidR="00CB0D89">
        <w:rPr>
          <w:rFonts w:eastAsia="Times New Roman"/>
          <w:noProof/>
        </w:rPr>
        <w:t>4</w:t>
      </w:r>
      <w:r w:rsidRPr="001A0B70">
        <w:rPr>
          <w:rFonts w:eastAsia="Times New Roman"/>
          <w:noProof/>
        </w:rPr>
        <w:t xml:space="preserve"> percentage points compared</w:t>
      </w:r>
      <w:r w:rsidRPr="004C1AB9">
        <w:rPr>
          <w:rFonts w:eastAsia="Times New Roman"/>
          <w:noProof/>
        </w:rPr>
        <w:t xml:space="preserve"> with the amended assessment of </w:t>
      </w:r>
      <w:r>
        <w:rPr>
          <w:rFonts w:eastAsia="Times New Roman"/>
          <w:noProof/>
        </w:rPr>
        <w:t>12</w:t>
      </w:r>
      <w:r w:rsidR="00321317">
        <w:rPr>
          <w:noProof/>
        </w:rPr>
        <w:t> </w:t>
      </w:r>
      <w:r>
        <w:rPr>
          <w:rFonts w:eastAsia="Times New Roman"/>
          <w:noProof/>
        </w:rPr>
        <w:t>December</w:t>
      </w:r>
      <w:r w:rsidR="00321317">
        <w:rPr>
          <w:noProof/>
        </w:rPr>
        <w:t> </w:t>
      </w:r>
      <w:r w:rsidRPr="004C1AB9">
        <w:rPr>
          <w:rFonts w:eastAsia="Times New Roman"/>
          <w:noProof/>
        </w:rPr>
        <w:t>202</w:t>
      </w:r>
      <w:r>
        <w:rPr>
          <w:rFonts w:eastAsia="Times New Roman"/>
          <w:noProof/>
        </w:rPr>
        <w:t>5</w:t>
      </w:r>
      <w:r w:rsidRPr="004C1AB9">
        <w:rPr>
          <w:rFonts w:eastAsia="Times New Roman"/>
          <w:noProof/>
        </w:rPr>
        <w:t xml:space="preserve">. This decrease is the result of the scale down of several measures, namely </w:t>
      </w:r>
      <w:r w:rsidR="004300E6">
        <w:rPr>
          <w:rFonts w:eastAsia="Times New Roman"/>
          <w:noProof/>
        </w:rPr>
        <w:t xml:space="preserve">target 3-14 of </w:t>
      </w:r>
      <w:r w:rsidRPr="004C1AB9">
        <w:rPr>
          <w:rFonts w:eastAsia="Times New Roman"/>
          <w:noProof/>
        </w:rPr>
        <w:t xml:space="preserve">investment </w:t>
      </w:r>
      <w:r w:rsidRPr="0074089E">
        <w:rPr>
          <w:rFonts w:eastAsia="Times New Roman"/>
          <w:noProof/>
        </w:rPr>
        <w:t xml:space="preserve">C3.I1 (Support to railway), </w:t>
      </w:r>
      <w:r w:rsidR="007D1B5E">
        <w:rPr>
          <w:rFonts w:eastAsia="Times New Roman"/>
          <w:noProof/>
        </w:rPr>
        <w:t xml:space="preserve">target 7-30 of investment </w:t>
      </w:r>
      <w:r w:rsidR="007D1B5E" w:rsidRPr="002004A8">
        <w:rPr>
          <w:rFonts w:eastAsia="Times New Roman"/>
          <w:noProof/>
        </w:rPr>
        <w:t xml:space="preserve">C7.I11 </w:t>
      </w:r>
      <w:r w:rsidR="007D1B5E">
        <w:rPr>
          <w:rFonts w:eastAsia="Times New Roman"/>
          <w:noProof/>
        </w:rPr>
        <w:t>(</w:t>
      </w:r>
      <w:r w:rsidR="007D1B5E" w:rsidRPr="002004A8">
        <w:rPr>
          <w:rFonts w:eastAsia="Times New Roman"/>
          <w:noProof/>
        </w:rPr>
        <w:t>Culture</w:t>
      </w:r>
      <w:r w:rsidR="007D1B5E">
        <w:rPr>
          <w:rFonts w:eastAsia="Times New Roman"/>
          <w:noProof/>
        </w:rPr>
        <w:t>),</w:t>
      </w:r>
      <w:r w:rsidR="007D1B5E" w:rsidRPr="00A07B87">
        <w:rPr>
          <w:rFonts w:eastAsia="Times New Roman"/>
          <w:noProof/>
        </w:rPr>
        <w:t xml:space="preserve"> </w:t>
      </w:r>
      <w:r w:rsidR="004300E6">
        <w:rPr>
          <w:rFonts w:eastAsia="Times New Roman"/>
          <w:noProof/>
        </w:rPr>
        <w:t xml:space="preserve">milestone 10-5 of </w:t>
      </w:r>
      <w:r w:rsidRPr="00172C67">
        <w:rPr>
          <w:rFonts w:eastAsia="Times New Roman"/>
          <w:noProof/>
        </w:rPr>
        <w:t>investment C10.I1 (Fossil-free industry)</w:t>
      </w:r>
      <w:r w:rsidR="000671D3">
        <w:rPr>
          <w:rFonts w:eastAsia="Times New Roman"/>
          <w:noProof/>
        </w:rPr>
        <w:t xml:space="preserve">, </w:t>
      </w:r>
      <w:r w:rsidR="004300E6">
        <w:rPr>
          <w:rFonts w:eastAsia="Times New Roman"/>
          <w:noProof/>
        </w:rPr>
        <w:t xml:space="preserve">target 10-12 of </w:t>
      </w:r>
      <w:r w:rsidRPr="004C1AB9">
        <w:rPr>
          <w:rFonts w:eastAsia="Times New Roman"/>
          <w:noProof/>
        </w:rPr>
        <w:t xml:space="preserve">investment </w:t>
      </w:r>
      <w:r w:rsidR="00732394" w:rsidRPr="00732394">
        <w:rPr>
          <w:rFonts w:eastAsia="Times New Roman"/>
          <w:noProof/>
        </w:rPr>
        <w:t xml:space="preserve">C10.I4 </w:t>
      </w:r>
      <w:r w:rsidR="00732394">
        <w:rPr>
          <w:rFonts w:eastAsia="Times New Roman"/>
          <w:noProof/>
        </w:rPr>
        <w:t>(</w:t>
      </w:r>
      <w:r w:rsidR="00732394" w:rsidRPr="00732394">
        <w:rPr>
          <w:rFonts w:eastAsia="Times New Roman"/>
          <w:noProof/>
        </w:rPr>
        <w:t>Energy renovation of private housing, including energy sieves</w:t>
      </w:r>
      <w:r w:rsidRPr="004C1AB9">
        <w:rPr>
          <w:rFonts w:eastAsia="Times New Roman"/>
          <w:noProof/>
        </w:rPr>
        <w:t>)</w:t>
      </w:r>
      <w:r w:rsidR="000671D3">
        <w:rPr>
          <w:rFonts w:eastAsia="Times New Roman"/>
          <w:noProof/>
        </w:rPr>
        <w:t>, and</w:t>
      </w:r>
      <w:r w:rsidR="007D042A">
        <w:rPr>
          <w:rFonts w:eastAsia="Times New Roman"/>
          <w:noProof/>
        </w:rPr>
        <w:t xml:space="preserve"> </w:t>
      </w:r>
      <w:r w:rsidR="004F5BD3">
        <w:rPr>
          <w:rFonts w:eastAsia="Times New Roman"/>
          <w:noProof/>
        </w:rPr>
        <w:t xml:space="preserve">the removal of </w:t>
      </w:r>
      <w:r w:rsidR="004300E6">
        <w:rPr>
          <w:rFonts w:eastAsia="Times New Roman"/>
          <w:noProof/>
        </w:rPr>
        <w:t>milestone 10-8 of investment</w:t>
      </w:r>
      <w:r w:rsidRPr="004C1AB9">
        <w:rPr>
          <w:rFonts w:eastAsia="Times New Roman"/>
          <w:noProof/>
        </w:rPr>
        <w:t xml:space="preserve"> </w:t>
      </w:r>
      <w:r w:rsidR="00157371" w:rsidRPr="00157371">
        <w:rPr>
          <w:rFonts w:eastAsia="Times New Roman"/>
          <w:noProof/>
        </w:rPr>
        <w:t xml:space="preserve">C10.I2 </w:t>
      </w:r>
      <w:r w:rsidR="00157371">
        <w:rPr>
          <w:rFonts w:eastAsia="Times New Roman"/>
          <w:noProof/>
        </w:rPr>
        <w:t>(</w:t>
      </w:r>
      <w:r w:rsidR="00157371" w:rsidRPr="00157371">
        <w:rPr>
          <w:rFonts w:eastAsia="Times New Roman"/>
          <w:noProof/>
        </w:rPr>
        <w:t>IPCEI Hydroge</w:t>
      </w:r>
      <w:r w:rsidR="00157371">
        <w:rPr>
          <w:rFonts w:eastAsia="Times New Roman"/>
          <w:noProof/>
        </w:rPr>
        <w:t>n)</w:t>
      </w:r>
      <w:r w:rsidR="00157371" w:rsidRPr="00157371">
        <w:rPr>
          <w:rFonts w:eastAsia="Times New Roman"/>
          <w:noProof/>
        </w:rPr>
        <w:t xml:space="preserve"> </w:t>
      </w:r>
      <w:r w:rsidRPr="004C1AB9">
        <w:rPr>
          <w:rFonts w:eastAsia="Times New Roman"/>
          <w:noProof/>
        </w:rPr>
        <w:t xml:space="preserve">which is compensated by the scale up of </w:t>
      </w:r>
      <w:r w:rsidR="000B204A">
        <w:rPr>
          <w:rFonts w:eastAsia="Times New Roman"/>
          <w:noProof/>
        </w:rPr>
        <w:t>target 10-13 of investment</w:t>
      </w:r>
      <w:r w:rsidRPr="004C1AB9">
        <w:rPr>
          <w:rFonts w:eastAsia="Times New Roman"/>
          <w:noProof/>
        </w:rPr>
        <w:t xml:space="preserve"> C10.I5 (Support to demand for clean vehicles). The limited scope of those amendments does not change the overall assessment of this criterion.</w:t>
      </w:r>
      <w:r w:rsidRPr="004C1AB9" w:rsidDel="004C1AB9">
        <w:rPr>
          <w:rFonts w:eastAsia="Times New Roman"/>
          <w:noProof/>
        </w:rPr>
        <w:t xml:space="preserve"> </w:t>
      </w:r>
    </w:p>
    <w:p w:rsidR="00007F85" w:rsidRPr="006A12D9" w:rsidRDefault="00007F85" w:rsidP="00007F85">
      <w:pPr>
        <w:rPr>
          <w:b/>
          <w:bCs/>
          <w:i/>
          <w:iCs/>
          <w:noProof/>
        </w:rPr>
      </w:pPr>
      <w:r w:rsidRPr="00603009">
        <w:rPr>
          <w:b/>
          <w:bCs/>
          <w:i/>
          <w:iCs/>
          <w:noProof/>
        </w:rPr>
        <w:t>Contribution to the digital transition</w:t>
      </w:r>
    </w:p>
    <w:p w:rsidR="00A07B87" w:rsidRPr="001A0B70" w:rsidRDefault="00007F85" w:rsidP="00007F85">
      <w:pPr>
        <w:pStyle w:val="ManualConsidrant"/>
        <w:rPr>
          <w:rFonts w:eastAsia="Times New Roman"/>
          <w:noProof/>
        </w:rPr>
      </w:pPr>
      <w:r>
        <w:rPr>
          <w:noProof/>
        </w:rPr>
        <w:t>(17)</w:t>
      </w:r>
      <w:r>
        <w:rPr>
          <w:noProof/>
        </w:rPr>
        <w:tab/>
      </w:r>
      <w:r w:rsidRPr="6DDE4065">
        <w:rPr>
          <w:rFonts w:eastAsia="Times New Roman"/>
          <w:noProof/>
        </w:rPr>
        <w:t>In accordance with Article 19(3), point (f), of</w:t>
      </w:r>
      <w:r w:rsidR="006D649C">
        <w:rPr>
          <w:rFonts w:eastAsia="Times New Roman"/>
          <w:noProof/>
        </w:rPr>
        <w:t>,</w:t>
      </w:r>
      <w:r w:rsidRPr="6DDE4065">
        <w:rPr>
          <w:rFonts w:eastAsia="Times New Roman"/>
          <w:noProof/>
        </w:rPr>
        <w:t xml:space="preserve"> and </w:t>
      </w:r>
      <w:r w:rsidR="00E87E7E" w:rsidRPr="6DDE4065">
        <w:rPr>
          <w:rFonts w:eastAsia="Times New Roman"/>
          <w:noProof/>
        </w:rPr>
        <w:t xml:space="preserve">criterion 2.6 </w:t>
      </w:r>
      <w:r w:rsidR="00E87E7E">
        <w:rPr>
          <w:rFonts w:eastAsia="Times New Roman"/>
          <w:noProof/>
        </w:rPr>
        <w:t xml:space="preserve">of </w:t>
      </w:r>
      <w:r w:rsidRPr="6DDE4065">
        <w:rPr>
          <w:rFonts w:eastAsia="Times New Roman"/>
          <w:noProof/>
        </w:rPr>
        <w:t>Annex V</w:t>
      </w:r>
      <w:r w:rsidR="00E87E7E">
        <w:rPr>
          <w:rFonts w:eastAsia="Times New Roman"/>
          <w:noProof/>
        </w:rPr>
        <w:t xml:space="preserve"> </w:t>
      </w:r>
      <w:r w:rsidRPr="6DDE4065">
        <w:rPr>
          <w:rFonts w:eastAsia="Times New Roman"/>
          <w:noProof/>
        </w:rPr>
        <w:t>to</w:t>
      </w:r>
      <w:r w:rsidR="006D649C">
        <w:rPr>
          <w:rFonts w:eastAsia="Times New Roman"/>
          <w:noProof/>
        </w:rPr>
        <w:t>,</w:t>
      </w:r>
      <w:r w:rsidRPr="6DDE4065">
        <w:rPr>
          <w:rFonts w:eastAsia="Times New Roman"/>
          <w:noProof/>
        </w:rPr>
        <w:t xml:space="preserve"> Regulation (EU) 2021/241, the amended RRP contains measures that contribute to a large extent (rating A) to the digital transition or to addressing the challenges resulting from it. </w:t>
      </w:r>
      <w:r w:rsidRPr="001A0B70">
        <w:rPr>
          <w:rFonts w:eastAsia="Times New Roman"/>
          <w:noProof/>
        </w:rPr>
        <w:t>The measures supporting digital objectives account for an amount which represents</w:t>
      </w:r>
      <w:r w:rsidR="009E26BD" w:rsidRPr="001A0B70">
        <w:rPr>
          <w:rFonts w:eastAsia="Times New Roman"/>
          <w:noProof/>
        </w:rPr>
        <w:t xml:space="preserve"> 21</w:t>
      </w:r>
      <w:r w:rsidRPr="001A0B70">
        <w:rPr>
          <w:rFonts w:eastAsia="Times New Roman"/>
          <w:noProof/>
        </w:rPr>
        <w:t xml:space="preserve">% of the amended RRP’s total allocation calculated in accordance with the methodology set out in Annex VII to that Regulation. </w:t>
      </w:r>
    </w:p>
    <w:p w:rsidR="009476DD" w:rsidRPr="002C61F4" w:rsidRDefault="00567613" w:rsidP="002C61F4">
      <w:pPr>
        <w:pStyle w:val="ManualConsidrant"/>
        <w:rPr>
          <w:rFonts w:eastAsia="Times New Roman"/>
          <w:noProof/>
        </w:rPr>
      </w:pPr>
      <w:r>
        <w:rPr>
          <w:noProof/>
        </w:rPr>
        <w:t>(18)</w:t>
      </w:r>
      <w:r>
        <w:rPr>
          <w:noProof/>
        </w:rPr>
        <w:tab/>
      </w:r>
      <w:r w:rsidRPr="001A0B70">
        <w:rPr>
          <w:rFonts w:eastAsia="Times New Roman"/>
          <w:noProof/>
        </w:rPr>
        <w:t xml:space="preserve">The amended RRP does not materially alter its ambition towards the digital transition, given that the total allocation for measures supporting the digital transition has decreased by only </w:t>
      </w:r>
      <w:r w:rsidR="00A52B34" w:rsidRPr="001A0B70">
        <w:rPr>
          <w:rFonts w:eastAsia="Times New Roman"/>
          <w:noProof/>
        </w:rPr>
        <w:t>0</w:t>
      </w:r>
      <w:r w:rsidRPr="001A0B70">
        <w:rPr>
          <w:rFonts w:eastAsia="Times New Roman"/>
          <w:noProof/>
        </w:rPr>
        <w:t>,</w:t>
      </w:r>
      <w:r w:rsidR="00B24FE8">
        <w:rPr>
          <w:rFonts w:eastAsia="Times New Roman"/>
          <w:noProof/>
        </w:rPr>
        <w:t>5</w:t>
      </w:r>
      <w:r w:rsidRPr="001A0B70">
        <w:rPr>
          <w:rFonts w:eastAsia="Times New Roman"/>
          <w:noProof/>
        </w:rPr>
        <w:t xml:space="preserve"> percentage points compared</w:t>
      </w:r>
      <w:r w:rsidRPr="00A07B87">
        <w:rPr>
          <w:rFonts w:eastAsia="Times New Roman"/>
          <w:noProof/>
        </w:rPr>
        <w:t xml:space="preserve"> with the amended assessment of </w:t>
      </w:r>
      <w:r w:rsidR="00AE4526" w:rsidRPr="00A07B87">
        <w:rPr>
          <w:rFonts w:eastAsia="Times New Roman"/>
          <w:noProof/>
        </w:rPr>
        <w:t>12</w:t>
      </w:r>
      <w:r w:rsidR="007D042A">
        <w:rPr>
          <w:noProof/>
        </w:rPr>
        <w:t> </w:t>
      </w:r>
      <w:r w:rsidR="00AE4526" w:rsidRPr="00A07B87">
        <w:rPr>
          <w:rFonts w:eastAsia="Times New Roman"/>
          <w:noProof/>
        </w:rPr>
        <w:t>December</w:t>
      </w:r>
      <w:r w:rsidR="007D042A">
        <w:rPr>
          <w:noProof/>
        </w:rPr>
        <w:t> </w:t>
      </w:r>
      <w:r w:rsidRPr="00A07B87">
        <w:rPr>
          <w:rFonts w:eastAsia="Times New Roman"/>
          <w:noProof/>
        </w:rPr>
        <w:t>202</w:t>
      </w:r>
      <w:r w:rsidR="00AE4526" w:rsidRPr="00A07B87">
        <w:rPr>
          <w:rFonts w:eastAsia="Times New Roman"/>
          <w:noProof/>
        </w:rPr>
        <w:t>5</w:t>
      </w:r>
      <w:r w:rsidRPr="00A07B87">
        <w:rPr>
          <w:rFonts w:eastAsia="Times New Roman"/>
          <w:noProof/>
        </w:rPr>
        <w:t xml:space="preserve">. This decrease is due to the </w:t>
      </w:r>
      <w:r w:rsidR="001601CC">
        <w:rPr>
          <w:rFonts w:eastAsia="Times New Roman"/>
          <w:noProof/>
        </w:rPr>
        <w:t>removal of</w:t>
      </w:r>
      <w:r w:rsidRPr="00A07B87">
        <w:rPr>
          <w:rFonts w:eastAsia="Times New Roman"/>
          <w:noProof/>
        </w:rPr>
        <w:t xml:space="preserve"> </w:t>
      </w:r>
      <w:r w:rsidR="000B204A">
        <w:rPr>
          <w:rFonts w:eastAsia="Times New Roman"/>
          <w:noProof/>
        </w:rPr>
        <w:t xml:space="preserve">target 7-16 of </w:t>
      </w:r>
      <w:r w:rsidRPr="00A07B87">
        <w:rPr>
          <w:rFonts w:eastAsia="Times New Roman"/>
          <w:noProof/>
        </w:rPr>
        <w:t xml:space="preserve">investment </w:t>
      </w:r>
      <w:r w:rsidR="002034C1" w:rsidRPr="00A07B87">
        <w:rPr>
          <w:rFonts w:eastAsia="Times New Roman"/>
          <w:noProof/>
        </w:rPr>
        <w:t xml:space="preserve">C7.I1 </w:t>
      </w:r>
      <w:r w:rsidR="00A07B87" w:rsidRPr="00A07B87">
        <w:rPr>
          <w:rFonts w:eastAsia="Times New Roman"/>
          <w:noProof/>
        </w:rPr>
        <w:t>(</w:t>
      </w:r>
      <w:r w:rsidR="002034C1" w:rsidRPr="00A07B87">
        <w:rPr>
          <w:rFonts w:eastAsia="Times New Roman"/>
          <w:noProof/>
        </w:rPr>
        <w:t>Digital upgrade of companies</w:t>
      </w:r>
      <w:r w:rsidR="00A07B87" w:rsidRPr="00A07B87">
        <w:rPr>
          <w:rFonts w:eastAsia="Times New Roman"/>
          <w:noProof/>
        </w:rPr>
        <w:t>)</w:t>
      </w:r>
      <w:r w:rsidR="00497607" w:rsidRPr="00497607">
        <w:rPr>
          <w:rFonts w:eastAsia="Times New Roman"/>
          <w:noProof/>
        </w:rPr>
        <w:t xml:space="preserve"> </w:t>
      </w:r>
      <w:r w:rsidR="00497607">
        <w:rPr>
          <w:rFonts w:eastAsia="Times New Roman"/>
          <w:noProof/>
        </w:rPr>
        <w:t>and target 8-25 of investment</w:t>
      </w:r>
      <w:r w:rsidR="00497607" w:rsidRPr="00A07B87">
        <w:rPr>
          <w:rFonts w:eastAsia="Times New Roman"/>
          <w:noProof/>
        </w:rPr>
        <w:t xml:space="preserve"> C8.I18 (Modernising and digitalising professional training)</w:t>
      </w:r>
      <w:r w:rsidR="00845D21">
        <w:rPr>
          <w:rFonts w:eastAsia="Times New Roman"/>
          <w:noProof/>
        </w:rPr>
        <w:t>,</w:t>
      </w:r>
      <w:r w:rsidR="002034C1" w:rsidRPr="00A07B87">
        <w:rPr>
          <w:rFonts w:eastAsia="Times New Roman"/>
          <w:noProof/>
        </w:rPr>
        <w:t xml:space="preserve"> </w:t>
      </w:r>
      <w:r w:rsidR="00497607">
        <w:rPr>
          <w:rFonts w:eastAsia="Times New Roman"/>
          <w:noProof/>
        </w:rPr>
        <w:t>and the decrease</w:t>
      </w:r>
      <w:r w:rsidR="004F5157">
        <w:rPr>
          <w:rFonts w:eastAsia="Times New Roman"/>
          <w:noProof/>
        </w:rPr>
        <w:t xml:space="preserve"> </w:t>
      </w:r>
      <w:r w:rsidR="00EA6952">
        <w:rPr>
          <w:rFonts w:eastAsia="Times New Roman"/>
          <w:noProof/>
        </w:rPr>
        <w:t>in</w:t>
      </w:r>
      <w:r w:rsidR="004F5157">
        <w:rPr>
          <w:rFonts w:eastAsia="Times New Roman"/>
          <w:noProof/>
        </w:rPr>
        <w:t xml:space="preserve"> the level </w:t>
      </w:r>
      <w:r w:rsidR="00EA6952">
        <w:rPr>
          <w:rFonts w:eastAsia="Times New Roman"/>
          <w:noProof/>
        </w:rPr>
        <w:t xml:space="preserve">of ambition of </w:t>
      </w:r>
      <w:r w:rsidR="000B204A">
        <w:rPr>
          <w:rFonts w:eastAsia="Times New Roman"/>
          <w:noProof/>
        </w:rPr>
        <w:t xml:space="preserve">target 7-23 of </w:t>
      </w:r>
      <w:r w:rsidR="00A07B87" w:rsidRPr="00A07B87">
        <w:rPr>
          <w:rFonts w:eastAsia="Times New Roman"/>
          <w:noProof/>
        </w:rPr>
        <w:t>investment</w:t>
      </w:r>
      <w:r w:rsidR="00EE4AC0" w:rsidRPr="00A07B87">
        <w:rPr>
          <w:rFonts w:eastAsia="Times New Roman"/>
          <w:noProof/>
        </w:rPr>
        <w:t xml:space="preserve"> </w:t>
      </w:r>
      <w:r w:rsidR="00A07B87" w:rsidRPr="00A07B87">
        <w:rPr>
          <w:rFonts w:eastAsia="Times New Roman"/>
          <w:noProof/>
        </w:rPr>
        <w:t>C7.I6 (Applications of the Ministry of Interior)</w:t>
      </w:r>
      <w:r w:rsidR="00EA6952">
        <w:rPr>
          <w:rFonts w:eastAsia="Times New Roman"/>
          <w:noProof/>
        </w:rPr>
        <w:t xml:space="preserve"> and</w:t>
      </w:r>
      <w:r w:rsidR="002004A8">
        <w:rPr>
          <w:rFonts w:eastAsia="Times New Roman"/>
          <w:noProof/>
        </w:rPr>
        <w:t xml:space="preserve"> </w:t>
      </w:r>
      <w:r w:rsidR="000B204A">
        <w:rPr>
          <w:rFonts w:eastAsia="Times New Roman"/>
          <w:noProof/>
        </w:rPr>
        <w:t>target 7-30 of investment</w:t>
      </w:r>
      <w:r w:rsidR="002004A8">
        <w:rPr>
          <w:rFonts w:eastAsia="Times New Roman"/>
          <w:noProof/>
        </w:rPr>
        <w:t xml:space="preserve"> </w:t>
      </w:r>
      <w:r w:rsidR="002004A8" w:rsidRPr="002004A8">
        <w:rPr>
          <w:rFonts w:eastAsia="Times New Roman"/>
          <w:noProof/>
        </w:rPr>
        <w:t xml:space="preserve">C7.I11 </w:t>
      </w:r>
      <w:r w:rsidR="002004A8">
        <w:rPr>
          <w:rFonts w:eastAsia="Times New Roman"/>
          <w:noProof/>
        </w:rPr>
        <w:t>(</w:t>
      </w:r>
      <w:r w:rsidR="002004A8" w:rsidRPr="002004A8">
        <w:rPr>
          <w:rFonts w:eastAsia="Times New Roman"/>
          <w:noProof/>
        </w:rPr>
        <w:t>Culture</w:t>
      </w:r>
      <w:r w:rsidR="002004A8">
        <w:rPr>
          <w:rFonts w:eastAsia="Times New Roman"/>
          <w:noProof/>
        </w:rPr>
        <w:t>)</w:t>
      </w:r>
      <w:r w:rsidR="00A07B87" w:rsidRPr="00A07B87">
        <w:rPr>
          <w:rFonts w:eastAsia="Times New Roman"/>
          <w:noProof/>
        </w:rPr>
        <w:t xml:space="preserve">. </w:t>
      </w:r>
      <w:r w:rsidRPr="00A07B87">
        <w:rPr>
          <w:rFonts w:eastAsia="Times New Roman"/>
          <w:noProof/>
        </w:rPr>
        <w:t>The limited scope of those amendments does not change the overall assessment of this criterion.</w:t>
      </w:r>
      <w:r w:rsidRPr="00A07B87" w:rsidDel="00567613">
        <w:rPr>
          <w:rFonts w:eastAsia="Times New Roman"/>
          <w:noProof/>
        </w:rPr>
        <w:t xml:space="preserve"> </w:t>
      </w:r>
    </w:p>
    <w:p w:rsidR="00007F85" w:rsidRPr="00AA5141" w:rsidRDefault="00007F85" w:rsidP="00AA5141">
      <w:pPr>
        <w:rPr>
          <w:b/>
          <w:bCs/>
          <w:i/>
          <w:iCs/>
          <w:noProof/>
        </w:rPr>
      </w:pPr>
      <w:r w:rsidRPr="00AA5141">
        <w:rPr>
          <w:b/>
          <w:bCs/>
          <w:i/>
          <w:iCs/>
          <w:noProof/>
        </w:rPr>
        <w:t>Costing</w:t>
      </w:r>
    </w:p>
    <w:p w:rsidR="00007F85" w:rsidRDefault="00007F85" w:rsidP="00007F85">
      <w:pPr>
        <w:pStyle w:val="ManualConsidrant"/>
        <w:rPr>
          <w:rFonts w:eastAsia="Times New Roman"/>
          <w:noProof/>
        </w:rPr>
      </w:pPr>
      <w:r>
        <w:rPr>
          <w:noProof/>
        </w:rPr>
        <w:t>(19)</w:t>
      </w:r>
      <w:r>
        <w:rPr>
          <w:noProof/>
        </w:rPr>
        <w:tab/>
      </w:r>
      <w:r w:rsidRPr="6DDE4065">
        <w:rPr>
          <w:rFonts w:eastAsia="Times New Roman"/>
          <w:noProof/>
        </w:rPr>
        <w:t>In accordance with Article 19(3), point (i), of</w:t>
      </w:r>
      <w:r w:rsidR="004172B7">
        <w:rPr>
          <w:rFonts w:eastAsia="Times New Roman"/>
          <w:noProof/>
        </w:rPr>
        <w:t>,</w:t>
      </w:r>
      <w:r w:rsidRPr="6DDE4065">
        <w:rPr>
          <w:rFonts w:eastAsia="Times New Roman"/>
          <w:noProof/>
        </w:rPr>
        <w:t xml:space="preserve"> and </w:t>
      </w:r>
      <w:r w:rsidR="00E87E7E" w:rsidRPr="6DDE4065">
        <w:rPr>
          <w:rFonts w:eastAsia="Times New Roman"/>
          <w:noProof/>
        </w:rPr>
        <w:t>criterion 2.9</w:t>
      </w:r>
      <w:r w:rsidR="007D042A">
        <w:rPr>
          <w:rFonts w:eastAsia="Times New Roman"/>
          <w:noProof/>
        </w:rPr>
        <w:t xml:space="preserve"> </w:t>
      </w:r>
      <w:r w:rsidR="00E87E7E">
        <w:rPr>
          <w:rFonts w:eastAsia="Times New Roman"/>
          <w:noProof/>
        </w:rPr>
        <w:t xml:space="preserve">of </w:t>
      </w:r>
      <w:r w:rsidRPr="6DDE4065">
        <w:rPr>
          <w:rFonts w:eastAsia="Times New Roman"/>
          <w:noProof/>
        </w:rPr>
        <w:t>Annex V to</w:t>
      </w:r>
      <w:r w:rsidR="004172B7">
        <w:rPr>
          <w:rFonts w:eastAsia="Times New Roman"/>
          <w:noProof/>
        </w:rPr>
        <w:t>,</w:t>
      </w:r>
      <w:r w:rsidRPr="6DDE4065">
        <w:rPr>
          <w:rFonts w:eastAsia="Times New Roman"/>
          <w:noProof/>
        </w:rPr>
        <w:t xml:space="preserve"> Regulation (EU) 2021/241, the justification provided in the amended RRP on the amount of the estimated total cost of the RRP is to a </w:t>
      </w:r>
      <w:r w:rsidRPr="00603009">
        <w:rPr>
          <w:rFonts w:eastAsia="Times New Roman"/>
          <w:noProof/>
        </w:rPr>
        <w:t>medium</w:t>
      </w:r>
      <w:r w:rsidRPr="00671966">
        <w:rPr>
          <w:rFonts w:eastAsia="Times New Roman"/>
          <w:noProof/>
        </w:rPr>
        <w:t xml:space="preserve"> extent </w:t>
      </w:r>
      <w:r w:rsidR="000C4B0F">
        <w:rPr>
          <w:rFonts w:eastAsia="Times New Roman"/>
          <w:noProof/>
        </w:rPr>
        <w:t xml:space="preserve">(rating </w:t>
      </w:r>
      <w:r w:rsidRPr="00603009">
        <w:rPr>
          <w:rFonts w:eastAsia="Times New Roman"/>
          <w:noProof/>
        </w:rPr>
        <w:t>B</w:t>
      </w:r>
      <w:r w:rsidR="003869D1">
        <w:rPr>
          <w:rFonts w:eastAsia="Times New Roman"/>
          <w:noProof/>
        </w:rPr>
        <w:t>)</w:t>
      </w:r>
      <w:r w:rsidRPr="00671966">
        <w:rPr>
          <w:rFonts w:eastAsia="Times New Roman"/>
          <w:noProof/>
        </w:rPr>
        <w:t xml:space="preserve"> reasonable</w:t>
      </w:r>
      <w:r w:rsidRPr="6DDE4065">
        <w:rPr>
          <w:rFonts w:eastAsia="Times New Roman"/>
          <w:noProof/>
        </w:rPr>
        <w:t xml:space="preserve"> and plausible, is in line with the principle of cost efficiency and is commensurate to the expected national economic and social impact.</w:t>
      </w:r>
    </w:p>
    <w:p w:rsidR="008D0D8A" w:rsidRPr="009E498C" w:rsidRDefault="008D0D8A" w:rsidP="00060B35">
      <w:pPr>
        <w:pStyle w:val="ManualConsidrant"/>
        <w:rPr>
          <w:noProof/>
        </w:rPr>
      </w:pPr>
      <w:r>
        <w:rPr>
          <w:noProof/>
        </w:rPr>
        <w:t>(20)</w:t>
      </w:r>
      <w:r>
        <w:rPr>
          <w:noProof/>
        </w:rPr>
        <w:tab/>
      </w:r>
      <w:r w:rsidRPr="009E498C">
        <w:rPr>
          <w:noProof/>
        </w:rPr>
        <w:t>For the measures that were downscaled in the amended RRP, the decrease in estimated cost was either proportional to the decrease in the relevant milestones and targets or based on good-quality methodologies and supporting documentation with evidence that the cost modifications were justified, reasonable and plausible. Finally, the amount of the estimated total cost of the RRP is in line with the principle of cost efficiency and commensurate with the expected national economic and social impact.</w:t>
      </w:r>
    </w:p>
    <w:p w:rsidR="00007F85" w:rsidRPr="007E3137" w:rsidRDefault="00007F85" w:rsidP="00007F85">
      <w:pPr>
        <w:rPr>
          <w:b/>
          <w:bCs/>
          <w:i/>
          <w:iCs/>
          <w:noProof/>
        </w:rPr>
      </w:pPr>
      <w:r w:rsidRPr="00603009">
        <w:rPr>
          <w:b/>
          <w:bCs/>
          <w:i/>
          <w:iCs/>
          <w:noProof/>
        </w:rPr>
        <w:t>Any other assessment criteria</w:t>
      </w:r>
    </w:p>
    <w:p w:rsidR="00007F85" w:rsidRDefault="00007F85" w:rsidP="00007F85">
      <w:pPr>
        <w:pStyle w:val="ManualConsidrant"/>
        <w:rPr>
          <w:rFonts w:eastAsia="Times New Roman"/>
          <w:noProof/>
        </w:rPr>
      </w:pPr>
      <w:r>
        <w:rPr>
          <w:noProof/>
        </w:rPr>
        <w:t>(21)</w:t>
      </w:r>
      <w:r>
        <w:rPr>
          <w:noProof/>
        </w:rPr>
        <w:tab/>
      </w:r>
      <w:r w:rsidRPr="6DDE4065">
        <w:rPr>
          <w:rFonts w:eastAsia="Times New Roman"/>
          <w:noProof/>
        </w:rPr>
        <w:t>The Commission considers that the amendments put forward by</w:t>
      </w:r>
      <w:r w:rsidR="00236A4B">
        <w:rPr>
          <w:rFonts w:eastAsia="Times New Roman"/>
          <w:noProof/>
        </w:rPr>
        <w:t xml:space="preserve"> France </w:t>
      </w:r>
      <w:r w:rsidRPr="6DDE4065">
        <w:rPr>
          <w:rFonts w:eastAsia="Times New Roman"/>
          <w:noProof/>
        </w:rPr>
        <w:t xml:space="preserve">do not affect the positive assessment of the RRP set out in the Council Implementing Decision of </w:t>
      </w:r>
      <w:r w:rsidR="00D53753">
        <w:rPr>
          <w:rFonts w:eastAsia="Times New Roman"/>
          <w:noProof/>
        </w:rPr>
        <w:t>13</w:t>
      </w:r>
      <w:r w:rsidR="00AA5141">
        <w:rPr>
          <w:noProof/>
        </w:rPr>
        <w:t> </w:t>
      </w:r>
      <w:r w:rsidR="00D53753">
        <w:rPr>
          <w:rFonts w:eastAsia="Times New Roman"/>
          <w:noProof/>
        </w:rPr>
        <w:t>July</w:t>
      </w:r>
      <w:r w:rsidR="00AA5141">
        <w:rPr>
          <w:noProof/>
        </w:rPr>
        <w:t> </w:t>
      </w:r>
      <w:r w:rsidR="00D53753">
        <w:rPr>
          <w:rFonts w:eastAsia="Times New Roman"/>
          <w:noProof/>
        </w:rPr>
        <w:t>2021</w:t>
      </w:r>
      <w:r w:rsidRPr="6DDE4065">
        <w:rPr>
          <w:rFonts w:eastAsia="Times New Roman"/>
          <w:noProof/>
        </w:rPr>
        <w:t xml:space="preserve"> on the approval of the assessment of the RRP for </w:t>
      </w:r>
      <w:r w:rsidR="003B4A6C">
        <w:rPr>
          <w:rFonts w:eastAsia="Times New Roman"/>
          <w:noProof/>
        </w:rPr>
        <w:t>France</w:t>
      </w:r>
      <w:r w:rsidRPr="6DDE4065">
        <w:rPr>
          <w:rFonts w:eastAsia="Times New Roman"/>
          <w:noProof/>
        </w:rPr>
        <w:t xml:space="preserve"> regarding the relevance, effectiveness, efficiency and coherence of the RRP against the assessment criteria laid down in Article 19(3), points </w:t>
      </w:r>
      <w:r w:rsidRPr="00603009">
        <w:rPr>
          <w:rFonts w:eastAsia="Times New Roman"/>
          <w:noProof/>
        </w:rPr>
        <w:t>(a), (b), (c), (d), (db), (g), (h), (j) and (k)</w:t>
      </w:r>
      <w:r w:rsidR="00775342" w:rsidRPr="00775342">
        <w:rPr>
          <w:noProof/>
        </w:rPr>
        <w:t>,</w:t>
      </w:r>
      <w:r w:rsidR="00775342" w:rsidRPr="009E498C">
        <w:rPr>
          <w:noProof/>
        </w:rPr>
        <w:t xml:space="preserve"> of Regulation (EU) 2021/241</w:t>
      </w:r>
      <w:r w:rsidRPr="6DDE4065">
        <w:rPr>
          <w:rFonts w:eastAsia="Times New Roman"/>
          <w:noProof/>
        </w:rPr>
        <w:t>.</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(22)</w:t>
      </w:r>
      <w:r>
        <w:rPr>
          <w:noProof/>
        </w:rPr>
        <w:tab/>
      </w:r>
      <w:r w:rsidRPr="6DDE4065">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00007F85" w:rsidP="00007F85">
      <w:pPr>
        <w:pStyle w:val="ManualConsidrant"/>
        <w:rPr>
          <w:noProof/>
          <w:lang w:eastAsia="fr-BE"/>
        </w:rPr>
      </w:pPr>
      <w:r>
        <w:rPr>
          <w:noProof/>
        </w:rPr>
        <w:t>(23)</w:t>
      </w:r>
      <w:r>
        <w:rPr>
          <w:noProof/>
        </w:rPr>
        <w:tab/>
        <w:t xml:space="preserve">The estimated total costs of </w:t>
      </w:r>
      <w:r w:rsidR="00145A13">
        <w:rPr>
          <w:noProof/>
        </w:rPr>
        <w:t>France</w:t>
      </w:r>
      <w:r w:rsidR="005C54B7">
        <w:rPr>
          <w:noProof/>
        </w:rPr>
        <w:t xml:space="preserve">’s </w:t>
      </w:r>
      <w:r>
        <w:rPr>
          <w:noProof/>
        </w:rPr>
        <w:t xml:space="preserve">amended RRP is </w:t>
      </w:r>
      <w:r w:rsidRPr="001A0B70">
        <w:rPr>
          <w:noProof/>
        </w:rPr>
        <w:t>EUR</w:t>
      </w:r>
      <w:r w:rsidR="00AA5141">
        <w:rPr>
          <w:noProof/>
        </w:rPr>
        <w:t> </w:t>
      </w:r>
      <w:r w:rsidR="00EE0352" w:rsidRPr="001A0B70">
        <w:rPr>
          <w:noProof/>
        </w:rPr>
        <w:t>40</w:t>
      </w:r>
      <w:r w:rsidR="00AA5141">
        <w:rPr>
          <w:noProof/>
        </w:rPr>
        <w:t> </w:t>
      </w:r>
      <w:r w:rsidR="00EE0352" w:rsidRPr="001A0B70">
        <w:rPr>
          <w:noProof/>
        </w:rPr>
        <w:t>3</w:t>
      </w:r>
      <w:r w:rsidR="00B24FE8">
        <w:rPr>
          <w:noProof/>
        </w:rPr>
        <w:t>10</w:t>
      </w:r>
      <w:r w:rsidR="00AA5141">
        <w:rPr>
          <w:noProof/>
        </w:rPr>
        <w:t> </w:t>
      </w:r>
      <w:r w:rsidR="00B24FE8">
        <w:rPr>
          <w:noProof/>
        </w:rPr>
        <w:t>303</w:t>
      </w:r>
      <w:r w:rsidR="00AA5141">
        <w:rPr>
          <w:noProof/>
        </w:rPr>
        <w:t> </w:t>
      </w:r>
      <w:r w:rsidR="00B24FE8">
        <w:rPr>
          <w:noProof/>
        </w:rPr>
        <w:t>896</w:t>
      </w:r>
      <w:r w:rsidR="00357251">
        <w:rPr>
          <w:noProof/>
        </w:rPr>
        <w:t>.</w:t>
      </w:r>
      <w:r w:rsidRPr="001A0B70">
        <w:rPr>
          <w:noProof/>
        </w:rPr>
        <w:t xml:space="preserve"> As the amount of the estimated total cost of the amended RRP is higher than the updated maximum financial contribution available for </w:t>
      </w:r>
      <w:r w:rsidR="00145A13" w:rsidRPr="001A0B70">
        <w:rPr>
          <w:noProof/>
        </w:rPr>
        <w:t>France</w:t>
      </w:r>
      <w:r w:rsidRPr="001A0B70">
        <w:rPr>
          <w:noProof/>
        </w:rPr>
        <w:t>, the financial contribution determined in accordance with Article 4a of Regulation (EU) 2021/1755 of the European Parliament and of the Council</w:t>
      </w:r>
      <w:r w:rsidRPr="001A0B70">
        <w:rPr>
          <w:rStyle w:val="FootnoteReference"/>
          <w:noProof/>
        </w:rPr>
        <w:footnoteReference w:id="6"/>
      </w:r>
      <w:r w:rsidRPr="001A0B70">
        <w:rPr>
          <w:noProof/>
        </w:rPr>
        <w:t xml:space="preserve">, and with Article 20(4) and Article 21a(6) of Regulation (EU) 2021/241 that is allocated for </w:t>
      </w:r>
      <w:r w:rsidR="00145A13" w:rsidRPr="001A0B70">
        <w:rPr>
          <w:noProof/>
        </w:rPr>
        <w:t>France</w:t>
      </w:r>
      <w:r w:rsidRPr="001A0B70">
        <w:rPr>
          <w:noProof/>
        </w:rPr>
        <w:t>’s amended RRP should be equal to EUR</w:t>
      </w:r>
      <w:r w:rsidR="00AA5141">
        <w:rPr>
          <w:noProof/>
        </w:rPr>
        <w:t> </w:t>
      </w:r>
      <w:r w:rsidR="00D61BAE" w:rsidRPr="001A0B70">
        <w:rPr>
          <w:noProof/>
        </w:rPr>
        <w:t>40</w:t>
      </w:r>
      <w:r w:rsidR="00AA5141">
        <w:rPr>
          <w:noProof/>
        </w:rPr>
        <w:t> </w:t>
      </w:r>
      <w:r w:rsidR="00D61BAE" w:rsidRPr="001A0B70">
        <w:rPr>
          <w:noProof/>
        </w:rPr>
        <w:t>269</w:t>
      </w:r>
      <w:r w:rsidR="00AA5141">
        <w:rPr>
          <w:noProof/>
        </w:rPr>
        <w:t> </w:t>
      </w:r>
      <w:r w:rsidR="00D61BAE" w:rsidRPr="001A0B70">
        <w:rPr>
          <w:noProof/>
        </w:rPr>
        <w:t>973</w:t>
      </w:r>
      <w:r w:rsidR="00AA5141">
        <w:rPr>
          <w:noProof/>
        </w:rPr>
        <w:t> </w:t>
      </w:r>
      <w:r w:rsidR="00D61BAE" w:rsidRPr="001A0B70">
        <w:rPr>
          <w:noProof/>
        </w:rPr>
        <w:t xml:space="preserve">178. </w:t>
      </w:r>
      <w:r w:rsidRPr="001A0B70">
        <w:rPr>
          <w:noProof/>
        </w:rPr>
        <w:t>Therefore, the financial contribution</w:t>
      </w:r>
      <w:r>
        <w:rPr>
          <w:noProof/>
        </w:rPr>
        <w:t xml:space="preserve"> made available to </w:t>
      </w:r>
      <w:r w:rsidR="00145A13">
        <w:rPr>
          <w:noProof/>
        </w:rPr>
        <w:t>France</w:t>
      </w:r>
      <w:r>
        <w:rPr>
          <w:noProof/>
        </w:rPr>
        <w:t xml:space="preserve"> remains unchanged.</w:t>
      </w:r>
    </w:p>
    <w:p w:rsidR="00007F85" w:rsidRDefault="00007F85" w:rsidP="00007F85">
      <w:pPr>
        <w:pStyle w:val="ManualConsidrant"/>
        <w:ind w:left="720" w:hanging="720"/>
        <w:rPr>
          <w:rFonts w:eastAsia="Times New Roman"/>
          <w:noProof/>
        </w:rPr>
      </w:pPr>
      <w:r>
        <w:rPr>
          <w:noProof/>
        </w:rPr>
        <w:t>(24)</w:t>
      </w:r>
      <w:r>
        <w:rPr>
          <w:noProof/>
        </w:rPr>
        <w:tab/>
      </w:r>
      <w:r w:rsidRPr="6DDE4065">
        <w:rPr>
          <w:rFonts w:eastAsia="Times New Roman"/>
          <w:noProof/>
        </w:rPr>
        <w:t>The Council Implementing Decision of</w:t>
      </w:r>
      <w:r w:rsidR="00E37499">
        <w:rPr>
          <w:rFonts w:eastAsia="Times New Roman"/>
          <w:noProof/>
        </w:rPr>
        <w:t xml:space="preserve"> 13</w:t>
      </w:r>
      <w:r w:rsidR="00AA5141">
        <w:rPr>
          <w:noProof/>
        </w:rPr>
        <w:t> </w:t>
      </w:r>
      <w:r w:rsidR="001B1BE2">
        <w:rPr>
          <w:rFonts w:eastAsia="Times New Roman"/>
          <w:noProof/>
        </w:rPr>
        <w:t>July</w:t>
      </w:r>
      <w:r w:rsidR="00AA5141">
        <w:rPr>
          <w:noProof/>
        </w:rPr>
        <w:t> </w:t>
      </w:r>
      <w:r w:rsidR="001B1BE2">
        <w:rPr>
          <w:rFonts w:eastAsia="Times New Roman"/>
          <w:noProof/>
        </w:rPr>
        <w:t xml:space="preserve">2021 </w:t>
      </w:r>
      <w:r w:rsidRPr="6DDE4065">
        <w:rPr>
          <w:rFonts w:eastAsia="Times New Roman"/>
          <w:noProof/>
        </w:rPr>
        <w:t xml:space="preserve">should therefore be amended accordingly. For the sake of clarity, the Annex to the Council Implementing Decision of </w:t>
      </w:r>
      <w:r w:rsidR="001B1BE2">
        <w:rPr>
          <w:rFonts w:eastAsia="Times New Roman"/>
          <w:noProof/>
        </w:rPr>
        <w:t>13</w:t>
      </w:r>
      <w:r w:rsidR="00AA5141">
        <w:rPr>
          <w:noProof/>
        </w:rPr>
        <w:t> </w:t>
      </w:r>
      <w:r w:rsidR="001B1BE2">
        <w:rPr>
          <w:rFonts w:eastAsia="Times New Roman"/>
          <w:noProof/>
        </w:rPr>
        <w:t>July</w:t>
      </w:r>
      <w:r w:rsidR="00AA5141">
        <w:rPr>
          <w:noProof/>
        </w:rPr>
        <w:t> </w:t>
      </w:r>
      <w:r w:rsidR="001B1BE2">
        <w:rPr>
          <w:rFonts w:eastAsia="Times New Roman"/>
          <w:noProof/>
        </w:rPr>
        <w:t>2021</w:t>
      </w:r>
      <w:r w:rsidRPr="6DDE4065">
        <w:rPr>
          <w:rFonts w:eastAsia="Times New Roman"/>
          <w:noProof/>
        </w:rPr>
        <w:t xml:space="preserve"> should be replaced entirely</w:t>
      </w:r>
      <w:r w:rsidR="00CD54FA">
        <w:rPr>
          <w:rFonts w:eastAsia="Times New Roman"/>
          <w:noProof/>
        </w:rPr>
        <w:t>.</w:t>
      </w:r>
    </w:p>
    <w:p w:rsidR="00CD54FA" w:rsidRDefault="00CD54FA" w:rsidP="00007F85">
      <w:pPr>
        <w:pStyle w:val="ManualConsidrant"/>
        <w:ind w:left="720" w:hanging="720"/>
        <w:rPr>
          <w:rFonts w:eastAsia="Times New Roman"/>
          <w:noProof/>
        </w:rPr>
      </w:pPr>
      <w:r>
        <w:rPr>
          <w:noProof/>
        </w:rPr>
        <w:t>(25)</w:t>
      </w:r>
      <w:r>
        <w:rPr>
          <w:noProof/>
        </w:rPr>
        <w:tab/>
      </w:r>
      <w:r w:rsidRPr="00CD54FA">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r>
        <w:rPr>
          <w:rFonts w:eastAsia="Times New Roman"/>
          <w:noProof/>
        </w:rPr>
        <w:t>,</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9A4D6F">
        <w:rPr>
          <w:rFonts w:eastAsia="Times New Roman"/>
          <w:noProof/>
        </w:rPr>
        <w:t>France</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5C25E9" w:rsidRPr="001A0B70" w:rsidRDefault="00007F85" w:rsidP="00425433">
      <w:pPr>
        <w:rPr>
          <w:noProof/>
        </w:rPr>
      </w:pPr>
      <w:r w:rsidRPr="7BF563C7">
        <w:rPr>
          <w:noProof/>
        </w:rPr>
        <w:t xml:space="preserve">The Council Implementing Decision of </w:t>
      </w:r>
      <w:r w:rsidR="00BF0501">
        <w:rPr>
          <w:noProof/>
        </w:rPr>
        <w:t>13</w:t>
      </w:r>
      <w:r w:rsidR="00AA5141">
        <w:rPr>
          <w:noProof/>
        </w:rPr>
        <w:t> </w:t>
      </w:r>
      <w:r w:rsidR="00BF0501">
        <w:rPr>
          <w:noProof/>
        </w:rPr>
        <w:t>July</w:t>
      </w:r>
      <w:r w:rsidR="00AA5141">
        <w:rPr>
          <w:noProof/>
        </w:rPr>
        <w:t> </w:t>
      </w:r>
      <w:r w:rsidR="00BF0501">
        <w:rPr>
          <w:noProof/>
        </w:rPr>
        <w:t xml:space="preserve">2021 </w:t>
      </w:r>
      <w:r w:rsidRPr="7BF563C7">
        <w:rPr>
          <w:noProof/>
        </w:rPr>
        <w:t xml:space="preserve">on the approval of the assessment of the recovery and resilience plan for </w:t>
      </w:r>
      <w:r w:rsidR="003F096D">
        <w:rPr>
          <w:noProof/>
        </w:rPr>
        <w:t xml:space="preserve">France </w:t>
      </w:r>
      <w:r w:rsidRPr="7BF563C7">
        <w:rPr>
          <w:noProof/>
        </w:rPr>
        <w:t xml:space="preserve">is amended as follows: </w:t>
      </w:r>
    </w:p>
    <w:p w:rsidR="00007F85" w:rsidRPr="000C232B" w:rsidRDefault="00007F85" w:rsidP="00007F85">
      <w:pPr>
        <w:rPr>
          <w:noProof/>
        </w:rPr>
      </w:pPr>
      <w:r>
        <w:rPr>
          <w:noProof/>
        </w:rPr>
        <w:t>the Annex is replaced by the text set out</w:t>
      </w:r>
      <w:r w:rsidR="00032C19">
        <w:rPr>
          <w:noProof/>
        </w:rPr>
        <w:t xml:space="preserve"> </w:t>
      </w:r>
      <w:r>
        <w:rPr>
          <w:noProof/>
        </w:rPr>
        <w:t>in the Annex to this Decision.</w:t>
      </w:r>
    </w:p>
    <w:p w:rsidR="00007F85" w:rsidRDefault="00007F85" w:rsidP="00865422">
      <w:pPr>
        <w:pStyle w:val="Titrearticle"/>
        <w:rPr>
          <w:noProof/>
        </w:rPr>
      </w:pPr>
      <w:r w:rsidRPr="00394D91">
        <w:rPr>
          <w:noProof/>
        </w:rPr>
        <w:t>Article 3</w:t>
      </w:r>
      <w:r>
        <w:rPr>
          <w:noProof/>
        </w:rPr>
        <w:br/>
        <w:t>Addressee</w:t>
      </w:r>
    </w:p>
    <w:p w:rsidR="00007F85" w:rsidRDefault="00007F85" w:rsidP="00865422">
      <w:pPr>
        <w:keepNext/>
        <w:keepLines/>
        <w:rPr>
          <w:noProof/>
        </w:rPr>
      </w:pPr>
      <w:r>
        <w:rPr>
          <w:noProof/>
        </w:rPr>
        <w:t xml:space="preserve">This Decision is addressed to </w:t>
      </w:r>
      <w:r w:rsidR="007617C8">
        <w:rPr>
          <w:noProof/>
        </w:rPr>
        <w:t>the French Republic</w:t>
      </w:r>
      <w:r w:rsidR="5E7F7545">
        <w:rPr>
          <w:noProof/>
        </w:rPr>
        <w:t>.</w:t>
      </w:r>
    </w:p>
    <w:p w:rsidR="00007F85" w:rsidRDefault="007D042A" w:rsidP="00865422">
      <w:pPr>
        <w:pStyle w:val="Fait"/>
        <w:rPr>
          <w:noProof/>
        </w:rPr>
      </w:pPr>
      <w:r>
        <w:rPr>
          <w:noProof/>
        </w:rPr>
        <w:t>Done at Brussels,</w:t>
      </w:r>
    </w:p>
    <w:p w:rsidR="00007F85" w:rsidRDefault="00007F85" w:rsidP="00865422">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CD23C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C73" w:rsidRDefault="00BF7C73">
      <w:pPr>
        <w:spacing w:before="0" w:after="0"/>
      </w:pPr>
      <w:r>
        <w:separator/>
      </w:r>
    </w:p>
  </w:endnote>
  <w:endnote w:type="continuationSeparator" w:id="0">
    <w:p w:rsidR="00BF7C73" w:rsidRDefault="00BF7C73">
      <w:pPr>
        <w:spacing w:before="0" w:after="0"/>
      </w:pPr>
      <w:r>
        <w:continuationSeparator/>
      </w:r>
    </w:p>
  </w:endnote>
  <w:endnote w:type="continuationNotice" w:id="1">
    <w:p w:rsidR="00BF7C73" w:rsidRDefault="00BF7C7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C7" w:rsidRPr="00CD23C7" w:rsidRDefault="00CD23C7" w:rsidP="00CD23C7">
    <w:pPr>
      <w:pStyle w:val="Footer"/>
      <w:rPr>
        <w:rFonts w:ascii="Arial" w:hAnsi="Arial" w:cs="Arial"/>
        <w:b/>
        <w:sz w:val="48"/>
      </w:rPr>
    </w:pPr>
    <w:r w:rsidRPr="00CD23C7">
      <w:rPr>
        <w:rFonts w:ascii="Arial" w:hAnsi="Arial" w:cs="Arial"/>
        <w:b/>
        <w:sz w:val="48"/>
      </w:rPr>
      <w:t>EN</w:t>
    </w:r>
    <w:r w:rsidRPr="00CD23C7">
      <w:rPr>
        <w:rFonts w:ascii="Arial" w:hAnsi="Arial" w:cs="Arial"/>
        <w:b/>
        <w:sz w:val="48"/>
      </w:rPr>
      <w:tab/>
    </w:r>
    <w:r w:rsidRPr="00CD23C7">
      <w:rPr>
        <w:rFonts w:ascii="Arial" w:hAnsi="Arial" w:cs="Arial"/>
        <w:b/>
        <w:sz w:val="48"/>
      </w:rPr>
      <w:tab/>
    </w:r>
    <w:r w:rsidRPr="00CD23C7">
      <w:tab/>
    </w:r>
    <w:r w:rsidRPr="00CD23C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C7" w:rsidRPr="00CD23C7" w:rsidRDefault="00CD23C7" w:rsidP="00CD23C7">
    <w:pPr>
      <w:pStyle w:val="Footer"/>
      <w:rPr>
        <w:rFonts w:ascii="Arial" w:hAnsi="Arial" w:cs="Arial"/>
        <w:b/>
        <w:sz w:val="48"/>
      </w:rPr>
    </w:pPr>
    <w:r w:rsidRPr="00CD23C7">
      <w:rPr>
        <w:rFonts w:ascii="Arial" w:hAnsi="Arial" w:cs="Arial"/>
        <w:b/>
        <w:sz w:val="48"/>
      </w:rPr>
      <w:t>EN</w:t>
    </w:r>
    <w:r w:rsidRPr="00CD23C7">
      <w:rPr>
        <w:rFonts w:ascii="Arial" w:hAnsi="Arial" w:cs="Arial"/>
        <w:b/>
        <w:sz w:val="48"/>
      </w:rPr>
      <w:tab/>
    </w:r>
    <w:r w:rsidRPr="00CD23C7">
      <w:rPr>
        <w:rFonts w:ascii="Arial" w:hAnsi="Arial" w:cs="Arial"/>
        <w:b/>
        <w:sz w:val="48"/>
      </w:rPr>
      <w:tab/>
    </w:r>
    <w:r w:rsidRPr="00CD23C7">
      <w:tab/>
    </w:r>
    <w:r w:rsidRPr="00CD23C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C7" w:rsidRDefault="00CD23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C7" w:rsidRPr="00CD23C7" w:rsidRDefault="00CD23C7" w:rsidP="00CD23C7">
    <w:pPr>
      <w:pStyle w:val="Footer"/>
      <w:rPr>
        <w:rFonts w:ascii="Arial" w:hAnsi="Arial" w:cs="Arial"/>
        <w:b/>
        <w:sz w:val="48"/>
      </w:rPr>
    </w:pPr>
    <w:r w:rsidRPr="00CD23C7">
      <w:rPr>
        <w:rFonts w:ascii="Arial" w:hAnsi="Arial" w:cs="Arial"/>
        <w:b/>
        <w:sz w:val="48"/>
      </w:rPr>
      <w:t>EN</w:t>
    </w:r>
    <w:r w:rsidRPr="00CD23C7">
      <w:rPr>
        <w:rFonts w:ascii="Arial" w:hAnsi="Arial" w:cs="Arial"/>
        <w:b/>
        <w:sz w:val="48"/>
      </w:rPr>
      <w:tab/>
    </w:r>
    <w:r>
      <w:fldChar w:fldCharType="begin"/>
    </w:r>
    <w:r>
      <w:instrText xml:space="preserve"> PAGE  \* MERGEFORMAT </w:instrText>
    </w:r>
    <w:r>
      <w:fldChar w:fldCharType="separate"/>
    </w:r>
    <w:r w:rsidR="00865422">
      <w:rPr>
        <w:noProof/>
      </w:rPr>
      <w:t>6</w:t>
    </w:r>
    <w:r>
      <w:fldChar w:fldCharType="end"/>
    </w:r>
    <w:r>
      <w:tab/>
    </w:r>
    <w:r w:rsidRPr="00CD23C7">
      <w:tab/>
    </w:r>
    <w:r w:rsidRPr="00CD23C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C7" w:rsidRDefault="00CD23C7" w:rsidP="00CD23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C73" w:rsidRDefault="00BF7C73">
      <w:pPr>
        <w:spacing w:before="0" w:after="0"/>
      </w:pPr>
      <w:r>
        <w:separator/>
      </w:r>
    </w:p>
  </w:footnote>
  <w:footnote w:type="continuationSeparator" w:id="0">
    <w:p w:rsidR="00BF7C73" w:rsidRDefault="00BF7C73">
      <w:pPr>
        <w:spacing w:before="0" w:after="0"/>
      </w:pPr>
      <w:r>
        <w:continuationSeparator/>
      </w:r>
    </w:p>
  </w:footnote>
  <w:footnote w:type="continuationNotice" w:id="1">
    <w:p w:rsidR="00BF7C73" w:rsidRDefault="00BF7C73">
      <w:pPr>
        <w:spacing w:before="0" w:after="0"/>
      </w:pPr>
    </w:p>
  </w:footnote>
  <w:footnote w:id="2">
    <w:p w:rsidR="00487751" w:rsidRPr="00740E53" w:rsidRDefault="00487751" w:rsidP="00487751">
      <w:pPr>
        <w:pStyle w:val="FootnoteText"/>
        <w:rPr>
          <w:lang w:val="en-IE"/>
        </w:rPr>
      </w:pPr>
      <w:r>
        <w:rPr>
          <w:rStyle w:val="FootnoteReference"/>
        </w:rPr>
        <w:footnoteRef/>
      </w:r>
      <w:r w:rsidRPr="00740E53">
        <w:rPr>
          <w:lang w:val="en-IE"/>
        </w:rPr>
        <w:tab/>
        <w:t xml:space="preserve">OJ L 57, 18.2.2021, p. 17, ELI: </w:t>
      </w:r>
      <w:hyperlink r:id="rId1" w:history="1">
        <w:r w:rsidRPr="00740E53">
          <w:rPr>
            <w:rStyle w:val="Hyperlink"/>
            <w:lang w:val="en-IE"/>
          </w:rPr>
          <w:t>https://eur-lex.europa.eu/eli/reg/2021/241/oj</w:t>
        </w:r>
      </w:hyperlink>
      <w:r w:rsidR="00321317">
        <w:t>.</w:t>
      </w:r>
    </w:p>
  </w:footnote>
  <w:footnote w:id="3">
    <w:p w:rsidR="00D34478" w:rsidRPr="006D28E4" w:rsidRDefault="00D34478" w:rsidP="00D34478">
      <w:pPr>
        <w:pStyle w:val="FootnoteText"/>
        <w:rPr>
          <w:lang w:val="en-IE"/>
        </w:rPr>
      </w:pPr>
      <w:r>
        <w:rPr>
          <w:rStyle w:val="FootnoteReference"/>
        </w:rPr>
        <w:footnoteRef/>
      </w:r>
      <w:r>
        <w:tab/>
      </w:r>
      <w:r w:rsidR="00F97CE8" w:rsidRPr="00F97CE8">
        <w:t>ST 10162/21</w:t>
      </w:r>
      <w:r w:rsidR="00740E53">
        <w:t xml:space="preserve"> INIT</w:t>
      </w:r>
      <w:r w:rsidR="003014E7">
        <w:t xml:space="preserve">; </w:t>
      </w:r>
      <w:r w:rsidR="00F97CE8" w:rsidRPr="00F97CE8">
        <w:t>ST 10162/21 ADD 1</w:t>
      </w:r>
      <w:r w:rsidR="003014E7">
        <w:t>.</w:t>
      </w:r>
    </w:p>
  </w:footnote>
  <w:footnote w:id="4">
    <w:p w:rsidR="00717AA1" w:rsidRPr="00603009" w:rsidRDefault="00717AA1">
      <w:pPr>
        <w:pStyle w:val="FootnoteText"/>
        <w:rPr>
          <w:lang w:val="en-IE"/>
        </w:rPr>
      </w:pPr>
      <w:r w:rsidRPr="00A350D5">
        <w:rPr>
          <w:rStyle w:val="FootnoteReference"/>
        </w:rPr>
        <w:footnoteRef/>
      </w:r>
      <w:r w:rsidR="00A350D5">
        <w:tab/>
      </w:r>
      <w:r w:rsidR="008E1402" w:rsidRPr="008E1402">
        <w:rPr>
          <w:lang w:val="en-IE"/>
        </w:rPr>
        <w:t>ST 11150/23</w:t>
      </w:r>
      <w:r w:rsidR="00740E53">
        <w:rPr>
          <w:lang w:val="en-IE"/>
        </w:rPr>
        <w:t xml:space="preserve"> INIT</w:t>
      </w:r>
      <w:r w:rsidR="002A7BA4">
        <w:rPr>
          <w:lang w:val="en-IE"/>
        </w:rPr>
        <w:t>;</w:t>
      </w:r>
      <w:r w:rsidR="008E1402" w:rsidRPr="008E1402">
        <w:rPr>
          <w:lang w:val="en-IE"/>
        </w:rPr>
        <w:t xml:space="preserve"> ST 11150/23 ADD 1 REV 2 and corrigendum ST 14651/24</w:t>
      </w:r>
      <w:r w:rsidR="002A7BA4">
        <w:rPr>
          <w:lang w:val="en-IE"/>
        </w:rPr>
        <w:t>.</w:t>
      </w:r>
      <w:r w:rsidR="008E1402" w:rsidRPr="008E1402">
        <w:rPr>
          <w:lang w:val="en-IE"/>
        </w:rPr>
        <w:t xml:space="preserve"> </w:t>
      </w:r>
    </w:p>
  </w:footnote>
  <w:footnote w:id="5">
    <w:p w:rsidR="00007F85" w:rsidRDefault="00007F85" w:rsidP="00007F85">
      <w:pPr>
        <w:pStyle w:val="FootnoteText"/>
        <w:rPr>
          <w:lang w:val="en-IE"/>
        </w:rPr>
      </w:pPr>
      <w:r w:rsidRPr="006D28E4">
        <w:rPr>
          <w:rStyle w:val="FootnoteReference"/>
        </w:rPr>
        <w:footnoteRef/>
      </w:r>
      <w:r w:rsidRPr="006D28E4">
        <w:tab/>
      </w:r>
      <w:r w:rsidR="00ED4DA8" w:rsidRPr="00ED4DA8">
        <w:t>ST 15759/25</w:t>
      </w:r>
      <w:r w:rsidR="00740E53">
        <w:t xml:space="preserve"> INIT</w:t>
      </w:r>
      <w:r w:rsidR="002A7BA4">
        <w:t>;</w:t>
      </w:r>
      <w:r w:rsidR="00083A19">
        <w:t xml:space="preserve"> ST</w:t>
      </w:r>
      <w:r w:rsidR="00D02382">
        <w:t xml:space="preserve"> 15759/25 </w:t>
      </w:r>
      <w:r w:rsidR="00ED4DA8" w:rsidRPr="00ED4DA8">
        <w:t>ADD</w:t>
      </w:r>
      <w:r w:rsidR="00321317">
        <w:t xml:space="preserve"> </w:t>
      </w:r>
      <w:r w:rsidR="00ED4DA8" w:rsidRPr="00ED4DA8">
        <w:t>1</w:t>
      </w:r>
      <w:r w:rsidR="002A7BA4">
        <w:t>.</w:t>
      </w:r>
    </w:p>
  </w:footnote>
  <w:footnote w:id="6">
    <w:p w:rsidR="00007F85" w:rsidRPr="00F27E3C" w:rsidRDefault="00007F85" w:rsidP="00321317">
      <w:pPr>
        <w:pStyle w:val="FootnoteText"/>
      </w:pPr>
      <w:r w:rsidRPr="00DA7981">
        <w:rPr>
          <w:rStyle w:val="FootnoteReference"/>
        </w:rPr>
        <w:footnoteRef/>
      </w:r>
      <w:r>
        <w:tab/>
      </w:r>
      <w:r w:rsidRPr="003D2D07">
        <w:t>Regulation (EU) 2021/1755 of the European Parliament and of the Council of 6</w:t>
      </w:r>
      <w:r w:rsidR="002A7BA4">
        <w:t> </w:t>
      </w:r>
      <w:r w:rsidRPr="003D2D07">
        <w:t>October</w:t>
      </w:r>
      <w:r w:rsidR="002A7BA4">
        <w:t> </w:t>
      </w:r>
      <w:r w:rsidRPr="003D2D07">
        <w:t>2021 establishing the</w:t>
      </w:r>
      <w:r>
        <w:t xml:space="preserve"> </w:t>
      </w:r>
      <w:r w:rsidRPr="003D2D07">
        <w:t>Brexit Adjustment Reserve (OJ L 357, 8.10.2021, p. 1, ELI: </w:t>
      </w:r>
      <w:hyperlink r:id="rId2" w:history="1">
        <w:r w:rsidRPr="003D2D07">
          <w:t>http://data.europa.eu/eli/reg/2021/1755/oj</w:t>
        </w:r>
      </w:hyperlink>
      <w:r w:rsidRPr="003D2D07">
        <w:t>)</w:t>
      </w:r>
      <w:r w:rsidR="0032131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C7" w:rsidRDefault="00CD23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C7" w:rsidRDefault="00CD23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10 12:10: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437B2348-426F-4958-8F4F-E192E32AC79C"/>
    <w:docVar w:name="LW_COVERPAGE_TYPE" w:val="1"/>
    <w:docVar w:name="LW_CROSSREFERENCE" w:val="{SWD(2026) 230 final}"/>
    <w:docVar w:name="LW_DocType" w:val="COM"/>
    <w:docVar w:name="LW_EMISSION" w:val="13.7.2026"/>
    <w:docVar w:name="LW_EMISSION_ISODATE" w:val="2026-07-13"/>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08"/>
    <w:docVar w:name="LW_REF.II.NEW.CP_YEAR" w:val="2026"/>
    <w:docVar w:name="LW_REF.INST.NEW" w:val="COM"/>
    <w:docVar w:name="LW_REF.INST.NEW_ADOPTED" w:val="final"/>
    <w:docVar w:name="LW_REF.INST.NEW_TEXT" w:val="(2026) 37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France"/>
    <w:docVar w:name="LW_TYPE.DOC.CP" w:val="COUNCIL IMPLEMENTING DECISION"/>
    <w:docVar w:name="LwApiVersions" w:val="LW4CoDe 1.24.5.0; LW 9.2, Build 20251112"/>
  </w:docVars>
  <w:rsids>
    <w:rsidRoot w:val="002709B6"/>
    <w:rsid w:val="000001F6"/>
    <w:rsid w:val="0000038E"/>
    <w:rsid w:val="00000418"/>
    <w:rsid w:val="00000520"/>
    <w:rsid w:val="000005F0"/>
    <w:rsid w:val="0000062D"/>
    <w:rsid w:val="00000720"/>
    <w:rsid w:val="0000073B"/>
    <w:rsid w:val="000007EB"/>
    <w:rsid w:val="00000956"/>
    <w:rsid w:val="00000A84"/>
    <w:rsid w:val="00000BC3"/>
    <w:rsid w:val="00000CBE"/>
    <w:rsid w:val="00000EA9"/>
    <w:rsid w:val="00001211"/>
    <w:rsid w:val="00001364"/>
    <w:rsid w:val="000013E1"/>
    <w:rsid w:val="00001549"/>
    <w:rsid w:val="00001960"/>
    <w:rsid w:val="0000196E"/>
    <w:rsid w:val="00001973"/>
    <w:rsid w:val="00001B20"/>
    <w:rsid w:val="00001B3D"/>
    <w:rsid w:val="00001D90"/>
    <w:rsid w:val="00001F5D"/>
    <w:rsid w:val="000020F4"/>
    <w:rsid w:val="00002144"/>
    <w:rsid w:val="00002285"/>
    <w:rsid w:val="00002290"/>
    <w:rsid w:val="00002444"/>
    <w:rsid w:val="00002525"/>
    <w:rsid w:val="0000253E"/>
    <w:rsid w:val="000025A3"/>
    <w:rsid w:val="0000268B"/>
    <w:rsid w:val="000026BD"/>
    <w:rsid w:val="0000274C"/>
    <w:rsid w:val="0000291C"/>
    <w:rsid w:val="00002A2B"/>
    <w:rsid w:val="00003142"/>
    <w:rsid w:val="00003279"/>
    <w:rsid w:val="00003290"/>
    <w:rsid w:val="000032D8"/>
    <w:rsid w:val="0000332D"/>
    <w:rsid w:val="00003361"/>
    <w:rsid w:val="0000339D"/>
    <w:rsid w:val="0000344B"/>
    <w:rsid w:val="000034F0"/>
    <w:rsid w:val="00003506"/>
    <w:rsid w:val="0000356D"/>
    <w:rsid w:val="00003779"/>
    <w:rsid w:val="00003911"/>
    <w:rsid w:val="00003C98"/>
    <w:rsid w:val="00003E51"/>
    <w:rsid w:val="00003ED7"/>
    <w:rsid w:val="0000445F"/>
    <w:rsid w:val="000047BC"/>
    <w:rsid w:val="00004929"/>
    <w:rsid w:val="00004951"/>
    <w:rsid w:val="00004A40"/>
    <w:rsid w:val="00004AE5"/>
    <w:rsid w:val="00004B75"/>
    <w:rsid w:val="00004D75"/>
    <w:rsid w:val="00004E9E"/>
    <w:rsid w:val="00004EC2"/>
    <w:rsid w:val="00004F1A"/>
    <w:rsid w:val="00004F2B"/>
    <w:rsid w:val="00005026"/>
    <w:rsid w:val="000051B2"/>
    <w:rsid w:val="000051D9"/>
    <w:rsid w:val="000053B6"/>
    <w:rsid w:val="0000558C"/>
    <w:rsid w:val="00005632"/>
    <w:rsid w:val="00005740"/>
    <w:rsid w:val="0000575E"/>
    <w:rsid w:val="000058C2"/>
    <w:rsid w:val="000058CF"/>
    <w:rsid w:val="00005955"/>
    <w:rsid w:val="00005975"/>
    <w:rsid w:val="00005A64"/>
    <w:rsid w:val="00005BC1"/>
    <w:rsid w:val="00005DD1"/>
    <w:rsid w:val="00005EDC"/>
    <w:rsid w:val="00005F46"/>
    <w:rsid w:val="00005FB7"/>
    <w:rsid w:val="00006188"/>
    <w:rsid w:val="00006221"/>
    <w:rsid w:val="00006225"/>
    <w:rsid w:val="000063B3"/>
    <w:rsid w:val="000063DF"/>
    <w:rsid w:val="0000642B"/>
    <w:rsid w:val="00006457"/>
    <w:rsid w:val="000064B9"/>
    <w:rsid w:val="000067F7"/>
    <w:rsid w:val="0000681B"/>
    <w:rsid w:val="0000698D"/>
    <w:rsid w:val="00006C36"/>
    <w:rsid w:val="00006C5E"/>
    <w:rsid w:val="00006F36"/>
    <w:rsid w:val="00006FC8"/>
    <w:rsid w:val="00007134"/>
    <w:rsid w:val="0000717B"/>
    <w:rsid w:val="000071DE"/>
    <w:rsid w:val="000072B0"/>
    <w:rsid w:val="00007406"/>
    <w:rsid w:val="00007608"/>
    <w:rsid w:val="0000777A"/>
    <w:rsid w:val="0000777E"/>
    <w:rsid w:val="00007910"/>
    <w:rsid w:val="00007B7B"/>
    <w:rsid w:val="00007E3C"/>
    <w:rsid w:val="00007F85"/>
    <w:rsid w:val="0001003F"/>
    <w:rsid w:val="00010181"/>
    <w:rsid w:val="00010206"/>
    <w:rsid w:val="00010284"/>
    <w:rsid w:val="00010358"/>
    <w:rsid w:val="00010843"/>
    <w:rsid w:val="00010970"/>
    <w:rsid w:val="000109A3"/>
    <w:rsid w:val="00010C4D"/>
    <w:rsid w:val="00010D91"/>
    <w:rsid w:val="00010E81"/>
    <w:rsid w:val="0001123F"/>
    <w:rsid w:val="00011352"/>
    <w:rsid w:val="0001136F"/>
    <w:rsid w:val="0001157C"/>
    <w:rsid w:val="000115E2"/>
    <w:rsid w:val="00011602"/>
    <w:rsid w:val="00011609"/>
    <w:rsid w:val="00011631"/>
    <w:rsid w:val="0001167F"/>
    <w:rsid w:val="0001173D"/>
    <w:rsid w:val="00011788"/>
    <w:rsid w:val="00011817"/>
    <w:rsid w:val="00011C02"/>
    <w:rsid w:val="00011C63"/>
    <w:rsid w:val="00011F86"/>
    <w:rsid w:val="00012353"/>
    <w:rsid w:val="000127D4"/>
    <w:rsid w:val="000127EB"/>
    <w:rsid w:val="000128E3"/>
    <w:rsid w:val="0001290F"/>
    <w:rsid w:val="00012A2E"/>
    <w:rsid w:val="00012A90"/>
    <w:rsid w:val="00012AF9"/>
    <w:rsid w:val="00012C15"/>
    <w:rsid w:val="00012C1E"/>
    <w:rsid w:val="00012CD5"/>
    <w:rsid w:val="00012D87"/>
    <w:rsid w:val="00012F81"/>
    <w:rsid w:val="00013078"/>
    <w:rsid w:val="0001311B"/>
    <w:rsid w:val="000132F2"/>
    <w:rsid w:val="000133E1"/>
    <w:rsid w:val="000134DA"/>
    <w:rsid w:val="000137F3"/>
    <w:rsid w:val="0001383B"/>
    <w:rsid w:val="000138C9"/>
    <w:rsid w:val="00013C7C"/>
    <w:rsid w:val="00013D10"/>
    <w:rsid w:val="00013DC1"/>
    <w:rsid w:val="00013DEB"/>
    <w:rsid w:val="00013E84"/>
    <w:rsid w:val="00014019"/>
    <w:rsid w:val="00014250"/>
    <w:rsid w:val="0001426C"/>
    <w:rsid w:val="00014284"/>
    <w:rsid w:val="00014372"/>
    <w:rsid w:val="000143C6"/>
    <w:rsid w:val="000143E2"/>
    <w:rsid w:val="000146E2"/>
    <w:rsid w:val="000147EC"/>
    <w:rsid w:val="000147F2"/>
    <w:rsid w:val="000149B5"/>
    <w:rsid w:val="00014A29"/>
    <w:rsid w:val="00014B38"/>
    <w:rsid w:val="00014C8E"/>
    <w:rsid w:val="00014D14"/>
    <w:rsid w:val="00014E17"/>
    <w:rsid w:val="00014F01"/>
    <w:rsid w:val="00014F49"/>
    <w:rsid w:val="0001504A"/>
    <w:rsid w:val="000151C8"/>
    <w:rsid w:val="0001520E"/>
    <w:rsid w:val="000154ED"/>
    <w:rsid w:val="00015511"/>
    <w:rsid w:val="00015515"/>
    <w:rsid w:val="00015532"/>
    <w:rsid w:val="000156D0"/>
    <w:rsid w:val="000158A1"/>
    <w:rsid w:val="000158BD"/>
    <w:rsid w:val="00015907"/>
    <w:rsid w:val="0001593B"/>
    <w:rsid w:val="000159CD"/>
    <w:rsid w:val="00015AFD"/>
    <w:rsid w:val="00015B8C"/>
    <w:rsid w:val="00015C54"/>
    <w:rsid w:val="00015D49"/>
    <w:rsid w:val="000161A8"/>
    <w:rsid w:val="00016285"/>
    <w:rsid w:val="0001645D"/>
    <w:rsid w:val="0001647B"/>
    <w:rsid w:val="000164FB"/>
    <w:rsid w:val="0001662C"/>
    <w:rsid w:val="00016880"/>
    <w:rsid w:val="00016948"/>
    <w:rsid w:val="0001695E"/>
    <w:rsid w:val="00016986"/>
    <w:rsid w:val="000169ED"/>
    <w:rsid w:val="00016AF5"/>
    <w:rsid w:val="00016B50"/>
    <w:rsid w:val="00016B90"/>
    <w:rsid w:val="0001700E"/>
    <w:rsid w:val="000170C6"/>
    <w:rsid w:val="00017147"/>
    <w:rsid w:val="000175A6"/>
    <w:rsid w:val="0001762E"/>
    <w:rsid w:val="00017793"/>
    <w:rsid w:val="000177A1"/>
    <w:rsid w:val="000178F0"/>
    <w:rsid w:val="00017CE2"/>
    <w:rsid w:val="00017D90"/>
    <w:rsid w:val="00017E56"/>
    <w:rsid w:val="00017F01"/>
    <w:rsid w:val="00020063"/>
    <w:rsid w:val="000201D8"/>
    <w:rsid w:val="0002023E"/>
    <w:rsid w:val="0002032A"/>
    <w:rsid w:val="0002037B"/>
    <w:rsid w:val="00020583"/>
    <w:rsid w:val="000208CC"/>
    <w:rsid w:val="000208D1"/>
    <w:rsid w:val="0002095A"/>
    <w:rsid w:val="00020A75"/>
    <w:rsid w:val="00020AC2"/>
    <w:rsid w:val="00020ADA"/>
    <w:rsid w:val="00020E3E"/>
    <w:rsid w:val="00020F32"/>
    <w:rsid w:val="00020F79"/>
    <w:rsid w:val="000211E0"/>
    <w:rsid w:val="00021347"/>
    <w:rsid w:val="000213EE"/>
    <w:rsid w:val="00021456"/>
    <w:rsid w:val="000214C3"/>
    <w:rsid w:val="000216B7"/>
    <w:rsid w:val="000217AD"/>
    <w:rsid w:val="000217FC"/>
    <w:rsid w:val="00021C4D"/>
    <w:rsid w:val="00021CF9"/>
    <w:rsid w:val="00021D42"/>
    <w:rsid w:val="00021E05"/>
    <w:rsid w:val="00021F7D"/>
    <w:rsid w:val="00021FCE"/>
    <w:rsid w:val="00022156"/>
    <w:rsid w:val="00022177"/>
    <w:rsid w:val="00022230"/>
    <w:rsid w:val="00022321"/>
    <w:rsid w:val="000223A2"/>
    <w:rsid w:val="000223B5"/>
    <w:rsid w:val="000223CA"/>
    <w:rsid w:val="00022401"/>
    <w:rsid w:val="0002245B"/>
    <w:rsid w:val="000225E7"/>
    <w:rsid w:val="00022696"/>
    <w:rsid w:val="000226D7"/>
    <w:rsid w:val="00022715"/>
    <w:rsid w:val="0002284F"/>
    <w:rsid w:val="000228E5"/>
    <w:rsid w:val="00022DC5"/>
    <w:rsid w:val="00022F95"/>
    <w:rsid w:val="0002341C"/>
    <w:rsid w:val="000235BC"/>
    <w:rsid w:val="000235DA"/>
    <w:rsid w:val="00023600"/>
    <w:rsid w:val="0002365B"/>
    <w:rsid w:val="000236BD"/>
    <w:rsid w:val="000237AF"/>
    <w:rsid w:val="00023870"/>
    <w:rsid w:val="0002396A"/>
    <w:rsid w:val="0002397B"/>
    <w:rsid w:val="00023AE1"/>
    <w:rsid w:val="00023BFF"/>
    <w:rsid w:val="00023C04"/>
    <w:rsid w:val="00023EB0"/>
    <w:rsid w:val="00024187"/>
    <w:rsid w:val="00024207"/>
    <w:rsid w:val="000243E9"/>
    <w:rsid w:val="000244F9"/>
    <w:rsid w:val="0002455E"/>
    <w:rsid w:val="00024794"/>
    <w:rsid w:val="0002492E"/>
    <w:rsid w:val="0002499E"/>
    <w:rsid w:val="00024A5F"/>
    <w:rsid w:val="00024B6C"/>
    <w:rsid w:val="00024BB3"/>
    <w:rsid w:val="00024BB8"/>
    <w:rsid w:val="00024ED6"/>
    <w:rsid w:val="00024F41"/>
    <w:rsid w:val="000250F8"/>
    <w:rsid w:val="00025232"/>
    <w:rsid w:val="000252DF"/>
    <w:rsid w:val="0002530B"/>
    <w:rsid w:val="00025345"/>
    <w:rsid w:val="000253F3"/>
    <w:rsid w:val="000253F7"/>
    <w:rsid w:val="00025400"/>
    <w:rsid w:val="00025487"/>
    <w:rsid w:val="00025718"/>
    <w:rsid w:val="000258DB"/>
    <w:rsid w:val="000258FC"/>
    <w:rsid w:val="00025B44"/>
    <w:rsid w:val="00025B81"/>
    <w:rsid w:val="00025D2B"/>
    <w:rsid w:val="00025E68"/>
    <w:rsid w:val="00025EE4"/>
    <w:rsid w:val="00026143"/>
    <w:rsid w:val="000264EF"/>
    <w:rsid w:val="00026584"/>
    <w:rsid w:val="00026681"/>
    <w:rsid w:val="00026A2B"/>
    <w:rsid w:val="00026B27"/>
    <w:rsid w:val="00026C48"/>
    <w:rsid w:val="00026CCC"/>
    <w:rsid w:val="00026CF9"/>
    <w:rsid w:val="00026E27"/>
    <w:rsid w:val="00026EE8"/>
    <w:rsid w:val="00027195"/>
    <w:rsid w:val="00027280"/>
    <w:rsid w:val="00027340"/>
    <w:rsid w:val="000273BE"/>
    <w:rsid w:val="000274CB"/>
    <w:rsid w:val="000275B5"/>
    <w:rsid w:val="000276A7"/>
    <w:rsid w:val="00027850"/>
    <w:rsid w:val="00027D08"/>
    <w:rsid w:val="00027D17"/>
    <w:rsid w:val="00027D40"/>
    <w:rsid w:val="00027D55"/>
    <w:rsid w:val="00027D88"/>
    <w:rsid w:val="00027E32"/>
    <w:rsid w:val="00027E66"/>
    <w:rsid w:val="00027FED"/>
    <w:rsid w:val="00027FFC"/>
    <w:rsid w:val="000301BB"/>
    <w:rsid w:val="000302ED"/>
    <w:rsid w:val="00030429"/>
    <w:rsid w:val="00030543"/>
    <w:rsid w:val="00030622"/>
    <w:rsid w:val="00030B2A"/>
    <w:rsid w:val="00030BC0"/>
    <w:rsid w:val="00030BF0"/>
    <w:rsid w:val="00030C0F"/>
    <w:rsid w:val="00030CCD"/>
    <w:rsid w:val="00030D27"/>
    <w:rsid w:val="00030DCB"/>
    <w:rsid w:val="00031009"/>
    <w:rsid w:val="00031071"/>
    <w:rsid w:val="0003112E"/>
    <w:rsid w:val="00031131"/>
    <w:rsid w:val="00031472"/>
    <w:rsid w:val="00031687"/>
    <w:rsid w:val="00031689"/>
    <w:rsid w:val="000317A4"/>
    <w:rsid w:val="0003199F"/>
    <w:rsid w:val="00031AB2"/>
    <w:rsid w:val="00031AFA"/>
    <w:rsid w:val="00031BA8"/>
    <w:rsid w:val="00031CA7"/>
    <w:rsid w:val="00031D03"/>
    <w:rsid w:val="00031D4A"/>
    <w:rsid w:val="00031F29"/>
    <w:rsid w:val="0003211E"/>
    <w:rsid w:val="000321D9"/>
    <w:rsid w:val="0003233E"/>
    <w:rsid w:val="0003234A"/>
    <w:rsid w:val="000323AD"/>
    <w:rsid w:val="000325CD"/>
    <w:rsid w:val="00032696"/>
    <w:rsid w:val="00032717"/>
    <w:rsid w:val="0003272A"/>
    <w:rsid w:val="0003277A"/>
    <w:rsid w:val="000327E8"/>
    <w:rsid w:val="00032BCB"/>
    <w:rsid w:val="00032C19"/>
    <w:rsid w:val="00032D11"/>
    <w:rsid w:val="00032E2A"/>
    <w:rsid w:val="00032E7D"/>
    <w:rsid w:val="00032F8E"/>
    <w:rsid w:val="0003318A"/>
    <w:rsid w:val="00033269"/>
    <w:rsid w:val="00033397"/>
    <w:rsid w:val="0003340A"/>
    <w:rsid w:val="00033416"/>
    <w:rsid w:val="00033638"/>
    <w:rsid w:val="00033741"/>
    <w:rsid w:val="00033830"/>
    <w:rsid w:val="00033841"/>
    <w:rsid w:val="00033983"/>
    <w:rsid w:val="00033DA1"/>
    <w:rsid w:val="00033F03"/>
    <w:rsid w:val="00034084"/>
    <w:rsid w:val="000341A6"/>
    <w:rsid w:val="00034267"/>
    <w:rsid w:val="00034300"/>
    <w:rsid w:val="0003434C"/>
    <w:rsid w:val="00034359"/>
    <w:rsid w:val="000344F5"/>
    <w:rsid w:val="00034670"/>
    <w:rsid w:val="00034902"/>
    <w:rsid w:val="0003495A"/>
    <w:rsid w:val="000349AF"/>
    <w:rsid w:val="00034BC8"/>
    <w:rsid w:val="00034BE6"/>
    <w:rsid w:val="00034C2C"/>
    <w:rsid w:val="00034CA3"/>
    <w:rsid w:val="00034D88"/>
    <w:rsid w:val="00034E67"/>
    <w:rsid w:val="00034E6D"/>
    <w:rsid w:val="00035048"/>
    <w:rsid w:val="00035138"/>
    <w:rsid w:val="000351BE"/>
    <w:rsid w:val="000352B7"/>
    <w:rsid w:val="00035388"/>
    <w:rsid w:val="00035614"/>
    <w:rsid w:val="00035714"/>
    <w:rsid w:val="0003572F"/>
    <w:rsid w:val="00035835"/>
    <w:rsid w:val="00035852"/>
    <w:rsid w:val="0003587A"/>
    <w:rsid w:val="00035A8F"/>
    <w:rsid w:val="00035AEB"/>
    <w:rsid w:val="00035C19"/>
    <w:rsid w:val="00035D3C"/>
    <w:rsid w:val="00035E76"/>
    <w:rsid w:val="00035F5E"/>
    <w:rsid w:val="00036037"/>
    <w:rsid w:val="000362B9"/>
    <w:rsid w:val="0003642A"/>
    <w:rsid w:val="0003642E"/>
    <w:rsid w:val="00036464"/>
    <w:rsid w:val="00036580"/>
    <w:rsid w:val="00036587"/>
    <w:rsid w:val="00036678"/>
    <w:rsid w:val="00036916"/>
    <w:rsid w:val="00036A86"/>
    <w:rsid w:val="00036B4D"/>
    <w:rsid w:val="00036B6F"/>
    <w:rsid w:val="00036FFB"/>
    <w:rsid w:val="0003700E"/>
    <w:rsid w:val="0003718A"/>
    <w:rsid w:val="00037197"/>
    <w:rsid w:val="000373BE"/>
    <w:rsid w:val="000373DF"/>
    <w:rsid w:val="00037661"/>
    <w:rsid w:val="00037723"/>
    <w:rsid w:val="00037C77"/>
    <w:rsid w:val="00037ECC"/>
    <w:rsid w:val="00037F30"/>
    <w:rsid w:val="00037F6C"/>
    <w:rsid w:val="00037FD6"/>
    <w:rsid w:val="00040038"/>
    <w:rsid w:val="00040042"/>
    <w:rsid w:val="0004007C"/>
    <w:rsid w:val="0004015F"/>
    <w:rsid w:val="000401A2"/>
    <w:rsid w:val="00040485"/>
    <w:rsid w:val="000404B4"/>
    <w:rsid w:val="0004097D"/>
    <w:rsid w:val="000409A9"/>
    <w:rsid w:val="00040A34"/>
    <w:rsid w:val="00040D97"/>
    <w:rsid w:val="00041218"/>
    <w:rsid w:val="00041350"/>
    <w:rsid w:val="00041391"/>
    <w:rsid w:val="000413CD"/>
    <w:rsid w:val="00041553"/>
    <w:rsid w:val="0004159E"/>
    <w:rsid w:val="00041662"/>
    <w:rsid w:val="0004178A"/>
    <w:rsid w:val="0004179E"/>
    <w:rsid w:val="0004190B"/>
    <w:rsid w:val="00041A15"/>
    <w:rsid w:val="00041A5A"/>
    <w:rsid w:val="00041AFA"/>
    <w:rsid w:val="00041CB7"/>
    <w:rsid w:val="00041DEA"/>
    <w:rsid w:val="00041EA7"/>
    <w:rsid w:val="00041ECB"/>
    <w:rsid w:val="00041FC4"/>
    <w:rsid w:val="00042033"/>
    <w:rsid w:val="00042034"/>
    <w:rsid w:val="000420AD"/>
    <w:rsid w:val="00042189"/>
    <w:rsid w:val="000423B4"/>
    <w:rsid w:val="0004240D"/>
    <w:rsid w:val="000424CE"/>
    <w:rsid w:val="0004268D"/>
    <w:rsid w:val="00042716"/>
    <w:rsid w:val="00042823"/>
    <w:rsid w:val="0004284F"/>
    <w:rsid w:val="0004295E"/>
    <w:rsid w:val="000429A1"/>
    <w:rsid w:val="000429B6"/>
    <w:rsid w:val="00042D29"/>
    <w:rsid w:val="00042D4D"/>
    <w:rsid w:val="00042DF4"/>
    <w:rsid w:val="00042E00"/>
    <w:rsid w:val="00042FEA"/>
    <w:rsid w:val="00043020"/>
    <w:rsid w:val="000430CC"/>
    <w:rsid w:val="000432D2"/>
    <w:rsid w:val="0004379D"/>
    <w:rsid w:val="000437BA"/>
    <w:rsid w:val="000437C9"/>
    <w:rsid w:val="000437D6"/>
    <w:rsid w:val="0004392F"/>
    <w:rsid w:val="0004393F"/>
    <w:rsid w:val="0004399E"/>
    <w:rsid w:val="00043C82"/>
    <w:rsid w:val="00043DB9"/>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4BCB"/>
    <w:rsid w:val="00044CA6"/>
    <w:rsid w:val="000453D3"/>
    <w:rsid w:val="0004571B"/>
    <w:rsid w:val="00045728"/>
    <w:rsid w:val="00045745"/>
    <w:rsid w:val="000457E3"/>
    <w:rsid w:val="000459B7"/>
    <w:rsid w:val="00045A31"/>
    <w:rsid w:val="00045B81"/>
    <w:rsid w:val="00045CCC"/>
    <w:rsid w:val="00045D3E"/>
    <w:rsid w:val="00045DF7"/>
    <w:rsid w:val="00045F1A"/>
    <w:rsid w:val="00046024"/>
    <w:rsid w:val="00046253"/>
    <w:rsid w:val="000462B6"/>
    <w:rsid w:val="00046319"/>
    <w:rsid w:val="00046358"/>
    <w:rsid w:val="000463AF"/>
    <w:rsid w:val="0004651B"/>
    <w:rsid w:val="00046704"/>
    <w:rsid w:val="00046708"/>
    <w:rsid w:val="00046758"/>
    <w:rsid w:val="00046815"/>
    <w:rsid w:val="0004682F"/>
    <w:rsid w:val="00046874"/>
    <w:rsid w:val="00046B7E"/>
    <w:rsid w:val="00046BF9"/>
    <w:rsid w:val="00046F1C"/>
    <w:rsid w:val="00047015"/>
    <w:rsid w:val="000471FC"/>
    <w:rsid w:val="00047243"/>
    <w:rsid w:val="00047577"/>
    <w:rsid w:val="00047649"/>
    <w:rsid w:val="000476A1"/>
    <w:rsid w:val="00047970"/>
    <w:rsid w:val="00047BEB"/>
    <w:rsid w:val="0005037B"/>
    <w:rsid w:val="00050466"/>
    <w:rsid w:val="000504D0"/>
    <w:rsid w:val="00050580"/>
    <w:rsid w:val="0005075A"/>
    <w:rsid w:val="00050772"/>
    <w:rsid w:val="000508DC"/>
    <w:rsid w:val="00050AC5"/>
    <w:rsid w:val="00050B5F"/>
    <w:rsid w:val="00050B68"/>
    <w:rsid w:val="00050D23"/>
    <w:rsid w:val="00050DA1"/>
    <w:rsid w:val="00050DA4"/>
    <w:rsid w:val="00050FDB"/>
    <w:rsid w:val="000510B8"/>
    <w:rsid w:val="000510D8"/>
    <w:rsid w:val="000511C9"/>
    <w:rsid w:val="00051444"/>
    <w:rsid w:val="00051513"/>
    <w:rsid w:val="00051578"/>
    <w:rsid w:val="00051644"/>
    <w:rsid w:val="00051726"/>
    <w:rsid w:val="000517A5"/>
    <w:rsid w:val="000517E4"/>
    <w:rsid w:val="00051860"/>
    <w:rsid w:val="000518C9"/>
    <w:rsid w:val="00051B06"/>
    <w:rsid w:val="00051BD2"/>
    <w:rsid w:val="0005229E"/>
    <w:rsid w:val="00052386"/>
    <w:rsid w:val="000523B8"/>
    <w:rsid w:val="0005241F"/>
    <w:rsid w:val="000527A8"/>
    <w:rsid w:val="00052A65"/>
    <w:rsid w:val="00052A76"/>
    <w:rsid w:val="00052DF1"/>
    <w:rsid w:val="00052E4D"/>
    <w:rsid w:val="00052ED0"/>
    <w:rsid w:val="00052EEE"/>
    <w:rsid w:val="00053163"/>
    <w:rsid w:val="00053222"/>
    <w:rsid w:val="000533D4"/>
    <w:rsid w:val="00053452"/>
    <w:rsid w:val="0005366F"/>
    <w:rsid w:val="00053675"/>
    <w:rsid w:val="00053679"/>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920"/>
    <w:rsid w:val="00054B75"/>
    <w:rsid w:val="00054C8E"/>
    <w:rsid w:val="00054D67"/>
    <w:rsid w:val="00054DF3"/>
    <w:rsid w:val="00054E72"/>
    <w:rsid w:val="00054F3E"/>
    <w:rsid w:val="0005502B"/>
    <w:rsid w:val="00055064"/>
    <w:rsid w:val="000550EB"/>
    <w:rsid w:val="00055132"/>
    <w:rsid w:val="0005527E"/>
    <w:rsid w:val="00055341"/>
    <w:rsid w:val="00055396"/>
    <w:rsid w:val="0005551E"/>
    <w:rsid w:val="00055600"/>
    <w:rsid w:val="00055648"/>
    <w:rsid w:val="000556DD"/>
    <w:rsid w:val="00055832"/>
    <w:rsid w:val="00055880"/>
    <w:rsid w:val="00055961"/>
    <w:rsid w:val="00055A08"/>
    <w:rsid w:val="00055BBE"/>
    <w:rsid w:val="00055C2C"/>
    <w:rsid w:val="00055C48"/>
    <w:rsid w:val="00055DB3"/>
    <w:rsid w:val="00055DD9"/>
    <w:rsid w:val="00055F79"/>
    <w:rsid w:val="00056007"/>
    <w:rsid w:val="000560AB"/>
    <w:rsid w:val="00056103"/>
    <w:rsid w:val="00056130"/>
    <w:rsid w:val="000561AB"/>
    <w:rsid w:val="00056201"/>
    <w:rsid w:val="0005623B"/>
    <w:rsid w:val="0005656B"/>
    <w:rsid w:val="0005686D"/>
    <w:rsid w:val="00056879"/>
    <w:rsid w:val="00056CD1"/>
    <w:rsid w:val="00056CD2"/>
    <w:rsid w:val="00057034"/>
    <w:rsid w:val="0005706D"/>
    <w:rsid w:val="0005718B"/>
    <w:rsid w:val="000572BF"/>
    <w:rsid w:val="0005732E"/>
    <w:rsid w:val="0005752F"/>
    <w:rsid w:val="000575AC"/>
    <w:rsid w:val="00057681"/>
    <w:rsid w:val="0005785A"/>
    <w:rsid w:val="00057AEF"/>
    <w:rsid w:val="00057C15"/>
    <w:rsid w:val="00057F57"/>
    <w:rsid w:val="0006011E"/>
    <w:rsid w:val="00060257"/>
    <w:rsid w:val="000603E4"/>
    <w:rsid w:val="000605BD"/>
    <w:rsid w:val="0006079C"/>
    <w:rsid w:val="00060911"/>
    <w:rsid w:val="000609CB"/>
    <w:rsid w:val="00060ACB"/>
    <w:rsid w:val="00060B29"/>
    <w:rsid w:val="00060B35"/>
    <w:rsid w:val="00060C63"/>
    <w:rsid w:val="00060CA4"/>
    <w:rsid w:val="00060E74"/>
    <w:rsid w:val="00060E88"/>
    <w:rsid w:val="00060FF0"/>
    <w:rsid w:val="000610D0"/>
    <w:rsid w:val="000610DF"/>
    <w:rsid w:val="0006115D"/>
    <w:rsid w:val="00061303"/>
    <w:rsid w:val="00061461"/>
    <w:rsid w:val="0006148D"/>
    <w:rsid w:val="00061647"/>
    <w:rsid w:val="000618A3"/>
    <w:rsid w:val="000618A6"/>
    <w:rsid w:val="0006190E"/>
    <w:rsid w:val="0006191A"/>
    <w:rsid w:val="0006197D"/>
    <w:rsid w:val="00061993"/>
    <w:rsid w:val="000619B8"/>
    <w:rsid w:val="00061A42"/>
    <w:rsid w:val="00061AA3"/>
    <w:rsid w:val="00061AFC"/>
    <w:rsid w:val="00061C1A"/>
    <w:rsid w:val="00061C55"/>
    <w:rsid w:val="00061D6C"/>
    <w:rsid w:val="00061DD0"/>
    <w:rsid w:val="00061E94"/>
    <w:rsid w:val="00061ECC"/>
    <w:rsid w:val="00061F37"/>
    <w:rsid w:val="00061F6D"/>
    <w:rsid w:val="000620B8"/>
    <w:rsid w:val="00062368"/>
    <w:rsid w:val="0006237D"/>
    <w:rsid w:val="0006246B"/>
    <w:rsid w:val="000624DC"/>
    <w:rsid w:val="000625D1"/>
    <w:rsid w:val="000625D2"/>
    <w:rsid w:val="000626C6"/>
    <w:rsid w:val="000627C6"/>
    <w:rsid w:val="00062878"/>
    <w:rsid w:val="0006296B"/>
    <w:rsid w:val="00062A81"/>
    <w:rsid w:val="00062C91"/>
    <w:rsid w:val="00062D04"/>
    <w:rsid w:val="00062E93"/>
    <w:rsid w:val="00062F3A"/>
    <w:rsid w:val="00062FE1"/>
    <w:rsid w:val="00062FFA"/>
    <w:rsid w:val="0006304D"/>
    <w:rsid w:val="00063197"/>
    <w:rsid w:val="0006324C"/>
    <w:rsid w:val="000637A0"/>
    <w:rsid w:val="00063CE8"/>
    <w:rsid w:val="00063DE0"/>
    <w:rsid w:val="00063DF6"/>
    <w:rsid w:val="00063E52"/>
    <w:rsid w:val="00064021"/>
    <w:rsid w:val="00064087"/>
    <w:rsid w:val="0006419C"/>
    <w:rsid w:val="0006448A"/>
    <w:rsid w:val="000645B8"/>
    <w:rsid w:val="00064756"/>
    <w:rsid w:val="00064AA1"/>
    <w:rsid w:val="00064AEF"/>
    <w:rsid w:val="00064B4B"/>
    <w:rsid w:val="00064D2B"/>
    <w:rsid w:val="00064D84"/>
    <w:rsid w:val="00064DD7"/>
    <w:rsid w:val="00064DF8"/>
    <w:rsid w:val="000650C5"/>
    <w:rsid w:val="000651C4"/>
    <w:rsid w:val="00065268"/>
    <w:rsid w:val="00065302"/>
    <w:rsid w:val="0006541D"/>
    <w:rsid w:val="0006548D"/>
    <w:rsid w:val="000655C9"/>
    <w:rsid w:val="000656DE"/>
    <w:rsid w:val="000656FE"/>
    <w:rsid w:val="0006590C"/>
    <w:rsid w:val="000659A5"/>
    <w:rsid w:val="00065C00"/>
    <w:rsid w:val="00065ED1"/>
    <w:rsid w:val="000660B3"/>
    <w:rsid w:val="000661D7"/>
    <w:rsid w:val="00066231"/>
    <w:rsid w:val="00066262"/>
    <w:rsid w:val="00066265"/>
    <w:rsid w:val="0006629D"/>
    <w:rsid w:val="00066328"/>
    <w:rsid w:val="0006634B"/>
    <w:rsid w:val="00066452"/>
    <w:rsid w:val="00066489"/>
    <w:rsid w:val="00066612"/>
    <w:rsid w:val="000667FB"/>
    <w:rsid w:val="000669B5"/>
    <w:rsid w:val="000669D7"/>
    <w:rsid w:val="00066BCA"/>
    <w:rsid w:val="00066C65"/>
    <w:rsid w:val="00066CEB"/>
    <w:rsid w:val="00066F33"/>
    <w:rsid w:val="000671D3"/>
    <w:rsid w:val="000673CC"/>
    <w:rsid w:val="00067E6F"/>
    <w:rsid w:val="00067E89"/>
    <w:rsid w:val="00067ECB"/>
    <w:rsid w:val="00067F3C"/>
    <w:rsid w:val="00067F56"/>
    <w:rsid w:val="00067F5E"/>
    <w:rsid w:val="000700B0"/>
    <w:rsid w:val="000700B6"/>
    <w:rsid w:val="00070156"/>
    <w:rsid w:val="000701A2"/>
    <w:rsid w:val="000703F6"/>
    <w:rsid w:val="000707C9"/>
    <w:rsid w:val="00070974"/>
    <w:rsid w:val="00070990"/>
    <w:rsid w:val="00070A08"/>
    <w:rsid w:val="00070AE8"/>
    <w:rsid w:val="00070C16"/>
    <w:rsid w:val="00070D71"/>
    <w:rsid w:val="00070E1D"/>
    <w:rsid w:val="00070E99"/>
    <w:rsid w:val="00070FCD"/>
    <w:rsid w:val="0007114C"/>
    <w:rsid w:val="00071334"/>
    <w:rsid w:val="0007144B"/>
    <w:rsid w:val="000714F3"/>
    <w:rsid w:val="00071565"/>
    <w:rsid w:val="0007156E"/>
    <w:rsid w:val="000715BA"/>
    <w:rsid w:val="000717F8"/>
    <w:rsid w:val="00071818"/>
    <w:rsid w:val="00071833"/>
    <w:rsid w:val="00071846"/>
    <w:rsid w:val="00071951"/>
    <w:rsid w:val="000719D5"/>
    <w:rsid w:val="00071B9A"/>
    <w:rsid w:val="00071CE5"/>
    <w:rsid w:val="00071E57"/>
    <w:rsid w:val="00072038"/>
    <w:rsid w:val="0007203A"/>
    <w:rsid w:val="00072082"/>
    <w:rsid w:val="000722F9"/>
    <w:rsid w:val="00072329"/>
    <w:rsid w:val="000723EA"/>
    <w:rsid w:val="000724D0"/>
    <w:rsid w:val="000724D7"/>
    <w:rsid w:val="000725E1"/>
    <w:rsid w:val="0007261E"/>
    <w:rsid w:val="000726A2"/>
    <w:rsid w:val="000726E8"/>
    <w:rsid w:val="000727E4"/>
    <w:rsid w:val="00072803"/>
    <w:rsid w:val="00072AB4"/>
    <w:rsid w:val="00072AD9"/>
    <w:rsid w:val="00072BCD"/>
    <w:rsid w:val="00072E72"/>
    <w:rsid w:val="00072ED0"/>
    <w:rsid w:val="00072EFF"/>
    <w:rsid w:val="00073200"/>
    <w:rsid w:val="0007387A"/>
    <w:rsid w:val="0007395B"/>
    <w:rsid w:val="00073BA1"/>
    <w:rsid w:val="00073BF2"/>
    <w:rsid w:val="00073C04"/>
    <w:rsid w:val="00073C80"/>
    <w:rsid w:val="00073FAB"/>
    <w:rsid w:val="000742F0"/>
    <w:rsid w:val="0007433B"/>
    <w:rsid w:val="000743ED"/>
    <w:rsid w:val="00074467"/>
    <w:rsid w:val="000744D1"/>
    <w:rsid w:val="000745CC"/>
    <w:rsid w:val="0007471B"/>
    <w:rsid w:val="000747E9"/>
    <w:rsid w:val="00074893"/>
    <w:rsid w:val="00074B3A"/>
    <w:rsid w:val="00074FFE"/>
    <w:rsid w:val="000750CF"/>
    <w:rsid w:val="00075204"/>
    <w:rsid w:val="00075247"/>
    <w:rsid w:val="000753B5"/>
    <w:rsid w:val="0007549D"/>
    <w:rsid w:val="00075557"/>
    <w:rsid w:val="000755C6"/>
    <w:rsid w:val="0007580E"/>
    <w:rsid w:val="000758FF"/>
    <w:rsid w:val="00075996"/>
    <w:rsid w:val="00075C19"/>
    <w:rsid w:val="00075CFD"/>
    <w:rsid w:val="00075F7A"/>
    <w:rsid w:val="0007606C"/>
    <w:rsid w:val="0007616D"/>
    <w:rsid w:val="00076173"/>
    <w:rsid w:val="000763F0"/>
    <w:rsid w:val="0007660E"/>
    <w:rsid w:val="000769D4"/>
    <w:rsid w:val="00076A95"/>
    <w:rsid w:val="00076B95"/>
    <w:rsid w:val="00076D0E"/>
    <w:rsid w:val="00076E4E"/>
    <w:rsid w:val="00076E5B"/>
    <w:rsid w:val="0007732A"/>
    <w:rsid w:val="000773A3"/>
    <w:rsid w:val="000773B0"/>
    <w:rsid w:val="000773D6"/>
    <w:rsid w:val="00077476"/>
    <w:rsid w:val="000776DA"/>
    <w:rsid w:val="00077742"/>
    <w:rsid w:val="000778A9"/>
    <w:rsid w:val="00077981"/>
    <w:rsid w:val="00077987"/>
    <w:rsid w:val="00077CF7"/>
    <w:rsid w:val="00080168"/>
    <w:rsid w:val="000801D3"/>
    <w:rsid w:val="0008033F"/>
    <w:rsid w:val="00080528"/>
    <w:rsid w:val="00080543"/>
    <w:rsid w:val="000805FF"/>
    <w:rsid w:val="00080605"/>
    <w:rsid w:val="0008067B"/>
    <w:rsid w:val="00080759"/>
    <w:rsid w:val="000807BE"/>
    <w:rsid w:val="00080B04"/>
    <w:rsid w:val="00080BA6"/>
    <w:rsid w:val="00080EAB"/>
    <w:rsid w:val="000810D3"/>
    <w:rsid w:val="0008116D"/>
    <w:rsid w:val="000811FA"/>
    <w:rsid w:val="00081425"/>
    <w:rsid w:val="00081437"/>
    <w:rsid w:val="000815BC"/>
    <w:rsid w:val="00081788"/>
    <w:rsid w:val="00081919"/>
    <w:rsid w:val="000819C4"/>
    <w:rsid w:val="00081AB4"/>
    <w:rsid w:val="00081AB6"/>
    <w:rsid w:val="00081B1D"/>
    <w:rsid w:val="00081B69"/>
    <w:rsid w:val="00081D44"/>
    <w:rsid w:val="00081ED9"/>
    <w:rsid w:val="00081FF3"/>
    <w:rsid w:val="0008218C"/>
    <w:rsid w:val="00082301"/>
    <w:rsid w:val="000823D9"/>
    <w:rsid w:val="00082623"/>
    <w:rsid w:val="000827E7"/>
    <w:rsid w:val="00082880"/>
    <w:rsid w:val="0008294E"/>
    <w:rsid w:val="00082A00"/>
    <w:rsid w:val="00082D23"/>
    <w:rsid w:val="00082DF2"/>
    <w:rsid w:val="00082E9D"/>
    <w:rsid w:val="00082EB9"/>
    <w:rsid w:val="0008301E"/>
    <w:rsid w:val="000830B0"/>
    <w:rsid w:val="000830FC"/>
    <w:rsid w:val="00083264"/>
    <w:rsid w:val="00083281"/>
    <w:rsid w:val="000834AD"/>
    <w:rsid w:val="000834C8"/>
    <w:rsid w:val="000835FE"/>
    <w:rsid w:val="0008363C"/>
    <w:rsid w:val="000838D1"/>
    <w:rsid w:val="00083A19"/>
    <w:rsid w:val="00083B73"/>
    <w:rsid w:val="00083D15"/>
    <w:rsid w:val="00083D3D"/>
    <w:rsid w:val="0008407C"/>
    <w:rsid w:val="00084114"/>
    <w:rsid w:val="00084195"/>
    <w:rsid w:val="00084597"/>
    <w:rsid w:val="00084635"/>
    <w:rsid w:val="00084681"/>
    <w:rsid w:val="00084A1F"/>
    <w:rsid w:val="00084D5C"/>
    <w:rsid w:val="00084DAA"/>
    <w:rsid w:val="00084E4A"/>
    <w:rsid w:val="00084F92"/>
    <w:rsid w:val="0008535C"/>
    <w:rsid w:val="00085394"/>
    <w:rsid w:val="00085434"/>
    <w:rsid w:val="0008573F"/>
    <w:rsid w:val="000858B9"/>
    <w:rsid w:val="000859B8"/>
    <w:rsid w:val="00085B99"/>
    <w:rsid w:val="00085B9F"/>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D83"/>
    <w:rsid w:val="00086E93"/>
    <w:rsid w:val="00086F0E"/>
    <w:rsid w:val="00086F4B"/>
    <w:rsid w:val="00086F6F"/>
    <w:rsid w:val="00086FAB"/>
    <w:rsid w:val="00086FC6"/>
    <w:rsid w:val="000871FA"/>
    <w:rsid w:val="000872A0"/>
    <w:rsid w:val="00087449"/>
    <w:rsid w:val="0008755E"/>
    <w:rsid w:val="000875A5"/>
    <w:rsid w:val="00087643"/>
    <w:rsid w:val="0008765E"/>
    <w:rsid w:val="00087769"/>
    <w:rsid w:val="00087954"/>
    <w:rsid w:val="00087BC4"/>
    <w:rsid w:val="00087D7A"/>
    <w:rsid w:val="00087DD0"/>
    <w:rsid w:val="00087E3C"/>
    <w:rsid w:val="0009026E"/>
    <w:rsid w:val="000902D9"/>
    <w:rsid w:val="0009035C"/>
    <w:rsid w:val="0009037D"/>
    <w:rsid w:val="0009040F"/>
    <w:rsid w:val="0009060C"/>
    <w:rsid w:val="000907B6"/>
    <w:rsid w:val="00090CBE"/>
    <w:rsid w:val="00090D48"/>
    <w:rsid w:val="00090D49"/>
    <w:rsid w:val="00090F8F"/>
    <w:rsid w:val="00091013"/>
    <w:rsid w:val="000910CE"/>
    <w:rsid w:val="00091333"/>
    <w:rsid w:val="0009140D"/>
    <w:rsid w:val="000914A6"/>
    <w:rsid w:val="000916B8"/>
    <w:rsid w:val="0009177D"/>
    <w:rsid w:val="0009187A"/>
    <w:rsid w:val="000919A6"/>
    <w:rsid w:val="00091A39"/>
    <w:rsid w:val="00091B99"/>
    <w:rsid w:val="00091F44"/>
    <w:rsid w:val="00092185"/>
    <w:rsid w:val="00092203"/>
    <w:rsid w:val="0009226F"/>
    <w:rsid w:val="0009232D"/>
    <w:rsid w:val="000924EE"/>
    <w:rsid w:val="00092503"/>
    <w:rsid w:val="000925AB"/>
    <w:rsid w:val="00092816"/>
    <w:rsid w:val="000928C6"/>
    <w:rsid w:val="000928F5"/>
    <w:rsid w:val="00092ADD"/>
    <w:rsid w:val="00092AE9"/>
    <w:rsid w:val="00092BDC"/>
    <w:rsid w:val="00092C82"/>
    <w:rsid w:val="00092C8F"/>
    <w:rsid w:val="00092CA4"/>
    <w:rsid w:val="00092EC9"/>
    <w:rsid w:val="00092ECA"/>
    <w:rsid w:val="00092F77"/>
    <w:rsid w:val="00093045"/>
    <w:rsid w:val="0009313B"/>
    <w:rsid w:val="0009317A"/>
    <w:rsid w:val="000932EC"/>
    <w:rsid w:val="000933D8"/>
    <w:rsid w:val="0009341B"/>
    <w:rsid w:val="0009349C"/>
    <w:rsid w:val="000934AA"/>
    <w:rsid w:val="00093542"/>
    <w:rsid w:val="0009356A"/>
    <w:rsid w:val="000935D2"/>
    <w:rsid w:val="00093B27"/>
    <w:rsid w:val="00093D41"/>
    <w:rsid w:val="00093D56"/>
    <w:rsid w:val="00093E1D"/>
    <w:rsid w:val="000940B2"/>
    <w:rsid w:val="00094152"/>
    <w:rsid w:val="0009429F"/>
    <w:rsid w:val="000943AF"/>
    <w:rsid w:val="0009446A"/>
    <w:rsid w:val="000944C2"/>
    <w:rsid w:val="000944FD"/>
    <w:rsid w:val="0009452E"/>
    <w:rsid w:val="000945B6"/>
    <w:rsid w:val="000946F5"/>
    <w:rsid w:val="0009498A"/>
    <w:rsid w:val="00094ACA"/>
    <w:rsid w:val="00094B1E"/>
    <w:rsid w:val="00094B27"/>
    <w:rsid w:val="00094B8E"/>
    <w:rsid w:val="00094CC7"/>
    <w:rsid w:val="00094D01"/>
    <w:rsid w:val="00094E98"/>
    <w:rsid w:val="00094F6E"/>
    <w:rsid w:val="000951AF"/>
    <w:rsid w:val="000952F4"/>
    <w:rsid w:val="00095329"/>
    <w:rsid w:val="00095511"/>
    <w:rsid w:val="000955C5"/>
    <w:rsid w:val="000956B9"/>
    <w:rsid w:val="000956C6"/>
    <w:rsid w:val="00095790"/>
    <w:rsid w:val="0009580C"/>
    <w:rsid w:val="00095811"/>
    <w:rsid w:val="000958B6"/>
    <w:rsid w:val="000959BA"/>
    <w:rsid w:val="000959FC"/>
    <w:rsid w:val="00095BE4"/>
    <w:rsid w:val="00095C0A"/>
    <w:rsid w:val="00095C18"/>
    <w:rsid w:val="00095C99"/>
    <w:rsid w:val="00095D06"/>
    <w:rsid w:val="00096150"/>
    <w:rsid w:val="00096259"/>
    <w:rsid w:val="000962B2"/>
    <w:rsid w:val="000963B0"/>
    <w:rsid w:val="000965EC"/>
    <w:rsid w:val="00096678"/>
    <w:rsid w:val="000966B1"/>
    <w:rsid w:val="000966EE"/>
    <w:rsid w:val="0009680E"/>
    <w:rsid w:val="00096A45"/>
    <w:rsid w:val="00096DBF"/>
    <w:rsid w:val="00096EF8"/>
    <w:rsid w:val="00097124"/>
    <w:rsid w:val="00097183"/>
    <w:rsid w:val="000971EF"/>
    <w:rsid w:val="00097271"/>
    <w:rsid w:val="00097329"/>
    <w:rsid w:val="00097594"/>
    <w:rsid w:val="000975EC"/>
    <w:rsid w:val="000976A2"/>
    <w:rsid w:val="00097873"/>
    <w:rsid w:val="000978E4"/>
    <w:rsid w:val="000978E7"/>
    <w:rsid w:val="000979BB"/>
    <w:rsid w:val="00097A61"/>
    <w:rsid w:val="00097AA3"/>
    <w:rsid w:val="00097B2B"/>
    <w:rsid w:val="00097CA9"/>
    <w:rsid w:val="00097CE1"/>
    <w:rsid w:val="00097D13"/>
    <w:rsid w:val="00097F16"/>
    <w:rsid w:val="00097FD3"/>
    <w:rsid w:val="000A049D"/>
    <w:rsid w:val="000A05D5"/>
    <w:rsid w:val="000A06A5"/>
    <w:rsid w:val="000A0B00"/>
    <w:rsid w:val="000A0B73"/>
    <w:rsid w:val="000A0CA0"/>
    <w:rsid w:val="000A0EED"/>
    <w:rsid w:val="000A0FAD"/>
    <w:rsid w:val="000A1006"/>
    <w:rsid w:val="000A11A1"/>
    <w:rsid w:val="000A149D"/>
    <w:rsid w:val="000A162C"/>
    <w:rsid w:val="000A16F0"/>
    <w:rsid w:val="000A17F7"/>
    <w:rsid w:val="000A18E2"/>
    <w:rsid w:val="000A18FB"/>
    <w:rsid w:val="000A19A2"/>
    <w:rsid w:val="000A1A32"/>
    <w:rsid w:val="000A1A5D"/>
    <w:rsid w:val="000A1B82"/>
    <w:rsid w:val="000A1CA7"/>
    <w:rsid w:val="000A1D15"/>
    <w:rsid w:val="000A1EB9"/>
    <w:rsid w:val="000A2239"/>
    <w:rsid w:val="000A232D"/>
    <w:rsid w:val="000A2344"/>
    <w:rsid w:val="000A2443"/>
    <w:rsid w:val="000A2691"/>
    <w:rsid w:val="000A275F"/>
    <w:rsid w:val="000A2785"/>
    <w:rsid w:val="000A2FB3"/>
    <w:rsid w:val="000A300B"/>
    <w:rsid w:val="000A3075"/>
    <w:rsid w:val="000A30FD"/>
    <w:rsid w:val="000A31CD"/>
    <w:rsid w:val="000A322B"/>
    <w:rsid w:val="000A3278"/>
    <w:rsid w:val="000A3369"/>
    <w:rsid w:val="000A33FD"/>
    <w:rsid w:val="000A3414"/>
    <w:rsid w:val="000A34DF"/>
    <w:rsid w:val="000A352C"/>
    <w:rsid w:val="000A3705"/>
    <w:rsid w:val="000A37B1"/>
    <w:rsid w:val="000A3891"/>
    <w:rsid w:val="000A3A35"/>
    <w:rsid w:val="000A3C61"/>
    <w:rsid w:val="000A3CB9"/>
    <w:rsid w:val="000A3EB7"/>
    <w:rsid w:val="000A41A8"/>
    <w:rsid w:val="000A428A"/>
    <w:rsid w:val="000A42AB"/>
    <w:rsid w:val="000A42AF"/>
    <w:rsid w:val="000A43F4"/>
    <w:rsid w:val="000A4612"/>
    <w:rsid w:val="000A465B"/>
    <w:rsid w:val="000A46CC"/>
    <w:rsid w:val="000A46E1"/>
    <w:rsid w:val="000A4AF2"/>
    <w:rsid w:val="000A4B43"/>
    <w:rsid w:val="000A4B94"/>
    <w:rsid w:val="000A4BE7"/>
    <w:rsid w:val="000A4DDF"/>
    <w:rsid w:val="000A4DFD"/>
    <w:rsid w:val="000A5265"/>
    <w:rsid w:val="000A5394"/>
    <w:rsid w:val="000A562E"/>
    <w:rsid w:val="000A57EC"/>
    <w:rsid w:val="000A57F6"/>
    <w:rsid w:val="000A5874"/>
    <w:rsid w:val="000A58C1"/>
    <w:rsid w:val="000A58C7"/>
    <w:rsid w:val="000A5941"/>
    <w:rsid w:val="000A594C"/>
    <w:rsid w:val="000A5983"/>
    <w:rsid w:val="000A59F8"/>
    <w:rsid w:val="000A5D31"/>
    <w:rsid w:val="000A60BE"/>
    <w:rsid w:val="000A6153"/>
    <w:rsid w:val="000A61D9"/>
    <w:rsid w:val="000A6220"/>
    <w:rsid w:val="000A62B8"/>
    <w:rsid w:val="000A660C"/>
    <w:rsid w:val="000A6691"/>
    <w:rsid w:val="000A6792"/>
    <w:rsid w:val="000A67FB"/>
    <w:rsid w:val="000A68F0"/>
    <w:rsid w:val="000A6939"/>
    <w:rsid w:val="000A69F6"/>
    <w:rsid w:val="000A6A62"/>
    <w:rsid w:val="000A6BB1"/>
    <w:rsid w:val="000A6BEB"/>
    <w:rsid w:val="000A6C48"/>
    <w:rsid w:val="000A6CDC"/>
    <w:rsid w:val="000A6DED"/>
    <w:rsid w:val="000A728D"/>
    <w:rsid w:val="000A744C"/>
    <w:rsid w:val="000A74F4"/>
    <w:rsid w:val="000A75DB"/>
    <w:rsid w:val="000A7682"/>
    <w:rsid w:val="000A7754"/>
    <w:rsid w:val="000A77F9"/>
    <w:rsid w:val="000A7804"/>
    <w:rsid w:val="000A7823"/>
    <w:rsid w:val="000A7874"/>
    <w:rsid w:val="000A7A4A"/>
    <w:rsid w:val="000A7B6E"/>
    <w:rsid w:val="000A7C02"/>
    <w:rsid w:val="000A7EC4"/>
    <w:rsid w:val="000A7FDC"/>
    <w:rsid w:val="000B004F"/>
    <w:rsid w:val="000B0530"/>
    <w:rsid w:val="000B0544"/>
    <w:rsid w:val="000B090F"/>
    <w:rsid w:val="000B0979"/>
    <w:rsid w:val="000B0B7A"/>
    <w:rsid w:val="000B0C92"/>
    <w:rsid w:val="000B0CD0"/>
    <w:rsid w:val="000B0EAB"/>
    <w:rsid w:val="000B11CF"/>
    <w:rsid w:val="000B1232"/>
    <w:rsid w:val="000B1271"/>
    <w:rsid w:val="000B12AA"/>
    <w:rsid w:val="000B14C0"/>
    <w:rsid w:val="000B1792"/>
    <w:rsid w:val="000B18D8"/>
    <w:rsid w:val="000B1907"/>
    <w:rsid w:val="000B1BC2"/>
    <w:rsid w:val="000B1C73"/>
    <w:rsid w:val="000B1CA8"/>
    <w:rsid w:val="000B1D50"/>
    <w:rsid w:val="000B1E41"/>
    <w:rsid w:val="000B1EF6"/>
    <w:rsid w:val="000B1F48"/>
    <w:rsid w:val="000B2029"/>
    <w:rsid w:val="000B204A"/>
    <w:rsid w:val="000B2051"/>
    <w:rsid w:val="000B2200"/>
    <w:rsid w:val="000B229B"/>
    <w:rsid w:val="000B2317"/>
    <w:rsid w:val="000B2324"/>
    <w:rsid w:val="000B23CE"/>
    <w:rsid w:val="000B2564"/>
    <w:rsid w:val="000B27AD"/>
    <w:rsid w:val="000B2995"/>
    <w:rsid w:val="000B2AA2"/>
    <w:rsid w:val="000B2AF6"/>
    <w:rsid w:val="000B2BB6"/>
    <w:rsid w:val="000B2C52"/>
    <w:rsid w:val="000B2C7B"/>
    <w:rsid w:val="000B2CC7"/>
    <w:rsid w:val="000B2CDE"/>
    <w:rsid w:val="000B2DD4"/>
    <w:rsid w:val="000B2E51"/>
    <w:rsid w:val="000B2EE3"/>
    <w:rsid w:val="000B2F75"/>
    <w:rsid w:val="000B30F9"/>
    <w:rsid w:val="000B3103"/>
    <w:rsid w:val="000B3429"/>
    <w:rsid w:val="000B3484"/>
    <w:rsid w:val="000B349C"/>
    <w:rsid w:val="000B34CE"/>
    <w:rsid w:val="000B369F"/>
    <w:rsid w:val="000B38C3"/>
    <w:rsid w:val="000B3930"/>
    <w:rsid w:val="000B3B44"/>
    <w:rsid w:val="000B3B6B"/>
    <w:rsid w:val="000B3B8A"/>
    <w:rsid w:val="000B3D49"/>
    <w:rsid w:val="000B3E46"/>
    <w:rsid w:val="000B3E98"/>
    <w:rsid w:val="000B3F7F"/>
    <w:rsid w:val="000B426F"/>
    <w:rsid w:val="000B4465"/>
    <w:rsid w:val="000B456E"/>
    <w:rsid w:val="000B472D"/>
    <w:rsid w:val="000B4784"/>
    <w:rsid w:val="000B481A"/>
    <w:rsid w:val="000B4AB5"/>
    <w:rsid w:val="000B4B2F"/>
    <w:rsid w:val="000B4C0D"/>
    <w:rsid w:val="000B4E17"/>
    <w:rsid w:val="000B4E19"/>
    <w:rsid w:val="000B4F07"/>
    <w:rsid w:val="000B4F2D"/>
    <w:rsid w:val="000B518A"/>
    <w:rsid w:val="000B51AF"/>
    <w:rsid w:val="000B5554"/>
    <w:rsid w:val="000B5589"/>
    <w:rsid w:val="000B5918"/>
    <w:rsid w:val="000B5D43"/>
    <w:rsid w:val="000B5D5D"/>
    <w:rsid w:val="000B5F88"/>
    <w:rsid w:val="000B6042"/>
    <w:rsid w:val="000B6089"/>
    <w:rsid w:val="000B60DF"/>
    <w:rsid w:val="000B629A"/>
    <w:rsid w:val="000B6314"/>
    <w:rsid w:val="000B6465"/>
    <w:rsid w:val="000B6472"/>
    <w:rsid w:val="000B64C2"/>
    <w:rsid w:val="000B6726"/>
    <w:rsid w:val="000B676B"/>
    <w:rsid w:val="000B678F"/>
    <w:rsid w:val="000B68CE"/>
    <w:rsid w:val="000B68E3"/>
    <w:rsid w:val="000B69C3"/>
    <w:rsid w:val="000B6A4E"/>
    <w:rsid w:val="000B6B30"/>
    <w:rsid w:val="000B6D08"/>
    <w:rsid w:val="000B6D56"/>
    <w:rsid w:val="000B7082"/>
    <w:rsid w:val="000B70FC"/>
    <w:rsid w:val="000B71E1"/>
    <w:rsid w:val="000B7426"/>
    <w:rsid w:val="000B7522"/>
    <w:rsid w:val="000B75F6"/>
    <w:rsid w:val="000B776C"/>
    <w:rsid w:val="000B78E3"/>
    <w:rsid w:val="000B7949"/>
    <w:rsid w:val="000B7AC1"/>
    <w:rsid w:val="000B7B6F"/>
    <w:rsid w:val="000B7BD0"/>
    <w:rsid w:val="000B7C9C"/>
    <w:rsid w:val="000B7CCA"/>
    <w:rsid w:val="000B7F4D"/>
    <w:rsid w:val="000C0219"/>
    <w:rsid w:val="000C0338"/>
    <w:rsid w:val="000C03CC"/>
    <w:rsid w:val="000C041F"/>
    <w:rsid w:val="000C04CA"/>
    <w:rsid w:val="000C052C"/>
    <w:rsid w:val="000C080F"/>
    <w:rsid w:val="000C0877"/>
    <w:rsid w:val="000C09B0"/>
    <w:rsid w:val="000C0AB9"/>
    <w:rsid w:val="000C0BD6"/>
    <w:rsid w:val="000C0D0E"/>
    <w:rsid w:val="000C0FCA"/>
    <w:rsid w:val="000C0FE2"/>
    <w:rsid w:val="000C113C"/>
    <w:rsid w:val="000C12F8"/>
    <w:rsid w:val="000C14E2"/>
    <w:rsid w:val="000C1637"/>
    <w:rsid w:val="000C17BC"/>
    <w:rsid w:val="000C17EA"/>
    <w:rsid w:val="000C1929"/>
    <w:rsid w:val="000C1A44"/>
    <w:rsid w:val="000C1D1B"/>
    <w:rsid w:val="000C1E1E"/>
    <w:rsid w:val="000C1F88"/>
    <w:rsid w:val="000C22C9"/>
    <w:rsid w:val="000C2382"/>
    <w:rsid w:val="000C23F2"/>
    <w:rsid w:val="000C25AF"/>
    <w:rsid w:val="000C2635"/>
    <w:rsid w:val="000C2719"/>
    <w:rsid w:val="000C289B"/>
    <w:rsid w:val="000C29B2"/>
    <w:rsid w:val="000C2A3F"/>
    <w:rsid w:val="000C2A71"/>
    <w:rsid w:val="000C2A87"/>
    <w:rsid w:val="000C2BD2"/>
    <w:rsid w:val="000C2C22"/>
    <w:rsid w:val="000C2CDD"/>
    <w:rsid w:val="000C2E17"/>
    <w:rsid w:val="000C2E73"/>
    <w:rsid w:val="000C2EE1"/>
    <w:rsid w:val="000C3014"/>
    <w:rsid w:val="000C30C3"/>
    <w:rsid w:val="000C30E9"/>
    <w:rsid w:val="000C3290"/>
    <w:rsid w:val="000C35C2"/>
    <w:rsid w:val="000C3820"/>
    <w:rsid w:val="000C38BC"/>
    <w:rsid w:val="000C3BD8"/>
    <w:rsid w:val="000C3BED"/>
    <w:rsid w:val="000C3E56"/>
    <w:rsid w:val="000C3ED6"/>
    <w:rsid w:val="000C3ED8"/>
    <w:rsid w:val="000C3F82"/>
    <w:rsid w:val="000C4340"/>
    <w:rsid w:val="000C43C6"/>
    <w:rsid w:val="000C4548"/>
    <w:rsid w:val="000C46F4"/>
    <w:rsid w:val="000C4903"/>
    <w:rsid w:val="000C4B04"/>
    <w:rsid w:val="000C4B0F"/>
    <w:rsid w:val="000C4B8F"/>
    <w:rsid w:val="000C4CD9"/>
    <w:rsid w:val="000C4D52"/>
    <w:rsid w:val="000C4E60"/>
    <w:rsid w:val="000C5108"/>
    <w:rsid w:val="000C514C"/>
    <w:rsid w:val="000C526E"/>
    <w:rsid w:val="000C52B9"/>
    <w:rsid w:val="000C52BA"/>
    <w:rsid w:val="000C5638"/>
    <w:rsid w:val="000C5782"/>
    <w:rsid w:val="000C57B2"/>
    <w:rsid w:val="000C5892"/>
    <w:rsid w:val="000C5B66"/>
    <w:rsid w:val="000C5B7D"/>
    <w:rsid w:val="000C5C78"/>
    <w:rsid w:val="000C5CD0"/>
    <w:rsid w:val="000C5EDE"/>
    <w:rsid w:val="000C5F4A"/>
    <w:rsid w:val="000C5F68"/>
    <w:rsid w:val="000C601F"/>
    <w:rsid w:val="000C622A"/>
    <w:rsid w:val="000C6468"/>
    <w:rsid w:val="000C6563"/>
    <w:rsid w:val="000C671E"/>
    <w:rsid w:val="000C6778"/>
    <w:rsid w:val="000C67C7"/>
    <w:rsid w:val="000C67C8"/>
    <w:rsid w:val="000C6856"/>
    <w:rsid w:val="000C68C0"/>
    <w:rsid w:val="000C690C"/>
    <w:rsid w:val="000C6A38"/>
    <w:rsid w:val="000C6BD8"/>
    <w:rsid w:val="000C6D2A"/>
    <w:rsid w:val="000C6E7C"/>
    <w:rsid w:val="000C6E96"/>
    <w:rsid w:val="000C6F0F"/>
    <w:rsid w:val="000C6F94"/>
    <w:rsid w:val="000C7076"/>
    <w:rsid w:val="000C7227"/>
    <w:rsid w:val="000C7278"/>
    <w:rsid w:val="000C7293"/>
    <w:rsid w:val="000C732A"/>
    <w:rsid w:val="000C75BE"/>
    <w:rsid w:val="000C7780"/>
    <w:rsid w:val="000C77F9"/>
    <w:rsid w:val="000C7895"/>
    <w:rsid w:val="000C799F"/>
    <w:rsid w:val="000C7A20"/>
    <w:rsid w:val="000C7A96"/>
    <w:rsid w:val="000C7AF1"/>
    <w:rsid w:val="000C7E23"/>
    <w:rsid w:val="000C7F46"/>
    <w:rsid w:val="000C7FC5"/>
    <w:rsid w:val="000D00A4"/>
    <w:rsid w:val="000D036A"/>
    <w:rsid w:val="000D03D7"/>
    <w:rsid w:val="000D0603"/>
    <w:rsid w:val="000D08DB"/>
    <w:rsid w:val="000D0AF8"/>
    <w:rsid w:val="000D0EF3"/>
    <w:rsid w:val="000D10E0"/>
    <w:rsid w:val="000D1153"/>
    <w:rsid w:val="000D117D"/>
    <w:rsid w:val="000D1277"/>
    <w:rsid w:val="000D1A18"/>
    <w:rsid w:val="000D1B80"/>
    <w:rsid w:val="000D1CCA"/>
    <w:rsid w:val="000D1CFB"/>
    <w:rsid w:val="000D1F23"/>
    <w:rsid w:val="000D1FFC"/>
    <w:rsid w:val="000D202E"/>
    <w:rsid w:val="000D2150"/>
    <w:rsid w:val="000D2177"/>
    <w:rsid w:val="000D21A4"/>
    <w:rsid w:val="000D2369"/>
    <w:rsid w:val="000D2424"/>
    <w:rsid w:val="000D2442"/>
    <w:rsid w:val="000D25AD"/>
    <w:rsid w:val="000D276A"/>
    <w:rsid w:val="000D2955"/>
    <w:rsid w:val="000D2A6B"/>
    <w:rsid w:val="000D2A9D"/>
    <w:rsid w:val="000D2B21"/>
    <w:rsid w:val="000D2DA5"/>
    <w:rsid w:val="000D2E26"/>
    <w:rsid w:val="000D2EDB"/>
    <w:rsid w:val="000D2FF2"/>
    <w:rsid w:val="000D3007"/>
    <w:rsid w:val="000D3147"/>
    <w:rsid w:val="000D31E1"/>
    <w:rsid w:val="000D33BE"/>
    <w:rsid w:val="000D3435"/>
    <w:rsid w:val="000D3568"/>
    <w:rsid w:val="000D3576"/>
    <w:rsid w:val="000D3581"/>
    <w:rsid w:val="000D3590"/>
    <w:rsid w:val="000D35ED"/>
    <w:rsid w:val="000D36B7"/>
    <w:rsid w:val="000D387B"/>
    <w:rsid w:val="000D39E2"/>
    <w:rsid w:val="000D3B4D"/>
    <w:rsid w:val="000D3B54"/>
    <w:rsid w:val="000D3C22"/>
    <w:rsid w:val="000D3C8F"/>
    <w:rsid w:val="000D3E71"/>
    <w:rsid w:val="000D3EA9"/>
    <w:rsid w:val="000D4025"/>
    <w:rsid w:val="000D41D1"/>
    <w:rsid w:val="000D45C5"/>
    <w:rsid w:val="000D4750"/>
    <w:rsid w:val="000D4A7F"/>
    <w:rsid w:val="000D4C4D"/>
    <w:rsid w:val="000D4D62"/>
    <w:rsid w:val="000D4F92"/>
    <w:rsid w:val="000D50D7"/>
    <w:rsid w:val="000D5429"/>
    <w:rsid w:val="000D54BD"/>
    <w:rsid w:val="000D553C"/>
    <w:rsid w:val="000D575F"/>
    <w:rsid w:val="000D5C01"/>
    <w:rsid w:val="000D5D67"/>
    <w:rsid w:val="000D5E4D"/>
    <w:rsid w:val="000D6042"/>
    <w:rsid w:val="000D60E0"/>
    <w:rsid w:val="000D643D"/>
    <w:rsid w:val="000D6462"/>
    <w:rsid w:val="000D64E0"/>
    <w:rsid w:val="000D6511"/>
    <w:rsid w:val="000D6599"/>
    <w:rsid w:val="000D675F"/>
    <w:rsid w:val="000D6778"/>
    <w:rsid w:val="000D680D"/>
    <w:rsid w:val="000D695D"/>
    <w:rsid w:val="000D6AB1"/>
    <w:rsid w:val="000D6AF3"/>
    <w:rsid w:val="000D6B2B"/>
    <w:rsid w:val="000D6CD8"/>
    <w:rsid w:val="000D6D5E"/>
    <w:rsid w:val="000D7078"/>
    <w:rsid w:val="000D70D5"/>
    <w:rsid w:val="000D70F5"/>
    <w:rsid w:val="000D71EC"/>
    <w:rsid w:val="000D71FB"/>
    <w:rsid w:val="000D72E7"/>
    <w:rsid w:val="000D745D"/>
    <w:rsid w:val="000D75D1"/>
    <w:rsid w:val="000D7782"/>
    <w:rsid w:val="000D7812"/>
    <w:rsid w:val="000D78AD"/>
    <w:rsid w:val="000D7924"/>
    <w:rsid w:val="000D7936"/>
    <w:rsid w:val="000D7D44"/>
    <w:rsid w:val="000D7D48"/>
    <w:rsid w:val="000D7F2B"/>
    <w:rsid w:val="000D7F4B"/>
    <w:rsid w:val="000D7FAE"/>
    <w:rsid w:val="000E0132"/>
    <w:rsid w:val="000E0152"/>
    <w:rsid w:val="000E0266"/>
    <w:rsid w:val="000E02B0"/>
    <w:rsid w:val="000E02B8"/>
    <w:rsid w:val="000E02BB"/>
    <w:rsid w:val="000E0412"/>
    <w:rsid w:val="000E04C3"/>
    <w:rsid w:val="000E0565"/>
    <w:rsid w:val="000E0869"/>
    <w:rsid w:val="000E0A01"/>
    <w:rsid w:val="000E0A68"/>
    <w:rsid w:val="000E0A8F"/>
    <w:rsid w:val="000E0F65"/>
    <w:rsid w:val="000E1278"/>
    <w:rsid w:val="000E1576"/>
    <w:rsid w:val="000E1672"/>
    <w:rsid w:val="000E1797"/>
    <w:rsid w:val="000E17B5"/>
    <w:rsid w:val="000E1807"/>
    <w:rsid w:val="000E18F7"/>
    <w:rsid w:val="000E194C"/>
    <w:rsid w:val="000E197C"/>
    <w:rsid w:val="000E19B8"/>
    <w:rsid w:val="000E1AC3"/>
    <w:rsid w:val="000E1CBC"/>
    <w:rsid w:val="000E1D5C"/>
    <w:rsid w:val="000E1E88"/>
    <w:rsid w:val="000E1E9C"/>
    <w:rsid w:val="000E1FF2"/>
    <w:rsid w:val="000E2065"/>
    <w:rsid w:val="000E2244"/>
    <w:rsid w:val="000E2251"/>
    <w:rsid w:val="000E22F4"/>
    <w:rsid w:val="000E23D4"/>
    <w:rsid w:val="000E247B"/>
    <w:rsid w:val="000E2A5C"/>
    <w:rsid w:val="000E2A98"/>
    <w:rsid w:val="000E2E67"/>
    <w:rsid w:val="000E2E68"/>
    <w:rsid w:val="000E3000"/>
    <w:rsid w:val="000E3075"/>
    <w:rsid w:val="000E3699"/>
    <w:rsid w:val="000E379A"/>
    <w:rsid w:val="000E3816"/>
    <w:rsid w:val="000E389C"/>
    <w:rsid w:val="000E391C"/>
    <w:rsid w:val="000E3945"/>
    <w:rsid w:val="000E3DDD"/>
    <w:rsid w:val="000E4158"/>
    <w:rsid w:val="000E417D"/>
    <w:rsid w:val="000E43BD"/>
    <w:rsid w:val="000E4590"/>
    <w:rsid w:val="000E4695"/>
    <w:rsid w:val="000E46F5"/>
    <w:rsid w:val="000E48E3"/>
    <w:rsid w:val="000E4AC0"/>
    <w:rsid w:val="000E4D1E"/>
    <w:rsid w:val="000E4ECC"/>
    <w:rsid w:val="000E50A3"/>
    <w:rsid w:val="000E52B7"/>
    <w:rsid w:val="000E534D"/>
    <w:rsid w:val="000E5432"/>
    <w:rsid w:val="000E55AA"/>
    <w:rsid w:val="000E566D"/>
    <w:rsid w:val="000E56D2"/>
    <w:rsid w:val="000E5725"/>
    <w:rsid w:val="000E575F"/>
    <w:rsid w:val="000E57BA"/>
    <w:rsid w:val="000E580C"/>
    <w:rsid w:val="000E594A"/>
    <w:rsid w:val="000E59A7"/>
    <w:rsid w:val="000E5B7E"/>
    <w:rsid w:val="000E6193"/>
    <w:rsid w:val="000E63C0"/>
    <w:rsid w:val="000E645A"/>
    <w:rsid w:val="000E66C9"/>
    <w:rsid w:val="000E677C"/>
    <w:rsid w:val="000E67E0"/>
    <w:rsid w:val="000E688D"/>
    <w:rsid w:val="000E69E3"/>
    <w:rsid w:val="000E6A98"/>
    <w:rsid w:val="000E6B89"/>
    <w:rsid w:val="000E7178"/>
    <w:rsid w:val="000E721C"/>
    <w:rsid w:val="000E7317"/>
    <w:rsid w:val="000E731A"/>
    <w:rsid w:val="000E73E2"/>
    <w:rsid w:val="000E744A"/>
    <w:rsid w:val="000E756A"/>
    <w:rsid w:val="000E759C"/>
    <w:rsid w:val="000E765F"/>
    <w:rsid w:val="000E76A0"/>
    <w:rsid w:val="000E79B6"/>
    <w:rsid w:val="000E7DA6"/>
    <w:rsid w:val="000F01EC"/>
    <w:rsid w:val="000F0654"/>
    <w:rsid w:val="000F0C1A"/>
    <w:rsid w:val="000F0E4C"/>
    <w:rsid w:val="000F10BA"/>
    <w:rsid w:val="000F12FE"/>
    <w:rsid w:val="000F14FA"/>
    <w:rsid w:val="000F1514"/>
    <w:rsid w:val="000F1557"/>
    <w:rsid w:val="000F1767"/>
    <w:rsid w:val="000F189D"/>
    <w:rsid w:val="000F194D"/>
    <w:rsid w:val="000F19C2"/>
    <w:rsid w:val="000F1C58"/>
    <w:rsid w:val="000F1D8B"/>
    <w:rsid w:val="000F1E6F"/>
    <w:rsid w:val="000F1E92"/>
    <w:rsid w:val="000F1EB8"/>
    <w:rsid w:val="000F1F71"/>
    <w:rsid w:val="000F1FAE"/>
    <w:rsid w:val="000F228C"/>
    <w:rsid w:val="000F237F"/>
    <w:rsid w:val="000F23D3"/>
    <w:rsid w:val="000F2459"/>
    <w:rsid w:val="000F248E"/>
    <w:rsid w:val="000F2517"/>
    <w:rsid w:val="000F2854"/>
    <w:rsid w:val="000F28CC"/>
    <w:rsid w:val="000F2B81"/>
    <w:rsid w:val="000F2B91"/>
    <w:rsid w:val="000F2C89"/>
    <w:rsid w:val="000F2C97"/>
    <w:rsid w:val="000F2CA3"/>
    <w:rsid w:val="000F2EE5"/>
    <w:rsid w:val="000F2EEA"/>
    <w:rsid w:val="000F3041"/>
    <w:rsid w:val="000F30D4"/>
    <w:rsid w:val="000F3125"/>
    <w:rsid w:val="000F3308"/>
    <w:rsid w:val="000F33C9"/>
    <w:rsid w:val="000F3427"/>
    <w:rsid w:val="000F352F"/>
    <w:rsid w:val="000F35B2"/>
    <w:rsid w:val="000F36BC"/>
    <w:rsid w:val="000F36D8"/>
    <w:rsid w:val="000F3713"/>
    <w:rsid w:val="000F38C1"/>
    <w:rsid w:val="000F3975"/>
    <w:rsid w:val="000F39B8"/>
    <w:rsid w:val="000F3A94"/>
    <w:rsid w:val="000F3B6F"/>
    <w:rsid w:val="000F3C5F"/>
    <w:rsid w:val="000F3CD5"/>
    <w:rsid w:val="000F3D48"/>
    <w:rsid w:val="000F3DC8"/>
    <w:rsid w:val="000F3E06"/>
    <w:rsid w:val="000F3EC9"/>
    <w:rsid w:val="000F3F37"/>
    <w:rsid w:val="000F3F86"/>
    <w:rsid w:val="000F408E"/>
    <w:rsid w:val="000F4171"/>
    <w:rsid w:val="000F41B1"/>
    <w:rsid w:val="000F420B"/>
    <w:rsid w:val="000F43D9"/>
    <w:rsid w:val="000F4A32"/>
    <w:rsid w:val="000F4AA2"/>
    <w:rsid w:val="000F4EA1"/>
    <w:rsid w:val="000F4EAA"/>
    <w:rsid w:val="000F5121"/>
    <w:rsid w:val="000F5329"/>
    <w:rsid w:val="000F542E"/>
    <w:rsid w:val="000F5684"/>
    <w:rsid w:val="000F57CA"/>
    <w:rsid w:val="000F5837"/>
    <w:rsid w:val="000F58D7"/>
    <w:rsid w:val="000F5948"/>
    <w:rsid w:val="000F595D"/>
    <w:rsid w:val="000F5961"/>
    <w:rsid w:val="000F5A3E"/>
    <w:rsid w:val="000F5C33"/>
    <w:rsid w:val="000F5D19"/>
    <w:rsid w:val="000F5E01"/>
    <w:rsid w:val="000F5ECD"/>
    <w:rsid w:val="000F6012"/>
    <w:rsid w:val="000F601B"/>
    <w:rsid w:val="000F602A"/>
    <w:rsid w:val="000F60ED"/>
    <w:rsid w:val="000F61E5"/>
    <w:rsid w:val="000F64C8"/>
    <w:rsid w:val="000F651F"/>
    <w:rsid w:val="000F6673"/>
    <w:rsid w:val="000F6837"/>
    <w:rsid w:val="000F69FA"/>
    <w:rsid w:val="000F6A14"/>
    <w:rsid w:val="000F6A6E"/>
    <w:rsid w:val="000F6DFC"/>
    <w:rsid w:val="000F6F5E"/>
    <w:rsid w:val="000F6FEB"/>
    <w:rsid w:val="000F7361"/>
    <w:rsid w:val="000F7414"/>
    <w:rsid w:val="000F7547"/>
    <w:rsid w:val="000F7735"/>
    <w:rsid w:val="000F7742"/>
    <w:rsid w:val="000F77F7"/>
    <w:rsid w:val="000F7A2A"/>
    <w:rsid w:val="000F7AD1"/>
    <w:rsid w:val="000F7C0C"/>
    <w:rsid w:val="000F7C14"/>
    <w:rsid w:val="000F7CBD"/>
    <w:rsid w:val="000F7D02"/>
    <w:rsid w:val="000F7D5D"/>
    <w:rsid w:val="000FA523"/>
    <w:rsid w:val="0010003E"/>
    <w:rsid w:val="00100062"/>
    <w:rsid w:val="00100093"/>
    <w:rsid w:val="001001EC"/>
    <w:rsid w:val="001003EC"/>
    <w:rsid w:val="001005AC"/>
    <w:rsid w:val="00100623"/>
    <w:rsid w:val="001006E8"/>
    <w:rsid w:val="00100732"/>
    <w:rsid w:val="001007ED"/>
    <w:rsid w:val="00100A03"/>
    <w:rsid w:val="00100B3A"/>
    <w:rsid w:val="00100B91"/>
    <w:rsid w:val="00100DBE"/>
    <w:rsid w:val="00100E37"/>
    <w:rsid w:val="00100EEF"/>
    <w:rsid w:val="0010158B"/>
    <w:rsid w:val="0010165B"/>
    <w:rsid w:val="001018CF"/>
    <w:rsid w:val="00101A33"/>
    <w:rsid w:val="00101A78"/>
    <w:rsid w:val="00101C69"/>
    <w:rsid w:val="00101CCC"/>
    <w:rsid w:val="00101CF6"/>
    <w:rsid w:val="001020E6"/>
    <w:rsid w:val="001022E8"/>
    <w:rsid w:val="00102433"/>
    <w:rsid w:val="0010252D"/>
    <w:rsid w:val="00102577"/>
    <w:rsid w:val="001025E3"/>
    <w:rsid w:val="0010277E"/>
    <w:rsid w:val="001028BA"/>
    <w:rsid w:val="001029FD"/>
    <w:rsid w:val="00102C6A"/>
    <w:rsid w:val="00102CCD"/>
    <w:rsid w:val="00102DEB"/>
    <w:rsid w:val="00102F42"/>
    <w:rsid w:val="00103111"/>
    <w:rsid w:val="00103183"/>
    <w:rsid w:val="00103298"/>
    <w:rsid w:val="0010337B"/>
    <w:rsid w:val="001033ED"/>
    <w:rsid w:val="001035D0"/>
    <w:rsid w:val="001036A1"/>
    <w:rsid w:val="0010374A"/>
    <w:rsid w:val="0010386D"/>
    <w:rsid w:val="00103948"/>
    <w:rsid w:val="0010398C"/>
    <w:rsid w:val="00103B09"/>
    <w:rsid w:val="00103BEA"/>
    <w:rsid w:val="00103C0A"/>
    <w:rsid w:val="00103C3D"/>
    <w:rsid w:val="00103DDD"/>
    <w:rsid w:val="0010404D"/>
    <w:rsid w:val="00104140"/>
    <w:rsid w:val="001041D6"/>
    <w:rsid w:val="0010422E"/>
    <w:rsid w:val="00104280"/>
    <w:rsid w:val="001042C9"/>
    <w:rsid w:val="00104532"/>
    <w:rsid w:val="00104730"/>
    <w:rsid w:val="001047EF"/>
    <w:rsid w:val="001048AA"/>
    <w:rsid w:val="00104921"/>
    <w:rsid w:val="001049B2"/>
    <w:rsid w:val="001049F3"/>
    <w:rsid w:val="00104AE6"/>
    <w:rsid w:val="00104C0D"/>
    <w:rsid w:val="00104D7A"/>
    <w:rsid w:val="00104D9E"/>
    <w:rsid w:val="00104E14"/>
    <w:rsid w:val="00104E71"/>
    <w:rsid w:val="00104F21"/>
    <w:rsid w:val="00105005"/>
    <w:rsid w:val="00105025"/>
    <w:rsid w:val="00105084"/>
    <w:rsid w:val="00105092"/>
    <w:rsid w:val="001053DF"/>
    <w:rsid w:val="00105675"/>
    <w:rsid w:val="00105732"/>
    <w:rsid w:val="001057DD"/>
    <w:rsid w:val="00105863"/>
    <w:rsid w:val="00105923"/>
    <w:rsid w:val="00105A1B"/>
    <w:rsid w:val="00105A64"/>
    <w:rsid w:val="00105A90"/>
    <w:rsid w:val="00105AFA"/>
    <w:rsid w:val="00105B63"/>
    <w:rsid w:val="00105F79"/>
    <w:rsid w:val="0010605B"/>
    <w:rsid w:val="001061DB"/>
    <w:rsid w:val="001061EF"/>
    <w:rsid w:val="00106487"/>
    <w:rsid w:val="0010662E"/>
    <w:rsid w:val="001067A9"/>
    <w:rsid w:val="00106953"/>
    <w:rsid w:val="001069E1"/>
    <w:rsid w:val="00106BA8"/>
    <w:rsid w:val="00106C32"/>
    <w:rsid w:val="00106D1F"/>
    <w:rsid w:val="00106E54"/>
    <w:rsid w:val="00106E72"/>
    <w:rsid w:val="0010702A"/>
    <w:rsid w:val="00107119"/>
    <w:rsid w:val="00107131"/>
    <w:rsid w:val="00107346"/>
    <w:rsid w:val="001073FD"/>
    <w:rsid w:val="00107559"/>
    <w:rsid w:val="001076D0"/>
    <w:rsid w:val="00107B33"/>
    <w:rsid w:val="00110031"/>
    <w:rsid w:val="0011019F"/>
    <w:rsid w:val="0011042B"/>
    <w:rsid w:val="00110531"/>
    <w:rsid w:val="00110865"/>
    <w:rsid w:val="00110B36"/>
    <w:rsid w:val="00110BD9"/>
    <w:rsid w:val="00110CB5"/>
    <w:rsid w:val="00110DF7"/>
    <w:rsid w:val="00110EF4"/>
    <w:rsid w:val="0011100A"/>
    <w:rsid w:val="00111055"/>
    <w:rsid w:val="001110A4"/>
    <w:rsid w:val="00111344"/>
    <w:rsid w:val="0011135E"/>
    <w:rsid w:val="00111667"/>
    <w:rsid w:val="00111730"/>
    <w:rsid w:val="0011191A"/>
    <w:rsid w:val="001119C8"/>
    <w:rsid w:val="00111A69"/>
    <w:rsid w:val="00111B90"/>
    <w:rsid w:val="00111C2A"/>
    <w:rsid w:val="00111D38"/>
    <w:rsid w:val="00111D8D"/>
    <w:rsid w:val="00111E93"/>
    <w:rsid w:val="001120DF"/>
    <w:rsid w:val="001123DB"/>
    <w:rsid w:val="00112448"/>
    <w:rsid w:val="00112623"/>
    <w:rsid w:val="0011278A"/>
    <w:rsid w:val="0011288A"/>
    <w:rsid w:val="001128E5"/>
    <w:rsid w:val="00112C12"/>
    <w:rsid w:val="00112C2C"/>
    <w:rsid w:val="00112D1B"/>
    <w:rsid w:val="00112D63"/>
    <w:rsid w:val="00112E38"/>
    <w:rsid w:val="00112E95"/>
    <w:rsid w:val="00112F72"/>
    <w:rsid w:val="00112FC8"/>
    <w:rsid w:val="00112FE7"/>
    <w:rsid w:val="00113182"/>
    <w:rsid w:val="00113291"/>
    <w:rsid w:val="001132CC"/>
    <w:rsid w:val="00113351"/>
    <w:rsid w:val="001134FF"/>
    <w:rsid w:val="001136F2"/>
    <w:rsid w:val="0011375B"/>
    <w:rsid w:val="0011387D"/>
    <w:rsid w:val="00113ACC"/>
    <w:rsid w:val="00113B70"/>
    <w:rsid w:val="00113CF4"/>
    <w:rsid w:val="00113FD6"/>
    <w:rsid w:val="00113FD8"/>
    <w:rsid w:val="00114052"/>
    <w:rsid w:val="0011421F"/>
    <w:rsid w:val="00114286"/>
    <w:rsid w:val="001144AE"/>
    <w:rsid w:val="001146F0"/>
    <w:rsid w:val="0011474B"/>
    <w:rsid w:val="00114836"/>
    <w:rsid w:val="00114A06"/>
    <w:rsid w:val="00114C5E"/>
    <w:rsid w:val="00114D0A"/>
    <w:rsid w:val="00114DA1"/>
    <w:rsid w:val="00114ECB"/>
    <w:rsid w:val="00114EE4"/>
    <w:rsid w:val="00114F67"/>
    <w:rsid w:val="00114F98"/>
    <w:rsid w:val="00115262"/>
    <w:rsid w:val="0011533C"/>
    <w:rsid w:val="00115351"/>
    <w:rsid w:val="00115794"/>
    <w:rsid w:val="00115814"/>
    <w:rsid w:val="001158CA"/>
    <w:rsid w:val="00115943"/>
    <w:rsid w:val="00115D1A"/>
    <w:rsid w:val="00115D74"/>
    <w:rsid w:val="00115E7A"/>
    <w:rsid w:val="00115FE8"/>
    <w:rsid w:val="00116069"/>
    <w:rsid w:val="0011606B"/>
    <w:rsid w:val="001160E9"/>
    <w:rsid w:val="0011616D"/>
    <w:rsid w:val="00116179"/>
    <w:rsid w:val="001162AC"/>
    <w:rsid w:val="00116350"/>
    <w:rsid w:val="00116472"/>
    <w:rsid w:val="001164C6"/>
    <w:rsid w:val="0011653B"/>
    <w:rsid w:val="0011658B"/>
    <w:rsid w:val="001167AA"/>
    <w:rsid w:val="001167B7"/>
    <w:rsid w:val="001167D7"/>
    <w:rsid w:val="001167F4"/>
    <w:rsid w:val="00116A34"/>
    <w:rsid w:val="00116A3D"/>
    <w:rsid w:val="00116C6F"/>
    <w:rsid w:val="0011706C"/>
    <w:rsid w:val="00117105"/>
    <w:rsid w:val="00117275"/>
    <w:rsid w:val="001172D5"/>
    <w:rsid w:val="00117473"/>
    <w:rsid w:val="001174A0"/>
    <w:rsid w:val="00117579"/>
    <w:rsid w:val="001175ED"/>
    <w:rsid w:val="0011782C"/>
    <w:rsid w:val="00117872"/>
    <w:rsid w:val="001178CF"/>
    <w:rsid w:val="00117B4A"/>
    <w:rsid w:val="00117BF1"/>
    <w:rsid w:val="00117CAB"/>
    <w:rsid w:val="00117CC6"/>
    <w:rsid w:val="00117E0F"/>
    <w:rsid w:val="00117EB1"/>
    <w:rsid w:val="001200D8"/>
    <w:rsid w:val="001201B6"/>
    <w:rsid w:val="001202DB"/>
    <w:rsid w:val="00120321"/>
    <w:rsid w:val="00120344"/>
    <w:rsid w:val="001203DA"/>
    <w:rsid w:val="001204E7"/>
    <w:rsid w:val="001205EC"/>
    <w:rsid w:val="00120681"/>
    <w:rsid w:val="001206B9"/>
    <w:rsid w:val="00120767"/>
    <w:rsid w:val="001208AD"/>
    <w:rsid w:val="00120924"/>
    <w:rsid w:val="00120AB3"/>
    <w:rsid w:val="00120B99"/>
    <w:rsid w:val="00120C7E"/>
    <w:rsid w:val="00120D84"/>
    <w:rsid w:val="00120EAD"/>
    <w:rsid w:val="00120F2A"/>
    <w:rsid w:val="00120F44"/>
    <w:rsid w:val="00121127"/>
    <w:rsid w:val="001211D1"/>
    <w:rsid w:val="001211DB"/>
    <w:rsid w:val="0012133A"/>
    <w:rsid w:val="00121364"/>
    <w:rsid w:val="001213A8"/>
    <w:rsid w:val="001215A6"/>
    <w:rsid w:val="001215E1"/>
    <w:rsid w:val="001219C3"/>
    <w:rsid w:val="00121A2B"/>
    <w:rsid w:val="00121A65"/>
    <w:rsid w:val="00121C62"/>
    <w:rsid w:val="00121DAD"/>
    <w:rsid w:val="00121FAD"/>
    <w:rsid w:val="001220E8"/>
    <w:rsid w:val="001220FE"/>
    <w:rsid w:val="001221E1"/>
    <w:rsid w:val="00122219"/>
    <w:rsid w:val="001223CC"/>
    <w:rsid w:val="00122451"/>
    <w:rsid w:val="001224FE"/>
    <w:rsid w:val="0012270D"/>
    <w:rsid w:val="0012276E"/>
    <w:rsid w:val="001227DA"/>
    <w:rsid w:val="001228BB"/>
    <w:rsid w:val="00122A28"/>
    <w:rsid w:val="00122BAC"/>
    <w:rsid w:val="00122DCF"/>
    <w:rsid w:val="00122E77"/>
    <w:rsid w:val="00122E8E"/>
    <w:rsid w:val="00122EE6"/>
    <w:rsid w:val="00122FBA"/>
    <w:rsid w:val="00123036"/>
    <w:rsid w:val="001230F1"/>
    <w:rsid w:val="0012339B"/>
    <w:rsid w:val="00123458"/>
    <w:rsid w:val="00123629"/>
    <w:rsid w:val="0012364F"/>
    <w:rsid w:val="001237FB"/>
    <w:rsid w:val="00123A9B"/>
    <w:rsid w:val="00123B33"/>
    <w:rsid w:val="00123BBF"/>
    <w:rsid w:val="00123C12"/>
    <w:rsid w:val="00123CBB"/>
    <w:rsid w:val="00123CD5"/>
    <w:rsid w:val="00123F37"/>
    <w:rsid w:val="00123F9E"/>
    <w:rsid w:val="00124000"/>
    <w:rsid w:val="001240DF"/>
    <w:rsid w:val="00124159"/>
    <w:rsid w:val="00124175"/>
    <w:rsid w:val="0012448D"/>
    <w:rsid w:val="001244AB"/>
    <w:rsid w:val="001245E7"/>
    <w:rsid w:val="001246C8"/>
    <w:rsid w:val="001248A1"/>
    <w:rsid w:val="00124929"/>
    <w:rsid w:val="0012492E"/>
    <w:rsid w:val="001249A3"/>
    <w:rsid w:val="00124ACB"/>
    <w:rsid w:val="00124AEA"/>
    <w:rsid w:val="00124CEC"/>
    <w:rsid w:val="00124F32"/>
    <w:rsid w:val="001250C1"/>
    <w:rsid w:val="001250F2"/>
    <w:rsid w:val="001250F6"/>
    <w:rsid w:val="0012518A"/>
    <w:rsid w:val="0012549F"/>
    <w:rsid w:val="00125504"/>
    <w:rsid w:val="00125535"/>
    <w:rsid w:val="0012556F"/>
    <w:rsid w:val="00125576"/>
    <w:rsid w:val="0012578A"/>
    <w:rsid w:val="00125811"/>
    <w:rsid w:val="00125857"/>
    <w:rsid w:val="00125A01"/>
    <w:rsid w:val="00125AEC"/>
    <w:rsid w:val="00125D4B"/>
    <w:rsid w:val="00125DCB"/>
    <w:rsid w:val="00125FFE"/>
    <w:rsid w:val="001261A7"/>
    <w:rsid w:val="0012623E"/>
    <w:rsid w:val="00126298"/>
    <w:rsid w:val="001263E1"/>
    <w:rsid w:val="0012640B"/>
    <w:rsid w:val="00126620"/>
    <w:rsid w:val="00126678"/>
    <w:rsid w:val="00126827"/>
    <w:rsid w:val="00126882"/>
    <w:rsid w:val="001269C6"/>
    <w:rsid w:val="00126A97"/>
    <w:rsid w:val="00126AF6"/>
    <w:rsid w:val="00126C38"/>
    <w:rsid w:val="00126CCF"/>
    <w:rsid w:val="00126D24"/>
    <w:rsid w:val="00126D78"/>
    <w:rsid w:val="00126DD6"/>
    <w:rsid w:val="00127292"/>
    <w:rsid w:val="0012738E"/>
    <w:rsid w:val="001276B6"/>
    <w:rsid w:val="001276D0"/>
    <w:rsid w:val="00127C57"/>
    <w:rsid w:val="00127C62"/>
    <w:rsid w:val="00127CC8"/>
    <w:rsid w:val="00127E5D"/>
    <w:rsid w:val="00130008"/>
    <w:rsid w:val="001301BC"/>
    <w:rsid w:val="0013028A"/>
    <w:rsid w:val="001303E5"/>
    <w:rsid w:val="00130536"/>
    <w:rsid w:val="0013053D"/>
    <w:rsid w:val="0013063A"/>
    <w:rsid w:val="001306D9"/>
    <w:rsid w:val="0013080B"/>
    <w:rsid w:val="00130A27"/>
    <w:rsid w:val="00130AAC"/>
    <w:rsid w:val="00130AD1"/>
    <w:rsid w:val="00130AF7"/>
    <w:rsid w:val="00130CB3"/>
    <w:rsid w:val="00130DBE"/>
    <w:rsid w:val="0013102C"/>
    <w:rsid w:val="00131085"/>
    <w:rsid w:val="001311E8"/>
    <w:rsid w:val="00131263"/>
    <w:rsid w:val="001313F2"/>
    <w:rsid w:val="001315D1"/>
    <w:rsid w:val="0013168D"/>
    <w:rsid w:val="00131698"/>
    <w:rsid w:val="001316B5"/>
    <w:rsid w:val="00131713"/>
    <w:rsid w:val="001317B7"/>
    <w:rsid w:val="001317C1"/>
    <w:rsid w:val="00131E07"/>
    <w:rsid w:val="00131EF4"/>
    <w:rsid w:val="00131F32"/>
    <w:rsid w:val="00131F36"/>
    <w:rsid w:val="00132067"/>
    <w:rsid w:val="00132398"/>
    <w:rsid w:val="001323AF"/>
    <w:rsid w:val="001325C8"/>
    <w:rsid w:val="00132682"/>
    <w:rsid w:val="001327C9"/>
    <w:rsid w:val="001328F5"/>
    <w:rsid w:val="001329AD"/>
    <w:rsid w:val="001329DA"/>
    <w:rsid w:val="00132C51"/>
    <w:rsid w:val="00132DAF"/>
    <w:rsid w:val="00132DD0"/>
    <w:rsid w:val="00132E80"/>
    <w:rsid w:val="00132EFB"/>
    <w:rsid w:val="00132FBB"/>
    <w:rsid w:val="00132FEE"/>
    <w:rsid w:val="001330B9"/>
    <w:rsid w:val="00133336"/>
    <w:rsid w:val="00133364"/>
    <w:rsid w:val="00133479"/>
    <w:rsid w:val="0013388C"/>
    <w:rsid w:val="001338F5"/>
    <w:rsid w:val="00133AC4"/>
    <w:rsid w:val="00133BE1"/>
    <w:rsid w:val="00133C0D"/>
    <w:rsid w:val="00133D76"/>
    <w:rsid w:val="00133EAA"/>
    <w:rsid w:val="00133FAB"/>
    <w:rsid w:val="00134160"/>
    <w:rsid w:val="00134277"/>
    <w:rsid w:val="001342B7"/>
    <w:rsid w:val="00134304"/>
    <w:rsid w:val="0013436A"/>
    <w:rsid w:val="00134496"/>
    <w:rsid w:val="001346CE"/>
    <w:rsid w:val="00134829"/>
    <w:rsid w:val="00134B1C"/>
    <w:rsid w:val="00134B68"/>
    <w:rsid w:val="00134D83"/>
    <w:rsid w:val="00134ECD"/>
    <w:rsid w:val="00134F8B"/>
    <w:rsid w:val="00134FD0"/>
    <w:rsid w:val="00135030"/>
    <w:rsid w:val="001351B5"/>
    <w:rsid w:val="0013527F"/>
    <w:rsid w:val="0013539A"/>
    <w:rsid w:val="00135562"/>
    <w:rsid w:val="00135783"/>
    <w:rsid w:val="0013595D"/>
    <w:rsid w:val="00135A06"/>
    <w:rsid w:val="00135CA2"/>
    <w:rsid w:val="00135D8F"/>
    <w:rsid w:val="00135D95"/>
    <w:rsid w:val="00135F9A"/>
    <w:rsid w:val="00136188"/>
    <w:rsid w:val="00136283"/>
    <w:rsid w:val="001363D7"/>
    <w:rsid w:val="00136471"/>
    <w:rsid w:val="001364E3"/>
    <w:rsid w:val="00136604"/>
    <w:rsid w:val="00136769"/>
    <w:rsid w:val="0013676D"/>
    <w:rsid w:val="00136C13"/>
    <w:rsid w:val="00136CC1"/>
    <w:rsid w:val="00136D34"/>
    <w:rsid w:val="00136D4E"/>
    <w:rsid w:val="00136EA9"/>
    <w:rsid w:val="00137092"/>
    <w:rsid w:val="00137124"/>
    <w:rsid w:val="001371D2"/>
    <w:rsid w:val="00137265"/>
    <w:rsid w:val="0013747F"/>
    <w:rsid w:val="00137664"/>
    <w:rsid w:val="0013772D"/>
    <w:rsid w:val="0013776C"/>
    <w:rsid w:val="001377DD"/>
    <w:rsid w:val="00137981"/>
    <w:rsid w:val="00137C00"/>
    <w:rsid w:val="00137C1E"/>
    <w:rsid w:val="00137D98"/>
    <w:rsid w:val="00137E2A"/>
    <w:rsid w:val="00137E67"/>
    <w:rsid w:val="00137FA4"/>
    <w:rsid w:val="00137FAB"/>
    <w:rsid w:val="00137FE4"/>
    <w:rsid w:val="00140016"/>
    <w:rsid w:val="001400B8"/>
    <w:rsid w:val="001400BE"/>
    <w:rsid w:val="00140118"/>
    <w:rsid w:val="001401B5"/>
    <w:rsid w:val="00140437"/>
    <w:rsid w:val="0014050D"/>
    <w:rsid w:val="001407B4"/>
    <w:rsid w:val="001407F6"/>
    <w:rsid w:val="001408B2"/>
    <w:rsid w:val="00140A02"/>
    <w:rsid w:val="00140A78"/>
    <w:rsid w:val="00140E2A"/>
    <w:rsid w:val="00140F92"/>
    <w:rsid w:val="00141171"/>
    <w:rsid w:val="001411EC"/>
    <w:rsid w:val="001411F5"/>
    <w:rsid w:val="00141208"/>
    <w:rsid w:val="0014122A"/>
    <w:rsid w:val="001413A4"/>
    <w:rsid w:val="00141857"/>
    <w:rsid w:val="001418AD"/>
    <w:rsid w:val="00141E46"/>
    <w:rsid w:val="00141F4D"/>
    <w:rsid w:val="0014213C"/>
    <w:rsid w:val="00142165"/>
    <w:rsid w:val="00142225"/>
    <w:rsid w:val="0014233E"/>
    <w:rsid w:val="00142622"/>
    <w:rsid w:val="00142695"/>
    <w:rsid w:val="001426B9"/>
    <w:rsid w:val="00142770"/>
    <w:rsid w:val="0014295F"/>
    <w:rsid w:val="00142A72"/>
    <w:rsid w:val="00142A9E"/>
    <w:rsid w:val="00142D1C"/>
    <w:rsid w:val="00142DE1"/>
    <w:rsid w:val="00142E74"/>
    <w:rsid w:val="001430A8"/>
    <w:rsid w:val="001430D2"/>
    <w:rsid w:val="001430F3"/>
    <w:rsid w:val="0014312F"/>
    <w:rsid w:val="001432C4"/>
    <w:rsid w:val="001432DC"/>
    <w:rsid w:val="001433D8"/>
    <w:rsid w:val="00143402"/>
    <w:rsid w:val="001434A2"/>
    <w:rsid w:val="00143528"/>
    <w:rsid w:val="0014353E"/>
    <w:rsid w:val="001436CC"/>
    <w:rsid w:val="001436EF"/>
    <w:rsid w:val="00143850"/>
    <w:rsid w:val="00143941"/>
    <w:rsid w:val="00143B6C"/>
    <w:rsid w:val="00143BF3"/>
    <w:rsid w:val="0014429D"/>
    <w:rsid w:val="001442A6"/>
    <w:rsid w:val="00144317"/>
    <w:rsid w:val="00144566"/>
    <w:rsid w:val="001445EE"/>
    <w:rsid w:val="00144620"/>
    <w:rsid w:val="0014492F"/>
    <w:rsid w:val="00144E7A"/>
    <w:rsid w:val="001451FD"/>
    <w:rsid w:val="001455DA"/>
    <w:rsid w:val="0014569B"/>
    <w:rsid w:val="0014578C"/>
    <w:rsid w:val="001458F3"/>
    <w:rsid w:val="001458FF"/>
    <w:rsid w:val="00145948"/>
    <w:rsid w:val="00145A13"/>
    <w:rsid w:val="00145A2F"/>
    <w:rsid w:val="00145B07"/>
    <w:rsid w:val="00145C90"/>
    <w:rsid w:val="001461C3"/>
    <w:rsid w:val="001461C8"/>
    <w:rsid w:val="001462E6"/>
    <w:rsid w:val="0014630A"/>
    <w:rsid w:val="00146359"/>
    <w:rsid w:val="00146474"/>
    <w:rsid w:val="001464E3"/>
    <w:rsid w:val="001466E4"/>
    <w:rsid w:val="00146915"/>
    <w:rsid w:val="001469A7"/>
    <w:rsid w:val="00146A34"/>
    <w:rsid w:val="00146A73"/>
    <w:rsid w:val="00146B91"/>
    <w:rsid w:val="00146CBC"/>
    <w:rsid w:val="00146E39"/>
    <w:rsid w:val="00146EA1"/>
    <w:rsid w:val="001470D9"/>
    <w:rsid w:val="00147307"/>
    <w:rsid w:val="001474A0"/>
    <w:rsid w:val="0014756E"/>
    <w:rsid w:val="0014761D"/>
    <w:rsid w:val="00147652"/>
    <w:rsid w:val="0014768B"/>
    <w:rsid w:val="0014770D"/>
    <w:rsid w:val="0014793F"/>
    <w:rsid w:val="001479CD"/>
    <w:rsid w:val="00147E9A"/>
    <w:rsid w:val="00147F2C"/>
    <w:rsid w:val="00150039"/>
    <w:rsid w:val="00150085"/>
    <w:rsid w:val="001500C8"/>
    <w:rsid w:val="001501B7"/>
    <w:rsid w:val="001502AF"/>
    <w:rsid w:val="00150440"/>
    <w:rsid w:val="001505D1"/>
    <w:rsid w:val="00150709"/>
    <w:rsid w:val="001509A9"/>
    <w:rsid w:val="00150C81"/>
    <w:rsid w:val="00150C91"/>
    <w:rsid w:val="00150CC3"/>
    <w:rsid w:val="00150D01"/>
    <w:rsid w:val="00150E2C"/>
    <w:rsid w:val="00150E4A"/>
    <w:rsid w:val="00150FF3"/>
    <w:rsid w:val="00151022"/>
    <w:rsid w:val="00151129"/>
    <w:rsid w:val="001513DA"/>
    <w:rsid w:val="001513FA"/>
    <w:rsid w:val="0015143C"/>
    <w:rsid w:val="0015164E"/>
    <w:rsid w:val="00151791"/>
    <w:rsid w:val="001517E0"/>
    <w:rsid w:val="0015185A"/>
    <w:rsid w:val="00151984"/>
    <w:rsid w:val="00151ABA"/>
    <w:rsid w:val="00151DB9"/>
    <w:rsid w:val="00151F42"/>
    <w:rsid w:val="0015206A"/>
    <w:rsid w:val="00152160"/>
    <w:rsid w:val="00152228"/>
    <w:rsid w:val="0015223E"/>
    <w:rsid w:val="00152339"/>
    <w:rsid w:val="00152371"/>
    <w:rsid w:val="001524D6"/>
    <w:rsid w:val="001524D7"/>
    <w:rsid w:val="001527EF"/>
    <w:rsid w:val="00152877"/>
    <w:rsid w:val="001528CE"/>
    <w:rsid w:val="0015290C"/>
    <w:rsid w:val="00152B1A"/>
    <w:rsid w:val="00152BA3"/>
    <w:rsid w:val="00152E6E"/>
    <w:rsid w:val="00152FD6"/>
    <w:rsid w:val="0015302E"/>
    <w:rsid w:val="0015305F"/>
    <w:rsid w:val="0015321B"/>
    <w:rsid w:val="00153255"/>
    <w:rsid w:val="00153321"/>
    <w:rsid w:val="0015371A"/>
    <w:rsid w:val="0015379B"/>
    <w:rsid w:val="001537C7"/>
    <w:rsid w:val="00153858"/>
    <w:rsid w:val="00153957"/>
    <w:rsid w:val="001539BB"/>
    <w:rsid w:val="00153A5C"/>
    <w:rsid w:val="00153B8E"/>
    <w:rsid w:val="00153BA1"/>
    <w:rsid w:val="00153C9B"/>
    <w:rsid w:val="00154297"/>
    <w:rsid w:val="001542E2"/>
    <w:rsid w:val="00154431"/>
    <w:rsid w:val="001544D3"/>
    <w:rsid w:val="0015457F"/>
    <w:rsid w:val="00154710"/>
    <w:rsid w:val="00154836"/>
    <w:rsid w:val="001549C7"/>
    <w:rsid w:val="00154A1C"/>
    <w:rsid w:val="00154BF1"/>
    <w:rsid w:val="00154C0C"/>
    <w:rsid w:val="00154C26"/>
    <w:rsid w:val="00154DC3"/>
    <w:rsid w:val="00154E98"/>
    <w:rsid w:val="0015511E"/>
    <w:rsid w:val="001552D4"/>
    <w:rsid w:val="00155321"/>
    <w:rsid w:val="00155354"/>
    <w:rsid w:val="00155365"/>
    <w:rsid w:val="0015540C"/>
    <w:rsid w:val="001555AC"/>
    <w:rsid w:val="001555F3"/>
    <w:rsid w:val="0015567D"/>
    <w:rsid w:val="0015583E"/>
    <w:rsid w:val="00155906"/>
    <w:rsid w:val="00155D50"/>
    <w:rsid w:val="001561E0"/>
    <w:rsid w:val="001562AC"/>
    <w:rsid w:val="001565DF"/>
    <w:rsid w:val="0015677B"/>
    <w:rsid w:val="00156848"/>
    <w:rsid w:val="00156BF6"/>
    <w:rsid w:val="00156FEE"/>
    <w:rsid w:val="00157041"/>
    <w:rsid w:val="001570C5"/>
    <w:rsid w:val="00157156"/>
    <w:rsid w:val="00157259"/>
    <w:rsid w:val="001572FF"/>
    <w:rsid w:val="0015734C"/>
    <w:rsid w:val="00157371"/>
    <w:rsid w:val="001573A9"/>
    <w:rsid w:val="001574D8"/>
    <w:rsid w:val="001574ED"/>
    <w:rsid w:val="00157541"/>
    <w:rsid w:val="00157890"/>
    <w:rsid w:val="001578A1"/>
    <w:rsid w:val="001578D5"/>
    <w:rsid w:val="001579D2"/>
    <w:rsid w:val="001579F9"/>
    <w:rsid w:val="00157B79"/>
    <w:rsid w:val="00157E49"/>
    <w:rsid w:val="00157F45"/>
    <w:rsid w:val="001601B7"/>
    <w:rsid w:val="001601CC"/>
    <w:rsid w:val="00160258"/>
    <w:rsid w:val="0016046C"/>
    <w:rsid w:val="00160511"/>
    <w:rsid w:val="001605B0"/>
    <w:rsid w:val="001605C4"/>
    <w:rsid w:val="00160626"/>
    <w:rsid w:val="0016073A"/>
    <w:rsid w:val="00160749"/>
    <w:rsid w:val="001607AF"/>
    <w:rsid w:val="0016080F"/>
    <w:rsid w:val="00160AD2"/>
    <w:rsid w:val="00160DD4"/>
    <w:rsid w:val="00160ED5"/>
    <w:rsid w:val="00160F89"/>
    <w:rsid w:val="00161087"/>
    <w:rsid w:val="0016111A"/>
    <w:rsid w:val="00161193"/>
    <w:rsid w:val="001611A5"/>
    <w:rsid w:val="001611DE"/>
    <w:rsid w:val="00161267"/>
    <w:rsid w:val="001613F4"/>
    <w:rsid w:val="001613F9"/>
    <w:rsid w:val="001614F7"/>
    <w:rsid w:val="001615F0"/>
    <w:rsid w:val="0016170B"/>
    <w:rsid w:val="0016184A"/>
    <w:rsid w:val="00161BD4"/>
    <w:rsid w:val="00161F7F"/>
    <w:rsid w:val="00162033"/>
    <w:rsid w:val="001621D9"/>
    <w:rsid w:val="00162245"/>
    <w:rsid w:val="00162341"/>
    <w:rsid w:val="00162497"/>
    <w:rsid w:val="0016259E"/>
    <w:rsid w:val="0016264C"/>
    <w:rsid w:val="00162704"/>
    <w:rsid w:val="00162A51"/>
    <w:rsid w:val="00162C92"/>
    <w:rsid w:val="00162CFE"/>
    <w:rsid w:val="00162E48"/>
    <w:rsid w:val="00162F9B"/>
    <w:rsid w:val="001634BD"/>
    <w:rsid w:val="00163530"/>
    <w:rsid w:val="001635D6"/>
    <w:rsid w:val="001636C3"/>
    <w:rsid w:val="001638E2"/>
    <w:rsid w:val="00163907"/>
    <w:rsid w:val="00163977"/>
    <w:rsid w:val="0016416D"/>
    <w:rsid w:val="00164203"/>
    <w:rsid w:val="0016428B"/>
    <w:rsid w:val="001643D0"/>
    <w:rsid w:val="0016440C"/>
    <w:rsid w:val="00164482"/>
    <w:rsid w:val="001644B8"/>
    <w:rsid w:val="0016452A"/>
    <w:rsid w:val="00164738"/>
    <w:rsid w:val="001647E0"/>
    <w:rsid w:val="0016488E"/>
    <w:rsid w:val="001648EE"/>
    <w:rsid w:val="00164982"/>
    <w:rsid w:val="001649F2"/>
    <w:rsid w:val="00164A3D"/>
    <w:rsid w:val="00164B64"/>
    <w:rsid w:val="00164F66"/>
    <w:rsid w:val="0016504E"/>
    <w:rsid w:val="00165145"/>
    <w:rsid w:val="001651AE"/>
    <w:rsid w:val="00165302"/>
    <w:rsid w:val="0016572C"/>
    <w:rsid w:val="00165DA6"/>
    <w:rsid w:val="00165E99"/>
    <w:rsid w:val="0016600D"/>
    <w:rsid w:val="0016605F"/>
    <w:rsid w:val="001662FA"/>
    <w:rsid w:val="00166441"/>
    <w:rsid w:val="00166514"/>
    <w:rsid w:val="0016664E"/>
    <w:rsid w:val="001666AE"/>
    <w:rsid w:val="001667FB"/>
    <w:rsid w:val="00166891"/>
    <w:rsid w:val="00166978"/>
    <w:rsid w:val="00166A09"/>
    <w:rsid w:val="00166C77"/>
    <w:rsid w:val="00166CFC"/>
    <w:rsid w:val="00166D65"/>
    <w:rsid w:val="00166D69"/>
    <w:rsid w:val="00166E40"/>
    <w:rsid w:val="00166F86"/>
    <w:rsid w:val="00166FB3"/>
    <w:rsid w:val="00167038"/>
    <w:rsid w:val="0016721A"/>
    <w:rsid w:val="0016747E"/>
    <w:rsid w:val="001674B8"/>
    <w:rsid w:val="001674C4"/>
    <w:rsid w:val="0016759D"/>
    <w:rsid w:val="00167765"/>
    <w:rsid w:val="0016780A"/>
    <w:rsid w:val="00167938"/>
    <w:rsid w:val="001679D9"/>
    <w:rsid w:val="00167A41"/>
    <w:rsid w:val="00167AA4"/>
    <w:rsid w:val="00167AD1"/>
    <w:rsid w:val="00167B56"/>
    <w:rsid w:val="00167C29"/>
    <w:rsid w:val="00167C33"/>
    <w:rsid w:val="00167C81"/>
    <w:rsid w:val="00167CF4"/>
    <w:rsid w:val="00167F80"/>
    <w:rsid w:val="001701B7"/>
    <w:rsid w:val="00170205"/>
    <w:rsid w:val="001703D9"/>
    <w:rsid w:val="00170664"/>
    <w:rsid w:val="001707F1"/>
    <w:rsid w:val="00170A07"/>
    <w:rsid w:val="00170AF0"/>
    <w:rsid w:val="00170C3A"/>
    <w:rsid w:val="00170CCC"/>
    <w:rsid w:val="00170DD5"/>
    <w:rsid w:val="00170E3D"/>
    <w:rsid w:val="00170EF0"/>
    <w:rsid w:val="00170F0E"/>
    <w:rsid w:val="00171029"/>
    <w:rsid w:val="00171042"/>
    <w:rsid w:val="00171241"/>
    <w:rsid w:val="00171330"/>
    <w:rsid w:val="00171731"/>
    <w:rsid w:val="001719E2"/>
    <w:rsid w:val="00171A05"/>
    <w:rsid w:val="00171F67"/>
    <w:rsid w:val="00172132"/>
    <w:rsid w:val="0017230B"/>
    <w:rsid w:val="0017240F"/>
    <w:rsid w:val="00172684"/>
    <w:rsid w:val="00172A15"/>
    <w:rsid w:val="00172A62"/>
    <w:rsid w:val="00172C4B"/>
    <w:rsid w:val="00172C67"/>
    <w:rsid w:val="00172D43"/>
    <w:rsid w:val="00172DF9"/>
    <w:rsid w:val="00172EE8"/>
    <w:rsid w:val="00172F7D"/>
    <w:rsid w:val="00172FDC"/>
    <w:rsid w:val="0017330D"/>
    <w:rsid w:val="00173313"/>
    <w:rsid w:val="001733FA"/>
    <w:rsid w:val="00173463"/>
    <w:rsid w:val="001734AC"/>
    <w:rsid w:val="001734BD"/>
    <w:rsid w:val="00173709"/>
    <w:rsid w:val="001737F2"/>
    <w:rsid w:val="0017385B"/>
    <w:rsid w:val="0017398D"/>
    <w:rsid w:val="00173A09"/>
    <w:rsid w:val="00173B5E"/>
    <w:rsid w:val="00173C2E"/>
    <w:rsid w:val="00173CD4"/>
    <w:rsid w:val="00173E47"/>
    <w:rsid w:val="00173EBB"/>
    <w:rsid w:val="00173EBC"/>
    <w:rsid w:val="00174013"/>
    <w:rsid w:val="0017413B"/>
    <w:rsid w:val="00174254"/>
    <w:rsid w:val="001742E3"/>
    <w:rsid w:val="00174399"/>
    <w:rsid w:val="001743A2"/>
    <w:rsid w:val="00174569"/>
    <w:rsid w:val="001745AF"/>
    <w:rsid w:val="00174752"/>
    <w:rsid w:val="001747B2"/>
    <w:rsid w:val="00174889"/>
    <w:rsid w:val="001749F3"/>
    <w:rsid w:val="00174A3A"/>
    <w:rsid w:val="00174A80"/>
    <w:rsid w:val="00174BA6"/>
    <w:rsid w:val="00174BA7"/>
    <w:rsid w:val="00174E23"/>
    <w:rsid w:val="00174E45"/>
    <w:rsid w:val="00175084"/>
    <w:rsid w:val="001750B4"/>
    <w:rsid w:val="00175103"/>
    <w:rsid w:val="001751A0"/>
    <w:rsid w:val="001752CA"/>
    <w:rsid w:val="00175331"/>
    <w:rsid w:val="00175527"/>
    <w:rsid w:val="0017559C"/>
    <w:rsid w:val="001755B2"/>
    <w:rsid w:val="001755F1"/>
    <w:rsid w:val="00175636"/>
    <w:rsid w:val="00175675"/>
    <w:rsid w:val="00175684"/>
    <w:rsid w:val="001756F2"/>
    <w:rsid w:val="0017570E"/>
    <w:rsid w:val="0017570F"/>
    <w:rsid w:val="00175726"/>
    <w:rsid w:val="001757A2"/>
    <w:rsid w:val="001758BB"/>
    <w:rsid w:val="00175946"/>
    <w:rsid w:val="001759E2"/>
    <w:rsid w:val="001759EF"/>
    <w:rsid w:val="00175AB9"/>
    <w:rsid w:val="00175B7B"/>
    <w:rsid w:val="00175CFF"/>
    <w:rsid w:val="00175D61"/>
    <w:rsid w:val="00176079"/>
    <w:rsid w:val="001760EA"/>
    <w:rsid w:val="00176139"/>
    <w:rsid w:val="0017613B"/>
    <w:rsid w:val="0017619C"/>
    <w:rsid w:val="00176212"/>
    <w:rsid w:val="001762EA"/>
    <w:rsid w:val="0017630E"/>
    <w:rsid w:val="0017640B"/>
    <w:rsid w:val="0017651C"/>
    <w:rsid w:val="00176550"/>
    <w:rsid w:val="001765B0"/>
    <w:rsid w:val="00176643"/>
    <w:rsid w:val="0017672A"/>
    <w:rsid w:val="0017681F"/>
    <w:rsid w:val="00176843"/>
    <w:rsid w:val="00176906"/>
    <w:rsid w:val="00176C17"/>
    <w:rsid w:val="00176E93"/>
    <w:rsid w:val="00176F31"/>
    <w:rsid w:val="00176F52"/>
    <w:rsid w:val="00176F89"/>
    <w:rsid w:val="001772C2"/>
    <w:rsid w:val="001772CF"/>
    <w:rsid w:val="0017748D"/>
    <w:rsid w:val="001775E1"/>
    <w:rsid w:val="00177641"/>
    <w:rsid w:val="0017764B"/>
    <w:rsid w:val="0017778D"/>
    <w:rsid w:val="0017789E"/>
    <w:rsid w:val="00177A5B"/>
    <w:rsid w:val="00177ACD"/>
    <w:rsid w:val="00177B00"/>
    <w:rsid w:val="00177CA4"/>
    <w:rsid w:val="00177DA3"/>
    <w:rsid w:val="00177ED1"/>
    <w:rsid w:val="00177F43"/>
    <w:rsid w:val="00180067"/>
    <w:rsid w:val="0018016B"/>
    <w:rsid w:val="001801D9"/>
    <w:rsid w:val="0018022E"/>
    <w:rsid w:val="001802C3"/>
    <w:rsid w:val="001809B1"/>
    <w:rsid w:val="00180AD9"/>
    <w:rsid w:val="00180D1B"/>
    <w:rsid w:val="00180EA6"/>
    <w:rsid w:val="00180FD6"/>
    <w:rsid w:val="00180FED"/>
    <w:rsid w:val="0018107D"/>
    <w:rsid w:val="001810B4"/>
    <w:rsid w:val="001810D5"/>
    <w:rsid w:val="0018127F"/>
    <w:rsid w:val="001812EF"/>
    <w:rsid w:val="00181329"/>
    <w:rsid w:val="0018142F"/>
    <w:rsid w:val="00181499"/>
    <w:rsid w:val="0018157C"/>
    <w:rsid w:val="001815FE"/>
    <w:rsid w:val="001817AF"/>
    <w:rsid w:val="00181824"/>
    <w:rsid w:val="001818C9"/>
    <w:rsid w:val="0018197B"/>
    <w:rsid w:val="00181A0E"/>
    <w:rsid w:val="00181AE4"/>
    <w:rsid w:val="00181C57"/>
    <w:rsid w:val="00181C63"/>
    <w:rsid w:val="00181D95"/>
    <w:rsid w:val="00181F63"/>
    <w:rsid w:val="00181F98"/>
    <w:rsid w:val="00181FAE"/>
    <w:rsid w:val="001820BC"/>
    <w:rsid w:val="00182210"/>
    <w:rsid w:val="001824B5"/>
    <w:rsid w:val="0018250B"/>
    <w:rsid w:val="0018255C"/>
    <w:rsid w:val="00182805"/>
    <w:rsid w:val="00182912"/>
    <w:rsid w:val="00182994"/>
    <w:rsid w:val="00182DA3"/>
    <w:rsid w:val="00182DAD"/>
    <w:rsid w:val="001830DF"/>
    <w:rsid w:val="0018326B"/>
    <w:rsid w:val="0018340B"/>
    <w:rsid w:val="0018380D"/>
    <w:rsid w:val="00183A3E"/>
    <w:rsid w:val="00183A75"/>
    <w:rsid w:val="00183AD8"/>
    <w:rsid w:val="00183B7C"/>
    <w:rsid w:val="00183C49"/>
    <w:rsid w:val="00184038"/>
    <w:rsid w:val="0018403C"/>
    <w:rsid w:val="0018421D"/>
    <w:rsid w:val="00184225"/>
    <w:rsid w:val="00184898"/>
    <w:rsid w:val="0018492A"/>
    <w:rsid w:val="00184958"/>
    <w:rsid w:val="001849EC"/>
    <w:rsid w:val="00184A10"/>
    <w:rsid w:val="00184BAD"/>
    <w:rsid w:val="00184C3B"/>
    <w:rsid w:val="00184EAE"/>
    <w:rsid w:val="00184F03"/>
    <w:rsid w:val="00184F88"/>
    <w:rsid w:val="00184FF4"/>
    <w:rsid w:val="001850EC"/>
    <w:rsid w:val="0018512C"/>
    <w:rsid w:val="0018517F"/>
    <w:rsid w:val="00185710"/>
    <w:rsid w:val="001859E3"/>
    <w:rsid w:val="00185A96"/>
    <w:rsid w:val="00185EAF"/>
    <w:rsid w:val="001860E6"/>
    <w:rsid w:val="001862E8"/>
    <w:rsid w:val="001862F2"/>
    <w:rsid w:val="001863C0"/>
    <w:rsid w:val="0018649D"/>
    <w:rsid w:val="00186538"/>
    <w:rsid w:val="001865F4"/>
    <w:rsid w:val="0018669E"/>
    <w:rsid w:val="0018676C"/>
    <w:rsid w:val="00186A22"/>
    <w:rsid w:val="00186A2D"/>
    <w:rsid w:val="00186ACF"/>
    <w:rsid w:val="00186CA2"/>
    <w:rsid w:val="00186D87"/>
    <w:rsid w:val="00186D9C"/>
    <w:rsid w:val="00186EDC"/>
    <w:rsid w:val="0018703D"/>
    <w:rsid w:val="001871C0"/>
    <w:rsid w:val="00187353"/>
    <w:rsid w:val="0018735A"/>
    <w:rsid w:val="00187437"/>
    <w:rsid w:val="001874A2"/>
    <w:rsid w:val="0018759E"/>
    <w:rsid w:val="001875AB"/>
    <w:rsid w:val="00187779"/>
    <w:rsid w:val="00187ABF"/>
    <w:rsid w:val="00187B46"/>
    <w:rsid w:val="00187B9A"/>
    <w:rsid w:val="00187BD4"/>
    <w:rsid w:val="00187CB7"/>
    <w:rsid w:val="00187CEB"/>
    <w:rsid w:val="00187DBB"/>
    <w:rsid w:val="00187DD2"/>
    <w:rsid w:val="00187EC8"/>
    <w:rsid w:val="00187F4E"/>
    <w:rsid w:val="00190089"/>
    <w:rsid w:val="001900C5"/>
    <w:rsid w:val="00190195"/>
    <w:rsid w:val="00190444"/>
    <w:rsid w:val="00190515"/>
    <w:rsid w:val="0019076C"/>
    <w:rsid w:val="0019087A"/>
    <w:rsid w:val="001908A1"/>
    <w:rsid w:val="001908BF"/>
    <w:rsid w:val="001908F1"/>
    <w:rsid w:val="00190A5F"/>
    <w:rsid w:val="00190B65"/>
    <w:rsid w:val="00190E0E"/>
    <w:rsid w:val="00190F25"/>
    <w:rsid w:val="00190F2C"/>
    <w:rsid w:val="00191107"/>
    <w:rsid w:val="00191163"/>
    <w:rsid w:val="00191331"/>
    <w:rsid w:val="0019138C"/>
    <w:rsid w:val="001913A2"/>
    <w:rsid w:val="001916A7"/>
    <w:rsid w:val="00191711"/>
    <w:rsid w:val="0019177A"/>
    <w:rsid w:val="001918E0"/>
    <w:rsid w:val="0019198D"/>
    <w:rsid w:val="00191A70"/>
    <w:rsid w:val="00191BB8"/>
    <w:rsid w:val="00191D36"/>
    <w:rsid w:val="00191D5E"/>
    <w:rsid w:val="00191FA2"/>
    <w:rsid w:val="001920DA"/>
    <w:rsid w:val="00192185"/>
    <w:rsid w:val="001922CE"/>
    <w:rsid w:val="0019241C"/>
    <w:rsid w:val="00192456"/>
    <w:rsid w:val="00192497"/>
    <w:rsid w:val="001925F2"/>
    <w:rsid w:val="00192752"/>
    <w:rsid w:val="00192AD3"/>
    <w:rsid w:val="00192AF4"/>
    <w:rsid w:val="00192B98"/>
    <w:rsid w:val="00192BE6"/>
    <w:rsid w:val="00192BEE"/>
    <w:rsid w:val="00192CBE"/>
    <w:rsid w:val="00192E52"/>
    <w:rsid w:val="00192E75"/>
    <w:rsid w:val="00192E7D"/>
    <w:rsid w:val="00192F8D"/>
    <w:rsid w:val="00192F9C"/>
    <w:rsid w:val="0019300C"/>
    <w:rsid w:val="001930F9"/>
    <w:rsid w:val="00193195"/>
    <w:rsid w:val="00193249"/>
    <w:rsid w:val="001932AA"/>
    <w:rsid w:val="001934C6"/>
    <w:rsid w:val="001934C9"/>
    <w:rsid w:val="00193514"/>
    <w:rsid w:val="00193683"/>
    <w:rsid w:val="00193A9D"/>
    <w:rsid w:val="00193C23"/>
    <w:rsid w:val="00193D9F"/>
    <w:rsid w:val="00193E89"/>
    <w:rsid w:val="00193EC6"/>
    <w:rsid w:val="0019413E"/>
    <w:rsid w:val="00194480"/>
    <w:rsid w:val="0019452A"/>
    <w:rsid w:val="001945D5"/>
    <w:rsid w:val="0019470B"/>
    <w:rsid w:val="001948CC"/>
    <w:rsid w:val="00194A73"/>
    <w:rsid w:val="00194AA3"/>
    <w:rsid w:val="00194C73"/>
    <w:rsid w:val="00194D55"/>
    <w:rsid w:val="00194DA5"/>
    <w:rsid w:val="00194F9B"/>
    <w:rsid w:val="00195000"/>
    <w:rsid w:val="0019511C"/>
    <w:rsid w:val="001951B5"/>
    <w:rsid w:val="001955F6"/>
    <w:rsid w:val="0019560F"/>
    <w:rsid w:val="001957D5"/>
    <w:rsid w:val="00195887"/>
    <w:rsid w:val="00195937"/>
    <w:rsid w:val="001959BC"/>
    <w:rsid w:val="00195C81"/>
    <w:rsid w:val="00195CCF"/>
    <w:rsid w:val="00195CE4"/>
    <w:rsid w:val="00195DA1"/>
    <w:rsid w:val="00195E30"/>
    <w:rsid w:val="00195F8C"/>
    <w:rsid w:val="001960A5"/>
    <w:rsid w:val="0019614D"/>
    <w:rsid w:val="001961DC"/>
    <w:rsid w:val="001963E4"/>
    <w:rsid w:val="00196438"/>
    <w:rsid w:val="00196489"/>
    <w:rsid w:val="0019658C"/>
    <w:rsid w:val="00196802"/>
    <w:rsid w:val="001968D7"/>
    <w:rsid w:val="001968EC"/>
    <w:rsid w:val="00196958"/>
    <w:rsid w:val="00196BB2"/>
    <w:rsid w:val="00196D66"/>
    <w:rsid w:val="00196DD0"/>
    <w:rsid w:val="00196E4B"/>
    <w:rsid w:val="00196FEF"/>
    <w:rsid w:val="001970B9"/>
    <w:rsid w:val="00197142"/>
    <w:rsid w:val="0019758F"/>
    <w:rsid w:val="00197621"/>
    <w:rsid w:val="0019766E"/>
    <w:rsid w:val="00197722"/>
    <w:rsid w:val="00197762"/>
    <w:rsid w:val="001979A1"/>
    <w:rsid w:val="00197AA9"/>
    <w:rsid w:val="00197F16"/>
    <w:rsid w:val="001A00A9"/>
    <w:rsid w:val="001A0399"/>
    <w:rsid w:val="001A05A7"/>
    <w:rsid w:val="001A05BD"/>
    <w:rsid w:val="001A0755"/>
    <w:rsid w:val="001A080C"/>
    <w:rsid w:val="001A0860"/>
    <w:rsid w:val="001A092D"/>
    <w:rsid w:val="001A0B5D"/>
    <w:rsid w:val="001A0B70"/>
    <w:rsid w:val="001A0BE1"/>
    <w:rsid w:val="001A0C73"/>
    <w:rsid w:val="001A0D4A"/>
    <w:rsid w:val="001A0E87"/>
    <w:rsid w:val="001A0F01"/>
    <w:rsid w:val="001A0F67"/>
    <w:rsid w:val="001A1044"/>
    <w:rsid w:val="001A109B"/>
    <w:rsid w:val="001A1573"/>
    <w:rsid w:val="001A1583"/>
    <w:rsid w:val="001A1650"/>
    <w:rsid w:val="001A16B5"/>
    <w:rsid w:val="001A179F"/>
    <w:rsid w:val="001A17F0"/>
    <w:rsid w:val="001A1977"/>
    <w:rsid w:val="001A1AAC"/>
    <w:rsid w:val="001A1D06"/>
    <w:rsid w:val="001A2079"/>
    <w:rsid w:val="001A20A5"/>
    <w:rsid w:val="001A221F"/>
    <w:rsid w:val="001A2305"/>
    <w:rsid w:val="001A23C7"/>
    <w:rsid w:val="001A240D"/>
    <w:rsid w:val="001A265F"/>
    <w:rsid w:val="001A26B0"/>
    <w:rsid w:val="001A27C7"/>
    <w:rsid w:val="001A27D3"/>
    <w:rsid w:val="001A288D"/>
    <w:rsid w:val="001A292F"/>
    <w:rsid w:val="001A2BBA"/>
    <w:rsid w:val="001A2CF0"/>
    <w:rsid w:val="001A2DB5"/>
    <w:rsid w:val="001A2DC2"/>
    <w:rsid w:val="001A2E86"/>
    <w:rsid w:val="001A2EA4"/>
    <w:rsid w:val="001A2F10"/>
    <w:rsid w:val="001A3025"/>
    <w:rsid w:val="001A310A"/>
    <w:rsid w:val="001A31D3"/>
    <w:rsid w:val="001A3494"/>
    <w:rsid w:val="001A3600"/>
    <w:rsid w:val="001A36F9"/>
    <w:rsid w:val="001A388C"/>
    <w:rsid w:val="001A390A"/>
    <w:rsid w:val="001A39A3"/>
    <w:rsid w:val="001A3AA2"/>
    <w:rsid w:val="001A3C08"/>
    <w:rsid w:val="001A3D4C"/>
    <w:rsid w:val="001A3DAA"/>
    <w:rsid w:val="001A3F44"/>
    <w:rsid w:val="001A4163"/>
    <w:rsid w:val="001A4475"/>
    <w:rsid w:val="001A44D7"/>
    <w:rsid w:val="001A4597"/>
    <w:rsid w:val="001A45EA"/>
    <w:rsid w:val="001A47F8"/>
    <w:rsid w:val="001A4914"/>
    <w:rsid w:val="001A4995"/>
    <w:rsid w:val="001A4A71"/>
    <w:rsid w:val="001A4AB6"/>
    <w:rsid w:val="001A4D8E"/>
    <w:rsid w:val="001A4DA9"/>
    <w:rsid w:val="001A4E95"/>
    <w:rsid w:val="001A4EED"/>
    <w:rsid w:val="001A5237"/>
    <w:rsid w:val="001A525C"/>
    <w:rsid w:val="001A54E4"/>
    <w:rsid w:val="001A55B2"/>
    <w:rsid w:val="001A5765"/>
    <w:rsid w:val="001A5793"/>
    <w:rsid w:val="001A580B"/>
    <w:rsid w:val="001A589A"/>
    <w:rsid w:val="001A5B69"/>
    <w:rsid w:val="001A5ECA"/>
    <w:rsid w:val="001A60C4"/>
    <w:rsid w:val="001A61B6"/>
    <w:rsid w:val="001A63F6"/>
    <w:rsid w:val="001A644A"/>
    <w:rsid w:val="001A64E9"/>
    <w:rsid w:val="001A6637"/>
    <w:rsid w:val="001A6666"/>
    <w:rsid w:val="001A66B8"/>
    <w:rsid w:val="001A6831"/>
    <w:rsid w:val="001A68CA"/>
    <w:rsid w:val="001A69C4"/>
    <w:rsid w:val="001A6A42"/>
    <w:rsid w:val="001A6D4B"/>
    <w:rsid w:val="001A6D8A"/>
    <w:rsid w:val="001A6EDA"/>
    <w:rsid w:val="001A710F"/>
    <w:rsid w:val="001A726B"/>
    <w:rsid w:val="001A727B"/>
    <w:rsid w:val="001A72A2"/>
    <w:rsid w:val="001A7629"/>
    <w:rsid w:val="001A7662"/>
    <w:rsid w:val="001A78F7"/>
    <w:rsid w:val="001A79F9"/>
    <w:rsid w:val="001A7AEC"/>
    <w:rsid w:val="001A7B87"/>
    <w:rsid w:val="001A7B8C"/>
    <w:rsid w:val="001A7BEE"/>
    <w:rsid w:val="001A7D10"/>
    <w:rsid w:val="001A7DB8"/>
    <w:rsid w:val="001A7F09"/>
    <w:rsid w:val="001A7F81"/>
    <w:rsid w:val="001B0010"/>
    <w:rsid w:val="001B00A3"/>
    <w:rsid w:val="001B0468"/>
    <w:rsid w:val="001B0494"/>
    <w:rsid w:val="001B0703"/>
    <w:rsid w:val="001B077B"/>
    <w:rsid w:val="001B07F5"/>
    <w:rsid w:val="001B091D"/>
    <w:rsid w:val="001B093A"/>
    <w:rsid w:val="001B09A7"/>
    <w:rsid w:val="001B0E3A"/>
    <w:rsid w:val="001B0FCA"/>
    <w:rsid w:val="001B1027"/>
    <w:rsid w:val="001B12DE"/>
    <w:rsid w:val="001B1521"/>
    <w:rsid w:val="001B1642"/>
    <w:rsid w:val="001B1691"/>
    <w:rsid w:val="001B16D4"/>
    <w:rsid w:val="001B178A"/>
    <w:rsid w:val="001B1846"/>
    <w:rsid w:val="001B188E"/>
    <w:rsid w:val="001B19A4"/>
    <w:rsid w:val="001B19C2"/>
    <w:rsid w:val="001B1A0C"/>
    <w:rsid w:val="001B1A1D"/>
    <w:rsid w:val="001B1BBD"/>
    <w:rsid w:val="001B1BE2"/>
    <w:rsid w:val="001B1BFA"/>
    <w:rsid w:val="001B1C1C"/>
    <w:rsid w:val="001B1DC5"/>
    <w:rsid w:val="001B1DE2"/>
    <w:rsid w:val="001B1EBA"/>
    <w:rsid w:val="001B263F"/>
    <w:rsid w:val="001B2719"/>
    <w:rsid w:val="001B2805"/>
    <w:rsid w:val="001B287D"/>
    <w:rsid w:val="001B29C7"/>
    <w:rsid w:val="001B2C4D"/>
    <w:rsid w:val="001B2D1B"/>
    <w:rsid w:val="001B2DB0"/>
    <w:rsid w:val="001B2EDD"/>
    <w:rsid w:val="001B3070"/>
    <w:rsid w:val="001B327C"/>
    <w:rsid w:val="001B3359"/>
    <w:rsid w:val="001B358D"/>
    <w:rsid w:val="001B3700"/>
    <w:rsid w:val="001B3819"/>
    <w:rsid w:val="001B38AC"/>
    <w:rsid w:val="001B3BE7"/>
    <w:rsid w:val="001B3F8E"/>
    <w:rsid w:val="001B4089"/>
    <w:rsid w:val="001B40B0"/>
    <w:rsid w:val="001B431D"/>
    <w:rsid w:val="001B43C1"/>
    <w:rsid w:val="001B445C"/>
    <w:rsid w:val="001B45F7"/>
    <w:rsid w:val="001B4622"/>
    <w:rsid w:val="001B4703"/>
    <w:rsid w:val="001B4845"/>
    <w:rsid w:val="001B4870"/>
    <w:rsid w:val="001B48C7"/>
    <w:rsid w:val="001B4A52"/>
    <w:rsid w:val="001B4B0A"/>
    <w:rsid w:val="001B4B1A"/>
    <w:rsid w:val="001B4B97"/>
    <w:rsid w:val="001B4D29"/>
    <w:rsid w:val="001B4D51"/>
    <w:rsid w:val="001B4F53"/>
    <w:rsid w:val="001B4F80"/>
    <w:rsid w:val="001B5146"/>
    <w:rsid w:val="001B52FD"/>
    <w:rsid w:val="001B532A"/>
    <w:rsid w:val="001B53D1"/>
    <w:rsid w:val="001B541F"/>
    <w:rsid w:val="001B55D7"/>
    <w:rsid w:val="001B5623"/>
    <w:rsid w:val="001B56A0"/>
    <w:rsid w:val="001B56A5"/>
    <w:rsid w:val="001B583C"/>
    <w:rsid w:val="001B5910"/>
    <w:rsid w:val="001B5943"/>
    <w:rsid w:val="001B594D"/>
    <w:rsid w:val="001B599F"/>
    <w:rsid w:val="001B59C8"/>
    <w:rsid w:val="001B59CA"/>
    <w:rsid w:val="001B5A4A"/>
    <w:rsid w:val="001B5B64"/>
    <w:rsid w:val="001B5B80"/>
    <w:rsid w:val="001B5EB1"/>
    <w:rsid w:val="001B5F41"/>
    <w:rsid w:val="001B5FED"/>
    <w:rsid w:val="001B6153"/>
    <w:rsid w:val="001B62AD"/>
    <w:rsid w:val="001B638C"/>
    <w:rsid w:val="001B6543"/>
    <w:rsid w:val="001B6546"/>
    <w:rsid w:val="001B661F"/>
    <w:rsid w:val="001B6699"/>
    <w:rsid w:val="001B66B7"/>
    <w:rsid w:val="001B66E2"/>
    <w:rsid w:val="001B6734"/>
    <w:rsid w:val="001B6788"/>
    <w:rsid w:val="001B68C7"/>
    <w:rsid w:val="001B69AA"/>
    <w:rsid w:val="001B6B85"/>
    <w:rsid w:val="001B6D6F"/>
    <w:rsid w:val="001B6DA3"/>
    <w:rsid w:val="001B772D"/>
    <w:rsid w:val="001B77B1"/>
    <w:rsid w:val="001B77F4"/>
    <w:rsid w:val="001B792A"/>
    <w:rsid w:val="001B7A09"/>
    <w:rsid w:val="001B7A1F"/>
    <w:rsid w:val="001B7B03"/>
    <w:rsid w:val="001B7C1B"/>
    <w:rsid w:val="001B7CC8"/>
    <w:rsid w:val="001B7CF4"/>
    <w:rsid w:val="001B7D2D"/>
    <w:rsid w:val="001B7D56"/>
    <w:rsid w:val="001B7DA9"/>
    <w:rsid w:val="001B7EF5"/>
    <w:rsid w:val="001B7F5E"/>
    <w:rsid w:val="001C0005"/>
    <w:rsid w:val="001C00BA"/>
    <w:rsid w:val="001C0143"/>
    <w:rsid w:val="001C0194"/>
    <w:rsid w:val="001C01C2"/>
    <w:rsid w:val="001C01E6"/>
    <w:rsid w:val="001C0255"/>
    <w:rsid w:val="001C02FD"/>
    <w:rsid w:val="001C04F1"/>
    <w:rsid w:val="001C04F9"/>
    <w:rsid w:val="001C0640"/>
    <w:rsid w:val="001C06AD"/>
    <w:rsid w:val="001C07E4"/>
    <w:rsid w:val="001C083A"/>
    <w:rsid w:val="001C0972"/>
    <w:rsid w:val="001C0A5E"/>
    <w:rsid w:val="001C0B0C"/>
    <w:rsid w:val="001C0B6C"/>
    <w:rsid w:val="001C0CD6"/>
    <w:rsid w:val="001C0D0A"/>
    <w:rsid w:val="001C0D3D"/>
    <w:rsid w:val="001C0D58"/>
    <w:rsid w:val="001C1292"/>
    <w:rsid w:val="001C1705"/>
    <w:rsid w:val="001C18F0"/>
    <w:rsid w:val="001C1936"/>
    <w:rsid w:val="001C1A16"/>
    <w:rsid w:val="001C1A41"/>
    <w:rsid w:val="001C1C68"/>
    <w:rsid w:val="001C1C9F"/>
    <w:rsid w:val="001C1D3E"/>
    <w:rsid w:val="001C1E32"/>
    <w:rsid w:val="001C1F2C"/>
    <w:rsid w:val="001C2221"/>
    <w:rsid w:val="001C222C"/>
    <w:rsid w:val="001C241A"/>
    <w:rsid w:val="001C2422"/>
    <w:rsid w:val="001C2647"/>
    <w:rsid w:val="001C26DE"/>
    <w:rsid w:val="001C2771"/>
    <w:rsid w:val="001C279A"/>
    <w:rsid w:val="001C2A21"/>
    <w:rsid w:val="001C2A4A"/>
    <w:rsid w:val="001C2B70"/>
    <w:rsid w:val="001C2F13"/>
    <w:rsid w:val="001C3220"/>
    <w:rsid w:val="001C3248"/>
    <w:rsid w:val="001C32EA"/>
    <w:rsid w:val="001C32F7"/>
    <w:rsid w:val="001C3570"/>
    <w:rsid w:val="001C3697"/>
    <w:rsid w:val="001C3742"/>
    <w:rsid w:val="001C37D6"/>
    <w:rsid w:val="001C3826"/>
    <w:rsid w:val="001C3891"/>
    <w:rsid w:val="001C38C8"/>
    <w:rsid w:val="001C3B76"/>
    <w:rsid w:val="001C3BA4"/>
    <w:rsid w:val="001C3CA4"/>
    <w:rsid w:val="001C426F"/>
    <w:rsid w:val="001C427C"/>
    <w:rsid w:val="001C4296"/>
    <w:rsid w:val="001C4322"/>
    <w:rsid w:val="001C43E8"/>
    <w:rsid w:val="001C43FF"/>
    <w:rsid w:val="001C4465"/>
    <w:rsid w:val="001C44F9"/>
    <w:rsid w:val="001C457B"/>
    <w:rsid w:val="001C467B"/>
    <w:rsid w:val="001C46EB"/>
    <w:rsid w:val="001C471C"/>
    <w:rsid w:val="001C4807"/>
    <w:rsid w:val="001C4A29"/>
    <w:rsid w:val="001C4A4E"/>
    <w:rsid w:val="001C4B41"/>
    <w:rsid w:val="001C4BCA"/>
    <w:rsid w:val="001C4C13"/>
    <w:rsid w:val="001C4D85"/>
    <w:rsid w:val="001C4DF7"/>
    <w:rsid w:val="001C4EA9"/>
    <w:rsid w:val="001C4F5F"/>
    <w:rsid w:val="001C501E"/>
    <w:rsid w:val="001C5150"/>
    <w:rsid w:val="001C51B9"/>
    <w:rsid w:val="001C526A"/>
    <w:rsid w:val="001C52AF"/>
    <w:rsid w:val="001C52DE"/>
    <w:rsid w:val="001C56F3"/>
    <w:rsid w:val="001C581B"/>
    <w:rsid w:val="001C589D"/>
    <w:rsid w:val="001C597B"/>
    <w:rsid w:val="001C5995"/>
    <w:rsid w:val="001C5B64"/>
    <w:rsid w:val="001C5E26"/>
    <w:rsid w:val="001C5E47"/>
    <w:rsid w:val="001C5F01"/>
    <w:rsid w:val="001C5FBE"/>
    <w:rsid w:val="001C60A7"/>
    <w:rsid w:val="001C63DA"/>
    <w:rsid w:val="001C63E6"/>
    <w:rsid w:val="001C63FC"/>
    <w:rsid w:val="001C6526"/>
    <w:rsid w:val="001C65CD"/>
    <w:rsid w:val="001C65FF"/>
    <w:rsid w:val="001C6974"/>
    <w:rsid w:val="001C6D0D"/>
    <w:rsid w:val="001C6D57"/>
    <w:rsid w:val="001C6D8B"/>
    <w:rsid w:val="001C6E03"/>
    <w:rsid w:val="001C6F86"/>
    <w:rsid w:val="001C6FDD"/>
    <w:rsid w:val="001C7001"/>
    <w:rsid w:val="001C70B8"/>
    <w:rsid w:val="001C710E"/>
    <w:rsid w:val="001C72E7"/>
    <w:rsid w:val="001C73DD"/>
    <w:rsid w:val="001C7411"/>
    <w:rsid w:val="001C743A"/>
    <w:rsid w:val="001C74B4"/>
    <w:rsid w:val="001C74BA"/>
    <w:rsid w:val="001C75DB"/>
    <w:rsid w:val="001C7709"/>
    <w:rsid w:val="001C786C"/>
    <w:rsid w:val="001C799E"/>
    <w:rsid w:val="001C79CD"/>
    <w:rsid w:val="001C7A26"/>
    <w:rsid w:val="001C7CBE"/>
    <w:rsid w:val="001C7F1B"/>
    <w:rsid w:val="001CC974"/>
    <w:rsid w:val="001D0067"/>
    <w:rsid w:val="001D019D"/>
    <w:rsid w:val="001D02B7"/>
    <w:rsid w:val="001D0362"/>
    <w:rsid w:val="001D0463"/>
    <w:rsid w:val="001D05FE"/>
    <w:rsid w:val="001D06DF"/>
    <w:rsid w:val="001D07B1"/>
    <w:rsid w:val="001D094C"/>
    <w:rsid w:val="001D09CB"/>
    <w:rsid w:val="001D0A5E"/>
    <w:rsid w:val="001D0AAF"/>
    <w:rsid w:val="001D0ECC"/>
    <w:rsid w:val="001D0F8D"/>
    <w:rsid w:val="001D102F"/>
    <w:rsid w:val="001D135E"/>
    <w:rsid w:val="001D1372"/>
    <w:rsid w:val="001D1405"/>
    <w:rsid w:val="001D15F4"/>
    <w:rsid w:val="001D171A"/>
    <w:rsid w:val="001D1835"/>
    <w:rsid w:val="001D189E"/>
    <w:rsid w:val="001D1965"/>
    <w:rsid w:val="001D1A4D"/>
    <w:rsid w:val="001D1BB5"/>
    <w:rsid w:val="001D1BE8"/>
    <w:rsid w:val="001D1C63"/>
    <w:rsid w:val="001D1CCF"/>
    <w:rsid w:val="001D1CE4"/>
    <w:rsid w:val="001D1D01"/>
    <w:rsid w:val="001D1D7F"/>
    <w:rsid w:val="001D1F44"/>
    <w:rsid w:val="001D2136"/>
    <w:rsid w:val="001D2239"/>
    <w:rsid w:val="001D223B"/>
    <w:rsid w:val="001D245C"/>
    <w:rsid w:val="001D2545"/>
    <w:rsid w:val="001D2555"/>
    <w:rsid w:val="001D26AD"/>
    <w:rsid w:val="001D26B1"/>
    <w:rsid w:val="001D29D0"/>
    <w:rsid w:val="001D29F4"/>
    <w:rsid w:val="001D2B99"/>
    <w:rsid w:val="001D2D85"/>
    <w:rsid w:val="001D3197"/>
    <w:rsid w:val="001D31F9"/>
    <w:rsid w:val="001D3310"/>
    <w:rsid w:val="001D3565"/>
    <w:rsid w:val="001D35F6"/>
    <w:rsid w:val="001D3715"/>
    <w:rsid w:val="001D377C"/>
    <w:rsid w:val="001D3782"/>
    <w:rsid w:val="001D3809"/>
    <w:rsid w:val="001D38C1"/>
    <w:rsid w:val="001D3A01"/>
    <w:rsid w:val="001D3A0C"/>
    <w:rsid w:val="001D3A9F"/>
    <w:rsid w:val="001D3AE7"/>
    <w:rsid w:val="001D3C15"/>
    <w:rsid w:val="001D3D5E"/>
    <w:rsid w:val="001D4012"/>
    <w:rsid w:val="001D40CE"/>
    <w:rsid w:val="001D416E"/>
    <w:rsid w:val="001D4190"/>
    <w:rsid w:val="001D41E8"/>
    <w:rsid w:val="001D4427"/>
    <w:rsid w:val="001D446F"/>
    <w:rsid w:val="001D4554"/>
    <w:rsid w:val="001D465B"/>
    <w:rsid w:val="001D483C"/>
    <w:rsid w:val="001D49E4"/>
    <w:rsid w:val="001D4B2F"/>
    <w:rsid w:val="001D4CDA"/>
    <w:rsid w:val="001D4D52"/>
    <w:rsid w:val="001D4E1E"/>
    <w:rsid w:val="001D5105"/>
    <w:rsid w:val="001D514E"/>
    <w:rsid w:val="001D51CF"/>
    <w:rsid w:val="001D5272"/>
    <w:rsid w:val="001D54D2"/>
    <w:rsid w:val="001D554F"/>
    <w:rsid w:val="001D5802"/>
    <w:rsid w:val="001D5808"/>
    <w:rsid w:val="001D583C"/>
    <w:rsid w:val="001D58F3"/>
    <w:rsid w:val="001D5917"/>
    <w:rsid w:val="001D5A4A"/>
    <w:rsid w:val="001D5AEE"/>
    <w:rsid w:val="001D5B66"/>
    <w:rsid w:val="001D5CF5"/>
    <w:rsid w:val="001D5D55"/>
    <w:rsid w:val="001D60CD"/>
    <w:rsid w:val="001D634E"/>
    <w:rsid w:val="001D6474"/>
    <w:rsid w:val="001D650F"/>
    <w:rsid w:val="001D6609"/>
    <w:rsid w:val="001D661F"/>
    <w:rsid w:val="001D6815"/>
    <w:rsid w:val="001D691F"/>
    <w:rsid w:val="001D6958"/>
    <w:rsid w:val="001D6A55"/>
    <w:rsid w:val="001D6B29"/>
    <w:rsid w:val="001D6C08"/>
    <w:rsid w:val="001D6D81"/>
    <w:rsid w:val="001D6DA6"/>
    <w:rsid w:val="001D6E22"/>
    <w:rsid w:val="001D6EEB"/>
    <w:rsid w:val="001D705A"/>
    <w:rsid w:val="001D7151"/>
    <w:rsid w:val="001D7319"/>
    <w:rsid w:val="001D7409"/>
    <w:rsid w:val="001D7498"/>
    <w:rsid w:val="001D759D"/>
    <w:rsid w:val="001D75D8"/>
    <w:rsid w:val="001D76A0"/>
    <w:rsid w:val="001D76D2"/>
    <w:rsid w:val="001D78F0"/>
    <w:rsid w:val="001D7DB8"/>
    <w:rsid w:val="001D7E83"/>
    <w:rsid w:val="001D7EFC"/>
    <w:rsid w:val="001D7F61"/>
    <w:rsid w:val="001D7F69"/>
    <w:rsid w:val="001E005E"/>
    <w:rsid w:val="001E00E4"/>
    <w:rsid w:val="001E0160"/>
    <w:rsid w:val="001E016F"/>
    <w:rsid w:val="001E0393"/>
    <w:rsid w:val="001E0432"/>
    <w:rsid w:val="001E04B1"/>
    <w:rsid w:val="001E0559"/>
    <w:rsid w:val="001E07A2"/>
    <w:rsid w:val="001E07A9"/>
    <w:rsid w:val="001E07EE"/>
    <w:rsid w:val="001E08A5"/>
    <w:rsid w:val="001E0AB0"/>
    <w:rsid w:val="001E0B0F"/>
    <w:rsid w:val="001E0E6C"/>
    <w:rsid w:val="001E0F4E"/>
    <w:rsid w:val="001E100C"/>
    <w:rsid w:val="001E10CA"/>
    <w:rsid w:val="001E1272"/>
    <w:rsid w:val="001E1391"/>
    <w:rsid w:val="001E16DE"/>
    <w:rsid w:val="001E1799"/>
    <w:rsid w:val="001E1817"/>
    <w:rsid w:val="001E18A3"/>
    <w:rsid w:val="001E19CA"/>
    <w:rsid w:val="001E1AB8"/>
    <w:rsid w:val="001E1ABA"/>
    <w:rsid w:val="001E1AC7"/>
    <w:rsid w:val="001E1ACD"/>
    <w:rsid w:val="001E1B1A"/>
    <w:rsid w:val="001E1B70"/>
    <w:rsid w:val="001E1E35"/>
    <w:rsid w:val="001E1FB3"/>
    <w:rsid w:val="001E2095"/>
    <w:rsid w:val="001E2113"/>
    <w:rsid w:val="001E212A"/>
    <w:rsid w:val="001E25EC"/>
    <w:rsid w:val="001E2674"/>
    <w:rsid w:val="001E26ED"/>
    <w:rsid w:val="001E2770"/>
    <w:rsid w:val="001E27CD"/>
    <w:rsid w:val="001E298B"/>
    <w:rsid w:val="001E29FA"/>
    <w:rsid w:val="001E2A0B"/>
    <w:rsid w:val="001E2A31"/>
    <w:rsid w:val="001E2BE1"/>
    <w:rsid w:val="001E2BF4"/>
    <w:rsid w:val="001E2C1D"/>
    <w:rsid w:val="001E2CA1"/>
    <w:rsid w:val="001E2F11"/>
    <w:rsid w:val="001E2F24"/>
    <w:rsid w:val="001E2F74"/>
    <w:rsid w:val="001E2FBB"/>
    <w:rsid w:val="001E3059"/>
    <w:rsid w:val="001E3075"/>
    <w:rsid w:val="001E32FF"/>
    <w:rsid w:val="001E33CC"/>
    <w:rsid w:val="001E3683"/>
    <w:rsid w:val="001E36CA"/>
    <w:rsid w:val="001E3822"/>
    <w:rsid w:val="001E392E"/>
    <w:rsid w:val="001E399F"/>
    <w:rsid w:val="001E3BC9"/>
    <w:rsid w:val="001E3D08"/>
    <w:rsid w:val="001E3D7C"/>
    <w:rsid w:val="001E3E51"/>
    <w:rsid w:val="001E3F0A"/>
    <w:rsid w:val="001E3F93"/>
    <w:rsid w:val="001E40D6"/>
    <w:rsid w:val="001E41EA"/>
    <w:rsid w:val="001E437C"/>
    <w:rsid w:val="001E43DE"/>
    <w:rsid w:val="001E44EB"/>
    <w:rsid w:val="001E4515"/>
    <w:rsid w:val="001E45E7"/>
    <w:rsid w:val="001E4676"/>
    <w:rsid w:val="001E489E"/>
    <w:rsid w:val="001E4960"/>
    <w:rsid w:val="001E4ACF"/>
    <w:rsid w:val="001E4B7A"/>
    <w:rsid w:val="001E4C7A"/>
    <w:rsid w:val="001E4DD9"/>
    <w:rsid w:val="001E4EAB"/>
    <w:rsid w:val="001E4F4F"/>
    <w:rsid w:val="001E4FB6"/>
    <w:rsid w:val="001E5137"/>
    <w:rsid w:val="001E5205"/>
    <w:rsid w:val="001E55D8"/>
    <w:rsid w:val="001E56B9"/>
    <w:rsid w:val="001E5882"/>
    <w:rsid w:val="001E58D4"/>
    <w:rsid w:val="001E591D"/>
    <w:rsid w:val="001E592A"/>
    <w:rsid w:val="001E5948"/>
    <w:rsid w:val="001E5A23"/>
    <w:rsid w:val="001E5C1E"/>
    <w:rsid w:val="001E5C4E"/>
    <w:rsid w:val="001E5C86"/>
    <w:rsid w:val="001E5CB9"/>
    <w:rsid w:val="001E5DEF"/>
    <w:rsid w:val="001E5E6A"/>
    <w:rsid w:val="001E60F5"/>
    <w:rsid w:val="001E6208"/>
    <w:rsid w:val="001E621A"/>
    <w:rsid w:val="001E6248"/>
    <w:rsid w:val="001E62A7"/>
    <w:rsid w:val="001E637D"/>
    <w:rsid w:val="001E6713"/>
    <w:rsid w:val="001E6809"/>
    <w:rsid w:val="001E68A5"/>
    <w:rsid w:val="001E6942"/>
    <w:rsid w:val="001E696C"/>
    <w:rsid w:val="001E6B6F"/>
    <w:rsid w:val="001E6BBE"/>
    <w:rsid w:val="001E6BE4"/>
    <w:rsid w:val="001E6D60"/>
    <w:rsid w:val="001E6EA0"/>
    <w:rsid w:val="001E6ED1"/>
    <w:rsid w:val="001E6F84"/>
    <w:rsid w:val="001E6FEA"/>
    <w:rsid w:val="001E7029"/>
    <w:rsid w:val="001E7055"/>
    <w:rsid w:val="001E7073"/>
    <w:rsid w:val="001E74EF"/>
    <w:rsid w:val="001E7570"/>
    <w:rsid w:val="001E777A"/>
    <w:rsid w:val="001E7874"/>
    <w:rsid w:val="001E7DFA"/>
    <w:rsid w:val="001F04CB"/>
    <w:rsid w:val="001F061D"/>
    <w:rsid w:val="001F06EC"/>
    <w:rsid w:val="001F0966"/>
    <w:rsid w:val="001F09C8"/>
    <w:rsid w:val="001F0A40"/>
    <w:rsid w:val="001F0B59"/>
    <w:rsid w:val="001F0D7C"/>
    <w:rsid w:val="001F0E30"/>
    <w:rsid w:val="001F0E44"/>
    <w:rsid w:val="001F0E7E"/>
    <w:rsid w:val="001F0FE0"/>
    <w:rsid w:val="001F1010"/>
    <w:rsid w:val="001F1104"/>
    <w:rsid w:val="001F1183"/>
    <w:rsid w:val="001F1262"/>
    <w:rsid w:val="001F12C1"/>
    <w:rsid w:val="001F12CE"/>
    <w:rsid w:val="001F1384"/>
    <w:rsid w:val="001F139D"/>
    <w:rsid w:val="001F13C1"/>
    <w:rsid w:val="001F13EF"/>
    <w:rsid w:val="001F1436"/>
    <w:rsid w:val="001F144C"/>
    <w:rsid w:val="001F1566"/>
    <w:rsid w:val="001F18F3"/>
    <w:rsid w:val="001F1973"/>
    <w:rsid w:val="001F209C"/>
    <w:rsid w:val="001F20DF"/>
    <w:rsid w:val="001F228A"/>
    <w:rsid w:val="001F234E"/>
    <w:rsid w:val="001F239F"/>
    <w:rsid w:val="001F245B"/>
    <w:rsid w:val="001F2591"/>
    <w:rsid w:val="001F2622"/>
    <w:rsid w:val="001F279A"/>
    <w:rsid w:val="001F27A2"/>
    <w:rsid w:val="001F288C"/>
    <w:rsid w:val="001F2D99"/>
    <w:rsid w:val="001F2DD3"/>
    <w:rsid w:val="001F2E95"/>
    <w:rsid w:val="001F2FBE"/>
    <w:rsid w:val="001F301D"/>
    <w:rsid w:val="001F30BC"/>
    <w:rsid w:val="001F31E9"/>
    <w:rsid w:val="001F3316"/>
    <w:rsid w:val="001F339B"/>
    <w:rsid w:val="001F3476"/>
    <w:rsid w:val="001F34FC"/>
    <w:rsid w:val="001F371F"/>
    <w:rsid w:val="001F3880"/>
    <w:rsid w:val="001F3C19"/>
    <w:rsid w:val="001F3D17"/>
    <w:rsid w:val="001F3E07"/>
    <w:rsid w:val="001F3ED2"/>
    <w:rsid w:val="001F3FF0"/>
    <w:rsid w:val="001F4119"/>
    <w:rsid w:val="001F43B5"/>
    <w:rsid w:val="001F4524"/>
    <w:rsid w:val="001F4689"/>
    <w:rsid w:val="001F469E"/>
    <w:rsid w:val="001F4737"/>
    <w:rsid w:val="001F4884"/>
    <w:rsid w:val="001F4A18"/>
    <w:rsid w:val="001F4ADB"/>
    <w:rsid w:val="001F4C3D"/>
    <w:rsid w:val="001F4DD1"/>
    <w:rsid w:val="001F4E4E"/>
    <w:rsid w:val="001F5189"/>
    <w:rsid w:val="001F518C"/>
    <w:rsid w:val="001F53AD"/>
    <w:rsid w:val="001F5548"/>
    <w:rsid w:val="001F5578"/>
    <w:rsid w:val="001F55AE"/>
    <w:rsid w:val="001F594C"/>
    <w:rsid w:val="001F598F"/>
    <w:rsid w:val="001F5ABA"/>
    <w:rsid w:val="001F5ACA"/>
    <w:rsid w:val="001F5ACD"/>
    <w:rsid w:val="001F5AFC"/>
    <w:rsid w:val="001F5B07"/>
    <w:rsid w:val="001F5DD5"/>
    <w:rsid w:val="001F5DD9"/>
    <w:rsid w:val="001F5E44"/>
    <w:rsid w:val="001F5E6D"/>
    <w:rsid w:val="001F5F13"/>
    <w:rsid w:val="001F60F7"/>
    <w:rsid w:val="001F611D"/>
    <w:rsid w:val="001F6139"/>
    <w:rsid w:val="001F6277"/>
    <w:rsid w:val="001F6283"/>
    <w:rsid w:val="001F64C0"/>
    <w:rsid w:val="001F64C6"/>
    <w:rsid w:val="001F6703"/>
    <w:rsid w:val="001F673A"/>
    <w:rsid w:val="001F68D7"/>
    <w:rsid w:val="001F69F0"/>
    <w:rsid w:val="001F6A06"/>
    <w:rsid w:val="001F6B1C"/>
    <w:rsid w:val="001F6C13"/>
    <w:rsid w:val="001F7031"/>
    <w:rsid w:val="001F70A0"/>
    <w:rsid w:val="001F70B1"/>
    <w:rsid w:val="001F70FD"/>
    <w:rsid w:val="001F715E"/>
    <w:rsid w:val="001F74BF"/>
    <w:rsid w:val="001F74D1"/>
    <w:rsid w:val="001F74FC"/>
    <w:rsid w:val="001F74FD"/>
    <w:rsid w:val="001F752F"/>
    <w:rsid w:val="001F761B"/>
    <w:rsid w:val="001F7629"/>
    <w:rsid w:val="001F7685"/>
    <w:rsid w:val="001F7832"/>
    <w:rsid w:val="001F788F"/>
    <w:rsid w:val="001F78E3"/>
    <w:rsid w:val="001F78E4"/>
    <w:rsid w:val="001F7985"/>
    <w:rsid w:val="001F7A5F"/>
    <w:rsid w:val="001F7B3F"/>
    <w:rsid w:val="001F7BEA"/>
    <w:rsid w:val="001F7BFE"/>
    <w:rsid w:val="001F7C66"/>
    <w:rsid w:val="001F7CB2"/>
    <w:rsid w:val="001F7E12"/>
    <w:rsid w:val="001F7E52"/>
    <w:rsid w:val="001F7F33"/>
    <w:rsid w:val="001F7FE7"/>
    <w:rsid w:val="00200082"/>
    <w:rsid w:val="002000AB"/>
    <w:rsid w:val="0020041F"/>
    <w:rsid w:val="002004A8"/>
    <w:rsid w:val="00200573"/>
    <w:rsid w:val="00200702"/>
    <w:rsid w:val="0020073B"/>
    <w:rsid w:val="002007E7"/>
    <w:rsid w:val="00200856"/>
    <w:rsid w:val="0020085F"/>
    <w:rsid w:val="002008BF"/>
    <w:rsid w:val="00200946"/>
    <w:rsid w:val="0020098D"/>
    <w:rsid w:val="002009EC"/>
    <w:rsid w:val="00200A9C"/>
    <w:rsid w:val="00200C3E"/>
    <w:rsid w:val="00200FFA"/>
    <w:rsid w:val="00201070"/>
    <w:rsid w:val="00201218"/>
    <w:rsid w:val="00201461"/>
    <w:rsid w:val="002014C6"/>
    <w:rsid w:val="00201773"/>
    <w:rsid w:val="00201993"/>
    <w:rsid w:val="00201A47"/>
    <w:rsid w:val="00201BDF"/>
    <w:rsid w:val="00201CA4"/>
    <w:rsid w:val="00201D52"/>
    <w:rsid w:val="00201D9D"/>
    <w:rsid w:val="00201E09"/>
    <w:rsid w:val="00201ED4"/>
    <w:rsid w:val="00201F25"/>
    <w:rsid w:val="002021A0"/>
    <w:rsid w:val="002021C4"/>
    <w:rsid w:val="00202689"/>
    <w:rsid w:val="002027CF"/>
    <w:rsid w:val="0020282A"/>
    <w:rsid w:val="0020284F"/>
    <w:rsid w:val="0020296C"/>
    <w:rsid w:val="00202AC3"/>
    <w:rsid w:val="00202BF9"/>
    <w:rsid w:val="00202C07"/>
    <w:rsid w:val="00202CB9"/>
    <w:rsid w:val="00202E21"/>
    <w:rsid w:val="00202F2C"/>
    <w:rsid w:val="00203077"/>
    <w:rsid w:val="00203385"/>
    <w:rsid w:val="0020339B"/>
    <w:rsid w:val="002034C1"/>
    <w:rsid w:val="00203568"/>
    <w:rsid w:val="00203611"/>
    <w:rsid w:val="00203797"/>
    <w:rsid w:val="002037B2"/>
    <w:rsid w:val="002037F1"/>
    <w:rsid w:val="002038EA"/>
    <w:rsid w:val="00203C3F"/>
    <w:rsid w:val="00203E33"/>
    <w:rsid w:val="002040DC"/>
    <w:rsid w:val="00204207"/>
    <w:rsid w:val="002042B5"/>
    <w:rsid w:val="0020430A"/>
    <w:rsid w:val="0020445A"/>
    <w:rsid w:val="002044DC"/>
    <w:rsid w:val="002044FE"/>
    <w:rsid w:val="0020458B"/>
    <w:rsid w:val="00204598"/>
    <w:rsid w:val="002045EB"/>
    <w:rsid w:val="0020473D"/>
    <w:rsid w:val="00204785"/>
    <w:rsid w:val="002048A2"/>
    <w:rsid w:val="0020499E"/>
    <w:rsid w:val="00204A87"/>
    <w:rsid w:val="00204CA4"/>
    <w:rsid w:val="00204D83"/>
    <w:rsid w:val="00204E08"/>
    <w:rsid w:val="00204E35"/>
    <w:rsid w:val="00204ED7"/>
    <w:rsid w:val="00204F57"/>
    <w:rsid w:val="0020520B"/>
    <w:rsid w:val="002052B8"/>
    <w:rsid w:val="002053FD"/>
    <w:rsid w:val="00205624"/>
    <w:rsid w:val="002059EA"/>
    <w:rsid w:val="00205A84"/>
    <w:rsid w:val="00205C8D"/>
    <w:rsid w:val="00205C9D"/>
    <w:rsid w:val="00205D47"/>
    <w:rsid w:val="00205EB6"/>
    <w:rsid w:val="00205F1D"/>
    <w:rsid w:val="00205FD6"/>
    <w:rsid w:val="0020616C"/>
    <w:rsid w:val="0020622F"/>
    <w:rsid w:val="00206401"/>
    <w:rsid w:val="00206487"/>
    <w:rsid w:val="002065FA"/>
    <w:rsid w:val="0020667D"/>
    <w:rsid w:val="00206775"/>
    <w:rsid w:val="00206B24"/>
    <w:rsid w:val="00206D47"/>
    <w:rsid w:val="00206EA5"/>
    <w:rsid w:val="002070E1"/>
    <w:rsid w:val="0020710C"/>
    <w:rsid w:val="002073E0"/>
    <w:rsid w:val="0020741B"/>
    <w:rsid w:val="0020790E"/>
    <w:rsid w:val="0020799C"/>
    <w:rsid w:val="00207BD7"/>
    <w:rsid w:val="00207C7E"/>
    <w:rsid w:val="00207F3D"/>
    <w:rsid w:val="0021013C"/>
    <w:rsid w:val="00210191"/>
    <w:rsid w:val="00210259"/>
    <w:rsid w:val="002104C1"/>
    <w:rsid w:val="002104F9"/>
    <w:rsid w:val="00210520"/>
    <w:rsid w:val="0021075A"/>
    <w:rsid w:val="002107B7"/>
    <w:rsid w:val="002107DC"/>
    <w:rsid w:val="00210C13"/>
    <w:rsid w:val="00210C25"/>
    <w:rsid w:val="00210D5E"/>
    <w:rsid w:val="00210E7D"/>
    <w:rsid w:val="00211049"/>
    <w:rsid w:val="002110A1"/>
    <w:rsid w:val="00211269"/>
    <w:rsid w:val="0021146C"/>
    <w:rsid w:val="00211529"/>
    <w:rsid w:val="002115D5"/>
    <w:rsid w:val="00211616"/>
    <w:rsid w:val="002116D9"/>
    <w:rsid w:val="0021175B"/>
    <w:rsid w:val="0021175E"/>
    <w:rsid w:val="00211896"/>
    <w:rsid w:val="002119AF"/>
    <w:rsid w:val="00211B80"/>
    <w:rsid w:val="00211BE1"/>
    <w:rsid w:val="00211D4A"/>
    <w:rsid w:val="00211E9C"/>
    <w:rsid w:val="00211EEA"/>
    <w:rsid w:val="00212053"/>
    <w:rsid w:val="0021212B"/>
    <w:rsid w:val="0021219D"/>
    <w:rsid w:val="0021227F"/>
    <w:rsid w:val="002123E7"/>
    <w:rsid w:val="00212468"/>
    <w:rsid w:val="00212682"/>
    <w:rsid w:val="00212694"/>
    <w:rsid w:val="002127B8"/>
    <w:rsid w:val="00212819"/>
    <w:rsid w:val="0021283F"/>
    <w:rsid w:val="0021288B"/>
    <w:rsid w:val="0021289B"/>
    <w:rsid w:val="002129C0"/>
    <w:rsid w:val="00212AD7"/>
    <w:rsid w:val="00212B50"/>
    <w:rsid w:val="00212E74"/>
    <w:rsid w:val="00212EA9"/>
    <w:rsid w:val="00212F18"/>
    <w:rsid w:val="00213026"/>
    <w:rsid w:val="00213092"/>
    <w:rsid w:val="002130D1"/>
    <w:rsid w:val="0021315C"/>
    <w:rsid w:val="0021317E"/>
    <w:rsid w:val="00213260"/>
    <w:rsid w:val="002132CA"/>
    <w:rsid w:val="0021337C"/>
    <w:rsid w:val="0021363D"/>
    <w:rsid w:val="00213641"/>
    <w:rsid w:val="002136A2"/>
    <w:rsid w:val="00213770"/>
    <w:rsid w:val="00213A16"/>
    <w:rsid w:val="00213B52"/>
    <w:rsid w:val="00213DC9"/>
    <w:rsid w:val="00213F42"/>
    <w:rsid w:val="002140C6"/>
    <w:rsid w:val="00214323"/>
    <w:rsid w:val="0021442A"/>
    <w:rsid w:val="002145B7"/>
    <w:rsid w:val="0021478A"/>
    <w:rsid w:val="002147A0"/>
    <w:rsid w:val="002147F3"/>
    <w:rsid w:val="00214AB0"/>
    <w:rsid w:val="00214DAA"/>
    <w:rsid w:val="002151A2"/>
    <w:rsid w:val="0021545A"/>
    <w:rsid w:val="00215499"/>
    <w:rsid w:val="002158DC"/>
    <w:rsid w:val="002158FF"/>
    <w:rsid w:val="00215919"/>
    <w:rsid w:val="00215D07"/>
    <w:rsid w:val="00215DFF"/>
    <w:rsid w:val="00215E96"/>
    <w:rsid w:val="00215FF4"/>
    <w:rsid w:val="00216038"/>
    <w:rsid w:val="0021616D"/>
    <w:rsid w:val="002164DF"/>
    <w:rsid w:val="00216A1E"/>
    <w:rsid w:val="00216B3C"/>
    <w:rsid w:val="00216CAD"/>
    <w:rsid w:val="00216CE5"/>
    <w:rsid w:val="00216D39"/>
    <w:rsid w:val="00216D9F"/>
    <w:rsid w:val="00216E3C"/>
    <w:rsid w:val="00216E69"/>
    <w:rsid w:val="00216EAB"/>
    <w:rsid w:val="00216F99"/>
    <w:rsid w:val="00216FDB"/>
    <w:rsid w:val="0021706C"/>
    <w:rsid w:val="0021707F"/>
    <w:rsid w:val="002171B4"/>
    <w:rsid w:val="002172AC"/>
    <w:rsid w:val="002175C8"/>
    <w:rsid w:val="0021768D"/>
    <w:rsid w:val="0021786C"/>
    <w:rsid w:val="002178CA"/>
    <w:rsid w:val="002179FD"/>
    <w:rsid w:val="00217C07"/>
    <w:rsid w:val="00217D4E"/>
    <w:rsid w:val="00217D50"/>
    <w:rsid w:val="00217F50"/>
    <w:rsid w:val="00217FC4"/>
    <w:rsid w:val="00217FF2"/>
    <w:rsid w:val="00220004"/>
    <w:rsid w:val="0022007E"/>
    <w:rsid w:val="002201A0"/>
    <w:rsid w:val="002202C3"/>
    <w:rsid w:val="00220428"/>
    <w:rsid w:val="0022042B"/>
    <w:rsid w:val="002204E2"/>
    <w:rsid w:val="002205B2"/>
    <w:rsid w:val="00220890"/>
    <w:rsid w:val="00220A3E"/>
    <w:rsid w:val="00220BBB"/>
    <w:rsid w:val="00220C03"/>
    <w:rsid w:val="00220CB5"/>
    <w:rsid w:val="00220D1F"/>
    <w:rsid w:val="00220D77"/>
    <w:rsid w:val="00220F18"/>
    <w:rsid w:val="00220F5A"/>
    <w:rsid w:val="00220F9A"/>
    <w:rsid w:val="00220FFB"/>
    <w:rsid w:val="002211C2"/>
    <w:rsid w:val="00221283"/>
    <w:rsid w:val="00221585"/>
    <w:rsid w:val="002215A5"/>
    <w:rsid w:val="002217C5"/>
    <w:rsid w:val="00221800"/>
    <w:rsid w:val="002218F5"/>
    <w:rsid w:val="002219C2"/>
    <w:rsid w:val="00221CBA"/>
    <w:rsid w:val="00221DB6"/>
    <w:rsid w:val="00221DEE"/>
    <w:rsid w:val="00221E01"/>
    <w:rsid w:val="00221E08"/>
    <w:rsid w:val="00221E45"/>
    <w:rsid w:val="00221E65"/>
    <w:rsid w:val="002220F5"/>
    <w:rsid w:val="002221AD"/>
    <w:rsid w:val="002221F0"/>
    <w:rsid w:val="00222309"/>
    <w:rsid w:val="00222321"/>
    <w:rsid w:val="00222507"/>
    <w:rsid w:val="0022266C"/>
    <w:rsid w:val="002226EC"/>
    <w:rsid w:val="002228D2"/>
    <w:rsid w:val="00222934"/>
    <w:rsid w:val="00222950"/>
    <w:rsid w:val="00222A81"/>
    <w:rsid w:val="00222B17"/>
    <w:rsid w:val="00222C17"/>
    <w:rsid w:val="00222C74"/>
    <w:rsid w:val="00222D08"/>
    <w:rsid w:val="00222DE8"/>
    <w:rsid w:val="00222DFD"/>
    <w:rsid w:val="00222EC2"/>
    <w:rsid w:val="00222FD3"/>
    <w:rsid w:val="002231BB"/>
    <w:rsid w:val="002231EC"/>
    <w:rsid w:val="002233D6"/>
    <w:rsid w:val="002233FE"/>
    <w:rsid w:val="0022346E"/>
    <w:rsid w:val="0022363C"/>
    <w:rsid w:val="002236A9"/>
    <w:rsid w:val="00223770"/>
    <w:rsid w:val="00223884"/>
    <w:rsid w:val="002238CE"/>
    <w:rsid w:val="00223B41"/>
    <w:rsid w:val="00223D29"/>
    <w:rsid w:val="00223DD3"/>
    <w:rsid w:val="00223DEA"/>
    <w:rsid w:val="00223ED0"/>
    <w:rsid w:val="00223EEF"/>
    <w:rsid w:val="00223FC8"/>
    <w:rsid w:val="00224008"/>
    <w:rsid w:val="00224026"/>
    <w:rsid w:val="00224158"/>
    <w:rsid w:val="00224292"/>
    <w:rsid w:val="002242E5"/>
    <w:rsid w:val="00224462"/>
    <w:rsid w:val="0022466B"/>
    <w:rsid w:val="00224686"/>
    <w:rsid w:val="00224757"/>
    <w:rsid w:val="0022484E"/>
    <w:rsid w:val="00224891"/>
    <w:rsid w:val="00224916"/>
    <w:rsid w:val="0022492D"/>
    <w:rsid w:val="002249A9"/>
    <w:rsid w:val="00224A0B"/>
    <w:rsid w:val="00224A30"/>
    <w:rsid w:val="00224A8A"/>
    <w:rsid w:val="00224B86"/>
    <w:rsid w:val="00224BCF"/>
    <w:rsid w:val="00224C11"/>
    <w:rsid w:val="00224CB2"/>
    <w:rsid w:val="00224CD5"/>
    <w:rsid w:val="00224ECF"/>
    <w:rsid w:val="0022524E"/>
    <w:rsid w:val="00225340"/>
    <w:rsid w:val="002253F6"/>
    <w:rsid w:val="00225414"/>
    <w:rsid w:val="00225499"/>
    <w:rsid w:val="002255ED"/>
    <w:rsid w:val="0022565C"/>
    <w:rsid w:val="0022589C"/>
    <w:rsid w:val="0022590A"/>
    <w:rsid w:val="002259BF"/>
    <w:rsid w:val="00225F82"/>
    <w:rsid w:val="00225F95"/>
    <w:rsid w:val="002260FB"/>
    <w:rsid w:val="002261F3"/>
    <w:rsid w:val="00226390"/>
    <w:rsid w:val="002263E2"/>
    <w:rsid w:val="002264EA"/>
    <w:rsid w:val="002264F3"/>
    <w:rsid w:val="00226500"/>
    <w:rsid w:val="00226727"/>
    <w:rsid w:val="002267C1"/>
    <w:rsid w:val="002267D6"/>
    <w:rsid w:val="00226947"/>
    <w:rsid w:val="002269DF"/>
    <w:rsid w:val="00226ABE"/>
    <w:rsid w:val="00226AFD"/>
    <w:rsid w:val="00226B7C"/>
    <w:rsid w:val="00226C99"/>
    <w:rsid w:val="00226CB2"/>
    <w:rsid w:val="00226EEE"/>
    <w:rsid w:val="00226F9E"/>
    <w:rsid w:val="0022706F"/>
    <w:rsid w:val="0022708B"/>
    <w:rsid w:val="00227163"/>
    <w:rsid w:val="00227449"/>
    <w:rsid w:val="002274B9"/>
    <w:rsid w:val="002274ED"/>
    <w:rsid w:val="00227503"/>
    <w:rsid w:val="00227679"/>
    <w:rsid w:val="00227936"/>
    <w:rsid w:val="00227BDF"/>
    <w:rsid w:val="0023009E"/>
    <w:rsid w:val="002300DC"/>
    <w:rsid w:val="00230236"/>
    <w:rsid w:val="002305F1"/>
    <w:rsid w:val="002305F5"/>
    <w:rsid w:val="002305F8"/>
    <w:rsid w:val="002305FD"/>
    <w:rsid w:val="00230AB3"/>
    <w:rsid w:val="00230B39"/>
    <w:rsid w:val="00230C86"/>
    <w:rsid w:val="00230D7E"/>
    <w:rsid w:val="00230ED0"/>
    <w:rsid w:val="00230F05"/>
    <w:rsid w:val="00230FD8"/>
    <w:rsid w:val="00231013"/>
    <w:rsid w:val="00231208"/>
    <w:rsid w:val="002312C2"/>
    <w:rsid w:val="002312FD"/>
    <w:rsid w:val="00231337"/>
    <w:rsid w:val="00231408"/>
    <w:rsid w:val="002314B0"/>
    <w:rsid w:val="00231579"/>
    <w:rsid w:val="002317A0"/>
    <w:rsid w:val="002318C5"/>
    <w:rsid w:val="00231A00"/>
    <w:rsid w:val="00231A08"/>
    <w:rsid w:val="00231BA5"/>
    <w:rsid w:val="00231BBE"/>
    <w:rsid w:val="00231BCA"/>
    <w:rsid w:val="00231CD7"/>
    <w:rsid w:val="00231CE1"/>
    <w:rsid w:val="00231DB5"/>
    <w:rsid w:val="00231E06"/>
    <w:rsid w:val="00232044"/>
    <w:rsid w:val="002322E2"/>
    <w:rsid w:val="00232332"/>
    <w:rsid w:val="00232616"/>
    <w:rsid w:val="00232757"/>
    <w:rsid w:val="0023277E"/>
    <w:rsid w:val="002327BC"/>
    <w:rsid w:val="002327C4"/>
    <w:rsid w:val="00232907"/>
    <w:rsid w:val="002329C2"/>
    <w:rsid w:val="00232A7F"/>
    <w:rsid w:val="00232A83"/>
    <w:rsid w:val="00232C99"/>
    <w:rsid w:val="00232DF1"/>
    <w:rsid w:val="00232E0C"/>
    <w:rsid w:val="00232FF4"/>
    <w:rsid w:val="00233211"/>
    <w:rsid w:val="00233416"/>
    <w:rsid w:val="00233666"/>
    <w:rsid w:val="0023377B"/>
    <w:rsid w:val="0023378E"/>
    <w:rsid w:val="00233834"/>
    <w:rsid w:val="00233887"/>
    <w:rsid w:val="00233923"/>
    <w:rsid w:val="00233977"/>
    <w:rsid w:val="002339A0"/>
    <w:rsid w:val="00233B31"/>
    <w:rsid w:val="00233C7F"/>
    <w:rsid w:val="00233D7B"/>
    <w:rsid w:val="00233E44"/>
    <w:rsid w:val="00233E6F"/>
    <w:rsid w:val="00233ECF"/>
    <w:rsid w:val="00233F0E"/>
    <w:rsid w:val="00233F6E"/>
    <w:rsid w:val="00233FD6"/>
    <w:rsid w:val="0023403F"/>
    <w:rsid w:val="0023406F"/>
    <w:rsid w:val="002342DD"/>
    <w:rsid w:val="00234425"/>
    <w:rsid w:val="00234922"/>
    <w:rsid w:val="002349D7"/>
    <w:rsid w:val="00234A24"/>
    <w:rsid w:val="00234A36"/>
    <w:rsid w:val="00234A9D"/>
    <w:rsid w:val="00234AAB"/>
    <w:rsid w:val="00234AC0"/>
    <w:rsid w:val="00234B77"/>
    <w:rsid w:val="00234B9B"/>
    <w:rsid w:val="00235003"/>
    <w:rsid w:val="00235018"/>
    <w:rsid w:val="002354A1"/>
    <w:rsid w:val="002354B1"/>
    <w:rsid w:val="00235550"/>
    <w:rsid w:val="0023556F"/>
    <w:rsid w:val="002355B5"/>
    <w:rsid w:val="00235653"/>
    <w:rsid w:val="00235695"/>
    <w:rsid w:val="00235732"/>
    <w:rsid w:val="002357C6"/>
    <w:rsid w:val="00235A29"/>
    <w:rsid w:val="00235B28"/>
    <w:rsid w:val="00235C0B"/>
    <w:rsid w:val="00235D8C"/>
    <w:rsid w:val="00235F78"/>
    <w:rsid w:val="00236282"/>
    <w:rsid w:val="002362FE"/>
    <w:rsid w:val="00236307"/>
    <w:rsid w:val="00236503"/>
    <w:rsid w:val="002365E1"/>
    <w:rsid w:val="0023680F"/>
    <w:rsid w:val="002368B0"/>
    <w:rsid w:val="00236984"/>
    <w:rsid w:val="00236A4B"/>
    <w:rsid w:val="00236C57"/>
    <w:rsid w:val="00236D6B"/>
    <w:rsid w:val="00236E2B"/>
    <w:rsid w:val="00236E93"/>
    <w:rsid w:val="00236FD5"/>
    <w:rsid w:val="00237047"/>
    <w:rsid w:val="00237188"/>
    <w:rsid w:val="00237394"/>
    <w:rsid w:val="002374AC"/>
    <w:rsid w:val="00237557"/>
    <w:rsid w:val="0023778C"/>
    <w:rsid w:val="00237A64"/>
    <w:rsid w:val="00237AA1"/>
    <w:rsid w:val="00237B2D"/>
    <w:rsid w:val="00237BBD"/>
    <w:rsid w:val="00237CCC"/>
    <w:rsid w:val="00237D07"/>
    <w:rsid w:val="00237E86"/>
    <w:rsid w:val="00237EFF"/>
    <w:rsid w:val="00237F0B"/>
    <w:rsid w:val="0024014F"/>
    <w:rsid w:val="002402BB"/>
    <w:rsid w:val="0024048F"/>
    <w:rsid w:val="0024062E"/>
    <w:rsid w:val="00240682"/>
    <w:rsid w:val="00240871"/>
    <w:rsid w:val="00240950"/>
    <w:rsid w:val="00240A47"/>
    <w:rsid w:val="00240A5C"/>
    <w:rsid w:val="00240AA9"/>
    <w:rsid w:val="00240C87"/>
    <w:rsid w:val="00240DDC"/>
    <w:rsid w:val="00240EF2"/>
    <w:rsid w:val="00240FC6"/>
    <w:rsid w:val="00241070"/>
    <w:rsid w:val="002410B8"/>
    <w:rsid w:val="002410CE"/>
    <w:rsid w:val="0024139B"/>
    <w:rsid w:val="002413B9"/>
    <w:rsid w:val="002415C9"/>
    <w:rsid w:val="00241722"/>
    <w:rsid w:val="00241767"/>
    <w:rsid w:val="00241797"/>
    <w:rsid w:val="0024185C"/>
    <w:rsid w:val="002418DE"/>
    <w:rsid w:val="002419AD"/>
    <w:rsid w:val="00241A29"/>
    <w:rsid w:val="00241B12"/>
    <w:rsid w:val="00241C19"/>
    <w:rsid w:val="00241C81"/>
    <w:rsid w:val="00241DDE"/>
    <w:rsid w:val="00241EC1"/>
    <w:rsid w:val="0024209D"/>
    <w:rsid w:val="002420C6"/>
    <w:rsid w:val="002421B2"/>
    <w:rsid w:val="002421D4"/>
    <w:rsid w:val="00242291"/>
    <w:rsid w:val="0024239B"/>
    <w:rsid w:val="00242430"/>
    <w:rsid w:val="002424E7"/>
    <w:rsid w:val="00242500"/>
    <w:rsid w:val="0024259A"/>
    <w:rsid w:val="002425A9"/>
    <w:rsid w:val="0024265A"/>
    <w:rsid w:val="002426D0"/>
    <w:rsid w:val="002426DD"/>
    <w:rsid w:val="00242773"/>
    <w:rsid w:val="00242AE2"/>
    <w:rsid w:val="00242CF0"/>
    <w:rsid w:val="00242D75"/>
    <w:rsid w:val="00242ECD"/>
    <w:rsid w:val="00242F38"/>
    <w:rsid w:val="00243007"/>
    <w:rsid w:val="00243290"/>
    <w:rsid w:val="0024330F"/>
    <w:rsid w:val="00243672"/>
    <w:rsid w:val="00243849"/>
    <w:rsid w:val="002438FD"/>
    <w:rsid w:val="00243979"/>
    <w:rsid w:val="00243C5D"/>
    <w:rsid w:val="00243E21"/>
    <w:rsid w:val="00243EC8"/>
    <w:rsid w:val="00244288"/>
    <w:rsid w:val="002442C9"/>
    <w:rsid w:val="00244366"/>
    <w:rsid w:val="002443CF"/>
    <w:rsid w:val="0024449C"/>
    <w:rsid w:val="002444F7"/>
    <w:rsid w:val="002446A7"/>
    <w:rsid w:val="002446DC"/>
    <w:rsid w:val="00244C2B"/>
    <w:rsid w:val="00244C83"/>
    <w:rsid w:val="00244C9B"/>
    <w:rsid w:val="00244FCD"/>
    <w:rsid w:val="00245337"/>
    <w:rsid w:val="002453C3"/>
    <w:rsid w:val="0024576F"/>
    <w:rsid w:val="00245A1A"/>
    <w:rsid w:val="00245ABB"/>
    <w:rsid w:val="00245B5A"/>
    <w:rsid w:val="00245CF5"/>
    <w:rsid w:val="00245E0B"/>
    <w:rsid w:val="00245E29"/>
    <w:rsid w:val="00245ECA"/>
    <w:rsid w:val="00246187"/>
    <w:rsid w:val="00246256"/>
    <w:rsid w:val="00246412"/>
    <w:rsid w:val="002465CA"/>
    <w:rsid w:val="0024673E"/>
    <w:rsid w:val="00246831"/>
    <w:rsid w:val="00246859"/>
    <w:rsid w:val="0024694C"/>
    <w:rsid w:val="00246B1D"/>
    <w:rsid w:val="00246B9B"/>
    <w:rsid w:val="00246CA0"/>
    <w:rsid w:val="00246DCE"/>
    <w:rsid w:val="00246DDB"/>
    <w:rsid w:val="00246ED7"/>
    <w:rsid w:val="00247150"/>
    <w:rsid w:val="00247243"/>
    <w:rsid w:val="00247469"/>
    <w:rsid w:val="00247552"/>
    <w:rsid w:val="002476EC"/>
    <w:rsid w:val="0024772B"/>
    <w:rsid w:val="0024782B"/>
    <w:rsid w:val="0024796D"/>
    <w:rsid w:val="002479DF"/>
    <w:rsid w:val="00247A66"/>
    <w:rsid w:val="00247C23"/>
    <w:rsid w:val="00247C28"/>
    <w:rsid w:val="002500E1"/>
    <w:rsid w:val="002500F4"/>
    <w:rsid w:val="0025011E"/>
    <w:rsid w:val="00250354"/>
    <w:rsid w:val="0025036B"/>
    <w:rsid w:val="002503B8"/>
    <w:rsid w:val="0025047A"/>
    <w:rsid w:val="002504BB"/>
    <w:rsid w:val="002505E9"/>
    <w:rsid w:val="002506FE"/>
    <w:rsid w:val="002507DA"/>
    <w:rsid w:val="00250916"/>
    <w:rsid w:val="00250A1A"/>
    <w:rsid w:val="00250C48"/>
    <w:rsid w:val="00250C53"/>
    <w:rsid w:val="00250C5D"/>
    <w:rsid w:val="00250C98"/>
    <w:rsid w:val="00250CF9"/>
    <w:rsid w:val="00250D63"/>
    <w:rsid w:val="00250E8B"/>
    <w:rsid w:val="0025102A"/>
    <w:rsid w:val="002511F4"/>
    <w:rsid w:val="0025120D"/>
    <w:rsid w:val="0025156B"/>
    <w:rsid w:val="002516A8"/>
    <w:rsid w:val="002517B6"/>
    <w:rsid w:val="002518CB"/>
    <w:rsid w:val="00251918"/>
    <w:rsid w:val="00251A12"/>
    <w:rsid w:val="00251A76"/>
    <w:rsid w:val="00251ABD"/>
    <w:rsid w:val="00251C7E"/>
    <w:rsid w:val="00251F3E"/>
    <w:rsid w:val="00251F45"/>
    <w:rsid w:val="00252040"/>
    <w:rsid w:val="0025209C"/>
    <w:rsid w:val="00252123"/>
    <w:rsid w:val="002521D9"/>
    <w:rsid w:val="002522B0"/>
    <w:rsid w:val="0025232C"/>
    <w:rsid w:val="0025237B"/>
    <w:rsid w:val="00252454"/>
    <w:rsid w:val="0025246E"/>
    <w:rsid w:val="00252485"/>
    <w:rsid w:val="002524C8"/>
    <w:rsid w:val="002525D3"/>
    <w:rsid w:val="00252629"/>
    <w:rsid w:val="002526D7"/>
    <w:rsid w:val="00252795"/>
    <w:rsid w:val="002527AA"/>
    <w:rsid w:val="002527E0"/>
    <w:rsid w:val="0025289A"/>
    <w:rsid w:val="00252CC4"/>
    <w:rsid w:val="00252D35"/>
    <w:rsid w:val="00252DEA"/>
    <w:rsid w:val="002530AF"/>
    <w:rsid w:val="002530B3"/>
    <w:rsid w:val="002532B4"/>
    <w:rsid w:val="0025358B"/>
    <w:rsid w:val="002538F9"/>
    <w:rsid w:val="00253BE4"/>
    <w:rsid w:val="00253C58"/>
    <w:rsid w:val="00253CF2"/>
    <w:rsid w:val="00253D42"/>
    <w:rsid w:val="00253DBA"/>
    <w:rsid w:val="00253FB0"/>
    <w:rsid w:val="00254283"/>
    <w:rsid w:val="0025433B"/>
    <w:rsid w:val="0025441D"/>
    <w:rsid w:val="002545F0"/>
    <w:rsid w:val="00254679"/>
    <w:rsid w:val="0025484E"/>
    <w:rsid w:val="0025488A"/>
    <w:rsid w:val="002548EF"/>
    <w:rsid w:val="00254939"/>
    <w:rsid w:val="00254A58"/>
    <w:rsid w:val="00254AD9"/>
    <w:rsid w:val="00254CE6"/>
    <w:rsid w:val="00254CED"/>
    <w:rsid w:val="00254CF4"/>
    <w:rsid w:val="0025539E"/>
    <w:rsid w:val="002554D6"/>
    <w:rsid w:val="0025554E"/>
    <w:rsid w:val="00255608"/>
    <w:rsid w:val="00255815"/>
    <w:rsid w:val="00255877"/>
    <w:rsid w:val="002558BF"/>
    <w:rsid w:val="002559D0"/>
    <w:rsid w:val="00255B03"/>
    <w:rsid w:val="00255BEA"/>
    <w:rsid w:val="00255D34"/>
    <w:rsid w:val="00255DD3"/>
    <w:rsid w:val="00255DF6"/>
    <w:rsid w:val="002560CA"/>
    <w:rsid w:val="0025624C"/>
    <w:rsid w:val="0025625B"/>
    <w:rsid w:val="00256318"/>
    <w:rsid w:val="0025631D"/>
    <w:rsid w:val="0025644D"/>
    <w:rsid w:val="00256577"/>
    <w:rsid w:val="00256651"/>
    <w:rsid w:val="00256702"/>
    <w:rsid w:val="00256953"/>
    <w:rsid w:val="00256992"/>
    <w:rsid w:val="00256A16"/>
    <w:rsid w:val="00256AB7"/>
    <w:rsid w:val="00256B13"/>
    <w:rsid w:val="00256B3B"/>
    <w:rsid w:val="00256C0D"/>
    <w:rsid w:val="00256CD6"/>
    <w:rsid w:val="00256DC9"/>
    <w:rsid w:val="0025729D"/>
    <w:rsid w:val="002573EF"/>
    <w:rsid w:val="0025759E"/>
    <w:rsid w:val="002575DD"/>
    <w:rsid w:val="00257685"/>
    <w:rsid w:val="002576AB"/>
    <w:rsid w:val="002576E4"/>
    <w:rsid w:val="002578B3"/>
    <w:rsid w:val="0025791E"/>
    <w:rsid w:val="00257A77"/>
    <w:rsid w:val="00257B9E"/>
    <w:rsid w:val="00257BC3"/>
    <w:rsid w:val="00257D19"/>
    <w:rsid w:val="00257E69"/>
    <w:rsid w:val="00257E9D"/>
    <w:rsid w:val="00257F68"/>
    <w:rsid w:val="0026001D"/>
    <w:rsid w:val="002600F1"/>
    <w:rsid w:val="0026014A"/>
    <w:rsid w:val="0026026D"/>
    <w:rsid w:val="002602DD"/>
    <w:rsid w:val="0026043A"/>
    <w:rsid w:val="002604DA"/>
    <w:rsid w:val="00260517"/>
    <w:rsid w:val="00260A77"/>
    <w:rsid w:val="00260A8C"/>
    <w:rsid w:val="00260B47"/>
    <w:rsid w:val="00260D63"/>
    <w:rsid w:val="00260DC4"/>
    <w:rsid w:val="00260F83"/>
    <w:rsid w:val="0026103F"/>
    <w:rsid w:val="00261042"/>
    <w:rsid w:val="0026119A"/>
    <w:rsid w:val="0026129F"/>
    <w:rsid w:val="00261506"/>
    <w:rsid w:val="00261607"/>
    <w:rsid w:val="00261644"/>
    <w:rsid w:val="00261785"/>
    <w:rsid w:val="002619F5"/>
    <w:rsid w:val="00261B4D"/>
    <w:rsid w:val="00261C25"/>
    <w:rsid w:val="00261E83"/>
    <w:rsid w:val="00261EC2"/>
    <w:rsid w:val="00261EF7"/>
    <w:rsid w:val="002620E6"/>
    <w:rsid w:val="00262178"/>
    <w:rsid w:val="002621A4"/>
    <w:rsid w:val="002621AF"/>
    <w:rsid w:val="00262258"/>
    <w:rsid w:val="002622B5"/>
    <w:rsid w:val="00262382"/>
    <w:rsid w:val="00262456"/>
    <w:rsid w:val="0026249D"/>
    <w:rsid w:val="002627A6"/>
    <w:rsid w:val="00262916"/>
    <w:rsid w:val="00262921"/>
    <w:rsid w:val="00262927"/>
    <w:rsid w:val="00262A8B"/>
    <w:rsid w:val="00262B42"/>
    <w:rsid w:val="00262CCB"/>
    <w:rsid w:val="00262F42"/>
    <w:rsid w:val="00262F8B"/>
    <w:rsid w:val="00262FC7"/>
    <w:rsid w:val="00263092"/>
    <w:rsid w:val="002633B8"/>
    <w:rsid w:val="00263427"/>
    <w:rsid w:val="00263491"/>
    <w:rsid w:val="002634A6"/>
    <w:rsid w:val="0026354E"/>
    <w:rsid w:val="00263579"/>
    <w:rsid w:val="0026386A"/>
    <w:rsid w:val="00263CD0"/>
    <w:rsid w:val="0026408D"/>
    <w:rsid w:val="00264184"/>
    <w:rsid w:val="002641DE"/>
    <w:rsid w:val="0026427E"/>
    <w:rsid w:val="00264289"/>
    <w:rsid w:val="0026443B"/>
    <w:rsid w:val="00264603"/>
    <w:rsid w:val="00264606"/>
    <w:rsid w:val="00264742"/>
    <w:rsid w:val="002649B2"/>
    <w:rsid w:val="00264AFD"/>
    <w:rsid w:val="00264E05"/>
    <w:rsid w:val="00264E53"/>
    <w:rsid w:val="00264FEE"/>
    <w:rsid w:val="00265000"/>
    <w:rsid w:val="002650B5"/>
    <w:rsid w:val="00265315"/>
    <w:rsid w:val="0026538C"/>
    <w:rsid w:val="00265436"/>
    <w:rsid w:val="00265620"/>
    <w:rsid w:val="00265636"/>
    <w:rsid w:val="0026569C"/>
    <w:rsid w:val="0026575C"/>
    <w:rsid w:val="002659F5"/>
    <w:rsid w:val="00265A65"/>
    <w:rsid w:val="00265B1E"/>
    <w:rsid w:val="00265C48"/>
    <w:rsid w:val="00265C61"/>
    <w:rsid w:val="00265D6F"/>
    <w:rsid w:val="00265E41"/>
    <w:rsid w:val="00265F23"/>
    <w:rsid w:val="002660F6"/>
    <w:rsid w:val="00266133"/>
    <w:rsid w:val="002661AF"/>
    <w:rsid w:val="002661F4"/>
    <w:rsid w:val="002662EE"/>
    <w:rsid w:val="00266482"/>
    <w:rsid w:val="002664D0"/>
    <w:rsid w:val="002665ED"/>
    <w:rsid w:val="0026667E"/>
    <w:rsid w:val="00266771"/>
    <w:rsid w:val="0026682C"/>
    <w:rsid w:val="00266873"/>
    <w:rsid w:val="0026694D"/>
    <w:rsid w:val="00266A33"/>
    <w:rsid w:val="00266A6A"/>
    <w:rsid w:val="00266EDA"/>
    <w:rsid w:val="002671B4"/>
    <w:rsid w:val="0026743F"/>
    <w:rsid w:val="00267465"/>
    <w:rsid w:val="002674A7"/>
    <w:rsid w:val="002674BA"/>
    <w:rsid w:val="00267585"/>
    <w:rsid w:val="002675C8"/>
    <w:rsid w:val="0026767B"/>
    <w:rsid w:val="002677A6"/>
    <w:rsid w:val="002677C6"/>
    <w:rsid w:val="0026780B"/>
    <w:rsid w:val="002678FF"/>
    <w:rsid w:val="00267928"/>
    <w:rsid w:val="00267B9C"/>
    <w:rsid w:val="00267E3D"/>
    <w:rsid w:val="00267EEF"/>
    <w:rsid w:val="00270129"/>
    <w:rsid w:val="00270585"/>
    <w:rsid w:val="002705D0"/>
    <w:rsid w:val="00270745"/>
    <w:rsid w:val="0027075E"/>
    <w:rsid w:val="00270775"/>
    <w:rsid w:val="002707BC"/>
    <w:rsid w:val="00270958"/>
    <w:rsid w:val="002709B6"/>
    <w:rsid w:val="002709F2"/>
    <w:rsid w:val="00270B48"/>
    <w:rsid w:val="00270CD1"/>
    <w:rsid w:val="00270DAE"/>
    <w:rsid w:val="00270E19"/>
    <w:rsid w:val="00270EE7"/>
    <w:rsid w:val="00271043"/>
    <w:rsid w:val="0027105E"/>
    <w:rsid w:val="0027112D"/>
    <w:rsid w:val="002712E1"/>
    <w:rsid w:val="002712ED"/>
    <w:rsid w:val="0027154A"/>
    <w:rsid w:val="00271666"/>
    <w:rsid w:val="00271732"/>
    <w:rsid w:val="002717D2"/>
    <w:rsid w:val="002717EF"/>
    <w:rsid w:val="00271A98"/>
    <w:rsid w:val="00271C83"/>
    <w:rsid w:val="00271D4C"/>
    <w:rsid w:val="00271E11"/>
    <w:rsid w:val="002720B4"/>
    <w:rsid w:val="0027217E"/>
    <w:rsid w:val="00272338"/>
    <w:rsid w:val="002723F5"/>
    <w:rsid w:val="00272425"/>
    <w:rsid w:val="0027246C"/>
    <w:rsid w:val="0027254A"/>
    <w:rsid w:val="00272594"/>
    <w:rsid w:val="002725E2"/>
    <w:rsid w:val="00272702"/>
    <w:rsid w:val="002727CD"/>
    <w:rsid w:val="002728DD"/>
    <w:rsid w:val="0027293F"/>
    <w:rsid w:val="00272B98"/>
    <w:rsid w:val="00272C64"/>
    <w:rsid w:val="00272F1E"/>
    <w:rsid w:val="00272F7A"/>
    <w:rsid w:val="00273020"/>
    <w:rsid w:val="00273068"/>
    <w:rsid w:val="002730A6"/>
    <w:rsid w:val="002730B1"/>
    <w:rsid w:val="00273161"/>
    <w:rsid w:val="00273274"/>
    <w:rsid w:val="002732CA"/>
    <w:rsid w:val="00273367"/>
    <w:rsid w:val="002736A8"/>
    <w:rsid w:val="00273723"/>
    <w:rsid w:val="002737B4"/>
    <w:rsid w:val="00273805"/>
    <w:rsid w:val="00273957"/>
    <w:rsid w:val="002739D5"/>
    <w:rsid w:val="00273A66"/>
    <w:rsid w:val="00273B49"/>
    <w:rsid w:val="00273D9C"/>
    <w:rsid w:val="00273E81"/>
    <w:rsid w:val="00273F37"/>
    <w:rsid w:val="00273FB7"/>
    <w:rsid w:val="002740CE"/>
    <w:rsid w:val="002743D1"/>
    <w:rsid w:val="00274653"/>
    <w:rsid w:val="002748CC"/>
    <w:rsid w:val="0027492F"/>
    <w:rsid w:val="00274A7E"/>
    <w:rsid w:val="00274A8B"/>
    <w:rsid w:val="00274B83"/>
    <w:rsid w:val="00274C06"/>
    <w:rsid w:val="00274C3D"/>
    <w:rsid w:val="00274C7C"/>
    <w:rsid w:val="00274D41"/>
    <w:rsid w:val="00274E04"/>
    <w:rsid w:val="00274E28"/>
    <w:rsid w:val="00274E55"/>
    <w:rsid w:val="00274EBF"/>
    <w:rsid w:val="00274EE4"/>
    <w:rsid w:val="002750F7"/>
    <w:rsid w:val="0027514D"/>
    <w:rsid w:val="0027535C"/>
    <w:rsid w:val="002753A5"/>
    <w:rsid w:val="002754CA"/>
    <w:rsid w:val="0027550F"/>
    <w:rsid w:val="00275557"/>
    <w:rsid w:val="00275818"/>
    <w:rsid w:val="00275901"/>
    <w:rsid w:val="00275991"/>
    <w:rsid w:val="00275AB8"/>
    <w:rsid w:val="00275ACA"/>
    <w:rsid w:val="00275D16"/>
    <w:rsid w:val="00275F27"/>
    <w:rsid w:val="00275F57"/>
    <w:rsid w:val="002760AC"/>
    <w:rsid w:val="00276143"/>
    <w:rsid w:val="002761CC"/>
    <w:rsid w:val="00276299"/>
    <w:rsid w:val="00276670"/>
    <w:rsid w:val="0027673A"/>
    <w:rsid w:val="002768E1"/>
    <w:rsid w:val="0027696F"/>
    <w:rsid w:val="00276A80"/>
    <w:rsid w:val="00276AA6"/>
    <w:rsid w:val="00276B73"/>
    <w:rsid w:val="00276D60"/>
    <w:rsid w:val="00276DB8"/>
    <w:rsid w:val="00276E66"/>
    <w:rsid w:val="002770D5"/>
    <w:rsid w:val="00277183"/>
    <w:rsid w:val="00277292"/>
    <w:rsid w:val="002772A2"/>
    <w:rsid w:val="00277304"/>
    <w:rsid w:val="0027731A"/>
    <w:rsid w:val="002773CC"/>
    <w:rsid w:val="002773D8"/>
    <w:rsid w:val="0027740E"/>
    <w:rsid w:val="0027757A"/>
    <w:rsid w:val="00277704"/>
    <w:rsid w:val="0027772E"/>
    <w:rsid w:val="0027777B"/>
    <w:rsid w:val="002777DE"/>
    <w:rsid w:val="00277947"/>
    <w:rsid w:val="00277AA2"/>
    <w:rsid w:val="00277AB8"/>
    <w:rsid w:val="00277B12"/>
    <w:rsid w:val="00277B79"/>
    <w:rsid w:val="00277C37"/>
    <w:rsid w:val="00277FC2"/>
    <w:rsid w:val="002800A2"/>
    <w:rsid w:val="002800FB"/>
    <w:rsid w:val="002802A0"/>
    <w:rsid w:val="002802A4"/>
    <w:rsid w:val="00280371"/>
    <w:rsid w:val="002803BF"/>
    <w:rsid w:val="00280415"/>
    <w:rsid w:val="00280577"/>
    <w:rsid w:val="002807BC"/>
    <w:rsid w:val="00280855"/>
    <w:rsid w:val="00280ADD"/>
    <w:rsid w:val="00280B6D"/>
    <w:rsid w:val="00280DFD"/>
    <w:rsid w:val="00280EA2"/>
    <w:rsid w:val="00280FDB"/>
    <w:rsid w:val="00280FED"/>
    <w:rsid w:val="00281107"/>
    <w:rsid w:val="0028115B"/>
    <w:rsid w:val="00281715"/>
    <w:rsid w:val="002819DC"/>
    <w:rsid w:val="00281A91"/>
    <w:rsid w:val="00281AFC"/>
    <w:rsid w:val="00281B26"/>
    <w:rsid w:val="00281EAC"/>
    <w:rsid w:val="00281F29"/>
    <w:rsid w:val="00281FC3"/>
    <w:rsid w:val="0028211C"/>
    <w:rsid w:val="0028228B"/>
    <w:rsid w:val="002828DE"/>
    <w:rsid w:val="002829E2"/>
    <w:rsid w:val="00282A8A"/>
    <w:rsid w:val="00282B3D"/>
    <w:rsid w:val="00282BAC"/>
    <w:rsid w:val="00282C5A"/>
    <w:rsid w:val="00282EE2"/>
    <w:rsid w:val="00282F4A"/>
    <w:rsid w:val="00282F92"/>
    <w:rsid w:val="00282FB3"/>
    <w:rsid w:val="00282FD7"/>
    <w:rsid w:val="00283101"/>
    <w:rsid w:val="002831BB"/>
    <w:rsid w:val="0028321C"/>
    <w:rsid w:val="00283268"/>
    <w:rsid w:val="00283362"/>
    <w:rsid w:val="0028336B"/>
    <w:rsid w:val="0028369E"/>
    <w:rsid w:val="002836B6"/>
    <w:rsid w:val="002836E3"/>
    <w:rsid w:val="00283751"/>
    <w:rsid w:val="00283782"/>
    <w:rsid w:val="002839E3"/>
    <w:rsid w:val="00283BA8"/>
    <w:rsid w:val="00283BEF"/>
    <w:rsid w:val="00283DB4"/>
    <w:rsid w:val="00283FA9"/>
    <w:rsid w:val="00283FB3"/>
    <w:rsid w:val="002840DE"/>
    <w:rsid w:val="002847D4"/>
    <w:rsid w:val="00284BC1"/>
    <w:rsid w:val="00284BD9"/>
    <w:rsid w:val="00284C08"/>
    <w:rsid w:val="00284C77"/>
    <w:rsid w:val="00284D99"/>
    <w:rsid w:val="00284E9E"/>
    <w:rsid w:val="002850E8"/>
    <w:rsid w:val="002850F6"/>
    <w:rsid w:val="0028510C"/>
    <w:rsid w:val="002853B0"/>
    <w:rsid w:val="002855CB"/>
    <w:rsid w:val="002857C1"/>
    <w:rsid w:val="00285850"/>
    <w:rsid w:val="00285A27"/>
    <w:rsid w:val="00285B97"/>
    <w:rsid w:val="00285D38"/>
    <w:rsid w:val="00285F07"/>
    <w:rsid w:val="00285F9F"/>
    <w:rsid w:val="00286209"/>
    <w:rsid w:val="00286213"/>
    <w:rsid w:val="002864F9"/>
    <w:rsid w:val="0028656D"/>
    <w:rsid w:val="002866C9"/>
    <w:rsid w:val="002866F3"/>
    <w:rsid w:val="0028671B"/>
    <w:rsid w:val="002867E9"/>
    <w:rsid w:val="00286818"/>
    <w:rsid w:val="002868AB"/>
    <w:rsid w:val="00286972"/>
    <w:rsid w:val="00286A8A"/>
    <w:rsid w:val="00286BC6"/>
    <w:rsid w:val="00286D84"/>
    <w:rsid w:val="00286DF4"/>
    <w:rsid w:val="00287169"/>
    <w:rsid w:val="0028726C"/>
    <w:rsid w:val="002872FC"/>
    <w:rsid w:val="00287447"/>
    <w:rsid w:val="00287480"/>
    <w:rsid w:val="0028756D"/>
    <w:rsid w:val="002875E4"/>
    <w:rsid w:val="00287693"/>
    <w:rsid w:val="002876F2"/>
    <w:rsid w:val="002877B8"/>
    <w:rsid w:val="002877BD"/>
    <w:rsid w:val="002879EC"/>
    <w:rsid w:val="00287A7D"/>
    <w:rsid w:val="00287C8B"/>
    <w:rsid w:val="00287D25"/>
    <w:rsid w:val="00287FE7"/>
    <w:rsid w:val="002901D4"/>
    <w:rsid w:val="00290278"/>
    <w:rsid w:val="0029035B"/>
    <w:rsid w:val="00290433"/>
    <w:rsid w:val="00290464"/>
    <w:rsid w:val="00290542"/>
    <w:rsid w:val="00290653"/>
    <w:rsid w:val="002907C0"/>
    <w:rsid w:val="00290839"/>
    <w:rsid w:val="00290890"/>
    <w:rsid w:val="00290918"/>
    <w:rsid w:val="00290B6E"/>
    <w:rsid w:val="00290C95"/>
    <w:rsid w:val="00290C9C"/>
    <w:rsid w:val="00290DAA"/>
    <w:rsid w:val="00290E9E"/>
    <w:rsid w:val="00290F4B"/>
    <w:rsid w:val="00290F73"/>
    <w:rsid w:val="00291057"/>
    <w:rsid w:val="00291156"/>
    <w:rsid w:val="00291343"/>
    <w:rsid w:val="00291426"/>
    <w:rsid w:val="0029146A"/>
    <w:rsid w:val="002917A6"/>
    <w:rsid w:val="002917F5"/>
    <w:rsid w:val="0029198D"/>
    <w:rsid w:val="002919F8"/>
    <w:rsid w:val="00291B1E"/>
    <w:rsid w:val="00291E92"/>
    <w:rsid w:val="00291EA9"/>
    <w:rsid w:val="00291F18"/>
    <w:rsid w:val="0029203B"/>
    <w:rsid w:val="0029211D"/>
    <w:rsid w:val="00292124"/>
    <w:rsid w:val="002921F4"/>
    <w:rsid w:val="00292275"/>
    <w:rsid w:val="002922A4"/>
    <w:rsid w:val="00292594"/>
    <w:rsid w:val="002926B0"/>
    <w:rsid w:val="0029289E"/>
    <w:rsid w:val="00292ABB"/>
    <w:rsid w:val="00292CAB"/>
    <w:rsid w:val="00292CC2"/>
    <w:rsid w:val="00292DEB"/>
    <w:rsid w:val="00292F22"/>
    <w:rsid w:val="00292FE5"/>
    <w:rsid w:val="00292FEB"/>
    <w:rsid w:val="002930A3"/>
    <w:rsid w:val="0029320A"/>
    <w:rsid w:val="00293424"/>
    <w:rsid w:val="00293425"/>
    <w:rsid w:val="00293585"/>
    <w:rsid w:val="00293759"/>
    <w:rsid w:val="002937F8"/>
    <w:rsid w:val="00293816"/>
    <w:rsid w:val="002938AD"/>
    <w:rsid w:val="002938E6"/>
    <w:rsid w:val="0029398D"/>
    <w:rsid w:val="00293B1A"/>
    <w:rsid w:val="00293BD8"/>
    <w:rsid w:val="00293D7C"/>
    <w:rsid w:val="00294327"/>
    <w:rsid w:val="0029435F"/>
    <w:rsid w:val="002944CB"/>
    <w:rsid w:val="00294536"/>
    <w:rsid w:val="00294653"/>
    <w:rsid w:val="00294907"/>
    <w:rsid w:val="00294964"/>
    <w:rsid w:val="002949FA"/>
    <w:rsid w:val="00294A6F"/>
    <w:rsid w:val="00294AB9"/>
    <w:rsid w:val="00294BF1"/>
    <w:rsid w:val="00294C9D"/>
    <w:rsid w:val="00294CA4"/>
    <w:rsid w:val="00294CCA"/>
    <w:rsid w:val="00294D7F"/>
    <w:rsid w:val="00294DC6"/>
    <w:rsid w:val="00294E2E"/>
    <w:rsid w:val="0029521F"/>
    <w:rsid w:val="00295337"/>
    <w:rsid w:val="002954DF"/>
    <w:rsid w:val="002956F1"/>
    <w:rsid w:val="0029589E"/>
    <w:rsid w:val="00295977"/>
    <w:rsid w:val="002959E8"/>
    <w:rsid w:val="00295A40"/>
    <w:rsid w:val="00295A4A"/>
    <w:rsid w:val="00295C35"/>
    <w:rsid w:val="00295C39"/>
    <w:rsid w:val="00295D5C"/>
    <w:rsid w:val="00295D93"/>
    <w:rsid w:val="00295E22"/>
    <w:rsid w:val="00296118"/>
    <w:rsid w:val="0029614F"/>
    <w:rsid w:val="0029617E"/>
    <w:rsid w:val="002961C8"/>
    <w:rsid w:val="002962E8"/>
    <w:rsid w:val="0029647F"/>
    <w:rsid w:val="00296559"/>
    <w:rsid w:val="00296756"/>
    <w:rsid w:val="002967A9"/>
    <w:rsid w:val="002967FB"/>
    <w:rsid w:val="00296A24"/>
    <w:rsid w:val="00296AE7"/>
    <w:rsid w:val="00296B26"/>
    <w:rsid w:val="00296C1C"/>
    <w:rsid w:val="00296E26"/>
    <w:rsid w:val="00296E87"/>
    <w:rsid w:val="00296FB6"/>
    <w:rsid w:val="00297013"/>
    <w:rsid w:val="00297063"/>
    <w:rsid w:val="00297123"/>
    <w:rsid w:val="002972AF"/>
    <w:rsid w:val="002974BC"/>
    <w:rsid w:val="002974FE"/>
    <w:rsid w:val="00297540"/>
    <w:rsid w:val="00297A9C"/>
    <w:rsid w:val="00297AAF"/>
    <w:rsid w:val="00297AC9"/>
    <w:rsid w:val="00297BC8"/>
    <w:rsid w:val="00297CE3"/>
    <w:rsid w:val="00297D0F"/>
    <w:rsid w:val="00297D3D"/>
    <w:rsid w:val="00297E1B"/>
    <w:rsid w:val="00297E38"/>
    <w:rsid w:val="00297EA5"/>
    <w:rsid w:val="00297EF1"/>
    <w:rsid w:val="00297FA5"/>
    <w:rsid w:val="00297FA6"/>
    <w:rsid w:val="002A000D"/>
    <w:rsid w:val="002A003B"/>
    <w:rsid w:val="002A0050"/>
    <w:rsid w:val="002A008E"/>
    <w:rsid w:val="002A011B"/>
    <w:rsid w:val="002A01F2"/>
    <w:rsid w:val="002A03B5"/>
    <w:rsid w:val="002A0506"/>
    <w:rsid w:val="002A0527"/>
    <w:rsid w:val="002A066A"/>
    <w:rsid w:val="002A09C9"/>
    <w:rsid w:val="002A0AC4"/>
    <w:rsid w:val="002A0B06"/>
    <w:rsid w:val="002A0C02"/>
    <w:rsid w:val="002A0D18"/>
    <w:rsid w:val="002A0D5A"/>
    <w:rsid w:val="002A0E6C"/>
    <w:rsid w:val="002A0EC2"/>
    <w:rsid w:val="002A104A"/>
    <w:rsid w:val="002A10BE"/>
    <w:rsid w:val="002A1527"/>
    <w:rsid w:val="002A157F"/>
    <w:rsid w:val="002A1715"/>
    <w:rsid w:val="002A17AD"/>
    <w:rsid w:val="002A1806"/>
    <w:rsid w:val="002A1860"/>
    <w:rsid w:val="002A18D5"/>
    <w:rsid w:val="002A1C22"/>
    <w:rsid w:val="002A1CCD"/>
    <w:rsid w:val="002A1DD4"/>
    <w:rsid w:val="002A1E97"/>
    <w:rsid w:val="002A2040"/>
    <w:rsid w:val="002A2162"/>
    <w:rsid w:val="002A24CE"/>
    <w:rsid w:val="002A270F"/>
    <w:rsid w:val="002A2749"/>
    <w:rsid w:val="002A284F"/>
    <w:rsid w:val="002A2AA0"/>
    <w:rsid w:val="002A2ABA"/>
    <w:rsid w:val="002A2B09"/>
    <w:rsid w:val="002A2D10"/>
    <w:rsid w:val="002A2D7F"/>
    <w:rsid w:val="002A2DBE"/>
    <w:rsid w:val="002A2E15"/>
    <w:rsid w:val="002A302F"/>
    <w:rsid w:val="002A303B"/>
    <w:rsid w:val="002A3054"/>
    <w:rsid w:val="002A3163"/>
    <w:rsid w:val="002A32B4"/>
    <w:rsid w:val="002A32BD"/>
    <w:rsid w:val="002A3330"/>
    <w:rsid w:val="002A3400"/>
    <w:rsid w:val="002A35B6"/>
    <w:rsid w:val="002A3C19"/>
    <w:rsid w:val="002A3C91"/>
    <w:rsid w:val="002A3FF5"/>
    <w:rsid w:val="002A4115"/>
    <w:rsid w:val="002A4449"/>
    <w:rsid w:val="002A44EF"/>
    <w:rsid w:val="002A4837"/>
    <w:rsid w:val="002A4842"/>
    <w:rsid w:val="002A484E"/>
    <w:rsid w:val="002A491B"/>
    <w:rsid w:val="002A4954"/>
    <w:rsid w:val="002A49EB"/>
    <w:rsid w:val="002A4A12"/>
    <w:rsid w:val="002A4B36"/>
    <w:rsid w:val="002A4BC6"/>
    <w:rsid w:val="002A4C67"/>
    <w:rsid w:val="002A4C78"/>
    <w:rsid w:val="002A4D9F"/>
    <w:rsid w:val="002A4EDC"/>
    <w:rsid w:val="002A4FB0"/>
    <w:rsid w:val="002A5159"/>
    <w:rsid w:val="002A51B8"/>
    <w:rsid w:val="002A5213"/>
    <w:rsid w:val="002A52FB"/>
    <w:rsid w:val="002A53FC"/>
    <w:rsid w:val="002A55F7"/>
    <w:rsid w:val="002A5718"/>
    <w:rsid w:val="002A5C41"/>
    <w:rsid w:val="002A5CC6"/>
    <w:rsid w:val="002A5D30"/>
    <w:rsid w:val="002A5D59"/>
    <w:rsid w:val="002A5E74"/>
    <w:rsid w:val="002A60AA"/>
    <w:rsid w:val="002A62EE"/>
    <w:rsid w:val="002A6351"/>
    <w:rsid w:val="002A63FA"/>
    <w:rsid w:val="002A6655"/>
    <w:rsid w:val="002A6891"/>
    <w:rsid w:val="002A6898"/>
    <w:rsid w:val="002A68B1"/>
    <w:rsid w:val="002A69B6"/>
    <w:rsid w:val="002A6D9B"/>
    <w:rsid w:val="002A6E6A"/>
    <w:rsid w:val="002A6FDD"/>
    <w:rsid w:val="002A700C"/>
    <w:rsid w:val="002A706D"/>
    <w:rsid w:val="002A7131"/>
    <w:rsid w:val="002A7175"/>
    <w:rsid w:val="002A7288"/>
    <w:rsid w:val="002A74A1"/>
    <w:rsid w:val="002A773C"/>
    <w:rsid w:val="002A7978"/>
    <w:rsid w:val="002A79F1"/>
    <w:rsid w:val="002A7B0D"/>
    <w:rsid w:val="002A7BA4"/>
    <w:rsid w:val="002A7BAD"/>
    <w:rsid w:val="002A7C6B"/>
    <w:rsid w:val="002A7CF5"/>
    <w:rsid w:val="002A7DB3"/>
    <w:rsid w:val="002A7DCC"/>
    <w:rsid w:val="002A7F51"/>
    <w:rsid w:val="002B00EF"/>
    <w:rsid w:val="002B03DA"/>
    <w:rsid w:val="002B0416"/>
    <w:rsid w:val="002B0435"/>
    <w:rsid w:val="002B0535"/>
    <w:rsid w:val="002B0594"/>
    <w:rsid w:val="002B0829"/>
    <w:rsid w:val="002B08E4"/>
    <w:rsid w:val="002B0910"/>
    <w:rsid w:val="002B0A7D"/>
    <w:rsid w:val="002B0BD1"/>
    <w:rsid w:val="002B0C53"/>
    <w:rsid w:val="002B0C85"/>
    <w:rsid w:val="002B1017"/>
    <w:rsid w:val="002B1159"/>
    <w:rsid w:val="002B11A5"/>
    <w:rsid w:val="002B11BB"/>
    <w:rsid w:val="002B1428"/>
    <w:rsid w:val="002B1752"/>
    <w:rsid w:val="002B17BF"/>
    <w:rsid w:val="002B188A"/>
    <w:rsid w:val="002B18EA"/>
    <w:rsid w:val="002B18F9"/>
    <w:rsid w:val="002B1909"/>
    <w:rsid w:val="002B19E1"/>
    <w:rsid w:val="002B1BB3"/>
    <w:rsid w:val="002B1C12"/>
    <w:rsid w:val="002B1CA2"/>
    <w:rsid w:val="002B1CA8"/>
    <w:rsid w:val="002B1CF4"/>
    <w:rsid w:val="002B1D9D"/>
    <w:rsid w:val="002B1F07"/>
    <w:rsid w:val="002B1F15"/>
    <w:rsid w:val="002B2077"/>
    <w:rsid w:val="002B20D2"/>
    <w:rsid w:val="002B2572"/>
    <w:rsid w:val="002B2625"/>
    <w:rsid w:val="002B26E1"/>
    <w:rsid w:val="002B284A"/>
    <w:rsid w:val="002B2C82"/>
    <w:rsid w:val="002B2D4E"/>
    <w:rsid w:val="002B2E35"/>
    <w:rsid w:val="002B2F6F"/>
    <w:rsid w:val="002B3004"/>
    <w:rsid w:val="002B30FA"/>
    <w:rsid w:val="002B311B"/>
    <w:rsid w:val="002B32E6"/>
    <w:rsid w:val="002B3418"/>
    <w:rsid w:val="002B356C"/>
    <w:rsid w:val="002B3933"/>
    <w:rsid w:val="002B39D8"/>
    <w:rsid w:val="002B3A40"/>
    <w:rsid w:val="002B3BCA"/>
    <w:rsid w:val="002B3BFA"/>
    <w:rsid w:val="002B3C6F"/>
    <w:rsid w:val="002B3D10"/>
    <w:rsid w:val="002B3D69"/>
    <w:rsid w:val="002B3E11"/>
    <w:rsid w:val="002B3E5D"/>
    <w:rsid w:val="002B3ED6"/>
    <w:rsid w:val="002B3F2E"/>
    <w:rsid w:val="002B4215"/>
    <w:rsid w:val="002B423A"/>
    <w:rsid w:val="002B4284"/>
    <w:rsid w:val="002B4365"/>
    <w:rsid w:val="002B443C"/>
    <w:rsid w:val="002B45A8"/>
    <w:rsid w:val="002B4689"/>
    <w:rsid w:val="002B46B0"/>
    <w:rsid w:val="002B46B5"/>
    <w:rsid w:val="002B46F8"/>
    <w:rsid w:val="002B46FF"/>
    <w:rsid w:val="002B4811"/>
    <w:rsid w:val="002B4885"/>
    <w:rsid w:val="002B4909"/>
    <w:rsid w:val="002B4992"/>
    <w:rsid w:val="002B4EF2"/>
    <w:rsid w:val="002B5083"/>
    <w:rsid w:val="002B50A1"/>
    <w:rsid w:val="002B5269"/>
    <w:rsid w:val="002B53FC"/>
    <w:rsid w:val="002B5683"/>
    <w:rsid w:val="002B573E"/>
    <w:rsid w:val="002B5857"/>
    <w:rsid w:val="002B5896"/>
    <w:rsid w:val="002B589D"/>
    <w:rsid w:val="002B58BD"/>
    <w:rsid w:val="002B5CBD"/>
    <w:rsid w:val="002B5FBB"/>
    <w:rsid w:val="002B5FFF"/>
    <w:rsid w:val="002B60E6"/>
    <w:rsid w:val="002B6222"/>
    <w:rsid w:val="002B6338"/>
    <w:rsid w:val="002B668F"/>
    <w:rsid w:val="002B66A8"/>
    <w:rsid w:val="002B66F3"/>
    <w:rsid w:val="002B67A9"/>
    <w:rsid w:val="002B67FC"/>
    <w:rsid w:val="002B68A7"/>
    <w:rsid w:val="002B692A"/>
    <w:rsid w:val="002B695A"/>
    <w:rsid w:val="002B6B3C"/>
    <w:rsid w:val="002B6E28"/>
    <w:rsid w:val="002B7089"/>
    <w:rsid w:val="002B7182"/>
    <w:rsid w:val="002B71CE"/>
    <w:rsid w:val="002B71DD"/>
    <w:rsid w:val="002B71EA"/>
    <w:rsid w:val="002B722F"/>
    <w:rsid w:val="002B72C2"/>
    <w:rsid w:val="002B7502"/>
    <w:rsid w:val="002B7681"/>
    <w:rsid w:val="002B7759"/>
    <w:rsid w:val="002B7854"/>
    <w:rsid w:val="002B7A48"/>
    <w:rsid w:val="002B7B22"/>
    <w:rsid w:val="002B7E4E"/>
    <w:rsid w:val="002C0010"/>
    <w:rsid w:val="002C01C0"/>
    <w:rsid w:val="002C03AE"/>
    <w:rsid w:val="002C0691"/>
    <w:rsid w:val="002C07F8"/>
    <w:rsid w:val="002C0878"/>
    <w:rsid w:val="002C093C"/>
    <w:rsid w:val="002C0952"/>
    <w:rsid w:val="002C0A04"/>
    <w:rsid w:val="002C0AEF"/>
    <w:rsid w:val="002C0B05"/>
    <w:rsid w:val="002C0B34"/>
    <w:rsid w:val="002C0F3D"/>
    <w:rsid w:val="002C0FEC"/>
    <w:rsid w:val="002C12F4"/>
    <w:rsid w:val="002C1551"/>
    <w:rsid w:val="002C1773"/>
    <w:rsid w:val="002C1796"/>
    <w:rsid w:val="002C17EF"/>
    <w:rsid w:val="002C198E"/>
    <w:rsid w:val="002C1B3D"/>
    <w:rsid w:val="002C1C14"/>
    <w:rsid w:val="002C1CBE"/>
    <w:rsid w:val="002C1D63"/>
    <w:rsid w:val="002C1DC8"/>
    <w:rsid w:val="002C1F6A"/>
    <w:rsid w:val="002C2074"/>
    <w:rsid w:val="002C2484"/>
    <w:rsid w:val="002C2548"/>
    <w:rsid w:val="002C26FF"/>
    <w:rsid w:val="002C2786"/>
    <w:rsid w:val="002C279D"/>
    <w:rsid w:val="002C287B"/>
    <w:rsid w:val="002C287F"/>
    <w:rsid w:val="002C29B8"/>
    <w:rsid w:val="002C2AD2"/>
    <w:rsid w:val="002C2B8D"/>
    <w:rsid w:val="002C2DD8"/>
    <w:rsid w:val="002C2E4E"/>
    <w:rsid w:val="002C2F4A"/>
    <w:rsid w:val="002C3063"/>
    <w:rsid w:val="002C3214"/>
    <w:rsid w:val="002C3667"/>
    <w:rsid w:val="002C38F0"/>
    <w:rsid w:val="002C3A07"/>
    <w:rsid w:val="002C3A0D"/>
    <w:rsid w:val="002C3A4C"/>
    <w:rsid w:val="002C3AFB"/>
    <w:rsid w:val="002C3B30"/>
    <w:rsid w:val="002C3C71"/>
    <w:rsid w:val="002C3DA6"/>
    <w:rsid w:val="002C3DDC"/>
    <w:rsid w:val="002C3E8E"/>
    <w:rsid w:val="002C3FAA"/>
    <w:rsid w:val="002C40B0"/>
    <w:rsid w:val="002C42BB"/>
    <w:rsid w:val="002C4342"/>
    <w:rsid w:val="002C435F"/>
    <w:rsid w:val="002C4404"/>
    <w:rsid w:val="002C44FB"/>
    <w:rsid w:val="002C465D"/>
    <w:rsid w:val="002C46B2"/>
    <w:rsid w:val="002C4792"/>
    <w:rsid w:val="002C496C"/>
    <w:rsid w:val="002C4980"/>
    <w:rsid w:val="002C4B74"/>
    <w:rsid w:val="002C4D40"/>
    <w:rsid w:val="002C4DF8"/>
    <w:rsid w:val="002C4EA2"/>
    <w:rsid w:val="002C5063"/>
    <w:rsid w:val="002C51AF"/>
    <w:rsid w:val="002C523F"/>
    <w:rsid w:val="002C5246"/>
    <w:rsid w:val="002C529F"/>
    <w:rsid w:val="002C52F1"/>
    <w:rsid w:val="002C544A"/>
    <w:rsid w:val="002C55A2"/>
    <w:rsid w:val="002C55BC"/>
    <w:rsid w:val="002C583D"/>
    <w:rsid w:val="002C58AD"/>
    <w:rsid w:val="002C5C02"/>
    <w:rsid w:val="002C5CC0"/>
    <w:rsid w:val="002C5DF5"/>
    <w:rsid w:val="002C5ED2"/>
    <w:rsid w:val="002C5FA3"/>
    <w:rsid w:val="002C618C"/>
    <w:rsid w:val="002C61F4"/>
    <w:rsid w:val="002C63C8"/>
    <w:rsid w:val="002C641F"/>
    <w:rsid w:val="002C64E0"/>
    <w:rsid w:val="002C65E9"/>
    <w:rsid w:val="002C661D"/>
    <w:rsid w:val="002C6728"/>
    <w:rsid w:val="002C68EE"/>
    <w:rsid w:val="002C69F4"/>
    <w:rsid w:val="002C6BAD"/>
    <w:rsid w:val="002C705B"/>
    <w:rsid w:val="002C70E7"/>
    <w:rsid w:val="002C70FA"/>
    <w:rsid w:val="002C7149"/>
    <w:rsid w:val="002C7165"/>
    <w:rsid w:val="002C720F"/>
    <w:rsid w:val="002C7217"/>
    <w:rsid w:val="002C729F"/>
    <w:rsid w:val="002C730A"/>
    <w:rsid w:val="002C748B"/>
    <w:rsid w:val="002C74CE"/>
    <w:rsid w:val="002C7649"/>
    <w:rsid w:val="002C7744"/>
    <w:rsid w:val="002C7817"/>
    <w:rsid w:val="002C7901"/>
    <w:rsid w:val="002C7924"/>
    <w:rsid w:val="002C7D0E"/>
    <w:rsid w:val="002C7D24"/>
    <w:rsid w:val="002C7E33"/>
    <w:rsid w:val="002C7F4C"/>
    <w:rsid w:val="002C7FB3"/>
    <w:rsid w:val="002C7FCF"/>
    <w:rsid w:val="002D0238"/>
    <w:rsid w:val="002D03AD"/>
    <w:rsid w:val="002D0475"/>
    <w:rsid w:val="002D07A2"/>
    <w:rsid w:val="002D0B7A"/>
    <w:rsid w:val="002D0BF1"/>
    <w:rsid w:val="002D0C41"/>
    <w:rsid w:val="002D0CF2"/>
    <w:rsid w:val="002D0E88"/>
    <w:rsid w:val="002D10EF"/>
    <w:rsid w:val="002D1194"/>
    <w:rsid w:val="002D11D3"/>
    <w:rsid w:val="002D1257"/>
    <w:rsid w:val="002D1416"/>
    <w:rsid w:val="002D15D3"/>
    <w:rsid w:val="002D1627"/>
    <w:rsid w:val="002D1758"/>
    <w:rsid w:val="002D1808"/>
    <w:rsid w:val="002D180D"/>
    <w:rsid w:val="002D1989"/>
    <w:rsid w:val="002D19D0"/>
    <w:rsid w:val="002D1AE7"/>
    <w:rsid w:val="002D1AF8"/>
    <w:rsid w:val="002D1B1B"/>
    <w:rsid w:val="002D1B1C"/>
    <w:rsid w:val="002D1C99"/>
    <w:rsid w:val="002D1CB6"/>
    <w:rsid w:val="002D1D4E"/>
    <w:rsid w:val="002D1E43"/>
    <w:rsid w:val="002D1E90"/>
    <w:rsid w:val="002D2054"/>
    <w:rsid w:val="002D20EC"/>
    <w:rsid w:val="002D2345"/>
    <w:rsid w:val="002D2387"/>
    <w:rsid w:val="002D26A5"/>
    <w:rsid w:val="002D283A"/>
    <w:rsid w:val="002D2A08"/>
    <w:rsid w:val="002D2A3C"/>
    <w:rsid w:val="002D2CB2"/>
    <w:rsid w:val="002D2DF5"/>
    <w:rsid w:val="002D2F01"/>
    <w:rsid w:val="002D2F0A"/>
    <w:rsid w:val="002D31EA"/>
    <w:rsid w:val="002D3316"/>
    <w:rsid w:val="002D3459"/>
    <w:rsid w:val="002D38BD"/>
    <w:rsid w:val="002D3D0D"/>
    <w:rsid w:val="002D3DA9"/>
    <w:rsid w:val="002D3E5F"/>
    <w:rsid w:val="002D3E6B"/>
    <w:rsid w:val="002D3F73"/>
    <w:rsid w:val="002D40F8"/>
    <w:rsid w:val="002D419B"/>
    <w:rsid w:val="002D4247"/>
    <w:rsid w:val="002D4250"/>
    <w:rsid w:val="002D42C0"/>
    <w:rsid w:val="002D4326"/>
    <w:rsid w:val="002D4331"/>
    <w:rsid w:val="002D461E"/>
    <w:rsid w:val="002D46D0"/>
    <w:rsid w:val="002D47FC"/>
    <w:rsid w:val="002D4832"/>
    <w:rsid w:val="002D4B02"/>
    <w:rsid w:val="002D4BA3"/>
    <w:rsid w:val="002D4C58"/>
    <w:rsid w:val="002D4D7A"/>
    <w:rsid w:val="002D4F6E"/>
    <w:rsid w:val="002D4F79"/>
    <w:rsid w:val="002D50AB"/>
    <w:rsid w:val="002D50F7"/>
    <w:rsid w:val="002D520B"/>
    <w:rsid w:val="002D553D"/>
    <w:rsid w:val="002D55AF"/>
    <w:rsid w:val="002D57F4"/>
    <w:rsid w:val="002D5846"/>
    <w:rsid w:val="002D597C"/>
    <w:rsid w:val="002D5995"/>
    <w:rsid w:val="002D5A91"/>
    <w:rsid w:val="002D5C08"/>
    <w:rsid w:val="002D5F79"/>
    <w:rsid w:val="002D6055"/>
    <w:rsid w:val="002D6151"/>
    <w:rsid w:val="002D61DA"/>
    <w:rsid w:val="002D6403"/>
    <w:rsid w:val="002D6410"/>
    <w:rsid w:val="002D6769"/>
    <w:rsid w:val="002D6968"/>
    <w:rsid w:val="002D69F2"/>
    <w:rsid w:val="002D6BF3"/>
    <w:rsid w:val="002D6DFB"/>
    <w:rsid w:val="002D7033"/>
    <w:rsid w:val="002D7105"/>
    <w:rsid w:val="002D71BF"/>
    <w:rsid w:val="002D724A"/>
    <w:rsid w:val="002D7251"/>
    <w:rsid w:val="002D72C8"/>
    <w:rsid w:val="002D73CB"/>
    <w:rsid w:val="002D73E6"/>
    <w:rsid w:val="002D74A6"/>
    <w:rsid w:val="002D78D8"/>
    <w:rsid w:val="002D79A0"/>
    <w:rsid w:val="002D7AF4"/>
    <w:rsid w:val="002D7B9D"/>
    <w:rsid w:val="002D7D61"/>
    <w:rsid w:val="002D7DA1"/>
    <w:rsid w:val="002D7DA2"/>
    <w:rsid w:val="002D7F32"/>
    <w:rsid w:val="002E00D0"/>
    <w:rsid w:val="002E0112"/>
    <w:rsid w:val="002E01D7"/>
    <w:rsid w:val="002E0223"/>
    <w:rsid w:val="002E0462"/>
    <w:rsid w:val="002E050F"/>
    <w:rsid w:val="002E060D"/>
    <w:rsid w:val="002E0831"/>
    <w:rsid w:val="002E0A51"/>
    <w:rsid w:val="002E0BD5"/>
    <w:rsid w:val="002E0C87"/>
    <w:rsid w:val="002E0D93"/>
    <w:rsid w:val="002E1045"/>
    <w:rsid w:val="002E105F"/>
    <w:rsid w:val="002E10B6"/>
    <w:rsid w:val="002E10F1"/>
    <w:rsid w:val="002E1296"/>
    <w:rsid w:val="002E132A"/>
    <w:rsid w:val="002E1381"/>
    <w:rsid w:val="002E14BF"/>
    <w:rsid w:val="002E160A"/>
    <w:rsid w:val="002E16C6"/>
    <w:rsid w:val="002E170E"/>
    <w:rsid w:val="002E173D"/>
    <w:rsid w:val="002E1833"/>
    <w:rsid w:val="002E19BD"/>
    <w:rsid w:val="002E1AA2"/>
    <w:rsid w:val="002E1B66"/>
    <w:rsid w:val="002E1C89"/>
    <w:rsid w:val="002E1DA4"/>
    <w:rsid w:val="002E215F"/>
    <w:rsid w:val="002E21F7"/>
    <w:rsid w:val="002E2388"/>
    <w:rsid w:val="002E2465"/>
    <w:rsid w:val="002E24FD"/>
    <w:rsid w:val="002E2653"/>
    <w:rsid w:val="002E26E3"/>
    <w:rsid w:val="002E26ED"/>
    <w:rsid w:val="002E2717"/>
    <w:rsid w:val="002E27D5"/>
    <w:rsid w:val="002E28ED"/>
    <w:rsid w:val="002E2CEE"/>
    <w:rsid w:val="002E2D79"/>
    <w:rsid w:val="002E2E10"/>
    <w:rsid w:val="002E2EE8"/>
    <w:rsid w:val="002E2EFD"/>
    <w:rsid w:val="002E30C6"/>
    <w:rsid w:val="002E30CA"/>
    <w:rsid w:val="002E312F"/>
    <w:rsid w:val="002E326F"/>
    <w:rsid w:val="002E35D3"/>
    <w:rsid w:val="002E39AD"/>
    <w:rsid w:val="002E3B46"/>
    <w:rsid w:val="002E3BE2"/>
    <w:rsid w:val="002E3C62"/>
    <w:rsid w:val="002E3C72"/>
    <w:rsid w:val="002E3D6F"/>
    <w:rsid w:val="002E3D8C"/>
    <w:rsid w:val="002E3ED7"/>
    <w:rsid w:val="002E3F00"/>
    <w:rsid w:val="002E40EA"/>
    <w:rsid w:val="002E4388"/>
    <w:rsid w:val="002E440B"/>
    <w:rsid w:val="002E44F8"/>
    <w:rsid w:val="002E455D"/>
    <w:rsid w:val="002E4711"/>
    <w:rsid w:val="002E4737"/>
    <w:rsid w:val="002E4779"/>
    <w:rsid w:val="002E4889"/>
    <w:rsid w:val="002E48C7"/>
    <w:rsid w:val="002E4A69"/>
    <w:rsid w:val="002E4C85"/>
    <w:rsid w:val="002E4CD6"/>
    <w:rsid w:val="002E4E31"/>
    <w:rsid w:val="002E4E95"/>
    <w:rsid w:val="002E4FD5"/>
    <w:rsid w:val="002E507A"/>
    <w:rsid w:val="002E5476"/>
    <w:rsid w:val="002E54D5"/>
    <w:rsid w:val="002E55B4"/>
    <w:rsid w:val="002E573A"/>
    <w:rsid w:val="002E579F"/>
    <w:rsid w:val="002E5866"/>
    <w:rsid w:val="002E58A4"/>
    <w:rsid w:val="002E58E1"/>
    <w:rsid w:val="002E5926"/>
    <w:rsid w:val="002E5A15"/>
    <w:rsid w:val="002E5F64"/>
    <w:rsid w:val="002E60B5"/>
    <w:rsid w:val="002E611F"/>
    <w:rsid w:val="002E62F9"/>
    <w:rsid w:val="002E639D"/>
    <w:rsid w:val="002E648E"/>
    <w:rsid w:val="002E657E"/>
    <w:rsid w:val="002E677A"/>
    <w:rsid w:val="002E67DB"/>
    <w:rsid w:val="002E68B7"/>
    <w:rsid w:val="002E6A98"/>
    <w:rsid w:val="002E6AA0"/>
    <w:rsid w:val="002E6DB3"/>
    <w:rsid w:val="002E6DDF"/>
    <w:rsid w:val="002E6E92"/>
    <w:rsid w:val="002E6F7E"/>
    <w:rsid w:val="002E6FE4"/>
    <w:rsid w:val="002E7101"/>
    <w:rsid w:val="002E718D"/>
    <w:rsid w:val="002E792E"/>
    <w:rsid w:val="002E79A1"/>
    <w:rsid w:val="002E79C8"/>
    <w:rsid w:val="002E7BE9"/>
    <w:rsid w:val="002E7D49"/>
    <w:rsid w:val="002E7D85"/>
    <w:rsid w:val="002E7EDA"/>
    <w:rsid w:val="002E7F74"/>
    <w:rsid w:val="002E7FC6"/>
    <w:rsid w:val="002F0030"/>
    <w:rsid w:val="002F0121"/>
    <w:rsid w:val="002F02A1"/>
    <w:rsid w:val="002F02B8"/>
    <w:rsid w:val="002F02B9"/>
    <w:rsid w:val="002F03CB"/>
    <w:rsid w:val="002F03FD"/>
    <w:rsid w:val="002F05D5"/>
    <w:rsid w:val="002F068B"/>
    <w:rsid w:val="002F082D"/>
    <w:rsid w:val="002F09A3"/>
    <w:rsid w:val="002F09B6"/>
    <w:rsid w:val="002F0B06"/>
    <w:rsid w:val="002F0B3A"/>
    <w:rsid w:val="002F0BB0"/>
    <w:rsid w:val="002F0C48"/>
    <w:rsid w:val="002F0FE0"/>
    <w:rsid w:val="002F114A"/>
    <w:rsid w:val="002F12F9"/>
    <w:rsid w:val="002F134B"/>
    <w:rsid w:val="002F1423"/>
    <w:rsid w:val="002F1507"/>
    <w:rsid w:val="002F15A2"/>
    <w:rsid w:val="002F15AD"/>
    <w:rsid w:val="002F1612"/>
    <w:rsid w:val="002F1776"/>
    <w:rsid w:val="002F1932"/>
    <w:rsid w:val="002F1969"/>
    <w:rsid w:val="002F19B1"/>
    <w:rsid w:val="002F19B5"/>
    <w:rsid w:val="002F1ADC"/>
    <w:rsid w:val="002F1CCD"/>
    <w:rsid w:val="002F1E66"/>
    <w:rsid w:val="002F1EC5"/>
    <w:rsid w:val="002F206F"/>
    <w:rsid w:val="002F2116"/>
    <w:rsid w:val="002F21BA"/>
    <w:rsid w:val="002F220F"/>
    <w:rsid w:val="002F2305"/>
    <w:rsid w:val="002F2488"/>
    <w:rsid w:val="002F24C9"/>
    <w:rsid w:val="002F26FA"/>
    <w:rsid w:val="002F27BF"/>
    <w:rsid w:val="002F2819"/>
    <w:rsid w:val="002F2954"/>
    <w:rsid w:val="002F297E"/>
    <w:rsid w:val="002F29A5"/>
    <w:rsid w:val="002F2AA2"/>
    <w:rsid w:val="002F2B37"/>
    <w:rsid w:val="002F2BB9"/>
    <w:rsid w:val="002F2BC9"/>
    <w:rsid w:val="002F2CA6"/>
    <w:rsid w:val="002F2CF3"/>
    <w:rsid w:val="002F2DE1"/>
    <w:rsid w:val="002F2EAB"/>
    <w:rsid w:val="002F3081"/>
    <w:rsid w:val="002F33DF"/>
    <w:rsid w:val="002F3463"/>
    <w:rsid w:val="002F3481"/>
    <w:rsid w:val="002F3619"/>
    <w:rsid w:val="002F3725"/>
    <w:rsid w:val="002F3798"/>
    <w:rsid w:val="002F37A9"/>
    <w:rsid w:val="002F389B"/>
    <w:rsid w:val="002F3B4E"/>
    <w:rsid w:val="002F3C6C"/>
    <w:rsid w:val="002F3CD2"/>
    <w:rsid w:val="002F3D93"/>
    <w:rsid w:val="002F3E03"/>
    <w:rsid w:val="002F4126"/>
    <w:rsid w:val="002F41D6"/>
    <w:rsid w:val="002F4276"/>
    <w:rsid w:val="002F42F7"/>
    <w:rsid w:val="002F4348"/>
    <w:rsid w:val="002F4355"/>
    <w:rsid w:val="002F43F8"/>
    <w:rsid w:val="002F4760"/>
    <w:rsid w:val="002F484F"/>
    <w:rsid w:val="002F4967"/>
    <w:rsid w:val="002F4ADB"/>
    <w:rsid w:val="002F4BC1"/>
    <w:rsid w:val="002F4C8C"/>
    <w:rsid w:val="002F4EF1"/>
    <w:rsid w:val="002F4F9F"/>
    <w:rsid w:val="002F5091"/>
    <w:rsid w:val="002F52E5"/>
    <w:rsid w:val="002F53F6"/>
    <w:rsid w:val="002F546A"/>
    <w:rsid w:val="002F54D0"/>
    <w:rsid w:val="002F5524"/>
    <w:rsid w:val="002F55BB"/>
    <w:rsid w:val="002F580E"/>
    <w:rsid w:val="002F581C"/>
    <w:rsid w:val="002F589E"/>
    <w:rsid w:val="002F5CBE"/>
    <w:rsid w:val="002F5DC6"/>
    <w:rsid w:val="002F5DCD"/>
    <w:rsid w:val="002F5E1E"/>
    <w:rsid w:val="002F5FE6"/>
    <w:rsid w:val="002F607E"/>
    <w:rsid w:val="002F626A"/>
    <w:rsid w:val="002F645C"/>
    <w:rsid w:val="002F647E"/>
    <w:rsid w:val="002F64B3"/>
    <w:rsid w:val="002F64E0"/>
    <w:rsid w:val="002F6624"/>
    <w:rsid w:val="002F6BC3"/>
    <w:rsid w:val="002F6BC9"/>
    <w:rsid w:val="002F6C2C"/>
    <w:rsid w:val="002F6CCE"/>
    <w:rsid w:val="002F6DFC"/>
    <w:rsid w:val="002F6E5C"/>
    <w:rsid w:val="002F6E97"/>
    <w:rsid w:val="002F715E"/>
    <w:rsid w:val="002F7166"/>
    <w:rsid w:val="002F71E5"/>
    <w:rsid w:val="002F7219"/>
    <w:rsid w:val="002F738F"/>
    <w:rsid w:val="002F7458"/>
    <w:rsid w:val="002F7535"/>
    <w:rsid w:val="002F7581"/>
    <w:rsid w:val="002F76C8"/>
    <w:rsid w:val="002F778D"/>
    <w:rsid w:val="002F7792"/>
    <w:rsid w:val="002F787F"/>
    <w:rsid w:val="002F78B5"/>
    <w:rsid w:val="002F7969"/>
    <w:rsid w:val="002F796B"/>
    <w:rsid w:val="002F79B2"/>
    <w:rsid w:val="002F7A16"/>
    <w:rsid w:val="002F7A63"/>
    <w:rsid w:val="002F7AA8"/>
    <w:rsid w:val="002F7B7A"/>
    <w:rsid w:val="002F7BAC"/>
    <w:rsid w:val="002F7CB4"/>
    <w:rsid w:val="002F7DD8"/>
    <w:rsid w:val="002F7F0C"/>
    <w:rsid w:val="00300366"/>
    <w:rsid w:val="003004AF"/>
    <w:rsid w:val="003004CD"/>
    <w:rsid w:val="0030062D"/>
    <w:rsid w:val="00300733"/>
    <w:rsid w:val="0030088B"/>
    <w:rsid w:val="0030094D"/>
    <w:rsid w:val="00300991"/>
    <w:rsid w:val="00300A15"/>
    <w:rsid w:val="00300A19"/>
    <w:rsid w:val="00300A42"/>
    <w:rsid w:val="00300A4A"/>
    <w:rsid w:val="00300C8B"/>
    <w:rsid w:val="00300CA8"/>
    <w:rsid w:val="003010AF"/>
    <w:rsid w:val="003014E7"/>
    <w:rsid w:val="003015E7"/>
    <w:rsid w:val="003015FC"/>
    <w:rsid w:val="00301687"/>
    <w:rsid w:val="003016DD"/>
    <w:rsid w:val="00301863"/>
    <w:rsid w:val="003019C6"/>
    <w:rsid w:val="00301B2C"/>
    <w:rsid w:val="00301C4A"/>
    <w:rsid w:val="00301CC8"/>
    <w:rsid w:val="00301D4A"/>
    <w:rsid w:val="00301D71"/>
    <w:rsid w:val="00301FCC"/>
    <w:rsid w:val="003020C8"/>
    <w:rsid w:val="003020E3"/>
    <w:rsid w:val="00302147"/>
    <w:rsid w:val="00302335"/>
    <w:rsid w:val="00302349"/>
    <w:rsid w:val="00302374"/>
    <w:rsid w:val="003023B2"/>
    <w:rsid w:val="0030244F"/>
    <w:rsid w:val="00302482"/>
    <w:rsid w:val="003024B1"/>
    <w:rsid w:val="00302547"/>
    <w:rsid w:val="003026B1"/>
    <w:rsid w:val="00302785"/>
    <w:rsid w:val="0030280D"/>
    <w:rsid w:val="00302850"/>
    <w:rsid w:val="00302A76"/>
    <w:rsid w:val="00302AB4"/>
    <w:rsid w:val="00302B85"/>
    <w:rsid w:val="00302D9E"/>
    <w:rsid w:val="00302DC0"/>
    <w:rsid w:val="00302E01"/>
    <w:rsid w:val="00302E69"/>
    <w:rsid w:val="00302E78"/>
    <w:rsid w:val="00302E7A"/>
    <w:rsid w:val="00302FB5"/>
    <w:rsid w:val="00302FBC"/>
    <w:rsid w:val="00303150"/>
    <w:rsid w:val="003031AB"/>
    <w:rsid w:val="003031D3"/>
    <w:rsid w:val="003033BE"/>
    <w:rsid w:val="003034E3"/>
    <w:rsid w:val="003034FD"/>
    <w:rsid w:val="003037EF"/>
    <w:rsid w:val="00303AAF"/>
    <w:rsid w:val="00303C0D"/>
    <w:rsid w:val="00303C78"/>
    <w:rsid w:val="00303CB9"/>
    <w:rsid w:val="00303DFA"/>
    <w:rsid w:val="00303EC4"/>
    <w:rsid w:val="00304037"/>
    <w:rsid w:val="003042F7"/>
    <w:rsid w:val="00304337"/>
    <w:rsid w:val="003044DD"/>
    <w:rsid w:val="0030452F"/>
    <w:rsid w:val="00304686"/>
    <w:rsid w:val="0030469F"/>
    <w:rsid w:val="0030483A"/>
    <w:rsid w:val="003049F6"/>
    <w:rsid w:val="00304D34"/>
    <w:rsid w:val="00304D49"/>
    <w:rsid w:val="00304D99"/>
    <w:rsid w:val="00305103"/>
    <w:rsid w:val="0030535D"/>
    <w:rsid w:val="00305376"/>
    <w:rsid w:val="00305424"/>
    <w:rsid w:val="0030542A"/>
    <w:rsid w:val="003054E2"/>
    <w:rsid w:val="0030554A"/>
    <w:rsid w:val="003057DD"/>
    <w:rsid w:val="003059F8"/>
    <w:rsid w:val="00305AAB"/>
    <w:rsid w:val="00305C5B"/>
    <w:rsid w:val="00305E25"/>
    <w:rsid w:val="00305EF8"/>
    <w:rsid w:val="0030607C"/>
    <w:rsid w:val="003062E8"/>
    <w:rsid w:val="0030645B"/>
    <w:rsid w:val="003064AB"/>
    <w:rsid w:val="0030668F"/>
    <w:rsid w:val="00306696"/>
    <w:rsid w:val="0030677F"/>
    <w:rsid w:val="003067D3"/>
    <w:rsid w:val="00306815"/>
    <w:rsid w:val="00306905"/>
    <w:rsid w:val="00306B02"/>
    <w:rsid w:val="00306B07"/>
    <w:rsid w:val="00306B86"/>
    <w:rsid w:val="00306BB1"/>
    <w:rsid w:val="00306C9B"/>
    <w:rsid w:val="00306DDD"/>
    <w:rsid w:val="00306F09"/>
    <w:rsid w:val="00306F90"/>
    <w:rsid w:val="0030735F"/>
    <w:rsid w:val="00307437"/>
    <w:rsid w:val="003074FD"/>
    <w:rsid w:val="0030751D"/>
    <w:rsid w:val="0030755B"/>
    <w:rsid w:val="003076E4"/>
    <w:rsid w:val="00307794"/>
    <w:rsid w:val="003077F2"/>
    <w:rsid w:val="00307A39"/>
    <w:rsid w:val="00307AC6"/>
    <w:rsid w:val="00307B9D"/>
    <w:rsid w:val="00307DDC"/>
    <w:rsid w:val="00307E6B"/>
    <w:rsid w:val="0031010A"/>
    <w:rsid w:val="00310174"/>
    <w:rsid w:val="00310336"/>
    <w:rsid w:val="0031044D"/>
    <w:rsid w:val="0031060D"/>
    <w:rsid w:val="0031064F"/>
    <w:rsid w:val="0031067C"/>
    <w:rsid w:val="003107C6"/>
    <w:rsid w:val="00310848"/>
    <w:rsid w:val="00310C32"/>
    <w:rsid w:val="00310C89"/>
    <w:rsid w:val="00310DB2"/>
    <w:rsid w:val="00310EF1"/>
    <w:rsid w:val="00311074"/>
    <w:rsid w:val="0031107B"/>
    <w:rsid w:val="003110D3"/>
    <w:rsid w:val="00311255"/>
    <w:rsid w:val="003112CF"/>
    <w:rsid w:val="00311324"/>
    <w:rsid w:val="00311360"/>
    <w:rsid w:val="00311374"/>
    <w:rsid w:val="003113A7"/>
    <w:rsid w:val="003116F2"/>
    <w:rsid w:val="003117B9"/>
    <w:rsid w:val="0031197B"/>
    <w:rsid w:val="00311A95"/>
    <w:rsid w:val="00311C49"/>
    <w:rsid w:val="00311CA2"/>
    <w:rsid w:val="00311D10"/>
    <w:rsid w:val="0031210E"/>
    <w:rsid w:val="00312207"/>
    <w:rsid w:val="0031231B"/>
    <w:rsid w:val="00312350"/>
    <w:rsid w:val="003124A7"/>
    <w:rsid w:val="00312602"/>
    <w:rsid w:val="00312666"/>
    <w:rsid w:val="003129E8"/>
    <w:rsid w:val="00312A89"/>
    <w:rsid w:val="00312B2A"/>
    <w:rsid w:val="00312C22"/>
    <w:rsid w:val="00312FBA"/>
    <w:rsid w:val="00313256"/>
    <w:rsid w:val="003132CB"/>
    <w:rsid w:val="0031330A"/>
    <w:rsid w:val="00313311"/>
    <w:rsid w:val="0031348E"/>
    <w:rsid w:val="00313943"/>
    <w:rsid w:val="00313BD2"/>
    <w:rsid w:val="00313BD6"/>
    <w:rsid w:val="00313CFE"/>
    <w:rsid w:val="00313E26"/>
    <w:rsid w:val="00313E8B"/>
    <w:rsid w:val="00313ED4"/>
    <w:rsid w:val="00313FF7"/>
    <w:rsid w:val="003141EF"/>
    <w:rsid w:val="0031425E"/>
    <w:rsid w:val="003142BF"/>
    <w:rsid w:val="003143D4"/>
    <w:rsid w:val="0031446B"/>
    <w:rsid w:val="003145DE"/>
    <w:rsid w:val="00314A93"/>
    <w:rsid w:val="00314BFB"/>
    <w:rsid w:val="00314CBD"/>
    <w:rsid w:val="00314E14"/>
    <w:rsid w:val="00314F5B"/>
    <w:rsid w:val="00315057"/>
    <w:rsid w:val="0031505C"/>
    <w:rsid w:val="003150D8"/>
    <w:rsid w:val="0031510C"/>
    <w:rsid w:val="003152A8"/>
    <w:rsid w:val="0031532A"/>
    <w:rsid w:val="003153AA"/>
    <w:rsid w:val="003153C5"/>
    <w:rsid w:val="003154B9"/>
    <w:rsid w:val="003154E2"/>
    <w:rsid w:val="00315527"/>
    <w:rsid w:val="003158BF"/>
    <w:rsid w:val="003159FC"/>
    <w:rsid w:val="00315BC3"/>
    <w:rsid w:val="00315BEF"/>
    <w:rsid w:val="00315C1D"/>
    <w:rsid w:val="00315C5F"/>
    <w:rsid w:val="00315D10"/>
    <w:rsid w:val="00315DFD"/>
    <w:rsid w:val="00315EC9"/>
    <w:rsid w:val="00315F96"/>
    <w:rsid w:val="00315FDA"/>
    <w:rsid w:val="00316035"/>
    <w:rsid w:val="003160A9"/>
    <w:rsid w:val="00316319"/>
    <w:rsid w:val="003163A0"/>
    <w:rsid w:val="00316486"/>
    <w:rsid w:val="003169A3"/>
    <w:rsid w:val="00316A60"/>
    <w:rsid w:val="00316C25"/>
    <w:rsid w:val="00316E19"/>
    <w:rsid w:val="00317063"/>
    <w:rsid w:val="003170BC"/>
    <w:rsid w:val="003170E0"/>
    <w:rsid w:val="0031744A"/>
    <w:rsid w:val="00317481"/>
    <w:rsid w:val="00317582"/>
    <w:rsid w:val="00317608"/>
    <w:rsid w:val="0031763E"/>
    <w:rsid w:val="003178B6"/>
    <w:rsid w:val="0031791D"/>
    <w:rsid w:val="00317A3B"/>
    <w:rsid w:val="00317A53"/>
    <w:rsid w:val="00317BC1"/>
    <w:rsid w:val="00317E97"/>
    <w:rsid w:val="00317EB4"/>
    <w:rsid w:val="00317F3B"/>
    <w:rsid w:val="00317FAF"/>
    <w:rsid w:val="00317FD6"/>
    <w:rsid w:val="00320017"/>
    <w:rsid w:val="003200F5"/>
    <w:rsid w:val="00320142"/>
    <w:rsid w:val="003204F0"/>
    <w:rsid w:val="00320572"/>
    <w:rsid w:val="003207C1"/>
    <w:rsid w:val="003207EC"/>
    <w:rsid w:val="003207FD"/>
    <w:rsid w:val="0032097E"/>
    <w:rsid w:val="00320A17"/>
    <w:rsid w:val="00320AB9"/>
    <w:rsid w:val="00320C01"/>
    <w:rsid w:val="00320C45"/>
    <w:rsid w:val="00320D9F"/>
    <w:rsid w:val="0032101A"/>
    <w:rsid w:val="00321108"/>
    <w:rsid w:val="0032114F"/>
    <w:rsid w:val="0032118D"/>
    <w:rsid w:val="00321234"/>
    <w:rsid w:val="0032129E"/>
    <w:rsid w:val="003212A1"/>
    <w:rsid w:val="00321317"/>
    <w:rsid w:val="00321444"/>
    <w:rsid w:val="003214FC"/>
    <w:rsid w:val="003215FB"/>
    <w:rsid w:val="00321890"/>
    <w:rsid w:val="00321998"/>
    <w:rsid w:val="00321ABC"/>
    <w:rsid w:val="00321B79"/>
    <w:rsid w:val="00321C5A"/>
    <w:rsid w:val="00321CFD"/>
    <w:rsid w:val="00321D0D"/>
    <w:rsid w:val="00321D73"/>
    <w:rsid w:val="00321E5B"/>
    <w:rsid w:val="00321EBA"/>
    <w:rsid w:val="00322053"/>
    <w:rsid w:val="0032216D"/>
    <w:rsid w:val="003221F8"/>
    <w:rsid w:val="00322233"/>
    <w:rsid w:val="003222ED"/>
    <w:rsid w:val="00322375"/>
    <w:rsid w:val="003223AF"/>
    <w:rsid w:val="003223C1"/>
    <w:rsid w:val="00322516"/>
    <w:rsid w:val="00322528"/>
    <w:rsid w:val="00322619"/>
    <w:rsid w:val="003226D3"/>
    <w:rsid w:val="003228FD"/>
    <w:rsid w:val="003229E9"/>
    <w:rsid w:val="00322A6C"/>
    <w:rsid w:val="00322A76"/>
    <w:rsid w:val="00322B58"/>
    <w:rsid w:val="00322CC2"/>
    <w:rsid w:val="00322D62"/>
    <w:rsid w:val="00322D94"/>
    <w:rsid w:val="00322DE7"/>
    <w:rsid w:val="00322EB3"/>
    <w:rsid w:val="00322F6D"/>
    <w:rsid w:val="00323087"/>
    <w:rsid w:val="00323200"/>
    <w:rsid w:val="00323203"/>
    <w:rsid w:val="003232C1"/>
    <w:rsid w:val="0032340C"/>
    <w:rsid w:val="003234FE"/>
    <w:rsid w:val="0032365D"/>
    <w:rsid w:val="00323744"/>
    <w:rsid w:val="00323C30"/>
    <w:rsid w:val="00323DA2"/>
    <w:rsid w:val="00323DB2"/>
    <w:rsid w:val="00323E5F"/>
    <w:rsid w:val="00323FC3"/>
    <w:rsid w:val="00323FD4"/>
    <w:rsid w:val="00324029"/>
    <w:rsid w:val="00324180"/>
    <w:rsid w:val="00324291"/>
    <w:rsid w:val="00324381"/>
    <w:rsid w:val="00324466"/>
    <w:rsid w:val="00324494"/>
    <w:rsid w:val="0032458C"/>
    <w:rsid w:val="00324652"/>
    <w:rsid w:val="00324929"/>
    <w:rsid w:val="00324EA3"/>
    <w:rsid w:val="00325120"/>
    <w:rsid w:val="00325127"/>
    <w:rsid w:val="0032572E"/>
    <w:rsid w:val="00325A52"/>
    <w:rsid w:val="00325B74"/>
    <w:rsid w:val="00325B99"/>
    <w:rsid w:val="00325CF8"/>
    <w:rsid w:val="00325D88"/>
    <w:rsid w:val="00325EE1"/>
    <w:rsid w:val="00325F13"/>
    <w:rsid w:val="0032620A"/>
    <w:rsid w:val="003262D0"/>
    <w:rsid w:val="00326336"/>
    <w:rsid w:val="0032646B"/>
    <w:rsid w:val="00326490"/>
    <w:rsid w:val="00326548"/>
    <w:rsid w:val="00326565"/>
    <w:rsid w:val="003266C5"/>
    <w:rsid w:val="003266FB"/>
    <w:rsid w:val="00326A8C"/>
    <w:rsid w:val="00326AD3"/>
    <w:rsid w:val="00326B81"/>
    <w:rsid w:val="00326D4B"/>
    <w:rsid w:val="00326E7F"/>
    <w:rsid w:val="00326F94"/>
    <w:rsid w:val="00326F9B"/>
    <w:rsid w:val="0032704C"/>
    <w:rsid w:val="003270E4"/>
    <w:rsid w:val="00327385"/>
    <w:rsid w:val="003274CA"/>
    <w:rsid w:val="00327558"/>
    <w:rsid w:val="0032769C"/>
    <w:rsid w:val="00327730"/>
    <w:rsid w:val="003277D2"/>
    <w:rsid w:val="00327B7D"/>
    <w:rsid w:val="00327BEA"/>
    <w:rsid w:val="00330169"/>
    <w:rsid w:val="00330323"/>
    <w:rsid w:val="00330479"/>
    <w:rsid w:val="003304C8"/>
    <w:rsid w:val="00330511"/>
    <w:rsid w:val="0033058E"/>
    <w:rsid w:val="00330625"/>
    <w:rsid w:val="00330627"/>
    <w:rsid w:val="0033062A"/>
    <w:rsid w:val="0033062B"/>
    <w:rsid w:val="00330754"/>
    <w:rsid w:val="00330755"/>
    <w:rsid w:val="0033075A"/>
    <w:rsid w:val="003308BD"/>
    <w:rsid w:val="00330BB4"/>
    <w:rsid w:val="00330BC6"/>
    <w:rsid w:val="00330DFE"/>
    <w:rsid w:val="00330E41"/>
    <w:rsid w:val="00330F05"/>
    <w:rsid w:val="00330F0D"/>
    <w:rsid w:val="0033121E"/>
    <w:rsid w:val="003312F0"/>
    <w:rsid w:val="003313A0"/>
    <w:rsid w:val="0033143E"/>
    <w:rsid w:val="003314D8"/>
    <w:rsid w:val="0033165E"/>
    <w:rsid w:val="003316D0"/>
    <w:rsid w:val="003317CD"/>
    <w:rsid w:val="0033192F"/>
    <w:rsid w:val="00331B18"/>
    <w:rsid w:val="00331C10"/>
    <w:rsid w:val="00331F74"/>
    <w:rsid w:val="00332283"/>
    <w:rsid w:val="003324FE"/>
    <w:rsid w:val="00332800"/>
    <w:rsid w:val="00332873"/>
    <w:rsid w:val="00332911"/>
    <w:rsid w:val="00332A1E"/>
    <w:rsid w:val="00332A84"/>
    <w:rsid w:val="00332B0F"/>
    <w:rsid w:val="00332B5A"/>
    <w:rsid w:val="00332C22"/>
    <w:rsid w:val="00332DE7"/>
    <w:rsid w:val="00332F4E"/>
    <w:rsid w:val="00332FA3"/>
    <w:rsid w:val="00333120"/>
    <w:rsid w:val="0033322E"/>
    <w:rsid w:val="00333329"/>
    <w:rsid w:val="003333E4"/>
    <w:rsid w:val="00333475"/>
    <w:rsid w:val="003336BF"/>
    <w:rsid w:val="00333746"/>
    <w:rsid w:val="0033379C"/>
    <w:rsid w:val="003338FB"/>
    <w:rsid w:val="003339D2"/>
    <w:rsid w:val="00333A27"/>
    <w:rsid w:val="00333A7E"/>
    <w:rsid w:val="00333AA8"/>
    <w:rsid w:val="00333AEB"/>
    <w:rsid w:val="00333BEA"/>
    <w:rsid w:val="00333F76"/>
    <w:rsid w:val="0033416E"/>
    <w:rsid w:val="00334180"/>
    <w:rsid w:val="00334201"/>
    <w:rsid w:val="00334220"/>
    <w:rsid w:val="0033427F"/>
    <w:rsid w:val="003342E8"/>
    <w:rsid w:val="00334312"/>
    <w:rsid w:val="0033433D"/>
    <w:rsid w:val="00334351"/>
    <w:rsid w:val="00334538"/>
    <w:rsid w:val="003346CD"/>
    <w:rsid w:val="003346CF"/>
    <w:rsid w:val="003346FA"/>
    <w:rsid w:val="00334779"/>
    <w:rsid w:val="00334803"/>
    <w:rsid w:val="0033486B"/>
    <w:rsid w:val="003348DF"/>
    <w:rsid w:val="00334944"/>
    <w:rsid w:val="00334A48"/>
    <w:rsid w:val="00334AB8"/>
    <w:rsid w:val="00334CE0"/>
    <w:rsid w:val="00334D8D"/>
    <w:rsid w:val="00334E40"/>
    <w:rsid w:val="00334F0A"/>
    <w:rsid w:val="00334FDF"/>
    <w:rsid w:val="00335181"/>
    <w:rsid w:val="0033538A"/>
    <w:rsid w:val="00335698"/>
    <w:rsid w:val="003356DB"/>
    <w:rsid w:val="003358AD"/>
    <w:rsid w:val="00335A8F"/>
    <w:rsid w:val="00335B8F"/>
    <w:rsid w:val="00335BCC"/>
    <w:rsid w:val="00335C41"/>
    <w:rsid w:val="00335CD3"/>
    <w:rsid w:val="00335D10"/>
    <w:rsid w:val="00335E0F"/>
    <w:rsid w:val="00335E35"/>
    <w:rsid w:val="00335E74"/>
    <w:rsid w:val="00335E83"/>
    <w:rsid w:val="00335F7B"/>
    <w:rsid w:val="00335F98"/>
    <w:rsid w:val="00336207"/>
    <w:rsid w:val="00336333"/>
    <w:rsid w:val="00336368"/>
    <w:rsid w:val="00336779"/>
    <w:rsid w:val="003368B6"/>
    <w:rsid w:val="00336A83"/>
    <w:rsid w:val="00336B27"/>
    <w:rsid w:val="00336D0F"/>
    <w:rsid w:val="00336D20"/>
    <w:rsid w:val="00336D3A"/>
    <w:rsid w:val="00336D48"/>
    <w:rsid w:val="00336D77"/>
    <w:rsid w:val="00336E3F"/>
    <w:rsid w:val="00337006"/>
    <w:rsid w:val="0033706F"/>
    <w:rsid w:val="00337126"/>
    <w:rsid w:val="0033739B"/>
    <w:rsid w:val="00337404"/>
    <w:rsid w:val="003374A0"/>
    <w:rsid w:val="0033751A"/>
    <w:rsid w:val="00337649"/>
    <w:rsid w:val="003376DA"/>
    <w:rsid w:val="0033794A"/>
    <w:rsid w:val="003379E9"/>
    <w:rsid w:val="003379FC"/>
    <w:rsid w:val="00337AC7"/>
    <w:rsid w:val="00337C60"/>
    <w:rsid w:val="00337E7D"/>
    <w:rsid w:val="003400D6"/>
    <w:rsid w:val="0034013A"/>
    <w:rsid w:val="00340234"/>
    <w:rsid w:val="0034038A"/>
    <w:rsid w:val="00340895"/>
    <w:rsid w:val="003408C8"/>
    <w:rsid w:val="00340968"/>
    <w:rsid w:val="00340AAF"/>
    <w:rsid w:val="00340D02"/>
    <w:rsid w:val="00340DB5"/>
    <w:rsid w:val="00340F94"/>
    <w:rsid w:val="00341086"/>
    <w:rsid w:val="003411D6"/>
    <w:rsid w:val="003412D2"/>
    <w:rsid w:val="0034137A"/>
    <w:rsid w:val="003413EE"/>
    <w:rsid w:val="003414D3"/>
    <w:rsid w:val="00341623"/>
    <w:rsid w:val="00341692"/>
    <w:rsid w:val="003416B6"/>
    <w:rsid w:val="003416E0"/>
    <w:rsid w:val="00341B8B"/>
    <w:rsid w:val="00341BD0"/>
    <w:rsid w:val="003420C3"/>
    <w:rsid w:val="003420EE"/>
    <w:rsid w:val="0034235A"/>
    <w:rsid w:val="0034236C"/>
    <w:rsid w:val="003424EE"/>
    <w:rsid w:val="003425BC"/>
    <w:rsid w:val="00342653"/>
    <w:rsid w:val="0034266F"/>
    <w:rsid w:val="00342685"/>
    <w:rsid w:val="003427B0"/>
    <w:rsid w:val="00342C1B"/>
    <w:rsid w:val="00342C48"/>
    <w:rsid w:val="00342DE4"/>
    <w:rsid w:val="00342F7E"/>
    <w:rsid w:val="00343059"/>
    <w:rsid w:val="0034309D"/>
    <w:rsid w:val="003431B2"/>
    <w:rsid w:val="003432C4"/>
    <w:rsid w:val="003432C9"/>
    <w:rsid w:val="003432E8"/>
    <w:rsid w:val="00343438"/>
    <w:rsid w:val="003436F4"/>
    <w:rsid w:val="0034373B"/>
    <w:rsid w:val="0034374E"/>
    <w:rsid w:val="00343794"/>
    <w:rsid w:val="003438CE"/>
    <w:rsid w:val="00343914"/>
    <w:rsid w:val="00343BC2"/>
    <w:rsid w:val="00343C78"/>
    <w:rsid w:val="00343CE7"/>
    <w:rsid w:val="00343CF8"/>
    <w:rsid w:val="00343D94"/>
    <w:rsid w:val="00343DEE"/>
    <w:rsid w:val="00343FF7"/>
    <w:rsid w:val="0034434B"/>
    <w:rsid w:val="003443F8"/>
    <w:rsid w:val="0034458F"/>
    <w:rsid w:val="0034460E"/>
    <w:rsid w:val="003446CB"/>
    <w:rsid w:val="00344A79"/>
    <w:rsid w:val="00344B4A"/>
    <w:rsid w:val="00344D5E"/>
    <w:rsid w:val="00344DB7"/>
    <w:rsid w:val="00344DF8"/>
    <w:rsid w:val="00344E5B"/>
    <w:rsid w:val="00344ECC"/>
    <w:rsid w:val="003450BE"/>
    <w:rsid w:val="003451E5"/>
    <w:rsid w:val="00345359"/>
    <w:rsid w:val="0034557A"/>
    <w:rsid w:val="00345585"/>
    <w:rsid w:val="003455D9"/>
    <w:rsid w:val="00345688"/>
    <w:rsid w:val="003456FA"/>
    <w:rsid w:val="00345700"/>
    <w:rsid w:val="0034573F"/>
    <w:rsid w:val="003457F9"/>
    <w:rsid w:val="003458D9"/>
    <w:rsid w:val="00345B90"/>
    <w:rsid w:val="00345D81"/>
    <w:rsid w:val="00345DE5"/>
    <w:rsid w:val="00345E41"/>
    <w:rsid w:val="00345F68"/>
    <w:rsid w:val="003461E6"/>
    <w:rsid w:val="0034628E"/>
    <w:rsid w:val="003463BE"/>
    <w:rsid w:val="003463DA"/>
    <w:rsid w:val="00346459"/>
    <w:rsid w:val="0034654A"/>
    <w:rsid w:val="0034685D"/>
    <w:rsid w:val="003468A7"/>
    <w:rsid w:val="003468BD"/>
    <w:rsid w:val="0034693F"/>
    <w:rsid w:val="00346974"/>
    <w:rsid w:val="00346B9D"/>
    <w:rsid w:val="00346C06"/>
    <w:rsid w:val="00346CDF"/>
    <w:rsid w:val="00346EC5"/>
    <w:rsid w:val="0034727A"/>
    <w:rsid w:val="003472F4"/>
    <w:rsid w:val="00347539"/>
    <w:rsid w:val="0034756B"/>
    <w:rsid w:val="0034762F"/>
    <w:rsid w:val="00347674"/>
    <w:rsid w:val="00347795"/>
    <w:rsid w:val="00347821"/>
    <w:rsid w:val="00347865"/>
    <w:rsid w:val="00347882"/>
    <w:rsid w:val="0034794C"/>
    <w:rsid w:val="00347A0B"/>
    <w:rsid w:val="00347A41"/>
    <w:rsid w:val="00347A64"/>
    <w:rsid w:val="00347A6B"/>
    <w:rsid w:val="00347A6C"/>
    <w:rsid w:val="00347AE3"/>
    <w:rsid w:val="00347E0F"/>
    <w:rsid w:val="00347E1B"/>
    <w:rsid w:val="00347EBB"/>
    <w:rsid w:val="00347F20"/>
    <w:rsid w:val="00347FBF"/>
    <w:rsid w:val="00350092"/>
    <w:rsid w:val="003508F1"/>
    <w:rsid w:val="00350B0E"/>
    <w:rsid w:val="00350BA7"/>
    <w:rsid w:val="00350F6F"/>
    <w:rsid w:val="00350FE6"/>
    <w:rsid w:val="003510B2"/>
    <w:rsid w:val="003510BF"/>
    <w:rsid w:val="00351180"/>
    <w:rsid w:val="003511AA"/>
    <w:rsid w:val="00351201"/>
    <w:rsid w:val="0035124F"/>
    <w:rsid w:val="003512F5"/>
    <w:rsid w:val="00351357"/>
    <w:rsid w:val="0035138C"/>
    <w:rsid w:val="003513EC"/>
    <w:rsid w:val="0035160B"/>
    <w:rsid w:val="003516E3"/>
    <w:rsid w:val="00351916"/>
    <w:rsid w:val="00351C55"/>
    <w:rsid w:val="00351DAD"/>
    <w:rsid w:val="00351DEF"/>
    <w:rsid w:val="00351EEF"/>
    <w:rsid w:val="00351F42"/>
    <w:rsid w:val="00351F6C"/>
    <w:rsid w:val="003520C6"/>
    <w:rsid w:val="003522BF"/>
    <w:rsid w:val="00352390"/>
    <w:rsid w:val="00352407"/>
    <w:rsid w:val="0035247C"/>
    <w:rsid w:val="0035247D"/>
    <w:rsid w:val="0035258A"/>
    <w:rsid w:val="003526AF"/>
    <w:rsid w:val="0035270F"/>
    <w:rsid w:val="0035276D"/>
    <w:rsid w:val="003527AE"/>
    <w:rsid w:val="003527E9"/>
    <w:rsid w:val="0035283C"/>
    <w:rsid w:val="0035284D"/>
    <w:rsid w:val="0035291B"/>
    <w:rsid w:val="00352A39"/>
    <w:rsid w:val="00352BA5"/>
    <w:rsid w:val="00352EC7"/>
    <w:rsid w:val="00352EE3"/>
    <w:rsid w:val="00352FE3"/>
    <w:rsid w:val="00353003"/>
    <w:rsid w:val="003530E4"/>
    <w:rsid w:val="00353432"/>
    <w:rsid w:val="0035358A"/>
    <w:rsid w:val="00353711"/>
    <w:rsid w:val="00353914"/>
    <w:rsid w:val="00353B2A"/>
    <w:rsid w:val="00353B69"/>
    <w:rsid w:val="00353D05"/>
    <w:rsid w:val="00353E9D"/>
    <w:rsid w:val="00353F15"/>
    <w:rsid w:val="00354156"/>
    <w:rsid w:val="00354658"/>
    <w:rsid w:val="00354A5A"/>
    <w:rsid w:val="00354AA9"/>
    <w:rsid w:val="00354BEC"/>
    <w:rsid w:val="00354CBC"/>
    <w:rsid w:val="00354CC6"/>
    <w:rsid w:val="00354DF2"/>
    <w:rsid w:val="00354F77"/>
    <w:rsid w:val="00354F8C"/>
    <w:rsid w:val="00355383"/>
    <w:rsid w:val="0035548D"/>
    <w:rsid w:val="00355909"/>
    <w:rsid w:val="00355A1D"/>
    <w:rsid w:val="00355BF4"/>
    <w:rsid w:val="00355F4F"/>
    <w:rsid w:val="00355F75"/>
    <w:rsid w:val="00355F96"/>
    <w:rsid w:val="0035607A"/>
    <w:rsid w:val="00356430"/>
    <w:rsid w:val="0035662B"/>
    <w:rsid w:val="00356753"/>
    <w:rsid w:val="003569C4"/>
    <w:rsid w:val="00356A18"/>
    <w:rsid w:val="00356C41"/>
    <w:rsid w:val="00356DCD"/>
    <w:rsid w:val="00356F65"/>
    <w:rsid w:val="00357032"/>
    <w:rsid w:val="003570A6"/>
    <w:rsid w:val="003571E4"/>
    <w:rsid w:val="00357251"/>
    <w:rsid w:val="003572F0"/>
    <w:rsid w:val="003575B7"/>
    <w:rsid w:val="00357623"/>
    <w:rsid w:val="00357745"/>
    <w:rsid w:val="00357749"/>
    <w:rsid w:val="00357902"/>
    <w:rsid w:val="00357923"/>
    <w:rsid w:val="00357953"/>
    <w:rsid w:val="00357DFB"/>
    <w:rsid w:val="00357E3C"/>
    <w:rsid w:val="00357F9B"/>
    <w:rsid w:val="00360083"/>
    <w:rsid w:val="003600C2"/>
    <w:rsid w:val="0036014C"/>
    <w:rsid w:val="003601BF"/>
    <w:rsid w:val="0036025A"/>
    <w:rsid w:val="003604FF"/>
    <w:rsid w:val="00360648"/>
    <w:rsid w:val="0036069F"/>
    <w:rsid w:val="003606C7"/>
    <w:rsid w:val="0036074A"/>
    <w:rsid w:val="0036088E"/>
    <w:rsid w:val="0036091D"/>
    <w:rsid w:val="00360A2B"/>
    <w:rsid w:val="00360A7E"/>
    <w:rsid w:val="00360AA3"/>
    <w:rsid w:val="00360B42"/>
    <w:rsid w:val="00360C24"/>
    <w:rsid w:val="00360D79"/>
    <w:rsid w:val="00360D7D"/>
    <w:rsid w:val="00360E6B"/>
    <w:rsid w:val="00360EA1"/>
    <w:rsid w:val="00361178"/>
    <w:rsid w:val="00361324"/>
    <w:rsid w:val="00361360"/>
    <w:rsid w:val="003614FF"/>
    <w:rsid w:val="0036155F"/>
    <w:rsid w:val="003617C5"/>
    <w:rsid w:val="003619E7"/>
    <w:rsid w:val="00361A4C"/>
    <w:rsid w:val="00361B14"/>
    <w:rsid w:val="00361B44"/>
    <w:rsid w:val="00361B49"/>
    <w:rsid w:val="00361C96"/>
    <w:rsid w:val="00361D82"/>
    <w:rsid w:val="00361EA8"/>
    <w:rsid w:val="00361F13"/>
    <w:rsid w:val="00362179"/>
    <w:rsid w:val="0036230D"/>
    <w:rsid w:val="00362873"/>
    <w:rsid w:val="003629C3"/>
    <w:rsid w:val="003629E4"/>
    <w:rsid w:val="00362AB8"/>
    <w:rsid w:val="00362AE5"/>
    <w:rsid w:val="00362CE8"/>
    <w:rsid w:val="00362D74"/>
    <w:rsid w:val="00362E51"/>
    <w:rsid w:val="00362E80"/>
    <w:rsid w:val="00362F0A"/>
    <w:rsid w:val="00363179"/>
    <w:rsid w:val="0036321A"/>
    <w:rsid w:val="00363390"/>
    <w:rsid w:val="00363535"/>
    <w:rsid w:val="00363623"/>
    <w:rsid w:val="00363676"/>
    <w:rsid w:val="003637A8"/>
    <w:rsid w:val="00363862"/>
    <w:rsid w:val="0036390B"/>
    <w:rsid w:val="00363971"/>
    <w:rsid w:val="003639CD"/>
    <w:rsid w:val="00363BC5"/>
    <w:rsid w:val="00363BC6"/>
    <w:rsid w:val="00363CAC"/>
    <w:rsid w:val="00363DCE"/>
    <w:rsid w:val="00364375"/>
    <w:rsid w:val="003645AF"/>
    <w:rsid w:val="0036463C"/>
    <w:rsid w:val="003646B1"/>
    <w:rsid w:val="0036479A"/>
    <w:rsid w:val="00364967"/>
    <w:rsid w:val="00364A96"/>
    <w:rsid w:val="00364ABD"/>
    <w:rsid w:val="00364B14"/>
    <w:rsid w:val="00364CC6"/>
    <w:rsid w:val="00364DC8"/>
    <w:rsid w:val="0036527F"/>
    <w:rsid w:val="00365294"/>
    <w:rsid w:val="00365348"/>
    <w:rsid w:val="00365357"/>
    <w:rsid w:val="00365A84"/>
    <w:rsid w:val="00365A8E"/>
    <w:rsid w:val="00365AB1"/>
    <w:rsid w:val="00365B5E"/>
    <w:rsid w:val="00365E3E"/>
    <w:rsid w:val="00365F0A"/>
    <w:rsid w:val="003661C8"/>
    <w:rsid w:val="00366260"/>
    <w:rsid w:val="00366485"/>
    <w:rsid w:val="00366539"/>
    <w:rsid w:val="00366648"/>
    <w:rsid w:val="003667A5"/>
    <w:rsid w:val="003668E9"/>
    <w:rsid w:val="00366AF5"/>
    <w:rsid w:val="00366BD0"/>
    <w:rsid w:val="00366CA3"/>
    <w:rsid w:val="00366D6E"/>
    <w:rsid w:val="00366F7E"/>
    <w:rsid w:val="003670B6"/>
    <w:rsid w:val="003671AD"/>
    <w:rsid w:val="00367318"/>
    <w:rsid w:val="003674CB"/>
    <w:rsid w:val="00367504"/>
    <w:rsid w:val="00367597"/>
    <w:rsid w:val="00367606"/>
    <w:rsid w:val="00367853"/>
    <w:rsid w:val="00367883"/>
    <w:rsid w:val="00367977"/>
    <w:rsid w:val="00367E40"/>
    <w:rsid w:val="00370037"/>
    <w:rsid w:val="003700B9"/>
    <w:rsid w:val="003700E1"/>
    <w:rsid w:val="003700F2"/>
    <w:rsid w:val="0037046B"/>
    <w:rsid w:val="003704BB"/>
    <w:rsid w:val="00370608"/>
    <w:rsid w:val="0037063A"/>
    <w:rsid w:val="0037076A"/>
    <w:rsid w:val="00370836"/>
    <w:rsid w:val="0037085A"/>
    <w:rsid w:val="00370884"/>
    <w:rsid w:val="0037097F"/>
    <w:rsid w:val="00370984"/>
    <w:rsid w:val="00370A65"/>
    <w:rsid w:val="00370AB8"/>
    <w:rsid w:val="00370B36"/>
    <w:rsid w:val="00370BB9"/>
    <w:rsid w:val="00370F87"/>
    <w:rsid w:val="0037112E"/>
    <w:rsid w:val="00371415"/>
    <w:rsid w:val="0037147C"/>
    <w:rsid w:val="003714E6"/>
    <w:rsid w:val="003715C6"/>
    <w:rsid w:val="0037161E"/>
    <w:rsid w:val="003716B3"/>
    <w:rsid w:val="00371848"/>
    <w:rsid w:val="00371A06"/>
    <w:rsid w:val="00371F1C"/>
    <w:rsid w:val="00371F4F"/>
    <w:rsid w:val="003721EF"/>
    <w:rsid w:val="0037225D"/>
    <w:rsid w:val="00372360"/>
    <w:rsid w:val="003723DA"/>
    <w:rsid w:val="00372403"/>
    <w:rsid w:val="00372430"/>
    <w:rsid w:val="00372435"/>
    <w:rsid w:val="00372970"/>
    <w:rsid w:val="00372A92"/>
    <w:rsid w:val="00372BF0"/>
    <w:rsid w:val="00372C05"/>
    <w:rsid w:val="00372C0F"/>
    <w:rsid w:val="00372CBE"/>
    <w:rsid w:val="00372CD9"/>
    <w:rsid w:val="00372D0A"/>
    <w:rsid w:val="00372E6E"/>
    <w:rsid w:val="00372F12"/>
    <w:rsid w:val="003731E5"/>
    <w:rsid w:val="0037323D"/>
    <w:rsid w:val="003733C3"/>
    <w:rsid w:val="00373420"/>
    <w:rsid w:val="003735C2"/>
    <w:rsid w:val="0037360F"/>
    <w:rsid w:val="0037367A"/>
    <w:rsid w:val="0037369D"/>
    <w:rsid w:val="003736A5"/>
    <w:rsid w:val="00373843"/>
    <w:rsid w:val="00373973"/>
    <w:rsid w:val="00373A7F"/>
    <w:rsid w:val="00373B81"/>
    <w:rsid w:val="00373BFC"/>
    <w:rsid w:val="00373F82"/>
    <w:rsid w:val="00373FA1"/>
    <w:rsid w:val="003740EF"/>
    <w:rsid w:val="00374263"/>
    <w:rsid w:val="00374317"/>
    <w:rsid w:val="0037443A"/>
    <w:rsid w:val="00374514"/>
    <w:rsid w:val="00374531"/>
    <w:rsid w:val="0037456B"/>
    <w:rsid w:val="00374715"/>
    <w:rsid w:val="00374727"/>
    <w:rsid w:val="0037473F"/>
    <w:rsid w:val="003748A1"/>
    <w:rsid w:val="00374AF8"/>
    <w:rsid w:val="00374D33"/>
    <w:rsid w:val="00374DB1"/>
    <w:rsid w:val="00374DBB"/>
    <w:rsid w:val="00374E6F"/>
    <w:rsid w:val="00374E71"/>
    <w:rsid w:val="00374EAA"/>
    <w:rsid w:val="00374EF9"/>
    <w:rsid w:val="00374F7C"/>
    <w:rsid w:val="003750B3"/>
    <w:rsid w:val="0037513F"/>
    <w:rsid w:val="0037520B"/>
    <w:rsid w:val="003753AE"/>
    <w:rsid w:val="0037546D"/>
    <w:rsid w:val="003754D9"/>
    <w:rsid w:val="00375568"/>
    <w:rsid w:val="00375580"/>
    <w:rsid w:val="00375682"/>
    <w:rsid w:val="0037575C"/>
    <w:rsid w:val="003758CA"/>
    <w:rsid w:val="00375AB4"/>
    <w:rsid w:val="00375AC3"/>
    <w:rsid w:val="00375DAC"/>
    <w:rsid w:val="00376016"/>
    <w:rsid w:val="0037609A"/>
    <w:rsid w:val="003763B7"/>
    <w:rsid w:val="00376572"/>
    <w:rsid w:val="00376765"/>
    <w:rsid w:val="00376819"/>
    <w:rsid w:val="003768BB"/>
    <w:rsid w:val="0037696D"/>
    <w:rsid w:val="003769AC"/>
    <w:rsid w:val="00376A22"/>
    <w:rsid w:val="00376B3A"/>
    <w:rsid w:val="00376BDB"/>
    <w:rsid w:val="00376BE0"/>
    <w:rsid w:val="00376C46"/>
    <w:rsid w:val="00376D77"/>
    <w:rsid w:val="00377055"/>
    <w:rsid w:val="0037726F"/>
    <w:rsid w:val="00377479"/>
    <w:rsid w:val="00377500"/>
    <w:rsid w:val="00377578"/>
    <w:rsid w:val="003776C3"/>
    <w:rsid w:val="00377892"/>
    <w:rsid w:val="003779FD"/>
    <w:rsid w:val="00377ABE"/>
    <w:rsid w:val="00377B97"/>
    <w:rsid w:val="00377D17"/>
    <w:rsid w:val="00377D89"/>
    <w:rsid w:val="00377E83"/>
    <w:rsid w:val="00377EFD"/>
    <w:rsid w:val="00378F4F"/>
    <w:rsid w:val="00380078"/>
    <w:rsid w:val="00380179"/>
    <w:rsid w:val="00380265"/>
    <w:rsid w:val="0038036E"/>
    <w:rsid w:val="003804B4"/>
    <w:rsid w:val="00380576"/>
    <w:rsid w:val="0038058B"/>
    <w:rsid w:val="00380813"/>
    <w:rsid w:val="00380827"/>
    <w:rsid w:val="003809C2"/>
    <w:rsid w:val="00380BB9"/>
    <w:rsid w:val="00380BFC"/>
    <w:rsid w:val="00380C37"/>
    <w:rsid w:val="00380CB4"/>
    <w:rsid w:val="00380D10"/>
    <w:rsid w:val="00380E60"/>
    <w:rsid w:val="00380F1C"/>
    <w:rsid w:val="00380F2A"/>
    <w:rsid w:val="00380F39"/>
    <w:rsid w:val="0038104B"/>
    <w:rsid w:val="00381166"/>
    <w:rsid w:val="003812F0"/>
    <w:rsid w:val="0038155D"/>
    <w:rsid w:val="003815F7"/>
    <w:rsid w:val="00381621"/>
    <w:rsid w:val="0038191A"/>
    <w:rsid w:val="00381A10"/>
    <w:rsid w:val="00381B40"/>
    <w:rsid w:val="00381CCB"/>
    <w:rsid w:val="00381ED3"/>
    <w:rsid w:val="00381EFE"/>
    <w:rsid w:val="00382032"/>
    <w:rsid w:val="00382217"/>
    <w:rsid w:val="0038227F"/>
    <w:rsid w:val="003822E7"/>
    <w:rsid w:val="003823F8"/>
    <w:rsid w:val="003824CD"/>
    <w:rsid w:val="00382730"/>
    <w:rsid w:val="0038275C"/>
    <w:rsid w:val="0038291C"/>
    <w:rsid w:val="00382ABF"/>
    <w:rsid w:val="00382AC3"/>
    <w:rsid w:val="00382EB8"/>
    <w:rsid w:val="00382EB9"/>
    <w:rsid w:val="00382F5C"/>
    <w:rsid w:val="0038301B"/>
    <w:rsid w:val="00383131"/>
    <w:rsid w:val="0038340B"/>
    <w:rsid w:val="0038348C"/>
    <w:rsid w:val="003834E0"/>
    <w:rsid w:val="00383584"/>
    <w:rsid w:val="00383691"/>
    <w:rsid w:val="0038397F"/>
    <w:rsid w:val="00383EC5"/>
    <w:rsid w:val="0038413D"/>
    <w:rsid w:val="0038421A"/>
    <w:rsid w:val="0038425B"/>
    <w:rsid w:val="0038436D"/>
    <w:rsid w:val="00384477"/>
    <w:rsid w:val="00384495"/>
    <w:rsid w:val="003845B8"/>
    <w:rsid w:val="00384648"/>
    <w:rsid w:val="003846CF"/>
    <w:rsid w:val="003847B4"/>
    <w:rsid w:val="003848D8"/>
    <w:rsid w:val="0038496B"/>
    <w:rsid w:val="00384A4C"/>
    <w:rsid w:val="00384C19"/>
    <w:rsid w:val="00384DC5"/>
    <w:rsid w:val="00384DCB"/>
    <w:rsid w:val="00384EBE"/>
    <w:rsid w:val="00384F0F"/>
    <w:rsid w:val="003850E0"/>
    <w:rsid w:val="0038515D"/>
    <w:rsid w:val="003851CA"/>
    <w:rsid w:val="00385309"/>
    <w:rsid w:val="003853B2"/>
    <w:rsid w:val="003854CC"/>
    <w:rsid w:val="003854E6"/>
    <w:rsid w:val="003856DD"/>
    <w:rsid w:val="003856E8"/>
    <w:rsid w:val="00385747"/>
    <w:rsid w:val="00385920"/>
    <w:rsid w:val="00385978"/>
    <w:rsid w:val="00385ABC"/>
    <w:rsid w:val="00385AC8"/>
    <w:rsid w:val="00385B2B"/>
    <w:rsid w:val="00385C8B"/>
    <w:rsid w:val="00385F51"/>
    <w:rsid w:val="00385FC5"/>
    <w:rsid w:val="00386183"/>
    <w:rsid w:val="00386318"/>
    <w:rsid w:val="0038653C"/>
    <w:rsid w:val="003869D1"/>
    <w:rsid w:val="003869E7"/>
    <w:rsid w:val="00386A8C"/>
    <w:rsid w:val="00386C4F"/>
    <w:rsid w:val="00386E81"/>
    <w:rsid w:val="00386EE9"/>
    <w:rsid w:val="0038716B"/>
    <w:rsid w:val="003874CA"/>
    <w:rsid w:val="003874E1"/>
    <w:rsid w:val="00387A80"/>
    <w:rsid w:val="00387A98"/>
    <w:rsid w:val="00387BBE"/>
    <w:rsid w:val="00387BD3"/>
    <w:rsid w:val="00387C3E"/>
    <w:rsid w:val="00387C8C"/>
    <w:rsid w:val="00387DD5"/>
    <w:rsid w:val="00387EDA"/>
    <w:rsid w:val="00390034"/>
    <w:rsid w:val="0039028B"/>
    <w:rsid w:val="00390499"/>
    <w:rsid w:val="00390620"/>
    <w:rsid w:val="003907E7"/>
    <w:rsid w:val="003908B5"/>
    <w:rsid w:val="00390A63"/>
    <w:rsid w:val="00390AD3"/>
    <w:rsid w:val="00390EF1"/>
    <w:rsid w:val="00390F5B"/>
    <w:rsid w:val="00391065"/>
    <w:rsid w:val="00391170"/>
    <w:rsid w:val="003911DC"/>
    <w:rsid w:val="003911F8"/>
    <w:rsid w:val="00391237"/>
    <w:rsid w:val="0039133B"/>
    <w:rsid w:val="003913EF"/>
    <w:rsid w:val="003914B8"/>
    <w:rsid w:val="003915BA"/>
    <w:rsid w:val="003915E5"/>
    <w:rsid w:val="003915FC"/>
    <w:rsid w:val="003917F6"/>
    <w:rsid w:val="00391952"/>
    <w:rsid w:val="00391B18"/>
    <w:rsid w:val="00391C24"/>
    <w:rsid w:val="00391CA4"/>
    <w:rsid w:val="00391F1F"/>
    <w:rsid w:val="00391F31"/>
    <w:rsid w:val="00391F5E"/>
    <w:rsid w:val="003920AF"/>
    <w:rsid w:val="003920FD"/>
    <w:rsid w:val="00392133"/>
    <w:rsid w:val="003922A8"/>
    <w:rsid w:val="003923F8"/>
    <w:rsid w:val="00392AC0"/>
    <w:rsid w:val="00392D90"/>
    <w:rsid w:val="00392D91"/>
    <w:rsid w:val="00392E48"/>
    <w:rsid w:val="00392F77"/>
    <w:rsid w:val="00392FF5"/>
    <w:rsid w:val="0039302A"/>
    <w:rsid w:val="0039304E"/>
    <w:rsid w:val="00393177"/>
    <w:rsid w:val="003931C0"/>
    <w:rsid w:val="0039333F"/>
    <w:rsid w:val="00393395"/>
    <w:rsid w:val="003933E7"/>
    <w:rsid w:val="0039345A"/>
    <w:rsid w:val="003935E6"/>
    <w:rsid w:val="00393723"/>
    <w:rsid w:val="0039381C"/>
    <w:rsid w:val="00393AB9"/>
    <w:rsid w:val="00393D64"/>
    <w:rsid w:val="00393E72"/>
    <w:rsid w:val="00393E88"/>
    <w:rsid w:val="00393ED7"/>
    <w:rsid w:val="00393FBF"/>
    <w:rsid w:val="00393FE0"/>
    <w:rsid w:val="00394335"/>
    <w:rsid w:val="0039441A"/>
    <w:rsid w:val="00394513"/>
    <w:rsid w:val="0039457A"/>
    <w:rsid w:val="00394CBA"/>
    <w:rsid w:val="00394E2E"/>
    <w:rsid w:val="00394F8D"/>
    <w:rsid w:val="00394FCB"/>
    <w:rsid w:val="00394FD5"/>
    <w:rsid w:val="00395098"/>
    <w:rsid w:val="003951BC"/>
    <w:rsid w:val="0039557A"/>
    <w:rsid w:val="003955DD"/>
    <w:rsid w:val="003955EF"/>
    <w:rsid w:val="00395721"/>
    <w:rsid w:val="003957A7"/>
    <w:rsid w:val="003958B5"/>
    <w:rsid w:val="0039599D"/>
    <w:rsid w:val="00395BDC"/>
    <w:rsid w:val="00395CB5"/>
    <w:rsid w:val="00395EC5"/>
    <w:rsid w:val="00396033"/>
    <w:rsid w:val="003960EE"/>
    <w:rsid w:val="003961D6"/>
    <w:rsid w:val="0039640B"/>
    <w:rsid w:val="0039641C"/>
    <w:rsid w:val="003965CC"/>
    <w:rsid w:val="00396908"/>
    <w:rsid w:val="003969F2"/>
    <w:rsid w:val="00396A0E"/>
    <w:rsid w:val="00396C2E"/>
    <w:rsid w:val="00396C9B"/>
    <w:rsid w:val="00396D00"/>
    <w:rsid w:val="00396D8D"/>
    <w:rsid w:val="00396F4E"/>
    <w:rsid w:val="003970B6"/>
    <w:rsid w:val="00397139"/>
    <w:rsid w:val="00397177"/>
    <w:rsid w:val="00397355"/>
    <w:rsid w:val="0039737D"/>
    <w:rsid w:val="003973B0"/>
    <w:rsid w:val="0039770C"/>
    <w:rsid w:val="003978AE"/>
    <w:rsid w:val="00397AAA"/>
    <w:rsid w:val="00397AF7"/>
    <w:rsid w:val="00397C37"/>
    <w:rsid w:val="00397D4D"/>
    <w:rsid w:val="00397D72"/>
    <w:rsid w:val="00397E79"/>
    <w:rsid w:val="00397FB9"/>
    <w:rsid w:val="003A01C1"/>
    <w:rsid w:val="003A0226"/>
    <w:rsid w:val="003A0438"/>
    <w:rsid w:val="003A047E"/>
    <w:rsid w:val="003A055D"/>
    <w:rsid w:val="003A059B"/>
    <w:rsid w:val="003A063B"/>
    <w:rsid w:val="003A066C"/>
    <w:rsid w:val="003A0826"/>
    <w:rsid w:val="003A0888"/>
    <w:rsid w:val="003A0A73"/>
    <w:rsid w:val="003A0AC1"/>
    <w:rsid w:val="003A0B90"/>
    <w:rsid w:val="003A0DF8"/>
    <w:rsid w:val="003A0E50"/>
    <w:rsid w:val="003A0E55"/>
    <w:rsid w:val="003A0F64"/>
    <w:rsid w:val="003A0FA7"/>
    <w:rsid w:val="003A0FB5"/>
    <w:rsid w:val="003A103D"/>
    <w:rsid w:val="003A1435"/>
    <w:rsid w:val="003A155D"/>
    <w:rsid w:val="003A17D5"/>
    <w:rsid w:val="003A180E"/>
    <w:rsid w:val="003A1944"/>
    <w:rsid w:val="003A1981"/>
    <w:rsid w:val="003A1A34"/>
    <w:rsid w:val="003A1D65"/>
    <w:rsid w:val="003A1DF4"/>
    <w:rsid w:val="003A203C"/>
    <w:rsid w:val="003A2275"/>
    <w:rsid w:val="003A246E"/>
    <w:rsid w:val="003A24EE"/>
    <w:rsid w:val="003A26A9"/>
    <w:rsid w:val="003A276E"/>
    <w:rsid w:val="003A2775"/>
    <w:rsid w:val="003A2955"/>
    <w:rsid w:val="003A2978"/>
    <w:rsid w:val="003A2A37"/>
    <w:rsid w:val="003A2A8F"/>
    <w:rsid w:val="003A2B3E"/>
    <w:rsid w:val="003A2C36"/>
    <w:rsid w:val="003A2C50"/>
    <w:rsid w:val="003A2D49"/>
    <w:rsid w:val="003A2D85"/>
    <w:rsid w:val="003A2E9A"/>
    <w:rsid w:val="003A2FA2"/>
    <w:rsid w:val="003A33E9"/>
    <w:rsid w:val="003A3423"/>
    <w:rsid w:val="003A3523"/>
    <w:rsid w:val="003A359D"/>
    <w:rsid w:val="003A36BD"/>
    <w:rsid w:val="003A36D3"/>
    <w:rsid w:val="003A3714"/>
    <w:rsid w:val="003A3784"/>
    <w:rsid w:val="003A3813"/>
    <w:rsid w:val="003A38AC"/>
    <w:rsid w:val="003A39D0"/>
    <w:rsid w:val="003A3A66"/>
    <w:rsid w:val="003A3B53"/>
    <w:rsid w:val="003A3CA8"/>
    <w:rsid w:val="003A3CDF"/>
    <w:rsid w:val="003A3EA8"/>
    <w:rsid w:val="003A3EC4"/>
    <w:rsid w:val="003A41C2"/>
    <w:rsid w:val="003A42CA"/>
    <w:rsid w:val="003A4339"/>
    <w:rsid w:val="003A43C8"/>
    <w:rsid w:val="003A43F5"/>
    <w:rsid w:val="003A44A8"/>
    <w:rsid w:val="003A494E"/>
    <w:rsid w:val="003A4BD6"/>
    <w:rsid w:val="003A4CA7"/>
    <w:rsid w:val="003A4D0B"/>
    <w:rsid w:val="003A4DB4"/>
    <w:rsid w:val="003A4F5D"/>
    <w:rsid w:val="003A5132"/>
    <w:rsid w:val="003A5446"/>
    <w:rsid w:val="003A5481"/>
    <w:rsid w:val="003A5677"/>
    <w:rsid w:val="003A5818"/>
    <w:rsid w:val="003A584C"/>
    <w:rsid w:val="003A5A9C"/>
    <w:rsid w:val="003A5AB9"/>
    <w:rsid w:val="003A5DA5"/>
    <w:rsid w:val="003A5E92"/>
    <w:rsid w:val="003A5FC4"/>
    <w:rsid w:val="003A6165"/>
    <w:rsid w:val="003A6325"/>
    <w:rsid w:val="003A64D5"/>
    <w:rsid w:val="003A6544"/>
    <w:rsid w:val="003A67D2"/>
    <w:rsid w:val="003A67F9"/>
    <w:rsid w:val="003A6A1E"/>
    <w:rsid w:val="003A6B0A"/>
    <w:rsid w:val="003A6C5A"/>
    <w:rsid w:val="003A6C9E"/>
    <w:rsid w:val="003A6FAB"/>
    <w:rsid w:val="003A6FE3"/>
    <w:rsid w:val="003A7214"/>
    <w:rsid w:val="003A7296"/>
    <w:rsid w:val="003A72BB"/>
    <w:rsid w:val="003A7300"/>
    <w:rsid w:val="003A740D"/>
    <w:rsid w:val="003A7624"/>
    <w:rsid w:val="003A7637"/>
    <w:rsid w:val="003A7648"/>
    <w:rsid w:val="003A778A"/>
    <w:rsid w:val="003A7799"/>
    <w:rsid w:val="003A7894"/>
    <w:rsid w:val="003A7B81"/>
    <w:rsid w:val="003A7BFA"/>
    <w:rsid w:val="003A7C5C"/>
    <w:rsid w:val="003A7DE7"/>
    <w:rsid w:val="003A7E72"/>
    <w:rsid w:val="003A7EE8"/>
    <w:rsid w:val="003AF564"/>
    <w:rsid w:val="003B0180"/>
    <w:rsid w:val="003B02B6"/>
    <w:rsid w:val="003B053F"/>
    <w:rsid w:val="003B0556"/>
    <w:rsid w:val="003B08F1"/>
    <w:rsid w:val="003B0A12"/>
    <w:rsid w:val="003B0B0E"/>
    <w:rsid w:val="003B0BD4"/>
    <w:rsid w:val="003B0C47"/>
    <w:rsid w:val="003B0CF5"/>
    <w:rsid w:val="003B0E37"/>
    <w:rsid w:val="003B0E97"/>
    <w:rsid w:val="003B0F67"/>
    <w:rsid w:val="003B0FF9"/>
    <w:rsid w:val="003B1072"/>
    <w:rsid w:val="003B10AE"/>
    <w:rsid w:val="003B110B"/>
    <w:rsid w:val="003B1350"/>
    <w:rsid w:val="003B1388"/>
    <w:rsid w:val="003B1407"/>
    <w:rsid w:val="003B14D1"/>
    <w:rsid w:val="003B1519"/>
    <w:rsid w:val="003B1521"/>
    <w:rsid w:val="003B1883"/>
    <w:rsid w:val="003B1A9D"/>
    <w:rsid w:val="003B1C87"/>
    <w:rsid w:val="003B1D52"/>
    <w:rsid w:val="003B1F82"/>
    <w:rsid w:val="003B209D"/>
    <w:rsid w:val="003B20E4"/>
    <w:rsid w:val="003B22EC"/>
    <w:rsid w:val="003B23C2"/>
    <w:rsid w:val="003B276B"/>
    <w:rsid w:val="003B2800"/>
    <w:rsid w:val="003B28ED"/>
    <w:rsid w:val="003B2939"/>
    <w:rsid w:val="003B2E83"/>
    <w:rsid w:val="003B3004"/>
    <w:rsid w:val="003B3058"/>
    <w:rsid w:val="003B30E3"/>
    <w:rsid w:val="003B3180"/>
    <w:rsid w:val="003B33E2"/>
    <w:rsid w:val="003B3414"/>
    <w:rsid w:val="003B36B7"/>
    <w:rsid w:val="003B380B"/>
    <w:rsid w:val="003B3B03"/>
    <w:rsid w:val="003B3B4E"/>
    <w:rsid w:val="003B3BE3"/>
    <w:rsid w:val="003B3D3C"/>
    <w:rsid w:val="003B3EC4"/>
    <w:rsid w:val="003B3F02"/>
    <w:rsid w:val="003B4086"/>
    <w:rsid w:val="003B4264"/>
    <w:rsid w:val="003B43DE"/>
    <w:rsid w:val="003B43F9"/>
    <w:rsid w:val="003B4485"/>
    <w:rsid w:val="003B44A8"/>
    <w:rsid w:val="003B451D"/>
    <w:rsid w:val="003B4569"/>
    <w:rsid w:val="003B4878"/>
    <w:rsid w:val="003B4890"/>
    <w:rsid w:val="003B4A6C"/>
    <w:rsid w:val="003B4AC7"/>
    <w:rsid w:val="003B4AEC"/>
    <w:rsid w:val="003B4BCA"/>
    <w:rsid w:val="003B4D44"/>
    <w:rsid w:val="003B4E2E"/>
    <w:rsid w:val="003B4E48"/>
    <w:rsid w:val="003B4EE1"/>
    <w:rsid w:val="003B4F5B"/>
    <w:rsid w:val="003B5037"/>
    <w:rsid w:val="003B514E"/>
    <w:rsid w:val="003B51FB"/>
    <w:rsid w:val="003B5346"/>
    <w:rsid w:val="003B55AC"/>
    <w:rsid w:val="003B5720"/>
    <w:rsid w:val="003B57A6"/>
    <w:rsid w:val="003B58DD"/>
    <w:rsid w:val="003B5930"/>
    <w:rsid w:val="003B5C7F"/>
    <w:rsid w:val="003B5C99"/>
    <w:rsid w:val="003B5DE6"/>
    <w:rsid w:val="003B5ECF"/>
    <w:rsid w:val="003B5FCA"/>
    <w:rsid w:val="003B60DF"/>
    <w:rsid w:val="003B6348"/>
    <w:rsid w:val="003B63D9"/>
    <w:rsid w:val="003B66A5"/>
    <w:rsid w:val="003B67BB"/>
    <w:rsid w:val="003B68A5"/>
    <w:rsid w:val="003B68F2"/>
    <w:rsid w:val="003B695A"/>
    <w:rsid w:val="003B69DD"/>
    <w:rsid w:val="003B69E3"/>
    <w:rsid w:val="003B69EB"/>
    <w:rsid w:val="003B6A3E"/>
    <w:rsid w:val="003B6BFF"/>
    <w:rsid w:val="003B6C25"/>
    <w:rsid w:val="003B6EEA"/>
    <w:rsid w:val="003B6F50"/>
    <w:rsid w:val="003B7069"/>
    <w:rsid w:val="003B7088"/>
    <w:rsid w:val="003B7132"/>
    <w:rsid w:val="003B740E"/>
    <w:rsid w:val="003B747B"/>
    <w:rsid w:val="003B76FB"/>
    <w:rsid w:val="003B776A"/>
    <w:rsid w:val="003B77C2"/>
    <w:rsid w:val="003B7A99"/>
    <w:rsid w:val="003B7BD7"/>
    <w:rsid w:val="003B7E36"/>
    <w:rsid w:val="003B7EC1"/>
    <w:rsid w:val="003B7F7F"/>
    <w:rsid w:val="003B7FD4"/>
    <w:rsid w:val="003B7FD9"/>
    <w:rsid w:val="003C005B"/>
    <w:rsid w:val="003C01F3"/>
    <w:rsid w:val="003C020C"/>
    <w:rsid w:val="003C0317"/>
    <w:rsid w:val="003C0452"/>
    <w:rsid w:val="003C05B7"/>
    <w:rsid w:val="003C07D7"/>
    <w:rsid w:val="003C0A0C"/>
    <w:rsid w:val="003C0AFB"/>
    <w:rsid w:val="003C0BBB"/>
    <w:rsid w:val="003C0BC3"/>
    <w:rsid w:val="003C0C04"/>
    <w:rsid w:val="003C0D2E"/>
    <w:rsid w:val="003C0EC3"/>
    <w:rsid w:val="003C0FF5"/>
    <w:rsid w:val="003C10E4"/>
    <w:rsid w:val="003C1137"/>
    <w:rsid w:val="003C114F"/>
    <w:rsid w:val="003C1150"/>
    <w:rsid w:val="003C1181"/>
    <w:rsid w:val="003C138C"/>
    <w:rsid w:val="003C147C"/>
    <w:rsid w:val="003C15B6"/>
    <w:rsid w:val="003C1715"/>
    <w:rsid w:val="003C1A4B"/>
    <w:rsid w:val="003C1B5C"/>
    <w:rsid w:val="003C1CEC"/>
    <w:rsid w:val="003C1E8D"/>
    <w:rsid w:val="003C22AF"/>
    <w:rsid w:val="003C2561"/>
    <w:rsid w:val="003C25E6"/>
    <w:rsid w:val="003C26B6"/>
    <w:rsid w:val="003C28E5"/>
    <w:rsid w:val="003C28FA"/>
    <w:rsid w:val="003C29FB"/>
    <w:rsid w:val="003C2BF0"/>
    <w:rsid w:val="003C2C6C"/>
    <w:rsid w:val="003C2DAD"/>
    <w:rsid w:val="003C323F"/>
    <w:rsid w:val="003C335B"/>
    <w:rsid w:val="003C33DD"/>
    <w:rsid w:val="003C35C0"/>
    <w:rsid w:val="003C367D"/>
    <w:rsid w:val="003C377B"/>
    <w:rsid w:val="003C38E2"/>
    <w:rsid w:val="003C3AF8"/>
    <w:rsid w:val="003C3B9E"/>
    <w:rsid w:val="003C3D5D"/>
    <w:rsid w:val="003C3EF5"/>
    <w:rsid w:val="003C3F72"/>
    <w:rsid w:val="003C4065"/>
    <w:rsid w:val="003C416C"/>
    <w:rsid w:val="003C4507"/>
    <w:rsid w:val="003C451B"/>
    <w:rsid w:val="003C45AB"/>
    <w:rsid w:val="003C4731"/>
    <w:rsid w:val="003C49A1"/>
    <w:rsid w:val="003C4A77"/>
    <w:rsid w:val="003C4A98"/>
    <w:rsid w:val="003C4AAA"/>
    <w:rsid w:val="003C4B20"/>
    <w:rsid w:val="003C4BE9"/>
    <w:rsid w:val="003C4E65"/>
    <w:rsid w:val="003C50AB"/>
    <w:rsid w:val="003C513F"/>
    <w:rsid w:val="003C5177"/>
    <w:rsid w:val="003C52DD"/>
    <w:rsid w:val="003C535F"/>
    <w:rsid w:val="003C540C"/>
    <w:rsid w:val="003C550E"/>
    <w:rsid w:val="003C5716"/>
    <w:rsid w:val="003C572B"/>
    <w:rsid w:val="003C57AB"/>
    <w:rsid w:val="003C5857"/>
    <w:rsid w:val="003C59E2"/>
    <w:rsid w:val="003C5CBB"/>
    <w:rsid w:val="003C5CFD"/>
    <w:rsid w:val="003C5EC0"/>
    <w:rsid w:val="003C60DD"/>
    <w:rsid w:val="003C63F0"/>
    <w:rsid w:val="003C642B"/>
    <w:rsid w:val="003C65A5"/>
    <w:rsid w:val="003C65C6"/>
    <w:rsid w:val="003C6773"/>
    <w:rsid w:val="003C6A8D"/>
    <w:rsid w:val="003C6B3C"/>
    <w:rsid w:val="003C6D36"/>
    <w:rsid w:val="003C6F7F"/>
    <w:rsid w:val="003C6FC7"/>
    <w:rsid w:val="003C714C"/>
    <w:rsid w:val="003C7160"/>
    <w:rsid w:val="003C71B2"/>
    <w:rsid w:val="003C727C"/>
    <w:rsid w:val="003C73C9"/>
    <w:rsid w:val="003C76A1"/>
    <w:rsid w:val="003C76DB"/>
    <w:rsid w:val="003C785C"/>
    <w:rsid w:val="003C7957"/>
    <w:rsid w:val="003C7A1B"/>
    <w:rsid w:val="003C7AF4"/>
    <w:rsid w:val="003C7C38"/>
    <w:rsid w:val="003C7C47"/>
    <w:rsid w:val="003C7E60"/>
    <w:rsid w:val="003C7E89"/>
    <w:rsid w:val="003C7FDB"/>
    <w:rsid w:val="003D04FA"/>
    <w:rsid w:val="003D05DD"/>
    <w:rsid w:val="003D0690"/>
    <w:rsid w:val="003D07B5"/>
    <w:rsid w:val="003D0A16"/>
    <w:rsid w:val="003D0B74"/>
    <w:rsid w:val="003D0CA1"/>
    <w:rsid w:val="003D0DB2"/>
    <w:rsid w:val="003D0DF7"/>
    <w:rsid w:val="003D10BE"/>
    <w:rsid w:val="003D128F"/>
    <w:rsid w:val="003D1305"/>
    <w:rsid w:val="003D14D6"/>
    <w:rsid w:val="003D1539"/>
    <w:rsid w:val="003D1804"/>
    <w:rsid w:val="003D18BD"/>
    <w:rsid w:val="003D19BF"/>
    <w:rsid w:val="003D19C7"/>
    <w:rsid w:val="003D1A5A"/>
    <w:rsid w:val="003D1B07"/>
    <w:rsid w:val="003D1B31"/>
    <w:rsid w:val="003D1BA3"/>
    <w:rsid w:val="003D1C8B"/>
    <w:rsid w:val="003D1DFB"/>
    <w:rsid w:val="003D1E1D"/>
    <w:rsid w:val="003D206A"/>
    <w:rsid w:val="003D207B"/>
    <w:rsid w:val="003D2297"/>
    <w:rsid w:val="003D2357"/>
    <w:rsid w:val="003D248A"/>
    <w:rsid w:val="003D24E3"/>
    <w:rsid w:val="003D2609"/>
    <w:rsid w:val="003D261D"/>
    <w:rsid w:val="003D26E6"/>
    <w:rsid w:val="003D26E8"/>
    <w:rsid w:val="003D2AA4"/>
    <w:rsid w:val="003D2B31"/>
    <w:rsid w:val="003D2BEC"/>
    <w:rsid w:val="003D2C46"/>
    <w:rsid w:val="003D2E49"/>
    <w:rsid w:val="003D2F8B"/>
    <w:rsid w:val="003D343E"/>
    <w:rsid w:val="003D353B"/>
    <w:rsid w:val="003D3680"/>
    <w:rsid w:val="003D36F0"/>
    <w:rsid w:val="003D380C"/>
    <w:rsid w:val="003D38DF"/>
    <w:rsid w:val="003D396C"/>
    <w:rsid w:val="003D3A62"/>
    <w:rsid w:val="003D3CA8"/>
    <w:rsid w:val="003D3ED7"/>
    <w:rsid w:val="003D4026"/>
    <w:rsid w:val="003D40D0"/>
    <w:rsid w:val="003D41F7"/>
    <w:rsid w:val="003D4210"/>
    <w:rsid w:val="003D435A"/>
    <w:rsid w:val="003D48BD"/>
    <w:rsid w:val="003D4A53"/>
    <w:rsid w:val="003D4B1E"/>
    <w:rsid w:val="003D4C38"/>
    <w:rsid w:val="003D4DB8"/>
    <w:rsid w:val="003D4DCB"/>
    <w:rsid w:val="003D4E07"/>
    <w:rsid w:val="003D4E5C"/>
    <w:rsid w:val="003D4EC3"/>
    <w:rsid w:val="003D4ED3"/>
    <w:rsid w:val="003D4F2C"/>
    <w:rsid w:val="003D4F7D"/>
    <w:rsid w:val="003D4FDF"/>
    <w:rsid w:val="003D5059"/>
    <w:rsid w:val="003D508A"/>
    <w:rsid w:val="003D5245"/>
    <w:rsid w:val="003D5348"/>
    <w:rsid w:val="003D563C"/>
    <w:rsid w:val="003D56BF"/>
    <w:rsid w:val="003D575F"/>
    <w:rsid w:val="003D58CA"/>
    <w:rsid w:val="003D59A2"/>
    <w:rsid w:val="003D5B39"/>
    <w:rsid w:val="003D5B5C"/>
    <w:rsid w:val="003D5CC5"/>
    <w:rsid w:val="003D5EE7"/>
    <w:rsid w:val="003D6217"/>
    <w:rsid w:val="003D62E6"/>
    <w:rsid w:val="003D640B"/>
    <w:rsid w:val="003D6593"/>
    <w:rsid w:val="003D676E"/>
    <w:rsid w:val="003D6897"/>
    <w:rsid w:val="003D694B"/>
    <w:rsid w:val="003D6B37"/>
    <w:rsid w:val="003D6C54"/>
    <w:rsid w:val="003D6DA2"/>
    <w:rsid w:val="003D6E5C"/>
    <w:rsid w:val="003D6F58"/>
    <w:rsid w:val="003D6F81"/>
    <w:rsid w:val="003D7031"/>
    <w:rsid w:val="003D7077"/>
    <w:rsid w:val="003D70CC"/>
    <w:rsid w:val="003D720D"/>
    <w:rsid w:val="003D7287"/>
    <w:rsid w:val="003D72D2"/>
    <w:rsid w:val="003D7459"/>
    <w:rsid w:val="003D758D"/>
    <w:rsid w:val="003D75BF"/>
    <w:rsid w:val="003D7A31"/>
    <w:rsid w:val="003D7B01"/>
    <w:rsid w:val="003D7B71"/>
    <w:rsid w:val="003D7BFB"/>
    <w:rsid w:val="003D7C70"/>
    <w:rsid w:val="003D7E69"/>
    <w:rsid w:val="003E020F"/>
    <w:rsid w:val="003E0520"/>
    <w:rsid w:val="003E0648"/>
    <w:rsid w:val="003E0705"/>
    <w:rsid w:val="003E0855"/>
    <w:rsid w:val="003E09C6"/>
    <w:rsid w:val="003E0C4F"/>
    <w:rsid w:val="003E0E36"/>
    <w:rsid w:val="003E0E8D"/>
    <w:rsid w:val="003E131C"/>
    <w:rsid w:val="003E1358"/>
    <w:rsid w:val="003E14D3"/>
    <w:rsid w:val="003E1601"/>
    <w:rsid w:val="003E1602"/>
    <w:rsid w:val="003E16A9"/>
    <w:rsid w:val="003E18BE"/>
    <w:rsid w:val="003E1932"/>
    <w:rsid w:val="003E1955"/>
    <w:rsid w:val="003E1A11"/>
    <w:rsid w:val="003E1A1D"/>
    <w:rsid w:val="003E1A96"/>
    <w:rsid w:val="003E1AA2"/>
    <w:rsid w:val="003E1B10"/>
    <w:rsid w:val="003E1B4E"/>
    <w:rsid w:val="003E1EE2"/>
    <w:rsid w:val="003E20AA"/>
    <w:rsid w:val="003E23F4"/>
    <w:rsid w:val="003E257A"/>
    <w:rsid w:val="003E25DA"/>
    <w:rsid w:val="003E270E"/>
    <w:rsid w:val="003E271A"/>
    <w:rsid w:val="003E2B3F"/>
    <w:rsid w:val="003E2BA5"/>
    <w:rsid w:val="003E2C4E"/>
    <w:rsid w:val="003E2CB9"/>
    <w:rsid w:val="003E2D05"/>
    <w:rsid w:val="003E2D3A"/>
    <w:rsid w:val="003E2FA6"/>
    <w:rsid w:val="003E306E"/>
    <w:rsid w:val="003E3094"/>
    <w:rsid w:val="003E31C4"/>
    <w:rsid w:val="003E32E8"/>
    <w:rsid w:val="003E32E9"/>
    <w:rsid w:val="003E3393"/>
    <w:rsid w:val="003E339F"/>
    <w:rsid w:val="003E364E"/>
    <w:rsid w:val="003E37F5"/>
    <w:rsid w:val="003E3879"/>
    <w:rsid w:val="003E3998"/>
    <w:rsid w:val="003E3CD8"/>
    <w:rsid w:val="003E3E93"/>
    <w:rsid w:val="003E40DE"/>
    <w:rsid w:val="003E41F7"/>
    <w:rsid w:val="003E42FE"/>
    <w:rsid w:val="003E43B5"/>
    <w:rsid w:val="003E4422"/>
    <w:rsid w:val="003E4447"/>
    <w:rsid w:val="003E4464"/>
    <w:rsid w:val="003E4689"/>
    <w:rsid w:val="003E468D"/>
    <w:rsid w:val="003E4799"/>
    <w:rsid w:val="003E4845"/>
    <w:rsid w:val="003E484D"/>
    <w:rsid w:val="003E48FC"/>
    <w:rsid w:val="003E49C7"/>
    <w:rsid w:val="003E4A5A"/>
    <w:rsid w:val="003E4A8F"/>
    <w:rsid w:val="003E4B7E"/>
    <w:rsid w:val="003E4BBF"/>
    <w:rsid w:val="003E4E64"/>
    <w:rsid w:val="003E4FB6"/>
    <w:rsid w:val="003E4FCE"/>
    <w:rsid w:val="003E53CA"/>
    <w:rsid w:val="003E55C8"/>
    <w:rsid w:val="003E56A9"/>
    <w:rsid w:val="003E56B7"/>
    <w:rsid w:val="003E57E4"/>
    <w:rsid w:val="003E584E"/>
    <w:rsid w:val="003E5C3D"/>
    <w:rsid w:val="003E5CB1"/>
    <w:rsid w:val="003E5D70"/>
    <w:rsid w:val="003E5EC4"/>
    <w:rsid w:val="003E5F96"/>
    <w:rsid w:val="003E614B"/>
    <w:rsid w:val="003E61CE"/>
    <w:rsid w:val="003E62A0"/>
    <w:rsid w:val="003E646F"/>
    <w:rsid w:val="003E6887"/>
    <w:rsid w:val="003E696C"/>
    <w:rsid w:val="003E69F2"/>
    <w:rsid w:val="003E6D5B"/>
    <w:rsid w:val="003E6E06"/>
    <w:rsid w:val="003E6E25"/>
    <w:rsid w:val="003E6EC2"/>
    <w:rsid w:val="003E6F1D"/>
    <w:rsid w:val="003E768B"/>
    <w:rsid w:val="003E77E8"/>
    <w:rsid w:val="003E7A52"/>
    <w:rsid w:val="003E7A59"/>
    <w:rsid w:val="003E7A68"/>
    <w:rsid w:val="003E7B4B"/>
    <w:rsid w:val="003E7C50"/>
    <w:rsid w:val="003E7D67"/>
    <w:rsid w:val="003E7EDE"/>
    <w:rsid w:val="003F00A1"/>
    <w:rsid w:val="003F01B3"/>
    <w:rsid w:val="003F0262"/>
    <w:rsid w:val="003F0361"/>
    <w:rsid w:val="003F036A"/>
    <w:rsid w:val="003F03AD"/>
    <w:rsid w:val="003F073F"/>
    <w:rsid w:val="003F0838"/>
    <w:rsid w:val="003F083B"/>
    <w:rsid w:val="003F0865"/>
    <w:rsid w:val="003F096D"/>
    <w:rsid w:val="003F09D3"/>
    <w:rsid w:val="003F0A04"/>
    <w:rsid w:val="003F0A0E"/>
    <w:rsid w:val="003F0AB2"/>
    <w:rsid w:val="003F0BFD"/>
    <w:rsid w:val="003F0D5A"/>
    <w:rsid w:val="003F0E29"/>
    <w:rsid w:val="003F0EB0"/>
    <w:rsid w:val="003F0FC4"/>
    <w:rsid w:val="003F101E"/>
    <w:rsid w:val="003F1022"/>
    <w:rsid w:val="003F134A"/>
    <w:rsid w:val="003F13E5"/>
    <w:rsid w:val="003F1437"/>
    <w:rsid w:val="003F1506"/>
    <w:rsid w:val="003F1507"/>
    <w:rsid w:val="003F1590"/>
    <w:rsid w:val="003F17A4"/>
    <w:rsid w:val="003F1950"/>
    <w:rsid w:val="003F1BCB"/>
    <w:rsid w:val="003F1CFD"/>
    <w:rsid w:val="003F1D4C"/>
    <w:rsid w:val="003F1DA1"/>
    <w:rsid w:val="003F1E9E"/>
    <w:rsid w:val="003F20EB"/>
    <w:rsid w:val="003F231D"/>
    <w:rsid w:val="003F2328"/>
    <w:rsid w:val="003F238E"/>
    <w:rsid w:val="003F2472"/>
    <w:rsid w:val="003F2475"/>
    <w:rsid w:val="003F2536"/>
    <w:rsid w:val="003F266F"/>
    <w:rsid w:val="003F2812"/>
    <w:rsid w:val="003F28A4"/>
    <w:rsid w:val="003F28E9"/>
    <w:rsid w:val="003F2AE6"/>
    <w:rsid w:val="003F2B2C"/>
    <w:rsid w:val="003F2C54"/>
    <w:rsid w:val="003F2C94"/>
    <w:rsid w:val="003F2CA4"/>
    <w:rsid w:val="003F2DA1"/>
    <w:rsid w:val="003F2E0A"/>
    <w:rsid w:val="003F2E31"/>
    <w:rsid w:val="003F2F19"/>
    <w:rsid w:val="003F317F"/>
    <w:rsid w:val="003F3228"/>
    <w:rsid w:val="003F32CB"/>
    <w:rsid w:val="003F32FC"/>
    <w:rsid w:val="003F3382"/>
    <w:rsid w:val="003F3391"/>
    <w:rsid w:val="003F3549"/>
    <w:rsid w:val="003F357A"/>
    <w:rsid w:val="003F35FD"/>
    <w:rsid w:val="003F363C"/>
    <w:rsid w:val="003F365C"/>
    <w:rsid w:val="003F3676"/>
    <w:rsid w:val="003F3847"/>
    <w:rsid w:val="003F3973"/>
    <w:rsid w:val="003F3AED"/>
    <w:rsid w:val="003F3B6B"/>
    <w:rsid w:val="003F3C05"/>
    <w:rsid w:val="003F3C3E"/>
    <w:rsid w:val="003F3CD7"/>
    <w:rsid w:val="003F3D72"/>
    <w:rsid w:val="003F3EB2"/>
    <w:rsid w:val="003F3FED"/>
    <w:rsid w:val="003F4009"/>
    <w:rsid w:val="003F41C5"/>
    <w:rsid w:val="003F41CB"/>
    <w:rsid w:val="003F4262"/>
    <w:rsid w:val="003F44FE"/>
    <w:rsid w:val="003F454E"/>
    <w:rsid w:val="003F45EF"/>
    <w:rsid w:val="003F464E"/>
    <w:rsid w:val="003F4785"/>
    <w:rsid w:val="003F4CA3"/>
    <w:rsid w:val="003F5055"/>
    <w:rsid w:val="003F525E"/>
    <w:rsid w:val="003F5285"/>
    <w:rsid w:val="003F534E"/>
    <w:rsid w:val="003F5407"/>
    <w:rsid w:val="003F5642"/>
    <w:rsid w:val="003F58BC"/>
    <w:rsid w:val="003F59B8"/>
    <w:rsid w:val="003F5AB2"/>
    <w:rsid w:val="003F5ED5"/>
    <w:rsid w:val="003F5EFD"/>
    <w:rsid w:val="003F5FB4"/>
    <w:rsid w:val="003F6220"/>
    <w:rsid w:val="003F62B7"/>
    <w:rsid w:val="003F632F"/>
    <w:rsid w:val="003F635E"/>
    <w:rsid w:val="003F63BB"/>
    <w:rsid w:val="003F63DB"/>
    <w:rsid w:val="003F64AD"/>
    <w:rsid w:val="003F6506"/>
    <w:rsid w:val="003F6741"/>
    <w:rsid w:val="003F67EF"/>
    <w:rsid w:val="003F687C"/>
    <w:rsid w:val="003F694E"/>
    <w:rsid w:val="003F6A35"/>
    <w:rsid w:val="003F6AFE"/>
    <w:rsid w:val="003F6B80"/>
    <w:rsid w:val="003F6CC2"/>
    <w:rsid w:val="003F6D7C"/>
    <w:rsid w:val="003F6F95"/>
    <w:rsid w:val="003F703F"/>
    <w:rsid w:val="003F727A"/>
    <w:rsid w:val="003F743E"/>
    <w:rsid w:val="003F755F"/>
    <w:rsid w:val="003F765C"/>
    <w:rsid w:val="003F76F4"/>
    <w:rsid w:val="003F7709"/>
    <w:rsid w:val="003F77FE"/>
    <w:rsid w:val="003F7BAF"/>
    <w:rsid w:val="003F7BB8"/>
    <w:rsid w:val="003F7CCF"/>
    <w:rsid w:val="003F7CF3"/>
    <w:rsid w:val="003F7D71"/>
    <w:rsid w:val="003F7FAC"/>
    <w:rsid w:val="00400003"/>
    <w:rsid w:val="004001FA"/>
    <w:rsid w:val="00400272"/>
    <w:rsid w:val="00400311"/>
    <w:rsid w:val="00400399"/>
    <w:rsid w:val="004003A1"/>
    <w:rsid w:val="004003B4"/>
    <w:rsid w:val="004003BA"/>
    <w:rsid w:val="0040062A"/>
    <w:rsid w:val="0040067F"/>
    <w:rsid w:val="00400714"/>
    <w:rsid w:val="00400782"/>
    <w:rsid w:val="004007E1"/>
    <w:rsid w:val="00400950"/>
    <w:rsid w:val="00400995"/>
    <w:rsid w:val="00400B29"/>
    <w:rsid w:val="00400BD5"/>
    <w:rsid w:val="00400CB1"/>
    <w:rsid w:val="00400D09"/>
    <w:rsid w:val="00400EA0"/>
    <w:rsid w:val="00400F06"/>
    <w:rsid w:val="00401178"/>
    <w:rsid w:val="0040118E"/>
    <w:rsid w:val="0040129A"/>
    <w:rsid w:val="004019B4"/>
    <w:rsid w:val="00401B19"/>
    <w:rsid w:val="00401B7C"/>
    <w:rsid w:val="00401D86"/>
    <w:rsid w:val="00401E16"/>
    <w:rsid w:val="00401F7B"/>
    <w:rsid w:val="004022B3"/>
    <w:rsid w:val="004022C5"/>
    <w:rsid w:val="00402441"/>
    <w:rsid w:val="00402660"/>
    <w:rsid w:val="0040279D"/>
    <w:rsid w:val="00402827"/>
    <w:rsid w:val="0040291E"/>
    <w:rsid w:val="0040292F"/>
    <w:rsid w:val="00402A78"/>
    <w:rsid w:val="00402A90"/>
    <w:rsid w:val="00402B1F"/>
    <w:rsid w:val="00402C43"/>
    <w:rsid w:val="00402CDC"/>
    <w:rsid w:val="00402F4A"/>
    <w:rsid w:val="00402F74"/>
    <w:rsid w:val="00403061"/>
    <w:rsid w:val="004030A2"/>
    <w:rsid w:val="00403148"/>
    <w:rsid w:val="004031AB"/>
    <w:rsid w:val="004032D9"/>
    <w:rsid w:val="00403327"/>
    <w:rsid w:val="00403428"/>
    <w:rsid w:val="0040346A"/>
    <w:rsid w:val="004034B3"/>
    <w:rsid w:val="0040358F"/>
    <w:rsid w:val="00403748"/>
    <w:rsid w:val="0040390C"/>
    <w:rsid w:val="00403A34"/>
    <w:rsid w:val="00403C64"/>
    <w:rsid w:val="00403F22"/>
    <w:rsid w:val="00403FD1"/>
    <w:rsid w:val="004043E6"/>
    <w:rsid w:val="004043EE"/>
    <w:rsid w:val="004044D4"/>
    <w:rsid w:val="004045BD"/>
    <w:rsid w:val="00404634"/>
    <w:rsid w:val="0040464C"/>
    <w:rsid w:val="004048DF"/>
    <w:rsid w:val="004048F8"/>
    <w:rsid w:val="00404A9D"/>
    <w:rsid w:val="00404CD9"/>
    <w:rsid w:val="00404DA0"/>
    <w:rsid w:val="00404E75"/>
    <w:rsid w:val="00404EFB"/>
    <w:rsid w:val="004050B4"/>
    <w:rsid w:val="00405159"/>
    <w:rsid w:val="004052C2"/>
    <w:rsid w:val="00405340"/>
    <w:rsid w:val="00405533"/>
    <w:rsid w:val="0040560A"/>
    <w:rsid w:val="0040561C"/>
    <w:rsid w:val="00405A22"/>
    <w:rsid w:val="00405A27"/>
    <w:rsid w:val="00405B89"/>
    <w:rsid w:val="00405BBA"/>
    <w:rsid w:val="00405BCB"/>
    <w:rsid w:val="00405CCE"/>
    <w:rsid w:val="00405DD1"/>
    <w:rsid w:val="00405E83"/>
    <w:rsid w:val="00405F22"/>
    <w:rsid w:val="00405F81"/>
    <w:rsid w:val="00406013"/>
    <w:rsid w:val="004060BB"/>
    <w:rsid w:val="0040611F"/>
    <w:rsid w:val="004061EB"/>
    <w:rsid w:val="00406236"/>
    <w:rsid w:val="00406443"/>
    <w:rsid w:val="004066FC"/>
    <w:rsid w:val="00406700"/>
    <w:rsid w:val="0040680C"/>
    <w:rsid w:val="00406870"/>
    <w:rsid w:val="00406877"/>
    <w:rsid w:val="00406968"/>
    <w:rsid w:val="0040697B"/>
    <w:rsid w:val="004069E8"/>
    <w:rsid w:val="00406A26"/>
    <w:rsid w:val="00406A5A"/>
    <w:rsid w:val="00406A9C"/>
    <w:rsid w:val="00406AF2"/>
    <w:rsid w:val="00406B29"/>
    <w:rsid w:val="00406C7F"/>
    <w:rsid w:val="00406E42"/>
    <w:rsid w:val="00406F9A"/>
    <w:rsid w:val="00406FC4"/>
    <w:rsid w:val="00406FCD"/>
    <w:rsid w:val="004071EC"/>
    <w:rsid w:val="00407449"/>
    <w:rsid w:val="004074D0"/>
    <w:rsid w:val="0040772E"/>
    <w:rsid w:val="00407805"/>
    <w:rsid w:val="00407A39"/>
    <w:rsid w:val="00407A77"/>
    <w:rsid w:val="00407E4F"/>
    <w:rsid w:val="00407F80"/>
    <w:rsid w:val="0041030D"/>
    <w:rsid w:val="00410426"/>
    <w:rsid w:val="004104BE"/>
    <w:rsid w:val="00410632"/>
    <w:rsid w:val="00410719"/>
    <w:rsid w:val="00410812"/>
    <w:rsid w:val="0041081E"/>
    <w:rsid w:val="0041084A"/>
    <w:rsid w:val="0041096A"/>
    <w:rsid w:val="004109BC"/>
    <w:rsid w:val="00410BD4"/>
    <w:rsid w:val="00410CA0"/>
    <w:rsid w:val="00410D41"/>
    <w:rsid w:val="00410EDB"/>
    <w:rsid w:val="004110C7"/>
    <w:rsid w:val="0041116B"/>
    <w:rsid w:val="00411187"/>
    <w:rsid w:val="00411193"/>
    <w:rsid w:val="004111A4"/>
    <w:rsid w:val="00411238"/>
    <w:rsid w:val="0041129B"/>
    <w:rsid w:val="004112B4"/>
    <w:rsid w:val="00411574"/>
    <w:rsid w:val="0041167D"/>
    <w:rsid w:val="00411996"/>
    <w:rsid w:val="00411A57"/>
    <w:rsid w:val="00411B76"/>
    <w:rsid w:val="00411E33"/>
    <w:rsid w:val="00411ED5"/>
    <w:rsid w:val="004120BB"/>
    <w:rsid w:val="004122F7"/>
    <w:rsid w:val="00412682"/>
    <w:rsid w:val="004128E7"/>
    <w:rsid w:val="00412A35"/>
    <w:rsid w:val="00412BDF"/>
    <w:rsid w:val="00412CB7"/>
    <w:rsid w:val="00412D54"/>
    <w:rsid w:val="00412DE9"/>
    <w:rsid w:val="00412E92"/>
    <w:rsid w:val="00412F25"/>
    <w:rsid w:val="004131C3"/>
    <w:rsid w:val="0041321E"/>
    <w:rsid w:val="004133BB"/>
    <w:rsid w:val="004135E0"/>
    <w:rsid w:val="004135F9"/>
    <w:rsid w:val="00413956"/>
    <w:rsid w:val="00413A21"/>
    <w:rsid w:val="00413B66"/>
    <w:rsid w:val="00413B87"/>
    <w:rsid w:val="00413C40"/>
    <w:rsid w:val="00413D8A"/>
    <w:rsid w:val="00413DC1"/>
    <w:rsid w:val="00413E73"/>
    <w:rsid w:val="00413EA5"/>
    <w:rsid w:val="00413FD2"/>
    <w:rsid w:val="004141DC"/>
    <w:rsid w:val="004141EF"/>
    <w:rsid w:val="004141F0"/>
    <w:rsid w:val="0041426B"/>
    <w:rsid w:val="00414286"/>
    <w:rsid w:val="00414369"/>
    <w:rsid w:val="00414387"/>
    <w:rsid w:val="00414489"/>
    <w:rsid w:val="0041449E"/>
    <w:rsid w:val="004145BD"/>
    <w:rsid w:val="004145D9"/>
    <w:rsid w:val="004146CC"/>
    <w:rsid w:val="00414836"/>
    <w:rsid w:val="00414891"/>
    <w:rsid w:val="004148BD"/>
    <w:rsid w:val="00414914"/>
    <w:rsid w:val="004149DB"/>
    <w:rsid w:val="00414B0E"/>
    <w:rsid w:val="00414E45"/>
    <w:rsid w:val="00414F83"/>
    <w:rsid w:val="00414FFC"/>
    <w:rsid w:val="004150BA"/>
    <w:rsid w:val="004150C6"/>
    <w:rsid w:val="00415388"/>
    <w:rsid w:val="0041539C"/>
    <w:rsid w:val="00415629"/>
    <w:rsid w:val="0041569D"/>
    <w:rsid w:val="00415730"/>
    <w:rsid w:val="004157A3"/>
    <w:rsid w:val="004157D7"/>
    <w:rsid w:val="00415AF3"/>
    <w:rsid w:val="00415C1D"/>
    <w:rsid w:val="00415D80"/>
    <w:rsid w:val="00415DA3"/>
    <w:rsid w:val="00415DF9"/>
    <w:rsid w:val="00415E5A"/>
    <w:rsid w:val="00415E5D"/>
    <w:rsid w:val="00415EDD"/>
    <w:rsid w:val="00415F0E"/>
    <w:rsid w:val="00415FB9"/>
    <w:rsid w:val="00415FFA"/>
    <w:rsid w:val="00416211"/>
    <w:rsid w:val="00416213"/>
    <w:rsid w:val="004163A1"/>
    <w:rsid w:val="0041677E"/>
    <w:rsid w:val="00416814"/>
    <w:rsid w:val="00416817"/>
    <w:rsid w:val="00416822"/>
    <w:rsid w:val="004168F7"/>
    <w:rsid w:val="00416B10"/>
    <w:rsid w:val="00416B22"/>
    <w:rsid w:val="00416BFE"/>
    <w:rsid w:val="00416D40"/>
    <w:rsid w:val="004170DE"/>
    <w:rsid w:val="004172B7"/>
    <w:rsid w:val="004173EE"/>
    <w:rsid w:val="00417604"/>
    <w:rsid w:val="004177D0"/>
    <w:rsid w:val="004177E8"/>
    <w:rsid w:val="00417947"/>
    <w:rsid w:val="004179D4"/>
    <w:rsid w:val="00417BCD"/>
    <w:rsid w:val="00417F33"/>
    <w:rsid w:val="00420043"/>
    <w:rsid w:val="004201E8"/>
    <w:rsid w:val="0042020C"/>
    <w:rsid w:val="00420379"/>
    <w:rsid w:val="00420425"/>
    <w:rsid w:val="0042057C"/>
    <w:rsid w:val="00420584"/>
    <w:rsid w:val="004205A2"/>
    <w:rsid w:val="004206B7"/>
    <w:rsid w:val="004206CE"/>
    <w:rsid w:val="004206D9"/>
    <w:rsid w:val="00420748"/>
    <w:rsid w:val="00420862"/>
    <w:rsid w:val="004208CB"/>
    <w:rsid w:val="004209AE"/>
    <w:rsid w:val="00420A1D"/>
    <w:rsid w:val="00420A9F"/>
    <w:rsid w:val="00420BCA"/>
    <w:rsid w:val="00420CD4"/>
    <w:rsid w:val="00421013"/>
    <w:rsid w:val="0042103A"/>
    <w:rsid w:val="00421064"/>
    <w:rsid w:val="004212B3"/>
    <w:rsid w:val="00421330"/>
    <w:rsid w:val="004214B4"/>
    <w:rsid w:val="00421597"/>
    <w:rsid w:val="004216AA"/>
    <w:rsid w:val="00421858"/>
    <w:rsid w:val="004218A2"/>
    <w:rsid w:val="00421935"/>
    <w:rsid w:val="00421D53"/>
    <w:rsid w:val="00421D94"/>
    <w:rsid w:val="00421DB8"/>
    <w:rsid w:val="00421F32"/>
    <w:rsid w:val="00421FD9"/>
    <w:rsid w:val="004222B5"/>
    <w:rsid w:val="004223CF"/>
    <w:rsid w:val="004225A7"/>
    <w:rsid w:val="004225EA"/>
    <w:rsid w:val="00422689"/>
    <w:rsid w:val="004226B3"/>
    <w:rsid w:val="00422776"/>
    <w:rsid w:val="004227A6"/>
    <w:rsid w:val="004227DA"/>
    <w:rsid w:val="00422800"/>
    <w:rsid w:val="0042290D"/>
    <w:rsid w:val="00422948"/>
    <w:rsid w:val="00422A0A"/>
    <w:rsid w:val="00422C8A"/>
    <w:rsid w:val="00422CC6"/>
    <w:rsid w:val="0042302B"/>
    <w:rsid w:val="004230AE"/>
    <w:rsid w:val="004230CE"/>
    <w:rsid w:val="00423149"/>
    <w:rsid w:val="00423240"/>
    <w:rsid w:val="004232D6"/>
    <w:rsid w:val="004233D6"/>
    <w:rsid w:val="004234DE"/>
    <w:rsid w:val="004235E8"/>
    <w:rsid w:val="0042369E"/>
    <w:rsid w:val="0042374B"/>
    <w:rsid w:val="004237D0"/>
    <w:rsid w:val="0042398D"/>
    <w:rsid w:val="004239C6"/>
    <w:rsid w:val="00423CC5"/>
    <w:rsid w:val="00423D0A"/>
    <w:rsid w:val="00423DBB"/>
    <w:rsid w:val="00423F54"/>
    <w:rsid w:val="004240DD"/>
    <w:rsid w:val="00424154"/>
    <w:rsid w:val="0042435C"/>
    <w:rsid w:val="00424530"/>
    <w:rsid w:val="004248CF"/>
    <w:rsid w:val="0042492F"/>
    <w:rsid w:val="00424994"/>
    <w:rsid w:val="00424A2C"/>
    <w:rsid w:val="00424AC0"/>
    <w:rsid w:val="00424BE3"/>
    <w:rsid w:val="00424C02"/>
    <w:rsid w:val="00424C9A"/>
    <w:rsid w:val="00424D97"/>
    <w:rsid w:val="00424E45"/>
    <w:rsid w:val="00424EA2"/>
    <w:rsid w:val="0042515D"/>
    <w:rsid w:val="00425390"/>
    <w:rsid w:val="00425433"/>
    <w:rsid w:val="004254A7"/>
    <w:rsid w:val="004254BA"/>
    <w:rsid w:val="004256A1"/>
    <w:rsid w:val="00425728"/>
    <w:rsid w:val="00425798"/>
    <w:rsid w:val="00425858"/>
    <w:rsid w:val="00425966"/>
    <w:rsid w:val="004259A6"/>
    <w:rsid w:val="00425A02"/>
    <w:rsid w:val="00425B48"/>
    <w:rsid w:val="00425BB6"/>
    <w:rsid w:val="00425DF4"/>
    <w:rsid w:val="00426007"/>
    <w:rsid w:val="0042603D"/>
    <w:rsid w:val="00426044"/>
    <w:rsid w:val="00426161"/>
    <w:rsid w:val="00426169"/>
    <w:rsid w:val="004262CD"/>
    <w:rsid w:val="00426657"/>
    <w:rsid w:val="0042683C"/>
    <w:rsid w:val="004268B2"/>
    <w:rsid w:val="004268D3"/>
    <w:rsid w:val="0042691B"/>
    <w:rsid w:val="00426A28"/>
    <w:rsid w:val="00426A3D"/>
    <w:rsid w:val="00426C30"/>
    <w:rsid w:val="00426CA4"/>
    <w:rsid w:val="00426E32"/>
    <w:rsid w:val="00426EF6"/>
    <w:rsid w:val="00426F40"/>
    <w:rsid w:val="00427258"/>
    <w:rsid w:val="004272EE"/>
    <w:rsid w:val="0042736A"/>
    <w:rsid w:val="0042762C"/>
    <w:rsid w:val="004276DF"/>
    <w:rsid w:val="00427745"/>
    <w:rsid w:val="0042781C"/>
    <w:rsid w:val="0042787E"/>
    <w:rsid w:val="00427ABB"/>
    <w:rsid w:val="00427B28"/>
    <w:rsid w:val="00427B46"/>
    <w:rsid w:val="00427BB9"/>
    <w:rsid w:val="00427C60"/>
    <w:rsid w:val="00427E31"/>
    <w:rsid w:val="0043009F"/>
    <w:rsid w:val="004300E6"/>
    <w:rsid w:val="0043019B"/>
    <w:rsid w:val="004303B7"/>
    <w:rsid w:val="004304A8"/>
    <w:rsid w:val="004304D4"/>
    <w:rsid w:val="0043059D"/>
    <w:rsid w:val="004305B9"/>
    <w:rsid w:val="00430695"/>
    <w:rsid w:val="004307E7"/>
    <w:rsid w:val="004309C9"/>
    <w:rsid w:val="00430B7A"/>
    <w:rsid w:val="00430DDC"/>
    <w:rsid w:val="00430F32"/>
    <w:rsid w:val="00430F74"/>
    <w:rsid w:val="00430FB2"/>
    <w:rsid w:val="00431042"/>
    <w:rsid w:val="00431196"/>
    <w:rsid w:val="0043134E"/>
    <w:rsid w:val="004313EF"/>
    <w:rsid w:val="00431692"/>
    <w:rsid w:val="004318B1"/>
    <w:rsid w:val="00431972"/>
    <w:rsid w:val="004319BF"/>
    <w:rsid w:val="004319D9"/>
    <w:rsid w:val="00431A6C"/>
    <w:rsid w:val="00431BA4"/>
    <w:rsid w:val="00431D34"/>
    <w:rsid w:val="00431E00"/>
    <w:rsid w:val="00431ECC"/>
    <w:rsid w:val="00431F3E"/>
    <w:rsid w:val="0043204C"/>
    <w:rsid w:val="0043207D"/>
    <w:rsid w:val="004320B2"/>
    <w:rsid w:val="004320BB"/>
    <w:rsid w:val="004320FA"/>
    <w:rsid w:val="0043212F"/>
    <w:rsid w:val="00432195"/>
    <w:rsid w:val="004324DB"/>
    <w:rsid w:val="004324F4"/>
    <w:rsid w:val="004325A3"/>
    <w:rsid w:val="004327F9"/>
    <w:rsid w:val="0043281A"/>
    <w:rsid w:val="0043285E"/>
    <w:rsid w:val="004328E5"/>
    <w:rsid w:val="00432A36"/>
    <w:rsid w:val="00432AEE"/>
    <w:rsid w:val="00432B8B"/>
    <w:rsid w:val="00432BCB"/>
    <w:rsid w:val="00432C3B"/>
    <w:rsid w:val="00432E8A"/>
    <w:rsid w:val="00432F28"/>
    <w:rsid w:val="00432FEF"/>
    <w:rsid w:val="00433158"/>
    <w:rsid w:val="00433248"/>
    <w:rsid w:val="00433252"/>
    <w:rsid w:val="004332F2"/>
    <w:rsid w:val="00433320"/>
    <w:rsid w:val="0043344A"/>
    <w:rsid w:val="004335E9"/>
    <w:rsid w:val="004335EA"/>
    <w:rsid w:val="00433710"/>
    <w:rsid w:val="00433762"/>
    <w:rsid w:val="004337DD"/>
    <w:rsid w:val="00433A71"/>
    <w:rsid w:val="00433CC7"/>
    <w:rsid w:val="00433DDD"/>
    <w:rsid w:val="00433E4D"/>
    <w:rsid w:val="00433F28"/>
    <w:rsid w:val="00433FDC"/>
    <w:rsid w:val="0043402C"/>
    <w:rsid w:val="004341EC"/>
    <w:rsid w:val="00434201"/>
    <w:rsid w:val="004342DC"/>
    <w:rsid w:val="00434316"/>
    <w:rsid w:val="0043445A"/>
    <w:rsid w:val="004346B8"/>
    <w:rsid w:val="004346BD"/>
    <w:rsid w:val="004346F3"/>
    <w:rsid w:val="00434749"/>
    <w:rsid w:val="0043479E"/>
    <w:rsid w:val="00434B42"/>
    <w:rsid w:val="00434B9C"/>
    <w:rsid w:val="00434BEC"/>
    <w:rsid w:val="00434D83"/>
    <w:rsid w:val="00434F8D"/>
    <w:rsid w:val="00434FDD"/>
    <w:rsid w:val="00434FE6"/>
    <w:rsid w:val="00435277"/>
    <w:rsid w:val="004352A2"/>
    <w:rsid w:val="004352E5"/>
    <w:rsid w:val="004353BB"/>
    <w:rsid w:val="00435406"/>
    <w:rsid w:val="00435470"/>
    <w:rsid w:val="00435471"/>
    <w:rsid w:val="00435566"/>
    <w:rsid w:val="004356BF"/>
    <w:rsid w:val="004358EE"/>
    <w:rsid w:val="004358FC"/>
    <w:rsid w:val="00435910"/>
    <w:rsid w:val="0043591E"/>
    <w:rsid w:val="004359C0"/>
    <w:rsid w:val="004359CF"/>
    <w:rsid w:val="004359DE"/>
    <w:rsid w:val="00435A1B"/>
    <w:rsid w:val="00435A24"/>
    <w:rsid w:val="00435A54"/>
    <w:rsid w:val="00435BFF"/>
    <w:rsid w:val="00435C1F"/>
    <w:rsid w:val="00435C24"/>
    <w:rsid w:val="00435CAC"/>
    <w:rsid w:val="00435E34"/>
    <w:rsid w:val="00435E6B"/>
    <w:rsid w:val="00435FC2"/>
    <w:rsid w:val="00436282"/>
    <w:rsid w:val="004362C1"/>
    <w:rsid w:val="004363A8"/>
    <w:rsid w:val="004367C6"/>
    <w:rsid w:val="00436897"/>
    <w:rsid w:val="004368EB"/>
    <w:rsid w:val="004369EF"/>
    <w:rsid w:val="00436B87"/>
    <w:rsid w:val="00436C46"/>
    <w:rsid w:val="00436CB9"/>
    <w:rsid w:val="00436E58"/>
    <w:rsid w:val="00436E65"/>
    <w:rsid w:val="00436F16"/>
    <w:rsid w:val="00436F6C"/>
    <w:rsid w:val="004370E2"/>
    <w:rsid w:val="0043717D"/>
    <w:rsid w:val="0043719D"/>
    <w:rsid w:val="00437351"/>
    <w:rsid w:val="00437454"/>
    <w:rsid w:val="004374A5"/>
    <w:rsid w:val="00437643"/>
    <w:rsid w:val="00437686"/>
    <w:rsid w:val="0043768C"/>
    <w:rsid w:val="004376E9"/>
    <w:rsid w:val="0043771E"/>
    <w:rsid w:val="004377CE"/>
    <w:rsid w:val="004378F4"/>
    <w:rsid w:val="00437940"/>
    <w:rsid w:val="00437A53"/>
    <w:rsid w:val="00437C71"/>
    <w:rsid w:val="00437C7B"/>
    <w:rsid w:val="00437DAE"/>
    <w:rsid w:val="00437E77"/>
    <w:rsid w:val="004400C2"/>
    <w:rsid w:val="00440673"/>
    <w:rsid w:val="0044079F"/>
    <w:rsid w:val="0044086F"/>
    <w:rsid w:val="00440924"/>
    <w:rsid w:val="00440A3B"/>
    <w:rsid w:val="00440A5F"/>
    <w:rsid w:val="00440C6F"/>
    <w:rsid w:val="00440D25"/>
    <w:rsid w:val="00440D4F"/>
    <w:rsid w:val="00440EBE"/>
    <w:rsid w:val="004410E2"/>
    <w:rsid w:val="004412A9"/>
    <w:rsid w:val="004412B1"/>
    <w:rsid w:val="0044134D"/>
    <w:rsid w:val="00441396"/>
    <w:rsid w:val="004413C8"/>
    <w:rsid w:val="004414A1"/>
    <w:rsid w:val="004416E4"/>
    <w:rsid w:val="00441845"/>
    <w:rsid w:val="00441B02"/>
    <w:rsid w:val="00441C54"/>
    <w:rsid w:val="00441C62"/>
    <w:rsid w:val="00441C97"/>
    <w:rsid w:val="00441E8D"/>
    <w:rsid w:val="00441F18"/>
    <w:rsid w:val="00442086"/>
    <w:rsid w:val="004420A6"/>
    <w:rsid w:val="004422BE"/>
    <w:rsid w:val="004422C3"/>
    <w:rsid w:val="00442413"/>
    <w:rsid w:val="004424A1"/>
    <w:rsid w:val="004425CC"/>
    <w:rsid w:val="0044262E"/>
    <w:rsid w:val="0044264B"/>
    <w:rsid w:val="00442861"/>
    <w:rsid w:val="0044286D"/>
    <w:rsid w:val="0044289F"/>
    <w:rsid w:val="004428B0"/>
    <w:rsid w:val="0044294F"/>
    <w:rsid w:val="00442BA3"/>
    <w:rsid w:val="00442FB4"/>
    <w:rsid w:val="004430BB"/>
    <w:rsid w:val="0044314A"/>
    <w:rsid w:val="00443180"/>
    <w:rsid w:val="004431D3"/>
    <w:rsid w:val="00443273"/>
    <w:rsid w:val="004432D8"/>
    <w:rsid w:val="00443458"/>
    <w:rsid w:val="00443554"/>
    <w:rsid w:val="004435CE"/>
    <w:rsid w:val="00443602"/>
    <w:rsid w:val="004437CD"/>
    <w:rsid w:val="004437E1"/>
    <w:rsid w:val="004438D6"/>
    <w:rsid w:val="004438FE"/>
    <w:rsid w:val="00443930"/>
    <w:rsid w:val="0044396B"/>
    <w:rsid w:val="00443B89"/>
    <w:rsid w:val="00443BC2"/>
    <w:rsid w:val="00443C15"/>
    <w:rsid w:val="00443D9D"/>
    <w:rsid w:val="00443DFD"/>
    <w:rsid w:val="00443E38"/>
    <w:rsid w:val="00443E67"/>
    <w:rsid w:val="00443F19"/>
    <w:rsid w:val="00443F9A"/>
    <w:rsid w:val="00444216"/>
    <w:rsid w:val="0044424D"/>
    <w:rsid w:val="004443CB"/>
    <w:rsid w:val="00444576"/>
    <w:rsid w:val="004446D0"/>
    <w:rsid w:val="00444779"/>
    <w:rsid w:val="004447EC"/>
    <w:rsid w:val="004448BA"/>
    <w:rsid w:val="00444A41"/>
    <w:rsid w:val="00444B2C"/>
    <w:rsid w:val="00444CAE"/>
    <w:rsid w:val="00444D18"/>
    <w:rsid w:val="00444DED"/>
    <w:rsid w:val="00444F31"/>
    <w:rsid w:val="00444F35"/>
    <w:rsid w:val="00444FF3"/>
    <w:rsid w:val="00445072"/>
    <w:rsid w:val="0044518A"/>
    <w:rsid w:val="0044550E"/>
    <w:rsid w:val="00445529"/>
    <w:rsid w:val="004457B1"/>
    <w:rsid w:val="004457CD"/>
    <w:rsid w:val="00445828"/>
    <w:rsid w:val="00445841"/>
    <w:rsid w:val="004458BE"/>
    <w:rsid w:val="00445929"/>
    <w:rsid w:val="00445BF6"/>
    <w:rsid w:val="00445C93"/>
    <w:rsid w:val="00445C94"/>
    <w:rsid w:val="00445D95"/>
    <w:rsid w:val="00445DD0"/>
    <w:rsid w:val="00446048"/>
    <w:rsid w:val="0044623E"/>
    <w:rsid w:val="0044624C"/>
    <w:rsid w:val="004462CC"/>
    <w:rsid w:val="004462E4"/>
    <w:rsid w:val="00446379"/>
    <w:rsid w:val="00446382"/>
    <w:rsid w:val="004463E4"/>
    <w:rsid w:val="00446446"/>
    <w:rsid w:val="004464F2"/>
    <w:rsid w:val="004466B5"/>
    <w:rsid w:val="004468B0"/>
    <w:rsid w:val="00446915"/>
    <w:rsid w:val="00446BA8"/>
    <w:rsid w:val="00446BFE"/>
    <w:rsid w:val="00446C3A"/>
    <w:rsid w:val="00446EB0"/>
    <w:rsid w:val="00446EB7"/>
    <w:rsid w:val="00446EC6"/>
    <w:rsid w:val="004471FF"/>
    <w:rsid w:val="00447342"/>
    <w:rsid w:val="0044749C"/>
    <w:rsid w:val="004474A5"/>
    <w:rsid w:val="0044758E"/>
    <w:rsid w:val="004475F0"/>
    <w:rsid w:val="00447799"/>
    <w:rsid w:val="00447983"/>
    <w:rsid w:val="00447993"/>
    <w:rsid w:val="004479EC"/>
    <w:rsid w:val="00447A1C"/>
    <w:rsid w:val="00447A4B"/>
    <w:rsid w:val="00447E2E"/>
    <w:rsid w:val="004500CA"/>
    <w:rsid w:val="0045017D"/>
    <w:rsid w:val="00450251"/>
    <w:rsid w:val="004504AC"/>
    <w:rsid w:val="0045057A"/>
    <w:rsid w:val="0045057D"/>
    <w:rsid w:val="00450707"/>
    <w:rsid w:val="00450BC4"/>
    <w:rsid w:val="00450EA8"/>
    <w:rsid w:val="00450F11"/>
    <w:rsid w:val="00450FCD"/>
    <w:rsid w:val="00450FF2"/>
    <w:rsid w:val="00451205"/>
    <w:rsid w:val="004512A9"/>
    <w:rsid w:val="004512C2"/>
    <w:rsid w:val="004514EC"/>
    <w:rsid w:val="0045165F"/>
    <w:rsid w:val="00451748"/>
    <w:rsid w:val="00451B08"/>
    <w:rsid w:val="00451F01"/>
    <w:rsid w:val="004521D5"/>
    <w:rsid w:val="004522BC"/>
    <w:rsid w:val="004523D3"/>
    <w:rsid w:val="00452446"/>
    <w:rsid w:val="004525AC"/>
    <w:rsid w:val="0045271C"/>
    <w:rsid w:val="004527A7"/>
    <w:rsid w:val="004527B4"/>
    <w:rsid w:val="00452927"/>
    <w:rsid w:val="004529E6"/>
    <w:rsid w:val="00452A15"/>
    <w:rsid w:val="00452C26"/>
    <w:rsid w:val="00452C2F"/>
    <w:rsid w:val="00452C45"/>
    <w:rsid w:val="00452D01"/>
    <w:rsid w:val="00452F5B"/>
    <w:rsid w:val="004531E2"/>
    <w:rsid w:val="00453594"/>
    <w:rsid w:val="00453648"/>
    <w:rsid w:val="00453730"/>
    <w:rsid w:val="00453908"/>
    <w:rsid w:val="00453950"/>
    <w:rsid w:val="004539C1"/>
    <w:rsid w:val="004539D3"/>
    <w:rsid w:val="00453AEE"/>
    <w:rsid w:val="00453CCD"/>
    <w:rsid w:val="00453F25"/>
    <w:rsid w:val="00453FA1"/>
    <w:rsid w:val="0045412B"/>
    <w:rsid w:val="004542B0"/>
    <w:rsid w:val="00454450"/>
    <w:rsid w:val="004546C7"/>
    <w:rsid w:val="0045491B"/>
    <w:rsid w:val="004549E6"/>
    <w:rsid w:val="00454CD4"/>
    <w:rsid w:val="00454D07"/>
    <w:rsid w:val="00454D4B"/>
    <w:rsid w:val="00454EB8"/>
    <w:rsid w:val="00454FFE"/>
    <w:rsid w:val="00455008"/>
    <w:rsid w:val="004550FE"/>
    <w:rsid w:val="0045523A"/>
    <w:rsid w:val="004552A6"/>
    <w:rsid w:val="004552E7"/>
    <w:rsid w:val="00455330"/>
    <w:rsid w:val="004554FE"/>
    <w:rsid w:val="00455653"/>
    <w:rsid w:val="00455853"/>
    <w:rsid w:val="00455A63"/>
    <w:rsid w:val="00455C1A"/>
    <w:rsid w:val="00455E35"/>
    <w:rsid w:val="00455F5A"/>
    <w:rsid w:val="00455F97"/>
    <w:rsid w:val="004560B8"/>
    <w:rsid w:val="0045613F"/>
    <w:rsid w:val="0045641E"/>
    <w:rsid w:val="0045643B"/>
    <w:rsid w:val="004565BE"/>
    <w:rsid w:val="00456652"/>
    <w:rsid w:val="0045671D"/>
    <w:rsid w:val="004567F3"/>
    <w:rsid w:val="00456BBC"/>
    <w:rsid w:val="00456D95"/>
    <w:rsid w:val="004570C7"/>
    <w:rsid w:val="00457145"/>
    <w:rsid w:val="00457237"/>
    <w:rsid w:val="00457490"/>
    <w:rsid w:val="00457501"/>
    <w:rsid w:val="0045750D"/>
    <w:rsid w:val="00457739"/>
    <w:rsid w:val="00457AD2"/>
    <w:rsid w:val="00457AE7"/>
    <w:rsid w:val="00457B95"/>
    <w:rsid w:val="00457BCE"/>
    <w:rsid w:val="00457C31"/>
    <w:rsid w:val="00457CCB"/>
    <w:rsid w:val="00457D99"/>
    <w:rsid w:val="00457E6A"/>
    <w:rsid w:val="0046000B"/>
    <w:rsid w:val="00460216"/>
    <w:rsid w:val="00460377"/>
    <w:rsid w:val="00460452"/>
    <w:rsid w:val="00460607"/>
    <w:rsid w:val="00460864"/>
    <w:rsid w:val="0046095C"/>
    <w:rsid w:val="004609CA"/>
    <w:rsid w:val="00460B81"/>
    <w:rsid w:val="00460CFF"/>
    <w:rsid w:val="00460DF2"/>
    <w:rsid w:val="00461087"/>
    <w:rsid w:val="00461103"/>
    <w:rsid w:val="004613E1"/>
    <w:rsid w:val="00461623"/>
    <w:rsid w:val="004616C3"/>
    <w:rsid w:val="00461821"/>
    <w:rsid w:val="0046185E"/>
    <w:rsid w:val="00461922"/>
    <w:rsid w:val="0046192B"/>
    <w:rsid w:val="00461ACB"/>
    <w:rsid w:val="00461E25"/>
    <w:rsid w:val="00461E3E"/>
    <w:rsid w:val="00461EA0"/>
    <w:rsid w:val="00462039"/>
    <w:rsid w:val="004620D8"/>
    <w:rsid w:val="00462207"/>
    <w:rsid w:val="00462211"/>
    <w:rsid w:val="004622E3"/>
    <w:rsid w:val="004624FA"/>
    <w:rsid w:val="004625AE"/>
    <w:rsid w:val="0046265B"/>
    <w:rsid w:val="004627CD"/>
    <w:rsid w:val="00462849"/>
    <w:rsid w:val="00462AA8"/>
    <w:rsid w:val="00462AED"/>
    <w:rsid w:val="00462C7A"/>
    <w:rsid w:val="004630BD"/>
    <w:rsid w:val="0046327C"/>
    <w:rsid w:val="004634C4"/>
    <w:rsid w:val="004635EA"/>
    <w:rsid w:val="00463857"/>
    <w:rsid w:val="00463AA8"/>
    <w:rsid w:val="00463ACB"/>
    <w:rsid w:val="00463C88"/>
    <w:rsid w:val="00463D0D"/>
    <w:rsid w:val="00463DD4"/>
    <w:rsid w:val="00463DFD"/>
    <w:rsid w:val="00463E2D"/>
    <w:rsid w:val="00463E80"/>
    <w:rsid w:val="00463ECD"/>
    <w:rsid w:val="00463ED1"/>
    <w:rsid w:val="0046400C"/>
    <w:rsid w:val="0046406C"/>
    <w:rsid w:val="00464074"/>
    <w:rsid w:val="0046409B"/>
    <w:rsid w:val="0046413F"/>
    <w:rsid w:val="0046428E"/>
    <w:rsid w:val="004642BC"/>
    <w:rsid w:val="004642D9"/>
    <w:rsid w:val="0046462D"/>
    <w:rsid w:val="004646F4"/>
    <w:rsid w:val="004648A0"/>
    <w:rsid w:val="00464997"/>
    <w:rsid w:val="004649B5"/>
    <w:rsid w:val="00464B78"/>
    <w:rsid w:val="00464D61"/>
    <w:rsid w:val="00464E4B"/>
    <w:rsid w:val="004652E6"/>
    <w:rsid w:val="004655B8"/>
    <w:rsid w:val="00465670"/>
    <w:rsid w:val="004656EC"/>
    <w:rsid w:val="00465845"/>
    <w:rsid w:val="00465B50"/>
    <w:rsid w:val="00465B60"/>
    <w:rsid w:val="00465B77"/>
    <w:rsid w:val="00465BF9"/>
    <w:rsid w:val="00465D99"/>
    <w:rsid w:val="004660E5"/>
    <w:rsid w:val="004661AA"/>
    <w:rsid w:val="00466258"/>
    <w:rsid w:val="0046628F"/>
    <w:rsid w:val="004662CA"/>
    <w:rsid w:val="004662EE"/>
    <w:rsid w:val="0046634C"/>
    <w:rsid w:val="00466717"/>
    <w:rsid w:val="0046679B"/>
    <w:rsid w:val="004667B1"/>
    <w:rsid w:val="00466902"/>
    <w:rsid w:val="00466A22"/>
    <w:rsid w:val="00466A70"/>
    <w:rsid w:val="00466A90"/>
    <w:rsid w:val="00466CFE"/>
    <w:rsid w:val="00466DE5"/>
    <w:rsid w:val="00466E48"/>
    <w:rsid w:val="00467035"/>
    <w:rsid w:val="0046708A"/>
    <w:rsid w:val="00467394"/>
    <w:rsid w:val="0046744C"/>
    <w:rsid w:val="00467486"/>
    <w:rsid w:val="004674D2"/>
    <w:rsid w:val="004676F3"/>
    <w:rsid w:val="0046774F"/>
    <w:rsid w:val="004677C1"/>
    <w:rsid w:val="0046783B"/>
    <w:rsid w:val="00467B37"/>
    <w:rsid w:val="00467B63"/>
    <w:rsid w:val="00467D52"/>
    <w:rsid w:val="00467E56"/>
    <w:rsid w:val="00467EB7"/>
    <w:rsid w:val="004700DB"/>
    <w:rsid w:val="004702BD"/>
    <w:rsid w:val="0047037D"/>
    <w:rsid w:val="0047037E"/>
    <w:rsid w:val="0047046C"/>
    <w:rsid w:val="004706B8"/>
    <w:rsid w:val="004708C5"/>
    <w:rsid w:val="00470AF4"/>
    <w:rsid w:val="00470C09"/>
    <w:rsid w:val="00470CBD"/>
    <w:rsid w:val="00470DB7"/>
    <w:rsid w:val="00471021"/>
    <w:rsid w:val="004712FB"/>
    <w:rsid w:val="004713C3"/>
    <w:rsid w:val="004713EC"/>
    <w:rsid w:val="00471585"/>
    <w:rsid w:val="00471613"/>
    <w:rsid w:val="00471977"/>
    <w:rsid w:val="00471A52"/>
    <w:rsid w:val="00471B0C"/>
    <w:rsid w:val="00471B38"/>
    <w:rsid w:val="00471C4F"/>
    <w:rsid w:val="00471F17"/>
    <w:rsid w:val="00472082"/>
    <w:rsid w:val="004726EF"/>
    <w:rsid w:val="0047288E"/>
    <w:rsid w:val="004729A3"/>
    <w:rsid w:val="00472AB8"/>
    <w:rsid w:val="00472ADA"/>
    <w:rsid w:val="00472D14"/>
    <w:rsid w:val="00472DB3"/>
    <w:rsid w:val="00472E50"/>
    <w:rsid w:val="00472F75"/>
    <w:rsid w:val="00472FAD"/>
    <w:rsid w:val="00472FEE"/>
    <w:rsid w:val="0047304B"/>
    <w:rsid w:val="00473285"/>
    <w:rsid w:val="004734DF"/>
    <w:rsid w:val="0047357C"/>
    <w:rsid w:val="004735E3"/>
    <w:rsid w:val="0047387E"/>
    <w:rsid w:val="00473956"/>
    <w:rsid w:val="004739B6"/>
    <w:rsid w:val="00473A98"/>
    <w:rsid w:val="00473BB3"/>
    <w:rsid w:val="00473BC9"/>
    <w:rsid w:val="00473C1E"/>
    <w:rsid w:val="00473C67"/>
    <w:rsid w:val="00473C9D"/>
    <w:rsid w:val="00473CC5"/>
    <w:rsid w:val="00473E48"/>
    <w:rsid w:val="00473F22"/>
    <w:rsid w:val="00474140"/>
    <w:rsid w:val="0047419A"/>
    <w:rsid w:val="004742CC"/>
    <w:rsid w:val="0047430A"/>
    <w:rsid w:val="0047431A"/>
    <w:rsid w:val="00474453"/>
    <w:rsid w:val="0047452F"/>
    <w:rsid w:val="00474540"/>
    <w:rsid w:val="0047456C"/>
    <w:rsid w:val="004745A4"/>
    <w:rsid w:val="004745B0"/>
    <w:rsid w:val="004745C1"/>
    <w:rsid w:val="0047467E"/>
    <w:rsid w:val="00474738"/>
    <w:rsid w:val="00474919"/>
    <w:rsid w:val="0047498E"/>
    <w:rsid w:val="00474A03"/>
    <w:rsid w:val="00474A0F"/>
    <w:rsid w:val="00474A63"/>
    <w:rsid w:val="00474CAA"/>
    <w:rsid w:val="00474D0C"/>
    <w:rsid w:val="00474EBE"/>
    <w:rsid w:val="00474EE4"/>
    <w:rsid w:val="00474FC7"/>
    <w:rsid w:val="004750FF"/>
    <w:rsid w:val="004752A5"/>
    <w:rsid w:val="00475496"/>
    <w:rsid w:val="0047554E"/>
    <w:rsid w:val="00475552"/>
    <w:rsid w:val="0047559B"/>
    <w:rsid w:val="004755C3"/>
    <w:rsid w:val="0047563F"/>
    <w:rsid w:val="0047564E"/>
    <w:rsid w:val="00475714"/>
    <w:rsid w:val="004757EC"/>
    <w:rsid w:val="00475945"/>
    <w:rsid w:val="00475A43"/>
    <w:rsid w:val="00475A62"/>
    <w:rsid w:val="00475A90"/>
    <w:rsid w:val="00475AC5"/>
    <w:rsid w:val="00475B0D"/>
    <w:rsid w:val="00475B60"/>
    <w:rsid w:val="00475B76"/>
    <w:rsid w:val="00475F0A"/>
    <w:rsid w:val="00475FA7"/>
    <w:rsid w:val="0047605A"/>
    <w:rsid w:val="00476160"/>
    <w:rsid w:val="00476195"/>
    <w:rsid w:val="00476262"/>
    <w:rsid w:val="00476378"/>
    <w:rsid w:val="00476508"/>
    <w:rsid w:val="004765AD"/>
    <w:rsid w:val="00476C1A"/>
    <w:rsid w:val="00476F65"/>
    <w:rsid w:val="004771CB"/>
    <w:rsid w:val="00477242"/>
    <w:rsid w:val="004772BC"/>
    <w:rsid w:val="004772D5"/>
    <w:rsid w:val="00477363"/>
    <w:rsid w:val="00477382"/>
    <w:rsid w:val="00477535"/>
    <w:rsid w:val="00477612"/>
    <w:rsid w:val="004778ED"/>
    <w:rsid w:val="00477915"/>
    <w:rsid w:val="00477978"/>
    <w:rsid w:val="004779C9"/>
    <w:rsid w:val="004779FB"/>
    <w:rsid w:val="00477A78"/>
    <w:rsid w:val="00477AB9"/>
    <w:rsid w:val="00477C7F"/>
    <w:rsid w:val="00477D03"/>
    <w:rsid w:val="00477EE9"/>
    <w:rsid w:val="0048002E"/>
    <w:rsid w:val="0048003A"/>
    <w:rsid w:val="00480083"/>
    <w:rsid w:val="00480117"/>
    <w:rsid w:val="00480304"/>
    <w:rsid w:val="0048039F"/>
    <w:rsid w:val="00480413"/>
    <w:rsid w:val="0048043C"/>
    <w:rsid w:val="00480477"/>
    <w:rsid w:val="00480497"/>
    <w:rsid w:val="00480596"/>
    <w:rsid w:val="0048066A"/>
    <w:rsid w:val="004808A8"/>
    <w:rsid w:val="004808AB"/>
    <w:rsid w:val="00480912"/>
    <w:rsid w:val="00480A84"/>
    <w:rsid w:val="00480B58"/>
    <w:rsid w:val="00480F4C"/>
    <w:rsid w:val="00480F6A"/>
    <w:rsid w:val="00480F70"/>
    <w:rsid w:val="00481039"/>
    <w:rsid w:val="0048108C"/>
    <w:rsid w:val="004810B2"/>
    <w:rsid w:val="004810C1"/>
    <w:rsid w:val="0048159E"/>
    <w:rsid w:val="00481606"/>
    <w:rsid w:val="0048160E"/>
    <w:rsid w:val="004816A9"/>
    <w:rsid w:val="004816D3"/>
    <w:rsid w:val="00481A38"/>
    <w:rsid w:val="00481A65"/>
    <w:rsid w:val="00481A99"/>
    <w:rsid w:val="00481AEC"/>
    <w:rsid w:val="00481BAE"/>
    <w:rsid w:val="00481C1F"/>
    <w:rsid w:val="00481DA2"/>
    <w:rsid w:val="00481DF1"/>
    <w:rsid w:val="00481DF5"/>
    <w:rsid w:val="00481F41"/>
    <w:rsid w:val="004820C0"/>
    <w:rsid w:val="00482185"/>
    <w:rsid w:val="0048238F"/>
    <w:rsid w:val="00482433"/>
    <w:rsid w:val="00482442"/>
    <w:rsid w:val="004824DD"/>
    <w:rsid w:val="004825AE"/>
    <w:rsid w:val="004826FF"/>
    <w:rsid w:val="00482861"/>
    <w:rsid w:val="004828E9"/>
    <w:rsid w:val="00482B61"/>
    <w:rsid w:val="00482CF8"/>
    <w:rsid w:val="00482D28"/>
    <w:rsid w:val="00482D55"/>
    <w:rsid w:val="00482D72"/>
    <w:rsid w:val="00482D8D"/>
    <w:rsid w:val="00482E54"/>
    <w:rsid w:val="00482F3D"/>
    <w:rsid w:val="00482F6E"/>
    <w:rsid w:val="00482FA1"/>
    <w:rsid w:val="0048303B"/>
    <w:rsid w:val="004833C4"/>
    <w:rsid w:val="00483401"/>
    <w:rsid w:val="00483578"/>
    <w:rsid w:val="004835C9"/>
    <w:rsid w:val="00483705"/>
    <w:rsid w:val="004837D1"/>
    <w:rsid w:val="004838BD"/>
    <w:rsid w:val="004838FB"/>
    <w:rsid w:val="00483915"/>
    <w:rsid w:val="00483988"/>
    <w:rsid w:val="00483A71"/>
    <w:rsid w:val="00483AA1"/>
    <w:rsid w:val="00483B13"/>
    <w:rsid w:val="00483CCD"/>
    <w:rsid w:val="0048414E"/>
    <w:rsid w:val="00484186"/>
    <w:rsid w:val="00484467"/>
    <w:rsid w:val="004846D1"/>
    <w:rsid w:val="0048475D"/>
    <w:rsid w:val="00484784"/>
    <w:rsid w:val="0048479B"/>
    <w:rsid w:val="0048480D"/>
    <w:rsid w:val="00484866"/>
    <w:rsid w:val="004848F6"/>
    <w:rsid w:val="00484B2D"/>
    <w:rsid w:val="00484E4B"/>
    <w:rsid w:val="00485026"/>
    <w:rsid w:val="004850F1"/>
    <w:rsid w:val="004851B2"/>
    <w:rsid w:val="00485408"/>
    <w:rsid w:val="0048564E"/>
    <w:rsid w:val="00485753"/>
    <w:rsid w:val="00485916"/>
    <w:rsid w:val="00485986"/>
    <w:rsid w:val="004859CB"/>
    <w:rsid w:val="00485B5C"/>
    <w:rsid w:val="00485DC5"/>
    <w:rsid w:val="00485DCF"/>
    <w:rsid w:val="00485EFA"/>
    <w:rsid w:val="00485F89"/>
    <w:rsid w:val="004860CF"/>
    <w:rsid w:val="00486144"/>
    <w:rsid w:val="004862CB"/>
    <w:rsid w:val="00486339"/>
    <w:rsid w:val="004863CB"/>
    <w:rsid w:val="004865AA"/>
    <w:rsid w:val="004867FB"/>
    <w:rsid w:val="00486A81"/>
    <w:rsid w:val="00486D38"/>
    <w:rsid w:val="00486D84"/>
    <w:rsid w:val="00486DE1"/>
    <w:rsid w:val="00486E63"/>
    <w:rsid w:val="004871E6"/>
    <w:rsid w:val="00487278"/>
    <w:rsid w:val="004873CA"/>
    <w:rsid w:val="00487655"/>
    <w:rsid w:val="00487751"/>
    <w:rsid w:val="00487843"/>
    <w:rsid w:val="004878BF"/>
    <w:rsid w:val="004878CC"/>
    <w:rsid w:val="004878CF"/>
    <w:rsid w:val="00487A02"/>
    <w:rsid w:val="00487AD9"/>
    <w:rsid w:val="00487C08"/>
    <w:rsid w:val="00487C11"/>
    <w:rsid w:val="00487D6E"/>
    <w:rsid w:val="00487E50"/>
    <w:rsid w:val="00487FDD"/>
    <w:rsid w:val="004900A4"/>
    <w:rsid w:val="0049015F"/>
    <w:rsid w:val="004904FE"/>
    <w:rsid w:val="0049096E"/>
    <w:rsid w:val="0049099C"/>
    <w:rsid w:val="004909AF"/>
    <w:rsid w:val="00490A59"/>
    <w:rsid w:val="00490AB9"/>
    <w:rsid w:val="00490BB8"/>
    <w:rsid w:val="00490BD3"/>
    <w:rsid w:val="00490DD6"/>
    <w:rsid w:val="00490E25"/>
    <w:rsid w:val="00490F37"/>
    <w:rsid w:val="00491084"/>
    <w:rsid w:val="00491085"/>
    <w:rsid w:val="004910B8"/>
    <w:rsid w:val="00491199"/>
    <w:rsid w:val="00491243"/>
    <w:rsid w:val="004912F3"/>
    <w:rsid w:val="004913A3"/>
    <w:rsid w:val="00491427"/>
    <w:rsid w:val="00491514"/>
    <w:rsid w:val="0049153B"/>
    <w:rsid w:val="004916D8"/>
    <w:rsid w:val="0049172F"/>
    <w:rsid w:val="00491750"/>
    <w:rsid w:val="0049175C"/>
    <w:rsid w:val="004917DB"/>
    <w:rsid w:val="004919EC"/>
    <w:rsid w:val="00491A0D"/>
    <w:rsid w:val="00491AAA"/>
    <w:rsid w:val="00491BAE"/>
    <w:rsid w:val="00491C00"/>
    <w:rsid w:val="00491CA0"/>
    <w:rsid w:val="00491F2A"/>
    <w:rsid w:val="00492006"/>
    <w:rsid w:val="00492019"/>
    <w:rsid w:val="0049202E"/>
    <w:rsid w:val="004923F7"/>
    <w:rsid w:val="00492404"/>
    <w:rsid w:val="00492595"/>
    <w:rsid w:val="004926FA"/>
    <w:rsid w:val="0049277C"/>
    <w:rsid w:val="00492964"/>
    <w:rsid w:val="00492A83"/>
    <w:rsid w:val="00492BA9"/>
    <w:rsid w:val="00492BE4"/>
    <w:rsid w:val="00492CE2"/>
    <w:rsid w:val="00492CFC"/>
    <w:rsid w:val="00492E7B"/>
    <w:rsid w:val="00492F9A"/>
    <w:rsid w:val="00492F9F"/>
    <w:rsid w:val="00493620"/>
    <w:rsid w:val="0049385D"/>
    <w:rsid w:val="004938AC"/>
    <w:rsid w:val="004939D2"/>
    <w:rsid w:val="00493C02"/>
    <w:rsid w:val="00493D8C"/>
    <w:rsid w:val="00493DA6"/>
    <w:rsid w:val="00493E22"/>
    <w:rsid w:val="00493EF2"/>
    <w:rsid w:val="0049401B"/>
    <w:rsid w:val="004940D2"/>
    <w:rsid w:val="004940E6"/>
    <w:rsid w:val="00494176"/>
    <w:rsid w:val="004943E6"/>
    <w:rsid w:val="004943FF"/>
    <w:rsid w:val="004944C7"/>
    <w:rsid w:val="004944DE"/>
    <w:rsid w:val="004945A8"/>
    <w:rsid w:val="00494603"/>
    <w:rsid w:val="00494735"/>
    <w:rsid w:val="00494AEF"/>
    <w:rsid w:val="00494C08"/>
    <w:rsid w:val="00494F4A"/>
    <w:rsid w:val="00494FA9"/>
    <w:rsid w:val="0049531E"/>
    <w:rsid w:val="0049541D"/>
    <w:rsid w:val="00495433"/>
    <w:rsid w:val="0049559D"/>
    <w:rsid w:val="0049560F"/>
    <w:rsid w:val="00495615"/>
    <w:rsid w:val="004956BC"/>
    <w:rsid w:val="0049586B"/>
    <w:rsid w:val="00495A00"/>
    <w:rsid w:val="00495BA8"/>
    <w:rsid w:val="00495C4F"/>
    <w:rsid w:val="00495F2D"/>
    <w:rsid w:val="00496001"/>
    <w:rsid w:val="004960A1"/>
    <w:rsid w:val="00496173"/>
    <w:rsid w:val="004962F6"/>
    <w:rsid w:val="0049634E"/>
    <w:rsid w:val="004963C5"/>
    <w:rsid w:val="004965CF"/>
    <w:rsid w:val="004965FA"/>
    <w:rsid w:val="00496657"/>
    <w:rsid w:val="0049669C"/>
    <w:rsid w:val="004967BE"/>
    <w:rsid w:val="00496949"/>
    <w:rsid w:val="00496BD9"/>
    <w:rsid w:val="00496CBD"/>
    <w:rsid w:val="0049724D"/>
    <w:rsid w:val="004972DD"/>
    <w:rsid w:val="00497311"/>
    <w:rsid w:val="00497366"/>
    <w:rsid w:val="0049737F"/>
    <w:rsid w:val="00497469"/>
    <w:rsid w:val="00497607"/>
    <w:rsid w:val="0049762B"/>
    <w:rsid w:val="0049763B"/>
    <w:rsid w:val="00497828"/>
    <w:rsid w:val="004979AE"/>
    <w:rsid w:val="00497A94"/>
    <w:rsid w:val="00497B2F"/>
    <w:rsid w:val="00497C52"/>
    <w:rsid w:val="00497CA7"/>
    <w:rsid w:val="00497EE3"/>
    <w:rsid w:val="00497F03"/>
    <w:rsid w:val="004A0019"/>
    <w:rsid w:val="004A003D"/>
    <w:rsid w:val="004A004D"/>
    <w:rsid w:val="004A01C8"/>
    <w:rsid w:val="004A01F0"/>
    <w:rsid w:val="004A01FE"/>
    <w:rsid w:val="004A02CE"/>
    <w:rsid w:val="004A02CF"/>
    <w:rsid w:val="004A0379"/>
    <w:rsid w:val="004A061A"/>
    <w:rsid w:val="004A063C"/>
    <w:rsid w:val="004A0829"/>
    <w:rsid w:val="004A08C5"/>
    <w:rsid w:val="004A08DC"/>
    <w:rsid w:val="004A0C8C"/>
    <w:rsid w:val="004A0D85"/>
    <w:rsid w:val="004A0DA3"/>
    <w:rsid w:val="004A0F46"/>
    <w:rsid w:val="004A100A"/>
    <w:rsid w:val="004A1034"/>
    <w:rsid w:val="004A1222"/>
    <w:rsid w:val="004A1486"/>
    <w:rsid w:val="004A149E"/>
    <w:rsid w:val="004A14E0"/>
    <w:rsid w:val="004A1574"/>
    <w:rsid w:val="004A15C5"/>
    <w:rsid w:val="004A15F9"/>
    <w:rsid w:val="004A1709"/>
    <w:rsid w:val="004A1754"/>
    <w:rsid w:val="004A17BC"/>
    <w:rsid w:val="004A189F"/>
    <w:rsid w:val="004A1A49"/>
    <w:rsid w:val="004A1A5A"/>
    <w:rsid w:val="004A1D42"/>
    <w:rsid w:val="004A1E71"/>
    <w:rsid w:val="004A1F8E"/>
    <w:rsid w:val="004A1FF9"/>
    <w:rsid w:val="004A2108"/>
    <w:rsid w:val="004A238D"/>
    <w:rsid w:val="004A23E8"/>
    <w:rsid w:val="004A24A3"/>
    <w:rsid w:val="004A256B"/>
    <w:rsid w:val="004A2594"/>
    <w:rsid w:val="004A2A7F"/>
    <w:rsid w:val="004A2C56"/>
    <w:rsid w:val="004A2C5A"/>
    <w:rsid w:val="004A2E7E"/>
    <w:rsid w:val="004A2F53"/>
    <w:rsid w:val="004A2F96"/>
    <w:rsid w:val="004A30BC"/>
    <w:rsid w:val="004A3369"/>
    <w:rsid w:val="004A3429"/>
    <w:rsid w:val="004A35DA"/>
    <w:rsid w:val="004A3606"/>
    <w:rsid w:val="004A36D6"/>
    <w:rsid w:val="004A3758"/>
    <w:rsid w:val="004A376A"/>
    <w:rsid w:val="004A3801"/>
    <w:rsid w:val="004A3AF5"/>
    <w:rsid w:val="004A3BD5"/>
    <w:rsid w:val="004A3CFC"/>
    <w:rsid w:val="004A3EA1"/>
    <w:rsid w:val="004A3FEF"/>
    <w:rsid w:val="004A40E6"/>
    <w:rsid w:val="004A44F6"/>
    <w:rsid w:val="004A4507"/>
    <w:rsid w:val="004A4905"/>
    <w:rsid w:val="004A49FA"/>
    <w:rsid w:val="004A4BD3"/>
    <w:rsid w:val="004A4ED6"/>
    <w:rsid w:val="004A4EF6"/>
    <w:rsid w:val="004A4F4A"/>
    <w:rsid w:val="004A4F6A"/>
    <w:rsid w:val="004A521F"/>
    <w:rsid w:val="004A5394"/>
    <w:rsid w:val="004A5432"/>
    <w:rsid w:val="004A55BC"/>
    <w:rsid w:val="004A55F0"/>
    <w:rsid w:val="004A57EE"/>
    <w:rsid w:val="004A58AB"/>
    <w:rsid w:val="004A5A3E"/>
    <w:rsid w:val="004A5ABF"/>
    <w:rsid w:val="004A5AE7"/>
    <w:rsid w:val="004A5BA1"/>
    <w:rsid w:val="004A5DFC"/>
    <w:rsid w:val="004A6176"/>
    <w:rsid w:val="004A6192"/>
    <w:rsid w:val="004A61AC"/>
    <w:rsid w:val="004A6201"/>
    <w:rsid w:val="004A6603"/>
    <w:rsid w:val="004A6618"/>
    <w:rsid w:val="004A6910"/>
    <w:rsid w:val="004A6A87"/>
    <w:rsid w:val="004A6C34"/>
    <w:rsid w:val="004A714D"/>
    <w:rsid w:val="004A71D1"/>
    <w:rsid w:val="004A71F2"/>
    <w:rsid w:val="004A7272"/>
    <w:rsid w:val="004A7545"/>
    <w:rsid w:val="004A773E"/>
    <w:rsid w:val="004A785F"/>
    <w:rsid w:val="004A79A1"/>
    <w:rsid w:val="004A7A8E"/>
    <w:rsid w:val="004A7AD5"/>
    <w:rsid w:val="004A7C82"/>
    <w:rsid w:val="004A7EA1"/>
    <w:rsid w:val="004A7F30"/>
    <w:rsid w:val="004A7FFA"/>
    <w:rsid w:val="004B00BC"/>
    <w:rsid w:val="004B00E5"/>
    <w:rsid w:val="004B0149"/>
    <w:rsid w:val="004B0221"/>
    <w:rsid w:val="004B0246"/>
    <w:rsid w:val="004B0323"/>
    <w:rsid w:val="004B03DD"/>
    <w:rsid w:val="004B043E"/>
    <w:rsid w:val="004B058B"/>
    <w:rsid w:val="004B0598"/>
    <w:rsid w:val="004B0809"/>
    <w:rsid w:val="004B0925"/>
    <w:rsid w:val="004B0935"/>
    <w:rsid w:val="004B09A5"/>
    <w:rsid w:val="004B0AA5"/>
    <w:rsid w:val="004B0B15"/>
    <w:rsid w:val="004B0B69"/>
    <w:rsid w:val="004B0CA8"/>
    <w:rsid w:val="004B0D04"/>
    <w:rsid w:val="004B0D30"/>
    <w:rsid w:val="004B0D6C"/>
    <w:rsid w:val="004B0DD4"/>
    <w:rsid w:val="004B0E88"/>
    <w:rsid w:val="004B0E9F"/>
    <w:rsid w:val="004B0F21"/>
    <w:rsid w:val="004B0F2B"/>
    <w:rsid w:val="004B0FD0"/>
    <w:rsid w:val="004B1258"/>
    <w:rsid w:val="004B13E0"/>
    <w:rsid w:val="004B1455"/>
    <w:rsid w:val="004B148E"/>
    <w:rsid w:val="004B15AA"/>
    <w:rsid w:val="004B15CB"/>
    <w:rsid w:val="004B1750"/>
    <w:rsid w:val="004B17AA"/>
    <w:rsid w:val="004B1855"/>
    <w:rsid w:val="004B190B"/>
    <w:rsid w:val="004B1C9A"/>
    <w:rsid w:val="004B1D59"/>
    <w:rsid w:val="004B1D6E"/>
    <w:rsid w:val="004B1DA8"/>
    <w:rsid w:val="004B1E5F"/>
    <w:rsid w:val="004B1ED6"/>
    <w:rsid w:val="004B2033"/>
    <w:rsid w:val="004B215E"/>
    <w:rsid w:val="004B2239"/>
    <w:rsid w:val="004B2473"/>
    <w:rsid w:val="004B259B"/>
    <w:rsid w:val="004B284C"/>
    <w:rsid w:val="004B2A26"/>
    <w:rsid w:val="004B2F00"/>
    <w:rsid w:val="004B2F08"/>
    <w:rsid w:val="004B2F0D"/>
    <w:rsid w:val="004B308E"/>
    <w:rsid w:val="004B31D5"/>
    <w:rsid w:val="004B31E1"/>
    <w:rsid w:val="004B37C1"/>
    <w:rsid w:val="004B3B04"/>
    <w:rsid w:val="004B3B9D"/>
    <w:rsid w:val="004B3D73"/>
    <w:rsid w:val="004B3D9A"/>
    <w:rsid w:val="004B3E0B"/>
    <w:rsid w:val="004B3E37"/>
    <w:rsid w:val="004B3EC0"/>
    <w:rsid w:val="004B3FA8"/>
    <w:rsid w:val="004B3FE6"/>
    <w:rsid w:val="004B4160"/>
    <w:rsid w:val="004B41DD"/>
    <w:rsid w:val="004B429E"/>
    <w:rsid w:val="004B42D9"/>
    <w:rsid w:val="004B42EE"/>
    <w:rsid w:val="004B4373"/>
    <w:rsid w:val="004B43AB"/>
    <w:rsid w:val="004B43FF"/>
    <w:rsid w:val="004B441D"/>
    <w:rsid w:val="004B450D"/>
    <w:rsid w:val="004B45AC"/>
    <w:rsid w:val="004B46A8"/>
    <w:rsid w:val="004B46DC"/>
    <w:rsid w:val="004B4756"/>
    <w:rsid w:val="004B48EB"/>
    <w:rsid w:val="004B4B72"/>
    <w:rsid w:val="004B4BE3"/>
    <w:rsid w:val="004B4D09"/>
    <w:rsid w:val="004B4D20"/>
    <w:rsid w:val="004B4EBE"/>
    <w:rsid w:val="004B4F31"/>
    <w:rsid w:val="004B4FA9"/>
    <w:rsid w:val="004B51C6"/>
    <w:rsid w:val="004B529A"/>
    <w:rsid w:val="004B53C4"/>
    <w:rsid w:val="004B57E6"/>
    <w:rsid w:val="004B5B25"/>
    <w:rsid w:val="004B5CE4"/>
    <w:rsid w:val="004B5D33"/>
    <w:rsid w:val="004B5E6A"/>
    <w:rsid w:val="004B61CD"/>
    <w:rsid w:val="004B621A"/>
    <w:rsid w:val="004B6402"/>
    <w:rsid w:val="004B6605"/>
    <w:rsid w:val="004B66E6"/>
    <w:rsid w:val="004B68F1"/>
    <w:rsid w:val="004B6BA6"/>
    <w:rsid w:val="004B6EE9"/>
    <w:rsid w:val="004B6F04"/>
    <w:rsid w:val="004B6F82"/>
    <w:rsid w:val="004B706E"/>
    <w:rsid w:val="004B71A0"/>
    <w:rsid w:val="004B71FB"/>
    <w:rsid w:val="004B7316"/>
    <w:rsid w:val="004B7325"/>
    <w:rsid w:val="004B7349"/>
    <w:rsid w:val="004B73C5"/>
    <w:rsid w:val="004B73EC"/>
    <w:rsid w:val="004B73F5"/>
    <w:rsid w:val="004B7476"/>
    <w:rsid w:val="004B74A8"/>
    <w:rsid w:val="004B7615"/>
    <w:rsid w:val="004B792D"/>
    <w:rsid w:val="004B7B82"/>
    <w:rsid w:val="004B7B8D"/>
    <w:rsid w:val="004B7BBA"/>
    <w:rsid w:val="004B7D78"/>
    <w:rsid w:val="004B7DAC"/>
    <w:rsid w:val="004B7F63"/>
    <w:rsid w:val="004B7F96"/>
    <w:rsid w:val="004B7FED"/>
    <w:rsid w:val="004BBEDE"/>
    <w:rsid w:val="004C01EB"/>
    <w:rsid w:val="004C032E"/>
    <w:rsid w:val="004C07B4"/>
    <w:rsid w:val="004C07C4"/>
    <w:rsid w:val="004C0819"/>
    <w:rsid w:val="004C0870"/>
    <w:rsid w:val="004C0872"/>
    <w:rsid w:val="004C08F6"/>
    <w:rsid w:val="004C090D"/>
    <w:rsid w:val="004C09E2"/>
    <w:rsid w:val="004C0B84"/>
    <w:rsid w:val="004C0CAA"/>
    <w:rsid w:val="004C0D80"/>
    <w:rsid w:val="004C0D9A"/>
    <w:rsid w:val="004C0E7E"/>
    <w:rsid w:val="004C1070"/>
    <w:rsid w:val="004C1115"/>
    <w:rsid w:val="004C1172"/>
    <w:rsid w:val="004C13A0"/>
    <w:rsid w:val="004C1400"/>
    <w:rsid w:val="004C147E"/>
    <w:rsid w:val="004C156B"/>
    <w:rsid w:val="004C164A"/>
    <w:rsid w:val="004C17D7"/>
    <w:rsid w:val="004C1A73"/>
    <w:rsid w:val="004C1AB9"/>
    <w:rsid w:val="004C1C07"/>
    <w:rsid w:val="004C1C67"/>
    <w:rsid w:val="004C1D16"/>
    <w:rsid w:val="004C1EEF"/>
    <w:rsid w:val="004C1F66"/>
    <w:rsid w:val="004C20C3"/>
    <w:rsid w:val="004C218A"/>
    <w:rsid w:val="004C23D6"/>
    <w:rsid w:val="004C2411"/>
    <w:rsid w:val="004C27B6"/>
    <w:rsid w:val="004C27D8"/>
    <w:rsid w:val="004C27E5"/>
    <w:rsid w:val="004C2865"/>
    <w:rsid w:val="004C29C2"/>
    <w:rsid w:val="004C2AF6"/>
    <w:rsid w:val="004C2D35"/>
    <w:rsid w:val="004C2DC9"/>
    <w:rsid w:val="004C2FC7"/>
    <w:rsid w:val="004C2FCF"/>
    <w:rsid w:val="004C312A"/>
    <w:rsid w:val="004C317F"/>
    <w:rsid w:val="004C3284"/>
    <w:rsid w:val="004C32F9"/>
    <w:rsid w:val="004C330E"/>
    <w:rsid w:val="004C3334"/>
    <w:rsid w:val="004C3604"/>
    <w:rsid w:val="004C3729"/>
    <w:rsid w:val="004C3784"/>
    <w:rsid w:val="004C384A"/>
    <w:rsid w:val="004C3895"/>
    <w:rsid w:val="004C3BA3"/>
    <w:rsid w:val="004C3C98"/>
    <w:rsid w:val="004C3C9A"/>
    <w:rsid w:val="004C3CB5"/>
    <w:rsid w:val="004C3EB8"/>
    <w:rsid w:val="004C3ED0"/>
    <w:rsid w:val="004C414D"/>
    <w:rsid w:val="004C4173"/>
    <w:rsid w:val="004C4241"/>
    <w:rsid w:val="004C43F4"/>
    <w:rsid w:val="004C468E"/>
    <w:rsid w:val="004C46E8"/>
    <w:rsid w:val="004C4738"/>
    <w:rsid w:val="004C4A63"/>
    <w:rsid w:val="004C4B00"/>
    <w:rsid w:val="004C4B6A"/>
    <w:rsid w:val="004C4BB6"/>
    <w:rsid w:val="004C4BC9"/>
    <w:rsid w:val="004C4BCD"/>
    <w:rsid w:val="004C51CE"/>
    <w:rsid w:val="004C536E"/>
    <w:rsid w:val="004C568F"/>
    <w:rsid w:val="004C56E1"/>
    <w:rsid w:val="004C5722"/>
    <w:rsid w:val="004C57A5"/>
    <w:rsid w:val="004C57D7"/>
    <w:rsid w:val="004C581B"/>
    <w:rsid w:val="004C5922"/>
    <w:rsid w:val="004C592B"/>
    <w:rsid w:val="004C5985"/>
    <w:rsid w:val="004C5A59"/>
    <w:rsid w:val="004C5B06"/>
    <w:rsid w:val="004C5B51"/>
    <w:rsid w:val="004C5CFA"/>
    <w:rsid w:val="004C5DFC"/>
    <w:rsid w:val="004C5EAE"/>
    <w:rsid w:val="004C63F6"/>
    <w:rsid w:val="004C64F5"/>
    <w:rsid w:val="004C6628"/>
    <w:rsid w:val="004C68BC"/>
    <w:rsid w:val="004C69D7"/>
    <w:rsid w:val="004C6A80"/>
    <w:rsid w:val="004C6AB8"/>
    <w:rsid w:val="004C6BCD"/>
    <w:rsid w:val="004C6CCA"/>
    <w:rsid w:val="004C6D7D"/>
    <w:rsid w:val="004C7145"/>
    <w:rsid w:val="004C7214"/>
    <w:rsid w:val="004C7220"/>
    <w:rsid w:val="004C72DD"/>
    <w:rsid w:val="004C736A"/>
    <w:rsid w:val="004C7511"/>
    <w:rsid w:val="004C759C"/>
    <w:rsid w:val="004C76D0"/>
    <w:rsid w:val="004C783F"/>
    <w:rsid w:val="004C7B82"/>
    <w:rsid w:val="004C7C5F"/>
    <w:rsid w:val="004C7CEA"/>
    <w:rsid w:val="004C7D9E"/>
    <w:rsid w:val="004C7DC9"/>
    <w:rsid w:val="004C7ED4"/>
    <w:rsid w:val="004C7F43"/>
    <w:rsid w:val="004C7F86"/>
    <w:rsid w:val="004D01A9"/>
    <w:rsid w:val="004D0288"/>
    <w:rsid w:val="004D05E0"/>
    <w:rsid w:val="004D0728"/>
    <w:rsid w:val="004D0891"/>
    <w:rsid w:val="004D0AE0"/>
    <w:rsid w:val="004D0CD8"/>
    <w:rsid w:val="004D0DD0"/>
    <w:rsid w:val="004D0F80"/>
    <w:rsid w:val="004D1245"/>
    <w:rsid w:val="004D12B2"/>
    <w:rsid w:val="004D1363"/>
    <w:rsid w:val="004D14B4"/>
    <w:rsid w:val="004D15A5"/>
    <w:rsid w:val="004D166F"/>
    <w:rsid w:val="004D16C7"/>
    <w:rsid w:val="004D1BA7"/>
    <w:rsid w:val="004D1C9C"/>
    <w:rsid w:val="004D1E47"/>
    <w:rsid w:val="004D1EE8"/>
    <w:rsid w:val="004D1F7A"/>
    <w:rsid w:val="004D1F93"/>
    <w:rsid w:val="004D2081"/>
    <w:rsid w:val="004D20B9"/>
    <w:rsid w:val="004D2399"/>
    <w:rsid w:val="004D23EA"/>
    <w:rsid w:val="004D244D"/>
    <w:rsid w:val="004D260B"/>
    <w:rsid w:val="004D2646"/>
    <w:rsid w:val="004D285E"/>
    <w:rsid w:val="004D2882"/>
    <w:rsid w:val="004D2884"/>
    <w:rsid w:val="004D2896"/>
    <w:rsid w:val="004D291B"/>
    <w:rsid w:val="004D29C0"/>
    <w:rsid w:val="004D2A1E"/>
    <w:rsid w:val="004D2A26"/>
    <w:rsid w:val="004D2A8C"/>
    <w:rsid w:val="004D2BF4"/>
    <w:rsid w:val="004D2F5B"/>
    <w:rsid w:val="004D303F"/>
    <w:rsid w:val="004D3193"/>
    <w:rsid w:val="004D320D"/>
    <w:rsid w:val="004D321A"/>
    <w:rsid w:val="004D3341"/>
    <w:rsid w:val="004D33BA"/>
    <w:rsid w:val="004D356F"/>
    <w:rsid w:val="004D35EA"/>
    <w:rsid w:val="004D37BF"/>
    <w:rsid w:val="004D3A0D"/>
    <w:rsid w:val="004D3C2C"/>
    <w:rsid w:val="004D3C7F"/>
    <w:rsid w:val="004D3CB0"/>
    <w:rsid w:val="004D3CFC"/>
    <w:rsid w:val="004D3DA6"/>
    <w:rsid w:val="004D3F5F"/>
    <w:rsid w:val="004D4082"/>
    <w:rsid w:val="004D40A4"/>
    <w:rsid w:val="004D40D9"/>
    <w:rsid w:val="004D4164"/>
    <w:rsid w:val="004D41D5"/>
    <w:rsid w:val="004D425E"/>
    <w:rsid w:val="004D4266"/>
    <w:rsid w:val="004D4294"/>
    <w:rsid w:val="004D43A0"/>
    <w:rsid w:val="004D4733"/>
    <w:rsid w:val="004D47C8"/>
    <w:rsid w:val="004D48A1"/>
    <w:rsid w:val="004D496C"/>
    <w:rsid w:val="004D4AD5"/>
    <w:rsid w:val="004D4B8D"/>
    <w:rsid w:val="004D4CEA"/>
    <w:rsid w:val="004D4D13"/>
    <w:rsid w:val="004D4EE5"/>
    <w:rsid w:val="004D4F45"/>
    <w:rsid w:val="004D503E"/>
    <w:rsid w:val="004D5244"/>
    <w:rsid w:val="004D52A2"/>
    <w:rsid w:val="004D52F2"/>
    <w:rsid w:val="004D5342"/>
    <w:rsid w:val="004D5448"/>
    <w:rsid w:val="004D550C"/>
    <w:rsid w:val="004D552E"/>
    <w:rsid w:val="004D555B"/>
    <w:rsid w:val="004D555D"/>
    <w:rsid w:val="004D5670"/>
    <w:rsid w:val="004D58BF"/>
    <w:rsid w:val="004D5913"/>
    <w:rsid w:val="004D5ABA"/>
    <w:rsid w:val="004D5B77"/>
    <w:rsid w:val="004D5BED"/>
    <w:rsid w:val="004D5C02"/>
    <w:rsid w:val="004D5EF0"/>
    <w:rsid w:val="004D6062"/>
    <w:rsid w:val="004D6173"/>
    <w:rsid w:val="004D6182"/>
    <w:rsid w:val="004D6207"/>
    <w:rsid w:val="004D62F2"/>
    <w:rsid w:val="004D6321"/>
    <w:rsid w:val="004D6367"/>
    <w:rsid w:val="004D63FD"/>
    <w:rsid w:val="004D655E"/>
    <w:rsid w:val="004D65D1"/>
    <w:rsid w:val="004D65D2"/>
    <w:rsid w:val="004D674E"/>
    <w:rsid w:val="004D68FC"/>
    <w:rsid w:val="004D6B9C"/>
    <w:rsid w:val="004D6D03"/>
    <w:rsid w:val="004D6D6E"/>
    <w:rsid w:val="004D7052"/>
    <w:rsid w:val="004D7263"/>
    <w:rsid w:val="004D728D"/>
    <w:rsid w:val="004D74CA"/>
    <w:rsid w:val="004D7617"/>
    <w:rsid w:val="004D763A"/>
    <w:rsid w:val="004D7740"/>
    <w:rsid w:val="004D7787"/>
    <w:rsid w:val="004D7886"/>
    <w:rsid w:val="004D7907"/>
    <w:rsid w:val="004D7D4F"/>
    <w:rsid w:val="004D7E6D"/>
    <w:rsid w:val="004E01AF"/>
    <w:rsid w:val="004E02B4"/>
    <w:rsid w:val="004E047C"/>
    <w:rsid w:val="004E057F"/>
    <w:rsid w:val="004E07BD"/>
    <w:rsid w:val="004E08AA"/>
    <w:rsid w:val="004E08FD"/>
    <w:rsid w:val="004E0CE5"/>
    <w:rsid w:val="004E0E5B"/>
    <w:rsid w:val="004E12A4"/>
    <w:rsid w:val="004E1308"/>
    <w:rsid w:val="004E1370"/>
    <w:rsid w:val="004E1391"/>
    <w:rsid w:val="004E1635"/>
    <w:rsid w:val="004E194F"/>
    <w:rsid w:val="004E19A4"/>
    <w:rsid w:val="004E1AF8"/>
    <w:rsid w:val="004E1D98"/>
    <w:rsid w:val="004E1E1A"/>
    <w:rsid w:val="004E1E45"/>
    <w:rsid w:val="004E2106"/>
    <w:rsid w:val="004E210F"/>
    <w:rsid w:val="004E211D"/>
    <w:rsid w:val="004E229E"/>
    <w:rsid w:val="004E2420"/>
    <w:rsid w:val="004E24E2"/>
    <w:rsid w:val="004E25F3"/>
    <w:rsid w:val="004E2683"/>
    <w:rsid w:val="004E279D"/>
    <w:rsid w:val="004E2966"/>
    <w:rsid w:val="004E29C6"/>
    <w:rsid w:val="004E29EE"/>
    <w:rsid w:val="004E2AF3"/>
    <w:rsid w:val="004E2B52"/>
    <w:rsid w:val="004E2F56"/>
    <w:rsid w:val="004E2FAD"/>
    <w:rsid w:val="004E30DC"/>
    <w:rsid w:val="004E310C"/>
    <w:rsid w:val="004E31CA"/>
    <w:rsid w:val="004E31E0"/>
    <w:rsid w:val="004E321F"/>
    <w:rsid w:val="004E3239"/>
    <w:rsid w:val="004E323D"/>
    <w:rsid w:val="004E33D3"/>
    <w:rsid w:val="004E34A7"/>
    <w:rsid w:val="004E3632"/>
    <w:rsid w:val="004E3693"/>
    <w:rsid w:val="004E36B3"/>
    <w:rsid w:val="004E3A6E"/>
    <w:rsid w:val="004E3B28"/>
    <w:rsid w:val="004E3BED"/>
    <w:rsid w:val="004E3E0C"/>
    <w:rsid w:val="004E3E86"/>
    <w:rsid w:val="004E3FB3"/>
    <w:rsid w:val="004E4164"/>
    <w:rsid w:val="004E41B4"/>
    <w:rsid w:val="004E4268"/>
    <w:rsid w:val="004E433F"/>
    <w:rsid w:val="004E44FF"/>
    <w:rsid w:val="004E4636"/>
    <w:rsid w:val="004E47A3"/>
    <w:rsid w:val="004E4D09"/>
    <w:rsid w:val="004E5018"/>
    <w:rsid w:val="004E537B"/>
    <w:rsid w:val="004E5481"/>
    <w:rsid w:val="004E54D1"/>
    <w:rsid w:val="004E593D"/>
    <w:rsid w:val="004E5A72"/>
    <w:rsid w:val="004E5C76"/>
    <w:rsid w:val="004E5D53"/>
    <w:rsid w:val="004E5F6A"/>
    <w:rsid w:val="004E5F81"/>
    <w:rsid w:val="004E5FB2"/>
    <w:rsid w:val="004E6034"/>
    <w:rsid w:val="004E611D"/>
    <w:rsid w:val="004E616E"/>
    <w:rsid w:val="004E6196"/>
    <w:rsid w:val="004E6333"/>
    <w:rsid w:val="004E6444"/>
    <w:rsid w:val="004E6609"/>
    <w:rsid w:val="004E66EE"/>
    <w:rsid w:val="004E6853"/>
    <w:rsid w:val="004E6A72"/>
    <w:rsid w:val="004E6AA7"/>
    <w:rsid w:val="004E6CC5"/>
    <w:rsid w:val="004E6DBA"/>
    <w:rsid w:val="004E6E16"/>
    <w:rsid w:val="004E6F41"/>
    <w:rsid w:val="004E6F7F"/>
    <w:rsid w:val="004E710D"/>
    <w:rsid w:val="004E7313"/>
    <w:rsid w:val="004E7373"/>
    <w:rsid w:val="004E75A3"/>
    <w:rsid w:val="004E776D"/>
    <w:rsid w:val="004E77B7"/>
    <w:rsid w:val="004E77E6"/>
    <w:rsid w:val="004E7892"/>
    <w:rsid w:val="004E7AB4"/>
    <w:rsid w:val="004E7AF0"/>
    <w:rsid w:val="004E7C05"/>
    <w:rsid w:val="004E7D37"/>
    <w:rsid w:val="004E7E6E"/>
    <w:rsid w:val="004F0080"/>
    <w:rsid w:val="004F018D"/>
    <w:rsid w:val="004F023B"/>
    <w:rsid w:val="004F0309"/>
    <w:rsid w:val="004F031A"/>
    <w:rsid w:val="004F0337"/>
    <w:rsid w:val="004F0349"/>
    <w:rsid w:val="004F0384"/>
    <w:rsid w:val="004F05D3"/>
    <w:rsid w:val="004F0620"/>
    <w:rsid w:val="004F0839"/>
    <w:rsid w:val="004F084B"/>
    <w:rsid w:val="004F0857"/>
    <w:rsid w:val="004F08F1"/>
    <w:rsid w:val="004F08F4"/>
    <w:rsid w:val="004F0A0A"/>
    <w:rsid w:val="004F0AC7"/>
    <w:rsid w:val="004F0B6E"/>
    <w:rsid w:val="004F0BDD"/>
    <w:rsid w:val="004F0D41"/>
    <w:rsid w:val="004F0DDD"/>
    <w:rsid w:val="004F0F6C"/>
    <w:rsid w:val="004F101C"/>
    <w:rsid w:val="004F1243"/>
    <w:rsid w:val="004F1368"/>
    <w:rsid w:val="004F15A5"/>
    <w:rsid w:val="004F17F1"/>
    <w:rsid w:val="004F180F"/>
    <w:rsid w:val="004F18EB"/>
    <w:rsid w:val="004F19AA"/>
    <w:rsid w:val="004F1A1F"/>
    <w:rsid w:val="004F1AEE"/>
    <w:rsid w:val="004F1B1D"/>
    <w:rsid w:val="004F1B82"/>
    <w:rsid w:val="004F1BA5"/>
    <w:rsid w:val="004F1F65"/>
    <w:rsid w:val="004F1F70"/>
    <w:rsid w:val="004F205C"/>
    <w:rsid w:val="004F2120"/>
    <w:rsid w:val="004F21E2"/>
    <w:rsid w:val="004F22C1"/>
    <w:rsid w:val="004F24E0"/>
    <w:rsid w:val="004F258F"/>
    <w:rsid w:val="004F25D6"/>
    <w:rsid w:val="004F2813"/>
    <w:rsid w:val="004F29DC"/>
    <w:rsid w:val="004F2BAF"/>
    <w:rsid w:val="004F2E9D"/>
    <w:rsid w:val="004F2FA7"/>
    <w:rsid w:val="004F3081"/>
    <w:rsid w:val="004F3288"/>
    <w:rsid w:val="004F347D"/>
    <w:rsid w:val="004F34F4"/>
    <w:rsid w:val="004F356B"/>
    <w:rsid w:val="004F3659"/>
    <w:rsid w:val="004F36AE"/>
    <w:rsid w:val="004F3990"/>
    <w:rsid w:val="004F3AE8"/>
    <w:rsid w:val="004F3CDB"/>
    <w:rsid w:val="004F3D12"/>
    <w:rsid w:val="004F3D8F"/>
    <w:rsid w:val="004F3DEE"/>
    <w:rsid w:val="004F3EB9"/>
    <w:rsid w:val="004F4238"/>
    <w:rsid w:val="004F4350"/>
    <w:rsid w:val="004F44EE"/>
    <w:rsid w:val="004F465E"/>
    <w:rsid w:val="004F47C1"/>
    <w:rsid w:val="004F47D0"/>
    <w:rsid w:val="004F47E6"/>
    <w:rsid w:val="004F4889"/>
    <w:rsid w:val="004F4A5C"/>
    <w:rsid w:val="004F4C35"/>
    <w:rsid w:val="004F4E79"/>
    <w:rsid w:val="004F5157"/>
    <w:rsid w:val="004F521F"/>
    <w:rsid w:val="004F53CD"/>
    <w:rsid w:val="004F556E"/>
    <w:rsid w:val="004F573D"/>
    <w:rsid w:val="004F5771"/>
    <w:rsid w:val="004F5802"/>
    <w:rsid w:val="004F5810"/>
    <w:rsid w:val="004F5848"/>
    <w:rsid w:val="004F5B32"/>
    <w:rsid w:val="004F5BD3"/>
    <w:rsid w:val="004F5C2F"/>
    <w:rsid w:val="004F5E50"/>
    <w:rsid w:val="004F5F9B"/>
    <w:rsid w:val="004F5FBF"/>
    <w:rsid w:val="004F5FCC"/>
    <w:rsid w:val="004F5FF1"/>
    <w:rsid w:val="004F6019"/>
    <w:rsid w:val="004F60D2"/>
    <w:rsid w:val="004F6125"/>
    <w:rsid w:val="004F61F9"/>
    <w:rsid w:val="004F6218"/>
    <w:rsid w:val="004F624F"/>
    <w:rsid w:val="004F62BA"/>
    <w:rsid w:val="004F6312"/>
    <w:rsid w:val="004F6388"/>
    <w:rsid w:val="004F6401"/>
    <w:rsid w:val="004F6489"/>
    <w:rsid w:val="004F65B2"/>
    <w:rsid w:val="004F66E8"/>
    <w:rsid w:val="004F67E6"/>
    <w:rsid w:val="004F68DB"/>
    <w:rsid w:val="004F6E37"/>
    <w:rsid w:val="004F6E75"/>
    <w:rsid w:val="004F6EF0"/>
    <w:rsid w:val="004F703C"/>
    <w:rsid w:val="004F709C"/>
    <w:rsid w:val="004F722E"/>
    <w:rsid w:val="004F7687"/>
    <w:rsid w:val="004F7915"/>
    <w:rsid w:val="004F7936"/>
    <w:rsid w:val="004F7AD6"/>
    <w:rsid w:val="004F7CFC"/>
    <w:rsid w:val="004F7DFD"/>
    <w:rsid w:val="004F7F23"/>
    <w:rsid w:val="004F7FDB"/>
    <w:rsid w:val="00500425"/>
    <w:rsid w:val="005005D5"/>
    <w:rsid w:val="005007F2"/>
    <w:rsid w:val="005009CB"/>
    <w:rsid w:val="00500A9C"/>
    <w:rsid w:val="00500B3C"/>
    <w:rsid w:val="00500BF8"/>
    <w:rsid w:val="00500C19"/>
    <w:rsid w:val="00500C59"/>
    <w:rsid w:val="00500D51"/>
    <w:rsid w:val="00500EF5"/>
    <w:rsid w:val="00500F90"/>
    <w:rsid w:val="00501056"/>
    <w:rsid w:val="00501083"/>
    <w:rsid w:val="00501224"/>
    <w:rsid w:val="005013BC"/>
    <w:rsid w:val="0050143B"/>
    <w:rsid w:val="0050156B"/>
    <w:rsid w:val="00501781"/>
    <w:rsid w:val="005017DF"/>
    <w:rsid w:val="00501874"/>
    <w:rsid w:val="0050190C"/>
    <w:rsid w:val="00501C78"/>
    <w:rsid w:val="00501D60"/>
    <w:rsid w:val="00501D86"/>
    <w:rsid w:val="00501DFA"/>
    <w:rsid w:val="00501F85"/>
    <w:rsid w:val="00502120"/>
    <w:rsid w:val="00502344"/>
    <w:rsid w:val="005023C4"/>
    <w:rsid w:val="005024EF"/>
    <w:rsid w:val="00502942"/>
    <w:rsid w:val="00502A43"/>
    <w:rsid w:val="00502B89"/>
    <w:rsid w:val="00502EA3"/>
    <w:rsid w:val="005030C7"/>
    <w:rsid w:val="00503240"/>
    <w:rsid w:val="00503381"/>
    <w:rsid w:val="00503626"/>
    <w:rsid w:val="00503628"/>
    <w:rsid w:val="005036AD"/>
    <w:rsid w:val="005036E1"/>
    <w:rsid w:val="005037A5"/>
    <w:rsid w:val="00503D15"/>
    <w:rsid w:val="00503D69"/>
    <w:rsid w:val="00503DC0"/>
    <w:rsid w:val="00503E29"/>
    <w:rsid w:val="00503F0D"/>
    <w:rsid w:val="005040B4"/>
    <w:rsid w:val="00504173"/>
    <w:rsid w:val="005041B8"/>
    <w:rsid w:val="005043B8"/>
    <w:rsid w:val="00504478"/>
    <w:rsid w:val="0050447D"/>
    <w:rsid w:val="005045C9"/>
    <w:rsid w:val="0050471C"/>
    <w:rsid w:val="0050483F"/>
    <w:rsid w:val="00504936"/>
    <w:rsid w:val="0050494E"/>
    <w:rsid w:val="00504C6F"/>
    <w:rsid w:val="00504CD3"/>
    <w:rsid w:val="00505006"/>
    <w:rsid w:val="00505014"/>
    <w:rsid w:val="005051BD"/>
    <w:rsid w:val="005051F1"/>
    <w:rsid w:val="0050535A"/>
    <w:rsid w:val="005053DC"/>
    <w:rsid w:val="005054C4"/>
    <w:rsid w:val="005054C5"/>
    <w:rsid w:val="00505632"/>
    <w:rsid w:val="00505750"/>
    <w:rsid w:val="0050594E"/>
    <w:rsid w:val="00505A04"/>
    <w:rsid w:val="00505AF1"/>
    <w:rsid w:val="00505C12"/>
    <w:rsid w:val="00505E58"/>
    <w:rsid w:val="00506024"/>
    <w:rsid w:val="00506043"/>
    <w:rsid w:val="00506097"/>
    <w:rsid w:val="005060E9"/>
    <w:rsid w:val="00506359"/>
    <w:rsid w:val="005064C7"/>
    <w:rsid w:val="005065E3"/>
    <w:rsid w:val="0050663C"/>
    <w:rsid w:val="00506665"/>
    <w:rsid w:val="0050676E"/>
    <w:rsid w:val="00506837"/>
    <w:rsid w:val="00506868"/>
    <w:rsid w:val="005068AB"/>
    <w:rsid w:val="005068F6"/>
    <w:rsid w:val="00506ACE"/>
    <w:rsid w:val="00506B2A"/>
    <w:rsid w:val="00506B6C"/>
    <w:rsid w:val="00506C57"/>
    <w:rsid w:val="00506CED"/>
    <w:rsid w:val="00506EC8"/>
    <w:rsid w:val="0050719D"/>
    <w:rsid w:val="00507236"/>
    <w:rsid w:val="00507402"/>
    <w:rsid w:val="0050753C"/>
    <w:rsid w:val="00507692"/>
    <w:rsid w:val="0050771C"/>
    <w:rsid w:val="005079D1"/>
    <w:rsid w:val="00507A10"/>
    <w:rsid w:val="00507A1E"/>
    <w:rsid w:val="00507C31"/>
    <w:rsid w:val="00507F68"/>
    <w:rsid w:val="0051021C"/>
    <w:rsid w:val="0051058B"/>
    <w:rsid w:val="00510795"/>
    <w:rsid w:val="005108F4"/>
    <w:rsid w:val="00510A78"/>
    <w:rsid w:val="00510A9E"/>
    <w:rsid w:val="00510AEF"/>
    <w:rsid w:val="00510BA8"/>
    <w:rsid w:val="005111E9"/>
    <w:rsid w:val="0051149E"/>
    <w:rsid w:val="00511517"/>
    <w:rsid w:val="0051160C"/>
    <w:rsid w:val="005116AF"/>
    <w:rsid w:val="00511C03"/>
    <w:rsid w:val="00511CEE"/>
    <w:rsid w:val="00511EB9"/>
    <w:rsid w:val="00511FB8"/>
    <w:rsid w:val="00512117"/>
    <w:rsid w:val="0051224F"/>
    <w:rsid w:val="005124B0"/>
    <w:rsid w:val="005124C1"/>
    <w:rsid w:val="005124D4"/>
    <w:rsid w:val="0051268E"/>
    <w:rsid w:val="00512717"/>
    <w:rsid w:val="00512776"/>
    <w:rsid w:val="005129F5"/>
    <w:rsid w:val="00512B65"/>
    <w:rsid w:val="00512BB1"/>
    <w:rsid w:val="00512C65"/>
    <w:rsid w:val="00512FD1"/>
    <w:rsid w:val="0051321D"/>
    <w:rsid w:val="0051329D"/>
    <w:rsid w:val="005132B5"/>
    <w:rsid w:val="005133CF"/>
    <w:rsid w:val="005134B1"/>
    <w:rsid w:val="0051385B"/>
    <w:rsid w:val="0051399F"/>
    <w:rsid w:val="00513AF4"/>
    <w:rsid w:val="00513BD4"/>
    <w:rsid w:val="00513C16"/>
    <w:rsid w:val="00513CA9"/>
    <w:rsid w:val="00513CD1"/>
    <w:rsid w:val="00513D31"/>
    <w:rsid w:val="00513ED0"/>
    <w:rsid w:val="00513FA1"/>
    <w:rsid w:val="00514071"/>
    <w:rsid w:val="005141C1"/>
    <w:rsid w:val="005144D5"/>
    <w:rsid w:val="005144F0"/>
    <w:rsid w:val="0051452B"/>
    <w:rsid w:val="00514621"/>
    <w:rsid w:val="00514639"/>
    <w:rsid w:val="00514A89"/>
    <w:rsid w:val="00514C38"/>
    <w:rsid w:val="00514DE5"/>
    <w:rsid w:val="00514E09"/>
    <w:rsid w:val="00514EC8"/>
    <w:rsid w:val="00514F0F"/>
    <w:rsid w:val="0051508F"/>
    <w:rsid w:val="00515092"/>
    <w:rsid w:val="005151D8"/>
    <w:rsid w:val="005152F8"/>
    <w:rsid w:val="005153C9"/>
    <w:rsid w:val="0051562A"/>
    <w:rsid w:val="005156C1"/>
    <w:rsid w:val="00515705"/>
    <w:rsid w:val="00515846"/>
    <w:rsid w:val="005158C7"/>
    <w:rsid w:val="00515A72"/>
    <w:rsid w:val="00515D3B"/>
    <w:rsid w:val="00515D89"/>
    <w:rsid w:val="00515F25"/>
    <w:rsid w:val="005160CA"/>
    <w:rsid w:val="005160CB"/>
    <w:rsid w:val="00516164"/>
    <w:rsid w:val="0051617C"/>
    <w:rsid w:val="00516380"/>
    <w:rsid w:val="00516426"/>
    <w:rsid w:val="00516662"/>
    <w:rsid w:val="005167F1"/>
    <w:rsid w:val="00516830"/>
    <w:rsid w:val="00516854"/>
    <w:rsid w:val="005168BC"/>
    <w:rsid w:val="0051699B"/>
    <w:rsid w:val="00516F16"/>
    <w:rsid w:val="00517075"/>
    <w:rsid w:val="005170F8"/>
    <w:rsid w:val="00517472"/>
    <w:rsid w:val="005174E1"/>
    <w:rsid w:val="00517623"/>
    <w:rsid w:val="005176CD"/>
    <w:rsid w:val="0051777D"/>
    <w:rsid w:val="00517906"/>
    <w:rsid w:val="00517923"/>
    <w:rsid w:val="0051792B"/>
    <w:rsid w:val="0051794B"/>
    <w:rsid w:val="005179D2"/>
    <w:rsid w:val="00517B45"/>
    <w:rsid w:val="00517DEB"/>
    <w:rsid w:val="00520137"/>
    <w:rsid w:val="00520171"/>
    <w:rsid w:val="005201D4"/>
    <w:rsid w:val="005201EC"/>
    <w:rsid w:val="00520280"/>
    <w:rsid w:val="00520395"/>
    <w:rsid w:val="00520479"/>
    <w:rsid w:val="005206C4"/>
    <w:rsid w:val="005206DD"/>
    <w:rsid w:val="005207BE"/>
    <w:rsid w:val="00520809"/>
    <w:rsid w:val="005209D1"/>
    <w:rsid w:val="00520B88"/>
    <w:rsid w:val="00520BBF"/>
    <w:rsid w:val="00520C11"/>
    <w:rsid w:val="00520CCF"/>
    <w:rsid w:val="00520DCD"/>
    <w:rsid w:val="00520E61"/>
    <w:rsid w:val="00520EF6"/>
    <w:rsid w:val="0052116E"/>
    <w:rsid w:val="0052147D"/>
    <w:rsid w:val="005215AC"/>
    <w:rsid w:val="0052188B"/>
    <w:rsid w:val="00521918"/>
    <w:rsid w:val="005219E5"/>
    <w:rsid w:val="00521B25"/>
    <w:rsid w:val="00521BDF"/>
    <w:rsid w:val="00521CA7"/>
    <w:rsid w:val="00521D3B"/>
    <w:rsid w:val="005220BE"/>
    <w:rsid w:val="005220D0"/>
    <w:rsid w:val="00522149"/>
    <w:rsid w:val="005226D7"/>
    <w:rsid w:val="00522AC8"/>
    <w:rsid w:val="005230E6"/>
    <w:rsid w:val="00523118"/>
    <w:rsid w:val="005232E7"/>
    <w:rsid w:val="00523354"/>
    <w:rsid w:val="005234BE"/>
    <w:rsid w:val="005238BB"/>
    <w:rsid w:val="005238D6"/>
    <w:rsid w:val="00523A96"/>
    <w:rsid w:val="00523AF1"/>
    <w:rsid w:val="00523B32"/>
    <w:rsid w:val="00523CA9"/>
    <w:rsid w:val="005240F9"/>
    <w:rsid w:val="0052430F"/>
    <w:rsid w:val="005243E2"/>
    <w:rsid w:val="0052447F"/>
    <w:rsid w:val="00524547"/>
    <w:rsid w:val="00524610"/>
    <w:rsid w:val="005246FA"/>
    <w:rsid w:val="00524756"/>
    <w:rsid w:val="0052486E"/>
    <w:rsid w:val="005248B4"/>
    <w:rsid w:val="00524A45"/>
    <w:rsid w:val="00524AED"/>
    <w:rsid w:val="00524CDB"/>
    <w:rsid w:val="00524ED2"/>
    <w:rsid w:val="00524F2A"/>
    <w:rsid w:val="00524F67"/>
    <w:rsid w:val="0052506A"/>
    <w:rsid w:val="00525372"/>
    <w:rsid w:val="0052593A"/>
    <w:rsid w:val="005259E5"/>
    <w:rsid w:val="00525A19"/>
    <w:rsid w:val="00525B1D"/>
    <w:rsid w:val="00525B46"/>
    <w:rsid w:val="00525BDE"/>
    <w:rsid w:val="00525C14"/>
    <w:rsid w:val="00525CC0"/>
    <w:rsid w:val="00525D7A"/>
    <w:rsid w:val="00525DE0"/>
    <w:rsid w:val="00525E66"/>
    <w:rsid w:val="005260A5"/>
    <w:rsid w:val="005260BE"/>
    <w:rsid w:val="005263E4"/>
    <w:rsid w:val="00526499"/>
    <w:rsid w:val="005264E6"/>
    <w:rsid w:val="005266C5"/>
    <w:rsid w:val="0052683B"/>
    <w:rsid w:val="00526994"/>
    <w:rsid w:val="005269A8"/>
    <w:rsid w:val="00526A87"/>
    <w:rsid w:val="00526DBD"/>
    <w:rsid w:val="00526EC8"/>
    <w:rsid w:val="0052713A"/>
    <w:rsid w:val="005271B9"/>
    <w:rsid w:val="00527211"/>
    <w:rsid w:val="00527404"/>
    <w:rsid w:val="00527413"/>
    <w:rsid w:val="00527446"/>
    <w:rsid w:val="005277AC"/>
    <w:rsid w:val="005279AD"/>
    <w:rsid w:val="00527BBB"/>
    <w:rsid w:val="00527E5D"/>
    <w:rsid w:val="00527F4D"/>
    <w:rsid w:val="00527FA0"/>
    <w:rsid w:val="005303DD"/>
    <w:rsid w:val="005303F3"/>
    <w:rsid w:val="00530426"/>
    <w:rsid w:val="00530432"/>
    <w:rsid w:val="00530502"/>
    <w:rsid w:val="00530588"/>
    <w:rsid w:val="0053059F"/>
    <w:rsid w:val="00530779"/>
    <w:rsid w:val="005307F6"/>
    <w:rsid w:val="0053084D"/>
    <w:rsid w:val="00530999"/>
    <w:rsid w:val="00530A60"/>
    <w:rsid w:val="00530B82"/>
    <w:rsid w:val="00530CB1"/>
    <w:rsid w:val="00530EE1"/>
    <w:rsid w:val="00530FDA"/>
    <w:rsid w:val="00531016"/>
    <w:rsid w:val="005311C2"/>
    <w:rsid w:val="0053120A"/>
    <w:rsid w:val="00531286"/>
    <w:rsid w:val="00531313"/>
    <w:rsid w:val="005315F2"/>
    <w:rsid w:val="005317F5"/>
    <w:rsid w:val="0053183D"/>
    <w:rsid w:val="0053193A"/>
    <w:rsid w:val="00531981"/>
    <w:rsid w:val="00531A0C"/>
    <w:rsid w:val="00531A29"/>
    <w:rsid w:val="00531C2C"/>
    <w:rsid w:val="00531D1C"/>
    <w:rsid w:val="00531EC1"/>
    <w:rsid w:val="00531F4D"/>
    <w:rsid w:val="00531FC5"/>
    <w:rsid w:val="00531FF7"/>
    <w:rsid w:val="00532017"/>
    <w:rsid w:val="00532047"/>
    <w:rsid w:val="0053208A"/>
    <w:rsid w:val="0053214B"/>
    <w:rsid w:val="00532193"/>
    <w:rsid w:val="005321FC"/>
    <w:rsid w:val="00532359"/>
    <w:rsid w:val="005328F9"/>
    <w:rsid w:val="0053291C"/>
    <w:rsid w:val="0053292E"/>
    <w:rsid w:val="00532A05"/>
    <w:rsid w:val="00532C5F"/>
    <w:rsid w:val="00532D73"/>
    <w:rsid w:val="00532DEF"/>
    <w:rsid w:val="00532E66"/>
    <w:rsid w:val="00532E8E"/>
    <w:rsid w:val="005330FB"/>
    <w:rsid w:val="0053326C"/>
    <w:rsid w:val="00533293"/>
    <w:rsid w:val="00533303"/>
    <w:rsid w:val="00533353"/>
    <w:rsid w:val="005335C3"/>
    <w:rsid w:val="005336B6"/>
    <w:rsid w:val="00533842"/>
    <w:rsid w:val="00533A35"/>
    <w:rsid w:val="00533A72"/>
    <w:rsid w:val="00533A7E"/>
    <w:rsid w:val="00533AA0"/>
    <w:rsid w:val="00533B82"/>
    <w:rsid w:val="00533BB5"/>
    <w:rsid w:val="00533C2F"/>
    <w:rsid w:val="00533CB1"/>
    <w:rsid w:val="00533F42"/>
    <w:rsid w:val="00533FDF"/>
    <w:rsid w:val="00534344"/>
    <w:rsid w:val="00534616"/>
    <w:rsid w:val="00534656"/>
    <w:rsid w:val="0053478C"/>
    <w:rsid w:val="0053491F"/>
    <w:rsid w:val="00534930"/>
    <w:rsid w:val="00534BE4"/>
    <w:rsid w:val="00534CDD"/>
    <w:rsid w:val="00534DEF"/>
    <w:rsid w:val="00534EC1"/>
    <w:rsid w:val="00534EFF"/>
    <w:rsid w:val="00535066"/>
    <w:rsid w:val="00535162"/>
    <w:rsid w:val="00535181"/>
    <w:rsid w:val="005352B8"/>
    <w:rsid w:val="005354BD"/>
    <w:rsid w:val="00535702"/>
    <w:rsid w:val="00535927"/>
    <w:rsid w:val="00535966"/>
    <w:rsid w:val="00535A70"/>
    <w:rsid w:val="00535B55"/>
    <w:rsid w:val="00535BF3"/>
    <w:rsid w:val="00535D01"/>
    <w:rsid w:val="00535D28"/>
    <w:rsid w:val="00535D5A"/>
    <w:rsid w:val="00535E73"/>
    <w:rsid w:val="00536181"/>
    <w:rsid w:val="0053649E"/>
    <w:rsid w:val="005364B9"/>
    <w:rsid w:val="00536753"/>
    <w:rsid w:val="00536974"/>
    <w:rsid w:val="005369A9"/>
    <w:rsid w:val="005369EA"/>
    <w:rsid w:val="00536B17"/>
    <w:rsid w:val="00536B45"/>
    <w:rsid w:val="00537003"/>
    <w:rsid w:val="00537102"/>
    <w:rsid w:val="00537119"/>
    <w:rsid w:val="00537160"/>
    <w:rsid w:val="00537642"/>
    <w:rsid w:val="00537977"/>
    <w:rsid w:val="005379DA"/>
    <w:rsid w:val="005379E0"/>
    <w:rsid w:val="00537A8F"/>
    <w:rsid w:val="00537A9D"/>
    <w:rsid w:val="00537BCB"/>
    <w:rsid w:val="00537CAA"/>
    <w:rsid w:val="00537D12"/>
    <w:rsid w:val="00537ED5"/>
    <w:rsid w:val="00540014"/>
    <w:rsid w:val="00540118"/>
    <w:rsid w:val="00540238"/>
    <w:rsid w:val="005403C3"/>
    <w:rsid w:val="00540477"/>
    <w:rsid w:val="005406DC"/>
    <w:rsid w:val="0054088D"/>
    <w:rsid w:val="00540B8E"/>
    <w:rsid w:val="00540C34"/>
    <w:rsid w:val="00540C55"/>
    <w:rsid w:val="00540C5A"/>
    <w:rsid w:val="00540EC2"/>
    <w:rsid w:val="00540ED0"/>
    <w:rsid w:val="00540FD4"/>
    <w:rsid w:val="0054109F"/>
    <w:rsid w:val="005411C3"/>
    <w:rsid w:val="00541217"/>
    <w:rsid w:val="00541290"/>
    <w:rsid w:val="00541302"/>
    <w:rsid w:val="0054132B"/>
    <w:rsid w:val="00541347"/>
    <w:rsid w:val="00541709"/>
    <w:rsid w:val="00541831"/>
    <w:rsid w:val="00541B4A"/>
    <w:rsid w:val="00541B76"/>
    <w:rsid w:val="00541CDE"/>
    <w:rsid w:val="00541DD8"/>
    <w:rsid w:val="00541F32"/>
    <w:rsid w:val="00541F82"/>
    <w:rsid w:val="00541FFA"/>
    <w:rsid w:val="0054203E"/>
    <w:rsid w:val="005420EB"/>
    <w:rsid w:val="00542152"/>
    <w:rsid w:val="00542285"/>
    <w:rsid w:val="00542409"/>
    <w:rsid w:val="0054249D"/>
    <w:rsid w:val="00542785"/>
    <w:rsid w:val="005427B6"/>
    <w:rsid w:val="0054297C"/>
    <w:rsid w:val="005429A8"/>
    <w:rsid w:val="00542C11"/>
    <w:rsid w:val="00542CCD"/>
    <w:rsid w:val="00542DB5"/>
    <w:rsid w:val="00542E9C"/>
    <w:rsid w:val="00542EB2"/>
    <w:rsid w:val="00542F60"/>
    <w:rsid w:val="00542FAF"/>
    <w:rsid w:val="0054339C"/>
    <w:rsid w:val="00543414"/>
    <w:rsid w:val="0054363C"/>
    <w:rsid w:val="0054379D"/>
    <w:rsid w:val="0054389F"/>
    <w:rsid w:val="00543BB1"/>
    <w:rsid w:val="00543C64"/>
    <w:rsid w:val="00543C7F"/>
    <w:rsid w:val="00543E01"/>
    <w:rsid w:val="00543F99"/>
    <w:rsid w:val="00544216"/>
    <w:rsid w:val="00544312"/>
    <w:rsid w:val="0054454F"/>
    <w:rsid w:val="00544773"/>
    <w:rsid w:val="0054478D"/>
    <w:rsid w:val="0054492D"/>
    <w:rsid w:val="00544959"/>
    <w:rsid w:val="00544B3D"/>
    <w:rsid w:val="00544C0E"/>
    <w:rsid w:val="00544D51"/>
    <w:rsid w:val="00544DDA"/>
    <w:rsid w:val="00544EAD"/>
    <w:rsid w:val="00544F9D"/>
    <w:rsid w:val="0054502C"/>
    <w:rsid w:val="005450E5"/>
    <w:rsid w:val="00545141"/>
    <w:rsid w:val="0054518D"/>
    <w:rsid w:val="005451AA"/>
    <w:rsid w:val="0054531B"/>
    <w:rsid w:val="005457D8"/>
    <w:rsid w:val="00545866"/>
    <w:rsid w:val="005459D2"/>
    <w:rsid w:val="005459FE"/>
    <w:rsid w:val="00545A71"/>
    <w:rsid w:val="00545C1B"/>
    <w:rsid w:val="00545DB4"/>
    <w:rsid w:val="00545E3D"/>
    <w:rsid w:val="00546221"/>
    <w:rsid w:val="00546230"/>
    <w:rsid w:val="00546486"/>
    <w:rsid w:val="00546509"/>
    <w:rsid w:val="0054679A"/>
    <w:rsid w:val="00546905"/>
    <w:rsid w:val="005469E0"/>
    <w:rsid w:val="00546BC7"/>
    <w:rsid w:val="00546D87"/>
    <w:rsid w:val="005470DA"/>
    <w:rsid w:val="005470E4"/>
    <w:rsid w:val="00547154"/>
    <w:rsid w:val="0054719D"/>
    <w:rsid w:val="005473C0"/>
    <w:rsid w:val="00547427"/>
    <w:rsid w:val="00547443"/>
    <w:rsid w:val="005474FB"/>
    <w:rsid w:val="0054753F"/>
    <w:rsid w:val="00547665"/>
    <w:rsid w:val="0054778C"/>
    <w:rsid w:val="005477B2"/>
    <w:rsid w:val="0054798B"/>
    <w:rsid w:val="005479EC"/>
    <w:rsid w:val="00547D84"/>
    <w:rsid w:val="00547DDD"/>
    <w:rsid w:val="00547E71"/>
    <w:rsid w:val="00547E8E"/>
    <w:rsid w:val="00547E97"/>
    <w:rsid w:val="00547EBC"/>
    <w:rsid w:val="00547EF2"/>
    <w:rsid w:val="0055008F"/>
    <w:rsid w:val="005502A1"/>
    <w:rsid w:val="00550347"/>
    <w:rsid w:val="0055038B"/>
    <w:rsid w:val="00550422"/>
    <w:rsid w:val="00550738"/>
    <w:rsid w:val="00550A5F"/>
    <w:rsid w:val="00550AD5"/>
    <w:rsid w:val="00550B5D"/>
    <w:rsid w:val="00550BC6"/>
    <w:rsid w:val="00550C05"/>
    <w:rsid w:val="00550E1B"/>
    <w:rsid w:val="00550EB6"/>
    <w:rsid w:val="00551020"/>
    <w:rsid w:val="00551342"/>
    <w:rsid w:val="00551394"/>
    <w:rsid w:val="0055141E"/>
    <w:rsid w:val="0055143F"/>
    <w:rsid w:val="005515FD"/>
    <w:rsid w:val="005516B5"/>
    <w:rsid w:val="00551963"/>
    <w:rsid w:val="00551A78"/>
    <w:rsid w:val="00551D8A"/>
    <w:rsid w:val="00551E48"/>
    <w:rsid w:val="00551FBC"/>
    <w:rsid w:val="0055203F"/>
    <w:rsid w:val="005522DF"/>
    <w:rsid w:val="00552312"/>
    <w:rsid w:val="00552340"/>
    <w:rsid w:val="0055238C"/>
    <w:rsid w:val="005523B3"/>
    <w:rsid w:val="00552424"/>
    <w:rsid w:val="00552428"/>
    <w:rsid w:val="00552667"/>
    <w:rsid w:val="0055272D"/>
    <w:rsid w:val="005527A2"/>
    <w:rsid w:val="00552A3D"/>
    <w:rsid w:val="00552C28"/>
    <w:rsid w:val="00552DAA"/>
    <w:rsid w:val="00552E1F"/>
    <w:rsid w:val="00552ED0"/>
    <w:rsid w:val="00552EEC"/>
    <w:rsid w:val="00552F53"/>
    <w:rsid w:val="00552FC9"/>
    <w:rsid w:val="00553104"/>
    <w:rsid w:val="005532EC"/>
    <w:rsid w:val="005532F4"/>
    <w:rsid w:val="00553417"/>
    <w:rsid w:val="00553534"/>
    <w:rsid w:val="0055380E"/>
    <w:rsid w:val="00553900"/>
    <w:rsid w:val="00553C96"/>
    <w:rsid w:val="00553D04"/>
    <w:rsid w:val="00553D38"/>
    <w:rsid w:val="00553E9C"/>
    <w:rsid w:val="00553EBB"/>
    <w:rsid w:val="00554060"/>
    <w:rsid w:val="0055423D"/>
    <w:rsid w:val="00554452"/>
    <w:rsid w:val="00554480"/>
    <w:rsid w:val="00554822"/>
    <w:rsid w:val="005548A9"/>
    <w:rsid w:val="0055496F"/>
    <w:rsid w:val="00554B49"/>
    <w:rsid w:val="00554C1C"/>
    <w:rsid w:val="00554C22"/>
    <w:rsid w:val="00554CE1"/>
    <w:rsid w:val="00554E0C"/>
    <w:rsid w:val="00554F0B"/>
    <w:rsid w:val="00555014"/>
    <w:rsid w:val="00555038"/>
    <w:rsid w:val="0055508F"/>
    <w:rsid w:val="0055510C"/>
    <w:rsid w:val="005551A3"/>
    <w:rsid w:val="00555339"/>
    <w:rsid w:val="0055551A"/>
    <w:rsid w:val="0055569C"/>
    <w:rsid w:val="0055574A"/>
    <w:rsid w:val="005558A7"/>
    <w:rsid w:val="00555941"/>
    <w:rsid w:val="00555E7F"/>
    <w:rsid w:val="00555F94"/>
    <w:rsid w:val="00555FC5"/>
    <w:rsid w:val="00556003"/>
    <w:rsid w:val="0055628D"/>
    <w:rsid w:val="005562ED"/>
    <w:rsid w:val="0055631F"/>
    <w:rsid w:val="00556535"/>
    <w:rsid w:val="005565DB"/>
    <w:rsid w:val="00556826"/>
    <w:rsid w:val="00556841"/>
    <w:rsid w:val="00556A8F"/>
    <w:rsid w:val="00556FA1"/>
    <w:rsid w:val="00557106"/>
    <w:rsid w:val="005574EE"/>
    <w:rsid w:val="00557647"/>
    <w:rsid w:val="0055774D"/>
    <w:rsid w:val="0055775E"/>
    <w:rsid w:val="00557770"/>
    <w:rsid w:val="00557775"/>
    <w:rsid w:val="00557862"/>
    <w:rsid w:val="00557BA4"/>
    <w:rsid w:val="00557C26"/>
    <w:rsid w:val="00557D01"/>
    <w:rsid w:val="00557D3E"/>
    <w:rsid w:val="00557DA7"/>
    <w:rsid w:val="0056005C"/>
    <w:rsid w:val="005600BC"/>
    <w:rsid w:val="005603B9"/>
    <w:rsid w:val="005604B2"/>
    <w:rsid w:val="005606BF"/>
    <w:rsid w:val="005606D0"/>
    <w:rsid w:val="00560701"/>
    <w:rsid w:val="0056070E"/>
    <w:rsid w:val="005607A7"/>
    <w:rsid w:val="00560865"/>
    <w:rsid w:val="005608BA"/>
    <w:rsid w:val="00560A90"/>
    <w:rsid w:val="00560AE2"/>
    <w:rsid w:val="00560B26"/>
    <w:rsid w:val="00560BDD"/>
    <w:rsid w:val="00560C28"/>
    <w:rsid w:val="00560C82"/>
    <w:rsid w:val="00560DA2"/>
    <w:rsid w:val="00560DE8"/>
    <w:rsid w:val="00560E83"/>
    <w:rsid w:val="00560FA5"/>
    <w:rsid w:val="00561002"/>
    <w:rsid w:val="0056120A"/>
    <w:rsid w:val="0056120E"/>
    <w:rsid w:val="0056123B"/>
    <w:rsid w:val="00561303"/>
    <w:rsid w:val="005615E1"/>
    <w:rsid w:val="005617D4"/>
    <w:rsid w:val="00561830"/>
    <w:rsid w:val="00561838"/>
    <w:rsid w:val="00561910"/>
    <w:rsid w:val="00561B47"/>
    <w:rsid w:val="00561B95"/>
    <w:rsid w:val="00561D1C"/>
    <w:rsid w:val="00561FF8"/>
    <w:rsid w:val="00562052"/>
    <w:rsid w:val="005622F6"/>
    <w:rsid w:val="0056234F"/>
    <w:rsid w:val="00562368"/>
    <w:rsid w:val="005623A4"/>
    <w:rsid w:val="0056282C"/>
    <w:rsid w:val="00562847"/>
    <w:rsid w:val="0056296E"/>
    <w:rsid w:val="0056297D"/>
    <w:rsid w:val="0056298B"/>
    <w:rsid w:val="00562BE4"/>
    <w:rsid w:val="00562EB6"/>
    <w:rsid w:val="00562F77"/>
    <w:rsid w:val="00563089"/>
    <w:rsid w:val="005631CB"/>
    <w:rsid w:val="00563241"/>
    <w:rsid w:val="0056330F"/>
    <w:rsid w:val="0056331B"/>
    <w:rsid w:val="0056342D"/>
    <w:rsid w:val="005634B6"/>
    <w:rsid w:val="005635C2"/>
    <w:rsid w:val="005636E7"/>
    <w:rsid w:val="005636EF"/>
    <w:rsid w:val="00563739"/>
    <w:rsid w:val="005637C7"/>
    <w:rsid w:val="00563818"/>
    <w:rsid w:val="005639B3"/>
    <w:rsid w:val="00563AB2"/>
    <w:rsid w:val="00563D74"/>
    <w:rsid w:val="00563E3A"/>
    <w:rsid w:val="00563E67"/>
    <w:rsid w:val="00563F85"/>
    <w:rsid w:val="005640F8"/>
    <w:rsid w:val="0056435D"/>
    <w:rsid w:val="005643DA"/>
    <w:rsid w:val="00564497"/>
    <w:rsid w:val="0056450E"/>
    <w:rsid w:val="0056458B"/>
    <w:rsid w:val="005645C2"/>
    <w:rsid w:val="00564629"/>
    <w:rsid w:val="005646C1"/>
    <w:rsid w:val="00564838"/>
    <w:rsid w:val="00564913"/>
    <w:rsid w:val="005649F8"/>
    <w:rsid w:val="00565147"/>
    <w:rsid w:val="0056535C"/>
    <w:rsid w:val="0056546C"/>
    <w:rsid w:val="0056548B"/>
    <w:rsid w:val="005654A6"/>
    <w:rsid w:val="005655B8"/>
    <w:rsid w:val="00565610"/>
    <w:rsid w:val="00565613"/>
    <w:rsid w:val="005656B4"/>
    <w:rsid w:val="0056573B"/>
    <w:rsid w:val="00565769"/>
    <w:rsid w:val="0056596D"/>
    <w:rsid w:val="00565AB5"/>
    <w:rsid w:val="00565B53"/>
    <w:rsid w:val="00565B58"/>
    <w:rsid w:val="00565C92"/>
    <w:rsid w:val="00565CD6"/>
    <w:rsid w:val="00565D5C"/>
    <w:rsid w:val="00565EBF"/>
    <w:rsid w:val="005662AB"/>
    <w:rsid w:val="00566358"/>
    <w:rsid w:val="0056635C"/>
    <w:rsid w:val="0056645A"/>
    <w:rsid w:val="00566474"/>
    <w:rsid w:val="005665E1"/>
    <w:rsid w:val="005665F7"/>
    <w:rsid w:val="005668F1"/>
    <w:rsid w:val="0056693D"/>
    <w:rsid w:val="00566C6D"/>
    <w:rsid w:val="00566C97"/>
    <w:rsid w:val="00566F64"/>
    <w:rsid w:val="0056707B"/>
    <w:rsid w:val="005672FC"/>
    <w:rsid w:val="00567483"/>
    <w:rsid w:val="0056751A"/>
    <w:rsid w:val="00567613"/>
    <w:rsid w:val="00567670"/>
    <w:rsid w:val="005676CF"/>
    <w:rsid w:val="00567950"/>
    <w:rsid w:val="00567A87"/>
    <w:rsid w:val="00567AB2"/>
    <w:rsid w:val="00567B6F"/>
    <w:rsid w:val="00567DFB"/>
    <w:rsid w:val="00567F49"/>
    <w:rsid w:val="0057001F"/>
    <w:rsid w:val="0057010D"/>
    <w:rsid w:val="0057022C"/>
    <w:rsid w:val="00570254"/>
    <w:rsid w:val="005702B9"/>
    <w:rsid w:val="005703CD"/>
    <w:rsid w:val="00570475"/>
    <w:rsid w:val="005705A8"/>
    <w:rsid w:val="005705E9"/>
    <w:rsid w:val="005706C0"/>
    <w:rsid w:val="00570891"/>
    <w:rsid w:val="00570922"/>
    <w:rsid w:val="00570AC4"/>
    <w:rsid w:val="00570B1F"/>
    <w:rsid w:val="00570BCF"/>
    <w:rsid w:val="00570E39"/>
    <w:rsid w:val="00570E5D"/>
    <w:rsid w:val="00570E81"/>
    <w:rsid w:val="00570EBA"/>
    <w:rsid w:val="00570EF0"/>
    <w:rsid w:val="00570F2E"/>
    <w:rsid w:val="00570FB0"/>
    <w:rsid w:val="00571276"/>
    <w:rsid w:val="005713C2"/>
    <w:rsid w:val="0057142C"/>
    <w:rsid w:val="00571790"/>
    <w:rsid w:val="005719C0"/>
    <w:rsid w:val="00571A2E"/>
    <w:rsid w:val="00571AE0"/>
    <w:rsid w:val="00571BCC"/>
    <w:rsid w:val="005720C3"/>
    <w:rsid w:val="0057213E"/>
    <w:rsid w:val="0057226A"/>
    <w:rsid w:val="005724C9"/>
    <w:rsid w:val="0057250A"/>
    <w:rsid w:val="005729B5"/>
    <w:rsid w:val="00572A01"/>
    <w:rsid w:val="00572A25"/>
    <w:rsid w:val="00572B1F"/>
    <w:rsid w:val="00572BD5"/>
    <w:rsid w:val="00572C70"/>
    <w:rsid w:val="00572CB0"/>
    <w:rsid w:val="00572CEE"/>
    <w:rsid w:val="00572D9A"/>
    <w:rsid w:val="00572E2B"/>
    <w:rsid w:val="00572E3F"/>
    <w:rsid w:val="00572E51"/>
    <w:rsid w:val="00573007"/>
    <w:rsid w:val="0057300C"/>
    <w:rsid w:val="005733ED"/>
    <w:rsid w:val="00573465"/>
    <w:rsid w:val="0057354E"/>
    <w:rsid w:val="005735A2"/>
    <w:rsid w:val="005735B7"/>
    <w:rsid w:val="0057360B"/>
    <w:rsid w:val="00573755"/>
    <w:rsid w:val="0057387F"/>
    <w:rsid w:val="005738DF"/>
    <w:rsid w:val="0057395A"/>
    <w:rsid w:val="00573A85"/>
    <w:rsid w:val="00573B8C"/>
    <w:rsid w:val="00573D00"/>
    <w:rsid w:val="00573D8F"/>
    <w:rsid w:val="00573EA5"/>
    <w:rsid w:val="00574036"/>
    <w:rsid w:val="00574040"/>
    <w:rsid w:val="0057420F"/>
    <w:rsid w:val="005742B6"/>
    <w:rsid w:val="0057442C"/>
    <w:rsid w:val="00574525"/>
    <w:rsid w:val="00574584"/>
    <w:rsid w:val="00574598"/>
    <w:rsid w:val="005747C8"/>
    <w:rsid w:val="0057492D"/>
    <w:rsid w:val="00574CCE"/>
    <w:rsid w:val="00574D0B"/>
    <w:rsid w:val="00574D4E"/>
    <w:rsid w:val="0057509E"/>
    <w:rsid w:val="005750AA"/>
    <w:rsid w:val="005750AC"/>
    <w:rsid w:val="005752D7"/>
    <w:rsid w:val="00575451"/>
    <w:rsid w:val="0057553A"/>
    <w:rsid w:val="0057557E"/>
    <w:rsid w:val="00575611"/>
    <w:rsid w:val="005757B0"/>
    <w:rsid w:val="005757C7"/>
    <w:rsid w:val="00575871"/>
    <w:rsid w:val="00575907"/>
    <w:rsid w:val="00575994"/>
    <w:rsid w:val="00575BB7"/>
    <w:rsid w:val="00575C73"/>
    <w:rsid w:val="00575D28"/>
    <w:rsid w:val="00575ECA"/>
    <w:rsid w:val="00575F18"/>
    <w:rsid w:val="00575FE7"/>
    <w:rsid w:val="00576072"/>
    <w:rsid w:val="0057632C"/>
    <w:rsid w:val="005763B1"/>
    <w:rsid w:val="005763C8"/>
    <w:rsid w:val="005765B4"/>
    <w:rsid w:val="0057673F"/>
    <w:rsid w:val="00576A5D"/>
    <w:rsid w:val="00576B2E"/>
    <w:rsid w:val="00576B92"/>
    <w:rsid w:val="00576CD3"/>
    <w:rsid w:val="00576CFE"/>
    <w:rsid w:val="00576E85"/>
    <w:rsid w:val="00576EAF"/>
    <w:rsid w:val="00577228"/>
    <w:rsid w:val="005772B4"/>
    <w:rsid w:val="00577379"/>
    <w:rsid w:val="0057750B"/>
    <w:rsid w:val="005775C8"/>
    <w:rsid w:val="00577729"/>
    <w:rsid w:val="005777FE"/>
    <w:rsid w:val="0057782E"/>
    <w:rsid w:val="0057785B"/>
    <w:rsid w:val="0057792B"/>
    <w:rsid w:val="00577963"/>
    <w:rsid w:val="00577A3B"/>
    <w:rsid w:val="00577B2B"/>
    <w:rsid w:val="00577C6E"/>
    <w:rsid w:val="00577CF8"/>
    <w:rsid w:val="00577D06"/>
    <w:rsid w:val="00577DF2"/>
    <w:rsid w:val="00577EAE"/>
    <w:rsid w:val="00577F6A"/>
    <w:rsid w:val="00577FC3"/>
    <w:rsid w:val="00577FC7"/>
    <w:rsid w:val="005800FA"/>
    <w:rsid w:val="005801FA"/>
    <w:rsid w:val="00580388"/>
    <w:rsid w:val="005803AA"/>
    <w:rsid w:val="00580524"/>
    <w:rsid w:val="00580724"/>
    <w:rsid w:val="005807C7"/>
    <w:rsid w:val="005807F3"/>
    <w:rsid w:val="00580851"/>
    <w:rsid w:val="005809BB"/>
    <w:rsid w:val="00580D1B"/>
    <w:rsid w:val="00580EFF"/>
    <w:rsid w:val="005811BE"/>
    <w:rsid w:val="005812F3"/>
    <w:rsid w:val="00581360"/>
    <w:rsid w:val="00581444"/>
    <w:rsid w:val="005815B9"/>
    <w:rsid w:val="005816B6"/>
    <w:rsid w:val="0058178B"/>
    <w:rsid w:val="005818E6"/>
    <w:rsid w:val="00581A84"/>
    <w:rsid w:val="00581A85"/>
    <w:rsid w:val="00581B22"/>
    <w:rsid w:val="00581C20"/>
    <w:rsid w:val="00581C30"/>
    <w:rsid w:val="00581D34"/>
    <w:rsid w:val="00581E3E"/>
    <w:rsid w:val="00581E49"/>
    <w:rsid w:val="00581E62"/>
    <w:rsid w:val="00581EA0"/>
    <w:rsid w:val="005820A1"/>
    <w:rsid w:val="0058232E"/>
    <w:rsid w:val="00582366"/>
    <w:rsid w:val="005825D3"/>
    <w:rsid w:val="005826B9"/>
    <w:rsid w:val="005826C3"/>
    <w:rsid w:val="0058271D"/>
    <w:rsid w:val="005827EF"/>
    <w:rsid w:val="00582902"/>
    <w:rsid w:val="00582B19"/>
    <w:rsid w:val="00582B70"/>
    <w:rsid w:val="00582BAD"/>
    <w:rsid w:val="00582CFB"/>
    <w:rsid w:val="00582D38"/>
    <w:rsid w:val="00582D3A"/>
    <w:rsid w:val="005831AB"/>
    <w:rsid w:val="00583306"/>
    <w:rsid w:val="00583424"/>
    <w:rsid w:val="00583434"/>
    <w:rsid w:val="00583550"/>
    <w:rsid w:val="00583771"/>
    <w:rsid w:val="0058386C"/>
    <w:rsid w:val="0058388D"/>
    <w:rsid w:val="00583975"/>
    <w:rsid w:val="005839CE"/>
    <w:rsid w:val="00583AC6"/>
    <w:rsid w:val="00583F9E"/>
    <w:rsid w:val="00583FAB"/>
    <w:rsid w:val="00584325"/>
    <w:rsid w:val="00584340"/>
    <w:rsid w:val="00584403"/>
    <w:rsid w:val="0058445D"/>
    <w:rsid w:val="005846E5"/>
    <w:rsid w:val="005847BD"/>
    <w:rsid w:val="005847FC"/>
    <w:rsid w:val="0058499B"/>
    <w:rsid w:val="00584A4D"/>
    <w:rsid w:val="00584B21"/>
    <w:rsid w:val="00584BE6"/>
    <w:rsid w:val="00584C6E"/>
    <w:rsid w:val="00584C80"/>
    <w:rsid w:val="00584C95"/>
    <w:rsid w:val="00585062"/>
    <w:rsid w:val="00585121"/>
    <w:rsid w:val="005852E3"/>
    <w:rsid w:val="00585321"/>
    <w:rsid w:val="005854B1"/>
    <w:rsid w:val="005854D9"/>
    <w:rsid w:val="00585C69"/>
    <w:rsid w:val="00585C7C"/>
    <w:rsid w:val="00585CC1"/>
    <w:rsid w:val="00585D6C"/>
    <w:rsid w:val="00585E97"/>
    <w:rsid w:val="005860C2"/>
    <w:rsid w:val="0058618E"/>
    <w:rsid w:val="005862B4"/>
    <w:rsid w:val="005862D1"/>
    <w:rsid w:val="0058633F"/>
    <w:rsid w:val="00586446"/>
    <w:rsid w:val="00586601"/>
    <w:rsid w:val="0058668A"/>
    <w:rsid w:val="005867E0"/>
    <w:rsid w:val="005868A5"/>
    <w:rsid w:val="0058691A"/>
    <w:rsid w:val="00586A27"/>
    <w:rsid w:val="00586C2F"/>
    <w:rsid w:val="00586D9E"/>
    <w:rsid w:val="00587421"/>
    <w:rsid w:val="005876C9"/>
    <w:rsid w:val="00587736"/>
    <w:rsid w:val="00587A2B"/>
    <w:rsid w:val="00587B27"/>
    <w:rsid w:val="00587B55"/>
    <w:rsid w:val="00587CF7"/>
    <w:rsid w:val="00587D06"/>
    <w:rsid w:val="00587EDC"/>
    <w:rsid w:val="00587EE6"/>
    <w:rsid w:val="00587F73"/>
    <w:rsid w:val="00587F8A"/>
    <w:rsid w:val="0059003D"/>
    <w:rsid w:val="005900D3"/>
    <w:rsid w:val="005900E9"/>
    <w:rsid w:val="00590253"/>
    <w:rsid w:val="00590282"/>
    <w:rsid w:val="00590380"/>
    <w:rsid w:val="00590512"/>
    <w:rsid w:val="005905D6"/>
    <w:rsid w:val="00590643"/>
    <w:rsid w:val="0059087F"/>
    <w:rsid w:val="0059098C"/>
    <w:rsid w:val="005909E7"/>
    <w:rsid w:val="005909F3"/>
    <w:rsid w:val="00590B74"/>
    <w:rsid w:val="00590C17"/>
    <w:rsid w:val="00590DE4"/>
    <w:rsid w:val="00590E18"/>
    <w:rsid w:val="00590E69"/>
    <w:rsid w:val="00590FB6"/>
    <w:rsid w:val="0059110B"/>
    <w:rsid w:val="0059110C"/>
    <w:rsid w:val="0059114A"/>
    <w:rsid w:val="0059125A"/>
    <w:rsid w:val="00591275"/>
    <w:rsid w:val="005912E8"/>
    <w:rsid w:val="0059135C"/>
    <w:rsid w:val="00591557"/>
    <w:rsid w:val="00591607"/>
    <w:rsid w:val="005916AF"/>
    <w:rsid w:val="005917CF"/>
    <w:rsid w:val="005918CE"/>
    <w:rsid w:val="00591C26"/>
    <w:rsid w:val="00591C9D"/>
    <w:rsid w:val="00591EE6"/>
    <w:rsid w:val="00591F33"/>
    <w:rsid w:val="00592045"/>
    <w:rsid w:val="00592138"/>
    <w:rsid w:val="00592179"/>
    <w:rsid w:val="0059224F"/>
    <w:rsid w:val="00592398"/>
    <w:rsid w:val="00592487"/>
    <w:rsid w:val="0059285F"/>
    <w:rsid w:val="00592E76"/>
    <w:rsid w:val="00592F8D"/>
    <w:rsid w:val="00592F9B"/>
    <w:rsid w:val="00592FC3"/>
    <w:rsid w:val="005930CC"/>
    <w:rsid w:val="0059320E"/>
    <w:rsid w:val="0059329E"/>
    <w:rsid w:val="00593322"/>
    <w:rsid w:val="005936CF"/>
    <w:rsid w:val="005936DB"/>
    <w:rsid w:val="005937BF"/>
    <w:rsid w:val="005939A1"/>
    <w:rsid w:val="00593A21"/>
    <w:rsid w:val="00593C90"/>
    <w:rsid w:val="00593CBF"/>
    <w:rsid w:val="00593CED"/>
    <w:rsid w:val="00593E8F"/>
    <w:rsid w:val="00593FA6"/>
    <w:rsid w:val="0059407A"/>
    <w:rsid w:val="0059415E"/>
    <w:rsid w:val="00594216"/>
    <w:rsid w:val="005942F6"/>
    <w:rsid w:val="00594381"/>
    <w:rsid w:val="0059441E"/>
    <w:rsid w:val="00594464"/>
    <w:rsid w:val="005946AD"/>
    <w:rsid w:val="005949A6"/>
    <w:rsid w:val="005949C8"/>
    <w:rsid w:val="00594ADC"/>
    <w:rsid w:val="00594B4B"/>
    <w:rsid w:val="00594B4C"/>
    <w:rsid w:val="00594C38"/>
    <w:rsid w:val="00594D0D"/>
    <w:rsid w:val="00594EB4"/>
    <w:rsid w:val="00594F20"/>
    <w:rsid w:val="00594F36"/>
    <w:rsid w:val="0059512D"/>
    <w:rsid w:val="005956AF"/>
    <w:rsid w:val="005956D4"/>
    <w:rsid w:val="00595830"/>
    <w:rsid w:val="00595872"/>
    <w:rsid w:val="005958E5"/>
    <w:rsid w:val="00595931"/>
    <w:rsid w:val="0059594D"/>
    <w:rsid w:val="00595973"/>
    <w:rsid w:val="00595AE2"/>
    <w:rsid w:val="00595C4F"/>
    <w:rsid w:val="00595CC9"/>
    <w:rsid w:val="00595DF3"/>
    <w:rsid w:val="0059606D"/>
    <w:rsid w:val="005961A8"/>
    <w:rsid w:val="005962DE"/>
    <w:rsid w:val="005963BB"/>
    <w:rsid w:val="005963DC"/>
    <w:rsid w:val="0059677F"/>
    <w:rsid w:val="0059678C"/>
    <w:rsid w:val="00596AE2"/>
    <w:rsid w:val="00596C27"/>
    <w:rsid w:val="00596C89"/>
    <w:rsid w:val="00596CF5"/>
    <w:rsid w:val="00596EB4"/>
    <w:rsid w:val="00596EDC"/>
    <w:rsid w:val="00596FCE"/>
    <w:rsid w:val="00597185"/>
    <w:rsid w:val="00597417"/>
    <w:rsid w:val="00597422"/>
    <w:rsid w:val="005974A0"/>
    <w:rsid w:val="0059764C"/>
    <w:rsid w:val="005976A1"/>
    <w:rsid w:val="005976BE"/>
    <w:rsid w:val="005977DF"/>
    <w:rsid w:val="0059792E"/>
    <w:rsid w:val="0059797B"/>
    <w:rsid w:val="00597BE1"/>
    <w:rsid w:val="005A02CB"/>
    <w:rsid w:val="005A0417"/>
    <w:rsid w:val="005A0534"/>
    <w:rsid w:val="005A0971"/>
    <w:rsid w:val="005A0A1B"/>
    <w:rsid w:val="005A0B58"/>
    <w:rsid w:val="005A0B83"/>
    <w:rsid w:val="005A0BE4"/>
    <w:rsid w:val="005A0DAC"/>
    <w:rsid w:val="005A11F4"/>
    <w:rsid w:val="005A1201"/>
    <w:rsid w:val="005A1212"/>
    <w:rsid w:val="005A128C"/>
    <w:rsid w:val="005A1443"/>
    <w:rsid w:val="005A155A"/>
    <w:rsid w:val="005A1671"/>
    <w:rsid w:val="005A1770"/>
    <w:rsid w:val="005A197B"/>
    <w:rsid w:val="005A1CB6"/>
    <w:rsid w:val="005A1CC2"/>
    <w:rsid w:val="005A1CD7"/>
    <w:rsid w:val="005A1DDB"/>
    <w:rsid w:val="005A1F45"/>
    <w:rsid w:val="005A1F7A"/>
    <w:rsid w:val="005A2174"/>
    <w:rsid w:val="005A2204"/>
    <w:rsid w:val="005A228F"/>
    <w:rsid w:val="005A24CF"/>
    <w:rsid w:val="005A250C"/>
    <w:rsid w:val="005A2643"/>
    <w:rsid w:val="005A29F8"/>
    <w:rsid w:val="005A2A0E"/>
    <w:rsid w:val="005A2A30"/>
    <w:rsid w:val="005A2C42"/>
    <w:rsid w:val="005A2C6A"/>
    <w:rsid w:val="005A2D46"/>
    <w:rsid w:val="005A2FC7"/>
    <w:rsid w:val="005A305E"/>
    <w:rsid w:val="005A3074"/>
    <w:rsid w:val="005A3233"/>
    <w:rsid w:val="005A3259"/>
    <w:rsid w:val="005A33D5"/>
    <w:rsid w:val="005A34C7"/>
    <w:rsid w:val="005A36F9"/>
    <w:rsid w:val="005A397A"/>
    <w:rsid w:val="005A3B5C"/>
    <w:rsid w:val="005A3B9E"/>
    <w:rsid w:val="005A3BA0"/>
    <w:rsid w:val="005A3BDE"/>
    <w:rsid w:val="005A3CA0"/>
    <w:rsid w:val="005A3E75"/>
    <w:rsid w:val="005A3EDD"/>
    <w:rsid w:val="005A422B"/>
    <w:rsid w:val="005A425B"/>
    <w:rsid w:val="005A4320"/>
    <w:rsid w:val="005A43AD"/>
    <w:rsid w:val="005A447C"/>
    <w:rsid w:val="005A44C7"/>
    <w:rsid w:val="005A44C9"/>
    <w:rsid w:val="005A465E"/>
    <w:rsid w:val="005A468B"/>
    <w:rsid w:val="005A46EF"/>
    <w:rsid w:val="005A4701"/>
    <w:rsid w:val="005A480D"/>
    <w:rsid w:val="005A4831"/>
    <w:rsid w:val="005A48C2"/>
    <w:rsid w:val="005A499F"/>
    <w:rsid w:val="005A4A6C"/>
    <w:rsid w:val="005A4A97"/>
    <w:rsid w:val="005A4B20"/>
    <w:rsid w:val="005A4E95"/>
    <w:rsid w:val="005A501B"/>
    <w:rsid w:val="005A5067"/>
    <w:rsid w:val="005A51CB"/>
    <w:rsid w:val="005A5235"/>
    <w:rsid w:val="005A52BF"/>
    <w:rsid w:val="005A5352"/>
    <w:rsid w:val="005A53FD"/>
    <w:rsid w:val="005A5447"/>
    <w:rsid w:val="005A55D2"/>
    <w:rsid w:val="005A564E"/>
    <w:rsid w:val="005A5799"/>
    <w:rsid w:val="005A57C3"/>
    <w:rsid w:val="005A5818"/>
    <w:rsid w:val="005A5855"/>
    <w:rsid w:val="005A58DC"/>
    <w:rsid w:val="005A5DD0"/>
    <w:rsid w:val="005A5F0B"/>
    <w:rsid w:val="005A5FF6"/>
    <w:rsid w:val="005A6038"/>
    <w:rsid w:val="005A6522"/>
    <w:rsid w:val="005A6550"/>
    <w:rsid w:val="005A659B"/>
    <w:rsid w:val="005A6606"/>
    <w:rsid w:val="005A6646"/>
    <w:rsid w:val="005A6669"/>
    <w:rsid w:val="005A6753"/>
    <w:rsid w:val="005A6861"/>
    <w:rsid w:val="005A68D6"/>
    <w:rsid w:val="005A6A0E"/>
    <w:rsid w:val="005A6ECB"/>
    <w:rsid w:val="005A6ED0"/>
    <w:rsid w:val="005A6EF3"/>
    <w:rsid w:val="005A6F55"/>
    <w:rsid w:val="005A6F67"/>
    <w:rsid w:val="005A7044"/>
    <w:rsid w:val="005A711F"/>
    <w:rsid w:val="005A7205"/>
    <w:rsid w:val="005A7246"/>
    <w:rsid w:val="005A72F1"/>
    <w:rsid w:val="005A7579"/>
    <w:rsid w:val="005A7741"/>
    <w:rsid w:val="005A7828"/>
    <w:rsid w:val="005A79D6"/>
    <w:rsid w:val="005A7B12"/>
    <w:rsid w:val="005A7B39"/>
    <w:rsid w:val="005A7CC2"/>
    <w:rsid w:val="005A7E8E"/>
    <w:rsid w:val="005A7F4C"/>
    <w:rsid w:val="005B0122"/>
    <w:rsid w:val="005B0165"/>
    <w:rsid w:val="005B0252"/>
    <w:rsid w:val="005B02CC"/>
    <w:rsid w:val="005B0315"/>
    <w:rsid w:val="005B0321"/>
    <w:rsid w:val="005B03EB"/>
    <w:rsid w:val="005B03FA"/>
    <w:rsid w:val="005B05EB"/>
    <w:rsid w:val="005B06D9"/>
    <w:rsid w:val="005B07E2"/>
    <w:rsid w:val="005B0879"/>
    <w:rsid w:val="005B08F6"/>
    <w:rsid w:val="005B0902"/>
    <w:rsid w:val="005B0B23"/>
    <w:rsid w:val="005B0B4A"/>
    <w:rsid w:val="005B0CA4"/>
    <w:rsid w:val="005B0CDC"/>
    <w:rsid w:val="005B0EBA"/>
    <w:rsid w:val="005B0F4D"/>
    <w:rsid w:val="005B106A"/>
    <w:rsid w:val="005B10E7"/>
    <w:rsid w:val="005B1206"/>
    <w:rsid w:val="005B162F"/>
    <w:rsid w:val="005B166E"/>
    <w:rsid w:val="005B1690"/>
    <w:rsid w:val="005B16C0"/>
    <w:rsid w:val="005B1703"/>
    <w:rsid w:val="005B17AB"/>
    <w:rsid w:val="005B17F7"/>
    <w:rsid w:val="005B1955"/>
    <w:rsid w:val="005B1B10"/>
    <w:rsid w:val="005B1B84"/>
    <w:rsid w:val="005B1BDC"/>
    <w:rsid w:val="005B1C42"/>
    <w:rsid w:val="005B1CAC"/>
    <w:rsid w:val="005B1DD1"/>
    <w:rsid w:val="005B1ECE"/>
    <w:rsid w:val="005B1FD9"/>
    <w:rsid w:val="005B211C"/>
    <w:rsid w:val="005B214A"/>
    <w:rsid w:val="005B2190"/>
    <w:rsid w:val="005B25BC"/>
    <w:rsid w:val="005B267D"/>
    <w:rsid w:val="005B267F"/>
    <w:rsid w:val="005B2791"/>
    <w:rsid w:val="005B27A5"/>
    <w:rsid w:val="005B28C3"/>
    <w:rsid w:val="005B2971"/>
    <w:rsid w:val="005B29BA"/>
    <w:rsid w:val="005B29E8"/>
    <w:rsid w:val="005B2D40"/>
    <w:rsid w:val="005B2D72"/>
    <w:rsid w:val="005B2E8C"/>
    <w:rsid w:val="005B2ED1"/>
    <w:rsid w:val="005B31BF"/>
    <w:rsid w:val="005B31CC"/>
    <w:rsid w:val="005B3280"/>
    <w:rsid w:val="005B3319"/>
    <w:rsid w:val="005B3350"/>
    <w:rsid w:val="005B354E"/>
    <w:rsid w:val="005B361F"/>
    <w:rsid w:val="005B370A"/>
    <w:rsid w:val="005B3A77"/>
    <w:rsid w:val="005B3B14"/>
    <w:rsid w:val="005B3B3B"/>
    <w:rsid w:val="005B3BE4"/>
    <w:rsid w:val="005B3DA2"/>
    <w:rsid w:val="005B3ECD"/>
    <w:rsid w:val="005B3FC6"/>
    <w:rsid w:val="005B42A4"/>
    <w:rsid w:val="005B42E6"/>
    <w:rsid w:val="005B43BE"/>
    <w:rsid w:val="005B451D"/>
    <w:rsid w:val="005B46D5"/>
    <w:rsid w:val="005B48B7"/>
    <w:rsid w:val="005B4AA6"/>
    <w:rsid w:val="005B4BE5"/>
    <w:rsid w:val="005B503E"/>
    <w:rsid w:val="005B5091"/>
    <w:rsid w:val="005B50FE"/>
    <w:rsid w:val="005B5138"/>
    <w:rsid w:val="005B514F"/>
    <w:rsid w:val="005B528D"/>
    <w:rsid w:val="005B54B6"/>
    <w:rsid w:val="005B552C"/>
    <w:rsid w:val="005B55D7"/>
    <w:rsid w:val="005B5635"/>
    <w:rsid w:val="005B564F"/>
    <w:rsid w:val="005B5958"/>
    <w:rsid w:val="005B596C"/>
    <w:rsid w:val="005B5B63"/>
    <w:rsid w:val="005B5C22"/>
    <w:rsid w:val="005B5CF8"/>
    <w:rsid w:val="005B5D4C"/>
    <w:rsid w:val="005B5FC5"/>
    <w:rsid w:val="005B6041"/>
    <w:rsid w:val="005B6137"/>
    <w:rsid w:val="005B6162"/>
    <w:rsid w:val="005B6198"/>
    <w:rsid w:val="005B6226"/>
    <w:rsid w:val="005B62DA"/>
    <w:rsid w:val="005B630D"/>
    <w:rsid w:val="005B6559"/>
    <w:rsid w:val="005B6796"/>
    <w:rsid w:val="005B67F7"/>
    <w:rsid w:val="005B697A"/>
    <w:rsid w:val="005B6D1E"/>
    <w:rsid w:val="005B6D40"/>
    <w:rsid w:val="005B700C"/>
    <w:rsid w:val="005B706E"/>
    <w:rsid w:val="005B71A7"/>
    <w:rsid w:val="005B72AD"/>
    <w:rsid w:val="005B7324"/>
    <w:rsid w:val="005B73BF"/>
    <w:rsid w:val="005B7448"/>
    <w:rsid w:val="005B7468"/>
    <w:rsid w:val="005B755E"/>
    <w:rsid w:val="005B7622"/>
    <w:rsid w:val="005B7717"/>
    <w:rsid w:val="005B7957"/>
    <w:rsid w:val="005B7992"/>
    <w:rsid w:val="005B7BDD"/>
    <w:rsid w:val="005B7C14"/>
    <w:rsid w:val="005B7CDB"/>
    <w:rsid w:val="005B7CED"/>
    <w:rsid w:val="005B7D3D"/>
    <w:rsid w:val="005B7D47"/>
    <w:rsid w:val="005B7D75"/>
    <w:rsid w:val="005B7DDD"/>
    <w:rsid w:val="005B7F55"/>
    <w:rsid w:val="005C0021"/>
    <w:rsid w:val="005C0152"/>
    <w:rsid w:val="005C01C8"/>
    <w:rsid w:val="005C0389"/>
    <w:rsid w:val="005C0905"/>
    <w:rsid w:val="005C0A40"/>
    <w:rsid w:val="005C0A41"/>
    <w:rsid w:val="005C0A42"/>
    <w:rsid w:val="005C0B35"/>
    <w:rsid w:val="005C0B5B"/>
    <w:rsid w:val="005C0C0A"/>
    <w:rsid w:val="005C0DFB"/>
    <w:rsid w:val="005C0E88"/>
    <w:rsid w:val="005C120D"/>
    <w:rsid w:val="005C13A7"/>
    <w:rsid w:val="005C13CD"/>
    <w:rsid w:val="005C1626"/>
    <w:rsid w:val="005C16C5"/>
    <w:rsid w:val="005C18B3"/>
    <w:rsid w:val="005C1A62"/>
    <w:rsid w:val="005C1B49"/>
    <w:rsid w:val="005C1C2A"/>
    <w:rsid w:val="005C1CE9"/>
    <w:rsid w:val="005C1E4A"/>
    <w:rsid w:val="005C1EC0"/>
    <w:rsid w:val="005C201E"/>
    <w:rsid w:val="005C21D6"/>
    <w:rsid w:val="005C222A"/>
    <w:rsid w:val="005C24DE"/>
    <w:rsid w:val="005C25E9"/>
    <w:rsid w:val="005C27EB"/>
    <w:rsid w:val="005C2869"/>
    <w:rsid w:val="005C2C71"/>
    <w:rsid w:val="005C2D66"/>
    <w:rsid w:val="005C2E27"/>
    <w:rsid w:val="005C2ECD"/>
    <w:rsid w:val="005C2F93"/>
    <w:rsid w:val="005C2FD6"/>
    <w:rsid w:val="005C3156"/>
    <w:rsid w:val="005C34C9"/>
    <w:rsid w:val="005C361E"/>
    <w:rsid w:val="005C364A"/>
    <w:rsid w:val="005C3655"/>
    <w:rsid w:val="005C37A6"/>
    <w:rsid w:val="005C3858"/>
    <w:rsid w:val="005C3A33"/>
    <w:rsid w:val="005C3A9B"/>
    <w:rsid w:val="005C3B80"/>
    <w:rsid w:val="005C3C1B"/>
    <w:rsid w:val="005C3D34"/>
    <w:rsid w:val="005C3E9C"/>
    <w:rsid w:val="005C3F1B"/>
    <w:rsid w:val="005C40D6"/>
    <w:rsid w:val="005C4211"/>
    <w:rsid w:val="005C425A"/>
    <w:rsid w:val="005C436A"/>
    <w:rsid w:val="005C4375"/>
    <w:rsid w:val="005C4389"/>
    <w:rsid w:val="005C43FC"/>
    <w:rsid w:val="005C45FE"/>
    <w:rsid w:val="005C4664"/>
    <w:rsid w:val="005C4D25"/>
    <w:rsid w:val="005C4D83"/>
    <w:rsid w:val="005C4DAF"/>
    <w:rsid w:val="005C4E76"/>
    <w:rsid w:val="005C549F"/>
    <w:rsid w:val="005C54B7"/>
    <w:rsid w:val="005C55AE"/>
    <w:rsid w:val="005C561C"/>
    <w:rsid w:val="005C56C0"/>
    <w:rsid w:val="005C56E0"/>
    <w:rsid w:val="005C57DF"/>
    <w:rsid w:val="005C5833"/>
    <w:rsid w:val="005C5846"/>
    <w:rsid w:val="005C58FB"/>
    <w:rsid w:val="005C5919"/>
    <w:rsid w:val="005C5A6D"/>
    <w:rsid w:val="005C5A71"/>
    <w:rsid w:val="005C5AA5"/>
    <w:rsid w:val="005C5C27"/>
    <w:rsid w:val="005C5D46"/>
    <w:rsid w:val="005C61B3"/>
    <w:rsid w:val="005C6223"/>
    <w:rsid w:val="005C626F"/>
    <w:rsid w:val="005C64CB"/>
    <w:rsid w:val="005C6614"/>
    <w:rsid w:val="005C6625"/>
    <w:rsid w:val="005C69A2"/>
    <w:rsid w:val="005C6A1F"/>
    <w:rsid w:val="005C6A5C"/>
    <w:rsid w:val="005C6C4D"/>
    <w:rsid w:val="005C6CDC"/>
    <w:rsid w:val="005C6F34"/>
    <w:rsid w:val="005C6FCE"/>
    <w:rsid w:val="005C6FD9"/>
    <w:rsid w:val="005C7010"/>
    <w:rsid w:val="005C70DC"/>
    <w:rsid w:val="005C712B"/>
    <w:rsid w:val="005C73E7"/>
    <w:rsid w:val="005C7415"/>
    <w:rsid w:val="005C783D"/>
    <w:rsid w:val="005C7E52"/>
    <w:rsid w:val="005D00F8"/>
    <w:rsid w:val="005D0150"/>
    <w:rsid w:val="005D02E8"/>
    <w:rsid w:val="005D0416"/>
    <w:rsid w:val="005D054A"/>
    <w:rsid w:val="005D06E5"/>
    <w:rsid w:val="005D0734"/>
    <w:rsid w:val="005D07A7"/>
    <w:rsid w:val="005D080C"/>
    <w:rsid w:val="005D0810"/>
    <w:rsid w:val="005D0836"/>
    <w:rsid w:val="005D0DE9"/>
    <w:rsid w:val="005D0E76"/>
    <w:rsid w:val="005D0FCA"/>
    <w:rsid w:val="005D0FEC"/>
    <w:rsid w:val="005D10A2"/>
    <w:rsid w:val="005D1102"/>
    <w:rsid w:val="005D1413"/>
    <w:rsid w:val="005D16EC"/>
    <w:rsid w:val="005D1816"/>
    <w:rsid w:val="005D19CC"/>
    <w:rsid w:val="005D1A2F"/>
    <w:rsid w:val="005D1F33"/>
    <w:rsid w:val="005D210B"/>
    <w:rsid w:val="005D22B7"/>
    <w:rsid w:val="005D23A3"/>
    <w:rsid w:val="005D2410"/>
    <w:rsid w:val="005D243B"/>
    <w:rsid w:val="005D2521"/>
    <w:rsid w:val="005D2577"/>
    <w:rsid w:val="005D2602"/>
    <w:rsid w:val="005D2712"/>
    <w:rsid w:val="005D27AF"/>
    <w:rsid w:val="005D28E2"/>
    <w:rsid w:val="005D295A"/>
    <w:rsid w:val="005D2A9B"/>
    <w:rsid w:val="005D2BA6"/>
    <w:rsid w:val="005D2E43"/>
    <w:rsid w:val="005D2F3B"/>
    <w:rsid w:val="005D301A"/>
    <w:rsid w:val="005D304D"/>
    <w:rsid w:val="005D31A5"/>
    <w:rsid w:val="005D32B5"/>
    <w:rsid w:val="005D33D8"/>
    <w:rsid w:val="005D3A87"/>
    <w:rsid w:val="005D3AE5"/>
    <w:rsid w:val="005D3B2A"/>
    <w:rsid w:val="005D3BC7"/>
    <w:rsid w:val="005D3D4F"/>
    <w:rsid w:val="005D4280"/>
    <w:rsid w:val="005D42F6"/>
    <w:rsid w:val="005D4300"/>
    <w:rsid w:val="005D43C6"/>
    <w:rsid w:val="005D4403"/>
    <w:rsid w:val="005D44E6"/>
    <w:rsid w:val="005D4503"/>
    <w:rsid w:val="005D47D6"/>
    <w:rsid w:val="005D483E"/>
    <w:rsid w:val="005D4957"/>
    <w:rsid w:val="005D49BA"/>
    <w:rsid w:val="005D4D2C"/>
    <w:rsid w:val="005D4D7A"/>
    <w:rsid w:val="005D4D87"/>
    <w:rsid w:val="005D4DB6"/>
    <w:rsid w:val="005D4DEF"/>
    <w:rsid w:val="005D4F6A"/>
    <w:rsid w:val="005D4F70"/>
    <w:rsid w:val="005D50AF"/>
    <w:rsid w:val="005D5387"/>
    <w:rsid w:val="005D54E1"/>
    <w:rsid w:val="005D552C"/>
    <w:rsid w:val="005D56A0"/>
    <w:rsid w:val="005D57E6"/>
    <w:rsid w:val="005D59DF"/>
    <w:rsid w:val="005D5DC7"/>
    <w:rsid w:val="005D5E14"/>
    <w:rsid w:val="005D5ED0"/>
    <w:rsid w:val="005D5F97"/>
    <w:rsid w:val="005D5FC6"/>
    <w:rsid w:val="005D60EB"/>
    <w:rsid w:val="005D60F5"/>
    <w:rsid w:val="005D63D9"/>
    <w:rsid w:val="005D6467"/>
    <w:rsid w:val="005D653C"/>
    <w:rsid w:val="005D67DF"/>
    <w:rsid w:val="005D6887"/>
    <w:rsid w:val="005D6B31"/>
    <w:rsid w:val="005D6B55"/>
    <w:rsid w:val="005D6C19"/>
    <w:rsid w:val="005D6C62"/>
    <w:rsid w:val="005D6D1C"/>
    <w:rsid w:val="005D6E7A"/>
    <w:rsid w:val="005D6FDB"/>
    <w:rsid w:val="005D708F"/>
    <w:rsid w:val="005D709C"/>
    <w:rsid w:val="005D70BD"/>
    <w:rsid w:val="005D7253"/>
    <w:rsid w:val="005D7291"/>
    <w:rsid w:val="005D72CB"/>
    <w:rsid w:val="005D7385"/>
    <w:rsid w:val="005D73A7"/>
    <w:rsid w:val="005D73E8"/>
    <w:rsid w:val="005D7437"/>
    <w:rsid w:val="005D75BC"/>
    <w:rsid w:val="005D7874"/>
    <w:rsid w:val="005D7897"/>
    <w:rsid w:val="005D7AE5"/>
    <w:rsid w:val="005D7EE2"/>
    <w:rsid w:val="005D7F8E"/>
    <w:rsid w:val="005E038B"/>
    <w:rsid w:val="005E03CA"/>
    <w:rsid w:val="005E050F"/>
    <w:rsid w:val="005E0586"/>
    <w:rsid w:val="005E05A5"/>
    <w:rsid w:val="005E063B"/>
    <w:rsid w:val="005E07D3"/>
    <w:rsid w:val="005E0898"/>
    <w:rsid w:val="005E08BA"/>
    <w:rsid w:val="005E0925"/>
    <w:rsid w:val="005E0A11"/>
    <w:rsid w:val="005E0B1D"/>
    <w:rsid w:val="005E0B24"/>
    <w:rsid w:val="005E0B74"/>
    <w:rsid w:val="005E0BF1"/>
    <w:rsid w:val="005E0CA8"/>
    <w:rsid w:val="005E0E88"/>
    <w:rsid w:val="005E0EAD"/>
    <w:rsid w:val="005E0F59"/>
    <w:rsid w:val="005E0F6A"/>
    <w:rsid w:val="005E103A"/>
    <w:rsid w:val="005E1153"/>
    <w:rsid w:val="005E11A2"/>
    <w:rsid w:val="005E11DA"/>
    <w:rsid w:val="005E126D"/>
    <w:rsid w:val="005E1533"/>
    <w:rsid w:val="005E1535"/>
    <w:rsid w:val="005E1827"/>
    <w:rsid w:val="005E1E3B"/>
    <w:rsid w:val="005E21FA"/>
    <w:rsid w:val="005E230F"/>
    <w:rsid w:val="005E2683"/>
    <w:rsid w:val="005E270D"/>
    <w:rsid w:val="005E2806"/>
    <w:rsid w:val="005E289B"/>
    <w:rsid w:val="005E28AC"/>
    <w:rsid w:val="005E2900"/>
    <w:rsid w:val="005E29DD"/>
    <w:rsid w:val="005E29DF"/>
    <w:rsid w:val="005E2D23"/>
    <w:rsid w:val="005E2E6A"/>
    <w:rsid w:val="005E2EFA"/>
    <w:rsid w:val="005E2F8D"/>
    <w:rsid w:val="005E2FCC"/>
    <w:rsid w:val="005E300D"/>
    <w:rsid w:val="005E303D"/>
    <w:rsid w:val="005E3080"/>
    <w:rsid w:val="005E31EA"/>
    <w:rsid w:val="005E33DE"/>
    <w:rsid w:val="005E34C9"/>
    <w:rsid w:val="005E35E9"/>
    <w:rsid w:val="005E37B0"/>
    <w:rsid w:val="005E3972"/>
    <w:rsid w:val="005E3DAB"/>
    <w:rsid w:val="005E3DC0"/>
    <w:rsid w:val="005E3FCB"/>
    <w:rsid w:val="005E41D6"/>
    <w:rsid w:val="005E4222"/>
    <w:rsid w:val="005E4299"/>
    <w:rsid w:val="005E44B7"/>
    <w:rsid w:val="005E4648"/>
    <w:rsid w:val="005E475A"/>
    <w:rsid w:val="005E48A3"/>
    <w:rsid w:val="005E48DC"/>
    <w:rsid w:val="005E493C"/>
    <w:rsid w:val="005E4BE6"/>
    <w:rsid w:val="005E4C34"/>
    <w:rsid w:val="005E4C65"/>
    <w:rsid w:val="005E4C79"/>
    <w:rsid w:val="005E4E0B"/>
    <w:rsid w:val="005E4E70"/>
    <w:rsid w:val="005E503A"/>
    <w:rsid w:val="005E5472"/>
    <w:rsid w:val="005E54FB"/>
    <w:rsid w:val="005E5687"/>
    <w:rsid w:val="005E56CD"/>
    <w:rsid w:val="005E5875"/>
    <w:rsid w:val="005E58D9"/>
    <w:rsid w:val="005E5955"/>
    <w:rsid w:val="005E5A0E"/>
    <w:rsid w:val="005E5B08"/>
    <w:rsid w:val="005E5BF1"/>
    <w:rsid w:val="005E5D86"/>
    <w:rsid w:val="005E5DE6"/>
    <w:rsid w:val="005E6264"/>
    <w:rsid w:val="005E6343"/>
    <w:rsid w:val="005E6535"/>
    <w:rsid w:val="005E665C"/>
    <w:rsid w:val="005E6856"/>
    <w:rsid w:val="005E6931"/>
    <w:rsid w:val="005E699D"/>
    <w:rsid w:val="005E699E"/>
    <w:rsid w:val="005E6DB1"/>
    <w:rsid w:val="005E6F1C"/>
    <w:rsid w:val="005E7200"/>
    <w:rsid w:val="005E724B"/>
    <w:rsid w:val="005E72D0"/>
    <w:rsid w:val="005E76EF"/>
    <w:rsid w:val="005E777E"/>
    <w:rsid w:val="005E7978"/>
    <w:rsid w:val="005E7A49"/>
    <w:rsid w:val="005E7CDB"/>
    <w:rsid w:val="005E7DA9"/>
    <w:rsid w:val="005E7EB7"/>
    <w:rsid w:val="005E7F1B"/>
    <w:rsid w:val="005F00D1"/>
    <w:rsid w:val="005F02CE"/>
    <w:rsid w:val="005F04A6"/>
    <w:rsid w:val="005F0A46"/>
    <w:rsid w:val="005F0CEF"/>
    <w:rsid w:val="005F0D2A"/>
    <w:rsid w:val="005F0D95"/>
    <w:rsid w:val="005F0E0E"/>
    <w:rsid w:val="005F1152"/>
    <w:rsid w:val="005F11DE"/>
    <w:rsid w:val="005F1340"/>
    <w:rsid w:val="005F153E"/>
    <w:rsid w:val="005F15EE"/>
    <w:rsid w:val="005F1758"/>
    <w:rsid w:val="005F177F"/>
    <w:rsid w:val="005F18A7"/>
    <w:rsid w:val="005F18B2"/>
    <w:rsid w:val="005F1ABD"/>
    <w:rsid w:val="005F1B3A"/>
    <w:rsid w:val="005F1C26"/>
    <w:rsid w:val="005F1DAD"/>
    <w:rsid w:val="005F1DD5"/>
    <w:rsid w:val="005F1DF9"/>
    <w:rsid w:val="005F1E47"/>
    <w:rsid w:val="005F2258"/>
    <w:rsid w:val="005F2267"/>
    <w:rsid w:val="005F2335"/>
    <w:rsid w:val="005F24D1"/>
    <w:rsid w:val="005F251D"/>
    <w:rsid w:val="005F278B"/>
    <w:rsid w:val="005F2865"/>
    <w:rsid w:val="005F28F0"/>
    <w:rsid w:val="005F2B92"/>
    <w:rsid w:val="005F2DDE"/>
    <w:rsid w:val="005F30F9"/>
    <w:rsid w:val="005F3112"/>
    <w:rsid w:val="005F314E"/>
    <w:rsid w:val="005F31F0"/>
    <w:rsid w:val="005F325D"/>
    <w:rsid w:val="005F3295"/>
    <w:rsid w:val="005F33B6"/>
    <w:rsid w:val="005F3436"/>
    <w:rsid w:val="005F345D"/>
    <w:rsid w:val="005F34BC"/>
    <w:rsid w:val="005F356A"/>
    <w:rsid w:val="005F3723"/>
    <w:rsid w:val="005F393C"/>
    <w:rsid w:val="005F3A99"/>
    <w:rsid w:val="005F3B16"/>
    <w:rsid w:val="005F3C42"/>
    <w:rsid w:val="005F3D67"/>
    <w:rsid w:val="005F3E2A"/>
    <w:rsid w:val="005F3E5D"/>
    <w:rsid w:val="005F3E84"/>
    <w:rsid w:val="005F3FCB"/>
    <w:rsid w:val="005F405D"/>
    <w:rsid w:val="005F40BF"/>
    <w:rsid w:val="005F4115"/>
    <w:rsid w:val="005F4186"/>
    <w:rsid w:val="005F43CD"/>
    <w:rsid w:val="005F43E4"/>
    <w:rsid w:val="005F496C"/>
    <w:rsid w:val="005F4A10"/>
    <w:rsid w:val="005F4F6D"/>
    <w:rsid w:val="005F5344"/>
    <w:rsid w:val="005F534F"/>
    <w:rsid w:val="005F57AC"/>
    <w:rsid w:val="005F57C9"/>
    <w:rsid w:val="005F5807"/>
    <w:rsid w:val="005F58D4"/>
    <w:rsid w:val="005F5929"/>
    <w:rsid w:val="005F5AE6"/>
    <w:rsid w:val="005F5B58"/>
    <w:rsid w:val="005F5BEE"/>
    <w:rsid w:val="005F5C8B"/>
    <w:rsid w:val="005F5D49"/>
    <w:rsid w:val="005F5EDB"/>
    <w:rsid w:val="005F61A5"/>
    <w:rsid w:val="005F630D"/>
    <w:rsid w:val="005F63C1"/>
    <w:rsid w:val="005F6471"/>
    <w:rsid w:val="005F64C9"/>
    <w:rsid w:val="005F65EC"/>
    <w:rsid w:val="005F66D9"/>
    <w:rsid w:val="005F6815"/>
    <w:rsid w:val="005F6902"/>
    <w:rsid w:val="005F6AAE"/>
    <w:rsid w:val="005F6CA6"/>
    <w:rsid w:val="005F6D03"/>
    <w:rsid w:val="005F6D82"/>
    <w:rsid w:val="005F6E5A"/>
    <w:rsid w:val="005F711F"/>
    <w:rsid w:val="005F7197"/>
    <w:rsid w:val="005F7298"/>
    <w:rsid w:val="005F76E6"/>
    <w:rsid w:val="005F7700"/>
    <w:rsid w:val="005F7785"/>
    <w:rsid w:val="005F77AA"/>
    <w:rsid w:val="005F78E4"/>
    <w:rsid w:val="005F798F"/>
    <w:rsid w:val="005F7A00"/>
    <w:rsid w:val="005F7B15"/>
    <w:rsid w:val="0060021C"/>
    <w:rsid w:val="0060041C"/>
    <w:rsid w:val="00600528"/>
    <w:rsid w:val="00600760"/>
    <w:rsid w:val="006007E4"/>
    <w:rsid w:val="006008B7"/>
    <w:rsid w:val="0060090E"/>
    <w:rsid w:val="006009A2"/>
    <w:rsid w:val="00600A13"/>
    <w:rsid w:val="00600B2B"/>
    <w:rsid w:val="00600C5F"/>
    <w:rsid w:val="00600C97"/>
    <w:rsid w:val="00600E3C"/>
    <w:rsid w:val="00600E6D"/>
    <w:rsid w:val="00600FBC"/>
    <w:rsid w:val="0060123C"/>
    <w:rsid w:val="00601375"/>
    <w:rsid w:val="006013FC"/>
    <w:rsid w:val="00601417"/>
    <w:rsid w:val="00601492"/>
    <w:rsid w:val="006014A3"/>
    <w:rsid w:val="0060155C"/>
    <w:rsid w:val="0060156C"/>
    <w:rsid w:val="0060160B"/>
    <w:rsid w:val="00601633"/>
    <w:rsid w:val="0060179B"/>
    <w:rsid w:val="006019DC"/>
    <w:rsid w:val="00601B00"/>
    <w:rsid w:val="00601C64"/>
    <w:rsid w:val="00601D05"/>
    <w:rsid w:val="00601D46"/>
    <w:rsid w:val="00601E4D"/>
    <w:rsid w:val="00601ED2"/>
    <w:rsid w:val="006022C8"/>
    <w:rsid w:val="00602320"/>
    <w:rsid w:val="00602442"/>
    <w:rsid w:val="006024C3"/>
    <w:rsid w:val="0060279A"/>
    <w:rsid w:val="006027B6"/>
    <w:rsid w:val="006028C4"/>
    <w:rsid w:val="006028EF"/>
    <w:rsid w:val="0060291E"/>
    <w:rsid w:val="00602F84"/>
    <w:rsid w:val="00602FD3"/>
    <w:rsid w:val="00603009"/>
    <w:rsid w:val="00603179"/>
    <w:rsid w:val="00603202"/>
    <w:rsid w:val="006033E5"/>
    <w:rsid w:val="006033EF"/>
    <w:rsid w:val="006034D9"/>
    <w:rsid w:val="0060360A"/>
    <w:rsid w:val="0060362F"/>
    <w:rsid w:val="0060364B"/>
    <w:rsid w:val="00603684"/>
    <w:rsid w:val="00603A0B"/>
    <w:rsid w:val="00603AA4"/>
    <w:rsid w:val="00603C6E"/>
    <w:rsid w:val="00603D6F"/>
    <w:rsid w:val="00603DB6"/>
    <w:rsid w:val="00603E2F"/>
    <w:rsid w:val="00603E6E"/>
    <w:rsid w:val="00603F53"/>
    <w:rsid w:val="00603FA7"/>
    <w:rsid w:val="0060402D"/>
    <w:rsid w:val="0060424D"/>
    <w:rsid w:val="006042EB"/>
    <w:rsid w:val="006043A4"/>
    <w:rsid w:val="00604446"/>
    <w:rsid w:val="00604513"/>
    <w:rsid w:val="006045C4"/>
    <w:rsid w:val="006045C6"/>
    <w:rsid w:val="006047C4"/>
    <w:rsid w:val="0060481E"/>
    <w:rsid w:val="00604869"/>
    <w:rsid w:val="006049C8"/>
    <w:rsid w:val="00604AA1"/>
    <w:rsid w:val="00604B25"/>
    <w:rsid w:val="00604CE7"/>
    <w:rsid w:val="00604D2C"/>
    <w:rsid w:val="00604D5E"/>
    <w:rsid w:val="00604DCE"/>
    <w:rsid w:val="00604DE4"/>
    <w:rsid w:val="00605180"/>
    <w:rsid w:val="0060539A"/>
    <w:rsid w:val="006054B6"/>
    <w:rsid w:val="0060553B"/>
    <w:rsid w:val="00605999"/>
    <w:rsid w:val="00605D28"/>
    <w:rsid w:val="00605D87"/>
    <w:rsid w:val="00605FEA"/>
    <w:rsid w:val="00606071"/>
    <w:rsid w:val="00606101"/>
    <w:rsid w:val="0060617C"/>
    <w:rsid w:val="00606926"/>
    <w:rsid w:val="00606A2C"/>
    <w:rsid w:val="00606B0F"/>
    <w:rsid w:val="00606B9A"/>
    <w:rsid w:val="00606E27"/>
    <w:rsid w:val="00606FC0"/>
    <w:rsid w:val="00607214"/>
    <w:rsid w:val="00607218"/>
    <w:rsid w:val="0060724D"/>
    <w:rsid w:val="00607633"/>
    <w:rsid w:val="0060780A"/>
    <w:rsid w:val="00607A59"/>
    <w:rsid w:val="00607ADA"/>
    <w:rsid w:val="00607B13"/>
    <w:rsid w:val="00607C62"/>
    <w:rsid w:val="00607CA2"/>
    <w:rsid w:val="00607E50"/>
    <w:rsid w:val="00607ED4"/>
    <w:rsid w:val="00607ED8"/>
    <w:rsid w:val="0061003E"/>
    <w:rsid w:val="00610152"/>
    <w:rsid w:val="006101CA"/>
    <w:rsid w:val="006101F3"/>
    <w:rsid w:val="00610292"/>
    <w:rsid w:val="006102B2"/>
    <w:rsid w:val="00610300"/>
    <w:rsid w:val="006103E0"/>
    <w:rsid w:val="006104F4"/>
    <w:rsid w:val="0061052A"/>
    <w:rsid w:val="00610661"/>
    <w:rsid w:val="0061072A"/>
    <w:rsid w:val="0061099C"/>
    <w:rsid w:val="00610AE6"/>
    <w:rsid w:val="00610BF3"/>
    <w:rsid w:val="00610EE4"/>
    <w:rsid w:val="00610F3C"/>
    <w:rsid w:val="00610F82"/>
    <w:rsid w:val="00611017"/>
    <w:rsid w:val="00611097"/>
    <w:rsid w:val="006111EB"/>
    <w:rsid w:val="00611275"/>
    <w:rsid w:val="00611444"/>
    <w:rsid w:val="0061153E"/>
    <w:rsid w:val="00611676"/>
    <w:rsid w:val="006116A7"/>
    <w:rsid w:val="006118BF"/>
    <w:rsid w:val="006118ED"/>
    <w:rsid w:val="0061191D"/>
    <w:rsid w:val="0061193A"/>
    <w:rsid w:val="00611976"/>
    <w:rsid w:val="0061198C"/>
    <w:rsid w:val="00611AF7"/>
    <w:rsid w:val="00611BC7"/>
    <w:rsid w:val="00611C01"/>
    <w:rsid w:val="00611CA5"/>
    <w:rsid w:val="00611CDE"/>
    <w:rsid w:val="00611D03"/>
    <w:rsid w:val="00611DA7"/>
    <w:rsid w:val="0061216F"/>
    <w:rsid w:val="0061219D"/>
    <w:rsid w:val="006121EF"/>
    <w:rsid w:val="00612503"/>
    <w:rsid w:val="006125BA"/>
    <w:rsid w:val="0061262B"/>
    <w:rsid w:val="0061279E"/>
    <w:rsid w:val="00612805"/>
    <w:rsid w:val="00612FF6"/>
    <w:rsid w:val="006130DE"/>
    <w:rsid w:val="00613569"/>
    <w:rsid w:val="006135B3"/>
    <w:rsid w:val="006135CC"/>
    <w:rsid w:val="0061366A"/>
    <w:rsid w:val="00613880"/>
    <w:rsid w:val="0061389E"/>
    <w:rsid w:val="00613908"/>
    <w:rsid w:val="00613D6B"/>
    <w:rsid w:val="00613DC7"/>
    <w:rsid w:val="00613E4E"/>
    <w:rsid w:val="00614049"/>
    <w:rsid w:val="00614133"/>
    <w:rsid w:val="006146AA"/>
    <w:rsid w:val="006146E9"/>
    <w:rsid w:val="00614789"/>
    <w:rsid w:val="0061482B"/>
    <w:rsid w:val="00614969"/>
    <w:rsid w:val="00614BF1"/>
    <w:rsid w:val="00614DCA"/>
    <w:rsid w:val="00614F6B"/>
    <w:rsid w:val="0061514B"/>
    <w:rsid w:val="006153A9"/>
    <w:rsid w:val="006153B8"/>
    <w:rsid w:val="006156E8"/>
    <w:rsid w:val="00615701"/>
    <w:rsid w:val="006157E2"/>
    <w:rsid w:val="0061595D"/>
    <w:rsid w:val="00615BD7"/>
    <w:rsid w:val="00615DAF"/>
    <w:rsid w:val="00615F3D"/>
    <w:rsid w:val="0061647E"/>
    <w:rsid w:val="006164F4"/>
    <w:rsid w:val="0061654D"/>
    <w:rsid w:val="006166EA"/>
    <w:rsid w:val="00616790"/>
    <w:rsid w:val="006168B6"/>
    <w:rsid w:val="00616C3A"/>
    <w:rsid w:val="00616CDE"/>
    <w:rsid w:val="00616CE0"/>
    <w:rsid w:val="00616DC1"/>
    <w:rsid w:val="00616DF2"/>
    <w:rsid w:val="00617225"/>
    <w:rsid w:val="0061723C"/>
    <w:rsid w:val="00617289"/>
    <w:rsid w:val="00617391"/>
    <w:rsid w:val="00617399"/>
    <w:rsid w:val="00617816"/>
    <w:rsid w:val="00617A01"/>
    <w:rsid w:val="00617A94"/>
    <w:rsid w:val="00617B3D"/>
    <w:rsid w:val="00617BE0"/>
    <w:rsid w:val="00617E0D"/>
    <w:rsid w:val="00620094"/>
    <w:rsid w:val="006203C1"/>
    <w:rsid w:val="0062047B"/>
    <w:rsid w:val="0062055F"/>
    <w:rsid w:val="0062066C"/>
    <w:rsid w:val="0062076B"/>
    <w:rsid w:val="006208DD"/>
    <w:rsid w:val="00620918"/>
    <w:rsid w:val="00620B1C"/>
    <w:rsid w:val="00620B3F"/>
    <w:rsid w:val="00620E86"/>
    <w:rsid w:val="00620F8D"/>
    <w:rsid w:val="00621040"/>
    <w:rsid w:val="00621143"/>
    <w:rsid w:val="0062121B"/>
    <w:rsid w:val="00621340"/>
    <w:rsid w:val="006214A7"/>
    <w:rsid w:val="00621779"/>
    <w:rsid w:val="0062182E"/>
    <w:rsid w:val="006218F2"/>
    <w:rsid w:val="00621981"/>
    <w:rsid w:val="006219A0"/>
    <w:rsid w:val="006219F9"/>
    <w:rsid w:val="00621ABF"/>
    <w:rsid w:val="00621BB3"/>
    <w:rsid w:val="00621C09"/>
    <w:rsid w:val="00621CAF"/>
    <w:rsid w:val="00621D5B"/>
    <w:rsid w:val="00621E76"/>
    <w:rsid w:val="00621E8E"/>
    <w:rsid w:val="00621F02"/>
    <w:rsid w:val="00621FDB"/>
    <w:rsid w:val="0062210B"/>
    <w:rsid w:val="006221CE"/>
    <w:rsid w:val="006221DA"/>
    <w:rsid w:val="00622374"/>
    <w:rsid w:val="0062246C"/>
    <w:rsid w:val="006225E2"/>
    <w:rsid w:val="00622654"/>
    <w:rsid w:val="00622798"/>
    <w:rsid w:val="0062279F"/>
    <w:rsid w:val="00622817"/>
    <w:rsid w:val="0062293A"/>
    <w:rsid w:val="006229F5"/>
    <w:rsid w:val="00622A52"/>
    <w:rsid w:val="00622B6A"/>
    <w:rsid w:val="00622B84"/>
    <w:rsid w:val="00622C42"/>
    <w:rsid w:val="00622E4A"/>
    <w:rsid w:val="00622F59"/>
    <w:rsid w:val="0062311B"/>
    <w:rsid w:val="0062317B"/>
    <w:rsid w:val="00623296"/>
    <w:rsid w:val="006233DD"/>
    <w:rsid w:val="0062366C"/>
    <w:rsid w:val="0062367E"/>
    <w:rsid w:val="006236E4"/>
    <w:rsid w:val="006236F5"/>
    <w:rsid w:val="006237F0"/>
    <w:rsid w:val="0062390A"/>
    <w:rsid w:val="00623ACF"/>
    <w:rsid w:val="00623DEB"/>
    <w:rsid w:val="00623E3E"/>
    <w:rsid w:val="00623F4E"/>
    <w:rsid w:val="006240A5"/>
    <w:rsid w:val="0062428B"/>
    <w:rsid w:val="00624377"/>
    <w:rsid w:val="006243A4"/>
    <w:rsid w:val="006246C7"/>
    <w:rsid w:val="00624A41"/>
    <w:rsid w:val="00624A83"/>
    <w:rsid w:val="00624AFD"/>
    <w:rsid w:val="00624B1E"/>
    <w:rsid w:val="00624B5D"/>
    <w:rsid w:val="00624C83"/>
    <w:rsid w:val="00624D20"/>
    <w:rsid w:val="00624DFE"/>
    <w:rsid w:val="00624E4C"/>
    <w:rsid w:val="00624E87"/>
    <w:rsid w:val="00624F6E"/>
    <w:rsid w:val="006251BC"/>
    <w:rsid w:val="006251F2"/>
    <w:rsid w:val="0062549F"/>
    <w:rsid w:val="00625657"/>
    <w:rsid w:val="006256F7"/>
    <w:rsid w:val="006257B7"/>
    <w:rsid w:val="0062587A"/>
    <w:rsid w:val="00625A60"/>
    <w:rsid w:val="00625C7E"/>
    <w:rsid w:val="00625CF9"/>
    <w:rsid w:val="00625D69"/>
    <w:rsid w:val="00625EFC"/>
    <w:rsid w:val="00625F0B"/>
    <w:rsid w:val="00625F60"/>
    <w:rsid w:val="00626020"/>
    <w:rsid w:val="006263DD"/>
    <w:rsid w:val="00626490"/>
    <w:rsid w:val="006264BA"/>
    <w:rsid w:val="006265DD"/>
    <w:rsid w:val="006267DF"/>
    <w:rsid w:val="00626B2A"/>
    <w:rsid w:val="00626B47"/>
    <w:rsid w:val="00626DC8"/>
    <w:rsid w:val="00626E2C"/>
    <w:rsid w:val="00626E4C"/>
    <w:rsid w:val="00627041"/>
    <w:rsid w:val="00627472"/>
    <w:rsid w:val="006275D1"/>
    <w:rsid w:val="00627619"/>
    <w:rsid w:val="006276E8"/>
    <w:rsid w:val="006277EE"/>
    <w:rsid w:val="00627860"/>
    <w:rsid w:val="0062792C"/>
    <w:rsid w:val="00627ACC"/>
    <w:rsid w:val="00627BBB"/>
    <w:rsid w:val="00627DEB"/>
    <w:rsid w:val="006301B5"/>
    <w:rsid w:val="006301BD"/>
    <w:rsid w:val="00630207"/>
    <w:rsid w:val="006302A3"/>
    <w:rsid w:val="0063052E"/>
    <w:rsid w:val="006305CB"/>
    <w:rsid w:val="00630607"/>
    <w:rsid w:val="006306B1"/>
    <w:rsid w:val="0063071B"/>
    <w:rsid w:val="00630854"/>
    <w:rsid w:val="00630882"/>
    <w:rsid w:val="0063096A"/>
    <w:rsid w:val="00630A83"/>
    <w:rsid w:val="00630CA1"/>
    <w:rsid w:val="00630CD1"/>
    <w:rsid w:val="00630DA7"/>
    <w:rsid w:val="00630FDD"/>
    <w:rsid w:val="0063104A"/>
    <w:rsid w:val="0063111A"/>
    <w:rsid w:val="00631170"/>
    <w:rsid w:val="006311D9"/>
    <w:rsid w:val="006313F4"/>
    <w:rsid w:val="006316E6"/>
    <w:rsid w:val="00631714"/>
    <w:rsid w:val="00631722"/>
    <w:rsid w:val="00631774"/>
    <w:rsid w:val="00631808"/>
    <w:rsid w:val="0063184B"/>
    <w:rsid w:val="006318F7"/>
    <w:rsid w:val="00631A05"/>
    <w:rsid w:val="00631B36"/>
    <w:rsid w:val="00631C60"/>
    <w:rsid w:val="00631E4D"/>
    <w:rsid w:val="00632009"/>
    <w:rsid w:val="006322D9"/>
    <w:rsid w:val="00632347"/>
    <w:rsid w:val="00632473"/>
    <w:rsid w:val="006324DF"/>
    <w:rsid w:val="00632508"/>
    <w:rsid w:val="0063288A"/>
    <w:rsid w:val="006329FA"/>
    <w:rsid w:val="00632D5D"/>
    <w:rsid w:val="00632F48"/>
    <w:rsid w:val="00632F90"/>
    <w:rsid w:val="00633049"/>
    <w:rsid w:val="00633139"/>
    <w:rsid w:val="006332B5"/>
    <w:rsid w:val="006334C4"/>
    <w:rsid w:val="006334CD"/>
    <w:rsid w:val="00633562"/>
    <w:rsid w:val="00633693"/>
    <w:rsid w:val="006336D0"/>
    <w:rsid w:val="006338D2"/>
    <w:rsid w:val="006339C2"/>
    <w:rsid w:val="006339F6"/>
    <w:rsid w:val="00633A4F"/>
    <w:rsid w:val="00633ADF"/>
    <w:rsid w:val="00633D1A"/>
    <w:rsid w:val="00633E7D"/>
    <w:rsid w:val="00633EB3"/>
    <w:rsid w:val="00633EB4"/>
    <w:rsid w:val="00633F34"/>
    <w:rsid w:val="00634171"/>
    <w:rsid w:val="0063418C"/>
    <w:rsid w:val="00634294"/>
    <w:rsid w:val="00634460"/>
    <w:rsid w:val="006344D0"/>
    <w:rsid w:val="0063473F"/>
    <w:rsid w:val="00634869"/>
    <w:rsid w:val="0063498A"/>
    <w:rsid w:val="006349BE"/>
    <w:rsid w:val="00634A67"/>
    <w:rsid w:val="00634CDE"/>
    <w:rsid w:val="00634D04"/>
    <w:rsid w:val="00634E19"/>
    <w:rsid w:val="00634FDE"/>
    <w:rsid w:val="00635107"/>
    <w:rsid w:val="00635284"/>
    <w:rsid w:val="006353A5"/>
    <w:rsid w:val="00635489"/>
    <w:rsid w:val="00635592"/>
    <w:rsid w:val="006355E5"/>
    <w:rsid w:val="0063560E"/>
    <w:rsid w:val="00635651"/>
    <w:rsid w:val="006357D3"/>
    <w:rsid w:val="00635C54"/>
    <w:rsid w:val="00635D0F"/>
    <w:rsid w:val="00635D7A"/>
    <w:rsid w:val="00635E0D"/>
    <w:rsid w:val="00635F4B"/>
    <w:rsid w:val="00635F51"/>
    <w:rsid w:val="00635F8D"/>
    <w:rsid w:val="00635FCB"/>
    <w:rsid w:val="00635FF1"/>
    <w:rsid w:val="00636074"/>
    <w:rsid w:val="0063607D"/>
    <w:rsid w:val="006361BF"/>
    <w:rsid w:val="00636235"/>
    <w:rsid w:val="006363D4"/>
    <w:rsid w:val="006363EA"/>
    <w:rsid w:val="00636559"/>
    <w:rsid w:val="006365C2"/>
    <w:rsid w:val="00636733"/>
    <w:rsid w:val="006367B7"/>
    <w:rsid w:val="00636818"/>
    <w:rsid w:val="0063682A"/>
    <w:rsid w:val="00636BC9"/>
    <w:rsid w:val="00636F26"/>
    <w:rsid w:val="00636F73"/>
    <w:rsid w:val="00636FAD"/>
    <w:rsid w:val="00636FB3"/>
    <w:rsid w:val="006370B3"/>
    <w:rsid w:val="0063733E"/>
    <w:rsid w:val="00637454"/>
    <w:rsid w:val="006374A2"/>
    <w:rsid w:val="006374F9"/>
    <w:rsid w:val="00637582"/>
    <w:rsid w:val="00637586"/>
    <w:rsid w:val="0063763A"/>
    <w:rsid w:val="0063766F"/>
    <w:rsid w:val="00637725"/>
    <w:rsid w:val="0063782E"/>
    <w:rsid w:val="0063790C"/>
    <w:rsid w:val="00637926"/>
    <w:rsid w:val="00637B28"/>
    <w:rsid w:val="00637DF3"/>
    <w:rsid w:val="0064003E"/>
    <w:rsid w:val="006401E1"/>
    <w:rsid w:val="006404F3"/>
    <w:rsid w:val="00640581"/>
    <w:rsid w:val="00640606"/>
    <w:rsid w:val="0064062A"/>
    <w:rsid w:val="006407B5"/>
    <w:rsid w:val="006408CD"/>
    <w:rsid w:val="00640937"/>
    <w:rsid w:val="00640A1F"/>
    <w:rsid w:val="00640B55"/>
    <w:rsid w:val="00640CC7"/>
    <w:rsid w:val="00640D19"/>
    <w:rsid w:val="00640DC5"/>
    <w:rsid w:val="0064102B"/>
    <w:rsid w:val="006410D8"/>
    <w:rsid w:val="00641101"/>
    <w:rsid w:val="00641392"/>
    <w:rsid w:val="006415A7"/>
    <w:rsid w:val="006416C8"/>
    <w:rsid w:val="00641AF0"/>
    <w:rsid w:val="00641AFF"/>
    <w:rsid w:val="00641D8E"/>
    <w:rsid w:val="00641DC9"/>
    <w:rsid w:val="00641E6B"/>
    <w:rsid w:val="0064201A"/>
    <w:rsid w:val="006423CE"/>
    <w:rsid w:val="00642406"/>
    <w:rsid w:val="00642511"/>
    <w:rsid w:val="00642524"/>
    <w:rsid w:val="0064257B"/>
    <w:rsid w:val="006426A2"/>
    <w:rsid w:val="006426D3"/>
    <w:rsid w:val="006426EB"/>
    <w:rsid w:val="00642867"/>
    <w:rsid w:val="006429C8"/>
    <w:rsid w:val="00642AFC"/>
    <w:rsid w:val="00642B47"/>
    <w:rsid w:val="00642C2A"/>
    <w:rsid w:val="00642C32"/>
    <w:rsid w:val="00642ED5"/>
    <w:rsid w:val="0064314C"/>
    <w:rsid w:val="006431FF"/>
    <w:rsid w:val="00643313"/>
    <w:rsid w:val="006433BF"/>
    <w:rsid w:val="006433FA"/>
    <w:rsid w:val="00643485"/>
    <w:rsid w:val="00643852"/>
    <w:rsid w:val="0064391C"/>
    <w:rsid w:val="0064398A"/>
    <w:rsid w:val="00643A80"/>
    <w:rsid w:val="00643CB8"/>
    <w:rsid w:val="00643F36"/>
    <w:rsid w:val="00644019"/>
    <w:rsid w:val="006441E8"/>
    <w:rsid w:val="00644237"/>
    <w:rsid w:val="00644438"/>
    <w:rsid w:val="006445C8"/>
    <w:rsid w:val="00644636"/>
    <w:rsid w:val="00644707"/>
    <w:rsid w:val="00644828"/>
    <w:rsid w:val="00644831"/>
    <w:rsid w:val="00644906"/>
    <w:rsid w:val="006449B6"/>
    <w:rsid w:val="00644B1B"/>
    <w:rsid w:val="00644B9D"/>
    <w:rsid w:val="00644BC3"/>
    <w:rsid w:val="00644C0D"/>
    <w:rsid w:val="00644D12"/>
    <w:rsid w:val="00644D29"/>
    <w:rsid w:val="00644DFE"/>
    <w:rsid w:val="00644EE6"/>
    <w:rsid w:val="00645099"/>
    <w:rsid w:val="006451BE"/>
    <w:rsid w:val="006451D1"/>
    <w:rsid w:val="006451F1"/>
    <w:rsid w:val="0064533A"/>
    <w:rsid w:val="00645412"/>
    <w:rsid w:val="0064549E"/>
    <w:rsid w:val="006454A1"/>
    <w:rsid w:val="0064565B"/>
    <w:rsid w:val="006456A0"/>
    <w:rsid w:val="00645790"/>
    <w:rsid w:val="006457D2"/>
    <w:rsid w:val="0064592B"/>
    <w:rsid w:val="00645ADE"/>
    <w:rsid w:val="00645B03"/>
    <w:rsid w:val="00645CB6"/>
    <w:rsid w:val="00645CF0"/>
    <w:rsid w:val="00645DCC"/>
    <w:rsid w:val="00645DEF"/>
    <w:rsid w:val="00645DFF"/>
    <w:rsid w:val="00645E71"/>
    <w:rsid w:val="00645F10"/>
    <w:rsid w:val="006460D7"/>
    <w:rsid w:val="006462ED"/>
    <w:rsid w:val="0064635F"/>
    <w:rsid w:val="00646379"/>
    <w:rsid w:val="00646433"/>
    <w:rsid w:val="006466BD"/>
    <w:rsid w:val="00646A1D"/>
    <w:rsid w:val="00646AA3"/>
    <w:rsid w:val="00646B4E"/>
    <w:rsid w:val="00646BE8"/>
    <w:rsid w:val="00646C82"/>
    <w:rsid w:val="00646D4D"/>
    <w:rsid w:val="00646F41"/>
    <w:rsid w:val="00647088"/>
    <w:rsid w:val="00647105"/>
    <w:rsid w:val="00647156"/>
    <w:rsid w:val="006474B3"/>
    <w:rsid w:val="0064771A"/>
    <w:rsid w:val="0064771D"/>
    <w:rsid w:val="006477F4"/>
    <w:rsid w:val="00647829"/>
    <w:rsid w:val="00647C0B"/>
    <w:rsid w:val="006500AE"/>
    <w:rsid w:val="0065010F"/>
    <w:rsid w:val="0065014E"/>
    <w:rsid w:val="00650326"/>
    <w:rsid w:val="0065048C"/>
    <w:rsid w:val="0065048F"/>
    <w:rsid w:val="006505D6"/>
    <w:rsid w:val="006506AF"/>
    <w:rsid w:val="00650744"/>
    <w:rsid w:val="006507FC"/>
    <w:rsid w:val="0065091F"/>
    <w:rsid w:val="00650C02"/>
    <w:rsid w:val="00650CEF"/>
    <w:rsid w:val="00650D47"/>
    <w:rsid w:val="00650D4E"/>
    <w:rsid w:val="00650F87"/>
    <w:rsid w:val="00650FB8"/>
    <w:rsid w:val="0065114B"/>
    <w:rsid w:val="006511C0"/>
    <w:rsid w:val="00651266"/>
    <w:rsid w:val="00651426"/>
    <w:rsid w:val="0065148F"/>
    <w:rsid w:val="006514C1"/>
    <w:rsid w:val="006514D9"/>
    <w:rsid w:val="00651567"/>
    <w:rsid w:val="006515A8"/>
    <w:rsid w:val="00651772"/>
    <w:rsid w:val="006518C1"/>
    <w:rsid w:val="00651B18"/>
    <w:rsid w:val="00651D8B"/>
    <w:rsid w:val="00651D9D"/>
    <w:rsid w:val="00651DA9"/>
    <w:rsid w:val="00651DBC"/>
    <w:rsid w:val="00651F16"/>
    <w:rsid w:val="006520DF"/>
    <w:rsid w:val="006520E1"/>
    <w:rsid w:val="0065228C"/>
    <w:rsid w:val="006522FA"/>
    <w:rsid w:val="0065230E"/>
    <w:rsid w:val="00652492"/>
    <w:rsid w:val="006524FD"/>
    <w:rsid w:val="00652516"/>
    <w:rsid w:val="00652526"/>
    <w:rsid w:val="0065269B"/>
    <w:rsid w:val="006529E9"/>
    <w:rsid w:val="00652A53"/>
    <w:rsid w:val="00652AEE"/>
    <w:rsid w:val="00652C46"/>
    <w:rsid w:val="00652D4A"/>
    <w:rsid w:val="00652DB1"/>
    <w:rsid w:val="00652EE5"/>
    <w:rsid w:val="0065303F"/>
    <w:rsid w:val="006530A8"/>
    <w:rsid w:val="00653575"/>
    <w:rsid w:val="00653BD9"/>
    <w:rsid w:val="00653D23"/>
    <w:rsid w:val="00653E3E"/>
    <w:rsid w:val="006542A4"/>
    <w:rsid w:val="006542E3"/>
    <w:rsid w:val="0065437B"/>
    <w:rsid w:val="00654398"/>
    <w:rsid w:val="00654498"/>
    <w:rsid w:val="00654591"/>
    <w:rsid w:val="006546E7"/>
    <w:rsid w:val="00654767"/>
    <w:rsid w:val="006547A7"/>
    <w:rsid w:val="006547C2"/>
    <w:rsid w:val="00654B2F"/>
    <w:rsid w:val="00654C01"/>
    <w:rsid w:val="00654CAF"/>
    <w:rsid w:val="00654E97"/>
    <w:rsid w:val="006550A3"/>
    <w:rsid w:val="006553E9"/>
    <w:rsid w:val="00655564"/>
    <w:rsid w:val="006555B5"/>
    <w:rsid w:val="006555D8"/>
    <w:rsid w:val="006555F5"/>
    <w:rsid w:val="00655758"/>
    <w:rsid w:val="006558B6"/>
    <w:rsid w:val="00655D4C"/>
    <w:rsid w:val="00655FE5"/>
    <w:rsid w:val="0065600F"/>
    <w:rsid w:val="0065608A"/>
    <w:rsid w:val="006560D9"/>
    <w:rsid w:val="006562EC"/>
    <w:rsid w:val="00656322"/>
    <w:rsid w:val="006563B8"/>
    <w:rsid w:val="006564C3"/>
    <w:rsid w:val="006564CA"/>
    <w:rsid w:val="00656615"/>
    <w:rsid w:val="0065676A"/>
    <w:rsid w:val="00656A83"/>
    <w:rsid w:val="00656B5D"/>
    <w:rsid w:val="00656C59"/>
    <w:rsid w:val="00656DC5"/>
    <w:rsid w:val="00656E34"/>
    <w:rsid w:val="00656F4B"/>
    <w:rsid w:val="00656F7A"/>
    <w:rsid w:val="0065713E"/>
    <w:rsid w:val="00657191"/>
    <w:rsid w:val="00657237"/>
    <w:rsid w:val="00657386"/>
    <w:rsid w:val="00657401"/>
    <w:rsid w:val="00657439"/>
    <w:rsid w:val="00657481"/>
    <w:rsid w:val="006574CC"/>
    <w:rsid w:val="00657656"/>
    <w:rsid w:val="0065773B"/>
    <w:rsid w:val="0065790E"/>
    <w:rsid w:val="00657A60"/>
    <w:rsid w:val="00657BA7"/>
    <w:rsid w:val="00657C13"/>
    <w:rsid w:val="00657C9E"/>
    <w:rsid w:val="00657E40"/>
    <w:rsid w:val="00657F79"/>
    <w:rsid w:val="00657FB9"/>
    <w:rsid w:val="006600BE"/>
    <w:rsid w:val="0066013E"/>
    <w:rsid w:val="006602BC"/>
    <w:rsid w:val="006604EE"/>
    <w:rsid w:val="0066059F"/>
    <w:rsid w:val="006605A0"/>
    <w:rsid w:val="006606A7"/>
    <w:rsid w:val="00660700"/>
    <w:rsid w:val="0066070B"/>
    <w:rsid w:val="0066077E"/>
    <w:rsid w:val="006607C0"/>
    <w:rsid w:val="00660854"/>
    <w:rsid w:val="006608BA"/>
    <w:rsid w:val="00660B41"/>
    <w:rsid w:val="00660BD0"/>
    <w:rsid w:val="00660CF6"/>
    <w:rsid w:val="00660F52"/>
    <w:rsid w:val="0066103B"/>
    <w:rsid w:val="006612E4"/>
    <w:rsid w:val="006614A6"/>
    <w:rsid w:val="0066192C"/>
    <w:rsid w:val="00661982"/>
    <w:rsid w:val="00661C2C"/>
    <w:rsid w:val="00661E84"/>
    <w:rsid w:val="006620E7"/>
    <w:rsid w:val="0066220C"/>
    <w:rsid w:val="0066235D"/>
    <w:rsid w:val="006623D5"/>
    <w:rsid w:val="006623EC"/>
    <w:rsid w:val="00662489"/>
    <w:rsid w:val="006624AF"/>
    <w:rsid w:val="00662577"/>
    <w:rsid w:val="00662594"/>
    <w:rsid w:val="0066264D"/>
    <w:rsid w:val="0066286D"/>
    <w:rsid w:val="00662B08"/>
    <w:rsid w:val="00662C08"/>
    <w:rsid w:val="00662C62"/>
    <w:rsid w:val="00662CA5"/>
    <w:rsid w:val="00662D47"/>
    <w:rsid w:val="00662DC7"/>
    <w:rsid w:val="0066311B"/>
    <w:rsid w:val="006633B5"/>
    <w:rsid w:val="006633CF"/>
    <w:rsid w:val="0066344A"/>
    <w:rsid w:val="00663493"/>
    <w:rsid w:val="006634DD"/>
    <w:rsid w:val="006635CE"/>
    <w:rsid w:val="00663625"/>
    <w:rsid w:val="00663784"/>
    <w:rsid w:val="006639A5"/>
    <w:rsid w:val="00663A6C"/>
    <w:rsid w:val="00663C23"/>
    <w:rsid w:val="00663C7B"/>
    <w:rsid w:val="00663D03"/>
    <w:rsid w:val="00663E1A"/>
    <w:rsid w:val="00663FEF"/>
    <w:rsid w:val="006640F4"/>
    <w:rsid w:val="0066425F"/>
    <w:rsid w:val="0066433C"/>
    <w:rsid w:val="0066435C"/>
    <w:rsid w:val="0066438F"/>
    <w:rsid w:val="006643CB"/>
    <w:rsid w:val="00664451"/>
    <w:rsid w:val="0066451C"/>
    <w:rsid w:val="0066468F"/>
    <w:rsid w:val="0066498E"/>
    <w:rsid w:val="00664AC4"/>
    <w:rsid w:val="00664B2A"/>
    <w:rsid w:val="00664B89"/>
    <w:rsid w:val="00664C8C"/>
    <w:rsid w:val="00664CB5"/>
    <w:rsid w:val="00664D0C"/>
    <w:rsid w:val="00664D86"/>
    <w:rsid w:val="00664E38"/>
    <w:rsid w:val="00664F38"/>
    <w:rsid w:val="0066505F"/>
    <w:rsid w:val="0066509C"/>
    <w:rsid w:val="006651CA"/>
    <w:rsid w:val="006653BC"/>
    <w:rsid w:val="0066558F"/>
    <w:rsid w:val="00665AB7"/>
    <w:rsid w:val="00665AE2"/>
    <w:rsid w:val="00665C10"/>
    <w:rsid w:val="00665CC7"/>
    <w:rsid w:val="00665DFC"/>
    <w:rsid w:val="00665E9F"/>
    <w:rsid w:val="00665F37"/>
    <w:rsid w:val="00666559"/>
    <w:rsid w:val="006665B9"/>
    <w:rsid w:val="00666659"/>
    <w:rsid w:val="0066674E"/>
    <w:rsid w:val="006667BC"/>
    <w:rsid w:val="0066683E"/>
    <w:rsid w:val="00666885"/>
    <w:rsid w:val="00666A32"/>
    <w:rsid w:val="00666ADF"/>
    <w:rsid w:val="00666B54"/>
    <w:rsid w:val="00666BEA"/>
    <w:rsid w:val="00666CC1"/>
    <w:rsid w:val="00666E3F"/>
    <w:rsid w:val="00666F20"/>
    <w:rsid w:val="00667075"/>
    <w:rsid w:val="006670BA"/>
    <w:rsid w:val="006670F6"/>
    <w:rsid w:val="0066722A"/>
    <w:rsid w:val="00667404"/>
    <w:rsid w:val="0066799B"/>
    <w:rsid w:val="006679CF"/>
    <w:rsid w:val="00667A14"/>
    <w:rsid w:val="00667ABF"/>
    <w:rsid w:val="00667D51"/>
    <w:rsid w:val="00667E3A"/>
    <w:rsid w:val="00667FD9"/>
    <w:rsid w:val="00667FFC"/>
    <w:rsid w:val="0067009E"/>
    <w:rsid w:val="00670182"/>
    <w:rsid w:val="006701CC"/>
    <w:rsid w:val="0067021D"/>
    <w:rsid w:val="00670455"/>
    <w:rsid w:val="0067047E"/>
    <w:rsid w:val="00670553"/>
    <w:rsid w:val="00670619"/>
    <w:rsid w:val="00670620"/>
    <w:rsid w:val="006706E8"/>
    <w:rsid w:val="006707D8"/>
    <w:rsid w:val="00670866"/>
    <w:rsid w:val="006709A8"/>
    <w:rsid w:val="00670C76"/>
    <w:rsid w:val="00670E80"/>
    <w:rsid w:val="006710C8"/>
    <w:rsid w:val="006711BB"/>
    <w:rsid w:val="00671387"/>
    <w:rsid w:val="006713C5"/>
    <w:rsid w:val="00671529"/>
    <w:rsid w:val="0067160C"/>
    <w:rsid w:val="00671627"/>
    <w:rsid w:val="0067179A"/>
    <w:rsid w:val="006717B5"/>
    <w:rsid w:val="00671966"/>
    <w:rsid w:val="006719DA"/>
    <w:rsid w:val="00671B02"/>
    <w:rsid w:val="00671DCF"/>
    <w:rsid w:val="00671E39"/>
    <w:rsid w:val="00671F2F"/>
    <w:rsid w:val="00671F66"/>
    <w:rsid w:val="00671FFD"/>
    <w:rsid w:val="006720CF"/>
    <w:rsid w:val="00672257"/>
    <w:rsid w:val="006722D0"/>
    <w:rsid w:val="00672641"/>
    <w:rsid w:val="006726B5"/>
    <w:rsid w:val="006726B8"/>
    <w:rsid w:val="0067271E"/>
    <w:rsid w:val="0067296E"/>
    <w:rsid w:val="0067299C"/>
    <w:rsid w:val="00672B0B"/>
    <w:rsid w:val="00672B73"/>
    <w:rsid w:val="00672C67"/>
    <w:rsid w:val="00672CBB"/>
    <w:rsid w:val="00672D52"/>
    <w:rsid w:val="00672EE7"/>
    <w:rsid w:val="00672EFD"/>
    <w:rsid w:val="0067316F"/>
    <w:rsid w:val="00673212"/>
    <w:rsid w:val="006733CD"/>
    <w:rsid w:val="006733F6"/>
    <w:rsid w:val="006736A2"/>
    <w:rsid w:val="006736CF"/>
    <w:rsid w:val="006736EC"/>
    <w:rsid w:val="00673840"/>
    <w:rsid w:val="00673A0B"/>
    <w:rsid w:val="00673B87"/>
    <w:rsid w:val="00673C46"/>
    <w:rsid w:val="00673E2F"/>
    <w:rsid w:val="00674048"/>
    <w:rsid w:val="00674165"/>
    <w:rsid w:val="00674182"/>
    <w:rsid w:val="00674230"/>
    <w:rsid w:val="006744E3"/>
    <w:rsid w:val="006744EB"/>
    <w:rsid w:val="0067462D"/>
    <w:rsid w:val="00674704"/>
    <w:rsid w:val="006747D2"/>
    <w:rsid w:val="006749F1"/>
    <w:rsid w:val="00674BC3"/>
    <w:rsid w:val="00674D32"/>
    <w:rsid w:val="00674D33"/>
    <w:rsid w:val="00674F15"/>
    <w:rsid w:val="00674FCE"/>
    <w:rsid w:val="006752EE"/>
    <w:rsid w:val="0067544C"/>
    <w:rsid w:val="00675584"/>
    <w:rsid w:val="00675763"/>
    <w:rsid w:val="006758DE"/>
    <w:rsid w:val="00675BEA"/>
    <w:rsid w:val="00675CF0"/>
    <w:rsid w:val="00675CF1"/>
    <w:rsid w:val="00675D7B"/>
    <w:rsid w:val="006760DE"/>
    <w:rsid w:val="0067665E"/>
    <w:rsid w:val="006766E2"/>
    <w:rsid w:val="006766E4"/>
    <w:rsid w:val="006767D9"/>
    <w:rsid w:val="0067688A"/>
    <w:rsid w:val="0067688D"/>
    <w:rsid w:val="0067688F"/>
    <w:rsid w:val="006769A3"/>
    <w:rsid w:val="00676A1B"/>
    <w:rsid w:val="00676AB7"/>
    <w:rsid w:val="00676BAC"/>
    <w:rsid w:val="00676D43"/>
    <w:rsid w:val="00676D89"/>
    <w:rsid w:val="00676F27"/>
    <w:rsid w:val="006770FF"/>
    <w:rsid w:val="0067751C"/>
    <w:rsid w:val="00677602"/>
    <w:rsid w:val="00677643"/>
    <w:rsid w:val="006776C8"/>
    <w:rsid w:val="0067770A"/>
    <w:rsid w:val="0067794A"/>
    <w:rsid w:val="006779A2"/>
    <w:rsid w:val="00677A01"/>
    <w:rsid w:val="00677AA2"/>
    <w:rsid w:val="00677D17"/>
    <w:rsid w:val="00677D6A"/>
    <w:rsid w:val="0068002D"/>
    <w:rsid w:val="00680227"/>
    <w:rsid w:val="00680473"/>
    <w:rsid w:val="006805BA"/>
    <w:rsid w:val="006805EC"/>
    <w:rsid w:val="00680677"/>
    <w:rsid w:val="00680700"/>
    <w:rsid w:val="0068093A"/>
    <w:rsid w:val="00680986"/>
    <w:rsid w:val="00680BBC"/>
    <w:rsid w:val="00680C16"/>
    <w:rsid w:val="00680D3A"/>
    <w:rsid w:val="00680DD1"/>
    <w:rsid w:val="00681138"/>
    <w:rsid w:val="0068116B"/>
    <w:rsid w:val="0068129F"/>
    <w:rsid w:val="006812E5"/>
    <w:rsid w:val="00681579"/>
    <w:rsid w:val="0068158C"/>
    <w:rsid w:val="0068167F"/>
    <w:rsid w:val="00681831"/>
    <w:rsid w:val="00681BE2"/>
    <w:rsid w:val="00681C5F"/>
    <w:rsid w:val="00681CE5"/>
    <w:rsid w:val="00681CEB"/>
    <w:rsid w:val="00681D36"/>
    <w:rsid w:val="00681F34"/>
    <w:rsid w:val="00681F7E"/>
    <w:rsid w:val="00681FFA"/>
    <w:rsid w:val="0068209B"/>
    <w:rsid w:val="0068219E"/>
    <w:rsid w:val="006822EE"/>
    <w:rsid w:val="00682313"/>
    <w:rsid w:val="006823A5"/>
    <w:rsid w:val="006823FF"/>
    <w:rsid w:val="0068242C"/>
    <w:rsid w:val="00682773"/>
    <w:rsid w:val="0068280C"/>
    <w:rsid w:val="0068289A"/>
    <w:rsid w:val="006828E1"/>
    <w:rsid w:val="00682939"/>
    <w:rsid w:val="00682A34"/>
    <w:rsid w:val="00682C5F"/>
    <w:rsid w:val="00682DA6"/>
    <w:rsid w:val="00682EA4"/>
    <w:rsid w:val="00682F20"/>
    <w:rsid w:val="00683081"/>
    <w:rsid w:val="006830F0"/>
    <w:rsid w:val="00683249"/>
    <w:rsid w:val="006833CC"/>
    <w:rsid w:val="006833EC"/>
    <w:rsid w:val="00683502"/>
    <w:rsid w:val="0068365C"/>
    <w:rsid w:val="0068383D"/>
    <w:rsid w:val="00683899"/>
    <w:rsid w:val="00683A48"/>
    <w:rsid w:val="00683B4A"/>
    <w:rsid w:val="00683C6F"/>
    <w:rsid w:val="00683D2B"/>
    <w:rsid w:val="00683DB9"/>
    <w:rsid w:val="00683F1B"/>
    <w:rsid w:val="0068403C"/>
    <w:rsid w:val="00684051"/>
    <w:rsid w:val="0068406F"/>
    <w:rsid w:val="006841D6"/>
    <w:rsid w:val="00684262"/>
    <w:rsid w:val="006844FD"/>
    <w:rsid w:val="00684851"/>
    <w:rsid w:val="00684894"/>
    <w:rsid w:val="0068489D"/>
    <w:rsid w:val="006848C8"/>
    <w:rsid w:val="0068496F"/>
    <w:rsid w:val="00684BC6"/>
    <w:rsid w:val="00684BFB"/>
    <w:rsid w:val="00684C6F"/>
    <w:rsid w:val="00684DA7"/>
    <w:rsid w:val="00684F29"/>
    <w:rsid w:val="00684F2B"/>
    <w:rsid w:val="00684F76"/>
    <w:rsid w:val="006856EF"/>
    <w:rsid w:val="00685769"/>
    <w:rsid w:val="006857DE"/>
    <w:rsid w:val="00685826"/>
    <w:rsid w:val="00685B20"/>
    <w:rsid w:val="00685DB7"/>
    <w:rsid w:val="00685E32"/>
    <w:rsid w:val="006861AC"/>
    <w:rsid w:val="0068643A"/>
    <w:rsid w:val="0068655E"/>
    <w:rsid w:val="00686586"/>
    <w:rsid w:val="006866C3"/>
    <w:rsid w:val="006866D2"/>
    <w:rsid w:val="006867EE"/>
    <w:rsid w:val="0068694E"/>
    <w:rsid w:val="00686ACD"/>
    <w:rsid w:val="00686CED"/>
    <w:rsid w:val="00686D99"/>
    <w:rsid w:val="00686E33"/>
    <w:rsid w:val="006871C3"/>
    <w:rsid w:val="00687280"/>
    <w:rsid w:val="00687807"/>
    <w:rsid w:val="0068781B"/>
    <w:rsid w:val="006878AF"/>
    <w:rsid w:val="006879D8"/>
    <w:rsid w:val="00687A15"/>
    <w:rsid w:val="00687A4E"/>
    <w:rsid w:val="00687B4B"/>
    <w:rsid w:val="00687BCD"/>
    <w:rsid w:val="00687C36"/>
    <w:rsid w:val="00687E0B"/>
    <w:rsid w:val="00687F79"/>
    <w:rsid w:val="00690319"/>
    <w:rsid w:val="006903EF"/>
    <w:rsid w:val="0069048A"/>
    <w:rsid w:val="006904E9"/>
    <w:rsid w:val="006904F7"/>
    <w:rsid w:val="00690583"/>
    <w:rsid w:val="006906A2"/>
    <w:rsid w:val="00690716"/>
    <w:rsid w:val="00690750"/>
    <w:rsid w:val="006909B9"/>
    <w:rsid w:val="00690CAB"/>
    <w:rsid w:val="00690D20"/>
    <w:rsid w:val="00690D3F"/>
    <w:rsid w:val="00690EBE"/>
    <w:rsid w:val="00690FC8"/>
    <w:rsid w:val="00691043"/>
    <w:rsid w:val="006913B9"/>
    <w:rsid w:val="0069141C"/>
    <w:rsid w:val="0069161F"/>
    <w:rsid w:val="0069164B"/>
    <w:rsid w:val="00691781"/>
    <w:rsid w:val="006918FD"/>
    <w:rsid w:val="00691915"/>
    <w:rsid w:val="00691C99"/>
    <w:rsid w:val="00691D0D"/>
    <w:rsid w:val="00691DE1"/>
    <w:rsid w:val="00691E25"/>
    <w:rsid w:val="00691E4C"/>
    <w:rsid w:val="00691FDE"/>
    <w:rsid w:val="00692270"/>
    <w:rsid w:val="00692480"/>
    <w:rsid w:val="0069253C"/>
    <w:rsid w:val="006925A3"/>
    <w:rsid w:val="006925AD"/>
    <w:rsid w:val="00692609"/>
    <w:rsid w:val="006929D0"/>
    <w:rsid w:val="00692ADB"/>
    <w:rsid w:val="00692AF4"/>
    <w:rsid w:val="00692AFA"/>
    <w:rsid w:val="00692EF1"/>
    <w:rsid w:val="00692F00"/>
    <w:rsid w:val="00692FF5"/>
    <w:rsid w:val="0069342E"/>
    <w:rsid w:val="00693627"/>
    <w:rsid w:val="00693746"/>
    <w:rsid w:val="006938EE"/>
    <w:rsid w:val="0069390E"/>
    <w:rsid w:val="00693A68"/>
    <w:rsid w:val="00693BCC"/>
    <w:rsid w:val="00693C35"/>
    <w:rsid w:val="00693D81"/>
    <w:rsid w:val="00693DF2"/>
    <w:rsid w:val="00693E6E"/>
    <w:rsid w:val="006941E3"/>
    <w:rsid w:val="0069425B"/>
    <w:rsid w:val="00694263"/>
    <w:rsid w:val="0069445B"/>
    <w:rsid w:val="00694564"/>
    <w:rsid w:val="00694573"/>
    <w:rsid w:val="0069467C"/>
    <w:rsid w:val="006948A2"/>
    <w:rsid w:val="00694925"/>
    <w:rsid w:val="00694A49"/>
    <w:rsid w:val="00694AA9"/>
    <w:rsid w:val="00694B18"/>
    <w:rsid w:val="00694BB8"/>
    <w:rsid w:val="00694C7B"/>
    <w:rsid w:val="00694E3E"/>
    <w:rsid w:val="00694E5E"/>
    <w:rsid w:val="00694F5D"/>
    <w:rsid w:val="00694F61"/>
    <w:rsid w:val="006950C5"/>
    <w:rsid w:val="006950E0"/>
    <w:rsid w:val="006951C9"/>
    <w:rsid w:val="00695427"/>
    <w:rsid w:val="0069561C"/>
    <w:rsid w:val="006957A5"/>
    <w:rsid w:val="00695A1E"/>
    <w:rsid w:val="00695B74"/>
    <w:rsid w:val="00695DE7"/>
    <w:rsid w:val="0069607A"/>
    <w:rsid w:val="006960A5"/>
    <w:rsid w:val="00696232"/>
    <w:rsid w:val="00696286"/>
    <w:rsid w:val="006962A1"/>
    <w:rsid w:val="006962C3"/>
    <w:rsid w:val="0069632F"/>
    <w:rsid w:val="00696355"/>
    <w:rsid w:val="006963EB"/>
    <w:rsid w:val="006964EB"/>
    <w:rsid w:val="0069656F"/>
    <w:rsid w:val="00696A4A"/>
    <w:rsid w:val="00696B17"/>
    <w:rsid w:val="00696CD7"/>
    <w:rsid w:val="00696F4D"/>
    <w:rsid w:val="006970CF"/>
    <w:rsid w:val="006971D3"/>
    <w:rsid w:val="0069742A"/>
    <w:rsid w:val="00697442"/>
    <w:rsid w:val="006974A6"/>
    <w:rsid w:val="006974C8"/>
    <w:rsid w:val="00697686"/>
    <w:rsid w:val="00697688"/>
    <w:rsid w:val="006977F8"/>
    <w:rsid w:val="00697843"/>
    <w:rsid w:val="006978C1"/>
    <w:rsid w:val="00697DFB"/>
    <w:rsid w:val="00697E4A"/>
    <w:rsid w:val="00697FD9"/>
    <w:rsid w:val="006A0142"/>
    <w:rsid w:val="006A0145"/>
    <w:rsid w:val="006A01B9"/>
    <w:rsid w:val="006A01D7"/>
    <w:rsid w:val="006A0386"/>
    <w:rsid w:val="006A0430"/>
    <w:rsid w:val="006A0494"/>
    <w:rsid w:val="006A08DA"/>
    <w:rsid w:val="006A0A0F"/>
    <w:rsid w:val="006A0A27"/>
    <w:rsid w:val="006A0A3A"/>
    <w:rsid w:val="006A0B1D"/>
    <w:rsid w:val="006A0B97"/>
    <w:rsid w:val="006A0CFC"/>
    <w:rsid w:val="006A0D9F"/>
    <w:rsid w:val="006A0DCB"/>
    <w:rsid w:val="006A0DFD"/>
    <w:rsid w:val="006A0E8B"/>
    <w:rsid w:val="006A0EE4"/>
    <w:rsid w:val="006A0FBF"/>
    <w:rsid w:val="006A1031"/>
    <w:rsid w:val="006A116C"/>
    <w:rsid w:val="006A11E9"/>
    <w:rsid w:val="006A1231"/>
    <w:rsid w:val="006A12E8"/>
    <w:rsid w:val="006A13FC"/>
    <w:rsid w:val="006A18DB"/>
    <w:rsid w:val="006A19E0"/>
    <w:rsid w:val="006A19EC"/>
    <w:rsid w:val="006A1A3D"/>
    <w:rsid w:val="006A1A6C"/>
    <w:rsid w:val="006A1B34"/>
    <w:rsid w:val="006A1C44"/>
    <w:rsid w:val="006A1C72"/>
    <w:rsid w:val="006A1DB2"/>
    <w:rsid w:val="006A1E87"/>
    <w:rsid w:val="006A1FEF"/>
    <w:rsid w:val="006A2026"/>
    <w:rsid w:val="006A203E"/>
    <w:rsid w:val="006A2060"/>
    <w:rsid w:val="006A23D5"/>
    <w:rsid w:val="006A244C"/>
    <w:rsid w:val="006A25F7"/>
    <w:rsid w:val="006A2923"/>
    <w:rsid w:val="006A2931"/>
    <w:rsid w:val="006A2A1D"/>
    <w:rsid w:val="006A2BC2"/>
    <w:rsid w:val="006A2BCA"/>
    <w:rsid w:val="006A2CA3"/>
    <w:rsid w:val="006A2D4F"/>
    <w:rsid w:val="006A2ECF"/>
    <w:rsid w:val="006A2FCA"/>
    <w:rsid w:val="006A2FDC"/>
    <w:rsid w:val="006A2FF7"/>
    <w:rsid w:val="006A31CD"/>
    <w:rsid w:val="006A31E1"/>
    <w:rsid w:val="006A322A"/>
    <w:rsid w:val="006A3232"/>
    <w:rsid w:val="006A3275"/>
    <w:rsid w:val="006A34F3"/>
    <w:rsid w:val="006A3511"/>
    <w:rsid w:val="006A367A"/>
    <w:rsid w:val="006A3837"/>
    <w:rsid w:val="006A3AD2"/>
    <w:rsid w:val="006A3B01"/>
    <w:rsid w:val="006A3C7A"/>
    <w:rsid w:val="006A3DF1"/>
    <w:rsid w:val="006A405D"/>
    <w:rsid w:val="006A46E1"/>
    <w:rsid w:val="006A47D0"/>
    <w:rsid w:val="006A47EB"/>
    <w:rsid w:val="006A481B"/>
    <w:rsid w:val="006A483E"/>
    <w:rsid w:val="006A4844"/>
    <w:rsid w:val="006A48D6"/>
    <w:rsid w:val="006A4A40"/>
    <w:rsid w:val="006A4AE9"/>
    <w:rsid w:val="006A4C3A"/>
    <w:rsid w:val="006A4CFB"/>
    <w:rsid w:val="006A4D65"/>
    <w:rsid w:val="006A4FA8"/>
    <w:rsid w:val="006A4FBB"/>
    <w:rsid w:val="006A5084"/>
    <w:rsid w:val="006A524A"/>
    <w:rsid w:val="006A5265"/>
    <w:rsid w:val="006A5374"/>
    <w:rsid w:val="006A547F"/>
    <w:rsid w:val="006A5531"/>
    <w:rsid w:val="006A5833"/>
    <w:rsid w:val="006A5AA2"/>
    <w:rsid w:val="006A5D83"/>
    <w:rsid w:val="006A60D2"/>
    <w:rsid w:val="006A6156"/>
    <w:rsid w:val="006A6187"/>
    <w:rsid w:val="006A6228"/>
    <w:rsid w:val="006A634D"/>
    <w:rsid w:val="006A63B3"/>
    <w:rsid w:val="006A649D"/>
    <w:rsid w:val="006A651E"/>
    <w:rsid w:val="006A661D"/>
    <w:rsid w:val="006A6632"/>
    <w:rsid w:val="006A6645"/>
    <w:rsid w:val="006A6676"/>
    <w:rsid w:val="006A66F0"/>
    <w:rsid w:val="006A6738"/>
    <w:rsid w:val="006A678F"/>
    <w:rsid w:val="006A67DF"/>
    <w:rsid w:val="006A67EC"/>
    <w:rsid w:val="006A68E2"/>
    <w:rsid w:val="006A6A3C"/>
    <w:rsid w:val="006A6A3D"/>
    <w:rsid w:val="006A6B95"/>
    <w:rsid w:val="006A6C34"/>
    <w:rsid w:val="006A6DE3"/>
    <w:rsid w:val="006A6E3B"/>
    <w:rsid w:val="006A706B"/>
    <w:rsid w:val="006A71A6"/>
    <w:rsid w:val="006A74E8"/>
    <w:rsid w:val="006A751C"/>
    <w:rsid w:val="006A75E3"/>
    <w:rsid w:val="006A7662"/>
    <w:rsid w:val="006A78BC"/>
    <w:rsid w:val="006A7A40"/>
    <w:rsid w:val="006A7BF2"/>
    <w:rsid w:val="006A7E72"/>
    <w:rsid w:val="006A7F9C"/>
    <w:rsid w:val="006B0053"/>
    <w:rsid w:val="006B00FE"/>
    <w:rsid w:val="006B030E"/>
    <w:rsid w:val="006B03E1"/>
    <w:rsid w:val="006B03F1"/>
    <w:rsid w:val="006B0452"/>
    <w:rsid w:val="006B053C"/>
    <w:rsid w:val="006B07B0"/>
    <w:rsid w:val="006B0864"/>
    <w:rsid w:val="006B08A7"/>
    <w:rsid w:val="006B0C5B"/>
    <w:rsid w:val="006B0C7E"/>
    <w:rsid w:val="006B0CF8"/>
    <w:rsid w:val="006B0D10"/>
    <w:rsid w:val="006B0F0A"/>
    <w:rsid w:val="006B0F5A"/>
    <w:rsid w:val="006B1013"/>
    <w:rsid w:val="006B10AA"/>
    <w:rsid w:val="006B1229"/>
    <w:rsid w:val="006B13F5"/>
    <w:rsid w:val="006B15A3"/>
    <w:rsid w:val="006B162F"/>
    <w:rsid w:val="006B1831"/>
    <w:rsid w:val="006B1878"/>
    <w:rsid w:val="006B18F1"/>
    <w:rsid w:val="006B1BA9"/>
    <w:rsid w:val="006B1C40"/>
    <w:rsid w:val="006B1C4E"/>
    <w:rsid w:val="006B1C9F"/>
    <w:rsid w:val="006B1D5C"/>
    <w:rsid w:val="006B1E38"/>
    <w:rsid w:val="006B1E6D"/>
    <w:rsid w:val="006B1F5A"/>
    <w:rsid w:val="006B1F98"/>
    <w:rsid w:val="006B20DB"/>
    <w:rsid w:val="006B24DD"/>
    <w:rsid w:val="006B253A"/>
    <w:rsid w:val="006B2753"/>
    <w:rsid w:val="006B283C"/>
    <w:rsid w:val="006B2872"/>
    <w:rsid w:val="006B29B2"/>
    <w:rsid w:val="006B2A9C"/>
    <w:rsid w:val="006B2BBF"/>
    <w:rsid w:val="006B2D58"/>
    <w:rsid w:val="006B32CE"/>
    <w:rsid w:val="006B355F"/>
    <w:rsid w:val="006B35A4"/>
    <w:rsid w:val="006B3883"/>
    <w:rsid w:val="006B38D8"/>
    <w:rsid w:val="006B3A2F"/>
    <w:rsid w:val="006B3A69"/>
    <w:rsid w:val="006B3A99"/>
    <w:rsid w:val="006B3AC3"/>
    <w:rsid w:val="006B3AEA"/>
    <w:rsid w:val="006B3B3D"/>
    <w:rsid w:val="006B3D87"/>
    <w:rsid w:val="006B3E31"/>
    <w:rsid w:val="006B3EC4"/>
    <w:rsid w:val="006B3F30"/>
    <w:rsid w:val="006B40DF"/>
    <w:rsid w:val="006B410C"/>
    <w:rsid w:val="006B4213"/>
    <w:rsid w:val="006B4223"/>
    <w:rsid w:val="006B42C2"/>
    <w:rsid w:val="006B42F6"/>
    <w:rsid w:val="006B43A4"/>
    <w:rsid w:val="006B44E2"/>
    <w:rsid w:val="006B44EC"/>
    <w:rsid w:val="006B4653"/>
    <w:rsid w:val="006B46E6"/>
    <w:rsid w:val="006B471A"/>
    <w:rsid w:val="006B482E"/>
    <w:rsid w:val="006B4836"/>
    <w:rsid w:val="006B4AB8"/>
    <w:rsid w:val="006B4C0A"/>
    <w:rsid w:val="006B4C7A"/>
    <w:rsid w:val="006B4E19"/>
    <w:rsid w:val="006B500A"/>
    <w:rsid w:val="006B5211"/>
    <w:rsid w:val="006B52B4"/>
    <w:rsid w:val="006B5595"/>
    <w:rsid w:val="006B55D3"/>
    <w:rsid w:val="006B57C4"/>
    <w:rsid w:val="006B59FB"/>
    <w:rsid w:val="006B5A8E"/>
    <w:rsid w:val="006B5AF6"/>
    <w:rsid w:val="006B5B1E"/>
    <w:rsid w:val="006B5B57"/>
    <w:rsid w:val="006B5BBF"/>
    <w:rsid w:val="006B5CBD"/>
    <w:rsid w:val="006B5F58"/>
    <w:rsid w:val="006B5FF0"/>
    <w:rsid w:val="006B6146"/>
    <w:rsid w:val="006B61E2"/>
    <w:rsid w:val="006B655C"/>
    <w:rsid w:val="006B6711"/>
    <w:rsid w:val="006B678F"/>
    <w:rsid w:val="006B6804"/>
    <w:rsid w:val="006B687D"/>
    <w:rsid w:val="006B6953"/>
    <w:rsid w:val="006B6AC2"/>
    <w:rsid w:val="006B6B3E"/>
    <w:rsid w:val="006B6D19"/>
    <w:rsid w:val="006B6DB1"/>
    <w:rsid w:val="006B6DD9"/>
    <w:rsid w:val="006B6FCD"/>
    <w:rsid w:val="006B704C"/>
    <w:rsid w:val="006B71C2"/>
    <w:rsid w:val="006B725E"/>
    <w:rsid w:val="006B72B0"/>
    <w:rsid w:val="006B7320"/>
    <w:rsid w:val="006B74DA"/>
    <w:rsid w:val="006B75B5"/>
    <w:rsid w:val="006B7915"/>
    <w:rsid w:val="006B7952"/>
    <w:rsid w:val="006B7E3E"/>
    <w:rsid w:val="006B7ED2"/>
    <w:rsid w:val="006BC929"/>
    <w:rsid w:val="006C0019"/>
    <w:rsid w:val="006C00F7"/>
    <w:rsid w:val="006C0153"/>
    <w:rsid w:val="006C0273"/>
    <w:rsid w:val="006C04A9"/>
    <w:rsid w:val="006C0589"/>
    <w:rsid w:val="006C06B8"/>
    <w:rsid w:val="006C0799"/>
    <w:rsid w:val="006C0942"/>
    <w:rsid w:val="006C0B85"/>
    <w:rsid w:val="006C0C14"/>
    <w:rsid w:val="006C0E0D"/>
    <w:rsid w:val="006C0FC0"/>
    <w:rsid w:val="006C1120"/>
    <w:rsid w:val="006C11CA"/>
    <w:rsid w:val="006C123D"/>
    <w:rsid w:val="006C1341"/>
    <w:rsid w:val="006C1346"/>
    <w:rsid w:val="006C142C"/>
    <w:rsid w:val="006C14BA"/>
    <w:rsid w:val="006C1A5C"/>
    <w:rsid w:val="006C1A85"/>
    <w:rsid w:val="006C1ADA"/>
    <w:rsid w:val="006C1B6A"/>
    <w:rsid w:val="006C1CF6"/>
    <w:rsid w:val="006C1E46"/>
    <w:rsid w:val="006C1EB6"/>
    <w:rsid w:val="006C2110"/>
    <w:rsid w:val="006C2161"/>
    <w:rsid w:val="006C2189"/>
    <w:rsid w:val="006C21A4"/>
    <w:rsid w:val="006C243F"/>
    <w:rsid w:val="006C2580"/>
    <w:rsid w:val="006C25C1"/>
    <w:rsid w:val="006C262E"/>
    <w:rsid w:val="006C26A3"/>
    <w:rsid w:val="006C27B6"/>
    <w:rsid w:val="006C27FB"/>
    <w:rsid w:val="006C28EC"/>
    <w:rsid w:val="006C2A7B"/>
    <w:rsid w:val="006C2B29"/>
    <w:rsid w:val="006C2B88"/>
    <w:rsid w:val="006C2DF0"/>
    <w:rsid w:val="006C2E7A"/>
    <w:rsid w:val="006C3008"/>
    <w:rsid w:val="006C30B1"/>
    <w:rsid w:val="006C30CD"/>
    <w:rsid w:val="006C30F1"/>
    <w:rsid w:val="006C32C8"/>
    <w:rsid w:val="006C336D"/>
    <w:rsid w:val="006C33D1"/>
    <w:rsid w:val="006C3612"/>
    <w:rsid w:val="006C37F0"/>
    <w:rsid w:val="006C3847"/>
    <w:rsid w:val="006C3858"/>
    <w:rsid w:val="006C3938"/>
    <w:rsid w:val="006C395D"/>
    <w:rsid w:val="006C3B42"/>
    <w:rsid w:val="006C3BD4"/>
    <w:rsid w:val="006C3D18"/>
    <w:rsid w:val="006C3D6B"/>
    <w:rsid w:val="006C4042"/>
    <w:rsid w:val="006C40B2"/>
    <w:rsid w:val="006C4163"/>
    <w:rsid w:val="006C418D"/>
    <w:rsid w:val="006C41BE"/>
    <w:rsid w:val="006C4683"/>
    <w:rsid w:val="006C46D4"/>
    <w:rsid w:val="006C47AC"/>
    <w:rsid w:val="006C4825"/>
    <w:rsid w:val="006C4855"/>
    <w:rsid w:val="006C48E4"/>
    <w:rsid w:val="006C4B98"/>
    <w:rsid w:val="006C4BE7"/>
    <w:rsid w:val="006C4CC7"/>
    <w:rsid w:val="006C4EF0"/>
    <w:rsid w:val="006C4F7D"/>
    <w:rsid w:val="006C4FA9"/>
    <w:rsid w:val="006C5124"/>
    <w:rsid w:val="006C533C"/>
    <w:rsid w:val="006C53A5"/>
    <w:rsid w:val="006C544E"/>
    <w:rsid w:val="006C54B4"/>
    <w:rsid w:val="006C5C67"/>
    <w:rsid w:val="006C5C83"/>
    <w:rsid w:val="006C5D08"/>
    <w:rsid w:val="006C6066"/>
    <w:rsid w:val="006C6150"/>
    <w:rsid w:val="006C63F7"/>
    <w:rsid w:val="006C645C"/>
    <w:rsid w:val="006C6561"/>
    <w:rsid w:val="006C6592"/>
    <w:rsid w:val="006C6681"/>
    <w:rsid w:val="006C66CA"/>
    <w:rsid w:val="006C66DE"/>
    <w:rsid w:val="006C673D"/>
    <w:rsid w:val="006C673F"/>
    <w:rsid w:val="006C6783"/>
    <w:rsid w:val="006C685D"/>
    <w:rsid w:val="006C6A98"/>
    <w:rsid w:val="006C6B7E"/>
    <w:rsid w:val="006C6BE1"/>
    <w:rsid w:val="006C6C1E"/>
    <w:rsid w:val="006C6C81"/>
    <w:rsid w:val="006C70AD"/>
    <w:rsid w:val="006C71CC"/>
    <w:rsid w:val="006C71F7"/>
    <w:rsid w:val="006C73D2"/>
    <w:rsid w:val="006C740A"/>
    <w:rsid w:val="006C7492"/>
    <w:rsid w:val="006C7758"/>
    <w:rsid w:val="006C7833"/>
    <w:rsid w:val="006C799F"/>
    <w:rsid w:val="006C79B0"/>
    <w:rsid w:val="006C7A46"/>
    <w:rsid w:val="006C7A52"/>
    <w:rsid w:val="006C7ADC"/>
    <w:rsid w:val="006C7BB7"/>
    <w:rsid w:val="006C7E70"/>
    <w:rsid w:val="006CB2F5"/>
    <w:rsid w:val="006D008F"/>
    <w:rsid w:val="006D025E"/>
    <w:rsid w:val="006D02E1"/>
    <w:rsid w:val="006D05DF"/>
    <w:rsid w:val="006D0681"/>
    <w:rsid w:val="006D0699"/>
    <w:rsid w:val="006D0717"/>
    <w:rsid w:val="006D0726"/>
    <w:rsid w:val="006D078B"/>
    <w:rsid w:val="006D09C4"/>
    <w:rsid w:val="006D09D6"/>
    <w:rsid w:val="006D0D54"/>
    <w:rsid w:val="006D0F86"/>
    <w:rsid w:val="006D1020"/>
    <w:rsid w:val="006D1035"/>
    <w:rsid w:val="006D106F"/>
    <w:rsid w:val="006D11A6"/>
    <w:rsid w:val="006D1468"/>
    <w:rsid w:val="006D149C"/>
    <w:rsid w:val="006D14DC"/>
    <w:rsid w:val="006D1570"/>
    <w:rsid w:val="006D15FD"/>
    <w:rsid w:val="006D166D"/>
    <w:rsid w:val="006D17FE"/>
    <w:rsid w:val="006D1B75"/>
    <w:rsid w:val="006D1C43"/>
    <w:rsid w:val="006D1E56"/>
    <w:rsid w:val="006D1FA6"/>
    <w:rsid w:val="006D1FB8"/>
    <w:rsid w:val="006D1FEE"/>
    <w:rsid w:val="006D20BF"/>
    <w:rsid w:val="006D20D1"/>
    <w:rsid w:val="006D2142"/>
    <w:rsid w:val="006D22A5"/>
    <w:rsid w:val="006D2458"/>
    <w:rsid w:val="006D2895"/>
    <w:rsid w:val="006D28AE"/>
    <w:rsid w:val="006D2936"/>
    <w:rsid w:val="006D297B"/>
    <w:rsid w:val="006D29D9"/>
    <w:rsid w:val="006D2A72"/>
    <w:rsid w:val="006D2A85"/>
    <w:rsid w:val="006D2ACB"/>
    <w:rsid w:val="006D2BE6"/>
    <w:rsid w:val="006D2C4A"/>
    <w:rsid w:val="006D2D62"/>
    <w:rsid w:val="006D2DEB"/>
    <w:rsid w:val="006D2E9F"/>
    <w:rsid w:val="006D2EDB"/>
    <w:rsid w:val="006D309E"/>
    <w:rsid w:val="006D3192"/>
    <w:rsid w:val="006D3213"/>
    <w:rsid w:val="006D33F6"/>
    <w:rsid w:val="006D34AB"/>
    <w:rsid w:val="006D34E3"/>
    <w:rsid w:val="006D36E7"/>
    <w:rsid w:val="006D37B3"/>
    <w:rsid w:val="006D37FE"/>
    <w:rsid w:val="006D3C05"/>
    <w:rsid w:val="006D3DC8"/>
    <w:rsid w:val="006D3E85"/>
    <w:rsid w:val="006D3F70"/>
    <w:rsid w:val="006D3FC5"/>
    <w:rsid w:val="006D41AB"/>
    <w:rsid w:val="006D41AF"/>
    <w:rsid w:val="006D4501"/>
    <w:rsid w:val="006D4544"/>
    <w:rsid w:val="006D4655"/>
    <w:rsid w:val="006D475A"/>
    <w:rsid w:val="006D47C0"/>
    <w:rsid w:val="006D47D5"/>
    <w:rsid w:val="006D4802"/>
    <w:rsid w:val="006D4959"/>
    <w:rsid w:val="006D4AB8"/>
    <w:rsid w:val="006D4C5A"/>
    <w:rsid w:val="006D4D49"/>
    <w:rsid w:val="006D4DA1"/>
    <w:rsid w:val="006D4F4F"/>
    <w:rsid w:val="006D4F8D"/>
    <w:rsid w:val="006D4FCD"/>
    <w:rsid w:val="006D5021"/>
    <w:rsid w:val="006D5187"/>
    <w:rsid w:val="006D52EB"/>
    <w:rsid w:val="006D550D"/>
    <w:rsid w:val="006D564C"/>
    <w:rsid w:val="006D565F"/>
    <w:rsid w:val="006D57FC"/>
    <w:rsid w:val="006D584E"/>
    <w:rsid w:val="006D58B7"/>
    <w:rsid w:val="006D5B33"/>
    <w:rsid w:val="006D5C4B"/>
    <w:rsid w:val="006D613D"/>
    <w:rsid w:val="006D6245"/>
    <w:rsid w:val="006D62D1"/>
    <w:rsid w:val="006D633D"/>
    <w:rsid w:val="006D649C"/>
    <w:rsid w:val="006D6612"/>
    <w:rsid w:val="006D662F"/>
    <w:rsid w:val="006D66C1"/>
    <w:rsid w:val="006D6719"/>
    <w:rsid w:val="006D6AB7"/>
    <w:rsid w:val="006D6B92"/>
    <w:rsid w:val="006D6C4E"/>
    <w:rsid w:val="006D6C6D"/>
    <w:rsid w:val="006D6DCC"/>
    <w:rsid w:val="006D6F58"/>
    <w:rsid w:val="006D711C"/>
    <w:rsid w:val="006D7198"/>
    <w:rsid w:val="006D71EC"/>
    <w:rsid w:val="006D7285"/>
    <w:rsid w:val="006D7399"/>
    <w:rsid w:val="006D7451"/>
    <w:rsid w:val="006D747A"/>
    <w:rsid w:val="006D7536"/>
    <w:rsid w:val="006D7805"/>
    <w:rsid w:val="006D7A80"/>
    <w:rsid w:val="006D7AC8"/>
    <w:rsid w:val="006D7BC3"/>
    <w:rsid w:val="006D7BE3"/>
    <w:rsid w:val="006D7E8A"/>
    <w:rsid w:val="006D7F27"/>
    <w:rsid w:val="006D7F36"/>
    <w:rsid w:val="006D7FE8"/>
    <w:rsid w:val="006E033A"/>
    <w:rsid w:val="006E03A8"/>
    <w:rsid w:val="006E047A"/>
    <w:rsid w:val="006E06B1"/>
    <w:rsid w:val="006E0745"/>
    <w:rsid w:val="006E086D"/>
    <w:rsid w:val="006E08B7"/>
    <w:rsid w:val="006E0B10"/>
    <w:rsid w:val="006E0C82"/>
    <w:rsid w:val="006E0C87"/>
    <w:rsid w:val="006E0F87"/>
    <w:rsid w:val="006E10F9"/>
    <w:rsid w:val="006E129D"/>
    <w:rsid w:val="006E13C7"/>
    <w:rsid w:val="006E14E0"/>
    <w:rsid w:val="006E151D"/>
    <w:rsid w:val="006E15BA"/>
    <w:rsid w:val="006E1890"/>
    <w:rsid w:val="006E190C"/>
    <w:rsid w:val="006E194F"/>
    <w:rsid w:val="006E1950"/>
    <w:rsid w:val="006E1D5E"/>
    <w:rsid w:val="006E20D9"/>
    <w:rsid w:val="006E2168"/>
    <w:rsid w:val="006E2370"/>
    <w:rsid w:val="006E27DB"/>
    <w:rsid w:val="006E2AAA"/>
    <w:rsid w:val="006E2C93"/>
    <w:rsid w:val="006E2D01"/>
    <w:rsid w:val="006E2D89"/>
    <w:rsid w:val="006E2E88"/>
    <w:rsid w:val="006E30AB"/>
    <w:rsid w:val="006E3215"/>
    <w:rsid w:val="006E3276"/>
    <w:rsid w:val="006E32D8"/>
    <w:rsid w:val="006E3495"/>
    <w:rsid w:val="006E34A7"/>
    <w:rsid w:val="006E356C"/>
    <w:rsid w:val="006E35CA"/>
    <w:rsid w:val="006E35D4"/>
    <w:rsid w:val="006E3877"/>
    <w:rsid w:val="006E3971"/>
    <w:rsid w:val="006E3A12"/>
    <w:rsid w:val="006E3AC4"/>
    <w:rsid w:val="006E3B5C"/>
    <w:rsid w:val="006E3D67"/>
    <w:rsid w:val="006E3FB0"/>
    <w:rsid w:val="006E44F1"/>
    <w:rsid w:val="006E465D"/>
    <w:rsid w:val="006E4680"/>
    <w:rsid w:val="006E470E"/>
    <w:rsid w:val="006E476A"/>
    <w:rsid w:val="006E479B"/>
    <w:rsid w:val="006E487C"/>
    <w:rsid w:val="006E4A1A"/>
    <w:rsid w:val="006E4A79"/>
    <w:rsid w:val="006E4AA7"/>
    <w:rsid w:val="006E4ABB"/>
    <w:rsid w:val="006E4ACA"/>
    <w:rsid w:val="006E4AD2"/>
    <w:rsid w:val="006E4BAA"/>
    <w:rsid w:val="006E4C4B"/>
    <w:rsid w:val="006E532B"/>
    <w:rsid w:val="006E5331"/>
    <w:rsid w:val="006E537C"/>
    <w:rsid w:val="006E5416"/>
    <w:rsid w:val="006E557C"/>
    <w:rsid w:val="006E5583"/>
    <w:rsid w:val="006E55BF"/>
    <w:rsid w:val="006E562D"/>
    <w:rsid w:val="006E56F8"/>
    <w:rsid w:val="006E5752"/>
    <w:rsid w:val="006E57B1"/>
    <w:rsid w:val="006E58D3"/>
    <w:rsid w:val="006E5C42"/>
    <w:rsid w:val="006E5D4C"/>
    <w:rsid w:val="006E5D6D"/>
    <w:rsid w:val="006E5DB6"/>
    <w:rsid w:val="006E5E81"/>
    <w:rsid w:val="006E5F0F"/>
    <w:rsid w:val="006E5F32"/>
    <w:rsid w:val="006E60BC"/>
    <w:rsid w:val="006E60F9"/>
    <w:rsid w:val="006E6121"/>
    <w:rsid w:val="006E619F"/>
    <w:rsid w:val="006E61F9"/>
    <w:rsid w:val="006E620B"/>
    <w:rsid w:val="006E6438"/>
    <w:rsid w:val="006E6493"/>
    <w:rsid w:val="006E6733"/>
    <w:rsid w:val="006E68FE"/>
    <w:rsid w:val="006E6A73"/>
    <w:rsid w:val="006E6B03"/>
    <w:rsid w:val="006E6C8B"/>
    <w:rsid w:val="006E6E44"/>
    <w:rsid w:val="006E6F55"/>
    <w:rsid w:val="006E708D"/>
    <w:rsid w:val="006E7104"/>
    <w:rsid w:val="006E7402"/>
    <w:rsid w:val="006E7472"/>
    <w:rsid w:val="006E75AE"/>
    <w:rsid w:val="006E75ED"/>
    <w:rsid w:val="006E7607"/>
    <w:rsid w:val="006E7719"/>
    <w:rsid w:val="006E7809"/>
    <w:rsid w:val="006E789F"/>
    <w:rsid w:val="006E78CE"/>
    <w:rsid w:val="006E7918"/>
    <w:rsid w:val="006E7967"/>
    <w:rsid w:val="006E7A86"/>
    <w:rsid w:val="006E7B44"/>
    <w:rsid w:val="006E7C4E"/>
    <w:rsid w:val="006E7E3D"/>
    <w:rsid w:val="006E7E50"/>
    <w:rsid w:val="006F0082"/>
    <w:rsid w:val="006F02CF"/>
    <w:rsid w:val="006F0459"/>
    <w:rsid w:val="006F04EA"/>
    <w:rsid w:val="006F0513"/>
    <w:rsid w:val="006F0536"/>
    <w:rsid w:val="006F056C"/>
    <w:rsid w:val="006F0585"/>
    <w:rsid w:val="006F06F5"/>
    <w:rsid w:val="006F0703"/>
    <w:rsid w:val="006F07AE"/>
    <w:rsid w:val="006F0943"/>
    <w:rsid w:val="006F0DB5"/>
    <w:rsid w:val="006F0DC9"/>
    <w:rsid w:val="006F0EFE"/>
    <w:rsid w:val="006F11D8"/>
    <w:rsid w:val="006F1242"/>
    <w:rsid w:val="006F128A"/>
    <w:rsid w:val="006F12C6"/>
    <w:rsid w:val="006F13BF"/>
    <w:rsid w:val="006F14CD"/>
    <w:rsid w:val="006F1516"/>
    <w:rsid w:val="006F1557"/>
    <w:rsid w:val="006F16C1"/>
    <w:rsid w:val="006F172A"/>
    <w:rsid w:val="006F1748"/>
    <w:rsid w:val="006F18C6"/>
    <w:rsid w:val="006F1BDA"/>
    <w:rsid w:val="006F1BFB"/>
    <w:rsid w:val="006F1DCF"/>
    <w:rsid w:val="006F1F1B"/>
    <w:rsid w:val="006F1FE2"/>
    <w:rsid w:val="006F1FF6"/>
    <w:rsid w:val="006F211D"/>
    <w:rsid w:val="006F22BD"/>
    <w:rsid w:val="006F2378"/>
    <w:rsid w:val="006F2568"/>
    <w:rsid w:val="006F2575"/>
    <w:rsid w:val="006F25F7"/>
    <w:rsid w:val="006F27D1"/>
    <w:rsid w:val="006F2815"/>
    <w:rsid w:val="006F28D4"/>
    <w:rsid w:val="006F28D7"/>
    <w:rsid w:val="006F294F"/>
    <w:rsid w:val="006F2AD0"/>
    <w:rsid w:val="006F2BA9"/>
    <w:rsid w:val="006F2BC2"/>
    <w:rsid w:val="006F2C10"/>
    <w:rsid w:val="006F2C73"/>
    <w:rsid w:val="006F2D5A"/>
    <w:rsid w:val="006F2D75"/>
    <w:rsid w:val="006F2DBA"/>
    <w:rsid w:val="006F2DF2"/>
    <w:rsid w:val="006F2F7F"/>
    <w:rsid w:val="006F2F9B"/>
    <w:rsid w:val="006F3007"/>
    <w:rsid w:val="006F33BC"/>
    <w:rsid w:val="006F350B"/>
    <w:rsid w:val="006F3541"/>
    <w:rsid w:val="006F355E"/>
    <w:rsid w:val="006F3609"/>
    <w:rsid w:val="006F364C"/>
    <w:rsid w:val="006F3674"/>
    <w:rsid w:val="006F372A"/>
    <w:rsid w:val="006F3836"/>
    <w:rsid w:val="006F3839"/>
    <w:rsid w:val="006F38F5"/>
    <w:rsid w:val="006F39DA"/>
    <w:rsid w:val="006F3A37"/>
    <w:rsid w:val="006F3AA4"/>
    <w:rsid w:val="006F3D3F"/>
    <w:rsid w:val="006F3E19"/>
    <w:rsid w:val="006F4168"/>
    <w:rsid w:val="006F41A1"/>
    <w:rsid w:val="006F452E"/>
    <w:rsid w:val="006F46A1"/>
    <w:rsid w:val="006F4888"/>
    <w:rsid w:val="006F497A"/>
    <w:rsid w:val="006F4A31"/>
    <w:rsid w:val="006F4A84"/>
    <w:rsid w:val="006F4B21"/>
    <w:rsid w:val="006F4B7D"/>
    <w:rsid w:val="006F4BC5"/>
    <w:rsid w:val="006F4C67"/>
    <w:rsid w:val="006F4DA1"/>
    <w:rsid w:val="006F4DC4"/>
    <w:rsid w:val="006F4EC2"/>
    <w:rsid w:val="006F4F60"/>
    <w:rsid w:val="006F5005"/>
    <w:rsid w:val="006F50BF"/>
    <w:rsid w:val="006F52B1"/>
    <w:rsid w:val="006F5430"/>
    <w:rsid w:val="006F546C"/>
    <w:rsid w:val="006F5494"/>
    <w:rsid w:val="006F5533"/>
    <w:rsid w:val="006F5586"/>
    <w:rsid w:val="006F5664"/>
    <w:rsid w:val="006F5726"/>
    <w:rsid w:val="006F588A"/>
    <w:rsid w:val="006F58A8"/>
    <w:rsid w:val="006F5A74"/>
    <w:rsid w:val="006F5DC8"/>
    <w:rsid w:val="006F5F2A"/>
    <w:rsid w:val="006F5F66"/>
    <w:rsid w:val="006F6176"/>
    <w:rsid w:val="006F625C"/>
    <w:rsid w:val="006F6298"/>
    <w:rsid w:val="006F635D"/>
    <w:rsid w:val="006F64E8"/>
    <w:rsid w:val="006F6505"/>
    <w:rsid w:val="006F69BB"/>
    <w:rsid w:val="006F6ABE"/>
    <w:rsid w:val="006F6D64"/>
    <w:rsid w:val="006F6D77"/>
    <w:rsid w:val="006F6EB8"/>
    <w:rsid w:val="006F70EA"/>
    <w:rsid w:val="006F7230"/>
    <w:rsid w:val="006F7408"/>
    <w:rsid w:val="006F7562"/>
    <w:rsid w:val="006F756D"/>
    <w:rsid w:val="006F77BE"/>
    <w:rsid w:val="006F789F"/>
    <w:rsid w:val="006F794D"/>
    <w:rsid w:val="006F79D2"/>
    <w:rsid w:val="006F7B1A"/>
    <w:rsid w:val="006F7B25"/>
    <w:rsid w:val="006F7B8F"/>
    <w:rsid w:val="006F7D8C"/>
    <w:rsid w:val="006F7EE4"/>
    <w:rsid w:val="006F7F6E"/>
    <w:rsid w:val="0070011A"/>
    <w:rsid w:val="007001E3"/>
    <w:rsid w:val="00700342"/>
    <w:rsid w:val="0070054A"/>
    <w:rsid w:val="0070059A"/>
    <w:rsid w:val="00700762"/>
    <w:rsid w:val="0070080B"/>
    <w:rsid w:val="0070094C"/>
    <w:rsid w:val="00700A4A"/>
    <w:rsid w:val="00700B2C"/>
    <w:rsid w:val="00701123"/>
    <w:rsid w:val="007014CC"/>
    <w:rsid w:val="0070152D"/>
    <w:rsid w:val="0070185C"/>
    <w:rsid w:val="00701966"/>
    <w:rsid w:val="00701A98"/>
    <w:rsid w:val="00701BC3"/>
    <w:rsid w:val="00701BFC"/>
    <w:rsid w:val="00701E9B"/>
    <w:rsid w:val="00701F14"/>
    <w:rsid w:val="00701F54"/>
    <w:rsid w:val="00702033"/>
    <w:rsid w:val="00702065"/>
    <w:rsid w:val="00702279"/>
    <w:rsid w:val="007023E7"/>
    <w:rsid w:val="00702551"/>
    <w:rsid w:val="007025F9"/>
    <w:rsid w:val="0070262E"/>
    <w:rsid w:val="00702667"/>
    <w:rsid w:val="0070270C"/>
    <w:rsid w:val="00702716"/>
    <w:rsid w:val="00702732"/>
    <w:rsid w:val="007028D7"/>
    <w:rsid w:val="00702A58"/>
    <w:rsid w:val="00702B67"/>
    <w:rsid w:val="00702B69"/>
    <w:rsid w:val="00702C03"/>
    <w:rsid w:val="00702C32"/>
    <w:rsid w:val="00702D6A"/>
    <w:rsid w:val="00702DD6"/>
    <w:rsid w:val="00702F08"/>
    <w:rsid w:val="00702F4A"/>
    <w:rsid w:val="00703008"/>
    <w:rsid w:val="00703036"/>
    <w:rsid w:val="00703096"/>
    <w:rsid w:val="0070327B"/>
    <w:rsid w:val="00703857"/>
    <w:rsid w:val="00703926"/>
    <w:rsid w:val="007039AA"/>
    <w:rsid w:val="00703AD7"/>
    <w:rsid w:val="00703C49"/>
    <w:rsid w:val="00703E02"/>
    <w:rsid w:val="00703EB2"/>
    <w:rsid w:val="0070401D"/>
    <w:rsid w:val="00704084"/>
    <w:rsid w:val="007040D3"/>
    <w:rsid w:val="00704170"/>
    <w:rsid w:val="007042A9"/>
    <w:rsid w:val="007042E3"/>
    <w:rsid w:val="0070458E"/>
    <w:rsid w:val="007046EF"/>
    <w:rsid w:val="00704948"/>
    <w:rsid w:val="00704B92"/>
    <w:rsid w:val="00704E7D"/>
    <w:rsid w:val="00704F1C"/>
    <w:rsid w:val="00705183"/>
    <w:rsid w:val="007052AE"/>
    <w:rsid w:val="007054B5"/>
    <w:rsid w:val="00705520"/>
    <w:rsid w:val="007055B8"/>
    <w:rsid w:val="0070575D"/>
    <w:rsid w:val="00705888"/>
    <w:rsid w:val="007058EE"/>
    <w:rsid w:val="00705ABA"/>
    <w:rsid w:val="00705B08"/>
    <w:rsid w:val="00705B5A"/>
    <w:rsid w:val="00705BB6"/>
    <w:rsid w:val="00705C9C"/>
    <w:rsid w:val="00705D06"/>
    <w:rsid w:val="00705E14"/>
    <w:rsid w:val="00705EA5"/>
    <w:rsid w:val="007060AF"/>
    <w:rsid w:val="0070612C"/>
    <w:rsid w:val="0070646A"/>
    <w:rsid w:val="007064E5"/>
    <w:rsid w:val="0070656B"/>
    <w:rsid w:val="0070677F"/>
    <w:rsid w:val="00706C57"/>
    <w:rsid w:val="00706C74"/>
    <w:rsid w:val="00706ECD"/>
    <w:rsid w:val="00707016"/>
    <w:rsid w:val="00707163"/>
    <w:rsid w:val="007071C1"/>
    <w:rsid w:val="0070755F"/>
    <w:rsid w:val="00707719"/>
    <w:rsid w:val="007078C6"/>
    <w:rsid w:val="00707998"/>
    <w:rsid w:val="00707A5C"/>
    <w:rsid w:val="00707B20"/>
    <w:rsid w:val="00707B73"/>
    <w:rsid w:val="00707D46"/>
    <w:rsid w:val="00707D61"/>
    <w:rsid w:val="00707DA5"/>
    <w:rsid w:val="00707DEE"/>
    <w:rsid w:val="00707E43"/>
    <w:rsid w:val="00707EA8"/>
    <w:rsid w:val="00707EB5"/>
    <w:rsid w:val="00707F28"/>
    <w:rsid w:val="007102D9"/>
    <w:rsid w:val="0071053B"/>
    <w:rsid w:val="007107D1"/>
    <w:rsid w:val="00710937"/>
    <w:rsid w:val="00710938"/>
    <w:rsid w:val="00710A97"/>
    <w:rsid w:val="00710CC7"/>
    <w:rsid w:val="00710E59"/>
    <w:rsid w:val="00711007"/>
    <w:rsid w:val="0071107E"/>
    <w:rsid w:val="00711235"/>
    <w:rsid w:val="007112FE"/>
    <w:rsid w:val="007114B4"/>
    <w:rsid w:val="007115C9"/>
    <w:rsid w:val="007115EC"/>
    <w:rsid w:val="0071170B"/>
    <w:rsid w:val="00711813"/>
    <w:rsid w:val="00711841"/>
    <w:rsid w:val="007119C2"/>
    <w:rsid w:val="00711B8E"/>
    <w:rsid w:val="00711B97"/>
    <w:rsid w:val="00711BAB"/>
    <w:rsid w:val="00711CEA"/>
    <w:rsid w:val="00712005"/>
    <w:rsid w:val="00712198"/>
    <w:rsid w:val="007121DF"/>
    <w:rsid w:val="007121FB"/>
    <w:rsid w:val="0071234C"/>
    <w:rsid w:val="0071237F"/>
    <w:rsid w:val="00712457"/>
    <w:rsid w:val="00712601"/>
    <w:rsid w:val="00712685"/>
    <w:rsid w:val="007126A1"/>
    <w:rsid w:val="00712759"/>
    <w:rsid w:val="0071286B"/>
    <w:rsid w:val="0071290E"/>
    <w:rsid w:val="00712979"/>
    <w:rsid w:val="00712A0A"/>
    <w:rsid w:val="00712EB2"/>
    <w:rsid w:val="00712F3F"/>
    <w:rsid w:val="00712F75"/>
    <w:rsid w:val="0071319A"/>
    <w:rsid w:val="00713235"/>
    <w:rsid w:val="00713362"/>
    <w:rsid w:val="00713440"/>
    <w:rsid w:val="007134DD"/>
    <w:rsid w:val="00713743"/>
    <w:rsid w:val="00713745"/>
    <w:rsid w:val="0071375F"/>
    <w:rsid w:val="00713815"/>
    <w:rsid w:val="007138D6"/>
    <w:rsid w:val="00713A3C"/>
    <w:rsid w:val="00713B89"/>
    <w:rsid w:val="00713D1D"/>
    <w:rsid w:val="00713D8F"/>
    <w:rsid w:val="00713FBB"/>
    <w:rsid w:val="00714230"/>
    <w:rsid w:val="0071438F"/>
    <w:rsid w:val="00714390"/>
    <w:rsid w:val="00714470"/>
    <w:rsid w:val="00714531"/>
    <w:rsid w:val="00714614"/>
    <w:rsid w:val="007146A0"/>
    <w:rsid w:val="007146BF"/>
    <w:rsid w:val="007148FC"/>
    <w:rsid w:val="007149FC"/>
    <w:rsid w:val="00714A28"/>
    <w:rsid w:val="00714ABE"/>
    <w:rsid w:val="00714C02"/>
    <w:rsid w:val="00714C7B"/>
    <w:rsid w:val="00714EB9"/>
    <w:rsid w:val="00714F00"/>
    <w:rsid w:val="00714F0E"/>
    <w:rsid w:val="0071517F"/>
    <w:rsid w:val="00715198"/>
    <w:rsid w:val="0071523F"/>
    <w:rsid w:val="007152A1"/>
    <w:rsid w:val="007154C2"/>
    <w:rsid w:val="0071560A"/>
    <w:rsid w:val="0071564F"/>
    <w:rsid w:val="00715709"/>
    <w:rsid w:val="0071597B"/>
    <w:rsid w:val="00715994"/>
    <w:rsid w:val="00715A30"/>
    <w:rsid w:val="00715AFF"/>
    <w:rsid w:val="00715B2F"/>
    <w:rsid w:val="00715B80"/>
    <w:rsid w:val="00715C2E"/>
    <w:rsid w:val="00715CA0"/>
    <w:rsid w:val="00715DDD"/>
    <w:rsid w:val="00715E55"/>
    <w:rsid w:val="00715FDC"/>
    <w:rsid w:val="00716133"/>
    <w:rsid w:val="00716149"/>
    <w:rsid w:val="007161F6"/>
    <w:rsid w:val="00716200"/>
    <w:rsid w:val="00716282"/>
    <w:rsid w:val="00716434"/>
    <w:rsid w:val="00716480"/>
    <w:rsid w:val="0071650C"/>
    <w:rsid w:val="00716651"/>
    <w:rsid w:val="0071667B"/>
    <w:rsid w:val="007166CC"/>
    <w:rsid w:val="00716799"/>
    <w:rsid w:val="007168B0"/>
    <w:rsid w:val="00716DEF"/>
    <w:rsid w:val="00716E13"/>
    <w:rsid w:val="00716E88"/>
    <w:rsid w:val="00717057"/>
    <w:rsid w:val="00717116"/>
    <w:rsid w:val="00717746"/>
    <w:rsid w:val="00717A22"/>
    <w:rsid w:val="00717AA1"/>
    <w:rsid w:val="00717DC6"/>
    <w:rsid w:val="00717F38"/>
    <w:rsid w:val="0072027A"/>
    <w:rsid w:val="007203DF"/>
    <w:rsid w:val="0072075F"/>
    <w:rsid w:val="00720786"/>
    <w:rsid w:val="007207B4"/>
    <w:rsid w:val="00720940"/>
    <w:rsid w:val="00720C93"/>
    <w:rsid w:val="00720E35"/>
    <w:rsid w:val="00721080"/>
    <w:rsid w:val="00721159"/>
    <w:rsid w:val="00721241"/>
    <w:rsid w:val="00721359"/>
    <w:rsid w:val="0072139A"/>
    <w:rsid w:val="007213AA"/>
    <w:rsid w:val="007213B6"/>
    <w:rsid w:val="007213E8"/>
    <w:rsid w:val="007217C8"/>
    <w:rsid w:val="00721D25"/>
    <w:rsid w:val="00721E29"/>
    <w:rsid w:val="00721E79"/>
    <w:rsid w:val="00721EEA"/>
    <w:rsid w:val="00721F54"/>
    <w:rsid w:val="00722047"/>
    <w:rsid w:val="007220C8"/>
    <w:rsid w:val="007220E3"/>
    <w:rsid w:val="0072210B"/>
    <w:rsid w:val="00722191"/>
    <w:rsid w:val="007225C5"/>
    <w:rsid w:val="00722714"/>
    <w:rsid w:val="00722867"/>
    <w:rsid w:val="007228BF"/>
    <w:rsid w:val="00722B61"/>
    <w:rsid w:val="00722BB5"/>
    <w:rsid w:val="00722C9E"/>
    <w:rsid w:val="00722DBF"/>
    <w:rsid w:val="00722E02"/>
    <w:rsid w:val="00722F39"/>
    <w:rsid w:val="00723055"/>
    <w:rsid w:val="007230A6"/>
    <w:rsid w:val="007230F3"/>
    <w:rsid w:val="00723159"/>
    <w:rsid w:val="007231C2"/>
    <w:rsid w:val="00723342"/>
    <w:rsid w:val="00723348"/>
    <w:rsid w:val="0072363A"/>
    <w:rsid w:val="007236E8"/>
    <w:rsid w:val="00723777"/>
    <w:rsid w:val="007238CE"/>
    <w:rsid w:val="007238E5"/>
    <w:rsid w:val="00723A6A"/>
    <w:rsid w:val="00723B50"/>
    <w:rsid w:val="00723C82"/>
    <w:rsid w:val="00723CFD"/>
    <w:rsid w:val="00723D31"/>
    <w:rsid w:val="00723DF7"/>
    <w:rsid w:val="00723E3F"/>
    <w:rsid w:val="00724397"/>
    <w:rsid w:val="007245EE"/>
    <w:rsid w:val="00724671"/>
    <w:rsid w:val="00724733"/>
    <w:rsid w:val="0072473E"/>
    <w:rsid w:val="00724755"/>
    <w:rsid w:val="0072496B"/>
    <w:rsid w:val="00724C08"/>
    <w:rsid w:val="00724EC3"/>
    <w:rsid w:val="00724F5D"/>
    <w:rsid w:val="007250F5"/>
    <w:rsid w:val="0072519F"/>
    <w:rsid w:val="007252E2"/>
    <w:rsid w:val="00725348"/>
    <w:rsid w:val="0072548A"/>
    <w:rsid w:val="0072549F"/>
    <w:rsid w:val="00725766"/>
    <w:rsid w:val="00725BF7"/>
    <w:rsid w:val="00725F60"/>
    <w:rsid w:val="00726089"/>
    <w:rsid w:val="007261D7"/>
    <w:rsid w:val="0072650D"/>
    <w:rsid w:val="00726529"/>
    <w:rsid w:val="007265DE"/>
    <w:rsid w:val="0072662D"/>
    <w:rsid w:val="007267A5"/>
    <w:rsid w:val="0072697C"/>
    <w:rsid w:val="00726A22"/>
    <w:rsid w:val="00726C12"/>
    <w:rsid w:val="00726C50"/>
    <w:rsid w:val="00726CC0"/>
    <w:rsid w:val="00726F84"/>
    <w:rsid w:val="00726FE9"/>
    <w:rsid w:val="00727083"/>
    <w:rsid w:val="0072715E"/>
    <w:rsid w:val="007271E3"/>
    <w:rsid w:val="00727267"/>
    <w:rsid w:val="007273E3"/>
    <w:rsid w:val="007275D1"/>
    <w:rsid w:val="00727791"/>
    <w:rsid w:val="007277AB"/>
    <w:rsid w:val="007278BB"/>
    <w:rsid w:val="00727919"/>
    <w:rsid w:val="00727A13"/>
    <w:rsid w:val="00727A14"/>
    <w:rsid w:val="00727ABD"/>
    <w:rsid w:val="00727CAC"/>
    <w:rsid w:val="00727DD0"/>
    <w:rsid w:val="00727F6F"/>
    <w:rsid w:val="00727F82"/>
    <w:rsid w:val="00727FB8"/>
    <w:rsid w:val="00729A51"/>
    <w:rsid w:val="007305EF"/>
    <w:rsid w:val="00730664"/>
    <w:rsid w:val="00730872"/>
    <w:rsid w:val="007308AF"/>
    <w:rsid w:val="007308DD"/>
    <w:rsid w:val="00730B01"/>
    <w:rsid w:val="00730BFE"/>
    <w:rsid w:val="00730C4E"/>
    <w:rsid w:val="00730E77"/>
    <w:rsid w:val="007311A1"/>
    <w:rsid w:val="00731429"/>
    <w:rsid w:val="00731607"/>
    <w:rsid w:val="0073199C"/>
    <w:rsid w:val="0073199E"/>
    <w:rsid w:val="00731A1C"/>
    <w:rsid w:val="00731B16"/>
    <w:rsid w:val="00731CEC"/>
    <w:rsid w:val="00731CF0"/>
    <w:rsid w:val="00731E62"/>
    <w:rsid w:val="00731E69"/>
    <w:rsid w:val="00731F80"/>
    <w:rsid w:val="00732255"/>
    <w:rsid w:val="00732259"/>
    <w:rsid w:val="00732394"/>
    <w:rsid w:val="00732395"/>
    <w:rsid w:val="007323BA"/>
    <w:rsid w:val="00732435"/>
    <w:rsid w:val="007324E2"/>
    <w:rsid w:val="0073269B"/>
    <w:rsid w:val="007327AA"/>
    <w:rsid w:val="00732829"/>
    <w:rsid w:val="007328A0"/>
    <w:rsid w:val="007329B3"/>
    <w:rsid w:val="00732A05"/>
    <w:rsid w:val="00732C74"/>
    <w:rsid w:val="007330E4"/>
    <w:rsid w:val="00733248"/>
    <w:rsid w:val="007332E5"/>
    <w:rsid w:val="00733338"/>
    <w:rsid w:val="007334B3"/>
    <w:rsid w:val="00733887"/>
    <w:rsid w:val="007339EF"/>
    <w:rsid w:val="00733D3A"/>
    <w:rsid w:val="00733D5A"/>
    <w:rsid w:val="00733DA7"/>
    <w:rsid w:val="00733DFC"/>
    <w:rsid w:val="00733E97"/>
    <w:rsid w:val="00733FC9"/>
    <w:rsid w:val="0073401C"/>
    <w:rsid w:val="00734057"/>
    <w:rsid w:val="007341FB"/>
    <w:rsid w:val="007341FD"/>
    <w:rsid w:val="007344FD"/>
    <w:rsid w:val="0073466A"/>
    <w:rsid w:val="00734738"/>
    <w:rsid w:val="007347C4"/>
    <w:rsid w:val="00734808"/>
    <w:rsid w:val="0073496E"/>
    <w:rsid w:val="00734C24"/>
    <w:rsid w:val="00734D1E"/>
    <w:rsid w:val="00734D32"/>
    <w:rsid w:val="00734F18"/>
    <w:rsid w:val="007350E7"/>
    <w:rsid w:val="00735147"/>
    <w:rsid w:val="007351B8"/>
    <w:rsid w:val="007351DF"/>
    <w:rsid w:val="00735306"/>
    <w:rsid w:val="0073542E"/>
    <w:rsid w:val="00735433"/>
    <w:rsid w:val="007354D3"/>
    <w:rsid w:val="00735881"/>
    <w:rsid w:val="007359EB"/>
    <w:rsid w:val="00735ABA"/>
    <w:rsid w:val="00735B56"/>
    <w:rsid w:val="00735B7E"/>
    <w:rsid w:val="00735E30"/>
    <w:rsid w:val="00735F6D"/>
    <w:rsid w:val="00735F75"/>
    <w:rsid w:val="00735F9D"/>
    <w:rsid w:val="0073603E"/>
    <w:rsid w:val="00736374"/>
    <w:rsid w:val="0073637E"/>
    <w:rsid w:val="00736716"/>
    <w:rsid w:val="00736893"/>
    <w:rsid w:val="00736A90"/>
    <w:rsid w:val="00736BD2"/>
    <w:rsid w:val="00736C14"/>
    <w:rsid w:val="00736C3A"/>
    <w:rsid w:val="00736D2D"/>
    <w:rsid w:val="00736F48"/>
    <w:rsid w:val="00736F94"/>
    <w:rsid w:val="00737077"/>
    <w:rsid w:val="0073708F"/>
    <w:rsid w:val="00737454"/>
    <w:rsid w:val="00737790"/>
    <w:rsid w:val="00737865"/>
    <w:rsid w:val="00737AC5"/>
    <w:rsid w:val="00737BCE"/>
    <w:rsid w:val="00737BFC"/>
    <w:rsid w:val="00737C64"/>
    <w:rsid w:val="00737E89"/>
    <w:rsid w:val="007400A3"/>
    <w:rsid w:val="00740244"/>
    <w:rsid w:val="007404BF"/>
    <w:rsid w:val="007405CB"/>
    <w:rsid w:val="007405D5"/>
    <w:rsid w:val="00740689"/>
    <w:rsid w:val="00740831"/>
    <w:rsid w:val="0074089E"/>
    <w:rsid w:val="00740A63"/>
    <w:rsid w:val="00740A8B"/>
    <w:rsid w:val="00740B19"/>
    <w:rsid w:val="00740CB4"/>
    <w:rsid w:val="00740DC4"/>
    <w:rsid w:val="00740E53"/>
    <w:rsid w:val="00740F4E"/>
    <w:rsid w:val="0074111C"/>
    <w:rsid w:val="0074118F"/>
    <w:rsid w:val="007411F5"/>
    <w:rsid w:val="0074129C"/>
    <w:rsid w:val="007414E1"/>
    <w:rsid w:val="007414E5"/>
    <w:rsid w:val="007415BD"/>
    <w:rsid w:val="007415F5"/>
    <w:rsid w:val="00741612"/>
    <w:rsid w:val="007417E5"/>
    <w:rsid w:val="007418F1"/>
    <w:rsid w:val="00741D68"/>
    <w:rsid w:val="00741D80"/>
    <w:rsid w:val="00741D83"/>
    <w:rsid w:val="00741E20"/>
    <w:rsid w:val="007421C2"/>
    <w:rsid w:val="00742222"/>
    <w:rsid w:val="00742468"/>
    <w:rsid w:val="007424E9"/>
    <w:rsid w:val="0074250E"/>
    <w:rsid w:val="0074269C"/>
    <w:rsid w:val="007428CB"/>
    <w:rsid w:val="00742BD7"/>
    <w:rsid w:val="00742BEC"/>
    <w:rsid w:val="00742BF8"/>
    <w:rsid w:val="00742C8B"/>
    <w:rsid w:val="00742D02"/>
    <w:rsid w:val="00742F21"/>
    <w:rsid w:val="00743211"/>
    <w:rsid w:val="0074354C"/>
    <w:rsid w:val="00743713"/>
    <w:rsid w:val="00743762"/>
    <w:rsid w:val="007438FB"/>
    <w:rsid w:val="00743905"/>
    <w:rsid w:val="00743949"/>
    <w:rsid w:val="00743987"/>
    <w:rsid w:val="00743A6A"/>
    <w:rsid w:val="00743ADC"/>
    <w:rsid w:val="00743BBF"/>
    <w:rsid w:val="00743D31"/>
    <w:rsid w:val="00743E17"/>
    <w:rsid w:val="00743EFF"/>
    <w:rsid w:val="00743F98"/>
    <w:rsid w:val="00744073"/>
    <w:rsid w:val="007441AA"/>
    <w:rsid w:val="00744316"/>
    <w:rsid w:val="0074451E"/>
    <w:rsid w:val="007445BE"/>
    <w:rsid w:val="00744870"/>
    <w:rsid w:val="007448D5"/>
    <w:rsid w:val="0074492B"/>
    <w:rsid w:val="00744B1D"/>
    <w:rsid w:val="00744BC6"/>
    <w:rsid w:val="00744E93"/>
    <w:rsid w:val="00744F5A"/>
    <w:rsid w:val="00744F93"/>
    <w:rsid w:val="0074511D"/>
    <w:rsid w:val="007451B3"/>
    <w:rsid w:val="00745261"/>
    <w:rsid w:val="00745332"/>
    <w:rsid w:val="007455D2"/>
    <w:rsid w:val="0074569D"/>
    <w:rsid w:val="00745750"/>
    <w:rsid w:val="0074580F"/>
    <w:rsid w:val="00745AF8"/>
    <w:rsid w:val="00745C69"/>
    <w:rsid w:val="00745CA6"/>
    <w:rsid w:val="00745D1F"/>
    <w:rsid w:val="00745D77"/>
    <w:rsid w:val="00745D83"/>
    <w:rsid w:val="0074614E"/>
    <w:rsid w:val="00746275"/>
    <w:rsid w:val="00746491"/>
    <w:rsid w:val="007465B3"/>
    <w:rsid w:val="00746791"/>
    <w:rsid w:val="00746919"/>
    <w:rsid w:val="00746988"/>
    <w:rsid w:val="007469B7"/>
    <w:rsid w:val="00746A01"/>
    <w:rsid w:val="00746A4B"/>
    <w:rsid w:val="00746AA3"/>
    <w:rsid w:val="00746CEB"/>
    <w:rsid w:val="00746D2D"/>
    <w:rsid w:val="00746D3D"/>
    <w:rsid w:val="00746E1A"/>
    <w:rsid w:val="00746E93"/>
    <w:rsid w:val="00746EB9"/>
    <w:rsid w:val="00746EE1"/>
    <w:rsid w:val="00746F4E"/>
    <w:rsid w:val="007470D4"/>
    <w:rsid w:val="007471DE"/>
    <w:rsid w:val="0074726A"/>
    <w:rsid w:val="0074727A"/>
    <w:rsid w:val="00747353"/>
    <w:rsid w:val="007473A7"/>
    <w:rsid w:val="007473C0"/>
    <w:rsid w:val="007474FF"/>
    <w:rsid w:val="00747505"/>
    <w:rsid w:val="007476DC"/>
    <w:rsid w:val="007479A2"/>
    <w:rsid w:val="00747A65"/>
    <w:rsid w:val="00747D51"/>
    <w:rsid w:val="00747D65"/>
    <w:rsid w:val="00747E8D"/>
    <w:rsid w:val="007500DC"/>
    <w:rsid w:val="00750116"/>
    <w:rsid w:val="0075011A"/>
    <w:rsid w:val="0075022A"/>
    <w:rsid w:val="00750313"/>
    <w:rsid w:val="00750583"/>
    <w:rsid w:val="00750591"/>
    <w:rsid w:val="007507AF"/>
    <w:rsid w:val="007507D3"/>
    <w:rsid w:val="00750AFF"/>
    <w:rsid w:val="00750C2A"/>
    <w:rsid w:val="00750D65"/>
    <w:rsid w:val="00750E13"/>
    <w:rsid w:val="00750F59"/>
    <w:rsid w:val="00751158"/>
    <w:rsid w:val="007513CF"/>
    <w:rsid w:val="007514D5"/>
    <w:rsid w:val="00751597"/>
    <w:rsid w:val="007515CF"/>
    <w:rsid w:val="0075192D"/>
    <w:rsid w:val="00751BD8"/>
    <w:rsid w:val="00751C03"/>
    <w:rsid w:val="00751C18"/>
    <w:rsid w:val="00751E9D"/>
    <w:rsid w:val="00752025"/>
    <w:rsid w:val="007524D6"/>
    <w:rsid w:val="00752500"/>
    <w:rsid w:val="00752528"/>
    <w:rsid w:val="007527B9"/>
    <w:rsid w:val="00752927"/>
    <w:rsid w:val="00752B32"/>
    <w:rsid w:val="00752B8D"/>
    <w:rsid w:val="00752BA2"/>
    <w:rsid w:val="00752D1D"/>
    <w:rsid w:val="00752D38"/>
    <w:rsid w:val="00752E6C"/>
    <w:rsid w:val="007531D1"/>
    <w:rsid w:val="007533A9"/>
    <w:rsid w:val="007533B6"/>
    <w:rsid w:val="00753445"/>
    <w:rsid w:val="00753481"/>
    <w:rsid w:val="007534A8"/>
    <w:rsid w:val="00753557"/>
    <w:rsid w:val="00753703"/>
    <w:rsid w:val="00753744"/>
    <w:rsid w:val="007537C7"/>
    <w:rsid w:val="007538CB"/>
    <w:rsid w:val="007538D1"/>
    <w:rsid w:val="00753A39"/>
    <w:rsid w:val="00753A5E"/>
    <w:rsid w:val="00753D31"/>
    <w:rsid w:val="00753D6B"/>
    <w:rsid w:val="00753EEF"/>
    <w:rsid w:val="00753FF0"/>
    <w:rsid w:val="00754183"/>
    <w:rsid w:val="00754382"/>
    <w:rsid w:val="0075446B"/>
    <w:rsid w:val="007544C5"/>
    <w:rsid w:val="007545B9"/>
    <w:rsid w:val="007548E9"/>
    <w:rsid w:val="00754A1C"/>
    <w:rsid w:val="00754CEB"/>
    <w:rsid w:val="00754ED2"/>
    <w:rsid w:val="00754F84"/>
    <w:rsid w:val="00755099"/>
    <w:rsid w:val="00755160"/>
    <w:rsid w:val="0075519F"/>
    <w:rsid w:val="007551A4"/>
    <w:rsid w:val="00755219"/>
    <w:rsid w:val="007553E6"/>
    <w:rsid w:val="0075545C"/>
    <w:rsid w:val="00755516"/>
    <w:rsid w:val="00755541"/>
    <w:rsid w:val="007555D3"/>
    <w:rsid w:val="0075561F"/>
    <w:rsid w:val="007557DB"/>
    <w:rsid w:val="0075580A"/>
    <w:rsid w:val="00755873"/>
    <w:rsid w:val="00755A45"/>
    <w:rsid w:val="00755AC7"/>
    <w:rsid w:val="00755C45"/>
    <w:rsid w:val="00755C6A"/>
    <w:rsid w:val="00756034"/>
    <w:rsid w:val="00756080"/>
    <w:rsid w:val="00756174"/>
    <w:rsid w:val="007564AE"/>
    <w:rsid w:val="0075653C"/>
    <w:rsid w:val="007566DC"/>
    <w:rsid w:val="007566FF"/>
    <w:rsid w:val="00756746"/>
    <w:rsid w:val="007568B9"/>
    <w:rsid w:val="007568F1"/>
    <w:rsid w:val="007569D2"/>
    <w:rsid w:val="00756A54"/>
    <w:rsid w:val="00756B13"/>
    <w:rsid w:val="00756B21"/>
    <w:rsid w:val="00756E1D"/>
    <w:rsid w:val="00756E4E"/>
    <w:rsid w:val="00756F3C"/>
    <w:rsid w:val="0075702B"/>
    <w:rsid w:val="00757032"/>
    <w:rsid w:val="0075745D"/>
    <w:rsid w:val="00757491"/>
    <w:rsid w:val="007574AA"/>
    <w:rsid w:val="00757705"/>
    <w:rsid w:val="00757781"/>
    <w:rsid w:val="0075778A"/>
    <w:rsid w:val="007577EA"/>
    <w:rsid w:val="007579EA"/>
    <w:rsid w:val="00757C6A"/>
    <w:rsid w:val="00757FD5"/>
    <w:rsid w:val="00760100"/>
    <w:rsid w:val="00760172"/>
    <w:rsid w:val="00760378"/>
    <w:rsid w:val="007604D3"/>
    <w:rsid w:val="0076060F"/>
    <w:rsid w:val="0076088B"/>
    <w:rsid w:val="00760A27"/>
    <w:rsid w:val="00760A5A"/>
    <w:rsid w:val="00760B17"/>
    <w:rsid w:val="00760B44"/>
    <w:rsid w:val="00760BF4"/>
    <w:rsid w:val="00760C47"/>
    <w:rsid w:val="00760D49"/>
    <w:rsid w:val="00761038"/>
    <w:rsid w:val="00761369"/>
    <w:rsid w:val="0076148F"/>
    <w:rsid w:val="00761525"/>
    <w:rsid w:val="00761660"/>
    <w:rsid w:val="007617C8"/>
    <w:rsid w:val="0076185F"/>
    <w:rsid w:val="0076189A"/>
    <w:rsid w:val="007618C0"/>
    <w:rsid w:val="00761A22"/>
    <w:rsid w:val="00761B2E"/>
    <w:rsid w:val="00761D77"/>
    <w:rsid w:val="00761EF4"/>
    <w:rsid w:val="00761F90"/>
    <w:rsid w:val="00762098"/>
    <w:rsid w:val="007620A1"/>
    <w:rsid w:val="00762133"/>
    <w:rsid w:val="00762251"/>
    <w:rsid w:val="0076244A"/>
    <w:rsid w:val="00762AC3"/>
    <w:rsid w:val="00762B00"/>
    <w:rsid w:val="00762D89"/>
    <w:rsid w:val="00762E35"/>
    <w:rsid w:val="00762F6F"/>
    <w:rsid w:val="00762FE0"/>
    <w:rsid w:val="00763340"/>
    <w:rsid w:val="00763567"/>
    <w:rsid w:val="0076365D"/>
    <w:rsid w:val="007636A7"/>
    <w:rsid w:val="0076370C"/>
    <w:rsid w:val="00763796"/>
    <w:rsid w:val="007637B2"/>
    <w:rsid w:val="0076399D"/>
    <w:rsid w:val="00763A05"/>
    <w:rsid w:val="00763D60"/>
    <w:rsid w:val="00763DED"/>
    <w:rsid w:val="00763E1C"/>
    <w:rsid w:val="00763E78"/>
    <w:rsid w:val="00763FA5"/>
    <w:rsid w:val="00764062"/>
    <w:rsid w:val="00764073"/>
    <w:rsid w:val="007641CD"/>
    <w:rsid w:val="00764244"/>
    <w:rsid w:val="007642CA"/>
    <w:rsid w:val="007643B9"/>
    <w:rsid w:val="00764554"/>
    <w:rsid w:val="00764759"/>
    <w:rsid w:val="0076490D"/>
    <w:rsid w:val="00764AD3"/>
    <w:rsid w:val="00764B0E"/>
    <w:rsid w:val="00764F1B"/>
    <w:rsid w:val="0076503F"/>
    <w:rsid w:val="007651B7"/>
    <w:rsid w:val="00765306"/>
    <w:rsid w:val="00765441"/>
    <w:rsid w:val="007656F4"/>
    <w:rsid w:val="0076588B"/>
    <w:rsid w:val="0076590F"/>
    <w:rsid w:val="0076592E"/>
    <w:rsid w:val="00765A21"/>
    <w:rsid w:val="00765B4E"/>
    <w:rsid w:val="00765BB0"/>
    <w:rsid w:val="00765CCF"/>
    <w:rsid w:val="00765D59"/>
    <w:rsid w:val="00765E36"/>
    <w:rsid w:val="00765F89"/>
    <w:rsid w:val="007660A8"/>
    <w:rsid w:val="0076623D"/>
    <w:rsid w:val="0076638C"/>
    <w:rsid w:val="007663BD"/>
    <w:rsid w:val="0076642D"/>
    <w:rsid w:val="00766506"/>
    <w:rsid w:val="007665BA"/>
    <w:rsid w:val="007666EF"/>
    <w:rsid w:val="00766783"/>
    <w:rsid w:val="00766825"/>
    <w:rsid w:val="00766858"/>
    <w:rsid w:val="00766874"/>
    <w:rsid w:val="007668D5"/>
    <w:rsid w:val="00766973"/>
    <w:rsid w:val="00766A15"/>
    <w:rsid w:val="00766B32"/>
    <w:rsid w:val="00766EC1"/>
    <w:rsid w:val="00766F0F"/>
    <w:rsid w:val="0076711E"/>
    <w:rsid w:val="007672BF"/>
    <w:rsid w:val="007674FF"/>
    <w:rsid w:val="00767537"/>
    <w:rsid w:val="00767619"/>
    <w:rsid w:val="00767867"/>
    <w:rsid w:val="00767B09"/>
    <w:rsid w:val="00767EEE"/>
    <w:rsid w:val="00767FB4"/>
    <w:rsid w:val="00770016"/>
    <w:rsid w:val="00770104"/>
    <w:rsid w:val="0077010D"/>
    <w:rsid w:val="00770153"/>
    <w:rsid w:val="007702FD"/>
    <w:rsid w:val="007707D3"/>
    <w:rsid w:val="0077086A"/>
    <w:rsid w:val="0077096A"/>
    <w:rsid w:val="00770A1B"/>
    <w:rsid w:val="00770AFC"/>
    <w:rsid w:val="00770C7A"/>
    <w:rsid w:val="00770DE3"/>
    <w:rsid w:val="00770E17"/>
    <w:rsid w:val="00770E30"/>
    <w:rsid w:val="00770E64"/>
    <w:rsid w:val="00770E89"/>
    <w:rsid w:val="00770E9F"/>
    <w:rsid w:val="00770F95"/>
    <w:rsid w:val="00771050"/>
    <w:rsid w:val="00771172"/>
    <w:rsid w:val="007711B7"/>
    <w:rsid w:val="0077124A"/>
    <w:rsid w:val="007713DF"/>
    <w:rsid w:val="007713F6"/>
    <w:rsid w:val="00771457"/>
    <w:rsid w:val="007715AD"/>
    <w:rsid w:val="00771887"/>
    <w:rsid w:val="0077189A"/>
    <w:rsid w:val="00771A2D"/>
    <w:rsid w:val="00771ACB"/>
    <w:rsid w:val="00771C34"/>
    <w:rsid w:val="00771D12"/>
    <w:rsid w:val="00771ED0"/>
    <w:rsid w:val="00771EF8"/>
    <w:rsid w:val="00771F3C"/>
    <w:rsid w:val="00771F87"/>
    <w:rsid w:val="00772191"/>
    <w:rsid w:val="00772292"/>
    <w:rsid w:val="007722B5"/>
    <w:rsid w:val="00772621"/>
    <w:rsid w:val="0077289B"/>
    <w:rsid w:val="00772915"/>
    <w:rsid w:val="0077299E"/>
    <w:rsid w:val="00772BD8"/>
    <w:rsid w:val="00772C9B"/>
    <w:rsid w:val="00772CDC"/>
    <w:rsid w:val="00772D37"/>
    <w:rsid w:val="00772E12"/>
    <w:rsid w:val="00772E1B"/>
    <w:rsid w:val="00772E62"/>
    <w:rsid w:val="00772F56"/>
    <w:rsid w:val="00773002"/>
    <w:rsid w:val="00773164"/>
    <w:rsid w:val="0077321B"/>
    <w:rsid w:val="007733A6"/>
    <w:rsid w:val="007733E3"/>
    <w:rsid w:val="007733E4"/>
    <w:rsid w:val="00773473"/>
    <w:rsid w:val="0077369A"/>
    <w:rsid w:val="007736E4"/>
    <w:rsid w:val="00773794"/>
    <w:rsid w:val="0077382E"/>
    <w:rsid w:val="007738AA"/>
    <w:rsid w:val="00773BBA"/>
    <w:rsid w:val="00773F22"/>
    <w:rsid w:val="00773FD0"/>
    <w:rsid w:val="00773FF5"/>
    <w:rsid w:val="00774124"/>
    <w:rsid w:val="0077413C"/>
    <w:rsid w:val="00774200"/>
    <w:rsid w:val="007744D0"/>
    <w:rsid w:val="0077460D"/>
    <w:rsid w:val="0077475F"/>
    <w:rsid w:val="00774773"/>
    <w:rsid w:val="00774824"/>
    <w:rsid w:val="00774838"/>
    <w:rsid w:val="007748AA"/>
    <w:rsid w:val="0077494E"/>
    <w:rsid w:val="00774A16"/>
    <w:rsid w:val="00774F0A"/>
    <w:rsid w:val="007750EC"/>
    <w:rsid w:val="00775157"/>
    <w:rsid w:val="00775185"/>
    <w:rsid w:val="00775277"/>
    <w:rsid w:val="00775342"/>
    <w:rsid w:val="00775446"/>
    <w:rsid w:val="007754B8"/>
    <w:rsid w:val="007757FF"/>
    <w:rsid w:val="0077588C"/>
    <w:rsid w:val="00775968"/>
    <w:rsid w:val="00775B8B"/>
    <w:rsid w:val="00775BA2"/>
    <w:rsid w:val="00775C75"/>
    <w:rsid w:val="00775E54"/>
    <w:rsid w:val="00775EE6"/>
    <w:rsid w:val="00775F22"/>
    <w:rsid w:val="0077603B"/>
    <w:rsid w:val="007760A2"/>
    <w:rsid w:val="007760FD"/>
    <w:rsid w:val="00776154"/>
    <w:rsid w:val="007761ED"/>
    <w:rsid w:val="00776205"/>
    <w:rsid w:val="00776465"/>
    <w:rsid w:val="007765E6"/>
    <w:rsid w:val="00776636"/>
    <w:rsid w:val="007766C9"/>
    <w:rsid w:val="007767A6"/>
    <w:rsid w:val="007767C5"/>
    <w:rsid w:val="0077691C"/>
    <w:rsid w:val="007769CA"/>
    <w:rsid w:val="00776C73"/>
    <w:rsid w:val="00776D5C"/>
    <w:rsid w:val="00776D69"/>
    <w:rsid w:val="00776DD7"/>
    <w:rsid w:val="00776E69"/>
    <w:rsid w:val="00777045"/>
    <w:rsid w:val="00777057"/>
    <w:rsid w:val="00777098"/>
    <w:rsid w:val="007772E2"/>
    <w:rsid w:val="00777C22"/>
    <w:rsid w:val="00777C4C"/>
    <w:rsid w:val="00777CDC"/>
    <w:rsid w:val="00777D78"/>
    <w:rsid w:val="00777E6B"/>
    <w:rsid w:val="00777F89"/>
    <w:rsid w:val="0078017C"/>
    <w:rsid w:val="007802E8"/>
    <w:rsid w:val="00780319"/>
    <w:rsid w:val="007803C1"/>
    <w:rsid w:val="0078048C"/>
    <w:rsid w:val="007804DA"/>
    <w:rsid w:val="007807DF"/>
    <w:rsid w:val="00780821"/>
    <w:rsid w:val="00780823"/>
    <w:rsid w:val="007808A3"/>
    <w:rsid w:val="0078095D"/>
    <w:rsid w:val="00780BC8"/>
    <w:rsid w:val="00780D30"/>
    <w:rsid w:val="00780DB7"/>
    <w:rsid w:val="007810CE"/>
    <w:rsid w:val="0078131B"/>
    <w:rsid w:val="00781322"/>
    <w:rsid w:val="007814A3"/>
    <w:rsid w:val="0078158B"/>
    <w:rsid w:val="0078161E"/>
    <w:rsid w:val="007817DE"/>
    <w:rsid w:val="00781853"/>
    <w:rsid w:val="00781A13"/>
    <w:rsid w:val="00781AFF"/>
    <w:rsid w:val="00781B13"/>
    <w:rsid w:val="00781B9E"/>
    <w:rsid w:val="00781C26"/>
    <w:rsid w:val="00781D2F"/>
    <w:rsid w:val="00781E98"/>
    <w:rsid w:val="00781F6B"/>
    <w:rsid w:val="007821CC"/>
    <w:rsid w:val="007822B0"/>
    <w:rsid w:val="00782415"/>
    <w:rsid w:val="00782683"/>
    <w:rsid w:val="007826F4"/>
    <w:rsid w:val="0078279E"/>
    <w:rsid w:val="007827F1"/>
    <w:rsid w:val="0078289E"/>
    <w:rsid w:val="00782AAB"/>
    <w:rsid w:val="00782B17"/>
    <w:rsid w:val="00782BDA"/>
    <w:rsid w:val="00782C50"/>
    <w:rsid w:val="00782D41"/>
    <w:rsid w:val="00782DD7"/>
    <w:rsid w:val="00782DFB"/>
    <w:rsid w:val="00782E05"/>
    <w:rsid w:val="00782E72"/>
    <w:rsid w:val="00783037"/>
    <w:rsid w:val="007830B9"/>
    <w:rsid w:val="007830DF"/>
    <w:rsid w:val="00783145"/>
    <w:rsid w:val="0078318C"/>
    <w:rsid w:val="007832A7"/>
    <w:rsid w:val="007833FA"/>
    <w:rsid w:val="00783474"/>
    <w:rsid w:val="0078369E"/>
    <w:rsid w:val="00783AD5"/>
    <w:rsid w:val="00783B20"/>
    <w:rsid w:val="00783B70"/>
    <w:rsid w:val="00783BA4"/>
    <w:rsid w:val="00783E3E"/>
    <w:rsid w:val="00784139"/>
    <w:rsid w:val="007841AD"/>
    <w:rsid w:val="00784223"/>
    <w:rsid w:val="00784293"/>
    <w:rsid w:val="00784340"/>
    <w:rsid w:val="007843ED"/>
    <w:rsid w:val="0078445E"/>
    <w:rsid w:val="00784543"/>
    <w:rsid w:val="00784766"/>
    <w:rsid w:val="007847DF"/>
    <w:rsid w:val="00784803"/>
    <w:rsid w:val="00784815"/>
    <w:rsid w:val="00784C90"/>
    <w:rsid w:val="00784F32"/>
    <w:rsid w:val="00784F3F"/>
    <w:rsid w:val="0078504F"/>
    <w:rsid w:val="00785414"/>
    <w:rsid w:val="00785528"/>
    <w:rsid w:val="00785588"/>
    <w:rsid w:val="007856A1"/>
    <w:rsid w:val="007857FD"/>
    <w:rsid w:val="0078585A"/>
    <w:rsid w:val="007859B8"/>
    <w:rsid w:val="00785C7A"/>
    <w:rsid w:val="00785CC5"/>
    <w:rsid w:val="00785D9E"/>
    <w:rsid w:val="00785F8D"/>
    <w:rsid w:val="007860C8"/>
    <w:rsid w:val="007860DF"/>
    <w:rsid w:val="00786114"/>
    <w:rsid w:val="0078613D"/>
    <w:rsid w:val="007861BA"/>
    <w:rsid w:val="0078625E"/>
    <w:rsid w:val="0078628C"/>
    <w:rsid w:val="00786299"/>
    <w:rsid w:val="00786335"/>
    <w:rsid w:val="00786403"/>
    <w:rsid w:val="00786408"/>
    <w:rsid w:val="00786410"/>
    <w:rsid w:val="0078641A"/>
    <w:rsid w:val="007864B5"/>
    <w:rsid w:val="007866DA"/>
    <w:rsid w:val="0078672B"/>
    <w:rsid w:val="0078681D"/>
    <w:rsid w:val="007868D7"/>
    <w:rsid w:val="00786A1B"/>
    <w:rsid w:val="00786C54"/>
    <w:rsid w:val="00786D3A"/>
    <w:rsid w:val="00786E09"/>
    <w:rsid w:val="00786E33"/>
    <w:rsid w:val="00786EE0"/>
    <w:rsid w:val="00786F2F"/>
    <w:rsid w:val="00786F78"/>
    <w:rsid w:val="00786F87"/>
    <w:rsid w:val="00787206"/>
    <w:rsid w:val="0078740D"/>
    <w:rsid w:val="00787443"/>
    <w:rsid w:val="0078746A"/>
    <w:rsid w:val="00787512"/>
    <w:rsid w:val="007876A6"/>
    <w:rsid w:val="0078789F"/>
    <w:rsid w:val="00787925"/>
    <w:rsid w:val="00787ABC"/>
    <w:rsid w:val="00787B82"/>
    <w:rsid w:val="00787F5E"/>
    <w:rsid w:val="00787FB9"/>
    <w:rsid w:val="00787FEA"/>
    <w:rsid w:val="0079007A"/>
    <w:rsid w:val="007901CD"/>
    <w:rsid w:val="007901EA"/>
    <w:rsid w:val="007902A7"/>
    <w:rsid w:val="0079036A"/>
    <w:rsid w:val="0079048D"/>
    <w:rsid w:val="007904F7"/>
    <w:rsid w:val="007905BC"/>
    <w:rsid w:val="007906BC"/>
    <w:rsid w:val="00790812"/>
    <w:rsid w:val="007908E8"/>
    <w:rsid w:val="007909D1"/>
    <w:rsid w:val="00790A20"/>
    <w:rsid w:val="00790A29"/>
    <w:rsid w:val="00790A6E"/>
    <w:rsid w:val="00790C31"/>
    <w:rsid w:val="00790E34"/>
    <w:rsid w:val="00790F06"/>
    <w:rsid w:val="00790F31"/>
    <w:rsid w:val="00790FEB"/>
    <w:rsid w:val="00791205"/>
    <w:rsid w:val="0079126D"/>
    <w:rsid w:val="0079144B"/>
    <w:rsid w:val="00791499"/>
    <w:rsid w:val="0079149E"/>
    <w:rsid w:val="0079150D"/>
    <w:rsid w:val="00791852"/>
    <w:rsid w:val="00791929"/>
    <w:rsid w:val="00791944"/>
    <w:rsid w:val="00791A3D"/>
    <w:rsid w:val="00791C1D"/>
    <w:rsid w:val="00791E43"/>
    <w:rsid w:val="00791E4E"/>
    <w:rsid w:val="00791F19"/>
    <w:rsid w:val="00791F5D"/>
    <w:rsid w:val="00791F6D"/>
    <w:rsid w:val="00792067"/>
    <w:rsid w:val="00792078"/>
    <w:rsid w:val="007920DB"/>
    <w:rsid w:val="007921A4"/>
    <w:rsid w:val="007921F4"/>
    <w:rsid w:val="00792422"/>
    <w:rsid w:val="007928EA"/>
    <w:rsid w:val="00792AA5"/>
    <w:rsid w:val="00792BF0"/>
    <w:rsid w:val="00792D45"/>
    <w:rsid w:val="00792ED5"/>
    <w:rsid w:val="00792EE3"/>
    <w:rsid w:val="0079326F"/>
    <w:rsid w:val="007932CF"/>
    <w:rsid w:val="007932D2"/>
    <w:rsid w:val="00793368"/>
    <w:rsid w:val="00793393"/>
    <w:rsid w:val="007933E6"/>
    <w:rsid w:val="00793545"/>
    <w:rsid w:val="007935CF"/>
    <w:rsid w:val="007935EE"/>
    <w:rsid w:val="007938DF"/>
    <w:rsid w:val="00793970"/>
    <w:rsid w:val="00793D71"/>
    <w:rsid w:val="00793E4E"/>
    <w:rsid w:val="00793F6D"/>
    <w:rsid w:val="00794594"/>
    <w:rsid w:val="007945B2"/>
    <w:rsid w:val="007945C8"/>
    <w:rsid w:val="00794915"/>
    <w:rsid w:val="00794DCA"/>
    <w:rsid w:val="00794E5F"/>
    <w:rsid w:val="007950A2"/>
    <w:rsid w:val="007951DB"/>
    <w:rsid w:val="007952F8"/>
    <w:rsid w:val="00795387"/>
    <w:rsid w:val="00795407"/>
    <w:rsid w:val="00795432"/>
    <w:rsid w:val="0079548D"/>
    <w:rsid w:val="007954AA"/>
    <w:rsid w:val="00795856"/>
    <w:rsid w:val="00795C21"/>
    <w:rsid w:val="00795D0B"/>
    <w:rsid w:val="00795D8C"/>
    <w:rsid w:val="0079602A"/>
    <w:rsid w:val="0079603B"/>
    <w:rsid w:val="00796190"/>
    <w:rsid w:val="0079619B"/>
    <w:rsid w:val="007961C8"/>
    <w:rsid w:val="00796280"/>
    <w:rsid w:val="0079632A"/>
    <w:rsid w:val="00796783"/>
    <w:rsid w:val="007967D0"/>
    <w:rsid w:val="0079690B"/>
    <w:rsid w:val="00796941"/>
    <w:rsid w:val="00796947"/>
    <w:rsid w:val="00796966"/>
    <w:rsid w:val="00796A48"/>
    <w:rsid w:val="00796A99"/>
    <w:rsid w:val="00796ABF"/>
    <w:rsid w:val="00796B25"/>
    <w:rsid w:val="00796B44"/>
    <w:rsid w:val="00796BA4"/>
    <w:rsid w:val="00796ED8"/>
    <w:rsid w:val="0079706C"/>
    <w:rsid w:val="0079719A"/>
    <w:rsid w:val="0079729A"/>
    <w:rsid w:val="0079740A"/>
    <w:rsid w:val="0079764B"/>
    <w:rsid w:val="007977AA"/>
    <w:rsid w:val="007978D7"/>
    <w:rsid w:val="00797956"/>
    <w:rsid w:val="00797ACD"/>
    <w:rsid w:val="00797BCA"/>
    <w:rsid w:val="00797BFA"/>
    <w:rsid w:val="00797E3A"/>
    <w:rsid w:val="00797E9B"/>
    <w:rsid w:val="00797F0C"/>
    <w:rsid w:val="00797FC6"/>
    <w:rsid w:val="007A0116"/>
    <w:rsid w:val="007A01A5"/>
    <w:rsid w:val="007A036E"/>
    <w:rsid w:val="007A03B8"/>
    <w:rsid w:val="007A0522"/>
    <w:rsid w:val="007A077C"/>
    <w:rsid w:val="007A0966"/>
    <w:rsid w:val="007A0AAD"/>
    <w:rsid w:val="007A0B1E"/>
    <w:rsid w:val="007A0B4C"/>
    <w:rsid w:val="007A0BAB"/>
    <w:rsid w:val="007A0BEC"/>
    <w:rsid w:val="007A0C36"/>
    <w:rsid w:val="007A0CB8"/>
    <w:rsid w:val="007A0D1C"/>
    <w:rsid w:val="007A0F18"/>
    <w:rsid w:val="007A0F53"/>
    <w:rsid w:val="007A1103"/>
    <w:rsid w:val="007A1187"/>
    <w:rsid w:val="007A160E"/>
    <w:rsid w:val="007A162D"/>
    <w:rsid w:val="007A1855"/>
    <w:rsid w:val="007A18E5"/>
    <w:rsid w:val="007A19C0"/>
    <w:rsid w:val="007A1A67"/>
    <w:rsid w:val="007A1A9F"/>
    <w:rsid w:val="007A1B5E"/>
    <w:rsid w:val="007A1CB1"/>
    <w:rsid w:val="007A1CDE"/>
    <w:rsid w:val="007A1D13"/>
    <w:rsid w:val="007A1F68"/>
    <w:rsid w:val="007A2192"/>
    <w:rsid w:val="007A219E"/>
    <w:rsid w:val="007A223E"/>
    <w:rsid w:val="007A2310"/>
    <w:rsid w:val="007A238E"/>
    <w:rsid w:val="007A2570"/>
    <w:rsid w:val="007A26C5"/>
    <w:rsid w:val="007A27F7"/>
    <w:rsid w:val="007A2970"/>
    <w:rsid w:val="007A2AA9"/>
    <w:rsid w:val="007A2B7E"/>
    <w:rsid w:val="007A2BAE"/>
    <w:rsid w:val="007A2D4D"/>
    <w:rsid w:val="007A2E7C"/>
    <w:rsid w:val="007A2F71"/>
    <w:rsid w:val="007A2FB0"/>
    <w:rsid w:val="007A303C"/>
    <w:rsid w:val="007A3143"/>
    <w:rsid w:val="007A3144"/>
    <w:rsid w:val="007A314E"/>
    <w:rsid w:val="007A324C"/>
    <w:rsid w:val="007A32E5"/>
    <w:rsid w:val="007A33EB"/>
    <w:rsid w:val="007A3438"/>
    <w:rsid w:val="007A3869"/>
    <w:rsid w:val="007A38BF"/>
    <w:rsid w:val="007A3911"/>
    <w:rsid w:val="007A3915"/>
    <w:rsid w:val="007A395E"/>
    <w:rsid w:val="007A3DD1"/>
    <w:rsid w:val="007A3EA8"/>
    <w:rsid w:val="007A3EBC"/>
    <w:rsid w:val="007A3EF1"/>
    <w:rsid w:val="007A4118"/>
    <w:rsid w:val="007A412F"/>
    <w:rsid w:val="007A42DB"/>
    <w:rsid w:val="007A4584"/>
    <w:rsid w:val="007A462D"/>
    <w:rsid w:val="007A47D6"/>
    <w:rsid w:val="007A47F8"/>
    <w:rsid w:val="007A49B8"/>
    <w:rsid w:val="007A4A5C"/>
    <w:rsid w:val="007A4AB1"/>
    <w:rsid w:val="007A4ACA"/>
    <w:rsid w:val="007A506F"/>
    <w:rsid w:val="007A51F3"/>
    <w:rsid w:val="007A53DC"/>
    <w:rsid w:val="007A55CB"/>
    <w:rsid w:val="007A57EB"/>
    <w:rsid w:val="007A57F1"/>
    <w:rsid w:val="007A584D"/>
    <w:rsid w:val="007A585C"/>
    <w:rsid w:val="007A587E"/>
    <w:rsid w:val="007A5910"/>
    <w:rsid w:val="007A5A1A"/>
    <w:rsid w:val="007A5AC2"/>
    <w:rsid w:val="007A5CE7"/>
    <w:rsid w:val="007A5D21"/>
    <w:rsid w:val="007A5DF7"/>
    <w:rsid w:val="007A5E77"/>
    <w:rsid w:val="007A5EDB"/>
    <w:rsid w:val="007A5F1B"/>
    <w:rsid w:val="007A5F45"/>
    <w:rsid w:val="007A6176"/>
    <w:rsid w:val="007A61F5"/>
    <w:rsid w:val="007A62B7"/>
    <w:rsid w:val="007A62FD"/>
    <w:rsid w:val="007A63E4"/>
    <w:rsid w:val="007A63FB"/>
    <w:rsid w:val="007A642A"/>
    <w:rsid w:val="007A65A9"/>
    <w:rsid w:val="007A65B1"/>
    <w:rsid w:val="007A6604"/>
    <w:rsid w:val="007A6764"/>
    <w:rsid w:val="007A6778"/>
    <w:rsid w:val="007A6873"/>
    <w:rsid w:val="007A6A4F"/>
    <w:rsid w:val="007A6D31"/>
    <w:rsid w:val="007A6D9F"/>
    <w:rsid w:val="007A6E0A"/>
    <w:rsid w:val="007A6E6A"/>
    <w:rsid w:val="007A6ED1"/>
    <w:rsid w:val="007A6F9E"/>
    <w:rsid w:val="007A6FF8"/>
    <w:rsid w:val="007A7020"/>
    <w:rsid w:val="007A71B0"/>
    <w:rsid w:val="007A7567"/>
    <w:rsid w:val="007A7721"/>
    <w:rsid w:val="007A77F1"/>
    <w:rsid w:val="007A7924"/>
    <w:rsid w:val="007A7AA5"/>
    <w:rsid w:val="007A7B24"/>
    <w:rsid w:val="007A7CAE"/>
    <w:rsid w:val="007A7EEE"/>
    <w:rsid w:val="007A7F1F"/>
    <w:rsid w:val="007A7F9B"/>
    <w:rsid w:val="007A7FED"/>
    <w:rsid w:val="007B01BF"/>
    <w:rsid w:val="007B0243"/>
    <w:rsid w:val="007B0466"/>
    <w:rsid w:val="007B047F"/>
    <w:rsid w:val="007B0484"/>
    <w:rsid w:val="007B07EE"/>
    <w:rsid w:val="007B0856"/>
    <w:rsid w:val="007B0932"/>
    <w:rsid w:val="007B0B15"/>
    <w:rsid w:val="007B125F"/>
    <w:rsid w:val="007B12B8"/>
    <w:rsid w:val="007B1366"/>
    <w:rsid w:val="007B137A"/>
    <w:rsid w:val="007B14BA"/>
    <w:rsid w:val="007B1748"/>
    <w:rsid w:val="007B18FD"/>
    <w:rsid w:val="007B19A0"/>
    <w:rsid w:val="007B1CB0"/>
    <w:rsid w:val="007B1DC7"/>
    <w:rsid w:val="007B1E12"/>
    <w:rsid w:val="007B1E4F"/>
    <w:rsid w:val="007B1EDA"/>
    <w:rsid w:val="007B2043"/>
    <w:rsid w:val="007B2218"/>
    <w:rsid w:val="007B236B"/>
    <w:rsid w:val="007B24B4"/>
    <w:rsid w:val="007B2553"/>
    <w:rsid w:val="007B26A8"/>
    <w:rsid w:val="007B2749"/>
    <w:rsid w:val="007B2AED"/>
    <w:rsid w:val="007B2D07"/>
    <w:rsid w:val="007B2D85"/>
    <w:rsid w:val="007B2E7A"/>
    <w:rsid w:val="007B3048"/>
    <w:rsid w:val="007B3091"/>
    <w:rsid w:val="007B3306"/>
    <w:rsid w:val="007B33AE"/>
    <w:rsid w:val="007B3483"/>
    <w:rsid w:val="007B3587"/>
    <w:rsid w:val="007B3642"/>
    <w:rsid w:val="007B36D2"/>
    <w:rsid w:val="007B36E6"/>
    <w:rsid w:val="007B3736"/>
    <w:rsid w:val="007B389E"/>
    <w:rsid w:val="007B38C5"/>
    <w:rsid w:val="007B394D"/>
    <w:rsid w:val="007B398E"/>
    <w:rsid w:val="007B39CD"/>
    <w:rsid w:val="007B3B72"/>
    <w:rsid w:val="007B3E6F"/>
    <w:rsid w:val="007B3EE0"/>
    <w:rsid w:val="007B3FAB"/>
    <w:rsid w:val="007B4036"/>
    <w:rsid w:val="007B4185"/>
    <w:rsid w:val="007B4375"/>
    <w:rsid w:val="007B44CE"/>
    <w:rsid w:val="007B467A"/>
    <w:rsid w:val="007B49B7"/>
    <w:rsid w:val="007B49D2"/>
    <w:rsid w:val="007B49F0"/>
    <w:rsid w:val="007B4A6C"/>
    <w:rsid w:val="007B4B5F"/>
    <w:rsid w:val="007B4D45"/>
    <w:rsid w:val="007B4DC9"/>
    <w:rsid w:val="007B4DED"/>
    <w:rsid w:val="007B4DF7"/>
    <w:rsid w:val="007B4E53"/>
    <w:rsid w:val="007B4E61"/>
    <w:rsid w:val="007B4F8E"/>
    <w:rsid w:val="007B516D"/>
    <w:rsid w:val="007B584B"/>
    <w:rsid w:val="007B58B7"/>
    <w:rsid w:val="007B58F1"/>
    <w:rsid w:val="007B5A0D"/>
    <w:rsid w:val="007B5A39"/>
    <w:rsid w:val="007B5B39"/>
    <w:rsid w:val="007B5B65"/>
    <w:rsid w:val="007B5C25"/>
    <w:rsid w:val="007B60B9"/>
    <w:rsid w:val="007B60FE"/>
    <w:rsid w:val="007B61CC"/>
    <w:rsid w:val="007B649C"/>
    <w:rsid w:val="007B689C"/>
    <w:rsid w:val="007B6964"/>
    <w:rsid w:val="007B6A84"/>
    <w:rsid w:val="007B6C1F"/>
    <w:rsid w:val="007B6C70"/>
    <w:rsid w:val="007B6DAB"/>
    <w:rsid w:val="007B6ED8"/>
    <w:rsid w:val="007B6F7B"/>
    <w:rsid w:val="007B6FC5"/>
    <w:rsid w:val="007B741F"/>
    <w:rsid w:val="007B7535"/>
    <w:rsid w:val="007B7879"/>
    <w:rsid w:val="007B7B57"/>
    <w:rsid w:val="007B7BFF"/>
    <w:rsid w:val="007B7D1C"/>
    <w:rsid w:val="007B7ED1"/>
    <w:rsid w:val="007C0183"/>
    <w:rsid w:val="007C01C7"/>
    <w:rsid w:val="007C057E"/>
    <w:rsid w:val="007C0590"/>
    <w:rsid w:val="007C05C9"/>
    <w:rsid w:val="007C0875"/>
    <w:rsid w:val="007C0ABF"/>
    <w:rsid w:val="007C0C08"/>
    <w:rsid w:val="007C0CBC"/>
    <w:rsid w:val="007C0CF0"/>
    <w:rsid w:val="007C0DA3"/>
    <w:rsid w:val="007C0EBB"/>
    <w:rsid w:val="007C0FDB"/>
    <w:rsid w:val="007C10FE"/>
    <w:rsid w:val="007C11C1"/>
    <w:rsid w:val="007C11DB"/>
    <w:rsid w:val="007C125B"/>
    <w:rsid w:val="007C134C"/>
    <w:rsid w:val="007C137F"/>
    <w:rsid w:val="007C1433"/>
    <w:rsid w:val="007C162B"/>
    <w:rsid w:val="007C17B7"/>
    <w:rsid w:val="007C18D4"/>
    <w:rsid w:val="007C19DC"/>
    <w:rsid w:val="007C1C85"/>
    <w:rsid w:val="007C1D4A"/>
    <w:rsid w:val="007C1E8D"/>
    <w:rsid w:val="007C1EBB"/>
    <w:rsid w:val="007C22B9"/>
    <w:rsid w:val="007C22D3"/>
    <w:rsid w:val="007C231E"/>
    <w:rsid w:val="007C2343"/>
    <w:rsid w:val="007C24A7"/>
    <w:rsid w:val="007C2533"/>
    <w:rsid w:val="007C2548"/>
    <w:rsid w:val="007C259D"/>
    <w:rsid w:val="007C276B"/>
    <w:rsid w:val="007C2876"/>
    <w:rsid w:val="007C29A2"/>
    <w:rsid w:val="007C2CBD"/>
    <w:rsid w:val="007C2CC1"/>
    <w:rsid w:val="007C2DCA"/>
    <w:rsid w:val="007C2DD3"/>
    <w:rsid w:val="007C2DFB"/>
    <w:rsid w:val="007C2E3E"/>
    <w:rsid w:val="007C2EA8"/>
    <w:rsid w:val="007C2EE4"/>
    <w:rsid w:val="007C30B0"/>
    <w:rsid w:val="007C317A"/>
    <w:rsid w:val="007C33F4"/>
    <w:rsid w:val="007C34B4"/>
    <w:rsid w:val="007C3507"/>
    <w:rsid w:val="007C36DD"/>
    <w:rsid w:val="007C372B"/>
    <w:rsid w:val="007C37EB"/>
    <w:rsid w:val="007C387C"/>
    <w:rsid w:val="007C393D"/>
    <w:rsid w:val="007C3A81"/>
    <w:rsid w:val="007C3B1D"/>
    <w:rsid w:val="007C3DC1"/>
    <w:rsid w:val="007C3DF9"/>
    <w:rsid w:val="007C3E55"/>
    <w:rsid w:val="007C3E79"/>
    <w:rsid w:val="007C3E9A"/>
    <w:rsid w:val="007C3ED3"/>
    <w:rsid w:val="007C4186"/>
    <w:rsid w:val="007C429F"/>
    <w:rsid w:val="007C430E"/>
    <w:rsid w:val="007C4311"/>
    <w:rsid w:val="007C436B"/>
    <w:rsid w:val="007C43A4"/>
    <w:rsid w:val="007C441A"/>
    <w:rsid w:val="007C4437"/>
    <w:rsid w:val="007C446E"/>
    <w:rsid w:val="007C44BD"/>
    <w:rsid w:val="007C4518"/>
    <w:rsid w:val="007C4732"/>
    <w:rsid w:val="007C4C2E"/>
    <w:rsid w:val="007C4C9E"/>
    <w:rsid w:val="007C4D55"/>
    <w:rsid w:val="007C4EFC"/>
    <w:rsid w:val="007C4F70"/>
    <w:rsid w:val="007C4F88"/>
    <w:rsid w:val="007C5001"/>
    <w:rsid w:val="007C503F"/>
    <w:rsid w:val="007C5192"/>
    <w:rsid w:val="007C527D"/>
    <w:rsid w:val="007C53B2"/>
    <w:rsid w:val="007C53DC"/>
    <w:rsid w:val="007C556A"/>
    <w:rsid w:val="007C55C6"/>
    <w:rsid w:val="007C56E8"/>
    <w:rsid w:val="007C57F3"/>
    <w:rsid w:val="007C58BA"/>
    <w:rsid w:val="007C5BAC"/>
    <w:rsid w:val="007C5C96"/>
    <w:rsid w:val="007C5CB8"/>
    <w:rsid w:val="007C5CE9"/>
    <w:rsid w:val="007C5D6C"/>
    <w:rsid w:val="007C5E41"/>
    <w:rsid w:val="007C5E4E"/>
    <w:rsid w:val="007C5F2E"/>
    <w:rsid w:val="007C5F74"/>
    <w:rsid w:val="007C61A2"/>
    <w:rsid w:val="007C61DC"/>
    <w:rsid w:val="007C6570"/>
    <w:rsid w:val="007C66BE"/>
    <w:rsid w:val="007C6859"/>
    <w:rsid w:val="007C6925"/>
    <w:rsid w:val="007C6930"/>
    <w:rsid w:val="007C699F"/>
    <w:rsid w:val="007C6C07"/>
    <w:rsid w:val="007C6C80"/>
    <w:rsid w:val="007C6CA6"/>
    <w:rsid w:val="007C6D5E"/>
    <w:rsid w:val="007C6EBD"/>
    <w:rsid w:val="007C6F51"/>
    <w:rsid w:val="007C701E"/>
    <w:rsid w:val="007C708A"/>
    <w:rsid w:val="007C7220"/>
    <w:rsid w:val="007C73A2"/>
    <w:rsid w:val="007C73D0"/>
    <w:rsid w:val="007C7678"/>
    <w:rsid w:val="007C775C"/>
    <w:rsid w:val="007C7793"/>
    <w:rsid w:val="007C7D71"/>
    <w:rsid w:val="007C7E6D"/>
    <w:rsid w:val="007C7ED9"/>
    <w:rsid w:val="007D0098"/>
    <w:rsid w:val="007D02A4"/>
    <w:rsid w:val="007D02B9"/>
    <w:rsid w:val="007D03F4"/>
    <w:rsid w:val="007D042A"/>
    <w:rsid w:val="007D0507"/>
    <w:rsid w:val="007D0596"/>
    <w:rsid w:val="007D06BA"/>
    <w:rsid w:val="007D0779"/>
    <w:rsid w:val="007D086B"/>
    <w:rsid w:val="007D0B07"/>
    <w:rsid w:val="007D0B38"/>
    <w:rsid w:val="007D0B3D"/>
    <w:rsid w:val="007D0BD2"/>
    <w:rsid w:val="007D118E"/>
    <w:rsid w:val="007D134A"/>
    <w:rsid w:val="007D1383"/>
    <w:rsid w:val="007D15AF"/>
    <w:rsid w:val="007D15C7"/>
    <w:rsid w:val="007D16E2"/>
    <w:rsid w:val="007D16FA"/>
    <w:rsid w:val="007D181A"/>
    <w:rsid w:val="007D1903"/>
    <w:rsid w:val="007D196D"/>
    <w:rsid w:val="007D197D"/>
    <w:rsid w:val="007D1B5E"/>
    <w:rsid w:val="007D1C3A"/>
    <w:rsid w:val="007D1D64"/>
    <w:rsid w:val="007D230B"/>
    <w:rsid w:val="007D2448"/>
    <w:rsid w:val="007D247C"/>
    <w:rsid w:val="007D24D9"/>
    <w:rsid w:val="007D2537"/>
    <w:rsid w:val="007D25BE"/>
    <w:rsid w:val="007D26F7"/>
    <w:rsid w:val="007D2711"/>
    <w:rsid w:val="007D2742"/>
    <w:rsid w:val="007D27A9"/>
    <w:rsid w:val="007D27D9"/>
    <w:rsid w:val="007D27E2"/>
    <w:rsid w:val="007D2844"/>
    <w:rsid w:val="007D28F9"/>
    <w:rsid w:val="007D29B2"/>
    <w:rsid w:val="007D2AA1"/>
    <w:rsid w:val="007D2AEC"/>
    <w:rsid w:val="007D2B40"/>
    <w:rsid w:val="007D2B92"/>
    <w:rsid w:val="007D2BA5"/>
    <w:rsid w:val="007D2FD7"/>
    <w:rsid w:val="007D3117"/>
    <w:rsid w:val="007D31B8"/>
    <w:rsid w:val="007D3318"/>
    <w:rsid w:val="007D33EE"/>
    <w:rsid w:val="007D3491"/>
    <w:rsid w:val="007D351F"/>
    <w:rsid w:val="007D3521"/>
    <w:rsid w:val="007D385B"/>
    <w:rsid w:val="007D3A8D"/>
    <w:rsid w:val="007D3C70"/>
    <w:rsid w:val="007D3CC6"/>
    <w:rsid w:val="007D3E6A"/>
    <w:rsid w:val="007D3EF5"/>
    <w:rsid w:val="007D3F8B"/>
    <w:rsid w:val="007D4038"/>
    <w:rsid w:val="007D412B"/>
    <w:rsid w:val="007D4289"/>
    <w:rsid w:val="007D4319"/>
    <w:rsid w:val="007D43EC"/>
    <w:rsid w:val="007D4457"/>
    <w:rsid w:val="007D45EF"/>
    <w:rsid w:val="007D46B5"/>
    <w:rsid w:val="007D46DB"/>
    <w:rsid w:val="007D471C"/>
    <w:rsid w:val="007D475D"/>
    <w:rsid w:val="007D4853"/>
    <w:rsid w:val="007D49BB"/>
    <w:rsid w:val="007D4ADD"/>
    <w:rsid w:val="007D4B83"/>
    <w:rsid w:val="007D4C36"/>
    <w:rsid w:val="007D4D26"/>
    <w:rsid w:val="007D5291"/>
    <w:rsid w:val="007D56C3"/>
    <w:rsid w:val="007D574F"/>
    <w:rsid w:val="007D5901"/>
    <w:rsid w:val="007D591F"/>
    <w:rsid w:val="007D597F"/>
    <w:rsid w:val="007D59D7"/>
    <w:rsid w:val="007D5C47"/>
    <w:rsid w:val="007D5C4F"/>
    <w:rsid w:val="007D5EA9"/>
    <w:rsid w:val="007D5EB4"/>
    <w:rsid w:val="007D5FEA"/>
    <w:rsid w:val="007D61DB"/>
    <w:rsid w:val="007D6244"/>
    <w:rsid w:val="007D62DF"/>
    <w:rsid w:val="007D64F5"/>
    <w:rsid w:val="007D65D0"/>
    <w:rsid w:val="007D65F5"/>
    <w:rsid w:val="007D6806"/>
    <w:rsid w:val="007D6925"/>
    <w:rsid w:val="007D6B91"/>
    <w:rsid w:val="007D6BCD"/>
    <w:rsid w:val="007D6D39"/>
    <w:rsid w:val="007D6E81"/>
    <w:rsid w:val="007D6EB4"/>
    <w:rsid w:val="007D6F96"/>
    <w:rsid w:val="007D6F99"/>
    <w:rsid w:val="007D7017"/>
    <w:rsid w:val="007D7075"/>
    <w:rsid w:val="007D70D3"/>
    <w:rsid w:val="007D70D5"/>
    <w:rsid w:val="007D71A0"/>
    <w:rsid w:val="007D71E5"/>
    <w:rsid w:val="007D7239"/>
    <w:rsid w:val="007D743C"/>
    <w:rsid w:val="007D7583"/>
    <w:rsid w:val="007D76A9"/>
    <w:rsid w:val="007D7A99"/>
    <w:rsid w:val="007D7AE7"/>
    <w:rsid w:val="007D7B03"/>
    <w:rsid w:val="007D7C18"/>
    <w:rsid w:val="007D7DB7"/>
    <w:rsid w:val="007D7E30"/>
    <w:rsid w:val="007D7E8C"/>
    <w:rsid w:val="007D7F90"/>
    <w:rsid w:val="007E00C8"/>
    <w:rsid w:val="007E00E1"/>
    <w:rsid w:val="007E01BC"/>
    <w:rsid w:val="007E05CE"/>
    <w:rsid w:val="007E06A9"/>
    <w:rsid w:val="007E076A"/>
    <w:rsid w:val="007E08EA"/>
    <w:rsid w:val="007E09B4"/>
    <w:rsid w:val="007E09FF"/>
    <w:rsid w:val="007E0A84"/>
    <w:rsid w:val="007E0C5B"/>
    <w:rsid w:val="007E0CA2"/>
    <w:rsid w:val="007E0E88"/>
    <w:rsid w:val="007E1251"/>
    <w:rsid w:val="007E12E0"/>
    <w:rsid w:val="007E1425"/>
    <w:rsid w:val="007E14C3"/>
    <w:rsid w:val="007E159C"/>
    <w:rsid w:val="007E1682"/>
    <w:rsid w:val="007E16D2"/>
    <w:rsid w:val="007E181A"/>
    <w:rsid w:val="007E181E"/>
    <w:rsid w:val="007E190E"/>
    <w:rsid w:val="007E195F"/>
    <w:rsid w:val="007E1A81"/>
    <w:rsid w:val="007E1CF6"/>
    <w:rsid w:val="007E1D9B"/>
    <w:rsid w:val="007E1DFC"/>
    <w:rsid w:val="007E1E56"/>
    <w:rsid w:val="007E2002"/>
    <w:rsid w:val="007E210B"/>
    <w:rsid w:val="007E2210"/>
    <w:rsid w:val="007E2308"/>
    <w:rsid w:val="007E2414"/>
    <w:rsid w:val="007E24BC"/>
    <w:rsid w:val="007E24DC"/>
    <w:rsid w:val="007E251B"/>
    <w:rsid w:val="007E255C"/>
    <w:rsid w:val="007E2653"/>
    <w:rsid w:val="007E26D6"/>
    <w:rsid w:val="007E2CB2"/>
    <w:rsid w:val="007E2E31"/>
    <w:rsid w:val="007E2E7A"/>
    <w:rsid w:val="007E2F57"/>
    <w:rsid w:val="007E2FB0"/>
    <w:rsid w:val="007E313B"/>
    <w:rsid w:val="007E3210"/>
    <w:rsid w:val="007E342E"/>
    <w:rsid w:val="007E34C0"/>
    <w:rsid w:val="007E3554"/>
    <w:rsid w:val="007E3560"/>
    <w:rsid w:val="007E35EA"/>
    <w:rsid w:val="007E3608"/>
    <w:rsid w:val="007E36A6"/>
    <w:rsid w:val="007E3781"/>
    <w:rsid w:val="007E381A"/>
    <w:rsid w:val="007E3ACE"/>
    <w:rsid w:val="007E3AE4"/>
    <w:rsid w:val="007E3AE6"/>
    <w:rsid w:val="007E3DBE"/>
    <w:rsid w:val="007E3E14"/>
    <w:rsid w:val="007E3E49"/>
    <w:rsid w:val="007E3F01"/>
    <w:rsid w:val="007E4085"/>
    <w:rsid w:val="007E417B"/>
    <w:rsid w:val="007E428F"/>
    <w:rsid w:val="007E4353"/>
    <w:rsid w:val="007E44B7"/>
    <w:rsid w:val="007E45E1"/>
    <w:rsid w:val="007E460D"/>
    <w:rsid w:val="007E4C49"/>
    <w:rsid w:val="007E4DA1"/>
    <w:rsid w:val="007E52A5"/>
    <w:rsid w:val="007E5353"/>
    <w:rsid w:val="007E5488"/>
    <w:rsid w:val="007E548D"/>
    <w:rsid w:val="007E54D0"/>
    <w:rsid w:val="007E553D"/>
    <w:rsid w:val="007E554B"/>
    <w:rsid w:val="007E555A"/>
    <w:rsid w:val="007E5589"/>
    <w:rsid w:val="007E56A7"/>
    <w:rsid w:val="007E576C"/>
    <w:rsid w:val="007E578C"/>
    <w:rsid w:val="007E57A3"/>
    <w:rsid w:val="007E5833"/>
    <w:rsid w:val="007E5C36"/>
    <w:rsid w:val="007E5DDD"/>
    <w:rsid w:val="007E6269"/>
    <w:rsid w:val="007E6328"/>
    <w:rsid w:val="007E635A"/>
    <w:rsid w:val="007E65BE"/>
    <w:rsid w:val="007E65D2"/>
    <w:rsid w:val="007E660A"/>
    <w:rsid w:val="007E66B2"/>
    <w:rsid w:val="007E672B"/>
    <w:rsid w:val="007E67A6"/>
    <w:rsid w:val="007E6833"/>
    <w:rsid w:val="007E684D"/>
    <w:rsid w:val="007E68D6"/>
    <w:rsid w:val="007E693E"/>
    <w:rsid w:val="007E6943"/>
    <w:rsid w:val="007E6A93"/>
    <w:rsid w:val="007E6C12"/>
    <w:rsid w:val="007E6DE1"/>
    <w:rsid w:val="007E6EA2"/>
    <w:rsid w:val="007E6FF2"/>
    <w:rsid w:val="007E70C2"/>
    <w:rsid w:val="007E7235"/>
    <w:rsid w:val="007E723F"/>
    <w:rsid w:val="007E729A"/>
    <w:rsid w:val="007E72BD"/>
    <w:rsid w:val="007E7405"/>
    <w:rsid w:val="007E7418"/>
    <w:rsid w:val="007E7510"/>
    <w:rsid w:val="007E7579"/>
    <w:rsid w:val="007E75D9"/>
    <w:rsid w:val="007E77D0"/>
    <w:rsid w:val="007E7AF0"/>
    <w:rsid w:val="007E7B28"/>
    <w:rsid w:val="007E7B65"/>
    <w:rsid w:val="007E7CD0"/>
    <w:rsid w:val="007E7DDF"/>
    <w:rsid w:val="007E7FCA"/>
    <w:rsid w:val="007F01A2"/>
    <w:rsid w:val="007F02BB"/>
    <w:rsid w:val="007F051F"/>
    <w:rsid w:val="007F0547"/>
    <w:rsid w:val="007F06C6"/>
    <w:rsid w:val="007F077A"/>
    <w:rsid w:val="007F0C1F"/>
    <w:rsid w:val="007F0F18"/>
    <w:rsid w:val="007F0F34"/>
    <w:rsid w:val="007F0F3E"/>
    <w:rsid w:val="007F11B0"/>
    <w:rsid w:val="007F128B"/>
    <w:rsid w:val="007F1349"/>
    <w:rsid w:val="007F1518"/>
    <w:rsid w:val="007F198C"/>
    <w:rsid w:val="007F1A33"/>
    <w:rsid w:val="007F1AD0"/>
    <w:rsid w:val="007F1B68"/>
    <w:rsid w:val="007F1C45"/>
    <w:rsid w:val="007F1DCC"/>
    <w:rsid w:val="007F1F20"/>
    <w:rsid w:val="007F200A"/>
    <w:rsid w:val="007F2135"/>
    <w:rsid w:val="007F2218"/>
    <w:rsid w:val="007F2229"/>
    <w:rsid w:val="007F2320"/>
    <w:rsid w:val="007F2510"/>
    <w:rsid w:val="007F2553"/>
    <w:rsid w:val="007F2598"/>
    <w:rsid w:val="007F25A8"/>
    <w:rsid w:val="007F2602"/>
    <w:rsid w:val="007F2634"/>
    <w:rsid w:val="007F26B3"/>
    <w:rsid w:val="007F2810"/>
    <w:rsid w:val="007F2B43"/>
    <w:rsid w:val="007F2C68"/>
    <w:rsid w:val="007F2D8B"/>
    <w:rsid w:val="007F2E01"/>
    <w:rsid w:val="007F3078"/>
    <w:rsid w:val="007F309A"/>
    <w:rsid w:val="007F31D2"/>
    <w:rsid w:val="007F33AB"/>
    <w:rsid w:val="007F33D5"/>
    <w:rsid w:val="007F3751"/>
    <w:rsid w:val="007F38A6"/>
    <w:rsid w:val="007F38C2"/>
    <w:rsid w:val="007F39ED"/>
    <w:rsid w:val="007F3AC2"/>
    <w:rsid w:val="007F3BA4"/>
    <w:rsid w:val="007F3BCF"/>
    <w:rsid w:val="007F3EC7"/>
    <w:rsid w:val="007F3FB0"/>
    <w:rsid w:val="007F4095"/>
    <w:rsid w:val="007F40AA"/>
    <w:rsid w:val="007F40BF"/>
    <w:rsid w:val="007F40EC"/>
    <w:rsid w:val="007F427A"/>
    <w:rsid w:val="007F42F0"/>
    <w:rsid w:val="007F431B"/>
    <w:rsid w:val="007F4332"/>
    <w:rsid w:val="007F4342"/>
    <w:rsid w:val="007F453D"/>
    <w:rsid w:val="007F459B"/>
    <w:rsid w:val="007F46F3"/>
    <w:rsid w:val="007F48D3"/>
    <w:rsid w:val="007F4B06"/>
    <w:rsid w:val="007F4F52"/>
    <w:rsid w:val="007F522C"/>
    <w:rsid w:val="007F5305"/>
    <w:rsid w:val="007F5592"/>
    <w:rsid w:val="007F55B4"/>
    <w:rsid w:val="007F569A"/>
    <w:rsid w:val="007F56AF"/>
    <w:rsid w:val="007F577D"/>
    <w:rsid w:val="007F58A5"/>
    <w:rsid w:val="007F5B4F"/>
    <w:rsid w:val="007F5D1E"/>
    <w:rsid w:val="007F5FAE"/>
    <w:rsid w:val="007F603A"/>
    <w:rsid w:val="007F6161"/>
    <w:rsid w:val="007F61A7"/>
    <w:rsid w:val="007F63DE"/>
    <w:rsid w:val="007F645E"/>
    <w:rsid w:val="007F6499"/>
    <w:rsid w:val="007F64D0"/>
    <w:rsid w:val="007F64FF"/>
    <w:rsid w:val="007F6681"/>
    <w:rsid w:val="007F67E9"/>
    <w:rsid w:val="007F6C14"/>
    <w:rsid w:val="007F6C73"/>
    <w:rsid w:val="007F6CEC"/>
    <w:rsid w:val="007F6EAD"/>
    <w:rsid w:val="007F725D"/>
    <w:rsid w:val="007F745A"/>
    <w:rsid w:val="007F751A"/>
    <w:rsid w:val="007F75B3"/>
    <w:rsid w:val="007F79EC"/>
    <w:rsid w:val="007F7B58"/>
    <w:rsid w:val="007F7B77"/>
    <w:rsid w:val="007F7BC0"/>
    <w:rsid w:val="0080006E"/>
    <w:rsid w:val="0080014B"/>
    <w:rsid w:val="008001ED"/>
    <w:rsid w:val="008006A2"/>
    <w:rsid w:val="008006E3"/>
    <w:rsid w:val="00800731"/>
    <w:rsid w:val="00800D4D"/>
    <w:rsid w:val="00800E40"/>
    <w:rsid w:val="00800EF0"/>
    <w:rsid w:val="008011A4"/>
    <w:rsid w:val="00801246"/>
    <w:rsid w:val="00801325"/>
    <w:rsid w:val="00801453"/>
    <w:rsid w:val="008015E3"/>
    <w:rsid w:val="0080163B"/>
    <w:rsid w:val="008016AC"/>
    <w:rsid w:val="00801711"/>
    <w:rsid w:val="0080172B"/>
    <w:rsid w:val="008018C4"/>
    <w:rsid w:val="0080190A"/>
    <w:rsid w:val="008019E7"/>
    <w:rsid w:val="00801B63"/>
    <w:rsid w:val="00801BB0"/>
    <w:rsid w:val="00801BB8"/>
    <w:rsid w:val="00801C44"/>
    <w:rsid w:val="00801F76"/>
    <w:rsid w:val="00802053"/>
    <w:rsid w:val="0080206F"/>
    <w:rsid w:val="008020D1"/>
    <w:rsid w:val="008020E8"/>
    <w:rsid w:val="008022E5"/>
    <w:rsid w:val="008023EF"/>
    <w:rsid w:val="00802472"/>
    <w:rsid w:val="008024F2"/>
    <w:rsid w:val="0080271A"/>
    <w:rsid w:val="008027A4"/>
    <w:rsid w:val="008027E3"/>
    <w:rsid w:val="008029B8"/>
    <w:rsid w:val="00802A55"/>
    <w:rsid w:val="00802E71"/>
    <w:rsid w:val="00803071"/>
    <w:rsid w:val="008030D5"/>
    <w:rsid w:val="008031F0"/>
    <w:rsid w:val="008031F2"/>
    <w:rsid w:val="008034D8"/>
    <w:rsid w:val="0080353C"/>
    <w:rsid w:val="00803621"/>
    <w:rsid w:val="00803871"/>
    <w:rsid w:val="008038F2"/>
    <w:rsid w:val="008038FC"/>
    <w:rsid w:val="00803F3A"/>
    <w:rsid w:val="00803F8E"/>
    <w:rsid w:val="00804135"/>
    <w:rsid w:val="008041A0"/>
    <w:rsid w:val="0080424A"/>
    <w:rsid w:val="00804285"/>
    <w:rsid w:val="00804294"/>
    <w:rsid w:val="008042C1"/>
    <w:rsid w:val="0080439D"/>
    <w:rsid w:val="008044DA"/>
    <w:rsid w:val="0080453E"/>
    <w:rsid w:val="00804650"/>
    <w:rsid w:val="00804872"/>
    <w:rsid w:val="00804A23"/>
    <w:rsid w:val="00804ABC"/>
    <w:rsid w:val="00804D63"/>
    <w:rsid w:val="00804FB6"/>
    <w:rsid w:val="0080502C"/>
    <w:rsid w:val="008052E8"/>
    <w:rsid w:val="00805321"/>
    <w:rsid w:val="0080535B"/>
    <w:rsid w:val="008053A5"/>
    <w:rsid w:val="00805472"/>
    <w:rsid w:val="008054E5"/>
    <w:rsid w:val="00805666"/>
    <w:rsid w:val="008059E5"/>
    <w:rsid w:val="00805DCF"/>
    <w:rsid w:val="008060A4"/>
    <w:rsid w:val="008060A8"/>
    <w:rsid w:val="00806131"/>
    <w:rsid w:val="00806364"/>
    <w:rsid w:val="00806375"/>
    <w:rsid w:val="008063D6"/>
    <w:rsid w:val="008063E1"/>
    <w:rsid w:val="008065DC"/>
    <w:rsid w:val="008067C8"/>
    <w:rsid w:val="008068D4"/>
    <w:rsid w:val="0080693A"/>
    <w:rsid w:val="008069AF"/>
    <w:rsid w:val="00806BA1"/>
    <w:rsid w:val="00806BD2"/>
    <w:rsid w:val="00806CA4"/>
    <w:rsid w:val="00806CA6"/>
    <w:rsid w:val="00806D85"/>
    <w:rsid w:val="00806DE1"/>
    <w:rsid w:val="00806ECE"/>
    <w:rsid w:val="00806EDB"/>
    <w:rsid w:val="00806F06"/>
    <w:rsid w:val="00806F8B"/>
    <w:rsid w:val="008071B2"/>
    <w:rsid w:val="0080721D"/>
    <w:rsid w:val="0080778C"/>
    <w:rsid w:val="008078C1"/>
    <w:rsid w:val="00807AB5"/>
    <w:rsid w:val="00807C40"/>
    <w:rsid w:val="00807DA8"/>
    <w:rsid w:val="0081002D"/>
    <w:rsid w:val="00810140"/>
    <w:rsid w:val="008102E7"/>
    <w:rsid w:val="00810882"/>
    <w:rsid w:val="00810A40"/>
    <w:rsid w:val="00810B74"/>
    <w:rsid w:val="00810C00"/>
    <w:rsid w:val="00810C40"/>
    <w:rsid w:val="00810CC4"/>
    <w:rsid w:val="00810D6E"/>
    <w:rsid w:val="00810E40"/>
    <w:rsid w:val="00810FAC"/>
    <w:rsid w:val="008110C0"/>
    <w:rsid w:val="008111A9"/>
    <w:rsid w:val="008114CE"/>
    <w:rsid w:val="008115CF"/>
    <w:rsid w:val="00811608"/>
    <w:rsid w:val="0081172E"/>
    <w:rsid w:val="0081189B"/>
    <w:rsid w:val="00811968"/>
    <w:rsid w:val="00811A43"/>
    <w:rsid w:val="00811A59"/>
    <w:rsid w:val="00811C3F"/>
    <w:rsid w:val="00811D9D"/>
    <w:rsid w:val="00811FB0"/>
    <w:rsid w:val="00812119"/>
    <w:rsid w:val="008122D1"/>
    <w:rsid w:val="00812660"/>
    <w:rsid w:val="008126A9"/>
    <w:rsid w:val="008126CF"/>
    <w:rsid w:val="008126F8"/>
    <w:rsid w:val="00812796"/>
    <w:rsid w:val="0081285A"/>
    <w:rsid w:val="00812978"/>
    <w:rsid w:val="00812A8D"/>
    <w:rsid w:val="00812C33"/>
    <w:rsid w:val="00812D0A"/>
    <w:rsid w:val="00812D1F"/>
    <w:rsid w:val="00812D5E"/>
    <w:rsid w:val="00812E86"/>
    <w:rsid w:val="00812FDD"/>
    <w:rsid w:val="008131A4"/>
    <w:rsid w:val="0081321B"/>
    <w:rsid w:val="008133C0"/>
    <w:rsid w:val="008134BC"/>
    <w:rsid w:val="008135A7"/>
    <w:rsid w:val="00813772"/>
    <w:rsid w:val="0081389C"/>
    <w:rsid w:val="0081390C"/>
    <w:rsid w:val="00813A91"/>
    <w:rsid w:val="00813C6F"/>
    <w:rsid w:val="008141C1"/>
    <w:rsid w:val="008143B9"/>
    <w:rsid w:val="00814513"/>
    <w:rsid w:val="00814524"/>
    <w:rsid w:val="0081457C"/>
    <w:rsid w:val="00814655"/>
    <w:rsid w:val="00814791"/>
    <w:rsid w:val="008148AB"/>
    <w:rsid w:val="00814923"/>
    <w:rsid w:val="008149E3"/>
    <w:rsid w:val="00814BF6"/>
    <w:rsid w:val="00814C3B"/>
    <w:rsid w:val="00814EEF"/>
    <w:rsid w:val="00815000"/>
    <w:rsid w:val="00815024"/>
    <w:rsid w:val="008150DA"/>
    <w:rsid w:val="0081520F"/>
    <w:rsid w:val="00815283"/>
    <w:rsid w:val="008152EC"/>
    <w:rsid w:val="00815314"/>
    <w:rsid w:val="008153E3"/>
    <w:rsid w:val="00815438"/>
    <w:rsid w:val="008154CF"/>
    <w:rsid w:val="008156FC"/>
    <w:rsid w:val="00815702"/>
    <w:rsid w:val="008157B8"/>
    <w:rsid w:val="008157F6"/>
    <w:rsid w:val="00815880"/>
    <w:rsid w:val="008158FE"/>
    <w:rsid w:val="0081593F"/>
    <w:rsid w:val="0081594F"/>
    <w:rsid w:val="00815963"/>
    <w:rsid w:val="00815C22"/>
    <w:rsid w:val="00815CD8"/>
    <w:rsid w:val="00815D55"/>
    <w:rsid w:val="00815E9B"/>
    <w:rsid w:val="00815FCD"/>
    <w:rsid w:val="00816260"/>
    <w:rsid w:val="0081636C"/>
    <w:rsid w:val="00816454"/>
    <w:rsid w:val="008166EA"/>
    <w:rsid w:val="00816898"/>
    <w:rsid w:val="00816913"/>
    <w:rsid w:val="00816962"/>
    <w:rsid w:val="008169F0"/>
    <w:rsid w:val="00816E7F"/>
    <w:rsid w:val="008170C1"/>
    <w:rsid w:val="008172CD"/>
    <w:rsid w:val="008172E9"/>
    <w:rsid w:val="0081744B"/>
    <w:rsid w:val="00817597"/>
    <w:rsid w:val="0081763D"/>
    <w:rsid w:val="008176D5"/>
    <w:rsid w:val="0081771C"/>
    <w:rsid w:val="0081775A"/>
    <w:rsid w:val="00817837"/>
    <w:rsid w:val="00817BCC"/>
    <w:rsid w:val="00817D2E"/>
    <w:rsid w:val="00817E1A"/>
    <w:rsid w:val="00820166"/>
    <w:rsid w:val="0082024D"/>
    <w:rsid w:val="008202B3"/>
    <w:rsid w:val="008202D8"/>
    <w:rsid w:val="0082041B"/>
    <w:rsid w:val="008206DD"/>
    <w:rsid w:val="008208A5"/>
    <w:rsid w:val="00820952"/>
    <w:rsid w:val="00820A48"/>
    <w:rsid w:val="00821010"/>
    <w:rsid w:val="00821162"/>
    <w:rsid w:val="008213A2"/>
    <w:rsid w:val="008217A7"/>
    <w:rsid w:val="008217F7"/>
    <w:rsid w:val="008218CE"/>
    <w:rsid w:val="0082190F"/>
    <w:rsid w:val="008219F9"/>
    <w:rsid w:val="00821A2E"/>
    <w:rsid w:val="00821B4D"/>
    <w:rsid w:val="00821C6E"/>
    <w:rsid w:val="00821D40"/>
    <w:rsid w:val="0082223E"/>
    <w:rsid w:val="0082242C"/>
    <w:rsid w:val="0082247E"/>
    <w:rsid w:val="008224AF"/>
    <w:rsid w:val="008224FE"/>
    <w:rsid w:val="0082253E"/>
    <w:rsid w:val="00822AD8"/>
    <w:rsid w:val="00822B3E"/>
    <w:rsid w:val="00822CC7"/>
    <w:rsid w:val="00822CCF"/>
    <w:rsid w:val="00822DD7"/>
    <w:rsid w:val="00822F53"/>
    <w:rsid w:val="00822FAE"/>
    <w:rsid w:val="008233AC"/>
    <w:rsid w:val="008233F0"/>
    <w:rsid w:val="00823942"/>
    <w:rsid w:val="00823AE1"/>
    <w:rsid w:val="00823B77"/>
    <w:rsid w:val="00823CC2"/>
    <w:rsid w:val="00823CEB"/>
    <w:rsid w:val="008240EF"/>
    <w:rsid w:val="00824235"/>
    <w:rsid w:val="00824245"/>
    <w:rsid w:val="0082426A"/>
    <w:rsid w:val="008244C2"/>
    <w:rsid w:val="00824661"/>
    <w:rsid w:val="0082479E"/>
    <w:rsid w:val="00824A6E"/>
    <w:rsid w:val="00824B37"/>
    <w:rsid w:val="00824B99"/>
    <w:rsid w:val="00824C77"/>
    <w:rsid w:val="00825287"/>
    <w:rsid w:val="008252AF"/>
    <w:rsid w:val="00825330"/>
    <w:rsid w:val="00825471"/>
    <w:rsid w:val="00825504"/>
    <w:rsid w:val="00825559"/>
    <w:rsid w:val="00825562"/>
    <w:rsid w:val="00825590"/>
    <w:rsid w:val="008255A7"/>
    <w:rsid w:val="008256B5"/>
    <w:rsid w:val="008256FE"/>
    <w:rsid w:val="0082577D"/>
    <w:rsid w:val="008257FC"/>
    <w:rsid w:val="008259FD"/>
    <w:rsid w:val="00825A8A"/>
    <w:rsid w:val="00825B60"/>
    <w:rsid w:val="00825C43"/>
    <w:rsid w:val="00825CD7"/>
    <w:rsid w:val="00825D23"/>
    <w:rsid w:val="00825D82"/>
    <w:rsid w:val="00825DCE"/>
    <w:rsid w:val="00825F13"/>
    <w:rsid w:val="00825F9C"/>
    <w:rsid w:val="008260B5"/>
    <w:rsid w:val="00826118"/>
    <w:rsid w:val="0082611E"/>
    <w:rsid w:val="00826340"/>
    <w:rsid w:val="008263C6"/>
    <w:rsid w:val="008264A8"/>
    <w:rsid w:val="008264B4"/>
    <w:rsid w:val="0082658D"/>
    <w:rsid w:val="008265C8"/>
    <w:rsid w:val="00826764"/>
    <w:rsid w:val="008267F5"/>
    <w:rsid w:val="008268D5"/>
    <w:rsid w:val="0082692E"/>
    <w:rsid w:val="00826AC4"/>
    <w:rsid w:val="00826ADC"/>
    <w:rsid w:val="00827068"/>
    <w:rsid w:val="008270B0"/>
    <w:rsid w:val="0082716F"/>
    <w:rsid w:val="008271B3"/>
    <w:rsid w:val="008273ED"/>
    <w:rsid w:val="0082740B"/>
    <w:rsid w:val="00827423"/>
    <w:rsid w:val="008278A3"/>
    <w:rsid w:val="008278AE"/>
    <w:rsid w:val="00827910"/>
    <w:rsid w:val="00827958"/>
    <w:rsid w:val="00827A77"/>
    <w:rsid w:val="00827F0B"/>
    <w:rsid w:val="00827F15"/>
    <w:rsid w:val="0083013C"/>
    <w:rsid w:val="008301DD"/>
    <w:rsid w:val="00830244"/>
    <w:rsid w:val="008304B6"/>
    <w:rsid w:val="00830637"/>
    <w:rsid w:val="0083071A"/>
    <w:rsid w:val="00830734"/>
    <w:rsid w:val="00830737"/>
    <w:rsid w:val="0083077B"/>
    <w:rsid w:val="008307A5"/>
    <w:rsid w:val="00830821"/>
    <w:rsid w:val="00830868"/>
    <w:rsid w:val="0083093C"/>
    <w:rsid w:val="008309FC"/>
    <w:rsid w:val="00830A66"/>
    <w:rsid w:val="00830CBE"/>
    <w:rsid w:val="00830D1E"/>
    <w:rsid w:val="00830F12"/>
    <w:rsid w:val="00830F8E"/>
    <w:rsid w:val="008310DD"/>
    <w:rsid w:val="00831206"/>
    <w:rsid w:val="00831256"/>
    <w:rsid w:val="0083129B"/>
    <w:rsid w:val="00831345"/>
    <w:rsid w:val="0083137C"/>
    <w:rsid w:val="00831858"/>
    <w:rsid w:val="00831864"/>
    <w:rsid w:val="008318DB"/>
    <w:rsid w:val="0083191A"/>
    <w:rsid w:val="00831AF3"/>
    <w:rsid w:val="00831CB2"/>
    <w:rsid w:val="00831D5C"/>
    <w:rsid w:val="00831E24"/>
    <w:rsid w:val="00831E34"/>
    <w:rsid w:val="00831F0C"/>
    <w:rsid w:val="00831F35"/>
    <w:rsid w:val="00832073"/>
    <w:rsid w:val="00832408"/>
    <w:rsid w:val="0083267A"/>
    <w:rsid w:val="00832897"/>
    <w:rsid w:val="008328E8"/>
    <w:rsid w:val="00832C3A"/>
    <w:rsid w:val="00832D93"/>
    <w:rsid w:val="00832E07"/>
    <w:rsid w:val="00832F2D"/>
    <w:rsid w:val="008330D9"/>
    <w:rsid w:val="008330EC"/>
    <w:rsid w:val="0083334A"/>
    <w:rsid w:val="00833506"/>
    <w:rsid w:val="008335D5"/>
    <w:rsid w:val="008336B7"/>
    <w:rsid w:val="00833734"/>
    <w:rsid w:val="0083377A"/>
    <w:rsid w:val="00833780"/>
    <w:rsid w:val="00833817"/>
    <w:rsid w:val="008338E1"/>
    <w:rsid w:val="008338F9"/>
    <w:rsid w:val="008339AB"/>
    <w:rsid w:val="008339E9"/>
    <w:rsid w:val="00833B21"/>
    <w:rsid w:val="00833BBC"/>
    <w:rsid w:val="00833FA2"/>
    <w:rsid w:val="00834050"/>
    <w:rsid w:val="008340C1"/>
    <w:rsid w:val="00834139"/>
    <w:rsid w:val="00834284"/>
    <w:rsid w:val="00834498"/>
    <w:rsid w:val="00834594"/>
    <w:rsid w:val="008346FB"/>
    <w:rsid w:val="008348DF"/>
    <w:rsid w:val="00834B56"/>
    <w:rsid w:val="00834B67"/>
    <w:rsid w:val="00834BA4"/>
    <w:rsid w:val="00834DA2"/>
    <w:rsid w:val="00834E2C"/>
    <w:rsid w:val="00834EB4"/>
    <w:rsid w:val="00834F5B"/>
    <w:rsid w:val="008351A4"/>
    <w:rsid w:val="008351C8"/>
    <w:rsid w:val="00835310"/>
    <w:rsid w:val="00835390"/>
    <w:rsid w:val="008353EC"/>
    <w:rsid w:val="00835458"/>
    <w:rsid w:val="00835587"/>
    <w:rsid w:val="008356BC"/>
    <w:rsid w:val="008356DD"/>
    <w:rsid w:val="0083581D"/>
    <w:rsid w:val="00835969"/>
    <w:rsid w:val="00835AC7"/>
    <w:rsid w:val="00835DD7"/>
    <w:rsid w:val="00835F69"/>
    <w:rsid w:val="00835FD3"/>
    <w:rsid w:val="0083609F"/>
    <w:rsid w:val="008360B3"/>
    <w:rsid w:val="00836173"/>
    <w:rsid w:val="0083630F"/>
    <w:rsid w:val="008364CD"/>
    <w:rsid w:val="008364E6"/>
    <w:rsid w:val="0083661F"/>
    <w:rsid w:val="00836735"/>
    <w:rsid w:val="00836C65"/>
    <w:rsid w:val="00836EFC"/>
    <w:rsid w:val="00836F0F"/>
    <w:rsid w:val="00837050"/>
    <w:rsid w:val="008374E5"/>
    <w:rsid w:val="00837564"/>
    <w:rsid w:val="00837837"/>
    <w:rsid w:val="00837876"/>
    <w:rsid w:val="0083788D"/>
    <w:rsid w:val="00837898"/>
    <w:rsid w:val="00837960"/>
    <w:rsid w:val="00837A56"/>
    <w:rsid w:val="00837C36"/>
    <w:rsid w:val="00837EBE"/>
    <w:rsid w:val="00837F3F"/>
    <w:rsid w:val="00837F8C"/>
    <w:rsid w:val="00840030"/>
    <w:rsid w:val="00840069"/>
    <w:rsid w:val="00840076"/>
    <w:rsid w:val="008400BE"/>
    <w:rsid w:val="00840202"/>
    <w:rsid w:val="00840343"/>
    <w:rsid w:val="008403DF"/>
    <w:rsid w:val="008406E0"/>
    <w:rsid w:val="00840723"/>
    <w:rsid w:val="0084074C"/>
    <w:rsid w:val="00840829"/>
    <w:rsid w:val="0084094B"/>
    <w:rsid w:val="0084096A"/>
    <w:rsid w:val="00840A0E"/>
    <w:rsid w:val="00840A2F"/>
    <w:rsid w:val="00840A5E"/>
    <w:rsid w:val="00840B1D"/>
    <w:rsid w:val="00840B72"/>
    <w:rsid w:val="00840DAF"/>
    <w:rsid w:val="00840E2D"/>
    <w:rsid w:val="00841083"/>
    <w:rsid w:val="008413EE"/>
    <w:rsid w:val="0084160E"/>
    <w:rsid w:val="00841792"/>
    <w:rsid w:val="008417D8"/>
    <w:rsid w:val="008417E4"/>
    <w:rsid w:val="008418D2"/>
    <w:rsid w:val="008419E3"/>
    <w:rsid w:val="00841A4A"/>
    <w:rsid w:val="00841DCA"/>
    <w:rsid w:val="00841DD7"/>
    <w:rsid w:val="00841E0B"/>
    <w:rsid w:val="00841E8E"/>
    <w:rsid w:val="00841EFE"/>
    <w:rsid w:val="00841FC3"/>
    <w:rsid w:val="0084204C"/>
    <w:rsid w:val="00842167"/>
    <w:rsid w:val="008423B9"/>
    <w:rsid w:val="008424BD"/>
    <w:rsid w:val="008429CA"/>
    <w:rsid w:val="008429CB"/>
    <w:rsid w:val="008429F4"/>
    <w:rsid w:val="00842D68"/>
    <w:rsid w:val="00843093"/>
    <w:rsid w:val="008430C4"/>
    <w:rsid w:val="0084323B"/>
    <w:rsid w:val="00843394"/>
    <w:rsid w:val="00843427"/>
    <w:rsid w:val="008434B3"/>
    <w:rsid w:val="0084387E"/>
    <w:rsid w:val="00843973"/>
    <w:rsid w:val="00843A1A"/>
    <w:rsid w:val="00843C46"/>
    <w:rsid w:val="00843C51"/>
    <w:rsid w:val="00843D12"/>
    <w:rsid w:val="00843E89"/>
    <w:rsid w:val="00843EE8"/>
    <w:rsid w:val="00844023"/>
    <w:rsid w:val="0084402F"/>
    <w:rsid w:val="00844134"/>
    <w:rsid w:val="00844257"/>
    <w:rsid w:val="00844375"/>
    <w:rsid w:val="008444EB"/>
    <w:rsid w:val="0084453C"/>
    <w:rsid w:val="0084454E"/>
    <w:rsid w:val="008445A2"/>
    <w:rsid w:val="00844793"/>
    <w:rsid w:val="008447AE"/>
    <w:rsid w:val="00844848"/>
    <w:rsid w:val="0084484A"/>
    <w:rsid w:val="00844876"/>
    <w:rsid w:val="00844ABF"/>
    <w:rsid w:val="00844B86"/>
    <w:rsid w:val="00844BA9"/>
    <w:rsid w:val="00844BDB"/>
    <w:rsid w:val="00844CA3"/>
    <w:rsid w:val="00844F59"/>
    <w:rsid w:val="00844FE8"/>
    <w:rsid w:val="00844FED"/>
    <w:rsid w:val="00845072"/>
    <w:rsid w:val="008451BC"/>
    <w:rsid w:val="0084522C"/>
    <w:rsid w:val="0084550D"/>
    <w:rsid w:val="00845689"/>
    <w:rsid w:val="008456E6"/>
    <w:rsid w:val="0084583D"/>
    <w:rsid w:val="008459B0"/>
    <w:rsid w:val="00845C2F"/>
    <w:rsid w:val="00845D21"/>
    <w:rsid w:val="00845D57"/>
    <w:rsid w:val="00845DF1"/>
    <w:rsid w:val="00845EDF"/>
    <w:rsid w:val="00845FEB"/>
    <w:rsid w:val="008460E1"/>
    <w:rsid w:val="00846134"/>
    <w:rsid w:val="008461F3"/>
    <w:rsid w:val="0084631D"/>
    <w:rsid w:val="00846336"/>
    <w:rsid w:val="00846474"/>
    <w:rsid w:val="0084649B"/>
    <w:rsid w:val="008465C5"/>
    <w:rsid w:val="0084660C"/>
    <w:rsid w:val="0084666A"/>
    <w:rsid w:val="008466C6"/>
    <w:rsid w:val="00846781"/>
    <w:rsid w:val="00846814"/>
    <w:rsid w:val="00846CDF"/>
    <w:rsid w:val="00846D3E"/>
    <w:rsid w:val="00846FC2"/>
    <w:rsid w:val="0084721E"/>
    <w:rsid w:val="00847222"/>
    <w:rsid w:val="0084732D"/>
    <w:rsid w:val="00847399"/>
    <w:rsid w:val="008473F6"/>
    <w:rsid w:val="00847479"/>
    <w:rsid w:val="008474CF"/>
    <w:rsid w:val="008476E4"/>
    <w:rsid w:val="0084771D"/>
    <w:rsid w:val="00847829"/>
    <w:rsid w:val="00847A92"/>
    <w:rsid w:val="00847B0C"/>
    <w:rsid w:val="00847BF8"/>
    <w:rsid w:val="00847C07"/>
    <w:rsid w:val="00847E66"/>
    <w:rsid w:val="00850140"/>
    <w:rsid w:val="008501C0"/>
    <w:rsid w:val="00850209"/>
    <w:rsid w:val="00850223"/>
    <w:rsid w:val="0085024B"/>
    <w:rsid w:val="00850311"/>
    <w:rsid w:val="00850528"/>
    <w:rsid w:val="00850530"/>
    <w:rsid w:val="008505A3"/>
    <w:rsid w:val="00850681"/>
    <w:rsid w:val="0085072B"/>
    <w:rsid w:val="008508DA"/>
    <w:rsid w:val="00850A51"/>
    <w:rsid w:val="00850B97"/>
    <w:rsid w:val="00850CC8"/>
    <w:rsid w:val="00850DD5"/>
    <w:rsid w:val="00850E17"/>
    <w:rsid w:val="00850E65"/>
    <w:rsid w:val="008512F2"/>
    <w:rsid w:val="00851326"/>
    <w:rsid w:val="008513B9"/>
    <w:rsid w:val="008517F2"/>
    <w:rsid w:val="0085184B"/>
    <w:rsid w:val="008519B4"/>
    <w:rsid w:val="00851AC6"/>
    <w:rsid w:val="00851BE8"/>
    <w:rsid w:val="00851ED6"/>
    <w:rsid w:val="00851EEF"/>
    <w:rsid w:val="00851FDD"/>
    <w:rsid w:val="008520C7"/>
    <w:rsid w:val="0085214D"/>
    <w:rsid w:val="008521E6"/>
    <w:rsid w:val="0085229D"/>
    <w:rsid w:val="00852382"/>
    <w:rsid w:val="00852715"/>
    <w:rsid w:val="00852AA4"/>
    <w:rsid w:val="00852B89"/>
    <w:rsid w:val="00852BFE"/>
    <w:rsid w:val="00852C5A"/>
    <w:rsid w:val="00852D34"/>
    <w:rsid w:val="00853077"/>
    <w:rsid w:val="0085308D"/>
    <w:rsid w:val="00853162"/>
    <w:rsid w:val="008533C2"/>
    <w:rsid w:val="008534E3"/>
    <w:rsid w:val="00853550"/>
    <w:rsid w:val="0085355B"/>
    <w:rsid w:val="0085358B"/>
    <w:rsid w:val="008535C6"/>
    <w:rsid w:val="008536ED"/>
    <w:rsid w:val="00853780"/>
    <w:rsid w:val="008538EF"/>
    <w:rsid w:val="008538FC"/>
    <w:rsid w:val="00853A8F"/>
    <w:rsid w:val="00853ACD"/>
    <w:rsid w:val="00853EEB"/>
    <w:rsid w:val="008541C2"/>
    <w:rsid w:val="00854303"/>
    <w:rsid w:val="008544C3"/>
    <w:rsid w:val="00854661"/>
    <w:rsid w:val="00854741"/>
    <w:rsid w:val="008547A8"/>
    <w:rsid w:val="00854AD9"/>
    <w:rsid w:val="00854C8A"/>
    <w:rsid w:val="00854E51"/>
    <w:rsid w:val="00854E57"/>
    <w:rsid w:val="008551D6"/>
    <w:rsid w:val="00855262"/>
    <w:rsid w:val="00855417"/>
    <w:rsid w:val="00855437"/>
    <w:rsid w:val="008555A6"/>
    <w:rsid w:val="0085579D"/>
    <w:rsid w:val="00855886"/>
    <w:rsid w:val="0085593F"/>
    <w:rsid w:val="00855CA6"/>
    <w:rsid w:val="00855CF7"/>
    <w:rsid w:val="00855D83"/>
    <w:rsid w:val="00855F48"/>
    <w:rsid w:val="0085603F"/>
    <w:rsid w:val="008562CE"/>
    <w:rsid w:val="00856433"/>
    <w:rsid w:val="008564D6"/>
    <w:rsid w:val="00856558"/>
    <w:rsid w:val="0085655B"/>
    <w:rsid w:val="008566B8"/>
    <w:rsid w:val="00856A13"/>
    <w:rsid w:val="00856B7E"/>
    <w:rsid w:val="00856BBB"/>
    <w:rsid w:val="00856BE6"/>
    <w:rsid w:val="00856CB4"/>
    <w:rsid w:val="00856DE9"/>
    <w:rsid w:val="00856FF2"/>
    <w:rsid w:val="00857285"/>
    <w:rsid w:val="0085729D"/>
    <w:rsid w:val="0085736A"/>
    <w:rsid w:val="008574F8"/>
    <w:rsid w:val="008577E7"/>
    <w:rsid w:val="008577F9"/>
    <w:rsid w:val="008578CF"/>
    <w:rsid w:val="00857ACA"/>
    <w:rsid w:val="00857AEE"/>
    <w:rsid w:val="00857BAD"/>
    <w:rsid w:val="00857C02"/>
    <w:rsid w:val="00857C4F"/>
    <w:rsid w:val="00857C5F"/>
    <w:rsid w:val="00857E39"/>
    <w:rsid w:val="00857FDA"/>
    <w:rsid w:val="00857FF0"/>
    <w:rsid w:val="00860063"/>
    <w:rsid w:val="00860121"/>
    <w:rsid w:val="00860337"/>
    <w:rsid w:val="0086059F"/>
    <w:rsid w:val="008605CD"/>
    <w:rsid w:val="008605D8"/>
    <w:rsid w:val="0086067C"/>
    <w:rsid w:val="008606A0"/>
    <w:rsid w:val="008608A2"/>
    <w:rsid w:val="00860A8A"/>
    <w:rsid w:val="00860C7F"/>
    <w:rsid w:val="00860D24"/>
    <w:rsid w:val="00860E2A"/>
    <w:rsid w:val="00860E34"/>
    <w:rsid w:val="00860FBE"/>
    <w:rsid w:val="00860FC0"/>
    <w:rsid w:val="00861166"/>
    <w:rsid w:val="008611DB"/>
    <w:rsid w:val="008614F3"/>
    <w:rsid w:val="0086155F"/>
    <w:rsid w:val="0086156E"/>
    <w:rsid w:val="008615C5"/>
    <w:rsid w:val="00861647"/>
    <w:rsid w:val="0086191D"/>
    <w:rsid w:val="0086197D"/>
    <w:rsid w:val="00861AEC"/>
    <w:rsid w:val="00861B2A"/>
    <w:rsid w:val="00861C33"/>
    <w:rsid w:val="00861C36"/>
    <w:rsid w:val="00861F01"/>
    <w:rsid w:val="00861F40"/>
    <w:rsid w:val="008621BD"/>
    <w:rsid w:val="008623FD"/>
    <w:rsid w:val="0086249A"/>
    <w:rsid w:val="008624DD"/>
    <w:rsid w:val="00862514"/>
    <w:rsid w:val="00862674"/>
    <w:rsid w:val="00862759"/>
    <w:rsid w:val="0086277F"/>
    <w:rsid w:val="00862827"/>
    <w:rsid w:val="008628B0"/>
    <w:rsid w:val="00862B80"/>
    <w:rsid w:val="00862C72"/>
    <w:rsid w:val="00862CE2"/>
    <w:rsid w:val="00862E9E"/>
    <w:rsid w:val="00862EED"/>
    <w:rsid w:val="00862F1B"/>
    <w:rsid w:val="00862FAF"/>
    <w:rsid w:val="00863690"/>
    <w:rsid w:val="0086378C"/>
    <w:rsid w:val="0086381D"/>
    <w:rsid w:val="008638F6"/>
    <w:rsid w:val="00863905"/>
    <w:rsid w:val="00863920"/>
    <w:rsid w:val="00863BB4"/>
    <w:rsid w:val="00863D3B"/>
    <w:rsid w:val="00863E1D"/>
    <w:rsid w:val="00863E4F"/>
    <w:rsid w:val="008640F1"/>
    <w:rsid w:val="008642C7"/>
    <w:rsid w:val="008643BE"/>
    <w:rsid w:val="00864562"/>
    <w:rsid w:val="008645EA"/>
    <w:rsid w:val="008646F8"/>
    <w:rsid w:val="008647B6"/>
    <w:rsid w:val="008647F6"/>
    <w:rsid w:val="00864A07"/>
    <w:rsid w:val="00864A7D"/>
    <w:rsid w:val="00864C17"/>
    <w:rsid w:val="00864C76"/>
    <w:rsid w:val="00864DF7"/>
    <w:rsid w:val="00864E71"/>
    <w:rsid w:val="0086507E"/>
    <w:rsid w:val="0086511C"/>
    <w:rsid w:val="00865422"/>
    <w:rsid w:val="0086549E"/>
    <w:rsid w:val="00865503"/>
    <w:rsid w:val="008655BA"/>
    <w:rsid w:val="00865688"/>
    <w:rsid w:val="008656B3"/>
    <w:rsid w:val="008656F4"/>
    <w:rsid w:val="00865771"/>
    <w:rsid w:val="0086591B"/>
    <w:rsid w:val="00865948"/>
    <w:rsid w:val="00865ACD"/>
    <w:rsid w:val="00865B37"/>
    <w:rsid w:val="00865BD6"/>
    <w:rsid w:val="00865C90"/>
    <w:rsid w:val="00865D3F"/>
    <w:rsid w:val="00865ECE"/>
    <w:rsid w:val="00865FC7"/>
    <w:rsid w:val="008660D9"/>
    <w:rsid w:val="008660E2"/>
    <w:rsid w:val="00866122"/>
    <w:rsid w:val="0086615D"/>
    <w:rsid w:val="0086619E"/>
    <w:rsid w:val="0086623E"/>
    <w:rsid w:val="0086628A"/>
    <w:rsid w:val="008662A1"/>
    <w:rsid w:val="008662D8"/>
    <w:rsid w:val="008662E2"/>
    <w:rsid w:val="008662FA"/>
    <w:rsid w:val="0086640A"/>
    <w:rsid w:val="00866448"/>
    <w:rsid w:val="00866594"/>
    <w:rsid w:val="0086668B"/>
    <w:rsid w:val="00866696"/>
    <w:rsid w:val="00866757"/>
    <w:rsid w:val="00866835"/>
    <w:rsid w:val="0086698E"/>
    <w:rsid w:val="008669C3"/>
    <w:rsid w:val="00866C59"/>
    <w:rsid w:val="00866D29"/>
    <w:rsid w:val="0086706A"/>
    <w:rsid w:val="0086708F"/>
    <w:rsid w:val="008670E1"/>
    <w:rsid w:val="008672F1"/>
    <w:rsid w:val="00867496"/>
    <w:rsid w:val="008675AD"/>
    <w:rsid w:val="008676E5"/>
    <w:rsid w:val="00867A8F"/>
    <w:rsid w:val="00867C0D"/>
    <w:rsid w:val="00867F85"/>
    <w:rsid w:val="008700B2"/>
    <w:rsid w:val="00870386"/>
    <w:rsid w:val="00870417"/>
    <w:rsid w:val="008704BC"/>
    <w:rsid w:val="008704C4"/>
    <w:rsid w:val="00870579"/>
    <w:rsid w:val="00870610"/>
    <w:rsid w:val="008707D4"/>
    <w:rsid w:val="008708ED"/>
    <w:rsid w:val="00870A23"/>
    <w:rsid w:val="00870C5C"/>
    <w:rsid w:val="00870E99"/>
    <w:rsid w:val="00870E9C"/>
    <w:rsid w:val="00871172"/>
    <w:rsid w:val="008711E7"/>
    <w:rsid w:val="00871225"/>
    <w:rsid w:val="0087128A"/>
    <w:rsid w:val="00871315"/>
    <w:rsid w:val="0087131C"/>
    <w:rsid w:val="008713C3"/>
    <w:rsid w:val="00871490"/>
    <w:rsid w:val="00871513"/>
    <w:rsid w:val="008715E3"/>
    <w:rsid w:val="00871745"/>
    <w:rsid w:val="00871771"/>
    <w:rsid w:val="00871A67"/>
    <w:rsid w:val="00871B62"/>
    <w:rsid w:val="00871BCF"/>
    <w:rsid w:val="00871C05"/>
    <w:rsid w:val="00871C92"/>
    <w:rsid w:val="00871DEB"/>
    <w:rsid w:val="00871E84"/>
    <w:rsid w:val="00871EC7"/>
    <w:rsid w:val="008722F8"/>
    <w:rsid w:val="008724F2"/>
    <w:rsid w:val="0087260E"/>
    <w:rsid w:val="00872721"/>
    <w:rsid w:val="008728F2"/>
    <w:rsid w:val="0087290A"/>
    <w:rsid w:val="008729CD"/>
    <w:rsid w:val="00872BDE"/>
    <w:rsid w:val="00872DA6"/>
    <w:rsid w:val="00872EDC"/>
    <w:rsid w:val="008730FE"/>
    <w:rsid w:val="00873389"/>
    <w:rsid w:val="00873515"/>
    <w:rsid w:val="0087359B"/>
    <w:rsid w:val="0087365F"/>
    <w:rsid w:val="00873807"/>
    <w:rsid w:val="008739BF"/>
    <w:rsid w:val="008739E8"/>
    <w:rsid w:val="00873A83"/>
    <w:rsid w:val="00873ADA"/>
    <w:rsid w:val="00873B25"/>
    <w:rsid w:val="00874019"/>
    <w:rsid w:val="0087401A"/>
    <w:rsid w:val="00874032"/>
    <w:rsid w:val="008742AB"/>
    <w:rsid w:val="00874450"/>
    <w:rsid w:val="00874580"/>
    <w:rsid w:val="008747DC"/>
    <w:rsid w:val="008748F3"/>
    <w:rsid w:val="00874954"/>
    <w:rsid w:val="00874AAA"/>
    <w:rsid w:val="00874B6E"/>
    <w:rsid w:val="00874BA1"/>
    <w:rsid w:val="00874C0F"/>
    <w:rsid w:val="008751EB"/>
    <w:rsid w:val="0087532F"/>
    <w:rsid w:val="008753ED"/>
    <w:rsid w:val="00875449"/>
    <w:rsid w:val="008754E9"/>
    <w:rsid w:val="0087559F"/>
    <w:rsid w:val="00875870"/>
    <w:rsid w:val="008758E5"/>
    <w:rsid w:val="00875904"/>
    <w:rsid w:val="0087594B"/>
    <w:rsid w:val="0087598B"/>
    <w:rsid w:val="00875A2D"/>
    <w:rsid w:val="00875A42"/>
    <w:rsid w:val="00875AEC"/>
    <w:rsid w:val="00875B11"/>
    <w:rsid w:val="00875B25"/>
    <w:rsid w:val="00875C56"/>
    <w:rsid w:val="00875C84"/>
    <w:rsid w:val="00875E38"/>
    <w:rsid w:val="00875EC4"/>
    <w:rsid w:val="00875ECD"/>
    <w:rsid w:val="00876147"/>
    <w:rsid w:val="0087620A"/>
    <w:rsid w:val="0087656D"/>
    <w:rsid w:val="0087671F"/>
    <w:rsid w:val="008768BF"/>
    <w:rsid w:val="008768D2"/>
    <w:rsid w:val="0087699B"/>
    <w:rsid w:val="008769E2"/>
    <w:rsid w:val="00876A3F"/>
    <w:rsid w:val="00876CEB"/>
    <w:rsid w:val="00877330"/>
    <w:rsid w:val="00877445"/>
    <w:rsid w:val="00877519"/>
    <w:rsid w:val="0087769E"/>
    <w:rsid w:val="0087779E"/>
    <w:rsid w:val="00877854"/>
    <w:rsid w:val="00877961"/>
    <w:rsid w:val="00877ADF"/>
    <w:rsid w:val="00877BA0"/>
    <w:rsid w:val="00877BFE"/>
    <w:rsid w:val="00877F1E"/>
    <w:rsid w:val="008800C8"/>
    <w:rsid w:val="008800CE"/>
    <w:rsid w:val="00880113"/>
    <w:rsid w:val="008801D1"/>
    <w:rsid w:val="00880630"/>
    <w:rsid w:val="00880664"/>
    <w:rsid w:val="00880711"/>
    <w:rsid w:val="008807F7"/>
    <w:rsid w:val="008809A1"/>
    <w:rsid w:val="008809A9"/>
    <w:rsid w:val="00880A19"/>
    <w:rsid w:val="00880B9D"/>
    <w:rsid w:val="00880CCA"/>
    <w:rsid w:val="00880DF3"/>
    <w:rsid w:val="00880E5A"/>
    <w:rsid w:val="00880EC0"/>
    <w:rsid w:val="00880F0E"/>
    <w:rsid w:val="00880F47"/>
    <w:rsid w:val="00880FAC"/>
    <w:rsid w:val="008810B4"/>
    <w:rsid w:val="008810F4"/>
    <w:rsid w:val="00881120"/>
    <w:rsid w:val="008811F4"/>
    <w:rsid w:val="0088140E"/>
    <w:rsid w:val="0088141C"/>
    <w:rsid w:val="0088143F"/>
    <w:rsid w:val="008816B4"/>
    <w:rsid w:val="0088188A"/>
    <w:rsid w:val="00881890"/>
    <w:rsid w:val="0088194E"/>
    <w:rsid w:val="00881A4F"/>
    <w:rsid w:val="00881B93"/>
    <w:rsid w:val="00881C21"/>
    <w:rsid w:val="00881D8D"/>
    <w:rsid w:val="00881DD3"/>
    <w:rsid w:val="00881E78"/>
    <w:rsid w:val="00881E82"/>
    <w:rsid w:val="00881ED9"/>
    <w:rsid w:val="00881F15"/>
    <w:rsid w:val="00881F39"/>
    <w:rsid w:val="008820E3"/>
    <w:rsid w:val="00882144"/>
    <w:rsid w:val="00882163"/>
    <w:rsid w:val="00882184"/>
    <w:rsid w:val="0088252F"/>
    <w:rsid w:val="0088262F"/>
    <w:rsid w:val="008826F9"/>
    <w:rsid w:val="0088274E"/>
    <w:rsid w:val="00882B03"/>
    <w:rsid w:val="00882B12"/>
    <w:rsid w:val="00882D4D"/>
    <w:rsid w:val="00882DF1"/>
    <w:rsid w:val="00883519"/>
    <w:rsid w:val="00883657"/>
    <w:rsid w:val="00883778"/>
    <w:rsid w:val="008837C3"/>
    <w:rsid w:val="00883816"/>
    <w:rsid w:val="0088397D"/>
    <w:rsid w:val="00883A56"/>
    <w:rsid w:val="00883A88"/>
    <w:rsid w:val="00883B5F"/>
    <w:rsid w:val="00883C93"/>
    <w:rsid w:val="00883D68"/>
    <w:rsid w:val="00883D81"/>
    <w:rsid w:val="00883D8D"/>
    <w:rsid w:val="00883DFE"/>
    <w:rsid w:val="00883F6D"/>
    <w:rsid w:val="00884289"/>
    <w:rsid w:val="0088466C"/>
    <w:rsid w:val="00884963"/>
    <w:rsid w:val="0088498D"/>
    <w:rsid w:val="00884A45"/>
    <w:rsid w:val="00884C7B"/>
    <w:rsid w:val="00884D18"/>
    <w:rsid w:val="00884E97"/>
    <w:rsid w:val="00884EC1"/>
    <w:rsid w:val="008851CA"/>
    <w:rsid w:val="008852D9"/>
    <w:rsid w:val="0088556C"/>
    <w:rsid w:val="008856B4"/>
    <w:rsid w:val="0088583F"/>
    <w:rsid w:val="00885AD5"/>
    <w:rsid w:val="00885B99"/>
    <w:rsid w:val="00885C20"/>
    <w:rsid w:val="00885C78"/>
    <w:rsid w:val="00885D00"/>
    <w:rsid w:val="00885D09"/>
    <w:rsid w:val="00885D67"/>
    <w:rsid w:val="00885D84"/>
    <w:rsid w:val="00885F24"/>
    <w:rsid w:val="0088649D"/>
    <w:rsid w:val="0088658A"/>
    <w:rsid w:val="008866C3"/>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68C"/>
    <w:rsid w:val="008878FE"/>
    <w:rsid w:val="00887AB4"/>
    <w:rsid w:val="00887B2C"/>
    <w:rsid w:val="00887B75"/>
    <w:rsid w:val="00887C2A"/>
    <w:rsid w:val="00887D52"/>
    <w:rsid w:val="00887F06"/>
    <w:rsid w:val="00887FEA"/>
    <w:rsid w:val="00890079"/>
    <w:rsid w:val="0089061D"/>
    <w:rsid w:val="008906D5"/>
    <w:rsid w:val="0089070E"/>
    <w:rsid w:val="008907ED"/>
    <w:rsid w:val="00890902"/>
    <w:rsid w:val="00890C9F"/>
    <w:rsid w:val="00890EEB"/>
    <w:rsid w:val="008911F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1FD0"/>
    <w:rsid w:val="00892000"/>
    <w:rsid w:val="0089201B"/>
    <w:rsid w:val="00892142"/>
    <w:rsid w:val="00892356"/>
    <w:rsid w:val="0089238F"/>
    <w:rsid w:val="0089239A"/>
    <w:rsid w:val="008926AB"/>
    <w:rsid w:val="0089281D"/>
    <w:rsid w:val="00892975"/>
    <w:rsid w:val="0089299D"/>
    <w:rsid w:val="00892AD2"/>
    <w:rsid w:val="00892B74"/>
    <w:rsid w:val="00892B7E"/>
    <w:rsid w:val="00892DA0"/>
    <w:rsid w:val="00892E20"/>
    <w:rsid w:val="00892EA8"/>
    <w:rsid w:val="00892ECF"/>
    <w:rsid w:val="00893146"/>
    <w:rsid w:val="008931C9"/>
    <w:rsid w:val="00893209"/>
    <w:rsid w:val="00893235"/>
    <w:rsid w:val="00893293"/>
    <w:rsid w:val="00893385"/>
    <w:rsid w:val="008933C6"/>
    <w:rsid w:val="008933FC"/>
    <w:rsid w:val="00893403"/>
    <w:rsid w:val="00893445"/>
    <w:rsid w:val="00893894"/>
    <w:rsid w:val="00893ADB"/>
    <w:rsid w:val="00893BA3"/>
    <w:rsid w:val="00893CBA"/>
    <w:rsid w:val="00893EFD"/>
    <w:rsid w:val="00893FAB"/>
    <w:rsid w:val="00893FE9"/>
    <w:rsid w:val="008941C8"/>
    <w:rsid w:val="008941CE"/>
    <w:rsid w:val="00894327"/>
    <w:rsid w:val="008943AD"/>
    <w:rsid w:val="008943E5"/>
    <w:rsid w:val="00894401"/>
    <w:rsid w:val="008944D3"/>
    <w:rsid w:val="00894532"/>
    <w:rsid w:val="00894591"/>
    <w:rsid w:val="008945AF"/>
    <w:rsid w:val="00894639"/>
    <w:rsid w:val="00894712"/>
    <w:rsid w:val="00894802"/>
    <w:rsid w:val="0089482F"/>
    <w:rsid w:val="008948A1"/>
    <w:rsid w:val="008949A8"/>
    <w:rsid w:val="00894A1A"/>
    <w:rsid w:val="00894E61"/>
    <w:rsid w:val="00894E69"/>
    <w:rsid w:val="00894ECD"/>
    <w:rsid w:val="00895176"/>
    <w:rsid w:val="008953AA"/>
    <w:rsid w:val="00895434"/>
    <w:rsid w:val="00895531"/>
    <w:rsid w:val="008955C7"/>
    <w:rsid w:val="0089563A"/>
    <w:rsid w:val="0089563B"/>
    <w:rsid w:val="008959FD"/>
    <w:rsid w:val="00895A9D"/>
    <w:rsid w:val="00895CEA"/>
    <w:rsid w:val="00895D95"/>
    <w:rsid w:val="00896117"/>
    <w:rsid w:val="0089652A"/>
    <w:rsid w:val="008966B5"/>
    <w:rsid w:val="008966CB"/>
    <w:rsid w:val="00896896"/>
    <w:rsid w:val="00896F30"/>
    <w:rsid w:val="00897072"/>
    <w:rsid w:val="008970BD"/>
    <w:rsid w:val="00897176"/>
    <w:rsid w:val="008971D4"/>
    <w:rsid w:val="00897499"/>
    <w:rsid w:val="00897522"/>
    <w:rsid w:val="00897671"/>
    <w:rsid w:val="0089768E"/>
    <w:rsid w:val="008977AD"/>
    <w:rsid w:val="008977F0"/>
    <w:rsid w:val="008978C8"/>
    <w:rsid w:val="00897906"/>
    <w:rsid w:val="00897B8B"/>
    <w:rsid w:val="00897C1A"/>
    <w:rsid w:val="00897C6D"/>
    <w:rsid w:val="00897D33"/>
    <w:rsid w:val="00897E23"/>
    <w:rsid w:val="00897EB9"/>
    <w:rsid w:val="008A01A9"/>
    <w:rsid w:val="008A03E7"/>
    <w:rsid w:val="008A0498"/>
    <w:rsid w:val="008A0613"/>
    <w:rsid w:val="008A07E4"/>
    <w:rsid w:val="008A1030"/>
    <w:rsid w:val="008A1132"/>
    <w:rsid w:val="008A1133"/>
    <w:rsid w:val="008A1198"/>
    <w:rsid w:val="008A11E7"/>
    <w:rsid w:val="008A133F"/>
    <w:rsid w:val="008A1347"/>
    <w:rsid w:val="008A137B"/>
    <w:rsid w:val="008A13A1"/>
    <w:rsid w:val="008A14D2"/>
    <w:rsid w:val="008A1582"/>
    <w:rsid w:val="008A164A"/>
    <w:rsid w:val="008A17C7"/>
    <w:rsid w:val="008A19E0"/>
    <w:rsid w:val="008A1B70"/>
    <w:rsid w:val="008A1DD3"/>
    <w:rsid w:val="008A1E6B"/>
    <w:rsid w:val="008A1EF4"/>
    <w:rsid w:val="008A1F23"/>
    <w:rsid w:val="008A1F79"/>
    <w:rsid w:val="008A21C2"/>
    <w:rsid w:val="008A2275"/>
    <w:rsid w:val="008A2428"/>
    <w:rsid w:val="008A24B9"/>
    <w:rsid w:val="008A277D"/>
    <w:rsid w:val="008A29DB"/>
    <w:rsid w:val="008A2AAF"/>
    <w:rsid w:val="008A2BBF"/>
    <w:rsid w:val="008A2BDD"/>
    <w:rsid w:val="008A2DD0"/>
    <w:rsid w:val="008A2E80"/>
    <w:rsid w:val="008A3251"/>
    <w:rsid w:val="008A33E6"/>
    <w:rsid w:val="008A34FE"/>
    <w:rsid w:val="008A354D"/>
    <w:rsid w:val="008A371D"/>
    <w:rsid w:val="008A393B"/>
    <w:rsid w:val="008A39E2"/>
    <w:rsid w:val="008A3A88"/>
    <w:rsid w:val="008A3CF7"/>
    <w:rsid w:val="008A3E39"/>
    <w:rsid w:val="008A3E3B"/>
    <w:rsid w:val="008A3F17"/>
    <w:rsid w:val="008A40A4"/>
    <w:rsid w:val="008A41FF"/>
    <w:rsid w:val="008A4367"/>
    <w:rsid w:val="008A43FE"/>
    <w:rsid w:val="008A49D9"/>
    <w:rsid w:val="008A4A13"/>
    <w:rsid w:val="008A4A81"/>
    <w:rsid w:val="008A4B7D"/>
    <w:rsid w:val="008A4C1C"/>
    <w:rsid w:val="008A4CA2"/>
    <w:rsid w:val="008A4DF2"/>
    <w:rsid w:val="008A4DF3"/>
    <w:rsid w:val="008A4E0B"/>
    <w:rsid w:val="008A5101"/>
    <w:rsid w:val="008A525C"/>
    <w:rsid w:val="008A53F0"/>
    <w:rsid w:val="008A552B"/>
    <w:rsid w:val="008A553A"/>
    <w:rsid w:val="008A5576"/>
    <w:rsid w:val="008A55AB"/>
    <w:rsid w:val="008A594A"/>
    <w:rsid w:val="008A5BB7"/>
    <w:rsid w:val="008A5C59"/>
    <w:rsid w:val="008A5EAC"/>
    <w:rsid w:val="008A60CA"/>
    <w:rsid w:val="008A629B"/>
    <w:rsid w:val="008A6458"/>
    <w:rsid w:val="008A64E0"/>
    <w:rsid w:val="008A652D"/>
    <w:rsid w:val="008A662C"/>
    <w:rsid w:val="008A668A"/>
    <w:rsid w:val="008A674C"/>
    <w:rsid w:val="008A6913"/>
    <w:rsid w:val="008A6AE0"/>
    <w:rsid w:val="008A6BD3"/>
    <w:rsid w:val="008A6C26"/>
    <w:rsid w:val="008A6C75"/>
    <w:rsid w:val="008A7254"/>
    <w:rsid w:val="008A7471"/>
    <w:rsid w:val="008A74A1"/>
    <w:rsid w:val="008A74E1"/>
    <w:rsid w:val="008A7612"/>
    <w:rsid w:val="008A7698"/>
    <w:rsid w:val="008A7789"/>
    <w:rsid w:val="008A7CD9"/>
    <w:rsid w:val="008A7D19"/>
    <w:rsid w:val="008A7DBC"/>
    <w:rsid w:val="008A7E89"/>
    <w:rsid w:val="008A7F89"/>
    <w:rsid w:val="008A7FC6"/>
    <w:rsid w:val="008B0021"/>
    <w:rsid w:val="008B0027"/>
    <w:rsid w:val="008B0073"/>
    <w:rsid w:val="008B0196"/>
    <w:rsid w:val="008B02E8"/>
    <w:rsid w:val="008B0387"/>
    <w:rsid w:val="008B039E"/>
    <w:rsid w:val="008B0538"/>
    <w:rsid w:val="008B0848"/>
    <w:rsid w:val="008B08B0"/>
    <w:rsid w:val="008B09C2"/>
    <w:rsid w:val="008B0C23"/>
    <w:rsid w:val="008B0C54"/>
    <w:rsid w:val="008B0D18"/>
    <w:rsid w:val="008B0D26"/>
    <w:rsid w:val="008B0F5E"/>
    <w:rsid w:val="008B10B9"/>
    <w:rsid w:val="008B1199"/>
    <w:rsid w:val="008B12D6"/>
    <w:rsid w:val="008B15E9"/>
    <w:rsid w:val="008B1609"/>
    <w:rsid w:val="008B16E6"/>
    <w:rsid w:val="008B174B"/>
    <w:rsid w:val="008B1838"/>
    <w:rsid w:val="008B1B33"/>
    <w:rsid w:val="008B1B71"/>
    <w:rsid w:val="008B1BEF"/>
    <w:rsid w:val="008B1BF1"/>
    <w:rsid w:val="008B1CBF"/>
    <w:rsid w:val="008B2039"/>
    <w:rsid w:val="008B2114"/>
    <w:rsid w:val="008B2116"/>
    <w:rsid w:val="008B21CD"/>
    <w:rsid w:val="008B24FD"/>
    <w:rsid w:val="008B2883"/>
    <w:rsid w:val="008B2A6F"/>
    <w:rsid w:val="008B2B73"/>
    <w:rsid w:val="008B2BE0"/>
    <w:rsid w:val="008B2D40"/>
    <w:rsid w:val="008B2D80"/>
    <w:rsid w:val="008B2DB7"/>
    <w:rsid w:val="008B2FBA"/>
    <w:rsid w:val="008B2FBC"/>
    <w:rsid w:val="008B2FE3"/>
    <w:rsid w:val="008B3182"/>
    <w:rsid w:val="008B3222"/>
    <w:rsid w:val="008B352C"/>
    <w:rsid w:val="008B3591"/>
    <w:rsid w:val="008B35CA"/>
    <w:rsid w:val="008B361D"/>
    <w:rsid w:val="008B3775"/>
    <w:rsid w:val="008B37A2"/>
    <w:rsid w:val="008B38A7"/>
    <w:rsid w:val="008B395F"/>
    <w:rsid w:val="008B3963"/>
    <w:rsid w:val="008B39A4"/>
    <w:rsid w:val="008B39F4"/>
    <w:rsid w:val="008B3A4F"/>
    <w:rsid w:val="008B3CA2"/>
    <w:rsid w:val="008B3CB8"/>
    <w:rsid w:val="008B3DD1"/>
    <w:rsid w:val="008B4141"/>
    <w:rsid w:val="008B41FB"/>
    <w:rsid w:val="008B42B4"/>
    <w:rsid w:val="008B43EC"/>
    <w:rsid w:val="008B4471"/>
    <w:rsid w:val="008B453D"/>
    <w:rsid w:val="008B486B"/>
    <w:rsid w:val="008B48ED"/>
    <w:rsid w:val="008B4AA4"/>
    <w:rsid w:val="008B4AD7"/>
    <w:rsid w:val="008B4B42"/>
    <w:rsid w:val="008B4CD4"/>
    <w:rsid w:val="008B4D45"/>
    <w:rsid w:val="008B4E73"/>
    <w:rsid w:val="008B4F43"/>
    <w:rsid w:val="008B5033"/>
    <w:rsid w:val="008B5171"/>
    <w:rsid w:val="008B51CA"/>
    <w:rsid w:val="008B55B4"/>
    <w:rsid w:val="008B5674"/>
    <w:rsid w:val="008B571F"/>
    <w:rsid w:val="008B5721"/>
    <w:rsid w:val="008B578F"/>
    <w:rsid w:val="008B57FF"/>
    <w:rsid w:val="008B5893"/>
    <w:rsid w:val="008B5B38"/>
    <w:rsid w:val="008B5C4A"/>
    <w:rsid w:val="008B5DDB"/>
    <w:rsid w:val="008B5EAA"/>
    <w:rsid w:val="008B5F03"/>
    <w:rsid w:val="008B5F2A"/>
    <w:rsid w:val="008B5FCB"/>
    <w:rsid w:val="008B64EC"/>
    <w:rsid w:val="008B6691"/>
    <w:rsid w:val="008B678C"/>
    <w:rsid w:val="008B67A2"/>
    <w:rsid w:val="008B69CD"/>
    <w:rsid w:val="008B6EA4"/>
    <w:rsid w:val="008B6F64"/>
    <w:rsid w:val="008B6F8A"/>
    <w:rsid w:val="008B71AA"/>
    <w:rsid w:val="008B71DD"/>
    <w:rsid w:val="008B7594"/>
    <w:rsid w:val="008B7647"/>
    <w:rsid w:val="008B76EF"/>
    <w:rsid w:val="008B7878"/>
    <w:rsid w:val="008B7AF9"/>
    <w:rsid w:val="008B7B60"/>
    <w:rsid w:val="008B7C1B"/>
    <w:rsid w:val="008B7C1F"/>
    <w:rsid w:val="008B7DCA"/>
    <w:rsid w:val="008B7DFC"/>
    <w:rsid w:val="008B7EEB"/>
    <w:rsid w:val="008B7F15"/>
    <w:rsid w:val="008C00AA"/>
    <w:rsid w:val="008C0165"/>
    <w:rsid w:val="008C0279"/>
    <w:rsid w:val="008C0469"/>
    <w:rsid w:val="008C0475"/>
    <w:rsid w:val="008C094B"/>
    <w:rsid w:val="008C0959"/>
    <w:rsid w:val="008C0A31"/>
    <w:rsid w:val="008C0CB0"/>
    <w:rsid w:val="008C0DDD"/>
    <w:rsid w:val="008C0F14"/>
    <w:rsid w:val="008C0F60"/>
    <w:rsid w:val="008C0FA5"/>
    <w:rsid w:val="008C1333"/>
    <w:rsid w:val="008C1387"/>
    <w:rsid w:val="008C13D1"/>
    <w:rsid w:val="008C149E"/>
    <w:rsid w:val="008C15A1"/>
    <w:rsid w:val="008C15FB"/>
    <w:rsid w:val="008C15FD"/>
    <w:rsid w:val="008C166A"/>
    <w:rsid w:val="008C1805"/>
    <w:rsid w:val="008C185B"/>
    <w:rsid w:val="008C195D"/>
    <w:rsid w:val="008C1CB2"/>
    <w:rsid w:val="008C1D26"/>
    <w:rsid w:val="008C1E9E"/>
    <w:rsid w:val="008C207C"/>
    <w:rsid w:val="008C20D3"/>
    <w:rsid w:val="008C2205"/>
    <w:rsid w:val="008C2285"/>
    <w:rsid w:val="008C22FD"/>
    <w:rsid w:val="008C23EF"/>
    <w:rsid w:val="008C27F7"/>
    <w:rsid w:val="008C2817"/>
    <w:rsid w:val="008C2B6C"/>
    <w:rsid w:val="008C2D46"/>
    <w:rsid w:val="008C2D7E"/>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64D"/>
    <w:rsid w:val="008C4A07"/>
    <w:rsid w:val="008C4F16"/>
    <w:rsid w:val="008C4FAF"/>
    <w:rsid w:val="008C5332"/>
    <w:rsid w:val="008C5365"/>
    <w:rsid w:val="008C5588"/>
    <w:rsid w:val="008C56A5"/>
    <w:rsid w:val="008C56FE"/>
    <w:rsid w:val="008C5858"/>
    <w:rsid w:val="008C58E7"/>
    <w:rsid w:val="008C5B87"/>
    <w:rsid w:val="008C5DAE"/>
    <w:rsid w:val="008C5F1C"/>
    <w:rsid w:val="008C5F28"/>
    <w:rsid w:val="008C6320"/>
    <w:rsid w:val="008C6517"/>
    <w:rsid w:val="008C65EA"/>
    <w:rsid w:val="008C6670"/>
    <w:rsid w:val="008C674F"/>
    <w:rsid w:val="008C67B0"/>
    <w:rsid w:val="008C68F9"/>
    <w:rsid w:val="008C696C"/>
    <w:rsid w:val="008C69C2"/>
    <w:rsid w:val="008C6D89"/>
    <w:rsid w:val="008C6DD6"/>
    <w:rsid w:val="008C6EBC"/>
    <w:rsid w:val="008C6FCA"/>
    <w:rsid w:val="008C7194"/>
    <w:rsid w:val="008C71AF"/>
    <w:rsid w:val="008C72D5"/>
    <w:rsid w:val="008C74C6"/>
    <w:rsid w:val="008C7654"/>
    <w:rsid w:val="008C7705"/>
    <w:rsid w:val="008C7987"/>
    <w:rsid w:val="008C798C"/>
    <w:rsid w:val="008C7AE4"/>
    <w:rsid w:val="008C7B9F"/>
    <w:rsid w:val="008C7C75"/>
    <w:rsid w:val="008C7C7E"/>
    <w:rsid w:val="008C7CD0"/>
    <w:rsid w:val="008C7D51"/>
    <w:rsid w:val="008C7E63"/>
    <w:rsid w:val="008C7EB4"/>
    <w:rsid w:val="008D007A"/>
    <w:rsid w:val="008D0163"/>
    <w:rsid w:val="008D0164"/>
    <w:rsid w:val="008D0291"/>
    <w:rsid w:val="008D031F"/>
    <w:rsid w:val="008D053C"/>
    <w:rsid w:val="008D05D1"/>
    <w:rsid w:val="008D05DC"/>
    <w:rsid w:val="008D06C0"/>
    <w:rsid w:val="008D07BC"/>
    <w:rsid w:val="008D07F8"/>
    <w:rsid w:val="008D0913"/>
    <w:rsid w:val="008D092E"/>
    <w:rsid w:val="008D0B44"/>
    <w:rsid w:val="008D0BA6"/>
    <w:rsid w:val="008D0C03"/>
    <w:rsid w:val="008D0CC9"/>
    <w:rsid w:val="008D0D8A"/>
    <w:rsid w:val="008D0E06"/>
    <w:rsid w:val="008D1285"/>
    <w:rsid w:val="008D1494"/>
    <w:rsid w:val="008D159F"/>
    <w:rsid w:val="008D172A"/>
    <w:rsid w:val="008D1749"/>
    <w:rsid w:val="008D1934"/>
    <w:rsid w:val="008D1973"/>
    <w:rsid w:val="008D1B4B"/>
    <w:rsid w:val="008D1C03"/>
    <w:rsid w:val="008D1CBF"/>
    <w:rsid w:val="008D1CDD"/>
    <w:rsid w:val="008D1FA2"/>
    <w:rsid w:val="008D1FF1"/>
    <w:rsid w:val="008D2008"/>
    <w:rsid w:val="008D219E"/>
    <w:rsid w:val="008D2395"/>
    <w:rsid w:val="008D239A"/>
    <w:rsid w:val="008D23E2"/>
    <w:rsid w:val="008D2462"/>
    <w:rsid w:val="008D251B"/>
    <w:rsid w:val="008D2696"/>
    <w:rsid w:val="008D28B0"/>
    <w:rsid w:val="008D29DE"/>
    <w:rsid w:val="008D2AD4"/>
    <w:rsid w:val="008D2BF2"/>
    <w:rsid w:val="008D3264"/>
    <w:rsid w:val="008D336B"/>
    <w:rsid w:val="008D3488"/>
    <w:rsid w:val="008D35AC"/>
    <w:rsid w:val="008D3661"/>
    <w:rsid w:val="008D36B1"/>
    <w:rsid w:val="008D36E6"/>
    <w:rsid w:val="008D3800"/>
    <w:rsid w:val="008D387D"/>
    <w:rsid w:val="008D38C0"/>
    <w:rsid w:val="008D3915"/>
    <w:rsid w:val="008D3AAD"/>
    <w:rsid w:val="008D3DB2"/>
    <w:rsid w:val="008D41C5"/>
    <w:rsid w:val="008D41DB"/>
    <w:rsid w:val="008D4293"/>
    <w:rsid w:val="008D42E5"/>
    <w:rsid w:val="008D434A"/>
    <w:rsid w:val="008D44A1"/>
    <w:rsid w:val="008D4657"/>
    <w:rsid w:val="008D475D"/>
    <w:rsid w:val="008D4848"/>
    <w:rsid w:val="008D4887"/>
    <w:rsid w:val="008D4989"/>
    <w:rsid w:val="008D4A2C"/>
    <w:rsid w:val="008D4B6F"/>
    <w:rsid w:val="008D4C16"/>
    <w:rsid w:val="008D4E35"/>
    <w:rsid w:val="008D4F8A"/>
    <w:rsid w:val="008D5008"/>
    <w:rsid w:val="008D5223"/>
    <w:rsid w:val="008D53C3"/>
    <w:rsid w:val="008D53DF"/>
    <w:rsid w:val="008D5504"/>
    <w:rsid w:val="008D55B3"/>
    <w:rsid w:val="008D57EF"/>
    <w:rsid w:val="008D59B1"/>
    <w:rsid w:val="008D5B01"/>
    <w:rsid w:val="008D5CFE"/>
    <w:rsid w:val="008D5DB6"/>
    <w:rsid w:val="008D5F0F"/>
    <w:rsid w:val="008D5F63"/>
    <w:rsid w:val="008D6027"/>
    <w:rsid w:val="008D60B5"/>
    <w:rsid w:val="008D61C4"/>
    <w:rsid w:val="008D6373"/>
    <w:rsid w:val="008D63C0"/>
    <w:rsid w:val="008D6410"/>
    <w:rsid w:val="008D651F"/>
    <w:rsid w:val="008D6709"/>
    <w:rsid w:val="008D6730"/>
    <w:rsid w:val="008D678D"/>
    <w:rsid w:val="008D6B4B"/>
    <w:rsid w:val="008D6C57"/>
    <w:rsid w:val="008D6E42"/>
    <w:rsid w:val="008D6E4B"/>
    <w:rsid w:val="008D70C6"/>
    <w:rsid w:val="008D71BB"/>
    <w:rsid w:val="008D72EA"/>
    <w:rsid w:val="008D7379"/>
    <w:rsid w:val="008D75A4"/>
    <w:rsid w:val="008D77F3"/>
    <w:rsid w:val="008D7854"/>
    <w:rsid w:val="008D7AB4"/>
    <w:rsid w:val="008D7B17"/>
    <w:rsid w:val="008D7D3E"/>
    <w:rsid w:val="008E010C"/>
    <w:rsid w:val="008E019A"/>
    <w:rsid w:val="008E047A"/>
    <w:rsid w:val="008E061F"/>
    <w:rsid w:val="008E0785"/>
    <w:rsid w:val="008E0A02"/>
    <w:rsid w:val="008E0A6D"/>
    <w:rsid w:val="008E0B3D"/>
    <w:rsid w:val="008E0B50"/>
    <w:rsid w:val="008E0B91"/>
    <w:rsid w:val="008E0D42"/>
    <w:rsid w:val="008E0F74"/>
    <w:rsid w:val="008E0FB7"/>
    <w:rsid w:val="008E0FE5"/>
    <w:rsid w:val="008E0FE7"/>
    <w:rsid w:val="008E0FFA"/>
    <w:rsid w:val="008E10FE"/>
    <w:rsid w:val="008E1164"/>
    <w:rsid w:val="008E1211"/>
    <w:rsid w:val="008E1220"/>
    <w:rsid w:val="008E12FC"/>
    <w:rsid w:val="008E1402"/>
    <w:rsid w:val="008E14F8"/>
    <w:rsid w:val="008E175B"/>
    <w:rsid w:val="008E18CB"/>
    <w:rsid w:val="008E1A3B"/>
    <w:rsid w:val="008E1A80"/>
    <w:rsid w:val="008E1AD4"/>
    <w:rsid w:val="008E1EA4"/>
    <w:rsid w:val="008E1EA9"/>
    <w:rsid w:val="008E1F5D"/>
    <w:rsid w:val="008E2009"/>
    <w:rsid w:val="008E2083"/>
    <w:rsid w:val="008E20D3"/>
    <w:rsid w:val="008E21CD"/>
    <w:rsid w:val="008E2424"/>
    <w:rsid w:val="008E2540"/>
    <w:rsid w:val="008E261A"/>
    <w:rsid w:val="008E2673"/>
    <w:rsid w:val="008E26D6"/>
    <w:rsid w:val="008E2A13"/>
    <w:rsid w:val="008E2A8C"/>
    <w:rsid w:val="008E2C21"/>
    <w:rsid w:val="008E2D31"/>
    <w:rsid w:val="008E2D39"/>
    <w:rsid w:val="008E2E94"/>
    <w:rsid w:val="008E2EC8"/>
    <w:rsid w:val="008E3126"/>
    <w:rsid w:val="008E3186"/>
    <w:rsid w:val="008E335F"/>
    <w:rsid w:val="008E3632"/>
    <w:rsid w:val="008E381E"/>
    <w:rsid w:val="008E3841"/>
    <w:rsid w:val="008E3BB8"/>
    <w:rsid w:val="008E3C27"/>
    <w:rsid w:val="008E3D93"/>
    <w:rsid w:val="008E4016"/>
    <w:rsid w:val="008E40A0"/>
    <w:rsid w:val="008E431C"/>
    <w:rsid w:val="008E4425"/>
    <w:rsid w:val="008E4576"/>
    <w:rsid w:val="008E457F"/>
    <w:rsid w:val="008E461B"/>
    <w:rsid w:val="008E46EB"/>
    <w:rsid w:val="008E48DF"/>
    <w:rsid w:val="008E496C"/>
    <w:rsid w:val="008E4B6E"/>
    <w:rsid w:val="008E4C31"/>
    <w:rsid w:val="008E50DE"/>
    <w:rsid w:val="008E523A"/>
    <w:rsid w:val="008E5240"/>
    <w:rsid w:val="008E524B"/>
    <w:rsid w:val="008E52CD"/>
    <w:rsid w:val="008E5357"/>
    <w:rsid w:val="008E53A2"/>
    <w:rsid w:val="008E54A6"/>
    <w:rsid w:val="008E54AF"/>
    <w:rsid w:val="008E5B09"/>
    <w:rsid w:val="008E5B1F"/>
    <w:rsid w:val="008E5CA8"/>
    <w:rsid w:val="008E5CC7"/>
    <w:rsid w:val="008E5DEB"/>
    <w:rsid w:val="008E6186"/>
    <w:rsid w:val="008E61E5"/>
    <w:rsid w:val="008E6207"/>
    <w:rsid w:val="008E626D"/>
    <w:rsid w:val="008E631C"/>
    <w:rsid w:val="008E667C"/>
    <w:rsid w:val="008E6A3A"/>
    <w:rsid w:val="008E6A6C"/>
    <w:rsid w:val="008E6AD1"/>
    <w:rsid w:val="008E6B98"/>
    <w:rsid w:val="008E6CAF"/>
    <w:rsid w:val="008E6D0C"/>
    <w:rsid w:val="008E6D57"/>
    <w:rsid w:val="008E6E18"/>
    <w:rsid w:val="008E6EAF"/>
    <w:rsid w:val="008E6EED"/>
    <w:rsid w:val="008E6F96"/>
    <w:rsid w:val="008E6FB1"/>
    <w:rsid w:val="008E7093"/>
    <w:rsid w:val="008E70A8"/>
    <w:rsid w:val="008E70FB"/>
    <w:rsid w:val="008E713E"/>
    <w:rsid w:val="008E71B7"/>
    <w:rsid w:val="008E74C5"/>
    <w:rsid w:val="008E76E5"/>
    <w:rsid w:val="008E77E0"/>
    <w:rsid w:val="008E7AD2"/>
    <w:rsid w:val="008E7B84"/>
    <w:rsid w:val="008E7B87"/>
    <w:rsid w:val="008E7C85"/>
    <w:rsid w:val="008E7CF5"/>
    <w:rsid w:val="008E7D72"/>
    <w:rsid w:val="008E7DB8"/>
    <w:rsid w:val="008E7F1D"/>
    <w:rsid w:val="008F0038"/>
    <w:rsid w:val="008F019E"/>
    <w:rsid w:val="008F02DE"/>
    <w:rsid w:val="008F02F6"/>
    <w:rsid w:val="008F0392"/>
    <w:rsid w:val="008F03F6"/>
    <w:rsid w:val="008F0461"/>
    <w:rsid w:val="008F0982"/>
    <w:rsid w:val="008F0A94"/>
    <w:rsid w:val="008F0AEA"/>
    <w:rsid w:val="008F0D21"/>
    <w:rsid w:val="008F0DCC"/>
    <w:rsid w:val="008F0F16"/>
    <w:rsid w:val="008F0F94"/>
    <w:rsid w:val="008F1099"/>
    <w:rsid w:val="008F10AE"/>
    <w:rsid w:val="008F10E4"/>
    <w:rsid w:val="008F13F2"/>
    <w:rsid w:val="008F14E4"/>
    <w:rsid w:val="008F152E"/>
    <w:rsid w:val="008F1645"/>
    <w:rsid w:val="008F16CE"/>
    <w:rsid w:val="008F19A4"/>
    <w:rsid w:val="008F1CB0"/>
    <w:rsid w:val="008F1FDA"/>
    <w:rsid w:val="008F1FEF"/>
    <w:rsid w:val="008F2227"/>
    <w:rsid w:val="008F22E3"/>
    <w:rsid w:val="008F23D4"/>
    <w:rsid w:val="008F23D8"/>
    <w:rsid w:val="008F245F"/>
    <w:rsid w:val="008F254D"/>
    <w:rsid w:val="008F2617"/>
    <w:rsid w:val="008F2664"/>
    <w:rsid w:val="008F266B"/>
    <w:rsid w:val="008F2690"/>
    <w:rsid w:val="008F27B3"/>
    <w:rsid w:val="008F27E9"/>
    <w:rsid w:val="008F28A4"/>
    <w:rsid w:val="008F28D1"/>
    <w:rsid w:val="008F2915"/>
    <w:rsid w:val="008F29CE"/>
    <w:rsid w:val="008F2B49"/>
    <w:rsid w:val="008F2BCB"/>
    <w:rsid w:val="008F2CD7"/>
    <w:rsid w:val="008F2E23"/>
    <w:rsid w:val="008F2EA0"/>
    <w:rsid w:val="008F2F9B"/>
    <w:rsid w:val="008F325F"/>
    <w:rsid w:val="008F3272"/>
    <w:rsid w:val="008F34CC"/>
    <w:rsid w:val="008F36E0"/>
    <w:rsid w:val="008F37F9"/>
    <w:rsid w:val="008F3A42"/>
    <w:rsid w:val="008F3AAB"/>
    <w:rsid w:val="008F3AD4"/>
    <w:rsid w:val="008F3BC8"/>
    <w:rsid w:val="008F3BFB"/>
    <w:rsid w:val="008F3C1B"/>
    <w:rsid w:val="008F3C95"/>
    <w:rsid w:val="008F3DDA"/>
    <w:rsid w:val="008F4011"/>
    <w:rsid w:val="008F4267"/>
    <w:rsid w:val="008F4275"/>
    <w:rsid w:val="008F432E"/>
    <w:rsid w:val="008F4649"/>
    <w:rsid w:val="008F48CF"/>
    <w:rsid w:val="008F48D8"/>
    <w:rsid w:val="008F48FC"/>
    <w:rsid w:val="008F4993"/>
    <w:rsid w:val="008F4AAC"/>
    <w:rsid w:val="008F4D5C"/>
    <w:rsid w:val="008F4DB6"/>
    <w:rsid w:val="008F4FDD"/>
    <w:rsid w:val="008F503D"/>
    <w:rsid w:val="008F504E"/>
    <w:rsid w:val="008F50E8"/>
    <w:rsid w:val="008F5143"/>
    <w:rsid w:val="008F536B"/>
    <w:rsid w:val="008F543E"/>
    <w:rsid w:val="008F548C"/>
    <w:rsid w:val="008F5756"/>
    <w:rsid w:val="008F57E3"/>
    <w:rsid w:val="008F5A65"/>
    <w:rsid w:val="008F5B68"/>
    <w:rsid w:val="008F5C63"/>
    <w:rsid w:val="008F5C66"/>
    <w:rsid w:val="008F5D72"/>
    <w:rsid w:val="008F5EA6"/>
    <w:rsid w:val="008F5F2B"/>
    <w:rsid w:val="008F5F6D"/>
    <w:rsid w:val="008F5FF4"/>
    <w:rsid w:val="008F5FFF"/>
    <w:rsid w:val="008F60D5"/>
    <w:rsid w:val="008F635E"/>
    <w:rsid w:val="008F6394"/>
    <w:rsid w:val="008F63CB"/>
    <w:rsid w:val="008F65B9"/>
    <w:rsid w:val="008F6639"/>
    <w:rsid w:val="008F6899"/>
    <w:rsid w:val="008F6A35"/>
    <w:rsid w:val="008F6BF1"/>
    <w:rsid w:val="008F6D90"/>
    <w:rsid w:val="008F6DB2"/>
    <w:rsid w:val="008F6E87"/>
    <w:rsid w:val="008F6F3D"/>
    <w:rsid w:val="008F6FBB"/>
    <w:rsid w:val="008F72D7"/>
    <w:rsid w:val="008F736F"/>
    <w:rsid w:val="008F73FB"/>
    <w:rsid w:val="008F7671"/>
    <w:rsid w:val="008F774F"/>
    <w:rsid w:val="008F77E4"/>
    <w:rsid w:val="008F7955"/>
    <w:rsid w:val="008F79AC"/>
    <w:rsid w:val="008F7BCB"/>
    <w:rsid w:val="008F7C90"/>
    <w:rsid w:val="008F7CBF"/>
    <w:rsid w:val="008F7E5D"/>
    <w:rsid w:val="008F7F8D"/>
    <w:rsid w:val="008F95B9"/>
    <w:rsid w:val="0090019C"/>
    <w:rsid w:val="009001FB"/>
    <w:rsid w:val="00900658"/>
    <w:rsid w:val="009006A3"/>
    <w:rsid w:val="009007DC"/>
    <w:rsid w:val="009007FB"/>
    <w:rsid w:val="0090083C"/>
    <w:rsid w:val="00900879"/>
    <w:rsid w:val="009008CB"/>
    <w:rsid w:val="00900C9F"/>
    <w:rsid w:val="00900E1C"/>
    <w:rsid w:val="00900E75"/>
    <w:rsid w:val="00900E79"/>
    <w:rsid w:val="00900F64"/>
    <w:rsid w:val="00900F6C"/>
    <w:rsid w:val="00900F9E"/>
    <w:rsid w:val="0090125A"/>
    <w:rsid w:val="009013EA"/>
    <w:rsid w:val="009014B9"/>
    <w:rsid w:val="0090159F"/>
    <w:rsid w:val="009016F8"/>
    <w:rsid w:val="009017AC"/>
    <w:rsid w:val="00901822"/>
    <w:rsid w:val="009018B9"/>
    <w:rsid w:val="00901A02"/>
    <w:rsid w:val="00901E15"/>
    <w:rsid w:val="00901E7B"/>
    <w:rsid w:val="00901FAA"/>
    <w:rsid w:val="009020EE"/>
    <w:rsid w:val="0090216F"/>
    <w:rsid w:val="009021F2"/>
    <w:rsid w:val="009022C3"/>
    <w:rsid w:val="009023F9"/>
    <w:rsid w:val="0090241A"/>
    <w:rsid w:val="0090241B"/>
    <w:rsid w:val="009026AC"/>
    <w:rsid w:val="009026D0"/>
    <w:rsid w:val="0090281E"/>
    <w:rsid w:val="0090298D"/>
    <w:rsid w:val="00902A26"/>
    <w:rsid w:val="00902F7C"/>
    <w:rsid w:val="0090338C"/>
    <w:rsid w:val="0090352D"/>
    <w:rsid w:val="009036C1"/>
    <w:rsid w:val="009037C7"/>
    <w:rsid w:val="00903A35"/>
    <w:rsid w:val="00903B07"/>
    <w:rsid w:val="00903B74"/>
    <w:rsid w:val="00903CA4"/>
    <w:rsid w:val="00903ED7"/>
    <w:rsid w:val="00903FE0"/>
    <w:rsid w:val="00904028"/>
    <w:rsid w:val="0090405A"/>
    <w:rsid w:val="00904470"/>
    <w:rsid w:val="00904581"/>
    <w:rsid w:val="00904587"/>
    <w:rsid w:val="00904597"/>
    <w:rsid w:val="00904631"/>
    <w:rsid w:val="00904658"/>
    <w:rsid w:val="00904686"/>
    <w:rsid w:val="009046D8"/>
    <w:rsid w:val="0090481A"/>
    <w:rsid w:val="0090483E"/>
    <w:rsid w:val="00904A44"/>
    <w:rsid w:val="00904B01"/>
    <w:rsid w:val="00904DC7"/>
    <w:rsid w:val="00904DF3"/>
    <w:rsid w:val="00904FC8"/>
    <w:rsid w:val="0090502A"/>
    <w:rsid w:val="0090521A"/>
    <w:rsid w:val="00905260"/>
    <w:rsid w:val="00905305"/>
    <w:rsid w:val="009053D5"/>
    <w:rsid w:val="00905443"/>
    <w:rsid w:val="00905462"/>
    <w:rsid w:val="0090549C"/>
    <w:rsid w:val="0090553A"/>
    <w:rsid w:val="009055BD"/>
    <w:rsid w:val="009055DB"/>
    <w:rsid w:val="0090570E"/>
    <w:rsid w:val="00905A9F"/>
    <w:rsid w:val="00905BC9"/>
    <w:rsid w:val="00905D92"/>
    <w:rsid w:val="00905EC2"/>
    <w:rsid w:val="00906048"/>
    <w:rsid w:val="0090609B"/>
    <w:rsid w:val="0090612D"/>
    <w:rsid w:val="0090617C"/>
    <w:rsid w:val="009062AF"/>
    <w:rsid w:val="009062C6"/>
    <w:rsid w:val="0090646B"/>
    <w:rsid w:val="00906582"/>
    <w:rsid w:val="009065FF"/>
    <w:rsid w:val="00906644"/>
    <w:rsid w:val="009066F1"/>
    <w:rsid w:val="009067AF"/>
    <w:rsid w:val="0090682F"/>
    <w:rsid w:val="00906830"/>
    <w:rsid w:val="00906842"/>
    <w:rsid w:val="00906A79"/>
    <w:rsid w:val="00906B50"/>
    <w:rsid w:val="00906CB6"/>
    <w:rsid w:val="009070AA"/>
    <w:rsid w:val="0090714C"/>
    <w:rsid w:val="0090731D"/>
    <w:rsid w:val="0090732F"/>
    <w:rsid w:val="00907478"/>
    <w:rsid w:val="009074E8"/>
    <w:rsid w:val="009075DE"/>
    <w:rsid w:val="009076CD"/>
    <w:rsid w:val="009076FA"/>
    <w:rsid w:val="00907859"/>
    <w:rsid w:val="009078D5"/>
    <w:rsid w:val="00907938"/>
    <w:rsid w:val="00907F16"/>
    <w:rsid w:val="00907F87"/>
    <w:rsid w:val="00910016"/>
    <w:rsid w:val="00910038"/>
    <w:rsid w:val="009100D3"/>
    <w:rsid w:val="009101B1"/>
    <w:rsid w:val="009101EE"/>
    <w:rsid w:val="00910321"/>
    <w:rsid w:val="00910351"/>
    <w:rsid w:val="00910392"/>
    <w:rsid w:val="009103A7"/>
    <w:rsid w:val="0091069B"/>
    <w:rsid w:val="009106FA"/>
    <w:rsid w:val="009107E0"/>
    <w:rsid w:val="00910875"/>
    <w:rsid w:val="00910911"/>
    <w:rsid w:val="00910AB9"/>
    <w:rsid w:val="00910C4F"/>
    <w:rsid w:val="00910EF1"/>
    <w:rsid w:val="0091114C"/>
    <w:rsid w:val="00911172"/>
    <w:rsid w:val="009111AE"/>
    <w:rsid w:val="009111FE"/>
    <w:rsid w:val="00911209"/>
    <w:rsid w:val="0091126C"/>
    <w:rsid w:val="0091129E"/>
    <w:rsid w:val="0091142C"/>
    <w:rsid w:val="009114C0"/>
    <w:rsid w:val="0091150D"/>
    <w:rsid w:val="0091152A"/>
    <w:rsid w:val="00911853"/>
    <w:rsid w:val="009118F9"/>
    <w:rsid w:val="00911902"/>
    <w:rsid w:val="00911A76"/>
    <w:rsid w:val="00911A88"/>
    <w:rsid w:val="00911DCD"/>
    <w:rsid w:val="00911FFE"/>
    <w:rsid w:val="0091204C"/>
    <w:rsid w:val="009120F0"/>
    <w:rsid w:val="00912151"/>
    <w:rsid w:val="009124A1"/>
    <w:rsid w:val="009125FD"/>
    <w:rsid w:val="0091260C"/>
    <w:rsid w:val="0091270A"/>
    <w:rsid w:val="00912755"/>
    <w:rsid w:val="00912756"/>
    <w:rsid w:val="0091284D"/>
    <w:rsid w:val="009129CE"/>
    <w:rsid w:val="00912AB6"/>
    <w:rsid w:val="00912B3B"/>
    <w:rsid w:val="00912C7E"/>
    <w:rsid w:val="00912CD5"/>
    <w:rsid w:val="00912DB8"/>
    <w:rsid w:val="00912F63"/>
    <w:rsid w:val="00913263"/>
    <w:rsid w:val="0091382E"/>
    <w:rsid w:val="00913843"/>
    <w:rsid w:val="009139D6"/>
    <w:rsid w:val="00913B8E"/>
    <w:rsid w:val="00913BFD"/>
    <w:rsid w:val="00913E50"/>
    <w:rsid w:val="00913ECF"/>
    <w:rsid w:val="00913F91"/>
    <w:rsid w:val="0091401F"/>
    <w:rsid w:val="009140A2"/>
    <w:rsid w:val="009140CA"/>
    <w:rsid w:val="0091418F"/>
    <w:rsid w:val="00914311"/>
    <w:rsid w:val="0091439A"/>
    <w:rsid w:val="0091443A"/>
    <w:rsid w:val="0091451A"/>
    <w:rsid w:val="009147CB"/>
    <w:rsid w:val="0091484D"/>
    <w:rsid w:val="0091484E"/>
    <w:rsid w:val="00914871"/>
    <w:rsid w:val="009149F7"/>
    <w:rsid w:val="00914A75"/>
    <w:rsid w:val="00914AD2"/>
    <w:rsid w:val="00914CD0"/>
    <w:rsid w:val="00914F18"/>
    <w:rsid w:val="0091502D"/>
    <w:rsid w:val="00915048"/>
    <w:rsid w:val="00915149"/>
    <w:rsid w:val="00915165"/>
    <w:rsid w:val="009155E3"/>
    <w:rsid w:val="0091561B"/>
    <w:rsid w:val="0091562D"/>
    <w:rsid w:val="00915662"/>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6E6"/>
    <w:rsid w:val="00916740"/>
    <w:rsid w:val="00916816"/>
    <w:rsid w:val="009168E0"/>
    <w:rsid w:val="009168F0"/>
    <w:rsid w:val="00916B43"/>
    <w:rsid w:val="00916C0A"/>
    <w:rsid w:val="00916D42"/>
    <w:rsid w:val="00916DE2"/>
    <w:rsid w:val="00916E75"/>
    <w:rsid w:val="00916F23"/>
    <w:rsid w:val="0091704A"/>
    <w:rsid w:val="009170E2"/>
    <w:rsid w:val="009171B7"/>
    <w:rsid w:val="00917329"/>
    <w:rsid w:val="0091739B"/>
    <w:rsid w:val="009174AB"/>
    <w:rsid w:val="009175D6"/>
    <w:rsid w:val="009176A2"/>
    <w:rsid w:val="009177F4"/>
    <w:rsid w:val="009178A1"/>
    <w:rsid w:val="009178F3"/>
    <w:rsid w:val="00917988"/>
    <w:rsid w:val="009179D1"/>
    <w:rsid w:val="009179E0"/>
    <w:rsid w:val="009179EC"/>
    <w:rsid w:val="00917B05"/>
    <w:rsid w:val="00917B4D"/>
    <w:rsid w:val="00917B90"/>
    <w:rsid w:val="00917BB2"/>
    <w:rsid w:val="00917BBC"/>
    <w:rsid w:val="00917DB5"/>
    <w:rsid w:val="00917DE2"/>
    <w:rsid w:val="00917E3F"/>
    <w:rsid w:val="0091D47E"/>
    <w:rsid w:val="0092005A"/>
    <w:rsid w:val="0092039A"/>
    <w:rsid w:val="0092041D"/>
    <w:rsid w:val="00920519"/>
    <w:rsid w:val="00920637"/>
    <w:rsid w:val="00920888"/>
    <w:rsid w:val="00920A03"/>
    <w:rsid w:val="00920BF2"/>
    <w:rsid w:val="00920C54"/>
    <w:rsid w:val="00920D34"/>
    <w:rsid w:val="00920F78"/>
    <w:rsid w:val="009212D9"/>
    <w:rsid w:val="00921307"/>
    <w:rsid w:val="00921336"/>
    <w:rsid w:val="00921346"/>
    <w:rsid w:val="00921544"/>
    <w:rsid w:val="0092177C"/>
    <w:rsid w:val="0092197F"/>
    <w:rsid w:val="009219C7"/>
    <w:rsid w:val="00921C35"/>
    <w:rsid w:val="00921CED"/>
    <w:rsid w:val="00921D1A"/>
    <w:rsid w:val="00921E0C"/>
    <w:rsid w:val="00922085"/>
    <w:rsid w:val="0092249A"/>
    <w:rsid w:val="009225AA"/>
    <w:rsid w:val="00922684"/>
    <w:rsid w:val="009226CE"/>
    <w:rsid w:val="00922739"/>
    <w:rsid w:val="0092285E"/>
    <w:rsid w:val="00922B3E"/>
    <w:rsid w:val="00922B57"/>
    <w:rsid w:val="00922DD9"/>
    <w:rsid w:val="00922E41"/>
    <w:rsid w:val="009234B1"/>
    <w:rsid w:val="0092352C"/>
    <w:rsid w:val="00923786"/>
    <w:rsid w:val="0092385D"/>
    <w:rsid w:val="00923899"/>
    <w:rsid w:val="00923CFB"/>
    <w:rsid w:val="00923E51"/>
    <w:rsid w:val="00923EA4"/>
    <w:rsid w:val="00923EB1"/>
    <w:rsid w:val="009240EA"/>
    <w:rsid w:val="00924276"/>
    <w:rsid w:val="00924318"/>
    <w:rsid w:val="0092435E"/>
    <w:rsid w:val="0092454F"/>
    <w:rsid w:val="00924562"/>
    <w:rsid w:val="0092464C"/>
    <w:rsid w:val="009246EF"/>
    <w:rsid w:val="009247CD"/>
    <w:rsid w:val="009248FC"/>
    <w:rsid w:val="009249C6"/>
    <w:rsid w:val="00924A3C"/>
    <w:rsid w:val="00924AE6"/>
    <w:rsid w:val="00924B71"/>
    <w:rsid w:val="00924C54"/>
    <w:rsid w:val="00924C92"/>
    <w:rsid w:val="00924CDC"/>
    <w:rsid w:val="00924D91"/>
    <w:rsid w:val="00924DE4"/>
    <w:rsid w:val="00924EFC"/>
    <w:rsid w:val="00924F41"/>
    <w:rsid w:val="0092526E"/>
    <w:rsid w:val="00925351"/>
    <w:rsid w:val="00925493"/>
    <w:rsid w:val="00925544"/>
    <w:rsid w:val="00925623"/>
    <w:rsid w:val="0092563A"/>
    <w:rsid w:val="009258BD"/>
    <w:rsid w:val="009258FA"/>
    <w:rsid w:val="00925940"/>
    <w:rsid w:val="0092596C"/>
    <w:rsid w:val="00925A9D"/>
    <w:rsid w:val="00925B71"/>
    <w:rsid w:val="00925EDF"/>
    <w:rsid w:val="00925FB3"/>
    <w:rsid w:val="00925FEE"/>
    <w:rsid w:val="00926122"/>
    <w:rsid w:val="0092612C"/>
    <w:rsid w:val="009261C8"/>
    <w:rsid w:val="0092633C"/>
    <w:rsid w:val="009263D4"/>
    <w:rsid w:val="00926539"/>
    <w:rsid w:val="0092670C"/>
    <w:rsid w:val="009268B3"/>
    <w:rsid w:val="009268E2"/>
    <w:rsid w:val="009269C1"/>
    <w:rsid w:val="00926A22"/>
    <w:rsid w:val="00926BA0"/>
    <w:rsid w:val="00926BDF"/>
    <w:rsid w:val="00926D5F"/>
    <w:rsid w:val="00926E3B"/>
    <w:rsid w:val="00926E86"/>
    <w:rsid w:val="00926E9A"/>
    <w:rsid w:val="009273C0"/>
    <w:rsid w:val="00927437"/>
    <w:rsid w:val="0092759D"/>
    <w:rsid w:val="00927777"/>
    <w:rsid w:val="00927969"/>
    <w:rsid w:val="009279FD"/>
    <w:rsid w:val="00927BD5"/>
    <w:rsid w:val="00927D66"/>
    <w:rsid w:val="00927E7A"/>
    <w:rsid w:val="00927E96"/>
    <w:rsid w:val="00927F1F"/>
    <w:rsid w:val="00927FA8"/>
    <w:rsid w:val="0093005E"/>
    <w:rsid w:val="0093011C"/>
    <w:rsid w:val="009301C8"/>
    <w:rsid w:val="009301FD"/>
    <w:rsid w:val="0093039D"/>
    <w:rsid w:val="00930556"/>
    <w:rsid w:val="00930626"/>
    <w:rsid w:val="00930752"/>
    <w:rsid w:val="0093076C"/>
    <w:rsid w:val="00930777"/>
    <w:rsid w:val="009307A8"/>
    <w:rsid w:val="0093086A"/>
    <w:rsid w:val="009308CF"/>
    <w:rsid w:val="009309E4"/>
    <w:rsid w:val="00930D6A"/>
    <w:rsid w:val="00930EE7"/>
    <w:rsid w:val="00930F58"/>
    <w:rsid w:val="0093139B"/>
    <w:rsid w:val="00931609"/>
    <w:rsid w:val="009316BB"/>
    <w:rsid w:val="0093191C"/>
    <w:rsid w:val="00931972"/>
    <w:rsid w:val="009319F7"/>
    <w:rsid w:val="00931B5F"/>
    <w:rsid w:val="00931DEA"/>
    <w:rsid w:val="00931E1A"/>
    <w:rsid w:val="0093202C"/>
    <w:rsid w:val="0093218F"/>
    <w:rsid w:val="00932253"/>
    <w:rsid w:val="009322A5"/>
    <w:rsid w:val="00932435"/>
    <w:rsid w:val="0093255C"/>
    <w:rsid w:val="0093264E"/>
    <w:rsid w:val="00932770"/>
    <w:rsid w:val="009327B1"/>
    <w:rsid w:val="009327F5"/>
    <w:rsid w:val="00932A83"/>
    <w:rsid w:val="00932BF8"/>
    <w:rsid w:val="00932DC7"/>
    <w:rsid w:val="00932F06"/>
    <w:rsid w:val="00932F07"/>
    <w:rsid w:val="00932FFF"/>
    <w:rsid w:val="009331CD"/>
    <w:rsid w:val="009331FB"/>
    <w:rsid w:val="00933211"/>
    <w:rsid w:val="00933581"/>
    <w:rsid w:val="009335BB"/>
    <w:rsid w:val="00933619"/>
    <w:rsid w:val="00933A61"/>
    <w:rsid w:val="00933A82"/>
    <w:rsid w:val="00933E59"/>
    <w:rsid w:val="00933ED4"/>
    <w:rsid w:val="0093420C"/>
    <w:rsid w:val="0093457A"/>
    <w:rsid w:val="009345E3"/>
    <w:rsid w:val="00934776"/>
    <w:rsid w:val="009347C0"/>
    <w:rsid w:val="00934973"/>
    <w:rsid w:val="00934A0B"/>
    <w:rsid w:val="00934AA6"/>
    <w:rsid w:val="00934B2F"/>
    <w:rsid w:val="00934D3C"/>
    <w:rsid w:val="00934EC4"/>
    <w:rsid w:val="00934F14"/>
    <w:rsid w:val="00934F88"/>
    <w:rsid w:val="009350CF"/>
    <w:rsid w:val="00935296"/>
    <w:rsid w:val="009353C9"/>
    <w:rsid w:val="009353CC"/>
    <w:rsid w:val="0093541A"/>
    <w:rsid w:val="0093551A"/>
    <w:rsid w:val="009355E4"/>
    <w:rsid w:val="00935972"/>
    <w:rsid w:val="00935A37"/>
    <w:rsid w:val="00935BF6"/>
    <w:rsid w:val="00935C3C"/>
    <w:rsid w:val="00935CEC"/>
    <w:rsid w:val="00935F7F"/>
    <w:rsid w:val="0093609A"/>
    <w:rsid w:val="0093611B"/>
    <w:rsid w:val="009362AE"/>
    <w:rsid w:val="00936306"/>
    <w:rsid w:val="0093632F"/>
    <w:rsid w:val="009365A3"/>
    <w:rsid w:val="00936904"/>
    <w:rsid w:val="0093693F"/>
    <w:rsid w:val="009369B7"/>
    <w:rsid w:val="00936A49"/>
    <w:rsid w:val="00936DE3"/>
    <w:rsid w:val="00937035"/>
    <w:rsid w:val="009370D9"/>
    <w:rsid w:val="009370F0"/>
    <w:rsid w:val="0093714F"/>
    <w:rsid w:val="00937269"/>
    <w:rsid w:val="00937330"/>
    <w:rsid w:val="00937334"/>
    <w:rsid w:val="00937362"/>
    <w:rsid w:val="009373CB"/>
    <w:rsid w:val="009374DF"/>
    <w:rsid w:val="00937759"/>
    <w:rsid w:val="00937781"/>
    <w:rsid w:val="0093778B"/>
    <w:rsid w:val="00937CD8"/>
    <w:rsid w:val="00937E4C"/>
    <w:rsid w:val="00937F30"/>
    <w:rsid w:val="0094016A"/>
    <w:rsid w:val="009401A5"/>
    <w:rsid w:val="009401F0"/>
    <w:rsid w:val="009404A3"/>
    <w:rsid w:val="009407E1"/>
    <w:rsid w:val="00940806"/>
    <w:rsid w:val="00940884"/>
    <w:rsid w:val="00940A06"/>
    <w:rsid w:val="00940AA9"/>
    <w:rsid w:val="00940B2F"/>
    <w:rsid w:val="00940C1B"/>
    <w:rsid w:val="00941074"/>
    <w:rsid w:val="0094133C"/>
    <w:rsid w:val="00941388"/>
    <w:rsid w:val="0094147D"/>
    <w:rsid w:val="0094181D"/>
    <w:rsid w:val="00941900"/>
    <w:rsid w:val="00941AAE"/>
    <w:rsid w:val="00941BF8"/>
    <w:rsid w:val="00941CD9"/>
    <w:rsid w:val="00941D7B"/>
    <w:rsid w:val="00941E7D"/>
    <w:rsid w:val="00942160"/>
    <w:rsid w:val="00942212"/>
    <w:rsid w:val="0094246D"/>
    <w:rsid w:val="00942565"/>
    <w:rsid w:val="0094269D"/>
    <w:rsid w:val="0094272E"/>
    <w:rsid w:val="0094273B"/>
    <w:rsid w:val="009427BD"/>
    <w:rsid w:val="00942A11"/>
    <w:rsid w:val="00942BCE"/>
    <w:rsid w:val="00942DA4"/>
    <w:rsid w:val="00942F4F"/>
    <w:rsid w:val="00942F5D"/>
    <w:rsid w:val="00942FBB"/>
    <w:rsid w:val="00943032"/>
    <w:rsid w:val="009432DF"/>
    <w:rsid w:val="009432E8"/>
    <w:rsid w:val="00943332"/>
    <w:rsid w:val="00943333"/>
    <w:rsid w:val="0094344E"/>
    <w:rsid w:val="00943747"/>
    <w:rsid w:val="00943837"/>
    <w:rsid w:val="00943A96"/>
    <w:rsid w:val="00943AB9"/>
    <w:rsid w:val="00943BAB"/>
    <w:rsid w:val="00943CC7"/>
    <w:rsid w:val="00943E1B"/>
    <w:rsid w:val="00943EB1"/>
    <w:rsid w:val="009442C0"/>
    <w:rsid w:val="009447C4"/>
    <w:rsid w:val="00944A92"/>
    <w:rsid w:val="00944AD1"/>
    <w:rsid w:val="00944B74"/>
    <w:rsid w:val="00944CFB"/>
    <w:rsid w:val="00944D2A"/>
    <w:rsid w:val="0094502E"/>
    <w:rsid w:val="0094510F"/>
    <w:rsid w:val="00945514"/>
    <w:rsid w:val="00945577"/>
    <w:rsid w:val="0094572D"/>
    <w:rsid w:val="00945A8B"/>
    <w:rsid w:val="00945B61"/>
    <w:rsid w:val="00945C49"/>
    <w:rsid w:val="00945E77"/>
    <w:rsid w:val="00945EA2"/>
    <w:rsid w:val="00945EBB"/>
    <w:rsid w:val="009460F0"/>
    <w:rsid w:val="00946252"/>
    <w:rsid w:val="00946267"/>
    <w:rsid w:val="0094643A"/>
    <w:rsid w:val="0094653F"/>
    <w:rsid w:val="00946631"/>
    <w:rsid w:val="009466B6"/>
    <w:rsid w:val="009468F6"/>
    <w:rsid w:val="009469C9"/>
    <w:rsid w:val="009469DA"/>
    <w:rsid w:val="00946A90"/>
    <w:rsid w:val="00946AEA"/>
    <w:rsid w:val="00946C09"/>
    <w:rsid w:val="00946DFC"/>
    <w:rsid w:val="00946E29"/>
    <w:rsid w:val="00946F93"/>
    <w:rsid w:val="00947005"/>
    <w:rsid w:val="00947006"/>
    <w:rsid w:val="00947044"/>
    <w:rsid w:val="00947101"/>
    <w:rsid w:val="0094711E"/>
    <w:rsid w:val="00947285"/>
    <w:rsid w:val="0094751F"/>
    <w:rsid w:val="00947588"/>
    <w:rsid w:val="00947652"/>
    <w:rsid w:val="0094767E"/>
    <w:rsid w:val="009476DD"/>
    <w:rsid w:val="00947973"/>
    <w:rsid w:val="00947974"/>
    <w:rsid w:val="009479DA"/>
    <w:rsid w:val="00947A92"/>
    <w:rsid w:val="00947AD9"/>
    <w:rsid w:val="00947B1F"/>
    <w:rsid w:val="00947BFF"/>
    <w:rsid w:val="00950051"/>
    <w:rsid w:val="009500E3"/>
    <w:rsid w:val="0095028C"/>
    <w:rsid w:val="00950319"/>
    <w:rsid w:val="00950546"/>
    <w:rsid w:val="0095062D"/>
    <w:rsid w:val="0095067E"/>
    <w:rsid w:val="00950973"/>
    <w:rsid w:val="009509F0"/>
    <w:rsid w:val="00950A2F"/>
    <w:rsid w:val="00950AB7"/>
    <w:rsid w:val="00950CAC"/>
    <w:rsid w:val="00950D3F"/>
    <w:rsid w:val="00950F43"/>
    <w:rsid w:val="009510AA"/>
    <w:rsid w:val="0095116E"/>
    <w:rsid w:val="009512BC"/>
    <w:rsid w:val="00951320"/>
    <w:rsid w:val="00951342"/>
    <w:rsid w:val="00951757"/>
    <w:rsid w:val="0095185D"/>
    <w:rsid w:val="009518A0"/>
    <w:rsid w:val="00951919"/>
    <w:rsid w:val="0095193B"/>
    <w:rsid w:val="00951999"/>
    <w:rsid w:val="00951B8E"/>
    <w:rsid w:val="00951C73"/>
    <w:rsid w:val="00951E48"/>
    <w:rsid w:val="009520D9"/>
    <w:rsid w:val="00952641"/>
    <w:rsid w:val="0095273D"/>
    <w:rsid w:val="0095298C"/>
    <w:rsid w:val="00952994"/>
    <w:rsid w:val="009529A0"/>
    <w:rsid w:val="00952AC1"/>
    <w:rsid w:val="00952CBB"/>
    <w:rsid w:val="00952CFB"/>
    <w:rsid w:val="00952D6A"/>
    <w:rsid w:val="00952DAA"/>
    <w:rsid w:val="00952F4A"/>
    <w:rsid w:val="0095304A"/>
    <w:rsid w:val="009530E1"/>
    <w:rsid w:val="009531E8"/>
    <w:rsid w:val="00953201"/>
    <w:rsid w:val="00953450"/>
    <w:rsid w:val="009534B1"/>
    <w:rsid w:val="009534D9"/>
    <w:rsid w:val="0095366A"/>
    <w:rsid w:val="00953885"/>
    <w:rsid w:val="00953931"/>
    <w:rsid w:val="00953AAC"/>
    <w:rsid w:val="00953AEE"/>
    <w:rsid w:val="00953BC8"/>
    <w:rsid w:val="00953C9A"/>
    <w:rsid w:val="00953D25"/>
    <w:rsid w:val="00953D3F"/>
    <w:rsid w:val="00953D6D"/>
    <w:rsid w:val="00953D95"/>
    <w:rsid w:val="00954023"/>
    <w:rsid w:val="00954528"/>
    <w:rsid w:val="0095454E"/>
    <w:rsid w:val="00954690"/>
    <w:rsid w:val="0095489A"/>
    <w:rsid w:val="009548AF"/>
    <w:rsid w:val="009549EC"/>
    <w:rsid w:val="009549F9"/>
    <w:rsid w:val="00954A19"/>
    <w:rsid w:val="00954A9E"/>
    <w:rsid w:val="00954CD0"/>
    <w:rsid w:val="00954D63"/>
    <w:rsid w:val="00954E81"/>
    <w:rsid w:val="00954EA5"/>
    <w:rsid w:val="00954EF6"/>
    <w:rsid w:val="00954F0C"/>
    <w:rsid w:val="00954F6D"/>
    <w:rsid w:val="00955102"/>
    <w:rsid w:val="00955108"/>
    <w:rsid w:val="00955152"/>
    <w:rsid w:val="00955327"/>
    <w:rsid w:val="0095533A"/>
    <w:rsid w:val="009554D1"/>
    <w:rsid w:val="00955632"/>
    <w:rsid w:val="009556C9"/>
    <w:rsid w:val="009556F1"/>
    <w:rsid w:val="0095576E"/>
    <w:rsid w:val="00955883"/>
    <w:rsid w:val="009558D8"/>
    <w:rsid w:val="00955A4C"/>
    <w:rsid w:val="00955A78"/>
    <w:rsid w:val="00955AD2"/>
    <w:rsid w:val="00955B5D"/>
    <w:rsid w:val="00955ECC"/>
    <w:rsid w:val="00955EDE"/>
    <w:rsid w:val="00955F9E"/>
    <w:rsid w:val="0095605D"/>
    <w:rsid w:val="0095612D"/>
    <w:rsid w:val="00956180"/>
    <w:rsid w:val="009561E3"/>
    <w:rsid w:val="00956210"/>
    <w:rsid w:val="009563D1"/>
    <w:rsid w:val="0095645E"/>
    <w:rsid w:val="00956651"/>
    <w:rsid w:val="009567BF"/>
    <w:rsid w:val="00956805"/>
    <w:rsid w:val="009568BF"/>
    <w:rsid w:val="00956DC5"/>
    <w:rsid w:val="00956DF6"/>
    <w:rsid w:val="00956E21"/>
    <w:rsid w:val="00956E90"/>
    <w:rsid w:val="00956FA2"/>
    <w:rsid w:val="00956FC6"/>
    <w:rsid w:val="00957113"/>
    <w:rsid w:val="00957218"/>
    <w:rsid w:val="009572D7"/>
    <w:rsid w:val="0095765C"/>
    <w:rsid w:val="009577B3"/>
    <w:rsid w:val="009577C8"/>
    <w:rsid w:val="009578EC"/>
    <w:rsid w:val="0095796B"/>
    <w:rsid w:val="00957AC8"/>
    <w:rsid w:val="00957B83"/>
    <w:rsid w:val="00957E84"/>
    <w:rsid w:val="00957EA1"/>
    <w:rsid w:val="00960117"/>
    <w:rsid w:val="0096013E"/>
    <w:rsid w:val="00960482"/>
    <w:rsid w:val="009604FF"/>
    <w:rsid w:val="00960607"/>
    <w:rsid w:val="009606AE"/>
    <w:rsid w:val="00960A54"/>
    <w:rsid w:val="00960AA0"/>
    <w:rsid w:val="00960B0E"/>
    <w:rsid w:val="00960B62"/>
    <w:rsid w:val="00960C35"/>
    <w:rsid w:val="00960D7A"/>
    <w:rsid w:val="00960EE5"/>
    <w:rsid w:val="00960F8C"/>
    <w:rsid w:val="009610EB"/>
    <w:rsid w:val="009611A9"/>
    <w:rsid w:val="009611E6"/>
    <w:rsid w:val="009612C3"/>
    <w:rsid w:val="00961340"/>
    <w:rsid w:val="009613BB"/>
    <w:rsid w:val="009614EA"/>
    <w:rsid w:val="00961640"/>
    <w:rsid w:val="009617C0"/>
    <w:rsid w:val="0096180D"/>
    <w:rsid w:val="00961847"/>
    <w:rsid w:val="009618CE"/>
    <w:rsid w:val="00961A24"/>
    <w:rsid w:val="00961A51"/>
    <w:rsid w:val="00961C58"/>
    <w:rsid w:val="00961EE9"/>
    <w:rsid w:val="00961FA3"/>
    <w:rsid w:val="0096203C"/>
    <w:rsid w:val="009621B0"/>
    <w:rsid w:val="009624C3"/>
    <w:rsid w:val="009625FE"/>
    <w:rsid w:val="00962A64"/>
    <w:rsid w:val="00962A8D"/>
    <w:rsid w:val="00962C39"/>
    <w:rsid w:val="00962CDA"/>
    <w:rsid w:val="00962D43"/>
    <w:rsid w:val="00962DE8"/>
    <w:rsid w:val="00962F66"/>
    <w:rsid w:val="00963038"/>
    <w:rsid w:val="00963171"/>
    <w:rsid w:val="009631D5"/>
    <w:rsid w:val="0096329F"/>
    <w:rsid w:val="00963370"/>
    <w:rsid w:val="00963516"/>
    <w:rsid w:val="009635E8"/>
    <w:rsid w:val="00963688"/>
    <w:rsid w:val="009636D7"/>
    <w:rsid w:val="00963A5F"/>
    <w:rsid w:val="00963A9F"/>
    <w:rsid w:val="00963AC1"/>
    <w:rsid w:val="00963BB3"/>
    <w:rsid w:val="00963E11"/>
    <w:rsid w:val="00963F76"/>
    <w:rsid w:val="00963FC1"/>
    <w:rsid w:val="009640D2"/>
    <w:rsid w:val="009640E9"/>
    <w:rsid w:val="009641E1"/>
    <w:rsid w:val="009642B0"/>
    <w:rsid w:val="009642E5"/>
    <w:rsid w:val="00964440"/>
    <w:rsid w:val="009644A0"/>
    <w:rsid w:val="00964676"/>
    <w:rsid w:val="009647A8"/>
    <w:rsid w:val="00964ABD"/>
    <w:rsid w:val="00964AC6"/>
    <w:rsid w:val="00964B66"/>
    <w:rsid w:val="00964CF3"/>
    <w:rsid w:val="00964F7E"/>
    <w:rsid w:val="009657C7"/>
    <w:rsid w:val="0096598A"/>
    <w:rsid w:val="00965AD7"/>
    <w:rsid w:val="00965B7C"/>
    <w:rsid w:val="00965B94"/>
    <w:rsid w:val="00965CB4"/>
    <w:rsid w:val="009660AC"/>
    <w:rsid w:val="00966104"/>
    <w:rsid w:val="00966213"/>
    <w:rsid w:val="009662DE"/>
    <w:rsid w:val="00966667"/>
    <w:rsid w:val="009667A2"/>
    <w:rsid w:val="009667C4"/>
    <w:rsid w:val="00966847"/>
    <w:rsid w:val="009669A4"/>
    <w:rsid w:val="009669FB"/>
    <w:rsid w:val="00966A92"/>
    <w:rsid w:val="00966B98"/>
    <w:rsid w:val="00966DDD"/>
    <w:rsid w:val="00966E29"/>
    <w:rsid w:val="00966E54"/>
    <w:rsid w:val="00966E81"/>
    <w:rsid w:val="00966F35"/>
    <w:rsid w:val="00966FC1"/>
    <w:rsid w:val="0096707E"/>
    <w:rsid w:val="00967130"/>
    <w:rsid w:val="009672C2"/>
    <w:rsid w:val="00967389"/>
    <w:rsid w:val="009673CF"/>
    <w:rsid w:val="009674F0"/>
    <w:rsid w:val="009676E6"/>
    <w:rsid w:val="00967845"/>
    <w:rsid w:val="00967854"/>
    <w:rsid w:val="00967898"/>
    <w:rsid w:val="00967AF0"/>
    <w:rsid w:val="00967C19"/>
    <w:rsid w:val="00967DA9"/>
    <w:rsid w:val="00967DB3"/>
    <w:rsid w:val="00967F40"/>
    <w:rsid w:val="00967FB2"/>
    <w:rsid w:val="0097006B"/>
    <w:rsid w:val="00970189"/>
    <w:rsid w:val="0097024B"/>
    <w:rsid w:val="00970262"/>
    <w:rsid w:val="00970377"/>
    <w:rsid w:val="009703A5"/>
    <w:rsid w:val="00970514"/>
    <w:rsid w:val="0097056F"/>
    <w:rsid w:val="00970829"/>
    <w:rsid w:val="00970834"/>
    <w:rsid w:val="009709AF"/>
    <w:rsid w:val="00970A33"/>
    <w:rsid w:val="00970AB0"/>
    <w:rsid w:val="00970BDD"/>
    <w:rsid w:val="00970C81"/>
    <w:rsid w:val="00970CD5"/>
    <w:rsid w:val="00970D11"/>
    <w:rsid w:val="00970D94"/>
    <w:rsid w:val="00970E37"/>
    <w:rsid w:val="00970F1A"/>
    <w:rsid w:val="00970F1D"/>
    <w:rsid w:val="00970F59"/>
    <w:rsid w:val="00971119"/>
    <w:rsid w:val="00971188"/>
    <w:rsid w:val="009712BD"/>
    <w:rsid w:val="0097132E"/>
    <w:rsid w:val="00971396"/>
    <w:rsid w:val="009713C8"/>
    <w:rsid w:val="00971706"/>
    <w:rsid w:val="009717FC"/>
    <w:rsid w:val="00971992"/>
    <w:rsid w:val="00971A6E"/>
    <w:rsid w:val="00971D69"/>
    <w:rsid w:val="00971D97"/>
    <w:rsid w:val="00971EA1"/>
    <w:rsid w:val="00971ECB"/>
    <w:rsid w:val="00971FDE"/>
    <w:rsid w:val="00972231"/>
    <w:rsid w:val="00972233"/>
    <w:rsid w:val="009722F5"/>
    <w:rsid w:val="00972482"/>
    <w:rsid w:val="009725AE"/>
    <w:rsid w:val="0097286C"/>
    <w:rsid w:val="009728D7"/>
    <w:rsid w:val="00972A3D"/>
    <w:rsid w:val="00972A85"/>
    <w:rsid w:val="00972DAC"/>
    <w:rsid w:val="00972ED7"/>
    <w:rsid w:val="00972F8A"/>
    <w:rsid w:val="009730A6"/>
    <w:rsid w:val="009730F5"/>
    <w:rsid w:val="00973238"/>
    <w:rsid w:val="0097325A"/>
    <w:rsid w:val="00973303"/>
    <w:rsid w:val="009734C1"/>
    <w:rsid w:val="00973506"/>
    <w:rsid w:val="009735F0"/>
    <w:rsid w:val="00973735"/>
    <w:rsid w:val="00973778"/>
    <w:rsid w:val="009739E4"/>
    <w:rsid w:val="00973B1D"/>
    <w:rsid w:val="00973B6B"/>
    <w:rsid w:val="00973B9E"/>
    <w:rsid w:val="00973CBC"/>
    <w:rsid w:val="00973CCD"/>
    <w:rsid w:val="00973EF8"/>
    <w:rsid w:val="00973F22"/>
    <w:rsid w:val="0097403F"/>
    <w:rsid w:val="009741F9"/>
    <w:rsid w:val="00974325"/>
    <w:rsid w:val="009746B2"/>
    <w:rsid w:val="009746B9"/>
    <w:rsid w:val="009746BC"/>
    <w:rsid w:val="00974838"/>
    <w:rsid w:val="009749C4"/>
    <w:rsid w:val="00974C2F"/>
    <w:rsid w:val="00974C89"/>
    <w:rsid w:val="00974E23"/>
    <w:rsid w:val="00974E24"/>
    <w:rsid w:val="00974EB3"/>
    <w:rsid w:val="00974EB8"/>
    <w:rsid w:val="00974F2D"/>
    <w:rsid w:val="00974F6A"/>
    <w:rsid w:val="00974FE8"/>
    <w:rsid w:val="00974FED"/>
    <w:rsid w:val="0097506D"/>
    <w:rsid w:val="0097509F"/>
    <w:rsid w:val="009751CA"/>
    <w:rsid w:val="0097528C"/>
    <w:rsid w:val="009752BD"/>
    <w:rsid w:val="00975454"/>
    <w:rsid w:val="0097571A"/>
    <w:rsid w:val="00975828"/>
    <w:rsid w:val="0097587D"/>
    <w:rsid w:val="0097591F"/>
    <w:rsid w:val="009759C4"/>
    <w:rsid w:val="00975BBB"/>
    <w:rsid w:val="00975C1C"/>
    <w:rsid w:val="00975C5C"/>
    <w:rsid w:val="00975E3A"/>
    <w:rsid w:val="00975F8A"/>
    <w:rsid w:val="00975F90"/>
    <w:rsid w:val="00975F97"/>
    <w:rsid w:val="00976074"/>
    <w:rsid w:val="0097617D"/>
    <w:rsid w:val="0097623F"/>
    <w:rsid w:val="009763B5"/>
    <w:rsid w:val="00976493"/>
    <w:rsid w:val="00976635"/>
    <w:rsid w:val="00976669"/>
    <w:rsid w:val="0097690B"/>
    <w:rsid w:val="009769B8"/>
    <w:rsid w:val="00976AD1"/>
    <w:rsid w:val="00976B1C"/>
    <w:rsid w:val="00976CB7"/>
    <w:rsid w:val="00976D6A"/>
    <w:rsid w:val="00976DD7"/>
    <w:rsid w:val="00976E24"/>
    <w:rsid w:val="0097748C"/>
    <w:rsid w:val="009776E9"/>
    <w:rsid w:val="009776F5"/>
    <w:rsid w:val="00977828"/>
    <w:rsid w:val="00977A9E"/>
    <w:rsid w:val="00977C5D"/>
    <w:rsid w:val="00977CB1"/>
    <w:rsid w:val="00977D10"/>
    <w:rsid w:val="00977D72"/>
    <w:rsid w:val="00977D77"/>
    <w:rsid w:val="00977EC6"/>
    <w:rsid w:val="009801BB"/>
    <w:rsid w:val="009801CE"/>
    <w:rsid w:val="009801E0"/>
    <w:rsid w:val="009802C4"/>
    <w:rsid w:val="009803B5"/>
    <w:rsid w:val="009803C4"/>
    <w:rsid w:val="00980601"/>
    <w:rsid w:val="009808E5"/>
    <w:rsid w:val="00980BDF"/>
    <w:rsid w:val="00980BEB"/>
    <w:rsid w:val="00980C19"/>
    <w:rsid w:val="00980C55"/>
    <w:rsid w:val="00980E9E"/>
    <w:rsid w:val="00981038"/>
    <w:rsid w:val="00981089"/>
    <w:rsid w:val="0098108A"/>
    <w:rsid w:val="009816FB"/>
    <w:rsid w:val="0098184A"/>
    <w:rsid w:val="00981900"/>
    <w:rsid w:val="00981940"/>
    <w:rsid w:val="00981C13"/>
    <w:rsid w:val="00981C4B"/>
    <w:rsid w:val="00981E2A"/>
    <w:rsid w:val="00981EA2"/>
    <w:rsid w:val="00982113"/>
    <w:rsid w:val="00982278"/>
    <w:rsid w:val="00982317"/>
    <w:rsid w:val="009823FB"/>
    <w:rsid w:val="0098240C"/>
    <w:rsid w:val="0098241C"/>
    <w:rsid w:val="00982605"/>
    <w:rsid w:val="0098263F"/>
    <w:rsid w:val="0098277F"/>
    <w:rsid w:val="009827E1"/>
    <w:rsid w:val="009829C5"/>
    <w:rsid w:val="00982AEF"/>
    <w:rsid w:val="00982CD4"/>
    <w:rsid w:val="00982D30"/>
    <w:rsid w:val="00983301"/>
    <w:rsid w:val="00983430"/>
    <w:rsid w:val="00983602"/>
    <w:rsid w:val="009836B3"/>
    <w:rsid w:val="00983702"/>
    <w:rsid w:val="00983893"/>
    <w:rsid w:val="009838B1"/>
    <w:rsid w:val="0098399F"/>
    <w:rsid w:val="00983B29"/>
    <w:rsid w:val="00983C03"/>
    <w:rsid w:val="00983C79"/>
    <w:rsid w:val="00983D7D"/>
    <w:rsid w:val="00983DDC"/>
    <w:rsid w:val="00983E00"/>
    <w:rsid w:val="00983E7A"/>
    <w:rsid w:val="00983F28"/>
    <w:rsid w:val="00983FA4"/>
    <w:rsid w:val="0098449F"/>
    <w:rsid w:val="00984595"/>
    <w:rsid w:val="00984636"/>
    <w:rsid w:val="009846CA"/>
    <w:rsid w:val="00984799"/>
    <w:rsid w:val="0098483B"/>
    <w:rsid w:val="009848D8"/>
    <w:rsid w:val="00984D9C"/>
    <w:rsid w:val="00984F14"/>
    <w:rsid w:val="00984FDD"/>
    <w:rsid w:val="009853A2"/>
    <w:rsid w:val="00985556"/>
    <w:rsid w:val="0098569A"/>
    <w:rsid w:val="00985944"/>
    <w:rsid w:val="00985C0A"/>
    <w:rsid w:val="00985C0F"/>
    <w:rsid w:val="00985C85"/>
    <w:rsid w:val="00985DE7"/>
    <w:rsid w:val="0098625D"/>
    <w:rsid w:val="0098631C"/>
    <w:rsid w:val="0098633B"/>
    <w:rsid w:val="009864D0"/>
    <w:rsid w:val="009864F4"/>
    <w:rsid w:val="0098651A"/>
    <w:rsid w:val="00986577"/>
    <w:rsid w:val="0098658B"/>
    <w:rsid w:val="00986649"/>
    <w:rsid w:val="0098674D"/>
    <w:rsid w:val="00986759"/>
    <w:rsid w:val="009867A9"/>
    <w:rsid w:val="00986853"/>
    <w:rsid w:val="00986B4C"/>
    <w:rsid w:val="00986C31"/>
    <w:rsid w:val="00986F64"/>
    <w:rsid w:val="0098701B"/>
    <w:rsid w:val="00987060"/>
    <w:rsid w:val="009870AA"/>
    <w:rsid w:val="0098713F"/>
    <w:rsid w:val="009875F8"/>
    <w:rsid w:val="00987603"/>
    <w:rsid w:val="0098771D"/>
    <w:rsid w:val="0098771F"/>
    <w:rsid w:val="0098778B"/>
    <w:rsid w:val="0098797D"/>
    <w:rsid w:val="00987C6A"/>
    <w:rsid w:val="00987CC8"/>
    <w:rsid w:val="00987CE8"/>
    <w:rsid w:val="00987CF4"/>
    <w:rsid w:val="00987CFD"/>
    <w:rsid w:val="00990156"/>
    <w:rsid w:val="00990237"/>
    <w:rsid w:val="009902D5"/>
    <w:rsid w:val="0099034F"/>
    <w:rsid w:val="0099084E"/>
    <w:rsid w:val="009909FA"/>
    <w:rsid w:val="00990AB9"/>
    <w:rsid w:val="00990B08"/>
    <w:rsid w:val="00990CB3"/>
    <w:rsid w:val="00990CD8"/>
    <w:rsid w:val="00990F67"/>
    <w:rsid w:val="00990F6C"/>
    <w:rsid w:val="00990FCE"/>
    <w:rsid w:val="00991112"/>
    <w:rsid w:val="0099156F"/>
    <w:rsid w:val="009917D8"/>
    <w:rsid w:val="009917EC"/>
    <w:rsid w:val="00991962"/>
    <w:rsid w:val="00991B11"/>
    <w:rsid w:val="00991BF1"/>
    <w:rsid w:val="00991C2A"/>
    <w:rsid w:val="00991D47"/>
    <w:rsid w:val="00991E9D"/>
    <w:rsid w:val="00991ED5"/>
    <w:rsid w:val="00992276"/>
    <w:rsid w:val="00992541"/>
    <w:rsid w:val="00992687"/>
    <w:rsid w:val="0099271E"/>
    <w:rsid w:val="009927ED"/>
    <w:rsid w:val="009929FB"/>
    <w:rsid w:val="00992B40"/>
    <w:rsid w:val="00992BDE"/>
    <w:rsid w:val="00992C6A"/>
    <w:rsid w:val="00992D30"/>
    <w:rsid w:val="00992DA4"/>
    <w:rsid w:val="00993025"/>
    <w:rsid w:val="00993155"/>
    <w:rsid w:val="009932EA"/>
    <w:rsid w:val="00993377"/>
    <w:rsid w:val="009933B1"/>
    <w:rsid w:val="00993424"/>
    <w:rsid w:val="00993506"/>
    <w:rsid w:val="00993558"/>
    <w:rsid w:val="009936B2"/>
    <w:rsid w:val="00993838"/>
    <w:rsid w:val="0099389B"/>
    <w:rsid w:val="009939F7"/>
    <w:rsid w:val="00993C86"/>
    <w:rsid w:val="00993C91"/>
    <w:rsid w:val="00993D9E"/>
    <w:rsid w:val="00994071"/>
    <w:rsid w:val="009940E7"/>
    <w:rsid w:val="009941FE"/>
    <w:rsid w:val="0099428C"/>
    <w:rsid w:val="00994431"/>
    <w:rsid w:val="0099453C"/>
    <w:rsid w:val="009947FD"/>
    <w:rsid w:val="00994A41"/>
    <w:rsid w:val="00994AD7"/>
    <w:rsid w:val="00994ADC"/>
    <w:rsid w:val="00994B0D"/>
    <w:rsid w:val="00994CC1"/>
    <w:rsid w:val="00994D20"/>
    <w:rsid w:val="0099518D"/>
    <w:rsid w:val="009951C1"/>
    <w:rsid w:val="009953EA"/>
    <w:rsid w:val="00995612"/>
    <w:rsid w:val="0099563A"/>
    <w:rsid w:val="0099574F"/>
    <w:rsid w:val="009957F1"/>
    <w:rsid w:val="009958AF"/>
    <w:rsid w:val="00995964"/>
    <w:rsid w:val="0099599B"/>
    <w:rsid w:val="00995A3D"/>
    <w:rsid w:val="00995A84"/>
    <w:rsid w:val="00995B9F"/>
    <w:rsid w:val="00995C13"/>
    <w:rsid w:val="00995CB6"/>
    <w:rsid w:val="00995DFD"/>
    <w:rsid w:val="00995E22"/>
    <w:rsid w:val="00995E3B"/>
    <w:rsid w:val="00995E94"/>
    <w:rsid w:val="00995EC8"/>
    <w:rsid w:val="00995F36"/>
    <w:rsid w:val="00995FC5"/>
    <w:rsid w:val="00996127"/>
    <w:rsid w:val="0099618A"/>
    <w:rsid w:val="009961B4"/>
    <w:rsid w:val="00996275"/>
    <w:rsid w:val="00996389"/>
    <w:rsid w:val="009964A3"/>
    <w:rsid w:val="0099671C"/>
    <w:rsid w:val="009968CF"/>
    <w:rsid w:val="009969C8"/>
    <w:rsid w:val="00996A57"/>
    <w:rsid w:val="00996C0D"/>
    <w:rsid w:val="00996DBD"/>
    <w:rsid w:val="00996F83"/>
    <w:rsid w:val="009970C0"/>
    <w:rsid w:val="009970CA"/>
    <w:rsid w:val="0099710C"/>
    <w:rsid w:val="0099728D"/>
    <w:rsid w:val="009972D9"/>
    <w:rsid w:val="00997476"/>
    <w:rsid w:val="009974D4"/>
    <w:rsid w:val="009977E2"/>
    <w:rsid w:val="00997862"/>
    <w:rsid w:val="00997B11"/>
    <w:rsid w:val="00997B63"/>
    <w:rsid w:val="00997CB0"/>
    <w:rsid w:val="00997CD1"/>
    <w:rsid w:val="00997FAF"/>
    <w:rsid w:val="009A0009"/>
    <w:rsid w:val="009A0110"/>
    <w:rsid w:val="009A02B6"/>
    <w:rsid w:val="009A0319"/>
    <w:rsid w:val="009A0406"/>
    <w:rsid w:val="009A04DC"/>
    <w:rsid w:val="009A0544"/>
    <w:rsid w:val="009A06CC"/>
    <w:rsid w:val="009A0986"/>
    <w:rsid w:val="009A098C"/>
    <w:rsid w:val="009A0A28"/>
    <w:rsid w:val="009A0AE5"/>
    <w:rsid w:val="009A0B65"/>
    <w:rsid w:val="009A0C4A"/>
    <w:rsid w:val="009A0D50"/>
    <w:rsid w:val="009A0D6D"/>
    <w:rsid w:val="009A0E2C"/>
    <w:rsid w:val="009A0FDF"/>
    <w:rsid w:val="009A12D6"/>
    <w:rsid w:val="009A13EA"/>
    <w:rsid w:val="009A1516"/>
    <w:rsid w:val="009A15F9"/>
    <w:rsid w:val="009A172A"/>
    <w:rsid w:val="009A1773"/>
    <w:rsid w:val="009A189B"/>
    <w:rsid w:val="009A1BB7"/>
    <w:rsid w:val="009A1BF7"/>
    <w:rsid w:val="009A1CBC"/>
    <w:rsid w:val="009A1CCE"/>
    <w:rsid w:val="009A1E31"/>
    <w:rsid w:val="009A1E41"/>
    <w:rsid w:val="009A1EBF"/>
    <w:rsid w:val="009A1F14"/>
    <w:rsid w:val="009A1F27"/>
    <w:rsid w:val="009A20DA"/>
    <w:rsid w:val="009A228E"/>
    <w:rsid w:val="009A22B4"/>
    <w:rsid w:val="009A2333"/>
    <w:rsid w:val="009A246F"/>
    <w:rsid w:val="009A287A"/>
    <w:rsid w:val="009A290B"/>
    <w:rsid w:val="009A295E"/>
    <w:rsid w:val="009A29B1"/>
    <w:rsid w:val="009A2B20"/>
    <w:rsid w:val="009A2C34"/>
    <w:rsid w:val="009A2D1A"/>
    <w:rsid w:val="009A2E32"/>
    <w:rsid w:val="009A2E36"/>
    <w:rsid w:val="009A2E82"/>
    <w:rsid w:val="009A3162"/>
    <w:rsid w:val="009A332B"/>
    <w:rsid w:val="009A338D"/>
    <w:rsid w:val="009A33A7"/>
    <w:rsid w:val="009A33D4"/>
    <w:rsid w:val="009A3590"/>
    <w:rsid w:val="009A36E0"/>
    <w:rsid w:val="009A37E2"/>
    <w:rsid w:val="009A3855"/>
    <w:rsid w:val="009A38E3"/>
    <w:rsid w:val="009A3B51"/>
    <w:rsid w:val="009A3B70"/>
    <w:rsid w:val="009A3B79"/>
    <w:rsid w:val="009A3C06"/>
    <w:rsid w:val="009A3C0B"/>
    <w:rsid w:val="009A3CB4"/>
    <w:rsid w:val="009A3CE8"/>
    <w:rsid w:val="009A3E99"/>
    <w:rsid w:val="009A3EEB"/>
    <w:rsid w:val="009A40F9"/>
    <w:rsid w:val="009A42E3"/>
    <w:rsid w:val="009A4357"/>
    <w:rsid w:val="009A457F"/>
    <w:rsid w:val="009A46D8"/>
    <w:rsid w:val="009A4795"/>
    <w:rsid w:val="009A4899"/>
    <w:rsid w:val="009A499B"/>
    <w:rsid w:val="009A49D5"/>
    <w:rsid w:val="009A4B05"/>
    <w:rsid w:val="009A4D6F"/>
    <w:rsid w:val="009A4E18"/>
    <w:rsid w:val="009A5010"/>
    <w:rsid w:val="009A503D"/>
    <w:rsid w:val="009A55B3"/>
    <w:rsid w:val="009A5789"/>
    <w:rsid w:val="009A5937"/>
    <w:rsid w:val="009A59E0"/>
    <w:rsid w:val="009A5BDE"/>
    <w:rsid w:val="009A5C83"/>
    <w:rsid w:val="009A6029"/>
    <w:rsid w:val="009A6110"/>
    <w:rsid w:val="009A61CC"/>
    <w:rsid w:val="009A6288"/>
    <w:rsid w:val="009A6289"/>
    <w:rsid w:val="009A6356"/>
    <w:rsid w:val="009A64CD"/>
    <w:rsid w:val="009A6515"/>
    <w:rsid w:val="009A662F"/>
    <w:rsid w:val="009A6693"/>
    <w:rsid w:val="009A6729"/>
    <w:rsid w:val="009A6752"/>
    <w:rsid w:val="009A697E"/>
    <w:rsid w:val="009A6981"/>
    <w:rsid w:val="009A69B9"/>
    <w:rsid w:val="009A6B4D"/>
    <w:rsid w:val="009A6C68"/>
    <w:rsid w:val="009A6E62"/>
    <w:rsid w:val="009A6FCA"/>
    <w:rsid w:val="009A7118"/>
    <w:rsid w:val="009A7291"/>
    <w:rsid w:val="009A730E"/>
    <w:rsid w:val="009A7478"/>
    <w:rsid w:val="009A7523"/>
    <w:rsid w:val="009A75BD"/>
    <w:rsid w:val="009A768C"/>
    <w:rsid w:val="009A7731"/>
    <w:rsid w:val="009A7762"/>
    <w:rsid w:val="009A77F4"/>
    <w:rsid w:val="009A7B3A"/>
    <w:rsid w:val="009A7C25"/>
    <w:rsid w:val="009A7C2E"/>
    <w:rsid w:val="009A7EF2"/>
    <w:rsid w:val="009A7F10"/>
    <w:rsid w:val="009B0058"/>
    <w:rsid w:val="009B0118"/>
    <w:rsid w:val="009B01BE"/>
    <w:rsid w:val="009B01CF"/>
    <w:rsid w:val="009B022E"/>
    <w:rsid w:val="009B024D"/>
    <w:rsid w:val="009B0279"/>
    <w:rsid w:val="009B0705"/>
    <w:rsid w:val="009B07CA"/>
    <w:rsid w:val="009B08EE"/>
    <w:rsid w:val="009B0911"/>
    <w:rsid w:val="009B094F"/>
    <w:rsid w:val="009B0A18"/>
    <w:rsid w:val="009B0A6D"/>
    <w:rsid w:val="009B0AD7"/>
    <w:rsid w:val="009B0B02"/>
    <w:rsid w:val="009B0B20"/>
    <w:rsid w:val="009B0B24"/>
    <w:rsid w:val="009B0B50"/>
    <w:rsid w:val="009B0B9D"/>
    <w:rsid w:val="009B0BAC"/>
    <w:rsid w:val="009B0F7D"/>
    <w:rsid w:val="009B101C"/>
    <w:rsid w:val="009B10F9"/>
    <w:rsid w:val="009B13AA"/>
    <w:rsid w:val="009B13C1"/>
    <w:rsid w:val="009B1437"/>
    <w:rsid w:val="009B14B9"/>
    <w:rsid w:val="009B1547"/>
    <w:rsid w:val="009B16AB"/>
    <w:rsid w:val="009B1766"/>
    <w:rsid w:val="009B1CB2"/>
    <w:rsid w:val="009B1DA7"/>
    <w:rsid w:val="009B1DFF"/>
    <w:rsid w:val="009B1EB4"/>
    <w:rsid w:val="009B1F15"/>
    <w:rsid w:val="009B1FF1"/>
    <w:rsid w:val="009B20CD"/>
    <w:rsid w:val="009B2108"/>
    <w:rsid w:val="009B227B"/>
    <w:rsid w:val="009B2289"/>
    <w:rsid w:val="009B247D"/>
    <w:rsid w:val="009B276C"/>
    <w:rsid w:val="009B27A0"/>
    <w:rsid w:val="009B28B6"/>
    <w:rsid w:val="009B2B41"/>
    <w:rsid w:val="009B2BA1"/>
    <w:rsid w:val="009B2CC8"/>
    <w:rsid w:val="009B2D20"/>
    <w:rsid w:val="009B2FA0"/>
    <w:rsid w:val="009B3076"/>
    <w:rsid w:val="009B30FE"/>
    <w:rsid w:val="009B33BA"/>
    <w:rsid w:val="009B3453"/>
    <w:rsid w:val="009B36F8"/>
    <w:rsid w:val="009B3742"/>
    <w:rsid w:val="009B3746"/>
    <w:rsid w:val="009B385D"/>
    <w:rsid w:val="009B3A6E"/>
    <w:rsid w:val="009B3C24"/>
    <w:rsid w:val="009B3C59"/>
    <w:rsid w:val="009B3D41"/>
    <w:rsid w:val="009B3DE7"/>
    <w:rsid w:val="009B3E92"/>
    <w:rsid w:val="009B400A"/>
    <w:rsid w:val="009B44A5"/>
    <w:rsid w:val="009B45E4"/>
    <w:rsid w:val="009B4809"/>
    <w:rsid w:val="009B4884"/>
    <w:rsid w:val="009B4936"/>
    <w:rsid w:val="009B4A0B"/>
    <w:rsid w:val="009B4A1B"/>
    <w:rsid w:val="009B4B17"/>
    <w:rsid w:val="009B4B7D"/>
    <w:rsid w:val="009B4C4B"/>
    <w:rsid w:val="009B4D8F"/>
    <w:rsid w:val="009B5032"/>
    <w:rsid w:val="009B51B2"/>
    <w:rsid w:val="009B5364"/>
    <w:rsid w:val="009B537A"/>
    <w:rsid w:val="009B555D"/>
    <w:rsid w:val="009B562B"/>
    <w:rsid w:val="009B5636"/>
    <w:rsid w:val="009B5715"/>
    <w:rsid w:val="009B5801"/>
    <w:rsid w:val="009B587D"/>
    <w:rsid w:val="009B5885"/>
    <w:rsid w:val="009B5921"/>
    <w:rsid w:val="009B5943"/>
    <w:rsid w:val="009B5AF2"/>
    <w:rsid w:val="009B5BE7"/>
    <w:rsid w:val="009B5CA6"/>
    <w:rsid w:val="009B5DAE"/>
    <w:rsid w:val="009B5DCE"/>
    <w:rsid w:val="009B5E72"/>
    <w:rsid w:val="009B5EB1"/>
    <w:rsid w:val="009B5FC4"/>
    <w:rsid w:val="009B6038"/>
    <w:rsid w:val="009B634A"/>
    <w:rsid w:val="009B644A"/>
    <w:rsid w:val="009B652F"/>
    <w:rsid w:val="009B659C"/>
    <w:rsid w:val="009B67B6"/>
    <w:rsid w:val="009B68C5"/>
    <w:rsid w:val="009B68CD"/>
    <w:rsid w:val="009B691F"/>
    <w:rsid w:val="009B698D"/>
    <w:rsid w:val="009B6B12"/>
    <w:rsid w:val="009B6EF0"/>
    <w:rsid w:val="009B6F5E"/>
    <w:rsid w:val="009B7037"/>
    <w:rsid w:val="009B7039"/>
    <w:rsid w:val="009B70B7"/>
    <w:rsid w:val="009B70F6"/>
    <w:rsid w:val="009B7209"/>
    <w:rsid w:val="009B7247"/>
    <w:rsid w:val="009B728D"/>
    <w:rsid w:val="009B74DE"/>
    <w:rsid w:val="009B74E4"/>
    <w:rsid w:val="009B7549"/>
    <w:rsid w:val="009B76C8"/>
    <w:rsid w:val="009B76DA"/>
    <w:rsid w:val="009B77A2"/>
    <w:rsid w:val="009B77C4"/>
    <w:rsid w:val="009B77CF"/>
    <w:rsid w:val="009B7864"/>
    <w:rsid w:val="009B791B"/>
    <w:rsid w:val="009B79A8"/>
    <w:rsid w:val="009B7A4E"/>
    <w:rsid w:val="009B7D54"/>
    <w:rsid w:val="009B7DC3"/>
    <w:rsid w:val="009C01BC"/>
    <w:rsid w:val="009C01DD"/>
    <w:rsid w:val="009C02A4"/>
    <w:rsid w:val="009C02B1"/>
    <w:rsid w:val="009C02E4"/>
    <w:rsid w:val="009C0362"/>
    <w:rsid w:val="009C0858"/>
    <w:rsid w:val="009C0868"/>
    <w:rsid w:val="009C0B29"/>
    <w:rsid w:val="009C0BD7"/>
    <w:rsid w:val="009C105C"/>
    <w:rsid w:val="009C1494"/>
    <w:rsid w:val="009C1614"/>
    <w:rsid w:val="009C16D2"/>
    <w:rsid w:val="009C172C"/>
    <w:rsid w:val="009C1760"/>
    <w:rsid w:val="009C17CD"/>
    <w:rsid w:val="009C18B5"/>
    <w:rsid w:val="009C19E3"/>
    <w:rsid w:val="009C1D56"/>
    <w:rsid w:val="009C1E26"/>
    <w:rsid w:val="009C1FF8"/>
    <w:rsid w:val="009C20F2"/>
    <w:rsid w:val="009C20FC"/>
    <w:rsid w:val="009C2138"/>
    <w:rsid w:val="009C215F"/>
    <w:rsid w:val="009C22A3"/>
    <w:rsid w:val="009C2307"/>
    <w:rsid w:val="009C2311"/>
    <w:rsid w:val="009C2344"/>
    <w:rsid w:val="009C24A5"/>
    <w:rsid w:val="009C25D7"/>
    <w:rsid w:val="009C276D"/>
    <w:rsid w:val="009C281B"/>
    <w:rsid w:val="009C28C4"/>
    <w:rsid w:val="009C2B38"/>
    <w:rsid w:val="009C2B8B"/>
    <w:rsid w:val="009C2EBF"/>
    <w:rsid w:val="009C2ECC"/>
    <w:rsid w:val="009C2F5A"/>
    <w:rsid w:val="009C2FB5"/>
    <w:rsid w:val="009C2FE4"/>
    <w:rsid w:val="009C2FF8"/>
    <w:rsid w:val="009C301A"/>
    <w:rsid w:val="009C3053"/>
    <w:rsid w:val="009C31C5"/>
    <w:rsid w:val="009C31E3"/>
    <w:rsid w:val="009C33F7"/>
    <w:rsid w:val="009C344E"/>
    <w:rsid w:val="009C3544"/>
    <w:rsid w:val="009C35AC"/>
    <w:rsid w:val="009C388D"/>
    <w:rsid w:val="009C3908"/>
    <w:rsid w:val="009C3954"/>
    <w:rsid w:val="009C3B43"/>
    <w:rsid w:val="009C3CA5"/>
    <w:rsid w:val="009C3DD8"/>
    <w:rsid w:val="009C3EB6"/>
    <w:rsid w:val="009C3F6F"/>
    <w:rsid w:val="009C40D7"/>
    <w:rsid w:val="009C4208"/>
    <w:rsid w:val="009C4317"/>
    <w:rsid w:val="009C434C"/>
    <w:rsid w:val="009C43FD"/>
    <w:rsid w:val="009C45D7"/>
    <w:rsid w:val="009C47AA"/>
    <w:rsid w:val="009C481E"/>
    <w:rsid w:val="009C48A6"/>
    <w:rsid w:val="009C492D"/>
    <w:rsid w:val="009C4940"/>
    <w:rsid w:val="009C49F7"/>
    <w:rsid w:val="009C4CB5"/>
    <w:rsid w:val="009C4FEB"/>
    <w:rsid w:val="009C4FED"/>
    <w:rsid w:val="009C51B7"/>
    <w:rsid w:val="009C537A"/>
    <w:rsid w:val="009C5384"/>
    <w:rsid w:val="009C53B9"/>
    <w:rsid w:val="009C548E"/>
    <w:rsid w:val="009C55D6"/>
    <w:rsid w:val="009C5803"/>
    <w:rsid w:val="009C5922"/>
    <w:rsid w:val="009C597C"/>
    <w:rsid w:val="009C5B16"/>
    <w:rsid w:val="009C5B58"/>
    <w:rsid w:val="009C5BB3"/>
    <w:rsid w:val="009C5C9E"/>
    <w:rsid w:val="009C5CE8"/>
    <w:rsid w:val="009C5D5E"/>
    <w:rsid w:val="009C5D8B"/>
    <w:rsid w:val="009C5E0E"/>
    <w:rsid w:val="009C5FF4"/>
    <w:rsid w:val="009C6192"/>
    <w:rsid w:val="009C61DF"/>
    <w:rsid w:val="009C62FD"/>
    <w:rsid w:val="009C640B"/>
    <w:rsid w:val="009C645E"/>
    <w:rsid w:val="009C64C5"/>
    <w:rsid w:val="009C6527"/>
    <w:rsid w:val="009C653E"/>
    <w:rsid w:val="009C65AC"/>
    <w:rsid w:val="009C65B5"/>
    <w:rsid w:val="009C6721"/>
    <w:rsid w:val="009C672C"/>
    <w:rsid w:val="009C6767"/>
    <w:rsid w:val="009C6795"/>
    <w:rsid w:val="009C6AC6"/>
    <w:rsid w:val="009C6C18"/>
    <w:rsid w:val="009C7013"/>
    <w:rsid w:val="009C703B"/>
    <w:rsid w:val="009C71C1"/>
    <w:rsid w:val="009C72D5"/>
    <w:rsid w:val="009C7493"/>
    <w:rsid w:val="009C74A5"/>
    <w:rsid w:val="009C74BC"/>
    <w:rsid w:val="009C75A2"/>
    <w:rsid w:val="009C7682"/>
    <w:rsid w:val="009C76B7"/>
    <w:rsid w:val="009C7725"/>
    <w:rsid w:val="009C77DF"/>
    <w:rsid w:val="009C7817"/>
    <w:rsid w:val="009C78D5"/>
    <w:rsid w:val="009C7958"/>
    <w:rsid w:val="009C7AAB"/>
    <w:rsid w:val="009C7B3B"/>
    <w:rsid w:val="009C7BD4"/>
    <w:rsid w:val="009C7C04"/>
    <w:rsid w:val="009C7C53"/>
    <w:rsid w:val="009C7F14"/>
    <w:rsid w:val="009D05D8"/>
    <w:rsid w:val="009D062E"/>
    <w:rsid w:val="009D06D4"/>
    <w:rsid w:val="009D072D"/>
    <w:rsid w:val="009D091B"/>
    <w:rsid w:val="009D0ACC"/>
    <w:rsid w:val="009D0B01"/>
    <w:rsid w:val="009D0E83"/>
    <w:rsid w:val="009D0F4E"/>
    <w:rsid w:val="009D0FB1"/>
    <w:rsid w:val="009D1329"/>
    <w:rsid w:val="009D139E"/>
    <w:rsid w:val="009D13BE"/>
    <w:rsid w:val="009D16EF"/>
    <w:rsid w:val="009D1944"/>
    <w:rsid w:val="009D1966"/>
    <w:rsid w:val="009D1A88"/>
    <w:rsid w:val="009D1ADB"/>
    <w:rsid w:val="009D1B81"/>
    <w:rsid w:val="009D1B97"/>
    <w:rsid w:val="009D1E8F"/>
    <w:rsid w:val="009D1FAF"/>
    <w:rsid w:val="009D2135"/>
    <w:rsid w:val="009D2169"/>
    <w:rsid w:val="009D2225"/>
    <w:rsid w:val="009D229D"/>
    <w:rsid w:val="009D236D"/>
    <w:rsid w:val="009D252E"/>
    <w:rsid w:val="009D25F5"/>
    <w:rsid w:val="009D265B"/>
    <w:rsid w:val="009D279C"/>
    <w:rsid w:val="009D27DF"/>
    <w:rsid w:val="009D27E2"/>
    <w:rsid w:val="009D2892"/>
    <w:rsid w:val="009D299C"/>
    <w:rsid w:val="009D2C54"/>
    <w:rsid w:val="009D2D45"/>
    <w:rsid w:val="009D2F40"/>
    <w:rsid w:val="009D2F56"/>
    <w:rsid w:val="009D2F6F"/>
    <w:rsid w:val="009D2F9A"/>
    <w:rsid w:val="009D32F7"/>
    <w:rsid w:val="009D332E"/>
    <w:rsid w:val="009D342D"/>
    <w:rsid w:val="009D3433"/>
    <w:rsid w:val="009D34DA"/>
    <w:rsid w:val="009D351E"/>
    <w:rsid w:val="009D3528"/>
    <w:rsid w:val="009D3AF4"/>
    <w:rsid w:val="009D3C33"/>
    <w:rsid w:val="009D3D04"/>
    <w:rsid w:val="009D3D6D"/>
    <w:rsid w:val="009D3DE8"/>
    <w:rsid w:val="009D3DF9"/>
    <w:rsid w:val="009D3E87"/>
    <w:rsid w:val="009D3FFA"/>
    <w:rsid w:val="009D400F"/>
    <w:rsid w:val="009D438A"/>
    <w:rsid w:val="009D45A5"/>
    <w:rsid w:val="009D460E"/>
    <w:rsid w:val="009D48D1"/>
    <w:rsid w:val="009D4B68"/>
    <w:rsid w:val="009D4CB6"/>
    <w:rsid w:val="009D4E37"/>
    <w:rsid w:val="009D5177"/>
    <w:rsid w:val="009D51BA"/>
    <w:rsid w:val="009D52DD"/>
    <w:rsid w:val="009D52EB"/>
    <w:rsid w:val="009D535B"/>
    <w:rsid w:val="009D5512"/>
    <w:rsid w:val="009D556C"/>
    <w:rsid w:val="009D5824"/>
    <w:rsid w:val="009D5935"/>
    <w:rsid w:val="009D5978"/>
    <w:rsid w:val="009D59AC"/>
    <w:rsid w:val="009D59EE"/>
    <w:rsid w:val="009D5A4A"/>
    <w:rsid w:val="009D5B7C"/>
    <w:rsid w:val="009D5BF7"/>
    <w:rsid w:val="009D5D03"/>
    <w:rsid w:val="009D5EB2"/>
    <w:rsid w:val="009D5F7F"/>
    <w:rsid w:val="009D606A"/>
    <w:rsid w:val="009D6285"/>
    <w:rsid w:val="009D62D0"/>
    <w:rsid w:val="009D6327"/>
    <w:rsid w:val="009D634D"/>
    <w:rsid w:val="009D65EE"/>
    <w:rsid w:val="009D671B"/>
    <w:rsid w:val="009D6780"/>
    <w:rsid w:val="009D67A8"/>
    <w:rsid w:val="009D68CA"/>
    <w:rsid w:val="009D692E"/>
    <w:rsid w:val="009D69E6"/>
    <w:rsid w:val="009D6A5A"/>
    <w:rsid w:val="009D6A9C"/>
    <w:rsid w:val="009D6CF7"/>
    <w:rsid w:val="009D6D6C"/>
    <w:rsid w:val="009D6EB2"/>
    <w:rsid w:val="009D70CF"/>
    <w:rsid w:val="009D71DC"/>
    <w:rsid w:val="009D72AF"/>
    <w:rsid w:val="009D7458"/>
    <w:rsid w:val="009D76C3"/>
    <w:rsid w:val="009D783F"/>
    <w:rsid w:val="009D7AF2"/>
    <w:rsid w:val="009D7BD8"/>
    <w:rsid w:val="009E0089"/>
    <w:rsid w:val="009E012F"/>
    <w:rsid w:val="009E02AC"/>
    <w:rsid w:val="009E02C3"/>
    <w:rsid w:val="009E0427"/>
    <w:rsid w:val="009E0430"/>
    <w:rsid w:val="009E0663"/>
    <w:rsid w:val="009E0798"/>
    <w:rsid w:val="009E0817"/>
    <w:rsid w:val="009E0866"/>
    <w:rsid w:val="009E08D3"/>
    <w:rsid w:val="009E0BE6"/>
    <w:rsid w:val="009E0E30"/>
    <w:rsid w:val="009E116D"/>
    <w:rsid w:val="009E12FA"/>
    <w:rsid w:val="009E1336"/>
    <w:rsid w:val="009E13ED"/>
    <w:rsid w:val="009E1451"/>
    <w:rsid w:val="009E145C"/>
    <w:rsid w:val="009E14EF"/>
    <w:rsid w:val="009E158D"/>
    <w:rsid w:val="009E15F4"/>
    <w:rsid w:val="009E1633"/>
    <w:rsid w:val="009E17C7"/>
    <w:rsid w:val="009E180A"/>
    <w:rsid w:val="009E18FA"/>
    <w:rsid w:val="009E1B65"/>
    <w:rsid w:val="009E1BE2"/>
    <w:rsid w:val="009E2035"/>
    <w:rsid w:val="009E212F"/>
    <w:rsid w:val="009E2587"/>
    <w:rsid w:val="009E25F7"/>
    <w:rsid w:val="009E2651"/>
    <w:rsid w:val="009E26BD"/>
    <w:rsid w:val="009E2873"/>
    <w:rsid w:val="009E2933"/>
    <w:rsid w:val="009E2976"/>
    <w:rsid w:val="009E2A34"/>
    <w:rsid w:val="009E2A68"/>
    <w:rsid w:val="009E2D52"/>
    <w:rsid w:val="009E2D9D"/>
    <w:rsid w:val="009E30F7"/>
    <w:rsid w:val="009E318E"/>
    <w:rsid w:val="009E31C3"/>
    <w:rsid w:val="009E31E4"/>
    <w:rsid w:val="009E3201"/>
    <w:rsid w:val="009E3358"/>
    <w:rsid w:val="009E35F5"/>
    <w:rsid w:val="009E3669"/>
    <w:rsid w:val="009E375B"/>
    <w:rsid w:val="009E379B"/>
    <w:rsid w:val="009E3942"/>
    <w:rsid w:val="009E395D"/>
    <w:rsid w:val="009E39FB"/>
    <w:rsid w:val="009E3BB6"/>
    <w:rsid w:val="009E3D7B"/>
    <w:rsid w:val="009E3E79"/>
    <w:rsid w:val="009E4419"/>
    <w:rsid w:val="009E469D"/>
    <w:rsid w:val="009E472B"/>
    <w:rsid w:val="009E47AC"/>
    <w:rsid w:val="009E485A"/>
    <w:rsid w:val="009E48CB"/>
    <w:rsid w:val="009E4A83"/>
    <w:rsid w:val="009E4AFB"/>
    <w:rsid w:val="009E4B45"/>
    <w:rsid w:val="009E4B65"/>
    <w:rsid w:val="009E4B9E"/>
    <w:rsid w:val="009E4BBC"/>
    <w:rsid w:val="009E4D23"/>
    <w:rsid w:val="009E4F59"/>
    <w:rsid w:val="009E502C"/>
    <w:rsid w:val="009E5112"/>
    <w:rsid w:val="009E5257"/>
    <w:rsid w:val="009E5A8C"/>
    <w:rsid w:val="009E5BAE"/>
    <w:rsid w:val="009E5D08"/>
    <w:rsid w:val="009E6058"/>
    <w:rsid w:val="009E6148"/>
    <w:rsid w:val="009E6388"/>
    <w:rsid w:val="009E65AF"/>
    <w:rsid w:val="009E6655"/>
    <w:rsid w:val="009E6AAA"/>
    <w:rsid w:val="009E6AEF"/>
    <w:rsid w:val="009E6B46"/>
    <w:rsid w:val="009E6B48"/>
    <w:rsid w:val="009E6C93"/>
    <w:rsid w:val="009E6D94"/>
    <w:rsid w:val="009E6DED"/>
    <w:rsid w:val="009E6E1D"/>
    <w:rsid w:val="009E6EBC"/>
    <w:rsid w:val="009E70D0"/>
    <w:rsid w:val="009E715C"/>
    <w:rsid w:val="009E71AA"/>
    <w:rsid w:val="009E73D4"/>
    <w:rsid w:val="009E77BF"/>
    <w:rsid w:val="009E787C"/>
    <w:rsid w:val="009E7C28"/>
    <w:rsid w:val="009E7C34"/>
    <w:rsid w:val="009F00FA"/>
    <w:rsid w:val="009F01C8"/>
    <w:rsid w:val="009F01CD"/>
    <w:rsid w:val="009F0230"/>
    <w:rsid w:val="009F04E8"/>
    <w:rsid w:val="009F0646"/>
    <w:rsid w:val="009F07ED"/>
    <w:rsid w:val="009F086B"/>
    <w:rsid w:val="009F0936"/>
    <w:rsid w:val="009F0A55"/>
    <w:rsid w:val="009F0B49"/>
    <w:rsid w:val="009F0BFE"/>
    <w:rsid w:val="009F0CAD"/>
    <w:rsid w:val="009F0D44"/>
    <w:rsid w:val="009F0DE8"/>
    <w:rsid w:val="009F0FD1"/>
    <w:rsid w:val="009F10B7"/>
    <w:rsid w:val="009F10CF"/>
    <w:rsid w:val="009F11C0"/>
    <w:rsid w:val="009F11E9"/>
    <w:rsid w:val="009F11F4"/>
    <w:rsid w:val="009F1319"/>
    <w:rsid w:val="009F14ED"/>
    <w:rsid w:val="009F17D7"/>
    <w:rsid w:val="009F1ADE"/>
    <w:rsid w:val="009F1C15"/>
    <w:rsid w:val="009F1FA8"/>
    <w:rsid w:val="009F1FBF"/>
    <w:rsid w:val="009F2022"/>
    <w:rsid w:val="009F210C"/>
    <w:rsid w:val="009F22F9"/>
    <w:rsid w:val="009F244F"/>
    <w:rsid w:val="009F24F1"/>
    <w:rsid w:val="009F250E"/>
    <w:rsid w:val="009F26D2"/>
    <w:rsid w:val="009F273B"/>
    <w:rsid w:val="009F2909"/>
    <w:rsid w:val="009F2AAB"/>
    <w:rsid w:val="009F2CEF"/>
    <w:rsid w:val="009F2DD4"/>
    <w:rsid w:val="009F3015"/>
    <w:rsid w:val="009F3134"/>
    <w:rsid w:val="009F36B2"/>
    <w:rsid w:val="009F37E9"/>
    <w:rsid w:val="009F389A"/>
    <w:rsid w:val="009F3AC0"/>
    <w:rsid w:val="009F3B1D"/>
    <w:rsid w:val="009F3D03"/>
    <w:rsid w:val="009F3DEC"/>
    <w:rsid w:val="009F3F57"/>
    <w:rsid w:val="009F3F59"/>
    <w:rsid w:val="009F412C"/>
    <w:rsid w:val="009F4161"/>
    <w:rsid w:val="009F4217"/>
    <w:rsid w:val="009F4232"/>
    <w:rsid w:val="009F43B3"/>
    <w:rsid w:val="009F43EB"/>
    <w:rsid w:val="009F441D"/>
    <w:rsid w:val="009F44A5"/>
    <w:rsid w:val="009F44BE"/>
    <w:rsid w:val="009F44D3"/>
    <w:rsid w:val="009F46C8"/>
    <w:rsid w:val="009F4944"/>
    <w:rsid w:val="009F4949"/>
    <w:rsid w:val="009F49E6"/>
    <w:rsid w:val="009F4CBF"/>
    <w:rsid w:val="009F4DD0"/>
    <w:rsid w:val="009F4E2D"/>
    <w:rsid w:val="009F4E32"/>
    <w:rsid w:val="009F4E9F"/>
    <w:rsid w:val="009F4F50"/>
    <w:rsid w:val="009F4F71"/>
    <w:rsid w:val="009F50DF"/>
    <w:rsid w:val="009F50FB"/>
    <w:rsid w:val="009F5194"/>
    <w:rsid w:val="009F53B9"/>
    <w:rsid w:val="009F53C0"/>
    <w:rsid w:val="009F5518"/>
    <w:rsid w:val="009F562F"/>
    <w:rsid w:val="009F5A32"/>
    <w:rsid w:val="009F5B66"/>
    <w:rsid w:val="009F5BCA"/>
    <w:rsid w:val="009F5C1E"/>
    <w:rsid w:val="009F5C9E"/>
    <w:rsid w:val="009F5D01"/>
    <w:rsid w:val="009F5D24"/>
    <w:rsid w:val="009F5D9F"/>
    <w:rsid w:val="009F5DB1"/>
    <w:rsid w:val="009F614B"/>
    <w:rsid w:val="009F62DB"/>
    <w:rsid w:val="009F6401"/>
    <w:rsid w:val="009F656E"/>
    <w:rsid w:val="009F6701"/>
    <w:rsid w:val="009F67B9"/>
    <w:rsid w:val="009F696F"/>
    <w:rsid w:val="009F69F2"/>
    <w:rsid w:val="009F6C2D"/>
    <w:rsid w:val="009F6C63"/>
    <w:rsid w:val="009F6EE5"/>
    <w:rsid w:val="009F710D"/>
    <w:rsid w:val="009F71BB"/>
    <w:rsid w:val="009F7203"/>
    <w:rsid w:val="009F72A8"/>
    <w:rsid w:val="009F743A"/>
    <w:rsid w:val="009F74B3"/>
    <w:rsid w:val="009F78AF"/>
    <w:rsid w:val="009F7A49"/>
    <w:rsid w:val="009F7DD8"/>
    <w:rsid w:val="009F7E38"/>
    <w:rsid w:val="009F7ECF"/>
    <w:rsid w:val="009F7F4C"/>
    <w:rsid w:val="00A00324"/>
    <w:rsid w:val="00A003A7"/>
    <w:rsid w:val="00A00660"/>
    <w:rsid w:val="00A006C7"/>
    <w:rsid w:val="00A00720"/>
    <w:rsid w:val="00A00743"/>
    <w:rsid w:val="00A0082C"/>
    <w:rsid w:val="00A00A62"/>
    <w:rsid w:val="00A00ACB"/>
    <w:rsid w:val="00A00BD2"/>
    <w:rsid w:val="00A00C15"/>
    <w:rsid w:val="00A00C21"/>
    <w:rsid w:val="00A00C5A"/>
    <w:rsid w:val="00A00C6C"/>
    <w:rsid w:val="00A00D10"/>
    <w:rsid w:val="00A00D72"/>
    <w:rsid w:val="00A00DBE"/>
    <w:rsid w:val="00A01093"/>
    <w:rsid w:val="00A01324"/>
    <w:rsid w:val="00A01404"/>
    <w:rsid w:val="00A0158B"/>
    <w:rsid w:val="00A016B6"/>
    <w:rsid w:val="00A0170C"/>
    <w:rsid w:val="00A01931"/>
    <w:rsid w:val="00A01ACD"/>
    <w:rsid w:val="00A01C70"/>
    <w:rsid w:val="00A01E9C"/>
    <w:rsid w:val="00A01F0E"/>
    <w:rsid w:val="00A02248"/>
    <w:rsid w:val="00A02364"/>
    <w:rsid w:val="00A02417"/>
    <w:rsid w:val="00A02456"/>
    <w:rsid w:val="00A0253B"/>
    <w:rsid w:val="00A02587"/>
    <w:rsid w:val="00A0282F"/>
    <w:rsid w:val="00A028ED"/>
    <w:rsid w:val="00A02A2F"/>
    <w:rsid w:val="00A02A50"/>
    <w:rsid w:val="00A02B30"/>
    <w:rsid w:val="00A02B46"/>
    <w:rsid w:val="00A02B6F"/>
    <w:rsid w:val="00A02DFC"/>
    <w:rsid w:val="00A02FB7"/>
    <w:rsid w:val="00A0318D"/>
    <w:rsid w:val="00A031A0"/>
    <w:rsid w:val="00A0325E"/>
    <w:rsid w:val="00A032AC"/>
    <w:rsid w:val="00A03573"/>
    <w:rsid w:val="00A0358C"/>
    <w:rsid w:val="00A0367D"/>
    <w:rsid w:val="00A03767"/>
    <w:rsid w:val="00A038D9"/>
    <w:rsid w:val="00A03AF0"/>
    <w:rsid w:val="00A03BFF"/>
    <w:rsid w:val="00A03C5A"/>
    <w:rsid w:val="00A03CEE"/>
    <w:rsid w:val="00A03D04"/>
    <w:rsid w:val="00A03D4E"/>
    <w:rsid w:val="00A03D97"/>
    <w:rsid w:val="00A03DBE"/>
    <w:rsid w:val="00A03F9D"/>
    <w:rsid w:val="00A04002"/>
    <w:rsid w:val="00A04016"/>
    <w:rsid w:val="00A04018"/>
    <w:rsid w:val="00A041F1"/>
    <w:rsid w:val="00A0440F"/>
    <w:rsid w:val="00A04486"/>
    <w:rsid w:val="00A047CB"/>
    <w:rsid w:val="00A04B95"/>
    <w:rsid w:val="00A04BE4"/>
    <w:rsid w:val="00A04C8D"/>
    <w:rsid w:val="00A04D1B"/>
    <w:rsid w:val="00A04D82"/>
    <w:rsid w:val="00A04E36"/>
    <w:rsid w:val="00A04F2C"/>
    <w:rsid w:val="00A04F91"/>
    <w:rsid w:val="00A05087"/>
    <w:rsid w:val="00A05163"/>
    <w:rsid w:val="00A05424"/>
    <w:rsid w:val="00A0556F"/>
    <w:rsid w:val="00A05947"/>
    <w:rsid w:val="00A059F2"/>
    <w:rsid w:val="00A059FD"/>
    <w:rsid w:val="00A05B6B"/>
    <w:rsid w:val="00A05C6D"/>
    <w:rsid w:val="00A05DDC"/>
    <w:rsid w:val="00A05E21"/>
    <w:rsid w:val="00A05F06"/>
    <w:rsid w:val="00A05F8C"/>
    <w:rsid w:val="00A0610F"/>
    <w:rsid w:val="00A0633E"/>
    <w:rsid w:val="00A06352"/>
    <w:rsid w:val="00A06364"/>
    <w:rsid w:val="00A064D8"/>
    <w:rsid w:val="00A06847"/>
    <w:rsid w:val="00A06865"/>
    <w:rsid w:val="00A069E0"/>
    <w:rsid w:val="00A06BA0"/>
    <w:rsid w:val="00A06BD3"/>
    <w:rsid w:val="00A06D9B"/>
    <w:rsid w:val="00A06F9F"/>
    <w:rsid w:val="00A06FAD"/>
    <w:rsid w:val="00A07054"/>
    <w:rsid w:val="00A07183"/>
    <w:rsid w:val="00A07342"/>
    <w:rsid w:val="00A07433"/>
    <w:rsid w:val="00A074E0"/>
    <w:rsid w:val="00A0751D"/>
    <w:rsid w:val="00A0757B"/>
    <w:rsid w:val="00A0768F"/>
    <w:rsid w:val="00A076FF"/>
    <w:rsid w:val="00A0770F"/>
    <w:rsid w:val="00A07834"/>
    <w:rsid w:val="00A07B08"/>
    <w:rsid w:val="00A07B31"/>
    <w:rsid w:val="00A07B54"/>
    <w:rsid w:val="00A07B87"/>
    <w:rsid w:val="00A07C26"/>
    <w:rsid w:val="00A07D58"/>
    <w:rsid w:val="00A07D7B"/>
    <w:rsid w:val="00A07E48"/>
    <w:rsid w:val="00A07E6F"/>
    <w:rsid w:val="00A07E82"/>
    <w:rsid w:val="00A07F40"/>
    <w:rsid w:val="00A100EA"/>
    <w:rsid w:val="00A1013D"/>
    <w:rsid w:val="00A10548"/>
    <w:rsid w:val="00A10571"/>
    <w:rsid w:val="00A105A7"/>
    <w:rsid w:val="00A105DE"/>
    <w:rsid w:val="00A1062C"/>
    <w:rsid w:val="00A10982"/>
    <w:rsid w:val="00A109D8"/>
    <w:rsid w:val="00A109EB"/>
    <w:rsid w:val="00A10B83"/>
    <w:rsid w:val="00A10C40"/>
    <w:rsid w:val="00A10E33"/>
    <w:rsid w:val="00A10F4F"/>
    <w:rsid w:val="00A10FD6"/>
    <w:rsid w:val="00A11090"/>
    <w:rsid w:val="00A1110A"/>
    <w:rsid w:val="00A11159"/>
    <w:rsid w:val="00A1122B"/>
    <w:rsid w:val="00A11262"/>
    <w:rsid w:val="00A112E5"/>
    <w:rsid w:val="00A11304"/>
    <w:rsid w:val="00A1160D"/>
    <w:rsid w:val="00A1175D"/>
    <w:rsid w:val="00A1195A"/>
    <w:rsid w:val="00A11A1D"/>
    <w:rsid w:val="00A11A90"/>
    <w:rsid w:val="00A11B0C"/>
    <w:rsid w:val="00A11D48"/>
    <w:rsid w:val="00A120EB"/>
    <w:rsid w:val="00A1214C"/>
    <w:rsid w:val="00A12173"/>
    <w:rsid w:val="00A121CE"/>
    <w:rsid w:val="00A12248"/>
    <w:rsid w:val="00A1233B"/>
    <w:rsid w:val="00A12356"/>
    <w:rsid w:val="00A12576"/>
    <w:rsid w:val="00A1264D"/>
    <w:rsid w:val="00A126FE"/>
    <w:rsid w:val="00A12752"/>
    <w:rsid w:val="00A12812"/>
    <w:rsid w:val="00A12999"/>
    <w:rsid w:val="00A12B7E"/>
    <w:rsid w:val="00A13023"/>
    <w:rsid w:val="00A13423"/>
    <w:rsid w:val="00A134B8"/>
    <w:rsid w:val="00A1351C"/>
    <w:rsid w:val="00A1354A"/>
    <w:rsid w:val="00A1367F"/>
    <w:rsid w:val="00A13775"/>
    <w:rsid w:val="00A13883"/>
    <w:rsid w:val="00A13ACA"/>
    <w:rsid w:val="00A13C71"/>
    <w:rsid w:val="00A13EF3"/>
    <w:rsid w:val="00A13F3B"/>
    <w:rsid w:val="00A1403A"/>
    <w:rsid w:val="00A1406D"/>
    <w:rsid w:val="00A1411F"/>
    <w:rsid w:val="00A14379"/>
    <w:rsid w:val="00A1443B"/>
    <w:rsid w:val="00A144B7"/>
    <w:rsid w:val="00A14620"/>
    <w:rsid w:val="00A1467D"/>
    <w:rsid w:val="00A14819"/>
    <w:rsid w:val="00A14951"/>
    <w:rsid w:val="00A14A97"/>
    <w:rsid w:val="00A14C57"/>
    <w:rsid w:val="00A14C86"/>
    <w:rsid w:val="00A14CEB"/>
    <w:rsid w:val="00A14D5F"/>
    <w:rsid w:val="00A14E3F"/>
    <w:rsid w:val="00A14EDA"/>
    <w:rsid w:val="00A14FE1"/>
    <w:rsid w:val="00A15184"/>
    <w:rsid w:val="00A151CB"/>
    <w:rsid w:val="00A15278"/>
    <w:rsid w:val="00A1527F"/>
    <w:rsid w:val="00A152CD"/>
    <w:rsid w:val="00A1536B"/>
    <w:rsid w:val="00A153FF"/>
    <w:rsid w:val="00A15435"/>
    <w:rsid w:val="00A15523"/>
    <w:rsid w:val="00A15636"/>
    <w:rsid w:val="00A15776"/>
    <w:rsid w:val="00A158DD"/>
    <w:rsid w:val="00A15930"/>
    <w:rsid w:val="00A159AF"/>
    <w:rsid w:val="00A15BF2"/>
    <w:rsid w:val="00A15CC7"/>
    <w:rsid w:val="00A15D0F"/>
    <w:rsid w:val="00A15E1A"/>
    <w:rsid w:val="00A15E1D"/>
    <w:rsid w:val="00A15E55"/>
    <w:rsid w:val="00A15EC5"/>
    <w:rsid w:val="00A15FB7"/>
    <w:rsid w:val="00A16156"/>
    <w:rsid w:val="00A163A5"/>
    <w:rsid w:val="00A16402"/>
    <w:rsid w:val="00A1667D"/>
    <w:rsid w:val="00A166B1"/>
    <w:rsid w:val="00A166D9"/>
    <w:rsid w:val="00A16735"/>
    <w:rsid w:val="00A1678A"/>
    <w:rsid w:val="00A16804"/>
    <w:rsid w:val="00A16958"/>
    <w:rsid w:val="00A16AA7"/>
    <w:rsid w:val="00A16C02"/>
    <w:rsid w:val="00A16C4F"/>
    <w:rsid w:val="00A16C71"/>
    <w:rsid w:val="00A16E5B"/>
    <w:rsid w:val="00A16E9A"/>
    <w:rsid w:val="00A16EC7"/>
    <w:rsid w:val="00A16F0A"/>
    <w:rsid w:val="00A17014"/>
    <w:rsid w:val="00A17122"/>
    <w:rsid w:val="00A171C5"/>
    <w:rsid w:val="00A1742F"/>
    <w:rsid w:val="00A17574"/>
    <w:rsid w:val="00A1777F"/>
    <w:rsid w:val="00A17938"/>
    <w:rsid w:val="00A17A89"/>
    <w:rsid w:val="00A17B50"/>
    <w:rsid w:val="00A17B69"/>
    <w:rsid w:val="00A17B7C"/>
    <w:rsid w:val="00A17BF9"/>
    <w:rsid w:val="00A17F2C"/>
    <w:rsid w:val="00A200B7"/>
    <w:rsid w:val="00A200D6"/>
    <w:rsid w:val="00A20111"/>
    <w:rsid w:val="00A201BD"/>
    <w:rsid w:val="00A20268"/>
    <w:rsid w:val="00A202AB"/>
    <w:rsid w:val="00A202AE"/>
    <w:rsid w:val="00A2036B"/>
    <w:rsid w:val="00A2060F"/>
    <w:rsid w:val="00A2075E"/>
    <w:rsid w:val="00A2081E"/>
    <w:rsid w:val="00A20A35"/>
    <w:rsid w:val="00A20A3E"/>
    <w:rsid w:val="00A20BDF"/>
    <w:rsid w:val="00A20C0F"/>
    <w:rsid w:val="00A20C72"/>
    <w:rsid w:val="00A20C88"/>
    <w:rsid w:val="00A20DD3"/>
    <w:rsid w:val="00A20F6D"/>
    <w:rsid w:val="00A21017"/>
    <w:rsid w:val="00A210AC"/>
    <w:rsid w:val="00A210E2"/>
    <w:rsid w:val="00A210F3"/>
    <w:rsid w:val="00A2114A"/>
    <w:rsid w:val="00A21256"/>
    <w:rsid w:val="00A21275"/>
    <w:rsid w:val="00A214AA"/>
    <w:rsid w:val="00A21503"/>
    <w:rsid w:val="00A216B8"/>
    <w:rsid w:val="00A21983"/>
    <w:rsid w:val="00A21CC4"/>
    <w:rsid w:val="00A21D6A"/>
    <w:rsid w:val="00A21DBE"/>
    <w:rsid w:val="00A21E5E"/>
    <w:rsid w:val="00A21F16"/>
    <w:rsid w:val="00A2246C"/>
    <w:rsid w:val="00A2246E"/>
    <w:rsid w:val="00A224EF"/>
    <w:rsid w:val="00A22979"/>
    <w:rsid w:val="00A22C04"/>
    <w:rsid w:val="00A22D5E"/>
    <w:rsid w:val="00A22E37"/>
    <w:rsid w:val="00A22FC9"/>
    <w:rsid w:val="00A2309F"/>
    <w:rsid w:val="00A2315F"/>
    <w:rsid w:val="00A23216"/>
    <w:rsid w:val="00A2344C"/>
    <w:rsid w:val="00A23501"/>
    <w:rsid w:val="00A236A2"/>
    <w:rsid w:val="00A23737"/>
    <w:rsid w:val="00A237AB"/>
    <w:rsid w:val="00A237C2"/>
    <w:rsid w:val="00A237D5"/>
    <w:rsid w:val="00A23898"/>
    <w:rsid w:val="00A23927"/>
    <w:rsid w:val="00A23A07"/>
    <w:rsid w:val="00A23A8A"/>
    <w:rsid w:val="00A23AB7"/>
    <w:rsid w:val="00A23BD3"/>
    <w:rsid w:val="00A23EE3"/>
    <w:rsid w:val="00A23F5D"/>
    <w:rsid w:val="00A23F9F"/>
    <w:rsid w:val="00A240E9"/>
    <w:rsid w:val="00A2417E"/>
    <w:rsid w:val="00A2419D"/>
    <w:rsid w:val="00A24226"/>
    <w:rsid w:val="00A24598"/>
    <w:rsid w:val="00A24658"/>
    <w:rsid w:val="00A249AB"/>
    <w:rsid w:val="00A24A20"/>
    <w:rsid w:val="00A24B47"/>
    <w:rsid w:val="00A24B70"/>
    <w:rsid w:val="00A24C95"/>
    <w:rsid w:val="00A24C9E"/>
    <w:rsid w:val="00A24F3C"/>
    <w:rsid w:val="00A25053"/>
    <w:rsid w:val="00A251A7"/>
    <w:rsid w:val="00A251D7"/>
    <w:rsid w:val="00A252E1"/>
    <w:rsid w:val="00A25329"/>
    <w:rsid w:val="00A25527"/>
    <w:rsid w:val="00A255F3"/>
    <w:rsid w:val="00A25871"/>
    <w:rsid w:val="00A258CD"/>
    <w:rsid w:val="00A25960"/>
    <w:rsid w:val="00A259CD"/>
    <w:rsid w:val="00A2611B"/>
    <w:rsid w:val="00A26224"/>
    <w:rsid w:val="00A26225"/>
    <w:rsid w:val="00A26475"/>
    <w:rsid w:val="00A26504"/>
    <w:rsid w:val="00A26585"/>
    <w:rsid w:val="00A265B1"/>
    <w:rsid w:val="00A26664"/>
    <w:rsid w:val="00A2684C"/>
    <w:rsid w:val="00A2688F"/>
    <w:rsid w:val="00A26A6B"/>
    <w:rsid w:val="00A26AFE"/>
    <w:rsid w:val="00A26B98"/>
    <w:rsid w:val="00A26C5B"/>
    <w:rsid w:val="00A26DCB"/>
    <w:rsid w:val="00A26DEA"/>
    <w:rsid w:val="00A26EC6"/>
    <w:rsid w:val="00A26F79"/>
    <w:rsid w:val="00A27064"/>
    <w:rsid w:val="00A270C1"/>
    <w:rsid w:val="00A270F2"/>
    <w:rsid w:val="00A2729E"/>
    <w:rsid w:val="00A272F3"/>
    <w:rsid w:val="00A27385"/>
    <w:rsid w:val="00A2740D"/>
    <w:rsid w:val="00A2767F"/>
    <w:rsid w:val="00A27869"/>
    <w:rsid w:val="00A2788A"/>
    <w:rsid w:val="00A27B7F"/>
    <w:rsid w:val="00A27D13"/>
    <w:rsid w:val="00A27E23"/>
    <w:rsid w:val="00A27E59"/>
    <w:rsid w:val="00A30112"/>
    <w:rsid w:val="00A301E0"/>
    <w:rsid w:val="00A30205"/>
    <w:rsid w:val="00A30490"/>
    <w:rsid w:val="00A304F0"/>
    <w:rsid w:val="00A30703"/>
    <w:rsid w:val="00A30718"/>
    <w:rsid w:val="00A307B0"/>
    <w:rsid w:val="00A3081D"/>
    <w:rsid w:val="00A30960"/>
    <w:rsid w:val="00A30C1C"/>
    <w:rsid w:val="00A30CA7"/>
    <w:rsid w:val="00A30D05"/>
    <w:rsid w:val="00A310EE"/>
    <w:rsid w:val="00A311C8"/>
    <w:rsid w:val="00A3123A"/>
    <w:rsid w:val="00A31256"/>
    <w:rsid w:val="00A312DA"/>
    <w:rsid w:val="00A312E8"/>
    <w:rsid w:val="00A3133A"/>
    <w:rsid w:val="00A313AE"/>
    <w:rsid w:val="00A3145F"/>
    <w:rsid w:val="00A316E5"/>
    <w:rsid w:val="00A3188F"/>
    <w:rsid w:val="00A31B76"/>
    <w:rsid w:val="00A31BF2"/>
    <w:rsid w:val="00A31BF3"/>
    <w:rsid w:val="00A31E27"/>
    <w:rsid w:val="00A31E7A"/>
    <w:rsid w:val="00A31F5A"/>
    <w:rsid w:val="00A3200A"/>
    <w:rsid w:val="00A32360"/>
    <w:rsid w:val="00A32481"/>
    <w:rsid w:val="00A3262A"/>
    <w:rsid w:val="00A32636"/>
    <w:rsid w:val="00A3269C"/>
    <w:rsid w:val="00A32713"/>
    <w:rsid w:val="00A3272A"/>
    <w:rsid w:val="00A32868"/>
    <w:rsid w:val="00A3291A"/>
    <w:rsid w:val="00A32939"/>
    <w:rsid w:val="00A32993"/>
    <w:rsid w:val="00A329C7"/>
    <w:rsid w:val="00A32AD6"/>
    <w:rsid w:val="00A32B32"/>
    <w:rsid w:val="00A32C70"/>
    <w:rsid w:val="00A32C8B"/>
    <w:rsid w:val="00A32CBC"/>
    <w:rsid w:val="00A32EF3"/>
    <w:rsid w:val="00A33335"/>
    <w:rsid w:val="00A33458"/>
    <w:rsid w:val="00A33879"/>
    <w:rsid w:val="00A33924"/>
    <w:rsid w:val="00A33A41"/>
    <w:rsid w:val="00A33B3C"/>
    <w:rsid w:val="00A33BD8"/>
    <w:rsid w:val="00A33CD8"/>
    <w:rsid w:val="00A33F7E"/>
    <w:rsid w:val="00A3441B"/>
    <w:rsid w:val="00A34440"/>
    <w:rsid w:val="00A34BAE"/>
    <w:rsid w:val="00A34BE1"/>
    <w:rsid w:val="00A34C6E"/>
    <w:rsid w:val="00A34CA8"/>
    <w:rsid w:val="00A34D84"/>
    <w:rsid w:val="00A34D97"/>
    <w:rsid w:val="00A34F90"/>
    <w:rsid w:val="00A35019"/>
    <w:rsid w:val="00A350D5"/>
    <w:rsid w:val="00A350E7"/>
    <w:rsid w:val="00A351EC"/>
    <w:rsid w:val="00A353E8"/>
    <w:rsid w:val="00A3590D"/>
    <w:rsid w:val="00A3597A"/>
    <w:rsid w:val="00A35A8A"/>
    <w:rsid w:val="00A35B42"/>
    <w:rsid w:val="00A35B56"/>
    <w:rsid w:val="00A35BAC"/>
    <w:rsid w:val="00A35C00"/>
    <w:rsid w:val="00A35EF7"/>
    <w:rsid w:val="00A35F05"/>
    <w:rsid w:val="00A36115"/>
    <w:rsid w:val="00A3619F"/>
    <w:rsid w:val="00A361A3"/>
    <w:rsid w:val="00A3625F"/>
    <w:rsid w:val="00A36511"/>
    <w:rsid w:val="00A3676B"/>
    <w:rsid w:val="00A36948"/>
    <w:rsid w:val="00A36A65"/>
    <w:rsid w:val="00A36D25"/>
    <w:rsid w:val="00A36FAB"/>
    <w:rsid w:val="00A3706A"/>
    <w:rsid w:val="00A372BD"/>
    <w:rsid w:val="00A374A9"/>
    <w:rsid w:val="00A37584"/>
    <w:rsid w:val="00A377EB"/>
    <w:rsid w:val="00A37CFF"/>
    <w:rsid w:val="00A37EF2"/>
    <w:rsid w:val="00A40062"/>
    <w:rsid w:val="00A40087"/>
    <w:rsid w:val="00A403D4"/>
    <w:rsid w:val="00A4041A"/>
    <w:rsid w:val="00A40437"/>
    <w:rsid w:val="00A40487"/>
    <w:rsid w:val="00A404A3"/>
    <w:rsid w:val="00A404B5"/>
    <w:rsid w:val="00A404FE"/>
    <w:rsid w:val="00A40658"/>
    <w:rsid w:val="00A4070E"/>
    <w:rsid w:val="00A407CD"/>
    <w:rsid w:val="00A4081A"/>
    <w:rsid w:val="00A40842"/>
    <w:rsid w:val="00A40AA3"/>
    <w:rsid w:val="00A40AAA"/>
    <w:rsid w:val="00A40AF6"/>
    <w:rsid w:val="00A40C04"/>
    <w:rsid w:val="00A40C92"/>
    <w:rsid w:val="00A40D8C"/>
    <w:rsid w:val="00A40EC0"/>
    <w:rsid w:val="00A40ECA"/>
    <w:rsid w:val="00A40EEA"/>
    <w:rsid w:val="00A41115"/>
    <w:rsid w:val="00A4136B"/>
    <w:rsid w:val="00A413AD"/>
    <w:rsid w:val="00A41B84"/>
    <w:rsid w:val="00A41E95"/>
    <w:rsid w:val="00A4200F"/>
    <w:rsid w:val="00A4201C"/>
    <w:rsid w:val="00A4219E"/>
    <w:rsid w:val="00A42428"/>
    <w:rsid w:val="00A426AB"/>
    <w:rsid w:val="00A4279E"/>
    <w:rsid w:val="00A42BA7"/>
    <w:rsid w:val="00A42BCE"/>
    <w:rsid w:val="00A42C9B"/>
    <w:rsid w:val="00A43042"/>
    <w:rsid w:val="00A43242"/>
    <w:rsid w:val="00A43350"/>
    <w:rsid w:val="00A43390"/>
    <w:rsid w:val="00A43399"/>
    <w:rsid w:val="00A43516"/>
    <w:rsid w:val="00A43772"/>
    <w:rsid w:val="00A4377F"/>
    <w:rsid w:val="00A43DF5"/>
    <w:rsid w:val="00A43F42"/>
    <w:rsid w:val="00A4419E"/>
    <w:rsid w:val="00A4420C"/>
    <w:rsid w:val="00A44275"/>
    <w:rsid w:val="00A442A2"/>
    <w:rsid w:val="00A443DC"/>
    <w:rsid w:val="00A447BE"/>
    <w:rsid w:val="00A449EC"/>
    <w:rsid w:val="00A44AAB"/>
    <w:rsid w:val="00A44D1A"/>
    <w:rsid w:val="00A44E27"/>
    <w:rsid w:val="00A44F3C"/>
    <w:rsid w:val="00A44F93"/>
    <w:rsid w:val="00A44FCA"/>
    <w:rsid w:val="00A45059"/>
    <w:rsid w:val="00A455AE"/>
    <w:rsid w:val="00A455DD"/>
    <w:rsid w:val="00A456E6"/>
    <w:rsid w:val="00A4570F"/>
    <w:rsid w:val="00A45796"/>
    <w:rsid w:val="00A45816"/>
    <w:rsid w:val="00A45A3F"/>
    <w:rsid w:val="00A45A9D"/>
    <w:rsid w:val="00A45AEA"/>
    <w:rsid w:val="00A45E1C"/>
    <w:rsid w:val="00A45E5A"/>
    <w:rsid w:val="00A45EFB"/>
    <w:rsid w:val="00A46168"/>
    <w:rsid w:val="00A46187"/>
    <w:rsid w:val="00A461E7"/>
    <w:rsid w:val="00A46244"/>
    <w:rsid w:val="00A4632C"/>
    <w:rsid w:val="00A46427"/>
    <w:rsid w:val="00A46483"/>
    <w:rsid w:val="00A46525"/>
    <w:rsid w:val="00A46659"/>
    <w:rsid w:val="00A4672A"/>
    <w:rsid w:val="00A46828"/>
    <w:rsid w:val="00A4690C"/>
    <w:rsid w:val="00A46915"/>
    <w:rsid w:val="00A46AB7"/>
    <w:rsid w:val="00A46CBA"/>
    <w:rsid w:val="00A46CBE"/>
    <w:rsid w:val="00A46E6F"/>
    <w:rsid w:val="00A46EFF"/>
    <w:rsid w:val="00A46FFF"/>
    <w:rsid w:val="00A471CC"/>
    <w:rsid w:val="00A47228"/>
    <w:rsid w:val="00A473A0"/>
    <w:rsid w:val="00A477CF"/>
    <w:rsid w:val="00A47824"/>
    <w:rsid w:val="00A47829"/>
    <w:rsid w:val="00A47887"/>
    <w:rsid w:val="00A478E8"/>
    <w:rsid w:val="00A47B89"/>
    <w:rsid w:val="00A47C9F"/>
    <w:rsid w:val="00A47CF6"/>
    <w:rsid w:val="00A47D85"/>
    <w:rsid w:val="00A47E62"/>
    <w:rsid w:val="00A47EB0"/>
    <w:rsid w:val="00A47F04"/>
    <w:rsid w:val="00A50195"/>
    <w:rsid w:val="00A501FA"/>
    <w:rsid w:val="00A50314"/>
    <w:rsid w:val="00A504E5"/>
    <w:rsid w:val="00A5067D"/>
    <w:rsid w:val="00A506E3"/>
    <w:rsid w:val="00A5073E"/>
    <w:rsid w:val="00A507F0"/>
    <w:rsid w:val="00A50A1F"/>
    <w:rsid w:val="00A50A7F"/>
    <w:rsid w:val="00A50DC8"/>
    <w:rsid w:val="00A50E8B"/>
    <w:rsid w:val="00A50FE6"/>
    <w:rsid w:val="00A51017"/>
    <w:rsid w:val="00A516A7"/>
    <w:rsid w:val="00A516AB"/>
    <w:rsid w:val="00A516B8"/>
    <w:rsid w:val="00A516C8"/>
    <w:rsid w:val="00A51B0C"/>
    <w:rsid w:val="00A51D94"/>
    <w:rsid w:val="00A520F5"/>
    <w:rsid w:val="00A52253"/>
    <w:rsid w:val="00A5251A"/>
    <w:rsid w:val="00A5264F"/>
    <w:rsid w:val="00A5296C"/>
    <w:rsid w:val="00A529BE"/>
    <w:rsid w:val="00A52B34"/>
    <w:rsid w:val="00A52B36"/>
    <w:rsid w:val="00A52B51"/>
    <w:rsid w:val="00A52E08"/>
    <w:rsid w:val="00A52E60"/>
    <w:rsid w:val="00A52E67"/>
    <w:rsid w:val="00A52EB6"/>
    <w:rsid w:val="00A52F44"/>
    <w:rsid w:val="00A52F82"/>
    <w:rsid w:val="00A53052"/>
    <w:rsid w:val="00A530D1"/>
    <w:rsid w:val="00A53231"/>
    <w:rsid w:val="00A532EF"/>
    <w:rsid w:val="00A5332D"/>
    <w:rsid w:val="00A53488"/>
    <w:rsid w:val="00A535AE"/>
    <w:rsid w:val="00A53639"/>
    <w:rsid w:val="00A53927"/>
    <w:rsid w:val="00A53A63"/>
    <w:rsid w:val="00A53B80"/>
    <w:rsid w:val="00A53BD9"/>
    <w:rsid w:val="00A53C10"/>
    <w:rsid w:val="00A53CC0"/>
    <w:rsid w:val="00A53D91"/>
    <w:rsid w:val="00A5404E"/>
    <w:rsid w:val="00A541C5"/>
    <w:rsid w:val="00A54269"/>
    <w:rsid w:val="00A54292"/>
    <w:rsid w:val="00A542AE"/>
    <w:rsid w:val="00A542E7"/>
    <w:rsid w:val="00A54379"/>
    <w:rsid w:val="00A5442C"/>
    <w:rsid w:val="00A545A1"/>
    <w:rsid w:val="00A54635"/>
    <w:rsid w:val="00A5464F"/>
    <w:rsid w:val="00A5471C"/>
    <w:rsid w:val="00A54724"/>
    <w:rsid w:val="00A54794"/>
    <w:rsid w:val="00A54901"/>
    <w:rsid w:val="00A54BBF"/>
    <w:rsid w:val="00A54CE1"/>
    <w:rsid w:val="00A54D9F"/>
    <w:rsid w:val="00A54EE5"/>
    <w:rsid w:val="00A54F12"/>
    <w:rsid w:val="00A54F34"/>
    <w:rsid w:val="00A54FAC"/>
    <w:rsid w:val="00A5505F"/>
    <w:rsid w:val="00A555EB"/>
    <w:rsid w:val="00A555EF"/>
    <w:rsid w:val="00A556F2"/>
    <w:rsid w:val="00A557FD"/>
    <w:rsid w:val="00A5585D"/>
    <w:rsid w:val="00A559F6"/>
    <w:rsid w:val="00A55AC9"/>
    <w:rsid w:val="00A55AE9"/>
    <w:rsid w:val="00A55B5D"/>
    <w:rsid w:val="00A55E9A"/>
    <w:rsid w:val="00A55F7A"/>
    <w:rsid w:val="00A55FEF"/>
    <w:rsid w:val="00A561E0"/>
    <w:rsid w:val="00A5635B"/>
    <w:rsid w:val="00A5639D"/>
    <w:rsid w:val="00A563E2"/>
    <w:rsid w:val="00A564C4"/>
    <w:rsid w:val="00A56602"/>
    <w:rsid w:val="00A56648"/>
    <w:rsid w:val="00A566E3"/>
    <w:rsid w:val="00A5673F"/>
    <w:rsid w:val="00A56781"/>
    <w:rsid w:val="00A56AA0"/>
    <w:rsid w:val="00A56AE1"/>
    <w:rsid w:val="00A56C3A"/>
    <w:rsid w:val="00A56EE2"/>
    <w:rsid w:val="00A5702C"/>
    <w:rsid w:val="00A5702D"/>
    <w:rsid w:val="00A57032"/>
    <w:rsid w:val="00A570A0"/>
    <w:rsid w:val="00A570D6"/>
    <w:rsid w:val="00A572A2"/>
    <w:rsid w:val="00A572D3"/>
    <w:rsid w:val="00A57377"/>
    <w:rsid w:val="00A57435"/>
    <w:rsid w:val="00A5763D"/>
    <w:rsid w:val="00A57D27"/>
    <w:rsid w:val="00A57F0A"/>
    <w:rsid w:val="00A57F65"/>
    <w:rsid w:val="00A57FD8"/>
    <w:rsid w:val="00A60027"/>
    <w:rsid w:val="00A60114"/>
    <w:rsid w:val="00A60220"/>
    <w:rsid w:val="00A60389"/>
    <w:rsid w:val="00A604F9"/>
    <w:rsid w:val="00A606D2"/>
    <w:rsid w:val="00A6074F"/>
    <w:rsid w:val="00A607D1"/>
    <w:rsid w:val="00A608B4"/>
    <w:rsid w:val="00A608E9"/>
    <w:rsid w:val="00A609C6"/>
    <w:rsid w:val="00A609D5"/>
    <w:rsid w:val="00A60B62"/>
    <w:rsid w:val="00A60B7F"/>
    <w:rsid w:val="00A60C0A"/>
    <w:rsid w:val="00A60C21"/>
    <w:rsid w:val="00A60C9B"/>
    <w:rsid w:val="00A60E3D"/>
    <w:rsid w:val="00A60EC5"/>
    <w:rsid w:val="00A610EC"/>
    <w:rsid w:val="00A61166"/>
    <w:rsid w:val="00A611D4"/>
    <w:rsid w:val="00A6122C"/>
    <w:rsid w:val="00A6148D"/>
    <w:rsid w:val="00A614F7"/>
    <w:rsid w:val="00A6154D"/>
    <w:rsid w:val="00A6156D"/>
    <w:rsid w:val="00A61758"/>
    <w:rsid w:val="00A617BF"/>
    <w:rsid w:val="00A618D3"/>
    <w:rsid w:val="00A61F34"/>
    <w:rsid w:val="00A620E4"/>
    <w:rsid w:val="00A62419"/>
    <w:rsid w:val="00A625A6"/>
    <w:rsid w:val="00A62654"/>
    <w:rsid w:val="00A6277C"/>
    <w:rsid w:val="00A628AF"/>
    <w:rsid w:val="00A6297A"/>
    <w:rsid w:val="00A62B92"/>
    <w:rsid w:val="00A62BE9"/>
    <w:rsid w:val="00A62C63"/>
    <w:rsid w:val="00A62D82"/>
    <w:rsid w:val="00A62EC5"/>
    <w:rsid w:val="00A63051"/>
    <w:rsid w:val="00A63150"/>
    <w:rsid w:val="00A6315A"/>
    <w:rsid w:val="00A63612"/>
    <w:rsid w:val="00A6365F"/>
    <w:rsid w:val="00A636B4"/>
    <w:rsid w:val="00A636C3"/>
    <w:rsid w:val="00A637A8"/>
    <w:rsid w:val="00A6391D"/>
    <w:rsid w:val="00A6397B"/>
    <w:rsid w:val="00A63A1E"/>
    <w:rsid w:val="00A63CA2"/>
    <w:rsid w:val="00A63DA1"/>
    <w:rsid w:val="00A63FD3"/>
    <w:rsid w:val="00A6416C"/>
    <w:rsid w:val="00A641DC"/>
    <w:rsid w:val="00A6428E"/>
    <w:rsid w:val="00A64541"/>
    <w:rsid w:val="00A645C2"/>
    <w:rsid w:val="00A64665"/>
    <w:rsid w:val="00A646A3"/>
    <w:rsid w:val="00A646DD"/>
    <w:rsid w:val="00A64811"/>
    <w:rsid w:val="00A64864"/>
    <w:rsid w:val="00A64937"/>
    <w:rsid w:val="00A64995"/>
    <w:rsid w:val="00A649B8"/>
    <w:rsid w:val="00A64A9D"/>
    <w:rsid w:val="00A64C60"/>
    <w:rsid w:val="00A64D34"/>
    <w:rsid w:val="00A650F5"/>
    <w:rsid w:val="00A650FC"/>
    <w:rsid w:val="00A6527D"/>
    <w:rsid w:val="00A65747"/>
    <w:rsid w:val="00A65AF9"/>
    <w:rsid w:val="00A65BC8"/>
    <w:rsid w:val="00A66036"/>
    <w:rsid w:val="00A661E3"/>
    <w:rsid w:val="00A66271"/>
    <w:rsid w:val="00A66315"/>
    <w:rsid w:val="00A66342"/>
    <w:rsid w:val="00A664B0"/>
    <w:rsid w:val="00A6680F"/>
    <w:rsid w:val="00A6690A"/>
    <w:rsid w:val="00A66A53"/>
    <w:rsid w:val="00A66AD6"/>
    <w:rsid w:val="00A66B03"/>
    <w:rsid w:val="00A66BC3"/>
    <w:rsid w:val="00A66E38"/>
    <w:rsid w:val="00A66E90"/>
    <w:rsid w:val="00A66EEF"/>
    <w:rsid w:val="00A6700C"/>
    <w:rsid w:val="00A67053"/>
    <w:rsid w:val="00A6705C"/>
    <w:rsid w:val="00A6706B"/>
    <w:rsid w:val="00A6708F"/>
    <w:rsid w:val="00A672D4"/>
    <w:rsid w:val="00A675E0"/>
    <w:rsid w:val="00A67621"/>
    <w:rsid w:val="00A6763B"/>
    <w:rsid w:val="00A6764E"/>
    <w:rsid w:val="00A67798"/>
    <w:rsid w:val="00A67839"/>
    <w:rsid w:val="00A67882"/>
    <w:rsid w:val="00A67890"/>
    <w:rsid w:val="00A67941"/>
    <w:rsid w:val="00A67A0D"/>
    <w:rsid w:val="00A67AA1"/>
    <w:rsid w:val="00A67B13"/>
    <w:rsid w:val="00A67DC4"/>
    <w:rsid w:val="00A700A9"/>
    <w:rsid w:val="00A70233"/>
    <w:rsid w:val="00A702CA"/>
    <w:rsid w:val="00A702D2"/>
    <w:rsid w:val="00A70425"/>
    <w:rsid w:val="00A704E8"/>
    <w:rsid w:val="00A70664"/>
    <w:rsid w:val="00A706CC"/>
    <w:rsid w:val="00A70706"/>
    <w:rsid w:val="00A70763"/>
    <w:rsid w:val="00A707D5"/>
    <w:rsid w:val="00A70A34"/>
    <w:rsid w:val="00A70AB8"/>
    <w:rsid w:val="00A70B85"/>
    <w:rsid w:val="00A70DF7"/>
    <w:rsid w:val="00A70E55"/>
    <w:rsid w:val="00A70F58"/>
    <w:rsid w:val="00A70F73"/>
    <w:rsid w:val="00A70FC4"/>
    <w:rsid w:val="00A710C3"/>
    <w:rsid w:val="00A71220"/>
    <w:rsid w:val="00A71265"/>
    <w:rsid w:val="00A712F2"/>
    <w:rsid w:val="00A71510"/>
    <w:rsid w:val="00A715B0"/>
    <w:rsid w:val="00A71768"/>
    <w:rsid w:val="00A71877"/>
    <w:rsid w:val="00A719C0"/>
    <w:rsid w:val="00A71A6C"/>
    <w:rsid w:val="00A71BF6"/>
    <w:rsid w:val="00A71CA0"/>
    <w:rsid w:val="00A71E16"/>
    <w:rsid w:val="00A7202D"/>
    <w:rsid w:val="00A721C3"/>
    <w:rsid w:val="00A72313"/>
    <w:rsid w:val="00A72495"/>
    <w:rsid w:val="00A726FD"/>
    <w:rsid w:val="00A7274B"/>
    <w:rsid w:val="00A72777"/>
    <w:rsid w:val="00A727DA"/>
    <w:rsid w:val="00A72828"/>
    <w:rsid w:val="00A728D0"/>
    <w:rsid w:val="00A72942"/>
    <w:rsid w:val="00A72952"/>
    <w:rsid w:val="00A729DF"/>
    <w:rsid w:val="00A72C9B"/>
    <w:rsid w:val="00A72CC3"/>
    <w:rsid w:val="00A72E1E"/>
    <w:rsid w:val="00A72E21"/>
    <w:rsid w:val="00A72E55"/>
    <w:rsid w:val="00A73178"/>
    <w:rsid w:val="00A73259"/>
    <w:rsid w:val="00A73285"/>
    <w:rsid w:val="00A732E0"/>
    <w:rsid w:val="00A737AB"/>
    <w:rsid w:val="00A737B6"/>
    <w:rsid w:val="00A73856"/>
    <w:rsid w:val="00A73A08"/>
    <w:rsid w:val="00A73BC4"/>
    <w:rsid w:val="00A73CA0"/>
    <w:rsid w:val="00A73DA9"/>
    <w:rsid w:val="00A73DCB"/>
    <w:rsid w:val="00A73E28"/>
    <w:rsid w:val="00A73E5E"/>
    <w:rsid w:val="00A73E6C"/>
    <w:rsid w:val="00A73EC2"/>
    <w:rsid w:val="00A74518"/>
    <w:rsid w:val="00A7465D"/>
    <w:rsid w:val="00A74812"/>
    <w:rsid w:val="00A748F2"/>
    <w:rsid w:val="00A74A15"/>
    <w:rsid w:val="00A74A55"/>
    <w:rsid w:val="00A74DFF"/>
    <w:rsid w:val="00A74F0A"/>
    <w:rsid w:val="00A74FD6"/>
    <w:rsid w:val="00A74FE9"/>
    <w:rsid w:val="00A751E0"/>
    <w:rsid w:val="00A7528C"/>
    <w:rsid w:val="00A7528D"/>
    <w:rsid w:val="00A7534B"/>
    <w:rsid w:val="00A7538B"/>
    <w:rsid w:val="00A7555B"/>
    <w:rsid w:val="00A757A9"/>
    <w:rsid w:val="00A757BA"/>
    <w:rsid w:val="00A757C0"/>
    <w:rsid w:val="00A7598B"/>
    <w:rsid w:val="00A75B32"/>
    <w:rsid w:val="00A75E56"/>
    <w:rsid w:val="00A75F72"/>
    <w:rsid w:val="00A760FD"/>
    <w:rsid w:val="00A7620C"/>
    <w:rsid w:val="00A7624B"/>
    <w:rsid w:val="00A76568"/>
    <w:rsid w:val="00A7657D"/>
    <w:rsid w:val="00A767C0"/>
    <w:rsid w:val="00A768C1"/>
    <w:rsid w:val="00A7698D"/>
    <w:rsid w:val="00A76C7E"/>
    <w:rsid w:val="00A76DA9"/>
    <w:rsid w:val="00A76FC4"/>
    <w:rsid w:val="00A772F5"/>
    <w:rsid w:val="00A77315"/>
    <w:rsid w:val="00A77324"/>
    <w:rsid w:val="00A77440"/>
    <w:rsid w:val="00A775FA"/>
    <w:rsid w:val="00A7777D"/>
    <w:rsid w:val="00A77833"/>
    <w:rsid w:val="00A77ABF"/>
    <w:rsid w:val="00A77B44"/>
    <w:rsid w:val="00A77B5E"/>
    <w:rsid w:val="00A77CF9"/>
    <w:rsid w:val="00A77F43"/>
    <w:rsid w:val="00A77FCB"/>
    <w:rsid w:val="00A800AE"/>
    <w:rsid w:val="00A800B8"/>
    <w:rsid w:val="00A800FD"/>
    <w:rsid w:val="00A801F3"/>
    <w:rsid w:val="00A802AB"/>
    <w:rsid w:val="00A8033F"/>
    <w:rsid w:val="00A80364"/>
    <w:rsid w:val="00A80437"/>
    <w:rsid w:val="00A80454"/>
    <w:rsid w:val="00A804D0"/>
    <w:rsid w:val="00A8050E"/>
    <w:rsid w:val="00A805FE"/>
    <w:rsid w:val="00A80720"/>
    <w:rsid w:val="00A80782"/>
    <w:rsid w:val="00A8091B"/>
    <w:rsid w:val="00A80DD6"/>
    <w:rsid w:val="00A80DE7"/>
    <w:rsid w:val="00A80F8E"/>
    <w:rsid w:val="00A80FC6"/>
    <w:rsid w:val="00A8129E"/>
    <w:rsid w:val="00A812B4"/>
    <w:rsid w:val="00A81415"/>
    <w:rsid w:val="00A814E9"/>
    <w:rsid w:val="00A816B4"/>
    <w:rsid w:val="00A8177F"/>
    <w:rsid w:val="00A81976"/>
    <w:rsid w:val="00A81BC3"/>
    <w:rsid w:val="00A81D35"/>
    <w:rsid w:val="00A81E61"/>
    <w:rsid w:val="00A82197"/>
    <w:rsid w:val="00A827FD"/>
    <w:rsid w:val="00A82801"/>
    <w:rsid w:val="00A8289C"/>
    <w:rsid w:val="00A828C4"/>
    <w:rsid w:val="00A82936"/>
    <w:rsid w:val="00A82A45"/>
    <w:rsid w:val="00A82A54"/>
    <w:rsid w:val="00A82AF7"/>
    <w:rsid w:val="00A82B63"/>
    <w:rsid w:val="00A82D58"/>
    <w:rsid w:val="00A82E5B"/>
    <w:rsid w:val="00A82FB6"/>
    <w:rsid w:val="00A83006"/>
    <w:rsid w:val="00A83364"/>
    <w:rsid w:val="00A8362F"/>
    <w:rsid w:val="00A8381D"/>
    <w:rsid w:val="00A83968"/>
    <w:rsid w:val="00A83A66"/>
    <w:rsid w:val="00A83B18"/>
    <w:rsid w:val="00A83D70"/>
    <w:rsid w:val="00A83DBB"/>
    <w:rsid w:val="00A83E1C"/>
    <w:rsid w:val="00A83E6D"/>
    <w:rsid w:val="00A83E75"/>
    <w:rsid w:val="00A84176"/>
    <w:rsid w:val="00A84201"/>
    <w:rsid w:val="00A842D2"/>
    <w:rsid w:val="00A844AF"/>
    <w:rsid w:val="00A845BA"/>
    <w:rsid w:val="00A845D1"/>
    <w:rsid w:val="00A84611"/>
    <w:rsid w:val="00A846D7"/>
    <w:rsid w:val="00A84734"/>
    <w:rsid w:val="00A84A65"/>
    <w:rsid w:val="00A84CCF"/>
    <w:rsid w:val="00A84CEF"/>
    <w:rsid w:val="00A84EF9"/>
    <w:rsid w:val="00A8503A"/>
    <w:rsid w:val="00A85056"/>
    <w:rsid w:val="00A85074"/>
    <w:rsid w:val="00A8515E"/>
    <w:rsid w:val="00A852CD"/>
    <w:rsid w:val="00A854AF"/>
    <w:rsid w:val="00A857DF"/>
    <w:rsid w:val="00A85852"/>
    <w:rsid w:val="00A859B0"/>
    <w:rsid w:val="00A859E2"/>
    <w:rsid w:val="00A85C46"/>
    <w:rsid w:val="00A85E8A"/>
    <w:rsid w:val="00A86342"/>
    <w:rsid w:val="00A863ED"/>
    <w:rsid w:val="00A86417"/>
    <w:rsid w:val="00A8642F"/>
    <w:rsid w:val="00A8663D"/>
    <w:rsid w:val="00A86766"/>
    <w:rsid w:val="00A86827"/>
    <w:rsid w:val="00A86A38"/>
    <w:rsid w:val="00A86A6F"/>
    <w:rsid w:val="00A86C29"/>
    <w:rsid w:val="00A86C34"/>
    <w:rsid w:val="00A86EF8"/>
    <w:rsid w:val="00A86F5A"/>
    <w:rsid w:val="00A8717C"/>
    <w:rsid w:val="00A872CB"/>
    <w:rsid w:val="00A874A6"/>
    <w:rsid w:val="00A87742"/>
    <w:rsid w:val="00A87A98"/>
    <w:rsid w:val="00A87B07"/>
    <w:rsid w:val="00A87C7B"/>
    <w:rsid w:val="00A87C8A"/>
    <w:rsid w:val="00A87D70"/>
    <w:rsid w:val="00A87DC9"/>
    <w:rsid w:val="00A87FBA"/>
    <w:rsid w:val="00A900C5"/>
    <w:rsid w:val="00A9018D"/>
    <w:rsid w:val="00A90231"/>
    <w:rsid w:val="00A902CB"/>
    <w:rsid w:val="00A902CF"/>
    <w:rsid w:val="00A90390"/>
    <w:rsid w:val="00A903E8"/>
    <w:rsid w:val="00A90669"/>
    <w:rsid w:val="00A906E9"/>
    <w:rsid w:val="00A90700"/>
    <w:rsid w:val="00A90764"/>
    <w:rsid w:val="00A90B34"/>
    <w:rsid w:val="00A90B3C"/>
    <w:rsid w:val="00A90C08"/>
    <w:rsid w:val="00A90D0D"/>
    <w:rsid w:val="00A90DA8"/>
    <w:rsid w:val="00A90EA8"/>
    <w:rsid w:val="00A91155"/>
    <w:rsid w:val="00A911FA"/>
    <w:rsid w:val="00A9123B"/>
    <w:rsid w:val="00A9141F"/>
    <w:rsid w:val="00A9148C"/>
    <w:rsid w:val="00A91614"/>
    <w:rsid w:val="00A916D0"/>
    <w:rsid w:val="00A91770"/>
    <w:rsid w:val="00A91982"/>
    <w:rsid w:val="00A91A3B"/>
    <w:rsid w:val="00A91A80"/>
    <w:rsid w:val="00A91A99"/>
    <w:rsid w:val="00A91BC5"/>
    <w:rsid w:val="00A91BD3"/>
    <w:rsid w:val="00A91D93"/>
    <w:rsid w:val="00A91F5A"/>
    <w:rsid w:val="00A91FDD"/>
    <w:rsid w:val="00A92021"/>
    <w:rsid w:val="00A920A8"/>
    <w:rsid w:val="00A920A9"/>
    <w:rsid w:val="00A921A0"/>
    <w:rsid w:val="00A92247"/>
    <w:rsid w:val="00A922DE"/>
    <w:rsid w:val="00A92411"/>
    <w:rsid w:val="00A924EB"/>
    <w:rsid w:val="00A92525"/>
    <w:rsid w:val="00A92625"/>
    <w:rsid w:val="00A9266A"/>
    <w:rsid w:val="00A929A1"/>
    <w:rsid w:val="00A92D52"/>
    <w:rsid w:val="00A92D58"/>
    <w:rsid w:val="00A92DC8"/>
    <w:rsid w:val="00A92E27"/>
    <w:rsid w:val="00A92E7B"/>
    <w:rsid w:val="00A92FAF"/>
    <w:rsid w:val="00A93335"/>
    <w:rsid w:val="00A9338C"/>
    <w:rsid w:val="00A936EB"/>
    <w:rsid w:val="00A937AD"/>
    <w:rsid w:val="00A938A7"/>
    <w:rsid w:val="00A939A1"/>
    <w:rsid w:val="00A93AE1"/>
    <w:rsid w:val="00A93AF1"/>
    <w:rsid w:val="00A93B89"/>
    <w:rsid w:val="00A93C60"/>
    <w:rsid w:val="00A93C8F"/>
    <w:rsid w:val="00A93D55"/>
    <w:rsid w:val="00A93F78"/>
    <w:rsid w:val="00A93FA6"/>
    <w:rsid w:val="00A9409A"/>
    <w:rsid w:val="00A94262"/>
    <w:rsid w:val="00A9445B"/>
    <w:rsid w:val="00A9455B"/>
    <w:rsid w:val="00A94567"/>
    <w:rsid w:val="00A94658"/>
    <w:rsid w:val="00A946C9"/>
    <w:rsid w:val="00A94A60"/>
    <w:rsid w:val="00A94A76"/>
    <w:rsid w:val="00A94AB7"/>
    <w:rsid w:val="00A94B2D"/>
    <w:rsid w:val="00A94B5C"/>
    <w:rsid w:val="00A94B98"/>
    <w:rsid w:val="00A94C07"/>
    <w:rsid w:val="00A94D40"/>
    <w:rsid w:val="00A94DBB"/>
    <w:rsid w:val="00A94EA4"/>
    <w:rsid w:val="00A94EB4"/>
    <w:rsid w:val="00A94F74"/>
    <w:rsid w:val="00A95475"/>
    <w:rsid w:val="00A956BA"/>
    <w:rsid w:val="00A95746"/>
    <w:rsid w:val="00A958AA"/>
    <w:rsid w:val="00A95BCB"/>
    <w:rsid w:val="00A95D4E"/>
    <w:rsid w:val="00A95DFC"/>
    <w:rsid w:val="00A95E56"/>
    <w:rsid w:val="00A95FEE"/>
    <w:rsid w:val="00A9616C"/>
    <w:rsid w:val="00A962C6"/>
    <w:rsid w:val="00A96401"/>
    <w:rsid w:val="00A964A3"/>
    <w:rsid w:val="00A96593"/>
    <w:rsid w:val="00A965F4"/>
    <w:rsid w:val="00A96759"/>
    <w:rsid w:val="00A96B79"/>
    <w:rsid w:val="00A96BA3"/>
    <w:rsid w:val="00A96BDD"/>
    <w:rsid w:val="00A96C40"/>
    <w:rsid w:val="00A96E84"/>
    <w:rsid w:val="00A96E8A"/>
    <w:rsid w:val="00A96F5F"/>
    <w:rsid w:val="00A97005"/>
    <w:rsid w:val="00A9709B"/>
    <w:rsid w:val="00A971F1"/>
    <w:rsid w:val="00A97247"/>
    <w:rsid w:val="00A972F2"/>
    <w:rsid w:val="00A97415"/>
    <w:rsid w:val="00A977A4"/>
    <w:rsid w:val="00A97950"/>
    <w:rsid w:val="00A9798B"/>
    <w:rsid w:val="00A979D7"/>
    <w:rsid w:val="00A97C9F"/>
    <w:rsid w:val="00A97CFE"/>
    <w:rsid w:val="00A97D07"/>
    <w:rsid w:val="00A97D5B"/>
    <w:rsid w:val="00A97E69"/>
    <w:rsid w:val="00A97EC4"/>
    <w:rsid w:val="00A97F15"/>
    <w:rsid w:val="00A97F77"/>
    <w:rsid w:val="00A97FD2"/>
    <w:rsid w:val="00AA0059"/>
    <w:rsid w:val="00AA0084"/>
    <w:rsid w:val="00AA0090"/>
    <w:rsid w:val="00AA023C"/>
    <w:rsid w:val="00AA0310"/>
    <w:rsid w:val="00AA0623"/>
    <w:rsid w:val="00AA064C"/>
    <w:rsid w:val="00AA0677"/>
    <w:rsid w:val="00AA07B2"/>
    <w:rsid w:val="00AA0800"/>
    <w:rsid w:val="00AA0956"/>
    <w:rsid w:val="00AA0A80"/>
    <w:rsid w:val="00AA0B46"/>
    <w:rsid w:val="00AA0B6F"/>
    <w:rsid w:val="00AA0BC8"/>
    <w:rsid w:val="00AA0C15"/>
    <w:rsid w:val="00AA0C2F"/>
    <w:rsid w:val="00AA0CC3"/>
    <w:rsid w:val="00AA0D17"/>
    <w:rsid w:val="00AA0D3E"/>
    <w:rsid w:val="00AA0D8F"/>
    <w:rsid w:val="00AA0DDB"/>
    <w:rsid w:val="00AA0E98"/>
    <w:rsid w:val="00AA119E"/>
    <w:rsid w:val="00AA131D"/>
    <w:rsid w:val="00AA1374"/>
    <w:rsid w:val="00AA1527"/>
    <w:rsid w:val="00AA16DA"/>
    <w:rsid w:val="00AA19B3"/>
    <w:rsid w:val="00AA19B4"/>
    <w:rsid w:val="00AA1A0A"/>
    <w:rsid w:val="00AA1A70"/>
    <w:rsid w:val="00AA1AEE"/>
    <w:rsid w:val="00AA1AFB"/>
    <w:rsid w:val="00AA1E50"/>
    <w:rsid w:val="00AA1ED6"/>
    <w:rsid w:val="00AA1F1B"/>
    <w:rsid w:val="00AA1F86"/>
    <w:rsid w:val="00AA1FA8"/>
    <w:rsid w:val="00AA20AA"/>
    <w:rsid w:val="00AA211E"/>
    <w:rsid w:val="00AA21AF"/>
    <w:rsid w:val="00AA2202"/>
    <w:rsid w:val="00AA22EE"/>
    <w:rsid w:val="00AA234E"/>
    <w:rsid w:val="00AA2353"/>
    <w:rsid w:val="00AA242D"/>
    <w:rsid w:val="00AA24B4"/>
    <w:rsid w:val="00AA2522"/>
    <w:rsid w:val="00AA2566"/>
    <w:rsid w:val="00AA25D4"/>
    <w:rsid w:val="00AA286F"/>
    <w:rsid w:val="00AA28E2"/>
    <w:rsid w:val="00AA2BB4"/>
    <w:rsid w:val="00AA2CD6"/>
    <w:rsid w:val="00AA2CFB"/>
    <w:rsid w:val="00AA2DDF"/>
    <w:rsid w:val="00AA2E1D"/>
    <w:rsid w:val="00AA2E3E"/>
    <w:rsid w:val="00AA2F54"/>
    <w:rsid w:val="00AA3027"/>
    <w:rsid w:val="00AA30B7"/>
    <w:rsid w:val="00AA30D3"/>
    <w:rsid w:val="00AA3171"/>
    <w:rsid w:val="00AA32FA"/>
    <w:rsid w:val="00AA3456"/>
    <w:rsid w:val="00AA3630"/>
    <w:rsid w:val="00AA363D"/>
    <w:rsid w:val="00AA3937"/>
    <w:rsid w:val="00AA3AA9"/>
    <w:rsid w:val="00AA3B82"/>
    <w:rsid w:val="00AA3D1E"/>
    <w:rsid w:val="00AA3D37"/>
    <w:rsid w:val="00AA3FFF"/>
    <w:rsid w:val="00AA4084"/>
    <w:rsid w:val="00AA40F6"/>
    <w:rsid w:val="00AA414D"/>
    <w:rsid w:val="00AA4255"/>
    <w:rsid w:val="00AA42CB"/>
    <w:rsid w:val="00AA4343"/>
    <w:rsid w:val="00AA4392"/>
    <w:rsid w:val="00AA4417"/>
    <w:rsid w:val="00AA4444"/>
    <w:rsid w:val="00AA457B"/>
    <w:rsid w:val="00AA492F"/>
    <w:rsid w:val="00AA49A0"/>
    <w:rsid w:val="00AA4CCB"/>
    <w:rsid w:val="00AA4DC0"/>
    <w:rsid w:val="00AA4E0E"/>
    <w:rsid w:val="00AA4E14"/>
    <w:rsid w:val="00AA4E25"/>
    <w:rsid w:val="00AA4EC9"/>
    <w:rsid w:val="00AA4FDC"/>
    <w:rsid w:val="00AA5072"/>
    <w:rsid w:val="00AA5141"/>
    <w:rsid w:val="00AA51FB"/>
    <w:rsid w:val="00AA522F"/>
    <w:rsid w:val="00AA5255"/>
    <w:rsid w:val="00AA53B0"/>
    <w:rsid w:val="00AA53D6"/>
    <w:rsid w:val="00AA5471"/>
    <w:rsid w:val="00AA5516"/>
    <w:rsid w:val="00AA5571"/>
    <w:rsid w:val="00AA56BE"/>
    <w:rsid w:val="00AA592E"/>
    <w:rsid w:val="00AA59AC"/>
    <w:rsid w:val="00AA5A96"/>
    <w:rsid w:val="00AA5AB3"/>
    <w:rsid w:val="00AA5B1F"/>
    <w:rsid w:val="00AA5BD4"/>
    <w:rsid w:val="00AA5BE1"/>
    <w:rsid w:val="00AA5C60"/>
    <w:rsid w:val="00AA5D27"/>
    <w:rsid w:val="00AA5DDE"/>
    <w:rsid w:val="00AA5DE7"/>
    <w:rsid w:val="00AA6073"/>
    <w:rsid w:val="00AA6227"/>
    <w:rsid w:val="00AA6337"/>
    <w:rsid w:val="00AA65D1"/>
    <w:rsid w:val="00AA6860"/>
    <w:rsid w:val="00AA6A35"/>
    <w:rsid w:val="00AA6C44"/>
    <w:rsid w:val="00AA6C67"/>
    <w:rsid w:val="00AA6D02"/>
    <w:rsid w:val="00AA6E1F"/>
    <w:rsid w:val="00AA72EE"/>
    <w:rsid w:val="00AA73F9"/>
    <w:rsid w:val="00AA75B4"/>
    <w:rsid w:val="00AA762D"/>
    <w:rsid w:val="00AA7826"/>
    <w:rsid w:val="00AA7937"/>
    <w:rsid w:val="00AA7A11"/>
    <w:rsid w:val="00AA7A53"/>
    <w:rsid w:val="00AA7C28"/>
    <w:rsid w:val="00AA7C69"/>
    <w:rsid w:val="00AA7CE8"/>
    <w:rsid w:val="00AA7D46"/>
    <w:rsid w:val="00AB0000"/>
    <w:rsid w:val="00AB0099"/>
    <w:rsid w:val="00AB0174"/>
    <w:rsid w:val="00AB0193"/>
    <w:rsid w:val="00AB0237"/>
    <w:rsid w:val="00AB03D6"/>
    <w:rsid w:val="00AB0726"/>
    <w:rsid w:val="00AB08DF"/>
    <w:rsid w:val="00AB096C"/>
    <w:rsid w:val="00AB0976"/>
    <w:rsid w:val="00AB098C"/>
    <w:rsid w:val="00AB0B4E"/>
    <w:rsid w:val="00AB0D88"/>
    <w:rsid w:val="00AB0E5E"/>
    <w:rsid w:val="00AB0E85"/>
    <w:rsid w:val="00AB0FA7"/>
    <w:rsid w:val="00AB105B"/>
    <w:rsid w:val="00AB11EE"/>
    <w:rsid w:val="00AB14A7"/>
    <w:rsid w:val="00AB153D"/>
    <w:rsid w:val="00AB1812"/>
    <w:rsid w:val="00AB185F"/>
    <w:rsid w:val="00AB188C"/>
    <w:rsid w:val="00AB1A70"/>
    <w:rsid w:val="00AB1B12"/>
    <w:rsid w:val="00AB1B1D"/>
    <w:rsid w:val="00AB1B33"/>
    <w:rsid w:val="00AB1B5E"/>
    <w:rsid w:val="00AB1D50"/>
    <w:rsid w:val="00AB1D94"/>
    <w:rsid w:val="00AB1DC6"/>
    <w:rsid w:val="00AB1FED"/>
    <w:rsid w:val="00AB20E5"/>
    <w:rsid w:val="00AB21F3"/>
    <w:rsid w:val="00AB21F9"/>
    <w:rsid w:val="00AB24B8"/>
    <w:rsid w:val="00AB24CC"/>
    <w:rsid w:val="00AB27D5"/>
    <w:rsid w:val="00AB2837"/>
    <w:rsid w:val="00AB28A4"/>
    <w:rsid w:val="00AB2924"/>
    <w:rsid w:val="00AB2990"/>
    <w:rsid w:val="00AB2A70"/>
    <w:rsid w:val="00AB2B95"/>
    <w:rsid w:val="00AB2BC2"/>
    <w:rsid w:val="00AB2E63"/>
    <w:rsid w:val="00AB2FAF"/>
    <w:rsid w:val="00AB30B2"/>
    <w:rsid w:val="00AB3131"/>
    <w:rsid w:val="00AB3169"/>
    <w:rsid w:val="00AB31FA"/>
    <w:rsid w:val="00AB3472"/>
    <w:rsid w:val="00AB3551"/>
    <w:rsid w:val="00AB36B7"/>
    <w:rsid w:val="00AB3728"/>
    <w:rsid w:val="00AB37F4"/>
    <w:rsid w:val="00AB3955"/>
    <w:rsid w:val="00AB3989"/>
    <w:rsid w:val="00AB3A59"/>
    <w:rsid w:val="00AB3A5D"/>
    <w:rsid w:val="00AB3B7A"/>
    <w:rsid w:val="00AB3BA3"/>
    <w:rsid w:val="00AB3BF3"/>
    <w:rsid w:val="00AB3C82"/>
    <w:rsid w:val="00AB3C85"/>
    <w:rsid w:val="00AB40E3"/>
    <w:rsid w:val="00AB4303"/>
    <w:rsid w:val="00AB4659"/>
    <w:rsid w:val="00AB4693"/>
    <w:rsid w:val="00AB475D"/>
    <w:rsid w:val="00AB49B6"/>
    <w:rsid w:val="00AB4B78"/>
    <w:rsid w:val="00AB4D73"/>
    <w:rsid w:val="00AB4D8C"/>
    <w:rsid w:val="00AB4F9D"/>
    <w:rsid w:val="00AB51FA"/>
    <w:rsid w:val="00AB5232"/>
    <w:rsid w:val="00AB5318"/>
    <w:rsid w:val="00AB5366"/>
    <w:rsid w:val="00AB5397"/>
    <w:rsid w:val="00AB5501"/>
    <w:rsid w:val="00AB55E2"/>
    <w:rsid w:val="00AB5684"/>
    <w:rsid w:val="00AB56A2"/>
    <w:rsid w:val="00AB5764"/>
    <w:rsid w:val="00AB58A6"/>
    <w:rsid w:val="00AB5993"/>
    <w:rsid w:val="00AB5A50"/>
    <w:rsid w:val="00AB604B"/>
    <w:rsid w:val="00AB6288"/>
    <w:rsid w:val="00AB6303"/>
    <w:rsid w:val="00AB6319"/>
    <w:rsid w:val="00AB67E3"/>
    <w:rsid w:val="00AB68E2"/>
    <w:rsid w:val="00AB6A17"/>
    <w:rsid w:val="00AB6A8C"/>
    <w:rsid w:val="00AB6AB7"/>
    <w:rsid w:val="00AB6C31"/>
    <w:rsid w:val="00AB6DB8"/>
    <w:rsid w:val="00AB6ED0"/>
    <w:rsid w:val="00AB6FD8"/>
    <w:rsid w:val="00AB702C"/>
    <w:rsid w:val="00AB7077"/>
    <w:rsid w:val="00AB7388"/>
    <w:rsid w:val="00AB73A4"/>
    <w:rsid w:val="00AB73F9"/>
    <w:rsid w:val="00AB74CF"/>
    <w:rsid w:val="00AB751E"/>
    <w:rsid w:val="00AB75BD"/>
    <w:rsid w:val="00AB75C1"/>
    <w:rsid w:val="00AB7667"/>
    <w:rsid w:val="00AB769F"/>
    <w:rsid w:val="00AB774A"/>
    <w:rsid w:val="00AB7BDD"/>
    <w:rsid w:val="00AB7BE8"/>
    <w:rsid w:val="00AB7D69"/>
    <w:rsid w:val="00AB7F83"/>
    <w:rsid w:val="00AC00E2"/>
    <w:rsid w:val="00AC0106"/>
    <w:rsid w:val="00AC04E0"/>
    <w:rsid w:val="00AC0507"/>
    <w:rsid w:val="00AC0538"/>
    <w:rsid w:val="00AC064B"/>
    <w:rsid w:val="00AC0689"/>
    <w:rsid w:val="00AC0748"/>
    <w:rsid w:val="00AC0B52"/>
    <w:rsid w:val="00AC0BD7"/>
    <w:rsid w:val="00AC0E53"/>
    <w:rsid w:val="00AC124E"/>
    <w:rsid w:val="00AC1289"/>
    <w:rsid w:val="00AC13F0"/>
    <w:rsid w:val="00AC1510"/>
    <w:rsid w:val="00AC1517"/>
    <w:rsid w:val="00AC156E"/>
    <w:rsid w:val="00AC167D"/>
    <w:rsid w:val="00AC16CE"/>
    <w:rsid w:val="00AC1776"/>
    <w:rsid w:val="00AC1838"/>
    <w:rsid w:val="00AC1876"/>
    <w:rsid w:val="00AC195E"/>
    <w:rsid w:val="00AC1B6D"/>
    <w:rsid w:val="00AC1C75"/>
    <w:rsid w:val="00AC1C82"/>
    <w:rsid w:val="00AC1CA6"/>
    <w:rsid w:val="00AC1E58"/>
    <w:rsid w:val="00AC20A7"/>
    <w:rsid w:val="00AC2249"/>
    <w:rsid w:val="00AC224B"/>
    <w:rsid w:val="00AC22CB"/>
    <w:rsid w:val="00AC235D"/>
    <w:rsid w:val="00AC25B0"/>
    <w:rsid w:val="00AC263E"/>
    <w:rsid w:val="00AC27B7"/>
    <w:rsid w:val="00AC28A9"/>
    <w:rsid w:val="00AC2977"/>
    <w:rsid w:val="00AC2A71"/>
    <w:rsid w:val="00AC2AD4"/>
    <w:rsid w:val="00AC2DC1"/>
    <w:rsid w:val="00AC2EAB"/>
    <w:rsid w:val="00AC2EB6"/>
    <w:rsid w:val="00AC2F5E"/>
    <w:rsid w:val="00AC2F6F"/>
    <w:rsid w:val="00AC326F"/>
    <w:rsid w:val="00AC34C0"/>
    <w:rsid w:val="00AC353F"/>
    <w:rsid w:val="00AC35BD"/>
    <w:rsid w:val="00AC3623"/>
    <w:rsid w:val="00AC375E"/>
    <w:rsid w:val="00AC37C0"/>
    <w:rsid w:val="00AC3805"/>
    <w:rsid w:val="00AC3814"/>
    <w:rsid w:val="00AC3906"/>
    <w:rsid w:val="00AC3A02"/>
    <w:rsid w:val="00AC3A78"/>
    <w:rsid w:val="00AC3D2D"/>
    <w:rsid w:val="00AC3D76"/>
    <w:rsid w:val="00AC3FB0"/>
    <w:rsid w:val="00AC3FD2"/>
    <w:rsid w:val="00AC4000"/>
    <w:rsid w:val="00AC4027"/>
    <w:rsid w:val="00AC4062"/>
    <w:rsid w:val="00AC40F3"/>
    <w:rsid w:val="00AC41D2"/>
    <w:rsid w:val="00AC42AF"/>
    <w:rsid w:val="00AC4378"/>
    <w:rsid w:val="00AC48D0"/>
    <w:rsid w:val="00AC48F0"/>
    <w:rsid w:val="00AC4ACB"/>
    <w:rsid w:val="00AC4AEA"/>
    <w:rsid w:val="00AC4D98"/>
    <w:rsid w:val="00AC4E69"/>
    <w:rsid w:val="00AC4F45"/>
    <w:rsid w:val="00AC503D"/>
    <w:rsid w:val="00AC5107"/>
    <w:rsid w:val="00AC53F0"/>
    <w:rsid w:val="00AC542D"/>
    <w:rsid w:val="00AC5456"/>
    <w:rsid w:val="00AC54AA"/>
    <w:rsid w:val="00AC54F5"/>
    <w:rsid w:val="00AC554D"/>
    <w:rsid w:val="00AC5644"/>
    <w:rsid w:val="00AC56ED"/>
    <w:rsid w:val="00AC5D4F"/>
    <w:rsid w:val="00AC5E1E"/>
    <w:rsid w:val="00AC5F83"/>
    <w:rsid w:val="00AC60FC"/>
    <w:rsid w:val="00AC625B"/>
    <w:rsid w:val="00AC62EE"/>
    <w:rsid w:val="00AC6402"/>
    <w:rsid w:val="00AC6485"/>
    <w:rsid w:val="00AC64DB"/>
    <w:rsid w:val="00AC6510"/>
    <w:rsid w:val="00AC6561"/>
    <w:rsid w:val="00AC6698"/>
    <w:rsid w:val="00AC6E2A"/>
    <w:rsid w:val="00AC7165"/>
    <w:rsid w:val="00AC7249"/>
    <w:rsid w:val="00AC74B2"/>
    <w:rsid w:val="00AC751E"/>
    <w:rsid w:val="00AC7765"/>
    <w:rsid w:val="00AC776C"/>
    <w:rsid w:val="00AC7984"/>
    <w:rsid w:val="00AC7D41"/>
    <w:rsid w:val="00AC7EFF"/>
    <w:rsid w:val="00AC7F86"/>
    <w:rsid w:val="00AC7FC6"/>
    <w:rsid w:val="00AC8BB2"/>
    <w:rsid w:val="00AD00A1"/>
    <w:rsid w:val="00AD02BE"/>
    <w:rsid w:val="00AD02CC"/>
    <w:rsid w:val="00AD044E"/>
    <w:rsid w:val="00AD04D8"/>
    <w:rsid w:val="00AD05B8"/>
    <w:rsid w:val="00AD0624"/>
    <w:rsid w:val="00AD0659"/>
    <w:rsid w:val="00AD087F"/>
    <w:rsid w:val="00AD1046"/>
    <w:rsid w:val="00AD10D4"/>
    <w:rsid w:val="00AD1195"/>
    <w:rsid w:val="00AD12F1"/>
    <w:rsid w:val="00AD13C4"/>
    <w:rsid w:val="00AD13D9"/>
    <w:rsid w:val="00AD1727"/>
    <w:rsid w:val="00AD188E"/>
    <w:rsid w:val="00AD19D5"/>
    <w:rsid w:val="00AD1A98"/>
    <w:rsid w:val="00AD1B9B"/>
    <w:rsid w:val="00AD1DB3"/>
    <w:rsid w:val="00AD1E60"/>
    <w:rsid w:val="00AD1EAF"/>
    <w:rsid w:val="00AD1FAD"/>
    <w:rsid w:val="00AD2160"/>
    <w:rsid w:val="00AD2198"/>
    <w:rsid w:val="00AD2200"/>
    <w:rsid w:val="00AD2267"/>
    <w:rsid w:val="00AD2303"/>
    <w:rsid w:val="00AD2314"/>
    <w:rsid w:val="00AD23ED"/>
    <w:rsid w:val="00AD23F2"/>
    <w:rsid w:val="00AD245D"/>
    <w:rsid w:val="00AD24A1"/>
    <w:rsid w:val="00AD25F1"/>
    <w:rsid w:val="00AD265A"/>
    <w:rsid w:val="00AD2835"/>
    <w:rsid w:val="00AD28B7"/>
    <w:rsid w:val="00AD28F6"/>
    <w:rsid w:val="00AD2930"/>
    <w:rsid w:val="00AD2A0B"/>
    <w:rsid w:val="00AD2A6D"/>
    <w:rsid w:val="00AD2B0A"/>
    <w:rsid w:val="00AD2B23"/>
    <w:rsid w:val="00AD2B64"/>
    <w:rsid w:val="00AD2B7E"/>
    <w:rsid w:val="00AD2D28"/>
    <w:rsid w:val="00AD2D4C"/>
    <w:rsid w:val="00AD2E17"/>
    <w:rsid w:val="00AD2E22"/>
    <w:rsid w:val="00AD312A"/>
    <w:rsid w:val="00AD31B8"/>
    <w:rsid w:val="00AD3378"/>
    <w:rsid w:val="00AD3469"/>
    <w:rsid w:val="00AD358A"/>
    <w:rsid w:val="00AD35CA"/>
    <w:rsid w:val="00AD3653"/>
    <w:rsid w:val="00AD36B4"/>
    <w:rsid w:val="00AD39BD"/>
    <w:rsid w:val="00AD3B30"/>
    <w:rsid w:val="00AD3BA3"/>
    <w:rsid w:val="00AD3DC5"/>
    <w:rsid w:val="00AD3E59"/>
    <w:rsid w:val="00AD3FCD"/>
    <w:rsid w:val="00AD3FEA"/>
    <w:rsid w:val="00AD42F3"/>
    <w:rsid w:val="00AD432E"/>
    <w:rsid w:val="00AD433F"/>
    <w:rsid w:val="00AD43EE"/>
    <w:rsid w:val="00AD4595"/>
    <w:rsid w:val="00AD4640"/>
    <w:rsid w:val="00AD4B78"/>
    <w:rsid w:val="00AD4CD0"/>
    <w:rsid w:val="00AD4D51"/>
    <w:rsid w:val="00AD4F26"/>
    <w:rsid w:val="00AD4F57"/>
    <w:rsid w:val="00AD504E"/>
    <w:rsid w:val="00AD505D"/>
    <w:rsid w:val="00AD5065"/>
    <w:rsid w:val="00AD51C7"/>
    <w:rsid w:val="00AD5330"/>
    <w:rsid w:val="00AD5426"/>
    <w:rsid w:val="00AD54C8"/>
    <w:rsid w:val="00AD55B4"/>
    <w:rsid w:val="00AD55ED"/>
    <w:rsid w:val="00AD562B"/>
    <w:rsid w:val="00AD56D8"/>
    <w:rsid w:val="00AD59E1"/>
    <w:rsid w:val="00AD5A0F"/>
    <w:rsid w:val="00AD5B29"/>
    <w:rsid w:val="00AD5CE7"/>
    <w:rsid w:val="00AD5EAE"/>
    <w:rsid w:val="00AD6005"/>
    <w:rsid w:val="00AD60BE"/>
    <w:rsid w:val="00AD6105"/>
    <w:rsid w:val="00AD627B"/>
    <w:rsid w:val="00AD62AC"/>
    <w:rsid w:val="00AD66DC"/>
    <w:rsid w:val="00AD69A7"/>
    <w:rsid w:val="00AD6ACE"/>
    <w:rsid w:val="00AD6BD4"/>
    <w:rsid w:val="00AD6D0B"/>
    <w:rsid w:val="00AD6ED0"/>
    <w:rsid w:val="00AD6FD1"/>
    <w:rsid w:val="00AD7356"/>
    <w:rsid w:val="00AD736B"/>
    <w:rsid w:val="00AD7448"/>
    <w:rsid w:val="00AD7476"/>
    <w:rsid w:val="00AD76C8"/>
    <w:rsid w:val="00AD7701"/>
    <w:rsid w:val="00AD776A"/>
    <w:rsid w:val="00AD77C4"/>
    <w:rsid w:val="00AD7833"/>
    <w:rsid w:val="00AD78F3"/>
    <w:rsid w:val="00AD7AB6"/>
    <w:rsid w:val="00AD7B47"/>
    <w:rsid w:val="00AD7EDB"/>
    <w:rsid w:val="00AD7FE9"/>
    <w:rsid w:val="00AE0162"/>
    <w:rsid w:val="00AE02A1"/>
    <w:rsid w:val="00AE0413"/>
    <w:rsid w:val="00AE042C"/>
    <w:rsid w:val="00AE04E0"/>
    <w:rsid w:val="00AE059A"/>
    <w:rsid w:val="00AE05AF"/>
    <w:rsid w:val="00AE066C"/>
    <w:rsid w:val="00AE0721"/>
    <w:rsid w:val="00AE07E7"/>
    <w:rsid w:val="00AE0807"/>
    <w:rsid w:val="00AE095D"/>
    <w:rsid w:val="00AE0B01"/>
    <w:rsid w:val="00AE0B9F"/>
    <w:rsid w:val="00AE0F39"/>
    <w:rsid w:val="00AE0FCB"/>
    <w:rsid w:val="00AE110F"/>
    <w:rsid w:val="00AE1278"/>
    <w:rsid w:val="00AE12C2"/>
    <w:rsid w:val="00AE12F3"/>
    <w:rsid w:val="00AE141A"/>
    <w:rsid w:val="00AE1449"/>
    <w:rsid w:val="00AE14E3"/>
    <w:rsid w:val="00AE16D1"/>
    <w:rsid w:val="00AE1785"/>
    <w:rsid w:val="00AE180D"/>
    <w:rsid w:val="00AE198A"/>
    <w:rsid w:val="00AE1A0C"/>
    <w:rsid w:val="00AE1AE6"/>
    <w:rsid w:val="00AE1BA9"/>
    <w:rsid w:val="00AE1C07"/>
    <w:rsid w:val="00AE2197"/>
    <w:rsid w:val="00AE21C4"/>
    <w:rsid w:val="00AE2253"/>
    <w:rsid w:val="00AE24EE"/>
    <w:rsid w:val="00AE27EE"/>
    <w:rsid w:val="00AE29A0"/>
    <w:rsid w:val="00AE29AA"/>
    <w:rsid w:val="00AE29D9"/>
    <w:rsid w:val="00AE29DA"/>
    <w:rsid w:val="00AE2B23"/>
    <w:rsid w:val="00AE2BAA"/>
    <w:rsid w:val="00AE2DD4"/>
    <w:rsid w:val="00AE34A2"/>
    <w:rsid w:val="00AE3605"/>
    <w:rsid w:val="00AE3667"/>
    <w:rsid w:val="00AE3798"/>
    <w:rsid w:val="00AE3872"/>
    <w:rsid w:val="00AE3905"/>
    <w:rsid w:val="00AE393E"/>
    <w:rsid w:val="00AE3E76"/>
    <w:rsid w:val="00AE3EBC"/>
    <w:rsid w:val="00AE4078"/>
    <w:rsid w:val="00AE40CB"/>
    <w:rsid w:val="00AE40F5"/>
    <w:rsid w:val="00AE4205"/>
    <w:rsid w:val="00AE4261"/>
    <w:rsid w:val="00AE427F"/>
    <w:rsid w:val="00AE431E"/>
    <w:rsid w:val="00AE436D"/>
    <w:rsid w:val="00AE448D"/>
    <w:rsid w:val="00AE4526"/>
    <w:rsid w:val="00AE456B"/>
    <w:rsid w:val="00AE4663"/>
    <w:rsid w:val="00AE46E2"/>
    <w:rsid w:val="00AE4751"/>
    <w:rsid w:val="00AE4C3A"/>
    <w:rsid w:val="00AE4DC9"/>
    <w:rsid w:val="00AE4E4F"/>
    <w:rsid w:val="00AE4FA2"/>
    <w:rsid w:val="00AE52C1"/>
    <w:rsid w:val="00AE52D4"/>
    <w:rsid w:val="00AE534C"/>
    <w:rsid w:val="00AE5384"/>
    <w:rsid w:val="00AE54AB"/>
    <w:rsid w:val="00AE5551"/>
    <w:rsid w:val="00AE574B"/>
    <w:rsid w:val="00AE5865"/>
    <w:rsid w:val="00AE5A79"/>
    <w:rsid w:val="00AE5C5B"/>
    <w:rsid w:val="00AE5CA9"/>
    <w:rsid w:val="00AE5DFD"/>
    <w:rsid w:val="00AE5E1F"/>
    <w:rsid w:val="00AE60FA"/>
    <w:rsid w:val="00AE61ED"/>
    <w:rsid w:val="00AE626B"/>
    <w:rsid w:val="00AE64FF"/>
    <w:rsid w:val="00AE658B"/>
    <w:rsid w:val="00AE6821"/>
    <w:rsid w:val="00AE6837"/>
    <w:rsid w:val="00AE6B1A"/>
    <w:rsid w:val="00AE6BF8"/>
    <w:rsid w:val="00AE6D04"/>
    <w:rsid w:val="00AE6DEC"/>
    <w:rsid w:val="00AE702A"/>
    <w:rsid w:val="00AE7164"/>
    <w:rsid w:val="00AE71C0"/>
    <w:rsid w:val="00AE7371"/>
    <w:rsid w:val="00AE73A7"/>
    <w:rsid w:val="00AE7401"/>
    <w:rsid w:val="00AE74EA"/>
    <w:rsid w:val="00AE75B4"/>
    <w:rsid w:val="00AE76F6"/>
    <w:rsid w:val="00AE76FF"/>
    <w:rsid w:val="00AE780F"/>
    <w:rsid w:val="00AE7940"/>
    <w:rsid w:val="00AE796C"/>
    <w:rsid w:val="00AE79B8"/>
    <w:rsid w:val="00AE7B5F"/>
    <w:rsid w:val="00AE7B72"/>
    <w:rsid w:val="00AE7BF3"/>
    <w:rsid w:val="00AE7D88"/>
    <w:rsid w:val="00AF013C"/>
    <w:rsid w:val="00AF019D"/>
    <w:rsid w:val="00AF01DB"/>
    <w:rsid w:val="00AF0312"/>
    <w:rsid w:val="00AF045A"/>
    <w:rsid w:val="00AF050D"/>
    <w:rsid w:val="00AF0677"/>
    <w:rsid w:val="00AF06AE"/>
    <w:rsid w:val="00AF0843"/>
    <w:rsid w:val="00AF090F"/>
    <w:rsid w:val="00AF09BE"/>
    <w:rsid w:val="00AF0A98"/>
    <w:rsid w:val="00AF0AAA"/>
    <w:rsid w:val="00AF0D38"/>
    <w:rsid w:val="00AF0D7D"/>
    <w:rsid w:val="00AF0E2A"/>
    <w:rsid w:val="00AF0EE1"/>
    <w:rsid w:val="00AF0F76"/>
    <w:rsid w:val="00AF14AB"/>
    <w:rsid w:val="00AF14D9"/>
    <w:rsid w:val="00AF1521"/>
    <w:rsid w:val="00AF1809"/>
    <w:rsid w:val="00AF193F"/>
    <w:rsid w:val="00AF1C36"/>
    <w:rsid w:val="00AF20F9"/>
    <w:rsid w:val="00AF22C9"/>
    <w:rsid w:val="00AF2406"/>
    <w:rsid w:val="00AF24BC"/>
    <w:rsid w:val="00AF24E9"/>
    <w:rsid w:val="00AF27EC"/>
    <w:rsid w:val="00AF2A3E"/>
    <w:rsid w:val="00AF2B7D"/>
    <w:rsid w:val="00AF2CB5"/>
    <w:rsid w:val="00AF2CFF"/>
    <w:rsid w:val="00AF2FBD"/>
    <w:rsid w:val="00AF3010"/>
    <w:rsid w:val="00AF311A"/>
    <w:rsid w:val="00AF31D7"/>
    <w:rsid w:val="00AF31DC"/>
    <w:rsid w:val="00AF3223"/>
    <w:rsid w:val="00AF32F2"/>
    <w:rsid w:val="00AF339D"/>
    <w:rsid w:val="00AF34AC"/>
    <w:rsid w:val="00AF3625"/>
    <w:rsid w:val="00AF36B0"/>
    <w:rsid w:val="00AF387A"/>
    <w:rsid w:val="00AF3889"/>
    <w:rsid w:val="00AF38E8"/>
    <w:rsid w:val="00AF3944"/>
    <w:rsid w:val="00AF3B15"/>
    <w:rsid w:val="00AF3B53"/>
    <w:rsid w:val="00AF3B9F"/>
    <w:rsid w:val="00AF3CB1"/>
    <w:rsid w:val="00AF3CE6"/>
    <w:rsid w:val="00AF4095"/>
    <w:rsid w:val="00AF40A9"/>
    <w:rsid w:val="00AF42A1"/>
    <w:rsid w:val="00AF4316"/>
    <w:rsid w:val="00AF4347"/>
    <w:rsid w:val="00AF4453"/>
    <w:rsid w:val="00AF447D"/>
    <w:rsid w:val="00AF45FB"/>
    <w:rsid w:val="00AF460B"/>
    <w:rsid w:val="00AF460F"/>
    <w:rsid w:val="00AF4862"/>
    <w:rsid w:val="00AF495B"/>
    <w:rsid w:val="00AF4969"/>
    <w:rsid w:val="00AF49B2"/>
    <w:rsid w:val="00AF4A3C"/>
    <w:rsid w:val="00AF4A98"/>
    <w:rsid w:val="00AF4AD2"/>
    <w:rsid w:val="00AF4AD6"/>
    <w:rsid w:val="00AF4B2D"/>
    <w:rsid w:val="00AF4C3C"/>
    <w:rsid w:val="00AF4C58"/>
    <w:rsid w:val="00AF4D24"/>
    <w:rsid w:val="00AF4E6D"/>
    <w:rsid w:val="00AF514F"/>
    <w:rsid w:val="00AF5462"/>
    <w:rsid w:val="00AF57EE"/>
    <w:rsid w:val="00AF5882"/>
    <w:rsid w:val="00AF5885"/>
    <w:rsid w:val="00AF5927"/>
    <w:rsid w:val="00AF59AF"/>
    <w:rsid w:val="00AF59DA"/>
    <w:rsid w:val="00AF5BAD"/>
    <w:rsid w:val="00AF5C34"/>
    <w:rsid w:val="00AF5CF3"/>
    <w:rsid w:val="00AF5DC3"/>
    <w:rsid w:val="00AF6477"/>
    <w:rsid w:val="00AF64B5"/>
    <w:rsid w:val="00AF64C9"/>
    <w:rsid w:val="00AF66F4"/>
    <w:rsid w:val="00AF6771"/>
    <w:rsid w:val="00AF68B4"/>
    <w:rsid w:val="00AF68E5"/>
    <w:rsid w:val="00AF6A39"/>
    <w:rsid w:val="00AF6AFE"/>
    <w:rsid w:val="00AF6CB8"/>
    <w:rsid w:val="00AF6D1B"/>
    <w:rsid w:val="00AF6E12"/>
    <w:rsid w:val="00AF6E4D"/>
    <w:rsid w:val="00AF7146"/>
    <w:rsid w:val="00AF727C"/>
    <w:rsid w:val="00AF72C5"/>
    <w:rsid w:val="00AF7328"/>
    <w:rsid w:val="00AF7592"/>
    <w:rsid w:val="00AF761B"/>
    <w:rsid w:val="00AF7664"/>
    <w:rsid w:val="00AF7708"/>
    <w:rsid w:val="00AF78B3"/>
    <w:rsid w:val="00AF7A14"/>
    <w:rsid w:val="00AF7A5F"/>
    <w:rsid w:val="00AF7BA7"/>
    <w:rsid w:val="00AF7CF5"/>
    <w:rsid w:val="00AF7DAC"/>
    <w:rsid w:val="00AF7E0F"/>
    <w:rsid w:val="00AF7E73"/>
    <w:rsid w:val="00AF7EB1"/>
    <w:rsid w:val="00B0022B"/>
    <w:rsid w:val="00B0029C"/>
    <w:rsid w:val="00B00351"/>
    <w:rsid w:val="00B00529"/>
    <w:rsid w:val="00B00658"/>
    <w:rsid w:val="00B006CB"/>
    <w:rsid w:val="00B00B6F"/>
    <w:rsid w:val="00B01106"/>
    <w:rsid w:val="00B01149"/>
    <w:rsid w:val="00B016B4"/>
    <w:rsid w:val="00B01729"/>
    <w:rsid w:val="00B01755"/>
    <w:rsid w:val="00B01C66"/>
    <w:rsid w:val="00B01DD8"/>
    <w:rsid w:val="00B01F15"/>
    <w:rsid w:val="00B01FED"/>
    <w:rsid w:val="00B02148"/>
    <w:rsid w:val="00B0238B"/>
    <w:rsid w:val="00B024DF"/>
    <w:rsid w:val="00B024F5"/>
    <w:rsid w:val="00B0258F"/>
    <w:rsid w:val="00B025A2"/>
    <w:rsid w:val="00B025B4"/>
    <w:rsid w:val="00B02648"/>
    <w:rsid w:val="00B0266F"/>
    <w:rsid w:val="00B02685"/>
    <w:rsid w:val="00B026FC"/>
    <w:rsid w:val="00B027F6"/>
    <w:rsid w:val="00B02808"/>
    <w:rsid w:val="00B0289A"/>
    <w:rsid w:val="00B028C7"/>
    <w:rsid w:val="00B02999"/>
    <w:rsid w:val="00B02BE3"/>
    <w:rsid w:val="00B02C05"/>
    <w:rsid w:val="00B02CEE"/>
    <w:rsid w:val="00B02EC8"/>
    <w:rsid w:val="00B02F62"/>
    <w:rsid w:val="00B02F9E"/>
    <w:rsid w:val="00B03087"/>
    <w:rsid w:val="00B031D0"/>
    <w:rsid w:val="00B032BA"/>
    <w:rsid w:val="00B0332A"/>
    <w:rsid w:val="00B034EE"/>
    <w:rsid w:val="00B03646"/>
    <w:rsid w:val="00B03728"/>
    <w:rsid w:val="00B0380E"/>
    <w:rsid w:val="00B0382C"/>
    <w:rsid w:val="00B03834"/>
    <w:rsid w:val="00B03898"/>
    <w:rsid w:val="00B03CDB"/>
    <w:rsid w:val="00B03D6E"/>
    <w:rsid w:val="00B03E28"/>
    <w:rsid w:val="00B03F51"/>
    <w:rsid w:val="00B04043"/>
    <w:rsid w:val="00B04059"/>
    <w:rsid w:val="00B042FD"/>
    <w:rsid w:val="00B0455E"/>
    <w:rsid w:val="00B0456E"/>
    <w:rsid w:val="00B047B6"/>
    <w:rsid w:val="00B0486F"/>
    <w:rsid w:val="00B04A0F"/>
    <w:rsid w:val="00B04A71"/>
    <w:rsid w:val="00B04B92"/>
    <w:rsid w:val="00B04C18"/>
    <w:rsid w:val="00B04E73"/>
    <w:rsid w:val="00B04E89"/>
    <w:rsid w:val="00B04EEC"/>
    <w:rsid w:val="00B05036"/>
    <w:rsid w:val="00B05244"/>
    <w:rsid w:val="00B054C3"/>
    <w:rsid w:val="00B057FF"/>
    <w:rsid w:val="00B0596C"/>
    <w:rsid w:val="00B05DDE"/>
    <w:rsid w:val="00B05E21"/>
    <w:rsid w:val="00B05F65"/>
    <w:rsid w:val="00B05FCC"/>
    <w:rsid w:val="00B06249"/>
    <w:rsid w:val="00B0629A"/>
    <w:rsid w:val="00B06467"/>
    <w:rsid w:val="00B06524"/>
    <w:rsid w:val="00B065F6"/>
    <w:rsid w:val="00B06600"/>
    <w:rsid w:val="00B067A9"/>
    <w:rsid w:val="00B06B42"/>
    <w:rsid w:val="00B06BDF"/>
    <w:rsid w:val="00B06D5B"/>
    <w:rsid w:val="00B06F6F"/>
    <w:rsid w:val="00B07031"/>
    <w:rsid w:val="00B07232"/>
    <w:rsid w:val="00B0735B"/>
    <w:rsid w:val="00B073B1"/>
    <w:rsid w:val="00B0740F"/>
    <w:rsid w:val="00B074C3"/>
    <w:rsid w:val="00B074D0"/>
    <w:rsid w:val="00B075FA"/>
    <w:rsid w:val="00B07724"/>
    <w:rsid w:val="00B07938"/>
    <w:rsid w:val="00B07A2F"/>
    <w:rsid w:val="00B07CC8"/>
    <w:rsid w:val="00B07CD9"/>
    <w:rsid w:val="00B07DAF"/>
    <w:rsid w:val="00B07E81"/>
    <w:rsid w:val="00B07E84"/>
    <w:rsid w:val="00B07F21"/>
    <w:rsid w:val="00B10077"/>
    <w:rsid w:val="00B10117"/>
    <w:rsid w:val="00B102FE"/>
    <w:rsid w:val="00B1046E"/>
    <w:rsid w:val="00B10516"/>
    <w:rsid w:val="00B1062E"/>
    <w:rsid w:val="00B106B7"/>
    <w:rsid w:val="00B10AA0"/>
    <w:rsid w:val="00B10AE9"/>
    <w:rsid w:val="00B10B25"/>
    <w:rsid w:val="00B10BEF"/>
    <w:rsid w:val="00B10CA4"/>
    <w:rsid w:val="00B10CEF"/>
    <w:rsid w:val="00B10E02"/>
    <w:rsid w:val="00B10EC5"/>
    <w:rsid w:val="00B10F69"/>
    <w:rsid w:val="00B111E6"/>
    <w:rsid w:val="00B11268"/>
    <w:rsid w:val="00B1134D"/>
    <w:rsid w:val="00B113D2"/>
    <w:rsid w:val="00B1176C"/>
    <w:rsid w:val="00B11789"/>
    <w:rsid w:val="00B117B6"/>
    <w:rsid w:val="00B11893"/>
    <w:rsid w:val="00B118A3"/>
    <w:rsid w:val="00B11B59"/>
    <w:rsid w:val="00B11B5D"/>
    <w:rsid w:val="00B11C5D"/>
    <w:rsid w:val="00B11C8B"/>
    <w:rsid w:val="00B11E54"/>
    <w:rsid w:val="00B11E71"/>
    <w:rsid w:val="00B127DA"/>
    <w:rsid w:val="00B128C0"/>
    <w:rsid w:val="00B12A6C"/>
    <w:rsid w:val="00B12CB9"/>
    <w:rsid w:val="00B12CF4"/>
    <w:rsid w:val="00B12DF1"/>
    <w:rsid w:val="00B12EB8"/>
    <w:rsid w:val="00B12F58"/>
    <w:rsid w:val="00B13007"/>
    <w:rsid w:val="00B13122"/>
    <w:rsid w:val="00B132A2"/>
    <w:rsid w:val="00B1344A"/>
    <w:rsid w:val="00B135DC"/>
    <w:rsid w:val="00B136C6"/>
    <w:rsid w:val="00B13A08"/>
    <w:rsid w:val="00B13A20"/>
    <w:rsid w:val="00B13AAD"/>
    <w:rsid w:val="00B13AF6"/>
    <w:rsid w:val="00B13D82"/>
    <w:rsid w:val="00B13EC6"/>
    <w:rsid w:val="00B13EC8"/>
    <w:rsid w:val="00B13F79"/>
    <w:rsid w:val="00B140DB"/>
    <w:rsid w:val="00B14172"/>
    <w:rsid w:val="00B141C8"/>
    <w:rsid w:val="00B141D3"/>
    <w:rsid w:val="00B1448D"/>
    <w:rsid w:val="00B14599"/>
    <w:rsid w:val="00B14617"/>
    <w:rsid w:val="00B1462E"/>
    <w:rsid w:val="00B14698"/>
    <w:rsid w:val="00B147D9"/>
    <w:rsid w:val="00B1484A"/>
    <w:rsid w:val="00B14B96"/>
    <w:rsid w:val="00B14BC5"/>
    <w:rsid w:val="00B14C46"/>
    <w:rsid w:val="00B14C8E"/>
    <w:rsid w:val="00B14E32"/>
    <w:rsid w:val="00B14F72"/>
    <w:rsid w:val="00B15010"/>
    <w:rsid w:val="00B15066"/>
    <w:rsid w:val="00B15111"/>
    <w:rsid w:val="00B1522A"/>
    <w:rsid w:val="00B155F6"/>
    <w:rsid w:val="00B1569E"/>
    <w:rsid w:val="00B15763"/>
    <w:rsid w:val="00B1587A"/>
    <w:rsid w:val="00B15938"/>
    <w:rsid w:val="00B15A43"/>
    <w:rsid w:val="00B15A74"/>
    <w:rsid w:val="00B15AC4"/>
    <w:rsid w:val="00B15D69"/>
    <w:rsid w:val="00B1612D"/>
    <w:rsid w:val="00B1625C"/>
    <w:rsid w:val="00B162D9"/>
    <w:rsid w:val="00B16411"/>
    <w:rsid w:val="00B16497"/>
    <w:rsid w:val="00B164D6"/>
    <w:rsid w:val="00B16507"/>
    <w:rsid w:val="00B166AA"/>
    <w:rsid w:val="00B167F8"/>
    <w:rsid w:val="00B169F9"/>
    <w:rsid w:val="00B16A64"/>
    <w:rsid w:val="00B16D29"/>
    <w:rsid w:val="00B16DED"/>
    <w:rsid w:val="00B1757C"/>
    <w:rsid w:val="00B176B0"/>
    <w:rsid w:val="00B177F3"/>
    <w:rsid w:val="00B178F9"/>
    <w:rsid w:val="00B17963"/>
    <w:rsid w:val="00B17974"/>
    <w:rsid w:val="00B17AA4"/>
    <w:rsid w:val="00B17AAA"/>
    <w:rsid w:val="00B17B53"/>
    <w:rsid w:val="00B17C2C"/>
    <w:rsid w:val="00B17D15"/>
    <w:rsid w:val="00B17E6E"/>
    <w:rsid w:val="00B17E70"/>
    <w:rsid w:val="00B20400"/>
    <w:rsid w:val="00B204C1"/>
    <w:rsid w:val="00B20640"/>
    <w:rsid w:val="00B206F9"/>
    <w:rsid w:val="00B20958"/>
    <w:rsid w:val="00B20981"/>
    <w:rsid w:val="00B20A04"/>
    <w:rsid w:val="00B20B77"/>
    <w:rsid w:val="00B20BFC"/>
    <w:rsid w:val="00B20C93"/>
    <w:rsid w:val="00B20F5E"/>
    <w:rsid w:val="00B21066"/>
    <w:rsid w:val="00B212C8"/>
    <w:rsid w:val="00B213CD"/>
    <w:rsid w:val="00B2170A"/>
    <w:rsid w:val="00B21781"/>
    <w:rsid w:val="00B217FA"/>
    <w:rsid w:val="00B218BB"/>
    <w:rsid w:val="00B218FA"/>
    <w:rsid w:val="00B2195D"/>
    <w:rsid w:val="00B21993"/>
    <w:rsid w:val="00B219D0"/>
    <w:rsid w:val="00B219E2"/>
    <w:rsid w:val="00B21A75"/>
    <w:rsid w:val="00B21B6D"/>
    <w:rsid w:val="00B21C3C"/>
    <w:rsid w:val="00B21F00"/>
    <w:rsid w:val="00B221AE"/>
    <w:rsid w:val="00B22255"/>
    <w:rsid w:val="00B2230D"/>
    <w:rsid w:val="00B224F3"/>
    <w:rsid w:val="00B22503"/>
    <w:rsid w:val="00B225DD"/>
    <w:rsid w:val="00B226FB"/>
    <w:rsid w:val="00B228A2"/>
    <w:rsid w:val="00B22BA3"/>
    <w:rsid w:val="00B22BAD"/>
    <w:rsid w:val="00B22C8D"/>
    <w:rsid w:val="00B22CB3"/>
    <w:rsid w:val="00B22FE3"/>
    <w:rsid w:val="00B22FF0"/>
    <w:rsid w:val="00B23072"/>
    <w:rsid w:val="00B23150"/>
    <w:rsid w:val="00B232A2"/>
    <w:rsid w:val="00B23347"/>
    <w:rsid w:val="00B23370"/>
    <w:rsid w:val="00B233B1"/>
    <w:rsid w:val="00B233CC"/>
    <w:rsid w:val="00B23422"/>
    <w:rsid w:val="00B234EB"/>
    <w:rsid w:val="00B23625"/>
    <w:rsid w:val="00B23736"/>
    <w:rsid w:val="00B237CA"/>
    <w:rsid w:val="00B237E3"/>
    <w:rsid w:val="00B23913"/>
    <w:rsid w:val="00B239E1"/>
    <w:rsid w:val="00B23A03"/>
    <w:rsid w:val="00B23D4B"/>
    <w:rsid w:val="00B23E83"/>
    <w:rsid w:val="00B23E8F"/>
    <w:rsid w:val="00B23E9B"/>
    <w:rsid w:val="00B240B8"/>
    <w:rsid w:val="00B241EC"/>
    <w:rsid w:val="00B245BD"/>
    <w:rsid w:val="00B2460C"/>
    <w:rsid w:val="00B2468A"/>
    <w:rsid w:val="00B248A5"/>
    <w:rsid w:val="00B24B2A"/>
    <w:rsid w:val="00B24BBD"/>
    <w:rsid w:val="00B24BF8"/>
    <w:rsid w:val="00B24C64"/>
    <w:rsid w:val="00B24C80"/>
    <w:rsid w:val="00B24D02"/>
    <w:rsid w:val="00B24E4B"/>
    <w:rsid w:val="00B24E7A"/>
    <w:rsid w:val="00B24F2C"/>
    <w:rsid w:val="00B24FE8"/>
    <w:rsid w:val="00B2509A"/>
    <w:rsid w:val="00B2521E"/>
    <w:rsid w:val="00B25385"/>
    <w:rsid w:val="00B253E4"/>
    <w:rsid w:val="00B254A2"/>
    <w:rsid w:val="00B254E1"/>
    <w:rsid w:val="00B2578F"/>
    <w:rsid w:val="00B257AD"/>
    <w:rsid w:val="00B258DD"/>
    <w:rsid w:val="00B25951"/>
    <w:rsid w:val="00B25C31"/>
    <w:rsid w:val="00B25EE2"/>
    <w:rsid w:val="00B2606C"/>
    <w:rsid w:val="00B2615E"/>
    <w:rsid w:val="00B261AF"/>
    <w:rsid w:val="00B262C9"/>
    <w:rsid w:val="00B26412"/>
    <w:rsid w:val="00B26430"/>
    <w:rsid w:val="00B26556"/>
    <w:rsid w:val="00B2657A"/>
    <w:rsid w:val="00B26611"/>
    <w:rsid w:val="00B26625"/>
    <w:rsid w:val="00B269BE"/>
    <w:rsid w:val="00B26D91"/>
    <w:rsid w:val="00B26D93"/>
    <w:rsid w:val="00B26D9A"/>
    <w:rsid w:val="00B26F03"/>
    <w:rsid w:val="00B26FDC"/>
    <w:rsid w:val="00B27173"/>
    <w:rsid w:val="00B271A1"/>
    <w:rsid w:val="00B271B0"/>
    <w:rsid w:val="00B27232"/>
    <w:rsid w:val="00B273A7"/>
    <w:rsid w:val="00B275A3"/>
    <w:rsid w:val="00B275D0"/>
    <w:rsid w:val="00B27786"/>
    <w:rsid w:val="00B278FD"/>
    <w:rsid w:val="00B27BB7"/>
    <w:rsid w:val="00B27FEA"/>
    <w:rsid w:val="00B2B76F"/>
    <w:rsid w:val="00B30075"/>
    <w:rsid w:val="00B302B1"/>
    <w:rsid w:val="00B302C7"/>
    <w:rsid w:val="00B30400"/>
    <w:rsid w:val="00B3044A"/>
    <w:rsid w:val="00B30461"/>
    <w:rsid w:val="00B307E1"/>
    <w:rsid w:val="00B3082A"/>
    <w:rsid w:val="00B3086C"/>
    <w:rsid w:val="00B30896"/>
    <w:rsid w:val="00B30935"/>
    <w:rsid w:val="00B30ADE"/>
    <w:rsid w:val="00B30E8E"/>
    <w:rsid w:val="00B30F12"/>
    <w:rsid w:val="00B30FB4"/>
    <w:rsid w:val="00B30FC4"/>
    <w:rsid w:val="00B31287"/>
    <w:rsid w:val="00B31416"/>
    <w:rsid w:val="00B3167C"/>
    <w:rsid w:val="00B31681"/>
    <w:rsid w:val="00B316A2"/>
    <w:rsid w:val="00B318C1"/>
    <w:rsid w:val="00B31AA1"/>
    <w:rsid w:val="00B31B1D"/>
    <w:rsid w:val="00B31BD1"/>
    <w:rsid w:val="00B31C72"/>
    <w:rsid w:val="00B31C87"/>
    <w:rsid w:val="00B31CCC"/>
    <w:rsid w:val="00B31E0A"/>
    <w:rsid w:val="00B3220E"/>
    <w:rsid w:val="00B32220"/>
    <w:rsid w:val="00B323A5"/>
    <w:rsid w:val="00B32473"/>
    <w:rsid w:val="00B324A2"/>
    <w:rsid w:val="00B326A6"/>
    <w:rsid w:val="00B326F7"/>
    <w:rsid w:val="00B3292C"/>
    <w:rsid w:val="00B3296D"/>
    <w:rsid w:val="00B329FE"/>
    <w:rsid w:val="00B32A85"/>
    <w:rsid w:val="00B32D4E"/>
    <w:rsid w:val="00B32DBA"/>
    <w:rsid w:val="00B32E72"/>
    <w:rsid w:val="00B3301A"/>
    <w:rsid w:val="00B33046"/>
    <w:rsid w:val="00B33077"/>
    <w:rsid w:val="00B331D3"/>
    <w:rsid w:val="00B332DE"/>
    <w:rsid w:val="00B333FE"/>
    <w:rsid w:val="00B334D4"/>
    <w:rsid w:val="00B33607"/>
    <w:rsid w:val="00B336A0"/>
    <w:rsid w:val="00B33852"/>
    <w:rsid w:val="00B3388D"/>
    <w:rsid w:val="00B33949"/>
    <w:rsid w:val="00B33A2B"/>
    <w:rsid w:val="00B33AB8"/>
    <w:rsid w:val="00B33BDC"/>
    <w:rsid w:val="00B33E9B"/>
    <w:rsid w:val="00B33FA0"/>
    <w:rsid w:val="00B34028"/>
    <w:rsid w:val="00B34199"/>
    <w:rsid w:val="00B34323"/>
    <w:rsid w:val="00B343AD"/>
    <w:rsid w:val="00B3443A"/>
    <w:rsid w:val="00B344F4"/>
    <w:rsid w:val="00B3462C"/>
    <w:rsid w:val="00B346E7"/>
    <w:rsid w:val="00B34969"/>
    <w:rsid w:val="00B34A87"/>
    <w:rsid w:val="00B34AEE"/>
    <w:rsid w:val="00B34D28"/>
    <w:rsid w:val="00B3537B"/>
    <w:rsid w:val="00B3545E"/>
    <w:rsid w:val="00B3565C"/>
    <w:rsid w:val="00B356E6"/>
    <w:rsid w:val="00B3575E"/>
    <w:rsid w:val="00B358FB"/>
    <w:rsid w:val="00B3591D"/>
    <w:rsid w:val="00B3593E"/>
    <w:rsid w:val="00B35A4C"/>
    <w:rsid w:val="00B35B46"/>
    <w:rsid w:val="00B35B58"/>
    <w:rsid w:val="00B35BC9"/>
    <w:rsid w:val="00B35C47"/>
    <w:rsid w:val="00B35CE5"/>
    <w:rsid w:val="00B35D45"/>
    <w:rsid w:val="00B35F07"/>
    <w:rsid w:val="00B361FF"/>
    <w:rsid w:val="00B36239"/>
    <w:rsid w:val="00B363AA"/>
    <w:rsid w:val="00B363CF"/>
    <w:rsid w:val="00B36437"/>
    <w:rsid w:val="00B3659A"/>
    <w:rsid w:val="00B3663B"/>
    <w:rsid w:val="00B367F6"/>
    <w:rsid w:val="00B36F06"/>
    <w:rsid w:val="00B36F7C"/>
    <w:rsid w:val="00B37079"/>
    <w:rsid w:val="00B371AE"/>
    <w:rsid w:val="00B372C4"/>
    <w:rsid w:val="00B3732B"/>
    <w:rsid w:val="00B37352"/>
    <w:rsid w:val="00B373B2"/>
    <w:rsid w:val="00B37435"/>
    <w:rsid w:val="00B374C2"/>
    <w:rsid w:val="00B3752C"/>
    <w:rsid w:val="00B3761E"/>
    <w:rsid w:val="00B3773C"/>
    <w:rsid w:val="00B37935"/>
    <w:rsid w:val="00B3795C"/>
    <w:rsid w:val="00B379B2"/>
    <w:rsid w:val="00B379C2"/>
    <w:rsid w:val="00B37A33"/>
    <w:rsid w:val="00B37C53"/>
    <w:rsid w:val="00B37CBB"/>
    <w:rsid w:val="00B37F3A"/>
    <w:rsid w:val="00B37F4B"/>
    <w:rsid w:val="00B401EE"/>
    <w:rsid w:val="00B402DD"/>
    <w:rsid w:val="00B40335"/>
    <w:rsid w:val="00B4042E"/>
    <w:rsid w:val="00B40742"/>
    <w:rsid w:val="00B4080F"/>
    <w:rsid w:val="00B408B7"/>
    <w:rsid w:val="00B40913"/>
    <w:rsid w:val="00B40A40"/>
    <w:rsid w:val="00B40CAE"/>
    <w:rsid w:val="00B40D03"/>
    <w:rsid w:val="00B40FCA"/>
    <w:rsid w:val="00B41229"/>
    <w:rsid w:val="00B412D4"/>
    <w:rsid w:val="00B41566"/>
    <w:rsid w:val="00B41603"/>
    <w:rsid w:val="00B416BA"/>
    <w:rsid w:val="00B4182E"/>
    <w:rsid w:val="00B419A3"/>
    <w:rsid w:val="00B419D9"/>
    <w:rsid w:val="00B41A0B"/>
    <w:rsid w:val="00B41A50"/>
    <w:rsid w:val="00B41AD9"/>
    <w:rsid w:val="00B41B00"/>
    <w:rsid w:val="00B41CF8"/>
    <w:rsid w:val="00B41D78"/>
    <w:rsid w:val="00B41DDE"/>
    <w:rsid w:val="00B41EC9"/>
    <w:rsid w:val="00B41FE2"/>
    <w:rsid w:val="00B42108"/>
    <w:rsid w:val="00B42286"/>
    <w:rsid w:val="00B422E7"/>
    <w:rsid w:val="00B42317"/>
    <w:rsid w:val="00B4233E"/>
    <w:rsid w:val="00B4251D"/>
    <w:rsid w:val="00B4253B"/>
    <w:rsid w:val="00B42731"/>
    <w:rsid w:val="00B427B1"/>
    <w:rsid w:val="00B427BB"/>
    <w:rsid w:val="00B42853"/>
    <w:rsid w:val="00B4294B"/>
    <w:rsid w:val="00B42A7A"/>
    <w:rsid w:val="00B42AB4"/>
    <w:rsid w:val="00B42ADD"/>
    <w:rsid w:val="00B42B24"/>
    <w:rsid w:val="00B42BE9"/>
    <w:rsid w:val="00B42E99"/>
    <w:rsid w:val="00B430AC"/>
    <w:rsid w:val="00B43104"/>
    <w:rsid w:val="00B4311F"/>
    <w:rsid w:val="00B43195"/>
    <w:rsid w:val="00B432EB"/>
    <w:rsid w:val="00B433A3"/>
    <w:rsid w:val="00B433DC"/>
    <w:rsid w:val="00B433EB"/>
    <w:rsid w:val="00B43609"/>
    <w:rsid w:val="00B43691"/>
    <w:rsid w:val="00B436B3"/>
    <w:rsid w:val="00B43927"/>
    <w:rsid w:val="00B43944"/>
    <w:rsid w:val="00B439BA"/>
    <w:rsid w:val="00B43A30"/>
    <w:rsid w:val="00B43C27"/>
    <w:rsid w:val="00B43C2F"/>
    <w:rsid w:val="00B43D79"/>
    <w:rsid w:val="00B43FA1"/>
    <w:rsid w:val="00B43FA7"/>
    <w:rsid w:val="00B44009"/>
    <w:rsid w:val="00B440E2"/>
    <w:rsid w:val="00B44107"/>
    <w:rsid w:val="00B44121"/>
    <w:rsid w:val="00B44228"/>
    <w:rsid w:val="00B442CD"/>
    <w:rsid w:val="00B44381"/>
    <w:rsid w:val="00B44661"/>
    <w:rsid w:val="00B446F1"/>
    <w:rsid w:val="00B448EA"/>
    <w:rsid w:val="00B44A05"/>
    <w:rsid w:val="00B44CCD"/>
    <w:rsid w:val="00B44D15"/>
    <w:rsid w:val="00B44D95"/>
    <w:rsid w:val="00B44E9B"/>
    <w:rsid w:val="00B45044"/>
    <w:rsid w:val="00B4525E"/>
    <w:rsid w:val="00B45371"/>
    <w:rsid w:val="00B4552A"/>
    <w:rsid w:val="00B455E9"/>
    <w:rsid w:val="00B456AD"/>
    <w:rsid w:val="00B457C5"/>
    <w:rsid w:val="00B45955"/>
    <w:rsid w:val="00B45C30"/>
    <w:rsid w:val="00B45D12"/>
    <w:rsid w:val="00B45D44"/>
    <w:rsid w:val="00B45D6E"/>
    <w:rsid w:val="00B45DEA"/>
    <w:rsid w:val="00B45E2F"/>
    <w:rsid w:val="00B45FBF"/>
    <w:rsid w:val="00B460B5"/>
    <w:rsid w:val="00B4614B"/>
    <w:rsid w:val="00B463E9"/>
    <w:rsid w:val="00B463FF"/>
    <w:rsid w:val="00B464F8"/>
    <w:rsid w:val="00B46513"/>
    <w:rsid w:val="00B46546"/>
    <w:rsid w:val="00B4658C"/>
    <w:rsid w:val="00B466DC"/>
    <w:rsid w:val="00B46A6F"/>
    <w:rsid w:val="00B46AB4"/>
    <w:rsid w:val="00B46AD5"/>
    <w:rsid w:val="00B46B93"/>
    <w:rsid w:val="00B46C81"/>
    <w:rsid w:val="00B46DA7"/>
    <w:rsid w:val="00B46E02"/>
    <w:rsid w:val="00B46F89"/>
    <w:rsid w:val="00B47001"/>
    <w:rsid w:val="00B470A0"/>
    <w:rsid w:val="00B470ED"/>
    <w:rsid w:val="00B471A9"/>
    <w:rsid w:val="00B472D5"/>
    <w:rsid w:val="00B47316"/>
    <w:rsid w:val="00B47325"/>
    <w:rsid w:val="00B47341"/>
    <w:rsid w:val="00B47351"/>
    <w:rsid w:val="00B47393"/>
    <w:rsid w:val="00B47464"/>
    <w:rsid w:val="00B474E9"/>
    <w:rsid w:val="00B477B4"/>
    <w:rsid w:val="00B47979"/>
    <w:rsid w:val="00B479DF"/>
    <w:rsid w:val="00B47AFA"/>
    <w:rsid w:val="00B47CEE"/>
    <w:rsid w:val="00B47DF7"/>
    <w:rsid w:val="00B47DFD"/>
    <w:rsid w:val="00B47E63"/>
    <w:rsid w:val="00B47F5A"/>
    <w:rsid w:val="00B50040"/>
    <w:rsid w:val="00B500B9"/>
    <w:rsid w:val="00B50113"/>
    <w:rsid w:val="00B5018A"/>
    <w:rsid w:val="00B5044D"/>
    <w:rsid w:val="00B50666"/>
    <w:rsid w:val="00B507A6"/>
    <w:rsid w:val="00B50891"/>
    <w:rsid w:val="00B508E4"/>
    <w:rsid w:val="00B50989"/>
    <w:rsid w:val="00B50C8E"/>
    <w:rsid w:val="00B50D5E"/>
    <w:rsid w:val="00B50ED3"/>
    <w:rsid w:val="00B5111D"/>
    <w:rsid w:val="00B51149"/>
    <w:rsid w:val="00B512E1"/>
    <w:rsid w:val="00B513E2"/>
    <w:rsid w:val="00B5157F"/>
    <w:rsid w:val="00B51651"/>
    <w:rsid w:val="00B516EB"/>
    <w:rsid w:val="00B518F9"/>
    <w:rsid w:val="00B5199E"/>
    <w:rsid w:val="00B51AA9"/>
    <w:rsid w:val="00B51AFE"/>
    <w:rsid w:val="00B51B06"/>
    <w:rsid w:val="00B51B71"/>
    <w:rsid w:val="00B51E10"/>
    <w:rsid w:val="00B51F59"/>
    <w:rsid w:val="00B51FCE"/>
    <w:rsid w:val="00B521B2"/>
    <w:rsid w:val="00B522CD"/>
    <w:rsid w:val="00B5235C"/>
    <w:rsid w:val="00B523D1"/>
    <w:rsid w:val="00B524C2"/>
    <w:rsid w:val="00B52802"/>
    <w:rsid w:val="00B52824"/>
    <w:rsid w:val="00B5283D"/>
    <w:rsid w:val="00B52B87"/>
    <w:rsid w:val="00B52D18"/>
    <w:rsid w:val="00B52F08"/>
    <w:rsid w:val="00B530FD"/>
    <w:rsid w:val="00B53356"/>
    <w:rsid w:val="00B533AE"/>
    <w:rsid w:val="00B533EC"/>
    <w:rsid w:val="00B533FD"/>
    <w:rsid w:val="00B535E0"/>
    <w:rsid w:val="00B536BD"/>
    <w:rsid w:val="00B53772"/>
    <w:rsid w:val="00B5387C"/>
    <w:rsid w:val="00B538A9"/>
    <w:rsid w:val="00B538F9"/>
    <w:rsid w:val="00B53925"/>
    <w:rsid w:val="00B53948"/>
    <w:rsid w:val="00B53A02"/>
    <w:rsid w:val="00B53A0D"/>
    <w:rsid w:val="00B53B3A"/>
    <w:rsid w:val="00B53BC5"/>
    <w:rsid w:val="00B53C73"/>
    <w:rsid w:val="00B53CF9"/>
    <w:rsid w:val="00B540F3"/>
    <w:rsid w:val="00B5423B"/>
    <w:rsid w:val="00B5426A"/>
    <w:rsid w:val="00B54311"/>
    <w:rsid w:val="00B543E4"/>
    <w:rsid w:val="00B54407"/>
    <w:rsid w:val="00B54420"/>
    <w:rsid w:val="00B5456F"/>
    <w:rsid w:val="00B5465B"/>
    <w:rsid w:val="00B54819"/>
    <w:rsid w:val="00B548B8"/>
    <w:rsid w:val="00B54ABB"/>
    <w:rsid w:val="00B54CD1"/>
    <w:rsid w:val="00B54CF0"/>
    <w:rsid w:val="00B54D32"/>
    <w:rsid w:val="00B54DBA"/>
    <w:rsid w:val="00B54DBF"/>
    <w:rsid w:val="00B550BA"/>
    <w:rsid w:val="00B55178"/>
    <w:rsid w:val="00B551D0"/>
    <w:rsid w:val="00B551FA"/>
    <w:rsid w:val="00B552DC"/>
    <w:rsid w:val="00B5553D"/>
    <w:rsid w:val="00B5570D"/>
    <w:rsid w:val="00B5577B"/>
    <w:rsid w:val="00B559D9"/>
    <w:rsid w:val="00B55A1A"/>
    <w:rsid w:val="00B55B1C"/>
    <w:rsid w:val="00B56137"/>
    <w:rsid w:val="00B56349"/>
    <w:rsid w:val="00B56489"/>
    <w:rsid w:val="00B567CD"/>
    <w:rsid w:val="00B5684E"/>
    <w:rsid w:val="00B56858"/>
    <w:rsid w:val="00B56A79"/>
    <w:rsid w:val="00B56CD5"/>
    <w:rsid w:val="00B56E91"/>
    <w:rsid w:val="00B56ECA"/>
    <w:rsid w:val="00B56EF8"/>
    <w:rsid w:val="00B56F6C"/>
    <w:rsid w:val="00B56FA4"/>
    <w:rsid w:val="00B5710D"/>
    <w:rsid w:val="00B57189"/>
    <w:rsid w:val="00B571B1"/>
    <w:rsid w:val="00B57232"/>
    <w:rsid w:val="00B57255"/>
    <w:rsid w:val="00B57379"/>
    <w:rsid w:val="00B57429"/>
    <w:rsid w:val="00B5742E"/>
    <w:rsid w:val="00B5745B"/>
    <w:rsid w:val="00B5761D"/>
    <w:rsid w:val="00B576DC"/>
    <w:rsid w:val="00B576F1"/>
    <w:rsid w:val="00B57715"/>
    <w:rsid w:val="00B577BE"/>
    <w:rsid w:val="00B57828"/>
    <w:rsid w:val="00B57878"/>
    <w:rsid w:val="00B578B0"/>
    <w:rsid w:val="00B578ED"/>
    <w:rsid w:val="00B5796C"/>
    <w:rsid w:val="00B57C73"/>
    <w:rsid w:val="00B57CDE"/>
    <w:rsid w:val="00B57D2D"/>
    <w:rsid w:val="00B57F7B"/>
    <w:rsid w:val="00B57FC7"/>
    <w:rsid w:val="00B600F1"/>
    <w:rsid w:val="00B6024F"/>
    <w:rsid w:val="00B602A3"/>
    <w:rsid w:val="00B605EB"/>
    <w:rsid w:val="00B60811"/>
    <w:rsid w:val="00B60E6A"/>
    <w:rsid w:val="00B60F13"/>
    <w:rsid w:val="00B61084"/>
    <w:rsid w:val="00B6110F"/>
    <w:rsid w:val="00B6124F"/>
    <w:rsid w:val="00B61293"/>
    <w:rsid w:val="00B61294"/>
    <w:rsid w:val="00B612B3"/>
    <w:rsid w:val="00B6131E"/>
    <w:rsid w:val="00B614CE"/>
    <w:rsid w:val="00B616F9"/>
    <w:rsid w:val="00B616FA"/>
    <w:rsid w:val="00B61865"/>
    <w:rsid w:val="00B618D6"/>
    <w:rsid w:val="00B618DA"/>
    <w:rsid w:val="00B6198A"/>
    <w:rsid w:val="00B619DF"/>
    <w:rsid w:val="00B61B01"/>
    <w:rsid w:val="00B61B9A"/>
    <w:rsid w:val="00B61CF2"/>
    <w:rsid w:val="00B61D9E"/>
    <w:rsid w:val="00B61F04"/>
    <w:rsid w:val="00B61F38"/>
    <w:rsid w:val="00B620ED"/>
    <w:rsid w:val="00B620FF"/>
    <w:rsid w:val="00B62154"/>
    <w:rsid w:val="00B6225C"/>
    <w:rsid w:val="00B62320"/>
    <w:rsid w:val="00B62340"/>
    <w:rsid w:val="00B62416"/>
    <w:rsid w:val="00B62453"/>
    <w:rsid w:val="00B62787"/>
    <w:rsid w:val="00B62805"/>
    <w:rsid w:val="00B62CA3"/>
    <w:rsid w:val="00B62DE7"/>
    <w:rsid w:val="00B62FC0"/>
    <w:rsid w:val="00B63040"/>
    <w:rsid w:val="00B63099"/>
    <w:rsid w:val="00B630B5"/>
    <w:rsid w:val="00B63211"/>
    <w:rsid w:val="00B63493"/>
    <w:rsid w:val="00B63583"/>
    <w:rsid w:val="00B6359D"/>
    <w:rsid w:val="00B635FA"/>
    <w:rsid w:val="00B636E8"/>
    <w:rsid w:val="00B63721"/>
    <w:rsid w:val="00B63844"/>
    <w:rsid w:val="00B63923"/>
    <w:rsid w:val="00B639DF"/>
    <w:rsid w:val="00B63AD7"/>
    <w:rsid w:val="00B63ED6"/>
    <w:rsid w:val="00B63F99"/>
    <w:rsid w:val="00B63FDB"/>
    <w:rsid w:val="00B64062"/>
    <w:rsid w:val="00B640A4"/>
    <w:rsid w:val="00B64170"/>
    <w:rsid w:val="00B6437A"/>
    <w:rsid w:val="00B643BC"/>
    <w:rsid w:val="00B643E2"/>
    <w:rsid w:val="00B6446C"/>
    <w:rsid w:val="00B644E2"/>
    <w:rsid w:val="00B64506"/>
    <w:rsid w:val="00B646EE"/>
    <w:rsid w:val="00B64900"/>
    <w:rsid w:val="00B64921"/>
    <w:rsid w:val="00B649B5"/>
    <w:rsid w:val="00B64AE2"/>
    <w:rsid w:val="00B64EB0"/>
    <w:rsid w:val="00B64EB6"/>
    <w:rsid w:val="00B65021"/>
    <w:rsid w:val="00B652BC"/>
    <w:rsid w:val="00B652E8"/>
    <w:rsid w:val="00B6565A"/>
    <w:rsid w:val="00B65ABA"/>
    <w:rsid w:val="00B65C89"/>
    <w:rsid w:val="00B65CC3"/>
    <w:rsid w:val="00B65D4E"/>
    <w:rsid w:val="00B65EB4"/>
    <w:rsid w:val="00B65EE5"/>
    <w:rsid w:val="00B65EED"/>
    <w:rsid w:val="00B65F18"/>
    <w:rsid w:val="00B65F6C"/>
    <w:rsid w:val="00B6606E"/>
    <w:rsid w:val="00B660AA"/>
    <w:rsid w:val="00B661E4"/>
    <w:rsid w:val="00B6627A"/>
    <w:rsid w:val="00B6647A"/>
    <w:rsid w:val="00B664E9"/>
    <w:rsid w:val="00B664EE"/>
    <w:rsid w:val="00B66501"/>
    <w:rsid w:val="00B66648"/>
    <w:rsid w:val="00B66D0A"/>
    <w:rsid w:val="00B66D77"/>
    <w:rsid w:val="00B66DFE"/>
    <w:rsid w:val="00B66E0E"/>
    <w:rsid w:val="00B66EDF"/>
    <w:rsid w:val="00B66F53"/>
    <w:rsid w:val="00B67092"/>
    <w:rsid w:val="00B67209"/>
    <w:rsid w:val="00B67226"/>
    <w:rsid w:val="00B67552"/>
    <w:rsid w:val="00B6764A"/>
    <w:rsid w:val="00B67667"/>
    <w:rsid w:val="00B67804"/>
    <w:rsid w:val="00B678BD"/>
    <w:rsid w:val="00B67966"/>
    <w:rsid w:val="00B67A14"/>
    <w:rsid w:val="00B67A3E"/>
    <w:rsid w:val="00B67B2A"/>
    <w:rsid w:val="00B67B82"/>
    <w:rsid w:val="00B67BDC"/>
    <w:rsid w:val="00B67BDF"/>
    <w:rsid w:val="00B67DF9"/>
    <w:rsid w:val="00B67EB2"/>
    <w:rsid w:val="00B700F3"/>
    <w:rsid w:val="00B70119"/>
    <w:rsid w:val="00B7012E"/>
    <w:rsid w:val="00B702AF"/>
    <w:rsid w:val="00B7034A"/>
    <w:rsid w:val="00B703F9"/>
    <w:rsid w:val="00B707C4"/>
    <w:rsid w:val="00B7098A"/>
    <w:rsid w:val="00B70A0F"/>
    <w:rsid w:val="00B70AEC"/>
    <w:rsid w:val="00B70CE6"/>
    <w:rsid w:val="00B70D71"/>
    <w:rsid w:val="00B70EF9"/>
    <w:rsid w:val="00B71009"/>
    <w:rsid w:val="00B711C6"/>
    <w:rsid w:val="00B71393"/>
    <w:rsid w:val="00B7140E"/>
    <w:rsid w:val="00B714A8"/>
    <w:rsid w:val="00B7188B"/>
    <w:rsid w:val="00B71965"/>
    <w:rsid w:val="00B719C9"/>
    <w:rsid w:val="00B71A77"/>
    <w:rsid w:val="00B71C60"/>
    <w:rsid w:val="00B71FAE"/>
    <w:rsid w:val="00B721F3"/>
    <w:rsid w:val="00B722A4"/>
    <w:rsid w:val="00B72303"/>
    <w:rsid w:val="00B7230A"/>
    <w:rsid w:val="00B7233D"/>
    <w:rsid w:val="00B723A2"/>
    <w:rsid w:val="00B7244C"/>
    <w:rsid w:val="00B72487"/>
    <w:rsid w:val="00B7253B"/>
    <w:rsid w:val="00B72770"/>
    <w:rsid w:val="00B727E6"/>
    <w:rsid w:val="00B72898"/>
    <w:rsid w:val="00B72953"/>
    <w:rsid w:val="00B72B77"/>
    <w:rsid w:val="00B72B8C"/>
    <w:rsid w:val="00B72BE5"/>
    <w:rsid w:val="00B72BEC"/>
    <w:rsid w:val="00B72C20"/>
    <w:rsid w:val="00B72CB9"/>
    <w:rsid w:val="00B72DA5"/>
    <w:rsid w:val="00B72F4A"/>
    <w:rsid w:val="00B72FAE"/>
    <w:rsid w:val="00B72FEB"/>
    <w:rsid w:val="00B73020"/>
    <w:rsid w:val="00B733D9"/>
    <w:rsid w:val="00B7341E"/>
    <w:rsid w:val="00B7344E"/>
    <w:rsid w:val="00B734D8"/>
    <w:rsid w:val="00B735AB"/>
    <w:rsid w:val="00B735CF"/>
    <w:rsid w:val="00B735E5"/>
    <w:rsid w:val="00B73845"/>
    <w:rsid w:val="00B739AE"/>
    <w:rsid w:val="00B73CA2"/>
    <w:rsid w:val="00B73D96"/>
    <w:rsid w:val="00B73E31"/>
    <w:rsid w:val="00B73E3E"/>
    <w:rsid w:val="00B73E6F"/>
    <w:rsid w:val="00B740C1"/>
    <w:rsid w:val="00B741E6"/>
    <w:rsid w:val="00B74574"/>
    <w:rsid w:val="00B74628"/>
    <w:rsid w:val="00B74765"/>
    <w:rsid w:val="00B747DE"/>
    <w:rsid w:val="00B7489F"/>
    <w:rsid w:val="00B74BF1"/>
    <w:rsid w:val="00B74D3A"/>
    <w:rsid w:val="00B74E45"/>
    <w:rsid w:val="00B74E52"/>
    <w:rsid w:val="00B74FF5"/>
    <w:rsid w:val="00B750DC"/>
    <w:rsid w:val="00B75197"/>
    <w:rsid w:val="00B751DA"/>
    <w:rsid w:val="00B75265"/>
    <w:rsid w:val="00B752F2"/>
    <w:rsid w:val="00B75560"/>
    <w:rsid w:val="00B7571A"/>
    <w:rsid w:val="00B758D4"/>
    <w:rsid w:val="00B759BA"/>
    <w:rsid w:val="00B759CA"/>
    <w:rsid w:val="00B75A17"/>
    <w:rsid w:val="00B75ABD"/>
    <w:rsid w:val="00B75BD4"/>
    <w:rsid w:val="00B75DF8"/>
    <w:rsid w:val="00B75E01"/>
    <w:rsid w:val="00B75EAA"/>
    <w:rsid w:val="00B75F6C"/>
    <w:rsid w:val="00B76075"/>
    <w:rsid w:val="00B76160"/>
    <w:rsid w:val="00B76289"/>
    <w:rsid w:val="00B76341"/>
    <w:rsid w:val="00B7638A"/>
    <w:rsid w:val="00B7638C"/>
    <w:rsid w:val="00B763DA"/>
    <w:rsid w:val="00B766AC"/>
    <w:rsid w:val="00B7682C"/>
    <w:rsid w:val="00B7689B"/>
    <w:rsid w:val="00B768E9"/>
    <w:rsid w:val="00B76AF8"/>
    <w:rsid w:val="00B76B0A"/>
    <w:rsid w:val="00B76BA8"/>
    <w:rsid w:val="00B76BD5"/>
    <w:rsid w:val="00B76BEC"/>
    <w:rsid w:val="00B76D3B"/>
    <w:rsid w:val="00B76D3F"/>
    <w:rsid w:val="00B76D95"/>
    <w:rsid w:val="00B76DA2"/>
    <w:rsid w:val="00B76E7C"/>
    <w:rsid w:val="00B76E87"/>
    <w:rsid w:val="00B76EA7"/>
    <w:rsid w:val="00B77006"/>
    <w:rsid w:val="00B77019"/>
    <w:rsid w:val="00B7708B"/>
    <w:rsid w:val="00B770C6"/>
    <w:rsid w:val="00B77147"/>
    <w:rsid w:val="00B771B2"/>
    <w:rsid w:val="00B77248"/>
    <w:rsid w:val="00B77376"/>
    <w:rsid w:val="00B7748E"/>
    <w:rsid w:val="00B7762E"/>
    <w:rsid w:val="00B7765D"/>
    <w:rsid w:val="00B77A3D"/>
    <w:rsid w:val="00B77E87"/>
    <w:rsid w:val="00B77EF1"/>
    <w:rsid w:val="00B80006"/>
    <w:rsid w:val="00B80414"/>
    <w:rsid w:val="00B8053C"/>
    <w:rsid w:val="00B80730"/>
    <w:rsid w:val="00B80826"/>
    <w:rsid w:val="00B80859"/>
    <w:rsid w:val="00B8089F"/>
    <w:rsid w:val="00B80D4B"/>
    <w:rsid w:val="00B80DCE"/>
    <w:rsid w:val="00B80E26"/>
    <w:rsid w:val="00B80E73"/>
    <w:rsid w:val="00B80F48"/>
    <w:rsid w:val="00B80F77"/>
    <w:rsid w:val="00B8133A"/>
    <w:rsid w:val="00B81543"/>
    <w:rsid w:val="00B81751"/>
    <w:rsid w:val="00B817DF"/>
    <w:rsid w:val="00B818FD"/>
    <w:rsid w:val="00B81A22"/>
    <w:rsid w:val="00B81AB1"/>
    <w:rsid w:val="00B81BBE"/>
    <w:rsid w:val="00B81BD1"/>
    <w:rsid w:val="00B81CE1"/>
    <w:rsid w:val="00B81F7D"/>
    <w:rsid w:val="00B820B0"/>
    <w:rsid w:val="00B8215E"/>
    <w:rsid w:val="00B82241"/>
    <w:rsid w:val="00B82268"/>
    <w:rsid w:val="00B823FB"/>
    <w:rsid w:val="00B8252F"/>
    <w:rsid w:val="00B825F7"/>
    <w:rsid w:val="00B8261C"/>
    <w:rsid w:val="00B82722"/>
    <w:rsid w:val="00B82782"/>
    <w:rsid w:val="00B828F8"/>
    <w:rsid w:val="00B82AAA"/>
    <w:rsid w:val="00B82CBD"/>
    <w:rsid w:val="00B82D69"/>
    <w:rsid w:val="00B82F50"/>
    <w:rsid w:val="00B82FC4"/>
    <w:rsid w:val="00B830E8"/>
    <w:rsid w:val="00B832B5"/>
    <w:rsid w:val="00B8343C"/>
    <w:rsid w:val="00B834B1"/>
    <w:rsid w:val="00B83676"/>
    <w:rsid w:val="00B8374F"/>
    <w:rsid w:val="00B83839"/>
    <w:rsid w:val="00B839C4"/>
    <w:rsid w:val="00B839D7"/>
    <w:rsid w:val="00B83D04"/>
    <w:rsid w:val="00B83D3F"/>
    <w:rsid w:val="00B83D44"/>
    <w:rsid w:val="00B841C4"/>
    <w:rsid w:val="00B8438E"/>
    <w:rsid w:val="00B84454"/>
    <w:rsid w:val="00B845C1"/>
    <w:rsid w:val="00B845C2"/>
    <w:rsid w:val="00B845F6"/>
    <w:rsid w:val="00B847B1"/>
    <w:rsid w:val="00B8492C"/>
    <w:rsid w:val="00B84943"/>
    <w:rsid w:val="00B84974"/>
    <w:rsid w:val="00B849B6"/>
    <w:rsid w:val="00B84C71"/>
    <w:rsid w:val="00B84E27"/>
    <w:rsid w:val="00B85121"/>
    <w:rsid w:val="00B85143"/>
    <w:rsid w:val="00B8518C"/>
    <w:rsid w:val="00B85236"/>
    <w:rsid w:val="00B85549"/>
    <w:rsid w:val="00B8566F"/>
    <w:rsid w:val="00B857C0"/>
    <w:rsid w:val="00B85816"/>
    <w:rsid w:val="00B8586D"/>
    <w:rsid w:val="00B85A18"/>
    <w:rsid w:val="00B85AB9"/>
    <w:rsid w:val="00B85AE0"/>
    <w:rsid w:val="00B85AEE"/>
    <w:rsid w:val="00B85BF9"/>
    <w:rsid w:val="00B85D57"/>
    <w:rsid w:val="00B85FA1"/>
    <w:rsid w:val="00B8600F"/>
    <w:rsid w:val="00B860BB"/>
    <w:rsid w:val="00B8615C"/>
    <w:rsid w:val="00B86165"/>
    <w:rsid w:val="00B8629D"/>
    <w:rsid w:val="00B863E3"/>
    <w:rsid w:val="00B86599"/>
    <w:rsid w:val="00B866DA"/>
    <w:rsid w:val="00B86714"/>
    <w:rsid w:val="00B86821"/>
    <w:rsid w:val="00B868A7"/>
    <w:rsid w:val="00B868AD"/>
    <w:rsid w:val="00B869A8"/>
    <w:rsid w:val="00B86A4F"/>
    <w:rsid w:val="00B86AE8"/>
    <w:rsid w:val="00B86CBE"/>
    <w:rsid w:val="00B86DFE"/>
    <w:rsid w:val="00B86E09"/>
    <w:rsid w:val="00B86EF4"/>
    <w:rsid w:val="00B870A0"/>
    <w:rsid w:val="00B87192"/>
    <w:rsid w:val="00B872FE"/>
    <w:rsid w:val="00B87424"/>
    <w:rsid w:val="00B877C1"/>
    <w:rsid w:val="00B87AB1"/>
    <w:rsid w:val="00B87C50"/>
    <w:rsid w:val="00B87DEA"/>
    <w:rsid w:val="00B87F1B"/>
    <w:rsid w:val="00B87F77"/>
    <w:rsid w:val="00B87F93"/>
    <w:rsid w:val="00B90375"/>
    <w:rsid w:val="00B904B5"/>
    <w:rsid w:val="00B9073C"/>
    <w:rsid w:val="00B90832"/>
    <w:rsid w:val="00B9098E"/>
    <w:rsid w:val="00B90A72"/>
    <w:rsid w:val="00B90AA0"/>
    <w:rsid w:val="00B90AB2"/>
    <w:rsid w:val="00B90B68"/>
    <w:rsid w:val="00B90C75"/>
    <w:rsid w:val="00B90DC9"/>
    <w:rsid w:val="00B90DDA"/>
    <w:rsid w:val="00B90EC6"/>
    <w:rsid w:val="00B90EF5"/>
    <w:rsid w:val="00B91150"/>
    <w:rsid w:val="00B9121E"/>
    <w:rsid w:val="00B912AF"/>
    <w:rsid w:val="00B912B8"/>
    <w:rsid w:val="00B91483"/>
    <w:rsid w:val="00B914E4"/>
    <w:rsid w:val="00B915B5"/>
    <w:rsid w:val="00B915F1"/>
    <w:rsid w:val="00B916B3"/>
    <w:rsid w:val="00B919AF"/>
    <w:rsid w:val="00B919BB"/>
    <w:rsid w:val="00B919C4"/>
    <w:rsid w:val="00B919E9"/>
    <w:rsid w:val="00B91AA8"/>
    <w:rsid w:val="00B91B27"/>
    <w:rsid w:val="00B91BA9"/>
    <w:rsid w:val="00B91EB3"/>
    <w:rsid w:val="00B91F10"/>
    <w:rsid w:val="00B91F4F"/>
    <w:rsid w:val="00B92066"/>
    <w:rsid w:val="00B9206E"/>
    <w:rsid w:val="00B92324"/>
    <w:rsid w:val="00B9232C"/>
    <w:rsid w:val="00B92490"/>
    <w:rsid w:val="00B9250A"/>
    <w:rsid w:val="00B92636"/>
    <w:rsid w:val="00B9263D"/>
    <w:rsid w:val="00B92659"/>
    <w:rsid w:val="00B926CF"/>
    <w:rsid w:val="00B9274E"/>
    <w:rsid w:val="00B9277B"/>
    <w:rsid w:val="00B92868"/>
    <w:rsid w:val="00B92960"/>
    <w:rsid w:val="00B92B3B"/>
    <w:rsid w:val="00B92D19"/>
    <w:rsid w:val="00B92F2E"/>
    <w:rsid w:val="00B9305B"/>
    <w:rsid w:val="00B93353"/>
    <w:rsid w:val="00B934AA"/>
    <w:rsid w:val="00B93562"/>
    <w:rsid w:val="00B93584"/>
    <w:rsid w:val="00B93741"/>
    <w:rsid w:val="00B9380C"/>
    <w:rsid w:val="00B93910"/>
    <w:rsid w:val="00B93A1C"/>
    <w:rsid w:val="00B93A30"/>
    <w:rsid w:val="00B93BD1"/>
    <w:rsid w:val="00B93C67"/>
    <w:rsid w:val="00B93D4E"/>
    <w:rsid w:val="00B93E7B"/>
    <w:rsid w:val="00B93F5B"/>
    <w:rsid w:val="00B94025"/>
    <w:rsid w:val="00B9416F"/>
    <w:rsid w:val="00B946BF"/>
    <w:rsid w:val="00B9488D"/>
    <w:rsid w:val="00B948B2"/>
    <w:rsid w:val="00B948F4"/>
    <w:rsid w:val="00B94B36"/>
    <w:rsid w:val="00B9509C"/>
    <w:rsid w:val="00B9527E"/>
    <w:rsid w:val="00B9531C"/>
    <w:rsid w:val="00B953DE"/>
    <w:rsid w:val="00B9547F"/>
    <w:rsid w:val="00B95654"/>
    <w:rsid w:val="00B95690"/>
    <w:rsid w:val="00B95709"/>
    <w:rsid w:val="00B958C8"/>
    <w:rsid w:val="00B95919"/>
    <w:rsid w:val="00B9592A"/>
    <w:rsid w:val="00B95A43"/>
    <w:rsid w:val="00B95A8A"/>
    <w:rsid w:val="00B95BB5"/>
    <w:rsid w:val="00B95BBD"/>
    <w:rsid w:val="00B95F67"/>
    <w:rsid w:val="00B9607A"/>
    <w:rsid w:val="00B9629C"/>
    <w:rsid w:val="00B96360"/>
    <w:rsid w:val="00B9639E"/>
    <w:rsid w:val="00B96448"/>
    <w:rsid w:val="00B96517"/>
    <w:rsid w:val="00B96569"/>
    <w:rsid w:val="00B9664E"/>
    <w:rsid w:val="00B966B8"/>
    <w:rsid w:val="00B967D6"/>
    <w:rsid w:val="00B9684B"/>
    <w:rsid w:val="00B96892"/>
    <w:rsid w:val="00B9693F"/>
    <w:rsid w:val="00B96993"/>
    <w:rsid w:val="00B96A79"/>
    <w:rsid w:val="00B96A95"/>
    <w:rsid w:val="00B96B05"/>
    <w:rsid w:val="00B96C4D"/>
    <w:rsid w:val="00B96D60"/>
    <w:rsid w:val="00B96D83"/>
    <w:rsid w:val="00B96FCD"/>
    <w:rsid w:val="00B97113"/>
    <w:rsid w:val="00B97242"/>
    <w:rsid w:val="00B97424"/>
    <w:rsid w:val="00B9774E"/>
    <w:rsid w:val="00B97AF3"/>
    <w:rsid w:val="00B97C2B"/>
    <w:rsid w:val="00B97D4D"/>
    <w:rsid w:val="00B97E07"/>
    <w:rsid w:val="00BA01DE"/>
    <w:rsid w:val="00BA0226"/>
    <w:rsid w:val="00BA045C"/>
    <w:rsid w:val="00BA063F"/>
    <w:rsid w:val="00BA06DC"/>
    <w:rsid w:val="00BA071E"/>
    <w:rsid w:val="00BA0836"/>
    <w:rsid w:val="00BA08FA"/>
    <w:rsid w:val="00BA0915"/>
    <w:rsid w:val="00BA0986"/>
    <w:rsid w:val="00BA09A0"/>
    <w:rsid w:val="00BA09C9"/>
    <w:rsid w:val="00BA0A2D"/>
    <w:rsid w:val="00BA0A58"/>
    <w:rsid w:val="00BA0C20"/>
    <w:rsid w:val="00BA0C5A"/>
    <w:rsid w:val="00BA0FFF"/>
    <w:rsid w:val="00BA1127"/>
    <w:rsid w:val="00BA11CD"/>
    <w:rsid w:val="00BA11D8"/>
    <w:rsid w:val="00BA124B"/>
    <w:rsid w:val="00BA129E"/>
    <w:rsid w:val="00BA129F"/>
    <w:rsid w:val="00BA14D2"/>
    <w:rsid w:val="00BA14FC"/>
    <w:rsid w:val="00BA1553"/>
    <w:rsid w:val="00BA1583"/>
    <w:rsid w:val="00BA17FA"/>
    <w:rsid w:val="00BA1851"/>
    <w:rsid w:val="00BA190B"/>
    <w:rsid w:val="00BA1AF5"/>
    <w:rsid w:val="00BA1B58"/>
    <w:rsid w:val="00BA1BD2"/>
    <w:rsid w:val="00BA1D05"/>
    <w:rsid w:val="00BA1D17"/>
    <w:rsid w:val="00BA1D6A"/>
    <w:rsid w:val="00BA1D82"/>
    <w:rsid w:val="00BA1F49"/>
    <w:rsid w:val="00BA1FB4"/>
    <w:rsid w:val="00BA20E8"/>
    <w:rsid w:val="00BA2273"/>
    <w:rsid w:val="00BA22DA"/>
    <w:rsid w:val="00BA22F5"/>
    <w:rsid w:val="00BA2326"/>
    <w:rsid w:val="00BA2336"/>
    <w:rsid w:val="00BA2535"/>
    <w:rsid w:val="00BA2816"/>
    <w:rsid w:val="00BA2894"/>
    <w:rsid w:val="00BA2898"/>
    <w:rsid w:val="00BA2C33"/>
    <w:rsid w:val="00BA2D4A"/>
    <w:rsid w:val="00BA2D6C"/>
    <w:rsid w:val="00BA2E29"/>
    <w:rsid w:val="00BA300A"/>
    <w:rsid w:val="00BA3195"/>
    <w:rsid w:val="00BA31CD"/>
    <w:rsid w:val="00BA3336"/>
    <w:rsid w:val="00BA33FC"/>
    <w:rsid w:val="00BA348E"/>
    <w:rsid w:val="00BA3491"/>
    <w:rsid w:val="00BA354D"/>
    <w:rsid w:val="00BA3685"/>
    <w:rsid w:val="00BA389D"/>
    <w:rsid w:val="00BA3914"/>
    <w:rsid w:val="00BA3BAC"/>
    <w:rsid w:val="00BA3D5F"/>
    <w:rsid w:val="00BA3F72"/>
    <w:rsid w:val="00BA415E"/>
    <w:rsid w:val="00BA41F1"/>
    <w:rsid w:val="00BA422F"/>
    <w:rsid w:val="00BA4273"/>
    <w:rsid w:val="00BA42AF"/>
    <w:rsid w:val="00BA42B9"/>
    <w:rsid w:val="00BA43AD"/>
    <w:rsid w:val="00BA448A"/>
    <w:rsid w:val="00BA44CF"/>
    <w:rsid w:val="00BA45A9"/>
    <w:rsid w:val="00BA46EF"/>
    <w:rsid w:val="00BA489E"/>
    <w:rsid w:val="00BA48BA"/>
    <w:rsid w:val="00BA495A"/>
    <w:rsid w:val="00BA4972"/>
    <w:rsid w:val="00BA49E1"/>
    <w:rsid w:val="00BA4B55"/>
    <w:rsid w:val="00BA4C0F"/>
    <w:rsid w:val="00BA4CE9"/>
    <w:rsid w:val="00BA4D09"/>
    <w:rsid w:val="00BA4D0B"/>
    <w:rsid w:val="00BA4F6C"/>
    <w:rsid w:val="00BA5127"/>
    <w:rsid w:val="00BA5199"/>
    <w:rsid w:val="00BA5247"/>
    <w:rsid w:val="00BA525E"/>
    <w:rsid w:val="00BA529F"/>
    <w:rsid w:val="00BA52B2"/>
    <w:rsid w:val="00BA54E5"/>
    <w:rsid w:val="00BA561E"/>
    <w:rsid w:val="00BA56C9"/>
    <w:rsid w:val="00BA56F2"/>
    <w:rsid w:val="00BA5866"/>
    <w:rsid w:val="00BA594E"/>
    <w:rsid w:val="00BA59D4"/>
    <w:rsid w:val="00BA5B64"/>
    <w:rsid w:val="00BA5CD1"/>
    <w:rsid w:val="00BA5DCC"/>
    <w:rsid w:val="00BA5DCD"/>
    <w:rsid w:val="00BA5E98"/>
    <w:rsid w:val="00BA6041"/>
    <w:rsid w:val="00BA6121"/>
    <w:rsid w:val="00BA627A"/>
    <w:rsid w:val="00BA6348"/>
    <w:rsid w:val="00BA6474"/>
    <w:rsid w:val="00BA649F"/>
    <w:rsid w:val="00BA663C"/>
    <w:rsid w:val="00BA6707"/>
    <w:rsid w:val="00BA69B7"/>
    <w:rsid w:val="00BA69CE"/>
    <w:rsid w:val="00BA6AC9"/>
    <w:rsid w:val="00BA6ACC"/>
    <w:rsid w:val="00BA6C1C"/>
    <w:rsid w:val="00BA6DF7"/>
    <w:rsid w:val="00BA6E1D"/>
    <w:rsid w:val="00BA6E3C"/>
    <w:rsid w:val="00BA6E5F"/>
    <w:rsid w:val="00BA7073"/>
    <w:rsid w:val="00BA70B5"/>
    <w:rsid w:val="00BA712E"/>
    <w:rsid w:val="00BA7150"/>
    <w:rsid w:val="00BA71C3"/>
    <w:rsid w:val="00BA7241"/>
    <w:rsid w:val="00BA7337"/>
    <w:rsid w:val="00BA7376"/>
    <w:rsid w:val="00BA73C4"/>
    <w:rsid w:val="00BA74E9"/>
    <w:rsid w:val="00BA7552"/>
    <w:rsid w:val="00BA7622"/>
    <w:rsid w:val="00BA777F"/>
    <w:rsid w:val="00BA7794"/>
    <w:rsid w:val="00BA797B"/>
    <w:rsid w:val="00BA79EE"/>
    <w:rsid w:val="00BA7A33"/>
    <w:rsid w:val="00BA7B07"/>
    <w:rsid w:val="00BA7C12"/>
    <w:rsid w:val="00BA7C15"/>
    <w:rsid w:val="00BA7D54"/>
    <w:rsid w:val="00BA7E56"/>
    <w:rsid w:val="00BA7FE4"/>
    <w:rsid w:val="00BB0001"/>
    <w:rsid w:val="00BB006F"/>
    <w:rsid w:val="00BB00F7"/>
    <w:rsid w:val="00BB0296"/>
    <w:rsid w:val="00BB035B"/>
    <w:rsid w:val="00BB05AA"/>
    <w:rsid w:val="00BB06BB"/>
    <w:rsid w:val="00BB07EA"/>
    <w:rsid w:val="00BB0802"/>
    <w:rsid w:val="00BB0849"/>
    <w:rsid w:val="00BB0A16"/>
    <w:rsid w:val="00BB0A6F"/>
    <w:rsid w:val="00BB0C0D"/>
    <w:rsid w:val="00BB0C71"/>
    <w:rsid w:val="00BB0E41"/>
    <w:rsid w:val="00BB0E81"/>
    <w:rsid w:val="00BB105C"/>
    <w:rsid w:val="00BB13CF"/>
    <w:rsid w:val="00BB1462"/>
    <w:rsid w:val="00BB150B"/>
    <w:rsid w:val="00BB155A"/>
    <w:rsid w:val="00BB1635"/>
    <w:rsid w:val="00BB1834"/>
    <w:rsid w:val="00BB185C"/>
    <w:rsid w:val="00BB1872"/>
    <w:rsid w:val="00BB1968"/>
    <w:rsid w:val="00BB1B50"/>
    <w:rsid w:val="00BB1B60"/>
    <w:rsid w:val="00BB1C7A"/>
    <w:rsid w:val="00BB1CB1"/>
    <w:rsid w:val="00BB1E59"/>
    <w:rsid w:val="00BB1F21"/>
    <w:rsid w:val="00BB2109"/>
    <w:rsid w:val="00BB2199"/>
    <w:rsid w:val="00BB2315"/>
    <w:rsid w:val="00BB231D"/>
    <w:rsid w:val="00BB23B9"/>
    <w:rsid w:val="00BB23CA"/>
    <w:rsid w:val="00BB23F3"/>
    <w:rsid w:val="00BB2442"/>
    <w:rsid w:val="00BB256A"/>
    <w:rsid w:val="00BB2580"/>
    <w:rsid w:val="00BB2600"/>
    <w:rsid w:val="00BB2613"/>
    <w:rsid w:val="00BB265A"/>
    <w:rsid w:val="00BB2848"/>
    <w:rsid w:val="00BB2970"/>
    <w:rsid w:val="00BB29E2"/>
    <w:rsid w:val="00BB2A38"/>
    <w:rsid w:val="00BB2AB5"/>
    <w:rsid w:val="00BB2AC9"/>
    <w:rsid w:val="00BB2D30"/>
    <w:rsid w:val="00BB2F19"/>
    <w:rsid w:val="00BB2F28"/>
    <w:rsid w:val="00BB2FC9"/>
    <w:rsid w:val="00BB2FFE"/>
    <w:rsid w:val="00BB3225"/>
    <w:rsid w:val="00BB33EC"/>
    <w:rsid w:val="00BB34BB"/>
    <w:rsid w:val="00BB3572"/>
    <w:rsid w:val="00BB36BF"/>
    <w:rsid w:val="00BB3961"/>
    <w:rsid w:val="00BB396B"/>
    <w:rsid w:val="00BB3A3B"/>
    <w:rsid w:val="00BB3AF4"/>
    <w:rsid w:val="00BB3CA7"/>
    <w:rsid w:val="00BB3CD1"/>
    <w:rsid w:val="00BB3E66"/>
    <w:rsid w:val="00BB3E87"/>
    <w:rsid w:val="00BB3F58"/>
    <w:rsid w:val="00BB3F6A"/>
    <w:rsid w:val="00BB4036"/>
    <w:rsid w:val="00BB414D"/>
    <w:rsid w:val="00BB4473"/>
    <w:rsid w:val="00BB4677"/>
    <w:rsid w:val="00BB47AF"/>
    <w:rsid w:val="00BB47CF"/>
    <w:rsid w:val="00BB4880"/>
    <w:rsid w:val="00BB48A4"/>
    <w:rsid w:val="00BB4D46"/>
    <w:rsid w:val="00BB4DB1"/>
    <w:rsid w:val="00BB4E55"/>
    <w:rsid w:val="00BB4EA0"/>
    <w:rsid w:val="00BB509C"/>
    <w:rsid w:val="00BB5156"/>
    <w:rsid w:val="00BB54D2"/>
    <w:rsid w:val="00BB55C8"/>
    <w:rsid w:val="00BB55F3"/>
    <w:rsid w:val="00BB5A75"/>
    <w:rsid w:val="00BB5BAB"/>
    <w:rsid w:val="00BB5BB7"/>
    <w:rsid w:val="00BB5CFC"/>
    <w:rsid w:val="00BB5E92"/>
    <w:rsid w:val="00BB5EAD"/>
    <w:rsid w:val="00BB5F30"/>
    <w:rsid w:val="00BB6446"/>
    <w:rsid w:val="00BB649F"/>
    <w:rsid w:val="00BB6674"/>
    <w:rsid w:val="00BB679E"/>
    <w:rsid w:val="00BB6816"/>
    <w:rsid w:val="00BB6898"/>
    <w:rsid w:val="00BB68AF"/>
    <w:rsid w:val="00BB6963"/>
    <w:rsid w:val="00BB6B0D"/>
    <w:rsid w:val="00BB6B7D"/>
    <w:rsid w:val="00BB6BDC"/>
    <w:rsid w:val="00BB6BEE"/>
    <w:rsid w:val="00BB6E28"/>
    <w:rsid w:val="00BB6E4D"/>
    <w:rsid w:val="00BB6FB1"/>
    <w:rsid w:val="00BB7157"/>
    <w:rsid w:val="00BB76C1"/>
    <w:rsid w:val="00BB771F"/>
    <w:rsid w:val="00BB77A2"/>
    <w:rsid w:val="00BB79A2"/>
    <w:rsid w:val="00BB7D2E"/>
    <w:rsid w:val="00BB7E38"/>
    <w:rsid w:val="00BB7F85"/>
    <w:rsid w:val="00BC0201"/>
    <w:rsid w:val="00BC04C8"/>
    <w:rsid w:val="00BC04F8"/>
    <w:rsid w:val="00BC081F"/>
    <w:rsid w:val="00BC0ACC"/>
    <w:rsid w:val="00BC0B3A"/>
    <w:rsid w:val="00BC0BD0"/>
    <w:rsid w:val="00BC0C60"/>
    <w:rsid w:val="00BC0F32"/>
    <w:rsid w:val="00BC0F39"/>
    <w:rsid w:val="00BC0F47"/>
    <w:rsid w:val="00BC1038"/>
    <w:rsid w:val="00BC1165"/>
    <w:rsid w:val="00BC13A9"/>
    <w:rsid w:val="00BC16EC"/>
    <w:rsid w:val="00BC18EA"/>
    <w:rsid w:val="00BC19A5"/>
    <w:rsid w:val="00BC1A56"/>
    <w:rsid w:val="00BC1ED2"/>
    <w:rsid w:val="00BC1FA5"/>
    <w:rsid w:val="00BC2027"/>
    <w:rsid w:val="00BC206A"/>
    <w:rsid w:val="00BC20AD"/>
    <w:rsid w:val="00BC20CA"/>
    <w:rsid w:val="00BC22EC"/>
    <w:rsid w:val="00BC22F9"/>
    <w:rsid w:val="00BC2491"/>
    <w:rsid w:val="00BC2634"/>
    <w:rsid w:val="00BC274D"/>
    <w:rsid w:val="00BC27F6"/>
    <w:rsid w:val="00BC2809"/>
    <w:rsid w:val="00BC281F"/>
    <w:rsid w:val="00BC29C2"/>
    <w:rsid w:val="00BC2A7E"/>
    <w:rsid w:val="00BC2AC7"/>
    <w:rsid w:val="00BC2B45"/>
    <w:rsid w:val="00BC2C7C"/>
    <w:rsid w:val="00BC2DB4"/>
    <w:rsid w:val="00BC2F2C"/>
    <w:rsid w:val="00BC2F3C"/>
    <w:rsid w:val="00BC2F7A"/>
    <w:rsid w:val="00BC3025"/>
    <w:rsid w:val="00BC3225"/>
    <w:rsid w:val="00BC341A"/>
    <w:rsid w:val="00BC3582"/>
    <w:rsid w:val="00BC3850"/>
    <w:rsid w:val="00BC3968"/>
    <w:rsid w:val="00BC3EC6"/>
    <w:rsid w:val="00BC3F91"/>
    <w:rsid w:val="00BC3FCB"/>
    <w:rsid w:val="00BC4102"/>
    <w:rsid w:val="00BC4145"/>
    <w:rsid w:val="00BC41A2"/>
    <w:rsid w:val="00BC432D"/>
    <w:rsid w:val="00BC4434"/>
    <w:rsid w:val="00BC453E"/>
    <w:rsid w:val="00BC4836"/>
    <w:rsid w:val="00BC4986"/>
    <w:rsid w:val="00BC4993"/>
    <w:rsid w:val="00BC49B8"/>
    <w:rsid w:val="00BC4A08"/>
    <w:rsid w:val="00BC4A0A"/>
    <w:rsid w:val="00BC4A97"/>
    <w:rsid w:val="00BC4D05"/>
    <w:rsid w:val="00BC4D5C"/>
    <w:rsid w:val="00BC4D5E"/>
    <w:rsid w:val="00BC4D78"/>
    <w:rsid w:val="00BC4DD9"/>
    <w:rsid w:val="00BC4E35"/>
    <w:rsid w:val="00BC4EE4"/>
    <w:rsid w:val="00BC4F76"/>
    <w:rsid w:val="00BC5042"/>
    <w:rsid w:val="00BC520F"/>
    <w:rsid w:val="00BC5228"/>
    <w:rsid w:val="00BC52D6"/>
    <w:rsid w:val="00BC5480"/>
    <w:rsid w:val="00BC54BA"/>
    <w:rsid w:val="00BC55D1"/>
    <w:rsid w:val="00BC55DD"/>
    <w:rsid w:val="00BC5801"/>
    <w:rsid w:val="00BC5A53"/>
    <w:rsid w:val="00BC5B43"/>
    <w:rsid w:val="00BC5C16"/>
    <w:rsid w:val="00BC5C42"/>
    <w:rsid w:val="00BC5C81"/>
    <w:rsid w:val="00BC5DEF"/>
    <w:rsid w:val="00BC5F2C"/>
    <w:rsid w:val="00BC5F45"/>
    <w:rsid w:val="00BC6018"/>
    <w:rsid w:val="00BC6287"/>
    <w:rsid w:val="00BC6339"/>
    <w:rsid w:val="00BC63AA"/>
    <w:rsid w:val="00BC63C4"/>
    <w:rsid w:val="00BC641E"/>
    <w:rsid w:val="00BC6880"/>
    <w:rsid w:val="00BC6B4A"/>
    <w:rsid w:val="00BC6C77"/>
    <w:rsid w:val="00BC6F7D"/>
    <w:rsid w:val="00BC7087"/>
    <w:rsid w:val="00BC718A"/>
    <w:rsid w:val="00BC7195"/>
    <w:rsid w:val="00BC7296"/>
    <w:rsid w:val="00BC7335"/>
    <w:rsid w:val="00BC7388"/>
    <w:rsid w:val="00BC74A0"/>
    <w:rsid w:val="00BC7553"/>
    <w:rsid w:val="00BC789B"/>
    <w:rsid w:val="00BC78DC"/>
    <w:rsid w:val="00BC7960"/>
    <w:rsid w:val="00BC7A3A"/>
    <w:rsid w:val="00BC7DB5"/>
    <w:rsid w:val="00BC7E56"/>
    <w:rsid w:val="00BC7EEB"/>
    <w:rsid w:val="00BC7EFD"/>
    <w:rsid w:val="00BD00AC"/>
    <w:rsid w:val="00BD0194"/>
    <w:rsid w:val="00BD019F"/>
    <w:rsid w:val="00BD0337"/>
    <w:rsid w:val="00BD0457"/>
    <w:rsid w:val="00BD0672"/>
    <w:rsid w:val="00BD06D9"/>
    <w:rsid w:val="00BD078F"/>
    <w:rsid w:val="00BD07B5"/>
    <w:rsid w:val="00BD0907"/>
    <w:rsid w:val="00BD0B6A"/>
    <w:rsid w:val="00BD0C0A"/>
    <w:rsid w:val="00BD0C75"/>
    <w:rsid w:val="00BD0C79"/>
    <w:rsid w:val="00BD0DCE"/>
    <w:rsid w:val="00BD0ED0"/>
    <w:rsid w:val="00BD0F0C"/>
    <w:rsid w:val="00BD0F31"/>
    <w:rsid w:val="00BD1022"/>
    <w:rsid w:val="00BD112C"/>
    <w:rsid w:val="00BD1457"/>
    <w:rsid w:val="00BD147B"/>
    <w:rsid w:val="00BD15F8"/>
    <w:rsid w:val="00BD18A6"/>
    <w:rsid w:val="00BD18D7"/>
    <w:rsid w:val="00BD1AB0"/>
    <w:rsid w:val="00BD1AE1"/>
    <w:rsid w:val="00BD1B27"/>
    <w:rsid w:val="00BD1C8C"/>
    <w:rsid w:val="00BD1C99"/>
    <w:rsid w:val="00BD1F9D"/>
    <w:rsid w:val="00BD202C"/>
    <w:rsid w:val="00BD2068"/>
    <w:rsid w:val="00BD20E6"/>
    <w:rsid w:val="00BD230B"/>
    <w:rsid w:val="00BD240F"/>
    <w:rsid w:val="00BD24C5"/>
    <w:rsid w:val="00BD24D8"/>
    <w:rsid w:val="00BD2559"/>
    <w:rsid w:val="00BD2580"/>
    <w:rsid w:val="00BD27C8"/>
    <w:rsid w:val="00BD280F"/>
    <w:rsid w:val="00BD289E"/>
    <w:rsid w:val="00BD292E"/>
    <w:rsid w:val="00BD296F"/>
    <w:rsid w:val="00BD29DC"/>
    <w:rsid w:val="00BD2A0B"/>
    <w:rsid w:val="00BD2A51"/>
    <w:rsid w:val="00BD2B44"/>
    <w:rsid w:val="00BD3034"/>
    <w:rsid w:val="00BD307B"/>
    <w:rsid w:val="00BD325D"/>
    <w:rsid w:val="00BD3269"/>
    <w:rsid w:val="00BD33B4"/>
    <w:rsid w:val="00BD33C9"/>
    <w:rsid w:val="00BD340C"/>
    <w:rsid w:val="00BD34FC"/>
    <w:rsid w:val="00BD355C"/>
    <w:rsid w:val="00BD3570"/>
    <w:rsid w:val="00BD36BC"/>
    <w:rsid w:val="00BD37CE"/>
    <w:rsid w:val="00BD399F"/>
    <w:rsid w:val="00BD3A1E"/>
    <w:rsid w:val="00BD3A44"/>
    <w:rsid w:val="00BD3B28"/>
    <w:rsid w:val="00BD3C4A"/>
    <w:rsid w:val="00BD3C9B"/>
    <w:rsid w:val="00BD3DE6"/>
    <w:rsid w:val="00BD3E3E"/>
    <w:rsid w:val="00BD3EDF"/>
    <w:rsid w:val="00BD3F4C"/>
    <w:rsid w:val="00BD3FAB"/>
    <w:rsid w:val="00BD40F9"/>
    <w:rsid w:val="00BD41E0"/>
    <w:rsid w:val="00BD41F0"/>
    <w:rsid w:val="00BD451C"/>
    <w:rsid w:val="00BD4683"/>
    <w:rsid w:val="00BD49FA"/>
    <w:rsid w:val="00BD4A16"/>
    <w:rsid w:val="00BD4B39"/>
    <w:rsid w:val="00BD4BC8"/>
    <w:rsid w:val="00BD4C18"/>
    <w:rsid w:val="00BD4C6A"/>
    <w:rsid w:val="00BD4E11"/>
    <w:rsid w:val="00BD4E7C"/>
    <w:rsid w:val="00BD5071"/>
    <w:rsid w:val="00BD5194"/>
    <w:rsid w:val="00BD5249"/>
    <w:rsid w:val="00BD536F"/>
    <w:rsid w:val="00BD5485"/>
    <w:rsid w:val="00BD57E8"/>
    <w:rsid w:val="00BD5FEF"/>
    <w:rsid w:val="00BD6017"/>
    <w:rsid w:val="00BD608D"/>
    <w:rsid w:val="00BD60DB"/>
    <w:rsid w:val="00BD612E"/>
    <w:rsid w:val="00BD61CB"/>
    <w:rsid w:val="00BD6277"/>
    <w:rsid w:val="00BD62D5"/>
    <w:rsid w:val="00BD6417"/>
    <w:rsid w:val="00BD6525"/>
    <w:rsid w:val="00BD65A4"/>
    <w:rsid w:val="00BD6941"/>
    <w:rsid w:val="00BD6BF3"/>
    <w:rsid w:val="00BD6CF9"/>
    <w:rsid w:val="00BD7298"/>
    <w:rsid w:val="00BD72AC"/>
    <w:rsid w:val="00BD75D7"/>
    <w:rsid w:val="00BD76EA"/>
    <w:rsid w:val="00BD76EB"/>
    <w:rsid w:val="00BD76EF"/>
    <w:rsid w:val="00BD77DD"/>
    <w:rsid w:val="00BD77EA"/>
    <w:rsid w:val="00BD77FE"/>
    <w:rsid w:val="00BD7811"/>
    <w:rsid w:val="00BD783C"/>
    <w:rsid w:val="00BD7861"/>
    <w:rsid w:val="00BD7868"/>
    <w:rsid w:val="00BD7897"/>
    <w:rsid w:val="00BD78A5"/>
    <w:rsid w:val="00BD78B4"/>
    <w:rsid w:val="00BD78CF"/>
    <w:rsid w:val="00BD7A1E"/>
    <w:rsid w:val="00BD7A3D"/>
    <w:rsid w:val="00BD7B6C"/>
    <w:rsid w:val="00BD7BFB"/>
    <w:rsid w:val="00BD7DCE"/>
    <w:rsid w:val="00BD7F9B"/>
    <w:rsid w:val="00BE00A4"/>
    <w:rsid w:val="00BE01F0"/>
    <w:rsid w:val="00BE032B"/>
    <w:rsid w:val="00BE049F"/>
    <w:rsid w:val="00BE067B"/>
    <w:rsid w:val="00BE0710"/>
    <w:rsid w:val="00BE0742"/>
    <w:rsid w:val="00BE08D3"/>
    <w:rsid w:val="00BE08ED"/>
    <w:rsid w:val="00BE09E9"/>
    <w:rsid w:val="00BE0BC6"/>
    <w:rsid w:val="00BE0C0C"/>
    <w:rsid w:val="00BE0C57"/>
    <w:rsid w:val="00BE0EC8"/>
    <w:rsid w:val="00BE1002"/>
    <w:rsid w:val="00BE101C"/>
    <w:rsid w:val="00BE1121"/>
    <w:rsid w:val="00BE13C8"/>
    <w:rsid w:val="00BE14DF"/>
    <w:rsid w:val="00BE14F8"/>
    <w:rsid w:val="00BE1653"/>
    <w:rsid w:val="00BE1687"/>
    <w:rsid w:val="00BE1690"/>
    <w:rsid w:val="00BE16F3"/>
    <w:rsid w:val="00BE1944"/>
    <w:rsid w:val="00BE19BE"/>
    <w:rsid w:val="00BE1A5D"/>
    <w:rsid w:val="00BE1B9B"/>
    <w:rsid w:val="00BE1BBC"/>
    <w:rsid w:val="00BE1DD1"/>
    <w:rsid w:val="00BE1ECE"/>
    <w:rsid w:val="00BE202D"/>
    <w:rsid w:val="00BE2313"/>
    <w:rsid w:val="00BE2397"/>
    <w:rsid w:val="00BE2445"/>
    <w:rsid w:val="00BE294B"/>
    <w:rsid w:val="00BE2AB9"/>
    <w:rsid w:val="00BE2ACE"/>
    <w:rsid w:val="00BE2C1F"/>
    <w:rsid w:val="00BE2D4E"/>
    <w:rsid w:val="00BE2DD2"/>
    <w:rsid w:val="00BE2E26"/>
    <w:rsid w:val="00BE2FAF"/>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CB4"/>
    <w:rsid w:val="00BE3EA8"/>
    <w:rsid w:val="00BE403F"/>
    <w:rsid w:val="00BE40B7"/>
    <w:rsid w:val="00BE4237"/>
    <w:rsid w:val="00BE4275"/>
    <w:rsid w:val="00BE4449"/>
    <w:rsid w:val="00BE45C2"/>
    <w:rsid w:val="00BE475B"/>
    <w:rsid w:val="00BE495B"/>
    <w:rsid w:val="00BE4A3E"/>
    <w:rsid w:val="00BE4A85"/>
    <w:rsid w:val="00BE4AE4"/>
    <w:rsid w:val="00BE4BC7"/>
    <w:rsid w:val="00BE4C2A"/>
    <w:rsid w:val="00BE4CD7"/>
    <w:rsid w:val="00BE4CF7"/>
    <w:rsid w:val="00BE4D05"/>
    <w:rsid w:val="00BE4EF0"/>
    <w:rsid w:val="00BE50D9"/>
    <w:rsid w:val="00BE5146"/>
    <w:rsid w:val="00BE51B2"/>
    <w:rsid w:val="00BE548E"/>
    <w:rsid w:val="00BE54AE"/>
    <w:rsid w:val="00BE5671"/>
    <w:rsid w:val="00BE5688"/>
    <w:rsid w:val="00BE56C6"/>
    <w:rsid w:val="00BE578E"/>
    <w:rsid w:val="00BE579E"/>
    <w:rsid w:val="00BE57C8"/>
    <w:rsid w:val="00BE57FF"/>
    <w:rsid w:val="00BE58E3"/>
    <w:rsid w:val="00BE5BFA"/>
    <w:rsid w:val="00BE5D47"/>
    <w:rsid w:val="00BE5D51"/>
    <w:rsid w:val="00BE5DDE"/>
    <w:rsid w:val="00BE6146"/>
    <w:rsid w:val="00BE639E"/>
    <w:rsid w:val="00BE671E"/>
    <w:rsid w:val="00BE6722"/>
    <w:rsid w:val="00BE6886"/>
    <w:rsid w:val="00BE6982"/>
    <w:rsid w:val="00BE69D6"/>
    <w:rsid w:val="00BE6C4E"/>
    <w:rsid w:val="00BE6C65"/>
    <w:rsid w:val="00BE6D59"/>
    <w:rsid w:val="00BE6EEA"/>
    <w:rsid w:val="00BE6F89"/>
    <w:rsid w:val="00BE6F91"/>
    <w:rsid w:val="00BE7030"/>
    <w:rsid w:val="00BE703C"/>
    <w:rsid w:val="00BE713E"/>
    <w:rsid w:val="00BE7289"/>
    <w:rsid w:val="00BE72E2"/>
    <w:rsid w:val="00BE73FF"/>
    <w:rsid w:val="00BE74DB"/>
    <w:rsid w:val="00BE752D"/>
    <w:rsid w:val="00BE754E"/>
    <w:rsid w:val="00BE75E2"/>
    <w:rsid w:val="00BE75E3"/>
    <w:rsid w:val="00BE766F"/>
    <w:rsid w:val="00BE76B1"/>
    <w:rsid w:val="00BE7702"/>
    <w:rsid w:val="00BE7745"/>
    <w:rsid w:val="00BE781D"/>
    <w:rsid w:val="00BE795E"/>
    <w:rsid w:val="00BE795F"/>
    <w:rsid w:val="00BE7B76"/>
    <w:rsid w:val="00BE7C93"/>
    <w:rsid w:val="00BE7D8F"/>
    <w:rsid w:val="00BE7E17"/>
    <w:rsid w:val="00BE7EAE"/>
    <w:rsid w:val="00BF001B"/>
    <w:rsid w:val="00BF008B"/>
    <w:rsid w:val="00BF01CA"/>
    <w:rsid w:val="00BF0296"/>
    <w:rsid w:val="00BF02F4"/>
    <w:rsid w:val="00BF03B6"/>
    <w:rsid w:val="00BF0501"/>
    <w:rsid w:val="00BF0561"/>
    <w:rsid w:val="00BF06B1"/>
    <w:rsid w:val="00BF0836"/>
    <w:rsid w:val="00BF0918"/>
    <w:rsid w:val="00BF0946"/>
    <w:rsid w:val="00BF0A97"/>
    <w:rsid w:val="00BF0BC4"/>
    <w:rsid w:val="00BF0C31"/>
    <w:rsid w:val="00BF0D49"/>
    <w:rsid w:val="00BF0D4A"/>
    <w:rsid w:val="00BF0F8F"/>
    <w:rsid w:val="00BF1005"/>
    <w:rsid w:val="00BF1116"/>
    <w:rsid w:val="00BF114B"/>
    <w:rsid w:val="00BF1215"/>
    <w:rsid w:val="00BF12A7"/>
    <w:rsid w:val="00BF1323"/>
    <w:rsid w:val="00BF1444"/>
    <w:rsid w:val="00BF15A0"/>
    <w:rsid w:val="00BF170E"/>
    <w:rsid w:val="00BF17D1"/>
    <w:rsid w:val="00BF1804"/>
    <w:rsid w:val="00BF18BA"/>
    <w:rsid w:val="00BF18BC"/>
    <w:rsid w:val="00BF197E"/>
    <w:rsid w:val="00BF1A90"/>
    <w:rsid w:val="00BF1B4C"/>
    <w:rsid w:val="00BF1B6C"/>
    <w:rsid w:val="00BF1C17"/>
    <w:rsid w:val="00BF1D59"/>
    <w:rsid w:val="00BF1D61"/>
    <w:rsid w:val="00BF1E60"/>
    <w:rsid w:val="00BF1EA9"/>
    <w:rsid w:val="00BF21ED"/>
    <w:rsid w:val="00BF23A5"/>
    <w:rsid w:val="00BF23B5"/>
    <w:rsid w:val="00BF255F"/>
    <w:rsid w:val="00BF256C"/>
    <w:rsid w:val="00BF26FE"/>
    <w:rsid w:val="00BF28B0"/>
    <w:rsid w:val="00BF2900"/>
    <w:rsid w:val="00BF2951"/>
    <w:rsid w:val="00BF2A0D"/>
    <w:rsid w:val="00BF2AAA"/>
    <w:rsid w:val="00BF2AFD"/>
    <w:rsid w:val="00BF2B5C"/>
    <w:rsid w:val="00BF2C64"/>
    <w:rsid w:val="00BF2CEE"/>
    <w:rsid w:val="00BF2DF0"/>
    <w:rsid w:val="00BF2E74"/>
    <w:rsid w:val="00BF2F8C"/>
    <w:rsid w:val="00BF308F"/>
    <w:rsid w:val="00BF30CA"/>
    <w:rsid w:val="00BF30FA"/>
    <w:rsid w:val="00BF313B"/>
    <w:rsid w:val="00BF314E"/>
    <w:rsid w:val="00BF327E"/>
    <w:rsid w:val="00BF342E"/>
    <w:rsid w:val="00BF37F8"/>
    <w:rsid w:val="00BF386E"/>
    <w:rsid w:val="00BF3891"/>
    <w:rsid w:val="00BF38ED"/>
    <w:rsid w:val="00BF3A7A"/>
    <w:rsid w:val="00BF3AF4"/>
    <w:rsid w:val="00BF3B96"/>
    <w:rsid w:val="00BF3CD6"/>
    <w:rsid w:val="00BF3CE8"/>
    <w:rsid w:val="00BF3D5C"/>
    <w:rsid w:val="00BF3E01"/>
    <w:rsid w:val="00BF3E37"/>
    <w:rsid w:val="00BF41CB"/>
    <w:rsid w:val="00BF4215"/>
    <w:rsid w:val="00BF42AA"/>
    <w:rsid w:val="00BF43A2"/>
    <w:rsid w:val="00BF4529"/>
    <w:rsid w:val="00BF45EE"/>
    <w:rsid w:val="00BF46A8"/>
    <w:rsid w:val="00BF48A8"/>
    <w:rsid w:val="00BF4983"/>
    <w:rsid w:val="00BF4BC1"/>
    <w:rsid w:val="00BF4C4E"/>
    <w:rsid w:val="00BF4CD0"/>
    <w:rsid w:val="00BF4F16"/>
    <w:rsid w:val="00BF5166"/>
    <w:rsid w:val="00BF52F9"/>
    <w:rsid w:val="00BF55AA"/>
    <w:rsid w:val="00BF5A18"/>
    <w:rsid w:val="00BF5C2E"/>
    <w:rsid w:val="00BF609D"/>
    <w:rsid w:val="00BF636D"/>
    <w:rsid w:val="00BF6641"/>
    <w:rsid w:val="00BF67AB"/>
    <w:rsid w:val="00BF6858"/>
    <w:rsid w:val="00BF68CF"/>
    <w:rsid w:val="00BF68ED"/>
    <w:rsid w:val="00BF6A99"/>
    <w:rsid w:val="00BF6AA7"/>
    <w:rsid w:val="00BF6AFD"/>
    <w:rsid w:val="00BF6CF6"/>
    <w:rsid w:val="00BF6D3F"/>
    <w:rsid w:val="00BF6D5F"/>
    <w:rsid w:val="00BF6DA0"/>
    <w:rsid w:val="00BF6DBD"/>
    <w:rsid w:val="00BF6E5F"/>
    <w:rsid w:val="00BF71A1"/>
    <w:rsid w:val="00BF7375"/>
    <w:rsid w:val="00BF7406"/>
    <w:rsid w:val="00BF75DF"/>
    <w:rsid w:val="00BF7650"/>
    <w:rsid w:val="00BF76D9"/>
    <w:rsid w:val="00BF7731"/>
    <w:rsid w:val="00BF7791"/>
    <w:rsid w:val="00BF77E5"/>
    <w:rsid w:val="00BF791D"/>
    <w:rsid w:val="00BF794C"/>
    <w:rsid w:val="00BF795D"/>
    <w:rsid w:val="00BF7A0B"/>
    <w:rsid w:val="00BF7A80"/>
    <w:rsid w:val="00BF7A83"/>
    <w:rsid w:val="00BF7B7F"/>
    <w:rsid w:val="00BF7C2B"/>
    <w:rsid w:val="00BF7C73"/>
    <w:rsid w:val="00BF7CF2"/>
    <w:rsid w:val="00BF7F6D"/>
    <w:rsid w:val="00C00006"/>
    <w:rsid w:val="00C0049D"/>
    <w:rsid w:val="00C004A0"/>
    <w:rsid w:val="00C00827"/>
    <w:rsid w:val="00C008B6"/>
    <w:rsid w:val="00C00906"/>
    <w:rsid w:val="00C00B43"/>
    <w:rsid w:val="00C00D8C"/>
    <w:rsid w:val="00C00DDA"/>
    <w:rsid w:val="00C00DF1"/>
    <w:rsid w:val="00C00E00"/>
    <w:rsid w:val="00C00E17"/>
    <w:rsid w:val="00C00EE3"/>
    <w:rsid w:val="00C00F53"/>
    <w:rsid w:val="00C01073"/>
    <w:rsid w:val="00C01106"/>
    <w:rsid w:val="00C01215"/>
    <w:rsid w:val="00C01710"/>
    <w:rsid w:val="00C01795"/>
    <w:rsid w:val="00C017AC"/>
    <w:rsid w:val="00C019F5"/>
    <w:rsid w:val="00C019F7"/>
    <w:rsid w:val="00C01B53"/>
    <w:rsid w:val="00C01B7B"/>
    <w:rsid w:val="00C01BAB"/>
    <w:rsid w:val="00C01C5A"/>
    <w:rsid w:val="00C01EDB"/>
    <w:rsid w:val="00C01F90"/>
    <w:rsid w:val="00C0205F"/>
    <w:rsid w:val="00C02124"/>
    <w:rsid w:val="00C02217"/>
    <w:rsid w:val="00C02227"/>
    <w:rsid w:val="00C022CB"/>
    <w:rsid w:val="00C022D8"/>
    <w:rsid w:val="00C023DC"/>
    <w:rsid w:val="00C024BA"/>
    <w:rsid w:val="00C02500"/>
    <w:rsid w:val="00C02584"/>
    <w:rsid w:val="00C02602"/>
    <w:rsid w:val="00C02782"/>
    <w:rsid w:val="00C02A87"/>
    <w:rsid w:val="00C02B03"/>
    <w:rsid w:val="00C02B8B"/>
    <w:rsid w:val="00C02BEB"/>
    <w:rsid w:val="00C02C2C"/>
    <w:rsid w:val="00C02C49"/>
    <w:rsid w:val="00C02CA4"/>
    <w:rsid w:val="00C02DEE"/>
    <w:rsid w:val="00C02F32"/>
    <w:rsid w:val="00C03004"/>
    <w:rsid w:val="00C03088"/>
    <w:rsid w:val="00C03154"/>
    <w:rsid w:val="00C032C6"/>
    <w:rsid w:val="00C03393"/>
    <w:rsid w:val="00C033C8"/>
    <w:rsid w:val="00C033DE"/>
    <w:rsid w:val="00C0340E"/>
    <w:rsid w:val="00C0345F"/>
    <w:rsid w:val="00C034A3"/>
    <w:rsid w:val="00C035DF"/>
    <w:rsid w:val="00C0362E"/>
    <w:rsid w:val="00C037BF"/>
    <w:rsid w:val="00C03843"/>
    <w:rsid w:val="00C038D1"/>
    <w:rsid w:val="00C03C05"/>
    <w:rsid w:val="00C03C1E"/>
    <w:rsid w:val="00C03CAA"/>
    <w:rsid w:val="00C03E6A"/>
    <w:rsid w:val="00C03EF3"/>
    <w:rsid w:val="00C0412A"/>
    <w:rsid w:val="00C04141"/>
    <w:rsid w:val="00C041C1"/>
    <w:rsid w:val="00C04553"/>
    <w:rsid w:val="00C04562"/>
    <w:rsid w:val="00C04714"/>
    <w:rsid w:val="00C0495A"/>
    <w:rsid w:val="00C04A15"/>
    <w:rsid w:val="00C04AD8"/>
    <w:rsid w:val="00C04CCB"/>
    <w:rsid w:val="00C04CE3"/>
    <w:rsid w:val="00C04D43"/>
    <w:rsid w:val="00C04EE8"/>
    <w:rsid w:val="00C0513D"/>
    <w:rsid w:val="00C05147"/>
    <w:rsid w:val="00C0525F"/>
    <w:rsid w:val="00C054A3"/>
    <w:rsid w:val="00C05511"/>
    <w:rsid w:val="00C05516"/>
    <w:rsid w:val="00C056CE"/>
    <w:rsid w:val="00C057C1"/>
    <w:rsid w:val="00C057E9"/>
    <w:rsid w:val="00C05A71"/>
    <w:rsid w:val="00C05B36"/>
    <w:rsid w:val="00C05CA4"/>
    <w:rsid w:val="00C05DFC"/>
    <w:rsid w:val="00C05FE4"/>
    <w:rsid w:val="00C0604A"/>
    <w:rsid w:val="00C060B0"/>
    <w:rsid w:val="00C0622F"/>
    <w:rsid w:val="00C062D2"/>
    <w:rsid w:val="00C063FD"/>
    <w:rsid w:val="00C06424"/>
    <w:rsid w:val="00C065CA"/>
    <w:rsid w:val="00C068A5"/>
    <w:rsid w:val="00C068A8"/>
    <w:rsid w:val="00C06B85"/>
    <w:rsid w:val="00C06B9E"/>
    <w:rsid w:val="00C06C21"/>
    <w:rsid w:val="00C06CAD"/>
    <w:rsid w:val="00C06D7C"/>
    <w:rsid w:val="00C06ECB"/>
    <w:rsid w:val="00C06FC0"/>
    <w:rsid w:val="00C07020"/>
    <w:rsid w:val="00C0724D"/>
    <w:rsid w:val="00C074FD"/>
    <w:rsid w:val="00C07515"/>
    <w:rsid w:val="00C0767A"/>
    <w:rsid w:val="00C076C8"/>
    <w:rsid w:val="00C0791D"/>
    <w:rsid w:val="00C079AE"/>
    <w:rsid w:val="00C07B24"/>
    <w:rsid w:val="00C07E5E"/>
    <w:rsid w:val="00C10508"/>
    <w:rsid w:val="00C105A6"/>
    <w:rsid w:val="00C106ED"/>
    <w:rsid w:val="00C1070B"/>
    <w:rsid w:val="00C107E0"/>
    <w:rsid w:val="00C109CA"/>
    <w:rsid w:val="00C10D6C"/>
    <w:rsid w:val="00C10DB5"/>
    <w:rsid w:val="00C10E86"/>
    <w:rsid w:val="00C10EA4"/>
    <w:rsid w:val="00C111B2"/>
    <w:rsid w:val="00C1128C"/>
    <w:rsid w:val="00C112B5"/>
    <w:rsid w:val="00C11377"/>
    <w:rsid w:val="00C113EB"/>
    <w:rsid w:val="00C114DB"/>
    <w:rsid w:val="00C115FE"/>
    <w:rsid w:val="00C11792"/>
    <w:rsid w:val="00C117A8"/>
    <w:rsid w:val="00C117AE"/>
    <w:rsid w:val="00C11947"/>
    <w:rsid w:val="00C11AAD"/>
    <w:rsid w:val="00C11B09"/>
    <w:rsid w:val="00C11C75"/>
    <w:rsid w:val="00C11C9B"/>
    <w:rsid w:val="00C11F89"/>
    <w:rsid w:val="00C11FA7"/>
    <w:rsid w:val="00C11FCB"/>
    <w:rsid w:val="00C1207B"/>
    <w:rsid w:val="00C1209E"/>
    <w:rsid w:val="00C1229F"/>
    <w:rsid w:val="00C1236E"/>
    <w:rsid w:val="00C1256E"/>
    <w:rsid w:val="00C12698"/>
    <w:rsid w:val="00C127C6"/>
    <w:rsid w:val="00C12908"/>
    <w:rsid w:val="00C1297C"/>
    <w:rsid w:val="00C12AC4"/>
    <w:rsid w:val="00C12B06"/>
    <w:rsid w:val="00C12B15"/>
    <w:rsid w:val="00C12BC4"/>
    <w:rsid w:val="00C12C9A"/>
    <w:rsid w:val="00C12CFA"/>
    <w:rsid w:val="00C12E31"/>
    <w:rsid w:val="00C12E43"/>
    <w:rsid w:val="00C13115"/>
    <w:rsid w:val="00C13133"/>
    <w:rsid w:val="00C13415"/>
    <w:rsid w:val="00C136C9"/>
    <w:rsid w:val="00C13A9F"/>
    <w:rsid w:val="00C13BED"/>
    <w:rsid w:val="00C13BEF"/>
    <w:rsid w:val="00C13F4C"/>
    <w:rsid w:val="00C14041"/>
    <w:rsid w:val="00C14134"/>
    <w:rsid w:val="00C141B9"/>
    <w:rsid w:val="00C14321"/>
    <w:rsid w:val="00C1439E"/>
    <w:rsid w:val="00C143A4"/>
    <w:rsid w:val="00C144C2"/>
    <w:rsid w:val="00C1461F"/>
    <w:rsid w:val="00C1464A"/>
    <w:rsid w:val="00C1466E"/>
    <w:rsid w:val="00C146E5"/>
    <w:rsid w:val="00C14746"/>
    <w:rsid w:val="00C148CA"/>
    <w:rsid w:val="00C148F3"/>
    <w:rsid w:val="00C14AA8"/>
    <w:rsid w:val="00C14B58"/>
    <w:rsid w:val="00C14DC9"/>
    <w:rsid w:val="00C14DCF"/>
    <w:rsid w:val="00C14E4F"/>
    <w:rsid w:val="00C14FBA"/>
    <w:rsid w:val="00C14FF7"/>
    <w:rsid w:val="00C1502A"/>
    <w:rsid w:val="00C15349"/>
    <w:rsid w:val="00C1548B"/>
    <w:rsid w:val="00C154F0"/>
    <w:rsid w:val="00C154FC"/>
    <w:rsid w:val="00C155E9"/>
    <w:rsid w:val="00C1587F"/>
    <w:rsid w:val="00C158C6"/>
    <w:rsid w:val="00C1592F"/>
    <w:rsid w:val="00C1598F"/>
    <w:rsid w:val="00C159E5"/>
    <w:rsid w:val="00C15C18"/>
    <w:rsid w:val="00C15FA2"/>
    <w:rsid w:val="00C16173"/>
    <w:rsid w:val="00C161F7"/>
    <w:rsid w:val="00C161FF"/>
    <w:rsid w:val="00C16261"/>
    <w:rsid w:val="00C16403"/>
    <w:rsid w:val="00C1643E"/>
    <w:rsid w:val="00C165F2"/>
    <w:rsid w:val="00C16746"/>
    <w:rsid w:val="00C167A0"/>
    <w:rsid w:val="00C16800"/>
    <w:rsid w:val="00C16885"/>
    <w:rsid w:val="00C168F7"/>
    <w:rsid w:val="00C16B93"/>
    <w:rsid w:val="00C16C57"/>
    <w:rsid w:val="00C16E98"/>
    <w:rsid w:val="00C16EE3"/>
    <w:rsid w:val="00C17071"/>
    <w:rsid w:val="00C172D4"/>
    <w:rsid w:val="00C17464"/>
    <w:rsid w:val="00C1747F"/>
    <w:rsid w:val="00C17485"/>
    <w:rsid w:val="00C17587"/>
    <w:rsid w:val="00C17589"/>
    <w:rsid w:val="00C175CB"/>
    <w:rsid w:val="00C176E0"/>
    <w:rsid w:val="00C179A9"/>
    <w:rsid w:val="00C17AD1"/>
    <w:rsid w:val="00C17B28"/>
    <w:rsid w:val="00C17C3A"/>
    <w:rsid w:val="00C17C49"/>
    <w:rsid w:val="00C17D7A"/>
    <w:rsid w:val="00C17F8D"/>
    <w:rsid w:val="00C201C5"/>
    <w:rsid w:val="00C204D1"/>
    <w:rsid w:val="00C2072F"/>
    <w:rsid w:val="00C2077F"/>
    <w:rsid w:val="00C207D7"/>
    <w:rsid w:val="00C209F8"/>
    <w:rsid w:val="00C20A22"/>
    <w:rsid w:val="00C20AE8"/>
    <w:rsid w:val="00C20B33"/>
    <w:rsid w:val="00C20C9C"/>
    <w:rsid w:val="00C20CCC"/>
    <w:rsid w:val="00C20EF1"/>
    <w:rsid w:val="00C20F4A"/>
    <w:rsid w:val="00C20F4D"/>
    <w:rsid w:val="00C20F65"/>
    <w:rsid w:val="00C21376"/>
    <w:rsid w:val="00C21417"/>
    <w:rsid w:val="00C21430"/>
    <w:rsid w:val="00C21529"/>
    <w:rsid w:val="00C2154A"/>
    <w:rsid w:val="00C2159E"/>
    <w:rsid w:val="00C21621"/>
    <w:rsid w:val="00C216DD"/>
    <w:rsid w:val="00C217D1"/>
    <w:rsid w:val="00C218FD"/>
    <w:rsid w:val="00C21938"/>
    <w:rsid w:val="00C219BA"/>
    <w:rsid w:val="00C21AD5"/>
    <w:rsid w:val="00C21BAB"/>
    <w:rsid w:val="00C21BF7"/>
    <w:rsid w:val="00C21D43"/>
    <w:rsid w:val="00C21DDD"/>
    <w:rsid w:val="00C21F0A"/>
    <w:rsid w:val="00C21F0C"/>
    <w:rsid w:val="00C21F0E"/>
    <w:rsid w:val="00C21F74"/>
    <w:rsid w:val="00C21FE5"/>
    <w:rsid w:val="00C22301"/>
    <w:rsid w:val="00C224CE"/>
    <w:rsid w:val="00C22648"/>
    <w:rsid w:val="00C226A2"/>
    <w:rsid w:val="00C22736"/>
    <w:rsid w:val="00C22751"/>
    <w:rsid w:val="00C228C7"/>
    <w:rsid w:val="00C22952"/>
    <w:rsid w:val="00C2297F"/>
    <w:rsid w:val="00C22AAF"/>
    <w:rsid w:val="00C22BB2"/>
    <w:rsid w:val="00C22C6D"/>
    <w:rsid w:val="00C22CD3"/>
    <w:rsid w:val="00C22F6C"/>
    <w:rsid w:val="00C22F80"/>
    <w:rsid w:val="00C22FB6"/>
    <w:rsid w:val="00C23206"/>
    <w:rsid w:val="00C2321F"/>
    <w:rsid w:val="00C23262"/>
    <w:rsid w:val="00C23456"/>
    <w:rsid w:val="00C234C5"/>
    <w:rsid w:val="00C237A7"/>
    <w:rsid w:val="00C23808"/>
    <w:rsid w:val="00C2383E"/>
    <w:rsid w:val="00C2386E"/>
    <w:rsid w:val="00C239F9"/>
    <w:rsid w:val="00C23C67"/>
    <w:rsid w:val="00C23C86"/>
    <w:rsid w:val="00C23D10"/>
    <w:rsid w:val="00C23D80"/>
    <w:rsid w:val="00C23E85"/>
    <w:rsid w:val="00C24059"/>
    <w:rsid w:val="00C241CF"/>
    <w:rsid w:val="00C243C5"/>
    <w:rsid w:val="00C24522"/>
    <w:rsid w:val="00C24602"/>
    <w:rsid w:val="00C2467C"/>
    <w:rsid w:val="00C247D5"/>
    <w:rsid w:val="00C24B14"/>
    <w:rsid w:val="00C24BAD"/>
    <w:rsid w:val="00C24DA6"/>
    <w:rsid w:val="00C24E2E"/>
    <w:rsid w:val="00C24F97"/>
    <w:rsid w:val="00C25065"/>
    <w:rsid w:val="00C25129"/>
    <w:rsid w:val="00C25134"/>
    <w:rsid w:val="00C25297"/>
    <w:rsid w:val="00C252AC"/>
    <w:rsid w:val="00C25474"/>
    <w:rsid w:val="00C254DA"/>
    <w:rsid w:val="00C254FD"/>
    <w:rsid w:val="00C257D5"/>
    <w:rsid w:val="00C257E6"/>
    <w:rsid w:val="00C25992"/>
    <w:rsid w:val="00C25AB8"/>
    <w:rsid w:val="00C25AD5"/>
    <w:rsid w:val="00C25D7B"/>
    <w:rsid w:val="00C2602C"/>
    <w:rsid w:val="00C260AB"/>
    <w:rsid w:val="00C260C0"/>
    <w:rsid w:val="00C26284"/>
    <w:rsid w:val="00C262CE"/>
    <w:rsid w:val="00C26313"/>
    <w:rsid w:val="00C26370"/>
    <w:rsid w:val="00C26372"/>
    <w:rsid w:val="00C26426"/>
    <w:rsid w:val="00C2666B"/>
    <w:rsid w:val="00C2670C"/>
    <w:rsid w:val="00C26987"/>
    <w:rsid w:val="00C269DF"/>
    <w:rsid w:val="00C26B21"/>
    <w:rsid w:val="00C26C04"/>
    <w:rsid w:val="00C26D87"/>
    <w:rsid w:val="00C27080"/>
    <w:rsid w:val="00C27135"/>
    <w:rsid w:val="00C272D7"/>
    <w:rsid w:val="00C273AD"/>
    <w:rsid w:val="00C2745D"/>
    <w:rsid w:val="00C2746B"/>
    <w:rsid w:val="00C27652"/>
    <w:rsid w:val="00C276F8"/>
    <w:rsid w:val="00C27718"/>
    <w:rsid w:val="00C2774E"/>
    <w:rsid w:val="00C27757"/>
    <w:rsid w:val="00C2789D"/>
    <w:rsid w:val="00C279F0"/>
    <w:rsid w:val="00C279F9"/>
    <w:rsid w:val="00C27B01"/>
    <w:rsid w:val="00C27CEB"/>
    <w:rsid w:val="00C27D0E"/>
    <w:rsid w:val="00C27E9F"/>
    <w:rsid w:val="00C303EA"/>
    <w:rsid w:val="00C303F8"/>
    <w:rsid w:val="00C30670"/>
    <w:rsid w:val="00C3070C"/>
    <w:rsid w:val="00C30751"/>
    <w:rsid w:val="00C30851"/>
    <w:rsid w:val="00C30858"/>
    <w:rsid w:val="00C30983"/>
    <w:rsid w:val="00C3098C"/>
    <w:rsid w:val="00C30A9F"/>
    <w:rsid w:val="00C30AC3"/>
    <w:rsid w:val="00C30C83"/>
    <w:rsid w:val="00C30DED"/>
    <w:rsid w:val="00C30E5B"/>
    <w:rsid w:val="00C30F12"/>
    <w:rsid w:val="00C30FF8"/>
    <w:rsid w:val="00C3133E"/>
    <w:rsid w:val="00C314AC"/>
    <w:rsid w:val="00C31668"/>
    <w:rsid w:val="00C31730"/>
    <w:rsid w:val="00C3188A"/>
    <w:rsid w:val="00C318B8"/>
    <w:rsid w:val="00C31941"/>
    <w:rsid w:val="00C319EC"/>
    <w:rsid w:val="00C31B2B"/>
    <w:rsid w:val="00C31BE5"/>
    <w:rsid w:val="00C31C41"/>
    <w:rsid w:val="00C31F17"/>
    <w:rsid w:val="00C32935"/>
    <w:rsid w:val="00C329BE"/>
    <w:rsid w:val="00C32AC1"/>
    <w:rsid w:val="00C32B13"/>
    <w:rsid w:val="00C32B4B"/>
    <w:rsid w:val="00C32C19"/>
    <w:rsid w:val="00C32C35"/>
    <w:rsid w:val="00C32D30"/>
    <w:rsid w:val="00C32D4E"/>
    <w:rsid w:val="00C32D90"/>
    <w:rsid w:val="00C33047"/>
    <w:rsid w:val="00C330A8"/>
    <w:rsid w:val="00C3310E"/>
    <w:rsid w:val="00C332C9"/>
    <w:rsid w:val="00C33441"/>
    <w:rsid w:val="00C335E9"/>
    <w:rsid w:val="00C3364A"/>
    <w:rsid w:val="00C3368F"/>
    <w:rsid w:val="00C336ED"/>
    <w:rsid w:val="00C338F1"/>
    <w:rsid w:val="00C33935"/>
    <w:rsid w:val="00C33AD0"/>
    <w:rsid w:val="00C33BDF"/>
    <w:rsid w:val="00C33C8F"/>
    <w:rsid w:val="00C33C94"/>
    <w:rsid w:val="00C33E64"/>
    <w:rsid w:val="00C33FBD"/>
    <w:rsid w:val="00C34028"/>
    <w:rsid w:val="00C343B5"/>
    <w:rsid w:val="00C346B0"/>
    <w:rsid w:val="00C348A9"/>
    <w:rsid w:val="00C349D6"/>
    <w:rsid w:val="00C34A39"/>
    <w:rsid w:val="00C34D56"/>
    <w:rsid w:val="00C34E05"/>
    <w:rsid w:val="00C35046"/>
    <w:rsid w:val="00C35084"/>
    <w:rsid w:val="00C354F4"/>
    <w:rsid w:val="00C35799"/>
    <w:rsid w:val="00C35C45"/>
    <w:rsid w:val="00C35D29"/>
    <w:rsid w:val="00C35DE0"/>
    <w:rsid w:val="00C35E75"/>
    <w:rsid w:val="00C36132"/>
    <w:rsid w:val="00C3621A"/>
    <w:rsid w:val="00C3621C"/>
    <w:rsid w:val="00C3632A"/>
    <w:rsid w:val="00C36336"/>
    <w:rsid w:val="00C365D6"/>
    <w:rsid w:val="00C365DF"/>
    <w:rsid w:val="00C365EF"/>
    <w:rsid w:val="00C36603"/>
    <w:rsid w:val="00C36657"/>
    <w:rsid w:val="00C36794"/>
    <w:rsid w:val="00C36B28"/>
    <w:rsid w:val="00C36BBD"/>
    <w:rsid w:val="00C36D08"/>
    <w:rsid w:val="00C36D39"/>
    <w:rsid w:val="00C36E46"/>
    <w:rsid w:val="00C36ED0"/>
    <w:rsid w:val="00C36EEB"/>
    <w:rsid w:val="00C373AB"/>
    <w:rsid w:val="00C3744B"/>
    <w:rsid w:val="00C374E8"/>
    <w:rsid w:val="00C375B3"/>
    <w:rsid w:val="00C3778C"/>
    <w:rsid w:val="00C37876"/>
    <w:rsid w:val="00C37B74"/>
    <w:rsid w:val="00C37DC0"/>
    <w:rsid w:val="00C37E72"/>
    <w:rsid w:val="00C37F14"/>
    <w:rsid w:val="00C37F4A"/>
    <w:rsid w:val="00C37FC9"/>
    <w:rsid w:val="00C401C1"/>
    <w:rsid w:val="00C4023B"/>
    <w:rsid w:val="00C402A0"/>
    <w:rsid w:val="00C402F9"/>
    <w:rsid w:val="00C403B2"/>
    <w:rsid w:val="00C4050B"/>
    <w:rsid w:val="00C40631"/>
    <w:rsid w:val="00C40891"/>
    <w:rsid w:val="00C40B93"/>
    <w:rsid w:val="00C41028"/>
    <w:rsid w:val="00C41072"/>
    <w:rsid w:val="00C410D0"/>
    <w:rsid w:val="00C4139C"/>
    <w:rsid w:val="00C41517"/>
    <w:rsid w:val="00C41555"/>
    <w:rsid w:val="00C41593"/>
    <w:rsid w:val="00C415A6"/>
    <w:rsid w:val="00C416F2"/>
    <w:rsid w:val="00C4172E"/>
    <w:rsid w:val="00C4179E"/>
    <w:rsid w:val="00C417FD"/>
    <w:rsid w:val="00C41995"/>
    <w:rsid w:val="00C419A8"/>
    <w:rsid w:val="00C419E0"/>
    <w:rsid w:val="00C41AB6"/>
    <w:rsid w:val="00C41B3F"/>
    <w:rsid w:val="00C41D00"/>
    <w:rsid w:val="00C41D96"/>
    <w:rsid w:val="00C41E9D"/>
    <w:rsid w:val="00C41F5E"/>
    <w:rsid w:val="00C41FF8"/>
    <w:rsid w:val="00C42174"/>
    <w:rsid w:val="00C421BD"/>
    <w:rsid w:val="00C42311"/>
    <w:rsid w:val="00C42322"/>
    <w:rsid w:val="00C4245F"/>
    <w:rsid w:val="00C42474"/>
    <w:rsid w:val="00C42500"/>
    <w:rsid w:val="00C42525"/>
    <w:rsid w:val="00C42627"/>
    <w:rsid w:val="00C42644"/>
    <w:rsid w:val="00C426B0"/>
    <w:rsid w:val="00C426BA"/>
    <w:rsid w:val="00C42763"/>
    <w:rsid w:val="00C429EF"/>
    <w:rsid w:val="00C42B4F"/>
    <w:rsid w:val="00C42BF2"/>
    <w:rsid w:val="00C42BF9"/>
    <w:rsid w:val="00C42D36"/>
    <w:rsid w:val="00C42DA2"/>
    <w:rsid w:val="00C42EE4"/>
    <w:rsid w:val="00C430D4"/>
    <w:rsid w:val="00C4322E"/>
    <w:rsid w:val="00C43347"/>
    <w:rsid w:val="00C43386"/>
    <w:rsid w:val="00C43415"/>
    <w:rsid w:val="00C43586"/>
    <w:rsid w:val="00C4371A"/>
    <w:rsid w:val="00C437AB"/>
    <w:rsid w:val="00C437B8"/>
    <w:rsid w:val="00C437D3"/>
    <w:rsid w:val="00C438AD"/>
    <w:rsid w:val="00C4399A"/>
    <w:rsid w:val="00C43C1F"/>
    <w:rsid w:val="00C43C78"/>
    <w:rsid w:val="00C43D90"/>
    <w:rsid w:val="00C43E1C"/>
    <w:rsid w:val="00C43EE7"/>
    <w:rsid w:val="00C44091"/>
    <w:rsid w:val="00C444F7"/>
    <w:rsid w:val="00C4463C"/>
    <w:rsid w:val="00C44775"/>
    <w:rsid w:val="00C4477C"/>
    <w:rsid w:val="00C44855"/>
    <w:rsid w:val="00C44A4E"/>
    <w:rsid w:val="00C44A66"/>
    <w:rsid w:val="00C44A73"/>
    <w:rsid w:val="00C44AD7"/>
    <w:rsid w:val="00C44B0F"/>
    <w:rsid w:val="00C44CB0"/>
    <w:rsid w:val="00C44CC4"/>
    <w:rsid w:val="00C44E0D"/>
    <w:rsid w:val="00C44E0E"/>
    <w:rsid w:val="00C44F07"/>
    <w:rsid w:val="00C44F93"/>
    <w:rsid w:val="00C452DA"/>
    <w:rsid w:val="00C45376"/>
    <w:rsid w:val="00C454A3"/>
    <w:rsid w:val="00C45643"/>
    <w:rsid w:val="00C4567D"/>
    <w:rsid w:val="00C4576B"/>
    <w:rsid w:val="00C4588F"/>
    <w:rsid w:val="00C45A48"/>
    <w:rsid w:val="00C45EA4"/>
    <w:rsid w:val="00C45EAF"/>
    <w:rsid w:val="00C45F3B"/>
    <w:rsid w:val="00C45FB0"/>
    <w:rsid w:val="00C4604C"/>
    <w:rsid w:val="00C46101"/>
    <w:rsid w:val="00C4618D"/>
    <w:rsid w:val="00C46199"/>
    <w:rsid w:val="00C461B6"/>
    <w:rsid w:val="00C4634F"/>
    <w:rsid w:val="00C463A1"/>
    <w:rsid w:val="00C46409"/>
    <w:rsid w:val="00C464FC"/>
    <w:rsid w:val="00C466B1"/>
    <w:rsid w:val="00C4671D"/>
    <w:rsid w:val="00C46845"/>
    <w:rsid w:val="00C4687A"/>
    <w:rsid w:val="00C46ACF"/>
    <w:rsid w:val="00C46AE4"/>
    <w:rsid w:val="00C46BB9"/>
    <w:rsid w:val="00C46BFC"/>
    <w:rsid w:val="00C46CF7"/>
    <w:rsid w:val="00C46EDC"/>
    <w:rsid w:val="00C46F26"/>
    <w:rsid w:val="00C47062"/>
    <w:rsid w:val="00C4717D"/>
    <w:rsid w:val="00C4777E"/>
    <w:rsid w:val="00C478CA"/>
    <w:rsid w:val="00C47A1A"/>
    <w:rsid w:val="00C47D4F"/>
    <w:rsid w:val="00C47D68"/>
    <w:rsid w:val="00C47ED2"/>
    <w:rsid w:val="00C47F7F"/>
    <w:rsid w:val="00C47F9F"/>
    <w:rsid w:val="00C4B7CF"/>
    <w:rsid w:val="00C50149"/>
    <w:rsid w:val="00C5020F"/>
    <w:rsid w:val="00C504F4"/>
    <w:rsid w:val="00C505EB"/>
    <w:rsid w:val="00C5080C"/>
    <w:rsid w:val="00C50A87"/>
    <w:rsid w:val="00C50B79"/>
    <w:rsid w:val="00C50BD2"/>
    <w:rsid w:val="00C50C5D"/>
    <w:rsid w:val="00C50EE9"/>
    <w:rsid w:val="00C50F42"/>
    <w:rsid w:val="00C51199"/>
    <w:rsid w:val="00C5120A"/>
    <w:rsid w:val="00C51351"/>
    <w:rsid w:val="00C513F9"/>
    <w:rsid w:val="00C51433"/>
    <w:rsid w:val="00C514A1"/>
    <w:rsid w:val="00C51A70"/>
    <w:rsid w:val="00C51BF2"/>
    <w:rsid w:val="00C51CD7"/>
    <w:rsid w:val="00C51D34"/>
    <w:rsid w:val="00C51F43"/>
    <w:rsid w:val="00C51FF4"/>
    <w:rsid w:val="00C5214F"/>
    <w:rsid w:val="00C523A1"/>
    <w:rsid w:val="00C523C0"/>
    <w:rsid w:val="00C52540"/>
    <w:rsid w:val="00C5258B"/>
    <w:rsid w:val="00C5266A"/>
    <w:rsid w:val="00C527D6"/>
    <w:rsid w:val="00C528BB"/>
    <w:rsid w:val="00C52996"/>
    <w:rsid w:val="00C52B9C"/>
    <w:rsid w:val="00C52D23"/>
    <w:rsid w:val="00C52EE3"/>
    <w:rsid w:val="00C5306C"/>
    <w:rsid w:val="00C53146"/>
    <w:rsid w:val="00C53157"/>
    <w:rsid w:val="00C533C4"/>
    <w:rsid w:val="00C533D7"/>
    <w:rsid w:val="00C533E9"/>
    <w:rsid w:val="00C5341A"/>
    <w:rsid w:val="00C5348A"/>
    <w:rsid w:val="00C534DC"/>
    <w:rsid w:val="00C536EE"/>
    <w:rsid w:val="00C53895"/>
    <w:rsid w:val="00C53954"/>
    <w:rsid w:val="00C53D1C"/>
    <w:rsid w:val="00C53D77"/>
    <w:rsid w:val="00C53E38"/>
    <w:rsid w:val="00C53EC7"/>
    <w:rsid w:val="00C53F59"/>
    <w:rsid w:val="00C5401C"/>
    <w:rsid w:val="00C54208"/>
    <w:rsid w:val="00C542BD"/>
    <w:rsid w:val="00C543EE"/>
    <w:rsid w:val="00C54541"/>
    <w:rsid w:val="00C54648"/>
    <w:rsid w:val="00C54764"/>
    <w:rsid w:val="00C54881"/>
    <w:rsid w:val="00C548E4"/>
    <w:rsid w:val="00C5496D"/>
    <w:rsid w:val="00C54AF4"/>
    <w:rsid w:val="00C54BA1"/>
    <w:rsid w:val="00C54BAF"/>
    <w:rsid w:val="00C54C12"/>
    <w:rsid w:val="00C54D0F"/>
    <w:rsid w:val="00C54D13"/>
    <w:rsid w:val="00C54ED1"/>
    <w:rsid w:val="00C54F1C"/>
    <w:rsid w:val="00C55400"/>
    <w:rsid w:val="00C554C8"/>
    <w:rsid w:val="00C55637"/>
    <w:rsid w:val="00C557B1"/>
    <w:rsid w:val="00C55951"/>
    <w:rsid w:val="00C55B58"/>
    <w:rsid w:val="00C55C04"/>
    <w:rsid w:val="00C55C08"/>
    <w:rsid w:val="00C55CB3"/>
    <w:rsid w:val="00C55E86"/>
    <w:rsid w:val="00C55EAE"/>
    <w:rsid w:val="00C55ED8"/>
    <w:rsid w:val="00C55F4D"/>
    <w:rsid w:val="00C55FF0"/>
    <w:rsid w:val="00C56356"/>
    <w:rsid w:val="00C563EE"/>
    <w:rsid w:val="00C564A0"/>
    <w:rsid w:val="00C564A2"/>
    <w:rsid w:val="00C56511"/>
    <w:rsid w:val="00C565AF"/>
    <w:rsid w:val="00C565B0"/>
    <w:rsid w:val="00C565F9"/>
    <w:rsid w:val="00C56706"/>
    <w:rsid w:val="00C56780"/>
    <w:rsid w:val="00C567CF"/>
    <w:rsid w:val="00C56803"/>
    <w:rsid w:val="00C56AF9"/>
    <w:rsid w:val="00C56B4C"/>
    <w:rsid w:val="00C56BA2"/>
    <w:rsid w:val="00C56E1E"/>
    <w:rsid w:val="00C56E2D"/>
    <w:rsid w:val="00C56E67"/>
    <w:rsid w:val="00C57187"/>
    <w:rsid w:val="00C5722D"/>
    <w:rsid w:val="00C5736C"/>
    <w:rsid w:val="00C57638"/>
    <w:rsid w:val="00C57886"/>
    <w:rsid w:val="00C578AA"/>
    <w:rsid w:val="00C57950"/>
    <w:rsid w:val="00C579F2"/>
    <w:rsid w:val="00C57A34"/>
    <w:rsid w:val="00C57B14"/>
    <w:rsid w:val="00C57B63"/>
    <w:rsid w:val="00C57C4C"/>
    <w:rsid w:val="00C57CB4"/>
    <w:rsid w:val="00C57CF1"/>
    <w:rsid w:val="00C57D34"/>
    <w:rsid w:val="00C57DF3"/>
    <w:rsid w:val="00C57E8F"/>
    <w:rsid w:val="00C57F07"/>
    <w:rsid w:val="00C57FAB"/>
    <w:rsid w:val="00C60038"/>
    <w:rsid w:val="00C60344"/>
    <w:rsid w:val="00C6046E"/>
    <w:rsid w:val="00C60507"/>
    <w:rsid w:val="00C6061A"/>
    <w:rsid w:val="00C60753"/>
    <w:rsid w:val="00C60776"/>
    <w:rsid w:val="00C607E2"/>
    <w:rsid w:val="00C60803"/>
    <w:rsid w:val="00C608FA"/>
    <w:rsid w:val="00C60AB9"/>
    <w:rsid w:val="00C60B71"/>
    <w:rsid w:val="00C60C74"/>
    <w:rsid w:val="00C60DF3"/>
    <w:rsid w:val="00C61009"/>
    <w:rsid w:val="00C6103B"/>
    <w:rsid w:val="00C61064"/>
    <w:rsid w:val="00C61097"/>
    <w:rsid w:val="00C613BE"/>
    <w:rsid w:val="00C6148E"/>
    <w:rsid w:val="00C614D9"/>
    <w:rsid w:val="00C6157F"/>
    <w:rsid w:val="00C6165E"/>
    <w:rsid w:val="00C61681"/>
    <w:rsid w:val="00C616FA"/>
    <w:rsid w:val="00C6184F"/>
    <w:rsid w:val="00C61888"/>
    <w:rsid w:val="00C6190E"/>
    <w:rsid w:val="00C61AC3"/>
    <w:rsid w:val="00C61CBA"/>
    <w:rsid w:val="00C61E92"/>
    <w:rsid w:val="00C61F59"/>
    <w:rsid w:val="00C6204F"/>
    <w:rsid w:val="00C622F0"/>
    <w:rsid w:val="00C6244D"/>
    <w:rsid w:val="00C6254A"/>
    <w:rsid w:val="00C62560"/>
    <w:rsid w:val="00C6267D"/>
    <w:rsid w:val="00C626B5"/>
    <w:rsid w:val="00C626DC"/>
    <w:rsid w:val="00C6286B"/>
    <w:rsid w:val="00C628E8"/>
    <w:rsid w:val="00C62ADF"/>
    <w:rsid w:val="00C62B02"/>
    <w:rsid w:val="00C62B9D"/>
    <w:rsid w:val="00C62C30"/>
    <w:rsid w:val="00C62DFF"/>
    <w:rsid w:val="00C6308F"/>
    <w:rsid w:val="00C632E3"/>
    <w:rsid w:val="00C632F0"/>
    <w:rsid w:val="00C6335E"/>
    <w:rsid w:val="00C633F6"/>
    <w:rsid w:val="00C6344E"/>
    <w:rsid w:val="00C6353D"/>
    <w:rsid w:val="00C636F9"/>
    <w:rsid w:val="00C636FC"/>
    <w:rsid w:val="00C63724"/>
    <w:rsid w:val="00C639BE"/>
    <w:rsid w:val="00C63B50"/>
    <w:rsid w:val="00C63BFB"/>
    <w:rsid w:val="00C63C86"/>
    <w:rsid w:val="00C63CD9"/>
    <w:rsid w:val="00C64066"/>
    <w:rsid w:val="00C640F4"/>
    <w:rsid w:val="00C64287"/>
    <w:rsid w:val="00C643DB"/>
    <w:rsid w:val="00C64539"/>
    <w:rsid w:val="00C645DD"/>
    <w:rsid w:val="00C64685"/>
    <w:rsid w:val="00C647B5"/>
    <w:rsid w:val="00C64918"/>
    <w:rsid w:val="00C64939"/>
    <w:rsid w:val="00C64AD1"/>
    <w:rsid w:val="00C64AD6"/>
    <w:rsid w:val="00C64B01"/>
    <w:rsid w:val="00C64B17"/>
    <w:rsid w:val="00C64BC7"/>
    <w:rsid w:val="00C64C41"/>
    <w:rsid w:val="00C64C65"/>
    <w:rsid w:val="00C64C8B"/>
    <w:rsid w:val="00C64F33"/>
    <w:rsid w:val="00C65041"/>
    <w:rsid w:val="00C6506C"/>
    <w:rsid w:val="00C652C2"/>
    <w:rsid w:val="00C652CB"/>
    <w:rsid w:val="00C653A4"/>
    <w:rsid w:val="00C6558C"/>
    <w:rsid w:val="00C657DE"/>
    <w:rsid w:val="00C65AAF"/>
    <w:rsid w:val="00C65B3F"/>
    <w:rsid w:val="00C65B43"/>
    <w:rsid w:val="00C65DEF"/>
    <w:rsid w:val="00C65E70"/>
    <w:rsid w:val="00C661F6"/>
    <w:rsid w:val="00C6620B"/>
    <w:rsid w:val="00C66231"/>
    <w:rsid w:val="00C662BC"/>
    <w:rsid w:val="00C66405"/>
    <w:rsid w:val="00C6648B"/>
    <w:rsid w:val="00C664E1"/>
    <w:rsid w:val="00C6653F"/>
    <w:rsid w:val="00C6663D"/>
    <w:rsid w:val="00C667D3"/>
    <w:rsid w:val="00C667DD"/>
    <w:rsid w:val="00C66870"/>
    <w:rsid w:val="00C66B91"/>
    <w:rsid w:val="00C66D03"/>
    <w:rsid w:val="00C66F3A"/>
    <w:rsid w:val="00C66F97"/>
    <w:rsid w:val="00C66FA8"/>
    <w:rsid w:val="00C670B4"/>
    <w:rsid w:val="00C6715F"/>
    <w:rsid w:val="00C674D9"/>
    <w:rsid w:val="00C67763"/>
    <w:rsid w:val="00C678C6"/>
    <w:rsid w:val="00C678DB"/>
    <w:rsid w:val="00C67A3C"/>
    <w:rsid w:val="00C67B92"/>
    <w:rsid w:val="00C67D52"/>
    <w:rsid w:val="00C67DAC"/>
    <w:rsid w:val="00C67DDA"/>
    <w:rsid w:val="00C70040"/>
    <w:rsid w:val="00C7018C"/>
    <w:rsid w:val="00C701A3"/>
    <w:rsid w:val="00C701FA"/>
    <w:rsid w:val="00C702CB"/>
    <w:rsid w:val="00C702EF"/>
    <w:rsid w:val="00C704F1"/>
    <w:rsid w:val="00C70549"/>
    <w:rsid w:val="00C70748"/>
    <w:rsid w:val="00C70770"/>
    <w:rsid w:val="00C7082C"/>
    <w:rsid w:val="00C70A53"/>
    <w:rsid w:val="00C70ACB"/>
    <w:rsid w:val="00C70B3E"/>
    <w:rsid w:val="00C70B49"/>
    <w:rsid w:val="00C70CE7"/>
    <w:rsid w:val="00C70D83"/>
    <w:rsid w:val="00C70E6C"/>
    <w:rsid w:val="00C70F08"/>
    <w:rsid w:val="00C70F40"/>
    <w:rsid w:val="00C70F46"/>
    <w:rsid w:val="00C7136F"/>
    <w:rsid w:val="00C713F0"/>
    <w:rsid w:val="00C71538"/>
    <w:rsid w:val="00C7155F"/>
    <w:rsid w:val="00C71560"/>
    <w:rsid w:val="00C71618"/>
    <w:rsid w:val="00C71792"/>
    <w:rsid w:val="00C717DF"/>
    <w:rsid w:val="00C718C4"/>
    <w:rsid w:val="00C71A7E"/>
    <w:rsid w:val="00C71A93"/>
    <w:rsid w:val="00C71C88"/>
    <w:rsid w:val="00C71E07"/>
    <w:rsid w:val="00C71FCB"/>
    <w:rsid w:val="00C71FFB"/>
    <w:rsid w:val="00C72075"/>
    <w:rsid w:val="00C720C1"/>
    <w:rsid w:val="00C722CC"/>
    <w:rsid w:val="00C723F4"/>
    <w:rsid w:val="00C72746"/>
    <w:rsid w:val="00C727A7"/>
    <w:rsid w:val="00C727DD"/>
    <w:rsid w:val="00C72AA1"/>
    <w:rsid w:val="00C72CB8"/>
    <w:rsid w:val="00C72D98"/>
    <w:rsid w:val="00C72DD8"/>
    <w:rsid w:val="00C72EE1"/>
    <w:rsid w:val="00C72FC9"/>
    <w:rsid w:val="00C7305A"/>
    <w:rsid w:val="00C730B4"/>
    <w:rsid w:val="00C730C7"/>
    <w:rsid w:val="00C73134"/>
    <w:rsid w:val="00C73491"/>
    <w:rsid w:val="00C73793"/>
    <w:rsid w:val="00C73841"/>
    <w:rsid w:val="00C738DD"/>
    <w:rsid w:val="00C73BDB"/>
    <w:rsid w:val="00C73BEF"/>
    <w:rsid w:val="00C73CD3"/>
    <w:rsid w:val="00C73DED"/>
    <w:rsid w:val="00C73E34"/>
    <w:rsid w:val="00C73E4E"/>
    <w:rsid w:val="00C73EF7"/>
    <w:rsid w:val="00C74029"/>
    <w:rsid w:val="00C74251"/>
    <w:rsid w:val="00C742EB"/>
    <w:rsid w:val="00C74386"/>
    <w:rsid w:val="00C74521"/>
    <w:rsid w:val="00C7460F"/>
    <w:rsid w:val="00C7474D"/>
    <w:rsid w:val="00C7478F"/>
    <w:rsid w:val="00C74984"/>
    <w:rsid w:val="00C749A7"/>
    <w:rsid w:val="00C74B78"/>
    <w:rsid w:val="00C74D7A"/>
    <w:rsid w:val="00C74D8D"/>
    <w:rsid w:val="00C74DC1"/>
    <w:rsid w:val="00C74EA2"/>
    <w:rsid w:val="00C74F52"/>
    <w:rsid w:val="00C75014"/>
    <w:rsid w:val="00C751C2"/>
    <w:rsid w:val="00C7530C"/>
    <w:rsid w:val="00C753CE"/>
    <w:rsid w:val="00C75590"/>
    <w:rsid w:val="00C75754"/>
    <w:rsid w:val="00C75770"/>
    <w:rsid w:val="00C7593F"/>
    <w:rsid w:val="00C75963"/>
    <w:rsid w:val="00C75A5F"/>
    <w:rsid w:val="00C75CCA"/>
    <w:rsid w:val="00C75E42"/>
    <w:rsid w:val="00C762A9"/>
    <w:rsid w:val="00C76309"/>
    <w:rsid w:val="00C76582"/>
    <w:rsid w:val="00C76829"/>
    <w:rsid w:val="00C76837"/>
    <w:rsid w:val="00C76A6D"/>
    <w:rsid w:val="00C76B5C"/>
    <w:rsid w:val="00C76B63"/>
    <w:rsid w:val="00C76B67"/>
    <w:rsid w:val="00C76B8C"/>
    <w:rsid w:val="00C76D20"/>
    <w:rsid w:val="00C76EF0"/>
    <w:rsid w:val="00C76EFF"/>
    <w:rsid w:val="00C76FF1"/>
    <w:rsid w:val="00C770FE"/>
    <w:rsid w:val="00C77134"/>
    <w:rsid w:val="00C77302"/>
    <w:rsid w:val="00C773CF"/>
    <w:rsid w:val="00C77477"/>
    <w:rsid w:val="00C774B0"/>
    <w:rsid w:val="00C77692"/>
    <w:rsid w:val="00C77693"/>
    <w:rsid w:val="00C776CD"/>
    <w:rsid w:val="00C77741"/>
    <w:rsid w:val="00C778BD"/>
    <w:rsid w:val="00C779C3"/>
    <w:rsid w:val="00C77B25"/>
    <w:rsid w:val="00C77EE0"/>
    <w:rsid w:val="00C77F27"/>
    <w:rsid w:val="00C77FE4"/>
    <w:rsid w:val="00C8016C"/>
    <w:rsid w:val="00C80332"/>
    <w:rsid w:val="00C803E4"/>
    <w:rsid w:val="00C80447"/>
    <w:rsid w:val="00C80514"/>
    <w:rsid w:val="00C809B1"/>
    <w:rsid w:val="00C80A29"/>
    <w:rsid w:val="00C80B2D"/>
    <w:rsid w:val="00C80B48"/>
    <w:rsid w:val="00C80B4B"/>
    <w:rsid w:val="00C80C93"/>
    <w:rsid w:val="00C80CED"/>
    <w:rsid w:val="00C80D6F"/>
    <w:rsid w:val="00C80D80"/>
    <w:rsid w:val="00C80FAC"/>
    <w:rsid w:val="00C8110A"/>
    <w:rsid w:val="00C81238"/>
    <w:rsid w:val="00C81257"/>
    <w:rsid w:val="00C812DD"/>
    <w:rsid w:val="00C81499"/>
    <w:rsid w:val="00C815D2"/>
    <w:rsid w:val="00C81617"/>
    <w:rsid w:val="00C818FA"/>
    <w:rsid w:val="00C81A4A"/>
    <w:rsid w:val="00C81ACD"/>
    <w:rsid w:val="00C81AFC"/>
    <w:rsid w:val="00C81B0F"/>
    <w:rsid w:val="00C81B88"/>
    <w:rsid w:val="00C81CB9"/>
    <w:rsid w:val="00C81DDA"/>
    <w:rsid w:val="00C81E54"/>
    <w:rsid w:val="00C81E5D"/>
    <w:rsid w:val="00C81E67"/>
    <w:rsid w:val="00C81EFC"/>
    <w:rsid w:val="00C81FE3"/>
    <w:rsid w:val="00C82036"/>
    <w:rsid w:val="00C82105"/>
    <w:rsid w:val="00C82403"/>
    <w:rsid w:val="00C82446"/>
    <w:rsid w:val="00C82465"/>
    <w:rsid w:val="00C824D3"/>
    <w:rsid w:val="00C82795"/>
    <w:rsid w:val="00C8283F"/>
    <w:rsid w:val="00C82947"/>
    <w:rsid w:val="00C82982"/>
    <w:rsid w:val="00C82B24"/>
    <w:rsid w:val="00C82B3E"/>
    <w:rsid w:val="00C82B6F"/>
    <w:rsid w:val="00C82BA1"/>
    <w:rsid w:val="00C82BEB"/>
    <w:rsid w:val="00C82BFD"/>
    <w:rsid w:val="00C82C5F"/>
    <w:rsid w:val="00C82F67"/>
    <w:rsid w:val="00C830B6"/>
    <w:rsid w:val="00C831EE"/>
    <w:rsid w:val="00C833FA"/>
    <w:rsid w:val="00C8345A"/>
    <w:rsid w:val="00C835E2"/>
    <w:rsid w:val="00C835F2"/>
    <w:rsid w:val="00C83666"/>
    <w:rsid w:val="00C836FE"/>
    <w:rsid w:val="00C837FB"/>
    <w:rsid w:val="00C83C71"/>
    <w:rsid w:val="00C83D05"/>
    <w:rsid w:val="00C83D47"/>
    <w:rsid w:val="00C83DB4"/>
    <w:rsid w:val="00C83DD7"/>
    <w:rsid w:val="00C83E97"/>
    <w:rsid w:val="00C84074"/>
    <w:rsid w:val="00C840DB"/>
    <w:rsid w:val="00C84269"/>
    <w:rsid w:val="00C846F1"/>
    <w:rsid w:val="00C848C9"/>
    <w:rsid w:val="00C84973"/>
    <w:rsid w:val="00C84ABF"/>
    <w:rsid w:val="00C84B08"/>
    <w:rsid w:val="00C84CA3"/>
    <w:rsid w:val="00C84CCA"/>
    <w:rsid w:val="00C84E19"/>
    <w:rsid w:val="00C84F59"/>
    <w:rsid w:val="00C850CA"/>
    <w:rsid w:val="00C851BC"/>
    <w:rsid w:val="00C85325"/>
    <w:rsid w:val="00C854B3"/>
    <w:rsid w:val="00C855A3"/>
    <w:rsid w:val="00C85653"/>
    <w:rsid w:val="00C8566A"/>
    <w:rsid w:val="00C8569B"/>
    <w:rsid w:val="00C858D8"/>
    <w:rsid w:val="00C85903"/>
    <w:rsid w:val="00C859D9"/>
    <w:rsid w:val="00C85E23"/>
    <w:rsid w:val="00C85E65"/>
    <w:rsid w:val="00C85F10"/>
    <w:rsid w:val="00C86028"/>
    <w:rsid w:val="00C86093"/>
    <w:rsid w:val="00C86113"/>
    <w:rsid w:val="00C861F0"/>
    <w:rsid w:val="00C863DE"/>
    <w:rsid w:val="00C8641F"/>
    <w:rsid w:val="00C86479"/>
    <w:rsid w:val="00C86659"/>
    <w:rsid w:val="00C86666"/>
    <w:rsid w:val="00C86814"/>
    <w:rsid w:val="00C869F1"/>
    <w:rsid w:val="00C86A91"/>
    <w:rsid w:val="00C86BD7"/>
    <w:rsid w:val="00C86DFF"/>
    <w:rsid w:val="00C86E71"/>
    <w:rsid w:val="00C86E96"/>
    <w:rsid w:val="00C871D4"/>
    <w:rsid w:val="00C87395"/>
    <w:rsid w:val="00C873CF"/>
    <w:rsid w:val="00C87A6A"/>
    <w:rsid w:val="00C87A94"/>
    <w:rsid w:val="00C87AD9"/>
    <w:rsid w:val="00C87DD4"/>
    <w:rsid w:val="00C87E2C"/>
    <w:rsid w:val="00C90159"/>
    <w:rsid w:val="00C901D7"/>
    <w:rsid w:val="00C9041A"/>
    <w:rsid w:val="00C905C2"/>
    <w:rsid w:val="00C905F3"/>
    <w:rsid w:val="00C90624"/>
    <w:rsid w:val="00C907AD"/>
    <w:rsid w:val="00C908BC"/>
    <w:rsid w:val="00C90C13"/>
    <w:rsid w:val="00C90E7D"/>
    <w:rsid w:val="00C90EC2"/>
    <w:rsid w:val="00C90FC7"/>
    <w:rsid w:val="00C912EF"/>
    <w:rsid w:val="00C9136B"/>
    <w:rsid w:val="00C91385"/>
    <w:rsid w:val="00C91655"/>
    <w:rsid w:val="00C91680"/>
    <w:rsid w:val="00C9170A"/>
    <w:rsid w:val="00C917D0"/>
    <w:rsid w:val="00C91858"/>
    <w:rsid w:val="00C918AD"/>
    <w:rsid w:val="00C918DC"/>
    <w:rsid w:val="00C91A44"/>
    <w:rsid w:val="00C91AD1"/>
    <w:rsid w:val="00C91B55"/>
    <w:rsid w:val="00C91B76"/>
    <w:rsid w:val="00C91C8B"/>
    <w:rsid w:val="00C91CCD"/>
    <w:rsid w:val="00C91D1F"/>
    <w:rsid w:val="00C91DBC"/>
    <w:rsid w:val="00C91FBC"/>
    <w:rsid w:val="00C91FE0"/>
    <w:rsid w:val="00C922C9"/>
    <w:rsid w:val="00C92315"/>
    <w:rsid w:val="00C9254C"/>
    <w:rsid w:val="00C92600"/>
    <w:rsid w:val="00C92882"/>
    <w:rsid w:val="00C928E4"/>
    <w:rsid w:val="00C9292D"/>
    <w:rsid w:val="00C9293C"/>
    <w:rsid w:val="00C92A0F"/>
    <w:rsid w:val="00C92A2E"/>
    <w:rsid w:val="00C92AA0"/>
    <w:rsid w:val="00C92B1B"/>
    <w:rsid w:val="00C92B8C"/>
    <w:rsid w:val="00C92C9B"/>
    <w:rsid w:val="00C92CA9"/>
    <w:rsid w:val="00C92D05"/>
    <w:rsid w:val="00C93255"/>
    <w:rsid w:val="00C932C4"/>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5A9"/>
    <w:rsid w:val="00C9461D"/>
    <w:rsid w:val="00C946E6"/>
    <w:rsid w:val="00C94778"/>
    <w:rsid w:val="00C94805"/>
    <w:rsid w:val="00C94858"/>
    <w:rsid w:val="00C94910"/>
    <w:rsid w:val="00C94A1A"/>
    <w:rsid w:val="00C94B93"/>
    <w:rsid w:val="00C94BE5"/>
    <w:rsid w:val="00C94D12"/>
    <w:rsid w:val="00C95288"/>
    <w:rsid w:val="00C95432"/>
    <w:rsid w:val="00C954A3"/>
    <w:rsid w:val="00C9551B"/>
    <w:rsid w:val="00C955E8"/>
    <w:rsid w:val="00C956B6"/>
    <w:rsid w:val="00C95741"/>
    <w:rsid w:val="00C95749"/>
    <w:rsid w:val="00C9580A"/>
    <w:rsid w:val="00C95A20"/>
    <w:rsid w:val="00C95A95"/>
    <w:rsid w:val="00C95C50"/>
    <w:rsid w:val="00C95CA5"/>
    <w:rsid w:val="00C95D6B"/>
    <w:rsid w:val="00C95F0E"/>
    <w:rsid w:val="00C95F1B"/>
    <w:rsid w:val="00C96078"/>
    <w:rsid w:val="00C963C8"/>
    <w:rsid w:val="00C965B8"/>
    <w:rsid w:val="00C96744"/>
    <w:rsid w:val="00C967EA"/>
    <w:rsid w:val="00C967EB"/>
    <w:rsid w:val="00C967FB"/>
    <w:rsid w:val="00C96B4D"/>
    <w:rsid w:val="00C96DCA"/>
    <w:rsid w:val="00C96E5A"/>
    <w:rsid w:val="00C96EC9"/>
    <w:rsid w:val="00C96FCA"/>
    <w:rsid w:val="00C96FED"/>
    <w:rsid w:val="00C9714E"/>
    <w:rsid w:val="00C97448"/>
    <w:rsid w:val="00C974A4"/>
    <w:rsid w:val="00C97558"/>
    <w:rsid w:val="00C975AD"/>
    <w:rsid w:val="00C975B0"/>
    <w:rsid w:val="00C97665"/>
    <w:rsid w:val="00C978C6"/>
    <w:rsid w:val="00C978E3"/>
    <w:rsid w:val="00C97A9A"/>
    <w:rsid w:val="00C97B29"/>
    <w:rsid w:val="00C97CE0"/>
    <w:rsid w:val="00C97E10"/>
    <w:rsid w:val="00C97EC6"/>
    <w:rsid w:val="00C97F6F"/>
    <w:rsid w:val="00CA0108"/>
    <w:rsid w:val="00CA0176"/>
    <w:rsid w:val="00CA02A2"/>
    <w:rsid w:val="00CA043C"/>
    <w:rsid w:val="00CA0444"/>
    <w:rsid w:val="00CA04E6"/>
    <w:rsid w:val="00CA063E"/>
    <w:rsid w:val="00CA0697"/>
    <w:rsid w:val="00CA069B"/>
    <w:rsid w:val="00CA08DD"/>
    <w:rsid w:val="00CA0958"/>
    <w:rsid w:val="00CA0A5F"/>
    <w:rsid w:val="00CA0C08"/>
    <w:rsid w:val="00CA0EA4"/>
    <w:rsid w:val="00CA0FDF"/>
    <w:rsid w:val="00CA10D1"/>
    <w:rsid w:val="00CA1108"/>
    <w:rsid w:val="00CA111B"/>
    <w:rsid w:val="00CA1172"/>
    <w:rsid w:val="00CA12CB"/>
    <w:rsid w:val="00CA130A"/>
    <w:rsid w:val="00CA1435"/>
    <w:rsid w:val="00CA166A"/>
    <w:rsid w:val="00CA16E5"/>
    <w:rsid w:val="00CA1720"/>
    <w:rsid w:val="00CA1825"/>
    <w:rsid w:val="00CA18A4"/>
    <w:rsid w:val="00CA1A16"/>
    <w:rsid w:val="00CA1CAB"/>
    <w:rsid w:val="00CA1DED"/>
    <w:rsid w:val="00CA2002"/>
    <w:rsid w:val="00CA20E4"/>
    <w:rsid w:val="00CA2137"/>
    <w:rsid w:val="00CA2282"/>
    <w:rsid w:val="00CA232D"/>
    <w:rsid w:val="00CA2444"/>
    <w:rsid w:val="00CA25A0"/>
    <w:rsid w:val="00CA2612"/>
    <w:rsid w:val="00CA276C"/>
    <w:rsid w:val="00CA279A"/>
    <w:rsid w:val="00CA2867"/>
    <w:rsid w:val="00CA2946"/>
    <w:rsid w:val="00CA2B9A"/>
    <w:rsid w:val="00CA2BE4"/>
    <w:rsid w:val="00CA2BF1"/>
    <w:rsid w:val="00CA2D76"/>
    <w:rsid w:val="00CA2EC4"/>
    <w:rsid w:val="00CA3356"/>
    <w:rsid w:val="00CA33B1"/>
    <w:rsid w:val="00CA358A"/>
    <w:rsid w:val="00CA35DC"/>
    <w:rsid w:val="00CA366E"/>
    <w:rsid w:val="00CA36EF"/>
    <w:rsid w:val="00CA37BF"/>
    <w:rsid w:val="00CA382F"/>
    <w:rsid w:val="00CA3BA0"/>
    <w:rsid w:val="00CA3E24"/>
    <w:rsid w:val="00CA3EE0"/>
    <w:rsid w:val="00CA3EF1"/>
    <w:rsid w:val="00CA3F36"/>
    <w:rsid w:val="00CA3F5F"/>
    <w:rsid w:val="00CA40CC"/>
    <w:rsid w:val="00CA40F8"/>
    <w:rsid w:val="00CA417F"/>
    <w:rsid w:val="00CA41B2"/>
    <w:rsid w:val="00CA41EF"/>
    <w:rsid w:val="00CA42F4"/>
    <w:rsid w:val="00CA4325"/>
    <w:rsid w:val="00CA45E4"/>
    <w:rsid w:val="00CA4660"/>
    <w:rsid w:val="00CA489D"/>
    <w:rsid w:val="00CA4A25"/>
    <w:rsid w:val="00CA4A30"/>
    <w:rsid w:val="00CA4A7E"/>
    <w:rsid w:val="00CA4AB6"/>
    <w:rsid w:val="00CA4BA2"/>
    <w:rsid w:val="00CA4BC2"/>
    <w:rsid w:val="00CA4D55"/>
    <w:rsid w:val="00CA4D59"/>
    <w:rsid w:val="00CA516A"/>
    <w:rsid w:val="00CA5260"/>
    <w:rsid w:val="00CA5402"/>
    <w:rsid w:val="00CA54AB"/>
    <w:rsid w:val="00CA59D5"/>
    <w:rsid w:val="00CA5B33"/>
    <w:rsid w:val="00CA5B70"/>
    <w:rsid w:val="00CA5C09"/>
    <w:rsid w:val="00CA5DCE"/>
    <w:rsid w:val="00CA5ECA"/>
    <w:rsid w:val="00CA5F25"/>
    <w:rsid w:val="00CA600C"/>
    <w:rsid w:val="00CA60A3"/>
    <w:rsid w:val="00CA60E7"/>
    <w:rsid w:val="00CA64B3"/>
    <w:rsid w:val="00CA65A3"/>
    <w:rsid w:val="00CA6638"/>
    <w:rsid w:val="00CA66AA"/>
    <w:rsid w:val="00CA675E"/>
    <w:rsid w:val="00CA6775"/>
    <w:rsid w:val="00CA68E9"/>
    <w:rsid w:val="00CA6AFD"/>
    <w:rsid w:val="00CA6BD0"/>
    <w:rsid w:val="00CA6BEB"/>
    <w:rsid w:val="00CA6CF0"/>
    <w:rsid w:val="00CA6D56"/>
    <w:rsid w:val="00CA6E42"/>
    <w:rsid w:val="00CA6EAB"/>
    <w:rsid w:val="00CA7043"/>
    <w:rsid w:val="00CA7048"/>
    <w:rsid w:val="00CA7071"/>
    <w:rsid w:val="00CA7158"/>
    <w:rsid w:val="00CA72C4"/>
    <w:rsid w:val="00CA736D"/>
    <w:rsid w:val="00CA742A"/>
    <w:rsid w:val="00CA7444"/>
    <w:rsid w:val="00CA7490"/>
    <w:rsid w:val="00CA7577"/>
    <w:rsid w:val="00CA759D"/>
    <w:rsid w:val="00CA7632"/>
    <w:rsid w:val="00CA7809"/>
    <w:rsid w:val="00CA7A1E"/>
    <w:rsid w:val="00CA7AF6"/>
    <w:rsid w:val="00CA7EAE"/>
    <w:rsid w:val="00CA7EE5"/>
    <w:rsid w:val="00CA7EE6"/>
    <w:rsid w:val="00CA7F5A"/>
    <w:rsid w:val="00CA7FCC"/>
    <w:rsid w:val="00CB0112"/>
    <w:rsid w:val="00CB0145"/>
    <w:rsid w:val="00CB02B6"/>
    <w:rsid w:val="00CB050F"/>
    <w:rsid w:val="00CB058D"/>
    <w:rsid w:val="00CB06EC"/>
    <w:rsid w:val="00CB0876"/>
    <w:rsid w:val="00CB090C"/>
    <w:rsid w:val="00CB09D0"/>
    <w:rsid w:val="00CB09F2"/>
    <w:rsid w:val="00CB0A80"/>
    <w:rsid w:val="00CB0BE2"/>
    <w:rsid w:val="00CB0D89"/>
    <w:rsid w:val="00CB0E9C"/>
    <w:rsid w:val="00CB0F0A"/>
    <w:rsid w:val="00CB0F22"/>
    <w:rsid w:val="00CB1214"/>
    <w:rsid w:val="00CB12C4"/>
    <w:rsid w:val="00CB1301"/>
    <w:rsid w:val="00CB1317"/>
    <w:rsid w:val="00CB13B2"/>
    <w:rsid w:val="00CB1598"/>
    <w:rsid w:val="00CB1784"/>
    <w:rsid w:val="00CB17C7"/>
    <w:rsid w:val="00CB18C9"/>
    <w:rsid w:val="00CB18F0"/>
    <w:rsid w:val="00CB19DA"/>
    <w:rsid w:val="00CB19E5"/>
    <w:rsid w:val="00CB1B4F"/>
    <w:rsid w:val="00CB1D2D"/>
    <w:rsid w:val="00CB1D8F"/>
    <w:rsid w:val="00CB1EC6"/>
    <w:rsid w:val="00CB1F03"/>
    <w:rsid w:val="00CB1FDF"/>
    <w:rsid w:val="00CB227B"/>
    <w:rsid w:val="00CB2329"/>
    <w:rsid w:val="00CB233B"/>
    <w:rsid w:val="00CB248C"/>
    <w:rsid w:val="00CB2540"/>
    <w:rsid w:val="00CB281F"/>
    <w:rsid w:val="00CB2A74"/>
    <w:rsid w:val="00CB2B0D"/>
    <w:rsid w:val="00CB2BD9"/>
    <w:rsid w:val="00CB2C9C"/>
    <w:rsid w:val="00CB2D24"/>
    <w:rsid w:val="00CB2D72"/>
    <w:rsid w:val="00CB2D89"/>
    <w:rsid w:val="00CB3006"/>
    <w:rsid w:val="00CB3022"/>
    <w:rsid w:val="00CB32D6"/>
    <w:rsid w:val="00CB3639"/>
    <w:rsid w:val="00CB3640"/>
    <w:rsid w:val="00CB3820"/>
    <w:rsid w:val="00CB3C3A"/>
    <w:rsid w:val="00CB3F2B"/>
    <w:rsid w:val="00CB3F58"/>
    <w:rsid w:val="00CB4203"/>
    <w:rsid w:val="00CB4310"/>
    <w:rsid w:val="00CB4540"/>
    <w:rsid w:val="00CB4553"/>
    <w:rsid w:val="00CB459A"/>
    <w:rsid w:val="00CB465D"/>
    <w:rsid w:val="00CB46FD"/>
    <w:rsid w:val="00CB482D"/>
    <w:rsid w:val="00CB4BF8"/>
    <w:rsid w:val="00CB4E3F"/>
    <w:rsid w:val="00CB4E75"/>
    <w:rsid w:val="00CB50C7"/>
    <w:rsid w:val="00CB511F"/>
    <w:rsid w:val="00CB51B0"/>
    <w:rsid w:val="00CB5290"/>
    <w:rsid w:val="00CB52DC"/>
    <w:rsid w:val="00CB5339"/>
    <w:rsid w:val="00CB538A"/>
    <w:rsid w:val="00CB5419"/>
    <w:rsid w:val="00CB5439"/>
    <w:rsid w:val="00CB54F3"/>
    <w:rsid w:val="00CB55B5"/>
    <w:rsid w:val="00CB5670"/>
    <w:rsid w:val="00CB56A7"/>
    <w:rsid w:val="00CB5817"/>
    <w:rsid w:val="00CB594B"/>
    <w:rsid w:val="00CB5B62"/>
    <w:rsid w:val="00CB5F40"/>
    <w:rsid w:val="00CB5F56"/>
    <w:rsid w:val="00CB5FEF"/>
    <w:rsid w:val="00CB6016"/>
    <w:rsid w:val="00CB618A"/>
    <w:rsid w:val="00CB6447"/>
    <w:rsid w:val="00CB6666"/>
    <w:rsid w:val="00CB6711"/>
    <w:rsid w:val="00CB685D"/>
    <w:rsid w:val="00CB68EC"/>
    <w:rsid w:val="00CB6A29"/>
    <w:rsid w:val="00CB6A5E"/>
    <w:rsid w:val="00CB6C63"/>
    <w:rsid w:val="00CB6CF4"/>
    <w:rsid w:val="00CB6D6F"/>
    <w:rsid w:val="00CB6E00"/>
    <w:rsid w:val="00CB701E"/>
    <w:rsid w:val="00CB70F8"/>
    <w:rsid w:val="00CB7190"/>
    <w:rsid w:val="00CB72B0"/>
    <w:rsid w:val="00CB733D"/>
    <w:rsid w:val="00CB7348"/>
    <w:rsid w:val="00CB7391"/>
    <w:rsid w:val="00CB741D"/>
    <w:rsid w:val="00CB7515"/>
    <w:rsid w:val="00CB75FA"/>
    <w:rsid w:val="00CB787D"/>
    <w:rsid w:val="00CB79A7"/>
    <w:rsid w:val="00CB79EC"/>
    <w:rsid w:val="00CB7A50"/>
    <w:rsid w:val="00CB7A5E"/>
    <w:rsid w:val="00CB7A60"/>
    <w:rsid w:val="00CB7B2B"/>
    <w:rsid w:val="00CB7BA2"/>
    <w:rsid w:val="00CB7E34"/>
    <w:rsid w:val="00CB7EC3"/>
    <w:rsid w:val="00CB7F5E"/>
    <w:rsid w:val="00CC009B"/>
    <w:rsid w:val="00CC062E"/>
    <w:rsid w:val="00CC07BC"/>
    <w:rsid w:val="00CC0872"/>
    <w:rsid w:val="00CC0A0A"/>
    <w:rsid w:val="00CC0A5C"/>
    <w:rsid w:val="00CC0A5F"/>
    <w:rsid w:val="00CC0B26"/>
    <w:rsid w:val="00CC0C3A"/>
    <w:rsid w:val="00CC0E50"/>
    <w:rsid w:val="00CC0F6A"/>
    <w:rsid w:val="00CC0FE9"/>
    <w:rsid w:val="00CC1106"/>
    <w:rsid w:val="00CC11B2"/>
    <w:rsid w:val="00CC11C2"/>
    <w:rsid w:val="00CC1302"/>
    <w:rsid w:val="00CC1433"/>
    <w:rsid w:val="00CC1446"/>
    <w:rsid w:val="00CC165E"/>
    <w:rsid w:val="00CC168A"/>
    <w:rsid w:val="00CC16A8"/>
    <w:rsid w:val="00CC1827"/>
    <w:rsid w:val="00CC1AC4"/>
    <w:rsid w:val="00CC1B9D"/>
    <w:rsid w:val="00CC1D1B"/>
    <w:rsid w:val="00CC1F03"/>
    <w:rsid w:val="00CC1FB1"/>
    <w:rsid w:val="00CC204D"/>
    <w:rsid w:val="00CC21C8"/>
    <w:rsid w:val="00CC2252"/>
    <w:rsid w:val="00CC2369"/>
    <w:rsid w:val="00CC2462"/>
    <w:rsid w:val="00CC24EE"/>
    <w:rsid w:val="00CC257E"/>
    <w:rsid w:val="00CC262F"/>
    <w:rsid w:val="00CC27E8"/>
    <w:rsid w:val="00CC29D4"/>
    <w:rsid w:val="00CC2E4F"/>
    <w:rsid w:val="00CC30D8"/>
    <w:rsid w:val="00CC324D"/>
    <w:rsid w:val="00CC3257"/>
    <w:rsid w:val="00CC332A"/>
    <w:rsid w:val="00CC335E"/>
    <w:rsid w:val="00CC3472"/>
    <w:rsid w:val="00CC34E6"/>
    <w:rsid w:val="00CC35B3"/>
    <w:rsid w:val="00CC35D4"/>
    <w:rsid w:val="00CC35DF"/>
    <w:rsid w:val="00CC3665"/>
    <w:rsid w:val="00CC3747"/>
    <w:rsid w:val="00CC378C"/>
    <w:rsid w:val="00CC39D1"/>
    <w:rsid w:val="00CC39D8"/>
    <w:rsid w:val="00CC3A3A"/>
    <w:rsid w:val="00CC3B66"/>
    <w:rsid w:val="00CC3D04"/>
    <w:rsid w:val="00CC3F8F"/>
    <w:rsid w:val="00CC40B7"/>
    <w:rsid w:val="00CC412E"/>
    <w:rsid w:val="00CC42C6"/>
    <w:rsid w:val="00CC4343"/>
    <w:rsid w:val="00CC4472"/>
    <w:rsid w:val="00CC46E7"/>
    <w:rsid w:val="00CC4CCC"/>
    <w:rsid w:val="00CC4FED"/>
    <w:rsid w:val="00CC50EE"/>
    <w:rsid w:val="00CC5180"/>
    <w:rsid w:val="00CC51BC"/>
    <w:rsid w:val="00CC51FC"/>
    <w:rsid w:val="00CC5274"/>
    <w:rsid w:val="00CC5475"/>
    <w:rsid w:val="00CC54D3"/>
    <w:rsid w:val="00CC5732"/>
    <w:rsid w:val="00CC5846"/>
    <w:rsid w:val="00CC5890"/>
    <w:rsid w:val="00CC5982"/>
    <w:rsid w:val="00CC59C1"/>
    <w:rsid w:val="00CC5ADE"/>
    <w:rsid w:val="00CC5AFE"/>
    <w:rsid w:val="00CC5C81"/>
    <w:rsid w:val="00CC5CF3"/>
    <w:rsid w:val="00CC5E46"/>
    <w:rsid w:val="00CC5E98"/>
    <w:rsid w:val="00CC5F08"/>
    <w:rsid w:val="00CC5FD0"/>
    <w:rsid w:val="00CC600B"/>
    <w:rsid w:val="00CC613F"/>
    <w:rsid w:val="00CC61FE"/>
    <w:rsid w:val="00CC625F"/>
    <w:rsid w:val="00CC639B"/>
    <w:rsid w:val="00CC652B"/>
    <w:rsid w:val="00CC657E"/>
    <w:rsid w:val="00CC65BA"/>
    <w:rsid w:val="00CC665B"/>
    <w:rsid w:val="00CC6685"/>
    <w:rsid w:val="00CC6875"/>
    <w:rsid w:val="00CC6B6C"/>
    <w:rsid w:val="00CC6BFF"/>
    <w:rsid w:val="00CC76A0"/>
    <w:rsid w:val="00CC795C"/>
    <w:rsid w:val="00CC79E6"/>
    <w:rsid w:val="00CC7A39"/>
    <w:rsid w:val="00CC7C31"/>
    <w:rsid w:val="00CC7C9B"/>
    <w:rsid w:val="00CC7CC0"/>
    <w:rsid w:val="00CC7D5E"/>
    <w:rsid w:val="00CC7D8F"/>
    <w:rsid w:val="00CC7F14"/>
    <w:rsid w:val="00CC7F8B"/>
    <w:rsid w:val="00CD01EA"/>
    <w:rsid w:val="00CD065F"/>
    <w:rsid w:val="00CD070B"/>
    <w:rsid w:val="00CD079E"/>
    <w:rsid w:val="00CD07F8"/>
    <w:rsid w:val="00CD08D4"/>
    <w:rsid w:val="00CD0946"/>
    <w:rsid w:val="00CD0953"/>
    <w:rsid w:val="00CD0B81"/>
    <w:rsid w:val="00CD0BC5"/>
    <w:rsid w:val="00CD0C1E"/>
    <w:rsid w:val="00CD1077"/>
    <w:rsid w:val="00CD12A7"/>
    <w:rsid w:val="00CD12AD"/>
    <w:rsid w:val="00CD12CB"/>
    <w:rsid w:val="00CD12EC"/>
    <w:rsid w:val="00CD1371"/>
    <w:rsid w:val="00CD1675"/>
    <w:rsid w:val="00CD173A"/>
    <w:rsid w:val="00CD1A0C"/>
    <w:rsid w:val="00CD1B44"/>
    <w:rsid w:val="00CD1D10"/>
    <w:rsid w:val="00CD2122"/>
    <w:rsid w:val="00CD2126"/>
    <w:rsid w:val="00CD21E1"/>
    <w:rsid w:val="00CD23C7"/>
    <w:rsid w:val="00CD2481"/>
    <w:rsid w:val="00CD25E1"/>
    <w:rsid w:val="00CD274E"/>
    <w:rsid w:val="00CD2764"/>
    <w:rsid w:val="00CD2825"/>
    <w:rsid w:val="00CD2828"/>
    <w:rsid w:val="00CD2840"/>
    <w:rsid w:val="00CD2916"/>
    <w:rsid w:val="00CD2A33"/>
    <w:rsid w:val="00CD2B90"/>
    <w:rsid w:val="00CD2BC0"/>
    <w:rsid w:val="00CD2C42"/>
    <w:rsid w:val="00CD2D3D"/>
    <w:rsid w:val="00CD2D4A"/>
    <w:rsid w:val="00CD2D71"/>
    <w:rsid w:val="00CD2F9A"/>
    <w:rsid w:val="00CD3387"/>
    <w:rsid w:val="00CD348D"/>
    <w:rsid w:val="00CD34BC"/>
    <w:rsid w:val="00CD36D3"/>
    <w:rsid w:val="00CD3945"/>
    <w:rsid w:val="00CD39D0"/>
    <w:rsid w:val="00CD3A24"/>
    <w:rsid w:val="00CD3AA3"/>
    <w:rsid w:val="00CD3B62"/>
    <w:rsid w:val="00CD3C48"/>
    <w:rsid w:val="00CD3DDF"/>
    <w:rsid w:val="00CD3E16"/>
    <w:rsid w:val="00CD3EA1"/>
    <w:rsid w:val="00CD3F02"/>
    <w:rsid w:val="00CD3F92"/>
    <w:rsid w:val="00CD428C"/>
    <w:rsid w:val="00CD4371"/>
    <w:rsid w:val="00CD43C7"/>
    <w:rsid w:val="00CD4517"/>
    <w:rsid w:val="00CD4530"/>
    <w:rsid w:val="00CD45E7"/>
    <w:rsid w:val="00CD498A"/>
    <w:rsid w:val="00CD49AF"/>
    <w:rsid w:val="00CD4A3E"/>
    <w:rsid w:val="00CD4B27"/>
    <w:rsid w:val="00CD4C2F"/>
    <w:rsid w:val="00CD4DD6"/>
    <w:rsid w:val="00CD4E96"/>
    <w:rsid w:val="00CD501C"/>
    <w:rsid w:val="00CD517F"/>
    <w:rsid w:val="00CD524D"/>
    <w:rsid w:val="00CD53D0"/>
    <w:rsid w:val="00CD53E5"/>
    <w:rsid w:val="00CD54FA"/>
    <w:rsid w:val="00CD55AA"/>
    <w:rsid w:val="00CD55BE"/>
    <w:rsid w:val="00CD56D7"/>
    <w:rsid w:val="00CD58F0"/>
    <w:rsid w:val="00CD5C76"/>
    <w:rsid w:val="00CD5E5B"/>
    <w:rsid w:val="00CD5E64"/>
    <w:rsid w:val="00CD5F3A"/>
    <w:rsid w:val="00CD5F96"/>
    <w:rsid w:val="00CD6106"/>
    <w:rsid w:val="00CD61F8"/>
    <w:rsid w:val="00CD624F"/>
    <w:rsid w:val="00CD6429"/>
    <w:rsid w:val="00CD6470"/>
    <w:rsid w:val="00CD64E4"/>
    <w:rsid w:val="00CD65C5"/>
    <w:rsid w:val="00CD67BF"/>
    <w:rsid w:val="00CD684F"/>
    <w:rsid w:val="00CD69F7"/>
    <w:rsid w:val="00CD6DB3"/>
    <w:rsid w:val="00CD6DEB"/>
    <w:rsid w:val="00CD718A"/>
    <w:rsid w:val="00CD72E3"/>
    <w:rsid w:val="00CD7542"/>
    <w:rsid w:val="00CD7568"/>
    <w:rsid w:val="00CD762E"/>
    <w:rsid w:val="00CD774A"/>
    <w:rsid w:val="00CD78AB"/>
    <w:rsid w:val="00CD7919"/>
    <w:rsid w:val="00CD7920"/>
    <w:rsid w:val="00CD7956"/>
    <w:rsid w:val="00CD7A25"/>
    <w:rsid w:val="00CD7B50"/>
    <w:rsid w:val="00CD7E50"/>
    <w:rsid w:val="00CDCAD7"/>
    <w:rsid w:val="00CE0253"/>
    <w:rsid w:val="00CE03B6"/>
    <w:rsid w:val="00CE0831"/>
    <w:rsid w:val="00CE083E"/>
    <w:rsid w:val="00CE0A14"/>
    <w:rsid w:val="00CE0C7F"/>
    <w:rsid w:val="00CE0E85"/>
    <w:rsid w:val="00CE0FE0"/>
    <w:rsid w:val="00CE1004"/>
    <w:rsid w:val="00CE122A"/>
    <w:rsid w:val="00CE1245"/>
    <w:rsid w:val="00CE125E"/>
    <w:rsid w:val="00CE1474"/>
    <w:rsid w:val="00CE15C4"/>
    <w:rsid w:val="00CE168B"/>
    <w:rsid w:val="00CE17B4"/>
    <w:rsid w:val="00CE17DA"/>
    <w:rsid w:val="00CE1993"/>
    <w:rsid w:val="00CE1A2D"/>
    <w:rsid w:val="00CE1A70"/>
    <w:rsid w:val="00CE1B11"/>
    <w:rsid w:val="00CE1BF0"/>
    <w:rsid w:val="00CE1CEE"/>
    <w:rsid w:val="00CE20A5"/>
    <w:rsid w:val="00CE20CB"/>
    <w:rsid w:val="00CE211B"/>
    <w:rsid w:val="00CE21DD"/>
    <w:rsid w:val="00CE25CE"/>
    <w:rsid w:val="00CE26F5"/>
    <w:rsid w:val="00CE2703"/>
    <w:rsid w:val="00CE271C"/>
    <w:rsid w:val="00CE2851"/>
    <w:rsid w:val="00CE295C"/>
    <w:rsid w:val="00CE29C6"/>
    <w:rsid w:val="00CE29CD"/>
    <w:rsid w:val="00CE2AFA"/>
    <w:rsid w:val="00CE2B13"/>
    <w:rsid w:val="00CE2B7B"/>
    <w:rsid w:val="00CE2E03"/>
    <w:rsid w:val="00CE3147"/>
    <w:rsid w:val="00CE31F0"/>
    <w:rsid w:val="00CE3384"/>
    <w:rsid w:val="00CE345B"/>
    <w:rsid w:val="00CE355A"/>
    <w:rsid w:val="00CE3570"/>
    <w:rsid w:val="00CE366A"/>
    <w:rsid w:val="00CE3699"/>
    <w:rsid w:val="00CE379B"/>
    <w:rsid w:val="00CE3907"/>
    <w:rsid w:val="00CE3A5A"/>
    <w:rsid w:val="00CE3AE0"/>
    <w:rsid w:val="00CE3AFA"/>
    <w:rsid w:val="00CE3B08"/>
    <w:rsid w:val="00CE3D74"/>
    <w:rsid w:val="00CE3D9F"/>
    <w:rsid w:val="00CE408C"/>
    <w:rsid w:val="00CE41EE"/>
    <w:rsid w:val="00CE4328"/>
    <w:rsid w:val="00CE43C7"/>
    <w:rsid w:val="00CE4478"/>
    <w:rsid w:val="00CE451E"/>
    <w:rsid w:val="00CE470F"/>
    <w:rsid w:val="00CE472E"/>
    <w:rsid w:val="00CE479D"/>
    <w:rsid w:val="00CE48F0"/>
    <w:rsid w:val="00CE4930"/>
    <w:rsid w:val="00CE4995"/>
    <w:rsid w:val="00CE4A54"/>
    <w:rsid w:val="00CE500F"/>
    <w:rsid w:val="00CE53E8"/>
    <w:rsid w:val="00CE5405"/>
    <w:rsid w:val="00CE5685"/>
    <w:rsid w:val="00CE58EE"/>
    <w:rsid w:val="00CE59FC"/>
    <w:rsid w:val="00CE5A43"/>
    <w:rsid w:val="00CE5AC4"/>
    <w:rsid w:val="00CE5DCA"/>
    <w:rsid w:val="00CE61DA"/>
    <w:rsid w:val="00CE6255"/>
    <w:rsid w:val="00CE6506"/>
    <w:rsid w:val="00CE657A"/>
    <w:rsid w:val="00CE666E"/>
    <w:rsid w:val="00CE68B2"/>
    <w:rsid w:val="00CE6BFA"/>
    <w:rsid w:val="00CE6F1A"/>
    <w:rsid w:val="00CE705D"/>
    <w:rsid w:val="00CE7168"/>
    <w:rsid w:val="00CE71A5"/>
    <w:rsid w:val="00CE7251"/>
    <w:rsid w:val="00CE7369"/>
    <w:rsid w:val="00CE7789"/>
    <w:rsid w:val="00CE7940"/>
    <w:rsid w:val="00CE7B03"/>
    <w:rsid w:val="00CE7B0F"/>
    <w:rsid w:val="00CE7BA3"/>
    <w:rsid w:val="00CE7C1A"/>
    <w:rsid w:val="00CE7CF4"/>
    <w:rsid w:val="00CE7E59"/>
    <w:rsid w:val="00CE7E5E"/>
    <w:rsid w:val="00CE7EC0"/>
    <w:rsid w:val="00CE7F44"/>
    <w:rsid w:val="00CE7F67"/>
    <w:rsid w:val="00CF0531"/>
    <w:rsid w:val="00CF0703"/>
    <w:rsid w:val="00CF0803"/>
    <w:rsid w:val="00CF0813"/>
    <w:rsid w:val="00CF0AC6"/>
    <w:rsid w:val="00CF0C05"/>
    <w:rsid w:val="00CF0E13"/>
    <w:rsid w:val="00CF0E82"/>
    <w:rsid w:val="00CF0F22"/>
    <w:rsid w:val="00CF0F46"/>
    <w:rsid w:val="00CF1184"/>
    <w:rsid w:val="00CF12BD"/>
    <w:rsid w:val="00CF1525"/>
    <w:rsid w:val="00CF152B"/>
    <w:rsid w:val="00CF1597"/>
    <w:rsid w:val="00CF159F"/>
    <w:rsid w:val="00CF1661"/>
    <w:rsid w:val="00CF1725"/>
    <w:rsid w:val="00CF17E2"/>
    <w:rsid w:val="00CF1B69"/>
    <w:rsid w:val="00CF1B84"/>
    <w:rsid w:val="00CF1D2F"/>
    <w:rsid w:val="00CF1D94"/>
    <w:rsid w:val="00CF1E00"/>
    <w:rsid w:val="00CF2097"/>
    <w:rsid w:val="00CF2252"/>
    <w:rsid w:val="00CF23E2"/>
    <w:rsid w:val="00CF24F8"/>
    <w:rsid w:val="00CF2608"/>
    <w:rsid w:val="00CF2671"/>
    <w:rsid w:val="00CF26EE"/>
    <w:rsid w:val="00CF287F"/>
    <w:rsid w:val="00CF2AFB"/>
    <w:rsid w:val="00CF2D32"/>
    <w:rsid w:val="00CF2D9D"/>
    <w:rsid w:val="00CF2EE8"/>
    <w:rsid w:val="00CF316C"/>
    <w:rsid w:val="00CF34AF"/>
    <w:rsid w:val="00CF34D5"/>
    <w:rsid w:val="00CF3529"/>
    <w:rsid w:val="00CF358B"/>
    <w:rsid w:val="00CF35A8"/>
    <w:rsid w:val="00CF35B6"/>
    <w:rsid w:val="00CF38ED"/>
    <w:rsid w:val="00CF39C1"/>
    <w:rsid w:val="00CF3A82"/>
    <w:rsid w:val="00CF3D31"/>
    <w:rsid w:val="00CF3E29"/>
    <w:rsid w:val="00CF402B"/>
    <w:rsid w:val="00CF406C"/>
    <w:rsid w:val="00CF407B"/>
    <w:rsid w:val="00CF40C7"/>
    <w:rsid w:val="00CF41B8"/>
    <w:rsid w:val="00CF41DC"/>
    <w:rsid w:val="00CF4297"/>
    <w:rsid w:val="00CF434F"/>
    <w:rsid w:val="00CF43F8"/>
    <w:rsid w:val="00CF4556"/>
    <w:rsid w:val="00CF4602"/>
    <w:rsid w:val="00CF497C"/>
    <w:rsid w:val="00CF49CF"/>
    <w:rsid w:val="00CF4A48"/>
    <w:rsid w:val="00CF4A82"/>
    <w:rsid w:val="00CF4BF5"/>
    <w:rsid w:val="00CF4C8A"/>
    <w:rsid w:val="00CF4CD9"/>
    <w:rsid w:val="00CF4CDC"/>
    <w:rsid w:val="00CF4EE3"/>
    <w:rsid w:val="00CF5032"/>
    <w:rsid w:val="00CF5103"/>
    <w:rsid w:val="00CF5302"/>
    <w:rsid w:val="00CF5414"/>
    <w:rsid w:val="00CF541E"/>
    <w:rsid w:val="00CF54CA"/>
    <w:rsid w:val="00CF54D1"/>
    <w:rsid w:val="00CF54D5"/>
    <w:rsid w:val="00CF5600"/>
    <w:rsid w:val="00CF59F8"/>
    <w:rsid w:val="00CF5B33"/>
    <w:rsid w:val="00CF5BA0"/>
    <w:rsid w:val="00CF5D40"/>
    <w:rsid w:val="00CF5E46"/>
    <w:rsid w:val="00CF5F78"/>
    <w:rsid w:val="00CF6096"/>
    <w:rsid w:val="00CF62EA"/>
    <w:rsid w:val="00CF63C6"/>
    <w:rsid w:val="00CF63D3"/>
    <w:rsid w:val="00CF643E"/>
    <w:rsid w:val="00CF65F5"/>
    <w:rsid w:val="00CF6668"/>
    <w:rsid w:val="00CF6727"/>
    <w:rsid w:val="00CF6962"/>
    <w:rsid w:val="00CF69AF"/>
    <w:rsid w:val="00CF6AF2"/>
    <w:rsid w:val="00CF6B20"/>
    <w:rsid w:val="00CF6B34"/>
    <w:rsid w:val="00CF6B5C"/>
    <w:rsid w:val="00CF6CAC"/>
    <w:rsid w:val="00CF6CD3"/>
    <w:rsid w:val="00CF6E0C"/>
    <w:rsid w:val="00CF6F34"/>
    <w:rsid w:val="00CF6F6B"/>
    <w:rsid w:val="00CF7044"/>
    <w:rsid w:val="00CF76A1"/>
    <w:rsid w:val="00CF7794"/>
    <w:rsid w:val="00CF7990"/>
    <w:rsid w:val="00CF7A11"/>
    <w:rsid w:val="00CF7A52"/>
    <w:rsid w:val="00CF7B9B"/>
    <w:rsid w:val="00CF7CB5"/>
    <w:rsid w:val="00CF7EE5"/>
    <w:rsid w:val="00CF7FA2"/>
    <w:rsid w:val="00D00237"/>
    <w:rsid w:val="00D007BB"/>
    <w:rsid w:val="00D008A9"/>
    <w:rsid w:val="00D009B7"/>
    <w:rsid w:val="00D00A41"/>
    <w:rsid w:val="00D00B8F"/>
    <w:rsid w:val="00D00BAC"/>
    <w:rsid w:val="00D00D87"/>
    <w:rsid w:val="00D00E37"/>
    <w:rsid w:val="00D00EB1"/>
    <w:rsid w:val="00D00EBB"/>
    <w:rsid w:val="00D00F23"/>
    <w:rsid w:val="00D01170"/>
    <w:rsid w:val="00D01228"/>
    <w:rsid w:val="00D01242"/>
    <w:rsid w:val="00D013F6"/>
    <w:rsid w:val="00D01553"/>
    <w:rsid w:val="00D0156F"/>
    <w:rsid w:val="00D015B0"/>
    <w:rsid w:val="00D016C8"/>
    <w:rsid w:val="00D01B97"/>
    <w:rsid w:val="00D01DA0"/>
    <w:rsid w:val="00D01DFF"/>
    <w:rsid w:val="00D01F51"/>
    <w:rsid w:val="00D02382"/>
    <w:rsid w:val="00D02431"/>
    <w:rsid w:val="00D02644"/>
    <w:rsid w:val="00D0264F"/>
    <w:rsid w:val="00D0269E"/>
    <w:rsid w:val="00D026BE"/>
    <w:rsid w:val="00D027A7"/>
    <w:rsid w:val="00D02A94"/>
    <w:rsid w:val="00D02ACB"/>
    <w:rsid w:val="00D02AF6"/>
    <w:rsid w:val="00D02B0C"/>
    <w:rsid w:val="00D02CBD"/>
    <w:rsid w:val="00D02F7D"/>
    <w:rsid w:val="00D03145"/>
    <w:rsid w:val="00D0316D"/>
    <w:rsid w:val="00D032E5"/>
    <w:rsid w:val="00D033DE"/>
    <w:rsid w:val="00D03575"/>
    <w:rsid w:val="00D03719"/>
    <w:rsid w:val="00D03A63"/>
    <w:rsid w:val="00D03BA8"/>
    <w:rsid w:val="00D03D9E"/>
    <w:rsid w:val="00D03E32"/>
    <w:rsid w:val="00D03ECE"/>
    <w:rsid w:val="00D03F51"/>
    <w:rsid w:val="00D04097"/>
    <w:rsid w:val="00D04145"/>
    <w:rsid w:val="00D04161"/>
    <w:rsid w:val="00D04201"/>
    <w:rsid w:val="00D04335"/>
    <w:rsid w:val="00D043C6"/>
    <w:rsid w:val="00D045F0"/>
    <w:rsid w:val="00D04684"/>
    <w:rsid w:val="00D046E1"/>
    <w:rsid w:val="00D04705"/>
    <w:rsid w:val="00D04720"/>
    <w:rsid w:val="00D0475D"/>
    <w:rsid w:val="00D0485B"/>
    <w:rsid w:val="00D04DCA"/>
    <w:rsid w:val="00D04E0F"/>
    <w:rsid w:val="00D04EF6"/>
    <w:rsid w:val="00D04F83"/>
    <w:rsid w:val="00D04FB0"/>
    <w:rsid w:val="00D04FBE"/>
    <w:rsid w:val="00D05023"/>
    <w:rsid w:val="00D051B5"/>
    <w:rsid w:val="00D051B6"/>
    <w:rsid w:val="00D053D2"/>
    <w:rsid w:val="00D0542E"/>
    <w:rsid w:val="00D0547B"/>
    <w:rsid w:val="00D055D6"/>
    <w:rsid w:val="00D056CE"/>
    <w:rsid w:val="00D05769"/>
    <w:rsid w:val="00D057A7"/>
    <w:rsid w:val="00D059E9"/>
    <w:rsid w:val="00D05A27"/>
    <w:rsid w:val="00D05AE4"/>
    <w:rsid w:val="00D05D82"/>
    <w:rsid w:val="00D05DC5"/>
    <w:rsid w:val="00D05FD3"/>
    <w:rsid w:val="00D06038"/>
    <w:rsid w:val="00D0625E"/>
    <w:rsid w:val="00D063A2"/>
    <w:rsid w:val="00D063CA"/>
    <w:rsid w:val="00D06443"/>
    <w:rsid w:val="00D06496"/>
    <w:rsid w:val="00D0656D"/>
    <w:rsid w:val="00D065FC"/>
    <w:rsid w:val="00D06724"/>
    <w:rsid w:val="00D06771"/>
    <w:rsid w:val="00D06788"/>
    <w:rsid w:val="00D0678B"/>
    <w:rsid w:val="00D0681C"/>
    <w:rsid w:val="00D06955"/>
    <w:rsid w:val="00D06956"/>
    <w:rsid w:val="00D06AF7"/>
    <w:rsid w:val="00D06B0E"/>
    <w:rsid w:val="00D06FD6"/>
    <w:rsid w:val="00D071E2"/>
    <w:rsid w:val="00D07296"/>
    <w:rsid w:val="00D0757F"/>
    <w:rsid w:val="00D076C8"/>
    <w:rsid w:val="00D07817"/>
    <w:rsid w:val="00D07890"/>
    <w:rsid w:val="00D07915"/>
    <w:rsid w:val="00D079E2"/>
    <w:rsid w:val="00D07A0C"/>
    <w:rsid w:val="00D07A25"/>
    <w:rsid w:val="00D07A59"/>
    <w:rsid w:val="00D07D3E"/>
    <w:rsid w:val="00D07D87"/>
    <w:rsid w:val="00D07F89"/>
    <w:rsid w:val="00D0A8B9"/>
    <w:rsid w:val="00D0E5AD"/>
    <w:rsid w:val="00D1017E"/>
    <w:rsid w:val="00D1044F"/>
    <w:rsid w:val="00D104E3"/>
    <w:rsid w:val="00D105C7"/>
    <w:rsid w:val="00D10609"/>
    <w:rsid w:val="00D10687"/>
    <w:rsid w:val="00D107F8"/>
    <w:rsid w:val="00D108C9"/>
    <w:rsid w:val="00D109B4"/>
    <w:rsid w:val="00D10A12"/>
    <w:rsid w:val="00D10A88"/>
    <w:rsid w:val="00D10AF8"/>
    <w:rsid w:val="00D10B08"/>
    <w:rsid w:val="00D10B4B"/>
    <w:rsid w:val="00D10C39"/>
    <w:rsid w:val="00D10CF2"/>
    <w:rsid w:val="00D110D1"/>
    <w:rsid w:val="00D1156C"/>
    <w:rsid w:val="00D1157B"/>
    <w:rsid w:val="00D115B6"/>
    <w:rsid w:val="00D11603"/>
    <w:rsid w:val="00D11612"/>
    <w:rsid w:val="00D1167B"/>
    <w:rsid w:val="00D117E9"/>
    <w:rsid w:val="00D1197E"/>
    <w:rsid w:val="00D1198F"/>
    <w:rsid w:val="00D11B75"/>
    <w:rsid w:val="00D11BDC"/>
    <w:rsid w:val="00D11F09"/>
    <w:rsid w:val="00D1206A"/>
    <w:rsid w:val="00D121D2"/>
    <w:rsid w:val="00D12482"/>
    <w:rsid w:val="00D12600"/>
    <w:rsid w:val="00D126E1"/>
    <w:rsid w:val="00D12949"/>
    <w:rsid w:val="00D1294C"/>
    <w:rsid w:val="00D12A3D"/>
    <w:rsid w:val="00D12D49"/>
    <w:rsid w:val="00D12DCD"/>
    <w:rsid w:val="00D12DEF"/>
    <w:rsid w:val="00D132AF"/>
    <w:rsid w:val="00D13391"/>
    <w:rsid w:val="00D133F7"/>
    <w:rsid w:val="00D13455"/>
    <w:rsid w:val="00D135A8"/>
    <w:rsid w:val="00D136A6"/>
    <w:rsid w:val="00D13727"/>
    <w:rsid w:val="00D1379B"/>
    <w:rsid w:val="00D13907"/>
    <w:rsid w:val="00D13987"/>
    <w:rsid w:val="00D13999"/>
    <w:rsid w:val="00D139C9"/>
    <w:rsid w:val="00D13A60"/>
    <w:rsid w:val="00D13B8F"/>
    <w:rsid w:val="00D13C4F"/>
    <w:rsid w:val="00D13CB4"/>
    <w:rsid w:val="00D13D0F"/>
    <w:rsid w:val="00D13DAA"/>
    <w:rsid w:val="00D1400F"/>
    <w:rsid w:val="00D1401A"/>
    <w:rsid w:val="00D1404E"/>
    <w:rsid w:val="00D1406E"/>
    <w:rsid w:val="00D141D9"/>
    <w:rsid w:val="00D14313"/>
    <w:rsid w:val="00D1432A"/>
    <w:rsid w:val="00D14581"/>
    <w:rsid w:val="00D1458A"/>
    <w:rsid w:val="00D14633"/>
    <w:rsid w:val="00D146E6"/>
    <w:rsid w:val="00D147E7"/>
    <w:rsid w:val="00D14828"/>
    <w:rsid w:val="00D148CA"/>
    <w:rsid w:val="00D148D0"/>
    <w:rsid w:val="00D148FC"/>
    <w:rsid w:val="00D14912"/>
    <w:rsid w:val="00D14B1E"/>
    <w:rsid w:val="00D14B91"/>
    <w:rsid w:val="00D14C88"/>
    <w:rsid w:val="00D14C8B"/>
    <w:rsid w:val="00D14CD2"/>
    <w:rsid w:val="00D14E01"/>
    <w:rsid w:val="00D14F0D"/>
    <w:rsid w:val="00D14F8C"/>
    <w:rsid w:val="00D15035"/>
    <w:rsid w:val="00D15043"/>
    <w:rsid w:val="00D150D3"/>
    <w:rsid w:val="00D15274"/>
    <w:rsid w:val="00D15725"/>
    <w:rsid w:val="00D157D2"/>
    <w:rsid w:val="00D15840"/>
    <w:rsid w:val="00D15C0F"/>
    <w:rsid w:val="00D15C4A"/>
    <w:rsid w:val="00D15EDC"/>
    <w:rsid w:val="00D15F7D"/>
    <w:rsid w:val="00D160BD"/>
    <w:rsid w:val="00D160F1"/>
    <w:rsid w:val="00D16120"/>
    <w:rsid w:val="00D16135"/>
    <w:rsid w:val="00D16193"/>
    <w:rsid w:val="00D162EA"/>
    <w:rsid w:val="00D1639F"/>
    <w:rsid w:val="00D164E7"/>
    <w:rsid w:val="00D16540"/>
    <w:rsid w:val="00D166A5"/>
    <w:rsid w:val="00D16867"/>
    <w:rsid w:val="00D16899"/>
    <w:rsid w:val="00D16934"/>
    <w:rsid w:val="00D16CD2"/>
    <w:rsid w:val="00D16EBC"/>
    <w:rsid w:val="00D16EF4"/>
    <w:rsid w:val="00D16F4D"/>
    <w:rsid w:val="00D170CA"/>
    <w:rsid w:val="00D170E4"/>
    <w:rsid w:val="00D171F7"/>
    <w:rsid w:val="00D17380"/>
    <w:rsid w:val="00D173B0"/>
    <w:rsid w:val="00D17874"/>
    <w:rsid w:val="00D179DD"/>
    <w:rsid w:val="00D17A56"/>
    <w:rsid w:val="00D17C4F"/>
    <w:rsid w:val="00D17CCF"/>
    <w:rsid w:val="00D17D45"/>
    <w:rsid w:val="00D17EAE"/>
    <w:rsid w:val="00D17F5F"/>
    <w:rsid w:val="00D17FAC"/>
    <w:rsid w:val="00D202D7"/>
    <w:rsid w:val="00D204EE"/>
    <w:rsid w:val="00D2064D"/>
    <w:rsid w:val="00D20915"/>
    <w:rsid w:val="00D20954"/>
    <w:rsid w:val="00D209F9"/>
    <w:rsid w:val="00D20B0C"/>
    <w:rsid w:val="00D20BD8"/>
    <w:rsid w:val="00D20C26"/>
    <w:rsid w:val="00D20DC2"/>
    <w:rsid w:val="00D20E4B"/>
    <w:rsid w:val="00D20E8C"/>
    <w:rsid w:val="00D20F0C"/>
    <w:rsid w:val="00D20F98"/>
    <w:rsid w:val="00D211DD"/>
    <w:rsid w:val="00D2124E"/>
    <w:rsid w:val="00D21315"/>
    <w:rsid w:val="00D21326"/>
    <w:rsid w:val="00D21473"/>
    <w:rsid w:val="00D21532"/>
    <w:rsid w:val="00D2157D"/>
    <w:rsid w:val="00D21690"/>
    <w:rsid w:val="00D217F6"/>
    <w:rsid w:val="00D21A7C"/>
    <w:rsid w:val="00D21BF1"/>
    <w:rsid w:val="00D21C46"/>
    <w:rsid w:val="00D21DB0"/>
    <w:rsid w:val="00D21FA2"/>
    <w:rsid w:val="00D21FBD"/>
    <w:rsid w:val="00D21FFE"/>
    <w:rsid w:val="00D22023"/>
    <w:rsid w:val="00D22367"/>
    <w:rsid w:val="00D2268F"/>
    <w:rsid w:val="00D22840"/>
    <w:rsid w:val="00D2285B"/>
    <w:rsid w:val="00D228CD"/>
    <w:rsid w:val="00D22986"/>
    <w:rsid w:val="00D229D9"/>
    <w:rsid w:val="00D22D8C"/>
    <w:rsid w:val="00D22EE4"/>
    <w:rsid w:val="00D23297"/>
    <w:rsid w:val="00D232F8"/>
    <w:rsid w:val="00D23470"/>
    <w:rsid w:val="00D234DF"/>
    <w:rsid w:val="00D23678"/>
    <w:rsid w:val="00D237E3"/>
    <w:rsid w:val="00D23936"/>
    <w:rsid w:val="00D23964"/>
    <w:rsid w:val="00D23A0B"/>
    <w:rsid w:val="00D23AAE"/>
    <w:rsid w:val="00D23B0D"/>
    <w:rsid w:val="00D23B6C"/>
    <w:rsid w:val="00D23CD8"/>
    <w:rsid w:val="00D23E2E"/>
    <w:rsid w:val="00D23EBB"/>
    <w:rsid w:val="00D240D0"/>
    <w:rsid w:val="00D240E6"/>
    <w:rsid w:val="00D24128"/>
    <w:rsid w:val="00D24140"/>
    <w:rsid w:val="00D243CB"/>
    <w:rsid w:val="00D24922"/>
    <w:rsid w:val="00D2495E"/>
    <w:rsid w:val="00D24984"/>
    <w:rsid w:val="00D24A66"/>
    <w:rsid w:val="00D24B52"/>
    <w:rsid w:val="00D24BB0"/>
    <w:rsid w:val="00D24C10"/>
    <w:rsid w:val="00D24D58"/>
    <w:rsid w:val="00D24E54"/>
    <w:rsid w:val="00D25151"/>
    <w:rsid w:val="00D2518E"/>
    <w:rsid w:val="00D25203"/>
    <w:rsid w:val="00D25361"/>
    <w:rsid w:val="00D2546D"/>
    <w:rsid w:val="00D2552A"/>
    <w:rsid w:val="00D258B2"/>
    <w:rsid w:val="00D2597E"/>
    <w:rsid w:val="00D259F6"/>
    <w:rsid w:val="00D25AAA"/>
    <w:rsid w:val="00D25AE7"/>
    <w:rsid w:val="00D25DA4"/>
    <w:rsid w:val="00D25E1B"/>
    <w:rsid w:val="00D25EED"/>
    <w:rsid w:val="00D25FFA"/>
    <w:rsid w:val="00D2606A"/>
    <w:rsid w:val="00D26077"/>
    <w:rsid w:val="00D26475"/>
    <w:rsid w:val="00D264F4"/>
    <w:rsid w:val="00D265A8"/>
    <w:rsid w:val="00D26658"/>
    <w:rsid w:val="00D26886"/>
    <w:rsid w:val="00D26923"/>
    <w:rsid w:val="00D269B8"/>
    <w:rsid w:val="00D26B61"/>
    <w:rsid w:val="00D26B85"/>
    <w:rsid w:val="00D26BBD"/>
    <w:rsid w:val="00D26FA5"/>
    <w:rsid w:val="00D27009"/>
    <w:rsid w:val="00D270B7"/>
    <w:rsid w:val="00D270FC"/>
    <w:rsid w:val="00D273AA"/>
    <w:rsid w:val="00D27565"/>
    <w:rsid w:val="00D275E2"/>
    <w:rsid w:val="00D278CF"/>
    <w:rsid w:val="00D27969"/>
    <w:rsid w:val="00D27DB7"/>
    <w:rsid w:val="00D27F26"/>
    <w:rsid w:val="00D3003E"/>
    <w:rsid w:val="00D30093"/>
    <w:rsid w:val="00D300AB"/>
    <w:rsid w:val="00D30104"/>
    <w:rsid w:val="00D30146"/>
    <w:rsid w:val="00D30184"/>
    <w:rsid w:val="00D301F2"/>
    <w:rsid w:val="00D30242"/>
    <w:rsid w:val="00D30270"/>
    <w:rsid w:val="00D30281"/>
    <w:rsid w:val="00D302E3"/>
    <w:rsid w:val="00D3038C"/>
    <w:rsid w:val="00D303CA"/>
    <w:rsid w:val="00D303CD"/>
    <w:rsid w:val="00D3042F"/>
    <w:rsid w:val="00D304B3"/>
    <w:rsid w:val="00D3050C"/>
    <w:rsid w:val="00D305F0"/>
    <w:rsid w:val="00D30600"/>
    <w:rsid w:val="00D3062F"/>
    <w:rsid w:val="00D309F8"/>
    <w:rsid w:val="00D30A54"/>
    <w:rsid w:val="00D30B62"/>
    <w:rsid w:val="00D30EBC"/>
    <w:rsid w:val="00D314E7"/>
    <w:rsid w:val="00D31716"/>
    <w:rsid w:val="00D318B3"/>
    <w:rsid w:val="00D318F3"/>
    <w:rsid w:val="00D31B7B"/>
    <w:rsid w:val="00D31E0F"/>
    <w:rsid w:val="00D32378"/>
    <w:rsid w:val="00D32447"/>
    <w:rsid w:val="00D32510"/>
    <w:rsid w:val="00D32677"/>
    <w:rsid w:val="00D326D2"/>
    <w:rsid w:val="00D32806"/>
    <w:rsid w:val="00D328A8"/>
    <w:rsid w:val="00D32925"/>
    <w:rsid w:val="00D32A27"/>
    <w:rsid w:val="00D32DE8"/>
    <w:rsid w:val="00D32F02"/>
    <w:rsid w:val="00D33044"/>
    <w:rsid w:val="00D330FE"/>
    <w:rsid w:val="00D3320B"/>
    <w:rsid w:val="00D332B3"/>
    <w:rsid w:val="00D3337A"/>
    <w:rsid w:val="00D333EB"/>
    <w:rsid w:val="00D334EC"/>
    <w:rsid w:val="00D334F7"/>
    <w:rsid w:val="00D33553"/>
    <w:rsid w:val="00D335AE"/>
    <w:rsid w:val="00D3371B"/>
    <w:rsid w:val="00D339EF"/>
    <w:rsid w:val="00D33C6E"/>
    <w:rsid w:val="00D33CC2"/>
    <w:rsid w:val="00D33D3E"/>
    <w:rsid w:val="00D33D70"/>
    <w:rsid w:val="00D33E22"/>
    <w:rsid w:val="00D34022"/>
    <w:rsid w:val="00D340B4"/>
    <w:rsid w:val="00D34105"/>
    <w:rsid w:val="00D3432C"/>
    <w:rsid w:val="00D34347"/>
    <w:rsid w:val="00D3443B"/>
    <w:rsid w:val="00D34451"/>
    <w:rsid w:val="00D34478"/>
    <w:rsid w:val="00D345E2"/>
    <w:rsid w:val="00D345EB"/>
    <w:rsid w:val="00D346B1"/>
    <w:rsid w:val="00D346CE"/>
    <w:rsid w:val="00D349FF"/>
    <w:rsid w:val="00D34A40"/>
    <w:rsid w:val="00D34C73"/>
    <w:rsid w:val="00D34CA3"/>
    <w:rsid w:val="00D34D8C"/>
    <w:rsid w:val="00D34F72"/>
    <w:rsid w:val="00D350A3"/>
    <w:rsid w:val="00D35215"/>
    <w:rsid w:val="00D3529F"/>
    <w:rsid w:val="00D352DB"/>
    <w:rsid w:val="00D35552"/>
    <w:rsid w:val="00D355F4"/>
    <w:rsid w:val="00D3575F"/>
    <w:rsid w:val="00D358E1"/>
    <w:rsid w:val="00D35970"/>
    <w:rsid w:val="00D35990"/>
    <w:rsid w:val="00D35A3B"/>
    <w:rsid w:val="00D35B44"/>
    <w:rsid w:val="00D35BCA"/>
    <w:rsid w:val="00D35C32"/>
    <w:rsid w:val="00D35C9E"/>
    <w:rsid w:val="00D35CBB"/>
    <w:rsid w:val="00D35D1A"/>
    <w:rsid w:val="00D35D2E"/>
    <w:rsid w:val="00D35EC6"/>
    <w:rsid w:val="00D35F41"/>
    <w:rsid w:val="00D3600E"/>
    <w:rsid w:val="00D36136"/>
    <w:rsid w:val="00D361B5"/>
    <w:rsid w:val="00D363C2"/>
    <w:rsid w:val="00D363C5"/>
    <w:rsid w:val="00D36715"/>
    <w:rsid w:val="00D3698F"/>
    <w:rsid w:val="00D369D3"/>
    <w:rsid w:val="00D36B67"/>
    <w:rsid w:val="00D36B71"/>
    <w:rsid w:val="00D36C0C"/>
    <w:rsid w:val="00D36E18"/>
    <w:rsid w:val="00D36E5B"/>
    <w:rsid w:val="00D36FAC"/>
    <w:rsid w:val="00D37154"/>
    <w:rsid w:val="00D373CC"/>
    <w:rsid w:val="00D37406"/>
    <w:rsid w:val="00D37412"/>
    <w:rsid w:val="00D3763E"/>
    <w:rsid w:val="00D37712"/>
    <w:rsid w:val="00D37861"/>
    <w:rsid w:val="00D378FD"/>
    <w:rsid w:val="00D37962"/>
    <w:rsid w:val="00D3798C"/>
    <w:rsid w:val="00D3799B"/>
    <w:rsid w:val="00D37C6C"/>
    <w:rsid w:val="00D37C72"/>
    <w:rsid w:val="00D37CD9"/>
    <w:rsid w:val="00D37D17"/>
    <w:rsid w:val="00D37FAF"/>
    <w:rsid w:val="00D4000F"/>
    <w:rsid w:val="00D4001F"/>
    <w:rsid w:val="00D4006A"/>
    <w:rsid w:val="00D402EE"/>
    <w:rsid w:val="00D40343"/>
    <w:rsid w:val="00D403E8"/>
    <w:rsid w:val="00D4044F"/>
    <w:rsid w:val="00D405A5"/>
    <w:rsid w:val="00D40676"/>
    <w:rsid w:val="00D4085E"/>
    <w:rsid w:val="00D4094F"/>
    <w:rsid w:val="00D409D9"/>
    <w:rsid w:val="00D40BD6"/>
    <w:rsid w:val="00D40CF3"/>
    <w:rsid w:val="00D40D7A"/>
    <w:rsid w:val="00D40E85"/>
    <w:rsid w:val="00D4101D"/>
    <w:rsid w:val="00D410DC"/>
    <w:rsid w:val="00D41203"/>
    <w:rsid w:val="00D41534"/>
    <w:rsid w:val="00D41650"/>
    <w:rsid w:val="00D41734"/>
    <w:rsid w:val="00D4174D"/>
    <w:rsid w:val="00D418E0"/>
    <w:rsid w:val="00D41925"/>
    <w:rsid w:val="00D41A3F"/>
    <w:rsid w:val="00D42076"/>
    <w:rsid w:val="00D42233"/>
    <w:rsid w:val="00D422EA"/>
    <w:rsid w:val="00D42317"/>
    <w:rsid w:val="00D42642"/>
    <w:rsid w:val="00D4271A"/>
    <w:rsid w:val="00D4291C"/>
    <w:rsid w:val="00D42926"/>
    <w:rsid w:val="00D42939"/>
    <w:rsid w:val="00D42A56"/>
    <w:rsid w:val="00D42ADB"/>
    <w:rsid w:val="00D42B0C"/>
    <w:rsid w:val="00D42B30"/>
    <w:rsid w:val="00D42B5C"/>
    <w:rsid w:val="00D42BE0"/>
    <w:rsid w:val="00D42ED3"/>
    <w:rsid w:val="00D4300D"/>
    <w:rsid w:val="00D431A7"/>
    <w:rsid w:val="00D431E7"/>
    <w:rsid w:val="00D4320E"/>
    <w:rsid w:val="00D435A3"/>
    <w:rsid w:val="00D4369D"/>
    <w:rsid w:val="00D436AF"/>
    <w:rsid w:val="00D4371B"/>
    <w:rsid w:val="00D4378B"/>
    <w:rsid w:val="00D437D6"/>
    <w:rsid w:val="00D43817"/>
    <w:rsid w:val="00D438B1"/>
    <w:rsid w:val="00D439C4"/>
    <w:rsid w:val="00D43AA7"/>
    <w:rsid w:val="00D43B6B"/>
    <w:rsid w:val="00D43D06"/>
    <w:rsid w:val="00D43DED"/>
    <w:rsid w:val="00D43E2F"/>
    <w:rsid w:val="00D43ED6"/>
    <w:rsid w:val="00D4412D"/>
    <w:rsid w:val="00D44265"/>
    <w:rsid w:val="00D442AA"/>
    <w:rsid w:val="00D44319"/>
    <w:rsid w:val="00D4438C"/>
    <w:rsid w:val="00D44456"/>
    <w:rsid w:val="00D44469"/>
    <w:rsid w:val="00D444F9"/>
    <w:rsid w:val="00D445FF"/>
    <w:rsid w:val="00D44745"/>
    <w:rsid w:val="00D44936"/>
    <w:rsid w:val="00D449C4"/>
    <w:rsid w:val="00D44A2B"/>
    <w:rsid w:val="00D44A64"/>
    <w:rsid w:val="00D44B08"/>
    <w:rsid w:val="00D44B6E"/>
    <w:rsid w:val="00D44BCD"/>
    <w:rsid w:val="00D44C69"/>
    <w:rsid w:val="00D44CD4"/>
    <w:rsid w:val="00D44D4B"/>
    <w:rsid w:val="00D44E62"/>
    <w:rsid w:val="00D44F04"/>
    <w:rsid w:val="00D44FBD"/>
    <w:rsid w:val="00D4533C"/>
    <w:rsid w:val="00D4535B"/>
    <w:rsid w:val="00D4562A"/>
    <w:rsid w:val="00D458DE"/>
    <w:rsid w:val="00D459F8"/>
    <w:rsid w:val="00D45A52"/>
    <w:rsid w:val="00D45A56"/>
    <w:rsid w:val="00D45A58"/>
    <w:rsid w:val="00D45B14"/>
    <w:rsid w:val="00D45CAD"/>
    <w:rsid w:val="00D4607F"/>
    <w:rsid w:val="00D46116"/>
    <w:rsid w:val="00D4621E"/>
    <w:rsid w:val="00D46341"/>
    <w:rsid w:val="00D464B2"/>
    <w:rsid w:val="00D464B3"/>
    <w:rsid w:val="00D4667C"/>
    <w:rsid w:val="00D466AB"/>
    <w:rsid w:val="00D4699F"/>
    <w:rsid w:val="00D469DC"/>
    <w:rsid w:val="00D46C7F"/>
    <w:rsid w:val="00D46CCB"/>
    <w:rsid w:val="00D46D21"/>
    <w:rsid w:val="00D46DBD"/>
    <w:rsid w:val="00D46DDB"/>
    <w:rsid w:val="00D46E33"/>
    <w:rsid w:val="00D46E90"/>
    <w:rsid w:val="00D47052"/>
    <w:rsid w:val="00D471C9"/>
    <w:rsid w:val="00D47203"/>
    <w:rsid w:val="00D472C0"/>
    <w:rsid w:val="00D4747E"/>
    <w:rsid w:val="00D474E7"/>
    <w:rsid w:val="00D4773C"/>
    <w:rsid w:val="00D4793B"/>
    <w:rsid w:val="00D4794A"/>
    <w:rsid w:val="00D47984"/>
    <w:rsid w:val="00D47993"/>
    <w:rsid w:val="00D47DCF"/>
    <w:rsid w:val="00D47F15"/>
    <w:rsid w:val="00D47FDC"/>
    <w:rsid w:val="00D4DA87"/>
    <w:rsid w:val="00D50012"/>
    <w:rsid w:val="00D50130"/>
    <w:rsid w:val="00D501AE"/>
    <w:rsid w:val="00D5021A"/>
    <w:rsid w:val="00D50283"/>
    <w:rsid w:val="00D50632"/>
    <w:rsid w:val="00D506A1"/>
    <w:rsid w:val="00D506D1"/>
    <w:rsid w:val="00D506D8"/>
    <w:rsid w:val="00D506F9"/>
    <w:rsid w:val="00D50AF5"/>
    <w:rsid w:val="00D50FCD"/>
    <w:rsid w:val="00D510D3"/>
    <w:rsid w:val="00D5113C"/>
    <w:rsid w:val="00D51186"/>
    <w:rsid w:val="00D5149D"/>
    <w:rsid w:val="00D514F7"/>
    <w:rsid w:val="00D51506"/>
    <w:rsid w:val="00D515EA"/>
    <w:rsid w:val="00D51817"/>
    <w:rsid w:val="00D51BBC"/>
    <w:rsid w:val="00D51D24"/>
    <w:rsid w:val="00D51D2E"/>
    <w:rsid w:val="00D51FC4"/>
    <w:rsid w:val="00D51FF2"/>
    <w:rsid w:val="00D520C4"/>
    <w:rsid w:val="00D523EE"/>
    <w:rsid w:val="00D524AE"/>
    <w:rsid w:val="00D524FF"/>
    <w:rsid w:val="00D528E1"/>
    <w:rsid w:val="00D52BC3"/>
    <w:rsid w:val="00D52C5C"/>
    <w:rsid w:val="00D52CFA"/>
    <w:rsid w:val="00D52D4F"/>
    <w:rsid w:val="00D52E97"/>
    <w:rsid w:val="00D52E9B"/>
    <w:rsid w:val="00D52F29"/>
    <w:rsid w:val="00D52F2D"/>
    <w:rsid w:val="00D52F3D"/>
    <w:rsid w:val="00D52FC2"/>
    <w:rsid w:val="00D53021"/>
    <w:rsid w:val="00D53147"/>
    <w:rsid w:val="00D531DC"/>
    <w:rsid w:val="00D53314"/>
    <w:rsid w:val="00D53394"/>
    <w:rsid w:val="00D533D5"/>
    <w:rsid w:val="00D535EE"/>
    <w:rsid w:val="00D536D2"/>
    <w:rsid w:val="00D536E9"/>
    <w:rsid w:val="00D53753"/>
    <w:rsid w:val="00D53762"/>
    <w:rsid w:val="00D538CF"/>
    <w:rsid w:val="00D53948"/>
    <w:rsid w:val="00D53A32"/>
    <w:rsid w:val="00D53A4E"/>
    <w:rsid w:val="00D53A89"/>
    <w:rsid w:val="00D53AE8"/>
    <w:rsid w:val="00D53D06"/>
    <w:rsid w:val="00D53D50"/>
    <w:rsid w:val="00D53E1D"/>
    <w:rsid w:val="00D53E23"/>
    <w:rsid w:val="00D53E25"/>
    <w:rsid w:val="00D53F38"/>
    <w:rsid w:val="00D54086"/>
    <w:rsid w:val="00D54154"/>
    <w:rsid w:val="00D54280"/>
    <w:rsid w:val="00D544AC"/>
    <w:rsid w:val="00D54576"/>
    <w:rsid w:val="00D5478C"/>
    <w:rsid w:val="00D547CA"/>
    <w:rsid w:val="00D547E1"/>
    <w:rsid w:val="00D5487A"/>
    <w:rsid w:val="00D54A11"/>
    <w:rsid w:val="00D54B25"/>
    <w:rsid w:val="00D54BD6"/>
    <w:rsid w:val="00D54C58"/>
    <w:rsid w:val="00D54CEB"/>
    <w:rsid w:val="00D54D14"/>
    <w:rsid w:val="00D54E24"/>
    <w:rsid w:val="00D54E2B"/>
    <w:rsid w:val="00D54FB5"/>
    <w:rsid w:val="00D55344"/>
    <w:rsid w:val="00D5536F"/>
    <w:rsid w:val="00D554CC"/>
    <w:rsid w:val="00D555E9"/>
    <w:rsid w:val="00D557A9"/>
    <w:rsid w:val="00D55A65"/>
    <w:rsid w:val="00D55AE2"/>
    <w:rsid w:val="00D55B39"/>
    <w:rsid w:val="00D55B6B"/>
    <w:rsid w:val="00D55B9B"/>
    <w:rsid w:val="00D55BB8"/>
    <w:rsid w:val="00D55C77"/>
    <w:rsid w:val="00D55E1D"/>
    <w:rsid w:val="00D56000"/>
    <w:rsid w:val="00D56102"/>
    <w:rsid w:val="00D561A6"/>
    <w:rsid w:val="00D56207"/>
    <w:rsid w:val="00D56263"/>
    <w:rsid w:val="00D56457"/>
    <w:rsid w:val="00D565E6"/>
    <w:rsid w:val="00D5667F"/>
    <w:rsid w:val="00D5672F"/>
    <w:rsid w:val="00D5677D"/>
    <w:rsid w:val="00D56863"/>
    <w:rsid w:val="00D568A8"/>
    <w:rsid w:val="00D568DC"/>
    <w:rsid w:val="00D56A92"/>
    <w:rsid w:val="00D56AF4"/>
    <w:rsid w:val="00D56B0A"/>
    <w:rsid w:val="00D56F94"/>
    <w:rsid w:val="00D570FD"/>
    <w:rsid w:val="00D57353"/>
    <w:rsid w:val="00D573AA"/>
    <w:rsid w:val="00D573C6"/>
    <w:rsid w:val="00D573F3"/>
    <w:rsid w:val="00D57424"/>
    <w:rsid w:val="00D57542"/>
    <w:rsid w:val="00D57580"/>
    <w:rsid w:val="00D5759E"/>
    <w:rsid w:val="00D57643"/>
    <w:rsid w:val="00D57920"/>
    <w:rsid w:val="00D5792E"/>
    <w:rsid w:val="00D57BFD"/>
    <w:rsid w:val="00D57F16"/>
    <w:rsid w:val="00D57FF6"/>
    <w:rsid w:val="00D600F6"/>
    <w:rsid w:val="00D60125"/>
    <w:rsid w:val="00D60494"/>
    <w:rsid w:val="00D605D2"/>
    <w:rsid w:val="00D6062A"/>
    <w:rsid w:val="00D606F9"/>
    <w:rsid w:val="00D60737"/>
    <w:rsid w:val="00D60864"/>
    <w:rsid w:val="00D60909"/>
    <w:rsid w:val="00D6099B"/>
    <w:rsid w:val="00D60B44"/>
    <w:rsid w:val="00D60BE1"/>
    <w:rsid w:val="00D60CCB"/>
    <w:rsid w:val="00D60D01"/>
    <w:rsid w:val="00D60D73"/>
    <w:rsid w:val="00D60E39"/>
    <w:rsid w:val="00D60E4C"/>
    <w:rsid w:val="00D6118D"/>
    <w:rsid w:val="00D61643"/>
    <w:rsid w:val="00D6187B"/>
    <w:rsid w:val="00D6187D"/>
    <w:rsid w:val="00D61947"/>
    <w:rsid w:val="00D61A37"/>
    <w:rsid w:val="00D61BAE"/>
    <w:rsid w:val="00D61C21"/>
    <w:rsid w:val="00D61DEB"/>
    <w:rsid w:val="00D61FB7"/>
    <w:rsid w:val="00D62242"/>
    <w:rsid w:val="00D62349"/>
    <w:rsid w:val="00D624DB"/>
    <w:rsid w:val="00D6253B"/>
    <w:rsid w:val="00D6253C"/>
    <w:rsid w:val="00D6266E"/>
    <w:rsid w:val="00D62830"/>
    <w:rsid w:val="00D6289C"/>
    <w:rsid w:val="00D62938"/>
    <w:rsid w:val="00D62960"/>
    <w:rsid w:val="00D62B48"/>
    <w:rsid w:val="00D62BE3"/>
    <w:rsid w:val="00D62BE9"/>
    <w:rsid w:val="00D62C75"/>
    <w:rsid w:val="00D62CC5"/>
    <w:rsid w:val="00D62CEE"/>
    <w:rsid w:val="00D62D4B"/>
    <w:rsid w:val="00D62F61"/>
    <w:rsid w:val="00D62FF2"/>
    <w:rsid w:val="00D630F7"/>
    <w:rsid w:val="00D63160"/>
    <w:rsid w:val="00D6324D"/>
    <w:rsid w:val="00D6325D"/>
    <w:rsid w:val="00D6331C"/>
    <w:rsid w:val="00D6336C"/>
    <w:rsid w:val="00D633F4"/>
    <w:rsid w:val="00D63546"/>
    <w:rsid w:val="00D636FA"/>
    <w:rsid w:val="00D6381C"/>
    <w:rsid w:val="00D63977"/>
    <w:rsid w:val="00D639B0"/>
    <w:rsid w:val="00D63ACF"/>
    <w:rsid w:val="00D63BC2"/>
    <w:rsid w:val="00D63C15"/>
    <w:rsid w:val="00D63C3D"/>
    <w:rsid w:val="00D63D0E"/>
    <w:rsid w:val="00D63E18"/>
    <w:rsid w:val="00D63F79"/>
    <w:rsid w:val="00D63FC9"/>
    <w:rsid w:val="00D6409A"/>
    <w:rsid w:val="00D6409F"/>
    <w:rsid w:val="00D640F5"/>
    <w:rsid w:val="00D64259"/>
    <w:rsid w:val="00D64281"/>
    <w:rsid w:val="00D642D2"/>
    <w:rsid w:val="00D64902"/>
    <w:rsid w:val="00D64A6C"/>
    <w:rsid w:val="00D64E35"/>
    <w:rsid w:val="00D64E90"/>
    <w:rsid w:val="00D64FBE"/>
    <w:rsid w:val="00D655A9"/>
    <w:rsid w:val="00D6575E"/>
    <w:rsid w:val="00D657D6"/>
    <w:rsid w:val="00D6581F"/>
    <w:rsid w:val="00D6583C"/>
    <w:rsid w:val="00D65878"/>
    <w:rsid w:val="00D65936"/>
    <w:rsid w:val="00D65953"/>
    <w:rsid w:val="00D65962"/>
    <w:rsid w:val="00D659D5"/>
    <w:rsid w:val="00D65AF2"/>
    <w:rsid w:val="00D65CFD"/>
    <w:rsid w:val="00D65D63"/>
    <w:rsid w:val="00D6615C"/>
    <w:rsid w:val="00D661D8"/>
    <w:rsid w:val="00D661DE"/>
    <w:rsid w:val="00D662F9"/>
    <w:rsid w:val="00D66420"/>
    <w:rsid w:val="00D66445"/>
    <w:rsid w:val="00D666E1"/>
    <w:rsid w:val="00D6673B"/>
    <w:rsid w:val="00D6686B"/>
    <w:rsid w:val="00D66A7A"/>
    <w:rsid w:val="00D66AE0"/>
    <w:rsid w:val="00D66DDB"/>
    <w:rsid w:val="00D66F68"/>
    <w:rsid w:val="00D671E0"/>
    <w:rsid w:val="00D6729F"/>
    <w:rsid w:val="00D6751C"/>
    <w:rsid w:val="00D67609"/>
    <w:rsid w:val="00D67704"/>
    <w:rsid w:val="00D67817"/>
    <w:rsid w:val="00D6794C"/>
    <w:rsid w:val="00D679F4"/>
    <w:rsid w:val="00D67AB5"/>
    <w:rsid w:val="00D67D04"/>
    <w:rsid w:val="00D67D4B"/>
    <w:rsid w:val="00D67D64"/>
    <w:rsid w:val="00D67F0A"/>
    <w:rsid w:val="00D7011C"/>
    <w:rsid w:val="00D7018A"/>
    <w:rsid w:val="00D702A0"/>
    <w:rsid w:val="00D704EE"/>
    <w:rsid w:val="00D70BC1"/>
    <w:rsid w:val="00D70D7E"/>
    <w:rsid w:val="00D70D97"/>
    <w:rsid w:val="00D70DB7"/>
    <w:rsid w:val="00D70E49"/>
    <w:rsid w:val="00D70F5A"/>
    <w:rsid w:val="00D71017"/>
    <w:rsid w:val="00D71066"/>
    <w:rsid w:val="00D7114A"/>
    <w:rsid w:val="00D7115E"/>
    <w:rsid w:val="00D712AC"/>
    <w:rsid w:val="00D712DB"/>
    <w:rsid w:val="00D7144E"/>
    <w:rsid w:val="00D71610"/>
    <w:rsid w:val="00D717A1"/>
    <w:rsid w:val="00D71A45"/>
    <w:rsid w:val="00D71B9C"/>
    <w:rsid w:val="00D71BFF"/>
    <w:rsid w:val="00D71C35"/>
    <w:rsid w:val="00D71F9C"/>
    <w:rsid w:val="00D71FB1"/>
    <w:rsid w:val="00D71FF4"/>
    <w:rsid w:val="00D72123"/>
    <w:rsid w:val="00D72291"/>
    <w:rsid w:val="00D72369"/>
    <w:rsid w:val="00D7246E"/>
    <w:rsid w:val="00D724FD"/>
    <w:rsid w:val="00D72909"/>
    <w:rsid w:val="00D72A50"/>
    <w:rsid w:val="00D72B42"/>
    <w:rsid w:val="00D72C57"/>
    <w:rsid w:val="00D72D2F"/>
    <w:rsid w:val="00D72F8E"/>
    <w:rsid w:val="00D730B8"/>
    <w:rsid w:val="00D733C9"/>
    <w:rsid w:val="00D735D7"/>
    <w:rsid w:val="00D735D9"/>
    <w:rsid w:val="00D735F5"/>
    <w:rsid w:val="00D7389B"/>
    <w:rsid w:val="00D73CE8"/>
    <w:rsid w:val="00D73D58"/>
    <w:rsid w:val="00D74080"/>
    <w:rsid w:val="00D74246"/>
    <w:rsid w:val="00D74553"/>
    <w:rsid w:val="00D745A6"/>
    <w:rsid w:val="00D7462C"/>
    <w:rsid w:val="00D747BD"/>
    <w:rsid w:val="00D74C27"/>
    <w:rsid w:val="00D74D64"/>
    <w:rsid w:val="00D74EB6"/>
    <w:rsid w:val="00D74F92"/>
    <w:rsid w:val="00D74FC7"/>
    <w:rsid w:val="00D7513A"/>
    <w:rsid w:val="00D75221"/>
    <w:rsid w:val="00D75244"/>
    <w:rsid w:val="00D75367"/>
    <w:rsid w:val="00D75842"/>
    <w:rsid w:val="00D75880"/>
    <w:rsid w:val="00D7592C"/>
    <w:rsid w:val="00D75A1A"/>
    <w:rsid w:val="00D75AD6"/>
    <w:rsid w:val="00D75AEC"/>
    <w:rsid w:val="00D75CAA"/>
    <w:rsid w:val="00D75D25"/>
    <w:rsid w:val="00D75E73"/>
    <w:rsid w:val="00D7611B"/>
    <w:rsid w:val="00D7628D"/>
    <w:rsid w:val="00D76330"/>
    <w:rsid w:val="00D76395"/>
    <w:rsid w:val="00D76460"/>
    <w:rsid w:val="00D765E1"/>
    <w:rsid w:val="00D7677D"/>
    <w:rsid w:val="00D7678C"/>
    <w:rsid w:val="00D769C9"/>
    <w:rsid w:val="00D76D08"/>
    <w:rsid w:val="00D76D5C"/>
    <w:rsid w:val="00D76E54"/>
    <w:rsid w:val="00D76EBA"/>
    <w:rsid w:val="00D76F8F"/>
    <w:rsid w:val="00D77129"/>
    <w:rsid w:val="00D7722F"/>
    <w:rsid w:val="00D77750"/>
    <w:rsid w:val="00D77798"/>
    <w:rsid w:val="00D777BC"/>
    <w:rsid w:val="00D7796B"/>
    <w:rsid w:val="00D77991"/>
    <w:rsid w:val="00D77A79"/>
    <w:rsid w:val="00D77B32"/>
    <w:rsid w:val="00D77B4A"/>
    <w:rsid w:val="00D77BFD"/>
    <w:rsid w:val="00D77C52"/>
    <w:rsid w:val="00D77CCB"/>
    <w:rsid w:val="00D77DD3"/>
    <w:rsid w:val="00D77FF6"/>
    <w:rsid w:val="00D8003E"/>
    <w:rsid w:val="00D800CC"/>
    <w:rsid w:val="00D80248"/>
    <w:rsid w:val="00D80287"/>
    <w:rsid w:val="00D80448"/>
    <w:rsid w:val="00D804D1"/>
    <w:rsid w:val="00D8051B"/>
    <w:rsid w:val="00D8068C"/>
    <w:rsid w:val="00D80799"/>
    <w:rsid w:val="00D807D1"/>
    <w:rsid w:val="00D80930"/>
    <w:rsid w:val="00D80993"/>
    <w:rsid w:val="00D80A28"/>
    <w:rsid w:val="00D80B4E"/>
    <w:rsid w:val="00D80C2C"/>
    <w:rsid w:val="00D80D5F"/>
    <w:rsid w:val="00D8106C"/>
    <w:rsid w:val="00D811DE"/>
    <w:rsid w:val="00D81333"/>
    <w:rsid w:val="00D81393"/>
    <w:rsid w:val="00D813FE"/>
    <w:rsid w:val="00D81489"/>
    <w:rsid w:val="00D8157D"/>
    <w:rsid w:val="00D815BE"/>
    <w:rsid w:val="00D8163E"/>
    <w:rsid w:val="00D8175D"/>
    <w:rsid w:val="00D81961"/>
    <w:rsid w:val="00D819E4"/>
    <w:rsid w:val="00D81AE5"/>
    <w:rsid w:val="00D81C0D"/>
    <w:rsid w:val="00D81CE8"/>
    <w:rsid w:val="00D81DF5"/>
    <w:rsid w:val="00D81F15"/>
    <w:rsid w:val="00D82005"/>
    <w:rsid w:val="00D8207C"/>
    <w:rsid w:val="00D820D2"/>
    <w:rsid w:val="00D820F4"/>
    <w:rsid w:val="00D82223"/>
    <w:rsid w:val="00D8224E"/>
    <w:rsid w:val="00D825BA"/>
    <w:rsid w:val="00D82A8F"/>
    <w:rsid w:val="00D82A94"/>
    <w:rsid w:val="00D82B92"/>
    <w:rsid w:val="00D82C2D"/>
    <w:rsid w:val="00D82C4C"/>
    <w:rsid w:val="00D82D4B"/>
    <w:rsid w:val="00D82EEE"/>
    <w:rsid w:val="00D82F06"/>
    <w:rsid w:val="00D82FA7"/>
    <w:rsid w:val="00D83021"/>
    <w:rsid w:val="00D8305C"/>
    <w:rsid w:val="00D833B2"/>
    <w:rsid w:val="00D83424"/>
    <w:rsid w:val="00D834F6"/>
    <w:rsid w:val="00D835C4"/>
    <w:rsid w:val="00D83609"/>
    <w:rsid w:val="00D83686"/>
    <w:rsid w:val="00D83690"/>
    <w:rsid w:val="00D83736"/>
    <w:rsid w:val="00D83756"/>
    <w:rsid w:val="00D838CF"/>
    <w:rsid w:val="00D839D1"/>
    <w:rsid w:val="00D83E3D"/>
    <w:rsid w:val="00D83E42"/>
    <w:rsid w:val="00D83E76"/>
    <w:rsid w:val="00D83FEA"/>
    <w:rsid w:val="00D83FF2"/>
    <w:rsid w:val="00D84048"/>
    <w:rsid w:val="00D84092"/>
    <w:rsid w:val="00D840B1"/>
    <w:rsid w:val="00D8415D"/>
    <w:rsid w:val="00D841C3"/>
    <w:rsid w:val="00D8427F"/>
    <w:rsid w:val="00D84325"/>
    <w:rsid w:val="00D844BA"/>
    <w:rsid w:val="00D846CB"/>
    <w:rsid w:val="00D84B62"/>
    <w:rsid w:val="00D84EDF"/>
    <w:rsid w:val="00D8503E"/>
    <w:rsid w:val="00D855E9"/>
    <w:rsid w:val="00D85694"/>
    <w:rsid w:val="00D85750"/>
    <w:rsid w:val="00D85753"/>
    <w:rsid w:val="00D8576E"/>
    <w:rsid w:val="00D85912"/>
    <w:rsid w:val="00D85A4E"/>
    <w:rsid w:val="00D85B6D"/>
    <w:rsid w:val="00D85B81"/>
    <w:rsid w:val="00D85BE9"/>
    <w:rsid w:val="00D85E36"/>
    <w:rsid w:val="00D85E5A"/>
    <w:rsid w:val="00D85F00"/>
    <w:rsid w:val="00D85F3F"/>
    <w:rsid w:val="00D86109"/>
    <w:rsid w:val="00D86159"/>
    <w:rsid w:val="00D8624E"/>
    <w:rsid w:val="00D862C3"/>
    <w:rsid w:val="00D86479"/>
    <w:rsid w:val="00D8651B"/>
    <w:rsid w:val="00D8651F"/>
    <w:rsid w:val="00D866EE"/>
    <w:rsid w:val="00D8681D"/>
    <w:rsid w:val="00D868C2"/>
    <w:rsid w:val="00D869A3"/>
    <w:rsid w:val="00D86A24"/>
    <w:rsid w:val="00D86B11"/>
    <w:rsid w:val="00D86B71"/>
    <w:rsid w:val="00D86CA7"/>
    <w:rsid w:val="00D86D19"/>
    <w:rsid w:val="00D86E2B"/>
    <w:rsid w:val="00D86EBA"/>
    <w:rsid w:val="00D86EDD"/>
    <w:rsid w:val="00D87022"/>
    <w:rsid w:val="00D8705E"/>
    <w:rsid w:val="00D87124"/>
    <w:rsid w:val="00D87135"/>
    <w:rsid w:val="00D873F9"/>
    <w:rsid w:val="00D87767"/>
    <w:rsid w:val="00D87902"/>
    <w:rsid w:val="00D87979"/>
    <w:rsid w:val="00D87A21"/>
    <w:rsid w:val="00D87A56"/>
    <w:rsid w:val="00D87AB7"/>
    <w:rsid w:val="00D87D0B"/>
    <w:rsid w:val="00D87E8F"/>
    <w:rsid w:val="00D8E9F1"/>
    <w:rsid w:val="00D9014E"/>
    <w:rsid w:val="00D90164"/>
    <w:rsid w:val="00D90438"/>
    <w:rsid w:val="00D90597"/>
    <w:rsid w:val="00D906E8"/>
    <w:rsid w:val="00D908FB"/>
    <w:rsid w:val="00D90972"/>
    <w:rsid w:val="00D9098E"/>
    <w:rsid w:val="00D909F0"/>
    <w:rsid w:val="00D90A62"/>
    <w:rsid w:val="00D90D46"/>
    <w:rsid w:val="00D90EE2"/>
    <w:rsid w:val="00D90F7F"/>
    <w:rsid w:val="00D91009"/>
    <w:rsid w:val="00D910B6"/>
    <w:rsid w:val="00D910D6"/>
    <w:rsid w:val="00D91186"/>
    <w:rsid w:val="00D91198"/>
    <w:rsid w:val="00D911CC"/>
    <w:rsid w:val="00D911E8"/>
    <w:rsid w:val="00D9143C"/>
    <w:rsid w:val="00D914C3"/>
    <w:rsid w:val="00D9154B"/>
    <w:rsid w:val="00D9164F"/>
    <w:rsid w:val="00D917B5"/>
    <w:rsid w:val="00D917FD"/>
    <w:rsid w:val="00D91923"/>
    <w:rsid w:val="00D91927"/>
    <w:rsid w:val="00D919AC"/>
    <w:rsid w:val="00D91A80"/>
    <w:rsid w:val="00D91BA9"/>
    <w:rsid w:val="00D91C24"/>
    <w:rsid w:val="00D91D4E"/>
    <w:rsid w:val="00D91E6E"/>
    <w:rsid w:val="00D91EA3"/>
    <w:rsid w:val="00D92097"/>
    <w:rsid w:val="00D92299"/>
    <w:rsid w:val="00D92336"/>
    <w:rsid w:val="00D924FF"/>
    <w:rsid w:val="00D9253B"/>
    <w:rsid w:val="00D927C5"/>
    <w:rsid w:val="00D92837"/>
    <w:rsid w:val="00D92AAB"/>
    <w:rsid w:val="00D92AE2"/>
    <w:rsid w:val="00D92EC9"/>
    <w:rsid w:val="00D92F17"/>
    <w:rsid w:val="00D92F3D"/>
    <w:rsid w:val="00D92F8D"/>
    <w:rsid w:val="00D93000"/>
    <w:rsid w:val="00D930A7"/>
    <w:rsid w:val="00D93154"/>
    <w:rsid w:val="00D93182"/>
    <w:rsid w:val="00D931C9"/>
    <w:rsid w:val="00D932AA"/>
    <w:rsid w:val="00D9339B"/>
    <w:rsid w:val="00D9359D"/>
    <w:rsid w:val="00D9361C"/>
    <w:rsid w:val="00D9387E"/>
    <w:rsid w:val="00D93939"/>
    <w:rsid w:val="00D939E2"/>
    <w:rsid w:val="00D93A5F"/>
    <w:rsid w:val="00D93B69"/>
    <w:rsid w:val="00D93CDA"/>
    <w:rsid w:val="00D93EBE"/>
    <w:rsid w:val="00D94244"/>
    <w:rsid w:val="00D94278"/>
    <w:rsid w:val="00D9429D"/>
    <w:rsid w:val="00D94464"/>
    <w:rsid w:val="00D94565"/>
    <w:rsid w:val="00D945DB"/>
    <w:rsid w:val="00D94600"/>
    <w:rsid w:val="00D94701"/>
    <w:rsid w:val="00D94744"/>
    <w:rsid w:val="00D94798"/>
    <w:rsid w:val="00D948B1"/>
    <w:rsid w:val="00D94CF3"/>
    <w:rsid w:val="00D94F76"/>
    <w:rsid w:val="00D950BE"/>
    <w:rsid w:val="00D951DA"/>
    <w:rsid w:val="00D9560C"/>
    <w:rsid w:val="00D95685"/>
    <w:rsid w:val="00D95905"/>
    <w:rsid w:val="00D9593E"/>
    <w:rsid w:val="00D95A9D"/>
    <w:rsid w:val="00D95B5F"/>
    <w:rsid w:val="00D95B65"/>
    <w:rsid w:val="00D95C9F"/>
    <w:rsid w:val="00D96055"/>
    <w:rsid w:val="00D9619A"/>
    <w:rsid w:val="00D962B7"/>
    <w:rsid w:val="00D962D7"/>
    <w:rsid w:val="00D96322"/>
    <w:rsid w:val="00D963D9"/>
    <w:rsid w:val="00D96422"/>
    <w:rsid w:val="00D96427"/>
    <w:rsid w:val="00D9665D"/>
    <w:rsid w:val="00D96706"/>
    <w:rsid w:val="00D96722"/>
    <w:rsid w:val="00D9676C"/>
    <w:rsid w:val="00D969B6"/>
    <w:rsid w:val="00D96B96"/>
    <w:rsid w:val="00D96C0A"/>
    <w:rsid w:val="00D96C58"/>
    <w:rsid w:val="00D96DD5"/>
    <w:rsid w:val="00D97068"/>
    <w:rsid w:val="00D973E2"/>
    <w:rsid w:val="00D97417"/>
    <w:rsid w:val="00D974E2"/>
    <w:rsid w:val="00D975D2"/>
    <w:rsid w:val="00D97677"/>
    <w:rsid w:val="00D977A4"/>
    <w:rsid w:val="00D977A7"/>
    <w:rsid w:val="00D97809"/>
    <w:rsid w:val="00D97841"/>
    <w:rsid w:val="00D9793C"/>
    <w:rsid w:val="00D979AE"/>
    <w:rsid w:val="00D97B21"/>
    <w:rsid w:val="00D97BAF"/>
    <w:rsid w:val="00D97BDB"/>
    <w:rsid w:val="00D97CC3"/>
    <w:rsid w:val="00D97D0B"/>
    <w:rsid w:val="00D97DD0"/>
    <w:rsid w:val="00D97FAA"/>
    <w:rsid w:val="00D97FED"/>
    <w:rsid w:val="00DA0127"/>
    <w:rsid w:val="00DA018F"/>
    <w:rsid w:val="00DA01B4"/>
    <w:rsid w:val="00DA04FC"/>
    <w:rsid w:val="00DA05E0"/>
    <w:rsid w:val="00DA07B8"/>
    <w:rsid w:val="00DA090A"/>
    <w:rsid w:val="00DA0977"/>
    <w:rsid w:val="00DA0A36"/>
    <w:rsid w:val="00DA0B6B"/>
    <w:rsid w:val="00DA0B7B"/>
    <w:rsid w:val="00DA0E99"/>
    <w:rsid w:val="00DA0EEB"/>
    <w:rsid w:val="00DA0FB2"/>
    <w:rsid w:val="00DA1012"/>
    <w:rsid w:val="00DA1164"/>
    <w:rsid w:val="00DA127A"/>
    <w:rsid w:val="00DA12FC"/>
    <w:rsid w:val="00DA1423"/>
    <w:rsid w:val="00DA1663"/>
    <w:rsid w:val="00DA180B"/>
    <w:rsid w:val="00DA18C9"/>
    <w:rsid w:val="00DA193D"/>
    <w:rsid w:val="00DA1B3F"/>
    <w:rsid w:val="00DA1B86"/>
    <w:rsid w:val="00DA1D9D"/>
    <w:rsid w:val="00DA1DCE"/>
    <w:rsid w:val="00DA2025"/>
    <w:rsid w:val="00DA2063"/>
    <w:rsid w:val="00DA20B6"/>
    <w:rsid w:val="00DA24CA"/>
    <w:rsid w:val="00DA2599"/>
    <w:rsid w:val="00DA2703"/>
    <w:rsid w:val="00DA2734"/>
    <w:rsid w:val="00DA285F"/>
    <w:rsid w:val="00DA28E1"/>
    <w:rsid w:val="00DA297F"/>
    <w:rsid w:val="00DA2A38"/>
    <w:rsid w:val="00DA2A89"/>
    <w:rsid w:val="00DA2B10"/>
    <w:rsid w:val="00DA2B50"/>
    <w:rsid w:val="00DA2BF0"/>
    <w:rsid w:val="00DA2CE3"/>
    <w:rsid w:val="00DA2CFA"/>
    <w:rsid w:val="00DA2FB6"/>
    <w:rsid w:val="00DA2FEA"/>
    <w:rsid w:val="00DA309A"/>
    <w:rsid w:val="00DA33F8"/>
    <w:rsid w:val="00DA341B"/>
    <w:rsid w:val="00DA3921"/>
    <w:rsid w:val="00DA3970"/>
    <w:rsid w:val="00DA3A27"/>
    <w:rsid w:val="00DA3A82"/>
    <w:rsid w:val="00DA3AB9"/>
    <w:rsid w:val="00DA3B3B"/>
    <w:rsid w:val="00DA3E42"/>
    <w:rsid w:val="00DA3E76"/>
    <w:rsid w:val="00DA3EEA"/>
    <w:rsid w:val="00DA3F76"/>
    <w:rsid w:val="00DA426F"/>
    <w:rsid w:val="00DA4276"/>
    <w:rsid w:val="00DA44DC"/>
    <w:rsid w:val="00DA4703"/>
    <w:rsid w:val="00DA473C"/>
    <w:rsid w:val="00DA475D"/>
    <w:rsid w:val="00DA4792"/>
    <w:rsid w:val="00DA47B7"/>
    <w:rsid w:val="00DA4949"/>
    <w:rsid w:val="00DA49B5"/>
    <w:rsid w:val="00DA4A28"/>
    <w:rsid w:val="00DA4A29"/>
    <w:rsid w:val="00DA4A2E"/>
    <w:rsid w:val="00DA4A37"/>
    <w:rsid w:val="00DA4A64"/>
    <w:rsid w:val="00DA4ACF"/>
    <w:rsid w:val="00DA4C3E"/>
    <w:rsid w:val="00DA517C"/>
    <w:rsid w:val="00DA5185"/>
    <w:rsid w:val="00DA52FC"/>
    <w:rsid w:val="00DA537B"/>
    <w:rsid w:val="00DA5568"/>
    <w:rsid w:val="00DA55DE"/>
    <w:rsid w:val="00DA565A"/>
    <w:rsid w:val="00DA5758"/>
    <w:rsid w:val="00DA577B"/>
    <w:rsid w:val="00DA5B34"/>
    <w:rsid w:val="00DA5CCA"/>
    <w:rsid w:val="00DA5D1A"/>
    <w:rsid w:val="00DA5E55"/>
    <w:rsid w:val="00DA5F6F"/>
    <w:rsid w:val="00DA6005"/>
    <w:rsid w:val="00DA6031"/>
    <w:rsid w:val="00DA6127"/>
    <w:rsid w:val="00DA61B2"/>
    <w:rsid w:val="00DA61E7"/>
    <w:rsid w:val="00DA6299"/>
    <w:rsid w:val="00DA6504"/>
    <w:rsid w:val="00DA67DC"/>
    <w:rsid w:val="00DA6AE4"/>
    <w:rsid w:val="00DA6BD6"/>
    <w:rsid w:val="00DA6E55"/>
    <w:rsid w:val="00DA711D"/>
    <w:rsid w:val="00DA719B"/>
    <w:rsid w:val="00DA72EC"/>
    <w:rsid w:val="00DA7355"/>
    <w:rsid w:val="00DA7429"/>
    <w:rsid w:val="00DA74C6"/>
    <w:rsid w:val="00DA76D0"/>
    <w:rsid w:val="00DA77D7"/>
    <w:rsid w:val="00DA784D"/>
    <w:rsid w:val="00DA78D5"/>
    <w:rsid w:val="00DA7928"/>
    <w:rsid w:val="00DA7AC9"/>
    <w:rsid w:val="00DA7AF0"/>
    <w:rsid w:val="00DA7C65"/>
    <w:rsid w:val="00DA7CB0"/>
    <w:rsid w:val="00DA7CB9"/>
    <w:rsid w:val="00DA7CE7"/>
    <w:rsid w:val="00DB0050"/>
    <w:rsid w:val="00DB005A"/>
    <w:rsid w:val="00DB0160"/>
    <w:rsid w:val="00DB034B"/>
    <w:rsid w:val="00DB03F5"/>
    <w:rsid w:val="00DB04D6"/>
    <w:rsid w:val="00DB0767"/>
    <w:rsid w:val="00DB0800"/>
    <w:rsid w:val="00DB0992"/>
    <w:rsid w:val="00DB0B68"/>
    <w:rsid w:val="00DB0B74"/>
    <w:rsid w:val="00DB0C07"/>
    <w:rsid w:val="00DB0D47"/>
    <w:rsid w:val="00DB1218"/>
    <w:rsid w:val="00DB1431"/>
    <w:rsid w:val="00DB148F"/>
    <w:rsid w:val="00DB157C"/>
    <w:rsid w:val="00DB1679"/>
    <w:rsid w:val="00DB1771"/>
    <w:rsid w:val="00DB18DB"/>
    <w:rsid w:val="00DB1DA2"/>
    <w:rsid w:val="00DB2043"/>
    <w:rsid w:val="00DB2139"/>
    <w:rsid w:val="00DB2144"/>
    <w:rsid w:val="00DB21F7"/>
    <w:rsid w:val="00DB221D"/>
    <w:rsid w:val="00DB24B8"/>
    <w:rsid w:val="00DB250A"/>
    <w:rsid w:val="00DB2580"/>
    <w:rsid w:val="00DB2671"/>
    <w:rsid w:val="00DB26AF"/>
    <w:rsid w:val="00DB26D8"/>
    <w:rsid w:val="00DB26E5"/>
    <w:rsid w:val="00DB27D3"/>
    <w:rsid w:val="00DB2841"/>
    <w:rsid w:val="00DB2876"/>
    <w:rsid w:val="00DB288E"/>
    <w:rsid w:val="00DB288F"/>
    <w:rsid w:val="00DB2969"/>
    <w:rsid w:val="00DB296A"/>
    <w:rsid w:val="00DB2B8B"/>
    <w:rsid w:val="00DB2E83"/>
    <w:rsid w:val="00DB2F51"/>
    <w:rsid w:val="00DB3051"/>
    <w:rsid w:val="00DB320C"/>
    <w:rsid w:val="00DB336D"/>
    <w:rsid w:val="00DB342B"/>
    <w:rsid w:val="00DB34E6"/>
    <w:rsid w:val="00DB35B2"/>
    <w:rsid w:val="00DB35D6"/>
    <w:rsid w:val="00DB35FF"/>
    <w:rsid w:val="00DB3839"/>
    <w:rsid w:val="00DB38A9"/>
    <w:rsid w:val="00DB38C7"/>
    <w:rsid w:val="00DB39A6"/>
    <w:rsid w:val="00DB3ABC"/>
    <w:rsid w:val="00DB3ADE"/>
    <w:rsid w:val="00DB3B4C"/>
    <w:rsid w:val="00DB3BAA"/>
    <w:rsid w:val="00DB3C13"/>
    <w:rsid w:val="00DB3C6F"/>
    <w:rsid w:val="00DB3D6A"/>
    <w:rsid w:val="00DB40FB"/>
    <w:rsid w:val="00DB4191"/>
    <w:rsid w:val="00DB42BD"/>
    <w:rsid w:val="00DB4339"/>
    <w:rsid w:val="00DB4484"/>
    <w:rsid w:val="00DB44F0"/>
    <w:rsid w:val="00DB4874"/>
    <w:rsid w:val="00DB4989"/>
    <w:rsid w:val="00DB4997"/>
    <w:rsid w:val="00DB4BC5"/>
    <w:rsid w:val="00DB4E09"/>
    <w:rsid w:val="00DB52B4"/>
    <w:rsid w:val="00DB541D"/>
    <w:rsid w:val="00DB5558"/>
    <w:rsid w:val="00DB5638"/>
    <w:rsid w:val="00DB5977"/>
    <w:rsid w:val="00DB5990"/>
    <w:rsid w:val="00DB5AD9"/>
    <w:rsid w:val="00DB5C50"/>
    <w:rsid w:val="00DB5DC1"/>
    <w:rsid w:val="00DB5E32"/>
    <w:rsid w:val="00DB6118"/>
    <w:rsid w:val="00DB61BD"/>
    <w:rsid w:val="00DB6249"/>
    <w:rsid w:val="00DB6343"/>
    <w:rsid w:val="00DB6411"/>
    <w:rsid w:val="00DB6453"/>
    <w:rsid w:val="00DB64C6"/>
    <w:rsid w:val="00DB64FA"/>
    <w:rsid w:val="00DB6596"/>
    <w:rsid w:val="00DB6B02"/>
    <w:rsid w:val="00DB6CB6"/>
    <w:rsid w:val="00DB6D39"/>
    <w:rsid w:val="00DB6E04"/>
    <w:rsid w:val="00DB6E92"/>
    <w:rsid w:val="00DB6F69"/>
    <w:rsid w:val="00DB7019"/>
    <w:rsid w:val="00DB71D2"/>
    <w:rsid w:val="00DB723A"/>
    <w:rsid w:val="00DB7255"/>
    <w:rsid w:val="00DB7703"/>
    <w:rsid w:val="00DB77BE"/>
    <w:rsid w:val="00DB7865"/>
    <w:rsid w:val="00DB7912"/>
    <w:rsid w:val="00DB794A"/>
    <w:rsid w:val="00DB7A6B"/>
    <w:rsid w:val="00DB7AD2"/>
    <w:rsid w:val="00DB7BB9"/>
    <w:rsid w:val="00DB7C8E"/>
    <w:rsid w:val="00DB7DC4"/>
    <w:rsid w:val="00DB7FD3"/>
    <w:rsid w:val="00DC003B"/>
    <w:rsid w:val="00DC0051"/>
    <w:rsid w:val="00DC0093"/>
    <w:rsid w:val="00DC00A4"/>
    <w:rsid w:val="00DC011C"/>
    <w:rsid w:val="00DC0142"/>
    <w:rsid w:val="00DC0207"/>
    <w:rsid w:val="00DC027D"/>
    <w:rsid w:val="00DC03EF"/>
    <w:rsid w:val="00DC04FA"/>
    <w:rsid w:val="00DC0768"/>
    <w:rsid w:val="00DC083D"/>
    <w:rsid w:val="00DC094B"/>
    <w:rsid w:val="00DC0A56"/>
    <w:rsid w:val="00DC0AA3"/>
    <w:rsid w:val="00DC0B1F"/>
    <w:rsid w:val="00DC0D44"/>
    <w:rsid w:val="00DC0F19"/>
    <w:rsid w:val="00DC0FF7"/>
    <w:rsid w:val="00DC1214"/>
    <w:rsid w:val="00DC128B"/>
    <w:rsid w:val="00DC1411"/>
    <w:rsid w:val="00DC1489"/>
    <w:rsid w:val="00DC1499"/>
    <w:rsid w:val="00DC152D"/>
    <w:rsid w:val="00DC15B2"/>
    <w:rsid w:val="00DC16AC"/>
    <w:rsid w:val="00DC17D8"/>
    <w:rsid w:val="00DC17E8"/>
    <w:rsid w:val="00DC1800"/>
    <w:rsid w:val="00DC1915"/>
    <w:rsid w:val="00DC19E3"/>
    <w:rsid w:val="00DC1A2E"/>
    <w:rsid w:val="00DC1BF3"/>
    <w:rsid w:val="00DC1FA8"/>
    <w:rsid w:val="00DC1FB8"/>
    <w:rsid w:val="00DC200F"/>
    <w:rsid w:val="00DC2116"/>
    <w:rsid w:val="00DC2150"/>
    <w:rsid w:val="00DC236A"/>
    <w:rsid w:val="00DC2387"/>
    <w:rsid w:val="00DC23A1"/>
    <w:rsid w:val="00DC243E"/>
    <w:rsid w:val="00DC25BF"/>
    <w:rsid w:val="00DC2666"/>
    <w:rsid w:val="00DC2854"/>
    <w:rsid w:val="00DC2A31"/>
    <w:rsid w:val="00DC2A38"/>
    <w:rsid w:val="00DC2A8C"/>
    <w:rsid w:val="00DC2B3C"/>
    <w:rsid w:val="00DC2C41"/>
    <w:rsid w:val="00DC2E10"/>
    <w:rsid w:val="00DC2E9D"/>
    <w:rsid w:val="00DC2EAD"/>
    <w:rsid w:val="00DC3014"/>
    <w:rsid w:val="00DC31E2"/>
    <w:rsid w:val="00DC3238"/>
    <w:rsid w:val="00DC32ED"/>
    <w:rsid w:val="00DC3339"/>
    <w:rsid w:val="00DC350E"/>
    <w:rsid w:val="00DC3564"/>
    <w:rsid w:val="00DC39D2"/>
    <w:rsid w:val="00DC3B88"/>
    <w:rsid w:val="00DC3DA0"/>
    <w:rsid w:val="00DC3DC5"/>
    <w:rsid w:val="00DC3DCD"/>
    <w:rsid w:val="00DC3DF3"/>
    <w:rsid w:val="00DC3E0D"/>
    <w:rsid w:val="00DC3E11"/>
    <w:rsid w:val="00DC3E29"/>
    <w:rsid w:val="00DC3E2A"/>
    <w:rsid w:val="00DC3EE7"/>
    <w:rsid w:val="00DC40CF"/>
    <w:rsid w:val="00DC41D9"/>
    <w:rsid w:val="00DC4330"/>
    <w:rsid w:val="00DC452F"/>
    <w:rsid w:val="00DC4564"/>
    <w:rsid w:val="00DC4740"/>
    <w:rsid w:val="00DC47BB"/>
    <w:rsid w:val="00DC47C7"/>
    <w:rsid w:val="00DC4846"/>
    <w:rsid w:val="00DC4912"/>
    <w:rsid w:val="00DC49B2"/>
    <w:rsid w:val="00DC4AFD"/>
    <w:rsid w:val="00DC4B6B"/>
    <w:rsid w:val="00DC4C0F"/>
    <w:rsid w:val="00DC4C9A"/>
    <w:rsid w:val="00DC4D7E"/>
    <w:rsid w:val="00DC50AB"/>
    <w:rsid w:val="00DC5185"/>
    <w:rsid w:val="00DC5408"/>
    <w:rsid w:val="00DC5417"/>
    <w:rsid w:val="00DC546E"/>
    <w:rsid w:val="00DC55A5"/>
    <w:rsid w:val="00DC56B9"/>
    <w:rsid w:val="00DC56FD"/>
    <w:rsid w:val="00DC57D9"/>
    <w:rsid w:val="00DC58EB"/>
    <w:rsid w:val="00DC5EA7"/>
    <w:rsid w:val="00DC5FC9"/>
    <w:rsid w:val="00DC60F9"/>
    <w:rsid w:val="00DC6138"/>
    <w:rsid w:val="00DC6143"/>
    <w:rsid w:val="00DC6383"/>
    <w:rsid w:val="00DC64B4"/>
    <w:rsid w:val="00DC6584"/>
    <w:rsid w:val="00DC65AE"/>
    <w:rsid w:val="00DC6811"/>
    <w:rsid w:val="00DC6817"/>
    <w:rsid w:val="00DC6962"/>
    <w:rsid w:val="00DC6A70"/>
    <w:rsid w:val="00DC6AF3"/>
    <w:rsid w:val="00DC6BA5"/>
    <w:rsid w:val="00DC6DD7"/>
    <w:rsid w:val="00DC6FA1"/>
    <w:rsid w:val="00DC7051"/>
    <w:rsid w:val="00DC7508"/>
    <w:rsid w:val="00DC7561"/>
    <w:rsid w:val="00DC7672"/>
    <w:rsid w:val="00DC7701"/>
    <w:rsid w:val="00DC780C"/>
    <w:rsid w:val="00DC784C"/>
    <w:rsid w:val="00DC7A6F"/>
    <w:rsid w:val="00DC7C28"/>
    <w:rsid w:val="00DC7E7D"/>
    <w:rsid w:val="00DC7F2D"/>
    <w:rsid w:val="00DC7F5C"/>
    <w:rsid w:val="00DCA1A0"/>
    <w:rsid w:val="00DD0090"/>
    <w:rsid w:val="00DD02FF"/>
    <w:rsid w:val="00DD045D"/>
    <w:rsid w:val="00DD04C9"/>
    <w:rsid w:val="00DD071C"/>
    <w:rsid w:val="00DD075E"/>
    <w:rsid w:val="00DD08ED"/>
    <w:rsid w:val="00DD0A16"/>
    <w:rsid w:val="00DD0A81"/>
    <w:rsid w:val="00DD0E7D"/>
    <w:rsid w:val="00DD12D2"/>
    <w:rsid w:val="00DD12EE"/>
    <w:rsid w:val="00DD132D"/>
    <w:rsid w:val="00DD1589"/>
    <w:rsid w:val="00DD1612"/>
    <w:rsid w:val="00DD1681"/>
    <w:rsid w:val="00DD181B"/>
    <w:rsid w:val="00DD183D"/>
    <w:rsid w:val="00DD1872"/>
    <w:rsid w:val="00DD1D2C"/>
    <w:rsid w:val="00DD2047"/>
    <w:rsid w:val="00DD20CA"/>
    <w:rsid w:val="00DD2512"/>
    <w:rsid w:val="00DD2530"/>
    <w:rsid w:val="00DD2747"/>
    <w:rsid w:val="00DD29E9"/>
    <w:rsid w:val="00DD2AE9"/>
    <w:rsid w:val="00DD2BA5"/>
    <w:rsid w:val="00DD2DE5"/>
    <w:rsid w:val="00DD30EE"/>
    <w:rsid w:val="00DD327B"/>
    <w:rsid w:val="00DD32F1"/>
    <w:rsid w:val="00DD32F8"/>
    <w:rsid w:val="00DD3348"/>
    <w:rsid w:val="00DD34F0"/>
    <w:rsid w:val="00DD36A3"/>
    <w:rsid w:val="00DD39D2"/>
    <w:rsid w:val="00DD3A06"/>
    <w:rsid w:val="00DD3DE5"/>
    <w:rsid w:val="00DD419F"/>
    <w:rsid w:val="00DD46E2"/>
    <w:rsid w:val="00DD486D"/>
    <w:rsid w:val="00DD49C8"/>
    <w:rsid w:val="00DD49D2"/>
    <w:rsid w:val="00DD4A74"/>
    <w:rsid w:val="00DD4B41"/>
    <w:rsid w:val="00DD4B51"/>
    <w:rsid w:val="00DD4B67"/>
    <w:rsid w:val="00DD4B92"/>
    <w:rsid w:val="00DD4BAC"/>
    <w:rsid w:val="00DD4CA9"/>
    <w:rsid w:val="00DD4D16"/>
    <w:rsid w:val="00DD4E26"/>
    <w:rsid w:val="00DD4F34"/>
    <w:rsid w:val="00DD5096"/>
    <w:rsid w:val="00DD5369"/>
    <w:rsid w:val="00DD53E0"/>
    <w:rsid w:val="00DD54A4"/>
    <w:rsid w:val="00DD5520"/>
    <w:rsid w:val="00DD55BD"/>
    <w:rsid w:val="00DD55EB"/>
    <w:rsid w:val="00DD5760"/>
    <w:rsid w:val="00DD5882"/>
    <w:rsid w:val="00DD5B4A"/>
    <w:rsid w:val="00DD5D9E"/>
    <w:rsid w:val="00DD5DDC"/>
    <w:rsid w:val="00DD5DFA"/>
    <w:rsid w:val="00DD5E65"/>
    <w:rsid w:val="00DD6026"/>
    <w:rsid w:val="00DD62FC"/>
    <w:rsid w:val="00DD635F"/>
    <w:rsid w:val="00DD63A2"/>
    <w:rsid w:val="00DD64F8"/>
    <w:rsid w:val="00DD64F9"/>
    <w:rsid w:val="00DD6644"/>
    <w:rsid w:val="00DD664B"/>
    <w:rsid w:val="00DD6797"/>
    <w:rsid w:val="00DD6837"/>
    <w:rsid w:val="00DD6840"/>
    <w:rsid w:val="00DD68B0"/>
    <w:rsid w:val="00DD6AC4"/>
    <w:rsid w:val="00DD6B7B"/>
    <w:rsid w:val="00DD6C9B"/>
    <w:rsid w:val="00DD6CB7"/>
    <w:rsid w:val="00DD6D39"/>
    <w:rsid w:val="00DD6F42"/>
    <w:rsid w:val="00DD7009"/>
    <w:rsid w:val="00DD7145"/>
    <w:rsid w:val="00DD715A"/>
    <w:rsid w:val="00DD7369"/>
    <w:rsid w:val="00DD73B8"/>
    <w:rsid w:val="00DD73F0"/>
    <w:rsid w:val="00DD7553"/>
    <w:rsid w:val="00DD7564"/>
    <w:rsid w:val="00DD758A"/>
    <w:rsid w:val="00DD76C9"/>
    <w:rsid w:val="00DD7782"/>
    <w:rsid w:val="00DD7884"/>
    <w:rsid w:val="00DD78DB"/>
    <w:rsid w:val="00DD7A40"/>
    <w:rsid w:val="00DD7AE7"/>
    <w:rsid w:val="00DD7D09"/>
    <w:rsid w:val="00DE01DD"/>
    <w:rsid w:val="00DE0355"/>
    <w:rsid w:val="00DE07BC"/>
    <w:rsid w:val="00DE0A29"/>
    <w:rsid w:val="00DE0A36"/>
    <w:rsid w:val="00DE0AA9"/>
    <w:rsid w:val="00DE0F0F"/>
    <w:rsid w:val="00DE1092"/>
    <w:rsid w:val="00DE10B3"/>
    <w:rsid w:val="00DE1169"/>
    <w:rsid w:val="00DE14C0"/>
    <w:rsid w:val="00DE15A1"/>
    <w:rsid w:val="00DE1864"/>
    <w:rsid w:val="00DE1911"/>
    <w:rsid w:val="00DE1A8D"/>
    <w:rsid w:val="00DE1C1D"/>
    <w:rsid w:val="00DE1DEB"/>
    <w:rsid w:val="00DE2107"/>
    <w:rsid w:val="00DE22EF"/>
    <w:rsid w:val="00DE2374"/>
    <w:rsid w:val="00DE26E2"/>
    <w:rsid w:val="00DE27B5"/>
    <w:rsid w:val="00DE27F6"/>
    <w:rsid w:val="00DE2821"/>
    <w:rsid w:val="00DE287E"/>
    <w:rsid w:val="00DE28E5"/>
    <w:rsid w:val="00DE28FB"/>
    <w:rsid w:val="00DE291F"/>
    <w:rsid w:val="00DE296A"/>
    <w:rsid w:val="00DE29F2"/>
    <w:rsid w:val="00DE2A0F"/>
    <w:rsid w:val="00DE2A3E"/>
    <w:rsid w:val="00DE2CCA"/>
    <w:rsid w:val="00DE2CCB"/>
    <w:rsid w:val="00DE31F4"/>
    <w:rsid w:val="00DE330C"/>
    <w:rsid w:val="00DE3320"/>
    <w:rsid w:val="00DE341C"/>
    <w:rsid w:val="00DE3566"/>
    <w:rsid w:val="00DE3758"/>
    <w:rsid w:val="00DE3768"/>
    <w:rsid w:val="00DE3898"/>
    <w:rsid w:val="00DE394C"/>
    <w:rsid w:val="00DE3A09"/>
    <w:rsid w:val="00DE3CA0"/>
    <w:rsid w:val="00DE3F0D"/>
    <w:rsid w:val="00DE3F5F"/>
    <w:rsid w:val="00DE40C6"/>
    <w:rsid w:val="00DE4103"/>
    <w:rsid w:val="00DE41F0"/>
    <w:rsid w:val="00DE43CF"/>
    <w:rsid w:val="00DE446A"/>
    <w:rsid w:val="00DE44B1"/>
    <w:rsid w:val="00DE4501"/>
    <w:rsid w:val="00DE4572"/>
    <w:rsid w:val="00DE4617"/>
    <w:rsid w:val="00DE46A9"/>
    <w:rsid w:val="00DE4717"/>
    <w:rsid w:val="00DE4904"/>
    <w:rsid w:val="00DE492D"/>
    <w:rsid w:val="00DE4C90"/>
    <w:rsid w:val="00DE4DBD"/>
    <w:rsid w:val="00DE4EDE"/>
    <w:rsid w:val="00DE4F7E"/>
    <w:rsid w:val="00DE512C"/>
    <w:rsid w:val="00DE55C3"/>
    <w:rsid w:val="00DE5793"/>
    <w:rsid w:val="00DE57B1"/>
    <w:rsid w:val="00DE5970"/>
    <w:rsid w:val="00DE5987"/>
    <w:rsid w:val="00DE5AF3"/>
    <w:rsid w:val="00DE5E86"/>
    <w:rsid w:val="00DE5EFD"/>
    <w:rsid w:val="00DE5FB6"/>
    <w:rsid w:val="00DE5FF1"/>
    <w:rsid w:val="00DE6142"/>
    <w:rsid w:val="00DE61FD"/>
    <w:rsid w:val="00DE6230"/>
    <w:rsid w:val="00DE6623"/>
    <w:rsid w:val="00DE671D"/>
    <w:rsid w:val="00DE6826"/>
    <w:rsid w:val="00DE690F"/>
    <w:rsid w:val="00DE696C"/>
    <w:rsid w:val="00DE69A8"/>
    <w:rsid w:val="00DE69C8"/>
    <w:rsid w:val="00DE6A24"/>
    <w:rsid w:val="00DE6A88"/>
    <w:rsid w:val="00DE6D1E"/>
    <w:rsid w:val="00DE70A1"/>
    <w:rsid w:val="00DE70BF"/>
    <w:rsid w:val="00DE7159"/>
    <w:rsid w:val="00DE72CB"/>
    <w:rsid w:val="00DE72DD"/>
    <w:rsid w:val="00DE76C2"/>
    <w:rsid w:val="00DE7739"/>
    <w:rsid w:val="00DE7BF9"/>
    <w:rsid w:val="00DE7F0B"/>
    <w:rsid w:val="00DE7F59"/>
    <w:rsid w:val="00DE7F71"/>
    <w:rsid w:val="00DF008E"/>
    <w:rsid w:val="00DF00BA"/>
    <w:rsid w:val="00DF02D3"/>
    <w:rsid w:val="00DF04E5"/>
    <w:rsid w:val="00DF05CB"/>
    <w:rsid w:val="00DF070D"/>
    <w:rsid w:val="00DF0750"/>
    <w:rsid w:val="00DF0821"/>
    <w:rsid w:val="00DF088B"/>
    <w:rsid w:val="00DF09BA"/>
    <w:rsid w:val="00DF0A78"/>
    <w:rsid w:val="00DF0DF6"/>
    <w:rsid w:val="00DF0E3C"/>
    <w:rsid w:val="00DF0E40"/>
    <w:rsid w:val="00DF0E72"/>
    <w:rsid w:val="00DF0ED4"/>
    <w:rsid w:val="00DF0F61"/>
    <w:rsid w:val="00DF1269"/>
    <w:rsid w:val="00DF1270"/>
    <w:rsid w:val="00DF14A4"/>
    <w:rsid w:val="00DF153F"/>
    <w:rsid w:val="00DF15EE"/>
    <w:rsid w:val="00DF1943"/>
    <w:rsid w:val="00DF1C02"/>
    <w:rsid w:val="00DF1CDA"/>
    <w:rsid w:val="00DF1F12"/>
    <w:rsid w:val="00DF1FFF"/>
    <w:rsid w:val="00DF225E"/>
    <w:rsid w:val="00DF234B"/>
    <w:rsid w:val="00DF23A3"/>
    <w:rsid w:val="00DF2405"/>
    <w:rsid w:val="00DF2557"/>
    <w:rsid w:val="00DF267E"/>
    <w:rsid w:val="00DF282E"/>
    <w:rsid w:val="00DF29FC"/>
    <w:rsid w:val="00DF2A2D"/>
    <w:rsid w:val="00DF2B84"/>
    <w:rsid w:val="00DF2BE2"/>
    <w:rsid w:val="00DF2CB3"/>
    <w:rsid w:val="00DF2CF7"/>
    <w:rsid w:val="00DF2E8A"/>
    <w:rsid w:val="00DF2F73"/>
    <w:rsid w:val="00DF31D0"/>
    <w:rsid w:val="00DF3274"/>
    <w:rsid w:val="00DF3626"/>
    <w:rsid w:val="00DF3774"/>
    <w:rsid w:val="00DF37F8"/>
    <w:rsid w:val="00DF38F3"/>
    <w:rsid w:val="00DF39C9"/>
    <w:rsid w:val="00DF3A11"/>
    <w:rsid w:val="00DF3B00"/>
    <w:rsid w:val="00DF3D31"/>
    <w:rsid w:val="00DF3DD1"/>
    <w:rsid w:val="00DF3E6F"/>
    <w:rsid w:val="00DF3F82"/>
    <w:rsid w:val="00DF416C"/>
    <w:rsid w:val="00DF42A8"/>
    <w:rsid w:val="00DF434B"/>
    <w:rsid w:val="00DF4589"/>
    <w:rsid w:val="00DF459E"/>
    <w:rsid w:val="00DF45D4"/>
    <w:rsid w:val="00DF45FA"/>
    <w:rsid w:val="00DF4601"/>
    <w:rsid w:val="00DF46A6"/>
    <w:rsid w:val="00DF474F"/>
    <w:rsid w:val="00DF479D"/>
    <w:rsid w:val="00DF49DD"/>
    <w:rsid w:val="00DF4A9B"/>
    <w:rsid w:val="00DF4BA8"/>
    <w:rsid w:val="00DF4D2A"/>
    <w:rsid w:val="00DF4D98"/>
    <w:rsid w:val="00DF4FE1"/>
    <w:rsid w:val="00DF518A"/>
    <w:rsid w:val="00DF5461"/>
    <w:rsid w:val="00DF5634"/>
    <w:rsid w:val="00DF584C"/>
    <w:rsid w:val="00DF58C3"/>
    <w:rsid w:val="00DF58D4"/>
    <w:rsid w:val="00DF5915"/>
    <w:rsid w:val="00DF598F"/>
    <w:rsid w:val="00DF59E1"/>
    <w:rsid w:val="00DF5D79"/>
    <w:rsid w:val="00DF5E28"/>
    <w:rsid w:val="00DF5E2D"/>
    <w:rsid w:val="00DF5E76"/>
    <w:rsid w:val="00DF6040"/>
    <w:rsid w:val="00DF619D"/>
    <w:rsid w:val="00DF61D0"/>
    <w:rsid w:val="00DF61EE"/>
    <w:rsid w:val="00DF624F"/>
    <w:rsid w:val="00DF639D"/>
    <w:rsid w:val="00DF655D"/>
    <w:rsid w:val="00DF66DE"/>
    <w:rsid w:val="00DF6957"/>
    <w:rsid w:val="00DF6B34"/>
    <w:rsid w:val="00DF6BB9"/>
    <w:rsid w:val="00DF6C3A"/>
    <w:rsid w:val="00DF6D1D"/>
    <w:rsid w:val="00DF6D83"/>
    <w:rsid w:val="00DF6E05"/>
    <w:rsid w:val="00DF7043"/>
    <w:rsid w:val="00DF71FF"/>
    <w:rsid w:val="00DF7395"/>
    <w:rsid w:val="00DF7582"/>
    <w:rsid w:val="00DF75FD"/>
    <w:rsid w:val="00DF77EE"/>
    <w:rsid w:val="00DF78B1"/>
    <w:rsid w:val="00DF7915"/>
    <w:rsid w:val="00DF7928"/>
    <w:rsid w:val="00DF79B3"/>
    <w:rsid w:val="00DF7A02"/>
    <w:rsid w:val="00DF7AAF"/>
    <w:rsid w:val="00DF7B33"/>
    <w:rsid w:val="00DF7C13"/>
    <w:rsid w:val="00DF7D93"/>
    <w:rsid w:val="00DF7E27"/>
    <w:rsid w:val="00DF7F5D"/>
    <w:rsid w:val="00DF7F95"/>
    <w:rsid w:val="00E000D7"/>
    <w:rsid w:val="00E00103"/>
    <w:rsid w:val="00E004A1"/>
    <w:rsid w:val="00E004E0"/>
    <w:rsid w:val="00E005AB"/>
    <w:rsid w:val="00E00655"/>
    <w:rsid w:val="00E00769"/>
    <w:rsid w:val="00E0091C"/>
    <w:rsid w:val="00E00B3E"/>
    <w:rsid w:val="00E00C59"/>
    <w:rsid w:val="00E00E30"/>
    <w:rsid w:val="00E00F51"/>
    <w:rsid w:val="00E011AF"/>
    <w:rsid w:val="00E013A9"/>
    <w:rsid w:val="00E0154C"/>
    <w:rsid w:val="00E015A2"/>
    <w:rsid w:val="00E015E0"/>
    <w:rsid w:val="00E016AA"/>
    <w:rsid w:val="00E01774"/>
    <w:rsid w:val="00E017DF"/>
    <w:rsid w:val="00E01857"/>
    <w:rsid w:val="00E01929"/>
    <w:rsid w:val="00E01B36"/>
    <w:rsid w:val="00E01B61"/>
    <w:rsid w:val="00E01BC7"/>
    <w:rsid w:val="00E01C85"/>
    <w:rsid w:val="00E01ECC"/>
    <w:rsid w:val="00E01ED0"/>
    <w:rsid w:val="00E021F1"/>
    <w:rsid w:val="00E0226A"/>
    <w:rsid w:val="00E02287"/>
    <w:rsid w:val="00E022A9"/>
    <w:rsid w:val="00E0234D"/>
    <w:rsid w:val="00E0236B"/>
    <w:rsid w:val="00E02606"/>
    <w:rsid w:val="00E02AC6"/>
    <w:rsid w:val="00E02AF0"/>
    <w:rsid w:val="00E02B59"/>
    <w:rsid w:val="00E02CC9"/>
    <w:rsid w:val="00E02D94"/>
    <w:rsid w:val="00E02F81"/>
    <w:rsid w:val="00E0317B"/>
    <w:rsid w:val="00E03224"/>
    <w:rsid w:val="00E0355A"/>
    <w:rsid w:val="00E035FB"/>
    <w:rsid w:val="00E03618"/>
    <w:rsid w:val="00E03747"/>
    <w:rsid w:val="00E03781"/>
    <w:rsid w:val="00E03936"/>
    <w:rsid w:val="00E03A2C"/>
    <w:rsid w:val="00E03ABA"/>
    <w:rsid w:val="00E03B9C"/>
    <w:rsid w:val="00E03C37"/>
    <w:rsid w:val="00E03CDA"/>
    <w:rsid w:val="00E03E93"/>
    <w:rsid w:val="00E03E99"/>
    <w:rsid w:val="00E03F00"/>
    <w:rsid w:val="00E04135"/>
    <w:rsid w:val="00E0413B"/>
    <w:rsid w:val="00E04465"/>
    <w:rsid w:val="00E04693"/>
    <w:rsid w:val="00E04703"/>
    <w:rsid w:val="00E0477E"/>
    <w:rsid w:val="00E047A0"/>
    <w:rsid w:val="00E048D7"/>
    <w:rsid w:val="00E049B7"/>
    <w:rsid w:val="00E04BA4"/>
    <w:rsid w:val="00E04C92"/>
    <w:rsid w:val="00E04CBE"/>
    <w:rsid w:val="00E04CC0"/>
    <w:rsid w:val="00E04EE6"/>
    <w:rsid w:val="00E04F6C"/>
    <w:rsid w:val="00E0500A"/>
    <w:rsid w:val="00E052E8"/>
    <w:rsid w:val="00E05365"/>
    <w:rsid w:val="00E0553C"/>
    <w:rsid w:val="00E057A9"/>
    <w:rsid w:val="00E0583B"/>
    <w:rsid w:val="00E058D3"/>
    <w:rsid w:val="00E05CCB"/>
    <w:rsid w:val="00E05D84"/>
    <w:rsid w:val="00E05DDE"/>
    <w:rsid w:val="00E05FA8"/>
    <w:rsid w:val="00E06004"/>
    <w:rsid w:val="00E0602B"/>
    <w:rsid w:val="00E061F4"/>
    <w:rsid w:val="00E0622F"/>
    <w:rsid w:val="00E06333"/>
    <w:rsid w:val="00E064B1"/>
    <w:rsid w:val="00E065E0"/>
    <w:rsid w:val="00E06A7C"/>
    <w:rsid w:val="00E06B58"/>
    <w:rsid w:val="00E06B7E"/>
    <w:rsid w:val="00E06EEB"/>
    <w:rsid w:val="00E06F75"/>
    <w:rsid w:val="00E07012"/>
    <w:rsid w:val="00E0707B"/>
    <w:rsid w:val="00E07297"/>
    <w:rsid w:val="00E072CC"/>
    <w:rsid w:val="00E0741E"/>
    <w:rsid w:val="00E07579"/>
    <w:rsid w:val="00E075C7"/>
    <w:rsid w:val="00E07638"/>
    <w:rsid w:val="00E0777C"/>
    <w:rsid w:val="00E07839"/>
    <w:rsid w:val="00E079B1"/>
    <w:rsid w:val="00E07B6D"/>
    <w:rsid w:val="00E07D26"/>
    <w:rsid w:val="00E07EA8"/>
    <w:rsid w:val="00E07F4E"/>
    <w:rsid w:val="00E10035"/>
    <w:rsid w:val="00E100F1"/>
    <w:rsid w:val="00E10168"/>
    <w:rsid w:val="00E1030E"/>
    <w:rsid w:val="00E10311"/>
    <w:rsid w:val="00E10364"/>
    <w:rsid w:val="00E103F3"/>
    <w:rsid w:val="00E10451"/>
    <w:rsid w:val="00E104F3"/>
    <w:rsid w:val="00E104F9"/>
    <w:rsid w:val="00E10541"/>
    <w:rsid w:val="00E10685"/>
    <w:rsid w:val="00E1076E"/>
    <w:rsid w:val="00E10807"/>
    <w:rsid w:val="00E10866"/>
    <w:rsid w:val="00E108A7"/>
    <w:rsid w:val="00E10939"/>
    <w:rsid w:val="00E109BE"/>
    <w:rsid w:val="00E10ACF"/>
    <w:rsid w:val="00E10B4D"/>
    <w:rsid w:val="00E10C1D"/>
    <w:rsid w:val="00E10D02"/>
    <w:rsid w:val="00E10D45"/>
    <w:rsid w:val="00E10D50"/>
    <w:rsid w:val="00E10E0A"/>
    <w:rsid w:val="00E10E79"/>
    <w:rsid w:val="00E10ED1"/>
    <w:rsid w:val="00E10F5E"/>
    <w:rsid w:val="00E11184"/>
    <w:rsid w:val="00E112BC"/>
    <w:rsid w:val="00E112D7"/>
    <w:rsid w:val="00E113EA"/>
    <w:rsid w:val="00E114F1"/>
    <w:rsid w:val="00E1156E"/>
    <w:rsid w:val="00E1158D"/>
    <w:rsid w:val="00E115B5"/>
    <w:rsid w:val="00E11633"/>
    <w:rsid w:val="00E11733"/>
    <w:rsid w:val="00E11A14"/>
    <w:rsid w:val="00E11AAD"/>
    <w:rsid w:val="00E11B7D"/>
    <w:rsid w:val="00E11B88"/>
    <w:rsid w:val="00E11B92"/>
    <w:rsid w:val="00E11BD0"/>
    <w:rsid w:val="00E11D38"/>
    <w:rsid w:val="00E11DA0"/>
    <w:rsid w:val="00E11F13"/>
    <w:rsid w:val="00E120A0"/>
    <w:rsid w:val="00E122FA"/>
    <w:rsid w:val="00E1245C"/>
    <w:rsid w:val="00E12545"/>
    <w:rsid w:val="00E12602"/>
    <w:rsid w:val="00E126A3"/>
    <w:rsid w:val="00E126AE"/>
    <w:rsid w:val="00E126EF"/>
    <w:rsid w:val="00E12967"/>
    <w:rsid w:val="00E12C6B"/>
    <w:rsid w:val="00E12D1F"/>
    <w:rsid w:val="00E12D50"/>
    <w:rsid w:val="00E12DB7"/>
    <w:rsid w:val="00E12EDF"/>
    <w:rsid w:val="00E13006"/>
    <w:rsid w:val="00E132FB"/>
    <w:rsid w:val="00E1337A"/>
    <w:rsid w:val="00E13397"/>
    <w:rsid w:val="00E133EF"/>
    <w:rsid w:val="00E13468"/>
    <w:rsid w:val="00E134CE"/>
    <w:rsid w:val="00E13513"/>
    <w:rsid w:val="00E135EE"/>
    <w:rsid w:val="00E1385F"/>
    <w:rsid w:val="00E13AE6"/>
    <w:rsid w:val="00E13C04"/>
    <w:rsid w:val="00E13C12"/>
    <w:rsid w:val="00E13E37"/>
    <w:rsid w:val="00E140F6"/>
    <w:rsid w:val="00E14115"/>
    <w:rsid w:val="00E141B9"/>
    <w:rsid w:val="00E14277"/>
    <w:rsid w:val="00E144C2"/>
    <w:rsid w:val="00E14590"/>
    <w:rsid w:val="00E145AE"/>
    <w:rsid w:val="00E14796"/>
    <w:rsid w:val="00E14DB6"/>
    <w:rsid w:val="00E14E8F"/>
    <w:rsid w:val="00E14FEB"/>
    <w:rsid w:val="00E15085"/>
    <w:rsid w:val="00E150C0"/>
    <w:rsid w:val="00E15103"/>
    <w:rsid w:val="00E151DE"/>
    <w:rsid w:val="00E1521E"/>
    <w:rsid w:val="00E15320"/>
    <w:rsid w:val="00E153BE"/>
    <w:rsid w:val="00E155E7"/>
    <w:rsid w:val="00E157A6"/>
    <w:rsid w:val="00E157C9"/>
    <w:rsid w:val="00E158F2"/>
    <w:rsid w:val="00E159FD"/>
    <w:rsid w:val="00E15A48"/>
    <w:rsid w:val="00E15AAA"/>
    <w:rsid w:val="00E15AB5"/>
    <w:rsid w:val="00E15B00"/>
    <w:rsid w:val="00E15B7E"/>
    <w:rsid w:val="00E15B87"/>
    <w:rsid w:val="00E15C19"/>
    <w:rsid w:val="00E15D0D"/>
    <w:rsid w:val="00E15F50"/>
    <w:rsid w:val="00E16043"/>
    <w:rsid w:val="00E160A1"/>
    <w:rsid w:val="00E1616D"/>
    <w:rsid w:val="00E164BA"/>
    <w:rsid w:val="00E166B1"/>
    <w:rsid w:val="00E166B8"/>
    <w:rsid w:val="00E16B3B"/>
    <w:rsid w:val="00E16BD1"/>
    <w:rsid w:val="00E16D71"/>
    <w:rsid w:val="00E16EC6"/>
    <w:rsid w:val="00E16ED1"/>
    <w:rsid w:val="00E16F98"/>
    <w:rsid w:val="00E17012"/>
    <w:rsid w:val="00E171E3"/>
    <w:rsid w:val="00E172FC"/>
    <w:rsid w:val="00E173FE"/>
    <w:rsid w:val="00E176DC"/>
    <w:rsid w:val="00E178FD"/>
    <w:rsid w:val="00E17920"/>
    <w:rsid w:val="00E179C1"/>
    <w:rsid w:val="00E17DAB"/>
    <w:rsid w:val="00E17EA5"/>
    <w:rsid w:val="00E201C4"/>
    <w:rsid w:val="00E201E1"/>
    <w:rsid w:val="00E20381"/>
    <w:rsid w:val="00E2039C"/>
    <w:rsid w:val="00E2096B"/>
    <w:rsid w:val="00E20977"/>
    <w:rsid w:val="00E20CF7"/>
    <w:rsid w:val="00E20EC5"/>
    <w:rsid w:val="00E21149"/>
    <w:rsid w:val="00E21249"/>
    <w:rsid w:val="00E212B6"/>
    <w:rsid w:val="00E21438"/>
    <w:rsid w:val="00E2149B"/>
    <w:rsid w:val="00E214BC"/>
    <w:rsid w:val="00E21583"/>
    <w:rsid w:val="00E215A6"/>
    <w:rsid w:val="00E21648"/>
    <w:rsid w:val="00E2167C"/>
    <w:rsid w:val="00E21720"/>
    <w:rsid w:val="00E2176E"/>
    <w:rsid w:val="00E2183F"/>
    <w:rsid w:val="00E2187F"/>
    <w:rsid w:val="00E219CD"/>
    <w:rsid w:val="00E21A8F"/>
    <w:rsid w:val="00E21AAA"/>
    <w:rsid w:val="00E21CBC"/>
    <w:rsid w:val="00E21D19"/>
    <w:rsid w:val="00E21ED6"/>
    <w:rsid w:val="00E21EED"/>
    <w:rsid w:val="00E21F12"/>
    <w:rsid w:val="00E21F99"/>
    <w:rsid w:val="00E22088"/>
    <w:rsid w:val="00E22099"/>
    <w:rsid w:val="00E2211C"/>
    <w:rsid w:val="00E22217"/>
    <w:rsid w:val="00E22239"/>
    <w:rsid w:val="00E2229A"/>
    <w:rsid w:val="00E2231B"/>
    <w:rsid w:val="00E22368"/>
    <w:rsid w:val="00E22684"/>
    <w:rsid w:val="00E226A4"/>
    <w:rsid w:val="00E226E5"/>
    <w:rsid w:val="00E228F9"/>
    <w:rsid w:val="00E2291D"/>
    <w:rsid w:val="00E22A51"/>
    <w:rsid w:val="00E22A9E"/>
    <w:rsid w:val="00E22ACC"/>
    <w:rsid w:val="00E22B7E"/>
    <w:rsid w:val="00E22C7B"/>
    <w:rsid w:val="00E22CFF"/>
    <w:rsid w:val="00E22F9B"/>
    <w:rsid w:val="00E22F9F"/>
    <w:rsid w:val="00E22FDA"/>
    <w:rsid w:val="00E230C4"/>
    <w:rsid w:val="00E23146"/>
    <w:rsid w:val="00E23238"/>
    <w:rsid w:val="00E2332D"/>
    <w:rsid w:val="00E234DB"/>
    <w:rsid w:val="00E2353E"/>
    <w:rsid w:val="00E2354D"/>
    <w:rsid w:val="00E23602"/>
    <w:rsid w:val="00E237DA"/>
    <w:rsid w:val="00E23887"/>
    <w:rsid w:val="00E2391F"/>
    <w:rsid w:val="00E23A79"/>
    <w:rsid w:val="00E23AEC"/>
    <w:rsid w:val="00E23B00"/>
    <w:rsid w:val="00E23B85"/>
    <w:rsid w:val="00E23C9A"/>
    <w:rsid w:val="00E23DA9"/>
    <w:rsid w:val="00E24017"/>
    <w:rsid w:val="00E240C0"/>
    <w:rsid w:val="00E240C1"/>
    <w:rsid w:val="00E24239"/>
    <w:rsid w:val="00E24297"/>
    <w:rsid w:val="00E242F0"/>
    <w:rsid w:val="00E2444C"/>
    <w:rsid w:val="00E24493"/>
    <w:rsid w:val="00E244A3"/>
    <w:rsid w:val="00E24598"/>
    <w:rsid w:val="00E24620"/>
    <w:rsid w:val="00E247D2"/>
    <w:rsid w:val="00E24B03"/>
    <w:rsid w:val="00E24B6E"/>
    <w:rsid w:val="00E24B83"/>
    <w:rsid w:val="00E24CCC"/>
    <w:rsid w:val="00E24D7C"/>
    <w:rsid w:val="00E24DCB"/>
    <w:rsid w:val="00E24EBE"/>
    <w:rsid w:val="00E24EEE"/>
    <w:rsid w:val="00E2515E"/>
    <w:rsid w:val="00E2521D"/>
    <w:rsid w:val="00E252A4"/>
    <w:rsid w:val="00E25449"/>
    <w:rsid w:val="00E2548D"/>
    <w:rsid w:val="00E25E0B"/>
    <w:rsid w:val="00E25EEB"/>
    <w:rsid w:val="00E25F98"/>
    <w:rsid w:val="00E26035"/>
    <w:rsid w:val="00E2626B"/>
    <w:rsid w:val="00E2662E"/>
    <w:rsid w:val="00E266F1"/>
    <w:rsid w:val="00E26710"/>
    <w:rsid w:val="00E268C4"/>
    <w:rsid w:val="00E26CE6"/>
    <w:rsid w:val="00E26D24"/>
    <w:rsid w:val="00E26DBD"/>
    <w:rsid w:val="00E26E18"/>
    <w:rsid w:val="00E26F14"/>
    <w:rsid w:val="00E26F1D"/>
    <w:rsid w:val="00E26FAF"/>
    <w:rsid w:val="00E27000"/>
    <w:rsid w:val="00E2717C"/>
    <w:rsid w:val="00E27226"/>
    <w:rsid w:val="00E272A3"/>
    <w:rsid w:val="00E272F2"/>
    <w:rsid w:val="00E27378"/>
    <w:rsid w:val="00E27791"/>
    <w:rsid w:val="00E277FC"/>
    <w:rsid w:val="00E2788A"/>
    <w:rsid w:val="00E27915"/>
    <w:rsid w:val="00E27A36"/>
    <w:rsid w:val="00E27BA8"/>
    <w:rsid w:val="00E27D0C"/>
    <w:rsid w:val="00E27D81"/>
    <w:rsid w:val="00E27D9F"/>
    <w:rsid w:val="00E27DBF"/>
    <w:rsid w:val="00E27E29"/>
    <w:rsid w:val="00E27EAC"/>
    <w:rsid w:val="00E27ECA"/>
    <w:rsid w:val="00E2BB13"/>
    <w:rsid w:val="00E30106"/>
    <w:rsid w:val="00E30193"/>
    <w:rsid w:val="00E3022D"/>
    <w:rsid w:val="00E302D5"/>
    <w:rsid w:val="00E30367"/>
    <w:rsid w:val="00E3045E"/>
    <w:rsid w:val="00E304AF"/>
    <w:rsid w:val="00E3053F"/>
    <w:rsid w:val="00E30545"/>
    <w:rsid w:val="00E3060D"/>
    <w:rsid w:val="00E3067E"/>
    <w:rsid w:val="00E30889"/>
    <w:rsid w:val="00E308A9"/>
    <w:rsid w:val="00E308C3"/>
    <w:rsid w:val="00E30909"/>
    <w:rsid w:val="00E30AC1"/>
    <w:rsid w:val="00E30D81"/>
    <w:rsid w:val="00E30E27"/>
    <w:rsid w:val="00E30EE6"/>
    <w:rsid w:val="00E30F85"/>
    <w:rsid w:val="00E3104C"/>
    <w:rsid w:val="00E310AA"/>
    <w:rsid w:val="00E31233"/>
    <w:rsid w:val="00E31437"/>
    <w:rsid w:val="00E31482"/>
    <w:rsid w:val="00E3156D"/>
    <w:rsid w:val="00E315EF"/>
    <w:rsid w:val="00E316A8"/>
    <w:rsid w:val="00E31804"/>
    <w:rsid w:val="00E31B81"/>
    <w:rsid w:val="00E32296"/>
    <w:rsid w:val="00E322DD"/>
    <w:rsid w:val="00E32334"/>
    <w:rsid w:val="00E3235B"/>
    <w:rsid w:val="00E32454"/>
    <w:rsid w:val="00E32491"/>
    <w:rsid w:val="00E326EA"/>
    <w:rsid w:val="00E327D2"/>
    <w:rsid w:val="00E32855"/>
    <w:rsid w:val="00E32934"/>
    <w:rsid w:val="00E32A17"/>
    <w:rsid w:val="00E32A62"/>
    <w:rsid w:val="00E32A87"/>
    <w:rsid w:val="00E32AE5"/>
    <w:rsid w:val="00E32C0B"/>
    <w:rsid w:val="00E32EF2"/>
    <w:rsid w:val="00E3307F"/>
    <w:rsid w:val="00E33364"/>
    <w:rsid w:val="00E33382"/>
    <w:rsid w:val="00E333C6"/>
    <w:rsid w:val="00E33407"/>
    <w:rsid w:val="00E33496"/>
    <w:rsid w:val="00E334C4"/>
    <w:rsid w:val="00E3351B"/>
    <w:rsid w:val="00E3375A"/>
    <w:rsid w:val="00E337D9"/>
    <w:rsid w:val="00E339A2"/>
    <w:rsid w:val="00E339D3"/>
    <w:rsid w:val="00E33A1E"/>
    <w:rsid w:val="00E33AB9"/>
    <w:rsid w:val="00E33AD7"/>
    <w:rsid w:val="00E33BF2"/>
    <w:rsid w:val="00E33C54"/>
    <w:rsid w:val="00E33D0A"/>
    <w:rsid w:val="00E33D87"/>
    <w:rsid w:val="00E34065"/>
    <w:rsid w:val="00E340AB"/>
    <w:rsid w:val="00E3410B"/>
    <w:rsid w:val="00E3413D"/>
    <w:rsid w:val="00E34217"/>
    <w:rsid w:val="00E34218"/>
    <w:rsid w:val="00E3426C"/>
    <w:rsid w:val="00E34359"/>
    <w:rsid w:val="00E34583"/>
    <w:rsid w:val="00E34887"/>
    <w:rsid w:val="00E3496D"/>
    <w:rsid w:val="00E34A23"/>
    <w:rsid w:val="00E34A42"/>
    <w:rsid w:val="00E34C54"/>
    <w:rsid w:val="00E34CB1"/>
    <w:rsid w:val="00E34CD8"/>
    <w:rsid w:val="00E34DCD"/>
    <w:rsid w:val="00E34E7B"/>
    <w:rsid w:val="00E34EAF"/>
    <w:rsid w:val="00E35243"/>
    <w:rsid w:val="00E352F4"/>
    <w:rsid w:val="00E35375"/>
    <w:rsid w:val="00E35AF0"/>
    <w:rsid w:val="00E3600D"/>
    <w:rsid w:val="00E36343"/>
    <w:rsid w:val="00E36347"/>
    <w:rsid w:val="00E363BD"/>
    <w:rsid w:val="00E36519"/>
    <w:rsid w:val="00E36754"/>
    <w:rsid w:val="00E36755"/>
    <w:rsid w:val="00E368CA"/>
    <w:rsid w:val="00E36911"/>
    <w:rsid w:val="00E36944"/>
    <w:rsid w:val="00E3697A"/>
    <w:rsid w:val="00E3698E"/>
    <w:rsid w:val="00E369DB"/>
    <w:rsid w:val="00E36BBC"/>
    <w:rsid w:val="00E36C73"/>
    <w:rsid w:val="00E36CA3"/>
    <w:rsid w:val="00E36D36"/>
    <w:rsid w:val="00E36F7B"/>
    <w:rsid w:val="00E37096"/>
    <w:rsid w:val="00E371C3"/>
    <w:rsid w:val="00E37499"/>
    <w:rsid w:val="00E37862"/>
    <w:rsid w:val="00E37946"/>
    <w:rsid w:val="00E379B3"/>
    <w:rsid w:val="00E37BFD"/>
    <w:rsid w:val="00E37C4B"/>
    <w:rsid w:val="00E37CD5"/>
    <w:rsid w:val="00E37DE9"/>
    <w:rsid w:val="00E37E46"/>
    <w:rsid w:val="00E37F79"/>
    <w:rsid w:val="00E400B9"/>
    <w:rsid w:val="00E4014B"/>
    <w:rsid w:val="00E403CE"/>
    <w:rsid w:val="00E40478"/>
    <w:rsid w:val="00E405C4"/>
    <w:rsid w:val="00E40801"/>
    <w:rsid w:val="00E40A97"/>
    <w:rsid w:val="00E40B68"/>
    <w:rsid w:val="00E40C4B"/>
    <w:rsid w:val="00E40D16"/>
    <w:rsid w:val="00E40D97"/>
    <w:rsid w:val="00E40E20"/>
    <w:rsid w:val="00E40F43"/>
    <w:rsid w:val="00E40FCB"/>
    <w:rsid w:val="00E41079"/>
    <w:rsid w:val="00E41186"/>
    <w:rsid w:val="00E413CA"/>
    <w:rsid w:val="00E41429"/>
    <w:rsid w:val="00E4159B"/>
    <w:rsid w:val="00E4175C"/>
    <w:rsid w:val="00E417E5"/>
    <w:rsid w:val="00E41804"/>
    <w:rsid w:val="00E41832"/>
    <w:rsid w:val="00E41B15"/>
    <w:rsid w:val="00E41BCA"/>
    <w:rsid w:val="00E41C36"/>
    <w:rsid w:val="00E41C7F"/>
    <w:rsid w:val="00E41CDA"/>
    <w:rsid w:val="00E41D14"/>
    <w:rsid w:val="00E41EC6"/>
    <w:rsid w:val="00E42048"/>
    <w:rsid w:val="00E42087"/>
    <w:rsid w:val="00E420EF"/>
    <w:rsid w:val="00E42421"/>
    <w:rsid w:val="00E424AD"/>
    <w:rsid w:val="00E4284C"/>
    <w:rsid w:val="00E42BAF"/>
    <w:rsid w:val="00E42BFB"/>
    <w:rsid w:val="00E42CF5"/>
    <w:rsid w:val="00E42E5B"/>
    <w:rsid w:val="00E42FDD"/>
    <w:rsid w:val="00E43089"/>
    <w:rsid w:val="00E4327A"/>
    <w:rsid w:val="00E4327D"/>
    <w:rsid w:val="00E433C1"/>
    <w:rsid w:val="00E43409"/>
    <w:rsid w:val="00E43532"/>
    <w:rsid w:val="00E4356E"/>
    <w:rsid w:val="00E43615"/>
    <w:rsid w:val="00E436CC"/>
    <w:rsid w:val="00E4372F"/>
    <w:rsid w:val="00E4373C"/>
    <w:rsid w:val="00E437D9"/>
    <w:rsid w:val="00E4393B"/>
    <w:rsid w:val="00E43A5F"/>
    <w:rsid w:val="00E43A66"/>
    <w:rsid w:val="00E43BBB"/>
    <w:rsid w:val="00E43C3E"/>
    <w:rsid w:val="00E43D44"/>
    <w:rsid w:val="00E44242"/>
    <w:rsid w:val="00E442AD"/>
    <w:rsid w:val="00E4432D"/>
    <w:rsid w:val="00E4437A"/>
    <w:rsid w:val="00E444B0"/>
    <w:rsid w:val="00E444B2"/>
    <w:rsid w:val="00E445E6"/>
    <w:rsid w:val="00E4469D"/>
    <w:rsid w:val="00E446BC"/>
    <w:rsid w:val="00E4471F"/>
    <w:rsid w:val="00E447B1"/>
    <w:rsid w:val="00E449C5"/>
    <w:rsid w:val="00E44ABE"/>
    <w:rsid w:val="00E44E29"/>
    <w:rsid w:val="00E45085"/>
    <w:rsid w:val="00E45229"/>
    <w:rsid w:val="00E4529A"/>
    <w:rsid w:val="00E453B7"/>
    <w:rsid w:val="00E454DC"/>
    <w:rsid w:val="00E45572"/>
    <w:rsid w:val="00E4558A"/>
    <w:rsid w:val="00E455B6"/>
    <w:rsid w:val="00E4573A"/>
    <w:rsid w:val="00E45876"/>
    <w:rsid w:val="00E458D7"/>
    <w:rsid w:val="00E45987"/>
    <w:rsid w:val="00E45A95"/>
    <w:rsid w:val="00E45C76"/>
    <w:rsid w:val="00E45E0E"/>
    <w:rsid w:val="00E45E45"/>
    <w:rsid w:val="00E45E69"/>
    <w:rsid w:val="00E45FAF"/>
    <w:rsid w:val="00E460F4"/>
    <w:rsid w:val="00E4619D"/>
    <w:rsid w:val="00E461D7"/>
    <w:rsid w:val="00E46220"/>
    <w:rsid w:val="00E46321"/>
    <w:rsid w:val="00E4633F"/>
    <w:rsid w:val="00E46533"/>
    <w:rsid w:val="00E46658"/>
    <w:rsid w:val="00E4676F"/>
    <w:rsid w:val="00E46806"/>
    <w:rsid w:val="00E469EB"/>
    <w:rsid w:val="00E46A00"/>
    <w:rsid w:val="00E46A3F"/>
    <w:rsid w:val="00E46AFF"/>
    <w:rsid w:val="00E46B3A"/>
    <w:rsid w:val="00E46BA3"/>
    <w:rsid w:val="00E46C25"/>
    <w:rsid w:val="00E46D13"/>
    <w:rsid w:val="00E46DF6"/>
    <w:rsid w:val="00E46EA7"/>
    <w:rsid w:val="00E47044"/>
    <w:rsid w:val="00E47187"/>
    <w:rsid w:val="00E471AF"/>
    <w:rsid w:val="00E47256"/>
    <w:rsid w:val="00E472A4"/>
    <w:rsid w:val="00E47513"/>
    <w:rsid w:val="00E47517"/>
    <w:rsid w:val="00E476CA"/>
    <w:rsid w:val="00E4777B"/>
    <w:rsid w:val="00E47855"/>
    <w:rsid w:val="00E479AC"/>
    <w:rsid w:val="00E47F39"/>
    <w:rsid w:val="00E5012B"/>
    <w:rsid w:val="00E50240"/>
    <w:rsid w:val="00E502AE"/>
    <w:rsid w:val="00E50379"/>
    <w:rsid w:val="00E507BF"/>
    <w:rsid w:val="00E509AA"/>
    <w:rsid w:val="00E50A09"/>
    <w:rsid w:val="00E50A65"/>
    <w:rsid w:val="00E50AD4"/>
    <w:rsid w:val="00E50C5A"/>
    <w:rsid w:val="00E50CCF"/>
    <w:rsid w:val="00E50E14"/>
    <w:rsid w:val="00E50FF2"/>
    <w:rsid w:val="00E5108D"/>
    <w:rsid w:val="00E51119"/>
    <w:rsid w:val="00E513D1"/>
    <w:rsid w:val="00E51586"/>
    <w:rsid w:val="00E516AE"/>
    <w:rsid w:val="00E518AD"/>
    <w:rsid w:val="00E51957"/>
    <w:rsid w:val="00E51980"/>
    <w:rsid w:val="00E519F0"/>
    <w:rsid w:val="00E51B9A"/>
    <w:rsid w:val="00E51BEA"/>
    <w:rsid w:val="00E51E91"/>
    <w:rsid w:val="00E520D5"/>
    <w:rsid w:val="00E52184"/>
    <w:rsid w:val="00E521C7"/>
    <w:rsid w:val="00E524E1"/>
    <w:rsid w:val="00E52821"/>
    <w:rsid w:val="00E52DA8"/>
    <w:rsid w:val="00E52E04"/>
    <w:rsid w:val="00E52ED4"/>
    <w:rsid w:val="00E53079"/>
    <w:rsid w:val="00E53089"/>
    <w:rsid w:val="00E530F1"/>
    <w:rsid w:val="00E5310A"/>
    <w:rsid w:val="00E5314C"/>
    <w:rsid w:val="00E533E4"/>
    <w:rsid w:val="00E53495"/>
    <w:rsid w:val="00E53532"/>
    <w:rsid w:val="00E53602"/>
    <w:rsid w:val="00E53631"/>
    <w:rsid w:val="00E53640"/>
    <w:rsid w:val="00E5375D"/>
    <w:rsid w:val="00E5377D"/>
    <w:rsid w:val="00E5378C"/>
    <w:rsid w:val="00E5382E"/>
    <w:rsid w:val="00E538FD"/>
    <w:rsid w:val="00E53A92"/>
    <w:rsid w:val="00E53C2B"/>
    <w:rsid w:val="00E53C75"/>
    <w:rsid w:val="00E53D9C"/>
    <w:rsid w:val="00E53E27"/>
    <w:rsid w:val="00E53EB8"/>
    <w:rsid w:val="00E540F5"/>
    <w:rsid w:val="00E54302"/>
    <w:rsid w:val="00E54371"/>
    <w:rsid w:val="00E543FA"/>
    <w:rsid w:val="00E54456"/>
    <w:rsid w:val="00E544FF"/>
    <w:rsid w:val="00E54524"/>
    <w:rsid w:val="00E54551"/>
    <w:rsid w:val="00E545A4"/>
    <w:rsid w:val="00E545DA"/>
    <w:rsid w:val="00E54696"/>
    <w:rsid w:val="00E54760"/>
    <w:rsid w:val="00E5477D"/>
    <w:rsid w:val="00E547B9"/>
    <w:rsid w:val="00E548B8"/>
    <w:rsid w:val="00E548FE"/>
    <w:rsid w:val="00E54AC8"/>
    <w:rsid w:val="00E54B32"/>
    <w:rsid w:val="00E54C30"/>
    <w:rsid w:val="00E54ED2"/>
    <w:rsid w:val="00E54F26"/>
    <w:rsid w:val="00E54FAF"/>
    <w:rsid w:val="00E55003"/>
    <w:rsid w:val="00E550A4"/>
    <w:rsid w:val="00E550B2"/>
    <w:rsid w:val="00E5531C"/>
    <w:rsid w:val="00E55456"/>
    <w:rsid w:val="00E5577F"/>
    <w:rsid w:val="00E557EA"/>
    <w:rsid w:val="00E55A53"/>
    <w:rsid w:val="00E55A59"/>
    <w:rsid w:val="00E55D52"/>
    <w:rsid w:val="00E55DF7"/>
    <w:rsid w:val="00E55E0B"/>
    <w:rsid w:val="00E55E26"/>
    <w:rsid w:val="00E55E55"/>
    <w:rsid w:val="00E55FA8"/>
    <w:rsid w:val="00E55FC9"/>
    <w:rsid w:val="00E55FF5"/>
    <w:rsid w:val="00E56207"/>
    <w:rsid w:val="00E562FA"/>
    <w:rsid w:val="00E564FF"/>
    <w:rsid w:val="00E5663C"/>
    <w:rsid w:val="00E566A0"/>
    <w:rsid w:val="00E567C8"/>
    <w:rsid w:val="00E56809"/>
    <w:rsid w:val="00E568DE"/>
    <w:rsid w:val="00E569E9"/>
    <w:rsid w:val="00E56A52"/>
    <w:rsid w:val="00E56C54"/>
    <w:rsid w:val="00E56D79"/>
    <w:rsid w:val="00E56DEA"/>
    <w:rsid w:val="00E570C5"/>
    <w:rsid w:val="00E570E7"/>
    <w:rsid w:val="00E57134"/>
    <w:rsid w:val="00E571B0"/>
    <w:rsid w:val="00E571CC"/>
    <w:rsid w:val="00E57364"/>
    <w:rsid w:val="00E574BB"/>
    <w:rsid w:val="00E5773A"/>
    <w:rsid w:val="00E577CB"/>
    <w:rsid w:val="00E5785B"/>
    <w:rsid w:val="00E578AB"/>
    <w:rsid w:val="00E57989"/>
    <w:rsid w:val="00E579C3"/>
    <w:rsid w:val="00E579EB"/>
    <w:rsid w:val="00E57D2D"/>
    <w:rsid w:val="00E57F7A"/>
    <w:rsid w:val="00E60114"/>
    <w:rsid w:val="00E60185"/>
    <w:rsid w:val="00E601BD"/>
    <w:rsid w:val="00E601D9"/>
    <w:rsid w:val="00E604FD"/>
    <w:rsid w:val="00E60521"/>
    <w:rsid w:val="00E6054C"/>
    <w:rsid w:val="00E60580"/>
    <w:rsid w:val="00E605B7"/>
    <w:rsid w:val="00E606D3"/>
    <w:rsid w:val="00E60718"/>
    <w:rsid w:val="00E60782"/>
    <w:rsid w:val="00E60806"/>
    <w:rsid w:val="00E60871"/>
    <w:rsid w:val="00E609BC"/>
    <w:rsid w:val="00E609D7"/>
    <w:rsid w:val="00E60A28"/>
    <w:rsid w:val="00E60ACC"/>
    <w:rsid w:val="00E60BD6"/>
    <w:rsid w:val="00E60C45"/>
    <w:rsid w:val="00E60D85"/>
    <w:rsid w:val="00E60DE5"/>
    <w:rsid w:val="00E60E03"/>
    <w:rsid w:val="00E60E12"/>
    <w:rsid w:val="00E60E1E"/>
    <w:rsid w:val="00E60EC0"/>
    <w:rsid w:val="00E6102A"/>
    <w:rsid w:val="00E611BA"/>
    <w:rsid w:val="00E6135F"/>
    <w:rsid w:val="00E61511"/>
    <w:rsid w:val="00E616F9"/>
    <w:rsid w:val="00E61A1B"/>
    <w:rsid w:val="00E61BA9"/>
    <w:rsid w:val="00E61BB9"/>
    <w:rsid w:val="00E61BDA"/>
    <w:rsid w:val="00E61C82"/>
    <w:rsid w:val="00E61CB1"/>
    <w:rsid w:val="00E61CEE"/>
    <w:rsid w:val="00E61E72"/>
    <w:rsid w:val="00E61FEF"/>
    <w:rsid w:val="00E62092"/>
    <w:rsid w:val="00E620ED"/>
    <w:rsid w:val="00E621C6"/>
    <w:rsid w:val="00E6241B"/>
    <w:rsid w:val="00E62580"/>
    <w:rsid w:val="00E625B8"/>
    <w:rsid w:val="00E62654"/>
    <w:rsid w:val="00E626A6"/>
    <w:rsid w:val="00E627AA"/>
    <w:rsid w:val="00E628A2"/>
    <w:rsid w:val="00E62A51"/>
    <w:rsid w:val="00E62DC2"/>
    <w:rsid w:val="00E62E99"/>
    <w:rsid w:val="00E62EF4"/>
    <w:rsid w:val="00E63325"/>
    <w:rsid w:val="00E63382"/>
    <w:rsid w:val="00E6341C"/>
    <w:rsid w:val="00E6342E"/>
    <w:rsid w:val="00E6399E"/>
    <w:rsid w:val="00E63A3E"/>
    <w:rsid w:val="00E63B1D"/>
    <w:rsid w:val="00E63B71"/>
    <w:rsid w:val="00E63D66"/>
    <w:rsid w:val="00E63DC0"/>
    <w:rsid w:val="00E63E1E"/>
    <w:rsid w:val="00E63F22"/>
    <w:rsid w:val="00E64053"/>
    <w:rsid w:val="00E6411E"/>
    <w:rsid w:val="00E642F2"/>
    <w:rsid w:val="00E6439F"/>
    <w:rsid w:val="00E64417"/>
    <w:rsid w:val="00E64587"/>
    <w:rsid w:val="00E646C3"/>
    <w:rsid w:val="00E646F5"/>
    <w:rsid w:val="00E6477C"/>
    <w:rsid w:val="00E649FC"/>
    <w:rsid w:val="00E64A27"/>
    <w:rsid w:val="00E64D23"/>
    <w:rsid w:val="00E64D26"/>
    <w:rsid w:val="00E65216"/>
    <w:rsid w:val="00E6556B"/>
    <w:rsid w:val="00E6559F"/>
    <w:rsid w:val="00E655D5"/>
    <w:rsid w:val="00E656CF"/>
    <w:rsid w:val="00E656FC"/>
    <w:rsid w:val="00E658EE"/>
    <w:rsid w:val="00E65ACF"/>
    <w:rsid w:val="00E65F14"/>
    <w:rsid w:val="00E66073"/>
    <w:rsid w:val="00E66453"/>
    <w:rsid w:val="00E6652E"/>
    <w:rsid w:val="00E667F8"/>
    <w:rsid w:val="00E668D1"/>
    <w:rsid w:val="00E66ABA"/>
    <w:rsid w:val="00E66C26"/>
    <w:rsid w:val="00E66D3D"/>
    <w:rsid w:val="00E66FF5"/>
    <w:rsid w:val="00E67089"/>
    <w:rsid w:val="00E670FE"/>
    <w:rsid w:val="00E671FD"/>
    <w:rsid w:val="00E672D4"/>
    <w:rsid w:val="00E674D7"/>
    <w:rsid w:val="00E67518"/>
    <w:rsid w:val="00E675FA"/>
    <w:rsid w:val="00E6763D"/>
    <w:rsid w:val="00E676AB"/>
    <w:rsid w:val="00E677F5"/>
    <w:rsid w:val="00E67887"/>
    <w:rsid w:val="00E6791D"/>
    <w:rsid w:val="00E67B64"/>
    <w:rsid w:val="00E67B95"/>
    <w:rsid w:val="00E67CC9"/>
    <w:rsid w:val="00E67E33"/>
    <w:rsid w:val="00E67ED6"/>
    <w:rsid w:val="00E67ED7"/>
    <w:rsid w:val="00E70124"/>
    <w:rsid w:val="00E7013C"/>
    <w:rsid w:val="00E7018A"/>
    <w:rsid w:val="00E70264"/>
    <w:rsid w:val="00E7028D"/>
    <w:rsid w:val="00E7032F"/>
    <w:rsid w:val="00E70674"/>
    <w:rsid w:val="00E7069C"/>
    <w:rsid w:val="00E70777"/>
    <w:rsid w:val="00E707FD"/>
    <w:rsid w:val="00E70856"/>
    <w:rsid w:val="00E70B91"/>
    <w:rsid w:val="00E70C75"/>
    <w:rsid w:val="00E70E6D"/>
    <w:rsid w:val="00E70F54"/>
    <w:rsid w:val="00E71098"/>
    <w:rsid w:val="00E714D0"/>
    <w:rsid w:val="00E716FA"/>
    <w:rsid w:val="00E71808"/>
    <w:rsid w:val="00E71CDF"/>
    <w:rsid w:val="00E71F08"/>
    <w:rsid w:val="00E71F2D"/>
    <w:rsid w:val="00E71F9C"/>
    <w:rsid w:val="00E71FFC"/>
    <w:rsid w:val="00E72006"/>
    <w:rsid w:val="00E720D9"/>
    <w:rsid w:val="00E72109"/>
    <w:rsid w:val="00E7231F"/>
    <w:rsid w:val="00E723C8"/>
    <w:rsid w:val="00E723E4"/>
    <w:rsid w:val="00E7243F"/>
    <w:rsid w:val="00E7299F"/>
    <w:rsid w:val="00E72CD1"/>
    <w:rsid w:val="00E72DF0"/>
    <w:rsid w:val="00E72EC5"/>
    <w:rsid w:val="00E731AB"/>
    <w:rsid w:val="00E7331D"/>
    <w:rsid w:val="00E7338E"/>
    <w:rsid w:val="00E7361F"/>
    <w:rsid w:val="00E73622"/>
    <w:rsid w:val="00E73655"/>
    <w:rsid w:val="00E73A50"/>
    <w:rsid w:val="00E73B9D"/>
    <w:rsid w:val="00E73CA6"/>
    <w:rsid w:val="00E73EBD"/>
    <w:rsid w:val="00E73F0E"/>
    <w:rsid w:val="00E73F8D"/>
    <w:rsid w:val="00E74402"/>
    <w:rsid w:val="00E74407"/>
    <w:rsid w:val="00E7441C"/>
    <w:rsid w:val="00E74426"/>
    <w:rsid w:val="00E74691"/>
    <w:rsid w:val="00E7478E"/>
    <w:rsid w:val="00E748A0"/>
    <w:rsid w:val="00E74A1F"/>
    <w:rsid w:val="00E74A73"/>
    <w:rsid w:val="00E74BA9"/>
    <w:rsid w:val="00E74C75"/>
    <w:rsid w:val="00E74CEC"/>
    <w:rsid w:val="00E74E77"/>
    <w:rsid w:val="00E74EF0"/>
    <w:rsid w:val="00E74FC8"/>
    <w:rsid w:val="00E75029"/>
    <w:rsid w:val="00E75215"/>
    <w:rsid w:val="00E75237"/>
    <w:rsid w:val="00E75251"/>
    <w:rsid w:val="00E753A9"/>
    <w:rsid w:val="00E753C7"/>
    <w:rsid w:val="00E7565E"/>
    <w:rsid w:val="00E75721"/>
    <w:rsid w:val="00E7590B"/>
    <w:rsid w:val="00E75B37"/>
    <w:rsid w:val="00E75B6E"/>
    <w:rsid w:val="00E75C50"/>
    <w:rsid w:val="00E75CFD"/>
    <w:rsid w:val="00E75DFD"/>
    <w:rsid w:val="00E75F2E"/>
    <w:rsid w:val="00E75F39"/>
    <w:rsid w:val="00E760AC"/>
    <w:rsid w:val="00E761E3"/>
    <w:rsid w:val="00E762D8"/>
    <w:rsid w:val="00E763AF"/>
    <w:rsid w:val="00E76503"/>
    <w:rsid w:val="00E76723"/>
    <w:rsid w:val="00E767E2"/>
    <w:rsid w:val="00E767F8"/>
    <w:rsid w:val="00E76B38"/>
    <w:rsid w:val="00E76B48"/>
    <w:rsid w:val="00E76FDC"/>
    <w:rsid w:val="00E77092"/>
    <w:rsid w:val="00E770A7"/>
    <w:rsid w:val="00E770AE"/>
    <w:rsid w:val="00E77130"/>
    <w:rsid w:val="00E772D8"/>
    <w:rsid w:val="00E77323"/>
    <w:rsid w:val="00E7734D"/>
    <w:rsid w:val="00E7746A"/>
    <w:rsid w:val="00E77560"/>
    <w:rsid w:val="00E7756D"/>
    <w:rsid w:val="00E77884"/>
    <w:rsid w:val="00E779C1"/>
    <w:rsid w:val="00E77B30"/>
    <w:rsid w:val="00E77C89"/>
    <w:rsid w:val="00E77E9F"/>
    <w:rsid w:val="00E8004E"/>
    <w:rsid w:val="00E80175"/>
    <w:rsid w:val="00E8017D"/>
    <w:rsid w:val="00E80297"/>
    <w:rsid w:val="00E8036C"/>
    <w:rsid w:val="00E80592"/>
    <w:rsid w:val="00E80948"/>
    <w:rsid w:val="00E8095E"/>
    <w:rsid w:val="00E80B61"/>
    <w:rsid w:val="00E80C96"/>
    <w:rsid w:val="00E80E81"/>
    <w:rsid w:val="00E80FAE"/>
    <w:rsid w:val="00E8102F"/>
    <w:rsid w:val="00E81109"/>
    <w:rsid w:val="00E81271"/>
    <w:rsid w:val="00E8147C"/>
    <w:rsid w:val="00E8155E"/>
    <w:rsid w:val="00E817AD"/>
    <w:rsid w:val="00E817EC"/>
    <w:rsid w:val="00E817F4"/>
    <w:rsid w:val="00E818C3"/>
    <w:rsid w:val="00E818DB"/>
    <w:rsid w:val="00E81A45"/>
    <w:rsid w:val="00E81C44"/>
    <w:rsid w:val="00E81C85"/>
    <w:rsid w:val="00E81CAB"/>
    <w:rsid w:val="00E81E17"/>
    <w:rsid w:val="00E81EB4"/>
    <w:rsid w:val="00E81EEE"/>
    <w:rsid w:val="00E81F9B"/>
    <w:rsid w:val="00E82122"/>
    <w:rsid w:val="00E8213A"/>
    <w:rsid w:val="00E821D0"/>
    <w:rsid w:val="00E821FA"/>
    <w:rsid w:val="00E82216"/>
    <w:rsid w:val="00E8235E"/>
    <w:rsid w:val="00E82802"/>
    <w:rsid w:val="00E82889"/>
    <w:rsid w:val="00E82AFA"/>
    <w:rsid w:val="00E82BE3"/>
    <w:rsid w:val="00E82D37"/>
    <w:rsid w:val="00E82D3D"/>
    <w:rsid w:val="00E82D60"/>
    <w:rsid w:val="00E82DBD"/>
    <w:rsid w:val="00E82F69"/>
    <w:rsid w:val="00E8305A"/>
    <w:rsid w:val="00E83191"/>
    <w:rsid w:val="00E83489"/>
    <w:rsid w:val="00E8350F"/>
    <w:rsid w:val="00E83769"/>
    <w:rsid w:val="00E83B94"/>
    <w:rsid w:val="00E83D3C"/>
    <w:rsid w:val="00E83EB6"/>
    <w:rsid w:val="00E84076"/>
    <w:rsid w:val="00E841E5"/>
    <w:rsid w:val="00E84259"/>
    <w:rsid w:val="00E842A5"/>
    <w:rsid w:val="00E842C4"/>
    <w:rsid w:val="00E844FF"/>
    <w:rsid w:val="00E845B8"/>
    <w:rsid w:val="00E8464D"/>
    <w:rsid w:val="00E84670"/>
    <w:rsid w:val="00E84B18"/>
    <w:rsid w:val="00E84D8D"/>
    <w:rsid w:val="00E84DA2"/>
    <w:rsid w:val="00E84DD1"/>
    <w:rsid w:val="00E85224"/>
    <w:rsid w:val="00E8548E"/>
    <w:rsid w:val="00E8567A"/>
    <w:rsid w:val="00E856BF"/>
    <w:rsid w:val="00E85831"/>
    <w:rsid w:val="00E8587B"/>
    <w:rsid w:val="00E85895"/>
    <w:rsid w:val="00E858EA"/>
    <w:rsid w:val="00E85938"/>
    <w:rsid w:val="00E85A47"/>
    <w:rsid w:val="00E85B61"/>
    <w:rsid w:val="00E85BE2"/>
    <w:rsid w:val="00E85DF1"/>
    <w:rsid w:val="00E85E2E"/>
    <w:rsid w:val="00E85E3D"/>
    <w:rsid w:val="00E85E54"/>
    <w:rsid w:val="00E85EA5"/>
    <w:rsid w:val="00E85F7C"/>
    <w:rsid w:val="00E85FD2"/>
    <w:rsid w:val="00E86002"/>
    <w:rsid w:val="00E86007"/>
    <w:rsid w:val="00E86280"/>
    <w:rsid w:val="00E8650B"/>
    <w:rsid w:val="00E86594"/>
    <w:rsid w:val="00E865D2"/>
    <w:rsid w:val="00E865DC"/>
    <w:rsid w:val="00E866EC"/>
    <w:rsid w:val="00E867AC"/>
    <w:rsid w:val="00E867B2"/>
    <w:rsid w:val="00E867D6"/>
    <w:rsid w:val="00E869A5"/>
    <w:rsid w:val="00E86AB4"/>
    <w:rsid w:val="00E86B17"/>
    <w:rsid w:val="00E87047"/>
    <w:rsid w:val="00E870D4"/>
    <w:rsid w:val="00E87136"/>
    <w:rsid w:val="00E87184"/>
    <w:rsid w:val="00E87519"/>
    <w:rsid w:val="00E87538"/>
    <w:rsid w:val="00E876B0"/>
    <w:rsid w:val="00E876DF"/>
    <w:rsid w:val="00E87813"/>
    <w:rsid w:val="00E87AF0"/>
    <w:rsid w:val="00E87E7E"/>
    <w:rsid w:val="00E87EC1"/>
    <w:rsid w:val="00E87F96"/>
    <w:rsid w:val="00E90053"/>
    <w:rsid w:val="00E900D8"/>
    <w:rsid w:val="00E90270"/>
    <w:rsid w:val="00E90416"/>
    <w:rsid w:val="00E905A6"/>
    <w:rsid w:val="00E90665"/>
    <w:rsid w:val="00E907EE"/>
    <w:rsid w:val="00E9085A"/>
    <w:rsid w:val="00E908CC"/>
    <w:rsid w:val="00E90AEF"/>
    <w:rsid w:val="00E90DC4"/>
    <w:rsid w:val="00E911B2"/>
    <w:rsid w:val="00E9148F"/>
    <w:rsid w:val="00E914E0"/>
    <w:rsid w:val="00E91661"/>
    <w:rsid w:val="00E91667"/>
    <w:rsid w:val="00E9168A"/>
    <w:rsid w:val="00E91719"/>
    <w:rsid w:val="00E918E4"/>
    <w:rsid w:val="00E9193E"/>
    <w:rsid w:val="00E91996"/>
    <w:rsid w:val="00E919FE"/>
    <w:rsid w:val="00E91B0D"/>
    <w:rsid w:val="00E91B7C"/>
    <w:rsid w:val="00E91D9A"/>
    <w:rsid w:val="00E92023"/>
    <w:rsid w:val="00E92045"/>
    <w:rsid w:val="00E9216D"/>
    <w:rsid w:val="00E921A6"/>
    <w:rsid w:val="00E9224C"/>
    <w:rsid w:val="00E92460"/>
    <w:rsid w:val="00E9253F"/>
    <w:rsid w:val="00E92666"/>
    <w:rsid w:val="00E926AA"/>
    <w:rsid w:val="00E92937"/>
    <w:rsid w:val="00E92952"/>
    <w:rsid w:val="00E929E9"/>
    <w:rsid w:val="00E929EF"/>
    <w:rsid w:val="00E92B4B"/>
    <w:rsid w:val="00E92F41"/>
    <w:rsid w:val="00E92F84"/>
    <w:rsid w:val="00E93101"/>
    <w:rsid w:val="00E93181"/>
    <w:rsid w:val="00E931F0"/>
    <w:rsid w:val="00E93539"/>
    <w:rsid w:val="00E93652"/>
    <w:rsid w:val="00E936E2"/>
    <w:rsid w:val="00E93736"/>
    <w:rsid w:val="00E93775"/>
    <w:rsid w:val="00E93852"/>
    <w:rsid w:val="00E938A9"/>
    <w:rsid w:val="00E93927"/>
    <w:rsid w:val="00E93A05"/>
    <w:rsid w:val="00E93A5A"/>
    <w:rsid w:val="00E93A9F"/>
    <w:rsid w:val="00E93B21"/>
    <w:rsid w:val="00E93CBE"/>
    <w:rsid w:val="00E93EE4"/>
    <w:rsid w:val="00E9410D"/>
    <w:rsid w:val="00E94323"/>
    <w:rsid w:val="00E944F2"/>
    <w:rsid w:val="00E94587"/>
    <w:rsid w:val="00E945F3"/>
    <w:rsid w:val="00E9464D"/>
    <w:rsid w:val="00E94662"/>
    <w:rsid w:val="00E946AF"/>
    <w:rsid w:val="00E94718"/>
    <w:rsid w:val="00E94888"/>
    <w:rsid w:val="00E949F0"/>
    <w:rsid w:val="00E94C2D"/>
    <w:rsid w:val="00E94D3D"/>
    <w:rsid w:val="00E94D44"/>
    <w:rsid w:val="00E94DFF"/>
    <w:rsid w:val="00E94E00"/>
    <w:rsid w:val="00E94E22"/>
    <w:rsid w:val="00E94E35"/>
    <w:rsid w:val="00E94E89"/>
    <w:rsid w:val="00E94F87"/>
    <w:rsid w:val="00E94FE2"/>
    <w:rsid w:val="00E9519B"/>
    <w:rsid w:val="00E952BA"/>
    <w:rsid w:val="00E952FC"/>
    <w:rsid w:val="00E95342"/>
    <w:rsid w:val="00E95372"/>
    <w:rsid w:val="00E95393"/>
    <w:rsid w:val="00E95434"/>
    <w:rsid w:val="00E954D9"/>
    <w:rsid w:val="00E95943"/>
    <w:rsid w:val="00E95A97"/>
    <w:rsid w:val="00E95B8F"/>
    <w:rsid w:val="00E95E54"/>
    <w:rsid w:val="00E95FF0"/>
    <w:rsid w:val="00E96022"/>
    <w:rsid w:val="00E96057"/>
    <w:rsid w:val="00E9622A"/>
    <w:rsid w:val="00E96268"/>
    <w:rsid w:val="00E96324"/>
    <w:rsid w:val="00E964B4"/>
    <w:rsid w:val="00E964F7"/>
    <w:rsid w:val="00E96568"/>
    <w:rsid w:val="00E9685F"/>
    <w:rsid w:val="00E96904"/>
    <w:rsid w:val="00E9699E"/>
    <w:rsid w:val="00E969D3"/>
    <w:rsid w:val="00E96AA0"/>
    <w:rsid w:val="00E96B9A"/>
    <w:rsid w:val="00E96BD9"/>
    <w:rsid w:val="00E96C64"/>
    <w:rsid w:val="00E96D3A"/>
    <w:rsid w:val="00E96D92"/>
    <w:rsid w:val="00E97241"/>
    <w:rsid w:val="00E9727A"/>
    <w:rsid w:val="00E9733F"/>
    <w:rsid w:val="00E973B9"/>
    <w:rsid w:val="00E97427"/>
    <w:rsid w:val="00E9745C"/>
    <w:rsid w:val="00E97554"/>
    <w:rsid w:val="00E975DE"/>
    <w:rsid w:val="00E975F3"/>
    <w:rsid w:val="00E9761D"/>
    <w:rsid w:val="00E97728"/>
    <w:rsid w:val="00E977FF"/>
    <w:rsid w:val="00E9781B"/>
    <w:rsid w:val="00E97849"/>
    <w:rsid w:val="00E97A56"/>
    <w:rsid w:val="00E97AF6"/>
    <w:rsid w:val="00E97B8D"/>
    <w:rsid w:val="00E97BAE"/>
    <w:rsid w:val="00E97EE0"/>
    <w:rsid w:val="00EA01BF"/>
    <w:rsid w:val="00EA01DE"/>
    <w:rsid w:val="00EA0216"/>
    <w:rsid w:val="00EA028A"/>
    <w:rsid w:val="00EA0333"/>
    <w:rsid w:val="00EA057B"/>
    <w:rsid w:val="00EA0585"/>
    <w:rsid w:val="00EA0629"/>
    <w:rsid w:val="00EA0778"/>
    <w:rsid w:val="00EA0779"/>
    <w:rsid w:val="00EA0876"/>
    <w:rsid w:val="00EA09C0"/>
    <w:rsid w:val="00EA0A60"/>
    <w:rsid w:val="00EA0A9A"/>
    <w:rsid w:val="00EA0B48"/>
    <w:rsid w:val="00EA0C3F"/>
    <w:rsid w:val="00EA0C7F"/>
    <w:rsid w:val="00EA0CF2"/>
    <w:rsid w:val="00EA0E0E"/>
    <w:rsid w:val="00EA0E0F"/>
    <w:rsid w:val="00EA1065"/>
    <w:rsid w:val="00EA1094"/>
    <w:rsid w:val="00EA1157"/>
    <w:rsid w:val="00EA11AD"/>
    <w:rsid w:val="00EA13C6"/>
    <w:rsid w:val="00EA153C"/>
    <w:rsid w:val="00EA15BF"/>
    <w:rsid w:val="00EA16D7"/>
    <w:rsid w:val="00EA177B"/>
    <w:rsid w:val="00EA17BA"/>
    <w:rsid w:val="00EA18A1"/>
    <w:rsid w:val="00EA1917"/>
    <w:rsid w:val="00EA1ABD"/>
    <w:rsid w:val="00EA1B1F"/>
    <w:rsid w:val="00EA1B8C"/>
    <w:rsid w:val="00EA1BD6"/>
    <w:rsid w:val="00EA1C33"/>
    <w:rsid w:val="00EA1DE7"/>
    <w:rsid w:val="00EA1F46"/>
    <w:rsid w:val="00EA1F7C"/>
    <w:rsid w:val="00EA2026"/>
    <w:rsid w:val="00EA22A3"/>
    <w:rsid w:val="00EA2382"/>
    <w:rsid w:val="00EA23D7"/>
    <w:rsid w:val="00EA23E7"/>
    <w:rsid w:val="00EA26DB"/>
    <w:rsid w:val="00EA2812"/>
    <w:rsid w:val="00EA28FA"/>
    <w:rsid w:val="00EA2B1B"/>
    <w:rsid w:val="00EA2D55"/>
    <w:rsid w:val="00EA2D78"/>
    <w:rsid w:val="00EA2E9C"/>
    <w:rsid w:val="00EA2EC8"/>
    <w:rsid w:val="00EA2ED6"/>
    <w:rsid w:val="00EA2F4A"/>
    <w:rsid w:val="00EA311F"/>
    <w:rsid w:val="00EA3183"/>
    <w:rsid w:val="00EA331A"/>
    <w:rsid w:val="00EA34A4"/>
    <w:rsid w:val="00EA34FB"/>
    <w:rsid w:val="00EA3548"/>
    <w:rsid w:val="00EA37F7"/>
    <w:rsid w:val="00EA38D7"/>
    <w:rsid w:val="00EA3B07"/>
    <w:rsid w:val="00EA3B5E"/>
    <w:rsid w:val="00EA3B81"/>
    <w:rsid w:val="00EA3B8B"/>
    <w:rsid w:val="00EA3D35"/>
    <w:rsid w:val="00EA3D95"/>
    <w:rsid w:val="00EA3DB2"/>
    <w:rsid w:val="00EA3DD7"/>
    <w:rsid w:val="00EA420E"/>
    <w:rsid w:val="00EA4334"/>
    <w:rsid w:val="00EA4836"/>
    <w:rsid w:val="00EA4B78"/>
    <w:rsid w:val="00EA4D28"/>
    <w:rsid w:val="00EA4EE5"/>
    <w:rsid w:val="00EA501D"/>
    <w:rsid w:val="00EA50E6"/>
    <w:rsid w:val="00EA5136"/>
    <w:rsid w:val="00EA53F1"/>
    <w:rsid w:val="00EA5403"/>
    <w:rsid w:val="00EA5435"/>
    <w:rsid w:val="00EA55B2"/>
    <w:rsid w:val="00EA57D2"/>
    <w:rsid w:val="00EA5822"/>
    <w:rsid w:val="00EA5904"/>
    <w:rsid w:val="00EA594B"/>
    <w:rsid w:val="00EA59DD"/>
    <w:rsid w:val="00EA59E3"/>
    <w:rsid w:val="00EA59E7"/>
    <w:rsid w:val="00EA5A15"/>
    <w:rsid w:val="00EA5BC2"/>
    <w:rsid w:val="00EA5C39"/>
    <w:rsid w:val="00EA5D8E"/>
    <w:rsid w:val="00EA5F0E"/>
    <w:rsid w:val="00EA5F4D"/>
    <w:rsid w:val="00EA61A3"/>
    <w:rsid w:val="00EA61FB"/>
    <w:rsid w:val="00EA6220"/>
    <w:rsid w:val="00EA623C"/>
    <w:rsid w:val="00EA6475"/>
    <w:rsid w:val="00EA65F9"/>
    <w:rsid w:val="00EA674C"/>
    <w:rsid w:val="00EA6854"/>
    <w:rsid w:val="00EA6952"/>
    <w:rsid w:val="00EA69E8"/>
    <w:rsid w:val="00EA69F0"/>
    <w:rsid w:val="00EA6AF4"/>
    <w:rsid w:val="00EA6B1B"/>
    <w:rsid w:val="00EA6BF5"/>
    <w:rsid w:val="00EA6C99"/>
    <w:rsid w:val="00EA6E93"/>
    <w:rsid w:val="00EA6FC9"/>
    <w:rsid w:val="00EA70A3"/>
    <w:rsid w:val="00EA719E"/>
    <w:rsid w:val="00EA7271"/>
    <w:rsid w:val="00EA7397"/>
    <w:rsid w:val="00EA74AD"/>
    <w:rsid w:val="00EA74E3"/>
    <w:rsid w:val="00EA775A"/>
    <w:rsid w:val="00EA77BE"/>
    <w:rsid w:val="00EA7830"/>
    <w:rsid w:val="00EA797A"/>
    <w:rsid w:val="00EA7A86"/>
    <w:rsid w:val="00EA7CD3"/>
    <w:rsid w:val="00EA7E59"/>
    <w:rsid w:val="00EA7FF1"/>
    <w:rsid w:val="00EB01E8"/>
    <w:rsid w:val="00EB024B"/>
    <w:rsid w:val="00EB029F"/>
    <w:rsid w:val="00EB03E8"/>
    <w:rsid w:val="00EB0581"/>
    <w:rsid w:val="00EB05D9"/>
    <w:rsid w:val="00EB0615"/>
    <w:rsid w:val="00EB06D2"/>
    <w:rsid w:val="00EB073A"/>
    <w:rsid w:val="00EB07D5"/>
    <w:rsid w:val="00EB098E"/>
    <w:rsid w:val="00EB0A2E"/>
    <w:rsid w:val="00EB0A75"/>
    <w:rsid w:val="00EB0AC8"/>
    <w:rsid w:val="00EB0CC0"/>
    <w:rsid w:val="00EB0CC8"/>
    <w:rsid w:val="00EB0D23"/>
    <w:rsid w:val="00EB0D2B"/>
    <w:rsid w:val="00EB0D6C"/>
    <w:rsid w:val="00EB0D86"/>
    <w:rsid w:val="00EB1122"/>
    <w:rsid w:val="00EB118A"/>
    <w:rsid w:val="00EB154D"/>
    <w:rsid w:val="00EB15E8"/>
    <w:rsid w:val="00EB182F"/>
    <w:rsid w:val="00EB194A"/>
    <w:rsid w:val="00EB1A41"/>
    <w:rsid w:val="00EB1ACE"/>
    <w:rsid w:val="00EB1E27"/>
    <w:rsid w:val="00EB1E66"/>
    <w:rsid w:val="00EB2243"/>
    <w:rsid w:val="00EB25A5"/>
    <w:rsid w:val="00EB25BF"/>
    <w:rsid w:val="00EB2643"/>
    <w:rsid w:val="00EB273B"/>
    <w:rsid w:val="00EB2B0E"/>
    <w:rsid w:val="00EB2B7B"/>
    <w:rsid w:val="00EB2C8C"/>
    <w:rsid w:val="00EB2CC4"/>
    <w:rsid w:val="00EB2E4F"/>
    <w:rsid w:val="00EB2ED4"/>
    <w:rsid w:val="00EB2FDE"/>
    <w:rsid w:val="00EB3016"/>
    <w:rsid w:val="00EB3079"/>
    <w:rsid w:val="00EB309A"/>
    <w:rsid w:val="00EB30DD"/>
    <w:rsid w:val="00EB3230"/>
    <w:rsid w:val="00EB327B"/>
    <w:rsid w:val="00EB34A8"/>
    <w:rsid w:val="00EB34D4"/>
    <w:rsid w:val="00EB3502"/>
    <w:rsid w:val="00EB353C"/>
    <w:rsid w:val="00EB364F"/>
    <w:rsid w:val="00EB37EC"/>
    <w:rsid w:val="00EB384C"/>
    <w:rsid w:val="00EB3859"/>
    <w:rsid w:val="00EB38F2"/>
    <w:rsid w:val="00EB39A5"/>
    <w:rsid w:val="00EB3C73"/>
    <w:rsid w:val="00EB3EB6"/>
    <w:rsid w:val="00EB3ED5"/>
    <w:rsid w:val="00EB3F51"/>
    <w:rsid w:val="00EB411A"/>
    <w:rsid w:val="00EB4250"/>
    <w:rsid w:val="00EB4905"/>
    <w:rsid w:val="00EB4ABE"/>
    <w:rsid w:val="00EB4AFB"/>
    <w:rsid w:val="00EB4BD1"/>
    <w:rsid w:val="00EB4E0D"/>
    <w:rsid w:val="00EB4E4C"/>
    <w:rsid w:val="00EB4F49"/>
    <w:rsid w:val="00EB5054"/>
    <w:rsid w:val="00EB505D"/>
    <w:rsid w:val="00EB5068"/>
    <w:rsid w:val="00EB50B8"/>
    <w:rsid w:val="00EB516A"/>
    <w:rsid w:val="00EB5557"/>
    <w:rsid w:val="00EB558F"/>
    <w:rsid w:val="00EB5600"/>
    <w:rsid w:val="00EB56E7"/>
    <w:rsid w:val="00EB5738"/>
    <w:rsid w:val="00EB5745"/>
    <w:rsid w:val="00EB58C4"/>
    <w:rsid w:val="00EB58E6"/>
    <w:rsid w:val="00EB5A69"/>
    <w:rsid w:val="00EB5B34"/>
    <w:rsid w:val="00EB5B88"/>
    <w:rsid w:val="00EB5BEE"/>
    <w:rsid w:val="00EB5DC0"/>
    <w:rsid w:val="00EB5E03"/>
    <w:rsid w:val="00EB5E39"/>
    <w:rsid w:val="00EB5E7B"/>
    <w:rsid w:val="00EB5ED6"/>
    <w:rsid w:val="00EB6083"/>
    <w:rsid w:val="00EB6093"/>
    <w:rsid w:val="00EB6109"/>
    <w:rsid w:val="00EB6192"/>
    <w:rsid w:val="00EB6425"/>
    <w:rsid w:val="00EB649E"/>
    <w:rsid w:val="00EB64C3"/>
    <w:rsid w:val="00EB64E4"/>
    <w:rsid w:val="00EB66DF"/>
    <w:rsid w:val="00EB675A"/>
    <w:rsid w:val="00EB68AF"/>
    <w:rsid w:val="00EB6BF6"/>
    <w:rsid w:val="00EB6C4D"/>
    <w:rsid w:val="00EB6C90"/>
    <w:rsid w:val="00EB6CA1"/>
    <w:rsid w:val="00EB6DEF"/>
    <w:rsid w:val="00EB6E0B"/>
    <w:rsid w:val="00EB6F31"/>
    <w:rsid w:val="00EB7117"/>
    <w:rsid w:val="00EB71CF"/>
    <w:rsid w:val="00EB7249"/>
    <w:rsid w:val="00EB7459"/>
    <w:rsid w:val="00EB7502"/>
    <w:rsid w:val="00EB75CF"/>
    <w:rsid w:val="00EB7694"/>
    <w:rsid w:val="00EB7818"/>
    <w:rsid w:val="00EB7A22"/>
    <w:rsid w:val="00EB7AF7"/>
    <w:rsid w:val="00EB7BD1"/>
    <w:rsid w:val="00EB7BD4"/>
    <w:rsid w:val="00EB7D3C"/>
    <w:rsid w:val="00EB7DA3"/>
    <w:rsid w:val="00EB7E52"/>
    <w:rsid w:val="00EB7FBC"/>
    <w:rsid w:val="00EB7FE5"/>
    <w:rsid w:val="00EC0098"/>
    <w:rsid w:val="00EC00BE"/>
    <w:rsid w:val="00EC0358"/>
    <w:rsid w:val="00EC0405"/>
    <w:rsid w:val="00EC0407"/>
    <w:rsid w:val="00EC044C"/>
    <w:rsid w:val="00EC0605"/>
    <w:rsid w:val="00EC0A05"/>
    <w:rsid w:val="00EC0B33"/>
    <w:rsid w:val="00EC0B3D"/>
    <w:rsid w:val="00EC0C1A"/>
    <w:rsid w:val="00EC0C92"/>
    <w:rsid w:val="00EC0ED0"/>
    <w:rsid w:val="00EC1020"/>
    <w:rsid w:val="00EC106D"/>
    <w:rsid w:val="00EC114A"/>
    <w:rsid w:val="00EC116A"/>
    <w:rsid w:val="00EC11BA"/>
    <w:rsid w:val="00EC11C4"/>
    <w:rsid w:val="00EC1367"/>
    <w:rsid w:val="00EC15A8"/>
    <w:rsid w:val="00EC15C2"/>
    <w:rsid w:val="00EC166E"/>
    <w:rsid w:val="00EC167E"/>
    <w:rsid w:val="00EC175C"/>
    <w:rsid w:val="00EC17FF"/>
    <w:rsid w:val="00EC1B28"/>
    <w:rsid w:val="00EC1B38"/>
    <w:rsid w:val="00EC1D2F"/>
    <w:rsid w:val="00EC1E64"/>
    <w:rsid w:val="00EC1FC1"/>
    <w:rsid w:val="00EC2059"/>
    <w:rsid w:val="00EC2199"/>
    <w:rsid w:val="00EC21C5"/>
    <w:rsid w:val="00EC2271"/>
    <w:rsid w:val="00EC2397"/>
    <w:rsid w:val="00EC242E"/>
    <w:rsid w:val="00EC24BC"/>
    <w:rsid w:val="00EC2757"/>
    <w:rsid w:val="00EC281F"/>
    <w:rsid w:val="00EC28CF"/>
    <w:rsid w:val="00EC33B2"/>
    <w:rsid w:val="00EC356F"/>
    <w:rsid w:val="00EC3996"/>
    <w:rsid w:val="00EC39DB"/>
    <w:rsid w:val="00EC3AFB"/>
    <w:rsid w:val="00EC3D87"/>
    <w:rsid w:val="00EC3E63"/>
    <w:rsid w:val="00EC3F1D"/>
    <w:rsid w:val="00EC3F26"/>
    <w:rsid w:val="00EC403C"/>
    <w:rsid w:val="00EC40F9"/>
    <w:rsid w:val="00EC41C6"/>
    <w:rsid w:val="00EC43A4"/>
    <w:rsid w:val="00EC4471"/>
    <w:rsid w:val="00EC455C"/>
    <w:rsid w:val="00EC45A9"/>
    <w:rsid w:val="00EC45C5"/>
    <w:rsid w:val="00EC461B"/>
    <w:rsid w:val="00EC4641"/>
    <w:rsid w:val="00EC46EC"/>
    <w:rsid w:val="00EC478B"/>
    <w:rsid w:val="00EC47A2"/>
    <w:rsid w:val="00EC483F"/>
    <w:rsid w:val="00EC48B5"/>
    <w:rsid w:val="00EC4ABF"/>
    <w:rsid w:val="00EC4B4D"/>
    <w:rsid w:val="00EC4E23"/>
    <w:rsid w:val="00EC4EB1"/>
    <w:rsid w:val="00EC514B"/>
    <w:rsid w:val="00EC514C"/>
    <w:rsid w:val="00EC5352"/>
    <w:rsid w:val="00EC54E2"/>
    <w:rsid w:val="00EC5621"/>
    <w:rsid w:val="00EC5671"/>
    <w:rsid w:val="00EC5705"/>
    <w:rsid w:val="00EC5709"/>
    <w:rsid w:val="00EC57E7"/>
    <w:rsid w:val="00EC5882"/>
    <w:rsid w:val="00EC58C4"/>
    <w:rsid w:val="00EC58E7"/>
    <w:rsid w:val="00EC5974"/>
    <w:rsid w:val="00EC59AE"/>
    <w:rsid w:val="00EC5C08"/>
    <w:rsid w:val="00EC5CFF"/>
    <w:rsid w:val="00EC5D56"/>
    <w:rsid w:val="00EC5E0D"/>
    <w:rsid w:val="00EC5FFB"/>
    <w:rsid w:val="00EC606B"/>
    <w:rsid w:val="00EC6184"/>
    <w:rsid w:val="00EC671A"/>
    <w:rsid w:val="00EC677B"/>
    <w:rsid w:val="00EC6A14"/>
    <w:rsid w:val="00EC6B97"/>
    <w:rsid w:val="00EC6CD8"/>
    <w:rsid w:val="00EC6E35"/>
    <w:rsid w:val="00EC7022"/>
    <w:rsid w:val="00EC7025"/>
    <w:rsid w:val="00EC71D4"/>
    <w:rsid w:val="00EC722C"/>
    <w:rsid w:val="00EC7234"/>
    <w:rsid w:val="00EC7238"/>
    <w:rsid w:val="00EC727F"/>
    <w:rsid w:val="00EC733B"/>
    <w:rsid w:val="00EC747E"/>
    <w:rsid w:val="00EC74B3"/>
    <w:rsid w:val="00EC7763"/>
    <w:rsid w:val="00EC77AA"/>
    <w:rsid w:val="00EC7808"/>
    <w:rsid w:val="00EC782E"/>
    <w:rsid w:val="00EC783F"/>
    <w:rsid w:val="00EC78D7"/>
    <w:rsid w:val="00EC795A"/>
    <w:rsid w:val="00EC7971"/>
    <w:rsid w:val="00EC797E"/>
    <w:rsid w:val="00EC79BE"/>
    <w:rsid w:val="00EC7C79"/>
    <w:rsid w:val="00EC7CC6"/>
    <w:rsid w:val="00EC7D33"/>
    <w:rsid w:val="00EC7DAF"/>
    <w:rsid w:val="00EC7DBE"/>
    <w:rsid w:val="00EC7E17"/>
    <w:rsid w:val="00EC7FC9"/>
    <w:rsid w:val="00EC7FD5"/>
    <w:rsid w:val="00ED0005"/>
    <w:rsid w:val="00ED000E"/>
    <w:rsid w:val="00ED00A9"/>
    <w:rsid w:val="00ED0319"/>
    <w:rsid w:val="00ED034A"/>
    <w:rsid w:val="00ED04AA"/>
    <w:rsid w:val="00ED050F"/>
    <w:rsid w:val="00ED0677"/>
    <w:rsid w:val="00ED071D"/>
    <w:rsid w:val="00ED0956"/>
    <w:rsid w:val="00ED0A2C"/>
    <w:rsid w:val="00ED0B8A"/>
    <w:rsid w:val="00ED1108"/>
    <w:rsid w:val="00ED1495"/>
    <w:rsid w:val="00ED156A"/>
    <w:rsid w:val="00ED1618"/>
    <w:rsid w:val="00ED1690"/>
    <w:rsid w:val="00ED16C5"/>
    <w:rsid w:val="00ED1717"/>
    <w:rsid w:val="00ED17EA"/>
    <w:rsid w:val="00ED189F"/>
    <w:rsid w:val="00ED199C"/>
    <w:rsid w:val="00ED1D6B"/>
    <w:rsid w:val="00ED1DBB"/>
    <w:rsid w:val="00ED1E4C"/>
    <w:rsid w:val="00ED202C"/>
    <w:rsid w:val="00ED2115"/>
    <w:rsid w:val="00ED213C"/>
    <w:rsid w:val="00ED21B0"/>
    <w:rsid w:val="00ED22A8"/>
    <w:rsid w:val="00ED22C3"/>
    <w:rsid w:val="00ED2473"/>
    <w:rsid w:val="00ED2712"/>
    <w:rsid w:val="00ED279D"/>
    <w:rsid w:val="00ED27BD"/>
    <w:rsid w:val="00ED2BEB"/>
    <w:rsid w:val="00ED2C3A"/>
    <w:rsid w:val="00ED2F16"/>
    <w:rsid w:val="00ED3008"/>
    <w:rsid w:val="00ED3020"/>
    <w:rsid w:val="00ED30A0"/>
    <w:rsid w:val="00ED3112"/>
    <w:rsid w:val="00ED3142"/>
    <w:rsid w:val="00ED31C1"/>
    <w:rsid w:val="00ED31F4"/>
    <w:rsid w:val="00ED31FE"/>
    <w:rsid w:val="00ED3402"/>
    <w:rsid w:val="00ED3557"/>
    <w:rsid w:val="00ED3615"/>
    <w:rsid w:val="00ED368D"/>
    <w:rsid w:val="00ED36A2"/>
    <w:rsid w:val="00ED370A"/>
    <w:rsid w:val="00ED38C1"/>
    <w:rsid w:val="00ED3A99"/>
    <w:rsid w:val="00ED3B59"/>
    <w:rsid w:val="00ED3E63"/>
    <w:rsid w:val="00ED3FC6"/>
    <w:rsid w:val="00ED4129"/>
    <w:rsid w:val="00ED4154"/>
    <w:rsid w:val="00ED4222"/>
    <w:rsid w:val="00ED475C"/>
    <w:rsid w:val="00ED4808"/>
    <w:rsid w:val="00ED4847"/>
    <w:rsid w:val="00ED49CB"/>
    <w:rsid w:val="00ED4B31"/>
    <w:rsid w:val="00ED4CA5"/>
    <w:rsid w:val="00ED4DA8"/>
    <w:rsid w:val="00ED4DF3"/>
    <w:rsid w:val="00ED4E1D"/>
    <w:rsid w:val="00ED4EDB"/>
    <w:rsid w:val="00ED4F6D"/>
    <w:rsid w:val="00ED5194"/>
    <w:rsid w:val="00ED51AD"/>
    <w:rsid w:val="00ED525F"/>
    <w:rsid w:val="00ED5384"/>
    <w:rsid w:val="00ED54DA"/>
    <w:rsid w:val="00ED5572"/>
    <w:rsid w:val="00ED58A3"/>
    <w:rsid w:val="00ED58F1"/>
    <w:rsid w:val="00ED5B82"/>
    <w:rsid w:val="00ED6222"/>
    <w:rsid w:val="00ED6232"/>
    <w:rsid w:val="00ED634B"/>
    <w:rsid w:val="00ED638D"/>
    <w:rsid w:val="00ED647A"/>
    <w:rsid w:val="00ED64C6"/>
    <w:rsid w:val="00ED6733"/>
    <w:rsid w:val="00ED67C1"/>
    <w:rsid w:val="00ED6802"/>
    <w:rsid w:val="00ED68D1"/>
    <w:rsid w:val="00ED6A13"/>
    <w:rsid w:val="00ED6A2D"/>
    <w:rsid w:val="00ED6AF2"/>
    <w:rsid w:val="00ED6BC8"/>
    <w:rsid w:val="00ED6BE8"/>
    <w:rsid w:val="00ED6C2A"/>
    <w:rsid w:val="00ED6C90"/>
    <w:rsid w:val="00ED6E87"/>
    <w:rsid w:val="00ED72C8"/>
    <w:rsid w:val="00ED73A8"/>
    <w:rsid w:val="00ED7481"/>
    <w:rsid w:val="00ED7549"/>
    <w:rsid w:val="00ED770D"/>
    <w:rsid w:val="00ED77BF"/>
    <w:rsid w:val="00ED790F"/>
    <w:rsid w:val="00ED7AAB"/>
    <w:rsid w:val="00ED7BCF"/>
    <w:rsid w:val="00ED7C24"/>
    <w:rsid w:val="00ED7D00"/>
    <w:rsid w:val="00ED7E17"/>
    <w:rsid w:val="00EE01E5"/>
    <w:rsid w:val="00EE024E"/>
    <w:rsid w:val="00EE0352"/>
    <w:rsid w:val="00EE0379"/>
    <w:rsid w:val="00EE037A"/>
    <w:rsid w:val="00EE050B"/>
    <w:rsid w:val="00EE05D5"/>
    <w:rsid w:val="00EE06D3"/>
    <w:rsid w:val="00EE07EC"/>
    <w:rsid w:val="00EE08B8"/>
    <w:rsid w:val="00EE09AB"/>
    <w:rsid w:val="00EE0A61"/>
    <w:rsid w:val="00EE0B63"/>
    <w:rsid w:val="00EE0C88"/>
    <w:rsid w:val="00EE0CDD"/>
    <w:rsid w:val="00EE0D07"/>
    <w:rsid w:val="00EE0EC0"/>
    <w:rsid w:val="00EE0EC1"/>
    <w:rsid w:val="00EE0F85"/>
    <w:rsid w:val="00EE0F98"/>
    <w:rsid w:val="00EE1176"/>
    <w:rsid w:val="00EE123E"/>
    <w:rsid w:val="00EE131D"/>
    <w:rsid w:val="00EE140F"/>
    <w:rsid w:val="00EE1576"/>
    <w:rsid w:val="00EE164F"/>
    <w:rsid w:val="00EE1671"/>
    <w:rsid w:val="00EE1764"/>
    <w:rsid w:val="00EE1823"/>
    <w:rsid w:val="00EE18E7"/>
    <w:rsid w:val="00EE19CB"/>
    <w:rsid w:val="00EE19F8"/>
    <w:rsid w:val="00EE1B15"/>
    <w:rsid w:val="00EE1B76"/>
    <w:rsid w:val="00EE1C59"/>
    <w:rsid w:val="00EE1D04"/>
    <w:rsid w:val="00EE1D2A"/>
    <w:rsid w:val="00EE1D4E"/>
    <w:rsid w:val="00EE1D56"/>
    <w:rsid w:val="00EE1FD5"/>
    <w:rsid w:val="00EE2065"/>
    <w:rsid w:val="00EE21F4"/>
    <w:rsid w:val="00EE247B"/>
    <w:rsid w:val="00EE2534"/>
    <w:rsid w:val="00EE25E6"/>
    <w:rsid w:val="00EE271A"/>
    <w:rsid w:val="00EE295E"/>
    <w:rsid w:val="00EE299F"/>
    <w:rsid w:val="00EE2BE6"/>
    <w:rsid w:val="00EE2DF9"/>
    <w:rsid w:val="00EE2FD2"/>
    <w:rsid w:val="00EE3129"/>
    <w:rsid w:val="00EE32E6"/>
    <w:rsid w:val="00EE3594"/>
    <w:rsid w:val="00EE3892"/>
    <w:rsid w:val="00EE38F3"/>
    <w:rsid w:val="00EE3910"/>
    <w:rsid w:val="00EE3941"/>
    <w:rsid w:val="00EE3A27"/>
    <w:rsid w:val="00EE3CA4"/>
    <w:rsid w:val="00EE3D50"/>
    <w:rsid w:val="00EE3D84"/>
    <w:rsid w:val="00EE3DB3"/>
    <w:rsid w:val="00EE4120"/>
    <w:rsid w:val="00EE41BF"/>
    <w:rsid w:val="00EE4323"/>
    <w:rsid w:val="00EE432E"/>
    <w:rsid w:val="00EE446C"/>
    <w:rsid w:val="00EE4666"/>
    <w:rsid w:val="00EE472A"/>
    <w:rsid w:val="00EE49C6"/>
    <w:rsid w:val="00EE4A75"/>
    <w:rsid w:val="00EE4AC0"/>
    <w:rsid w:val="00EE4BCC"/>
    <w:rsid w:val="00EE4C55"/>
    <w:rsid w:val="00EE4E5F"/>
    <w:rsid w:val="00EE4E82"/>
    <w:rsid w:val="00EE4EA5"/>
    <w:rsid w:val="00EE4EFC"/>
    <w:rsid w:val="00EE4FC2"/>
    <w:rsid w:val="00EE4FC7"/>
    <w:rsid w:val="00EE502F"/>
    <w:rsid w:val="00EE508D"/>
    <w:rsid w:val="00EE5092"/>
    <w:rsid w:val="00EE51B4"/>
    <w:rsid w:val="00EE5480"/>
    <w:rsid w:val="00EE551C"/>
    <w:rsid w:val="00EE55D6"/>
    <w:rsid w:val="00EE5643"/>
    <w:rsid w:val="00EE5911"/>
    <w:rsid w:val="00EE6036"/>
    <w:rsid w:val="00EE603A"/>
    <w:rsid w:val="00EE61BB"/>
    <w:rsid w:val="00EE64FE"/>
    <w:rsid w:val="00EE6686"/>
    <w:rsid w:val="00EE66B8"/>
    <w:rsid w:val="00EE6764"/>
    <w:rsid w:val="00EE6993"/>
    <w:rsid w:val="00EE6A83"/>
    <w:rsid w:val="00EE6B53"/>
    <w:rsid w:val="00EE6B58"/>
    <w:rsid w:val="00EE6B66"/>
    <w:rsid w:val="00EE6F77"/>
    <w:rsid w:val="00EE6F9D"/>
    <w:rsid w:val="00EE7052"/>
    <w:rsid w:val="00EE714A"/>
    <w:rsid w:val="00EE72BA"/>
    <w:rsid w:val="00EE733D"/>
    <w:rsid w:val="00EE73EA"/>
    <w:rsid w:val="00EE741D"/>
    <w:rsid w:val="00EE7530"/>
    <w:rsid w:val="00EE7851"/>
    <w:rsid w:val="00EE785D"/>
    <w:rsid w:val="00EE7A51"/>
    <w:rsid w:val="00EE7A66"/>
    <w:rsid w:val="00EE7B0D"/>
    <w:rsid w:val="00EE7CA7"/>
    <w:rsid w:val="00EE7F18"/>
    <w:rsid w:val="00EE7F62"/>
    <w:rsid w:val="00EF0004"/>
    <w:rsid w:val="00EF0064"/>
    <w:rsid w:val="00EF00DA"/>
    <w:rsid w:val="00EF0115"/>
    <w:rsid w:val="00EF04DB"/>
    <w:rsid w:val="00EF0716"/>
    <w:rsid w:val="00EF07EB"/>
    <w:rsid w:val="00EF0A99"/>
    <w:rsid w:val="00EF0AA8"/>
    <w:rsid w:val="00EF0C39"/>
    <w:rsid w:val="00EF0C48"/>
    <w:rsid w:val="00EF0D80"/>
    <w:rsid w:val="00EF0DAA"/>
    <w:rsid w:val="00EF0DCB"/>
    <w:rsid w:val="00EF0F0E"/>
    <w:rsid w:val="00EF0F37"/>
    <w:rsid w:val="00EF0FB9"/>
    <w:rsid w:val="00EF105B"/>
    <w:rsid w:val="00EF1074"/>
    <w:rsid w:val="00EF11AF"/>
    <w:rsid w:val="00EF11EE"/>
    <w:rsid w:val="00EF1254"/>
    <w:rsid w:val="00EF12B3"/>
    <w:rsid w:val="00EF15A1"/>
    <w:rsid w:val="00EF1636"/>
    <w:rsid w:val="00EF16D8"/>
    <w:rsid w:val="00EF18CD"/>
    <w:rsid w:val="00EF19E7"/>
    <w:rsid w:val="00EF1C2A"/>
    <w:rsid w:val="00EF1C79"/>
    <w:rsid w:val="00EF1D4B"/>
    <w:rsid w:val="00EF1E03"/>
    <w:rsid w:val="00EF1F6D"/>
    <w:rsid w:val="00EF1F9C"/>
    <w:rsid w:val="00EF209A"/>
    <w:rsid w:val="00EF233A"/>
    <w:rsid w:val="00EF24B1"/>
    <w:rsid w:val="00EF261A"/>
    <w:rsid w:val="00EF2641"/>
    <w:rsid w:val="00EF2646"/>
    <w:rsid w:val="00EF27AA"/>
    <w:rsid w:val="00EF27C6"/>
    <w:rsid w:val="00EF27E0"/>
    <w:rsid w:val="00EF29B2"/>
    <w:rsid w:val="00EF2ABB"/>
    <w:rsid w:val="00EF2B4F"/>
    <w:rsid w:val="00EF30B5"/>
    <w:rsid w:val="00EF3178"/>
    <w:rsid w:val="00EF3255"/>
    <w:rsid w:val="00EF345E"/>
    <w:rsid w:val="00EF35D0"/>
    <w:rsid w:val="00EF3613"/>
    <w:rsid w:val="00EF381F"/>
    <w:rsid w:val="00EF387D"/>
    <w:rsid w:val="00EF391B"/>
    <w:rsid w:val="00EF39B5"/>
    <w:rsid w:val="00EF3A23"/>
    <w:rsid w:val="00EF3B5C"/>
    <w:rsid w:val="00EF3F3D"/>
    <w:rsid w:val="00EF41C7"/>
    <w:rsid w:val="00EF4260"/>
    <w:rsid w:val="00EF42F4"/>
    <w:rsid w:val="00EF435D"/>
    <w:rsid w:val="00EF44AA"/>
    <w:rsid w:val="00EF4624"/>
    <w:rsid w:val="00EF465D"/>
    <w:rsid w:val="00EF469E"/>
    <w:rsid w:val="00EF4764"/>
    <w:rsid w:val="00EF4767"/>
    <w:rsid w:val="00EF479F"/>
    <w:rsid w:val="00EF47F2"/>
    <w:rsid w:val="00EF485F"/>
    <w:rsid w:val="00EF492B"/>
    <w:rsid w:val="00EF4943"/>
    <w:rsid w:val="00EF496C"/>
    <w:rsid w:val="00EF4970"/>
    <w:rsid w:val="00EF4D32"/>
    <w:rsid w:val="00EF4D3A"/>
    <w:rsid w:val="00EF4F10"/>
    <w:rsid w:val="00EF4F7C"/>
    <w:rsid w:val="00EF5069"/>
    <w:rsid w:val="00EF51D4"/>
    <w:rsid w:val="00EF5293"/>
    <w:rsid w:val="00EF530B"/>
    <w:rsid w:val="00EF53F2"/>
    <w:rsid w:val="00EF548A"/>
    <w:rsid w:val="00EF558E"/>
    <w:rsid w:val="00EF5648"/>
    <w:rsid w:val="00EF5894"/>
    <w:rsid w:val="00EF5949"/>
    <w:rsid w:val="00EF5953"/>
    <w:rsid w:val="00EF5967"/>
    <w:rsid w:val="00EF5A18"/>
    <w:rsid w:val="00EF5AB8"/>
    <w:rsid w:val="00EF5CE3"/>
    <w:rsid w:val="00EF5DD2"/>
    <w:rsid w:val="00EF5F1C"/>
    <w:rsid w:val="00EF6094"/>
    <w:rsid w:val="00EF60DC"/>
    <w:rsid w:val="00EF60DF"/>
    <w:rsid w:val="00EF6190"/>
    <w:rsid w:val="00EF6196"/>
    <w:rsid w:val="00EF6423"/>
    <w:rsid w:val="00EF65BE"/>
    <w:rsid w:val="00EF6665"/>
    <w:rsid w:val="00EF66DA"/>
    <w:rsid w:val="00EF672D"/>
    <w:rsid w:val="00EF6B2B"/>
    <w:rsid w:val="00EF6C06"/>
    <w:rsid w:val="00EF6CCE"/>
    <w:rsid w:val="00EF6CF7"/>
    <w:rsid w:val="00EF6EAC"/>
    <w:rsid w:val="00EF7035"/>
    <w:rsid w:val="00EF70E2"/>
    <w:rsid w:val="00EF7129"/>
    <w:rsid w:val="00EF71A4"/>
    <w:rsid w:val="00EF7387"/>
    <w:rsid w:val="00EF7540"/>
    <w:rsid w:val="00EF7659"/>
    <w:rsid w:val="00EF7828"/>
    <w:rsid w:val="00EF7B6D"/>
    <w:rsid w:val="00EF7EC2"/>
    <w:rsid w:val="00EF7F3F"/>
    <w:rsid w:val="00EF7FDF"/>
    <w:rsid w:val="00F00278"/>
    <w:rsid w:val="00F00305"/>
    <w:rsid w:val="00F00328"/>
    <w:rsid w:val="00F00372"/>
    <w:rsid w:val="00F003DA"/>
    <w:rsid w:val="00F00607"/>
    <w:rsid w:val="00F00840"/>
    <w:rsid w:val="00F008D1"/>
    <w:rsid w:val="00F00A0B"/>
    <w:rsid w:val="00F00A13"/>
    <w:rsid w:val="00F00C2C"/>
    <w:rsid w:val="00F00D47"/>
    <w:rsid w:val="00F00D90"/>
    <w:rsid w:val="00F00D99"/>
    <w:rsid w:val="00F00F2B"/>
    <w:rsid w:val="00F00F53"/>
    <w:rsid w:val="00F00F84"/>
    <w:rsid w:val="00F00FD6"/>
    <w:rsid w:val="00F01075"/>
    <w:rsid w:val="00F010B6"/>
    <w:rsid w:val="00F01175"/>
    <w:rsid w:val="00F011AB"/>
    <w:rsid w:val="00F0130C"/>
    <w:rsid w:val="00F01682"/>
    <w:rsid w:val="00F0176A"/>
    <w:rsid w:val="00F01833"/>
    <w:rsid w:val="00F0199A"/>
    <w:rsid w:val="00F01BBE"/>
    <w:rsid w:val="00F01C4B"/>
    <w:rsid w:val="00F01E1E"/>
    <w:rsid w:val="00F0210E"/>
    <w:rsid w:val="00F0242E"/>
    <w:rsid w:val="00F024A4"/>
    <w:rsid w:val="00F02573"/>
    <w:rsid w:val="00F0265B"/>
    <w:rsid w:val="00F0277A"/>
    <w:rsid w:val="00F0294E"/>
    <w:rsid w:val="00F02C53"/>
    <w:rsid w:val="00F02D9B"/>
    <w:rsid w:val="00F02E63"/>
    <w:rsid w:val="00F02F8D"/>
    <w:rsid w:val="00F02FBE"/>
    <w:rsid w:val="00F03026"/>
    <w:rsid w:val="00F03556"/>
    <w:rsid w:val="00F035AA"/>
    <w:rsid w:val="00F036C0"/>
    <w:rsid w:val="00F03737"/>
    <w:rsid w:val="00F038F2"/>
    <w:rsid w:val="00F03B48"/>
    <w:rsid w:val="00F03BE5"/>
    <w:rsid w:val="00F03BFF"/>
    <w:rsid w:val="00F03C51"/>
    <w:rsid w:val="00F03E40"/>
    <w:rsid w:val="00F03F7A"/>
    <w:rsid w:val="00F04012"/>
    <w:rsid w:val="00F04162"/>
    <w:rsid w:val="00F04517"/>
    <w:rsid w:val="00F047CF"/>
    <w:rsid w:val="00F04A59"/>
    <w:rsid w:val="00F04BD8"/>
    <w:rsid w:val="00F04FD1"/>
    <w:rsid w:val="00F05060"/>
    <w:rsid w:val="00F0510E"/>
    <w:rsid w:val="00F0519D"/>
    <w:rsid w:val="00F051E6"/>
    <w:rsid w:val="00F053AF"/>
    <w:rsid w:val="00F0540D"/>
    <w:rsid w:val="00F0570B"/>
    <w:rsid w:val="00F05B14"/>
    <w:rsid w:val="00F05BEA"/>
    <w:rsid w:val="00F05DBD"/>
    <w:rsid w:val="00F05FE7"/>
    <w:rsid w:val="00F060D8"/>
    <w:rsid w:val="00F06102"/>
    <w:rsid w:val="00F06107"/>
    <w:rsid w:val="00F06175"/>
    <w:rsid w:val="00F06294"/>
    <w:rsid w:val="00F063CC"/>
    <w:rsid w:val="00F064F1"/>
    <w:rsid w:val="00F065C1"/>
    <w:rsid w:val="00F0684F"/>
    <w:rsid w:val="00F06981"/>
    <w:rsid w:val="00F06B48"/>
    <w:rsid w:val="00F06BEB"/>
    <w:rsid w:val="00F06C61"/>
    <w:rsid w:val="00F06C82"/>
    <w:rsid w:val="00F06DE2"/>
    <w:rsid w:val="00F0710B"/>
    <w:rsid w:val="00F0721F"/>
    <w:rsid w:val="00F072F1"/>
    <w:rsid w:val="00F07409"/>
    <w:rsid w:val="00F07434"/>
    <w:rsid w:val="00F07531"/>
    <w:rsid w:val="00F07554"/>
    <w:rsid w:val="00F075BB"/>
    <w:rsid w:val="00F07628"/>
    <w:rsid w:val="00F0764B"/>
    <w:rsid w:val="00F0796D"/>
    <w:rsid w:val="00F07A3B"/>
    <w:rsid w:val="00F07AB2"/>
    <w:rsid w:val="00F07F06"/>
    <w:rsid w:val="00F07FD1"/>
    <w:rsid w:val="00F100D4"/>
    <w:rsid w:val="00F100F2"/>
    <w:rsid w:val="00F102C6"/>
    <w:rsid w:val="00F10479"/>
    <w:rsid w:val="00F10571"/>
    <w:rsid w:val="00F105F5"/>
    <w:rsid w:val="00F1070D"/>
    <w:rsid w:val="00F10755"/>
    <w:rsid w:val="00F109AB"/>
    <w:rsid w:val="00F10A6C"/>
    <w:rsid w:val="00F10C69"/>
    <w:rsid w:val="00F10ECC"/>
    <w:rsid w:val="00F11067"/>
    <w:rsid w:val="00F1107C"/>
    <w:rsid w:val="00F111AF"/>
    <w:rsid w:val="00F1123E"/>
    <w:rsid w:val="00F1133F"/>
    <w:rsid w:val="00F11397"/>
    <w:rsid w:val="00F113AA"/>
    <w:rsid w:val="00F114D5"/>
    <w:rsid w:val="00F11542"/>
    <w:rsid w:val="00F117CE"/>
    <w:rsid w:val="00F1181A"/>
    <w:rsid w:val="00F11866"/>
    <w:rsid w:val="00F118CC"/>
    <w:rsid w:val="00F11B5F"/>
    <w:rsid w:val="00F11BAF"/>
    <w:rsid w:val="00F11BCD"/>
    <w:rsid w:val="00F11CB8"/>
    <w:rsid w:val="00F11E40"/>
    <w:rsid w:val="00F11ECD"/>
    <w:rsid w:val="00F11F56"/>
    <w:rsid w:val="00F11F91"/>
    <w:rsid w:val="00F12011"/>
    <w:rsid w:val="00F121EF"/>
    <w:rsid w:val="00F12454"/>
    <w:rsid w:val="00F125BC"/>
    <w:rsid w:val="00F125F7"/>
    <w:rsid w:val="00F1272C"/>
    <w:rsid w:val="00F12764"/>
    <w:rsid w:val="00F1277A"/>
    <w:rsid w:val="00F1284D"/>
    <w:rsid w:val="00F12AD9"/>
    <w:rsid w:val="00F12D89"/>
    <w:rsid w:val="00F12DA1"/>
    <w:rsid w:val="00F12DB2"/>
    <w:rsid w:val="00F12E43"/>
    <w:rsid w:val="00F12F20"/>
    <w:rsid w:val="00F12F50"/>
    <w:rsid w:val="00F12F83"/>
    <w:rsid w:val="00F12FD1"/>
    <w:rsid w:val="00F13136"/>
    <w:rsid w:val="00F13207"/>
    <w:rsid w:val="00F13257"/>
    <w:rsid w:val="00F132B8"/>
    <w:rsid w:val="00F13372"/>
    <w:rsid w:val="00F1355F"/>
    <w:rsid w:val="00F137FB"/>
    <w:rsid w:val="00F138E9"/>
    <w:rsid w:val="00F13A68"/>
    <w:rsid w:val="00F13BAA"/>
    <w:rsid w:val="00F140A6"/>
    <w:rsid w:val="00F14184"/>
    <w:rsid w:val="00F14194"/>
    <w:rsid w:val="00F14499"/>
    <w:rsid w:val="00F14587"/>
    <w:rsid w:val="00F145AF"/>
    <w:rsid w:val="00F14608"/>
    <w:rsid w:val="00F1472C"/>
    <w:rsid w:val="00F14731"/>
    <w:rsid w:val="00F14BCE"/>
    <w:rsid w:val="00F14C25"/>
    <w:rsid w:val="00F14D2E"/>
    <w:rsid w:val="00F14EC6"/>
    <w:rsid w:val="00F15130"/>
    <w:rsid w:val="00F15404"/>
    <w:rsid w:val="00F1544E"/>
    <w:rsid w:val="00F155A6"/>
    <w:rsid w:val="00F155F3"/>
    <w:rsid w:val="00F158D6"/>
    <w:rsid w:val="00F15916"/>
    <w:rsid w:val="00F15970"/>
    <w:rsid w:val="00F15A58"/>
    <w:rsid w:val="00F15AA6"/>
    <w:rsid w:val="00F15B25"/>
    <w:rsid w:val="00F15B7B"/>
    <w:rsid w:val="00F15DCE"/>
    <w:rsid w:val="00F15EAC"/>
    <w:rsid w:val="00F15F9D"/>
    <w:rsid w:val="00F16074"/>
    <w:rsid w:val="00F1611A"/>
    <w:rsid w:val="00F1618F"/>
    <w:rsid w:val="00F162BA"/>
    <w:rsid w:val="00F16347"/>
    <w:rsid w:val="00F16441"/>
    <w:rsid w:val="00F164B0"/>
    <w:rsid w:val="00F16786"/>
    <w:rsid w:val="00F16C2C"/>
    <w:rsid w:val="00F16CC9"/>
    <w:rsid w:val="00F16D12"/>
    <w:rsid w:val="00F16D88"/>
    <w:rsid w:val="00F16E0E"/>
    <w:rsid w:val="00F16FAC"/>
    <w:rsid w:val="00F1707A"/>
    <w:rsid w:val="00F170AF"/>
    <w:rsid w:val="00F170D7"/>
    <w:rsid w:val="00F17237"/>
    <w:rsid w:val="00F172E9"/>
    <w:rsid w:val="00F174F1"/>
    <w:rsid w:val="00F175F1"/>
    <w:rsid w:val="00F17664"/>
    <w:rsid w:val="00F176E1"/>
    <w:rsid w:val="00F176E4"/>
    <w:rsid w:val="00F1786F"/>
    <w:rsid w:val="00F179BD"/>
    <w:rsid w:val="00F17A2F"/>
    <w:rsid w:val="00F17B24"/>
    <w:rsid w:val="00F17D51"/>
    <w:rsid w:val="00F17FA7"/>
    <w:rsid w:val="00F20160"/>
    <w:rsid w:val="00F2017D"/>
    <w:rsid w:val="00F2024C"/>
    <w:rsid w:val="00F2048B"/>
    <w:rsid w:val="00F204D3"/>
    <w:rsid w:val="00F20661"/>
    <w:rsid w:val="00F20A14"/>
    <w:rsid w:val="00F20A46"/>
    <w:rsid w:val="00F20AFE"/>
    <w:rsid w:val="00F20C21"/>
    <w:rsid w:val="00F20C29"/>
    <w:rsid w:val="00F21081"/>
    <w:rsid w:val="00F21452"/>
    <w:rsid w:val="00F21496"/>
    <w:rsid w:val="00F215B9"/>
    <w:rsid w:val="00F21655"/>
    <w:rsid w:val="00F21664"/>
    <w:rsid w:val="00F2171D"/>
    <w:rsid w:val="00F21823"/>
    <w:rsid w:val="00F21BA9"/>
    <w:rsid w:val="00F21BC8"/>
    <w:rsid w:val="00F21C98"/>
    <w:rsid w:val="00F21DF6"/>
    <w:rsid w:val="00F21F1F"/>
    <w:rsid w:val="00F21F32"/>
    <w:rsid w:val="00F21F9B"/>
    <w:rsid w:val="00F21FA3"/>
    <w:rsid w:val="00F21FA5"/>
    <w:rsid w:val="00F21FC5"/>
    <w:rsid w:val="00F21FD0"/>
    <w:rsid w:val="00F22100"/>
    <w:rsid w:val="00F222AE"/>
    <w:rsid w:val="00F223C6"/>
    <w:rsid w:val="00F2253F"/>
    <w:rsid w:val="00F22569"/>
    <w:rsid w:val="00F226D3"/>
    <w:rsid w:val="00F22893"/>
    <w:rsid w:val="00F228E4"/>
    <w:rsid w:val="00F22A38"/>
    <w:rsid w:val="00F22BE2"/>
    <w:rsid w:val="00F22C08"/>
    <w:rsid w:val="00F22C5E"/>
    <w:rsid w:val="00F22F81"/>
    <w:rsid w:val="00F23062"/>
    <w:rsid w:val="00F2308E"/>
    <w:rsid w:val="00F2317A"/>
    <w:rsid w:val="00F23264"/>
    <w:rsid w:val="00F23329"/>
    <w:rsid w:val="00F2359E"/>
    <w:rsid w:val="00F2364C"/>
    <w:rsid w:val="00F23715"/>
    <w:rsid w:val="00F23726"/>
    <w:rsid w:val="00F23AE0"/>
    <w:rsid w:val="00F23B20"/>
    <w:rsid w:val="00F23C33"/>
    <w:rsid w:val="00F23C94"/>
    <w:rsid w:val="00F23D6B"/>
    <w:rsid w:val="00F24042"/>
    <w:rsid w:val="00F240E0"/>
    <w:rsid w:val="00F240F5"/>
    <w:rsid w:val="00F24183"/>
    <w:rsid w:val="00F243CF"/>
    <w:rsid w:val="00F243F6"/>
    <w:rsid w:val="00F24670"/>
    <w:rsid w:val="00F24985"/>
    <w:rsid w:val="00F24B78"/>
    <w:rsid w:val="00F24D3E"/>
    <w:rsid w:val="00F24D57"/>
    <w:rsid w:val="00F24DB9"/>
    <w:rsid w:val="00F24DCA"/>
    <w:rsid w:val="00F24E66"/>
    <w:rsid w:val="00F252A3"/>
    <w:rsid w:val="00F252C8"/>
    <w:rsid w:val="00F253D6"/>
    <w:rsid w:val="00F25463"/>
    <w:rsid w:val="00F25563"/>
    <w:rsid w:val="00F2561C"/>
    <w:rsid w:val="00F25691"/>
    <w:rsid w:val="00F2574F"/>
    <w:rsid w:val="00F257CA"/>
    <w:rsid w:val="00F25822"/>
    <w:rsid w:val="00F258B6"/>
    <w:rsid w:val="00F25A6A"/>
    <w:rsid w:val="00F25B16"/>
    <w:rsid w:val="00F25CC4"/>
    <w:rsid w:val="00F25D10"/>
    <w:rsid w:val="00F25F6E"/>
    <w:rsid w:val="00F261E1"/>
    <w:rsid w:val="00F2631B"/>
    <w:rsid w:val="00F26390"/>
    <w:rsid w:val="00F26513"/>
    <w:rsid w:val="00F2664C"/>
    <w:rsid w:val="00F2666E"/>
    <w:rsid w:val="00F267EF"/>
    <w:rsid w:val="00F269C2"/>
    <w:rsid w:val="00F26A11"/>
    <w:rsid w:val="00F26B36"/>
    <w:rsid w:val="00F26C33"/>
    <w:rsid w:val="00F2713B"/>
    <w:rsid w:val="00F271D8"/>
    <w:rsid w:val="00F2729C"/>
    <w:rsid w:val="00F2772E"/>
    <w:rsid w:val="00F279C7"/>
    <w:rsid w:val="00F27BA8"/>
    <w:rsid w:val="00F27BB0"/>
    <w:rsid w:val="00F27BFD"/>
    <w:rsid w:val="00F27C21"/>
    <w:rsid w:val="00F27CA6"/>
    <w:rsid w:val="00F27D1A"/>
    <w:rsid w:val="00F27D64"/>
    <w:rsid w:val="00F27E8C"/>
    <w:rsid w:val="00F27F44"/>
    <w:rsid w:val="00F3003F"/>
    <w:rsid w:val="00F300C4"/>
    <w:rsid w:val="00F3024A"/>
    <w:rsid w:val="00F30302"/>
    <w:rsid w:val="00F304A1"/>
    <w:rsid w:val="00F3065E"/>
    <w:rsid w:val="00F306A1"/>
    <w:rsid w:val="00F306B4"/>
    <w:rsid w:val="00F30742"/>
    <w:rsid w:val="00F30836"/>
    <w:rsid w:val="00F309B6"/>
    <w:rsid w:val="00F309C0"/>
    <w:rsid w:val="00F30B0A"/>
    <w:rsid w:val="00F30B41"/>
    <w:rsid w:val="00F30CBB"/>
    <w:rsid w:val="00F30EE5"/>
    <w:rsid w:val="00F31095"/>
    <w:rsid w:val="00F310CF"/>
    <w:rsid w:val="00F310F4"/>
    <w:rsid w:val="00F311F1"/>
    <w:rsid w:val="00F31911"/>
    <w:rsid w:val="00F319F2"/>
    <w:rsid w:val="00F31AF2"/>
    <w:rsid w:val="00F31BD4"/>
    <w:rsid w:val="00F31C16"/>
    <w:rsid w:val="00F31CE1"/>
    <w:rsid w:val="00F31D7D"/>
    <w:rsid w:val="00F31D98"/>
    <w:rsid w:val="00F31DE3"/>
    <w:rsid w:val="00F31ED4"/>
    <w:rsid w:val="00F321EF"/>
    <w:rsid w:val="00F322B6"/>
    <w:rsid w:val="00F32379"/>
    <w:rsid w:val="00F3241A"/>
    <w:rsid w:val="00F324C9"/>
    <w:rsid w:val="00F3250D"/>
    <w:rsid w:val="00F32561"/>
    <w:rsid w:val="00F325B7"/>
    <w:rsid w:val="00F32691"/>
    <w:rsid w:val="00F3274E"/>
    <w:rsid w:val="00F32750"/>
    <w:rsid w:val="00F32809"/>
    <w:rsid w:val="00F328EB"/>
    <w:rsid w:val="00F329D1"/>
    <w:rsid w:val="00F32A09"/>
    <w:rsid w:val="00F32A1C"/>
    <w:rsid w:val="00F32C47"/>
    <w:rsid w:val="00F32CAE"/>
    <w:rsid w:val="00F32E94"/>
    <w:rsid w:val="00F32ECC"/>
    <w:rsid w:val="00F33012"/>
    <w:rsid w:val="00F330BB"/>
    <w:rsid w:val="00F33278"/>
    <w:rsid w:val="00F332A8"/>
    <w:rsid w:val="00F3332E"/>
    <w:rsid w:val="00F334B4"/>
    <w:rsid w:val="00F33575"/>
    <w:rsid w:val="00F336AF"/>
    <w:rsid w:val="00F3376F"/>
    <w:rsid w:val="00F33844"/>
    <w:rsid w:val="00F338E7"/>
    <w:rsid w:val="00F3398B"/>
    <w:rsid w:val="00F33AB4"/>
    <w:rsid w:val="00F33B24"/>
    <w:rsid w:val="00F33BA3"/>
    <w:rsid w:val="00F33D40"/>
    <w:rsid w:val="00F33D44"/>
    <w:rsid w:val="00F34220"/>
    <w:rsid w:val="00F3423C"/>
    <w:rsid w:val="00F3425E"/>
    <w:rsid w:val="00F34422"/>
    <w:rsid w:val="00F345AB"/>
    <w:rsid w:val="00F345D1"/>
    <w:rsid w:val="00F346C1"/>
    <w:rsid w:val="00F3471E"/>
    <w:rsid w:val="00F34729"/>
    <w:rsid w:val="00F34AA0"/>
    <w:rsid w:val="00F34AA3"/>
    <w:rsid w:val="00F34ADA"/>
    <w:rsid w:val="00F34C58"/>
    <w:rsid w:val="00F34E1F"/>
    <w:rsid w:val="00F34F34"/>
    <w:rsid w:val="00F34F3C"/>
    <w:rsid w:val="00F353E9"/>
    <w:rsid w:val="00F35406"/>
    <w:rsid w:val="00F354C6"/>
    <w:rsid w:val="00F354D0"/>
    <w:rsid w:val="00F355D0"/>
    <w:rsid w:val="00F35687"/>
    <w:rsid w:val="00F35692"/>
    <w:rsid w:val="00F358A5"/>
    <w:rsid w:val="00F358FC"/>
    <w:rsid w:val="00F35A5D"/>
    <w:rsid w:val="00F35AA0"/>
    <w:rsid w:val="00F35CCF"/>
    <w:rsid w:val="00F35F0C"/>
    <w:rsid w:val="00F35F2C"/>
    <w:rsid w:val="00F35FA4"/>
    <w:rsid w:val="00F3618B"/>
    <w:rsid w:val="00F361CC"/>
    <w:rsid w:val="00F36338"/>
    <w:rsid w:val="00F36354"/>
    <w:rsid w:val="00F36834"/>
    <w:rsid w:val="00F36882"/>
    <w:rsid w:val="00F36958"/>
    <w:rsid w:val="00F36B6E"/>
    <w:rsid w:val="00F36CFF"/>
    <w:rsid w:val="00F36E81"/>
    <w:rsid w:val="00F36F4D"/>
    <w:rsid w:val="00F36FD2"/>
    <w:rsid w:val="00F37107"/>
    <w:rsid w:val="00F373E0"/>
    <w:rsid w:val="00F3757C"/>
    <w:rsid w:val="00F375E6"/>
    <w:rsid w:val="00F37681"/>
    <w:rsid w:val="00F377AC"/>
    <w:rsid w:val="00F378AF"/>
    <w:rsid w:val="00F37CE1"/>
    <w:rsid w:val="00F37D1B"/>
    <w:rsid w:val="00F37EE6"/>
    <w:rsid w:val="00F37EFD"/>
    <w:rsid w:val="00F40107"/>
    <w:rsid w:val="00F40146"/>
    <w:rsid w:val="00F4025B"/>
    <w:rsid w:val="00F4031E"/>
    <w:rsid w:val="00F40323"/>
    <w:rsid w:val="00F4035E"/>
    <w:rsid w:val="00F4059A"/>
    <w:rsid w:val="00F4070C"/>
    <w:rsid w:val="00F40964"/>
    <w:rsid w:val="00F40ABF"/>
    <w:rsid w:val="00F40C31"/>
    <w:rsid w:val="00F40C8A"/>
    <w:rsid w:val="00F40E99"/>
    <w:rsid w:val="00F40F83"/>
    <w:rsid w:val="00F4101E"/>
    <w:rsid w:val="00F41052"/>
    <w:rsid w:val="00F41107"/>
    <w:rsid w:val="00F4132E"/>
    <w:rsid w:val="00F41340"/>
    <w:rsid w:val="00F4153D"/>
    <w:rsid w:val="00F41D19"/>
    <w:rsid w:val="00F41DAE"/>
    <w:rsid w:val="00F41DB4"/>
    <w:rsid w:val="00F41E20"/>
    <w:rsid w:val="00F41E81"/>
    <w:rsid w:val="00F41F16"/>
    <w:rsid w:val="00F42134"/>
    <w:rsid w:val="00F4266D"/>
    <w:rsid w:val="00F427B1"/>
    <w:rsid w:val="00F42863"/>
    <w:rsid w:val="00F42A10"/>
    <w:rsid w:val="00F42AE7"/>
    <w:rsid w:val="00F42B71"/>
    <w:rsid w:val="00F42C2F"/>
    <w:rsid w:val="00F42CA1"/>
    <w:rsid w:val="00F42CE8"/>
    <w:rsid w:val="00F42E5E"/>
    <w:rsid w:val="00F42FE4"/>
    <w:rsid w:val="00F4304C"/>
    <w:rsid w:val="00F430C4"/>
    <w:rsid w:val="00F430FD"/>
    <w:rsid w:val="00F43363"/>
    <w:rsid w:val="00F433A2"/>
    <w:rsid w:val="00F4345C"/>
    <w:rsid w:val="00F43469"/>
    <w:rsid w:val="00F43657"/>
    <w:rsid w:val="00F436EC"/>
    <w:rsid w:val="00F4371E"/>
    <w:rsid w:val="00F43742"/>
    <w:rsid w:val="00F4387F"/>
    <w:rsid w:val="00F43A28"/>
    <w:rsid w:val="00F43A3A"/>
    <w:rsid w:val="00F43A6D"/>
    <w:rsid w:val="00F43B85"/>
    <w:rsid w:val="00F43BDD"/>
    <w:rsid w:val="00F43BEF"/>
    <w:rsid w:val="00F43D1E"/>
    <w:rsid w:val="00F43DC2"/>
    <w:rsid w:val="00F43E2A"/>
    <w:rsid w:val="00F44054"/>
    <w:rsid w:val="00F44111"/>
    <w:rsid w:val="00F44230"/>
    <w:rsid w:val="00F4432E"/>
    <w:rsid w:val="00F44334"/>
    <w:rsid w:val="00F443A6"/>
    <w:rsid w:val="00F443D9"/>
    <w:rsid w:val="00F44767"/>
    <w:rsid w:val="00F448D3"/>
    <w:rsid w:val="00F44A76"/>
    <w:rsid w:val="00F44B3A"/>
    <w:rsid w:val="00F44BB1"/>
    <w:rsid w:val="00F44CF8"/>
    <w:rsid w:val="00F44D49"/>
    <w:rsid w:val="00F44D66"/>
    <w:rsid w:val="00F44DCF"/>
    <w:rsid w:val="00F44E53"/>
    <w:rsid w:val="00F44FC6"/>
    <w:rsid w:val="00F44FCA"/>
    <w:rsid w:val="00F450CC"/>
    <w:rsid w:val="00F45143"/>
    <w:rsid w:val="00F4524D"/>
    <w:rsid w:val="00F45319"/>
    <w:rsid w:val="00F453A5"/>
    <w:rsid w:val="00F453FF"/>
    <w:rsid w:val="00F45442"/>
    <w:rsid w:val="00F45480"/>
    <w:rsid w:val="00F454D4"/>
    <w:rsid w:val="00F4573E"/>
    <w:rsid w:val="00F4577C"/>
    <w:rsid w:val="00F45798"/>
    <w:rsid w:val="00F45977"/>
    <w:rsid w:val="00F459F6"/>
    <w:rsid w:val="00F45E80"/>
    <w:rsid w:val="00F45F2E"/>
    <w:rsid w:val="00F45FB3"/>
    <w:rsid w:val="00F460D5"/>
    <w:rsid w:val="00F46393"/>
    <w:rsid w:val="00F463EA"/>
    <w:rsid w:val="00F466E2"/>
    <w:rsid w:val="00F467AA"/>
    <w:rsid w:val="00F467B6"/>
    <w:rsid w:val="00F468A4"/>
    <w:rsid w:val="00F468B6"/>
    <w:rsid w:val="00F468EF"/>
    <w:rsid w:val="00F46932"/>
    <w:rsid w:val="00F469C9"/>
    <w:rsid w:val="00F469D6"/>
    <w:rsid w:val="00F469EB"/>
    <w:rsid w:val="00F46A20"/>
    <w:rsid w:val="00F46A6F"/>
    <w:rsid w:val="00F46B53"/>
    <w:rsid w:val="00F46B75"/>
    <w:rsid w:val="00F46B8D"/>
    <w:rsid w:val="00F46C7F"/>
    <w:rsid w:val="00F46DD3"/>
    <w:rsid w:val="00F46E32"/>
    <w:rsid w:val="00F46E6A"/>
    <w:rsid w:val="00F46F2A"/>
    <w:rsid w:val="00F46F9A"/>
    <w:rsid w:val="00F47034"/>
    <w:rsid w:val="00F47429"/>
    <w:rsid w:val="00F474BB"/>
    <w:rsid w:val="00F474D8"/>
    <w:rsid w:val="00F474F1"/>
    <w:rsid w:val="00F4750D"/>
    <w:rsid w:val="00F47629"/>
    <w:rsid w:val="00F47692"/>
    <w:rsid w:val="00F47709"/>
    <w:rsid w:val="00F47737"/>
    <w:rsid w:val="00F47865"/>
    <w:rsid w:val="00F478FE"/>
    <w:rsid w:val="00F47A66"/>
    <w:rsid w:val="00F47BB5"/>
    <w:rsid w:val="00F47D30"/>
    <w:rsid w:val="00F47DCD"/>
    <w:rsid w:val="00F47DFD"/>
    <w:rsid w:val="00F47EB3"/>
    <w:rsid w:val="00F503B8"/>
    <w:rsid w:val="00F50417"/>
    <w:rsid w:val="00F50427"/>
    <w:rsid w:val="00F50467"/>
    <w:rsid w:val="00F50497"/>
    <w:rsid w:val="00F505AB"/>
    <w:rsid w:val="00F50701"/>
    <w:rsid w:val="00F5072A"/>
    <w:rsid w:val="00F507D8"/>
    <w:rsid w:val="00F5083A"/>
    <w:rsid w:val="00F50853"/>
    <w:rsid w:val="00F5098C"/>
    <w:rsid w:val="00F509A6"/>
    <w:rsid w:val="00F50B22"/>
    <w:rsid w:val="00F50B25"/>
    <w:rsid w:val="00F50BD3"/>
    <w:rsid w:val="00F50D37"/>
    <w:rsid w:val="00F50D4E"/>
    <w:rsid w:val="00F50D53"/>
    <w:rsid w:val="00F50EBD"/>
    <w:rsid w:val="00F51062"/>
    <w:rsid w:val="00F5107E"/>
    <w:rsid w:val="00F511FD"/>
    <w:rsid w:val="00F5128B"/>
    <w:rsid w:val="00F512BF"/>
    <w:rsid w:val="00F514ED"/>
    <w:rsid w:val="00F517EA"/>
    <w:rsid w:val="00F5184E"/>
    <w:rsid w:val="00F5190B"/>
    <w:rsid w:val="00F51A9E"/>
    <w:rsid w:val="00F51E0F"/>
    <w:rsid w:val="00F51E10"/>
    <w:rsid w:val="00F51FC8"/>
    <w:rsid w:val="00F5200E"/>
    <w:rsid w:val="00F52034"/>
    <w:rsid w:val="00F520BF"/>
    <w:rsid w:val="00F52205"/>
    <w:rsid w:val="00F52318"/>
    <w:rsid w:val="00F52388"/>
    <w:rsid w:val="00F524CD"/>
    <w:rsid w:val="00F524F9"/>
    <w:rsid w:val="00F5251C"/>
    <w:rsid w:val="00F5252B"/>
    <w:rsid w:val="00F5273C"/>
    <w:rsid w:val="00F5275D"/>
    <w:rsid w:val="00F52A5E"/>
    <w:rsid w:val="00F52ACF"/>
    <w:rsid w:val="00F52C9B"/>
    <w:rsid w:val="00F52CD3"/>
    <w:rsid w:val="00F52CE0"/>
    <w:rsid w:val="00F52D1F"/>
    <w:rsid w:val="00F52D45"/>
    <w:rsid w:val="00F53185"/>
    <w:rsid w:val="00F5327D"/>
    <w:rsid w:val="00F53444"/>
    <w:rsid w:val="00F53554"/>
    <w:rsid w:val="00F535BF"/>
    <w:rsid w:val="00F53610"/>
    <w:rsid w:val="00F536B5"/>
    <w:rsid w:val="00F536FE"/>
    <w:rsid w:val="00F5377E"/>
    <w:rsid w:val="00F53ADB"/>
    <w:rsid w:val="00F53BB8"/>
    <w:rsid w:val="00F53C10"/>
    <w:rsid w:val="00F53CE0"/>
    <w:rsid w:val="00F53EF7"/>
    <w:rsid w:val="00F53F11"/>
    <w:rsid w:val="00F53F5C"/>
    <w:rsid w:val="00F54043"/>
    <w:rsid w:val="00F5407A"/>
    <w:rsid w:val="00F540A4"/>
    <w:rsid w:val="00F54282"/>
    <w:rsid w:val="00F54453"/>
    <w:rsid w:val="00F549A4"/>
    <w:rsid w:val="00F54B6D"/>
    <w:rsid w:val="00F54D43"/>
    <w:rsid w:val="00F54EBC"/>
    <w:rsid w:val="00F550DE"/>
    <w:rsid w:val="00F5510D"/>
    <w:rsid w:val="00F55141"/>
    <w:rsid w:val="00F5536E"/>
    <w:rsid w:val="00F553CD"/>
    <w:rsid w:val="00F554C8"/>
    <w:rsid w:val="00F55599"/>
    <w:rsid w:val="00F555B0"/>
    <w:rsid w:val="00F55685"/>
    <w:rsid w:val="00F5573B"/>
    <w:rsid w:val="00F557A0"/>
    <w:rsid w:val="00F5596B"/>
    <w:rsid w:val="00F559B2"/>
    <w:rsid w:val="00F55A4A"/>
    <w:rsid w:val="00F55B1B"/>
    <w:rsid w:val="00F55C38"/>
    <w:rsid w:val="00F560A2"/>
    <w:rsid w:val="00F5613F"/>
    <w:rsid w:val="00F563CF"/>
    <w:rsid w:val="00F56439"/>
    <w:rsid w:val="00F56497"/>
    <w:rsid w:val="00F56661"/>
    <w:rsid w:val="00F568EA"/>
    <w:rsid w:val="00F568FB"/>
    <w:rsid w:val="00F56AFA"/>
    <w:rsid w:val="00F56C0A"/>
    <w:rsid w:val="00F56E15"/>
    <w:rsid w:val="00F56F56"/>
    <w:rsid w:val="00F572B4"/>
    <w:rsid w:val="00F574AF"/>
    <w:rsid w:val="00F576EB"/>
    <w:rsid w:val="00F577C3"/>
    <w:rsid w:val="00F579ED"/>
    <w:rsid w:val="00F57AC1"/>
    <w:rsid w:val="00F57D7B"/>
    <w:rsid w:val="00F57E58"/>
    <w:rsid w:val="00F57E9C"/>
    <w:rsid w:val="00F57F97"/>
    <w:rsid w:val="00F600CD"/>
    <w:rsid w:val="00F603DE"/>
    <w:rsid w:val="00F60588"/>
    <w:rsid w:val="00F606F1"/>
    <w:rsid w:val="00F60E01"/>
    <w:rsid w:val="00F61076"/>
    <w:rsid w:val="00F610E0"/>
    <w:rsid w:val="00F61144"/>
    <w:rsid w:val="00F611FF"/>
    <w:rsid w:val="00F612F4"/>
    <w:rsid w:val="00F6134D"/>
    <w:rsid w:val="00F613C9"/>
    <w:rsid w:val="00F614DC"/>
    <w:rsid w:val="00F61596"/>
    <w:rsid w:val="00F616F9"/>
    <w:rsid w:val="00F61749"/>
    <w:rsid w:val="00F6181D"/>
    <w:rsid w:val="00F618A8"/>
    <w:rsid w:val="00F619A2"/>
    <w:rsid w:val="00F61AAE"/>
    <w:rsid w:val="00F61AEB"/>
    <w:rsid w:val="00F61C1A"/>
    <w:rsid w:val="00F61E7F"/>
    <w:rsid w:val="00F61F58"/>
    <w:rsid w:val="00F61F83"/>
    <w:rsid w:val="00F620D7"/>
    <w:rsid w:val="00F62363"/>
    <w:rsid w:val="00F6238B"/>
    <w:rsid w:val="00F623C5"/>
    <w:rsid w:val="00F623DD"/>
    <w:rsid w:val="00F62446"/>
    <w:rsid w:val="00F62532"/>
    <w:rsid w:val="00F6261C"/>
    <w:rsid w:val="00F62779"/>
    <w:rsid w:val="00F62812"/>
    <w:rsid w:val="00F62AB5"/>
    <w:rsid w:val="00F62E0D"/>
    <w:rsid w:val="00F62E14"/>
    <w:rsid w:val="00F6305B"/>
    <w:rsid w:val="00F6311C"/>
    <w:rsid w:val="00F63132"/>
    <w:rsid w:val="00F632F5"/>
    <w:rsid w:val="00F63339"/>
    <w:rsid w:val="00F63506"/>
    <w:rsid w:val="00F6364B"/>
    <w:rsid w:val="00F63715"/>
    <w:rsid w:val="00F637DA"/>
    <w:rsid w:val="00F63800"/>
    <w:rsid w:val="00F63803"/>
    <w:rsid w:val="00F6388B"/>
    <w:rsid w:val="00F639F6"/>
    <w:rsid w:val="00F63A6B"/>
    <w:rsid w:val="00F63EA1"/>
    <w:rsid w:val="00F63FC0"/>
    <w:rsid w:val="00F64011"/>
    <w:rsid w:val="00F64068"/>
    <w:rsid w:val="00F64252"/>
    <w:rsid w:val="00F643E5"/>
    <w:rsid w:val="00F643FC"/>
    <w:rsid w:val="00F644B9"/>
    <w:rsid w:val="00F645C9"/>
    <w:rsid w:val="00F645FD"/>
    <w:rsid w:val="00F6466A"/>
    <w:rsid w:val="00F64684"/>
    <w:rsid w:val="00F646AA"/>
    <w:rsid w:val="00F6478C"/>
    <w:rsid w:val="00F64CED"/>
    <w:rsid w:val="00F64E08"/>
    <w:rsid w:val="00F64E23"/>
    <w:rsid w:val="00F64FE3"/>
    <w:rsid w:val="00F6509B"/>
    <w:rsid w:val="00F65372"/>
    <w:rsid w:val="00F653DF"/>
    <w:rsid w:val="00F6564C"/>
    <w:rsid w:val="00F65696"/>
    <w:rsid w:val="00F656CF"/>
    <w:rsid w:val="00F6587D"/>
    <w:rsid w:val="00F658FF"/>
    <w:rsid w:val="00F65921"/>
    <w:rsid w:val="00F659B7"/>
    <w:rsid w:val="00F65A4D"/>
    <w:rsid w:val="00F65C7C"/>
    <w:rsid w:val="00F65E02"/>
    <w:rsid w:val="00F6617A"/>
    <w:rsid w:val="00F661CA"/>
    <w:rsid w:val="00F66560"/>
    <w:rsid w:val="00F665D8"/>
    <w:rsid w:val="00F6682C"/>
    <w:rsid w:val="00F668B4"/>
    <w:rsid w:val="00F669BD"/>
    <w:rsid w:val="00F66C66"/>
    <w:rsid w:val="00F67029"/>
    <w:rsid w:val="00F67045"/>
    <w:rsid w:val="00F67231"/>
    <w:rsid w:val="00F672D2"/>
    <w:rsid w:val="00F673BA"/>
    <w:rsid w:val="00F674BD"/>
    <w:rsid w:val="00F6780F"/>
    <w:rsid w:val="00F6781B"/>
    <w:rsid w:val="00F67A26"/>
    <w:rsid w:val="00F67A97"/>
    <w:rsid w:val="00F67EA3"/>
    <w:rsid w:val="00F703A2"/>
    <w:rsid w:val="00F703A8"/>
    <w:rsid w:val="00F70520"/>
    <w:rsid w:val="00F70576"/>
    <w:rsid w:val="00F705C8"/>
    <w:rsid w:val="00F70618"/>
    <w:rsid w:val="00F706D2"/>
    <w:rsid w:val="00F7072C"/>
    <w:rsid w:val="00F70C26"/>
    <w:rsid w:val="00F70CB4"/>
    <w:rsid w:val="00F70EA1"/>
    <w:rsid w:val="00F70F05"/>
    <w:rsid w:val="00F711D6"/>
    <w:rsid w:val="00F71350"/>
    <w:rsid w:val="00F71388"/>
    <w:rsid w:val="00F717FB"/>
    <w:rsid w:val="00F71A39"/>
    <w:rsid w:val="00F71A51"/>
    <w:rsid w:val="00F71A91"/>
    <w:rsid w:val="00F71B36"/>
    <w:rsid w:val="00F71C59"/>
    <w:rsid w:val="00F71EF1"/>
    <w:rsid w:val="00F721F1"/>
    <w:rsid w:val="00F724AD"/>
    <w:rsid w:val="00F7252F"/>
    <w:rsid w:val="00F725C7"/>
    <w:rsid w:val="00F725F5"/>
    <w:rsid w:val="00F7278C"/>
    <w:rsid w:val="00F729F3"/>
    <w:rsid w:val="00F72B4C"/>
    <w:rsid w:val="00F72B83"/>
    <w:rsid w:val="00F72D63"/>
    <w:rsid w:val="00F72E88"/>
    <w:rsid w:val="00F7327B"/>
    <w:rsid w:val="00F732E9"/>
    <w:rsid w:val="00F73440"/>
    <w:rsid w:val="00F734F8"/>
    <w:rsid w:val="00F73528"/>
    <w:rsid w:val="00F73541"/>
    <w:rsid w:val="00F735E5"/>
    <w:rsid w:val="00F73639"/>
    <w:rsid w:val="00F7364E"/>
    <w:rsid w:val="00F736E0"/>
    <w:rsid w:val="00F7389D"/>
    <w:rsid w:val="00F7393F"/>
    <w:rsid w:val="00F73942"/>
    <w:rsid w:val="00F739A0"/>
    <w:rsid w:val="00F739BB"/>
    <w:rsid w:val="00F73C47"/>
    <w:rsid w:val="00F73DEC"/>
    <w:rsid w:val="00F73EAC"/>
    <w:rsid w:val="00F73FB5"/>
    <w:rsid w:val="00F741E3"/>
    <w:rsid w:val="00F742C9"/>
    <w:rsid w:val="00F7444E"/>
    <w:rsid w:val="00F744D3"/>
    <w:rsid w:val="00F745C4"/>
    <w:rsid w:val="00F745C7"/>
    <w:rsid w:val="00F74820"/>
    <w:rsid w:val="00F748BD"/>
    <w:rsid w:val="00F749B2"/>
    <w:rsid w:val="00F74B74"/>
    <w:rsid w:val="00F74CA2"/>
    <w:rsid w:val="00F74CAA"/>
    <w:rsid w:val="00F74DEA"/>
    <w:rsid w:val="00F74E32"/>
    <w:rsid w:val="00F74E6F"/>
    <w:rsid w:val="00F74F9C"/>
    <w:rsid w:val="00F74FCF"/>
    <w:rsid w:val="00F75201"/>
    <w:rsid w:val="00F7532A"/>
    <w:rsid w:val="00F75352"/>
    <w:rsid w:val="00F754A0"/>
    <w:rsid w:val="00F7559E"/>
    <w:rsid w:val="00F755DD"/>
    <w:rsid w:val="00F755ED"/>
    <w:rsid w:val="00F75674"/>
    <w:rsid w:val="00F757CB"/>
    <w:rsid w:val="00F75863"/>
    <w:rsid w:val="00F758BC"/>
    <w:rsid w:val="00F75ACA"/>
    <w:rsid w:val="00F75B0F"/>
    <w:rsid w:val="00F75B5C"/>
    <w:rsid w:val="00F75B69"/>
    <w:rsid w:val="00F75DC8"/>
    <w:rsid w:val="00F75F57"/>
    <w:rsid w:val="00F76013"/>
    <w:rsid w:val="00F76227"/>
    <w:rsid w:val="00F7624A"/>
    <w:rsid w:val="00F76417"/>
    <w:rsid w:val="00F7681B"/>
    <w:rsid w:val="00F76855"/>
    <w:rsid w:val="00F76881"/>
    <w:rsid w:val="00F76927"/>
    <w:rsid w:val="00F76D80"/>
    <w:rsid w:val="00F77041"/>
    <w:rsid w:val="00F771CC"/>
    <w:rsid w:val="00F77753"/>
    <w:rsid w:val="00F777F4"/>
    <w:rsid w:val="00F7783B"/>
    <w:rsid w:val="00F77926"/>
    <w:rsid w:val="00F7793F"/>
    <w:rsid w:val="00F77BC3"/>
    <w:rsid w:val="00F77CA2"/>
    <w:rsid w:val="00F77F00"/>
    <w:rsid w:val="00F77F6F"/>
    <w:rsid w:val="00F80100"/>
    <w:rsid w:val="00F801D7"/>
    <w:rsid w:val="00F8038D"/>
    <w:rsid w:val="00F8042F"/>
    <w:rsid w:val="00F807E4"/>
    <w:rsid w:val="00F80995"/>
    <w:rsid w:val="00F809BA"/>
    <w:rsid w:val="00F80ACD"/>
    <w:rsid w:val="00F80AF3"/>
    <w:rsid w:val="00F80BF1"/>
    <w:rsid w:val="00F80CCD"/>
    <w:rsid w:val="00F80D62"/>
    <w:rsid w:val="00F80E25"/>
    <w:rsid w:val="00F80E36"/>
    <w:rsid w:val="00F80E56"/>
    <w:rsid w:val="00F80ED7"/>
    <w:rsid w:val="00F80FA9"/>
    <w:rsid w:val="00F81090"/>
    <w:rsid w:val="00F8123F"/>
    <w:rsid w:val="00F813AB"/>
    <w:rsid w:val="00F81547"/>
    <w:rsid w:val="00F816C6"/>
    <w:rsid w:val="00F81749"/>
    <w:rsid w:val="00F8188B"/>
    <w:rsid w:val="00F818D5"/>
    <w:rsid w:val="00F8193E"/>
    <w:rsid w:val="00F81C0B"/>
    <w:rsid w:val="00F81EC8"/>
    <w:rsid w:val="00F8213F"/>
    <w:rsid w:val="00F82154"/>
    <w:rsid w:val="00F82221"/>
    <w:rsid w:val="00F823BB"/>
    <w:rsid w:val="00F824A9"/>
    <w:rsid w:val="00F828A2"/>
    <w:rsid w:val="00F828D3"/>
    <w:rsid w:val="00F829D3"/>
    <w:rsid w:val="00F82A63"/>
    <w:rsid w:val="00F82B42"/>
    <w:rsid w:val="00F82CDF"/>
    <w:rsid w:val="00F82EB6"/>
    <w:rsid w:val="00F82EC5"/>
    <w:rsid w:val="00F82ED4"/>
    <w:rsid w:val="00F8304A"/>
    <w:rsid w:val="00F83189"/>
    <w:rsid w:val="00F8319B"/>
    <w:rsid w:val="00F83217"/>
    <w:rsid w:val="00F83522"/>
    <w:rsid w:val="00F8366D"/>
    <w:rsid w:val="00F83805"/>
    <w:rsid w:val="00F83857"/>
    <w:rsid w:val="00F83933"/>
    <w:rsid w:val="00F83998"/>
    <w:rsid w:val="00F83B42"/>
    <w:rsid w:val="00F83C38"/>
    <w:rsid w:val="00F83C71"/>
    <w:rsid w:val="00F83E08"/>
    <w:rsid w:val="00F83E35"/>
    <w:rsid w:val="00F83F68"/>
    <w:rsid w:val="00F83FE3"/>
    <w:rsid w:val="00F840FF"/>
    <w:rsid w:val="00F84178"/>
    <w:rsid w:val="00F8431B"/>
    <w:rsid w:val="00F84433"/>
    <w:rsid w:val="00F84617"/>
    <w:rsid w:val="00F848BC"/>
    <w:rsid w:val="00F8494E"/>
    <w:rsid w:val="00F84AF4"/>
    <w:rsid w:val="00F84B5E"/>
    <w:rsid w:val="00F84C22"/>
    <w:rsid w:val="00F84D84"/>
    <w:rsid w:val="00F84E8B"/>
    <w:rsid w:val="00F84FB0"/>
    <w:rsid w:val="00F853F1"/>
    <w:rsid w:val="00F8564D"/>
    <w:rsid w:val="00F8565F"/>
    <w:rsid w:val="00F85A64"/>
    <w:rsid w:val="00F86390"/>
    <w:rsid w:val="00F863E8"/>
    <w:rsid w:val="00F8653A"/>
    <w:rsid w:val="00F86555"/>
    <w:rsid w:val="00F865F1"/>
    <w:rsid w:val="00F8667B"/>
    <w:rsid w:val="00F86801"/>
    <w:rsid w:val="00F8699A"/>
    <w:rsid w:val="00F869A2"/>
    <w:rsid w:val="00F869EC"/>
    <w:rsid w:val="00F86A03"/>
    <w:rsid w:val="00F86AAD"/>
    <w:rsid w:val="00F86B25"/>
    <w:rsid w:val="00F86C34"/>
    <w:rsid w:val="00F86D56"/>
    <w:rsid w:val="00F86DC3"/>
    <w:rsid w:val="00F86E58"/>
    <w:rsid w:val="00F86FA8"/>
    <w:rsid w:val="00F86FF7"/>
    <w:rsid w:val="00F874A9"/>
    <w:rsid w:val="00F8766B"/>
    <w:rsid w:val="00F87861"/>
    <w:rsid w:val="00F8792F"/>
    <w:rsid w:val="00F87940"/>
    <w:rsid w:val="00F8796E"/>
    <w:rsid w:val="00F87AD1"/>
    <w:rsid w:val="00F87B97"/>
    <w:rsid w:val="00F87C55"/>
    <w:rsid w:val="00F87F56"/>
    <w:rsid w:val="00F900BC"/>
    <w:rsid w:val="00F900E9"/>
    <w:rsid w:val="00F90133"/>
    <w:rsid w:val="00F901E7"/>
    <w:rsid w:val="00F90246"/>
    <w:rsid w:val="00F9040C"/>
    <w:rsid w:val="00F90603"/>
    <w:rsid w:val="00F9067A"/>
    <w:rsid w:val="00F906FD"/>
    <w:rsid w:val="00F90A6C"/>
    <w:rsid w:val="00F90A83"/>
    <w:rsid w:val="00F90AE1"/>
    <w:rsid w:val="00F90B46"/>
    <w:rsid w:val="00F90BCE"/>
    <w:rsid w:val="00F90C6B"/>
    <w:rsid w:val="00F90C81"/>
    <w:rsid w:val="00F90D37"/>
    <w:rsid w:val="00F90D78"/>
    <w:rsid w:val="00F90E1D"/>
    <w:rsid w:val="00F90E6C"/>
    <w:rsid w:val="00F90E72"/>
    <w:rsid w:val="00F90FA8"/>
    <w:rsid w:val="00F91021"/>
    <w:rsid w:val="00F9105B"/>
    <w:rsid w:val="00F910AF"/>
    <w:rsid w:val="00F911AF"/>
    <w:rsid w:val="00F911ED"/>
    <w:rsid w:val="00F91217"/>
    <w:rsid w:val="00F9123F"/>
    <w:rsid w:val="00F9127D"/>
    <w:rsid w:val="00F918C3"/>
    <w:rsid w:val="00F918CE"/>
    <w:rsid w:val="00F91C4B"/>
    <w:rsid w:val="00F91C9E"/>
    <w:rsid w:val="00F91CB5"/>
    <w:rsid w:val="00F91D3D"/>
    <w:rsid w:val="00F91D85"/>
    <w:rsid w:val="00F91DE5"/>
    <w:rsid w:val="00F91E2F"/>
    <w:rsid w:val="00F9232D"/>
    <w:rsid w:val="00F924A2"/>
    <w:rsid w:val="00F92521"/>
    <w:rsid w:val="00F925F7"/>
    <w:rsid w:val="00F925FE"/>
    <w:rsid w:val="00F927E7"/>
    <w:rsid w:val="00F9292F"/>
    <w:rsid w:val="00F92968"/>
    <w:rsid w:val="00F92A94"/>
    <w:rsid w:val="00F92D43"/>
    <w:rsid w:val="00F92D8E"/>
    <w:rsid w:val="00F92E92"/>
    <w:rsid w:val="00F92EAD"/>
    <w:rsid w:val="00F92F4B"/>
    <w:rsid w:val="00F93326"/>
    <w:rsid w:val="00F933A8"/>
    <w:rsid w:val="00F935AC"/>
    <w:rsid w:val="00F93670"/>
    <w:rsid w:val="00F9368B"/>
    <w:rsid w:val="00F93725"/>
    <w:rsid w:val="00F9375F"/>
    <w:rsid w:val="00F93A23"/>
    <w:rsid w:val="00F93B23"/>
    <w:rsid w:val="00F93DEB"/>
    <w:rsid w:val="00F93ECC"/>
    <w:rsid w:val="00F9404A"/>
    <w:rsid w:val="00F940D0"/>
    <w:rsid w:val="00F9412B"/>
    <w:rsid w:val="00F946B3"/>
    <w:rsid w:val="00F946D9"/>
    <w:rsid w:val="00F94963"/>
    <w:rsid w:val="00F94994"/>
    <w:rsid w:val="00F94CFD"/>
    <w:rsid w:val="00F94E8C"/>
    <w:rsid w:val="00F94F68"/>
    <w:rsid w:val="00F951DC"/>
    <w:rsid w:val="00F954E3"/>
    <w:rsid w:val="00F95590"/>
    <w:rsid w:val="00F9565F"/>
    <w:rsid w:val="00F95666"/>
    <w:rsid w:val="00F9573F"/>
    <w:rsid w:val="00F9577A"/>
    <w:rsid w:val="00F957E3"/>
    <w:rsid w:val="00F9581E"/>
    <w:rsid w:val="00F95EE6"/>
    <w:rsid w:val="00F9607B"/>
    <w:rsid w:val="00F961D6"/>
    <w:rsid w:val="00F962D3"/>
    <w:rsid w:val="00F9638B"/>
    <w:rsid w:val="00F963E9"/>
    <w:rsid w:val="00F96545"/>
    <w:rsid w:val="00F965F7"/>
    <w:rsid w:val="00F96656"/>
    <w:rsid w:val="00F96675"/>
    <w:rsid w:val="00F9681D"/>
    <w:rsid w:val="00F9688E"/>
    <w:rsid w:val="00F96BFB"/>
    <w:rsid w:val="00F96EA5"/>
    <w:rsid w:val="00F97051"/>
    <w:rsid w:val="00F971B3"/>
    <w:rsid w:val="00F972C1"/>
    <w:rsid w:val="00F972ED"/>
    <w:rsid w:val="00F97381"/>
    <w:rsid w:val="00F9753F"/>
    <w:rsid w:val="00F975AA"/>
    <w:rsid w:val="00F977DC"/>
    <w:rsid w:val="00F9786B"/>
    <w:rsid w:val="00F97C5A"/>
    <w:rsid w:val="00F97C74"/>
    <w:rsid w:val="00F97C7A"/>
    <w:rsid w:val="00F97CA0"/>
    <w:rsid w:val="00F97CE8"/>
    <w:rsid w:val="00F97E1B"/>
    <w:rsid w:val="00F97FBB"/>
    <w:rsid w:val="00FA0119"/>
    <w:rsid w:val="00FA01D5"/>
    <w:rsid w:val="00FA020A"/>
    <w:rsid w:val="00FA0293"/>
    <w:rsid w:val="00FA0408"/>
    <w:rsid w:val="00FA040C"/>
    <w:rsid w:val="00FA0481"/>
    <w:rsid w:val="00FA04B5"/>
    <w:rsid w:val="00FA067A"/>
    <w:rsid w:val="00FA07B6"/>
    <w:rsid w:val="00FA07C4"/>
    <w:rsid w:val="00FA07CC"/>
    <w:rsid w:val="00FA0880"/>
    <w:rsid w:val="00FA08A9"/>
    <w:rsid w:val="00FA0B48"/>
    <w:rsid w:val="00FA0BC5"/>
    <w:rsid w:val="00FA0C34"/>
    <w:rsid w:val="00FA0CEB"/>
    <w:rsid w:val="00FA0DC7"/>
    <w:rsid w:val="00FA0EEC"/>
    <w:rsid w:val="00FA121E"/>
    <w:rsid w:val="00FA12B4"/>
    <w:rsid w:val="00FA15C5"/>
    <w:rsid w:val="00FA169C"/>
    <w:rsid w:val="00FA1789"/>
    <w:rsid w:val="00FA19F7"/>
    <w:rsid w:val="00FA1A43"/>
    <w:rsid w:val="00FA1B9C"/>
    <w:rsid w:val="00FA1E3D"/>
    <w:rsid w:val="00FA1F05"/>
    <w:rsid w:val="00FA2045"/>
    <w:rsid w:val="00FA2060"/>
    <w:rsid w:val="00FA20B0"/>
    <w:rsid w:val="00FA20F6"/>
    <w:rsid w:val="00FA223B"/>
    <w:rsid w:val="00FA250A"/>
    <w:rsid w:val="00FA2589"/>
    <w:rsid w:val="00FA25E8"/>
    <w:rsid w:val="00FA2A79"/>
    <w:rsid w:val="00FA2B2D"/>
    <w:rsid w:val="00FA2D07"/>
    <w:rsid w:val="00FA2D13"/>
    <w:rsid w:val="00FA2D46"/>
    <w:rsid w:val="00FA2E52"/>
    <w:rsid w:val="00FA2E9D"/>
    <w:rsid w:val="00FA2F37"/>
    <w:rsid w:val="00FA304C"/>
    <w:rsid w:val="00FA30A3"/>
    <w:rsid w:val="00FA3332"/>
    <w:rsid w:val="00FA343E"/>
    <w:rsid w:val="00FA35F2"/>
    <w:rsid w:val="00FA39CF"/>
    <w:rsid w:val="00FA3A28"/>
    <w:rsid w:val="00FA3A57"/>
    <w:rsid w:val="00FA3B06"/>
    <w:rsid w:val="00FA3C47"/>
    <w:rsid w:val="00FA3CB8"/>
    <w:rsid w:val="00FA3D42"/>
    <w:rsid w:val="00FA3D6F"/>
    <w:rsid w:val="00FA3D8E"/>
    <w:rsid w:val="00FA3DAC"/>
    <w:rsid w:val="00FA3E21"/>
    <w:rsid w:val="00FA3E3E"/>
    <w:rsid w:val="00FA3E5F"/>
    <w:rsid w:val="00FA3F80"/>
    <w:rsid w:val="00FA4118"/>
    <w:rsid w:val="00FA416C"/>
    <w:rsid w:val="00FA418F"/>
    <w:rsid w:val="00FA41C2"/>
    <w:rsid w:val="00FA4357"/>
    <w:rsid w:val="00FA4674"/>
    <w:rsid w:val="00FA47F0"/>
    <w:rsid w:val="00FA47F8"/>
    <w:rsid w:val="00FA48E5"/>
    <w:rsid w:val="00FA4A32"/>
    <w:rsid w:val="00FA4BB0"/>
    <w:rsid w:val="00FA4C43"/>
    <w:rsid w:val="00FA4E2F"/>
    <w:rsid w:val="00FA4FE8"/>
    <w:rsid w:val="00FA5015"/>
    <w:rsid w:val="00FA50DA"/>
    <w:rsid w:val="00FA5112"/>
    <w:rsid w:val="00FA559D"/>
    <w:rsid w:val="00FA56CF"/>
    <w:rsid w:val="00FA5731"/>
    <w:rsid w:val="00FA5999"/>
    <w:rsid w:val="00FA5A8A"/>
    <w:rsid w:val="00FA5AF5"/>
    <w:rsid w:val="00FA5D23"/>
    <w:rsid w:val="00FA5D55"/>
    <w:rsid w:val="00FA5F9A"/>
    <w:rsid w:val="00FA6039"/>
    <w:rsid w:val="00FA60B7"/>
    <w:rsid w:val="00FA60C0"/>
    <w:rsid w:val="00FA619F"/>
    <w:rsid w:val="00FA633F"/>
    <w:rsid w:val="00FA63C7"/>
    <w:rsid w:val="00FA6442"/>
    <w:rsid w:val="00FA6572"/>
    <w:rsid w:val="00FA66E1"/>
    <w:rsid w:val="00FA67F1"/>
    <w:rsid w:val="00FA69C6"/>
    <w:rsid w:val="00FA6AE5"/>
    <w:rsid w:val="00FA6C77"/>
    <w:rsid w:val="00FA6DB1"/>
    <w:rsid w:val="00FA6EBA"/>
    <w:rsid w:val="00FA6ECF"/>
    <w:rsid w:val="00FA6EDB"/>
    <w:rsid w:val="00FA6F05"/>
    <w:rsid w:val="00FA7063"/>
    <w:rsid w:val="00FA7146"/>
    <w:rsid w:val="00FA71BF"/>
    <w:rsid w:val="00FA71D7"/>
    <w:rsid w:val="00FA720A"/>
    <w:rsid w:val="00FA7214"/>
    <w:rsid w:val="00FA7216"/>
    <w:rsid w:val="00FA7294"/>
    <w:rsid w:val="00FA72C4"/>
    <w:rsid w:val="00FA73E4"/>
    <w:rsid w:val="00FA7599"/>
    <w:rsid w:val="00FA765B"/>
    <w:rsid w:val="00FA766A"/>
    <w:rsid w:val="00FA76D2"/>
    <w:rsid w:val="00FA7950"/>
    <w:rsid w:val="00FA7B3D"/>
    <w:rsid w:val="00FA7D5F"/>
    <w:rsid w:val="00FA7ECA"/>
    <w:rsid w:val="00FA7F97"/>
    <w:rsid w:val="00FA7F9C"/>
    <w:rsid w:val="00FA7FCC"/>
    <w:rsid w:val="00FAA43F"/>
    <w:rsid w:val="00FB0360"/>
    <w:rsid w:val="00FB0494"/>
    <w:rsid w:val="00FB056E"/>
    <w:rsid w:val="00FB0941"/>
    <w:rsid w:val="00FB0BB3"/>
    <w:rsid w:val="00FB0BFE"/>
    <w:rsid w:val="00FB0DBC"/>
    <w:rsid w:val="00FB0E61"/>
    <w:rsid w:val="00FB0E68"/>
    <w:rsid w:val="00FB0EFB"/>
    <w:rsid w:val="00FB0F55"/>
    <w:rsid w:val="00FB0FEF"/>
    <w:rsid w:val="00FB1084"/>
    <w:rsid w:val="00FB11BC"/>
    <w:rsid w:val="00FB1245"/>
    <w:rsid w:val="00FB124B"/>
    <w:rsid w:val="00FB127D"/>
    <w:rsid w:val="00FB1421"/>
    <w:rsid w:val="00FB143B"/>
    <w:rsid w:val="00FB14E8"/>
    <w:rsid w:val="00FB1535"/>
    <w:rsid w:val="00FB161F"/>
    <w:rsid w:val="00FB1687"/>
    <w:rsid w:val="00FB16AD"/>
    <w:rsid w:val="00FB16E8"/>
    <w:rsid w:val="00FB177C"/>
    <w:rsid w:val="00FB1960"/>
    <w:rsid w:val="00FB19AD"/>
    <w:rsid w:val="00FB1AC9"/>
    <w:rsid w:val="00FB1BD7"/>
    <w:rsid w:val="00FB1C4B"/>
    <w:rsid w:val="00FB1D53"/>
    <w:rsid w:val="00FB1F63"/>
    <w:rsid w:val="00FB2046"/>
    <w:rsid w:val="00FB23A1"/>
    <w:rsid w:val="00FB23AC"/>
    <w:rsid w:val="00FB24C0"/>
    <w:rsid w:val="00FB26F4"/>
    <w:rsid w:val="00FB273B"/>
    <w:rsid w:val="00FB2960"/>
    <w:rsid w:val="00FB2C29"/>
    <w:rsid w:val="00FB2D74"/>
    <w:rsid w:val="00FB2D81"/>
    <w:rsid w:val="00FB2DB2"/>
    <w:rsid w:val="00FB2E5A"/>
    <w:rsid w:val="00FB2E67"/>
    <w:rsid w:val="00FB2EBE"/>
    <w:rsid w:val="00FB2EE7"/>
    <w:rsid w:val="00FB2F86"/>
    <w:rsid w:val="00FB30A2"/>
    <w:rsid w:val="00FB314A"/>
    <w:rsid w:val="00FB316C"/>
    <w:rsid w:val="00FB32DF"/>
    <w:rsid w:val="00FB32E4"/>
    <w:rsid w:val="00FB33E0"/>
    <w:rsid w:val="00FB353D"/>
    <w:rsid w:val="00FB37C4"/>
    <w:rsid w:val="00FB39FA"/>
    <w:rsid w:val="00FB3A29"/>
    <w:rsid w:val="00FB3A83"/>
    <w:rsid w:val="00FB3B2F"/>
    <w:rsid w:val="00FB3B67"/>
    <w:rsid w:val="00FB3E68"/>
    <w:rsid w:val="00FB3E96"/>
    <w:rsid w:val="00FB3EB7"/>
    <w:rsid w:val="00FB402A"/>
    <w:rsid w:val="00FB40DF"/>
    <w:rsid w:val="00FB429F"/>
    <w:rsid w:val="00FB42CC"/>
    <w:rsid w:val="00FB43D4"/>
    <w:rsid w:val="00FB4436"/>
    <w:rsid w:val="00FB459C"/>
    <w:rsid w:val="00FB4671"/>
    <w:rsid w:val="00FB4771"/>
    <w:rsid w:val="00FB480C"/>
    <w:rsid w:val="00FB482D"/>
    <w:rsid w:val="00FB48D9"/>
    <w:rsid w:val="00FB4A5C"/>
    <w:rsid w:val="00FB4A5F"/>
    <w:rsid w:val="00FB4E3B"/>
    <w:rsid w:val="00FB4E99"/>
    <w:rsid w:val="00FB4EB4"/>
    <w:rsid w:val="00FB4F57"/>
    <w:rsid w:val="00FB50E8"/>
    <w:rsid w:val="00FB51B8"/>
    <w:rsid w:val="00FB529B"/>
    <w:rsid w:val="00FB5539"/>
    <w:rsid w:val="00FB55E2"/>
    <w:rsid w:val="00FB5710"/>
    <w:rsid w:val="00FB581B"/>
    <w:rsid w:val="00FB58F8"/>
    <w:rsid w:val="00FB5961"/>
    <w:rsid w:val="00FB59C3"/>
    <w:rsid w:val="00FB5A43"/>
    <w:rsid w:val="00FB5B62"/>
    <w:rsid w:val="00FB5D9E"/>
    <w:rsid w:val="00FB5EAA"/>
    <w:rsid w:val="00FB5F0C"/>
    <w:rsid w:val="00FB6217"/>
    <w:rsid w:val="00FB62E5"/>
    <w:rsid w:val="00FB636A"/>
    <w:rsid w:val="00FB64BC"/>
    <w:rsid w:val="00FB64E8"/>
    <w:rsid w:val="00FB6585"/>
    <w:rsid w:val="00FB664B"/>
    <w:rsid w:val="00FB676A"/>
    <w:rsid w:val="00FB6852"/>
    <w:rsid w:val="00FB6D9C"/>
    <w:rsid w:val="00FB6E69"/>
    <w:rsid w:val="00FB6EFD"/>
    <w:rsid w:val="00FB722E"/>
    <w:rsid w:val="00FB72B6"/>
    <w:rsid w:val="00FB73A9"/>
    <w:rsid w:val="00FB74BB"/>
    <w:rsid w:val="00FB74CB"/>
    <w:rsid w:val="00FB7731"/>
    <w:rsid w:val="00FB7895"/>
    <w:rsid w:val="00FB78D1"/>
    <w:rsid w:val="00FB7B1E"/>
    <w:rsid w:val="00FB7BC0"/>
    <w:rsid w:val="00FB7BD3"/>
    <w:rsid w:val="00FB7C26"/>
    <w:rsid w:val="00FB7DB5"/>
    <w:rsid w:val="00FB7F0D"/>
    <w:rsid w:val="00FB7F71"/>
    <w:rsid w:val="00FC0063"/>
    <w:rsid w:val="00FC00B3"/>
    <w:rsid w:val="00FC0153"/>
    <w:rsid w:val="00FC05EE"/>
    <w:rsid w:val="00FC065F"/>
    <w:rsid w:val="00FC0B90"/>
    <w:rsid w:val="00FC0BDD"/>
    <w:rsid w:val="00FC0C91"/>
    <w:rsid w:val="00FC0D31"/>
    <w:rsid w:val="00FC0DCB"/>
    <w:rsid w:val="00FC0E6B"/>
    <w:rsid w:val="00FC1001"/>
    <w:rsid w:val="00FC1006"/>
    <w:rsid w:val="00FC1095"/>
    <w:rsid w:val="00FC17DD"/>
    <w:rsid w:val="00FC1B67"/>
    <w:rsid w:val="00FC1B93"/>
    <w:rsid w:val="00FC1BBE"/>
    <w:rsid w:val="00FC1C94"/>
    <w:rsid w:val="00FC1E2D"/>
    <w:rsid w:val="00FC1FB7"/>
    <w:rsid w:val="00FC1FBC"/>
    <w:rsid w:val="00FC1FC0"/>
    <w:rsid w:val="00FC2077"/>
    <w:rsid w:val="00FC23DB"/>
    <w:rsid w:val="00FC2582"/>
    <w:rsid w:val="00FC25FF"/>
    <w:rsid w:val="00FC2A8F"/>
    <w:rsid w:val="00FC2B3C"/>
    <w:rsid w:val="00FC2B5C"/>
    <w:rsid w:val="00FC2CCB"/>
    <w:rsid w:val="00FC2E09"/>
    <w:rsid w:val="00FC2F1E"/>
    <w:rsid w:val="00FC2FCF"/>
    <w:rsid w:val="00FC306B"/>
    <w:rsid w:val="00FC31B9"/>
    <w:rsid w:val="00FC33B6"/>
    <w:rsid w:val="00FC33F2"/>
    <w:rsid w:val="00FC37E8"/>
    <w:rsid w:val="00FC381F"/>
    <w:rsid w:val="00FC38D5"/>
    <w:rsid w:val="00FC3992"/>
    <w:rsid w:val="00FC399B"/>
    <w:rsid w:val="00FC3AC7"/>
    <w:rsid w:val="00FC3E72"/>
    <w:rsid w:val="00FC404C"/>
    <w:rsid w:val="00FC4139"/>
    <w:rsid w:val="00FC42FC"/>
    <w:rsid w:val="00FC4398"/>
    <w:rsid w:val="00FC4588"/>
    <w:rsid w:val="00FC46A6"/>
    <w:rsid w:val="00FC47B0"/>
    <w:rsid w:val="00FC4A9A"/>
    <w:rsid w:val="00FC4B1B"/>
    <w:rsid w:val="00FC4B1E"/>
    <w:rsid w:val="00FC4B6F"/>
    <w:rsid w:val="00FC4C16"/>
    <w:rsid w:val="00FC4C2F"/>
    <w:rsid w:val="00FC4C92"/>
    <w:rsid w:val="00FC4D18"/>
    <w:rsid w:val="00FC4D68"/>
    <w:rsid w:val="00FC4DA0"/>
    <w:rsid w:val="00FC4DAB"/>
    <w:rsid w:val="00FC4DD2"/>
    <w:rsid w:val="00FC515A"/>
    <w:rsid w:val="00FC51E6"/>
    <w:rsid w:val="00FC53F2"/>
    <w:rsid w:val="00FC55E1"/>
    <w:rsid w:val="00FC58CB"/>
    <w:rsid w:val="00FC5907"/>
    <w:rsid w:val="00FC59A2"/>
    <w:rsid w:val="00FC5A04"/>
    <w:rsid w:val="00FC5AF5"/>
    <w:rsid w:val="00FC5B14"/>
    <w:rsid w:val="00FC5B3C"/>
    <w:rsid w:val="00FC5B81"/>
    <w:rsid w:val="00FC5DDB"/>
    <w:rsid w:val="00FC5F62"/>
    <w:rsid w:val="00FC644B"/>
    <w:rsid w:val="00FC65E3"/>
    <w:rsid w:val="00FC6647"/>
    <w:rsid w:val="00FC6692"/>
    <w:rsid w:val="00FC6795"/>
    <w:rsid w:val="00FC6804"/>
    <w:rsid w:val="00FC6BD0"/>
    <w:rsid w:val="00FC6BEE"/>
    <w:rsid w:val="00FC6CC1"/>
    <w:rsid w:val="00FC6E2D"/>
    <w:rsid w:val="00FC6EE6"/>
    <w:rsid w:val="00FC72DE"/>
    <w:rsid w:val="00FC7322"/>
    <w:rsid w:val="00FC7397"/>
    <w:rsid w:val="00FC73EB"/>
    <w:rsid w:val="00FC7425"/>
    <w:rsid w:val="00FC74DB"/>
    <w:rsid w:val="00FC757D"/>
    <w:rsid w:val="00FC7A3A"/>
    <w:rsid w:val="00FC7B0C"/>
    <w:rsid w:val="00FC7BC9"/>
    <w:rsid w:val="00FC7FC5"/>
    <w:rsid w:val="00FD009D"/>
    <w:rsid w:val="00FD01A6"/>
    <w:rsid w:val="00FD0200"/>
    <w:rsid w:val="00FD0426"/>
    <w:rsid w:val="00FD05C9"/>
    <w:rsid w:val="00FD0934"/>
    <w:rsid w:val="00FD0A27"/>
    <w:rsid w:val="00FD0A52"/>
    <w:rsid w:val="00FD0A68"/>
    <w:rsid w:val="00FD0A78"/>
    <w:rsid w:val="00FD0B35"/>
    <w:rsid w:val="00FD0B3E"/>
    <w:rsid w:val="00FD0C69"/>
    <w:rsid w:val="00FD0E34"/>
    <w:rsid w:val="00FD0E69"/>
    <w:rsid w:val="00FD0EB9"/>
    <w:rsid w:val="00FD0F52"/>
    <w:rsid w:val="00FD1156"/>
    <w:rsid w:val="00FD116B"/>
    <w:rsid w:val="00FD13C5"/>
    <w:rsid w:val="00FD1410"/>
    <w:rsid w:val="00FD1450"/>
    <w:rsid w:val="00FD1A6B"/>
    <w:rsid w:val="00FD1B72"/>
    <w:rsid w:val="00FD1E65"/>
    <w:rsid w:val="00FD1E6B"/>
    <w:rsid w:val="00FD2050"/>
    <w:rsid w:val="00FD21A0"/>
    <w:rsid w:val="00FD2229"/>
    <w:rsid w:val="00FD225A"/>
    <w:rsid w:val="00FD235C"/>
    <w:rsid w:val="00FD23A9"/>
    <w:rsid w:val="00FD2400"/>
    <w:rsid w:val="00FD253A"/>
    <w:rsid w:val="00FD25EA"/>
    <w:rsid w:val="00FD2708"/>
    <w:rsid w:val="00FD27B8"/>
    <w:rsid w:val="00FD2868"/>
    <w:rsid w:val="00FD2ABD"/>
    <w:rsid w:val="00FD2B9F"/>
    <w:rsid w:val="00FD2C49"/>
    <w:rsid w:val="00FD2D44"/>
    <w:rsid w:val="00FD2E75"/>
    <w:rsid w:val="00FD2F42"/>
    <w:rsid w:val="00FD2F84"/>
    <w:rsid w:val="00FD3041"/>
    <w:rsid w:val="00FD31A3"/>
    <w:rsid w:val="00FD34AB"/>
    <w:rsid w:val="00FD34D8"/>
    <w:rsid w:val="00FD3593"/>
    <w:rsid w:val="00FD37EE"/>
    <w:rsid w:val="00FD382F"/>
    <w:rsid w:val="00FD386B"/>
    <w:rsid w:val="00FD394C"/>
    <w:rsid w:val="00FD3B76"/>
    <w:rsid w:val="00FD3C9E"/>
    <w:rsid w:val="00FD3D3D"/>
    <w:rsid w:val="00FD3D6A"/>
    <w:rsid w:val="00FD4005"/>
    <w:rsid w:val="00FD4086"/>
    <w:rsid w:val="00FD40B9"/>
    <w:rsid w:val="00FD40E7"/>
    <w:rsid w:val="00FD4583"/>
    <w:rsid w:val="00FD4728"/>
    <w:rsid w:val="00FD4850"/>
    <w:rsid w:val="00FD4B32"/>
    <w:rsid w:val="00FD4C4A"/>
    <w:rsid w:val="00FD4C9C"/>
    <w:rsid w:val="00FD4E16"/>
    <w:rsid w:val="00FD501A"/>
    <w:rsid w:val="00FD5094"/>
    <w:rsid w:val="00FD5143"/>
    <w:rsid w:val="00FD56DA"/>
    <w:rsid w:val="00FD56DE"/>
    <w:rsid w:val="00FD575C"/>
    <w:rsid w:val="00FD587B"/>
    <w:rsid w:val="00FD5B8C"/>
    <w:rsid w:val="00FD5BF3"/>
    <w:rsid w:val="00FD5CF0"/>
    <w:rsid w:val="00FD5D4A"/>
    <w:rsid w:val="00FD5DE1"/>
    <w:rsid w:val="00FD5E0A"/>
    <w:rsid w:val="00FD619D"/>
    <w:rsid w:val="00FD61F5"/>
    <w:rsid w:val="00FD6219"/>
    <w:rsid w:val="00FD6335"/>
    <w:rsid w:val="00FD63A8"/>
    <w:rsid w:val="00FD6433"/>
    <w:rsid w:val="00FD64E2"/>
    <w:rsid w:val="00FD6900"/>
    <w:rsid w:val="00FD69DC"/>
    <w:rsid w:val="00FD6A3C"/>
    <w:rsid w:val="00FD6D7D"/>
    <w:rsid w:val="00FD6EAD"/>
    <w:rsid w:val="00FD7011"/>
    <w:rsid w:val="00FD70CB"/>
    <w:rsid w:val="00FD72DB"/>
    <w:rsid w:val="00FD7384"/>
    <w:rsid w:val="00FD738D"/>
    <w:rsid w:val="00FD7442"/>
    <w:rsid w:val="00FD750F"/>
    <w:rsid w:val="00FD77DA"/>
    <w:rsid w:val="00FD7839"/>
    <w:rsid w:val="00FD78D5"/>
    <w:rsid w:val="00FD7969"/>
    <w:rsid w:val="00FD7CA9"/>
    <w:rsid w:val="00FD7D37"/>
    <w:rsid w:val="00FD7E3F"/>
    <w:rsid w:val="00FD7E82"/>
    <w:rsid w:val="00FD7F97"/>
    <w:rsid w:val="00FE000C"/>
    <w:rsid w:val="00FE001E"/>
    <w:rsid w:val="00FE00F7"/>
    <w:rsid w:val="00FE01C5"/>
    <w:rsid w:val="00FE030C"/>
    <w:rsid w:val="00FE0739"/>
    <w:rsid w:val="00FE0788"/>
    <w:rsid w:val="00FE08A6"/>
    <w:rsid w:val="00FE0926"/>
    <w:rsid w:val="00FE0B70"/>
    <w:rsid w:val="00FE0F20"/>
    <w:rsid w:val="00FE0F4D"/>
    <w:rsid w:val="00FE101A"/>
    <w:rsid w:val="00FE1134"/>
    <w:rsid w:val="00FE113D"/>
    <w:rsid w:val="00FE129B"/>
    <w:rsid w:val="00FE12FA"/>
    <w:rsid w:val="00FE13CC"/>
    <w:rsid w:val="00FE1478"/>
    <w:rsid w:val="00FE148E"/>
    <w:rsid w:val="00FE1593"/>
    <w:rsid w:val="00FE176D"/>
    <w:rsid w:val="00FE1867"/>
    <w:rsid w:val="00FE1890"/>
    <w:rsid w:val="00FE1B43"/>
    <w:rsid w:val="00FE1B46"/>
    <w:rsid w:val="00FE1B4C"/>
    <w:rsid w:val="00FE1BA9"/>
    <w:rsid w:val="00FE1C5B"/>
    <w:rsid w:val="00FE1EE5"/>
    <w:rsid w:val="00FE1FC4"/>
    <w:rsid w:val="00FE2118"/>
    <w:rsid w:val="00FE217C"/>
    <w:rsid w:val="00FE21CD"/>
    <w:rsid w:val="00FE2262"/>
    <w:rsid w:val="00FE22A0"/>
    <w:rsid w:val="00FE233C"/>
    <w:rsid w:val="00FE2432"/>
    <w:rsid w:val="00FE243C"/>
    <w:rsid w:val="00FE2540"/>
    <w:rsid w:val="00FE2595"/>
    <w:rsid w:val="00FE2673"/>
    <w:rsid w:val="00FE289B"/>
    <w:rsid w:val="00FE28EA"/>
    <w:rsid w:val="00FE2904"/>
    <w:rsid w:val="00FE2B2E"/>
    <w:rsid w:val="00FE2D68"/>
    <w:rsid w:val="00FE2E25"/>
    <w:rsid w:val="00FE2F01"/>
    <w:rsid w:val="00FE2F58"/>
    <w:rsid w:val="00FE2FB7"/>
    <w:rsid w:val="00FE2FCE"/>
    <w:rsid w:val="00FE3014"/>
    <w:rsid w:val="00FE31E5"/>
    <w:rsid w:val="00FE35DD"/>
    <w:rsid w:val="00FE3779"/>
    <w:rsid w:val="00FE386A"/>
    <w:rsid w:val="00FE38A4"/>
    <w:rsid w:val="00FE3B43"/>
    <w:rsid w:val="00FE3B79"/>
    <w:rsid w:val="00FE3C2B"/>
    <w:rsid w:val="00FE3E7F"/>
    <w:rsid w:val="00FE4181"/>
    <w:rsid w:val="00FE4216"/>
    <w:rsid w:val="00FE4220"/>
    <w:rsid w:val="00FE426C"/>
    <w:rsid w:val="00FE429C"/>
    <w:rsid w:val="00FE42CD"/>
    <w:rsid w:val="00FE42EC"/>
    <w:rsid w:val="00FE4675"/>
    <w:rsid w:val="00FE46F6"/>
    <w:rsid w:val="00FE48A6"/>
    <w:rsid w:val="00FE493D"/>
    <w:rsid w:val="00FE4AB7"/>
    <w:rsid w:val="00FE4B2B"/>
    <w:rsid w:val="00FE4D31"/>
    <w:rsid w:val="00FE4FC8"/>
    <w:rsid w:val="00FE5094"/>
    <w:rsid w:val="00FE50A9"/>
    <w:rsid w:val="00FE524A"/>
    <w:rsid w:val="00FE52C0"/>
    <w:rsid w:val="00FE541B"/>
    <w:rsid w:val="00FE5478"/>
    <w:rsid w:val="00FE5628"/>
    <w:rsid w:val="00FE56CC"/>
    <w:rsid w:val="00FE5705"/>
    <w:rsid w:val="00FE5749"/>
    <w:rsid w:val="00FE5896"/>
    <w:rsid w:val="00FE5A57"/>
    <w:rsid w:val="00FE5C5F"/>
    <w:rsid w:val="00FE5C71"/>
    <w:rsid w:val="00FE5C73"/>
    <w:rsid w:val="00FE5D98"/>
    <w:rsid w:val="00FE5E0B"/>
    <w:rsid w:val="00FE5E22"/>
    <w:rsid w:val="00FE5EF7"/>
    <w:rsid w:val="00FE620D"/>
    <w:rsid w:val="00FE6245"/>
    <w:rsid w:val="00FE62C7"/>
    <w:rsid w:val="00FE6407"/>
    <w:rsid w:val="00FE66A9"/>
    <w:rsid w:val="00FE66BD"/>
    <w:rsid w:val="00FE66EE"/>
    <w:rsid w:val="00FE681A"/>
    <w:rsid w:val="00FE681B"/>
    <w:rsid w:val="00FE6C02"/>
    <w:rsid w:val="00FE6C56"/>
    <w:rsid w:val="00FE6D30"/>
    <w:rsid w:val="00FE6E90"/>
    <w:rsid w:val="00FE6F80"/>
    <w:rsid w:val="00FE7092"/>
    <w:rsid w:val="00FE70DE"/>
    <w:rsid w:val="00FE7141"/>
    <w:rsid w:val="00FE724F"/>
    <w:rsid w:val="00FE728B"/>
    <w:rsid w:val="00FE72A5"/>
    <w:rsid w:val="00FE7435"/>
    <w:rsid w:val="00FE74C3"/>
    <w:rsid w:val="00FE756C"/>
    <w:rsid w:val="00FE75B9"/>
    <w:rsid w:val="00FE76F0"/>
    <w:rsid w:val="00FE7730"/>
    <w:rsid w:val="00FE78D9"/>
    <w:rsid w:val="00FE7916"/>
    <w:rsid w:val="00FE7CBA"/>
    <w:rsid w:val="00FE7D7A"/>
    <w:rsid w:val="00FE7E63"/>
    <w:rsid w:val="00FE7F1F"/>
    <w:rsid w:val="00FE7F68"/>
    <w:rsid w:val="00FF00BF"/>
    <w:rsid w:val="00FF01D5"/>
    <w:rsid w:val="00FF0429"/>
    <w:rsid w:val="00FF04EE"/>
    <w:rsid w:val="00FF05DE"/>
    <w:rsid w:val="00FF05E9"/>
    <w:rsid w:val="00FF05FB"/>
    <w:rsid w:val="00FF06B3"/>
    <w:rsid w:val="00FF06DA"/>
    <w:rsid w:val="00FF0806"/>
    <w:rsid w:val="00FF098D"/>
    <w:rsid w:val="00FF0A62"/>
    <w:rsid w:val="00FF0EBF"/>
    <w:rsid w:val="00FF11CA"/>
    <w:rsid w:val="00FF12DF"/>
    <w:rsid w:val="00FF1523"/>
    <w:rsid w:val="00FF16B4"/>
    <w:rsid w:val="00FF1768"/>
    <w:rsid w:val="00FF17DB"/>
    <w:rsid w:val="00FF1B74"/>
    <w:rsid w:val="00FF1CF2"/>
    <w:rsid w:val="00FF1D4E"/>
    <w:rsid w:val="00FF1F45"/>
    <w:rsid w:val="00FF1FCE"/>
    <w:rsid w:val="00FF20EF"/>
    <w:rsid w:val="00FF2149"/>
    <w:rsid w:val="00FF255D"/>
    <w:rsid w:val="00FF2A14"/>
    <w:rsid w:val="00FF2A2C"/>
    <w:rsid w:val="00FF2AC5"/>
    <w:rsid w:val="00FF2B19"/>
    <w:rsid w:val="00FF2CD4"/>
    <w:rsid w:val="00FF2F6C"/>
    <w:rsid w:val="00FF2FC8"/>
    <w:rsid w:val="00FF30C2"/>
    <w:rsid w:val="00FF3155"/>
    <w:rsid w:val="00FF31F5"/>
    <w:rsid w:val="00FF32D2"/>
    <w:rsid w:val="00FF3593"/>
    <w:rsid w:val="00FF369C"/>
    <w:rsid w:val="00FF36D9"/>
    <w:rsid w:val="00FF388C"/>
    <w:rsid w:val="00FF390A"/>
    <w:rsid w:val="00FF3989"/>
    <w:rsid w:val="00FF3B9C"/>
    <w:rsid w:val="00FF3D65"/>
    <w:rsid w:val="00FF400E"/>
    <w:rsid w:val="00FF4035"/>
    <w:rsid w:val="00FF4112"/>
    <w:rsid w:val="00FF4162"/>
    <w:rsid w:val="00FF41F6"/>
    <w:rsid w:val="00FF4289"/>
    <w:rsid w:val="00FF42A4"/>
    <w:rsid w:val="00FF4492"/>
    <w:rsid w:val="00FF44E1"/>
    <w:rsid w:val="00FF451B"/>
    <w:rsid w:val="00FF4575"/>
    <w:rsid w:val="00FF491D"/>
    <w:rsid w:val="00FF4A4A"/>
    <w:rsid w:val="00FF4ACD"/>
    <w:rsid w:val="00FF4B2B"/>
    <w:rsid w:val="00FF4D5F"/>
    <w:rsid w:val="00FF4DC0"/>
    <w:rsid w:val="00FF4E74"/>
    <w:rsid w:val="00FF4ECC"/>
    <w:rsid w:val="00FF4ED2"/>
    <w:rsid w:val="00FF4FA7"/>
    <w:rsid w:val="00FF5054"/>
    <w:rsid w:val="00FF510D"/>
    <w:rsid w:val="00FF53FC"/>
    <w:rsid w:val="00FF541A"/>
    <w:rsid w:val="00FF5597"/>
    <w:rsid w:val="00FF55A5"/>
    <w:rsid w:val="00FF5744"/>
    <w:rsid w:val="00FF57B2"/>
    <w:rsid w:val="00FF5877"/>
    <w:rsid w:val="00FF5AAB"/>
    <w:rsid w:val="00FF5AED"/>
    <w:rsid w:val="00FF5AF4"/>
    <w:rsid w:val="00FF5B56"/>
    <w:rsid w:val="00FF5BD3"/>
    <w:rsid w:val="00FF5C9A"/>
    <w:rsid w:val="00FF5CFD"/>
    <w:rsid w:val="00FF5D84"/>
    <w:rsid w:val="00FF5DE2"/>
    <w:rsid w:val="00FF5F44"/>
    <w:rsid w:val="00FF5F81"/>
    <w:rsid w:val="00FF60ED"/>
    <w:rsid w:val="00FF61F7"/>
    <w:rsid w:val="00FF62C8"/>
    <w:rsid w:val="00FF6311"/>
    <w:rsid w:val="00FF6387"/>
    <w:rsid w:val="00FF6481"/>
    <w:rsid w:val="00FF6551"/>
    <w:rsid w:val="00FF65A1"/>
    <w:rsid w:val="00FF6674"/>
    <w:rsid w:val="00FF668C"/>
    <w:rsid w:val="00FF66A3"/>
    <w:rsid w:val="00FF6773"/>
    <w:rsid w:val="00FF678E"/>
    <w:rsid w:val="00FF6AA9"/>
    <w:rsid w:val="00FF6AF1"/>
    <w:rsid w:val="00FF6B48"/>
    <w:rsid w:val="00FF6BB5"/>
    <w:rsid w:val="00FF6E30"/>
    <w:rsid w:val="00FF6FB2"/>
    <w:rsid w:val="00FF6FD3"/>
    <w:rsid w:val="00FF7206"/>
    <w:rsid w:val="00FF7286"/>
    <w:rsid w:val="00FF72D6"/>
    <w:rsid w:val="00FF732D"/>
    <w:rsid w:val="00FF7349"/>
    <w:rsid w:val="00FF73BE"/>
    <w:rsid w:val="00FF74AC"/>
    <w:rsid w:val="00FF74F7"/>
    <w:rsid w:val="00FF7554"/>
    <w:rsid w:val="00FF7642"/>
    <w:rsid w:val="00FF77F0"/>
    <w:rsid w:val="00FF7930"/>
    <w:rsid w:val="00FF7B1E"/>
    <w:rsid w:val="00FF7C2D"/>
    <w:rsid w:val="00FF7CCA"/>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B9783B"/>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4E068"/>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B9341"/>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A609"/>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7AB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08FAB5"/>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5E98D2"/>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0EA2C"/>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5D1D57"/>
    <w:rsid w:val="0D682948"/>
    <w:rsid w:val="0D747DFD"/>
    <w:rsid w:val="0D80F31D"/>
    <w:rsid w:val="0D81C482"/>
    <w:rsid w:val="0D83F751"/>
    <w:rsid w:val="0D848BB5"/>
    <w:rsid w:val="0D84D21B"/>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6EB7BF"/>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184F"/>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2F44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6E20"/>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4FA71C"/>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B1D43"/>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76C5F"/>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0F942FE"/>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3ECB8C"/>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465250"/>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2B9E2"/>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24A2A"/>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8E8A22"/>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4403D"/>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32474"/>
    <w:rsid w:val="40F87C48"/>
    <w:rsid w:val="40F994A3"/>
    <w:rsid w:val="41038BD7"/>
    <w:rsid w:val="4103DAD8"/>
    <w:rsid w:val="410928D8"/>
    <w:rsid w:val="410C67B5"/>
    <w:rsid w:val="410EC50A"/>
    <w:rsid w:val="410F03AB"/>
    <w:rsid w:val="411074AA"/>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3AA17A"/>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138D7"/>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1B073"/>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0F5F84"/>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9797"/>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C8023"/>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00B50"/>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7F7545"/>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6A589"/>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22E84"/>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17D16"/>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1E20C2"/>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2866E5"/>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1142A"/>
    <w:rsid w:val="73155309"/>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44E8"/>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5E4D2"/>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7DEB8"/>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7D210"/>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DC380F"/>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ED75B6"/>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8CFE52E-7858-4163-A7C2-F99221DE0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styleId="FollowedHyperlink">
    <w:name w:val="FollowedHyperlink"/>
    <w:basedOn w:val="DefaultParagraphFont"/>
    <w:uiPriority w:val="99"/>
    <w:semiHidden/>
    <w:unhideWhenUsed/>
    <w:rsid w:val="00321317"/>
    <w:rPr>
      <w:color w:val="800080" w:themeColor="followedHyperlink"/>
      <w:u w:val="single"/>
    </w:rPr>
  </w:style>
  <w:style w:type="character" w:customStyle="1" w:styleId="HeaderChar">
    <w:name w:val="Header Char"/>
    <w:basedOn w:val="DefaultParagraphFont"/>
    <w:link w:val="Header"/>
    <w:uiPriority w:val="99"/>
    <w:rsid w:val="00CD23C7"/>
    <w:rPr>
      <w:rFonts w:ascii="Times New Roman" w:hAnsi="Times New Roman" w:cs="Times New Roman"/>
      <w:sz w:val="24"/>
      <w:lang w:val="en-GB"/>
    </w:rPr>
  </w:style>
  <w:style w:type="character" w:customStyle="1" w:styleId="FooterChar">
    <w:name w:val="Footer Char"/>
    <w:basedOn w:val="DefaultParagraphFont"/>
    <w:link w:val="Footer"/>
    <w:uiPriority w:val="99"/>
    <w:rsid w:val="00CD23C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D23C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D23C7"/>
    <w:pPr>
      <w:spacing w:before="0"/>
      <w:jc w:val="right"/>
    </w:pPr>
    <w:rPr>
      <w:sz w:val="28"/>
    </w:rPr>
  </w:style>
  <w:style w:type="paragraph" w:customStyle="1" w:styleId="FooterSensitivity">
    <w:name w:val="Footer Sensitivity"/>
    <w:basedOn w:val="Normal"/>
    <w:rsid w:val="00CD23C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D23C7"/>
    <w:pPr>
      <w:tabs>
        <w:tab w:val="center" w:pos="4535"/>
        <w:tab w:val="right" w:pos="9071"/>
      </w:tabs>
      <w:spacing w:before="0"/>
    </w:pPr>
  </w:style>
  <w:style w:type="paragraph" w:customStyle="1" w:styleId="HeaderLandscape">
    <w:name w:val="HeaderLandscape"/>
    <w:basedOn w:val="Normal"/>
    <w:rsid w:val="00CD23C7"/>
    <w:pPr>
      <w:tabs>
        <w:tab w:val="center" w:pos="7285"/>
        <w:tab w:val="right" w:pos="14003"/>
      </w:tabs>
      <w:spacing w:before="0"/>
    </w:pPr>
  </w:style>
  <w:style w:type="paragraph" w:styleId="Footer">
    <w:name w:val="footer"/>
    <w:basedOn w:val="Normal"/>
    <w:link w:val="FooterChar"/>
    <w:uiPriority w:val="99"/>
    <w:unhideWhenUsed/>
    <w:rsid w:val="00CD23C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D23C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5bac8f02593307cdc11d64a525e247ea">
  <xsd:schema xmlns:xsd="http://www.w3.org/2001/XMLSchema" xmlns:xs="http://www.w3.org/2001/XMLSchema" xmlns:p="http://schemas.microsoft.com/office/2006/metadata/properties" xmlns:ns1="http://schemas.microsoft.com/sharepoint/v3" xmlns:ns2="69540217-dd4d-4552-b080-f316f8754f84" xmlns:ns3="41198b08-d09d-409c-a169-ca1eb44fa897" targetNamespace="http://schemas.microsoft.com/office/2006/metadata/properties" ma:root="true" ma:fieldsID="dba4f38f1f386ec24eff4161cf96494d" ns1:_="" ns2:_="" ns3:_="">
    <xsd:import namespace="http://schemas.microsoft.com/sharepoint/v3"/>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typedepreuv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typedepreuve" ma:index="26" nillable="true" ma:displayName="type de preuve" ma:format="Dropdown" ma:internalName="typedepreuve">
      <xsd:simpleType>
        <xsd:restriction base="dms:Note">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02e0ff7-5f2c-4b0e-abc1-410cc76fa0a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_ip_UnifiedCompliancePolicyUIAction xmlns="http://schemas.microsoft.com/sharepoint/v3" xsi:nil="true"/>
    <_ip_UnifiedCompliancePolicyProperties xmlns="http://schemas.microsoft.com/sharepoint/v3" xsi:nil="true"/>
    <typedepreuve xmlns="69540217-dd4d-4552-b080-f316f8754f8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51619-692F-4F7A-A792-65A234993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www.w3.org/XML/1998/namespace"/>
    <ds:schemaRef ds:uri="http://schemas.openxmlformats.org/package/2006/metadata/core-properties"/>
    <ds:schemaRef ds:uri="http://purl.org/dc/terms/"/>
    <ds:schemaRef ds:uri="http://purl.org/dc/dcmitype/"/>
    <ds:schemaRef ds:uri="http://schemas.microsoft.com/sharepoint/v3"/>
    <ds:schemaRef ds:uri="http://purl.org/dc/elements/1.1/"/>
    <ds:schemaRef ds:uri="69540217-dd4d-4552-b080-f316f8754f84"/>
    <ds:schemaRef ds:uri="http://schemas.microsoft.com/office/2006/metadata/properties"/>
    <ds:schemaRef ds:uri="http://schemas.microsoft.com/office/2006/documentManagement/types"/>
    <ds:schemaRef ds:uri="http://schemas.microsoft.com/office/infopath/2007/PartnerControls"/>
    <ds:schemaRef ds:uri="41198b08-d09d-409c-a169-ca1eb44fa897"/>
  </ds:schemaRefs>
</ds:datastoreItem>
</file>

<file path=customXml/itemProps4.xml><?xml version="1.0" encoding="utf-8"?>
<ds:datastoreItem xmlns:ds="http://schemas.openxmlformats.org/officeDocument/2006/customXml" ds:itemID="{1B48B73C-AD29-43BB-BD0F-551DFD80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64</TotalTime>
  <Pages>7</Pages>
  <Words>2180</Words>
  <Characters>12430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dcterms:created xsi:type="dcterms:W3CDTF">2026-07-03T07:13:00Z</dcterms:created>
  <dcterms:modified xsi:type="dcterms:W3CDTF">2026-07-10T10:10:00Z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