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44C21" w14:textId="69A12598" w:rsidR="00FA089C" w:rsidRDefault="001F2417" w:rsidP="001F2417">
      <w:pPr>
        <w:pStyle w:val="Pagedecouverture"/>
        <w:rPr>
          <w:noProof/>
        </w:rPr>
      </w:pPr>
      <w:r>
        <w:rPr>
          <w:noProof/>
        </w:rPr>
        <w:pict w14:anchorId="63096C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F8C93C-69C9-488E-808B-C4C29A63D6E7" style="width:455.25pt;height:409.5pt">
            <v:imagedata r:id="rId8" o:title=""/>
          </v:shape>
        </w:pict>
      </w:r>
    </w:p>
    <w:p w14:paraId="40F96BA6" w14:textId="77777777" w:rsidR="00FA089C" w:rsidRDefault="00FA089C" w:rsidP="00FA089C">
      <w:pPr>
        <w:rPr>
          <w:noProof/>
        </w:rPr>
        <w:sectPr w:rsidR="00FA089C" w:rsidSect="001F2417">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BA39B18" w14:textId="77777777" w:rsidR="00FA089C" w:rsidRDefault="00FA089C" w:rsidP="00FA089C">
      <w:pPr>
        <w:pStyle w:val="Annexetitre"/>
        <w:rPr>
          <w:noProof/>
        </w:rPr>
      </w:pPr>
      <w:bookmarkStart w:id="0" w:name="_GoBack"/>
      <w:bookmarkEnd w:id="0"/>
      <w:r w:rsidRPr="00FA089C">
        <w:rPr>
          <w:noProof/>
        </w:rPr>
        <w:lastRenderedPageBreak/>
        <w:t xml:space="preserve">ANNEX </w:t>
      </w:r>
    </w:p>
    <w:p w14:paraId="0E81AEC1" w14:textId="77777777" w:rsidR="00BB37E9" w:rsidRDefault="00FB471D" w:rsidP="00BB37E9">
      <w:pPr>
        <w:pStyle w:val="Body"/>
        <w:spacing w:before="360" w:after="0"/>
        <w:jc w:val="center"/>
        <w:rPr>
          <w:b/>
          <w:bCs/>
          <w:noProof/>
        </w:rPr>
      </w:pPr>
      <w:r>
        <w:rPr>
          <w:b/>
          <w:bCs/>
          <w:noProof/>
        </w:rPr>
        <w:t xml:space="preserve">DRAFT </w:t>
      </w:r>
      <w:r w:rsidR="00BB37E9">
        <w:rPr>
          <w:b/>
          <w:bCs/>
          <w:noProof/>
        </w:rPr>
        <w:t>DECISION OF THE EEA JOINT COMMITTEE</w:t>
      </w:r>
    </w:p>
    <w:p w14:paraId="2019DD16" w14:textId="77777777" w:rsidR="0016530C" w:rsidRDefault="0016530C" w:rsidP="0016530C">
      <w:pPr>
        <w:spacing w:after="0"/>
        <w:jc w:val="center"/>
        <w:rPr>
          <w:b/>
          <w:noProof/>
          <w:color w:val="0000FF"/>
          <w:szCs w:val="24"/>
        </w:rPr>
      </w:pPr>
      <w:r>
        <w:rPr>
          <w:b/>
          <w:noProof/>
          <w:szCs w:val="24"/>
        </w:rPr>
        <w:t xml:space="preserve">No </w:t>
      </w:r>
      <w:r>
        <w:rPr>
          <w:b/>
          <w:noProof/>
          <w:color w:val="0000FF"/>
          <w:szCs w:val="24"/>
        </w:rPr>
        <w:t>[…]</w:t>
      </w:r>
    </w:p>
    <w:p w14:paraId="1B434699" w14:textId="77777777" w:rsidR="0016530C" w:rsidRDefault="0016530C" w:rsidP="0016530C">
      <w:pPr>
        <w:spacing w:before="360" w:after="0"/>
        <w:jc w:val="center"/>
        <w:rPr>
          <w:b/>
          <w:noProof/>
          <w:color w:val="0000FF"/>
          <w:szCs w:val="24"/>
        </w:rPr>
      </w:pPr>
      <w:r w:rsidRPr="00340F38">
        <w:rPr>
          <w:b/>
          <w:noProof/>
          <w:color w:val="000000" w:themeColor="text1"/>
          <w:szCs w:val="24"/>
        </w:rPr>
        <w:t xml:space="preserve">of </w:t>
      </w:r>
      <w:r>
        <w:rPr>
          <w:b/>
          <w:noProof/>
          <w:color w:val="0000FF"/>
          <w:szCs w:val="24"/>
        </w:rPr>
        <w:t>[…]</w:t>
      </w:r>
    </w:p>
    <w:p w14:paraId="7EF8187F" w14:textId="77777777" w:rsidR="0016530C" w:rsidRDefault="0016530C" w:rsidP="0016530C">
      <w:pPr>
        <w:spacing w:before="360" w:after="360"/>
        <w:jc w:val="center"/>
        <w:rPr>
          <w:rFonts w:ascii="Times New Roman Bold" w:hAnsi="Times New Roman Bold"/>
          <w:b/>
          <w:noProof/>
          <w:color w:val="000000" w:themeColor="text1"/>
          <w:szCs w:val="24"/>
        </w:rPr>
      </w:pPr>
      <w:r>
        <w:rPr>
          <w:rFonts w:ascii="Times New Roman Bold" w:hAnsi="Times New Roman Bold"/>
          <w:b/>
          <w:noProof/>
          <w:color w:val="000000" w:themeColor="text1"/>
          <w:szCs w:val="24"/>
        </w:rPr>
        <w:t>amending</w:t>
      </w:r>
      <w:r w:rsidRPr="00E712B3">
        <w:rPr>
          <w:rFonts w:ascii="Times New Roman Bold" w:hAnsi="Times New Roman Bold"/>
          <w:b/>
          <w:noProof/>
          <w:color w:val="000000" w:themeColor="text1"/>
          <w:szCs w:val="24"/>
        </w:rPr>
        <w:t xml:space="preserve"> Annex IV (Energy) </w:t>
      </w:r>
      <w:r>
        <w:rPr>
          <w:rFonts w:ascii="Times New Roman Bold" w:hAnsi="Times New Roman Bold"/>
          <w:b/>
          <w:noProof/>
          <w:color w:val="000000" w:themeColor="text1"/>
          <w:szCs w:val="24"/>
        </w:rPr>
        <w:t>to the EEA Agreement</w:t>
      </w:r>
    </w:p>
    <w:p w14:paraId="0ED0B3D4" w14:textId="77777777" w:rsidR="0016530C" w:rsidRPr="00340F38" w:rsidRDefault="0016530C" w:rsidP="0016530C">
      <w:pPr>
        <w:spacing w:before="600"/>
        <w:rPr>
          <w:noProof/>
          <w:color w:val="000000" w:themeColor="text1"/>
          <w:szCs w:val="24"/>
        </w:rPr>
      </w:pPr>
      <w:r w:rsidRPr="00340F38">
        <w:rPr>
          <w:noProof/>
          <w:color w:val="000000" w:themeColor="text1"/>
          <w:szCs w:val="24"/>
        </w:rPr>
        <w:t>THE EEA JOINT COMMITTEE,</w:t>
      </w:r>
    </w:p>
    <w:p w14:paraId="778F90DF" w14:textId="77777777" w:rsidR="0016530C" w:rsidRDefault="0016530C" w:rsidP="0016530C">
      <w:pPr>
        <w:rPr>
          <w:noProof/>
          <w:color w:val="000000" w:themeColor="text1"/>
          <w:szCs w:val="24"/>
        </w:rPr>
      </w:pPr>
      <w:r>
        <w:rPr>
          <w:noProof/>
          <w:color w:val="000000" w:themeColor="text1"/>
          <w:szCs w:val="24"/>
        </w:rPr>
        <w:t>Having regard to the Agreement on the European Economic Area (“the EEA Agreement”), and in particular Article 98 thereof,</w:t>
      </w:r>
    </w:p>
    <w:p w14:paraId="59B5B871" w14:textId="77777777" w:rsidR="0016530C" w:rsidRDefault="0016530C" w:rsidP="0016530C">
      <w:pPr>
        <w:rPr>
          <w:noProof/>
          <w:color w:val="000000" w:themeColor="text1"/>
          <w:szCs w:val="24"/>
        </w:rPr>
      </w:pPr>
      <w:r>
        <w:rPr>
          <w:noProof/>
          <w:color w:val="000000" w:themeColor="text1"/>
          <w:szCs w:val="24"/>
        </w:rPr>
        <w:t>Whereas:</w:t>
      </w:r>
    </w:p>
    <w:p w14:paraId="2B71A397" w14:textId="77777777" w:rsidR="0016530C" w:rsidRPr="008C512D" w:rsidRDefault="0016530C" w:rsidP="00AD4B7F">
      <w:pPr>
        <w:pStyle w:val="Point0number"/>
        <w:numPr>
          <w:ilvl w:val="0"/>
          <w:numId w:val="28"/>
        </w:numPr>
        <w:rPr>
          <w:noProof/>
        </w:rPr>
      </w:pPr>
      <w:bookmarkStart w:id="1" w:name="_Hlk232610161"/>
      <w:r w:rsidRPr="008C512D">
        <w:rPr>
          <w:noProof/>
        </w:rPr>
        <w:t>Commission Regulation (EU) No 312/2014 of 26 March 2014 establishing a Network Code on Gas Balancing of Transmission Networks</w:t>
      </w:r>
      <w:bookmarkEnd w:id="1"/>
      <w:r w:rsidRPr="00673CDD">
        <w:rPr>
          <w:rStyle w:val="FootnoteReference"/>
          <w:noProof/>
          <w:szCs w:val="24"/>
        </w:rPr>
        <w:footnoteReference w:id="1"/>
      </w:r>
      <w:r w:rsidRPr="00294AB7">
        <w:rPr>
          <w:noProof/>
        </w:rPr>
        <w:t xml:space="preserve"> </w:t>
      </w:r>
      <w:r w:rsidRPr="008C512D">
        <w:rPr>
          <w:noProof/>
        </w:rPr>
        <w:t>is to be incorporated into the EEA Agreement.</w:t>
      </w:r>
    </w:p>
    <w:p w14:paraId="419D97D8" w14:textId="77777777" w:rsidR="0016530C" w:rsidRPr="008C512D" w:rsidRDefault="0016530C" w:rsidP="008C512D">
      <w:pPr>
        <w:pStyle w:val="Point0number"/>
        <w:rPr>
          <w:noProof/>
        </w:rPr>
      </w:pPr>
      <w:r w:rsidRPr="008C512D">
        <w:rPr>
          <w:noProof/>
        </w:rPr>
        <w:t>According to Decision of the EEA Joint Committee No 93/2017 of 5 May 2017</w:t>
      </w:r>
      <w:r w:rsidRPr="00673CDD">
        <w:rPr>
          <w:rStyle w:val="FootnoteReference"/>
          <w:noProof/>
          <w:szCs w:val="24"/>
        </w:rPr>
        <w:footnoteReference w:id="2"/>
      </w:r>
      <w:r w:rsidRPr="008C512D">
        <w:rPr>
          <w:noProof/>
        </w:rPr>
        <w:t>, Iceland has a derogation from Regulation (EC) No 715/2009 of the European Parliament and of the Council, which is the legal basis for Regulation (EU) 312/2014. Therefore, Regulation (EU) 312/2014 should not apply to Iceland.</w:t>
      </w:r>
    </w:p>
    <w:p w14:paraId="55D717F4" w14:textId="77777777" w:rsidR="0016530C" w:rsidRPr="008C512D" w:rsidRDefault="0016530C" w:rsidP="008C512D">
      <w:pPr>
        <w:pStyle w:val="Point0number"/>
        <w:rPr>
          <w:noProof/>
        </w:rPr>
      </w:pPr>
      <w:r w:rsidRPr="008C512D">
        <w:rPr>
          <w:noProof/>
        </w:rPr>
        <w:t>Article 2(2) of Regulation (EU) No 312/2014 foresees that the Regulation shall not apply to balancing zones in Member States that have a derogation on the basis of Article 49 of Directive 2009/73/EC. In accordance with Directive 2009/73/EC of the European Parliament and of the Council, as incorporated into the EEA Agreement by Decision of the EEA Joint Committee No 93/2017 of 5 May 2017</w:t>
      </w:r>
      <w:r w:rsidRPr="00673CDD">
        <w:rPr>
          <w:rStyle w:val="FootnoteReference"/>
          <w:noProof/>
          <w:szCs w:val="24"/>
        </w:rPr>
        <w:footnoteReference w:id="3"/>
      </w:r>
      <w:r w:rsidRPr="008C512D">
        <w:rPr>
          <w:noProof/>
        </w:rPr>
        <w:t>, such a derogation applies to Liechtenstein. Therefore, Regulation (EU) 312/2014 should not apply to Liechtenstein.</w:t>
      </w:r>
    </w:p>
    <w:p w14:paraId="37BEC75B" w14:textId="77777777" w:rsidR="0016530C" w:rsidRPr="008C512D" w:rsidRDefault="0016530C" w:rsidP="008C512D">
      <w:pPr>
        <w:pStyle w:val="Point0number"/>
        <w:rPr>
          <w:noProof/>
        </w:rPr>
      </w:pPr>
      <w:bookmarkStart w:id="4" w:name="_Hlk200974650"/>
      <w:r w:rsidRPr="008C512D">
        <w:rPr>
          <w:noProof/>
        </w:rPr>
        <w:t>There is no gas transmission network in Norway subject to the provisions of Regulation (EC) No 715/2009</w:t>
      </w:r>
      <w:r w:rsidRPr="00180E1D">
        <w:rPr>
          <w:noProof/>
        </w:rPr>
        <w:t xml:space="preserve"> </w:t>
      </w:r>
      <w:r w:rsidRPr="00FF63F3">
        <w:rPr>
          <w:noProof/>
        </w:rPr>
        <w:t>of the European Parliament and of the Council of 13 July 2009 on conditions for access to the natural gas transmission networks and repealing Regulation (EC) No 1775/200</w:t>
      </w:r>
      <w:r>
        <w:rPr>
          <w:noProof/>
        </w:rPr>
        <w:t>5</w:t>
      </w:r>
      <w:r w:rsidRPr="00673CDD">
        <w:rPr>
          <w:rStyle w:val="FootnoteReference"/>
          <w:noProof/>
          <w:szCs w:val="24"/>
        </w:rPr>
        <w:footnoteReference w:id="4"/>
      </w:r>
      <w:r w:rsidRPr="008C512D">
        <w:rPr>
          <w:noProof/>
        </w:rPr>
        <w:t>. Therefore, Regulation (EU) No 312/2014 should be incorporated into the EEA Agreement and transposed in national law, but application should be suspended until an operational gas transmission network is in place in Norway. When an operational gas transmission network is in place, Norway should notify the EFTA Surveillance Authority accordingly.</w:t>
      </w:r>
    </w:p>
    <w:p w14:paraId="2CF2AE20" w14:textId="77777777" w:rsidR="0016530C" w:rsidRPr="008C512D" w:rsidRDefault="0016530C" w:rsidP="008C512D">
      <w:pPr>
        <w:pStyle w:val="Point0number"/>
        <w:rPr>
          <w:noProof/>
        </w:rPr>
      </w:pPr>
      <w:r w:rsidRPr="00FF63F3">
        <w:rPr>
          <w:noProof/>
        </w:rPr>
        <w:t xml:space="preserve">As Regulation (EU) </w:t>
      </w:r>
      <w:r>
        <w:rPr>
          <w:noProof/>
        </w:rPr>
        <w:t>No 312/2014</w:t>
      </w:r>
      <w:r w:rsidRPr="00FF63F3">
        <w:rPr>
          <w:noProof/>
        </w:rPr>
        <w:t xml:space="preserve"> has been adopted on the basis of Regulation (EC) No 71</w:t>
      </w:r>
      <w:r>
        <w:rPr>
          <w:noProof/>
        </w:rPr>
        <w:t>5</w:t>
      </w:r>
      <w:r w:rsidRPr="00FF63F3">
        <w:rPr>
          <w:noProof/>
        </w:rPr>
        <w:t>/</w:t>
      </w:r>
      <w:r>
        <w:rPr>
          <w:noProof/>
        </w:rPr>
        <w:t>2009</w:t>
      </w:r>
      <w:r w:rsidRPr="00FF63F3">
        <w:rPr>
          <w:noProof/>
        </w:rPr>
        <w:t>, the adaptation texts elaborated and adopted under Decision of the EEA Joint Committee No 93/2017 of 5 May 2017</w:t>
      </w:r>
      <w:r w:rsidRPr="00673CDD">
        <w:rPr>
          <w:rStyle w:val="FootnoteReference"/>
          <w:noProof/>
          <w:szCs w:val="24"/>
        </w:rPr>
        <w:footnoteReference w:id="5"/>
      </w:r>
      <w:r>
        <w:rPr>
          <w:noProof/>
        </w:rPr>
        <w:t>,</w:t>
      </w:r>
      <w:r w:rsidRPr="00FF63F3">
        <w:rPr>
          <w:noProof/>
        </w:rPr>
        <w:t xml:space="preserve"> </w:t>
      </w:r>
      <w:r>
        <w:rPr>
          <w:noProof/>
        </w:rPr>
        <w:t>incorporating</w:t>
      </w:r>
      <w:r w:rsidRPr="00FF63F3">
        <w:rPr>
          <w:noProof/>
        </w:rPr>
        <w:t xml:space="preserve"> Regulation (E</w:t>
      </w:r>
      <w:r>
        <w:rPr>
          <w:noProof/>
        </w:rPr>
        <w:t>U</w:t>
      </w:r>
      <w:r w:rsidRPr="00FF63F3">
        <w:rPr>
          <w:noProof/>
        </w:rPr>
        <w:t>) No 71</w:t>
      </w:r>
      <w:r>
        <w:rPr>
          <w:noProof/>
        </w:rPr>
        <w:t>5</w:t>
      </w:r>
      <w:r w:rsidRPr="00FF63F3">
        <w:rPr>
          <w:noProof/>
        </w:rPr>
        <w:t>/2009</w:t>
      </w:r>
      <w:r>
        <w:rPr>
          <w:noProof/>
        </w:rPr>
        <w:t xml:space="preserve"> into the EEA Agreement, are relevant for the application of Regulation (EU) No 312/2014</w:t>
      </w:r>
      <w:r w:rsidRPr="00220E9C">
        <w:rPr>
          <w:noProof/>
        </w:rPr>
        <w:t>.</w:t>
      </w:r>
      <w:bookmarkEnd w:id="4"/>
    </w:p>
    <w:p w14:paraId="750EC0B6" w14:textId="77777777" w:rsidR="0016530C" w:rsidRPr="00663170" w:rsidRDefault="0016530C" w:rsidP="008C512D">
      <w:pPr>
        <w:pStyle w:val="Point0number"/>
        <w:rPr>
          <w:noProof/>
          <w:color w:val="000000" w:themeColor="text1"/>
        </w:rPr>
      </w:pPr>
      <w:r>
        <w:rPr>
          <w:noProof/>
        </w:rPr>
        <w:t>Annex</w:t>
      </w:r>
      <w:r w:rsidRPr="00E712B3">
        <w:rPr>
          <w:noProof/>
        </w:rPr>
        <w:t xml:space="preserve"> IV to the EEA Agreement should therefore be amended accordingly</w:t>
      </w:r>
      <w:r>
        <w:rPr>
          <w:noProof/>
        </w:rPr>
        <w:t>,</w:t>
      </w:r>
    </w:p>
    <w:p w14:paraId="52040412" w14:textId="77777777" w:rsidR="0016530C" w:rsidRDefault="0016530C" w:rsidP="0016530C">
      <w:pPr>
        <w:keepNext/>
        <w:tabs>
          <w:tab w:val="left" w:pos="709"/>
        </w:tabs>
        <w:rPr>
          <w:noProof/>
          <w:color w:val="000000" w:themeColor="text1"/>
          <w:szCs w:val="24"/>
        </w:rPr>
      </w:pPr>
      <w:r>
        <w:rPr>
          <w:noProof/>
          <w:color w:val="000000" w:themeColor="text1"/>
          <w:szCs w:val="24"/>
        </w:rPr>
        <w:t>HAS ADOPTED THIS DECISION:</w:t>
      </w:r>
    </w:p>
    <w:p w14:paraId="7F1D0D69" w14:textId="77777777" w:rsidR="0016530C" w:rsidRDefault="0016530C" w:rsidP="0016530C">
      <w:pPr>
        <w:pStyle w:val="Articleheading"/>
        <w:rPr>
          <w:noProof/>
        </w:rPr>
      </w:pPr>
      <w:r>
        <w:rPr>
          <w:noProof/>
        </w:rPr>
        <w:t>Article 1</w:t>
      </w:r>
    </w:p>
    <w:p w14:paraId="18988469" w14:textId="77777777" w:rsidR="0016530C" w:rsidRDefault="0016530C" w:rsidP="0016530C">
      <w:pPr>
        <w:pStyle w:val="Articletext"/>
        <w:rPr>
          <w:noProof/>
        </w:rPr>
      </w:pPr>
      <w:r>
        <w:rPr>
          <w:noProof/>
        </w:rPr>
        <w:t xml:space="preserve">The following point is inserted after </w:t>
      </w:r>
      <w:r w:rsidRPr="00BD2816">
        <w:rPr>
          <w:noProof/>
        </w:rPr>
        <w:t>point 51</w:t>
      </w:r>
      <w:r>
        <w:rPr>
          <w:noProof/>
        </w:rPr>
        <w:t xml:space="preserve"> (Commission Implementing Regulation (EU) No 1348/2014) of Annex IV to the EEA Agreement:</w:t>
      </w:r>
    </w:p>
    <w:p w14:paraId="2E1C6F03" w14:textId="77777777" w:rsidR="0016530C" w:rsidRPr="008C512D" w:rsidRDefault="0016530C" w:rsidP="0016530C">
      <w:pPr>
        <w:pStyle w:val="Point0"/>
        <w:rPr>
          <w:noProof/>
        </w:rPr>
      </w:pPr>
      <w:r>
        <w:rPr>
          <w:noProof/>
        </w:rPr>
        <w:t>’52.</w:t>
      </w:r>
      <w:r>
        <w:rPr>
          <w:noProof/>
        </w:rPr>
        <w:tab/>
      </w:r>
      <w:r>
        <w:rPr>
          <w:b/>
          <w:noProof/>
        </w:rPr>
        <w:t>32014 R 0312</w:t>
      </w:r>
      <w:r>
        <w:rPr>
          <w:noProof/>
        </w:rPr>
        <w:t xml:space="preserve">: </w:t>
      </w:r>
      <w:r w:rsidRPr="008C512D">
        <w:rPr>
          <w:noProof/>
        </w:rPr>
        <w:t>Commission Regulation (EU) No 312/2014 of 26 March 2014 establishing a Network Code on Gas Balancing of Transmission Networks (OJ L 91, 27.3.2014, p. 15).</w:t>
      </w:r>
    </w:p>
    <w:p w14:paraId="13DB88C7" w14:textId="77777777" w:rsidR="0016530C" w:rsidRPr="008C512D" w:rsidRDefault="0016530C" w:rsidP="0016530C">
      <w:pPr>
        <w:pStyle w:val="Point0"/>
        <w:ind w:firstLine="0"/>
        <w:rPr>
          <w:noProof/>
        </w:rPr>
      </w:pPr>
      <w:r w:rsidRPr="008C512D">
        <w:rPr>
          <w:noProof/>
        </w:rPr>
        <w:t xml:space="preserve">The provisions of the Regulation shall, for the purposes of this Agreement, be read with the following adaptation: </w:t>
      </w:r>
    </w:p>
    <w:p w14:paraId="681B0718" w14:textId="77777777" w:rsidR="0016530C" w:rsidRPr="008C512D" w:rsidRDefault="0016530C" w:rsidP="0016530C">
      <w:pPr>
        <w:pStyle w:val="Point0"/>
        <w:ind w:firstLine="0"/>
        <w:rPr>
          <w:noProof/>
        </w:rPr>
      </w:pPr>
      <w:r>
        <w:rPr>
          <w:noProof/>
          <w:lang w:val="en"/>
        </w:rPr>
        <w:t>Norway may suspend the implementation of the Regulation until a gas transmission network starts operating on its territory. Norway shall notify the EFTA Surveillance Authority when a gas network is in place.</w:t>
      </w:r>
    </w:p>
    <w:p w14:paraId="6FEC0486" w14:textId="77777777" w:rsidR="0016530C" w:rsidRPr="00BD2816" w:rsidRDefault="0016530C" w:rsidP="0016530C">
      <w:pPr>
        <w:pStyle w:val="Point0"/>
        <w:ind w:firstLine="0"/>
        <w:rPr>
          <w:noProof/>
        </w:rPr>
      </w:pPr>
      <w:bookmarkStart w:id="5" w:name="_Hlk24623120"/>
      <w:r w:rsidRPr="008C512D">
        <w:rPr>
          <w:noProof/>
        </w:rPr>
        <w:t>The Regulation shall not apply to Iceland and Liechtenstein.’</w:t>
      </w:r>
    </w:p>
    <w:bookmarkEnd w:id="5"/>
    <w:p w14:paraId="4C767C98" w14:textId="77777777" w:rsidR="0016530C" w:rsidRPr="0016530C" w:rsidRDefault="0016530C" w:rsidP="0016530C">
      <w:pPr>
        <w:pStyle w:val="Articleheading"/>
        <w:rPr>
          <w:noProof/>
          <w:color w:val="auto"/>
        </w:rPr>
      </w:pPr>
      <w:r w:rsidRPr="0016530C">
        <w:rPr>
          <w:noProof/>
          <w:color w:val="auto"/>
        </w:rPr>
        <w:t>Article 2</w:t>
      </w:r>
    </w:p>
    <w:p w14:paraId="7896AD0E" w14:textId="77777777" w:rsidR="0016530C" w:rsidRPr="0016530C" w:rsidRDefault="0016530C" w:rsidP="0016530C">
      <w:pPr>
        <w:pStyle w:val="Articletext"/>
        <w:rPr>
          <w:noProof/>
          <w:color w:val="auto"/>
        </w:rPr>
      </w:pPr>
      <w:r w:rsidRPr="0016530C">
        <w:rPr>
          <w:noProof/>
          <w:color w:val="auto"/>
        </w:rPr>
        <w:t xml:space="preserve">The text of </w:t>
      </w:r>
      <w:r w:rsidRPr="008C512D">
        <w:rPr>
          <w:noProof/>
        </w:rPr>
        <w:t xml:space="preserve">Commission Regulation (EU) No 312/2014 </w:t>
      </w:r>
      <w:r w:rsidRPr="0016530C">
        <w:rPr>
          <w:noProof/>
          <w:color w:val="auto"/>
        </w:rPr>
        <w:t xml:space="preserve">in the Icelandic and Norwegian languages, to be published in the EEA Supplement to the </w:t>
      </w:r>
      <w:r w:rsidRPr="0016530C">
        <w:rPr>
          <w:i/>
          <w:iCs/>
          <w:noProof/>
          <w:color w:val="auto"/>
        </w:rPr>
        <w:t>Official Journal of the European Union</w:t>
      </w:r>
      <w:r w:rsidRPr="0016530C">
        <w:rPr>
          <w:noProof/>
          <w:color w:val="auto"/>
        </w:rPr>
        <w:t>, shall be authentic.</w:t>
      </w:r>
    </w:p>
    <w:p w14:paraId="4779EA1F" w14:textId="77777777" w:rsidR="0016530C" w:rsidRDefault="0016530C" w:rsidP="0016530C">
      <w:pPr>
        <w:pStyle w:val="Articleheading"/>
        <w:rPr>
          <w:noProof/>
        </w:rPr>
      </w:pPr>
      <w:r>
        <w:rPr>
          <w:noProof/>
        </w:rPr>
        <w:t>Article 3</w:t>
      </w:r>
    </w:p>
    <w:p w14:paraId="2B1780CD" w14:textId="77777777" w:rsidR="0016530C" w:rsidRDefault="0016530C" w:rsidP="0016530C">
      <w:pPr>
        <w:pStyle w:val="Articletext"/>
        <w:rPr>
          <w:noProof/>
        </w:rPr>
      </w:pPr>
      <w:r w:rsidRPr="00407FB3">
        <w:rPr>
          <w:rFonts w:eastAsia="Calibri"/>
          <w:noProof/>
          <w:color w:val="000000"/>
        </w:rPr>
        <w:t xml:space="preserve">This Decision shall enter into force on </w:t>
      </w:r>
      <w:r w:rsidRPr="00407FB3">
        <w:rPr>
          <w:rStyle w:val="Marker"/>
          <w:rFonts w:eastAsia="Calibri"/>
          <w:noProof/>
        </w:rPr>
        <w:t>[…]</w:t>
      </w:r>
      <w:r w:rsidRPr="00407FB3">
        <w:rPr>
          <w:rFonts w:eastAsia="Calibri"/>
          <w:noProof/>
          <w:color w:val="000000"/>
        </w:rPr>
        <w:t xml:space="preserve">, provided that all the notifications under Article 103(1) of the </w:t>
      </w:r>
      <w:r>
        <w:rPr>
          <w:rFonts w:eastAsia="Calibri"/>
          <w:noProof/>
          <w:color w:val="000000"/>
        </w:rPr>
        <w:t xml:space="preserve">EEA </w:t>
      </w:r>
      <w:r w:rsidRPr="00407FB3">
        <w:rPr>
          <w:rFonts w:eastAsia="Calibri"/>
          <w:noProof/>
          <w:color w:val="000000"/>
        </w:rPr>
        <w:t>Agreement have been made</w:t>
      </w:r>
      <w:r w:rsidRPr="008B6975">
        <w:rPr>
          <w:rStyle w:val="FootnoteReference"/>
          <w:rFonts w:eastAsia="Calibri"/>
          <w:b/>
          <w:noProof/>
          <w:color w:val="000000"/>
        </w:rPr>
        <w:footnoteReference w:customMarkFollows="1" w:id="6"/>
        <w:sym w:font="Symbol" w:char="F02A"/>
      </w:r>
      <w:r>
        <w:rPr>
          <w:rFonts w:eastAsia="Calibri"/>
          <w:noProof/>
          <w:color w:val="000000"/>
        </w:rPr>
        <w:t>.</w:t>
      </w:r>
    </w:p>
    <w:p w14:paraId="3FB514A3" w14:textId="77777777" w:rsidR="0016530C" w:rsidRDefault="0016530C" w:rsidP="0016530C">
      <w:pPr>
        <w:pStyle w:val="Articleheading"/>
        <w:rPr>
          <w:noProof/>
        </w:rPr>
      </w:pPr>
      <w:r>
        <w:rPr>
          <w:noProof/>
        </w:rPr>
        <w:t>Article 4</w:t>
      </w:r>
    </w:p>
    <w:p w14:paraId="20E574BA" w14:textId="77777777" w:rsidR="0016530C" w:rsidRDefault="0016530C" w:rsidP="0016530C">
      <w:pPr>
        <w:pStyle w:val="Articletext"/>
        <w:rPr>
          <w:noProof/>
        </w:rPr>
      </w:pPr>
      <w:r w:rsidRPr="00407FB3">
        <w:rPr>
          <w:noProof/>
        </w:rPr>
        <w:t xml:space="preserve">This Decision shall be published in the EEA Section of, and in the EEA Supplement to, the </w:t>
      </w:r>
      <w:r w:rsidRPr="00407FB3">
        <w:rPr>
          <w:i/>
          <w:noProof/>
        </w:rPr>
        <w:t>Official Journal of the European Union</w:t>
      </w:r>
      <w:r w:rsidRPr="00407FB3">
        <w:rPr>
          <w:noProof/>
        </w:rPr>
        <w:t>.</w:t>
      </w:r>
    </w:p>
    <w:p w14:paraId="1DBBD04D" w14:textId="77777777" w:rsidR="0016530C" w:rsidRPr="00CA5E28" w:rsidRDefault="0016530C" w:rsidP="0016530C">
      <w:pPr>
        <w:rPr>
          <w:noProof/>
          <w:szCs w:val="24"/>
        </w:rPr>
      </w:pPr>
      <w:r w:rsidRPr="00CA5E28">
        <w:rPr>
          <w:noProof/>
          <w:szCs w:val="24"/>
        </w:rPr>
        <w:t xml:space="preserve">Done at Brussels, </w:t>
      </w:r>
      <w:r w:rsidRPr="00CA5E28">
        <w:rPr>
          <w:rStyle w:val="Marker"/>
          <w:noProof/>
          <w:szCs w:val="24"/>
        </w:rPr>
        <w:t>[…]</w:t>
      </w:r>
      <w:r w:rsidRPr="00CA5E28">
        <w:rPr>
          <w:noProof/>
          <w:szCs w:val="24"/>
        </w:rPr>
        <w:t>.</w:t>
      </w:r>
    </w:p>
    <w:p w14:paraId="4932CD73" w14:textId="77777777" w:rsidR="0016530C" w:rsidRDefault="0016530C" w:rsidP="0016530C">
      <w:pPr>
        <w:tabs>
          <w:tab w:val="left" w:pos="4253"/>
        </w:tabs>
        <w:spacing w:after="0"/>
        <w:rPr>
          <w:i/>
          <w:noProof/>
          <w:szCs w:val="24"/>
        </w:rPr>
      </w:pPr>
      <w:r w:rsidRPr="007D2921">
        <w:rPr>
          <w:i/>
          <w:noProof/>
          <w:szCs w:val="24"/>
        </w:rPr>
        <w:tab/>
        <w:t>For the EEA Joint Committee</w:t>
      </w:r>
    </w:p>
    <w:p w14:paraId="3D008673" w14:textId="77777777" w:rsidR="0016530C" w:rsidRDefault="0016530C" w:rsidP="0016530C">
      <w:pPr>
        <w:tabs>
          <w:tab w:val="left" w:pos="4253"/>
        </w:tabs>
        <w:spacing w:after="0"/>
        <w:rPr>
          <w:i/>
          <w:noProof/>
          <w:szCs w:val="24"/>
        </w:rPr>
      </w:pPr>
      <w:r>
        <w:rPr>
          <w:i/>
          <w:noProof/>
          <w:szCs w:val="24"/>
        </w:rPr>
        <w:tab/>
        <w:t>The President</w:t>
      </w:r>
    </w:p>
    <w:p w14:paraId="5832C32A" w14:textId="77777777" w:rsidR="0016530C" w:rsidRPr="007D2921" w:rsidRDefault="0016530C" w:rsidP="0016530C">
      <w:pPr>
        <w:tabs>
          <w:tab w:val="left" w:pos="4253"/>
        </w:tabs>
        <w:spacing w:after="0"/>
        <w:rPr>
          <w:i/>
          <w:noProof/>
          <w:szCs w:val="24"/>
        </w:rPr>
      </w:pPr>
      <w:r w:rsidRPr="007D2921">
        <w:rPr>
          <w:i/>
          <w:noProof/>
          <w:szCs w:val="24"/>
        </w:rPr>
        <w:tab/>
      </w:r>
      <w:r w:rsidRPr="007D2921">
        <w:rPr>
          <w:rStyle w:val="Marker"/>
          <w:i/>
          <w:noProof/>
          <w:szCs w:val="24"/>
        </w:rPr>
        <w:t>[…]</w:t>
      </w:r>
    </w:p>
    <w:p w14:paraId="2E7616D9" w14:textId="77777777" w:rsidR="0016530C" w:rsidRDefault="0016530C" w:rsidP="0016530C">
      <w:pPr>
        <w:pStyle w:val="ListParagraph"/>
        <w:ind w:left="0"/>
        <w:rPr>
          <w:rStyle w:val="Marker"/>
          <w:noProof/>
        </w:rPr>
      </w:pPr>
    </w:p>
    <w:p w14:paraId="03574E97" w14:textId="77777777" w:rsidR="0016530C" w:rsidRDefault="0016530C" w:rsidP="0016530C">
      <w:pPr>
        <w:pStyle w:val="ListParagraph"/>
        <w:ind w:left="0"/>
        <w:rPr>
          <w:rStyle w:val="Marker"/>
          <w:noProof/>
        </w:rPr>
      </w:pPr>
    </w:p>
    <w:p w14:paraId="476E9C78" w14:textId="77777777" w:rsidR="0016530C" w:rsidRPr="00E36584" w:rsidRDefault="0016530C" w:rsidP="0016530C">
      <w:pPr>
        <w:pStyle w:val="ListParagraph"/>
        <w:tabs>
          <w:tab w:val="left" w:pos="4253"/>
        </w:tabs>
        <w:ind w:left="0"/>
        <w:rPr>
          <w:rFonts w:cs="Times New Roman"/>
          <w:i/>
          <w:noProof/>
          <w:sz w:val="24"/>
          <w:szCs w:val="24"/>
        </w:rPr>
      </w:pPr>
      <w:r w:rsidRPr="00E36584">
        <w:rPr>
          <w:rFonts w:cs="Times New Roman"/>
          <w:i/>
          <w:noProof/>
          <w:sz w:val="24"/>
          <w:szCs w:val="24"/>
        </w:rPr>
        <w:tab/>
        <w:t>The Secretaries</w:t>
      </w:r>
    </w:p>
    <w:p w14:paraId="79758879" w14:textId="77777777" w:rsidR="0016530C" w:rsidRPr="00E36584" w:rsidRDefault="0016530C" w:rsidP="0016530C">
      <w:pPr>
        <w:pStyle w:val="ListParagraph"/>
        <w:tabs>
          <w:tab w:val="left" w:pos="4253"/>
        </w:tabs>
        <w:ind w:left="0"/>
        <w:rPr>
          <w:rFonts w:cs="Times New Roman"/>
          <w:i/>
          <w:noProof/>
          <w:sz w:val="24"/>
          <w:szCs w:val="24"/>
        </w:rPr>
      </w:pPr>
      <w:r w:rsidRPr="00E36584">
        <w:rPr>
          <w:rFonts w:cs="Times New Roman"/>
          <w:i/>
          <w:noProof/>
          <w:sz w:val="24"/>
          <w:szCs w:val="24"/>
        </w:rPr>
        <w:tab/>
        <w:t>To the EEA Joint Committee</w:t>
      </w:r>
    </w:p>
    <w:p w14:paraId="2D0184D7" w14:textId="77777777" w:rsidR="0016530C" w:rsidRDefault="0016530C" w:rsidP="0016530C">
      <w:pPr>
        <w:pStyle w:val="ListParagraph"/>
        <w:tabs>
          <w:tab w:val="left" w:pos="4253"/>
        </w:tabs>
        <w:ind w:left="0"/>
        <w:rPr>
          <w:noProof/>
          <w:sz w:val="24"/>
          <w:szCs w:val="24"/>
        </w:rPr>
      </w:pPr>
      <w:r w:rsidRPr="00E36584">
        <w:rPr>
          <w:rFonts w:cs="Times New Roman"/>
          <w:i/>
          <w:noProof/>
          <w:sz w:val="24"/>
          <w:szCs w:val="24"/>
        </w:rPr>
        <w:tab/>
      </w:r>
      <w:r w:rsidRPr="00E36584">
        <w:rPr>
          <w:rStyle w:val="Marker"/>
          <w:rFonts w:cs="Times New Roman"/>
          <w:i/>
          <w:noProof/>
          <w:sz w:val="24"/>
          <w:szCs w:val="24"/>
        </w:rPr>
        <w:t>[…]</w:t>
      </w:r>
    </w:p>
    <w:p w14:paraId="2E5201C0" w14:textId="77777777" w:rsidR="0016530C" w:rsidRPr="00103A18" w:rsidRDefault="0016530C" w:rsidP="0016530C">
      <w:pPr>
        <w:rPr>
          <w:noProof/>
          <w:szCs w:val="24"/>
        </w:rPr>
      </w:pPr>
    </w:p>
    <w:p w14:paraId="1B19EDD5" w14:textId="77777777" w:rsidR="0016530C" w:rsidRDefault="0016530C" w:rsidP="00BB37E9">
      <w:pPr>
        <w:pStyle w:val="Body"/>
        <w:spacing w:before="360" w:after="0"/>
        <w:jc w:val="center"/>
        <w:rPr>
          <w:b/>
          <w:bCs/>
          <w:noProof/>
        </w:rPr>
      </w:pPr>
    </w:p>
    <w:sectPr w:rsidR="0016530C" w:rsidSect="001F2417">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F644C" w14:textId="77777777" w:rsidR="00FA089C" w:rsidRDefault="00FA089C" w:rsidP="00FA089C">
      <w:pPr>
        <w:spacing w:before="0" w:after="0"/>
      </w:pPr>
      <w:r>
        <w:separator/>
      </w:r>
    </w:p>
  </w:endnote>
  <w:endnote w:type="continuationSeparator" w:id="0">
    <w:p w14:paraId="25DDA9D7"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AEDDF" w14:textId="11224450" w:rsidR="001F2417" w:rsidRPr="001F2417" w:rsidRDefault="001F2417" w:rsidP="001F2417">
    <w:pPr>
      <w:pStyle w:val="Footer"/>
      <w:rPr>
        <w:rFonts w:ascii="Arial" w:hAnsi="Arial" w:cs="Arial"/>
        <w:b/>
        <w:sz w:val="48"/>
      </w:rPr>
    </w:pPr>
    <w:r w:rsidRPr="001F2417">
      <w:rPr>
        <w:rFonts w:ascii="Arial" w:hAnsi="Arial" w:cs="Arial"/>
        <w:b/>
        <w:sz w:val="48"/>
      </w:rPr>
      <w:t>EN</w:t>
    </w:r>
    <w:r w:rsidRPr="001F2417">
      <w:rPr>
        <w:rFonts w:ascii="Arial" w:hAnsi="Arial" w:cs="Arial"/>
        <w:b/>
        <w:sz w:val="48"/>
      </w:rPr>
      <w:tab/>
    </w:r>
    <w:r w:rsidRPr="001F2417">
      <w:rPr>
        <w:rFonts w:ascii="Arial" w:hAnsi="Arial" w:cs="Arial"/>
        <w:b/>
        <w:sz w:val="48"/>
      </w:rPr>
      <w:tab/>
    </w:r>
    <w:r w:rsidRPr="001F2417">
      <w:tab/>
    </w:r>
    <w:r w:rsidRPr="001F24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25554" w14:textId="77268930" w:rsidR="001F2417" w:rsidRPr="001F2417" w:rsidRDefault="001F2417" w:rsidP="001F2417">
    <w:pPr>
      <w:pStyle w:val="Footer"/>
      <w:rPr>
        <w:rFonts w:ascii="Arial" w:hAnsi="Arial" w:cs="Arial"/>
        <w:b/>
        <w:sz w:val="48"/>
      </w:rPr>
    </w:pPr>
    <w:r w:rsidRPr="001F2417">
      <w:rPr>
        <w:rFonts w:ascii="Arial" w:hAnsi="Arial" w:cs="Arial"/>
        <w:b/>
        <w:sz w:val="48"/>
      </w:rPr>
      <w:t>EN</w:t>
    </w:r>
    <w:r w:rsidRPr="001F2417">
      <w:rPr>
        <w:rFonts w:ascii="Arial" w:hAnsi="Arial" w:cs="Arial"/>
        <w:b/>
        <w:sz w:val="48"/>
      </w:rPr>
      <w:tab/>
    </w:r>
    <w:r w:rsidRPr="001F2417">
      <w:rPr>
        <w:rFonts w:ascii="Arial" w:hAnsi="Arial" w:cs="Arial"/>
        <w:b/>
        <w:sz w:val="48"/>
      </w:rPr>
      <w:tab/>
    </w:r>
    <w:r w:rsidRPr="001F2417">
      <w:tab/>
    </w:r>
    <w:r w:rsidRPr="001F24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15570" w14:textId="77777777" w:rsidR="001F2417" w:rsidRPr="001F2417" w:rsidRDefault="001F2417" w:rsidP="001F24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1FC67" w14:textId="77777777" w:rsidR="001F2417" w:rsidRDefault="001F2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8CEDC" w14:textId="6FAA6CAF" w:rsidR="001F2417" w:rsidRPr="001F2417" w:rsidRDefault="001F2417" w:rsidP="001F2417">
    <w:pPr>
      <w:pStyle w:val="Footer"/>
      <w:rPr>
        <w:rFonts w:ascii="Arial" w:hAnsi="Arial" w:cs="Arial"/>
        <w:b/>
        <w:sz w:val="48"/>
      </w:rPr>
    </w:pPr>
    <w:r w:rsidRPr="001F2417">
      <w:rPr>
        <w:rFonts w:ascii="Arial" w:hAnsi="Arial" w:cs="Arial"/>
        <w:b/>
        <w:sz w:val="48"/>
      </w:rPr>
      <w:t>EN</w:t>
    </w:r>
    <w:r w:rsidRPr="001F241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F2417">
      <w:tab/>
    </w:r>
    <w:r w:rsidRPr="001F241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E116A" w14:textId="77777777" w:rsidR="001F2417" w:rsidRDefault="001F2417" w:rsidP="001F2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0F8C1" w14:textId="77777777" w:rsidR="00FA089C" w:rsidRDefault="00FA089C" w:rsidP="00FA089C">
      <w:pPr>
        <w:spacing w:before="0" w:after="0"/>
      </w:pPr>
      <w:r>
        <w:separator/>
      </w:r>
    </w:p>
  </w:footnote>
  <w:footnote w:type="continuationSeparator" w:id="0">
    <w:p w14:paraId="0CAF46AD" w14:textId="77777777" w:rsidR="00FA089C" w:rsidRDefault="00FA089C" w:rsidP="00FA089C">
      <w:pPr>
        <w:spacing w:before="0" w:after="0"/>
      </w:pPr>
      <w:r>
        <w:continuationSeparator/>
      </w:r>
    </w:p>
  </w:footnote>
  <w:footnote w:id="1">
    <w:p w14:paraId="60DE4F71" w14:textId="77777777" w:rsidR="0016530C" w:rsidRPr="008F3874" w:rsidRDefault="0016530C" w:rsidP="0016530C">
      <w:pPr>
        <w:pStyle w:val="FootnoteText"/>
        <w:rPr>
          <w:lang w:val="nl-NL"/>
        </w:rPr>
      </w:pPr>
      <w:r>
        <w:rPr>
          <w:rStyle w:val="FootnoteReference"/>
        </w:rPr>
        <w:footnoteRef/>
      </w:r>
      <w:r w:rsidRPr="008F3874">
        <w:rPr>
          <w:lang w:val="nl-NL"/>
        </w:rPr>
        <w:tab/>
      </w:r>
      <w:bookmarkStart w:id="2" w:name="_Hlk232610183"/>
      <w:r w:rsidRPr="008F3874">
        <w:rPr>
          <w:lang w:val="nl-NL"/>
        </w:rPr>
        <w:t>OJ L 91, 27.3.2014, p. 15.</w:t>
      </w:r>
      <w:bookmarkEnd w:id="2"/>
    </w:p>
  </w:footnote>
  <w:footnote w:id="2">
    <w:p w14:paraId="4B9A8722" w14:textId="77777777" w:rsidR="0016530C" w:rsidRPr="008F3874" w:rsidRDefault="0016530C" w:rsidP="0016530C">
      <w:pPr>
        <w:pStyle w:val="FootnoteText"/>
        <w:rPr>
          <w:lang w:val="nl-NL"/>
        </w:rPr>
      </w:pPr>
      <w:r>
        <w:rPr>
          <w:rStyle w:val="FootnoteReference"/>
        </w:rPr>
        <w:footnoteRef/>
      </w:r>
      <w:r w:rsidRPr="008F3874">
        <w:rPr>
          <w:lang w:val="nl-NL"/>
        </w:rPr>
        <w:tab/>
      </w:r>
      <w:r w:rsidRPr="00471C49">
        <w:rPr>
          <w:lang w:val="is-IS"/>
        </w:rPr>
        <w:t>OJ L 36, 7.2.2019, p. 44</w:t>
      </w:r>
      <w:r>
        <w:rPr>
          <w:lang w:val="is-IS"/>
        </w:rPr>
        <w:t>.</w:t>
      </w:r>
    </w:p>
  </w:footnote>
  <w:footnote w:id="3">
    <w:p w14:paraId="023EEF1C" w14:textId="77777777" w:rsidR="0016530C" w:rsidRPr="00471C49" w:rsidRDefault="0016530C" w:rsidP="0016530C">
      <w:pPr>
        <w:pStyle w:val="FootnoteText"/>
        <w:rPr>
          <w:lang w:val="is-IS"/>
        </w:rPr>
      </w:pPr>
      <w:r>
        <w:rPr>
          <w:rStyle w:val="FootnoteReference"/>
        </w:rPr>
        <w:footnoteRef/>
      </w:r>
      <w:r>
        <w:rPr>
          <w:lang w:val="is-IS"/>
        </w:rPr>
        <w:tab/>
      </w:r>
      <w:bookmarkStart w:id="3" w:name="_Hlk24620180"/>
      <w:r w:rsidRPr="00471C49">
        <w:rPr>
          <w:lang w:val="is-IS"/>
        </w:rPr>
        <w:t>OJ L 36, 7.2.2019, p. 44</w:t>
      </w:r>
      <w:r>
        <w:rPr>
          <w:lang w:val="is-IS"/>
        </w:rPr>
        <w:t>.</w:t>
      </w:r>
      <w:bookmarkEnd w:id="3"/>
    </w:p>
  </w:footnote>
  <w:footnote w:id="4">
    <w:p w14:paraId="4367AAC9" w14:textId="77777777" w:rsidR="0016530C" w:rsidRPr="00FF63F3" w:rsidRDefault="0016530C" w:rsidP="0016530C">
      <w:pPr>
        <w:pStyle w:val="FootnoteText"/>
      </w:pPr>
      <w:r w:rsidRPr="008C512D">
        <w:rPr>
          <w:rStyle w:val="FootnoteReference"/>
        </w:rPr>
        <w:footnoteRef/>
      </w:r>
      <w:r w:rsidR="008C512D">
        <w:tab/>
      </w:r>
      <w:r w:rsidRPr="00FF63F3">
        <w:t>OJ L 211, 14.8.2009, p. 36</w:t>
      </w:r>
      <w:r>
        <w:t>.</w:t>
      </w:r>
    </w:p>
  </w:footnote>
  <w:footnote w:id="5">
    <w:p w14:paraId="7B0FC1E7" w14:textId="77777777" w:rsidR="0016530C" w:rsidRPr="00FF63F3" w:rsidRDefault="0016530C" w:rsidP="0016530C">
      <w:pPr>
        <w:pStyle w:val="FootnoteText"/>
      </w:pPr>
      <w:r w:rsidRPr="008C512D">
        <w:rPr>
          <w:rStyle w:val="FootnoteReference"/>
        </w:rPr>
        <w:footnoteRef/>
      </w:r>
      <w:r w:rsidR="008C512D">
        <w:tab/>
      </w:r>
      <w:r w:rsidRPr="00FF63F3">
        <w:t>OJ L 36, 7.2.2019, p. 44.</w:t>
      </w:r>
    </w:p>
  </w:footnote>
  <w:footnote w:id="6">
    <w:p w14:paraId="268EA671" w14:textId="77777777" w:rsidR="0016530C" w:rsidRPr="004C219A" w:rsidRDefault="0016530C" w:rsidP="0016530C">
      <w:pPr>
        <w:pStyle w:val="FootnoteText"/>
        <w:rPr>
          <w:rFonts w:eastAsia="Calibri"/>
        </w:rPr>
      </w:pPr>
      <w:r w:rsidRPr="004C219A">
        <w:rPr>
          <w:rStyle w:val="FootnoteReference"/>
          <w:rFonts w:eastAsia="Calibri"/>
        </w:rPr>
        <w:sym w:font="Symbol" w:char="F02A"/>
      </w:r>
      <w:r w:rsidRPr="004C219A">
        <w:rPr>
          <w:rFonts w:eastAsia="Calibri"/>
        </w:rPr>
        <w:tab/>
        <w:t>[No constitutional requirements indicated.] [Constitutional requirements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9358F" w14:textId="77777777" w:rsidR="001F2417" w:rsidRPr="001F2417" w:rsidRDefault="001F2417" w:rsidP="001F2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3C69C" w14:textId="77777777" w:rsidR="001F2417" w:rsidRPr="001F2417" w:rsidRDefault="001F2417" w:rsidP="001F24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F4650" w14:textId="77777777" w:rsidR="001F2417" w:rsidRPr="001F2417" w:rsidRDefault="001F2417" w:rsidP="001F24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E38F" w14:textId="77777777" w:rsidR="001F2417" w:rsidRDefault="001F2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5065" w14:textId="77777777" w:rsidR="001F2417" w:rsidRDefault="001F2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22"/>
  </w:num>
  <w:num w:numId="14">
    <w:abstractNumId w:val="14"/>
  </w:num>
  <w:num w:numId="15">
    <w:abstractNumId w:val="25"/>
  </w:num>
  <w:num w:numId="16">
    <w:abstractNumId w:val="11"/>
  </w:num>
  <w:num w:numId="17">
    <w:abstractNumId w:val="15"/>
  </w:num>
  <w:num w:numId="18">
    <w:abstractNumId w:val="16"/>
  </w:num>
  <w:num w:numId="19">
    <w:abstractNumId w:val="9"/>
  </w:num>
  <w:num w:numId="20">
    <w:abstractNumId w:val="23"/>
  </w:num>
  <w:num w:numId="21">
    <w:abstractNumId w:val="8"/>
  </w:num>
  <w:num w:numId="22">
    <w:abstractNumId w:val="17"/>
  </w:num>
  <w:num w:numId="23">
    <w:abstractNumId w:val="20"/>
  </w:num>
  <w:num w:numId="24">
    <w:abstractNumId w:val="21"/>
  </w:num>
  <w:num w:numId="25">
    <w:abstractNumId w:val="10"/>
  </w:num>
  <w:num w:numId="26">
    <w:abstractNumId w:val="19"/>
  </w:num>
  <w:num w:numId="27">
    <w:abstractNumId w:val="26"/>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2 19:12: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82F8C93C-69C9-488E-808B-C4C29A63D6E7"/>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Annex IV (Energy) to the EEA Agreement_x000d__x000b__x000d__x000b_(Network Code on Gas Balancing of Transmission Networks)"/>
    <w:docVar w:name="LW_OBJETACTEPRINCIPAL.CP" w:val="on the position to be adopted, on behalf of the European Union, within the EEA Joint Committee concerning an amendment to Annex IV (Energy) to the EEA Agreement_x000d__x000b__x000d__x000b_(Network Code on Gas Balancing of Transmission Networks)"/>
    <w:docVar w:name="LW_PART_NBR" w:val="1"/>
    <w:docVar w:name="LW_PART_NBR_TOTAL" w:val="1"/>
    <w:docVar w:name="LW_REF.INST.NEW" w:val="COM"/>
    <w:docVar w:name="LW_REF.INST.NEW_ADOPTED" w:val="final"/>
    <w:docVar w:name="LW_REF.INST.NEW_TEXT" w:val="(2026) 3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34722"/>
    <w:rsid w:val="000440A0"/>
    <w:rsid w:val="0005237D"/>
    <w:rsid w:val="00061BBD"/>
    <w:rsid w:val="000E198E"/>
    <w:rsid w:val="000F3476"/>
    <w:rsid w:val="0012048A"/>
    <w:rsid w:val="0016530C"/>
    <w:rsid w:val="00174167"/>
    <w:rsid w:val="001770F8"/>
    <w:rsid w:val="00185721"/>
    <w:rsid w:val="00191505"/>
    <w:rsid w:val="00192B5B"/>
    <w:rsid w:val="001C2816"/>
    <w:rsid w:val="001D6F25"/>
    <w:rsid w:val="001F2417"/>
    <w:rsid w:val="001F3F14"/>
    <w:rsid w:val="00276A6F"/>
    <w:rsid w:val="00285931"/>
    <w:rsid w:val="002D3DFC"/>
    <w:rsid w:val="002F2559"/>
    <w:rsid w:val="002F61FE"/>
    <w:rsid w:val="00320A4E"/>
    <w:rsid w:val="00327C3C"/>
    <w:rsid w:val="003373F5"/>
    <w:rsid w:val="00373143"/>
    <w:rsid w:val="003E52B4"/>
    <w:rsid w:val="003F0E54"/>
    <w:rsid w:val="00407DF3"/>
    <w:rsid w:val="00415CCF"/>
    <w:rsid w:val="00432358"/>
    <w:rsid w:val="004369FD"/>
    <w:rsid w:val="004476AE"/>
    <w:rsid w:val="00455DDA"/>
    <w:rsid w:val="00484058"/>
    <w:rsid w:val="00487B34"/>
    <w:rsid w:val="004A6F37"/>
    <w:rsid w:val="004B227F"/>
    <w:rsid w:val="004C146F"/>
    <w:rsid w:val="00500040"/>
    <w:rsid w:val="005210EF"/>
    <w:rsid w:val="005845A6"/>
    <w:rsid w:val="005B3148"/>
    <w:rsid w:val="005D6244"/>
    <w:rsid w:val="005E5466"/>
    <w:rsid w:val="005E7F03"/>
    <w:rsid w:val="005F59E6"/>
    <w:rsid w:val="006531D7"/>
    <w:rsid w:val="00655FE8"/>
    <w:rsid w:val="00673CDD"/>
    <w:rsid w:val="006C59B2"/>
    <w:rsid w:val="006E054A"/>
    <w:rsid w:val="006E255E"/>
    <w:rsid w:val="00731592"/>
    <w:rsid w:val="00761D40"/>
    <w:rsid w:val="0076759F"/>
    <w:rsid w:val="00780782"/>
    <w:rsid w:val="007921C7"/>
    <w:rsid w:val="007C75A3"/>
    <w:rsid w:val="007D7134"/>
    <w:rsid w:val="007D7772"/>
    <w:rsid w:val="007E131B"/>
    <w:rsid w:val="00810E27"/>
    <w:rsid w:val="008112C5"/>
    <w:rsid w:val="00812AD0"/>
    <w:rsid w:val="00826EE6"/>
    <w:rsid w:val="00827826"/>
    <w:rsid w:val="008612AB"/>
    <w:rsid w:val="00867EBD"/>
    <w:rsid w:val="008A1F01"/>
    <w:rsid w:val="008C512D"/>
    <w:rsid w:val="00913A49"/>
    <w:rsid w:val="00952E0F"/>
    <w:rsid w:val="00963E79"/>
    <w:rsid w:val="00974C60"/>
    <w:rsid w:val="00986B33"/>
    <w:rsid w:val="00987AD5"/>
    <w:rsid w:val="009F0A00"/>
    <w:rsid w:val="009F5467"/>
    <w:rsid w:val="00A145EF"/>
    <w:rsid w:val="00A164EF"/>
    <w:rsid w:val="00A255F3"/>
    <w:rsid w:val="00A52F7E"/>
    <w:rsid w:val="00A71FC6"/>
    <w:rsid w:val="00A93C8A"/>
    <w:rsid w:val="00AA31D7"/>
    <w:rsid w:val="00AB0C24"/>
    <w:rsid w:val="00AD0B6A"/>
    <w:rsid w:val="00AD4B7F"/>
    <w:rsid w:val="00B05913"/>
    <w:rsid w:val="00B0658F"/>
    <w:rsid w:val="00B14D97"/>
    <w:rsid w:val="00B42901"/>
    <w:rsid w:val="00B45548"/>
    <w:rsid w:val="00B704E9"/>
    <w:rsid w:val="00B711EC"/>
    <w:rsid w:val="00B856AB"/>
    <w:rsid w:val="00B90126"/>
    <w:rsid w:val="00BB0CF3"/>
    <w:rsid w:val="00BB37E9"/>
    <w:rsid w:val="00BC2EB6"/>
    <w:rsid w:val="00BD0DB0"/>
    <w:rsid w:val="00BF17AA"/>
    <w:rsid w:val="00BF5C8E"/>
    <w:rsid w:val="00C24294"/>
    <w:rsid w:val="00C24556"/>
    <w:rsid w:val="00C362A9"/>
    <w:rsid w:val="00C445CB"/>
    <w:rsid w:val="00C5255D"/>
    <w:rsid w:val="00C55C9C"/>
    <w:rsid w:val="00C61C6D"/>
    <w:rsid w:val="00C91E25"/>
    <w:rsid w:val="00CF4F2E"/>
    <w:rsid w:val="00CF7406"/>
    <w:rsid w:val="00D05904"/>
    <w:rsid w:val="00D7412A"/>
    <w:rsid w:val="00D801B5"/>
    <w:rsid w:val="00DF0D83"/>
    <w:rsid w:val="00E10491"/>
    <w:rsid w:val="00E34FD5"/>
    <w:rsid w:val="00E37A58"/>
    <w:rsid w:val="00E420DD"/>
    <w:rsid w:val="00E7115E"/>
    <w:rsid w:val="00E871BC"/>
    <w:rsid w:val="00EC53A0"/>
    <w:rsid w:val="00EE0A65"/>
    <w:rsid w:val="00EF3FF8"/>
    <w:rsid w:val="00F00E4B"/>
    <w:rsid w:val="00F016EA"/>
    <w:rsid w:val="00F310E2"/>
    <w:rsid w:val="00F34A2B"/>
    <w:rsid w:val="00F44453"/>
    <w:rsid w:val="00F57F03"/>
    <w:rsid w:val="00F614F4"/>
    <w:rsid w:val="00F81EBC"/>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675CA9E5"/>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1F2417"/>
    <w:rPr>
      <w:rFonts w:ascii="Times New Roman" w:hAnsi="Times New Roman" w:cs="Times New Roman"/>
      <w:sz w:val="24"/>
      <w:lang w:val="en-GB"/>
    </w:rPr>
  </w:style>
  <w:style w:type="character" w:customStyle="1" w:styleId="FooterChar">
    <w:name w:val="Footer Char"/>
    <w:basedOn w:val="DefaultParagraphFont"/>
    <w:link w:val="Footer"/>
    <w:uiPriority w:val="99"/>
    <w:rsid w:val="001F241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F24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F2417"/>
    <w:pPr>
      <w:spacing w:before="0"/>
      <w:jc w:val="right"/>
    </w:pPr>
    <w:rPr>
      <w:sz w:val="28"/>
    </w:rPr>
  </w:style>
  <w:style w:type="paragraph" w:customStyle="1" w:styleId="FooterSensitivity">
    <w:name w:val="Footer Sensitivity"/>
    <w:basedOn w:val="Normal"/>
    <w:rsid w:val="001F24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F2417"/>
    <w:pPr>
      <w:tabs>
        <w:tab w:val="center" w:pos="4535"/>
        <w:tab w:val="right" w:pos="9071"/>
      </w:tabs>
      <w:spacing w:before="0"/>
    </w:pPr>
  </w:style>
  <w:style w:type="paragraph" w:customStyle="1" w:styleId="HeaderLandscape">
    <w:name w:val="HeaderLandscape"/>
    <w:basedOn w:val="Normal"/>
    <w:rsid w:val="001F2417"/>
    <w:pPr>
      <w:tabs>
        <w:tab w:val="center" w:pos="7285"/>
        <w:tab w:val="right" w:pos="14003"/>
      </w:tabs>
      <w:spacing w:before="0"/>
    </w:pPr>
  </w:style>
  <w:style w:type="paragraph" w:styleId="Footer">
    <w:name w:val="footer"/>
    <w:basedOn w:val="Normal"/>
    <w:link w:val="FooterChar"/>
    <w:uiPriority w:val="99"/>
    <w:unhideWhenUsed/>
    <w:rsid w:val="001F241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F241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DBED7-BAD2-46DD-99A3-3477CADB1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3</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2022-10-25T08:43:00Z</dcterms:created>
  <dcterms:modified xsi:type="dcterms:W3CDTF">2026-07-22T17:12:00Z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