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EDF1DD" w14:textId="4101118F" w:rsidR="00FA089C" w:rsidRPr="00EB1344" w:rsidRDefault="00092377" w:rsidP="00092377">
      <w:pPr>
        <w:pStyle w:val="Pagedecouverture"/>
        <w:rPr>
          <w:noProof/>
        </w:rPr>
      </w:pPr>
      <w:r>
        <w:rPr>
          <w:noProof/>
        </w:rPr>
        <w:pict w14:anchorId="5FF463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5A9953-ACAB-4C4D-A6C6-98827EAF06F9" style="width:455.25pt;height:424.5pt">
            <v:imagedata r:id="rId8" o:title=""/>
          </v:shape>
        </w:pict>
      </w:r>
    </w:p>
    <w:p w14:paraId="286473BE" w14:textId="77777777" w:rsidR="00FA089C" w:rsidRPr="00EB1344" w:rsidRDefault="00FA089C" w:rsidP="00FA089C">
      <w:pPr>
        <w:rPr>
          <w:noProof/>
        </w:rPr>
        <w:sectPr w:rsidR="00FA089C" w:rsidRPr="00EB1344" w:rsidSect="00092377">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0B90C4D" w14:textId="77777777" w:rsidR="00FA089C" w:rsidRPr="00EB1344" w:rsidRDefault="00FA089C" w:rsidP="00FA089C">
      <w:pPr>
        <w:pStyle w:val="Annexetitre"/>
        <w:rPr>
          <w:noProof/>
        </w:rPr>
      </w:pPr>
      <w:bookmarkStart w:id="0" w:name="_GoBack"/>
      <w:bookmarkEnd w:id="0"/>
      <w:r w:rsidRPr="00EB1344">
        <w:rPr>
          <w:noProof/>
        </w:rPr>
        <w:lastRenderedPageBreak/>
        <w:t xml:space="preserve">ANNEXE </w:t>
      </w:r>
    </w:p>
    <w:p w14:paraId="4619BC5D" w14:textId="77777777" w:rsidR="00BB37E9" w:rsidRPr="00EB1344" w:rsidRDefault="00FB471D" w:rsidP="00BB37E9">
      <w:pPr>
        <w:pStyle w:val="Body"/>
        <w:spacing w:before="360" w:after="0"/>
        <w:jc w:val="center"/>
        <w:rPr>
          <w:b/>
          <w:bCs/>
          <w:noProof/>
        </w:rPr>
      </w:pPr>
      <w:r w:rsidRPr="00EB1344">
        <w:rPr>
          <w:b/>
          <w:noProof/>
        </w:rPr>
        <w:t>PROJET DE DÉCISION DU COMITÉ MIXTE DE L’EEE</w:t>
      </w:r>
    </w:p>
    <w:p w14:paraId="645C262E" w14:textId="77777777" w:rsidR="005B161B" w:rsidRPr="00EB1344" w:rsidRDefault="005B161B" w:rsidP="005B161B">
      <w:pPr>
        <w:spacing w:after="0"/>
        <w:jc w:val="center"/>
        <w:rPr>
          <w:b/>
          <w:noProof/>
          <w:color w:val="0000FF"/>
          <w:szCs w:val="24"/>
        </w:rPr>
      </w:pPr>
      <w:r w:rsidRPr="00EB1344">
        <w:rPr>
          <w:b/>
          <w:noProof/>
        </w:rPr>
        <w:t>Nº </w:t>
      </w:r>
      <w:r w:rsidRPr="00EB1344">
        <w:rPr>
          <w:b/>
          <w:noProof/>
          <w:color w:val="0000FF"/>
        </w:rPr>
        <w:t>[…]</w:t>
      </w:r>
    </w:p>
    <w:p w14:paraId="3E31B037" w14:textId="77777777" w:rsidR="005B161B" w:rsidRPr="00EB1344" w:rsidRDefault="005B161B" w:rsidP="005B161B">
      <w:pPr>
        <w:spacing w:before="360" w:after="0"/>
        <w:jc w:val="center"/>
        <w:rPr>
          <w:b/>
          <w:noProof/>
          <w:color w:val="0000FF"/>
          <w:szCs w:val="24"/>
        </w:rPr>
      </w:pPr>
      <w:r w:rsidRPr="00EB1344">
        <w:rPr>
          <w:b/>
          <w:noProof/>
          <w:color w:val="000000" w:themeColor="text1"/>
        </w:rPr>
        <w:t xml:space="preserve">du </w:t>
      </w:r>
      <w:r w:rsidRPr="00EB1344">
        <w:rPr>
          <w:b/>
          <w:noProof/>
          <w:color w:val="0000FF"/>
        </w:rPr>
        <w:t>[…]</w:t>
      </w:r>
    </w:p>
    <w:p w14:paraId="13421157" w14:textId="77777777" w:rsidR="005B161B" w:rsidRPr="00EB1344" w:rsidRDefault="005B161B" w:rsidP="005B161B">
      <w:pPr>
        <w:spacing w:before="360" w:after="360"/>
        <w:jc w:val="center"/>
        <w:rPr>
          <w:rFonts w:ascii="Times New Roman Bold" w:hAnsi="Times New Roman Bold"/>
          <w:b/>
          <w:noProof/>
          <w:color w:val="000000" w:themeColor="text1"/>
          <w:szCs w:val="24"/>
        </w:rPr>
      </w:pPr>
      <w:r w:rsidRPr="00EB1344">
        <w:rPr>
          <w:rFonts w:ascii="Times New Roman Bold" w:hAnsi="Times New Roman Bold"/>
          <w:b/>
          <w:noProof/>
          <w:color w:val="000000" w:themeColor="text1"/>
        </w:rPr>
        <w:t>modifiant l’annexe IV (Énergie) de l’accord EEE</w:t>
      </w:r>
    </w:p>
    <w:p w14:paraId="689FE489" w14:textId="77777777" w:rsidR="005B161B" w:rsidRPr="00EB1344" w:rsidRDefault="005B161B" w:rsidP="005B161B">
      <w:pPr>
        <w:spacing w:before="600"/>
        <w:rPr>
          <w:noProof/>
          <w:color w:val="000000" w:themeColor="text1"/>
          <w:szCs w:val="24"/>
        </w:rPr>
      </w:pPr>
      <w:r w:rsidRPr="00EB1344">
        <w:rPr>
          <w:noProof/>
          <w:color w:val="000000" w:themeColor="text1"/>
        </w:rPr>
        <w:t>LE COMITÉ MIXTE DE L’EEE,</w:t>
      </w:r>
    </w:p>
    <w:p w14:paraId="590F42DF" w14:textId="77777777" w:rsidR="005B161B" w:rsidRPr="00EB1344" w:rsidRDefault="005B161B" w:rsidP="005B161B">
      <w:pPr>
        <w:rPr>
          <w:noProof/>
          <w:color w:val="000000" w:themeColor="text1"/>
          <w:szCs w:val="24"/>
        </w:rPr>
      </w:pPr>
      <w:r w:rsidRPr="00EB1344">
        <w:rPr>
          <w:noProof/>
          <w:color w:val="000000" w:themeColor="text1"/>
        </w:rPr>
        <w:t>vu l’accord sur l’Espace économique européen (ci-après l’«accord EEE»), et notamment son article 98,</w:t>
      </w:r>
    </w:p>
    <w:p w14:paraId="39853C74" w14:textId="77777777" w:rsidR="005B161B" w:rsidRPr="00EB1344" w:rsidRDefault="005B161B" w:rsidP="005B161B">
      <w:pPr>
        <w:rPr>
          <w:noProof/>
          <w:color w:val="000000" w:themeColor="text1"/>
          <w:szCs w:val="24"/>
        </w:rPr>
      </w:pPr>
      <w:r w:rsidRPr="00EB1344">
        <w:rPr>
          <w:noProof/>
          <w:color w:val="000000" w:themeColor="text1"/>
        </w:rPr>
        <w:t>considérant ce qui suit:</w:t>
      </w:r>
    </w:p>
    <w:p w14:paraId="476D0701" w14:textId="77777777" w:rsidR="005B161B" w:rsidRPr="00EB1344" w:rsidRDefault="005B161B" w:rsidP="00401956">
      <w:pPr>
        <w:pStyle w:val="Point0number"/>
        <w:numPr>
          <w:ilvl w:val="0"/>
          <w:numId w:val="13"/>
        </w:numPr>
        <w:rPr>
          <w:noProof/>
        </w:rPr>
      </w:pPr>
      <w:bookmarkStart w:id="1" w:name="_Hlk232623597"/>
      <w:r w:rsidRPr="00EB1344">
        <w:rPr>
          <w:noProof/>
        </w:rPr>
        <w:t>Le règlement (UE) 2017/459 de la Commission du 16 mars 2017 établissant un code de réseau sur les mécanismes d’attribution des capacités dans les systèmes de transport de gaz et abrogeant le règlement (UE) nº 984/2013</w:t>
      </w:r>
      <w:r w:rsidRPr="00EB1344">
        <w:rPr>
          <w:rStyle w:val="FootnoteReference"/>
          <w:noProof/>
          <w:szCs w:val="24"/>
        </w:rPr>
        <w:footnoteReference w:id="1"/>
      </w:r>
      <w:bookmarkEnd w:id="1"/>
      <w:r w:rsidRPr="00EB1344">
        <w:rPr>
          <w:noProof/>
        </w:rPr>
        <w:t xml:space="preserve"> doit être intégré dans l’accord EEE.</w:t>
      </w:r>
    </w:p>
    <w:p w14:paraId="3CB29B8A" w14:textId="77777777" w:rsidR="005B161B" w:rsidRPr="00EB1344" w:rsidRDefault="005B161B" w:rsidP="00F24FD7">
      <w:pPr>
        <w:pStyle w:val="Point0number"/>
        <w:rPr>
          <w:noProof/>
        </w:rPr>
      </w:pPr>
      <w:bookmarkStart w:id="2" w:name="_Hlk24636527"/>
      <w:r w:rsidRPr="00EB1344">
        <w:rPr>
          <w:noProof/>
        </w:rPr>
        <w:t>Conformément à la décision du Comité mixte de l’EEE nº 93/2017 du 5 mai 2017</w:t>
      </w:r>
      <w:r w:rsidRPr="00EB1344">
        <w:rPr>
          <w:rStyle w:val="FootnoteReference"/>
          <w:noProof/>
          <w:szCs w:val="24"/>
        </w:rPr>
        <w:footnoteReference w:id="2"/>
      </w:r>
      <w:r w:rsidRPr="00EB1344">
        <w:rPr>
          <w:noProof/>
        </w:rPr>
        <w:t>, l’Islande bénéficie d’une dérogation au règlement (CE) nº 715/2009 du Parlement européen et du Conseil, qui constitue la base juridique du règlement (UE) 2017/459. Par conséquent, le règlement (UE) 2017/459 ne devrait pas s’appliquer à l’Islande.</w:t>
      </w:r>
    </w:p>
    <w:bookmarkEnd w:id="2"/>
    <w:p w14:paraId="2B05BF5F" w14:textId="77777777" w:rsidR="005B161B" w:rsidRPr="00EB1344" w:rsidRDefault="005B161B" w:rsidP="00F24FD7">
      <w:pPr>
        <w:pStyle w:val="Point0number"/>
        <w:rPr>
          <w:noProof/>
        </w:rPr>
      </w:pPr>
      <w:r w:rsidRPr="00EB1344">
        <w:rPr>
          <w:noProof/>
        </w:rPr>
        <w:t>L’article 2, paragraphe 3, du règlement (UE) 2017/459 prévoit que le règlement ne s’applique pas aux points d’interconnexion entre des États membres lorsqu’un de ces États membres bénéficie d’une dérogation sur la base de l’article 49 de la directive 2009/73/CE du Parlement européen et du Conseil. Conformément à la directive 2009/73/CE, telle qu’intégrée dans l’accord EEE par la décision du Comité mixte de l’EEE nº 93/2017 du 5 mai 2017</w:t>
      </w:r>
      <w:r w:rsidRPr="00EB1344">
        <w:rPr>
          <w:rStyle w:val="FootnoteReference"/>
          <w:noProof/>
          <w:szCs w:val="24"/>
        </w:rPr>
        <w:footnoteReference w:id="3"/>
      </w:r>
      <w:r w:rsidRPr="00EB1344">
        <w:rPr>
          <w:noProof/>
        </w:rPr>
        <w:t>, cette dérogation s’applique au Liechtenstein. Par conséquent, le règlement (UE) 2017/459 ne devrait pas s’appliquer au Liechtenstein.</w:t>
      </w:r>
    </w:p>
    <w:p w14:paraId="168B68DF" w14:textId="77777777" w:rsidR="005B161B" w:rsidRPr="00EB1344" w:rsidRDefault="005B161B" w:rsidP="00F24FD7">
      <w:pPr>
        <w:pStyle w:val="Point0number"/>
        <w:rPr>
          <w:noProof/>
        </w:rPr>
      </w:pPr>
      <w:bookmarkStart w:id="3" w:name="_Hlk213060122"/>
      <w:r w:rsidRPr="00EB1344">
        <w:rPr>
          <w:noProof/>
        </w:rPr>
        <w:t>Il n’existe pas, en Norvège, de réseau de transport de gaz soumis aux dispositions du règlement (CE) nº 715/2009 du Parlement européen et du Conseil du 13 juillet 2009 concernant les conditions d’accès aux réseaux de transport de gaz naturel et abrogeant le règlement (CE) nº 1775/2005</w:t>
      </w:r>
      <w:r w:rsidRPr="00EB1344">
        <w:rPr>
          <w:rStyle w:val="FootnoteReference"/>
          <w:noProof/>
          <w:szCs w:val="24"/>
        </w:rPr>
        <w:footnoteReference w:id="4"/>
      </w:r>
      <w:r w:rsidRPr="00EB1344">
        <w:rPr>
          <w:noProof/>
        </w:rPr>
        <w:t>. Par conséquent, le règlement (UE) 2017/459 devrait être intégré dans l’accord EEE et transposé en droit national, mais son application devrait être suspendue jusqu’à ce qu’un réseau opérationnel de transport de gaz soit en place en Norvège. Lorsque cela sera le cas, il convient que la Norvège le notifie à l’Autorité de surveillance AELE.</w:t>
      </w:r>
      <w:bookmarkEnd w:id="3"/>
    </w:p>
    <w:p w14:paraId="7D42DFD1" w14:textId="77777777" w:rsidR="005B161B" w:rsidRPr="00EB1344" w:rsidRDefault="005B161B" w:rsidP="00F24FD7">
      <w:pPr>
        <w:pStyle w:val="Point0number"/>
        <w:rPr>
          <w:noProof/>
        </w:rPr>
      </w:pPr>
      <w:r w:rsidRPr="00EB1344">
        <w:rPr>
          <w:noProof/>
        </w:rPr>
        <w:t>Le règlement (UE) 2017/459 ayant été adopté sur la base du règlement (CE) nº 715/2009, les adaptations élaborées et adoptées au moyen de la décision du Comité mixte de l’EEE nº 93/2017 du 5 mai 2017</w:t>
      </w:r>
      <w:r w:rsidRPr="00EB1344">
        <w:rPr>
          <w:rStyle w:val="FootnoteReference"/>
          <w:noProof/>
          <w:szCs w:val="24"/>
        </w:rPr>
        <w:footnoteReference w:id="5"/>
      </w:r>
      <w:r w:rsidRPr="00EB1344">
        <w:rPr>
          <w:noProof/>
        </w:rPr>
        <w:t xml:space="preserve">, </w:t>
      </w:r>
      <w:bookmarkStart w:id="4" w:name="_Hlk213059555"/>
      <w:r w:rsidRPr="00EB1344">
        <w:rPr>
          <w:noProof/>
        </w:rPr>
        <w:t>qui intègre le règlement (CE) nº 715/2009 dans l’accord EEE, sont pertinentes aux fins de l’application du règlement (UE) 2017/459.</w:t>
      </w:r>
    </w:p>
    <w:bookmarkEnd w:id="4"/>
    <w:p w14:paraId="09914698" w14:textId="77777777" w:rsidR="005B161B" w:rsidRPr="00EB1344" w:rsidRDefault="005B161B" w:rsidP="00F24FD7">
      <w:pPr>
        <w:pStyle w:val="Point0number"/>
        <w:rPr>
          <w:noProof/>
          <w:color w:val="000000" w:themeColor="text1"/>
        </w:rPr>
      </w:pPr>
      <w:r w:rsidRPr="00EB1344">
        <w:rPr>
          <w:noProof/>
        </w:rPr>
        <w:t>Il convient dès lors de modifier l’annexe IV de l’accord EEE en conséquence,</w:t>
      </w:r>
    </w:p>
    <w:p w14:paraId="254DFDD4" w14:textId="77777777" w:rsidR="005B161B" w:rsidRPr="00EB1344" w:rsidRDefault="005B161B" w:rsidP="005B161B">
      <w:pPr>
        <w:keepNext/>
        <w:tabs>
          <w:tab w:val="left" w:pos="709"/>
        </w:tabs>
        <w:rPr>
          <w:noProof/>
          <w:color w:val="000000" w:themeColor="text1"/>
          <w:szCs w:val="24"/>
        </w:rPr>
      </w:pPr>
      <w:r w:rsidRPr="00EB1344">
        <w:rPr>
          <w:noProof/>
          <w:color w:val="000000" w:themeColor="text1"/>
        </w:rPr>
        <w:t>A ADOPTÉ LA PRÉSENTE DÉCISION:</w:t>
      </w:r>
    </w:p>
    <w:p w14:paraId="3C0F61DE" w14:textId="77777777" w:rsidR="005B161B" w:rsidRPr="00EB1344" w:rsidRDefault="005B161B" w:rsidP="005B161B">
      <w:pPr>
        <w:pStyle w:val="Articleheading"/>
        <w:rPr>
          <w:noProof/>
        </w:rPr>
      </w:pPr>
      <w:r w:rsidRPr="00EB1344">
        <w:rPr>
          <w:noProof/>
        </w:rPr>
        <w:t>Article premier</w:t>
      </w:r>
    </w:p>
    <w:p w14:paraId="352A4FCD" w14:textId="77777777" w:rsidR="005B161B" w:rsidRPr="00EB1344" w:rsidRDefault="005B161B" w:rsidP="005B161B">
      <w:pPr>
        <w:pStyle w:val="Articletext"/>
        <w:rPr>
          <w:noProof/>
          <w:color w:val="auto"/>
        </w:rPr>
      </w:pPr>
      <w:r w:rsidRPr="00EB1344">
        <w:rPr>
          <w:noProof/>
        </w:rPr>
        <w:t>Le point suivant est inséré après le point 49 [règlement (UE) 2015/703 de la Commission] de l’annexe IV de l’accord EEE:</w:t>
      </w:r>
    </w:p>
    <w:p w14:paraId="33443042" w14:textId="77777777" w:rsidR="005B161B" w:rsidRPr="00EB1344" w:rsidRDefault="005B161B" w:rsidP="005B161B">
      <w:pPr>
        <w:pStyle w:val="Point0"/>
        <w:rPr>
          <w:noProof/>
        </w:rPr>
      </w:pPr>
      <w:r w:rsidRPr="00EB1344">
        <w:rPr>
          <w:noProof/>
        </w:rPr>
        <w:t>«50.</w:t>
      </w:r>
      <w:r w:rsidRPr="00EB1344">
        <w:rPr>
          <w:noProof/>
        </w:rPr>
        <w:tab/>
      </w:r>
      <w:r w:rsidRPr="00EB1344">
        <w:rPr>
          <w:b/>
          <w:noProof/>
        </w:rPr>
        <w:t>32017 R 0459</w:t>
      </w:r>
      <w:r w:rsidRPr="00EB1344">
        <w:rPr>
          <w:noProof/>
        </w:rPr>
        <w:t>: règlement (UE) 2017/459 de la Commission du 16 mars 2017 établissant un code de réseau sur les mécanismes d’attribution des capacités dans les systèmes de transport de gaz et abrogeant le règlement (UE) nº 984/2013 (JO L 72 du 17.3.2017, p. 1).</w:t>
      </w:r>
    </w:p>
    <w:p w14:paraId="59FC2413" w14:textId="77777777" w:rsidR="005B161B" w:rsidRPr="00EB1344" w:rsidRDefault="005B161B" w:rsidP="005B161B">
      <w:pPr>
        <w:pStyle w:val="Point0"/>
        <w:ind w:firstLine="0"/>
        <w:rPr>
          <w:noProof/>
        </w:rPr>
      </w:pPr>
      <w:r w:rsidRPr="00EB1344">
        <w:rPr>
          <w:noProof/>
        </w:rPr>
        <w:t>Aux fins du présent accord, les dispositions du règlement sont adaptées comme suit:</w:t>
      </w:r>
    </w:p>
    <w:p w14:paraId="3900CD69" w14:textId="77777777" w:rsidR="005B161B" w:rsidRPr="00EB1344" w:rsidRDefault="005B161B" w:rsidP="005B161B">
      <w:pPr>
        <w:pStyle w:val="Point0"/>
        <w:ind w:firstLine="0"/>
        <w:rPr>
          <w:noProof/>
        </w:rPr>
      </w:pPr>
      <w:r w:rsidRPr="00EB1344">
        <w:rPr>
          <w:noProof/>
        </w:rPr>
        <w:t>La Norvège peut suspendre la mise en œuvre du règlement jusqu’à la mise en service d’un réseau de transport de gaz sur son territoire. Lorsqu’un réseau de transport de gaz sera en place, la Norvège devra le notifier à l’Autorité de surveillance AELE.</w:t>
      </w:r>
    </w:p>
    <w:p w14:paraId="6ED50D2F" w14:textId="77777777" w:rsidR="005B161B" w:rsidRPr="00EB1344" w:rsidRDefault="005B161B" w:rsidP="005B161B">
      <w:pPr>
        <w:pStyle w:val="Point0"/>
        <w:ind w:firstLine="0"/>
        <w:rPr>
          <w:noProof/>
        </w:rPr>
      </w:pPr>
      <w:r w:rsidRPr="00EB1344">
        <w:rPr>
          <w:noProof/>
        </w:rPr>
        <w:t>Le présent règlement ne s’applique ni à l’Islande ni au Liechtenstein.».</w:t>
      </w:r>
    </w:p>
    <w:p w14:paraId="7E67AE52" w14:textId="77777777" w:rsidR="005B161B" w:rsidRPr="00EB1344" w:rsidRDefault="005B161B" w:rsidP="005B161B">
      <w:pPr>
        <w:pStyle w:val="Articleheading"/>
        <w:rPr>
          <w:noProof/>
        </w:rPr>
      </w:pPr>
      <w:r w:rsidRPr="00EB1344">
        <w:rPr>
          <w:noProof/>
        </w:rPr>
        <w:t>Article 2</w:t>
      </w:r>
    </w:p>
    <w:p w14:paraId="6A976F81" w14:textId="77777777" w:rsidR="005B161B" w:rsidRPr="00EB1344" w:rsidRDefault="005B161B" w:rsidP="005B161B">
      <w:pPr>
        <w:pStyle w:val="Articletext"/>
        <w:rPr>
          <w:noProof/>
        </w:rPr>
      </w:pPr>
      <w:r w:rsidRPr="00EB1344">
        <w:rPr>
          <w:noProof/>
        </w:rPr>
        <w:t>Les textes du règlement (UE) 2017/459 de la Commission en langues islandaise et norvégienne, à publier dans le supplément EEE du Journal officiel de l’Union européenne, font foi.</w:t>
      </w:r>
    </w:p>
    <w:p w14:paraId="4E9DA179" w14:textId="77777777" w:rsidR="005B161B" w:rsidRPr="00EB1344" w:rsidRDefault="005B161B" w:rsidP="005B161B">
      <w:pPr>
        <w:pStyle w:val="Articleheading"/>
        <w:rPr>
          <w:noProof/>
        </w:rPr>
      </w:pPr>
      <w:r w:rsidRPr="00EB1344">
        <w:rPr>
          <w:noProof/>
        </w:rPr>
        <w:t>Article 3</w:t>
      </w:r>
    </w:p>
    <w:p w14:paraId="1048713B" w14:textId="77777777" w:rsidR="005B161B" w:rsidRPr="00EB1344" w:rsidRDefault="005B161B" w:rsidP="005B161B">
      <w:pPr>
        <w:pStyle w:val="Articletext"/>
        <w:rPr>
          <w:noProof/>
        </w:rPr>
      </w:pPr>
      <w:r w:rsidRPr="00EB1344">
        <w:rPr>
          <w:noProof/>
          <w:color w:val="000000"/>
        </w:rPr>
        <w:t xml:space="preserve">La présente décision entre en vigueur le </w:t>
      </w:r>
      <w:r w:rsidRPr="00EB1344">
        <w:rPr>
          <w:rStyle w:val="Marker"/>
          <w:noProof/>
        </w:rPr>
        <w:t>[…]</w:t>
      </w:r>
      <w:r w:rsidRPr="00EB1344">
        <w:rPr>
          <w:noProof/>
          <w:color w:val="000000"/>
        </w:rPr>
        <w:t>, pour autant que toutes les notifications prévues à l’article 103, paragraphe 1, de l’accord EEE aient été faites</w:t>
      </w:r>
      <w:r w:rsidRPr="00EB1344">
        <w:rPr>
          <w:rStyle w:val="FootnoteReference"/>
          <w:rFonts w:eastAsia="Calibri"/>
          <w:b/>
          <w:noProof/>
          <w:color w:val="000000"/>
        </w:rPr>
        <w:footnoteReference w:customMarkFollows="1" w:id="6"/>
        <w:sym w:font="Symbol" w:char="F02A"/>
      </w:r>
      <w:r w:rsidRPr="00EB1344">
        <w:rPr>
          <w:noProof/>
          <w:color w:val="000000"/>
        </w:rPr>
        <w:t>.</w:t>
      </w:r>
    </w:p>
    <w:p w14:paraId="462CA8D8" w14:textId="77777777" w:rsidR="005B161B" w:rsidRPr="00EB1344" w:rsidRDefault="005B161B" w:rsidP="005B161B">
      <w:pPr>
        <w:pStyle w:val="Articleheading"/>
        <w:rPr>
          <w:noProof/>
        </w:rPr>
      </w:pPr>
      <w:r w:rsidRPr="00EB1344">
        <w:rPr>
          <w:noProof/>
        </w:rPr>
        <w:t>Article 5</w:t>
      </w:r>
    </w:p>
    <w:p w14:paraId="3A563A17" w14:textId="77777777" w:rsidR="005B161B" w:rsidRPr="00EB1344" w:rsidRDefault="005B161B" w:rsidP="005B161B">
      <w:pPr>
        <w:pStyle w:val="Articletext"/>
        <w:rPr>
          <w:noProof/>
        </w:rPr>
      </w:pPr>
      <w:r w:rsidRPr="00EB1344">
        <w:rPr>
          <w:noProof/>
        </w:rPr>
        <w:t xml:space="preserve">La présente décision est publiée dans la partie EEE et dans le supplément EEE du </w:t>
      </w:r>
      <w:r w:rsidRPr="00EB1344">
        <w:rPr>
          <w:i/>
          <w:noProof/>
        </w:rPr>
        <w:t>Journal officiel de l’Union européenne</w:t>
      </w:r>
      <w:r w:rsidRPr="00EB1344">
        <w:rPr>
          <w:noProof/>
        </w:rPr>
        <w:t>.</w:t>
      </w:r>
    </w:p>
    <w:p w14:paraId="18FF531C" w14:textId="77777777" w:rsidR="005B161B" w:rsidRPr="00EB1344" w:rsidRDefault="005B161B" w:rsidP="005B161B">
      <w:pPr>
        <w:rPr>
          <w:noProof/>
          <w:szCs w:val="24"/>
        </w:rPr>
      </w:pPr>
      <w:r w:rsidRPr="00EB1344">
        <w:rPr>
          <w:noProof/>
        </w:rPr>
        <w:t xml:space="preserve">Fait à Bruxelles, le </w:t>
      </w:r>
      <w:r w:rsidRPr="00EB1344">
        <w:rPr>
          <w:rStyle w:val="Marker"/>
          <w:noProof/>
        </w:rPr>
        <w:t>[…]</w:t>
      </w:r>
      <w:r w:rsidRPr="00EB1344">
        <w:rPr>
          <w:noProof/>
        </w:rPr>
        <w:t>.</w:t>
      </w:r>
    </w:p>
    <w:p w14:paraId="162408FB" w14:textId="77777777" w:rsidR="005B161B" w:rsidRPr="00EB1344" w:rsidRDefault="005B161B" w:rsidP="005B161B">
      <w:pPr>
        <w:tabs>
          <w:tab w:val="left" w:pos="4253"/>
        </w:tabs>
        <w:spacing w:after="0"/>
        <w:rPr>
          <w:i/>
          <w:noProof/>
          <w:szCs w:val="24"/>
        </w:rPr>
      </w:pPr>
      <w:r w:rsidRPr="00EB1344">
        <w:rPr>
          <w:noProof/>
        </w:rPr>
        <w:tab/>
      </w:r>
      <w:r w:rsidRPr="00EB1344">
        <w:rPr>
          <w:i/>
          <w:noProof/>
        </w:rPr>
        <w:t>Par le Comité mixte de l’EEE</w:t>
      </w:r>
    </w:p>
    <w:p w14:paraId="7F79344F" w14:textId="77777777" w:rsidR="005B161B" w:rsidRPr="00EB1344" w:rsidRDefault="005B161B" w:rsidP="005B161B">
      <w:pPr>
        <w:tabs>
          <w:tab w:val="left" w:pos="4253"/>
        </w:tabs>
        <w:spacing w:after="0"/>
        <w:rPr>
          <w:i/>
          <w:noProof/>
          <w:szCs w:val="24"/>
        </w:rPr>
      </w:pPr>
      <w:r w:rsidRPr="00EB1344">
        <w:rPr>
          <w:noProof/>
        </w:rPr>
        <w:tab/>
      </w:r>
      <w:r w:rsidRPr="00EB1344">
        <w:rPr>
          <w:i/>
          <w:noProof/>
        </w:rPr>
        <w:t>Le président/La présidente</w:t>
      </w:r>
    </w:p>
    <w:p w14:paraId="67D8C491" w14:textId="77777777" w:rsidR="005B161B" w:rsidRPr="00EB1344" w:rsidRDefault="005B161B" w:rsidP="005B161B">
      <w:pPr>
        <w:tabs>
          <w:tab w:val="left" w:pos="4253"/>
        </w:tabs>
        <w:spacing w:after="0"/>
        <w:rPr>
          <w:i/>
          <w:noProof/>
          <w:szCs w:val="24"/>
        </w:rPr>
      </w:pPr>
      <w:r w:rsidRPr="00EB1344">
        <w:rPr>
          <w:noProof/>
        </w:rPr>
        <w:tab/>
      </w:r>
      <w:r w:rsidRPr="00EB1344">
        <w:rPr>
          <w:rStyle w:val="Marker"/>
          <w:noProof/>
        </w:rPr>
        <w:t>[…]</w:t>
      </w:r>
    </w:p>
    <w:p w14:paraId="01F9D0E9" w14:textId="77777777" w:rsidR="005B161B" w:rsidRPr="00EB1344" w:rsidRDefault="005B161B" w:rsidP="005B161B">
      <w:pPr>
        <w:pStyle w:val="ListParagraph"/>
        <w:ind w:left="0"/>
        <w:rPr>
          <w:rStyle w:val="Marker"/>
          <w:noProof/>
        </w:rPr>
      </w:pPr>
    </w:p>
    <w:p w14:paraId="67D03323" w14:textId="77777777" w:rsidR="005B161B" w:rsidRPr="00EB1344" w:rsidRDefault="005B161B" w:rsidP="005B161B">
      <w:pPr>
        <w:pStyle w:val="ListParagraph"/>
        <w:ind w:left="0"/>
        <w:rPr>
          <w:rStyle w:val="Marker"/>
          <w:noProof/>
        </w:rPr>
      </w:pPr>
    </w:p>
    <w:p w14:paraId="3946C446" w14:textId="77777777" w:rsidR="005B161B" w:rsidRPr="00EB1344" w:rsidRDefault="005B161B" w:rsidP="005B161B">
      <w:pPr>
        <w:pStyle w:val="ListParagraph"/>
        <w:tabs>
          <w:tab w:val="left" w:pos="4253"/>
        </w:tabs>
        <w:ind w:left="0"/>
        <w:rPr>
          <w:rFonts w:cs="Times New Roman"/>
          <w:i/>
          <w:noProof/>
          <w:sz w:val="24"/>
          <w:szCs w:val="24"/>
        </w:rPr>
      </w:pPr>
      <w:r w:rsidRPr="00EB1344">
        <w:rPr>
          <w:noProof/>
        </w:rPr>
        <w:tab/>
      </w:r>
      <w:r w:rsidRPr="00EB1344">
        <w:rPr>
          <w:i/>
          <w:noProof/>
          <w:sz w:val="24"/>
        </w:rPr>
        <w:t>Les secrétaires</w:t>
      </w:r>
    </w:p>
    <w:p w14:paraId="6AE473E4" w14:textId="77777777" w:rsidR="005B161B" w:rsidRPr="00EB1344" w:rsidRDefault="005B161B" w:rsidP="005B161B">
      <w:pPr>
        <w:pStyle w:val="ListParagraph"/>
        <w:tabs>
          <w:tab w:val="left" w:pos="4253"/>
        </w:tabs>
        <w:ind w:left="0"/>
        <w:rPr>
          <w:rFonts w:cs="Times New Roman"/>
          <w:i/>
          <w:noProof/>
          <w:sz w:val="24"/>
          <w:szCs w:val="24"/>
        </w:rPr>
      </w:pPr>
      <w:r w:rsidRPr="00EB1344">
        <w:rPr>
          <w:noProof/>
        </w:rPr>
        <w:tab/>
      </w:r>
      <w:r w:rsidRPr="00EB1344">
        <w:rPr>
          <w:i/>
          <w:noProof/>
          <w:sz w:val="24"/>
        </w:rPr>
        <w:t>du Comité mixte de l’EEE</w:t>
      </w:r>
    </w:p>
    <w:p w14:paraId="593ED016" w14:textId="77777777" w:rsidR="005B161B" w:rsidRPr="00EB1344" w:rsidRDefault="005B161B" w:rsidP="005B161B">
      <w:pPr>
        <w:pStyle w:val="ListParagraph"/>
        <w:tabs>
          <w:tab w:val="left" w:pos="4253"/>
        </w:tabs>
        <w:ind w:left="0"/>
        <w:rPr>
          <w:noProof/>
          <w:sz w:val="24"/>
          <w:szCs w:val="24"/>
        </w:rPr>
      </w:pPr>
      <w:r w:rsidRPr="00EB1344">
        <w:rPr>
          <w:noProof/>
        </w:rPr>
        <w:tab/>
      </w:r>
      <w:r w:rsidRPr="00EB1344">
        <w:rPr>
          <w:rStyle w:val="Marker"/>
          <w:noProof/>
          <w:sz w:val="24"/>
        </w:rPr>
        <w:t>[…]</w:t>
      </w:r>
    </w:p>
    <w:p w14:paraId="7A54DC6C" w14:textId="77777777" w:rsidR="005B161B" w:rsidRPr="00EB1344" w:rsidRDefault="005B161B" w:rsidP="005B382F">
      <w:pPr>
        <w:pStyle w:val="Body"/>
        <w:spacing w:before="360" w:after="0"/>
        <w:rPr>
          <w:b/>
          <w:bCs/>
          <w:noProof/>
        </w:rPr>
      </w:pPr>
    </w:p>
    <w:sectPr w:rsidR="005B161B" w:rsidRPr="00EB1344" w:rsidSect="00092377">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5ED61" w14:textId="77777777" w:rsidR="00FA089C" w:rsidRDefault="00FA089C" w:rsidP="00FA089C">
      <w:pPr>
        <w:spacing w:before="0" w:after="0"/>
      </w:pPr>
      <w:r>
        <w:separator/>
      </w:r>
    </w:p>
  </w:endnote>
  <w:endnote w:type="continuationSeparator" w:id="0">
    <w:p w14:paraId="5FAA30DA"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F039D" w14:textId="1BD83C34" w:rsidR="00092377" w:rsidRPr="00092377" w:rsidRDefault="00092377" w:rsidP="00092377">
    <w:pPr>
      <w:pStyle w:val="Footer"/>
      <w:rPr>
        <w:rFonts w:ascii="Arial" w:hAnsi="Arial" w:cs="Arial"/>
        <w:b/>
        <w:sz w:val="48"/>
      </w:rPr>
    </w:pPr>
    <w:r w:rsidRPr="00092377">
      <w:rPr>
        <w:rFonts w:ascii="Arial" w:hAnsi="Arial" w:cs="Arial"/>
        <w:b/>
        <w:sz w:val="48"/>
      </w:rPr>
      <w:t>FR</w:t>
    </w:r>
    <w:r w:rsidRPr="00092377">
      <w:rPr>
        <w:rFonts w:ascii="Arial" w:hAnsi="Arial" w:cs="Arial"/>
        <w:b/>
        <w:sz w:val="48"/>
      </w:rPr>
      <w:tab/>
    </w:r>
    <w:r w:rsidRPr="00092377">
      <w:rPr>
        <w:rFonts w:ascii="Arial" w:hAnsi="Arial" w:cs="Arial"/>
        <w:b/>
        <w:sz w:val="48"/>
      </w:rPr>
      <w:tab/>
    </w:r>
    <w:r w:rsidRPr="00092377">
      <w:tab/>
    </w:r>
    <w:r w:rsidRPr="0009237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35583" w14:textId="289BC02B" w:rsidR="00092377" w:rsidRPr="00092377" w:rsidRDefault="00092377" w:rsidP="00092377">
    <w:pPr>
      <w:pStyle w:val="Footer"/>
      <w:rPr>
        <w:rFonts w:ascii="Arial" w:hAnsi="Arial" w:cs="Arial"/>
        <w:b/>
        <w:sz w:val="48"/>
      </w:rPr>
    </w:pPr>
    <w:r w:rsidRPr="00092377">
      <w:rPr>
        <w:rFonts w:ascii="Arial" w:hAnsi="Arial" w:cs="Arial"/>
        <w:b/>
        <w:sz w:val="48"/>
      </w:rPr>
      <w:t>FR</w:t>
    </w:r>
    <w:r w:rsidRPr="00092377">
      <w:rPr>
        <w:rFonts w:ascii="Arial" w:hAnsi="Arial" w:cs="Arial"/>
        <w:b/>
        <w:sz w:val="48"/>
      </w:rPr>
      <w:tab/>
    </w:r>
    <w:r w:rsidRPr="00092377">
      <w:rPr>
        <w:rFonts w:ascii="Arial" w:hAnsi="Arial" w:cs="Arial"/>
        <w:b/>
        <w:sz w:val="48"/>
      </w:rPr>
      <w:tab/>
    </w:r>
    <w:r w:rsidRPr="00092377">
      <w:tab/>
    </w:r>
    <w:r w:rsidRPr="0009237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2AF34" w14:textId="77777777" w:rsidR="00092377" w:rsidRPr="00092377" w:rsidRDefault="00092377" w:rsidP="000923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11ADE" w14:textId="77777777" w:rsidR="00092377" w:rsidRDefault="000923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EC1BE" w14:textId="56D4C5DE" w:rsidR="00092377" w:rsidRPr="00092377" w:rsidRDefault="00092377" w:rsidP="00092377">
    <w:pPr>
      <w:pStyle w:val="Footer"/>
      <w:rPr>
        <w:rFonts w:ascii="Arial" w:hAnsi="Arial" w:cs="Arial"/>
        <w:b/>
        <w:sz w:val="48"/>
      </w:rPr>
    </w:pPr>
    <w:r w:rsidRPr="00092377">
      <w:rPr>
        <w:rFonts w:ascii="Arial" w:hAnsi="Arial" w:cs="Arial"/>
        <w:b/>
        <w:sz w:val="48"/>
      </w:rPr>
      <w:t>FR</w:t>
    </w:r>
    <w:r w:rsidRPr="0009237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92377">
      <w:tab/>
    </w:r>
    <w:r w:rsidRPr="00092377">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C489" w14:textId="77777777" w:rsidR="00092377" w:rsidRDefault="00092377" w:rsidP="00092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E20B8" w14:textId="77777777" w:rsidR="00FA089C" w:rsidRDefault="00FA089C" w:rsidP="00FA089C">
      <w:pPr>
        <w:spacing w:before="0" w:after="0"/>
      </w:pPr>
      <w:r>
        <w:separator/>
      </w:r>
    </w:p>
  </w:footnote>
  <w:footnote w:type="continuationSeparator" w:id="0">
    <w:p w14:paraId="4ADB166F" w14:textId="77777777" w:rsidR="00FA089C" w:rsidRDefault="00FA089C" w:rsidP="00FA089C">
      <w:pPr>
        <w:spacing w:before="0" w:after="0"/>
      </w:pPr>
      <w:r>
        <w:continuationSeparator/>
      </w:r>
    </w:p>
  </w:footnote>
  <w:footnote w:id="1">
    <w:p w14:paraId="429BD135" w14:textId="77777777" w:rsidR="005B161B" w:rsidRPr="00EB1344" w:rsidRDefault="005B161B" w:rsidP="005B161B">
      <w:pPr>
        <w:pStyle w:val="FootnoteText"/>
        <w:rPr>
          <w:lang w:val="fr-BE"/>
        </w:rPr>
      </w:pPr>
      <w:r>
        <w:rPr>
          <w:rStyle w:val="FootnoteReference"/>
        </w:rPr>
        <w:footnoteRef/>
      </w:r>
      <w:r w:rsidRPr="00EB1344">
        <w:rPr>
          <w:lang w:val="fr-BE"/>
        </w:rPr>
        <w:tab/>
        <w:t>JO L 72 du 17.3.2017, p. 1.</w:t>
      </w:r>
    </w:p>
  </w:footnote>
  <w:footnote w:id="2">
    <w:p w14:paraId="6EB5C1AE" w14:textId="15C1EF0B" w:rsidR="005B161B" w:rsidRPr="00EB1344" w:rsidRDefault="005B161B" w:rsidP="005B161B">
      <w:pPr>
        <w:pStyle w:val="FootnoteText"/>
        <w:rPr>
          <w:lang w:val="fr-BE"/>
        </w:rPr>
      </w:pPr>
      <w:r>
        <w:rPr>
          <w:rStyle w:val="FootnoteReference"/>
        </w:rPr>
        <w:footnoteRef/>
      </w:r>
      <w:r w:rsidRPr="00EB1344">
        <w:rPr>
          <w:lang w:val="fr-BE"/>
        </w:rPr>
        <w:tab/>
        <w:t>JO L</w:t>
      </w:r>
      <w:r w:rsidR="00EA05D9">
        <w:rPr>
          <w:lang w:val="fr-BE"/>
        </w:rPr>
        <w:t> </w:t>
      </w:r>
      <w:r w:rsidRPr="00EB1344">
        <w:rPr>
          <w:lang w:val="fr-BE"/>
        </w:rPr>
        <w:t>36 du 7.2.2019, p. 44.</w:t>
      </w:r>
    </w:p>
  </w:footnote>
  <w:footnote w:id="3">
    <w:p w14:paraId="4DD431D6" w14:textId="252BC528" w:rsidR="005B161B" w:rsidRPr="00EB1344" w:rsidRDefault="005B161B" w:rsidP="005B161B">
      <w:pPr>
        <w:pStyle w:val="FootnoteText"/>
        <w:rPr>
          <w:lang w:val="fr-BE"/>
        </w:rPr>
      </w:pPr>
      <w:r>
        <w:rPr>
          <w:rStyle w:val="FootnoteReference"/>
        </w:rPr>
        <w:footnoteRef/>
      </w:r>
      <w:r w:rsidRPr="00EB1344">
        <w:rPr>
          <w:lang w:val="fr-BE"/>
        </w:rPr>
        <w:tab/>
        <w:t>JO L</w:t>
      </w:r>
      <w:r w:rsidR="00EA05D9">
        <w:rPr>
          <w:lang w:val="fr-BE"/>
        </w:rPr>
        <w:t> </w:t>
      </w:r>
      <w:r w:rsidRPr="00EB1344">
        <w:rPr>
          <w:lang w:val="fr-BE"/>
        </w:rPr>
        <w:t>36 du 7.2.2019, p. 44.</w:t>
      </w:r>
    </w:p>
  </w:footnote>
  <w:footnote w:id="4">
    <w:p w14:paraId="6088C1DF" w14:textId="33B90263" w:rsidR="005B161B" w:rsidRPr="00EB1344" w:rsidRDefault="005B161B" w:rsidP="005B161B">
      <w:pPr>
        <w:pStyle w:val="FootnoteText"/>
        <w:rPr>
          <w:lang w:val="fr-BE"/>
        </w:rPr>
      </w:pPr>
      <w:r>
        <w:rPr>
          <w:rStyle w:val="FootnoteReference"/>
        </w:rPr>
        <w:footnoteRef/>
      </w:r>
      <w:r w:rsidRPr="00EB1344">
        <w:rPr>
          <w:lang w:val="fr-BE"/>
        </w:rPr>
        <w:tab/>
        <w:t>JO L</w:t>
      </w:r>
      <w:r w:rsidR="00EA05D9">
        <w:rPr>
          <w:lang w:val="fr-BE"/>
        </w:rPr>
        <w:t> </w:t>
      </w:r>
      <w:r w:rsidRPr="00EB1344">
        <w:rPr>
          <w:lang w:val="fr-BE"/>
        </w:rPr>
        <w:t>211 du 14.8.2009, p. 36.</w:t>
      </w:r>
    </w:p>
  </w:footnote>
  <w:footnote w:id="5">
    <w:p w14:paraId="79826DC3" w14:textId="42132872" w:rsidR="005B161B" w:rsidRPr="00EB1344" w:rsidRDefault="005B161B" w:rsidP="005B161B">
      <w:pPr>
        <w:pStyle w:val="FootnoteText"/>
        <w:rPr>
          <w:lang w:val="fr-BE"/>
        </w:rPr>
      </w:pPr>
      <w:r>
        <w:rPr>
          <w:rStyle w:val="FootnoteReference"/>
        </w:rPr>
        <w:footnoteRef/>
      </w:r>
      <w:r w:rsidRPr="00EB1344">
        <w:rPr>
          <w:lang w:val="fr-BE"/>
        </w:rPr>
        <w:tab/>
        <w:t>JO L</w:t>
      </w:r>
      <w:r w:rsidR="00EA05D9">
        <w:rPr>
          <w:lang w:val="fr-BE"/>
        </w:rPr>
        <w:t> </w:t>
      </w:r>
      <w:r w:rsidRPr="00EB1344">
        <w:rPr>
          <w:lang w:val="fr-BE"/>
        </w:rPr>
        <w:t>36 du 7.2.2019, p. 44.</w:t>
      </w:r>
    </w:p>
  </w:footnote>
  <w:footnote w:id="6">
    <w:p w14:paraId="1BB9C54F" w14:textId="77777777" w:rsidR="005B161B" w:rsidRPr="004C219A" w:rsidRDefault="005B161B" w:rsidP="005B161B">
      <w:pPr>
        <w:pStyle w:val="FootnoteText"/>
        <w:rPr>
          <w:rFonts w:eastAsia="Calibri"/>
        </w:rPr>
      </w:pPr>
      <w:r>
        <w:rPr>
          <w:rStyle w:val="FootnoteReference"/>
        </w:rPr>
        <w:sym w:font="Symbol" w:char="F02A"/>
      </w:r>
      <w:r w:rsidRPr="00EB1344">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CB18" w14:textId="77777777" w:rsidR="00092377" w:rsidRPr="00092377" w:rsidRDefault="00092377" w:rsidP="00092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B7A67" w14:textId="77777777" w:rsidR="00092377" w:rsidRPr="00092377" w:rsidRDefault="00092377" w:rsidP="00092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5405C" w14:textId="77777777" w:rsidR="00092377" w:rsidRPr="00092377" w:rsidRDefault="00092377" w:rsidP="000923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25EA5" w14:textId="77777777" w:rsidR="00092377" w:rsidRDefault="000923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F3BB8" w14:textId="77777777" w:rsidR="00092377" w:rsidRDefault="00092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27 10:08: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A5A9953-ACAB-4C4D-A6C6-98827EAF06F9"/>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à l\u8217?égard d\u8217?une modification de l\u8217?annexe IV (Énergie) de l\u8217?accord EEE_x000d__x000d__x000d__x000d__x000b__x000d__x000d__x000d__x000d__x000b_(Code de réseau sur les mécanismes d\u8217?attribution des capacités dans les systèmes de transport de gaz)"/>
    <w:docVar w:name="LW_OBJETACTEPRINCIPAL.CP" w:val="relative à la position à prendre, au nom de l\u8217?Union européenne, au sein du Comité mixte de l\u8217?EEE à l\u8217?égard d\u8217?une modification de l\u8217?annexe IV (Énergie) de l\u8217?accord EEE_x000d__x000d__x000d__x000d__x000b__x000d__x000d__x000d__x000d__x000b_(Code de réseau sur les mécanismes d\u8217?attribution des capacités dans les systèmes de transport de gaz)"/>
    <w:docVar w:name="LW_PART_NBR" w:val="1"/>
    <w:docVar w:name="LW_PART_NBR_TOTAL" w:val="1"/>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34722"/>
    <w:rsid w:val="000440A0"/>
    <w:rsid w:val="0005237D"/>
    <w:rsid w:val="00061BBD"/>
    <w:rsid w:val="00092377"/>
    <w:rsid w:val="000B0204"/>
    <w:rsid w:val="000D4035"/>
    <w:rsid w:val="000E198E"/>
    <w:rsid w:val="000F3476"/>
    <w:rsid w:val="00100D93"/>
    <w:rsid w:val="00112121"/>
    <w:rsid w:val="0012048A"/>
    <w:rsid w:val="001360B8"/>
    <w:rsid w:val="0016530C"/>
    <w:rsid w:val="001770F8"/>
    <w:rsid w:val="00185721"/>
    <w:rsid w:val="00192B5B"/>
    <w:rsid w:val="001B61E5"/>
    <w:rsid w:val="001C2816"/>
    <w:rsid w:val="001D6F25"/>
    <w:rsid w:val="002007C8"/>
    <w:rsid w:val="00260BC4"/>
    <w:rsid w:val="00285931"/>
    <w:rsid w:val="00287109"/>
    <w:rsid w:val="002A71B9"/>
    <w:rsid w:val="002B321B"/>
    <w:rsid w:val="002D3DFC"/>
    <w:rsid w:val="002F2559"/>
    <w:rsid w:val="002F61FE"/>
    <w:rsid w:val="00320A4E"/>
    <w:rsid w:val="00327C3C"/>
    <w:rsid w:val="00373143"/>
    <w:rsid w:val="003E52B4"/>
    <w:rsid w:val="003F0E54"/>
    <w:rsid w:val="00401956"/>
    <w:rsid w:val="00407DF3"/>
    <w:rsid w:val="00415CCF"/>
    <w:rsid w:val="00420038"/>
    <w:rsid w:val="00425CF0"/>
    <w:rsid w:val="00432358"/>
    <w:rsid w:val="004369FD"/>
    <w:rsid w:val="004476AE"/>
    <w:rsid w:val="00455DDA"/>
    <w:rsid w:val="00484058"/>
    <w:rsid w:val="004C146F"/>
    <w:rsid w:val="00500040"/>
    <w:rsid w:val="005210EF"/>
    <w:rsid w:val="005845A6"/>
    <w:rsid w:val="005B161B"/>
    <w:rsid w:val="005B382F"/>
    <w:rsid w:val="005E5466"/>
    <w:rsid w:val="005E7F03"/>
    <w:rsid w:val="005F59E6"/>
    <w:rsid w:val="006531D7"/>
    <w:rsid w:val="00655FE8"/>
    <w:rsid w:val="006C59B2"/>
    <w:rsid w:val="006E054A"/>
    <w:rsid w:val="006E255E"/>
    <w:rsid w:val="00731592"/>
    <w:rsid w:val="0076074E"/>
    <w:rsid w:val="00761D40"/>
    <w:rsid w:val="0076759F"/>
    <w:rsid w:val="00780782"/>
    <w:rsid w:val="00786C04"/>
    <w:rsid w:val="007921C7"/>
    <w:rsid w:val="007A78B2"/>
    <w:rsid w:val="007C75A3"/>
    <w:rsid w:val="007D7772"/>
    <w:rsid w:val="007E131B"/>
    <w:rsid w:val="00810E27"/>
    <w:rsid w:val="0082165C"/>
    <w:rsid w:val="00826EE6"/>
    <w:rsid w:val="00827826"/>
    <w:rsid w:val="008612AB"/>
    <w:rsid w:val="00867EBD"/>
    <w:rsid w:val="008A1F01"/>
    <w:rsid w:val="008D21EF"/>
    <w:rsid w:val="00905C29"/>
    <w:rsid w:val="00913A49"/>
    <w:rsid w:val="00952E0F"/>
    <w:rsid w:val="00963E79"/>
    <w:rsid w:val="00974C60"/>
    <w:rsid w:val="00986B33"/>
    <w:rsid w:val="00987AD5"/>
    <w:rsid w:val="009A7DC8"/>
    <w:rsid w:val="009F0A00"/>
    <w:rsid w:val="009F5467"/>
    <w:rsid w:val="00A12F59"/>
    <w:rsid w:val="00A145EF"/>
    <w:rsid w:val="00A164EF"/>
    <w:rsid w:val="00A255F3"/>
    <w:rsid w:val="00A52F7E"/>
    <w:rsid w:val="00A71FC6"/>
    <w:rsid w:val="00A93C8A"/>
    <w:rsid w:val="00AA31D7"/>
    <w:rsid w:val="00B05913"/>
    <w:rsid w:val="00B0658F"/>
    <w:rsid w:val="00B14D97"/>
    <w:rsid w:val="00B24FE1"/>
    <w:rsid w:val="00B36894"/>
    <w:rsid w:val="00B37F16"/>
    <w:rsid w:val="00B42901"/>
    <w:rsid w:val="00B45548"/>
    <w:rsid w:val="00B704E9"/>
    <w:rsid w:val="00B711EC"/>
    <w:rsid w:val="00B856AB"/>
    <w:rsid w:val="00B90126"/>
    <w:rsid w:val="00BB0CF3"/>
    <w:rsid w:val="00BB37E9"/>
    <w:rsid w:val="00BC2EB6"/>
    <w:rsid w:val="00BF17AA"/>
    <w:rsid w:val="00BF5C8E"/>
    <w:rsid w:val="00C05A7D"/>
    <w:rsid w:val="00C24294"/>
    <w:rsid w:val="00C24556"/>
    <w:rsid w:val="00C362A9"/>
    <w:rsid w:val="00C40484"/>
    <w:rsid w:val="00C445CB"/>
    <w:rsid w:val="00C5020C"/>
    <w:rsid w:val="00C5255D"/>
    <w:rsid w:val="00C55C9C"/>
    <w:rsid w:val="00C61C6D"/>
    <w:rsid w:val="00C91E25"/>
    <w:rsid w:val="00CF4F2E"/>
    <w:rsid w:val="00CF7406"/>
    <w:rsid w:val="00D05904"/>
    <w:rsid w:val="00D7412A"/>
    <w:rsid w:val="00D801B5"/>
    <w:rsid w:val="00DC301A"/>
    <w:rsid w:val="00DD37C5"/>
    <w:rsid w:val="00DF0D83"/>
    <w:rsid w:val="00DF405F"/>
    <w:rsid w:val="00E10491"/>
    <w:rsid w:val="00E34FD5"/>
    <w:rsid w:val="00E420DD"/>
    <w:rsid w:val="00E7115E"/>
    <w:rsid w:val="00E871BC"/>
    <w:rsid w:val="00EA05D9"/>
    <w:rsid w:val="00EA56B3"/>
    <w:rsid w:val="00EB1344"/>
    <w:rsid w:val="00EC53A0"/>
    <w:rsid w:val="00EE0A65"/>
    <w:rsid w:val="00EF3FF8"/>
    <w:rsid w:val="00F00E4B"/>
    <w:rsid w:val="00F016EA"/>
    <w:rsid w:val="00F24FD7"/>
    <w:rsid w:val="00F310E2"/>
    <w:rsid w:val="00F34A2B"/>
    <w:rsid w:val="00F44453"/>
    <w:rsid w:val="00F57F03"/>
    <w:rsid w:val="00F614F4"/>
    <w:rsid w:val="00F81EBC"/>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7FD8C66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092377"/>
    <w:rPr>
      <w:rFonts w:ascii="Times New Roman" w:hAnsi="Times New Roman" w:cs="Times New Roman"/>
      <w:sz w:val="24"/>
      <w:lang w:val="fr-FR"/>
    </w:rPr>
  </w:style>
  <w:style w:type="character" w:customStyle="1" w:styleId="FooterChar">
    <w:name w:val="Footer Char"/>
    <w:basedOn w:val="DefaultParagraphFont"/>
    <w:link w:val="Footer"/>
    <w:uiPriority w:val="99"/>
    <w:rsid w:val="0009237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9237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2377"/>
    <w:pPr>
      <w:spacing w:before="0"/>
      <w:jc w:val="right"/>
    </w:pPr>
    <w:rPr>
      <w:sz w:val="28"/>
    </w:rPr>
  </w:style>
  <w:style w:type="paragraph" w:customStyle="1" w:styleId="FooterSensitivity">
    <w:name w:val="Footer Sensitivity"/>
    <w:basedOn w:val="Normal"/>
    <w:rsid w:val="0009237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92377"/>
    <w:pPr>
      <w:tabs>
        <w:tab w:val="center" w:pos="4535"/>
        <w:tab w:val="right" w:pos="9071"/>
      </w:tabs>
      <w:spacing w:before="0"/>
    </w:pPr>
  </w:style>
  <w:style w:type="paragraph" w:customStyle="1" w:styleId="HeaderLandscape">
    <w:name w:val="HeaderLandscape"/>
    <w:basedOn w:val="Normal"/>
    <w:rsid w:val="00092377"/>
    <w:pPr>
      <w:tabs>
        <w:tab w:val="center" w:pos="7285"/>
        <w:tab w:val="right" w:pos="14003"/>
      </w:tabs>
      <w:spacing w:before="0"/>
    </w:pPr>
  </w:style>
  <w:style w:type="paragraph" w:styleId="Footer">
    <w:name w:val="footer"/>
    <w:basedOn w:val="Normal"/>
    <w:link w:val="FooterChar"/>
    <w:uiPriority w:val="99"/>
    <w:unhideWhenUsed/>
    <w:rsid w:val="0009237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9237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B70F1-F96E-4E85-9044-69260CB62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26</TotalTime>
  <Pages>3</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2022-10-25T08:43:00Z</dcterms:created>
  <dcterms:modified xsi:type="dcterms:W3CDTF">2026-07-27T08:08:00Z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