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DF1DD" w14:textId="070424D9" w:rsidR="00FA089C" w:rsidRPr="00555B80" w:rsidRDefault="00EC6909" w:rsidP="00EC6909">
      <w:pPr>
        <w:pStyle w:val="Pagedecouverture"/>
        <w:rPr>
          <w:noProof/>
        </w:rPr>
      </w:pPr>
      <w:r>
        <w:rPr>
          <w:noProof/>
        </w:rPr>
        <w:pict w14:anchorId="03FE0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00950B-096C-4E6A-80BA-F6C799C9B929" style="width:455.25pt;height:450.75pt">
            <v:imagedata r:id="rId8" o:title=""/>
          </v:shape>
        </w:pict>
      </w:r>
    </w:p>
    <w:p w14:paraId="286473BE" w14:textId="77777777" w:rsidR="00FA089C" w:rsidRPr="00555B80" w:rsidRDefault="00FA089C" w:rsidP="00FA089C">
      <w:pPr>
        <w:rPr>
          <w:noProof/>
        </w:rPr>
        <w:sectPr w:rsidR="00FA089C" w:rsidRPr="00555B80" w:rsidSect="00EC690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0B90C4D" w14:textId="77777777" w:rsidR="00FA089C" w:rsidRPr="003F256F" w:rsidRDefault="00FA089C" w:rsidP="00FA089C">
      <w:pPr>
        <w:pStyle w:val="Annexetitre"/>
        <w:rPr>
          <w:noProof/>
        </w:rPr>
      </w:pPr>
      <w:bookmarkStart w:id="0" w:name="_GoBack"/>
      <w:bookmarkEnd w:id="0"/>
      <w:r w:rsidRPr="003F256F">
        <w:rPr>
          <w:noProof/>
        </w:rPr>
        <w:lastRenderedPageBreak/>
        <w:t xml:space="preserve">ANEXĂ </w:t>
      </w:r>
    </w:p>
    <w:p w14:paraId="0D6A8471" w14:textId="77777777" w:rsidR="006E2286" w:rsidRPr="006E2286" w:rsidRDefault="006E2286" w:rsidP="006E2286">
      <w:pPr>
        <w:rPr>
          <w:noProof/>
        </w:rPr>
      </w:pPr>
    </w:p>
    <w:p w14:paraId="4619BC5D" w14:textId="5F569F0C" w:rsidR="00BB37E9" w:rsidRPr="003F256F" w:rsidRDefault="00FB471D" w:rsidP="006E2286">
      <w:pPr>
        <w:spacing w:after="0"/>
        <w:jc w:val="center"/>
        <w:rPr>
          <w:b/>
          <w:noProof/>
        </w:rPr>
      </w:pPr>
      <w:r w:rsidRPr="003F256F">
        <w:rPr>
          <w:b/>
          <w:noProof/>
        </w:rPr>
        <w:t xml:space="preserve">PROIECT DE DECIZIE NR. </w:t>
      </w:r>
      <w:r w:rsidRPr="003F256F">
        <w:rPr>
          <w:b/>
          <w:noProof/>
          <w:color w:val="0000FF"/>
        </w:rPr>
        <w:t>[…]</w:t>
      </w:r>
      <w:r w:rsidR="006E2286" w:rsidRPr="003F256F">
        <w:rPr>
          <w:b/>
          <w:noProof/>
          <w:color w:val="0000FF"/>
        </w:rPr>
        <w:t xml:space="preserve"> </w:t>
      </w:r>
      <w:r w:rsidR="006E2286" w:rsidRPr="003F256F">
        <w:rPr>
          <w:b/>
          <w:noProof/>
        </w:rPr>
        <w:t>A COMITETULUI MIXT AL SEE</w:t>
      </w:r>
    </w:p>
    <w:p w14:paraId="037F454A" w14:textId="77777777" w:rsidR="006E2286" w:rsidRPr="003F256F" w:rsidRDefault="006E2286" w:rsidP="006E2286">
      <w:pPr>
        <w:spacing w:after="0"/>
        <w:jc w:val="center"/>
        <w:rPr>
          <w:b/>
          <w:bCs/>
          <w:noProof/>
        </w:rPr>
      </w:pPr>
    </w:p>
    <w:p w14:paraId="3E31B037" w14:textId="77777777" w:rsidR="005B161B" w:rsidRPr="003F256F" w:rsidRDefault="005B161B" w:rsidP="005B161B">
      <w:pPr>
        <w:spacing w:before="360" w:after="0"/>
        <w:jc w:val="center"/>
        <w:rPr>
          <w:b/>
          <w:noProof/>
          <w:color w:val="0000FF"/>
          <w:szCs w:val="24"/>
        </w:rPr>
      </w:pPr>
      <w:r w:rsidRPr="003F256F">
        <w:rPr>
          <w:b/>
          <w:noProof/>
          <w:color w:val="000000" w:themeColor="text1"/>
        </w:rPr>
        <w:t xml:space="preserve">din </w:t>
      </w:r>
      <w:r w:rsidRPr="003F256F">
        <w:rPr>
          <w:b/>
          <w:noProof/>
          <w:color w:val="0000FF"/>
        </w:rPr>
        <w:t>[…]</w:t>
      </w:r>
    </w:p>
    <w:p w14:paraId="13421157" w14:textId="77777777" w:rsidR="005B161B" w:rsidRPr="003F256F" w:rsidRDefault="005B161B" w:rsidP="005B161B">
      <w:pPr>
        <w:spacing w:before="360" w:after="360"/>
        <w:jc w:val="center"/>
        <w:rPr>
          <w:rFonts w:ascii="Times New Roman Bold" w:hAnsi="Times New Roman Bold"/>
          <w:b/>
          <w:noProof/>
          <w:color w:val="000000" w:themeColor="text1"/>
          <w:szCs w:val="24"/>
        </w:rPr>
      </w:pPr>
      <w:r w:rsidRPr="003F256F">
        <w:rPr>
          <w:rFonts w:ascii="Times New Roman Bold" w:hAnsi="Times New Roman Bold"/>
          <w:b/>
          <w:noProof/>
          <w:color w:val="000000" w:themeColor="text1"/>
        </w:rPr>
        <w:t>de modificare a anexei IV (Energia) la Acordul privind SEE</w:t>
      </w:r>
    </w:p>
    <w:p w14:paraId="689FE489" w14:textId="77777777" w:rsidR="005B161B" w:rsidRPr="00555B80" w:rsidRDefault="005B161B" w:rsidP="005B161B">
      <w:pPr>
        <w:spacing w:before="600"/>
        <w:rPr>
          <w:noProof/>
          <w:color w:val="000000" w:themeColor="text1"/>
          <w:szCs w:val="24"/>
        </w:rPr>
      </w:pPr>
      <w:r w:rsidRPr="00555B80">
        <w:rPr>
          <w:noProof/>
          <w:color w:val="000000" w:themeColor="text1"/>
        </w:rPr>
        <w:t>COMITETUL MIXT AL SEE,</w:t>
      </w:r>
    </w:p>
    <w:p w14:paraId="590F42DF" w14:textId="77777777" w:rsidR="005B161B" w:rsidRPr="00555B80" w:rsidRDefault="005B161B" w:rsidP="005B161B">
      <w:pPr>
        <w:rPr>
          <w:noProof/>
          <w:color w:val="000000" w:themeColor="text1"/>
          <w:szCs w:val="24"/>
        </w:rPr>
      </w:pPr>
      <w:r w:rsidRPr="00555B80">
        <w:rPr>
          <w:noProof/>
          <w:color w:val="000000" w:themeColor="text1"/>
        </w:rPr>
        <w:t>având în vedere Acordul privind Spațiul Economic European („Acordul privind SEE”), în special articolul 98,</w:t>
      </w:r>
    </w:p>
    <w:p w14:paraId="39853C74" w14:textId="77777777" w:rsidR="005B161B" w:rsidRPr="00555B80" w:rsidRDefault="005B161B" w:rsidP="005B161B">
      <w:pPr>
        <w:rPr>
          <w:noProof/>
          <w:color w:val="000000" w:themeColor="text1"/>
          <w:szCs w:val="24"/>
        </w:rPr>
      </w:pPr>
      <w:r w:rsidRPr="00555B80">
        <w:rPr>
          <w:noProof/>
          <w:color w:val="000000" w:themeColor="text1"/>
        </w:rPr>
        <w:t>întrucât:</w:t>
      </w:r>
    </w:p>
    <w:p w14:paraId="476D0701" w14:textId="77777777" w:rsidR="005B161B" w:rsidRPr="00555B80" w:rsidRDefault="005B161B" w:rsidP="00333A6B">
      <w:pPr>
        <w:pStyle w:val="Point0number"/>
        <w:numPr>
          <w:ilvl w:val="0"/>
          <w:numId w:val="13"/>
        </w:numPr>
        <w:rPr>
          <w:noProof/>
        </w:rPr>
      </w:pPr>
      <w:bookmarkStart w:id="1" w:name="_Hlk232623597"/>
      <w:r w:rsidRPr="00555B80">
        <w:rPr>
          <w:noProof/>
        </w:rPr>
        <w:t>Regulamentul (UE) 2017/459 al Comisiei din 16 martie 2017 de stabilire a unui cod al rețelei privind mecanismele de alocare a capacității în sistemele de transport al gazelor și de abrogare a Regulamentului (UE) nr. 984/2013</w:t>
      </w:r>
      <w:r w:rsidRPr="00555B80">
        <w:rPr>
          <w:rStyle w:val="FootnoteReference"/>
          <w:noProof/>
          <w:szCs w:val="24"/>
        </w:rPr>
        <w:footnoteReference w:id="1"/>
      </w:r>
      <w:bookmarkEnd w:id="1"/>
      <w:r w:rsidRPr="00555B80">
        <w:rPr>
          <w:noProof/>
        </w:rPr>
        <w:t xml:space="preserve"> trebuie încorporat în Acordul privind SEE.</w:t>
      </w:r>
    </w:p>
    <w:p w14:paraId="3CB29B8A" w14:textId="77777777" w:rsidR="005B161B" w:rsidRPr="00555B80" w:rsidRDefault="005B161B" w:rsidP="00F24FD7">
      <w:pPr>
        <w:pStyle w:val="Point0number"/>
        <w:rPr>
          <w:noProof/>
        </w:rPr>
      </w:pPr>
      <w:bookmarkStart w:id="2" w:name="_Hlk24636527"/>
      <w:r w:rsidRPr="00555B80">
        <w:rPr>
          <w:noProof/>
        </w:rPr>
        <w:t>În conformitate cu Decizia nr. 93/2017 a Comitetului mixt al SEE din 5 mai 2017</w:t>
      </w:r>
      <w:r w:rsidRPr="00555B80">
        <w:rPr>
          <w:rStyle w:val="FootnoteReference"/>
          <w:noProof/>
          <w:szCs w:val="24"/>
        </w:rPr>
        <w:footnoteReference w:id="2"/>
      </w:r>
      <w:r w:rsidRPr="00555B80">
        <w:rPr>
          <w:noProof/>
        </w:rPr>
        <w:t>, Islanda beneficiază de o derogare de la Regulamentul (CE) nr. 715/2009 al Parlamentului European și al Consiliului, care constituie temeiul juridic al Regulamentului (UE) 2017/459. Prin urmare, Regulamentul (UE) 2017/459 nu ar trebui să se aplice Islandei.</w:t>
      </w:r>
    </w:p>
    <w:bookmarkEnd w:id="2"/>
    <w:p w14:paraId="2B05BF5F" w14:textId="77777777" w:rsidR="005B161B" w:rsidRPr="00555B80" w:rsidRDefault="005B161B" w:rsidP="00F24FD7">
      <w:pPr>
        <w:pStyle w:val="Point0number"/>
        <w:rPr>
          <w:noProof/>
        </w:rPr>
      </w:pPr>
      <w:r w:rsidRPr="00555B80">
        <w:rPr>
          <w:noProof/>
        </w:rPr>
        <w:t>Articolul 2 alineatul (3) din Regulamentul (UE) 2017/459 prevede că regulamentul nu se aplică punctelor de interconectare dintre statele membre atât timp cât unul dintre aceste state membre beneficiază de o derogare în temeiul articolului 49 din Directiva 2009/73/CE a Parlamentului European și a Consiliului. În conformitate cu Directiva 2009/73/CE, astfel cum a fost încorporată în Acordul privind SEE prin Decizia nr. 93/2017 a Comitetului mixt al SEE din 5 mai 2017</w:t>
      </w:r>
      <w:r w:rsidRPr="00555B80">
        <w:rPr>
          <w:rStyle w:val="FootnoteReference"/>
          <w:noProof/>
          <w:szCs w:val="24"/>
        </w:rPr>
        <w:footnoteReference w:id="3"/>
      </w:r>
      <w:r w:rsidRPr="00555B80">
        <w:rPr>
          <w:noProof/>
        </w:rPr>
        <w:t>, o astfel de derogare se aplică Principatului Liechtenstein. Prin urmare, Regulamentul (UE) 2017/459 nu ar trebui să se aplice Principatului Liechtenstein.</w:t>
      </w:r>
    </w:p>
    <w:p w14:paraId="168B68DF" w14:textId="77777777" w:rsidR="005B161B" w:rsidRPr="00555B80" w:rsidRDefault="005B161B" w:rsidP="00F24FD7">
      <w:pPr>
        <w:pStyle w:val="Point0number"/>
        <w:rPr>
          <w:noProof/>
        </w:rPr>
      </w:pPr>
      <w:bookmarkStart w:id="3" w:name="_Hlk213060122"/>
      <w:r w:rsidRPr="00555B80">
        <w:rPr>
          <w:noProof/>
        </w:rPr>
        <w:t>În Norvegia nu există o rețea pentru transportul gazelor naturale care să facă obiectul Regulamentului (CE) nr. 715/2009 al Parlamentului European și al Consiliului din 13 iulie 2009 privind condițiile de acces la rețelele pentru transportul gazelor naturale și de abrogare a Regulamentului (CE) nr. 1775/2005</w:t>
      </w:r>
      <w:r w:rsidRPr="00555B80">
        <w:rPr>
          <w:rStyle w:val="FootnoteReference"/>
          <w:noProof/>
          <w:szCs w:val="24"/>
        </w:rPr>
        <w:footnoteReference w:id="4"/>
      </w:r>
      <w:r w:rsidRPr="00555B80">
        <w:rPr>
          <w:noProof/>
        </w:rPr>
        <w:t>. Prin urmare, Regulamentul (UE) 2017/459 ar trebui încorporat în Acordul privind SEE și transpus în legislația națională, dar aplicarea sa ar trebui suspendată până la realizarea unei rețele operaționale pentru transportul gazelor naturale în Norvegia. Odată ce va fi realizat o rețea operațională pentru transportul gazelor naturale, Norvegia ar trebui să notifice acest lucru Autorității AELS de Supraveghere.</w:t>
      </w:r>
      <w:bookmarkEnd w:id="3"/>
    </w:p>
    <w:p w14:paraId="7D42DFD1" w14:textId="3B4A67AD" w:rsidR="005B161B" w:rsidRPr="00555B80" w:rsidRDefault="005B161B" w:rsidP="00F24FD7">
      <w:pPr>
        <w:pStyle w:val="Point0number"/>
        <w:rPr>
          <w:noProof/>
        </w:rPr>
      </w:pPr>
      <w:r w:rsidRPr="00555B80">
        <w:rPr>
          <w:noProof/>
        </w:rPr>
        <w:t>Întrucât Regulamentul (UE) 2017/459 a fost adoptat pe baza Regulamentului (CE) nr. 715/2009, textele de adaptare elaborate și adoptate în temeiul Deciziei nr. 93/2017 a Comitetului mixt al SEE din 5 mai 2017</w:t>
      </w:r>
      <w:r w:rsidRPr="00555B80">
        <w:rPr>
          <w:rStyle w:val="FootnoteReference"/>
          <w:noProof/>
          <w:szCs w:val="24"/>
        </w:rPr>
        <w:footnoteReference w:id="5"/>
      </w:r>
      <w:r w:rsidRPr="00555B80">
        <w:rPr>
          <w:noProof/>
        </w:rPr>
        <w:t>,</w:t>
      </w:r>
      <w:r w:rsidR="003F256F">
        <w:rPr>
          <w:noProof/>
        </w:rPr>
        <w:t xml:space="preserve"> </w:t>
      </w:r>
      <w:bookmarkStart w:id="4" w:name="_Hlk213059555"/>
      <w:r w:rsidRPr="00555B80">
        <w:rPr>
          <w:noProof/>
        </w:rPr>
        <w:t>prin care Regulamentul (CE) nr. 715/2009 a fost încorporat în Acordul privind SEE, sunt relevante pentru aplicarea Regulamentului (UE) 2017/459.</w:t>
      </w:r>
    </w:p>
    <w:bookmarkEnd w:id="4"/>
    <w:p w14:paraId="09914698" w14:textId="77777777" w:rsidR="005B161B" w:rsidRPr="00555B80" w:rsidRDefault="005B161B" w:rsidP="00F24FD7">
      <w:pPr>
        <w:pStyle w:val="Point0number"/>
        <w:rPr>
          <w:noProof/>
          <w:color w:val="000000" w:themeColor="text1"/>
        </w:rPr>
      </w:pPr>
      <w:r w:rsidRPr="00555B80">
        <w:rPr>
          <w:noProof/>
        </w:rPr>
        <w:t>Prin urmare, anexa IV la Acordul privind SEE ar trebui modificată în consecință,</w:t>
      </w:r>
    </w:p>
    <w:p w14:paraId="254DFDD4" w14:textId="77777777" w:rsidR="005B161B" w:rsidRPr="00555B80" w:rsidRDefault="005B161B" w:rsidP="005B161B">
      <w:pPr>
        <w:keepNext/>
        <w:tabs>
          <w:tab w:val="left" w:pos="709"/>
        </w:tabs>
        <w:rPr>
          <w:noProof/>
          <w:color w:val="000000" w:themeColor="text1"/>
          <w:szCs w:val="24"/>
        </w:rPr>
      </w:pPr>
      <w:r w:rsidRPr="00555B80">
        <w:rPr>
          <w:noProof/>
          <w:color w:val="000000" w:themeColor="text1"/>
        </w:rPr>
        <w:t>ADOPTĂ PREZENTA DECIZIE:</w:t>
      </w:r>
    </w:p>
    <w:p w14:paraId="3C0F61DE" w14:textId="77777777" w:rsidR="005B161B" w:rsidRPr="003F256F" w:rsidRDefault="005B161B" w:rsidP="005B161B">
      <w:pPr>
        <w:pStyle w:val="Articleheading"/>
        <w:rPr>
          <w:noProof/>
        </w:rPr>
      </w:pPr>
      <w:r w:rsidRPr="003F256F">
        <w:rPr>
          <w:noProof/>
        </w:rPr>
        <w:t>Articolul 1</w:t>
      </w:r>
    </w:p>
    <w:p w14:paraId="352A4FCD" w14:textId="77777777" w:rsidR="005B161B" w:rsidRPr="00555B80" w:rsidRDefault="005B161B" w:rsidP="005B161B">
      <w:pPr>
        <w:pStyle w:val="Articletext"/>
        <w:rPr>
          <w:noProof/>
          <w:color w:val="auto"/>
        </w:rPr>
      </w:pPr>
      <w:r w:rsidRPr="00555B80">
        <w:rPr>
          <w:noProof/>
        </w:rPr>
        <w:t>În anexa IV la Acordul privind SEE, după punctul 49 [Regulamentul (UE) 2015/703 al Comisiei] se inserează următorul punct:</w:t>
      </w:r>
    </w:p>
    <w:p w14:paraId="33443042" w14:textId="77777777" w:rsidR="005B161B" w:rsidRPr="00555B80" w:rsidRDefault="005B161B" w:rsidP="005B161B">
      <w:pPr>
        <w:pStyle w:val="Point0"/>
        <w:rPr>
          <w:noProof/>
        </w:rPr>
      </w:pPr>
      <w:r w:rsidRPr="00555B80">
        <w:rPr>
          <w:noProof/>
        </w:rPr>
        <w:t>„50.</w:t>
      </w:r>
      <w:r w:rsidRPr="00555B80">
        <w:rPr>
          <w:noProof/>
        </w:rPr>
        <w:tab/>
      </w:r>
      <w:r w:rsidRPr="003F256F">
        <w:rPr>
          <w:b/>
          <w:noProof/>
        </w:rPr>
        <w:t>32017 R 0459</w:t>
      </w:r>
      <w:r w:rsidRPr="00555B80">
        <w:rPr>
          <w:noProof/>
        </w:rPr>
        <w:t>: Regulamentul (UE) 2017/459 al Comisiei din 16 martie 2017 de stabilire a unui cod al rețelei privind mecanismele de alocare a capacității în sistemele de transport al gazelor și de abrogare a Regulamentului (UE) nr. 984/2013 (JO L 72, 17.3.2017, p. 1).</w:t>
      </w:r>
    </w:p>
    <w:p w14:paraId="59FC2413" w14:textId="77777777" w:rsidR="005B161B" w:rsidRPr="00555B80" w:rsidRDefault="005B161B" w:rsidP="005B161B">
      <w:pPr>
        <w:pStyle w:val="Point0"/>
        <w:ind w:firstLine="0"/>
        <w:rPr>
          <w:noProof/>
        </w:rPr>
      </w:pPr>
      <w:r w:rsidRPr="00555B80">
        <w:rPr>
          <w:noProof/>
        </w:rPr>
        <w:t>În sensul prezentului acord, dispozițiile regulamentului se citesc cu următoarea adaptare:</w:t>
      </w:r>
    </w:p>
    <w:p w14:paraId="3900CD69" w14:textId="77777777" w:rsidR="005B161B" w:rsidRPr="00555B80" w:rsidRDefault="005B161B" w:rsidP="005B161B">
      <w:pPr>
        <w:pStyle w:val="Point0"/>
        <w:ind w:firstLine="0"/>
        <w:rPr>
          <w:noProof/>
        </w:rPr>
      </w:pPr>
      <w:r w:rsidRPr="00555B80">
        <w:rPr>
          <w:noProof/>
        </w:rPr>
        <w:t>Norvegia poate suspenda punerea în aplicare a regulamentului până în momentul în care o rețea pentru transportul gazelor naturale începe să funcționeze pe teritoriul său. Odată ce a fost realizată o rețea pentru transportul gazelor naturale, Norvegia notifică acest lucru Autorității AELS de Supraveghere.</w:t>
      </w:r>
    </w:p>
    <w:p w14:paraId="6ED50D2F" w14:textId="77777777" w:rsidR="005B161B" w:rsidRPr="00555B80" w:rsidRDefault="005B161B" w:rsidP="005B161B">
      <w:pPr>
        <w:pStyle w:val="Point0"/>
        <w:ind w:firstLine="0"/>
        <w:rPr>
          <w:noProof/>
        </w:rPr>
      </w:pPr>
      <w:r w:rsidRPr="00555B80">
        <w:rPr>
          <w:noProof/>
        </w:rPr>
        <w:t>Regulamentul nu se aplică Islandei și Principatului Liechtenstein.”</w:t>
      </w:r>
    </w:p>
    <w:p w14:paraId="7E67AE52" w14:textId="77777777" w:rsidR="005B161B" w:rsidRPr="003F256F" w:rsidRDefault="005B161B" w:rsidP="005B161B">
      <w:pPr>
        <w:pStyle w:val="Articleheading"/>
        <w:rPr>
          <w:noProof/>
        </w:rPr>
      </w:pPr>
      <w:r w:rsidRPr="003F256F">
        <w:rPr>
          <w:noProof/>
        </w:rPr>
        <w:t>Articolul 2</w:t>
      </w:r>
    </w:p>
    <w:p w14:paraId="6A976F81" w14:textId="77777777" w:rsidR="005B161B" w:rsidRPr="00555B80" w:rsidRDefault="005B161B" w:rsidP="005B161B">
      <w:pPr>
        <w:pStyle w:val="Articletext"/>
        <w:rPr>
          <w:noProof/>
        </w:rPr>
      </w:pPr>
      <w:r w:rsidRPr="00555B80">
        <w:rPr>
          <w:noProof/>
        </w:rPr>
        <w:t xml:space="preserve">Textele Regulamentului (UE) 2017/459 al Comisiei în limbile islandeză și norvegiană, care urmează să fie publicate în suplimentul SEE la </w:t>
      </w:r>
      <w:r w:rsidRPr="003F256F">
        <w:rPr>
          <w:i/>
          <w:iCs/>
          <w:noProof/>
        </w:rPr>
        <w:t>Jurnalul Oficial al Uniunii Europene</w:t>
      </w:r>
      <w:r w:rsidRPr="00555B80">
        <w:rPr>
          <w:noProof/>
        </w:rPr>
        <w:t>, sunt autentice.</w:t>
      </w:r>
    </w:p>
    <w:p w14:paraId="4E9DA179" w14:textId="77777777" w:rsidR="005B161B" w:rsidRPr="003F256F" w:rsidRDefault="005B161B" w:rsidP="005B161B">
      <w:pPr>
        <w:pStyle w:val="Articleheading"/>
        <w:rPr>
          <w:noProof/>
        </w:rPr>
      </w:pPr>
      <w:r w:rsidRPr="003F256F">
        <w:rPr>
          <w:noProof/>
        </w:rPr>
        <w:t>Articolul 3</w:t>
      </w:r>
    </w:p>
    <w:p w14:paraId="1048713B" w14:textId="77777777" w:rsidR="005B161B" w:rsidRPr="00555B80" w:rsidRDefault="005B161B" w:rsidP="005B161B">
      <w:pPr>
        <w:pStyle w:val="Articletext"/>
        <w:rPr>
          <w:noProof/>
        </w:rPr>
      </w:pPr>
      <w:r w:rsidRPr="00555B80">
        <w:rPr>
          <w:noProof/>
          <w:color w:val="000000"/>
        </w:rPr>
        <w:t>Prezenta decizie intră în vigoare la</w:t>
      </w:r>
      <w:r w:rsidRPr="00555B80">
        <w:rPr>
          <w:noProof/>
        </w:rPr>
        <w:t xml:space="preserve"> </w:t>
      </w:r>
      <w:r w:rsidRPr="00555B80">
        <w:rPr>
          <w:rStyle w:val="Marker"/>
          <w:noProof/>
        </w:rPr>
        <w:t>[…]</w:t>
      </w:r>
      <w:r w:rsidRPr="00555B80">
        <w:rPr>
          <w:noProof/>
          <w:color w:val="000000"/>
        </w:rPr>
        <w:t>, cu condiția să se fi efectuat toate notificările prevăzute la articolul 103 alineatul (1) din Acordul privind SEE</w:t>
      </w:r>
      <w:r w:rsidRPr="003F256F">
        <w:rPr>
          <w:rStyle w:val="FootnoteReference"/>
          <w:rFonts w:eastAsia="Calibri"/>
          <w:b/>
          <w:noProof/>
          <w:color w:val="000000"/>
        </w:rPr>
        <w:footnoteReference w:customMarkFollows="1" w:id="6"/>
        <w:sym w:font="Symbol" w:char="F02A"/>
      </w:r>
      <w:r w:rsidRPr="00555B80">
        <w:rPr>
          <w:noProof/>
          <w:color w:val="000000"/>
        </w:rPr>
        <w:t>.</w:t>
      </w:r>
    </w:p>
    <w:p w14:paraId="462CA8D8" w14:textId="77777777" w:rsidR="005B161B" w:rsidRPr="003F256F" w:rsidRDefault="005B161B" w:rsidP="005B161B">
      <w:pPr>
        <w:pStyle w:val="Articleheading"/>
        <w:rPr>
          <w:noProof/>
        </w:rPr>
      </w:pPr>
      <w:r w:rsidRPr="003F256F">
        <w:rPr>
          <w:noProof/>
        </w:rPr>
        <w:t>Articolul 5</w:t>
      </w:r>
    </w:p>
    <w:p w14:paraId="3A563A17" w14:textId="77777777" w:rsidR="005B161B" w:rsidRPr="00555B80" w:rsidRDefault="005B161B" w:rsidP="005B161B">
      <w:pPr>
        <w:pStyle w:val="Articletext"/>
        <w:rPr>
          <w:noProof/>
        </w:rPr>
      </w:pPr>
      <w:r w:rsidRPr="00555B80">
        <w:rPr>
          <w:noProof/>
        </w:rPr>
        <w:t xml:space="preserve">Prezenta decizie se publică în secțiunea SEE și în suplimentul SEE ale </w:t>
      </w:r>
      <w:r w:rsidRPr="003F256F">
        <w:rPr>
          <w:i/>
          <w:iCs/>
          <w:noProof/>
        </w:rPr>
        <w:t>Jurnalului Oficial al Uniunii Europene</w:t>
      </w:r>
      <w:r w:rsidRPr="00555B80">
        <w:rPr>
          <w:noProof/>
        </w:rPr>
        <w:t>.</w:t>
      </w:r>
    </w:p>
    <w:p w14:paraId="18FF531C" w14:textId="77777777" w:rsidR="005B161B" w:rsidRPr="00555B80" w:rsidRDefault="005B161B" w:rsidP="005B161B">
      <w:pPr>
        <w:rPr>
          <w:noProof/>
          <w:szCs w:val="24"/>
        </w:rPr>
      </w:pPr>
      <w:r w:rsidRPr="00555B80">
        <w:rPr>
          <w:noProof/>
        </w:rPr>
        <w:t>Adoptată la Bruxelles,</w:t>
      </w:r>
      <w:r w:rsidRPr="00555B80">
        <w:rPr>
          <w:rStyle w:val="Marker"/>
          <w:noProof/>
        </w:rPr>
        <w:t xml:space="preserve"> […]</w:t>
      </w:r>
      <w:r w:rsidRPr="00555B80">
        <w:rPr>
          <w:noProof/>
        </w:rPr>
        <w:t>.</w:t>
      </w:r>
    </w:p>
    <w:p w14:paraId="162408FB" w14:textId="77777777" w:rsidR="005B161B" w:rsidRPr="003F256F" w:rsidRDefault="005B161B" w:rsidP="005B161B">
      <w:pPr>
        <w:tabs>
          <w:tab w:val="left" w:pos="4253"/>
        </w:tabs>
        <w:spacing w:after="0"/>
        <w:rPr>
          <w:i/>
          <w:noProof/>
          <w:szCs w:val="24"/>
        </w:rPr>
      </w:pPr>
      <w:r w:rsidRPr="00555B80">
        <w:rPr>
          <w:noProof/>
        </w:rPr>
        <w:tab/>
      </w:r>
      <w:r w:rsidRPr="003F256F">
        <w:rPr>
          <w:i/>
          <w:noProof/>
        </w:rPr>
        <w:t>Pentru Comitetul mixt al SEE</w:t>
      </w:r>
    </w:p>
    <w:p w14:paraId="7F79344F" w14:textId="77777777" w:rsidR="005B161B" w:rsidRPr="003F256F" w:rsidRDefault="005B161B" w:rsidP="005B161B">
      <w:pPr>
        <w:tabs>
          <w:tab w:val="left" w:pos="4253"/>
        </w:tabs>
        <w:spacing w:after="0"/>
        <w:rPr>
          <w:i/>
          <w:noProof/>
          <w:szCs w:val="24"/>
        </w:rPr>
      </w:pPr>
      <w:r w:rsidRPr="00555B80">
        <w:rPr>
          <w:noProof/>
        </w:rPr>
        <w:tab/>
      </w:r>
      <w:r w:rsidRPr="003F256F">
        <w:rPr>
          <w:i/>
          <w:noProof/>
        </w:rPr>
        <w:t>Președintele</w:t>
      </w:r>
    </w:p>
    <w:p w14:paraId="67D8C491" w14:textId="77777777" w:rsidR="005B161B" w:rsidRPr="003F256F" w:rsidRDefault="005B161B" w:rsidP="005B161B">
      <w:pPr>
        <w:tabs>
          <w:tab w:val="left" w:pos="4253"/>
        </w:tabs>
        <w:spacing w:after="0"/>
        <w:rPr>
          <w:i/>
          <w:noProof/>
          <w:szCs w:val="24"/>
        </w:rPr>
      </w:pPr>
      <w:r w:rsidRPr="00555B80">
        <w:rPr>
          <w:noProof/>
        </w:rPr>
        <w:tab/>
      </w:r>
      <w:r w:rsidRPr="003F256F">
        <w:rPr>
          <w:rStyle w:val="Marker"/>
          <w:i/>
          <w:noProof/>
        </w:rPr>
        <w:t>[…]</w:t>
      </w:r>
    </w:p>
    <w:p w14:paraId="01F9D0E9" w14:textId="77777777" w:rsidR="005B161B" w:rsidRPr="00555B80" w:rsidRDefault="005B161B" w:rsidP="005B161B">
      <w:pPr>
        <w:pStyle w:val="ListParagraph"/>
        <w:ind w:left="0"/>
        <w:rPr>
          <w:rStyle w:val="Marker"/>
          <w:noProof/>
        </w:rPr>
      </w:pPr>
    </w:p>
    <w:p w14:paraId="67D03323" w14:textId="77777777" w:rsidR="005B161B" w:rsidRPr="00555B80" w:rsidRDefault="005B161B" w:rsidP="005B161B">
      <w:pPr>
        <w:pStyle w:val="ListParagraph"/>
        <w:ind w:left="0"/>
        <w:rPr>
          <w:rStyle w:val="Marker"/>
          <w:noProof/>
        </w:rPr>
      </w:pPr>
    </w:p>
    <w:p w14:paraId="3946C446" w14:textId="77777777" w:rsidR="005B161B" w:rsidRPr="003F256F" w:rsidRDefault="005B161B" w:rsidP="005B161B">
      <w:pPr>
        <w:pStyle w:val="ListParagraph"/>
        <w:tabs>
          <w:tab w:val="left" w:pos="4253"/>
        </w:tabs>
        <w:ind w:left="0"/>
        <w:rPr>
          <w:rFonts w:cs="Times New Roman"/>
          <w:i/>
          <w:noProof/>
          <w:sz w:val="24"/>
          <w:szCs w:val="24"/>
        </w:rPr>
      </w:pPr>
      <w:r w:rsidRPr="00555B80">
        <w:rPr>
          <w:noProof/>
        </w:rPr>
        <w:tab/>
      </w:r>
      <w:r w:rsidRPr="003F256F">
        <w:rPr>
          <w:i/>
          <w:noProof/>
          <w:sz w:val="24"/>
        </w:rPr>
        <w:t>Secretarii</w:t>
      </w:r>
    </w:p>
    <w:p w14:paraId="6AE473E4" w14:textId="77777777" w:rsidR="005B161B" w:rsidRPr="003F256F" w:rsidRDefault="005B161B" w:rsidP="005B161B">
      <w:pPr>
        <w:pStyle w:val="ListParagraph"/>
        <w:tabs>
          <w:tab w:val="left" w:pos="4253"/>
        </w:tabs>
        <w:ind w:left="0"/>
        <w:rPr>
          <w:rFonts w:cs="Times New Roman"/>
          <w:i/>
          <w:noProof/>
          <w:sz w:val="24"/>
          <w:szCs w:val="24"/>
        </w:rPr>
      </w:pPr>
      <w:r w:rsidRPr="00555B80">
        <w:rPr>
          <w:noProof/>
        </w:rPr>
        <w:tab/>
      </w:r>
      <w:r w:rsidRPr="003F256F">
        <w:rPr>
          <w:i/>
          <w:noProof/>
          <w:sz w:val="24"/>
        </w:rPr>
        <w:t>Comitetului mixt al SEE</w:t>
      </w:r>
    </w:p>
    <w:p w14:paraId="593ED016" w14:textId="77777777" w:rsidR="005B161B" w:rsidRPr="00555B80" w:rsidRDefault="005B161B" w:rsidP="005B161B">
      <w:pPr>
        <w:pStyle w:val="ListParagraph"/>
        <w:tabs>
          <w:tab w:val="left" w:pos="4253"/>
        </w:tabs>
        <w:ind w:left="0"/>
        <w:rPr>
          <w:noProof/>
          <w:sz w:val="24"/>
          <w:szCs w:val="24"/>
        </w:rPr>
      </w:pPr>
      <w:r w:rsidRPr="00555B80">
        <w:rPr>
          <w:noProof/>
        </w:rPr>
        <w:tab/>
      </w:r>
      <w:r w:rsidRPr="003F256F">
        <w:rPr>
          <w:rStyle w:val="Marker"/>
          <w:i/>
          <w:noProof/>
          <w:sz w:val="24"/>
        </w:rPr>
        <w:t>[…]</w:t>
      </w:r>
    </w:p>
    <w:p w14:paraId="59C1C950" w14:textId="77777777" w:rsidR="005B161B" w:rsidRPr="00555B80" w:rsidRDefault="005B161B" w:rsidP="005B161B">
      <w:pPr>
        <w:rPr>
          <w:noProof/>
          <w:szCs w:val="24"/>
        </w:rPr>
      </w:pPr>
    </w:p>
    <w:p w14:paraId="7A54DC6C" w14:textId="77777777" w:rsidR="005B161B" w:rsidRPr="003F256F" w:rsidRDefault="005B161B" w:rsidP="00BB37E9">
      <w:pPr>
        <w:pStyle w:val="Body"/>
        <w:spacing w:before="360" w:after="0"/>
        <w:jc w:val="center"/>
        <w:rPr>
          <w:b/>
          <w:bCs/>
          <w:noProof/>
        </w:rPr>
      </w:pPr>
    </w:p>
    <w:sectPr w:rsidR="005B161B" w:rsidRPr="003F256F" w:rsidSect="00EC6909">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1C438" w14:textId="77777777" w:rsidR="00333A6B" w:rsidRDefault="00333A6B" w:rsidP="00FA089C">
      <w:pPr>
        <w:spacing w:before="0" w:after="0"/>
      </w:pPr>
      <w:r>
        <w:separator/>
      </w:r>
    </w:p>
  </w:endnote>
  <w:endnote w:type="continuationSeparator" w:id="0">
    <w:p w14:paraId="43E98E31" w14:textId="77777777" w:rsidR="00333A6B" w:rsidRDefault="00333A6B"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CAC62" w14:textId="29736D4A" w:rsidR="00EC6909" w:rsidRPr="00EC6909" w:rsidRDefault="00EC6909" w:rsidP="00EC6909">
    <w:pPr>
      <w:pStyle w:val="Footer"/>
      <w:rPr>
        <w:rFonts w:ascii="Arial" w:hAnsi="Arial" w:cs="Arial"/>
        <w:b/>
        <w:sz w:val="48"/>
      </w:rPr>
    </w:pPr>
    <w:r w:rsidRPr="00EC6909">
      <w:rPr>
        <w:rFonts w:ascii="Arial" w:hAnsi="Arial" w:cs="Arial"/>
        <w:b/>
        <w:sz w:val="48"/>
      </w:rPr>
      <w:t>RO</w:t>
    </w:r>
    <w:r w:rsidRPr="00EC6909">
      <w:rPr>
        <w:rFonts w:ascii="Arial" w:hAnsi="Arial" w:cs="Arial"/>
        <w:b/>
        <w:sz w:val="48"/>
      </w:rPr>
      <w:tab/>
    </w:r>
    <w:r w:rsidRPr="00EC6909">
      <w:rPr>
        <w:rFonts w:ascii="Arial" w:hAnsi="Arial" w:cs="Arial"/>
        <w:b/>
        <w:sz w:val="48"/>
      </w:rPr>
      <w:tab/>
    </w:r>
    <w:r w:rsidRPr="00EC6909">
      <w:tab/>
    </w:r>
    <w:r w:rsidRPr="00EC690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B7F0A" w14:textId="5E1904B3" w:rsidR="00EC6909" w:rsidRPr="00EC6909" w:rsidRDefault="00EC6909" w:rsidP="00EC6909">
    <w:pPr>
      <w:pStyle w:val="Footer"/>
      <w:rPr>
        <w:rFonts w:ascii="Arial" w:hAnsi="Arial" w:cs="Arial"/>
        <w:b/>
        <w:sz w:val="48"/>
      </w:rPr>
    </w:pPr>
    <w:r w:rsidRPr="00EC6909">
      <w:rPr>
        <w:rFonts w:ascii="Arial" w:hAnsi="Arial" w:cs="Arial"/>
        <w:b/>
        <w:sz w:val="48"/>
      </w:rPr>
      <w:t>RO</w:t>
    </w:r>
    <w:r w:rsidRPr="00EC6909">
      <w:rPr>
        <w:rFonts w:ascii="Arial" w:hAnsi="Arial" w:cs="Arial"/>
        <w:b/>
        <w:sz w:val="48"/>
      </w:rPr>
      <w:tab/>
    </w:r>
    <w:r w:rsidRPr="00EC6909">
      <w:rPr>
        <w:rFonts w:ascii="Arial" w:hAnsi="Arial" w:cs="Arial"/>
        <w:b/>
        <w:sz w:val="48"/>
      </w:rPr>
      <w:tab/>
    </w:r>
    <w:r w:rsidRPr="00EC6909">
      <w:tab/>
    </w:r>
    <w:r w:rsidRPr="00EC690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1C959" w14:textId="77777777" w:rsidR="00EC6909" w:rsidRPr="00EC6909" w:rsidRDefault="00EC6909" w:rsidP="00EC69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DED2C" w14:textId="77777777" w:rsidR="00EC6909" w:rsidRDefault="00EC69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F7A43" w14:textId="76F308BF" w:rsidR="00EC6909" w:rsidRPr="00EC6909" w:rsidRDefault="00EC6909" w:rsidP="00EC6909">
    <w:pPr>
      <w:pStyle w:val="Footer"/>
      <w:rPr>
        <w:rFonts w:ascii="Arial" w:hAnsi="Arial" w:cs="Arial"/>
        <w:b/>
        <w:sz w:val="48"/>
      </w:rPr>
    </w:pPr>
    <w:r w:rsidRPr="00EC6909">
      <w:rPr>
        <w:rFonts w:ascii="Arial" w:hAnsi="Arial" w:cs="Arial"/>
        <w:b/>
        <w:sz w:val="48"/>
      </w:rPr>
      <w:t>RO</w:t>
    </w:r>
    <w:r w:rsidRPr="00EC690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C6909">
      <w:tab/>
    </w:r>
    <w:r w:rsidRPr="00EC6909">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1A73" w14:textId="77777777" w:rsidR="00EC6909" w:rsidRDefault="00EC6909" w:rsidP="00EC6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4CC6D" w14:textId="77777777" w:rsidR="00333A6B" w:rsidRDefault="00333A6B" w:rsidP="00FA089C">
      <w:pPr>
        <w:spacing w:before="0" w:after="0"/>
      </w:pPr>
      <w:r>
        <w:separator/>
      </w:r>
    </w:p>
  </w:footnote>
  <w:footnote w:type="continuationSeparator" w:id="0">
    <w:p w14:paraId="5A3F6550" w14:textId="77777777" w:rsidR="00333A6B" w:rsidRDefault="00333A6B" w:rsidP="00FA089C">
      <w:pPr>
        <w:spacing w:before="0" w:after="0"/>
      </w:pPr>
      <w:r>
        <w:continuationSeparator/>
      </w:r>
    </w:p>
  </w:footnote>
  <w:footnote w:id="1">
    <w:p w14:paraId="429BD135" w14:textId="77777777" w:rsidR="005B161B" w:rsidRPr="000E467D" w:rsidRDefault="005B161B" w:rsidP="005B161B">
      <w:pPr>
        <w:pStyle w:val="FootnoteText"/>
      </w:pPr>
      <w:r>
        <w:rPr>
          <w:rStyle w:val="FootnoteReference"/>
        </w:rPr>
        <w:footnoteRef/>
      </w:r>
      <w:r>
        <w:tab/>
        <w:t>JO L 72, 17.3.2017, p. 1.</w:t>
      </w:r>
    </w:p>
  </w:footnote>
  <w:footnote w:id="2">
    <w:p w14:paraId="6EB5C1AE" w14:textId="77777777" w:rsidR="005B161B" w:rsidRPr="00E3359E" w:rsidRDefault="005B161B" w:rsidP="005B161B">
      <w:pPr>
        <w:pStyle w:val="FootnoteText"/>
      </w:pPr>
      <w:r>
        <w:rPr>
          <w:rStyle w:val="FootnoteReference"/>
        </w:rPr>
        <w:footnoteRef/>
      </w:r>
      <w:r>
        <w:tab/>
        <w:t>JO L 36, 7.2.2019, p. 44.</w:t>
      </w:r>
    </w:p>
  </w:footnote>
  <w:footnote w:id="3">
    <w:p w14:paraId="4DD431D6" w14:textId="77777777" w:rsidR="005B161B" w:rsidRPr="00471C49" w:rsidRDefault="005B161B" w:rsidP="005B161B">
      <w:pPr>
        <w:pStyle w:val="FootnoteText"/>
      </w:pPr>
      <w:r>
        <w:rPr>
          <w:rStyle w:val="FootnoteReference"/>
        </w:rPr>
        <w:footnoteRef/>
      </w:r>
      <w:r>
        <w:tab/>
        <w:t>JO L 36, 7.2.2019, p. 44.</w:t>
      </w:r>
    </w:p>
  </w:footnote>
  <w:footnote w:id="4">
    <w:p w14:paraId="6088C1DF" w14:textId="77777777" w:rsidR="005B161B" w:rsidRPr="00FF63F3" w:rsidRDefault="005B161B" w:rsidP="005B161B">
      <w:pPr>
        <w:pStyle w:val="FootnoteText"/>
      </w:pPr>
      <w:r>
        <w:rPr>
          <w:rStyle w:val="FootnoteReference"/>
        </w:rPr>
        <w:footnoteRef/>
      </w:r>
      <w:r>
        <w:tab/>
        <w:t>JO L 211, 14.8.2009, p. 36.</w:t>
      </w:r>
    </w:p>
  </w:footnote>
  <w:footnote w:id="5">
    <w:p w14:paraId="79826DC3" w14:textId="77777777" w:rsidR="005B161B" w:rsidRPr="000E467D" w:rsidRDefault="005B161B" w:rsidP="005B161B">
      <w:pPr>
        <w:pStyle w:val="FootnoteText"/>
      </w:pPr>
      <w:r>
        <w:rPr>
          <w:rStyle w:val="FootnoteReference"/>
        </w:rPr>
        <w:footnoteRef/>
      </w:r>
      <w:r>
        <w:tab/>
        <w:t>JO L 36, 7.2.2019, p. 44.</w:t>
      </w:r>
    </w:p>
  </w:footnote>
  <w:footnote w:id="6">
    <w:p w14:paraId="1BB9C54F" w14:textId="77777777" w:rsidR="005B161B" w:rsidRPr="004C219A" w:rsidRDefault="005B161B" w:rsidP="005B161B">
      <w:pPr>
        <w:pStyle w:val="FootnoteText"/>
        <w:rPr>
          <w:rFonts w:eastAsia="Calibri"/>
        </w:rPr>
      </w:pPr>
      <w:r>
        <w:rPr>
          <w:rStyle w:val="FootnoteReference"/>
        </w:rPr>
        <w:sym w:font="Symbol" w:char="F02A"/>
      </w:r>
      <w:r>
        <w:tab/>
        <w:t>[Nu au fost semnalate obligații constituționale.] [Au fost semnalate obligații constituționale.]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4D580" w14:textId="77777777" w:rsidR="00EC6909" w:rsidRPr="00EC6909" w:rsidRDefault="00EC6909" w:rsidP="00EC6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F7876" w14:textId="77777777" w:rsidR="00EC6909" w:rsidRPr="00EC6909" w:rsidRDefault="00EC6909" w:rsidP="00EC69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539DE" w14:textId="77777777" w:rsidR="00EC6909" w:rsidRPr="00EC6909" w:rsidRDefault="00EC6909" w:rsidP="00EC69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532FB" w14:textId="77777777" w:rsidR="00EC6909" w:rsidRDefault="00EC69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316C4" w14:textId="77777777" w:rsidR="00EC6909" w:rsidRDefault="00EC6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7 10:09: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3E00950B-096C-4E6A-80BA-F6C799C9B929"/>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_x000d__x000d__x000d__x000b_privind pozi\u539?ia care urmeaz\u259? s\u259? fie luat\u259?, în numele Uniunii Europene în cadrul Comitetului mixt al SEE, referitor la modificarea anexei IV (Energia) la Acordul privind SEE _x000d__x000b_ _x000d__x000b_(Codul re\u539?elei privind mecanismele de alocare a capacit\u259?\u539?ii în sistemele de transport al gazelor) "/>
    <w:docVar w:name="LW_OBJETACTEPRINCIPAL.CP" w:val="_x000d__x000d__x000d__x000b_privind pozi\u539?ia care urmeaz\u259? s\u259? fie luat\u259?, în numele Uniunii Europene în cadrul Comitetului mixt al SEE, referitor la modificarea anexei IV (Energia) la Acordul privind SEE _x000d__x000b_ _x000d__x000b_(Codul re\u539?elei privind mecanismele de alocare a capacit\u259?\u539?ii în sistemele de transport al gazelor) "/>
    <w:docVar w:name="LW_PART_NBR" w:val="1"/>
    <w:docVar w:name="LW_PART_NBR_TOTAL" w:val="1"/>
    <w:docVar w:name="LW_REF.INST.NEW" w:val="COM"/>
    <w:docVar w:name="LW_REF.INST.NEW_ADOPTED" w:val="final"/>
    <w:docVar w:name="LW_REF.INST.NEW_TEXT" w:val="(2026) 3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
    <w:docVar w:name="LW_TYPEACTEPRINCIPAL.CP" w:val="Propunerea de_x000b__x000b_DECIZIE A CONSILIULUI"/>
    <w:docVar w:name="LwApiVersions" w:val="LW4CoDe 1.24.5.0; LW 9.2, Build 20251112"/>
  </w:docVars>
  <w:rsids>
    <w:rsidRoot w:val="00FA089C"/>
    <w:rsid w:val="00004945"/>
    <w:rsid w:val="00034722"/>
    <w:rsid w:val="000440A0"/>
    <w:rsid w:val="0005237D"/>
    <w:rsid w:val="00061BBD"/>
    <w:rsid w:val="000B0204"/>
    <w:rsid w:val="000D4035"/>
    <w:rsid w:val="000E198E"/>
    <w:rsid w:val="000F3476"/>
    <w:rsid w:val="00112121"/>
    <w:rsid w:val="0012048A"/>
    <w:rsid w:val="001360B8"/>
    <w:rsid w:val="0016530C"/>
    <w:rsid w:val="001770F8"/>
    <w:rsid w:val="00185721"/>
    <w:rsid w:val="00192B5B"/>
    <w:rsid w:val="001B61E5"/>
    <w:rsid w:val="001C2816"/>
    <w:rsid w:val="001D6F25"/>
    <w:rsid w:val="002007C8"/>
    <w:rsid w:val="00260BC4"/>
    <w:rsid w:val="00285931"/>
    <w:rsid w:val="002A71B9"/>
    <w:rsid w:val="002B321B"/>
    <w:rsid w:val="002D3DFC"/>
    <w:rsid w:val="002F2559"/>
    <w:rsid w:val="002F61FE"/>
    <w:rsid w:val="00320A4E"/>
    <w:rsid w:val="00327C3C"/>
    <w:rsid w:val="00333A6B"/>
    <w:rsid w:val="00373143"/>
    <w:rsid w:val="003E52B4"/>
    <w:rsid w:val="003F0E54"/>
    <w:rsid w:val="003F256F"/>
    <w:rsid w:val="00407DF3"/>
    <w:rsid w:val="00415CCF"/>
    <w:rsid w:val="00432358"/>
    <w:rsid w:val="004369FD"/>
    <w:rsid w:val="004476AE"/>
    <w:rsid w:val="00455DDA"/>
    <w:rsid w:val="00484058"/>
    <w:rsid w:val="004C146F"/>
    <w:rsid w:val="00500040"/>
    <w:rsid w:val="005210EF"/>
    <w:rsid w:val="00555B80"/>
    <w:rsid w:val="005845A6"/>
    <w:rsid w:val="005B161B"/>
    <w:rsid w:val="005E5466"/>
    <w:rsid w:val="005E7F03"/>
    <w:rsid w:val="005F59E6"/>
    <w:rsid w:val="006376C1"/>
    <w:rsid w:val="006531D7"/>
    <w:rsid w:val="00655FE8"/>
    <w:rsid w:val="006C59B2"/>
    <w:rsid w:val="006E054A"/>
    <w:rsid w:val="006E2286"/>
    <w:rsid w:val="006E255E"/>
    <w:rsid w:val="00731592"/>
    <w:rsid w:val="00747365"/>
    <w:rsid w:val="00761D40"/>
    <w:rsid w:val="0076759F"/>
    <w:rsid w:val="00780782"/>
    <w:rsid w:val="00786C04"/>
    <w:rsid w:val="007921C7"/>
    <w:rsid w:val="007A78B2"/>
    <w:rsid w:val="007C75A3"/>
    <w:rsid w:val="007D7772"/>
    <w:rsid w:val="007E131B"/>
    <w:rsid w:val="00810E27"/>
    <w:rsid w:val="0082165C"/>
    <w:rsid w:val="00826EE6"/>
    <w:rsid w:val="00827826"/>
    <w:rsid w:val="008612AB"/>
    <w:rsid w:val="00867EBD"/>
    <w:rsid w:val="008A1F01"/>
    <w:rsid w:val="008D21EF"/>
    <w:rsid w:val="00902E12"/>
    <w:rsid w:val="00913A49"/>
    <w:rsid w:val="00952E0F"/>
    <w:rsid w:val="00963E79"/>
    <w:rsid w:val="00974C60"/>
    <w:rsid w:val="00986B33"/>
    <w:rsid w:val="00987AD5"/>
    <w:rsid w:val="009A7DC8"/>
    <w:rsid w:val="009F0A00"/>
    <w:rsid w:val="009F5467"/>
    <w:rsid w:val="00A145EF"/>
    <w:rsid w:val="00A164EF"/>
    <w:rsid w:val="00A255F3"/>
    <w:rsid w:val="00A52F7E"/>
    <w:rsid w:val="00A71FC6"/>
    <w:rsid w:val="00A93C8A"/>
    <w:rsid w:val="00AA31D7"/>
    <w:rsid w:val="00B05913"/>
    <w:rsid w:val="00B0658F"/>
    <w:rsid w:val="00B14D97"/>
    <w:rsid w:val="00B24FE1"/>
    <w:rsid w:val="00B36894"/>
    <w:rsid w:val="00B42901"/>
    <w:rsid w:val="00B45548"/>
    <w:rsid w:val="00B704E9"/>
    <w:rsid w:val="00B711EC"/>
    <w:rsid w:val="00B75B8E"/>
    <w:rsid w:val="00B856AB"/>
    <w:rsid w:val="00B90126"/>
    <w:rsid w:val="00BB0CF3"/>
    <w:rsid w:val="00BB37E9"/>
    <w:rsid w:val="00BC2EB6"/>
    <w:rsid w:val="00BF17AA"/>
    <w:rsid w:val="00BF5C8E"/>
    <w:rsid w:val="00C24294"/>
    <w:rsid w:val="00C24556"/>
    <w:rsid w:val="00C362A9"/>
    <w:rsid w:val="00C445CB"/>
    <w:rsid w:val="00C5020C"/>
    <w:rsid w:val="00C5255D"/>
    <w:rsid w:val="00C55C9C"/>
    <w:rsid w:val="00C61C6D"/>
    <w:rsid w:val="00C91E25"/>
    <w:rsid w:val="00CF4F2E"/>
    <w:rsid w:val="00CF7406"/>
    <w:rsid w:val="00D05904"/>
    <w:rsid w:val="00D7412A"/>
    <w:rsid w:val="00D801B5"/>
    <w:rsid w:val="00DB4253"/>
    <w:rsid w:val="00DB7B53"/>
    <w:rsid w:val="00DC7720"/>
    <w:rsid w:val="00DF0D83"/>
    <w:rsid w:val="00DF405F"/>
    <w:rsid w:val="00E10084"/>
    <w:rsid w:val="00E10491"/>
    <w:rsid w:val="00E34FD5"/>
    <w:rsid w:val="00E420DD"/>
    <w:rsid w:val="00E7115E"/>
    <w:rsid w:val="00E871BC"/>
    <w:rsid w:val="00EC53A0"/>
    <w:rsid w:val="00EC6909"/>
    <w:rsid w:val="00EE0A65"/>
    <w:rsid w:val="00EF3FF8"/>
    <w:rsid w:val="00F00E4B"/>
    <w:rsid w:val="00F016EA"/>
    <w:rsid w:val="00F24FD7"/>
    <w:rsid w:val="00F310E2"/>
    <w:rsid w:val="00F34A2B"/>
    <w:rsid w:val="00F44453"/>
    <w:rsid w:val="00F57F03"/>
    <w:rsid w:val="00F614F4"/>
    <w:rsid w:val="00F81EBC"/>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D8C668"/>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EC6909"/>
    <w:rPr>
      <w:rFonts w:ascii="Times New Roman" w:hAnsi="Times New Roman" w:cs="Times New Roman"/>
      <w:sz w:val="24"/>
      <w:lang w:val="ro-RO"/>
    </w:rPr>
  </w:style>
  <w:style w:type="character" w:customStyle="1" w:styleId="FooterChar">
    <w:name w:val="Footer Char"/>
    <w:basedOn w:val="DefaultParagraphFont"/>
    <w:link w:val="Footer"/>
    <w:uiPriority w:val="99"/>
    <w:rsid w:val="00EC690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C690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6909"/>
    <w:pPr>
      <w:spacing w:before="0"/>
      <w:jc w:val="right"/>
    </w:pPr>
    <w:rPr>
      <w:sz w:val="28"/>
    </w:rPr>
  </w:style>
  <w:style w:type="paragraph" w:customStyle="1" w:styleId="FooterSensitivity">
    <w:name w:val="Footer Sensitivity"/>
    <w:basedOn w:val="Normal"/>
    <w:rsid w:val="00EC690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C6909"/>
    <w:pPr>
      <w:tabs>
        <w:tab w:val="center" w:pos="4535"/>
        <w:tab w:val="right" w:pos="9071"/>
      </w:tabs>
      <w:spacing w:before="0"/>
    </w:pPr>
  </w:style>
  <w:style w:type="paragraph" w:customStyle="1" w:styleId="HeaderLandscape">
    <w:name w:val="HeaderLandscape"/>
    <w:basedOn w:val="Normal"/>
    <w:rsid w:val="00EC6909"/>
    <w:pPr>
      <w:tabs>
        <w:tab w:val="center" w:pos="7285"/>
        <w:tab w:val="right" w:pos="14003"/>
      </w:tabs>
      <w:spacing w:before="0"/>
    </w:pPr>
  </w:style>
  <w:style w:type="paragraph" w:styleId="Footer">
    <w:name w:val="footer"/>
    <w:basedOn w:val="Normal"/>
    <w:link w:val="FooterChar"/>
    <w:uiPriority w:val="99"/>
    <w:unhideWhenUsed/>
    <w:rsid w:val="00EC690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690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3906E-371C-41E3-8E56-187FA6D32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15</TotalTime>
  <Pages>4</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2026-07-22T07:22:00Z</dcterms:created>
  <dcterms:modified xsi:type="dcterms:W3CDTF">2026-07-27T08:09:00Z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