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743B68" w:rsidRDefault="000E52D3" w:rsidP="000E52D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65FD790-32B5-4672-841C-01EE6D7519A1" style="width:455.25pt;height:453.75pt">
            <v:imagedata r:id="rId8" o:title=""/>
          </v:shape>
        </w:pict>
      </w:r>
    </w:p>
    <w:p w:rsidR="00112030" w:rsidRPr="00743B68" w:rsidRDefault="00112030" w:rsidP="00112030">
      <w:pPr>
        <w:rPr>
          <w:noProof/>
        </w:rPr>
        <w:sectPr w:rsidR="00112030" w:rsidRPr="00743B68" w:rsidSect="000E52D3">
          <w:footerReference w:type="even" r:id="rId9"/>
          <w:footerReference w:type="default" r:id="rId10"/>
          <w:pgSz w:w="11907" w:h="16839"/>
          <w:pgMar w:top="1134" w:right="1417" w:bottom="1134" w:left="1417" w:header="709" w:footer="709" w:gutter="0"/>
          <w:pgNumType w:start="0"/>
          <w:cols w:space="720"/>
          <w:docGrid w:linePitch="360"/>
        </w:sectPr>
      </w:pPr>
    </w:p>
    <w:p w:rsidR="00112030" w:rsidRPr="00743B68" w:rsidRDefault="00112030" w:rsidP="00BB6B30">
      <w:pPr>
        <w:pStyle w:val="Exposdesmotifstitre"/>
        <w:rPr>
          <w:noProof/>
        </w:rPr>
      </w:pPr>
      <w:bookmarkStart w:id="0" w:name="_GoBack"/>
      <w:bookmarkEnd w:id="0"/>
      <w:r w:rsidRPr="00743B68">
        <w:rPr>
          <w:noProof/>
        </w:rPr>
        <w:lastRenderedPageBreak/>
        <w:t>EXPOSÉ DES MOTIFS</w:t>
      </w:r>
    </w:p>
    <w:p w:rsidR="00112030" w:rsidRPr="00743B68" w:rsidRDefault="00112030" w:rsidP="00BB7C00">
      <w:pPr>
        <w:pStyle w:val="Heading"/>
        <w:numPr>
          <w:ilvl w:val="0"/>
          <w:numId w:val="1"/>
        </w:numPr>
        <w:rPr>
          <w:noProof/>
        </w:rPr>
      </w:pPr>
      <w:r w:rsidRPr="00743B68">
        <w:rPr>
          <w:noProof/>
        </w:rPr>
        <w:t>Objet de la proposition</w:t>
      </w:r>
    </w:p>
    <w:p w:rsidR="00112030" w:rsidRPr="009D3B5B" w:rsidRDefault="00112030" w:rsidP="00112030">
      <w:pPr>
        <w:pStyle w:val="Body"/>
        <w:rPr>
          <w:noProof/>
          <w:lang w:val="fr-BE"/>
        </w:rPr>
      </w:pPr>
      <w:r w:rsidRPr="009D3B5B">
        <w:rPr>
          <w:noProof/>
          <w:lang w:val="fr-BE"/>
        </w:rPr>
        <w:t>La présente proposition concerne la décision établissant la position à prendre, au nom de l’Union, au sein du Comité mixte de l’EEE en ce qui concerne l’adoption envisagée de la décision du Comité mixte relative à une modification du protocole 10 de l’accord EEE concernant la simplification des contrôles et des formalités lors du transport de marchandises et du protocole 31 de l’accord EEE concernant la coopération dans des secteurs particuliers en dehors des quatre libertés</w:t>
      </w:r>
    </w:p>
    <w:p w:rsidR="00112030" w:rsidRPr="00743B68" w:rsidRDefault="00112030" w:rsidP="00BB7C00">
      <w:pPr>
        <w:pStyle w:val="Heading"/>
        <w:numPr>
          <w:ilvl w:val="0"/>
          <w:numId w:val="1"/>
        </w:numPr>
        <w:rPr>
          <w:noProof/>
        </w:rPr>
      </w:pPr>
      <w:r w:rsidRPr="00743B68">
        <w:rPr>
          <w:noProof/>
        </w:rPr>
        <w:t>Contexte de la proposition</w:t>
      </w:r>
    </w:p>
    <w:p w:rsidR="00112030" w:rsidRPr="00743B68" w:rsidRDefault="00112030" w:rsidP="00BB7C00">
      <w:pPr>
        <w:pStyle w:val="ManualHeading2"/>
        <w:pBdr>
          <w:top w:val="nil"/>
          <w:left w:val="nil"/>
          <w:bottom w:val="nil"/>
          <w:right w:val="nil"/>
          <w:between w:val="nil"/>
          <w:bar w:val="nil"/>
        </w:pBdr>
        <w:rPr>
          <w:noProof/>
        </w:rPr>
      </w:pPr>
      <w:r>
        <w:rPr>
          <w:noProof/>
        </w:rPr>
        <w:t>1.1.</w:t>
      </w:r>
      <w:r>
        <w:rPr>
          <w:noProof/>
        </w:rPr>
        <w:tab/>
      </w:r>
      <w:r w:rsidRPr="00743B68">
        <w:rPr>
          <w:noProof/>
        </w:rPr>
        <w:t>L’accord EEE</w:t>
      </w:r>
    </w:p>
    <w:p w:rsidR="00112030" w:rsidRPr="009D3B5B" w:rsidRDefault="00112030" w:rsidP="00112030">
      <w:pPr>
        <w:pStyle w:val="Body"/>
        <w:rPr>
          <w:noProof/>
          <w:lang w:val="fr-BE"/>
        </w:rPr>
      </w:pPr>
      <w:r w:rsidRPr="009D3B5B">
        <w:rPr>
          <w:noProof/>
          <w:lang w:val="fr-BE"/>
        </w:rPr>
        <w:t>L’accord sur l’Espace économique européen (ci-après l’«</w:t>
      </w:r>
      <w:r w:rsidRPr="009D3B5B">
        <w:rPr>
          <w:i/>
          <w:noProof/>
          <w:lang w:val="fr-BE"/>
        </w:rPr>
        <w:t>accord EEE</w:t>
      </w:r>
      <w:r w:rsidRPr="009D3B5B">
        <w:rPr>
          <w:noProof/>
          <w:lang w:val="fr-BE"/>
        </w:rPr>
        <w:t>») garantit aux citoyens et aux opérateurs économiques de l’EEE l’égalité des droits et des obligations dans le marché intérieur. Il prévoit l’intégration de la législation de l’UE relative aux quatre libertés dans l’ensemble des 30 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w:t>
      </w:r>
      <w:r w:rsidRPr="009D3B5B">
        <w:rPr>
          <w:i/>
          <w:noProof/>
          <w:lang w:val="fr-BE"/>
        </w:rPr>
        <w:t>politiques d’accompagnement et politiques horizontales</w:t>
      </w:r>
      <w:r w:rsidRPr="009D3B5B">
        <w:rPr>
          <w:noProof/>
          <w:lang w:val="fr-BE"/>
        </w:rPr>
        <w:t>». L’accord EEE est entré en vigueur le 1</w:t>
      </w:r>
      <w:r w:rsidRPr="009D3B5B">
        <w:rPr>
          <w:noProof/>
          <w:vertAlign w:val="superscript"/>
          <w:lang w:val="fr-BE"/>
        </w:rPr>
        <w:t>er</w:t>
      </w:r>
      <w:r w:rsidRPr="009D3B5B">
        <w:rPr>
          <w:noProof/>
          <w:lang w:val="fr-BE"/>
        </w:rPr>
        <w:t> janvier 1994. L’Union européenne ainsi que ses États membres sont parties à l’accord EEE.</w:t>
      </w:r>
    </w:p>
    <w:p w:rsidR="00112030" w:rsidRPr="00743B68" w:rsidRDefault="00112030" w:rsidP="00BB7C00">
      <w:pPr>
        <w:pStyle w:val="ManualHeading2"/>
        <w:pBdr>
          <w:top w:val="nil"/>
          <w:left w:val="nil"/>
          <w:bottom w:val="nil"/>
          <w:right w:val="nil"/>
          <w:between w:val="nil"/>
          <w:bar w:val="nil"/>
        </w:pBdr>
        <w:rPr>
          <w:noProof/>
        </w:rPr>
      </w:pPr>
      <w:r>
        <w:rPr>
          <w:noProof/>
        </w:rPr>
        <w:t>1.2.</w:t>
      </w:r>
      <w:r>
        <w:rPr>
          <w:noProof/>
        </w:rPr>
        <w:tab/>
      </w:r>
      <w:r w:rsidRPr="00743B68">
        <w:rPr>
          <w:noProof/>
        </w:rPr>
        <w:t>Le Comité mixte de l’EEE</w:t>
      </w:r>
    </w:p>
    <w:p w:rsidR="00112030" w:rsidRPr="009D3B5B" w:rsidRDefault="00112030" w:rsidP="00112030">
      <w:pPr>
        <w:pStyle w:val="Body"/>
        <w:rPr>
          <w:noProof/>
          <w:lang w:val="fr-BE"/>
        </w:rPr>
      </w:pPr>
      <w:r w:rsidRPr="009D3B5B">
        <w:rPr>
          <w:noProof/>
          <w:lang w:val="fr-BE"/>
        </w:rPr>
        <w:t>Le Comité mixte de l’EEE, chargé de la gestion de l’accord EEE, est une enceinte permettant d’échanger des vues sur le fonctionnement de l’accord EEE. Ses décisions sont prises par consensus et sont contraignantes pour les parties. La coordination des questions relatives à l’EEE incombe, pour l’UE, au secrétariat général de la Commission européenne. </w:t>
      </w:r>
    </w:p>
    <w:p w:rsidR="00112030" w:rsidRPr="00743B68" w:rsidRDefault="00112030" w:rsidP="00BB7C00">
      <w:pPr>
        <w:pStyle w:val="ManualHeading2"/>
        <w:pBdr>
          <w:top w:val="nil"/>
          <w:left w:val="nil"/>
          <w:bottom w:val="nil"/>
          <w:right w:val="nil"/>
          <w:between w:val="nil"/>
          <w:bar w:val="nil"/>
        </w:pBdr>
        <w:rPr>
          <w:noProof/>
        </w:rPr>
      </w:pPr>
      <w:r>
        <w:rPr>
          <w:noProof/>
        </w:rPr>
        <w:t>1.3.</w:t>
      </w:r>
      <w:r>
        <w:rPr>
          <w:noProof/>
        </w:rPr>
        <w:tab/>
      </w:r>
      <w:r w:rsidRPr="00743B68">
        <w:rPr>
          <w:noProof/>
        </w:rPr>
        <w:t>L’acte du Comité mixte de l’EEE envisagé</w:t>
      </w:r>
    </w:p>
    <w:p w:rsidR="00112030" w:rsidRPr="009D3B5B" w:rsidRDefault="00112030" w:rsidP="00112030">
      <w:pPr>
        <w:pStyle w:val="Body"/>
        <w:rPr>
          <w:noProof/>
          <w:lang w:val="fr-BE"/>
        </w:rPr>
      </w:pPr>
      <w:r w:rsidRPr="009D3B5B">
        <w:rPr>
          <w:noProof/>
          <w:lang w:val="fr-BE"/>
        </w:rPr>
        <w:t>Le Comité mixte de l’EEE doit adopter la décision du Comité mixte de l’EEE (ci-après l’«</w:t>
      </w:r>
      <w:r w:rsidRPr="009D3B5B">
        <w:rPr>
          <w:i/>
          <w:noProof/>
          <w:lang w:val="fr-BE"/>
        </w:rPr>
        <w:t>acte envisagé</w:t>
      </w:r>
      <w:r w:rsidRPr="009D3B5B">
        <w:rPr>
          <w:noProof/>
          <w:lang w:val="fr-BE"/>
        </w:rPr>
        <w:t>») relative à la modification du protocole 10 de l’accord EEE concernant la simplification des contrôles et des formalités lors du transport de marchandises et du protocole 31 de l’accord EEE concernant la coopération dans des secteurs particuliers en dehors des quatre libertés.</w:t>
      </w:r>
    </w:p>
    <w:p w:rsidR="001E7713" w:rsidRPr="009D3B5B" w:rsidRDefault="00112030" w:rsidP="00112030">
      <w:pPr>
        <w:pStyle w:val="Body"/>
        <w:rPr>
          <w:rFonts w:eastAsia="Arial Unicode MS" w:cs="Arial Unicode MS"/>
          <w:noProof/>
          <w:lang w:val="fr-BE"/>
        </w:rPr>
      </w:pPr>
      <w:r w:rsidRPr="009D3B5B">
        <w:rPr>
          <w:noProof/>
          <w:lang w:val="fr-BE"/>
        </w:rPr>
        <w:t xml:space="preserve">L’acte envisagé a pour objet de faire en sorte que les États de l’AELE membres de l’EEE apportent une </w:t>
      </w:r>
      <w:bookmarkStart w:id="1" w:name="_Hlk229501823"/>
      <w:r w:rsidRPr="009D3B5B">
        <w:rPr>
          <w:noProof/>
          <w:lang w:val="fr-BE"/>
        </w:rPr>
        <w:t xml:space="preserve">contribution financière au fonctionnement des systèmes nécessaires au fonctionnement du MACF dans l’ensemble de l’EEE en actualisant les protocoles 10 et 31 de l’accord EEE, tout en intégrant </w:t>
      </w:r>
      <w:bookmarkEnd w:id="1"/>
      <w:r w:rsidRPr="009D3B5B">
        <w:rPr>
          <w:noProof/>
          <w:lang w:val="fr-BE"/>
        </w:rPr>
        <w:t xml:space="preserve">dans l’accord EEE </w:t>
      </w:r>
      <w:bookmarkStart w:id="2" w:name="_Hlk82077743"/>
      <w:r w:rsidRPr="009D3B5B">
        <w:rPr>
          <w:noProof/>
          <w:lang w:val="fr-BE"/>
        </w:rPr>
        <w:t>le règlement (UE) 2023/956 établissant un mécanisme d’ajustement carbone aux frontières (le «MACF»)</w:t>
      </w:r>
      <w:r w:rsidRPr="00743B68">
        <w:rPr>
          <w:rStyle w:val="FootnoteReference"/>
          <w:noProof/>
          <w:color w:val="000000" w:themeColor="text1"/>
        </w:rPr>
        <w:footnoteReference w:id="1"/>
      </w:r>
      <w:bookmarkEnd w:id="2"/>
      <w:r w:rsidRPr="009D3B5B">
        <w:rPr>
          <w:noProof/>
          <w:lang w:val="fr-BE"/>
        </w:rPr>
        <w:t xml:space="preserve"> et le règlement (UE) 2025/2083 modifiant le règlement (UE) 2023/956 en ce qui concerne la simplification et le renforcement du MACF</w:t>
      </w:r>
      <w:r w:rsidRPr="00743B68">
        <w:rPr>
          <w:rStyle w:val="FootnoteReference"/>
          <w:noProof/>
          <w:color w:val="000000" w:themeColor="text1"/>
        </w:rPr>
        <w:footnoteReference w:id="2"/>
      </w:r>
      <w:r w:rsidRPr="009D3B5B">
        <w:rPr>
          <w:noProof/>
          <w:lang w:val="fr-BE"/>
        </w:rPr>
        <w:t xml:space="preserve"> par une décision distincte du Comité mixte de l’EEE.</w:t>
      </w:r>
    </w:p>
    <w:p w:rsidR="00AB72F8" w:rsidRPr="009D3B5B" w:rsidRDefault="00AB72F8" w:rsidP="00AB72F8">
      <w:pPr>
        <w:pStyle w:val="Body"/>
        <w:rPr>
          <w:rFonts w:eastAsia="Arial Unicode MS" w:cs="Arial Unicode MS"/>
          <w:noProof/>
          <w:lang w:val="fr-BE"/>
        </w:rPr>
      </w:pPr>
      <w:r w:rsidRPr="009D3B5B">
        <w:rPr>
          <w:noProof/>
          <w:lang w:val="fr-BE"/>
        </w:rPr>
        <w:t xml:space="preserve">L’acte envisagé deviendra contraignant pour les parties conformément aux articles 103 et 104 de l’accord EEE </w:t>
      </w:r>
    </w:p>
    <w:p w:rsidR="00AB72F8" w:rsidRPr="009D3B5B" w:rsidRDefault="00AB72F8" w:rsidP="00112030">
      <w:pPr>
        <w:pStyle w:val="Body"/>
        <w:rPr>
          <w:noProof/>
          <w:lang w:val="fr-BE"/>
        </w:rPr>
      </w:pPr>
    </w:p>
    <w:p w:rsidR="00112030" w:rsidRPr="009D3B5B" w:rsidRDefault="00112030" w:rsidP="00BB7C00">
      <w:pPr>
        <w:pStyle w:val="Heading"/>
        <w:numPr>
          <w:ilvl w:val="0"/>
          <w:numId w:val="1"/>
        </w:numPr>
        <w:rPr>
          <w:noProof/>
          <w:lang w:val="fr-BE"/>
        </w:rPr>
      </w:pPr>
      <w:r w:rsidRPr="009D3B5B">
        <w:rPr>
          <w:noProof/>
          <w:lang w:val="fr-BE"/>
        </w:rPr>
        <w:t>La position à prendre au nom de l’Union</w:t>
      </w:r>
    </w:p>
    <w:p w:rsidR="00112030" w:rsidRPr="009D3B5B" w:rsidRDefault="00112030" w:rsidP="00112030">
      <w:pPr>
        <w:pStyle w:val="Body"/>
        <w:rPr>
          <w:noProof/>
          <w:lang w:val="fr-BE"/>
        </w:rPr>
      </w:pPr>
      <w:r w:rsidRPr="009D3B5B">
        <w:rPr>
          <w:noProof/>
          <w:lang w:val="fr-BE"/>
        </w:rPr>
        <w:t>La Commission soumet, pour adoption par le Conseil en tant que position de l’Union, le projet de décision du Comité mixte de l’EEE joint en annexe. Une fois adoptée, la position devrait être présentée au Comité mixte de l’EEE dès que possible.</w:t>
      </w:r>
    </w:p>
    <w:p w:rsidR="00112030" w:rsidRPr="009D3B5B" w:rsidRDefault="00112030" w:rsidP="00112030">
      <w:pPr>
        <w:pStyle w:val="Body"/>
        <w:rPr>
          <w:rFonts w:eastAsia="Arial Unicode MS" w:cs="Arial Unicode MS"/>
          <w:noProof/>
          <w:lang w:val="fr-BE"/>
        </w:rPr>
      </w:pPr>
      <w:r w:rsidRPr="009D3B5B">
        <w:rPr>
          <w:noProof/>
          <w:lang w:val="fr-BE"/>
        </w:rPr>
        <w:t>Le projet de décision du Comité mixte de l’EEE joint en annexe prévoit la contribution financière des États de l’AELE membres de l’EEE au fonctionnement des systèmes nécessaires au fonctionnement du MACF dans l’ensemble de l’EEE en actualisant les protocoles 10 et 31 de l’accord EEE, ce qui va au-delà de ce qui peut être considéré comme de simples adaptations techniques au sens du règlement (CE) nº 2894/94 du Conseil</w:t>
      </w:r>
      <w:r w:rsidRPr="00743B68">
        <w:rPr>
          <w:rStyle w:val="FootnoteReference"/>
          <w:rFonts w:eastAsia="Arial Unicode MS" w:cs="Arial Unicode MS"/>
          <w:noProof/>
        </w:rPr>
        <w:footnoteReference w:id="3"/>
      </w:r>
      <w:r w:rsidRPr="009D3B5B">
        <w:rPr>
          <w:noProof/>
          <w:lang w:val="fr-BE"/>
        </w:rPr>
        <w:t xml:space="preserve">. La position de l’Union doit donc être arrêtée par le Conseil. </w:t>
      </w:r>
    </w:p>
    <w:p w:rsidR="001E7713" w:rsidRPr="009D3B5B" w:rsidRDefault="001E7713" w:rsidP="00112030">
      <w:pPr>
        <w:pStyle w:val="Body"/>
        <w:rPr>
          <w:noProof/>
          <w:lang w:val="fr-BE"/>
        </w:rPr>
      </w:pPr>
      <w:r w:rsidRPr="009D3B5B">
        <w:rPr>
          <w:noProof/>
          <w:lang w:val="fr-BE"/>
        </w:rPr>
        <w:t>La présente décision doit être prise parallèlement à l’intégration dans l’accord EEE du règlement (UE) 2023/956 établissant un mécanisme d’ajustement carbone aux frontières (le «MACF»)</w:t>
      </w:r>
      <w:r w:rsidRPr="00743B68">
        <w:rPr>
          <w:rStyle w:val="FootnoteReference"/>
          <w:noProof/>
          <w:color w:val="000000" w:themeColor="text1"/>
        </w:rPr>
        <w:footnoteReference w:id="4"/>
      </w:r>
      <w:r w:rsidRPr="009D3B5B">
        <w:rPr>
          <w:noProof/>
          <w:lang w:val="fr-BE"/>
        </w:rPr>
        <w:t xml:space="preserve"> et du règlement (UE) 2025/2083 modifiant le règlement (UE) 2023/956 en ce qui concerne la simplification et le renforcement du MACF</w:t>
      </w:r>
      <w:r w:rsidRPr="00743B68">
        <w:rPr>
          <w:rStyle w:val="FootnoteReference"/>
          <w:noProof/>
          <w:color w:val="000000" w:themeColor="text1"/>
        </w:rPr>
        <w:footnoteReference w:id="5"/>
      </w:r>
      <w:r w:rsidRPr="009D3B5B">
        <w:rPr>
          <w:noProof/>
          <w:lang w:val="fr-BE"/>
        </w:rPr>
        <w:t xml:space="preserve"> par une décision distincte du Comité mixte de l’EEE.</w:t>
      </w:r>
    </w:p>
    <w:p w:rsidR="00112030" w:rsidRPr="00743B68" w:rsidRDefault="00112030" w:rsidP="00BB7C00">
      <w:pPr>
        <w:pStyle w:val="Heading"/>
        <w:numPr>
          <w:ilvl w:val="0"/>
          <w:numId w:val="1"/>
        </w:numPr>
        <w:rPr>
          <w:noProof/>
        </w:rPr>
      </w:pPr>
      <w:r w:rsidRPr="00743B68">
        <w:rPr>
          <w:noProof/>
        </w:rPr>
        <w:t>Base juridique</w:t>
      </w:r>
    </w:p>
    <w:p w:rsidR="00112030" w:rsidRPr="00743B68" w:rsidRDefault="00112030" w:rsidP="00BB7C00">
      <w:pPr>
        <w:pStyle w:val="ManualHeading2"/>
        <w:pBdr>
          <w:top w:val="nil"/>
          <w:left w:val="nil"/>
          <w:bottom w:val="nil"/>
          <w:right w:val="nil"/>
          <w:between w:val="nil"/>
          <w:bar w:val="nil"/>
        </w:pBdr>
        <w:rPr>
          <w:noProof/>
        </w:rPr>
      </w:pPr>
      <w:r>
        <w:rPr>
          <w:noProof/>
        </w:rPr>
        <w:t>1.4.</w:t>
      </w:r>
      <w:r>
        <w:rPr>
          <w:noProof/>
        </w:rPr>
        <w:tab/>
      </w:r>
      <w:r w:rsidRPr="00743B68">
        <w:rPr>
          <w:noProof/>
        </w:rPr>
        <w:t>Base juridique procédurale</w:t>
      </w:r>
    </w:p>
    <w:p w:rsidR="00112030" w:rsidRPr="00743B68" w:rsidRDefault="00112030" w:rsidP="00BB7C00">
      <w:pPr>
        <w:pStyle w:val="ManualHeading3"/>
        <w:pBdr>
          <w:top w:val="nil"/>
          <w:left w:val="nil"/>
          <w:bottom w:val="nil"/>
          <w:right w:val="nil"/>
          <w:between w:val="nil"/>
          <w:bar w:val="nil"/>
        </w:pBdr>
        <w:rPr>
          <w:noProof/>
        </w:rPr>
      </w:pPr>
      <w:r>
        <w:rPr>
          <w:noProof/>
        </w:rPr>
        <w:t>1.4.1.</w:t>
      </w:r>
      <w:r>
        <w:rPr>
          <w:noProof/>
        </w:rPr>
        <w:tab/>
      </w:r>
      <w:r w:rsidRPr="00743B68">
        <w:rPr>
          <w:noProof/>
        </w:rPr>
        <w:t>Principes</w:t>
      </w:r>
    </w:p>
    <w:p w:rsidR="00112030" w:rsidRPr="009D3B5B" w:rsidRDefault="00112030" w:rsidP="00112030">
      <w:pPr>
        <w:pStyle w:val="Body"/>
        <w:rPr>
          <w:noProof/>
          <w:lang w:val="fr-BE"/>
        </w:rPr>
      </w:pPr>
      <w:r w:rsidRPr="009D3B5B">
        <w:rPr>
          <w:noProof/>
          <w:lang w:val="fr-BE"/>
        </w:rPr>
        <w:t>L’article 218, paragraphe 9, du traité sur le fonctionnement de l’Union européenne (TFUE) prévoit l’adoption de décisions établissant «</w:t>
      </w:r>
      <w:r w:rsidRPr="009D3B5B">
        <w:rPr>
          <w:i/>
          <w:noProof/>
          <w:lang w:val="fr-BE"/>
        </w:rPr>
        <w:t>les positions à prendre au nom de l’Union dans une instance créée par un accord, lorsque cette instance est appelée à adopter des actes ayant des effets juridiques, à l’exception des actes complétant ou modifiant le cadre institutionnel de l’accord</w:t>
      </w:r>
      <w:r w:rsidRPr="009D3B5B">
        <w:rPr>
          <w:noProof/>
          <w:lang w:val="fr-BE"/>
        </w:rPr>
        <w:t>».</w:t>
      </w:r>
    </w:p>
    <w:p w:rsidR="00112030" w:rsidRPr="009D3B5B" w:rsidRDefault="00112030" w:rsidP="00112030">
      <w:pPr>
        <w:pStyle w:val="Body"/>
        <w:rPr>
          <w:noProof/>
          <w:lang w:val="fr-BE"/>
        </w:rPr>
      </w:pPr>
      <w:r w:rsidRPr="009D3B5B">
        <w:rPr>
          <w:noProof/>
          <w:lang w:val="fr-BE"/>
        </w:rPr>
        <w:t>La notion d’«</w:t>
      </w:r>
      <w:r w:rsidRPr="009D3B5B">
        <w:rPr>
          <w:i/>
          <w:noProof/>
          <w:lang w:val="fr-BE"/>
        </w:rPr>
        <w:t>actes ayant des effets juridiques</w:t>
      </w:r>
      <w:r w:rsidRPr="009D3B5B">
        <w:rPr>
          <w:noProof/>
          <w:lang w:val="fr-BE"/>
        </w:rPr>
        <w:t>» englobe les actes ayant des effets juridiques en vertu des règles de droit international régissant l’instance en question. Elle englobe également les instruments auxquels le droit international ne confère aucun effet contraignant, mais qui «</w:t>
      </w:r>
      <w:r w:rsidRPr="009D3B5B">
        <w:rPr>
          <w:i/>
          <w:iCs/>
          <w:noProof/>
          <w:lang w:val="fr-BE"/>
        </w:rPr>
        <w:t>ont vocation à influencer de manière déterminante le contenu de la réglementation adoptée par le législateur de l’Union</w:t>
      </w:r>
      <w:r w:rsidRPr="009D3B5B">
        <w:rPr>
          <w:noProof/>
          <w:lang w:val="fr-BE"/>
        </w:rPr>
        <w:t>»</w:t>
      </w:r>
      <w:r w:rsidRPr="00743B68">
        <w:rPr>
          <w:rStyle w:val="FootnoteReference"/>
          <w:noProof/>
        </w:rPr>
        <w:footnoteReference w:id="6"/>
      </w:r>
      <w:r w:rsidRPr="009D3B5B">
        <w:rPr>
          <w:noProof/>
          <w:lang w:val="fr-BE"/>
        </w:rPr>
        <w:t>.</w:t>
      </w:r>
    </w:p>
    <w:p w:rsidR="00112030" w:rsidRPr="00743B68" w:rsidRDefault="00112030" w:rsidP="00BB7C00">
      <w:pPr>
        <w:pStyle w:val="ManualHeading3"/>
        <w:pBdr>
          <w:top w:val="nil"/>
          <w:left w:val="nil"/>
          <w:bottom w:val="nil"/>
          <w:right w:val="nil"/>
          <w:between w:val="nil"/>
          <w:bar w:val="nil"/>
        </w:pBdr>
        <w:rPr>
          <w:noProof/>
        </w:rPr>
      </w:pPr>
      <w:r>
        <w:rPr>
          <w:noProof/>
        </w:rPr>
        <w:t>1.4.2.</w:t>
      </w:r>
      <w:r>
        <w:rPr>
          <w:noProof/>
        </w:rPr>
        <w:tab/>
      </w:r>
      <w:r w:rsidRPr="00743B68">
        <w:rPr>
          <w:noProof/>
        </w:rPr>
        <w:t>Application au cas d’espèce</w:t>
      </w:r>
    </w:p>
    <w:p w:rsidR="00112030" w:rsidRPr="009D3B5B" w:rsidRDefault="00112030" w:rsidP="00112030">
      <w:pPr>
        <w:pStyle w:val="Body"/>
        <w:rPr>
          <w:noProof/>
          <w:lang w:val="fr-BE"/>
        </w:rPr>
      </w:pPr>
      <w:r w:rsidRPr="009D3B5B">
        <w:rPr>
          <w:noProof/>
          <w:lang w:val="fr-BE"/>
        </w:rPr>
        <w:t>Le Comité mixte de l’EEE est une instance créée par un accord, à savoir l’accord EEE</w:t>
      </w:r>
      <w:r w:rsidR="0060086B">
        <w:rPr>
          <w:noProof/>
          <w:lang w:val="fr-BE"/>
        </w:rPr>
        <w:t>.</w:t>
      </w:r>
      <w:r w:rsidRPr="009D3B5B">
        <w:rPr>
          <w:noProof/>
          <w:lang w:val="fr-BE"/>
        </w:rPr>
        <w:t xml:space="preserve"> L’acte que le Comité mixte de l’EEE est appelé à adopter est un acte ayant des effets juridiques. L’acte envisagé sera contraignant en vertu du droit international, conformément aux articles 103 et 104 de l’accord EEE. </w:t>
      </w:r>
    </w:p>
    <w:p w:rsidR="00112030" w:rsidRPr="009D3B5B" w:rsidRDefault="00112030" w:rsidP="00112030">
      <w:pPr>
        <w:pStyle w:val="Body"/>
        <w:rPr>
          <w:noProof/>
          <w:lang w:val="fr-BE"/>
        </w:rPr>
      </w:pPr>
      <w:r w:rsidRPr="009D3B5B">
        <w:rPr>
          <w:noProof/>
          <w:lang w:val="fr-BE"/>
        </w:rPr>
        <w:t>L’acte envisagé ne complète ni ne modifie le cadre institutionnel de l’accord. En conséquence, la base juridique procédurale de la décision proposée est l’article 218, paragraphe 9, du TFUE, en liaison avec l’article 1</w:t>
      </w:r>
      <w:r w:rsidRPr="009D3B5B">
        <w:rPr>
          <w:noProof/>
          <w:vertAlign w:val="superscript"/>
          <w:lang w:val="fr-BE"/>
        </w:rPr>
        <w:t>er</w:t>
      </w:r>
      <w:r w:rsidRPr="009D3B5B">
        <w:rPr>
          <w:noProof/>
          <w:lang w:val="fr-BE"/>
        </w:rPr>
        <w:t>, paragraphe 3, du règlement (CE) nº 2894/94 du Conseil.</w:t>
      </w:r>
    </w:p>
    <w:p w:rsidR="00112030" w:rsidRPr="00743B68" w:rsidRDefault="00112030" w:rsidP="00BB7C00">
      <w:pPr>
        <w:pStyle w:val="ManualHeading2"/>
        <w:pBdr>
          <w:top w:val="nil"/>
          <w:left w:val="nil"/>
          <w:bottom w:val="nil"/>
          <w:right w:val="nil"/>
          <w:between w:val="nil"/>
          <w:bar w:val="nil"/>
        </w:pBdr>
        <w:rPr>
          <w:noProof/>
        </w:rPr>
      </w:pPr>
      <w:r>
        <w:rPr>
          <w:noProof/>
        </w:rPr>
        <w:t>1.5.</w:t>
      </w:r>
      <w:r>
        <w:rPr>
          <w:noProof/>
        </w:rPr>
        <w:tab/>
      </w:r>
      <w:r w:rsidRPr="00743B68">
        <w:rPr>
          <w:noProof/>
        </w:rPr>
        <w:t>Base juridique matérielle</w:t>
      </w:r>
    </w:p>
    <w:p w:rsidR="00112030" w:rsidRPr="00743B68" w:rsidRDefault="00112030" w:rsidP="00BB7C00">
      <w:pPr>
        <w:pStyle w:val="ManualHeading3"/>
        <w:pBdr>
          <w:top w:val="nil"/>
          <w:left w:val="nil"/>
          <w:bottom w:val="nil"/>
          <w:right w:val="nil"/>
          <w:between w:val="nil"/>
          <w:bar w:val="nil"/>
        </w:pBdr>
        <w:rPr>
          <w:noProof/>
        </w:rPr>
      </w:pPr>
      <w:r>
        <w:rPr>
          <w:noProof/>
        </w:rPr>
        <w:t>1.5.1.</w:t>
      </w:r>
      <w:r>
        <w:rPr>
          <w:noProof/>
        </w:rPr>
        <w:tab/>
      </w:r>
      <w:r w:rsidRPr="00743B68">
        <w:rPr>
          <w:noProof/>
        </w:rPr>
        <w:t>Principes</w:t>
      </w:r>
    </w:p>
    <w:p w:rsidR="00112030" w:rsidRPr="009D3B5B" w:rsidRDefault="00112030" w:rsidP="00112030">
      <w:pPr>
        <w:pStyle w:val="Body"/>
        <w:rPr>
          <w:noProof/>
          <w:lang w:val="fr-BE"/>
        </w:rPr>
      </w:pPr>
      <w:r w:rsidRPr="009D3B5B">
        <w:rPr>
          <w:noProof/>
          <w:lang w:val="fr-BE"/>
        </w:rPr>
        <w:t>La base juridique matérielle d’une décision au titre de l’article 218, paragraphe 9, du TFUE, en liaison avec l’article 1</w:t>
      </w:r>
      <w:r w:rsidRPr="009D3B5B">
        <w:rPr>
          <w:noProof/>
          <w:vertAlign w:val="superscript"/>
          <w:lang w:val="fr-BE"/>
        </w:rPr>
        <w:t>er</w:t>
      </w:r>
      <w:r w:rsidRPr="009D3B5B">
        <w:rPr>
          <w:noProof/>
          <w:lang w:val="fr-BE"/>
        </w:rPr>
        <w:t xml:space="preserve">, paragraphe 3, du règlement (CE) nº 2894/94 du Conseil, dépend avant tout de la base juridique matérielle de l’acte juridique de l’UE à intégrer dans l’accord EEE. </w:t>
      </w:r>
    </w:p>
    <w:p w:rsidR="00112030" w:rsidRPr="009D3B5B" w:rsidRDefault="00112030" w:rsidP="00112030">
      <w:pPr>
        <w:pStyle w:val="Body"/>
        <w:rPr>
          <w:noProof/>
          <w:lang w:val="fr-BE"/>
        </w:rPr>
      </w:pPr>
      <w:r w:rsidRPr="009D3B5B">
        <w:rPr>
          <w:noProof/>
          <w:lang w:val="fr-BE"/>
        </w:rPr>
        <w:t>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112030" w:rsidRPr="00743B68" w:rsidRDefault="00112030" w:rsidP="00BB7C00">
      <w:pPr>
        <w:pStyle w:val="ManualHeading3"/>
        <w:pBdr>
          <w:top w:val="nil"/>
          <w:left w:val="nil"/>
          <w:bottom w:val="nil"/>
          <w:right w:val="nil"/>
          <w:between w:val="nil"/>
          <w:bar w:val="nil"/>
        </w:pBdr>
        <w:rPr>
          <w:noProof/>
        </w:rPr>
      </w:pPr>
      <w:r>
        <w:rPr>
          <w:noProof/>
        </w:rPr>
        <w:t>1.5.2.</w:t>
      </w:r>
      <w:r>
        <w:rPr>
          <w:noProof/>
        </w:rPr>
        <w:tab/>
      </w:r>
      <w:r w:rsidRPr="00743B68">
        <w:rPr>
          <w:noProof/>
        </w:rPr>
        <w:t>Application au cas d’espèce</w:t>
      </w:r>
    </w:p>
    <w:p w:rsidR="00112030" w:rsidRPr="009D3B5B" w:rsidRDefault="00112030" w:rsidP="00112030">
      <w:pPr>
        <w:pStyle w:val="Body"/>
        <w:rPr>
          <w:noProof/>
          <w:lang w:val="fr-BE"/>
        </w:rPr>
      </w:pPr>
      <w:r w:rsidRPr="009D3B5B">
        <w:rPr>
          <w:noProof/>
          <w:lang w:val="fr-BE"/>
        </w:rPr>
        <w:t>La décision du Comité mixte de l’EEE prévoyant que les États de l’AELE membres de l’EEE apportent une contribution financière au fonctionnement des systèmes nécessaires au fonctionnement du MACF dans l’ensemble de l’EEE en actualisant les protocoles 10 et 31 de l’accord EEE, tout en intégrant dans l’accord EEE le règlement (UE) 2023/956 établissant un mécanisme d’ajustement carbone aux frontières (le «MACF»)</w:t>
      </w:r>
      <w:r w:rsidRPr="00743B68">
        <w:rPr>
          <w:rStyle w:val="FootnoteReference"/>
          <w:noProof/>
          <w:color w:val="000000" w:themeColor="text1"/>
        </w:rPr>
        <w:footnoteReference w:id="7"/>
      </w:r>
      <w:r w:rsidRPr="009D3B5B">
        <w:rPr>
          <w:noProof/>
          <w:lang w:val="fr-BE"/>
        </w:rPr>
        <w:t xml:space="preserve"> et le règlement (UE) 2025/2083 modifiant le règlement (UE) 2023/956 en ce qui concerne la simplification et le renforcement du MACF</w:t>
      </w:r>
      <w:r w:rsidRPr="00743B68">
        <w:rPr>
          <w:rStyle w:val="FootnoteReference"/>
          <w:noProof/>
          <w:color w:val="000000" w:themeColor="text1"/>
        </w:rPr>
        <w:footnoteReference w:id="8"/>
      </w:r>
      <w:r w:rsidRPr="009D3B5B">
        <w:rPr>
          <w:noProof/>
          <w:lang w:val="fr-BE"/>
        </w:rPr>
        <w:t xml:space="preserve"> par une décision distincte du Comité mixte de l’EEE, il convient de fonder la présente décision du Conseil sur la même base juridique matérielle que celle de l’acte qui est intégré. La base juridique matérielle de la décision proposée est donc l’article 192, paragraphe 1, du TFUE</w:t>
      </w:r>
      <w:r w:rsidR="0060086B">
        <w:rPr>
          <w:noProof/>
          <w:lang w:val="fr-BE"/>
        </w:rPr>
        <w:t>.</w:t>
      </w:r>
    </w:p>
    <w:p w:rsidR="00112030" w:rsidRPr="00743B68" w:rsidRDefault="00112030" w:rsidP="00BB7C00">
      <w:pPr>
        <w:pStyle w:val="ManualHeading2"/>
        <w:pBdr>
          <w:top w:val="nil"/>
          <w:left w:val="nil"/>
          <w:bottom w:val="nil"/>
          <w:right w:val="nil"/>
          <w:between w:val="nil"/>
          <w:bar w:val="nil"/>
        </w:pBdr>
        <w:rPr>
          <w:noProof/>
        </w:rPr>
      </w:pPr>
      <w:r>
        <w:rPr>
          <w:noProof/>
        </w:rPr>
        <w:t>1.6.</w:t>
      </w:r>
      <w:r>
        <w:rPr>
          <w:noProof/>
        </w:rPr>
        <w:tab/>
      </w:r>
      <w:r w:rsidRPr="00743B68">
        <w:rPr>
          <w:noProof/>
        </w:rPr>
        <w:t>Conclusion</w:t>
      </w:r>
    </w:p>
    <w:p w:rsidR="00112030" w:rsidRPr="009D3B5B" w:rsidRDefault="00112030" w:rsidP="00112030">
      <w:pPr>
        <w:pStyle w:val="Body"/>
        <w:rPr>
          <w:noProof/>
          <w:lang w:val="fr-BE"/>
        </w:rPr>
      </w:pPr>
      <w:r w:rsidRPr="009D3B5B">
        <w:rPr>
          <w:noProof/>
          <w:lang w:val="fr-BE"/>
        </w:rPr>
        <w:t>La base juridique de la décision proposée devrait être constituée de l’article 192, paragraphe 1, du TFUE, en liaison avec l’article 218, paragraphe 9, du TFUE et l’article 1</w:t>
      </w:r>
      <w:r w:rsidRPr="009D3B5B">
        <w:rPr>
          <w:noProof/>
          <w:vertAlign w:val="superscript"/>
          <w:lang w:val="fr-BE"/>
        </w:rPr>
        <w:t>er</w:t>
      </w:r>
      <w:r w:rsidRPr="009D3B5B">
        <w:rPr>
          <w:noProof/>
          <w:lang w:val="fr-BE"/>
        </w:rPr>
        <w:t>, paragraphe 3, du règlement (CE) nº 2894/94 du Conseil.</w:t>
      </w:r>
    </w:p>
    <w:p w:rsidR="00112030" w:rsidRPr="00743B68" w:rsidRDefault="00112030" w:rsidP="00BB7C00">
      <w:pPr>
        <w:pStyle w:val="Heading"/>
        <w:numPr>
          <w:ilvl w:val="0"/>
          <w:numId w:val="1"/>
        </w:numPr>
        <w:rPr>
          <w:noProof/>
        </w:rPr>
      </w:pPr>
      <w:r w:rsidRPr="00743B68">
        <w:rPr>
          <w:noProof/>
        </w:rPr>
        <w:t>Publication de l’acte envisagé</w:t>
      </w:r>
    </w:p>
    <w:p w:rsidR="00112030" w:rsidRPr="009D3B5B" w:rsidRDefault="00112030" w:rsidP="00112030">
      <w:pPr>
        <w:pStyle w:val="Body"/>
        <w:rPr>
          <w:noProof/>
          <w:lang w:val="fr-BE"/>
        </w:rPr>
      </w:pPr>
      <w:r w:rsidRPr="009D3B5B">
        <w:rPr>
          <w:noProof/>
          <w:lang w:val="fr-BE"/>
        </w:rPr>
        <w:t xml:space="preserve">Étant donné que l’acte du Comité mixte de l’EEE modifiera le protocole 10 de l’accord EEE concernant la simplification des contrôles et des formalités lors du transport de marchandises et le protocole 31 de l’accord EEE concernant la coopération dans des secteurs particuliers en dehors des quatre libertés, il y a lieu de le publier au </w:t>
      </w:r>
      <w:r w:rsidRPr="009D3B5B">
        <w:rPr>
          <w:i/>
          <w:noProof/>
          <w:lang w:val="fr-BE"/>
        </w:rPr>
        <w:t>Journal officiel de l’Union européenne</w:t>
      </w:r>
      <w:r w:rsidRPr="009D3B5B">
        <w:rPr>
          <w:noProof/>
          <w:lang w:val="fr-BE"/>
        </w:rPr>
        <w:t xml:space="preserve"> après son adoption.</w:t>
      </w:r>
    </w:p>
    <w:p w:rsidR="00112030" w:rsidRPr="009D3B5B" w:rsidRDefault="00112030" w:rsidP="00112030">
      <w:pPr>
        <w:pStyle w:val="Body"/>
        <w:rPr>
          <w:noProof/>
          <w:lang w:val="fr-BE"/>
        </w:rPr>
        <w:sectPr w:rsidR="00112030" w:rsidRPr="009D3B5B" w:rsidSect="000E52D3">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E50D91" w:rsidRDefault="001C3A3D">
      <w:pPr>
        <w:pStyle w:val="Rfrenceinterinstitutionnelle"/>
        <w:rPr>
          <w:noProof/>
        </w:rPr>
      </w:pPr>
      <w:r>
        <w:rPr>
          <w:noProof/>
        </w:rPr>
        <w:t>2026/0223 (NLE)</w:t>
      </w:r>
    </w:p>
    <w:p w:rsidR="00112030" w:rsidRPr="00743B68" w:rsidRDefault="004B2D21" w:rsidP="004B2D21">
      <w:pPr>
        <w:pStyle w:val="Statut"/>
        <w:rPr>
          <w:noProof/>
        </w:rPr>
      </w:pPr>
      <w:r w:rsidRPr="004B2D21">
        <w:rPr>
          <w:noProof/>
        </w:rPr>
        <w:t>Proposition de</w:t>
      </w:r>
    </w:p>
    <w:p w:rsidR="00112030" w:rsidRPr="00743B68" w:rsidRDefault="004B2D21" w:rsidP="004B2D21">
      <w:pPr>
        <w:pStyle w:val="Typedudocument"/>
        <w:rPr>
          <w:noProof/>
        </w:rPr>
      </w:pPr>
      <w:r w:rsidRPr="004B2D21">
        <w:rPr>
          <w:noProof/>
        </w:rPr>
        <w:t>DÉCISION DU CONSEIL</w:t>
      </w:r>
    </w:p>
    <w:p w:rsidR="00112030" w:rsidRPr="00743B68" w:rsidRDefault="004B2D21" w:rsidP="004B2D21">
      <w:pPr>
        <w:pStyle w:val="Titreobjet"/>
        <w:rPr>
          <w:noProof/>
        </w:rPr>
      </w:pPr>
      <w:r w:rsidRPr="004B2D21">
        <w:rPr>
          <w:noProof/>
        </w:rPr>
        <w:t xml:space="preserve">relative à la position à prendre, au nom de l’Union européenne, au sein du Comité mixte de l’EEE en ce qui concerne une modification du protocole 10 de l’accord EEE concernant la simplification des contrôles et des formalités lors du transport de marchandises et du protocole 31 de l’accord EEE concernant la coopération dans des secteurs particuliers en dehors des quatre libertés </w:t>
      </w:r>
      <w:r w:rsidRPr="004B2D21">
        <w:rPr>
          <w:noProof/>
        </w:rPr>
        <w:br/>
        <w:t xml:space="preserve"> </w:t>
      </w:r>
      <w:r w:rsidRPr="004B2D21">
        <w:rPr>
          <w:noProof/>
        </w:rPr>
        <w:br/>
        <w:t xml:space="preserve">(contribution financière au MACF) </w:t>
      </w:r>
      <w:r w:rsidRPr="004B2D21">
        <w:rPr>
          <w:noProof/>
        </w:rPr>
        <w:br/>
        <w:t xml:space="preserve"> </w:t>
      </w:r>
      <w:r w:rsidRPr="004B2D21">
        <w:rPr>
          <w:noProof/>
        </w:rPr>
        <w:br/>
      </w:r>
    </w:p>
    <w:p w:rsidR="00112030" w:rsidRPr="00743B68" w:rsidRDefault="004B2D21" w:rsidP="004B2D21">
      <w:pPr>
        <w:pStyle w:val="IntrtEEE"/>
        <w:rPr>
          <w:noProof/>
        </w:rPr>
      </w:pPr>
      <w:r w:rsidRPr="004B2D21">
        <w:rPr>
          <w:noProof/>
        </w:rPr>
        <w:t>(Texte présentant de l’intérêt pour l’EEE)</w:t>
      </w:r>
    </w:p>
    <w:p w:rsidR="00112030" w:rsidRPr="00743B68" w:rsidRDefault="00112030" w:rsidP="00112030">
      <w:pPr>
        <w:pStyle w:val="Institutionquiagit"/>
        <w:rPr>
          <w:noProof/>
        </w:rPr>
      </w:pPr>
      <w:r w:rsidRPr="00743B68">
        <w:rPr>
          <w:noProof/>
        </w:rPr>
        <w:t>LE CONSEIL DE L’UNION EUROPÉENNE,</w:t>
      </w:r>
    </w:p>
    <w:p w:rsidR="00112030" w:rsidRPr="00743B68" w:rsidRDefault="00112030" w:rsidP="00112030">
      <w:pPr>
        <w:rPr>
          <w:noProof/>
        </w:rPr>
      </w:pPr>
      <w:r w:rsidRPr="00743B68">
        <w:rPr>
          <w:noProof/>
        </w:rPr>
        <w:t>vu le traité sur le fonctionnement de l’Union européenne, et notamment son article 192, paragraphe 1, en liaison avec son article 218, paragraphe 9,</w:t>
      </w:r>
    </w:p>
    <w:p w:rsidR="00112030" w:rsidRPr="00743B68" w:rsidRDefault="00112030" w:rsidP="00112030">
      <w:pPr>
        <w:rPr>
          <w:noProof/>
        </w:rPr>
      </w:pPr>
      <w:r w:rsidRPr="00743B68">
        <w:rPr>
          <w:noProof/>
        </w:rPr>
        <w:t>vu le règlement (CE) nº 2894/94 du Conseil, du 28 novembre 1994, relatif à certaines modalités d’application de l’accord sur l’Espace économique européen</w:t>
      </w:r>
      <w:r w:rsidRPr="00743B68">
        <w:rPr>
          <w:rStyle w:val="FootnoteReference"/>
          <w:noProof/>
        </w:rPr>
        <w:footnoteReference w:id="9"/>
      </w:r>
      <w:r w:rsidRPr="00743B68">
        <w:rPr>
          <w:noProof/>
        </w:rPr>
        <w:t>, et notamment son article 1</w:t>
      </w:r>
      <w:r w:rsidRPr="00743B68">
        <w:rPr>
          <w:noProof/>
          <w:vertAlign w:val="superscript"/>
        </w:rPr>
        <w:t>er</w:t>
      </w:r>
      <w:r w:rsidRPr="00743B68">
        <w:rPr>
          <w:noProof/>
        </w:rPr>
        <w:t>, paragraphe 3,</w:t>
      </w:r>
    </w:p>
    <w:p w:rsidR="00112030" w:rsidRPr="00743B68" w:rsidRDefault="00112030" w:rsidP="00112030">
      <w:pPr>
        <w:rPr>
          <w:noProof/>
        </w:rPr>
      </w:pPr>
      <w:r w:rsidRPr="00743B68">
        <w:rPr>
          <w:noProof/>
        </w:rPr>
        <w:t>vu la proposition de la Commission européenne,</w:t>
      </w:r>
    </w:p>
    <w:p w:rsidR="00112030" w:rsidRPr="00743B68" w:rsidRDefault="00112030" w:rsidP="00112030">
      <w:pPr>
        <w:rPr>
          <w:noProof/>
        </w:rPr>
      </w:pPr>
      <w:r w:rsidRPr="00743B68">
        <w:rPr>
          <w:noProof/>
        </w:rPr>
        <w:t>considérant ce qui suit:</w:t>
      </w:r>
    </w:p>
    <w:p w:rsidR="00112030" w:rsidRPr="00743B68"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743B68">
        <w:rPr>
          <w:noProof/>
        </w:rPr>
        <w:t>L’accord sur l’Espace économique européen</w:t>
      </w:r>
      <w:r w:rsidRPr="00743B68">
        <w:rPr>
          <w:rStyle w:val="FootnoteReference"/>
          <w:rFonts w:eastAsia="Times New Roman"/>
          <w:noProof/>
        </w:rPr>
        <w:footnoteReference w:id="10"/>
      </w:r>
      <w:r w:rsidRPr="00743B68">
        <w:rPr>
          <w:noProof/>
        </w:rPr>
        <w:t xml:space="preserve"> (ci-après l’«accord EEE») est entré en vigueur le 1</w:t>
      </w:r>
      <w:r w:rsidRPr="00743B68">
        <w:rPr>
          <w:noProof/>
          <w:vertAlign w:val="superscript"/>
        </w:rPr>
        <w:t>er</w:t>
      </w:r>
      <w:r w:rsidRPr="00743B68">
        <w:rPr>
          <w:noProof/>
        </w:rPr>
        <w:t> janvier 1994.</w:t>
      </w:r>
    </w:p>
    <w:p w:rsidR="00112030" w:rsidRPr="00743B68"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743B68">
        <w:rPr>
          <w:noProof/>
        </w:rPr>
        <w:t>En vertu de l’article 98 de l’accord EEE, le Comité mixte de l’EEE peut décider de modifier, entre autres, le protocole 10 de l’accord EEE concernant la simplification des contrôles et des formalités lors du transport de marchandises et le protocole 31 de l’accord EEE concernant la coopération dans des secteurs particuliers en dehors des quatre libertés.</w:t>
      </w:r>
    </w:p>
    <w:p w:rsidR="001E7713" w:rsidRPr="00743B68" w:rsidRDefault="00FD2436" w:rsidP="00BB7C00">
      <w:pPr>
        <w:pStyle w:val="ManualConsidrant"/>
        <w:pBdr>
          <w:top w:val="nil"/>
          <w:left w:val="nil"/>
          <w:bottom w:val="nil"/>
          <w:right w:val="nil"/>
          <w:between w:val="nil"/>
          <w:bar w:val="nil"/>
        </w:pBdr>
        <w:tabs>
          <w:tab w:val="left" w:pos="709"/>
        </w:tabs>
        <w:rPr>
          <w:noProof/>
        </w:rPr>
      </w:pPr>
      <w:r>
        <w:rPr>
          <w:noProof/>
        </w:rPr>
        <w:t>(3)</w:t>
      </w:r>
      <w:r>
        <w:rPr>
          <w:noProof/>
        </w:rPr>
        <w:tab/>
      </w:r>
      <w:r w:rsidRPr="00743B68">
        <w:rPr>
          <w:noProof/>
        </w:rPr>
        <w:t>Les États de l’AELE membres de l’EEE devraient contribuer financièrement au fonctionnement des systèmes nécessaires au fonctionnement du MACF dans l’ensemble de l’EEE, au moyen d’un mécanisme établi en parallèle par une décision distincte du Comité mixte de l’EEE, en actualisant le protocole 10 de l’accord EEE concernant la simplification des contrôles et des formalités lors du transport de marchandises et le protocole 31 de l’accord EEE concernant la coopération dans des secteurs particuliers en dehors des quatre libertés.</w:t>
      </w:r>
    </w:p>
    <w:p w:rsidR="00112030" w:rsidRPr="00743B68" w:rsidRDefault="00182720"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743B68">
        <w:rPr>
          <w:noProof/>
        </w:rPr>
        <w:t>Il y a donc lieu de modifier en conséquence le protocole 10 de l’accord EEE concernant la simplification des contrôles et des formalités lors du transport de marchandises et le protocole 31 de l’accord EEE concernant la coopération dans des secteurs particuliers en dehors des quatre libertés.</w:t>
      </w:r>
    </w:p>
    <w:p w:rsidR="00112030" w:rsidRPr="00743B68"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743B68">
        <w:rPr>
          <w:noProof/>
        </w:rPr>
        <w:t>Il convient que la position de l’Union au sein du Comité mixte de l’EEE soit fondée sur le projet de décision ci-joint,</w:t>
      </w:r>
    </w:p>
    <w:p w:rsidR="00112030" w:rsidRPr="00743B68" w:rsidRDefault="00112030" w:rsidP="00112030">
      <w:pPr>
        <w:pStyle w:val="Formuledadoption"/>
        <w:rPr>
          <w:noProof/>
        </w:rPr>
      </w:pPr>
      <w:r w:rsidRPr="00743B68">
        <w:rPr>
          <w:noProof/>
        </w:rPr>
        <w:t xml:space="preserve">A ADOPTÉ LA PRÉSENTE DÉCISION: </w:t>
      </w:r>
    </w:p>
    <w:p w:rsidR="00112030" w:rsidRPr="00743B68" w:rsidRDefault="00112030" w:rsidP="00112030">
      <w:pPr>
        <w:pStyle w:val="Titrearticle"/>
        <w:rPr>
          <w:noProof/>
        </w:rPr>
      </w:pPr>
      <w:r w:rsidRPr="00743B68">
        <w:rPr>
          <w:noProof/>
        </w:rPr>
        <w:t>Article premier</w:t>
      </w:r>
    </w:p>
    <w:p w:rsidR="00112030" w:rsidRPr="009D3B5B" w:rsidRDefault="00112030" w:rsidP="00112030">
      <w:pPr>
        <w:pStyle w:val="Body"/>
        <w:rPr>
          <w:noProof/>
          <w:lang w:val="fr-BE"/>
        </w:rPr>
      </w:pPr>
      <w:r w:rsidRPr="009D3B5B">
        <w:rPr>
          <w:noProof/>
          <w:lang w:val="fr-BE"/>
        </w:rPr>
        <w:t>La position à prendre, au nom de l’Union, au sein du Comité mixte de l’EEE à l’égard de la modification qu’il est proposé d’apporter au protocole 10 de l’accord EEE concernant la simplification des contrôles et des formalités lors du transport de marchandises et au protocole 31 de l’accord EEE concernant la coopération dans des secteurs particuliers en dehors des quatre libertés est fondée sur le projet de décision du Comité mixte de l’EEE joint à la présente décision.</w:t>
      </w:r>
    </w:p>
    <w:p w:rsidR="00112030" w:rsidRPr="00743B68" w:rsidRDefault="00112030" w:rsidP="00D063AF">
      <w:pPr>
        <w:pStyle w:val="Titrearticle"/>
        <w:rPr>
          <w:noProof/>
        </w:rPr>
      </w:pPr>
      <w:r w:rsidRPr="00743B68">
        <w:rPr>
          <w:noProof/>
        </w:rPr>
        <w:t>Article 2</w:t>
      </w:r>
    </w:p>
    <w:p w:rsidR="00112030" w:rsidRPr="009D3B5B" w:rsidRDefault="00112030" w:rsidP="00112030">
      <w:pPr>
        <w:pStyle w:val="Body"/>
        <w:keepLines/>
        <w:rPr>
          <w:noProof/>
          <w:lang w:val="fr-BE"/>
        </w:rPr>
      </w:pPr>
      <w:r w:rsidRPr="009D3B5B">
        <w:rPr>
          <w:noProof/>
          <w:lang w:val="fr-BE"/>
        </w:rPr>
        <w:t>La présente décision entre en vigueur le jour de son adoption.</w:t>
      </w:r>
    </w:p>
    <w:p w:rsidR="00112030" w:rsidRPr="00743B68" w:rsidRDefault="004B2D21" w:rsidP="00D063AF">
      <w:pPr>
        <w:pStyle w:val="Fait"/>
        <w:rPr>
          <w:noProof/>
        </w:rPr>
      </w:pPr>
      <w:r>
        <w:rPr>
          <w:noProof/>
        </w:rPr>
        <w:t>Fait à Bruxelles, le</w:t>
      </w:r>
    </w:p>
    <w:p w:rsidR="00112030" w:rsidRPr="00743B68" w:rsidRDefault="00112030" w:rsidP="00D063AF">
      <w:pPr>
        <w:pStyle w:val="Institutionquisigne"/>
        <w:rPr>
          <w:noProof/>
        </w:rPr>
      </w:pPr>
      <w:r w:rsidRPr="00743B68">
        <w:rPr>
          <w:noProof/>
        </w:rPr>
        <w:tab/>
        <w:t>Par le Conseil</w:t>
      </w:r>
    </w:p>
    <w:p w:rsidR="00112030" w:rsidRPr="00743B68" w:rsidRDefault="00112030" w:rsidP="00112030">
      <w:pPr>
        <w:pStyle w:val="Personnequisigne"/>
        <w:rPr>
          <w:noProof/>
        </w:rPr>
      </w:pPr>
      <w:r w:rsidRPr="00743B68">
        <w:rPr>
          <w:noProof/>
        </w:rPr>
        <w:tab/>
        <w:t>Le président</w:t>
      </w:r>
    </w:p>
    <w:sectPr w:rsidR="00112030" w:rsidRPr="00743B68" w:rsidSect="000E52D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Pr="000E52D3" w:rsidRDefault="000E52D3" w:rsidP="000E52D3">
    <w:pPr>
      <w:pStyle w:val="Footer"/>
      <w:rPr>
        <w:rFonts w:ascii="Arial" w:hAnsi="Arial" w:cs="Arial"/>
        <w:b/>
        <w:sz w:val="48"/>
      </w:rPr>
    </w:pPr>
    <w:r w:rsidRPr="000E52D3">
      <w:rPr>
        <w:rFonts w:ascii="Arial" w:hAnsi="Arial" w:cs="Arial"/>
        <w:b/>
        <w:sz w:val="48"/>
      </w:rPr>
      <w:t>FR</w:t>
    </w:r>
    <w:r w:rsidRPr="000E52D3">
      <w:rPr>
        <w:rFonts w:ascii="Arial" w:hAnsi="Arial" w:cs="Arial"/>
        <w:b/>
        <w:sz w:val="48"/>
      </w:rPr>
      <w:tab/>
    </w:r>
    <w:r w:rsidRPr="000E52D3">
      <w:rPr>
        <w:rFonts w:ascii="Arial" w:hAnsi="Arial" w:cs="Arial"/>
        <w:b/>
        <w:sz w:val="48"/>
      </w:rPr>
      <w:tab/>
    </w:r>
    <w:r w:rsidRPr="000E52D3">
      <w:tab/>
    </w:r>
    <w:r w:rsidRPr="000E52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Pr="000E52D3" w:rsidRDefault="000E52D3" w:rsidP="000E52D3">
    <w:pPr>
      <w:pStyle w:val="Footer"/>
      <w:rPr>
        <w:rFonts w:ascii="Arial" w:hAnsi="Arial" w:cs="Arial"/>
        <w:b/>
        <w:sz w:val="48"/>
      </w:rPr>
    </w:pPr>
    <w:r w:rsidRPr="000E52D3">
      <w:rPr>
        <w:rFonts w:ascii="Arial" w:hAnsi="Arial" w:cs="Arial"/>
        <w:b/>
        <w:sz w:val="48"/>
      </w:rPr>
      <w:t>FR</w:t>
    </w:r>
    <w:r w:rsidRPr="000E52D3">
      <w:rPr>
        <w:rFonts w:ascii="Arial" w:hAnsi="Arial" w:cs="Arial"/>
        <w:b/>
        <w:sz w:val="48"/>
      </w:rPr>
      <w:tab/>
    </w:r>
    <w:r w:rsidRPr="000E52D3">
      <w:rPr>
        <w:rFonts w:ascii="Arial" w:hAnsi="Arial" w:cs="Arial"/>
        <w:b/>
        <w:sz w:val="48"/>
      </w:rPr>
      <w:tab/>
    </w:r>
    <w:r w:rsidRPr="000E52D3">
      <w:tab/>
    </w:r>
    <w:r w:rsidRPr="000E52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Default="000E52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Pr="000E52D3" w:rsidRDefault="000E52D3" w:rsidP="000E52D3">
    <w:pPr>
      <w:pStyle w:val="Footer"/>
      <w:rPr>
        <w:rFonts w:ascii="Arial" w:hAnsi="Arial" w:cs="Arial"/>
        <w:b/>
        <w:sz w:val="48"/>
      </w:rPr>
    </w:pPr>
    <w:r w:rsidRPr="000E52D3">
      <w:rPr>
        <w:rFonts w:ascii="Arial" w:hAnsi="Arial" w:cs="Arial"/>
        <w:b/>
        <w:sz w:val="48"/>
      </w:rPr>
      <w:t>FR</w:t>
    </w:r>
    <w:r w:rsidRPr="000E52D3">
      <w:rPr>
        <w:rFonts w:ascii="Arial" w:hAnsi="Arial" w:cs="Arial"/>
        <w:b/>
        <w:sz w:val="48"/>
      </w:rPr>
      <w:tab/>
    </w:r>
    <w:r>
      <w:fldChar w:fldCharType="begin"/>
    </w:r>
    <w:r>
      <w:instrText xml:space="preserve"> PAGE  \* MERGEFORMAT </w:instrText>
    </w:r>
    <w:r>
      <w:fldChar w:fldCharType="separate"/>
    </w:r>
    <w:r w:rsidR="00D063AF">
      <w:rPr>
        <w:noProof/>
      </w:rPr>
      <w:t>5</w:t>
    </w:r>
    <w:r>
      <w:fldChar w:fldCharType="end"/>
    </w:r>
    <w:r>
      <w:tab/>
    </w:r>
    <w:r w:rsidRPr="000E52D3">
      <w:tab/>
    </w:r>
    <w:r w:rsidRPr="000E52D3">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Default="000E52D3" w:rsidP="000E5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E7713" w:rsidRPr="00743B68" w:rsidRDefault="001E7713" w:rsidP="001E7713">
      <w:pPr>
        <w:pStyle w:val="FootnoteText"/>
        <w:rPr>
          <w:color w:val="0000FF"/>
          <w:lang w:val="fr-BE"/>
        </w:rPr>
      </w:pPr>
      <w:r>
        <w:rPr>
          <w:rStyle w:val="FootnoteReference"/>
        </w:rPr>
        <w:footnoteRef/>
      </w:r>
      <w:r w:rsidRPr="00743B68">
        <w:rPr>
          <w:lang w:val="fr-BE"/>
        </w:rPr>
        <w:tab/>
        <w:t>Règlement (UE) 2023/956 du Parlement européen et du Conseil du 10 mai 2023 établissant un mécanisme d’ajustement carbone aux frontières (JO L 130 du 16.5.2023, p. 52).</w:t>
      </w:r>
    </w:p>
  </w:footnote>
  <w:footnote w:id="2">
    <w:p w:rsidR="001E7713" w:rsidRPr="00743B68" w:rsidRDefault="001E7713" w:rsidP="001E7713">
      <w:pPr>
        <w:pStyle w:val="FootnoteText"/>
        <w:rPr>
          <w:lang w:val="fr-BE"/>
        </w:rPr>
      </w:pPr>
      <w:r>
        <w:rPr>
          <w:rStyle w:val="FootnoteReference"/>
        </w:rPr>
        <w:footnoteRef/>
      </w:r>
      <w:r w:rsidRPr="00743B68">
        <w:rPr>
          <w:lang w:val="fr-BE"/>
        </w:rPr>
        <w:tab/>
        <w:t xml:space="preserve">Règlement (UE) 2025/2083 du Parlement européen et du Conseil du 8 octobre 2025 modifiant le règlement (UE) 2023/956 en ce qui concerne la simplification et le renforcement du mécanisme d’ajustement carbone aux frontières (JO L, 2025/2083, 17.10.2025, ELI: </w:t>
      </w:r>
      <w:hyperlink r:id="rId1" w:history="1">
        <w:r w:rsidRPr="00743B68">
          <w:rPr>
            <w:rStyle w:val="Hyperlink"/>
            <w:lang w:val="fr-BE"/>
          </w:rPr>
          <w:t>http://data.europa.eu/eli/reg/2025/2083/oj</w:t>
        </w:r>
      </w:hyperlink>
      <w:r w:rsidRPr="00743B68">
        <w:rPr>
          <w:lang w:val="fr-BE"/>
        </w:rPr>
        <w:t xml:space="preserve"> </w:t>
      </w:r>
    </w:p>
  </w:footnote>
  <w:footnote w:id="3">
    <w:p w:rsidR="00977C02" w:rsidRPr="00743B68" w:rsidRDefault="00977C02">
      <w:pPr>
        <w:pStyle w:val="FootnoteText"/>
        <w:rPr>
          <w:lang w:val="fr-BE"/>
        </w:rPr>
      </w:pPr>
      <w:r>
        <w:rPr>
          <w:rStyle w:val="FootnoteReference"/>
        </w:rPr>
        <w:footnoteRef/>
      </w:r>
      <w:r w:rsidRPr="00743B68">
        <w:rPr>
          <w:lang w:val="fr-BE"/>
        </w:rPr>
        <w:tab/>
        <w:t>Règlement (CE) nº 2894/94 du Conseil, du 28 novembre 1994, relatif à certaines modalités d’application de l’accord sur l’Espace économique européen (JO L 305 du 30.11.1994, p. 6).</w:t>
      </w:r>
    </w:p>
  </w:footnote>
  <w:footnote w:id="4">
    <w:p w:rsidR="001E7713" w:rsidRPr="00743B68" w:rsidRDefault="001E7713" w:rsidP="001E7713">
      <w:pPr>
        <w:pStyle w:val="FootnoteText"/>
        <w:rPr>
          <w:color w:val="0000FF"/>
          <w:lang w:val="fr-BE"/>
        </w:rPr>
      </w:pPr>
      <w:r>
        <w:rPr>
          <w:rStyle w:val="FootnoteReference"/>
        </w:rPr>
        <w:footnoteRef/>
      </w:r>
      <w:r w:rsidRPr="00743B68">
        <w:rPr>
          <w:lang w:val="fr-BE"/>
        </w:rPr>
        <w:tab/>
        <w:t>Règlement (UE) 2023/956 du Parlement européen et du Conseil du 10 mai 2023 établissant un mécanisme d’ajustement carbone aux frontières (JO L 130 du 16.5.2023, p. 52).</w:t>
      </w:r>
    </w:p>
  </w:footnote>
  <w:footnote w:id="5">
    <w:p w:rsidR="001E7713" w:rsidRPr="00743B68" w:rsidRDefault="001E7713" w:rsidP="001E7713">
      <w:pPr>
        <w:pStyle w:val="FootnoteText"/>
        <w:rPr>
          <w:lang w:val="fr-BE"/>
        </w:rPr>
      </w:pPr>
      <w:r>
        <w:rPr>
          <w:rStyle w:val="FootnoteReference"/>
        </w:rPr>
        <w:footnoteRef/>
      </w:r>
      <w:r w:rsidRPr="00743B68">
        <w:rPr>
          <w:lang w:val="fr-BE"/>
        </w:rPr>
        <w:tab/>
        <w:t xml:space="preserve">Règlement (UE) 2025/2083 du Parlement européen et du Conseil du 8 octobre 2025 modifiant le règlement (UE) 2023/956 en ce qui concerne la simplification et le renforcement du mécanisme d’ajustement carbone aux frontières, JO L, 2025/2083, 17.10.2025, ELI: </w:t>
      </w:r>
      <w:hyperlink r:id="rId2" w:history="1">
        <w:r w:rsidRPr="00743B68">
          <w:rPr>
            <w:rStyle w:val="Hyperlink"/>
            <w:lang w:val="fr-BE"/>
          </w:rPr>
          <w:t>http://data.europa.eu/eli/reg/2025/2083/oj</w:t>
        </w:r>
      </w:hyperlink>
      <w:r w:rsidRPr="00743B68">
        <w:rPr>
          <w:lang w:val="fr-BE"/>
        </w:rPr>
        <w:t xml:space="preserve"> </w:t>
      </w:r>
    </w:p>
  </w:footnote>
  <w:footnote w:id="6">
    <w:p w:rsidR="00112030" w:rsidRPr="00743B68" w:rsidRDefault="00112030" w:rsidP="00112030">
      <w:pPr>
        <w:pStyle w:val="FootnoteText"/>
        <w:rPr>
          <w:lang w:val="fr-BE"/>
        </w:rPr>
      </w:pPr>
      <w:r>
        <w:rPr>
          <w:rStyle w:val="FootnoteReference"/>
        </w:rPr>
        <w:footnoteRef/>
      </w:r>
      <w:r w:rsidRPr="00743B68">
        <w:rPr>
          <w:lang w:val="fr-BE"/>
        </w:rPr>
        <w:tab/>
        <w:t xml:space="preserve">Arrêt de la Cour de justice du 7 octobre 2014, Allemagne/Conseil, C-399/12, ECLI:EU:C:2014:2258, points 61 à 64. </w:t>
      </w:r>
    </w:p>
  </w:footnote>
  <w:footnote w:id="7">
    <w:p w:rsidR="001E7713" w:rsidRPr="00743B68" w:rsidRDefault="001E7713" w:rsidP="001E7713">
      <w:pPr>
        <w:pStyle w:val="FootnoteText"/>
        <w:rPr>
          <w:color w:val="0000FF"/>
          <w:lang w:val="fr-BE"/>
        </w:rPr>
      </w:pPr>
      <w:r>
        <w:rPr>
          <w:rStyle w:val="FootnoteReference"/>
        </w:rPr>
        <w:footnoteRef/>
      </w:r>
      <w:r w:rsidRPr="00743B68">
        <w:rPr>
          <w:lang w:val="fr-BE"/>
        </w:rPr>
        <w:tab/>
        <w:t>Règlement (UE) 2023/956 du Parlement européen et du Conseil du 10 mai 2023 établissant un mécanisme d’ajustement carbone aux frontières (JO L 130 du 16.5.2023, p. 52).</w:t>
      </w:r>
    </w:p>
  </w:footnote>
  <w:footnote w:id="8">
    <w:p w:rsidR="001E7713" w:rsidRPr="00743B68" w:rsidRDefault="001E7713" w:rsidP="001E7713">
      <w:pPr>
        <w:pStyle w:val="FootnoteText"/>
        <w:rPr>
          <w:lang w:val="fr-BE"/>
        </w:rPr>
      </w:pPr>
      <w:r>
        <w:rPr>
          <w:rStyle w:val="FootnoteReference"/>
        </w:rPr>
        <w:footnoteRef/>
      </w:r>
      <w:r w:rsidRPr="00743B68">
        <w:rPr>
          <w:lang w:val="fr-BE"/>
        </w:rPr>
        <w:tab/>
        <w:t xml:space="preserve">Règlement (UE) 2025/2083 du Parlement européen et du Conseil du 8 octobre 2025 modifiant le règlement (UE) 2023/956 en ce qui concerne la simplification et le renforcement du mécanisme d’ajustement carbone aux frontières, JO L, 2025/2083, 17.10.2025, ELI: </w:t>
      </w:r>
      <w:hyperlink r:id="rId3" w:history="1">
        <w:r w:rsidRPr="00743B68">
          <w:rPr>
            <w:rStyle w:val="Hyperlink"/>
            <w:lang w:val="fr-BE"/>
          </w:rPr>
          <w:t>http://data.europa.eu/eli/reg/2025/2083/oj</w:t>
        </w:r>
      </w:hyperlink>
      <w:r w:rsidRPr="00743B68">
        <w:rPr>
          <w:lang w:val="fr-BE"/>
        </w:rPr>
        <w:t xml:space="preserve"> </w:t>
      </w:r>
    </w:p>
  </w:footnote>
  <w:footnote w:id="9">
    <w:p w:rsidR="00112030" w:rsidRPr="00743B68" w:rsidRDefault="00112030" w:rsidP="00112030">
      <w:pPr>
        <w:pStyle w:val="FootnoteText"/>
        <w:rPr>
          <w:lang w:val="fr-BE"/>
        </w:rPr>
      </w:pPr>
      <w:r>
        <w:rPr>
          <w:rStyle w:val="FootnoteReference"/>
        </w:rPr>
        <w:footnoteRef/>
      </w:r>
      <w:r w:rsidRPr="00743B68">
        <w:rPr>
          <w:lang w:val="fr-BE"/>
        </w:rPr>
        <w:tab/>
        <w:t>JO L 305 du 30.11.1994, p. 6.</w:t>
      </w:r>
    </w:p>
  </w:footnote>
  <w:footnote w:id="10">
    <w:p w:rsidR="00112030" w:rsidRPr="00743B68" w:rsidRDefault="00112030" w:rsidP="00112030">
      <w:pPr>
        <w:pStyle w:val="FootnoteText"/>
        <w:rPr>
          <w:lang w:val="fr-BE"/>
        </w:rPr>
      </w:pPr>
      <w:r>
        <w:rPr>
          <w:rStyle w:val="FootnoteReference"/>
        </w:rPr>
        <w:footnoteRef/>
      </w:r>
      <w:r w:rsidRPr="00743B68">
        <w:rPr>
          <w:lang w:val="fr-BE"/>
        </w:rPr>
        <w:tab/>
        <w:t>JO L 1 du 3.1.1994,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Default="000E5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2D3" w:rsidRDefault="000E52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nl-NL" w:vendorID="64" w:dllVersion="0" w:nlCheck="1" w:checkStyle="0"/>
  <w:activeWritingStyle w:appName="MSWord" w:lang="fr-FR" w:vendorID="64" w:dllVersion="0" w:nlCheck="1" w:checkStyle="0"/>
  <w:activeWritingStyle w:appName="MSWord" w:lang="fr-BE" w:vendorID="64" w:dllVersion="0" w:nlCheck="1" w:checkStyle="0"/>
  <w:attachedTemplate r:id="rId1"/>
  <w:revisionView w:markup="0"/>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7 15:16: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65FD790-32B5-4672-841C-01EE6D7519A1"/>
    <w:docVar w:name="LW_COVERPAGE_TYPE" w:val="1"/>
    <w:docVar w:name="LW_CROSSREFERENCE" w:val="&lt;UNUSED&gt;"/>
    <w:docVar w:name="LW_DocType" w:val="COM"/>
    <w:docVar w:name="LW_EMISSION" w:val="27.7.2026"/>
    <w:docVar w:name="LW_EMISSION_ISODATE" w:val="2026-07-2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23"/>
    <w:docVar w:name="LW_REF.II.NEW.CP_YEAR" w:val="2026"/>
    <w:docVar w:name="LW_REF.INST.NEW" w:val="COM"/>
    <w:docVar w:name="LW_REF.INST.NEW_ADOPTED" w:val="final"/>
    <w:docVar w:name="LW_REF.INST.NEW_TEXT" w:val="(2026) 40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en ce qui concerne une modification du protocole 10 de l\u8217?accord EEE concernant la simplification des contrôles et des formalités lors du transport de marchandises et du protocole 31 de l\u8217?accord EEE concernant la coopération dans des secteurs particuliers en dehors des quatre libertés _x000b_ _x000b_(contribution financière au MACF) _x000b_ _x000b_"/>
    <w:docVar w:name="LW_TYPE.DOC.CP" w:val="DÉCISION DU CONSEIL"/>
    <w:docVar w:name="LwApiVersions" w:val="LW4CoDe 1.24.5.0; LW 9.2, Build 20251112"/>
  </w:docVars>
  <w:rsids>
    <w:rsidRoot w:val="00112030"/>
    <w:rsid w:val="00033E35"/>
    <w:rsid w:val="000517AB"/>
    <w:rsid w:val="0008108F"/>
    <w:rsid w:val="00090B2C"/>
    <w:rsid w:val="000A36C6"/>
    <w:rsid w:val="000A4029"/>
    <w:rsid w:val="000B7A7D"/>
    <w:rsid w:val="000E52D3"/>
    <w:rsid w:val="00112030"/>
    <w:rsid w:val="00152894"/>
    <w:rsid w:val="00160597"/>
    <w:rsid w:val="001717B4"/>
    <w:rsid w:val="00182720"/>
    <w:rsid w:val="001856C8"/>
    <w:rsid w:val="001E0562"/>
    <w:rsid w:val="001E7713"/>
    <w:rsid w:val="002310B1"/>
    <w:rsid w:val="002322B5"/>
    <w:rsid w:val="0025538A"/>
    <w:rsid w:val="00260647"/>
    <w:rsid w:val="00263F0D"/>
    <w:rsid w:val="002A0701"/>
    <w:rsid w:val="002A3F52"/>
    <w:rsid w:val="00372B30"/>
    <w:rsid w:val="00396ACD"/>
    <w:rsid w:val="003A34B0"/>
    <w:rsid w:val="003C1FA8"/>
    <w:rsid w:val="00437AA5"/>
    <w:rsid w:val="00440EE2"/>
    <w:rsid w:val="00454287"/>
    <w:rsid w:val="00455A9C"/>
    <w:rsid w:val="00492396"/>
    <w:rsid w:val="004B2D21"/>
    <w:rsid w:val="004B6CFC"/>
    <w:rsid w:val="004E19F9"/>
    <w:rsid w:val="00513350"/>
    <w:rsid w:val="005149D0"/>
    <w:rsid w:val="00517205"/>
    <w:rsid w:val="00542487"/>
    <w:rsid w:val="00582810"/>
    <w:rsid w:val="00595540"/>
    <w:rsid w:val="005A12AC"/>
    <w:rsid w:val="005B5FA6"/>
    <w:rsid w:val="0060086B"/>
    <w:rsid w:val="006136A5"/>
    <w:rsid w:val="006654AB"/>
    <w:rsid w:val="00697060"/>
    <w:rsid w:val="006A436A"/>
    <w:rsid w:val="006C2BA3"/>
    <w:rsid w:val="006E7835"/>
    <w:rsid w:val="006F01B4"/>
    <w:rsid w:val="006F078A"/>
    <w:rsid w:val="006F1921"/>
    <w:rsid w:val="006F7EFE"/>
    <w:rsid w:val="0070711A"/>
    <w:rsid w:val="00727E79"/>
    <w:rsid w:val="007339F2"/>
    <w:rsid w:val="00743B68"/>
    <w:rsid w:val="00745EAD"/>
    <w:rsid w:val="0076114D"/>
    <w:rsid w:val="0079095A"/>
    <w:rsid w:val="007C7F02"/>
    <w:rsid w:val="007D0861"/>
    <w:rsid w:val="007E010B"/>
    <w:rsid w:val="00802FC2"/>
    <w:rsid w:val="008105E9"/>
    <w:rsid w:val="0086232A"/>
    <w:rsid w:val="00887C68"/>
    <w:rsid w:val="008B55A3"/>
    <w:rsid w:val="008C5D4F"/>
    <w:rsid w:val="008D2051"/>
    <w:rsid w:val="008E2694"/>
    <w:rsid w:val="008F5DDE"/>
    <w:rsid w:val="009067FE"/>
    <w:rsid w:val="00906DC3"/>
    <w:rsid w:val="009134FD"/>
    <w:rsid w:val="00940731"/>
    <w:rsid w:val="009639A2"/>
    <w:rsid w:val="00977C02"/>
    <w:rsid w:val="00984161"/>
    <w:rsid w:val="009957C5"/>
    <w:rsid w:val="009A4340"/>
    <w:rsid w:val="009D3B5B"/>
    <w:rsid w:val="00A32D68"/>
    <w:rsid w:val="00A468F5"/>
    <w:rsid w:val="00A565C7"/>
    <w:rsid w:val="00A57DCF"/>
    <w:rsid w:val="00A768F0"/>
    <w:rsid w:val="00AB72F8"/>
    <w:rsid w:val="00BB7C00"/>
    <w:rsid w:val="00C0447E"/>
    <w:rsid w:val="00C07FDD"/>
    <w:rsid w:val="00C109D4"/>
    <w:rsid w:val="00C23CF4"/>
    <w:rsid w:val="00C3731F"/>
    <w:rsid w:val="00C44F32"/>
    <w:rsid w:val="00C51F04"/>
    <w:rsid w:val="00C559CE"/>
    <w:rsid w:val="00C8201A"/>
    <w:rsid w:val="00CC7F1E"/>
    <w:rsid w:val="00CD0A73"/>
    <w:rsid w:val="00D063AF"/>
    <w:rsid w:val="00D83DF7"/>
    <w:rsid w:val="00D83F23"/>
    <w:rsid w:val="00D96B28"/>
    <w:rsid w:val="00DA4F00"/>
    <w:rsid w:val="00DB4B20"/>
    <w:rsid w:val="00E07235"/>
    <w:rsid w:val="00E33C9F"/>
    <w:rsid w:val="00E42A58"/>
    <w:rsid w:val="00E43ECE"/>
    <w:rsid w:val="00E50D91"/>
    <w:rsid w:val="00E51D95"/>
    <w:rsid w:val="00E944A8"/>
    <w:rsid w:val="00E94FB8"/>
    <w:rsid w:val="00E979AB"/>
    <w:rsid w:val="00EB1A04"/>
    <w:rsid w:val="00EC39BC"/>
    <w:rsid w:val="00EE0ACE"/>
    <w:rsid w:val="00EE140B"/>
    <w:rsid w:val="00EF2E47"/>
    <w:rsid w:val="00F02E0F"/>
    <w:rsid w:val="00F044F0"/>
    <w:rsid w:val="00F46416"/>
    <w:rsid w:val="00F7391F"/>
    <w:rsid w:val="00FA34D9"/>
    <w:rsid w:val="00FC2396"/>
    <w:rsid w:val="00FD2436"/>
    <w:rsid w:val="00FF2B24"/>
    <w:rsid w:val="00FF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Hyperlink">
    <w:name w:val="Hyperlink"/>
    <w:basedOn w:val="DefaultParagraphFont"/>
    <w:uiPriority w:val="99"/>
    <w:unhideWhenUsed/>
    <w:rsid w:val="001E7713"/>
    <w:rPr>
      <w:color w:val="0000FF" w:themeColor="hyperlink"/>
      <w:u w:val="single"/>
    </w:rPr>
  </w:style>
  <w:style w:type="character" w:styleId="CommentReference">
    <w:name w:val="annotation reference"/>
    <w:basedOn w:val="DefaultParagraphFont"/>
    <w:uiPriority w:val="99"/>
    <w:semiHidden/>
    <w:unhideWhenUsed/>
    <w:rsid w:val="000517AB"/>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D3B5B"/>
    <w:rPr>
      <w:b/>
      <w:bCs/>
    </w:rPr>
  </w:style>
  <w:style w:type="character" w:customStyle="1" w:styleId="CommentSubjectChar">
    <w:name w:val="Comment Subject Char"/>
    <w:basedOn w:val="CommentTextChar"/>
    <w:link w:val="CommentSubject"/>
    <w:uiPriority w:val="99"/>
    <w:semiHidden/>
    <w:rsid w:val="009D3B5B"/>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9D3B5B"/>
    <w:rPr>
      <w:color w:val="605E5C"/>
      <w:shd w:val="clear" w:color="auto" w:fill="E1DFDD"/>
    </w:rPr>
  </w:style>
  <w:style w:type="character" w:customStyle="1" w:styleId="HeaderChar">
    <w:name w:val="Header Char"/>
    <w:basedOn w:val="DefaultParagraphFont"/>
    <w:link w:val="Header"/>
    <w:uiPriority w:val="99"/>
    <w:rsid w:val="000E52D3"/>
    <w:rPr>
      <w:rFonts w:ascii="Times New Roman" w:hAnsi="Times New Roman" w:cs="Times New Roman"/>
      <w:sz w:val="24"/>
      <w:lang w:val="fr-FR"/>
    </w:rPr>
  </w:style>
  <w:style w:type="character" w:customStyle="1" w:styleId="FooterChar">
    <w:name w:val="Footer Char"/>
    <w:basedOn w:val="DefaultParagraphFont"/>
    <w:link w:val="Footer"/>
    <w:uiPriority w:val="99"/>
    <w:rsid w:val="000E52D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E52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E52D3"/>
    <w:pPr>
      <w:spacing w:before="0"/>
      <w:jc w:val="right"/>
    </w:pPr>
    <w:rPr>
      <w:sz w:val="28"/>
    </w:rPr>
  </w:style>
  <w:style w:type="paragraph" w:customStyle="1" w:styleId="FooterSensitivity">
    <w:name w:val="Footer Sensitivity"/>
    <w:basedOn w:val="Normal"/>
    <w:rsid w:val="000E52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E52D3"/>
    <w:pPr>
      <w:tabs>
        <w:tab w:val="center" w:pos="4535"/>
        <w:tab w:val="right" w:pos="9071"/>
      </w:tabs>
      <w:spacing w:before="0"/>
    </w:pPr>
  </w:style>
  <w:style w:type="paragraph" w:customStyle="1" w:styleId="HeaderLandscape">
    <w:name w:val="HeaderLandscape"/>
    <w:basedOn w:val="Normal"/>
    <w:rsid w:val="000E52D3"/>
    <w:pPr>
      <w:tabs>
        <w:tab w:val="center" w:pos="7285"/>
        <w:tab w:val="right" w:pos="14003"/>
      </w:tabs>
      <w:spacing w:before="0"/>
    </w:pPr>
  </w:style>
  <w:style w:type="paragraph" w:styleId="Footer">
    <w:name w:val="footer"/>
    <w:basedOn w:val="Normal"/>
    <w:link w:val="FooterChar"/>
    <w:uiPriority w:val="99"/>
    <w:unhideWhenUsed/>
    <w:rsid w:val="000E52D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E52D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083/oj" TargetMode="External"/><Relationship Id="rId2" Type="http://schemas.openxmlformats.org/officeDocument/2006/relationships/hyperlink" Target="http://data.europa.eu/eli/reg/2025/2083/oj" TargetMode="External"/><Relationship Id="rId1" Type="http://schemas.openxmlformats.org/officeDocument/2006/relationships/hyperlink" Target="http://data.europa.eu/eli/reg/2025/20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15D5B-E013-4676-9C0E-1E6697F2A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141</TotalTime>
  <Pages>6</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dcterms:created xsi:type="dcterms:W3CDTF">2026-06-04T08:59:00Z</dcterms:created>
  <dcterms:modified xsi:type="dcterms:W3CDTF">2026-07-27T13:16:00Z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