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D651A0" w:rsidP="00D651A0">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E88C38-CC99-4070-8EFE-8AB86CD923D9" style="width:455.25pt;height:357.75pt">
            <v:imagedata r:id="rId11" o:title=""/>
          </v:shape>
        </w:pict>
      </w:r>
    </w:p>
    <w:p w:rsidR="00D651A0" w:rsidRPr="00D651A0" w:rsidRDefault="00D651A0" w:rsidP="00D651A0">
      <w:pPr>
        <w:pStyle w:val="Pagedecouverture"/>
        <w:sectPr w:rsidR="00D651A0" w:rsidRPr="00D651A0" w:rsidSect="00D651A0">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057CD1" w:rsidRDefault="00DB38C7" w:rsidP="00DB38C7">
      <w:pPr>
        <w:pStyle w:val="Exposdesmotifstitre"/>
        <w:rPr>
          <w:noProof/>
        </w:rPr>
      </w:pPr>
      <w:bookmarkStart w:id="1" w:name="_GoBack"/>
      <w:bookmarkEnd w:id="1"/>
    </w:p>
    <w:p w:rsidR="00607CA2" w:rsidRPr="00057CD1" w:rsidRDefault="00607CA2" w:rsidP="00607CA2">
      <w:pPr>
        <w:rPr>
          <w:noProof/>
        </w:rPr>
      </w:pPr>
    </w:p>
    <w:p w:rsidR="0037453C" w:rsidRDefault="0029242F">
      <w:pPr>
        <w:pStyle w:val="Rfrenceinterinstitutionnelle"/>
        <w:rPr>
          <w:noProof/>
        </w:rPr>
      </w:pPr>
      <w:r>
        <w:rPr>
          <w:noProof/>
        </w:rPr>
        <w:t>2026/0228 (NLE)</w:t>
      </w:r>
    </w:p>
    <w:p w:rsidR="002709B6" w:rsidRPr="00057CD1" w:rsidRDefault="005A4472" w:rsidP="005A4472">
      <w:pPr>
        <w:pStyle w:val="Statut"/>
        <w:rPr>
          <w:noProof/>
        </w:rPr>
      </w:pPr>
      <w:r w:rsidRPr="00057CD1">
        <w:rPr>
          <w:noProof/>
        </w:rPr>
        <w:t>Proposal for a</w:t>
      </w:r>
    </w:p>
    <w:p w:rsidR="002709B6" w:rsidRPr="00057CD1" w:rsidRDefault="005A4472" w:rsidP="005A4472">
      <w:pPr>
        <w:pStyle w:val="Typedudocument"/>
        <w:rPr>
          <w:noProof/>
        </w:rPr>
      </w:pPr>
      <w:r w:rsidRPr="00057CD1">
        <w:rPr>
          <w:noProof/>
        </w:rPr>
        <w:t>COUNCIL IMPLEMENTING DECISION</w:t>
      </w:r>
    </w:p>
    <w:p w:rsidR="002F19B5" w:rsidRPr="00057CD1" w:rsidRDefault="005A4472" w:rsidP="005A4472">
      <w:pPr>
        <w:pStyle w:val="Titreobjet"/>
        <w:rPr>
          <w:noProof/>
        </w:rPr>
      </w:pPr>
      <w:r w:rsidRPr="00057CD1">
        <w:rPr>
          <w:noProof/>
        </w:rPr>
        <w:t>amending the Implementing Decision of 13 July 2021 on the approval of the assessment of the recovery and resilience plan for Greece</w:t>
      </w:r>
    </w:p>
    <w:p w:rsidR="00007F85" w:rsidRPr="00057CD1" w:rsidRDefault="00007F85" w:rsidP="002F19B5">
      <w:pPr>
        <w:pStyle w:val="Institutionquiagit"/>
        <w:rPr>
          <w:noProof/>
        </w:rPr>
      </w:pPr>
      <w:r w:rsidRPr="00057CD1">
        <w:rPr>
          <w:noProof/>
        </w:rPr>
        <w:t>THE COUNCIL OF THE EUROPEAN UNION,</w:t>
      </w:r>
    </w:p>
    <w:p w:rsidR="00007F85" w:rsidRPr="00057CD1" w:rsidRDefault="00007F85" w:rsidP="00007F85">
      <w:pPr>
        <w:rPr>
          <w:noProof/>
        </w:rPr>
      </w:pPr>
      <w:r w:rsidRPr="00057CD1">
        <w:rPr>
          <w:noProof/>
        </w:rPr>
        <w:t xml:space="preserve">Having regard to the Treaty on the Functioning of the European Union, </w:t>
      </w:r>
    </w:p>
    <w:p w:rsidR="00007F85" w:rsidRPr="00057CD1" w:rsidRDefault="00007F85" w:rsidP="00007F85">
      <w:pPr>
        <w:rPr>
          <w:noProof/>
        </w:rPr>
      </w:pPr>
      <w:r w:rsidRPr="00057CD1">
        <w:rPr>
          <w:noProof/>
        </w:rPr>
        <w:t>Having regard to Regulation (EU) 2021/241 of the European Parliament and of the Council of 12 February 2021 establishing the Recovery and Resilience Facility</w:t>
      </w:r>
      <w:r w:rsidR="00487751" w:rsidRPr="00057CD1">
        <w:rPr>
          <w:rStyle w:val="FootnoteReference"/>
          <w:rFonts w:eastAsia="Times New Roman"/>
          <w:noProof/>
        </w:rPr>
        <w:footnoteReference w:id="2"/>
      </w:r>
      <w:r w:rsidRPr="00057CD1">
        <w:rPr>
          <w:noProof/>
        </w:rPr>
        <w:t>, and in particular Article 20(1) thereof,</w:t>
      </w:r>
    </w:p>
    <w:p w:rsidR="00007F85" w:rsidRPr="00057CD1" w:rsidRDefault="00007F85" w:rsidP="00007F85">
      <w:pPr>
        <w:rPr>
          <w:noProof/>
        </w:rPr>
      </w:pPr>
      <w:r w:rsidRPr="00057CD1">
        <w:rPr>
          <w:noProof/>
        </w:rPr>
        <w:t>Having regard to the proposal from the European Commission,</w:t>
      </w:r>
    </w:p>
    <w:p w:rsidR="00007F85" w:rsidRPr="00057CD1" w:rsidRDefault="00007F85" w:rsidP="00007F85">
      <w:pPr>
        <w:rPr>
          <w:noProof/>
        </w:rPr>
      </w:pPr>
      <w:r w:rsidRPr="00057CD1">
        <w:rPr>
          <w:noProof/>
        </w:rPr>
        <w:t>Whereas:</w:t>
      </w:r>
    </w:p>
    <w:p w:rsidR="00007F85" w:rsidRPr="00057CD1" w:rsidRDefault="67BC1103" w:rsidP="00861430">
      <w:pPr>
        <w:pStyle w:val="ManualConsidrant"/>
        <w:rPr>
          <w:noProof/>
        </w:rPr>
      </w:pPr>
      <w:r>
        <w:rPr>
          <w:noProof/>
        </w:rPr>
        <w:t>(1)</w:t>
      </w:r>
      <w:r>
        <w:rPr>
          <w:noProof/>
        </w:rPr>
        <w:tab/>
      </w:r>
      <w:r w:rsidRPr="00057CD1">
        <w:rPr>
          <w:noProof/>
        </w:rPr>
        <w:t>Following the submission of the national recovery and resilience plan (‘RRP’) by</w:t>
      </w:r>
      <w:r w:rsidRPr="00057CD1">
        <w:rPr>
          <w:noProof/>
          <w:shd w:val="clear" w:color="auto" w:fill="FFFFFF"/>
        </w:rPr>
        <w:t xml:space="preserve"> </w:t>
      </w:r>
      <w:r w:rsidR="2DA75773" w:rsidRPr="00057CD1">
        <w:rPr>
          <w:noProof/>
        </w:rPr>
        <w:t>Greece</w:t>
      </w:r>
      <w:r w:rsidRPr="00057CD1">
        <w:rPr>
          <w:noProof/>
        </w:rPr>
        <w:t xml:space="preserve"> on </w:t>
      </w:r>
      <w:r w:rsidR="2DA75773" w:rsidRPr="00057CD1">
        <w:rPr>
          <w:noProof/>
        </w:rPr>
        <w:t>27 April 2021</w:t>
      </w:r>
      <w:r w:rsidRPr="00057CD1">
        <w:rPr>
          <w:noProof/>
        </w:rPr>
        <w:t xml:space="preserve">, the Commission proposed its positive assessment to the Council. On </w:t>
      </w:r>
      <w:r w:rsidR="78ECA055" w:rsidRPr="00057CD1">
        <w:rPr>
          <w:noProof/>
        </w:rPr>
        <w:t>13 July 2021</w:t>
      </w:r>
      <w:r w:rsidRPr="00057CD1">
        <w:rPr>
          <w:noProof/>
        </w:rPr>
        <w:t>, the Council approved the positive assessment by means of an implementing decision</w:t>
      </w:r>
      <w:r w:rsidR="00D34478" w:rsidRPr="00057CD1">
        <w:rPr>
          <w:rStyle w:val="FootnoteReference"/>
          <w:rFonts w:eastAsia="Times New Roman"/>
          <w:noProof/>
        </w:rPr>
        <w:footnoteReference w:id="3"/>
      </w:r>
      <w:r w:rsidRPr="00057CD1">
        <w:rPr>
          <w:noProof/>
        </w:rPr>
        <w:t xml:space="preserve"> (‘the Council Implementing Decision of </w:t>
      </w:r>
      <w:r w:rsidR="3CAE481C" w:rsidRPr="00057CD1">
        <w:rPr>
          <w:noProof/>
        </w:rPr>
        <w:t>13 July 2021</w:t>
      </w:r>
      <w:r w:rsidRPr="00057CD1">
        <w:rPr>
          <w:noProof/>
        </w:rPr>
        <w:t xml:space="preserve">’). The Council Implementing Decision of </w:t>
      </w:r>
      <w:r w:rsidR="3CAE481C" w:rsidRPr="00057CD1">
        <w:rPr>
          <w:noProof/>
        </w:rPr>
        <w:t>13 July 2021</w:t>
      </w:r>
      <w:r w:rsidRPr="00057CD1" w:rsidDel="00C901C4">
        <w:rPr>
          <w:noProof/>
        </w:rPr>
        <w:t xml:space="preserve"> </w:t>
      </w:r>
      <w:r w:rsidRPr="00057CD1">
        <w:rPr>
          <w:noProof/>
        </w:rPr>
        <w:t>was amended by</w:t>
      </w:r>
      <w:r w:rsidR="3DAA91D3" w:rsidRPr="00057CD1">
        <w:rPr>
          <w:noProof/>
        </w:rPr>
        <w:t xml:space="preserve"> the</w:t>
      </w:r>
      <w:r w:rsidRPr="00057CD1">
        <w:rPr>
          <w:noProof/>
        </w:rPr>
        <w:t xml:space="preserve"> Council Implementing Decisions of</w:t>
      </w:r>
      <w:r w:rsidR="6805B500" w:rsidRPr="00057CD1">
        <w:rPr>
          <w:noProof/>
        </w:rPr>
        <w:t xml:space="preserve"> 8 December 2023</w:t>
      </w:r>
      <w:r w:rsidR="00007F85" w:rsidRPr="00B93B66">
        <w:rPr>
          <w:rStyle w:val="FootnoteReference"/>
          <w:noProof/>
        </w:rPr>
        <w:footnoteReference w:id="4"/>
      </w:r>
      <w:r w:rsidR="6805B500" w:rsidRPr="00057CD1">
        <w:rPr>
          <w:noProof/>
        </w:rPr>
        <w:t>, 16 July 2024</w:t>
      </w:r>
      <w:r w:rsidR="00B71E64" w:rsidRPr="00057CD1">
        <w:rPr>
          <w:rStyle w:val="FootnoteReference"/>
          <w:noProof/>
        </w:rPr>
        <w:footnoteReference w:id="5"/>
      </w:r>
      <w:r w:rsidR="6805B500" w:rsidRPr="00057CD1">
        <w:rPr>
          <w:noProof/>
        </w:rPr>
        <w:t>, 21 January 2025</w:t>
      </w:r>
      <w:r w:rsidR="00B71E64" w:rsidRPr="00057CD1">
        <w:rPr>
          <w:rStyle w:val="FootnoteReference"/>
          <w:noProof/>
        </w:rPr>
        <w:footnoteReference w:id="6"/>
      </w:r>
      <w:r w:rsidR="6805B500" w:rsidRPr="00057CD1">
        <w:rPr>
          <w:noProof/>
        </w:rPr>
        <w:t>, 18</w:t>
      </w:r>
      <w:r w:rsidR="003101CE">
        <w:rPr>
          <w:noProof/>
        </w:rPr>
        <w:t> </w:t>
      </w:r>
      <w:r w:rsidR="6805B500" w:rsidRPr="00057CD1">
        <w:rPr>
          <w:noProof/>
        </w:rPr>
        <w:t>July 2025</w:t>
      </w:r>
      <w:r w:rsidR="00B71E64" w:rsidRPr="00057CD1">
        <w:rPr>
          <w:rStyle w:val="FootnoteReference"/>
          <w:noProof/>
        </w:rPr>
        <w:footnoteReference w:id="7"/>
      </w:r>
      <w:r w:rsidR="6805B500" w:rsidRPr="00057CD1">
        <w:rPr>
          <w:noProof/>
        </w:rPr>
        <w:t xml:space="preserve">, and </w:t>
      </w:r>
      <w:r w:rsidR="000E5628" w:rsidRPr="00057CD1">
        <w:rPr>
          <w:noProof/>
        </w:rPr>
        <w:t>12 December 2025</w:t>
      </w:r>
      <w:r w:rsidR="006B27E9" w:rsidRPr="00057CD1">
        <w:rPr>
          <w:rStyle w:val="FootnoteReference"/>
          <w:noProof/>
        </w:rPr>
        <w:footnoteReference w:id="8"/>
      </w:r>
      <w:r w:rsidR="001C0A34" w:rsidRPr="00057CD1">
        <w:rPr>
          <w:noProof/>
        </w:rPr>
        <w:t>.</w:t>
      </w:r>
    </w:p>
    <w:p w:rsidR="00007F85" w:rsidRPr="00057CD1" w:rsidRDefault="67BC1103" w:rsidP="08F480BE">
      <w:pPr>
        <w:pStyle w:val="ManualConsidrant"/>
        <w:rPr>
          <w:rFonts w:eastAsia="Times New Roman"/>
          <w:noProof/>
        </w:rPr>
      </w:pPr>
      <w:r>
        <w:rPr>
          <w:noProof/>
        </w:rPr>
        <w:t>(2)</w:t>
      </w:r>
      <w:r>
        <w:rPr>
          <w:noProof/>
        </w:rPr>
        <w:tab/>
      </w:r>
      <w:r w:rsidRPr="3B85CC2C">
        <w:rPr>
          <w:rFonts w:eastAsia="Times New Roman"/>
          <w:noProof/>
        </w:rPr>
        <w:t xml:space="preserve">On </w:t>
      </w:r>
      <w:r w:rsidR="7A99AE35" w:rsidRPr="3B85CC2C">
        <w:rPr>
          <w:rFonts w:eastAsia="Times New Roman"/>
          <w:noProof/>
        </w:rPr>
        <w:t>8 May</w:t>
      </w:r>
      <w:r w:rsidRPr="3B85CC2C">
        <w:rPr>
          <w:rFonts w:eastAsia="Times New Roman"/>
          <w:noProof/>
        </w:rPr>
        <w:t xml:space="preserve"> 202</w:t>
      </w:r>
      <w:r w:rsidR="7A99AE35" w:rsidRPr="3B85CC2C">
        <w:rPr>
          <w:rFonts w:eastAsia="Times New Roman"/>
          <w:noProof/>
        </w:rPr>
        <w:t>6</w:t>
      </w:r>
      <w:r w:rsidRPr="3B85CC2C">
        <w:rPr>
          <w:rFonts w:eastAsia="Times New Roman"/>
          <w:noProof/>
        </w:rPr>
        <w:t xml:space="preserve">, </w:t>
      </w:r>
      <w:r w:rsidR="7A99AE35" w:rsidRPr="3B85CC2C">
        <w:rPr>
          <w:rFonts w:eastAsia="Times New Roman"/>
          <w:noProof/>
        </w:rPr>
        <w:t>Greece</w:t>
      </w:r>
      <w:r w:rsidRPr="3B85CC2C">
        <w:rPr>
          <w:rFonts w:eastAsia="Times New Roman"/>
          <w:noProof/>
        </w:rPr>
        <w:t xml:space="preserve"> </w:t>
      </w:r>
      <w:bookmarkStart w:id="2" w:name="_Hlk130805569"/>
      <w:r>
        <w:rPr>
          <w:noProof/>
        </w:rPr>
        <w:t xml:space="preserve">made a reasoned request to the Commission to make a proposal to amend the Council Implementing Decision of </w:t>
      </w:r>
      <w:r w:rsidR="4BE59360">
        <w:rPr>
          <w:noProof/>
        </w:rPr>
        <w:t>13 July 2021</w:t>
      </w:r>
      <w:r>
        <w:rPr>
          <w:noProof/>
        </w:rPr>
        <w:t xml:space="preserve"> in accordance with Article 21(1) of Regulation (EU) 2021/241 on the grounds that the RRP is partially no longer achievable because of objective circumstances. On that basis, </w:t>
      </w:r>
      <w:r w:rsidR="4BE59360" w:rsidRPr="3B85CC2C">
        <w:rPr>
          <w:rFonts w:eastAsia="Times New Roman"/>
          <w:noProof/>
        </w:rPr>
        <w:t>Greece</w:t>
      </w:r>
      <w:r>
        <w:rPr>
          <w:noProof/>
        </w:rPr>
        <w:t xml:space="preserve"> has submitted an amended RRP.</w:t>
      </w:r>
      <w:bookmarkEnd w:id="2"/>
    </w:p>
    <w:p w:rsidR="00007F85" w:rsidRPr="00057CD1" w:rsidRDefault="00007F85" w:rsidP="00007F85">
      <w:pPr>
        <w:rPr>
          <w:b/>
          <w:bCs/>
          <w:i/>
          <w:iCs/>
          <w:noProof/>
        </w:rPr>
      </w:pPr>
      <w:r w:rsidRPr="00057CD1">
        <w:rPr>
          <w:b/>
          <w:bCs/>
          <w:i/>
          <w:iCs/>
          <w:noProof/>
        </w:rPr>
        <w:t xml:space="preserve">Amendments based on Article 21 of Regulation (EU) 2021/241 </w:t>
      </w:r>
    </w:p>
    <w:p w:rsidR="00007F85" w:rsidRPr="00057CD1" w:rsidRDefault="67BC1103" w:rsidP="27836A8B">
      <w:pPr>
        <w:pStyle w:val="ManualConsidrant"/>
        <w:rPr>
          <w:rFonts w:eastAsia="Times New Roman"/>
          <w:noProof/>
        </w:rPr>
      </w:pPr>
      <w:r>
        <w:rPr>
          <w:noProof/>
        </w:rPr>
        <w:t>(3)</w:t>
      </w:r>
      <w:r>
        <w:rPr>
          <w:noProof/>
        </w:rPr>
        <w:tab/>
      </w:r>
      <w:r w:rsidRPr="3B85CC2C">
        <w:rPr>
          <w:rFonts w:eastAsia="Times New Roman"/>
          <w:noProof/>
          <w:color w:val="000000" w:themeColor="text1"/>
        </w:rPr>
        <w:t xml:space="preserve">The amendments to the RRP submitted by </w:t>
      </w:r>
      <w:r w:rsidR="1D6A70BC" w:rsidRPr="3B85CC2C">
        <w:rPr>
          <w:rFonts w:eastAsia="Times New Roman"/>
          <w:noProof/>
          <w:color w:val="000000" w:themeColor="text1"/>
        </w:rPr>
        <w:t>Greece</w:t>
      </w:r>
      <w:r w:rsidRPr="3B85CC2C">
        <w:rPr>
          <w:rFonts w:eastAsia="Times New Roman"/>
          <w:noProof/>
          <w:color w:val="000000" w:themeColor="text1"/>
        </w:rPr>
        <w:t xml:space="preserve"> </w:t>
      </w:r>
      <w:r w:rsidRPr="3B85CC2C">
        <w:rPr>
          <w:rFonts w:eastAsia="Times New Roman"/>
          <w:noProof/>
        </w:rPr>
        <w:t>because of objective circumstances</w:t>
      </w:r>
      <w:r w:rsidRPr="3B85CC2C">
        <w:rPr>
          <w:rFonts w:eastAsia="Times New Roman"/>
          <w:noProof/>
          <w:color w:val="000000" w:themeColor="text1"/>
        </w:rPr>
        <w:t xml:space="preserve"> concern </w:t>
      </w:r>
      <w:r w:rsidR="00D26B91" w:rsidRPr="3B85CC2C">
        <w:rPr>
          <w:rFonts w:eastAsia="Times New Roman"/>
          <w:noProof/>
        </w:rPr>
        <w:t>1</w:t>
      </w:r>
      <w:r w:rsidR="00DA22A1">
        <w:rPr>
          <w:rFonts w:eastAsia="Times New Roman"/>
          <w:noProof/>
        </w:rPr>
        <w:t>11</w:t>
      </w:r>
      <w:r w:rsidR="00C45577" w:rsidRPr="3B85CC2C">
        <w:rPr>
          <w:rFonts w:eastAsia="Times New Roman"/>
          <w:noProof/>
        </w:rPr>
        <w:t xml:space="preserve"> </w:t>
      </w:r>
      <w:r w:rsidRPr="3B85CC2C">
        <w:rPr>
          <w:rFonts w:eastAsia="Times New Roman"/>
          <w:noProof/>
          <w:color w:val="000000" w:themeColor="text1"/>
        </w:rPr>
        <w:t xml:space="preserve">measures. </w:t>
      </w:r>
    </w:p>
    <w:p w:rsidR="00A138E8" w:rsidRPr="00057CD1" w:rsidRDefault="005F25FE" w:rsidP="00966146">
      <w:pPr>
        <w:pStyle w:val="ManualConsidrant"/>
        <w:rPr>
          <w:rFonts w:eastAsia="Times New Roman"/>
          <w:noProof/>
          <w:color w:val="000000" w:themeColor="text1"/>
        </w:rPr>
      </w:pPr>
      <w:r>
        <w:rPr>
          <w:noProof/>
        </w:rPr>
        <w:t>(4)</w:t>
      </w:r>
      <w:r>
        <w:rPr>
          <w:noProof/>
        </w:rPr>
        <w:tab/>
      </w:r>
      <w:bookmarkStart w:id="3" w:name="_Hlk158894031"/>
      <w:r>
        <w:rPr>
          <w:noProof/>
        </w:rPr>
        <w:t xml:space="preserve">Greece has explained that one measure is no longer achievable, because of </w:t>
      </w:r>
      <w:r w:rsidR="0027063E">
        <w:rPr>
          <w:noProof/>
        </w:rPr>
        <w:t xml:space="preserve">unexpected </w:t>
      </w:r>
      <w:r>
        <w:rPr>
          <w:noProof/>
        </w:rPr>
        <w:t>technical challenges</w:t>
      </w:r>
      <w:r w:rsidR="00186C6B">
        <w:rPr>
          <w:noProof/>
        </w:rPr>
        <w:t xml:space="preserve">. </w:t>
      </w:r>
      <w:r w:rsidR="00966146">
        <w:rPr>
          <w:noProof/>
        </w:rPr>
        <w:t>This concerns m</w:t>
      </w:r>
      <w:r w:rsidR="00A138E8">
        <w:rPr>
          <w:noProof/>
        </w:rPr>
        <w:t>easure 16892 – Upgrading suburban railway of West Attica.</w:t>
      </w:r>
      <w:r w:rsidR="00B261FC">
        <w:rPr>
          <w:noProof/>
        </w:rPr>
        <w:t xml:space="preserve"> </w:t>
      </w:r>
      <w:r w:rsidR="00B261FC" w:rsidRPr="3B85CC2C">
        <w:rPr>
          <w:rFonts w:eastAsia="Times New Roman"/>
          <w:noProof/>
          <w:color w:val="000000" w:themeColor="text1"/>
        </w:rPr>
        <w:t>On this basis</w:t>
      </w:r>
      <w:r w:rsidR="00966146" w:rsidRPr="3B85CC2C">
        <w:rPr>
          <w:rFonts w:eastAsia="Times New Roman"/>
          <w:noProof/>
          <w:color w:val="000000" w:themeColor="text1"/>
        </w:rPr>
        <w:t xml:space="preserve">, Greece </w:t>
      </w:r>
      <w:r w:rsidR="00B261FC" w:rsidRPr="3B85CC2C">
        <w:rPr>
          <w:rFonts w:eastAsia="Times New Roman"/>
          <w:noProof/>
          <w:color w:val="000000" w:themeColor="text1"/>
        </w:rPr>
        <w:t>has requested that th</w:t>
      </w:r>
      <w:r w:rsidR="00966146" w:rsidRPr="3B85CC2C">
        <w:rPr>
          <w:rFonts w:eastAsia="Times New Roman"/>
          <w:noProof/>
          <w:color w:val="000000" w:themeColor="text1"/>
        </w:rPr>
        <w:t>is</w:t>
      </w:r>
      <w:r w:rsidR="00B261FC" w:rsidRPr="3B85CC2C">
        <w:rPr>
          <w:rFonts w:eastAsia="Times New Roman"/>
          <w:noProof/>
          <w:color w:val="000000" w:themeColor="text1"/>
        </w:rPr>
        <w:t xml:space="preserve"> measure be removed. The Council Implementing Decision of </w:t>
      </w:r>
      <w:r w:rsidR="00966146" w:rsidRPr="3B85CC2C">
        <w:rPr>
          <w:rFonts w:eastAsia="Times New Roman"/>
          <w:noProof/>
        </w:rPr>
        <w:t xml:space="preserve">13 July 2021 </w:t>
      </w:r>
      <w:r w:rsidR="00B261FC" w:rsidRPr="3B85CC2C">
        <w:rPr>
          <w:rFonts w:eastAsia="Times New Roman"/>
          <w:noProof/>
          <w:color w:val="000000" w:themeColor="text1"/>
        </w:rPr>
        <w:t>should be amended accordingly.</w:t>
      </w:r>
      <w:r w:rsidR="00F84E3D">
        <w:rPr>
          <w:rFonts w:eastAsia="Times New Roman"/>
          <w:noProof/>
          <w:color w:val="000000" w:themeColor="text1"/>
        </w:rPr>
        <w:t xml:space="preserve">  </w:t>
      </w:r>
    </w:p>
    <w:p w:rsidR="00007F85" w:rsidRPr="00057CD1" w:rsidRDefault="6F6852BE" w:rsidP="00007F85">
      <w:pPr>
        <w:pStyle w:val="ManualConsidrant"/>
        <w:rPr>
          <w:rFonts w:eastAsia="Times New Roman"/>
          <w:noProof/>
        </w:rPr>
      </w:pPr>
      <w:r>
        <w:rPr>
          <w:noProof/>
        </w:rPr>
        <w:lastRenderedPageBreak/>
        <w:t>(5)</w:t>
      </w:r>
      <w:r>
        <w:rPr>
          <w:noProof/>
        </w:rPr>
        <w:tab/>
      </w:r>
      <w:r w:rsidRPr="3B85CC2C">
        <w:rPr>
          <w:rFonts w:eastAsia="Times New Roman"/>
          <w:noProof/>
          <w:color w:val="000000" w:themeColor="text1"/>
        </w:rPr>
        <w:t xml:space="preserve">Greece has explained that </w:t>
      </w:r>
      <w:r w:rsidR="00FF1E42" w:rsidRPr="3B85CC2C">
        <w:rPr>
          <w:rFonts w:eastAsia="Times New Roman"/>
          <w:noProof/>
          <w:color w:val="000000" w:themeColor="text1"/>
        </w:rPr>
        <w:t xml:space="preserve">seven </w:t>
      </w:r>
      <w:r w:rsidRPr="3B85CC2C">
        <w:rPr>
          <w:rFonts w:eastAsia="Times New Roman"/>
          <w:noProof/>
          <w:color w:val="000000" w:themeColor="text1"/>
        </w:rPr>
        <w:t xml:space="preserve">measures are </w:t>
      </w:r>
      <w:r w:rsidR="0031084A" w:rsidRPr="3B85CC2C">
        <w:rPr>
          <w:rFonts w:eastAsia="Times New Roman"/>
          <w:noProof/>
          <w:color w:val="000000" w:themeColor="text1"/>
        </w:rPr>
        <w:t xml:space="preserve">partially </w:t>
      </w:r>
      <w:r w:rsidRPr="3B85CC2C">
        <w:rPr>
          <w:rFonts w:eastAsia="Times New Roman"/>
          <w:noProof/>
          <w:color w:val="000000" w:themeColor="text1"/>
        </w:rPr>
        <w:t>no longer achievable due to unexpected delays related to public procurement procedures. This concerns measure</w:t>
      </w:r>
      <w:r w:rsidR="081061F6" w:rsidRPr="3B85CC2C">
        <w:rPr>
          <w:rFonts w:eastAsia="Times New Roman"/>
          <w:noProof/>
          <w:color w:val="000000" w:themeColor="text1"/>
        </w:rPr>
        <w:t xml:space="preserve"> </w:t>
      </w:r>
      <w:r w:rsidR="4D220B4C" w:rsidRPr="3B85CC2C">
        <w:rPr>
          <w:rFonts w:eastAsia="Times New Roman"/>
          <w:noProof/>
          <w:color w:val="000000" w:themeColor="text1"/>
        </w:rPr>
        <w:t>16955 – Upgrade of Cloud-computing infrastructure and services of the National Infrastructures for Research and Technology (GRNET), measure 16941 – Restructuring and rebranding of DYPA’s local branches for the promotion of employment (KPA2), measure 16794 – Strengthening the Apprenticeship System, measure 16795 – Health infrastructure, measure 16611 – Digital transformation of tax audits, measure 16536 – Upgrade of infrastructure</w:t>
      </w:r>
      <w:r w:rsidR="330D4ED0" w:rsidRPr="3B85CC2C">
        <w:rPr>
          <w:rFonts w:eastAsia="Times New Roman"/>
          <w:noProof/>
          <w:color w:val="000000" w:themeColor="text1"/>
        </w:rPr>
        <w:t xml:space="preserve"> and</w:t>
      </w:r>
      <w:r w:rsidR="4D220B4C" w:rsidRPr="3B85CC2C">
        <w:rPr>
          <w:rFonts w:eastAsia="Times New Roman"/>
          <w:noProof/>
          <w:color w:val="000000" w:themeColor="text1"/>
        </w:rPr>
        <w:t xml:space="preserve"> equipment of</w:t>
      </w:r>
      <w:r w:rsidR="00F84E3D">
        <w:rPr>
          <w:rFonts w:eastAsia="Times New Roman"/>
          <w:noProof/>
          <w:color w:val="000000" w:themeColor="text1"/>
        </w:rPr>
        <w:t xml:space="preserve">  </w:t>
      </w:r>
      <w:r w:rsidR="4D220B4C" w:rsidRPr="3B85CC2C">
        <w:rPr>
          <w:rFonts w:eastAsia="Times New Roman"/>
          <w:noProof/>
          <w:color w:val="000000" w:themeColor="text1"/>
        </w:rPr>
        <w:t>HOCRED Stores, measure 16931 – Tourism Development</w:t>
      </w:r>
      <w:r w:rsidR="081061F6" w:rsidRPr="3B85CC2C">
        <w:rPr>
          <w:rFonts w:eastAsia="Times New Roman"/>
          <w:noProof/>
          <w:color w:val="000000" w:themeColor="text1"/>
        </w:rPr>
        <w:t xml:space="preserve">. </w:t>
      </w:r>
      <w:r w:rsidR="007D2A5E" w:rsidRPr="3B85CC2C">
        <w:rPr>
          <w:rFonts w:eastAsia="Times New Roman"/>
          <w:noProof/>
          <w:color w:val="000000" w:themeColor="text1"/>
        </w:rPr>
        <w:t xml:space="preserve">On this basis, Greece has requested that those measures be amended. </w:t>
      </w:r>
      <w:r w:rsidR="67BC1103" w:rsidRPr="3B85CC2C">
        <w:rPr>
          <w:rFonts w:eastAsia="Times New Roman"/>
          <w:noProof/>
        </w:rPr>
        <w:t xml:space="preserve">The Council Implementing Decision of </w:t>
      </w:r>
      <w:r w:rsidR="20AF06EC" w:rsidRPr="3B85CC2C">
        <w:rPr>
          <w:rFonts w:eastAsia="Times New Roman"/>
          <w:noProof/>
        </w:rPr>
        <w:t xml:space="preserve">13 July 2021 </w:t>
      </w:r>
      <w:r w:rsidR="67BC1103" w:rsidRPr="3B85CC2C">
        <w:rPr>
          <w:rFonts w:eastAsia="Times New Roman"/>
          <w:noProof/>
        </w:rPr>
        <w:t>should be amended accordingly.</w:t>
      </w:r>
      <w:r w:rsidR="00F84E3D">
        <w:rPr>
          <w:rFonts w:eastAsia="Times New Roman"/>
          <w:noProof/>
        </w:rPr>
        <w:t xml:space="preserve">  </w:t>
      </w:r>
    </w:p>
    <w:bookmarkEnd w:id="3"/>
    <w:p w:rsidR="000E677C" w:rsidRPr="00057CD1" w:rsidRDefault="127C3126" w:rsidP="00C65AAF">
      <w:pPr>
        <w:pStyle w:val="ManualConsidrant"/>
        <w:rPr>
          <w:rFonts w:eastAsia="Times New Roman"/>
          <w:noProof/>
        </w:rPr>
      </w:pPr>
      <w:r>
        <w:rPr>
          <w:noProof/>
        </w:rPr>
        <w:t>(6)</w:t>
      </w:r>
      <w:r>
        <w:rPr>
          <w:noProof/>
        </w:rPr>
        <w:tab/>
      </w:r>
      <w:r w:rsidRPr="3B85CC2C">
        <w:rPr>
          <w:rFonts w:eastAsia="Times New Roman"/>
          <w:noProof/>
          <w:color w:val="000000" w:themeColor="text1"/>
        </w:rPr>
        <w:t xml:space="preserve">Greece has explained that </w:t>
      </w:r>
      <w:r w:rsidR="00C41803">
        <w:rPr>
          <w:rFonts w:eastAsia="Times New Roman"/>
          <w:noProof/>
          <w:color w:val="000000" w:themeColor="text1"/>
        </w:rPr>
        <w:t>nine</w:t>
      </w:r>
      <w:r w:rsidR="00C41803" w:rsidRPr="3B85CC2C">
        <w:rPr>
          <w:rFonts w:eastAsia="Times New Roman"/>
          <w:noProof/>
          <w:color w:val="000000" w:themeColor="text1"/>
        </w:rPr>
        <w:t xml:space="preserve"> </w:t>
      </w:r>
      <w:r w:rsidRPr="3B85CC2C">
        <w:rPr>
          <w:rFonts w:eastAsia="Times New Roman"/>
          <w:noProof/>
          <w:color w:val="000000" w:themeColor="text1"/>
        </w:rPr>
        <w:t xml:space="preserve">measures are </w:t>
      </w:r>
      <w:r w:rsidR="0031084A" w:rsidRPr="3B85CC2C">
        <w:rPr>
          <w:rFonts w:eastAsia="Times New Roman"/>
          <w:noProof/>
          <w:color w:val="000000" w:themeColor="text1"/>
        </w:rPr>
        <w:t xml:space="preserve">partially </w:t>
      </w:r>
      <w:r w:rsidRPr="3B85CC2C">
        <w:rPr>
          <w:rFonts w:eastAsia="Times New Roman"/>
          <w:noProof/>
          <w:color w:val="000000" w:themeColor="text1"/>
        </w:rPr>
        <w:t xml:space="preserve">no longer achievable because of </w:t>
      </w:r>
      <w:r w:rsidR="007D2A5E" w:rsidRPr="3B85CC2C">
        <w:rPr>
          <w:rFonts w:eastAsia="Times New Roman"/>
          <w:noProof/>
          <w:color w:val="000000" w:themeColor="text1"/>
        </w:rPr>
        <w:t>lower-than-expected</w:t>
      </w:r>
      <w:r w:rsidRPr="3B85CC2C">
        <w:rPr>
          <w:rFonts w:eastAsia="Times New Roman"/>
          <w:noProof/>
          <w:color w:val="000000" w:themeColor="text1"/>
        </w:rPr>
        <w:t xml:space="preserve"> demand. This concerns measure</w:t>
      </w:r>
      <w:r w:rsidR="067BE003" w:rsidRPr="3B85CC2C">
        <w:rPr>
          <w:rFonts w:eastAsia="Times New Roman"/>
          <w:noProof/>
          <w:color w:val="000000" w:themeColor="text1"/>
        </w:rPr>
        <w:t xml:space="preserve"> </w:t>
      </w:r>
      <w:r w:rsidR="75E58D42" w:rsidRPr="3B85CC2C">
        <w:rPr>
          <w:rFonts w:eastAsia="Times New Roman"/>
          <w:noProof/>
          <w:color w:val="000000" w:themeColor="text1"/>
        </w:rPr>
        <w:t>16872 -</w:t>
      </w:r>
      <w:r w:rsidR="0027063E" w:rsidRPr="3B85CC2C">
        <w:rPr>
          <w:rFonts w:eastAsia="Times New Roman"/>
          <w:noProof/>
          <w:color w:val="000000" w:themeColor="text1"/>
        </w:rPr>
        <w:t xml:space="preserve"> </w:t>
      </w:r>
      <w:r w:rsidR="75E58D42" w:rsidRPr="3B85CC2C">
        <w:rPr>
          <w:rFonts w:eastAsia="Times New Roman"/>
          <w:noProof/>
          <w:color w:val="000000" w:themeColor="text1"/>
        </w:rPr>
        <w:t xml:space="preserve">Energy renovation on residential buildings, </w:t>
      </w:r>
      <w:r w:rsidR="0EEC20F8" w:rsidRPr="3B85CC2C">
        <w:rPr>
          <w:rFonts w:eastAsia="Times New Roman"/>
          <w:noProof/>
          <w:color w:val="000000" w:themeColor="text1"/>
        </w:rPr>
        <w:t xml:space="preserve">16874 – Energy and entrepreneurship, measure 16755 – Reform of the Primary Health Care System, measure 16688 – Promote integration of the refugee population into the labour market, </w:t>
      </w:r>
      <w:r w:rsidR="00F652E5">
        <w:rPr>
          <w:rFonts w:eastAsia="Times New Roman"/>
          <w:noProof/>
          <w:color w:val="000000" w:themeColor="text1"/>
        </w:rPr>
        <w:t xml:space="preserve">measure 16715 - </w:t>
      </w:r>
      <w:r w:rsidR="00F652E5" w:rsidRPr="00F652E5">
        <w:rPr>
          <w:rFonts w:eastAsia="Times New Roman"/>
          <w:noProof/>
          <w:color w:val="000000" w:themeColor="text1"/>
        </w:rPr>
        <w:t>Labour Reform in the Cultural Sector</w:t>
      </w:r>
      <w:r w:rsidR="00F652E5">
        <w:rPr>
          <w:rFonts w:eastAsia="Times New Roman"/>
          <w:noProof/>
          <w:color w:val="000000" w:themeColor="text1"/>
        </w:rPr>
        <w:t xml:space="preserve">, </w:t>
      </w:r>
      <w:r w:rsidR="0EEC20F8" w:rsidRPr="3B85CC2C">
        <w:rPr>
          <w:rFonts w:eastAsia="Times New Roman"/>
          <w:noProof/>
          <w:color w:val="000000" w:themeColor="text1"/>
        </w:rPr>
        <w:t>measure 16922 – Social Integration, measure 16925 – Digital Transformation of the social support system, measure 16919 – Child Protection, measure 16721 – Acceleration of smart manufacturing</w:t>
      </w:r>
      <w:r w:rsidRPr="3B85CC2C">
        <w:rPr>
          <w:rFonts w:eastAsia="Times New Roman"/>
          <w:noProof/>
          <w:color w:val="000000" w:themeColor="text1"/>
        </w:rPr>
        <w:t xml:space="preserve">. </w:t>
      </w:r>
      <w:r w:rsidR="007D2A5E" w:rsidRPr="3B85CC2C">
        <w:rPr>
          <w:rFonts w:eastAsia="Times New Roman"/>
          <w:noProof/>
          <w:color w:val="000000" w:themeColor="text1"/>
        </w:rPr>
        <w:t xml:space="preserve">On this basis, Greece has requested that those measures be amended. </w:t>
      </w:r>
      <w:r w:rsidRPr="3B85CC2C">
        <w:rPr>
          <w:rFonts w:eastAsia="Times New Roman"/>
          <w:noProof/>
        </w:rPr>
        <w:t>The Council Implementing Decision of 13 July 2021 should be amended accordingly.</w:t>
      </w:r>
    </w:p>
    <w:p w:rsidR="00007F85" w:rsidRPr="00057CD1" w:rsidRDefault="009636B8" w:rsidP="00007F85">
      <w:pPr>
        <w:pStyle w:val="ManualConsidrant"/>
        <w:rPr>
          <w:rFonts w:eastAsia="Times New Roman"/>
          <w:noProof/>
        </w:rPr>
      </w:pPr>
      <w:r>
        <w:rPr>
          <w:noProof/>
        </w:rPr>
        <w:t>(7)</w:t>
      </w:r>
      <w:r>
        <w:rPr>
          <w:noProof/>
        </w:rPr>
        <w:tab/>
      </w:r>
      <w:r w:rsidRPr="3B85CC2C">
        <w:rPr>
          <w:rFonts w:eastAsia="Times New Roman"/>
          <w:noProof/>
        </w:rPr>
        <w:t xml:space="preserve">Greece has explained that one measure is </w:t>
      </w:r>
      <w:r w:rsidR="0031084A" w:rsidRPr="3B85CC2C">
        <w:rPr>
          <w:rFonts w:eastAsia="Times New Roman"/>
          <w:noProof/>
          <w:color w:val="000000" w:themeColor="text1"/>
        </w:rPr>
        <w:t xml:space="preserve">partially </w:t>
      </w:r>
      <w:r w:rsidRPr="3B85CC2C">
        <w:rPr>
          <w:rFonts w:eastAsia="Times New Roman"/>
          <w:noProof/>
        </w:rPr>
        <w:t xml:space="preserve">no longer achievable due to </w:t>
      </w:r>
      <w:r w:rsidR="007201CA">
        <w:rPr>
          <w:rFonts w:eastAsia="Times New Roman"/>
          <w:noProof/>
        </w:rPr>
        <w:t>forced majeure</w:t>
      </w:r>
      <w:r w:rsidRPr="3B85CC2C">
        <w:rPr>
          <w:rFonts w:eastAsia="Times New Roman"/>
          <w:noProof/>
        </w:rPr>
        <w:t xml:space="preserve">. </w:t>
      </w:r>
      <w:r w:rsidR="6B3E6535" w:rsidRPr="3B85CC2C">
        <w:rPr>
          <w:rFonts w:eastAsia="Times New Roman"/>
          <w:noProof/>
          <w:color w:val="000000" w:themeColor="text1"/>
        </w:rPr>
        <w:t xml:space="preserve">This concerns measure </w:t>
      </w:r>
      <w:r w:rsidR="33022FD5" w:rsidRPr="3B85CC2C">
        <w:rPr>
          <w:rFonts w:eastAsia="Times New Roman"/>
          <w:noProof/>
          <w:color w:val="000000" w:themeColor="text1"/>
        </w:rPr>
        <w:t>16910 – Civil protection management and monitoring</w:t>
      </w:r>
      <w:r w:rsidR="6B3E6535" w:rsidRPr="3B85CC2C">
        <w:rPr>
          <w:rFonts w:eastAsia="Times New Roman"/>
          <w:noProof/>
          <w:color w:val="000000" w:themeColor="text1"/>
        </w:rPr>
        <w:t xml:space="preserve">. </w:t>
      </w:r>
      <w:r w:rsidR="6B3E6535" w:rsidRPr="3B85CC2C">
        <w:rPr>
          <w:rFonts w:eastAsia="Times New Roman"/>
          <w:noProof/>
        </w:rPr>
        <w:t xml:space="preserve">On this basis, </w:t>
      </w:r>
      <w:r w:rsidR="6B3E6535" w:rsidRPr="3B85CC2C">
        <w:rPr>
          <w:rFonts w:eastAsia="Times New Roman"/>
          <w:noProof/>
          <w:color w:val="000000" w:themeColor="text1"/>
        </w:rPr>
        <w:t xml:space="preserve">Greece </w:t>
      </w:r>
      <w:r w:rsidR="6B3E6535" w:rsidRPr="3B85CC2C">
        <w:rPr>
          <w:rFonts w:eastAsia="Times New Roman"/>
          <w:noProof/>
        </w:rPr>
        <w:t>has requested that th</w:t>
      </w:r>
      <w:r w:rsidR="33022FD5" w:rsidRPr="3B85CC2C">
        <w:rPr>
          <w:rFonts w:eastAsia="Times New Roman"/>
          <w:noProof/>
        </w:rPr>
        <w:t>is</w:t>
      </w:r>
      <w:r w:rsidR="6B3E6535" w:rsidRPr="3B85CC2C">
        <w:rPr>
          <w:rFonts w:eastAsia="Times New Roman"/>
          <w:noProof/>
        </w:rPr>
        <w:t xml:space="preserve"> measure be amended</w:t>
      </w:r>
      <w:r w:rsidR="6B3E6535" w:rsidRPr="3B85CC2C">
        <w:rPr>
          <w:rFonts w:eastAsia="Times New Roman"/>
          <w:noProof/>
          <w:color w:val="000000" w:themeColor="text1"/>
        </w:rPr>
        <w:t xml:space="preserve">. </w:t>
      </w:r>
      <w:r w:rsidR="6B3E6535" w:rsidRPr="3B85CC2C">
        <w:rPr>
          <w:rFonts w:eastAsia="Times New Roman"/>
          <w:noProof/>
        </w:rPr>
        <w:t>The Council Implementing Decision of 13 July 2021 should be amended accordingly.</w:t>
      </w:r>
    </w:p>
    <w:p w:rsidR="000C616C" w:rsidRPr="00057CD1" w:rsidRDefault="1EBA7BF1" w:rsidP="002F30BD">
      <w:pPr>
        <w:pStyle w:val="ManualConsidrant"/>
        <w:rPr>
          <w:rFonts w:eastAsia="Times New Roman"/>
          <w:noProof/>
        </w:rPr>
      </w:pPr>
      <w:r>
        <w:rPr>
          <w:noProof/>
        </w:rPr>
        <w:t>(8)</w:t>
      </w:r>
      <w:r>
        <w:rPr>
          <w:noProof/>
        </w:rPr>
        <w:tab/>
      </w:r>
      <w:r w:rsidRPr="6A644001">
        <w:rPr>
          <w:rFonts w:eastAsia="Times New Roman"/>
          <w:noProof/>
        </w:rPr>
        <w:t xml:space="preserve">Greece has explained that </w:t>
      </w:r>
      <w:r w:rsidR="6639C6BE" w:rsidRPr="6A644001">
        <w:rPr>
          <w:rFonts w:eastAsia="Times New Roman"/>
          <w:noProof/>
        </w:rPr>
        <w:t>2</w:t>
      </w:r>
      <w:r w:rsidR="0031171B">
        <w:rPr>
          <w:rFonts w:eastAsia="Times New Roman"/>
          <w:noProof/>
        </w:rPr>
        <w:t>4</w:t>
      </w:r>
      <w:r w:rsidR="0056009D" w:rsidRPr="6A644001">
        <w:rPr>
          <w:rFonts w:eastAsia="Times New Roman"/>
          <w:noProof/>
        </w:rPr>
        <w:t xml:space="preserve"> </w:t>
      </w:r>
      <w:r w:rsidRPr="6A644001">
        <w:rPr>
          <w:rFonts w:eastAsia="Times New Roman"/>
          <w:noProof/>
        </w:rPr>
        <w:t xml:space="preserve">measures are </w:t>
      </w:r>
      <w:r w:rsidR="0031084A" w:rsidRPr="6A644001">
        <w:rPr>
          <w:rFonts w:eastAsia="Times New Roman"/>
          <w:noProof/>
          <w:color w:val="000000" w:themeColor="text1"/>
        </w:rPr>
        <w:t xml:space="preserve">partially </w:t>
      </w:r>
      <w:r w:rsidRPr="6A644001">
        <w:rPr>
          <w:rFonts w:eastAsia="Times New Roman"/>
          <w:noProof/>
        </w:rPr>
        <w:t xml:space="preserve">no longer achievable due to unexpected technical challenges. This concerns </w:t>
      </w:r>
      <w:r w:rsidR="7C21C278" w:rsidRPr="6A644001">
        <w:rPr>
          <w:rFonts w:eastAsia="Times New Roman"/>
          <w:noProof/>
        </w:rPr>
        <w:t xml:space="preserve">measure 16831 – Produc-E Green, </w:t>
      </w:r>
      <w:r w:rsidR="0031171B">
        <w:rPr>
          <w:rFonts w:eastAsia="Times New Roman"/>
          <w:noProof/>
        </w:rPr>
        <w:t>m</w:t>
      </w:r>
      <w:r w:rsidR="0031171B" w:rsidRPr="0031171B">
        <w:rPr>
          <w:rFonts w:eastAsia="Times New Roman"/>
          <w:noProof/>
        </w:rPr>
        <w:t>easure 16875 - Infrastructure development and buildings’ restoration in former royal estate in Tatoi</w:t>
      </w:r>
      <w:r w:rsidR="0031171B">
        <w:rPr>
          <w:rFonts w:eastAsia="Times New Roman"/>
          <w:noProof/>
        </w:rPr>
        <w:t xml:space="preserve">, </w:t>
      </w:r>
      <w:r w:rsidRPr="6A644001">
        <w:rPr>
          <w:rFonts w:eastAsia="Times New Roman"/>
          <w:noProof/>
        </w:rPr>
        <w:t xml:space="preserve">measure </w:t>
      </w:r>
      <w:r w:rsidR="26BE3B7E" w:rsidRPr="6A644001">
        <w:rPr>
          <w:rFonts w:eastAsia="Times New Roman"/>
          <w:noProof/>
        </w:rPr>
        <w:t xml:space="preserve">16911 – Aerial </w:t>
      </w:r>
      <w:r w:rsidR="00A627BD">
        <w:rPr>
          <w:rFonts w:eastAsia="Times New Roman"/>
          <w:noProof/>
        </w:rPr>
        <w:t>M</w:t>
      </w:r>
      <w:r w:rsidR="26BE3B7E" w:rsidRPr="6A644001">
        <w:rPr>
          <w:rFonts w:eastAsia="Times New Roman"/>
          <w:noProof/>
        </w:rPr>
        <w:t xml:space="preserve">eans for </w:t>
      </w:r>
      <w:r w:rsidR="00A627BD">
        <w:rPr>
          <w:rFonts w:eastAsia="Times New Roman"/>
          <w:noProof/>
        </w:rPr>
        <w:t>C</w:t>
      </w:r>
      <w:r w:rsidR="26BE3B7E" w:rsidRPr="6A644001">
        <w:rPr>
          <w:rFonts w:eastAsia="Times New Roman"/>
          <w:noProof/>
        </w:rPr>
        <w:t xml:space="preserve">risis </w:t>
      </w:r>
      <w:r w:rsidR="00A627BD">
        <w:rPr>
          <w:rFonts w:eastAsia="Times New Roman"/>
          <w:noProof/>
        </w:rPr>
        <w:t>M</w:t>
      </w:r>
      <w:r w:rsidR="26BE3B7E" w:rsidRPr="6A644001">
        <w:rPr>
          <w:rFonts w:eastAsia="Times New Roman"/>
          <w:noProof/>
        </w:rPr>
        <w:t>anagement, measure 16742 – Digital transformation of the Ministry of Foreign Affairs, measure 16956 – Expansion of Syzef</w:t>
      </w:r>
      <w:r w:rsidR="002452B6">
        <w:rPr>
          <w:rFonts w:eastAsia="Times New Roman"/>
          <w:noProof/>
        </w:rPr>
        <w:t>x</w:t>
      </w:r>
      <w:r w:rsidR="26BE3B7E" w:rsidRPr="6A644001">
        <w:rPr>
          <w:rFonts w:eastAsia="Times New Roman"/>
          <w:noProof/>
        </w:rPr>
        <w:t xml:space="preserve">is II, measure 16706 – Digital Transformation of SMEs, </w:t>
      </w:r>
      <w:r w:rsidR="3655D702" w:rsidRPr="6A644001">
        <w:rPr>
          <w:rFonts w:eastAsia="Times New Roman"/>
          <w:noProof/>
        </w:rPr>
        <w:t xml:space="preserve">measure 16676 – Digital transformation of Education, </w:t>
      </w:r>
      <w:r w:rsidR="26BE3B7E" w:rsidRPr="6A644001">
        <w:rPr>
          <w:rFonts w:eastAsia="Times New Roman"/>
          <w:noProof/>
        </w:rPr>
        <w:t xml:space="preserve">measure 16904 – Disability, </w:t>
      </w:r>
      <w:r w:rsidR="00F652E5">
        <w:rPr>
          <w:rFonts w:eastAsia="Times New Roman"/>
          <w:noProof/>
        </w:rPr>
        <w:t xml:space="preserve">measure 16934 - </w:t>
      </w:r>
      <w:r w:rsidR="00F652E5" w:rsidRPr="00F652E5">
        <w:rPr>
          <w:rFonts w:eastAsia="Times New Roman"/>
          <w:noProof/>
        </w:rPr>
        <w:t>Upgrading Vocational Education and Training</w:t>
      </w:r>
      <w:r w:rsidR="00F652E5">
        <w:rPr>
          <w:rFonts w:eastAsia="Times New Roman"/>
          <w:noProof/>
        </w:rPr>
        <w:t>,</w:t>
      </w:r>
      <w:r w:rsidR="00F652E5" w:rsidRPr="00F652E5">
        <w:rPr>
          <w:rFonts w:eastAsia="Times New Roman"/>
          <w:noProof/>
        </w:rPr>
        <w:t xml:space="preserve"> </w:t>
      </w:r>
      <w:r w:rsidR="26BE3B7E" w:rsidRPr="6A644001">
        <w:rPr>
          <w:rFonts w:eastAsia="Times New Roman"/>
          <w:noProof/>
        </w:rPr>
        <w:t xml:space="preserve">measure 16291 – Digital Transformation of the Tax and Customs Administration, measure 16581 – Enhanced capital market supervision and trustworthiness, measure 16630 – Cretan Northern Highway (Β.Ο.Α.Κ.), measure 16631 – Road Safety Upgrade, </w:t>
      </w:r>
      <w:r w:rsidR="0031171B">
        <w:rPr>
          <w:rFonts w:eastAsia="Times New Roman"/>
          <w:noProof/>
        </w:rPr>
        <w:t>m</w:t>
      </w:r>
      <w:r w:rsidR="0031171B" w:rsidRPr="0031171B">
        <w:rPr>
          <w:rFonts w:eastAsia="Times New Roman"/>
          <w:noProof/>
        </w:rPr>
        <w:t>easure 16912 - Forest firefighting, prevention and response equipment</w:t>
      </w:r>
      <w:r w:rsidR="0031171B">
        <w:rPr>
          <w:rFonts w:eastAsia="Times New Roman"/>
          <w:noProof/>
        </w:rPr>
        <w:t xml:space="preserve">, </w:t>
      </w:r>
      <w:r w:rsidR="26BE3B7E" w:rsidRPr="6A644001">
        <w:rPr>
          <w:rFonts w:eastAsia="Times New Roman"/>
          <w:noProof/>
        </w:rPr>
        <w:t xml:space="preserve">measure 16735 – Utilizing “arts on prescription”, promoting social cohesion, and tapping on the silver economy, </w:t>
      </w:r>
      <w:r w:rsidR="59CC2E92" w:rsidRPr="6A644001">
        <w:rPr>
          <w:rFonts w:eastAsia="Times New Roman"/>
          <w:noProof/>
        </w:rPr>
        <w:t xml:space="preserve">measure 16624 – Creation, Expansion and Upgrade of Infrastructures of Research Centres supervised by the General Secretariat for Research and Innovation (GSRI), </w:t>
      </w:r>
      <w:r w:rsidR="26BE3B7E" w:rsidRPr="6A644001">
        <w:rPr>
          <w:rFonts w:eastAsia="Times New Roman"/>
          <w:noProof/>
        </w:rPr>
        <w:t xml:space="preserve">measure 16833 – Implementation of airport safety works, measure </w:t>
      </w:r>
      <w:r w:rsidR="009F6489" w:rsidRPr="6A644001">
        <w:rPr>
          <w:rFonts w:eastAsia="Times New Roman"/>
          <w:noProof/>
        </w:rPr>
        <w:t>16</w:t>
      </w:r>
      <w:r w:rsidR="00340774" w:rsidRPr="6A644001">
        <w:rPr>
          <w:rFonts w:eastAsia="Times New Roman"/>
          <w:noProof/>
        </w:rPr>
        <w:t xml:space="preserve">486 </w:t>
      </w:r>
      <w:r w:rsidR="009436AB" w:rsidRPr="6A644001">
        <w:rPr>
          <w:rFonts w:eastAsia="Times New Roman"/>
          <w:noProof/>
        </w:rPr>
        <w:t>– Museum of underwater antiquities,</w:t>
      </w:r>
      <w:r w:rsidR="00340774" w:rsidRPr="6A644001">
        <w:rPr>
          <w:rFonts w:eastAsia="Times New Roman"/>
          <w:noProof/>
        </w:rPr>
        <w:t xml:space="preserve"> </w:t>
      </w:r>
      <w:r w:rsidR="005D05BB" w:rsidRPr="6A644001">
        <w:rPr>
          <w:rFonts w:eastAsia="Times New Roman"/>
          <w:noProof/>
        </w:rPr>
        <w:t>measure 16851</w:t>
      </w:r>
      <w:r w:rsidR="26BE3B7E" w:rsidRPr="6A644001">
        <w:rPr>
          <w:rFonts w:eastAsia="Times New Roman"/>
          <w:noProof/>
        </w:rPr>
        <w:t xml:space="preserve"> </w:t>
      </w:r>
      <w:r w:rsidR="007C776C" w:rsidRPr="6A644001">
        <w:rPr>
          <w:rFonts w:eastAsia="Times New Roman"/>
          <w:noProof/>
        </w:rPr>
        <w:t xml:space="preserve">– </w:t>
      </w:r>
      <w:r w:rsidR="00182E49" w:rsidRPr="6A644001">
        <w:rPr>
          <w:rFonts w:eastAsia="Times New Roman"/>
          <w:noProof/>
        </w:rPr>
        <w:t>Biodiversity protection as a driver for sustainable growth</w:t>
      </w:r>
      <w:r w:rsidR="007C776C" w:rsidRPr="6A644001">
        <w:rPr>
          <w:rFonts w:eastAsia="Times New Roman"/>
          <w:noProof/>
        </w:rPr>
        <w:t>,</w:t>
      </w:r>
      <w:r w:rsidR="26BE3B7E" w:rsidRPr="6A644001">
        <w:rPr>
          <w:rFonts w:eastAsia="Times New Roman"/>
          <w:noProof/>
        </w:rPr>
        <w:t xml:space="preserve"> measure 16959 – Digital Transformation of the Hellenic Railways, measure </w:t>
      </w:r>
      <w:r w:rsidR="009A09BD" w:rsidRPr="6A644001">
        <w:rPr>
          <w:rFonts w:eastAsia="Times New Roman"/>
          <w:noProof/>
        </w:rPr>
        <w:t xml:space="preserve">16960 – Smart Infrastructure with environmental and cultural focus, </w:t>
      </w:r>
      <w:r w:rsidR="6167F9D1" w:rsidRPr="6A644001">
        <w:rPr>
          <w:rFonts w:eastAsia="Times New Roman"/>
          <w:noProof/>
        </w:rPr>
        <w:t>measure 16975 – Upgrade Interventions for Regional Ports</w:t>
      </w:r>
      <w:r w:rsidR="26BE3B7E" w:rsidRPr="6A644001">
        <w:rPr>
          <w:rFonts w:eastAsia="Times New Roman"/>
          <w:noProof/>
        </w:rPr>
        <w:t>, measure 16543 – Actions for the simplification of the business environment and its upgrading in quality and safety</w:t>
      </w:r>
      <w:r w:rsidR="2C0D7CA1" w:rsidRPr="6A644001">
        <w:rPr>
          <w:rFonts w:eastAsia="Times New Roman"/>
          <w:noProof/>
        </w:rPr>
        <w:t xml:space="preserve">, </w:t>
      </w:r>
      <w:r w:rsidR="2C0D7CA1">
        <w:rPr>
          <w:noProof/>
        </w:rPr>
        <w:t>measure 16626 - Economic transformation of the Agricultural and Aquaculture Sectors</w:t>
      </w:r>
      <w:r w:rsidR="2E11F84E" w:rsidRPr="6A644001">
        <w:rPr>
          <w:rFonts w:eastAsia="Times New Roman"/>
          <w:noProof/>
        </w:rPr>
        <w:t>.</w:t>
      </w:r>
      <w:r w:rsidRPr="6A644001">
        <w:rPr>
          <w:rFonts w:eastAsia="Times New Roman"/>
          <w:noProof/>
        </w:rPr>
        <w:t xml:space="preserve"> On this basis, </w:t>
      </w:r>
      <w:r w:rsidRPr="6A644001">
        <w:rPr>
          <w:rFonts w:eastAsia="Times New Roman"/>
          <w:noProof/>
          <w:color w:val="000000" w:themeColor="text1"/>
        </w:rPr>
        <w:t xml:space="preserve">Greece </w:t>
      </w:r>
      <w:r w:rsidRPr="6A644001">
        <w:rPr>
          <w:rFonts w:eastAsia="Times New Roman"/>
          <w:noProof/>
        </w:rPr>
        <w:t>has requested that those measures be amended</w:t>
      </w:r>
      <w:r w:rsidRPr="6A644001">
        <w:rPr>
          <w:rFonts w:eastAsia="Times New Roman"/>
          <w:noProof/>
          <w:color w:val="000000" w:themeColor="text1"/>
        </w:rPr>
        <w:t xml:space="preserve">. </w:t>
      </w:r>
      <w:r w:rsidRPr="6A644001">
        <w:rPr>
          <w:rFonts w:eastAsia="Times New Roman"/>
          <w:noProof/>
        </w:rPr>
        <w:t>The Council Implementing Decision of 13 July 2021 should be amended accordingly.</w:t>
      </w:r>
    </w:p>
    <w:p w:rsidR="002B2166" w:rsidRPr="00057CD1" w:rsidRDefault="00318F0C" w:rsidP="751DEBA8">
      <w:pPr>
        <w:pStyle w:val="ManualConsidrant"/>
        <w:rPr>
          <w:rFonts w:eastAsia="Times New Roman"/>
          <w:noProof/>
        </w:rPr>
      </w:pPr>
      <w:r>
        <w:rPr>
          <w:noProof/>
        </w:rPr>
        <w:t>(9)</w:t>
      </w:r>
      <w:r>
        <w:rPr>
          <w:noProof/>
        </w:rPr>
        <w:tab/>
      </w:r>
      <w:r w:rsidRPr="3B85CC2C">
        <w:rPr>
          <w:rFonts w:eastAsia="Times New Roman"/>
          <w:noProof/>
        </w:rPr>
        <w:t xml:space="preserve">Greece has explained that </w:t>
      </w:r>
      <w:r w:rsidR="0BA06B49" w:rsidRPr="3B85CC2C">
        <w:rPr>
          <w:rFonts w:eastAsia="Times New Roman"/>
          <w:noProof/>
        </w:rPr>
        <w:t>1</w:t>
      </w:r>
      <w:r w:rsidR="70CDA44E" w:rsidRPr="3B85CC2C">
        <w:rPr>
          <w:rFonts w:eastAsia="Times New Roman"/>
          <w:noProof/>
        </w:rPr>
        <w:t>8</w:t>
      </w:r>
      <w:r w:rsidRPr="3B85CC2C">
        <w:rPr>
          <w:rFonts w:eastAsia="Times New Roman"/>
          <w:noProof/>
        </w:rPr>
        <w:t xml:space="preserve"> measures have been amended to implement better alternatives in order to achieve their original ambition. This concerns </w:t>
      </w:r>
      <w:r w:rsidR="7B4BFCE8" w:rsidRPr="3B85CC2C">
        <w:rPr>
          <w:rFonts w:eastAsia="Times New Roman"/>
          <w:noProof/>
        </w:rPr>
        <w:t xml:space="preserve">measure 16870 – Interventions for the electricity interconnection of islands and investments in the electricity network, measure 16285 – National Water Strategy, </w:t>
      </w:r>
      <w:r w:rsidR="51FE5654" w:rsidRPr="3B85CC2C">
        <w:rPr>
          <w:rFonts w:eastAsia="Times New Roman"/>
          <w:noProof/>
        </w:rPr>
        <w:t>measure 16725 –</w:t>
      </w:r>
      <w:r w:rsidR="25874914" w:rsidRPr="3B85CC2C">
        <w:rPr>
          <w:rFonts w:eastAsia="Times New Roman"/>
          <w:noProof/>
        </w:rPr>
        <w:t xml:space="preserve"> </w:t>
      </w:r>
      <w:r w:rsidR="51FE5654" w:rsidRPr="3B85CC2C">
        <w:rPr>
          <w:rFonts w:eastAsia="Times New Roman"/>
          <w:noProof/>
        </w:rPr>
        <w:t xml:space="preserve">Upgrading higher arts education, </w:t>
      </w:r>
      <w:r w:rsidR="7B4BFCE8" w:rsidRPr="3B85CC2C">
        <w:rPr>
          <w:rFonts w:eastAsia="Times New Roman"/>
          <w:noProof/>
        </w:rPr>
        <w:t xml:space="preserve">measure 16772 – Waste management law for sustainable landfilling and recycling, measure 16756 – Organisational Reforms in the Health System, measure 16400 – Affordable Housing Programme “My Home II”, measure 16402 – Social and Affordable Housing, measure 16292 – New Judicial buildings and renovations, measure 16575 – Accelerating the administration of justice, measure 16957 – Strengthening the capacity of the financial system to overcome legacy challenges and finance the real economy, measure 16618 – Basic &amp; Applied Research, measure 16982 – Organisational reform in the railways sector, measure 16403 – Capital injection into the Hellenic Development Bank, </w:t>
      </w:r>
      <w:r w:rsidR="627275BE" w:rsidRPr="3B85CC2C">
        <w:rPr>
          <w:rFonts w:eastAsia="Times New Roman"/>
          <w:noProof/>
        </w:rPr>
        <w:t xml:space="preserve">measure 16990 - </w:t>
      </w:r>
      <w:r w:rsidR="627275BE">
        <w:rPr>
          <w:noProof/>
        </w:rPr>
        <w:t xml:space="preserve">Grid and storage capacity reform </w:t>
      </w:r>
      <w:r w:rsidR="7B4BFCE8" w:rsidRPr="3B85CC2C">
        <w:rPr>
          <w:rFonts w:eastAsia="Times New Roman"/>
          <w:noProof/>
        </w:rPr>
        <w:t>measure 16993 – Roadmap for innovative energy efficiency interventions and identification of new financial instruments, measure 16994 – Energy Efficiency and promotion of RES for auto-consumption</w:t>
      </w:r>
      <w:r w:rsidR="00874A17" w:rsidRPr="3B85CC2C">
        <w:rPr>
          <w:rFonts w:eastAsia="Times New Roman"/>
          <w:noProof/>
        </w:rPr>
        <w:t>, measure 16293 – Culture as a driver of growth</w:t>
      </w:r>
      <w:r w:rsidR="5D4BC8D1" w:rsidRPr="3B85CC2C">
        <w:rPr>
          <w:rFonts w:eastAsia="Times New Roman"/>
          <w:noProof/>
        </w:rPr>
        <w:t xml:space="preserve">, measure </w:t>
      </w:r>
      <w:r w:rsidR="046E8006" w:rsidRPr="3B85CC2C">
        <w:rPr>
          <w:rFonts w:eastAsia="Times New Roman"/>
          <w:noProof/>
        </w:rPr>
        <w:t>16824 – E-registries</w:t>
      </w:r>
      <w:r w:rsidR="308A4BFD" w:rsidRPr="3B85CC2C">
        <w:rPr>
          <w:rFonts w:eastAsia="Times New Roman"/>
          <w:noProof/>
        </w:rPr>
        <w:t>.</w:t>
      </w:r>
      <w:r w:rsidR="7B4BFCE8" w:rsidRPr="3B85CC2C">
        <w:rPr>
          <w:rFonts w:eastAsia="Times New Roman"/>
          <w:noProof/>
        </w:rPr>
        <w:t xml:space="preserve"> On this basis, Greece has requested that those measures be amended. </w:t>
      </w:r>
      <w:r w:rsidR="00624548" w:rsidRPr="3B85CC2C">
        <w:rPr>
          <w:rFonts w:eastAsia="Times New Roman"/>
          <w:noProof/>
        </w:rPr>
        <w:t>T</w:t>
      </w:r>
      <w:r w:rsidRPr="3B85CC2C">
        <w:rPr>
          <w:rFonts w:eastAsia="Times New Roman"/>
          <w:noProof/>
        </w:rPr>
        <w:t>he Council Implementing Decision of 13 July 2021 should be amended accordingly.</w:t>
      </w:r>
      <w:r w:rsidR="7B4BFCE8" w:rsidRPr="3B85CC2C">
        <w:rPr>
          <w:rFonts w:eastAsia="Times New Roman"/>
          <w:noProof/>
        </w:rPr>
        <w:t xml:space="preserve"> </w:t>
      </w:r>
    </w:p>
    <w:p w:rsidR="00195FEA" w:rsidRPr="00057CD1" w:rsidRDefault="5F038253" w:rsidP="00943E68">
      <w:pPr>
        <w:pStyle w:val="ManualConsidrant"/>
        <w:rPr>
          <w:rFonts w:eastAsia="Times New Roman"/>
          <w:noProof/>
        </w:rPr>
      </w:pPr>
      <w:r>
        <w:rPr>
          <w:noProof/>
        </w:rPr>
        <w:t>(10)</w:t>
      </w:r>
      <w:r>
        <w:rPr>
          <w:noProof/>
        </w:rPr>
        <w:tab/>
      </w:r>
      <w:r w:rsidRPr="3B85CC2C">
        <w:rPr>
          <w:rFonts w:eastAsia="Times New Roman"/>
          <w:noProof/>
        </w:rPr>
        <w:t>Greece has explained that</w:t>
      </w:r>
      <w:r w:rsidR="0980E3E7" w:rsidRPr="3B85CC2C" w:rsidDel="00377CB6">
        <w:rPr>
          <w:rFonts w:eastAsia="Times New Roman"/>
          <w:noProof/>
        </w:rPr>
        <w:t xml:space="preserve"> </w:t>
      </w:r>
      <w:r w:rsidR="00F652E5">
        <w:rPr>
          <w:rFonts w:eastAsia="Times New Roman"/>
          <w:noProof/>
        </w:rPr>
        <w:t>41</w:t>
      </w:r>
      <w:r w:rsidR="00F652E5" w:rsidRPr="3B85CC2C">
        <w:rPr>
          <w:rFonts w:eastAsia="Times New Roman"/>
          <w:noProof/>
        </w:rPr>
        <w:t xml:space="preserve"> </w:t>
      </w:r>
      <w:r w:rsidRPr="3B85CC2C">
        <w:rPr>
          <w:rFonts w:eastAsia="Times New Roman"/>
          <w:noProof/>
        </w:rPr>
        <w:t>measures have been amended to implement better alternatives that allow the administrative burden to be reduced and simplify the Council Implementing Decision, while still achieving the objectives of those measures. This concerns</w:t>
      </w:r>
      <w:r w:rsidR="650091B8" w:rsidRPr="3B85CC2C">
        <w:rPr>
          <w:rFonts w:eastAsia="Times New Roman"/>
          <w:noProof/>
        </w:rPr>
        <w:t xml:space="preserve"> </w:t>
      </w:r>
      <w:r w:rsidR="316EE831" w:rsidRPr="3B85CC2C">
        <w:rPr>
          <w:rFonts w:eastAsia="Times New Roman"/>
          <w:noProof/>
        </w:rPr>
        <w:t xml:space="preserve">measure 16899 - </w:t>
      </w:r>
      <w:r w:rsidR="316EE831">
        <w:rPr>
          <w:noProof/>
        </w:rPr>
        <w:t xml:space="preserve">Hellenic Electricity Distribution Network Operator (HEDNO) High Voltage/Medium Voltage substations, </w:t>
      </w:r>
      <w:r w:rsidR="57324BB5">
        <w:rPr>
          <w:noProof/>
        </w:rPr>
        <w:t>measure 16900 - Hellenic Electricity Distribution Network Operator (HEDNO) overhead network,</w:t>
      </w:r>
      <w:r w:rsidR="43C815BF">
        <w:rPr>
          <w:noProof/>
        </w:rPr>
        <w:t xml:space="preserve"> </w:t>
      </w:r>
      <w:r w:rsidR="43C815BF" w:rsidRPr="3B85CC2C">
        <w:rPr>
          <w:rFonts w:eastAsia="Times New Roman"/>
          <w:noProof/>
        </w:rPr>
        <w:t>measure 16404 - Development Program for Local Government “Antonis Tritsis”,</w:t>
      </w:r>
      <w:r w:rsidR="57324BB5">
        <w:rPr>
          <w:noProof/>
        </w:rPr>
        <w:t xml:space="preserve"> </w:t>
      </w:r>
      <w:r w:rsidR="00C5704D" w:rsidRPr="3B85CC2C">
        <w:rPr>
          <w:rFonts w:eastAsia="Times New Roman"/>
          <w:noProof/>
        </w:rPr>
        <w:t xml:space="preserve">measure </w:t>
      </w:r>
      <w:r w:rsidR="00C5704D">
        <w:rPr>
          <w:noProof/>
        </w:rPr>
        <w:t xml:space="preserve">16736 </w:t>
      </w:r>
      <w:r w:rsidR="00295C84">
        <w:rPr>
          <w:noProof/>
        </w:rPr>
        <w:t>–</w:t>
      </w:r>
      <w:r w:rsidR="00C5704D">
        <w:rPr>
          <w:noProof/>
        </w:rPr>
        <w:t xml:space="preserve"> </w:t>
      </w:r>
      <w:r w:rsidR="00295C84">
        <w:rPr>
          <w:noProof/>
        </w:rPr>
        <w:t xml:space="preserve">New system for public procurements, </w:t>
      </w:r>
      <w:r w:rsidR="316EE831" w:rsidRPr="3B85CC2C">
        <w:rPr>
          <w:rFonts w:eastAsia="Times New Roman"/>
          <w:noProof/>
        </w:rPr>
        <w:t>m</w:t>
      </w:r>
      <w:r w:rsidR="7B4BFCE8" w:rsidRPr="3B85CC2C">
        <w:rPr>
          <w:rFonts w:eastAsia="Times New Roman"/>
          <w:noProof/>
        </w:rPr>
        <w:t xml:space="preserve">easure </w:t>
      </w:r>
      <w:r w:rsidR="0271B553" w:rsidRPr="3B85CC2C">
        <w:rPr>
          <w:rFonts w:eastAsia="Times New Roman"/>
          <w:noProof/>
        </w:rPr>
        <w:t xml:space="preserve">16485 – Cultural Routes at Archaeological Sites and Monuments, </w:t>
      </w:r>
      <w:r w:rsidR="7B4BFCE8" w:rsidRPr="3B85CC2C">
        <w:rPr>
          <w:rFonts w:eastAsia="Times New Roman"/>
          <w:noProof/>
        </w:rPr>
        <w:t xml:space="preserve">Measure </w:t>
      </w:r>
      <w:r w:rsidR="417BCB2F" w:rsidRPr="3B85CC2C">
        <w:rPr>
          <w:rFonts w:eastAsia="Times New Roman"/>
          <w:noProof/>
        </w:rPr>
        <w:t>16792 -</w:t>
      </w:r>
      <w:r w:rsidR="5227600E" w:rsidRPr="3B85CC2C">
        <w:rPr>
          <w:rFonts w:eastAsia="Times New Roman"/>
          <w:noProof/>
        </w:rPr>
        <w:t xml:space="preserve"> </w:t>
      </w:r>
      <w:r w:rsidR="417BCB2F" w:rsidRPr="3B85CC2C">
        <w:rPr>
          <w:rFonts w:eastAsia="Times New Roman"/>
          <w:noProof/>
        </w:rPr>
        <w:t>Labour force skilling, reskilling and upskilling through a reformed training model (Vocational Education &amp; Training Reform),</w:t>
      </w:r>
      <w:r w:rsidR="7B4BFCE8" w:rsidRPr="3B85CC2C">
        <w:rPr>
          <w:rFonts w:eastAsia="Times New Roman"/>
          <w:noProof/>
        </w:rPr>
        <w:t xml:space="preserve"> 16926 – Support of the installation of storage systems to enhance RES penetration, measure 16873 – Interventions in residential areas and in the building stock, measure 16932 – Olympic Athletic Center of Athens, measure 16924 – Electromobility, measure 16850 – Drinking Water Supply and Saving Infrastructures, measure 16854 – Smart cities, measure 16750 – Digital Transformation of Labour Systems, measure 16942 – Digital transformation of the public employment service (DYPA), </w:t>
      </w:r>
      <w:r w:rsidR="00F652E5" w:rsidRPr="6A644001">
        <w:rPr>
          <w:rFonts w:eastAsia="Times New Roman"/>
          <w:noProof/>
          <w:color w:val="000000" w:themeColor="text1"/>
        </w:rPr>
        <w:t xml:space="preserve">measure 16933 – </w:t>
      </w:r>
      <w:r w:rsidR="002452B6" w:rsidRPr="00496991">
        <w:rPr>
          <w:noProof/>
        </w:rPr>
        <w:t>Upgrading Vocational Education and Training (VET): Purchase of laboratory equipment for laboratories of VET units</w:t>
      </w:r>
      <w:r w:rsidR="00F652E5" w:rsidRPr="6A644001">
        <w:rPr>
          <w:rFonts w:eastAsia="Times New Roman"/>
          <w:noProof/>
          <w:color w:val="000000" w:themeColor="text1"/>
        </w:rPr>
        <w:t>,</w:t>
      </w:r>
      <w:r w:rsidR="00F652E5">
        <w:rPr>
          <w:rFonts w:eastAsia="Times New Roman"/>
          <w:noProof/>
          <w:color w:val="000000" w:themeColor="text1"/>
        </w:rPr>
        <w:t xml:space="preserve"> </w:t>
      </w:r>
      <w:r w:rsidR="7B4BFCE8" w:rsidRPr="3B85CC2C">
        <w:rPr>
          <w:rFonts w:eastAsia="Times New Roman"/>
          <w:noProof/>
        </w:rPr>
        <w:t xml:space="preserve">measure 16746 – Reform of Passive Labour Market Policies to Support Transitions to Employment, measure 16747 – Active Labour Market Policies Reform, </w:t>
      </w:r>
      <w:r w:rsidR="00420471" w:rsidRPr="3B85CC2C">
        <w:rPr>
          <w:rFonts w:eastAsia="Times New Roman"/>
          <w:noProof/>
        </w:rPr>
        <w:t xml:space="preserve">measure 16752 – Digital transformation of health (DigHealth), </w:t>
      </w:r>
      <w:r w:rsidR="7B4BFCE8">
        <w:rPr>
          <w:noProof/>
        </w:rPr>
        <w:t xml:space="preserve">measure </w:t>
      </w:r>
      <w:r w:rsidR="7AFB9660">
        <w:rPr>
          <w:noProof/>
        </w:rPr>
        <w:t xml:space="preserve">16753 – Establishment of Home Health Care &amp; Hospital at Home systems, </w:t>
      </w:r>
      <w:r w:rsidR="308A4BFD" w:rsidRPr="3B85CC2C">
        <w:rPr>
          <w:rFonts w:eastAsia="Times New Roman"/>
          <w:noProof/>
        </w:rPr>
        <w:t xml:space="preserve">measure </w:t>
      </w:r>
      <w:r w:rsidR="7B4BFCE8" w:rsidRPr="3B85CC2C">
        <w:rPr>
          <w:rFonts w:eastAsia="Times New Roman"/>
          <w:noProof/>
        </w:rPr>
        <w:t>16757 – Radiotherapy Centre at the “Sotiria” Thoracic Diseases Hospital of Athens,</w:t>
      </w:r>
      <w:r w:rsidR="7B4BFCE8">
        <w:rPr>
          <w:noProof/>
        </w:rPr>
        <w:t xml:space="preserve"> </w:t>
      </w:r>
      <w:r w:rsidR="00FF7A49">
        <w:rPr>
          <w:noProof/>
        </w:rPr>
        <w:t xml:space="preserve">measure 16727 - Digital Transformation of Justice (E-Justice), </w:t>
      </w:r>
      <w:r w:rsidR="7B4BFCE8">
        <w:rPr>
          <w:noProof/>
        </w:rPr>
        <w:t xml:space="preserve">measure </w:t>
      </w:r>
      <w:r w:rsidR="225FE44E">
        <w:rPr>
          <w:noProof/>
        </w:rPr>
        <w:t xml:space="preserve">16580 - </w:t>
      </w:r>
      <w:r w:rsidR="225FE44E" w:rsidRPr="3B85CC2C">
        <w:rPr>
          <w:rFonts w:eastAsia="Times New Roman"/>
          <w:noProof/>
        </w:rPr>
        <w:t>D</w:t>
      </w:r>
      <w:r w:rsidR="225FE44E" w:rsidRPr="3B85CC2C">
        <w:rPr>
          <w:rFonts w:eastAsia="Times New Roman"/>
          <w:noProof/>
          <w:color w:val="000000" w:themeColor="text1"/>
        </w:rPr>
        <w:t>elivery of the new unified insolvency framework for the restructuring of debt and second chance,</w:t>
      </w:r>
      <w:r w:rsidR="308A4BFD" w:rsidRPr="3B85CC2C">
        <w:rPr>
          <w:rFonts w:eastAsia="Times New Roman"/>
          <w:noProof/>
        </w:rPr>
        <w:t xml:space="preserve"> measure </w:t>
      </w:r>
      <w:r w:rsidR="7B4BFCE8" w:rsidRPr="3B85CC2C">
        <w:rPr>
          <w:rFonts w:eastAsia="Times New Roman"/>
          <w:noProof/>
        </w:rPr>
        <w:t xml:space="preserve">16711 – Professionalisation of the Public Procurement domain, measure 16952 – Strengthening the national anti-corruption framework, measure 16974 – Accounting Reform, </w:t>
      </w:r>
      <w:r w:rsidR="00F652E5">
        <w:rPr>
          <w:rFonts w:eastAsia="Times New Roman"/>
          <w:noProof/>
        </w:rPr>
        <w:t>m</w:t>
      </w:r>
      <w:r w:rsidR="00F652E5" w:rsidRPr="00F652E5">
        <w:rPr>
          <w:rFonts w:eastAsia="Times New Roman"/>
          <w:noProof/>
        </w:rPr>
        <w:t>easure 16972 - Reforming Public Administration</w:t>
      </w:r>
      <w:r w:rsidR="00F652E5">
        <w:rPr>
          <w:rFonts w:eastAsia="Times New Roman"/>
          <w:noProof/>
        </w:rPr>
        <w:t>,</w:t>
      </w:r>
      <w:r w:rsidR="00F652E5" w:rsidRPr="00F652E5">
        <w:rPr>
          <w:rFonts w:eastAsia="Times New Roman"/>
          <w:noProof/>
        </w:rPr>
        <w:t xml:space="preserve"> </w:t>
      </w:r>
      <w:r w:rsidR="7B4BFCE8" w:rsidRPr="3B85CC2C">
        <w:rPr>
          <w:rFonts w:eastAsia="Times New Roman"/>
          <w:noProof/>
        </w:rPr>
        <w:t xml:space="preserve">measure 16622 – HORIZON 2020 “Seal of Excellence”: financing top innovative companies, measure 16654 – TH2ORAX: Trellis Holistic &amp; Hybrid Operational Ruggedized Autonomous eXemplary system, measure 16971 – Research – Create – Innovate, measure 16433 – Protection of cultural monuments and archaeological sites from climate change, measure 16435 – Restoration – Conservation – Enhancement of the Acropolis Monuments, measure 16634 – Industrial Parks, measure 16921 – Reskilling and Upskilling in Tourism, measure 16949 – Smart Bridges, measure 16593 – Amendment of the legal framework for the attraction of strategic investment, measure 16989 – Optimisation of land and sea space usage for the development of RES and offshore wind energy development, </w:t>
      </w:r>
      <w:r w:rsidR="636B223F" w:rsidRPr="3B85CC2C">
        <w:rPr>
          <w:rFonts w:eastAsia="Times New Roman"/>
          <w:noProof/>
        </w:rPr>
        <w:t xml:space="preserve">measure 16991 - </w:t>
      </w:r>
      <w:r w:rsidR="636B223F">
        <w:rPr>
          <w:noProof/>
        </w:rPr>
        <w:t xml:space="preserve">Regulatory framework towards a smart grid, </w:t>
      </w:r>
      <w:r w:rsidR="00A627BD">
        <w:rPr>
          <w:noProof/>
        </w:rPr>
        <w:t>m</w:t>
      </w:r>
      <w:r w:rsidR="00A627BD" w:rsidRPr="00A627BD">
        <w:rPr>
          <w:noProof/>
        </w:rPr>
        <w:t>easure 16992 - Toolset to promote energy sharing, self-consumption and renewable Energy Communities</w:t>
      </w:r>
      <w:r w:rsidR="00A627BD">
        <w:rPr>
          <w:noProof/>
        </w:rPr>
        <w:t>,</w:t>
      </w:r>
      <w:r w:rsidR="00A627BD" w:rsidRPr="00A627BD">
        <w:rPr>
          <w:noProof/>
        </w:rPr>
        <w:t xml:space="preserve"> </w:t>
      </w:r>
      <w:r w:rsidR="7B4BFCE8" w:rsidRPr="3B85CC2C">
        <w:rPr>
          <w:rFonts w:eastAsia="Times New Roman"/>
          <w:noProof/>
        </w:rPr>
        <w:t xml:space="preserve">measure 16995 – Renewable Hydrogen production project. </w:t>
      </w:r>
      <w:r w:rsidR="00B9282E" w:rsidRPr="3B85CC2C">
        <w:rPr>
          <w:rFonts w:eastAsia="Times New Roman"/>
          <w:noProof/>
          <w:color w:val="000000" w:themeColor="text1"/>
        </w:rPr>
        <w:t xml:space="preserve">Furthermore, Greece has requested to </w:t>
      </w:r>
      <w:r w:rsidR="00B9282E" w:rsidRPr="3B85CC2C">
        <w:rPr>
          <w:rFonts w:eastAsia="Times New Roman"/>
          <w:noProof/>
        </w:rPr>
        <w:t>merge measure 16827 – Data Governance strategy &amp; policies for the Public Sector with measure 16928 – Incorporation of new technologies and trends towards Public Administration’s advanced services.</w:t>
      </w:r>
      <w:r w:rsidR="37F95888" w:rsidRPr="3B85CC2C">
        <w:rPr>
          <w:rFonts w:eastAsia="Times New Roman"/>
          <w:noProof/>
        </w:rPr>
        <w:t xml:space="preserve"> </w:t>
      </w:r>
      <w:r w:rsidR="00624548" w:rsidRPr="3B85CC2C">
        <w:rPr>
          <w:rFonts w:eastAsia="Times New Roman"/>
          <w:noProof/>
          <w:color w:val="000000" w:themeColor="text1"/>
        </w:rPr>
        <w:t xml:space="preserve">On this basis, Greece has requested that those measures be amended. </w:t>
      </w:r>
      <w:r w:rsidR="650091B8" w:rsidRPr="3B85CC2C">
        <w:rPr>
          <w:rFonts w:eastAsia="Times New Roman"/>
          <w:noProof/>
        </w:rPr>
        <w:t xml:space="preserve">The Council Implementing Decision of </w:t>
      </w:r>
      <w:r w:rsidR="7D557067" w:rsidRPr="3B85CC2C">
        <w:rPr>
          <w:rFonts w:eastAsia="Times New Roman"/>
          <w:noProof/>
        </w:rPr>
        <w:t xml:space="preserve">13 July 2021 </w:t>
      </w:r>
      <w:r w:rsidR="650091B8" w:rsidRPr="3B85CC2C">
        <w:rPr>
          <w:rFonts w:eastAsia="Times New Roman"/>
          <w:noProof/>
        </w:rPr>
        <w:t>should be amended accordingly.</w:t>
      </w:r>
      <w:r w:rsidR="00F84E3D">
        <w:rPr>
          <w:rFonts w:eastAsia="Times New Roman"/>
          <w:noProof/>
        </w:rPr>
        <w:t xml:space="preserve">  </w:t>
      </w:r>
    </w:p>
    <w:p w:rsidR="00CC1827" w:rsidRPr="00057CD1" w:rsidRDefault="67BC1103" w:rsidP="00943E68">
      <w:pPr>
        <w:pStyle w:val="ManualConsidrant"/>
        <w:rPr>
          <w:rFonts w:eastAsia="Times New Roman"/>
          <w:noProof/>
          <w:color w:val="000000" w:themeColor="text1"/>
        </w:rPr>
      </w:pPr>
      <w:r>
        <w:rPr>
          <w:noProof/>
        </w:rPr>
        <w:t>(11)</w:t>
      </w:r>
      <w:r>
        <w:rPr>
          <w:noProof/>
        </w:rPr>
        <w:tab/>
      </w:r>
      <w:r w:rsidRPr="3B85CC2C">
        <w:rPr>
          <w:rFonts w:eastAsia="Times New Roman"/>
          <w:noProof/>
        </w:rPr>
        <w:t xml:space="preserve">Following the removal/decrease in the level of implementation of measures in accordance with Article 21 of Regulation (EU) 2021/241, </w:t>
      </w:r>
      <w:r w:rsidR="79715121" w:rsidRPr="3B85CC2C">
        <w:rPr>
          <w:rFonts w:eastAsia="Times New Roman"/>
          <w:noProof/>
        </w:rPr>
        <w:t>Greece</w:t>
      </w:r>
      <w:r w:rsidRPr="3B85CC2C">
        <w:rPr>
          <w:rFonts w:eastAsia="Times New Roman"/>
          <w:noProof/>
        </w:rPr>
        <w:t xml:space="preserve"> has requested to use the resources freed up by the removal of measures </w:t>
      </w:r>
      <w:r w:rsidR="6972F52C" w:rsidRPr="3B85CC2C">
        <w:rPr>
          <w:rFonts w:eastAsia="Times New Roman"/>
          <w:noProof/>
        </w:rPr>
        <w:t>and the</w:t>
      </w:r>
      <w:r w:rsidRPr="3B85CC2C">
        <w:rPr>
          <w:rFonts w:eastAsia="Times New Roman"/>
          <w:noProof/>
        </w:rPr>
        <w:t xml:space="preserve"> decrease in the level of </w:t>
      </w:r>
      <w:r w:rsidR="6972F52C" w:rsidRPr="3B85CC2C">
        <w:rPr>
          <w:rFonts w:eastAsia="Times New Roman"/>
          <w:noProof/>
        </w:rPr>
        <w:t xml:space="preserve">the </w:t>
      </w:r>
      <w:r w:rsidRPr="3B85CC2C">
        <w:rPr>
          <w:rFonts w:eastAsia="Times New Roman"/>
          <w:noProof/>
        </w:rPr>
        <w:t>implementation</w:t>
      </w:r>
      <w:r w:rsidR="586B3CDB" w:rsidRPr="3B85CC2C">
        <w:rPr>
          <w:rFonts w:eastAsia="Times New Roman"/>
          <w:noProof/>
        </w:rPr>
        <w:t xml:space="preserve"> of measures </w:t>
      </w:r>
      <w:r w:rsidRPr="3B85CC2C">
        <w:rPr>
          <w:rFonts w:eastAsia="Times New Roman"/>
          <w:noProof/>
        </w:rPr>
        <w:t>to</w:t>
      </w:r>
      <w:r w:rsidRPr="3B85CC2C">
        <w:rPr>
          <w:rFonts w:eastAsia="Times New Roman"/>
          <w:i/>
          <w:iCs/>
          <w:noProof/>
        </w:rPr>
        <w:t xml:space="preserve"> </w:t>
      </w:r>
      <w:r w:rsidRPr="3B85CC2C">
        <w:rPr>
          <w:rFonts w:eastAsia="Times New Roman"/>
          <w:noProof/>
        </w:rPr>
        <w:t xml:space="preserve">add </w:t>
      </w:r>
      <w:r w:rsidR="34C9AAF4" w:rsidRPr="3B85CC2C">
        <w:rPr>
          <w:rFonts w:eastAsia="Times New Roman"/>
          <w:noProof/>
        </w:rPr>
        <w:t xml:space="preserve">two </w:t>
      </w:r>
      <w:r w:rsidRPr="3B85CC2C">
        <w:rPr>
          <w:rFonts w:eastAsia="Times New Roman"/>
          <w:noProof/>
        </w:rPr>
        <w:t>new measures</w:t>
      </w:r>
      <w:r w:rsidR="5DD0887F" w:rsidRPr="3B85CC2C">
        <w:rPr>
          <w:rFonts w:eastAsia="Times New Roman"/>
          <w:noProof/>
        </w:rPr>
        <w:t xml:space="preserve"> (Measure 16880 – Contribution of DES ADMIE to IPTO’s share capital increase for the facilitation of interconnections and the upgrading of the electricity high-voltage (HV) network</w:t>
      </w:r>
      <w:r w:rsidR="001C75F4" w:rsidRPr="3B85CC2C">
        <w:rPr>
          <w:rFonts w:eastAsia="Times New Roman"/>
          <w:noProof/>
        </w:rPr>
        <w:t xml:space="preserve">, </w:t>
      </w:r>
      <w:r w:rsidR="4040D36A" w:rsidRPr="3B85CC2C">
        <w:rPr>
          <w:rFonts w:eastAsia="Times New Roman"/>
          <w:noProof/>
        </w:rPr>
        <w:t xml:space="preserve">Measure 16859 – </w:t>
      </w:r>
      <w:r w:rsidR="004D1845" w:rsidRPr="3B85CC2C">
        <w:rPr>
          <w:rFonts w:eastAsia="Times New Roman"/>
          <w:noProof/>
        </w:rPr>
        <w:t>Voluntary contribution to the EuroHPC Joint Undertaking for AI Gigafactory</w:t>
      </w:r>
      <w:r w:rsidR="4040D36A" w:rsidRPr="3B85CC2C">
        <w:rPr>
          <w:rFonts w:eastAsia="Times New Roman"/>
          <w:noProof/>
        </w:rPr>
        <w:t>)</w:t>
      </w:r>
      <w:r w:rsidRPr="3B85CC2C">
        <w:rPr>
          <w:rFonts w:eastAsia="Times New Roman"/>
          <w:noProof/>
        </w:rPr>
        <w:t xml:space="preserve"> and increase the level of implementation of </w:t>
      </w:r>
      <w:r w:rsidR="00263EFD">
        <w:rPr>
          <w:rFonts w:eastAsia="Times New Roman"/>
          <w:noProof/>
        </w:rPr>
        <w:t>10</w:t>
      </w:r>
      <w:r w:rsidR="00263EFD" w:rsidRPr="3B85CC2C">
        <w:rPr>
          <w:rFonts w:eastAsia="Times New Roman"/>
          <w:noProof/>
        </w:rPr>
        <w:t xml:space="preserve"> </w:t>
      </w:r>
      <w:r w:rsidRPr="3B85CC2C">
        <w:rPr>
          <w:rFonts w:eastAsia="Times New Roman"/>
          <w:noProof/>
        </w:rPr>
        <w:t>measures</w:t>
      </w:r>
      <w:r w:rsidRPr="3B85CC2C">
        <w:rPr>
          <w:rFonts w:eastAsia="Times New Roman"/>
          <w:i/>
          <w:iCs/>
          <w:noProof/>
        </w:rPr>
        <w:t xml:space="preserve">. </w:t>
      </w:r>
      <w:r w:rsidRPr="3B85CC2C">
        <w:rPr>
          <w:rFonts w:eastAsia="Times New Roman"/>
          <w:noProof/>
          <w:color w:val="000000" w:themeColor="text1"/>
        </w:rPr>
        <w:t xml:space="preserve">This concerns </w:t>
      </w:r>
      <w:r w:rsidR="0665833F" w:rsidRPr="3B85CC2C">
        <w:rPr>
          <w:rFonts w:eastAsia="Times New Roman"/>
          <w:noProof/>
          <w:color w:val="000000" w:themeColor="text1"/>
        </w:rPr>
        <w:t>m</w:t>
      </w:r>
      <w:r w:rsidR="28FC71CD" w:rsidRPr="3B85CC2C">
        <w:rPr>
          <w:rFonts w:eastAsia="Times New Roman"/>
          <w:noProof/>
          <w:color w:val="000000" w:themeColor="text1"/>
        </w:rPr>
        <w:t xml:space="preserve">easure 16401 – Energy Upgrade Programme “Upgrade My Home”, measure 16846 – </w:t>
      </w:r>
      <w:r w:rsidR="5976748F" w:rsidRPr="3B85CC2C">
        <w:rPr>
          <w:rFonts w:eastAsia="Times New Roman"/>
          <w:noProof/>
        </w:rPr>
        <w:t xml:space="preserve">Urban Wastewater and Sludge Management Infrastructures </w:t>
      </w:r>
      <w:r w:rsidR="4388D498" w:rsidRPr="3B85CC2C">
        <w:rPr>
          <w:rFonts w:eastAsia="Times New Roman"/>
          <w:noProof/>
        </w:rPr>
        <w:t>from Wastewater Treatment</w:t>
      </w:r>
      <w:r w:rsidR="0665833F" w:rsidRPr="3B85CC2C">
        <w:rPr>
          <w:rFonts w:eastAsia="Times New Roman"/>
          <w:noProof/>
        </w:rPr>
        <w:t>,</w:t>
      </w:r>
      <w:r w:rsidR="0665833F" w:rsidRPr="3B85CC2C">
        <w:rPr>
          <w:rFonts w:eastAsia="Times New Roman"/>
          <w:noProof/>
          <w:color w:val="000000" w:themeColor="text1"/>
        </w:rPr>
        <w:t xml:space="preserve"> </w:t>
      </w:r>
      <w:r w:rsidR="7476DC02" w:rsidRPr="3B85CC2C">
        <w:rPr>
          <w:rFonts w:eastAsia="Times New Roman"/>
          <w:noProof/>
        </w:rPr>
        <w:t>measure</w:t>
      </w:r>
      <w:r w:rsidR="586B3CDB" w:rsidRPr="3B85CC2C">
        <w:rPr>
          <w:rFonts w:eastAsia="Times New Roman"/>
          <w:noProof/>
        </w:rPr>
        <w:t xml:space="preserve"> 16983 – Preliminary inspection of seismic resistance of buildings, </w:t>
      </w:r>
      <w:r w:rsidR="00E35CFE" w:rsidRPr="3B85CC2C">
        <w:rPr>
          <w:rFonts w:eastAsia="Times New Roman"/>
          <w:noProof/>
        </w:rPr>
        <w:t xml:space="preserve">measure 16855 - “Small-satellites”, </w:t>
      </w:r>
      <w:r w:rsidR="586B3CDB" w:rsidRPr="3B85CC2C">
        <w:rPr>
          <w:rFonts w:eastAsia="Times New Roman"/>
          <w:noProof/>
        </w:rPr>
        <w:t>measure 16783 – Implementation of the National Public Health Prevention Program “Spiros Doxiadis” (NPP “SD”),</w:t>
      </w:r>
      <w:r w:rsidR="00F84E3D">
        <w:rPr>
          <w:rFonts w:eastAsia="Times New Roman"/>
          <w:noProof/>
        </w:rPr>
        <w:t xml:space="preserve">  </w:t>
      </w:r>
      <w:r w:rsidR="00263EFD">
        <w:rPr>
          <w:rFonts w:eastAsia="Times New Roman"/>
          <w:noProof/>
        </w:rPr>
        <w:t>m</w:t>
      </w:r>
      <w:r w:rsidR="00263EFD" w:rsidRPr="00263EFD">
        <w:rPr>
          <w:rFonts w:eastAsia="Times New Roman"/>
          <w:noProof/>
        </w:rPr>
        <w:t>easure 16628 - Central Greece Highway E-65: Trikala-Egnatia Section</w:t>
      </w:r>
      <w:r w:rsidR="00263EFD">
        <w:rPr>
          <w:rFonts w:eastAsia="Times New Roman"/>
          <w:noProof/>
        </w:rPr>
        <w:t xml:space="preserve">, measure </w:t>
      </w:r>
      <w:r w:rsidR="00263EFD" w:rsidRPr="00263EFD">
        <w:rPr>
          <w:rFonts w:eastAsia="Times New Roman"/>
          <w:noProof/>
        </w:rPr>
        <w:t>16293</w:t>
      </w:r>
      <w:r w:rsidR="00263EFD">
        <w:rPr>
          <w:rFonts w:eastAsia="Times New Roman"/>
          <w:noProof/>
        </w:rPr>
        <w:t xml:space="preserve">- </w:t>
      </w:r>
      <w:r w:rsidR="00263EFD" w:rsidRPr="00263EFD">
        <w:rPr>
          <w:rFonts w:eastAsia="Times New Roman"/>
          <w:noProof/>
        </w:rPr>
        <w:t>Culture as a driver of growth</w:t>
      </w:r>
      <w:r w:rsidR="00263EFD">
        <w:rPr>
          <w:rFonts w:eastAsia="Times New Roman"/>
          <w:noProof/>
        </w:rPr>
        <w:t>,</w:t>
      </w:r>
      <w:r w:rsidR="00263EFD" w:rsidRPr="00263EFD">
        <w:rPr>
          <w:rFonts w:eastAsia="Times New Roman"/>
          <w:noProof/>
        </w:rPr>
        <w:t xml:space="preserve"> </w:t>
      </w:r>
      <w:r w:rsidR="586B3CDB" w:rsidRPr="3B85CC2C">
        <w:rPr>
          <w:rFonts w:eastAsia="Times New Roman"/>
          <w:noProof/>
        </w:rPr>
        <w:t xml:space="preserve">measure </w:t>
      </w:r>
      <w:r w:rsidR="1E4A7D29" w:rsidRPr="3B85CC2C">
        <w:rPr>
          <w:rFonts w:eastAsia="Times New Roman"/>
          <w:noProof/>
        </w:rPr>
        <w:t>16879 – Preparation of Urban Plans in implementation of the urban policy reform,</w:t>
      </w:r>
      <w:r w:rsidR="586B3CDB" w:rsidRPr="3B85CC2C">
        <w:rPr>
          <w:rFonts w:eastAsia="Times New Roman"/>
          <w:noProof/>
        </w:rPr>
        <w:t xml:space="preserve"> </w:t>
      </w:r>
      <w:bookmarkStart w:id="4" w:name="_Int_wwil7BpB"/>
      <w:r w:rsidR="586B3CDB" w:rsidRPr="3B85CC2C">
        <w:rPr>
          <w:rFonts w:eastAsia="Times New Roman"/>
          <w:noProof/>
        </w:rPr>
        <w:t>measure</w:t>
      </w:r>
      <w:bookmarkEnd w:id="4"/>
      <w:r w:rsidR="586B3CDB" w:rsidRPr="3B85CC2C">
        <w:rPr>
          <w:rFonts w:eastAsia="Times New Roman"/>
          <w:noProof/>
        </w:rPr>
        <w:t xml:space="preserve"> 16999 – Accessibility Restoration following the devastating effects of storms "DANIEL" and "ELIAS", measure 16980 – Loan Facility</w:t>
      </w:r>
      <w:r w:rsidRPr="3B85CC2C">
        <w:rPr>
          <w:rFonts w:eastAsia="Times New Roman"/>
          <w:noProof/>
          <w:color w:val="000000" w:themeColor="text1"/>
        </w:rPr>
        <w:t xml:space="preserve">. On this basis, </w:t>
      </w:r>
      <w:r w:rsidR="7476DC02" w:rsidRPr="3B85CC2C">
        <w:rPr>
          <w:rFonts w:eastAsia="Times New Roman"/>
          <w:noProof/>
        </w:rPr>
        <w:t>Greece</w:t>
      </w:r>
      <w:r w:rsidRPr="3B85CC2C">
        <w:rPr>
          <w:rFonts w:eastAsia="Times New Roman"/>
          <w:noProof/>
          <w:color w:val="000000" w:themeColor="text1"/>
        </w:rPr>
        <w:t xml:space="preserve"> has requested that </w:t>
      </w:r>
      <w:r w:rsidRPr="3B85CC2C">
        <w:rPr>
          <w:rFonts w:eastAsia="Times New Roman"/>
          <w:noProof/>
        </w:rPr>
        <w:t xml:space="preserve">the level of implementation of </w:t>
      </w:r>
      <w:r w:rsidR="7834EB6C" w:rsidRPr="3B85CC2C">
        <w:rPr>
          <w:rFonts w:eastAsia="Times New Roman"/>
          <w:noProof/>
        </w:rPr>
        <w:t>eight</w:t>
      </w:r>
      <w:r w:rsidR="004009ED" w:rsidRPr="3B85CC2C">
        <w:rPr>
          <w:rFonts w:eastAsia="Times New Roman"/>
          <w:noProof/>
        </w:rPr>
        <w:t xml:space="preserve"> </w:t>
      </w:r>
      <w:r w:rsidRPr="3B85CC2C">
        <w:rPr>
          <w:rFonts w:eastAsia="Times New Roman"/>
          <w:noProof/>
        </w:rPr>
        <w:t>measures be increased</w:t>
      </w:r>
      <w:r w:rsidR="7476DC02" w:rsidRPr="3B85CC2C">
        <w:rPr>
          <w:rFonts w:eastAsia="Times New Roman"/>
          <w:noProof/>
        </w:rPr>
        <w:t xml:space="preserve"> </w:t>
      </w:r>
      <w:r w:rsidRPr="3B85CC2C">
        <w:rPr>
          <w:rFonts w:eastAsia="Times New Roman"/>
          <w:noProof/>
          <w:color w:val="000000" w:themeColor="text1"/>
        </w:rPr>
        <w:t>and that</w:t>
      </w:r>
      <w:r w:rsidR="2357F094" w:rsidRPr="3B85CC2C">
        <w:rPr>
          <w:rFonts w:eastAsia="Times New Roman"/>
          <w:noProof/>
          <w:color w:val="000000" w:themeColor="text1"/>
        </w:rPr>
        <w:t xml:space="preserve"> </w:t>
      </w:r>
      <w:r w:rsidR="12B3DCD9" w:rsidRPr="3B85CC2C">
        <w:rPr>
          <w:rFonts w:eastAsia="Times New Roman"/>
          <w:noProof/>
          <w:color w:val="000000" w:themeColor="text1"/>
        </w:rPr>
        <w:t>three</w:t>
      </w:r>
      <w:r w:rsidRPr="3B85CC2C">
        <w:rPr>
          <w:rFonts w:eastAsia="Times New Roman"/>
          <w:noProof/>
          <w:color w:val="000000" w:themeColor="text1"/>
        </w:rPr>
        <w:t xml:space="preserve"> new measures be added</w:t>
      </w:r>
      <w:r w:rsidR="2357F094" w:rsidRPr="3B85CC2C">
        <w:rPr>
          <w:rFonts w:eastAsia="Times New Roman"/>
          <w:noProof/>
        </w:rPr>
        <w:t>. T</w:t>
      </w:r>
      <w:r w:rsidR="2DBAE581" w:rsidRPr="3B85CC2C">
        <w:rPr>
          <w:rFonts w:eastAsia="Times New Roman"/>
          <w:noProof/>
        </w:rPr>
        <w:t xml:space="preserve">he Council Implementing Decision of </w:t>
      </w:r>
      <w:r w:rsidR="2357F094" w:rsidRPr="3B85CC2C">
        <w:rPr>
          <w:rFonts w:eastAsia="Times New Roman"/>
          <w:noProof/>
        </w:rPr>
        <w:t>13 July 2021</w:t>
      </w:r>
      <w:r w:rsidR="2DBAE581" w:rsidRPr="3B85CC2C">
        <w:rPr>
          <w:rFonts w:eastAsia="Times New Roman"/>
          <w:noProof/>
        </w:rPr>
        <w:t xml:space="preserve"> should be amended accordingly.</w:t>
      </w:r>
    </w:p>
    <w:bookmarkEnd w:id="0"/>
    <w:p w:rsidR="00007F85" w:rsidRPr="00057CD1" w:rsidRDefault="00007F85" w:rsidP="00007F85">
      <w:pPr>
        <w:rPr>
          <w:b/>
          <w:i/>
          <w:iCs/>
          <w:noProof/>
        </w:rPr>
      </w:pPr>
      <w:r w:rsidRPr="00057CD1">
        <w:rPr>
          <w:b/>
          <w:i/>
          <w:iCs/>
          <w:noProof/>
        </w:rPr>
        <w:t>Distribution of milestones and targets</w:t>
      </w:r>
    </w:p>
    <w:p w:rsidR="00007F85" w:rsidRPr="00057CD1" w:rsidRDefault="67BC1103" w:rsidP="00007F85">
      <w:pPr>
        <w:pStyle w:val="ManualConsidrant"/>
        <w:rPr>
          <w:rFonts w:eastAsia="Times New Roman"/>
          <w:noProof/>
        </w:rPr>
      </w:pPr>
      <w:r>
        <w:rPr>
          <w:noProof/>
        </w:rPr>
        <w:t>(12)</w:t>
      </w:r>
      <w:r>
        <w:rPr>
          <w:noProof/>
        </w:rPr>
        <w:tab/>
      </w:r>
      <w:r w:rsidRPr="3B85CC2C">
        <w:rPr>
          <w:rFonts w:eastAsiaTheme="minorEastAsia"/>
          <w:noProof/>
        </w:rPr>
        <w:t xml:space="preserve">The distribution of milestones and targets in instalments should be amended to take into account the amendments to the RRP and the indicative timeline presented by </w:t>
      </w:r>
      <w:r w:rsidR="13AF1897" w:rsidRPr="3B85CC2C">
        <w:rPr>
          <w:rFonts w:eastAsiaTheme="minorEastAsia"/>
          <w:noProof/>
        </w:rPr>
        <w:t>Greece.</w:t>
      </w:r>
    </w:p>
    <w:p w:rsidR="00007F85" w:rsidRPr="00057CD1" w:rsidRDefault="00007F85" w:rsidP="00007F85">
      <w:pPr>
        <w:rPr>
          <w:b/>
          <w:bCs/>
          <w:i/>
          <w:iCs/>
          <w:noProof/>
        </w:rPr>
      </w:pPr>
      <w:r w:rsidRPr="00057CD1">
        <w:rPr>
          <w:b/>
          <w:bCs/>
          <w:i/>
          <w:iCs/>
          <w:noProof/>
        </w:rPr>
        <w:t>Corrections of clerical errors</w:t>
      </w:r>
    </w:p>
    <w:p w:rsidR="00C83D47" w:rsidRPr="00057CD1" w:rsidRDefault="5FD7DC64" w:rsidP="00943E68">
      <w:pPr>
        <w:pStyle w:val="ManualConsidrant"/>
        <w:rPr>
          <w:noProof/>
        </w:rPr>
      </w:pPr>
      <w:r>
        <w:rPr>
          <w:noProof/>
        </w:rPr>
        <w:t>(13)</w:t>
      </w:r>
      <w:r>
        <w:rPr>
          <w:noProof/>
        </w:rPr>
        <w:tab/>
      </w:r>
      <w:r w:rsidRPr="3B85CC2C">
        <w:rPr>
          <w:rFonts w:eastAsia="Times New Roman"/>
          <w:noProof/>
        </w:rPr>
        <w:t xml:space="preserve">Two </w:t>
      </w:r>
      <w:r w:rsidR="1303755C">
        <w:rPr>
          <w:noProof/>
        </w:rPr>
        <w:t xml:space="preserve">clerical errors have been identified in the text of the Council Implementing Decision, affecting </w:t>
      </w:r>
      <w:r w:rsidR="0E909C08" w:rsidRPr="3B85CC2C">
        <w:rPr>
          <w:rFonts w:eastAsia="Times New Roman"/>
          <w:noProof/>
        </w:rPr>
        <w:t>two</w:t>
      </w:r>
      <w:r w:rsidR="40176C72" w:rsidRPr="3B85CC2C">
        <w:rPr>
          <w:rFonts w:eastAsia="Times New Roman"/>
          <w:noProof/>
        </w:rPr>
        <w:t xml:space="preserve"> </w:t>
      </w:r>
      <w:r w:rsidR="1303755C">
        <w:rPr>
          <w:noProof/>
        </w:rPr>
        <w:t xml:space="preserve">milestones/targets under </w:t>
      </w:r>
      <w:r w:rsidR="17E32189" w:rsidRPr="3B85CC2C">
        <w:rPr>
          <w:rFonts w:eastAsia="Times New Roman"/>
          <w:noProof/>
        </w:rPr>
        <w:t xml:space="preserve">one </w:t>
      </w:r>
      <w:r w:rsidR="1303755C">
        <w:rPr>
          <w:noProof/>
        </w:rPr>
        <w:t xml:space="preserve">component. The Council Implementing Decision should be amended to correct these clerical errors that do not reflect the content of the RRP submitted to the Commission on </w:t>
      </w:r>
      <w:r w:rsidR="0A507385">
        <w:rPr>
          <w:noProof/>
        </w:rPr>
        <w:t>27 April 2021</w:t>
      </w:r>
      <w:r w:rsidR="1303755C">
        <w:rPr>
          <w:noProof/>
        </w:rPr>
        <w:t xml:space="preserve">, as agreed between the Commission and </w:t>
      </w:r>
      <w:r w:rsidR="0A507385">
        <w:rPr>
          <w:noProof/>
        </w:rPr>
        <w:t>Greece</w:t>
      </w:r>
      <w:r w:rsidR="1303755C">
        <w:rPr>
          <w:noProof/>
        </w:rPr>
        <w:t xml:space="preserve">. Those clerical errors relate to </w:t>
      </w:r>
      <w:r w:rsidR="0019091D">
        <w:rPr>
          <w:noProof/>
        </w:rPr>
        <w:t xml:space="preserve">the descriptions of </w:t>
      </w:r>
      <w:r w:rsidR="0BE1D066">
        <w:rPr>
          <w:noProof/>
        </w:rPr>
        <w:t>targets 157 and 158 under measure 16816 – Clawback reduction and rationalization of healthcare expenditure</w:t>
      </w:r>
      <w:r w:rsidR="6E6CE677">
        <w:rPr>
          <w:noProof/>
        </w:rPr>
        <w:t xml:space="preserve">, </w:t>
      </w:r>
      <w:r w:rsidR="1303755C">
        <w:rPr>
          <w:noProof/>
        </w:rPr>
        <w:t xml:space="preserve">under component </w:t>
      </w:r>
      <w:r w:rsidR="6E6CE677">
        <w:rPr>
          <w:noProof/>
        </w:rPr>
        <w:t xml:space="preserve">3.3 - </w:t>
      </w:r>
      <w:r w:rsidR="66EC1E29">
        <w:rPr>
          <w:noProof/>
        </w:rPr>
        <w:t>Improve resilience, accessibility and sustainability of healthcare</w:t>
      </w:r>
      <w:r w:rsidR="001F65E0">
        <w:rPr>
          <w:noProof/>
        </w:rPr>
        <w:t xml:space="preserve">. </w:t>
      </w:r>
      <w:r w:rsidR="1303755C">
        <w:rPr>
          <w:noProof/>
        </w:rPr>
        <w:t>Those corrections do not affect the implementation of the measures concerned.</w:t>
      </w:r>
    </w:p>
    <w:p w:rsidR="00007F85" w:rsidRPr="00057CD1" w:rsidRDefault="00007F85" w:rsidP="00007F85">
      <w:pPr>
        <w:rPr>
          <w:b/>
          <w:bCs/>
          <w:i/>
          <w:iCs/>
          <w:noProof/>
        </w:rPr>
      </w:pPr>
      <w:r w:rsidRPr="00057CD1">
        <w:rPr>
          <w:b/>
          <w:bCs/>
          <w:i/>
          <w:iCs/>
          <w:noProof/>
        </w:rPr>
        <w:t>Commission’s assessment</w:t>
      </w:r>
    </w:p>
    <w:p w:rsidR="00007F85" w:rsidRPr="00057CD1" w:rsidRDefault="67BC1103" w:rsidP="00007F85">
      <w:pPr>
        <w:pStyle w:val="ManualConsidrant"/>
        <w:rPr>
          <w:rFonts w:eastAsia="Times New Roman"/>
          <w:noProof/>
        </w:rPr>
      </w:pPr>
      <w:r>
        <w:rPr>
          <w:noProof/>
        </w:rPr>
        <w:t>(14)</w:t>
      </w:r>
      <w:r>
        <w:rPr>
          <w:noProof/>
        </w:rPr>
        <w:tab/>
      </w:r>
      <w:r w:rsidRPr="3B85CC2C">
        <w:rPr>
          <w:rFonts w:eastAsia="Times New Roman"/>
          <w:noProof/>
        </w:rPr>
        <w:t>The Commission has assessed the amended RRP against the assessment criteria laid down in Article 19(3) of Regulation (EU) 2021/241.</w:t>
      </w:r>
    </w:p>
    <w:p w:rsidR="00007F85" w:rsidRPr="00057CD1" w:rsidRDefault="00007F85" w:rsidP="00007F85">
      <w:pPr>
        <w:rPr>
          <w:b/>
          <w:bCs/>
          <w:i/>
          <w:iCs/>
          <w:noProof/>
        </w:rPr>
      </w:pPr>
      <w:r w:rsidRPr="00057CD1">
        <w:rPr>
          <w:b/>
          <w:bCs/>
          <w:i/>
          <w:iCs/>
          <w:noProof/>
        </w:rPr>
        <w:t>Do no significant harm</w:t>
      </w:r>
    </w:p>
    <w:p w:rsidR="005E709B" w:rsidRPr="00057CD1" w:rsidRDefault="67BC1103" w:rsidP="00007F85">
      <w:pPr>
        <w:pStyle w:val="ManualConsidrant"/>
        <w:rPr>
          <w:rFonts w:eastAsia="Times New Roman"/>
          <w:noProof/>
        </w:rPr>
      </w:pPr>
      <w:r>
        <w:rPr>
          <w:noProof/>
        </w:rPr>
        <w:t>(15)</w:t>
      </w:r>
      <w:r>
        <w:rPr>
          <w:noProof/>
        </w:rPr>
        <w:tab/>
      </w:r>
      <w:r w:rsidRPr="00057CD1">
        <w:rPr>
          <w:rFonts w:eastAsia="Times New Roman"/>
          <w:noProof/>
        </w:rPr>
        <w:t xml:space="preserve">In accordance with Article 19(3), point (d), </w:t>
      </w:r>
      <w:r w:rsidR="00481E03" w:rsidRPr="00057CD1">
        <w:rPr>
          <w:rFonts w:eastAsia="Times New Roman"/>
          <w:noProof/>
        </w:rPr>
        <w:t>of and Annex V, criterion 2.4, to Regulation (EU) 2021/241</w:t>
      </w:r>
      <w:r w:rsidRPr="00057CD1">
        <w:rPr>
          <w:rFonts w:eastAsia="Times New Roman"/>
          <w:noProof/>
        </w:rPr>
        <w:t>, the amended RRP is expected to ensure that no measure (rating A) for the implementation of reforms and investments projects included in the RRP does significant harm to environmental objectives within the meaning of Article 17 of Regulation (EU) 2020/852 of the European Parliament and of the Council</w:t>
      </w:r>
      <w:r w:rsidR="00007F85" w:rsidRPr="00057CD1">
        <w:rPr>
          <w:rStyle w:val="FootnoteReference"/>
          <w:rFonts w:eastAsia="Times New Roman"/>
          <w:noProof/>
        </w:rPr>
        <w:footnoteReference w:id="9"/>
      </w:r>
      <w:r w:rsidRPr="00057CD1">
        <w:rPr>
          <w:rFonts w:eastAsia="Times New Roman"/>
          <w:noProof/>
        </w:rPr>
        <w:t xml:space="preserve"> (the principle of </w:t>
      </w:r>
      <w:r w:rsidRPr="00057CD1">
        <w:rPr>
          <w:noProof/>
        </w:rPr>
        <w:t>‘</w:t>
      </w:r>
      <w:r w:rsidRPr="00057CD1">
        <w:rPr>
          <w:rFonts w:eastAsia="Times New Roman"/>
          <w:noProof/>
        </w:rPr>
        <w:t>do no significant harm</w:t>
      </w:r>
      <w:r w:rsidRPr="00057CD1">
        <w:rPr>
          <w:noProof/>
        </w:rPr>
        <w:t>’</w:t>
      </w:r>
      <w:r w:rsidRPr="00057CD1">
        <w:rPr>
          <w:rFonts w:eastAsia="Times New Roman"/>
          <w:noProof/>
        </w:rPr>
        <w:t xml:space="preserve">). </w:t>
      </w:r>
    </w:p>
    <w:p w:rsidR="00007F85" w:rsidRPr="00057CD1" w:rsidRDefault="005E709B" w:rsidP="005E709B">
      <w:pPr>
        <w:pStyle w:val="ManualConsidrant"/>
        <w:rPr>
          <w:rFonts w:eastAsia="Times New Roman"/>
          <w:noProof/>
        </w:rPr>
      </w:pPr>
      <w:r>
        <w:rPr>
          <w:noProof/>
        </w:rPr>
        <w:t>(16)</w:t>
      </w:r>
      <w:r>
        <w:rPr>
          <w:noProof/>
        </w:rPr>
        <w:tab/>
      </w:r>
      <w:r w:rsidRPr="3B85CC2C">
        <w:rPr>
          <w:rFonts w:eastAsia="Times New Roman"/>
          <w:noProof/>
        </w:rPr>
        <w:t>The amended RRP assesses compliance with the ‘do no significant harm’ principle following the methodology set out in the technical guidance provided in the Commission Notice ‘Technical guidance on the application of “do no significant harm” under the Recovery and Resilience Facility Regulation’. The assessment is done systematically for each modified reform and investment following the two-step approach. The assessment concludes that for all modified measures, there is no risk of significant harm. Where needed, the requirements of the ‘do no significant harm’ assessment are enshrined in the design of a measure and specified in a milestone or target of this measure. Based on the information provided, it can be concluded that no measure does significant harm to environmental objectives within the meaning of Article 17 of Regulation (EU) 2020/852.</w:t>
      </w:r>
      <w:r w:rsidR="00F84E3D">
        <w:rPr>
          <w:rFonts w:eastAsia="Times New Roman"/>
          <w:noProof/>
        </w:rPr>
        <w:t xml:space="preserve">  </w:t>
      </w:r>
    </w:p>
    <w:p w:rsidR="00007F85" w:rsidRPr="00057CD1" w:rsidRDefault="00007F85" w:rsidP="005A4472">
      <w:pPr>
        <w:rPr>
          <w:b/>
          <w:bCs/>
          <w:i/>
          <w:iCs/>
          <w:noProof/>
        </w:rPr>
      </w:pPr>
      <w:r w:rsidRPr="00057CD1">
        <w:rPr>
          <w:b/>
          <w:bCs/>
          <w:i/>
          <w:iCs/>
          <w:noProof/>
        </w:rPr>
        <w:t>Contribution to the green transition including biodiversity</w:t>
      </w:r>
    </w:p>
    <w:p w:rsidR="00807C4D" w:rsidRPr="00057CD1" w:rsidRDefault="00007F85" w:rsidP="00007F85">
      <w:pPr>
        <w:pStyle w:val="ManualConsidrant"/>
        <w:rPr>
          <w:rFonts w:eastAsia="Times New Roman"/>
          <w:noProof/>
        </w:rPr>
      </w:pPr>
      <w:r>
        <w:rPr>
          <w:noProof/>
        </w:rPr>
        <w:t>(17)</w:t>
      </w:r>
      <w:r>
        <w:rPr>
          <w:noProof/>
        </w:rPr>
        <w:tab/>
      </w:r>
      <w:r w:rsidRPr="3B85CC2C">
        <w:rPr>
          <w:rFonts w:eastAsia="Times New Roman"/>
          <w:noProof/>
        </w:rPr>
        <w:t>In accordance with Article 19(3), point (e), of</w:t>
      </w:r>
      <w:r w:rsidR="006D649C" w:rsidRPr="3B85CC2C">
        <w:rPr>
          <w:rFonts w:eastAsia="Times New Roman"/>
          <w:noProof/>
        </w:rPr>
        <w:t>,</w:t>
      </w:r>
      <w:r w:rsidRPr="3B85CC2C">
        <w:rPr>
          <w:rFonts w:eastAsia="Times New Roman"/>
          <w:noProof/>
        </w:rPr>
        <w:t xml:space="preserve"> and </w:t>
      </w:r>
      <w:r w:rsidR="00E87E7E" w:rsidRPr="3B85CC2C">
        <w:rPr>
          <w:rFonts w:eastAsia="Times New Roman"/>
          <w:noProof/>
        </w:rPr>
        <w:t xml:space="preserve">criterion 2.5 of </w:t>
      </w:r>
      <w:r w:rsidRPr="3B85CC2C">
        <w:rPr>
          <w:rFonts w:eastAsia="Times New Roman"/>
          <w:noProof/>
        </w:rPr>
        <w:t>Annex V to</w:t>
      </w:r>
      <w:r w:rsidR="006D649C" w:rsidRPr="3B85CC2C">
        <w:rPr>
          <w:rFonts w:eastAsia="Times New Roman"/>
          <w:noProof/>
        </w:rPr>
        <w:t>,</w:t>
      </w:r>
      <w:r w:rsidRPr="3B85CC2C">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00923105">
        <w:rPr>
          <w:rFonts w:eastAsia="Times New Roman"/>
          <w:noProof/>
        </w:rPr>
        <w:t>39.8</w:t>
      </w:r>
      <w:r w:rsidRPr="3B85CC2C">
        <w:rPr>
          <w:rFonts w:eastAsia="Times New Roman"/>
          <w:noProof/>
        </w:rPr>
        <w:t xml:space="preserve">% of the amended RRP’s total allocation and </w:t>
      </w:r>
      <w:r w:rsidR="00511025" w:rsidRPr="3B85CC2C">
        <w:rPr>
          <w:rFonts w:eastAsia="Times New Roman"/>
          <w:noProof/>
        </w:rPr>
        <w:t>100</w:t>
      </w:r>
      <w:r w:rsidRPr="3B85CC2C">
        <w:rPr>
          <w:rFonts w:eastAsia="Times New Roman"/>
          <w:noProof/>
        </w:rPr>
        <w:t>% of the total estimated costs of measures in the REPowerEU chapter calculated in accordance with the methodology set out in Annex VI to Regulation (EU) 2021/241. In accordance with Article 17 of Regulation (EU) 2021/241, the amended RRP is consistent with the information included in the National Energy and Climate Plan 2021-2030.</w:t>
      </w:r>
    </w:p>
    <w:p w:rsidR="00456649" w:rsidRPr="00FF7912" w:rsidRDefault="00807C4D" w:rsidP="3B85CC2C">
      <w:pPr>
        <w:pStyle w:val="ManualConsidrant"/>
        <w:rPr>
          <w:noProof/>
        </w:rPr>
      </w:pPr>
      <w:r>
        <w:rPr>
          <w:noProof/>
        </w:rPr>
        <w:t>(18)</w:t>
      </w:r>
      <w:r>
        <w:rPr>
          <w:noProof/>
        </w:rPr>
        <w:tab/>
      </w:r>
      <w:r w:rsidRPr="00FF7912">
        <w:rPr>
          <w:noProof/>
        </w:rPr>
        <w:t xml:space="preserve">The amended RRP maintains measures supporting the green transition that contribute to achieving the 2030-2050 targets and the objective of Union’s climate neutrality by 2050, as well as to fostering biodiversity. For instance, under measure 16994 it is expected that </w:t>
      </w:r>
      <w:r w:rsidR="00947E4D" w:rsidRPr="00947E4D">
        <w:rPr>
          <w:noProof/>
        </w:rPr>
        <w:t xml:space="preserve">117 455 </w:t>
      </w:r>
      <w:r w:rsidRPr="00FF7912">
        <w:rPr>
          <w:noProof/>
        </w:rPr>
        <w:t xml:space="preserve">solar water heaters and </w:t>
      </w:r>
      <w:r w:rsidR="00947E4D">
        <w:rPr>
          <w:noProof/>
        </w:rPr>
        <w:t>22</w:t>
      </w:r>
      <w:r w:rsidR="00E424A8" w:rsidRPr="00FF7912">
        <w:rPr>
          <w:noProof/>
        </w:rPr>
        <w:t> </w:t>
      </w:r>
      <w:r w:rsidR="00947E4D">
        <w:rPr>
          <w:noProof/>
        </w:rPr>
        <w:t>5</w:t>
      </w:r>
      <w:r w:rsidRPr="00FF7912">
        <w:rPr>
          <w:noProof/>
        </w:rPr>
        <w:t>00 heat pumps will be acquired by households, including specific targets set for vulnerable households.</w:t>
      </w:r>
      <w:r w:rsidR="00F84E3D">
        <w:rPr>
          <w:noProof/>
        </w:rPr>
        <w:t xml:space="preserve">  </w:t>
      </w:r>
    </w:p>
    <w:p w:rsidR="00007F85" w:rsidRPr="00057CD1" w:rsidRDefault="00007F85" w:rsidP="005A4472">
      <w:pPr>
        <w:rPr>
          <w:b/>
          <w:bCs/>
          <w:i/>
          <w:iCs/>
          <w:noProof/>
        </w:rPr>
      </w:pPr>
      <w:r w:rsidRPr="00057CD1">
        <w:rPr>
          <w:b/>
          <w:bCs/>
          <w:i/>
          <w:iCs/>
          <w:noProof/>
        </w:rPr>
        <w:t>Contribution to the digital transition</w:t>
      </w:r>
    </w:p>
    <w:p w:rsidR="00D51920" w:rsidRPr="00057CD1" w:rsidRDefault="00007F85" w:rsidP="00007F85">
      <w:pPr>
        <w:pStyle w:val="ManualConsidrant"/>
        <w:rPr>
          <w:rFonts w:eastAsia="Times New Roman"/>
          <w:noProof/>
        </w:rPr>
      </w:pPr>
      <w:r>
        <w:rPr>
          <w:noProof/>
        </w:rPr>
        <w:t>(19)</w:t>
      </w:r>
      <w:r>
        <w:rPr>
          <w:noProof/>
        </w:rPr>
        <w:tab/>
      </w:r>
      <w:r w:rsidRPr="3B85CC2C">
        <w:rPr>
          <w:rFonts w:eastAsia="Times New Roman"/>
          <w:noProof/>
        </w:rPr>
        <w:t>In accordance with Article 19(3), point (f), of</w:t>
      </w:r>
      <w:r w:rsidR="006D649C" w:rsidRPr="3B85CC2C">
        <w:rPr>
          <w:rFonts w:eastAsia="Times New Roman"/>
          <w:noProof/>
        </w:rPr>
        <w:t>,</w:t>
      </w:r>
      <w:r w:rsidRPr="3B85CC2C">
        <w:rPr>
          <w:rFonts w:eastAsia="Times New Roman"/>
          <w:noProof/>
        </w:rPr>
        <w:t xml:space="preserve"> and </w:t>
      </w:r>
      <w:r w:rsidR="00E87E7E" w:rsidRPr="3B85CC2C">
        <w:rPr>
          <w:rFonts w:eastAsia="Times New Roman"/>
          <w:noProof/>
        </w:rPr>
        <w:t xml:space="preserve">criterion 2.6 of </w:t>
      </w:r>
      <w:r w:rsidRPr="3B85CC2C">
        <w:rPr>
          <w:rFonts w:eastAsia="Times New Roman"/>
          <w:noProof/>
        </w:rPr>
        <w:t>Annex V</w:t>
      </w:r>
      <w:r w:rsidR="00E87E7E" w:rsidRPr="3B85CC2C">
        <w:rPr>
          <w:rFonts w:eastAsia="Times New Roman"/>
          <w:noProof/>
        </w:rPr>
        <w:t xml:space="preserve"> </w:t>
      </w:r>
      <w:r w:rsidRPr="3B85CC2C">
        <w:rPr>
          <w:rFonts w:eastAsia="Times New Roman"/>
          <w:noProof/>
        </w:rPr>
        <w:t>to</w:t>
      </w:r>
      <w:r w:rsidR="006D649C" w:rsidRPr="3B85CC2C">
        <w:rPr>
          <w:rFonts w:eastAsia="Times New Roman"/>
          <w:noProof/>
        </w:rPr>
        <w:t>,</w:t>
      </w:r>
      <w:r w:rsidRPr="3B85CC2C">
        <w:rPr>
          <w:rFonts w:eastAsia="Times New Roman"/>
          <w:noProof/>
        </w:rPr>
        <w:t xml:space="preserve"> Regulation (EU) 2021/241, the amended RRP contains measures that contribute to a large extent (rating A) to the digital transition or to addressing the challenges resulting from it. The measures supporting digital objectives account for an amount which represents </w:t>
      </w:r>
      <w:r w:rsidR="008E01FA" w:rsidRPr="3B85CC2C">
        <w:rPr>
          <w:rFonts w:eastAsia="Times New Roman"/>
          <w:noProof/>
        </w:rPr>
        <w:t>25.2</w:t>
      </w:r>
      <w:r w:rsidRPr="3B85CC2C">
        <w:rPr>
          <w:rFonts w:eastAsia="Times New Roman"/>
          <w:noProof/>
        </w:rPr>
        <w:t xml:space="preserve">% of the amended RRP’s total allocation calculated in accordance with the methodology set out in Annex VII to that Regulation. </w:t>
      </w:r>
    </w:p>
    <w:p w:rsidR="00D3026A" w:rsidRPr="00057CD1" w:rsidRDefault="00D51920" w:rsidP="00D3026A">
      <w:pPr>
        <w:pStyle w:val="ManualConsidrant"/>
        <w:rPr>
          <w:rFonts w:eastAsia="Times New Roman"/>
          <w:noProof/>
        </w:rPr>
      </w:pPr>
      <w:r>
        <w:rPr>
          <w:noProof/>
        </w:rPr>
        <w:t>(20)</w:t>
      </w:r>
      <w:r>
        <w:rPr>
          <w:noProof/>
        </w:rPr>
        <w:tab/>
      </w:r>
      <w:r w:rsidRPr="3B85CC2C">
        <w:rPr>
          <w:rFonts w:eastAsia="Times New Roman"/>
          <w:noProof/>
        </w:rPr>
        <w:t xml:space="preserve">The measures in the amended RRP continue contributing to the digital transition or helping to address the related challenges and positively address Greece’s shortcomings in the digital field as identified in the </w:t>
      </w:r>
      <w:r w:rsidR="004E0024" w:rsidRPr="3B85CC2C">
        <w:rPr>
          <w:rFonts w:eastAsia="Times New Roman"/>
          <w:noProof/>
        </w:rPr>
        <w:t xml:space="preserve">fourth </w:t>
      </w:r>
      <w:r w:rsidRPr="3B85CC2C">
        <w:rPr>
          <w:rFonts w:eastAsia="Times New Roman"/>
          <w:noProof/>
        </w:rPr>
        <w:t>State of the Digital Decade report 202</w:t>
      </w:r>
      <w:r w:rsidR="004E0024" w:rsidRPr="3B85CC2C">
        <w:rPr>
          <w:rFonts w:eastAsia="Times New Roman"/>
          <w:noProof/>
        </w:rPr>
        <w:t>6</w:t>
      </w:r>
      <w:r w:rsidRPr="3B85CC2C">
        <w:rPr>
          <w:rFonts w:eastAsia="Times New Roman"/>
          <w:noProof/>
        </w:rPr>
        <w:t xml:space="preserve">. The amended RRP continues to significantly address the digital transition challenges faced by Greece in the areas of connectivity, digital public services, human capital and digital skills, the digitalisation of businesses and the adoption of advanced digital technology. </w:t>
      </w:r>
    </w:p>
    <w:p w:rsidR="00007F85" w:rsidRPr="00057CD1" w:rsidRDefault="00007F85" w:rsidP="005A4472">
      <w:pPr>
        <w:rPr>
          <w:b/>
          <w:bCs/>
          <w:i/>
          <w:iCs/>
          <w:noProof/>
        </w:rPr>
      </w:pPr>
      <w:r w:rsidRPr="00057CD1">
        <w:rPr>
          <w:b/>
          <w:bCs/>
          <w:i/>
          <w:iCs/>
          <w:noProof/>
        </w:rPr>
        <w:t>Costing</w:t>
      </w:r>
    </w:p>
    <w:p w:rsidR="00007F85" w:rsidRPr="00057CD1" w:rsidRDefault="67BC1103" w:rsidP="00007F85">
      <w:pPr>
        <w:pStyle w:val="ManualConsidrant"/>
        <w:rPr>
          <w:rFonts w:eastAsia="Times New Roman"/>
          <w:noProof/>
        </w:rPr>
      </w:pPr>
      <w:r>
        <w:rPr>
          <w:noProof/>
        </w:rPr>
        <w:t>(21)</w:t>
      </w:r>
      <w:r>
        <w:rPr>
          <w:noProof/>
        </w:rPr>
        <w:tab/>
      </w:r>
      <w:r w:rsidRPr="3B85CC2C">
        <w:rPr>
          <w:rFonts w:eastAsia="Times New Roman"/>
          <w:noProof/>
        </w:rPr>
        <w:t>In accordance with Article 19(3), point (i), of</w:t>
      </w:r>
      <w:r w:rsidR="0D81FA74" w:rsidRPr="3B85CC2C">
        <w:rPr>
          <w:rFonts w:eastAsia="Times New Roman"/>
          <w:noProof/>
        </w:rPr>
        <w:t>,</w:t>
      </w:r>
      <w:r w:rsidRPr="3B85CC2C">
        <w:rPr>
          <w:rFonts w:eastAsia="Times New Roman"/>
          <w:noProof/>
        </w:rPr>
        <w:t xml:space="preserve"> and </w:t>
      </w:r>
      <w:r w:rsidR="01C7A986" w:rsidRPr="3B85CC2C">
        <w:rPr>
          <w:rFonts w:eastAsia="Times New Roman"/>
          <w:noProof/>
        </w:rPr>
        <w:t xml:space="preserve">criterion 2.9 of </w:t>
      </w:r>
      <w:r w:rsidRPr="3B85CC2C">
        <w:rPr>
          <w:rFonts w:eastAsia="Times New Roman"/>
          <w:noProof/>
        </w:rPr>
        <w:t>Annex V to</w:t>
      </w:r>
      <w:r w:rsidR="0D81FA74" w:rsidRPr="3B85CC2C">
        <w:rPr>
          <w:rFonts w:eastAsia="Times New Roman"/>
          <w:noProof/>
        </w:rPr>
        <w:t>,</w:t>
      </w:r>
      <w:r w:rsidRPr="3B85CC2C">
        <w:rPr>
          <w:rFonts w:eastAsia="Times New Roman"/>
          <w:noProof/>
        </w:rPr>
        <w:t xml:space="preserve"> Regulation (EU) 2021/241, the justification provided in the amended RRP on the amount of the estimated total cost of the RRP is to a medium extent (rating B) reasonable and plausible, is in line with the principle of cost efficiency and is commensurate to the expected national economic and social impact.</w:t>
      </w:r>
    </w:p>
    <w:p w:rsidR="0027063E" w:rsidRPr="00057CD1" w:rsidRDefault="36FC0E92" w:rsidP="00DF1B0C">
      <w:pPr>
        <w:pStyle w:val="ManualConsidrant"/>
        <w:rPr>
          <w:rFonts w:eastAsia="Times New Roman"/>
          <w:noProof/>
        </w:rPr>
      </w:pPr>
      <w:r>
        <w:rPr>
          <w:noProof/>
        </w:rPr>
        <w:t>(22)</w:t>
      </w:r>
      <w:r>
        <w:rPr>
          <w:noProof/>
        </w:rPr>
        <w:tab/>
      </w:r>
      <w:r w:rsidRPr="3B85CC2C">
        <w:rPr>
          <w:rFonts w:eastAsia="Times New Roman"/>
          <w:noProof/>
        </w:rPr>
        <w:t xml:space="preserve">Greece provided sufficient information and evidence that estimated costs were not covered by existing or planned Union financing. However, in a limited number of cases, cost estimates could not be sufficiently substantiated. Overall, this warrants a rating of B under the assessment criterion of Article 19(3), point (i), of Regulation (EU) 2021/241. Finally, the amount of the estimated total costs of the RRP is in line with the principle of cost efficiency and commensurate to the expected national economic and social impact. </w:t>
      </w:r>
    </w:p>
    <w:p w:rsidR="0027063E" w:rsidRPr="00057CD1" w:rsidRDefault="0027063E" w:rsidP="0027063E">
      <w:pPr>
        <w:rPr>
          <w:b/>
          <w:bCs/>
          <w:i/>
          <w:iCs/>
          <w:noProof/>
        </w:rPr>
      </w:pPr>
      <w:r w:rsidRPr="00057CD1">
        <w:rPr>
          <w:b/>
          <w:bCs/>
          <w:i/>
          <w:iCs/>
          <w:noProof/>
        </w:rPr>
        <w:t>Any other assessment criteria</w:t>
      </w:r>
    </w:p>
    <w:p w:rsidR="0027063E" w:rsidRPr="00057CD1" w:rsidRDefault="00F04224" w:rsidP="00DF1B0C">
      <w:pPr>
        <w:pStyle w:val="ManualConsidrant"/>
        <w:rPr>
          <w:rFonts w:eastAsia="Times New Roman"/>
          <w:noProof/>
        </w:rPr>
      </w:pPr>
      <w:r>
        <w:rPr>
          <w:noProof/>
        </w:rPr>
        <w:t>(23)</w:t>
      </w:r>
      <w:r>
        <w:rPr>
          <w:noProof/>
        </w:rPr>
        <w:tab/>
      </w:r>
      <w:r w:rsidRPr="3B85CC2C">
        <w:rPr>
          <w:rFonts w:eastAsia="Times New Roman"/>
          <w:noProof/>
        </w:rPr>
        <w:t xml:space="preserve">The Commission considers that the amendments put forward by Greece do not affect the positive assessment of the RRP set out in the Council Implementing Decision of 13 July 2021 on the approval of the assessment of the RRP for Greece regarding the relevance, effectiveness, efficiency and coherence of the RRP against the assessment criteria laid down in Article 19(3), points (a), (b), (c), (da), (db), (g), (h), (j) and (k). </w:t>
      </w:r>
    </w:p>
    <w:p w:rsidR="00F04224" w:rsidRPr="00057CD1" w:rsidRDefault="00E449AF" w:rsidP="005A4472">
      <w:pPr>
        <w:rPr>
          <w:rFonts w:eastAsia="Times New Roman"/>
          <w:b/>
          <w:bCs/>
          <w:i/>
          <w:iCs/>
          <w:noProof/>
        </w:rPr>
      </w:pPr>
      <w:r w:rsidRPr="00057CD1">
        <w:rPr>
          <w:rFonts w:eastAsia="Times New Roman"/>
          <w:b/>
          <w:bCs/>
          <w:i/>
          <w:iCs/>
          <w:noProof/>
        </w:rPr>
        <w:t>Measures supporting investment operations contributing to the objectives of the Strategic Technologies for Europe Platform (STEP)</w:t>
      </w:r>
    </w:p>
    <w:p w:rsidR="0027063E" w:rsidRPr="00057CD1" w:rsidRDefault="0615744E" w:rsidP="00DF1B0C">
      <w:pPr>
        <w:pStyle w:val="ManualConsidrant"/>
        <w:rPr>
          <w:noProof/>
        </w:rPr>
      </w:pPr>
      <w:r>
        <w:rPr>
          <w:noProof/>
        </w:rPr>
        <w:t>(24)</w:t>
      </w:r>
      <w:r>
        <w:rPr>
          <w:noProof/>
        </w:rPr>
        <w:tab/>
        <w:t>In accordance with Article 4(4) of the Regulation (EU) 2024/795, Greece considered as a matter of priority projects that have been awarded a Sovereignty Seal pursuant to Article 4(1) of the Regulation (EU) 2024/795. However, Greece considered that no project having been awarded a Sovereignty Seal was to be included in the amended RRP because their timeline goes beyond 2026.</w:t>
      </w:r>
    </w:p>
    <w:p w:rsidR="00007F85" w:rsidRPr="00057CD1" w:rsidRDefault="00007F85" w:rsidP="00007F85">
      <w:pPr>
        <w:rPr>
          <w:b/>
          <w:bCs/>
          <w:i/>
          <w:iCs/>
          <w:noProof/>
        </w:rPr>
      </w:pPr>
      <w:r w:rsidRPr="00057CD1">
        <w:rPr>
          <w:b/>
          <w:bCs/>
          <w:i/>
          <w:iCs/>
          <w:noProof/>
        </w:rPr>
        <w:t>Positive assessment</w:t>
      </w:r>
    </w:p>
    <w:p w:rsidR="0027063E" w:rsidRPr="00057CD1" w:rsidRDefault="67BC1103" w:rsidP="00DF1B0C">
      <w:pPr>
        <w:pStyle w:val="ManualConsidrant"/>
        <w:rPr>
          <w:rFonts w:eastAsia="Times New Roman"/>
          <w:noProof/>
        </w:rPr>
      </w:pPr>
      <w:r>
        <w:rPr>
          <w:noProof/>
        </w:rPr>
        <w:t>(25)</w:t>
      </w:r>
      <w:r>
        <w:rPr>
          <w:noProof/>
        </w:rPr>
        <w:tab/>
      </w:r>
      <w:r w:rsidRPr="3B85CC2C">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057CD1" w:rsidRDefault="00007F85" w:rsidP="00007F85">
      <w:pPr>
        <w:rPr>
          <w:b/>
          <w:bCs/>
          <w:i/>
          <w:iCs/>
          <w:noProof/>
        </w:rPr>
      </w:pPr>
      <w:r w:rsidRPr="00057CD1">
        <w:rPr>
          <w:b/>
          <w:bCs/>
          <w:i/>
          <w:iCs/>
          <w:noProof/>
        </w:rPr>
        <w:t>Financial contribution</w:t>
      </w:r>
    </w:p>
    <w:p w:rsidR="0027063E" w:rsidRPr="00057CD1" w:rsidRDefault="67BC1103" w:rsidP="00DF1B0C">
      <w:pPr>
        <w:pStyle w:val="ManualConsidrant"/>
        <w:rPr>
          <w:noProof/>
          <w:lang w:eastAsia="fr-BE"/>
        </w:rPr>
      </w:pPr>
      <w:r>
        <w:rPr>
          <w:noProof/>
        </w:rPr>
        <w:t>(26)</w:t>
      </w:r>
      <w:r>
        <w:rPr>
          <w:noProof/>
        </w:rPr>
        <w:tab/>
      </w:r>
      <w:r w:rsidRPr="00057CD1">
        <w:rPr>
          <w:noProof/>
        </w:rPr>
        <w:t xml:space="preserve">The estimated total costs of </w:t>
      </w:r>
      <w:r w:rsidR="59D4A46E" w:rsidRPr="00057CD1">
        <w:rPr>
          <w:noProof/>
        </w:rPr>
        <w:t>Greece</w:t>
      </w:r>
      <w:r w:rsidRPr="00057CD1">
        <w:rPr>
          <w:noProof/>
        </w:rPr>
        <w:t xml:space="preserve">’s amended RRP is </w:t>
      </w:r>
      <w:r w:rsidR="00F23273" w:rsidRPr="00057CD1">
        <w:rPr>
          <w:noProof/>
        </w:rPr>
        <w:t>EUR </w:t>
      </w:r>
      <w:r w:rsidR="00AC625E" w:rsidRPr="00AC625E">
        <w:rPr>
          <w:noProof/>
        </w:rPr>
        <w:t>36</w:t>
      </w:r>
      <w:r w:rsidR="00F84E3D">
        <w:rPr>
          <w:noProof/>
        </w:rPr>
        <w:t> </w:t>
      </w:r>
      <w:r w:rsidR="00AC625E" w:rsidRPr="00AC625E">
        <w:rPr>
          <w:noProof/>
        </w:rPr>
        <w:t>113</w:t>
      </w:r>
      <w:r w:rsidR="00F84E3D">
        <w:rPr>
          <w:noProof/>
        </w:rPr>
        <w:t> </w:t>
      </w:r>
      <w:r w:rsidR="00AC625E" w:rsidRPr="00AC625E">
        <w:rPr>
          <w:noProof/>
        </w:rPr>
        <w:t>375</w:t>
      </w:r>
      <w:r w:rsidR="00F84E3D">
        <w:rPr>
          <w:noProof/>
        </w:rPr>
        <w:t> </w:t>
      </w:r>
      <w:r w:rsidR="00AC625E" w:rsidRPr="00AC625E">
        <w:rPr>
          <w:noProof/>
        </w:rPr>
        <w:t>270</w:t>
      </w:r>
      <w:r w:rsidR="42FE5310" w:rsidRPr="00057CD1">
        <w:rPr>
          <w:noProof/>
        </w:rPr>
        <w:t>.</w:t>
      </w:r>
      <w:r w:rsidRPr="00057CD1">
        <w:rPr>
          <w:noProof/>
        </w:rPr>
        <w:t xml:space="preserve"> As the amount of the estimated total cost of the amended RRP is higher than the updated maximum financial contribution available for </w:t>
      </w:r>
      <w:r w:rsidR="59D4A46E" w:rsidRPr="00057CD1">
        <w:rPr>
          <w:noProof/>
        </w:rPr>
        <w:t>Greece</w:t>
      </w:r>
      <w:r w:rsidRPr="00057CD1">
        <w:rPr>
          <w:noProof/>
        </w:rPr>
        <w:t>, the financial contribution determined in accordance with Article 4a of Regulation (EU) 2021/1755 of the European Parliament and of the Council</w:t>
      </w:r>
      <w:r w:rsidRPr="00057CD1">
        <w:rPr>
          <w:rStyle w:val="FootnoteReference"/>
          <w:noProof/>
        </w:rPr>
        <w:footnoteReference w:id="10"/>
      </w:r>
      <w:r w:rsidRPr="00057CD1">
        <w:rPr>
          <w:noProof/>
        </w:rPr>
        <w:t xml:space="preserve">, and with Article 20(4) and Article 21a(6) of Regulation (EU) 2021/241 that is allocated for </w:t>
      </w:r>
      <w:r w:rsidR="59D4A46E" w:rsidRPr="00057CD1">
        <w:rPr>
          <w:noProof/>
        </w:rPr>
        <w:t>Greece</w:t>
      </w:r>
      <w:r w:rsidRPr="00057CD1">
        <w:rPr>
          <w:noProof/>
        </w:rPr>
        <w:t>’s amended RRP should be equal to EUR</w:t>
      </w:r>
      <w:r w:rsidR="00F84E3D">
        <w:rPr>
          <w:noProof/>
        </w:rPr>
        <w:t> </w:t>
      </w:r>
      <w:r w:rsidR="3CD6AD98" w:rsidRPr="00057CD1">
        <w:rPr>
          <w:noProof/>
        </w:rPr>
        <w:t>18</w:t>
      </w:r>
      <w:r w:rsidR="00943E68" w:rsidRPr="00057CD1">
        <w:rPr>
          <w:noProof/>
        </w:rPr>
        <w:t> </w:t>
      </w:r>
      <w:r w:rsidR="3CD6AD98" w:rsidRPr="00057CD1">
        <w:rPr>
          <w:noProof/>
        </w:rPr>
        <w:t>220</w:t>
      </w:r>
      <w:r w:rsidR="00943E68" w:rsidRPr="00057CD1">
        <w:rPr>
          <w:noProof/>
        </w:rPr>
        <w:t> </w:t>
      </w:r>
      <w:r w:rsidR="3CD6AD98" w:rsidRPr="00057CD1">
        <w:rPr>
          <w:noProof/>
        </w:rPr>
        <w:t>378</w:t>
      </w:r>
      <w:r w:rsidR="00943E68" w:rsidRPr="00057CD1">
        <w:rPr>
          <w:noProof/>
        </w:rPr>
        <w:t> </w:t>
      </w:r>
      <w:r w:rsidR="3CD6AD98" w:rsidRPr="00057CD1">
        <w:rPr>
          <w:noProof/>
        </w:rPr>
        <w:t xml:space="preserve">076. </w:t>
      </w:r>
      <w:r w:rsidRPr="00057CD1">
        <w:rPr>
          <w:noProof/>
        </w:rPr>
        <w:t xml:space="preserve">Therefore, the financial contribution made available to </w:t>
      </w:r>
      <w:r w:rsidR="59D4A46E" w:rsidRPr="00057CD1">
        <w:rPr>
          <w:noProof/>
        </w:rPr>
        <w:t>Greece</w:t>
      </w:r>
      <w:r w:rsidRPr="00057CD1">
        <w:rPr>
          <w:noProof/>
        </w:rPr>
        <w:t xml:space="preserve"> remains unchanged.</w:t>
      </w:r>
    </w:p>
    <w:p w:rsidR="00007F85" w:rsidRPr="00057CD1" w:rsidRDefault="00007F85" w:rsidP="00007F85">
      <w:pPr>
        <w:rPr>
          <w:b/>
          <w:bCs/>
          <w:i/>
          <w:iCs/>
          <w:noProof/>
        </w:rPr>
      </w:pPr>
      <w:r w:rsidRPr="00057CD1">
        <w:rPr>
          <w:b/>
          <w:bCs/>
          <w:i/>
          <w:iCs/>
          <w:noProof/>
        </w:rPr>
        <w:t>Loans</w:t>
      </w:r>
    </w:p>
    <w:p w:rsidR="00007F85" w:rsidRPr="00057CD1" w:rsidDel="00230D53" w:rsidRDefault="67BC1103" w:rsidP="00007F85">
      <w:pPr>
        <w:pStyle w:val="ManualConsidrant"/>
        <w:rPr>
          <w:noProof/>
          <w:lang w:eastAsia="fr-BE"/>
        </w:rPr>
      </w:pPr>
      <w:r>
        <w:rPr>
          <w:noProof/>
        </w:rPr>
        <w:t>(27)</w:t>
      </w:r>
      <w:r>
        <w:rPr>
          <w:noProof/>
        </w:rPr>
        <w:tab/>
      </w:r>
      <w:r w:rsidRPr="3B85CC2C">
        <w:rPr>
          <w:noProof/>
          <w:lang w:eastAsia="fr-BE"/>
        </w:rPr>
        <w:t xml:space="preserve">The loan support made available to </w:t>
      </w:r>
      <w:r w:rsidR="76A73750" w:rsidRPr="3B85CC2C">
        <w:rPr>
          <w:noProof/>
          <w:lang w:eastAsia="fr-BE"/>
        </w:rPr>
        <w:t>Greece</w:t>
      </w:r>
      <w:r w:rsidRPr="3B85CC2C">
        <w:rPr>
          <w:noProof/>
          <w:lang w:eastAsia="fr-BE"/>
        </w:rPr>
        <w:t xml:space="preserve"> amounting to EUR</w:t>
      </w:r>
      <w:r w:rsidR="00F84E3D">
        <w:rPr>
          <w:noProof/>
          <w:lang w:eastAsia="fr-BE"/>
        </w:rPr>
        <w:t> </w:t>
      </w:r>
      <w:r w:rsidR="6DD5EE82" w:rsidRPr="3B85CC2C">
        <w:rPr>
          <w:noProof/>
          <w:lang w:eastAsia="fr-BE"/>
        </w:rPr>
        <w:t>17</w:t>
      </w:r>
      <w:r w:rsidR="00943E68" w:rsidRPr="3B85CC2C">
        <w:rPr>
          <w:noProof/>
          <w:lang w:eastAsia="fr-BE"/>
        </w:rPr>
        <w:t> </w:t>
      </w:r>
      <w:r w:rsidR="6DD5EE82" w:rsidRPr="3B85CC2C">
        <w:rPr>
          <w:noProof/>
          <w:lang w:eastAsia="fr-BE"/>
        </w:rPr>
        <w:t>727</w:t>
      </w:r>
      <w:r w:rsidR="00943E68" w:rsidRPr="3B85CC2C">
        <w:rPr>
          <w:noProof/>
          <w:lang w:eastAsia="fr-BE"/>
        </w:rPr>
        <w:t> </w:t>
      </w:r>
      <w:r w:rsidR="6DD5EE82" w:rsidRPr="3B85CC2C">
        <w:rPr>
          <w:noProof/>
          <w:lang w:eastAsia="fr-BE"/>
        </w:rPr>
        <w:t>538</w:t>
      </w:r>
      <w:r w:rsidR="00943E68" w:rsidRPr="3B85CC2C">
        <w:rPr>
          <w:noProof/>
          <w:lang w:eastAsia="fr-BE"/>
        </w:rPr>
        <w:t> </w:t>
      </w:r>
      <w:r w:rsidR="6DD5EE82" w:rsidRPr="3B85CC2C">
        <w:rPr>
          <w:noProof/>
          <w:lang w:eastAsia="fr-BE"/>
        </w:rPr>
        <w:t xml:space="preserve">920 </w:t>
      </w:r>
      <w:r w:rsidRPr="3B85CC2C">
        <w:rPr>
          <w:noProof/>
          <w:lang w:eastAsia="fr-BE"/>
        </w:rPr>
        <w:t xml:space="preserve">remains unchanged. </w:t>
      </w:r>
    </w:p>
    <w:p w:rsidR="00007F85" w:rsidRPr="00057CD1" w:rsidRDefault="67BC1103" w:rsidP="00007F85">
      <w:pPr>
        <w:pStyle w:val="ManualConsidrant"/>
        <w:ind w:left="720" w:hanging="720"/>
        <w:rPr>
          <w:rFonts w:eastAsia="Times New Roman"/>
          <w:noProof/>
        </w:rPr>
      </w:pPr>
      <w:r>
        <w:rPr>
          <w:noProof/>
        </w:rPr>
        <w:t>(28)</w:t>
      </w:r>
      <w:r>
        <w:rPr>
          <w:noProof/>
        </w:rPr>
        <w:tab/>
      </w:r>
      <w:r w:rsidRPr="3B85CC2C">
        <w:rPr>
          <w:rFonts w:eastAsia="Times New Roman"/>
          <w:noProof/>
        </w:rPr>
        <w:t xml:space="preserve">The Council Implementing Decision of </w:t>
      </w:r>
      <w:r w:rsidR="1D8C5926" w:rsidRPr="3B85CC2C">
        <w:rPr>
          <w:rFonts w:eastAsia="Times New Roman"/>
          <w:noProof/>
        </w:rPr>
        <w:t xml:space="preserve">13 July 2021 on the approval of the assessment of the RRP for Greece </w:t>
      </w:r>
      <w:r w:rsidRPr="3B85CC2C">
        <w:rPr>
          <w:rFonts w:eastAsia="Times New Roman"/>
          <w:noProof/>
        </w:rPr>
        <w:t xml:space="preserve">should therefore be amended accordingly. For the sake of clarity, the Annex to the Council Implementing Decision of </w:t>
      </w:r>
      <w:r w:rsidR="1D8C5926" w:rsidRPr="3B85CC2C">
        <w:rPr>
          <w:rFonts w:eastAsia="Times New Roman"/>
          <w:noProof/>
        </w:rPr>
        <w:t xml:space="preserve">13 July 2021 </w:t>
      </w:r>
      <w:r w:rsidRPr="3B85CC2C">
        <w:rPr>
          <w:rFonts w:eastAsia="Times New Roman"/>
          <w:noProof/>
        </w:rPr>
        <w:t>should be replaced entirely</w:t>
      </w:r>
      <w:r w:rsidR="5C781726" w:rsidRPr="3B85CC2C">
        <w:rPr>
          <w:rFonts w:eastAsia="Times New Roman"/>
          <w:noProof/>
        </w:rPr>
        <w:t>.</w:t>
      </w:r>
    </w:p>
    <w:p w:rsidR="00CD54FA" w:rsidRPr="00057CD1" w:rsidRDefault="5C781726" w:rsidP="00007F85">
      <w:pPr>
        <w:pStyle w:val="ManualConsidrant"/>
        <w:ind w:left="720" w:hanging="720"/>
        <w:rPr>
          <w:rFonts w:eastAsia="Times New Roman"/>
          <w:noProof/>
        </w:rPr>
      </w:pPr>
      <w:r>
        <w:rPr>
          <w:noProof/>
        </w:rPr>
        <w:t>(29)</w:t>
      </w:r>
      <w:r>
        <w:rPr>
          <w:noProof/>
        </w:rPr>
        <w:tab/>
      </w:r>
      <w:r w:rsidRPr="3B85CC2C">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057CD1" w:rsidRDefault="00007F85" w:rsidP="00007F85">
      <w:pPr>
        <w:pStyle w:val="Formuledadoption"/>
        <w:rPr>
          <w:noProof/>
        </w:rPr>
      </w:pPr>
      <w:r w:rsidRPr="00057CD1">
        <w:rPr>
          <w:noProof/>
        </w:rPr>
        <w:t xml:space="preserve">HAS ADOPTED THIS DECISION: </w:t>
      </w:r>
    </w:p>
    <w:p w:rsidR="00007F85" w:rsidRPr="00057CD1" w:rsidRDefault="00007F85" w:rsidP="00007F85">
      <w:pPr>
        <w:pStyle w:val="Titrearticle"/>
        <w:rPr>
          <w:noProof/>
        </w:rPr>
      </w:pPr>
      <w:r w:rsidRPr="00057CD1">
        <w:rPr>
          <w:noProof/>
        </w:rPr>
        <w:t>Article 1</w:t>
      </w:r>
      <w:r w:rsidRPr="00057CD1">
        <w:rPr>
          <w:noProof/>
        </w:rPr>
        <w:br/>
        <w:t>Approval of the assessment of the RRP</w:t>
      </w:r>
    </w:p>
    <w:p w:rsidR="00007F85" w:rsidRPr="00057CD1" w:rsidRDefault="00007F85" w:rsidP="00007F85">
      <w:pPr>
        <w:rPr>
          <w:rFonts w:eastAsia="Times New Roman"/>
          <w:noProof/>
        </w:rPr>
      </w:pPr>
      <w:r w:rsidRPr="00057CD1">
        <w:rPr>
          <w:rFonts w:eastAsia="Times New Roman"/>
          <w:noProof/>
        </w:rPr>
        <w:t xml:space="preserve">The assessment of the amended RRP </w:t>
      </w:r>
      <w:r w:rsidR="00AC3814" w:rsidRPr="00057CD1">
        <w:rPr>
          <w:rFonts w:eastAsia="Times New Roman"/>
          <w:noProof/>
        </w:rPr>
        <w:t>for</w:t>
      </w:r>
      <w:r w:rsidRPr="00057CD1">
        <w:rPr>
          <w:rFonts w:eastAsia="Times New Roman"/>
          <w:noProof/>
        </w:rPr>
        <w:t xml:space="preserve"> </w:t>
      </w:r>
      <w:r w:rsidR="0025489B" w:rsidRPr="00057CD1">
        <w:rPr>
          <w:rFonts w:eastAsia="Times New Roman"/>
          <w:noProof/>
        </w:rPr>
        <w:t>Greece</w:t>
      </w:r>
      <w:r w:rsidRPr="00057CD1">
        <w:rPr>
          <w:rFonts w:eastAsia="Times New Roman"/>
          <w:noProof/>
        </w:rPr>
        <w:t xml:space="preserve"> on the basis of the criteria provided for in Article 19(3) of Regulation (EU) 2021/241 is approved. </w:t>
      </w:r>
    </w:p>
    <w:p w:rsidR="00007F85" w:rsidRPr="00057CD1" w:rsidRDefault="00007F85" w:rsidP="00007F85">
      <w:pPr>
        <w:rPr>
          <w:rFonts w:eastAsia="Times New Roman"/>
          <w:noProof/>
        </w:rPr>
      </w:pPr>
    </w:p>
    <w:p w:rsidR="00007F85" w:rsidRPr="00057CD1" w:rsidRDefault="00007F85" w:rsidP="00007F85">
      <w:pPr>
        <w:pStyle w:val="Titrearticle"/>
        <w:rPr>
          <w:noProof/>
        </w:rPr>
      </w:pPr>
      <w:r w:rsidRPr="00057CD1">
        <w:rPr>
          <w:noProof/>
        </w:rPr>
        <w:t>Article 2</w:t>
      </w:r>
      <w:r w:rsidRPr="00057CD1">
        <w:rPr>
          <w:noProof/>
        </w:rPr>
        <w:br/>
      </w:r>
      <w:r w:rsidRPr="00057CD1">
        <w:rPr>
          <w:iCs/>
          <w:noProof/>
        </w:rPr>
        <w:t>Amendments</w:t>
      </w:r>
    </w:p>
    <w:p w:rsidR="00007F85" w:rsidRPr="00057CD1" w:rsidRDefault="00007F85" w:rsidP="00007F85">
      <w:pPr>
        <w:rPr>
          <w:noProof/>
        </w:rPr>
      </w:pPr>
      <w:r w:rsidRPr="00057CD1">
        <w:rPr>
          <w:noProof/>
        </w:rPr>
        <w:t xml:space="preserve">The Council Implementing Decision of </w:t>
      </w:r>
      <w:r w:rsidR="00643BD1" w:rsidRPr="00057CD1">
        <w:rPr>
          <w:noProof/>
        </w:rPr>
        <w:t>13 July 2021</w:t>
      </w:r>
      <w:r w:rsidRPr="00057CD1">
        <w:rPr>
          <w:noProof/>
        </w:rPr>
        <w:t xml:space="preserve"> on the approval of the assessment of the recovery and resilience plan for </w:t>
      </w:r>
      <w:r w:rsidR="00643BD1" w:rsidRPr="00057CD1">
        <w:rPr>
          <w:noProof/>
        </w:rPr>
        <w:t>Greece</w:t>
      </w:r>
      <w:r w:rsidRPr="00057CD1">
        <w:rPr>
          <w:noProof/>
        </w:rPr>
        <w:t xml:space="preserve"> is amended as follows: </w:t>
      </w:r>
    </w:p>
    <w:p w:rsidR="00007F85" w:rsidRPr="00057CD1" w:rsidRDefault="00015B9C" w:rsidP="00007F85">
      <w:pPr>
        <w:rPr>
          <w:noProof/>
        </w:rPr>
      </w:pPr>
      <w:r w:rsidRPr="00057CD1">
        <w:rPr>
          <w:noProof/>
        </w:rPr>
        <w:t>T</w:t>
      </w:r>
      <w:r w:rsidR="00007F85" w:rsidRPr="00057CD1">
        <w:rPr>
          <w:noProof/>
        </w:rPr>
        <w:t>he Annex is replaced by the text set out</w:t>
      </w:r>
      <w:r w:rsidR="00032C19" w:rsidRPr="00057CD1">
        <w:rPr>
          <w:noProof/>
        </w:rPr>
        <w:t xml:space="preserve"> </w:t>
      </w:r>
      <w:r w:rsidR="00007F85" w:rsidRPr="00057CD1">
        <w:rPr>
          <w:noProof/>
        </w:rPr>
        <w:t>in the Annex to this Decision.</w:t>
      </w:r>
    </w:p>
    <w:p w:rsidR="00007F85" w:rsidRPr="00057CD1" w:rsidRDefault="00007F85" w:rsidP="00D8265D">
      <w:pPr>
        <w:pStyle w:val="Titrearticle"/>
        <w:rPr>
          <w:noProof/>
        </w:rPr>
      </w:pPr>
      <w:r w:rsidRPr="00057CD1">
        <w:rPr>
          <w:noProof/>
        </w:rPr>
        <w:t>Article 3</w:t>
      </w:r>
      <w:r w:rsidRPr="00057CD1">
        <w:rPr>
          <w:noProof/>
        </w:rPr>
        <w:br/>
        <w:t>Addressee</w:t>
      </w:r>
    </w:p>
    <w:p w:rsidR="00007F85" w:rsidRPr="00057CD1" w:rsidRDefault="00007F85" w:rsidP="00007F85">
      <w:pPr>
        <w:rPr>
          <w:noProof/>
        </w:rPr>
      </w:pPr>
      <w:r w:rsidRPr="00057CD1">
        <w:rPr>
          <w:noProof/>
        </w:rPr>
        <w:t xml:space="preserve">This Decision is addressed to </w:t>
      </w:r>
      <w:r w:rsidR="00C4532F" w:rsidRPr="00057CD1">
        <w:rPr>
          <w:noProof/>
        </w:rPr>
        <w:t>the Hellenic Republic</w:t>
      </w:r>
      <w:r w:rsidR="00DB421C" w:rsidRPr="00057CD1">
        <w:rPr>
          <w:noProof/>
        </w:rPr>
        <w:t>.</w:t>
      </w:r>
    </w:p>
    <w:p w:rsidR="00007F85" w:rsidRPr="00057CD1" w:rsidRDefault="005A4472" w:rsidP="00D8265D">
      <w:pPr>
        <w:pStyle w:val="Fait"/>
        <w:rPr>
          <w:noProof/>
        </w:rPr>
      </w:pPr>
      <w:r>
        <w:rPr>
          <w:noProof/>
        </w:rPr>
        <w:t>Done at Brussels,</w:t>
      </w:r>
    </w:p>
    <w:p w:rsidR="00007F85" w:rsidRPr="00057CD1" w:rsidRDefault="00007F85" w:rsidP="00D8265D">
      <w:pPr>
        <w:pStyle w:val="Institutionquisigne"/>
        <w:rPr>
          <w:noProof/>
        </w:rPr>
      </w:pPr>
      <w:r w:rsidRPr="00057CD1">
        <w:rPr>
          <w:noProof/>
        </w:rPr>
        <w:tab/>
        <w:t>For the Council</w:t>
      </w:r>
    </w:p>
    <w:p w:rsidR="002709B6" w:rsidRPr="00A1233B" w:rsidRDefault="00007F85" w:rsidP="00A1233B">
      <w:pPr>
        <w:pStyle w:val="Personnequisigne"/>
        <w:rPr>
          <w:noProof/>
          <w:color w:val="008000"/>
        </w:rPr>
      </w:pPr>
      <w:r w:rsidRPr="00057CD1">
        <w:rPr>
          <w:noProof/>
        </w:rPr>
        <w:tab/>
        <w:t>The President</w:t>
      </w:r>
    </w:p>
    <w:sectPr w:rsidR="002709B6" w:rsidRPr="00A1233B" w:rsidSect="00D651A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3B1" w:rsidRPr="00057CD1" w:rsidRDefault="002D33B1">
      <w:pPr>
        <w:spacing w:before="0" w:after="0"/>
      </w:pPr>
      <w:r w:rsidRPr="00057CD1">
        <w:separator/>
      </w:r>
    </w:p>
  </w:endnote>
  <w:endnote w:type="continuationSeparator" w:id="0">
    <w:p w:rsidR="002D33B1" w:rsidRPr="00057CD1" w:rsidRDefault="002D33B1">
      <w:pPr>
        <w:spacing w:before="0" w:after="0"/>
      </w:pPr>
      <w:r w:rsidRPr="00057CD1">
        <w:continuationSeparator/>
      </w:r>
    </w:p>
  </w:endnote>
  <w:endnote w:type="continuationNotice" w:id="1">
    <w:p w:rsidR="002D33B1" w:rsidRPr="00057CD1" w:rsidRDefault="002D33B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1A0" w:rsidRPr="00D651A0" w:rsidRDefault="00D651A0" w:rsidP="00D651A0">
    <w:pPr>
      <w:pStyle w:val="Footer"/>
      <w:rPr>
        <w:rFonts w:ascii="Arial" w:hAnsi="Arial" w:cs="Arial"/>
        <w:b/>
        <w:sz w:val="48"/>
      </w:rPr>
    </w:pPr>
    <w:r w:rsidRPr="00D651A0">
      <w:rPr>
        <w:rFonts w:ascii="Arial" w:hAnsi="Arial" w:cs="Arial"/>
        <w:b/>
        <w:sz w:val="48"/>
      </w:rPr>
      <w:t>EN</w:t>
    </w:r>
    <w:r w:rsidRPr="00D651A0">
      <w:rPr>
        <w:rFonts w:ascii="Arial" w:hAnsi="Arial" w:cs="Arial"/>
        <w:b/>
        <w:sz w:val="48"/>
      </w:rPr>
      <w:tab/>
    </w:r>
    <w:r w:rsidRPr="00D651A0">
      <w:rPr>
        <w:rFonts w:ascii="Arial" w:hAnsi="Arial" w:cs="Arial"/>
        <w:b/>
        <w:sz w:val="48"/>
      </w:rPr>
      <w:tab/>
    </w:r>
    <w:r w:rsidRPr="00D651A0">
      <w:tab/>
    </w:r>
    <w:r w:rsidRPr="00D651A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1A0" w:rsidRPr="00D651A0" w:rsidRDefault="00D651A0" w:rsidP="00D651A0">
    <w:pPr>
      <w:pStyle w:val="Footer"/>
      <w:rPr>
        <w:rFonts w:ascii="Arial" w:hAnsi="Arial" w:cs="Arial"/>
        <w:b/>
        <w:sz w:val="48"/>
      </w:rPr>
    </w:pPr>
    <w:r w:rsidRPr="00D651A0">
      <w:rPr>
        <w:rFonts w:ascii="Arial" w:hAnsi="Arial" w:cs="Arial"/>
        <w:b/>
        <w:sz w:val="48"/>
      </w:rPr>
      <w:t>EN</w:t>
    </w:r>
    <w:r w:rsidRPr="00D651A0">
      <w:rPr>
        <w:rFonts w:ascii="Arial" w:hAnsi="Arial" w:cs="Arial"/>
        <w:b/>
        <w:sz w:val="48"/>
      </w:rPr>
      <w:tab/>
    </w:r>
    <w:r w:rsidRPr="00D651A0">
      <w:rPr>
        <w:rFonts w:ascii="Arial" w:hAnsi="Arial" w:cs="Arial"/>
        <w:b/>
        <w:sz w:val="48"/>
      </w:rPr>
      <w:tab/>
    </w:r>
    <w:r w:rsidRPr="00D651A0">
      <w:tab/>
    </w:r>
    <w:r w:rsidRPr="00D651A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1A0" w:rsidRDefault="00D651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1A0" w:rsidRPr="00D651A0" w:rsidRDefault="00D651A0" w:rsidP="00D651A0">
    <w:pPr>
      <w:pStyle w:val="Footer"/>
      <w:rPr>
        <w:rFonts w:ascii="Arial" w:hAnsi="Arial" w:cs="Arial"/>
        <w:b/>
        <w:sz w:val="48"/>
      </w:rPr>
    </w:pPr>
    <w:r w:rsidRPr="00D651A0">
      <w:rPr>
        <w:rFonts w:ascii="Arial" w:hAnsi="Arial" w:cs="Arial"/>
        <w:b/>
        <w:sz w:val="48"/>
      </w:rPr>
      <w:t>EN</w:t>
    </w:r>
    <w:r w:rsidRPr="00D651A0">
      <w:rPr>
        <w:rFonts w:ascii="Arial" w:hAnsi="Arial" w:cs="Arial"/>
        <w:b/>
        <w:sz w:val="48"/>
      </w:rPr>
      <w:tab/>
    </w:r>
    <w:r>
      <w:fldChar w:fldCharType="begin"/>
    </w:r>
    <w:r>
      <w:instrText xml:space="preserve"> PAGE  \* MERGEFORMAT </w:instrText>
    </w:r>
    <w:r>
      <w:fldChar w:fldCharType="separate"/>
    </w:r>
    <w:r w:rsidR="00D8265D">
      <w:rPr>
        <w:noProof/>
      </w:rPr>
      <w:t>8</w:t>
    </w:r>
    <w:r>
      <w:fldChar w:fldCharType="end"/>
    </w:r>
    <w:r>
      <w:tab/>
    </w:r>
    <w:r w:rsidRPr="00D651A0">
      <w:tab/>
    </w:r>
    <w:r w:rsidRPr="00D651A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1A0" w:rsidRDefault="00D651A0" w:rsidP="00D651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3B1" w:rsidRPr="00057CD1" w:rsidRDefault="002D33B1">
      <w:pPr>
        <w:spacing w:before="0" w:after="0"/>
      </w:pPr>
      <w:r w:rsidRPr="00057CD1">
        <w:separator/>
      </w:r>
    </w:p>
  </w:footnote>
  <w:footnote w:type="continuationSeparator" w:id="0">
    <w:p w:rsidR="002D33B1" w:rsidRPr="00057CD1" w:rsidRDefault="002D33B1">
      <w:pPr>
        <w:spacing w:before="0" w:after="0"/>
      </w:pPr>
      <w:r w:rsidRPr="00057CD1">
        <w:continuationSeparator/>
      </w:r>
    </w:p>
  </w:footnote>
  <w:footnote w:type="continuationNotice" w:id="1">
    <w:p w:rsidR="002D33B1" w:rsidRPr="00057CD1" w:rsidRDefault="002D33B1">
      <w:pPr>
        <w:spacing w:before="0" w:after="0"/>
      </w:pPr>
    </w:p>
  </w:footnote>
  <w:footnote w:id="2">
    <w:p w:rsidR="00487751" w:rsidRPr="00AC625E" w:rsidRDefault="00487751" w:rsidP="00487751">
      <w:pPr>
        <w:pStyle w:val="FootnoteText"/>
        <w:rPr>
          <w:lang w:val="de-DE"/>
        </w:rPr>
      </w:pPr>
      <w:r w:rsidRPr="00057CD1">
        <w:rPr>
          <w:rStyle w:val="FootnoteReference"/>
        </w:rPr>
        <w:footnoteRef/>
      </w:r>
      <w:r w:rsidRPr="00AC625E">
        <w:rPr>
          <w:lang w:val="de-DE"/>
        </w:rPr>
        <w:tab/>
        <w:t xml:space="preserve">OJ L 57, 18.2.2021, p. 17, ELI: </w:t>
      </w:r>
      <w:hyperlink r:id="rId1" w:history="1">
        <w:r w:rsidRPr="00AC625E">
          <w:rPr>
            <w:rStyle w:val="Hyperlink"/>
            <w:lang w:val="de-DE"/>
          </w:rPr>
          <w:t>https://eur-lex.europa.eu/eli/reg/2021/241/oj</w:t>
        </w:r>
      </w:hyperlink>
    </w:p>
  </w:footnote>
  <w:footnote w:id="3">
    <w:p w:rsidR="00D34478" w:rsidRPr="00057CD1" w:rsidRDefault="00D34478" w:rsidP="00D34478">
      <w:pPr>
        <w:pStyle w:val="FootnoteText"/>
      </w:pPr>
      <w:r w:rsidRPr="00057CD1">
        <w:rPr>
          <w:rStyle w:val="FootnoteReference"/>
        </w:rPr>
        <w:footnoteRef/>
      </w:r>
      <w:r w:rsidRPr="00057CD1">
        <w:tab/>
      </w:r>
      <w:r w:rsidR="006B27E9" w:rsidRPr="00057CD1">
        <w:t>ST 10152/21 INIT; ST 10152/21 ADD 1.</w:t>
      </w:r>
    </w:p>
  </w:footnote>
  <w:footnote w:id="4">
    <w:p w:rsidR="00007F85" w:rsidRPr="00057CD1" w:rsidRDefault="00007F85" w:rsidP="00007F85">
      <w:pPr>
        <w:pStyle w:val="FootnoteText"/>
      </w:pPr>
      <w:r w:rsidRPr="00057CD1">
        <w:rPr>
          <w:rStyle w:val="FootnoteReference"/>
        </w:rPr>
        <w:footnoteRef/>
      </w:r>
      <w:r w:rsidRPr="00057CD1">
        <w:tab/>
      </w:r>
      <w:r w:rsidR="00CB1C73" w:rsidRPr="00057CD1">
        <w:t>ST 15831/23 REV1; ST 15831/23 ADD 1 REV 1.</w:t>
      </w:r>
    </w:p>
  </w:footnote>
  <w:footnote w:id="5">
    <w:p w:rsidR="00B71E64" w:rsidRPr="00057CD1" w:rsidRDefault="00B71E64">
      <w:pPr>
        <w:pStyle w:val="FootnoteText"/>
      </w:pPr>
      <w:r w:rsidRPr="00057CD1">
        <w:rPr>
          <w:rStyle w:val="FootnoteReference"/>
        </w:rPr>
        <w:footnoteRef/>
      </w:r>
      <w:r w:rsidR="00C4532F" w:rsidRPr="00057CD1">
        <w:tab/>
      </w:r>
      <w:r w:rsidR="00CB1C73" w:rsidRPr="00057CD1">
        <w:t>ST 11858/24 INIT; ST 151858/24 COR 1; ST 151858/24 ADD 1; ST 151858/24 ADD COR 1.</w:t>
      </w:r>
    </w:p>
  </w:footnote>
  <w:footnote w:id="6">
    <w:p w:rsidR="00B71E64" w:rsidRPr="00057CD1" w:rsidRDefault="00B71E64">
      <w:pPr>
        <w:pStyle w:val="FootnoteText"/>
      </w:pPr>
      <w:r w:rsidRPr="00057CD1">
        <w:rPr>
          <w:rStyle w:val="FootnoteReference"/>
        </w:rPr>
        <w:footnoteRef/>
      </w:r>
      <w:r w:rsidR="00C4532F" w:rsidRPr="00057CD1">
        <w:tab/>
      </w:r>
      <w:r w:rsidR="00155C04" w:rsidRPr="00057CD1">
        <w:t>ST 17055/24 INIT; ST 17055/24 ADD 1; ST 17055/24 ADD 1 COR 1.</w:t>
      </w:r>
    </w:p>
  </w:footnote>
  <w:footnote w:id="7">
    <w:p w:rsidR="00B71E64" w:rsidRPr="00057CD1" w:rsidRDefault="00B71E64">
      <w:pPr>
        <w:pStyle w:val="FootnoteText"/>
      </w:pPr>
      <w:r w:rsidRPr="00057CD1">
        <w:rPr>
          <w:rStyle w:val="FootnoteReference"/>
        </w:rPr>
        <w:footnoteRef/>
      </w:r>
      <w:r w:rsidR="00C4532F" w:rsidRPr="00057CD1">
        <w:tab/>
      </w:r>
      <w:r w:rsidR="00155C04" w:rsidRPr="00057CD1">
        <w:t>ST 11101/25 INIT; ST 11101/25 ADD1</w:t>
      </w:r>
      <w:r w:rsidR="00943E68" w:rsidRPr="00057CD1">
        <w:t>.</w:t>
      </w:r>
    </w:p>
  </w:footnote>
  <w:footnote w:id="8">
    <w:p w:rsidR="006B27E9" w:rsidRPr="00057CD1" w:rsidRDefault="006B27E9">
      <w:pPr>
        <w:pStyle w:val="FootnoteText"/>
      </w:pPr>
      <w:r w:rsidRPr="00057CD1">
        <w:rPr>
          <w:rStyle w:val="FootnoteReference"/>
        </w:rPr>
        <w:footnoteRef/>
      </w:r>
      <w:r w:rsidR="00C4532F" w:rsidRPr="00057CD1">
        <w:tab/>
      </w:r>
      <w:r w:rsidR="0049790F" w:rsidRPr="00057CD1">
        <w:t xml:space="preserve">ST 15754/25 INIT; ST 15754/25 ADD1. </w:t>
      </w:r>
    </w:p>
  </w:footnote>
  <w:footnote w:id="9">
    <w:p w:rsidR="00007F85" w:rsidRPr="00057CD1" w:rsidRDefault="00007F85" w:rsidP="00007F85">
      <w:pPr>
        <w:pStyle w:val="FootnoteText"/>
      </w:pPr>
      <w:r w:rsidRPr="00057CD1">
        <w:rPr>
          <w:rStyle w:val="FootnoteReference"/>
        </w:rPr>
        <w:footnoteRef/>
      </w:r>
      <w:r w:rsidRPr="00057CD1">
        <w:tab/>
        <w:t xml:space="preserve">Regulation (EU) 2020/852 of the European Parliament and of the Council of 18 June 2020 on the establishment of a framework to facilitate sustainable investment, and amending Regulation (EU) 2019/2088 (OJ L 198, 22.6.2020, p. 13, ELI: </w:t>
      </w:r>
      <w:hyperlink r:id="rId2" w:history="1">
        <w:r w:rsidRPr="00057CD1">
          <w:rPr>
            <w:rStyle w:val="Hyperlink"/>
          </w:rPr>
          <w:t>https://eur-lex.europa.eu/eli/reg/2020/852/oj/eng</w:t>
        </w:r>
      </w:hyperlink>
      <w:r w:rsidRPr="00057CD1">
        <w:t>).</w:t>
      </w:r>
    </w:p>
  </w:footnote>
  <w:footnote w:id="10">
    <w:p w:rsidR="00007F85" w:rsidRPr="00057CD1" w:rsidRDefault="00007F85" w:rsidP="00007F85">
      <w:pPr>
        <w:pStyle w:val="FootnoteText"/>
      </w:pPr>
      <w:r w:rsidRPr="00057CD1">
        <w:rPr>
          <w:rStyle w:val="FootnoteReference"/>
        </w:rPr>
        <w:footnoteRef/>
      </w:r>
      <w:r w:rsidRPr="00057CD1">
        <w:tab/>
        <w:t xml:space="preserve">Regulation (EU) 2021/1755 of the European Parliament and of the Council of 6 October 2021 establishing the Brexit Adjustment Reserve (OJ L 357, 8.10.2021, p. </w:t>
      </w:r>
      <w:r w:rsidR="6499B17B" w:rsidRPr="00057CD1">
        <w:t>1, ELI: </w:t>
      </w:r>
      <w:hyperlink r:id="rId3">
        <w:r w:rsidR="6499B17B" w:rsidRPr="00057CD1">
          <w:t>http://data.europa.eu/eli/reg/2021/1755/oj</w:t>
        </w:r>
      </w:hyperlink>
      <w:r w:rsidR="6499B17B" w:rsidRPr="00057CD1">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1A0" w:rsidRDefault="00D651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1A0" w:rsidRDefault="00D651A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wwil7BpB" int2:invalidationBookmarkName="" int2:hashCode="DkNyfhPbdQNUf+" int2:id="2RU7fXX4">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823F39D"/>
    <w:multiLevelType w:val="hybridMultilevel"/>
    <w:tmpl w:val="B62A0B7C"/>
    <w:lvl w:ilvl="0" w:tplc="FC588850">
      <w:start w:val="1"/>
      <w:numFmt w:val="decimal"/>
      <w:lvlText w:val="(%1)"/>
      <w:lvlJc w:val="left"/>
      <w:pPr>
        <w:ind w:left="720" w:hanging="360"/>
      </w:pPr>
    </w:lvl>
    <w:lvl w:ilvl="1" w:tplc="C848F39A">
      <w:start w:val="1"/>
      <w:numFmt w:val="lowerLetter"/>
      <w:lvlText w:val="%2."/>
      <w:lvlJc w:val="left"/>
      <w:pPr>
        <w:ind w:left="1440" w:hanging="360"/>
      </w:pPr>
    </w:lvl>
    <w:lvl w:ilvl="2" w:tplc="1AC078B0">
      <w:start w:val="1"/>
      <w:numFmt w:val="lowerRoman"/>
      <w:lvlText w:val="%3."/>
      <w:lvlJc w:val="right"/>
      <w:pPr>
        <w:ind w:left="2160" w:hanging="180"/>
      </w:pPr>
    </w:lvl>
    <w:lvl w:ilvl="3" w:tplc="8C147478">
      <w:start w:val="1"/>
      <w:numFmt w:val="decimal"/>
      <w:lvlText w:val="%4."/>
      <w:lvlJc w:val="left"/>
      <w:pPr>
        <w:ind w:left="2880" w:hanging="360"/>
      </w:pPr>
    </w:lvl>
    <w:lvl w:ilvl="4" w:tplc="9ECA3EEA">
      <w:start w:val="1"/>
      <w:numFmt w:val="lowerLetter"/>
      <w:lvlText w:val="%5."/>
      <w:lvlJc w:val="left"/>
      <w:pPr>
        <w:ind w:left="3600" w:hanging="360"/>
      </w:pPr>
    </w:lvl>
    <w:lvl w:ilvl="5" w:tplc="2B00010A">
      <w:start w:val="1"/>
      <w:numFmt w:val="lowerRoman"/>
      <w:lvlText w:val="%6."/>
      <w:lvlJc w:val="right"/>
      <w:pPr>
        <w:ind w:left="4320" w:hanging="180"/>
      </w:pPr>
    </w:lvl>
    <w:lvl w:ilvl="6" w:tplc="38267B3E">
      <w:start w:val="1"/>
      <w:numFmt w:val="decimal"/>
      <w:lvlText w:val="%7."/>
      <w:lvlJc w:val="left"/>
      <w:pPr>
        <w:ind w:left="5040" w:hanging="360"/>
      </w:pPr>
    </w:lvl>
    <w:lvl w:ilvl="7" w:tplc="84E47F86">
      <w:start w:val="1"/>
      <w:numFmt w:val="lowerLetter"/>
      <w:lvlText w:val="%8."/>
      <w:lvlJc w:val="left"/>
      <w:pPr>
        <w:ind w:left="5760" w:hanging="360"/>
      </w:pPr>
    </w:lvl>
    <w:lvl w:ilvl="8" w:tplc="AD621946">
      <w:start w:val="1"/>
      <w:numFmt w:val="lowerRoman"/>
      <w:lvlText w:val="%9."/>
      <w:lvlJc w:val="right"/>
      <w:pPr>
        <w:ind w:left="6480" w:hanging="180"/>
      </w:pPr>
    </w:lvl>
  </w:abstractNum>
  <w:abstractNum w:abstractNumId="5"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3"/>
  </w:num>
  <w:num w:numId="3">
    <w:abstractNumId w:val="2"/>
  </w:num>
  <w:num w:numId="4">
    <w:abstractNumId w:val="1"/>
  </w:num>
  <w:num w:numId="5">
    <w:abstractNumId w:val="0"/>
  </w:num>
  <w:num w:numId="6">
    <w:abstractNumId w:val="5"/>
  </w:num>
  <w:num w:numId="7">
    <w:abstractNumId w:val="20"/>
    <w:lvlOverride w:ilvl="0">
      <w:startOverride w:val="1"/>
    </w:lvlOverride>
  </w:num>
  <w:num w:numId="8">
    <w:abstractNumId w:val="17"/>
  </w:num>
  <w:num w:numId="9">
    <w:abstractNumId w:val="10"/>
  </w:num>
  <w:num w:numId="10">
    <w:abstractNumId w:val="19"/>
  </w:num>
  <w:num w:numId="11">
    <w:abstractNumId w:val="9"/>
  </w:num>
  <w:num w:numId="12">
    <w:abstractNumId w:val="11"/>
  </w:num>
  <w:num w:numId="13">
    <w:abstractNumId w:val="12"/>
  </w:num>
  <w:num w:numId="14">
    <w:abstractNumId w:val="7"/>
  </w:num>
  <w:num w:numId="15">
    <w:abstractNumId w:val="18"/>
  </w:num>
  <w:num w:numId="16">
    <w:abstractNumId w:val="6"/>
  </w:num>
  <w:num w:numId="17">
    <w:abstractNumId w:val="13"/>
  </w:num>
  <w:num w:numId="18">
    <w:abstractNumId w:val="15"/>
  </w:num>
  <w:num w:numId="19">
    <w:abstractNumId w:val="16"/>
  </w:num>
  <w:num w:numId="20">
    <w:abstractNumId w:val="8"/>
  </w:num>
  <w:num w:numId="21">
    <w:abstractNumId w:val="14"/>
  </w:num>
  <w:num w:numId="22">
    <w:abstractNumId w:val="20"/>
  </w:num>
  <w:num w:numId="23">
    <w:abstractNumId w:val="17"/>
  </w:num>
  <w:num w:numId="24">
    <w:abstractNumId w:val="10"/>
  </w:num>
  <w:num w:numId="25">
    <w:abstractNumId w:val="19"/>
  </w:num>
  <w:num w:numId="26">
    <w:abstractNumId w:val="9"/>
  </w:num>
  <w:num w:numId="27">
    <w:abstractNumId w:val="11"/>
  </w:num>
  <w:num w:numId="28">
    <w:abstractNumId w:val="12"/>
  </w:num>
  <w:num w:numId="29">
    <w:abstractNumId w:val="7"/>
  </w:num>
  <w:num w:numId="30">
    <w:abstractNumId w:val="18"/>
  </w:num>
  <w:num w:numId="31">
    <w:abstractNumId w:val="6"/>
  </w:num>
  <w:num w:numId="32">
    <w:abstractNumId w:val="13"/>
  </w:num>
  <w:num w:numId="33">
    <w:abstractNumId w:val="15"/>
  </w:num>
  <w:num w:numId="34">
    <w:abstractNumId w:val="16"/>
  </w:num>
  <w:num w:numId="35">
    <w:abstractNumId w:val="8"/>
  </w:num>
  <w:num w:numId="36">
    <w:abstractNumId w:val="14"/>
  </w:num>
  <w:num w:numId="37">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IE" w:vendorID="64" w:dllVersion="0" w:nlCheck="1" w:checkStyle="0"/>
  <w:activeWritingStyle w:appName="MSWord" w:lang="de-D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2 20:52: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ACE88C38-CC99-4070-8EFE-8AB86CD923D9"/>
    <w:docVar w:name="LW_COVERPAGE_TYPE" w:val="1"/>
    <w:docVar w:name="LW_CROSSREFERENCE" w:val="{SWD(2026) 252 final}"/>
    <w:docVar w:name="LW_DocType" w:val="COM"/>
    <w:docVar w:name="LW_EMISSION" w:val="23.7.2026"/>
    <w:docVar w:name="LW_EMISSION_ISODATE" w:val="2026-07-23"/>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28"/>
    <w:docVar w:name="LW_REF.II.NEW.CP_YEAR" w:val="2026"/>
    <w:docVar w:name="LW_REF.INST.NEW" w:val="COM"/>
    <w:docVar w:name="LW_REF.INST.NEW_ADOPTED" w:val="final"/>
    <w:docVar w:name="LW_REF.INST.NEW_TEXT" w:val="(2026) 4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Greece"/>
    <w:docVar w:name="LW_TYPE.DOC.CP" w:val="COUNCIL IMPLEMENTING DECISION"/>
    <w:docVar w:name="LwApiVersions" w:val="LW4CoDe 1.24.5.0; LW 9.2, Build 20251112"/>
  </w:docVars>
  <w:rsids>
    <w:rsidRoot w:val="002709B6"/>
    <w:rsid w:val="000001F6"/>
    <w:rsid w:val="00000325"/>
    <w:rsid w:val="0000036B"/>
    <w:rsid w:val="0000038E"/>
    <w:rsid w:val="000003CF"/>
    <w:rsid w:val="00000520"/>
    <w:rsid w:val="000005F0"/>
    <w:rsid w:val="0000062D"/>
    <w:rsid w:val="00000643"/>
    <w:rsid w:val="00000720"/>
    <w:rsid w:val="0000073B"/>
    <w:rsid w:val="000007EB"/>
    <w:rsid w:val="00000948"/>
    <w:rsid w:val="00000956"/>
    <w:rsid w:val="000009BA"/>
    <w:rsid w:val="00000A48"/>
    <w:rsid w:val="00000BC3"/>
    <w:rsid w:val="00000D9B"/>
    <w:rsid w:val="00000DA6"/>
    <w:rsid w:val="00000EA9"/>
    <w:rsid w:val="00000F37"/>
    <w:rsid w:val="00001050"/>
    <w:rsid w:val="0000115A"/>
    <w:rsid w:val="00001211"/>
    <w:rsid w:val="00001364"/>
    <w:rsid w:val="000013E1"/>
    <w:rsid w:val="00001456"/>
    <w:rsid w:val="00001549"/>
    <w:rsid w:val="000015F2"/>
    <w:rsid w:val="00001633"/>
    <w:rsid w:val="0000166D"/>
    <w:rsid w:val="00001973"/>
    <w:rsid w:val="00001AF3"/>
    <w:rsid w:val="00001B20"/>
    <w:rsid w:val="00001B57"/>
    <w:rsid w:val="00001BFE"/>
    <w:rsid w:val="00001DC4"/>
    <w:rsid w:val="00001DD9"/>
    <w:rsid w:val="00001F5D"/>
    <w:rsid w:val="00002052"/>
    <w:rsid w:val="000020F4"/>
    <w:rsid w:val="00002144"/>
    <w:rsid w:val="00002298"/>
    <w:rsid w:val="00002444"/>
    <w:rsid w:val="00002463"/>
    <w:rsid w:val="000024CC"/>
    <w:rsid w:val="000024CE"/>
    <w:rsid w:val="00002525"/>
    <w:rsid w:val="0000253E"/>
    <w:rsid w:val="000025A3"/>
    <w:rsid w:val="0000268B"/>
    <w:rsid w:val="000026D9"/>
    <w:rsid w:val="0000277D"/>
    <w:rsid w:val="00002802"/>
    <w:rsid w:val="000028F4"/>
    <w:rsid w:val="0000291C"/>
    <w:rsid w:val="00002961"/>
    <w:rsid w:val="000029C0"/>
    <w:rsid w:val="000029E9"/>
    <w:rsid w:val="00002A2B"/>
    <w:rsid w:val="00002AE3"/>
    <w:rsid w:val="00002B35"/>
    <w:rsid w:val="00002CAD"/>
    <w:rsid w:val="00002CC2"/>
    <w:rsid w:val="00002D68"/>
    <w:rsid w:val="00002DE9"/>
    <w:rsid w:val="00003154"/>
    <w:rsid w:val="00003279"/>
    <w:rsid w:val="000032D8"/>
    <w:rsid w:val="000032E3"/>
    <w:rsid w:val="0000332D"/>
    <w:rsid w:val="00003364"/>
    <w:rsid w:val="000033DC"/>
    <w:rsid w:val="000034F0"/>
    <w:rsid w:val="00003506"/>
    <w:rsid w:val="00003561"/>
    <w:rsid w:val="00003567"/>
    <w:rsid w:val="000036FC"/>
    <w:rsid w:val="00003779"/>
    <w:rsid w:val="000037CC"/>
    <w:rsid w:val="000038B7"/>
    <w:rsid w:val="00003931"/>
    <w:rsid w:val="00003984"/>
    <w:rsid w:val="00003B0D"/>
    <w:rsid w:val="00003B5D"/>
    <w:rsid w:val="00003CC3"/>
    <w:rsid w:val="00003E51"/>
    <w:rsid w:val="00003F79"/>
    <w:rsid w:val="00004256"/>
    <w:rsid w:val="000043A4"/>
    <w:rsid w:val="0000444E"/>
    <w:rsid w:val="0000445F"/>
    <w:rsid w:val="00004593"/>
    <w:rsid w:val="000047F0"/>
    <w:rsid w:val="00004866"/>
    <w:rsid w:val="00004951"/>
    <w:rsid w:val="00004A40"/>
    <w:rsid w:val="00004B5C"/>
    <w:rsid w:val="00004B75"/>
    <w:rsid w:val="00004C6A"/>
    <w:rsid w:val="00004D13"/>
    <w:rsid w:val="00004E14"/>
    <w:rsid w:val="00004E9E"/>
    <w:rsid w:val="00004EC2"/>
    <w:rsid w:val="00004EED"/>
    <w:rsid w:val="00004F1A"/>
    <w:rsid w:val="00004F2B"/>
    <w:rsid w:val="00004FE2"/>
    <w:rsid w:val="00005003"/>
    <w:rsid w:val="000051B2"/>
    <w:rsid w:val="000051D9"/>
    <w:rsid w:val="000053B6"/>
    <w:rsid w:val="00005632"/>
    <w:rsid w:val="0000575E"/>
    <w:rsid w:val="000058C2"/>
    <w:rsid w:val="000058CF"/>
    <w:rsid w:val="00005955"/>
    <w:rsid w:val="00005975"/>
    <w:rsid w:val="00005976"/>
    <w:rsid w:val="00005A56"/>
    <w:rsid w:val="00005A64"/>
    <w:rsid w:val="00005B5E"/>
    <w:rsid w:val="00005BC1"/>
    <w:rsid w:val="00005DD1"/>
    <w:rsid w:val="00005EE6"/>
    <w:rsid w:val="00005F32"/>
    <w:rsid w:val="00005F46"/>
    <w:rsid w:val="00005FB7"/>
    <w:rsid w:val="000060C4"/>
    <w:rsid w:val="0000615E"/>
    <w:rsid w:val="00006188"/>
    <w:rsid w:val="00006221"/>
    <w:rsid w:val="000062DE"/>
    <w:rsid w:val="0000632D"/>
    <w:rsid w:val="00006398"/>
    <w:rsid w:val="000063DF"/>
    <w:rsid w:val="000064B9"/>
    <w:rsid w:val="0000681B"/>
    <w:rsid w:val="0000698D"/>
    <w:rsid w:val="00006C0E"/>
    <w:rsid w:val="00006C36"/>
    <w:rsid w:val="00006C44"/>
    <w:rsid w:val="00006C5E"/>
    <w:rsid w:val="000070B4"/>
    <w:rsid w:val="00007236"/>
    <w:rsid w:val="00007297"/>
    <w:rsid w:val="000072B0"/>
    <w:rsid w:val="000072B1"/>
    <w:rsid w:val="0000733B"/>
    <w:rsid w:val="000073FB"/>
    <w:rsid w:val="00007406"/>
    <w:rsid w:val="0000760F"/>
    <w:rsid w:val="0000777E"/>
    <w:rsid w:val="00007809"/>
    <w:rsid w:val="000078A4"/>
    <w:rsid w:val="00007B7B"/>
    <w:rsid w:val="00007D6F"/>
    <w:rsid w:val="00007DF9"/>
    <w:rsid w:val="00007EA6"/>
    <w:rsid w:val="00007EFA"/>
    <w:rsid w:val="00007F85"/>
    <w:rsid w:val="0001003F"/>
    <w:rsid w:val="000100A2"/>
    <w:rsid w:val="00010136"/>
    <w:rsid w:val="00010181"/>
    <w:rsid w:val="00010262"/>
    <w:rsid w:val="00010358"/>
    <w:rsid w:val="0001044C"/>
    <w:rsid w:val="000104CE"/>
    <w:rsid w:val="0001058D"/>
    <w:rsid w:val="00010755"/>
    <w:rsid w:val="000108D5"/>
    <w:rsid w:val="00010935"/>
    <w:rsid w:val="00010A40"/>
    <w:rsid w:val="00010AC6"/>
    <w:rsid w:val="00010CD3"/>
    <w:rsid w:val="00010E14"/>
    <w:rsid w:val="00010E81"/>
    <w:rsid w:val="0001123F"/>
    <w:rsid w:val="00011352"/>
    <w:rsid w:val="0001136F"/>
    <w:rsid w:val="00011417"/>
    <w:rsid w:val="00011441"/>
    <w:rsid w:val="000114A7"/>
    <w:rsid w:val="0001157C"/>
    <w:rsid w:val="000115E2"/>
    <w:rsid w:val="00011609"/>
    <w:rsid w:val="00011631"/>
    <w:rsid w:val="0001167F"/>
    <w:rsid w:val="0001168B"/>
    <w:rsid w:val="00011817"/>
    <w:rsid w:val="00011A29"/>
    <w:rsid w:val="00011A32"/>
    <w:rsid w:val="00011A35"/>
    <w:rsid w:val="00011A46"/>
    <w:rsid w:val="00011B82"/>
    <w:rsid w:val="00011C63"/>
    <w:rsid w:val="00011E43"/>
    <w:rsid w:val="00011F86"/>
    <w:rsid w:val="000120B9"/>
    <w:rsid w:val="00012157"/>
    <w:rsid w:val="0001224F"/>
    <w:rsid w:val="000128E3"/>
    <w:rsid w:val="00012A37"/>
    <w:rsid w:val="00012AF9"/>
    <w:rsid w:val="00012B5F"/>
    <w:rsid w:val="00012C15"/>
    <w:rsid w:val="00012C1E"/>
    <w:rsid w:val="00012CA2"/>
    <w:rsid w:val="00012CD5"/>
    <w:rsid w:val="00012E29"/>
    <w:rsid w:val="0001302F"/>
    <w:rsid w:val="00013035"/>
    <w:rsid w:val="00013078"/>
    <w:rsid w:val="0001308E"/>
    <w:rsid w:val="0001311B"/>
    <w:rsid w:val="000131AD"/>
    <w:rsid w:val="000132F2"/>
    <w:rsid w:val="000133E1"/>
    <w:rsid w:val="000134DA"/>
    <w:rsid w:val="0001361F"/>
    <w:rsid w:val="00013821"/>
    <w:rsid w:val="0001383B"/>
    <w:rsid w:val="00013B61"/>
    <w:rsid w:val="00013C7C"/>
    <w:rsid w:val="00013D10"/>
    <w:rsid w:val="00013DC6"/>
    <w:rsid w:val="00013E86"/>
    <w:rsid w:val="00013EBD"/>
    <w:rsid w:val="00014019"/>
    <w:rsid w:val="0001417E"/>
    <w:rsid w:val="00014250"/>
    <w:rsid w:val="0001426C"/>
    <w:rsid w:val="00014284"/>
    <w:rsid w:val="000143C6"/>
    <w:rsid w:val="000144BA"/>
    <w:rsid w:val="00014698"/>
    <w:rsid w:val="000146E2"/>
    <w:rsid w:val="000147F2"/>
    <w:rsid w:val="0001494B"/>
    <w:rsid w:val="000149B5"/>
    <w:rsid w:val="00014A29"/>
    <w:rsid w:val="00014A6F"/>
    <w:rsid w:val="00014B38"/>
    <w:rsid w:val="00014C8E"/>
    <w:rsid w:val="00014D14"/>
    <w:rsid w:val="00014E17"/>
    <w:rsid w:val="00014F01"/>
    <w:rsid w:val="00014F49"/>
    <w:rsid w:val="0001503A"/>
    <w:rsid w:val="000151C8"/>
    <w:rsid w:val="0001520E"/>
    <w:rsid w:val="000153E1"/>
    <w:rsid w:val="00015492"/>
    <w:rsid w:val="00015496"/>
    <w:rsid w:val="00015532"/>
    <w:rsid w:val="00015864"/>
    <w:rsid w:val="000158A1"/>
    <w:rsid w:val="00015907"/>
    <w:rsid w:val="00015A2A"/>
    <w:rsid w:val="00015A61"/>
    <w:rsid w:val="00015B54"/>
    <w:rsid w:val="00015B8C"/>
    <w:rsid w:val="00015B9C"/>
    <w:rsid w:val="00015C03"/>
    <w:rsid w:val="00015C54"/>
    <w:rsid w:val="00015E11"/>
    <w:rsid w:val="00015EAB"/>
    <w:rsid w:val="000160CD"/>
    <w:rsid w:val="0001610A"/>
    <w:rsid w:val="00016158"/>
    <w:rsid w:val="00016179"/>
    <w:rsid w:val="00016195"/>
    <w:rsid w:val="000161A8"/>
    <w:rsid w:val="000163F6"/>
    <w:rsid w:val="0001647B"/>
    <w:rsid w:val="000164FB"/>
    <w:rsid w:val="00016880"/>
    <w:rsid w:val="00016986"/>
    <w:rsid w:val="00016AEC"/>
    <w:rsid w:val="00016AF5"/>
    <w:rsid w:val="00016B50"/>
    <w:rsid w:val="00016CC2"/>
    <w:rsid w:val="00016E82"/>
    <w:rsid w:val="00016EF9"/>
    <w:rsid w:val="000170C6"/>
    <w:rsid w:val="00017147"/>
    <w:rsid w:val="000171A1"/>
    <w:rsid w:val="00017336"/>
    <w:rsid w:val="0001745F"/>
    <w:rsid w:val="0001762E"/>
    <w:rsid w:val="00017710"/>
    <w:rsid w:val="0001776E"/>
    <w:rsid w:val="00017793"/>
    <w:rsid w:val="000177A1"/>
    <w:rsid w:val="00017860"/>
    <w:rsid w:val="00017882"/>
    <w:rsid w:val="00017C60"/>
    <w:rsid w:val="00017CE2"/>
    <w:rsid w:val="00017D3D"/>
    <w:rsid w:val="00017DFD"/>
    <w:rsid w:val="00017F01"/>
    <w:rsid w:val="00017F5C"/>
    <w:rsid w:val="0002008A"/>
    <w:rsid w:val="00020107"/>
    <w:rsid w:val="000201BD"/>
    <w:rsid w:val="0002023E"/>
    <w:rsid w:val="000202B0"/>
    <w:rsid w:val="0002032A"/>
    <w:rsid w:val="0002037B"/>
    <w:rsid w:val="000203C9"/>
    <w:rsid w:val="0002041F"/>
    <w:rsid w:val="000208CC"/>
    <w:rsid w:val="000208ED"/>
    <w:rsid w:val="00020918"/>
    <w:rsid w:val="0002091A"/>
    <w:rsid w:val="000209C2"/>
    <w:rsid w:val="00020A75"/>
    <w:rsid w:val="00020ADA"/>
    <w:rsid w:val="00020D0C"/>
    <w:rsid w:val="00020E3E"/>
    <w:rsid w:val="00020F32"/>
    <w:rsid w:val="00020F69"/>
    <w:rsid w:val="000210D6"/>
    <w:rsid w:val="00021326"/>
    <w:rsid w:val="00021347"/>
    <w:rsid w:val="000213A0"/>
    <w:rsid w:val="000213EE"/>
    <w:rsid w:val="00021447"/>
    <w:rsid w:val="00021456"/>
    <w:rsid w:val="000214C3"/>
    <w:rsid w:val="00021535"/>
    <w:rsid w:val="000216B7"/>
    <w:rsid w:val="00021844"/>
    <w:rsid w:val="00021C02"/>
    <w:rsid w:val="00021CF9"/>
    <w:rsid w:val="00021D42"/>
    <w:rsid w:val="00021E05"/>
    <w:rsid w:val="00021F7D"/>
    <w:rsid w:val="00021FAB"/>
    <w:rsid w:val="00021FCE"/>
    <w:rsid w:val="00022086"/>
    <w:rsid w:val="00022153"/>
    <w:rsid w:val="00022156"/>
    <w:rsid w:val="000223B5"/>
    <w:rsid w:val="000223CA"/>
    <w:rsid w:val="00022401"/>
    <w:rsid w:val="0002244C"/>
    <w:rsid w:val="0002245B"/>
    <w:rsid w:val="00022502"/>
    <w:rsid w:val="000225E7"/>
    <w:rsid w:val="00022696"/>
    <w:rsid w:val="000226FB"/>
    <w:rsid w:val="00022712"/>
    <w:rsid w:val="000228E5"/>
    <w:rsid w:val="00022C0D"/>
    <w:rsid w:val="00022D31"/>
    <w:rsid w:val="00022DB6"/>
    <w:rsid w:val="00022DC5"/>
    <w:rsid w:val="00022E8B"/>
    <w:rsid w:val="00022EFD"/>
    <w:rsid w:val="00022F95"/>
    <w:rsid w:val="00023153"/>
    <w:rsid w:val="000231E7"/>
    <w:rsid w:val="00023277"/>
    <w:rsid w:val="000232EA"/>
    <w:rsid w:val="0002340E"/>
    <w:rsid w:val="0002341C"/>
    <w:rsid w:val="00023557"/>
    <w:rsid w:val="000235BC"/>
    <w:rsid w:val="000235DA"/>
    <w:rsid w:val="00023600"/>
    <w:rsid w:val="00023644"/>
    <w:rsid w:val="000236BD"/>
    <w:rsid w:val="000236D4"/>
    <w:rsid w:val="000237AF"/>
    <w:rsid w:val="0002382B"/>
    <w:rsid w:val="00023847"/>
    <w:rsid w:val="00023870"/>
    <w:rsid w:val="000238A8"/>
    <w:rsid w:val="0002396A"/>
    <w:rsid w:val="00023976"/>
    <w:rsid w:val="0002397B"/>
    <w:rsid w:val="00023A1F"/>
    <w:rsid w:val="00023A6A"/>
    <w:rsid w:val="00023AE1"/>
    <w:rsid w:val="00023BB2"/>
    <w:rsid w:val="00023BFF"/>
    <w:rsid w:val="00023DE1"/>
    <w:rsid w:val="00023E21"/>
    <w:rsid w:val="00023F3D"/>
    <w:rsid w:val="000240DB"/>
    <w:rsid w:val="00024187"/>
    <w:rsid w:val="00024207"/>
    <w:rsid w:val="000243E9"/>
    <w:rsid w:val="000244B8"/>
    <w:rsid w:val="0002460F"/>
    <w:rsid w:val="00024611"/>
    <w:rsid w:val="00024883"/>
    <w:rsid w:val="00024896"/>
    <w:rsid w:val="000249E7"/>
    <w:rsid w:val="00024AA6"/>
    <w:rsid w:val="00024AAF"/>
    <w:rsid w:val="00024B2A"/>
    <w:rsid w:val="00024BB3"/>
    <w:rsid w:val="00024C68"/>
    <w:rsid w:val="00024E52"/>
    <w:rsid w:val="00024ED6"/>
    <w:rsid w:val="00024F41"/>
    <w:rsid w:val="00024F61"/>
    <w:rsid w:val="00024FA3"/>
    <w:rsid w:val="000250F8"/>
    <w:rsid w:val="00025245"/>
    <w:rsid w:val="0002529E"/>
    <w:rsid w:val="0002530B"/>
    <w:rsid w:val="00025334"/>
    <w:rsid w:val="00025360"/>
    <w:rsid w:val="000253F3"/>
    <w:rsid w:val="000253F7"/>
    <w:rsid w:val="00025423"/>
    <w:rsid w:val="00025487"/>
    <w:rsid w:val="00025718"/>
    <w:rsid w:val="000257C2"/>
    <w:rsid w:val="00025828"/>
    <w:rsid w:val="000259F7"/>
    <w:rsid w:val="00025B44"/>
    <w:rsid w:val="00025B94"/>
    <w:rsid w:val="00025BDC"/>
    <w:rsid w:val="00025BFC"/>
    <w:rsid w:val="00025C8B"/>
    <w:rsid w:val="00025D2B"/>
    <w:rsid w:val="00025D8C"/>
    <w:rsid w:val="00025DB2"/>
    <w:rsid w:val="00025E68"/>
    <w:rsid w:val="00025E84"/>
    <w:rsid w:val="00025EE4"/>
    <w:rsid w:val="00025F30"/>
    <w:rsid w:val="00025F71"/>
    <w:rsid w:val="00025FF1"/>
    <w:rsid w:val="000260D1"/>
    <w:rsid w:val="0002611D"/>
    <w:rsid w:val="00026143"/>
    <w:rsid w:val="00026272"/>
    <w:rsid w:val="0002634B"/>
    <w:rsid w:val="00026414"/>
    <w:rsid w:val="0002644A"/>
    <w:rsid w:val="00026681"/>
    <w:rsid w:val="000267B6"/>
    <w:rsid w:val="0002697D"/>
    <w:rsid w:val="00026A44"/>
    <w:rsid w:val="00026AA1"/>
    <w:rsid w:val="00026AA4"/>
    <w:rsid w:val="00026B07"/>
    <w:rsid w:val="00026C32"/>
    <w:rsid w:val="00026C48"/>
    <w:rsid w:val="00026CCC"/>
    <w:rsid w:val="00026E27"/>
    <w:rsid w:val="00026EC8"/>
    <w:rsid w:val="00026F2C"/>
    <w:rsid w:val="00027166"/>
    <w:rsid w:val="00027195"/>
    <w:rsid w:val="000272D4"/>
    <w:rsid w:val="00027303"/>
    <w:rsid w:val="000273BE"/>
    <w:rsid w:val="0002745B"/>
    <w:rsid w:val="000274CB"/>
    <w:rsid w:val="000275E1"/>
    <w:rsid w:val="00027679"/>
    <w:rsid w:val="000276A7"/>
    <w:rsid w:val="0002774B"/>
    <w:rsid w:val="00027850"/>
    <w:rsid w:val="00027AB1"/>
    <w:rsid w:val="00027AF6"/>
    <w:rsid w:val="00027AFE"/>
    <w:rsid w:val="00027B38"/>
    <w:rsid w:val="00027B83"/>
    <w:rsid w:val="00027D08"/>
    <w:rsid w:val="00027D17"/>
    <w:rsid w:val="00027D40"/>
    <w:rsid w:val="00027D88"/>
    <w:rsid w:val="00027FE9"/>
    <w:rsid w:val="00027FED"/>
    <w:rsid w:val="00027FF3"/>
    <w:rsid w:val="00030120"/>
    <w:rsid w:val="000301B1"/>
    <w:rsid w:val="0003020E"/>
    <w:rsid w:val="00030237"/>
    <w:rsid w:val="0003024A"/>
    <w:rsid w:val="000302E3"/>
    <w:rsid w:val="000302ED"/>
    <w:rsid w:val="0003036D"/>
    <w:rsid w:val="000304DE"/>
    <w:rsid w:val="00030611"/>
    <w:rsid w:val="00030622"/>
    <w:rsid w:val="00030A2A"/>
    <w:rsid w:val="00030B2A"/>
    <w:rsid w:val="00030B80"/>
    <w:rsid w:val="00030C0F"/>
    <w:rsid w:val="00030C47"/>
    <w:rsid w:val="00030D27"/>
    <w:rsid w:val="00030D41"/>
    <w:rsid w:val="00030D63"/>
    <w:rsid w:val="00030DCB"/>
    <w:rsid w:val="00031009"/>
    <w:rsid w:val="00031071"/>
    <w:rsid w:val="00031687"/>
    <w:rsid w:val="00031689"/>
    <w:rsid w:val="000317A4"/>
    <w:rsid w:val="0003199F"/>
    <w:rsid w:val="00031AD9"/>
    <w:rsid w:val="00031AFA"/>
    <w:rsid w:val="00031B44"/>
    <w:rsid w:val="00031BA8"/>
    <w:rsid w:val="00031BB5"/>
    <w:rsid w:val="00031C2E"/>
    <w:rsid w:val="00031CA7"/>
    <w:rsid w:val="00031D03"/>
    <w:rsid w:val="00031DC6"/>
    <w:rsid w:val="00031F29"/>
    <w:rsid w:val="00031F46"/>
    <w:rsid w:val="00031FA3"/>
    <w:rsid w:val="00031FE7"/>
    <w:rsid w:val="0003207B"/>
    <w:rsid w:val="000320B0"/>
    <w:rsid w:val="0003211E"/>
    <w:rsid w:val="000321C1"/>
    <w:rsid w:val="000321D9"/>
    <w:rsid w:val="00032315"/>
    <w:rsid w:val="0003233E"/>
    <w:rsid w:val="0003234A"/>
    <w:rsid w:val="00032460"/>
    <w:rsid w:val="0003247E"/>
    <w:rsid w:val="0003248C"/>
    <w:rsid w:val="0003258F"/>
    <w:rsid w:val="000325CD"/>
    <w:rsid w:val="0003267E"/>
    <w:rsid w:val="00032696"/>
    <w:rsid w:val="000326C4"/>
    <w:rsid w:val="00032717"/>
    <w:rsid w:val="0003272A"/>
    <w:rsid w:val="000328AC"/>
    <w:rsid w:val="000329C0"/>
    <w:rsid w:val="00032BCA"/>
    <w:rsid w:val="00032C19"/>
    <w:rsid w:val="00032C6E"/>
    <w:rsid w:val="00032C9A"/>
    <w:rsid w:val="00032CE3"/>
    <w:rsid w:val="00032D74"/>
    <w:rsid w:val="00032E2A"/>
    <w:rsid w:val="00032E7D"/>
    <w:rsid w:val="00032F8E"/>
    <w:rsid w:val="0003318A"/>
    <w:rsid w:val="0003330C"/>
    <w:rsid w:val="00033397"/>
    <w:rsid w:val="00033416"/>
    <w:rsid w:val="00033638"/>
    <w:rsid w:val="00033741"/>
    <w:rsid w:val="0003374C"/>
    <w:rsid w:val="00033752"/>
    <w:rsid w:val="0003381C"/>
    <w:rsid w:val="00033830"/>
    <w:rsid w:val="00033841"/>
    <w:rsid w:val="00033874"/>
    <w:rsid w:val="000338B5"/>
    <w:rsid w:val="0003399C"/>
    <w:rsid w:val="000339B7"/>
    <w:rsid w:val="00033B15"/>
    <w:rsid w:val="00034058"/>
    <w:rsid w:val="000342CC"/>
    <w:rsid w:val="00034300"/>
    <w:rsid w:val="0003434C"/>
    <w:rsid w:val="00034359"/>
    <w:rsid w:val="000343C6"/>
    <w:rsid w:val="00034464"/>
    <w:rsid w:val="0003447F"/>
    <w:rsid w:val="00034522"/>
    <w:rsid w:val="0003488B"/>
    <w:rsid w:val="000349AF"/>
    <w:rsid w:val="00034A66"/>
    <w:rsid w:val="00034BE6"/>
    <w:rsid w:val="00034C65"/>
    <w:rsid w:val="00034D88"/>
    <w:rsid w:val="00034E6D"/>
    <w:rsid w:val="00034FE1"/>
    <w:rsid w:val="00035048"/>
    <w:rsid w:val="0003518F"/>
    <w:rsid w:val="0003519D"/>
    <w:rsid w:val="000351BE"/>
    <w:rsid w:val="0003521A"/>
    <w:rsid w:val="00035238"/>
    <w:rsid w:val="000352F4"/>
    <w:rsid w:val="00035357"/>
    <w:rsid w:val="00035388"/>
    <w:rsid w:val="00035455"/>
    <w:rsid w:val="00035471"/>
    <w:rsid w:val="000355F2"/>
    <w:rsid w:val="00035614"/>
    <w:rsid w:val="00035650"/>
    <w:rsid w:val="000356A4"/>
    <w:rsid w:val="00035714"/>
    <w:rsid w:val="0003572F"/>
    <w:rsid w:val="00035859"/>
    <w:rsid w:val="0003587A"/>
    <w:rsid w:val="000359BB"/>
    <w:rsid w:val="00035A2A"/>
    <w:rsid w:val="00035A8F"/>
    <w:rsid w:val="00035AEB"/>
    <w:rsid w:val="00035B96"/>
    <w:rsid w:val="00035C19"/>
    <w:rsid w:val="00035C64"/>
    <w:rsid w:val="00035E5A"/>
    <w:rsid w:val="00035EAD"/>
    <w:rsid w:val="00035F41"/>
    <w:rsid w:val="00035F5E"/>
    <w:rsid w:val="00036037"/>
    <w:rsid w:val="0003628E"/>
    <w:rsid w:val="000362B9"/>
    <w:rsid w:val="0003632E"/>
    <w:rsid w:val="00036349"/>
    <w:rsid w:val="00036424"/>
    <w:rsid w:val="0003642A"/>
    <w:rsid w:val="0003642E"/>
    <w:rsid w:val="00036464"/>
    <w:rsid w:val="00036725"/>
    <w:rsid w:val="00036801"/>
    <w:rsid w:val="00036808"/>
    <w:rsid w:val="0003682E"/>
    <w:rsid w:val="00036916"/>
    <w:rsid w:val="0003696E"/>
    <w:rsid w:val="00036A86"/>
    <w:rsid w:val="00036B4D"/>
    <w:rsid w:val="00036B6F"/>
    <w:rsid w:val="00036BAC"/>
    <w:rsid w:val="00036BFF"/>
    <w:rsid w:val="00036DC4"/>
    <w:rsid w:val="00036FEA"/>
    <w:rsid w:val="0003700E"/>
    <w:rsid w:val="00037070"/>
    <w:rsid w:val="0003711E"/>
    <w:rsid w:val="000371D5"/>
    <w:rsid w:val="00037220"/>
    <w:rsid w:val="0003734D"/>
    <w:rsid w:val="000373DF"/>
    <w:rsid w:val="000375ED"/>
    <w:rsid w:val="00037661"/>
    <w:rsid w:val="0003767E"/>
    <w:rsid w:val="0003780D"/>
    <w:rsid w:val="000378CB"/>
    <w:rsid w:val="0003791B"/>
    <w:rsid w:val="0003793B"/>
    <w:rsid w:val="00037BE4"/>
    <w:rsid w:val="00037C5E"/>
    <w:rsid w:val="00037E00"/>
    <w:rsid w:val="00037ECC"/>
    <w:rsid w:val="00037F26"/>
    <w:rsid w:val="00037F30"/>
    <w:rsid w:val="0004001E"/>
    <w:rsid w:val="0004015F"/>
    <w:rsid w:val="000403B6"/>
    <w:rsid w:val="000404B4"/>
    <w:rsid w:val="00040607"/>
    <w:rsid w:val="00040673"/>
    <w:rsid w:val="000408B7"/>
    <w:rsid w:val="00040915"/>
    <w:rsid w:val="0004097D"/>
    <w:rsid w:val="000409A9"/>
    <w:rsid w:val="00040A8B"/>
    <w:rsid w:val="00040B66"/>
    <w:rsid w:val="00040BB9"/>
    <w:rsid w:val="00040E20"/>
    <w:rsid w:val="00040F95"/>
    <w:rsid w:val="00040FB8"/>
    <w:rsid w:val="00041200"/>
    <w:rsid w:val="00041218"/>
    <w:rsid w:val="0004128A"/>
    <w:rsid w:val="0004139F"/>
    <w:rsid w:val="000414DD"/>
    <w:rsid w:val="0004159E"/>
    <w:rsid w:val="000415A3"/>
    <w:rsid w:val="00041619"/>
    <w:rsid w:val="00041662"/>
    <w:rsid w:val="0004178A"/>
    <w:rsid w:val="0004179E"/>
    <w:rsid w:val="00041A15"/>
    <w:rsid w:val="00041B64"/>
    <w:rsid w:val="00041B78"/>
    <w:rsid w:val="00041D51"/>
    <w:rsid w:val="00041DEA"/>
    <w:rsid w:val="00041ECB"/>
    <w:rsid w:val="00041F3E"/>
    <w:rsid w:val="00041FE8"/>
    <w:rsid w:val="00042034"/>
    <w:rsid w:val="00042043"/>
    <w:rsid w:val="00042189"/>
    <w:rsid w:val="000421D0"/>
    <w:rsid w:val="0004223E"/>
    <w:rsid w:val="0004227C"/>
    <w:rsid w:val="000423B4"/>
    <w:rsid w:val="0004240D"/>
    <w:rsid w:val="00042562"/>
    <w:rsid w:val="00042636"/>
    <w:rsid w:val="00042716"/>
    <w:rsid w:val="00042823"/>
    <w:rsid w:val="0004284F"/>
    <w:rsid w:val="000429B6"/>
    <w:rsid w:val="000429BB"/>
    <w:rsid w:val="00042A82"/>
    <w:rsid w:val="00042B8D"/>
    <w:rsid w:val="00042BF9"/>
    <w:rsid w:val="00042D29"/>
    <w:rsid w:val="00042D4D"/>
    <w:rsid w:val="00042DF4"/>
    <w:rsid w:val="00042DF5"/>
    <w:rsid w:val="00042EA6"/>
    <w:rsid w:val="00042EB6"/>
    <w:rsid w:val="00042FEA"/>
    <w:rsid w:val="000430CC"/>
    <w:rsid w:val="00043440"/>
    <w:rsid w:val="000435D3"/>
    <w:rsid w:val="0004379D"/>
    <w:rsid w:val="00043879"/>
    <w:rsid w:val="000438E8"/>
    <w:rsid w:val="0004392F"/>
    <w:rsid w:val="0004393C"/>
    <w:rsid w:val="00043BDA"/>
    <w:rsid w:val="00043BFC"/>
    <w:rsid w:val="00043C82"/>
    <w:rsid w:val="00043E40"/>
    <w:rsid w:val="00043E49"/>
    <w:rsid w:val="00043EAF"/>
    <w:rsid w:val="00044009"/>
    <w:rsid w:val="000440E0"/>
    <w:rsid w:val="000440EE"/>
    <w:rsid w:val="00044122"/>
    <w:rsid w:val="000442A5"/>
    <w:rsid w:val="000442AF"/>
    <w:rsid w:val="000442B1"/>
    <w:rsid w:val="0004434E"/>
    <w:rsid w:val="0004438C"/>
    <w:rsid w:val="00044397"/>
    <w:rsid w:val="000443F3"/>
    <w:rsid w:val="00044409"/>
    <w:rsid w:val="00044536"/>
    <w:rsid w:val="000445B6"/>
    <w:rsid w:val="000446C6"/>
    <w:rsid w:val="000447B3"/>
    <w:rsid w:val="00044813"/>
    <w:rsid w:val="0004487F"/>
    <w:rsid w:val="000448B7"/>
    <w:rsid w:val="000448C9"/>
    <w:rsid w:val="0004497E"/>
    <w:rsid w:val="000449F1"/>
    <w:rsid w:val="00044AA9"/>
    <w:rsid w:val="00044ACE"/>
    <w:rsid w:val="00044D88"/>
    <w:rsid w:val="00044DAA"/>
    <w:rsid w:val="00044E55"/>
    <w:rsid w:val="00044EEA"/>
    <w:rsid w:val="00044F1E"/>
    <w:rsid w:val="00044FB6"/>
    <w:rsid w:val="00045001"/>
    <w:rsid w:val="00045030"/>
    <w:rsid w:val="0004506A"/>
    <w:rsid w:val="0004507D"/>
    <w:rsid w:val="000451C0"/>
    <w:rsid w:val="00045261"/>
    <w:rsid w:val="000453E1"/>
    <w:rsid w:val="000455B3"/>
    <w:rsid w:val="00045728"/>
    <w:rsid w:val="000457E3"/>
    <w:rsid w:val="000458C6"/>
    <w:rsid w:val="0004596E"/>
    <w:rsid w:val="00045A31"/>
    <w:rsid w:val="00045ADC"/>
    <w:rsid w:val="00045B81"/>
    <w:rsid w:val="00045D24"/>
    <w:rsid w:val="00045D3E"/>
    <w:rsid w:val="00045DCD"/>
    <w:rsid w:val="00045DF7"/>
    <w:rsid w:val="00045E86"/>
    <w:rsid w:val="00045F1A"/>
    <w:rsid w:val="00045F4A"/>
    <w:rsid w:val="00045F89"/>
    <w:rsid w:val="00045F8D"/>
    <w:rsid w:val="00046024"/>
    <w:rsid w:val="0004609B"/>
    <w:rsid w:val="000460A0"/>
    <w:rsid w:val="00046253"/>
    <w:rsid w:val="000462B6"/>
    <w:rsid w:val="0004630A"/>
    <w:rsid w:val="00046358"/>
    <w:rsid w:val="000463AF"/>
    <w:rsid w:val="00046708"/>
    <w:rsid w:val="0004674C"/>
    <w:rsid w:val="00046756"/>
    <w:rsid w:val="00046758"/>
    <w:rsid w:val="0004682F"/>
    <w:rsid w:val="00046848"/>
    <w:rsid w:val="00046874"/>
    <w:rsid w:val="00046AF5"/>
    <w:rsid w:val="00046B2A"/>
    <w:rsid w:val="00046B85"/>
    <w:rsid w:val="00046BF9"/>
    <w:rsid w:val="00046F7B"/>
    <w:rsid w:val="000470B8"/>
    <w:rsid w:val="00047243"/>
    <w:rsid w:val="00047478"/>
    <w:rsid w:val="0004749F"/>
    <w:rsid w:val="000474B5"/>
    <w:rsid w:val="0004753C"/>
    <w:rsid w:val="00047565"/>
    <w:rsid w:val="00047577"/>
    <w:rsid w:val="000475AC"/>
    <w:rsid w:val="000476A1"/>
    <w:rsid w:val="0004774A"/>
    <w:rsid w:val="00047790"/>
    <w:rsid w:val="000478A0"/>
    <w:rsid w:val="000478E1"/>
    <w:rsid w:val="00047A0B"/>
    <w:rsid w:val="00047B64"/>
    <w:rsid w:val="00047BEB"/>
    <w:rsid w:val="00047D7E"/>
    <w:rsid w:val="00047FF1"/>
    <w:rsid w:val="0005017E"/>
    <w:rsid w:val="00050274"/>
    <w:rsid w:val="00050363"/>
    <w:rsid w:val="0005039A"/>
    <w:rsid w:val="00050466"/>
    <w:rsid w:val="000504D0"/>
    <w:rsid w:val="000505BE"/>
    <w:rsid w:val="000506DB"/>
    <w:rsid w:val="00050739"/>
    <w:rsid w:val="0005075A"/>
    <w:rsid w:val="00050772"/>
    <w:rsid w:val="00050848"/>
    <w:rsid w:val="00050944"/>
    <w:rsid w:val="00050A9D"/>
    <w:rsid w:val="00050B5F"/>
    <w:rsid w:val="00050B82"/>
    <w:rsid w:val="00050BDB"/>
    <w:rsid w:val="00050CF0"/>
    <w:rsid w:val="00050DA2"/>
    <w:rsid w:val="00050FDB"/>
    <w:rsid w:val="000510B8"/>
    <w:rsid w:val="000510F8"/>
    <w:rsid w:val="000511C9"/>
    <w:rsid w:val="00051239"/>
    <w:rsid w:val="0005125E"/>
    <w:rsid w:val="00051513"/>
    <w:rsid w:val="00051594"/>
    <w:rsid w:val="00051655"/>
    <w:rsid w:val="00051726"/>
    <w:rsid w:val="000517A5"/>
    <w:rsid w:val="000517E4"/>
    <w:rsid w:val="000518C9"/>
    <w:rsid w:val="00051B06"/>
    <w:rsid w:val="00051B3F"/>
    <w:rsid w:val="00051BD2"/>
    <w:rsid w:val="00051C13"/>
    <w:rsid w:val="00051C89"/>
    <w:rsid w:val="00051EC5"/>
    <w:rsid w:val="00051F72"/>
    <w:rsid w:val="00051FEB"/>
    <w:rsid w:val="00052062"/>
    <w:rsid w:val="00052454"/>
    <w:rsid w:val="00052494"/>
    <w:rsid w:val="0005252A"/>
    <w:rsid w:val="000525F7"/>
    <w:rsid w:val="0005264F"/>
    <w:rsid w:val="000526EA"/>
    <w:rsid w:val="00052726"/>
    <w:rsid w:val="000527A8"/>
    <w:rsid w:val="000528DB"/>
    <w:rsid w:val="0005298B"/>
    <w:rsid w:val="000529CD"/>
    <w:rsid w:val="000529FF"/>
    <w:rsid w:val="00052A65"/>
    <w:rsid w:val="00052A76"/>
    <w:rsid w:val="00052DF1"/>
    <w:rsid w:val="00052DF7"/>
    <w:rsid w:val="00052E4D"/>
    <w:rsid w:val="00052E9C"/>
    <w:rsid w:val="00052EEE"/>
    <w:rsid w:val="000530D2"/>
    <w:rsid w:val="000533D4"/>
    <w:rsid w:val="000535AE"/>
    <w:rsid w:val="000535AF"/>
    <w:rsid w:val="000535D8"/>
    <w:rsid w:val="00053662"/>
    <w:rsid w:val="0005366F"/>
    <w:rsid w:val="00053675"/>
    <w:rsid w:val="00053696"/>
    <w:rsid w:val="000536E8"/>
    <w:rsid w:val="000537E4"/>
    <w:rsid w:val="00053952"/>
    <w:rsid w:val="000539FF"/>
    <w:rsid w:val="00053A85"/>
    <w:rsid w:val="00053AB1"/>
    <w:rsid w:val="00053CD0"/>
    <w:rsid w:val="00053D1F"/>
    <w:rsid w:val="00053D3B"/>
    <w:rsid w:val="00053D3E"/>
    <w:rsid w:val="00053D78"/>
    <w:rsid w:val="00053DA1"/>
    <w:rsid w:val="00053DA5"/>
    <w:rsid w:val="00053E36"/>
    <w:rsid w:val="00053E8A"/>
    <w:rsid w:val="00053F03"/>
    <w:rsid w:val="00053F4C"/>
    <w:rsid w:val="00053F6D"/>
    <w:rsid w:val="00054012"/>
    <w:rsid w:val="0005405C"/>
    <w:rsid w:val="000540F6"/>
    <w:rsid w:val="00054157"/>
    <w:rsid w:val="000542DA"/>
    <w:rsid w:val="00054321"/>
    <w:rsid w:val="00054349"/>
    <w:rsid w:val="0005439F"/>
    <w:rsid w:val="00054446"/>
    <w:rsid w:val="0005446A"/>
    <w:rsid w:val="0005452B"/>
    <w:rsid w:val="00054654"/>
    <w:rsid w:val="000546AF"/>
    <w:rsid w:val="00054739"/>
    <w:rsid w:val="0005489C"/>
    <w:rsid w:val="00054A3F"/>
    <w:rsid w:val="00054AFA"/>
    <w:rsid w:val="00054B75"/>
    <w:rsid w:val="00054BDA"/>
    <w:rsid w:val="00054C8E"/>
    <w:rsid w:val="00054D67"/>
    <w:rsid w:val="00054E72"/>
    <w:rsid w:val="00054F3E"/>
    <w:rsid w:val="0005502B"/>
    <w:rsid w:val="00055064"/>
    <w:rsid w:val="000550CC"/>
    <w:rsid w:val="000550EB"/>
    <w:rsid w:val="0005527E"/>
    <w:rsid w:val="00055337"/>
    <w:rsid w:val="00055341"/>
    <w:rsid w:val="0005551E"/>
    <w:rsid w:val="00055600"/>
    <w:rsid w:val="00055832"/>
    <w:rsid w:val="00055880"/>
    <w:rsid w:val="000558CA"/>
    <w:rsid w:val="00055961"/>
    <w:rsid w:val="00055996"/>
    <w:rsid w:val="00055A08"/>
    <w:rsid w:val="00055B58"/>
    <w:rsid w:val="00055B5C"/>
    <w:rsid w:val="00055B6D"/>
    <w:rsid w:val="00055BBE"/>
    <w:rsid w:val="00055EDF"/>
    <w:rsid w:val="00055F1D"/>
    <w:rsid w:val="00055F79"/>
    <w:rsid w:val="00056007"/>
    <w:rsid w:val="0005606A"/>
    <w:rsid w:val="000560AB"/>
    <w:rsid w:val="00056103"/>
    <w:rsid w:val="00056130"/>
    <w:rsid w:val="00056201"/>
    <w:rsid w:val="0005623B"/>
    <w:rsid w:val="00056348"/>
    <w:rsid w:val="000563F1"/>
    <w:rsid w:val="000563FA"/>
    <w:rsid w:val="00056414"/>
    <w:rsid w:val="00056417"/>
    <w:rsid w:val="0005643D"/>
    <w:rsid w:val="000564D0"/>
    <w:rsid w:val="0005656B"/>
    <w:rsid w:val="000565E3"/>
    <w:rsid w:val="0005665F"/>
    <w:rsid w:val="00056879"/>
    <w:rsid w:val="000568C1"/>
    <w:rsid w:val="00056A07"/>
    <w:rsid w:val="00056B49"/>
    <w:rsid w:val="00056BD6"/>
    <w:rsid w:val="00056C44"/>
    <w:rsid w:val="00056CD2"/>
    <w:rsid w:val="00056DD5"/>
    <w:rsid w:val="00056E85"/>
    <w:rsid w:val="00056FC8"/>
    <w:rsid w:val="0005700B"/>
    <w:rsid w:val="0005707A"/>
    <w:rsid w:val="000570DD"/>
    <w:rsid w:val="00057201"/>
    <w:rsid w:val="00057215"/>
    <w:rsid w:val="0005729F"/>
    <w:rsid w:val="000572A3"/>
    <w:rsid w:val="000572BF"/>
    <w:rsid w:val="0005754E"/>
    <w:rsid w:val="000575AC"/>
    <w:rsid w:val="000575F7"/>
    <w:rsid w:val="000577B8"/>
    <w:rsid w:val="000578F9"/>
    <w:rsid w:val="0005795B"/>
    <w:rsid w:val="000579AA"/>
    <w:rsid w:val="000579F1"/>
    <w:rsid w:val="00057AEF"/>
    <w:rsid w:val="00057B13"/>
    <w:rsid w:val="00057C15"/>
    <w:rsid w:val="00057CB4"/>
    <w:rsid w:val="00057CD1"/>
    <w:rsid w:val="00057D9F"/>
    <w:rsid w:val="00060028"/>
    <w:rsid w:val="00060091"/>
    <w:rsid w:val="0006011E"/>
    <w:rsid w:val="0006011F"/>
    <w:rsid w:val="00060257"/>
    <w:rsid w:val="0006049C"/>
    <w:rsid w:val="00060550"/>
    <w:rsid w:val="000605BD"/>
    <w:rsid w:val="00060612"/>
    <w:rsid w:val="00060615"/>
    <w:rsid w:val="000608D5"/>
    <w:rsid w:val="000609CB"/>
    <w:rsid w:val="00060AE0"/>
    <w:rsid w:val="00060B06"/>
    <w:rsid w:val="00060B29"/>
    <w:rsid w:val="00060C7F"/>
    <w:rsid w:val="00060CA9"/>
    <w:rsid w:val="00060DF6"/>
    <w:rsid w:val="00060E09"/>
    <w:rsid w:val="00060E74"/>
    <w:rsid w:val="000610C9"/>
    <w:rsid w:val="000610D0"/>
    <w:rsid w:val="00061303"/>
    <w:rsid w:val="00061461"/>
    <w:rsid w:val="0006148D"/>
    <w:rsid w:val="00061647"/>
    <w:rsid w:val="00061727"/>
    <w:rsid w:val="00061800"/>
    <w:rsid w:val="000618A3"/>
    <w:rsid w:val="000618A5"/>
    <w:rsid w:val="0006190E"/>
    <w:rsid w:val="0006191A"/>
    <w:rsid w:val="0006193D"/>
    <w:rsid w:val="0006197D"/>
    <w:rsid w:val="00061993"/>
    <w:rsid w:val="000619B8"/>
    <w:rsid w:val="00061A42"/>
    <w:rsid w:val="00061AA0"/>
    <w:rsid w:val="00061AA3"/>
    <w:rsid w:val="00061AFC"/>
    <w:rsid w:val="00061C1A"/>
    <w:rsid w:val="00061C55"/>
    <w:rsid w:val="00061ECC"/>
    <w:rsid w:val="00061F6D"/>
    <w:rsid w:val="000624DC"/>
    <w:rsid w:val="000625D1"/>
    <w:rsid w:val="000625D2"/>
    <w:rsid w:val="00062600"/>
    <w:rsid w:val="000626C6"/>
    <w:rsid w:val="00062735"/>
    <w:rsid w:val="000627D2"/>
    <w:rsid w:val="0006296B"/>
    <w:rsid w:val="000629E0"/>
    <w:rsid w:val="00062AD6"/>
    <w:rsid w:val="00062C91"/>
    <w:rsid w:val="00062D04"/>
    <w:rsid w:val="00062D89"/>
    <w:rsid w:val="00062E93"/>
    <w:rsid w:val="00062FC5"/>
    <w:rsid w:val="00062FFA"/>
    <w:rsid w:val="00063040"/>
    <w:rsid w:val="0006304D"/>
    <w:rsid w:val="000630E2"/>
    <w:rsid w:val="00063168"/>
    <w:rsid w:val="00063178"/>
    <w:rsid w:val="0006324C"/>
    <w:rsid w:val="0006330B"/>
    <w:rsid w:val="00063311"/>
    <w:rsid w:val="0006331A"/>
    <w:rsid w:val="0006356E"/>
    <w:rsid w:val="000635D6"/>
    <w:rsid w:val="0006361C"/>
    <w:rsid w:val="00063681"/>
    <w:rsid w:val="000637A0"/>
    <w:rsid w:val="0006388A"/>
    <w:rsid w:val="0006392C"/>
    <w:rsid w:val="00063B47"/>
    <w:rsid w:val="00063CDC"/>
    <w:rsid w:val="00063D7C"/>
    <w:rsid w:val="00063DC2"/>
    <w:rsid w:val="00063DE0"/>
    <w:rsid w:val="00063E52"/>
    <w:rsid w:val="00063E7F"/>
    <w:rsid w:val="00063ED6"/>
    <w:rsid w:val="00064021"/>
    <w:rsid w:val="0006405C"/>
    <w:rsid w:val="000640AC"/>
    <w:rsid w:val="00064407"/>
    <w:rsid w:val="0006448A"/>
    <w:rsid w:val="00064535"/>
    <w:rsid w:val="00064552"/>
    <w:rsid w:val="000645B8"/>
    <w:rsid w:val="000645D6"/>
    <w:rsid w:val="000646BB"/>
    <w:rsid w:val="000646E3"/>
    <w:rsid w:val="00064756"/>
    <w:rsid w:val="000647E2"/>
    <w:rsid w:val="00064AEF"/>
    <w:rsid w:val="00064B4B"/>
    <w:rsid w:val="00064D2B"/>
    <w:rsid w:val="00064D84"/>
    <w:rsid w:val="00064DD7"/>
    <w:rsid w:val="00064DEA"/>
    <w:rsid w:val="00064DF8"/>
    <w:rsid w:val="00064EF6"/>
    <w:rsid w:val="00064F2E"/>
    <w:rsid w:val="00064FBB"/>
    <w:rsid w:val="0006501E"/>
    <w:rsid w:val="00065030"/>
    <w:rsid w:val="0006508B"/>
    <w:rsid w:val="000652E8"/>
    <w:rsid w:val="000652FD"/>
    <w:rsid w:val="00065302"/>
    <w:rsid w:val="00065360"/>
    <w:rsid w:val="0006541D"/>
    <w:rsid w:val="00065463"/>
    <w:rsid w:val="0006548D"/>
    <w:rsid w:val="0006553F"/>
    <w:rsid w:val="000655C9"/>
    <w:rsid w:val="000656DE"/>
    <w:rsid w:val="000656DF"/>
    <w:rsid w:val="000656FE"/>
    <w:rsid w:val="00065758"/>
    <w:rsid w:val="000658D8"/>
    <w:rsid w:val="000659A5"/>
    <w:rsid w:val="00065AC0"/>
    <w:rsid w:val="00065C00"/>
    <w:rsid w:val="00065C82"/>
    <w:rsid w:val="00065D23"/>
    <w:rsid w:val="00065D73"/>
    <w:rsid w:val="00065E6A"/>
    <w:rsid w:val="000660B3"/>
    <w:rsid w:val="000661D7"/>
    <w:rsid w:val="000661F6"/>
    <w:rsid w:val="00066265"/>
    <w:rsid w:val="0006629D"/>
    <w:rsid w:val="0006634B"/>
    <w:rsid w:val="000663B9"/>
    <w:rsid w:val="000663C6"/>
    <w:rsid w:val="00066452"/>
    <w:rsid w:val="000667FB"/>
    <w:rsid w:val="00066838"/>
    <w:rsid w:val="000669B0"/>
    <w:rsid w:val="000669D7"/>
    <w:rsid w:val="00066A43"/>
    <w:rsid w:val="00066BD0"/>
    <w:rsid w:val="00066CD5"/>
    <w:rsid w:val="00066CEB"/>
    <w:rsid w:val="00066D4E"/>
    <w:rsid w:val="00066F33"/>
    <w:rsid w:val="00066F7F"/>
    <w:rsid w:val="00066FF8"/>
    <w:rsid w:val="0006700C"/>
    <w:rsid w:val="000673CC"/>
    <w:rsid w:val="000674BE"/>
    <w:rsid w:val="00067518"/>
    <w:rsid w:val="000676C6"/>
    <w:rsid w:val="0006794B"/>
    <w:rsid w:val="0006797C"/>
    <w:rsid w:val="00067A5D"/>
    <w:rsid w:val="00067AE6"/>
    <w:rsid w:val="00067B79"/>
    <w:rsid w:val="00067BC5"/>
    <w:rsid w:val="00067BD0"/>
    <w:rsid w:val="00067E6F"/>
    <w:rsid w:val="00067E89"/>
    <w:rsid w:val="00067ECB"/>
    <w:rsid w:val="00067F3C"/>
    <w:rsid w:val="00067F56"/>
    <w:rsid w:val="00067F5E"/>
    <w:rsid w:val="00070064"/>
    <w:rsid w:val="000700B0"/>
    <w:rsid w:val="000700B6"/>
    <w:rsid w:val="000701A2"/>
    <w:rsid w:val="0007022D"/>
    <w:rsid w:val="00070247"/>
    <w:rsid w:val="000703BA"/>
    <w:rsid w:val="000703F6"/>
    <w:rsid w:val="000703FB"/>
    <w:rsid w:val="0007066C"/>
    <w:rsid w:val="00070896"/>
    <w:rsid w:val="00070974"/>
    <w:rsid w:val="00070A08"/>
    <w:rsid w:val="00070AE4"/>
    <w:rsid w:val="00070BB2"/>
    <w:rsid w:val="00070C16"/>
    <w:rsid w:val="00070D71"/>
    <w:rsid w:val="00070D84"/>
    <w:rsid w:val="00070E1D"/>
    <w:rsid w:val="00070E99"/>
    <w:rsid w:val="00070F5A"/>
    <w:rsid w:val="00070F67"/>
    <w:rsid w:val="0007109A"/>
    <w:rsid w:val="00071334"/>
    <w:rsid w:val="0007144B"/>
    <w:rsid w:val="00071456"/>
    <w:rsid w:val="0007154A"/>
    <w:rsid w:val="00071565"/>
    <w:rsid w:val="0007156E"/>
    <w:rsid w:val="000717A5"/>
    <w:rsid w:val="00071818"/>
    <w:rsid w:val="00071846"/>
    <w:rsid w:val="00071923"/>
    <w:rsid w:val="00071951"/>
    <w:rsid w:val="000719D5"/>
    <w:rsid w:val="00071B2B"/>
    <w:rsid w:val="00071B5F"/>
    <w:rsid w:val="00071B9A"/>
    <w:rsid w:val="00071CE5"/>
    <w:rsid w:val="00071EC0"/>
    <w:rsid w:val="00071F6A"/>
    <w:rsid w:val="00072038"/>
    <w:rsid w:val="000722F9"/>
    <w:rsid w:val="00072329"/>
    <w:rsid w:val="0007244E"/>
    <w:rsid w:val="000724D0"/>
    <w:rsid w:val="000724D7"/>
    <w:rsid w:val="00072519"/>
    <w:rsid w:val="00072594"/>
    <w:rsid w:val="000725E1"/>
    <w:rsid w:val="0007261E"/>
    <w:rsid w:val="000726A2"/>
    <w:rsid w:val="00072792"/>
    <w:rsid w:val="000727E4"/>
    <w:rsid w:val="00072803"/>
    <w:rsid w:val="00072828"/>
    <w:rsid w:val="00072844"/>
    <w:rsid w:val="000728BE"/>
    <w:rsid w:val="000728ED"/>
    <w:rsid w:val="00072AD9"/>
    <w:rsid w:val="00072B40"/>
    <w:rsid w:val="00072B55"/>
    <w:rsid w:val="00072BCD"/>
    <w:rsid w:val="00072D67"/>
    <w:rsid w:val="00072DF1"/>
    <w:rsid w:val="00072E72"/>
    <w:rsid w:val="00072E78"/>
    <w:rsid w:val="00072EFF"/>
    <w:rsid w:val="0007305B"/>
    <w:rsid w:val="00073200"/>
    <w:rsid w:val="00073226"/>
    <w:rsid w:val="00073412"/>
    <w:rsid w:val="0007347A"/>
    <w:rsid w:val="00073724"/>
    <w:rsid w:val="0007374D"/>
    <w:rsid w:val="00073801"/>
    <w:rsid w:val="00073860"/>
    <w:rsid w:val="0007395B"/>
    <w:rsid w:val="00073A0A"/>
    <w:rsid w:val="00073AAD"/>
    <w:rsid w:val="00073B40"/>
    <w:rsid w:val="00073BA1"/>
    <w:rsid w:val="00073BF2"/>
    <w:rsid w:val="00073C04"/>
    <w:rsid w:val="00073C80"/>
    <w:rsid w:val="00073CB6"/>
    <w:rsid w:val="00073CF4"/>
    <w:rsid w:val="00073F69"/>
    <w:rsid w:val="00073FAB"/>
    <w:rsid w:val="00073FE9"/>
    <w:rsid w:val="00074111"/>
    <w:rsid w:val="00074242"/>
    <w:rsid w:val="0007429E"/>
    <w:rsid w:val="00074334"/>
    <w:rsid w:val="00074354"/>
    <w:rsid w:val="000743ED"/>
    <w:rsid w:val="000744D1"/>
    <w:rsid w:val="000745CC"/>
    <w:rsid w:val="0007471B"/>
    <w:rsid w:val="0007471D"/>
    <w:rsid w:val="00074893"/>
    <w:rsid w:val="000749D1"/>
    <w:rsid w:val="00074B3A"/>
    <w:rsid w:val="00074C12"/>
    <w:rsid w:val="00074CF6"/>
    <w:rsid w:val="00074D39"/>
    <w:rsid w:val="00074D5D"/>
    <w:rsid w:val="00074E13"/>
    <w:rsid w:val="00074E67"/>
    <w:rsid w:val="00074E87"/>
    <w:rsid w:val="00074FFE"/>
    <w:rsid w:val="00075204"/>
    <w:rsid w:val="0007522D"/>
    <w:rsid w:val="00075247"/>
    <w:rsid w:val="00075319"/>
    <w:rsid w:val="00075455"/>
    <w:rsid w:val="000754B3"/>
    <w:rsid w:val="00075557"/>
    <w:rsid w:val="000758B4"/>
    <w:rsid w:val="000758FF"/>
    <w:rsid w:val="00075996"/>
    <w:rsid w:val="000759AE"/>
    <w:rsid w:val="00075C19"/>
    <w:rsid w:val="00075CFD"/>
    <w:rsid w:val="00075D8E"/>
    <w:rsid w:val="00075DE2"/>
    <w:rsid w:val="00075E12"/>
    <w:rsid w:val="00075EF9"/>
    <w:rsid w:val="0007606C"/>
    <w:rsid w:val="000760BD"/>
    <w:rsid w:val="00076173"/>
    <w:rsid w:val="00076538"/>
    <w:rsid w:val="000765E2"/>
    <w:rsid w:val="0007660E"/>
    <w:rsid w:val="0007677E"/>
    <w:rsid w:val="000768A8"/>
    <w:rsid w:val="000768B2"/>
    <w:rsid w:val="000769D4"/>
    <w:rsid w:val="00076B38"/>
    <w:rsid w:val="00076B95"/>
    <w:rsid w:val="00076C0D"/>
    <w:rsid w:val="00076C7A"/>
    <w:rsid w:val="00076CDE"/>
    <w:rsid w:val="00076CE4"/>
    <w:rsid w:val="00076D10"/>
    <w:rsid w:val="00076D87"/>
    <w:rsid w:val="00076DF8"/>
    <w:rsid w:val="00076E43"/>
    <w:rsid w:val="00077093"/>
    <w:rsid w:val="0007717C"/>
    <w:rsid w:val="00077231"/>
    <w:rsid w:val="00077274"/>
    <w:rsid w:val="0007732A"/>
    <w:rsid w:val="000773B0"/>
    <w:rsid w:val="000773D6"/>
    <w:rsid w:val="000774E7"/>
    <w:rsid w:val="0007752B"/>
    <w:rsid w:val="0007765A"/>
    <w:rsid w:val="000777FE"/>
    <w:rsid w:val="0007785A"/>
    <w:rsid w:val="000778A9"/>
    <w:rsid w:val="00077981"/>
    <w:rsid w:val="00077C45"/>
    <w:rsid w:val="00077DFD"/>
    <w:rsid w:val="00077E44"/>
    <w:rsid w:val="00077F27"/>
    <w:rsid w:val="0008006C"/>
    <w:rsid w:val="000801A8"/>
    <w:rsid w:val="000801D3"/>
    <w:rsid w:val="0008033F"/>
    <w:rsid w:val="00080409"/>
    <w:rsid w:val="00080416"/>
    <w:rsid w:val="000804A2"/>
    <w:rsid w:val="000804D5"/>
    <w:rsid w:val="00080528"/>
    <w:rsid w:val="00080543"/>
    <w:rsid w:val="000805FF"/>
    <w:rsid w:val="00080605"/>
    <w:rsid w:val="000807BE"/>
    <w:rsid w:val="00080906"/>
    <w:rsid w:val="00080B04"/>
    <w:rsid w:val="00080B36"/>
    <w:rsid w:val="00080B80"/>
    <w:rsid w:val="00080B93"/>
    <w:rsid w:val="00080EAB"/>
    <w:rsid w:val="00080F0E"/>
    <w:rsid w:val="0008105B"/>
    <w:rsid w:val="0008106B"/>
    <w:rsid w:val="0008107B"/>
    <w:rsid w:val="000810D3"/>
    <w:rsid w:val="0008116D"/>
    <w:rsid w:val="000811FA"/>
    <w:rsid w:val="0008137E"/>
    <w:rsid w:val="000813BD"/>
    <w:rsid w:val="000813D1"/>
    <w:rsid w:val="000813E6"/>
    <w:rsid w:val="00081403"/>
    <w:rsid w:val="00081425"/>
    <w:rsid w:val="00081437"/>
    <w:rsid w:val="0008186A"/>
    <w:rsid w:val="00081919"/>
    <w:rsid w:val="000819C4"/>
    <w:rsid w:val="000819EF"/>
    <w:rsid w:val="000819FE"/>
    <w:rsid w:val="00081A5B"/>
    <w:rsid w:val="00081AB4"/>
    <w:rsid w:val="00081AB6"/>
    <w:rsid w:val="00081AC2"/>
    <w:rsid w:val="00081BEE"/>
    <w:rsid w:val="00081C51"/>
    <w:rsid w:val="00081C74"/>
    <w:rsid w:val="00081D44"/>
    <w:rsid w:val="00081ED9"/>
    <w:rsid w:val="000820B8"/>
    <w:rsid w:val="0008218C"/>
    <w:rsid w:val="000821B9"/>
    <w:rsid w:val="00082301"/>
    <w:rsid w:val="000823A3"/>
    <w:rsid w:val="000823D9"/>
    <w:rsid w:val="00082463"/>
    <w:rsid w:val="00082538"/>
    <w:rsid w:val="000825FD"/>
    <w:rsid w:val="00082646"/>
    <w:rsid w:val="000827E7"/>
    <w:rsid w:val="0008294E"/>
    <w:rsid w:val="00082A00"/>
    <w:rsid w:val="00082C89"/>
    <w:rsid w:val="00082D10"/>
    <w:rsid w:val="00082D23"/>
    <w:rsid w:val="00082DA5"/>
    <w:rsid w:val="00082DF2"/>
    <w:rsid w:val="00082E8D"/>
    <w:rsid w:val="00082EC6"/>
    <w:rsid w:val="00082FD3"/>
    <w:rsid w:val="0008301E"/>
    <w:rsid w:val="000830D9"/>
    <w:rsid w:val="000830FC"/>
    <w:rsid w:val="00083267"/>
    <w:rsid w:val="00083281"/>
    <w:rsid w:val="000832F3"/>
    <w:rsid w:val="000832FE"/>
    <w:rsid w:val="000834C8"/>
    <w:rsid w:val="00083549"/>
    <w:rsid w:val="00083557"/>
    <w:rsid w:val="0008356D"/>
    <w:rsid w:val="000835F8"/>
    <w:rsid w:val="0008363C"/>
    <w:rsid w:val="00083647"/>
    <w:rsid w:val="0008364E"/>
    <w:rsid w:val="000836C0"/>
    <w:rsid w:val="00083769"/>
    <w:rsid w:val="000837C5"/>
    <w:rsid w:val="000838D1"/>
    <w:rsid w:val="00083AB3"/>
    <w:rsid w:val="00083D15"/>
    <w:rsid w:val="00083D3D"/>
    <w:rsid w:val="00083DCC"/>
    <w:rsid w:val="00083DF7"/>
    <w:rsid w:val="00083FD8"/>
    <w:rsid w:val="00084003"/>
    <w:rsid w:val="00084293"/>
    <w:rsid w:val="00084325"/>
    <w:rsid w:val="000843D2"/>
    <w:rsid w:val="00084442"/>
    <w:rsid w:val="000844E8"/>
    <w:rsid w:val="000844F1"/>
    <w:rsid w:val="00084597"/>
    <w:rsid w:val="00084635"/>
    <w:rsid w:val="00084742"/>
    <w:rsid w:val="000847B9"/>
    <w:rsid w:val="000847CE"/>
    <w:rsid w:val="00084842"/>
    <w:rsid w:val="00084A1F"/>
    <w:rsid w:val="00084AC2"/>
    <w:rsid w:val="00084AD7"/>
    <w:rsid w:val="00084B48"/>
    <w:rsid w:val="00084B53"/>
    <w:rsid w:val="00084B8E"/>
    <w:rsid w:val="00084CE1"/>
    <w:rsid w:val="00084D5C"/>
    <w:rsid w:val="00084D76"/>
    <w:rsid w:val="00084DAA"/>
    <w:rsid w:val="00084E4A"/>
    <w:rsid w:val="00084F92"/>
    <w:rsid w:val="000850FA"/>
    <w:rsid w:val="0008535C"/>
    <w:rsid w:val="00085394"/>
    <w:rsid w:val="000853B2"/>
    <w:rsid w:val="0008545E"/>
    <w:rsid w:val="00085490"/>
    <w:rsid w:val="0008559A"/>
    <w:rsid w:val="00085626"/>
    <w:rsid w:val="000858B9"/>
    <w:rsid w:val="000859B8"/>
    <w:rsid w:val="00085A70"/>
    <w:rsid w:val="00085B48"/>
    <w:rsid w:val="00085B99"/>
    <w:rsid w:val="00085CDD"/>
    <w:rsid w:val="00085D82"/>
    <w:rsid w:val="00085DFB"/>
    <w:rsid w:val="00085E8D"/>
    <w:rsid w:val="00085EF1"/>
    <w:rsid w:val="00085F41"/>
    <w:rsid w:val="00085F64"/>
    <w:rsid w:val="00085FAF"/>
    <w:rsid w:val="00085FE6"/>
    <w:rsid w:val="0008602B"/>
    <w:rsid w:val="00086146"/>
    <w:rsid w:val="00086184"/>
    <w:rsid w:val="000861AF"/>
    <w:rsid w:val="000861E5"/>
    <w:rsid w:val="00086249"/>
    <w:rsid w:val="00086372"/>
    <w:rsid w:val="000864D3"/>
    <w:rsid w:val="000864FB"/>
    <w:rsid w:val="0008660B"/>
    <w:rsid w:val="0008661E"/>
    <w:rsid w:val="0008663A"/>
    <w:rsid w:val="00086753"/>
    <w:rsid w:val="00086795"/>
    <w:rsid w:val="00086824"/>
    <w:rsid w:val="00086930"/>
    <w:rsid w:val="000869F1"/>
    <w:rsid w:val="00086A86"/>
    <w:rsid w:val="00086A8E"/>
    <w:rsid w:val="00086AAE"/>
    <w:rsid w:val="00086AD5"/>
    <w:rsid w:val="00086B70"/>
    <w:rsid w:val="00086B87"/>
    <w:rsid w:val="00086BB3"/>
    <w:rsid w:val="00086C9D"/>
    <w:rsid w:val="00086CA4"/>
    <w:rsid w:val="00086CC0"/>
    <w:rsid w:val="00086CC6"/>
    <w:rsid w:val="00086E4E"/>
    <w:rsid w:val="00086E93"/>
    <w:rsid w:val="00086F0E"/>
    <w:rsid w:val="00086F4B"/>
    <w:rsid w:val="00086F6F"/>
    <w:rsid w:val="00086FC6"/>
    <w:rsid w:val="000871AA"/>
    <w:rsid w:val="000871FA"/>
    <w:rsid w:val="000872A0"/>
    <w:rsid w:val="000872B2"/>
    <w:rsid w:val="00087389"/>
    <w:rsid w:val="000873F7"/>
    <w:rsid w:val="00087449"/>
    <w:rsid w:val="0008745D"/>
    <w:rsid w:val="0008755E"/>
    <w:rsid w:val="000875A5"/>
    <w:rsid w:val="0008765E"/>
    <w:rsid w:val="000877F7"/>
    <w:rsid w:val="00087931"/>
    <w:rsid w:val="00087954"/>
    <w:rsid w:val="00087ACE"/>
    <w:rsid w:val="00087BC4"/>
    <w:rsid w:val="00087C7C"/>
    <w:rsid w:val="00087CA6"/>
    <w:rsid w:val="00087CDE"/>
    <w:rsid w:val="00087D3E"/>
    <w:rsid w:val="00087E3C"/>
    <w:rsid w:val="00087E6A"/>
    <w:rsid w:val="00090003"/>
    <w:rsid w:val="00090177"/>
    <w:rsid w:val="0009026E"/>
    <w:rsid w:val="000902D9"/>
    <w:rsid w:val="0009035C"/>
    <w:rsid w:val="000903D4"/>
    <w:rsid w:val="00090472"/>
    <w:rsid w:val="000904C3"/>
    <w:rsid w:val="0009060C"/>
    <w:rsid w:val="0009065A"/>
    <w:rsid w:val="00090771"/>
    <w:rsid w:val="00090775"/>
    <w:rsid w:val="000907D0"/>
    <w:rsid w:val="000909BD"/>
    <w:rsid w:val="00090C04"/>
    <w:rsid w:val="00090C51"/>
    <w:rsid w:val="00090CBE"/>
    <w:rsid w:val="00090D33"/>
    <w:rsid w:val="00090D48"/>
    <w:rsid w:val="00091102"/>
    <w:rsid w:val="00091118"/>
    <w:rsid w:val="000912B7"/>
    <w:rsid w:val="00091333"/>
    <w:rsid w:val="000913C0"/>
    <w:rsid w:val="0009140D"/>
    <w:rsid w:val="000915F9"/>
    <w:rsid w:val="000916B8"/>
    <w:rsid w:val="000916E2"/>
    <w:rsid w:val="000917BD"/>
    <w:rsid w:val="00091A46"/>
    <w:rsid w:val="00091B99"/>
    <w:rsid w:val="00091E21"/>
    <w:rsid w:val="00091E64"/>
    <w:rsid w:val="00091EE4"/>
    <w:rsid w:val="00091EE5"/>
    <w:rsid w:val="00091F66"/>
    <w:rsid w:val="00092185"/>
    <w:rsid w:val="0009226F"/>
    <w:rsid w:val="0009232D"/>
    <w:rsid w:val="00092354"/>
    <w:rsid w:val="00092359"/>
    <w:rsid w:val="000923F0"/>
    <w:rsid w:val="000923F7"/>
    <w:rsid w:val="000924EE"/>
    <w:rsid w:val="00092503"/>
    <w:rsid w:val="000925AB"/>
    <w:rsid w:val="000927D1"/>
    <w:rsid w:val="00092897"/>
    <w:rsid w:val="000928C6"/>
    <w:rsid w:val="00092926"/>
    <w:rsid w:val="00092ADD"/>
    <w:rsid w:val="00092C28"/>
    <w:rsid w:val="00092C82"/>
    <w:rsid w:val="00092C8F"/>
    <w:rsid w:val="00092CA4"/>
    <w:rsid w:val="00092E7C"/>
    <w:rsid w:val="00092ECA"/>
    <w:rsid w:val="00092F77"/>
    <w:rsid w:val="00092FC0"/>
    <w:rsid w:val="000932A9"/>
    <w:rsid w:val="00093300"/>
    <w:rsid w:val="00093361"/>
    <w:rsid w:val="000933AA"/>
    <w:rsid w:val="000933D8"/>
    <w:rsid w:val="000933FF"/>
    <w:rsid w:val="0009341B"/>
    <w:rsid w:val="0009344A"/>
    <w:rsid w:val="0009349C"/>
    <w:rsid w:val="000934AA"/>
    <w:rsid w:val="000934AC"/>
    <w:rsid w:val="00093542"/>
    <w:rsid w:val="0009356A"/>
    <w:rsid w:val="000935D2"/>
    <w:rsid w:val="000935EF"/>
    <w:rsid w:val="0009362E"/>
    <w:rsid w:val="000938A2"/>
    <w:rsid w:val="00093903"/>
    <w:rsid w:val="000939B7"/>
    <w:rsid w:val="00093A15"/>
    <w:rsid w:val="00093B27"/>
    <w:rsid w:val="00093B37"/>
    <w:rsid w:val="00093B71"/>
    <w:rsid w:val="00093BC4"/>
    <w:rsid w:val="00093D41"/>
    <w:rsid w:val="00093D56"/>
    <w:rsid w:val="00093DC3"/>
    <w:rsid w:val="00093E18"/>
    <w:rsid w:val="00093E1D"/>
    <w:rsid w:val="00093EF6"/>
    <w:rsid w:val="00093F8E"/>
    <w:rsid w:val="000940B2"/>
    <w:rsid w:val="00094155"/>
    <w:rsid w:val="000941C3"/>
    <w:rsid w:val="00094284"/>
    <w:rsid w:val="0009444C"/>
    <w:rsid w:val="00094450"/>
    <w:rsid w:val="0009446A"/>
    <w:rsid w:val="000944B4"/>
    <w:rsid w:val="000944C2"/>
    <w:rsid w:val="00094621"/>
    <w:rsid w:val="000946F5"/>
    <w:rsid w:val="000948AA"/>
    <w:rsid w:val="00094964"/>
    <w:rsid w:val="0009498A"/>
    <w:rsid w:val="0009498E"/>
    <w:rsid w:val="00094A2B"/>
    <w:rsid w:val="00094B1E"/>
    <w:rsid w:val="00094D01"/>
    <w:rsid w:val="00094E40"/>
    <w:rsid w:val="00094E98"/>
    <w:rsid w:val="00094F6E"/>
    <w:rsid w:val="000952CD"/>
    <w:rsid w:val="000952F4"/>
    <w:rsid w:val="00095449"/>
    <w:rsid w:val="000955B0"/>
    <w:rsid w:val="000955C5"/>
    <w:rsid w:val="0009562A"/>
    <w:rsid w:val="0009566C"/>
    <w:rsid w:val="00095692"/>
    <w:rsid w:val="000956C6"/>
    <w:rsid w:val="00095700"/>
    <w:rsid w:val="00095713"/>
    <w:rsid w:val="00095790"/>
    <w:rsid w:val="000958E3"/>
    <w:rsid w:val="00095B22"/>
    <w:rsid w:val="00095B9E"/>
    <w:rsid w:val="00095BE4"/>
    <w:rsid w:val="00095C0A"/>
    <w:rsid w:val="00095C18"/>
    <w:rsid w:val="00095C3F"/>
    <w:rsid w:val="00095C99"/>
    <w:rsid w:val="00095D90"/>
    <w:rsid w:val="00095E1F"/>
    <w:rsid w:val="00095EC7"/>
    <w:rsid w:val="00095EC9"/>
    <w:rsid w:val="00095F0F"/>
    <w:rsid w:val="00095FF0"/>
    <w:rsid w:val="000960A4"/>
    <w:rsid w:val="000960B1"/>
    <w:rsid w:val="000961E9"/>
    <w:rsid w:val="00096259"/>
    <w:rsid w:val="000962B2"/>
    <w:rsid w:val="00096391"/>
    <w:rsid w:val="00096440"/>
    <w:rsid w:val="00096492"/>
    <w:rsid w:val="0009650D"/>
    <w:rsid w:val="000965EF"/>
    <w:rsid w:val="00096678"/>
    <w:rsid w:val="000966B1"/>
    <w:rsid w:val="0009680E"/>
    <w:rsid w:val="00096A66"/>
    <w:rsid w:val="00096B14"/>
    <w:rsid w:val="00096B72"/>
    <w:rsid w:val="00096C68"/>
    <w:rsid w:val="00096DBF"/>
    <w:rsid w:val="00096F4D"/>
    <w:rsid w:val="0009719B"/>
    <w:rsid w:val="000971EF"/>
    <w:rsid w:val="000972E1"/>
    <w:rsid w:val="00097329"/>
    <w:rsid w:val="00097374"/>
    <w:rsid w:val="000973A7"/>
    <w:rsid w:val="00097528"/>
    <w:rsid w:val="000975EC"/>
    <w:rsid w:val="000976A2"/>
    <w:rsid w:val="000976C3"/>
    <w:rsid w:val="00097826"/>
    <w:rsid w:val="0009784E"/>
    <w:rsid w:val="00097873"/>
    <w:rsid w:val="000978E7"/>
    <w:rsid w:val="0009793D"/>
    <w:rsid w:val="00097949"/>
    <w:rsid w:val="00097A52"/>
    <w:rsid w:val="00097A61"/>
    <w:rsid w:val="00097B02"/>
    <w:rsid w:val="00097B2B"/>
    <w:rsid w:val="00097CB3"/>
    <w:rsid w:val="00097E00"/>
    <w:rsid w:val="00097F16"/>
    <w:rsid w:val="00097F30"/>
    <w:rsid w:val="00097FD3"/>
    <w:rsid w:val="000A01AA"/>
    <w:rsid w:val="000A0303"/>
    <w:rsid w:val="000A034D"/>
    <w:rsid w:val="000A03D6"/>
    <w:rsid w:val="000A049D"/>
    <w:rsid w:val="000A0515"/>
    <w:rsid w:val="000A06A5"/>
    <w:rsid w:val="000A06FB"/>
    <w:rsid w:val="000A070D"/>
    <w:rsid w:val="000A07C1"/>
    <w:rsid w:val="000A07DF"/>
    <w:rsid w:val="000A08BD"/>
    <w:rsid w:val="000A0992"/>
    <w:rsid w:val="000A0CF0"/>
    <w:rsid w:val="000A0D59"/>
    <w:rsid w:val="000A0E7E"/>
    <w:rsid w:val="000A0EAB"/>
    <w:rsid w:val="000A0EED"/>
    <w:rsid w:val="000A0FAD"/>
    <w:rsid w:val="000A0FD4"/>
    <w:rsid w:val="000A1006"/>
    <w:rsid w:val="000A1037"/>
    <w:rsid w:val="000A10F4"/>
    <w:rsid w:val="000A1196"/>
    <w:rsid w:val="000A11A1"/>
    <w:rsid w:val="000A13BC"/>
    <w:rsid w:val="000A13C3"/>
    <w:rsid w:val="000A1495"/>
    <w:rsid w:val="000A156E"/>
    <w:rsid w:val="000A161C"/>
    <w:rsid w:val="000A186B"/>
    <w:rsid w:val="000A18E2"/>
    <w:rsid w:val="000A195A"/>
    <w:rsid w:val="000A19A2"/>
    <w:rsid w:val="000A1A32"/>
    <w:rsid w:val="000A1B82"/>
    <w:rsid w:val="000A1BA6"/>
    <w:rsid w:val="000A1C08"/>
    <w:rsid w:val="000A1C3E"/>
    <w:rsid w:val="000A1C90"/>
    <w:rsid w:val="000A1CA7"/>
    <w:rsid w:val="000A1CB3"/>
    <w:rsid w:val="000A1EB9"/>
    <w:rsid w:val="000A2002"/>
    <w:rsid w:val="000A2038"/>
    <w:rsid w:val="000A2135"/>
    <w:rsid w:val="000A2239"/>
    <w:rsid w:val="000A22DE"/>
    <w:rsid w:val="000A22EC"/>
    <w:rsid w:val="000A232D"/>
    <w:rsid w:val="000A2417"/>
    <w:rsid w:val="000A2443"/>
    <w:rsid w:val="000A256F"/>
    <w:rsid w:val="000A2691"/>
    <w:rsid w:val="000A26B9"/>
    <w:rsid w:val="000A26C3"/>
    <w:rsid w:val="000A275F"/>
    <w:rsid w:val="000A2785"/>
    <w:rsid w:val="000A27B0"/>
    <w:rsid w:val="000A282A"/>
    <w:rsid w:val="000A28BD"/>
    <w:rsid w:val="000A2BF7"/>
    <w:rsid w:val="000A2C6C"/>
    <w:rsid w:val="000A2CCB"/>
    <w:rsid w:val="000A2E5C"/>
    <w:rsid w:val="000A2F1B"/>
    <w:rsid w:val="000A2FB3"/>
    <w:rsid w:val="000A31CD"/>
    <w:rsid w:val="000A322B"/>
    <w:rsid w:val="000A3369"/>
    <w:rsid w:val="000A33FD"/>
    <w:rsid w:val="000A34A2"/>
    <w:rsid w:val="000A34CF"/>
    <w:rsid w:val="000A34DF"/>
    <w:rsid w:val="000A35D0"/>
    <w:rsid w:val="000A3672"/>
    <w:rsid w:val="000A37B1"/>
    <w:rsid w:val="000A3891"/>
    <w:rsid w:val="000A396A"/>
    <w:rsid w:val="000A3B64"/>
    <w:rsid w:val="000A3B69"/>
    <w:rsid w:val="000A3C61"/>
    <w:rsid w:val="000A3E58"/>
    <w:rsid w:val="000A3EB7"/>
    <w:rsid w:val="000A3F15"/>
    <w:rsid w:val="000A3F81"/>
    <w:rsid w:val="000A405A"/>
    <w:rsid w:val="000A4114"/>
    <w:rsid w:val="000A428A"/>
    <w:rsid w:val="000A43F4"/>
    <w:rsid w:val="000A4612"/>
    <w:rsid w:val="000A4617"/>
    <w:rsid w:val="000A462B"/>
    <w:rsid w:val="000A465B"/>
    <w:rsid w:val="000A46E1"/>
    <w:rsid w:val="000A4AF2"/>
    <w:rsid w:val="000A4B43"/>
    <w:rsid w:val="000A4B94"/>
    <w:rsid w:val="000A4B9C"/>
    <w:rsid w:val="000A4BE7"/>
    <w:rsid w:val="000A4E0A"/>
    <w:rsid w:val="000A4E63"/>
    <w:rsid w:val="000A4EBF"/>
    <w:rsid w:val="000A4FD3"/>
    <w:rsid w:val="000A5130"/>
    <w:rsid w:val="000A5265"/>
    <w:rsid w:val="000A5394"/>
    <w:rsid w:val="000A53CA"/>
    <w:rsid w:val="000A5583"/>
    <w:rsid w:val="000A562E"/>
    <w:rsid w:val="000A56D0"/>
    <w:rsid w:val="000A57EC"/>
    <w:rsid w:val="000A57F6"/>
    <w:rsid w:val="000A5827"/>
    <w:rsid w:val="000A5865"/>
    <w:rsid w:val="000A5874"/>
    <w:rsid w:val="000A58C7"/>
    <w:rsid w:val="000A5941"/>
    <w:rsid w:val="000A594C"/>
    <w:rsid w:val="000A5A7A"/>
    <w:rsid w:val="000A5BF1"/>
    <w:rsid w:val="000A5D04"/>
    <w:rsid w:val="000A5D31"/>
    <w:rsid w:val="000A5DCB"/>
    <w:rsid w:val="000A5DE8"/>
    <w:rsid w:val="000A5E54"/>
    <w:rsid w:val="000A5F0E"/>
    <w:rsid w:val="000A5FB5"/>
    <w:rsid w:val="000A6052"/>
    <w:rsid w:val="000A60BE"/>
    <w:rsid w:val="000A6220"/>
    <w:rsid w:val="000A62B8"/>
    <w:rsid w:val="000A644F"/>
    <w:rsid w:val="000A6484"/>
    <w:rsid w:val="000A64D8"/>
    <w:rsid w:val="000A6519"/>
    <w:rsid w:val="000A660C"/>
    <w:rsid w:val="000A6687"/>
    <w:rsid w:val="000A6792"/>
    <w:rsid w:val="000A67B2"/>
    <w:rsid w:val="000A67FB"/>
    <w:rsid w:val="000A6893"/>
    <w:rsid w:val="000A68E2"/>
    <w:rsid w:val="000A68E3"/>
    <w:rsid w:val="000A68F0"/>
    <w:rsid w:val="000A69A7"/>
    <w:rsid w:val="000A69DB"/>
    <w:rsid w:val="000A69F6"/>
    <w:rsid w:val="000A6AA0"/>
    <w:rsid w:val="000A6AF8"/>
    <w:rsid w:val="000A6BB1"/>
    <w:rsid w:val="000A6BEB"/>
    <w:rsid w:val="000A6C48"/>
    <w:rsid w:val="000A6CA3"/>
    <w:rsid w:val="000A6CDC"/>
    <w:rsid w:val="000A6DED"/>
    <w:rsid w:val="000A6F8B"/>
    <w:rsid w:val="000A6FAA"/>
    <w:rsid w:val="000A70BA"/>
    <w:rsid w:val="000A716F"/>
    <w:rsid w:val="000A722F"/>
    <w:rsid w:val="000A728D"/>
    <w:rsid w:val="000A72BE"/>
    <w:rsid w:val="000A7347"/>
    <w:rsid w:val="000A744C"/>
    <w:rsid w:val="000A75DB"/>
    <w:rsid w:val="000A7754"/>
    <w:rsid w:val="000A7791"/>
    <w:rsid w:val="000A784C"/>
    <w:rsid w:val="000A7A4A"/>
    <w:rsid w:val="000A7B3B"/>
    <w:rsid w:val="000A7B6E"/>
    <w:rsid w:val="000A7DAE"/>
    <w:rsid w:val="000A7E78"/>
    <w:rsid w:val="000A7EC4"/>
    <w:rsid w:val="000A7ECD"/>
    <w:rsid w:val="000A7F30"/>
    <w:rsid w:val="000A7FD0"/>
    <w:rsid w:val="000B004F"/>
    <w:rsid w:val="000B005F"/>
    <w:rsid w:val="000B020C"/>
    <w:rsid w:val="000B0210"/>
    <w:rsid w:val="000B0215"/>
    <w:rsid w:val="000B02EB"/>
    <w:rsid w:val="000B034A"/>
    <w:rsid w:val="000B0358"/>
    <w:rsid w:val="000B0530"/>
    <w:rsid w:val="000B0544"/>
    <w:rsid w:val="000B05C0"/>
    <w:rsid w:val="000B05CF"/>
    <w:rsid w:val="000B05DD"/>
    <w:rsid w:val="000B07BF"/>
    <w:rsid w:val="000B090F"/>
    <w:rsid w:val="000B095C"/>
    <w:rsid w:val="000B0B88"/>
    <w:rsid w:val="000B0C92"/>
    <w:rsid w:val="000B0CD0"/>
    <w:rsid w:val="000B0DA0"/>
    <w:rsid w:val="000B0DC4"/>
    <w:rsid w:val="000B0EAB"/>
    <w:rsid w:val="000B1051"/>
    <w:rsid w:val="000B10A7"/>
    <w:rsid w:val="000B11CF"/>
    <w:rsid w:val="000B1232"/>
    <w:rsid w:val="000B1271"/>
    <w:rsid w:val="000B12C1"/>
    <w:rsid w:val="000B13CF"/>
    <w:rsid w:val="000B14C0"/>
    <w:rsid w:val="000B15F6"/>
    <w:rsid w:val="000B16F1"/>
    <w:rsid w:val="000B18D8"/>
    <w:rsid w:val="000B1928"/>
    <w:rsid w:val="000B1945"/>
    <w:rsid w:val="000B1A03"/>
    <w:rsid w:val="000B1BC2"/>
    <w:rsid w:val="000B1C4C"/>
    <w:rsid w:val="000B1C73"/>
    <w:rsid w:val="000B1CA8"/>
    <w:rsid w:val="000B1D50"/>
    <w:rsid w:val="000B1DBD"/>
    <w:rsid w:val="000B1EF6"/>
    <w:rsid w:val="000B2029"/>
    <w:rsid w:val="000B2051"/>
    <w:rsid w:val="000B2200"/>
    <w:rsid w:val="000B229B"/>
    <w:rsid w:val="000B2317"/>
    <w:rsid w:val="000B2320"/>
    <w:rsid w:val="000B232F"/>
    <w:rsid w:val="000B2331"/>
    <w:rsid w:val="000B23C0"/>
    <w:rsid w:val="000B250F"/>
    <w:rsid w:val="000B2564"/>
    <w:rsid w:val="000B25BA"/>
    <w:rsid w:val="000B27B1"/>
    <w:rsid w:val="000B2876"/>
    <w:rsid w:val="000B2900"/>
    <w:rsid w:val="000B2AA2"/>
    <w:rsid w:val="000B2AE7"/>
    <w:rsid w:val="000B2C1D"/>
    <w:rsid w:val="000B2C52"/>
    <w:rsid w:val="000B2CC7"/>
    <w:rsid w:val="000B2DC9"/>
    <w:rsid w:val="000B2DD4"/>
    <w:rsid w:val="000B2E51"/>
    <w:rsid w:val="000B2F75"/>
    <w:rsid w:val="000B30C5"/>
    <w:rsid w:val="000B30CC"/>
    <w:rsid w:val="000B3103"/>
    <w:rsid w:val="000B31A8"/>
    <w:rsid w:val="000B31AA"/>
    <w:rsid w:val="000B32F1"/>
    <w:rsid w:val="000B3479"/>
    <w:rsid w:val="000B349C"/>
    <w:rsid w:val="000B369F"/>
    <w:rsid w:val="000B371F"/>
    <w:rsid w:val="000B3930"/>
    <w:rsid w:val="000B3A18"/>
    <w:rsid w:val="000B3A3D"/>
    <w:rsid w:val="000B3B44"/>
    <w:rsid w:val="000B3B6B"/>
    <w:rsid w:val="000B3B8A"/>
    <w:rsid w:val="000B3BF9"/>
    <w:rsid w:val="000B3C35"/>
    <w:rsid w:val="000B3C4E"/>
    <w:rsid w:val="000B3CA2"/>
    <w:rsid w:val="000B3D49"/>
    <w:rsid w:val="000B3E46"/>
    <w:rsid w:val="000B3E85"/>
    <w:rsid w:val="000B4025"/>
    <w:rsid w:val="000B4121"/>
    <w:rsid w:val="000B414C"/>
    <w:rsid w:val="000B41AE"/>
    <w:rsid w:val="000B42F2"/>
    <w:rsid w:val="000B4431"/>
    <w:rsid w:val="000B4465"/>
    <w:rsid w:val="000B4531"/>
    <w:rsid w:val="000B456E"/>
    <w:rsid w:val="000B4674"/>
    <w:rsid w:val="000B472D"/>
    <w:rsid w:val="000B4784"/>
    <w:rsid w:val="000B4852"/>
    <w:rsid w:val="000B48E9"/>
    <w:rsid w:val="000B49DF"/>
    <w:rsid w:val="000B4A77"/>
    <w:rsid w:val="000B4AB5"/>
    <w:rsid w:val="000B4AE1"/>
    <w:rsid w:val="000B4B2F"/>
    <w:rsid w:val="000B4B4E"/>
    <w:rsid w:val="000B4D83"/>
    <w:rsid w:val="000B4E17"/>
    <w:rsid w:val="000B4F2D"/>
    <w:rsid w:val="000B4FE5"/>
    <w:rsid w:val="000B51AF"/>
    <w:rsid w:val="000B5230"/>
    <w:rsid w:val="000B5415"/>
    <w:rsid w:val="000B56CB"/>
    <w:rsid w:val="000B585D"/>
    <w:rsid w:val="000B5918"/>
    <w:rsid w:val="000B5B70"/>
    <w:rsid w:val="000B5C83"/>
    <w:rsid w:val="000B5CCD"/>
    <w:rsid w:val="000B5CD4"/>
    <w:rsid w:val="000B5D43"/>
    <w:rsid w:val="000B5E27"/>
    <w:rsid w:val="000B5E61"/>
    <w:rsid w:val="000B5E75"/>
    <w:rsid w:val="000B5F88"/>
    <w:rsid w:val="000B6089"/>
    <w:rsid w:val="000B60DF"/>
    <w:rsid w:val="000B6131"/>
    <w:rsid w:val="000B616A"/>
    <w:rsid w:val="000B61ED"/>
    <w:rsid w:val="000B6240"/>
    <w:rsid w:val="000B6259"/>
    <w:rsid w:val="000B6314"/>
    <w:rsid w:val="000B6383"/>
    <w:rsid w:val="000B6385"/>
    <w:rsid w:val="000B63C8"/>
    <w:rsid w:val="000B6465"/>
    <w:rsid w:val="000B6490"/>
    <w:rsid w:val="000B651F"/>
    <w:rsid w:val="000B6653"/>
    <w:rsid w:val="000B6678"/>
    <w:rsid w:val="000B66E0"/>
    <w:rsid w:val="000B6726"/>
    <w:rsid w:val="000B678F"/>
    <w:rsid w:val="000B67D6"/>
    <w:rsid w:val="000B6805"/>
    <w:rsid w:val="000B68CC"/>
    <w:rsid w:val="000B6A90"/>
    <w:rsid w:val="000B6AE7"/>
    <w:rsid w:val="000B6B30"/>
    <w:rsid w:val="000B6CEB"/>
    <w:rsid w:val="000B6D08"/>
    <w:rsid w:val="000B6D7A"/>
    <w:rsid w:val="000B6F34"/>
    <w:rsid w:val="000B6FB4"/>
    <w:rsid w:val="000B7000"/>
    <w:rsid w:val="000B707F"/>
    <w:rsid w:val="000B7082"/>
    <w:rsid w:val="000B70AE"/>
    <w:rsid w:val="000B70FC"/>
    <w:rsid w:val="000B71E1"/>
    <w:rsid w:val="000B71F5"/>
    <w:rsid w:val="000B7426"/>
    <w:rsid w:val="000B74B3"/>
    <w:rsid w:val="000B7522"/>
    <w:rsid w:val="000B755E"/>
    <w:rsid w:val="000B758B"/>
    <w:rsid w:val="000B75F6"/>
    <w:rsid w:val="000B78E3"/>
    <w:rsid w:val="000B792F"/>
    <w:rsid w:val="000B7949"/>
    <w:rsid w:val="000B7A4C"/>
    <w:rsid w:val="000B7A86"/>
    <w:rsid w:val="000B7AFF"/>
    <w:rsid w:val="000B7BD0"/>
    <w:rsid w:val="000B7C64"/>
    <w:rsid w:val="000B7C9C"/>
    <w:rsid w:val="000B7D2B"/>
    <w:rsid w:val="000B7E38"/>
    <w:rsid w:val="000B7F4D"/>
    <w:rsid w:val="000C0130"/>
    <w:rsid w:val="000C0226"/>
    <w:rsid w:val="000C0295"/>
    <w:rsid w:val="000C0338"/>
    <w:rsid w:val="000C03CC"/>
    <w:rsid w:val="000C041F"/>
    <w:rsid w:val="000C052C"/>
    <w:rsid w:val="000C05E6"/>
    <w:rsid w:val="000C0747"/>
    <w:rsid w:val="000C079D"/>
    <w:rsid w:val="000C080F"/>
    <w:rsid w:val="000C0840"/>
    <w:rsid w:val="000C098A"/>
    <w:rsid w:val="000C09B0"/>
    <w:rsid w:val="000C0A0B"/>
    <w:rsid w:val="000C0AF8"/>
    <w:rsid w:val="000C0C02"/>
    <w:rsid w:val="000C0C63"/>
    <w:rsid w:val="000C0D0E"/>
    <w:rsid w:val="000C0DF5"/>
    <w:rsid w:val="000C0FE2"/>
    <w:rsid w:val="000C1080"/>
    <w:rsid w:val="000C11A5"/>
    <w:rsid w:val="000C11D5"/>
    <w:rsid w:val="000C12A6"/>
    <w:rsid w:val="000C1488"/>
    <w:rsid w:val="000C14D9"/>
    <w:rsid w:val="000C14E2"/>
    <w:rsid w:val="000C1617"/>
    <w:rsid w:val="000C1637"/>
    <w:rsid w:val="000C16A7"/>
    <w:rsid w:val="000C16F4"/>
    <w:rsid w:val="000C17BC"/>
    <w:rsid w:val="000C1871"/>
    <w:rsid w:val="000C1929"/>
    <w:rsid w:val="000C1A2F"/>
    <w:rsid w:val="000C1A8F"/>
    <w:rsid w:val="000C1B89"/>
    <w:rsid w:val="000C1C97"/>
    <w:rsid w:val="000C1D0B"/>
    <w:rsid w:val="000C1D1B"/>
    <w:rsid w:val="000C1E1E"/>
    <w:rsid w:val="000C2382"/>
    <w:rsid w:val="000C2477"/>
    <w:rsid w:val="000C2521"/>
    <w:rsid w:val="000C2599"/>
    <w:rsid w:val="000C25AF"/>
    <w:rsid w:val="000C2719"/>
    <w:rsid w:val="000C2855"/>
    <w:rsid w:val="000C29B2"/>
    <w:rsid w:val="000C2A3F"/>
    <w:rsid w:val="000C2A87"/>
    <w:rsid w:val="000C2C17"/>
    <w:rsid w:val="000C2C39"/>
    <w:rsid w:val="000C2C96"/>
    <w:rsid w:val="000C2CAD"/>
    <w:rsid w:val="000C2CB7"/>
    <w:rsid w:val="000C2D13"/>
    <w:rsid w:val="000C2DAA"/>
    <w:rsid w:val="000C2DD9"/>
    <w:rsid w:val="000C2E73"/>
    <w:rsid w:val="000C2ED2"/>
    <w:rsid w:val="000C3014"/>
    <w:rsid w:val="000C30C3"/>
    <w:rsid w:val="000C30E9"/>
    <w:rsid w:val="000C3273"/>
    <w:rsid w:val="000C32C1"/>
    <w:rsid w:val="000C34F6"/>
    <w:rsid w:val="000C3529"/>
    <w:rsid w:val="000C3567"/>
    <w:rsid w:val="000C35C2"/>
    <w:rsid w:val="000C36E8"/>
    <w:rsid w:val="000C38B6"/>
    <w:rsid w:val="000C38BC"/>
    <w:rsid w:val="000C3A12"/>
    <w:rsid w:val="000C3B65"/>
    <w:rsid w:val="000C3BD8"/>
    <w:rsid w:val="000C3BED"/>
    <w:rsid w:val="000C3D6B"/>
    <w:rsid w:val="000C3E20"/>
    <w:rsid w:val="000C3EA1"/>
    <w:rsid w:val="000C3ED6"/>
    <w:rsid w:val="000C3ED8"/>
    <w:rsid w:val="000C3F2C"/>
    <w:rsid w:val="000C3F76"/>
    <w:rsid w:val="000C3F82"/>
    <w:rsid w:val="000C3FFC"/>
    <w:rsid w:val="000C4086"/>
    <w:rsid w:val="000C4340"/>
    <w:rsid w:val="000C460E"/>
    <w:rsid w:val="000C46C7"/>
    <w:rsid w:val="000C47DC"/>
    <w:rsid w:val="000C485F"/>
    <w:rsid w:val="000C4903"/>
    <w:rsid w:val="000C498D"/>
    <w:rsid w:val="000C4A4C"/>
    <w:rsid w:val="000C4A97"/>
    <w:rsid w:val="000C4B04"/>
    <w:rsid w:val="000C4B0C"/>
    <w:rsid w:val="000C4B8F"/>
    <w:rsid w:val="000C4BF4"/>
    <w:rsid w:val="000C4CD9"/>
    <w:rsid w:val="000C4D52"/>
    <w:rsid w:val="000C502D"/>
    <w:rsid w:val="000C503E"/>
    <w:rsid w:val="000C5108"/>
    <w:rsid w:val="000C514C"/>
    <w:rsid w:val="000C5285"/>
    <w:rsid w:val="000C52B9"/>
    <w:rsid w:val="000C52FA"/>
    <w:rsid w:val="000C5302"/>
    <w:rsid w:val="000C53FA"/>
    <w:rsid w:val="000C5434"/>
    <w:rsid w:val="000C546E"/>
    <w:rsid w:val="000C55C6"/>
    <w:rsid w:val="000C5638"/>
    <w:rsid w:val="000C56C1"/>
    <w:rsid w:val="000C5737"/>
    <w:rsid w:val="000C57EE"/>
    <w:rsid w:val="000C5892"/>
    <w:rsid w:val="000C58DA"/>
    <w:rsid w:val="000C5974"/>
    <w:rsid w:val="000C5A60"/>
    <w:rsid w:val="000C5B39"/>
    <w:rsid w:val="000C5B66"/>
    <w:rsid w:val="000C5BAB"/>
    <w:rsid w:val="000C5BAF"/>
    <w:rsid w:val="000C5C78"/>
    <w:rsid w:val="000C5CD0"/>
    <w:rsid w:val="000C5E7A"/>
    <w:rsid w:val="000C5E90"/>
    <w:rsid w:val="000C5EC9"/>
    <w:rsid w:val="000C5EDE"/>
    <w:rsid w:val="000C5F3E"/>
    <w:rsid w:val="000C5F4A"/>
    <w:rsid w:val="000C5F68"/>
    <w:rsid w:val="000C6089"/>
    <w:rsid w:val="000C616C"/>
    <w:rsid w:val="000C622A"/>
    <w:rsid w:val="000C643E"/>
    <w:rsid w:val="000C6563"/>
    <w:rsid w:val="000C67DB"/>
    <w:rsid w:val="000C6856"/>
    <w:rsid w:val="000C68BA"/>
    <w:rsid w:val="000C68C0"/>
    <w:rsid w:val="000C68C3"/>
    <w:rsid w:val="000C690C"/>
    <w:rsid w:val="000C693A"/>
    <w:rsid w:val="000C6AF2"/>
    <w:rsid w:val="000C6C47"/>
    <w:rsid w:val="000C6E7C"/>
    <w:rsid w:val="000C6E96"/>
    <w:rsid w:val="000C7076"/>
    <w:rsid w:val="000C7293"/>
    <w:rsid w:val="000C72E3"/>
    <w:rsid w:val="000C7329"/>
    <w:rsid w:val="000C732A"/>
    <w:rsid w:val="000C739C"/>
    <w:rsid w:val="000C75BE"/>
    <w:rsid w:val="000C7780"/>
    <w:rsid w:val="000C77F9"/>
    <w:rsid w:val="000C795E"/>
    <w:rsid w:val="000C7A20"/>
    <w:rsid w:val="000C7A4E"/>
    <w:rsid w:val="000C7A51"/>
    <w:rsid w:val="000C7C54"/>
    <w:rsid w:val="000C7DAC"/>
    <w:rsid w:val="000C7E11"/>
    <w:rsid w:val="000C7F72"/>
    <w:rsid w:val="000C7FC5"/>
    <w:rsid w:val="000C7FD4"/>
    <w:rsid w:val="000D00A4"/>
    <w:rsid w:val="000D01FF"/>
    <w:rsid w:val="000D036A"/>
    <w:rsid w:val="000D03D7"/>
    <w:rsid w:val="000D04D8"/>
    <w:rsid w:val="000D0603"/>
    <w:rsid w:val="000D09CC"/>
    <w:rsid w:val="000D09E6"/>
    <w:rsid w:val="000D0AB8"/>
    <w:rsid w:val="000D0AF8"/>
    <w:rsid w:val="000D0B8C"/>
    <w:rsid w:val="000D0B9C"/>
    <w:rsid w:val="000D0C88"/>
    <w:rsid w:val="000D0CFA"/>
    <w:rsid w:val="000D0ECD"/>
    <w:rsid w:val="000D0F36"/>
    <w:rsid w:val="000D0FE7"/>
    <w:rsid w:val="000D10B7"/>
    <w:rsid w:val="000D1153"/>
    <w:rsid w:val="000D117D"/>
    <w:rsid w:val="000D1277"/>
    <w:rsid w:val="000D12EC"/>
    <w:rsid w:val="000D1365"/>
    <w:rsid w:val="000D13BE"/>
    <w:rsid w:val="000D14BC"/>
    <w:rsid w:val="000D14DC"/>
    <w:rsid w:val="000D1605"/>
    <w:rsid w:val="000D1616"/>
    <w:rsid w:val="000D1811"/>
    <w:rsid w:val="000D1924"/>
    <w:rsid w:val="000D1A18"/>
    <w:rsid w:val="000D1B55"/>
    <w:rsid w:val="000D1B80"/>
    <w:rsid w:val="000D1BC9"/>
    <w:rsid w:val="000D1C26"/>
    <w:rsid w:val="000D1CCA"/>
    <w:rsid w:val="000D1D02"/>
    <w:rsid w:val="000D1E45"/>
    <w:rsid w:val="000D1ED0"/>
    <w:rsid w:val="000D202E"/>
    <w:rsid w:val="000D21D6"/>
    <w:rsid w:val="000D22C8"/>
    <w:rsid w:val="000D2424"/>
    <w:rsid w:val="000D2442"/>
    <w:rsid w:val="000D271A"/>
    <w:rsid w:val="000D276A"/>
    <w:rsid w:val="000D2863"/>
    <w:rsid w:val="000D2882"/>
    <w:rsid w:val="000D2955"/>
    <w:rsid w:val="000D2A1C"/>
    <w:rsid w:val="000D2A9D"/>
    <w:rsid w:val="000D2B13"/>
    <w:rsid w:val="000D2B21"/>
    <w:rsid w:val="000D2DA5"/>
    <w:rsid w:val="000D2EDB"/>
    <w:rsid w:val="000D2FF2"/>
    <w:rsid w:val="000D3147"/>
    <w:rsid w:val="000D317D"/>
    <w:rsid w:val="000D350E"/>
    <w:rsid w:val="000D3553"/>
    <w:rsid w:val="000D3576"/>
    <w:rsid w:val="000D3581"/>
    <w:rsid w:val="000D35ED"/>
    <w:rsid w:val="000D387B"/>
    <w:rsid w:val="000D39AF"/>
    <w:rsid w:val="000D39D1"/>
    <w:rsid w:val="000D39E2"/>
    <w:rsid w:val="000D3B4D"/>
    <w:rsid w:val="000D3B9F"/>
    <w:rsid w:val="000D3C22"/>
    <w:rsid w:val="000D3CFB"/>
    <w:rsid w:val="000D3E00"/>
    <w:rsid w:val="000D3E82"/>
    <w:rsid w:val="000D3EA9"/>
    <w:rsid w:val="000D3F2B"/>
    <w:rsid w:val="000D41D1"/>
    <w:rsid w:val="000D436B"/>
    <w:rsid w:val="000D4777"/>
    <w:rsid w:val="000D49C9"/>
    <w:rsid w:val="000D4B01"/>
    <w:rsid w:val="000D4BBF"/>
    <w:rsid w:val="000D4D62"/>
    <w:rsid w:val="000D4F36"/>
    <w:rsid w:val="000D4F92"/>
    <w:rsid w:val="000D50D7"/>
    <w:rsid w:val="000D553C"/>
    <w:rsid w:val="000D5566"/>
    <w:rsid w:val="000D563E"/>
    <w:rsid w:val="000D5654"/>
    <w:rsid w:val="000D575F"/>
    <w:rsid w:val="000D57F5"/>
    <w:rsid w:val="000D5A79"/>
    <w:rsid w:val="000D5BB0"/>
    <w:rsid w:val="000D5BC7"/>
    <w:rsid w:val="000D5C1B"/>
    <w:rsid w:val="000D5D67"/>
    <w:rsid w:val="000D60B7"/>
    <w:rsid w:val="000D631D"/>
    <w:rsid w:val="000D63F1"/>
    <w:rsid w:val="000D6440"/>
    <w:rsid w:val="000D6462"/>
    <w:rsid w:val="000D6511"/>
    <w:rsid w:val="000D6523"/>
    <w:rsid w:val="000D675F"/>
    <w:rsid w:val="000D6778"/>
    <w:rsid w:val="000D680D"/>
    <w:rsid w:val="000D68CB"/>
    <w:rsid w:val="000D695D"/>
    <w:rsid w:val="000D6AF3"/>
    <w:rsid w:val="000D6B2B"/>
    <w:rsid w:val="000D6B6A"/>
    <w:rsid w:val="000D6BCB"/>
    <w:rsid w:val="000D6CD8"/>
    <w:rsid w:val="000D6D5E"/>
    <w:rsid w:val="000D6F17"/>
    <w:rsid w:val="000D6F3B"/>
    <w:rsid w:val="000D70D5"/>
    <w:rsid w:val="000D70F5"/>
    <w:rsid w:val="000D7141"/>
    <w:rsid w:val="000D715A"/>
    <w:rsid w:val="000D7243"/>
    <w:rsid w:val="000D7291"/>
    <w:rsid w:val="000D72E7"/>
    <w:rsid w:val="000D733F"/>
    <w:rsid w:val="000D734C"/>
    <w:rsid w:val="000D73FD"/>
    <w:rsid w:val="000D745D"/>
    <w:rsid w:val="000D7782"/>
    <w:rsid w:val="000D7812"/>
    <w:rsid w:val="000D788C"/>
    <w:rsid w:val="000D7B6F"/>
    <w:rsid w:val="000D7D90"/>
    <w:rsid w:val="000D7DD3"/>
    <w:rsid w:val="000D7E83"/>
    <w:rsid w:val="000D7F2B"/>
    <w:rsid w:val="000D7F4B"/>
    <w:rsid w:val="000D7F98"/>
    <w:rsid w:val="000E0266"/>
    <w:rsid w:val="000E02B0"/>
    <w:rsid w:val="000E02B8"/>
    <w:rsid w:val="000E02D4"/>
    <w:rsid w:val="000E032E"/>
    <w:rsid w:val="000E0412"/>
    <w:rsid w:val="000E048F"/>
    <w:rsid w:val="000E0565"/>
    <w:rsid w:val="000E05BB"/>
    <w:rsid w:val="000E0674"/>
    <w:rsid w:val="000E083C"/>
    <w:rsid w:val="000E0908"/>
    <w:rsid w:val="000E09A1"/>
    <w:rsid w:val="000E0C8D"/>
    <w:rsid w:val="000E0CDA"/>
    <w:rsid w:val="000E0D19"/>
    <w:rsid w:val="000E0F54"/>
    <w:rsid w:val="000E0F65"/>
    <w:rsid w:val="000E0FA3"/>
    <w:rsid w:val="000E1068"/>
    <w:rsid w:val="000E1184"/>
    <w:rsid w:val="000E125A"/>
    <w:rsid w:val="000E138E"/>
    <w:rsid w:val="000E1417"/>
    <w:rsid w:val="000E1576"/>
    <w:rsid w:val="000E1672"/>
    <w:rsid w:val="000E1698"/>
    <w:rsid w:val="000E16FE"/>
    <w:rsid w:val="000E1797"/>
    <w:rsid w:val="000E1807"/>
    <w:rsid w:val="000E190F"/>
    <w:rsid w:val="000E194C"/>
    <w:rsid w:val="000E197C"/>
    <w:rsid w:val="000E19B8"/>
    <w:rsid w:val="000E1A90"/>
    <w:rsid w:val="000E1AC3"/>
    <w:rsid w:val="000E1B57"/>
    <w:rsid w:val="000E1C86"/>
    <w:rsid w:val="000E1CAE"/>
    <w:rsid w:val="000E1CCF"/>
    <w:rsid w:val="000E1D5C"/>
    <w:rsid w:val="000E1EFB"/>
    <w:rsid w:val="000E1FF4"/>
    <w:rsid w:val="000E2021"/>
    <w:rsid w:val="000E2065"/>
    <w:rsid w:val="000E2380"/>
    <w:rsid w:val="000E247B"/>
    <w:rsid w:val="000E2603"/>
    <w:rsid w:val="000E2A5C"/>
    <w:rsid w:val="000E2BC7"/>
    <w:rsid w:val="000E2BF1"/>
    <w:rsid w:val="000E2C89"/>
    <w:rsid w:val="000E2D13"/>
    <w:rsid w:val="000E2E67"/>
    <w:rsid w:val="000E2E68"/>
    <w:rsid w:val="000E3000"/>
    <w:rsid w:val="000E3075"/>
    <w:rsid w:val="000E3104"/>
    <w:rsid w:val="000E333A"/>
    <w:rsid w:val="000E3462"/>
    <w:rsid w:val="000E3558"/>
    <w:rsid w:val="000E3699"/>
    <w:rsid w:val="000E369D"/>
    <w:rsid w:val="000E37C2"/>
    <w:rsid w:val="000E3816"/>
    <w:rsid w:val="000E389C"/>
    <w:rsid w:val="000E391C"/>
    <w:rsid w:val="000E3DB4"/>
    <w:rsid w:val="000E3DDD"/>
    <w:rsid w:val="000E3F0A"/>
    <w:rsid w:val="000E417D"/>
    <w:rsid w:val="000E41D3"/>
    <w:rsid w:val="000E41E7"/>
    <w:rsid w:val="000E42B1"/>
    <w:rsid w:val="000E43BD"/>
    <w:rsid w:val="000E44C9"/>
    <w:rsid w:val="000E4590"/>
    <w:rsid w:val="000E4624"/>
    <w:rsid w:val="000E46F5"/>
    <w:rsid w:val="000E48F7"/>
    <w:rsid w:val="000E4AC0"/>
    <w:rsid w:val="000E4B6E"/>
    <w:rsid w:val="000E4D1E"/>
    <w:rsid w:val="000E4ECC"/>
    <w:rsid w:val="000E50A3"/>
    <w:rsid w:val="000E51BD"/>
    <w:rsid w:val="000E51E9"/>
    <w:rsid w:val="000E5222"/>
    <w:rsid w:val="000E52B7"/>
    <w:rsid w:val="000E5432"/>
    <w:rsid w:val="000E5628"/>
    <w:rsid w:val="000E562E"/>
    <w:rsid w:val="000E56F6"/>
    <w:rsid w:val="000E57BA"/>
    <w:rsid w:val="000E57D3"/>
    <w:rsid w:val="000E5914"/>
    <w:rsid w:val="000E594A"/>
    <w:rsid w:val="000E5989"/>
    <w:rsid w:val="000E59A7"/>
    <w:rsid w:val="000E5A43"/>
    <w:rsid w:val="000E5A65"/>
    <w:rsid w:val="000E5B7E"/>
    <w:rsid w:val="000E5E57"/>
    <w:rsid w:val="000E60B2"/>
    <w:rsid w:val="000E6137"/>
    <w:rsid w:val="000E6138"/>
    <w:rsid w:val="000E617C"/>
    <w:rsid w:val="000E6193"/>
    <w:rsid w:val="000E6259"/>
    <w:rsid w:val="000E64D1"/>
    <w:rsid w:val="000E6540"/>
    <w:rsid w:val="000E6646"/>
    <w:rsid w:val="000E6665"/>
    <w:rsid w:val="000E66AB"/>
    <w:rsid w:val="000E66C9"/>
    <w:rsid w:val="000E677C"/>
    <w:rsid w:val="000E67B0"/>
    <w:rsid w:val="000E67E0"/>
    <w:rsid w:val="000E688D"/>
    <w:rsid w:val="000E69E3"/>
    <w:rsid w:val="000E6A7E"/>
    <w:rsid w:val="000E6B0A"/>
    <w:rsid w:val="000E6B87"/>
    <w:rsid w:val="000E6DD1"/>
    <w:rsid w:val="000E6EB2"/>
    <w:rsid w:val="000E6EE3"/>
    <w:rsid w:val="000E6F8F"/>
    <w:rsid w:val="000E7057"/>
    <w:rsid w:val="000E7120"/>
    <w:rsid w:val="000E7178"/>
    <w:rsid w:val="000E73CE"/>
    <w:rsid w:val="000E73E2"/>
    <w:rsid w:val="000E744A"/>
    <w:rsid w:val="000E74FF"/>
    <w:rsid w:val="000E7551"/>
    <w:rsid w:val="000E756A"/>
    <w:rsid w:val="000E7572"/>
    <w:rsid w:val="000E759C"/>
    <w:rsid w:val="000E7666"/>
    <w:rsid w:val="000E76A0"/>
    <w:rsid w:val="000E77F8"/>
    <w:rsid w:val="000E79B6"/>
    <w:rsid w:val="000E79BB"/>
    <w:rsid w:val="000E79D9"/>
    <w:rsid w:val="000E7B17"/>
    <w:rsid w:val="000E7B74"/>
    <w:rsid w:val="000E7C21"/>
    <w:rsid w:val="000F00F1"/>
    <w:rsid w:val="000F01C4"/>
    <w:rsid w:val="000F01EC"/>
    <w:rsid w:val="000F05D2"/>
    <w:rsid w:val="000F061C"/>
    <w:rsid w:val="000F0654"/>
    <w:rsid w:val="000F07B6"/>
    <w:rsid w:val="000F0B7E"/>
    <w:rsid w:val="000F0C8B"/>
    <w:rsid w:val="000F0D0D"/>
    <w:rsid w:val="000F0D86"/>
    <w:rsid w:val="000F0DCF"/>
    <w:rsid w:val="000F0E0F"/>
    <w:rsid w:val="000F10BA"/>
    <w:rsid w:val="000F110B"/>
    <w:rsid w:val="000F111D"/>
    <w:rsid w:val="000F1149"/>
    <w:rsid w:val="000F1286"/>
    <w:rsid w:val="000F1308"/>
    <w:rsid w:val="000F1490"/>
    <w:rsid w:val="000F14FA"/>
    <w:rsid w:val="000F1514"/>
    <w:rsid w:val="000F1557"/>
    <w:rsid w:val="000F15F7"/>
    <w:rsid w:val="000F1869"/>
    <w:rsid w:val="000F189D"/>
    <w:rsid w:val="000F18AC"/>
    <w:rsid w:val="000F18CC"/>
    <w:rsid w:val="000F194D"/>
    <w:rsid w:val="000F19C2"/>
    <w:rsid w:val="000F1AAE"/>
    <w:rsid w:val="000F1B78"/>
    <w:rsid w:val="000F1D21"/>
    <w:rsid w:val="000F1D8B"/>
    <w:rsid w:val="000F1E6F"/>
    <w:rsid w:val="000F1E92"/>
    <w:rsid w:val="000F1EB8"/>
    <w:rsid w:val="000F1F71"/>
    <w:rsid w:val="000F1F76"/>
    <w:rsid w:val="000F1FAE"/>
    <w:rsid w:val="000F2188"/>
    <w:rsid w:val="000F228C"/>
    <w:rsid w:val="000F232E"/>
    <w:rsid w:val="000F234B"/>
    <w:rsid w:val="000F237F"/>
    <w:rsid w:val="000F23EB"/>
    <w:rsid w:val="000F2421"/>
    <w:rsid w:val="000F2517"/>
    <w:rsid w:val="000F2551"/>
    <w:rsid w:val="000F2590"/>
    <w:rsid w:val="000F25C3"/>
    <w:rsid w:val="000F2854"/>
    <w:rsid w:val="000F28BB"/>
    <w:rsid w:val="000F28F2"/>
    <w:rsid w:val="000F2A2D"/>
    <w:rsid w:val="000F2B91"/>
    <w:rsid w:val="000F2BC7"/>
    <w:rsid w:val="000F2C68"/>
    <w:rsid w:val="000F2C97"/>
    <w:rsid w:val="000F2CA3"/>
    <w:rsid w:val="000F2D99"/>
    <w:rsid w:val="000F2DA9"/>
    <w:rsid w:val="000F2DD0"/>
    <w:rsid w:val="000F2EEA"/>
    <w:rsid w:val="000F301D"/>
    <w:rsid w:val="000F3086"/>
    <w:rsid w:val="000F30D4"/>
    <w:rsid w:val="000F3308"/>
    <w:rsid w:val="000F3427"/>
    <w:rsid w:val="000F344F"/>
    <w:rsid w:val="000F352A"/>
    <w:rsid w:val="000F352F"/>
    <w:rsid w:val="000F35B2"/>
    <w:rsid w:val="000F36BC"/>
    <w:rsid w:val="000F36D8"/>
    <w:rsid w:val="000F36FD"/>
    <w:rsid w:val="000F3789"/>
    <w:rsid w:val="000F37EB"/>
    <w:rsid w:val="000F3861"/>
    <w:rsid w:val="000F3889"/>
    <w:rsid w:val="000F38B6"/>
    <w:rsid w:val="000F39B8"/>
    <w:rsid w:val="000F3A94"/>
    <w:rsid w:val="000F3A99"/>
    <w:rsid w:val="000F3AA5"/>
    <w:rsid w:val="000F3AC3"/>
    <w:rsid w:val="000F3B6F"/>
    <w:rsid w:val="000F3C5F"/>
    <w:rsid w:val="000F3D15"/>
    <w:rsid w:val="000F3D48"/>
    <w:rsid w:val="000F3E06"/>
    <w:rsid w:val="000F3E16"/>
    <w:rsid w:val="000F3EC9"/>
    <w:rsid w:val="000F3F86"/>
    <w:rsid w:val="000F3F8A"/>
    <w:rsid w:val="000F3FE8"/>
    <w:rsid w:val="000F3FFF"/>
    <w:rsid w:val="000F40DF"/>
    <w:rsid w:val="000F414D"/>
    <w:rsid w:val="000F4171"/>
    <w:rsid w:val="000F41B1"/>
    <w:rsid w:val="000F4262"/>
    <w:rsid w:val="000F43A0"/>
    <w:rsid w:val="000F43D9"/>
    <w:rsid w:val="000F448E"/>
    <w:rsid w:val="000F4524"/>
    <w:rsid w:val="000F46C5"/>
    <w:rsid w:val="000F47BA"/>
    <w:rsid w:val="000F48B0"/>
    <w:rsid w:val="000F48F8"/>
    <w:rsid w:val="000F4A32"/>
    <w:rsid w:val="000F4C6F"/>
    <w:rsid w:val="000F4E2B"/>
    <w:rsid w:val="000F4EA1"/>
    <w:rsid w:val="000F506A"/>
    <w:rsid w:val="000F5112"/>
    <w:rsid w:val="000F5121"/>
    <w:rsid w:val="000F517C"/>
    <w:rsid w:val="000F5338"/>
    <w:rsid w:val="000F539C"/>
    <w:rsid w:val="000F542E"/>
    <w:rsid w:val="000F5487"/>
    <w:rsid w:val="000F55CC"/>
    <w:rsid w:val="000F568E"/>
    <w:rsid w:val="000F5837"/>
    <w:rsid w:val="000F58D7"/>
    <w:rsid w:val="000F5948"/>
    <w:rsid w:val="000F59B7"/>
    <w:rsid w:val="000F5B72"/>
    <w:rsid w:val="000F5C33"/>
    <w:rsid w:val="000F5C83"/>
    <w:rsid w:val="000F5D19"/>
    <w:rsid w:val="000F5DAD"/>
    <w:rsid w:val="000F5E01"/>
    <w:rsid w:val="000F5ECD"/>
    <w:rsid w:val="000F6012"/>
    <w:rsid w:val="000F601B"/>
    <w:rsid w:val="000F60D6"/>
    <w:rsid w:val="000F6121"/>
    <w:rsid w:val="000F6154"/>
    <w:rsid w:val="000F6673"/>
    <w:rsid w:val="000F67DF"/>
    <w:rsid w:val="000F6837"/>
    <w:rsid w:val="000F6862"/>
    <w:rsid w:val="000F687A"/>
    <w:rsid w:val="000F68B2"/>
    <w:rsid w:val="000F69FA"/>
    <w:rsid w:val="000F6A6E"/>
    <w:rsid w:val="000F6B2F"/>
    <w:rsid w:val="000F6E23"/>
    <w:rsid w:val="000F6F25"/>
    <w:rsid w:val="000F6FEB"/>
    <w:rsid w:val="000F70DD"/>
    <w:rsid w:val="000F7139"/>
    <w:rsid w:val="000F7173"/>
    <w:rsid w:val="000F71B8"/>
    <w:rsid w:val="000F7361"/>
    <w:rsid w:val="000F7394"/>
    <w:rsid w:val="000F73C4"/>
    <w:rsid w:val="000F7414"/>
    <w:rsid w:val="000F76D6"/>
    <w:rsid w:val="000F7735"/>
    <w:rsid w:val="000F77F0"/>
    <w:rsid w:val="000F77F7"/>
    <w:rsid w:val="000F7877"/>
    <w:rsid w:val="000F7AD1"/>
    <w:rsid w:val="000F7B50"/>
    <w:rsid w:val="000F7BD5"/>
    <w:rsid w:val="000F7BDD"/>
    <w:rsid w:val="000F7CBD"/>
    <w:rsid w:val="000F7D02"/>
    <w:rsid w:val="000F7D5D"/>
    <w:rsid w:val="000F7E6D"/>
    <w:rsid w:val="000FA523"/>
    <w:rsid w:val="0010003C"/>
    <w:rsid w:val="00100059"/>
    <w:rsid w:val="00100062"/>
    <w:rsid w:val="0010006E"/>
    <w:rsid w:val="00100203"/>
    <w:rsid w:val="001002DB"/>
    <w:rsid w:val="001002FB"/>
    <w:rsid w:val="001003D7"/>
    <w:rsid w:val="001003EC"/>
    <w:rsid w:val="0010052D"/>
    <w:rsid w:val="00100584"/>
    <w:rsid w:val="001005AA"/>
    <w:rsid w:val="00100623"/>
    <w:rsid w:val="001006E8"/>
    <w:rsid w:val="00100732"/>
    <w:rsid w:val="001009B6"/>
    <w:rsid w:val="00100A03"/>
    <w:rsid w:val="00100B3A"/>
    <w:rsid w:val="00100B91"/>
    <w:rsid w:val="00100BEF"/>
    <w:rsid w:val="00100CD5"/>
    <w:rsid w:val="00100D5A"/>
    <w:rsid w:val="00100DEF"/>
    <w:rsid w:val="00100E31"/>
    <w:rsid w:val="00100E37"/>
    <w:rsid w:val="0010101A"/>
    <w:rsid w:val="00101062"/>
    <w:rsid w:val="00101132"/>
    <w:rsid w:val="001012EF"/>
    <w:rsid w:val="001015F2"/>
    <w:rsid w:val="0010165B"/>
    <w:rsid w:val="0010168D"/>
    <w:rsid w:val="0010175C"/>
    <w:rsid w:val="0010184A"/>
    <w:rsid w:val="0010185C"/>
    <w:rsid w:val="001018CF"/>
    <w:rsid w:val="00101A33"/>
    <w:rsid w:val="00101A70"/>
    <w:rsid w:val="00101A78"/>
    <w:rsid w:val="00101AED"/>
    <w:rsid w:val="00101C69"/>
    <w:rsid w:val="00101CAD"/>
    <w:rsid w:val="00101CCC"/>
    <w:rsid w:val="00101CCE"/>
    <w:rsid w:val="00101D12"/>
    <w:rsid w:val="00101F68"/>
    <w:rsid w:val="0010203A"/>
    <w:rsid w:val="001020BD"/>
    <w:rsid w:val="001020E6"/>
    <w:rsid w:val="00102161"/>
    <w:rsid w:val="001021AC"/>
    <w:rsid w:val="001022E8"/>
    <w:rsid w:val="00102546"/>
    <w:rsid w:val="00102577"/>
    <w:rsid w:val="001025FB"/>
    <w:rsid w:val="001026CB"/>
    <w:rsid w:val="00102771"/>
    <w:rsid w:val="00102873"/>
    <w:rsid w:val="00102875"/>
    <w:rsid w:val="001028BA"/>
    <w:rsid w:val="00102989"/>
    <w:rsid w:val="00102AE5"/>
    <w:rsid w:val="00102AF9"/>
    <w:rsid w:val="00102CCD"/>
    <w:rsid w:val="00102D7C"/>
    <w:rsid w:val="00102DEB"/>
    <w:rsid w:val="00102E8B"/>
    <w:rsid w:val="00102F30"/>
    <w:rsid w:val="00102F42"/>
    <w:rsid w:val="0010306A"/>
    <w:rsid w:val="001030ED"/>
    <w:rsid w:val="00103111"/>
    <w:rsid w:val="00103183"/>
    <w:rsid w:val="00103283"/>
    <w:rsid w:val="00103297"/>
    <w:rsid w:val="001032EF"/>
    <w:rsid w:val="00103314"/>
    <w:rsid w:val="0010344B"/>
    <w:rsid w:val="001034F8"/>
    <w:rsid w:val="001036A1"/>
    <w:rsid w:val="00103707"/>
    <w:rsid w:val="0010374A"/>
    <w:rsid w:val="0010386D"/>
    <w:rsid w:val="001038EE"/>
    <w:rsid w:val="00103948"/>
    <w:rsid w:val="0010398C"/>
    <w:rsid w:val="00103B48"/>
    <w:rsid w:val="00103BEA"/>
    <w:rsid w:val="00103C0A"/>
    <w:rsid w:val="00103C3D"/>
    <w:rsid w:val="00103DDD"/>
    <w:rsid w:val="00103F5B"/>
    <w:rsid w:val="00103FDB"/>
    <w:rsid w:val="001041D6"/>
    <w:rsid w:val="001042C1"/>
    <w:rsid w:val="001042C9"/>
    <w:rsid w:val="001042D0"/>
    <w:rsid w:val="0010433A"/>
    <w:rsid w:val="00104408"/>
    <w:rsid w:val="00104669"/>
    <w:rsid w:val="00104730"/>
    <w:rsid w:val="001047BD"/>
    <w:rsid w:val="001047EF"/>
    <w:rsid w:val="001048C1"/>
    <w:rsid w:val="001049F3"/>
    <w:rsid w:val="00104A19"/>
    <w:rsid w:val="00104C0D"/>
    <w:rsid w:val="00104C4F"/>
    <w:rsid w:val="00104D7A"/>
    <w:rsid w:val="00104D9E"/>
    <w:rsid w:val="00104E44"/>
    <w:rsid w:val="00104E5F"/>
    <w:rsid w:val="00104E71"/>
    <w:rsid w:val="00104EF8"/>
    <w:rsid w:val="00104F4B"/>
    <w:rsid w:val="00104F4C"/>
    <w:rsid w:val="00105025"/>
    <w:rsid w:val="00105084"/>
    <w:rsid w:val="00105092"/>
    <w:rsid w:val="001051FA"/>
    <w:rsid w:val="001051FF"/>
    <w:rsid w:val="001052ED"/>
    <w:rsid w:val="001053E3"/>
    <w:rsid w:val="0010546B"/>
    <w:rsid w:val="00105546"/>
    <w:rsid w:val="0010565E"/>
    <w:rsid w:val="00105732"/>
    <w:rsid w:val="00105863"/>
    <w:rsid w:val="00105923"/>
    <w:rsid w:val="00105942"/>
    <w:rsid w:val="00105A0A"/>
    <w:rsid w:val="00105A1B"/>
    <w:rsid w:val="00105AFA"/>
    <w:rsid w:val="00105DED"/>
    <w:rsid w:val="00105E24"/>
    <w:rsid w:val="00105F73"/>
    <w:rsid w:val="00105F79"/>
    <w:rsid w:val="0010605B"/>
    <w:rsid w:val="0010606E"/>
    <w:rsid w:val="001060C3"/>
    <w:rsid w:val="00106152"/>
    <w:rsid w:val="001061DB"/>
    <w:rsid w:val="001061DD"/>
    <w:rsid w:val="001061EF"/>
    <w:rsid w:val="0010621A"/>
    <w:rsid w:val="00106237"/>
    <w:rsid w:val="00106487"/>
    <w:rsid w:val="00106488"/>
    <w:rsid w:val="00106493"/>
    <w:rsid w:val="001066D7"/>
    <w:rsid w:val="00106749"/>
    <w:rsid w:val="001067A9"/>
    <w:rsid w:val="001068AF"/>
    <w:rsid w:val="001068C2"/>
    <w:rsid w:val="00106953"/>
    <w:rsid w:val="001069DF"/>
    <w:rsid w:val="001069E1"/>
    <w:rsid w:val="00106A38"/>
    <w:rsid w:val="00106B67"/>
    <w:rsid w:val="00106BA8"/>
    <w:rsid w:val="00106BCB"/>
    <w:rsid w:val="00106C13"/>
    <w:rsid w:val="00106C32"/>
    <w:rsid w:val="00106C78"/>
    <w:rsid w:val="00106D1F"/>
    <w:rsid w:val="00106E68"/>
    <w:rsid w:val="00106FCB"/>
    <w:rsid w:val="00106FD1"/>
    <w:rsid w:val="00107010"/>
    <w:rsid w:val="00107030"/>
    <w:rsid w:val="0010703A"/>
    <w:rsid w:val="001070BD"/>
    <w:rsid w:val="001070F3"/>
    <w:rsid w:val="00107119"/>
    <w:rsid w:val="00107346"/>
    <w:rsid w:val="001073FD"/>
    <w:rsid w:val="00107559"/>
    <w:rsid w:val="0010760C"/>
    <w:rsid w:val="0010761A"/>
    <w:rsid w:val="001076D0"/>
    <w:rsid w:val="00107745"/>
    <w:rsid w:val="0010779D"/>
    <w:rsid w:val="0010780E"/>
    <w:rsid w:val="00107DB1"/>
    <w:rsid w:val="00107EA6"/>
    <w:rsid w:val="00107EBC"/>
    <w:rsid w:val="00107F97"/>
    <w:rsid w:val="00110011"/>
    <w:rsid w:val="00110031"/>
    <w:rsid w:val="00110075"/>
    <w:rsid w:val="0011019F"/>
    <w:rsid w:val="001101EF"/>
    <w:rsid w:val="001101FD"/>
    <w:rsid w:val="00110531"/>
    <w:rsid w:val="001105C7"/>
    <w:rsid w:val="00110865"/>
    <w:rsid w:val="00110888"/>
    <w:rsid w:val="001108D0"/>
    <w:rsid w:val="00110968"/>
    <w:rsid w:val="00110AA1"/>
    <w:rsid w:val="00110B49"/>
    <w:rsid w:val="00110BD9"/>
    <w:rsid w:val="00110C3D"/>
    <w:rsid w:val="00110C8B"/>
    <w:rsid w:val="00110D42"/>
    <w:rsid w:val="00110D68"/>
    <w:rsid w:val="00110DF7"/>
    <w:rsid w:val="00110EEA"/>
    <w:rsid w:val="00110EF4"/>
    <w:rsid w:val="00110F71"/>
    <w:rsid w:val="00111055"/>
    <w:rsid w:val="001110A4"/>
    <w:rsid w:val="001110D5"/>
    <w:rsid w:val="001111AC"/>
    <w:rsid w:val="00111313"/>
    <w:rsid w:val="00111354"/>
    <w:rsid w:val="0011135E"/>
    <w:rsid w:val="001113EC"/>
    <w:rsid w:val="00111936"/>
    <w:rsid w:val="0011197F"/>
    <w:rsid w:val="001119C2"/>
    <w:rsid w:val="001119C8"/>
    <w:rsid w:val="001119F3"/>
    <w:rsid w:val="00111A69"/>
    <w:rsid w:val="00111CD5"/>
    <w:rsid w:val="00111D38"/>
    <w:rsid w:val="00111E93"/>
    <w:rsid w:val="001120DF"/>
    <w:rsid w:val="0011210D"/>
    <w:rsid w:val="001123DB"/>
    <w:rsid w:val="00112425"/>
    <w:rsid w:val="00112448"/>
    <w:rsid w:val="00112502"/>
    <w:rsid w:val="001125FB"/>
    <w:rsid w:val="00112623"/>
    <w:rsid w:val="0011278A"/>
    <w:rsid w:val="00112830"/>
    <w:rsid w:val="0011288A"/>
    <w:rsid w:val="001128E5"/>
    <w:rsid w:val="00112924"/>
    <w:rsid w:val="00112AC6"/>
    <w:rsid w:val="00112B0A"/>
    <w:rsid w:val="00112C12"/>
    <w:rsid w:val="00112D1B"/>
    <w:rsid w:val="00112E38"/>
    <w:rsid w:val="00112FAA"/>
    <w:rsid w:val="00112FAF"/>
    <w:rsid w:val="00112FC8"/>
    <w:rsid w:val="00112FE7"/>
    <w:rsid w:val="00113133"/>
    <w:rsid w:val="00113182"/>
    <w:rsid w:val="00113291"/>
    <w:rsid w:val="001132CC"/>
    <w:rsid w:val="00113351"/>
    <w:rsid w:val="001135A8"/>
    <w:rsid w:val="00113679"/>
    <w:rsid w:val="0011368F"/>
    <w:rsid w:val="0011375B"/>
    <w:rsid w:val="00113815"/>
    <w:rsid w:val="00113870"/>
    <w:rsid w:val="00113873"/>
    <w:rsid w:val="0011399B"/>
    <w:rsid w:val="00113A74"/>
    <w:rsid w:val="00113AB6"/>
    <w:rsid w:val="00113B70"/>
    <w:rsid w:val="00113CF4"/>
    <w:rsid w:val="00113DAD"/>
    <w:rsid w:val="00113EF3"/>
    <w:rsid w:val="00113FD6"/>
    <w:rsid w:val="00114052"/>
    <w:rsid w:val="001140D2"/>
    <w:rsid w:val="00114190"/>
    <w:rsid w:val="0011421F"/>
    <w:rsid w:val="00114286"/>
    <w:rsid w:val="00114433"/>
    <w:rsid w:val="001144CF"/>
    <w:rsid w:val="001144FE"/>
    <w:rsid w:val="0011459D"/>
    <w:rsid w:val="001146AB"/>
    <w:rsid w:val="00114763"/>
    <w:rsid w:val="001147A6"/>
    <w:rsid w:val="00114A06"/>
    <w:rsid w:val="00114C5E"/>
    <w:rsid w:val="00114C84"/>
    <w:rsid w:val="00114DA1"/>
    <w:rsid w:val="00114F67"/>
    <w:rsid w:val="001150E7"/>
    <w:rsid w:val="00115103"/>
    <w:rsid w:val="00115162"/>
    <w:rsid w:val="00115169"/>
    <w:rsid w:val="0011533C"/>
    <w:rsid w:val="00115351"/>
    <w:rsid w:val="001153C7"/>
    <w:rsid w:val="001154A5"/>
    <w:rsid w:val="0011550B"/>
    <w:rsid w:val="00115614"/>
    <w:rsid w:val="00115732"/>
    <w:rsid w:val="00115794"/>
    <w:rsid w:val="00115814"/>
    <w:rsid w:val="00115830"/>
    <w:rsid w:val="001158CA"/>
    <w:rsid w:val="00115943"/>
    <w:rsid w:val="00115998"/>
    <w:rsid w:val="001159AB"/>
    <w:rsid w:val="00115A52"/>
    <w:rsid w:val="00115BF5"/>
    <w:rsid w:val="00115C66"/>
    <w:rsid w:val="00115D2D"/>
    <w:rsid w:val="00115D74"/>
    <w:rsid w:val="00115E5C"/>
    <w:rsid w:val="00115E7A"/>
    <w:rsid w:val="00115F79"/>
    <w:rsid w:val="0011606B"/>
    <w:rsid w:val="00116133"/>
    <w:rsid w:val="0011616D"/>
    <w:rsid w:val="001161D4"/>
    <w:rsid w:val="00116219"/>
    <w:rsid w:val="001162E0"/>
    <w:rsid w:val="001163B6"/>
    <w:rsid w:val="00116405"/>
    <w:rsid w:val="001164C6"/>
    <w:rsid w:val="0011658B"/>
    <w:rsid w:val="00116776"/>
    <w:rsid w:val="001167AA"/>
    <w:rsid w:val="00116978"/>
    <w:rsid w:val="00116A34"/>
    <w:rsid w:val="00116B7A"/>
    <w:rsid w:val="00116BC9"/>
    <w:rsid w:val="00116C6F"/>
    <w:rsid w:val="00116CB9"/>
    <w:rsid w:val="00116D00"/>
    <w:rsid w:val="00116E54"/>
    <w:rsid w:val="00117038"/>
    <w:rsid w:val="0011706C"/>
    <w:rsid w:val="00117097"/>
    <w:rsid w:val="00117105"/>
    <w:rsid w:val="001171BE"/>
    <w:rsid w:val="00117275"/>
    <w:rsid w:val="001172D5"/>
    <w:rsid w:val="0011742D"/>
    <w:rsid w:val="00117449"/>
    <w:rsid w:val="00117473"/>
    <w:rsid w:val="001174A0"/>
    <w:rsid w:val="001175ED"/>
    <w:rsid w:val="001175FD"/>
    <w:rsid w:val="0011782C"/>
    <w:rsid w:val="0011782D"/>
    <w:rsid w:val="00117872"/>
    <w:rsid w:val="001178CF"/>
    <w:rsid w:val="001178FF"/>
    <w:rsid w:val="00117A78"/>
    <w:rsid w:val="00117A9E"/>
    <w:rsid w:val="00117AA4"/>
    <w:rsid w:val="00117B4A"/>
    <w:rsid w:val="00117B77"/>
    <w:rsid w:val="00117BD4"/>
    <w:rsid w:val="00117BF1"/>
    <w:rsid w:val="00117C75"/>
    <w:rsid w:val="00117CAB"/>
    <w:rsid w:val="00117CC6"/>
    <w:rsid w:val="00117CED"/>
    <w:rsid w:val="00117D53"/>
    <w:rsid w:val="00117E17"/>
    <w:rsid w:val="00117EB1"/>
    <w:rsid w:val="00117F82"/>
    <w:rsid w:val="00117F90"/>
    <w:rsid w:val="0012004F"/>
    <w:rsid w:val="001200D8"/>
    <w:rsid w:val="00120114"/>
    <w:rsid w:val="001202DB"/>
    <w:rsid w:val="00120321"/>
    <w:rsid w:val="001203DA"/>
    <w:rsid w:val="001203E2"/>
    <w:rsid w:val="001204E7"/>
    <w:rsid w:val="001205A5"/>
    <w:rsid w:val="001205FA"/>
    <w:rsid w:val="0012066A"/>
    <w:rsid w:val="00120681"/>
    <w:rsid w:val="001206B9"/>
    <w:rsid w:val="00120767"/>
    <w:rsid w:val="001208C8"/>
    <w:rsid w:val="001208E1"/>
    <w:rsid w:val="00120924"/>
    <w:rsid w:val="00120971"/>
    <w:rsid w:val="00120C7E"/>
    <w:rsid w:val="00120DC8"/>
    <w:rsid w:val="00120E6B"/>
    <w:rsid w:val="00120EAD"/>
    <w:rsid w:val="00120F44"/>
    <w:rsid w:val="001210AB"/>
    <w:rsid w:val="00121124"/>
    <w:rsid w:val="00121127"/>
    <w:rsid w:val="00121135"/>
    <w:rsid w:val="001211B4"/>
    <w:rsid w:val="00121237"/>
    <w:rsid w:val="00121258"/>
    <w:rsid w:val="0012126F"/>
    <w:rsid w:val="001212F5"/>
    <w:rsid w:val="00121364"/>
    <w:rsid w:val="001213A8"/>
    <w:rsid w:val="0012145C"/>
    <w:rsid w:val="001215F1"/>
    <w:rsid w:val="0012175D"/>
    <w:rsid w:val="00121A2B"/>
    <w:rsid w:val="00121C62"/>
    <w:rsid w:val="00121C67"/>
    <w:rsid w:val="00121D9C"/>
    <w:rsid w:val="00121DAD"/>
    <w:rsid w:val="00121EDD"/>
    <w:rsid w:val="00121F2D"/>
    <w:rsid w:val="00121FA2"/>
    <w:rsid w:val="00121FAD"/>
    <w:rsid w:val="001220E8"/>
    <w:rsid w:val="001220FE"/>
    <w:rsid w:val="00122149"/>
    <w:rsid w:val="00122179"/>
    <w:rsid w:val="001221E1"/>
    <w:rsid w:val="00122356"/>
    <w:rsid w:val="001223CC"/>
    <w:rsid w:val="0012246E"/>
    <w:rsid w:val="001224FE"/>
    <w:rsid w:val="0012259E"/>
    <w:rsid w:val="00122647"/>
    <w:rsid w:val="0012265B"/>
    <w:rsid w:val="00122754"/>
    <w:rsid w:val="0012286B"/>
    <w:rsid w:val="0012288E"/>
    <w:rsid w:val="001228BB"/>
    <w:rsid w:val="00122A28"/>
    <w:rsid w:val="00122AEF"/>
    <w:rsid w:val="00122B1A"/>
    <w:rsid w:val="00122B4A"/>
    <w:rsid w:val="00122B67"/>
    <w:rsid w:val="00122BAC"/>
    <w:rsid w:val="00122CD0"/>
    <w:rsid w:val="00122CEB"/>
    <w:rsid w:val="00122D1B"/>
    <w:rsid w:val="00122D2E"/>
    <w:rsid w:val="00122DCF"/>
    <w:rsid w:val="00122DD7"/>
    <w:rsid w:val="00122E8E"/>
    <w:rsid w:val="00122EE4"/>
    <w:rsid w:val="00122EE6"/>
    <w:rsid w:val="00122EF9"/>
    <w:rsid w:val="00123068"/>
    <w:rsid w:val="001230F1"/>
    <w:rsid w:val="0012321C"/>
    <w:rsid w:val="0012328E"/>
    <w:rsid w:val="0012339B"/>
    <w:rsid w:val="00123458"/>
    <w:rsid w:val="0012364F"/>
    <w:rsid w:val="001236B6"/>
    <w:rsid w:val="001237FB"/>
    <w:rsid w:val="00123872"/>
    <w:rsid w:val="00123980"/>
    <w:rsid w:val="00123A4A"/>
    <w:rsid w:val="00123A6A"/>
    <w:rsid w:val="00123B33"/>
    <w:rsid w:val="00123B45"/>
    <w:rsid w:val="00123B76"/>
    <w:rsid w:val="00123BBF"/>
    <w:rsid w:val="00123C5A"/>
    <w:rsid w:val="00123CBB"/>
    <w:rsid w:val="00123CD5"/>
    <w:rsid w:val="00123CE4"/>
    <w:rsid w:val="00123F37"/>
    <w:rsid w:val="00123F9E"/>
    <w:rsid w:val="00124000"/>
    <w:rsid w:val="00124003"/>
    <w:rsid w:val="00124091"/>
    <w:rsid w:val="00124175"/>
    <w:rsid w:val="001241E1"/>
    <w:rsid w:val="00124275"/>
    <w:rsid w:val="00124346"/>
    <w:rsid w:val="00124424"/>
    <w:rsid w:val="0012448D"/>
    <w:rsid w:val="001244AB"/>
    <w:rsid w:val="001244EF"/>
    <w:rsid w:val="00124660"/>
    <w:rsid w:val="001246C8"/>
    <w:rsid w:val="0012474D"/>
    <w:rsid w:val="001248A1"/>
    <w:rsid w:val="001248CD"/>
    <w:rsid w:val="00124927"/>
    <w:rsid w:val="0012492E"/>
    <w:rsid w:val="00124937"/>
    <w:rsid w:val="0012498A"/>
    <w:rsid w:val="00124ACB"/>
    <w:rsid w:val="00124AEA"/>
    <w:rsid w:val="00124C2A"/>
    <w:rsid w:val="00124C4C"/>
    <w:rsid w:val="00124CEC"/>
    <w:rsid w:val="00124E64"/>
    <w:rsid w:val="00124F32"/>
    <w:rsid w:val="001250C1"/>
    <w:rsid w:val="001250F2"/>
    <w:rsid w:val="001250F6"/>
    <w:rsid w:val="0012518A"/>
    <w:rsid w:val="00125263"/>
    <w:rsid w:val="00125466"/>
    <w:rsid w:val="00125504"/>
    <w:rsid w:val="00125576"/>
    <w:rsid w:val="00125857"/>
    <w:rsid w:val="0012585E"/>
    <w:rsid w:val="0012588D"/>
    <w:rsid w:val="00125913"/>
    <w:rsid w:val="0012591B"/>
    <w:rsid w:val="00125BFB"/>
    <w:rsid w:val="00125D25"/>
    <w:rsid w:val="00125D4B"/>
    <w:rsid w:val="00125D6F"/>
    <w:rsid w:val="00125DAA"/>
    <w:rsid w:val="00125DCB"/>
    <w:rsid w:val="00125DE1"/>
    <w:rsid w:val="00125E8A"/>
    <w:rsid w:val="00125EAB"/>
    <w:rsid w:val="00125F8E"/>
    <w:rsid w:val="0012608A"/>
    <w:rsid w:val="0012611A"/>
    <w:rsid w:val="00126183"/>
    <w:rsid w:val="0012623E"/>
    <w:rsid w:val="00126298"/>
    <w:rsid w:val="001262E5"/>
    <w:rsid w:val="0012639B"/>
    <w:rsid w:val="0012640B"/>
    <w:rsid w:val="00126461"/>
    <w:rsid w:val="00126620"/>
    <w:rsid w:val="00126678"/>
    <w:rsid w:val="00126784"/>
    <w:rsid w:val="00126882"/>
    <w:rsid w:val="00126A97"/>
    <w:rsid w:val="00126AA8"/>
    <w:rsid w:val="00126ADE"/>
    <w:rsid w:val="00126C38"/>
    <w:rsid w:val="00126D24"/>
    <w:rsid w:val="00126D78"/>
    <w:rsid w:val="00126DDF"/>
    <w:rsid w:val="00126E79"/>
    <w:rsid w:val="00127045"/>
    <w:rsid w:val="00127127"/>
    <w:rsid w:val="001271A2"/>
    <w:rsid w:val="00127292"/>
    <w:rsid w:val="0012729B"/>
    <w:rsid w:val="0012738E"/>
    <w:rsid w:val="001273A6"/>
    <w:rsid w:val="001274DE"/>
    <w:rsid w:val="001275AD"/>
    <w:rsid w:val="001276B6"/>
    <w:rsid w:val="001276D0"/>
    <w:rsid w:val="001278B5"/>
    <w:rsid w:val="001279A6"/>
    <w:rsid w:val="00127A17"/>
    <w:rsid w:val="00127BF8"/>
    <w:rsid w:val="00127C62"/>
    <w:rsid w:val="00127CC8"/>
    <w:rsid w:val="00127F9A"/>
    <w:rsid w:val="00127FED"/>
    <w:rsid w:val="00130041"/>
    <w:rsid w:val="0013012F"/>
    <w:rsid w:val="00130181"/>
    <w:rsid w:val="001301BC"/>
    <w:rsid w:val="00130536"/>
    <w:rsid w:val="0013053D"/>
    <w:rsid w:val="0013063A"/>
    <w:rsid w:val="001306F2"/>
    <w:rsid w:val="0013080B"/>
    <w:rsid w:val="001309BA"/>
    <w:rsid w:val="00130A0F"/>
    <w:rsid w:val="00130AAC"/>
    <w:rsid w:val="00130AD1"/>
    <w:rsid w:val="00130AF7"/>
    <w:rsid w:val="00130CB3"/>
    <w:rsid w:val="00130D5C"/>
    <w:rsid w:val="00130DBE"/>
    <w:rsid w:val="00130DE8"/>
    <w:rsid w:val="00130E41"/>
    <w:rsid w:val="00130FB5"/>
    <w:rsid w:val="00131103"/>
    <w:rsid w:val="001311E8"/>
    <w:rsid w:val="0013123A"/>
    <w:rsid w:val="00131263"/>
    <w:rsid w:val="001313A5"/>
    <w:rsid w:val="001313F2"/>
    <w:rsid w:val="00131594"/>
    <w:rsid w:val="001315D1"/>
    <w:rsid w:val="0013168D"/>
    <w:rsid w:val="0013169B"/>
    <w:rsid w:val="001316DB"/>
    <w:rsid w:val="00131713"/>
    <w:rsid w:val="00131758"/>
    <w:rsid w:val="001317B7"/>
    <w:rsid w:val="001318E1"/>
    <w:rsid w:val="0013192B"/>
    <w:rsid w:val="00131BA4"/>
    <w:rsid w:val="00131D37"/>
    <w:rsid w:val="00131D5F"/>
    <w:rsid w:val="00131EA9"/>
    <w:rsid w:val="00131EF4"/>
    <w:rsid w:val="00131F32"/>
    <w:rsid w:val="00131F36"/>
    <w:rsid w:val="0013206C"/>
    <w:rsid w:val="001320BF"/>
    <w:rsid w:val="00132398"/>
    <w:rsid w:val="001323B1"/>
    <w:rsid w:val="001324F1"/>
    <w:rsid w:val="001325C8"/>
    <w:rsid w:val="0013292C"/>
    <w:rsid w:val="001329AD"/>
    <w:rsid w:val="001329DA"/>
    <w:rsid w:val="001329E4"/>
    <w:rsid w:val="00132A31"/>
    <w:rsid w:val="00132C51"/>
    <w:rsid w:val="00132C5E"/>
    <w:rsid w:val="00132CF3"/>
    <w:rsid w:val="00132DAF"/>
    <w:rsid w:val="00132EFB"/>
    <w:rsid w:val="00132F23"/>
    <w:rsid w:val="00132FBB"/>
    <w:rsid w:val="00132FC1"/>
    <w:rsid w:val="00132FEE"/>
    <w:rsid w:val="00132FFB"/>
    <w:rsid w:val="0013309C"/>
    <w:rsid w:val="001330B9"/>
    <w:rsid w:val="00133104"/>
    <w:rsid w:val="00133364"/>
    <w:rsid w:val="001333F9"/>
    <w:rsid w:val="00133479"/>
    <w:rsid w:val="00133506"/>
    <w:rsid w:val="00133700"/>
    <w:rsid w:val="0013388C"/>
    <w:rsid w:val="00133A70"/>
    <w:rsid w:val="00133AB7"/>
    <w:rsid w:val="00133AC4"/>
    <w:rsid w:val="00133B50"/>
    <w:rsid w:val="00133C0D"/>
    <w:rsid w:val="00133C4C"/>
    <w:rsid w:val="00133C84"/>
    <w:rsid w:val="00133CB0"/>
    <w:rsid w:val="00133D76"/>
    <w:rsid w:val="00133DE9"/>
    <w:rsid w:val="00133EAA"/>
    <w:rsid w:val="00133FAB"/>
    <w:rsid w:val="00134160"/>
    <w:rsid w:val="00134190"/>
    <w:rsid w:val="0013423A"/>
    <w:rsid w:val="00134273"/>
    <w:rsid w:val="001342B7"/>
    <w:rsid w:val="00134304"/>
    <w:rsid w:val="00134496"/>
    <w:rsid w:val="001346C5"/>
    <w:rsid w:val="001346D0"/>
    <w:rsid w:val="0013475F"/>
    <w:rsid w:val="001349FA"/>
    <w:rsid w:val="00134A4C"/>
    <w:rsid w:val="00134B1C"/>
    <w:rsid w:val="00134B68"/>
    <w:rsid w:val="00134D4A"/>
    <w:rsid w:val="00134D83"/>
    <w:rsid w:val="00134D88"/>
    <w:rsid w:val="00134E6D"/>
    <w:rsid w:val="00134ECD"/>
    <w:rsid w:val="00134F64"/>
    <w:rsid w:val="00134F8F"/>
    <w:rsid w:val="00134FD0"/>
    <w:rsid w:val="001350F0"/>
    <w:rsid w:val="00135113"/>
    <w:rsid w:val="001351B5"/>
    <w:rsid w:val="00135218"/>
    <w:rsid w:val="00135251"/>
    <w:rsid w:val="00135558"/>
    <w:rsid w:val="00135562"/>
    <w:rsid w:val="001356E5"/>
    <w:rsid w:val="00135770"/>
    <w:rsid w:val="00135783"/>
    <w:rsid w:val="00135888"/>
    <w:rsid w:val="0013595D"/>
    <w:rsid w:val="00135A06"/>
    <w:rsid w:val="00135D4C"/>
    <w:rsid w:val="00135D95"/>
    <w:rsid w:val="00135F9A"/>
    <w:rsid w:val="00135FA4"/>
    <w:rsid w:val="0013616A"/>
    <w:rsid w:val="00136188"/>
    <w:rsid w:val="00136249"/>
    <w:rsid w:val="00136307"/>
    <w:rsid w:val="00136324"/>
    <w:rsid w:val="00136332"/>
    <w:rsid w:val="00136471"/>
    <w:rsid w:val="001364E3"/>
    <w:rsid w:val="00136604"/>
    <w:rsid w:val="00136684"/>
    <w:rsid w:val="00136769"/>
    <w:rsid w:val="0013692D"/>
    <w:rsid w:val="00136B84"/>
    <w:rsid w:val="00136C13"/>
    <w:rsid w:val="00136CAB"/>
    <w:rsid w:val="00136CF3"/>
    <w:rsid w:val="00136D34"/>
    <w:rsid w:val="00136EA9"/>
    <w:rsid w:val="00137092"/>
    <w:rsid w:val="00137106"/>
    <w:rsid w:val="00137124"/>
    <w:rsid w:val="00137157"/>
    <w:rsid w:val="00137177"/>
    <w:rsid w:val="001371D2"/>
    <w:rsid w:val="0013720B"/>
    <w:rsid w:val="00137265"/>
    <w:rsid w:val="001372A5"/>
    <w:rsid w:val="00137314"/>
    <w:rsid w:val="00137488"/>
    <w:rsid w:val="001374DE"/>
    <w:rsid w:val="00137509"/>
    <w:rsid w:val="00137514"/>
    <w:rsid w:val="001375EE"/>
    <w:rsid w:val="00137708"/>
    <w:rsid w:val="0013771C"/>
    <w:rsid w:val="0013772D"/>
    <w:rsid w:val="0013776C"/>
    <w:rsid w:val="001377DB"/>
    <w:rsid w:val="001379BB"/>
    <w:rsid w:val="00137A47"/>
    <w:rsid w:val="00137A73"/>
    <w:rsid w:val="00137AA7"/>
    <w:rsid w:val="00137AB8"/>
    <w:rsid w:val="00137AD9"/>
    <w:rsid w:val="00137B1B"/>
    <w:rsid w:val="00137C00"/>
    <w:rsid w:val="00137C1E"/>
    <w:rsid w:val="00137C3B"/>
    <w:rsid w:val="00137D98"/>
    <w:rsid w:val="00137E2A"/>
    <w:rsid w:val="00137E31"/>
    <w:rsid w:val="00137E33"/>
    <w:rsid w:val="00137E8B"/>
    <w:rsid w:val="00137FAB"/>
    <w:rsid w:val="00140016"/>
    <w:rsid w:val="0014002B"/>
    <w:rsid w:val="00140088"/>
    <w:rsid w:val="001400B8"/>
    <w:rsid w:val="001400F2"/>
    <w:rsid w:val="00140118"/>
    <w:rsid w:val="00140185"/>
    <w:rsid w:val="001401B2"/>
    <w:rsid w:val="001401B5"/>
    <w:rsid w:val="0014024A"/>
    <w:rsid w:val="00140319"/>
    <w:rsid w:val="00140437"/>
    <w:rsid w:val="0014050D"/>
    <w:rsid w:val="001406E1"/>
    <w:rsid w:val="001407B4"/>
    <w:rsid w:val="001407F6"/>
    <w:rsid w:val="0014086A"/>
    <w:rsid w:val="001408B2"/>
    <w:rsid w:val="00140A02"/>
    <w:rsid w:val="00140A64"/>
    <w:rsid w:val="00140A78"/>
    <w:rsid w:val="00140ABD"/>
    <w:rsid w:val="00140AF5"/>
    <w:rsid w:val="00140B59"/>
    <w:rsid w:val="00140D05"/>
    <w:rsid w:val="00140D1D"/>
    <w:rsid w:val="00140DBC"/>
    <w:rsid w:val="00140E94"/>
    <w:rsid w:val="00140EC5"/>
    <w:rsid w:val="00140F92"/>
    <w:rsid w:val="00140FF4"/>
    <w:rsid w:val="00141171"/>
    <w:rsid w:val="0014122A"/>
    <w:rsid w:val="00141253"/>
    <w:rsid w:val="001412B3"/>
    <w:rsid w:val="001412EB"/>
    <w:rsid w:val="001413A4"/>
    <w:rsid w:val="001413FE"/>
    <w:rsid w:val="0014165C"/>
    <w:rsid w:val="0014175F"/>
    <w:rsid w:val="001417F4"/>
    <w:rsid w:val="00141954"/>
    <w:rsid w:val="00141ACD"/>
    <w:rsid w:val="00141C60"/>
    <w:rsid w:val="00141E41"/>
    <w:rsid w:val="00141E46"/>
    <w:rsid w:val="00141F68"/>
    <w:rsid w:val="001420D0"/>
    <w:rsid w:val="00142111"/>
    <w:rsid w:val="0014213C"/>
    <w:rsid w:val="0014218F"/>
    <w:rsid w:val="00142225"/>
    <w:rsid w:val="001422C7"/>
    <w:rsid w:val="0014233E"/>
    <w:rsid w:val="0014245B"/>
    <w:rsid w:val="001425BF"/>
    <w:rsid w:val="0014270D"/>
    <w:rsid w:val="00142736"/>
    <w:rsid w:val="00142806"/>
    <w:rsid w:val="00142827"/>
    <w:rsid w:val="00142873"/>
    <w:rsid w:val="00142874"/>
    <w:rsid w:val="001428C5"/>
    <w:rsid w:val="00142A72"/>
    <w:rsid w:val="00142DE1"/>
    <w:rsid w:val="00142E94"/>
    <w:rsid w:val="00142EF3"/>
    <w:rsid w:val="00142F91"/>
    <w:rsid w:val="00143053"/>
    <w:rsid w:val="001430D9"/>
    <w:rsid w:val="0014312F"/>
    <w:rsid w:val="001432C4"/>
    <w:rsid w:val="001432E6"/>
    <w:rsid w:val="00143425"/>
    <w:rsid w:val="00143497"/>
    <w:rsid w:val="00143528"/>
    <w:rsid w:val="0014353E"/>
    <w:rsid w:val="001435E4"/>
    <w:rsid w:val="001436CD"/>
    <w:rsid w:val="001436EF"/>
    <w:rsid w:val="0014378B"/>
    <w:rsid w:val="001437E3"/>
    <w:rsid w:val="00143850"/>
    <w:rsid w:val="00143912"/>
    <w:rsid w:val="00143941"/>
    <w:rsid w:val="00143B6C"/>
    <w:rsid w:val="00143BA5"/>
    <w:rsid w:val="00143BF3"/>
    <w:rsid w:val="00143C7D"/>
    <w:rsid w:val="00143E34"/>
    <w:rsid w:val="00143F2F"/>
    <w:rsid w:val="00144052"/>
    <w:rsid w:val="00144140"/>
    <w:rsid w:val="001442A6"/>
    <w:rsid w:val="00144566"/>
    <w:rsid w:val="00144569"/>
    <w:rsid w:val="00144605"/>
    <w:rsid w:val="00144620"/>
    <w:rsid w:val="0014462A"/>
    <w:rsid w:val="00144765"/>
    <w:rsid w:val="0014477A"/>
    <w:rsid w:val="0014483A"/>
    <w:rsid w:val="00144875"/>
    <w:rsid w:val="0014492F"/>
    <w:rsid w:val="001449D8"/>
    <w:rsid w:val="00144AFC"/>
    <w:rsid w:val="00144B87"/>
    <w:rsid w:val="00144C00"/>
    <w:rsid w:val="00144C46"/>
    <w:rsid w:val="00144CBD"/>
    <w:rsid w:val="00144D5C"/>
    <w:rsid w:val="00145123"/>
    <w:rsid w:val="0014512B"/>
    <w:rsid w:val="0014514F"/>
    <w:rsid w:val="0014516C"/>
    <w:rsid w:val="001451D3"/>
    <w:rsid w:val="001451FD"/>
    <w:rsid w:val="0014522E"/>
    <w:rsid w:val="0014535C"/>
    <w:rsid w:val="0014549D"/>
    <w:rsid w:val="001454B9"/>
    <w:rsid w:val="001455DA"/>
    <w:rsid w:val="00145672"/>
    <w:rsid w:val="0014569B"/>
    <w:rsid w:val="001456E6"/>
    <w:rsid w:val="00145775"/>
    <w:rsid w:val="001458F3"/>
    <w:rsid w:val="001458FF"/>
    <w:rsid w:val="00145905"/>
    <w:rsid w:val="00145B07"/>
    <w:rsid w:val="00145BCD"/>
    <w:rsid w:val="00145C90"/>
    <w:rsid w:val="00145CAA"/>
    <w:rsid w:val="00145D79"/>
    <w:rsid w:val="00145E0F"/>
    <w:rsid w:val="00145E52"/>
    <w:rsid w:val="00146089"/>
    <w:rsid w:val="0014623C"/>
    <w:rsid w:val="001462A4"/>
    <w:rsid w:val="001462E6"/>
    <w:rsid w:val="00146359"/>
    <w:rsid w:val="0014638D"/>
    <w:rsid w:val="001464C4"/>
    <w:rsid w:val="001464DA"/>
    <w:rsid w:val="001464E3"/>
    <w:rsid w:val="001465FB"/>
    <w:rsid w:val="001465FD"/>
    <w:rsid w:val="00146611"/>
    <w:rsid w:val="001466E4"/>
    <w:rsid w:val="00146723"/>
    <w:rsid w:val="001468AD"/>
    <w:rsid w:val="001468F2"/>
    <w:rsid w:val="001469A7"/>
    <w:rsid w:val="00146A34"/>
    <w:rsid w:val="00146A68"/>
    <w:rsid w:val="00146A73"/>
    <w:rsid w:val="00146A75"/>
    <w:rsid w:val="00146B91"/>
    <w:rsid w:val="00146EA1"/>
    <w:rsid w:val="00146F52"/>
    <w:rsid w:val="001470D9"/>
    <w:rsid w:val="001470E4"/>
    <w:rsid w:val="00147287"/>
    <w:rsid w:val="001473B9"/>
    <w:rsid w:val="001474A0"/>
    <w:rsid w:val="00147586"/>
    <w:rsid w:val="0014761D"/>
    <w:rsid w:val="00147652"/>
    <w:rsid w:val="0014770D"/>
    <w:rsid w:val="0014793F"/>
    <w:rsid w:val="00147B37"/>
    <w:rsid w:val="00147BCA"/>
    <w:rsid w:val="00147D5F"/>
    <w:rsid w:val="00147E6F"/>
    <w:rsid w:val="00147F2C"/>
    <w:rsid w:val="00147FBC"/>
    <w:rsid w:val="00150039"/>
    <w:rsid w:val="00150085"/>
    <w:rsid w:val="001500AD"/>
    <w:rsid w:val="001500E1"/>
    <w:rsid w:val="001501B7"/>
    <w:rsid w:val="001501F8"/>
    <w:rsid w:val="00150291"/>
    <w:rsid w:val="001502AF"/>
    <w:rsid w:val="0015035F"/>
    <w:rsid w:val="0015046B"/>
    <w:rsid w:val="001505D1"/>
    <w:rsid w:val="0015060A"/>
    <w:rsid w:val="00150709"/>
    <w:rsid w:val="0015084E"/>
    <w:rsid w:val="001509A9"/>
    <w:rsid w:val="00150C81"/>
    <w:rsid w:val="00150CC3"/>
    <w:rsid w:val="00150D01"/>
    <w:rsid w:val="00150E36"/>
    <w:rsid w:val="00150E4A"/>
    <w:rsid w:val="00150FF3"/>
    <w:rsid w:val="00150FFA"/>
    <w:rsid w:val="0015124B"/>
    <w:rsid w:val="0015127E"/>
    <w:rsid w:val="001513DA"/>
    <w:rsid w:val="001513FA"/>
    <w:rsid w:val="0015143C"/>
    <w:rsid w:val="00151644"/>
    <w:rsid w:val="0015164E"/>
    <w:rsid w:val="0015171D"/>
    <w:rsid w:val="00151791"/>
    <w:rsid w:val="001517EF"/>
    <w:rsid w:val="0015185A"/>
    <w:rsid w:val="00151876"/>
    <w:rsid w:val="001518D6"/>
    <w:rsid w:val="00151903"/>
    <w:rsid w:val="00151984"/>
    <w:rsid w:val="001519BE"/>
    <w:rsid w:val="00151A4D"/>
    <w:rsid w:val="00151A5F"/>
    <w:rsid w:val="00151ABA"/>
    <w:rsid w:val="00151B05"/>
    <w:rsid w:val="00151B5F"/>
    <w:rsid w:val="00151D45"/>
    <w:rsid w:val="00151DA4"/>
    <w:rsid w:val="00151DB9"/>
    <w:rsid w:val="00151E5C"/>
    <w:rsid w:val="00151F42"/>
    <w:rsid w:val="00151F6D"/>
    <w:rsid w:val="0015206A"/>
    <w:rsid w:val="001520F3"/>
    <w:rsid w:val="00152160"/>
    <w:rsid w:val="00152228"/>
    <w:rsid w:val="0015223E"/>
    <w:rsid w:val="00152339"/>
    <w:rsid w:val="00152345"/>
    <w:rsid w:val="001523C8"/>
    <w:rsid w:val="001523FE"/>
    <w:rsid w:val="001524D7"/>
    <w:rsid w:val="00152777"/>
    <w:rsid w:val="001527EF"/>
    <w:rsid w:val="0015290C"/>
    <w:rsid w:val="001529F2"/>
    <w:rsid w:val="00152AFE"/>
    <w:rsid w:val="00152B1A"/>
    <w:rsid w:val="00152BA3"/>
    <w:rsid w:val="00152BFD"/>
    <w:rsid w:val="00152D76"/>
    <w:rsid w:val="00152E55"/>
    <w:rsid w:val="00152F31"/>
    <w:rsid w:val="00152FD6"/>
    <w:rsid w:val="0015302E"/>
    <w:rsid w:val="0015305F"/>
    <w:rsid w:val="001530A1"/>
    <w:rsid w:val="0015321B"/>
    <w:rsid w:val="00153321"/>
    <w:rsid w:val="0015361A"/>
    <w:rsid w:val="001536D9"/>
    <w:rsid w:val="001537C7"/>
    <w:rsid w:val="00153858"/>
    <w:rsid w:val="00153957"/>
    <w:rsid w:val="00153A20"/>
    <w:rsid w:val="00153BFA"/>
    <w:rsid w:val="00153C19"/>
    <w:rsid w:val="00153C9B"/>
    <w:rsid w:val="00153D7C"/>
    <w:rsid w:val="00153F31"/>
    <w:rsid w:val="00153FCE"/>
    <w:rsid w:val="00154297"/>
    <w:rsid w:val="00154447"/>
    <w:rsid w:val="0015444F"/>
    <w:rsid w:val="0015458B"/>
    <w:rsid w:val="00154596"/>
    <w:rsid w:val="001547B1"/>
    <w:rsid w:val="00154824"/>
    <w:rsid w:val="001549C7"/>
    <w:rsid w:val="00154C26"/>
    <w:rsid w:val="00154C31"/>
    <w:rsid w:val="00154D70"/>
    <w:rsid w:val="00154D75"/>
    <w:rsid w:val="00154DC3"/>
    <w:rsid w:val="00154DF5"/>
    <w:rsid w:val="00154E64"/>
    <w:rsid w:val="00154EDF"/>
    <w:rsid w:val="00154F9C"/>
    <w:rsid w:val="00154FCF"/>
    <w:rsid w:val="0015511E"/>
    <w:rsid w:val="0015524E"/>
    <w:rsid w:val="00155321"/>
    <w:rsid w:val="00155365"/>
    <w:rsid w:val="0015540C"/>
    <w:rsid w:val="00155562"/>
    <w:rsid w:val="001555E9"/>
    <w:rsid w:val="001555F3"/>
    <w:rsid w:val="001556D8"/>
    <w:rsid w:val="00155743"/>
    <w:rsid w:val="0015574C"/>
    <w:rsid w:val="001557FB"/>
    <w:rsid w:val="0015583E"/>
    <w:rsid w:val="00155886"/>
    <w:rsid w:val="001558BF"/>
    <w:rsid w:val="00155906"/>
    <w:rsid w:val="001559E4"/>
    <w:rsid w:val="001559F9"/>
    <w:rsid w:val="00155AE7"/>
    <w:rsid w:val="00155C04"/>
    <w:rsid w:val="00155E3D"/>
    <w:rsid w:val="00155E94"/>
    <w:rsid w:val="00155EFC"/>
    <w:rsid w:val="00155FA4"/>
    <w:rsid w:val="00156151"/>
    <w:rsid w:val="001561E0"/>
    <w:rsid w:val="001562AC"/>
    <w:rsid w:val="001565D3"/>
    <w:rsid w:val="001565DF"/>
    <w:rsid w:val="0015664B"/>
    <w:rsid w:val="001566DB"/>
    <w:rsid w:val="001567A8"/>
    <w:rsid w:val="001567C8"/>
    <w:rsid w:val="001567CF"/>
    <w:rsid w:val="00156804"/>
    <w:rsid w:val="001568B2"/>
    <w:rsid w:val="00156A84"/>
    <w:rsid w:val="00156AF6"/>
    <w:rsid w:val="00156B89"/>
    <w:rsid w:val="00156EE3"/>
    <w:rsid w:val="00157041"/>
    <w:rsid w:val="00157073"/>
    <w:rsid w:val="001570AB"/>
    <w:rsid w:val="001570C0"/>
    <w:rsid w:val="001570C5"/>
    <w:rsid w:val="001570EA"/>
    <w:rsid w:val="00157156"/>
    <w:rsid w:val="00157200"/>
    <w:rsid w:val="0015722C"/>
    <w:rsid w:val="00157343"/>
    <w:rsid w:val="0015734C"/>
    <w:rsid w:val="001573A9"/>
    <w:rsid w:val="001574CF"/>
    <w:rsid w:val="001574ED"/>
    <w:rsid w:val="00157541"/>
    <w:rsid w:val="001576B5"/>
    <w:rsid w:val="00157890"/>
    <w:rsid w:val="001578D5"/>
    <w:rsid w:val="001579F9"/>
    <w:rsid w:val="00157AC5"/>
    <w:rsid w:val="00157B79"/>
    <w:rsid w:val="00157E49"/>
    <w:rsid w:val="00157F45"/>
    <w:rsid w:val="001601B7"/>
    <w:rsid w:val="00160258"/>
    <w:rsid w:val="00160286"/>
    <w:rsid w:val="001602B0"/>
    <w:rsid w:val="0016031E"/>
    <w:rsid w:val="0016037B"/>
    <w:rsid w:val="0016046C"/>
    <w:rsid w:val="001605B0"/>
    <w:rsid w:val="00160626"/>
    <w:rsid w:val="0016080E"/>
    <w:rsid w:val="0016080F"/>
    <w:rsid w:val="00160894"/>
    <w:rsid w:val="001608F0"/>
    <w:rsid w:val="00160AD2"/>
    <w:rsid w:val="00160DCC"/>
    <w:rsid w:val="00160DD4"/>
    <w:rsid w:val="00160ED5"/>
    <w:rsid w:val="00161087"/>
    <w:rsid w:val="0016111A"/>
    <w:rsid w:val="00161168"/>
    <w:rsid w:val="001611A5"/>
    <w:rsid w:val="00161203"/>
    <w:rsid w:val="00161236"/>
    <w:rsid w:val="0016124E"/>
    <w:rsid w:val="001612A6"/>
    <w:rsid w:val="00161311"/>
    <w:rsid w:val="001613F9"/>
    <w:rsid w:val="00161450"/>
    <w:rsid w:val="0016150F"/>
    <w:rsid w:val="001615F0"/>
    <w:rsid w:val="0016166D"/>
    <w:rsid w:val="00161691"/>
    <w:rsid w:val="001616E6"/>
    <w:rsid w:val="0016170B"/>
    <w:rsid w:val="0016184A"/>
    <w:rsid w:val="0016193E"/>
    <w:rsid w:val="00161A59"/>
    <w:rsid w:val="00161BD4"/>
    <w:rsid w:val="00161EAB"/>
    <w:rsid w:val="00161F7F"/>
    <w:rsid w:val="00161FC3"/>
    <w:rsid w:val="00162164"/>
    <w:rsid w:val="001621D1"/>
    <w:rsid w:val="001621D9"/>
    <w:rsid w:val="001621EE"/>
    <w:rsid w:val="00162202"/>
    <w:rsid w:val="00162245"/>
    <w:rsid w:val="001622C1"/>
    <w:rsid w:val="00162316"/>
    <w:rsid w:val="00162421"/>
    <w:rsid w:val="00162470"/>
    <w:rsid w:val="001625EC"/>
    <w:rsid w:val="0016264C"/>
    <w:rsid w:val="00162704"/>
    <w:rsid w:val="0016271B"/>
    <w:rsid w:val="00162801"/>
    <w:rsid w:val="0016291D"/>
    <w:rsid w:val="00162954"/>
    <w:rsid w:val="00162A51"/>
    <w:rsid w:val="00162AE2"/>
    <w:rsid w:val="00162BD6"/>
    <w:rsid w:val="00162C92"/>
    <w:rsid w:val="00162D36"/>
    <w:rsid w:val="00162E48"/>
    <w:rsid w:val="0016301F"/>
    <w:rsid w:val="001630A1"/>
    <w:rsid w:val="001631C4"/>
    <w:rsid w:val="0016320F"/>
    <w:rsid w:val="0016327D"/>
    <w:rsid w:val="0016328F"/>
    <w:rsid w:val="00163298"/>
    <w:rsid w:val="001632C9"/>
    <w:rsid w:val="00163530"/>
    <w:rsid w:val="001635D6"/>
    <w:rsid w:val="001636C3"/>
    <w:rsid w:val="00163711"/>
    <w:rsid w:val="00163722"/>
    <w:rsid w:val="00163862"/>
    <w:rsid w:val="001638B0"/>
    <w:rsid w:val="001638BA"/>
    <w:rsid w:val="00163907"/>
    <w:rsid w:val="00163A82"/>
    <w:rsid w:val="00163AA5"/>
    <w:rsid w:val="00163BFE"/>
    <w:rsid w:val="00163DB5"/>
    <w:rsid w:val="00163DD0"/>
    <w:rsid w:val="00163E0D"/>
    <w:rsid w:val="00164157"/>
    <w:rsid w:val="00164203"/>
    <w:rsid w:val="0016428B"/>
    <w:rsid w:val="0016428C"/>
    <w:rsid w:val="00164302"/>
    <w:rsid w:val="00164376"/>
    <w:rsid w:val="001643D0"/>
    <w:rsid w:val="001643F5"/>
    <w:rsid w:val="0016440C"/>
    <w:rsid w:val="00164738"/>
    <w:rsid w:val="001647E0"/>
    <w:rsid w:val="0016488E"/>
    <w:rsid w:val="00164951"/>
    <w:rsid w:val="001649F2"/>
    <w:rsid w:val="00164A3D"/>
    <w:rsid w:val="00164AF2"/>
    <w:rsid w:val="00164B64"/>
    <w:rsid w:val="00164D2B"/>
    <w:rsid w:val="00164EF5"/>
    <w:rsid w:val="00164F1F"/>
    <w:rsid w:val="0016504E"/>
    <w:rsid w:val="00165145"/>
    <w:rsid w:val="001651AE"/>
    <w:rsid w:val="00165226"/>
    <w:rsid w:val="00165302"/>
    <w:rsid w:val="00165321"/>
    <w:rsid w:val="0016559E"/>
    <w:rsid w:val="00165606"/>
    <w:rsid w:val="0016565D"/>
    <w:rsid w:val="0016570C"/>
    <w:rsid w:val="0016572C"/>
    <w:rsid w:val="001657A6"/>
    <w:rsid w:val="001657BC"/>
    <w:rsid w:val="001658F4"/>
    <w:rsid w:val="00165932"/>
    <w:rsid w:val="001659E4"/>
    <w:rsid w:val="00165B4C"/>
    <w:rsid w:val="00165C10"/>
    <w:rsid w:val="00165D32"/>
    <w:rsid w:val="00165D3B"/>
    <w:rsid w:val="00165DA6"/>
    <w:rsid w:val="00165E99"/>
    <w:rsid w:val="00165F31"/>
    <w:rsid w:val="00165FBF"/>
    <w:rsid w:val="00166043"/>
    <w:rsid w:val="001660CA"/>
    <w:rsid w:val="0016628D"/>
    <w:rsid w:val="00166435"/>
    <w:rsid w:val="00166470"/>
    <w:rsid w:val="0016661C"/>
    <w:rsid w:val="0016664E"/>
    <w:rsid w:val="001666AE"/>
    <w:rsid w:val="001667FB"/>
    <w:rsid w:val="00166891"/>
    <w:rsid w:val="001669A8"/>
    <w:rsid w:val="00166A09"/>
    <w:rsid w:val="00166C77"/>
    <w:rsid w:val="00166D3F"/>
    <w:rsid w:val="00166D65"/>
    <w:rsid w:val="00166D69"/>
    <w:rsid w:val="00166E40"/>
    <w:rsid w:val="00166F86"/>
    <w:rsid w:val="00166F8C"/>
    <w:rsid w:val="00166FB3"/>
    <w:rsid w:val="001670E7"/>
    <w:rsid w:val="001671B7"/>
    <w:rsid w:val="0016721A"/>
    <w:rsid w:val="00167266"/>
    <w:rsid w:val="001672A5"/>
    <w:rsid w:val="001674B8"/>
    <w:rsid w:val="00167502"/>
    <w:rsid w:val="00167581"/>
    <w:rsid w:val="00167765"/>
    <w:rsid w:val="00167767"/>
    <w:rsid w:val="00167807"/>
    <w:rsid w:val="00167921"/>
    <w:rsid w:val="00167938"/>
    <w:rsid w:val="00167964"/>
    <w:rsid w:val="001679EC"/>
    <w:rsid w:val="00167AD1"/>
    <w:rsid w:val="00167B56"/>
    <w:rsid w:val="00167B89"/>
    <w:rsid w:val="00167C9F"/>
    <w:rsid w:val="00167CF4"/>
    <w:rsid w:val="00167D5E"/>
    <w:rsid w:val="00167DB6"/>
    <w:rsid w:val="00167E26"/>
    <w:rsid w:val="00167E7B"/>
    <w:rsid w:val="00167F80"/>
    <w:rsid w:val="00167FD1"/>
    <w:rsid w:val="00170099"/>
    <w:rsid w:val="001701B7"/>
    <w:rsid w:val="00170219"/>
    <w:rsid w:val="001702C8"/>
    <w:rsid w:val="001703D9"/>
    <w:rsid w:val="001704C7"/>
    <w:rsid w:val="00170664"/>
    <w:rsid w:val="0017072C"/>
    <w:rsid w:val="001707F1"/>
    <w:rsid w:val="0017080F"/>
    <w:rsid w:val="0017082E"/>
    <w:rsid w:val="001709E2"/>
    <w:rsid w:val="00170A07"/>
    <w:rsid w:val="00170A34"/>
    <w:rsid w:val="00170A48"/>
    <w:rsid w:val="00170ADD"/>
    <w:rsid w:val="00170AF0"/>
    <w:rsid w:val="00170C3A"/>
    <w:rsid w:val="00170CCC"/>
    <w:rsid w:val="00170CD5"/>
    <w:rsid w:val="00170DD5"/>
    <w:rsid w:val="00170EAA"/>
    <w:rsid w:val="00170EF0"/>
    <w:rsid w:val="00170F0E"/>
    <w:rsid w:val="00170F95"/>
    <w:rsid w:val="00170FD9"/>
    <w:rsid w:val="00171042"/>
    <w:rsid w:val="0017107E"/>
    <w:rsid w:val="001711C4"/>
    <w:rsid w:val="00171241"/>
    <w:rsid w:val="001712C4"/>
    <w:rsid w:val="001712E9"/>
    <w:rsid w:val="00171330"/>
    <w:rsid w:val="0017136A"/>
    <w:rsid w:val="0017145C"/>
    <w:rsid w:val="00171616"/>
    <w:rsid w:val="001716F2"/>
    <w:rsid w:val="001717C9"/>
    <w:rsid w:val="001718F4"/>
    <w:rsid w:val="00171930"/>
    <w:rsid w:val="00171976"/>
    <w:rsid w:val="00171995"/>
    <w:rsid w:val="00171A05"/>
    <w:rsid w:val="00171A9C"/>
    <w:rsid w:val="00171AC6"/>
    <w:rsid w:val="00171AD9"/>
    <w:rsid w:val="00171AF1"/>
    <w:rsid w:val="00171B4D"/>
    <w:rsid w:val="00171D4C"/>
    <w:rsid w:val="00171E17"/>
    <w:rsid w:val="00171F67"/>
    <w:rsid w:val="00172224"/>
    <w:rsid w:val="001722DC"/>
    <w:rsid w:val="0017230B"/>
    <w:rsid w:val="00172A15"/>
    <w:rsid w:val="00172A2C"/>
    <w:rsid w:val="00172B2E"/>
    <w:rsid w:val="00172C4B"/>
    <w:rsid w:val="00172D43"/>
    <w:rsid w:val="00172DF9"/>
    <w:rsid w:val="00172E9C"/>
    <w:rsid w:val="00172F7D"/>
    <w:rsid w:val="00172FDC"/>
    <w:rsid w:val="00173096"/>
    <w:rsid w:val="0017330D"/>
    <w:rsid w:val="00173313"/>
    <w:rsid w:val="001733FA"/>
    <w:rsid w:val="00173463"/>
    <w:rsid w:val="001734AC"/>
    <w:rsid w:val="001735EF"/>
    <w:rsid w:val="00173614"/>
    <w:rsid w:val="00173709"/>
    <w:rsid w:val="001738E7"/>
    <w:rsid w:val="0017398D"/>
    <w:rsid w:val="00173B7D"/>
    <w:rsid w:val="00173BC5"/>
    <w:rsid w:val="00173BDD"/>
    <w:rsid w:val="00173C2E"/>
    <w:rsid w:val="00173CB0"/>
    <w:rsid w:val="00173CD4"/>
    <w:rsid w:val="00173D7B"/>
    <w:rsid w:val="00173E31"/>
    <w:rsid w:val="00173E47"/>
    <w:rsid w:val="00173EBB"/>
    <w:rsid w:val="00173EFA"/>
    <w:rsid w:val="00174013"/>
    <w:rsid w:val="0017413B"/>
    <w:rsid w:val="00174148"/>
    <w:rsid w:val="00174254"/>
    <w:rsid w:val="001742E3"/>
    <w:rsid w:val="0017433F"/>
    <w:rsid w:val="00174399"/>
    <w:rsid w:val="001743A2"/>
    <w:rsid w:val="001743F5"/>
    <w:rsid w:val="0017440B"/>
    <w:rsid w:val="001745AF"/>
    <w:rsid w:val="00174752"/>
    <w:rsid w:val="001747B2"/>
    <w:rsid w:val="001748A7"/>
    <w:rsid w:val="001749F3"/>
    <w:rsid w:val="00174A3A"/>
    <w:rsid w:val="00174BA6"/>
    <w:rsid w:val="00174BB4"/>
    <w:rsid w:val="00174CF8"/>
    <w:rsid w:val="00174DE1"/>
    <w:rsid w:val="00174E7D"/>
    <w:rsid w:val="001750B4"/>
    <w:rsid w:val="001750BD"/>
    <w:rsid w:val="001750E9"/>
    <w:rsid w:val="00175103"/>
    <w:rsid w:val="001752CA"/>
    <w:rsid w:val="001755F1"/>
    <w:rsid w:val="00175619"/>
    <w:rsid w:val="00175675"/>
    <w:rsid w:val="0017570E"/>
    <w:rsid w:val="0017570F"/>
    <w:rsid w:val="001757A2"/>
    <w:rsid w:val="0017587F"/>
    <w:rsid w:val="00175946"/>
    <w:rsid w:val="001759E2"/>
    <w:rsid w:val="001759EF"/>
    <w:rsid w:val="00175AB9"/>
    <w:rsid w:val="00175B7B"/>
    <w:rsid w:val="00175BC1"/>
    <w:rsid w:val="00175CB5"/>
    <w:rsid w:val="00175CC6"/>
    <w:rsid w:val="00175FA6"/>
    <w:rsid w:val="00176139"/>
    <w:rsid w:val="00176212"/>
    <w:rsid w:val="001762EA"/>
    <w:rsid w:val="0017630E"/>
    <w:rsid w:val="0017640B"/>
    <w:rsid w:val="00176501"/>
    <w:rsid w:val="00176544"/>
    <w:rsid w:val="00176587"/>
    <w:rsid w:val="001765B0"/>
    <w:rsid w:val="0017666F"/>
    <w:rsid w:val="0017681F"/>
    <w:rsid w:val="00176843"/>
    <w:rsid w:val="00176A4E"/>
    <w:rsid w:val="00176AB7"/>
    <w:rsid w:val="00176AC9"/>
    <w:rsid w:val="00176BF2"/>
    <w:rsid w:val="00176C17"/>
    <w:rsid w:val="00176E55"/>
    <w:rsid w:val="00176E93"/>
    <w:rsid w:val="00176F31"/>
    <w:rsid w:val="00176F3F"/>
    <w:rsid w:val="00176F89"/>
    <w:rsid w:val="00176FF2"/>
    <w:rsid w:val="00177048"/>
    <w:rsid w:val="001772C2"/>
    <w:rsid w:val="001772CF"/>
    <w:rsid w:val="001775D2"/>
    <w:rsid w:val="001775E1"/>
    <w:rsid w:val="0017764B"/>
    <w:rsid w:val="00177764"/>
    <w:rsid w:val="0017789E"/>
    <w:rsid w:val="00177A57"/>
    <w:rsid w:val="00177A5B"/>
    <w:rsid w:val="00177ACD"/>
    <w:rsid w:val="00177AD0"/>
    <w:rsid w:val="00177B00"/>
    <w:rsid w:val="00177B25"/>
    <w:rsid w:val="00177B90"/>
    <w:rsid w:val="00177CA4"/>
    <w:rsid w:val="00177D2B"/>
    <w:rsid w:val="00177DA3"/>
    <w:rsid w:val="00177DE7"/>
    <w:rsid w:val="00177E89"/>
    <w:rsid w:val="00177ED1"/>
    <w:rsid w:val="00177FDA"/>
    <w:rsid w:val="00180063"/>
    <w:rsid w:val="001800D3"/>
    <w:rsid w:val="0018016B"/>
    <w:rsid w:val="001801D9"/>
    <w:rsid w:val="0018022E"/>
    <w:rsid w:val="001802C3"/>
    <w:rsid w:val="00180339"/>
    <w:rsid w:val="00180551"/>
    <w:rsid w:val="001806BD"/>
    <w:rsid w:val="001806D9"/>
    <w:rsid w:val="00180803"/>
    <w:rsid w:val="001808AD"/>
    <w:rsid w:val="00180916"/>
    <w:rsid w:val="00180988"/>
    <w:rsid w:val="001809B1"/>
    <w:rsid w:val="00180ACC"/>
    <w:rsid w:val="00180CE8"/>
    <w:rsid w:val="00180D31"/>
    <w:rsid w:val="00180EA6"/>
    <w:rsid w:val="00180EEA"/>
    <w:rsid w:val="00180F4C"/>
    <w:rsid w:val="00180FD6"/>
    <w:rsid w:val="00181027"/>
    <w:rsid w:val="00181059"/>
    <w:rsid w:val="001810A8"/>
    <w:rsid w:val="001810B4"/>
    <w:rsid w:val="0018113B"/>
    <w:rsid w:val="00181202"/>
    <w:rsid w:val="00181263"/>
    <w:rsid w:val="00181264"/>
    <w:rsid w:val="00181272"/>
    <w:rsid w:val="0018127F"/>
    <w:rsid w:val="00181329"/>
    <w:rsid w:val="0018142F"/>
    <w:rsid w:val="001814F0"/>
    <w:rsid w:val="00181518"/>
    <w:rsid w:val="0018157C"/>
    <w:rsid w:val="001815B3"/>
    <w:rsid w:val="0018167A"/>
    <w:rsid w:val="001817AF"/>
    <w:rsid w:val="00181824"/>
    <w:rsid w:val="00181842"/>
    <w:rsid w:val="001818C9"/>
    <w:rsid w:val="001819A0"/>
    <w:rsid w:val="00181AE4"/>
    <w:rsid w:val="00181BFF"/>
    <w:rsid w:val="00181C57"/>
    <w:rsid w:val="00181CE3"/>
    <w:rsid w:val="00181DDC"/>
    <w:rsid w:val="00181F4F"/>
    <w:rsid w:val="00181F63"/>
    <w:rsid w:val="0018203B"/>
    <w:rsid w:val="00182077"/>
    <w:rsid w:val="001821EB"/>
    <w:rsid w:val="001821EE"/>
    <w:rsid w:val="001821F1"/>
    <w:rsid w:val="001822C8"/>
    <w:rsid w:val="0018234E"/>
    <w:rsid w:val="0018250A"/>
    <w:rsid w:val="0018250B"/>
    <w:rsid w:val="00182799"/>
    <w:rsid w:val="001827D0"/>
    <w:rsid w:val="00182863"/>
    <w:rsid w:val="00182912"/>
    <w:rsid w:val="001829B1"/>
    <w:rsid w:val="00182A17"/>
    <w:rsid w:val="00182A59"/>
    <w:rsid w:val="00182AFA"/>
    <w:rsid w:val="00182CD1"/>
    <w:rsid w:val="00182DA3"/>
    <w:rsid w:val="00182DAD"/>
    <w:rsid w:val="00182E21"/>
    <w:rsid w:val="00182E49"/>
    <w:rsid w:val="00182EAF"/>
    <w:rsid w:val="00183038"/>
    <w:rsid w:val="001830DF"/>
    <w:rsid w:val="00183153"/>
    <w:rsid w:val="00183343"/>
    <w:rsid w:val="00183417"/>
    <w:rsid w:val="001837A8"/>
    <w:rsid w:val="001837BA"/>
    <w:rsid w:val="00183802"/>
    <w:rsid w:val="0018380D"/>
    <w:rsid w:val="00183952"/>
    <w:rsid w:val="00183A75"/>
    <w:rsid w:val="00183B18"/>
    <w:rsid w:val="00183C49"/>
    <w:rsid w:val="00183E03"/>
    <w:rsid w:val="0018421D"/>
    <w:rsid w:val="001843CD"/>
    <w:rsid w:val="00184629"/>
    <w:rsid w:val="001846C1"/>
    <w:rsid w:val="001847E2"/>
    <w:rsid w:val="00184958"/>
    <w:rsid w:val="001849AE"/>
    <w:rsid w:val="001849EC"/>
    <w:rsid w:val="00184A10"/>
    <w:rsid w:val="00184AAC"/>
    <w:rsid w:val="00184AF5"/>
    <w:rsid w:val="00184BAD"/>
    <w:rsid w:val="00184C3B"/>
    <w:rsid w:val="00184D29"/>
    <w:rsid w:val="00184D76"/>
    <w:rsid w:val="00184E1D"/>
    <w:rsid w:val="00184E8A"/>
    <w:rsid w:val="00184EAE"/>
    <w:rsid w:val="00184F03"/>
    <w:rsid w:val="00184F0A"/>
    <w:rsid w:val="00184F88"/>
    <w:rsid w:val="00184FF4"/>
    <w:rsid w:val="0018512C"/>
    <w:rsid w:val="0018517F"/>
    <w:rsid w:val="0018518E"/>
    <w:rsid w:val="001854BC"/>
    <w:rsid w:val="001856D1"/>
    <w:rsid w:val="00185710"/>
    <w:rsid w:val="00185756"/>
    <w:rsid w:val="00185950"/>
    <w:rsid w:val="00185B62"/>
    <w:rsid w:val="00185B66"/>
    <w:rsid w:val="00185B9B"/>
    <w:rsid w:val="00185C04"/>
    <w:rsid w:val="00185D92"/>
    <w:rsid w:val="00185E31"/>
    <w:rsid w:val="00185EAF"/>
    <w:rsid w:val="00185EF2"/>
    <w:rsid w:val="0018603F"/>
    <w:rsid w:val="001860B9"/>
    <w:rsid w:val="001860E6"/>
    <w:rsid w:val="001861F3"/>
    <w:rsid w:val="00186210"/>
    <w:rsid w:val="001862E8"/>
    <w:rsid w:val="001862F2"/>
    <w:rsid w:val="0018636B"/>
    <w:rsid w:val="001863C0"/>
    <w:rsid w:val="0018649D"/>
    <w:rsid w:val="0018649E"/>
    <w:rsid w:val="00186684"/>
    <w:rsid w:val="00186804"/>
    <w:rsid w:val="00186831"/>
    <w:rsid w:val="00186888"/>
    <w:rsid w:val="001868D7"/>
    <w:rsid w:val="00186A2D"/>
    <w:rsid w:val="00186ACF"/>
    <w:rsid w:val="00186B1A"/>
    <w:rsid w:val="00186B8A"/>
    <w:rsid w:val="00186BCB"/>
    <w:rsid w:val="00186C6B"/>
    <w:rsid w:val="00186CA2"/>
    <w:rsid w:val="00186D87"/>
    <w:rsid w:val="00186DCB"/>
    <w:rsid w:val="00186DF6"/>
    <w:rsid w:val="00186EDC"/>
    <w:rsid w:val="001870D2"/>
    <w:rsid w:val="00187353"/>
    <w:rsid w:val="0018735A"/>
    <w:rsid w:val="00187437"/>
    <w:rsid w:val="001875AB"/>
    <w:rsid w:val="001876AD"/>
    <w:rsid w:val="001876E8"/>
    <w:rsid w:val="00187779"/>
    <w:rsid w:val="0018792B"/>
    <w:rsid w:val="0018792C"/>
    <w:rsid w:val="00187959"/>
    <w:rsid w:val="00187AAC"/>
    <w:rsid w:val="00187B46"/>
    <w:rsid w:val="00187C36"/>
    <w:rsid w:val="00187CB7"/>
    <w:rsid w:val="00187CEB"/>
    <w:rsid w:val="00187D00"/>
    <w:rsid w:val="00187D45"/>
    <w:rsid w:val="00187DBB"/>
    <w:rsid w:val="00187F4E"/>
    <w:rsid w:val="00187FBC"/>
    <w:rsid w:val="00190005"/>
    <w:rsid w:val="001900C1"/>
    <w:rsid w:val="001900C5"/>
    <w:rsid w:val="0019011D"/>
    <w:rsid w:val="00190195"/>
    <w:rsid w:val="001901E2"/>
    <w:rsid w:val="00190210"/>
    <w:rsid w:val="00190358"/>
    <w:rsid w:val="001903D0"/>
    <w:rsid w:val="00190444"/>
    <w:rsid w:val="001904FD"/>
    <w:rsid w:val="00190515"/>
    <w:rsid w:val="00190690"/>
    <w:rsid w:val="0019073D"/>
    <w:rsid w:val="0019076C"/>
    <w:rsid w:val="0019084C"/>
    <w:rsid w:val="0019087A"/>
    <w:rsid w:val="001908A1"/>
    <w:rsid w:val="001908BF"/>
    <w:rsid w:val="001908EF"/>
    <w:rsid w:val="001908F1"/>
    <w:rsid w:val="0019091D"/>
    <w:rsid w:val="00190A5F"/>
    <w:rsid w:val="00190B65"/>
    <w:rsid w:val="00190BFE"/>
    <w:rsid w:val="00190C8C"/>
    <w:rsid w:val="00190E0E"/>
    <w:rsid w:val="00191040"/>
    <w:rsid w:val="001910D5"/>
    <w:rsid w:val="00191107"/>
    <w:rsid w:val="0019114C"/>
    <w:rsid w:val="00191163"/>
    <w:rsid w:val="00191249"/>
    <w:rsid w:val="0019127F"/>
    <w:rsid w:val="0019138C"/>
    <w:rsid w:val="001913A2"/>
    <w:rsid w:val="001913D2"/>
    <w:rsid w:val="001916A7"/>
    <w:rsid w:val="001916AD"/>
    <w:rsid w:val="00191711"/>
    <w:rsid w:val="0019177A"/>
    <w:rsid w:val="0019178A"/>
    <w:rsid w:val="0019183B"/>
    <w:rsid w:val="001919A2"/>
    <w:rsid w:val="001919FF"/>
    <w:rsid w:val="00191B76"/>
    <w:rsid w:val="00191BC7"/>
    <w:rsid w:val="00191CF9"/>
    <w:rsid w:val="001920DA"/>
    <w:rsid w:val="00192185"/>
    <w:rsid w:val="00192246"/>
    <w:rsid w:val="001922CE"/>
    <w:rsid w:val="001922F4"/>
    <w:rsid w:val="0019236D"/>
    <w:rsid w:val="00192429"/>
    <w:rsid w:val="001924D4"/>
    <w:rsid w:val="001925F2"/>
    <w:rsid w:val="00192707"/>
    <w:rsid w:val="00192870"/>
    <w:rsid w:val="00192983"/>
    <w:rsid w:val="00192A58"/>
    <w:rsid w:val="00192CBE"/>
    <w:rsid w:val="00192D4E"/>
    <w:rsid w:val="00192E75"/>
    <w:rsid w:val="00192E7D"/>
    <w:rsid w:val="00192F75"/>
    <w:rsid w:val="00192F7D"/>
    <w:rsid w:val="00192F8D"/>
    <w:rsid w:val="00192F9C"/>
    <w:rsid w:val="00192FE0"/>
    <w:rsid w:val="0019300C"/>
    <w:rsid w:val="001930F9"/>
    <w:rsid w:val="00193220"/>
    <w:rsid w:val="001932AA"/>
    <w:rsid w:val="001934C6"/>
    <w:rsid w:val="001934C9"/>
    <w:rsid w:val="001935D1"/>
    <w:rsid w:val="00193683"/>
    <w:rsid w:val="00193969"/>
    <w:rsid w:val="00193A72"/>
    <w:rsid w:val="00193A9D"/>
    <w:rsid w:val="00193B4D"/>
    <w:rsid w:val="00193C17"/>
    <w:rsid w:val="00193C23"/>
    <w:rsid w:val="00193CA0"/>
    <w:rsid w:val="00193D5D"/>
    <w:rsid w:val="00193E0C"/>
    <w:rsid w:val="00193E89"/>
    <w:rsid w:val="00193EC6"/>
    <w:rsid w:val="00194377"/>
    <w:rsid w:val="00194480"/>
    <w:rsid w:val="0019452A"/>
    <w:rsid w:val="001945D5"/>
    <w:rsid w:val="001946B9"/>
    <w:rsid w:val="001946F3"/>
    <w:rsid w:val="0019479D"/>
    <w:rsid w:val="001948BF"/>
    <w:rsid w:val="001948CC"/>
    <w:rsid w:val="00194948"/>
    <w:rsid w:val="00194A73"/>
    <w:rsid w:val="00194A7B"/>
    <w:rsid w:val="00194AA3"/>
    <w:rsid w:val="00194AC3"/>
    <w:rsid w:val="00194B61"/>
    <w:rsid w:val="00194C67"/>
    <w:rsid w:val="00194C73"/>
    <w:rsid w:val="00194CC3"/>
    <w:rsid w:val="00194E56"/>
    <w:rsid w:val="00194F7B"/>
    <w:rsid w:val="00194F96"/>
    <w:rsid w:val="00194F9B"/>
    <w:rsid w:val="00194FD1"/>
    <w:rsid w:val="00195001"/>
    <w:rsid w:val="001950E7"/>
    <w:rsid w:val="001951B5"/>
    <w:rsid w:val="001951FE"/>
    <w:rsid w:val="001952C9"/>
    <w:rsid w:val="0019556C"/>
    <w:rsid w:val="0019560F"/>
    <w:rsid w:val="001957D5"/>
    <w:rsid w:val="00195869"/>
    <w:rsid w:val="0019586E"/>
    <w:rsid w:val="00195880"/>
    <w:rsid w:val="00195887"/>
    <w:rsid w:val="00195937"/>
    <w:rsid w:val="00195996"/>
    <w:rsid w:val="001959BC"/>
    <w:rsid w:val="00195B01"/>
    <w:rsid w:val="00195CCF"/>
    <w:rsid w:val="00195CFD"/>
    <w:rsid w:val="00195DA1"/>
    <w:rsid w:val="00195DF5"/>
    <w:rsid w:val="00195E30"/>
    <w:rsid w:val="00195F27"/>
    <w:rsid w:val="00195F8E"/>
    <w:rsid w:val="00195FEA"/>
    <w:rsid w:val="00195FED"/>
    <w:rsid w:val="001960D3"/>
    <w:rsid w:val="0019614D"/>
    <w:rsid w:val="00196181"/>
    <w:rsid w:val="00196195"/>
    <w:rsid w:val="001961DC"/>
    <w:rsid w:val="001962AD"/>
    <w:rsid w:val="00196377"/>
    <w:rsid w:val="001963E4"/>
    <w:rsid w:val="00196438"/>
    <w:rsid w:val="00196489"/>
    <w:rsid w:val="0019658C"/>
    <w:rsid w:val="0019661D"/>
    <w:rsid w:val="00196802"/>
    <w:rsid w:val="00196879"/>
    <w:rsid w:val="001968D7"/>
    <w:rsid w:val="00196958"/>
    <w:rsid w:val="001969C7"/>
    <w:rsid w:val="00196A5A"/>
    <w:rsid w:val="00196B55"/>
    <w:rsid w:val="00196BB2"/>
    <w:rsid w:val="00196D4E"/>
    <w:rsid w:val="00196D66"/>
    <w:rsid w:val="00196DA6"/>
    <w:rsid w:val="00196DD0"/>
    <w:rsid w:val="00196FEF"/>
    <w:rsid w:val="001970B9"/>
    <w:rsid w:val="001970D4"/>
    <w:rsid w:val="0019758F"/>
    <w:rsid w:val="00197621"/>
    <w:rsid w:val="00197635"/>
    <w:rsid w:val="00197697"/>
    <w:rsid w:val="001976C6"/>
    <w:rsid w:val="00197762"/>
    <w:rsid w:val="0019779C"/>
    <w:rsid w:val="00197855"/>
    <w:rsid w:val="001979A1"/>
    <w:rsid w:val="00197A00"/>
    <w:rsid w:val="00197AA9"/>
    <w:rsid w:val="00197BA4"/>
    <w:rsid w:val="00197C97"/>
    <w:rsid w:val="00197CF6"/>
    <w:rsid w:val="00197F47"/>
    <w:rsid w:val="001A0064"/>
    <w:rsid w:val="001A0094"/>
    <w:rsid w:val="001A02A5"/>
    <w:rsid w:val="001A05BD"/>
    <w:rsid w:val="001A073F"/>
    <w:rsid w:val="001A0755"/>
    <w:rsid w:val="001A07D3"/>
    <w:rsid w:val="001A080C"/>
    <w:rsid w:val="001A0860"/>
    <w:rsid w:val="001A08F5"/>
    <w:rsid w:val="001A092D"/>
    <w:rsid w:val="001A0A18"/>
    <w:rsid w:val="001A0A39"/>
    <w:rsid w:val="001A0A4F"/>
    <w:rsid w:val="001A0B0B"/>
    <w:rsid w:val="001A0BEF"/>
    <w:rsid w:val="001A0C04"/>
    <w:rsid w:val="001A0C73"/>
    <w:rsid w:val="001A0D69"/>
    <w:rsid w:val="001A0E87"/>
    <w:rsid w:val="001A0F67"/>
    <w:rsid w:val="001A1044"/>
    <w:rsid w:val="001A109B"/>
    <w:rsid w:val="001A10FA"/>
    <w:rsid w:val="001A12DA"/>
    <w:rsid w:val="001A1410"/>
    <w:rsid w:val="001A14F8"/>
    <w:rsid w:val="001A1573"/>
    <w:rsid w:val="001A1583"/>
    <w:rsid w:val="001A1616"/>
    <w:rsid w:val="001A1650"/>
    <w:rsid w:val="001A16B5"/>
    <w:rsid w:val="001A17A3"/>
    <w:rsid w:val="001A17DA"/>
    <w:rsid w:val="001A17F0"/>
    <w:rsid w:val="001A184E"/>
    <w:rsid w:val="001A188F"/>
    <w:rsid w:val="001A1974"/>
    <w:rsid w:val="001A1977"/>
    <w:rsid w:val="001A1990"/>
    <w:rsid w:val="001A1A0E"/>
    <w:rsid w:val="001A1A4B"/>
    <w:rsid w:val="001A1AAC"/>
    <w:rsid w:val="001A1C79"/>
    <w:rsid w:val="001A1C7F"/>
    <w:rsid w:val="001A1E41"/>
    <w:rsid w:val="001A1EEB"/>
    <w:rsid w:val="001A20A5"/>
    <w:rsid w:val="001A229C"/>
    <w:rsid w:val="001A2305"/>
    <w:rsid w:val="001A23C7"/>
    <w:rsid w:val="001A265F"/>
    <w:rsid w:val="001A26AB"/>
    <w:rsid w:val="001A26B0"/>
    <w:rsid w:val="001A2766"/>
    <w:rsid w:val="001A2769"/>
    <w:rsid w:val="001A287C"/>
    <w:rsid w:val="001A288D"/>
    <w:rsid w:val="001A292F"/>
    <w:rsid w:val="001A29E1"/>
    <w:rsid w:val="001A2B00"/>
    <w:rsid w:val="001A2B07"/>
    <w:rsid w:val="001A2DB5"/>
    <w:rsid w:val="001A2E14"/>
    <w:rsid w:val="001A2EA4"/>
    <w:rsid w:val="001A2F38"/>
    <w:rsid w:val="001A3025"/>
    <w:rsid w:val="001A30A0"/>
    <w:rsid w:val="001A30AA"/>
    <w:rsid w:val="001A3182"/>
    <w:rsid w:val="001A31D3"/>
    <w:rsid w:val="001A3494"/>
    <w:rsid w:val="001A35DF"/>
    <w:rsid w:val="001A3600"/>
    <w:rsid w:val="001A36C8"/>
    <w:rsid w:val="001A36F9"/>
    <w:rsid w:val="001A3741"/>
    <w:rsid w:val="001A388C"/>
    <w:rsid w:val="001A38CB"/>
    <w:rsid w:val="001A39A3"/>
    <w:rsid w:val="001A39DC"/>
    <w:rsid w:val="001A3AA2"/>
    <w:rsid w:val="001A3BC3"/>
    <w:rsid w:val="001A3BF3"/>
    <w:rsid w:val="001A3C27"/>
    <w:rsid w:val="001A3D4C"/>
    <w:rsid w:val="001A3DAA"/>
    <w:rsid w:val="001A3EC3"/>
    <w:rsid w:val="001A3F32"/>
    <w:rsid w:val="001A40E2"/>
    <w:rsid w:val="001A412B"/>
    <w:rsid w:val="001A4163"/>
    <w:rsid w:val="001A441D"/>
    <w:rsid w:val="001A44D7"/>
    <w:rsid w:val="001A45EA"/>
    <w:rsid w:val="001A464C"/>
    <w:rsid w:val="001A474E"/>
    <w:rsid w:val="001A479C"/>
    <w:rsid w:val="001A47F8"/>
    <w:rsid w:val="001A4847"/>
    <w:rsid w:val="001A4905"/>
    <w:rsid w:val="001A4914"/>
    <w:rsid w:val="001A498E"/>
    <w:rsid w:val="001A4A71"/>
    <w:rsid w:val="001A4B34"/>
    <w:rsid w:val="001A4C4D"/>
    <w:rsid w:val="001A4DA9"/>
    <w:rsid w:val="001A4F30"/>
    <w:rsid w:val="001A4F32"/>
    <w:rsid w:val="001A4F80"/>
    <w:rsid w:val="001A501F"/>
    <w:rsid w:val="001A51F1"/>
    <w:rsid w:val="001A5237"/>
    <w:rsid w:val="001A525C"/>
    <w:rsid w:val="001A5304"/>
    <w:rsid w:val="001A533F"/>
    <w:rsid w:val="001A53B2"/>
    <w:rsid w:val="001A53DA"/>
    <w:rsid w:val="001A54E4"/>
    <w:rsid w:val="001A54FC"/>
    <w:rsid w:val="001A5512"/>
    <w:rsid w:val="001A5529"/>
    <w:rsid w:val="001A5793"/>
    <w:rsid w:val="001A5A45"/>
    <w:rsid w:val="001A5B69"/>
    <w:rsid w:val="001A5DA5"/>
    <w:rsid w:val="001A5E64"/>
    <w:rsid w:val="001A5E9D"/>
    <w:rsid w:val="001A5ECA"/>
    <w:rsid w:val="001A5F98"/>
    <w:rsid w:val="001A5FC7"/>
    <w:rsid w:val="001A5FCD"/>
    <w:rsid w:val="001A605E"/>
    <w:rsid w:val="001A606F"/>
    <w:rsid w:val="001A61B6"/>
    <w:rsid w:val="001A64E9"/>
    <w:rsid w:val="001A657E"/>
    <w:rsid w:val="001A6637"/>
    <w:rsid w:val="001A6666"/>
    <w:rsid w:val="001A66B8"/>
    <w:rsid w:val="001A67F0"/>
    <w:rsid w:val="001A6831"/>
    <w:rsid w:val="001A68CA"/>
    <w:rsid w:val="001A695A"/>
    <w:rsid w:val="001A69C4"/>
    <w:rsid w:val="001A6A42"/>
    <w:rsid w:val="001A6AE4"/>
    <w:rsid w:val="001A6BA9"/>
    <w:rsid w:val="001A6BAD"/>
    <w:rsid w:val="001A6D4B"/>
    <w:rsid w:val="001A6E28"/>
    <w:rsid w:val="001A6E34"/>
    <w:rsid w:val="001A6EDA"/>
    <w:rsid w:val="001A6F70"/>
    <w:rsid w:val="001A71C8"/>
    <w:rsid w:val="001A71DF"/>
    <w:rsid w:val="001A71E3"/>
    <w:rsid w:val="001A726B"/>
    <w:rsid w:val="001A72A2"/>
    <w:rsid w:val="001A734A"/>
    <w:rsid w:val="001A746D"/>
    <w:rsid w:val="001A7546"/>
    <w:rsid w:val="001A75F8"/>
    <w:rsid w:val="001A7662"/>
    <w:rsid w:val="001A768A"/>
    <w:rsid w:val="001A782E"/>
    <w:rsid w:val="001A78A8"/>
    <w:rsid w:val="001A78F7"/>
    <w:rsid w:val="001A79FE"/>
    <w:rsid w:val="001A7AEC"/>
    <w:rsid w:val="001A7B87"/>
    <w:rsid w:val="001A7BEE"/>
    <w:rsid w:val="001A7CD4"/>
    <w:rsid w:val="001A7DB8"/>
    <w:rsid w:val="001A7DBB"/>
    <w:rsid w:val="001A7F09"/>
    <w:rsid w:val="001A7F81"/>
    <w:rsid w:val="001B00A3"/>
    <w:rsid w:val="001B0227"/>
    <w:rsid w:val="001B0447"/>
    <w:rsid w:val="001B0468"/>
    <w:rsid w:val="001B04CE"/>
    <w:rsid w:val="001B0703"/>
    <w:rsid w:val="001B077B"/>
    <w:rsid w:val="001B07F5"/>
    <w:rsid w:val="001B0876"/>
    <w:rsid w:val="001B09A7"/>
    <w:rsid w:val="001B09C6"/>
    <w:rsid w:val="001B0CA4"/>
    <w:rsid w:val="001B0E06"/>
    <w:rsid w:val="001B0E0C"/>
    <w:rsid w:val="001B0E3A"/>
    <w:rsid w:val="001B0F28"/>
    <w:rsid w:val="001B0F75"/>
    <w:rsid w:val="001B0FB6"/>
    <w:rsid w:val="001B0FCA"/>
    <w:rsid w:val="001B1027"/>
    <w:rsid w:val="001B109C"/>
    <w:rsid w:val="001B12DE"/>
    <w:rsid w:val="001B131B"/>
    <w:rsid w:val="001B1389"/>
    <w:rsid w:val="001B13D9"/>
    <w:rsid w:val="001B1521"/>
    <w:rsid w:val="001B15E5"/>
    <w:rsid w:val="001B1642"/>
    <w:rsid w:val="001B178A"/>
    <w:rsid w:val="001B1846"/>
    <w:rsid w:val="001B19A4"/>
    <w:rsid w:val="001B19C2"/>
    <w:rsid w:val="001B1B28"/>
    <w:rsid w:val="001B1BBD"/>
    <w:rsid w:val="001B1BFA"/>
    <w:rsid w:val="001B1CE8"/>
    <w:rsid w:val="001B1D74"/>
    <w:rsid w:val="001B1DC5"/>
    <w:rsid w:val="001B1FAE"/>
    <w:rsid w:val="001B2006"/>
    <w:rsid w:val="001B2143"/>
    <w:rsid w:val="001B2242"/>
    <w:rsid w:val="001B2805"/>
    <w:rsid w:val="001B2822"/>
    <w:rsid w:val="001B284F"/>
    <w:rsid w:val="001B28E1"/>
    <w:rsid w:val="001B297B"/>
    <w:rsid w:val="001B2A1D"/>
    <w:rsid w:val="001B2A46"/>
    <w:rsid w:val="001B2C52"/>
    <w:rsid w:val="001B2CEB"/>
    <w:rsid w:val="001B2D2A"/>
    <w:rsid w:val="001B2D56"/>
    <w:rsid w:val="001B2DB0"/>
    <w:rsid w:val="001B2DDA"/>
    <w:rsid w:val="001B2DF4"/>
    <w:rsid w:val="001B2E30"/>
    <w:rsid w:val="001B2EF0"/>
    <w:rsid w:val="001B2F21"/>
    <w:rsid w:val="001B2FFE"/>
    <w:rsid w:val="001B3010"/>
    <w:rsid w:val="001B3070"/>
    <w:rsid w:val="001B3359"/>
    <w:rsid w:val="001B338B"/>
    <w:rsid w:val="001B3393"/>
    <w:rsid w:val="001B34E0"/>
    <w:rsid w:val="001B34E8"/>
    <w:rsid w:val="001B3642"/>
    <w:rsid w:val="001B36C2"/>
    <w:rsid w:val="001B3700"/>
    <w:rsid w:val="001B3735"/>
    <w:rsid w:val="001B380D"/>
    <w:rsid w:val="001B3819"/>
    <w:rsid w:val="001B3827"/>
    <w:rsid w:val="001B38AC"/>
    <w:rsid w:val="001B3906"/>
    <w:rsid w:val="001B3A81"/>
    <w:rsid w:val="001B3AEC"/>
    <w:rsid w:val="001B3BC1"/>
    <w:rsid w:val="001B3BE2"/>
    <w:rsid w:val="001B3BE7"/>
    <w:rsid w:val="001B3CC5"/>
    <w:rsid w:val="001B3D9E"/>
    <w:rsid w:val="001B3F8E"/>
    <w:rsid w:val="001B4099"/>
    <w:rsid w:val="001B40B0"/>
    <w:rsid w:val="001B4136"/>
    <w:rsid w:val="001B418A"/>
    <w:rsid w:val="001B4234"/>
    <w:rsid w:val="001B431D"/>
    <w:rsid w:val="001B43E1"/>
    <w:rsid w:val="001B445C"/>
    <w:rsid w:val="001B44E9"/>
    <w:rsid w:val="001B4509"/>
    <w:rsid w:val="001B4513"/>
    <w:rsid w:val="001B45B3"/>
    <w:rsid w:val="001B45F7"/>
    <w:rsid w:val="001B45FA"/>
    <w:rsid w:val="001B46E5"/>
    <w:rsid w:val="001B4703"/>
    <w:rsid w:val="001B49C5"/>
    <w:rsid w:val="001B49D5"/>
    <w:rsid w:val="001B4AFF"/>
    <w:rsid w:val="001B4B1A"/>
    <w:rsid w:val="001B4B97"/>
    <w:rsid w:val="001B4BA6"/>
    <w:rsid w:val="001B4D29"/>
    <w:rsid w:val="001B4DC2"/>
    <w:rsid w:val="001B4EB2"/>
    <w:rsid w:val="001B4F64"/>
    <w:rsid w:val="001B4FC6"/>
    <w:rsid w:val="001B4FDE"/>
    <w:rsid w:val="001B5042"/>
    <w:rsid w:val="001B5146"/>
    <w:rsid w:val="001B51C2"/>
    <w:rsid w:val="001B51E2"/>
    <w:rsid w:val="001B529C"/>
    <w:rsid w:val="001B52D5"/>
    <w:rsid w:val="001B532A"/>
    <w:rsid w:val="001B53C0"/>
    <w:rsid w:val="001B53D1"/>
    <w:rsid w:val="001B54AE"/>
    <w:rsid w:val="001B55CE"/>
    <w:rsid w:val="001B55D7"/>
    <w:rsid w:val="001B5623"/>
    <w:rsid w:val="001B578A"/>
    <w:rsid w:val="001B5804"/>
    <w:rsid w:val="001B5910"/>
    <w:rsid w:val="001B592A"/>
    <w:rsid w:val="001B5943"/>
    <w:rsid w:val="001B594D"/>
    <w:rsid w:val="001B599F"/>
    <w:rsid w:val="001B59C8"/>
    <w:rsid w:val="001B5A48"/>
    <w:rsid w:val="001B5A4A"/>
    <w:rsid w:val="001B5A4E"/>
    <w:rsid w:val="001B5B64"/>
    <w:rsid w:val="001B5B80"/>
    <w:rsid w:val="001B5C51"/>
    <w:rsid w:val="001B5DD8"/>
    <w:rsid w:val="001B5EB1"/>
    <w:rsid w:val="001B5FED"/>
    <w:rsid w:val="001B6085"/>
    <w:rsid w:val="001B6153"/>
    <w:rsid w:val="001B62AD"/>
    <w:rsid w:val="001B638C"/>
    <w:rsid w:val="001B63EF"/>
    <w:rsid w:val="001B6546"/>
    <w:rsid w:val="001B661F"/>
    <w:rsid w:val="001B6691"/>
    <w:rsid w:val="001B6699"/>
    <w:rsid w:val="001B66B7"/>
    <w:rsid w:val="001B66C6"/>
    <w:rsid w:val="001B6734"/>
    <w:rsid w:val="001B6789"/>
    <w:rsid w:val="001B739C"/>
    <w:rsid w:val="001B748A"/>
    <w:rsid w:val="001B7685"/>
    <w:rsid w:val="001B76E5"/>
    <w:rsid w:val="001B77B1"/>
    <w:rsid w:val="001B77F3"/>
    <w:rsid w:val="001B77F4"/>
    <w:rsid w:val="001B7922"/>
    <w:rsid w:val="001B792A"/>
    <w:rsid w:val="001B792D"/>
    <w:rsid w:val="001B7A09"/>
    <w:rsid w:val="001B7A1B"/>
    <w:rsid w:val="001B7A1F"/>
    <w:rsid w:val="001B7B03"/>
    <w:rsid w:val="001B7B1D"/>
    <w:rsid w:val="001B7C1B"/>
    <w:rsid w:val="001B7CC8"/>
    <w:rsid w:val="001B7CF4"/>
    <w:rsid w:val="001B7D4E"/>
    <w:rsid w:val="001B7D56"/>
    <w:rsid w:val="001B7E19"/>
    <w:rsid w:val="001B7E89"/>
    <w:rsid w:val="001B7F5E"/>
    <w:rsid w:val="001C0005"/>
    <w:rsid w:val="001C01C2"/>
    <w:rsid w:val="001C01E6"/>
    <w:rsid w:val="001C0226"/>
    <w:rsid w:val="001C0255"/>
    <w:rsid w:val="001C02DC"/>
    <w:rsid w:val="001C03DF"/>
    <w:rsid w:val="001C04F9"/>
    <w:rsid w:val="001C05CB"/>
    <w:rsid w:val="001C06E0"/>
    <w:rsid w:val="001C07E4"/>
    <w:rsid w:val="001C083A"/>
    <w:rsid w:val="001C0850"/>
    <w:rsid w:val="001C089B"/>
    <w:rsid w:val="001C0970"/>
    <w:rsid w:val="001C0972"/>
    <w:rsid w:val="001C0A34"/>
    <w:rsid w:val="001C0A5E"/>
    <w:rsid w:val="001C0A89"/>
    <w:rsid w:val="001C0B05"/>
    <w:rsid w:val="001C0B0C"/>
    <w:rsid w:val="001C0B23"/>
    <w:rsid w:val="001C0B6C"/>
    <w:rsid w:val="001C0B79"/>
    <w:rsid w:val="001C0C14"/>
    <w:rsid w:val="001C0C4E"/>
    <w:rsid w:val="001C0C51"/>
    <w:rsid w:val="001C0CD6"/>
    <w:rsid w:val="001C0D0A"/>
    <w:rsid w:val="001C0D3D"/>
    <w:rsid w:val="001C0D58"/>
    <w:rsid w:val="001C11E7"/>
    <w:rsid w:val="001C1292"/>
    <w:rsid w:val="001C135D"/>
    <w:rsid w:val="001C135F"/>
    <w:rsid w:val="001C13C5"/>
    <w:rsid w:val="001C146E"/>
    <w:rsid w:val="001C14DD"/>
    <w:rsid w:val="001C1580"/>
    <w:rsid w:val="001C1592"/>
    <w:rsid w:val="001C1634"/>
    <w:rsid w:val="001C172E"/>
    <w:rsid w:val="001C1762"/>
    <w:rsid w:val="001C1827"/>
    <w:rsid w:val="001C18F0"/>
    <w:rsid w:val="001C18F8"/>
    <w:rsid w:val="001C18FB"/>
    <w:rsid w:val="001C1936"/>
    <w:rsid w:val="001C19F7"/>
    <w:rsid w:val="001C1A16"/>
    <w:rsid w:val="001C1A41"/>
    <w:rsid w:val="001C1AB5"/>
    <w:rsid w:val="001C1B7D"/>
    <w:rsid w:val="001C1C68"/>
    <w:rsid w:val="001C1D3E"/>
    <w:rsid w:val="001C1DB3"/>
    <w:rsid w:val="001C1E32"/>
    <w:rsid w:val="001C1F2C"/>
    <w:rsid w:val="001C209C"/>
    <w:rsid w:val="001C2131"/>
    <w:rsid w:val="001C2170"/>
    <w:rsid w:val="001C21DB"/>
    <w:rsid w:val="001C2221"/>
    <w:rsid w:val="001C222C"/>
    <w:rsid w:val="001C223B"/>
    <w:rsid w:val="001C225F"/>
    <w:rsid w:val="001C22F3"/>
    <w:rsid w:val="001C231B"/>
    <w:rsid w:val="001C241E"/>
    <w:rsid w:val="001C2422"/>
    <w:rsid w:val="001C24BF"/>
    <w:rsid w:val="001C24FD"/>
    <w:rsid w:val="001C2647"/>
    <w:rsid w:val="001C26DE"/>
    <w:rsid w:val="001C2771"/>
    <w:rsid w:val="001C279A"/>
    <w:rsid w:val="001C293B"/>
    <w:rsid w:val="001C29BE"/>
    <w:rsid w:val="001C2A21"/>
    <w:rsid w:val="001C2B6C"/>
    <w:rsid w:val="001C2CFC"/>
    <w:rsid w:val="001C2E9C"/>
    <w:rsid w:val="001C31A6"/>
    <w:rsid w:val="001C34C8"/>
    <w:rsid w:val="001C3552"/>
    <w:rsid w:val="001C3570"/>
    <w:rsid w:val="001C361E"/>
    <w:rsid w:val="001C3694"/>
    <w:rsid w:val="001C3697"/>
    <w:rsid w:val="001C3742"/>
    <w:rsid w:val="001C37EF"/>
    <w:rsid w:val="001C3891"/>
    <w:rsid w:val="001C38C8"/>
    <w:rsid w:val="001C39E7"/>
    <w:rsid w:val="001C3A8C"/>
    <w:rsid w:val="001C3B76"/>
    <w:rsid w:val="001C3BA4"/>
    <w:rsid w:val="001C3BB2"/>
    <w:rsid w:val="001C3CA4"/>
    <w:rsid w:val="001C3E4E"/>
    <w:rsid w:val="001C4009"/>
    <w:rsid w:val="001C427C"/>
    <w:rsid w:val="001C4296"/>
    <w:rsid w:val="001C42B5"/>
    <w:rsid w:val="001C431E"/>
    <w:rsid w:val="001C4322"/>
    <w:rsid w:val="001C435D"/>
    <w:rsid w:val="001C43E4"/>
    <w:rsid w:val="001C43FE"/>
    <w:rsid w:val="001C44F9"/>
    <w:rsid w:val="001C457B"/>
    <w:rsid w:val="001C458A"/>
    <w:rsid w:val="001C471C"/>
    <w:rsid w:val="001C4743"/>
    <w:rsid w:val="001C47DB"/>
    <w:rsid w:val="001C4807"/>
    <w:rsid w:val="001C4814"/>
    <w:rsid w:val="001C4ACA"/>
    <w:rsid w:val="001C4B58"/>
    <w:rsid w:val="001C4BBA"/>
    <w:rsid w:val="001C4BC9"/>
    <w:rsid w:val="001C4BCA"/>
    <w:rsid w:val="001C4C35"/>
    <w:rsid w:val="001C4DF7"/>
    <w:rsid w:val="001C4E9F"/>
    <w:rsid w:val="001C4EA9"/>
    <w:rsid w:val="001C4F97"/>
    <w:rsid w:val="001C4FB0"/>
    <w:rsid w:val="001C501E"/>
    <w:rsid w:val="001C50E3"/>
    <w:rsid w:val="001C5150"/>
    <w:rsid w:val="001C51B9"/>
    <w:rsid w:val="001C5284"/>
    <w:rsid w:val="001C52AF"/>
    <w:rsid w:val="001C539E"/>
    <w:rsid w:val="001C5565"/>
    <w:rsid w:val="001C55AF"/>
    <w:rsid w:val="001C56F3"/>
    <w:rsid w:val="001C581B"/>
    <w:rsid w:val="001C5851"/>
    <w:rsid w:val="001C597B"/>
    <w:rsid w:val="001C5B3F"/>
    <w:rsid w:val="001C5B73"/>
    <w:rsid w:val="001C5B9D"/>
    <w:rsid w:val="001C5C1C"/>
    <w:rsid w:val="001C5DEA"/>
    <w:rsid w:val="001C5E26"/>
    <w:rsid w:val="001C5E2F"/>
    <w:rsid w:val="001C5E47"/>
    <w:rsid w:val="001C5FBE"/>
    <w:rsid w:val="001C5FDF"/>
    <w:rsid w:val="001C60A7"/>
    <w:rsid w:val="001C60A8"/>
    <w:rsid w:val="001C63DA"/>
    <w:rsid w:val="001C63E6"/>
    <w:rsid w:val="001C63FC"/>
    <w:rsid w:val="001C64D2"/>
    <w:rsid w:val="001C6526"/>
    <w:rsid w:val="001C6561"/>
    <w:rsid w:val="001C65A3"/>
    <w:rsid w:val="001C65A8"/>
    <w:rsid w:val="001C6903"/>
    <w:rsid w:val="001C6974"/>
    <w:rsid w:val="001C6AB1"/>
    <w:rsid w:val="001C6D0D"/>
    <w:rsid w:val="001C6D8B"/>
    <w:rsid w:val="001C6EBA"/>
    <w:rsid w:val="001C6EC7"/>
    <w:rsid w:val="001C6F86"/>
    <w:rsid w:val="001C6FDD"/>
    <w:rsid w:val="001C7001"/>
    <w:rsid w:val="001C70B8"/>
    <w:rsid w:val="001C7105"/>
    <w:rsid w:val="001C7127"/>
    <w:rsid w:val="001C7251"/>
    <w:rsid w:val="001C72E7"/>
    <w:rsid w:val="001C7365"/>
    <w:rsid w:val="001C73DD"/>
    <w:rsid w:val="001C7411"/>
    <w:rsid w:val="001C74BA"/>
    <w:rsid w:val="001C75DB"/>
    <w:rsid w:val="001C75F4"/>
    <w:rsid w:val="001C7709"/>
    <w:rsid w:val="001C779E"/>
    <w:rsid w:val="001C786C"/>
    <w:rsid w:val="001C79CD"/>
    <w:rsid w:val="001C7A26"/>
    <w:rsid w:val="001C7CB9"/>
    <w:rsid w:val="001C7CBE"/>
    <w:rsid w:val="001C7D61"/>
    <w:rsid w:val="001C7F7C"/>
    <w:rsid w:val="001CC974"/>
    <w:rsid w:val="001D000A"/>
    <w:rsid w:val="001D0067"/>
    <w:rsid w:val="001D02FB"/>
    <w:rsid w:val="001D030E"/>
    <w:rsid w:val="001D0357"/>
    <w:rsid w:val="001D042C"/>
    <w:rsid w:val="001D0461"/>
    <w:rsid w:val="001D04DC"/>
    <w:rsid w:val="001D0594"/>
    <w:rsid w:val="001D05FE"/>
    <w:rsid w:val="001D06DF"/>
    <w:rsid w:val="001D0783"/>
    <w:rsid w:val="001D079D"/>
    <w:rsid w:val="001D07B1"/>
    <w:rsid w:val="001D08B5"/>
    <w:rsid w:val="001D09CB"/>
    <w:rsid w:val="001D0AAF"/>
    <w:rsid w:val="001D0B41"/>
    <w:rsid w:val="001D0C98"/>
    <w:rsid w:val="001D0EC9"/>
    <w:rsid w:val="001D0EE6"/>
    <w:rsid w:val="001D0F8D"/>
    <w:rsid w:val="001D11C6"/>
    <w:rsid w:val="001D1372"/>
    <w:rsid w:val="001D14B4"/>
    <w:rsid w:val="001D14C2"/>
    <w:rsid w:val="001D15EE"/>
    <w:rsid w:val="001D15F4"/>
    <w:rsid w:val="001D1668"/>
    <w:rsid w:val="001D16CD"/>
    <w:rsid w:val="001D171A"/>
    <w:rsid w:val="001D1791"/>
    <w:rsid w:val="001D1835"/>
    <w:rsid w:val="001D189E"/>
    <w:rsid w:val="001D1BB5"/>
    <w:rsid w:val="001D1D01"/>
    <w:rsid w:val="001D1D7F"/>
    <w:rsid w:val="001D1D82"/>
    <w:rsid w:val="001D1DEB"/>
    <w:rsid w:val="001D1E86"/>
    <w:rsid w:val="001D1EA7"/>
    <w:rsid w:val="001D1EF6"/>
    <w:rsid w:val="001D1F44"/>
    <w:rsid w:val="001D2136"/>
    <w:rsid w:val="001D2239"/>
    <w:rsid w:val="001D2272"/>
    <w:rsid w:val="001D227B"/>
    <w:rsid w:val="001D260B"/>
    <w:rsid w:val="001D26AD"/>
    <w:rsid w:val="001D26EC"/>
    <w:rsid w:val="001D272F"/>
    <w:rsid w:val="001D2857"/>
    <w:rsid w:val="001D29D0"/>
    <w:rsid w:val="001D29E0"/>
    <w:rsid w:val="001D29F4"/>
    <w:rsid w:val="001D2A1D"/>
    <w:rsid w:val="001D2A3D"/>
    <w:rsid w:val="001D2AB0"/>
    <w:rsid w:val="001D2BA5"/>
    <w:rsid w:val="001D2D62"/>
    <w:rsid w:val="001D2D85"/>
    <w:rsid w:val="001D2FF5"/>
    <w:rsid w:val="001D3197"/>
    <w:rsid w:val="001D31E1"/>
    <w:rsid w:val="001D31F9"/>
    <w:rsid w:val="001D3245"/>
    <w:rsid w:val="001D3294"/>
    <w:rsid w:val="001D3310"/>
    <w:rsid w:val="001D34EC"/>
    <w:rsid w:val="001D3565"/>
    <w:rsid w:val="001D3589"/>
    <w:rsid w:val="001D3715"/>
    <w:rsid w:val="001D377C"/>
    <w:rsid w:val="001D3782"/>
    <w:rsid w:val="001D38C1"/>
    <w:rsid w:val="001D3A0C"/>
    <w:rsid w:val="001D3A9F"/>
    <w:rsid w:val="001D3AE7"/>
    <w:rsid w:val="001D3D5E"/>
    <w:rsid w:val="001D3D77"/>
    <w:rsid w:val="001D3E0C"/>
    <w:rsid w:val="001D3FE0"/>
    <w:rsid w:val="001D4049"/>
    <w:rsid w:val="001D407B"/>
    <w:rsid w:val="001D40CE"/>
    <w:rsid w:val="001D4149"/>
    <w:rsid w:val="001D4190"/>
    <w:rsid w:val="001D41E8"/>
    <w:rsid w:val="001D4427"/>
    <w:rsid w:val="001D4538"/>
    <w:rsid w:val="001D4554"/>
    <w:rsid w:val="001D465B"/>
    <w:rsid w:val="001D473C"/>
    <w:rsid w:val="001D483C"/>
    <w:rsid w:val="001D4903"/>
    <w:rsid w:val="001D4960"/>
    <w:rsid w:val="001D49E4"/>
    <w:rsid w:val="001D4B2F"/>
    <w:rsid w:val="001D4C2A"/>
    <w:rsid w:val="001D4CDA"/>
    <w:rsid w:val="001D4D52"/>
    <w:rsid w:val="001D4DE0"/>
    <w:rsid w:val="001D4E1E"/>
    <w:rsid w:val="001D4EDF"/>
    <w:rsid w:val="001D50CF"/>
    <w:rsid w:val="001D5123"/>
    <w:rsid w:val="001D52E6"/>
    <w:rsid w:val="001D54DD"/>
    <w:rsid w:val="001D5541"/>
    <w:rsid w:val="001D554F"/>
    <w:rsid w:val="001D5596"/>
    <w:rsid w:val="001D55AC"/>
    <w:rsid w:val="001D56B0"/>
    <w:rsid w:val="001D580D"/>
    <w:rsid w:val="001D583E"/>
    <w:rsid w:val="001D58F3"/>
    <w:rsid w:val="001D5917"/>
    <w:rsid w:val="001D5922"/>
    <w:rsid w:val="001D5A4A"/>
    <w:rsid w:val="001D5BBA"/>
    <w:rsid w:val="001D5BD4"/>
    <w:rsid w:val="001D5BFF"/>
    <w:rsid w:val="001D5C76"/>
    <w:rsid w:val="001D5CFE"/>
    <w:rsid w:val="001D5D3A"/>
    <w:rsid w:val="001D5DA5"/>
    <w:rsid w:val="001D5F10"/>
    <w:rsid w:val="001D5F80"/>
    <w:rsid w:val="001D60AE"/>
    <w:rsid w:val="001D60CD"/>
    <w:rsid w:val="001D60D7"/>
    <w:rsid w:val="001D6136"/>
    <w:rsid w:val="001D615E"/>
    <w:rsid w:val="001D6182"/>
    <w:rsid w:val="001D62E5"/>
    <w:rsid w:val="001D6474"/>
    <w:rsid w:val="001D650F"/>
    <w:rsid w:val="001D6576"/>
    <w:rsid w:val="001D659E"/>
    <w:rsid w:val="001D65C4"/>
    <w:rsid w:val="001D661B"/>
    <w:rsid w:val="001D661F"/>
    <w:rsid w:val="001D6809"/>
    <w:rsid w:val="001D68B2"/>
    <w:rsid w:val="001D691F"/>
    <w:rsid w:val="001D69B9"/>
    <w:rsid w:val="001D6B0D"/>
    <w:rsid w:val="001D6B29"/>
    <w:rsid w:val="001D6CC1"/>
    <w:rsid w:val="001D6D15"/>
    <w:rsid w:val="001D6D24"/>
    <w:rsid w:val="001D6D81"/>
    <w:rsid w:val="001D6DA6"/>
    <w:rsid w:val="001D6DD0"/>
    <w:rsid w:val="001D6E2A"/>
    <w:rsid w:val="001D6E6E"/>
    <w:rsid w:val="001D6EEB"/>
    <w:rsid w:val="001D6F18"/>
    <w:rsid w:val="001D705A"/>
    <w:rsid w:val="001D7151"/>
    <w:rsid w:val="001D71AD"/>
    <w:rsid w:val="001D72C0"/>
    <w:rsid w:val="001D734F"/>
    <w:rsid w:val="001D7413"/>
    <w:rsid w:val="001D7498"/>
    <w:rsid w:val="001D74D9"/>
    <w:rsid w:val="001D7530"/>
    <w:rsid w:val="001D759D"/>
    <w:rsid w:val="001D75D8"/>
    <w:rsid w:val="001D76A0"/>
    <w:rsid w:val="001D78B1"/>
    <w:rsid w:val="001D78F0"/>
    <w:rsid w:val="001D7939"/>
    <w:rsid w:val="001D79B4"/>
    <w:rsid w:val="001D7AD3"/>
    <w:rsid w:val="001D7B30"/>
    <w:rsid w:val="001D7C7D"/>
    <w:rsid w:val="001D7CAA"/>
    <w:rsid w:val="001D7CF6"/>
    <w:rsid w:val="001D7CFC"/>
    <w:rsid w:val="001D7D5B"/>
    <w:rsid w:val="001D7DB8"/>
    <w:rsid w:val="001D7E83"/>
    <w:rsid w:val="001D7EFC"/>
    <w:rsid w:val="001D7F61"/>
    <w:rsid w:val="001E005E"/>
    <w:rsid w:val="001E0160"/>
    <w:rsid w:val="001E016F"/>
    <w:rsid w:val="001E0233"/>
    <w:rsid w:val="001E0271"/>
    <w:rsid w:val="001E03BE"/>
    <w:rsid w:val="001E0432"/>
    <w:rsid w:val="001E04B1"/>
    <w:rsid w:val="001E0513"/>
    <w:rsid w:val="001E0559"/>
    <w:rsid w:val="001E0640"/>
    <w:rsid w:val="001E0772"/>
    <w:rsid w:val="001E079A"/>
    <w:rsid w:val="001E07A2"/>
    <w:rsid w:val="001E07A9"/>
    <w:rsid w:val="001E07EE"/>
    <w:rsid w:val="001E07F5"/>
    <w:rsid w:val="001E0976"/>
    <w:rsid w:val="001E0AB0"/>
    <w:rsid w:val="001E0B0F"/>
    <w:rsid w:val="001E0B25"/>
    <w:rsid w:val="001E0D73"/>
    <w:rsid w:val="001E0E0A"/>
    <w:rsid w:val="001E0E1D"/>
    <w:rsid w:val="001E0F3B"/>
    <w:rsid w:val="001E100C"/>
    <w:rsid w:val="001E107D"/>
    <w:rsid w:val="001E116F"/>
    <w:rsid w:val="001E11D4"/>
    <w:rsid w:val="001E1272"/>
    <w:rsid w:val="001E1307"/>
    <w:rsid w:val="001E1391"/>
    <w:rsid w:val="001E149B"/>
    <w:rsid w:val="001E14D1"/>
    <w:rsid w:val="001E167A"/>
    <w:rsid w:val="001E16DE"/>
    <w:rsid w:val="001E1711"/>
    <w:rsid w:val="001E1799"/>
    <w:rsid w:val="001E1817"/>
    <w:rsid w:val="001E1827"/>
    <w:rsid w:val="001E1ACD"/>
    <w:rsid w:val="001E1B1A"/>
    <w:rsid w:val="001E1B70"/>
    <w:rsid w:val="001E1C79"/>
    <w:rsid w:val="001E1DAC"/>
    <w:rsid w:val="001E1E2F"/>
    <w:rsid w:val="001E2095"/>
    <w:rsid w:val="001E2113"/>
    <w:rsid w:val="001E2270"/>
    <w:rsid w:val="001E237D"/>
    <w:rsid w:val="001E2467"/>
    <w:rsid w:val="001E24D8"/>
    <w:rsid w:val="001E2572"/>
    <w:rsid w:val="001E259E"/>
    <w:rsid w:val="001E25EC"/>
    <w:rsid w:val="001E26ED"/>
    <w:rsid w:val="001E2770"/>
    <w:rsid w:val="001E279B"/>
    <w:rsid w:val="001E279D"/>
    <w:rsid w:val="001E2830"/>
    <w:rsid w:val="001E286D"/>
    <w:rsid w:val="001E292A"/>
    <w:rsid w:val="001E293E"/>
    <w:rsid w:val="001E29FA"/>
    <w:rsid w:val="001E2A02"/>
    <w:rsid w:val="001E2A0B"/>
    <w:rsid w:val="001E2A8F"/>
    <w:rsid w:val="001E2BE1"/>
    <w:rsid w:val="001E2BF4"/>
    <w:rsid w:val="001E2C1D"/>
    <w:rsid w:val="001E2C4C"/>
    <w:rsid w:val="001E2E1D"/>
    <w:rsid w:val="001E2E2D"/>
    <w:rsid w:val="001E2E5E"/>
    <w:rsid w:val="001E2F11"/>
    <w:rsid w:val="001E3024"/>
    <w:rsid w:val="001E3059"/>
    <w:rsid w:val="001E3075"/>
    <w:rsid w:val="001E307A"/>
    <w:rsid w:val="001E3128"/>
    <w:rsid w:val="001E32FF"/>
    <w:rsid w:val="001E334F"/>
    <w:rsid w:val="001E33CF"/>
    <w:rsid w:val="001E3451"/>
    <w:rsid w:val="001E34C2"/>
    <w:rsid w:val="001E3570"/>
    <w:rsid w:val="001E35E1"/>
    <w:rsid w:val="001E36CA"/>
    <w:rsid w:val="001E3822"/>
    <w:rsid w:val="001E392E"/>
    <w:rsid w:val="001E399A"/>
    <w:rsid w:val="001E399F"/>
    <w:rsid w:val="001E3B48"/>
    <w:rsid w:val="001E3BB5"/>
    <w:rsid w:val="001E3BC9"/>
    <w:rsid w:val="001E3DC6"/>
    <w:rsid w:val="001E3E51"/>
    <w:rsid w:val="001E3E9A"/>
    <w:rsid w:val="001E3F0A"/>
    <w:rsid w:val="001E3F93"/>
    <w:rsid w:val="001E4075"/>
    <w:rsid w:val="001E40D6"/>
    <w:rsid w:val="001E437C"/>
    <w:rsid w:val="001E4515"/>
    <w:rsid w:val="001E4598"/>
    <w:rsid w:val="001E45C6"/>
    <w:rsid w:val="001E45E7"/>
    <w:rsid w:val="001E4826"/>
    <w:rsid w:val="001E4960"/>
    <w:rsid w:val="001E497D"/>
    <w:rsid w:val="001E49A1"/>
    <w:rsid w:val="001E4A11"/>
    <w:rsid w:val="001E4A5A"/>
    <w:rsid w:val="001E4A67"/>
    <w:rsid w:val="001E4B91"/>
    <w:rsid w:val="001E4C7A"/>
    <w:rsid w:val="001E4D0C"/>
    <w:rsid w:val="001E4DBA"/>
    <w:rsid w:val="001E4EAB"/>
    <w:rsid w:val="001E4F4F"/>
    <w:rsid w:val="001E4FEF"/>
    <w:rsid w:val="001E506A"/>
    <w:rsid w:val="001E5137"/>
    <w:rsid w:val="001E5177"/>
    <w:rsid w:val="001E5216"/>
    <w:rsid w:val="001E53DE"/>
    <w:rsid w:val="001E5465"/>
    <w:rsid w:val="001E55D8"/>
    <w:rsid w:val="001E57A3"/>
    <w:rsid w:val="001E5882"/>
    <w:rsid w:val="001E58D4"/>
    <w:rsid w:val="001E592A"/>
    <w:rsid w:val="001E59FE"/>
    <w:rsid w:val="001E5A23"/>
    <w:rsid w:val="001E5B35"/>
    <w:rsid w:val="001E5B46"/>
    <w:rsid w:val="001E5B76"/>
    <w:rsid w:val="001E5B79"/>
    <w:rsid w:val="001E5C1E"/>
    <w:rsid w:val="001E5C86"/>
    <w:rsid w:val="001E5CB9"/>
    <w:rsid w:val="001E5DEF"/>
    <w:rsid w:val="001E5E18"/>
    <w:rsid w:val="001E5EE6"/>
    <w:rsid w:val="001E5FDC"/>
    <w:rsid w:val="001E6101"/>
    <w:rsid w:val="001E6208"/>
    <w:rsid w:val="001E621A"/>
    <w:rsid w:val="001E62A7"/>
    <w:rsid w:val="001E62B0"/>
    <w:rsid w:val="001E63BB"/>
    <w:rsid w:val="001E63F3"/>
    <w:rsid w:val="001E65C6"/>
    <w:rsid w:val="001E6621"/>
    <w:rsid w:val="001E6713"/>
    <w:rsid w:val="001E6809"/>
    <w:rsid w:val="001E68A5"/>
    <w:rsid w:val="001E68C4"/>
    <w:rsid w:val="001E6942"/>
    <w:rsid w:val="001E696C"/>
    <w:rsid w:val="001E6B46"/>
    <w:rsid w:val="001E6B7C"/>
    <w:rsid w:val="001E6BA3"/>
    <w:rsid w:val="001E6C41"/>
    <w:rsid w:val="001E6C73"/>
    <w:rsid w:val="001E6D60"/>
    <w:rsid w:val="001E6EA0"/>
    <w:rsid w:val="001E6ED1"/>
    <w:rsid w:val="001E6F22"/>
    <w:rsid w:val="001E6F23"/>
    <w:rsid w:val="001E6FD5"/>
    <w:rsid w:val="001E6FEA"/>
    <w:rsid w:val="001E7029"/>
    <w:rsid w:val="001E7073"/>
    <w:rsid w:val="001E7110"/>
    <w:rsid w:val="001E7123"/>
    <w:rsid w:val="001E7300"/>
    <w:rsid w:val="001E73DA"/>
    <w:rsid w:val="001E7422"/>
    <w:rsid w:val="001E74EF"/>
    <w:rsid w:val="001E7540"/>
    <w:rsid w:val="001E7570"/>
    <w:rsid w:val="001E7608"/>
    <w:rsid w:val="001E762B"/>
    <w:rsid w:val="001E7915"/>
    <w:rsid w:val="001E791E"/>
    <w:rsid w:val="001E7A18"/>
    <w:rsid w:val="001E7C56"/>
    <w:rsid w:val="001E7DB4"/>
    <w:rsid w:val="001E7DCA"/>
    <w:rsid w:val="001E7DFA"/>
    <w:rsid w:val="001E7F7B"/>
    <w:rsid w:val="001F02EA"/>
    <w:rsid w:val="001F0381"/>
    <w:rsid w:val="001F03C5"/>
    <w:rsid w:val="001F0403"/>
    <w:rsid w:val="001F0446"/>
    <w:rsid w:val="001F04BB"/>
    <w:rsid w:val="001F04C1"/>
    <w:rsid w:val="001F04F3"/>
    <w:rsid w:val="001F057D"/>
    <w:rsid w:val="001F05FF"/>
    <w:rsid w:val="001F061D"/>
    <w:rsid w:val="001F06AF"/>
    <w:rsid w:val="001F06EC"/>
    <w:rsid w:val="001F076E"/>
    <w:rsid w:val="001F07F2"/>
    <w:rsid w:val="001F0872"/>
    <w:rsid w:val="001F0966"/>
    <w:rsid w:val="001F09FA"/>
    <w:rsid w:val="001F0A09"/>
    <w:rsid w:val="001F0A40"/>
    <w:rsid w:val="001F0AE8"/>
    <w:rsid w:val="001F0B25"/>
    <w:rsid w:val="001F0B59"/>
    <w:rsid w:val="001F0D12"/>
    <w:rsid w:val="001F0D7C"/>
    <w:rsid w:val="001F0DF1"/>
    <w:rsid w:val="001F0E29"/>
    <w:rsid w:val="001F0E30"/>
    <w:rsid w:val="001F0E44"/>
    <w:rsid w:val="001F0E7E"/>
    <w:rsid w:val="001F0EE5"/>
    <w:rsid w:val="001F0FD9"/>
    <w:rsid w:val="001F0FE0"/>
    <w:rsid w:val="001F1010"/>
    <w:rsid w:val="001F1040"/>
    <w:rsid w:val="001F1104"/>
    <w:rsid w:val="001F1186"/>
    <w:rsid w:val="001F119A"/>
    <w:rsid w:val="001F12C1"/>
    <w:rsid w:val="001F12CE"/>
    <w:rsid w:val="001F1384"/>
    <w:rsid w:val="001F139D"/>
    <w:rsid w:val="001F13C1"/>
    <w:rsid w:val="001F142E"/>
    <w:rsid w:val="001F1436"/>
    <w:rsid w:val="001F144C"/>
    <w:rsid w:val="001F1464"/>
    <w:rsid w:val="001F14C1"/>
    <w:rsid w:val="001F1566"/>
    <w:rsid w:val="001F1602"/>
    <w:rsid w:val="001F1658"/>
    <w:rsid w:val="001F16BC"/>
    <w:rsid w:val="001F16F0"/>
    <w:rsid w:val="001F1777"/>
    <w:rsid w:val="001F1857"/>
    <w:rsid w:val="001F18F3"/>
    <w:rsid w:val="001F1973"/>
    <w:rsid w:val="001F1B66"/>
    <w:rsid w:val="001F1C11"/>
    <w:rsid w:val="001F1DE8"/>
    <w:rsid w:val="001F1E0E"/>
    <w:rsid w:val="001F1F6E"/>
    <w:rsid w:val="001F1FCC"/>
    <w:rsid w:val="001F2129"/>
    <w:rsid w:val="001F2151"/>
    <w:rsid w:val="001F228A"/>
    <w:rsid w:val="001F234E"/>
    <w:rsid w:val="001F239F"/>
    <w:rsid w:val="001F245B"/>
    <w:rsid w:val="001F2553"/>
    <w:rsid w:val="001F2622"/>
    <w:rsid w:val="001F2667"/>
    <w:rsid w:val="001F279A"/>
    <w:rsid w:val="001F27A2"/>
    <w:rsid w:val="001F27C3"/>
    <w:rsid w:val="001F288C"/>
    <w:rsid w:val="001F2966"/>
    <w:rsid w:val="001F2ABC"/>
    <w:rsid w:val="001F2B12"/>
    <w:rsid w:val="001F2C7F"/>
    <w:rsid w:val="001F2CAD"/>
    <w:rsid w:val="001F2D99"/>
    <w:rsid w:val="001F2E08"/>
    <w:rsid w:val="001F2E4E"/>
    <w:rsid w:val="001F2FBE"/>
    <w:rsid w:val="001F3040"/>
    <w:rsid w:val="001F30BC"/>
    <w:rsid w:val="001F3316"/>
    <w:rsid w:val="001F3321"/>
    <w:rsid w:val="001F33A1"/>
    <w:rsid w:val="001F3476"/>
    <w:rsid w:val="001F34FC"/>
    <w:rsid w:val="001F3533"/>
    <w:rsid w:val="001F37DE"/>
    <w:rsid w:val="001F3841"/>
    <w:rsid w:val="001F3873"/>
    <w:rsid w:val="001F3880"/>
    <w:rsid w:val="001F38AA"/>
    <w:rsid w:val="001F3ADB"/>
    <w:rsid w:val="001F3B52"/>
    <w:rsid w:val="001F3C3F"/>
    <w:rsid w:val="001F3D17"/>
    <w:rsid w:val="001F3E07"/>
    <w:rsid w:val="001F3ED2"/>
    <w:rsid w:val="001F3EEA"/>
    <w:rsid w:val="001F420B"/>
    <w:rsid w:val="001F4256"/>
    <w:rsid w:val="001F427C"/>
    <w:rsid w:val="001F43B1"/>
    <w:rsid w:val="001F43B5"/>
    <w:rsid w:val="001F4500"/>
    <w:rsid w:val="001F4619"/>
    <w:rsid w:val="001F4682"/>
    <w:rsid w:val="001F469E"/>
    <w:rsid w:val="001F4737"/>
    <w:rsid w:val="001F4884"/>
    <w:rsid w:val="001F4A18"/>
    <w:rsid w:val="001F4A24"/>
    <w:rsid w:val="001F4A94"/>
    <w:rsid w:val="001F4DD1"/>
    <w:rsid w:val="001F4E3F"/>
    <w:rsid w:val="001F4EB0"/>
    <w:rsid w:val="001F4F1C"/>
    <w:rsid w:val="001F50B0"/>
    <w:rsid w:val="001F5137"/>
    <w:rsid w:val="001F5189"/>
    <w:rsid w:val="001F518C"/>
    <w:rsid w:val="001F51E6"/>
    <w:rsid w:val="001F52AD"/>
    <w:rsid w:val="001F55AE"/>
    <w:rsid w:val="001F565A"/>
    <w:rsid w:val="001F565F"/>
    <w:rsid w:val="001F56F2"/>
    <w:rsid w:val="001F5725"/>
    <w:rsid w:val="001F594C"/>
    <w:rsid w:val="001F598F"/>
    <w:rsid w:val="001F5A26"/>
    <w:rsid w:val="001F5ABA"/>
    <w:rsid w:val="001F5ACA"/>
    <w:rsid w:val="001F5B07"/>
    <w:rsid w:val="001F5C38"/>
    <w:rsid w:val="001F5DD5"/>
    <w:rsid w:val="001F5DD9"/>
    <w:rsid w:val="001F5E44"/>
    <w:rsid w:val="001F5E6D"/>
    <w:rsid w:val="001F5F13"/>
    <w:rsid w:val="001F6082"/>
    <w:rsid w:val="001F611D"/>
    <w:rsid w:val="001F6252"/>
    <w:rsid w:val="001F6283"/>
    <w:rsid w:val="001F64C0"/>
    <w:rsid w:val="001F64C6"/>
    <w:rsid w:val="001F6571"/>
    <w:rsid w:val="001F65E0"/>
    <w:rsid w:val="001F66E1"/>
    <w:rsid w:val="001F673A"/>
    <w:rsid w:val="001F67DA"/>
    <w:rsid w:val="001F6961"/>
    <w:rsid w:val="001F6A1B"/>
    <w:rsid w:val="001F6B1C"/>
    <w:rsid w:val="001F6C13"/>
    <w:rsid w:val="001F6C83"/>
    <w:rsid w:val="001F6CA6"/>
    <w:rsid w:val="001F6F04"/>
    <w:rsid w:val="001F7031"/>
    <w:rsid w:val="001F703A"/>
    <w:rsid w:val="001F70A6"/>
    <w:rsid w:val="001F715E"/>
    <w:rsid w:val="001F7201"/>
    <w:rsid w:val="001F7214"/>
    <w:rsid w:val="001F7225"/>
    <w:rsid w:val="001F7401"/>
    <w:rsid w:val="001F7437"/>
    <w:rsid w:val="001F74BF"/>
    <w:rsid w:val="001F74FD"/>
    <w:rsid w:val="001F761B"/>
    <w:rsid w:val="001F7685"/>
    <w:rsid w:val="001F7754"/>
    <w:rsid w:val="001F7832"/>
    <w:rsid w:val="001F7985"/>
    <w:rsid w:val="001F7A34"/>
    <w:rsid w:val="001F7A5F"/>
    <w:rsid w:val="001F7ACC"/>
    <w:rsid w:val="001F7AD4"/>
    <w:rsid w:val="001F7B18"/>
    <w:rsid w:val="001F7B91"/>
    <w:rsid w:val="001F7BBE"/>
    <w:rsid w:val="001F7BEA"/>
    <w:rsid w:val="001F7C66"/>
    <w:rsid w:val="001F7CB2"/>
    <w:rsid w:val="001F7D34"/>
    <w:rsid w:val="001F7DB1"/>
    <w:rsid w:val="001F7E1D"/>
    <w:rsid w:val="001F7E4D"/>
    <w:rsid w:val="001F7E52"/>
    <w:rsid w:val="001F7EBB"/>
    <w:rsid w:val="001F7F6C"/>
    <w:rsid w:val="001F7FE7"/>
    <w:rsid w:val="001F7FEB"/>
    <w:rsid w:val="00200082"/>
    <w:rsid w:val="002000AB"/>
    <w:rsid w:val="002000BD"/>
    <w:rsid w:val="0020028D"/>
    <w:rsid w:val="0020041F"/>
    <w:rsid w:val="00200445"/>
    <w:rsid w:val="00200573"/>
    <w:rsid w:val="00200611"/>
    <w:rsid w:val="0020066A"/>
    <w:rsid w:val="002006E1"/>
    <w:rsid w:val="0020073B"/>
    <w:rsid w:val="002007E7"/>
    <w:rsid w:val="0020085F"/>
    <w:rsid w:val="00200933"/>
    <w:rsid w:val="0020098D"/>
    <w:rsid w:val="00200A9C"/>
    <w:rsid w:val="00200B0D"/>
    <w:rsid w:val="00200C3E"/>
    <w:rsid w:val="00200C65"/>
    <w:rsid w:val="00200CD9"/>
    <w:rsid w:val="00200CF4"/>
    <w:rsid w:val="00200F22"/>
    <w:rsid w:val="00200FDB"/>
    <w:rsid w:val="00201207"/>
    <w:rsid w:val="0020131A"/>
    <w:rsid w:val="00201322"/>
    <w:rsid w:val="0020139A"/>
    <w:rsid w:val="002015F2"/>
    <w:rsid w:val="00201637"/>
    <w:rsid w:val="002016D2"/>
    <w:rsid w:val="00201775"/>
    <w:rsid w:val="0020185F"/>
    <w:rsid w:val="0020194E"/>
    <w:rsid w:val="00201993"/>
    <w:rsid w:val="002019A8"/>
    <w:rsid w:val="00201B85"/>
    <w:rsid w:val="00201BB5"/>
    <w:rsid w:val="00201BDF"/>
    <w:rsid w:val="00201C33"/>
    <w:rsid w:val="00201C67"/>
    <w:rsid w:val="00201C82"/>
    <w:rsid w:val="00201CA4"/>
    <w:rsid w:val="00201D52"/>
    <w:rsid w:val="00201D9D"/>
    <w:rsid w:val="00201E09"/>
    <w:rsid w:val="00201E6A"/>
    <w:rsid w:val="00201ED4"/>
    <w:rsid w:val="00201F25"/>
    <w:rsid w:val="002020FF"/>
    <w:rsid w:val="002021A0"/>
    <w:rsid w:val="002021C4"/>
    <w:rsid w:val="0020268B"/>
    <w:rsid w:val="002026E6"/>
    <w:rsid w:val="002027A4"/>
    <w:rsid w:val="002027CF"/>
    <w:rsid w:val="00202827"/>
    <w:rsid w:val="0020282A"/>
    <w:rsid w:val="0020284F"/>
    <w:rsid w:val="00202A08"/>
    <w:rsid w:val="00202AC3"/>
    <w:rsid w:val="00202B51"/>
    <w:rsid w:val="00202BA1"/>
    <w:rsid w:val="00202C07"/>
    <w:rsid w:val="00202C42"/>
    <w:rsid w:val="00202D1D"/>
    <w:rsid w:val="00202DB7"/>
    <w:rsid w:val="00202E21"/>
    <w:rsid w:val="00202ED4"/>
    <w:rsid w:val="00202F6E"/>
    <w:rsid w:val="00202FBE"/>
    <w:rsid w:val="0020314F"/>
    <w:rsid w:val="00203185"/>
    <w:rsid w:val="002031D1"/>
    <w:rsid w:val="0020349F"/>
    <w:rsid w:val="00203568"/>
    <w:rsid w:val="00203611"/>
    <w:rsid w:val="0020364D"/>
    <w:rsid w:val="00203690"/>
    <w:rsid w:val="002037B2"/>
    <w:rsid w:val="002037F1"/>
    <w:rsid w:val="0020381E"/>
    <w:rsid w:val="002038EA"/>
    <w:rsid w:val="00203982"/>
    <w:rsid w:val="002039B3"/>
    <w:rsid w:val="00203C68"/>
    <w:rsid w:val="00203CF8"/>
    <w:rsid w:val="00203D11"/>
    <w:rsid w:val="00203F45"/>
    <w:rsid w:val="002041AE"/>
    <w:rsid w:val="0020430A"/>
    <w:rsid w:val="0020445A"/>
    <w:rsid w:val="00204494"/>
    <w:rsid w:val="002044DC"/>
    <w:rsid w:val="002044FE"/>
    <w:rsid w:val="0020458B"/>
    <w:rsid w:val="00204622"/>
    <w:rsid w:val="00204699"/>
    <w:rsid w:val="0020473D"/>
    <w:rsid w:val="00204791"/>
    <w:rsid w:val="002047B7"/>
    <w:rsid w:val="002047E3"/>
    <w:rsid w:val="002048A2"/>
    <w:rsid w:val="00204C27"/>
    <w:rsid w:val="00204CA4"/>
    <w:rsid w:val="00204E08"/>
    <w:rsid w:val="00204E66"/>
    <w:rsid w:val="00204ED7"/>
    <w:rsid w:val="00204F57"/>
    <w:rsid w:val="00204FFF"/>
    <w:rsid w:val="0020502A"/>
    <w:rsid w:val="0020515A"/>
    <w:rsid w:val="002052B8"/>
    <w:rsid w:val="00205375"/>
    <w:rsid w:val="00205397"/>
    <w:rsid w:val="002053CC"/>
    <w:rsid w:val="002053FD"/>
    <w:rsid w:val="00205417"/>
    <w:rsid w:val="0020545B"/>
    <w:rsid w:val="0020548D"/>
    <w:rsid w:val="00205624"/>
    <w:rsid w:val="002059C8"/>
    <w:rsid w:val="00205A74"/>
    <w:rsid w:val="00205A87"/>
    <w:rsid w:val="00205A90"/>
    <w:rsid w:val="00205AF6"/>
    <w:rsid w:val="00205B87"/>
    <w:rsid w:val="00205CE4"/>
    <w:rsid w:val="00205EB6"/>
    <w:rsid w:val="0020616C"/>
    <w:rsid w:val="00206775"/>
    <w:rsid w:val="0020682B"/>
    <w:rsid w:val="00206A97"/>
    <w:rsid w:val="00206BAC"/>
    <w:rsid w:val="00206BF9"/>
    <w:rsid w:val="00206C49"/>
    <w:rsid w:val="00206C60"/>
    <w:rsid w:val="00206C7C"/>
    <w:rsid w:val="00206D47"/>
    <w:rsid w:val="00206E94"/>
    <w:rsid w:val="00206EAE"/>
    <w:rsid w:val="00206F2E"/>
    <w:rsid w:val="00206FC3"/>
    <w:rsid w:val="002070E1"/>
    <w:rsid w:val="0020710C"/>
    <w:rsid w:val="002072EF"/>
    <w:rsid w:val="00207359"/>
    <w:rsid w:val="002073E0"/>
    <w:rsid w:val="0020751E"/>
    <w:rsid w:val="00207535"/>
    <w:rsid w:val="002076F2"/>
    <w:rsid w:val="00207711"/>
    <w:rsid w:val="0020778B"/>
    <w:rsid w:val="0020792D"/>
    <w:rsid w:val="00207A7D"/>
    <w:rsid w:val="00207B6A"/>
    <w:rsid w:val="00207C7E"/>
    <w:rsid w:val="00207C81"/>
    <w:rsid w:val="00207CF0"/>
    <w:rsid w:val="00207FDD"/>
    <w:rsid w:val="00207FE6"/>
    <w:rsid w:val="00210153"/>
    <w:rsid w:val="0021022C"/>
    <w:rsid w:val="00210259"/>
    <w:rsid w:val="00210294"/>
    <w:rsid w:val="00210378"/>
    <w:rsid w:val="002103D9"/>
    <w:rsid w:val="002104C1"/>
    <w:rsid w:val="00210520"/>
    <w:rsid w:val="00210730"/>
    <w:rsid w:val="0021083C"/>
    <w:rsid w:val="00210846"/>
    <w:rsid w:val="0021089D"/>
    <w:rsid w:val="002108FC"/>
    <w:rsid w:val="00210915"/>
    <w:rsid w:val="00210A35"/>
    <w:rsid w:val="00210A79"/>
    <w:rsid w:val="00210B0D"/>
    <w:rsid w:val="00210B4D"/>
    <w:rsid w:val="00210B57"/>
    <w:rsid w:val="00210BC0"/>
    <w:rsid w:val="00210C25"/>
    <w:rsid w:val="00210CEE"/>
    <w:rsid w:val="00210CF5"/>
    <w:rsid w:val="00210DC7"/>
    <w:rsid w:val="00210E7D"/>
    <w:rsid w:val="00210EC1"/>
    <w:rsid w:val="00210FBF"/>
    <w:rsid w:val="00210FE4"/>
    <w:rsid w:val="0021106F"/>
    <w:rsid w:val="002111EB"/>
    <w:rsid w:val="0021125E"/>
    <w:rsid w:val="0021145B"/>
    <w:rsid w:val="00211466"/>
    <w:rsid w:val="0021146B"/>
    <w:rsid w:val="0021146C"/>
    <w:rsid w:val="0021146D"/>
    <w:rsid w:val="0021151D"/>
    <w:rsid w:val="00211529"/>
    <w:rsid w:val="002115D5"/>
    <w:rsid w:val="002116D9"/>
    <w:rsid w:val="00211746"/>
    <w:rsid w:val="0021175B"/>
    <w:rsid w:val="002117CC"/>
    <w:rsid w:val="00211839"/>
    <w:rsid w:val="00211896"/>
    <w:rsid w:val="002118B5"/>
    <w:rsid w:val="002118F3"/>
    <w:rsid w:val="002119AF"/>
    <w:rsid w:val="00211A0A"/>
    <w:rsid w:val="00211B07"/>
    <w:rsid w:val="00211BE1"/>
    <w:rsid w:val="00211BF1"/>
    <w:rsid w:val="00211BF5"/>
    <w:rsid w:val="00211D04"/>
    <w:rsid w:val="00211D4E"/>
    <w:rsid w:val="00211DC5"/>
    <w:rsid w:val="00211E9C"/>
    <w:rsid w:val="00211EDE"/>
    <w:rsid w:val="00211EEA"/>
    <w:rsid w:val="00211F4D"/>
    <w:rsid w:val="00211FE3"/>
    <w:rsid w:val="0021200F"/>
    <w:rsid w:val="0021212B"/>
    <w:rsid w:val="0021219D"/>
    <w:rsid w:val="0021227F"/>
    <w:rsid w:val="002123C0"/>
    <w:rsid w:val="002123E7"/>
    <w:rsid w:val="002124A4"/>
    <w:rsid w:val="002124B7"/>
    <w:rsid w:val="002124C5"/>
    <w:rsid w:val="00212663"/>
    <w:rsid w:val="00212734"/>
    <w:rsid w:val="0021274B"/>
    <w:rsid w:val="00212819"/>
    <w:rsid w:val="0021283F"/>
    <w:rsid w:val="0021284A"/>
    <w:rsid w:val="0021289B"/>
    <w:rsid w:val="0021292B"/>
    <w:rsid w:val="0021293A"/>
    <w:rsid w:val="00212950"/>
    <w:rsid w:val="002129C0"/>
    <w:rsid w:val="00212AD7"/>
    <w:rsid w:val="00212BA9"/>
    <w:rsid w:val="00212CC8"/>
    <w:rsid w:val="00212D42"/>
    <w:rsid w:val="00212E74"/>
    <w:rsid w:val="00212EA9"/>
    <w:rsid w:val="00213026"/>
    <w:rsid w:val="0021306C"/>
    <w:rsid w:val="002130D1"/>
    <w:rsid w:val="0021315C"/>
    <w:rsid w:val="0021317E"/>
    <w:rsid w:val="002131B4"/>
    <w:rsid w:val="00213285"/>
    <w:rsid w:val="002132CA"/>
    <w:rsid w:val="002132FA"/>
    <w:rsid w:val="0021337C"/>
    <w:rsid w:val="002135B7"/>
    <w:rsid w:val="0021363D"/>
    <w:rsid w:val="00213641"/>
    <w:rsid w:val="002136A2"/>
    <w:rsid w:val="00213851"/>
    <w:rsid w:val="00213911"/>
    <w:rsid w:val="00213927"/>
    <w:rsid w:val="0021392C"/>
    <w:rsid w:val="00213A16"/>
    <w:rsid w:val="00213B52"/>
    <w:rsid w:val="00213BD0"/>
    <w:rsid w:val="00213DC9"/>
    <w:rsid w:val="00213F2E"/>
    <w:rsid w:val="00213F42"/>
    <w:rsid w:val="00213FBA"/>
    <w:rsid w:val="002140C6"/>
    <w:rsid w:val="0021414F"/>
    <w:rsid w:val="00214258"/>
    <w:rsid w:val="0021435A"/>
    <w:rsid w:val="0021449B"/>
    <w:rsid w:val="0021456F"/>
    <w:rsid w:val="002145B7"/>
    <w:rsid w:val="0021462A"/>
    <w:rsid w:val="00214667"/>
    <w:rsid w:val="0021478A"/>
    <w:rsid w:val="002147D1"/>
    <w:rsid w:val="00214919"/>
    <w:rsid w:val="00214A8D"/>
    <w:rsid w:val="00214AB0"/>
    <w:rsid w:val="00214B64"/>
    <w:rsid w:val="00214C65"/>
    <w:rsid w:val="00214DAA"/>
    <w:rsid w:val="00214E61"/>
    <w:rsid w:val="00214F36"/>
    <w:rsid w:val="00215038"/>
    <w:rsid w:val="002151A2"/>
    <w:rsid w:val="00215315"/>
    <w:rsid w:val="0021545A"/>
    <w:rsid w:val="00215634"/>
    <w:rsid w:val="002156A5"/>
    <w:rsid w:val="002156F2"/>
    <w:rsid w:val="0021579D"/>
    <w:rsid w:val="002158DC"/>
    <w:rsid w:val="002158FF"/>
    <w:rsid w:val="002159EE"/>
    <w:rsid w:val="002159FD"/>
    <w:rsid w:val="00215C7A"/>
    <w:rsid w:val="00215DFF"/>
    <w:rsid w:val="00215E96"/>
    <w:rsid w:val="00215FE2"/>
    <w:rsid w:val="00216038"/>
    <w:rsid w:val="0021607D"/>
    <w:rsid w:val="0021616B"/>
    <w:rsid w:val="002164DF"/>
    <w:rsid w:val="00216596"/>
    <w:rsid w:val="002165AD"/>
    <w:rsid w:val="00216749"/>
    <w:rsid w:val="00216924"/>
    <w:rsid w:val="00216A1E"/>
    <w:rsid w:val="00216B3C"/>
    <w:rsid w:val="00216BAC"/>
    <w:rsid w:val="00216C0B"/>
    <w:rsid w:val="00216C14"/>
    <w:rsid w:val="00216CAD"/>
    <w:rsid w:val="00216D32"/>
    <w:rsid w:val="00216D39"/>
    <w:rsid w:val="00216D4A"/>
    <w:rsid w:val="00216D9F"/>
    <w:rsid w:val="00216DA7"/>
    <w:rsid w:val="00216DB6"/>
    <w:rsid w:val="00216E3C"/>
    <w:rsid w:val="00216E69"/>
    <w:rsid w:val="00216F3D"/>
    <w:rsid w:val="00216FF6"/>
    <w:rsid w:val="0021706C"/>
    <w:rsid w:val="0021707F"/>
    <w:rsid w:val="002171B4"/>
    <w:rsid w:val="002171BC"/>
    <w:rsid w:val="00217231"/>
    <w:rsid w:val="00217248"/>
    <w:rsid w:val="002172AC"/>
    <w:rsid w:val="00217319"/>
    <w:rsid w:val="00217371"/>
    <w:rsid w:val="0021737A"/>
    <w:rsid w:val="002173CB"/>
    <w:rsid w:val="00217435"/>
    <w:rsid w:val="00217481"/>
    <w:rsid w:val="002175C8"/>
    <w:rsid w:val="002175DC"/>
    <w:rsid w:val="0021768D"/>
    <w:rsid w:val="002177A2"/>
    <w:rsid w:val="002178CA"/>
    <w:rsid w:val="00217967"/>
    <w:rsid w:val="002179E2"/>
    <w:rsid w:val="002179EE"/>
    <w:rsid w:val="002179FD"/>
    <w:rsid w:val="00217AC1"/>
    <w:rsid w:val="00217B16"/>
    <w:rsid w:val="00217BAF"/>
    <w:rsid w:val="00217C07"/>
    <w:rsid w:val="00217D50"/>
    <w:rsid w:val="00217EC3"/>
    <w:rsid w:val="00217ED5"/>
    <w:rsid w:val="00217F21"/>
    <w:rsid w:val="00217F6E"/>
    <w:rsid w:val="00217FC4"/>
    <w:rsid w:val="00217FF2"/>
    <w:rsid w:val="0022007E"/>
    <w:rsid w:val="002200CB"/>
    <w:rsid w:val="00220276"/>
    <w:rsid w:val="0022029E"/>
    <w:rsid w:val="002202C3"/>
    <w:rsid w:val="00220428"/>
    <w:rsid w:val="00220436"/>
    <w:rsid w:val="00220503"/>
    <w:rsid w:val="002205B2"/>
    <w:rsid w:val="002205B5"/>
    <w:rsid w:val="002205CB"/>
    <w:rsid w:val="00220890"/>
    <w:rsid w:val="00220A3E"/>
    <w:rsid w:val="00220BBB"/>
    <w:rsid w:val="00220C03"/>
    <w:rsid w:val="00220D77"/>
    <w:rsid w:val="00220DC6"/>
    <w:rsid w:val="00220F5A"/>
    <w:rsid w:val="00220F9A"/>
    <w:rsid w:val="002211C2"/>
    <w:rsid w:val="00221236"/>
    <w:rsid w:val="002212BC"/>
    <w:rsid w:val="0022144E"/>
    <w:rsid w:val="002215A5"/>
    <w:rsid w:val="00221746"/>
    <w:rsid w:val="002217A5"/>
    <w:rsid w:val="002217C5"/>
    <w:rsid w:val="00221A8B"/>
    <w:rsid w:val="00221CBA"/>
    <w:rsid w:val="00221D55"/>
    <w:rsid w:val="00221D8B"/>
    <w:rsid w:val="00221DB6"/>
    <w:rsid w:val="00221DF3"/>
    <w:rsid w:val="00221E01"/>
    <w:rsid w:val="00221E08"/>
    <w:rsid w:val="00221E45"/>
    <w:rsid w:val="00221EB3"/>
    <w:rsid w:val="0022206B"/>
    <w:rsid w:val="00222074"/>
    <w:rsid w:val="002220F5"/>
    <w:rsid w:val="002221AD"/>
    <w:rsid w:val="002221EA"/>
    <w:rsid w:val="00222309"/>
    <w:rsid w:val="00222321"/>
    <w:rsid w:val="00222399"/>
    <w:rsid w:val="0022241F"/>
    <w:rsid w:val="0022248D"/>
    <w:rsid w:val="00222507"/>
    <w:rsid w:val="0022266C"/>
    <w:rsid w:val="002226EC"/>
    <w:rsid w:val="00222934"/>
    <w:rsid w:val="002229C0"/>
    <w:rsid w:val="002229C9"/>
    <w:rsid w:val="00222A81"/>
    <w:rsid w:val="00222AB8"/>
    <w:rsid w:val="00222B70"/>
    <w:rsid w:val="00222C17"/>
    <w:rsid w:val="00222D4D"/>
    <w:rsid w:val="00222D87"/>
    <w:rsid w:val="00222DFD"/>
    <w:rsid w:val="00222EC2"/>
    <w:rsid w:val="00222FA1"/>
    <w:rsid w:val="00222FD3"/>
    <w:rsid w:val="002231BB"/>
    <w:rsid w:val="0022329C"/>
    <w:rsid w:val="002232B6"/>
    <w:rsid w:val="002232C1"/>
    <w:rsid w:val="002232E3"/>
    <w:rsid w:val="002233CF"/>
    <w:rsid w:val="002233D6"/>
    <w:rsid w:val="002233FE"/>
    <w:rsid w:val="0022346E"/>
    <w:rsid w:val="002234AB"/>
    <w:rsid w:val="0022363C"/>
    <w:rsid w:val="002236FD"/>
    <w:rsid w:val="00223810"/>
    <w:rsid w:val="00223884"/>
    <w:rsid w:val="002238CE"/>
    <w:rsid w:val="00223B41"/>
    <w:rsid w:val="00223BB3"/>
    <w:rsid w:val="00223C87"/>
    <w:rsid w:val="00223D29"/>
    <w:rsid w:val="00223DD3"/>
    <w:rsid w:val="00223DEA"/>
    <w:rsid w:val="00223E31"/>
    <w:rsid w:val="00223E89"/>
    <w:rsid w:val="00223EEF"/>
    <w:rsid w:val="00224158"/>
    <w:rsid w:val="002242DC"/>
    <w:rsid w:val="00224389"/>
    <w:rsid w:val="0022439C"/>
    <w:rsid w:val="00224462"/>
    <w:rsid w:val="002245E7"/>
    <w:rsid w:val="0022466B"/>
    <w:rsid w:val="00224686"/>
    <w:rsid w:val="0022468F"/>
    <w:rsid w:val="00224710"/>
    <w:rsid w:val="00224757"/>
    <w:rsid w:val="0022484E"/>
    <w:rsid w:val="00224891"/>
    <w:rsid w:val="00224916"/>
    <w:rsid w:val="0022492D"/>
    <w:rsid w:val="002249A9"/>
    <w:rsid w:val="002249AE"/>
    <w:rsid w:val="00224A0B"/>
    <w:rsid w:val="00224A8A"/>
    <w:rsid w:val="00224B48"/>
    <w:rsid w:val="00224B86"/>
    <w:rsid w:val="00224BCF"/>
    <w:rsid w:val="00224C46"/>
    <w:rsid w:val="00224C82"/>
    <w:rsid w:val="00224CB2"/>
    <w:rsid w:val="00224CD5"/>
    <w:rsid w:val="00224D7B"/>
    <w:rsid w:val="00224DB3"/>
    <w:rsid w:val="00224ECD"/>
    <w:rsid w:val="00224ECF"/>
    <w:rsid w:val="00224FD6"/>
    <w:rsid w:val="0022507E"/>
    <w:rsid w:val="00225096"/>
    <w:rsid w:val="0022524E"/>
    <w:rsid w:val="00225340"/>
    <w:rsid w:val="002253F6"/>
    <w:rsid w:val="00225404"/>
    <w:rsid w:val="00225414"/>
    <w:rsid w:val="0022542D"/>
    <w:rsid w:val="00225499"/>
    <w:rsid w:val="0022565C"/>
    <w:rsid w:val="00225795"/>
    <w:rsid w:val="00225891"/>
    <w:rsid w:val="0022589C"/>
    <w:rsid w:val="002258D1"/>
    <w:rsid w:val="00225AE0"/>
    <w:rsid w:val="00225B21"/>
    <w:rsid w:val="00225CA7"/>
    <w:rsid w:val="00225D53"/>
    <w:rsid w:val="00225E3C"/>
    <w:rsid w:val="00225F30"/>
    <w:rsid w:val="00225F5B"/>
    <w:rsid w:val="00225F95"/>
    <w:rsid w:val="00226098"/>
    <w:rsid w:val="002260D7"/>
    <w:rsid w:val="00226117"/>
    <w:rsid w:val="00226139"/>
    <w:rsid w:val="00226145"/>
    <w:rsid w:val="002261F3"/>
    <w:rsid w:val="00226299"/>
    <w:rsid w:val="00226390"/>
    <w:rsid w:val="002263E2"/>
    <w:rsid w:val="00226474"/>
    <w:rsid w:val="00226500"/>
    <w:rsid w:val="00226518"/>
    <w:rsid w:val="0022651C"/>
    <w:rsid w:val="00226727"/>
    <w:rsid w:val="00226780"/>
    <w:rsid w:val="002267D6"/>
    <w:rsid w:val="002268B6"/>
    <w:rsid w:val="002269DF"/>
    <w:rsid w:val="002269E9"/>
    <w:rsid w:val="00226C7E"/>
    <w:rsid w:val="00226C99"/>
    <w:rsid w:val="00226CB2"/>
    <w:rsid w:val="00226CE7"/>
    <w:rsid w:val="00226CEA"/>
    <w:rsid w:val="00226DFE"/>
    <w:rsid w:val="00226EEE"/>
    <w:rsid w:val="00226F45"/>
    <w:rsid w:val="0022706F"/>
    <w:rsid w:val="00227163"/>
    <w:rsid w:val="00227415"/>
    <w:rsid w:val="00227434"/>
    <w:rsid w:val="00227449"/>
    <w:rsid w:val="002274B9"/>
    <w:rsid w:val="002275D1"/>
    <w:rsid w:val="00227679"/>
    <w:rsid w:val="00227902"/>
    <w:rsid w:val="00227936"/>
    <w:rsid w:val="00227938"/>
    <w:rsid w:val="00227B12"/>
    <w:rsid w:val="00227BDF"/>
    <w:rsid w:val="00227CC8"/>
    <w:rsid w:val="00227D31"/>
    <w:rsid w:val="00227D71"/>
    <w:rsid w:val="00227DDB"/>
    <w:rsid w:val="0023009E"/>
    <w:rsid w:val="002300DC"/>
    <w:rsid w:val="002300FE"/>
    <w:rsid w:val="00230144"/>
    <w:rsid w:val="002301F1"/>
    <w:rsid w:val="0023031F"/>
    <w:rsid w:val="0023051C"/>
    <w:rsid w:val="002305BB"/>
    <w:rsid w:val="002305F8"/>
    <w:rsid w:val="002305FD"/>
    <w:rsid w:val="002306E9"/>
    <w:rsid w:val="002307CC"/>
    <w:rsid w:val="0023080D"/>
    <w:rsid w:val="002309E1"/>
    <w:rsid w:val="00230AB3"/>
    <w:rsid w:val="00230B39"/>
    <w:rsid w:val="00230C01"/>
    <w:rsid w:val="00230CF9"/>
    <w:rsid w:val="00230D18"/>
    <w:rsid w:val="00230D53"/>
    <w:rsid w:val="00230E36"/>
    <w:rsid w:val="00230E41"/>
    <w:rsid w:val="00230ED0"/>
    <w:rsid w:val="00230FD8"/>
    <w:rsid w:val="0023110B"/>
    <w:rsid w:val="00231208"/>
    <w:rsid w:val="002312C2"/>
    <w:rsid w:val="002312F9"/>
    <w:rsid w:val="00231337"/>
    <w:rsid w:val="00231408"/>
    <w:rsid w:val="0023149E"/>
    <w:rsid w:val="00231579"/>
    <w:rsid w:val="0023170E"/>
    <w:rsid w:val="002317A0"/>
    <w:rsid w:val="002317F7"/>
    <w:rsid w:val="0023190D"/>
    <w:rsid w:val="00231A00"/>
    <w:rsid w:val="00231A08"/>
    <w:rsid w:val="00231A3E"/>
    <w:rsid w:val="00231A8A"/>
    <w:rsid w:val="00231AC4"/>
    <w:rsid w:val="00231B06"/>
    <w:rsid w:val="00231BA5"/>
    <w:rsid w:val="00231CE1"/>
    <w:rsid w:val="00231E06"/>
    <w:rsid w:val="00231E38"/>
    <w:rsid w:val="00231F26"/>
    <w:rsid w:val="00231F5A"/>
    <w:rsid w:val="00232044"/>
    <w:rsid w:val="00232075"/>
    <w:rsid w:val="00232136"/>
    <w:rsid w:val="002321A5"/>
    <w:rsid w:val="002322E2"/>
    <w:rsid w:val="002323BB"/>
    <w:rsid w:val="0023249B"/>
    <w:rsid w:val="002324A7"/>
    <w:rsid w:val="00232616"/>
    <w:rsid w:val="0023277E"/>
    <w:rsid w:val="0023285A"/>
    <w:rsid w:val="0023292D"/>
    <w:rsid w:val="002329C2"/>
    <w:rsid w:val="002329F2"/>
    <w:rsid w:val="00232B2A"/>
    <w:rsid w:val="00232C1B"/>
    <w:rsid w:val="00232D04"/>
    <w:rsid w:val="00232D80"/>
    <w:rsid w:val="00232FB9"/>
    <w:rsid w:val="00232FEA"/>
    <w:rsid w:val="00232FF4"/>
    <w:rsid w:val="00233035"/>
    <w:rsid w:val="00233152"/>
    <w:rsid w:val="00233332"/>
    <w:rsid w:val="0023333D"/>
    <w:rsid w:val="00233381"/>
    <w:rsid w:val="00233416"/>
    <w:rsid w:val="0023342C"/>
    <w:rsid w:val="00233478"/>
    <w:rsid w:val="002334D3"/>
    <w:rsid w:val="00233666"/>
    <w:rsid w:val="002336BB"/>
    <w:rsid w:val="0023378E"/>
    <w:rsid w:val="00233834"/>
    <w:rsid w:val="00233B31"/>
    <w:rsid w:val="00233BD5"/>
    <w:rsid w:val="00233C08"/>
    <w:rsid w:val="00233E0C"/>
    <w:rsid w:val="00233E44"/>
    <w:rsid w:val="00233E6F"/>
    <w:rsid w:val="00233ECF"/>
    <w:rsid w:val="00233F3C"/>
    <w:rsid w:val="00233F6E"/>
    <w:rsid w:val="00233FD6"/>
    <w:rsid w:val="0023406F"/>
    <w:rsid w:val="0023416D"/>
    <w:rsid w:val="002342DD"/>
    <w:rsid w:val="00234347"/>
    <w:rsid w:val="0023449C"/>
    <w:rsid w:val="00234821"/>
    <w:rsid w:val="002348AA"/>
    <w:rsid w:val="0023495D"/>
    <w:rsid w:val="00234A9D"/>
    <w:rsid w:val="00234AAD"/>
    <w:rsid w:val="00234B32"/>
    <w:rsid w:val="00234B42"/>
    <w:rsid w:val="00234B77"/>
    <w:rsid w:val="00234B9B"/>
    <w:rsid w:val="00234C42"/>
    <w:rsid w:val="00234C59"/>
    <w:rsid w:val="00234D13"/>
    <w:rsid w:val="00234D17"/>
    <w:rsid w:val="00234F63"/>
    <w:rsid w:val="00234F68"/>
    <w:rsid w:val="00234FE0"/>
    <w:rsid w:val="00235018"/>
    <w:rsid w:val="0023503A"/>
    <w:rsid w:val="0023515B"/>
    <w:rsid w:val="002354A1"/>
    <w:rsid w:val="00235550"/>
    <w:rsid w:val="002355B5"/>
    <w:rsid w:val="00235653"/>
    <w:rsid w:val="00235695"/>
    <w:rsid w:val="00235732"/>
    <w:rsid w:val="002357C6"/>
    <w:rsid w:val="002358E2"/>
    <w:rsid w:val="002359B2"/>
    <w:rsid w:val="00235AFD"/>
    <w:rsid w:val="00235B28"/>
    <w:rsid w:val="00235C0B"/>
    <w:rsid w:val="00235D8C"/>
    <w:rsid w:val="00235DA3"/>
    <w:rsid w:val="00235E16"/>
    <w:rsid w:val="00235EA3"/>
    <w:rsid w:val="00236093"/>
    <w:rsid w:val="002362FE"/>
    <w:rsid w:val="00236503"/>
    <w:rsid w:val="002365BE"/>
    <w:rsid w:val="002365E1"/>
    <w:rsid w:val="0023665B"/>
    <w:rsid w:val="00236736"/>
    <w:rsid w:val="002367BB"/>
    <w:rsid w:val="00236894"/>
    <w:rsid w:val="002368A9"/>
    <w:rsid w:val="00236973"/>
    <w:rsid w:val="00236A11"/>
    <w:rsid w:val="00236B66"/>
    <w:rsid w:val="00236C10"/>
    <w:rsid w:val="00236D2E"/>
    <w:rsid w:val="00236E2B"/>
    <w:rsid w:val="00236E98"/>
    <w:rsid w:val="00236EA6"/>
    <w:rsid w:val="00236F51"/>
    <w:rsid w:val="00236F5A"/>
    <w:rsid w:val="00236FD5"/>
    <w:rsid w:val="00237047"/>
    <w:rsid w:val="00237082"/>
    <w:rsid w:val="00237188"/>
    <w:rsid w:val="002374AC"/>
    <w:rsid w:val="0023765F"/>
    <w:rsid w:val="00237684"/>
    <w:rsid w:val="00237786"/>
    <w:rsid w:val="00237917"/>
    <w:rsid w:val="00237A1D"/>
    <w:rsid w:val="00237A22"/>
    <w:rsid w:val="00237A64"/>
    <w:rsid w:val="00237A9A"/>
    <w:rsid w:val="00237B2D"/>
    <w:rsid w:val="00237BA6"/>
    <w:rsid w:val="00237C42"/>
    <w:rsid w:val="00237CCC"/>
    <w:rsid w:val="00237E01"/>
    <w:rsid w:val="00237E29"/>
    <w:rsid w:val="00237F63"/>
    <w:rsid w:val="00240045"/>
    <w:rsid w:val="00240099"/>
    <w:rsid w:val="00240124"/>
    <w:rsid w:val="0024014F"/>
    <w:rsid w:val="00240233"/>
    <w:rsid w:val="002402BB"/>
    <w:rsid w:val="00240300"/>
    <w:rsid w:val="0024048F"/>
    <w:rsid w:val="00240682"/>
    <w:rsid w:val="0024076A"/>
    <w:rsid w:val="002407BF"/>
    <w:rsid w:val="00240871"/>
    <w:rsid w:val="00240950"/>
    <w:rsid w:val="002409BD"/>
    <w:rsid w:val="00240A47"/>
    <w:rsid w:val="00240A5C"/>
    <w:rsid w:val="00240AA9"/>
    <w:rsid w:val="00240B00"/>
    <w:rsid w:val="00240C87"/>
    <w:rsid w:val="00240D23"/>
    <w:rsid w:val="00240DDC"/>
    <w:rsid w:val="00240DFB"/>
    <w:rsid w:val="00240E10"/>
    <w:rsid w:val="00240FC6"/>
    <w:rsid w:val="00241070"/>
    <w:rsid w:val="002410B8"/>
    <w:rsid w:val="002410CE"/>
    <w:rsid w:val="002410D3"/>
    <w:rsid w:val="002411A6"/>
    <w:rsid w:val="00241287"/>
    <w:rsid w:val="0024139B"/>
    <w:rsid w:val="002413A0"/>
    <w:rsid w:val="002413B9"/>
    <w:rsid w:val="002415BD"/>
    <w:rsid w:val="002415C9"/>
    <w:rsid w:val="002415F6"/>
    <w:rsid w:val="00241722"/>
    <w:rsid w:val="00241767"/>
    <w:rsid w:val="00241797"/>
    <w:rsid w:val="0024194E"/>
    <w:rsid w:val="00241A29"/>
    <w:rsid w:val="00241A5E"/>
    <w:rsid w:val="00241AED"/>
    <w:rsid w:val="00241B12"/>
    <w:rsid w:val="00241B9C"/>
    <w:rsid w:val="00241C19"/>
    <w:rsid w:val="00241C81"/>
    <w:rsid w:val="00241D81"/>
    <w:rsid w:val="00241DAC"/>
    <w:rsid w:val="00241EC1"/>
    <w:rsid w:val="00241F06"/>
    <w:rsid w:val="0024200E"/>
    <w:rsid w:val="0024206E"/>
    <w:rsid w:val="002420D6"/>
    <w:rsid w:val="0024211A"/>
    <w:rsid w:val="002421D7"/>
    <w:rsid w:val="0024221C"/>
    <w:rsid w:val="00242226"/>
    <w:rsid w:val="00242291"/>
    <w:rsid w:val="0024239B"/>
    <w:rsid w:val="00242430"/>
    <w:rsid w:val="00242471"/>
    <w:rsid w:val="00242500"/>
    <w:rsid w:val="0024259A"/>
    <w:rsid w:val="0024259B"/>
    <w:rsid w:val="002425C9"/>
    <w:rsid w:val="00242604"/>
    <w:rsid w:val="00242613"/>
    <w:rsid w:val="002426D0"/>
    <w:rsid w:val="002426DD"/>
    <w:rsid w:val="00242773"/>
    <w:rsid w:val="00242791"/>
    <w:rsid w:val="002428A3"/>
    <w:rsid w:val="002429F0"/>
    <w:rsid w:val="002429F4"/>
    <w:rsid w:val="00242A46"/>
    <w:rsid w:val="00242AE2"/>
    <w:rsid w:val="00242CC6"/>
    <w:rsid w:val="00242CF0"/>
    <w:rsid w:val="00242D75"/>
    <w:rsid w:val="00242DA4"/>
    <w:rsid w:val="00242ECD"/>
    <w:rsid w:val="00242F38"/>
    <w:rsid w:val="00242FAD"/>
    <w:rsid w:val="00242FCE"/>
    <w:rsid w:val="002430B9"/>
    <w:rsid w:val="002433B4"/>
    <w:rsid w:val="002434C9"/>
    <w:rsid w:val="00243702"/>
    <w:rsid w:val="0024374A"/>
    <w:rsid w:val="00243849"/>
    <w:rsid w:val="0024389E"/>
    <w:rsid w:val="002438FD"/>
    <w:rsid w:val="00243B2C"/>
    <w:rsid w:val="00243BB0"/>
    <w:rsid w:val="00243BE7"/>
    <w:rsid w:val="00243C5D"/>
    <w:rsid w:val="00243D33"/>
    <w:rsid w:val="00243E29"/>
    <w:rsid w:val="00243EC8"/>
    <w:rsid w:val="00243EDE"/>
    <w:rsid w:val="00243F0F"/>
    <w:rsid w:val="00244288"/>
    <w:rsid w:val="002442C9"/>
    <w:rsid w:val="002442EB"/>
    <w:rsid w:val="00244366"/>
    <w:rsid w:val="002443C6"/>
    <w:rsid w:val="002443CF"/>
    <w:rsid w:val="00244462"/>
    <w:rsid w:val="0024449C"/>
    <w:rsid w:val="002444EC"/>
    <w:rsid w:val="002444F7"/>
    <w:rsid w:val="00244599"/>
    <w:rsid w:val="002446A7"/>
    <w:rsid w:val="002446D0"/>
    <w:rsid w:val="002446DC"/>
    <w:rsid w:val="00244946"/>
    <w:rsid w:val="0024495D"/>
    <w:rsid w:val="00244B64"/>
    <w:rsid w:val="00244C04"/>
    <w:rsid w:val="00244C2B"/>
    <w:rsid w:val="00244C9B"/>
    <w:rsid w:val="00244D4C"/>
    <w:rsid w:val="00244DC7"/>
    <w:rsid w:val="00244F07"/>
    <w:rsid w:val="0024511F"/>
    <w:rsid w:val="00245176"/>
    <w:rsid w:val="002451FA"/>
    <w:rsid w:val="002452B6"/>
    <w:rsid w:val="00245337"/>
    <w:rsid w:val="002453AC"/>
    <w:rsid w:val="002453C3"/>
    <w:rsid w:val="002453CB"/>
    <w:rsid w:val="002453E5"/>
    <w:rsid w:val="0024541E"/>
    <w:rsid w:val="0024544C"/>
    <w:rsid w:val="00245492"/>
    <w:rsid w:val="002454ED"/>
    <w:rsid w:val="00245531"/>
    <w:rsid w:val="00245534"/>
    <w:rsid w:val="0024556B"/>
    <w:rsid w:val="002455A6"/>
    <w:rsid w:val="002456A4"/>
    <w:rsid w:val="002456BF"/>
    <w:rsid w:val="0024576F"/>
    <w:rsid w:val="002457E1"/>
    <w:rsid w:val="002457EF"/>
    <w:rsid w:val="002459FD"/>
    <w:rsid w:val="00245A1A"/>
    <w:rsid w:val="00245ABB"/>
    <w:rsid w:val="00245C66"/>
    <w:rsid w:val="00245D38"/>
    <w:rsid w:val="00245DF6"/>
    <w:rsid w:val="00245E29"/>
    <w:rsid w:val="00245ECA"/>
    <w:rsid w:val="00245F63"/>
    <w:rsid w:val="00246096"/>
    <w:rsid w:val="002461AE"/>
    <w:rsid w:val="00246256"/>
    <w:rsid w:val="0024625C"/>
    <w:rsid w:val="00246277"/>
    <w:rsid w:val="002462B9"/>
    <w:rsid w:val="00246412"/>
    <w:rsid w:val="002465B6"/>
    <w:rsid w:val="002465CA"/>
    <w:rsid w:val="0024673E"/>
    <w:rsid w:val="00246853"/>
    <w:rsid w:val="00246859"/>
    <w:rsid w:val="00246871"/>
    <w:rsid w:val="00246A5F"/>
    <w:rsid w:val="00246AE7"/>
    <w:rsid w:val="00246B1D"/>
    <w:rsid w:val="00246BEC"/>
    <w:rsid w:val="00246CA0"/>
    <w:rsid w:val="00246D4E"/>
    <w:rsid w:val="00246D5A"/>
    <w:rsid w:val="00246DDB"/>
    <w:rsid w:val="00246E70"/>
    <w:rsid w:val="00246ED7"/>
    <w:rsid w:val="00246F4A"/>
    <w:rsid w:val="00246FD3"/>
    <w:rsid w:val="00247152"/>
    <w:rsid w:val="00247243"/>
    <w:rsid w:val="002472BA"/>
    <w:rsid w:val="002473D6"/>
    <w:rsid w:val="002474F0"/>
    <w:rsid w:val="0024751E"/>
    <w:rsid w:val="002475FF"/>
    <w:rsid w:val="00247700"/>
    <w:rsid w:val="0024772B"/>
    <w:rsid w:val="0024782B"/>
    <w:rsid w:val="0024796D"/>
    <w:rsid w:val="00247A66"/>
    <w:rsid w:val="00247ABD"/>
    <w:rsid w:val="00247B87"/>
    <w:rsid w:val="00247C19"/>
    <w:rsid w:val="00247C23"/>
    <w:rsid w:val="00247C28"/>
    <w:rsid w:val="00247D28"/>
    <w:rsid w:val="00247DC5"/>
    <w:rsid w:val="00247E31"/>
    <w:rsid w:val="002500DA"/>
    <w:rsid w:val="002500E1"/>
    <w:rsid w:val="002500F5"/>
    <w:rsid w:val="0025011E"/>
    <w:rsid w:val="00250143"/>
    <w:rsid w:val="00250177"/>
    <w:rsid w:val="002502D0"/>
    <w:rsid w:val="00250354"/>
    <w:rsid w:val="002503B8"/>
    <w:rsid w:val="0025047A"/>
    <w:rsid w:val="002504BB"/>
    <w:rsid w:val="0025050D"/>
    <w:rsid w:val="0025053C"/>
    <w:rsid w:val="0025067E"/>
    <w:rsid w:val="002506FE"/>
    <w:rsid w:val="002507DA"/>
    <w:rsid w:val="002508FD"/>
    <w:rsid w:val="00250916"/>
    <w:rsid w:val="00250C01"/>
    <w:rsid w:val="00250C4E"/>
    <w:rsid w:val="00250C5D"/>
    <w:rsid w:val="00250CE6"/>
    <w:rsid w:val="00250CF9"/>
    <w:rsid w:val="00250D63"/>
    <w:rsid w:val="00250D92"/>
    <w:rsid w:val="00250F7E"/>
    <w:rsid w:val="002510A1"/>
    <w:rsid w:val="002510C0"/>
    <w:rsid w:val="00251109"/>
    <w:rsid w:val="002511F4"/>
    <w:rsid w:val="0025121E"/>
    <w:rsid w:val="00251431"/>
    <w:rsid w:val="00251471"/>
    <w:rsid w:val="0025156B"/>
    <w:rsid w:val="00251643"/>
    <w:rsid w:val="002516A8"/>
    <w:rsid w:val="0025180C"/>
    <w:rsid w:val="00251918"/>
    <w:rsid w:val="0025195F"/>
    <w:rsid w:val="002519FA"/>
    <w:rsid w:val="00251A12"/>
    <w:rsid w:val="00251A76"/>
    <w:rsid w:val="00251BED"/>
    <w:rsid w:val="00251C7E"/>
    <w:rsid w:val="00251D66"/>
    <w:rsid w:val="00251F1E"/>
    <w:rsid w:val="00251F32"/>
    <w:rsid w:val="00251F3E"/>
    <w:rsid w:val="00251F45"/>
    <w:rsid w:val="00251FA6"/>
    <w:rsid w:val="00252040"/>
    <w:rsid w:val="00252054"/>
    <w:rsid w:val="0025209C"/>
    <w:rsid w:val="002520FB"/>
    <w:rsid w:val="002521C8"/>
    <w:rsid w:val="002522B0"/>
    <w:rsid w:val="0025237B"/>
    <w:rsid w:val="00252454"/>
    <w:rsid w:val="0025246E"/>
    <w:rsid w:val="00252485"/>
    <w:rsid w:val="002524C8"/>
    <w:rsid w:val="00252580"/>
    <w:rsid w:val="002525A8"/>
    <w:rsid w:val="002525D3"/>
    <w:rsid w:val="0025261C"/>
    <w:rsid w:val="00252629"/>
    <w:rsid w:val="00252649"/>
    <w:rsid w:val="0025266F"/>
    <w:rsid w:val="002526EF"/>
    <w:rsid w:val="00252757"/>
    <w:rsid w:val="0025275F"/>
    <w:rsid w:val="0025276F"/>
    <w:rsid w:val="00252795"/>
    <w:rsid w:val="002527AA"/>
    <w:rsid w:val="002527E0"/>
    <w:rsid w:val="00252B57"/>
    <w:rsid w:val="00252BC6"/>
    <w:rsid w:val="00252CC4"/>
    <w:rsid w:val="00252D81"/>
    <w:rsid w:val="00252DD3"/>
    <w:rsid w:val="00252DEA"/>
    <w:rsid w:val="00252F4E"/>
    <w:rsid w:val="002530B3"/>
    <w:rsid w:val="002530FB"/>
    <w:rsid w:val="002532B4"/>
    <w:rsid w:val="002532C8"/>
    <w:rsid w:val="00253320"/>
    <w:rsid w:val="002533A4"/>
    <w:rsid w:val="002533D1"/>
    <w:rsid w:val="0025358B"/>
    <w:rsid w:val="002538F9"/>
    <w:rsid w:val="00253BFC"/>
    <w:rsid w:val="00253C58"/>
    <w:rsid w:val="00253CC1"/>
    <w:rsid w:val="00253CF2"/>
    <w:rsid w:val="00253D42"/>
    <w:rsid w:val="00253DBA"/>
    <w:rsid w:val="00253F30"/>
    <w:rsid w:val="00253FB0"/>
    <w:rsid w:val="0025429B"/>
    <w:rsid w:val="00254317"/>
    <w:rsid w:val="0025433B"/>
    <w:rsid w:val="002543CF"/>
    <w:rsid w:val="0025441D"/>
    <w:rsid w:val="00254542"/>
    <w:rsid w:val="002545F0"/>
    <w:rsid w:val="00254679"/>
    <w:rsid w:val="00254779"/>
    <w:rsid w:val="0025478D"/>
    <w:rsid w:val="0025488A"/>
    <w:rsid w:val="0025489B"/>
    <w:rsid w:val="002548EF"/>
    <w:rsid w:val="00254939"/>
    <w:rsid w:val="00254A58"/>
    <w:rsid w:val="00254AD9"/>
    <w:rsid w:val="00254B19"/>
    <w:rsid w:val="00254C87"/>
    <w:rsid w:val="00254CED"/>
    <w:rsid w:val="00254CF4"/>
    <w:rsid w:val="00254DC8"/>
    <w:rsid w:val="00254E38"/>
    <w:rsid w:val="00254E65"/>
    <w:rsid w:val="00254E93"/>
    <w:rsid w:val="00254F34"/>
    <w:rsid w:val="00254F6F"/>
    <w:rsid w:val="00254F77"/>
    <w:rsid w:val="0025505A"/>
    <w:rsid w:val="002550BD"/>
    <w:rsid w:val="00255240"/>
    <w:rsid w:val="00255274"/>
    <w:rsid w:val="0025529A"/>
    <w:rsid w:val="0025539E"/>
    <w:rsid w:val="002554BC"/>
    <w:rsid w:val="002554D6"/>
    <w:rsid w:val="0025554E"/>
    <w:rsid w:val="002555DE"/>
    <w:rsid w:val="002555F6"/>
    <w:rsid w:val="00255608"/>
    <w:rsid w:val="002556C8"/>
    <w:rsid w:val="0025579F"/>
    <w:rsid w:val="00255815"/>
    <w:rsid w:val="00255877"/>
    <w:rsid w:val="002558BF"/>
    <w:rsid w:val="002558C9"/>
    <w:rsid w:val="0025596B"/>
    <w:rsid w:val="002559D0"/>
    <w:rsid w:val="002559DC"/>
    <w:rsid w:val="00255B87"/>
    <w:rsid w:val="00255B91"/>
    <w:rsid w:val="00255BEA"/>
    <w:rsid w:val="00255D34"/>
    <w:rsid w:val="00255D39"/>
    <w:rsid w:val="00255DD3"/>
    <w:rsid w:val="00255DF6"/>
    <w:rsid w:val="00255F30"/>
    <w:rsid w:val="002560BB"/>
    <w:rsid w:val="002560CA"/>
    <w:rsid w:val="0025624C"/>
    <w:rsid w:val="0025625B"/>
    <w:rsid w:val="0025630A"/>
    <w:rsid w:val="00256312"/>
    <w:rsid w:val="00256318"/>
    <w:rsid w:val="00256428"/>
    <w:rsid w:val="00256577"/>
    <w:rsid w:val="00256702"/>
    <w:rsid w:val="00256962"/>
    <w:rsid w:val="00256992"/>
    <w:rsid w:val="00256A16"/>
    <w:rsid w:val="00256B13"/>
    <w:rsid w:val="00256C0D"/>
    <w:rsid w:val="00256CD6"/>
    <w:rsid w:val="00256DDF"/>
    <w:rsid w:val="00256E39"/>
    <w:rsid w:val="00256EC9"/>
    <w:rsid w:val="00256F61"/>
    <w:rsid w:val="00257060"/>
    <w:rsid w:val="002570A5"/>
    <w:rsid w:val="0025727F"/>
    <w:rsid w:val="0025729D"/>
    <w:rsid w:val="002572B2"/>
    <w:rsid w:val="00257341"/>
    <w:rsid w:val="00257371"/>
    <w:rsid w:val="002573B1"/>
    <w:rsid w:val="002573EF"/>
    <w:rsid w:val="0025759E"/>
    <w:rsid w:val="002575CD"/>
    <w:rsid w:val="002575DD"/>
    <w:rsid w:val="00257685"/>
    <w:rsid w:val="00257689"/>
    <w:rsid w:val="002576AB"/>
    <w:rsid w:val="002576C7"/>
    <w:rsid w:val="00257713"/>
    <w:rsid w:val="002578B3"/>
    <w:rsid w:val="002578F5"/>
    <w:rsid w:val="0025791C"/>
    <w:rsid w:val="0025791E"/>
    <w:rsid w:val="0025795B"/>
    <w:rsid w:val="002579BE"/>
    <w:rsid w:val="00257A0A"/>
    <w:rsid w:val="00257A19"/>
    <w:rsid w:val="00257A6A"/>
    <w:rsid w:val="00257A77"/>
    <w:rsid w:val="00257B9E"/>
    <w:rsid w:val="00257BC3"/>
    <w:rsid w:val="00257D19"/>
    <w:rsid w:val="00257EFC"/>
    <w:rsid w:val="00257F30"/>
    <w:rsid w:val="002600F1"/>
    <w:rsid w:val="002600FC"/>
    <w:rsid w:val="0026014A"/>
    <w:rsid w:val="0026015E"/>
    <w:rsid w:val="0026026D"/>
    <w:rsid w:val="00260382"/>
    <w:rsid w:val="00260465"/>
    <w:rsid w:val="002604DA"/>
    <w:rsid w:val="00260517"/>
    <w:rsid w:val="00260588"/>
    <w:rsid w:val="002605A3"/>
    <w:rsid w:val="002605C1"/>
    <w:rsid w:val="002605DB"/>
    <w:rsid w:val="00260768"/>
    <w:rsid w:val="002607DC"/>
    <w:rsid w:val="00260987"/>
    <w:rsid w:val="00260A77"/>
    <w:rsid w:val="00260A8C"/>
    <w:rsid w:val="00260A94"/>
    <w:rsid w:val="00260B50"/>
    <w:rsid w:val="00260BCD"/>
    <w:rsid w:val="00260D05"/>
    <w:rsid w:val="00260D12"/>
    <w:rsid w:val="00260DC4"/>
    <w:rsid w:val="00260F83"/>
    <w:rsid w:val="0026103D"/>
    <w:rsid w:val="00261042"/>
    <w:rsid w:val="00261097"/>
    <w:rsid w:val="002610EC"/>
    <w:rsid w:val="00261105"/>
    <w:rsid w:val="00261168"/>
    <w:rsid w:val="002613DE"/>
    <w:rsid w:val="0026144D"/>
    <w:rsid w:val="00261506"/>
    <w:rsid w:val="00261644"/>
    <w:rsid w:val="00261785"/>
    <w:rsid w:val="00261856"/>
    <w:rsid w:val="00261889"/>
    <w:rsid w:val="002618A1"/>
    <w:rsid w:val="002619DE"/>
    <w:rsid w:val="002619F2"/>
    <w:rsid w:val="002619F5"/>
    <w:rsid w:val="00261B4D"/>
    <w:rsid w:val="00261C25"/>
    <w:rsid w:val="00261C6B"/>
    <w:rsid w:val="00261C7D"/>
    <w:rsid w:val="00261C9F"/>
    <w:rsid w:val="00261EF7"/>
    <w:rsid w:val="002621A4"/>
    <w:rsid w:val="002621C7"/>
    <w:rsid w:val="002621D7"/>
    <w:rsid w:val="00262258"/>
    <w:rsid w:val="002622B5"/>
    <w:rsid w:val="00262382"/>
    <w:rsid w:val="00262456"/>
    <w:rsid w:val="0026249D"/>
    <w:rsid w:val="00262525"/>
    <w:rsid w:val="00262665"/>
    <w:rsid w:val="00262673"/>
    <w:rsid w:val="002626DE"/>
    <w:rsid w:val="00262921"/>
    <w:rsid w:val="00262927"/>
    <w:rsid w:val="00262934"/>
    <w:rsid w:val="0026296B"/>
    <w:rsid w:val="00262A8B"/>
    <w:rsid w:val="00262B1B"/>
    <w:rsid w:val="00262CCA"/>
    <w:rsid w:val="00262CCB"/>
    <w:rsid w:val="00262E97"/>
    <w:rsid w:val="00262F42"/>
    <w:rsid w:val="00262F8B"/>
    <w:rsid w:val="00262FC7"/>
    <w:rsid w:val="00262FF8"/>
    <w:rsid w:val="00263092"/>
    <w:rsid w:val="00263207"/>
    <w:rsid w:val="00263221"/>
    <w:rsid w:val="002633B8"/>
    <w:rsid w:val="00263427"/>
    <w:rsid w:val="002634A6"/>
    <w:rsid w:val="0026354E"/>
    <w:rsid w:val="00263579"/>
    <w:rsid w:val="0026386A"/>
    <w:rsid w:val="00263C78"/>
    <w:rsid w:val="00263CCF"/>
    <w:rsid w:val="00263EFD"/>
    <w:rsid w:val="00263F5C"/>
    <w:rsid w:val="00264080"/>
    <w:rsid w:val="0026408D"/>
    <w:rsid w:val="00264184"/>
    <w:rsid w:val="0026418A"/>
    <w:rsid w:val="002641DE"/>
    <w:rsid w:val="00264289"/>
    <w:rsid w:val="0026443B"/>
    <w:rsid w:val="0026456D"/>
    <w:rsid w:val="00264603"/>
    <w:rsid w:val="00264606"/>
    <w:rsid w:val="00264681"/>
    <w:rsid w:val="002646F8"/>
    <w:rsid w:val="0026472D"/>
    <w:rsid w:val="00264816"/>
    <w:rsid w:val="00264836"/>
    <w:rsid w:val="0026486C"/>
    <w:rsid w:val="002648BC"/>
    <w:rsid w:val="00264912"/>
    <w:rsid w:val="00264914"/>
    <w:rsid w:val="00264922"/>
    <w:rsid w:val="002649B2"/>
    <w:rsid w:val="00264AE1"/>
    <w:rsid w:val="00264B50"/>
    <w:rsid w:val="00264BDA"/>
    <w:rsid w:val="00264C4C"/>
    <w:rsid w:val="00264D18"/>
    <w:rsid w:val="00264E05"/>
    <w:rsid w:val="00264E53"/>
    <w:rsid w:val="00264E55"/>
    <w:rsid w:val="00264FE8"/>
    <w:rsid w:val="00264FEE"/>
    <w:rsid w:val="00265000"/>
    <w:rsid w:val="00265005"/>
    <w:rsid w:val="0026503F"/>
    <w:rsid w:val="002651C4"/>
    <w:rsid w:val="002651E4"/>
    <w:rsid w:val="00265315"/>
    <w:rsid w:val="0026538C"/>
    <w:rsid w:val="00265436"/>
    <w:rsid w:val="00265620"/>
    <w:rsid w:val="00265636"/>
    <w:rsid w:val="0026569C"/>
    <w:rsid w:val="0026575C"/>
    <w:rsid w:val="002657EF"/>
    <w:rsid w:val="00265A65"/>
    <w:rsid w:val="00265AE3"/>
    <w:rsid w:val="00265B1E"/>
    <w:rsid w:val="00265B21"/>
    <w:rsid w:val="00265B2C"/>
    <w:rsid w:val="00265C61"/>
    <w:rsid w:val="00265D6F"/>
    <w:rsid w:val="00265DB8"/>
    <w:rsid w:val="00265E41"/>
    <w:rsid w:val="00265EB4"/>
    <w:rsid w:val="00265F23"/>
    <w:rsid w:val="0026608B"/>
    <w:rsid w:val="002660F6"/>
    <w:rsid w:val="002661AF"/>
    <w:rsid w:val="002661F4"/>
    <w:rsid w:val="00266274"/>
    <w:rsid w:val="0026647D"/>
    <w:rsid w:val="00266482"/>
    <w:rsid w:val="00266538"/>
    <w:rsid w:val="002665ED"/>
    <w:rsid w:val="00266676"/>
    <w:rsid w:val="0026667E"/>
    <w:rsid w:val="00266771"/>
    <w:rsid w:val="0026682C"/>
    <w:rsid w:val="00266873"/>
    <w:rsid w:val="0026694D"/>
    <w:rsid w:val="00266966"/>
    <w:rsid w:val="002669B1"/>
    <w:rsid w:val="00266A6A"/>
    <w:rsid w:val="00266AE4"/>
    <w:rsid w:val="00266B62"/>
    <w:rsid w:val="00266C72"/>
    <w:rsid w:val="00266CB0"/>
    <w:rsid w:val="00266E0F"/>
    <w:rsid w:val="00266E3C"/>
    <w:rsid w:val="00266EDA"/>
    <w:rsid w:val="00266EEC"/>
    <w:rsid w:val="00266FC7"/>
    <w:rsid w:val="002671B4"/>
    <w:rsid w:val="002673B4"/>
    <w:rsid w:val="002673B6"/>
    <w:rsid w:val="0026743F"/>
    <w:rsid w:val="00267465"/>
    <w:rsid w:val="002674A7"/>
    <w:rsid w:val="002674BA"/>
    <w:rsid w:val="00267562"/>
    <w:rsid w:val="00267585"/>
    <w:rsid w:val="002675B4"/>
    <w:rsid w:val="0026760A"/>
    <w:rsid w:val="0026767B"/>
    <w:rsid w:val="002677A6"/>
    <w:rsid w:val="0026782D"/>
    <w:rsid w:val="00267881"/>
    <w:rsid w:val="002678F2"/>
    <w:rsid w:val="002678FF"/>
    <w:rsid w:val="00267928"/>
    <w:rsid w:val="00267C83"/>
    <w:rsid w:val="00267D98"/>
    <w:rsid w:val="00267EEF"/>
    <w:rsid w:val="00267F87"/>
    <w:rsid w:val="002701AD"/>
    <w:rsid w:val="0027043C"/>
    <w:rsid w:val="002704D0"/>
    <w:rsid w:val="00270585"/>
    <w:rsid w:val="002705B9"/>
    <w:rsid w:val="002705D0"/>
    <w:rsid w:val="0027063E"/>
    <w:rsid w:val="00270657"/>
    <w:rsid w:val="00270678"/>
    <w:rsid w:val="00270745"/>
    <w:rsid w:val="0027075E"/>
    <w:rsid w:val="002708F2"/>
    <w:rsid w:val="002709B6"/>
    <w:rsid w:val="002709F2"/>
    <w:rsid w:val="00270CD1"/>
    <w:rsid w:val="00270E19"/>
    <w:rsid w:val="00270E3D"/>
    <w:rsid w:val="00270EE7"/>
    <w:rsid w:val="00271043"/>
    <w:rsid w:val="0027105E"/>
    <w:rsid w:val="0027111F"/>
    <w:rsid w:val="0027112D"/>
    <w:rsid w:val="002712E1"/>
    <w:rsid w:val="002712ED"/>
    <w:rsid w:val="0027137A"/>
    <w:rsid w:val="002713EA"/>
    <w:rsid w:val="00271537"/>
    <w:rsid w:val="00271573"/>
    <w:rsid w:val="00271577"/>
    <w:rsid w:val="002715D6"/>
    <w:rsid w:val="002715E4"/>
    <w:rsid w:val="00271766"/>
    <w:rsid w:val="00271790"/>
    <w:rsid w:val="002717B6"/>
    <w:rsid w:val="002717D2"/>
    <w:rsid w:val="002717EF"/>
    <w:rsid w:val="00271C83"/>
    <w:rsid w:val="00271C92"/>
    <w:rsid w:val="00271DF4"/>
    <w:rsid w:val="00271E11"/>
    <w:rsid w:val="00272013"/>
    <w:rsid w:val="0027205D"/>
    <w:rsid w:val="002720AD"/>
    <w:rsid w:val="0027217E"/>
    <w:rsid w:val="00272338"/>
    <w:rsid w:val="002723F5"/>
    <w:rsid w:val="00272425"/>
    <w:rsid w:val="0027246C"/>
    <w:rsid w:val="0027254A"/>
    <w:rsid w:val="00272563"/>
    <w:rsid w:val="00272591"/>
    <w:rsid w:val="002725A2"/>
    <w:rsid w:val="002725BF"/>
    <w:rsid w:val="002725DF"/>
    <w:rsid w:val="002725E2"/>
    <w:rsid w:val="0027268E"/>
    <w:rsid w:val="002726E0"/>
    <w:rsid w:val="00272702"/>
    <w:rsid w:val="00272858"/>
    <w:rsid w:val="002728DD"/>
    <w:rsid w:val="0027293F"/>
    <w:rsid w:val="002729B1"/>
    <w:rsid w:val="00272ACA"/>
    <w:rsid w:val="00272C5A"/>
    <w:rsid w:val="00272C6D"/>
    <w:rsid w:val="00272F1E"/>
    <w:rsid w:val="00272F7A"/>
    <w:rsid w:val="00272FB0"/>
    <w:rsid w:val="0027301B"/>
    <w:rsid w:val="00273020"/>
    <w:rsid w:val="00273068"/>
    <w:rsid w:val="002730A6"/>
    <w:rsid w:val="002730B1"/>
    <w:rsid w:val="00273161"/>
    <w:rsid w:val="002731E9"/>
    <w:rsid w:val="0027324B"/>
    <w:rsid w:val="0027330D"/>
    <w:rsid w:val="00273346"/>
    <w:rsid w:val="00273367"/>
    <w:rsid w:val="002735B1"/>
    <w:rsid w:val="002735BD"/>
    <w:rsid w:val="00273764"/>
    <w:rsid w:val="002739DD"/>
    <w:rsid w:val="00273A66"/>
    <w:rsid w:val="00273AFD"/>
    <w:rsid w:val="00273B2A"/>
    <w:rsid w:val="00273B36"/>
    <w:rsid w:val="00273BCF"/>
    <w:rsid w:val="00273D48"/>
    <w:rsid w:val="00273D62"/>
    <w:rsid w:val="00273D9C"/>
    <w:rsid w:val="00273DBD"/>
    <w:rsid w:val="00273E81"/>
    <w:rsid w:val="00273ECE"/>
    <w:rsid w:val="00273F37"/>
    <w:rsid w:val="00273FB7"/>
    <w:rsid w:val="0027446B"/>
    <w:rsid w:val="002747E4"/>
    <w:rsid w:val="002748A6"/>
    <w:rsid w:val="002748CC"/>
    <w:rsid w:val="00274A8B"/>
    <w:rsid w:val="00274B83"/>
    <w:rsid w:val="00274C06"/>
    <w:rsid w:val="00274C7C"/>
    <w:rsid w:val="00274CC0"/>
    <w:rsid w:val="00274D34"/>
    <w:rsid w:val="00274D41"/>
    <w:rsid w:val="00274E04"/>
    <w:rsid w:val="00274E55"/>
    <w:rsid w:val="00274EBF"/>
    <w:rsid w:val="00274EE4"/>
    <w:rsid w:val="002751AD"/>
    <w:rsid w:val="002752F5"/>
    <w:rsid w:val="002753A5"/>
    <w:rsid w:val="0027546D"/>
    <w:rsid w:val="002754FF"/>
    <w:rsid w:val="0027550F"/>
    <w:rsid w:val="00275557"/>
    <w:rsid w:val="00275623"/>
    <w:rsid w:val="00275629"/>
    <w:rsid w:val="00275818"/>
    <w:rsid w:val="00275901"/>
    <w:rsid w:val="00275991"/>
    <w:rsid w:val="00275B7B"/>
    <w:rsid w:val="00275BCB"/>
    <w:rsid w:val="00275D16"/>
    <w:rsid w:val="00275DA9"/>
    <w:rsid w:val="00275EAC"/>
    <w:rsid w:val="00275F98"/>
    <w:rsid w:val="00275FD1"/>
    <w:rsid w:val="002760AC"/>
    <w:rsid w:val="00276143"/>
    <w:rsid w:val="002761CC"/>
    <w:rsid w:val="002764A4"/>
    <w:rsid w:val="002767B5"/>
    <w:rsid w:val="002768E1"/>
    <w:rsid w:val="0027696F"/>
    <w:rsid w:val="00276AA6"/>
    <w:rsid w:val="00276AF8"/>
    <w:rsid w:val="00276B73"/>
    <w:rsid w:val="00276BB6"/>
    <w:rsid w:val="00276DE4"/>
    <w:rsid w:val="00276E38"/>
    <w:rsid w:val="00276E66"/>
    <w:rsid w:val="00276E7E"/>
    <w:rsid w:val="00276F2B"/>
    <w:rsid w:val="00276F30"/>
    <w:rsid w:val="00276FDF"/>
    <w:rsid w:val="00276FEA"/>
    <w:rsid w:val="002770C1"/>
    <w:rsid w:val="00277183"/>
    <w:rsid w:val="00277287"/>
    <w:rsid w:val="002772A2"/>
    <w:rsid w:val="002772F5"/>
    <w:rsid w:val="00277304"/>
    <w:rsid w:val="0027735A"/>
    <w:rsid w:val="002773CC"/>
    <w:rsid w:val="00277571"/>
    <w:rsid w:val="0027757A"/>
    <w:rsid w:val="00277704"/>
    <w:rsid w:val="002777DE"/>
    <w:rsid w:val="00277AA2"/>
    <w:rsid w:val="00277C37"/>
    <w:rsid w:val="00277CB9"/>
    <w:rsid w:val="00277D96"/>
    <w:rsid w:val="00277DD2"/>
    <w:rsid w:val="00277E1D"/>
    <w:rsid w:val="00277F24"/>
    <w:rsid w:val="00277FC2"/>
    <w:rsid w:val="00277FD7"/>
    <w:rsid w:val="002800FB"/>
    <w:rsid w:val="0028013E"/>
    <w:rsid w:val="002801F7"/>
    <w:rsid w:val="002802A0"/>
    <w:rsid w:val="002802A4"/>
    <w:rsid w:val="00280371"/>
    <w:rsid w:val="00280752"/>
    <w:rsid w:val="002807BC"/>
    <w:rsid w:val="00280855"/>
    <w:rsid w:val="00280A60"/>
    <w:rsid w:val="00280ADD"/>
    <w:rsid w:val="00280B06"/>
    <w:rsid w:val="00280B6D"/>
    <w:rsid w:val="00280DFD"/>
    <w:rsid w:val="00280E1F"/>
    <w:rsid w:val="00280EA2"/>
    <w:rsid w:val="00280F2C"/>
    <w:rsid w:val="00281107"/>
    <w:rsid w:val="0028115B"/>
    <w:rsid w:val="0028119F"/>
    <w:rsid w:val="00281219"/>
    <w:rsid w:val="002813D9"/>
    <w:rsid w:val="0028146F"/>
    <w:rsid w:val="0028149C"/>
    <w:rsid w:val="00281715"/>
    <w:rsid w:val="0028176B"/>
    <w:rsid w:val="002818BE"/>
    <w:rsid w:val="00281A91"/>
    <w:rsid w:val="00281A97"/>
    <w:rsid w:val="00281AF5"/>
    <w:rsid w:val="00281AFC"/>
    <w:rsid w:val="00281B26"/>
    <w:rsid w:val="00281C0E"/>
    <w:rsid w:val="00281C19"/>
    <w:rsid w:val="00281C56"/>
    <w:rsid w:val="00281D55"/>
    <w:rsid w:val="00281D65"/>
    <w:rsid w:val="00281EAC"/>
    <w:rsid w:val="00281EE5"/>
    <w:rsid w:val="00282054"/>
    <w:rsid w:val="002821C7"/>
    <w:rsid w:val="0028225B"/>
    <w:rsid w:val="0028228B"/>
    <w:rsid w:val="0028234E"/>
    <w:rsid w:val="0028237B"/>
    <w:rsid w:val="00282390"/>
    <w:rsid w:val="002824C3"/>
    <w:rsid w:val="00282589"/>
    <w:rsid w:val="0028261A"/>
    <w:rsid w:val="00282671"/>
    <w:rsid w:val="0028267A"/>
    <w:rsid w:val="0028277F"/>
    <w:rsid w:val="002828DE"/>
    <w:rsid w:val="00282905"/>
    <w:rsid w:val="00282947"/>
    <w:rsid w:val="00282964"/>
    <w:rsid w:val="002829E2"/>
    <w:rsid w:val="00282A39"/>
    <w:rsid w:val="00282A6B"/>
    <w:rsid w:val="00282A8A"/>
    <w:rsid w:val="00282BAC"/>
    <w:rsid w:val="00282BEF"/>
    <w:rsid w:val="00282C5A"/>
    <w:rsid w:val="00282EE2"/>
    <w:rsid w:val="00282F3E"/>
    <w:rsid w:val="00282FD7"/>
    <w:rsid w:val="00283101"/>
    <w:rsid w:val="002831BB"/>
    <w:rsid w:val="00283268"/>
    <w:rsid w:val="002832DC"/>
    <w:rsid w:val="00283362"/>
    <w:rsid w:val="0028337E"/>
    <w:rsid w:val="002833BD"/>
    <w:rsid w:val="00283421"/>
    <w:rsid w:val="002836B6"/>
    <w:rsid w:val="002836C4"/>
    <w:rsid w:val="00283751"/>
    <w:rsid w:val="00283753"/>
    <w:rsid w:val="00283782"/>
    <w:rsid w:val="002839E3"/>
    <w:rsid w:val="00283A60"/>
    <w:rsid w:val="00283A73"/>
    <w:rsid w:val="00283B25"/>
    <w:rsid w:val="00283B2B"/>
    <w:rsid w:val="00283B69"/>
    <w:rsid w:val="00283BA8"/>
    <w:rsid w:val="00283D73"/>
    <w:rsid w:val="00283DB4"/>
    <w:rsid w:val="00283FA9"/>
    <w:rsid w:val="00284045"/>
    <w:rsid w:val="002840DE"/>
    <w:rsid w:val="00284434"/>
    <w:rsid w:val="00284514"/>
    <w:rsid w:val="002845CE"/>
    <w:rsid w:val="002845EC"/>
    <w:rsid w:val="00284774"/>
    <w:rsid w:val="002847D4"/>
    <w:rsid w:val="002848DD"/>
    <w:rsid w:val="00284A6B"/>
    <w:rsid w:val="00284BC1"/>
    <w:rsid w:val="00284C08"/>
    <w:rsid w:val="00284C77"/>
    <w:rsid w:val="00284D99"/>
    <w:rsid w:val="00284DD5"/>
    <w:rsid w:val="00284E57"/>
    <w:rsid w:val="002850F6"/>
    <w:rsid w:val="0028510C"/>
    <w:rsid w:val="0028534B"/>
    <w:rsid w:val="002853B3"/>
    <w:rsid w:val="002853F6"/>
    <w:rsid w:val="0028550D"/>
    <w:rsid w:val="002855CB"/>
    <w:rsid w:val="002857C1"/>
    <w:rsid w:val="00285850"/>
    <w:rsid w:val="00285978"/>
    <w:rsid w:val="00285A27"/>
    <w:rsid w:val="00285A75"/>
    <w:rsid w:val="00285B7E"/>
    <w:rsid w:val="00285BBF"/>
    <w:rsid w:val="00285BC7"/>
    <w:rsid w:val="00285C4C"/>
    <w:rsid w:val="00285D38"/>
    <w:rsid w:val="00285DE3"/>
    <w:rsid w:val="00285F07"/>
    <w:rsid w:val="00285F42"/>
    <w:rsid w:val="00285F7D"/>
    <w:rsid w:val="0028607D"/>
    <w:rsid w:val="00286213"/>
    <w:rsid w:val="002862EB"/>
    <w:rsid w:val="002862EF"/>
    <w:rsid w:val="00286398"/>
    <w:rsid w:val="002863A8"/>
    <w:rsid w:val="002863DD"/>
    <w:rsid w:val="0028641E"/>
    <w:rsid w:val="002864E2"/>
    <w:rsid w:val="0028656D"/>
    <w:rsid w:val="002866F3"/>
    <w:rsid w:val="002867D0"/>
    <w:rsid w:val="002867E2"/>
    <w:rsid w:val="00286818"/>
    <w:rsid w:val="00286873"/>
    <w:rsid w:val="002868AB"/>
    <w:rsid w:val="00286972"/>
    <w:rsid w:val="00286A82"/>
    <w:rsid w:val="00286A8A"/>
    <w:rsid w:val="00286A9D"/>
    <w:rsid w:val="00286B78"/>
    <w:rsid w:val="00286C42"/>
    <w:rsid w:val="00286E37"/>
    <w:rsid w:val="00286FAC"/>
    <w:rsid w:val="00287066"/>
    <w:rsid w:val="00287169"/>
    <w:rsid w:val="0028717F"/>
    <w:rsid w:val="0028726C"/>
    <w:rsid w:val="00287284"/>
    <w:rsid w:val="002872FC"/>
    <w:rsid w:val="00287305"/>
    <w:rsid w:val="00287379"/>
    <w:rsid w:val="00287480"/>
    <w:rsid w:val="0028756D"/>
    <w:rsid w:val="002875E4"/>
    <w:rsid w:val="0028763C"/>
    <w:rsid w:val="00287644"/>
    <w:rsid w:val="002876EF"/>
    <w:rsid w:val="002878F7"/>
    <w:rsid w:val="00287978"/>
    <w:rsid w:val="002879EC"/>
    <w:rsid w:val="00287A23"/>
    <w:rsid w:val="00287A7D"/>
    <w:rsid w:val="00287AE0"/>
    <w:rsid w:val="00287EAD"/>
    <w:rsid w:val="00287EE1"/>
    <w:rsid w:val="00287FE7"/>
    <w:rsid w:val="00290043"/>
    <w:rsid w:val="00290166"/>
    <w:rsid w:val="002901D4"/>
    <w:rsid w:val="00290357"/>
    <w:rsid w:val="0029035B"/>
    <w:rsid w:val="00290430"/>
    <w:rsid w:val="00290433"/>
    <w:rsid w:val="00290464"/>
    <w:rsid w:val="00290542"/>
    <w:rsid w:val="00290787"/>
    <w:rsid w:val="002907A6"/>
    <w:rsid w:val="002907C0"/>
    <w:rsid w:val="002908CC"/>
    <w:rsid w:val="002908FB"/>
    <w:rsid w:val="00290918"/>
    <w:rsid w:val="00290974"/>
    <w:rsid w:val="002909E4"/>
    <w:rsid w:val="00290B6E"/>
    <w:rsid w:val="00290C95"/>
    <w:rsid w:val="00290E9E"/>
    <w:rsid w:val="00290EB0"/>
    <w:rsid w:val="00290F3B"/>
    <w:rsid w:val="00290F4B"/>
    <w:rsid w:val="00290F67"/>
    <w:rsid w:val="00290F73"/>
    <w:rsid w:val="00291057"/>
    <w:rsid w:val="002910AC"/>
    <w:rsid w:val="0029112B"/>
    <w:rsid w:val="00291141"/>
    <w:rsid w:val="00291156"/>
    <w:rsid w:val="002912CF"/>
    <w:rsid w:val="00291426"/>
    <w:rsid w:val="00291514"/>
    <w:rsid w:val="00291541"/>
    <w:rsid w:val="002917F5"/>
    <w:rsid w:val="00291809"/>
    <w:rsid w:val="002919F8"/>
    <w:rsid w:val="00291A8B"/>
    <w:rsid w:val="00291B1E"/>
    <w:rsid w:val="00291D98"/>
    <w:rsid w:val="00291E92"/>
    <w:rsid w:val="00291EA9"/>
    <w:rsid w:val="00291EDF"/>
    <w:rsid w:val="00291F18"/>
    <w:rsid w:val="00291F9A"/>
    <w:rsid w:val="00291FC9"/>
    <w:rsid w:val="00291FD5"/>
    <w:rsid w:val="00292164"/>
    <w:rsid w:val="002921F4"/>
    <w:rsid w:val="00292275"/>
    <w:rsid w:val="002922A4"/>
    <w:rsid w:val="0029246B"/>
    <w:rsid w:val="00292594"/>
    <w:rsid w:val="0029264D"/>
    <w:rsid w:val="002926B0"/>
    <w:rsid w:val="00292728"/>
    <w:rsid w:val="0029289E"/>
    <w:rsid w:val="002928A5"/>
    <w:rsid w:val="00292BDA"/>
    <w:rsid w:val="00292CAB"/>
    <w:rsid w:val="00292F19"/>
    <w:rsid w:val="00292FE5"/>
    <w:rsid w:val="00292FEB"/>
    <w:rsid w:val="002930A3"/>
    <w:rsid w:val="00293174"/>
    <w:rsid w:val="00293316"/>
    <w:rsid w:val="00293424"/>
    <w:rsid w:val="00293425"/>
    <w:rsid w:val="002934F1"/>
    <w:rsid w:val="00293680"/>
    <w:rsid w:val="00293816"/>
    <w:rsid w:val="002938AD"/>
    <w:rsid w:val="002938E6"/>
    <w:rsid w:val="002939D2"/>
    <w:rsid w:val="00293BD9"/>
    <w:rsid w:val="00293BF3"/>
    <w:rsid w:val="00293CF5"/>
    <w:rsid w:val="00293ED5"/>
    <w:rsid w:val="00293F40"/>
    <w:rsid w:val="00294137"/>
    <w:rsid w:val="00294261"/>
    <w:rsid w:val="002942EA"/>
    <w:rsid w:val="002944CB"/>
    <w:rsid w:val="00294536"/>
    <w:rsid w:val="00294759"/>
    <w:rsid w:val="00294949"/>
    <w:rsid w:val="00294964"/>
    <w:rsid w:val="002949AD"/>
    <w:rsid w:val="00294A6F"/>
    <w:rsid w:val="00294AB9"/>
    <w:rsid w:val="00294CCA"/>
    <w:rsid w:val="00294D56"/>
    <w:rsid w:val="00294E2E"/>
    <w:rsid w:val="00294FDD"/>
    <w:rsid w:val="0029521F"/>
    <w:rsid w:val="00295288"/>
    <w:rsid w:val="002952FD"/>
    <w:rsid w:val="002954DF"/>
    <w:rsid w:val="002955CB"/>
    <w:rsid w:val="0029564C"/>
    <w:rsid w:val="00295698"/>
    <w:rsid w:val="002956AC"/>
    <w:rsid w:val="002956F1"/>
    <w:rsid w:val="00295717"/>
    <w:rsid w:val="00295809"/>
    <w:rsid w:val="00295967"/>
    <w:rsid w:val="00295977"/>
    <w:rsid w:val="002959E6"/>
    <w:rsid w:val="002959E8"/>
    <w:rsid w:val="00295A11"/>
    <w:rsid w:val="00295A40"/>
    <w:rsid w:val="00295A4A"/>
    <w:rsid w:val="00295C19"/>
    <w:rsid w:val="00295C35"/>
    <w:rsid w:val="00295C39"/>
    <w:rsid w:val="00295C84"/>
    <w:rsid w:val="00295E94"/>
    <w:rsid w:val="00296118"/>
    <w:rsid w:val="0029614F"/>
    <w:rsid w:val="0029617E"/>
    <w:rsid w:val="002961C8"/>
    <w:rsid w:val="002962BE"/>
    <w:rsid w:val="00296339"/>
    <w:rsid w:val="0029641D"/>
    <w:rsid w:val="00296559"/>
    <w:rsid w:val="0029659D"/>
    <w:rsid w:val="002966DE"/>
    <w:rsid w:val="002966F7"/>
    <w:rsid w:val="00296756"/>
    <w:rsid w:val="002967DB"/>
    <w:rsid w:val="0029683C"/>
    <w:rsid w:val="00296967"/>
    <w:rsid w:val="00296A24"/>
    <w:rsid w:val="00296AE7"/>
    <w:rsid w:val="00296B26"/>
    <w:rsid w:val="00296BAA"/>
    <w:rsid w:val="00296C1C"/>
    <w:rsid w:val="00296D68"/>
    <w:rsid w:val="00296E05"/>
    <w:rsid w:val="00296E87"/>
    <w:rsid w:val="00296ED6"/>
    <w:rsid w:val="00296F1A"/>
    <w:rsid w:val="00296F7C"/>
    <w:rsid w:val="00296FB6"/>
    <w:rsid w:val="00297013"/>
    <w:rsid w:val="00297063"/>
    <w:rsid w:val="00297123"/>
    <w:rsid w:val="002971AA"/>
    <w:rsid w:val="00297370"/>
    <w:rsid w:val="002973C9"/>
    <w:rsid w:val="002973D7"/>
    <w:rsid w:val="00297414"/>
    <w:rsid w:val="0029745C"/>
    <w:rsid w:val="00297481"/>
    <w:rsid w:val="0029753D"/>
    <w:rsid w:val="00297540"/>
    <w:rsid w:val="002976D0"/>
    <w:rsid w:val="00297A0C"/>
    <w:rsid w:val="00297A0D"/>
    <w:rsid w:val="00297A9C"/>
    <w:rsid w:val="00297AAF"/>
    <w:rsid w:val="00297AC9"/>
    <w:rsid w:val="00297B8A"/>
    <w:rsid w:val="00297BC8"/>
    <w:rsid w:val="00297BF8"/>
    <w:rsid w:val="00297C97"/>
    <w:rsid w:val="00297CFE"/>
    <w:rsid w:val="00297D0F"/>
    <w:rsid w:val="00297DBE"/>
    <w:rsid w:val="00297EA2"/>
    <w:rsid w:val="00297EA5"/>
    <w:rsid w:val="00297EE2"/>
    <w:rsid w:val="00297EF1"/>
    <w:rsid w:val="00297F01"/>
    <w:rsid w:val="00297FA6"/>
    <w:rsid w:val="002A000D"/>
    <w:rsid w:val="002A0050"/>
    <w:rsid w:val="002A008E"/>
    <w:rsid w:val="002A0090"/>
    <w:rsid w:val="002A01F2"/>
    <w:rsid w:val="002A0254"/>
    <w:rsid w:val="002A0327"/>
    <w:rsid w:val="002A0454"/>
    <w:rsid w:val="002A0527"/>
    <w:rsid w:val="002A059B"/>
    <w:rsid w:val="002A05D2"/>
    <w:rsid w:val="002A066A"/>
    <w:rsid w:val="002A06D0"/>
    <w:rsid w:val="002A06ED"/>
    <w:rsid w:val="002A06F4"/>
    <w:rsid w:val="002A084A"/>
    <w:rsid w:val="002A08DD"/>
    <w:rsid w:val="002A09C9"/>
    <w:rsid w:val="002A0AC4"/>
    <w:rsid w:val="002A0B4C"/>
    <w:rsid w:val="002A0C02"/>
    <w:rsid w:val="002A0CA4"/>
    <w:rsid w:val="002A0D0E"/>
    <w:rsid w:val="002A0D18"/>
    <w:rsid w:val="002A0D51"/>
    <w:rsid w:val="002A0D5A"/>
    <w:rsid w:val="002A0E6C"/>
    <w:rsid w:val="002A0FC3"/>
    <w:rsid w:val="002A1018"/>
    <w:rsid w:val="002A104A"/>
    <w:rsid w:val="002A10A8"/>
    <w:rsid w:val="002A128B"/>
    <w:rsid w:val="002A1294"/>
    <w:rsid w:val="002A157F"/>
    <w:rsid w:val="002A16D7"/>
    <w:rsid w:val="002A17B0"/>
    <w:rsid w:val="002A1806"/>
    <w:rsid w:val="002A1860"/>
    <w:rsid w:val="002A187E"/>
    <w:rsid w:val="002A18D5"/>
    <w:rsid w:val="002A18D9"/>
    <w:rsid w:val="002A1BAF"/>
    <w:rsid w:val="002A1CCD"/>
    <w:rsid w:val="002A1CEA"/>
    <w:rsid w:val="002A1D93"/>
    <w:rsid w:val="002A1DD4"/>
    <w:rsid w:val="002A1FC2"/>
    <w:rsid w:val="002A2162"/>
    <w:rsid w:val="002A22D3"/>
    <w:rsid w:val="002A2445"/>
    <w:rsid w:val="002A24CE"/>
    <w:rsid w:val="002A270F"/>
    <w:rsid w:val="002A28BC"/>
    <w:rsid w:val="002A2A1F"/>
    <w:rsid w:val="002A2AA0"/>
    <w:rsid w:val="002A2ABA"/>
    <w:rsid w:val="002A2ACF"/>
    <w:rsid w:val="002A2B09"/>
    <w:rsid w:val="002A2CB0"/>
    <w:rsid w:val="002A2D7F"/>
    <w:rsid w:val="002A2D95"/>
    <w:rsid w:val="002A2E0C"/>
    <w:rsid w:val="002A2E15"/>
    <w:rsid w:val="002A302F"/>
    <w:rsid w:val="002A303B"/>
    <w:rsid w:val="002A3054"/>
    <w:rsid w:val="002A3163"/>
    <w:rsid w:val="002A32B4"/>
    <w:rsid w:val="002A3400"/>
    <w:rsid w:val="002A35B6"/>
    <w:rsid w:val="002A3897"/>
    <w:rsid w:val="002A38EF"/>
    <w:rsid w:val="002A391C"/>
    <w:rsid w:val="002A3C19"/>
    <w:rsid w:val="002A3C75"/>
    <w:rsid w:val="002A3C91"/>
    <w:rsid w:val="002A3EC3"/>
    <w:rsid w:val="002A3F33"/>
    <w:rsid w:val="002A3FF5"/>
    <w:rsid w:val="002A405C"/>
    <w:rsid w:val="002A40E7"/>
    <w:rsid w:val="002A4115"/>
    <w:rsid w:val="002A41A1"/>
    <w:rsid w:val="002A439D"/>
    <w:rsid w:val="002A4449"/>
    <w:rsid w:val="002A447B"/>
    <w:rsid w:val="002A44EF"/>
    <w:rsid w:val="002A462D"/>
    <w:rsid w:val="002A472D"/>
    <w:rsid w:val="002A4812"/>
    <w:rsid w:val="002A4837"/>
    <w:rsid w:val="002A484E"/>
    <w:rsid w:val="002A491B"/>
    <w:rsid w:val="002A4954"/>
    <w:rsid w:val="002A4A40"/>
    <w:rsid w:val="002A4B36"/>
    <w:rsid w:val="002A4B4B"/>
    <w:rsid w:val="002A4B69"/>
    <w:rsid w:val="002A4BC6"/>
    <w:rsid w:val="002A4C78"/>
    <w:rsid w:val="002A4D12"/>
    <w:rsid w:val="002A4D9F"/>
    <w:rsid w:val="002A4F87"/>
    <w:rsid w:val="002A502A"/>
    <w:rsid w:val="002A5060"/>
    <w:rsid w:val="002A50ED"/>
    <w:rsid w:val="002A5159"/>
    <w:rsid w:val="002A51A1"/>
    <w:rsid w:val="002A51B8"/>
    <w:rsid w:val="002A53FC"/>
    <w:rsid w:val="002A5514"/>
    <w:rsid w:val="002A5525"/>
    <w:rsid w:val="002A55F7"/>
    <w:rsid w:val="002A55FC"/>
    <w:rsid w:val="002A56C3"/>
    <w:rsid w:val="002A5718"/>
    <w:rsid w:val="002A5848"/>
    <w:rsid w:val="002A58F2"/>
    <w:rsid w:val="002A58F4"/>
    <w:rsid w:val="002A5AD8"/>
    <w:rsid w:val="002A5B28"/>
    <w:rsid w:val="002A5C3A"/>
    <w:rsid w:val="002A5C41"/>
    <w:rsid w:val="002A5CC6"/>
    <w:rsid w:val="002A5D59"/>
    <w:rsid w:val="002A5E74"/>
    <w:rsid w:val="002A5EFC"/>
    <w:rsid w:val="002A622F"/>
    <w:rsid w:val="002A62EE"/>
    <w:rsid w:val="002A6351"/>
    <w:rsid w:val="002A6386"/>
    <w:rsid w:val="002A648D"/>
    <w:rsid w:val="002A6655"/>
    <w:rsid w:val="002A683A"/>
    <w:rsid w:val="002A6898"/>
    <w:rsid w:val="002A68B1"/>
    <w:rsid w:val="002A6A44"/>
    <w:rsid w:val="002A6C1A"/>
    <w:rsid w:val="002A6D8B"/>
    <w:rsid w:val="002A6D9B"/>
    <w:rsid w:val="002A6F1C"/>
    <w:rsid w:val="002A6F53"/>
    <w:rsid w:val="002A700C"/>
    <w:rsid w:val="002A706D"/>
    <w:rsid w:val="002A7131"/>
    <w:rsid w:val="002A7175"/>
    <w:rsid w:val="002A71C1"/>
    <w:rsid w:val="002A72A1"/>
    <w:rsid w:val="002A752D"/>
    <w:rsid w:val="002A773C"/>
    <w:rsid w:val="002A78F4"/>
    <w:rsid w:val="002A7978"/>
    <w:rsid w:val="002A7990"/>
    <w:rsid w:val="002A7AFB"/>
    <w:rsid w:val="002A7B51"/>
    <w:rsid w:val="002A7BAD"/>
    <w:rsid w:val="002A7BF6"/>
    <w:rsid w:val="002A7BF9"/>
    <w:rsid w:val="002A7DCC"/>
    <w:rsid w:val="002B002C"/>
    <w:rsid w:val="002B00EF"/>
    <w:rsid w:val="002B011C"/>
    <w:rsid w:val="002B0120"/>
    <w:rsid w:val="002B0269"/>
    <w:rsid w:val="002B03D0"/>
    <w:rsid w:val="002B0435"/>
    <w:rsid w:val="002B04A3"/>
    <w:rsid w:val="002B0535"/>
    <w:rsid w:val="002B0594"/>
    <w:rsid w:val="002B0635"/>
    <w:rsid w:val="002B068B"/>
    <w:rsid w:val="002B0864"/>
    <w:rsid w:val="002B0885"/>
    <w:rsid w:val="002B0A49"/>
    <w:rsid w:val="002B0BD1"/>
    <w:rsid w:val="002B0C85"/>
    <w:rsid w:val="002B0EB2"/>
    <w:rsid w:val="002B0ECE"/>
    <w:rsid w:val="002B1017"/>
    <w:rsid w:val="002B104C"/>
    <w:rsid w:val="002B1159"/>
    <w:rsid w:val="002B11A5"/>
    <w:rsid w:val="002B11BB"/>
    <w:rsid w:val="002B11C8"/>
    <w:rsid w:val="002B11D3"/>
    <w:rsid w:val="002B1428"/>
    <w:rsid w:val="002B14D2"/>
    <w:rsid w:val="002B153B"/>
    <w:rsid w:val="002B15C7"/>
    <w:rsid w:val="002B1635"/>
    <w:rsid w:val="002B169E"/>
    <w:rsid w:val="002B1752"/>
    <w:rsid w:val="002B188A"/>
    <w:rsid w:val="002B18EA"/>
    <w:rsid w:val="002B18F9"/>
    <w:rsid w:val="002B19F7"/>
    <w:rsid w:val="002B1B93"/>
    <w:rsid w:val="002B1BB3"/>
    <w:rsid w:val="002B1BCD"/>
    <w:rsid w:val="002B1CF4"/>
    <w:rsid w:val="002B1D43"/>
    <w:rsid w:val="002B1D9D"/>
    <w:rsid w:val="002B1DB7"/>
    <w:rsid w:val="002B1EE7"/>
    <w:rsid w:val="002B1F07"/>
    <w:rsid w:val="002B1F15"/>
    <w:rsid w:val="002B1F1A"/>
    <w:rsid w:val="002B2049"/>
    <w:rsid w:val="002B2077"/>
    <w:rsid w:val="002B2166"/>
    <w:rsid w:val="002B21E9"/>
    <w:rsid w:val="002B2251"/>
    <w:rsid w:val="002B22E2"/>
    <w:rsid w:val="002B231D"/>
    <w:rsid w:val="002B246C"/>
    <w:rsid w:val="002B2572"/>
    <w:rsid w:val="002B2585"/>
    <w:rsid w:val="002B2625"/>
    <w:rsid w:val="002B26E1"/>
    <w:rsid w:val="002B2700"/>
    <w:rsid w:val="002B28BC"/>
    <w:rsid w:val="002B2D4E"/>
    <w:rsid w:val="002B2E35"/>
    <w:rsid w:val="002B2F6F"/>
    <w:rsid w:val="002B2FA8"/>
    <w:rsid w:val="002B2FCF"/>
    <w:rsid w:val="002B30FA"/>
    <w:rsid w:val="002B3184"/>
    <w:rsid w:val="002B329B"/>
    <w:rsid w:val="002B32E6"/>
    <w:rsid w:val="002B331B"/>
    <w:rsid w:val="002B33C8"/>
    <w:rsid w:val="002B3418"/>
    <w:rsid w:val="002B346D"/>
    <w:rsid w:val="002B3479"/>
    <w:rsid w:val="002B3559"/>
    <w:rsid w:val="002B356C"/>
    <w:rsid w:val="002B3681"/>
    <w:rsid w:val="002B3698"/>
    <w:rsid w:val="002B36B3"/>
    <w:rsid w:val="002B36C6"/>
    <w:rsid w:val="002B370A"/>
    <w:rsid w:val="002B38E7"/>
    <w:rsid w:val="002B39D8"/>
    <w:rsid w:val="002B3A40"/>
    <w:rsid w:val="002B3B3D"/>
    <w:rsid w:val="002B3BFA"/>
    <w:rsid w:val="002B3C6F"/>
    <w:rsid w:val="002B3D5C"/>
    <w:rsid w:val="002B3DCE"/>
    <w:rsid w:val="002B3E11"/>
    <w:rsid w:val="002B3E5D"/>
    <w:rsid w:val="002B3EAE"/>
    <w:rsid w:val="002B3F2E"/>
    <w:rsid w:val="002B3F63"/>
    <w:rsid w:val="002B3FF9"/>
    <w:rsid w:val="002B40E9"/>
    <w:rsid w:val="002B41E7"/>
    <w:rsid w:val="002B4215"/>
    <w:rsid w:val="002B43D0"/>
    <w:rsid w:val="002B43F7"/>
    <w:rsid w:val="002B443C"/>
    <w:rsid w:val="002B45A8"/>
    <w:rsid w:val="002B4669"/>
    <w:rsid w:val="002B467B"/>
    <w:rsid w:val="002B4689"/>
    <w:rsid w:val="002B46B0"/>
    <w:rsid w:val="002B46B5"/>
    <w:rsid w:val="002B46B8"/>
    <w:rsid w:val="002B46E6"/>
    <w:rsid w:val="002B46F8"/>
    <w:rsid w:val="002B4704"/>
    <w:rsid w:val="002B4811"/>
    <w:rsid w:val="002B4885"/>
    <w:rsid w:val="002B498D"/>
    <w:rsid w:val="002B4992"/>
    <w:rsid w:val="002B4EF2"/>
    <w:rsid w:val="002B4F6B"/>
    <w:rsid w:val="002B4FAF"/>
    <w:rsid w:val="002B5046"/>
    <w:rsid w:val="002B50A1"/>
    <w:rsid w:val="002B5307"/>
    <w:rsid w:val="002B5313"/>
    <w:rsid w:val="002B5357"/>
    <w:rsid w:val="002B5384"/>
    <w:rsid w:val="002B53FC"/>
    <w:rsid w:val="002B54DC"/>
    <w:rsid w:val="002B55FE"/>
    <w:rsid w:val="002B5683"/>
    <w:rsid w:val="002B56EC"/>
    <w:rsid w:val="002B573E"/>
    <w:rsid w:val="002B5896"/>
    <w:rsid w:val="002B589D"/>
    <w:rsid w:val="002B59C1"/>
    <w:rsid w:val="002B59FE"/>
    <w:rsid w:val="002B5AB6"/>
    <w:rsid w:val="002B5B13"/>
    <w:rsid w:val="002B5B14"/>
    <w:rsid w:val="002B5BEC"/>
    <w:rsid w:val="002B5C8C"/>
    <w:rsid w:val="002B5CBD"/>
    <w:rsid w:val="002B5CF3"/>
    <w:rsid w:val="002B5D20"/>
    <w:rsid w:val="002B5E53"/>
    <w:rsid w:val="002B5F20"/>
    <w:rsid w:val="002B60BE"/>
    <w:rsid w:val="002B6222"/>
    <w:rsid w:val="002B63C0"/>
    <w:rsid w:val="002B6587"/>
    <w:rsid w:val="002B659A"/>
    <w:rsid w:val="002B65AE"/>
    <w:rsid w:val="002B65D8"/>
    <w:rsid w:val="002B668F"/>
    <w:rsid w:val="002B66A8"/>
    <w:rsid w:val="002B66F3"/>
    <w:rsid w:val="002B67C7"/>
    <w:rsid w:val="002B67FC"/>
    <w:rsid w:val="002B6862"/>
    <w:rsid w:val="002B6873"/>
    <w:rsid w:val="002B688A"/>
    <w:rsid w:val="002B68AF"/>
    <w:rsid w:val="002B68B0"/>
    <w:rsid w:val="002B695A"/>
    <w:rsid w:val="002B6BB8"/>
    <w:rsid w:val="002B6D03"/>
    <w:rsid w:val="002B6D38"/>
    <w:rsid w:val="002B6E1A"/>
    <w:rsid w:val="002B6E28"/>
    <w:rsid w:val="002B6E8F"/>
    <w:rsid w:val="002B7039"/>
    <w:rsid w:val="002B7182"/>
    <w:rsid w:val="002B71CE"/>
    <w:rsid w:val="002B7227"/>
    <w:rsid w:val="002B722F"/>
    <w:rsid w:val="002B72C2"/>
    <w:rsid w:val="002B742D"/>
    <w:rsid w:val="002B7502"/>
    <w:rsid w:val="002B75B0"/>
    <w:rsid w:val="002B75D6"/>
    <w:rsid w:val="002B7681"/>
    <w:rsid w:val="002B7759"/>
    <w:rsid w:val="002B777B"/>
    <w:rsid w:val="002B77F0"/>
    <w:rsid w:val="002B7854"/>
    <w:rsid w:val="002B78A1"/>
    <w:rsid w:val="002B7941"/>
    <w:rsid w:val="002B7A48"/>
    <w:rsid w:val="002B7B75"/>
    <w:rsid w:val="002B7E32"/>
    <w:rsid w:val="002B7E4E"/>
    <w:rsid w:val="002B7F71"/>
    <w:rsid w:val="002B7FC8"/>
    <w:rsid w:val="002C0010"/>
    <w:rsid w:val="002C00A8"/>
    <w:rsid w:val="002C00CB"/>
    <w:rsid w:val="002C0166"/>
    <w:rsid w:val="002C01C0"/>
    <w:rsid w:val="002C02C2"/>
    <w:rsid w:val="002C0691"/>
    <w:rsid w:val="002C0753"/>
    <w:rsid w:val="002C0846"/>
    <w:rsid w:val="002C0878"/>
    <w:rsid w:val="002C093C"/>
    <w:rsid w:val="002C0952"/>
    <w:rsid w:val="002C0AC1"/>
    <w:rsid w:val="002C0AEF"/>
    <w:rsid w:val="002C0B34"/>
    <w:rsid w:val="002C0B63"/>
    <w:rsid w:val="002C0C40"/>
    <w:rsid w:val="002C0D88"/>
    <w:rsid w:val="002C0E30"/>
    <w:rsid w:val="002C0E91"/>
    <w:rsid w:val="002C108B"/>
    <w:rsid w:val="002C1173"/>
    <w:rsid w:val="002C11E9"/>
    <w:rsid w:val="002C11F7"/>
    <w:rsid w:val="002C12F4"/>
    <w:rsid w:val="002C13D7"/>
    <w:rsid w:val="002C1551"/>
    <w:rsid w:val="002C1717"/>
    <w:rsid w:val="002C1773"/>
    <w:rsid w:val="002C1796"/>
    <w:rsid w:val="002C17A8"/>
    <w:rsid w:val="002C17C2"/>
    <w:rsid w:val="002C17EF"/>
    <w:rsid w:val="002C17FB"/>
    <w:rsid w:val="002C198E"/>
    <w:rsid w:val="002C1C14"/>
    <w:rsid w:val="002C1C5C"/>
    <w:rsid w:val="002C1CBE"/>
    <w:rsid w:val="002C1D23"/>
    <w:rsid w:val="002C1D27"/>
    <w:rsid w:val="002C1E2B"/>
    <w:rsid w:val="002C1F6A"/>
    <w:rsid w:val="002C2074"/>
    <w:rsid w:val="002C2118"/>
    <w:rsid w:val="002C21B9"/>
    <w:rsid w:val="002C22E0"/>
    <w:rsid w:val="002C22E9"/>
    <w:rsid w:val="002C2355"/>
    <w:rsid w:val="002C237B"/>
    <w:rsid w:val="002C2447"/>
    <w:rsid w:val="002C2484"/>
    <w:rsid w:val="002C2548"/>
    <w:rsid w:val="002C2549"/>
    <w:rsid w:val="002C26FF"/>
    <w:rsid w:val="002C287F"/>
    <w:rsid w:val="002C28ED"/>
    <w:rsid w:val="002C29B8"/>
    <w:rsid w:val="002C2A1D"/>
    <w:rsid w:val="002C2A2C"/>
    <w:rsid w:val="002C2AD2"/>
    <w:rsid w:val="002C2AD5"/>
    <w:rsid w:val="002C2B8D"/>
    <w:rsid w:val="002C2C33"/>
    <w:rsid w:val="002C2DD8"/>
    <w:rsid w:val="002C2E29"/>
    <w:rsid w:val="002C2F35"/>
    <w:rsid w:val="002C2F4A"/>
    <w:rsid w:val="002C2F50"/>
    <w:rsid w:val="002C3063"/>
    <w:rsid w:val="002C3066"/>
    <w:rsid w:val="002C3140"/>
    <w:rsid w:val="002C3396"/>
    <w:rsid w:val="002C35B8"/>
    <w:rsid w:val="002C3656"/>
    <w:rsid w:val="002C3667"/>
    <w:rsid w:val="002C3902"/>
    <w:rsid w:val="002C3941"/>
    <w:rsid w:val="002C3A07"/>
    <w:rsid w:val="002C3A0D"/>
    <w:rsid w:val="002C3A4C"/>
    <w:rsid w:val="002C3A65"/>
    <w:rsid w:val="002C3A7C"/>
    <w:rsid w:val="002C3AEB"/>
    <w:rsid w:val="002C3B30"/>
    <w:rsid w:val="002C3BEA"/>
    <w:rsid w:val="002C3DDC"/>
    <w:rsid w:val="002C3E8E"/>
    <w:rsid w:val="002C3F5E"/>
    <w:rsid w:val="002C40B0"/>
    <w:rsid w:val="002C4129"/>
    <w:rsid w:val="002C4199"/>
    <w:rsid w:val="002C4214"/>
    <w:rsid w:val="002C42BB"/>
    <w:rsid w:val="002C4342"/>
    <w:rsid w:val="002C43C0"/>
    <w:rsid w:val="002C4725"/>
    <w:rsid w:val="002C4944"/>
    <w:rsid w:val="002C4946"/>
    <w:rsid w:val="002C496C"/>
    <w:rsid w:val="002C4980"/>
    <w:rsid w:val="002C4988"/>
    <w:rsid w:val="002C4A45"/>
    <w:rsid w:val="002C4B74"/>
    <w:rsid w:val="002C4C09"/>
    <w:rsid w:val="002C4C9A"/>
    <w:rsid w:val="002C4D40"/>
    <w:rsid w:val="002C4D4F"/>
    <w:rsid w:val="002C4EEC"/>
    <w:rsid w:val="002C4F4D"/>
    <w:rsid w:val="002C5059"/>
    <w:rsid w:val="002C5063"/>
    <w:rsid w:val="002C523F"/>
    <w:rsid w:val="002C52F1"/>
    <w:rsid w:val="002C5317"/>
    <w:rsid w:val="002C5377"/>
    <w:rsid w:val="002C53A6"/>
    <w:rsid w:val="002C544A"/>
    <w:rsid w:val="002C55BC"/>
    <w:rsid w:val="002C56DB"/>
    <w:rsid w:val="002C5725"/>
    <w:rsid w:val="002C583D"/>
    <w:rsid w:val="002C58AD"/>
    <w:rsid w:val="002C596B"/>
    <w:rsid w:val="002C597E"/>
    <w:rsid w:val="002C5C36"/>
    <w:rsid w:val="002C5D7B"/>
    <w:rsid w:val="002C5E08"/>
    <w:rsid w:val="002C5ED2"/>
    <w:rsid w:val="002C61C5"/>
    <w:rsid w:val="002C61D8"/>
    <w:rsid w:val="002C63C8"/>
    <w:rsid w:val="002C65E9"/>
    <w:rsid w:val="002C6702"/>
    <w:rsid w:val="002C6728"/>
    <w:rsid w:val="002C68EE"/>
    <w:rsid w:val="002C6928"/>
    <w:rsid w:val="002C69F4"/>
    <w:rsid w:val="002C6A72"/>
    <w:rsid w:val="002C6BAD"/>
    <w:rsid w:val="002C6E49"/>
    <w:rsid w:val="002C6E81"/>
    <w:rsid w:val="002C6F67"/>
    <w:rsid w:val="002C6F8D"/>
    <w:rsid w:val="002C70E7"/>
    <w:rsid w:val="002C70FA"/>
    <w:rsid w:val="002C7204"/>
    <w:rsid w:val="002C720F"/>
    <w:rsid w:val="002C7217"/>
    <w:rsid w:val="002C729F"/>
    <w:rsid w:val="002C730A"/>
    <w:rsid w:val="002C748B"/>
    <w:rsid w:val="002C74CE"/>
    <w:rsid w:val="002C75CB"/>
    <w:rsid w:val="002C7612"/>
    <w:rsid w:val="002C7649"/>
    <w:rsid w:val="002C77A3"/>
    <w:rsid w:val="002C77D1"/>
    <w:rsid w:val="002C7806"/>
    <w:rsid w:val="002C7817"/>
    <w:rsid w:val="002C7887"/>
    <w:rsid w:val="002C7888"/>
    <w:rsid w:val="002C7901"/>
    <w:rsid w:val="002C7924"/>
    <w:rsid w:val="002C7E33"/>
    <w:rsid w:val="002C7F1A"/>
    <w:rsid w:val="002C7F24"/>
    <w:rsid w:val="002C7F4C"/>
    <w:rsid w:val="002C7FB3"/>
    <w:rsid w:val="002C7FCF"/>
    <w:rsid w:val="002D014F"/>
    <w:rsid w:val="002D01DA"/>
    <w:rsid w:val="002D0238"/>
    <w:rsid w:val="002D039D"/>
    <w:rsid w:val="002D03AD"/>
    <w:rsid w:val="002D03D3"/>
    <w:rsid w:val="002D0475"/>
    <w:rsid w:val="002D04A7"/>
    <w:rsid w:val="002D0561"/>
    <w:rsid w:val="002D05CE"/>
    <w:rsid w:val="002D0641"/>
    <w:rsid w:val="002D07A3"/>
    <w:rsid w:val="002D07D9"/>
    <w:rsid w:val="002D08AA"/>
    <w:rsid w:val="002D0942"/>
    <w:rsid w:val="002D0A73"/>
    <w:rsid w:val="002D0AA4"/>
    <w:rsid w:val="002D0AAF"/>
    <w:rsid w:val="002D0BF1"/>
    <w:rsid w:val="002D0C41"/>
    <w:rsid w:val="002D0CF2"/>
    <w:rsid w:val="002D105F"/>
    <w:rsid w:val="002D10EF"/>
    <w:rsid w:val="002D1194"/>
    <w:rsid w:val="002D11C3"/>
    <w:rsid w:val="002D11D3"/>
    <w:rsid w:val="002D1257"/>
    <w:rsid w:val="002D137D"/>
    <w:rsid w:val="002D1416"/>
    <w:rsid w:val="002D152D"/>
    <w:rsid w:val="002D15D3"/>
    <w:rsid w:val="002D1640"/>
    <w:rsid w:val="002D17E0"/>
    <w:rsid w:val="002D180D"/>
    <w:rsid w:val="002D1989"/>
    <w:rsid w:val="002D19D0"/>
    <w:rsid w:val="002D1AE7"/>
    <w:rsid w:val="002D1AF8"/>
    <w:rsid w:val="002D1B07"/>
    <w:rsid w:val="002D1B3B"/>
    <w:rsid w:val="002D1C99"/>
    <w:rsid w:val="002D1CD2"/>
    <w:rsid w:val="002D1D4E"/>
    <w:rsid w:val="002D1D68"/>
    <w:rsid w:val="002D1E43"/>
    <w:rsid w:val="002D1E82"/>
    <w:rsid w:val="002D1E90"/>
    <w:rsid w:val="002D1FD8"/>
    <w:rsid w:val="002D2152"/>
    <w:rsid w:val="002D21F3"/>
    <w:rsid w:val="002D2243"/>
    <w:rsid w:val="002D2613"/>
    <w:rsid w:val="002D26A5"/>
    <w:rsid w:val="002D281C"/>
    <w:rsid w:val="002D283A"/>
    <w:rsid w:val="002D2A3C"/>
    <w:rsid w:val="002D2B4F"/>
    <w:rsid w:val="002D2C91"/>
    <w:rsid w:val="002D2CB2"/>
    <w:rsid w:val="002D2DF5"/>
    <w:rsid w:val="002D2E9A"/>
    <w:rsid w:val="002D2EB9"/>
    <w:rsid w:val="002D2FC0"/>
    <w:rsid w:val="002D3316"/>
    <w:rsid w:val="002D3331"/>
    <w:rsid w:val="002D3382"/>
    <w:rsid w:val="002D338D"/>
    <w:rsid w:val="002D33B1"/>
    <w:rsid w:val="002D3459"/>
    <w:rsid w:val="002D352F"/>
    <w:rsid w:val="002D382F"/>
    <w:rsid w:val="002D3885"/>
    <w:rsid w:val="002D38A4"/>
    <w:rsid w:val="002D38A5"/>
    <w:rsid w:val="002D38BD"/>
    <w:rsid w:val="002D3B40"/>
    <w:rsid w:val="002D3D0D"/>
    <w:rsid w:val="002D3E5F"/>
    <w:rsid w:val="002D40AE"/>
    <w:rsid w:val="002D419B"/>
    <w:rsid w:val="002D4247"/>
    <w:rsid w:val="002D4250"/>
    <w:rsid w:val="002D42D4"/>
    <w:rsid w:val="002D4326"/>
    <w:rsid w:val="002D433D"/>
    <w:rsid w:val="002D437A"/>
    <w:rsid w:val="002D43BD"/>
    <w:rsid w:val="002D457F"/>
    <w:rsid w:val="002D45E2"/>
    <w:rsid w:val="002D45F0"/>
    <w:rsid w:val="002D45FA"/>
    <w:rsid w:val="002D461E"/>
    <w:rsid w:val="002D46D0"/>
    <w:rsid w:val="002D4739"/>
    <w:rsid w:val="002D47F1"/>
    <w:rsid w:val="002D47FC"/>
    <w:rsid w:val="002D4832"/>
    <w:rsid w:val="002D488B"/>
    <w:rsid w:val="002D4928"/>
    <w:rsid w:val="002D4932"/>
    <w:rsid w:val="002D4A7A"/>
    <w:rsid w:val="002D4AC4"/>
    <w:rsid w:val="002D4B02"/>
    <w:rsid w:val="002D4C58"/>
    <w:rsid w:val="002D4D9D"/>
    <w:rsid w:val="002D4F6E"/>
    <w:rsid w:val="002D4FAD"/>
    <w:rsid w:val="002D5066"/>
    <w:rsid w:val="002D50F7"/>
    <w:rsid w:val="002D520B"/>
    <w:rsid w:val="002D52D7"/>
    <w:rsid w:val="002D55AD"/>
    <w:rsid w:val="002D55AF"/>
    <w:rsid w:val="002D568C"/>
    <w:rsid w:val="002D56C6"/>
    <w:rsid w:val="002D570B"/>
    <w:rsid w:val="002D57F4"/>
    <w:rsid w:val="002D5846"/>
    <w:rsid w:val="002D597C"/>
    <w:rsid w:val="002D5A08"/>
    <w:rsid w:val="002D5A91"/>
    <w:rsid w:val="002D5BA4"/>
    <w:rsid w:val="002D5BE7"/>
    <w:rsid w:val="002D5E81"/>
    <w:rsid w:val="002D5E89"/>
    <w:rsid w:val="002D6030"/>
    <w:rsid w:val="002D6043"/>
    <w:rsid w:val="002D61DA"/>
    <w:rsid w:val="002D61F0"/>
    <w:rsid w:val="002D6240"/>
    <w:rsid w:val="002D6410"/>
    <w:rsid w:val="002D64B9"/>
    <w:rsid w:val="002D6595"/>
    <w:rsid w:val="002D665D"/>
    <w:rsid w:val="002D6769"/>
    <w:rsid w:val="002D67C9"/>
    <w:rsid w:val="002D68CD"/>
    <w:rsid w:val="002D68FB"/>
    <w:rsid w:val="002D6968"/>
    <w:rsid w:val="002D6AB9"/>
    <w:rsid w:val="002D6AF4"/>
    <w:rsid w:val="002D6B59"/>
    <w:rsid w:val="002D6C63"/>
    <w:rsid w:val="002D6C8D"/>
    <w:rsid w:val="002D6EF1"/>
    <w:rsid w:val="002D7033"/>
    <w:rsid w:val="002D70F5"/>
    <w:rsid w:val="002D724A"/>
    <w:rsid w:val="002D72BD"/>
    <w:rsid w:val="002D7399"/>
    <w:rsid w:val="002D73CB"/>
    <w:rsid w:val="002D73E6"/>
    <w:rsid w:val="002D743D"/>
    <w:rsid w:val="002D74A6"/>
    <w:rsid w:val="002D76FD"/>
    <w:rsid w:val="002D7889"/>
    <w:rsid w:val="002D78D8"/>
    <w:rsid w:val="002D7ABF"/>
    <w:rsid w:val="002D7AF4"/>
    <w:rsid w:val="002D7C29"/>
    <w:rsid w:val="002D7D65"/>
    <w:rsid w:val="002D7DA1"/>
    <w:rsid w:val="002D7DA2"/>
    <w:rsid w:val="002D7DF0"/>
    <w:rsid w:val="002D7F32"/>
    <w:rsid w:val="002E00D0"/>
    <w:rsid w:val="002E00EA"/>
    <w:rsid w:val="002E0112"/>
    <w:rsid w:val="002E0462"/>
    <w:rsid w:val="002E05C8"/>
    <w:rsid w:val="002E05F6"/>
    <w:rsid w:val="002E0658"/>
    <w:rsid w:val="002E0831"/>
    <w:rsid w:val="002E0BD5"/>
    <w:rsid w:val="002E0C87"/>
    <w:rsid w:val="002E0D20"/>
    <w:rsid w:val="002E105F"/>
    <w:rsid w:val="002E10B6"/>
    <w:rsid w:val="002E10F1"/>
    <w:rsid w:val="002E10F4"/>
    <w:rsid w:val="002E1132"/>
    <w:rsid w:val="002E1169"/>
    <w:rsid w:val="002E1206"/>
    <w:rsid w:val="002E1400"/>
    <w:rsid w:val="002E1556"/>
    <w:rsid w:val="002E160A"/>
    <w:rsid w:val="002E1691"/>
    <w:rsid w:val="002E16FE"/>
    <w:rsid w:val="002E173D"/>
    <w:rsid w:val="002E196E"/>
    <w:rsid w:val="002E19BD"/>
    <w:rsid w:val="002E19E7"/>
    <w:rsid w:val="002E1AA2"/>
    <w:rsid w:val="002E1B66"/>
    <w:rsid w:val="002E1BA5"/>
    <w:rsid w:val="002E1D24"/>
    <w:rsid w:val="002E1D31"/>
    <w:rsid w:val="002E1E5C"/>
    <w:rsid w:val="002E1F4A"/>
    <w:rsid w:val="002E21C0"/>
    <w:rsid w:val="002E21F7"/>
    <w:rsid w:val="002E2246"/>
    <w:rsid w:val="002E2304"/>
    <w:rsid w:val="002E2388"/>
    <w:rsid w:val="002E2465"/>
    <w:rsid w:val="002E24FD"/>
    <w:rsid w:val="002E2653"/>
    <w:rsid w:val="002E26E3"/>
    <w:rsid w:val="002E26ED"/>
    <w:rsid w:val="002E2717"/>
    <w:rsid w:val="002E27D5"/>
    <w:rsid w:val="002E28ED"/>
    <w:rsid w:val="002E2BB4"/>
    <w:rsid w:val="002E2BE6"/>
    <w:rsid w:val="002E2E10"/>
    <w:rsid w:val="002E2F0E"/>
    <w:rsid w:val="002E2F49"/>
    <w:rsid w:val="002E312F"/>
    <w:rsid w:val="002E326F"/>
    <w:rsid w:val="002E3299"/>
    <w:rsid w:val="002E32A0"/>
    <w:rsid w:val="002E33A4"/>
    <w:rsid w:val="002E34CE"/>
    <w:rsid w:val="002E34E3"/>
    <w:rsid w:val="002E35D3"/>
    <w:rsid w:val="002E37B5"/>
    <w:rsid w:val="002E3804"/>
    <w:rsid w:val="002E3865"/>
    <w:rsid w:val="002E3B46"/>
    <w:rsid w:val="002E3BE2"/>
    <w:rsid w:val="002E3C62"/>
    <w:rsid w:val="002E3E7A"/>
    <w:rsid w:val="002E3ECE"/>
    <w:rsid w:val="002E3F00"/>
    <w:rsid w:val="002E4205"/>
    <w:rsid w:val="002E4388"/>
    <w:rsid w:val="002E451C"/>
    <w:rsid w:val="002E4549"/>
    <w:rsid w:val="002E4711"/>
    <w:rsid w:val="002E4779"/>
    <w:rsid w:val="002E4788"/>
    <w:rsid w:val="002E4877"/>
    <w:rsid w:val="002E4889"/>
    <w:rsid w:val="002E489F"/>
    <w:rsid w:val="002E48C1"/>
    <w:rsid w:val="002E4937"/>
    <w:rsid w:val="002E49B0"/>
    <w:rsid w:val="002E4A69"/>
    <w:rsid w:val="002E4A74"/>
    <w:rsid w:val="002E4BEE"/>
    <w:rsid w:val="002E4BFF"/>
    <w:rsid w:val="002E4D7E"/>
    <w:rsid w:val="002E4E95"/>
    <w:rsid w:val="002E4EC4"/>
    <w:rsid w:val="002E4F8C"/>
    <w:rsid w:val="002E507A"/>
    <w:rsid w:val="002E50F0"/>
    <w:rsid w:val="002E51E2"/>
    <w:rsid w:val="002E5288"/>
    <w:rsid w:val="002E52BE"/>
    <w:rsid w:val="002E533F"/>
    <w:rsid w:val="002E5420"/>
    <w:rsid w:val="002E54D5"/>
    <w:rsid w:val="002E55C5"/>
    <w:rsid w:val="002E56B5"/>
    <w:rsid w:val="002E573A"/>
    <w:rsid w:val="002E579F"/>
    <w:rsid w:val="002E57B8"/>
    <w:rsid w:val="002E58A4"/>
    <w:rsid w:val="002E58E1"/>
    <w:rsid w:val="002E58F7"/>
    <w:rsid w:val="002E5926"/>
    <w:rsid w:val="002E5978"/>
    <w:rsid w:val="002E5A15"/>
    <w:rsid w:val="002E5A3C"/>
    <w:rsid w:val="002E5BCA"/>
    <w:rsid w:val="002E5C83"/>
    <w:rsid w:val="002E5D56"/>
    <w:rsid w:val="002E603F"/>
    <w:rsid w:val="002E620C"/>
    <w:rsid w:val="002E62F3"/>
    <w:rsid w:val="002E62F9"/>
    <w:rsid w:val="002E63D4"/>
    <w:rsid w:val="002E648E"/>
    <w:rsid w:val="002E657E"/>
    <w:rsid w:val="002E66D9"/>
    <w:rsid w:val="002E67DB"/>
    <w:rsid w:val="002E6851"/>
    <w:rsid w:val="002E685B"/>
    <w:rsid w:val="002E6A63"/>
    <w:rsid w:val="002E6A98"/>
    <w:rsid w:val="002E6D4E"/>
    <w:rsid w:val="002E6D5A"/>
    <w:rsid w:val="002E6D5F"/>
    <w:rsid w:val="002E6E53"/>
    <w:rsid w:val="002E6E92"/>
    <w:rsid w:val="002E6F68"/>
    <w:rsid w:val="002E6F7E"/>
    <w:rsid w:val="002E6FC8"/>
    <w:rsid w:val="002E6FE4"/>
    <w:rsid w:val="002E701B"/>
    <w:rsid w:val="002E70E7"/>
    <w:rsid w:val="002E718D"/>
    <w:rsid w:val="002E7197"/>
    <w:rsid w:val="002E72AE"/>
    <w:rsid w:val="002E740A"/>
    <w:rsid w:val="002E75D7"/>
    <w:rsid w:val="002E7892"/>
    <w:rsid w:val="002E78CE"/>
    <w:rsid w:val="002E792E"/>
    <w:rsid w:val="002E7967"/>
    <w:rsid w:val="002E79A1"/>
    <w:rsid w:val="002E79C5"/>
    <w:rsid w:val="002E7BE9"/>
    <w:rsid w:val="002E7EA2"/>
    <w:rsid w:val="002E7EB2"/>
    <w:rsid w:val="002F0030"/>
    <w:rsid w:val="002F0054"/>
    <w:rsid w:val="002F0121"/>
    <w:rsid w:val="002F02A1"/>
    <w:rsid w:val="002F02B8"/>
    <w:rsid w:val="002F02B9"/>
    <w:rsid w:val="002F03C9"/>
    <w:rsid w:val="002F03CB"/>
    <w:rsid w:val="002F040B"/>
    <w:rsid w:val="002F040E"/>
    <w:rsid w:val="002F05D5"/>
    <w:rsid w:val="002F061A"/>
    <w:rsid w:val="002F068B"/>
    <w:rsid w:val="002F08DA"/>
    <w:rsid w:val="002F0971"/>
    <w:rsid w:val="002F09A3"/>
    <w:rsid w:val="002F0B06"/>
    <w:rsid w:val="002F0B3A"/>
    <w:rsid w:val="002F0B4D"/>
    <w:rsid w:val="002F0C53"/>
    <w:rsid w:val="002F0C73"/>
    <w:rsid w:val="002F0F3B"/>
    <w:rsid w:val="002F0FE0"/>
    <w:rsid w:val="002F10C2"/>
    <w:rsid w:val="002F1124"/>
    <w:rsid w:val="002F126C"/>
    <w:rsid w:val="002F12DD"/>
    <w:rsid w:val="002F12F5"/>
    <w:rsid w:val="002F134B"/>
    <w:rsid w:val="002F1396"/>
    <w:rsid w:val="002F13BB"/>
    <w:rsid w:val="002F1423"/>
    <w:rsid w:val="002F1559"/>
    <w:rsid w:val="002F15A2"/>
    <w:rsid w:val="002F1612"/>
    <w:rsid w:val="002F16B6"/>
    <w:rsid w:val="002F16FB"/>
    <w:rsid w:val="002F174B"/>
    <w:rsid w:val="002F1822"/>
    <w:rsid w:val="002F183F"/>
    <w:rsid w:val="002F1932"/>
    <w:rsid w:val="002F1970"/>
    <w:rsid w:val="002F199C"/>
    <w:rsid w:val="002F19B1"/>
    <w:rsid w:val="002F19B5"/>
    <w:rsid w:val="002F1ADC"/>
    <w:rsid w:val="002F1CCD"/>
    <w:rsid w:val="002F1CF9"/>
    <w:rsid w:val="002F1DE3"/>
    <w:rsid w:val="002F1EF0"/>
    <w:rsid w:val="002F1F3C"/>
    <w:rsid w:val="002F2006"/>
    <w:rsid w:val="002F206F"/>
    <w:rsid w:val="002F20EA"/>
    <w:rsid w:val="002F2194"/>
    <w:rsid w:val="002F21BA"/>
    <w:rsid w:val="002F220F"/>
    <w:rsid w:val="002F2282"/>
    <w:rsid w:val="002F23A4"/>
    <w:rsid w:val="002F24C9"/>
    <w:rsid w:val="002F253C"/>
    <w:rsid w:val="002F25C4"/>
    <w:rsid w:val="002F2604"/>
    <w:rsid w:val="002F26FA"/>
    <w:rsid w:val="002F27BF"/>
    <w:rsid w:val="002F2819"/>
    <w:rsid w:val="002F2932"/>
    <w:rsid w:val="002F2A93"/>
    <w:rsid w:val="002F2B37"/>
    <w:rsid w:val="002F2BC9"/>
    <w:rsid w:val="002F2C61"/>
    <w:rsid w:val="002F2CA6"/>
    <w:rsid w:val="002F2E15"/>
    <w:rsid w:val="002F2E70"/>
    <w:rsid w:val="002F3081"/>
    <w:rsid w:val="002F30BD"/>
    <w:rsid w:val="002F335E"/>
    <w:rsid w:val="002F33DF"/>
    <w:rsid w:val="002F34DE"/>
    <w:rsid w:val="002F35C9"/>
    <w:rsid w:val="002F3725"/>
    <w:rsid w:val="002F3798"/>
    <w:rsid w:val="002F37A9"/>
    <w:rsid w:val="002F37E8"/>
    <w:rsid w:val="002F389B"/>
    <w:rsid w:val="002F39A4"/>
    <w:rsid w:val="002F39D9"/>
    <w:rsid w:val="002F39EE"/>
    <w:rsid w:val="002F3A34"/>
    <w:rsid w:val="002F3B4E"/>
    <w:rsid w:val="002F3B5B"/>
    <w:rsid w:val="002F3C6C"/>
    <w:rsid w:val="002F3D04"/>
    <w:rsid w:val="002F3D93"/>
    <w:rsid w:val="002F3E03"/>
    <w:rsid w:val="002F3E0B"/>
    <w:rsid w:val="002F3F69"/>
    <w:rsid w:val="002F4126"/>
    <w:rsid w:val="002F4138"/>
    <w:rsid w:val="002F422D"/>
    <w:rsid w:val="002F4276"/>
    <w:rsid w:val="002F42F7"/>
    <w:rsid w:val="002F4355"/>
    <w:rsid w:val="002F43F1"/>
    <w:rsid w:val="002F4663"/>
    <w:rsid w:val="002F4744"/>
    <w:rsid w:val="002F47FA"/>
    <w:rsid w:val="002F4807"/>
    <w:rsid w:val="002F4913"/>
    <w:rsid w:val="002F4967"/>
    <w:rsid w:val="002F4976"/>
    <w:rsid w:val="002F4A36"/>
    <w:rsid w:val="002F4A47"/>
    <w:rsid w:val="002F4AD3"/>
    <w:rsid w:val="002F4B55"/>
    <w:rsid w:val="002F4B58"/>
    <w:rsid w:val="002F4BCA"/>
    <w:rsid w:val="002F4C8C"/>
    <w:rsid w:val="002F4CD4"/>
    <w:rsid w:val="002F4DE7"/>
    <w:rsid w:val="002F4FC3"/>
    <w:rsid w:val="002F5224"/>
    <w:rsid w:val="002F533F"/>
    <w:rsid w:val="002F5348"/>
    <w:rsid w:val="002F546A"/>
    <w:rsid w:val="002F54D0"/>
    <w:rsid w:val="002F55AF"/>
    <w:rsid w:val="002F55BB"/>
    <w:rsid w:val="002F5632"/>
    <w:rsid w:val="002F570C"/>
    <w:rsid w:val="002F5748"/>
    <w:rsid w:val="002F580E"/>
    <w:rsid w:val="002F581C"/>
    <w:rsid w:val="002F5B9B"/>
    <w:rsid w:val="002F5BB1"/>
    <w:rsid w:val="002F5C88"/>
    <w:rsid w:val="002F5D6F"/>
    <w:rsid w:val="002F5DCD"/>
    <w:rsid w:val="002F5DD0"/>
    <w:rsid w:val="002F5E1E"/>
    <w:rsid w:val="002F5F25"/>
    <w:rsid w:val="002F5FC7"/>
    <w:rsid w:val="002F607E"/>
    <w:rsid w:val="002F626A"/>
    <w:rsid w:val="002F62D9"/>
    <w:rsid w:val="002F62E1"/>
    <w:rsid w:val="002F6317"/>
    <w:rsid w:val="002F645C"/>
    <w:rsid w:val="002F64B3"/>
    <w:rsid w:val="002F64E0"/>
    <w:rsid w:val="002F661F"/>
    <w:rsid w:val="002F6624"/>
    <w:rsid w:val="002F6822"/>
    <w:rsid w:val="002F6830"/>
    <w:rsid w:val="002F6850"/>
    <w:rsid w:val="002F6924"/>
    <w:rsid w:val="002F6A01"/>
    <w:rsid w:val="002F6A8F"/>
    <w:rsid w:val="002F6AE8"/>
    <w:rsid w:val="002F6B36"/>
    <w:rsid w:val="002F6B99"/>
    <w:rsid w:val="002F6BC3"/>
    <w:rsid w:val="002F6C2C"/>
    <w:rsid w:val="002F6C4C"/>
    <w:rsid w:val="002F6C8A"/>
    <w:rsid w:val="002F6DFC"/>
    <w:rsid w:val="002F6E0A"/>
    <w:rsid w:val="002F6E4C"/>
    <w:rsid w:val="002F6E5C"/>
    <w:rsid w:val="002F6FAD"/>
    <w:rsid w:val="002F715D"/>
    <w:rsid w:val="002F715E"/>
    <w:rsid w:val="002F7166"/>
    <w:rsid w:val="002F71D9"/>
    <w:rsid w:val="002F7234"/>
    <w:rsid w:val="002F7256"/>
    <w:rsid w:val="002F730B"/>
    <w:rsid w:val="002F7430"/>
    <w:rsid w:val="002F7458"/>
    <w:rsid w:val="002F7535"/>
    <w:rsid w:val="002F7581"/>
    <w:rsid w:val="002F75C9"/>
    <w:rsid w:val="002F778D"/>
    <w:rsid w:val="002F7792"/>
    <w:rsid w:val="002F78EE"/>
    <w:rsid w:val="002F7969"/>
    <w:rsid w:val="002F796B"/>
    <w:rsid w:val="002F7AA8"/>
    <w:rsid w:val="002F7AD2"/>
    <w:rsid w:val="002F7BAC"/>
    <w:rsid w:val="002F7CB4"/>
    <w:rsid w:val="002F7D2A"/>
    <w:rsid w:val="002F7EAE"/>
    <w:rsid w:val="002F7F0C"/>
    <w:rsid w:val="0030010D"/>
    <w:rsid w:val="00300229"/>
    <w:rsid w:val="00300298"/>
    <w:rsid w:val="00300366"/>
    <w:rsid w:val="00300447"/>
    <w:rsid w:val="00300488"/>
    <w:rsid w:val="00300511"/>
    <w:rsid w:val="0030088B"/>
    <w:rsid w:val="00300948"/>
    <w:rsid w:val="0030094D"/>
    <w:rsid w:val="00300A19"/>
    <w:rsid w:val="00300A42"/>
    <w:rsid w:val="00300B06"/>
    <w:rsid w:val="00300B8A"/>
    <w:rsid w:val="00300C8B"/>
    <w:rsid w:val="00300CA8"/>
    <w:rsid w:val="00300E48"/>
    <w:rsid w:val="00300ED4"/>
    <w:rsid w:val="003010AF"/>
    <w:rsid w:val="00301174"/>
    <w:rsid w:val="00301242"/>
    <w:rsid w:val="003013AC"/>
    <w:rsid w:val="00301401"/>
    <w:rsid w:val="003015E7"/>
    <w:rsid w:val="003015FC"/>
    <w:rsid w:val="00301687"/>
    <w:rsid w:val="003016DD"/>
    <w:rsid w:val="003016F6"/>
    <w:rsid w:val="0030177D"/>
    <w:rsid w:val="003017F9"/>
    <w:rsid w:val="00301863"/>
    <w:rsid w:val="003019C6"/>
    <w:rsid w:val="00301A3C"/>
    <w:rsid w:val="00301A9C"/>
    <w:rsid w:val="00301B2C"/>
    <w:rsid w:val="00301CC8"/>
    <w:rsid w:val="00301CEF"/>
    <w:rsid w:val="00301CF6"/>
    <w:rsid w:val="0030204A"/>
    <w:rsid w:val="003020C8"/>
    <w:rsid w:val="003020E3"/>
    <w:rsid w:val="00302193"/>
    <w:rsid w:val="0030232D"/>
    <w:rsid w:val="00302335"/>
    <w:rsid w:val="00302349"/>
    <w:rsid w:val="00302374"/>
    <w:rsid w:val="0030241C"/>
    <w:rsid w:val="00302482"/>
    <w:rsid w:val="003024B1"/>
    <w:rsid w:val="003024C8"/>
    <w:rsid w:val="003024D6"/>
    <w:rsid w:val="00302547"/>
    <w:rsid w:val="003026B1"/>
    <w:rsid w:val="003027E7"/>
    <w:rsid w:val="0030280D"/>
    <w:rsid w:val="00302850"/>
    <w:rsid w:val="003028A2"/>
    <w:rsid w:val="003029B6"/>
    <w:rsid w:val="003029C3"/>
    <w:rsid w:val="00302A76"/>
    <w:rsid w:val="00302AB4"/>
    <w:rsid w:val="00302B8B"/>
    <w:rsid w:val="00302CB5"/>
    <w:rsid w:val="00302D6F"/>
    <w:rsid w:val="00302D9E"/>
    <w:rsid w:val="00302DC0"/>
    <w:rsid w:val="00302E01"/>
    <w:rsid w:val="00302E69"/>
    <w:rsid w:val="00302E7A"/>
    <w:rsid w:val="00302F23"/>
    <w:rsid w:val="00302FB5"/>
    <w:rsid w:val="00302FBC"/>
    <w:rsid w:val="00302FD9"/>
    <w:rsid w:val="0030303D"/>
    <w:rsid w:val="0030304B"/>
    <w:rsid w:val="003031B0"/>
    <w:rsid w:val="003031D3"/>
    <w:rsid w:val="003031EF"/>
    <w:rsid w:val="00303213"/>
    <w:rsid w:val="003033BE"/>
    <w:rsid w:val="003035B3"/>
    <w:rsid w:val="0030365A"/>
    <w:rsid w:val="003036E5"/>
    <w:rsid w:val="003037EF"/>
    <w:rsid w:val="00303822"/>
    <w:rsid w:val="00303841"/>
    <w:rsid w:val="003038E6"/>
    <w:rsid w:val="00303A5B"/>
    <w:rsid w:val="00303AAF"/>
    <w:rsid w:val="00303C0D"/>
    <w:rsid w:val="00303C78"/>
    <w:rsid w:val="00303CBF"/>
    <w:rsid w:val="00303CEB"/>
    <w:rsid w:val="00303E57"/>
    <w:rsid w:val="00303FBF"/>
    <w:rsid w:val="00303FC3"/>
    <w:rsid w:val="00304037"/>
    <w:rsid w:val="0030415F"/>
    <w:rsid w:val="003042D9"/>
    <w:rsid w:val="0030443F"/>
    <w:rsid w:val="00304451"/>
    <w:rsid w:val="0030469F"/>
    <w:rsid w:val="003047B1"/>
    <w:rsid w:val="0030483A"/>
    <w:rsid w:val="003048EC"/>
    <w:rsid w:val="003049F6"/>
    <w:rsid w:val="00304AF6"/>
    <w:rsid w:val="00304B59"/>
    <w:rsid w:val="00304C9B"/>
    <w:rsid w:val="00304D07"/>
    <w:rsid w:val="00304D34"/>
    <w:rsid w:val="00304D36"/>
    <w:rsid w:val="00304D49"/>
    <w:rsid w:val="00304D62"/>
    <w:rsid w:val="00304DC1"/>
    <w:rsid w:val="00304DEC"/>
    <w:rsid w:val="00304FB7"/>
    <w:rsid w:val="003051A4"/>
    <w:rsid w:val="003051FC"/>
    <w:rsid w:val="003052F1"/>
    <w:rsid w:val="0030535D"/>
    <w:rsid w:val="00305376"/>
    <w:rsid w:val="0030554A"/>
    <w:rsid w:val="003055E6"/>
    <w:rsid w:val="0030567A"/>
    <w:rsid w:val="00305836"/>
    <w:rsid w:val="003059F8"/>
    <w:rsid w:val="00305A01"/>
    <w:rsid w:val="00305AAB"/>
    <w:rsid w:val="00305D6D"/>
    <w:rsid w:val="00305DB1"/>
    <w:rsid w:val="00305E25"/>
    <w:rsid w:val="00305EB6"/>
    <w:rsid w:val="0030602A"/>
    <w:rsid w:val="0030607C"/>
    <w:rsid w:val="003060B3"/>
    <w:rsid w:val="00306110"/>
    <w:rsid w:val="0030621D"/>
    <w:rsid w:val="003062D0"/>
    <w:rsid w:val="003062E8"/>
    <w:rsid w:val="003062EC"/>
    <w:rsid w:val="0030645B"/>
    <w:rsid w:val="003064AD"/>
    <w:rsid w:val="00306608"/>
    <w:rsid w:val="003066B7"/>
    <w:rsid w:val="003067D3"/>
    <w:rsid w:val="00306815"/>
    <w:rsid w:val="00306905"/>
    <w:rsid w:val="0030692D"/>
    <w:rsid w:val="003069FB"/>
    <w:rsid w:val="00306A2B"/>
    <w:rsid w:val="00306AB3"/>
    <w:rsid w:val="00306B07"/>
    <w:rsid w:val="00306B22"/>
    <w:rsid w:val="00306B86"/>
    <w:rsid w:val="00306BB1"/>
    <w:rsid w:val="00306C0B"/>
    <w:rsid w:val="00306C9B"/>
    <w:rsid w:val="00306E25"/>
    <w:rsid w:val="00306F43"/>
    <w:rsid w:val="00306F90"/>
    <w:rsid w:val="00307051"/>
    <w:rsid w:val="00307215"/>
    <w:rsid w:val="0030734F"/>
    <w:rsid w:val="0030735F"/>
    <w:rsid w:val="003073FE"/>
    <w:rsid w:val="00307461"/>
    <w:rsid w:val="003074FD"/>
    <w:rsid w:val="0030755B"/>
    <w:rsid w:val="003076B7"/>
    <w:rsid w:val="00307963"/>
    <w:rsid w:val="00307A3C"/>
    <w:rsid w:val="00307B9D"/>
    <w:rsid w:val="00307C50"/>
    <w:rsid w:val="00307DDC"/>
    <w:rsid w:val="00307E6B"/>
    <w:rsid w:val="00307FBD"/>
    <w:rsid w:val="00307FF0"/>
    <w:rsid w:val="0031004F"/>
    <w:rsid w:val="0031009A"/>
    <w:rsid w:val="0031015B"/>
    <w:rsid w:val="00310174"/>
    <w:rsid w:val="003101CE"/>
    <w:rsid w:val="00310275"/>
    <w:rsid w:val="003102FA"/>
    <w:rsid w:val="00310336"/>
    <w:rsid w:val="0031045F"/>
    <w:rsid w:val="0031060D"/>
    <w:rsid w:val="0031064F"/>
    <w:rsid w:val="0031067C"/>
    <w:rsid w:val="0031069B"/>
    <w:rsid w:val="00310719"/>
    <w:rsid w:val="0031082C"/>
    <w:rsid w:val="0031084A"/>
    <w:rsid w:val="003109BD"/>
    <w:rsid w:val="00310B03"/>
    <w:rsid w:val="00310BD0"/>
    <w:rsid w:val="00310C32"/>
    <w:rsid w:val="00310C77"/>
    <w:rsid w:val="00310D4E"/>
    <w:rsid w:val="00310DA2"/>
    <w:rsid w:val="0031107B"/>
    <w:rsid w:val="003111FB"/>
    <w:rsid w:val="00311255"/>
    <w:rsid w:val="0031128A"/>
    <w:rsid w:val="003112CF"/>
    <w:rsid w:val="00311324"/>
    <w:rsid w:val="00311366"/>
    <w:rsid w:val="00311374"/>
    <w:rsid w:val="003113A7"/>
    <w:rsid w:val="0031153C"/>
    <w:rsid w:val="003115B8"/>
    <w:rsid w:val="003116F2"/>
    <w:rsid w:val="00311711"/>
    <w:rsid w:val="0031171B"/>
    <w:rsid w:val="003117A8"/>
    <w:rsid w:val="003117B9"/>
    <w:rsid w:val="003117D9"/>
    <w:rsid w:val="0031197B"/>
    <w:rsid w:val="00311A95"/>
    <w:rsid w:val="00311AAC"/>
    <w:rsid w:val="00311B16"/>
    <w:rsid w:val="00311C49"/>
    <w:rsid w:val="00311CA2"/>
    <w:rsid w:val="00311D10"/>
    <w:rsid w:val="00311D1D"/>
    <w:rsid w:val="00311EBB"/>
    <w:rsid w:val="00311F20"/>
    <w:rsid w:val="00311F22"/>
    <w:rsid w:val="00311F88"/>
    <w:rsid w:val="0031210E"/>
    <w:rsid w:val="00312207"/>
    <w:rsid w:val="00312225"/>
    <w:rsid w:val="00312226"/>
    <w:rsid w:val="0031231B"/>
    <w:rsid w:val="0031238A"/>
    <w:rsid w:val="003124A7"/>
    <w:rsid w:val="00312713"/>
    <w:rsid w:val="003129C8"/>
    <w:rsid w:val="003129E8"/>
    <w:rsid w:val="00312AC2"/>
    <w:rsid w:val="00312B2A"/>
    <w:rsid w:val="00312B37"/>
    <w:rsid w:val="00312B6C"/>
    <w:rsid w:val="00312B75"/>
    <w:rsid w:val="00312C22"/>
    <w:rsid w:val="00312DAF"/>
    <w:rsid w:val="00312E28"/>
    <w:rsid w:val="00312E6D"/>
    <w:rsid w:val="00312E9C"/>
    <w:rsid w:val="00312F8C"/>
    <w:rsid w:val="00312FBA"/>
    <w:rsid w:val="003130D5"/>
    <w:rsid w:val="0031315A"/>
    <w:rsid w:val="00313211"/>
    <w:rsid w:val="003132CB"/>
    <w:rsid w:val="0031330A"/>
    <w:rsid w:val="00313311"/>
    <w:rsid w:val="0031348E"/>
    <w:rsid w:val="003135AA"/>
    <w:rsid w:val="003135CC"/>
    <w:rsid w:val="003136F8"/>
    <w:rsid w:val="00313748"/>
    <w:rsid w:val="003137B8"/>
    <w:rsid w:val="00313943"/>
    <w:rsid w:val="003139C7"/>
    <w:rsid w:val="00313A12"/>
    <w:rsid w:val="00313BD2"/>
    <w:rsid w:val="00313BD6"/>
    <w:rsid w:val="00313BEC"/>
    <w:rsid w:val="00313E26"/>
    <w:rsid w:val="00313ED4"/>
    <w:rsid w:val="00313EE9"/>
    <w:rsid w:val="00313FF7"/>
    <w:rsid w:val="0031425E"/>
    <w:rsid w:val="003142A1"/>
    <w:rsid w:val="003143EA"/>
    <w:rsid w:val="0031445E"/>
    <w:rsid w:val="0031459A"/>
    <w:rsid w:val="003145DE"/>
    <w:rsid w:val="003146AF"/>
    <w:rsid w:val="00314720"/>
    <w:rsid w:val="0031479B"/>
    <w:rsid w:val="003147A6"/>
    <w:rsid w:val="003147B7"/>
    <w:rsid w:val="003147EE"/>
    <w:rsid w:val="0031491D"/>
    <w:rsid w:val="00314984"/>
    <w:rsid w:val="00314987"/>
    <w:rsid w:val="00314B2B"/>
    <w:rsid w:val="00314B4E"/>
    <w:rsid w:val="00314CBD"/>
    <w:rsid w:val="00314DCD"/>
    <w:rsid w:val="00314E14"/>
    <w:rsid w:val="00314EAE"/>
    <w:rsid w:val="00314EF6"/>
    <w:rsid w:val="00314F0A"/>
    <w:rsid w:val="00314F2D"/>
    <w:rsid w:val="00314F5B"/>
    <w:rsid w:val="00315057"/>
    <w:rsid w:val="0031505C"/>
    <w:rsid w:val="003150A4"/>
    <w:rsid w:val="003150D8"/>
    <w:rsid w:val="0031510C"/>
    <w:rsid w:val="00315117"/>
    <w:rsid w:val="003152A8"/>
    <w:rsid w:val="003153AA"/>
    <w:rsid w:val="003154B9"/>
    <w:rsid w:val="003154E2"/>
    <w:rsid w:val="00315527"/>
    <w:rsid w:val="003155EF"/>
    <w:rsid w:val="00315858"/>
    <w:rsid w:val="0031585C"/>
    <w:rsid w:val="003159C8"/>
    <w:rsid w:val="003159CD"/>
    <w:rsid w:val="00315A12"/>
    <w:rsid w:val="00315B13"/>
    <w:rsid w:val="00315B85"/>
    <w:rsid w:val="00315D10"/>
    <w:rsid w:val="00315D4D"/>
    <w:rsid w:val="00315E87"/>
    <w:rsid w:val="00315EC9"/>
    <w:rsid w:val="00315F96"/>
    <w:rsid w:val="00315FDA"/>
    <w:rsid w:val="003160A9"/>
    <w:rsid w:val="0031628F"/>
    <w:rsid w:val="00316356"/>
    <w:rsid w:val="0031635E"/>
    <w:rsid w:val="003163A0"/>
    <w:rsid w:val="003163A2"/>
    <w:rsid w:val="00316486"/>
    <w:rsid w:val="00316519"/>
    <w:rsid w:val="003165DA"/>
    <w:rsid w:val="003165E3"/>
    <w:rsid w:val="0031666E"/>
    <w:rsid w:val="00316815"/>
    <w:rsid w:val="0031682A"/>
    <w:rsid w:val="00316918"/>
    <w:rsid w:val="003169A3"/>
    <w:rsid w:val="00316A60"/>
    <w:rsid w:val="00316B50"/>
    <w:rsid w:val="00316C25"/>
    <w:rsid w:val="00316CA8"/>
    <w:rsid w:val="00316DB1"/>
    <w:rsid w:val="00316FA7"/>
    <w:rsid w:val="003172D3"/>
    <w:rsid w:val="00317338"/>
    <w:rsid w:val="00317384"/>
    <w:rsid w:val="00317442"/>
    <w:rsid w:val="0031744A"/>
    <w:rsid w:val="00317481"/>
    <w:rsid w:val="00317608"/>
    <w:rsid w:val="0031763E"/>
    <w:rsid w:val="00317686"/>
    <w:rsid w:val="003178B6"/>
    <w:rsid w:val="0031791D"/>
    <w:rsid w:val="00317A53"/>
    <w:rsid w:val="00317A78"/>
    <w:rsid w:val="00317E97"/>
    <w:rsid w:val="00317EB4"/>
    <w:rsid w:val="00317FAF"/>
    <w:rsid w:val="00317FD6"/>
    <w:rsid w:val="00317FE9"/>
    <w:rsid w:val="00318F0C"/>
    <w:rsid w:val="00320017"/>
    <w:rsid w:val="003200B0"/>
    <w:rsid w:val="003200F5"/>
    <w:rsid w:val="00320142"/>
    <w:rsid w:val="003204F0"/>
    <w:rsid w:val="00320572"/>
    <w:rsid w:val="003207B2"/>
    <w:rsid w:val="003207C1"/>
    <w:rsid w:val="003207FD"/>
    <w:rsid w:val="003208EF"/>
    <w:rsid w:val="0032097E"/>
    <w:rsid w:val="00320988"/>
    <w:rsid w:val="00320A17"/>
    <w:rsid w:val="00320AB9"/>
    <w:rsid w:val="00320C01"/>
    <w:rsid w:val="00320C45"/>
    <w:rsid w:val="00320D69"/>
    <w:rsid w:val="00320D7C"/>
    <w:rsid w:val="00320D9F"/>
    <w:rsid w:val="00320DB5"/>
    <w:rsid w:val="00320E1C"/>
    <w:rsid w:val="00321108"/>
    <w:rsid w:val="0032114F"/>
    <w:rsid w:val="0032118D"/>
    <w:rsid w:val="00321234"/>
    <w:rsid w:val="0032129E"/>
    <w:rsid w:val="00321444"/>
    <w:rsid w:val="003214FC"/>
    <w:rsid w:val="00321694"/>
    <w:rsid w:val="00321695"/>
    <w:rsid w:val="0032198A"/>
    <w:rsid w:val="00321ABC"/>
    <w:rsid w:val="00321AEC"/>
    <w:rsid w:val="00321B74"/>
    <w:rsid w:val="00321B7E"/>
    <w:rsid w:val="00321C5A"/>
    <w:rsid w:val="00321CDB"/>
    <w:rsid w:val="00321DA1"/>
    <w:rsid w:val="00321DBD"/>
    <w:rsid w:val="00321E0E"/>
    <w:rsid w:val="00321EBA"/>
    <w:rsid w:val="00322053"/>
    <w:rsid w:val="003220F1"/>
    <w:rsid w:val="0032216D"/>
    <w:rsid w:val="003221E2"/>
    <w:rsid w:val="003221F8"/>
    <w:rsid w:val="003222ED"/>
    <w:rsid w:val="00322375"/>
    <w:rsid w:val="00322480"/>
    <w:rsid w:val="00322516"/>
    <w:rsid w:val="00322528"/>
    <w:rsid w:val="00322547"/>
    <w:rsid w:val="0032258E"/>
    <w:rsid w:val="00322619"/>
    <w:rsid w:val="00322790"/>
    <w:rsid w:val="003228FD"/>
    <w:rsid w:val="00322AB2"/>
    <w:rsid w:val="00322B3E"/>
    <w:rsid w:val="00322B58"/>
    <w:rsid w:val="00322BD0"/>
    <w:rsid w:val="00322BD5"/>
    <w:rsid w:val="00322CC2"/>
    <w:rsid w:val="00322D94"/>
    <w:rsid w:val="00322DE7"/>
    <w:rsid w:val="00322EB3"/>
    <w:rsid w:val="00322F6D"/>
    <w:rsid w:val="00323087"/>
    <w:rsid w:val="00323136"/>
    <w:rsid w:val="0032315F"/>
    <w:rsid w:val="00323200"/>
    <w:rsid w:val="00323203"/>
    <w:rsid w:val="003232C1"/>
    <w:rsid w:val="003233D1"/>
    <w:rsid w:val="0032340C"/>
    <w:rsid w:val="003234D7"/>
    <w:rsid w:val="003234FE"/>
    <w:rsid w:val="0032365C"/>
    <w:rsid w:val="00323744"/>
    <w:rsid w:val="0032393E"/>
    <w:rsid w:val="003239E6"/>
    <w:rsid w:val="00323BB0"/>
    <w:rsid w:val="00323BC0"/>
    <w:rsid w:val="00323C00"/>
    <w:rsid w:val="00323C30"/>
    <w:rsid w:val="00323DA2"/>
    <w:rsid w:val="00323ECA"/>
    <w:rsid w:val="00323FC3"/>
    <w:rsid w:val="00324180"/>
    <w:rsid w:val="003241C7"/>
    <w:rsid w:val="003241F2"/>
    <w:rsid w:val="00324291"/>
    <w:rsid w:val="00324298"/>
    <w:rsid w:val="003242B0"/>
    <w:rsid w:val="003242D0"/>
    <w:rsid w:val="00324466"/>
    <w:rsid w:val="00324494"/>
    <w:rsid w:val="0032458C"/>
    <w:rsid w:val="0032459B"/>
    <w:rsid w:val="00324604"/>
    <w:rsid w:val="00324652"/>
    <w:rsid w:val="0032477A"/>
    <w:rsid w:val="00324831"/>
    <w:rsid w:val="0032487E"/>
    <w:rsid w:val="00324929"/>
    <w:rsid w:val="00324ADA"/>
    <w:rsid w:val="00324B5E"/>
    <w:rsid w:val="00324EA0"/>
    <w:rsid w:val="00324EA3"/>
    <w:rsid w:val="00324F5C"/>
    <w:rsid w:val="00324FFB"/>
    <w:rsid w:val="00325002"/>
    <w:rsid w:val="0032505A"/>
    <w:rsid w:val="00325093"/>
    <w:rsid w:val="003250F8"/>
    <w:rsid w:val="00325120"/>
    <w:rsid w:val="00325127"/>
    <w:rsid w:val="00325179"/>
    <w:rsid w:val="00325353"/>
    <w:rsid w:val="003253F4"/>
    <w:rsid w:val="003254B2"/>
    <w:rsid w:val="003256B5"/>
    <w:rsid w:val="0032572E"/>
    <w:rsid w:val="00325896"/>
    <w:rsid w:val="00325928"/>
    <w:rsid w:val="00325A52"/>
    <w:rsid w:val="00325C4A"/>
    <w:rsid w:val="00325C6D"/>
    <w:rsid w:val="00325C89"/>
    <w:rsid w:val="00325CF8"/>
    <w:rsid w:val="00325D88"/>
    <w:rsid w:val="00325EE1"/>
    <w:rsid w:val="00325F13"/>
    <w:rsid w:val="003261A8"/>
    <w:rsid w:val="003262D0"/>
    <w:rsid w:val="003262FC"/>
    <w:rsid w:val="00326336"/>
    <w:rsid w:val="00326465"/>
    <w:rsid w:val="00326476"/>
    <w:rsid w:val="003264A6"/>
    <w:rsid w:val="003264AE"/>
    <w:rsid w:val="0032650D"/>
    <w:rsid w:val="0032666F"/>
    <w:rsid w:val="003266C5"/>
    <w:rsid w:val="00326715"/>
    <w:rsid w:val="00326723"/>
    <w:rsid w:val="0032691D"/>
    <w:rsid w:val="00326A8C"/>
    <w:rsid w:val="00326AD3"/>
    <w:rsid w:val="00326B3E"/>
    <w:rsid w:val="00326C8F"/>
    <w:rsid w:val="00326CCA"/>
    <w:rsid w:val="00326D4B"/>
    <w:rsid w:val="00326D7A"/>
    <w:rsid w:val="00326DE1"/>
    <w:rsid w:val="00326E7F"/>
    <w:rsid w:val="00326F94"/>
    <w:rsid w:val="0032704C"/>
    <w:rsid w:val="00327070"/>
    <w:rsid w:val="003270E4"/>
    <w:rsid w:val="00327152"/>
    <w:rsid w:val="003271ED"/>
    <w:rsid w:val="00327385"/>
    <w:rsid w:val="00327492"/>
    <w:rsid w:val="003274C9"/>
    <w:rsid w:val="003274CA"/>
    <w:rsid w:val="00327591"/>
    <w:rsid w:val="00327727"/>
    <w:rsid w:val="00327730"/>
    <w:rsid w:val="003277F2"/>
    <w:rsid w:val="00327981"/>
    <w:rsid w:val="00327982"/>
    <w:rsid w:val="00327AF7"/>
    <w:rsid w:val="00327B7D"/>
    <w:rsid w:val="00327BEA"/>
    <w:rsid w:val="00327CD8"/>
    <w:rsid w:val="00327EBA"/>
    <w:rsid w:val="00327FA2"/>
    <w:rsid w:val="00330111"/>
    <w:rsid w:val="00330140"/>
    <w:rsid w:val="003301A9"/>
    <w:rsid w:val="003302FA"/>
    <w:rsid w:val="0033038D"/>
    <w:rsid w:val="003303DF"/>
    <w:rsid w:val="00330479"/>
    <w:rsid w:val="003304C8"/>
    <w:rsid w:val="00330511"/>
    <w:rsid w:val="0033058E"/>
    <w:rsid w:val="0033062A"/>
    <w:rsid w:val="0033062B"/>
    <w:rsid w:val="00330684"/>
    <w:rsid w:val="003306A2"/>
    <w:rsid w:val="00330755"/>
    <w:rsid w:val="003307FC"/>
    <w:rsid w:val="00330836"/>
    <w:rsid w:val="00330A63"/>
    <w:rsid w:val="00330AE4"/>
    <w:rsid w:val="00330BB4"/>
    <w:rsid w:val="00330BC6"/>
    <w:rsid w:val="00330BFB"/>
    <w:rsid w:val="00330C49"/>
    <w:rsid w:val="00330C79"/>
    <w:rsid w:val="00330C95"/>
    <w:rsid w:val="00330D97"/>
    <w:rsid w:val="00330DE1"/>
    <w:rsid w:val="00330DFE"/>
    <w:rsid w:val="00330F05"/>
    <w:rsid w:val="00330F0D"/>
    <w:rsid w:val="00330F5D"/>
    <w:rsid w:val="00331198"/>
    <w:rsid w:val="003311F9"/>
    <w:rsid w:val="003312F0"/>
    <w:rsid w:val="00331302"/>
    <w:rsid w:val="00331388"/>
    <w:rsid w:val="003313A0"/>
    <w:rsid w:val="0033143E"/>
    <w:rsid w:val="00331681"/>
    <w:rsid w:val="003316D0"/>
    <w:rsid w:val="003317CD"/>
    <w:rsid w:val="0033192F"/>
    <w:rsid w:val="003319B1"/>
    <w:rsid w:val="00331A05"/>
    <w:rsid w:val="00331B75"/>
    <w:rsid w:val="00331BD8"/>
    <w:rsid w:val="00331C10"/>
    <w:rsid w:val="00331D7F"/>
    <w:rsid w:val="00331D9D"/>
    <w:rsid w:val="00331F3A"/>
    <w:rsid w:val="00331F74"/>
    <w:rsid w:val="0033206A"/>
    <w:rsid w:val="0033218B"/>
    <w:rsid w:val="003321CE"/>
    <w:rsid w:val="00332283"/>
    <w:rsid w:val="003322E0"/>
    <w:rsid w:val="0033231D"/>
    <w:rsid w:val="003325B3"/>
    <w:rsid w:val="00332800"/>
    <w:rsid w:val="00332A1E"/>
    <w:rsid w:val="00332A84"/>
    <w:rsid w:val="00332B0F"/>
    <w:rsid w:val="00332B5A"/>
    <w:rsid w:val="00332B65"/>
    <w:rsid w:val="00332C22"/>
    <w:rsid w:val="00332DBA"/>
    <w:rsid w:val="00332DE7"/>
    <w:rsid w:val="00332EF3"/>
    <w:rsid w:val="00332F4E"/>
    <w:rsid w:val="00332FA3"/>
    <w:rsid w:val="00332FFA"/>
    <w:rsid w:val="00333120"/>
    <w:rsid w:val="0033322E"/>
    <w:rsid w:val="0033325A"/>
    <w:rsid w:val="00333329"/>
    <w:rsid w:val="003336BF"/>
    <w:rsid w:val="0033372B"/>
    <w:rsid w:val="00333776"/>
    <w:rsid w:val="0033379C"/>
    <w:rsid w:val="00333865"/>
    <w:rsid w:val="003338E2"/>
    <w:rsid w:val="003338FB"/>
    <w:rsid w:val="0033399D"/>
    <w:rsid w:val="003339AA"/>
    <w:rsid w:val="00333A75"/>
    <w:rsid w:val="00333A7E"/>
    <w:rsid w:val="00333AA8"/>
    <w:rsid w:val="00333AEB"/>
    <w:rsid w:val="00333BD4"/>
    <w:rsid w:val="00333BEA"/>
    <w:rsid w:val="00333CDA"/>
    <w:rsid w:val="00333E41"/>
    <w:rsid w:val="00333E59"/>
    <w:rsid w:val="00333EB1"/>
    <w:rsid w:val="00333F36"/>
    <w:rsid w:val="00333FA7"/>
    <w:rsid w:val="0033416E"/>
    <w:rsid w:val="00334180"/>
    <w:rsid w:val="00334220"/>
    <w:rsid w:val="0033427F"/>
    <w:rsid w:val="003342DB"/>
    <w:rsid w:val="00334312"/>
    <w:rsid w:val="00334351"/>
    <w:rsid w:val="003343C8"/>
    <w:rsid w:val="00334546"/>
    <w:rsid w:val="00334684"/>
    <w:rsid w:val="003346CD"/>
    <w:rsid w:val="003346CF"/>
    <w:rsid w:val="00334774"/>
    <w:rsid w:val="003347E3"/>
    <w:rsid w:val="003347EA"/>
    <w:rsid w:val="00334803"/>
    <w:rsid w:val="003348B7"/>
    <w:rsid w:val="003348DF"/>
    <w:rsid w:val="0033493A"/>
    <w:rsid w:val="00334944"/>
    <w:rsid w:val="00334A48"/>
    <w:rsid w:val="00334AB8"/>
    <w:rsid w:val="00334CE0"/>
    <w:rsid w:val="00334CE9"/>
    <w:rsid w:val="00334DB0"/>
    <w:rsid w:val="00334E06"/>
    <w:rsid w:val="00334E40"/>
    <w:rsid w:val="00334E84"/>
    <w:rsid w:val="00334EFD"/>
    <w:rsid w:val="00334F0A"/>
    <w:rsid w:val="00334FDF"/>
    <w:rsid w:val="00334FE7"/>
    <w:rsid w:val="0033502C"/>
    <w:rsid w:val="0033505A"/>
    <w:rsid w:val="003350AF"/>
    <w:rsid w:val="00335173"/>
    <w:rsid w:val="00335181"/>
    <w:rsid w:val="0033519C"/>
    <w:rsid w:val="003351B9"/>
    <w:rsid w:val="003352C0"/>
    <w:rsid w:val="00335336"/>
    <w:rsid w:val="003356DB"/>
    <w:rsid w:val="00335851"/>
    <w:rsid w:val="003358AD"/>
    <w:rsid w:val="003359A9"/>
    <w:rsid w:val="00335A8F"/>
    <w:rsid w:val="00335B42"/>
    <w:rsid w:val="00335B5F"/>
    <w:rsid w:val="00335C25"/>
    <w:rsid w:val="00335E0F"/>
    <w:rsid w:val="00335E74"/>
    <w:rsid w:val="00335F7B"/>
    <w:rsid w:val="00335F98"/>
    <w:rsid w:val="003361D4"/>
    <w:rsid w:val="00336207"/>
    <w:rsid w:val="00336233"/>
    <w:rsid w:val="00336333"/>
    <w:rsid w:val="00336482"/>
    <w:rsid w:val="003364C7"/>
    <w:rsid w:val="00336612"/>
    <w:rsid w:val="00336778"/>
    <w:rsid w:val="00336779"/>
    <w:rsid w:val="003367D1"/>
    <w:rsid w:val="003368B6"/>
    <w:rsid w:val="003368FC"/>
    <w:rsid w:val="00336960"/>
    <w:rsid w:val="003369CE"/>
    <w:rsid w:val="00336A83"/>
    <w:rsid w:val="00336B27"/>
    <w:rsid w:val="00336C90"/>
    <w:rsid w:val="00336D3A"/>
    <w:rsid w:val="00336D77"/>
    <w:rsid w:val="00337006"/>
    <w:rsid w:val="00337025"/>
    <w:rsid w:val="0033706F"/>
    <w:rsid w:val="00337113"/>
    <w:rsid w:val="00337126"/>
    <w:rsid w:val="00337373"/>
    <w:rsid w:val="0033739B"/>
    <w:rsid w:val="0033751A"/>
    <w:rsid w:val="003375DE"/>
    <w:rsid w:val="0033772F"/>
    <w:rsid w:val="0033794A"/>
    <w:rsid w:val="003379FC"/>
    <w:rsid w:val="00337AC7"/>
    <w:rsid w:val="00337B78"/>
    <w:rsid w:val="00337D61"/>
    <w:rsid w:val="00337E7D"/>
    <w:rsid w:val="00340059"/>
    <w:rsid w:val="0034007A"/>
    <w:rsid w:val="00340088"/>
    <w:rsid w:val="003400D6"/>
    <w:rsid w:val="00340234"/>
    <w:rsid w:val="00340297"/>
    <w:rsid w:val="0034038A"/>
    <w:rsid w:val="0034049E"/>
    <w:rsid w:val="003404BC"/>
    <w:rsid w:val="0034053D"/>
    <w:rsid w:val="00340707"/>
    <w:rsid w:val="0034072E"/>
    <w:rsid w:val="0034073A"/>
    <w:rsid w:val="00340774"/>
    <w:rsid w:val="0034080C"/>
    <w:rsid w:val="00340968"/>
    <w:rsid w:val="00340AAF"/>
    <w:rsid w:val="00340B37"/>
    <w:rsid w:val="00340C41"/>
    <w:rsid w:val="00340C4E"/>
    <w:rsid w:val="00340C7E"/>
    <w:rsid w:val="00340D02"/>
    <w:rsid w:val="00340DB5"/>
    <w:rsid w:val="00340F94"/>
    <w:rsid w:val="00341086"/>
    <w:rsid w:val="003411D6"/>
    <w:rsid w:val="00341249"/>
    <w:rsid w:val="003412C0"/>
    <w:rsid w:val="003412D2"/>
    <w:rsid w:val="003414D3"/>
    <w:rsid w:val="003415DF"/>
    <w:rsid w:val="003416E0"/>
    <w:rsid w:val="00341727"/>
    <w:rsid w:val="00341776"/>
    <w:rsid w:val="003417D6"/>
    <w:rsid w:val="0034189B"/>
    <w:rsid w:val="0034198D"/>
    <w:rsid w:val="00341BD0"/>
    <w:rsid w:val="00341CD2"/>
    <w:rsid w:val="00341CD4"/>
    <w:rsid w:val="00341D11"/>
    <w:rsid w:val="00341D81"/>
    <w:rsid w:val="00341DCC"/>
    <w:rsid w:val="00341F81"/>
    <w:rsid w:val="003420C3"/>
    <w:rsid w:val="003420EE"/>
    <w:rsid w:val="00342403"/>
    <w:rsid w:val="00342510"/>
    <w:rsid w:val="0034253C"/>
    <w:rsid w:val="003425BC"/>
    <w:rsid w:val="00342653"/>
    <w:rsid w:val="00342685"/>
    <w:rsid w:val="003427AB"/>
    <w:rsid w:val="00342A12"/>
    <w:rsid w:val="00342A4F"/>
    <w:rsid w:val="00342AE8"/>
    <w:rsid w:val="00342C1B"/>
    <w:rsid w:val="00342C48"/>
    <w:rsid w:val="00342F90"/>
    <w:rsid w:val="0034309D"/>
    <w:rsid w:val="003430B0"/>
    <w:rsid w:val="00343147"/>
    <w:rsid w:val="0034324C"/>
    <w:rsid w:val="003432E8"/>
    <w:rsid w:val="00343395"/>
    <w:rsid w:val="0034352F"/>
    <w:rsid w:val="003436F4"/>
    <w:rsid w:val="0034373B"/>
    <w:rsid w:val="0034374E"/>
    <w:rsid w:val="00343782"/>
    <w:rsid w:val="00343794"/>
    <w:rsid w:val="00343821"/>
    <w:rsid w:val="003438CE"/>
    <w:rsid w:val="00343AFD"/>
    <w:rsid w:val="00343C5E"/>
    <w:rsid w:val="00343C71"/>
    <w:rsid w:val="00343C76"/>
    <w:rsid w:val="00343C78"/>
    <w:rsid w:val="00343CE7"/>
    <w:rsid w:val="00343CF8"/>
    <w:rsid w:val="00343D94"/>
    <w:rsid w:val="00343DF6"/>
    <w:rsid w:val="00343F50"/>
    <w:rsid w:val="00343FF7"/>
    <w:rsid w:val="0034434B"/>
    <w:rsid w:val="003443F8"/>
    <w:rsid w:val="0034458F"/>
    <w:rsid w:val="0034460E"/>
    <w:rsid w:val="003447B8"/>
    <w:rsid w:val="003448D1"/>
    <w:rsid w:val="00344B46"/>
    <w:rsid w:val="00344B4A"/>
    <w:rsid w:val="00344BA0"/>
    <w:rsid w:val="00344C06"/>
    <w:rsid w:val="00344CFE"/>
    <w:rsid w:val="00344D17"/>
    <w:rsid w:val="00344D5E"/>
    <w:rsid w:val="00344D7C"/>
    <w:rsid w:val="00344DB7"/>
    <w:rsid w:val="00344DF8"/>
    <w:rsid w:val="00344E5B"/>
    <w:rsid w:val="00344FCE"/>
    <w:rsid w:val="00344FFB"/>
    <w:rsid w:val="003451D6"/>
    <w:rsid w:val="003451E5"/>
    <w:rsid w:val="0034532E"/>
    <w:rsid w:val="00345345"/>
    <w:rsid w:val="003453FC"/>
    <w:rsid w:val="0034550B"/>
    <w:rsid w:val="0034557A"/>
    <w:rsid w:val="00345585"/>
    <w:rsid w:val="003455D9"/>
    <w:rsid w:val="00345688"/>
    <w:rsid w:val="00345700"/>
    <w:rsid w:val="0034573F"/>
    <w:rsid w:val="003458D9"/>
    <w:rsid w:val="00345973"/>
    <w:rsid w:val="00345B7A"/>
    <w:rsid w:val="00345B90"/>
    <w:rsid w:val="00345BE0"/>
    <w:rsid w:val="00345CA3"/>
    <w:rsid w:val="00345D62"/>
    <w:rsid w:val="00345E02"/>
    <w:rsid w:val="00345E30"/>
    <w:rsid w:val="00345E41"/>
    <w:rsid w:val="00345F20"/>
    <w:rsid w:val="00345F68"/>
    <w:rsid w:val="00345FA4"/>
    <w:rsid w:val="003460BE"/>
    <w:rsid w:val="003461E6"/>
    <w:rsid w:val="00346254"/>
    <w:rsid w:val="0034628E"/>
    <w:rsid w:val="0034637B"/>
    <w:rsid w:val="003463BE"/>
    <w:rsid w:val="00346427"/>
    <w:rsid w:val="00346459"/>
    <w:rsid w:val="0034654A"/>
    <w:rsid w:val="003465A6"/>
    <w:rsid w:val="003465CA"/>
    <w:rsid w:val="00346637"/>
    <w:rsid w:val="0034668F"/>
    <w:rsid w:val="00346753"/>
    <w:rsid w:val="003468BD"/>
    <w:rsid w:val="0034693F"/>
    <w:rsid w:val="00346974"/>
    <w:rsid w:val="00346ACF"/>
    <w:rsid w:val="00346B7F"/>
    <w:rsid w:val="00346B9D"/>
    <w:rsid w:val="00346BAF"/>
    <w:rsid w:val="00346BBB"/>
    <w:rsid w:val="00346CA9"/>
    <w:rsid w:val="00346D1D"/>
    <w:rsid w:val="00346E34"/>
    <w:rsid w:val="00346E56"/>
    <w:rsid w:val="00346EC5"/>
    <w:rsid w:val="0034727A"/>
    <w:rsid w:val="00347358"/>
    <w:rsid w:val="00347390"/>
    <w:rsid w:val="003474BC"/>
    <w:rsid w:val="0034762F"/>
    <w:rsid w:val="00347674"/>
    <w:rsid w:val="00347681"/>
    <w:rsid w:val="0034771B"/>
    <w:rsid w:val="00347795"/>
    <w:rsid w:val="00347825"/>
    <w:rsid w:val="00347865"/>
    <w:rsid w:val="00347887"/>
    <w:rsid w:val="003478AC"/>
    <w:rsid w:val="00347A0B"/>
    <w:rsid w:val="00347A16"/>
    <w:rsid w:val="00347A41"/>
    <w:rsid w:val="00347A64"/>
    <w:rsid w:val="00347A6C"/>
    <w:rsid w:val="00347A9F"/>
    <w:rsid w:val="00347AE3"/>
    <w:rsid w:val="00347C4A"/>
    <w:rsid w:val="00347F03"/>
    <w:rsid w:val="00347F20"/>
    <w:rsid w:val="00347F8A"/>
    <w:rsid w:val="00347FAC"/>
    <w:rsid w:val="00347FBF"/>
    <w:rsid w:val="00350092"/>
    <w:rsid w:val="003500A8"/>
    <w:rsid w:val="003500CC"/>
    <w:rsid w:val="00350100"/>
    <w:rsid w:val="0035015E"/>
    <w:rsid w:val="003503A3"/>
    <w:rsid w:val="003503FA"/>
    <w:rsid w:val="003504D0"/>
    <w:rsid w:val="0035050B"/>
    <w:rsid w:val="00350554"/>
    <w:rsid w:val="00350770"/>
    <w:rsid w:val="003507B5"/>
    <w:rsid w:val="003507D0"/>
    <w:rsid w:val="003507E9"/>
    <w:rsid w:val="00350932"/>
    <w:rsid w:val="0035093B"/>
    <w:rsid w:val="00350AF1"/>
    <w:rsid w:val="00350B17"/>
    <w:rsid w:val="00350EE0"/>
    <w:rsid w:val="00350FF7"/>
    <w:rsid w:val="003510B2"/>
    <w:rsid w:val="00351180"/>
    <w:rsid w:val="003511AA"/>
    <w:rsid w:val="00351357"/>
    <w:rsid w:val="0035135A"/>
    <w:rsid w:val="003513EC"/>
    <w:rsid w:val="0035142B"/>
    <w:rsid w:val="0035146D"/>
    <w:rsid w:val="0035160B"/>
    <w:rsid w:val="0035162E"/>
    <w:rsid w:val="003516E3"/>
    <w:rsid w:val="003517D4"/>
    <w:rsid w:val="00351916"/>
    <w:rsid w:val="00351C55"/>
    <w:rsid w:val="00351C7C"/>
    <w:rsid w:val="00351DEF"/>
    <w:rsid w:val="00351E83"/>
    <w:rsid w:val="00351EEF"/>
    <w:rsid w:val="00351FDE"/>
    <w:rsid w:val="0035206D"/>
    <w:rsid w:val="003520C6"/>
    <w:rsid w:val="003521EC"/>
    <w:rsid w:val="0035247C"/>
    <w:rsid w:val="0035247D"/>
    <w:rsid w:val="003524A1"/>
    <w:rsid w:val="00352643"/>
    <w:rsid w:val="003526AF"/>
    <w:rsid w:val="0035276D"/>
    <w:rsid w:val="00352791"/>
    <w:rsid w:val="003527AE"/>
    <w:rsid w:val="003527E9"/>
    <w:rsid w:val="00352828"/>
    <w:rsid w:val="0035284D"/>
    <w:rsid w:val="0035291B"/>
    <w:rsid w:val="00352A0E"/>
    <w:rsid w:val="00352A39"/>
    <w:rsid w:val="00352B7B"/>
    <w:rsid w:val="00352B7F"/>
    <w:rsid w:val="00352BA5"/>
    <w:rsid w:val="00352C85"/>
    <w:rsid w:val="00352D6F"/>
    <w:rsid w:val="00352E08"/>
    <w:rsid w:val="00352EE3"/>
    <w:rsid w:val="00353003"/>
    <w:rsid w:val="003530E4"/>
    <w:rsid w:val="0035310E"/>
    <w:rsid w:val="00353145"/>
    <w:rsid w:val="00353307"/>
    <w:rsid w:val="00353432"/>
    <w:rsid w:val="0035348B"/>
    <w:rsid w:val="0035358A"/>
    <w:rsid w:val="00353711"/>
    <w:rsid w:val="003538D6"/>
    <w:rsid w:val="00353988"/>
    <w:rsid w:val="00353B01"/>
    <w:rsid w:val="00353B69"/>
    <w:rsid w:val="00353BAB"/>
    <w:rsid w:val="00353BD6"/>
    <w:rsid w:val="00353DB5"/>
    <w:rsid w:val="00353E9D"/>
    <w:rsid w:val="00353F52"/>
    <w:rsid w:val="003540D1"/>
    <w:rsid w:val="00354156"/>
    <w:rsid w:val="00354177"/>
    <w:rsid w:val="00354271"/>
    <w:rsid w:val="0035451A"/>
    <w:rsid w:val="003545E1"/>
    <w:rsid w:val="003545F4"/>
    <w:rsid w:val="003547A2"/>
    <w:rsid w:val="003547C0"/>
    <w:rsid w:val="00354AA9"/>
    <w:rsid w:val="00354AE1"/>
    <w:rsid w:val="00354B11"/>
    <w:rsid w:val="00354B29"/>
    <w:rsid w:val="00354BEC"/>
    <w:rsid w:val="00354CBC"/>
    <w:rsid w:val="00354CBF"/>
    <w:rsid w:val="00354F05"/>
    <w:rsid w:val="00354F77"/>
    <w:rsid w:val="00354F8C"/>
    <w:rsid w:val="003550BC"/>
    <w:rsid w:val="003550E3"/>
    <w:rsid w:val="00355244"/>
    <w:rsid w:val="00355369"/>
    <w:rsid w:val="00355383"/>
    <w:rsid w:val="003553AD"/>
    <w:rsid w:val="003553BA"/>
    <w:rsid w:val="00355561"/>
    <w:rsid w:val="0035568F"/>
    <w:rsid w:val="003556E2"/>
    <w:rsid w:val="00355909"/>
    <w:rsid w:val="00355920"/>
    <w:rsid w:val="0035596D"/>
    <w:rsid w:val="00355A1D"/>
    <w:rsid w:val="00355BF0"/>
    <w:rsid w:val="00355BF4"/>
    <w:rsid w:val="00355C5A"/>
    <w:rsid w:val="00355CF8"/>
    <w:rsid w:val="00355DEB"/>
    <w:rsid w:val="00355F4F"/>
    <w:rsid w:val="00355F75"/>
    <w:rsid w:val="0035607A"/>
    <w:rsid w:val="003561FB"/>
    <w:rsid w:val="00356205"/>
    <w:rsid w:val="00356251"/>
    <w:rsid w:val="00356344"/>
    <w:rsid w:val="00356430"/>
    <w:rsid w:val="00356580"/>
    <w:rsid w:val="0035662B"/>
    <w:rsid w:val="003566DF"/>
    <w:rsid w:val="003568FA"/>
    <w:rsid w:val="0035692C"/>
    <w:rsid w:val="003569C4"/>
    <w:rsid w:val="00356A18"/>
    <w:rsid w:val="00356C41"/>
    <w:rsid w:val="00356CFD"/>
    <w:rsid w:val="00356DCD"/>
    <w:rsid w:val="00356F65"/>
    <w:rsid w:val="00357032"/>
    <w:rsid w:val="003570A6"/>
    <w:rsid w:val="003571E4"/>
    <w:rsid w:val="003571FB"/>
    <w:rsid w:val="00357213"/>
    <w:rsid w:val="003572D2"/>
    <w:rsid w:val="003572F0"/>
    <w:rsid w:val="0035748C"/>
    <w:rsid w:val="00357539"/>
    <w:rsid w:val="003575B7"/>
    <w:rsid w:val="00357623"/>
    <w:rsid w:val="003576CC"/>
    <w:rsid w:val="00357745"/>
    <w:rsid w:val="003577DB"/>
    <w:rsid w:val="00357953"/>
    <w:rsid w:val="0035798E"/>
    <w:rsid w:val="00357E3C"/>
    <w:rsid w:val="00357EB7"/>
    <w:rsid w:val="003600C2"/>
    <w:rsid w:val="003601BF"/>
    <w:rsid w:val="0036025A"/>
    <w:rsid w:val="00360289"/>
    <w:rsid w:val="003603FF"/>
    <w:rsid w:val="0036042C"/>
    <w:rsid w:val="003604C8"/>
    <w:rsid w:val="00360648"/>
    <w:rsid w:val="00360724"/>
    <w:rsid w:val="00360833"/>
    <w:rsid w:val="0036088E"/>
    <w:rsid w:val="00360911"/>
    <w:rsid w:val="0036091D"/>
    <w:rsid w:val="00360954"/>
    <w:rsid w:val="00360A2B"/>
    <w:rsid w:val="00360AA3"/>
    <w:rsid w:val="00360AC6"/>
    <w:rsid w:val="00360B42"/>
    <w:rsid w:val="00360C24"/>
    <w:rsid w:val="00360C73"/>
    <w:rsid w:val="00360CB5"/>
    <w:rsid w:val="00360D79"/>
    <w:rsid w:val="00360D7D"/>
    <w:rsid w:val="00360DB5"/>
    <w:rsid w:val="00360E89"/>
    <w:rsid w:val="00360FA5"/>
    <w:rsid w:val="003610FF"/>
    <w:rsid w:val="00361169"/>
    <w:rsid w:val="003611DC"/>
    <w:rsid w:val="00361360"/>
    <w:rsid w:val="00361399"/>
    <w:rsid w:val="0036143B"/>
    <w:rsid w:val="0036155F"/>
    <w:rsid w:val="003616B3"/>
    <w:rsid w:val="003617C5"/>
    <w:rsid w:val="003619E7"/>
    <w:rsid w:val="00361ABD"/>
    <w:rsid w:val="00361B14"/>
    <w:rsid w:val="00361B49"/>
    <w:rsid w:val="00361C60"/>
    <w:rsid w:val="00361C96"/>
    <w:rsid w:val="00361DC3"/>
    <w:rsid w:val="00361EA8"/>
    <w:rsid w:val="00361F13"/>
    <w:rsid w:val="00362014"/>
    <w:rsid w:val="00362019"/>
    <w:rsid w:val="0036230D"/>
    <w:rsid w:val="00362416"/>
    <w:rsid w:val="0036241D"/>
    <w:rsid w:val="00362492"/>
    <w:rsid w:val="00362502"/>
    <w:rsid w:val="00362618"/>
    <w:rsid w:val="00362873"/>
    <w:rsid w:val="003629C3"/>
    <w:rsid w:val="003629E4"/>
    <w:rsid w:val="003629EA"/>
    <w:rsid w:val="00362A72"/>
    <w:rsid w:val="00362AB8"/>
    <w:rsid w:val="00362AD7"/>
    <w:rsid w:val="00362B60"/>
    <w:rsid w:val="00362C37"/>
    <w:rsid w:val="00362CDB"/>
    <w:rsid w:val="00362CE8"/>
    <w:rsid w:val="00362D74"/>
    <w:rsid w:val="00362DE1"/>
    <w:rsid w:val="00362E80"/>
    <w:rsid w:val="00362F2C"/>
    <w:rsid w:val="00362F31"/>
    <w:rsid w:val="00362FAC"/>
    <w:rsid w:val="00363155"/>
    <w:rsid w:val="00363179"/>
    <w:rsid w:val="0036320A"/>
    <w:rsid w:val="00363217"/>
    <w:rsid w:val="00363370"/>
    <w:rsid w:val="00363390"/>
    <w:rsid w:val="003633DA"/>
    <w:rsid w:val="003634CE"/>
    <w:rsid w:val="00363535"/>
    <w:rsid w:val="003635F9"/>
    <w:rsid w:val="00363602"/>
    <w:rsid w:val="00363623"/>
    <w:rsid w:val="00363676"/>
    <w:rsid w:val="003636D0"/>
    <w:rsid w:val="003637A8"/>
    <w:rsid w:val="00363843"/>
    <w:rsid w:val="00363907"/>
    <w:rsid w:val="003639CD"/>
    <w:rsid w:val="00363BB6"/>
    <w:rsid w:val="00363BC5"/>
    <w:rsid w:val="00363BF9"/>
    <w:rsid w:val="00363CAC"/>
    <w:rsid w:val="00363CBA"/>
    <w:rsid w:val="00363D44"/>
    <w:rsid w:val="00363D8F"/>
    <w:rsid w:val="00363DCE"/>
    <w:rsid w:val="00363DDF"/>
    <w:rsid w:val="0036404F"/>
    <w:rsid w:val="00364116"/>
    <w:rsid w:val="0036427E"/>
    <w:rsid w:val="00364337"/>
    <w:rsid w:val="00364375"/>
    <w:rsid w:val="0036446C"/>
    <w:rsid w:val="0036456C"/>
    <w:rsid w:val="003646B1"/>
    <w:rsid w:val="003648C1"/>
    <w:rsid w:val="0036494A"/>
    <w:rsid w:val="0036499C"/>
    <w:rsid w:val="00364A3D"/>
    <w:rsid w:val="00364A9B"/>
    <w:rsid w:val="00364ABD"/>
    <w:rsid w:val="00364B14"/>
    <w:rsid w:val="00364C22"/>
    <w:rsid w:val="00364DC8"/>
    <w:rsid w:val="00364E71"/>
    <w:rsid w:val="00364FE6"/>
    <w:rsid w:val="00365040"/>
    <w:rsid w:val="0036513C"/>
    <w:rsid w:val="00365178"/>
    <w:rsid w:val="0036527F"/>
    <w:rsid w:val="00365294"/>
    <w:rsid w:val="003652CE"/>
    <w:rsid w:val="003652DE"/>
    <w:rsid w:val="00365380"/>
    <w:rsid w:val="00365387"/>
    <w:rsid w:val="003653CD"/>
    <w:rsid w:val="00365410"/>
    <w:rsid w:val="00365447"/>
    <w:rsid w:val="0036559E"/>
    <w:rsid w:val="0036576B"/>
    <w:rsid w:val="00365779"/>
    <w:rsid w:val="003658C9"/>
    <w:rsid w:val="00365B5E"/>
    <w:rsid w:val="00365F0A"/>
    <w:rsid w:val="0036603E"/>
    <w:rsid w:val="00366225"/>
    <w:rsid w:val="003662C4"/>
    <w:rsid w:val="00366386"/>
    <w:rsid w:val="0036649C"/>
    <w:rsid w:val="00366581"/>
    <w:rsid w:val="003667A5"/>
    <w:rsid w:val="00366829"/>
    <w:rsid w:val="003668A1"/>
    <w:rsid w:val="003668DD"/>
    <w:rsid w:val="00366AF5"/>
    <w:rsid w:val="00366CA3"/>
    <w:rsid w:val="00366DC3"/>
    <w:rsid w:val="00366E8B"/>
    <w:rsid w:val="00366F7E"/>
    <w:rsid w:val="003670B6"/>
    <w:rsid w:val="00367174"/>
    <w:rsid w:val="003671AD"/>
    <w:rsid w:val="00367318"/>
    <w:rsid w:val="003674CB"/>
    <w:rsid w:val="00367504"/>
    <w:rsid w:val="00367549"/>
    <w:rsid w:val="003675A5"/>
    <w:rsid w:val="003676BA"/>
    <w:rsid w:val="003676BD"/>
    <w:rsid w:val="00367853"/>
    <w:rsid w:val="00367883"/>
    <w:rsid w:val="003678C4"/>
    <w:rsid w:val="00367959"/>
    <w:rsid w:val="00367977"/>
    <w:rsid w:val="00367A38"/>
    <w:rsid w:val="00367A8B"/>
    <w:rsid w:val="00367D57"/>
    <w:rsid w:val="00367DA2"/>
    <w:rsid w:val="00367F06"/>
    <w:rsid w:val="00370037"/>
    <w:rsid w:val="003700B9"/>
    <w:rsid w:val="003700E1"/>
    <w:rsid w:val="003703AB"/>
    <w:rsid w:val="0037046B"/>
    <w:rsid w:val="003704BB"/>
    <w:rsid w:val="003704BD"/>
    <w:rsid w:val="003705C9"/>
    <w:rsid w:val="00370608"/>
    <w:rsid w:val="0037063A"/>
    <w:rsid w:val="003706BF"/>
    <w:rsid w:val="0037076A"/>
    <w:rsid w:val="00370780"/>
    <w:rsid w:val="00370836"/>
    <w:rsid w:val="0037085A"/>
    <w:rsid w:val="003708C3"/>
    <w:rsid w:val="0037090C"/>
    <w:rsid w:val="0037097F"/>
    <w:rsid w:val="00370984"/>
    <w:rsid w:val="00370BC0"/>
    <w:rsid w:val="00370F90"/>
    <w:rsid w:val="0037112E"/>
    <w:rsid w:val="00371142"/>
    <w:rsid w:val="0037129E"/>
    <w:rsid w:val="003713D0"/>
    <w:rsid w:val="00371415"/>
    <w:rsid w:val="0037147C"/>
    <w:rsid w:val="00371532"/>
    <w:rsid w:val="003715C6"/>
    <w:rsid w:val="0037161E"/>
    <w:rsid w:val="00371647"/>
    <w:rsid w:val="003716B3"/>
    <w:rsid w:val="00371848"/>
    <w:rsid w:val="00371916"/>
    <w:rsid w:val="00371968"/>
    <w:rsid w:val="00371979"/>
    <w:rsid w:val="00371A33"/>
    <w:rsid w:val="00371AE3"/>
    <w:rsid w:val="00371C0E"/>
    <w:rsid w:val="00371E25"/>
    <w:rsid w:val="00371EB3"/>
    <w:rsid w:val="00371F1C"/>
    <w:rsid w:val="00371F4F"/>
    <w:rsid w:val="00371F6E"/>
    <w:rsid w:val="00371F9D"/>
    <w:rsid w:val="0037216B"/>
    <w:rsid w:val="003721B5"/>
    <w:rsid w:val="0037225D"/>
    <w:rsid w:val="00372360"/>
    <w:rsid w:val="003723DA"/>
    <w:rsid w:val="00372403"/>
    <w:rsid w:val="0037241B"/>
    <w:rsid w:val="00372430"/>
    <w:rsid w:val="003724F6"/>
    <w:rsid w:val="003726E3"/>
    <w:rsid w:val="00372835"/>
    <w:rsid w:val="0037288A"/>
    <w:rsid w:val="003728CF"/>
    <w:rsid w:val="003728EE"/>
    <w:rsid w:val="00372970"/>
    <w:rsid w:val="00372A84"/>
    <w:rsid w:val="00372B0E"/>
    <w:rsid w:val="00372C05"/>
    <w:rsid w:val="00372C0F"/>
    <w:rsid w:val="00372CB5"/>
    <w:rsid w:val="00372CD4"/>
    <w:rsid w:val="00372CD9"/>
    <w:rsid w:val="00372D0A"/>
    <w:rsid w:val="00372E4E"/>
    <w:rsid w:val="00372F12"/>
    <w:rsid w:val="00372F66"/>
    <w:rsid w:val="00373029"/>
    <w:rsid w:val="00373055"/>
    <w:rsid w:val="00373126"/>
    <w:rsid w:val="0037318F"/>
    <w:rsid w:val="003731E5"/>
    <w:rsid w:val="0037323D"/>
    <w:rsid w:val="00373261"/>
    <w:rsid w:val="003733C3"/>
    <w:rsid w:val="00373420"/>
    <w:rsid w:val="00373525"/>
    <w:rsid w:val="0037358A"/>
    <w:rsid w:val="003735C2"/>
    <w:rsid w:val="0037367A"/>
    <w:rsid w:val="003736A5"/>
    <w:rsid w:val="00373843"/>
    <w:rsid w:val="00373859"/>
    <w:rsid w:val="00373973"/>
    <w:rsid w:val="00373B68"/>
    <w:rsid w:val="00373B81"/>
    <w:rsid w:val="00373BE7"/>
    <w:rsid w:val="00373BFC"/>
    <w:rsid w:val="00373C88"/>
    <w:rsid w:val="00373EEC"/>
    <w:rsid w:val="00373F82"/>
    <w:rsid w:val="003740EF"/>
    <w:rsid w:val="003741EA"/>
    <w:rsid w:val="003741FC"/>
    <w:rsid w:val="00374263"/>
    <w:rsid w:val="00374317"/>
    <w:rsid w:val="00374374"/>
    <w:rsid w:val="00374531"/>
    <w:rsid w:val="0037453C"/>
    <w:rsid w:val="003745C0"/>
    <w:rsid w:val="00374715"/>
    <w:rsid w:val="00374723"/>
    <w:rsid w:val="00374727"/>
    <w:rsid w:val="0037473F"/>
    <w:rsid w:val="003747B8"/>
    <w:rsid w:val="003747CE"/>
    <w:rsid w:val="003748A1"/>
    <w:rsid w:val="00374A79"/>
    <w:rsid w:val="00374AF8"/>
    <w:rsid w:val="00374AFC"/>
    <w:rsid w:val="00374CF9"/>
    <w:rsid w:val="00374D5E"/>
    <w:rsid w:val="00374D76"/>
    <w:rsid w:val="00374DB1"/>
    <w:rsid w:val="00374DBB"/>
    <w:rsid w:val="00374E6F"/>
    <w:rsid w:val="00374E71"/>
    <w:rsid w:val="00374FB4"/>
    <w:rsid w:val="00374FEE"/>
    <w:rsid w:val="00375042"/>
    <w:rsid w:val="003750A9"/>
    <w:rsid w:val="003750B3"/>
    <w:rsid w:val="0037513F"/>
    <w:rsid w:val="0037520B"/>
    <w:rsid w:val="0037546D"/>
    <w:rsid w:val="003754FE"/>
    <w:rsid w:val="00375580"/>
    <w:rsid w:val="003756B5"/>
    <w:rsid w:val="0037575C"/>
    <w:rsid w:val="003757B4"/>
    <w:rsid w:val="003757F9"/>
    <w:rsid w:val="003758A2"/>
    <w:rsid w:val="00375AC3"/>
    <w:rsid w:val="00375B31"/>
    <w:rsid w:val="00375C14"/>
    <w:rsid w:val="00375C18"/>
    <w:rsid w:val="00375CD3"/>
    <w:rsid w:val="00376016"/>
    <w:rsid w:val="0037609A"/>
    <w:rsid w:val="003760CE"/>
    <w:rsid w:val="00376176"/>
    <w:rsid w:val="00376242"/>
    <w:rsid w:val="003762C1"/>
    <w:rsid w:val="003763B7"/>
    <w:rsid w:val="003765D7"/>
    <w:rsid w:val="00376765"/>
    <w:rsid w:val="003768BB"/>
    <w:rsid w:val="003769ED"/>
    <w:rsid w:val="00376B3A"/>
    <w:rsid w:val="00376BDB"/>
    <w:rsid w:val="00376BE0"/>
    <w:rsid w:val="00376BF9"/>
    <w:rsid w:val="00376C46"/>
    <w:rsid w:val="00376CA4"/>
    <w:rsid w:val="00376D16"/>
    <w:rsid w:val="00376D44"/>
    <w:rsid w:val="00376D77"/>
    <w:rsid w:val="00376D8F"/>
    <w:rsid w:val="00377055"/>
    <w:rsid w:val="00377258"/>
    <w:rsid w:val="0037726F"/>
    <w:rsid w:val="003772A1"/>
    <w:rsid w:val="00377479"/>
    <w:rsid w:val="0037749A"/>
    <w:rsid w:val="0037753B"/>
    <w:rsid w:val="00377578"/>
    <w:rsid w:val="0037757A"/>
    <w:rsid w:val="00377598"/>
    <w:rsid w:val="003775E4"/>
    <w:rsid w:val="003776C3"/>
    <w:rsid w:val="003776E7"/>
    <w:rsid w:val="0037776D"/>
    <w:rsid w:val="00377782"/>
    <w:rsid w:val="00377829"/>
    <w:rsid w:val="00377893"/>
    <w:rsid w:val="003778A9"/>
    <w:rsid w:val="003778CC"/>
    <w:rsid w:val="003779FD"/>
    <w:rsid w:val="003779FE"/>
    <w:rsid w:val="00377ABE"/>
    <w:rsid w:val="00377B5C"/>
    <w:rsid w:val="00377B97"/>
    <w:rsid w:val="00377CB6"/>
    <w:rsid w:val="00377D17"/>
    <w:rsid w:val="00377D89"/>
    <w:rsid w:val="00377E83"/>
    <w:rsid w:val="00377F5B"/>
    <w:rsid w:val="00378F4F"/>
    <w:rsid w:val="00380025"/>
    <w:rsid w:val="00380137"/>
    <w:rsid w:val="00380163"/>
    <w:rsid w:val="00380179"/>
    <w:rsid w:val="00380281"/>
    <w:rsid w:val="003802D0"/>
    <w:rsid w:val="0038036E"/>
    <w:rsid w:val="003804B4"/>
    <w:rsid w:val="0038058B"/>
    <w:rsid w:val="00380661"/>
    <w:rsid w:val="00380827"/>
    <w:rsid w:val="00380885"/>
    <w:rsid w:val="0038092B"/>
    <w:rsid w:val="00380BB9"/>
    <w:rsid w:val="00380BFC"/>
    <w:rsid w:val="00380C82"/>
    <w:rsid w:val="00380CB4"/>
    <w:rsid w:val="00380D10"/>
    <w:rsid w:val="00380DD6"/>
    <w:rsid w:val="00380E60"/>
    <w:rsid w:val="00380EFE"/>
    <w:rsid w:val="00380F06"/>
    <w:rsid w:val="00380F1C"/>
    <w:rsid w:val="00380F2A"/>
    <w:rsid w:val="00380F39"/>
    <w:rsid w:val="0038104B"/>
    <w:rsid w:val="00381166"/>
    <w:rsid w:val="003812F0"/>
    <w:rsid w:val="00381366"/>
    <w:rsid w:val="00381371"/>
    <w:rsid w:val="003814CF"/>
    <w:rsid w:val="0038155D"/>
    <w:rsid w:val="0038159E"/>
    <w:rsid w:val="003815CF"/>
    <w:rsid w:val="003815F7"/>
    <w:rsid w:val="00381621"/>
    <w:rsid w:val="00381645"/>
    <w:rsid w:val="00381690"/>
    <w:rsid w:val="0038177C"/>
    <w:rsid w:val="00381857"/>
    <w:rsid w:val="0038187E"/>
    <w:rsid w:val="0038191A"/>
    <w:rsid w:val="00381B40"/>
    <w:rsid w:val="00381BFA"/>
    <w:rsid w:val="00381CCB"/>
    <w:rsid w:val="00381E35"/>
    <w:rsid w:val="00381ED3"/>
    <w:rsid w:val="00381EFE"/>
    <w:rsid w:val="00382032"/>
    <w:rsid w:val="00382046"/>
    <w:rsid w:val="0038227F"/>
    <w:rsid w:val="0038229F"/>
    <w:rsid w:val="003825D6"/>
    <w:rsid w:val="003826C6"/>
    <w:rsid w:val="0038275C"/>
    <w:rsid w:val="00382780"/>
    <w:rsid w:val="0038293D"/>
    <w:rsid w:val="003829BE"/>
    <w:rsid w:val="00382A0F"/>
    <w:rsid w:val="00382ABF"/>
    <w:rsid w:val="00382AF8"/>
    <w:rsid w:val="00382B98"/>
    <w:rsid w:val="00382BD6"/>
    <w:rsid w:val="00382C9E"/>
    <w:rsid w:val="00382DC3"/>
    <w:rsid w:val="00382EB8"/>
    <w:rsid w:val="00382F5C"/>
    <w:rsid w:val="0038301B"/>
    <w:rsid w:val="00383041"/>
    <w:rsid w:val="00383260"/>
    <w:rsid w:val="003833EE"/>
    <w:rsid w:val="0038340B"/>
    <w:rsid w:val="0038348C"/>
    <w:rsid w:val="003834E0"/>
    <w:rsid w:val="00383584"/>
    <w:rsid w:val="0038364A"/>
    <w:rsid w:val="00383691"/>
    <w:rsid w:val="00383736"/>
    <w:rsid w:val="0038397F"/>
    <w:rsid w:val="003839BD"/>
    <w:rsid w:val="00383ACE"/>
    <w:rsid w:val="00383B85"/>
    <w:rsid w:val="00383BC1"/>
    <w:rsid w:val="00383CA8"/>
    <w:rsid w:val="00383EC5"/>
    <w:rsid w:val="00384127"/>
    <w:rsid w:val="0038413D"/>
    <w:rsid w:val="0038425B"/>
    <w:rsid w:val="00384274"/>
    <w:rsid w:val="0038427B"/>
    <w:rsid w:val="0038436D"/>
    <w:rsid w:val="003843ED"/>
    <w:rsid w:val="00384495"/>
    <w:rsid w:val="003845B8"/>
    <w:rsid w:val="00384648"/>
    <w:rsid w:val="00384762"/>
    <w:rsid w:val="003847B4"/>
    <w:rsid w:val="003848D8"/>
    <w:rsid w:val="0038496B"/>
    <w:rsid w:val="00384A4A"/>
    <w:rsid w:val="00384A4C"/>
    <w:rsid w:val="00384A59"/>
    <w:rsid w:val="00384B61"/>
    <w:rsid w:val="00384BC0"/>
    <w:rsid w:val="00384C19"/>
    <w:rsid w:val="00384DC5"/>
    <w:rsid w:val="00384E8F"/>
    <w:rsid w:val="00384EBE"/>
    <w:rsid w:val="00384F0F"/>
    <w:rsid w:val="00384F80"/>
    <w:rsid w:val="003850E0"/>
    <w:rsid w:val="003851CA"/>
    <w:rsid w:val="0038520C"/>
    <w:rsid w:val="00385309"/>
    <w:rsid w:val="00385393"/>
    <w:rsid w:val="003853B2"/>
    <w:rsid w:val="003854CC"/>
    <w:rsid w:val="00385609"/>
    <w:rsid w:val="003856DD"/>
    <w:rsid w:val="003856E8"/>
    <w:rsid w:val="00385719"/>
    <w:rsid w:val="00385747"/>
    <w:rsid w:val="00385978"/>
    <w:rsid w:val="00385ABC"/>
    <w:rsid w:val="00385ABD"/>
    <w:rsid w:val="00385AC8"/>
    <w:rsid w:val="00385B2B"/>
    <w:rsid w:val="00385C5B"/>
    <w:rsid w:val="00385C5F"/>
    <w:rsid w:val="00385D50"/>
    <w:rsid w:val="00385DDF"/>
    <w:rsid w:val="00385E03"/>
    <w:rsid w:val="00385FC5"/>
    <w:rsid w:val="00386164"/>
    <w:rsid w:val="003861CB"/>
    <w:rsid w:val="00386318"/>
    <w:rsid w:val="00386320"/>
    <w:rsid w:val="003863CC"/>
    <w:rsid w:val="0038642C"/>
    <w:rsid w:val="0038653C"/>
    <w:rsid w:val="00386568"/>
    <w:rsid w:val="003865A3"/>
    <w:rsid w:val="00386663"/>
    <w:rsid w:val="003866E6"/>
    <w:rsid w:val="00386737"/>
    <w:rsid w:val="0038678F"/>
    <w:rsid w:val="003868B9"/>
    <w:rsid w:val="0038693B"/>
    <w:rsid w:val="003869E7"/>
    <w:rsid w:val="00386B6F"/>
    <w:rsid w:val="00386D3F"/>
    <w:rsid w:val="00386E72"/>
    <w:rsid w:val="00386EE9"/>
    <w:rsid w:val="00386F83"/>
    <w:rsid w:val="00387138"/>
    <w:rsid w:val="0038716B"/>
    <w:rsid w:val="00387327"/>
    <w:rsid w:val="00387366"/>
    <w:rsid w:val="003874B1"/>
    <w:rsid w:val="003874CA"/>
    <w:rsid w:val="003874E1"/>
    <w:rsid w:val="003874EA"/>
    <w:rsid w:val="0038752C"/>
    <w:rsid w:val="0038758B"/>
    <w:rsid w:val="003878CD"/>
    <w:rsid w:val="0038795A"/>
    <w:rsid w:val="0038798D"/>
    <w:rsid w:val="00387A14"/>
    <w:rsid w:val="00387A69"/>
    <w:rsid w:val="00387A80"/>
    <w:rsid w:val="00387A98"/>
    <w:rsid w:val="00387AFB"/>
    <w:rsid w:val="00387B29"/>
    <w:rsid w:val="00387B51"/>
    <w:rsid w:val="00387B65"/>
    <w:rsid w:val="00387BD3"/>
    <w:rsid w:val="00387C3E"/>
    <w:rsid w:val="00387C85"/>
    <w:rsid w:val="00387D3B"/>
    <w:rsid w:val="00387DD5"/>
    <w:rsid w:val="00387E3C"/>
    <w:rsid w:val="00387E83"/>
    <w:rsid w:val="00387EDA"/>
    <w:rsid w:val="0039018B"/>
    <w:rsid w:val="00390393"/>
    <w:rsid w:val="00390460"/>
    <w:rsid w:val="00390499"/>
    <w:rsid w:val="003904A8"/>
    <w:rsid w:val="00390590"/>
    <w:rsid w:val="00390620"/>
    <w:rsid w:val="003906D7"/>
    <w:rsid w:val="003907CA"/>
    <w:rsid w:val="003907E7"/>
    <w:rsid w:val="00390DD8"/>
    <w:rsid w:val="00390EA4"/>
    <w:rsid w:val="00390EF1"/>
    <w:rsid w:val="00390F97"/>
    <w:rsid w:val="00391037"/>
    <w:rsid w:val="0039112A"/>
    <w:rsid w:val="00391170"/>
    <w:rsid w:val="003911F8"/>
    <w:rsid w:val="00391237"/>
    <w:rsid w:val="0039127F"/>
    <w:rsid w:val="0039130A"/>
    <w:rsid w:val="00391313"/>
    <w:rsid w:val="003913A3"/>
    <w:rsid w:val="003914B8"/>
    <w:rsid w:val="003914D6"/>
    <w:rsid w:val="003915BA"/>
    <w:rsid w:val="003915E5"/>
    <w:rsid w:val="00391727"/>
    <w:rsid w:val="0039172F"/>
    <w:rsid w:val="00391779"/>
    <w:rsid w:val="003919C6"/>
    <w:rsid w:val="003919F3"/>
    <w:rsid w:val="00391AB0"/>
    <w:rsid w:val="00391C24"/>
    <w:rsid w:val="00391C3B"/>
    <w:rsid w:val="00391D79"/>
    <w:rsid w:val="00391DD0"/>
    <w:rsid w:val="00391E41"/>
    <w:rsid w:val="00391F5E"/>
    <w:rsid w:val="003920AF"/>
    <w:rsid w:val="003920FD"/>
    <w:rsid w:val="00392119"/>
    <w:rsid w:val="00392133"/>
    <w:rsid w:val="003922A8"/>
    <w:rsid w:val="003923F8"/>
    <w:rsid w:val="00392429"/>
    <w:rsid w:val="003925A1"/>
    <w:rsid w:val="003926DD"/>
    <w:rsid w:val="0039283E"/>
    <w:rsid w:val="003929E1"/>
    <w:rsid w:val="00392C0A"/>
    <w:rsid w:val="00392D4F"/>
    <w:rsid w:val="00392D91"/>
    <w:rsid w:val="00392D9E"/>
    <w:rsid w:val="00392E9F"/>
    <w:rsid w:val="00392F77"/>
    <w:rsid w:val="0039302A"/>
    <w:rsid w:val="0039304E"/>
    <w:rsid w:val="00393164"/>
    <w:rsid w:val="00393177"/>
    <w:rsid w:val="003931C0"/>
    <w:rsid w:val="003931E4"/>
    <w:rsid w:val="00393209"/>
    <w:rsid w:val="00393260"/>
    <w:rsid w:val="0039329E"/>
    <w:rsid w:val="003932E9"/>
    <w:rsid w:val="00393395"/>
    <w:rsid w:val="003933E7"/>
    <w:rsid w:val="0039345A"/>
    <w:rsid w:val="003934DC"/>
    <w:rsid w:val="003935E6"/>
    <w:rsid w:val="003937A6"/>
    <w:rsid w:val="0039381C"/>
    <w:rsid w:val="00393926"/>
    <w:rsid w:val="003939AF"/>
    <w:rsid w:val="003939CC"/>
    <w:rsid w:val="00393AB9"/>
    <w:rsid w:val="00393B0E"/>
    <w:rsid w:val="00393E88"/>
    <w:rsid w:val="00393FBF"/>
    <w:rsid w:val="00393FE0"/>
    <w:rsid w:val="0039415B"/>
    <w:rsid w:val="00394278"/>
    <w:rsid w:val="00394335"/>
    <w:rsid w:val="0039434F"/>
    <w:rsid w:val="0039437E"/>
    <w:rsid w:val="0039441A"/>
    <w:rsid w:val="00394513"/>
    <w:rsid w:val="003945D5"/>
    <w:rsid w:val="0039488C"/>
    <w:rsid w:val="00394964"/>
    <w:rsid w:val="003949A1"/>
    <w:rsid w:val="00394A2F"/>
    <w:rsid w:val="00394A41"/>
    <w:rsid w:val="00394ACD"/>
    <w:rsid w:val="00394CBA"/>
    <w:rsid w:val="00394E2E"/>
    <w:rsid w:val="00394F20"/>
    <w:rsid w:val="00395098"/>
    <w:rsid w:val="003950D4"/>
    <w:rsid w:val="003950EE"/>
    <w:rsid w:val="003951BC"/>
    <w:rsid w:val="00395273"/>
    <w:rsid w:val="0039529B"/>
    <w:rsid w:val="003953E6"/>
    <w:rsid w:val="00395437"/>
    <w:rsid w:val="0039554D"/>
    <w:rsid w:val="0039555C"/>
    <w:rsid w:val="003955EF"/>
    <w:rsid w:val="0039573B"/>
    <w:rsid w:val="003957A7"/>
    <w:rsid w:val="003958C6"/>
    <w:rsid w:val="00395916"/>
    <w:rsid w:val="0039599D"/>
    <w:rsid w:val="00395A08"/>
    <w:rsid w:val="00395A4B"/>
    <w:rsid w:val="00395AF5"/>
    <w:rsid w:val="00395B73"/>
    <w:rsid w:val="00395BF9"/>
    <w:rsid w:val="00395CB5"/>
    <w:rsid w:val="003960EE"/>
    <w:rsid w:val="0039616D"/>
    <w:rsid w:val="003961D6"/>
    <w:rsid w:val="00396209"/>
    <w:rsid w:val="003962C4"/>
    <w:rsid w:val="003962F1"/>
    <w:rsid w:val="0039630A"/>
    <w:rsid w:val="00396311"/>
    <w:rsid w:val="003963E3"/>
    <w:rsid w:val="0039640B"/>
    <w:rsid w:val="00396535"/>
    <w:rsid w:val="0039659A"/>
    <w:rsid w:val="003965CC"/>
    <w:rsid w:val="003965D5"/>
    <w:rsid w:val="00396767"/>
    <w:rsid w:val="003967FA"/>
    <w:rsid w:val="00396846"/>
    <w:rsid w:val="003969F2"/>
    <w:rsid w:val="00396A05"/>
    <w:rsid w:val="00396A0E"/>
    <w:rsid w:val="00396B02"/>
    <w:rsid w:val="00396C2E"/>
    <w:rsid w:val="00396D00"/>
    <w:rsid w:val="00396D1D"/>
    <w:rsid w:val="00396D8D"/>
    <w:rsid w:val="00396F4E"/>
    <w:rsid w:val="003970FE"/>
    <w:rsid w:val="00397139"/>
    <w:rsid w:val="00397168"/>
    <w:rsid w:val="00397177"/>
    <w:rsid w:val="003971A8"/>
    <w:rsid w:val="00397315"/>
    <w:rsid w:val="00397355"/>
    <w:rsid w:val="0039737D"/>
    <w:rsid w:val="003973B0"/>
    <w:rsid w:val="00397400"/>
    <w:rsid w:val="00397470"/>
    <w:rsid w:val="003975D2"/>
    <w:rsid w:val="0039770C"/>
    <w:rsid w:val="003978AE"/>
    <w:rsid w:val="00397999"/>
    <w:rsid w:val="00397A14"/>
    <w:rsid w:val="00397A62"/>
    <w:rsid w:val="00397AAA"/>
    <w:rsid w:val="00397D4D"/>
    <w:rsid w:val="00397D72"/>
    <w:rsid w:val="00397DF7"/>
    <w:rsid w:val="00397E85"/>
    <w:rsid w:val="00397FB9"/>
    <w:rsid w:val="003A01C1"/>
    <w:rsid w:val="003A0438"/>
    <w:rsid w:val="003A055D"/>
    <w:rsid w:val="003A059B"/>
    <w:rsid w:val="003A066C"/>
    <w:rsid w:val="003A0826"/>
    <w:rsid w:val="003A0888"/>
    <w:rsid w:val="003A0A14"/>
    <w:rsid w:val="003A0A73"/>
    <w:rsid w:val="003A0C12"/>
    <w:rsid w:val="003A0E50"/>
    <w:rsid w:val="003A0E55"/>
    <w:rsid w:val="003A0F64"/>
    <w:rsid w:val="003A0FA7"/>
    <w:rsid w:val="003A1038"/>
    <w:rsid w:val="003A103D"/>
    <w:rsid w:val="003A1063"/>
    <w:rsid w:val="003A10E0"/>
    <w:rsid w:val="003A122D"/>
    <w:rsid w:val="003A1432"/>
    <w:rsid w:val="003A144A"/>
    <w:rsid w:val="003A1554"/>
    <w:rsid w:val="003A156D"/>
    <w:rsid w:val="003A15EB"/>
    <w:rsid w:val="003A171F"/>
    <w:rsid w:val="003A1757"/>
    <w:rsid w:val="003A1794"/>
    <w:rsid w:val="003A17D5"/>
    <w:rsid w:val="003A180E"/>
    <w:rsid w:val="003A1848"/>
    <w:rsid w:val="003A193E"/>
    <w:rsid w:val="003A1944"/>
    <w:rsid w:val="003A1981"/>
    <w:rsid w:val="003A19C0"/>
    <w:rsid w:val="003A19C2"/>
    <w:rsid w:val="003A1A2C"/>
    <w:rsid w:val="003A1AD0"/>
    <w:rsid w:val="003A1D65"/>
    <w:rsid w:val="003A1DF4"/>
    <w:rsid w:val="003A1E7D"/>
    <w:rsid w:val="003A218C"/>
    <w:rsid w:val="003A21D7"/>
    <w:rsid w:val="003A21E1"/>
    <w:rsid w:val="003A21E7"/>
    <w:rsid w:val="003A2275"/>
    <w:rsid w:val="003A23C1"/>
    <w:rsid w:val="003A23FA"/>
    <w:rsid w:val="003A246E"/>
    <w:rsid w:val="003A24C8"/>
    <w:rsid w:val="003A251C"/>
    <w:rsid w:val="003A26A1"/>
    <w:rsid w:val="003A26C7"/>
    <w:rsid w:val="003A26D2"/>
    <w:rsid w:val="003A2715"/>
    <w:rsid w:val="003A2729"/>
    <w:rsid w:val="003A276E"/>
    <w:rsid w:val="003A2775"/>
    <w:rsid w:val="003A27E8"/>
    <w:rsid w:val="003A28D3"/>
    <w:rsid w:val="003A298B"/>
    <w:rsid w:val="003A29E7"/>
    <w:rsid w:val="003A2A37"/>
    <w:rsid w:val="003A2A8F"/>
    <w:rsid w:val="003A2AE6"/>
    <w:rsid w:val="003A2B2A"/>
    <w:rsid w:val="003A2BD9"/>
    <w:rsid w:val="003A2C36"/>
    <w:rsid w:val="003A2C50"/>
    <w:rsid w:val="003A2C67"/>
    <w:rsid w:val="003A2CEA"/>
    <w:rsid w:val="003A2DC6"/>
    <w:rsid w:val="003A2F06"/>
    <w:rsid w:val="003A2FA2"/>
    <w:rsid w:val="003A3121"/>
    <w:rsid w:val="003A3179"/>
    <w:rsid w:val="003A3278"/>
    <w:rsid w:val="003A3292"/>
    <w:rsid w:val="003A32D1"/>
    <w:rsid w:val="003A33E9"/>
    <w:rsid w:val="003A3652"/>
    <w:rsid w:val="003A36D3"/>
    <w:rsid w:val="003A36EF"/>
    <w:rsid w:val="003A3714"/>
    <w:rsid w:val="003A375E"/>
    <w:rsid w:val="003A37F4"/>
    <w:rsid w:val="003A3813"/>
    <w:rsid w:val="003A38AC"/>
    <w:rsid w:val="003A38C8"/>
    <w:rsid w:val="003A3A58"/>
    <w:rsid w:val="003A3A66"/>
    <w:rsid w:val="003A3A89"/>
    <w:rsid w:val="003A3B53"/>
    <w:rsid w:val="003A3CA8"/>
    <w:rsid w:val="003A3CDF"/>
    <w:rsid w:val="003A3E7E"/>
    <w:rsid w:val="003A3EA8"/>
    <w:rsid w:val="003A3EC4"/>
    <w:rsid w:val="003A3FB1"/>
    <w:rsid w:val="003A3FDC"/>
    <w:rsid w:val="003A40B6"/>
    <w:rsid w:val="003A413A"/>
    <w:rsid w:val="003A4149"/>
    <w:rsid w:val="003A41C2"/>
    <w:rsid w:val="003A42CA"/>
    <w:rsid w:val="003A4357"/>
    <w:rsid w:val="003A436A"/>
    <w:rsid w:val="003A43DE"/>
    <w:rsid w:val="003A44A8"/>
    <w:rsid w:val="003A44BF"/>
    <w:rsid w:val="003A44EC"/>
    <w:rsid w:val="003A47E2"/>
    <w:rsid w:val="003A487C"/>
    <w:rsid w:val="003A4883"/>
    <w:rsid w:val="003A494E"/>
    <w:rsid w:val="003A4B38"/>
    <w:rsid w:val="003A4CA3"/>
    <w:rsid w:val="003A4CA7"/>
    <w:rsid w:val="003A4CC9"/>
    <w:rsid w:val="003A4DB4"/>
    <w:rsid w:val="003A4E63"/>
    <w:rsid w:val="003A4EC1"/>
    <w:rsid w:val="003A4F5D"/>
    <w:rsid w:val="003A504A"/>
    <w:rsid w:val="003A5132"/>
    <w:rsid w:val="003A52F1"/>
    <w:rsid w:val="003A5425"/>
    <w:rsid w:val="003A5446"/>
    <w:rsid w:val="003A559D"/>
    <w:rsid w:val="003A55DD"/>
    <w:rsid w:val="003A568F"/>
    <w:rsid w:val="003A5777"/>
    <w:rsid w:val="003A5818"/>
    <w:rsid w:val="003A58B4"/>
    <w:rsid w:val="003A58C8"/>
    <w:rsid w:val="003A5B06"/>
    <w:rsid w:val="003A5C92"/>
    <w:rsid w:val="003A5DA5"/>
    <w:rsid w:val="003A5E21"/>
    <w:rsid w:val="003A5E36"/>
    <w:rsid w:val="003A5E92"/>
    <w:rsid w:val="003A61FF"/>
    <w:rsid w:val="003A628D"/>
    <w:rsid w:val="003A6325"/>
    <w:rsid w:val="003A63D0"/>
    <w:rsid w:val="003A650B"/>
    <w:rsid w:val="003A6615"/>
    <w:rsid w:val="003A67D2"/>
    <w:rsid w:val="003A67F9"/>
    <w:rsid w:val="003A693A"/>
    <w:rsid w:val="003A6A38"/>
    <w:rsid w:val="003A6AE5"/>
    <w:rsid w:val="003A6B0A"/>
    <w:rsid w:val="003A6B3E"/>
    <w:rsid w:val="003A6C0F"/>
    <w:rsid w:val="003A6C5A"/>
    <w:rsid w:val="003A6CD7"/>
    <w:rsid w:val="003A6D27"/>
    <w:rsid w:val="003A6FAB"/>
    <w:rsid w:val="003A6FDC"/>
    <w:rsid w:val="003A701A"/>
    <w:rsid w:val="003A7214"/>
    <w:rsid w:val="003A7296"/>
    <w:rsid w:val="003A7300"/>
    <w:rsid w:val="003A7340"/>
    <w:rsid w:val="003A740D"/>
    <w:rsid w:val="003A75A5"/>
    <w:rsid w:val="003A75E0"/>
    <w:rsid w:val="003A75F8"/>
    <w:rsid w:val="003A7624"/>
    <w:rsid w:val="003A7637"/>
    <w:rsid w:val="003A7639"/>
    <w:rsid w:val="003A773D"/>
    <w:rsid w:val="003A7799"/>
    <w:rsid w:val="003A7B81"/>
    <w:rsid w:val="003A7BFA"/>
    <w:rsid w:val="003A7C07"/>
    <w:rsid w:val="003A7C08"/>
    <w:rsid w:val="003A7C5C"/>
    <w:rsid w:val="003A7CAE"/>
    <w:rsid w:val="003A7DE7"/>
    <w:rsid w:val="003A7E72"/>
    <w:rsid w:val="003A7EE8"/>
    <w:rsid w:val="003AF564"/>
    <w:rsid w:val="003B0180"/>
    <w:rsid w:val="003B02B6"/>
    <w:rsid w:val="003B0320"/>
    <w:rsid w:val="003B0423"/>
    <w:rsid w:val="003B0539"/>
    <w:rsid w:val="003B0621"/>
    <w:rsid w:val="003B0630"/>
    <w:rsid w:val="003B0661"/>
    <w:rsid w:val="003B06B3"/>
    <w:rsid w:val="003B0844"/>
    <w:rsid w:val="003B08F1"/>
    <w:rsid w:val="003B0B0E"/>
    <w:rsid w:val="003B0BD4"/>
    <w:rsid w:val="003B0E37"/>
    <w:rsid w:val="003B0F67"/>
    <w:rsid w:val="003B1011"/>
    <w:rsid w:val="003B10AE"/>
    <w:rsid w:val="003B110B"/>
    <w:rsid w:val="003B11C5"/>
    <w:rsid w:val="003B1350"/>
    <w:rsid w:val="003B13E1"/>
    <w:rsid w:val="003B1407"/>
    <w:rsid w:val="003B1447"/>
    <w:rsid w:val="003B14D1"/>
    <w:rsid w:val="003B1521"/>
    <w:rsid w:val="003B1764"/>
    <w:rsid w:val="003B1883"/>
    <w:rsid w:val="003B192C"/>
    <w:rsid w:val="003B1943"/>
    <w:rsid w:val="003B1981"/>
    <w:rsid w:val="003B1994"/>
    <w:rsid w:val="003B1995"/>
    <w:rsid w:val="003B1A9D"/>
    <w:rsid w:val="003B1B56"/>
    <w:rsid w:val="003B1BED"/>
    <w:rsid w:val="003B1C87"/>
    <w:rsid w:val="003B1D52"/>
    <w:rsid w:val="003B1E83"/>
    <w:rsid w:val="003B1EAE"/>
    <w:rsid w:val="003B1EB6"/>
    <w:rsid w:val="003B1F82"/>
    <w:rsid w:val="003B209D"/>
    <w:rsid w:val="003B20E4"/>
    <w:rsid w:val="003B2229"/>
    <w:rsid w:val="003B2235"/>
    <w:rsid w:val="003B22EC"/>
    <w:rsid w:val="003B2461"/>
    <w:rsid w:val="003B276B"/>
    <w:rsid w:val="003B2800"/>
    <w:rsid w:val="003B2823"/>
    <w:rsid w:val="003B2830"/>
    <w:rsid w:val="003B2879"/>
    <w:rsid w:val="003B28ED"/>
    <w:rsid w:val="003B2939"/>
    <w:rsid w:val="003B297B"/>
    <w:rsid w:val="003B2B50"/>
    <w:rsid w:val="003B2B94"/>
    <w:rsid w:val="003B2E24"/>
    <w:rsid w:val="003B2F22"/>
    <w:rsid w:val="003B2F7C"/>
    <w:rsid w:val="003B3004"/>
    <w:rsid w:val="003B3058"/>
    <w:rsid w:val="003B30A6"/>
    <w:rsid w:val="003B33AA"/>
    <w:rsid w:val="003B3414"/>
    <w:rsid w:val="003B35C3"/>
    <w:rsid w:val="003B36B7"/>
    <w:rsid w:val="003B3765"/>
    <w:rsid w:val="003B378D"/>
    <w:rsid w:val="003B3B03"/>
    <w:rsid w:val="003B3B4E"/>
    <w:rsid w:val="003B3B7C"/>
    <w:rsid w:val="003B3B97"/>
    <w:rsid w:val="003B3BE3"/>
    <w:rsid w:val="003B3EC4"/>
    <w:rsid w:val="003B405B"/>
    <w:rsid w:val="003B4086"/>
    <w:rsid w:val="003B41C6"/>
    <w:rsid w:val="003B4216"/>
    <w:rsid w:val="003B4287"/>
    <w:rsid w:val="003B4336"/>
    <w:rsid w:val="003B43DE"/>
    <w:rsid w:val="003B43F9"/>
    <w:rsid w:val="003B44B6"/>
    <w:rsid w:val="003B451D"/>
    <w:rsid w:val="003B4569"/>
    <w:rsid w:val="003B46CF"/>
    <w:rsid w:val="003B4724"/>
    <w:rsid w:val="003B47D1"/>
    <w:rsid w:val="003B47DB"/>
    <w:rsid w:val="003B4878"/>
    <w:rsid w:val="003B4967"/>
    <w:rsid w:val="003B4AC7"/>
    <w:rsid w:val="003B4AEC"/>
    <w:rsid w:val="003B4B5B"/>
    <w:rsid w:val="003B4C3F"/>
    <w:rsid w:val="003B4C78"/>
    <w:rsid w:val="003B4DDC"/>
    <w:rsid w:val="003B4EB6"/>
    <w:rsid w:val="003B4EE1"/>
    <w:rsid w:val="003B4F74"/>
    <w:rsid w:val="003B4FC0"/>
    <w:rsid w:val="003B514E"/>
    <w:rsid w:val="003B5153"/>
    <w:rsid w:val="003B51FB"/>
    <w:rsid w:val="003B5346"/>
    <w:rsid w:val="003B5409"/>
    <w:rsid w:val="003B546F"/>
    <w:rsid w:val="003B55CE"/>
    <w:rsid w:val="003B5720"/>
    <w:rsid w:val="003B57A6"/>
    <w:rsid w:val="003B59E3"/>
    <w:rsid w:val="003B5AAE"/>
    <w:rsid w:val="003B5C79"/>
    <w:rsid w:val="003B5CBB"/>
    <w:rsid w:val="003B5D37"/>
    <w:rsid w:val="003B5DE6"/>
    <w:rsid w:val="003B5FAE"/>
    <w:rsid w:val="003B60DF"/>
    <w:rsid w:val="003B6163"/>
    <w:rsid w:val="003B6240"/>
    <w:rsid w:val="003B62AD"/>
    <w:rsid w:val="003B62B9"/>
    <w:rsid w:val="003B6348"/>
    <w:rsid w:val="003B636A"/>
    <w:rsid w:val="003B63D2"/>
    <w:rsid w:val="003B63D9"/>
    <w:rsid w:val="003B645A"/>
    <w:rsid w:val="003B6557"/>
    <w:rsid w:val="003B6645"/>
    <w:rsid w:val="003B6797"/>
    <w:rsid w:val="003B67BB"/>
    <w:rsid w:val="003B6899"/>
    <w:rsid w:val="003B68A5"/>
    <w:rsid w:val="003B68F2"/>
    <w:rsid w:val="003B695A"/>
    <w:rsid w:val="003B69DD"/>
    <w:rsid w:val="003B69FD"/>
    <w:rsid w:val="003B6A3E"/>
    <w:rsid w:val="003B6A70"/>
    <w:rsid w:val="003B6ACA"/>
    <w:rsid w:val="003B6B9C"/>
    <w:rsid w:val="003B6BC6"/>
    <w:rsid w:val="003B6C25"/>
    <w:rsid w:val="003B6EDB"/>
    <w:rsid w:val="003B6EEA"/>
    <w:rsid w:val="003B6F2F"/>
    <w:rsid w:val="003B6F50"/>
    <w:rsid w:val="003B7069"/>
    <w:rsid w:val="003B7081"/>
    <w:rsid w:val="003B7088"/>
    <w:rsid w:val="003B708A"/>
    <w:rsid w:val="003B7132"/>
    <w:rsid w:val="003B7153"/>
    <w:rsid w:val="003B716A"/>
    <w:rsid w:val="003B71AF"/>
    <w:rsid w:val="003B71F1"/>
    <w:rsid w:val="003B721C"/>
    <w:rsid w:val="003B740E"/>
    <w:rsid w:val="003B758C"/>
    <w:rsid w:val="003B76D4"/>
    <w:rsid w:val="003B76FB"/>
    <w:rsid w:val="003B776A"/>
    <w:rsid w:val="003B7A46"/>
    <w:rsid w:val="003B7A49"/>
    <w:rsid w:val="003B7A99"/>
    <w:rsid w:val="003B7B21"/>
    <w:rsid w:val="003B7B3B"/>
    <w:rsid w:val="003B7E7D"/>
    <w:rsid w:val="003B7EC1"/>
    <w:rsid w:val="003B7F8C"/>
    <w:rsid w:val="003B7FD4"/>
    <w:rsid w:val="003B7FD9"/>
    <w:rsid w:val="003C0014"/>
    <w:rsid w:val="003C0032"/>
    <w:rsid w:val="003C00B6"/>
    <w:rsid w:val="003C00EA"/>
    <w:rsid w:val="003C01A3"/>
    <w:rsid w:val="003C020C"/>
    <w:rsid w:val="003C0271"/>
    <w:rsid w:val="003C0303"/>
    <w:rsid w:val="003C0309"/>
    <w:rsid w:val="003C0311"/>
    <w:rsid w:val="003C0350"/>
    <w:rsid w:val="003C03BA"/>
    <w:rsid w:val="003C06E9"/>
    <w:rsid w:val="003C07D7"/>
    <w:rsid w:val="003C080E"/>
    <w:rsid w:val="003C095A"/>
    <w:rsid w:val="003C09C6"/>
    <w:rsid w:val="003C0A71"/>
    <w:rsid w:val="003C0AFB"/>
    <w:rsid w:val="003C0B12"/>
    <w:rsid w:val="003C0C51"/>
    <w:rsid w:val="003C0CD2"/>
    <w:rsid w:val="003C0DCC"/>
    <w:rsid w:val="003C0E43"/>
    <w:rsid w:val="003C0F0A"/>
    <w:rsid w:val="003C0FA2"/>
    <w:rsid w:val="003C0FF5"/>
    <w:rsid w:val="003C10A8"/>
    <w:rsid w:val="003C1137"/>
    <w:rsid w:val="003C113E"/>
    <w:rsid w:val="003C114F"/>
    <w:rsid w:val="003C1150"/>
    <w:rsid w:val="003C11F4"/>
    <w:rsid w:val="003C12F8"/>
    <w:rsid w:val="003C138C"/>
    <w:rsid w:val="003C1391"/>
    <w:rsid w:val="003C15B6"/>
    <w:rsid w:val="003C1715"/>
    <w:rsid w:val="003C1906"/>
    <w:rsid w:val="003C19EB"/>
    <w:rsid w:val="003C1A3F"/>
    <w:rsid w:val="003C1AAB"/>
    <w:rsid w:val="003C1ADD"/>
    <w:rsid w:val="003C1B5C"/>
    <w:rsid w:val="003C1D1B"/>
    <w:rsid w:val="003C1E1A"/>
    <w:rsid w:val="003C1E4A"/>
    <w:rsid w:val="003C1EC8"/>
    <w:rsid w:val="003C1FF7"/>
    <w:rsid w:val="003C211F"/>
    <w:rsid w:val="003C2230"/>
    <w:rsid w:val="003C223B"/>
    <w:rsid w:val="003C22B6"/>
    <w:rsid w:val="003C22DB"/>
    <w:rsid w:val="003C24A5"/>
    <w:rsid w:val="003C2565"/>
    <w:rsid w:val="003C25E6"/>
    <w:rsid w:val="003C26B6"/>
    <w:rsid w:val="003C280C"/>
    <w:rsid w:val="003C2896"/>
    <w:rsid w:val="003C28B8"/>
    <w:rsid w:val="003C28E5"/>
    <w:rsid w:val="003C28F0"/>
    <w:rsid w:val="003C28FA"/>
    <w:rsid w:val="003C2A41"/>
    <w:rsid w:val="003C2BF0"/>
    <w:rsid w:val="003C2D24"/>
    <w:rsid w:val="003C300D"/>
    <w:rsid w:val="003C3128"/>
    <w:rsid w:val="003C326E"/>
    <w:rsid w:val="003C3288"/>
    <w:rsid w:val="003C335B"/>
    <w:rsid w:val="003C33DD"/>
    <w:rsid w:val="003C346A"/>
    <w:rsid w:val="003C346D"/>
    <w:rsid w:val="003C34A6"/>
    <w:rsid w:val="003C34AA"/>
    <w:rsid w:val="003C35C0"/>
    <w:rsid w:val="003C3674"/>
    <w:rsid w:val="003C367D"/>
    <w:rsid w:val="003C3705"/>
    <w:rsid w:val="003C377B"/>
    <w:rsid w:val="003C378F"/>
    <w:rsid w:val="003C37FB"/>
    <w:rsid w:val="003C388B"/>
    <w:rsid w:val="003C38E2"/>
    <w:rsid w:val="003C3974"/>
    <w:rsid w:val="003C3A09"/>
    <w:rsid w:val="003C3A2F"/>
    <w:rsid w:val="003C3AF8"/>
    <w:rsid w:val="003C3B0D"/>
    <w:rsid w:val="003C3B94"/>
    <w:rsid w:val="003C3B9E"/>
    <w:rsid w:val="003C3C04"/>
    <w:rsid w:val="003C3D89"/>
    <w:rsid w:val="003C3DDF"/>
    <w:rsid w:val="003C3EF5"/>
    <w:rsid w:val="003C3F72"/>
    <w:rsid w:val="003C3FB5"/>
    <w:rsid w:val="003C4065"/>
    <w:rsid w:val="003C408B"/>
    <w:rsid w:val="003C4245"/>
    <w:rsid w:val="003C432D"/>
    <w:rsid w:val="003C44E6"/>
    <w:rsid w:val="003C4507"/>
    <w:rsid w:val="003C451B"/>
    <w:rsid w:val="003C45AB"/>
    <w:rsid w:val="003C4652"/>
    <w:rsid w:val="003C46DB"/>
    <w:rsid w:val="003C4731"/>
    <w:rsid w:val="003C49A7"/>
    <w:rsid w:val="003C4A2E"/>
    <w:rsid w:val="003C4A77"/>
    <w:rsid w:val="003C4A98"/>
    <w:rsid w:val="003C4AAA"/>
    <w:rsid w:val="003C4AF6"/>
    <w:rsid w:val="003C4B77"/>
    <w:rsid w:val="003C4BE4"/>
    <w:rsid w:val="003C4C4B"/>
    <w:rsid w:val="003C4C96"/>
    <w:rsid w:val="003C4E65"/>
    <w:rsid w:val="003C4F11"/>
    <w:rsid w:val="003C4FC9"/>
    <w:rsid w:val="003C5086"/>
    <w:rsid w:val="003C50AB"/>
    <w:rsid w:val="003C5177"/>
    <w:rsid w:val="003C52B0"/>
    <w:rsid w:val="003C52DD"/>
    <w:rsid w:val="003C535F"/>
    <w:rsid w:val="003C54BD"/>
    <w:rsid w:val="003C54EC"/>
    <w:rsid w:val="003C55E6"/>
    <w:rsid w:val="003C5653"/>
    <w:rsid w:val="003C5716"/>
    <w:rsid w:val="003C572B"/>
    <w:rsid w:val="003C5857"/>
    <w:rsid w:val="003C58A7"/>
    <w:rsid w:val="003C59E2"/>
    <w:rsid w:val="003C5C93"/>
    <w:rsid w:val="003C5CBB"/>
    <w:rsid w:val="003C5CCF"/>
    <w:rsid w:val="003C5CFD"/>
    <w:rsid w:val="003C5D42"/>
    <w:rsid w:val="003C5D77"/>
    <w:rsid w:val="003C5D93"/>
    <w:rsid w:val="003C5DDD"/>
    <w:rsid w:val="003C60DD"/>
    <w:rsid w:val="003C62D2"/>
    <w:rsid w:val="003C6348"/>
    <w:rsid w:val="003C63B1"/>
    <w:rsid w:val="003C63F0"/>
    <w:rsid w:val="003C65C6"/>
    <w:rsid w:val="003C663C"/>
    <w:rsid w:val="003C66B2"/>
    <w:rsid w:val="003C6741"/>
    <w:rsid w:val="003C676E"/>
    <w:rsid w:val="003C6773"/>
    <w:rsid w:val="003C67B8"/>
    <w:rsid w:val="003C682A"/>
    <w:rsid w:val="003C699B"/>
    <w:rsid w:val="003C6A22"/>
    <w:rsid w:val="003C6A80"/>
    <w:rsid w:val="003C6B3C"/>
    <w:rsid w:val="003C6CAA"/>
    <w:rsid w:val="003C6D36"/>
    <w:rsid w:val="003C6DB9"/>
    <w:rsid w:val="003C6DC5"/>
    <w:rsid w:val="003C6DEF"/>
    <w:rsid w:val="003C6FC7"/>
    <w:rsid w:val="003C7112"/>
    <w:rsid w:val="003C71B2"/>
    <w:rsid w:val="003C7226"/>
    <w:rsid w:val="003C727C"/>
    <w:rsid w:val="003C737C"/>
    <w:rsid w:val="003C73C9"/>
    <w:rsid w:val="003C7668"/>
    <w:rsid w:val="003C76F0"/>
    <w:rsid w:val="003C7789"/>
    <w:rsid w:val="003C787D"/>
    <w:rsid w:val="003C7AD8"/>
    <w:rsid w:val="003C7C38"/>
    <w:rsid w:val="003C7C47"/>
    <w:rsid w:val="003C7E20"/>
    <w:rsid w:val="003C7E31"/>
    <w:rsid w:val="003C7E5E"/>
    <w:rsid w:val="003C7E60"/>
    <w:rsid w:val="003C7E89"/>
    <w:rsid w:val="003C7EC1"/>
    <w:rsid w:val="003C7FDB"/>
    <w:rsid w:val="003C7FF5"/>
    <w:rsid w:val="003D0361"/>
    <w:rsid w:val="003D0425"/>
    <w:rsid w:val="003D04FA"/>
    <w:rsid w:val="003D05DD"/>
    <w:rsid w:val="003D05EB"/>
    <w:rsid w:val="003D0690"/>
    <w:rsid w:val="003D094A"/>
    <w:rsid w:val="003D0A07"/>
    <w:rsid w:val="003D0A16"/>
    <w:rsid w:val="003D0BA1"/>
    <w:rsid w:val="003D0BBD"/>
    <w:rsid w:val="003D0C56"/>
    <w:rsid w:val="003D0C98"/>
    <w:rsid w:val="003D0CA1"/>
    <w:rsid w:val="003D0F09"/>
    <w:rsid w:val="003D10AE"/>
    <w:rsid w:val="003D10FA"/>
    <w:rsid w:val="003D1169"/>
    <w:rsid w:val="003D123B"/>
    <w:rsid w:val="003D128F"/>
    <w:rsid w:val="003D12A4"/>
    <w:rsid w:val="003D1305"/>
    <w:rsid w:val="003D1539"/>
    <w:rsid w:val="003D1573"/>
    <w:rsid w:val="003D1594"/>
    <w:rsid w:val="003D1655"/>
    <w:rsid w:val="003D17D4"/>
    <w:rsid w:val="003D18BD"/>
    <w:rsid w:val="003D18E1"/>
    <w:rsid w:val="003D1A5A"/>
    <w:rsid w:val="003D1A5D"/>
    <w:rsid w:val="003D1DFB"/>
    <w:rsid w:val="003D1E1D"/>
    <w:rsid w:val="003D207B"/>
    <w:rsid w:val="003D209E"/>
    <w:rsid w:val="003D20AA"/>
    <w:rsid w:val="003D2219"/>
    <w:rsid w:val="003D2223"/>
    <w:rsid w:val="003D2297"/>
    <w:rsid w:val="003D2357"/>
    <w:rsid w:val="003D23E2"/>
    <w:rsid w:val="003D248A"/>
    <w:rsid w:val="003D24E3"/>
    <w:rsid w:val="003D2609"/>
    <w:rsid w:val="003D261D"/>
    <w:rsid w:val="003D262F"/>
    <w:rsid w:val="003D2639"/>
    <w:rsid w:val="003D26E8"/>
    <w:rsid w:val="003D2718"/>
    <w:rsid w:val="003D27ED"/>
    <w:rsid w:val="003D29E6"/>
    <w:rsid w:val="003D2AA4"/>
    <w:rsid w:val="003D2AF2"/>
    <w:rsid w:val="003D2B31"/>
    <w:rsid w:val="003D2C46"/>
    <w:rsid w:val="003D2D67"/>
    <w:rsid w:val="003D2E51"/>
    <w:rsid w:val="003D2E9C"/>
    <w:rsid w:val="003D2F8B"/>
    <w:rsid w:val="003D3017"/>
    <w:rsid w:val="003D3032"/>
    <w:rsid w:val="003D343E"/>
    <w:rsid w:val="003D354C"/>
    <w:rsid w:val="003D3715"/>
    <w:rsid w:val="003D38DF"/>
    <w:rsid w:val="003D396C"/>
    <w:rsid w:val="003D3A62"/>
    <w:rsid w:val="003D3A66"/>
    <w:rsid w:val="003D3D1E"/>
    <w:rsid w:val="003D3F29"/>
    <w:rsid w:val="003D40C1"/>
    <w:rsid w:val="003D41E4"/>
    <w:rsid w:val="003D41E7"/>
    <w:rsid w:val="003D41F7"/>
    <w:rsid w:val="003D4210"/>
    <w:rsid w:val="003D42DF"/>
    <w:rsid w:val="003D4318"/>
    <w:rsid w:val="003D435A"/>
    <w:rsid w:val="003D4448"/>
    <w:rsid w:val="003D4617"/>
    <w:rsid w:val="003D47F1"/>
    <w:rsid w:val="003D483D"/>
    <w:rsid w:val="003D4872"/>
    <w:rsid w:val="003D48BD"/>
    <w:rsid w:val="003D48CA"/>
    <w:rsid w:val="003D4A53"/>
    <w:rsid w:val="003D4B17"/>
    <w:rsid w:val="003D4C2D"/>
    <w:rsid w:val="003D4C38"/>
    <w:rsid w:val="003D4D5B"/>
    <w:rsid w:val="003D4DB8"/>
    <w:rsid w:val="003D4DC7"/>
    <w:rsid w:val="003D4E07"/>
    <w:rsid w:val="003D4E5C"/>
    <w:rsid w:val="003D4EC3"/>
    <w:rsid w:val="003D4ED3"/>
    <w:rsid w:val="003D4F2C"/>
    <w:rsid w:val="003D4F9B"/>
    <w:rsid w:val="003D4FED"/>
    <w:rsid w:val="003D5011"/>
    <w:rsid w:val="003D5059"/>
    <w:rsid w:val="003D508A"/>
    <w:rsid w:val="003D5348"/>
    <w:rsid w:val="003D5459"/>
    <w:rsid w:val="003D5478"/>
    <w:rsid w:val="003D5491"/>
    <w:rsid w:val="003D5611"/>
    <w:rsid w:val="003D563C"/>
    <w:rsid w:val="003D5689"/>
    <w:rsid w:val="003D56BF"/>
    <w:rsid w:val="003D5794"/>
    <w:rsid w:val="003D5989"/>
    <w:rsid w:val="003D59A2"/>
    <w:rsid w:val="003D59D0"/>
    <w:rsid w:val="003D5A34"/>
    <w:rsid w:val="003D5B39"/>
    <w:rsid w:val="003D5B98"/>
    <w:rsid w:val="003D5BBE"/>
    <w:rsid w:val="003D5CC5"/>
    <w:rsid w:val="003D5D62"/>
    <w:rsid w:val="003D5DA3"/>
    <w:rsid w:val="003D5F04"/>
    <w:rsid w:val="003D5F59"/>
    <w:rsid w:val="003D6002"/>
    <w:rsid w:val="003D62E6"/>
    <w:rsid w:val="003D63CD"/>
    <w:rsid w:val="003D64AB"/>
    <w:rsid w:val="003D6593"/>
    <w:rsid w:val="003D65E9"/>
    <w:rsid w:val="003D6861"/>
    <w:rsid w:val="003D6897"/>
    <w:rsid w:val="003D68AB"/>
    <w:rsid w:val="003D6A68"/>
    <w:rsid w:val="003D6B37"/>
    <w:rsid w:val="003D6B60"/>
    <w:rsid w:val="003D6B66"/>
    <w:rsid w:val="003D6B8A"/>
    <w:rsid w:val="003D6B99"/>
    <w:rsid w:val="003D6C54"/>
    <w:rsid w:val="003D6C61"/>
    <w:rsid w:val="003D6C98"/>
    <w:rsid w:val="003D6DA2"/>
    <w:rsid w:val="003D6E5C"/>
    <w:rsid w:val="003D6F81"/>
    <w:rsid w:val="003D6F95"/>
    <w:rsid w:val="003D7077"/>
    <w:rsid w:val="003D70CC"/>
    <w:rsid w:val="003D718A"/>
    <w:rsid w:val="003D71BA"/>
    <w:rsid w:val="003D720D"/>
    <w:rsid w:val="003D7287"/>
    <w:rsid w:val="003D72D2"/>
    <w:rsid w:val="003D7459"/>
    <w:rsid w:val="003D756B"/>
    <w:rsid w:val="003D75BF"/>
    <w:rsid w:val="003D76B1"/>
    <w:rsid w:val="003D76D8"/>
    <w:rsid w:val="003D7713"/>
    <w:rsid w:val="003D7781"/>
    <w:rsid w:val="003D7883"/>
    <w:rsid w:val="003D7931"/>
    <w:rsid w:val="003D79EA"/>
    <w:rsid w:val="003D7A19"/>
    <w:rsid w:val="003D7A31"/>
    <w:rsid w:val="003D7B01"/>
    <w:rsid w:val="003D7B71"/>
    <w:rsid w:val="003D7BF9"/>
    <w:rsid w:val="003D7BFB"/>
    <w:rsid w:val="003D7C70"/>
    <w:rsid w:val="003D7DC8"/>
    <w:rsid w:val="003D7E37"/>
    <w:rsid w:val="003D7F34"/>
    <w:rsid w:val="003D7FCA"/>
    <w:rsid w:val="003E003C"/>
    <w:rsid w:val="003E0094"/>
    <w:rsid w:val="003E00C4"/>
    <w:rsid w:val="003E0122"/>
    <w:rsid w:val="003E020F"/>
    <w:rsid w:val="003E04B1"/>
    <w:rsid w:val="003E05FF"/>
    <w:rsid w:val="003E0648"/>
    <w:rsid w:val="003E0689"/>
    <w:rsid w:val="003E0705"/>
    <w:rsid w:val="003E07C5"/>
    <w:rsid w:val="003E0821"/>
    <w:rsid w:val="003E0855"/>
    <w:rsid w:val="003E093F"/>
    <w:rsid w:val="003E09B4"/>
    <w:rsid w:val="003E09C6"/>
    <w:rsid w:val="003E0AD4"/>
    <w:rsid w:val="003E0B8B"/>
    <w:rsid w:val="003E0C4F"/>
    <w:rsid w:val="003E0CB4"/>
    <w:rsid w:val="003E0D12"/>
    <w:rsid w:val="003E0E36"/>
    <w:rsid w:val="003E0E8D"/>
    <w:rsid w:val="003E0F85"/>
    <w:rsid w:val="003E0FF2"/>
    <w:rsid w:val="003E129A"/>
    <w:rsid w:val="003E1358"/>
    <w:rsid w:val="003E1396"/>
    <w:rsid w:val="003E1474"/>
    <w:rsid w:val="003E1484"/>
    <w:rsid w:val="003E1486"/>
    <w:rsid w:val="003E15A7"/>
    <w:rsid w:val="003E1601"/>
    <w:rsid w:val="003E165A"/>
    <w:rsid w:val="003E165B"/>
    <w:rsid w:val="003E16A9"/>
    <w:rsid w:val="003E17D6"/>
    <w:rsid w:val="003E1823"/>
    <w:rsid w:val="003E18BE"/>
    <w:rsid w:val="003E18CC"/>
    <w:rsid w:val="003E18E8"/>
    <w:rsid w:val="003E1932"/>
    <w:rsid w:val="003E1955"/>
    <w:rsid w:val="003E199B"/>
    <w:rsid w:val="003E1A1D"/>
    <w:rsid w:val="003E1A96"/>
    <w:rsid w:val="003E1AC3"/>
    <w:rsid w:val="003E1B4E"/>
    <w:rsid w:val="003E1D99"/>
    <w:rsid w:val="003E1D9A"/>
    <w:rsid w:val="003E1E6E"/>
    <w:rsid w:val="003E1F28"/>
    <w:rsid w:val="003E2095"/>
    <w:rsid w:val="003E20AA"/>
    <w:rsid w:val="003E2100"/>
    <w:rsid w:val="003E2333"/>
    <w:rsid w:val="003E2374"/>
    <w:rsid w:val="003E23A0"/>
    <w:rsid w:val="003E23F4"/>
    <w:rsid w:val="003E24BD"/>
    <w:rsid w:val="003E257A"/>
    <w:rsid w:val="003E25D4"/>
    <w:rsid w:val="003E271A"/>
    <w:rsid w:val="003E2B3F"/>
    <w:rsid w:val="003E2BA5"/>
    <w:rsid w:val="003E2C4E"/>
    <w:rsid w:val="003E2CFC"/>
    <w:rsid w:val="003E2D05"/>
    <w:rsid w:val="003E2D35"/>
    <w:rsid w:val="003E2D3A"/>
    <w:rsid w:val="003E2D7E"/>
    <w:rsid w:val="003E2FA6"/>
    <w:rsid w:val="003E305F"/>
    <w:rsid w:val="003E306E"/>
    <w:rsid w:val="003E30F2"/>
    <w:rsid w:val="003E31A0"/>
    <w:rsid w:val="003E3235"/>
    <w:rsid w:val="003E32E8"/>
    <w:rsid w:val="003E32E9"/>
    <w:rsid w:val="003E3325"/>
    <w:rsid w:val="003E3366"/>
    <w:rsid w:val="003E3393"/>
    <w:rsid w:val="003E339F"/>
    <w:rsid w:val="003E33BE"/>
    <w:rsid w:val="003E345E"/>
    <w:rsid w:val="003E34B0"/>
    <w:rsid w:val="003E36A7"/>
    <w:rsid w:val="003E36DF"/>
    <w:rsid w:val="003E3700"/>
    <w:rsid w:val="003E3758"/>
    <w:rsid w:val="003E37F5"/>
    <w:rsid w:val="003E3879"/>
    <w:rsid w:val="003E3998"/>
    <w:rsid w:val="003E3A75"/>
    <w:rsid w:val="003E3AED"/>
    <w:rsid w:val="003E3C14"/>
    <w:rsid w:val="003E3CA1"/>
    <w:rsid w:val="003E3CD8"/>
    <w:rsid w:val="003E3EA7"/>
    <w:rsid w:val="003E3F06"/>
    <w:rsid w:val="003E4006"/>
    <w:rsid w:val="003E40DE"/>
    <w:rsid w:val="003E412A"/>
    <w:rsid w:val="003E41F7"/>
    <w:rsid w:val="003E42CD"/>
    <w:rsid w:val="003E42FE"/>
    <w:rsid w:val="003E431C"/>
    <w:rsid w:val="003E4557"/>
    <w:rsid w:val="003E4689"/>
    <w:rsid w:val="003E468D"/>
    <w:rsid w:val="003E4723"/>
    <w:rsid w:val="003E4799"/>
    <w:rsid w:val="003E4845"/>
    <w:rsid w:val="003E487E"/>
    <w:rsid w:val="003E489F"/>
    <w:rsid w:val="003E48A9"/>
    <w:rsid w:val="003E49C7"/>
    <w:rsid w:val="003E4A5A"/>
    <w:rsid w:val="003E4B7E"/>
    <w:rsid w:val="003E4B9E"/>
    <w:rsid w:val="003E4C25"/>
    <w:rsid w:val="003E4C8C"/>
    <w:rsid w:val="003E4CAB"/>
    <w:rsid w:val="003E4D07"/>
    <w:rsid w:val="003E4E64"/>
    <w:rsid w:val="003E4FB6"/>
    <w:rsid w:val="003E4FCD"/>
    <w:rsid w:val="003E4FCE"/>
    <w:rsid w:val="003E539B"/>
    <w:rsid w:val="003E53CA"/>
    <w:rsid w:val="003E55C8"/>
    <w:rsid w:val="003E55CD"/>
    <w:rsid w:val="003E55E7"/>
    <w:rsid w:val="003E56A9"/>
    <w:rsid w:val="003E56B7"/>
    <w:rsid w:val="003E5797"/>
    <w:rsid w:val="003E57AC"/>
    <w:rsid w:val="003E57E4"/>
    <w:rsid w:val="003E594C"/>
    <w:rsid w:val="003E5ADB"/>
    <w:rsid w:val="003E5B37"/>
    <w:rsid w:val="003E5B8F"/>
    <w:rsid w:val="003E5BA9"/>
    <w:rsid w:val="003E5BAD"/>
    <w:rsid w:val="003E5BC9"/>
    <w:rsid w:val="003E5D76"/>
    <w:rsid w:val="003E5D95"/>
    <w:rsid w:val="003E5DEB"/>
    <w:rsid w:val="003E5EC4"/>
    <w:rsid w:val="003E5F91"/>
    <w:rsid w:val="003E5F96"/>
    <w:rsid w:val="003E61CE"/>
    <w:rsid w:val="003E62A0"/>
    <w:rsid w:val="003E646F"/>
    <w:rsid w:val="003E6633"/>
    <w:rsid w:val="003E671F"/>
    <w:rsid w:val="003E6A16"/>
    <w:rsid w:val="003E6B13"/>
    <w:rsid w:val="003E6B45"/>
    <w:rsid w:val="003E6BBC"/>
    <w:rsid w:val="003E6C88"/>
    <w:rsid w:val="003E6CA2"/>
    <w:rsid w:val="003E6D59"/>
    <w:rsid w:val="003E6D94"/>
    <w:rsid w:val="003E6E06"/>
    <w:rsid w:val="003E6E25"/>
    <w:rsid w:val="003E6E42"/>
    <w:rsid w:val="003E6EE8"/>
    <w:rsid w:val="003E6EFF"/>
    <w:rsid w:val="003E6F02"/>
    <w:rsid w:val="003E6FB9"/>
    <w:rsid w:val="003E745E"/>
    <w:rsid w:val="003E7678"/>
    <w:rsid w:val="003E768B"/>
    <w:rsid w:val="003E77B3"/>
    <w:rsid w:val="003E78B9"/>
    <w:rsid w:val="003E78CC"/>
    <w:rsid w:val="003E7944"/>
    <w:rsid w:val="003E7A52"/>
    <w:rsid w:val="003E7A68"/>
    <w:rsid w:val="003E7A88"/>
    <w:rsid w:val="003E7A9C"/>
    <w:rsid w:val="003E7C50"/>
    <w:rsid w:val="003E7D67"/>
    <w:rsid w:val="003E7DD0"/>
    <w:rsid w:val="003E7EDE"/>
    <w:rsid w:val="003E7F38"/>
    <w:rsid w:val="003E7F7C"/>
    <w:rsid w:val="003F008C"/>
    <w:rsid w:val="003F008F"/>
    <w:rsid w:val="003F00A1"/>
    <w:rsid w:val="003F00D0"/>
    <w:rsid w:val="003F01B3"/>
    <w:rsid w:val="003F0361"/>
    <w:rsid w:val="003F036A"/>
    <w:rsid w:val="003F04E0"/>
    <w:rsid w:val="003F05C9"/>
    <w:rsid w:val="003F065A"/>
    <w:rsid w:val="003F073F"/>
    <w:rsid w:val="003F0851"/>
    <w:rsid w:val="003F0895"/>
    <w:rsid w:val="003F08CA"/>
    <w:rsid w:val="003F08D5"/>
    <w:rsid w:val="003F09D0"/>
    <w:rsid w:val="003F09D3"/>
    <w:rsid w:val="003F0A04"/>
    <w:rsid w:val="003F0A0E"/>
    <w:rsid w:val="003F0A6B"/>
    <w:rsid w:val="003F0AB2"/>
    <w:rsid w:val="003F0B82"/>
    <w:rsid w:val="003F0B92"/>
    <w:rsid w:val="003F0C3D"/>
    <w:rsid w:val="003F0C68"/>
    <w:rsid w:val="003F0D74"/>
    <w:rsid w:val="003F0D7D"/>
    <w:rsid w:val="003F0E29"/>
    <w:rsid w:val="003F0EB0"/>
    <w:rsid w:val="003F0F00"/>
    <w:rsid w:val="003F0FC4"/>
    <w:rsid w:val="003F101E"/>
    <w:rsid w:val="003F1022"/>
    <w:rsid w:val="003F1335"/>
    <w:rsid w:val="003F1385"/>
    <w:rsid w:val="003F13E5"/>
    <w:rsid w:val="003F14E6"/>
    <w:rsid w:val="003F1590"/>
    <w:rsid w:val="003F165A"/>
    <w:rsid w:val="003F17A4"/>
    <w:rsid w:val="003F1815"/>
    <w:rsid w:val="003F185F"/>
    <w:rsid w:val="003F18FA"/>
    <w:rsid w:val="003F1950"/>
    <w:rsid w:val="003F1A20"/>
    <w:rsid w:val="003F1B67"/>
    <w:rsid w:val="003F1CFD"/>
    <w:rsid w:val="003F1D4C"/>
    <w:rsid w:val="003F1D68"/>
    <w:rsid w:val="003F1E9E"/>
    <w:rsid w:val="003F1EA4"/>
    <w:rsid w:val="003F200F"/>
    <w:rsid w:val="003F231D"/>
    <w:rsid w:val="003F2328"/>
    <w:rsid w:val="003F238E"/>
    <w:rsid w:val="003F242C"/>
    <w:rsid w:val="003F25BB"/>
    <w:rsid w:val="003F266F"/>
    <w:rsid w:val="003F28E9"/>
    <w:rsid w:val="003F2A64"/>
    <w:rsid w:val="003F2C74"/>
    <w:rsid w:val="003F2CA4"/>
    <w:rsid w:val="003F2D83"/>
    <w:rsid w:val="003F2DA1"/>
    <w:rsid w:val="003F2E08"/>
    <w:rsid w:val="003F2E31"/>
    <w:rsid w:val="003F2F19"/>
    <w:rsid w:val="003F308E"/>
    <w:rsid w:val="003F32FC"/>
    <w:rsid w:val="003F337D"/>
    <w:rsid w:val="003F3382"/>
    <w:rsid w:val="003F3394"/>
    <w:rsid w:val="003F34E7"/>
    <w:rsid w:val="003F35FD"/>
    <w:rsid w:val="003F363C"/>
    <w:rsid w:val="003F365C"/>
    <w:rsid w:val="003F3724"/>
    <w:rsid w:val="003F377C"/>
    <w:rsid w:val="003F37EA"/>
    <w:rsid w:val="003F3847"/>
    <w:rsid w:val="003F384B"/>
    <w:rsid w:val="003F3921"/>
    <w:rsid w:val="003F3973"/>
    <w:rsid w:val="003F39B7"/>
    <w:rsid w:val="003F3AED"/>
    <w:rsid w:val="003F3C05"/>
    <w:rsid w:val="003F3C3E"/>
    <w:rsid w:val="003F3C81"/>
    <w:rsid w:val="003F3CA6"/>
    <w:rsid w:val="003F3CD7"/>
    <w:rsid w:val="003F3EB2"/>
    <w:rsid w:val="003F3FED"/>
    <w:rsid w:val="003F4009"/>
    <w:rsid w:val="003F41C5"/>
    <w:rsid w:val="003F41CB"/>
    <w:rsid w:val="003F41D3"/>
    <w:rsid w:val="003F423B"/>
    <w:rsid w:val="003F448B"/>
    <w:rsid w:val="003F44C9"/>
    <w:rsid w:val="003F454E"/>
    <w:rsid w:val="003F45EF"/>
    <w:rsid w:val="003F464E"/>
    <w:rsid w:val="003F4785"/>
    <w:rsid w:val="003F47D7"/>
    <w:rsid w:val="003F4B5E"/>
    <w:rsid w:val="003F4B80"/>
    <w:rsid w:val="003F4C58"/>
    <w:rsid w:val="003F4CB1"/>
    <w:rsid w:val="003F4D23"/>
    <w:rsid w:val="003F4D8B"/>
    <w:rsid w:val="003F4F5B"/>
    <w:rsid w:val="003F5055"/>
    <w:rsid w:val="003F5148"/>
    <w:rsid w:val="003F5150"/>
    <w:rsid w:val="003F5208"/>
    <w:rsid w:val="003F525E"/>
    <w:rsid w:val="003F5285"/>
    <w:rsid w:val="003F534E"/>
    <w:rsid w:val="003F53C2"/>
    <w:rsid w:val="003F5407"/>
    <w:rsid w:val="003F550B"/>
    <w:rsid w:val="003F555F"/>
    <w:rsid w:val="003F56B8"/>
    <w:rsid w:val="003F59B8"/>
    <w:rsid w:val="003F5AB2"/>
    <w:rsid w:val="003F5EC9"/>
    <w:rsid w:val="003F5ED5"/>
    <w:rsid w:val="003F5EFD"/>
    <w:rsid w:val="003F5FB4"/>
    <w:rsid w:val="003F6031"/>
    <w:rsid w:val="003F6047"/>
    <w:rsid w:val="003F60D5"/>
    <w:rsid w:val="003F6105"/>
    <w:rsid w:val="003F6220"/>
    <w:rsid w:val="003F622C"/>
    <w:rsid w:val="003F62B7"/>
    <w:rsid w:val="003F6396"/>
    <w:rsid w:val="003F63BB"/>
    <w:rsid w:val="003F63DB"/>
    <w:rsid w:val="003F63E4"/>
    <w:rsid w:val="003F64AD"/>
    <w:rsid w:val="003F64EC"/>
    <w:rsid w:val="003F6506"/>
    <w:rsid w:val="003F6741"/>
    <w:rsid w:val="003F67EF"/>
    <w:rsid w:val="003F687C"/>
    <w:rsid w:val="003F6934"/>
    <w:rsid w:val="003F694E"/>
    <w:rsid w:val="003F6A35"/>
    <w:rsid w:val="003F6B80"/>
    <w:rsid w:val="003F6CC2"/>
    <w:rsid w:val="003F6CCB"/>
    <w:rsid w:val="003F6EAC"/>
    <w:rsid w:val="003F703F"/>
    <w:rsid w:val="003F705C"/>
    <w:rsid w:val="003F7136"/>
    <w:rsid w:val="003F7230"/>
    <w:rsid w:val="003F743E"/>
    <w:rsid w:val="003F7502"/>
    <w:rsid w:val="003F7509"/>
    <w:rsid w:val="003F755F"/>
    <w:rsid w:val="003F765C"/>
    <w:rsid w:val="003F7709"/>
    <w:rsid w:val="003F78B7"/>
    <w:rsid w:val="003F7916"/>
    <w:rsid w:val="003F7A57"/>
    <w:rsid w:val="003F7AA0"/>
    <w:rsid w:val="003F7AA5"/>
    <w:rsid w:val="003F7DA4"/>
    <w:rsid w:val="003F7E3A"/>
    <w:rsid w:val="003F7F5F"/>
    <w:rsid w:val="003F7F62"/>
    <w:rsid w:val="003F7FAC"/>
    <w:rsid w:val="00400003"/>
    <w:rsid w:val="004000AF"/>
    <w:rsid w:val="004001AC"/>
    <w:rsid w:val="00400206"/>
    <w:rsid w:val="00400272"/>
    <w:rsid w:val="00400311"/>
    <w:rsid w:val="00400328"/>
    <w:rsid w:val="004003A4"/>
    <w:rsid w:val="004003B4"/>
    <w:rsid w:val="004003BA"/>
    <w:rsid w:val="004004B7"/>
    <w:rsid w:val="0040067F"/>
    <w:rsid w:val="00400714"/>
    <w:rsid w:val="00400782"/>
    <w:rsid w:val="004007E1"/>
    <w:rsid w:val="00400995"/>
    <w:rsid w:val="004009ED"/>
    <w:rsid w:val="00400ACD"/>
    <w:rsid w:val="00400BD5"/>
    <w:rsid w:val="00400C45"/>
    <w:rsid w:val="00400D09"/>
    <w:rsid w:val="00400E91"/>
    <w:rsid w:val="00400F06"/>
    <w:rsid w:val="00400F38"/>
    <w:rsid w:val="00401104"/>
    <w:rsid w:val="0040114F"/>
    <w:rsid w:val="0040125E"/>
    <w:rsid w:val="0040129A"/>
    <w:rsid w:val="004012C3"/>
    <w:rsid w:val="0040150D"/>
    <w:rsid w:val="004019B4"/>
    <w:rsid w:val="00401A71"/>
    <w:rsid w:val="00401AD2"/>
    <w:rsid w:val="00401B61"/>
    <w:rsid w:val="00401B7C"/>
    <w:rsid w:val="00401C0D"/>
    <w:rsid w:val="00401CD8"/>
    <w:rsid w:val="00401D2B"/>
    <w:rsid w:val="00401DD9"/>
    <w:rsid w:val="00401E16"/>
    <w:rsid w:val="00401EA0"/>
    <w:rsid w:val="00401FD5"/>
    <w:rsid w:val="0040204A"/>
    <w:rsid w:val="0040206F"/>
    <w:rsid w:val="0040209D"/>
    <w:rsid w:val="004022C5"/>
    <w:rsid w:val="00402315"/>
    <w:rsid w:val="00402660"/>
    <w:rsid w:val="00402757"/>
    <w:rsid w:val="0040279D"/>
    <w:rsid w:val="00402827"/>
    <w:rsid w:val="00402864"/>
    <w:rsid w:val="0040286E"/>
    <w:rsid w:val="004028B0"/>
    <w:rsid w:val="0040291E"/>
    <w:rsid w:val="0040292F"/>
    <w:rsid w:val="004029CF"/>
    <w:rsid w:val="00402A3B"/>
    <w:rsid w:val="00402A76"/>
    <w:rsid w:val="00402B1F"/>
    <w:rsid w:val="00402CDC"/>
    <w:rsid w:val="00402D31"/>
    <w:rsid w:val="00402D7A"/>
    <w:rsid w:val="00402E61"/>
    <w:rsid w:val="00402F24"/>
    <w:rsid w:val="00402F4A"/>
    <w:rsid w:val="00402F74"/>
    <w:rsid w:val="00402F79"/>
    <w:rsid w:val="00402FAD"/>
    <w:rsid w:val="00403056"/>
    <w:rsid w:val="004030A2"/>
    <w:rsid w:val="00403148"/>
    <w:rsid w:val="004032D9"/>
    <w:rsid w:val="0040333B"/>
    <w:rsid w:val="0040333D"/>
    <w:rsid w:val="00403428"/>
    <w:rsid w:val="004034B4"/>
    <w:rsid w:val="00403535"/>
    <w:rsid w:val="004035A6"/>
    <w:rsid w:val="00403708"/>
    <w:rsid w:val="00403748"/>
    <w:rsid w:val="004039BB"/>
    <w:rsid w:val="00403ADE"/>
    <w:rsid w:val="00403B38"/>
    <w:rsid w:val="00403C7F"/>
    <w:rsid w:val="00403D3E"/>
    <w:rsid w:val="00403FD1"/>
    <w:rsid w:val="004043E6"/>
    <w:rsid w:val="00404468"/>
    <w:rsid w:val="004044D4"/>
    <w:rsid w:val="00404634"/>
    <w:rsid w:val="0040480B"/>
    <w:rsid w:val="0040487A"/>
    <w:rsid w:val="00404897"/>
    <w:rsid w:val="00404A9D"/>
    <w:rsid w:val="00404B77"/>
    <w:rsid w:val="00404BD5"/>
    <w:rsid w:val="00404CD9"/>
    <w:rsid w:val="00404DA0"/>
    <w:rsid w:val="00404E75"/>
    <w:rsid w:val="00404EFB"/>
    <w:rsid w:val="004050B4"/>
    <w:rsid w:val="00405159"/>
    <w:rsid w:val="0040525C"/>
    <w:rsid w:val="004052C2"/>
    <w:rsid w:val="00405340"/>
    <w:rsid w:val="00405541"/>
    <w:rsid w:val="0040560A"/>
    <w:rsid w:val="004056A3"/>
    <w:rsid w:val="0040582B"/>
    <w:rsid w:val="0040590A"/>
    <w:rsid w:val="00405916"/>
    <w:rsid w:val="00405A22"/>
    <w:rsid w:val="00405A27"/>
    <w:rsid w:val="00405A8F"/>
    <w:rsid w:val="00405AD8"/>
    <w:rsid w:val="00405B47"/>
    <w:rsid w:val="00405B58"/>
    <w:rsid w:val="00405B89"/>
    <w:rsid w:val="00405B92"/>
    <w:rsid w:val="00405D9E"/>
    <w:rsid w:val="00405DD1"/>
    <w:rsid w:val="00405E6E"/>
    <w:rsid w:val="00405F81"/>
    <w:rsid w:val="0040602C"/>
    <w:rsid w:val="00406062"/>
    <w:rsid w:val="004060BB"/>
    <w:rsid w:val="0040611F"/>
    <w:rsid w:val="00406236"/>
    <w:rsid w:val="00406270"/>
    <w:rsid w:val="00406443"/>
    <w:rsid w:val="00406444"/>
    <w:rsid w:val="00406508"/>
    <w:rsid w:val="00406870"/>
    <w:rsid w:val="00406877"/>
    <w:rsid w:val="004068BF"/>
    <w:rsid w:val="00406968"/>
    <w:rsid w:val="0040697B"/>
    <w:rsid w:val="004069E8"/>
    <w:rsid w:val="00406A26"/>
    <w:rsid w:val="00406AF2"/>
    <w:rsid w:val="00406B16"/>
    <w:rsid w:val="00406B29"/>
    <w:rsid w:val="00406B36"/>
    <w:rsid w:val="00406BFB"/>
    <w:rsid w:val="00406C28"/>
    <w:rsid w:val="00406C7F"/>
    <w:rsid w:val="00406CA3"/>
    <w:rsid w:val="00406DBF"/>
    <w:rsid w:val="00406E42"/>
    <w:rsid w:val="00406FC4"/>
    <w:rsid w:val="00406FCD"/>
    <w:rsid w:val="0040715C"/>
    <w:rsid w:val="00407449"/>
    <w:rsid w:val="00407472"/>
    <w:rsid w:val="0040759A"/>
    <w:rsid w:val="004075F1"/>
    <w:rsid w:val="00407661"/>
    <w:rsid w:val="00407805"/>
    <w:rsid w:val="004078A1"/>
    <w:rsid w:val="00407900"/>
    <w:rsid w:val="00407A77"/>
    <w:rsid w:val="00407B6D"/>
    <w:rsid w:val="00407BD7"/>
    <w:rsid w:val="00407CDB"/>
    <w:rsid w:val="00407D37"/>
    <w:rsid w:val="00407DAE"/>
    <w:rsid w:val="00407EDF"/>
    <w:rsid w:val="00407F27"/>
    <w:rsid w:val="00407F80"/>
    <w:rsid w:val="0041012B"/>
    <w:rsid w:val="0041030D"/>
    <w:rsid w:val="00410327"/>
    <w:rsid w:val="00410440"/>
    <w:rsid w:val="00410632"/>
    <w:rsid w:val="00410747"/>
    <w:rsid w:val="00410783"/>
    <w:rsid w:val="0041084A"/>
    <w:rsid w:val="004108AF"/>
    <w:rsid w:val="004109EB"/>
    <w:rsid w:val="00410B54"/>
    <w:rsid w:val="00410CA0"/>
    <w:rsid w:val="00410CAA"/>
    <w:rsid w:val="00410D22"/>
    <w:rsid w:val="00410D41"/>
    <w:rsid w:val="00410D63"/>
    <w:rsid w:val="00410DCC"/>
    <w:rsid w:val="00410DEB"/>
    <w:rsid w:val="00410F67"/>
    <w:rsid w:val="00410F82"/>
    <w:rsid w:val="0041116B"/>
    <w:rsid w:val="0041116C"/>
    <w:rsid w:val="00411187"/>
    <w:rsid w:val="0041118A"/>
    <w:rsid w:val="004111A4"/>
    <w:rsid w:val="004111B2"/>
    <w:rsid w:val="004111C3"/>
    <w:rsid w:val="00411238"/>
    <w:rsid w:val="0041129B"/>
    <w:rsid w:val="00411421"/>
    <w:rsid w:val="00411604"/>
    <w:rsid w:val="00411819"/>
    <w:rsid w:val="00411996"/>
    <w:rsid w:val="00411B76"/>
    <w:rsid w:val="00411E22"/>
    <w:rsid w:val="00411E33"/>
    <w:rsid w:val="00411F4D"/>
    <w:rsid w:val="00411FF6"/>
    <w:rsid w:val="004120BB"/>
    <w:rsid w:val="004122F7"/>
    <w:rsid w:val="004124C5"/>
    <w:rsid w:val="00412662"/>
    <w:rsid w:val="00412682"/>
    <w:rsid w:val="00412784"/>
    <w:rsid w:val="004128E7"/>
    <w:rsid w:val="004128EC"/>
    <w:rsid w:val="00412A35"/>
    <w:rsid w:val="00412C73"/>
    <w:rsid w:val="00412D20"/>
    <w:rsid w:val="00412D40"/>
    <w:rsid w:val="00412D54"/>
    <w:rsid w:val="00412E92"/>
    <w:rsid w:val="00412F14"/>
    <w:rsid w:val="00412F25"/>
    <w:rsid w:val="004131AF"/>
    <w:rsid w:val="004131C3"/>
    <w:rsid w:val="0041321E"/>
    <w:rsid w:val="004132E9"/>
    <w:rsid w:val="004133BB"/>
    <w:rsid w:val="004133C3"/>
    <w:rsid w:val="00413494"/>
    <w:rsid w:val="004135E0"/>
    <w:rsid w:val="004135F9"/>
    <w:rsid w:val="004136F8"/>
    <w:rsid w:val="00413753"/>
    <w:rsid w:val="00413836"/>
    <w:rsid w:val="00413A20"/>
    <w:rsid w:val="00413A4F"/>
    <w:rsid w:val="00413B66"/>
    <w:rsid w:val="00413D98"/>
    <w:rsid w:val="00413DBB"/>
    <w:rsid w:val="00413E73"/>
    <w:rsid w:val="00413EA5"/>
    <w:rsid w:val="00413FAC"/>
    <w:rsid w:val="00413FD2"/>
    <w:rsid w:val="0041410C"/>
    <w:rsid w:val="00414154"/>
    <w:rsid w:val="00414186"/>
    <w:rsid w:val="004141DC"/>
    <w:rsid w:val="00414307"/>
    <w:rsid w:val="00414334"/>
    <w:rsid w:val="00414369"/>
    <w:rsid w:val="004143E9"/>
    <w:rsid w:val="00414489"/>
    <w:rsid w:val="0041449E"/>
    <w:rsid w:val="0041459B"/>
    <w:rsid w:val="004145BD"/>
    <w:rsid w:val="004145D9"/>
    <w:rsid w:val="00414632"/>
    <w:rsid w:val="00414637"/>
    <w:rsid w:val="0041466B"/>
    <w:rsid w:val="004148BD"/>
    <w:rsid w:val="00414914"/>
    <w:rsid w:val="00414962"/>
    <w:rsid w:val="0041497D"/>
    <w:rsid w:val="004149DB"/>
    <w:rsid w:val="004149E4"/>
    <w:rsid w:val="00414A60"/>
    <w:rsid w:val="00414E45"/>
    <w:rsid w:val="00414F5F"/>
    <w:rsid w:val="00414FFC"/>
    <w:rsid w:val="0041500D"/>
    <w:rsid w:val="00415088"/>
    <w:rsid w:val="004150BA"/>
    <w:rsid w:val="004151C2"/>
    <w:rsid w:val="004152E7"/>
    <w:rsid w:val="0041530F"/>
    <w:rsid w:val="0041539C"/>
    <w:rsid w:val="004154A1"/>
    <w:rsid w:val="00415555"/>
    <w:rsid w:val="0041569D"/>
    <w:rsid w:val="004156C3"/>
    <w:rsid w:val="004157A3"/>
    <w:rsid w:val="004158A2"/>
    <w:rsid w:val="00415957"/>
    <w:rsid w:val="004159B7"/>
    <w:rsid w:val="00415AF3"/>
    <w:rsid w:val="00415C0F"/>
    <w:rsid w:val="00415C1D"/>
    <w:rsid w:val="00415C91"/>
    <w:rsid w:val="00415CC0"/>
    <w:rsid w:val="00415D80"/>
    <w:rsid w:val="00415DA3"/>
    <w:rsid w:val="00415DF9"/>
    <w:rsid w:val="00415E48"/>
    <w:rsid w:val="00415F0E"/>
    <w:rsid w:val="00415FBC"/>
    <w:rsid w:val="004161E2"/>
    <w:rsid w:val="00416213"/>
    <w:rsid w:val="0041633F"/>
    <w:rsid w:val="0041652D"/>
    <w:rsid w:val="00416678"/>
    <w:rsid w:val="00416720"/>
    <w:rsid w:val="0041677E"/>
    <w:rsid w:val="00416796"/>
    <w:rsid w:val="00416822"/>
    <w:rsid w:val="004168EC"/>
    <w:rsid w:val="004169BE"/>
    <w:rsid w:val="00416AA5"/>
    <w:rsid w:val="00416B10"/>
    <w:rsid w:val="00416B8B"/>
    <w:rsid w:val="00416BFE"/>
    <w:rsid w:val="00416CA8"/>
    <w:rsid w:val="00416D40"/>
    <w:rsid w:val="00416E78"/>
    <w:rsid w:val="00416E8B"/>
    <w:rsid w:val="00416E8F"/>
    <w:rsid w:val="00417006"/>
    <w:rsid w:val="00417218"/>
    <w:rsid w:val="0041721D"/>
    <w:rsid w:val="00417282"/>
    <w:rsid w:val="004172B7"/>
    <w:rsid w:val="0041747B"/>
    <w:rsid w:val="00417753"/>
    <w:rsid w:val="004177D0"/>
    <w:rsid w:val="004177DE"/>
    <w:rsid w:val="004177E8"/>
    <w:rsid w:val="00417937"/>
    <w:rsid w:val="004179D4"/>
    <w:rsid w:val="00417A7B"/>
    <w:rsid w:val="00417BCD"/>
    <w:rsid w:val="00417C67"/>
    <w:rsid w:val="00417D63"/>
    <w:rsid w:val="00417E20"/>
    <w:rsid w:val="00417E39"/>
    <w:rsid w:val="004201BE"/>
    <w:rsid w:val="00420361"/>
    <w:rsid w:val="00420379"/>
    <w:rsid w:val="00420425"/>
    <w:rsid w:val="00420471"/>
    <w:rsid w:val="0042047A"/>
    <w:rsid w:val="004204C0"/>
    <w:rsid w:val="004204C5"/>
    <w:rsid w:val="004204CE"/>
    <w:rsid w:val="004206B7"/>
    <w:rsid w:val="004206D9"/>
    <w:rsid w:val="004208CB"/>
    <w:rsid w:val="004208D4"/>
    <w:rsid w:val="00420A1D"/>
    <w:rsid w:val="00420A44"/>
    <w:rsid w:val="00420A72"/>
    <w:rsid w:val="00420BCA"/>
    <w:rsid w:val="00420C40"/>
    <w:rsid w:val="00420CD4"/>
    <w:rsid w:val="00420D37"/>
    <w:rsid w:val="00420D8C"/>
    <w:rsid w:val="00420E66"/>
    <w:rsid w:val="00420F20"/>
    <w:rsid w:val="00420FB4"/>
    <w:rsid w:val="00421064"/>
    <w:rsid w:val="004212F2"/>
    <w:rsid w:val="004214B4"/>
    <w:rsid w:val="00421597"/>
    <w:rsid w:val="004215B7"/>
    <w:rsid w:val="00421809"/>
    <w:rsid w:val="00421858"/>
    <w:rsid w:val="004218A2"/>
    <w:rsid w:val="00421A84"/>
    <w:rsid w:val="00421A85"/>
    <w:rsid w:val="00421ACD"/>
    <w:rsid w:val="00421BE6"/>
    <w:rsid w:val="00421D57"/>
    <w:rsid w:val="00421D94"/>
    <w:rsid w:val="00421DB8"/>
    <w:rsid w:val="00421E31"/>
    <w:rsid w:val="00421F32"/>
    <w:rsid w:val="00421FD9"/>
    <w:rsid w:val="0042203A"/>
    <w:rsid w:val="004221C6"/>
    <w:rsid w:val="004221CC"/>
    <w:rsid w:val="004222B5"/>
    <w:rsid w:val="004222EB"/>
    <w:rsid w:val="004223CF"/>
    <w:rsid w:val="0042250D"/>
    <w:rsid w:val="0042256A"/>
    <w:rsid w:val="004225A7"/>
    <w:rsid w:val="004225EA"/>
    <w:rsid w:val="00422689"/>
    <w:rsid w:val="00422712"/>
    <w:rsid w:val="00422776"/>
    <w:rsid w:val="004227A6"/>
    <w:rsid w:val="00422800"/>
    <w:rsid w:val="004228E0"/>
    <w:rsid w:val="00422997"/>
    <w:rsid w:val="00422A0A"/>
    <w:rsid w:val="00422A2C"/>
    <w:rsid w:val="00422A4D"/>
    <w:rsid w:val="00422A61"/>
    <w:rsid w:val="00422C8A"/>
    <w:rsid w:val="00422CAE"/>
    <w:rsid w:val="00422DEA"/>
    <w:rsid w:val="00422E6D"/>
    <w:rsid w:val="00422F42"/>
    <w:rsid w:val="00423019"/>
    <w:rsid w:val="00423027"/>
    <w:rsid w:val="0042302B"/>
    <w:rsid w:val="00423053"/>
    <w:rsid w:val="004230CE"/>
    <w:rsid w:val="00423240"/>
    <w:rsid w:val="004232A4"/>
    <w:rsid w:val="004232D6"/>
    <w:rsid w:val="004232F6"/>
    <w:rsid w:val="00423380"/>
    <w:rsid w:val="00423498"/>
    <w:rsid w:val="004234AB"/>
    <w:rsid w:val="0042369E"/>
    <w:rsid w:val="0042374B"/>
    <w:rsid w:val="0042398D"/>
    <w:rsid w:val="00423B76"/>
    <w:rsid w:val="00423BC8"/>
    <w:rsid w:val="00423CC5"/>
    <w:rsid w:val="00423F54"/>
    <w:rsid w:val="00423FDA"/>
    <w:rsid w:val="00423FF7"/>
    <w:rsid w:val="00424154"/>
    <w:rsid w:val="00424178"/>
    <w:rsid w:val="0042424F"/>
    <w:rsid w:val="0042435C"/>
    <w:rsid w:val="00424456"/>
    <w:rsid w:val="004244F0"/>
    <w:rsid w:val="00424530"/>
    <w:rsid w:val="004245BC"/>
    <w:rsid w:val="004245F1"/>
    <w:rsid w:val="0042474E"/>
    <w:rsid w:val="00424883"/>
    <w:rsid w:val="004248CF"/>
    <w:rsid w:val="00424929"/>
    <w:rsid w:val="00424994"/>
    <w:rsid w:val="00424A2C"/>
    <w:rsid w:val="00424AF9"/>
    <w:rsid w:val="00424BE3"/>
    <w:rsid w:val="00424C67"/>
    <w:rsid w:val="00424C9A"/>
    <w:rsid w:val="00424CCB"/>
    <w:rsid w:val="00424D97"/>
    <w:rsid w:val="00424DA1"/>
    <w:rsid w:val="00424E45"/>
    <w:rsid w:val="00424EA2"/>
    <w:rsid w:val="00424F70"/>
    <w:rsid w:val="00425055"/>
    <w:rsid w:val="00425097"/>
    <w:rsid w:val="00425157"/>
    <w:rsid w:val="0042515D"/>
    <w:rsid w:val="004251D9"/>
    <w:rsid w:val="0042536F"/>
    <w:rsid w:val="0042538C"/>
    <w:rsid w:val="00425390"/>
    <w:rsid w:val="004254BA"/>
    <w:rsid w:val="004254D8"/>
    <w:rsid w:val="00425522"/>
    <w:rsid w:val="0042559F"/>
    <w:rsid w:val="0042560D"/>
    <w:rsid w:val="00425728"/>
    <w:rsid w:val="00425798"/>
    <w:rsid w:val="00425966"/>
    <w:rsid w:val="00425A30"/>
    <w:rsid w:val="00425A80"/>
    <w:rsid w:val="00425ADD"/>
    <w:rsid w:val="00425B13"/>
    <w:rsid w:val="00425B48"/>
    <w:rsid w:val="00425CE6"/>
    <w:rsid w:val="00425DF4"/>
    <w:rsid w:val="00426007"/>
    <w:rsid w:val="0042603D"/>
    <w:rsid w:val="004260EC"/>
    <w:rsid w:val="004260F9"/>
    <w:rsid w:val="0042613F"/>
    <w:rsid w:val="00426167"/>
    <w:rsid w:val="004262CD"/>
    <w:rsid w:val="0042631B"/>
    <w:rsid w:val="00426372"/>
    <w:rsid w:val="004264B2"/>
    <w:rsid w:val="00426769"/>
    <w:rsid w:val="004267E1"/>
    <w:rsid w:val="00426830"/>
    <w:rsid w:val="0042683C"/>
    <w:rsid w:val="004268D3"/>
    <w:rsid w:val="004269F5"/>
    <w:rsid w:val="00426A28"/>
    <w:rsid w:val="00426A3F"/>
    <w:rsid w:val="00426C30"/>
    <w:rsid w:val="00426CA4"/>
    <w:rsid w:val="00426DC5"/>
    <w:rsid w:val="00426E32"/>
    <w:rsid w:val="00426EE3"/>
    <w:rsid w:val="00426EF6"/>
    <w:rsid w:val="00426F42"/>
    <w:rsid w:val="00426FFD"/>
    <w:rsid w:val="00427258"/>
    <w:rsid w:val="004272EE"/>
    <w:rsid w:val="0042736A"/>
    <w:rsid w:val="0042741E"/>
    <w:rsid w:val="00427501"/>
    <w:rsid w:val="0042762C"/>
    <w:rsid w:val="004276DF"/>
    <w:rsid w:val="00427745"/>
    <w:rsid w:val="00427783"/>
    <w:rsid w:val="004277CE"/>
    <w:rsid w:val="0042787E"/>
    <w:rsid w:val="00427A71"/>
    <w:rsid w:val="00427ABB"/>
    <w:rsid w:val="00427AF2"/>
    <w:rsid w:val="00427B46"/>
    <w:rsid w:val="00427BA2"/>
    <w:rsid w:val="00427BB9"/>
    <w:rsid w:val="00427C25"/>
    <w:rsid w:val="00427C3E"/>
    <w:rsid w:val="00427C60"/>
    <w:rsid w:val="00427D9B"/>
    <w:rsid w:val="00427F13"/>
    <w:rsid w:val="0043009F"/>
    <w:rsid w:val="004300E6"/>
    <w:rsid w:val="004300F4"/>
    <w:rsid w:val="004301E9"/>
    <w:rsid w:val="00430255"/>
    <w:rsid w:val="004304D4"/>
    <w:rsid w:val="0043059D"/>
    <w:rsid w:val="00430655"/>
    <w:rsid w:val="00430656"/>
    <w:rsid w:val="00430695"/>
    <w:rsid w:val="00430914"/>
    <w:rsid w:val="004309A6"/>
    <w:rsid w:val="004309C9"/>
    <w:rsid w:val="00430B95"/>
    <w:rsid w:val="00430D69"/>
    <w:rsid w:val="00430DDC"/>
    <w:rsid w:val="00430E49"/>
    <w:rsid w:val="00430F1E"/>
    <w:rsid w:val="00430F32"/>
    <w:rsid w:val="00430F74"/>
    <w:rsid w:val="00430FB2"/>
    <w:rsid w:val="00430FB4"/>
    <w:rsid w:val="0043116C"/>
    <w:rsid w:val="00431196"/>
    <w:rsid w:val="0043128B"/>
    <w:rsid w:val="004312AC"/>
    <w:rsid w:val="004312C1"/>
    <w:rsid w:val="0043134E"/>
    <w:rsid w:val="0043145B"/>
    <w:rsid w:val="0043154D"/>
    <w:rsid w:val="00431585"/>
    <w:rsid w:val="0043164C"/>
    <w:rsid w:val="00431A6C"/>
    <w:rsid w:val="00431AA1"/>
    <w:rsid w:val="00431BBA"/>
    <w:rsid w:val="00431BE8"/>
    <w:rsid w:val="00431C44"/>
    <w:rsid w:val="00431C82"/>
    <w:rsid w:val="00431C9C"/>
    <w:rsid w:val="00431D34"/>
    <w:rsid w:val="00431E00"/>
    <w:rsid w:val="00431E44"/>
    <w:rsid w:val="00431ECC"/>
    <w:rsid w:val="00431EE4"/>
    <w:rsid w:val="00431F3E"/>
    <w:rsid w:val="00432045"/>
    <w:rsid w:val="0043207D"/>
    <w:rsid w:val="004320E3"/>
    <w:rsid w:val="004320FA"/>
    <w:rsid w:val="00432141"/>
    <w:rsid w:val="00432195"/>
    <w:rsid w:val="0043234D"/>
    <w:rsid w:val="004324DB"/>
    <w:rsid w:val="00432557"/>
    <w:rsid w:val="004325A3"/>
    <w:rsid w:val="0043274D"/>
    <w:rsid w:val="004327F9"/>
    <w:rsid w:val="0043285E"/>
    <w:rsid w:val="00432895"/>
    <w:rsid w:val="004328CF"/>
    <w:rsid w:val="004328E5"/>
    <w:rsid w:val="00432AE1"/>
    <w:rsid w:val="00432AEE"/>
    <w:rsid w:val="00432B8B"/>
    <w:rsid w:val="00432C3B"/>
    <w:rsid w:val="00432D25"/>
    <w:rsid w:val="00432D45"/>
    <w:rsid w:val="00432DF4"/>
    <w:rsid w:val="00432E3B"/>
    <w:rsid w:val="00432EE4"/>
    <w:rsid w:val="00432F28"/>
    <w:rsid w:val="00432F6F"/>
    <w:rsid w:val="00432FEF"/>
    <w:rsid w:val="0043300B"/>
    <w:rsid w:val="0043303B"/>
    <w:rsid w:val="004332F2"/>
    <w:rsid w:val="004332F3"/>
    <w:rsid w:val="0043343A"/>
    <w:rsid w:val="0043344A"/>
    <w:rsid w:val="00433461"/>
    <w:rsid w:val="00433478"/>
    <w:rsid w:val="00433574"/>
    <w:rsid w:val="00433710"/>
    <w:rsid w:val="0043371E"/>
    <w:rsid w:val="004338D4"/>
    <w:rsid w:val="00433917"/>
    <w:rsid w:val="0043394D"/>
    <w:rsid w:val="004339E7"/>
    <w:rsid w:val="00433A59"/>
    <w:rsid w:val="00433A71"/>
    <w:rsid w:val="00433B79"/>
    <w:rsid w:val="00433CC7"/>
    <w:rsid w:val="00433E4D"/>
    <w:rsid w:val="00433EAC"/>
    <w:rsid w:val="00433ED9"/>
    <w:rsid w:val="00433F28"/>
    <w:rsid w:val="00433FDC"/>
    <w:rsid w:val="0043402C"/>
    <w:rsid w:val="00434072"/>
    <w:rsid w:val="0043416A"/>
    <w:rsid w:val="004341EC"/>
    <w:rsid w:val="00434201"/>
    <w:rsid w:val="004342DC"/>
    <w:rsid w:val="0043434B"/>
    <w:rsid w:val="004343C9"/>
    <w:rsid w:val="00434418"/>
    <w:rsid w:val="0043445A"/>
    <w:rsid w:val="004344A8"/>
    <w:rsid w:val="004344D4"/>
    <w:rsid w:val="0043469E"/>
    <w:rsid w:val="00434749"/>
    <w:rsid w:val="0043479E"/>
    <w:rsid w:val="00434911"/>
    <w:rsid w:val="004349F8"/>
    <w:rsid w:val="00434B96"/>
    <w:rsid w:val="00434BD7"/>
    <w:rsid w:val="00434BEC"/>
    <w:rsid w:val="00434E92"/>
    <w:rsid w:val="00434F0C"/>
    <w:rsid w:val="00434FDD"/>
    <w:rsid w:val="00434FE6"/>
    <w:rsid w:val="00435007"/>
    <w:rsid w:val="00435012"/>
    <w:rsid w:val="00435016"/>
    <w:rsid w:val="0043515C"/>
    <w:rsid w:val="004351D5"/>
    <w:rsid w:val="0043522D"/>
    <w:rsid w:val="0043524C"/>
    <w:rsid w:val="00435277"/>
    <w:rsid w:val="004352A2"/>
    <w:rsid w:val="004353BB"/>
    <w:rsid w:val="00435470"/>
    <w:rsid w:val="00435471"/>
    <w:rsid w:val="0043550A"/>
    <w:rsid w:val="00435566"/>
    <w:rsid w:val="00435577"/>
    <w:rsid w:val="004356BF"/>
    <w:rsid w:val="00435795"/>
    <w:rsid w:val="004358FC"/>
    <w:rsid w:val="004359C0"/>
    <w:rsid w:val="00435A1B"/>
    <w:rsid w:val="00435A24"/>
    <w:rsid w:val="00435BFF"/>
    <w:rsid w:val="00435C24"/>
    <w:rsid w:val="00435C9F"/>
    <w:rsid w:val="00435DC4"/>
    <w:rsid w:val="00435E34"/>
    <w:rsid w:val="00435E6B"/>
    <w:rsid w:val="00435FC2"/>
    <w:rsid w:val="00436362"/>
    <w:rsid w:val="004365EA"/>
    <w:rsid w:val="004366B7"/>
    <w:rsid w:val="00436897"/>
    <w:rsid w:val="004368EB"/>
    <w:rsid w:val="0043691B"/>
    <w:rsid w:val="00436980"/>
    <w:rsid w:val="004369D7"/>
    <w:rsid w:val="00436A28"/>
    <w:rsid w:val="00436B87"/>
    <w:rsid w:val="00436C96"/>
    <w:rsid w:val="00436CB9"/>
    <w:rsid w:val="00436D87"/>
    <w:rsid w:val="00436DCA"/>
    <w:rsid w:val="00436EBC"/>
    <w:rsid w:val="004370E2"/>
    <w:rsid w:val="00437150"/>
    <w:rsid w:val="004372A9"/>
    <w:rsid w:val="00437338"/>
    <w:rsid w:val="00437351"/>
    <w:rsid w:val="0043739F"/>
    <w:rsid w:val="00437454"/>
    <w:rsid w:val="004374A5"/>
    <w:rsid w:val="00437514"/>
    <w:rsid w:val="00437643"/>
    <w:rsid w:val="0043764B"/>
    <w:rsid w:val="0043768C"/>
    <w:rsid w:val="004376E9"/>
    <w:rsid w:val="00437708"/>
    <w:rsid w:val="0043771E"/>
    <w:rsid w:val="004377CE"/>
    <w:rsid w:val="004378F4"/>
    <w:rsid w:val="00437919"/>
    <w:rsid w:val="00437940"/>
    <w:rsid w:val="00437969"/>
    <w:rsid w:val="00437A53"/>
    <w:rsid w:val="00437A6C"/>
    <w:rsid w:val="00437AD6"/>
    <w:rsid w:val="00437BF9"/>
    <w:rsid w:val="00437C71"/>
    <w:rsid w:val="00437D92"/>
    <w:rsid w:val="00437DAE"/>
    <w:rsid w:val="00437F25"/>
    <w:rsid w:val="00437F64"/>
    <w:rsid w:val="0044039B"/>
    <w:rsid w:val="0044041E"/>
    <w:rsid w:val="004404FE"/>
    <w:rsid w:val="00440551"/>
    <w:rsid w:val="00440673"/>
    <w:rsid w:val="0044079F"/>
    <w:rsid w:val="0044086F"/>
    <w:rsid w:val="00440898"/>
    <w:rsid w:val="00440924"/>
    <w:rsid w:val="004409A6"/>
    <w:rsid w:val="00440A5F"/>
    <w:rsid w:val="00440B5C"/>
    <w:rsid w:val="00440C6A"/>
    <w:rsid w:val="00440C6F"/>
    <w:rsid w:val="00440D4F"/>
    <w:rsid w:val="00440EBE"/>
    <w:rsid w:val="00440F1A"/>
    <w:rsid w:val="00440F8A"/>
    <w:rsid w:val="00440F9F"/>
    <w:rsid w:val="00440FE2"/>
    <w:rsid w:val="00441086"/>
    <w:rsid w:val="0044108B"/>
    <w:rsid w:val="004410E2"/>
    <w:rsid w:val="004411DC"/>
    <w:rsid w:val="00441201"/>
    <w:rsid w:val="00441291"/>
    <w:rsid w:val="004412A9"/>
    <w:rsid w:val="0044134D"/>
    <w:rsid w:val="004413C8"/>
    <w:rsid w:val="004413D9"/>
    <w:rsid w:val="0044145F"/>
    <w:rsid w:val="004414A1"/>
    <w:rsid w:val="00441513"/>
    <w:rsid w:val="0044156C"/>
    <w:rsid w:val="004416E4"/>
    <w:rsid w:val="00441715"/>
    <w:rsid w:val="00441845"/>
    <w:rsid w:val="0044190B"/>
    <w:rsid w:val="00441AEC"/>
    <w:rsid w:val="00441B02"/>
    <w:rsid w:val="00441BBD"/>
    <w:rsid w:val="00441C62"/>
    <w:rsid w:val="00441C71"/>
    <w:rsid w:val="00441C97"/>
    <w:rsid w:val="00441D04"/>
    <w:rsid w:val="00441D71"/>
    <w:rsid w:val="00441E09"/>
    <w:rsid w:val="00441F18"/>
    <w:rsid w:val="00441F47"/>
    <w:rsid w:val="00442023"/>
    <w:rsid w:val="0044218B"/>
    <w:rsid w:val="00442249"/>
    <w:rsid w:val="004422BE"/>
    <w:rsid w:val="00442413"/>
    <w:rsid w:val="004424A1"/>
    <w:rsid w:val="0044256E"/>
    <w:rsid w:val="004425CC"/>
    <w:rsid w:val="0044264B"/>
    <w:rsid w:val="004426C8"/>
    <w:rsid w:val="004427CB"/>
    <w:rsid w:val="00442861"/>
    <w:rsid w:val="0044286D"/>
    <w:rsid w:val="0044289F"/>
    <w:rsid w:val="00442994"/>
    <w:rsid w:val="004429FF"/>
    <w:rsid w:val="00442A8B"/>
    <w:rsid w:val="00442AA0"/>
    <w:rsid w:val="00442AFD"/>
    <w:rsid w:val="00442BA3"/>
    <w:rsid w:val="00442DD4"/>
    <w:rsid w:val="00442F99"/>
    <w:rsid w:val="00442FB4"/>
    <w:rsid w:val="004430BB"/>
    <w:rsid w:val="0044314A"/>
    <w:rsid w:val="004431D4"/>
    <w:rsid w:val="004431DC"/>
    <w:rsid w:val="004432D8"/>
    <w:rsid w:val="00443340"/>
    <w:rsid w:val="004433CD"/>
    <w:rsid w:val="00443458"/>
    <w:rsid w:val="0044345F"/>
    <w:rsid w:val="004434A6"/>
    <w:rsid w:val="00443548"/>
    <w:rsid w:val="004435B7"/>
    <w:rsid w:val="004435CE"/>
    <w:rsid w:val="00443602"/>
    <w:rsid w:val="004437CD"/>
    <w:rsid w:val="004437E1"/>
    <w:rsid w:val="004438D6"/>
    <w:rsid w:val="004438EF"/>
    <w:rsid w:val="0044396B"/>
    <w:rsid w:val="004439E7"/>
    <w:rsid w:val="00443BC2"/>
    <w:rsid w:val="00443C15"/>
    <w:rsid w:val="00443D9D"/>
    <w:rsid w:val="00443DA6"/>
    <w:rsid w:val="00443DFD"/>
    <w:rsid w:val="00443E38"/>
    <w:rsid w:val="00443E67"/>
    <w:rsid w:val="00443EC6"/>
    <w:rsid w:val="00443F9A"/>
    <w:rsid w:val="00443FED"/>
    <w:rsid w:val="00444137"/>
    <w:rsid w:val="0044416B"/>
    <w:rsid w:val="00444216"/>
    <w:rsid w:val="0044424D"/>
    <w:rsid w:val="0044427D"/>
    <w:rsid w:val="00444458"/>
    <w:rsid w:val="00444479"/>
    <w:rsid w:val="00444536"/>
    <w:rsid w:val="0044461C"/>
    <w:rsid w:val="004446D0"/>
    <w:rsid w:val="00444779"/>
    <w:rsid w:val="004447EC"/>
    <w:rsid w:val="004448BA"/>
    <w:rsid w:val="004448EE"/>
    <w:rsid w:val="00444A41"/>
    <w:rsid w:val="00444A5A"/>
    <w:rsid w:val="00444AC4"/>
    <w:rsid w:val="00444B2C"/>
    <w:rsid w:val="00444B37"/>
    <w:rsid w:val="00444BE8"/>
    <w:rsid w:val="00444BEC"/>
    <w:rsid w:val="00444D2A"/>
    <w:rsid w:val="00444DEC"/>
    <w:rsid w:val="00444EEB"/>
    <w:rsid w:val="00444F31"/>
    <w:rsid w:val="00444F35"/>
    <w:rsid w:val="00444F7A"/>
    <w:rsid w:val="00444FF3"/>
    <w:rsid w:val="00445072"/>
    <w:rsid w:val="004450BF"/>
    <w:rsid w:val="00445241"/>
    <w:rsid w:val="0044534F"/>
    <w:rsid w:val="0044547F"/>
    <w:rsid w:val="0044550E"/>
    <w:rsid w:val="00445627"/>
    <w:rsid w:val="0044564B"/>
    <w:rsid w:val="00445680"/>
    <w:rsid w:val="00445684"/>
    <w:rsid w:val="00445695"/>
    <w:rsid w:val="004457CD"/>
    <w:rsid w:val="00445828"/>
    <w:rsid w:val="0044585B"/>
    <w:rsid w:val="004458BE"/>
    <w:rsid w:val="004458D9"/>
    <w:rsid w:val="004459F7"/>
    <w:rsid w:val="00445AD9"/>
    <w:rsid w:val="00445B00"/>
    <w:rsid w:val="00445BF6"/>
    <w:rsid w:val="00445C93"/>
    <w:rsid w:val="00445C94"/>
    <w:rsid w:val="00445D95"/>
    <w:rsid w:val="00445DD0"/>
    <w:rsid w:val="00445E5E"/>
    <w:rsid w:val="00445E72"/>
    <w:rsid w:val="004461FA"/>
    <w:rsid w:val="0044623E"/>
    <w:rsid w:val="004462E4"/>
    <w:rsid w:val="0044631D"/>
    <w:rsid w:val="0044634B"/>
    <w:rsid w:val="00446379"/>
    <w:rsid w:val="00446382"/>
    <w:rsid w:val="004463E4"/>
    <w:rsid w:val="00446491"/>
    <w:rsid w:val="004464F1"/>
    <w:rsid w:val="004464F2"/>
    <w:rsid w:val="004465EF"/>
    <w:rsid w:val="004466B5"/>
    <w:rsid w:val="00446865"/>
    <w:rsid w:val="004468B0"/>
    <w:rsid w:val="00446962"/>
    <w:rsid w:val="00446A3F"/>
    <w:rsid w:val="00446BFE"/>
    <w:rsid w:val="00446C3A"/>
    <w:rsid w:val="00446D99"/>
    <w:rsid w:val="00446DF3"/>
    <w:rsid w:val="00446EA5"/>
    <w:rsid w:val="00446EB0"/>
    <w:rsid w:val="00446EC6"/>
    <w:rsid w:val="00446F24"/>
    <w:rsid w:val="00447030"/>
    <w:rsid w:val="004471C9"/>
    <w:rsid w:val="004471FF"/>
    <w:rsid w:val="004473D7"/>
    <w:rsid w:val="0044749C"/>
    <w:rsid w:val="004474A5"/>
    <w:rsid w:val="004474B3"/>
    <w:rsid w:val="00447788"/>
    <w:rsid w:val="0044778E"/>
    <w:rsid w:val="0044784B"/>
    <w:rsid w:val="00447983"/>
    <w:rsid w:val="00447993"/>
    <w:rsid w:val="004479B0"/>
    <w:rsid w:val="004479EC"/>
    <w:rsid w:val="00447A4B"/>
    <w:rsid w:val="00447ACA"/>
    <w:rsid w:val="00447D1A"/>
    <w:rsid w:val="00447D9A"/>
    <w:rsid w:val="00447E2E"/>
    <w:rsid w:val="00447EA1"/>
    <w:rsid w:val="00447FE5"/>
    <w:rsid w:val="004500CA"/>
    <w:rsid w:val="004500DA"/>
    <w:rsid w:val="0045017D"/>
    <w:rsid w:val="00450193"/>
    <w:rsid w:val="004501EA"/>
    <w:rsid w:val="00450251"/>
    <w:rsid w:val="0045033D"/>
    <w:rsid w:val="004503E0"/>
    <w:rsid w:val="004504C5"/>
    <w:rsid w:val="00450578"/>
    <w:rsid w:val="0045057A"/>
    <w:rsid w:val="004508B1"/>
    <w:rsid w:val="00450ACC"/>
    <w:rsid w:val="00450B5D"/>
    <w:rsid w:val="00450B72"/>
    <w:rsid w:val="00450FCD"/>
    <w:rsid w:val="00450FF2"/>
    <w:rsid w:val="00451033"/>
    <w:rsid w:val="00451276"/>
    <w:rsid w:val="004512C2"/>
    <w:rsid w:val="004514EC"/>
    <w:rsid w:val="00451556"/>
    <w:rsid w:val="004516D2"/>
    <w:rsid w:val="00451748"/>
    <w:rsid w:val="00451813"/>
    <w:rsid w:val="0045188F"/>
    <w:rsid w:val="00451DE3"/>
    <w:rsid w:val="00451DE4"/>
    <w:rsid w:val="00451F01"/>
    <w:rsid w:val="00451F0B"/>
    <w:rsid w:val="00451F84"/>
    <w:rsid w:val="00452013"/>
    <w:rsid w:val="00452036"/>
    <w:rsid w:val="00452133"/>
    <w:rsid w:val="004521D5"/>
    <w:rsid w:val="004522B4"/>
    <w:rsid w:val="004522BC"/>
    <w:rsid w:val="004523D3"/>
    <w:rsid w:val="00452441"/>
    <w:rsid w:val="00452448"/>
    <w:rsid w:val="0045249F"/>
    <w:rsid w:val="004525AC"/>
    <w:rsid w:val="00452697"/>
    <w:rsid w:val="0045271C"/>
    <w:rsid w:val="00452733"/>
    <w:rsid w:val="004527A7"/>
    <w:rsid w:val="00452927"/>
    <w:rsid w:val="0045295D"/>
    <w:rsid w:val="004529E6"/>
    <w:rsid w:val="00452AB8"/>
    <w:rsid w:val="00452C2F"/>
    <w:rsid w:val="00452C45"/>
    <w:rsid w:val="00452CE3"/>
    <w:rsid w:val="00452D01"/>
    <w:rsid w:val="00452E91"/>
    <w:rsid w:val="00452EFC"/>
    <w:rsid w:val="00452FA3"/>
    <w:rsid w:val="00453134"/>
    <w:rsid w:val="00453157"/>
    <w:rsid w:val="004531E2"/>
    <w:rsid w:val="0045325B"/>
    <w:rsid w:val="004532A9"/>
    <w:rsid w:val="00453480"/>
    <w:rsid w:val="0045370A"/>
    <w:rsid w:val="00453730"/>
    <w:rsid w:val="00453897"/>
    <w:rsid w:val="00453908"/>
    <w:rsid w:val="0045390A"/>
    <w:rsid w:val="004539C1"/>
    <w:rsid w:val="00453A3E"/>
    <w:rsid w:val="00453AEE"/>
    <w:rsid w:val="00453B41"/>
    <w:rsid w:val="00453B74"/>
    <w:rsid w:val="00453CCD"/>
    <w:rsid w:val="00453F03"/>
    <w:rsid w:val="00453FA1"/>
    <w:rsid w:val="0045405C"/>
    <w:rsid w:val="0045412B"/>
    <w:rsid w:val="00454200"/>
    <w:rsid w:val="004542B0"/>
    <w:rsid w:val="004542F5"/>
    <w:rsid w:val="004542F6"/>
    <w:rsid w:val="0045431E"/>
    <w:rsid w:val="00454450"/>
    <w:rsid w:val="0045446E"/>
    <w:rsid w:val="0045451A"/>
    <w:rsid w:val="00454521"/>
    <w:rsid w:val="0045463E"/>
    <w:rsid w:val="00454648"/>
    <w:rsid w:val="004546C7"/>
    <w:rsid w:val="0045471F"/>
    <w:rsid w:val="00454775"/>
    <w:rsid w:val="004547BF"/>
    <w:rsid w:val="00454870"/>
    <w:rsid w:val="004548E2"/>
    <w:rsid w:val="004549E8"/>
    <w:rsid w:val="00454A30"/>
    <w:rsid w:val="00454AA1"/>
    <w:rsid w:val="00454CD4"/>
    <w:rsid w:val="00454D07"/>
    <w:rsid w:val="00454D4B"/>
    <w:rsid w:val="00454ECB"/>
    <w:rsid w:val="00454FFE"/>
    <w:rsid w:val="00455008"/>
    <w:rsid w:val="004552A6"/>
    <w:rsid w:val="004553ED"/>
    <w:rsid w:val="004554FE"/>
    <w:rsid w:val="004555A1"/>
    <w:rsid w:val="00455653"/>
    <w:rsid w:val="0045578E"/>
    <w:rsid w:val="00455853"/>
    <w:rsid w:val="0045589F"/>
    <w:rsid w:val="004558AA"/>
    <w:rsid w:val="004559CE"/>
    <w:rsid w:val="00455A19"/>
    <w:rsid w:val="00455A52"/>
    <w:rsid w:val="00455C1A"/>
    <w:rsid w:val="00455DFE"/>
    <w:rsid w:val="00455EF7"/>
    <w:rsid w:val="00455F5A"/>
    <w:rsid w:val="00455F6B"/>
    <w:rsid w:val="00455F78"/>
    <w:rsid w:val="00455F97"/>
    <w:rsid w:val="00455FBB"/>
    <w:rsid w:val="00455FDD"/>
    <w:rsid w:val="00455FFA"/>
    <w:rsid w:val="004560B8"/>
    <w:rsid w:val="0045613F"/>
    <w:rsid w:val="004563DD"/>
    <w:rsid w:val="0045641E"/>
    <w:rsid w:val="0045643B"/>
    <w:rsid w:val="00456449"/>
    <w:rsid w:val="0045649C"/>
    <w:rsid w:val="004565BE"/>
    <w:rsid w:val="00456649"/>
    <w:rsid w:val="00456652"/>
    <w:rsid w:val="0045671D"/>
    <w:rsid w:val="0045681E"/>
    <w:rsid w:val="00456AE1"/>
    <w:rsid w:val="00456CF0"/>
    <w:rsid w:val="00456D00"/>
    <w:rsid w:val="00456D6C"/>
    <w:rsid w:val="00456DEB"/>
    <w:rsid w:val="00456ED8"/>
    <w:rsid w:val="00457145"/>
    <w:rsid w:val="00457237"/>
    <w:rsid w:val="00457251"/>
    <w:rsid w:val="00457314"/>
    <w:rsid w:val="004573CB"/>
    <w:rsid w:val="00457490"/>
    <w:rsid w:val="00457501"/>
    <w:rsid w:val="0045750D"/>
    <w:rsid w:val="0045760C"/>
    <w:rsid w:val="0045760E"/>
    <w:rsid w:val="004576C6"/>
    <w:rsid w:val="004576F8"/>
    <w:rsid w:val="00457739"/>
    <w:rsid w:val="00457755"/>
    <w:rsid w:val="00457767"/>
    <w:rsid w:val="00457B92"/>
    <w:rsid w:val="00457B95"/>
    <w:rsid w:val="00457BCE"/>
    <w:rsid w:val="00457BCF"/>
    <w:rsid w:val="00457BEC"/>
    <w:rsid w:val="00457CCB"/>
    <w:rsid w:val="00457E6B"/>
    <w:rsid w:val="0046011D"/>
    <w:rsid w:val="00460377"/>
    <w:rsid w:val="00460452"/>
    <w:rsid w:val="00460522"/>
    <w:rsid w:val="00460607"/>
    <w:rsid w:val="00460707"/>
    <w:rsid w:val="00460773"/>
    <w:rsid w:val="004607D4"/>
    <w:rsid w:val="00460864"/>
    <w:rsid w:val="0046095C"/>
    <w:rsid w:val="004609A0"/>
    <w:rsid w:val="004609BD"/>
    <w:rsid w:val="004609CA"/>
    <w:rsid w:val="004609F9"/>
    <w:rsid w:val="00460A63"/>
    <w:rsid w:val="00460B81"/>
    <w:rsid w:val="00460BC5"/>
    <w:rsid w:val="00460C6C"/>
    <w:rsid w:val="00460CFF"/>
    <w:rsid w:val="00460D92"/>
    <w:rsid w:val="00460DF2"/>
    <w:rsid w:val="00460DFA"/>
    <w:rsid w:val="00460E09"/>
    <w:rsid w:val="00460F35"/>
    <w:rsid w:val="00461087"/>
    <w:rsid w:val="00461103"/>
    <w:rsid w:val="00461104"/>
    <w:rsid w:val="004613D9"/>
    <w:rsid w:val="004613E1"/>
    <w:rsid w:val="0046140C"/>
    <w:rsid w:val="0046146A"/>
    <w:rsid w:val="00461480"/>
    <w:rsid w:val="0046164D"/>
    <w:rsid w:val="004616C3"/>
    <w:rsid w:val="00461707"/>
    <w:rsid w:val="00461808"/>
    <w:rsid w:val="00461821"/>
    <w:rsid w:val="0046192B"/>
    <w:rsid w:val="004619A7"/>
    <w:rsid w:val="00461A5C"/>
    <w:rsid w:val="00461A99"/>
    <w:rsid w:val="00461AFF"/>
    <w:rsid w:val="00461DC4"/>
    <w:rsid w:val="00461E25"/>
    <w:rsid w:val="0046209A"/>
    <w:rsid w:val="004620D8"/>
    <w:rsid w:val="00462207"/>
    <w:rsid w:val="00462211"/>
    <w:rsid w:val="00462216"/>
    <w:rsid w:val="004622F7"/>
    <w:rsid w:val="004623F3"/>
    <w:rsid w:val="004627CD"/>
    <w:rsid w:val="004627D0"/>
    <w:rsid w:val="00462849"/>
    <w:rsid w:val="004628E2"/>
    <w:rsid w:val="00462ABF"/>
    <w:rsid w:val="00462AED"/>
    <w:rsid w:val="00462C7A"/>
    <w:rsid w:val="00462C89"/>
    <w:rsid w:val="00462DB8"/>
    <w:rsid w:val="00463049"/>
    <w:rsid w:val="00463055"/>
    <w:rsid w:val="00463152"/>
    <w:rsid w:val="004631B1"/>
    <w:rsid w:val="004631C6"/>
    <w:rsid w:val="004631E5"/>
    <w:rsid w:val="00463218"/>
    <w:rsid w:val="004632AA"/>
    <w:rsid w:val="00463857"/>
    <w:rsid w:val="004639CF"/>
    <w:rsid w:val="004639F6"/>
    <w:rsid w:val="00463ACB"/>
    <w:rsid w:val="00463AE6"/>
    <w:rsid w:val="00463D0D"/>
    <w:rsid w:val="00463D1B"/>
    <w:rsid w:val="00463DD4"/>
    <w:rsid w:val="00463DFD"/>
    <w:rsid w:val="00463E1E"/>
    <w:rsid w:val="00463E80"/>
    <w:rsid w:val="00463ECD"/>
    <w:rsid w:val="00463FA7"/>
    <w:rsid w:val="00463FD3"/>
    <w:rsid w:val="0046400C"/>
    <w:rsid w:val="0046406C"/>
    <w:rsid w:val="00464074"/>
    <w:rsid w:val="0046409B"/>
    <w:rsid w:val="0046428E"/>
    <w:rsid w:val="004642D9"/>
    <w:rsid w:val="0046446F"/>
    <w:rsid w:val="004645AE"/>
    <w:rsid w:val="004645D2"/>
    <w:rsid w:val="0046462D"/>
    <w:rsid w:val="004646D0"/>
    <w:rsid w:val="00464734"/>
    <w:rsid w:val="0046474C"/>
    <w:rsid w:val="00464792"/>
    <w:rsid w:val="00464826"/>
    <w:rsid w:val="004648C1"/>
    <w:rsid w:val="00464940"/>
    <w:rsid w:val="00464985"/>
    <w:rsid w:val="004649B5"/>
    <w:rsid w:val="00464B27"/>
    <w:rsid w:val="00464B4A"/>
    <w:rsid w:val="00464D61"/>
    <w:rsid w:val="00464E4B"/>
    <w:rsid w:val="00464FDA"/>
    <w:rsid w:val="00465016"/>
    <w:rsid w:val="004652C4"/>
    <w:rsid w:val="004652E6"/>
    <w:rsid w:val="00465314"/>
    <w:rsid w:val="00465441"/>
    <w:rsid w:val="004655B8"/>
    <w:rsid w:val="00465670"/>
    <w:rsid w:val="00465845"/>
    <w:rsid w:val="00465A4A"/>
    <w:rsid w:val="00465B08"/>
    <w:rsid w:val="00465B60"/>
    <w:rsid w:val="00465B63"/>
    <w:rsid w:val="00465B77"/>
    <w:rsid w:val="00465BB3"/>
    <w:rsid w:val="00465BF9"/>
    <w:rsid w:val="00465C29"/>
    <w:rsid w:val="00465DCC"/>
    <w:rsid w:val="00465EE1"/>
    <w:rsid w:val="004660E5"/>
    <w:rsid w:val="004661AA"/>
    <w:rsid w:val="004661CB"/>
    <w:rsid w:val="00466276"/>
    <w:rsid w:val="0046628F"/>
    <w:rsid w:val="004662CA"/>
    <w:rsid w:val="00466562"/>
    <w:rsid w:val="00466717"/>
    <w:rsid w:val="0046679B"/>
    <w:rsid w:val="004667B1"/>
    <w:rsid w:val="00466902"/>
    <w:rsid w:val="00466A22"/>
    <w:rsid w:val="00466AB5"/>
    <w:rsid w:val="00466B11"/>
    <w:rsid w:val="00466BDA"/>
    <w:rsid w:val="00466D55"/>
    <w:rsid w:val="00466D6A"/>
    <w:rsid w:val="00466DE5"/>
    <w:rsid w:val="00466E48"/>
    <w:rsid w:val="00466F68"/>
    <w:rsid w:val="00466FCE"/>
    <w:rsid w:val="00466FEF"/>
    <w:rsid w:val="0046705E"/>
    <w:rsid w:val="0046708A"/>
    <w:rsid w:val="00467220"/>
    <w:rsid w:val="004672F0"/>
    <w:rsid w:val="00467349"/>
    <w:rsid w:val="00467394"/>
    <w:rsid w:val="004673B7"/>
    <w:rsid w:val="0046744C"/>
    <w:rsid w:val="00467486"/>
    <w:rsid w:val="004674D2"/>
    <w:rsid w:val="004675F9"/>
    <w:rsid w:val="004676F2"/>
    <w:rsid w:val="0046774F"/>
    <w:rsid w:val="0046783B"/>
    <w:rsid w:val="0046784B"/>
    <w:rsid w:val="00467A1F"/>
    <w:rsid w:val="00467B63"/>
    <w:rsid w:val="00467BD6"/>
    <w:rsid w:val="00467C02"/>
    <w:rsid w:val="00467C40"/>
    <w:rsid w:val="00467D52"/>
    <w:rsid w:val="00467E24"/>
    <w:rsid w:val="00467EB7"/>
    <w:rsid w:val="00467EED"/>
    <w:rsid w:val="0047001A"/>
    <w:rsid w:val="004700DB"/>
    <w:rsid w:val="00470256"/>
    <w:rsid w:val="004702BD"/>
    <w:rsid w:val="0047035E"/>
    <w:rsid w:val="0047037D"/>
    <w:rsid w:val="0047037E"/>
    <w:rsid w:val="004705B0"/>
    <w:rsid w:val="004706B8"/>
    <w:rsid w:val="00470783"/>
    <w:rsid w:val="004708C5"/>
    <w:rsid w:val="004709F8"/>
    <w:rsid w:val="00470AC2"/>
    <w:rsid w:val="00470AF3"/>
    <w:rsid w:val="00470AF4"/>
    <w:rsid w:val="00470B67"/>
    <w:rsid w:val="00470C09"/>
    <w:rsid w:val="00470CBD"/>
    <w:rsid w:val="00470DB7"/>
    <w:rsid w:val="00470E72"/>
    <w:rsid w:val="00471021"/>
    <w:rsid w:val="00471193"/>
    <w:rsid w:val="00471206"/>
    <w:rsid w:val="00471253"/>
    <w:rsid w:val="00471355"/>
    <w:rsid w:val="004713AC"/>
    <w:rsid w:val="004713AF"/>
    <w:rsid w:val="004713EC"/>
    <w:rsid w:val="00471405"/>
    <w:rsid w:val="00471415"/>
    <w:rsid w:val="00471585"/>
    <w:rsid w:val="00471613"/>
    <w:rsid w:val="0047174C"/>
    <w:rsid w:val="004717CF"/>
    <w:rsid w:val="00471B0C"/>
    <w:rsid w:val="00471B38"/>
    <w:rsid w:val="00471C4F"/>
    <w:rsid w:val="00471DB6"/>
    <w:rsid w:val="00471F17"/>
    <w:rsid w:val="004720C3"/>
    <w:rsid w:val="00472155"/>
    <w:rsid w:val="004724BD"/>
    <w:rsid w:val="004725B1"/>
    <w:rsid w:val="004726EF"/>
    <w:rsid w:val="004727A0"/>
    <w:rsid w:val="00472985"/>
    <w:rsid w:val="004729A3"/>
    <w:rsid w:val="00472AB8"/>
    <w:rsid w:val="00472ADA"/>
    <w:rsid w:val="00472D14"/>
    <w:rsid w:val="00472D65"/>
    <w:rsid w:val="00472DAC"/>
    <w:rsid w:val="00472DB3"/>
    <w:rsid w:val="00472E3C"/>
    <w:rsid w:val="00472FAD"/>
    <w:rsid w:val="0047314A"/>
    <w:rsid w:val="00473285"/>
    <w:rsid w:val="0047348F"/>
    <w:rsid w:val="004734DF"/>
    <w:rsid w:val="0047357C"/>
    <w:rsid w:val="004735F5"/>
    <w:rsid w:val="004737F6"/>
    <w:rsid w:val="0047386C"/>
    <w:rsid w:val="00473A98"/>
    <w:rsid w:val="00473BB3"/>
    <w:rsid w:val="00473BC9"/>
    <w:rsid w:val="00473C1E"/>
    <w:rsid w:val="00473C67"/>
    <w:rsid w:val="00473D19"/>
    <w:rsid w:val="00473D71"/>
    <w:rsid w:val="00473DD6"/>
    <w:rsid w:val="00473EB7"/>
    <w:rsid w:val="00473EF0"/>
    <w:rsid w:val="00474140"/>
    <w:rsid w:val="0047419A"/>
    <w:rsid w:val="004741D9"/>
    <w:rsid w:val="004742CC"/>
    <w:rsid w:val="004742E8"/>
    <w:rsid w:val="004742F4"/>
    <w:rsid w:val="004742F6"/>
    <w:rsid w:val="0047430A"/>
    <w:rsid w:val="0047431A"/>
    <w:rsid w:val="00474366"/>
    <w:rsid w:val="00474372"/>
    <w:rsid w:val="0047439C"/>
    <w:rsid w:val="004744FE"/>
    <w:rsid w:val="0047452F"/>
    <w:rsid w:val="0047456C"/>
    <w:rsid w:val="004745A4"/>
    <w:rsid w:val="004745C1"/>
    <w:rsid w:val="0047468B"/>
    <w:rsid w:val="004746A9"/>
    <w:rsid w:val="00474910"/>
    <w:rsid w:val="0047495E"/>
    <w:rsid w:val="00474A0F"/>
    <w:rsid w:val="00474A63"/>
    <w:rsid w:val="00474BEE"/>
    <w:rsid w:val="00474CAA"/>
    <w:rsid w:val="00474D0C"/>
    <w:rsid w:val="00474EE4"/>
    <w:rsid w:val="00474FC7"/>
    <w:rsid w:val="004752A5"/>
    <w:rsid w:val="004752C2"/>
    <w:rsid w:val="0047554E"/>
    <w:rsid w:val="0047559B"/>
    <w:rsid w:val="004755C3"/>
    <w:rsid w:val="0047562C"/>
    <w:rsid w:val="00475633"/>
    <w:rsid w:val="0047563F"/>
    <w:rsid w:val="00475667"/>
    <w:rsid w:val="0047571C"/>
    <w:rsid w:val="0047572C"/>
    <w:rsid w:val="004757AD"/>
    <w:rsid w:val="00475945"/>
    <w:rsid w:val="004759C7"/>
    <w:rsid w:val="00475A62"/>
    <w:rsid w:val="00475AC5"/>
    <w:rsid w:val="00475B60"/>
    <w:rsid w:val="00475B76"/>
    <w:rsid w:val="00475D18"/>
    <w:rsid w:val="00475DA1"/>
    <w:rsid w:val="00475FA7"/>
    <w:rsid w:val="00475FAC"/>
    <w:rsid w:val="0047605A"/>
    <w:rsid w:val="00476160"/>
    <w:rsid w:val="00476262"/>
    <w:rsid w:val="00476281"/>
    <w:rsid w:val="0047644B"/>
    <w:rsid w:val="00476462"/>
    <w:rsid w:val="00476508"/>
    <w:rsid w:val="004765AD"/>
    <w:rsid w:val="004765F8"/>
    <w:rsid w:val="00476674"/>
    <w:rsid w:val="004766A3"/>
    <w:rsid w:val="004766C7"/>
    <w:rsid w:val="0047694A"/>
    <w:rsid w:val="00476BC0"/>
    <w:rsid w:val="00476C1A"/>
    <w:rsid w:val="00476CE0"/>
    <w:rsid w:val="00477105"/>
    <w:rsid w:val="004771CB"/>
    <w:rsid w:val="004771E4"/>
    <w:rsid w:val="004771F9"/>
    <w:rsid w:val="00477242"/>
    <w:rsid w:val="004772D5"/>
    <w:rsid w:val="00477363"/>
    <w:rsid w:val="004773A1"/>
    <w:rsid w:val="004774B0"/>
    <w:rsid w:val="00477612"/>
    <w:rsid w:val="004778ED"/>
    <w:rsid w:val="004778FD"/>
    <w:rsid w:val="00477915"/>
    <w:rsid w:val="0047793E"/>
    <w:rsid w:val="004779C9"/>
    <w:rsid w:val="00477A2A"/>
    <w:rsid w:val="00477A78"/>
    <w:rsid w:val="00477AB9"/>
    <w:rsid w:val="00477AC4"/>
    <w:rsid w:val="00477B6C"/>
    <w:rsid w:val="00477C7F"/>
    <w:rsid w:val="00477D9A"/>
    <w:rsid w:val="00477DD6"/>
    <w:rsid w:val="00477EA5"/>
    <w:rsid w:val="00477EE9"/>
    <w:rsid w:val="00477F33"/>
    <w:rsid w:val="0048002E"/>
    <w:rsid w:val="0048003A"/>
    <w:rsid w:val="00480304"/>
    <w:rsid w:val="0048039F"/>
    <w:rsid w:val="00480413"/>
    <w:rsid w:val="0048043C"/>
    <w:rsid w:val="00480477"/>
    <w:rsid w:val="00480497"/>
    <w:rsid w:val="004804E2"/>
    <w:rsid w:val="00480596"/>
    <w:rsid w:val="004805B9"/>
    <w:rsid w:val="004805CF"/>
    <w:rsid w:val="004805F9"/>
    <w:rsid w:val="00480661"/>
    <w:rsid w:val="004806B5"/>
    <w:rsid w:val="004806F1"/>
    <w:rsid w:val="004806FF"/>
    <w:rsid w:val="0048078D"/>
    <w:rsid w:val="004807E7"/>
    <w:rsid w:val="004808AB"/>
    <w:rsid w:val="00480913"/>
    <w:rsid w:val="00480A84"/>
    <w:rsid w:val="00480AEF"/>
    <w:rsid w:val="00480D86"/>
    <w:rsid w:val="00480DAE"/>
    <w:rsid w:val="00480E2E"/>
    <w:rsid w:val="00480E32"/>
    <w:rsid w:val="00480F4C"/>
    <w:rsid w:val="00480F70"/>
    <w:rsid w:val="00480FED"/>
    <w:rsid w:val="0048105A"/>
    <w:rsid w:val="004810C1"/>
    <w:rsid w:val="00481182"/>
    <w:rsid w:val="004814EE"/>
    <w:rsid w:val="00481606"/>
    <w:rsid w:val="0048160A"/>
    <w:rsid w:val="0048160E"/>
    <w:rsid w:val="004816A9"/>
    <w:rsid w:val="004816D3"/>
    <w:rsid w:val="0048171F"/>
    <w:rsid w:val="004818F3"/>
    <w:rsid w:val="004819C5"/>
    <w:rsid w:val="00481A38"/>
    <w:rsid w:val="00481A65"/>
    <w:rsid w:val="00481AC8"/>
    <w:rsid w:val="00481C98"/>
    <w:rsid w:val="00481CA0"/>
    <w:rsid w:val="00481D19"/>
    <w:rsid w:val="00481DA2"/>
    <w:rsid w:val="00481DF1"/>
    <w:rsid w:val="00481DF5"/>
    <w:rsid w:val="00481E03"/>
    <w:rsid w:val="00481E8D"/>
    <w:rsid w:val="00481F41"/>
    <w:rsid w:val="0048203A"/>
    <w:rsid w:val="00482185"/>
    <w:rsid w:val="00482196"/>
    <w:rsid w:val="00482202"/>
    <w:rsid w:val="0048238B"/>
    <w:rsid w:val="00482433"/>
    <w:rsid w:val="004825AE"/>
    <w:rsid w:val="00482722"/>
    <w:rsid w:val="0048276C"/>
    <w:rsid w:val="00482861"/>
    <w:rsid w:val="004828E9"/>
    <w:rsid w:val="00482937"/>
    <w:rsid w:val="0048296E"/>
    <w:rsid w:val="00482B61"/>
    <w:rsid w:val="00482C04"/>
    <w:rsid w:val="00482C87"/>
    <w:rsid w:val="00482CF8"/>
    <w:rsid w:val="00482CFF"/>
    <w:rsid w:val="00482D81"/>
    <w:rsid w:val="00482DD0"/>
    <w:rsid w:val="00482DEF"/>
    <w:rsid w:val="00482E89"/>
    <w:rsid w:val="00482F6E"/>
    <w:rsid w:val="00482F9B"/>
    <w:rsid w:val="00482FA1"/>
    <w:rsid w:val="004830FF"/>
    <w:rsid w:val="00483249"/>
    <w:rsid w:val="004833CF"/>
    <w:rsid w:val="00483427"/>
    <w:rsid w:val="00483477"/>
    <w:rsid w:val="00483534"/>
    <w:rsid w:val="00483578"/>
    <w:rsid w:val="004835AC"/>
    <w:rsid w:val="004835C9"/>
    <w:rsid w:val="00483605"/>
    <w:rsid w:val="0048365B"/>
    <w:rsid w:val="0048381B"/>
    <w:rsid w:val="004838B9"/>
    <w:rsid w:val="00483915"/>
    <w:rsid w:val="00483945"/>
    <w:rsid w:val="00483988"/>
    <w:rsid w:val="004839E3"/>
    <w:rsid w:val="00483A25"/>
    <w:rsid w:val="00483AA1"/>
    <w:rsid w:val="00483AE8"/>
    <w:rsid w:val="00483B13"/>
    <w:rsid w:val="00483B17"/>
    <w:rsid w:val="00483C58"/>
    <w:rsid w:val="00483CCD"/>
    <w:rsid w:val="00483D66"/>
    <w:rsid w:val="00483DFB"/>
    <w:rsid w:val="00483FA4"/>
    <w:rsid w:val="0048414E"/>
    <w:rsid w:val="0048416B"/>
    <w:rsid w:val="00484186"/>
    <w:rsid w:val="004842AF"/>
    <w:rsid w:val="0048430B"/>
    <w:rsid w:val="0048431C"/>
    <w:rsid w:val="004843B1"/>
    <w:rsid w:val="00484492"/>
    <w:rsid w:val="004845E4"/>
    <w:rsid w:val="00484620"/>
    <w:rsid w:val="00484636"/>
    <w:rsid w:val="00484660"/>
    <w:rsid w:val="004846D1"/>
    <w:rsid w:val="00484760"/>
    <w:rsid w:val="0048476F"/>
    <w:rsid w:val="00484786"/>
    <w:rsid w:val="0048481C"/>
    <w:rsid w:val="004848F6"/>
    <w:rsid w:val="0048497B"/>
    <w:rsid w:val="00484992"/>
    <w:rsid w:val="004849C3"/>
    <w:rsid w:val="00484B1B"/>
    <w:rsid w:val="00484B2D"/>
    <w:rsid w:val="00484E6F"/>
    <w:rsid w:val="00484F8E"/>
    <w:rsid w:val="0048500C"/>
    <w:rsid w:val="00485060"/>
    <w:rsid w:val="004850F1"/>
    <w:rsid w:val="004851B2"/>
    <w:rsid w:val="004851B5"/>
    <w:rsid w:val="004851B6"/>
    <w:rsid w:val="0048564E"/>
    <w:rsid w:val="0048569E"/>
    <w:rsid w:val="004856D3"/>
    <w:rsid w:val="00485753"/>
    <w:rsid w:val="004857C7"/>
    <w:rsid w:val="004857E2"/>
    <w:rsid w:val="004857FD"/>
    <w:rsid w:val="00485916"/>
    <w:rsid w:val="00485986"/>
    <w:rsid w:val="004859CB"/>
    <w:rsid w:val="00485A1F"/>
    <w:rsid w:val="00485B5C"/>
    <w:rsid w:val="00485CB2"/>
    <w:rsid w:val="00485CEE"/>
    <w:rsid w:val="00485D34"/>
    <w:rsid w:val="00485D4F"/>
    <w:rsid w:val="00485D9F"/>
    <w:rsid w:val="00485DC7"/>
    <w:rsid w:val="00485DDF"/>
    <w:rsid w:val="00485EA0"/>
    <w:rsid w:val="00485EC6"/>
    <w:rsid w:val="004860CF"/>
    <w:rsid w:val="00486144"/>
    <w:rsid w:val="004861E1"/>
    <w:rsid w:val="004863CB"/>
    <w:rsid w:val="0048640B"/>
    <w:rsid w:val="00486451"/>
    <w:rsid w:val="004865D4"/>
    <w:rsid w:val="00486799"/>
    <w:rsid w:val="0048683E"/>
    <w:rsid w:val="004868B1"/>
    <w:rsid w:val="004868B8"/>
    <w:rsid w:val="004868D5"/>
    <w:rsid w:val="00486A81"/>
    <w:rsid w:val="00486ABD"/>
    <w:rsid w:val="00486B92"/>
    <w:rsid w:val="00486CE0"/>
    <w:rsid w:val="00486D84"/>
    <w:rsid w:val="00486DB8"/>
    <w:rsid w:val="00486DE5"/>
    <w:rsid w:val="00486FED"/>
    <w:rsid w:val="004872A5"/>
    <w:rsid w:val="00487318"/>
    <w:rsid w:val="00487328"/>
    <w:rsid w:val="004873CA"/>
    <w:rsid w:val="00487655"/>
    <w:rsid w:val="00487751"/>
    <w:rsid w:val="00487829"/>
    <w:rsid w:val="00487843"/>
    <w:rsid w:val="004878BF"/>
    <w:rsid w:val="004878CF"/>
    <w:rsid w:val="00487A02"/>
    <w:rsid w:val="00487AD3"/>
    <w:rsid w:val="00487AD9"/>
    <w:rsid w:val="00487ADC"/>
    <w:rsid w:val="00487BDC"/>
    <w:rsid w:val="00487C08"/>
    <w:rsid w:val="00487C11"/>
    <w:rsid w:val="00487CB1"/>
    <w:rsid w:val="00487CD6"/>
    <w:rsid w:val="00487CD7"/>
    <w:rsid w:val="00487E50"/>
    <w:rsid w:val="00487E68"/>
    <w:rsid w:val="00490000"/>
    <w:rsid w:val="004900A4"/>
    <w:rsid w:val="004900AB"/>
    <w:rsid w:val="004903C6"/>
    <w:rsid w:val="00490430"/>
    <w:rsid w:val="004904FE"/>
    <w:rsid w:val="00490687"/>
    <w:rsid w:val="0049096E"/>
    <w:rsid w:val="0049099C"/>
    <w:rsid w:val="004909AF"/>
    <w:rsid w:val="004909C3"/>
    <w:rsid w:val="00490A5A"/>
    <w:rsid w:val="00490AB9"/>
    <w:rsid w:val="00490AE5"/>
    <w:rsid w:val="00490BB8"/>
    <w:rsid w:val="00490BD3"/>
    <w:rsid w:val="00490D42"/>
    <w:rsid w:val="00490E09"/>
    <w:rsid w:val="00490F35"/>
    <w:rsid w:val="00491089"/>
    <w:rsid w:val="004910B8"/>
    <w:rsid w:val="004911BA"/>
    <w:rsid w:val="0049124C"/>
    <w:rsid w:val="00491296"/>
    <w:rsid w:val="00491387"/>
    <w:rsid w:val="004913A3"/>
    <w:rsid w:val="00491427"/>
    <w:rsid w:val="00491514"/>
    <w:rsid w:val="0049153B"/>
    <w:rsid w:val="004916D8"/>
    <w:rsid w:val="0049172F"/>
    <w:rsid w:val="004917DB"/>
    <w:rsid w:val="00491929"/>
    <w:rsid w:val="004919C8"/>
    <w:rsid w:val="004919EC"/>
    <w:rsid w:val="00491A13"/>
    <w:rsid w:val="00491A60"/>
    <w:rsid w:val="00491AA4"/>
    <w:rsid w:val="00491BAE"/>
    <w:rsid w:val="00491BF6"/>
    <w:rsid w:val="00491E14"/>
    <w:rsid w:val="00492006"/>
    <w:rsid w:val="00492019"/>
    <w:rsid w:val="004920CF"/>
    <w:rsid w:val="0049217D"/>
    <w:rsid w:val="00492278"/>
    <w:rsid w:val="0049235F"/>
    <w:rsid w:val="004923CD"/>
    <w:rsid w:val="004923F7"/>
    <w:rsid w:val="00492401"/>
    <w:rsid w:val="00492404"/>
    <w:rsid w:val="00492512"/>
    <w:rsid w:val="00492582"/>
    <w:rsid w:val="00492595"/>
    <w:rsid w:val="0049270E"/>
    <w:rsid w:val="0049275F"/>
    <w:rsid w:val="0049277C"/>
    <w:rsid w:val="004927BB"/>
    <w:rsid w:val="004927C2"/>
    <w:rsid w:val="0049284A"/>
    <w:rsid w:val="004928ED"/>
    <w:rsid w:val="00492964"/>
    <w:rsid w:val="00492A86"/>
    <w:rsid w:val="00492BE4"/>
    <w:rsid w:val="00492C7E"/>
    <w:rsid w:val="00492CFC"/>
    <w:rsid w:val="00492E78"/>
    <w:rsid w:val="00492E7B"/>
    <w:rsid w:val="00492F55"/>
    <w:rsid w:val="00493010"/>
    <w:rsid w:val="00493041"/>
    <w:rsid w:val="00493076"/>
    <w:rsid w:val="0049339D"/>
    <w:rsid w:val="0049351B"/>
    <w:rsid w:val="00493572"/>
    <w:rsid w:val="00493597"/>
    <w:rsid w:val="004935DD"/>
    <w:rsid w:val="004936FF"/>
    <w:rsid w:val="004937DA"/>
    <w:rsid w:val="0049385D"/>
    <w:rsid w:val="00493886"/>
    <w:rsid w:val="004938AC"/>
    <w:rsid w:val="004939DB"/>
    <w:rsid w:val="00493B12"/>
    <w:rsid w:val="00493C02"/>
    <w:rsid w:val="00493C63"/>
    <w:rsid w:val="00493D3B"/>
    <w:rsid w:val="00493D8C"/>
    <w:rsid w:val="00493E12"/>
    <w:rsid w:val="00493EF2"/>
    <w:rsid w:val="00493F1B"/>
    <w:rsid w:val="0049401B"/>
    <w:rsid w:val="0049403F"/>
    <w:rsid w:val="004940F4"/>
    <w:rsid w:val="00494176"/>
    <w:rsid w:val="004941FA"/>
    <w:rsid w:val="004942E5"/>
    <w:rsid w:val="004943FF"/>
    <w:rsid w:val="004944C7"/>
    <w:rsid w:val="004944DE"/>
    <w:rsid w:val="00494603"/>
    <w:rsid w:val="004946A9"/>
    <w:rsid w:val="004946DE"/>
    <w:rsid w:val="0049471B"/>
    <w:rsid w:val="00494735"/>
    <w:rsid w:val="004947AB"/>
    <w:rsid w:val="00494999"/>
    <w:rsid w:val="00494A30"/>
    <w:rsid w:val="00494A46"/>
    <w:rsid w:val="00494A6D"/>
    <w:rsid w:val="00494A7A"/>
    <w:rsid w:val="00494AEF"/>
    <w:rsid w:val="00494C08"/>
    <w:rsid w:val="00494F73"/>
    <w:rsid w:val="00494FA9"/>
    <w:rsid w:val="0049527F"/>
    <w:rsid w:val="0049531E"/>
    <w:rsid w:val="00495433"/>
    <w:rsid w:val="00495631"/>
    <w:rsid w:val="004956BC"/>
    <w:rsid w:val="004956D0"/>
    <w:rsid w:val="00495791"/>
    <w:rsid w:val="0049579C"/>
    <w:rsid w:val="0049586B"/>
    <w:rsid w:val="00495A00"/>
    <w:rsid w:val="00495A4B"/>
    <w:rsid w:val="00495AB8"/>
    <w:rsid w:val="00495BA8"/>
    <w:rsid w:val="00495C4F"/>
    <w:rsid w:val="00495E44"/>
    <w:rsid w:val="00495FA1"/>
    <w:rsid w:val="00496029"/>
    <w:rsid w:val="004960A1"/>
    <w:rsid w:val="00496260"/>
    <w:rsid w:val="004962F6"/>
    <w:rsid w:val="00496425"/>
    <w:rsid w:val="004964F6"/>
    <w:rsid w:val="00496532"/>
    <w:rsid w:val="004965CF"/>
    <w:rsid w:val="004965E7"/>
    <w:rsid w:val="004965FA"/>
    <w:rsid w:val="00496657"/>
    <w:rsid w:val="004967BE"/>
    <w:rsid w:val="00496AC1"/>
    <w:rsid w:val="00496C22"/>
    <w:rsid w:val="00496CBD"/>
    <w:rsid w:val="00497147"/>
    <w:rsid w:val="004972DD"/>
    <w:rsid w:val="00497311"/>
    <w:rsid w:val="0049737F"/>
    <w:rsid w:val="004973B3"/>
    <w:rsid w:val="004973B4"/>
    <w:rsid w:val="00497469"/>
    <w:rsid w:val="0049762B"/>
    <w:rsid w:val="0049763B"/>
    <w:rsid w:val="0049778B"/>
    <w:rsid w:val="004977CC"/>
    <w:rsid w:val="0049790F"/>
    <w:rsid w:val="00497917"/>
    <w:rsid w:val="00497A94"/>
    <w:rsid w:val="00497B2F"/>
    <w:rsid w:val="00497BFB"/>
    <w:rsid w:val="00497CA7"/>
    <w:rsid w:val="00497CCB"/>
    <w:rsid w:val="00497E12"/>
    <w:rsid w:val="00497F03"/>
    <w:rsid w:val="00497FF7"/>
    <w:rsid w:val="004A0007"/>
    <w:rsid w:val="004A017E"/>
    <w:rsid w:val="004A0190"/>
    <w:rsid w:val="004A01F0"/>
    <w:rsid w:val="004A01FE"/>
    <w:rsid w:val="004A024C"/>
    <w:rsid w:val="004A029F"/>
    <w:rsid w:val="004A02CE"/>
    <w:rsid w:val="004A0332"/>
    <w:rsid w:val="004A0379"/>
    <w:rsid w:val="004A061A"/>
    <w:rsid w:val="004A08DC"/>
    <w:rsid w:val="004A0959"/>
    <w:rsid w:val="004A0980"/>
    <w:rsid w:val="004A0ACE"/>
    <w:rsid w:val="004A0ADB"/>
    <w:rsid w:val="004A0B0E"/>
    <w:rsid w:val="004A0C26"/>
    <w:rsid w:val="004A0D92"/>
    <w:rsid w:val="004A0DE0"/>
    <w:rsid w:val="004A0EE2"/>
    <w:rsid w:val="004A0F46"/>
    <w:rsid w:val="004A100E"/>
    <w:rsid w:val="004A1119"/>
    <w:rsid w:val="004A1295"/>
    <w:rsid w:val="004A12E4"/>
    <w:rsid w:val="004A1354"/>
    <w:rsid w:val="004A1486"/>
    <w:rsid w:val="004A14F3"/>
    <w:rsid w:val="004A14F6"/>
    <w:rsid w:val="004A1574"/>
    <w:rsid w:val="004A1581"/>
    <w:rsid w:val="004A15C5"/>
    <w:rsid w:val="004A15F9"/>
    <w:rsid w:val="004A1669"/>
    <w:rsid w:val="004A166C"/>
    <w:rsid w:val="004A1677"/>
    <w:rsid w:val="004A1844"/>
    <w:rsid w:val="004A1E71"/>
    <w:rsid w:val="004A1F8E"/>
    <w:rsid w:val="004A1FF9"/>
    <w:rsid w:val="004A201F"/>
    <w:rsid w:val="004A2108"/>
    <w:rsid w:val="004A211A"/>
    <w:rsid w:val="004A2138"/>
    <w:rsid w:val="004A22FE"/>
    <w:rsid w:val="004A23E5"/>
    <w:rsid w:val="004A24A3"/>
    <w:rsid w:val="004A256B"/>
    <w:rsid w:val="004A2594"/>
    <w:rsid w:val="004A2597"/>
    <w:rsid w:val="004A2733"/>
    <w:rsid w:val="004A2745"/>
    <w:rsid w:val="004A2749"/>
    <w:rsid w:val="004A2762"/>
    <w:rsid w:val="004A2793"/>
    <w:rsid w:val="004A28E9"/>
    <w:rsid w:val="004A2BE7"/>
    <w:rsid w:val="004A2C5A"/>
    <w:rsid w:val="004A2E01"/>
    <w:rsid w:val="004A2EC2"/>
    <w:rsid w:val="004A2F53"/>
    <w:rsid w:val="004A2F96"/>
    <w:rsid w:val="004A325A"/>
    <w:rsid w:val="004A3429"/>
    <w:rsid w:val="004A3433"/>
    <w:rsid w:val="004A357D"/>
    <w:rsid w:val="004A3580"/>
    <w:rsid w:val="004A35DA"/>
    <w:rsid w:val="004A35EC"/>
    <w:rsid w:val="004A3606"/>
    <w:rsid w:val="004A36C4"/>
    <w:rsid w:val="004A36D6"/>
    <w:rsid w:val="004A3758"/>
    <w:rsid w:val="004A376A"/>
    <w:rsid w:val="004A3801"/>
    <w:rsid w:val="004A3802"/>
    <w:rsid w:val="004A386D"/>
    <w:rsid w:val="004A389C"/>
    <w:rsid w:val="004A39A8"/>
    <w:rsid w:val="004A3AF5"/>
    <w:rsid w:val="004A3B8E"/>
    <w:rsid w:val="004A3BD5"/>
    <w:rsid w:val="004A3C2E"/>
    <w:rsid w:val="004A3CFC"/>
    <w:rsid w:val="004A3E7A"/>
    <w:rsid w:val="004A3EA1"/>
    <w:rsid w:val="004A3F08"/>
    <w:rsid w:val="004A3FEF"/>
    <w:rsid w:val="004A412C"/>
    <w:rsid w:val="004A429F"/>
    <w:rsid w:val="004A43BE"/>
    <w:rsid w:val="004A4459"/>
    <w:rsid w:val="004A4484"/>
    <w:rsid w:val="004A44F6"/>
    <w:rsid w:val="004A4507"/>
    <w:rsid w:val="004A4589"/>
    <w:rsid w:val="004A45C9"/>
    <w:rsid w:val="004A489C"/>
    <w:rsid w:val="004A4905"/>
    <w:rsid w:val="004A49FD"/>
    <w:rsid w:val="004A4ABE"/>
    <w:rsid w:val="004A4BD3"/>
    <w:rsid w:val="004A4DE8"/>
    <w:rsid w:val="004A4DFC"/>
    <w:rsid w:val="004A4EA9"/>
    <w:rsid w:val="004A4EF6"/>
    <w:rsid w:val="004A4F4A"/>
    <w:rsid w:val="004A4F6A"/>
    <w:rsid w:val="004A5016"/>
    <w:rsid w:val="004A521F"/>
    <w:rsid w:val="004A526E"/>
    <w:rsid w:val="004A5432"/>
    <w:rsid w:val="004A55A5"/>
    <w:rsid w:val="004A5626"/>
    <w:rsid w:val="004A57EE"/>
    <w:rsid w:val="004A59AC"/>
    <w:rsid w:val="004A5A1A"/>
    <w:rsid w:val="004A5A37"/>
    <w:rsid w:val="004A5A3E"/>
    <w:rsid w:val="004A5ABF"/>
    <w:rsid w:val="004A5AD2"/>
    <w:rsid w:val="004A5AE7"/>
    <w:rsid w:val="004A5CF0"/>
    <w:rsid w:val="004A5E09"/>
    <w:rsid w:val="004A5E73"/>
    <w:rsid w:val="004A611A"/>
    <w:rsid w:val="004A611D"/>
    <w:rsid w:val="004A6176"/>
    <w:rsid w:val="004A6192"/>
    <w:rsid w:val="004A61AC"/>
    <w:rsid w:val="004A6201"/>
    <w:rsid w:val="004A62D1"/>
    <w:rsid w:val="004A635D"/>
    <w:rsid w:val="004A6603"/>
    <w:rsid w:val="004A660C"/>
    <w:rsid w:val="004A6752"/>
    <w:rsid w:val="004A6832"/>
    <w:rsid w:val="004A68B5"/>
    <w:rsid w:val="004A6907"/>
    <w:rsid w:val="004A6C34"/>
    <w:rsid w:val="004A7002"/>
    <w:rsid w:val="004A7074"/>
    <w:rsid w:val="004A7124"/>
    <w:rsid w:val="004A714D"/>
    <w:rsid w:val="004A71D1"/>
    <w:rsid w:val="004A7272"/>
    <w:rsid w:val="004A736D"/>
    <w:rsid w:val="004A73FE"/>
    <w:rsid w:val="004A7412"/>
    <w:rsid w:val="004A7520"/>
    <w:rsid w:val="004A7540"/>
    <w:rsid w:val="004A758E"/>
    <w:rsid w:val="004A75CD"/>
    <w:rsid w:val="004A773E"/>
    <w:rsid w:val="004A793D"/>
    <w:rsid w:val="004A79A1"/>
    <w:rsid w:val="004A79BE"/>
    <w:rsid w:val="004A7A8E"/>
    <w:rsid w:val="004A7AD5"/>
    <w:rsid w:val="004A7C26"/>
    <w:rsid w:val="004A7C39"/>
    <w:rsid w:val="004A7C82"/>
    <w:rsid w:val="004A7CCE"/>
    <w:rsid w:val="004A7CDE"/>
    <w:rsid w:val="004A7EA1"/>
    <w:rsid w:val="004A7F30"/>
    <w:rsid w:val="004A7FCC"/>
    <w:rsid w:val="004A7FF5"/>
    <w:rsid w:val="004A7FFA"/>
    <w:rsid w:val="004B00B3"/>
    <w:rsid w:val="004B00BB"/>
    <w:rsid w:val="004B00BC"/>
    <w:rsid w:val="004B00E5"/>
    <w:rsid w:val="004B017E"/>
    <w:rsid w:val="004B0323"/>
    <w:rsid w:val="004B03FD"/>
    <w:rsid w:val="004B043E"/>
    <w:rsid w:val="004B058B"/>
    <w:rsid w:val="004B0598"/>
    <w:rsid w:val="004B06B6"/>
    <w:rsid w:val="004B07D8"/>
    <w:rsid w:val="004B0809"/>
    <w:rsid w:val="004B0871"/>
    <w:rsid w:val="004B0874"/>
    <w:rsid w:val="004B08C4"/>
    <w:rsid w:val="004B09A5"/>
    <w:rsid w:val="004B0A9E"/>
    <w:rsid w:val="004B0AA4"/>
    <w:rsid w:val="004B0AA5"/>
    <w:rsid w:val="004B0B15"/>
    <w:rsid w:val="004B0B69"/>
    <w:rsid w:val="004B0CA9"/>
    <w:rsid w:val="004B0D6C"/>
    <w:rsid w:val="004B0DB4"/>
    <w:rsid w:val="004B0E88"/>
    <w:rsid w:val="004B0E9F"/>
    <w:rsid w:val="004B1176"/>
    <w:rsid w:val="004B1200"/>
    <w:rsid w:val="004B1201"/>
    <w:rsid w:val="004B1258"/>
    <w:rsid w:val="004B12FA"/>
    <w:rsid w:val="004B1300"/>
    <w:rsid w:val="004B13E0"/>
    <w:rsid w:val="004B13E2"/>
    <w:rsid w:val="004B148E"/>
    <w:rsid w:val="004B15CB"/>
    <w:rsid w:val="004B15F5"/>
    <w:rsid w:val="004B165A"/>
    <w:rsid w:val="004B16BF"/>
    <w:rsid w:val="004B17EC"/>
    <w:rsid w:val="004B1855"/>
    <w:rsid w:val="004B190B"/>
    <w:rsid w:val="004B1995"/>
    <w:rsid w:val="004B19B2"/>
    <w:rsid w:val="004B19F6"/>
    <w:rsid w:val="004B1AE2"/>
    <w:rsid w:val="004B1C6C"/>
    <w:rsid w:val="004B1E12"/>
    <w:rsid w:val="004B1E39"/>
    <w:rsid w:val="004B1ED6"/>
    <w:rsid w:val="004B2033"/>
    <w:rsid w:val="004B2142"/>
    <w:rsid w:val="004B215E"/>
    <w:rsid w:val="004B21A2"/>
    <w:rsid w:val="004B21DD"/>
    <w:rsid w:val="004B2218"/>
    <w:rsid w:val="004B2393"/>
    <w:rsid w:val="004B244D"/>
    <w:rsid w:val="004B246B"/>
    <w:rsid w:val="004B259B"/>
    <w:rsid w:val="004B26D8"/>
    <w:rsid w:val="004B2754"/>
    <w:rsid w:val="004B27B5"/>
    <w:rsid w:val="004B284C"/>
    <w:rsid w:val="004B28F4"/>
    <w:rsid w:val="004B2A42"/>
    <w:rsid w:val="004B2C2B"/>
    <w:rsid w:val="004B2C3E"/>
    <w:rsid w:val="004B2C91"/>
    <w:rsid w:val="004B2E40"/>
    <w:rsid w:val="004B2E5C"/>
    <w:rsid w:val="004B2F00"/>
    <w:rsid w:val="004B2F08"/>
    <w:rsid w:val="004B2F0D"/>
    <w:rsid w:val="004B30B3"/>
    <w:rsid w:val="004B3189"/>
    <w:rsid w:val="004B31D5"/>
    <w:rsid w:val="004B3477"/>
    <w:rsid w:val="004B3529"/>
    <w:rsid w:val="004B35BF"/>
    <w:rsid w:val="004B37C1"/>
    <w:rsid w:val="004B389D"/>
    <w:rsid w:val="004B38D6"/>
    <w:rsid w:val="004B38FF"/>
    <w:rsid w:val="004B3AA2"/>
    <w:rsid w:val="004B3AC1"/>
    <w:rsid w:val="004B3B04"/>
    <w:rsid w:val="004B3B15"/>
    <w:rsid w:val="004B3B9D"/>
    <w:rsid w:val="004B3C97"/>
    <w:rsid w:val="004B3D03"/>
    <w:rsid w:val="004B3D73"/>
    <w:rsid w:val="004B3E0B"/>
    <w:rsid w:val="004B3F61"/>
    <w:rsid w:val="004B3F74"/>
    <w:rsid w:val="004B3FA8"/>
    <w:rsid w:val="004B4056"/>
    <w:rsid w:val="004B406D"/>
    <w:rsid w:val="004B40E7"/>
    <w:rsid w:val="004B414F"/>
    <w:rsid w:val="004B41D6"/>
    <w:rsid w:val="004B420C"/>
    <w:rsid w:val="004B426E"/>
    <w:rsid w:val="004B42EE"/>
    <w:rsid w:val="004B439D"/>
    <w:rsid w:val="004B43AB"/>
    <w:rsid w:val="004B43BE"/>
    <w:rsid w:val="004B43CE"/>
    <w:rsid w:val="004B43EE"/>
    <w:rsid w:val="004B450D"/>
    <w:rsid w:val="004B45AC"/>
    <w:rsid w:val="004B45F3"/>
    <w:rsid w:val="004B46DC"/>
    <w:rsid w:val="004B4801"/>
    <w:rsid w:val="004B481E"/>
    <w:rsid w:val="004B497A"/>
    <w:rsid w:val="004B4AAF"/>
    <w:rsid w:val="004B4B72"/>
    <w:rsid w:val="004B4BE3"/>
    <w:rsid w:val="004B4D20"/>
    <w:rsid w:val="004B4EBE"/>
    <w:rsid w:val="004B4F31"/>
    <w:rsid w:val="004B4FEA"/>
    <w:rsid w:val="004B50BC"/>
    <w:rsid w:val="004B529A"/>
    <w:rsid w:val="004B53C4"/>
    <w:rsid w:val="004B56C4"/>
    <w:rsid w:val="004B56D0"/>
    <w:rsid w:val="004B573F"/>
    <w:rsid w:val="004B585F"/>
    <w:rsid w:val="004B5866"/>
    <w:rsid w:val="004B58AB"/>
    <w:rsid w:val="004B5A6B"/>
    <w:rsid w:val="004B5BED"/>
    <w:rsid w:val="004B5D33"/>
    <w:rsid w:val="004B5DBE"/>
    <w:rsid w:val="004B5E6A"/>
    <w:rsid w:val="004B5E7C"/>
    <w:rsid w:val="004B5F0C"/>
    <w:rsid w:val="004B5F1D"/>
    <w:rsid w:val="004B5F82"/>
    <w:rsid w:val="004B604C"/>
    <w:rsid w:val="004B60B6"/>
    <w:rsid w:val="004B61CD"/>
    <w:rsid w:val="004B61E3"/>
    <w:rsid w:val="004B63B9"/>
    <w:rsid w:val="004B646C"/>
    <w:rsid w:val="004B659E"/>
    <w:rsid w:val="004B6601"/>
    <w:rsid w:val="004B6605"/>
    <w:rsid w:val="004B66E6"/>
    <w:rsid w:val="004B66E9"/>
    <w:rsid w:val="004B6773"/>
    <w:rsid w:val="004B6951"/>
    <w:rsid w:val="004B6AAC"/>
    <w:rsid w:val="004B6B57"/>
    <w:rsid w:val="004B6BA6"/>
    <w:rsid w:val="004B6BC6"/>
    <w:rsid w:val="004B6D09"/>
    <w:rsid w:val="004B6EE9"/>
    <w:rsid w:val="004B6F04"/>
    <w:rsid w:val="004B6F87"/>
    <w:rsid w:val="004B7024"/>
    <w:rsid w:val="004B706E"/>
    <w:rsid w:val="004B70AA"/>
    <w:rsid w:val="004B71FB"/>
    <w:rsid w:val="004B7316"/>
    <w:rsid w:val="004B7349"/>
    <w:rsid w:val="004B73DA"/>
    <w:rsid w:val="004B73EC"/>
    <w:rsid w:val="004B74A8"/>
    <w:rsid w:val="004B74C1"/>
    <w:rsid w:val="004B7546"/>
    <w:rsid w:val="004B757C"/>
    <w:rsid w:val="004B7609"/>
    <w:rsid w:val="004B7615"/>
    <w:rsid w:val="004B792D"/>
    <w:rsid w:val="004B799D"/>
    <w:rsid w:val="004B79A2"/>
    <w:rsid w:val="004B7A3B"/>
    <w:rsid w:val="004B7B1D"/>
    <w:rsid w:val="004B7B82"/>
    <w:rsid w:val="004B7BBA"/>
    <w:rsid w:val="004B7C27"/>
    <w:rsid w:val="004B7C35"/>
    <w:rsid w:val="004B7D78"/>
    <w:rsid w:val="004B7D98"/>
    <w:rsid w:val="004B7DAC"/>
    <w:rsid w:val="004B7DB8"/>
    <w:rsid w:val="004B7E6F"/>
    <w:rsid w:val="004B7F8D"/>
    <w:rsid w:val="004B7F96"/>
    <w:rsid w:val="004B7FB5"/>
    <w:rsid w:val="004BBEDE"/>
    <w:rsid w:val="004C00D0"/>
    <w:rsid w:val="004C01EB"/>
    <w:rsid w:val="004C026B"/>
    <w:rsid w:val="004C02AC"/>
    <w:rsid w:val="004C0493"/>
    <w:rsid w:val="004C04D4"/>
    <w:rsid w:val="004C04E0"/>
    <w:rsid w:val="004C0552"/>
    <w:rsid w:val="004C06AC"/>
    <w:rsid w:val="004C07B4"/>
    <w:rsid w:val="004C0870"/>
    <w:rsid w:val="004C0872"/>
    <w:rsid w:val="004C08F6"/>
    <w:rsid w:val="004C090D"/>
    <w:rsid w:val="004C091A"/>
    <w:rsid w:val="004C097C"/>
    <w:rsid w:val="004C0A4C"/>
    <w:rsid w:val="004C0B42"/>
    <w:rsid w:val="004C0B5F"/>
    <w:rsid w:val="004C0B84"/>
    <w:rsid w:val="004C0BC2"/>
    <w:rsid w:val="004C0C59"/>
    <w:rsid w:val="004C0CD5"/>
    <w:rsid w:val="004C0D49"/>
    <w:rsid w:val="004C0D80"/>
    <w:rsid w:val="004C0D9A"/>
    <w:rsid w:val="004C0F23"/>
    <w:rsid w:val="004C1070"/>
    <w:rsid w:val="004C1115"/>
    <w:rsid w:val="004C1120"/>
    <w:rsid w:val="004C1172"/>
    <w:rsid w:val="004C1179"/>
    <w:rsid w:val="004C1194"/>
    <w:rsid w:val="004C13A0"/>
    <w:rsid w:val="004C147E"/>
    <w:rsid w:val="004C14C8"/>
    <w:rsid w:val="004C156B"/>
    <w:rsid w:val="004C156E"/>
    <w:rsid w:val="004C1586"/>
    <w:rsid w:val="004C164A"/>
    <w:rsid w:val="004C1735"/>
    <w:rsid w:val="004C1763"/>
    <w:rsid w:val="004C17D7"/>
    <w:rsid w:val="004C17DF"/>
    <w:rsid w:val="004C1A40"/>
    <w:rsid w:val="004C1A41"/>
    <w:rsid w:val="004C1A73"/>
    <w:rsid w:val="004C1C53"/>
    <w:rsid w:val="004C1C67"/>
    <w:rsid w:val="004C1D16"/>
    <w:rsid w:val="004C1DA9"/>
    <w:rsid w:val="004C1E5B"/>
    <w:rsid w:val="004C1EE6"/>
    <w:rsid w:val="004C1F04"/>
    <w:rsid w:val="004C1F53"/>
    <w:rsid w:val="004C1F66"/>
    <w:rsid w:val="004C20C3"/>
    <w:rsid w:val="004C2322"/>
    <w:rsid w:val="004C23E4"/>
    <w:rsid w:val="004C2745"/>
    <w:rsid w:val="004C27D8"/>
    <w:rsid w:val="004C27E5"/>
    <w:rsid w:val="004C2820"/>
    <w:rsid w:val="004C2865"/>
    <w:rsid w:val="004C28C6"/>
    <w:rsid w:val="004C2989"/>
    <w:rsid w:val="004C29C2"/>
    <w:rsid w:val="004C2AF6"/>
    <w:rsid w:val="004C2B7D"/>
    <w:rsid w:val="004C2CB3"/>
    <w:rsid w:val="004C2CE0"/>
    <w:rsid w:val="004C2DC9"/>
    <w:rsid w:val="004C2F3C"/>
    <w:rsid w:val="004C2FC7"/>
    <w:rsid w:val="004C2FDE"/>
    <w:rsid w:val="004C30A1"/>
    <w:rsid w:val="004C317F"/>
    <w:rsid w:val="004C322E"/>
    <w:rsid w:val="004C3284"/>
    <w:rsid w:val="004C3291"/>
    <w:rsid w:val="004C329E"/>
    <w:rsid w:val="004C32EF"/>
    <w:rsid w:val="004C330E"/>
    <w:rsid w:val="004C345F"/>
    <w:rsid w:val="004C350D"/>
    <w:rsid w:val="004C35E3"/>
    <w:rsid w:val="004C3604"/>
    <w:rsid w:val="004C3626"/>
    <w:rsid w:val="004C3642"/>
    <w:rsid w:val="004C37B1"/>
    <w:rsid w:val="004C37DA"/>
    <w:rsid w:val="004C3895"/>
    <w:rsid w:val="004C3AF9"/>
    <w:rsid w:val="004C3C67"/>
    <w:rsid w:val="004C3C98"/>
    <w:rsid w:val="004C3C9A"/>
    <w:rsid w:val="004C3CB5"/>
    <w:rsid w:val="004C3CB8"/>
    <w:rsid w:val="004C3E43"/>
    <w:rsid w:val="004C3E59"/>
    <w:rsid w:val="004C3E5B"/>
    <w:rsid w:val="004C3EB8"/>
    <w:rsid w:val="004C3ED0"/>
    <w:rsid w:val="004C40BB"/>
    <w:rsid w:val="004C414D"/>
    <w:rsid w:val="004C4173"/>
    <w:rsid w:val="004C4203"/>
    <w:rsid w:val="004C425D"/>
    <w:rsid w:val="004C432A"/>
    <w:rsid w:val="004C4397"/>
    <w:rsid w:val="004C43F4"/>
    <w:rsid w:val="004C4458"/>
    <w:rsid w:val="004C44DD"/>
    <w:rsid w:val="004C451E"/>
    <w:rsid w:val="004C4536"/>
    <w:rsid w:val="004C468E"/>
    <w:rsid w:val="004C46E8"/>
    <w:rsid w:val="004C4738"/>
    <w:rsid w:val="004C47EB"/>
    <w:rsid w:val="004C4A63"/>
    <w:rsid w:val="004C4B00"/>
    <w:rsid w:val="004C4BC9"/>
    <w:rsid w:val="004C4CBF"/>
    <w:rsid w:val="004C4DDC"/>
    <w:rsid w:val="004C4E12"/>
    <w:rsid w:val="004C4EB4"/>
    <w:rsid w:val="004C505C"/>
    <w:rsid w:val="004C5179"/>
    <w:rsid w:val="004C536E"/>
    <w:rsid w:val="004C53D8"/>
    <w:rsid w:val="004C53FB"/>
    <w:rsid w:val="004C568F"/>
    <w:rsid w:val="004C56C0"/>
    <w:rsid w:val="004C56E1"/>
    <w:rsid w:val="004C5722"/>
    <w:rsid w:val="004C57A5"/>
    <w:rsid w:val="004C57EA"/>
    <w:rsid w:val="004C581B"/>
    <w:rsid w:val="004C5861"/>
    <w:rsid w:val="004C592B"/>
    <w:rsid w:val="004C5985"/>
    <w:rsid w:val="004C5B06"/>
    <w:rsid w:val="004C5C1B"/>
    <w:rsid w:val="004C5CFA"/>
    <w:rsid w:val="004C5DFC"/>
    <w:rsid w:val="004C5ECA"/>
    <w:rsid w:val="004C5F87"/>
    <w:rsid w:val="004C63F6"/>
    <w:rsid w:val="004C64F5"/>
    <w:rsid w:val="004C653F"/>
    <w:rsid w:val="004C66CE"/>
    <w:rsid w:val="004C673D"/>
    <w:rsid w:val="004C6866"/>
    <w:rsid w:val="004C6898"/>
    <w:rsid w:val="004C68BC"/>
    <w:rsid w:val="004C69C5"/>
    <w:rsid w:val="004C69D7"/>
    <w:rsid w:val="004C6A09"/>
    <w:rsid w:val="004C6A80"/>
    <w:rsid w:val="004C6A9E"/>
    <w:rsid w:val="004C6AD8"/>
    <w:rsid w:val="004C6B45"/>
    <w:rsid w:val="004C6CCA"/>
    <w:rsid w:val="004C6D7D"/>
    <w:rsid w:val="004C6EAA"/>
    <w:rsid w:val="004C7145"/>
    <w:rsid w:val="004C7214"/>
    <w:rsid w:val="004C72DD"/>
    <w:rsid w:val="004C72F2"/>
    <w:rsid w:val="004C7342"/>
    <w:rsid w:val="004C7403"/>
    <w:rsid w:val="004C7511"/>
    <w:rsid w:val="004C7522"/>
    <w:rsid w:val="004C7568"/>
    <w:rsid w:val="004C76D0"/>
    <w:rsid w:val="004C777E"/>
    <w:rsid w:val="004C783F"/>
    <w:rsid w:val="004C7A26"/>
    <w:rsid w:val="004C7A47"/>
    <w:rsid w:val="004C7AFF"/>
    <w:rsid w:val="004C7C5F"/>
    <w:rsid w:val="004C7C8B"/>
    <w:rsid w:val="004C7D9E"/>
    <w:rsid w:val="004C7DC7"/>
    <w:rsid w:val="004C7DC9"/>
    <w:rsid w:val="004C7E39"/>
    <w:rsid w:val="004C7F43"/>
    <w:rsid w:val="004C7FD0"/>
    <w:rsid w:val="004D0195"/>
    <w:rsid w:val="004D01A9"/>
    <w:rsid w:val="004D0288"/>
    <w:rsid w:val="004D0613"/>
    <w:rsid w:val="004D0728"/>
    <w:rsid w:val="004D0732"/>
    <w:rsid w:val="004D0891"/>
    <w:rsid w:val="004D0ADC"/>
    <w:rsid w:val="004D0AE0"/>
    <w:rsid w:val="004D0CD8"/>
    <w:rsid w:val="004D0DD0"/>
    <w:rsid w:val="004D0E42"/>
    <w:rsid w:val="004D0E66"/>
    <w:rsid w:val="004D1079"/>
    <w:rsid w:val="004D10F6"/>
    <w:rsid w:val="004D11D9"/>
    <w:rsid w:val="004D1219"/>
    <w:rsid w:val="004D1245"/>
    <w:rsid w:val="004D1247"/>
    <w:rsid w:val="004D1363"/>
    <w:rsid w:val="004D1391"/>
    <w:rsid w:val="004D147A"/>
    <w:rsid w:val="004D15B6"/>
    <w:rsid w:val="004D166F"/>
    <w:rsid w:val="004D16C7"/>
    <w:rsid w:val="004D174D"/>
    <w:rsid w:val="004D17A5"/>
    <w:rsid w:val="004D1845"/>
    <w:rsid w:val="004D1910"/>
    <w:rsid w:val="004D1A48"/>
    <w:rsid w:val="004D1AE9"/>
    <w:rsid w:val="004D1B8E"/>
    <w:rsid w:val="004D1BA7"/>
    <w:rsid w:val="004D1E47"/>
    <w:rsid w:val="004D1F6D"/>
    <w:rsid w:val="004D1F7A"/>
    <w:rsid w:val="004D20B9"/>
    <w:rsid w:val="004D20DB"/>
    <w:rsid w:val="004D22B8"/>
    <w:rsid w:val="004D23AC"/>
    <w:rsid w:val="004D255D"/>
    <w:rsid w:val="004D260B"/>
    <w:rsid w:val="004D2646"/>
    <w:rsid w:val="004D270B"/>
    <w:rsid w:val="004D27D7"/>
    <w:rsid w:val="004D285E"/>
    <w:rsid w:val="004D2882"/>
    <w:rsid w:val="004D2884"/>
    <w:rsid w:val="004D2896"/>
    <w:rsid w:val="004D291B"/>
    <w:rsid w:val="004D29C0"/>
    <w:rsid w:val="004D2A1E"/>
    <w:rsid w:val="004D2A88"/>
    <w:rsid w:val="004D2A8C"/>
    <w:rsid w:val="004D2AAC"/>
    <w:rsid w:val="004D2AE8"/>
    <w:rsid w:val="004D2B36"/>
    <w:rsid w:val="004D2BF4"/>
    <w:rsid w:val="004D2C81"/>
    <w:rsid w:val="004D2D9C"/>
    <w:rsid w:val="004D2EAB"/>
    <w:rsid w:val="004D2F1B"/>
    <w:rsid w:val="004D2F5B"/>
    <w:rsid w:val="004D3227"/>
    <w:rsid w:val="004D3341"/>
    <w:rsid w:val="004D33CD"/>
    <w:rsid w:val="004D341C"/>
    <w:rsid w:val="004D348A"/>
    <w:rsid w:val="004D356F"/>
    <w:rsid w:val="004D359E"/>
    <w:rsid w:val="004D35D4"/>
    <w:rsid w:val="004D35EA"/>
    <w:rsid w:val="004D371E"/>
    <w:rsid w:val="004D37BF"/>
    <w:rsid w:val="004D37DF"/>
    <w:rsid w:val="004D3822"/>
    <w:rsid w:val="004D39D4"/>
    <w:rsid w:val="004D3A46"/>
    <w:rsid w:val="004D3A90"/>
    <w:rsid w:val="004D3BE7"/>
    <w:rsid w:val="004D3CFC"/>
    <w:rsid w:val="004D3DA6"/>
    <w:rsid w:val="004D3DAE"/>
    <w:rsid w:val="004D3DF3"/>
    <w:rsid w:val="004D3E77"/>
    <w:rsid w:val="004D3EF9"/>
    <w:rsid w:val="004D3F5F"/>
    <w:rsid w:val="004D4011"/>
    <w:rsid w:val="004D4082"/>
    <w:rsid w:val="004D4164"/>
    <w:rsid w:val="004D41D5"/>
    <w:rsid w:val="004D425E"/>
    <w:rsid w:val="004D4294"/>
    <w:rsid w:val="004D4374"/>
    <w:rsid w:val="004D43A0"/>
    <w:rsid w:val="004D43FA"/>
    <w:rsid w:val="004D4495"/>
    <w:rsid w:val="004D44CA"/>
    <w:rsid w:val="004D45B9"/>
    <w:rsid w:val="004D45E9"/>
    <w:rsid w:val="004D46C2"/>
    <w:rsid w:val="004D4733"/>
    <w:rsid w:val="004D49E0"/>
    <w:rsid w:val="004D4AD2"/>
    <w:rsid w:val="004D4AD5"/>
    <w:rsid w:val="004D4C3F"/>
    <w:rsid w:val="004D4C95"/>
    <w:rsid w:val="004D4D13"/>
    <w:rsid w:val="004D4EA6"/>
    <w:rsid w:val="004D503E"/>
    <w:rsid w:val="004D50F9"/>
    <w:rsid w:val="004D5244"/>
    <w:rsid w:val="004D52A2"/>
    <w:rsid w:val="004D5342"/>
    <w:rsid w:val="004D5392"/>
    <w:rsid w:val="004D54CF"/>
    <w:rsid w:val="004D552E"/>
    <w:rsid w:val="004D555D"/>
    <w:rsid w:val="004D5670"/>
    <w:rsid w:val="004D5770"/>
    <w:rsid w:val="004D5791"/>
    <w:rsid w:val="004D5832"/>
    <w:rsid w:val="004D5913"/>
    <w:rsid w:val="004D59B0"/>
    <w:rsid w:val="004D5ABA"/>
    <w:rsid w:val="004D5ADD"/>
    <w:rsid w:val="004D5B77"/>
    <w:rsid w:val="004D5C18"/>
    <w:rsid w:val="004D5DE5"/>
    <w:rsid w:val="004D5EF0"/>
    <w:rsid w:val="004D5EF1"/>
    <w:rsid w:val="004D60E4"/>
    <w:rsid w:val="004D610C"/>
    <w:rsid w:val="004D6207"/>
    <w:rsid w:val="004D623E"/>
    <w:rsid w:val="004D62F2"/>
    <w:rsid w:val="004D6321"/>
    <w:rsid w:val="004D637B"/>
    <w:rsid w:val="004D655E"/>
    <w:rsid w:val="004D6658"/>
    <w:rsid w:val="004D674E"/>
    <w:rsid w:val="004D676F"/>
    <w:rsid w:val="004D68FC"/>
    <w:rsid w:val="004D69F4"/>
    <w:rsid w:val="004D6B9C"/>
    <w:rsid w:val="004D6C60"/>
    <w:rsid w:val="004D6C9B"/>
    <w:rsid w:val="004D6CED"/>
    <w:rsid w:val="004D6D03"/>
    <w:rsid w:val="004D6D6E"/>
    <w:rsid w:val="004D6E9B"/>
    <w:rsid w:val="004D6FA5"/>
    <w:rsid w:val="004D7024"/>
    <w:rsid w:val="004D7052"/>
    <w:rsid w:val="004D7253"/>
    <w:rsid w:val="004D7263"/>
    <w:rsid w:val="004D74CA"/>
    <w:rsid w:val="004D763A"/>
    <w:rsid w:val="004D770A"/>
    <w:rsid w:val="004D7740"/>
    <w:rsid w:val="004D7787"/>
    <w:rsid w:val="004D7868"/>
    <w:rsid w:val="004D7886"/>
    <w:rsid w:val="004D78D9"/>
    <w:rsid w:val="004D7907"/>
    <w:rsid w:val="004D7942"/>
    <w:rsid w:val="004D7A1F"/>
    <w:rsid w:val="004D7B51"/>
    <w:rsid w:val="004D7B57"/>
    <w:rsid w:val="004D7BFD"/>
    <w:rsid w:val="004D7D35"/>
    <w:rsid w:val="004D7D4F"/>
    <w:rsid w:val="004D7DB4"/>
    <w:rsid w:val="004D7DEA"/>
    <w:rsid w:val="004D7EA5"/>
    <w:rsid w:val="004E0024"/>
    <w:rsid w:val="004E0078"/>
    <w:rsid w:val="004E00EE"/>
    <w:rsid w:val="004E0155"/>
    <w:rsid w:val="004E015F"/>
    <w:rsid w:val="004E02B4"/>
    <w:rsid w:val="004E0344"/>
    <w:rsid w:val="004E048F"/>
    <w:rsid w:val="004E053F"/>
    <w:rsid w:val="004E0559"/>
    <w:rsid w:val="004E07C2"/>
    <w:rsid w:val="004E08AA"/>
    <w:rsid w:val="004E08FD"/>
    <w:rsid w:val="004E0993"/>
    <w:rsid w:val="004E0A8F"/>
    <w:rsid w:val="004E0CE5"/>
    <w:rsid w:val="004E0E09"/>
    <w:rsid w:val="004E0E5B"/>
    <w:rsid w:val="004E0ED8"/>
    <w:rsid w:val="004E1077"/>
    <w:rsid w:val="004E112E"/>
    <w:rsid w:val="004E115E"/>
    <w:rsid w:val="004E1370"/>
    <w:rsid w:val="004E1391"/>
    <w:rsid w:val="004E13B2"/>
    <w:rsid w:val="004E1542"/>
    <w:rsid w:val="004E1635"/>
    <w:rsid w:val="004E171A"/>
    <w:rsid w:val="004E177D"/>
    <w:rsid w:val="004E18E4"/>
    <w:rsid w:val="004E192A"/>
    <w:rsid w:val="004E194F"/>
    <w:rsid w:val="004E195E"/>
    <w:rsid w:val="004E19A4"/>
    <w:rsid w:val="004E1E1A"/>
    <w:rsid w:val="004E1E45"/>
    <w:rsid w:val="004E1E5A"/>
    <w:rsid w:val="004E1F56"/>
    <w:rsid w:val="004E20C7"/>
    <w:rsid w:val="004E2106"/>
    <w:rsid w:val="004E210F"/>
    <w:rsid w:val="004E21B2"/>
    <w:rsid w:val="004E21E3"/>
    <w:rsid w:val="004E223D"/>
    <w:rsid w:val="004E2291"/>
    <w:rsid w:val="004E229E"/>
    <w:rsid w:val="004E22FC"/>
    <w:rsid w:val="004E2420"/>
    <w:rsid w:val="004E24E2"/>
    <w:rsid w:val="004E2579"/>
    <w:rsid w:val="004E258D"/>
    <w:rsid w:val="004E25B0"/>
    <w:rsid w:val="004E25F3"/>
    <w:rsid w:val="004E262D"/>
    <w:rsid w:val="004E2683"/>
    <w:rsid w:val="004E26C2"/>
    <w:rsid w:val="004E27CE"/>
    <w:rsid w:val="004E27DE"/>
    <w:rsid w:val="004E2882"/>
    <w:rsid w:val="004E2966"/>
    <w:rsid w:val="004E29C6"/>
    <w:rsid w:val="004E29EE"/>
    <w:rsid w:val="004E2AF3"/>
    <w:rsid w:val="004E2B4A"/>
    <w:rsid w:val="004E2B52"/>
    <w:rsid w:val="004E2B97"/>
    <w:rsid w:val="004E2BA0"/>
    <w:rsid w:val="004E2D72"/>
    <w:rsid w:val="004E2DC0"/>
    <w:rsid w:val="004E2DFC"/>
    <w:rsid w:val="004E2E9B"/>
    <w:rsid w:val="004E3086"/>
    <w:rsid w:val="004E3100"/>
    <w:rsid w:val="004E310C"/>
    <w:rsid w:val="004E321F"/>
    <w:rsid w:val="004E3280"/>
    <w:rsid w:val="004E34A7"/>
    <w:rsid w:val="004E3528"/>
    <w:rsid w:val="004E35F7"/>
    <w:rsid w:val="004E3632"/>
    <w:rsid w:val="004E3671"/>
    <w:rsid w:val="004E3693"/>
    <w:rsid w:val="004E390D"/>
    <w:rsid w:val="004E39C1"/>
    <w:rsid w:val="004E3AFF"/>
    <w:rsid w:val="004E3B28"/>
    <w:rsid w:val="004E3B34"/>
    <w:rsid w:val="004E3CAD"/>
    <w:rsid w:val="004E3E0C"/>
    <w:rsid w:val="004E3E86"/>
    <w:rsid w:val="004E3EE5"/>
    <w:rsid w:val="004E3F49"/>
    <w:rsid w:val="004E3F92"/>
    <w:rsid w:val="004E3FB3"/>
    <w:rsid w:val="004E4049"/>
    <w:rsid w:val="004E4164"/>
    <w:rsid w:val="004E41B4"/>
    <w:rsid w:val="004E4250"/>
    <w:rsid w:val="004E433F"/>
    <w:rsid w:val="004E4383"/>
    <w:rsid w:val="004E4439"/>
    <w:rsid w:val="004E44F7"/>
    <w:rsid w:val="004E453D"/>
    <w:rsid w:val="004E465E"/>
    <w:rsid w:val="004E47A3"/>
    <w:rsid w:val="004E47DC"/>
    <w:rsid w:val="004E4A64"/>
    <w:rsid w:val="004E4B3A"/>
    <w:rsid w:val="004E4B8E"/>
    <w:rsid w:val="004E4B97"/>
    <w:rsid w:val="004E4C63"/>
    <w:rsid w:val="004E4C96"/>
    <w:rsid w:val="004E4D09"/>
    <w:rsid w:val="004E4D38"/>
    <w:rsid w:val="004E4D94"/>
    <w:rsid w:val="004E4E89"/>
    <w:rsid w:val="004E4F0C"/>
    <w:rsid w:val="004E5018"/>
    <w:rsid w:val="004E50FA"/>
    <w:rsid w:val="004E5121"/>
    <w:rsid w:val="004E5481"/>
    <w:rsid w:val="004E558A"/>
    <w:rsid w:val="004E56BE"/>
    <w:rsid w:val="004E571D"/>
    <w:rsid w:val="004E5932"/>
    <w:rsid w:val="004E59EF"/>
    <w:rsid w:val="004E5C15"/>
    <w:rsid w:val="004E5C76"/>
    <w:rsid w:val="004E5DE8"/>
    <w:rsid w:val="004E5E13"/>
    <w:rsid w:val="004E5F81"/>
    <w:rsid w:val="004E5FCE"/>
    <w:rsid w:val="004E6034"/>
    <w:rsid w:val="004E6078"/>
    <w:rsid w:val="004E611D"/>
    <w:rsid w:val="004E6142"/>
    <w:rsid w:val="004E6299"/>
    <w:rsid w:val="004E6420"/>
    <w:rsid w:val="004E6444"/>
    <w:rsid w:val="004E65CB"/>
    <w:rsid w:val="004E65EA"/>
    <w:rsid w:val="004E6609"/>
    <w:rsid w:val="004E6627"/>
    <w:rsid w:val="004E66EE"/>
    <w:rsid w:val="004E6747"/>
    <w:rsid w:val="004E67CE"/>
    <w:rsid w:val="004E6853"/>
    <w:rsid w:val="004E6AA7"/>
    <w:rsid w:val="004E6B5C"/>
    <w:rsid w:val="004E6CC5"/>
    <w:rsid w:val="004E6E0E"/>
    <w:rsid w:val="004E6E82"/>
    <w:rsid w:val="004E6E8A"/>
    <w:rsid w:val="004E6F41"/>
    <w:rsid w:val="004E6F7F"/>
    <w:rsid w:val="004E6FC8"/>
    <w:rsid w:val="004E70A3"/>
    <w:rsid w:val="004E70DD"/>
    <w:rsid w:val="004E71E2"/>
    <w:rsid w:val="004E7373"/>
    <w:rsid w:val="004E7459"/>
    <w:rsid w:val="004E7596"/>
    <w:rsid w:val="004E7606"/>
    <w:rsid w:val="004E77B7"/>
    <w:rsid w:val="004E7892"/>
    <w:rsid w:val="004E78CF"/>
    <w:rsid w:val="004E7AB4"/>
    <w:rsid w:val="004E7AF0"/>
    <w:rsid w:val="004E7B33"/>
    <w:rsid w:val="004E7C05"/>
    <w:rsid w:val="004E7D37"/>
    <w:rsid w:val="004E7E02"/>
    <w:rsid w:val="004E7E6E"/>
    <w:rsid w:val="004F0016"/>
    <w:rsid w:val="004F018D"/>
    <w:rsid w:val="004F0223"/>
    <w:rsid w:val="004F027E"/>
    <w:rsid w:val="004F02D7"/>
    <w:rsid w:val="004F0309"/>
    <w:rsid w:val="004F031A"/>
    <w:rsid w:val="004F0337"/>
    <w:rsid w:val="004F0349"/>
    <w:rsid w:val="004F0384"/>
    <w:rsid w:val="004F05D3"/>
    <w:rsid w:val="004F0620"/>
    <w:rsid w:val="004F0635"/>
    <w:rsid w:val="004F0737"/>
    <w:rsid w:val="004F0756"/>
    <w:rsid w:val="004F0839"/>
    <w:rsid w:val="004F084B"/>
    <w:rsid w:val="004F088F"/>
    <w:rsid w:val="004F08AB"/>
    <w:rsid w:val="004F08D4"/>
    <w:rsid w:val="004F08F1"/>
    <w:rsid w:val="004F08F4"/>
    <w:rsid w:val="004F091C"/>
    <w:rsid w:val="004F0A0A"/>
    <w:rsid w:val="004F0AC7"/>
    <w:rsid w:val="004F0B6E"/>
    <w:rsid w:val="004F0D41"/>
    <w:rsid w:val="004F0DDD"/>
    <w:rsid w:val="004F0FDC"/>
    <w:rsid w:val="004F101C"/>
    <w:rsid w:val="004F103B"/>
    <w:rsid w:val="004F1300"/>
    <w:rsid w:val="004F1368"/>
    <w:rsid w:val="004F15A5"/>
    <w:rsid w:val="004F17F1"/>
    <w:rsid w:val="004F180F"/>
    <w:rsid w:val="004F1855"/>
    <w:rsid w:val="004F19AA"/>
    <w:rsid w:val="004F1A4A"/>
    <w:rsid w:val="004F1B1D"/>
    <w:rsid w:val="004F1B7D"/>
    <w:rsid w:val="004F1BA5"/>
    <w:rsid w:val="004F1D85"/>
    <w:rsid w:val="004F200F"/>
    <w:rsid w:val="004F205C"/>
    <w:rsid w:val="004F2120"/>
    <w:rsid w:val="004F213F"/>
    <w:rsid w:val="004F21F1"/>
    <w:rsid w:val="004F229B"/>
    <w:rsid w:val="004F22C1"/>
    <w:rsid w:val="004F22C3"/>
    <w:rsid w:val="004F2349"/>
    <w:rsid w:val="004F23FC"/>
    <w:rsid w:val="004F242E"/>
    <w:rsid w:val="004F24E0"/>
    <w:rsid w:val="004F258F"/>
    <w:rsid w:val="004F2595"/>
    <w:rsid w:val="004F25D6"/>
    <w:rsid w:val="004F26B3"/>
    <w:rsid w:val="004F26CE"/>
    <w:rsid w:val="004F2860"/>
    <w:rsid w:val="004F2AD6"/>
    <w:rsid w:val="004F2BAF"/>
    <w:rsid w:val="004F2C49"/>
    <w:rsid w:val="004F2D08"/>
    <w:rsid w:val="004F2D4B"/>
    <w:rsid w:val="004F2E1E"/>
    <w:rsid w:val="004F2F21"/>
    <w:rsid w:val="004F2F45"/>
    <w:rsid w:val="004F2FA7"/>
    <w:rsid w:val="004F2FED"/>
    <w:rsid w:val="004F30B3"/>
    <w:rsid w:val="004F3104"/>
    <w:rsid w:val="004F347D"/>
    <w:rsid w:val="004F3481"/>
    <w:rsid w:val="004F34F4"/>
    <w:rsid w:val="004F3606"/>
    <w:rsid w:val="004F36AE"/>
    <w:rsid w:val="004F373A"/>
    <w:rsid w:val="004F37B9"/>
    <w:rsid w:val="004F3986"/>
    <w:rsid w:val="004F3990"/>
    <w:rsid w:val="004F3AE8"/>
    <w:rsid w:val="004F3AFB"/>
    <w:rsid w:val="004F3C5F"/>
    <w:rsid w:val="004F3CDB"/>
    <w:rsid w:val="004F3D12"/>
    <w:rsid w:val="004F3DE7"/>
    <w:rsid w:val="004F3DEE"/>
    <w:rsid w:val="004F3E65"/>
    <w:rsid w:val="004F3EB9"/>
    <w:rsid w:val="004F4007"/>
    <w:rsid w:val="004F408C"/>
    <w:rsid w:val="004F41E3"/>
    <w:rsid w:val="004F42D5"/>
    <w:rsid w:val="004F4360"/>
    <w:rsid w:val="004F465E"/>
    <w:rsid w:val="004F46B5"/>
    <w:rsid w:val="004F47E6"/>
    <w:rsid w:val="004F4889"/>
    <w:rsid w:val="004F48F7"/>
    <w:rsid w:val="004F494F"/>
    <w:rsid w:val="004F4A5C"/>
    <w:rsid w:val="004F4A8D"/>
    <w:rsid w:val="004F4C35"/>
    <w:rsid w:val="004F4C4C"/>
    <w:rsid w:val="004F4C51"/>
    <w:rsid w:val="004F4DA0"/>
    <w:rsid w:val="004F4E88"/>
    <w:rsid w:val="004F5137"/>
    <w:rsid w:val="004F52E6"/>
    <w:rsid w:val="004F530A"/>
    <w:rsid w:val="004F533E"/>
    <w:rsid w:val="004F53CD"/>
    <w:rsid w:val="004F5459"/>
    <w:rsid w:val="004F548B"/>
    <w:rsid w:val="004F5525"/>
    <w:rsid w:val="004F5554"/>
    <w:rsid w:val="004F556E"/>
    <w:rsid w:val="004F55DA"/>
    <w:rsid w:val="004F573D"/>
    <w:rsid w:val="004F5771"/>
    <w:rsid w:val="004F5810"/>
    <w:rsid w:val="004F5848"/>
    <w:rsid w:val="004F5908"/>
    <w:rsid w:val="004F5A9A"/>
    <w:rsid w:val="004F5B32"/>
    <w:rsid w:val="004F5BB6"/>
    <w:rsid w:val="004F5D96"/>
    <w:rsid w:val="004F5E50"/>
    <w:rsid w:val="004F5FCC"/>
    <w:rsid w:val="004F5FF1"/>
    <w:rsid w:val="004F6019"/>
    <w:rsid w:val="004F60D2"/>
    <w:rsid w:val="004F61A3"/>
    <w:rsid w:val="004F624F"/>
    <w:rsid w:val="004F62BA"/>
    <w:rsid w:val="004F62BF"/>
    <w:rsid w:val="004F63A2"/>
    <w:rsid w:val="004F63BE"/>
    <w:rsid w:val="004F6401"/>
    <w:rsid w:val="004F645E"/>
    <w:rsid w:val="004F6489"/>
    <w:rsid w:val="004F659B"/>
    <w:rsid w:val="004F66E8"/>
    <w:rsid w:val="004F673E"/>
    <w:rsid w:val="004F67E6"/>
    <w:rsid w:val="004F6817"/>
    <w:rsid w:val="004F68DB"/>
    <w:rsid w:val="004F694B"/>
    <w:rsid w:val="004F6998"/>
    <w:rsid w:val="004F6A95"/>
    <w:rsid w:val="004F6AF8"/>
    <w:rsid w:val="004F6AFD"/>
    <w:rsid w:val="004F6CCD"/>
    <w:rsid w:val="004F6D2E"/>
    <w:rsid w:val="004F6D58"/>
    <w:rsid w:val="004F6E37"/>
    <w:rsid w:val="004F6E75"/>
    <w:rsid w:val="004F709C"/>
    <w:rsid w:val="004F70F6"/>
    <w:rsid w:val="004F7182"/>
    <w:rsid w:val="004F74E1"/>
    <w:rsid w:val="004F7687"/>
    <w:rsid w:val="004F7730"/>
    <w:rsid w:val="004F7771"/>
    <w:rsid w:val="004F779A"/>
    <w:rsid w:val="004F7915"/>
    <w:rsid w:val="004F7936"/>
    <w:rsid w:val="004F7AA6"/>
    <w:rsid w:val="004F7AD6"/>
    <w:rsid w:val="004F7BEF"/>
    <w:rsid w:val="004F7C87"/>
    <w:rsid w:val="004F7CFC"/>
    <w:rsid w:val="004F7DE5"/>
    <w:rsid w:val="004F7E50"/>
    <w:rsid w:val="004F7E56"/>
    <w:rsid w:val="004F7F23"/>
    <w:rsid w:val="0050002A"/>
    <w:rsid w:val="0050019A"/>
    <w:rsid w:val="0050019E"/>
    <w:rsid w:val="005005D5"/>
    <w:rsid w:val="0050075A"/>
    <w:rsid w:val="005007F2"/>
    <w:rsid w:val="005008DC"/>
    <w:rsid w:val="00500AC6"/>
    <w:rsid w:val="00500BAD"/>
    <w:rsid w:val="00500BF8"/>
    <w:rsid w:val="00500D51"/>
    <w:rsid w:val="00500DF7"/>
    <w:rsid w:val="00500E06"/>
    <w:rsid w:val="00500E38"/>
    <w:rsid w:val="00500EBF"/>
    <w:rsid w:val="00500EF5"/>
    <w:rsid w:val="00500F90"/>
    <w:rsid w:val="00500FE0"/>
    <w:rsid w:val="005011CF"/>
    <w:rsid w:val="005011FC"/>
    <w:rsid w:val="00501294"/>
    <w:rsid w:val="005012B4"/>
    <w:rsid w:val="00501308"/>
    <w:rsid w:val="005013EA"/>
    <w:rsid w:val="005013F1"/>
    <w:rsid w:val="0050143B"/>
    <w:rsid w:val="0050146C"/>
    <w:rsid w:val="00501506"/>
    <w:rsid w:val="0050150D"/>
    <w:rsid w:val="0050158B"/>
    <w:rsid w:val="005016E1"/>
    <w:rsid w:val="00501760"/>
    <w:rsid w:val="00501781"/>
    <w:rsid w:val="005017DF"/>
    <w:rsid w:val="00501851"/>
    <w:rsid w:val="00501893"/>
    <w:rsid w:val="0050190C"/>
    <w:rsid w:val="00501AA2"/>
    <w:rsid w:val="00501C4D"/>
    <w:rsid w:val="00501C8A"/>
    <w:rsid w:val="00501D60"/>
    <w:rsid w:val="00501D86"/>
    <w:rsid w:val="00501DFA"/>
    <w:rsid w:val="00501E36"/>
    <w:rsid w:val="00501E8F"/>
    <w:rsid w:val="00501EAB"/>
    <w:rsid w:val="00501F40"/>
    <w:rsid w:val="00501F96"/>
    <w:rsid w:val="00502120"/>
    <w:rsid w:val="0050224B"/>
    <w:rsid w:val="005022DC"/>
    <w:rsid w:val="00502350"/>
    <w:rsid w:val="00502367"/>
    <w:rsid w:val="005023C4"/>
    <w:rsid w:val="0050249C"/>
    <w:rsid w:val="005024EF"/>
    <w:rsid w:val="005024F7"/>
    <w:rsid w:val="00502528"/>
    <w:rsid w:val="0050252E"/>
    <w:rsid w:val="00502569"/>
    <w:rsid w:val="0050257A"/>
    <w:rsid w:val="0050270F"/>
    <w:rsid w:val="0050278C"/>
    <w:rsid w:val="005027A6"/>
    <w:rsid w:val="00502942"/>
    <w:rsid w:val="00502ADC"/>
    <w:rsid w:val="00502B25"/>
    <w:rsid w:val="00502B89"/>
    <w:rsid w:val="00502C02"/>
    <w:rsid w:val="00502C92"/>
    <w:rsid w:val="00502D4D"/>
    <w:rsid w:val="00502EA3"/>
    <w:rsid w:val="00502FF4"/>
    <w:rsid w:val="005030C7"/>
    <w:rsid w:val="0050330E"/>
    <w:rsid w:val="0050340B"/>
    <w:rsid w:val="00503466"/>
    <w:rsid w:val="0050358B"/>
    <w:rsid w:val="0050360A"/>
    <w:rsid w:val="005036AD"/>
    <w:rsid w:val="00503702"/>
    <w:rsid w:val="00503738"/>
    <w:rsid w:val="0050375C"/>
    <w:rsid w:val="00503886"/>
    <w:rsid w:val="00503A70"/>
    <w:rsid w:val="00503BBA"/>
    <w:rsid w:val="00503BEA"/>
    <w:rsid w:val="00503BFB"/>
    <w:rsid w:val="00503C23"/>
    <w:rsid w:val="00503C2C"/>
    <w:rsid w:val="00503D15"/>
    <w:rsid w:val="00503DC0"/>
    <w:rsid w:val="00503DC1"/>
    <w:rsid w:val="00503E1B"/>
    <w:rsid w:val="00503E90"/>
    <w:rsid w:val="00503F0D"/>
    <w:rsid w:val="005040B4"/>
    <w:rsid w:val="005041FC"/>
    <w:rsid w:val="00504478"/>
    <w:rsid w:val="0050447D"/>
    <w:rsid w:val="005045C9"/>
    <w:rsid w:val="0050465E"/>
    <w:rsid w:val="0050468D"/>
    <w:rsid w:val="0050471C"/>
    <w:rsid w:val="00504882"/>
    <w:rsid w:val="0050494E"/>
    <w:rsid w:val="00504A43"/>
    <w:rsid w:val="00504B28"/>
    <w:rsid w:val="00504C6F"/>
    <w:rsid w:val="00504CD3"/>
    <w:rsid w:val="00504CD5"/>
    <w:rsid w:val="00504DA2"/>
    <w:rsid w:val="00504DCD"/>
    <w:rsid w:val="00504E68"/>
    <w:rsid w:val="00504FA2"/>
    <w:rsid w:val="00504FFF"/>
    <w:rsid w:val="00505006"/>
    <w:rsid w:val="00505014"/>
    <w:rsid w:val="00505046"/>
    <w:rsid w:val="00505140"/>
    <w:rsid w:val="00505141"/>
    <w:rsid w:val="0050516E"/>
    <w:rsid w:val="005051BD"/>
    <w:rsid w:val="005051F1"/>
    <w:rsid w:val="00505262"/>
    <w:rsid w:val="005053DC"/>
    <w:rsid w:val="00505539"/>
    <w:rsid w:val="00505557"/>
    <w:rsid w:val="00505568"/>
    <w:rsid w:val="00505581"/>
    <w:rsid w:val="005055FA"/>
    <w:rsid w:val="00505602"/>
    <w:rsid w:val="00505632"/>
    <w:rsid w:val="00505750"/>
    <w:rsid w:val="005057A2"/>
    <w:rsid w:val="00505821"/>
    <w:rsid w:val="005058C7"/>
    <w:rsid w:val="0050594E"/>
    <w:rsid w:val="0050599D"/>
    <w:rsid w:val="005059EB"/>
    <w:rsid w:val="00505A04"/>
    <w:rsid w:val="00505AF1"/>
    <w:rsid w:val="00505B23"/>
    <w:rsid w:val="00505B8E"/>
    <w:rsid w:val="00505C12"/>
    <w:rsid w:val="00505E05"/>
    <w:rsid w:val="00505E29"/>
    <w:rsid w:val="00505E58"/>
    <w:rsid w:val="00505F6C"/>
    <w:rsid w:val="00506024"/>
    <w:rsid w:val="00506097"/>
    <w:rsid w:val="005060B6"/>
    <w:rsid w:val="005060C8"/>
    <w:rsid w:val="00506359"/>
    <w:rsid w:val="00506405"/>
    <w:rsid w:val="005064C7"/>
    <w:rsid w:val="005065E3"/>
    <w:rsid w:val="00506630"/>
    <w:rsid w:val="00506665"/>
    <w:rsid w:val="0050676E"/>
    <w:rsid w:val="00506830"/>
    <w:rsid w:val="0050685E"/>
    <w:rsid w:val="00506890"/>
    <w:rsid w:val="005068F6"/>
    <w:rsid w:val="00506A40"/>
    <w:rsid w:val="00506A96"/>
    <w:rsid w:val="00506B2A"/>
    <w:rsid w:val="00506B6C"/>
    <w:rsid w:val="00506C30"/>
    <w:rsid w:val="00506C47"/>
    <w:rsid w:val="00506C57"/>
    <w:rsid w:val="00506D9A"/>
    <w:rsid w:val="00506EC8"/>
    <w:rsid w:val="00507059"/>
    <w:rsid w:val="0050719D"/>
    <w:rsid w:val="00507205"/>
    <w:rsid w:val="00507236"/>
    <w:rsid w:val="0050739C"/>
    <w:rsid w:val="005073BD"/>
    <w:rsid w:val="00507402"/>
    <w:rsid w:val="00507534"/>
    <w:rsid w:val="0050753C"/>
    <w:rsid w:val="0050760C"/>
    <w:rsid w:val="00507692"/>
    <w:rsid w:val="0050771C"/>
    <w:rsid w:val="00507722"/>
    <w:rsid w:val="00507925"/>
    <w:rsid w:val="005079BD"/>
    <w:rsid w:val="00507A1E"/>
    <w:rsid w:val="00507A7B"/>
    <w:rsid w:val="00507C31"/>
    <w:rsid w:val="00507C54"/>
    <w:rsid w:val="00507C81"/>
    <w:rsid w:val="00507D08"/>
    <w:rsid w:val="00507DEB"/>
    <w:rsid w:val="00507E11"/>
    <w:rsid w:val="00507EE0"/>
    <w:rsid w:val="00510060"/>
    <w:rsid w:val="005102C0"/>
    <w:rsid w:val="00510313"/>
    <w:rsid w:val="005103CD"/>
    <w:rsid w:val="0051049C"/>
    <w:rsid w:val="0051058B"/>
    <w:rsid w:val="00510623"/>
    <w:rsid w:val="0051068A"/>
    <w:rsid w:val="005106CE"/>
    <w:rsid w:val="0051082E"/>
    <w:rsid w:val="00510893"/>
    <w:rsid w:val="00510DCA"/>
    <w:rsid w:val="00511025"/>
    <w:rsid w:val="005111E9"/>
    <w:rsid w:val="005111F0"/>
    <w:rsid w:val="0051134D"/>
    <w:rsid w:val="0051149E"/>
    <w:rsid w:val="005115AC"/>
    <w:rsid w:val="0051160C"/>
    <w:rsid w:val="005116AF"/>
    <w:rsid w:val="005117AF"/>
    <w:rsid w:val="0051183A"/>
    <w:rsid w:val="005118F0"/>
    <w:rsid w:val="00511936"/>
    <w:rsid w:val="005119A8"/>
    <w:rsid w:val="00511C03"/>
    <w:rsid w:val="00511CEE"/>
    <w:rsid w:val="00511D3F"/>
    <w:rsid w:val="00511DBE"/>
    <w:rsid w:val="00511EDB"/>
    <w:rsid w:val="00511EF3"/>
    <w:rsid w:val="00511F7D"/>
    <w:rsid w:val="00512044"/>
    <w:rsid w:val="005120DF"/>
    <w:rsid w:val="005120FE"/>
    <w:rsid w:val="00512123"/>
    <w:rsid w:val="0051224D"/>
    <w:rsid w:val="005124B0"/>
    <w:rsid w:val="005124C1"/>
    <w:rsid w:val="005124D4"/>
    <w:rsid w:val="00512537"/>
    <w:rsid w:val="0051256C"/>
    <w:rsid w:val="0051265B"/>
    <w:rsid w:val="00512717"/>
    <w:rsid w:val="00512729"/>
    <w:rsid w:val="00512807"/>
    <w:rsid w:val="005129F5"/>
    <w:rsid w:val="00512A58"/>
    <w:rsid w:val="00512B65"/>
    <w:rsid w:val="00512BB1"/>
    <w:rsid w:val="00512BED"/>
    <w:rsid w:val="00512C3E"/>
    <w:rsid w:val="00512C65"/>
    <w:rsid w:val="00512D13"/>
    <w:rsid w:val="00512D6B"/>
    <w:rsid w:val="00512E01"/>
    <w:rsid w:val="00512E2E"/>
    <w:rsid w:val="00512EB7"/>
    <w:rsid w:val="005130C2"/>
    <w:rsid w:val="005130CF"/>
    <w:rsid w:val="0051321D"/>
    <w:rsid w:val="0051326A"/>
    <w:rsid w:val="00513280"/>
    <w:rsid w:val="0051329D"/>
    <w:rsid w:val="005132B5"/>
    <w:rsid w:val="005132E5"/>
    <w:rsid w:val="005133AC"/>
    <w:rsid w:val="005133CF"/>
    <w:rsid w:val="00513489"/>
    <w:rsid w:val="005134B1"/>
    <w:rsid w:val="005134D5"/>
    <w:rsid w:val="00513512"/>
    <w:rsid w:val="0051359A"/>
    <w:rsid w:val="0051364D"/>
    <w:rsid w:val="005137D3"/>
    <w:rsid w:val="0051385B"/>
    <w:rsid w:val="00513978"/>
    <w:rsid w:val="00513C16"/>
    <w:rsid w:val="00513CA9"/>
    <w:rsid w:val="00513CB0"/>
    <w:rsid w:val="00513CD1"/>
    <w:rsid w:val="00513D70"/>
    <w:rsid w:val="00513EB9"/>
    <w:rsid w:val="00513ED0"/>
    <w:rsid w:val="00513EFE"/>
    <w:rsid w:val="00513F03"/>
    <w:rsid w:val="00513FD8"/>
    <w:rsid w:val="005141C1"/>
    <w:rsid w:val="00514289"/>
    <w:rsid w:val="00514354"/>
    <w:rsid w:val="005143C4"/>
    <w:rsid w:val="005144D5"/>
    <w:rsid w:val="005144F0"/>
    <w:rsid w:val="00514529"/>
    <w:rsid w:val="0051452B"/>
    <w:rsid w:val="005145CA"/>
    <w:rsid w:val="00514639"/>
    <w:rsid w:val="0051464A"/>
    <w:rsid w:val="00514A89"/>
    <w:rsid w:val="00514B1F"/>
    <w:rsid w:val="00514B6E"/>
    <w:rsid w:val="00514B93"/>
    <w:rsid w:val="00514C38"/>
    <w:rsid w:val="00514C95"/>
    <w:rsid w:val="00514D09"/>
    <w:rsid w:val="00514DE5"/>
    <w:rsid w:val="00514E05"/>
    <w:rsid w:val="00514E09"/>
    <w:rsid w:val="00514EB4"/>
    <w:rsid w:val="00515032"/>
    <w:rsid w:val="0051512A"/>
    <w:rsid w:val="005151D8"/>
    <w:rsid w:val="005152F8"/>
    <w:rsid w:val="00515366"/>
    <w:rsid w:val="00515535"/>
    <w:rsid w:val="0051553C"/>
    <w:rsid w:val="00515629"/>
    <w:rsid w:val="005156C1"/>
    <w:rsid w:val="005156DF"/>
    <w:rsid w:val="00515705"/>
    <w:rsid w:val="00515846"/>
    <w:rsid w:val="005158C7"/>
    <w:rsid w:val="005159BA"/>
    <w:rsid w:val="005159F9"/>
    <w:rsid w:val="00515A16"/>
    <w:rsid w:val="00515A72"/>
    <w:rsid w:val="00515D89"/>
    <w:rsid w:val="00515E31"/>
    <w:rsid w:val="00515EF6"/>
    <w:rsid w:val="00515F25"/>
    <w:rsid w:val="00515F9A"/>
    <w:rsid w:val="00516012"/>
    <w:rsid w:val="00516034"/>
    <w:rsid w:val="00516068"/>
    <w:rsid w:val="005160CA"/>
    <w:rsid w:val="005160CB"/>
    <w:rsid w:val="00516164"/>
    <w:rsid w:val="005161D6"/>
    <w:rsid w:val="00516380"/>
    <w:rsid w:val="005163E9"/>
    <w:rsid w:val="00516426"/>
    <w:rsid w:val="00516699"/>
    <w:rsid w:val="00516830"/>
    <w:rsid w:val="00516854"/>
    <w:rsid w:val="005168BC"/>
    <w:rsid w:val="005168EB"/>
    <w:rsid w:val="0051699B"/>
    <w:rsid w:val="00516A6C"/>
    <w:rsid w:val="00516C45"/>
    <w:rsid w:val="00516DBB"/>
    <w:rsid w:val="00516EEB"/>
    <w:rsid w:val="00516F16"/>
    <w:rsid w:val="005170F8"/>
    <w:rsid w:val="00517140"/>
    <w:rsid w:val="0051734B"/>
    <w:rsid w:val="00517495"/>
    <w:rsid w:val="005174E1"/>
    <w:rsid w:val="0051756B"/>
    <w:rsid w:val="00517623"/>
    <w:rsid w:val="005176CD"/>
    <w:rsid w:val="0051771B"/>
    <w:rsid w:val="00517883"/>
    <w:rsid w:val="00517923"/>
    <w:rsid w:val="0051794B"/>
    <w:rsid w:val="00517974"/>
    <w:rsid w:val="00517B45"/>
    <w:rsid w:val="00517B9F"/>
    <w:rsid w:val="00517C54"/>
    <w:rsid w:val="00517C85"/>
    <w:rsid w:val="00517D2E"/>
    <w:rsid w:val="00517D43"/>
    <w:rsid w:val="00517D89"/>
    <w:rsid w:val="00517E75"/>
    <w:rsid w:val="00517F23"/>
    <w:rsid w:val="00520171"/>
    <w:rsid w:val="005201EC"/>
    <w:rsid w:val="00520386"/>
    <w:rsid w:val="005203A5"/>
    <w:rsid w:val="005203B9"/>
    <w:rsid w:val="00520479"/>
    <w:rsid w:val="005204F3"/>
    <w:rsid w:val="005206DD"/>
    <w:rsid w:val="0052070C"/>
    <w:rsid w:val="00520769"/>
    <w:rsid w:val="00520809"/>
    <w:rsid w:val="005208BB"/>
    <w:rsid w:val="0052098F"/>
    <w:rsid w:val="00520B4D"/>
    <w:rsid w:val="00520B61"/>
    <w:rsid w:val="00520C11"/>
    <w:rsid w:val="00520C2C"/>
    <w:rsid w:val="00520DCD"/>
    <w:rsid w:val="00520E40"/>
    <w:rsid w:val="00520EF2"/>
    <w:rsid w:val="00520EF6"/>
    <w:rsid w:val="005210E7"/>
    <w:rsid w:val="0052116E"/>
    <w:rsid w:val="005211DE"/>
    <w:rsid w:val="0052135E"/>
    <w:rsid w:val="00521459"/>
    <w:rsid w:val="0052147D"/>
    <w:rsid w:val="005215AC"/>
    <w:rsid w:val="005217AC"/>
    <w:rsid w:val="005217FA"/>
    <w:rsid w:val="00521AF3"/>
    <w:rsid w:val="00521B25"/>
    <w:rsid w:val="00521B3F"/>
    <w:rsid w:val="00521B7F"/>
    <w:rsid w:val="00521BDF"/>
    <w:rsid w:val="00521CA7"/>
    <w:rsid w:val="00521CBA"/>
    <w:rsid w:val="00521CFA"/>
    <w:rsid w:val="00521D2C"/>
    <w:rsid w:val="00521D3B"/>
    <w:rsid w:val="00521D96"/>
    <w:rsid w:val="00521DBE"/>
    <w:rsid w:val="00521F82"/>
    <w:rsid w:val="00521FA1"/>
    <w:rsid w:val="005220BE"/>
    <w:rsid w:val="00522149"/>
    <w:rsid w:val="005221C2"/>
    <w:rsid w:val="005222C7"/>
    <w:rsid w:val="00522309"/>
    <w:rsid w:val="00522464"/>
    <w:rsid w:val="005226D7"/>
    <w:rsid w:val="00522738"/>
    <w:rsid w:val="00522946"/>
    <w:rsid w:val="00522AB4"/>
    <w:rsid w:val="00522B03"/>
    <w:rsid w:val="00522B09"/>
    <w:rsid w:val="00522C7E"/>
    <w:rsid w:val="00522CBE"/>
    <w:rsid w:val="00522CFE"/>
    <w:rsid w:val="00522DE1"/>
    <w:rsid w:val="00522F8B"/>
    <w:rsid w:val="005230B9"/>
    <w:rsid w:val="005230BF"/>
    <w:rsid w:val="005230E1"/>
    <w:rsid w:val="00523124"/>
    <w:rsid w:val="00523185"/>
    <w:rsid w:val="005232E7"/>
    <w:rsid w:val="005232EB"/>
    <w:rsid w:val="0052361F"/>
    <w:rsid w:val="00523664"/>
    <w:rsid w:val="005238BB"/>
    <w:rsid w:val="005238D6"/>
    <w:rsid w:val="0052390B"/>
    <w:rsid w:val="00523992"/>
    <w:rsid w:val="00523A6B"/>
    <w:rsid w:val="00523A96"/>
    <w:rsid w:val="00523AF1"/>
    <w:rsid w:val="00523B32"/>
    <w:rsid w:val="00523B3C"/>
    <w:rsid w:val="00523B84"/>
    <w:rsid w:val="00523CCD"/>
    <w:rsid w:val="005240F9"/>
    <w:rsid w:val="0052430F"/>
    <w:rsid w:val="00524371"/>
    <w:rsid w:val="005243E2"/>
    <w:rsid w:val="0052447F"/>
    <w:rsid w:val="005244A8"/>
    <w:rsid w:val="00524522"/>
    <w:rsid w:val="00524610"/>
    <w:rsid w:val="005246FA"/>
    <w:rsid w:val="00524756"/>
    <w:rsid w:val="0052479C"/>
    <w:rsid w:val="005247FA"/>
    <w:rsid w:val="005248B4"/>
    <w:rsid w:val="00524A04"/>
    <w:rsid w:val="00524A45"/>
    <w:rsid w:val="00524A6C"/>
    <w:rsid w:val="00524AED"/>
    <w:rsid w:val="00524C49"/>
    <w:rsid w:val="00524D67"/>
    <w:rsid w:val="00524EC4"/>
    <w:rsid w:val="00524ED2"/>
    <w:rsid w:val="00524F2A"/>
    <w:rsid w:val="0052506A"/>
    <w:rsid w:val="0052518F"/>
    <w:rsid w:val="0052535C"/>
    <w:rsid w:val="0052555D"/>
    <w:rsid w:val="005258CF"/>
    <w:rsid w:val="005258DC"/>
    <w:rsid w:val="0052590B"/>
    <w:rsid w:val="0052593A"/>
    <w:rsid w:val="0052599F"/>
    <w:rsid w:val="005259BD"/>
    <w:rsid w:val="005259C4"/>
    <w:rsid w:val="00525A19"/>
    <w:rsid w:val="00525A81"/>
    <w:rsid w:val="00525B1D"/>
    <w:rsid w:val="00525BFB"/>
    <w:rsid w:val="00525C14"/>
    <w:rsid w:val="00525CC0"/>
    <w:rsid w:val="00525DD2"/>
    <w:rsid w:val="00525DE0"/>
    <w:rsid w:val="00525E14"/>
    <w:rsid w:val="00525E66"/>
    <w:rsid w:val="00525EBD"/>
    <w:rsid w:val="005260A5"/>
    <w:rsid w:val="005260BE"/>
    <w:rsid w:val="00526499"/>
    <w:rsid w:val="00526634"/>
    <w:rsid w:val="005266C5"/>
    <w:rsid w:val="00526798"/>
    <w:rsid w:val="00526873"/>
    <w:rsid w:val="00526994"/>
    <w:rsid w:val="005269A8"/>
    <w:rsid w:val="00526BBE"/>
    <w:rsid w:val="0052713A"/>
    <w:rsid w:val="005271B9"/>
    <w:rsid w:val="005271CD"/>
    <w:rsid w:val="005271F0"/>
    <w:rsid w:val="00527211"/>
    <w:rsid w:val="005272A9"/>
    <w:rsid w:val="0052738C"/>
    <w:rsid w:val="005273BA"/>
    <w:rsid w:val="00527413"/>
    <w:rsid w:val="00527593"/>
    <w:rsid w:val="00527788"/>
    <w:rsid w:val="005277AC"/>
    <w:rsid w:val="005277EA"/>
    <w:rsid w:val="0052782C"/>
    <w:rsid w:val="00527897"/>
    <w:rsid w:val="0052791E"/>
    <w:rsid w:val="00527A53"/>
    <w:rsid w:val="00527AD2"/>
    <w:rsid w:val="00527B2B"/>
    <w:rsid w:val="00527BBB"/>
    <w:rsid w:val="00527E59"/>
    <w:rsid w:val="00527F4D"/>
    <w:rsid w:val="00527F84"/>
    <w:rsid w:val="00527FA0"/>
    <w:rsid w:val="005300F2"/>
    <w:rsid w:val="005303DD"/>
    <w:rsid w:val="00530426"/>
    <w:rsid w:val="00530432"/>
    <w:rsid w:val="005304F4"/>
    <w:rsid w:val="00530502"/>
    <w:rsid w:val="00530560"/>
    <w:rsid w:val="0053059F"/>
    <w:rsid w:val="00530629"/>
    <w:rsid w:val="005306F7"/>
    <w:rsid w:val="005306FB"/>
    <w:rsid w:val="00530746"/>
    <w:rsid w:val="00530779"/>
    <w:rsid w:val="005307F6"/>
    <w:rsid w:val="00530999"/>
    <w:rsid w:val="00530ADA"/>
    <w:rsid w:val="00530B82"/>
    <w:rsid w:val="00530C25"/>
    <w:rsid w:val="00530C60"/>
    <w:rsid w:val="00530C7A"/>
    <w:rsid w:val="00530CC5"/>
    <w:rsid w:val="00530E1A"/>
    <w:rsid w:val="00530EE1"/>
    <w:rsid w:val="00530F94"/>
    <w:rsid w:val="00530FDA"/>
    <w:rsid w:val="0053110D"/>
    <w:rsid w:val="00531197"/>
    <w:rsid w:val="005311C2"/>
    <w:rsid w:val="0053120A"/>
    <w:rsid w:val="00531215"/>
    <w:rsid w:val="00531286"/>
    <w:rsid w:val="00531287"/>
    <w:rsid w:val="005312D4"/>
    <w:rsid w:val="005313E5"/>
    <w:rsid w:val="00531527"/>
    <w:rsid w:val="00531582"/>
    <w:rsid w:val="00531650"/>
    <w:rsid w:val="00531705"/>
    <w:rsid w:val="005317F5"/>
    <w:rsid w:val="005317FC"/>
    <w:rsid w:val="0053183D"/>
    <w:rsid w:val="0053193A"/>
    <w:rsid w:val="00531981"/>
    <w:rsid w:val="0053199B"/>
    <w:rsid w:val="00531A0C"/>
    <w:rsid w:val="00531A29"/>
    <w:rsid w:val="00531A30"/>
    <w:rsid w:val="00531B72"/>
    <w:rsid w:val="00531D1C"/>
    <w:rsid w:val="00531E2B"/>
    <w:rsid w:val="00531EC1"/>
    <w:rsid w:val="00531FC5"/>
    <w:rsid w:val="00532047"/>
    <w:rsid w:val="0053208A"/>
    <w:rsid w:val="00532161"/>
    <w:rsid w:val="00532193"/>
    <w:rsid w:val="0053224B"/>
    <w:rsid w:val="005322CA"/>
    <w:rsid w:val="005322D9"/>
    <w:rsid w:val="00532315"/>
    <w:rsid w:val="0053235A"/>
    <w:rsid w:val="00532394"/>
    <w:rsid w:val="005326E7"/>
    <w:rsid w:val="005328F9"/>
    <w:rsid w:val="005329D6"/>
    <w:rsid w:val="00532A05"/>
    <w:rsid w:val="00532A4B"/>
    <w:rsid w:val="00532B06"/>
    <w:rsid w:val="00532B82"/>
    <w:rsid w:val="00532B8A"/>
    <w:rsid w:val="00532BB1"/>
    <w:rsid w:val="00532D73"/>
    <w:rsid w:val="00532D95"/>
    <w:rsid w:val="00532DEC"/>
    <w:rsid w:val="00532E2D"/>
    <w:rsid w:val="00532E66"/>
    <w:rsid w:val="00532E8E"/>
    <w:rsid w:val="00532F79"/>
    <w:rsid w:val="00532FA1"/>
    <w:rsid w:val="005330F8"/>
    <w:rsid w:val="005330FB"/>
    <w:rsid w:val="00533242"/>
    <w:rsid w:val="005332C9"/>
    <w:rsid w:val="00533303"/>
    <w:rsid w:val="00533310"/>
    <w:rsid w:val="00533332"/>
    <w:rsid w:val="00533537"/>
    <w:rsid w:val="005336FD"/>
    <w:rsid w:val="005337E7"/>
    <w:rsid w:val="00533842"/>
    <w:rsid w:val="0053399E"/>
    <w:rsid w:val="00533A7E"/>
    <w:rsid w:val="00533AA0"/>
    <w:rsid w:val="00533B05"/>
    <w:rsid w:val="00533C2F"/>
    <w:rsid w:val="00533D4D"/>
    <w:rsid w:val="00533E7B"/>
    <w:rsid w:val="00533F42"/>
    <w:rsid w:val="00533F43"/>
    <w:rsid w:val="00533F48"/>
    <w:rsid w:val="00533FDF"/>
    <w:rsid w:val="00534071"/>
    <w:rsid w:val="005343BD"/>
    <w:rsid w:val="00534456"/>
    <w:rsid w:val="00534616"/>
    <w:rsid w:val="00534655"/>
    <w:rsid w:val="00534656"/>
    <w:rsid w:val="005346F2"/>
    <w:rsid w:val="0053478C"/>
    <w:rsid w:val="00534BE4"/>
    <w:rsid w:val="00534DEF"/>
    <w:rsid w:val="00534E00"/>
    <w:rsid w:val="00534EC1"/>
    <w:rsid w:val="00534EFF"/>
    <w:rsid w:val="00534F0D"/>
    <w:rsid w:val="00534F2A"/>
    <w:rsid w:val="00534F92"/>
    <w:rsid w:val="00535066"/>
    <w:rsid w:val="00535162"/>
    <w:rsid w:val="0053518B"/>
    <w:rsid w:val="005351B4"/>
    <w:rsid w:val="00535279"/>
    <w:rsid w:val="005352A1"/>
    <w:rsid w:val="00535375"/>
    <w:rsid w:val="005353EB"/>
    <w:rsid w:val="005356D2"/>
    <w:rsid w:val="00535927"/>
    <w:rsid w:val="005359EB"/>
    <w:rsid w:val="00535AC9"/>
    <w:rsid w:val="00535B26"/>
    <w:rsid w:val="00535B55"/>
    <w:rsid w:val="00535D01"/>
    <w:rsid w:val="00535D28"/>
    <w:rsid w:val="00535E70"/>
    <w:rsid w:val="00535F7C"/>
    <w:rsid w:val="00536067"/>
    <w:rsid w:val="00536117"/>
    <w:rsid w:val="00536181"/>
    <w:rsid w:val="00536340"/>
    <w:rsid w:val="00536474"/>
    <w:rsid w:val="0053673A"/>
    <w:rsid w:val="00536753"/>
    <w:rsid w:val="005367DF"/>
    <w:rsid w:val="005367EA"/>
    <w:rsid w:val="0053683D"/>
    <w:rsid w:val="005368D1"/>
    <w:rsid w:val="00536923"/>
    <w:rsid w:val="00536974"/>
    <w:rsid w:val="005369A3"/>
    <w:rsid w:val="005369A9"/>
    <w:rsid w:val="005369EA"/>
    <w:rsid w:val="00536A09"/>
    <w:rsid w:val="00536A5F"/>
    <w:rsid w:val="00536B17"/>
    <w:rsid w:val="00536B45"/>
    <w:rsid w:val="00536D47"/>
    <w:rsid w:val="00536DD5"/>
    <w:rsid w:val="00536F6D"/>
    <w:rsid w:val="00537021"/>
    <w:rsid w:val="00537082"/>
    <w:rsid w:val="00537102"/>
    <w:rsid w:val="00537119"/>
    <w:rsid w:val="00537160"/>
    <w:rsid w:val="00537221"/>
    <w:rsid w:val="0053722F"/>
    <w:rsid w:val="0053735B"/>
    <w:rsid w:val="005373A2"/>
    <w:rsid w:val="00537560"/>
    <w:rsid w:val="00537647"/>
    <w:rsid w:val="005376A9"/>
    <w:rsid w:val="00537730"/>
    <w:rsid w:val="0053776A"/>
    <w:rsid w:val="005378A0"/>
    <w:rsid w:val="00537977"/>
    <w:rsid w:val="005379E0"/>
    <w:rsid w:val="00537A8A"/>
    <w:rsid w:val="00537A9D"/>
    <w:rsid w:val="00537B72"/>
    <w:rsid w:val="00537BCB"/>
    <w:rsid w:val="00537CAA"/>
    <w:rsid w:val="00537D31"/>
    <w:rsid w:val="00537F72"/>
    <w:rsid w:val="00540014"/>
    <w:rsid w:val="00540190"/>
    <w:rsid w:val="00540238"/>
    <w:rsid w:val="0054023B"/>
    <w:rsid w:val="00540437"/>
    <w:rsid w:val="00540477"/>
    <w:rsid w:val="005404B2"/>
    <w:rsid w:val="00540549"/>
    <w:rsid w:val="0054069A"/>
    <w:rsid w:val="005406DC"/>
    <w:rsid w:val="0054088D"/>
    <w:rsid w:val="005408D0"/>
    <w:rsid w:val="00540913"/>
    <w:rsid w:val="00540AFC"/>
    <w:rsid w:val="00540B8E"/>
    <w:rsid w:val="00540C34"/>
    <w:rsid w:val="00540C35"/>
    <w:rsid w:val="00540C5A"/>
    <w:rsid w:val="00540CA2"/>
    <w:rsid w:val="00540E55"/>
    <w:rsid w:val="00540EAD"/>
    <w:rsid w:val="00540FD4"/>
    <w:rsid w:val="00541113"/>
    <w:rsid w:val="005411C3"/>
    <w:rsid w:val="005411FE"/>
    <w:rsid w:val="0054120B"/>
    <w:rsid w:val="00541217"/>
    <w:rsid w:val="00541290"/>
    <w:rsid w:val="0054132B"/>
    <w:rsid w:val="00541436"/>
    <w:rsid w:val="00541465"/>
    <w:rsid w:val="00541566"/>
    <w:rsid w:val="00541594"/>
    <w:rsid w:val="005416D3"/>
    <w:rsid w:val="00541838"/>
    <w:rsid w:val="00541851"/>
    <w:rsid w:val="005418C4"/>
    <w:rsid w:val="00541AC4"/>
    <w:rsid w:val="00541B4A"/>
    <w:rsid w:val="00541B76"/>
    <w:rsid w:val="00541BCD"/>
    <w:rsid w:val="00541C39"/>
    <w:rsid w:val="00541CDE"/>
    <w:rsid w:val="00541FF1"/>
    <w:rsid w:val="00541FFA"/>
    <w:rsid w:val="005420EB"/>
    <w:rsid w:val="00542152"/>
    <w:rsid w:val="00542163"/>
    <w:rsid w:val="00542206"/>
    <w:rsid w:val="00542285"/>
    <w:rsid w:val="00542452"/>
    <w:rsid w:val="0054249D"/>
    <w:rsid w:val="005424E9"/>
    <w:rsid w:val="005425C5"/>
    <w:rsid w:val="005426FE"/>
    <w:rsid w:val="00542785"/>
    <w:rsid w:val="005427B6"/>
    <w:rsid w:val="00542839"/>
    <w:rsid w:val="0054297C"/>
    <w:rsid w:val="005429E1"/>
    <w:rsid w:val="00542A69"/>
    <w:rsid w:val="00542C11"/>
    <w:rsid w:val="00542C5D"/>
    <w:rsid w:val="00542CCD"/>
    <w:rsid w:val="00542D4C"/>
    <w:rsid w:val="00542F60"/>
    <w:rsid w:val="00542FAF"/>
    <w:rsid w:val="00543000"/>
    <w:rsid w:val="00543001"/>
    <w:rsid w:val="005430D4"/>
    <w:rsid w:val="005431A4"/>
    <w:rsid w:val="005432B0"/>
    <w:rsid w:val="0054337F"/>
    <w:rsid w:val="0054363C"/>
    <w:rsid w:val="0054379D"/>
    <w:rsid w:val="00543851"/>
    <w:rsid w:val="00543916"/>
    <w:rsid w:val="005439F2"/>
    <w:rsid w:val="00543ABD"/>
    <w:rsid w:val="00543BB1"/>
    <w:rsid w:val="00543C64"/>
    <w:rsid w:val="00543C7F"/>
    <w:rsid w:val="00543D6A"/>
    <w:rsid w:val="00543D9C"/>
    <w:rsid w:val="00543DF0"/>
    <w:rsid w:val="00543E01"/>
    <w:rsid w:val="00543E12"/>
    <w:rsid w:val="00543E7D"/>
    <w:rsid w:val="00543F26"/>
    <w:rsid w:val="00543F38"/>
    <w:rsid w:val="00543F42"/>
    <w:rsid w:val="00543F85"/>
    <w:rsid w:val="0054403A"/>
    <w:rsid w:val="005441DB"/>
    <w:rsid w:val="00544216"/>
    <w:rsid w:val="0054454F"/>
    <w:rsid w:val="0054456F"/>
    <w:rsid w:val="0054478D"/>
    <w:rsid w:val="0054479C"/>
    <w:rsid w:val="0054483B"/>
    <w:rsid w:val="005448A0"/>
    <w:rsid w:val="0054492D"/>
    <w:rsid w:val="00544946"/>
    <w:rsid w:val="00544956"/>
    <w:rsid w:val="00544959"/>
    <w:rsid w:val="00544C6F"/>
    <w:rsid w:val="00544CBE"/>
    <w:rsid w:val="00544D51"/>
    <w:rsid w:val="00544D91"/>
    <w:rsid w:val="00544DDA"/>
    <w:rsid w:val="00544FF1"/>
    <w:rsid w:val="005450E5"/>
    <w:rsid w:val="0054518D"/>
    <w:rsid w:val="005451AA"/>
    <w:rsid w:val="00545535"/>
    <w:rsid w:val="005455B0"/>
    <w:rsid w:val="005456FF"/>
    <w:rsid w:val="0054575E"/>
    <w:rsid w:val="005457AF"/>
    <w:rsid w:val="005457D3"/>
    <w:rsid w:val="005457D8"/>
    <w:rsid w:val="00545866"/>
    <w:rsid w:val="005458D1"/>
    <w:rsid w:val="005459FE"/>
    <w:rsid w:val="00545A3E"/>
    <w:rsid w:val="00545A98"/>
    <w:rsid w:val="00545E3D"/>
    <w:rsid w:val="00545EB5"/>
    <w:rsid w:val="00546078"/>
    <w:rsid w:val="00546089"/>
    <w:rsid w:val="00546264"/>
    <w:rsid w:val="005462E6"/>
    <w:rsid w:val="0054637E"/>
    <w:rsid w:val="00546486"/>
    <w:rsid w:val="005464A5"/>
    <w:rsid w:val="00546509"/>
    <w:rsid w:val="00546543"/>
    <w:rsid w:val="0054679A"/>
    <w:rsid w:val="005467BC"/>
    <w:rsid w:val="00546905"/>
    <w:rsid w:val="0054691E"/>
    <w:rsid w:val="00546A1D"/>
    <w:rsid w:val="00546BBD"/>
    <w:rsid w:val="00546D87"/>
    <w:rsid w:val="00546F35"/>
    <w:rsid w:val="00547044"/>
    <w:rsid w:val="005470B6"/>
    <w:rsid w:val="005470DA"/>
    <w:rsid w:val="00547118"/>
    <w:rsid w:val="00547154"/>
    <w:rsid w:val="0054719D"/>
    <w:rsid w:val="0054725F"/>
    <w:rsid w:val="005473C0"/>
    <w:rsid w:val="00547443"/>
    <w:rsid w:val="00547452"/>
    <w:rsid w:val="005474FB"/>
    <w:rsid w:val="005477B2"/>
    <w:rsid w:val="005478F5"/>
    <w:rsid w:val="005479EC"/>
    <w:rsid w:val="00547AC4"/>
    <w:rsid w:val="00547AEC"/>
    <w:rsid w:val="00547C42"/>
    <w:rsid w:val="00547CCF"/>
    <w:rsid w:val="00547D37"/>
    <w:rsid w:val="00547DDD"/>
    <w:rsid w:val="00547E71"/>
    <w:rsid w:val="00547E8E"/>
    <w:rsid w:val="00547E97"/>
    <w:rsid w:val="00547EBC"/>
    <w:rsid w:val="00547EF2"/>
    <w:rsid w:val="0055008A"/>
    <w:rsid w:val="005500A1"/>
    <w:rsid w:val="005501BB"/>
    <w:rsid w:val="005502A1"/>
    <w:rsid w:val="005502B9"/>
    <w:rsid w:val="00550347"/>
    <w:rsid w:val="0055034D"/>
    <w:rsid w:val="0055038B"/>
    <w:rsid w:val="00550422"/>
    <w:rsid w:val="0055052E"/>
    <w:rsid w:val="00550738"/>
    <w:rsid w:val="00550752"/>
    <w:rsid w:val="0055084B"/>
    <w:rsid w:val="0055091F"/>
    <w:rsid w:val="00550A63"/>
    <w:rsid w:val="00550AD5"/>
    <w:rsid w:val="00550AED"/>
    <w:rsid w:val="00550AFE"/>
    <w:rsid w:val="00550B03"/>
    <w:rsid w:val="00550B5D"/>
    <w:rsid w:val="00550BC6"/>
    <w:rsid w:val="00550C05"/>
    <w:rsid w:val="00550E1B"/>
    <w:rsid w:val="00550E49"/>
    <w:rsid w:val="00551020"/>
    <w:rsid w:val="00551090"/>
    <w:rsid w:val="0055119B"/>
    <w:rsid w:val="005512C0"/>
    <w:rsid w:val="00551342"/>
    <w:rsid w:val="00551351"/>
    <w:rsid w:val="0055139F"/>
    <w:rsid w:val="0055141E"/>
    <w:rsid w:val="0055143F"/>
    <w:rsid w:val="00551468"/>
    <w:rsid w:val="005516B5"/>
    <w:rsid w:val="0055176D"/>
    <w:rsid w:val="00551963"/>
    <w:rsid w:val="00551A78"/>
    <w:rsid w:val="00551B27"/>
    <w:rsid w:val="00551BC5"/>
    <w:rsid w:val="00551D3A"/>
    <w:rsid w:val="00551D8A"/>
    <w:rsid w:val="00551E48"/>
    <w:rsid w:val="00551F2B"/>
    <w:rsid w:val="00551F8D"/>
    <w:rsid w:val="00551FBC"/>
    <w:rsid w:val="0055203F"/>
    <w:rsid w:val="005520EB"/>
    <w:rsid w:val="005522DF"/>
    <w:rsid w:val="00552312"/>
    <w:rsid w:val="0055238C"/>
    <w:rsid w:val="005523C8"/>
    <w:rsid w:val="00552428"/>
    <w:rsid w:val="00552508"/>
    <w:rsid w:val="005525C3"/>
    <w:rsid w:val="005527A2"/>
    <w:rsid w:val="0055284E"/>
    <w:rsid w:val="00552941"/>
    <w:rsid w:val="005529D7"/>
    <w:rsid w:val="00552A15"/>
    <w:rsid w:val="00552A3D"/>
    <w:rsid w:val="00552B84"/>
    <w:rsid w:val="00552D71"/>
    <w:rsid w:val="00552E1F"/>
    <w:rsid w:val="00552E78"/>
    <w:rsid w:val="00552ED0"/>
    <w:rsid w:val="00552EEC"/>
    <w:rsid w:val="00552EF3"/>
    <w:rsid w:val="00552FBA"/>
    <w:rsid w:val="00552FC9"/>
    <w:rsid w:val="005530EB"/>
    <w:rsid w:val="00553104"/>
    <w:rsid w:val="005531E6"/>
    <w:rsid w:val="0055325C"/>
    <w:rsid w:val="00553271"/>
    <w:rsid w:val="00553297"/>
    <w:rsid w:val="005532EC"/>
    <w:rsid w:val="00553417"/>
    <w:rsid w:val="00553534"/>
    <w:rsid w:val="0055354C"/>
    <w:rsid w:val="00553576"/>
    <w:rsid w:val="005535ED"/>
    <w:rsid w:val="00553664"/>
    <w:rsid w:val="005536A0"/>
    <w:rsid w:val="005538C7"/>
    <w:rsid w:val="00553900"/>
    <w:rsid w:val="00553B1B"/>
    <w:rsid w:val="00553BC8"/>
    <w:rsid w:val="00553C8E"/>
    <w:rsid w:val="00553C96"/>
    <w:rsid w:val="00553D38"/>
    <w:rsid w:val="00553E9C"/>
    <w:rsid w:val="00553EBB"/>
    <w:rsid w:val="00554060"/>
    <w:rsid w:val="005541CA"/>
    <w:rsid w:val="005542A0"/>
    <w:rsid w:val="00554316"/>
    <w:rsid w:val="0055431C"/>
    <w:rsid w:val="005543D1"/>
    <w:rsid w:val="00554480"/>
    <w:rsid w:val="00554731"/>
    <w:rsid w:val="0055480B"/>
    <w:rsid w:val="00554822"/>
    <w:rsid w:val="00554849"/>
    <w:rsid w:val="0055496F"/>
    <w:rsid w:val="005549B5"/>
    <w:rsid w:val="00554B47"/>
    <w:rsid w:val="00554B49"/>
    <w:rsid w:val="00554B6E"/>
    <w:rsid w:val="00554B89"/>
    <w:rsid w:val="00554C14"/>
    <w:rsid w:val="00554C1C"/>
    <w:rsid w:val="00554C22"/>
    <w:rsid w:val="00554E0C"/>
    <w:rsid w:val="00554E21"/>
    <w:rsid w:val="00554F6F"/>
    <w:rsid w:val="00555032"/>
    <w:rsid w:val="0055508F"/>
    <w:rsid w:val="005550C4"/>
    <w:rsid w:val="005550E0"/>
    <w:rsid w:val="0055512D"/>
    <w:rsid w:val="005551A3"/>
    <w:rsid w:val="0055520D"/>
    <w:rsid w:val="005552A2"/>
    <w:rsid w:val="00555387"/>
    <w:rsid w:val="0055550E"/>
    <w:rsid w:val="0055551A"/>
    <w:rsid w:val="0055560F"/>
    <w:rsid w:val="0055569C"/>
    <w:rsid w:val="00555703"/>
    <w:rsid w:val="0055574A"/>
    <w:rsid w:val="0055586D"/>
    <w:rsid w:val="005558A7"/>
    <w:rsid w:val="00555A5F"/>
    <w:rsid w:val="00555B4F"/>
    <w:rsid w:val="00555B81"/>
    <w:rsid w:val="00555BE2"/>
    <w:rsid w:val="00555DE5"/>
    <w:rsid w:val="00555E7F"/>
    <w:rsid w:val="00555F94"/>
    <w:rsid w:val="00555FC5"/>
    <w:rsid w:val="00556003"/>
    <w:rsid w:val="0055629E"/>
    <w:rsid w:val="005562ED"/>
    <w:rsid w:val="0055631F"/>
    <w:rsid w:val="00556496"/>
    <w:rsid w:val="0055649A"/>
    <w:rsid w:val="00556535"/>
    <w:rsid w:val="00556826"/>
    <w:rsid w:val="00556841"/>
    <w:rsid w:val="0055699D"/>
    <w:rsid w:val="00556A6B"/>
    <w:rsid w:val="00556A8F"/>
    <w:rsid w:val="00556BE5"/>
    <w:rsid w:val="00556C34"/>
    <w:rsid w:val="00556C48"/>
    <w:rsid w:val="00556E1E"/>
    <w:rsid w:val="00556F5D"/>
    <w:rsid w:val="00556FA1"/>
    <w:rsid w:val="0055702A"/>
    <w:rsid w:val="005571D5"/>
    <w:rsid w:val="005572B1"/>
    <w:rsid w:val="00557307"/>
    <w:rsid w:val="00557384"/>
    <w:rsid w:val="005574EE"/>
    <w:rsid w:val="00557647"/>
    <w:rsid w:val="00557665"/>
    <w:rsid w:val="0055773E"/>
    <w:rsid w:val="0055775E"/>
    <w:rsid w:val="00557770"/>
    <w:rsid w:val="00557775"/>
    <w:rsid w:val="005577AB"/>
    <w:rsid w:val="00557C7D"/>
    <w:rsid w:val="00557CCF"/>
    <w:rsid w:val="00557D01"/>
    <w:rsid w:val="00557D3E"/>
    <w:rsid w:val="00557D9B"/>
    <w:rsid w:val="00557FC3"/>
    <w:rsid w:val="0056005C"/>
    <w:rsid w:val="0056007F"/>
    <w:rsid w:val="0056009D"/>
    <w:rsid w:val="005600BC"/>
    <w:rsid w:val="0056010F"/>
    <w:rsid w:val="00560142"/>
    <w:rsid w:val="00560227"/>
    <w:rsid w:val="00560340"/>
    <w:rsid w:val="00560344"/>
    <w:rsid w:val="005603B9"/>
    <w:rsid w:val="005603FE"/>
    <w:rsid w:val="005604B2"/>
    <w:rsid w:val="005606BF"/>
    <w:rsid w:val="005606D0"/>
    <w:rsid w:val="00560753"/>
    <w:rsid w:val="005607A7"/>
    <w:rsid w:val="005607E0"/>
    <w:rsid w:val="00560865"/>
    <w:rsid w:val="005608D9"/>
    <w:rsid w:val="00560A89"/>
    <w:rsid w:val="00560A9A"/>
    <w:rsid w:val="00560AE2"/>
    <w:rsid w:val="00560AF6"/>
    <w:rsid w:val="00560C82"/>
    <w:rsid w:val="00560D7F"/>
    <w:rsid w:val="00560D8E"/>
    <w:rsid w:val="00560E2F"/>
    <w:rsid w:val="00560E83"/>
    <w:rsid w:val="00560EDA"/>
    <w:rsid w:val="00560FA5"/>
    <w:rsid w:val="0056120A"/>
    <w:rsid w:val="0056123B"/>
    <w:rsid w:val="00561299"/>
    <w:rsid w:val="00561303"/>
    <w:rsid w:val="005613CC"/>
    <w:rsid w:val="0056149F"/>
    <w:rsid w:val="0056152B"/>
    <w:rsid w:val="00561579"/>
    <w:rsid w:val="00561658"/>
    <w:rsid w:val="005616CF"/>
    <w:rsid w:val="00561830"/>
    <w:rsid w:val="00561838"/>
    <w:rsid w:val="005618B8"/>
    <w:rsid w:val="00561910"/>
    <w:rsid w:val="0056197C"/>
    <w:rsid w:val="005619D3"/>
    <w:rsid w:val="00561A43"/>
    <w:rsid w:val="00561B95"/>
    <w:rsid w:val="00561BD0"/>
    <w:rsid w:val="00561D1C"/>
    <w:rsid w:val="00561E80"/>
    <w:rsid w:val="00561FF8"/>
    <w:rsid w:val="00562052"/>
    <w:rsid w:val="00562057"/>
    <w:rsid w:val="0056212C"/>
    <w:rsid w:val="00562226"/>
    <w:rsid w:val="00562291"/>
    <w:rsid w:val="005622F6"/>
    <w:rsid w:val="0056234F"/>
    <w:rsid w:val="00562368"/>
    <w:rsid w:val="005624E7"/>
    <w:rsid w:val="0056254F"/>
    <w:rsid w:val="005625AE"/>
    <w:rsid w:val="0056268B"/>
    <w:rsid w:val="005627DF"/>
    <w:rsid w:val="0056282C"/>
    <w:rsid w:val="00562847"/>
    <w:rsid w:val="0056295A"/>
    <w:rsid w:val="0056297D"/>
    <w:rsid w:val="0056298B"/>
    <w:rsid w:val="00562BB1"/>
    <w:rsid w:val="00562C63"/>
    <w:rsid w:val="00562D94"/>
    <w:rsid w:val="00562EB6"/>
    <w:rsid w:val="00562F77"/>
    <w:rsid w:val="005631DF"/>
    <w:rsid w:val="0056330F"/>
    <w:rsid w:val="0056331B"/>
    <w:rsid w:val="0056342D"/>
    <w:rsid w:val="00563468"/>
    <w:rsid w:val="0056348E"/>
    <w:rsid w:val="005634B6"/>
    <w:rsid w:val="005634F8"/>
    <w:rsid w:val="005636E7"/>
    <w:rsid w:val="00563739"/>
    <w:rsid w:val="00563836"/>
    <w:rsid w:val="005638CF"/>
    <w:rsid w:val="005639B3"/>
    <w:rsid w:val="00563A05"/>
    <w:rsid w:val="00563C73"/>
    <w:rsid w:val="00563CDB"/>
    <w:rsid w:val="00563E67"/>
    <w:rsid w:val="00563F85"/>
    <w:rsid w:val="00564098"/>
    <w:rsid w:val="005640F8"/>
    <w:rsid w:val="0056416B"/>
    <w:rsid w:val="0056435D"/>
    <w:rsid w:val="0056450E"/>
    <w:rsid w:val="0056458B"/>
    <w:rsid w:val="005645C2"/>
    <w:rsid w:val="00564603"/>
    <w:rsid w:val="005646C1"/>
    <w:rsid w:val="005646F3"/>
    <w:rsid w:val="0056471A"/>
    <w:rsid w:val="00564838"/>
    <w:rsid w:val="00564854"/>
    <w:rsid w:val="005648DB"/>
    <w:rsid w:val="00564911"/>
    <w:rsid w:val="00564913"/>
    <w:rsid w:val="0056496A"/>
    <w:rsid w:val="005649BC"/>
    <w:rsid w:val="00564ABA"/>
    <w:rsid w:val="00564BA6"/>
    <w:rsid w:val="00564C9D"/>
    <w:rsid w:val="00564D69"/>
    <w:rsid w:val="00564E89"/>
    <w:rsid w:val="00564ED1"/>
    <w:rsid w:val="00564F18"/>
    <w:rsid w:val="00565147"/>
    <w:rsid w:val="00565322"/>
    <w:rsid w:val="0056538F"/>
    <w:rsid w:val="0056548B"/>
    <w:rsid w:val="00565574"/>
    <w:rsid w:val="005655E8"/>
    <w:rsid w:val="00565613"/>
    <w:rsid w:val="00565659"/>
    <w:rsid w:val="00565704"/>
    <w:rsid w:val="0056573B"/>
    <w:rsid w:val="00565769"/>
    <w:rsid w:val="005657C5"/>
    <w:rsid w:val="00565824"/>
    <w:rsid w:val="00565846"/>
    <w:rsid w:val="005658B8"/>
    <w:rsid w:val="00565AB5"/>
    <w:rsid w:val="00565C92"/>
    <w:rsid w:val="00565CD6"/>
    <w:rsid w:val="00565D5C"/>
    <w:rsid w:val="00565D9E"/>
    <w:rsid w:val="00565E92"/>
    <w:rsid w:val="00565EBF"/>
    <w:rsid w:val="00565ED3"/>
    <w:rsid w:val="00565F4B"/>
    <w:rsid w:val="0056609F"/>
    <w:rsid w:val="00566124"/>
    <w:rsid w:val="0056612C"/>
    <w:rsid w:val="00566152"/>
    <w:rsid w:val="00566159"/>
    <w:rsid w:val="00566161"/>
    <w:rsid w:val="00566358"/>
    <w:rsid w:val="0056635C"/>
    <w:rsid w:val="005663E2"/>
    <w:rsid w:val="00566474"/>
    <w:rsid w:val="005664C4"/>
    <w:rsid w:val="0056652F"/>
    <w:rsid w:val="005665E1"/>
    <w:rsid w:val="005665F7"/>
    <w:rsid w:val="00566697"/>
    <w:rsid w:val="005666DB"/>
    <w:rsid w:val="0056680C"/>
    <w:rsid w:val="0056683C"/>
    <w:rsid w:val="0056693D"/>
    <w:rsid w:val="005669AC"/>
    <w:rsid w:val="005669B0"/>
    <w:rsid w:val="00566AFE"/>
    <w:rsid w:val="00566C00"/>
    <w:rsid w:val="00566C4B"/>
    <w:rsid w:val="00566C5A"/>
    <w:rsid w:val="00566C6D"/>
    <w:rsid w:val="00566D08"/>
    <w:rsid w:val="00566D12"/>
    <w:rsid w:val="00566D45"/>
    <w:rsid w:val="00566E7E"/>
    <w:rsid w:val="00566F48"/>
    <w:rsid w:val="00566F64"/>
    <w:rsid w:val="00567015"/>
    <w:rsid w:val="0056703C"/>
    <w:rsid w:val="00567236"/>
    <w:rsid w:val="005672D2"/>
    <w:rsid w:val="00567447"/>
    <w:rsid w:val="00567483"/>
    <w:rsid w:val="00567491"/>
    <w:rsid w:val="00567501"/>
    <w:rsid w:val="00567534"/>
    <w:rsid w:val="0056763C"/>
    <w:rsid w:val="00567670"/>
    <w:rsid w:val="005676A4"/>
    <w:rsid w:val="005676CF"/>
    <w:rsid w:val="00567798"/>
    <w:rsid w:val="005677B7"/>
    <w:rsid w:val="005678BE"/>
    <w:rsid w:val="00567950"/>
    <w:rsid w:val="00567951"/>
    <w:rsid w:val="00567A15"/>
    <w:rsid w:val="00567A77"/>
    <w:rsid w:val="00567B9A"/>
    <w:rsid w:val="00567BB1"/>
    <w:rsid w:val="00567C08"/>
    <w:rsid w:val="00567C70"/>
    <w:rsid w:val="00567CE3"/>
    <w:rsid w:val="00567DFB"/>
    <w:rsid w:val="00567F0B"/>
    <w:rsid w:val="00567F49"/>
    <w:rsid w:val="0057001F"/>
    <w:rsid w:val="00570097"/>
    <w:rsid w:val="005700B5"/>
    <w:rsid w:val="0057010D"/>
    <w:rsid w:val="005701F5"/>
    <w:rsid w:val="00570218"/>
    <w:rsid w:val="005702B9"/>
    <w:rsid w:val="0057032B"/>
    <w:rsid w:val="00570364"/>
    <w:rsid w:val="005703CD"/>
    <w:rsid w:val="00570475"/>
    <w:rsid w:val="005705A8"/>
    <w:rsid w:val="00570797"/>
    <w:rsid w:val="00570891"/>
    <w:rsid w:val="00570922"/>
    <w:rsid w:val="00570B1F"/>
    <w:rsid w:val="00570BCC"/>
    <w:rsid w:val="00570BCF"/>
    <w:rsid w:val="00570C67"/>
    <w:rsid w:val="00570D11"/>
    <w:rsid w:val="00570DF5"/>
    <w:rsid w:val="00570E39"/>
    <w:rsid w:val="00570E5D"/>
    <w:rsid w:val="00570E66"/>
    <w:rsid w:val="00570E81"/>
    <w:rsid w:val="00570E86"/>
    <w:rsid w:val="00570EBA"/>
    <w:rsid w:val="00570EC1"/>
    <w:rsid w:val="00570FF3"/>
    <w:rsid w:val="00571049"/>
    <w:rsid w:val="00571174"/>
    <w:rsid w:val="00571276"/>
    <w:rsid w:val="005713C7"/>
    <w:rsid w:val="0057142C"/>
    <w:rsid w:val="005716B7"/>
    <w:rsid w:val="00571790"/>
    <w:rsid w:val="005719C0"/>
    <w:rsid w:val="00571A2E"/>
    <w:rsid w:val="00571AD2"/>
    <w:rsid w:val="00571AF5"/>
    <w:rsid w:val="00571BCC"/>
    <w:rsid w:val="00571CC0"/>
    <w:rsid w:val="00571D8C"/>
    <w:rsid w:val="00571E12"/>
    <w:rsid w:val="00571F86"/>
    <w:rsid w:val="005720C3"/>
    <w:rsid w:val="005721E0"/>
    <w:rsid w:val="0057225A"/>
    <w:rsid w:val="0057226A"/>
    <w:rsid w:val="005722A9"/>
    <w:rsid w:val="00572377"/>
    <w:rsid w:val="00572450"/>
    <w:rsid w:val="005724C9"/>
    <w:rsid w:val="0057250A"/>
    <w:rsid w:val="00572580"/>
    <w:rsid w:val="00572772"/>
    <w:rsid w:val="005728AB"/>
    <w:rsid w:val="005729B5"/>
    <w:rsid w:val="005729D3"/>
    <w:rsid w:val="00572A01"/>
    <w:rsid w:val="00572A25"/>
    <w:rsid w:val="00572A45"/>
    <w:rsid w:val="00572BD7"/>
    <w:rsid w:val="00572BE1"/>
    <w:rsid w:val="00572C0D"/>
    <w:rsid w:val="00572CEE"/>
    <w:rsid w:val="00572D9A"/>
    <w:rsid w:val="00572E2B"/>
    <w:rsid w:val="00572E51"/>
    <w:rsid w:val="00572E85"/>
    <w:rsid w:val="00572EF2"/>
    <w:rsid w:val="00572F6E"/>
    <w:rsid w:val="00573007"/>
    <w:rsid w:val="0057311A"/>
    <w:rsid w:val="00573344"/>
    <w:rsid w:val="005733ED"/>
    <w:rsid w:val="00573465"/>
    <w:rsid w:val="0057354E"/>
    <w:rsid w:val="005735B7"/>
    <w:rsid w:val="0057360B"/>
    <w:rsid w:val="00573755"/>
    <w:rsid w:val="005737CF"/>
    <w:rsid w:val="005738DF"/>
    <w:rsid w:val="005738F5"/>
    <w:rsid w:val="0057395A"/>
    <w:rsid w:val="00573A85"/>
    <w:rsid w:val="00573AF7"/>
    <w:rsid w:val="00573B8C"/>
    <w:rsid w:val="00573B9E"/>
    <w:rsid w:val="00573CD5"/>
    <w:rsid w:val="00573D00"/>
    <w:rsid w:val="00573D8F"/>
    <w:rsid w:val="00573DAD"/>
    <w:rsid w:val="00573EA5"/>
    <w:rsid w:val="00573F55"/>
    <w:rsid w:val="00574017"/>
    <w:rsid w:val="00574036"/>
    <w:rsid w:val="00574040"/>
    <w:rsid w:val="0057404A"/>
    <w:rsid w:val="0057407E"/>
    <w:rsid w:val="00574177"/>
    <w:rsid w:val="0057420F"/>
    <w:rsid w:val="005742D9"/>
    <w:rsid w:val="0057446A"/>
    <w:rsid w:val="005744D0"/>
    <w:rsid w:val="0057457B"/>
    <w:rsid w:val="00574584"/>
    <w:rsid w:val="005747C8"/>
    <w:rsid w:val="00574874"/>
    <w:rsid w:val="0057492D"/>
    <w:rsid w:val="005749A0"/>
    <w:rsid w:val="00574D0B"/>
    <w:rsid w:val="00574DFF"/>
    <w:rsid w:val="00574EE5"/>
    <w:rsid w:val="00574F17"/>
    <w:rsid w:val="0057509E"/>
    <w:rsid w:val="005750AA"/>
    <w:rsid w:val="005750AC"/>
    <w:rsid w:val="005750B7"/>
    <w:rsid w:val="00575254"/>
    <w:rsid w:val="005752D7"/>
    <w:rsid w:val="0057530D"/>
    <w:rsid w:val="0057557E"/>
    <w:rsid w:val="00575611"/>
    <w:rsid w:val="0057563E"/>
    <w:rsid w:val="00575658"/>
    <w:rsid w:val="0057571C"/>
    <w:rsid w:val="00575764"/>
    <w:rsid w:val="005757C7"/>
    <w:rsid w:val="00575871"/>
    <w:rsid w:val="00575907"/>
    <w:rsid w:val="00575970"/>
    <w:rsid w:val="0057599B"/>
    <w:rsid w:val="00575BB7"/>
    <w:rsid w:val="00575D28"/>
    <w:rsid w:val="00575E8C"/>
    <w:rsid w:val="00575F18"/>
    <w:rsid w:val="005761E1"/>
    <w:rsid w:val="00576342"/>
    <w:rsid w:val="005763A2"/>
    <w:rsid w:val="005764BE"/>
    <w:rsid w:val="00576752"/>
    <w:rsid w:val="00576A5D"/>
    <w:rsid w:val="00576B2A"/>
    <w:rsid w:val="00576B2E"/>
    <w:rsid w:val="00576B92"/>
    <w:rsid w:val="00576BC9"/>
    <w:rsid w:val="00576C16"/>
    <w:rsid w:val="00576CD3"/>
    <w:rsid w:val="00576CD9"/>
    <w:rsid w:val="00576CFE"/>
    <w:rsid w:val="00576D0D"/>
    <w:rsid w:val="00576D7B"/>
    <w:rsid w:val="00576E34"/>
    <w:rsid w:val="00576E60"/>
    <w:rsid w:val="00576E85"/>
    <w:rsid w:val="0057705F"/>
    <w:rsid w:val="00577102"/>
    <w:rsid w:val="00577206"/>
    <w:rsid w:val="0057729A"/>
    <w:rsid w:val="005772B4"/>
    <w:rsid w:val="005772EC"/>
    <w:rsid w:val="00577366"/>
    <w:rsid w:val="005774C9"/>
    <w:rsid w:val="00577504"/>
    <w:rsid w:val="0057750B"/>
    <w:rsid w:val="0057785B"/>
    <w:rsid w:val="00577A3B"/>
    <w:rsid w:val="00577B2B"/>
    <w:rsid w:val="00577BB7"/>
    <w:rsid w:val="00577CF8"/>
    <w:rsid w:val="00577DE3"/>
    <w:rsid w:val="00577DF2"/>
    <w:rsid w:val="00577E7C"/>
    <w:rsid w:val="00577EAE"/>
    <w:rsid w:val="00577F6A"/>
    <w:rsid w:val="00577FC3"/>
    <w:rsid w:val="00577FC7"/>
    <w:rsid w:val="005800F6"/>
    <w:rsid w:val="005800FA"/>
    <w:rsid w:val="005801E1"/>
    <w:rsid w:val="00580219"/>
    <w:rsid w:val="00580388"/>
    <w:rsid w:val="005803AA"/>
    <w:rsid w:val="00580438"/>
    <w:rsid w:val="00580524"/>
    <w:rsid w:val="005805FE"/>
    <w:rsid w:val="005806E0"/>
    <w:rsid w:val="00580717"/>
    <w:rsid w:val="00580724"/>
    <w:rsid w:val="005807C7"/>
    <w:rsid w:val="00580851"/>
    <w:rsid w:val="005808B2"/>
    <w:rsid w:val="00580934"/>
    <w:rsid w:val="005809BB"/>
    <w:rsid w:val="00580AB6"/>
    <w:rsid w:val="00580ABE"/>
    <w:rsid w:val="00580AD7"/>
    <w:rsid w:val="00580AF0"/>
    <w:rsid w:val="00580C36"/>
    <w:rsid w:val="00580C95"/>
    <w:rsid w:val="00580D86"/>
    <w:rsid w:val="00580E2D"/>
    <w:rsid w:val="00580EFF"/>
    <w:rsid w:val="00580FBE"/>
    <w:rsid w:val="005811DC"/>
    <w:rsid w:val="005812F3"/>
    <w:rsid w:val="00581360"/>
    <w:rsid w:val="005815AF"/>
    <w:rsid w:val="005815B9"/>
    <w:rsid w:val="005816B6"/>
    <w:rsid w:val="005817EA"/>
    <w:rsid w:val="005818E6"/>
    <w:rsid w:val="005819C5"/>
    <w:rsid w:val="00581A84"/>
    <w:rsid w:val="00581A85"/>
    <w:rsid w:val="00581B22"/>
    <w:rsid w:val="00581BD1"/>
    <w:rsid w:val="00581C30"/>
    <w:rsid w:val="00581C4A"/>
    <w:rsid w:val="00581D34"/>
    <w:rsid w:val="00581D4E"/>
    <w:rsid w:val="00581D52"/>
    <w:rsid w:val="00581DBA"/>
    <w:rsid w:val="00581DDE"/>
    <w:rsid w:val="00581DFD"/>
    <w:rsid w:val="00581E05"/>
    <w:rsid w:val="00581E0E"/>
    <w:rsid w:val="00581E62"/>
    <w:rsid w:val="00581EA0"/>
    <w:rsid w:val="00581EAD"/>
    <w:rsid w:val="00581EC8"/>
    <w:rsid w:val="00581FE1"/>
    <w:rsid w:val="00582046"/>
    <w:rsid w:val="00582074"/>
    <w:rsid w:val="0058232E"/>
    <w:rsid w:val="00582366"/>
    <w:rsid w:val="0058241C"/>
    <w:rsid w:val="005824D6"/>
    <w:rsid w:val="0058264B"/>
    <w:rsid w:val="005826B9"/>
    <w:rsid w:val="0058279F"/>
    <w:rsid w:val="005827EF"/>
    <w:rsid w:val="00582929"/>
    <w:rsid w:val="00582AE5"/>
    <w:rsid w:val="00582B03"/>
    <w:rsid w:val="00582B19"/>
    <w:rsid w:val="00582B1F"/>
    <w:rsid w:val="00582BAD"/>
    <w:rsid w:val="00582F96"/>
    <w:rsid w:val="0058305B"/>
    <w:rsid w:val="005831AB"/>
    <w:rsid w:val="00583207"/>
    <w:rsid w:val="00583306"/>
    <w:rsid w:val="00583550"/>
    <w:rsid w:val="005835C4"/>
    <w:rsid w:val="00583771"/>
    <w:rsid w:val="005837D5"/>
    <w:rsid w:val="0058386C"/>
    <w:rsid w:val="00583889"/>
    <w:rsid w:val="00583900"/>
    <w:rsid w:val="00583975"/>
    <w:rsid w:val="005839CE"/>
    <w:rsid w:val="00583A3D"/>
    <w:rsid w:val="00583CAE"/>
    <w:rsid w:val="00583F3C"/>
    <w:rsid w:val="00583F5A"/>
    <w:rsid w:val="00583F9E"/>
    <w:rsid w:val="00583FAB"/>
    <w:rsid w:val="00584068"/>
    <w:rsid w:val="005841C2"/>
    <w:rsid w:val="00584325"/>
    <w:rsid w:val="00584340"/>
    <w:rsid w:val="0058434C"/>
    <w:rsid w:val="0058438C"/>
    <w:rsid w:val="005843A5"/>
    <w:rsid w:val="005843A9"/>
    <w:rsid w:val="00584403"/>
    <w:rsid w:val="0058445D"/>
    <w:rsid w:val="0058446D"/>
    <w:rsid w:val="005846E5"/>
    <w:rsid w:val="00584752"/>
    <w:rsid w:val="005847BD"/>
    <w:rsid w:val="005847FC"/>
    <w:rsid w:val="0058490B"/>
    <w:rsid w:val="0058491F"/>
    <w:rsid w:val="0058499B"/>
    <w:rsid w:val="005849DC"/>
    <w:rsid w:val="00584A1B"/>
    <w:rsid w:val="00584A4D"/>
    <w:rsid w:val="00584B21"/>
    <w:rsid w:val="00584B49"/>
    <w:rsid w:val="00584B5B"/>
    <w:rsid w:val="00584BB7"/>
    <w:rsid w:val="00584C80"/>
    <w:rsid w:val="00584C82"/>
    <w:rsid w:val="00584C95"/>
    <w:rsid w:val="00584D2A"/>
    <w:rsid w:val="00584D2B"/>
    <w:rsid w:val="00585062"/>
    <w:rsid w:val="00585121"/>
    <w:rsid w:val="005851D0"/>
    <w:rsid w:val="00585341"/>
    <w:rsid w:val="00585399"/>
    <w:rsid w:val="005854B1"/>
    <w:rsid w:val="005854D9"/>
    <w:rsid w:val="0058553A"/>
    <w:rsid w:val="0058572C"/>
    <w:rsid w:val="00585790"/>
    <w:rsid w:val="0058579F"/>
    <w:rsid w:val="00585992"/>
    <w:rsid w:val="00585A36"/>
    <w:rsid w:val="00585A47"/>
    <w:rsid w:val="00585B79"/>
    <w:rsid w:val="00585B9C"/>
    <w:rsid w:val="00585C5F"/>
    <w:rsid w:val="00585C7C"/>
    <w:rsid w:val="00585C89"/>
    <w:rsid w:val="00585CC1"/>
    <w:rsid w:val="00585D6C"/>
    <w:rsid w:val="00585D9B"/>
    <w:rsid w:val="00585E97"/>
    <w:rsid w:val="00586131"/>
    <w:rsid w:val="00586188"/>
    <w:rsid w:val="005862AB"/>
    <w:rsid w:val="0058633F"/>
    <w:rsid w:val="005863A2"/>
    <w:rsid w:val="005863C4"/>
    <w:rsid w:val="00586446"/>
    <w:rsid w:val="005867A0"/>
    <w:rsid w:val="0058683F"/>
    <w:rsid w:val="005868A5"/>
    <w:rsid w:val="0058691A"/>
    <w:rsid w:val="00586A27"/>
    <w:rsid w:val="00586A88"/>
    <w:rsid w:val="00586CD6"/>
    <w:rsid w:val="00586D9E"/>
    <w:rsid w:val="00586F22"/>
    <w:rsid w:val="00586F9C"/>
    <w:rsid w:val="00587099"/>
    <w:rsid w:val="00587110"/>
    <w:rsid w:val="00587418"/>
    <w:rsid w:val="00587471"/>
    <w:rsid w:val="00587699"/>
    <w:rsid w:val="005876C9"/>
    <w:rsid w:val="00587736"/>
    <w:rsid w:val="0058781D"/>
    <w:rsid w:val="00587939"/>
    <w:rsid w:val="00587A2B"/>
    <w:rsid w:val="00587B27"/>
    <w:rsid w:val="00587C3B"/>
    <w:rsid w:val="00587D06"/>
    <w:rsid w:val="00587EDC"/>
    <w:rsid w:val="00587EF6"/>
    <w:rsid w:val="00587F73"/>
    <w:rsid w:val="0059003D"/>
    <w:rsid w:val="00590083"/>
    <w:rsid w:val="005901C3"/>
    <w:rsid w:val="00590282"/>
    <w:rsid w:val="0059034E"/>
    <w:rsid w:val="00590380"/>
    <w:rsid w:val="005903C2"/>
    <w:rsid w:val="005903C5"/>
    <w:rsid w:val="00590508"/>
    <w:rsid w:val="00590512"/>
    <w:rsid w:val="00590643"/>
    <w:rsid w:val="0059064D"/>
    <w:rsid w:val="00590728"/>
    <w:rsid w:val="005908B0"/>
    <w:rsid w:val="005908E0"/>
    <w:rsid w:val="0059098C"/>
    <w:rsid w:val="005909E7"/>
    <w:rsid w:val="005909F3"/>
    <w:rsid w:val="00590AB3"/>
    <w:rsid w:val="00590BBF"/>
    <w:rsid w:val="00590C17"/>
    <w:rsid w:val="00590D56"/>
    <w:rsid w:val="00590D63"/>
    <w:rsid w:val="00590DE4"/>
    <w:rsid w:val="00590DFA"/>
    <w:rsid w:val="00590E69"/>
    <w:rsid w:val="0059100B"/>
    <w:rsid w:val="0059110C"/>
    <w:rsid w:val="0059114A"/>
    <w:rsid w:val="00591232"/>
    <w:rsid w:val="0059125A"/>
    <w:rsid w:val="00591310"/>
    <w:rsid w:val="0059135C"/>
    <w:rsid w:val="0059137A"/>
    <w:rsid w:val="005914C1"/>
    <w:rsid w:val="005915FA"/>
    <w:rsid w:val="00591607"/>
    <w:rsid w:val="00591615"/>
    <w:rsid w:val="005916AF"/>
    <w:rsid w:val="005917CF"/>
    <w:rsid w:val="00591C26"/>
    <w:rsid w:val="00591C9D"/>
    <w:rsid w:val="00591CA5"/>
    <w:rsid w:val="00591CE7"/>
    <w:rsid w:val="00591CEA"/>
    <w:rsid w:val="00591DAB"/>
    <w:rsid w:val="00591E41"/>
    <w:rsid w:val="00591E6A"/>
    <w:rsid w:val="00591EE6"/>
    <w:rsid w:val="00592045"/>
    <w:rsid w:val="00592085"/>
    <w:rsid w:val="005920B6"/>
    <w:rsid w:val="005920E0"/>
    <w:rsid w:val="00592134"/>
    <w:rsid w:val="00592138"/>
    <w:rsid w:val="00592169"/>
    <w:rsid w:val="00592179"/>
    <w:rsid w:val="0059224F"/>
    <w:rsid w:val="005922ED"/>
    <w:rsid w:val="00592314"/>
    <w:rsid w:val="00592398"/>
    <w:rsid w:val="005923BF"/>
    <w:rsid w:val="00592487"/>
    <w:rsid w:val="005924F8"/>
    <w:rsid w:val="0059272B"/>
    <w:rsid w:val="005927A2"/>
    <w:rsid w:val="0059285F"/>
    <w:rsid w:val="00592BED"/>
    <w:rsid w:val="00592E76"/>
    <w:rsid w:val="00592EFD"/>
    <w:rsid w:val="00592F2D"/>
    <w:rsid w:val="00592FA6"/>
    <w:rsid w:val="005930CC"/>
    <w:rsid w:val="0059320E"/>
    <w:rsid w:val="0059329E"/>
    <w:rsid w:val="00593322"/>
    <w:rsid w:val="00593471"/>
    <w:rsid w:val="00593631"/>
    <w:rsid w:val="005936CF"/>
    <w:rsid w:val="005936DB"/>
    <w:rsid w:val="005936E6"/>
    <w:rsid w:val="005937BF"/>
    <w:rsid w:val="005939A1"/>
    <w:rsid w:val="00593A21"/>
    <w:rsid w:val="00593A84"/>
    <w:rsid w:val="00593C90"/>
    <w:rsid w:val="00593CED"/>
    <w:rsid w:val="00593DB3"/>
    <w:rsid w:val="00593DC0"/>
    <w:rsid w:val="00593E8F"/>
    <w:rsid w:val="00593FBD"/>
    <w:rsid w:val="005940BC"/>
    <w:rsid w:val="005940F6"/>
    <w:rsid w:val="0059413D"/>
    <w:rsid w:val="0059415E"/>
    <w:rsid w:val="00594216"/>
    <w:rsid w:val="005942F6"/>
    <w:rsid w:val="00594381"/>
    <w:rsid w:val="005943AE"/>
    <w:rsid w:val="0059441E"/>
    <w:rsid w:val="005945C9"/>
    <w:rsid w:val="0059465A"/>
    <w:rsid w:val="005946AD"/>
    <w:rsid w:val="0059475F"/>
    <w:rsid w:val="005948C8"/>
    <w:rsid w:val="005949A6"/>
    <w:rsid w:val="005949C8"/>
    <w:rsid w:val="00594ADC"/>
    <w:rsid w:val="00594B4B"/>
    <w:rsid w:val="00594B4C"/>
    <w:rsid w:val="00594C64"/>
    <w:rsid w:val="00594D0D"/>
    <w:rsid w:val="00594EB4"/>
    <w:rsid w:val="00594F20"/>
    <w:rsid w:val="00594F36"/>
    <w:rsid w:val="00594F92"/>
    <w:rsid w:val="005950A4"/>
    <w:rsid w:val="005950EE"/>
    <w:rsid w:val="00595122"/>
    <w:rsid w:val="0059512D"/>
    <w:rsid w:val="0059528E"/>
    <w:rsid w:val="0059543E"/>
    <w:rsid w:val="005956AF"/>
    <w:rsid w:val="005956D4"/>
    <w:rsid w:val="00595729"/>
    <w:rsid w:val="00595872"/>
    <w:rsid w:val="005958E5"/>
    <w:rsid w:val="00595906"/>
    <w:rsid w:val="00595909"/>
    <w:rsid w:val="00595973"/>
    <w:rsid w:val="00595AE2"/>
    <w:rsid w:val="00595BEC"/>
    <w:rsid w:val="00595C4B"/>
    <w:rsid w:val="00595C4F"/>
    <w:rsid w:val="00595C75"/>
    <w:rsid w:val="00595C76"/>
    <w:rsid w:val="00595CC9"/>
    <w:rsid w:val="00595D0B"/>
    <w:rsid w:val="00595D10"/>
    <w:rsid w:val="00595DA4"/>
    <w:rsid w:val="00595DF3"/>
    <w:rsid w:val="00595F9C"/>
    <w:rsid w:val="00596017"/>
    <w:rsid w:val="005962DE"/>
    <w:rsid w:val="0059678C"/>
    <w:rsid w:val="0059678D"/>
    <w:rsid w:val="005967B8"/>
    <w:rsid w:val="00596A40"/>
    <w:rsid w:val="00596A85"/>
    <w:rsid w:val="00596AE2"/>
    <w:rsid w:val="00596B48"/>
    <w:rsid w:val="00596C27"/>
    <w:rsid w:val="00596CF5"/>
    <w:rsid w:val="00596E70"/>
    <w:rsid w:val="00596EB4"/>
    <w:rsid w:val="00596EDC"/>
    <w:rsid w:val="00596F55"/>
    <w:rsid w:val="00596FCE"/>
    <w:rsid w:val="00597185"/>
    <w:rsid w:val="0059737C"/>
    <w:rsid w:val="00597417"/>
    <w:rsid w:val="00597422"/>
    <w:rsid w:val="005974A0"/>
    <w:rsid w:val="0059764C"/>
    <w:rsid w:val="005976A1"/>
    <w:rsid w:val="005976BE"/>
    <w:rsid w:val="005977DF"/>
    <w:rsid w:val="0059792E"/>
    <w:rsid w:val="00597BE1"/>
    <w:rsid w:val="005A0064"/>
    <w:rsid w:val="005A0185"/>
    <w:rsid w:val="005A0197"/>
    <w:rsid w:val="005A0490"/>
    <w:rsid w:val="005A0534"/>
    <w:rsid w:val="005A064F"/>
    <w:rsid w:val="005A06A1"/>
    <w:rsid w:val="005A0971"/>
    <w:rsid w:val="005A0A1B"/>
    <w:rsid w:val="005A0A20"/>
    <w:rsid w:val="005A0B0C"/>
    <w:rsid w:val="005A0B58"/>
    <w:rsid w:val="005A0B83"/>
    <w:rsid w:val="005A0B89"/>
    <w:rsid w:val="005A0BE4"/>
    <w:rsid w:val="005A0D4B"/>
    <w:rsid w:val="005A0ED2"/>
    <w:rsid w:val="005A100B"/>
    <w:rsid w:val="005A1068"/>
    <w:rsid w:val="005A1167"/>
    <w:rsid w:val="005A1201"/>
    <w:rsid w:val="005A1212"/>
    <w:rsid w:val="005A12CD"/>
    <w:rsid w:val="005A1443"/>
    <w:rsid w:val="005A14D6"/>
    <w:rsid w:val="005A1534"/>
    <w:rsid w:val="005A155A"/>
    <w:rsid w:val="005A1671"/>
    <w:rsid w:val="005A1699"/>
    <w:rsid w:val="005A1783"/>
    <w:rsid w:val="005A1844"/>
    <w:rsid w:val="005A1867"/>
    <w:rsid w:val="005A1886"/>
    <w:rsid w:val="005A197B"/>
    <w:rsid w:val="005A1CB6"/>
    <w:rsid w:val="005A1D8A"/>
    <w:rsid w:val="005A1DDB"/>
    <w:rsid w:val="005A1DE9"/>
    <w:rsid w:val="005A1EC5"/>
    <w:rsid w:val="005A1FB3"/>
    <w:rsid w:val="005A2160"/>
    <w:rsid w:val="005A2174"/>
    <w:rsid w:val="005A2204"/>
    <w:rsid w:val="005A2341"/>
    <w:rsid w:val="005A250C"/>
    <w:rsid w:val="005A2580"/>
    <w:rsid w:val="005A2643"/>
    <w:rsid w:val="005A2843"/>
    <w:rsid w:val="005A284A"/>
    <w:rsid w:val="005A29F8"/>
    <w:rsid w:val="005A2C42"/>
    <w:rsid w:val="005A2C6A"/>
    <w:rsid w:val="005A2DC3"/>
    <w:rsid w:val="005A2E3C"/>
    <w:rsid w:val="005A2EF0"/>
    <w:rsid w:val="005A2FC7"/>
    <w:rsid w:val="005A30A0"/>
    <w:rsid w:val="005A3233"/>
    <w:rsid w:val="005A3259"/>
    <w:rsid w:val="005A327E"/>
    <w:rsid w:val="005A32B9"/>
    <w:rsid w:val="005A33D5"/>
    <w:rsid w:val="005A343A"/>
    <w:rsid w:val="005A35B2"/>
    <w:rsid w:val="005A35EC"/>
    <w:rsid w:val="005A365E"/>
    <w:rsid w:val="005A36F9"/>
    <w:rsid w:val="005A377D"/>
    <w:rsid w:val="005A37DD"/>
    <w:rsid w:val="005A38C7"/>
    <w:rsid w:val="005A3910"/>
    <w:rsid w:val="005A397A"/>
    <w:rsid w:val="005A3A5B"/>
    <w:rsid w:val="005A3A66"/>
    <w:rsid w:val="005A3B10"/>
    <w:rsid w:val="005A3B27"/>
    <w:rsid w:val="005A3B5C"/>
    <w:rsid w:val="005A3B76"/>
    <w:rsid w:val="005A3B9E"/>
    <w:rsid w:val="005A3CA0"/>
    <w:rsid w:val="005A3D27"/>
    <w:rsid w:val="005A3DB9"/>
    <w:rsid w:val="005A3EBF"/>
    <w:rsid w:val="005A3F0A"/>
    <w:rsid w:val="005A430B"/>
    <w:rsid w:val="005A4360"/>
    <w:rsid w:val="005A43F6"/>
    <w:rsid w:val="005A4472"/>
    <w:rsid w:val="005A447C"/>
    <w:rsid w:val="005A44C9"/>
    <w:rsid w:val="005A4599"/>
    <w:rsid w:val="005A4605"/>
    <w:rsid w:val="005A46E7"/>
    <w:rsid w:val="005A46EF"/>
    <w:rsid w:val="005A480D"/>
    <w:rsid w:val="005A4831"/>
    <w:rsid w:val="005A4888"/>
    <w:rsid w:val="005A49A1"/>
    <w:rsid w:val="005A4A6C"/>
    <w:rsid w:val="005A4A80"/>
    <w:rsid w:val="005A4B91"/>
    <w:rsid w:val="005A4BA5"/>
    <w:rsid w:val="005A4C10"/>
    <w:rsid w:val="005A4C94"/>
    <w:rsid w:val="005A4FE8"/>
    <w:rsid w:val="005A501B"/>
    <w:rsid w:val="005A5067"/>
    <w:rsid w:val="005A50C8"/>
    <w:rsid w:val="005A5124"/>
    <w:rsid w:val="005A515E"/>
    <w:rsid w:val="005A51CB"/>
    <w:rsid w:val="005A5231"/>
    <w:rsid w:val="005A52BF"/>
    <w:rsid w:val="005A52C2"/>
    <w:rsid w:val="005A5300"/>
    <w:rsid w:val="005A5352"/>
    <w:rsid w:val="005A5418"/>
    <w:rsid w:val="005A5447"/>
    <w:rsid w:val="005A5496"/>
    <w:rsid w:val="005A54F7"/>
    <w:rsid w:val="005A5576"/>
    <w:rsid w:val="005A5597"/>
    <w:rsid w:val="005A55CA"/>
    <w:rsid w:val="005A564E"/>
    <w:rsid w:val="005A5673"/>
    <w:rsid w:val="005A57C3"/>
    <w:rsid w:val="005A57CA"/>
    <w:rsid w:val="005A57F1"/>
    <w:rsid w:val="005A5818"/>
    <w:rsid w:val="005A5855"/>
    <w:rsid w:val="005A58DC"/>
    <w:rsid w:val="005A59EA"/>
    <w:rsid w:val="005A5B25"/>
    <w:rsid w:val="005A5B76"/>
    <w:rsid w:val="005A5BFE"/>
    <w:rsid w:val="005A5C37"/>
    <w:rsid w:val="005A5CE6"/>
    <w:rsid w:val="005A5CF2"/>
    <w:rsid w:val="005A5DD0"/>
    <w:rsid w:val="005A5EFB"/>
    <w:rsid w:val="005A5F0B"/>
    <w:rsid w:val="005A5FF6"/>
    <w:rsid w:val="005A6008"/>
    <w:rsid w:val="005A6038"/>
    <w:rsid w:val="005A63E6"/>
    <w:rsid w:val="005A6522"/>
    <w:rsid w:val="005A6550"/>
    <w:rsid w:val="005A659B"/>
    <w:rsid w:val="005A65DF"/>
    <w:rsid w:val="005A6606"/>
    <w:rsid w:val="005A6611"/>
    <w:rsid w:val="005A6646"/>
    <w:rsid w:val="005A6753"/>
    <w:rsid w:val="005A6861"/>
    <w:rsid w:val="005A688B"/>
    <w:rsid w:val="005A6A0D"/>
    <w:rsid w:val="005A6A4E"/>
    <w:rsid w:val="005A6B72"/>
    <w:rsid w:val="005A6C9D"/>
    <w:rsid w:val="005A6DBC"/>
    <w:rsid w:val="005A6ECB"/>
    <w:rsid w:val="005A6ED0"/>
    <w:rsid w:val="005A6F55"/>
    <w:rsid w:val="005A7044"/>
    <w:rsid w:val="005A7110"/>
    <w:rsid w:val="005A711F"/>
    <w:rsid w:val="005A7198"/>
    <w:rsid w:val="005A7205"/>
    <w:rsid w:val="005A7246"/>
    <w:rsid w:val="005A74B7"/>
    <w:rsid w:val="005A7579"/>
    <w:rsid w:val="005A7740"/>
    <w:rsid w:val="005A7741"/>
    <w:rsid w:val="005A79EB"/>
    <w:rsid w:val="005A7B39"/>
    <w:rsid w:val="005A7BA4"/>
    <w:rsid w:val="005A7D20"/>
    <w:rsid w:val="005A7E8E"/>
    <w:rsid w:val="005B02CC"/>
    <w:rsid w:val="005B0315"/>
    <w:rsid w:val="005B0321"/>
    <w:rsid w:val="005B0429"/>
    <w:rsid w:val="005B055C"/>
    <w:rsid w:val="005B064C"/>
    <w:rsid w:val="005B069F"/>
    <w:rsid w:val="005B06D9"/>
    <w:rsid w:val="005B06E2"/>
    <w:rsid w:val="005B07E9"/>
    <w:rsid w:val="005B0879"/>
    <w:rsid w:val="005B0902"/>
    <w:rsid w:val="005B0B23"/>
    <w:rsid w:val="005B0B4A"/>
    <w:rsid w:val="005B0EA7"/>
    <w:rsid w:val="005B0EBA"/>
    <w:rsid w:val="005B0F33"/>
    <w:rsid w:val="005B0F4D"/>
    <w:rsid w:val="005B106A"/>
    <w:rsid w:val="005B10D6"/>
    <w:rsid w:val="005B10E7"/>
    <w:rsid w:val="005B1208"/>
    <w:rsid w:val="005B1261"/>
    <w:rsid w:val="005B12D7"/>
    <w:rsid w:val="005B135D"/>
    <w:rsid w:val="005B166E"/>
    <w:rsid w:val="005B1683"/>
    <w:rsid w:val="005B1703"/>
    <w:rsid w:val="005B1955"/>
    <w:rsid w:val="005B1A59"/>
    <w:rsid w:val="005B1B84"/>
    <w:rsid w:val="005B1C6A"/>
    <w:rsid w:val="005B1CAC"/>
    <w:rsid w:val="005B1CEB"/>
    <w:rsid w:val="005B1DD4"/>
    <w:rsid w:val="005B1FD5"/>
    <w:rsid w:val="005B20A5"/>
    <w:rsid w:val="005B20E7"/>
    <w:rsid w:val="005B211C"/>
    <w:rsid w:val="005B214A"/>
    <w:rsid w:val="005B22BF"/>
    <w:rsid w:val="005B22C6"/>
    <w:rsid w:val="005B232D"/>
    <w:rsid w:val="005B24E6"/>
    <w:rsid w:val="005B25E2"/>
    <w:rsid w:val="005B2643"/>
    <w:rsid w:val="005B267F"/>
    <w:rsid w:val="005B2687"/>
    <w:rsid w:val="005B2791"/>
    <w:rsid w:val="005B27A5"/>
    <w:rsid w:val="005B28C3"/>
    <w:rsid w:val="005B28C7"/>
    <w:rsid w:val="005B28E7"/>
    <w:rsid w:val="005B294A"/>
    <w:rsid w:val="005B29A4"/>
    <w:rsid w:val="005B29BA"/>
    <w:rsid w:val="005B2A69"/>
    <w:rsid w:val="005B2ABB"/>
    <w:rsid w:val="005B2BA1"/>
    <w:rsid w:val="005B2D72"/>
    <w:rsid w:val="005B2DD3"/>
    <w:rsid w:val="005B2E1C"/>
    <w:rsid w:val="005B2E75"/>
    <w:rsid w:val="005B2E8C"/>
    <w:rsid w:val="005B3086"/>
    <w:rsid w:val="005B31BF"/>
    <w:rsid w:val="005B3280"/>
    <w:rsid w:val="005B3319"/>
    <w:rsid w:val="005B3350"/>
    <w:rsid w:val="005B354E"/>
    <w:rsid w:val="005B35B1"/>
    <w:rsid w:val="005B370A"/>
    <w:rsid w:val="005B37EB"/>
    <w:rsid w:val="005B38B0"/>
    <w:rsid w:val="005B3A41"/>
    <w:rsid w:val="005B3A77"/>
    <w:rsid w:val="005B3B3B"/>
    <w:rsid w:val="005B3B6A"/>
    <w:rsid w:val="005B3DA2"/>
    <w:rsid w:val="005B3EC5"/>
    <w:rsid w:val="005B3ECD"/>
    <w:rsid w:val="005B3FA9"/>
    <w:rsid w:val="005B3FF6"/>
    <w:rsid w:val="005B4049"/>
    <w:rsid w:val="005B42A4"/>
    <w:rsid w:val="005B42E6"/>
    <w:rsid w:val="005B42F2"/>
    <w:rsid w:val="005B4395"/>
    <w:rsid w:val="005B43BE"/>
    <w:rsid w:val="005B4438"/>
    <w:rsid w:val="005B4487"/>
    <w:rsid w:val="005B451D"/>
    <w:rsid w:val="005B46D5"/>
    <w:rsid w:val="005B48B7"/>
    <w:rsid w:val="005B4AA6"/>
    <w:rsid w:val="005B4B8E"/>
    <w:rsid w:val="005B4C48"/>
    <w:rsid w:val="005B4D07"/>
    <w:rsid w:val="005B4D88"/>
    <w:rsid w:val="005B4EEB"/>
    <w:rsid w:val="005B4EF2"/>
    <w:rsid w:val="005B4F03"/>
    <w:rsid w:val="005B4F2A"/>
    <w:rsid w:val="005B503E"/>
    <w:rsid w:val="005B50FE"/>
    <w:rsid w:val="005B514F"/>
    <w:rsid w:val="005B5254"/>
    <w:rsid w:val="005B528D"/>
    <w:rsid w:val="005B5347"/>
    <w:rsid w:val="005B5351"/>
    <w:rsid w:val="005B5407"/>
    <w:rsid w:val="005B54B6"/>
    <w:rsid w:val="005B552C"/>
    <w:rsid w:val="005B5803"/>
    <w:rsid w:val="005B5958"/>
    <w:rsid w:val="005B596C"/>
    <w:rsid w:val="005B5ABF"/>
    <w:rsid w:val="005B5C22"/>
    <w:rsid w:val="005B5C6D"/>
    <w:rsid w:val="005B5D59"/>
    <w:rsid w:val="005B5E67"/>
    <w:rsid w:val="005B5FD1"/>
    <w:rsid w:val="005B600D"/>
    <w:rsid w:val="005B6061"/>
    <w:rsid w:val="005B60E5"/>
    <w:rsid w:val="005B6162"/>
    <w:rsid w:val="005B622D"/>
    <w:rsid w:val="005B62DC"/>
    <w:rsid w:val="005B6387"/>
    <w:rsid w:val="005B6559"/>
    <w:rsid w:val="005B65EB"/>
    <w:rsid w:val="005B6617"/>
    <w:rsid w:val="005B6796"/>
    <w:rsid w:val="005B67F7"/>
    <w:rsid w:val="005B6815"/>
    <w:rsid w:val="005B6870"/>
    <w:rsid w:val="005B697A"/>
    <w:rsid w:val="005B6D1E"/>
    <w:rsid w:val="005B706E"/>
    <w:rsid w:val="005B71A7"/>
    <w:rsid w:val="005B71D8"/>
    <w:rsid w:val="005B72AD"/>
    <w:rsid w:val="005B73BF"/>
    <w:rsid w:val="005B73C3"/>
    <w:rsid w:val="005B73DA"/>
    <w:rsid w:val="005B7448"/>
    <w:rsid w:val="005B755E"/>
    <w:rsid w:val="005B7717"/>
    <w:rsid w:val="005B7729"/>
    <w:rsid w:val="005B778F"/>
    <w:rsid w:val="005B7865"/>
    <w:rsid w:val="005B78DD"/>
    <w:rsid w:val="005B7A1A"/>
    <w:rsid w:val="005B7BC6"/>
    <w:rsid w:val="005B7C14"/>
    <w:rsid w:val="005B7CDB"/>
    <w:rsid w:val="005B7CED"/>
    <w:rsid w:val="005B7D3D"/>
    <w:rsid w:val="005B7D47"/>
    <w:rsid w:val="005B7F29"/>
    <w:rsid w:val="005B7F55"/>
    <w:rsid w:val="005C0169"/>
    <w:rsid w:val="005C01B0"/>
    <w:rsid w:val="005C01C1"/>
    <w:rsid w:val="005C01C8"/>
    <w:rsid w:val="005C0237"/>
    <w:rsid w:val="005C0389"/>
    <w:rsid w:val="005C049D"/>
    <w:rsid w:val="005C04EC"/>
    <w:rsid w:val="005C04F1"/>
    <w:rsid w:val="005C07D0"/>
    <w:rsid w:val="005C0893"/>
    <w:rsid w:val="005C0A40"/>
    <w:rsid w:val="005C0A41"/>
    <w:rsid w:val="005C0A42"/>
    <w:rsid w:val="005C0A5E"/>
    <w:rsid w:val="005C0B35"/>
    <w:rsid w:val="005C0B5B"/>
    <w:rsid w:val="005C0C0A"/>
    <w:rsid w:val="005C0E88"/>
    <w:rsid w:val="005C1030"/>
    <w:rsid w:val="005C10D8"/>
    <w:rsid w:val="005C11EB"/>
    <w:rsid w:val="005C120D"/>
    <w:rsid w:val="005C1225"/>
    <w:rsid w:val="005C13A3"/>
    <w:rsid w:val="005C13CD"/>
    <w:rsid w:val="005C1464"/>
    <w:rsid w:val="005C1525"/>
    <w:rsid w:val="005C15C5"/>
    <w:rsid w:val="005C17A5"/>
    <w:rsid w:val="005C182C"/>
    <w:rsid w:val="005C18B3"/>
    <w:rsid w:val="005C19BE"/>
    <w:rsid w:val="005C1A62"/>
    <w:rsid w:val="005C1B49"/>
    <w:rsid w:val="005C1B6B"/>
    <w:rsid w:val="005C1C2A"/>
    <w:rsid w:val="005C1CE9"/>
    <w:rsid w:val="005C1D7B"/>
    <w:rsid w:val="005C1DE5"/>
    <w:rsid w:val="005C1EC0"/>
    <w:rsid w:val="005C1F8E"/>
    <w:rsid w:val="005C1FE2"/>
    <w:rsid w:val="005C21D6"/>
    <w:rsid w:val="005C222A"/>
    <w:rsid w:val="005C22B4"/>
    <w:rsid w:val="005C2349"/>
    <w:rsid w:val="005C2351"/>
    <w:rsid w:val="005C23D3"/>
    <w:rsid w:val="005C2401"/>
    <w:rsid w:val="005C2565"/>
    <w:rsid w:val="005C25E9"/>
    <w:rsid w:val="005C25F8"/>
    <w:rsid w:val="005C2638"/>
    <w:rsid w:val="005C269E"/>
    <w:rsid w:val="005C2730"/>
    <w:rsid w:val="005C27EB"/>
    <w:rsid w:val="005C2869"/>
    <w:rsid w:val="005C2A67"/>
    <w:rsid w:val="005C2ADE"/>
    <w:rsid w:val="005C2B5E"/>
    <w:rsid w:val="005C2C71"/>
    <w:rsid w:val="005C2CC5"/>
    <w:rsid w:val="005C2D60"/>
    <w:rsid w:val="005C2D66"/>
    <w:rsid w:val="005C2DAE"/>
    <w:rsid w:val="005C2E27"/>
    <w:rsid w:val="005C2E44"/>
    <w:rsid w:val="005C2EFE"/>
    <w:rsid w:val="005C2F7E"/>
    <w:rsid w:val="005C2FD6"/>
    <w:rsid w:val="005C34C9"/>
    <w:rsid w:val="005C3541"/>
    <w:rsid w:val="005C354D"/>
    <w:rsid w:val="005C3585"/>
    <w:rsid w:val="005C360B"/>
    <w:rsid w:val="005C364A"/>
    <w:rsid w:val="005C3655"/>
    <w:rsid w:val="005C37B2"/>
    <w:rsid w:val="005C3858"/>
    <w:rsid w:val="005C387C"/>
    <w:rsid w:val="005C38B3"/>
    <w:rsid w:val="005C38CA"/>
    <w:rsid w:val="005C395E"/>
    <w:rsid w:val="005C3A0F"/>
    <w:rsid w:val="005C3A30"/>
    <w:rsid w:val="005C3A33"/>
    <w:rsid w:val="005C3A9B"/>
    <w:rsid w:val="005C3BB1"/>
    <w:rsid w:val="005C3C1B"/>
    <w:rsid w:val="005C3C86"/>
    <w:rsid w:val="005C3D0F"/>
    <w:rsid w:val="005C3D34"/>
    <w:rsid w:val="005C3E88"/>
    <w:rsid w:val="005C3E9C"/>
    <w:rsid w:val="005C3EE1"/>
    <w:rsid w:val="005C3F1B"/>
    <w:rsid w:val="005C40D6"/>
    <w:rsid w:val="005C41BB"/>
    <w:rsid w:val="005C4211"/>
    <w:rsid w:val="005C4218"/>
    <w:rsid w:val="005C425A"/>
    <w:rsid w:val="005C4284"/>
    <w:rsid w:val="005C42BF"/>
    <w:rsid w:val="005C42C1"/>
    <w:rsid w:val="005C433B"/>
    <w:rsid w:val="005C4340"/>
    <w:rsid w:val="005C434F"/>
    <w:rsid w:val="005C435A"/>
    <w:rsid w:val="005C4375"/>
    <w:rsid w:val="005C43EC"/>
    <w:rsid w:val="005C43FC"/>
    <w:rsid w:val="005C45FE"/>
    <w:rsid w:val="005C461E"/>
    <w:rsid w:val="005C4664"/>
    <w:rsid w:val="005C4799"/>
    <w:rsid w:val="005C4969"/>
    <w:rsid w:val="005C4A7C"/>
    <w:rsid w:val="005C4C3E"/>
    <w:rsid w:val="005C4CD1"/>
    <w:rsid w:val="005C4D25"/>
    <w:rsid w:val="005C4D83"/>
    <w:rsid w:val="005C4DAF"/>
    <w:rsid w:val="005C4E26"/>
    <w:rsid w:val="005C4E3E"/>
    <w:rsid w:val="005C5216"/>
    <w:rsid w:val="005C5238"/>
    <w:rsid w:val="005C523E"/>
    <w:rsid w:val="005C524D"/>
    <w:rsid w:val="005C549F"/>
    <w:rsid w:val="005C554E"/>
    <w:rsid w:val="005C55A2"/>
    <w:rsid w:val="005C561C"/>
    <w:rsid w:val="005C56C0"/>
    <w:rsid w:val="005C56E0"/>
    <w:rsid w:val="005C57DF"/>
    <w:rsid w:val="005C5833"/>
    <w:rsid w:val="005C5876"/>
    <w:rsid w:val="005C5919"/>
    <w:rsid w:val="005C5A6D"/>
    <w:rsid w:val="005C5B3B"/>
    <w:rsid w:val="005C5BE8"/>
    <w:rsid w:val="005C5C0D"/>
    <w:rsid w:val="005C5D48"/>
    <w:rsid w:val="005C5E0A"/>
    <w:rsid w:val="005C5F0C"/>
    <w:rsid w:val="005C5F50"/>
    <w:rsid w:val="005C5FF9"/>
    <w:rsid w:val="005C6223"/>
    <w:rsid w:val="005C6364"/>
    <w:rsid w:val="005C64CB"/>
    <w:rsid w:val="005C6614"/>
    <w:rsid w:val="005C6625"/>
    <w:rsid w:val="005C68EF"/>
    <w:rsid w:val="005C68F5"/>
    <w:rsid w:val="005C6948"/>
    <w:rsid w:val="005C69D4"/>
    <w:rsid w:val="005C6A5C"/>
    <w:rsid w:val="005C6B78"/>
    <w:rsid w:val="005C6C23"/>
    <w:rsid w:val="005C6CAE"/>
    <w:rsid w:val="005C6CDC"/>
    <w:rsid w:val="005C6F1F"/>
    <w:rsid w:val="005C7010"/>
    <w:rsid w:val="005C7071"/>
    <w:rsid w:val="005C7075"/>
    <w:rsid w:val="005C7093"/>
    <w:rsid w:val="005C70DC"/>
    <w:rsid w:val="005C7379"/>
    <w:rsid w:val="005C739C"/>
    <w:rsid w:val="005C73E7"/>
    <w:rsid w:val="005C748E"/>
    <w:rsid w:val="005C76AB"/>
    <w:rsid w:val="005C7779"/>
    <w:rsid w:val="005C77BD"/>
    <w:rsid w:val="005C780F"/>
    <w:rsid w:val="005C783D"/>
    <w:rsid w:val="005C7AC7"/>
    <w:rsid w:val="005C7BA8"/>
    <w:rsid w:val="005C7BDA"/>
    <w:rsid w:val="005C7D8F"/>
    <w:rsid w:val="005C7DCF"/>
    <w:rsid w:val="005C7E52"/>
    <w:rsid w:val="005C7F09"/>
    <w:rsid w:val="005C7F7F"/>
    <w:rsid w:val="005C7FCD"/>
    <w:rsid w:val="005D0048"/>
    <w:rsid w:val="005D00DA"/>
    <w:rsid w:val="005D00F8"/>
    <w:rsid w:val="005D0150"/>
    <w:rsid w:val="005D0298"/>
    <w:rsid w:val="005D02E8"/>
    <w:rsid w:val="005D032D"/>
    <w:rsid w:val="005D04C0"/>
    <w:rsid w:val="005D0502"/>
    <w:rsid w:val="005D05BB"/>
    <w:rsid w:val="005D0734"/>
    <w:rsid w:val="005D080C"/>
    <w:rsid w:val="005D0836"/>
    <w:rsid w:val="005D09E0"/>
    <w:rsid w:val="005D0B11"/>
    <w:rsid w:val="005D0DA4"/>
    <w:rsid w:val="005D0DE9"/>
    <w:rsid w:val="005D0FCA"/>
    <w:rsid w:val="005D1066"/>
    <w:rsid w:val="005D1099"/>
    <w:rsid w:val="005D1102"/>
    <w:rsid w:val="005D1394"/>
    <w:rsid w:val="005D1413"/>
    <w:rsid w:val="005D144E"/>
    <w:rsid w:val="005D14AE"/>
    <w:rsid w:val="005D157F"/>
    <w:rsid w:val="005D1716"/>
    <w:rsid w:val="005D1728"/>
    <w:rsid w:val="005D1816"/>
    <w:rsid w:val="005D1873"/>
    <w:rsid w:val="005D1889"/>
    <w:rsid w:val="005D19CC"/>
    <w:rsid w:val="005D1A1D"/>
    <w:rsid w:val="005D1DE9"/>
    <w:rsid w:val="005D1F33"/>
    <w:rsid w:val="005D210B"/>
    <w:rsid w:val="005D2136"/>
    <w:rsid w:val="005D21C5"/>
    <w:rsid w:val="005D22B7"/>
    <w:rsid w:val="005D2410"/>
    <w:rsid w:val="005D2435"/>
    <w:rsid w:val="005D243B"/>
    <w:rsid w:val="005D2448"/>
    <w:rsid w:val="005D2521"/>
    <w:rsid w:val="005D2577"/>
    <w:rsid w:val="005D2712"/>
    <w:rsid w:val="005D27AF"/>
    <w:rsid w:val="005D2875"/>
    <w:rsid w:val="005D28E2"/>
    <w:rsid w:val="005D295A"/>
    <w:rsid w:val="005D29E0"/>
    <w:rsid w:val="005D2A4F"/>
    <w:rsid w:val="005D2A9B"/>
    <w:rsid w:val="005D2AB5"/>
    <w:rsid w:val="005D2B8A"/>
    <w:rsid w:val="005D2BA6"/>
    <w:rsid w:val="005D2C81"/>
    <w:rsid w:val="005D2E7C"/>
    <w:rsid w:val="005D301A"/>
    <w:rsid w:val="005D304D"/>
    <w:rsid w:val="005D31A5"/>
    <w:rsid w:val="005D31DB"/>
    <w:rsid w:val="005D324D"/>
    <w:rsid w:val="005D32B5"/>
    <w:rsid w:val="005D33D8"/>
    <w:rsid w:val="005D35BC"/>
    <w:rsid w:val="005D370F"/>
    <w:rsid w:val="005D38C4"/>
    <w:rsid w:val="005D38FC"/>
    <w:rsid w:val="005D39EB"/>
    <w:rsid w:val="005D3A87"/>
    <w:rsid w:val="005D3AE5"/>
    <w:rsid w:val="005D3AF7"/>
    <w:rsid w:val="005D3B2A"/>
    <w:rsid w:val="005D3B53"/>
    <w:rsid w:val="005D3C14"/>
    <w:rsid w:val="005D3DA9"/>
    <w:rsid w:val="005D3E86"/>
    <w:rsid w:val="005D3F7A"/>
    <w:rsid w:val="005D402F"/>
    <w:rsid w:val="005D422B"/>
    <w:rsid w:val="005D424D"/>
    <w:rsid w:val="005D42F6"/>
    <w:rsid w:val="005D4300"/>
    <w:rsid w:val="005D4403"/>
    <w:rsid w:val="005D44AF"/>
    <w:rsid w:val="005D44E6"/>
    <w:rsid w:val="005D452C"/>
    <w:rsid w:val="005D4698"/>
    <w:rsid w:val="005D46EF"/>
    <w:rsid w:val="005D47D6"/>
    <w:rsid w:val="005D4882"/>
    <w:rsid w:val="005D48B1"/>
    <w:rsid w:val="005D48FF"/>
    <w:rsid w:val="005D4957"/>
    <w:rsid w:val="005D4CBB"/>
    <w:rsid w:val="005D4CF2"/>
    <w:rsid w:val="005D4D7A"/>
    <w:rsid w:val="005D4EF5"/>
    <w:rsid w:val="005D4F70"/>
    <w:rsid w:val="005D505D"/>
    <w:rsid w:val="005D5208"/>
    <w:rsid w:val="005D53F7"/>
    <w:rsid w:val="005D54DA"/>
    <w:rsid w:val="005D54E1"/>
    <w:rsid w:val="005D554D"/>
    <w:rsid w:val="005D555D"/>
    <w:rsid w:val="005D56A0"/>
    <w:rsid w:val="005D57CA"/>
    <w:rsid w:val="005D57E6"/>
    <w:rsid w:val="005D58D8"/>
    <w:rsid w:val="005D59BE"/>
    <w:rsid w:val="005D59DF"/>
    <w:rsid w:val="005D59FC"/>
    <w:rsid w:val="005D5A54"/>
    <w:rsid w:val="005D5D01"/>
    <w:rsid w:val="005D5E03"/>
    <w:rsid w:val="005D5E14"/>
    <w:rsid w:val="005D5E5B"/>
    <w:rsid w:val="005D5ED0"/>
    <w:rsid w:val="005D5F97"/>
    <w:rsid w:val="005D5FC6"/>
    <w:rsid w:val="005D60F5"/>
    <w:rsid w:val="005D61E9"/>
    <w:rsid w:val="005D65C0"/>
    <w:rsid w:val="005D6887"/>
    <w:rsid w:val="005D69C1"/>
    <w:rsid w:val="005D69CA"/>
    <w:rsid w:val="005D6A3C"/>
    <w:rsid w:val="005D6A9A"/>
    <w:rsid w:val="005D6AEE"/>
    <w:rsid w:val="005D6B04"/>
    <w:rsid w:val="005D6B1D"/>
    <w:rsid w:val="005D6B91"/>
    <w:rsid w:val="005D6C19"/>
    <w:rsid w:val="005D6C62"/>
    <w:rsid w:val="005D6D1C"/>
    <w:rsid w:val="005D6FDB"/>
    <w:rsid w:val="005D707A"/>
    <w:rsid w:val="005D709C"/>
    <w:rsid w:val="005D7291"/>
    <w:rsid w:val="005D72BB"/>
    <w:rsid w:val="005D72CB"/>
    <w:rsid w:val="005D7385"/>
    <w:rsid w:val="005D73A7"/>
    <w:rsid w:val="005D7437"/>
    <w:rsid w:val="005D7583"/>
    <w:rsid w:val="005D761A"/>
    <w:rsid w:val="005D7643"/>
    <w:rsid w:val="005D7648"/>
    <w:rsid w:val="005D7725"/>
    <w:rsid w:val="005D7874"/>
    <w:rsid w:val="005D7897"/>
    <w:rsid w:val="005D7916"/>
    <w:rsid w:val="005D7985"/>
    <w:rsid w:val="005D7C6B"/>
    <w:rsid w:val="005D7C90"/>
    <w:rsid w:val="005D7DA1"/>
    <w:rsid w:val="005D7E5B"/>
    <w:rsid w:val="005D7EE2"/>
    <w:rsid w:val="005D7F8E"/>
    <w:rsid w:val="005E0093"/>
    <w:rsid w:val="005E0142"/>
    <w:rsid w:val="005E03CA"/>
    <w:rsid w:val="005E04BA"/>
    <w:rsid w:val="005E050F"/>
    <w:rsid w:val="005E0586"/>
    <w:rsid w:val="005E063B"/>
    <w:rsid w:val="005E06CA"/>
    <w:rsid w:val="005E06D7"/>
    <w:rsid w:val="005E07AA"/>
    <w:rsid w:val="005E07CC"/>
    <w:rsid w:val="005E07D3"/>
    <w:rsid w:val="005E08BA"/>
    <w:rsid w:val="005E0925"/>
    <w:rsid w:val="005E0A6D"/>
    <w:rsid w:val="005E0B1D"/>
    <w:rsid w:val="005E0B24"/>
    <w:rsid w:val="005E0B74"/>
    <w:rsid w:val="005E0B7A"/>
    <w:rsid w:val="005E0B81"/>
    <w:rsid w:val="005E0BF1"/>
    <w:rsid w:val="005E0CA8"/>
    <w:rsid w:val="005E0CAC"/>
    <w:rsid w:val="005E0CD1"/>
    <w:rsid w:val="005E0D2D"/>
    <w:rsid w:val="005E0D7F"/>
    <w:rsid w:val="005E0EAD"/>
    <w:rsid w:val="005E0F5B"/>
    <w:rsid w:val="005E103A"/>
    <w:rsid w:val="005E11DA"/>
    <w:rsid w:val="005E139C"/>
    <w:rsid w:val="005E1450"/>
    <w:rsid w:val="005E149F"/>
    <w:rsid w:val="005E14B6"/>
    <w:rsid w:val="005E1533"/>
    <w:rsid w:val="005E1535"/>
    <w:rsid w:val="005E1674"/>
    <w:rsid w:val="005E1803"/>
    <w:rsid w:val="005E1827"/>
    <w:rsid w:val="005E1846"/>
    <w:rsid w:val="005E1BE9"/>
    <w:rsid w:val="005E1C1F"/>
    <w:rsid w:val="005E1CB7"/>
    <w:rsid w:val="005E1E3B"/>
    <w:rsid w:val="005E20D3"/>
    <w:rsid w:val="005E21F7"/>
    <w:rsid w:val="005E2493"/>
    <w:rsid w:val="005E26CE"/>
    <w:rsid w:val="005E26F0"/>
    <w:rsid w:val="005E27DB"/>
    <w:rsid w:val="005E2806"/>
    <w:rsid w:val="005E289B"/>
    <w:rsid w:val="005E28B8"/>
    <w:rsid w:val="005E2900"/>
    <w:rsid w:val="005E29C2"/>
    <w:rsid w:val="005E29DD"/>
    <w:rsid w:val="005E29DF"/>
    <w:rsid w:val="005E2B81"/>
    <w:rsid w:val="005E2C4C"/>
    <w:rsid w:val="005E2D23"/>
    <w:rsid w:val="005E2D7B"/>
    <w:rsid w:val="005E2E52"/>
    <w:rsid w:val="005E2E8F"/>
    <w:rsid w:val="005E2EA6"/>
    <w:rsid w:val="005E2EC7"/>
    <w:rsid w:val="005E2EE2"/>
    <w:rsid w:val="005E2EFA"/>
    <w:rsid w:val="005E2F8D"/>
    <w:rsid w:val="005E2FCC"/>
    <w:rsid w:val="005E300D"/>
    <w:rsid w:val="005E303D"/>
    <w:rsid w:val="005E3080"/>
    <w:rsid w:val="005E3177"/>
    <w:rsid w:val="005E31B7"/>
    <w:rsid w:val="005E32E8"/>
    <w:rsid w:val="005E3347"/>
    <w:rsid w:val="005E33B3"/>
    <w:rsid w:val="005E34C9"/>
    <w:rsid w:val="005E35E9"/>
    <w:rsid w:val="005E36FB"/>
    <w:rsid w:val="005E3710"/>
    <w:rsid w:val="005E37B0"/>
    <w:rsid w:val="005E3844"/>
    <w:rsid w:val="005E3892"/>
    <w:rsid w:val="005E3A26"/>
    <w:rsid w:val="005E3B71"/>
    <w:rsid w:val="005E3C37"/>
    <w:rsid w:val="005E3DAB"/>
    <w:rsid w:val="005E3DC0"/>
    <w:rsid w:val="005E3E06"/>
    <w:rsid w:val="005E3E98"/>
    <w:rsid w:val="005E3EBF"/>
    <w:rsid w:val="005E3EE9"/>
    <w:rsid w:val="005E4222"/>
    <w:rsid w:val="005E4299"/>
    <w:rsid w:val="005E43DB"/>
    <w:rsid w:val="005E440E"/>
    <w:rsid w:val="005E44B7"/>
    <w:rsid w:val="005E450D"/>
    <w:rsid w:val="005E459C"/>
    <w:rsid w:val="005E4648"/>
    <w:rsid w:val="005E46FF"/>
    <w:rsid w:val="005E475A"/>
    <w:rsid w:val="005E48A3"/>
    <w:rsid w:val="005E48DC"/>
    <w:rsid w:val="005E493C"/>
    <w:rsid w:val="005E496A"/>
    <w:rsid w:val="005E4A9C"/>
    <w:rsid w:val="005E4ADC"/>
    <w:rsid w:val="005E4B25"/>
    <w:rsid w:val="005E4BE6"/>
    <w:rsid w:val="005E4C24"/>
    <w:rsid w:val="005E4C34"/>
    <w:rsid w:val="005E4E0B"/>
    <w:rsid w:val="005E4FD2"/>
    <w:rsid w:val="005E5137"/>
    <w:rsid w:val="005E533E"/>
    <w:rsid w:val="005E5505"/>
    <w:rsid w:val="005E55DB"/>
    <w:rsid w:val="005E56C9"/>
    <w:rsid w:val="005E56CD"/>
    <w:rsid w:val="005E5875"/>
    <w:rsid w:val="005E588F"/>
    <w:rsid w:val="005E594A"/>
    <w:rsid w:val="005E5A0E"/>
    <w:rsid w:val="005E5A72"/>
    <w:rsid w:val="005E5B08"/>
    <w:rsid w:val="005E5BF1"/>
    <w:rsid w:val="005E5DC1"/>
    <w:rsid w:val="005E5E8C"/>
    <w:rsid w:val="005E5F25"/>
    <w:rsid w:val="005E612C"/>
    <w:rsid w:val="005E61F5"/>
    <w:rsid w:val="005E6264"/>
    <w:rsid w:val="005E62A6"/>
    <w:rsid w:val="005E6324"/>
    <w:rsid w:val="005E63B4"/>
    <w:rsid w:val="005E6418"/>
    <w:rsid w:val="005E6433"/>
    <w:rsid w:val="005E64DC"/>
    <w:rsid w:val="005E65B0"/>
    <w:rsid w:val="005E6856"/>
    <w:rsid w:val="005E68C3"/>
    <w:rsid w:val="005E6931"/>
    <w:rsid w:val="005E6C4D"/>
    <w:rsid w:val="005E6C90"/>
    <w:rsid w:val="005E6D43"/>
    <w:rsid w:val="005E6E17"/>
    <w:rsid w:val="005E6F51"/>
    <w:rsid w:val="005E709B"/>
    <w:rsid w:val="005E7200"/>
    <w:rsid w:val="005E724B"/>
    <w:rsid w:val="005E72A9"/>
    <w:rsid w:val="005E72D0"/>
    <w:rsid w:val="005E7334"/>
    <w:rsid w:val="005E7338"/>
    <w:rsid w:val="005E74B1"/>
    <w:rsid w:val="005E761B"/>
    <w:rsid w:val="005E768D"/>
    <w:rsid w:val="005E777E"/>
    <w:rsid w:val="005E7966"/>
    <w:rsid w:val="005E7978"/>
    <w:rsid w:val="005E7A6E"/>
    <w:rsid w:val="005E7B02"/>
    <w:rsid w:val="005E7B9A"/>
    <w:rsid w:val="005E7CA4"/>
    <w:rsid w:val="005E7CDB"/>
    <w:rsid w:val="005E7DA9"/>
    <w:rsid w:val="005E7E86"/>
    <w:rsid w:val="005E7F1B"/>
    <w:rsid w:val="005E7FE1"/>
    <w:rsid w:val="005F0059"/>
    <w:rsid w:val="005F00D1"/>
    <w:rsid w:val="005F01CB"/>
    <w:rsid w:val="005F02CE"/>
    <w:rsid w:val="005F04A6"/>
    <w:rsid w:val="005F05D3"/>
    <w:rsid w:val="005F089B"/>
    <w:rsid w:val="005F0947"/>
    <w:rsid w:val="005F0A46"/>
    <w:rsid w:val="005F0A51"/>
    <w:rsid w:val="005F0BD1"/>
    <w:rsid w:val="005F0BE5"/>
    <w:rsid w:val="005F0CEF"/>
    <w:rsid w:val="005F0D2A"/>
    <w:rsid w:val="005F0D95"/>
    <w:rsid w:val="005F0E31"/>
    <w:rsid w:val="005F0E75"/>
    <w:rsid w:val="005F0F3F"/>
    <w:rsid w:val="005F10B0"/>
    <w:rsid w:val="005F10F0"/>
    <w:rsid w:val="005F10F9"/>
    <w:rsid w:val="005F1152"/>
    <w:rsid w:val="005F11DE"/>
    <w:rsid w:val="005F12D9"/>
    <w:rsid w:val="005F1362"/>
    <w:rsid w:val="005F13AB"/>
    <w:rsid w:val="005F1477"/>
    <w:rsid w:val="005F148A"/>
    <w:rsid w:val="005F153E"/>
    <w:rsid w:val="005F15BE"/>
    <w:rsid w:val="005F1615"/>
    <w:rsid w:val="005F1682"/>
    <w:rsid w:val="005F1773"/>
    <w:rsid w:val="005F177F"/>
    <w:rsid w:val="005F18A7"/>
    <w:rsid w:val="005F192A"/>
    <w:rsid w:val="005F1B3A"/>
    <w:rsid w:val="005F1B77"/>
    <w:rsid w:val="005F1D12"/>
    <w:rsid w:val="005F1DAD"/>
    <w:rsid w:val="005F1DD5"/>
    <w:rsid w:val="005F1E47"/>
    <w:rsid w:val="005F1E74"/>
    <w:rsid w:val="005F20D9"/>
    <w:rsid w:val="005F242D"/>
    <w:rsid w:val="005F2479"/>
    <w:rsid w:val="005F251D"/>
    <w:rsid w:val="005F25FE"/>
    <w:rsid w:val="005F2865"/>
    <w:rsid w:val="005F28F0"/>
    <w:rsid w:val="005F2965"/>
    <w:rsid w:val="005F298F"/>
    <w:rsid w:val="005F2A00"/>
    <w:rsid w:val="005F2B59"/>
    <w:rsid w:val="005F2B92"/>
    <w:rsid w:val="005F2CD1"/>
    <w:rsid w:val="005F2DBC"/>
    <w:rsid w:val="005F2E75"/>
    <w:rsid w:val="005F2EA3"/>
    <w:rsid w:val="005F2EE2"/>
    <w:rsid w:val="005F30F1"/>
    <w:rsid w:val="005F325D"/>
    <w:rsid w:val="005F337D"/>
    <w:rsid w:val="005F33B6"/>
    <w:rsid w:val="005F34BC"/>
    <w:rsid w:val="005F356A"/>
    <w:rsid w:val="005F35BB"/>
    <w:rsid w:val="005F36A7"/>
    <w:rsid w:val="005F370E"/>
    <w:rsid w:val="005F3723"/>
    <w:rsid w:val="005F375C"/>
    <w:rsid w:val="005F393C"/>
    <w:rsid w:val="005F39C9"/>
    <w:rsid w:val="005F3B16"/>
    <w:rsid w:val="005F3C42"/>
    <w:rsid w:val="005F3D67"/>
    <w:rsid w:val="005F3E06"/>
    <w:rsid w:val="005F3E55"/>
    <w:rsid w:val="005F3FCB"/>
    <w:rsid w:val="005F405D"/>
    <w:rsid w:val="005F425D"/>
    <w:rsid w:val="005F43CD"/>
    <w:rsid w:val="005F43E4"/>
    <w:rsid w:val="005F4445"/>
    <w:rsid w:val="005F4693"/>
    <w:rsid w:val="005F46EB"/>
    <w:rsid w:val="005F4727"/>
    <w:rsid w:val="005F496C"/>
    <w:rsid w:val="005F4CE7"/>
    <w:rsid w:val="005F4E2E"/>
    <w:rsid w:val="005F4F0E"/>
    <w:rsid w:val="005F4F6D"/>
    <w:rsid w:val="005F5299"/>
    <w:rsid w:val="005F534F"/>
    <w:rsid w:val="005F5540"/>
    <w:rsid w:val="005F56A9"/>
    <w:rsid w:val="005F57AC"/>
    <w:rsid w:val="005F57C9"/>
    <w:rsid w:val="005F5807"/>
    <w:rsid w:val="005F58D4"/>
    <w:rsid w:val="005F5929"/>
    <w:rsid w:val="005F596E"/>
    <w:rsid w:val="005F59D0"/>
    <w:rsid w:val="005F59D1"/>
    <w:rsid w:val="005F5BEE"/>
    <w:rsid w:val="005F5C8B"/>
    <w:rsid w:val="005F5CDB"/>
    <w:rsid w:val="005F5D49"/>
    <w:rsid w:val="005F5E29"/>
    <w:rsid w:val="005F5EDB"/>
    <w:rsid w:val="005F615B"/>
    <w:rsid w:val="005F6169"/>
    <w:rsid w:val="005F621D"/>
    <w:rsid w:val="005F629C"/>
    <w:rsid w:val="005F630D"/>
    <w:rsid w:val="005F6471"/>
    <w:rsid w:val="005F66D9"/>
    <w:rsid w:val="005F6815"/>
    <w:rsid w:val="005F6902"/>
    <w:rsid w:val="005F6939"/>
    <w:rsid w:val="005F6B26"/>
    <w:rsid w:val="005F6E5A"/>
    <w:rsid w:val="005F6ECF"/>
    <w:rsid w:val="005F6F49"/>
    <w:rsid w:val="005F704B"/>
    <w:rsid w:val="005F70AA"/>
    <w:rsid w:val="005F711F"/>
    <w:rsid w:val="005F7127"/>
    <w:rsid w:val="005F722A"/>
    <w:rsid w:val="005F7298"/>
    <w:rsid w:val="005F7334"/>
    <w:rsid w:val="005F76E6"/>
    <w:rsid w:val="005F7700"/>
    <w:rsid w:val="005F78AA"/>
    <w:rsid w:val="005F78E4"/>
    <w:rsid w:val="005F796F"/>
    <w:rsid w:val="005F7973"/>
    <w:rsid w:val="005F798F"/>
    <w:rsid w:val="005F7A00"/>
    <w:rsid w:val="005F7A8F"/>
    <w:rsid w:val="005F7B15"/>
    <w:rsid w:val="005F7D1A"/>
    <w:rsid w:val="005F7DC8"/>
    <w:rsid w:val="005F7DD9"/>
    <w:rsid w:val="005F7F99"/>
    <w:rsid w:val="005F7FB1"/>
    <w:rsid w:val="0060005A"/>
    <w:rsid w:val="0060021C"/>
    <w:rsid w:val="00600220"/>
    <w:rsid w:val="0060041C"/>
    <w:rsid w:val="00600544"/>
    <w:rsid w:val="006006F2"/>
    <w:rsid w:val="00600760"/>
    <w:rsid w:val="006007E4"/>
    <w:rsid w:val="00600862"/>
    <w:rsid w:val="0060086B"/>
    <w:rsid w:val="0060090E"/>
    <w:rsid w:val="00600990"/>
    <w:rsid w:val="006009A2"/>
    <w:rsid w:val="00600A13"/>
    <w:rsid w:val="00600C5F"/>
    <w:rsid w:val="00600DBC"/>
    <w:rsid w:val="00600E3C"/>
    <w:rsid w:val="00600F51"/>
    <w:rsid w:val="00600FA5"/>
    <w:rsid w:val="00600FBC"/>
    <w:rsid w:val="0060123C"/>
    <w:rsid w:val="00601278"/>
    <w:rsid w:val="0060137B"/>
    <w:rsid w:val="00601417"/>
    <w:rsid w:val="00601492"/>
    <w:rsid w:val="0060153B"/>
    <w:rsid w:val="0060156C"/>
    <w:rsid w:val="00601633"/>
    <w:rsid w:val="00601985"/>
    <w:rsid w:val="006019DC"/>
    <w:rsid w:val="00601AB8"/>
    <w:rsid w:val="00601BD5"/>
    <w:rsid w:val="00601C64"/>
    <w:rsid w:val="00601D05"/>
    <w:rsid w:val="00601E16"/>
    <w:rsid w:val="00601E4D"/>
    <w:rsid w:val="00601E7B"/>
    <w:rsid w:val="00601EC8"/>
    <w:rsid w:val="00601ED2"/>
    <w:rsid w:val="006020A0"/>
    <w:rsid w:val="0060211B"/>
    <w:rsid w:val="00602216"/>
    <w:rsid w:val="0060224C"/>
    <w:rsid w:val="006022C8"/>
    <w:rsid w:val="00602320"/>
    <w:rsid w:val="00602340"/>
    <w:rsid w:val="00602412"/>
    <w:rsid w:val="00602442"/>
    <w:rsid w:val="00602651"/>
    <w:rsid w:val="0060266D"/>
    <w:rsid w:val="006026F1"/>
    <w:rsid w:val="0060279A"/>
    <w:rsid w:val="006027B6"/>
    <w:rsid w:val="0060286C"/>
    <w:rsid w:val="006028EF"/>
    <w:rsid w:val="0060291E"/>
    <w:rsid w:val="006029D1"/>
    <w:rsid w:val="00602B95"/>
    <w:rsid w:val="00602BA7"/>
    <w:rsid w:val="00602F83"/>
    <w:rsid w:val="00602F84"/>
    <w:rsid w:val="00603179"/>
    <w:rsid w:val="00603202"/>
    <w:rsid w:val="006033E5"/>
    <w:rsid w:val="006033EF"/>
    <w:rsid w:val="00603413"/>
    <w:rsid w:val="006034D9"/>
    <w:rsid w:val="0060360A"/>
    <w:rsid w:val="0060362F"/>
    <w:rsid w:val="00603684"/>
    <w:rsid w:val="0060368A"/>
    <w:rsid w:val="00603761"/>
    <w:rsid w:val="0060379A"/>
    <w:rsid w:val="006037BA"/>
    <w:rsid w:val="006037F9"/>
    <w:rsid w:val="00603A0B"/>
    <w:rsid w:val="00603AA4"/>
    <w:rsid w:val="00603AC5"/>
    <w:rsid w:val="00603B17"/>
    <w:rsid w:val="00603B2E"/>
    <w:rsid w:val="00603B7D"/>
    <w:rsid w:val="00603DB6"/>
    <w:rsid w:val="00603E2F"/>
    <w:rsid w:val="00603E6E"/>
    <w:rsid w:val="00603E8C"/>
    <w:rsid w:val="00603EF5"/>
    <w:rsid w:val="00603FA7"/>
    <w:rsid w:val="0060402D"/>
    <w:rsid w:val="00604150"/>
    <w:rsid w:val="0060424D"/>
    <w:rsid w:val="006043A4"/>
    <w:rsid w:val="0060447F"/>
    <w:rsid w:val="00604513"/>
    <w:rsid w:val="006045B8"/>
    <w:rsid w:val="006047CB"/>
    <w:rsid w:val="00604869"/>
    <w:rsid w:val="006049C8"/>
    <w:rsid w:val="00604A80"/>
    <w:rsid w:val="00604AA1"/>
    <w:rsid w:val="00604B25"/>
    <w:rsid w:val="00604B53"/>
    <w:rsid w:val="00604C66"/>
    <w:rsid w:val="00604CE7"/>
    <w:rsid w:val="00604D2C"/>
    <w:rsid w:val="00604D5E"/>
    <w:rsid w:val="00604DCE"/>
    <w:rsid w:val="00604DE4"/>
    <w:rsid w:val="0060511A"/>
    <w:rsid w:val="00605346"/>
    <w:rsid w:val="0060539A"/>
    <w:rsid w:val="006053C8"/>
    <w:rsid w:val="006053E4"/>
    <w:rsid w:val="00605443"/>
    <w:rsid w:val="00605660"/>
    <w:rsid w:val="0060578C"/>
    <w:rsid w:val="00605855"/>
    <w:rsid w:val="00605889"/>
    <w:rsid w:val="006058C8"/>
    <w:rsid w:val="00605953"/>
    <w:rsid w:val="00605999"/>
    <w:rsid w:val="0060599C"/>
    <w:rsid w:val="00605B48"/>
    <w:rsid w:val="00605D87"/>
    <w:rsid w:val="00605E2C"/>
    <w:rsid w:val="00605FEA"/>
    <w:rsid w:val="00606067"/>
    <w:rsid w:val="00606071"/>
    <w:rsid w:val="006060A7"/>
    <w:rsid w:val="006060AB"/>
    <w:rsid w:val="00606101"/>
    <w:rsid w:val="0060617C"/>
    <w:rsid w:val="006061A2"/>
    <w:rsid w:val="00606245"/>
    <w:rsid w:val="006062D7"/>
    <w:rsid w:val="006067DB"/>
    <w:rsid w:val="00606812"/>
    <w:rsid w:val="00606926"/>
    <w:rsid w:val="00606A2C"/>
    <w:rsid w:val="00606B7F"/>
    <w:rsid w:val="00606B9A"/>
    <w:rsid w:val="00606BA3"/>
    <w:rsid w:val="00606CA9"/>
    <w:rsid w:val="00606D38"/>
    <w:rsid w:val="00606E97"/>
    <w:rsid w:val="00606F9A"/>
    <w:rsid w:val="00606FAA"/>
    <w:rsid w:val="00607214"/>
    <w:rsid w:val="00607218"/>
    <w:rsid w:val="00607313"/>
    <w:rsid w:val="0060732B"/>
    <w:rsid w:val="0060752D"/>
    <w:rsid w:val="0060757E"/>
    <w:rsid w:val="00607610"/>
    <w:rsid w:val="00607633"/>
    <w:rsid w:val="00607661"/>
    <w:rsid w:val="006076DA"/>
    <w:rsid w:val="0060780A"/>
    <w:rsid w:val="0060788E"/>
    <w:rsid w:val="006078CB"/>
    <w:rsid w:val="00607929"/>
    <w:rsid w:val="0060798E"/>
    <w:rsid w:val="00607A07"/>
    <w:rsid w:val="00607A59"/>
    <w:rsid w:val="00607A65"/>
    <w:rsid w:val="00607AA5"/>
    <w:rsid w:val="00607ADA"/>
    <w:rsid w:val="00607B13"/>
    <w:rsid w:val="00607B54"/>
    <w:rsid w:val="00607CA2"/>
    <w:rsid w:val="00607E08"/>
    <w:rsid w:val="00607ED4"/>
    <w:rsid w:val="00607ED8"/>
    <w:rsid w:val="0061003E"/>
    <w:rsid w:val="006100B6"/>
    <w:rsid w:val="00610152"/>
    <w:rsid w:val="0061019A"/>
    <w:rsid w:val="006101CA"/>
    <w:rsid w:val="006101D0"/>
    <w:rsid w:val="00610292"/>
    <w:rsid w:val="006102B2"/>
    <w:rsid w:val="006103E0"/>
    <w:rsid w:val="0061042E"/>
    <w:rsid w:val="006104F4"/>
    <w:rsid w:val="0061052A"/>
    <w:rsid w:val="00610661"/>
    <w:rsid w:val="0061072A"/>
    <w:rsid w:val="006108C7"/>
    <w:rsid w:val="0061099C"/>
    <w:rsid w:val="00610E1D"/>
    <w:rsid w:val="00610E2C"/>
    <w:rsid w:val="00610EE4"/>
    <w:rsid w:val="00610F3C"/>
    <w:rsid w:val="00610F41"/>
    <w:rsid w:val="00610F82"/>
    <w:rsid w:val="00611187"/>
    <w:rsid w:val="006111EB"/>
    <w:rsid w:val="00611275"/>
    <w:rsid w:val="00611288"/>
    <w:rsid w:val="00611444"/>
    <w:rsid w:val="006114A9"/>
    <w:rsid w:val="0061153E"/>
    <w:rsid w:val="006115F0"/>
    <w:rsid w:val="00611617"/>
    <w:rsid w:val="00611676"/>
    <w:rsid w:val="006116B4"/>
    <w:rsid w:val="006116C6"/>
    <w:rsid w:val="00611867"/>
    <w:rsid w:val="006118ED"/>
    <w:rsid w:val="0061193A"/>
    <w:rsid w:val="00611983"/>
    <w:rsid w:val="00611AF7"/>
    <w:rsid w:val="00611B60"/>
    <w:rsid w:val="00611BC7"/>
    <w:rsid w:val="00611C2B"/>
    <w:rsid w:val="00611CDA"/>
    <w:rsid w:val="00611CDE"/>
    <w:rsid w:val="00611DA9"/>
    <w:rsid w:val="00611E23"/>
    <w:rsid w:val="00611E95"/>
    <w:rsid w:val="00611F19"/>
    <w:rsid w:val="00611FA9"/>
    <w:rsid w:val="0061216F"/>
    <w:rsid w:val="0061219D"/>
    <w:rsid w:val="006121DA"/>
    <w:rsid w:val="006122FC"/>
    <w:rsid w:val="006125BA"/>
    <w:rsid w:val="0061262B"/>
    <w:rsid w:val="00612805"/>
    <w:rsid w:val="0061283B"/>
    <w:rsid w:val="0061299B"/>
    <w:rsid w:val="00612A10"/>
    <w:rsid w:val="00612AB2"/>
    <w:rsid w:val="00612EE6"/>
    <w:rsid w:val="0061304E"/>
    <w:rsid w:val="006130DE"/>
    <w:rsid w:val="006131FE"/>
    <w:rsid w:val="006133C7"/>
    <w:rsid w:val="0061341C"/>
    <w:rsid w:val="006134A8"/>
    <w:rsid w:val="006134D6"/>
    <w:rsid w:val="00613544"/>
    <w:rsid w:val="006135CC"/>
    <w:rsid w:val="00613608"/>
    <w:rsid w:val="0061366A"/>
    <w:rsid w:val="006137DD"/>
    <w:rsid w:val="00613831"/>
    <w:rsid w:val="0061389E"/>
    <w:rsid w:val="00613908"/>
    <w:rsid w:val="00613972"/>
    <w:rsid w:val="00613B06"/>
    <w:rsid w:val="00613C42"/>
    <w:rsid w:val="00613D1C"/>
    <w:rsid w:val="00613D6B"/>
    <w:rsid w:val="00613E75"/>
    <w:rsid w:val="00613E8A"/>
    <w:rsid w:val="00614043"/>
    <w:rsid w:val="00614049"/>
    <w:rsid w:val="00614133"/>
    <w:rsid w:val="00614306"/>
    <w:rsid w:val="00614350"/>
    <w:rsid w:val="00614512"/>
    <w:rsid w:val="0061452B"/>
    <w:rsid w:val="006146AA"/>
    <w:rsid w:val="006146E3"/>
    <w:rsid w:val="006146E9"/>
    <w:rsid w:val="00614767"/>
    <w:rsid w:val="00614789"/>
    <w:rsid w:val="0061487F"/>
    <w:rsid w:val="00614958"/>
    <w:rsid w:val="00614969"/>
    <w:rsid w:val="006149B7"/>
    <w:rsid w:val="006149FF"/>
    <w:rsid w:val="00614A93"/>
    <w:rsid w:val="00614BF1"/>
    <w:rsid w:val="00614DAD"/>
    <w:rsid w:val="00614DCA"/>
    <w:rsid w:val="00614F6B"/>
    <w:rsid w:val="00614F90"/>
    <w:rsid w:val="0061514B"/>
    <w:rsid w:val="006153A9"/>
    <w:rsid w:val="0061545A"/>
    <w:rsid w:val="006155A4"/>
    <w:rsid w:val="006155E7"/>
    <w:rsid w:val="006157E2"/>
    <w:rsid w:val="006158ED"/>
    <w:rsid w:val="0061595D"/>
    <w:rsid w:val="00615B22"/>
    <w:rsid w:val="00615B48"/>
    <w:rsid w:val="00615BA0"/>
    <w:rsid w:val="00615BD7"/>
    <w:rsid w:val="00615C4A"/>
    <w:rsid w:val="00615CFC"/>
    <w:rsid w:val="00615D08"/>
    <w:rsid w:val="00615DAF"/>
    <w:rsid w:val="00615E83"/>
    <w:rsid w:val="00615F3D"/>
    <w:rsid w:val="00615F6B"/>
    <w:rsid w:val="006160E9"/>
    <w:rsid w:val="006160EB"/>
    <w:rsid w:val="006161BA"/>
    <w:rsid w:val="006162F8"/>
    <w:rsid w:val="0061647E"/>
    <w:rsid w:val="006164F4"/>
    <w:rsid w:val="00616518"/>
    <w:rsid w:val="0061654D"/>
    <w:rsid w:val="00616627"/>
    <w:rsid w:val="00616790"/>
    <w:rsid w:val="00616A19"/>
    <w:rsid w:val="00616A4B"/>
    <w:rsid w:val="00616C23"/>
    <w:rsid w:val="00616C3D"/>
    <w:rsid w:val="00616C45"/>
    <w:rsid w:val="00616C4E"/>
    <w:rsid w:val="00616CE0"/>
    <w:rsid w:val="00616DF2"/>
    <w:rsid w:val="00616F07"/>
    <w:rsid w:val="00617087"/>
    <w:rsid w:val="006170CF"/>
    <w:rsid w:val="0061711E"/>
    <w:rsid w:val="00617133"/>
    <w:rsid w:val="00617225"/>
    <w:rsid w:val="00617289"/>
    <w:rsid w:val="006172E9"/>
    <w:rsid w:val="00617379"/>
    <w:rsid w:val="00617391"/>
    <w:rsid w:val="00617429"/>
    <w:rsid w:val="006174D5"/>
    <w:rsid w:val="00617730"/>
    <w:rsid w:val="0061775F"/>
    <w:rsid w:val="0061778D"/>
    <w:rsid w:val="006177D4"/>
    <w:rsid w:val="00617933"/>
    <w:rsid w:val="00617A94"/>
    <w:rsid w:val="00617A98"/>
    <w:rsid w:val="00617B3D"/>
    <w:rsid w:val="00617B53"/>
    <w:rsid w:val="00617BD2"/>
    <w:rsid w:val="00617BE0"/>
    <w:rsid w:val="00617D9A"/>
    <w:rsid w:val="00617DB8"/>
    <w:rsid w:val="00617DF6"/>
    <w:rsid w:val="00617E0D"/>
    <w:rsid w:val="00617E8B"/>
    <w:rsid w:val="00620055"/>
    <w:rsid w:val="00620233"/>
    <w:rsid w:val="00620270"/>
    <w:rsid w:val="0062039B"/>
    <w:rsid w:val="006203C1"/>
    <w:rsid w:val="0062055F"/>
    <w:rsid w:val="0062066C"/>
    <w:rsid w:val="0062076B"/>
    <w:rsid w:val="0062080C"/>
    <w:rsid w:val="006208DD"/>
    <w:rsid w:val="00620918"/>
    <w:rsid w:val="00620A8C"/>
    <w:rsid w:val="00620AD6"/>
    <w:rsid w:val="00620B1C"/>
    <w:rsid w:val="00620B2C"/>
    <w:rsid w:val="00620B3F"/>
    <w:rsid w:val="00620BEE"/>
    <w:rsid w:val="00620D6A"/>
    <w:rsid w:val="00620E1A"/>
    <w:rsid w:val="00620E86"/>
    <w:rsid w:val="00620EB6"/>
    <w:rsid w:val="00620F8D"/>
    <w:rsid w:val="00621040"/>
    <w:rsid w:val="00621084"/>
    <w:rsid w:val="006210F1"/>
    <w:rsid w:val="00621143"/>
    <w:rsid w:val="006212B3"/>
    <w:rsid w:val="00621571"/>
    <w:rsid w:val="0062166A"/>
    <w:rsid w:val="00621769"/>
    <w:rsid w:val="00621779"/>
    <w:rsid w:val="006218F2"/>
    <w:rsid w:val="00621922"/>
    <w:rsid w:val="00621981"/>
    <w:rsid w:val="006219A0"/>
    <w:rsid w:val="006219F9"/>
    <w:rsid w:val="00621C09"/>
    <w:rsid w:val="00621C22"/>
    <w:rsid w:val="00621CE3"/>
    <w:rsid w:val="00621D50"/>
    <w:rsid w:val="00621E5B"/>
    <w:rsid w:val="00621E76"/>
    <w:rsid w:val="00621E8E"/>
    <w:rsid w:val="00621EBB"/>
    <w:rsid w:val="00621FDB"/>
    <w:rsid w:val="0062214A"/>
    <w:rsid w:val="00622155"/>
    <w:rsid w:val="006221CE"/>
    <w:rsid w:val="006221DA"/>
    <w:rsid w:val="006224F3"/>
    <w:rsid w:val="0062258D"/>
    <w:rsid w:val="00622594"/>
    <w:rsid w:val="00622651"/>
    <w:rsid w:val="00622654"/>
    <w:rsid w:val="00622694"/>
    <w:rsid w:val="00622760"/>
    <w:rsid w:val="00622798"/>
    <w:rsid w:val="0062279F"/>
    <w:rsid w:val="00622817"/>
    <w:rsid w:val="0062282C"/>
    <w:rsid w:val="0062293A"/>
    <w:rsid w:val="00622969"/>
    <w:rsid w:val="006229F1"/>
    <w:rsid w:val="006229F5"/>
    <w:rsid w:val="00622A10"/>
    <w:rsid w:val="00622A52"/>
    <w:rsid w:val="00622B6A"/>
    <w:rsid w:val="00622D5F"/>
    <w:rsid w:val="00622E11"/>
    <w:rsid w:val="00622E6D"/>
    <w:rsid w:val="00622F59"/>
    <w:rsid w:val="0062301B"/>
    <w:rsid w:val="0062305B"/>
    <w:rsid w:val="00623088"/>
    <w:rsid w:val="00623115"/>
    <w:rsid w:val="0062317B"/>
    <w:rsid w:val="00623296"/>
    <w:rsid w:val="00623377"/>
    <w:rsid w:val="00623387"/>
    <w:rsid w:val="006233DD"/>
    <w:rsid w:val="006235E6"/>
    <w:rsid w:val="0062367E"/>
    <w:rsid w:val="00623689"/>
    <w:rsid w:val="0062369A"/>
    <w:rsid w:val="006236E4"/>
    <w:rsid w:val="0062377E"/>
    <w:rsid w:val="00623888"/>
    <w:rsid w:val="0062390F"/>
    <w:rsid w:val="00623912"/>
    <w:rsid w:val="00623B84"/>
    <w:rsid w:val="00623C15"/>
    <w:rsid w:val="00623DEB"/>
    <w:rsid w:val="00623E3E"/>
    <w:rsid w:val="00623F1A"/>
    <w:rsid w:val="00623F1C"/>
    <w:rsid w:val="00623FAA"/>
    <w:rsid w:val="006240A5"/>
    <w:rsid w:val="00624377"/>
    <w:rsid w:val="0062441F"/>
    <w:rsid w:val="00624548"/>
    <w:rsid w:val="006246C7"/>
    <w:rsid w:val="006247E1"/>
    <w:rsid w:val="006249B1"/>
    <w:rsid w:val="00624A6A"/>
    <w:rsid w:val="00624A83"/>
    <w:rsid w:val="00624B1E"/>
    <w:rsid w:val="00624B5D"/>
    <w:rsid w:val="00624BC2"/>
    <w:rsid w:val="00624BD4"/>
    <w:rsid w:val="00624C83"/>
    <w:rsid w:val="00624D20"/>
    <w:rsid w:val="00624D25"/>
    <w:rsid w:val="00624DFE"/>
    <w:rsid w:val="00624E4C"/>
    <w:rsid w:val="0062509E"/>
    <w:rsid w:val="006251BC"/>
    <w:rsid w:val="006251F2"/>
    <w:rsid w:val="0062520D"/>
    <w:rsid w:val="00625351"/>
    <w:rsid w:val="00625550"/>
    <w:rsid w:val="00625657"/>
    <w:rsid w:val="006256F7"/>
    <w:rsid w:val="0062573E"/>
    <w:rsid w:val="006257C0"/>
    <w:rsid w:val="00625873"/>
    <w:rsid w:val="0062587A"/>
    <w:rsid w:val="00625933"/>
    <w:rsid w:val="00625A03"/>
    <w:rsid w:val="00625ACC"/>
    <w:rsid w:val="00625C7E"/>
    <w:rsid w:val="00625CA2"/>
    <w:rsid w:val="00625CE8"/>
    <w:rsid w:val="00625CF9"/>
    <w:rsid w:val="00625DB1"/>
    <w:rsid w:val="00625EFC"/>
    <w:rsid w:val="00625F0B"/>
    <w:rsid w:val="00626020"/>
    <w:rsid w:val="0062604B"/>
    <w:rsid w:val="006260B5"/>
    <w:rsid w:val="006260DE"/>
    <w:rsid w:val="00626141"/>
    <w:rsid w:val="00626467"/>
    <w:rsid w:val="006264BA"/>
    <w:rsid w:val="006264C8"/>
    <w:rsid w:val="006264FB"/>
    <w:rsid w:val="006265DD"/>
    <w:rsid w:val="006267DF"/>
    <w:rsid w:val="00626989"/>
    <w:rsid w:val="00626A46"/>
    <w:rsid w:val="00626A5C"/>
    <w:rsid w:val="00626B21"/>
    <w:rsid w:val="00626D73"/>
    <w:rsid w:val="00626DC8"/>
    <w:rsid w:val="00626F54"/>
    <w:rsid w:val="00627041"/>
    <w:rsid w:val="00627162"/>
    <w:rsid w:val="0062726F"/>
    <w:rsid w:val="006272B8"/>
    <w:rsid w:val="00627618"/>
    <w:rsid w:val="00627619"/>
    <w:rsid w:val="006276E8"/>
    <w:rsid w:val="0062774A"/>
    <w:rsid w:val="006277EE"/>
    <w:rsid w:val="006278BB"/>
    <w:rsid w:val="006278F5"/>
    <w:rsid w:val="0062792C"/>
    <w:rsid w:val="00627AA2"/>
    <w:rsid w:val="00627ACC"/>
    <w:rsid w:val="00627BBB"/>
    <w:rsid w:val="00627D4A"/>
    <w:rsid w:val="00627D7A"/>
    <w:rsid w:val="00627DEB"/>
    <w:rsid w:val="00627E31"/>
    <w:rsid w:val="006301B5"/>
    <w:rsid w:val="00630207"/>
    <w:rsid w:val="0063039B"/>
    <w:rsid w:val="00630450"/>
    <w:rsid w:val="006304A4"/>
    <w:rsid w:val="006304AD"/>
    <w:rsid w:val="00630503"/>
    <w:rsid w:val="0063052E"/>
    <w:rsid w:val="006305CB"/>
    <w:rsid w:val="0063060A"/>
    <w:rsid w:val="00630676"/>
    <w:rsid w:val="006306B1"/>
    <w:rsid w:val="006306D4"/>
    <w:rsid w:val="0063071B"/>
    <w:rsid w:val="006309D9"/>
    <w:rsid w:val="00630ACB"/>
    <w:rsid w:val="00630CA1"/>
    <w:rsid w:val="00630D7F"/>
    <w:rsid w:val="00630DA7"/>
    <w:rsid w:val="00630DB4"/>
    <w:rsid w:val="00630EB5"/>
    <w:rsid w:val="00630F97"/>
    <w:rsid w:val="0063104A"/>
    <w:rsid w:val="0063113F"/>
    <w:rsid w:val="00631170"/>
    <w:rsid w:val="006312D8"/>
    <w:rsid w:val="006313F4"/>
    <w:rsid w:val="0063159C"/>
    <w:rsid w:val="00631722"/>
    <w:rsid w:val="00631882"/>
    <w:rsid w:val="0063188F"/>
    <w:rsid w:val="006318E1"/>
    <w:rsid w:val="0063195D"/>
    <w:rsid w:val="00631A05"/>
    <w:rsid w:val="00631ACF"/>
    <w:rsid w:val="00631B36"/>
    <w:rsid w:val="00631C42"/>
    <w:rsid w:val="00631C60"/>
    <w:rsid w:val="00631CAD"/>
    <w:rsid w:val="00631D41"/>
    <w:rsid w:val="00631E12"/>
    <w:rsid w:val="006320B1"/>
    <w:rsid w:val="006322D4"/>
    <w:rsid w:val="006322FF"/>
    <w:rsid w:val="00632347"/>
    <w:rsid w:val="00632473"/>
    <w:rsid w:val="006324DF"/>
    <w:rsid w:val="00632508"/>
    <w:rsid w:val="00632512"/>
    <w:rsid w:val="00632790"/>
    <w:rsid w:val="00632985"/>
    <w:rsid w:val="006329FA"/>
    <w:rsid w:val="00632ACE"/>
    <w:rsid w:val="00632CC6"/>
    <w:rsid w:val="00632CD4"/>
    <w:rsid w:val="00632D5D"/>
    <w:rsid w:val="00632D72"/>
    <w:rsid w:val="00632F90"/>
    <w:rsid w:val="006330DA"/>
    <w:rsid w:val="00633139"/>
    <w:rsid w:val="006331EA"/>
    <w:rsid w:val="006332B5"/>
    <w:rsid w:val="006334CD"/>
    <w:rsid w:val="006336D0"/>
    <w:rsid w:val="006338C2"/>
    <w:rsid w:val="006339C2"/>
    <w:rsid w:val="006339F6"/>
    <w:rsid w:val="00633A4F"/>
    <w:rsid w:val="00633ADF"/>
    <w:rsid w:val="00633C70"/>
    <w:rsid w:val="00633D1A"/>
    <w:rsid w:val="00633E75"/>
    <w:rsid w:val="00633E7D"/>
    <w:rsid w:val="00633EB3"/>
    <w:rsid w:val="00633EB4"/>
    <w:rsid w:val="00633F31"/>
    <w:rsid w:val="00633F34"/>
    <w:rsid w:val="00633FC7"/>
    <w:rsid w:val="00634171"/>
    <w:rsid w:val="0063418C"/>
    <w:rsid w:val="00634288"/>
    <w:rsid w:val="0063442D"/>
    <w:rsid w:val="006345FC"/>
    <w:rsid w:val="0063474A"/>
    <w:rsid w:val="006347C9"/>
    <w:rsid w:val="00634869"/>
    <w:rsid w:val="00634881"/>
    <w:rsid w:val="006348E3"/>
    <w:rsid w:val="00634963"/>
    <w:rsid w:val="0063498A"/>
    <w:rsid w:val="006349BE"/>
    <w:rsid w:val="006349FB"/>
    <w:rsid w:val="00634A29"/>
    <w:rsid w:val="00634A67"/>
    <w:rsid w:val="00634A93"/>
    <w:rsid w:val="00634AFA"/>
    <w:rsid w:val="00634B16"/>
    <w:rsid w:val="00634BA2"/>
    <w:rsid w:val="00634CDE"/>
    <w:rsid w:val="00634D04"/>
    <w:rsid w:val="00634D88"/>
    <w:rsid w:val="00634E19"/>
    <w:rsid w:val="00634E5A"/>
    <w:rsid w:val="00634F71"/>
    <w:rsid w:val="00635040"/>
    <w:rsid w:val="006350CB"/>
    <w:rsid w:val="006350E3"/>
    <w:rsid w:val="00635107"/>
    <w:rsid w:val="0063521C"/>
    <w:rsid w:val="00635284"/>
    <w:rsid w:val="006352A8"/>
    <w:rsid w:val="006353A5"/>
    <w:rsid w:val="006354B2"/>
    <w:rsid w:val="0063553D"/>
    <w:rsid w:val="00635550"/>
    <w:rsid w:val="00635611"/>
    <w:rsid w:val="00635614"/>
    <w:rsid w:val="00635784"/>
    <w:rsid w:val="00635808"/>
    <w:rsid w:val="006358B8"/>
    <w:rsid w:val="00635963"/>
    <w:rsid w:val="00635A66"/>
    <w:rsid w:val="00635AAF"/>
    <w:rsid w:val="00635C54"/>
    <w:rsid w:val="00635D7A"/>
    <w:rsid w:val="00635E0D"/>
    <w:rsid w:val="00635E8A"/>
    <w:rsid w:val="00635EAC"/>
    <w:rsid w:val="00635F51"/>
    <w:rsid w:val="00635FF1"/>
    <w:rsid w:val="0063606D"/>
    <w:rsid w:val="00636122"/>
    <w:rsid w:val="0063612D"/>
    <w:rsid w:val="00636203"/>
    <w:rsid w:val="00636235"/>
    <w:rsid w:val="00636299"/>
    <w:rsid w:val="006362A2"/>
    <w:rsid w:val="006363D4"/>
    <w:rsid w:val="00636559"/>
    <w:rsid w:val="006365C2"/>
    <w:rsid w:val="00636604"/>
    <w:rsid w:val="006366C2"/>
    <w:rsid w:val="006367B7"/>
    <w:rsid w:val="0063685D"/>
    <w:rsid w:val="0063687F"/>
    <w:rsid w:val="00636889"/>
    <w:rsid w:val="00636A11"/>
    <w:rsid w:val="00636A4A"/>
    <w:rsid w:val="00636B0D"/>
    <w:rsid w:val="00636BC9"/>
    <w:rsid w:val="00636DAA"/>
    <w:rsid w:val="00636EB3"/>
    <w:rsid w:val="00636F26"/>
    <w:rsid w:val="00636FB3"/>
    <w:rsid w:val="006370B3"/>
    <w:rsid w:val="006370C1"/>
    <w:rsid w:val="0063715F"/>
    <w:rsid w:val="006371A7"/>
    <w:rsid w:val="00637272"/>
    <w:rsid w:val="0063733E"/>
    <w:rsid w:val="006373A9"/>
    <w:rsid w:val="0063745A"/>
    <w:rsid w:val="006374F9"/>
    <w:rsid w:val="00637586"/>
    <w:rsid w:val="0063766F"/>
    <w:rsid w:val="00637725"/>
    <w:rsid w:val="00637836"/>
    <w:rsid w:val="00637926"/>
    <w:rsid w:val="006379E1"/>
    <w:rsid w:val="00637BBF"/>
    <w:rsid w:val="00637CC3"/>
    <w:rsid w:val="00637CE0"/>
    <w:rsid w:val="00637DA0"/>
    <w:rsid w:val="00637E27"/>
    <w:rsid w:val="00637E45"/>
    <w:rsid w:val="00640022"/>
    <w:rsid w:val="0064003E"/>
    <w:rsid w:val="00640137"/>
    <w:rsid w:val="00640224"/>
    <w:rsid w:val="006402D5"/>
    <w:rsid w:val="006402F7"/>
    <w:rsid w:val="006403AC"/>
    <w:rsid w:val="0064043A"/>
    <w:rsid w:val="006404E0"/>
    <w:rsid w:val="00640581"/>
    <w:rsid w:val="00640606"/>
    <w:rsid w:val="0064062A"/>
    <w:rsid w:val="006406E8"/>
    <w:rsid w:val="006407B5"/>
    <w:rsid w:val="006407F9"/>
    <w:rsid w:val="00640877"/>
    <w:rsid w:val="00640898"/>
    <w:rsid w:val="00640A1F"/>
    <w:rsid w:val="00640AD0"/>
    <w:rsid w:val="00640B31"/>
    <w:rsid w:val="00640B55"/>
    <w:rsid w:val="00640BBA"/>
    <w:rsid w:val="00640D19"/>
    <w:rsid w:val="00640DC5"/>
    <w:rsid w:val="00640E97"/>
    <w:rsid w:val="00640EAE"/>
    <w:rsid w:val="00640EFE"/>
    <w:rsid w:val="00641037"/>
    <w:rsid w:val="006410D8"/>
    <w:rsid w:val="006411A2"/>
    <w:rsid w:val="006412FB"/>
    <w:rsid w:val="006415A7"/>
    <w:rsid w:val="00641608"/>
    <w:rsid w:val="006416C8"/>
    <w:rsid w:val="0064177C"/>
    <w:rsid w:val="006417F8"/>
    <w:rsid w:val="00641952"/>
    <w:rsid w:val="0064197D"/>
    <w:rsid w:val="00641A68"/>
    <w:rsid w:val="00641AF0"/>
    <w:rsid w:val="00641AF7"/>
    <w:rsid w:val="00641AFF"/>
    <w:rsid w:val="00641B19"/>
    <w:rsid w:val="00641DA7"/>
    <w:rsid w:val="00641DBC"/>
    <w:rsid w:val="00641DC9"/>
    <w:rsid w:val="00641E23"/>
    <w:rsid w:val="00641E6B"/>
    <w:rsid w:val="00641E91"/>
    <w:rsid w:val="00641EC2"/>
    <w:rsid w:val="00641EE4"/>
    <w:rsid w:val="0064201A"/>
    <w:rsid w:val="00642380"/>
    <w:rsid w:val="00642406"/>
    <w:rsid w:val="0064247A"/>
    <w:rsid w:val="00642511"/>
    <w:rsid w:val="0064253C"/>
    <w:rsid w:val="0064257B"/>
    <w:rsid w:val="006425BC"/>
    <w:rsid w:val="006425F7"/>
    <w:rsid w:val="006425FE"/>
    <w:rsid w:val="006426A2"/>
    <w:rsid w:val="006426A9"/>
    <w:rsid w:val="006426D3"/>
    <w:rsid w:val="006426EB"/>
    <w:rsid w:val="006427F8"/>
    <w:rsid w:val="00642938"/>
    <w:rsid w:val="006429C8"/>
    <w:rsid w:val="006429F7"/>
    <w:rsid w:val="00642AFC"/>
    <w:rsid w:val="00642C32"/>
    <w:rsid w:val="00642D51"/>
    <w:rsid w:val="00642D85"/>
    <w:rsid w:val="00642DDB"/>
    <w:rsid w:val="0064314C"/>
    <w:rsid w:val="006431FF"/>
    <w:rsid w:val="006432E6"/>
    <w:rsid w:val="006432E9"/>
    <w:rsid w:val="0064333B"/>
    <w:rsid w:val="006433BF"/>
    <w:rsid w:val="006433C0"/>
    <w:rsid w:val="006433FA"/>
    <w:rsid w:val="00643485"/>
    <w:rsid w:val="00643600"/>
    <w:rsid w:val="00643620"/>
    <w:rsid w:val="006436DE"/>
    <w:rsid w:val="00643822"/>
    <w:rsid w:val="00643852"/>
    <w:rsid w:val="00643894"/>
    <w:rsid w:val="006438C1"/>
    <w:rsid w:val="0064391C"/>
    <w:rsid w:val="00643975"/>
    <w:rsid w:val="0064398A"/>
    <w:rsid w:val="006439D5"/>
    <w:rsid w:val="00643A80"/>
    <w:rsid w:val="00643AA1"/>
    <w:rsid w:val="00643AFC"/>
    <w:rsid w:val="00643BD1"/>
    <w:rsid w:val="00643DA7"/>
    <w:rsid w:val="00643E63"/>
    <w:rsid w:val="00643E6D"/>
    <w:rsid w:val="00643F36"/>
    <w:rsid w:val="00644019"/>
    <w:rsid w:val="0064411E"/>
    <w:rsid w:val="006441E8"/>
    <w:rsid w:val="006441E9"/>
    <w:rsid w:val="00644213"/>
    <w:rsid w:val="00644237"/>
    <w:rsid w:val="006443BB"/>
    <w:rsid w:val="00644438"/>
    <w:rsid w:val="00644494"/>
    <w:rsid w:val="00644572"/>
    <w:rsid w:val="006445C8"/>
    <w:rsid w:val="00644632"/>
    <w:rsid w:val="00644636"/>
    <w:rsid w:val="00644643"/>
    <w:rsid w:val="00644707"/>
    <w:rsid w:val="006447B8"/>
    <w:rsid w:val="006447D9"/>
    <w:rsid w:val="00644828"/>
    <w:rsid w:val="00644831"/>
    <w:rsid w:val="00644902"/>
    <w:rsid w:val="00644906"/>
    <w:rsid w:val="00644918"/>
    <w:rsid w:val="006449B2"/>
    <w:rsid w:val="006449B6"/>
    <w:rsid w:val="006449D5"/>
    <w:rsid w:val="00644A7B"/>
    <w:rsid w:val="00644ABB"/>
    <w:rsid w:val="00644B4F"/>
    <w:rsid w:val="00644C20"/>
    <w:rsid w:val="00644C9D"/>
    <w:rsid w:val="00644CDD"/>
    <w:rsid w:val="00644D60"/>
    <w:rsid w:val="00644DFE"/>
    <w:rsid w:val="00644E37"/>
    <w:rsid w:val="00644EE6"/>
    <w:rsid w:val="00644EF5"/>
    <w:rsid w:val="00644F93"/>
    <w:rsid w:val="00645099"/>
    <w:rsid w:val="00645121"/>
    <w:rsid w:val="0064517E"/>
    <w:rsid w:val="006451D1"/>
    <w:rsid w:val="006451F3"/>
    <w:rsid w:val="0064530A"/>
    <w:rsid w:val="0064533A"/>
    <w:rsid w:val="00645412"/>
    <w:rsid w:val="006454FA"/>
    <w:rsid w:val="006456A0"/>
    <w:rsid w:val="006457D2"/>
    <w:rsid w:val="00645859"/>
    <w:rsid w:val="0064585E"/>
    <w:rsid w:val="0064592B"/>
    <w:rsid w:val="006459AC"/>
    <w:rsid w:val="00645B03"/>
    <w:rsid w:val="00645CF0"/>
    <w:rsid w:val="00645D26"/>
    <w:rsid w:val="00645DDC"/>
    <w:rsid w:val="00645DEF"/>
    <w:rsid w:val="006460D7"/>
    <w:rsid w:val="00646109"/>
    <w:rsid w:val="00646150"/>
    <w:rsid w:val="006461A0"/>
    <w:rsid w:val="006462ED"/>
    <w:rsid w:val="00646330"/>
    <w:rsid w:val="006465B0"/>
    <w:rsid w:val="006466BD"/>
    <w:rsid w:val="00646764"/>
    <w:rsid w:val="00646848"/>
    <w:rsid w:val="0064699E"/>
    <w:rsid w:val="00646AA3"/>
    <w:rsid w:val="00646AC5"/>
    <w:rsid w:val="00646B4E"/>
    <w:rsid w:val="00646B57"/>
    <w:rsid w:val="00646D48"/>
    <w:rsid w:val="00646D4D"/>
    <w:rsid w:val="00646F41"/>
    <w:rsid w:val="00647088"/>
    <w:rsid w:val="00647156"/>
    <w:rsid w:val="0064728F"/>
    <w:rsid w:val="006472D0"/>
    <w:rsid w:val="006472D9"/>
    <w:rsid w:val="006472E9"/>
    <w:rsid w:val="006473B6"/>
    <w:rsid w:val="0064742B"/>
    <w:rsid w:val="006474B3"/>
    <w:rsid w:val="006474D6"/>
    <w:rsid w:val="00647529"/>
    <w:rsid w:val="00647556"/>
    <w:rsid w:val="0064765E"/>
    <w:rsid w:val="006476BC"/>
    <w:rsid w:val="006476F2"/>
    <w:rsid w:val="0064771A"/>
    <w:rsid w:val="0064771D"/>
    <w:rsid w:val="00647762"/>
    <w:rsid w:val="006478D4"/>
    <w:rsid w:val="006478E4"/>
    <w:rsid w:val="00647929"/>
    <w:rsid w:val="00647C0B"/>
    <w:rsid w:val="00647C6A"/>
    <w:rsid w:val="00647D37"/>
    <w:rsid w:val="00647DF8"/>
    <w:rsid w:val="00647F23"/>
    <w:rsid w:val="00647F80"/>
    <w:rsid w:val="00647F9B"/>
    <w:rsid w:val="006500AE"/>
    <w:rsid w:val="006500CA"/>
    <w:rsid w:val="0065014E"/>
    <w:rsid w:val="00650195"/>
    <w:rsid w:val="00650244"/>
    <w:rsid w:val="00650326"/>
    <w:rsid w:val="00650526"/>
    <w:rsid w:val="006505D6"/>
    <w:rsid w:val="006507C1"/>
    <w:rsid w:val="006507FC"/>
    <w:rsid w:val="00650831"/>
    <w:rsid w:val="0065087D"/>
    <w:rsid w:val="00650939"/>
    <w:rsid w:val="00650AA5"/>
    <w:rsid w:val="00650AEC"/>
    <w:rsid w:val="00650BFF"/>
    <w:rsid w:val="00650C02"/>
    <w:rsid w:val="00650D25"/>
    <w:rsid w:val="00650D47"/>
    <w:rsid w:val="00650D4E"/>
    <w:rsid w:val="00650FB8"/>
    <w:rsid w:val="0065105E"/>
    <w:rsid w:val="00651092"/>
    <w:rsid w:val="00651099"/>
    <w:rsid w:val="0065114B"/>
    <w:rsid w:val="006511C7"/>
    <w:rsid w:val="00651247"/>
    <w:rsid w:val="00651266"/>
    <w:rsid w:val="0065127B"/>
    <w:rsid w:val="00651426"/>
    <w:rsid w:val="00651442"/>
    <w:rsid w:val="0065148F"/>
    <w:rsid w:val="006514C1"/>
    <w:rsid w:val="006514C6"/>
    <w:rsid w:val="006514D9"/>
    <w:rsid w:val="00651567"/>
    <w:rsid w:val="0065158E"/>
    <w:rsid w:val="006515A8"/>
    <w:rsid w:val="006515AA"/>
    <w:rsid w:val="0065171D"/>
    <w:rsid w:val="00651772"/>
    <w:rsid w:val="0065182B"/>
    <w:rsid w:val="00651B18"/>
    <w:rsid w:val="00651B3D"/>
    <w:rsid w:val="00651D3C"/>
    <w:rsid w:val="00651D9D"/>
    <w:rsid w:val="00651DA9"/>
    <w:rsid w:val="00651DBC"/>
    <w:rsid w:val="00651E13"/>
    <w:rsid w:val="00651F5B"/>
    <w:rsid w:val="00651F61"/>
    <w:rsid w:val="00652025"/>
    <w:rsid w:val="006520C3"/>
    <w:rsid w:val="006520DF"/>
    <w:rsid w:val="0065211A"/>
    <w:rsid w:val="00652167"/>
    <w:rsid w:val="0065228C"/>
    <w:rsid w:val="006522FA"/>
    <w:rsid w:val="0065230E"/>
    <w:rsid w:val="0065236D"/>
    <w:rsid w:val="006523B4"/>
    <w:rsid w:val="00652492"/>
    <w:rsid w:val="00652516"/>
    <w:rsid w:val="00652526"/>
    <w:rsid w:val="00652620"/>
    <w:rsid w:val="0065262D"/>
    <w:rsid w:val="006526AE"/>
    <w:rsid w:val="006528A6"/>
    <w:rsid w:val="006528BE"/>
    <w:rsid w:val="00652AEE"/>
    <w:rsid w:val="00652C89"/>
    <w:rsid w:val="00652D4A"/>
    <w:rsid w:val="00652DB1"/>
    <w:rsid w:val="00652F34"/>
    <w:rsid w:val="0065303F"/>
    <w:rsid w:val="0065324D"/>
    <w:rsid w:val="00653250"/>
    <w:rsid w:val="00653352"/>
    <w:rsid w:val="006533E8"/>
    <w:rsid w:val="00653671"/>
    <w:rsid w:val="00653711"/>
    <w:rsid w:val="00653BD9"/>
    <w:rsid w:val="00653CE8"/>
    <w:rsid w:val="00653D23"/>
    <w:rsid w:val="00653F83"/>
    <w:rsid w:val="0065407E"/>
    <w:rsid w:val="006542E3"/>
    <w:rsid w:val="0065437B"/>
    <w:rsid w:val="00654398"/>
    <w:rsid w:val="006544AD"/>
    <w:rsid w:val="00654521"/>
    <w:rsid w:val="00654526"/>
    <w:rsid w:val="006545BF"/>
    <w:rsid w:val="006545FA"/>
    <w:rsid w:val="00654767"/>
    <w:rsid w:val="006547A7"/>
    <w:rsid w:val="006547C2"/>
    <w:rsid w:val="00654976"/>
    <w:rsid w:val="00654A56"/>
    <w:rsid w:val="00654A68"/>
    <w:rsid w:val="00654B2F"/>
    <w:rsid w:val="00654C01"/>
    <w:rsid w:val="00654DD7"/>
    <w:rsid w:val="00654DF8"/>
    <w:rsid w:val="00654E97"/>
    <w:rsid w:val="00654F33"/>
    <w:rsid w:val="00654FB0"/>
    <w:rsid w:val="006550A3"/>
    <w:rsid w:val="00655170"/>
    <w:rsid w:val="0065518D"/>
    <w:rsid w:val="006553C4"/>
    <w:rsid w:val="006553E9"/>
    <w:rsid w:val="006554BC"/>
    <w:rsid w:val="00655564"/>
    <w:rsid w:val="006555D8"/>
    <w:rsid w:val="006555F5"/>
    <w:rsid w:val="00655611"/>
    <w:rsid w:val="00655758"/>
    <w:rsid w:val="006557A9"/>
    <w:rsid w:val="006558B6"/>
    <w:rsid w:val="0065591A"/>
    <w:rsid w:val="006559FB"/>
    <w:rsid w:val="00655D4C"/>
    <w:rsid w:val="00655EDE"/>
    <w:rsid w:val="00655F61"/>
    <w:rsid w:val="00655FCD"/>
    <w:rsid w:val="00655FE5"/>
    <w:rsid w:val="0065600F"/>
    <w:rsid w:val="006560D9"/>
    <w:rsid w:val="0065616E"/>
    <w:rsid w:val="00656395"/>
    <w:rsid w:val="006563B8"/>
    <w:rsid w:val="00656419"/>
    <w:rsid w:val="006564CA"/>
    <w:rsid w:val="0065654C"/>
    <w:rsid w:val="006565A5"/>
    <w:rsid w:val="006565C9"/>
    <w:rsid w:val="00656615"/>
    <w:rsid w:val="0065676A"/>
    <w:rsid w:val="00656A17"/>
    <w:rsid w:val="00656A19"/>
    <w:rsid w:val="00656A83"/>
    <w:rsid w:val="00656A86"/>
    <w:rsid w:val="00656A92"/>
    <w:rsid w:val="00656AEF"/>
    <w:rsid w:val="00656B8F"/>
    <w:rsid w:val="00656C59"/>
    <w:rsid w:val="00656E34"/>
    <w:rsid w:val="00656F42"/>
    <w:rsid w:val="00656F51"/>
    <w:rsid w:val="00656F7A"/>
    <w:rsid w:val="0065713E"/>
    <w:rsid w:val="00657177"/>
    <w:rsid w:val="00657191"/>
    <w:rsid w:val="00657365"/>
    <w:rsid w:val="00657386"/>
    <w:rsid w:val="00657401"/>
    <w:rsid w:val="00657439"/>
    <w:rsid w:val="00657456"/>
    <w:rsid w:val="00657481"/>
    <w:rsid w:val="006574CC"/>
    <w:rsid w:val="00657739"/>
    <w:rsid w:val="006578FB"/>
    <w:rsid w:val="00657903"/>
    <w:rsid w:val="00657980"/>
    <w:rsid w:val="00657AC6"/>
    <w:rsid w:val="00657B5F"/>
    <w:rsid w:val="00657B65"/>
    <w:rsid w:val="00657BB5"/>
    <w:rsid w:val="00657BD2"/>
    <w:rsid w:val="00657BDF"/>
    <w:rsid w:val="00657CBB"/>
    <w:rsid w:val="00657DAA"/>
    <w:rsid w:val="00657DD9"/>
    <w:rsid w:val="00657E36"/>
    <w:rsid w:val="00657E40"/>
    <w:rsid w:val="00657F79"/>
    <w:rsid w:val="00657FB9"/>
    <w:rsid w:val="00660019"/>
    <w:rsid w:val="006600BE"/>
    <w:rsid w:val="006602BC"/>
    <w:rsid w:val="006602E3"/>
    <w:rsid w:val="006605A0"/>
    <w:rsid w:val="006605A4"/>
    <w:rsid w:val="006605B8"/>
    <w:rsid w:val="0066065E"/>
    <w:rsid w:val="006606A5"/>
    <w:rsid w:val="00660700"/>
    <w:rsid w:val="0066076F"/>
    <w:rsid w:val="00660854"/>
    <w:rsid w:val="006608BA"/>
    <w:rsid w:val="00660941"/>
    <w:rsid w:val="00660A76"/>
    <w:rsid w:val="00660B41"/>
    <w:rsid w:val="00660CF6"/>
    <w:rsid w:val="00660F52"/>
    <w:rsid w:val="0066103B"/>
    <w:rsid w:val="00661290"/>
    <w:rsid w:val="006612E4"/>
    <w:rsid w:val="006613A4"/>
    <w:rsid w:val="00661409"/>
    <w:rsid w:val="006614A6"/>
    <w:rsid w:val="006616E4"/>
    <w:rsid w:val="0066188C"/>
    <w:rsid w:val="006618B6"/>
    <w:rsid w:val="0066192C"/>
    <w:rsid w:val="00661991"/>
    <w:rsid w:val="006619BF"/>
    <w:rsid w:val="00661AC8"/>
    <w:rsid w:val="00661B29"/>
    <w:rsid w:val="00661B66"/>
    <w:rsid w:val="00661B70"/>
    <w:rsid w:val="00661B84"/>
    <w:rsid w:val="00661C2C"/>
    <w:rsid w:val="00661C42"/>
    <w:rsid w:val="00661CD5"/>
    <w:rsid w:val="00661E84"/>
    <w:rsid w:val="00661EAF"/>
    <w:rsid w:val="0066220C"/>
    <w:rsid w:val="00662271"/>
    <w:rsid w:val="0066235D"/>
    <w:rsid w:val="0066237E"/>
    <w:rsid w:val="00662489"/>
    <w:rsid w:val="006624CA"/>
    <w:rsid w:val="00662594"/>
    <w:rsid w:val="00662AF1"/>
    <w:rsid w:val="00662B08"/>
    <w:rsid w:val="00662B87"/>
    <w:rsid w:val="00662B95"/>
    <w:rsid w:val="00662C08"/>
    <w:rsid w:val="00662CA5"/>
    <w:rsid w:val="00662CE6"/>
    <w:rsid w:val="00662D47"/>
    <w:rsid w:val="00662DC7"/>
    <w:rsid w:val="00662E12"/>
    <w:rsid w:val="00662EB7"/>
    <w:rsid w:val="00662F64"/>
    <w:rsid w:val="00662F81"/>
    <w:rsid w:val="00662F83"/>
    <w:rsid w:val="00662FFB"/>
    <w:rsid w:val="0066311B"/>
    <w:rsid w:val="0066322B"/>
    <w:rsid w:val="006633B5"/>
    <w:rsid w:val="006633CF"/>
    <w:rsid w:val="00663493"/>
    <w:rsid w:val="006634DD"/>
    <w:rsid w:val="0066354C"/>
    <w:rsid w:val="006635CE"/>
    <w:rsid w:val="006635D1"/>
    <w:rsid w:val="00663625"/>
    <w:rsid w:val="00663626"/>
    <w:rsid w:val="006636AD"/>
    <w:rsid w:val="006636B6"/>
    <w:rsid w:val="0066396A"/>
    <w:rsid w:val="006639A5"/>
    <w:rsid w:val="006639FE"/>
    <w:rsid w:val="00663A6C"/>
    <w:rsid w:val="00663A9E"/>
    <w:rsid w:val="00663B30"/>
    <w:rsid w:val="00663C23"/>
    <w:rsid w:val="00663C7B"/>
    <w:rsid w:val="00663D03"/>
    <w:rsid w:val="00663FC2"/>
    <w:rsid w:val="006640F4"/>
    <w:rsid w:val="00664136"/>
    <w:rsid w:val="00664160"/>
    <w:rsid w:val="0066425F"/>
    <w:rsid w:val="0066435C"/>
    <w:rsid w:val="00664419"/>
    <w:rsid w:val="006647B7"/>
    <w:rsid w:val="0066495A"/>
    <w:rsid w:val="00664A6A"/>
    <w:rsid w:val="00664A74"/>
    <w:rsid w:val="00664B0B"/>
    <w:rsid w:val="00664B2A"/>
    <w:rsid w:val="00664B89"/>
    <w:rsid w:val="00664C1D"/>
    <w:rsid w:val="00664CB5"/>
    <w:rsid w:val="00664D86"/>
    <w:rsid w:val="00665009"/>
    <w:rsid w:val="00665045"/>
    <w:rsid w:val="006650D8"/>
    <w:rsid w:val="006651FD"/>
    <w:rsid w:val="00665220"/>
    <w:rsid w:val="00665280"/>
    <w:rsid w:val="006653EF"/>
    <w:rsid w:val="00665784"/>
    <w:rsid w:val="006658E9"/>
    <w:rsid w:val="0066595B"/>
    <w:rsid w:val="00665967"/>
    <w:rsid w:val="00665A12"/>
    <w:rsid w:val="00665AB7"/>
    <w:rsid w:val="00665B95"/>
    <w:rsid w:val="00665C95"/>
    <w:rsid w:val="00665CC7"/>
    <w:rsid w:val="00665DD4"/>
    <w:rsid w:val="00665DFC"/>
    <w:rsid w:val="00665E23"/>
    <w:rsid w:val="00665E54"/>
    <w:rsid w:val="00665E7D"/>
    <w:rsid w:val="00665E9F"/>
    <w:rsid w:val="00665F37"/>
    <w:rsid w:val="006660DB"/>
    <w:rsid w:val="006660E6"/>
    <w:rsid w:val="006660EF"/>
    <w:rsid w:val="006661E2"/>
    <w:rsid w:val="00666223"/>
    <w:rsid w:val="00666287"/>
    <w:rsid w:val="0066630D"/>
    <w:rsid w:val="00666470"/>
    <w:rsid w:val="00666510"/>
    <w:rsid w:val="006665B9"/>
    <w:rsid w:val="006665F4"/>
    <w:rsid w:val="00666659"/>
    <w:rsid w:val="006666E6"/>
    <w:rsid w:val="0066674E"/>
    <w:rsid w:val="0066677C"/>
    <w:rsid w:val="006667BC"/>
    <w:rsid w:val="00666923"/>
    <w:rsid w:val="006669E0"/>
    <w:rsid w:val="00666A32"/>
    <w:rsid w:val="00666A65"/>
    <w:rsid w:val="00666AB8"/>
    <w:rsid w:val="00666ADF"/>
    <w:rsid w:val="00666B54"/>
    <w:rsid w:val="00666BEA"/>
    <w:rsid w:val="00666CC1"/>
    <w:rsid w:val="00666D0A"/>
    <w:rsid w:val="00666D2A"/>
    <w:rsid w:val="00666E13"/>
    <w:rsid w:val="00666E3F"/>
    <w:rsid w:val="00666E85"/>
    <w:rsid w:val="00666F20"/>
    <w:rsid w:val="00666F27"/>
    <w:rsid w:val="00666FA9"/>
    <w:rsid w:val="00667045"/>
    <w:rsid w:val="0066704A"/>
    <w:rsid w:val="006670BA"/>
    <w:rsid w:val="0066710B"/>
    <w:rsid w:val="006671AC"/>
    <w:rsid w:val="006671FD"/>
    <w:rsid w:val="00667310"/>
    <w:rsid w:val="00667368"/>
    <w:rsid w:val="006673EF"/>
    <w:rsid w:val="00667404"/>
    <w:rsid w:val="006676DD"/>
    <w:rsid w:val="0066777A"/>
    <w:rsid w:val="006679C3"/>
    <w:rsid w:val="00667A14"/>
    <w:rsid w:val="00667C02"/>
    <w:rsid w:val="00667E31"/>
    <w:rsid w:val="00667E3A"/>
    <w:rsid w:val="00667E70"/>
    <w:rsid w:val="00667FCC"/>
    <w:rsid w:val="00667FD9"/>
    <w:rsid w:val="00667FFC"/>
    <w:rsid w:val="0067009E"/>
    <w:rsid w:val="006700B0"/>
    <w:rsid w:val="0067015D"/>
    <w:rsid w:val="00670287"/>
    <w:rsid w:val="00670401"/>
    <w:rsid w:val="00670455"/>
    <w:rsid w:val="00670468"/>
    <w:rsid w:val="0067047E"/>
    <w:rsid w:val="0067049C"/>
    <w:rsid w:val="00670553"/>
    <w:rsid w:val="00670619"/>
    <w:rsid w:val="00670667"/>
    <w:rsid w:val="006706E8"/>
    <w:rsid w:val="0067072B"/>
    <w:rsid w:val="006707D8"/>
    <w:rsid w:val="00670856"/>
    <w:rsid w:val="00670866"/>
    <w:rsid w:val="00670877"/>
    <w:rsid w:val="00670AA0"/>
    <w:rsid w:val="00670BD8"/>
    <w:rsid w:val="00670C76"/>
    <w:rsid w:val="00670DEE"/>
    <w:rsid w:val="00670DF5"/>
    <w:rsid w:val="00670EE8"/>
    <w:rsid w:val="00670FF2"/>
    <w:rsid w:val="006711C7"/>
    <w:rsid w:val="0067131B"/>
    <w:rsid w:val="00671387"/>
    <w:rsid w:val="006713C5"/>
    <w:rsid w:val="00671447"/>
    <w:rsid w:val="00671529"/>
    <w:rsid w:val="006715D0"/>
    <w:rsid w:val="006715F9"/>
    <w:rsid w:val="00671627"/>
    <w:rsid w:val="0067164E"/>
    <w:rsid w:val="006717B5"/>
    <w:rsid w:val="0067195E"/>
    <w:rsid w:val="006719DA"/>
    <w:rsid w:val="00671A73"/>
    <w:rsid w:val="00671BE4"/>
    <w:rsid w:val="00671C90"/>
    <w:rsid w:val="00671D37"/>
    <w:rsid w:val="00671DC0"/>
    <w:rsid w:val="00671E39"/>
    <w:rsid w:val="00671E63"/>
    <w:rsid w:val="00671E89"/>
    <w:rsid w:val="00671E8B"/>
    <w:rsid w:val="00671EBB"/>
    <w:rsid w:val="00671ED5"/>
    <w:rsid w:val="00671F15"/>
    <w:rsid w:val="00671F29"/>
    <w:rsid w:val="00671F2F"/>
    <w:rsid w:val="00671F50"/>
    <w:rsid w:val="00671FEB"/>
    <w:rsid w:val="00671FFD"/>
    <w:rsid w:val="00672257"/>
    <w:rsid w:val="0067227D"/>
    <w:rsid w:val="00672299"/>
    <w:rsid w:val="006723A1"/>
    <w:rsid w:val="00672440"/>
    <w:rsid w:val="00672627"/>
    <w:rsid w:val="00672641"/>
    <w:rsid w:val="006726B5"/>
    <w:rsid w:val="006726F2"/>
    <w:rsid w:val="00672763"/>
    <w:rsid w:val="006727B3"/>
    <w:rsid w:val="0067294D"/>
    <w:rsid w:val="0067296E"/>
    <w:rsid w:val="0067299C"/>
    <w:rsid w:val="006729AD"/>
    <w:rsid w:val="006729EB"/>
    <w:rsid w:val="00672B0B"/>
    <w:rsid w:val="00672C07"/>
    <w:rsid w:val="00672CBB"/>
    <w:rsid w:val="00672D52"/>
    <w:rsid w:val="00672E29"/>
    <w:rsid w:val="00672EFD"/>
    <w:rsid w:val="0067311E"/>
    <w:rsid w:val="0067316F"/>
    <w:rsid w:val="00673212"/>
    <w:rsid w:val="00673362"/>
    <w:rsid w:val="006733F6"/>
    <w:rsid w:val="006736A2"/>
    <w:rsid w:val="006736CF"/>
    <w:rsid w:val="006736EC"/>
    <w:rsid w:val="006738F2"/>
    <w:rsid w:val="00673A0B"/>
    <w:rsid w:val="00673B68"/>
    <w:rsid w:val="00673B87"/>
    <w:rsid w:val="00673BF0"/>
    <w:rsid w:val="00673C15"/>
    <w:rsid w:val="00673EEB"/>
    <w:rsid w:val="00674048"/>
    <w:rsid w:val="00674165"/>
    <w:rsid w:val="00674182"/>
    <w:rsid w:val="006741A8"/>
    <w:rsid w:val="006741B6"/>
    <w:rsid w:val="00674230"/>
    <w:rsid w:val="006744EB"/>
    <w:rsid w:val="006747D2"/>
    <w:rsid w:val="00674826"/>
    <w:rsid w:val="00674890"/>
    <w:rsid w:val="0067491D"/>
    <w:rsid w:val="00674A50"/>
    <w:rsid w:val="00674B8F"/>
    <w:rsid w:val="00674BC3"/>
    <w:rsid w:val="00674C58"/>
    <w:rsid w:val="00674D33"/>
    <w:rsid w:val="00674F15"/>
    <w:rsid w:val="006752B0"/>
    <w:rsid w:val="006752EE"/>
    <w:rsid w:val="0067543F"/>
    <w:rsid w:val="0067544C"/>
    <w:rsid w:val="00675584"/>
    <w:rsid w:val="00675586"/>
    <w:rsid w:val="00675590"/>
    <w:rsid w:val="0067560B"/>
    <w:rsid w:val="00675620"/>
    <w:rsid w:val="0067562C"/>
    <w:rsid w:val="006756BA"/>
    <w:rsid w:val="006756CA"/>
    <w:rsid w:val="00675763"/>
    <w:rsid w:val="0067578D"/>
    <w:rsid w:val="006758DE"/>
    <w:rsid w:val="00675BAB"/>
    <w:rsid w:val="00675BEA"/>
    <w:rsid w:val="00675C2A"/>
    <w:rsid w:val="00675CF0"/>
    <w:rsid w:val="006760DE"/>
    <w:rsid w:val="00676181"/>
    <w:rsid w:val="00676598"/>
    <w:rsid w:val="00676604"/>
    <w:rsid w:val="0067665E"/>
    <w:rsid w:val="006766E4"/>
    <w:rsid w:val="00676760"/>
    <w:rsid w:val="006767B2"/>
    <w:rsid w:val="006767C8"/>
    <w:rsid w:val="006767FC"/>
    <w:rsid w:val="0067688A"/>
    <w:rsid w:val="0067688D"/>
    <w:rsid w:val="00676919"/>
    <w:rsid w:val="00676982"/>
    <w:rsid w:val="00676986"/>
    <w:rsid w:val="006769A3"/>
    <w:rsid w:val="006769D9"/>
    <w:rsid w:val="00676A1B"/>
    <w:rsid w:val="00676A99"/>
    <w:rsid w:val="00676AB7"/>
    <w:rsid w:val="00676D43"/>
    <w:rsid w:val="00676D61"/>
    <w:rsid w:val="00676D89"/>
    <w:rsid w:val="00676DDF"/>
    <w:rsid w:val="00676FA8"/>
    <w:rsid w:val="00677013"/>
    <w:rsid w:val="006770FF"/>
    <w:rsid w:val="006771D7"/>
    <w:rsid w:val="0067748D"/>
    <w:rsid w:val="00677492"/>
    <w:rsid w:val="00677512"/>
    <w:rsid w:val="0067751C"/>
    <w:rsid w:val="00677602"/>
    <w:rsid w:val="006776A6"/>
    <w:rsid w:val="00677786"/>
    <w:rsid w:val="0067780F"/>
    <w:rsid w:val="0067794A"/>
    <w:rsid w:val="00677966"/>
    <w:rsid w:val="00677A01"/>
    <w:rsid w:val="00677C25"/>
    <w:rsid w:val="00677C49"/>
    <w:rsid w:val="00677C93"/>
    <w:rsid w:val="00677CD5"/>
    <w:rsid w:val="00677CEF"/>
    <w:rsid w:val="00677D5C"/>
    <w:rsid w:val="00680077"/>
    <w:rsid w:val="006801FB"/>
    <w:rsid w:val="00680360"/>
    <w:rsid w:val="006803CB"/>
    <w:rsid w:val="00680473"/>
    <w:rsid w:val="0068055F"/>
    <w:rsid w:val="006805EC"/>
    <w:rsid w:val="00680677"/>
    <w:rsid w:val="006806B6"/>
    <w:rsid w:val="006806D1"/>
    <w:rsid w:val="006806DD"/>
    <w:rsid w:val="00680700"/>
    <w:rsid w:val="00680716"/>
    <w:rsid w:val="0068093A"/>
    <w:rsid w:val="00680944"/>
    <w:rsid w:val="00680986"/>
    <w:rsid w:val="00680A05"/>
    <w:rsid w:val="00680C16"/>
    <w:rsid w:val="00680C69"/>
    <w:rsid w:val="00680D3A"/>
    <w:rsid w:val="00680DD1"/>
    <w:rsid w:val="006810F5"/>
    <w:rsid w:val="00681138"/>
    <w:rsid w:val="0068116B"/>
    <w:rsid w:val="006812E5"/>
    <w:rsid w:val="0068138B"/>
    <w:rsid w:val="0068158C"/>
    <w:rsid w:val="00681592"/>
    <w:rsid w:val="006815FF"/>
    <w:rsid w:val="0068167F"/>
    <w:rsid w:val="00681705"/>
    <w:rsid w:val="00681873"/>
    <w:rsid w:val="00681A49"/>
    <w:rsid w:val="00681A80"/>
    <w:rsid w:val="00681BE2"/>
    <w:rsid w:val="00681C5F"/>
    <w:rsid w:val="00681CE5"/>
    <w:rsid w:val="00681CEB"/>
    <w:rsid w:val="00681D36"/>
    <w:rsid w:val="00681E83"/>
    <w:rsid w:val="00681F14"/>
    <w:rsid w:val="00681F34"/>
    <w:rsid w:val="00681F7E"/>
    <w:rsid w:val="00681FFA"/>
    <w:rsid w:val="00682037"/>
    <w:rsid w:val="00682157"/>
    <w:rsid w:val="0068219E"/>
    <w:rsid w:val="006821D2"/>
    <w:rsid w:val="00682218"/>
    <w:rsid w:val="006822EE"/>
    <w:rsid w:val="00682313"/>
    <w:rsid w:val="006823A5"/>
    <w:rsid w:val="006823BD"/>
    <w:rsid w:val="006823F4"/>
    <w:rsid w:val="006823FF"/>
    <w:rsid w:val="0068242C"/>
    <w:rsid w:val="00682592"/>
    <w:rsid w:val="00682604"/>
    <w:rsid w:val="00682689"/>
    <w:rsid w:val="00682738"/>
    <w:rsid w:val="00682773"/>
    <w:rsid w:val="0068287A"/>
    <w:rsid w:val="0068289A"/>
    <w:rsid w:val="006828E1"/>
    <w:rsid w:val="006828F9"/>
    <w:rsid w:val="0068291A"/>
    <w:rsid w:val="00682939"/>
    <w:rsid w:val="00682A34"/>
    <w:rsid w:val="00682A43"/>
    <w:rsid w:val="00682C50"/>
    <w:rsid w:val="00682C8E"/>
    <w:rsid w:val="00682DA6"/>
    <w:rsid w:val="00682EA4"/>
    <w:rsid w:val="00682EEB"/>
    <w:rsid w:val="00682F20"/>
    <w:rsid w:val="00682F7F"/>
    <w:rsid w:val="00682F86"/>
    <w:rsid w:val="00683004"/>
    <w:rsid w:val="00683081"/>
    <w:rsid w:val="00683249"/>
    <w:rsid w:val="006832D5"/>
    <w:rsid w:val="00683398"/>
    <w:rsid w:val="006833CC"/>
    <w:rsid w:val="006834E5"/>
    <w:rsid w:val="0068365C"/>
    <w:rsid w:val="00683899"/>
    <w:rsid w:val="00683993"/>
    <w:rsid w:val="00683A48"/>
    <w:rsid w:val="00683AB8"/>
    <w:rsid w:val="00683B4A"/>
    <w:rsid w:val="00683C28"/>
    <w:rsid w:val="00683C6F"/>
    <w:rsid w:val="00683CAB"/>
    <w:rsid w:val="00683D2B"/>
    <w:rsid w:val="00683DB9"/>
    <w:rsid w:val="00683E41"/>
    <w:rsid w:val="00683EBF"/>
    <w:rsid w:val="00683F34"/>
    <w:rsid w:val="00683F72"/>
    <w:rsid w:val="00683F91"/>
    <w:rsid w:val="00683FEE"/>
    <w:rsid w:val="0068403C"/>
    <w:rsid w:val="0068406F"/>
    <w:rsid w:val="0068408A"/>
    <w:rsid w:val="006841D6"/>
    <w:rsid w:val="00684262"/>
    <w:rsid w:val="006842C2"/>
    <w:rsid w:val="00684441"/>
    <w:rsid w:val="00684591"/>
    <w:rsid w:val="006846CF"/>
    <w:rsid w:val="006849B0"/>
    <w:rsid w:val="00684B1D"/>
    <w:rsid w:val="00684B41"/>
    <w:rsid w:val="00684BC6"/>
    <w:rsid w:val="00684BFB"/>
    <w:rsid w:val="00684C6F"/>
    <w:rsid w:val="00684C75"/>
    <w:rsid w:val="00684CA3"/>
    <w:rsid w:val="00684DA7"/>
    <w:rsid w:val="00684DA8"/>
    <w:rsid w:val="00684F76"/>
    <w:rsid w:val="00684F9C"/>
    <w:rsid w:val="00684FA1"/>
    <w:rsid w:val="00685214"/>
    <w:rsid w:val="00685227"/>
    <w:rsid w:val="0068530E"/>
    <w:rsid w:val="00685537"/>
    <w:rsid w:val="00685579"/>
    <w:rsid w:val="0068564B"/>
    <w:rsid w:val="006857A7"/>
    <w:rsid w:val="006857DE"/>
    <w:rsid w:val="0068589C"/>
    <w:rsid w:val="006858CB"/>
    <w:rsid w:val="00685B5D"/>
    <w:rsid w:val="00685B97"/>
    <w:rsid w:val="00685C1D"/>
    <w:rsid w:val="00685CDE"/>
    <w:rsid w:val="00685D5E"/>
    <w:rsid w:val="00685DB7"/>
    <w:rsid w:val="00685E32"/>
    <w:rsid w:val="006861AC"/>
    <w:rsid w:val="00686265"/>
    <w:rsid w:val="006862F8"/>
    <w:rsid w:val="0068637F"/>
    <w:rsid w:val="00686380"/>
    <w:rsid w:val="0068643A"/>
    <w:rsid w:val="00686586"/>
    <w:rsid w:val="0068658C"/>
    <w:rsid w:val="006866B5"/>
    <w:rsid w:val="006866C3"/>
    <w:rsid w:val="0068682E"/>
    <w:rsid w:val="0068694E"/>
    <w:rsid w:val="006869E7"/>
    <w:rsid w:val="00686B22"/>
    <w:rsid w:val="00686B38"/>
    <w:rsid w:val="00686B6E"/>
    <w:rsid w:val="00686CD8"/>
    <w:rsid w:val="00686D99"/>
    <w:rsid w:val="00686E33"/>
    <w:rsid w:val="00686E4B"/>
    <w:rsid w:val="00686FBC"/>
    <w:rsid w:val="00687214"/>
    <w:rsid w:val="00687280"/>
    <w:rsid w:val="006872FF"/>
    <w:rsid w:val="006873AA"/>
    <w:rsid w:val="00687807"/>
    <w:rsid w:val="00687813"/>
    <w:rsid w:val="0068781B"/>
    <w:rsid w:val="00687834"/>
    <w:rsid w:val="006878AF"/>
    <w:rsid w:val="006878B4"/>
    <w:rsid w:val="006879D8"/>
    <w:rsid w:val="00687A1D"/>
    <w:rsid w:val="00687A4E"/>
    <w:rsid w:val="00687B4B"/>
    <w:rsid w:val="00687BCD"/>
    <w:rsid w:val="00687C36"/>
    <w:rsid w:val="00687C3A"/>
    <w:rsid w:val="00687DB4"/>
    <w:rsid w:val="00687E0B"/>
    <w:rsid w:val="00687F0E"/>
    <w:rsid w:val="00687F90"/>
    <w:rsid w:val="00687F9F"/>
    <w:rsid w:val="00687FCD"/>
    <w:rsid w:val="006900C0"/>
    <w:rsid w:val="006900E2"/>
    <w:rsid w:val="006900E8"/>
    <w:rsid w:val="0069018F"/>
    <w:rsid w:val="006901A1"/>
    <w:rsid w:val="006901D3"/>
    <w:rsid w:val="00690221"/>
    <w:rsid w:val="00690319"/>
    <w:rsid w:val="006903EF"/>
    <w:rsid w:val="00690416"/>
    <w:rsid w:val="0069041D"/>
    <w:rsid w:val="00690583"/>
    <w:rsid w:val="00690618"/>
    <w:rsid w:val="006906A2"/>
    <w:rsid w:val="00690702"/>
    <w:rsid w:val="00690716"/>
    <w:rsid w:val="00690750"/>
    <w:rsid w:val="006909B2"/>
    <w:rsid w:val="006909B9"/>
    <w:rsid w:val="006909CA"/>
    <w:rsid w:val="00690CAB"/>
    <w:rsid w:val="00690CAD"/>
    <w:rsid w:val="00690D20"/>
    <w:rsid w:val="00690D58"/>
    <w:rsid w:val="00690DD2"/>
    <w:rsid w:val="00690EBE"/>
    <w:rsid w:val="00690FC8"/>
    <w:rsid w:val="00690FE9"/>
    <w:rsid w:val="00691043"/>
    <w:rsid w:val="006910AA"/>
    <w:rsid w:val="0069113C"/>
    <w:rsid w:val="00691161"/>
    <w:rsid w:val="00691345"/>
    <w:rsid w:val="00691390"/>
    <w:rsid w:val="006913B9"/>
    <w:rsid w:val="0069141C"/>
    <w:rsid w:val="0069155B"/>
    <w:rsid w:val="0069161F"/>
    <w:rsid w:val="00691677"/>
    <w:rsid w:val="00691781"/>
    <w:rsid w:val="0069192B"/>
    <w:rsid w:val="0069196B"/>
    <w:rsid w:val="00691986"/>
    <w:rsid w:val="00691A7B"/>
    <w:rsid w:val="00691B92"/>
    <w:rsid w:val="00691BDB"/>
    <w:rsid w:val="00691C99"/>
    <w:rsid w:val="00691E4C"/>
    <w:rsid w:val="00691FDE"/>
    <w:rsid w:val="006921DA"/>
    <w:rsid w:val="00692238"/>
    <w:rsid w:val="00692270"/>
    <w:rsid w:val="00692480"/>
    <w:rsid w:val="006924C0"/>
    <w:rsid w:val="006924C8"/>
    <w:rsid w:val="006924E8"/>
    <w:rsid w:val="0069253C"/>
    <w:rsid w:val="006925A3"/>
    <w:rsid w:val="006925AA"/>
    <w:rsid w:val="006925AD"/>
    <w:rsid w:val="00692609"/>
    <w:rsid w:val="0069265A"/>
    <w:rsid w:val="006926E6"/>
    <w:rsid w:val="00692859"/>
    <w:rsid w:val="0069298C"/>
    <w:rsid w:val="006929D0"/>
    <w:rsid w:val="00692A92"/>
    <w:rsid w:val="00692ADB"/>
    <w:rsid w:val="00692AF4"/>
    <w:rsid w:val="00692B32"/>
    <w:rsid w:val="00692B82"/>
    <w:rsid w:val="00692D53"/>
    <w:rsid w:val="00692DCE"/>
    <w:rsid w:val="00692EF1"/>
    <w:rsid w:val="00692FF5"/>
    <w:rsid w:val="00693007"/>
    <w:rsid w:val="00693175"/>
    <w:rsid w:val="00693361"/>
    <w:rsid w:val="006933A4"/>
    <w:rsid w:val="0069343E"/>
    <w:rsid w:val="006934B4"/>
    <w:rsid w:val="0069375C"/>
    <w:rsid w:val="0069390E"/>
    <w:rsid w:val="00693953"/>
    <w:rsid w:val="00693A68"/>
    <w:rsid w:val="00693ACA"/>
    <w:rsid w:val="00693B92"/>
    <w:rsid w:val="00693D3B"/>
    <w:rsid w:val="00693D81"/>
    <w:rsid w:val="00693DF2"/>
    <w:rsid w:val="00693E6E"/>
    <w:rsid w:val="006941E3"/>
    <w:rsid w:val="0069425B"/>
    <w:rsid w:val="00694263"/>
    <w:rsid w:val="006942A2"/>
    <w:rsid w:val="006942C9"/>
    <w:rsid w:val="0069430F"/>
    <w:rsid w:val="0069460E"/>
    <w:rsid w:val="006948A2"/>
    <w:rsid w:val="00694925"/>
    <w:rsid w:val="0069496C"/>
    <w:rsid w:val="00694A49"/>
    <w:rsid w:val="00694AA9"/>
    <w:rsid w:val="00694B18"/>
    <w:rsid w:val="00694B90"/>
    <w:rsid w:val="00694D82"/>
    <w:rsid w:val="00694E3E"/>
    <w:rsid w:val="00694E5E"/>
    <w:rsid w:val="00694F5D"/>
    <w:rsid w:val="00695016"/>
    <w:rsid w:val="00695027"/>
    <w:rsid w:val="006950BD"/>
    <w:rsid w:val="006951C9"/>
    <w:rsid w:val="00695522"/>
    <w:rsid w:val="0069557D"/>
    <w:rsid w:val="0069561C"/>
    <w:rsid w:val="0069562C"/>
    <w:rsid w:val="006957E0"/>
    <w:rsid w:val="00695912"/>
    <w:rsid w:val="00695A1E"/>
    <w:rsid w:val="00695A76"/>
    <w:rsid w:val="00695B74"/>
    <w:rsid w:val="00695B96"/>
    <w:rsid w:val="00695C08"/>
    <w:rsid w:val="00695C93"/>
    <w:rsid w:val="00695DE7"/>
    <w:rsid w:val="00695E35"/>
    <w:rsid w:val="00695F27"/>
    <w:rsid w:val="0069607A"/>
    <w:rsid w:val="006961AA"/>
    <w:rsid w:val="006962A1"/>
    <w:rsid w:val="00696355"/>
    <w:rsid w:val="006963EB"/>
    <w:rsid w:val="006964EB"/>
    <w:rsid w:val="0069656F"/>
    <w:rsid w:val="00696646"/>
    <w:rsid w:val="00696876"/>
    <w:rsid w:val="0069698C"/>
    <w:rsid w:val="00696A4A"/>
    <w:rsid w:val="00696C3D"/>
    <w:rsid w:val="00696CD7"/>
    <w:rsid w:val="00696E19"/>
    <w:rsid w:val="00696EBF"/>
    <w:rsid w:val="00696F4F"/>
    <w:rsid w:val="0069719D"/>
    <w:rsid w:val="006971D3"/>
    <w:rsid w:val="006971ED"/>
    <w:rsid w:val="00697295"/>
    <w:rsid w:val="006973C2"/>
    <w:rsid w:val="006973F9"/>
    <w:rsid w:val="0069742A"/>
    <w:rsid w:val="00697453"/>
    <w:rsid w:val="006974A6"/>
    <w:rsid w:val="006974C8"/>
    <w:rsid w:val="0069757C"/>
    <w:rsid w:val="006975DF"/>
    <w:rsid w:val="0069760F"/>
    <w:rsid w:val="00697686"/>
    <w:rsid w:val="00697688"/>
    <w:rsid w:val="00697724"/>
    <w:rsid w:val="00697772"/>
    <w:rsid w:val="00697843"/>
    <w:rsid w:val="00697860"/>
    <w:rsid w:val="006978AC"/>
    <w:rsid w:val="00697A06"/>
    <w:rsid w:val="00697A6A"/>
    <w:rsid w:val="00697CA7"/>
    <w:rsid w:val="00697CFA"/>
    <w:rsid w:val="00697D15"/>
    <w:rsid w:val="00697D9E"/>
    <w:rsid w:val="00697EAC"/>
    <w:rsid w:val="00697EC6"/>
    <w:rsid w:val="00697F5B"/>
    <w:rsid w:val="00697FD9"/>
    <w:rsid w:val="006A00B0"/>
    <w:rsid w:val="006A010C"/>
    <w:rsid w:val="006A01D7"/>
    <w:rsid w:val="006A0249"/>
    <w:rsid w:val="006A02F7"/>
    <w:rsid w:val="006A0386"/>
    <w:rsid w:val="006A039E"/>
    <w:rsid w:val="006A042B"/>
    <w:rsid w:val="006A0430"/>
    <w:rsid w:val="006A06A6"/>
    <w:rsid w:val="006A0758"/>
    <w:rsid w:val="006A086F"/>
    <w:rsid w:val="006A08AC"/>
    <w:rsid w:val="006A08DA"/>
    <w:rsid w:val="006A0910"/>
    <w:rsid w:val="006A0991"/>
    <w:rsid w:val="006A09B9"/>
    <w:rsid w:val="006A0A0F"/>
    <w:rsid w:val="006A0A3A"/>
    <w:rsid w:val="006A0B59"/>
    <w:rsid w:val="006A0B97"/>
    <w:rsid w:val="006A0CFC"/>
    <w:rsid w:val="006A0D70"/>
    <w:rsid w:val="006A0D9F"/>
    <w:rsid w:val="006A0DCB"/>
    <w:rsid w:val="006A0DE1"/>
    <w:rsid w:val="006A0DFD"/>
    <w:rsid w:val="006A0E3C"/>
    <w:rsid w:val="006A0F66"/>
    <w:rsid w:val="006A0FBF"/>
    <w:rsid w:val="006A1031"/>
    <w:rsid w:val="006A1117"/>
    <w:rsid w:val="006A1231"/>
    <w:rsid w:val="006A12E8"/>
    <w:rsid w:val="006A1332"/>
    <w:rsid w:val="006A1389"/>
    <w:rsid w:val="006A14AC"/>
    <w:rsid w:val="006A158B"/>
    <w:rsid w:val="006A16C2"/>
    <w:rsid w:val="006A1888"/>
    <w:rsid w:val="006A18DB"/>
    <w:rsid w:val="006A193D"/>
    <w:rsid w:val="006A1995"/>
    <w:rsid w:val="006A19EC"/>
    <w:rsid w:val="006A19FE"/>
    <w:rsid w:val="006A1A3D"/>
    <w:rsid w:val="006A1A6C"/>
    <w:rsid w:val="006A1B34"/>
    <w:rsid w:val="006A1B80"/>
    <w:rsid w:val="006A1C9B"/>
    <w:rsid w:val="006A1E02"/>
    <w:rsid w:val="006A1E87"/>
    <w:rsid w:val="006A1F58"/>
    <w:rsid w:val="006A200C"/>
    <w:rsid w:val="006A2026"/>
    <w:rsid w:val="006A203E"/>
    <w:rsid w:val="006A20CB"/>
    <w:rsid w:val="006A2245"/>
    <w:rsid w:val="006A22FF"/>
    <w:rsid w:val="006A2429"/>
    <w:rsid w:val="006A244C"/>
    <w:rsid w:val="006A25F7"/>
    <w:rsid w:val="006A27FD"/>
    <w:rsid w:val="006A28AD"/>
    <w:rsid w:val="006A2931"/>
    <w:rsid w:val="006A2BCA"/>
    <w:rsid w:val="006A2C89"/>
    <w:rsid w:val="006A2CA3"/>
    <w:rsid w:val="006A2D4F"/>
    <w:rsid w:val="006A2D9E"/>
    <w:rsid w:val="006A2E4C"/>
    <w:rsid w:val="006A2E97"/>
    <w:rsid w:val="006A2ECF"/>
    <w:rsid w:val="006A2FCA"/>
    <w:rsid w:val="006A2FDC"/>
    <w:rsid w:val="006A3127"/>
    <w:rsid w:val="006A3162"/>
    <w:rsid w:val="006A31B4"/>
    <w:rsid w:val="006A31CD"/>
    <w:rsid w:val="006A31CF"/>
    <w:rsid w:val="006A31E1"/>
    <w:rsid w:val="006A322A"/>
    <w:rsid w:val="006A3232"/>
    <w:rsid w:val="006A3252"/>
    <w:rsid w:val="006A336A"/>
    <w:rsid w:val="006A34F3"/>
    <w:rsid w:val="006A3550"/>
    <w:rsid w:val="006A3600"/>
    <w:rsid w:val="006A368B"/>
    <w:rsid w:val="006A3691"/>
    <w:rsid w:val="006A38F3"/>
    <w:rsid w:val="006A3A50"/>
    <w:rsid w:val="006A3AD2"/>
    <w:rsid w:val="006A3B9D"/>
    <w:rsid w:val="006A3C95"/>
    <w:rsid w:val="006A3CCD"/>
    <w:rsid w:val="006A3D43"/>
    <w:rsid w:val="006A3DF1"/>
    <w:rsid w:val="006A3E1A"/>
    <w:rsid w:val="006A3E4A"/>
    <w:rsid w:val="006A3FE7"/>
    <w:rsid w:val="006A4080"/>
    <w:rsid w:val="006A40D8"/>
    <w:rsid w:val="006A40E6"/>
    <w:rsid w:val="006A4216"/>
    <w:rsid w:val="006A4401"/>
    <w:rsid w:val="006A4560"/>
    <w:rsid w:val="006A468B"/>
    <w:rsid w:val="006A46CD"/>
    <w:rsid w:val="006A46E1"/>
    <w:rsid w:val="006A46E8"/>
    <w:rsid w:val="006A4720"/>
    <w:rsid w:val="006A4734"/>
    <w:rsid w:val="006A477D"/>
    <w:rsid w:val="006A47C7"/>
    <w:rsid w:val="006A47D0"/>
    <w:rsid w:val="006A47EB"/>
    <w:rsid w:val="006A483E"/>
    <w:rsid w:val="006A4844"/>
    <w:rsid w:val="006A48A5"/>
    <w:rsid w:val="006A48D6"/>
    <w:rsid w:val="006A4A40"/>
    <w:rsid w:val="006A4A94"/>
    <w:rsid w:val="006A4AAD"/>
    <w:rsid w:val="006A4ACC"/>
    <w:rsid w:val="006A4AE9"/>
    <w:rsid w:val="006A4BF0"/>
    <w:rsid w:val="006A4C8C"/>
    <w:rsid w:val="006A4CCF"/>
    <w:rsid w:val="006A4D65"/>
    <w:rsid w:val="006A4DF5"/>
    <w:rsid w:val="006A4E14"/>
    <w:rsid w:val="006A4FA8"/>
    <w:rsid w:val="006A4FCE"/>
    <w:rsid w:val="006A503B"/>
    <w:rsid w:val="006A5084"/>
    <w:rsid w:val="006A547F"/>
    <w:rsid w:val="006A551A"/>
    <w:rsid w:val="006A5531"/>
    <w:rsid w:val="006A5659"/>
    <w:rsid w:val="006A5833"/>
    <w:rsid w:val="006A5936"/>
    <w:rsid w:val="006A595A"/>
    <w:rsid w:val="006A5AA2"/>
    <w:rsid w:val="006A5AFD"/>
    <w:rsid w:val="006A5BB5"/>
    <w:rsid w:val="006A5C8E"/>
    <w:rsid w:val="006A5D96"/>
    <w:rsid w:val="006A5E70"/>
    <w:rsid w:val="006A5F7F"/>
    <w:rsid w:val="006A5F96"/>
    <w:rsid w:val="006A600E"/>
    <w:rsid w:val="006A60CD"/>
    <w:rsid w:val="006A60D2"/>
    <w:rsid w:val="006A60EF"/>
    <w:rsid w:val="006A6210"/>
    <w:rsid w:val="006A622E"/>
    <w:rsid w:val="006A62DF"/>
    <w:rsid w:val="006A634D"/>
    <w:rsid w:val="006A6471"/>
    <w:rsid w:val="006A649D"/>
    <w:rsid w:val="006A64B4"/>
    <w:rsid w:val="006A651E"/>
    <w:rsid w:val="006A6567"/>
    <w:rsid w:val="006A6632"/>
    <w:rsid w:val="006A6645"/>
    <w:rsid w:val="006A6738"/>
    <w:rsid w:val="006A678F"/>
    <w:rsid w:val="006A67DF"/>
    <w:rsid w:val="006A67EC"/>
    <w:rsid w:val="006A684F"/>
    <w:rsid w:val="006A68E2"/>
    <w:rsid w:val="006A69C8"/>
    <w:rsid w:val="006A69DC"/>
    <w:rsid w:val="006A69FA"/>
    <w:rsid w:val="006A6A3D"/>
    <w:rsid w:val="006A6B95"/>
    <w:rsid w:val="006A6DE3"/>
    <w:rsid w:val="006A6DEA"/>
    <w:rsid w:val="006A6DEB"/>
    <w:rsid w:val="006A6EF7"/>
    <w:rsid w:val="006A706B"/>
    <w:rsid w:val="006A7076"/>
    <w:rsid w:val="006A7098"/>
    <w:rsid w:val="006A70A6"/>
    <w:rsid w:val="006A70ED"/>
    <w:rsid w:val="006A7183"/>
    <w:rsid w:val="006A71A6"/>
    <w:rsid w:val="006A71D3"/>
    <w:rsid w:val="006A746D"/>
    <w:rsid w:val="006A747C"/>
    <w:rsid w:val="006A74E8"/>
    <w:rsid w:val="006A751C"/>
    <w:rsid w:val="006A75E3"/>
    <w:rsid w:val="006A7662"/>
    <w:rsid w:val="006A775E"/>
    <w:rsid w:val="006A78BC"/>
    <w:rsid w:val="006A78CB"/>
    <w:rsid w:val="006A78E0"/>
    <w:rsid w:val="006A7A40"/>
    <w:rsid w:val="006A7A92"/>
    <w:rsid w:val="006A7A98"/>
    <w:rsid w:val="006A7D28"/>
    <w:rsid w:val="006A7D65"/>
    <w:rsid w:val="006A7E46"/>
    <w:rsid w:val="006A7E7F"/>
    <w:rsid w:val="006A7F9C"/>
    <w:rsid w:val="006B003E"/>
    <w:rsid w:val="006B0053"/>
    <w:rsid w:val="006B0091"/>
    <w:rsid w:val="006B00A0"/>
    <w:rsid w:val="006B016B"/>
    <w:rsid w:val="006B01A0"/>
    <w:rsid w:val="006B030E"/>
    <w:rsid w:val="006B038A"/>
    <w:rsid w:val="006B03E1"/>
    <w:rsid w:val="006B03F1"/>
    <w:rsid w:val="006B0452"/>
    <w:rsid w:val="006B04F1"/>
    <w:rsid w:val="006B0586"/>
    <w:rsid w:val="006B058A"/>
    <w:rsid w:val="006B0600"/>
    <w:rsid w:val="006B075D"/>
    <w:rsid w:val="006B080F"/>
    <w:rsid w:val="006B0864"/>
    <w:rsid w:val="006B08A7"/>
    <w:rsid w:val="006B098F"/>
    <w:rsid w:val="006B0A00"/>
    <w:rsid w:val="006B0A01"/>
    <w:rsid w:val="006B0A04"/>
    <w:rsid w:val="006B0CF8"/>
    <w:rsid w:val="006B0D05"/>
    <w:rsid w:val="006B0D10"/>
    <w:rsid w:val="006B0E8A"/>
    <w:rsid w:val="006B0F5A"/>
    <w:rsid w:val="006B10AA"/>
    <w:rsid w:val="006B11CA"/>
    <w:rsid w:val="006B1237"/>
    <w:rsid w:val="006B1240"/>
    <w:rsid w:val="006B12BA"/>
    <w:rsid w:val="006B1396"/>
    <w:rsid w:val="006B13F5"/>
    <w:rsid w:val="006B141A"/>
    <w:rsid w:val="006B157A"/>
    <w:rsid w:val="006B162F"/>
    <w:rsid w:val="006B17D5"/>
    <w:rsid w:val="006B1831"/>
    <w:rsid w:val="006B1878"/>
    <w:rsid w:val="006B1AC7"/>
    <w:rsid w:val="006B1BA9"/>
    <w:rsid w:val="006B1C3B"/>
    <w:rsid w:val="006B1C9F"/>
    <w:rsid w:val="006B1D5C"/>
    <w:rsid w:val="006B1E38"/>
    <w:rsid w:val="006B1E6D"/>
    <w:rsid w:val="006B1F5A"/>
    <w:rsid w:val="006B20DB"/>
    <w:rsid w:val="006B21C7"/>
    <w:rsid w:val="006B23BF"/>
    <w:rsid w:val="006B253A"/>
    <w:rsid w:val="006B25DF"/>
    <w:rsid w:val="006B2607"/>
    <w:rsid w:val="006B2799"/>
    <w:rsid w:val="006B27E9"/>
    <w:rsid w:val="006B29B2"/>
    <w:rsid w:val="006B29EE"/>
    <w:rsid w:val="006B2B53"/>
    <w:rsid w:val="006B2D3F"/>
    <w:rsid w:val="006B2D58"/>
    <w:rsid w:val="006B2F2D"/>
    <w:rsid w:val="006B2F31"/>
    <w:rsid w:val="006B30D0"/>
    <w:rsid w:val="006B3177"/>
    <w:rsid w:val="006B324E"/>
    <w:rsid w:val="006B34A3"/>
    <w:rsid w:val="006B34BF"/>
    <w:rsid w:val="006B3679"/>
    <w:rsid w:val="006B3803"/>
    <w:rsid w:val="006B3883"/>
    <w:rsid w:val="006B38D7"/>
    <w:rsid w:val="006B38D8"/>
    <w:rsid w:val="006B3965"/>
    <w:rsid w:val="006B3A2F"/>
    <w:rsid w:val="006B3A69"/>
    <w:rsid w:val="006B3B3D"/>
    <w:rsid w:val="006B3BC4"/>
    <w:rsid w:val="006B3CAA"/>
    <w:rsid w:val="006B3DF9"/>
    <w:rsid w:val="006B3E28"/>
    <w:rsid w:val="006B3E43"/>
    <w:rsid w:val="006B3F0D"/>
    <w:rsid w:val="006B3F30"/>
    <w:rsid w:val="006B3FDA"/>
    <w:rsid w:val="006B40DF"/>
    <w:rsid w:val="006B410C"/>
    <w:rsid w:val="006B4113"/>
    <w:rsid w:val="006B4213"/>
    <w:rsid w:val="006B4223"/>
    <w:rsid w:val="006B42C2"/>
    <w:rsid w:val="006B42F6"/>
    <w:rsid w:val="006B43A4"/>
    <w:rsid w:val="006B44E2"/>
    <w:rsid w:val="006B44EC"/>
    <w:rsid w:val="006B4653"/>
    <w:rsid w:val="006B46E6"/>
    <w:rsid w:val="006B471A"/>
    <w:rsid w:val="006B47DA"/>
    <w:rsid w:val="006B4836"/>
    <w:rsid w:val="006B4A34"/>
    <w:rsid w:val="006B4C0A"/>
    <w:rsid w:val="006B4C7A"/>
    <w:rsid w:val="006B4DA9"/>
    <w:rsid w:val="006B4DD0"/>
    <w:rsid w:val="006B500A"/>
    <w:rsid w:val="006B5110"/>
    <w:rsid w:val="006B5141"/>
    <w:rsid w:val="006B5211"/>
    <w:rsid w:val="006B5222"/>
    <w:rsid w:val="006B5595"/>
    <w:rsid w:val="006B55D3"/>
    <w:rsid w:val="006B57C4"/>
    <w:rsid w:val="006B59C1"/>
    <w:rsid w:val="006B59FB"/>
    <w:rsid w:val="006B5A8E"/>
    <w:rsid w:val="006B5B1D"/>
    <w:rsid w:val="006B5B1E"/>
    <w:rsid w:val="006B5B57"/>
    <w:rsid w:val="006B5BBF"/>
    <w:rsid w:val="006B5D3C"/>
    <w:rsid w:val="006B5E45"/>
    <w:rsid w:val="006B5F58"/>
    <w:rsid w:val="006B6146"/>
    <w:rsid w:val="006B6309"/>
    <w:rsid w:val="006B64BE"/>
    <w:rsid w:val="006B655C"/>
    <w:rsid w:val="006B6647"/>
    <w:rsid w:val="006B678F"/>
    <w:rsid w:val="006B6804"/>
    <w:rsid w:val="006B689E"/>
    <w:rsid w:val="006B6953"/>
    <w:rsid w:val="006B6AC2"/>
    <w:rsid w:val="006B6B5A"/>
    <w:rsid w:val="006B6D19"/>
    <w:rsid w:val="006B6D2A"/>
    <w:rsid w:val="006B6D5D"/>
    <w:rsid w:val="006B6DB1"/>
    <w:rsid w:val="006B6DD9"/>
    <w:rsid w:val="006B704D"/>
    <w:rsid w:val="006B70A6"/>
    <w:rsid w:val="006B71C2"/>
    <w:rsid w:val="006B71F5"/>
    <w:rsid w:val="006B72B0"/>
    <w:rsid w:val="006B74DA"/>
    <w:rsid w:val="006B7536"/>
    <w:rsid w:val="006B753C"/>
    <w:rsid w:val="006B75B5"/>
    <w:rsid w:val="006B77EC"/>
    <w:rsid w:val="006B789B"/>
    <w:rsid w:val="006B78A3"/>
    <w:rsid w:val="006B7913"/>
    <w:rsid w:val="006B7915"/>
    <w:rsid w:val="006B7952"/>
    <w:rsid w:val="006B796B"/>
    <w:rsid w:val="006B79DB"/>
    <w:rsid w:val="006B7CB6"/>
    <w:rsid w:val="006B7E3E"/>
    <w:rsid w:val="006B7E50"/>
    <w:rsid w:val="006B7ED2"/>
    <w:rsid w:val="006B7F55"/>
    <w:rsid w:val="006BC929"/>
    <w:rsid w:val="006C0019"/>
    <w:rsid w:val="006C00F7"/>
    <w:rsid w:val="006C01E4"/>
    <w:rsid w:val="006C04A9"/>
    <w:rsid w:val="006C0589"/>
    <w:rsid w:val="006C06B8"/>
    <w:rsid w:val="006C0767"/>
    <w:rsid w:val="006C0790"/>
    <w:rsid w:val="006C080C"/>
    <w:rsid w:val="006C080D"/>
    <w:rsid w:val="006C08C1"/>
    <w:rsid w:val="006C0942"/>
    <w:rsid w:val="006C0A5E"/>
    <w:rsid w:val="006C0B85"/>
    <w:rsid w:val="006C0B8F"/>
    <w:rsid w:val="006C0BDC"/>
    <w:rsid w:val="006C0C14"/>
    <w:rsid w:val="006C0CF7"/>
    <w:rsid w:val="006C0DC7"/>
    <w:rsid w:val="006C0E78"/>
    <w:rsid w:val="006C1003"/>
    <w:rsid w:val="006C103A"/>
    <w:rsid w:val="006C111B"/>
    <w:rsid w:val="006C1120"/>
    <w:rsid w:val="006C1194"/>
    <w:rsid w:val="006C123D"/>
    <w:rsid w:val="006C1324"/>
    <w:rsid w:val="006C1346"/>
    <w:rsid w:val="006C142C"/>
    <w:rsid w:val="006C16CE"/>
    <w:rsid w:val="006C19D4"/>
    <w:rsid w:val="006C1A85"/>
    <w:rsid w:val="006C1ADA"/>
    <w:rsid w:val="006C1CF6"/>
    <w:rsid w:val="006C1CF7"/>
    <w:rsid w:val="006C1EB6"/>
    <w:rsid w:val="006C20E4"/>
    <w:rsid w:val="006C21A4"/>
    <w:rsid w:val="006C2323"/>
    <w:rsid w:val="006C24D5"/>
    <w:rsid w:val="006C24F8"/>
    <w:rsid w:val="006C257D"/>
    <w:rsid w:val="006C25C1"/>
    <w:rsid w:val="006C262E"/>
    <w:rsid w:val="006C26A3"/>
    <w:rsid w:val="006C2729"/>
    <w:rsid w:val="006C27B6"/>
    <w:rsid w:val="006C27FB"/>
    <w:rsid w:val="006C28EC"/>
    <w:rsid w:val="006C2939"/>
    <w:rsid w:val="006C2B13"/>
    <w:rsid w:val="006C2B29"/>
    <w:rsid w:val="006C2C1E"/>
    <w:rsid w:val="006C2D8C"/>
    <w:rsid w:val="006C2DF0"/>
    <w:rsid w:val="006C2E39"/>
    <w:rsid w:val="006C2E5C"/>
    <w:rsid w:val="006C3008"/>
    <w:rsid w:val="006C3066"/>
    <w:rsid w:val="006C30B1"/>
    <w:rsid w:val="006C30CD"/>
    <w:rsid w:val="006C30E8"/>
    <w:rsid w:val="006C3124"/>
    <w:rsid w:val="006C31DE"/>
    <w:rsid w:val="006C32C8"/>
    <w:rsid w:val="006C336D"/>
    <w:rsid w:val="006C3381"/>
    <w:rsid w:val="006C3391"/>
    <w:rsid w:val="006C3444"/>
    <w:rsid w:val="006C34C0"/>
    <w:rsid w:val="006C3583"/>
    <w:rsid w:val="006C3612"/>
    <w:rsid w:val="006C3847"/>
    <w:rsid w:val="006C3858"/>
    <w:rsid w:val="006C3902"/>
    <w:rsid w:val="006C3938"/>
    <w:rsid w:val="006C395D"/>
    <w:rsid w:val="006C3992"/>
    <w:rsid w:val="006C3B42"/>
    <w:rsid w:val="006C3B53"/>
    <w:rsid w:val="006C3BD4"/>
    <w:rsid w:val="006C3D6B"/>
    <w:rsid w:val="006C3E2A"/>
    <w:rsid w:val="006C3F2D"/>
    <w:rsid w:val="006C4091"/>
    <w:rsid w:val="006C40B2"/>
    <w:rsid w:val="006C4163"/>
    <w:rsid w:val="006C418D"/>
    <w:rsid w:val="006C41BE"/>
    <w:rsid w:val="006C420E"/>
    <w:rsid w:val="006C4392"/>
    <w:rsid w:val="006C44C8"/>
    <w:rsid w:val="006C46D4"/>
    <w:rsid w:val="006C478A"/>
    <w:rsid w:val="006C4855"/>
    <w:rsid w:val="006C48E4"/>
    <w:rsid w:val="006C4995"/>
    <w:rsid w:val="006C4AB1"/>
    <w:rsid w:val="006C4B55"/>
    <w:rsid w:val="006C4BE7"/>
    <w:rsid w:val="006C4CC7"/>
    <w:rsid w:val="006C4E45"/>
    <w:rsid w:val="006C4E75"/>
    <w:rsid w:val="006C4EED"/>
    <w:rsid w:val="006C4EFF"/>
    <w:rsid w:val="006C4F7D"/>
    <w:rsid w:val="006C4FE2"/>
    <w:rsid w:val="006C504B"/>
    <w:rsid w:val="006C5121"/>
    <w:rsid w:val="006C516D"/>
    <w:rsid w:val="006C533C"/>
    <w:rsid w:val="006C536D"/>
    <w:rsid w:val="006C544E"/>
    <w:rsid w:val="006C54B4"/>
    <w:rsid w:val="006C54D8"/>
    <w:rsid w:val="006C58A3"/>
    <w:rsid w:val="006C58F8"/>
    <w:rsid w:val="006C5C59"/>
    <w:rsid w:val="006C5C83"/>
    <w:rsid w:val="006C5CEF"/>
    <w:rsid w:val="006C5D22"/>
    <w:rsid w:val="006C5D5A"/>
    <w:rsid w:val="006C5D79"/>
    <w:rsid w:val="006C5E93"/>
    <w:rsid w:val="006C5ED8"/>
    <w:rsid w:val="006C5F40"/>
    <w:rsid w:val="006C5F48"/>
    <w:rsid w:val="006C6066"/>
    <w:rsid w:val="006C6150"/>
    <w:rsid w:val="006C645C"/>
    <w:rsid w:val="006C653F"/>
    <w:rsid w:val="006C65D3"/>
    <w:rsid w:val="006C6681"/>
    <w:rsid w:val="006C6690"/>
    <w:rsid w:val="006C66BF"/>
    <w:rsid w:val="006C66CA"/>
    <w:rsid w:val="006C66DE"/>
    <w:rsid w:val="006C6713"/>
    <w:rsid w:val="006C673F"/>
    <w:rsid w:val="006C6993"/>
    <w:rsid w:val="006C69B3"/>
    <w:rsid w:val="006C6AA9"/>
    <w:rsid w:val="006C6B09"/>
    <w:rsid w:val="006C6B7E"/>
    <w:rsid w:val="006C6BD5"/>
    <w:rsid w:val="006C6BE1"/>
    <w:rsid w:val="006C6C1E"/>
    <w:rsid w:val="006C6C81"/>
    <w:rsid w:val="006C70AD"/>
    <w:rsid w:val="006C71C9"/>
    <w:rsid w:val="006C71F7"/>
    <w:rsid w:val="006C738B"/>
    <w:rsid w:val="006C73D2"/>
    <w:rsid w:val="006C7492"/>
    <w:rsid w:val="006C7499"/>
    <w:rsid w:val="006C74C3"/>
    <w:rsid w:val="006C75B8"/>
    <w:rsid w:val="006C760F"/>
    <w:rsid w:val="006C7653"/>
    <w:rsid w:val="006C7737"/>
    <w:rsid w:val="006C7758"/>
    <w:rsid w:val="006C787A"/>
    <w:rsid w:val="006C79B0"/>
    <w:rsid w:val="006C7A14"/>
    <w:rsid w:val="006C7A46"/>
    <w:rsid w:val="006C7A8E"/>
    <w:rsid w:val="006C7ADC"/>
    <w:rsid w:val="006C7B5F"/>
    <w:rsid w:val="006C7BE8"/>
    <w:rsid w:val="006C7E70"/>
    <w:rsid w:val="006C7ED7"/>
    <w:rsid w:val="006C7F07"/>
    <w:rsid w:val="006CB2F5"/>
    <w:rsid w:val="006D00C9"/>
    <w:rsid w:val="006D01B8"/>
    <w:rsid w:val="006D0215"/>
    <w:rsid w:val="006D02E1"/>
    <w:rsid w:val="006D0431"/>
    <w:rsid w:val="006D0555"/>
    <w:rsid w:val="006D0681"/>
    <w:rsid w:val="006D0717"/>
    <w:rsid w:val="006D0726"/>
    <w:rsid w:val="006D07E2"/>
    <w:rsid w:val="006D0B40"/>
    <w:rsid w:val="006D0B69"/>
    <w:rsid w:val="006D0C40"/>
    <w:rsid w:val="006D0C4D"/>
    <w:rsid w:val="006D0CF8"/>
    <w:rsid w:val="006D0D54"/>
    <w:rsid w:val="006D0ED5"/>
    <w:rsid w:val="006D1035"/>
    <w:rsid w:val="006D106F"/>
    <w:rsid w:val="006D11A6"/>
    <w:rsid w:val="006D13AE"/>
    <w:rsid w:val="006D1468"/>
    <w:rsid w:val="006D1497"/>
    <w:rsid w:val="006D149C"/>
    <w:rsid w:val="006D14DC"/>
    <w:rsid w:val="006D1538"/>
    <w:rsid w:val="006D158A"/>
    <w:rsid w:val="006D15FD"/>
    <w:rsid w:val="006D165F"/>
    <w:rsid w:val="006D166D"/>
    <w:rsid w:val="006D1704"/>
    <w:rsid w:val="006D178D"/>
    <w:rsid w:val="006D17BD"/>
    <w:rsid w:val="006D17D7"/>
    <w:rsid w:val="006D17FE"/>
    <w:rsid w:val="006D1A90"/>
    <w:rsid w:val="006D1B3D"/>
    <w:rsid w:val="006D1B75"/>
    <w:rsid w:val="006D1C43"/>
    <w:rsid w:val="006D1E56"/>
    <w:rsid w:val="006D1FA6"/>
    <w:rsid w:val="006D1FB8"/>
    <w:rsid w:val="006D1FEE"/>
    <w:rsid w:val="006D201E"/>
    <w:rsid w:val="006D208A"/>
    <w:rsid w:val="006D20BF"/>
    <w:rsid w:val="006D20D1"/>
    <w:rsid w:val="006D217F"/>
    <w:rsid w:val="006D23B9"/>
    <w:rsid w:val="006D2465"/>
    <w:rsid w:val="006D246F"/>
    <w:rsid w:val="006D2656"/>
    <w:rsid w:val="006D27F3"/>
    <w:rsid w:val="006D2895"/>
    <w:rsid w:val="006D2936"/>
    <w:rsid w:val="006D297B"/>
    <w:rsid w:val="006D29CA"/>
    <w:rsid w:val="006D2A72"/>
    <w:rsid w:val="006D2A85"/>
    <w:rsid w:val="006D2AEB"/>
    <w:rsid w:val="006D2BDC"/>
    <w:rsid w:val="006D2EBF"/>
    <w:rsid w:val="006D2EDB"/>
    <w:rsid w:val="006D2F05"/>
    <w:rsid w:val="006D2FBE"/>
    <w:rsid w:val="006D2FD9"/>
    <w:rsid w:val="006D309E"/>
    <w:rsid w:val="006D3192"/>
    <w:rsid w:val="006D33F6"/>
    <w:rsid w:val="006D341C"/>
    <w:rsid w:val="006D34E3"/>
    <w:rsid w:val="006D355B"/>
    <w:rsid w:val="006D36A5"/>
    <w:rsid w:val="006D37B3"/>
    <w:rsid w:val="006D37FE"/>
    <w:rsid w:val="006D38AB"/>
    <w:rsid w:val="006D398E"/>
    <w:rsid w:val="006D3B43"/>
    <w:rsid w:val="006D3C05"/>
    <w:rsid w:val="006D3DC8"/>
    <w:rsid w:val="006D3DCF"/>
    <w:rsid w:val="006D3F70"/>
    <w:rsid w:val="006D3FC5"/>
    <w:rsid w:val="006D40EF"/>
    <w:rsid w:val="006D415E"/>
    <w:rsid w:val="006D41AB"/>
    <w:rsid w:val="006D422D"/>
    <w:rsid w:val="006D427A"/>
    <w:rsid w:val="006D4299"/>
    <w:rsid w:val="006D434E"/>
    <w:rsid w:val="006D4501"/>
    <w:rsid w:val="006D4544"/>
    <w:rsid w:val="006D4602"/>
    <w:rsid w:val="006D46CB"/>
    <w:rsid w:val="006D475A"/>
    <w:rsid w:val="006D47C0"/>
    <w:rsid w:val="006D47D5"/>
    <w:rsid w:val="006D4802"/>
    <w:rsid w:val="006D4959"/>
    <w:rsid w:val="006D499C"/>
    <w:rsid w:val="006D4AB8"/>
    <w:rsid w:val="006D4AFB"/>
    <w:rsid w:val="006D4C5A"/>
    <w:rsid w:val="006D4CB2"/>
    <w:rsid w:val="006D4D10"/>
    <w:rsid w:val="006D4DA1"/>
    <w:rsid w:val="006D4EF4"/>
    <w:rsid w:val="006D4F4F"/>
    <w:rsid w:val="006D4F8D"/>
    <w:rsid w:val="006D4FCD"/>
    <w:rsid w:val="006D5021"/>
    <w:rsid w:val="006D5051"/>
    <w:rsid w:val="006D5187"/>
    <w:rsid w:val="006D52B2"/>
    <w:rsid w:val="006D52BF"/>
    <w:rsid w:val="006D533C"/>
    <w:rsid w:val="006D5370"/>
    <w:rsid w:val="006D54CD"/>
    <w:rsid w:val="006D550D"/>
    <w:rsid w:val="006D564C"/>
    <w:rsid w:val="006D565F"/>
    <w:rsid w:val="006D5929"/>
    <w:rsid w:val="006D5A6A"/>
    <w:rsid w:val="006D5BE2"/>
    <w:rsid w:val="006D5C4B"/>
    <w:rsid w:val="006D5D50"/>
    <w:rsid w:val="006D5EC6"/>
    <w:rsid w:val="006D5EFF"/>
    <w:rsid w:val="006D5FDB"/>
    <w:rsid w:val="006D5FE3"/>
    <w:rsid w:val="006D60AB"/>
    <w:rsid w:val="006D6245"/>
    <w:rsid w:val="006D633D"/>
    <w:rsid w:val="006D649C"/>
    <w:rsid w:val="006D6612"/>
    <w:rsid w:val="006D662F"/>
    <w:rsid w:val="006D66C1"/>
    <w:rsid w:val="006D6719"/>
    <w:rsid w:val="006D6743"/>
    <w:rsid w:val="006D6765"/>
    <w:rsid w:val="006D69D8"/>
    <w:rsid w:val="006D6AB7"/>
    <w:rsid w:val="006D6C6D"/>
    <w:rsid w:val="006D6CDE"/>
    <w:rsid w:val="006D6DCC"/>
    <w:rsid w:val="006D6EEE"/>
    <w:rsid w:val="006D6FF7"/>
    <w:rsid w:val="006D711C"/>
    <w:rsid w:val="006D71EC"/>
    <w:rsid w:val="006D7285"/>
    <w:rsid w:val="006D7306"/>
    <w:rsid w:val="006D73C6"/>
    <w:rsid w:val="006D7451"/>
    <w:rsid w:val="006D747A"/>
    <w:rsid w:val="006D7536"/>
    <w:rsid w:val="006D7602"/>
    <w:rsid w:val="006D76CE"/>
    <w:rsid w:val="006D76FB"/>
    <w:rsid w:val="006D7805"/>
    <w:rsid w:val="006D7895"/>
    <w:rsid w:val="006D7AC8"/>
    <w:rsid w:val="006D7AE1"/>
    <w:rsid w:val="006D7B2C"/>
    <w:rsid w:val="006D7BAF"/>
    <w:rsid w:val="006D7BBC"/>
    <w:rsid w:val="006D7BC3"/>
    <w:rsid w:val="006D7BE3"/>
    <w:rsid w:val="006D7D1E"/>
    <w:rsid w:val="006D7FC3"/>
    <w:rsid w:val="006D7FE8"/>
    <w:rsid w:val="006E01BE"/>
    <w:rsid w:val="006E01D7"/>
    <w:rsid w:val="006E02D8"/>
    <w:rsid w:val="006E02DB"/>
    <w:rsid w:val="006E033A"/>
    <w:rsid w:val="006E03A8"/>
    <w:rsid w:val="006E03C8"/>
    <w:rsid w:val="006E047A"/>
    <w:rsid w:val="006E06B1"/>
    <w:rsid w:val="006E071B"/>
    <w:rsid w:val="006E0733"/>
    <w:rsid w:val="006E0745"/>
    <w:rsid w:val="006E07DF"/>
    <w:rsid w:val="006E080F"/>
    <w:rsid w:val="006E0B22"/>
    <w:rsid w:val="006E0BE9"/>
    <w:rsid w:val="006E0C82"/>
    <w:rsid w:val="006E0C87"/>
    <w:rsid w:val="006E0CE4"/>
    <w:rsid w:val="006E0EFE"/>
    <w:rsid w:val="006E0F87"/>
    <w:rsid w:val="006E10DA"/>
    <w:rsid w:val="006E11F8"/>
    <w:rsid w:val="006E129D"/>
    <w:rsid w:val="006E13A7"/>
    <w:rsid w:val="006E13C7"/>
    <w:rsid w:val="006E1450"/>
    <w:rsid w:val="006E14E0"/>
    <w:rsid w:val="006E157C"/>
    <w:rsid w:val="006E15BA"/>
    <w:rsid w:val="006E1630"/>
    <w:rsid w:val="006E1631"/>
    <w:rsid w:val="006E1890"/>
    <w:rsid w:val="006E190C"/>
    <w:rsid w:val="006E194D"/>
    <w:rsid w:val="006E194F"/>
    <w:rsid w:val="006E1A7C"/>
    <w:rsid w:val="006E1A7E"/>
    <w:rsid w:val="006E1B03"/>
    <w:rsid w:val="006E1BE9"/>
    <w:rsid w:val="006E1E3D"/>
    <w:rsid w:val="006E1F68"/>
    <w:rsid w:val="006E20D3"/>
    <w:rsid w:val="006E20D9"/>
    <w:rsid w:val="006E216B"/>
    <w:rsid w:val="006E2229"/>
    <w:rsid w:val="006E22CF"/>
    <w:rsid w:val="006E2544"/>
    <w:rsid w:val="006E2604"/>
    <w:rsid w:val="006E27AD"/>
    <w:rsid w:val="006E280D"/>
    <w:rsid w:val="006E294F"/>
    <w:rsid w:val="006E2B2C"/>
    <w:rsid w:val="006E2BC2"/>
    <w:rsid w:val="006E2C93"/>
    <w:rsid w:val="006E2D01"/>
    <w:rsid w:val="006E2D89"/>
    <w:rsid w:val="006E2D8E"/>
    <w:rsid w:val="006E2E88"/>
    <w:rsid w:val="006E2EA2"/>
    <w:rsid w:val="006E2EBB"/>
    <w:rsid w:val="006E30AB"/>
    <w:rsid w:val="006E317A"/>
    <w:rsid w:val="006E32D8"/>
    <w:rsid w:val="006E32E1"/>
    <w:rsid w:val="006E3310"/>
    <w:rsid w:val="006E33AA"/>
    <w:rsid w:val="006E3493"/>
    <w:rsid w:val="006E3495"/>
    <w:rsid w:val="006E34A7"/>
    <w:rsid w:val="006E353D"/>
    <w:rsid w:val="006E35CA"/>
    <w:rsid w:val="006E35D4"/>
    <w:rsid w:val="006E361D"/>
    <w:rsid w:val="006E367D"/>
    <w:rsid w:val="006E3692"/>
    <w:rsid w:val="006E3971"/>
    <w:rsid w:val="006E39F4"/>
    <w:rsid w:val="006E3A12"/>
    <w:rsid w:val="006E3AC4"/>
    <w:rsid w:val="006E3B5C"/>
    <w:rsid w:val="006E3C19"/>
    <w:rsid w:val="006E3C31"/>
    <w:rsid w:val="006E3D67"/>
    <w:rsid w:val="006E3E3F"/>
    <w:rsid w:val="006E3FB0"/>
    <w:rsid w:val="006E415F"/>
    <w:rsid w:val="006E43C3"/>
    <w:rsid w:val="006E448A"/>
    <w:rsid w:val="006E44F1"/>
    <w:rsid w:val="006E464F"/>
    <w:rsid w:val="006E465D"/>
    <w:rsid w:val="006E468E"/>
    <w:rsid w:val="006E470E"/>
    <w:rsid w:val="006E473D"/>
    <w:rsid w:val="006E476A"/>
    <w:rsid w:val="006E47BE"/>
    <w:rsid w:val="006E484C"/>
    <w:rsid w:val="006E48B6"/>
    <w:rsid w:val="006E4A1A"/>
    <w:rsid w:val="006E4AA7"/>
    <w:rsid w:val="006E4ACA"/>
    <w:rsid w:val="006E4AD2"/>
    <w:rsid w:val="006E4BB1"/>
    <w:rsid w:val="006E4C4B"/>
    <w:rsid w:val="006E4C90"/>
    <w:rsid w:val="006E5160"/>
    <w:rsid w:val="006E51AB"/>
    <w:rsid w:val="006E524D"/>
    <w:rsid w:val="006E531C"/>
    <w:rsid w:val="006E5331"/>
    <w:rsid w:val="006E537C"/>
    <w:rsid w:val="006E5384"/>
    <w:rsid w:val="006E5496"/>
    <w:rsid w:val="006E54F3"/>
    <w:rsid w:val="006E557C"/>
    <w:rsid w:val="006E5583"/>
    <w:rsid w:val="006E55BF"/>
    <w:rsid w:val="006E5638"/>
    <w:rsid w:val="006E5783"/>
    <w:rsid w:val="006E57B1"/>
    <w:rsid w:val="006E57F7"/>
    <w:rsid w:val="006E58D3"/>
    <w:rsid w:val="006E5A5E"/>
    <w:rsid w:val="006E5AF3"/>
    <w:rsid w:val="006E5B8A"/>
    <w:rsid w:val="006E5C42"/>
    <w:rsid w:val="006E5D6D"/>
    <w:rsid w:val="006E5DB6"/>
    <w:rsid w:val="006E5E16"/>
    <w:rsid w:val="006E5F30"/>
    <w:rsid w:val="006E5F75"/>
    <w:rsid w:val="006E5F89"/>
    <w:rsid w:val="006E5FD4"/>
    <w:rsid w:val="006E607A"/>
    <w:rsid w:val="006E60BC"/>
    <w:rsid w:val="006E6121"/>
    <w:rsid w:val="006E6179"/>
    <w:rsid w:val="006E619F"/>
    <w:rsid w:val="006E620B"/>
    <w:rsid w:val="006E62A7"/>
    <w:rsid w:val="006E63F7"/>
    <w:rsid w:val="006E6877"/>
    <w:rsid w:val="006E68FE"/>
    <w:rsid w:val="006E6A73"/>
    <w:rsid w:val="006E6E44"/>
    <w:rsid w:val="006E6F4B"/>
    <w:rsid w:val="006E7104"/>
    <w:rsid w:val="006E7136"/>
    <w:rsid w:val="006E7168"/>
    <w:rsid w:val="006E71A2"/>
    <w:rsid w:val="006E71AE"/>
    <w:rsid w:val="006E722E"/>
    <w:rsid w:val="006E7240"/>
    <w:rsid w:val="006E7289"/>
    <w:rsid w:val="006E73FB"/>
    <w:rsid w:val="006E7439"/>
    <w:rsid w:val="006E74E3"/>
    <w:rsid w:val="006E75ED"/>
    <w:rsid w:val="006E7617"/>
    <w:rsid w:val="006E76F4"/>
    <w:rsid w:val="006E7719"/>
    <w:rsid w:val="006E7783"/>
    <w:rsid w:val="006E7809"/>
    <w:rsid w:val="006E782E"/>
    <w:rsid w:val="006E789F"/>
    <w:rsid w:val="006E7918"/>
    <w:rsid w:val="006E7967"/>
    <w:rsid w:val="006E79D0"/>
    <w:rsid w:val="006E7A86"/>
    <w:rsid w:val="006E7C4E"/>
    <w:rsid w:val="006E7E3D"/>
    <w:rsid w:val="006E7E57"/>
    <w:rsid w:val="006E7F38"/>
    <w:rsid w:val="006E7FA7"/>
    <w:rsid w:val="006F0082"/>
    <w:rsid w:val="006F009B"/>
    <w:rsid w:val="006F02BA"/>
    <w:rsid w:val="006F02CF"/>
    <w:rsid w:val="006F0318"/>
    <w:rsid w:val="006F0459"/>
    <w:rsid w:val="006F0463"/>
    <w:rsid w:val="006F04EA"/>
    <w:rsid w:val="006F0513"/>
    <w:rsid w:val="006F0536"/>
    <w:rsid w:val="006F056C"/>
    <w:rsid w:val="006F0639"/>
    <w:rsid w:val="006F06F5"/>
    <w:rsid w:val="006F0703"/>
    <w:rsid w:val="006F0870"/>
    <w:rsid w:val="006F0BB8"/>
    <w:rsid w:val="006F0BE6"/>
    <w:rsid w:val="006F0CC5"/>
    <w:rsid w:val="006F0DB5"/>
    <w:rsid w:val="006F0DC9"/>
    <w:rsid w:val="006F0EE9"/>
    <w:rsid w:val="006F10E7"/>
    <w:rsid w:val="006F12B5"/>
    <w:rsid w:val="006F13BF"/>
    <w:rsid w:val="006F14A4"/>
    <w:rsid w:val="006F14CD"/>
    <w:rsid w:val="006F1516"/>
    <w:rsid w:val="006F151A"/>
    <w:rsid w:val="006F1557"/>
    <w:rsid w:val="006F161E"/>
    <w:rsid w:val="006F168A"/>
    <w:rsid w:val="006F16BB"/>
    <w:rsid w:val="006F172A"/>
    <w:rsid w:val="006F1925"/>
    <w:rsid w:val="006F192D"/>
    <w:rsid w:val="006F1AE1"/>
    <w:rsid w:val="006F1BFB"/>
    <w:rsid w:val="006F1C41"/>
    <w:rsid w:val="006F1CDA"/>
    <w:rsid w:val="006F1E15"/>
    <w:rsid w:val="006F1F5D"/>
    <w:rsid w:val="006F1F8D"/>
    <w:rsid w:val="006F1FE2"/>
    <w:rsid w:val="006F21F2"/>
    <w:rsid w:val="006F2395"/>
    <w:rsid w:val="006F23DF"/>
    <w:rsid w:val="006F2568"/>
    <w:rsid w:val="006F2575"/>
    <w:rsid w:val="006F25F7"/>
    <w:rsid w:val="006F2716"/>
    <w:rsid w:val="006F274F"/>
    <w:rsid w:val="006F2815"/>
    <w:rsid w:val="006F28D4"/>
    <w:rsid w:val="006F28D7"/>
    <w:rsid w:val="006F294F"/>
    <w:rsid w:val="006F2AC4"/>
    <w:rsid w:val="006F2AD0"/>
    <w:rsid w:val="006F2BA9"/>
    <w:rsid w:val="006F2BB5"/>
    <w:rsid w:val="006F2BC2"/>
    <w:rsid w:val="006F2D5A"/>
    <w:rsid w:val="006F2DAB"/>
    <w:rsid w:val="006F2DBA"/>
    <w:rsid w:val="006F2E8A"/>
    <w:rsid w:val="006F2EB3"/>
    <w:rsid w:val="006F2F8A"/>
    <w:rsid w:val="006F2F9B"/>
    <w:rsid w:val="006F32B8"/>
    <w:rsid w:val="006F355E"/>
    <w:rsid w:val="006F3609"/>
    <w:rsid w:val="006F3674"/>
    <w:rsid w:val="006F3A37"/>
    <w:rsid w:val="006F3AA4"/>
    <w:rsid w:val="006F3CB1"/>
    <w:rsid w:val="006F3D3F"/>
    <w:rsid w:val="006F3E19"/>
    <w:rsid w:val="006F3E7B"/>
    <w:rsid w:val="006F4168"/>
    <w:rsid w:val="006F41A1"/>
    <w:rsid w:val="006F452E"/>
    <w:rsid w:val="006F457F"/>
    <w:rsid w:val="006F4613"/>
    <w:rsid w:val="006F4785"/>
    <w:rsid w:val="006F4888"/>
    <w:rsid w:val="006F491B"/>
    <w:rsid w:val="006F492A"/>
    <w:rsid w:val="006F4962"/>
    <w:rsid w:val="006F49AA"/>
    <w:rsid w:val="006F4A31"/>
    <w:rsid w:val="006F4A84"/>
    <w:rsid w:val="006F4B01"/>
    <w:rsid w:val="006F4BC5"/>
    <w:rsid w:val="006F4C67"/>
    <w:rsid w:val="006F4D84"/>
    <w:rsid w:val="006F4DA1"/>
    <w:rsid w:val="006F4DC4"/>
    <w:rsid w:val="006F4E37"/>
    <w:rsid w:val="006F4F0F"/>
    <w:rsid w:val="006F4F60"/>
    <w:rsid w:val="006F4FB6"/>
    <w:rsid w:val="006F5005"/>
    <w:rsid w:val="006F50BF"/>
    <w:rsid w:val="006F5157"/>
    <w:rsid w:val="006F5194"/>
    <w:rsid w:val="006F52B1"/>
    <w:rsid w:val="006F52F6"/>
    <w:rsid w:val="006F5312"/>
    <w:rsid w:val="006F53B7"/>
    <w:rsid w:val="006F546C"/>
    <w:rsid w:val="006F5494"/>
    <w:rsid w:val="006F5586"/>
    <w:rsid w:val="006F56A9"/>
    <w:rsid w:val="006F57D2"/>
    <w:rsid w:val="006F58A8"/>
    <w:rsid w:val="006F58AF"/>
    <w:rsid w:val="006F59A5"/>
    <w:rsid w:val="006F59F2"/>
    <w:rsid w:val="006F5A74"/>
    <w:rsid w:val="006F5A9B"/>
    <w:rsid w:val="006F5B8B"/>
    <w:rsid w:val="006F5CA7"/>
    <w:rsid w:val="006F5CF9"/>
    <w:rsid w:val="006F5D22"/>
    <w:rsid w:val="006F5DAA"/>
    <w:rsid w:val="006F5F2A"/>
    <w:rsid w:val="006F5F66"/>
    <w:rsid w:val="006F6096"/>
    <w:rsid w:val="006F611B"/>
    <w:rsid w:val="006F612A"/>
    <w:rsid w:val="006F61F7"/>
    <w:rsid w:val="006F6298"/>
    <w:rsid w:val="006F62AA"/>
    <w:rsid w:val="006F635D"/>
    <w:rsid w:val="006F6436"/>
    <w:rsid w:val="006F64AF"/>
    <w:rsid w:val="006F64B1"/>
    <w:rsid w:val="006F6505"/>
    <w:rsid w:val="006F65DA"/>
    <w:rsid w:val="006F69B0"/>
    <w:rsid w:val="006F69B2"/>
    <w:rsid w:val="006F6A5E"/>
    <w:rsid w:val="006F6A75"/>
    <w:rsid w:val="006F6AD6"/>
    <w:rsid w:val="006F6B0B"/>
    <w:rsid w:val="006F6B4A"/>
    <w:rsid w:val="006F6BA6"/>
    <w:rsid w:val="006F6C2E"/>
    <w:rsid w:val="006F6CB8"/>
    <w:rsid w:val="006F6D17"/>
    <w:rsid w:val="006F6D77"/>
    <w:rsid w:val="006F6E56"/>
    <w:rsid w:val="006F706B"/>
    <w:rsid w:val="006F70EA"/>
    <w:rsid w:val="006F7148"/>
    <w:rsid w:val="006F7230"/>
    <w:rsid w:val="006F72AE"/>
    <w:rsid w:val="006F72FA"/>
    <w:rsid w:val="006F7340"/>
    <w:rsid w:val="006F734C"/>
    <w:rsid w:val="006F7354"/>
    <w:rsid w:val="006F7408"/>
    <w:rsid w:val="006F74FA"/>
    <w:rsid w:val="006F7562"/>
    <w:rsid w:val="006F756D"/>
    <w:rsid w:val="006F7579"/>
    <w:rsid w:val="006F75D9"/>
    <w:rsid w:val="006F77BE"/>
    <w:rsid w:val="006F78EA"/>
    <w:rsid w:val="006F7A44"/>
    <w:rsid w:val="006F7B1A"/>
    <w:rsid w:val="006F7B8F"/>
    <w:rsid w:val="006F7CBD"/>
    <w:rsid w:val="006F7D86"/>
    <w:rsid w:val="006F7D8C"/>
    <w:rsid w:val="006F7DA8"/>
    <w:rsid w:val="006F7EE4"/>
    <w:rsid w:val="006F7FA2"/>
    <w:rsid w:val="0070004B"/>
    <w:rsid w:val="0070011A"/>
    <w:rsid w:val="00700129"/>
    <w:rsid w:val="00700136"/>
    <w:rsid w:val="0070017D"/>
    <w:rsid w:val="00700197"/>
    <w:rsid w:val="007001C5"/>
    <w:rsid w:val="007001E3"/>
    <w:rsid w:val="007002C1"/>
    <w:rsid w:val="00700342"/>
    <w:rsid w:val="00700586"/>
    <w:rsid w:val="00700727"/>
    <w:rsid w:val="00700762"/>
    <w:rsid w:val="007009D8"/>
    <w:rsid w:val="007009FE"/>
    <w:rsid w:val="00700B2C"/>
    <w:rsid w:val="00700C23"/>
    <w:rsid w:val="00700C68"/>
    <w:rsid w:val="00700CB4"/>
    <w:rsid w:val="00700E40"/>
    <w:rsid w:val="00701082"/>
    <w:rsid w:val="007010E0"/>
    <w:rsid w:val="00701123"/>
    <w:rsid w:val="007011D8"/>
    <w:rsid w:val="007014EE"/>
    <w:rsid w:val="0070152D"/>
    <w:rsid w:val="007017C5"/>
    <w:rsid w:val="0070185C"/>
    <w:rsid w:val="0070190C"/>
    <w:rsid w:val="00701966"/>
    <w:rsid w:val="0070196F"/>
    <w:rsid w:val="00701A0F"/>
    <w:rsid w:val="00701A98"/>
    <w:rsid w:val="00701B60"/>
    <w:rsid w:val="00701C28"/>
    <w:rsid w:val="00701C39"/>
    <w:rsid w:val="00701DD8"/>
    <w:rsid w:val="00701F14"/>
    <w:rsid w:val="00702065"/>
    <w:rsid w:val="007022C5"/>
    <w:rsid w:val="00702347"/>
    <w:rsid w:val="00702351"/>
    <w:rsid w:val="007023E7"/>
    <w:rsid w:val="007025F9"/>
    <w:rsid w:val="00702716"/>
    <w:rsid w:val="00702732"/>
    <w:rsid w:val="00702795"/>
    <w:rsid w:val="007028D7"/>
    <w:rsid w:val="00702B3D"/>
    <w:rsid w:val="00702B67"/>
    <w:rsid w:val="00702BCE"/>
    <w:rsid w:val="00702BE3"/>
    <w:rsid w:val="00702C32"/>
    <w:rsid w:val="00702C70"/>
    <w:rsid w:val="00702D6A"/>
    <w:rsid w:val="00702DD6"/>
    <w:rsid w:val="00702EF4"/>
    <w:rsid w:val="00702FB3"/>
    <w:rsid w:val="00703008"/>
    <w:rsid w:val="00703036"/>
    <w:rsid w:val="00703077"/>
    <w:rsid w:val="00703096"/>
    <w:rsid w:val="007030BD"/>
    <w:rsid w:val="007030F6"/>
    <w:rsid w:val="007031B4"/>
    <w:rsid w:val="007031D4"/>
    <w:rsid w:val="0070327B"/>
    <w:rsid w:val="0070333A"/>
    <w:rsid w:val="0070339E"/>
    <w:rsid w:val="007034E4"/>
    <w:rsid w:val="0070350E"/>
    <w:rsid w:val="007036FD"/>
    <w:rsid w:val="00703857"/>
    <w:rsid w:val="007038E2"/>
    <w:rsid w:val="0070390D"/>
    <w:rsid w:val="00703926"/>
    <w:rsid w:val="007039AA"/>
    <w:rsid w:val="00703AE7"/>
    <w:rsid w:val="00703CA1"/>
    <w:rsid w:val="00703E23"/>
    <w:rsid w:val="00703EB4"/>
    <w:rsid w:val="00703EF9"/>
    <w:rsid w:val="0070401D"/>
    <w:rsid w:val="0070406E"/>
    <w:rsid w:val="00704075"/>
    <w:rsid w:val="0070411A"/>
    <w:rsid w:val="00704170"/>
    <w:rsid w:val="007042A9"/>
    <w:rsid w:val="007042E3"/>
    <w:rsid w:val="0070471B"/>
    <w:rsid w:val="0070478E"/>
    <w:rsid w:val="007047D4"/>
    <w:rsid w:val="007048BD"/>
    <w:rsid w:val="00704948"/>
    <w:rsid w:val="0070498B"/>
    <w:rsid w:val="007049AA"/>
    <w:rsid w:val="007049B5"/>
    <w:rsid w:val="00704B92"/>
    <w:rsid w:val="00704C0D"/>
    <w:rsid w:val="00704C1C"/>
    <w:rsid w:val="00704D02"/>
    <w:rsid w:val="00704D98"/>
    <w:rsid w:val="00704E11"/>
    <w:rsid w:val="00704F30"/>
    <w:rsid w:val="00704F3C"/>
    <w:rsid w:val="00704FE7"/>
    <w:rsid w:val="00705028"/>
    <w:rsid w:val="007050B7"/>
    <w:rsid w:val="007051C2"/>
    <w:rsid w:val="007052A4"/>
    <w:rsid w:val="0070539D"/>
    <w:rsid w:val="00705520"/>
    <w:rsid w:val="00705536"/>
    <w:rsid w:val="00705606"/>
    <w:rsid w:val="00705669"/>
    <w:rsid w:val="00705671"/>
    <w:rsid w:val="007057FC"/>
    <w:rsid w:val="007058EE"/>
    <w:rsid w:val="00705AAE"/>
    <w:rsid w:val="00705B08"/>
    <w:rsid w:val="00705B5A"/>
    <w:rsid w:val="00705BB6"/>
    <w:rsid w:val="00705C6D"/>
    <w:rsid w:val="00705DA2"/>
    <w:rsid w:val="00705E14"/>
    <w:rsid w:val="00705EA5"/>
    <w:rsid w:val="00705ED7"/>
    <w:rsid w:val="00705EEC"/>
    <w:rsid w:val="00705F36"/>
    <w:rsid w:val="00705FD1"/>
    <w:rsid w:val="00705FEB"/>
    <w:rsid w:val="007060D3"/>
    <w:rsid w:val="0070612C"/>
    <w:rsid w:val="00706281"/>
    <w:rsid w:val="007062D4"/>
    <w:rsid w:val="00706410"/>
    <w:rsid w:val="007064E5"/>
    <w:rsid w:val="00706674"/>
    <w:rsid w:val="0070673D"/>
    <w:rsid w:val="0070677C"/>
    <w:rsid w:val="0070677F"/>
    <w:rsid w:val="007067B7"/>
    <w:rsid w:val="00706871"/>
    <w:rsid w:val="007068AE"/>
    <w:rsid w:val="00706AC5"/>
    <w:rsid w:val="00706B40"/>
    <w:rsid w:val="00706C57"/>
    <w:rsid w:val="00706D02"/>
    <w:rsid w:val="00706D0B"/>
    <w:rsid w:val="00706D24"/>
    <w:rsid w:val="00706D36"/>
    <w:rsid w:val="00706D43"/>
    <w:rsid w:val="00706E03"/>
    <w:rsid w:val="00706ECD"/>
    <w:rsid w:val="00707016"/>
    <w:rsid w:val="007071D3"/>
    <w:rsid w:val="00707429"/>
    <w:rsid w:val="0070765F"/>
    <w:rsid w:val="00707751"/>
    <w:rsid w:val="007077BB"/>
    <w:rsid w:val="007078F7"/>
    <w:rsid w:val="00707960"/>
    <w:rsid w:val="0070798D"/>
    <w:rsid w:val="00707998"/>
    <w:rsid w:val="00707A5C"/>
    <w:rsid w:val="00707AD4"/>
    <w:rsid w:val="00707B73"/>
    <w:rsid w:val="00707C2E"/>
    <w:rsid w:val="00707D61"/>
    <w:rsid w:val="00707D84"/>
    <w:rsid w:val="00707DDE"/>
    <w:rsid w:val="00707DEE"/>
    <w:rsid w:val="00707E43"/>
    <w:rsid w:val="00707E8A"/>
    <w:rsid w:val="00707EB5"/>
    <w:rsid w:val="00710242"/>
    <w:rsid w:val="00710259"/>
    <w:rsid w:val="007102A0"/>
    <w:rsid w:val="0071030C"/>
    <w:rsid w:val="0071043E"/>
    <w:rsid w:val="007104AA"/>
    <w:rsid w:val="0071053B"/>
    <w:rsid w:val="00710792"/>
    <w:rsid w:val="00710796"/>
    <w:rsid w:val="007107A0"/>
    <w:rsid w:val="00710937"/>
    <w:rsid w:val="00710A97"/>
    <w:rsid w:val="00710C1D"/>
    <w:rsid w:val="00710CC7"/>
    <w:rsid w:val="00710CD5"/>
    <w:rsid w:val="00710D4F"/>
    <w:rsid w:val="00710EBD"/>
    <w:rsid w:val="00710F8B"/>
    <w:rsid w:val="00711007"/>
    <w:rsid w:val="0071102C"/>
    <w:rsid w:val="0071107E"/>
    <w:rsid w:val="0071115C"/>
    <w:rsid w:val="0071120B"/>
    <w:rsid w:val="007112AD"/>
    <w:rsid w:val="007112FE"/>
    <w:rsid w:val="00711338"/>
    <w:rsid w:val="00711558"/>
    <w:rsid w:val="0071169C"/>
    <w:rsid w:val="0071170B"/>
    <w:rsid w:val="00711813"/>
    <w:rsid w:val="007119A0"/>
    <w:rsid w:val="007119C2"/>
    <w:rsid w:val="00711AED"/>
    <w:rsid w:val="00711B97"/>
    <w:rsid w:val="00711BAB"/>
    <w:rsid w:val="00711C90"/>
    <w:rsid w:val="00711CEA"/>
    <w:rsid w:val="00712005"/>
    <w:rsid w:val="0071200D"/>
    <w:rsid w:val="00712048"/>
    <w:rsid w:val="00712052"/>
    <w:rsid w:val="007121DF"/>
    <w:rsid w:val="007121FB"/>
    <w:rsid w:val="0071234C"/>
    <w:rsid w:val="0071237F"/>
    <w:rsid w:val="007123E4"/>
    <w:rsid w:val="00712457"/>
    <w:rsid w:val="007125FB"/>
    <w:rsid w:val="00712759"/>
    <w:rsid w:val="00712968"/>
    <w:rsid w:val="00712979"/>
    <w:rsid w:val="007129CC"/>
    <w:rsid w:val="00712A0A"/>
    <w:rsid w:val="00712AFB"/>
    <w:rsid w:val="00712EB2"/>
    <w:rsid w:val="00712F3F"/>
    <w:rsid w:val="00712F75"/>
    <w:rsid w:val="0071319A"/>
    <w:rsid w:val="00713235"/>
    <w:rsid w:val="00713334"/>
    <w:rsid w:val="00713440"/>
    <w:rsid w:val="00713487"/>
    <w:rsid w:val="0071349E"/>
    <w:rsid w:val="007134AA"/>
    <w:rsid w:val="007134DD"/>
    <w:rsid w:val="007136A8"/>
    <w:rsid w:val="007136B7"/>
    <w:rsid w:val="007136BC"/>
    <w:rsid w:val="00713743"/>
    <w:rsid w:val="007138D6"/>
    <w:rsid w:val="00713A17"/>
    <w:rsid w:val="00713A3C"/>
    <w:rsid w:val="00713A85"/>
    <w:rsid w:val="00713ADB"/>
    <w:rsid w:val="00713B4F"/>
    <w:rsid w:val="00713B89"/>
    <w:rsid w:val="00713C32"/>
    <w:rsid w:val="00713D1D"/>
    <w:rsid w:val="00713D8F"/>
    <w:rsid w:val="00713D9F"/>
    <w:rsid w:val="00713E8A"/>
    <w:rsid w:val="00713FBB"/>
    <w:rsid w:val="007140C7"/>
    <w:rsid w:val="007140F4"/>
    <w:rsid w:val="00714224"/>
    <w:rsid w:val="00714227"/>
    <w:rsid w:val="00714230"/>
    <w:rsid w:val="00714390"/>
    <w:rsid w:val="00714435"/>
    <w:rsid w:val="00714614"/>
    <w:rsid w:val="007146BF"/>
    <w:rsid w:val="0071493C"/>
    <w:rsid w:val="007149F5"/>
    <w:rsid w:val="007149FC"/>
    <w:rsid w:val="00714C02"/>
    <w:rsid w:val="00714E89"/>
    <w:rsid w:val="00714F0E"/>
    <w:rsid w:val="00715097"/>
    <w:rsid w:val="007150CD"/>
    <w:rsid w:val="00715175"/>
    <w:rsid w:val="0071517F"/>
    <w:rsid w:val="00715198"/>
    <w:rsid w:val="007152A1"/>
    <w:rsid w:val="00715437"/>
    <w:rsid w:val="0071547B"/>
    <w:rsid w:val="007154C2"/>
    <w:rsid w:val="00715560"/>
    <w:rsid w:val="0071557A"/>
    <w:rsid w:val="007155C9"/>
    <w:rsid w:val="007155D3"/>
    <w:rsid w:val="0071564F"/>
    <w:rsid w:val="00715843"/>
    <w:rsid w:val="0071597B"/>
    <w:rsid w:val="00715994"/>
    <w:rsid w:val="00715A24"/>
    <w:rsid w:val="00715AEB"/>
    <w:rsid w:val="00715CA0"/>
    <w:rsid w:val="00715FBA"/>
    <w:rsid w:val="00715FDC"/>
    <w:rsid w:val="00716095"/>
    <w:rsid w:val="007160CB"/>
    <w:rsid w:val="007160CD"/>
    <w:rsid w:val="00716133"/>
    <w:rsid w:val="00716149"/>
    <w:rsid w:val="00716282"/>
    <w:rsid w:val="0071637C"/>
    <w:rsid w:val="00716434"/>
    <w:rsid w:val="00716480"/>
    <w:rsid w:val="007164F5"/>
    <w:rsid w:val="00716536"/>
    <w:rsid w:val="00716651"/>
    <w:rsid w:val="00716684"/>
    <w:rsid w:val="0071670D"/>
    <w:rsid w:val="00716767"/>
    <w:rsid w:val="00716799"/>
    <w:rsid w:val="00716930"/>
    <w:rsid w:val="00716994"/>
    <w:rsid w:val="00716ABC"/>
    <w:rsid w:val="00716AE3"/>
    <w:rsid w:val="00716C83"/>
    <w:rsid w:val="00716D65"/>
    <w:rsid w:val="00716D75"/>
    <w:rsid w:val="00716D96"/>
    <w:rsid w:val="00716DC4"/>
    <w:rsid w:val="00716DEF"/>
    <w:rsid w:val="00716E4A"/>
    <w:rsid w:val="00716E7E"/>
    <w:rsid w:val="00716E88"/>
    <w:rsid w:val="00716EFB"/>
    <w:rsid w:val="00717057"/>
    <w:rsid w:val="00717116"/>
    <w:rsid w:val="00717375"/>
    <w:rsid w:val="00717587"/>
    <w:rsid w:val="00717682"/>
    <w:rsid w:val="00717747"/>
    <w:rsid w:val="007177D3"/>
    <w:rsid w:val="00717804"/>
    <w:rsid w:val="0071790B"/>
    <w:rsid w:val="00717949"/>
    <w:rsid w:val="00717974"/>
    <w:rsid w:val="00717A22"/>
    <w:rsid w:val="00717B72"/>
    <w:rsid w:val="00717B86"/>
    <w:rsid w:val="00717BE7"/>
    <w:rsid w:val="00717C3A"/>
    <w:rsid w:val="00717DC6"/>
    <w:rsid w:val="00717E06"/>
    <w:rsid w:val="00717E75"/>
    <w:rsid w:val="00717EAE"/>
    <w:rsid w:val="00717F38"/>
    <w:rsid w:val="007201CA"/>
    <w:rsid w:val="0072031F"/>
    <w:rsid w:val="00720398"/>
    <w:rsid w:val="007203F5"/>
    <w:rsid w:val="00720462"/>
    <w:rsid w:val="007204D4"/>
    <w:rsid w:val="007204ED"/>
    <w:rsid w:val="007204EE"/>
    <w:rsid w:val="00720786"/>
    <w:rsid w:val="007207B4"/>
    <w:rsid w:val="00720840"/>
    <w:rsid w:val="007208BB"/>
    <w:rsid w:val="00720940"/>
    <w:rsid w:val="0072094F"/>
    <w:rsid w:val="00720BCB"/>
    <w:rsid w:val="00720C62"/>
    <w:rsid w:val="00720CC6"/>
    <w:rsid w:val="00720D34"/>
    <w:rsid w:val="00720E35"/>
    <w:rsid w:val="00721080"/>
    <w:rsid w:val="007210FE"/>
    <w:rsid w:val="0072115B"/>
    <w:rsid w:val="00721241"/>
    <w:rsid w:val="00721359"/>
    <w:rsid w:val="0072139A"/>
    <w:rsid w:val="007213AA"/>
    <w:rsid w:val="007213B6"/>
    <w:rsid w:val="00721406"/>
    <w:rsid w:val="00721452"/>
    <w:rsid w:val="0072179E"/>
    <w:rsid w:val="007217C8"/>
    <w:rsid w:val="00721876"/>
    <w:rsid w:val="007218D1"/>
    <w:rsid w:val="007218F2"/>
    <w:rsid w:val="007219D5"/>
    <w:rsid w:val="007219F6"/>
    <w:rsid w:val="00721C02"/>
    <w:rsid w:val="00721C6E"/>
    <w:rsid w:val="00721D25"/>
    <w:rsid w:val="00721D6F"/>
    <w:rsid w:val="00721DF7"/>
    <w:rsid w:val="00721DFD"/>
    <w:rsid w:val="00721E29"/>
    <w:rsid w:val="00721E66"/>
    <w:rsid w:val="00721E72"/>
    <w:rsid w:val="00721E79"/>
    <w:rsid w:val="00721EEA"/>
    <w:rsid w:val="00721F54"/>
    <w:rsid w:val="00722047"/>
    <w:rsid w:val="007220A7"/>
    <w:rsid w:val="007220E3"/>
    <w:rsid w:val="0072210B"/>
    <w:rsid w:val="0072214A"/>
    <w:rsid w:val="00722191"/>
    <w:rsid w:val="007221DF"/>
    <w:rsid w:val="00722575"/>
    <w:rsid w:val="007225C5"/>
    <w:rsid w:val="007225F7"/>
    <w:rsid w:val="0072262D"/>
    <w:rsid w:val="00722747"/>
    <w:rsid w:val="007227ED"/>
    <w:rsid w:val="00722880"/>
    <w:rsid w:val="007228F1"/>
    <w:rsid w:val="007229BA"/>
    <w:rsid w:val="007229E9"/>
    <w:rsid w:val="00722A7D"/>
    <w:rsid w:val="00722B83"/>
    <w:rsid w:val="00722BB5"/>
    <w:rsid w:val="00722C4A"/>
    <w:rsid w:val="00722C9E"/>
    <w:rsid w:val="00722DBF"/>
    <w:rsid w:val="00722F39"/>
    <w:rsid w:val="00723053"/>
    <w:rsid w:val="00723055"/>
    <w:rsid w:val="0072306A"/>
    <w:rsid w:val="007230A4"/>
    <w:rsid w:val="007230F3"/>
    <w:rsid w:val="007230FB"/>
    <w:rsid w:val="00723159"/>
    <w:rsid w:val="007231B1"/>
    <w:rsid w:val="007231C2"/>
    <w:rsid w:val="007231F1"/>
    <w:rsid w:val="007231FF"/>
    <w:rsid w:val="00723221"/>
    <w:rsid w:val="00723348"/>
    <w:rsid w:val="0072357D"/>
    <w:rsid w:val="0072363A"/>
    <w:rsid w:val="007236C0"/>
    <w:rsid w:val="007236E8"/>
    <w:rsid w:val="007238CE"/>
    <w:rsid w:val="00723A6A"/>
    <w:rsid w:val="00723B50"/>
    <w:rsid w:val="00723C82"/>
    <w:rsid w:val="00723CFD"/>
    <w:rsid w:val="00723D31"/>
    <w:rsid w:val="00723DDE"/>
    <w:rsid w:val="00723DF7"/>
    <w:rsid w:val="00723E19"/>
    <w:rsid w:val="007241E4"/>
    <w:rsid w:val="0072437C"/>
    <w:rsid w:val="007243B9"/>
    <w:rsid w:val="00724469"/>
    <w:rsid w:val="007244A7"/>
    <w:rsid w:val="00724537"/>
    <w:rsid w:val="00724556"/>
    <w:rsid w:val="007245EE"/>
    <w:rsid w:val="00724671"/>
    <w:rsid w:val="00724733"/>
    <w:rsid w:val="0072473E"/>
    <w:rsid w:val="00724755"/>
    <w:rsid w:val="00724969"/>
    <w:rsid w:val="00724BA6"/>
    <w:rsid w:val="00724D8E"/>
    <w:rsid w:val="00724DB4"/>
    <w:rsid w:val="00724E10"/>
    <w:rsid w:val="00724EC3"/>
    <w:rsid w:val="00724FA1"/>
    <w:rsid w:val="00724FC7"/>
    <w:rsid w:val="007250DC"/>
    <w:rsid w:val="0072519F"/>
    <w:rsid w:val="00725343"/>
    <w:rsid w:val="00725348"/>
    <w:rsid w:val="00725478"/>
    <w:rsid w:val="0072548A"/>
    <w:rsid w:val="0072549F"/>
    <w:rsid w:val="007255AD"/>
    <w:rsid w:val="007255EE"/>
    <w:rsid w:val="00725625"/>
    <w:rsid w:val="00725629"/>
    <w:rsid w:val="00725766"/>
    <w:rsid w:val="0072576B"/>
    <w:rsid w:val="007258B2"/>
    <w:rsid w:val="00725AA9"/>
    <w:rsid w:val="00725AFF"/>
    <w:rsid w:val="00725BF7"/>
    <w:rsid w:val="00725DBC"/>
    <w:rsid w:val="00725E7A"/>
    <w:rsid w:val="00725F60"/>
    <w:rsid w:val="00725FD6"/>
    <w:rsid w:val="0072606C"/>
    <w:rsid w:val="00726089"/>
    <w:rsid w:val="0072624B"/>
    <w:rsid w:val="00726323"/>
    <w:rsid w:val="00726475"/>
    <w:rsid w:val="0072650D"/>
    <w:rsid w:val="0072662D"/>
    <w:rsid w:val="0072697C"/>
    <w:rsid w:val="00726A22"/>
    <w:rsid w:val="00726C12"/>
    <w:rsid w:val="00726C15"/>
    <w:rsid w:val="00726C50"/>
    <w:rsid w:val="00726CF0"/>
    <w:rsid w:val="00726D98"/>
    <w:rsid w:val="00726DE8"/>
    <w:rsid w:val="00726E21"/>
    <w:rsid w:val="00726E3C"/>
    <w:rsid w:val="00726F54"/>
    <w:rsid w:val="00727083"/>
    <w:rsid w:val="0072715E"/>
    <w:rsid w:val="007271E1"/>
    <w:rsid w:val="007271E3"/>
    <w:rsid w:val="00727267"/>
    <w:rsid w:val="007273E3"/>
    <w:rsid w:val="00727473"/>
    <w:rsid w:val="007275D1"/>
    <w:rsid w:val="0072776F"/>
    <w:rsid w:val="00727791"/>
    <w:rsid w:val="007277A5"/>
    <w:rsid w:val="007277AB"/>
    <w:rsid w:val="007277DB"/>
    <w:rsid w:val="007278BB"/>
    <w:rsid w:val="007278C6"/>
    <w:rsid w:val="007278DB"/>
    <w:rsid w:val="00727919"/>
    <w:rsid w:val="007279A0"/>
    <w:rsid w:val="00727A13"/>
    <w:rsid w:val="00727ABD"/>
    <w:rsid w:val="00727B18"/>
    <w:rsid w:val="00727C2F"/>
    <w:rsid w:val="00727CAC"/>
    <w:rsid w:val="00727D19"/>
    <w:rsid w:val="00727D24"/>
    <w:rsid w:val="00727DD0"/>
    <w:rsid w:val="00727EDD"/>
    <w:rsid w:val="00727F6F"/>
    <w:rsid w:val="00727F82"/>
    <w:rsid w:val="00729A51"/>
    <w:rsid w:val="0073007C"/>
    <w:rsid w:val="007300DC"/>
    <w:rsid w:val="0073013D"/>
    <w:rsid w:val="007302AC"/>
    <w:rsid w:val="007304C1"/>
    <w:rsid w:val="0073057D"/>
    <w:rsid w:val="007305EF"/>
    <w:rsid w:val="007306F8"/>
    <w:rsid w:val="00730835"/>
    <w:rsid w:val="00730872"/>
    <w:rsid w:val="0073094C"/>
    <w:rsid w:val="00730AA8"/>
    <w:rsid w:val="00730B01"/>
    <w:rsid w:val="00730C4E"/>
    <w:rsid w:val="00730CA3"/>
    <w:rsid w:val="00730CD3"/>
    <w:rsid w:val="00730E52"/>
    <w:rsid w:val="00730E77"/>
    <w:rsid w:val="00730EC7"/>
    <w:rsid w:val="00730FC6"/>
    <w:rsid w:val="007311A1"/>
    <w:rsid w:val="007311B4"/>
    <w:rsid w:val="0073128F"/>
    <w:rsid w:val="0073134E"/>
    <w:rsid w:val="00731429"/>
    <w:rsid w:val="0073147F"/>
    <w:rsid w:val="00731607"/>
    <w:rsid w:val="007316EA"/>
    <w:rsid w:val="007317EF"/>
    <w:rsid w:val="0073180C"/>
    <w:rsid w:val="0073199C"/>
    <w:rsid w:val="0073199E"/>
    <w:rsid w:val="007319A5"/>
    <w:rsid w:val="00731A1C"/>
    <w:rsid w:val="00731A31"/>
    <w:rsid w:val="00731CF0"/>
    <w:rsid w:val="00731E69"/>
    <w:rsid w:val="00731EA2"/>
    <w:rsid w:val="00731ECE"/>
    <w:rsid w:val="00731EE2"/>
    <w:rsid w:val="00731F80"/>
    <w:rsid w:val="00731FD0"/>
    <w:rsid w:val="00732022"/>
    <w:rsid w:val="00732256"/>
    <w:rsid w:val="007322F5"/>
    <w:rsid w:val="0073231A"/>
    <w:rsid w:val="0073234E"/>
    <w:rsid w:val="00732395"/>
    <w:rsid w:val="007323BA"/>
    <w:rsid w:val="00732435"/>
    <w:rsid w:val="00732767"/>
    <w:rsid w:val="0073279B"/>
    <w:rsid w:val="007327AA"/>
    <w:rsid w:val="0073287D"/>
    <w:rsid w:val="007328E8"/>
    <w:rsid w:val="007329AF"/>
    <w:rsid w:val="007329B3"/>
    <w:rsid w:val="00732A0A"/>
    <w:rsid w:val="00732BCD"/>
    <w:rsid w:val="00732C3B"/>
    <w:rsid w:val="00732C74"/>
    <w:rsid w:val="00732E55"/>
    <w:rsid w:val="00732E63"/>
    <w:rsid w:val="00732F88"/>
    <w:rsid w:val="007330A2"/>
    <w:rsid w:val="007330C1"/>
    <w:rsid w:val="007330E4"/>
    <w:rsid w:val="007331BE"/>
    <w:rsid w:val="00733248"/>
    <w:rsid w:val="007332B9"/>
    <w:rsid w:val="007332F1"/>
    <w:rsid w:val="007333D3"/>
    <w:rsid w:val="00733430"/>
    <w:rsid w:val="007335F3"/>
    <w:rsid w:val="007337ED"/>
    <w:rsid w:val="00733887"/>
    <w:rsid w:val="007339EF"/>
    <w:rsid w:val="00733A9E"/>
    <w:rsid w:val="00733D8C"/>
    <w:rsid w:val="00733DA7"/>
    <w:rsid w:val="00733DD4"/>
    <w:rsid w:val="00733DFC"/>
    <w:rsid w:val="00733E84"/>
    <w:rsid w:val="00733E97"/>
    <w:rsid w:val="00733EB7"/>
    <w:rsid w:val="00733FB3"/>
    <w:rsid w:val="00734067"/>
    <w:rsid w:val="0073417B"/>
    <w:rsid w:val="007341FB"/>
    <w:rsid w:val="007341FD"/>
    <w:rsid w:val="00734232"/>
    <w:rsid w:val="0073423A"/>
    <w:rsid w:val="0073434D"/>
    <w:rsid w:val="0073435C"/>
    <w:rsid w:val="007343A5"/>
    <w:rsid w:val="007344C6"/>
    <w:rsid w:val="007344FD"/>
    <w:rsid w:val="0073466A"/>
    <w:rsid w:val="007346D7"/>
    <w:rsid w:val="00734779"/>
    <w:rsid w:val="007347AD"/>
    <w:rsid w:val="00734808"/>
    <w:rsid w:val="0073496E"/>
    <w:rsid w:val="00734AC6"/>
    <w:rsid w:val="00734BB7"/>
    <w:rsid w:val="00734D1E"/>
    <w:rsid w:val="00734D32"/>
    <w:rsid w:val="00734DB1"/>
    <w:rsid w:val="00734E60"/>
    <w:rsid w:val="00734F18"/>
    <w:rsid w:val="007350F2"/>
    <w:rsid w:val="007351B8"/>
    <w:rsid w:val="007352CF"/>
    <w:rsid w:val="00735306"/>
    <w:rsid w:val="0073542E"/>
    <w:rsid w:val="00735433"/>
    <w:rsid w:val="007354D3"/>
    <w:rsid w:val="00735556"/>
    <w:rsid w:val="007355EB"/>
    <w:rsid w:val="0073587D"/>
    <w:rsid w:val="00735881"/>
    <w:rsid w:val="00735ABA"/>
    <w:rsid w:val="00735B56"/>
    <w:rsid w:val="00735B7E"/>
    <w:rsid w:val="00735C5B"/>
    <w:rsid w:val="00735CF6"/>
    <w:rsid w:val="00735DAD"/>
    <w:rsid w:val="00735E1A"/>
    <w:rsid w:val="00735F6D"/>
    <w:rsid w:val="00735F75"/>
    <w:rsid w:val="0073603E"/>
    <w:rsid w:val="0073608F"/>
    <w:rsid w:val="0073610E"/>
    <w:rsid w:val="0073614A"/>
    <w:rsid w:val="007361A4"/>
    <w:rsid w:val="00736442"/>
    <w:rsid w:val="007366CE"/>
    <w:rsid w:val="00736716"/>
    <w:rsid w:val="00736831"/>
    <w:rsid w:val="0073688B"/>
    <w:rsid w:val="00736893"/>
    <w:rsid w:val="007368B3"/>
    <w:rsid w:val="00736BD2"/>
    <w:rsid w:val="00736C14"/>
    <w:rsid w:val="00736C3A"/>
    <w:rsid w:val="00736D2D"/>
    <w:rsid w:val="00736D64"/>
    <w:rsid w:val="00736DC5"/>
    <w:rsid w:val="00736E7D"/>
    <w:rsid w:val="00736F48"/>
    <w:rsid w:val="00736F94"/>
    <w:rsid w:val="0073701E"/>
    <w:rsid w:val="0073708F"/>
    <w:rsid w:val="00737100"/>
    <w:rsid w:val="00737174"/>
    <w:rsid w:val="0073734C"/>
    <w:rsid w:val="00737454"/>
    <w:rsid w:val="00737588"/>
    <w:rsid w:val="00737667"/>
    <w:rsid w:val="00737790"/>
    <w:rsid w:val="00737865"/>
    <w:rsid w:val="0073786A"/>
    <w:rsid w:val="0073793C"/>
    <w:rsid w:val="00737980"/>
    <w:rsid w:val="007379C1"/>
    <w:rsid w:val="00737A02"/>
    <w:rsid w:val="00737A77"/>
    <w:rsid w:val="00737AC5"/>
    <w:rsid w:val="00737BCE"/>
    <w:rsid w:val="00737C64"/>
    <w:rsid w:val="00737E89"/>
    <w:rsid w:val="00737F00"/>
    <w:rsid w:val="007400A3"/>
    <w:rsid w:val="007400B8"/>
    <w:rsid w:val="0074021B"/>
    <w:rsid w:val="00740244"/>
    <w:rsid w:val="007402C1"/>
    <w:rsid w:val="0074039E"/>
    <w:rsid w:val="007403D4"/>
    <w:rsid w:val="00740409"/>
    <w:rsid w:val="00740596"/>
    <w:rsid w:val="007405CB"/>
    <w:rsid w:val="007406E6"/>
    <w:rsid w:val="00740753"/>
    <w:rsid w:val="0074082F"/>
    <w:rsid w:val="00740A63"/>
    <w:rsid w:val="00740B19"/>
    <w:rsid w:val="00740BB2"/>
    <w:rsid w:val="00740C3C"/>
    <w:rsid w:val="00740CF4"/>
    <w:rsid w:val="00740E24"/>
    <w:rsid w:val="00740F4E"/>
    <w:rsid w:val="0074118F"/>
    <w:rsid w:val="007411F5"/>
    <w:rsid w:val="0074129C"/>
    <w:rsid w:val="0074138C"/>
    <w:rsid w:val="00741491"/>
    <w:rsid w:val="007415A2"/>
    <w:rsid w:val="00741612"/>
    <w:rsid w:val="0074174E"/>
    <w:rsid w:val="007417E5"/>
    <w:rsid w:val="007418D0"/>
    <w:rsid w:val="007418D3"/>
    <w:rsid w:val="007418F1"/>
    <w:rsid w:val="00741AEA"/>
    <w:rsid w:val="00741B06"/>
    <w:rsid w:val="00741C33"/>
    <w:rsid w:val="00741D68"/>
    <w:rsid w:val="00741E10"/>
    <w:rsid w:val="00741E20"/>
    <w:rsid w:val="0074202B"/>
    <w:rsid w:val="00742222"/>
    <w:rsid w:val="00742475"/>
    <w:rsid w:val="007424CD"/>
    <w:rsid w:val="007424E9"/>
    <w:rsid w:val="0074250E"/>
    <w:rsid w:val="0074284C"/>
    <w:rsid w:val="007429DE"/>
    <w:rsid w:val="00742BD7"/>
    <w:rsid w:val="00742BEC"/>
    <w:rsid w:val="00742BF8"/>
    <w:rsid w:val="00742C8B"/>
    <w:rsid w:val="00742D02"/>
    <w:rsid w:val="00742D55"/>
    <w:rsid w:val="00742D5C"/>
    <w:rsid w:val="00742D74"/>
    <w:rsid w:val="00742DDB"/>
    <w:rsid w:val="00742E89"/>
    <w:rsid w:val="00742F21"/>
    <w:rsid w:val="00743211"/>
    <w:rsid w:val="00743349"/>
    <w:rsid w:val="0074349C"/>
    <w:rsid w:val="0074354C"/>
    <w:rsid w:val="00743713"/>
    <w:rsid w:val="00743762"/>
    <w:rsid w:val="00743851"/>
    <w:rsid w:val="007438D5"/>
    <w:rsid w:val="007438D9"/>
    <w:rsid w:val="007438FB"/>
    <w:rsid w:val="00743905"/>
    <w:rsid w:val="00743949"/>
    <w:rsid w:val="00743A71"/>
    <w:rsid w:val="00743ADC"/>
    <w:rsid w:val="00743BD0"/>
    <w:rsid w:val="00743CB2"/>
    <w:rsid w:val="00743D31"/>
    <w:rsid w:val="00743E17"/>
    <w:rsid w:val="00743EB8"/>
    <w:rsid w:val="00743EFF"/>
    <w:rsid w:val="00743F04"/>
    <w:rsid w:val="00743F3A"/>
    <w:rsid w:val="00743F98"/>
    <w:rsid w:val="007441B0"/>
    <w:rsid w:val="0074428B"/>
    <w:rsid w:val="00744316"/>
    <w:rsid w:val="00744441"/>
    <w:rsid w:val="0074445C"/>
    <w:rsid w:val="00744496"/>
    <w:rsid w:val="0074451E"/>
    <w:rsid w:val="007445BE"/>
    <w:rsid w:val="00744784"/>
    <w:rsid w:val="00744802"/>
    <w:rsid w:val="007448D5"/>
    <w:rsid w:val="00744A11"/>
    <w:rsid w:val="00744A32"/>
    <w:rsid w:val="00744A79"/>
    <w:rsid w:val="00744B1D"/>
    <w:rsid w:val="00744B3F"/>
    <w:rsid w:val="00744E93"/>
    <w:rsid w:val="00744EE8"/>
    <w:rsid w:val="00744F5A"/>
    <w:rsid w:val="00744F93"/>
    <w:rsid w:val="00744FBA"/>
    <w:rsid w:val="00744FEF"/>
    <w:rsid w:val="0074505E"/>
    <w:rsid w:val="0074511B"/>
    <w:rsid w:val="0074514A"/>
    <w:rsid w:val="007451B0"/>
    <w:rsid w:val="007451B3"/>
    <w:rsid w:val="00745206"/>
    <w:rsid w:val="00745332"/>
    <w:rsid w:val="007455D2"/>
    <w:rsid w:val="007455D4"/>
    <w:rsid w:val="007455E7"/>
    <w:rsid w:val="0074564E"/>
    <w:rsid w:val="007456D6"/>
    <w:rsid w:val="00745BF3"/>
    <w:rsid w:val="00745C69"/>
    <w:rsid w:val="00745CA6"/>
    <w:rsid w:val="00745D1F"/>
    <w:rsid w:val="00745D78"/>
    <w:rsid w:val="0074614E"/>
    <w:rsid w:val="00746180"/>
    <w:rsid w:val="00746227"/>
    <w:rsid w:val="00746275"/>
    <w:rsid w:val="007463A9"/>
    <w:rsid w:val="00746420"/>
    <w:rsid w:val="00746491"/>
    <w:rsid w:val="007465B3"/>
    <w:rsid w:val="00746791"/>
    <w:rsid w:val="00746875"/>
    <w:rsid w:val="0074688F"/>
    <w:rsid w:val="00746919"/>
    <w:rsid w:val="00746967"/>
    <w:rsid w:val="00746988"/>
    <w:rsid w:val="00746A01"/>
    <w:rsid w:val="00746B53"/>
    <w:rsid w:val="00746B54"/>
    <w:rsid w:val="00746B68"/>
    <w:rsid w:val="00746B6A"/>
    <w:rsid w:val="00746C7E"/>
    <w:rsid w:val="00746E1A"/>
    <w:rsid w:val="00746E26"/>
    <w:rsid w:val="00746E7B"/>
    <w:rsid w:val="00746E93"/>
    <w:rsid w:val="00746EB9"/>
    <w:rsid w:val="00746F4E"/>
    <w:rsid w:val="00746FD8"/>
    <w:rsid w:val="007470D4"/>
    <w:rsid w:val="007471B5"/>
    <w:rsid w:val="007471DD"/>
    <w:rsid w:val="007471DE"/>
    <w:rsid w:val="0074726A"/>
    <w:rsid w:val="0074727A"/>
    <w:rsid w:val="00747353"/>
    <w:rsid w:val="007473C0"/>
    <w:rsid w:val="00747451"/>
    <w:rsid w:val="007474FF"/>
    <w:rsid w:val="00747505"/>
    <w:rsid w:val="00747530"/>
    <w:rsid w:val="007476DC"/>
    <w:rsid w:val="00747767"/>
    <w:rsid w:val="0074780C"/>
    <w:rsid w:val="007478B3"/>
    <w:rsid w:val="00747904"/>
    <w:rsid w:val="007479A2"/>
    <w:rsid w:val="00747A65"/>
    <w:rsid w:val="00747D51"/>
    <w:rsid w:val="00747D65"/>
    <w:rsid w:val="00747E8D"/>
    <w:rsid w:val="00747FB6"/>
    <w:rsid w:val="00750024"/>
    <w:rsid w:val="007500DC"/>
    <w:rsid w:val="00750116"/>
    <w:rsid w:val="0075011A"/>
    <w:rsid w:val="00750186"/>
    <w:rsid w:val="00750217"/>
    <w:rsid w:val="0075021E"/>
    <w:rsid w:val="00750370"/>
    <w:rsid w:val="007503E6"/>
    <w:rsid w:val="007503F6"/>
    <w:rsid w:val="007504AA"/>
    <w:rsid w:val="00750513"/>
    <w:rsid w:val="00750591"/>
    <w:rsid w:val="007507AF"/>
    <w:rsid w:val="007507D3"/>
    <w:rsid w:val="00750941"/>
    <w:rsid w:val="00750A86"/>
    <w:rsid w:val="00750B51"/>
    <w:rsid w:val="00750B76"/>
    <w:rsid w:val="00750BDC"/>
    <w:rsid w:val="00750D65"/>
    <w:rsid w:val="00750DDB"/>
    <w:rsid w:val="00750E13"/>
    <w:rsid w:val="00750E27"/>
    <w:rsid w:val="00750F8C"/>
    <w:rsid w:val="00751158"/>
    <w:rsid w:val="007511DD"/>
    <w:rsid w:val="00751205"/>
    <w:rsid w:val="00751261"/>
    <w:rsid w:val="00751311"/>
    <w:rsid w:val="007513CF"/>
    <w:rsid w:val="007514D5"/>
    <w:rsid w:val="00751589"/>
    <w:rsid w:val="0075158F"/>
    <w:rsid w:val="00751597"/>
    <w:rsid w:val="007515CF"/>
    <w:rsid w:val="0075166F"/>
    <w:rsid w:val="00751675"/>
    <w:rsid w:val="007516C0"/>
    <w:rsid w:val="00751710"/>
    <w:rsid w:val="0075188F"/>
    <w:rsid w:val="007518FB"/>
    <w:rsid w:val="00751900"/>
    <w:rsid w:val="0075192D"/>
    <w:rsid w:val="0075198F"/>
    <w:rsid w:val="007519A8"/>
    <w:rsid w:val="00751B25"/>
    <w:rsid w:val="00751BBF"/>
    <w:rsid w:val="00751BD8"/>
    <w:rsid w:val="00751BD9"/>
    <w:rsid w:val="00751C18"/>
    <w:rsid w:val="00751C69"/>
    <w:rsid w:val="00751C8B"/>
    <w:rsid w:val="00751CBD"/>
    <w:rsid w:val="00751D65"/>
    <w:rsid w:val="00751D9F"/>
    <w:rsid w:val="00751DF0"/>
    <w:rsid w:val="00751E9D"/>
    <w:rsid w:val="00752025"/>
    <w:rsid w:val="007520FF"/>
    <w:rsid w:val="007521ED"/>
    <w:rsid w:val="007524B2"/>
    <w:rsid w:val="00752528"/>
    <w:rsid w:val="0075264C"/>
    <w:rsid w:val="00752690"/>
    <w:rsid w:val="00752691"/>
    <w:rsid w:val="00752730"/>
    <w:rsid w:val="007527B9"/>
    <w:rsid w:val="007528A1"/>
    <w:rsid w:val="00752927"/>
    <w:rsid w:val="00752A42"/>
    <w:rsid w:val="00752B27"/>
    <w:rsid w:val="00752B32"/>
    <w:rsid w:val="00752BA2"/>
    <w:rsid w:val="00752C82"/>
    <w:rsid w:val="00752D1D"/>
    <w:rsid w:val="00752E1E"/>
    <w:rsid w:val="00752E6C"/>
    <w:rsid w:val="00753065"/>
    <w:rsid w:val="00753124"/>
    <w:rsid w:val="00753148"/>
    <w:rsid w:val="007531A7"/>
    <w:rsid w:val="007531C2"/>
    <w:rsid w:val="007531D1"/>
    <w:rsid w:val="00753248"/>
    <w:rsid w:val="00753258"/>
    <w:rsid w:val="00753333"/>
    <w:rsid w:val="00753380"/>
    <w:rsid w:val="007533B6"/>
    <w:rsid w:val="007533F4"/>
    <w:rsid w:val="00753445"/>
    <w:rsid w:val="00753481"/>
    <w:rsid w:val="00753557"/>
    <w:rsid w:val="0075362A"/>
    <w:rsid w:val="00753703"/>
    <w:rsid w:val="00753722"/>
    <w:rsid w:val="007537C7"/>
    <w:rsid w:val="0075387A"/>
    <w:rsid w:val="007538CB"/>
    <w:rsid w:val="00753A18"/>
    <w:rsid w:val="00753A39"/>
    <w:rsid w:val="00753E1A"/>
    <w:rsid w:val="00753F87"/>
    <w:rsid w:val="0075409D"/>
    <w:rsid w:val="00754129"/>
    <w:rsid w:val="00754183"/>
    <w:rsid w:val="007541A6"/>
    <w:rsid w:val="007541F4"/>
    <w:rsid w:val="00754233"/>
    <w:rsid w:val="00754287"/>
    <w:rsid w:val="00754353"/>
    <w:rsid w:val="00754382"/>
    <w:rsid w:val="007544F8"/>
    <w:rsid w:val="007546AD"/>
    <w:rsid w:val="0075476F"/>
    <w:rsid w:val="007548E9"/>
    <w:rsid w:val="007549C0"/>
    <w:rsid w:val="007549EB"/>
    <w:rsid w:val="00754A04"/>
    <w:rsid w:val="00754A8C"/>
    <w:rsid w:val="00754B21"/>
    <w:rsid w:val="00754CEB"/>
    <w:rsid w:val="00754ED2"/>
    <w:rsid w:val="00754F84"/>
    <w:rsid w:val="00755014"/>
    <w:rsid w:val="00755099"/>
    <w:rsid w:val="007550D1"/>
    <w:rsid w:val="00755128"/>
    <w:rsid w:val="00755160"/>
    <w:rsid w:val="007551A4"/>
    <w:rsid w:val="007552A2"/>
    <w:rsid w:val="0075530C"/>
    <w:rsid w:val="007553E6"/>
    <w:rsid w:val="0075551D"/>
    <w:rsid w:val="00755541"/>
    <w:rsid w:val="00755551"/>
    <w:rsid w:val="0075561F"/>
    <w:rsid w:val="00755873"/>
    <w:rsid w:val="007559AB"/>
    <w:rsid w:val="00755A45"/>
    <w:rsid w:val="00755A6D"/>
    <w:rsid w:val="00755AC7"/>
    <w:rsid w:val="00755C6A"/>
    <w:rsid w:val="00755D1C"/>
    <w:rsid w:val="00755DF9"/>
    <w:rsid w:val="00755F6D"/>
    <w:rsid w:val="00755FC4"/>
    <w:rsid w:val="00756034"/>
    <w:rsid w:val="00756080"/>
    <w:rsid w:val="007560A9"/>
    <w:rsid w:val="00756174"/>
    <w:rsid w:val="00756202"/>
    <w:rsid w:val="007564AE"/>
    <w:rsid w:val="00756527"/>
    <w:rsid w:val="0075653C"/>
    <w:rsid w:val="007566FF"/>
    <w:rsid w:val="00756755"/>
    <w:rsid w:val="007567FF"/>
    <w:rsid w:val="00756807"/>
    <w:rsid w:val="007568F1"/>
    <w:rsid w:val="00756914"/>
    <w:rsid w:val="00756951"/>
    <w:rsid w:val="007569D2"/>
    <w:rsid w:val="00756AAC"/>
    <w:rsid w:val="00756B08"/>
    <w:rsid w:val="00756B21"/>
    <w:rsid w:val="00756E1D"/>
    <w:rsid w:val="00756E4E"/>
    <w:rsid w:val="00756F3C"/>
    <w:rsid w:val="00757032"/>
    <w:rsid w:val="00757290"/>
    <w:rsid w:val="0075745D"/>
    <w:rsid w:val="007575E0"/>
    <w:rsid w:val="00757781"/>
    <w:rsid w:val="007579EA"/>
    <w:rsid w:val="00757BC4"/>
    <w:rsid w:val="00757CDE"/>
    <w:rsid w:val="00757F6F"/>
    <w:rsid w:val="00757FD5"/>
    <w:rsid w:val="00760100"/>
    <w:rsid w:val="00760329"/>
    <w:rsid w:val="00760378"/>
    <w:rsid w:val="007603C0"/>
    <w:rsid w:val="0076045F"/>
    <w:rsid w:val="007604BF"/>
    <w:rsid w:val="0076060F"/>
    <w:rsid w:val="0076070F"/>
    <w:rsid w:val="00760731"/>
    <w:rsid w:val="0076079E"/>
    <w:rsid w:val="007607DF"/>
    <w:rsid w:val="0076088B"/>
    <w:rsid w:val="007608EC"/>
    <w:rsid w:val="007608EF"/>
    <w:rsid w:val="00760A27"/>
    <w:rsid w:val="00760B17"/>
    <w:rsid w:val="00760BF4"/>
    <w:rsid w:val="00760C47"/>
    <w:rsid w:val="00760D0A"/>
    <w:rsid w:val="00760FBE"/>
    <w:rsid w:val="00761038"/>
    <w:rsid w:val="0076109F"/>
    <w:rsid w:val="00761261"/>
    <w:rsid w:val="007612C0"/>
    <w:rsid w:val="0076143F"/>
    <w:rsid w:val="0076148F"/>
    <w:rsid w:val="00761563"/>
    <w:rsid w:val="0076165C"/>
    <w:rsid w:val="0076175D"/>
    <w:rsid w:val="0076185F"/>
    <w:rsid w:val="0076188B"/>
    <w:rsid w:val="0076189A"/>
    <w:rsid w:val="007618C0"/>
    <w:rsid w:val="00761920"/>
    <w:rsid w:val="00761A22"/>
    <w:rsid w:val="00761A8D"/>
    <w:rsid w:val="00761B2E"/>
    <w:rsid w:val="00761D77"/>
    <w:rsid w:val="00761DC0"/>
    <w:rsid w:val="00761EB8"/>
    <w:rsid w:val="00761EF4"/>
    <w:rsid w:val="00761F0B"/>
    <w:rsid w:val="00761F90"/>
    <w:rsid w:val="00762098"/>
    <w:rsid w:val="00762133"/>
    <w:rsid w:val="00762251"/>
    <w:rsid w:val="0076236A"/>
    <w:rsid w:val="0076244A"/>
    <w:rsid w:val="00762562"/>
    <w:rsid w:val="007625E7"/>
    <w:rsid w:val="0076297A"/>
    <w:rsid w:val="00762A5A"/>
    <w:rsid w:val="00762AB3"/>
    <w:rsid w:val="00762B00"/>
    <w:rsid w:val="00762C77"/>
    <w:rsid w:val="00762CEB"/>
    <w:rsid w:val="00762D89"/>
    <w:rsid w:val="00762DAB"/>
    <w:rsid w:val="00762DD8"/>
    <w:rsid w:val="00762DFF"/>
    <w:rsid w:val="00762E35"/>
    <w:rsid w:val="00762F6F"/>
    <w:rsid w:val="00762FE0"/>
    <w:rsid w:val="00763198"/>
    <w:rsid w:val="00763340"/>
    <w:rsid w:val="00763377"/>
    <w:rsid w:val="0076350F"/>
    <w:rsid w:val="00763583"/>
    <w:rsid w:val="0076365D"/>
    <w:rsid w:val="007636EF"/>
    <w:rsid w:val="00763796"/>
    <w:rsid w:val="007637B2"/>
    <w:rsid w:val="007637ED"/>
    <w:rsid w:val="00763888"/>
    <w:rsid w:val="007638BC"/>
    <w:rsid w:val="0076399D"/>
    <w:rsid w:val="00763AF2"/>
    <w:rsid w:val="00763B15"/>
    <w:rsid w:val="00763CD1"/>
    <w:rsid w:val="00763D60"/>
    <w:rsid w:val="00763DD0"/>
    <w:rsid w:val="00763DED"/>
    <w:rsid w:val="00763E1F"/>
    <w:rsid w:val="007640E2"/>
    <w:rsid w:val="007642CA"/>
    <w:rsid w:val="007642EC"/>
    <w:rsid w:val="007643B9"/>
    <w:rsid w:val="007644D2"/>
    <w:rsid w:val="00764553"/>
    <w:rsid w:val="00764554"/>
    <w:rsid w:val="007645E7"/>
    <w:rsid w:val="00764730"/>
    <w:rsid w:val="00764759"/>
    <w:rsid w:val="0076477A"/>
    <w:rsid w:val="00764787"/>
    <w:rsid w:val="00764832"/>
    <w:rsid w:val="007648D5"/>
    <w:rsid w:val="00764AD3"/>
    <w:rsid w:val="00764CFB"/>
    <w:rsid w:val="00764DE5"/>
    <w:rsid w:val="00764DF4"/>
    <w:rsid w:val="00764E39"/>
    <w:rsid w:val="00764F1B"/>
    <w:rsid w:val="0076503F"/>
    <w:rsid w:val="007650D2"/>
    <w:rsid w:val="00765106"/>
    <w:rsid w:val="007651B7"/>
    <w:rsid w:val="00765306"/>
    <w:rsid w:val="0076530B"/>
    <w:rsid w:val="0076535B"/>
    <w:rsid w:val="0076540B"/>
    <w:rsid w:val="00765441"/>
    <w:rsid w:val="0076569D"/>
    <w:rsid w:val="007656EF"/>
    <w:rsid w:val="007656F4"/>
    <w:rsid w:val="007657C5"/>
    <w:rsid w:val="0076588B"/>
    <w:rsid w:val="007658C1"/>
    <w:rsid w:val="0076590F"/>
    <w:rsid w:val="00765926"/>
    <w:rsid w:val="0076592E"/>
    <w:rsid w:val="00765984"/>
    <w:rsid w:val="00765A21"/>
    <w:rsid w:val="00765C02"/>
    <w:rsid w:val="00765E18"/>
    <w:rsid w:val="00765ED1"/>
    <w:rsid w:val="00765FDB"/>
    <w:rsid w:val="00766022"/>
    <w:rsid w:val="007660A8"/>
    <w:rsid w:val="00766178"/>
    <w:rsid w:val="007662D1"/>
    <w:rsid w:val="00766323"/>
    <w:rsid w:val="0076638C"/>
    <w:rsid w:val="007663BD"/>
    <w:rsid w:val="00766426"/>
    <w:rsid w:val="0076642D"/>
    <w:rsid w:val="00766506"/>
    <w:rsid w:val="00766596"/>
    <w:rsid w:val="007665B3"/>
    <w:rsid w:val="007665BA"/>
    <w:rsid w:val="007665EB"/>
    <w:rsid w:val="007666D1"/>
    <w:rsid w:val="007666EF"/>
    <w:rsid w:val="00766705"/>
    <w:rsid w:val="00766825"/>
    <w:rsid w:val="00766858"/>
    <w:rsid w:val="00766861"/>
    <w:rsid w:val="00766874"/>
    <w:rsid w:val="007668BD"/>
    <w:rsid w:val="007668D5"/>
    <w:rsid w:val="00766A15"/>
    <w:rsid w:val="00766A77"/>
    <w:rsid w:val="00766B32"/>
    <w:rsid w:val="00766B5B"/>
    <w:rsid w:val="00766C19"/>
    <w:rsid w:val="00766E41"/>
    <w:rsid w:val="00766E9A"/>
    <w:rsid w:val="00766F8D"/>
    <w:rsid w:val="00766FC4"/>
    <w:rsid w:val="00767038"/>
    <w:rsid w:val="0076734E"/>
    <w:rsid w:val="007674FF"/>
    <w:rsid w:val="00767537"/>
    <w:rsid w:val="00767544"/>
    <w:rsid w:val="007676F8"/>
    <w:rsid w:val="00767723"/>
    <w:rsid w:val="00767867"/>
    <w:rsid w:val="00767898"/>
    <w:rsid w:val="007679D8"/>
    <w:rsid w:val="00767B09"/>
    <w:rsid w:val="00767C73"/>
    <w:rsid w:val="00767E9B"/>
    <w:rsid w:val="00767EEE"/>
    <w:rsid w:val="00767F20"/>
    <w:rsid w:val="00767FB4"/>
    <w:rsid w:val="0077008A"/>
    <w:rsid w:val="00770096"/>
    <w:rsid w:val="00770104"/>
    <w:rsid w:val="00770153"/>
    <w:rsid w:val="00770184"/>
    <w:rsid w:val="0077044A"/>
    <w:rsid w:val="007705D2"/>
    <w:rsid w:val="00770640"/>
    <w:rsid w:val="007707D3"/>
    <w:rsid w:val="00770A1B"/>
    <w:rsid w:val="00770AEA"/>
    <w:rsid w:val="00770AFC"/>
    <w:rsid w:val="00770BD3"/>
    <w:rsid w:val="00770C7A"/>
    <w:rsid w:val="00770DB2"/>
    <w:rsid w:val="00770DE3"/>
    <w:rsid w:val="00770E17"/>
    <w:rsid w:val="00770E30"/>
    <w:rsid w:val="00770E64"/>
    <w:rsid w:val="00770F95"/>
    <w:rsid w:val="00771050"/>
    <w:rsid w:val="0077106B"/>
    <w:rsid w:val="007710DF"/>
    <w:rsid w:val="00771172"/>
    <w:rsid w:val="007711B7"/>
    <w:rsid w:val="00771207"/>
    <w:rsid w:val="0077124A"/>
    <w:rsid w:val="0077125D"/>
    <w:rsid w:val="007713F6"/>
    <w:rsid w:val="00771567"/>
    <w:rsid w:val="007715AD"/>
    <w:rsid w:val="007715D4"/>
    <w:rsid w:val="0077169A"/>
    <w:rsid w:val="0077189A"/>
    <w:rsid w:val="0077196A"/>
    <w:rsid w:val="00771989"/>
    <w:rsid w:val="007719C8"/>
    <w:rsid w:val="00771A2D"/>
    <w:rsid w:val="00771ACB"/>
    <w:rsid w:val="00771B99"/>
    <w:rsid w:val="00771BDB"/>
    <w:rsid w:val="00771C34"/>
    <w:rsid w:val="00771CD0"/>
    <w:rsid w:val="00771D09"/>
    <w:rsid w:val="00771D0C"/>
    <w:rsid w:val="00771D61"/>
    <w:rsid w:val="00771ED0"/>
    <w:rsid w:val="00771EF8"/>
    <w:rsid w:val="00771F3C"/>
    <w:rsid w:val="007720E0"/>
    <w:rsid w:val="00772292"/>
    <w:rsid w:val="007722B5"/>
    <w:rsid w:val="00772357"/>
    <w:rsid w:val="00772445"/>
    <w:rsid w:val="007724A7"/>
    <w:rsid w:val="00772621"/>
    <w:rsid w:val="007726E4"/>
    <w:rsid w:val="007727C0"/>
    <w:rsid w:val="007727FC"/>
    <w:rsid w:val="0077282E"/>
    <w:rsid w:val="0077287F"/>
    <w:rsid w:val="0077288D"/>
    <w:rsid w:val="0077289B"/>
    <w:rsid w:val="00772915"/>
    <w:rsid w:val="007729CB"/>
    <w:rsid w:val="00772A7E"/>
    <w:rsid w:val="00772B9D"/>
    <w:rsid w:val="00772C71"/>
    <w:rsid w:val="00772C9B"/>
    <w:rsid w:val="00772CDC"/>
    <w:rsid w:val="00772D37"/>
    <w:rsid w:val="00772E62"/>
    <w:rsid w:val="00772E8E"/>
    <w:rsid w:val="00773002"/>
    <w:rsid w:val="0077307E"/>
    <w:rsid w:val="007730C9"/>
    <w:rsid w:val="00773164"/>
    <w:rsid w:val="0077321B"/>
    <w:rsid w:val="007732A4"/>
    <w:rsid w:val="007733A6"/>
    <w:rsid w:val="007733E4"/>
    <w:rsid w:val="0077343B"/>
    <w:rsid w:val="00773601"/>
    <w:rsid w:val="0077369A"/>
    <w:rsid w:val="007736E4"/>
    <w:rsid w:val="00773794"/>
    <w:rsid w:val="00773822"/>
    <w:rsid w:val="0077382E"/>
    <w:rsid w:val="007738E9"/>
    <w:rsid w:val="0077398A"/>
    <w:rsid w:val="007739AF"/>
    <w:rsid w:val="00773A1E"/>
    <w:rsid w:val="00773E39"/>
    <w:rsid w:val="00773E49"/>
    <w:rsid w:val="00773E6E"/>
    <w:rsid w:val="00773F22"/>
    <w:rsid w:val="00773FD0"/>
    <w:rsid w:val="0077404C"/>
    <w:rsid w:val="007740B0"/>
    <w:rsid w:val="007740FC"/>
    <w:rsid w:val="0077413C"/>
    <w:rsid w:val="00774166"/>
    <w:rsid w:val="007741DB"/>
    <w:rsid w:val="00774249"/>
    <w:rsid w:val="0077429D"/>
    <w:rsid w:val="007744D0"/>
    <w:rsid w:val="007746DF"/>
    <w:rsid w:val="0077475F"/>
    <w:rsid w:val="00774773"/>
    <w:rsid w:val="00774824"/>
    <w:rsid w:val="00774838"/>
    <w:rsid w:val="007748AA"/>
    <w:rsid w:val="00774927"/>
    <w:rsid w:val="0077494E"/>
    <w:rsid w:val="007749B9"/>
    <w:rsid w:val="00774A05"/>
    <w:rsid w:val="00774BF5"/>
    <w:rsid w:val="00774E4F"/>
    <w:rsid w:val="00774F1D"/>
    <w:rsid w:val="00774F56"/>
    <w:rsid w:val="00775157"/>
    <w:rsid w:val="00775185"/>
    <w:rsid w:val="00775216"/>
    <w:rsid w:val="00775277"/>
    <w:rsid w:val="0077539F"/>
    <w:rsid w:val="007755B7"/>
    <w:rsid w:val="00775857"/>
    <w:rsid w:val="00775883"/>
    <w:rsid w:val="0077588C"/>
    <w:rsid w:val="007758E5"/>
    <w:rsid w:val="00775968"/>
    <w:rsid w:val="007759DE"/>
    <w:rsid w:val="00775B13"/>
    <w:rsid w:val="00775BD6"/>
    <w:rsid w:val="00775C7C"/>
    <w:rsid w:val="00775E10"/>
    <w:rsid w:val="00775F22"/>
    <w:rsid w:val="00775F2E"/>
    <w:rsid w:val="00776030"/>
    <w:rsid w:val="0077603B"/>
    <w:rsid w:val="00776061"/>
    <w:rsid w:val="007760FD"/>
    <w:rsid w:val="00776154"/>
    <w:rsid w:val="007761B1"/>
    <w:rsid w:val="007761ED"/>
    <w:rsid w:val="00776205"/>
    <w:rsid w:val="007763B1"/>
    <w:rsid w:val="007763C4"/>
    <w:rsid w:val="0077648D"/>
    <w:rsid w:val="00776508"/>
    <w:rsid w:val="00776580"/>
    <w:rsid w:val="007765DD"/>
    <w:rsid w:val="007765E6"/>
    <w:rsid w:val="0077676B"/>
    <w:rsid w:val="007767A6"/>
    <w:rsid w:val="007767C5"/>
    <w:rsid w:val="007768FC"/>
    <w:rsid w:val="00776C41"/>
    <w:rsid w:val="00776CCE"/>
    <w:rsid w:val="00776D1E"/>
    <w:rsid w:val="00776D5C"/>
    <w:rsid w:val="00776E1F"/>
    <w:rsid w:val="00776ECE"/>
    <w:rsid w:val="00776F4D"/>
    <w:rsid w:val="00777057"/>
    <w:rsid w:val="007772E2"/>
    <w:rsid w:val="00777387"/>
    <w:rsid w:val="007776FE"/>
    <w:rsid w:val="007778AD"/>
    <w:rsid w:val="0077799B"/>
    <w:rsid w:val="007779DD"/>
    <w:rsid w:val="00777AFF"/>
    <w:rsid w:val="00777C22"/>
    <w:rsid w:val="00777CDC"/>
    <w:rsid w:val="00777DC7"/>
    <w:rsid w:val="00777ED3"/>
    <w:rsid w:val="00777F27"/>
    <w:rsid w:val="00777F89"/>
    <w:rsid w:val="0078004C"/>
    <w:rsid w:val="0078017C"/>
    <w:rsid w:val="00780387"/>
    <w:rsid w:val="007804DA"/>
    <w:rsid w:val="0078072C"/>
    <w:rsid w:val="0078076B"/>
    <w:rsid w:val="007807DF"/>
    <w:rsid w:val="00780821"/>
    <w:rsid w:val="007808A3"/>
    <w:rsid w:val="0078095D"/>
    <w:rsid w:val="00780A7A"/>
    <w:rsid w:val="00780BC8"/>
    <w:rsid w:val="00780DF6"/>
    <w:rsid w:val="00780E43"/>
    <w:rsid w:val="00780F3F"/>
    <w:rsid w:val="00780FA1"/>
    <w:rsid w:val="00781015"/>
    <w:rsid w:val="007812CB"/>
    <w:rsid w:val="00781428"/>
    <w:rsid w:val="00781494"/>
    <w:rsid w:val="007814A3"/>
    <w:rsid w:val="0078161E"/>
    <w:rsid w:val="0078163A"/>
    <w:rsid w:val="00781840"/>
    <w:rsid w:val="00781853"/>
    <w:rsid w:val="00781A13"/>
    <w:rsid w:val="00781B13"/>
    <w:rsid w:val="00781B9E"/>
    <w:rsid w:val="00781D2F"/>
    <w:rsid w:val="00781E40"/>
    <w:rsid w:val="00781E98"/>
    <w:rsid w:val="00782018"/>
    <w:rsid w:val="007820DC"/>
    <w:rsid w:val="00782127"/>
    <w:rsid w:val="007822B0"/>
    <w:rsid w:val="007822C6"/>
    <w:rsid w:val="0078233A"/>
    <w:rsid w:val="0078240E"/>
    <w:rsid w:val="00782415"/>
    <w:rsid w:val="00782683"/>
    <w:rsid w:val="007826F4"/>
    <w:rsid w:val="0078270B"/>
    <w:rsid w:val="0078274E"/>
    <w:rsid w:val="0078279E"/>
    <w:rsid w:val="0078289E"/>
    <w:rsid w:val="00782954"/>
    <w:rsid w:val="00782993"/>
    <w:rsid w:val="00782A0A"/>
    <w:rsid w:val="00782BDA"/>
    <w:rsid w:val="00782C0D"/>
    <w:rsid w:val="00782C50"/>
    <w:rsid w:val="00782D19"/>
    <w:rsid w:val="00782DD7"/>
    <w:rsid w:val="00782DFB"/>
    <w:rsid w:val="00782E05"/>
    <w:rsid w:val="00782F71"/>
    <w:rsid w:val="00783037"/>
    <w:rsid w:val="007830DF"/>
    <w:rsid w:val="0078318C"/>
    <w:rsid w:val="007831FF"/>
    <w:rsid w:val="007832A7"/>
    <w:rsid w:val="00783364"/>
    <w:rsid w:val="007833FA"/>
    <w:rsid w:val="0078341D"/>
    <w:rsid w:val="00783698"/>
    <w:rsid w:val="007837AF"/>
    <w:rsid w:val="0078388D"/>
    <w:rsid w:val="00783931"/>
    <w:rsid w:val="00783A7F"/>
    <w:rsid w:val="00783AE4"/>
    <w:rsid w:val="00783B24"/>
    <w:rsid w:val="00783B47"/>
    <w:rsid w:val="00783B70"/>
    <w:rsid w:val="00783B8E"/>
    <w:rsid w:val="00783D77"/>
    <w:rsid w:val="00783DD0"/>
    <w:rsid w:val="00783E0C"/>
    <w:rsid w:val="00783E3E"/>
    <w:rsid w:val="00783E9F"/>
    <w:rsid w:val="00783ED8"/>
    <w:rsid w:val="007840ED"/>
    <w:rsid w:val="00784139"/>
    <w:rsid w:val="007841E5"/>
    <w:rsid w:val="00784293"/>
    <w:rsid w:val="00784340"/>
    <w:rsid w:val="007843ED"/>
    <w:rsid w:val="00784407"/>
    <w:rsid w:val="007844F7"/>
    <w:rsid w:val="00784543"/>
    <w:rsid w:val="00784766"/>
    <w:rsid w:val="007847DF"/>
    <w:rsid w:val="00784815"/>
    <w:rsid w:val="007848C8"/>
    <w:rsid w:val="007849C1"/>
    <w:rsid w:val="00784B4A"/>
    <w:rsid w:val="00784C67"/>
    <w:rsid w:val="00784C71"/>
    <w:rsid w:val="00784C90"/>
    <w:rsid w:val="00784DC8"/>
    <w:rsid w:val="00784DD9"/>
    <w:rsid w:val="00784E2E"/>
    <w:rsid w:val="00784F32"/>
    <w:rsid w:val="007851BA"/>
    <w:rsid w:val="00785234"/>
    <w:rsid w:val="0078525D"/>
    <w:rsid w:val="007852C4"/>
    <w:rsid w:val="00785414"/>
    <w:rsid w:val="00785517"/>
    <w:rsid w:val="00785528"/>
    <w:rsid w:val="0078557E"/>
    <w:rsid w:val="00785588"/>
    <w:rsid w:val="00785655"/>
    <w:rsid w:val="0078567E"/>
    <w:rsid w:val="00785873"/>
    <w:rsid w:val="00785992"/>
    <w:rsid w:val="00785A1F"/>
    <w:rsid w:val="00785A32"/>
    <w:rsid w:val="00785AFD"/>
    <w:rsid w:val="00785BC5"/>
    <w:rsid w:val="00785C7A"/>
    <w:rsid w:val="00785CD6"/>
    <w:rsid w:val="00785D83"/>
    <w:rsid w:val="00785DCF"/>
    <w:rsid w:val="00785EB3"/>
    <w:rsid w:val="00785F8D"/>
    <w:rsid w:val="00786089"/>
    <w:rsid w:val="007860DF"/>
    <w:rsid w:val="0078613D"/>
    <w:rsid w:val="007861BA"/>
    <w:rsid w:val="0078625E"/>
    <w:rsid w:val="00786337"/>
    <w:rsid w:val="007863EF"/>
    <w:rsid w:val="00786408"/>
    <w:rsid w:val="0078641A"/>
    <w:rsid w:val="007864B5"/>
    <w:rsid w:val="007865FD"/>
    <w:rsid w:val="007866DA"/>
    <w:rsid w:val="00786705"/>
    <w:rsid w:val="0078672B"/>
    <w:rsid w:val="007867B1"/>
    <w:rsid w:val="007868D7"/>
    <w:rsid w:val="007869E6"/>
    <w:rsid w:val="00786A1B"/>
    <w:rsid w:val="00786AEA"/>
    <w:rsid w:val="00786C54"/>
    <w:rsid w:val="00786E09"/>
    <w:rsid w:val="00786E1F"/>
    <w:rsid w:val="00786EAE"/>
    <w:rsid w:val="00786ED0"/>
    <w:rsid w:val="00786F2F"/>
    <w:rsid w:val="00786F52"/>
    <w:rsid w:val="00786F87"/>
    <w:rsid w:val="00786FD3"/>
    <w:rsid w:val="00787206"/>
    <w:rsid w:val="00787443"/>
    <w:rsid w:val="0078746A"/>
    <w:rsid w:val="00787512"/>
    <w:rsid w:val="00787830"/>
    <w:rsid w:val="0078784F"/>
    <w:rsid w:val="007878ED"/>
    <w:rsid w:val="00787925"/>
    <w:rsid w:val="007879AC"/>
    <w:rsid w:val="00787B82"/>
    <w:rsid w:val="00787CA6"/>
    <w:rsid w:val="00787D26"/>
    <w:rsid w:val="00787EF4"/>
    <w:rsid w:val="00787FB9"/>
    <w:rsid w:val="00787FEA"/>
    <w:rsid w:val="0079004F"/>
    <w:rsid w:val="007900AA"/>
    <w:rsid w:val="007901CD"/>
    <w:rsid w:val="007901EA"/>
    <w:rsid w:val="00790227"/>
    <w:rsid w:val="00790271"/>
    <w:rsid w:val="0079036A"/>
    <w:rsid w:val="0079048D"/>
    <w:rsid w:val="007904F7"/>
    <w:rsid w:val="007905BC"/>
    <w:rsid w:val="007905EE"/>
    <w:rsid w:val="007905F6"/>
    <w:rsid w:val="0079066F"/>
    <w:rsid w:val="007906BC"/>
    <w:rsid w:val="007909D1"/>
    <w:rsid w:val="00790A29"/>
    <w:rsid w:val="00790A36"/>
    <w:rsid w:val="00790A6E"/>
    <w:rsid w:val="00790C02"/>
    <w:rsid w:val="00790C31"/>
    <w:rsid w:val="00790C38"/>
    <w:rsid w:val="00790CA9"/>
    <w:rsid w:val="00790D3D"/>
    <w:rsid w:val="00790D65"/>
    <w:rsid w:val="00790DA7"/>
    <w:rsid w:val="00790E34"/>
    <w:rsid w:val="00790EEB"/>
    <w:rsid w:val="00790F31"/>
    <w:rsid w:val="00790F40"/>
    <w:rsid w:val="00790FEB"/>
    <w:rsid w:val="00790FEC"/>
    <w:rsid w:val="0079117D"/>
    <w:rsid w:val="007911C5"/>
    <w:rsid w:val="00791205"/>
    <w:rsid w:val="0079126D"/>
    <w:rsid w:val="0079148F"/>
    <w:rsid w:val="00791499"/>
    <w:rsid w:val="0079149E"/>
    <w:rsid w:val="007915FE"/>
    <w:rsid w:val="00791716"/>
    <w:rsid w:val="00791808"/>
    <w:rsid w:val="0079183F"/>
    <w:rsid w:val="00791852"/>
    <w:rsid w:val="00791853"/>
    <w:rsid w:val="007918F4"/>
    <w:rsid w:val="00791944"/>
    <w:rsid w:val="00791A3D"/>
    <w:rsid w:val="00791D21"/>
    <w:rsid w:val="00791D7C"/>
    <w:rsid w:val="00791DF5"/>
    <w:rsid w:val="00791E1B"/>
    <w:rsid w:val="00791E43"/>
    <w:rsid w:val="00791E4E"/>
    <w:rsid w:val="00791F19"/>
    <w:rsid w:val="00791F5D"/>
    <w:rsid w:val="00791FEB"/>
    <w:rsid w:val="00792048"/>
    <w:rsid w:val="00792067"/>
    <w:rsid w:val="007921F4"/>
    <w:rsid w:val="00792292"/>
    <w:rsid w:val="007924CE"/>
    <w:rsid w:val="0079272B"/>
    <w:rsid w:val="0079286A"/>
    <w:rsid w:val="007928EA"/>
    <w:rsid w:val="00792AA5"/>
    <w:rsid w:val="00792AEA"/>
    <w:rsid w:val="00792B21"/>
    <w:rsid w:val="00792B44"/>
    <w:rsid w:val="00792BE9"/>
    <w:rsid w:val="00792BF0"/>
    <w:rsid w:val="00792D45"/>
    <w:rsid w:val="00792EB1"/>
    <w:rsid w:val="00792EE3"/>
    <w:rsid w:val="00792F86"/>
    <w:rsid w:val="007930A8"/>
    <w:rsid w:val="00793120"/>
    <w:rsid w:val="007931CC"/>
    <w:rsid w:val="0079321A"/>
    <w:rsid w:val="007932CF"/>
    <w:rsid w:val="007932D2"/>
    <w:rsid w:val="00793368"/>
    <w:rsid w:val="00793393"/>
    <w:rsid w:val="0079343D"/>
    <w:rsid w:val="0079346D"/>
    <w:rsid w:val="00793545"/>
    <w:rsid w:val="007935BA"/>
    <w:rsid w:val="007935EE"/>
    <w:rsid w:val="007938DF"/>
    <w:rsid w:val="00793902"/>
    <w:rsid w:val="00793918"/>
    <w:rsid w:val="00793970"/>
    <w:rsid w:val="00793B47"/>
    <w:rsid w:val="00793C5A"/>
    <w:rsid w:val="00793D71"/>
    <w:rsid w:val="00793E68"/>
    <w:rsid w:val="0079401A"/>
    <w:rsid w:val="0079404B"/>
    <w:rsid w:val="00794164"/>
    <w:rsid w:val="0079419D"/>
    <w:rsid w:val="00794542"/>
    <w:rsid w:val="007945B2"/>
    <w:rsid w:val="007945C8"/>
    <w:rsid w:val="007945CB"/>
    <w:rsid w:val="00794915"/>
    <w:rsid w:val="007949AF"/>
    <w:rsid w:val="00794A1A"/>
    <w:rsid w:val="00794AAC"/>
    <w:rsid w:val="00794B51"/>
    <w:rsid w:val="00794DCA"/>
    <w:rsid w:val="00794EF8"/>
    <w:rsid w:val="00794F77"/>
    <w:rsid w:val="00794FFD"/>
    <w:rsid w:val="007950A2"/>
    <w:rsid w:val="0079510E"/>
    <w:rsid w:val="00795244"/>
    <w:rsid w:val="00795292"/>
    <w:rsid w:val="007952F8"/>
    <w:rsid w:val="00795407"/>
    <w:rsid w:val="00795432"/>
    <w:rsid w:val="007954E4"/>
    <w:rsid w:val="007958FA"/>
    <w:rsid w:val="00795A97"/>
    <w:rsid w:val="00795CD3"/>
    <w:rsid w:val="00795D0B"/>
    <w:rsid w:val="00795D0D"/>
    <w:rsid w:val="00795FDE"/>
    <w:rsid w:val="00796036"/>
    <w:rsid w:val="0079603B"/>
    <w:rsid w:val="00796110"/>
    <w:rsid w:val="00796190"/>
    <w:rsid w:val="0079619B"/>
    <w:rsid w:val="007961B6"/>
    <w:rsid w:val="007961C8"/>
    <w:rsid w:val="0079626C"/>
    <w:rsid w:val="0079632A"/>
    <w:rsid w:val="00796428"/>
    <w:rsid w:val="007964BF"/>
    <w:rsid w:val="00796629"/>
    <w:rsid w:val="0079664C"/>
    <w:rsid w:val="0079690B"/>
    <w:rsid w:val="00796966"/>
    <w:rsid w:val="00796A00"/>
    <w:rsid w:val="00796A18"/>
    <w:rsid w:val="00796A3F"/>
    <w:rsid w:val="00796A66"/>
    <w:rsid w:val="00796A99"/>
    <w:rsid w:val="00796A9F"/>
    <w:rsid w:val="00796B25"/>
    <w:rsid w:val="00796B44"/>
    <w:rsid w:val="00796B7A"/>
    <w:rsid w:val="00796BB6"/>
    <w:rsid w:val="00796DB1"/>
    <w:rsid w:val="00796E0E"/>
    <w:rsid w:val="00796E30"/>
    <w:rsid w:val="00796E3B"/>
    <w:rsid w:val="00796ED8"/>
    <w:rsid w:val="00796F16"/>
    <w:rsid w:val="00796FCF"/>
    <w:rsid w:val="0079706C"/>
    <w:rsid w:val="007971C1"/>
    <w:rsid w:val="0079729A"/>
    <w:rsid w:val="0079740A"/>
    <w:rsid w:val="00797444"/>
    <w:rsid w:val="00797567"/>
    <w:rsid w:val="007975BC"/>
    <w:rsid w:val="00797634"/>
    <w:rsid w:val="00797785"/>
    <w:rsid w:val="007977AA"/>
    <w:rsid w:val="007977F0"/>
    <w:rsid w:val="00797812"/>
    <w:rsid w:val="007978B4"/>
    <w:rsid w:val="007978D7"/>
    <w:rsid w:val="00797952"/>
    <w:rsid w:val="00797956"/>
    <w:rsid w:val="007979B7"/>
    <w:rsid w:val="00797A2F"/>
    <w:rsid w:val="00797ACD"/>
    <w:rsid w:val="00797B70"/>
    <w:rsid w:val="00797BB4"/>
    <w:rsid w:val="00797BCA"/>
    <w:rsid w:val="00797BFA"/>
    <w:rsid w:val="00797C18"/>
    <w:rsid w:val="00797CD0"/>
    <w:rsid w:val="00797E3A"/>
    <w:rsid w:val="00797F0C"/>
    <w:rsid w:val="00797FA5"/>
    <w:rsid w:val="007A01A5"/>
    <w:rsid w:val="007A028D"/>
    <w:rsid w:val="007A036E"/>
    <w:rsid w:val="007A0382"/>
    <w:rsid w:val="007A03E5"/>
    <w:rsid w:val="007A042B"/>
    <w:rsid w:val="007A0522"/>
    <w:rsid w:val="007A077C"/>
    <w:rsid w:val="007A0804"/>
    <w:rsid w:val="007A08CA"/>
    <w:rsid w:val="007A0966"/>
    <w:rsid w:val="007A0A2A"/>
    <w:rsid w:val="007A0B05"/>
    <w:rsid w:val="007A0B4C"/>
    <w:rsid w:val="007A0BAB"/>
    <w:rsid w:val="007A0BEC"/>
    <w:rsid w:val="007A0C36"/>
    <w:rsid w:val="007A0CB8"/>
    <w:rsid w:val="007A0D09"/>
    <w:rsid w:val="007A0D1C"/>
    <w:rsid w:val="007A0F18"/>
    <w:rsid w:val="007A0F3C"/>
    <w:rsid w:val="007A0F53"/>
    <w:rsid w:val="007A0F92"/>
    <w:rsid w:val="007A1103"/>
    <w:rsid w:val="007A113C"/>
    <w:rsid w:val="007A1187"/>
    <w:rsid w:val="007A118F"/>
    <w:rsid w:val="007A126B"/>
    <w:rsid w:val="007A1458"/>
    <w:rsid w:val="007A1465"/>
    <w:rsid w:val="007A162D"/>
    <w:rsid w:val="007A16D8"/>
    <w:rsid w:val="007A172A"/>
    <w:rsid w:val="007A1855"/>
    <w:rsid w:val="007A18E5"/>
    <w:rsid w:val="007A1922"/>
    <w:rsid w:val="007A19C0"/>
    <w:rsid w:val="007A1A67"/>
    <w:rsid w:val="007A1B3E"/>
    <w:rsid w:val="007A1B7A"/>
    <w:rsid w:val="007A1CB1"/>
    <w:rsid w:val="007A1CDE"/>
    <w:rsid w:val="007A1D13"/>
    <w:rsid w:val="007A1E66"/>
    <w:rsid w:val="007A1F7B"/>
    <w:rsid w:val="007A1FAC"/>
    <w:rsid w:val="007A2078"/>
    <w:rsid w:val="007A2192"/>
    <w:rsid w:val="007A2207"/>
    <w:rsid w:val="007A223E"/>
    <w:rsid w:val="007A2240"/>
    <w:rsid w:val="007A2309"/>
    <w:rsid w:val="007A2310"/>
    <w:rsid w:val="007A231B"/>
    <w:rsid w:val="007A2337"/>
    <w:rsid w:val="007A2563"/>
    <w:rsid w:val="007A2570"/>
    <w:rsid w:val="007A2591"/>
    <w:rsid w:val="007A26C5"/>
    <w:rsid w:val="007A2714"/>
    <w:rsid w:val="007A2782"/>
    <w:rsid w:val="007A27F7"/>
    <w:rsid w:val="007A289E"/>
    <w:rsid w:val="007A2950"/>
    <w:rsid w:val="007A2970"/>
    <w:rsid w:val="007A2A11"/>
    <w:rsid w:val="007A2AA9"/>
    <w:rsid w:val="007A2B11"/>
    <w:rsid w:val="007A2B57"/>
    <w:rsid w:val="007A2B7E"/>
    <w:rsid w:val="007A2EB9"/>
    <w:rsid w:val="007A3092"/>
    <w:rsid w:val="007A3144"/>
    <w:rsid w:val="007A314E"/>
    <w:rsid w:val="007A3173"/>
    <w:rsid w:val="007A32E5"/>
    <w:rsid w:val="007A339D"/>
    <w:rsid w:val="007A33D2"/>
    <w:rsid w:val="007A33EB"/>
    <w:rsid w:val="007A3407"/>
    <w:rsid w:val="007A3438"/>
    <w:rsid w:val="007A351A"/>
    <w:rsid w:val="007A35A8"/>
    <w:rsid w:val="007A378F"/>
    <w:rsid w:val="007A3869"/>
    <w:rsid w:val="007A38BF"/>
    <w:rsid w:val="007A3915"/>
    <w:rsid w:val="007A395E"/>
    <w:rsid w:val="007A39A6"/>
    <w:rsid w:val="007A3E84"/>
    <w:rsid w:val="007A3EA8"/>
    <w:rsid w:val="007A3EC6"/>
    <w:rsid w:val="007A3EF1"/>
    <w:rsid w:val="007A3F0B"/>
    <w:rsid w:val="007A3FA2"/>
    <w:rsid w:val="007A4045"/>
    <w:rsid w:val="007A40B6"/>
    <w:rsid w:val="007A40D4"/>
    <w:rsid w:val="007A4128"/>
    <w:rsid w:val="007A412F"/>
    <w:rsid w:val="007A4282"/>
    <w:rsid w:val="007A42DB"/>
    <w:rsid w:val="007A42E6"/>
    <w:rsid w:val="007A4307"/>
    <w:rsid w:val="007A4397"/>
    <w:rsid w:val="007A43A1"/>
    <w:rsid w:val="007A43DE"/>
    <w:rsid w:val="007A4476"/>
    <w:rsid w:val="007A4484"/>
    <w:rsid w:val="007A4584"/>
    <w:rsid w:val="007A462D"/>
    <w:rsid w:val="007A47D6"/>
    <w:rsid w:val="007A490A"/>
    <w:rsid w:val="007A49B8"/>
    <w:rsid w:val="007A49B9"/>
    <w:rsid w:val="007A4A5C"/>
    <w:rsid w:val="007A4ACA"/>
    <w:rsid w:val="007A4CCA"/>
    <w:rsid w:val="007A4E21"/>
    <w:rsid w:val="007A4F25"/>
    <w:rsid w:val="007A5035"/>
    <w:rsid w:val="007A5062"/>
    <w:rsid w:val="007A5063"/>
    <w:rsid w:val="007A525D"/>
    <w:rsid w:val="007A53DC"/>
    <w:rsid w:val="007A5404"/>
    <w:rsid w:val="007A549C"/>
    <w:rsid w:val="007A5585"/>
    <w:rsid w:val="007A55EE"/>
    <w:rsid w:val="007A5617"/>
    <w:rsid w:val="007A56E6"/>
    <w:rsid w:val="007A57EB"/>
    <w:rsid w:val="007A585C"/>
    <w:rsid w:val="007A587E"/>
    <w:rsid w:val="007A5910"/>
    <w:rsid w:val="007A5A1A"/>
    <w:rsid w:val="007A5AC2"/>
    <w:rsid w:val="007A5BCC"/>
    <w:rsid w:val="007A5C08"/>
    <w:rsid w:val="007A5CE7"/>
    <w:rsid w:val="007A5CF7"/>
    <w:rsid w:val="007A5D21"/>
    <w:rsid w:val="007A5DF7"/>
    <w:rsid w:val="007A5E77"/>
    <w:rsid w:val="007A5F1B"/>
    <w:rsid w:val="007A5F45"/>
    <w:rsid w:val="007A5F84"/>
    <w:rsid w:val="007A60EC"/>
    <w:rsid w:val="007A6137"/>
    <w:rsid w:val="007A61B5"/>
    <w:rsid w:val="007A61F5"/>
    <w:rsid w:val="007A6243"/>
    <w:rsid w:val="007A62B7"/>
    <w:rsid w:val="007A63FB"/>
    <w:rsid w:val="007A642A"/>
    <w:rsid w:val="007A642C"/>
    <w:rsid w:val="007A6553"/>
    <w:rsid w:val="007A6764"/>
    <w:rsid w:val="007A6778"/>
    <w:rsid w:val="007A6788"/>
    <w:rsid w:val="007A67F0"/>
    <w:rsid w:val="007A68E1"/>
    <w:rsid w:val="007A6A9B"/>
    <w:rsid w:val="007A6BD3"/>
    <w:rsid w:val="007A6C6F"/>
    <w:rsid w:val="007A6D31"/>
    <w:rsid w:val="007A6E0A"/>
    <w:rsid w:val="007A6E6A"/>
    <w:rsid w:val="007A6ED1"/>
    <w:rsid w:val="007A6F46"/>
    <w:rsid w:val="007A6F9E"/>
    <w:rsid w:val="007A6FF8"/>
    <w:rsid w:val="007A7020"/>
    <w:rsid w:val="007A7023"/>
    <w:rsid w:val="007A7178"/>
    <w:rsid w:val="007A71B0"/>
    <w:rsid w:val="007A72BE"/>
    <w:rsid w:val="007A7403"/>
    <w:rsid w:val="007A74F4"/>
    <w:rsid w:val="007A7567"/>
    <w:rsid w:val="007A75FA"/>
    <w:rsid w:val="007A7774"/>
    <w:rsid w:val="007A77F1"/>
    <w:rsid w:val="007A78C3"/>
    <w:rsid w:val="007A7924"/>
    <w:rsid w:val="007A7A89"/>
    <w:rsid w:val="007A7B24"/>
    <w:rsid w:val="007A7CC1"/>
    <w:rsid w:val="007A7EEE"/>
    <w:rsid w:val="007A7F0F"/>
    <w:rsid w:val="007A7FED"/>
    <w:rsid w:val="007B01BF"/>
    <w:rsid w:val="007B0243"/>
    <w:rsid w:val="007B03E5"/>
    <w:rsid w:val="007B0466"/>
    <w:rsid w:val="007B078A"/>
    <w:rsid w:val="007B07EE"/>
    <w:rsid w:val="007B0856"/>
    <w:rsid w:val="007B0902"/>
    <w:rsid w:val="007B091A"/>
    <w:rsid w:val="007B0932"/>
    <w:rsid w:val="007B09AA"/>
    <w:rsid w:val="007B0A2D"/>
    <w:rsid w:val="007B0BD5"/>
    <w:rsid w:val="007B0CF3"/>
    <w:rsid w:val="007B0DFE"/>
    <w:rsid w:val="007B0EA8"/>
    <w:rsid w:val="007B0F34"/>
    <w:rsid w:val="007B0F71"/>
    <w:rsid w:val="007B1093"/>
    <w:rsid w:val="007B121E"/>
    <w:rsid w:val="007B125F"/>
    <w:rsid w:val="007B1295"/>
    <w:rsid w:val="007B12B8"/>
    <w:rsid w:val="007B12BB"/>
    <w:rsid w:val="007B137A"/>
    <w:rsid w:val="007B165C"/>
    <w:rsid w:val="007B16FD"/>
    <w:rsid w:val="007B1748"/>
    <w:rsid w:val="007B1778"/>
    <w:rsid w:val="007B18FD"/>
    <w:rsid w:val="007B1930"/>
    <w:rsid w:val="007B19A0"/>
    <w:rsid w:val="007B1A8E"/>
    <w:rsid w:val="007B1AC8"/>
    <w:rsid w:val="007B1B6F"/>
    <w:rsid w:val="007B1C5B"/>
    <w:rsid w:val="007B1C63"/>
    <w:rsid w:val="007B1C79"/>
    <w:rsid w:val="007B1CB0"/>
    <w:rsid w:val="007B1E32"/>
    <w:rsid w:val="007B1E4F"/>
    <w:rsid w:val="007B1E53"/>
    <w:rsid w:val="007B1EDA"/>
    <w:rsid w:val="007B2014"/>
    <w:rsid w:val="007B2043"/>
    <w:rsid w:val="007B20B3"/>
    <w:rsid w:val="007B2218"/>
    <w:rsid w:val="007B2247"/>
    <w:rsid w:val="007B22CF"/>
    <w:rsid w:val="007B230A"/>
    <w:rsid w:val="007B236B"/>
    <w:rsid w:val="007B23C0"/>
    <w:rsid w:val="007B2490"/>
    <w:rsid w:val="007B24B4"/>
    <w:rsid w:val="007B26A8"/>
    <w:rsid w:val="007B2749"/>
    <w:rsid w:val="007B27D0"/>
    <w:rsid w:val="007B283F"/>
    <w:rsid w:val="007B2864"/>
    <w:rsid w:val="007B2A32"/>
    <w:rsid w:val="007B2AED"/>
    <w:rsid w:val="007B2CEA"/>
    <w:rsid w:val="007B2D07"/>
    <w:rsid w:val="007B2D58"/>
    <w:rsid w:val="007B2D85"/>
    <w:rsid w:val="007B2DF7"/>
    <w:rsid w:val="007B2E6D"/>
    <w:rsid w:val="007B31C1"/>
    <w:rsid w:val="007B326E"/>
    <w:rsid w:val="007B3306"/>
    <w:rsid w:val="007B337C"/>
    <w:rsid w:val="007B33AE"/>
    <w:rsid w:val="007B33B3"/>
    <w:rsid w:val="007B3483"/>
    <w:rsid w:val="007B3506"/>
    <w:rsid w:val="007B3630"/>
    <w:rsid w:val="007B3642"/>
    <w:rsid w:val="007B36D2"/>
    <w:rsid w:val="007B36E6"/>
    <w:rsid w:val="007B37F8"/>
    <w:rsid w:val="007B38C5"/>
    <w:rsid w:val="007B38E6"/>
    <w:rsid w:val="007B394D"/>
    <w:rsid w:val="007B398E"/>
    <w:rsid w:val="007B3AC1"/>
    <w:rsid w:val="007B3BB8"/>
    <w:rsid w:val="007B3BD5"/>
    <w:rsid w:val="007B3CDC"/>
    <w:rsid w:val="007B3DCE"/>
    <w:rsid w:val="007B3EAC"/>
    <w:rsid w:val="007B3EE0"/>
    <w:rsid w:val="007B3FAB"/>
    <w:rsid w:val="007B4036"/>
    <w:rsid w:val="007B4048"/>
    <w:rsid w:val="007B4185"/>
    <w:rsid w:val="007B41E1"/>
    <w:rsid w:val="007B4375"/>
    <w:rsid w:val="007B4391"/>
    <w:rsid w:val="007B44CE"/>
    <w:rsid w:val="007B450A"/>
    <w:rsid w:val="007B4567"/>
    <w:rsid w:val="007B467A"/>
    <w:rsid w:val="007B4715"/>
    <w:rsid w:val="007B47FA"/>
    <w:rsid w:val="007B4880"/>
    <w:rsid w:val="007B49BF"/>
    <w:rsid w:val="007B49F0"/>
    <w:rsid w:val="007B4A6C"/>
    <w:rsid w:val="007B4AA3"/>
    <w:rsid w:val="007B4B8F"/>
    <w:rsid w:val="007B4BFC"/>
    <w:rsid w:val="007B4C04"/>
    <w:rsid w:val="007B4D01"/>
    <w:rsid w:val="007B4D34"/>
    <w:rsid w:val="007B4D96"/>
    <w:rsid w:val="007B4DC9"/>
    <w:rsid w:val="007B4DF7"/>
    <w:rsid w:val="007B4F8E"/>
    <w:rsid w:val="007B50CA"/>
    <w:rsid w:val="007B5320"/>
    <w:rsid w:val="007B5501"/>
    <w:rsid w:val="007B56AF"/>
    <w:rsid w:val="007B5712"/>
    <w:rsid w:val="007B5735"/>
    <w:rsid w:val="007B5781"/>
    <w:rsid w:val="007B57DE"/>
    <w:rsid w:val="007B584B"/>
    <w:rsid w:val="007B58F1"/>
    <w:rsid w:val="007B5950"/>
    <w:rsid w:val="007B5A0D"/>
    <w:rsid w:val="007B5A20"/>
    <w:rsid w:val="007B5A39"/>
    <w:rsid w:val="007B5B39"/>
    <w:rsid w:val="007B5B4D"/>
    <w:rsid w:val="007B5B65"/>
    <w:rsid w:val="007B5D74"/>
    <w:rsid w:val="007B5E86"/>
    <w:rsid w:val="007B5E8B"/>
    <w:rsid w:val="007B5ED1"/>
    <w:rsid w:val="007B5ED8"/>
    <w:rsid w:val="007B6042"/>
    <w:rsid w:val="007B61FC"/>
    <w:rsid w:val="007B622B"/>
    <w:rsid w:val="007B62E2"/>
    <w:rsid w:val="007B63B8"/>
    <w:rsid w:val="007B645D"/>
    <w:rsid w:val="007B66CE"/>
    <w:rsid w:val="007B66E0"/>
    <w:rsid w:val="007B6750"/>
    <w:rsid w:val="007B6825"/>
    <w:rsid w:val="007B689C"/>
    <w:rsid w:val="007B68BB"/>
    <w:rsid w:val="007B6916"/>
    <w:rsid w:val="007B6964"/>
    <w:rsid w:val="007B6A84"/>
    <w:rsid w:val="007B6B09"/>
    <w:rsid w:val="007B6B29"/>
    <w:rsid w:val="007B6C1F"/>
    <w:rsid w:val="007B6C70"/>
    <w:rsid w:val="007B6DFA"/>
    <w:rsid w:val="007B6E88"/>
    <w:rsid w:val="007B6ED8"/>
    <w:rsid w:val="007B6F0C"/>
    <w:rsid w:val="007B6F7B"/>
    <w:rsid w:val="007B6FC5"/>
    <w:rsid w:val="007B70E2"/>
    <w:rsid w:val="007B710D"/>
    <w:rsid w:val="007B717A"/>
    <w:rsid w:val="007B72F8"/>
    <w:rsid w:val="007B738C"/>
    <w:rsid w:val="007B741F"/>
    <w:rsid w:val="007B751E"/>
    <w:rsid w:val="007B7535"/>
    <w:rsid w:val="007B7879"/>
    <w:rsid w:val="007B796F"/>
    <w:rsid w:val="007B7BCF"/>
    <w:rsid w:val="007B7BFF"/>
    <w:rsid w:val="007B7E9B"/>
    <w:rsid w:val="007B7EC6"/>
    <w:rsid w:val="007B7ED1"/>
    <w:rsid w:val="007B7EFD"/>
    <w:rsid w:val="007C0029"/>
    <w:rsid w:val="007C00E1"/>
    <w:rsid w:val="007C0125"/>
    <w:rsid w:val="007C0183"/>
    <w:rsid w:val="007C01FD"/>
    <w:rsid w:val="007C0230"/>
    <w:rsid w:val="007C02CC"/>
    <w:rsid w:val="007C03A9"/>
    <w:rsid w:val="007C050A"/>
    <w:rsid w:val="007C057E"/>
    <w:rsid w:val="007C05A0"/>
    <w:rsid w:val="007C05C9"/>
    <w:rsid w:val="007C05CA"/>
    <w:rsid w:val="007C06FB"/>
    <w:rsid w:val="007C0875"/>
    <w:rsid w:val="007C0A10"/>
    <w:rsid w:val="007C0A52"/>
    <w:rsid w:val="007C0A9D"/>
    <w:rsid w:val="007C0ABF"/>
    <w:rsid w:val="007C0CBC"/>
    <w:rsid w:val="007C0CF0"/>
    <w:rsid w:val="007C0D10"/>
    <w:rsid w:val="007C0E57"/>
    <w:rsid w:val="007C0FDB"/>
    <w:rsid w:val="007C106A"/>
    <w:rsid w:val="007C10F2"/>
    <w:rsid w:val="007C10FE"/>
    <w:rsid w:val="007C11BF"/>
    <w:rsid w:val="007C11DB"/>
    <w:rsid w:val="007C125B"/>
    <w:rsid w:val="007C134C"/>
    <w:rsid w:val="007C137D"/>
    <w:rsid w:val="007C137F"/>
    <w:rsid w:val="007C1433"/>
    <w:rsid w:val="007C152C"/>
    <w:rsid w:val="007C162B"/>
    <w:rsid w:val="007C17D2"/>
    <w:rsid w:val="007C1821"/>
    <w:rsid w:val="007C1848"/>
    <w:rsid w:val="007C18D4"/>
    <w:rsid w:val="007C1978"/>
    <w:rsid w:val="007C1A4F"/>
    <w:rsid w:val="007C1BAB"/>
    <w:rsid w:val="007C1BE1"/>
    <w:rsid w:val="007C1C0B"/>
    <w:rsid w:val="007C1C85"/>
    <w:rsid w:val="007C1D04"/>
    <w:rsid w:val="007C1D25"/>
    <w:rsid w:val="007C1D34"/>
    <w:rsid w:val="007C1D39"/>
    <w:rsid w:val="007C1D4A"/>
    <w:rsid w:val="007C1EBB"/>
    <w:rsid w:val="007C1FCD"/>
    <w:rsid w:val="007C1FF8"/>
    <w:rsid w:val="007C202D"/>
    <w:rsid w:val="007C22D3"/>
    <w:rsid w:val="007C22F9"/>
    <w:rsid w:val="007C231E"/>
    <w:rsid w:val="007C2343"/>
    <w:rsid w:val="007C243F"/>
    <w:rsid w:val="007C2453"/>
    <w:rsid w:val="007C24A7"/>
    <w:rsid w:val="007C2533"/>
    <w:rsid w:val="007C259D"/>
    <w:rsid w:val="007C27E6"/>
    <w:rsid w:val="007C2861"/>
    <w:rsid w:val="007C294B"/>
    <w:rsid w:val="007C2969"/>
    <w:rsid w:val="007C29A2"/>
    <w:rsid w:val="007C2A99"/>
    <w:rsid w:val="007C2C76"/>
    <w:rsid w:val="007C2CBD"/>
    <w:rsid w:val="007C2DD3"/>
    <w:rsid w:val="007C2EA8"/>
    <w:rsid w:val="007C2EE4"/>
    <w:rsid w:val="007C2F53"/>
    <w:rsid w:val="007C3009"/>
    <w:rsid w:val="007C317A"/>
    <w:rsid w:val="007C33CB"/>
    <w:rsid w:val="007C33F4"/>
    <w:rsid w:val="007C34AE"/>
    <w:rsid w:val="007C34B4"/>
    <w:rsid w:val="007C3507"/>
    <w:rsid w:val="007C3524"/>
    <w:rsid w:val="007C35E1"/>
    <w:rsid w:val="007C36DD"/>
    <w:rsid w:val="007C372B"/>
    <w:rsid w:val="007C3736"/>
    <w:rsid w:val="007C387C"/>
    <w:rsid w:val="007C393D"/>
    <w:rsid w:val="007C3A81"/>
    <w:rsid w:val="007C3B1D"/>
    <w:rsid w:val="007C3CAD"/>
    <w:rsid w:val="007C3DF9"/>
    <w:rsid w:val="007C3E55"/>
    <w:rsid w:val="007C3E79"/>
    <w:rsid w:val="007C3ED3"/>
    <w:rsid w:val="007C4138"/>
    <w:rsid w:val="007C4172"/>
    <w:rsid w:val="007C429F"/>
    <w:rsid w:val="007C430E"/>
    <w:rsid w:val="007C4311"/>
    <w:rsid w:val="007C43A4"/>
    <w:rsid w:val="007C43A6"/>
    <w:rsid w:val="007C4437"/>
    <w:rsid w:val="007C44BD"/>
    <w:rsid w:val="007C466D"/>
    <w:rsid w:val="007C47AD"/>
    <w:rsid w:val="007C482E"/>
    <w:rsid w:val="007C4ACD"/>
    <w:rsid w:val="007C4D83"/>
    <w:rsid w:val="007C4EFC"/>
    <w:rsid w:val="007C4F88"/>
    <w:rsid w:val="007C5001"/>
    <w:rsid w:val="007C5034"/>
    <w:rsid w:val="007C503F"/>
    <w:rsid w:val="007C50E4"/>
    <w:rsid w:val="007C5192"/>
    <w:rsid w:val="007C5227"/>
    <w:rsid w:val="007C527D"/>
    <w:rsid w:val="007C529D"/>
    <w:rsid w:val="007C5395"/>
    <w:rsid w:val="007C53B2"/>
    <w:rsid w:val="007C556A"/>
    <w:rsid w:val="007C564A"/>
    <w:rsid w:val="007C56E8"/>
    <w:rsid w:val="007C574B"/>
    <w:rsid w:val="007C57F3"/>
    <w:rsid w:val="007C58BA"/>
    <w:rsid w:val="007C58E0"/>
    <w:rsid w:val="007C5A06"/>
    <w:rsid w:val="007C5A97"/>
    <w:rsid w:val="007C5BAC"/>
    <w:rsid w:val="007C5CB4"/>
    <w:rsid w:val="007C5CE9"/>
    <w:rsid w:val="007C5D1B"/>
    <w:rsid w:val="007C5D47"/>
    <w:rsid w:val="007C5D5F"/>
    <w:rsid w:val="007C5DF8"/>
    <w:rsid w:val="007C5E41"/>
    <w:rsid w:val="007C5E4E"/>
    <w:rsid w:val="007C5F2E"/>
    <w:rsid w:val="007C5F74"/>
    <w:rsid w:val="007C6002"/>
    <w:rsid w:val="007C600B"/>
    <w:rsid w:val="007C61D3"/>
    <w:rsid w:val="007C61DC"/>
    <w:rsid w:val="007C6666"/>
    <w:rsid w:val="007C66D5"/>
    <w:rsid w:val="007C672B"/>
    <w:rsid w:val="007C6859"/>
    <w:rsid w:val="007C6925"/>
    <w:rsid w:val="007C6ABD"/>
    <w:rsid w:val="007C6AF0"/>
    <w:rsid w:val="007C6DE5"/>
    <w:rsid w:val="007C6E51"/>
    <w:rsid w:val="007C6F51"/>
    <w:rsid w:val="007C6F5F"/>
    <w:rsid w:val="007C6FC6"/>
    <w:rsid w:val="007C708A"/>
    <w:rsid w:val="007C715A"/>
    <w:rsid w:val="007C7183"/>
    <w:rsid w:val="007C71EA"/>
    <w:rsid w:val="007C723D"/>
    <w:rsid w:val="007C726F"/>
    <w:rsid w:val="007C73A2"/>
    <w:rsid w:val="007C7528"/>
    <w:rsid w:val="007C753C"/>
    <w:rsid w:val="007C7596"/>
    <w:rsid w:val="007C75A2"/>
    <w:rsid w:val="007C775C"/>
    <w:rsid w:val="007C776C"/>
    <w:rsid w:val="007C78E0"/>
    <w:rsid w:val="007C7986"/>
    <w:rsid w:val="007C7CFC"/>
    <w:rsid w:val="007C7ED9"/>
    <w:rsid w:val="007C7F90"/>
    <w:rsid w:val="007D021D"/>
    <w:rsid w:val="007D0243"/>
    <w:rsid w:val="007D02B9"/>
    <w:rsid w:val="007D0347"/>
    <w:rsid w:val="007D0428"/>
    <w:rsid w:val="007D0507"/>
    <w:rsid w:val="007D0596"/>
    <w:rsid w:val="007D061F"/>
    <w:rsid w:val="007D06BC"/>
    <w:rsid w:val="007D0779"/>
    <w:rsid w:val="007D086B"/>
    <w:rsid w:val="007D08D9"/>
    <w:rsid w:val="007D090F"/>
    <w:rsid w:val="007D0A41"/>
    <w:rsid w:val="007D0A75"/>
    <w:rsid w:val="007D0B38"/>
    <w:rsid w:val="007D0BD2"/>
    <w:rsid w:val="007D0D04"/>
    <w:rsid w:val="007D0D97"/>
    <w:rsid w:val="007D1046"/>
    <w:rsid w:val="007D118E"/>
    <w:rsid w:val="007D11E3"/>
    <w:rsid w:val="007D1218"/>
    <w:rsid w:val="007D1221"/>
    <w:rsid w:val="007D1383"/>
    <w:rsid w:val="007D13B2"/>
    <w:rsid w:val="007D1593"/>
    <w:rsid w:val="007D15AF"/>
    <w:rsid w:val="007D16D8"/>
    <w:rsid w:val="007D181A"/>
    <w:rsid w:val="007D1903"/>
    <w:rsid w:val="007D1977"/>
    <w:rsid w:val="007D197D"/>
    <w:rsid w:val="007D1AB1"/>
    <w:rsid w:val="007D1C7B"/>
    <w:rsid w:val="007D1EC5"/>
    <w:rsid w:val="007D1F03"/>
    <w:rsid w:val="007D1F65"/>
    <w:rsid w:val="007D1F79"/>
    <w:rsid w:val="007D2116"/>
    <w:rsid w:val="007D22B9"/>
    <w:rsid w:val="007D2448"/>
    <w:rsid w:val="007D244F"/>
    <w:rsid w:val="007D247C"/>
    <w:rsid w:val="007D24D1"/>
    <w:rsid w:val="007D24D9"/>
    <w:rsid w:val="007D2591"/>
    <w:rsid w:val="007D26F7"/>
    <w:rsid w:val="007D26FB"/>
    <w:rsid w:val="007D27A9"/>
    <w:rsid w:val="007D28F9"/>
    <w:rsid w:val="007D2A5E"/>
    <w:rsid w:val="007D2AEC"/>
    <w:rsid w:val="007D2B40"/>
    <w:rsid w:val="007D2B49"/>
    <w:rsid w:val="007D2BA5"/>
    <w:rsid w:val="007D2CDD"/>
    <w:rsid w:val="007D2D7B"/>
    <w:rsid w:val="007D2E26"/>
    <w:rsid w:val="007D2E95"/>
    <w:rsid w:val="007D2EFE"/>
    <w:rsid w:val="007D2FD7"/>
    <w:rsid w:val="007D3081"/>
    <w:rsid w:val="007D3200"/>
    <w:rsid w:val="007D326A"/>
    <w:rsid w:val="007D32B2"/>
    <w:rsid w:val="007D3318"/>
    <w:rsid w:val="007D332B"/>
    <w:rsid w:val="007D3431"/>
    <w:rsid w:val="007D3491"/>
    <w:rsid w:val="007D3521"/>
    <w:rsid w:val="007D3740"/>
    <w:rsid w:val="007D384D"/>
    <w:rsid w:val="007D389C"/>
    <w:rsid w:val="007D3A6A"/>
    <w:rsid w:val="007D3A8D"/>
    <w:rsid w:val="007D3C1F"/>
    <w:rsid w:val="007D3C73"/>
    <w:rsid w:val="007D3CC6"/>
    <w:rsid w:val="007D3E6A"/>
    <w:rsid w:val="007D4013"/>
    <w:rsid w:val="007D4036"/>
    <w:rsid w:val="007D4038"/>
    <w:rsid w:val="007D412B"/>
    <w:rsid w:val="007D4201"/>
    <w:rsid w:val="007D423C"/>
    <w:rsid w:val="007D4245"/>
    <w:rsid w:val="007D4286"/>
    <w:rsid w:val="007D4289"/>
    <w:rsid w:val="007D42BB"/>
    <w:rsid w:val="007D42D4"/>
    <w:rsid w:val="007D4319"/>
    <w:rsid w:val="007D434C"/>
    <w:rsid w:val="007D43EC"/>
    <w:rsid w:val="007D4457"/>
    <w:rsid w:val="007D454C"/>
    <w:rsid w:val="007D45EF"/>
    <w:rsid w:val="007D471C"/>
    <w:rsid w:val="007D475D"/>
    <w:rsid w:val="007D4853"/>
    <w:rsid w:val="007D49BB"/>
    <w:rsid w:val="007D49F2"/>
    <w:rsid w:val="007D4A3D"/>
    <w:rsid w:val="007D4AA9"/>
    <w:rsid w:val="007D4AB6"/>
    <w:rsid w:val="007D4ADD"/>
    <w:rsid w:val="007D4B3F"/>
    <w:rsid w:val="007D4BB6"/>
    <w:rsid w:val="007D4BF8"/>
    <w:rsid w:val="007D4D90"/>
    <w:rsid w:val="007D4ED0"/>
    <w:rsid w:val="007D50CC"/>
    <w:rsid w:val="007D51DE"/>
    <w:rsid w:val="007D5291"/>
    <w:rsid w:val="007D53D7"/>
    <w:rsid w:val="007D54C2"/>
    <w:rsid w:val="007D55D4"/>
    <w:rsid w:val="007D5631"/>
    <w:rsid w:val="007D56C3"/>
    <w:rsid w:val="007D5912"/>
    <w:rsid w:val="007D591F"/>
    <w:rsid w:val="007D5963"/>
    <w:rsid w:val="007D597F"/>
    <w:rsid w:val="007D59D7"/>
    <w:rsid w:val="007D5BDB"/>
    <w:rsid w:val="007D5C27"/>
    <w:rsid w:val="007D5C47"/>
    <w:rsid w:val="007D5C4F"/>
    <w:rsid w:val="007D5E3C"/>
    <w:rsid w:val="007D5EA9"/>
    <w:rsid w:val="007D5EB4"/>
    <w:rsid w:val="007D5F73"/>
    <w:rsid w:val="007D5FEA"/>
    <w:rsid w:val="007D6063"/>
    <w:rsid w:val="007D61DB"/>
    <w:rsid w:val="007D6244"/>
    <w:rsid w:val="007D62DF"/>
    <w:rsid w:val="007D6410"/>
    <w:rsid w:val="007D65D0"/>
    <w:rsid w:val="007D6828"/>
    <w:rsid w:val="007D6925"/>
    <w:rsid w:val="007D694A"/>
    <w:rsid w:val="007D6955"/>
    <w:rsid w:val="007D6AD9"/>
    <w:rsid w:val="007D6B84"/>
    <w:rsid w:val="007D6B91"/>
    <w:rsid w:val="007D6F96"/>
    <w:rsid w:val="007D6F99"/>
    <w:rsid w:val="007D6FA5"/>
    <w:rsid w:val="007D7017"/>
    <w:rsid w:val="007D7075"/>
    <w:rsid w:val="007D70A6"/>
    <w:rsid w:val="007D70D3"/>
    <w:rsid w:val="007D70D5"/>
    <w:rsid w:val="007D71A0"/>
    <w:rsid w:val="007D71B5"/>
    <w:rsid w:val="007D71E5"/>
    <w:rsid w:val="007D743C"/>
    <w:rsid w:val="007D74D4"/>
    <w:rsid w:val="007D7507"/>
    <w:rsid w:val="007D7583"/>
    <w:rsid w:val="007D767B"/>
    <w:rsid w:val="007D76A9"/>
    <w:rsid w:val="007D778C"/>
    <w:rsid w:val="007D7805"/>
    <w:rsid w:val="007D786A"/>
    <w:rsid w:val="007D7921"/>
    <w:rsid w:val="007D7A3F"/>
    <w:rsid w:val="007D7A99"/>
    <w:rsid w:val="007D7B03"/>
    <w:rsid w:val="007D7B3A"/>
    <w:rsid w:val="007D7BB4"/>
    <w:rsid w:val="007D7C23"/>
    <w:rsid w:val="007D7DB7"/>
    <w:rsid w:val="007D7E30"/>
    <w:rsid w:val="007E00D0"/>
    <w:rsid w:val="007E0199"/>
    <w:rsid w:val="007E05CE"/>
    <w:rsid w:val="007E0633"/>
    <w:rsid w:val="007E0656"/>
    <w:rsid w:val="007E06A9"/>
    <w:rsid w:val="007E076A"/>
    <w:rsid w:val="007E087F"/>
    <w:rsid w:val="007E08EA"/>
    <w:rsid w:val="007E092A"/>
    <w:rsid w:val="007E092D"/>
    <w:rsid w:val="007E09A9"/>
    <w:rsid w:val="007E0C38"/>
    <w:rsid w:val="007E0C5B"/>
    <w:rsid w:val="007E0CA2"/>
    <w:rsid w:val="007E0E88"/>
    <w:rsid w:val="007E0F1A"/>
    <w:rsid w:val="007E1251"/>
    <w:rsid w:val="007E12E0"/>
    <w:rsid w:val="007E1312"/>
    <w:rsid w:val="007E1425"/>
    <w:rsid w:val="007E14B4"/>
    <w:rsid w:val="007E14C3"/>
    <w:rsid w:val="007E1538"/>
    <w:rsid w:val="007E159C"/>
    <w:rsid w:val="007E1682"/>
    <w:rsid w:val="007E16D2"/>
    <w:rsid w:val="007E173A"/>
    <w:rsid w:val="007E181A"/>
    <w:rsid w:val="007E181E"/>
    <w:rsid w:val="007E18C2"/>
    <w:rsid w:val="007E190E"/>
    <w:rsid w:val="007E19A9"/>
    <w:rsid w:val="007E1A13"/>
    <w:rsid w:val="007E1A81"/>
    <w:rsid w:val="007E1BD0"/>
    <w:rsid w:val="007E1BED"/>
    <w:rsid w:val="007E1CF6"/>
    <w:rsid w:val="007E1DFC"/>
    <w:rsid w:val="007E1E03"/>
    <w:rsid w:val="007E210B"/>
    <w:rsid w:val="007E21A5"/>
    <w:rsid w:val="007E2210"/>
    <w:rsid w:val="007E2414"/>
    <w:rsid w:val="007E2423"/>
    <w:rsid w:val="007E24BC"/>
    <w:rsid w:val="007E24DC"/>
    <w:rsid w:val="007E255C"/>
    <w:rsid w:val="007E25FB"/>
    <w:rsid w:val="007E2653"/>
    <w:rsid w:val="007E26D6"/>
    <w:rsid w:val="007E26D8"/>
    <w:rsid w:val="007E2851"/>
    <w:rsid w:val="007E2871"/>
    <w:rsid w:val="007E2878"/>
    <w:rsid w:val="007E294B"/>
    <w:rsid w:val="007E2A7C"/>
    <w:rsid w:val="007E2B03"/>
    <w:rsid w:val="007E2CB2"/>
    <w:rsid w:val="007E2E31"/>
    <w:rsid w:val="007E2E50"/>
    <w:rsid w:val="007E2F57"/>
    <w:rsid w:val="007E2FF8"/>
    <w:rsid w:val="007E3077"/>
    <w:rsid w:val="007E30E8"/>
    <w:rsid w:val="007E313B"/>
    <w:rsid w:val="007E325E"/>
    <w:rsid w:val="007E34C0"/>
    <w:rsid w:val="007E354E"/>
    <w:rsid w:val="007E3554"/>
    <w:rsid w:val="007E3560"/>
    <w:rsid w:val="007E35EA"/>
    <w:rsid w:val="007E3608"/>
    <w:rsid w:val="007E36A6"/>
    <w:rsid w:val="007E3756"/>
    <w:rsid w:val="007E3781"/>
    <w:rsid w:val="007E3974"/>
    <w:rsid w:val="007E39BE"/>
    <w:rsid w:val="007E3ACE"/>
    <w:rsid w:val="007E3AE4"/>
    <w:rsid w:val="007E3D21"/>
    <w:rsid w:val="007E3D66"/>
    <w:rsid w:val="007E3DBE"/>
    <w:rsid w:val="007E3E14"/>
    <w:rsid w:val="007E3E49"/>
    <w:rsid w:val="007E3F01"/>
    <w:rsid w:val="007E406F"/>
    <w:rsid w:val="007E4085"/>
    <w:rsid w:val="007E417B"/>
    <w:rsid w:val="007E428F"/>
    <w:rsid w:val="007E4353"/>
    <w:rsid w:val="007E44B7"/>
    <w:rsid w:val="007E45E1"/>
    <w:rsid w:val="007E45FA"/>
    <w:rsid w:val="007E460D"/>
    <w:rsid w:val="007E4A81"/>
    <w:rsid w:val="007E4AAD"/>
    <w:rsid w:val="007E4DA1"/>
    <w:rsid w:val="007E4DD1"/>
    <w:rsid w:val="007E4E48"/>
    <w:rsid w:val="007E4E94"/>
    <w:rsid w:val="007E50E0"/>
    <w:rsid w:val="007E50F8"/>
    <w:rsid w:val="007E52A5"/>
    <w:rsid w:val="007E5353"/>
    <w:rsid w:val="007E540F"/>
    <w:rsid w:val="007E553D"/>
    <w:rsid w:val="007E554B"/>
    <w:rsid w:val="007E555A"/>
    <w:rsid w:val="007E5589"/>
    <w:rsid w:val="007E5633"/>
    <w:rsid w:val="007E5700"/>
    <w:rsid w:val="007E576C"/>
    <w:rsid w:val="007E57A3"/>
    <w:rsid w:val="007E57B0"/>
    <w:rsid w:val="007E5A25"/>
    <w:rsid w:val="007E5A71"/>
    <w:rsid w:val="007E5CB8"/>
    <w:rsid w:val="007E5D50"/>
    <w:rsid w:val="007E5DDD"/>
    <w:rsid w:val="007E5FDB"/>
    <w:rsid w:val="007E6032"/>
    <w:rsid w:val="007E6043"/>
    <w:rsid w:val="007E6133"/>
    <w:rsid w:val="007E6269"/>
    <w:rsid w:val="007E6436"/>
    <w:rsid w:val="007E658C"/>
    <w:rsid w:val="007E65BE"/>
    <w:rsid w:val="007E65D2"/>
    <w:rsid w:val="007E660A"/>
    <w:rsid w:val="007E66B2"/>
    <w:rsid w:val="007E67A6"/>
    <w:rsid w:val="007E682F"/>
    <w:rsid w:val="007E6833"/>
    <w:rsid w:val="007E6898"/>
    <w:rsid w:val="007E689B"/>
    <w:rsid w:val="007E68A9"/>
    <w:rsid w:val="007E68D6"/>
    <w:rsid w:val="007E693E"/>
    <w:rsid w:val="007E6943"/>
    <w:rsid w:val="007E69FD"/>
    <w:rsid w:val="007E6A6F"/>
    <w:rsid w:val="007E6A93"/>
    <w:rsid w:val="007E6B37"/>
    <w:rsid w:val="007E6C12"/>
    <w:rsid w:val="007E6D64"/>
    <w:rsid w:val="007E6EA2"/>
    <w:rsid w:val="007E6F9E"/>
    <w:rsid w:val="007E6FF2"/>
    <w:rsid w:val="007E7080"/>
    <w:rsid w:val="007E70C2"/>
    <w:rsid w:val="007E713C"/>
    <w:rsid w:val="007E7184"/>
    <w:rsid w:val="007E72E5"/>
    <w:rsid w:val="007E7376"/>
    <w:rsid w:val="007E73FC"/>
    <w:rsid w:val="007E7401"/>
    <w:rsid w:val="007E7418"/>
    <w:rsid w:val="007E7510"/>
    <w:rsid w:val="007E75D9"/>
    <w:rsid w:val="007E769E"/>
    <w:rsid w:val="007E77D0"/>
    <w:rsid w:val="007E7836"/>
    <w:rsid w:val="007E79C8"/>
    <w:rsid w:val="007E7A1F"/>
    <w:rsid w:val="007E7A4B"/>
    <w:rsid w:val="007E7AC7"/>
    <w:rsid w:val="007E7B65"/>
    <w:rsid w:val="007E7B6F"/>
    <w:rsid w:val="007E7C8C"/>
    <w:rsid w:val="007E7CB6"/>
    <w:rsid w:val="007E7CC3"/>
    <w:rsid w:val="007E7CD0"/>
    <w:rsid w:val="007E7DDF"/>
    <w:rsid w:val="007E7E45"/>
    <w:rsid w:val="007E7E7A"/>
    <w:rsid w:val="007E7E84"/>
    <w:rsid w:val="007E7EFE"/>
    <w:rsid w:val="007E7F6D"/>
    <w:rsid w:val="007F0039"/>
    <w:rsid w:val="007F01A2"/>
    <w:rsid w:val="007F02BB"/>
    <w:rsid w:val="007F031B"/>
    <w:rsid w:val="007F0476"/>
    <w:rsid w:val="007F049D"/>
    <w:rsid w:val="007F0515"/>
    <w:rsid w:val="007F051F"/>
    <w:rsid w:val="007F0547"/>
    <w:rsid w:val="007F06C6"/>
    <w:rsid w:val="007F07EA"/>
    <w:rsid w:val="007F07F1"/>
    <w:rsid w:val="007F0BDA"/>
    <w:rsid w:val="007F0C1F"/>
    <w:rsid w:val="007F0C9D"/>
    <w:rsid w:val="007F0D9C"/>
    <w:rsid w:val="007F0E9D"/>
    <w:rsid w:val="007F0EE4"/>
    <w:rsid w:val="007F0F18"/>
    <w:rsid w:val="007F0F34"/>
    <w:rsid w:val="007F0F3E"/>
    <w:rsid w:val="007F1255"/>
    <w:rsid w:val="007F1284"/>
    <w:rsid w:val="007F12AD"/>
    <w:rsid w:val="007F1518"/>
    <w:rsid w:val="007F198A"/>
    <w:rsid w:val="007F1A0C"/>
    <w:rsid w:val="007F1A33"/>
    <w:rsid w:val="007F1A3D"/>
    <w:rsid w:val="007F1AD0"/>
    <w:rsid w:val="007F1B68"/>
    <w:rsid w:val="007F1C82"/>
    <w:rsid w:val="007F1D3B"/>
    <w:rsid w:val="007F1DCC"/>
    <w:rsid w:val="007F1F20"/>
    <w:rsid w:val="007F200A"/>
    <w:rsid w:val="007F20E5"/>
    <w:rsid w:val="007F2135"/>
    <w:rsid w:val="007F21F3"/>
    <w:rsid w:val="007F2220"/>
    <w:rsid w:val="007F224C"/>
    <w:rsid w:val="007F2374"/>
    <w:rsid w:val="007F23AA"/>
    <w:rsid w:val="007F24DC"/>
    <w:rsid w:val="007F2510"/>
    <w:rsid w:val="007F2553"/>
    <w:rsid w:val="007F2579"/>
    <w:rsid w:val="007F2598"/>
    <w:rsid w:val="007F25A8"/>
    <w:rsid w:val="007F2602"/>
    <w:rsid w:val="007F26B3"/>
    <w:rsid w:val="007F2810"/>
    <w:rsid w:val="007F290E"/>
    <w:rsid w:val="007F29F5"/>
    <w:rsid w:val="007F2C68"/>
    <w:rsid w:val="007F2C78"/>
    <w:rsid w:val="007F2CE9"/>
    <w:rsid w:val="007F2D42"/>
    <w:rsid w:val="007F2D8B"/>
    <w:rsid w:val="007F2EE7"/>
    <w:rsid w:val="007F2F17"/>
    <w:rsid w:val="007F30FA"/>
    <w:rsid w:val="007F31D2"/>
    <w:rsid w:val="007F31DE"/>
    <w:rsid w:val="007F3258"/>
    <w:rsid w:val="007F33AB"/>
    <w:rsid w:val="007F35D1"/>
    <w:rsid w:val="007F3668"/>
    <w:rsid w:val="007F367E"/>
    <w:rsid w:val="007F3751"/>
    <w:rsid w:val="007F38A6"/>
    <w:rsid w:val="007F38C2"/>
    <w:rsid w:val="007F3990"/>
    <w:rsid w:val="007F39ED"/>
    <w:rsid w:val="007F3A77"/>
    <w:rsid w:val="007F3BCF"/>
    <w:rsid w:val="007F3C40"/>
    <w:rsid w:val="007F3DC3"/>
    <w:rsid w:val="007F3DE0"/>
    <w:rsid w:val="007F3E68"/>
    <w:rsid w:val="007F3E79"/>
    <w:rsid w:val="007F3E91"/>
    <w:rsid w:val="007F3EC7"/>
    <w:rsid w:val="007F3F96"/>
    <w:rsid w:val="007F3FB0"/>
    <w:rsid w:val="007F3FE2"/>
    <w:rsid w:val="007F4071"/>
    <w:rsid w:val="007F4095"/>
    <w:rsid w:val="007F40AA"/>
    <w:rsid w:val="007F40BF"/>
    <w:rsid w:val="007F4135"/>
    <w:rsid w:val="007F41F7"/>
    <w:rsid w:val="007F431B"/>
    <w:rsid w:val="007F4332"/>
    <w:rsid w:val="007F4342"/>
    <w:rsid w:val="007F4399"/>
    <w:rsid w:val="007F43E0"/>
    <w:rsid w:val="007F440B"/>
    <w:rsid w:val="007F453D"/>
    <w:rsid w:val="007F4547"/>
    <w:rsid w:val="007F4615"/>
    <w:rsid w:val="007F46F3"/>
    <w:rsid w:val="007F48A0"/>
    <w:rsid w:val="007F48D3"/>
    <w:rsid w:val="007F4A2D"/>
    <w:rsid w:val="007F4B8B"/>
    <w:rsid w:val="007F4CF4"/>
    <w:rsid w:val="007F4D4F"/>
    <w:rsid w:val="007F4D66"/>
    <w:rsid w:val="007F4D8A"/>
    <w:rsid w:val="007F4F2A"/>
    <w:rsid w:val="007F509B"/>
    <w:rsid w:val="007F5105"/>
    <w:rsid w:val="007F516D"/>
    <w:rsid w:val="007F51A6"/>
    <w:rsid w:val="007F5203"/>
    <w:rsid w:val="007F5305"/>
    <w:rsid w:val="007F5354"/>
    <w:rsid w:val="007F5387"/>
    <w:rsid w:val="007F53D2"/>
    <w:rsid w:val="007F5559"/>
    <w:rsid w:val="007F5592"/>
    <w:rsid w:val="007F55B4"/>
    <w:rsid w:val="007F55F8"/>
    <w:rsid w:val="007F5617"/>
    <w:rsid w:val="007F569A"/>
    <w:rsid w:val="007F5794"/>
    <w:rsid w:val="007F57EE"/>
    <w:rsid w:val="007F5867"/>
    <w:rsid w:val="007F59D2"/>
    <w:rsid w:val="007F5A9F"/>
    <w:rsid w:val="007F5AFB"/>
    <w:rsid w:val="007F5B4F"/>
    <w:rsid w:val="007F5E92"/>
    <w:rsid w:val="007F5FAE"/>
    <w:rsid w:val="007F603A"/>
    <w:rsid w:val="007F6065"/>
    <w:rsid w:val="007F61A7"/>
    <w:rsid w:val="007F61B3"/>
    <w:rsid w:val="007F6226"/>
    <w:rsid w:val="007F63DE"/>
    <w:rsid w:val="007F647F"/>
    <w:rsid w:val="007F648F"/>
    <w:rsid w:val="007F64D0"/>
    <w:rsid w:val="007F64FF"/>
    <w:rsid w:val="007F6633"/>
    <w:rsid w:val="007F6681"/>
    <w:rsid w:val="007F6697"/>
    <w:rsid w:val="007F66FA"/>
    <w:rsid w:val="007F67E9"/>
    <w:rsid w:val="007F684E"/>
    <w:rsid w:val="007F6903"/>
    <w:rsid w:val="007F6A61"/>
    <w:rsid w:val="007F6A7B"/>
    <w:rsid w:val="007F6C14"/>
    <w:rsid w:val="007F6C73"/>
    <w:rsid w:val="007F6CA6"/>
    <w:rsid w:val="007F6CA7"/>
    <w:rsid w:val="007F6CEC"/>
    <w:rsid w:val="007F6D14"/>
    <w:rsid w:val="007F6EAD"/>
    <w:rsid w:val="007F6EE5"/>
    <w:rsid w:val="007F70E6"/>
    <w:rsid w:val="007F725D"/>
    <w:rsid w:val="007F7389"/>
    <w:rsid w:val="007F73E6"/>
    <w:rsid w:val="007F74DB"/>
    <w:rsid w:val="007F74FD"/>
    <w:rsid w:val="007F751A"/>
    <w:rsid w:val="007F75B3"/>
    <w:rsid w:val="007F7604"/>
    <w:rsid w:val="007F7721"/>
    <w:rsid w:val="007F77AC"/>
    <w:rsid w:val="007F78CA"/>
    <w:rsid w:val="007F79EC"/>
    <w:rsid w:val="007F7B58"/>
    <w:rsid w:val="007F7B77"/>
    <w:rsid w:val="007F7BC0"/>
    <w:rsid w:val="007F7BEC"/>
    <w:rsid w:val="007F7C7E"/>
    <w:rsid w:val="007F7E3B"/>
    <w:rsid w:val="007F7EB0"/>
    <w:rsid w:val="007F7EF5"/>
    <w:rsid w:val="007F7F3F"/>
    <w:rsid w:val="008000ED"/>
    <w:rsid w:val="0080019E"/>
    <w:rsid w:val="008001ED"/>
    <w:rsid w:val="0080041B"/>
    <w:rsid w:val="00800481"/>
    <w:rsid w:val="008004A1"/>
    <w:rsid w:val="008006A2"/>
    <w:rsid w:val="008006BE"/>
    <w:rsid w:val="008006E3"/>
    <w:rsid w:val="00800828"/>
    <w:rsid w:val="00800D4D"/>
    <w:rsid w:val="00800DDD"/>
    <w:rsid w:val="00800E05"/>
    <w:rsid w:val="00800E2D"/>
    <w:rsid w:val="00800EA2"/>
    <w:rsid w:val="00800EF0"/>
    <w:rsid w:val="00800FE5"/>
    <w:rsid w:val="00801117"/>
    <w:rsid w:val="008011A4"/>
    <w:rsid w:val="00801246"/>
    <w:rsid w:val="00801325"/>
    <w:rsid w:val="00801328"/>
    <w:rsid w:val="0080157F"/>
    <w:rsid w:val="008015E9"/>
    <w:rsid w:val="00801634"/>
    <w:rsid w:val="008016EB"/>
    <w:rsid w:val="00801711"/>
    <w:rsid w:val="0080172B"/>
    <w:rsid w:val="0080180B"/>
    <w:rsid w:val="008018B5"/>
    <w:rsid w:val="008018C4"/>
    <w:rsid w:val="008018ED"/>
    <w:rsid w:val="0080191A"/>
    <w:rsid w:val="008019E7"/>
    <w:rsid w:val="008019FA"/>
    <w:rsid w:val="00801A81"/>
    <w:rsid w:val="00801BB0"/>
    <w:rsid w:val="00801BB8"/>
    <w:rsid w:val="00801C02"/>
    <w:rsid w:val="00801C44"/>
    <w:rsid w:val="00801DC3"/>
    <w:rsid w:val="00801E38"/>
    <w:rsid w:val="00801E4A"/>
    <w:rsid w:val="00801ED2"/>
    <w:rsid w:val="00802053"/>
    <w:rsid w:val="0080206B"/>
    <w:rsid w:val="0080206F"/>
    <w:rsid w:val="008020E3"/>
    <w:rsid w:val="00802127"/>
    <w:rsid w:val="0080212E"/>
    <w:rsid w:val="00802176"/>
    <w:rsid w:val="00802242"/>
    <w:rsid w:val="008023EF"/>
    <w:rsid w:val="008023FE"/>
    <w:rsid w:val="00802472"/>
    <w:rsid w:val="008024F2"/>
    <w:rsid w:val="00802512"/>
    <w:rsid w:val="008025B8"/>
    <w:rsid w:val="0080262F"/>
    <w:rsid w:val="0080271A"/>
    <w:rsid w:val="008027A4"/>
    <w:rsid w:val="008029B8"/>
    <w:rsid w:val="008029CB"/>
    <w:rsid w:val="00802B22"/>
    <w:rsid w:val="00802B42"/>
    <w:rsid w:val="00802BC3"/>
    <w:rsid w:val="00802E4E"/>
    <w:rsid w:val="00802E71"/>
    <w:rsid w:val="00802F82"/>
    <w:rsid w:val="00803071"/>
    <w:rsid w:val="008032AB"/>
    <w:rsid w:val="00803383"/>
    <w:rsid w:val="008033C0"/>
    <w:rsid w:val="008033D4"/>
    <w:rsid w:val="008034D8"/>
    <w:rsid w:val="0080353C"/>
    <w:rsid w:val="008035E3"/>
    <w:rsid w:val="00803621"/>
    <w:rsid w:val="008036D9"/>
    <w:rsid w:val="00803871"/>
    <w:rsid w:val="00803884"/>
    <w:rsid w:val="00803889"/>
    <w:rsid w:val="008038F2"/>
    <w:rsid w:val="008038FC"/>
    <w:rsid w:val="00803905"/>
    <w:rsid w:val="00803996"/>
    <w:rsid w:val="0080399E"/>
    <w:rsid w:val="00803A01"/>
    <w:rsid w:val="00803B47"/>
    <w:rsid w:val="00803E84"/>
    <w:rsid w:val="00803FE4"/>
    <w:rsid w:val="0080405F"/>
    <w:rsid w:val="00804099"/>
    <w:rsid w:val="00804285"/>
    <w:rsid w:val="00804294"/>
    <w:rsid w:val="008042C1"/>
    <w:rsid w:val="00804309"/>
    <w:rsid w:val="0080439D"/>
    <w:rsid w:val="008043E1"/>
    <w:rsid w:val="008044A0"/>
    <w:rsid w:val="008044DA"/>
    <w:rsid w:val="0080453A"/>
    <w:rsid w:val="0080453E"/>
    <w:rsid w:val="00804629"/>
    <w:rsid w:val="00804650"/>
    <w:rsid w:val="008047D0"/>
    <w:rsid w:val="008049CB"/>
    <w:rsid w:val="00804A23"/>
    <w:rsid w:val="00804A41"/>
    <w:rsid w:val="00804CB2"/>
    <w:rsid w:val="00804CB8"/>
    <w:rsid w:val="00804D63"/>
    <w:rsid w:val="00804E4C"/>
    <w:rsid w:val="00804E9E"/>
    <w:rsid w:val="00804FB6"/>
    <w:rsid w:val="00805160"/>
    <w:rsid w:val="0080519C"/>
    <w:rsid w:val="008052E8"/>
    <w:rsid w:val="0080535B"/>
    <w:rsid w:val="008053A5"/>
    <w:rsid w:val="008053E2"/>
    <w:rsid w:val="00805472"/>
    <w:rsid w:val="0080553E"/>
    <w:rsid w:val="008055C6"/>
    <w:rsid w:val="00805726"/>
    <w:rsid w:val="008059E5"/>
    <w:rsid w:val="00805C2B"/>
    <w:rsid w:val="00805CB0"/>
    <w:rsid w:val="00805ED8"/>
    <w:rsid w:val="00806131"/>
    <w:rsid w:val="00806142"/>
    <w:rsid w:val="008061E9"/>
    <w:rsid w:val="00806375"/>
    <w:rsid w:val="00806389"/>
    <w:rsid w:val="008063D6"/>
    <w:rsid w:val="0080644F"/>
    <w:rsid w:val="0080659B"/>
    <w:rsid w:val="008065CC"/>
    <w:rsid w:val="008065DC"/>
    <w:rsid w:val="00806748"/>
    <w:rsid w:val="00806805"/>
    <w:rsid w:val="00806897"/>
    <w:rsid w:val="008068D4"/>
    <w:rsid w:val="008069AF"/>
    <w:rsid w:val="00806C36"/>
    <w:rsid w:val="00806CA4"/>
    <w:rsid w:val="00806CA6"/>
    <w:rsid w:val="00806D85"/>
    <w:rsid w:val="00806DE1"/>
    <w:rsid w:val="00806ECE"/>
    <w:rsid w:val="00806EDB"/>
    <w:rsid w:val="00806F06"/>
    <w:rsid w:val="00806FC3"/>
    <w:rsid w:val="00806FCC"/>
    <w:rsid w:val="0080708D"/>
    <w:rsid w:val="00807165"/>
    <w:rsid w:val="008071B8"/>
    <w:rsid w:val="0080721D"/>
    <w:rsid w:val="008074FC"/>
    <w:rsid w:val="00807648"/>
    <w:rsid w:val="00807771"/>
    <w:rsid w:val="0080778C"/>
    <w:rsid w:val="0080782E"/>
    <w:rsid w:val="0080797A"/>
    <w:rsid w:val="00807A84"/>
    <w:rsid w:val="00807AB5"/>
    <w:rsid w:val="00807B1A"/>
    <w:rsid w:val="00807C40"/>
    <w:rsid w:val="00807C4D"/>
    <w:rsid w:val="00807DA8"/>
    <w:rsid w:val="0081008D"/>
    <w:rsid w:val="008102E7"/>
    <w:rsid w:val="00810453"/>
    <w:rsid w:val="00810471"/>
    <w:rsid w:val="008105A5"/>
    <w:rsid w:val="00810A59"/>
    <w:rsid w:val="00810CC4"/>
    <w:rsid w:val="00810E32"/>
    <w:rsid w:val="00810E5E"/>
    <w:rsid w:val="00810EEF"/>
    <w:rsid w:val="00810EF0"/>
    <w:rsid w:val="00810F3E"/>
    <w:rsid w:val="00810F7C"/>
    <w:rsid w:val="008110C0"/>
    <w:rsid w:val="008111A9"/>
    <w:rsid w:val="008113B0"/>
    <w:rsid w:val="00811498"/>
    <w:rsid w:val="008114C8"/>
    <w:rsid w:val="008114CE"/>
    <w:rsid w:val="0081155C"/>
    <w:rsid w:val="008115CF"/>
    <w:rsid w:val="00811608"/>
    <w:rsid w:val="0081172E"/>
    <w:rsid w:val="0081189B"/>
    <w:rsid w:val="00811928"/>
    <w:rsid w:val="00811968"/>
    <w:rsid w:val="008119F1"/>
    <w:rsid w:val="008119F4"/>
    <w:rsid w:val="00811C32"/>
    <w:rsid w:val="00811C3F"/>
    <w:rsid w:val="00811D9D"/>
    <w:rsid w:val="00811E28"/>
    <w:rsid w:val="00811FA6"/>
    <w:rsid w:val="00811FB0"/>
    <w:rsid w:val="008122D1"/>
    <w:rsid w:val="00812366"/>
    <w:rsid w:val="0081258F"/>
    <w:rsid w:val="008125BE"/>
    <w:rsid w:val="00812660"/>
    <w:rsid w:val="008126A9"/>
    <w:rsid w:val="008126CF"/>
    <w:rsid w:val="008126F8"/>
    <w:rsid w:val="00812796"/>
    <w:rsid w:val="008127AA"/>
    <w:rsid w:val="008127D9"/>
    <w:rsid w:val="0081285A"/>
    <w:rsid w:val="008129B7"/>
    <w:rsid w:val="00812AE4"/>
    <w:rsid w:val="00812B7A"/>
    <w:rsid w:val="00812C33"/>
    <w:rsid w:val="00812D1F"/>
    <w:rsid w:val="00812D5E"/>
    <w:rsid w:val="00812E86"/>
    <w:rsid w:val="00812FDD"/>
    <w:rsid w:val="008133C0"/>
    <w:rsid w:val="0081343C"/>
    <w:rsid w:val="00813440"/>
    <w:rsid w:val="008134BC"/>
    <w:rsid w:val="008135A7"/>
    <w:rsid w:val="00813739"/>
    <w:rsid w:val="00813772"/>
    <w:rsid w:val="008137ED"/>
    <w:rsid w:val="0081389C"/>
    <w:rsid w:val="00813A1F"/>
    <w:rsid w:val="00813A91"/>
    <w:rsid w:val="00813B00"/>
    <w:rsid w:val="00813D27"/>
    <w:rsid w:val="00813E0E"/>
    <w:rsid w:val="00814083"/>
    <w:rsid w:val="008140B5"/>
    <w:rsid w:val="00814149"/>
    <w:rsid w:val="008141BE"/>
    <w:rsid w:val="008144A6"/>
    <w:rsid w:val="008144AC"/>
    <w:rsid w:val="00814524"/>
    <w:rsid w:val="0081456B"/>
    <w:rsid w:val="0081457C"/>
    <w:rsid w:val="00814655"/>
    <w:rsid w:val="0081499B"/>
    <w:rsid w:val="008149E3"/>
    <w:rsid w:val="00814B9E"/>
    <w:rsid w:val="00814C5A"/>
    <w:rsid w:val="00814DC3"/>
    <w:rsid w:val="00814EEF"/>
    <w:rsid w:val="00814F5A"/>
    <w:rsid w:val="00814FD3"/>
    <w:rsid w:val="00814FF8"/>
    <w:rsid w:val="0081509B"/>
    <w:rsid w:val="0081520F"/>
    <w:rsid w:val="0081521E"/>
    <w:rsid w:val="00815235"/>
    <w:rsid w:val="008152BA"/>
    <w:rsid w:val="00815314"/>
    <w:rsid w:val="008153B6"/>
    <w:rsid w:val="008153E3"/>
    <w:rsid w:val="00815438"/>
    <w:rsid w:val="00815485"/>
    <w:rsid w:val="008154CF"/>
    <w:rsid w:val="008154FB"/>
    <w:rsid w:val="008155DF"/>
    <w:rsid w:val="008156FC"/>
    <w:rsid w:val="00815702"/>
    <w:rsid w:val="00815738"/>
    <w:rsid w:val="00815758"/>
    <w:rsid w:val="008157B8"/>
    <w:rsid w:val="008157F6"/>
    <w:rsid w:val="00815880"/>
    <w:rsid w:val="008158FD"/>
    <w:rsid w:val="008158FE"/>
    <w:rsid w:val="0081593F"/>
    <w:rsid w:val="00815944"/>
    <w:rsid w:val="0081594F"/>
    <w:rsid w:val="00815952"/>
    <w:rsid w:val="0081598D"/>
    <w:rsid w:val="00815A70"/>
    <w:rsid w:val="00815A90"/>
    <w:rsid w:val="00815C23"/>
    <w:rsid w:val="00815CB4"/>
    <w:rsid w:val="00815CD8"/>
    <w:rsid w:val="00815D80"/>
    <w:rsid w:val="00815FCD"/>
    <w:rsid w:val="00816260"/>
    <w:rsid w:val="0081632B"/>
    <w:rsid w:val="008163CA"/>
    <w:rsid w:val="00816454"/>
    <w:rsid w:val="0081651E"/>
    <w:rsid w:val="00816542"/>
    <w:rsid w:val="00816607"/>
    <w:rsid w:val="008166B4"/>
    <w:rsid w:val="00816892"/>
    <w:rsid w:val="00816898"/>
    <w:rsid w:val="00816913"/>
    <w:rsid w:val="008169F0"/>
    <w:rsid w:val="00816C5C"/>
    <w:rsid w:val="00816D14"/>
    <w:rsid w:val="00816D83"/>
    <w:rsid w:val="00816DF9"/>
    <w:rsid w:val="00816E46"/>
    <w:rsid w:val="00816E7F"/>
    <w:rsid w:val="00816F1A"/>
    <w:rsid w:val="008172CD"/>
    <w:rsid w:val="008172E9"/>
    <w:rsid w:val="0081732C"/>
    <w:rsid w:val="0081744B"/>
    <w:rsid w:val="00817481"/>
    <w:rsid w:val="00817570"/>
    <w:rsid w:val="00817597"/>
    <w:rsid w:val="008175C3"/>
    <w:rsid w:val="0081763D"/>
    <w:rsid w:val="008176D5"/>
    <w:rsid w:val="008177FC"/>
    <w:rsid w:val="00817800"/>
    <w:rsid w:val="00817837"/>
    <w:rsid w:val="00817A85"/>
    <w:rsid w:val="00817B50"/>
    <w:rsid w:val="00817C24"/>
    <w:rsid w:val="00817C79"/>
    <w:rsid w:val="00817D2E"/>
    <w:rsid w:val="00817E1A"/>
    <w:rsid w:val="00817EB7"/>
    <w:rsid w:val="00817F2F"/>
    <w:rsid w:val="0082026F"/>
    <w:rsid w:val="008202B3"/>
    <w:rsid w:val="008203DA"/>
    <w:rsid w:val="0082041B"/>
    <w:rsid w:val="00820428"/>
    <w:rsid w:val="0082058B"/>
    <w:rsid w:val="00820640"/>
    <w:rsid w:val="00820668"/>
    <w:rsid w:val="008206DD"/>
    <w:rsid w:val="008208A5"/>
    <w:rsid w:val="00820942"/>
    <w:rsid w:val="00820952"/>
    <w:rsid w:val="00820A48"/>
    <w:rsid w:val="00820AD3"/>
    <w:rsid w:val="00820BE8"/>
    <w:rsid w:val="00820BFA"/>
    <w:rsid w:val="00820D2A"/>
    <w:rsid w:val="00820FCE"/>
    <w:rsid w:val="00821010"/>
    <w:rsid w:val="00821098"/>
    <w:rsid w:val="00821182"/>
    <w:rsid w:val="00821475"/>
    <w:rsid w:val="008217F7"/>
    <w:rsid w:val="008218CE"/>
    <w:rsid w:val="00821911"/>
    <w:rsid w:val="008219AD"/>
    <w:rsid w:val="00821A2E"/>
    <w:rsid w:val="00821AD4"/>
    <w:rsid w:val="00821C2A"/>
    <w:rsid w:val="00821C77"/>
    <w:rsid w:val="00821CF4"/>
    <w:rsid w:val="00821D40"/>
    <w:rsid w:val="00821F02"/>
    <w:rsid w:val="00822016"/>
    <w:rsid w:val="00822279"/>
    <w:rsid w:val="008223F0"/>
    <w:rsid w:val="0082242C"/>
    <w:rsid w:val="0082247E"/>
    <w:rsid w:val="008224AF"/>
    <w:rsid w:val="008224FB"/>
    <w:rsid w:val="008224FE"/>
    <w:rsid w:val="0082253E"/>
    <w:rsid w:val="0082278F"/>
    <w:rsid w:val="008227F5"/>
    <w:rsid w:val="00822827"/>
    <w:rsid w:val="00822AD8"/>
    <w:rsid w:val="00822B3E"/>
    <w:rsid w:val="00822DD7"/>
    <w:rsid w:val="00822E6C"/>
    <w:rsid w:val="00822E99"/>
    <w:rsid w:val="00822F53"/>
    <w:rsid w:val="00822FAE"/>
    <w:rsid w:val="00823047"/>
    <w:rsid w:val="008231DB"/>
    <w:rsid w:val="008233F0"/>
    <w:rsid w:val="008234AF"/>
    <w:rsid w:val="008236D4"/>
    <w:rsid w:val="00823851"/>
    <w:rsid w:val="00823953"/>
    <w:rsid w:val="008239BE"/>
    <w:rsid w:val="00823B77"/>
    <w:rsid w:val="00823B85"/>
    <w:rsid w:val="00823BCC"/>
    <w:rsid w:val="00823C21"/>
    <w:rsid w:val="00823C77"/>
    <w:rsid w:val="00823CC2"/>
    <w:rsid w:val="008240EF"/>
    <w:rsid w:val="008240FC"/>
    <w:rsid w:val="00824202"/>
    <w:rsid w:val="00824235"/>
    <w:rsid w:val="00824263"/>
    <w:rsid w:val="0082426A"/>
    <w:rsid w:val="0082439A"/>
    <w:rsid w:val="0082441E"/>
    <w:rsid w:val="008244C2"/>
    <w:rsid w:val="0082450A"/>
    <w:rsid w:val="00824543"/>
    <w:rsid w:val="008245F5"/>
    <w:rsid w:val="008245FA"/>
    <w:rsid w:val="00824661"/>
    <w:rsid w:val="0082479E"/>
    <w:rsid w:val="008247ED"/>
    <w:rsid w:val="00824991"/>
    <w:rsid w:val="008249C9"/>
    <w:rsid w:val="00824A6E"/>
    <w:rsid w:val="00824B12"/>
    <w:rsid w:val="00824B37"/>
    <w:rsid w:val="00824B99"/>
    <w:rsid w:val="00824C1D"/>
    <w:rsid w:val="00824CB8"/>
    <w:rsid w:val="00824E56"/>
    <w:rsid w:val="00824ED7"/>
    <w:rsid w:val="00824EE2"/>
    <w:rsid w:val="00824F90"/>
    <w:rsid w:val="0082508D"/>
    <w:rsid w:val="00825159"/>
    <w:rsid w:val="00825240"/>
    <w:rsid w:val="00825330"/>
    <w:rsid w:val="0082536A"/>
    <w:rsid w:val="0082546B"/>
    <w:rsid w:val="00825471"/>
    <w:rsid w:val="008254E8"/>
    <w:rsid w:val="00825559"/>
    <w:rsid w:val="00825590"/>
    <w:rsid w:val="008256B5"/>
    <w:rsid w:val="008256FE"/>
    <w:rsid w:val="0082577D"/>
    <w:rsid w:val="008257E5"/>
    <w:rsid w:val="00825A8A"/>
    <w:rsid w:val="00825B4B"/>
    <w:rsid w:val="00825B60"/>
    <w:rsid w:val="00825BD3"/>
    <w:rsid w:val="00825C05"/>
    <w:rsid w:val="00825C43"/>
    <w:rsid w:val="00825CD7"/>
    <w:rsid w:val="00825CE9"/>
    <w:rsid w:val="00825D23"/>
    <w:rsid w:val="00825D82"/>
    <w:rsid w:val="00825DCE"/>
    <w:rsid w:val="00825EA2"/>
    <w:rsid w:val="00825EE3"/>
    <w:rsid w:val="00825F9C"/>
    <w:rsid w:val="00826118"/>
    <w:rsid w:val="0082613C"/>
    <w:rsid w:val="00826161"/>
    <w:rsid w:val="00826185"/>
    <w:rsid w:val="0082620E"/>
    <w:rsid w:val="00826294"/>
    <w:rsid w:val="008263C6"/>
    <w:rsid w:val="008263FF"/>
    <w:rsid w:val="008264A8"/>
    <w:rsid w:val="008264B4"/>
    <w:rsid w:val="008264F8"/>
    <w:rsid w:val="0082658D"/>
    <w:rsid w:val="008265C8"/>
    <w:rsid w:val="00826764"/>
    <w:rsid w:val="008267F5"/>
    <w:rsid w:val="00826875"/>
    <w:rsid w:val="008269D0"/>
    <w:rsid w:val="00826A52"/>
    <w:rsid w:val="00826AAF"/>
    <w:rsid w:val="00826AC4"/>
    <w:rsid w:val="00826AD3"/>
    <w:rsid w:val="00826ADC"/>
    <w:rsid w:val="00826FF0"/>
    <w:rsid w:val="00827068"/>
    <w:rsid w:val="0082716F"/>
    <w:rsid w:val="00827423"/>
    <w:rsid w:val="00827497"/>
    <w:rsid w:val="008275E0"/>
    <w:rsid w:val="00827625"/>
    <w:rsid w:val="008278AE"/>
    <w:rsid w:val="008278E4"/>
    <w:rsid w:val="00827958"/>
    <w:rsid w:val="0082799B"/>
    <w:rsid w:val="00827AB8"/>
    <w:rsid w:val="00827ACF"/>
    <w:rsid w:val="00827B92"/>
    <w:rsid w:val="00827C71"/>
    <w:rsid w:val="00827E08"/>
    <w:rsid w:val="0083016A"/>
    <w:rsid w:val="008301CA"/>
    <w:rsid w:val="008301DD"/>
    <w:rsid w:val="00830494"/>
    <w:rsid w:val="008304B1"/>
    <w:rsid w:val="0083054A"/>
    <w:rsid w:val="008305DF"/>
    <w:rsid w:val="008305F9"/>
    <w:rsid w:val="00830680"/>
    <w:rsid w:val="00830737"/>
    <w:rsid w:val="008307A5"/>
    <w:rsid w:val="008307E1"/>
    <w:rsid w:val="008307EA"/>
    <w:rsid w:val="00830868"/>
    <w:rsid w:val="008308EB"/>
    <w:rsid w:val="008309FC"/>
    <w:rsid w:val="00830A3D"/>
    <w:rsid w:val="00830B20"/>
    <w:rsid w:val="00830BFF"/>
    <w:rsid w:val="00830C0F"/>
    <w:rsid w:val="00830CBE"/>
    <w:rsid w:val="00830D1E"/>
    <w:rsid w:val="00830D6C"/>
    <w:rsid w:val="00830D97"/>
    <w:rsid w:val="00830F8E"/>
    <w:rsid w:val="008311DF"/>
    <w:rsid w:val="00831256"/>
    <w:rsid w:val="0083137C"/>
    <w:rsid w:val="008313A4"/>
    <w:rsid w:val="008313D1"/>
    <w:rsid w:val="0083143A"/>
    <w:rsid w:val="00831475"/>
    <w:rsid w:val="00831591"/>
    <w:rsid w:val="008315D9"/>
    <w:rsid w:val="00831789"/>
    <w:rsid w:val="00831858"/>
    <w:rsid w:val="008318AB"/>
    <w:rsid w:val="008318DB"/>
    <w:rsid w:val="00831B35"/>
    <w:rsid w:val="00831C4E"/>
    <w:rsid w:val="00831CB2"/>
    <w:rsid w:val="00831D05"/>
    <w:rsid w:val="00831D5C"/>
    <w:rsid w:val="00831DEE"/>
    <w:rsid w:val="00831E24"/>
    <w:rsid w:val="00831E34"/>
    <w:rsid w:val="00831E50"/>
    <w:rsid w:val="00831F35"/>
    <w:rsid w:val="00831F97"/>
    <w:rsid w:val="00832015"/>
    <w:rsid w:val="00832073"/>
    <w:rsid w:val="008321E3"/>
    <w:rsid w:val="00832267"/>
    <w:rsid w:val="00832292"/>
    <w:rsid w:val="00832408"/>
    <w:rsid w:val="008325B6"/>
    <w:rsid w:val="0083265E"/>
    <w:rsid w:val="0083267A"/>
    <w:rsid w:val="00832897"/>
    <w:rsid w:val="008328C1"/>
    <w:rsid w:val="008328E8"/>
    <w:rsid w:val="00832C3A"/>
    <w:rsid w:val="00832D50"/>
    <w:rsid w:val="00832D7A"/>
    <w:rsid w:val="00832D93"/>
    <w:rsid w:val="00832E07"/>
    <w:rsid w:val="00832F35"/>
    <w:rsid w:val="00832FE7"/>
    <w:rsid w:val="00833003"/>
    <w:rsid w:val="008330D9"/>
    <w:rsid w:val="008330EC"/>
    <w:rsid w:val="008332C9"/>
    <w:rsid w:val="00833310"/>
    <w:rsid w:val="0083356A"/>
    <w:rsid w:val="0083368E"/>
    <w:rsid w:val="008336B7"/>
    <w:rsid w:val="008336DB"/>
    <w:rsid w:val="0083377A"/>
    <w:rsid w:val="00833780"/>
    <w:rsid w:val="008338D7"/>
    <w:rsid w:val="008338E1"/>
    <w:rsid w:val="008339A8"/>
    <w:rsid w:val="008339E9"/>
    <w:rsid w:val="00833AEE"/>
    <w:rsid w:val="00833BBC"/>
    <w:rsid w:val="00833BC9"/>
    <w:rsid w:val="00833BEE"/>
    <w:rsid w:val="00833BF0"/>
    <w:rsid w:val="00833C85"/>
    <w:rsid w:val="00833D45"/>
    <w:rsid w:val="00833EAD"/>
    <w:rsid w:val="00833F65"/>
    <w:rsid w:val="00833FA2"/>
    <w:rsid w:val="00833FF5"/>
    <w:rsid w:val="0083404C"/>
    <w:rsid w:val="008341F9"/>
    <w:rsid w:val="00834284"/>
    <w:rsid w:val="00834311"/>
    <w:rsid w:val="0083439B"/>
    <w:rsid w:val="008343BF"/>
    <w:rsid w:val="00834594"/>
    <w:rsid w:val="00834629"/>
    <w:rsid w:val="008346FB"/>
    <w:rsid w:val="008347C3"/>
    <w:rsid w:val="00834880"/>
    <w:rsid w:val="008348BF"/>
    <w:rsid w:val="00834AAA"/>
    <w:rsid w:val="00834BA4"/>
    <w:rsid w:val="00834C26"/>
    <w:rsid w:val="00834CA2"/>
    <w:rsid w:val="00834D12"/>
    <w:rsid w:val="00834D26"/>
    <w:rsid w:val="00834DA2"/>
    <w:rsid w:val="00834E2C"/>
    <w:rsid w:val="00834EB2"/>
    <w:rsid w:val="00834EB4"/>
    <w:rsid w:val="00834F6E"/>
    <w:rsid w:val="00834F83"/>
    <w:rsid w:val="008351A3"/>
    <w:rsid w:val="008351A4"/>
    <w:rsid w:val="008351B9"/>
    <w:rsid w:val="008351C8"/>
    <w:rsid w:val="00835288"/>
    <w:rsid w:val="00835310"/>
    <w:rsid w:val="008353BA"/>
    <w:rsid w:val="008353EC"/>
    <w:rsid w:val="008354C8"/>
    <w:rsid w:val="00835538"/>
    <w:rsid w:val="00835587"/>
    <w:rsid w:val="008356B9"/>
    <w:rsid w:val="008356BC"/>
    <w:rsid w:val="008356DD"/>
    <w:rsid w:val="008356FF"/>
    <w:rsid w:val="00835738"/>
    <w:rsid w:val="00835760"/>
    <w:rsid w:val="00835896"/>
    <w:rsid w:val="00835A32"/>
    <w:rsid w:val="00835AC7"/>
    <w:rsid w:val="00835B91"/>
    <w:rsid w:val="00835E45"/>
    <w:rsid w:val="00835EFF"/>
    <w:rsid w:val="00835F69"/>
    <w:rsid w:val="00835FD3"/>
    <w:rsid w:val="00836090"/>
    <w:rsid w:val="008360B3"/>
    <w:rsid w:val="0083614B"/>
    <w:rsid w:val="0083630F"/>
    <w:rsid w:val="008364E6"/>
    <w:rsid w:val="00836735"/>
    <w:rsid w:val="00836A6D"/>
    <w:rsid w:val="00836BDD"/>
    <w:rsid w:val="00836C65"/>
    <w:rsid w:val="00836D47"/>
    <w:rsid w:val="00836E33"/>
    <w:rsid w:val="00836EC2"/>
    <w:rsid w:val="00836EFC"/>
    <w:rsid w:val="00836F34"/>
    <w:rsid w:val="00836FAB"/>
    <w:rsid w:val="0083718C"/>
    <w:rsid w:val="00837346"/>
    <w:rsid w:val="008373D7"/>
    <w:rsid w:val="00837564"/>
    <w:rsid w:val="00837824"/>
    <w:rsid w:val="00837876"/>
    <w:rsid w:val="008378F7"/>
    <w:rsid w:val="00837960"/>
    <w:rsid w:val="00837A56"/>
    <w:rsid w:val="00837A89"/>
    <w:rsid w:val="00837BDE"/>
    <w:rsid w:val="00837C13"/>
    <w:rsid w:val="00837DE8"/>
    <w:rsid w:val="00837EBE"/>
    <w:rsid w:val="00837F8C"/>
    <w:rsid w:val="008400BE"/>
    <w:rsid w:val="00840343"/>
    <w:rsid w:val="008403B3"/>
    <w:rsid w:val="008403DF"/>
    <w:rsid w:val="008403E0"/>
    <w:rsid w:val="0084042F"/>
    <w:rsid w:val="0084043E"/>
    <w:rsid w:val="00840507"/>
    <w:rsid w:val="00840672"/>
    <w:rsid w:val="00840677"/>
    <w:rsid w:val="0084074C"/>
    <w:rsid w:val="008407A6"/>
    <w:rsid w:val="00840897"/>
    <w:rsid w:val="0084094B"/>
    <w:rsid w:val="00840A0E"/>
    <w:rsid w:val="00840A5E"/>
    <w:rsid w:val="00840B1D"/>
    <w:rsid w:val="00840DAF"/>
    <w:rsid w:val="00840E2D"/>
    <w:rsid w:val="00840FC5"/>
    <w:rsid w:val="0084108C"/>
    <w:rsid w:val="008410E1"/>
    <w:rsid w:val="008412EE"/>
    <w:rsid w:val="0084144F"/>
    <w:rsid w:val="0084149C"/>
    <w:rsid w:val="0084160E"/>
    <w:rsid w:val="00841735"/>
    <w:rsid w:val="00841785"/>
    <w:rsid w:val="00841798"/>
    <w:rsid w:val="008417E4"/>
    <w:rsid w:val="008418CC"/>
    <w:rsid w:val="008418D2"/>
    <w:rsid w:val="008419E3"/>
    <w:rsid w:val="00841ABE"/>
    <w:rsid w:val="00841ABF"/>
    <w:rsid w:val="00841C81"/>
    <w:rsid w:val="00841DD7"/>
    <w:rsid w:val="00841E5B"/>
    <w:rsid w:val="00841E8E"/>
    <w:rsid w:val="00841EFE"/>
    <w:rsid w:val="00841F58"/>
    <w:rsid w:val="00841FC3"/>
    <w:rsid w:val="00841FD5"/>
    <w:rsid w:val="00841FF1"/>
    <w:rsid w:val="0084204C"/>
    <w:rsid w:val="0084210F"/>
    <w:rsid w:val="00842167"/>
    <w:rsid w:val="0084233A"/>
    <w:rsid w:val="0084237D"/>
    <w:rsid w:val="008423B9"/>
    <w:rsid w:val="008424BD"/>
    <w:rsid w:val="0084250A"/>
    <w:rsid w:val="00842724"/>
    <w:rsid w:val="00842844"/>
    <w:rsid w:val="00842928"/>
    <w:rsid w:val="00842966"/>
    <w:rsid w:val="008429A8"/>
    <w:rsid w:val="008429CA"/>
    <w:rsid w:val="008429CB"/>
    <w:rsid w:val="00842B41"/>
    <w:rsid w:val="00842B50"/>
    <w:rsid w:val="00842BAA"/>
    <w:rsid w:val="00842D68"/>
    <w:rsid w:val="00842D93"/>
    <w:rsid w:val="00842DE1"/>
    <w:rsid w:val="00842F5E"/>
    <w:rsid w:val="00843078"/>
    <w:rsid w:val="008430C4"/>
    <w:rsid w:val="008430F1"/>
    <w:rsid w:val="008432B0"/>
    <w:rsid w:val="00843427"/>
    <w:rsid w:val="00843734"/>
    <w:rsid w:val="008437C7"/>
    <w:rsid w:val="008437F1"/>
    <w:rsid w:val="0084387E"/>
    <w:rsid w:val="00843A68"/>
    <w:rsid w:val="00843AEF"/>
    <w:rsid w:val="00843B6C"/>
    <w:rsid w:val="00843C46"/>
    <w:rsid w:val="00843D58"/>
    <w:rsid w:val="0084409E"/>
    <w:rsid w:val="00844257"/>
    <w:rsid w:val="008444FD"/>
    <w:rsid w:val="0084453C"/>
    <w:rsid w:val="0084454E"/>
    <w:rsid w:val="0084464E"/>
    <w:rsid w:val="00844793"/>
    <w:rsid w:val="008447AE"/>
    <w:rsid w:val="00844848"/>
    <w:rsid w:val="0084484A"/>
    <w:rsid w:val="00844876"/>
    <w:rsid w:val="00844997"/>
    <w:rsid w:val="008449E1"/>
    <w:rsid w:val="00844B86"/>
    <w:rsid w:val="00844BA9"/>
    <w:rsid w:val="00844BCF"/>
    <w:rsid w:val="00844C75"/>
    <w:rsid w:val="00844CA3"/>
    <w:rsid w:val="00844CDC"/>
    <w:rsid w:val="00844D89"/>
    <w:rsid w:val="00844DBB"/>
    <w:rsid w:val="00844F59"/>
    <w:rsid w:val="00844F75"/>
    <w:rsid w:val="00844FE8"/>
    <w:rsid w:val="008451BC"/>
    <w:rsid w:val="00845227"/>
    <w:rsid w:val="00845689"/>
    <w:rsid w:val="008456BB"/>
    <w:rsid w:val="00845703"/>
    <w:rsid w:val="00845757"/>
    <w:rsid w:val="0084583D"/>
    <w:rsid w:val="00845841"/>
    <w:rsid w:val="008459B0"/>
    <w:rsid w:val="00845BBE"/>
    <w:rsid w:val="00845BE2"/>
    <w:rsid w:val="00845D57"/>
    <w:rsid w:val="00845EDF"/>
    <w:rsid w:val="00845F7C"/>
    <w:rsid w:val="00845FEB"/>
    <w:rsid w:val="008460C4"/>
    <w:rsid w:val="008460E1"/>
    <w:rsid w:val="00846104"/>
    <w:rsid w:val="00846134"/>
    <w:rsid w:val="0084631D"/>
    <w:rsid w:val="00846336"/>
    <w:rsid w:val="008463FA"/>
    <w:rsid w:val="00846474"/>
    <w:rsid w:val="0084649B"/>
    <w:rsid w:val="008464E7"/>
    <w:rsid w:val="008465C5"/>
    <w:rsid w:val="00846601"/>
    <w:rsid w:val="0084666A"/>
    <w:rsid w:val="008466C6"/>
    <w:rsid w:val="0084673A"/>
    <w:rsid w:val="00846801"/>
    <w:rsid w:val="00846ABC"/>
    <w:rsid w:val="00846B13"/>
    <w:rsid w:val="00846CAE"/>
    <w:rsid w:val="00846D3E"/>
    <w:rsid w:val="00846E91"/>
    <w:rsid w:val="00846F01"/>
    <w:rsid w:val="00846F0E"/>
    <w:rsid w:val="00846F6F"/>
    <w:rsid w:val="00846FA0"/>
    <w:rsid w:val="00846FC2"/>
    <w:rsid w:val="008471F9"/>
    <w:rsid w:val="0084721E"/>
    <w:rsid w:val="00847222"/>
    <w:rsid w:val="0084732D"/>
    <w:rsid w:val="008473F6"/>
    <w:rsid w:val="00847410"/>
    <w:rsid w:val="00847479"/>
    <w:rsid w:val="008474BE"/>
    <w:rsid w:val="008474CD"/>
    <w:rsid w:val="008474CF"/>
    <w:rsid w:val="008476E4"/>
    <w:rsid w:val="0084771D"/>
    <w:rsid w:val="00847997"/>
    <w:rsid w:val="00847A33"/>
    <w:rsid w:val="00847A92"/>
    <w:rsid w:val="00847AE4"/>
    <w:rsid w:val="00847B0C"/>
    <w:rsid w:val="00847B48"/>
    <w:rsid w:val="00847BD8"/>
    <w:rsid w:val="00847BF0"/>
    <w:rsid w:val="00847BF8"/>
    <w:rsid w:val="00847C07"/>
    <w:rsid w:val="00847C30"/>
    <w:rsid w:val="00847CEA"/>
    <w:rsid w:val="00847E66"/>
    <w:rsid w:val="0085011E"/>
    <w:rsid w:val="00850137"/>
    <w:rsid w:val="00850140"/>
    <w:rsid w:val="00850187"/>
    <w:rsid w:val="008501C0"/>
    <w:rsid w:val="00850223"/>
    <w:rsid w:val="00850336"/>
    <w:rsid w:val="00850515"/>
    <w:rsid w:val="00850528"/>
    <w:rsid w:val="00850533"/>
    <w:rsid w:val="0085064E"/>
    <w:rsid w:val="00850681"/>
    <w:rsid w:val="0085070E"/>
    <w:rsid w:val="0085072B"/>
    <w:rsid w:val="0085072F"/>
    <w:rsid w:val="0085076E"/>
    <w:rsid w:val="008507FA"/>
    <w:rsid w:val="00850898"/>
    <w:rsid w:val="008508DA"/>
    <w:rsid w:val="00850ACB"/>
    <w:rsid w:val="00850B7D"/>
    <w:rsid w:val="00850C22"/>
    <w:rsid w:val="00850DA7"/>
    <w:rsid w:val="00850E17"/>
    <w:rsid w:val="00850E65"/>
    <w:rsid w:val="00850F9C"/>
    <w:rsid w:val="008511A5"/>
    <w:rsid w:val="008512BE"/>
    <w:rsid w:val="008512F2"/>
    <w:rsid w:val="00851326"/>
    <w:rsid w:val="008513B9"/>
    <w:rsid w:val="0085149C"/>
    <w:rsid w:val="00851521"/>
    <w:rsid w:val="0085159F"/>
    <w:rsid w:val="008516C2"/>
    <w:rsid w:val="0085172B"/>
    <w:rsid w:val="008517EB"/>
    <w:rsid w:val="008519B4"/>
    <w:rsid w:val="00851AC6"/>
    <w:rsid w:val="00851AFC"/>
    <w:rsid w:val="00851B68"/>
    <w:rsid w:val="00851C51"/>
    <w:rsid w:val="00851E2A"/>
    <w:rsid w:val="00851FDD"/>
    <w:rsid w:val="0085214D"/>
    <w:rsid w:val="008521E6"/>
    <w:rsid w:val="00852358"/>
    <w:rsid w:val="00852382"/>
    <w:rsid w:val="008524DE"/>
    <w:rsid w:val="00852715"/>
    <w:rsid w:val="0085278B"/>
    <w:rsid w:val="008527BC"/>
    <w:rsid w:val="008527E9"/>
    <w:rsid w:val="0085298B"/>
    <w:rsid w:val="00852AA4"/>
    <w:rsid w:val="00852B89"/>
    <w:rsid w:val="00852BFE"/>
    <w:rsid w:val="00852F83"/>
    <w:rsid w:val="00852FDB"/>
    <w:rsid w:val="00852FF0"/>
    <w:rsid w:val="00853005"/>
    <w:rsid w:val="00853077"/>
    <w:rsid w:val="0085308D"/>
    <w:rsid w:val="008530BC"/>
    <w:rsid w:val="00853162"/>
    <w:rsid w:val="00853218"/>
    <w:rsid w:val="008533C2"/>
    <w:rsid w:val="00853527"/>
    <w:rsid w:val="00853550"/>
    <w:rsid w:val="0085355B"/>
    <w:rsid w:val="00853591"/>
    <w:rsid w:val="008535B9"/>
    <w:rsid w:val="008535C6"/>
    <w:rsid w:val="008536B2"/>
    <w:rsid w:val="008536CF"/>
    <w:rsid w:val="00853780"/>
    <w:rsid w:val="008538CA"/>
    <w:rsid w:val="008538EF"/>
    <w:rsid w:val="008538FC"/>
    <w:rsid w:val="00853906"/>
    <w:rsid w:val="00853918"/>
    <w:rsid w:val="00853A46"/>
    <w:rsid w:val="00853AB0"/>
    <w:rsid w:val="00853ABB"/>
    <w:rsid w:val="00853B2F"/>
    <w:rsid w:val="00853C95"/>
    <w:rsid w:val="00853DE1"/>
    <w:rsid w:val="00853E67"/>
    <w:rsid w:val="00854075"/>
    <w:rsid w:val="008541C2"/>
    <w:rsid w:val="0085461D"/>
    <w:rsid w:val="00854661"/>
    <w:rsid w:val="00854741"/>
    <w:rsid w:val="008547A8"/>
    <w:rsid w:val="0085485B"/>
    <w:rsid w:val="00854AD9"/>
    <w:rsid w:val="00854C8A"/>
    <w:rsid w:val="00854CF0"/>
    <w:rsid w:val="00854D65"/>
    <w:rsid w:val="00854D8B"/>
    <w:rsid w:val="00854E57"/>
    <w:rsid w:val="00854F4C"/>
    <w:rsid w:val="00854FC5"/>
    <w:rsid w:val="008550F5"/>
    <w:rsid w:val="008552F4"/>
    <w:rsid w:val="0085534F"/>
    <w:rsid w:val="00855380"/>
    <w:rsid w:val="00855417"/>
    <w:rsid w:val="00855430"/>
    <w:rsid w:val="00855437"/>
    <w:rsid w:val="00855441"/>
    <w:rsid w:val="0085561C"/>
    <w:rsid w:val="0085579D"/>
    <w:rsid w:val="00855886"/>
    <w:rsid w:val="008558DB"/>
    <w:rsid w:val="0085593F"/>
    <w:rsid w:val="00855B11"/>
    <w:rsid w:val="00855B65"/>
    <w:rsid w:val="00855B96"/>
    <w:rsid w:val="00855C7D"/>
    <w:rsid w:val="00855CA6"/>
    <w:rsid w:val="00855D47"/>
    <w:rsid w:val="00855D83"/>
    <w:rsid w:val="00855E0D"/>
    <w:rsid w:val="00855F48"/>
    <w:rsid w:val="00855F6B"/>
    <w:rsid w:val="00856014"/>
    <w:rsid w:val="00856075"/>
    <w:rsid w:val="008562CE"/>
    <w:rsid w:val="00856368"/>
    <w:rsid w:val="00856433"/>
    <w:rsid w:val="008564D6"/>
    <w:rsid w:val="00856558"/>
    <w:rsid w:val="00856622"/>
    <w:rsid w:val="00856851"/>
    <w:rsid w:val="00856A13"/>
    <w:rsid w:val="00856A3D"/>
    <w:rsid w:val="00856B5E"/>
    <w:rsid w:val="00856B7E"/>
    <w:rsid w:val="00856BBB"/>
    <w:rsid w:val="00856BCA"/>
    <w:rsid w:val="00856BE6"/>
    <w:rsid w:val="00856BEA"/>
    <w:rsid w:val="00856CDC"/>
    <w:rsid w:val="00856DEA"/>
    <w:rsid w:val="00856E1B"/>
    <w:rsid w:val="00856E28"/>
    <w:rsid w:val="00856E63"/>
    <w:rsid w:val="00856FB9"/>
    <w:rsid w:val="00856FF2"/>
    <w:rsid w:val="00857005"/>
    <w:rsid w:val="0085713C"/>
    <w:rsid w:val="00857285"/>
    <w:rsid w:val="0085729D"/>
    <w:rsid w:val="008573A1"/>
    <w:rsid w:val="00857418"/>
    <w:rsid w:val="008574F8"/>
    <w:rsid w:val="0085752A"/>
    <w:rsid w:val="0085762D"/>
    <w:rsid w:val="008577D7"/>
    <w:rsid w:val="008577E7"/>
    <w:rsid w:val="008577F9"/>
    <w:rsid w:val="008577FC"/>
    <w:rsid w:val="0085786E"/>
    <w:rsid w:val="008578CF"/>
    <w:rsid w:val="008579E5"/>
    <w:rsid w:val="00857A7E"/>
    <w:rsid w:val="00857ACA"/>
    <w:rsid w:val="00857B98"/>
    <w:rsid w:val="00857C02"/>
    <w:rsid w:val="00857C5F"/>
    <w:rsid w:val="00857F8F"/>
    <w:rsid w:val="00857FC5"/>
    <w:rsid w:val="0086005D"/>
    <w:rsid w:val="008600B4"/>
    <w:rsid w:val="00860107"/>
    <w:rsid w:val="008601D1"/>
    <w:rsid w:val="008602F4"/>
    <w:rsid w:val="00860337"/>
    <w:rsid w:val="008603D5"/>
    <w:rsid w:val="0086059F"/>
    <w:rsid w:val="008605CD"/>
    <w:rsid w:val="008605D8"/>
    <w:rsid w:val="0086067C"/>
    <w:rsid w:val="0086085E"/>
    <w:rsid w:val="00860C7F"/>
    <w:rsid w:val="00860D24"/>
    <w:rsid w:val="00860E46"/>
    <w:rsid w:val="00860FBE"/>
    <w:rsid w:val="00860FD4"/>
    <w:rsid w:val="00861117"/>
    <w:rsid w:val="00861166"/>
    <w:rsid w:val="008611A7"/>
    <w:rsid w:val="0086125C"/>
    <w:rsid w:val="00861430"/>
    <w:rsid w:val="008614F3"/>
    <w:rsid w:val="0086155F"/>
    <w:rsid w:val="0086156E"/>
    <w:rsid w:val="00861609"/>
    <w:rsid w:val="00861647"/>
    <w:rsid w:val="00861722"/>
    <w:rsid w:val="008617CD"/>
    <w:rsid w:val="0086191D"/>
    <w:rsid w:val="0086197D"/>
    <w:rsid w:val="008619BB"/>
    <w:rsid w:val="00861AEC"/>
    <w:rsid w:val="00861B2A"/>
    <w:rsid w:val="00861C33"/>
    <w:rsid w:val="00861C36"/>
    <w:rsid w:val="00861E1E"/>
    <w:rsid w:val="00861E54"/>
    <w:rsid w:val="00861F01"/>
    <w:rsid w:val="00861F40"/>
    <w:rsid w:val="00862142"/>
    <w:rsid w:val="008621BD"/>
    <w:rsid w:val="00862274"/>
    <w:rsid w:val="008622FE"/>
    <w:rsid w:val="008623FD"/>
    <w:rsid w:val="0086249A"/>
    <w:rsid w:val="008624DD"/>
    <w:rsid w:val="00862674"/>
    <w:rsid w:val="0086272A"/>
    <w:rsid w:val="0086284F"/>
    <w:rsid w:val="00862878"/>
    <w:rsid w:val="00862892"/>
    <w:rsid w:val="008628B0"/>
    <w:rsid w:val="0086295B"/>
    <w:rsid w:val="008629D1"/>
    <w:rsid w:val="00862A19"/>
    <w:rsid w:val="00862A64"/>
    <w:rsid w:val="00862BCA"/>
    <w:rsid w:val="00862CE2"/>
    <w:rsid w:val="00862E51"/>
    <w:rsid w:val="00862F1B"/>
    <w:rsid w:val="008631C0"/>
    <w:rsid w:val="008631C3"/>
    <w:rsid w:val="00863240"/>
    <w:rsid w:val="00863366"/>
    <w:rsid w:val="0086358D"/>
    <w:rsid w:val="008635EE"/>
    <w:rsid w:val="00863600"/>
    <w:rsid w:val="00863690"/>
    <w:rsid w:val="0086378C"/>
    <w:rsid w:val="008637EE"/>
    <w:rsid w:val="0086381D"/>
    <w:rsid w:val="0086383E"/>
    <w:rsid w:val="008638F6"/>
    <w:rsid w:val="00863905"/>
    <w:rsid w:val="00863920"/>
    <w:rsid w:val="00863A0F"/>
    <w:rsid w:val="00863A7F"/>
    <w:rsid w:val="00863C22"/>
    <w:rsid w:val="00863D0E"/>
    <w:rsid w:val="00863D3B"/>
    <w:rsid w:val="00863E1D"/>
    <w:rsid w:val="00863E4F"/>
    <w:rsid w:val="00863E9C"/>
    <w:rsid w:val="00863F0D"/>
    <w:rsid w:val="00864022"/>
    <w:rsid w:val="0086402A"/>
    <w:rsid w:val="008640B7"/>
    <w:rsid w:val="008640F1"/>
    <w:rsid w:val="00864128"/>
    <w:rsid w:val="0086413C"/>
    <w:rsid w:val="00864194"/>
    <w:rsid w:val="008641CC"/>
    <w:rsid w:val="008642C7"/>
    <w:rsid w:val="008643BE"/>
    <w:rsid w:val="00864502"/>
    <w:rsid w:val="00864525"/>
    <w:rsid w:val="008646F8"/>
    <w:rsid w:val="0086471E"/>
    <w:rsid w:val="008647AA"/>
    <w:rsid w:val="008647B6"/>
    <w:rsid w:val="008647F6"/>
    <w:rsid w:val="0086499A"/>
    <w:rsid w:val="00864A07"/>
    <w:rsid w:val="00864C17"/>
    <w:rsid w:val="00864C72"/>
    <w:rsid w:val="00864C76"/>
    <w:rsid w:val="00864CCC"/>
    <w:rsid w:val="00864DD6"/>
    <w:rsid w:val="00864DF7"/>
    <w:rsid w:val="00864E71"/>
    <w:rsid w:val="00864F10"/>
    <w:rsid w:val="00865005"/>
    <w:rsid w:val="0086505B"/>
    <w:rsid w:val="0086507E"/>
    <w:rsid w:val="0086509F"/>
    <w:rsid w:val="0086511C"/>
    <w:rsid w:val="008653CD"/>
    <w:rsid w:val="00865457"/>
    <w:rsid w:val="0086549E"/>
    <w:rsid w:val="00865503"/>
    <w:rsid w:val="008655E3"/>
    <w:rsid w:val="008656B3"/>
    <w:rsid w:val="008656DE"/>
    <w:rsid w:val="008656F4"/>
    <w:rsid w:val="00865771"/>
    <w:rsid w:val="00865887"/>
    <w:rsid w:val="00865948"/>
    <w:rsid w:val="00865A3A"/>
    <w:rsid w:val="00865ACD"/>
    <w:rsid w:val="00865C90"/>
    <w:rsid w:val="00865D3F"/>
    <w:rsid w:val="00865E09"/>
    <w:rsid w:val="00865E18"/>
    <w:rsid w:val="00865E9D"/>
    <w:rsid w:val="00865EC6"/>
    <w:rsid w:val="00865ECE"/>
    <w:rsid w:val="00865FC7"/>
    <w:rsid w:val="00866085"/>
    <w:rsid w:val="008660A6"/>
    <w:rsid w:val="008660E2"/>
    <w:rsid w:val="00866122"/>
    <w:rsid w:val="0086615D"/>
    <w:rsid w:val="0086619E"/>
    <w:rsid w:val="008661AA"/>
    <w:rsid w:val="0086623E"/>
    <w:rsid w:val="0086628A"/>
    <w:rsid w:val="008662A1"/>
    <w:rsid w:val="00866563"/>
    <w:rsid w:val="00866564"/>
    <w:rsid w:val="00866594"/>
    <w:rsid w:val="00866653"/>
    <w:rsid w:val="00866696"/>
    <w:rsid w:val="008666B6"/>
    <w:rsid w:val="0086674D"/>
    <w:rsid w:val="008667C6"/>
    <w:rsid w:val="008667E4"/>
    <w:rsid w:val="00866835"/>
    <w:rsid w:val="008669C8"/>
    <w:rsid w:val="00866AEA"/>
    <w:rsid w:val="00866BFA"/>
    <w:rsid w:val="00866C0F"/>
    <w:rsid w:val="00866C59"/>
    <w:rsid w:val="00866D29"/>
    <w:rsid w:val="00866E36"/>
    <w:rsid w:val="0086706A"/>
    <w:rsid w:val="0086706E"/>
    <w:rsid w:val="008670E1"/>
    <w:rsid w:val="008672A0"/>
    <w:rsid w:val="008672F1"/>
    <w:rsid w:val="00867496"/>
    <w:rsid w:val="008675AD"/>
    <w:rsid w:val="008675E0"/>
    <w:rsid w:val="008676F3"/>
    <w:rsid w:val="008678ED"/>
    <w:rsid w:val="00867A8F"/>
    <w:rsid w:val="00867AE3"/>
    <w:rsid w:val="00867C0D"/>
    <w:rsid w:val="00867C29"/>
    <w:rsid w:val="00867C3B"/>
    <w:rsid w:val="00867C4F"/>
    <w:rsid w:val="00867D18"/>
    <w:rsid w:val="00867EC5"/>
    <w:rsid w:val="008700B2"/>
    <w:rsid w:val="008701EE"/>
    <w:rsid w:val="008703EE"/>
    <w:rsid w:val="008704C4"/>
    <w:rsid w:val="00870579"/>
    <w:rsid w:val="008707D0"/>
    <w:rsid w:val="008707D4"/>
    <w:rsid w:val="008708B7"/>
    <w:rsid w:val="008708ED"/>
    <w:rsid w:val="00870A23"/>
    <w:rsid w:val="00870C5C"/>
    <w:rsid w:val="00870E29"/>
    <w:rsid w:val="00870E99"/>
    <w:rsid w:val="00870E9C"/>
    <w:rsid w:val="00870FC9"/>
    <w:rsid w:val="00871061"/>
    <w:rsid w:val="00871064"/>
    <w:rsid w:val="008711BD"/>
    <w:rsid w:val="00871225"/>
    <w:rsid w:val="00871233"/>
    <w:rsid w:val="0087124C"/>
    <w:rsid w:val="0087128A"/>
    <w:rsid w:val="008713E3"/>
    <w:rsid w:val="00871745"/>
    <w:rsid w:val="00871771"/>
    <w:rsid w:val="00871865"/>
    <w:rsid w:val="0087186A"/>
    <w:rsid w:val="00871959"/>
    <w:rsid w:val="00871965"/>
    <w:rsid w:val="00871986"/>
    <w:rsid w:val="00871AC2"/>
    <w:rsid w:val="00871B4C"/>
    <w:rsid w:val="00871B62"/>
    <w:rsid w:val="00871B9F"/>
    <w:rsid w:val="00871C05"/>
    <w:rsid w:val="00871D25"/>
    <w:rsid w:val="00871DEB"/>
    <w:rsid w:val="00871E84"/>
    <w:rsid w:val="00871F7A"/>
    <w:rsid w:val="008721ED"/>
    <w:rsid w:val="008722B7"/>
    <w:rsid w:val="008722BF"/>
    <w:rsid w:val="008722F8"/>
    <w:rsid w:val="008724DF"/>
    <w:rsid w:val="0087260E"/>
    <w:rsid w:val="008726D7"/>
    <w:rsid w:val="00872719"/>
    <w:rsid w:val="00872721"/>
    <w:rsid w:val="008728F2"/>
    <w:rsid w:val="0087290A"/>
    <w:rsid w:val="0087298E"/>
    <w:rsid w:val="008729CD"/>
    <w:rsid w:val="00872BDE"/>
    <w:rsid w:val="00872C31"/>
    <w:rsid w:val="00872C6A"/>
    <w:rsid w:val="00872C99"/>
    <w:rsid w:val="00872DA6"/>
    <w:rsid w:val="00872DFA"/>
    <w:rsid w:val="00872E98"/>
    <w:rsid w:val="008730FE"/>
    <w:rsid w:val="008731C8"/>
    <w:rsid w:val="008732D4"/>
    <w:rsid w:val="008732F9"/>
    <w:rsid w:val="00873375"/>
    <w:rsid w:val="00873389"/>
    <w:rsid w:val="0087359B"/>
    <w:rsid w:val="008735F6"/>
    <w:rsid w:val="0087385B"/>
    <w:rsid w:val="008738C1"/>
    <w:rsid w:val="00873924"/>
    <w:rsid w:val="00873A83"/>
    <w:rsid w:val="00873B5A"/>
    <w:rsid w:val="00873CFA"/>
    <w:rsid w:val="00873DEB"/>
    <w:rsid w:val="0087401A"/>
    <w:rsid w:val="0087420F"/>
    <w:rsid w:val="00874236"/>
    <w:rsid w:val="0087425B"/>
    <w:rsid w:val="008742BD"/>
    <w:rsid w:val="008746A9"/>
    <w:rsid w:val="008747DC"/>
    <w:rsid w:val="00874954"/>
    <w:rsid w:val="00874A17"/>
    <w:rsid w:val="00874AAA"/>
    <w:rsid w:val="00874B6E"/>
    <w:rsid w:val="00874C50"/>
    <w:rsid w:val="00874CAE"/>
    <w:rsid w:val="00874DD9"/>
    <w:rsid w:val="00874E43"/>
    <w:rsid w:val="00874E8C"/>
    <w:rsid w:val="00874E93"/>
    <w:rsid w:val="00874FF5"/>
    <w:rsid w:val="00875041"/>
    <w:rsid w:val="00875044"/>
    <w:rsid w:val="0087508E"/>
    <w:rsid w:val="008751BE"/>
    <w:rsid w:val="008751EB"/>
    <w:rsid w:val="00875297"/>
    <w:rsid w:val="00875446"/>
    <w:rsid w:val="00875449"/>
    <w:rsid w:val="008754E7"/>
    <w:rsid w:val="00875514"/>
    <w:rsid w:val="0087554A"/>
    <w:rsid w:val="00875597"/>
    <w:rsid w:val="0087559F"/>
    <w:rsid w:val="008755F2"/>
    <w:rsid w:val="00875870"/>
    <w:rsid w:val="008758E5"/>
    <w:rsid w:val="00875904"/>
    <w:rsid w:val="0087594B"/>
    <w:rsid w:val="00875A09"/>
    <w:rsid w:val="00875A2D"/>
    <w:rsid w:val="00875A42"/>
    <w:rsid w:val="00875B11"/>
    <w:rsid w:val="00875B25"/>
    <w:rsid w:val="00875C56"/>
    <w:rsid w:val="00875CDD"/>
    <w:rsid w:val="00875D21"/>
    <w:rsid w:val="00875E1F"/>
    <w:rsid w:val="00875E38"/>
    <w:rsid w:val="00875E4E"/>
    <w:rsid w:val="00875E5F"/>
    <w:rsid w:val="00875EC4"/>
    <w:rsid w:val="00876010"/>
    <w:rsid w:val="00876087"/>
    <w:rsid w:val="00876147"/>
    <w:rsid w:val="0087620A"/>
    <w:rsid w:val="0087632F"/>
    <w:rsid w:val="0087660C"/>
    <w:rsid w:val="00876711"/>
    <w:rsid w:val="0087671F"/>
    <w:rsid w:val="00876819"/>
    <w:rsid w:val="008768BF"/>
    <w:rsid w:val="008768D2"/>
    <w:rsid w:val="008768DF"/>
    <w:rsid w:val="0087699B"/>
    <w:rsid w:val="008769E2"/>
    <w:rsid w:val="00876A3F"/>
    <w:rsid w:val="00876ABB"/>
    <w:rsid w:val="00876AF9"/>
    <w:rsid w:val="00876CEB"/>
    <w:rsid w:val="0087705B"/>
    <w:rsid w:val="008770A1"/>
    <w:rsid w:val="008770DA"/>
    <w:rsid w:val="008770F5"/>
    <w:rsid w:val="00877199"/>
    <w:rsid w:val="00877330"/>
    <w:rsid w:val="00877362"/>
    <w:rsid w:val="00877519"/>
    <w:rsid w:val="00877561"/>
    <w:rsid w:val="0087769E"/>
    <w:rsid w:val="008776C5"/>
    <w:rsid w:val="0087777E"/>
    <w:rsid w:val="0087779E"/>
    <w:rsid w:val="0087783F"/>
    <w:rsid w:val="00877935"/>
    <w:rsid w:val="0087795C"/>
    <w:rsid w:val="00877961"/>
    <w:rsid w:val="00877B7B"/>
    <w:rsid w:val="00877BA0"/>
    <w:rsid w:val="00877C11"/>
    <w:rsid w:val="00877C1F"/>
    <w:rsid w:val="00877C4C"/>
    <w:rsid w:val="00877CA6"/>
    <w:rsid w:val="00877CB6"/>
    <w:rsid w:val="00877CCF"/>
    <w:rsid w:val="00877D65"/>
    <w:rsid w:val="00877E28"/>
    <w:rsid w:val="00877E32"/>
    <w:rsid w:val="00877E96"/>
    <w:rsid w:val="00877F1E"/>
    <w:rsid w:val="00877F83"/>
    <w:rsid w:val="008800CE"/>
    <w:rsid w:val="00880113"/>
    <w:rsid w:val="008801D1"/>
    <w:rsid w:val="00880231"/>
    <w:rsid w:val="008802E5"/>
    <w:rsid w:val="0088037E"/>
    <w:rsid w:val="008805A0"/>
    <w:rsid w:val="008805AC"/>
    <w:rsid w:val="00880630"/>
    <w:rsid w:val="00880664"/>
    <w:rsid w:val="00880699"/>
    <w:rsid w:val="00880711"/>
    <w:rsid w:val="008807F7"/>
    <w:rsid w:val="00880878"/>
    <w:rsid w:val="008809A9"/>
    <w:rsid w:val="008809F3"/>
    <w:rsid w:val="00880A72"/>
    <w:rsid w:val="00880A8A"/>
    <w:rsid w:val="00880BB8"/>
    <w:rsid w:val="00880BFC"/>
    <w:rsid w:val="00880CCA"/>
    <w:rsid w:val="00880DF3"/>
    <w:rsid w:val="00880E5A"/>
    <w:rsid w:val="00880E92"/>
    <w:rsid w:val="00880EC0"/>
    <w:rsid w:val="00880ED3"/>
    <w:rsid w:val="00881104"/>
    <w:rsid w:val="00881120"/>
    <w:rsid w:val="0088129E"/>
    <w:rsid w:val="0088133F"/>
    <w:rsid w:val="0088140E"/>
    <w:rsid w:val="0088141C"/>
    <w:rsid w:val="0088143F"/>
    <w:rsid w:val="00881636"/>
    <w:rsid w:val="00881650"/>
    <w:rsid w:val="0088176A"/>
    <w:rsid w:val="008817C2"/>
    <w:rsid w:val="0088188A"/>
    <w:rsid w:val="00881890"/>
    <w:rsid w:val="0088194E"/>
    <w:rsid w:val="00881A36"/>
    <w:rsid w:val="00881B93"/>
    <w:rsid w:val="00881C04"/>
    <w:rsid w:val="00881C14"/>
    <w:rsid w:val="00881D8D"/>
    <w:rsid w:val="00881E78"/>
    <w:rsid w:val="00881E82"/>
    <w:rsid w:val="00881EAD"/>
    <w:rsid w:val="00881ED9"/>
    <w:rsid w:val="00881F15"/>
    <w:rsid w:val="008820E3"/>
    <w:rsid w:val="00882144"/>
    <w:rsid w:val="00882163"/>
    <w:rsid w:val="00882184"/>
    <w:rsid w:val="008821A6"/>
    <w:rsid w:val="00882215"/>
    <w:rsid w:val="00882331"/>
    <w:rsid w:val="0088249F"/>
    <w:rsid w:val="008824E0"/>
    <w:rsid w:val="0088252F"/>
    <w:rsid w:val="0088274E"/>
    <w:rsid w:val="0088278B"/>
    <w:rsid w:val="008828C6"/>
    <w:rsid w:val="00882A0C"/>
    <w:rsid w:val="00882AED"/>
    <w:rsid w:val="00882B03"/>
    <w:rsid w:val="00882B12"/>
    <w:rsid w:val="00882C3E"/>
    <w:rsid w:val="00882CBE"/>
    <w:rsid w:val="00882D06"/>
    <w:rsid w:val="00882DF1"/>
    <w:rsid w:val="00882E90"/>
    <w:rsid w:val="00882EA1"/>
    <w:rsid w:val="00882EF7"/>
    <w:rsid w:val="00882F80"/>
    <w:rsid w:val="0088308B"/>
    <w:rsid w:val="0088312A"/>
    <w:rsid w:val="008832C6"/>
    <w:rsid w:val="008833F7"/>
    <w:rsid w:val="00883519"/>
    <w:rsid w:val="008835FA"/>
    <w:rsid w:val="00883627"/>
    <w:rsid w:val="00883664"/>
    <w:rsid w:val="00883778"/>
    <w:rsid w:val="008837C3"/>
    <w:rsid w:val="00883816"/>
    <w:rsid w:val="00883857"/>
    <w:rsid w:val="008838A0"/>
    <w:rsid w:val="00883A24"/>
    <w:rsid w:val="00883AF3"/>
    <w:rsid w:val="00883B8D"/>
    <w:rsid w:val="00883C93"/>
    <w:rsid w:val="00883D8D"/>
    <w:rsid w:val="00883DCF"/>
    <w:rsid w:val="00883DFE"/>
    <w:rsid w:val="00884002"/>
    <w:rsid w:val="00884013"/>
    <w:rsid w:val="008843C1"/>
    <w:rsid w:val="0088466C"/>
    <w:rsid w:val="0088498D"/>
    <w:rsid w:val="008849CD"/>
    <w:rsid w:val="00884C9D"/>
    <w:rsid w:val="00884E97"/>
    <w:rsid w:val="00884ECC"/>
    <w:rsid w:val="00884F21"/>
    <w:rsid w:val="00885388"/>
    <w:rsid w:val="008853D5"/>
    <w:rsid w:val="0088556C"/>
    <w:rsid w:val="0088583F"/>
    <w:rsid w:val="008858E7"/>
    <w:rsid w:val="00885924"/>
    <w:rsid w:val="00885A46"/>
    <w:rsid w:val="00885A60"/>
    <w:rsid w:val="00885AD5"/>
    <w:rsid w:val="00885C20"/>
    <w:rsid w:val="00885C22"/>
    <w:rsid w:val="00885C78"/>
    <w:rsid w:val="00885CB4"/>
    <w:rsid w:val="00885D00"/>
    <w:rsid w:val="00885D09"/>
    <w:rsid w:val="00885D67"/>
    <w:rsid w:val="00885D84"/>
    <w:rsid w:val="00885EAF"/>
    <w:rsid w:val="00885F00"/>
    <w:rsid w:val="00885F24"/>
    <w:rsid w:val="00885FB6"/>
    <w:rsid w:val="00886067"/>
    <w:rsid w:val="00886111"/>
    <w:rsid w:val="008863C7"/>
    <w:rsid w:val="0088649D"/>
    <w:rsid w:val="00886595"/>
    <w:rsid w:val="008865B2"/>
    <w:rsid w:val="00886632"/>
    <w:rsid w:val="00886742"/>
    <w:rsid w:val="0088681B"/>
    <w:rsid w:val="00886875"/>
    <w:rsid w:val="0088689B"/>
    <w:rsid w:val="008868F8"/>
    <w:rsid w:val="0088691A"/>
    <w:rsid w:val="00886945"/>
    <w:rsid w:val="00886B15"/>
    <w:rsid w:val="00886B2C"/>
    <w:rsid w:val="00886C3D"/>
    <w:rsid w:val="00886C6F"/>
    <w:rsid w:val="00886C7A"/>
    <w:rsid w:val="00886CD1"/>
    <w:rsid w:val="00886D5C"/>
    <w:rsid w:val="00886D6A"/>
    <w:rsid w:val="00886F6E"/>
    <w:rsid w:val="00886F84"/>
    <w:rsid w:val="00887002"/>
    <w:rsid w:val="008870D9"/>
    <w:rsid w:val="008871ED"/>
    <w:rsid w:val="00887220"/>
    <w:rsid w:val="00887369"/>
    <w:rsid w:val="008873D8"/>
    <w:rsid w:val="00887421"/>
    <w:rsid w:val="0088743F"/>
    <w:rsid w:val="0088744B"/>
    <w:rsid w:val="00887459"/>
    <w:rsid w:val="00887561"/>
    <w:rsid w:val="00887569"/>
    <w:rsid w:val="008875A2"/>
    <w:rsid w:val="0088765A"/>
    <w:rsid w:val="0088765F"/>
    <w:rsid w:val="00887685"/>
    <w:rsid w:val="00887716"/>
    <w:rsid w:val="008877A7"/>
    <w:rsid w:val="00887835"/>
    <w:rsid w:val="00887883"/>
    <w:rsid w:val="008878FE"/>
    <w:rsid w:val="0088794B"/>
    <w:rsid w:val="008879C7"/>
    <w:rsid w:val="00887B75"/>
    <w:rsid w:val="00887BF3"/>
    <w:rsid w:val="00887C89"/>
    <w:rsid w:val="00887C9F"/>
    <w:rsid w:val="00887D80"/>
    <w:rsid w:val="00887DB8"/>
    <w:rsid w:val="00887FA7"/>
    <w:rsid w:val="00887FAA"/>
    <w:rsid w:val="00887FEA"/>
    <w:rsid w:val="00890016"/>
    <w:rsid w:val="00890068"/>
    <w:rsid w:val="008902B5"/>
    <w:rsid w:val="0089069D"/>
    <w:rsid w:val="008906D5"/>
    <w:rsid w:val="008906E0"/>
    <w:rsid w:val="00890766"/>
    <w:rsid w:val="00890769"/>
    <w:rsid w:val="008907E6"/>
    <w:rsid w:val="008907ED"/>
    <w:rsid w:val="0089085A"/>
    <w:rsid w:val="00890902"/>
    <w:rsid w:val="00890AA4"/>
    <w:rsid w:val="00890C9F"/>
    <w:rsid w:val="00890ED6"/>
    <w:rsid w:val="00890FB6"/>
    <w:rsid w:val="0089122E"/>
    <w:rsid w:val="0089123D"/>
    <w:rsid w:val="00891318"/>
    <w:rsid w:val="008913E2"/>
    <w:rsid w:val="008913F7"/>
    <w:rsid w:val="00891523"/>
    <w:rsid w:val="008916CA"/>
    <w:rsid w:val="008916DC"/>
    <w:rsid w:val="0089172D"/>
    <w:rsid w:val="0089181E"/>
    <w:rsid w:val="008918D5"/>
    <w:rsid w:val="0089193F"/>
    <w:rsid w:val="00891947"/>
    <w:rsid w:val="008919DF"/>
    <w:rsid w:val="00891A46"/>
    <w:rsid w:val="00891ACE"/>
    <w:rsid w:val="00891B33"/>
    <w:rsid w:val="00891B8E"/>
    <w:rsid w:val="00891BB5"/>
    <w:rsid w:val="00891C7F"/>
    <w:rsid w:val="00891C8F"/>
    <w:rsid w:val="00891D3E"/>
    <w:rsid w:val="00891DA2"/>
    <w:rsid w:val="00892000"/>
    <w:rsid w:val="0089201B"/>
    <w:rsid w:val="00892142"/>
    <w:rsid w:val="00892165"/>
    <w:rsid w:val="00892187"/>
    <w:rsid w:val="00892356"/>
    <w:rsid w:val="0089239A"/>
    <w:rsid w:val="008925C6"/>
    <w:rsid w:val="008926AB"/>
    <w:rsid w:val="008927D9"/>
    <w:rsid w:val="00892854"/>
    <w:rsid w:val="00892975"/>
    <w:rsid w:val="008929AD"/>
    <w:rsid w:val="008929BB"/>
    <w:rsid w:val="00892A36"/>
    <w:rsid w:val="00892A47"/>
    <w:rsid w:val="00892B61"/>
    <w:rsid w:val="00892E20"/>
    <w:rsid w:val="00892E9D"/>
    <w:rsid w:val="00892EA8"/>
    <w:rsid w:val="008930F3"/>
    <w:rsid w:val="00893235"/>
    <w:rsid w:val="008932BA"/>
    <w:rsid w:val="008933FC"/>
    <w:rsid w:val="00893403"/>
    <w:rsid w:val="008934A6"/>
    <w:rsid w:val="00893663"/>
    <w:rsid w:val="008937A0"/>
    <w:rsid w:val="00893894"/>
    <w:rsid w:val="008938E0"/>
    <w:rsid w:val="00893A32"/>
    <w:rsid w:val="00893BA3"/>
    <w:rsid w:val="00893C52"/>
    <w:rsid w:val="00893CBA"/>
    <w:rsid w:val="00893E9E"/>
    <w:rsid w:val="00893ECF"/>
    <w:rsid w:val="00893EFD"/>
    <w:rsid w:val="0089400E"/>
    <w:rsid w:val="00894139"/>
    <w:rsid w:val="00894149"/>
    <w:rsid w:val="008941B9"/>
    <w:rsid w:val="008941C8"/>
    <w:rsid w:val="008941CE"/>
    <w:rsid w:val="00894327"/>
    <w:rsid w:val="00894329"/>
    <w:rsid w:val="008943AD"/>
    <w:rsid w:val="008943E5"/>
    <w:rsid w:val="008945AF"/>
    <w:rsid w:val="00894639"/>
    <w:rsid w:val="008946C2"/>
    <w:rsid w:val="00894712"/>
    <w:rsid w:val="00894802"/>
    <w:rsid w:val="0089482F"/>
    <w:rsid w:val="00894899"/>
    <w:rsid w:val="008949A8"/>
    <w:rsid w:val="00894A1A"/>
    <w:rsid w:val="00894B06"/>
    <w:rsid w:val="00894F08"/>
    <w:rsid w:val="00895250"/>
    <w:rsid w:val="00895434"/>
    <w:rsid w:val="00895531"/>
    <w:rsid w:val="008955C7"/>
    <w:rsid w:val="0089563B"/>
    <w:rsid w:val="0089566B"/>
    <w:rsid w:val="008956B9"/>
    <w:rsid w:val="0089580F"/>
    <w:rsid w:val="008959A8"/>
    <w:rsid w:val="008959FD"/>
    <w:rsid w:val="00895A9D"/>
    <w:rsid w:val="00895CEA"/>
    <w:rsid w:val="00895D95"/>
    <w:rsid w:val="00896112"/>
    <w:rsid w:val="00896117"/>
    <w:rsid w:val="00896321"/>
    <w:rsid w:val="008963C0"/>
    <w:rsid w:val="008963EF"/>
    <w:rsid w:val="0089649E"/>
    <w:rsid w:val="0089652A"/>
    <w:rsid w:val="008965D2"/>
    <w:rsid w:val="008966B5"/>
    <w:rsid w:val="008966CB"/>
    <w:rsid w:val="00896802"/>
    <w:rsid w:val="00896896"/>
    <w:rsid w:val="008969C7"/>
    <w:rsid w:val="00896D11"/>
    <w:rsid w:val="00896E9D"/>
    <w:rsid w:val="00896EB1"/>
    <w:rsid w:val="00897072"/>
    <w:rsid w:val="008970BD"/>
    <w:rsid w:val="00897225"/>
    <w:rsid w:val="00897294"/>
    <w:rsid w:val="00897522"/>
    <w:rsid w:val="00897631"/>
    <w:rsid w:val="008977AD"/>
    <w:rsid w:val="00897829"/>
    <w:rsid w:val="0089786D"/>
    <w:rsid w:val="00897889"/>
    <w:rsid w:val="00897896"/>
    <w:rsid w:val="00897906"/>
    <w:rsid w:val="00897A5F"/>
    <w:rsid w:val="00897B31"/>
    <w:rsid w:val="00897C1A"/>
    <w:rsid w:val="00897C2D"/>
    <w:rsid w:val="00897D33"/>
    <w:rsid w:val="00897E23"/>
    <w:rsid w:val="00897E2F"/>
    <w:rsid w:val="00897EB9"/>
    <w:rsid w:val="00897EDF"/>
    <w:rsid w:val="00897F29"/>
    <w:rsid w:val="00897F54"/>
    <w:rsid w:val="008A0015"/>
    <w:rsid w:val="008A0049"/>
    <w:rsid w:val="008A01A9"/>
    <w:rsid w:val="008A02D4"/>
    <w:rsid w:val="008A03E7"/>
    <w:rsid w:val="008A0498"/>
    <w:rsid w:val="008A0613"/>
    <w:rsid w:val="008A0679"/>
    <w:rsid w:val="008A0689"/>
    <w:rsid w:val="008A07CA"/>
    <w:rsid w:val="008A07E4"/>
    <w:rsid w:val="008A0884"/>
    <w:rsid w:val="008A0A0E"/>
    <w:rsid w:val="008A0A34"/>
    <w:rsid w:val="008A0AD2"/>
    <w:rsid w:val="008A0D48"/>
    <w:rsid w:val="008A0DC3"/>
    <w:rsid w:val="008A0E0B"/>
    <w:rsid w:val="008A0E7F"/>
    <w:rsid w:val="008A0F76"/>
    <w:rsid w:val="008A1074"/>
    <w:rsid w:val="008A108E"/>
    <w:rsid w:val="008A1112"/>
    <w:rsid w:val="008A1132"/>
    <w:rsid w:val="008A1133"/>
    <w:rsid w:val="008A1183"/>
    <w:rsid w:val="008A1198"/>
    <w:rsid w:val="008A11E7"/>
    <w:rsid w:val="008A12BF"/>
    <w:rsid w:val="008A133F"/>
    <w:rsid w:val="008A1378"/>
    <w:rsid w:val="008A137B"/>
    <w:rsid w:val="008A13A1"/>
    <w:rsid w:val="008A13D5"/>
    <w:rsid w:val="008A13D7"/>
    <w:rsid w:val="008A1456"/>
    <w:rsid w:val="008A154F"/>
    <w:rsid w:val="008A1582"/>
    <w:rsid w:val="008A15EE"/>
    <w:rsid w:val="008A164A"/>
    <w:rsid w:val="008A16DA"/>
    <w:rsid w:val="008A17C7"/>
    <w:rsid w:val="008A1868"/>
    <w:rsid w:val="008A1A64"/>
    <w:rsid w:val="008A1B70"/>
    <w:rsid w:val="008A1CB1"/>
    <w:rsid w:val="008A1CB3"/>
    <w:rsid w:val="008A1D0F"/>
    <w:rsid w:val="008A1DD3"/>
    <w:rsid w:val="008A1E20"/>
    <w:rsid w:val="008A1E39"/>
    <w:rsid w:val="008A1E6B"/>
    <w:rsid w:val="008A1EF4"/>
    <w:rsid w:val="008A1F23"/>
    <w:rsid w:val="008A227D"/>
    <w:rsid w:val="008A229A"/>
    <w:rsid w:val="008A22D6"/>
    <w:rsid w:val="008A2428"/>
    <w:rsid w:val="008A24B9"/>
    <w:rsid w:val="008A2639"/>
    <w:rsid w:val="008A2666"/>
    <w:rsid w:val="008A26B4"/>
    <w:rsid w:val="008A26F3"/>
    <w:rsid w:val="008A2754"/>
    <w:rsid w:val="008A2765"/>
    <w:rsid w:val="008A277D"/>
    <w:rsid w:val="008A27AF"/>
    <w:rsid w:val="008A2833"/>
    <w:rsid w:val="008A28EE"/>
    <w:rsid w:val="008A2989"/>
    <w:rsid w:val="008A2995"/>
    <w:rsid w:val="008A29AA"/>
    <w:rsid w:val="008A29DB"/>
    <w:rsid w:val="008A2A8B"/>
    <w:rsid w:val="008A2BBF"/>
    <w:rsid w:val="008A2C83"/>
    <w:rsid w:val="008A2DA2"/>
    <w:rsid w:val="008A2E2E"/>
    <w:rsid w:val="008A2E80"/>
    <w:rsid w:val="008A313B"/>
    <w:rsid w:val="008A3251"/>
    <w:rsid w:val="008A3280"/>
    <w:rsid w:val="008A3285"/>
    <w:rsid w:val="008A3453"/>
    <w:rsid w:val="008A34FE"/>
    <w:rsid w:val="008A354D"/>
    <w:rsid w:val="008A35E5"/>
    <w:rsid w:val="008A371D"/>
    <w:rsid w:val="008A38CB"/>
    <w:rsid w:val="008A393B"/>
    <w:rsid w:val="008A39E2"/>
    <w:rsid w:val="008A3A88"/>
    <w:rsid w:val="008A3B55"/>
    <w:rsid w:val="008A3B86"/>
    <w:rsid w:val="008A3DD5"/>
    <w:rsid w:val="008A3E39"/>
    <w:rsid w:val="008A3E3B"/>
    <w:rsid w:val="008A3F17"/>
    <w:rsid w:val="008A3F8D"/>
    <w:rsid w:val="008A400D"/>
    <w:rsid w:val="008A40A4"/>
    <w:rsid w:val="008A41AB"/>
    <w:rsid w:val="008A42CF"/>
    <w:rsid w:val="008A4367"/>
    <w:rsid w:val="008A43AA"/>
    <w:rsid w:val="008A43FE"/>
    <w:rsid w:val="008A446C"/>
    <w:rsid w:val="008A44E0"/>
    <w:rsid w:val="008A44EA"/>
    <w:rsid w:val="008A467C"/>
    <w:rsid w:val="008A46EC"/>
    <w:rsid w:val="008A4801"/>
    <w:rsid w:val="008A4A13"/>
    <w:rsid w:val="008A4A15"/>
    <w:rsid w:val="008A4A81"/>
    <w:rsid w:val="008A4B7D"/>
    <w:rsid w:val="008A4C1C"/>
    <w:rsid w:val="008A4CA2"/>
    <w:rsid w:val="008A4DF2"/>
    <w:rsid w:val="008A4DF3"/>
    <w:rsid w:val="008A4E79"/>
    <w:rsid w:val="008A507E"/>
    <w:rsid w:val="008A5101"/>
    <w:rsid w:val="008A525C"/>
    <w:rsid w:val="008A552B"/>
    <w:rsid w:val="008A557B"/>
    <w:rsid w:val="008A55A3"/>
    <w:rsid w:val="008A55AB"/>
    <w:rsid w:val="008A572B"/>
    <w:rsid w:val="008A5899"/>
    <w:rsid w:val="008A594A"/>
    <w:rsid w:val="008A5BB7"/>
    <w:rsid w:val="008A5C59"/>
    <w:rsid w:val="008A5CD2"/>
    <w:rsid w:val="008A5D17"/>
    <w:rsid w:val="008A5E6A"/>
    <w:rsid w:val="008A5E6F"/>
    <w:rsid w:val="008A5EAC"/>
    <w:rsid w:val="008A60CA"/>
    <w:rsid w:val="008A64E0"/>
    <w:rsid w:val="008A662C"/>
    <w:rsid w:val="008A668A"/>
    <w:rsid w:val="008A674C"/>
    <w:rsid w:val="008A67BF"/>
    <w:rsid w:val="008A67FF"/>
    <w:rsid w:val="008A685B"/>
    <w:rsid w:val="008A6888"/>
    <w:rsid w:val="008A6913"/>
    <w:rsid w:val="008A6999"/>
    <w:rsid w:val="008A69FA"/>
    <w:rsid w:val="008A6A98"/>
    <w:rsid w:val="008A6AD2"/>
    <w:rsid w:val="008A6AE0"/>
    <w:rsid w:val="008A6BD3"/>
    <w:rsid w:val="008A6C26"/>
    <w:rsid w:val="008A6C57"/>
    <w:rsid w:val="008A6C75"/>
    <w:rsid w:val="008A6CA5"/>
    <w:rsid w:val="008A6EE1"/>
    <w:rsid w:val="008A6F61"/>
    <w:rsid w:val="008A719C"/>
    <w:rsid w:val="008A7254"/>
    <w:rsid w:val="008A726E"/>
    <w:rsid w:val="008A72EE"/>
    <w:rsid w:val="008A7321"/>
    <w:rsid w:val="008A7354"/>
    <w:rsid w:val="008A739A"/>
    <w:rsid w:val="008A7471"/>
    <w:rsid w:val="008A74E1"/>
    <w:rsid w:val="008A7789"/>
    <w:rsid w:val="008A7A16"/>
    <w:rsid w:val="008A7C9A"/>
    <w:rsid w:val="008A7CD9"/>
    <w:rsid w:val="008A7D8E"/>
    <w:rsid w:val="008A7E1E"/>
    <w:rsid w:val="008A7E89"/>
    <w:rsid w:val="008B00D0"/>
    <w:rsid w:val="008B0196"/>
    <w:rsid w:val="008B01BD"/>
    <w:rsid w:val="008B02E8"/>
    <w:rsid w:val="008B039E"/>
    <w:rsid w:val="008B0538"/>
    <w:rsid w:val="008B053A"/>
    <w:rsid w:val="008B05A2"/>
    <w:rsid w:val="008B06BD"/>
    <w:rsid w:val="008B0848"/>
    <w:rsid w:val="008B087D"/>
    <w:rsid w:val="008B08B0"/>
    <w:rsid w:val="008B09C2"/>
    <w:rsid w:val="008B0C23"/>
    <w:rsid w:val="008B0C69"/>
    <w:rsid w:val="008B0F5E"/>
    <w:rsid w:val="008B1566"/>
    <w:rsid w:val="008B15E9"/>
    <w:rsid w:val="008B1609"/>
    <w:rsid w:val="008B16E6"/>
    <w:rsid w:val="008B1779"/>
    <w:rsid w:val="008B189B"/>
    <w:rsid w:val="008B19EF"/>
    <w:rsid w:val="008B1A81"/>
    <w:rsid w:val="008B1B33"/>
    <w:rsid w:val="008B1B71"/>
    <w:rsid w:val="008B1BF1"/>
    <w:rsid w:val="008B1C75"/>
    <w:rsid w:val="008B1CBF"/>
    <w:rsid w:val="008B1E0F"/>
    <w:rsid w:val="008B2039"/>
    <w:rsid w:val="008B2114"/>
    <w:rsid w:val="008B21DB"/>
    <w:rsid w:val="008B2201"/>
    <w:rsid w:val="008B22BF"/>
    <w:rsid w:val="008B2384"/>
    <w:rsid w:val="008B24C5"/>
    <w:rsid w:val="008B24FD"/>
    <w:rsid w:val="008B2572"/>
    <w:rsid w:val="008B2592"/>
    <w:rsid w:val="008B26EA"/>
    <w:rsid w:val="008B27A5"/>
    <w:rsid w:val="008B2883"/>
    <w:rsid w:val="008B28C1"/>
    <w:rsid w:val="008B2A6F"/>
    <w:rsid w:val="008B2A84"/>
    <w:rsid w:val="008B2B2A"/>
    <w:rsid w:val="008B2B5B"/>
    <w:rsid w:val="008B2B80"/>
    <w:rsid w:val="008B2BDB"/>
    <w:rsid w:val="008B2C4F"/>
    <w:rsid w:val="008B2D41"/>
    <w:rsid w:val="008B2D80"/>
    <w:rsid w:val="008B2FB2"/>
    <w:rsid w:val="008B2FBC"/>
    <w:rsid w:val="008B2FE3"/>
    <w:rsid w:val="008B314B"/>
    <w:rsid w:val="008B3164"/>
    <w:rsid w:val="008B3182"/>
    <w:rsid w:val="008B3222"/>
    <w:rsid w:val="008B33B9"/>
    <w:rsid w:val="008B3431"/>
    <w:rsid w:val="008B35CA"/>
    <w:rsid w:val="008B3622"/>
    <w:rsid w:val="008B3775"/>
    <w:rsid w:val="008B3778"/>
    <w:rsid w:val="008B37A2"/>
    <w:rsid w:val="008B37E3"/>
    <w:rsid w:val="008B37EC"/>
    <w:rsid w:val="008B387B"/>
    <w:rsid w:val="008B3955"/>
    <w:rsid w:val="008B3963"/>
    <w:rsid w:val="008B39A4"/>
    <w:rsid w:val="008B3BE0"/>
    <w:rsid w:val="008B3C6E"/>
    <w:rsid w:val="008B3C73"/>
    <w:rsid w:val="008B3CB8"/>
    <w:rsid w:val="008B3CC6"/>
    <w:rsid w:val="008B3D8D"/>
    <w:rsid w:val="008B3DD1"/>
    <w:rsid w:val="008B3EFA"/>
    <w:rsid w:val="008B412D"/>
    <w:rsid w:val="008B4141"/>
    <w:rsid w:val="008B4151"/>
    <w:rsid w:val="008B41FB"/>
    <w:rsid w:val="008B4246"/>
    <w:rsid w:val="008B42B4"/>
    <w:rsid w:val="008B4343"/>
    <w:rsid w:val="008B43A5"/>
    <w:rsid w:val="008B43AF"/>
    <w:rsid w:val="008B43EC"/>
    <w:rsid w:val="008B445E"/>
    <w:rsid w:val="008B4471"/>
    <w:rsid w:val="008B45BD"/>
    <w:rsid w:val="008B4795"/>
    <w:rsid w:val="008B47E2"/>
    <w:rsid w:val="008B4849"/>
    <w:rsid w:val="008B48ED"/>
    <w:rsid w:val="008B4AA4"/>
    <w:rsid w:val="008B4ABB"/>
    <w:rsid w:val="008B4AD7"/>
    <w:rsid w:val="008B4ADA"/>
    <w:rsid w:val="008B4B41"/>
    <w:rsid w:val="008B4CB5"/>
    <w:rsid w:val="008B4CBE"/>
    <w:rsid w:val="008B4CD4"/>
    <w:rsid w:val="008B4D72"/>
    <w:rsid w:val="008B4D87"/>
    <w:rsid w:val="008B4DF6"/>
    <w:rsid w:val="008B4E60"/>
    <w:rsid w:val="008B4E73"/>
    <w:rsid w:val="008B4F43"/>
    <w:rsid w:val="008B5171"/>
    <w:rsid w:val="008B51CA"/>
    <w:rsid w:val="008B51FF"/>
    <w:rsid w:val="008B527B"/>
    <w:rsid w:val="008B53E3"/>
    <w:rsid w:val="008B5439"/>
    <w:rsid w:val="008B54F3"/>
    <w:rsid w:val="008B55C8"/>
    <w:rsid w:val="008B55C9"/>
    <w:rsid w:val="008B5616"/>
    <w:rsid w:val="008B5721"/>
    <w:rsid w:val="008B57E1"/>
    <w:rsid w:val="008B5819"/>
    <w:rsid w:val="008B581B"/>
    <w:rsid w:val="008B5893"/>
    <w:rsid w:val="008B58EF"/>
    <w:rsid w:val="008B5C4A"/>
    <w:rsid w:val="008B5C79"/>
    <w:rsid w:val="008B5D89"/>
    <w:rsid w:val="008B5DDB"/>
    <w:rsid w:val="008B5EAA"/>
    <w:rsid w:val="008B5EEC"/>
    <w:rsid w:val="008B5F03"/>
    <w:rsid w:val="008B5F2A"/>
    <w:rsid w:val="008B5F35"/>
    <w:rsid w:val="008B5F64"/>
    <w:rsid w:val="008B60B5"/>
    <w:rsid w:val="008B6250"/>
    <w:rsid w:val="008B6457"/>
    <w:rsid w:val="008B64EC"/>
    <w:rsid w:val="008B6691"/>
    <w:rsid w:val="008B676A"/>
    <w:rsid w:val="008B678C"/>
    <w:rsid w:val="008B67A2"/>
    <w:rsid w:val="008B6827"/>
    <w:rsid w:val="008B69CD"/>
    <w:rsid w:val="008B6A63"/>
    <w:rsid w:val="008B6B50"/>
    <w:rsid w:val="008B6BDD"/>
    <w:rsid w:val="008B6C45"/>
    <w:rsid w:val="008B6C55"/>
    <w:rsid w:val="008B6CFF"/>
    <w:rsid w:val="008B6F64"/>
    <w:rsid w:val="008B6F8E"/>
    <w:rsid w:val="008B7110"/>
    <w:rsid w:val="008B71AA"/>
    <w:rsid w:val="008B7566"/>
    <w:rsid w:val="008B75B8"/>
    <w:rsid w:val="008B7647"/>
    <w:rsid w:val="008B76EF"/>
    <w:rsid w:val="008B7847"/>
    <w:rsid w:val="008B78D3"/>
    <w:rsid w:val="008B7A89"/>
    <w:rsid w:val="008B7C13"/>
    <w:rsid w:val="008B7DFC"/>
    <w:rsid w:val="008B7E5E"/>
    <w:rsid w:val="008B7EEB"/>
    <w:rsid w:val="008B7F09"/>
    <w:rsid w:val="008B7F15"/>
    <w:rsid w:val="008C00AA"/>
    <w:rsid w:val="008C00D7"/>
    <w:rsid w:val="008C0165"/>
    <w:rsid w:val="008C01F5"/>
    <w:rsid w:val="008C02A3"/>
    <w:rsid w:val="008C04AD"/>
    <w:rsid w:val="008C04BC"/>
    <w:rsid w:val="008C05E3"/>
    <w:rsid w:val="008C06E8"/>
    <w:rsid w:val="008C082C"/>
    <w:rsid w:val="008C0959"/>
    <w:rsid w:val="008C0A31"/>
    <w:rsid w:val="008C0CB0"/>
    <w:rsid w:val="008C0F60"/>
    <w:rsid w:val="008C0FA5"/>
    <w:rsid w:val="008C1036"/>
    <w:rsid w:val="008C1193"/>
    <w:rsid w:val="008C12ED"/>
    <w:rsid w:val="008C1387"/>
    <w:rsid w:val="008C13C9"/>
    <w:rsid w:val="008C13D1"/>
    <w:rsid w:val="008C142E"/>
    <w:rsid w:val="008C149E"/>
    <w:rsid w:val="008C14CA"/>
    <w:rsid w:val="008C15E7"/>
    <w:rsid w:val="008C15E9"/>
    <w:rsid w:val="008C15FD"/>
    <w:rsid w:val="008C1805"/>
    <w:rsid w:val="008C18E6"/>
    <w:rsid w:val="008C1A16"/>
    <w:rsid w:val="008C1AF3"/>
    <w:rsid w:val="008C1BC1"/>
    <w:rsid w:val="008C1CB2"/>
    <w:rsid w:val="008C1D43"/>
    <w:rsid w:val="008C1D98"/>
    <w:rsid w:val="008C1E9E"/>
    <w:rsid w:val="008C1ED2"/>
    <w:rsid w:val="008C1FDB"/>
    <w:rsid w:val="008C207C"/>
    <w:rsid w:val="008C209A"/>
    <w:rsid w:val="008C20D3"/>
    <w:rsid w:val="008C2285"/>
    <w:rsid w:val="008C22F4"/>
    <w:rsid w:val="008C22FD"/>
    <w:rsid w:val="008C2380"/>
    <w:rsid w:val="008C23EA"/>
    <w:rsid w:val="008C2452"/>
    <w:rsid w:val="008C24B1"/>
    <w:rsid w:val="008C252E"/>
    <w:rsid w:val="008C25FE"/>
    <w:rsid w:val="008C27FC"/>
    <w:rsid w:val="008C2B81"/>
    <w:rsid w:val="008C2BF1"/>
    <w:rsid w:val="008C2C96"/>
    <w:rsid w:val="008C2D46"/>
    <w:rsid w:val="008C2E40"/>
    <w:rsid w:val="008C2F2E"/>
    <w:rsid w:val="008C2F6A"/>
    <w:rsid w:val="008C2FBB"/>
    <w:rsid w:val="008C3079"/>
    <w:rsid w:val="008C30EC"/>
    <w:rsid w:val="008C313D"/>
    <w:rsid w:val="008C314A"/>
    <w:rsid w:val="008C317B"/>
    <w:rsid w:val="008C31C9"/>
    <w:rsid w:val="008C3307"/>
    <w:rsid w:val="008C3330"/>
    <w:rsid w:val="008C3460"/>
    <w:rsid w:val="008C3474"/>
    <w:rsid w:val="008C3490"/>
    <w:rsid w:val="008C352F"/>
    <w:rsid w:val="008C3586"/>
    <w:rsid w:val="008C35BA"/>
    <w:rsid w:val="008C35C9"/>
    <w:rsid w:val="008C36C9"/>
    <w:rsid w:val="008C37F4"/>
    <w:rsid w:val="008C3856"/>
    <w:rsid w:val="008C3A1A"/>
    <w:rsid w:val="008C3A5B"/>
    <w:rsid w:val="008C3BC7"/>
    <w:rsid w:val="008C3C41"/>
    <w:rsid w:val="008C3D87"/>
    <w:rsid w:val="008C3DFE"/>
    <w:rsid w:val="008C3F11"/>
    <w:rsid w:val="008C4023"/>
    <w:rsid w:val="008C4051"/>
    <w:rsid w:val="008C4176"/>
    <w:rsid w:val="008C4220"/>
    <w:rsid w:val="008C42B7"/>
    <w:rsid w:val="008C45D1"/>
    <w:rsid w:val="008C45F3"/>
    <w:rsid w:val="008C4815"/>
    <w:rsid w:val="008C48A8"/>
    <w:rsid w:val="008C4A07"/>
    <w:rsid w:val="008C4A0B"/>
    <w:rsid w:val="008C4CF8"/>
    <w:rsid w:val="008C4D5A"/>
    <w:rsid w:val="008C4DFD"/>
    <w:rsid w:val="008C4F16"/>
    <w:rsid w:val="008C51A9"/>
    <w:rsid w:val="008C542C"/>
    <w:rsid w:val="008C5527"/>
    <w:rsid w:val="008C55BF"/>
    <w:rsid w:val="008C5652"/>
    <w:rsid w:val="008C56FE"/>
    <w:rsid w:val="008C5723"/>
    <w:rsid w:val="008C5858"/>
    <w:rsid w:val="008C58E7"/>
    <w:rsid w:val="008C5AF6"/>
    <w:rsid w:val="008C5B1B"/>
    <w:rsid w:val="008C5BB6"/>
    <w:rsid w:val="008C5BE7"/>
    <w:rsid w:val="008C5C78"/>
    <w:rsid w:val="008C5DAE"/>
    <w:rsid w:val="008C5E16"/>
    <w:rsid w:val="008C5EEA"/>
    <w:rsid w:val="008C5F51"/>
    <w:rsid w:val="008C5F59"/>
    <w:rsid w:val="008C62A0"/>
    <w:rsid w:val="008C62FF"/>
    <w:rsid w:val="008C6320"/>
    <w:rsid w:val="008C639C"/>
    <w:rsid w:val="008C6406"/>
    <w:rsid w:val="008C658E"/>
    <w:rsid w:val="008C6797"/>
    <w:rsid w:val="008C67E0"/>
    <w:rsid w:val="008C68F9"/>
    <w:rsid w:val="008C696C"/>
    <w:rsid w:val="008C6C18"/>
    <w:rsid w:val="008C6C63"/>
    <w:rsid w:val="008C6C99"/>
    <w:rsid w:val="008C6DD6"/>
    <w:rsid w:val="008C6DDD"/>
    <w:rsid w:val="008C6EBC"/>
    <w:rsid w:val="008C6EF5"/>
    <w:rsid w:val="008C6FEA"/>
    <w:rsid w:val="008C7085"/>
    <w:rsid w:val="008C71AF"/>
    <w:rsid w:val="008C71FD"/>
    <w:rsid w:val="008C7216"/>
    <w:rsid w:val="008C7481"/>
    <w:rsid w:val="008C7536"/>
    <w:rsid w:val="008C758F"/>
    <w:rsid w:val="008C7705"/>
    <w:rsid w:val="008C7730"/>
    <w:rsid w:val="008C77D8"/>
    <w:rsid w:val="008C77EA"/>
    <w:rsid w:val="008C7806"/>
    <w:rsid w:val="008C7987"/>
    <w:rsid w:val="008C798C"/>
    <w:rsid w:val="008C7AAA"/>
    <w:rsid w:val="008C7AE4"/>
    <w:rsid w:val="008C7B9F"/>
    <w:rsid w:val="008C7BDD"/>
    <w:rsid w:val="008C7C49"/>
    <w:rsid w:val="008C7C75"/>
    <w:rsid w:val="008C7C7E"/>
    <w:rsid w:val="008C7CD0"/>
    <w:rsid w:val="008C7D51"/>
    <w:rsid w:val="008C7DCA"/>
    <w:rsid w:val="008C7DF6"/>
    <w:rsid w:val="008C7E63"/>
    <w:rsid w:val="008C7EB4"/>
    <w:rsid w:val="008C7F59"/>
    <w:rsid w:val="008D0163"/>
    <w:rsid w:val="008D024A"/>
    <w:rsid w:val="008D0291"/>
    <w:rsid w:val="008D031F"/>
    <w:rsid w:val="008D049B"/>
    <w:rsid w:val="008D052B"/>
    <w:rsid w:val="008D05D1"/>
    <w:rsid w:val="008D07F8"/>
    <w:rsid w:val="008D085C"/>
    <w:rsid w:val="008D0ACE"/>
    <w:rsid w:val="008D0B44"/>
    <w:rsid w:val="008D0BA6"/>
    <w:rsid w:val="008D0C03"/>
    <w:rsid w:val="008D0E06"/>
    <w:rsid w:val="008D117B"/>
    <w:rsid w:val="008D1285"/>
    <w:rsid w:val="008D1294"/>
    <w:rsid w:val="008D13BE"/>
    <w:rsid w:val="008D1494"/>
    <w:rsid w:val="008D15EB"/>
    <w:rsid w:val="008D1626"/>
    <w:rsid w:val="008D16EE"/>
    <w:rsid w:val="008D1934"/>
    <w:rsid w:val="008D1973"/>
    <w:rsid w:val="008D1A7A"/>
    <w:rsid w:val="008D1BAB"/>
    <w:rsid w:val="008D1BE5"/>
    <w:rsid w:val="008D1CB9"/>
    <w:rsid w:val="008D1CBF"/>
    <w:rsid w:val="008D1FA2"/>
    <w:rsid w:val="008D1FF1"/>
    <w:rsid w:val="008D2008"/>
    <w:rsid w:val="008D20CA"/>
    <w:rsid w:val="008D219E"/>
    <w:rsid w:val="008D226D"/>
    <w:rsid w:val="008D2395"/>
    <w:rsid w:val="008D239A"/>
    <w:rsid w:val="008D23E2"/>
    <w:rsid w:val="008D240E"/>
    <w:rsid w:val="008D251B"/>
    <w:rsid w:val="008D25C9"/>
    <w:rsid w:val="008D2696"/>
    <w:rsid w:val="008D283B"/>
    <w:rsid w:val="008D2950"/>
    <w:rsid w:val="008D2986"/>
    <w:rsid w:val="008D29DE"/>
    <w:rsid w:val="008D2B3F"/>
    <w:rsid w:val="008D2CD4"/>
    <w:rsid w:val="008D2D67"/>
    <w:rsid w:val="008D2DD3"/>
    <w:rsid w:val="008D2E82"/>
    <w:rsid w:val="008D307E"/>
    <w:rsid w:val="008D308B"/>
    <w:rsid w:val="008D316C"/>
    <w:rsid w:val="008D3264"/>
    <w:rsid w:val="008D329A"/>
    <w:rsid w:val="008D3488"/>
    <w:rsid w:val="008D3552"/>
    <w:rsid w:val="008D35AC"/>
    <w:rsid w:val="008D363D"/>
    <w:rsid w:val="008D3661"/>
    <w:rsid w:val="008D371B"/>
    <w:rsid w:val="008D387D"/>
    <w:rsid w:val="008D38C0"/>
    <w:rsid w:val="008D3915"/>
    <w:rsid w:val="008D39C0"/>
    <w:rsid w:val="008D3A81"/>
    <w:rsid w:val="008D3AA9"/>
    <w:rsid w:val="008D3AD6"/>
    <w:rsid w:val="008D3CA1"/>
    <w:rsid w:val="008D3E62"/>
    <w:rsid w:val="008D3EBE"/>
    <w:rsid w:val="008D3FDA"/>
    <w:rsid w:val="008D4057"/>
    <w:rsid w:val="008D418D"/>
    <w:rsid w:val="008D41AE"/>
    <w:rsid w:val="008D41C5"/>
    <w:rsid w:val="008D41DB"/>
    <w:rsid w:val="008D4353"/>
    <w:rsid w:val="008D43CF"/>
    <w:rsid w:val="008D43D7"/>
    <w:rsid w:val="008D43EA"/>
    <w:rsid w:val="008D44A1"/>
    <w:rsid w:val="008D4657"/>
    <w:rsid w:val="008D475D"/>
    <w:rsid w:val="008D47D6"/>
    <w:rsid w:val="008D4848"/>
    <w:rsid w:val="008D4989"/>
    <w:rsid w:val="008D4A74"/>
    <w:rsid w:val="008D4B6F"/>
    <w:rsid w:val="008D4B81"/>
    <w:rsid w:val="008D4D41"/>
    <w:rsid w:val="008D4E35"/>
    <w:rsid w:val="008D4F8A"/>
    <w:rsid w:val="008D5067"/>
    <w:rsid w:val="008D5155"/>
    <w:rsid w:val="008D516F"/>
    <w:rsid w:val="008D5223"/>
    <w:rsid w:val="008D5263"/>
    <w:rsid w:val="008D5299"/>
    <w:rsid w:val="008D53BE"/>
    <w:rsid w:val="008D53C3"/>
    <w:rsid w:val="008D541B"/>
    <w:rsid w:val="008D5522"/>
    <w:rsid w:val="008D55B3"/>
    <w:rsid w:val="008D5740"/>
    <w:rsid w:val="008D57EF"/>
    <w:rsid w:val="008D5844"/>
    <w:rsid w:val="008D587A"/>
    <w:rsid w:val="008D59B1"/>
    <w:rsid w:val="008D59B4"/>
    <w:rsid w:val="008D5B3C"/>
    <w:rsid w:val="008D5B59"/>
    <w:rsid w:val="008D5CD2"/>
    <w:rsid w:val="008D5CFE"/>
    <w:rsid w:val="008D5F0F"/>
    <w:rsid w:val="008D6027"/>
    <w:rsid w:val="008D60B5"/>
    <w:rsid w:val="008D6140"/>
    <w:rsid w:val="008D6142"/>
    <w:rsid w:val="008D6328"/>
    <w:rsid w:val="008D6373"/>
    <w:rsid w:val="008D63C0"/>
    <w:rsid w:val="008D645A"/>
    <w:rsid w:val="008D6529"/>
    <w:rsid w:val="008D66B4"/>
    <w:rsid w:val="008D6709"/>
    <w:rsid w:val="008D6730"/>
    <w:rsid w:val="008D678D"/>
    <w:rsid w:val="008D68C5"/>
    <w:rsid w:val="008D6A32"/>
    <w:rsid w:val="008D6B8C"/>
    <w:rsid w:val="008D6CCD"/>
    <w:rsid w:val="008D6E42"/>
    <w:rsid w:val="008D71BB"/>
    <w:rsid w:val="008D721D"/>
    <w:rsid w:val="008D72EA"/>
    <w:rsid w:val="008D7379"/>
    <w:rsid w:val="008D73C6"/>
    <w:rsid w:val="008D74A1"/>
    <w:rsid w:val="008D750D"/>
    <w:rsid w:val="008D75A4"/>
    <w:rsid w:val="008D75EB"/>
    <w:rsid w:val="008D7682"/>
    <w:rsid w:val="008D77F3"/>
    <w:rsid w:val="008D781B"/>
    <w:rsid w:val="008D7854"/>
    <w:rsid w:val="008D78C0"/>
    <w:rsid w:val="008D7AAB"/>
    <w:rsid w:val="008D7BB4"/>
    <w:rsid w:val="008D7BC5"/>
    <w:rsid w:val="008D7CA7"/>
    <w:rsid w:val="008D7E4B"/>
    <w:rsid w:val="008E010C"/>
    <w:rsid w:val="008E019A"/>
    <w:rsid w:val="008E01FA"/>
    <w:rsid w:val="008E029F"/>
    <w:rsid w:val="008E02E2"/>
    <w:rsid w:val="008E0374"/>
    <w:rsid w:val="008E069E"/>
    <w:rsid w:val="008E06EF"/>
    <w:rsid w:val="008E073D"/>
    <w:rsid w:val="008E07F8"/>
    <w:rsid w:val="008E0987"/>
    <w:rsid w:val="008E0A02"/>
    <w:rsid w:val="008E0B50"/>
    <w:rsid w:val="008E0D32"/>
    <w:rsid w:val="008E0ED8"/>
    <w:rsid w:val="008E0FB7"/>
    <w:rsid w:val="008E0FE5"/>
    <w:rsid w:val="008E0FFA"/>
    <w:rsid w:val="008E10FE"/>
    <w:rsid w:val="008E1164"/>
    <w:rsid w:val="008E1211"/>
    <w:rsid w:val="008E1220"/>
    <w:rsid w:val="008E12FC"/>
    <w:rsid w:val="008E1368"/>
    <w:rsid w:val="008E175B"/>
    <w:rsid w:val="008E17D4"/>
    <w:rsid w:val="008E187D"/>
    <w:rsid w:val="008E18CB"/>
    <w:rsid w:val="008E1A3B"/>
    <w:rsid w:val="008E1AD4"/>
    <w:rsid w:val="008E1B9C"/>
    <w:rsid w:val="008E1BBB"/>
    <w:rsid w:val="008E1CEB"/>
    <w:rsid w:val="008E1D03"/>
    <w:rsid w:val="008E1D57"/>
    <w:rsid w:val="008E1F6F"/>
    <w:rsid w:val="008E2009"/>
    <w:rsid w:val="008E2083"/>
    <w:rsid w:val="008E20D3"/>
    <w:rsid w:val="008E2272"/>
    <w:rsid w:val="008E22D1"/>
    <w:rsid w:val="008E2354"/>
    <w:rsid w:val="008E261A"/>
    <w:rsid w:val="008E2673"/>
    <w:rsid w:val="008E2690"/>
    <w:rsid w:val="008E26D6"/>
    <w:rsid w:val="008E275B"/>
    <w:rsid w:val="008E2762"/>
    <w:rsid w:val="008E27E6"/>
    <w:rsid w:val="008E2A12"/>
    <w:rsid w:val="008E2A13"/>
    <w:rsid w:val="008E2A3C"/>
    <w:rsid w:val="008E2A8C"/>
    <w:rsid w:val="008E2AD2"/>
    <w:rsid w:val="008E2B53"/>
    <w:rsid w:val="008E2D46"/>
    <w:rsid w:val="008E2E91"/>
    <w:rsid w:val="008E2E94"/>
    <w:rsid w:val="008E2EC8"/>
    <w:rsid w:val="008E2FE0"/>
    <w:rsid w:val="008E303B"/>
    <w:rsid w:val="008E30CD"/>
    <w:rsid w:val="008E3186"/>
    <w:rsid w:val="008E335F"/>
    <w:rsid w:val="008E3632"/>
    <w:rsid w:val="008E3798"/>
    <w:rsid w:val="008E381E"/>
    <w:rsid w:val="008E3821"/>
    <w:rsid w:val="008E3841"/>
    <w:rsid w:val="008E389D"/>
    <w:rsid w:val="008E3B1B"/>
    <w:rsid w:val="008E3BB8"/>
    <w:rsid w:val="008E3BC6"/>
    <w:rsid w:val="008E3C27"/>
    <w:rsid w:val="008E3D93"/>
    <w:rsid w:val="008E3FBA"/>
    <w:rsid w:val="008E3FC9"/>
    <w:rsid w:val="008E40A0"/>
    <w:rsid w:val="008E457D"/>
    <w:rsid w:val="008E457F"/>
    <w:rsid w:val="008E45C3"/>
    <w:rsid w:val="008E45D5"/>
    <w:rsid w:val="008E461B"/>
    <w:rsid w:val="008E46EB"/>
    <w:rsid w:val="008E479E"/>
    <w:rsid w:val="008E4851"/>
    <w:rsid w:val="008E48DF"/>
    <w:rsid w:val="008E496C"/>
    <w:rsid w:val="008E49F3"/>
    <w:rsid w:val="008E4A7E"/>
    <w:rsid w:val="008E4B6E"/>
    <w:rsid w:val="008E4C31"/>
    <w:rsid w:val="008E4C5B"/>
    <w:rsid w:val="008E4EAD"/>
    <w:rsid w:val="008E4EB7"/>
    <w:rsid w:val="008E50DE"/>
    <w:rsid w:val="008E5221"/>
    <w:rsid w:val="008E523A"/>
    <w:rsid w:val="008E5240"/>
    <w:rsid w:val="008E524B"/>
    <w:rsid w:val="008E5300"/>
    <w:rsid w:val="008E53A2"/>
    <w:rsid w:val="008E5435"/>
    <w:rsid w:val="008E5591"/>
    <w:rsid w:val="008E55C4"/>
    <w:rsid w:val="008E560D"/>
    <w:rsid w:val="008E5759"/>
    <w:rsid w:val="008E5820"/>
    <w:rsid w:val="008E5A01"/>
    <w:rsid w:val="008E5B09"/>
    <w:rsid w:val="008E5B1F"/>
    <w:rsid w:val="008E5C58"/>
    <w:rsid w:val="008E5CA8"/>
    <w:rsid w:val="008E5DD3"/>
    <w:rsid w:val="008E5DEB"/>
    <w:rsid w:val="008E6017"/>
    <w:rsid w:val="008E6058"/>
    <w:rsid w:val="008E6207"/>
    <w:rsid w:val="008E626D"/>
    <w:rsid w:val="008E64D2"/>
    <w:rsid w:val="008E6616"/>
    <w:rsid w:val="008E6681"/>
    <w:rsid w:val="008E66D4"/>
    <w:rsid w:val="008E6A3A"/>
    <w:rsid w:val="008E6A6C"/>
    <w:rsid w:val="008E6AD1"/>
    <w:rsid w:val="008E6B98"/>
    <w:rsid w:val="008E6D0C"/>
    <w:rsid w:val="008E6D4D"/>
    <w:rsid w:val="008E6D57"/>
    <w:rsid w:val="008E6E18"/>
    <w:rsid w:val="008E6EAF"/>
    <w:rsid w:val="008E6EED"/>
    <w:rsid w:val="008E6F1C"/>
    <w:rsid w:val="008E6F96"/>
    <w:rsid w:val="008E6FB1"/>
    <w:rsid w:val="008E6FE9"/>
    <w:rsid w:val="008E7093"/>
    <w:rsid w:val="008E70FB"/>
    <w:rsid w:val="008E713E"/>
    <w:rsid w:val="008E71B7"/>
    <w:rsid w:val="008E7222"/>
    <w:rsid w:val="008E72BE"/>
    <w:rsid w:val="008E736D"/>
    <w:rsid w:val="008E7484"/>
    <w:rsid w:val="008E7533"/>
    <w:rsid w:val="008E7641"/>
    <w:rsid w:val="008E765C"/>
    <w:rsid w:val="008E769E"/>
    <w:rsid w:val="008E7851"/>
    <w:rsid w:val="008E7A3E"/>
    <w:rsid w:val="008E7A80"/>
    <w:rsid w:val="008E7AB9"/>
    <w:rsid w:val="008E7B38"/>
    <w:rsid w:val="008E7B87"/>
    <w:rsid w:val="008E7C85"/>
    <w:rsid w:val="008E7E73"/>
    <w:rsid w:val="008E7F1D"/>
    <w:rsid w:val="008E7F29"/>
    <w:rsid w:val="008F019E"/>
    <w:rsid w:val="008F01AB"/>
    <w:rsid w:val="008F01F1"/>
    <w:rsid w:val="008F0225"/>
    <w:rsid w:val="008F02DE"/>
    <w:rsid w:val="008F02F6"/>
    <w:rsid w:val="008F0392"/>
    <w:rsid w:val="008F0418"/>
    <w:rsid w:val="008F042E"/>
    <w:rsid w:val="008F0530"/>
    <w:rsid w:val="008F07A5"/>
    <w:rsid w:val="008F0939"/>
    <w:rsid w:val="008F0A94"/>
    <w:rsid w:val="008F0DCC"/>
    <w:rsid w:val="008F0F16"/>
    <w:rsid w:val="008F0FF5"/>
    <w:rsid w:val="008F1011"/>
    <w:rsid w:val="008F10AE"/>
    <w:rsid w:val="008F10E4"/>
    <w:rsid w:val="008F10FA"/>
    <w:rsid w:val="008F1204"/>
    <w:rsid w:val="008F127D"/>
    <w:rsid w:val="008F14E4"/>
    <w:rsid w:val="008F152E"/>
    <w:rsid w:val="008F1580"/>
    <w:rsid w:val="008F1711"/>
    <w:rsid w:val="008F1815"/>
    <w:rsid w:val="008F1949"/>
    <w:rsid w:val="008F19AA"/>
    <w:rsid w:val="008F1A6E"/>
    <w:rsid w:val="008F1AD9"/>
    <w:rsid w:val="008F1C22"/>
    <w:rsid w:val="008F1E7D"/>
    <w:rsid w:val="008F1EA9"/>
    <w:rsid w:val="008F1FB0"/>
    <w:rsid w:val="008F1FDA"/>
    <w:rsid w:val="008F1FEF"/>
    <w:rsid w:val="008F2111"/>
    <w:rsid w:val="008F215E"/>
    <w:rsid w:val="008F223C"/>
    <w:rsid w:val="008F22D9"/>
    <w:rsid w:val="008F22E3"/>
    <w:rsid w:val="008F245F"/>
    <w:rsid w:val="008F257D"/>
    <w:rsid w:val="008F25DF"/>
    <w:rsid w:val="008F2617"/>
    <w:rsid w:val="008F2664"/>
    <w:rsid w:val="008F266B"/>
    <w:rsid w:val="008F2690"/>
    <w:rsid w:val="008F26C1"/>
    <w:rsid w:val="008F273D"/>
    <w:rsid w:val="008F2798"/>
    <w:rsid w:val="008F28D1"/>
    <w:rsid w:val="008F28E5"/>
    <w:rsid w:val="008F2915"/>
    <w:rsid w:val="008F29CE"/>
    <w:rsid w:val="008F2A5E"/>
    <w:rsid w:val="008F2B49"/>
    <w:rsid w:val="008F2B90"/>
    <w:rsid w:val="008F2BCB"/>
    <w:rsid w:val="008F2CD7"/>
    <w:rsid w:val="008F2DDC"/>
    <w:rsid w:val="008F2E4A"/>
    <w:rsid w:val="008F2F9B"/>
    <w:rsid w:val="008F2FD3"/>
    <w:rsid w:val="008F301B"/>
    <w:rsid w:val="008F3146"/>
    <w:rsid w:val="008F31A5"/>
    <w:rsid w:val="008F32B8"/>
    <w:rsid w:val="008F3491"/>
    <w:rsid w:val="008F34CC"/>
    <w:rsid w:val="008F361D"/>
    <w:rsid w:val="008F36E0"/>
    <w:rsid w:val="008F3767"/>
    <w:rsid w:val="008F37DC"/>
    <w:rsid w:val="008F37F9"/>
    <w:rsid w:val="008F3A42"/>
    <w:rsid w:val="008F3A7D"/>
    <w:rsid w:val="008F3AAB"/>
    <w:rsid w:val="008F3B25"/>
    <w:rsid w:val="008F3B80"/>
    <w:rsid w:val="008F3BEC"/>
    <w:rsid w:val="008F3BFB"/>
    <w:rsid w:val="008F3C1B"/>
    <w:rsid w:val="008F3E0A"/>
    <w:rsid w:val="008F3E26"/>
    <w:rsid w:val="008F3E33"/>
    <w:rsid w:val="008F4011"/>
    <w:rsid w:val="008F4183"/>
    <w:rsid w:val="008F41B5"/>
    <w:rsid w:val="008F4267"/>
    <w:rsid w:val="008F4275"/>
    <w:rsid w:val="008F42BC"/>
    <w:rsid w:val="008F44B6"/>
    <w:rsid w:val="008F44DA"/>
    <w:rsid w:val="008F4649"/>
    <w:rsid w:val="008F47FB"/>
    <w:rsid w:val="008F48CF"/>
    <w:rsid w:val="008F48D8"/>
    <w:rsid w:val="008F4993"/>
    <w:rsid w:val="008F4A7E"/>
    <w:rsid w:val="008F4BB2"/>
    <w:rsid w:val="008F4CDA"/>
    <w:rsid w:val="008F4CEF"/>
    <w:rsid w:val="008F4D5C"/>
    <w:rsid w:val="008F4DB6"/>
    <w:rsid w:val="008F4F00"/>
    <w:rsid w:val="008F4F46"/>
    <w:rsid w:val="008F4FDD"/>
    <w:rsid w:val="008F503D"/>
    <w:rsid w:val="008F504E"/>
    <w:rsid w:val="008F5099"/>
    <w:rsid w:val="008F5284"/>
    <w:rsid w:val="008F533A"/>
    <w:rsid w:val="008F536B"/>
    <w:rsid w:val="008F548C"/>
    <w:rsid w:val="008F54BD"/>
    <w:rsid w:val="008F54F0"/>
    <w:rsid w:val="008F54F1"/>
    <w:rsid w:val="008F55AB"/>
    <w:rsid w:val="008F57DB"/>
    <w:rsid w:val="008F57E3"/>
    <w:rsid w:val="008F591C"/>
    <w:rsid w:val="008F5B68"/>
    <w:rsid w:val="008F5BF2"/>
    <w:rsid w:val="008F5C4E"/>
    <w:rsid w:val="008F5C66"/>
    <w:rsid w:val="008F5C86"/>
    <w:rsid w:val="008F5CF0"/>
    <w:rsid w:val="008F5CF5"/>
    <w:rsid w:val="008F5D72"/>
    <w:rsid w:val="008F5EA6"/>
    <w:rsid w:val="008F5F2B"/>
    <w:rsid w:val="008F5F6D"/>
    <w:rsid w:val="008F5F85"/>
    <w:rsid w:val="008F5FF4"/>
    <w:rsid w:val="008F5FFB"/>
    <w:rsid w:val="008F5FFF"/>
    <w:rsid w:val="008F6040"/>
    <w:rsid w:val="008F607B"/>
    <w:rsid w:val="008F60D5"/>
    <w:rsid w:val="008F6227"/>
    <w:rsid w:val="008F635E"/>
    <w:rsid w:val="008F63F7"/>
    <w:rsid w:val="008F6598"/>
    <w:rsid w:val="008F65B9"/>
    <w:rsid w:val="008F6639"/>
    <w:rsid w:val="008F6798"/>
    <w:rsid w:val="008F67C5"/>
    <w:rsid w:val="008F6899"/>
    <w:rsid w:val="008F6A47"/>
    <w:rsid w:val="008F6BF1"/>
    <w:rsid w:val="008F6C20"/>
    <w:rsid w:val="008F6D45"/>
    <w:rsid w:val="008F6D90"/>
    <w:rsid w:val="008F6DB2"/>
    <w:rsid w:val="008F6E87"/>
    <w:rsid w:val="008F6F22"/>
    <w:rsid w:val="008F6FBB"/>
    <w:rsid w:val="008F7025"/>
    <w:rsid w:val="008F70CE"/>
    <w:rsid w:val="008F73FB"/>
    <w:rsid w:val="008F752E"/>
    <w:rsid w:val="008F764C"/>
    <w:rsid w:val="008F7672"/>
    <w:rsid w:val="008F7760"/>
    <w:rsid w:val="008F7955"/>
    <w:rsid w:val="008F79AC"/>
    <w:rsid w:val="008F7BCB"/>
    <w:rsid w:val="008F7C90"/>
    <w:rsid w:val="008F7CBF"/>
    <w:rsid w:val="008F7CF2"/>
    <w:rsid w:val="008F7F8D"/>
    <w:rsid w:val="008F95B9"/>
    <w:rsid w:val="00900039"/>
    <w:rsid w:val="0090019C"/>
    <w:rsid w:val="009001FB"/>
    <w:rsid w:val="009005B9"/>
    <w:rsid w:val="009005FE"/>
    <w:rsid w:val="00900658"/>
    <w:rsid w:val="00900686"/>
    <w:rsid w:val="009006EF"/>
    <w:rsid w:val="0090083C"/>
    <w:rsid w:val="00900879"/>
    <w:rsid w:val="009008CB"/>
    <w:rsid w:val="00900950"/>
    <w:rsid w:val="00900BDF"/>
    <w:rsid w:val="00900C9F"/>
    <w:rsid w:val="00900EAF"/>
    <w:rsid w:val="00900F64"/>
    <w:rsid w:val="00900F6C"/>
    <w:rsid w:val="0090102E"/>
    <w:rsid w:val="009010B1"/>
    <w:rsid w:val="009011CA"/>
    <w:rsid w:val="009013EA"/>
    <w:rsid w:val="00901416"/>
    <w:rsid w:val="009014B9"/>
    <w:rsid w:val="009015C9"/>
    <w:rsid w:val="009016E6"/>
    <w:rsid w:val="009017AC"/>
    <w:rsid w:val="00901822"/>
    <w:rsid w:val="00901871"/>
    <w:rsid w:val="00901894"/>
    <w:rsid w:val="009018B9"/>
    <w:rsid w:val="00901C7C"/>
    <w:rsid w:val="00901D7C"/>
    <w:rsid w:val="00901E15"/>
    <w:rsid w:val="00901E7B"/>
    <w:rsid w:val="00901F77"/>
    <w:rsid w:val="009020EE"/>
    <w:rsid w:val="0090216F"/>
    <w:rsid w:val="00902197"/>
    <w:rsid w:val="009021F2"/>
    <w:rsid w:val="0090222E"/>
    <w:rsid w:val="009022C3"/>
    <w:rsid w:val="00902355"/>
    <w:rsid w:val="00902361"/>
    <w:rsid w:val="0090241B"/>
    <w:rsid w:val="00902448"/>
    <w:rsid w:val="009024F2"/>
    <w:rsid w:val="0090281E"/>
    <w:rsid w:val="009028A8"/>
    <w:rsid w:val="00902957"/>
    <w:rsid w:val="0090298D"/>
    <w:rsid w:val="00902A26"/>
    <w:rsid w:val="00902B9B"/>
    <w:rsid w:val="00902C48"/>
    <w:rsid w:val="00902F7C"/>
    <w:rsid w:val="00903018"/>
    <w:rsid w:val="00903065"/>
    <w:rsid w:val="0090307B"/>
    <w:rsid w:val="0090318F"/>
    <w:rsid w:val="009032BE"/>
    <w:rsid w:val="0090342C"/>
    <w:rsid w:val="009034B1"/>
    <w:rsid w:val="0090352D"/>
    <w:rsid w:val="00903728"/>
    <w:rsid w:val="00903740"/>
    <w:rsid w:val="009037C7"/>
    <w:rsid w:val="0090380F"/>
    <w:rsid w:val="009039F9"/>
    <w:rsid w:val="00903A4B"/>
    <w:rsid w:val="00903B74"/>
    <w:rsid w:val="00903C30"/>
    <w:rsid w:val="00903C39"/>
    <w:rsid w:val="00903ED7"/>
    <w:rsid w:val="00903FE0"/>
    <w:rsid w:val="0090405A"/>
    <w:rsid w:val="009041D8"/>
    <w:rsid w:val="00904234"/>
    <w:rsid w:val="0090424C"/>
    <w:rsid w:val="00904470"/>
    <w:rsid w:val="00904486"/>
    <w:rsid w:val="009044BF"/>
    <w:rsid w:val="0090450A"/>
    <w:rsid w:val="0090452E"/>
    <w:rsid w:val="00904581"/>
    <w:rsid w:val="009045C0"/>
    <w:rsid w:val="009045C6"/>
    <w:rsid w:val="00904631"/>
    <w:rsid w:val="00904663"/>
    <w:rsid w:val="00904686"/>
    <w:rsid w:val="009046D8"/>
    <w:rsid w:val="0090481A"/>
    <w:rsid w:val="0090483E"/>
    <w:rsid w:val="0090486E"/>
    <w:rsid w:val="009048BF"/>
    <w:rsid w:val="009048DC"/>
    <w:rsid w:val="0090494E"/>
    <w:rsid w:val="00904A44"/>
    <w:rsid w:val="00904A96"/>
    <w:rsid w:val="00904B01"/>
    <w:rsid w:val="00904B06"/>
    <w:rsid w:val="00904BBF"/>
    <w:rsid w:val="00904DF3"/>
    <w:rsid w:val="00904F4C"/>
    <w:rsid w:val="00904F9F"/>
    <w:rsid w:val="00904FC8"/>
    <w:rsid w:val="0090505D"/>
    <w:rsid w:val="00905245"/>
    <w:rsid w:val="009052BD"/>
    <w:rsid w:val="009052C5"/>
    <w:rsid w:val="009052E0"/>
    <w:rsid w:val="00905305"/>
    <w:rsid w:val="00905462"/>
    <w:rsid w:val="0090549C"/>
    <w:rsid w:val="009054C7"/>
    <w:rsid w:val="009054CC"/>
    <w:rsid w:val="0090553A"/>
    <w:rsid w:val="009055DB"/>
    <w:rsid w:val="00905741"/>
    <w:rsid w:val="00905806"/>
    <w:rsid w:val="0090594F"/>
    <w:rsid w:val="00905A9F"/>
    <w:rsid w:val="00905B26"/>
    <w:rsid w:val="00905BC9"/>
    <w:rsid w:val="00905D14"/>
    <w:rsid w:val="00905DFD"/>
    <w:rsid w:val="00905E29"/>
    <w:rsid w:val="00905EC7"/>
    <w:rsid w:val="00906048"/>
    <w:rsid w:val="0090609B"/>
    <w:rsid w:val="009060EA"/>
    <w:rsid w:val="0090610C"/>
    <w:rsid w:val="009061DF"/>
    <w:rsid w:val="00906246"/>
    <w:rsid w:val="00906253"/>
    <w:rsid w:val="00906285"/>
    <w:rsid w:val="0090629A"/>
    <w:rsid w:val="009062C6"/>
    <w:rsid w:val="00906392"/>
    <w:rsid w:val="00906456"/>
    <w:rsid w:val="0090646B"/>
    <w:rsid w:val="0090650E"/>
    <w:rsid w:val="00906578"/>
    <w:rsid w:val="00906582"/>
    <w:rsid w:val="009065FF"/>
    <w:rsid w:val="00906644"/>
    <w:rsid w:val="0090682F"/>
    <w:rsid w:val="00906830"/>
    <w:rsid w:val="00906A79"/>
    <w:rsid w:val="00906B50"/>
    <w:rsid w:val="00906B58"/>
    <w:rsid w:val="00906C74"/>
    <w:rsid w:val="00906CA4"/>
    <w:rsid w:val="00906D32"/>
    <w:rsid w:val="00906F81"/>
    <w:rsid w:val="0090703E"/>
    <w:rsid w:val="009071AC"/>
    <w:rsid w:val="0090727E"/>
    <w:rsid w:val="009072A6"/>
    <w:rsid w:val="0090731D"/>
    <w:rsid w:val="0090732F"/>
    <w:rsid w:val="00907478"/>
    <w:rsid w:val="009074E8"/>
    <w:rsid w:val="009075DE"/>
    <w:rsid w:val="00907674"/>
    <w:rsid w:val="009076CD"/>
    <w:rsid w:val="009076DC"/>
    <w:rsid w:val="009076E2"/>
    <w:rsid w:val="009076FA"/>
    <w:rsid w:val="00907859"/>
    <w:rsid w:val="00907862"/>
    <w:rsid w:val="009078AF"/>
    <w:rsid w:val="009078E8"/>
    <w:rsid w:val="00907938"/>
    <w:rsid w:val="00907976"/>
    <w:rsid w:val="00907C1D"/>
    <w:rsid w:val="00907CF5"/>
    <w:rsid w:val="00907D05"/>
    <w:rsid w:val="00907DB6"/>
    <w:rsid w:val="00907F0B"/>
    <w:rsid w:val="00907F82"/>
    <w:rsid w:val="00907F87"/>
    <w:rsid w:val="00910038"/>
    <w:rsid w:val="009100D3"/>
    <w:rsid w:val="009101B1"/>
    <w:rsid w:val="009101EE"/>
    <w:rsid w:val="009102BC"/>
    <w:rsid w:val="009102C5"/>
    <w:rsid w:val="00910351"/>
    <w:rsid w:val="00910392"/>
    <w:rsid w:val="00910519"/>
    <w:rsid w:val="0091053D"/>
    <w:rsid w:val="00910630"/>
    <w:rsid w:val="0091069B"/>
    <w:rsid w:val="009106FA"/>
    <w:rsid w:val="009107E0"/>
    <w:rsid w:val="00910875"/>
    <w:rsid w:val="0091090D"/>
    <w:rsid w:val="00910911"/>
    <w:rsid w:val="00910A13"/>
    <w:rsid w:val="00910AB9"/>
    <w:rsid w:val="00910AE3"/>
    <w:rsid w:val="00910C4F"/>
    <w:rsid w:val="00910CB6"/>
    <w:rsid w:val="00910CCA"/>
    <w:rsid w:val="00910E24"/>
    <w:rsid w:val="00910F68"/>
    <w:rsid w:val="0091114C"/>
    <w:rsid w:val="00911172"/>
    <w:rsid w:val="009111FE"/>
    <w:rsid w:val="0091123D"/>
    <w:rsid w:val="0091126C"/>
    <w:rsid w:val="0091142C"/>
    <w:rsid w:val="009114C0"/>
    <w:rsid w:val="0091150D"/>
    <w:rsid w:val="009115C8"/>
    <w:rsid w:val="00911853"/>
    <w:rsid w:val="0091189D"/>
    <w:rsid w:val="009118F9"/>
    <w:rsid w:val="00911902"/>
    <w:rsid w:val="00911A00"/>
    <w:rsid w:val="00911A88"/>
    <w:rsid w:val="00911CAE"/>
    <w:rsid w:val="00911D79"/>
    <w:rsid w:val="0091204C"/>
    <w:rsid w:val="00912114"/>
    <w:rsid w:val="00912151"/>
    <w:rsid w:val="0091228F"/>
    <w:rsid w:val="009125AE"/>
    <w:rsid w:val="009125CD"/>
    <w:rsid w:val="009125FD"/>
    <w:rsid w:val="0091260C"/>
    <w:rsid w:val="0091270A"/>
    <w:rsid w:val="00912755"/>
    <w:rsid w:val="00912756"/>
    <w:rsid w:val="009128A5"/>
    <w:rsid w:val="009129AE"/>
    <w:rsid w:val="009129CE"/>
    <w:rsid w:val="00912AB6"/>
    <w:rsid w:val="00912B3B"/>
    <w:rsid w:val="00912CD5"/>
    <w:rsid w:val="00912D20"/>
    <w:rsid w:val="00912DB8"/>
    <w:rsid w:val="00912EB1"/>
    <w:rsid w:val="00912FA8"/>
    <w:rsid w:val="009132AC"/>
    <w:rsid w:val="009132E2"/>
    <w:rsid w:val="00913632"/>
    <w:rsid w:val="0091382E"/>
    <w:rsid w:val="0091395E"/>
    <w:rsid w:val="00913BE8"/>
    <w:rsid w:val="00913BFD"/>
    <w:rsid w:val="00913D6D"/>
    <w:rsid w:val="00913ECF"/>
    <w:rsid w:val="00913F90"/>
    <w:rsid w:val="00913F91"/>
    <w:rsid w:val="00913FC3"/>
    <w:rsid w:val="0091400E"/>
    <w:rsid w:val="0091401F"/>
    <w:rsid w:val="00914031"/>
    <w:rsid w:val="009140CA"/>
    <w:rsid w:val="0091420D"/>
    <w:rsid w:val="009142D0"/>
    <w:rsid w:val="00914311"/>
    <w:rsid w:val="0091443A"/>
    <w:rsid w:val="009144C2"/>
    <w:rsid w:val="009144DE"/>
    <w:rsid w:val="0091451A"/>
    <w:rsid w:val="009145DA"/>
    <w:rsid w:val="009147CB"/>
    <w:rsid w:val="0091484D"/>
    <w:rsid w:val="0091484E"/>
    <w:rsid w:val="00914952"/>
    <w:rsid w:val="009149AE"/>
    <w:rsid w:val="00914A75"/>
    <w:rsid w:val="00914AB2"/>
    <w:rsid w:val="00914B28"/>
    <w:rsid w:val="00914B5A"/>
    <w:rsid w:val="00914CD0"/>
    <w:rsid w:val="00914E2E"/>
    <w:rsid w:val="00914F18"/>
    <w:rsid w:val="00915165"/>
    <w:rsid w:val="00915446"/>
    <w:rsid w:val="00915449"/>
    <w:rsid w:val="0091550B"/>
    <w:rsid w:val="0091559C"/>
    <w:rsid w:val="009155E3"/>
    <w:rsid w:val="0091561B"/>
    <w:rsid w:val="0091569F"/>
    <w:rsid w:val="009156C8"/>
    <w:rsid w:val="0091574F"/>
    <w:rsid w:val="00915779"/>
    <w:rsid w:val="00915921"/>
    <w:rsid w:val="00915BC0"/>
    <w:rsid w:val="00915CA3"/>
    <w:rsid w:val="00915CFE"/>
    <w:rsid w:val="00915DB1"/>
    <w:rsid w:val="00915E39"/>
    <w:rsid w:val="00915E43"/>
    <w:rsid w:val="00915EC3"/>
    <w:rsid w:val="00915F1D"/>
    <w:rsid w:val="00915F80"/>
    <w:rsid w:val="009160D9"/>
    <w:rsid w:val="009160FD"/>
    <w:rsid w:val="00916110"/>
    <w:rsid w:val="00916252"/>
    <w:rsid w:val="0091627B"/>
    <w:rsid w:val="009162A4"/>
    <w:rsid w:val="00916333"/>
    <w:rsid w:val="0091640B"/>
    <w:rsid w:val="009164E7"/>
    <w:rsid w:val="009164FC"/>
    <w:rsid w:val="00916550"/>
    <w:rsid w:val="009165BE"/>
    <w:rsid w:val="009166C5"/>
    <w:rsid w:val="00916756"/>
    <w:rsid w:val="00916777"/>
    <w:rsid w:val="0091679E"/>
    <w:rsid w:val="00916816"/>
    <w:rsid w:val="009168E0"/>
    <w:rsid w:val="0091693B"/>
    <w:rsid w:val="00916AE1"/>
    <w:rsid w:val="00916B43"/>
    <w:rsid w:val="00916B68"/>
    <w:rsid w:val="00916C0A"/>
    <w:rsid w:val="00916D42"/>
    <w:rsid w:val="00916D8C"/>
    <w:rsid w:val="00916D90"/>
    <w:rsid w:val="00916DB0"/>
    <w:rsid w:val="00916DE9"/>
    <w:rsid w:val="00916E75"/>
    <w:rsid w:val="00916F23"/>
    <w:rsid w:val="00916F8F"/>
    <w:rsid w:val="0091700D"/>
    <w:rsid w:val="0091704A"/>
    <w:rsid w:val="009170E2"/>
    <w:rsid w:val="009171B7"/>
    <w:rsid w:val="009172D8"/>
    <w:rsid w:val="009172EE"/>
    <w:rsid w:val="009174AB"/>
    <w:rsid w:val="009176A2"/>
    <w:rsid w:val="009177CC"/>
    <w:rsid w:val="009177F4"/>
    <w:rsid w:val="009178EC"/>
    <w:rsid w:val="00917923"/>
    <w:rsid w:val="00917988"/>
    <w:rsid w:val="009179AC"/>
    <w:rsid w:val="009179D1"/>
    <w:rsid w:val="009179EC"/>
    <w:rsid w:val="00917B00"/>
    <w:rsid w:val="00917B05"/>
    <w:rsid w:val="00917B4D"/>
    <w:rsid w:val="00917B90"/>
    <w:rsid w:val="00917BBC"/>
    <w:rsid w:val="00917BE7"/>
    <w:rsid w:val="00917CB3"/>
    <w:rsid w:val="00917DB5"/>
    <w:rsid w:val="00917E36"/>
    <w:rsid w:val="00917E65"/>
    <w:rsid w:val="0091D47E"/>
    <w:rsid w:val="0092004E"/>
    <w:rsid w:val="009200ED"/>
    <w:rsid w:val="0092039A"/>
    <w:rsid w:val="0092041D"/>
    <w:rsid w:val="009204F9"/>
    <w:rsid w:val="00920519"/>
    <w:rsid w:val="0092055A"/>
    <w:rsid w:val="00920637"/>
    <w:rsid w:val="009206EB"/>
    <w:rsid w:val="0092080A"/>
    <w:rsid w:val="00920888"/>
    <w:rsid w:val="00920907"/>
    <w:rsid w:val="00920A03"/>
    <w:rsid w:val="00920AA2"/>
    <w:rsid w:val="00920B6C"/>
    <w:rsid w:val="00920C54"/>
    <w:rsid w:val="00920D34"/>
    <w:rsid w:val="00920DAE"/>
    <w:rsid w:val="00920E27"/>
    <w:rsid w:val="0092106D"/>
    <w:rsid w:val="009210E4"/>
    <w:rsid w:val="0092110A"/>
    <w:rsid w:val="00921155"/>
    <w:rsid w:val="0092125F"/>
    <w:rsid w:val="00921263"/>
    <w:rsid w:val="009212BE"/>
    <w:rsid w:val="00921307"/>
    <w:rsid w:val="00921336"/>
    <w:rsid w:val="00921346"/>
    <w:rsid w:val="00921599"/>
    <w:rsid w:val="00921634"/>
    <w:rsid w:val="0092171A"/>
    <w:rsid w:val="0092177C"/>
    <w:rsid w:val="009217BE"/>
    <w:rsid w:val="0092197F"/>
    <w:rsid w:val="009219C7"/>
    <w:rsid w:val="00921C20"/>
    <w:rsid w:val="00921C35"/>
    <w:rsid w:val="00921D2C"/>
    <w:rsid w:val="00922085"/>
    <w:rsid w:val="009220EC"/>
    <w:rsid w:val="009221A1"/>
    <w:rsid w:val="009222EA"/>
    <w:rsid w:val="0092249A"/>
    <w:rsid w:val="009225C9"/>
    <w:rsid w:val="009225D0"/>
    <w:rsid w:val="00922631"/>
    <w:rsid w:val="00922646"/>
    <w:rsid w:val="00922684"/>
    <w:rsid w:val="009226CE"/>
    <w:rsid w:val="00922739"/>
    <w:rsid w:val="009228BE"/>
    <w:rsid w:val="00922CDB"/>
    <w:rsid w:val="00922D3A"/>
    <w:rsid w:val="00922DBB"/>
    <w:rsid w:val="00922DD9"/>
    <w:rsid w:val="00922EBC"/>
    <w:rsid w:val="00923105"/>
    <w:rsid w:val="009231AE"/>
    <w:rsid w:val="009231B5"/>
    <w:rsid w:val="00923333"/>
    <w:rsid w:val="00923447"/>
    <w:rsid w:val="00923592"/>
    <w:rsid w:val="00923709"/>
    <w:rsid w:val="00923786"/>
    <w:rsid w:val="00923793"/>
    <w:rsid w:val="0092385D"/>
    <w:rsid w:val="0092388C"/>
    <w:rsid w:val="00923899"/>
    <w:rsid w:val="009238E1"/>
    <w:rsid w:val="00923A1F"/>
    <w:rsid w:val="00923AE1"/>
    <w:rsid w:val="00923D48"/>
    <w:rsid w:val="00924092"/>
    <w:rsid w:val="00924095"/>
    <w:rsid w:val="009240E2"/>
    <w:rsid w:val="009240EA"/>
    <w:rsid w:val="00924276"/>
    <w:rsid w:val="0092457F"/>
    <w:rsid w:val="009245A7"/>
    <w:rsid w:val="0092464C"/>
    <w:rsid w:val="0092468F"/>
    <w:rsid w:val="009247CD"/>
    <w:rsid w:val="00924839"/>
    <w:rsid w:val="00924934"/>
    <w:rsid w:val="009249C6"/>
    <w:rsid w:val="00924A3C"/>
    <w:rsid w:val="00924A66"/>
    <w:rsid w:val="00924A81"/>
    <w:rsid w:val="00924B71"/>
    <w:rsid w:val="00924C54"/>
    <w:rsid w:val="00924C92"/>
    <w:rsid w:val="00924D08"/>
    <w:rsid w:val="00924D66"/>
    <w:rsid w:val="00924D91"/>
    <w:rsid w:val="00924D96"/>
    <w:rsid w:val="00924E4A"/>
    <w:rsid w:val="00924EB6"/>
    <w:rsid w:val="00924F41"/>
    <w:rsid w:val="00925087"/>
    <w:rsid w:val="00925126"/>
    <w:rsid w:val="0092517A"/>
    <w:rsid w:val="009251FA"/>
    <w:rsid w:val="0092526E"/>
    <w:rsid w:val="009252E2"/>
    <w:rsid w:val="00925493"/>
    <w:rsid w:val="0092558D"/>
    <w:rsid w:val="00925623"/>
    <w:rsid w:val="009258AC"/>
    <w:rsid w:val="009258DA"/>
    <w:rsid w:val="009258FA"/>
    <w:rsid w:val="00925940"/>
    <w:rsid w:val="0092596C"/>
    <w:rsid w:val="00925A9E"/>
    <w:rsid w:val="00925B7B"/>
    <w:rsid w:val="00925C67"/>
    <w:rsid w:val="00925CCE"/>
    <w:rsid w:val="00925E21"/>
    <w:rsid w:val="00925FAF"/>
    <w:rsid w:val="00925FB3"/>
    <w:rsid w:val="00925FEE"/>
    <w:rsid w:val="009261C8"/>
    <w:rsid w:val="00926214"/>
    <w:rsid w:val="00926288"/>
    <w:rsid w:val="00926319"/>
    <w:rsid w:val="00926539"/>
    <w:rsid w:val="0092670C"/>
    <w:rsid w:val="00926717"/>
    <w:rsid w:val="00926791"/>
    <w:rsid w:val="0092685C"/>
    <w:rsid w:val="0092688D"/>
    <w:rsid w:val="009268E2"/>
    <w:rsid w:val="009269B4"/>
    <w:rsid w:val="00926A21"/>
    <w:rsid w:val="00926A22"/>
    <w:rsid w:val="00926A73"/>
    <w:rsid w:val="00926B56"/>
    <w:rsid w:val="00926BA0"/>
    <w:rsid w:val="00926BDF"/>
    <w:rsid w:val="00926D1F"/>
    <w:rsid w:val="00926E37"/>
    <w:rsid w:val="00926E86"/>
    <w:rsid w:val="00927188"/>
    <w:rsid w:val="00927362"/>
    <w:rsid w:val="009274B9"/>
    <w:rsid w:val="0092759D"/>
    <w:rsid w:val="009275D1"/>
    <w:rsid w:val="009275D4"/>
    <w:rsid w:val="00927647"/>
    <w:rsid w:val="00927777"/>
    <w:rsid w:val="00927896"/>
    <w:rsid w:val="009278E8"/>
    <w:rsid w:val="00927969"/>
    <w:rsid w:val="009279C7"/>
    <w:rsid w:val="009279FD"/>
    <w:rsid w:val="00927A0D"/>
    <w:rsid w:val="00927A59"/>
    <w:rsid w:val="00927AFC"/>
    <w:rsid w:val="00927BD5"/>
    <w:rsid w:val="00927C9B"/>
    <w:rsid w:val="00927D50"/>
    <w:rsid w:val="00927E96"/>
    <w:rsid w:val="0093005E"/>
    <w:rsid w:val="0093011C"/>
    <w:rsid w:val="009301C8"/>
    <w:rsid w:val="009301F1"/>
    <w:rsid w:val="009301FD"/>
    <w:rsid w:val="009303BE"/>
    <w:rsid w:val="00930455"/>
    <w:rsid w:val="009304AD"/>
    <w:rsid w:val="009304F4"/>
    <w:rsid w:val="009305C7"/>
    <w:rsid w:val="00930626"/>
    <w:rsid w:val="0093064E"/>
    <w:rsid w:val="0093076C"/>
    <w:rsid w:val="00930777"/>
    <w:rsid w:val="00930932"/>
    <w:rsid w:val="009309E2"/>
    <w:rsid w:val="00930AA6"/>
    <w:rsid w:val="00930AAB"/>
    <w:rsid w:val="00930D6A"/>
    <w:rsid w:val="00930E9C"/>
    <w:rsid w:val="009311A1"/>
    <w:rsid w:val="00931222"/>
    <w:rsid w:val="00931286"/>
    <w:rsid w:val="009314FD"/>
    <w:rsid w:val="009316BB"/>
    <w:rsid w:val="0093177E"/>
    <w:rsid w:val="00931806"/>
    <w:rsid w:val="00931836"/>
    <w:rsid w:val="0093187C"/>
    <w:rsid w:val="00931911"/>
    <w:rsid w:val="00931992"/>
    <w:rsid w:val="009319F7"/>
    <w:rsid w:val="00931AED"/>
    <w:rsid w:val="00931B8A"/>
    <w:rsid w:val="00931BDA"/>
    <w:rsid w:val="00931CFF"/>
    <w:rsid w:val="00931DEA"/>
    <w:rsid w:val="00931E09"/>
    <w:rsid w:val="00931E1A"/>
    <w:rsid w:val="00931EC1"/>
    <w:rsid w:val="0093202C"/>
    <w:rsid w:val="0093212D"/>
    <w:rsid w:val="0093212E"/>
    <w:rsid w:val="0093218F"/>
    <w:rsid w:val="0093223D"/>
    <w:rsid w:val="00932253"/>
    <w:rsid w:val="009322A5"/>
    <w:rsid w:val="00932310"/>
    <w:rsid w:val="0093232B"/>
    <w:rsid w:val="0093241D"/>
    <w:rsid w:val="00932435"/>
    <w:rsid w:val="0093255C"/>
    <w:rsid w:val="00932648"/>
    <w:rsid w:val="009327B1"/>
    <w:rsid w:val="00932926"/>
    <w:rsid w:val="00932A00"/>
    <w:rsid w:val="00932A83"/>
    <w:rsid w:val="00932BF8"/>
    <w:rsid w:val="00932F06"/>
    <w:rsid w:val="00932F82"/>
    <w:rsid w:val="00932FFF"/>
    <w:rsid w:val="009331CD"/>
    <w:rsid w:val="009331D0"/>
    <w:rsid w:val="009331FB"/>
    <w:rsid w:val="00933211"/>
    <w:rsid w:val="00933308"/>
    <w:rsid w:val="00933320"/>
    <w:rsid w:val="00933541"/>
    <w:rsid w:val="00933581"/>
    <w:rsid w:val="009335B1"/>
    <w:rsid w:val="00933619"/>
    <w:rsid w:val="00933695"/>
    <w:rsid w:val="009339A8"/>
    <w:rsid w:val="00933A37"/>
    <w:rsid w:val="00933A61"/>
    <w:rsid w:val="00933A8D"/>
    <w:rsid w:val="00933AD1"/>
    <w:rsid w:val="00933B96"/>
    <w:rsid w:val="00933C72"/>
    <w:rsid w:val="00933C7A"/>
    <w:rsid w:val="00933DED"/>
    <w:rsid w:val="00934069"/>
    <w:rsid w:val="0093420C"/>
    <w:rsid w:val="0093428E"/>
    <w:rsid w:val="009344BB"/>
    <w:rsid w:val="0093452C"/>
    <w:rsid w:val="009345E3"/>
    <w:rsid w:val="00934601"/>
    <w:rsid w:val="00934693"/>
    <w:rsid w:val="00934703"/>
    <w:rsid w:val="00934776"/>
    <w:rsid w:val="00934780"/>
    <w:rsid w:val="009348E1"/>
    <w:rsid w:val="00934973"/>
    <w:rsid w:val="0093499C"/>
    <w:rsid w:val="00934AA6"/>
    <w:rsid w:val="00934B2F"/>
    <w:rsid w:val="00934BA0"/>
    <w:rsid w:val="00934D3C"/>
    <w:rsid w:val="00934E42"/>
    <w:rsid w:val="00934EC4"/>
    <w:rsid w:val="00934F14"/>
    <w:rsid w:val="00934F88"/>
    <w:rsid w:val="009350E6"/>
    <w:rsid w:val="009351DD"/>
    <w:rsid w:val="00935202"/>
    <w:rsid w:val="00935296"/>
    <w:rsid w:val="00935346"/>
    <w:rsid w:val="009353C9"/>
    <w:rsid w:val="009353CC"/>
    <w:rsid w:val="0093541A"/>
    <w:rsid w:val="00935455"/>
    <w:rsid w:val="009354A8"/>
    <w:rsid w:val="00935552"/>
    <w:rsid w:val="009355E4"/>
    <w:rsid w:val="0093584B"/>
    <w:rsid w:val="00935972"/>
    <w:rsid w:val="009359DD"/>
    <w:rsid w:val="00935A37"/>
    <w:rsid w:val="00935A44"/>
    <w:rsid w:val="00935C3C"/>
    <w:rsid w:val="00935E02"/>
    <w:rsid w:val="00936039"/>
    <w:rsid w:val="00936061"/>
    <w:rsid w:val="0093609A"/>
    <w:rsid w:val="009362AE"/>
    <w:rsid w:val="009362B6"/>
    <w:rsid w:val="00936306"/>
    <w:rsid w:val="0093632F"/>
    <w:rsid w:val="00936339"/>
    <w:rsid w:val="00936435"/>
    <w:rsid w:val="009365A3"/>
    <w:rsid w:val="00936686"/>
    <w:rsid w:val="00936713"/>
    <w:rsid w:val="00936773"/>
    <w:rsid w:val="00936904"/>
    <w:rsid w:val="0093693F"/>
    <w:rsid w:val="00936A49"/>
    <w:rsid w:val="00936ACA"/>
    <w:rsid w:val="00936B13"/>
    <w:rsid w:val="00936BAA"/>
    <w:rsid w:val="00936CC4"/>
    <w:rsid w:val="00937035"/>
    <w:rsid w:val="009370F0"/>
    <w:rsid w:val="009370F8"/>
    <w:rsid w:val="00937269"/>
    <w:rsid w:val="00937305"/>
    <w:rsid w:val="00937330"/>
    <w:rsid w:val="00937334"/>
    <w:rsid w:val="0093744F"/>
    <w:rsid w:val="009374DF"/>
    <w:rsid w:val="009374F8"/>
    <w:rsid w:val="00937565"/>
    <w:rsid w:val="00937578"/>
    <w:rsid w:val="009375FC"/>
    <w:rsid w:val="009376D9"/>
    <w:rsid w:val="00937759"/>
    <w:rsid w:val="00937781"/>
    <w:rsid w:val="009377AA"/>
    <w:rsid w:val="0093783E"/>
    <w:rsid w:val="00937867"/>
    <w:rsid w:val="009379D7"/>
    <w:rsid w:val="00937B54"/>
    <w:rsid w:val="00937B97"/>
    <w:rsid w:val="00937C7B"/>
    <w:rsid w:val="00937CB6"/>
    <w:rsid w:val="00937CD8"/>
    <w:rsid w:val="00937D58"/>
    <w:rsid w:val="00937E91"/>
    <w:rsid w:val="00937F30"/>
    <w:rsid w:val="0094016A"/>
    <w:rsid w:val="009401A5"/>
    <w:rsid w:val="009401F0"/>
    <w:rsid w:val="0094037C"/>
    <w:rsid w:val="009403DE"/>
    <w:rsid w:val="009404A3"/>
    <w:rsid w:val="00940581"/>
    <w:rsid w:val="009405B5"/>
    <w:rsid w:val="009405DB"/>
    <w:rsid w:val="00940694"/>
    <w:rsid w:val="00940699"/>
    <w:rsid w:val="009407E1"/>
    <w:rsid w:val="00940806"/>
    <w:rsid w:val="00940884"/>
    <w:rsid w:val="00940A06"/>
    <w:rsid w:val="00940AA9"/>
    <w:rsid w:val="00940B2F"/>
    <w:rsid w:val="00940C1B"/>
    <w:rsid w:val="00940C50"/>
    <w:rsid w:val="00940C6B"/>
    <w:rsid w:val="00940CB5"/>
    <w:rsid w:val="00940FC4"/>
    <w:rsid w:val="00941204"/>
    <w:rsid w:val="00941290"/>
    <w:rsid w:val="0094131F"/>
    <w:rsid w:val="0094133C"/>
    <w:rsid w:val="00941388"/>
    <w:rsid w:val="009415E6"/>
    <w:rsid w:val="0094181D"/>
    <w:rsid w:val="00941891"/>
    <w:rsid w:val="00941900"/>
    <w:rsid w:val="0094191D"/>
    <w:rsid w:val="00941956"/>
    <w:rsid w:val="00941AAE"/>
    <w:rsid w:val="00941CD9"/>
    <w:rsid w:val="00941CE1"/>
    <w:rsid w:val="00941D44"/>
    <w:rsid w:val="00941DCF"/>
    <w:rsid w:val="00941EC1"/>
    <w:rsid w:val="00941F4F"/>
    <w:rsid w:val="009420A6"/>
    <w:rsid w:val="00942113"/>
    <w:rsid w:val="0094212D"/>
    <w:rsid w:val="00942212"/>
    <w:rsid w:val="0094221F"/>
    <w:rsid w:val="0094246D"/>
    <w:rsid w:val="0094254B"/>
    <w:rsid w:val="00942565"/>
    <w:rsid w:val="0094269D"/>
    <w:rsid w:val="0094273B"/>
    <w:rsid w:val="009427BD"/>
    <w:rsid w:val="00942975"/>
    <w:rsid w:val="00942A11"/>
    <w:rsid w:val="00942A95"/>
    <w:rsid w:val="00942AC0"/>
    <w:rsid w:val="00942D39"/>
    <w:rsid w:val="00942D94"/>
    <w:rsid w:val="00942DE7"/>
    <w:rsid w:val="00942E5C"/>
    <w:rsid w:val="00942ED7"/>
    <w:rsid w:val="00942F5D"/>
    <w:rsid w:val="00942FBB"/>
    <w:rsid w:val="0094307A"/>
    <w:rsid w:val="009432E2"/>
    <w:rsid w:val="009432E8"/>
    <w:rsid w:val="00943333"/>
    <w:rsid w:val="00943380"/>
    <w:rsid w:val="0094344E"/>
    <w:rsid w:val="009435B3"/>
    <w:rsid w:val="0094360D"/>
    <w:rsid w:val="009436AB"/>
    <w:rsid w:val="00943747"/>
    <w:rsid w:val="00943A96"/>
    <w:rsid w:val="00943AB9"/>
    <w:rsid w:val="00943AD3"/>
    <w:rsid w:val="00943CEF"/>
    <w:rsid w:val="00943CF6"/>
    <w:rsid w:val="00943E1B"/>
    <w:rsid w:val="00943E1F"/>
    <w:rsid w:val="00943E67"/>
    <w:rsid w:val="00943E68"/>
    <w:rsid w:val="00943F34"/>
    <w:rsid w:val="0094406E"/>
    <w:rsid w:val="009441EC"/>
    <w:rsid w:val="0094446C"/>
    <w:rsid w:val="0094447F"/>
    <w:rsid w:val="0094452D"/>
    <w:rsid w:val="00944634"/>
    <w:rsid w:val="009447C4"/>
    <w:rsid w:val="009448E9"/>
    <w:rsid w:val="009448EF"/>
    <w:rsid w:val="00944B69"/>
    <w:rsid w:val="00944B74"/>
    <w:rsid w:val="00944BF4"/>
    <w:rsid w:val="00944C60"/>
    <w:rsid w:val="00944CFB"/>
    <w:rsid w:val="00944D2A"/>
    <w:rsid w:val="00945092"/>
    <w:rsid w:val="0094510F"/>
    <w:rsid w:val="00945144"/>
    <w:rsid w:val="009453B8"/>
    <w:rsid w:val="00945514"/>
    <w:rsid w:val="009456EE"/>
    <w:rsid w:val="0094572D"/>
    <w:rsid w:val="00945A1B"/>
    <w:rsid w:val="00945A8B"/>
    <w:rsid w:val="00945AB5"/>
    <w:rsid w:val="00945B37"/>
    <w:rsid w:val="00945B61"/>
    <w:rsid w:val="00945C49"/>
    <w:rsid w:val="00945C4F"/>
    <w:rsid w:val="00945DDF"/>
    <w:rsid w:val="00945E77"/>
    <w:rsid w:val="00945EA2"/>
    <w:rsid w:val="00945F3F"/>
    <w:rsid w:val="009460F0"/>
    <w:rsid w:val="00946252"/>
    <w:rsid w:val="00946267"/>
    <w:rsid w:val="0094636B"/>
    <w:rsid w:val="0094638C"/>
    <w:rsid w:val="00946423"/>
    <w:rsid w:val="009465D1"/>
    <w:rsid w:val="0094661E"/>
    <w:rsid w:val="00946631"/>
    <w:rsid w:val="0094667D"/>
    <w:rsid w:val="009466B6"/>
    <w:rsid w:val="00946761"/>
    <w:rsid w:val="009467AE"/>
    <w:rsid w:val="009467CD"/>
    <w:rsid w:val="009468F6"/>
    <w:rsid w:val="00946906"/>
    <w:rsid w:val="009469C9"/>
    <w:rsid w:val="00946AEA"/>
    <w:rsid w:val="00946C09"/>
    <w:rsid w:val="00946DBA"/>
    <w:rsid w:val="00946DF4"/>
    <w:rsid w:val="00946DFC"/>
    <w:rsid w:val="00946E4C"/>
    <w:rsid w:val="00946E52"/>
    <w:rsid w:val="00946E85"/>
    <w:rsid w:val="00946F27"/>
    <w:rsid w:val="00946F93"/>
    <w:rsid w:val="00947005"/>
    <w:rsid w:val="00947044"/>
    <w:rsid w:val="00947101"/>
    <w:rsid w:val="00947160"/>
    <w:rsid w:val="00947485"/>
    <w:rsid w:val="0094751F"/>
    <w:rsid w:val="00947588"/>
    <w:rsid w:val="00947620"/>
    <w:rsid w:val="00947652"/>
    <w:rsid w:val="0094765C"/>
    <w:rsid w:val="00947721"/>
    <w:rsid w:val="00947863"/>
    <w:rsid w:val="0094787A"/>
    <w:rsid w:val="00947912"/>
    <w:rsid w:val="00947973"/>
    <w:rsid w:val="00947974"/>
    <w:rsid w:val="009479DA"/>
    <w:rsid w:val="00947A92"/>
    <w:rsid w:val="00947AC2"/>
    <w:rsid w:val="00947AD9"/>
    <w:rsid w:val="00947BAF"/>
    <w:rsid w:val="00947BB2"/>
    <w:rsid w:val="00947E4D"/>
    <w:rsid w:val="00947E59"/>
    <w:rsid w:val="00947ED5"/>
    <w:rsid w:val="00947EF6"/>
    <w:rsid w:val="00950051"/>
    <w:rsid w:val="009500E3"/>
    <w:rsid w:val="00950319"/>
    <w:rsid w:val="009503E5"/>
    <w:rsid w:val="009504E3"/>
    <w:rsid w:val="009505FA"/>
    <w:rsid w:val="0095062D"/>
    <w:rsid w:val="0095067E"/>
    <w:rsid w:val="009506D9"/>
    <w:rsid w:val="00950973"/>
    <w:rsid w:val="009509D5"/>
    <w:rsid w:val="009509F0"/>
    <w:rsid w:val="00950AB7"/>
    <w:rsid w:val="00950BB7"/>
    <w:rsid w:val="00950CAC"/>
    <w:rsid w:val="00950DEE"/>
    <w:rsid w:val="00950F43"/>
    <w:rsid w:val="00950FB7"/>
    <w:rsid w:val="00950FE0"/>
    <w:rsid w:val="009510AA"/>
    <w:rsid w:val="009510BF"/>
    <w:rsid w:val="00951124"/>
    <w:rsid w:val="00951184"/>
    <w:rsid w:val="00951195"/>
    <w:rsid w:val="00951310"/>
    <w:rsid w:val="00951342"/>
    <w:rsid w:val="0095135E"/>
    <w:rsid w:val="00951374"/>
    <w:rsid w:val="009514D5"/>
    <w:rsid w:val="0095151A"/>
    <w:rsid w:val="0095159E"/>
    <w:rsid w:val="00951757"/>
    <w:rsid w:val="0095185D"/>
    <w:rsid w:val="0095188C"/>
    <w:rsid w:val="009518A0"/>
    <w:rsid w:val="00951919"/>
    <w:rsid w:val="0095193B"/>
    <w:rsid w:val="00951A7F"/>
    <w:rsid w:val="00951A81"/>
    <w:rsid w:val="00951B8E"/>
    <w:rsid w:val="00951C5E"/>
    <w:rsid w:val="00951D17"/>
    <w:rsid w:val="00951D45"/>
    <w:rsid w:val="00951E48"/>
    <w:rsid w:val="00951E94"/>
    <w:rsid w:val="00951F45"/>
    <w:rsid w:val="00951F57"/>
    <w:rsid w:val="00952005"/>
    <w:rsid w:val="0095232C"/>
    <w:rsid w:val="009525DA"/>
    <w:rsid w:val="00952641"/>
    <w:rsid w:val="009526C3"/>
    <w:rsid w:val="0095273D"/>
    <w:rsid w:val="00952878"/>
    <w:rsid w:val="00952994"/>
    <w:rsid w:val="009529FC"/>
    <w:rsid w:val="00952A24"/>
    <w:rsid w:val="00952AC1"/>
    <w:rsid w:val="00952B05"/>
    <w:rsid w:val="00952B5C"/>
    <w:rsid w:val="00952B74"/>
    <w:rsid w:val="00952B7D"/>
    <w:rsid w:val="00952C4A"/>
    <w:rsid w:val="00952C7C"/>
    <w:rsid w:val="00952CBB"/>
    <w:rsid w:val="00952CED"/>
    <w:rsid w:val="00952DAA"/>
    <w:rsid w:val="00952DC4"/>
    <w:rsid w:val="00952E21"/>
    <w:rsid w:val="00952FBD"/>
    <w:rsid w:val="00952FD2"/>
    <w:rsid w:val="009530E1"/>
    <w:rsid w:val="00953199"/>
    <w:rsid w:val="00953201"/>
    <w:rsid w:val="009532FE"/>
    <w:rsid w:val="00953436"/>
    <w:rsid w:val="00953450"/>
    <w:rsid w:val="009534B1"/>
    <w:rsid w:val="00953555"/>
    <w:rsid w:val="0095355A"/>
    <w:rsid w:val="00953572"/>
    <w:rsid w:val="009535FE"/>
    <w:rsid w:val="009536A8"/>
    <w:rsid w:val="009537CD"/>
    <w:rsid w:val="0095383C"/>
    <w:rsid w:val="00953931"/>
    <w:rsid w:val="00953AAC"/>
    <w:rsid w:val="00953BC8"/>
    <w:rsid w:val="00953C1D"/>
    <w:rsid w:val="00953C6E"/>
    <w:rsid w:val="00953C7F"/>
    <w:rsid w:val="00953C9A"/>
    <w:rsid w:val="00953D25"/>
    <w:rsid w:val="00953D3F"/>
    <w:rsid w:val="00953D4F"/>
    <w:rsid w:val="00953D6C"/>
    <w:rsid w:val="00953D95"/>
    <w:rsid w:val="00953E62"/>
    <w:rsid w:val="00954028"/>
    <w:rsid w:val="00954094"/>
    <w:rsid w:val="0095418F"/>
    <w:rsid w:val="00954213"/>
    <w:rsid w:val="00954253"/>
    <w:rsid w:val="00954528"/>
    <w:rsid w:val="00954569"/>
    <w:rsid w:val="00954690"/>
    <w:rsid w:val="00954796"/>
    <w:rsid w:val="0095489A"/>
    <w:rsid w:val="009548EB"/>
    <w:rsid w:val="00954CD0"/>
    <w:rsid w:val="00954D52"/>
    <w:rsid w:val="00954E47"/>
    <w:rsid w:val="00954EF6"/>
    <w:rsid w:val="00954F0C"/>
    <w:rsid w:val="00954F6D"/>
    <w:rsid w:val="00955102"/>
    <w:rsid w:val="00955108"/>
    <w:rsid w:val="00955152"/>
    <w:rsid w:val="0095520E"/>
    <w:rsid w:val="00955327"/>
    <w:rsid w:val="0095533A"/>
    <w:rsid w:val="0095539E"/>
    <w:rsid w:val="009554AE"/>
    <w:rsid w:val="009554D1"/>
    <w:rsid w:val="00955504"/>
    <w:rsid w:val="0095559B"/>
    <w:rsid w:val="00955632"/>
    <w:rsid w:val="00955702"/>
    <w:rsid w:val="00955710"/>
    <w:rsid w:val="0095576E"/>
    <w:rsid w:val="009557CA"/>
    <w:rsid w:val="00955815"/>
    <w:rsid w:val="00955883"/>
    <w:rsid w:val="009558CB"/>
    <w:rsid w:val="009558D8"/>
    <w:rsid w:val="00955A0F"/>
    <w:rsid w:val="00955A44"/>
    <w:rsid w:val="00955A4C"/>
    <w:rsid w:val="00955A78"/>
    <w:rsid w:val="00955AD2"/>
    <w:rsid w:val="00955B1D"/>
    <w:rsid w:val="00955B99"/>
    <w:rsid w:val="00955C5B"/>
    <w:rsid w:val="00955CEC"/>
    <w:rsid w:val="00955DCB"/>
    <w:rsid w:val="00955E6A"/>
    <w:rsid w:val="00955E7D"/>
    <w:rsid w:val="00955ECC"/>
    <w:rsid w:val="00955EDE"/>
    <w:rsid w:val="00955F22"/>
    <w:rsid w:val="00955F9E"/>
    <w:rsid w:val="0095605D"/>
    <w:rsid w:val="00956180"/>
    <w:rsid w:val="00956186"/>
    <w:rsid w:val="00956210"/>
    <w:rsid w:val="009563C7"/>
    <w:rsid w:val="009563D1"/>
    <w:rsid w:val="00956453"/>
    <w:rsid w:val="0095645E"/>
    <w:rsid w:val="00956462"/>
    <w:rsid w:val="009565CB"/>
    <w:rsid w:val="009565F8"/>
    <w:rsid w:val="00956651"/>
    <w:rsid w:val="00956672"/>
    <w:rsid w:val="009567BF"/>
    <w:rsid w:val="00956805"/>
    <w:rsid w:val="0095683B"/>
    <w:rsid w:val="0095685E"/>
    <w:rsid w:val="009568BF"/>
    <w:rsid w:val="0095699C"/>
    <w:rsid w:val="00956A07"/>
    <w:rsid w:val="00956A35"/>
    <w:rsid w:val="00956B1B"/>
    <w:rsid w:val="00956BB6"/>
    <w:rsid w:val="00956BC0"/>
    <w:rsid w:val="00956D31"/>
    <w:rsid w:val="00956D78"/>
    <w:rsid w:val="00956DC5"/>
    <w:rsid w:val="00956DC6"/>
    <w:rsid w:val="00956DE5"/>
    <w:rsid w:val="00956E21"/>
    <w:rsid w:val="00956E5F"/>
    <w:rsid w:val="00956F0B"/>
    <w:rsid w:val="00956FCB"/>
    <w:rsid w:val="009571B4"/>
    <w:rsid w:val="00957218"/>
    <w:rsid w:val="0095727C"/>
    <w:rsid w:val="009574FB"/>
    <w:rsid w:val="00957652"/>
    <w:rsid w:val="0095765C"/>
    <w:rsid w:val="009576B4"/>
    <w:rsid w:val="0095775F"/>
    <w:rsid w:val="00957792"/>
    <w:rsid w:val="009577C8"/>
    <w:rsid w:val="0095793C"/>
    <w:rsid w:val="0095796B"/>
    <w:rsid w:val="00957AC7"/>
    <w:rsid w:val="00957B83"/>
    <w:rsid w:val="00957C23"/>
    <w:rsid w:val="00957C5F"/>
    <w:rsid w:val="00957C82"/>
    <w:rsid w:val="00957D38"/>
    <w:rsid w:val="00957E02"/>
    <w:rsid w:val="00957FA0"/>
    <w:rsid w:val="00957FD8"/>
    <w:rsid w:val="00960130"/>
    <w:rsid w:val="0096013E"/>
    <w:rsid w:val="009601A8"/>
    <w:rsid w:val="009601D9"/>
    <w:rsid w:val="00960240"/>
    <w:rsid w:val="009602B7"/>
    <w:rsid w:val="0096037A"/>
    <w:rsid w:val="00960482"/>
    <w:rsid w:val="009604FF"/>
    <w:rsid w:val="0096063E"/>
    <w:rsid w:val="00960AA0"/>
    <w:rsid w:val="00960B0E"/>
    <w:rsid w:val="00960B28"/>
    <w:rsid w:val="00960C2F"/>
    <w:rsid w:val="00960CBA"/>
    <w:rsid w:val="00960CBE"/>
    <w:rsid w:val="00960D07"/>
    <w:rsid w:val="00960D3D"/>
    <w:rsid w:val="00960D7A"/>
    <w:rsid w:val="00960EE5"/>
    <w:rsid w:val="00960F17"/>
    <w:rsid w:val="00960F3D"/>
    <w:rsid w:val="00960F8B"/>
    <w:rsid w:val="0096100F"/>
    <w:rsid w:val="009610EB"/>
    <w:rsid w:val="0096116A"/>
    <w:rsid w:val="009611A9"/>
    <w:rsid w:val="009611E6"/>
    <w:rsid w:val="00961390"/>
    <w:rsid w:val="009613C1"/>
    <w:rsid w:val="009614EA"/>
    <w:rsid w:val="009617C0"/>
    <w:rsid w:val="0096180D"/>
    <w:rsid w:val="00961847"/>
    <w:rsid w:val="009618CE"/>
    <w:rsid w:val="00961914"/>
    <w:rsid w:val="00961A24"/>
    <w:rsid w:val="00961A51"/>
    <w:rsid w:val="00961BA1"/>
    <w:rsid w:val="00961BAD"/>
    <w:rsid w:val="00961C58"/>
    <w:rsid w:val="00961CF9"/>
    <w:rsid w:val="00961CFD"/>
    <w:rsid w:val="00961FA3"/>
    <w:rsid w:val="009621B0"/>
    <w:rsid w:val="009622F6"/>
    <w:rsid w:val="009623C7"/>
    <w:rsid w:val="009625CF"/>
    <w:rsid w:val="00962709"/>
    <w:rsid w:val="00962794"/>
    <w:rsid w:val="00962830"/>
    <w:rsid w:val="009628AB"/>
    <w:rsid w:val="009629F3"/>
    <w:rsid w:val="00962A66"/>
    <w:rsid w:val="00962A8D"/>
    <w:rsid w:val="00962C39"/>
    <w:rsid w:val="00962CDA"/>
    <w:rsid w:val="00962CDD"/>
    <w:rsid w:val="00962D43"/>
    <w:rsid w:val="00962E02"/>
    <w:rsid w:val="00962E7E"/>
    <w:rsid w:val="00962FD9"/>
    <w:rsid w:val="00962FDC"/>
    <w:rsid w:val="00963038"/>
    <w:rsid w:val="00963056"/>
    <w:rsid w:val="009630EB"/>
    <w:rsid w:val="00963112"/>
    <w:rsid w:val="0096311F"/>
    <w:rsid w:val="00963171"/>
    <w:rsid w:val="009631D5"/>
    <w:rsid w:val="0096329F"/>
    <w:rsid w:val="009632E0"/>
    <w:rsid w:val="0096330C"/>
    <w:rsid w:val="00963352"/>
    <w:rsid w:val="00963370"/>
    <w:rsid w:val="0096337C"/>
    <w:rsid w:val="00963381"/>
    <w:rsid w:val="0096350B"/>
    <w:rsid w:val="009635B8"/>
    <w:rsid w:val="00963628"/>
    <w:rsid w:val="0096362C"/>
    <w:rsid w:val="00963688"/>
    <w:rsid w:val="009636B8"/>
    <w:rsid w:val="009636CD"/>
    <w:rsid w:val="0096383F"/>
    <w:rsid w:val="00963A35"/>
    <w:rsid w:val="00963A9F"/>
    <w:rsid w:val="00963AC1"/>
    <w:rsid w:val="00963C62"/>
    <w:rsid w:val="00963C81"/>
    <w:rsid w:val="00963E11"/>
    <w:rsid w:val="00963E16"/>
    <w:rsid w:val="00963F76"/>
    <w:rsid w:val="00963FF2"/>
    <w:rsid w:val="00964070"/>
    <w:rsid w:val="009640E9"/>
    <w:rsid w:val="0096411D"/>
    <w:rsid w:val="009641D9"/>
    <w:rsid w:val="00964253"/>
    <w:rsid w:val="009642E5"/>
    <w:rsid w:val="00964324"/>
    <w:rsid w:val="009644A0"/>
    <w:rsid w:val="009644C3"/>
    <w:rsid w:val="00964568"/>
    <w:rsid w:val="00964629"/>
    <w:rsid w:val="00964676"/>
    <w:rsid w:val="009647A8"/>
    <w:rsid w:val="00964801"/>
    <w:rsid w:val="00964820"/>
    <w:rsid w:val="00964861"/>
    <w:rsid w:val="0096498B"/>
    <w:rsid w:val="00964A5E"/>
    <w:rsid w:val="00964A68"/>
    <w:rsid w:val="00964C5F"/>
    <w:rsid w:val="00964CA8"/>
    <w:rsid w:val="00964CEC"/>
    <w:rsid w:val="00964CF3"/>
    <w:rsid w:val="00964D3E"/>
    <w:rsid w:val="00964D3F"/>
    <w:rsid w:val="00964E73"/>
    <w:rsid w:val="00964E8B"/>
    <w:rsid w:val="00965084"/>
    <w:rsid w:val="0096508E"/>
    <w:rsid w:val="009650FF"/>
    <w:rsid w:val="009651E4"/>
    <w:rsid w:val="00965250"/>
    <w:rsid w:val="009652F9"/>
    <w:rsid w:val="009653D9"/>
    <w:rsid w:val="00965438"/>
    <w:rsid w:val="009655B3"/>
    <w:rsid w:val="009655B5"/>
    <w:rsid w:val="009657C7"/>
    <w:rsid w:val="0096598A"/>
    <w:rsid w:val="00965A7D"/>
    <w:rsid w:val="00965AB2"/>
    <w:rsid w:val="00965AD7"/>
    <w:rsid w:val="00965B7C"/>
    <w:rsid w:val="00965B94"/>
    <w:rsid w:val="00965C90"/>
    <w:rsid w:val="00965CB4"/>
    <w:rsid w:val="00965D63"/>
    <w:rsid w:val="00965EC3"/>
    <w:rsid w:val="00965F1E"/>
    <w:rsid w:val="00965FB0"/>
    <w:rsid w:val="00965FB7"/>
    <w:rsid w:val="0096604F"/>
    <w:rsid w:val="009660AC"/>
    <w:rsid w:val="00966104"/>
    <w:rsid w:val="00966146"/>
    <w:rsid w:val="00966213"/>
    <w:rsid w:val="0096630D"/>
    <w:rsid w:val="00966316"/>
    <w:rsid w:val="00966344"/>
    <w:rsid w:val="00966464"/>
    <w:rsid w:val="00966667"/>
    <w:rsid w:val="0096669E"/>
    <w:rsid w:val="00966847"/>
    <w:rsid w:val="009668BF"/>
    <w:rsid w:val="009669A4"/>
    <w:rsid w:val="009669A8"/>
    <w:rsid w:val="009669FB"/>
    <w:rsid w:val="00966A15"/>
    <w:rsid w:val="00966A92"/>
    <w:rsid w:val="00966B04"/>
    <w:rsid w:val="00966B98"/>
    <w:rsid w:val="00966D36"/>
    <w:rsid w:val="00966DA5"/>
    <w:rsid w:val="00966DDD"/>
    <w:rsid w:val="00966E29"/>
    <w:rsid w:val="00966E54"/>
    <w:rsid w:val="00966E81"/>
    <w:rsid w:val="00966FC1"/>
    <w:rsid w:val="0096701A"/>
    <w:rsid w:val="0096707E"/>
    <w:rsid w:val="00967295"/>
    <w:rsid w:val="009673CF"/>
    <w:rsid w:val="009673DB"/>
    <w:rsid w:val="00967407"/>
    <w:rsid w:val="009674F0"/>
    <w:rsid w:val="009676E6"/>
    <w:rsid w:val="00967733"/>
    <w:rsid w:val="00967844"/>
    <w:rsid w:val="0096784E"/>
    <w:rsid w:val="00967941"/>
    <w:rsid w:val="00967A0F"/>
    <w:rsid w:val="00967AF0"/>
    <w:rsid w:val="00967AFB"/>
    <w:rsid w:val="00967C19"/>
    <w:rsid w:val="00967DB3"/>
    <w:rsid w:val="00967E64"/>
    <w:rsid w:val="00967F10"/>
    <w:rsid w:val="00967FB2"/>
    <w:rsid w:val="00970189"/>
    <w:rsid w:val="0097021B"/>
    <w:rsid w:val="0097024B"/>
    <w:rsid w:val="00970262"/>
    <w:rsid w:val="00970340"/>
    <w:rsid w:val="00970377"/>
    <w:rsid w:val="009703A5"/>
    <w:rsid w:val="00970426"/>
    <w:rsid w:val="00970652"/>
    <w:rsid w:val="00970756"/>
    <w:rsid w:val="00970787"/>
    <w:rsid w:val="00970804"/>
    <w:rsid w:val="0097080E"/>
    <w:rsid w:val="00970834"/>
    <w:rsid w:val="009709AF"/>
    <w:rsid w:val="00970A33"/>
    <w:rsid w:val="00970AB0"/>
    <w:rsid w:val="00970BDD"/>
    <w:rsid w:val="00970C81"/>
    <w:rsid w:val="00970CD5"/>
    <w:rsid w:val="00970CE7"/>
    <w:rsid w:val="00970E37"/>
    <w:rsid w:val="00970E48"/>
    <w:rsid w:val="00970EBB"/>
    <w:rsid w:val="00970F1A"/>
    <w:rsid w:val="00970F28"/>
    <w:rsid w:val="00971119"/>
    <w:rsid w:val="00971175"/>
    <w:rsid w:val="00971188"/>
    <w:rsid w:val="0097118B"/>
    <w:rsid w:val="009711D6"/>
    <w:rsid w:val="0097132E"/>
    <w:rsid w:val="00971396"/>
    <w:rsid w:val="009713C8"/>
    <w:rsid w:val="0097149A"/>
    <w:rsid w:val="00971509"/>
    <w:rsid w:val="009715FA"/>
    <w:rsid w:val="0097169F"/>
    <w:rsid w:val="00971733"/>
    <w:rsid w:val="009717FC"/>
    <w:rsid w:val="0097182D"/>
    <w:rsid w:val="009718C5"/>
    <w:rsid w:val="00971992"/>
    <w:rsid w:val="009719F2"/>
    <w:rsid w:val="00971A44"/>
    <w:rsid w:val="00971A6E"/>
    <w:rsid w:val="00971BCF"/>
    <w:rsid w:val="00971DB3"/>
    <w:rsid w:val="00971EA1"/>
    <w:rsid w:val="00971EAF"/>
    <w:rsid w:val="00971FDE"/>
    <w:rsid w:val="009720F3"/>
    <w:rsid w:val="00972231"/>
    <w:rsid w:val="009722A6"/>
    <w:rsid w:val="0097233F"/>
    <w:rsid w:val="0097255F"/>
    <w:rsid w:val="009725AE"/>
    <w:rsid w:val="00972600"/>
    <w:rsid w:val="00972637"/>
    <w:rsid w:val="0097273F"/>
    <w:rsid w:val="009727DB"/>
    <w:rsid w:val="009727F8"/>
    <w:rsid w:val="0097286C"/>
    <w:rsid w:val="009729D6"/>
    <w:rsid w:val="00972A1A"/>
    <w:rsid w:val="00972A85"/>
    <w:rsid w:val="00972C7E"/>
    <w:rsid w:val="00972CBD"/>
    <w:rsid w:val="00972F12"/>
    <w:rsid w:val="009730A6"/>
    <w:rsid w:val="009730F5"/>
    <w:rsid w:val="009730F6"/>
    <w:rsid w:val="009734C1"/>
    <w:rsid w:val="00973506"/>
    <w:rsid w:val="009735F0"/>
    <w:rsid w:val="00973735"/>
    <w:rsid w:val="00973778"/>
    <w:rsid w:val="00973990"/>
    <w:rsid w:val="009739CA"/>
    <w:rsid w:val="009739E4"/>
    <w:rsid w:val="00973B1D"/>
    <w:rsid w:val="00973B6B"/>
    <w:rsid w:val="00973B7E"/>
    <w:rsid w:val="00973B9E"/>
    <w:rsid w:val="00973C37"/>
    <w:rsid w:val="00973C5D"/>
    <w:rsid w:val="00973CBC"/>
    <w:rsid w:val="00973CCD"/>
    <w:rsid w:val="00973DA2"/>
    <w:rsid w:val="00973F68"/>
    <w:rsid w:val="0097403F"/>
    <w:rsid w:val="009741F9"/>
    <w:rsid w:val="00974219"/>
    <w:rsid w:val="009742C4"/>
    <w:rsid w:val="00974325"/>
    <w:rsid w:val="00974380"/>
    <w:rsid w:val="009743D2"/>
    <w:rsid w:val="0097449E"/>
    <w:rsid w:val="009745D1"/>
    <w:rsid w:val="009746B2"/>
    <w:rsid w:val="009746BC"/>
    <w:rsid w:val="00974752"/>
    <w:rsid w:val="00974838"/>
    <w:rsid w:val="00974983"/>
    <w:rsid w:val="00974B8F"/>
    <w:rsid w:val="00974C2F"/>
    <w:rsid w:val="00974C89"/>
    <w:rsid w:val="00974DA4"/>
    <w:rsid w:val="00974E23"/>
    <w:rsid w:val="00974E24"/>
    <w:rsid w:val="00974E7A"/>
    <w:rsid w:val="00974EB8"/>
    <w:rsid w:val="00974F2D"/>
    <w:rsid w:val="00974F6A"/>
    <w:rsid w:val="00974FE8"/>
    <w:rsid w:val="0097506D"/>
    <w:rsid w:val="009751CA"/>
    <w:rsid w:val="0097528C"/>
    <w:rsid w:val="009754A4"/>
    <w:rsid w:val="00975559"/>
    <w:rsid w:val="0097571A"/>
    <w:rsid w:val="0097576D"/>
    <w:rsid w:val="00975876"/>
    <w:rsid w:val="0097587D"/>
    <w:rsid w:val="009758E2"/>
    <w:rsid w:val="0097591F"/>
    <w:rsid w:val="00975BBB"/>
    <w:rsid w:val="00975C1C"/>
    <w:rsid w:val="00975C5C"/>
    <w:rsid w:val="00975CC2"/>
    <w:rsid w:val="00975DA5"/>
    <w:rsid w:val="00975E3F"/>
    <w:rsid w:val="00975F8A"/>
    <w:rsid w:val="00975F90"/>
    <w:rsid w:val="00975F97"/>
    <w:rsid w:val="00976100"/>
    <w:rsid w:val="0097617D"/>
    <w:rsid w:val="0097618B"/>
    <w:rsid w:val="0097623F"/>
    <w:rsid w:val="009763B5"/>
    <w:rsid w:val="0097645B"/>
    <w:rsid w:val="00976493"/>
    <w:rsid w:val="00976635"/>
    <w:rsid w:val="00976669"/>
    <w:rsid w:val="0097690B"/>
    <w:rsid w:val="009769B8"/>
    <w:rsid w:val="00976A3E"/>
    <w:rsid w:val="00976AEA"/>
    <w:rsid w:val="00976B17"/>
    <w:rsid w:val="00976BF5"/>
    <w:rsid w:val="00976C49"/>
    <w:rsid w:val="00976CC5"/>
    <w:rsid w:val="00976D6A"/>
    <w:rsid w:val="00976E24"/>
    <w:rsid w:val="00976F22"/>
    <w:rsid w:val="00976FCC"/>
    <w:rsid w:val="00976FF6"/>
    <w:rsid w:val="00977096"/>
    <w:rsid w:val="00977355"/>
    <w:rsid w:val="009776F5"/>
    <w:rsid w:val="00977789"/>
    <w:rsid w:val="00977828"/>
    <w:rsid w:val="009779FC"/>
    <w:rsid w:val="00977AEA"/>
    <w:rsid w:val="00977CB1"/>
    <w:rsid w:val="00977D10"/>
    <w:rsid w:val="00977D28"/>
    <w:rsid w:val="00977D70"/>
    <w:rsid w:val="00977D72"/>
    <w:rsid w:val="00977FEB"/>
    <w:rsid w:val="009800D7"/>
    <w:rsid w:val="00980126"/>
    <w:rsid w:val="009801BB"/>
    <w:rsid w:val="009801CE"/>
    <w:rsid w:val="00980292"/>
    <w:rsid w:val="009802AC"/>
    <w:rsid w:val="009802C4"/>
    <w:rsid w:val="00980386"/>
    <w:rsid w:val="009803B5"/>
    <w:rsid w:val="009803C4"/>
    <w:rsid w:val="009804FD"/>
    <w:rsid w:val="00980601"/>
    <w:rsid w:val="00980780"/>
    <w:rsid w:val="009807BA"/>
    <w:rsid w:val="009808E5"/>
    <w:rsid w:val="00980906"/>
    <w:rsid w:val="00980922"/>
    <w:rsid w:val="009809EB"/>
    <w:rsid w:val="00980AA6"/>
    <w:rsid w:val="00980BDF"/>
    <w:rsid w:val="00980BEB"/>
    <w:rsid w:val="00980C19"/>
    <w:rsid w:val="00980C55"/>
    <w:rsid w:val="00980D5A"/>
    <w:rsid w:val="00980E38"/>
    <w:rsid w:val="00980E9A"/>
    <w:rsid w:val="00980FB7"/>
    <w:rsid w:val="00980FF9"/>
    <w:rsid w:val="00981089"/>
    <w:rsid w:val="0098108A"/>
    <w:rsid w:val="009810C2"/>
    <w:rsid w:val="00981104"/>
    <w:rsid w:val="009811AB"/>
    <w:rsid w:val="00981385"/>
    <w:rsid w:val="009813CD"/>
    <w:rsid w:val="009815F5"/>
    <w:rsid w:val="00981695"/>
    <w:rsid w:val="009816FB"/>
    <w:rsid w:val="00981940"/>
    <w:rsid w:val="00981C13"/>
    <w:rsid w:val="00981C4B"/>
    <w:rsid w:val="00981E2A"/>
    <w:rsid w:val="00981EA2"/>
    <w:rsid w:val="00982098"/>
    <w:rsid w:val="009820D8"/>
    <w:rsid w:val="009821A4"/>
    <w:rsid w:val="009822A9"/>
    <w:rsid w:val="009822CA"/>
    <w:rsid w:val="009822F9"/>
    <w:rsid w:val="00982317"/>
    <w:rsid w:val="009823B8"/>
    <w:rsid w:val="009823FB"/>
    <w:rsid w:val="0098240C"/>
    <w:rsid w:val="0098246B"/>
    <w:rsid w:val="00982605"/>
    <w:rsid w:val="0098263F"/>
    <w:rsid w:val="00982669"/>
    <w:rsid w:val="0098267C"/>
    <w:rsid w:val="0098277F"/>
    <w:rsid w:val="009827D0"/>
    <w:rsid w:val="009827E1"/>
    <w:rsid w:val="009827F9"/>
    <w:rsid w:val="009828BD"/>
    <w:rsid w:val="009829C5"/>
    <w:rsid w:val="00982ABD"/>
    <w:rsid w:val="00982AE7"/>
    <w:rsid w:val="00982B61"/>
    <w:rsid w:val="00982CD4"/>
    <w:rsid w:val="00982F4D"/>
    <w:rsid w:val="00982F53"/>
    <w:rsid w:val="0098300D"/>
    <w:rsid w:val="0098301B"/>
    <w:rsid w:val="00983025"/>
    <w:rsid w:val="00983026"/>
    <w:rsid w:val="00983064"/>
    <w:rsid w:val="00983089"/>
    <w:rsid w:val="009832AA"/>
    <w:rsid w:val="00983430"/>
    <w:rsid w:val="0098346F"/>
    <w:rsid w:val="009834DB"/>
    <w:rsid w:val="00983514"/>
    <w:rsid w:val="009835D7"/>
    <w:rsid w:val="00983602"/>
    <w:rsid w:val="00983668"/>
    <w:rsid w:val="00983692"/>
    <w:rsid w:val="00983766"/>
    <w:rsid w:val="00983834"/>
    <w:rsid w:val="00983893"/>
    <w:rsid w:val="0098399F"/>
    <w:rsid w:val="00983A74"/>
    <w:rsid w:val="00983B29"/>
    <w:rsid w:val="00983C79"/>
    <w:rsid w:val="00983D7D"/>
    <w:rsid w:val="00983D8D"/>
    <w:rsid w:val="00983DDC"/>
    <w:rsid w:val="00983E00"/>
    <w:rsid w:val="00983E0E"/>
    <w:rsid w:val="00983F28"/>
    <w:rsid w:val="00983FA4"/>
    <w:rsid w:val="00983FC0"/>
    <w:rsid w:val="00984210"/>
    <w:rsid w:val="009842AF"/>
    <w:rsid w:val="009843E3"/>
    <w:rsid w:val="0098449F"/>
    <w:rsid w:val="00984581"/>
    <w:rsid w:val="00984595"/>
    <w:rsid w:val="009846CA"/>
    <w:rsid w:val="009846D1"/>
    <w:rsid w:val="0098473F"/>
    <w:rsid w:val="00984782"/>
    <w:rsid w:val="00984799"/>
    <w:rsid w:val="0098480A"/>
    <w:rsid w:val="0098483B"/>
    <w:rsid w:val="00984929"/>
    <w:rsid w:val="00984ADD"/>
    <w:rsid w:val="00984BFE"/>
    <w:rsid w:val="00984EC7"/>
    <w:rsid w:val="00984F14"/>
    <w:rsid w:val="00984FDD"/>
    <w:rsid w:val="009850B7"/>
    <w:rsid w:val="00985228"/>
    <w:rsid w:val="0098524F"/>
    <w:rsid w:val="009852F6"/>
    <w:rsid w:val="009853A2"/>
    <w:rsid w:val="0098546E"/>
    <w:rsid w:val="00985508"/>
    <w:rsid w:val="00985556"/>
    <w:rsid w:val="009856F1"/>
    <w:rsid w:val="00985736"/>
    <w:rsid w:val="00985832"/>
    <w:rsid w:val="009858FA"/>
    <w:rsid w:val="00985944"/>
    <w:rsid w:val="00985972"/>
    <w:rsid w:val="00985B0C"/>
    <w:rsid w:val="00985C0F"/>
    <w:rsid w:val="00985C82"/>
    <w:rsid w:val="00985C85"/>
    <w:rsid w:val="00985D0F"/>
    <w:rsid w:val="00985DE7"/>
    <w:rsid w:val="00985FEB"/>
    <w:rsid w:val="009860B2"/>
    <w:rsid w:val="00986239"/>
    <w:rsid w:val="00986295"/>
    <w:rsid w:val="0098633B"/>
    <w:rsid w:val="00986371"/>
    <w:rsid w:val="00986562"/>
    <w:rsid w:val="00986577"/>
    <w:rsid w:val="0098658B"/>
    <w:rsid w:val="009865C0"/>
    <w:rsid w:val="00986649"/>
    <w:rsid w:val="009866F5"/>
    <w:rsid w:val="0098674D"/>
    <w:rsid w:val="00986853"/>
    <w:rsid w:val="009868A9"/>
    <w:rsid w:val="0098696E"/>
    <w:rsid w:val="00986B4C"/>
    <w:rsid w:val="00986B66"/>
    <w:rsid w:val="00986BAB"/>
    <w:rsid w:val="00986C2A"/>
    <w:rsid w:val="00986C90"/>
    <w:rsid w:val="00986D69"/>
    <w:rsid w:val="00986F64"/>
    <w:rsid w:val="00986FC3"/>
    <w:rsid w:val="00986FF6"/>
    <w:rsid w:val="0098701B"/>
    <w:rsid w:val="0098713F"/>
    <w:rsid w:val="0098721F"/>
    <w:rsid w:val="00987282"/>
    <w:rsid w:val="009872F9"/>
    <w:rsid w:val="0098759E"/>
    <w:rsid w:val="00987603"/>
    <w:rsid w:val="00987686"/>
    <w:rsid w:val="0098771D"/>
    <w:rsid w:val="0098771F"/>
    <w:rsid w:val="00987801"/>
    <w:rsid w:val="009878E8"/>
    <w:rsid w:val="00987C6A"/>
    <w:rsid w:val="00987CFD"/>
    <w:rsid w:val="00990237"/>
    <w:rsid w:val="0099034F"/>
    <w:rsid w:val="00990438"/>
    <w:rsid w:val="00990578"/>
    <w:rsid w:val="009905CA"/>
    <w:rsid w:val="00990610"/>
    <w:rsid w:val="0099084E"/>
    <w:rsid w:val="0099089F"/>
    <w:rsid w:val="009909FA"/>
    <w:rsid w:val="00990AB9"/>
    <w:rsid w:val="00990ABE"/>
    <w:rsid w:val="00990AC6"/>
    <w:rsid w:val="00990B08"/>
    <w:rsid w:val="00990C26"/>
    <w:rsid w:val="00990D39"/>
    <w:rsid w:val="00990DC9"/>
    <w:rsid w:val="00990E25"/>
    <w:rsid w:val="00990E57"/>
    <w:rsid w:val="00990E9A"/>
    <w:rsid w:val="00990F67"/>
    <w:rsid w:val="00990F6C"/>
    <w:rsid w:val="00990FCE"/>
    <w:rsid w:val="00991076"/>
    <w:rsid w:val="00991087"/>
    <w:rsid w:val="0099138C"/>
    <w:rsid w:val="00991401"/>
    <w:rsid w:val="009915BD"/>
    <w:rsid w:val="00991648"/>
    <w:rsid w:val="0099169D"/>
    <w:rsid w:val="009917D8"/>
    <w:rsid w:val="009917EC"/>
    <w:rsid w:val="00991A44"/>
    <w:rsid w:val="00991B11"/>
    <w:rsid w:val="00991BF1"/>
    <w:rsid w:val="00991C00"/>
    <w:rsid w:val="00991D47"/>
    <w:rsid w:val="00991DC7"/>
    <w:rsid w:val="00991E9D"/>
    <w:rsid w:val="00991ED5"/>
    <w:rsid w:val="00991FA6"/>
    <w:rsid w:val="00991FE4"/>
    <w:rsid w:val="009920ED"/>
    <w:rsid w:val="00992143"/>
    <w:rsid w:val="00992276"/>
    <w:rsid w:val="0099246D"/>
    <w:rsid w:val="00992541"/>
    <w:rsid w:val="00992556"/>
    <w:rsid w:val="0099266B"/>
    <w:rsid w:val="00992687"/>
    <w:rsid w:val="0099271E"/>
    <w:rsid w:val="009927D2"/>
    <w:rsid w:val="009927ED"/>
    <w:rsid w:val="009929F6"/>
    <w:rsid w:val="009929FB"/>
    <w:rsid w:val="00992A90"/>
    <w:rsid w:val="00992B60"/>
    <w:rsid w:val="00992BDE"/>
    <w:rsid w:val="00992C6A"/>
    <w:rsid w:val="00992D30"/>
    <w:rsid w:val="00992DBB"/>
    <w:rsid w:val="00993025"/>
    <w:rsid w:val="00993155"/>
    <w:rsid w:val="00993210"/>
    <w:rsid w:val="009932EA"/>
    <w:rsid w:val="009934A4"/>
    <w:rsid w:val="00993506"/>
    <w:rsid w:val="00993558"/>
    <w:rsid w:val="009936B2"/>
    <w:rsid w:val="0099372B"/>
    <w:rsid w:val="00993730"/>
    <w:rsid w:val="00993838"/>
    <w:rsid w:val="0099389B"/>
    <w:rsid w:val="00993B1B"/>
    <w:rsid w:val="00993CB7"/>
    <w:rsid w:val="00993D3C"/>
    <w:rsid w:val="00993D9E"/>
    <w:rsid w:val="00993E88"/>
    <w:rsid w:val="00993E9D"/>
    <w:rsid w:val="009940B1"/>
    <w:rsid w:val="009940E7"/>
    <w:rsid w:val="00994182"/>
    <w:rsid w:val="0099428C"/>
    <w:rsid w:val="009942B0"/>
    <w:rsid w:val="0099435A"/>
    <w:rsid w:val="009943F8"/>
    <w:rsid w:val="00994431"/>
    <w:rsid w:val="009944C3"/>
    <w:rsid w:val="009944CD"/>
    <w:rsid w:val="009944F6"/>
    <w:rsid w:val="0099453C"/>
    <w:rsid w:val="009946E3"/>
    <w:rsid w:val="009947FD"/>
    <w:rsid w:val="009948A9"/>
    <w:rsid w:val="00994AD7"/>
    <w:rsid w:val="00994B0D"/>
    <w:rsid w:val="00994CC1"/>
    <w:rsid w:val="00994D20"/>
    <w:rsid w:val="00994DFE"/>
    <w:rsid w:val="00994E9E"/>
    <w:rsid w:val="0099503E"/>
    <w:rsid w:val="009952F3"/>
    <w:rsid w:val="009953EA"/>
    <w:rsid w:val="00995477"/>
    <w:rsid w:val="009954F7"/>
    <w:rsid w:val="0099563A"/>
    <w:rsid w:val="0099577B"/>
    <w:rsid w:val="009957F1"/>
    <w:rsid w:val="00995890"/>
    <w:rsid w:val="009958AF"/>
    <w:rsid w:val="009958CA"/>
    <w:rsid w:val="00995A3D"/>
    <w:rsid w:val="00995B3D"/>
    <w:rsid w:val="00995B70"/>
    <w:rsid w:val="00995B9F"/>
    <w:rsid w:val="00995BE9"/>
    <w:rsid w:val="00995CB6"/>
    <w:rsid w:val="00995CC0"/>
    <w:rsid w:val="00995DE8"/>
    <w:rsid w:val="00995DFD"/>
    <w:rsid w:val="00995E22"/>
    <w:rsid w:val="00995E3B"/>
    <w:rsid w:val="00995E94"/>
    <w:rsid w:val="00995EC8"/>
    <w:rsid w:val="00995F36"/>
    <w:rsid w:val="00995FC5"/>
    <w:rsid w:val="00995FC9"/>
    <w:rsid w:val="00996022"/>
    <w:rsid w:val="0099605E"/>
    <w:rsid w:val="00996127"/>
    <w:rsid w:val="0099618A"/>
    <w:rsid w:val="009961CC"/>
    <w:rsid w:val="009962F7"/>
    <w:rsid w:val="0099635C"/>
    <w:rsid w:val="00996389"/>
    <w:rsid w:val="009964A3"/>
    <w:rsid w:val="009965F8"/>
    <w:rsid w:val="0099661F"/>
    <w:rsid w:val="009966A9"/>
    <w:rsid w:val="00996803"/>
    <w:rsid w:val="009968B2"/>
    <w:rsid w:val="009969C8"/>
    <w:rsid w:val="00996A57"/>
    <w:rsid w:val="00996A7D"/>
    <w:rsid w:val="00996B34"/>
    <w:rsid w:val="00996CBC"/>
    <w:rsid w:val="00996E83"/>
    <w:rsid w:val="00996F83"/>
    <w:rsid w:val="00997097"/>
    <w:rsid w:val="0099709F"/>
    <w:rsid w:val="009970CA"/>
    <w:rsid w:val="0099710C"/>
    <w:rsid w:val="009972D9"/>
    <w:rsid w:val="00997476"/>
    <w:rsid w:val="009974D4"/>
    <w:rsid w:val="00997623"/>
    <w:rsid w:val="009977E2"/>
    <w:rsid w:val="00997838"/>
    <w:rsid w:val="00997B11"/>
    <w:rsid w:val="00997B63"/>
    <w:rsid w:val="00997C2B"/>
    <w:rsid w:val="00997CB0"/>
    <w:rsid w:val="00997CE4"/>
    <w:rsid w:val="00997D60"/>
    <w:rsid w:val="00997EEF"/>
    <w:rsid w:val="00997F10"/>
    <w:rsid w:val="00997F6F"/>
    <w:rsid w:val="00997FAF"/>
    <w:rsid w:val="00997FBF"/>
    <w:rsid w:val="009A0063"/>
    <w:rsid w:val="009A00A9"/>
    <w:rsid w:val="009A00F0"/>
    <w:rsid w:val="009A02B6"/>
    <w:rsid w:val="009A0301"/>
    <w:rsid w:val="009A0406"/>
    <w:rsid w:val="009A043D"/>
    <w:rsid w:val="009A0585"/>
    <w:rsid w:val="009A058D"/>
    <w:rsid w:val="009A0696"/>
    <w:rsid w:val="009A06B0"/>
    <w:rsid w:val="009A07B6"/>
    <w:rsid w:val="009A0986"/>
    <w:rsid w:val="009A09BD"/>
    <w:rsid w:val="009A0A29"/>
    <w:rsid w:val="009A0A56"/>
    <w:rsid w:val="009A0A7E"/>
    <w:rsid w:val="009A0B65"/>
    <w:rsid w:val="009A0C4A"/>
    <w:rsid w:val="009A0E2C"/>
    <w:rsid w:val="009A0FDF"/>
    <w:rsid w:val="009A1023"/>
    <w:rsid w:val="009A1138"/>
    <w:rsid w:val="009A117A"/>
    <w:rsid w:val="009A12D6"/>
    <w:rsid w:val="009A13EA"/>
    <w:rsid w:val="009A14BE"/>
    <w:rsid w:val="009A1516"/>
    <w:rsid w:val="009A1631"/>
    <w:rsid w:val="009A16E3"/>
    <w:rsid w:val="009A172A"/>
    <w:rsid w:val="009A18D5"/>
    <w:rsid w:val="009A1A30"/>
    <w:rsid w:val="009A1BB7"/>
    <w:rsid w:val="009A1BC6"/>
    <w:rsid w:val="009A1BF7"/>
    <w:rsid w:val="009A1C6F"/>
    <w:rsid w:val="009A1CCE"/>
    <w:rsid w:val="009A1D69"/>
    <w:rsid w:val="009A1DDF"/>
    <w:rsid w:val="009A1E41"/>
    <w:rsid w:val="009A1EE3"/>
    <w:rsid w:val="009A1F14"/>
    <w:rsid w:val="009A1F27"/>
    <w:rsid w:val="009A1F83"/>
    <w:rsid w:val="009A211C"/>
    <w:rsid w:val="009A21FF"/>
    <w:rsid w:val="009A225F"/>
    <w:rsid w:val="009A228E"/>
    <w:rsid w:val="009A22B4"/>
    <w:rsid w:val="009A22CC"/>
    <w:rsid w:val="009A2333"/>
    <w:rsid w:val="009A2337"/>
    <w:rsid w:val="009A23D1"/>
    <w:rsid w:val="009A2409"/>
    <w:rsid w:val="009A246F"/>
    <w:rsid w:val="009A25F0"/>
    <w:rsid w:val="009A25F2"/>
    <w:rsid w:val="009A2661"/>
    <w:rsid w:val="009A278F"/>
    <w:rsid w:val="009A27AD"/>
    <w:rsid w:val="009A287A"/>
    <w:rsid w:val="009A2888"/>
    <w:rsid w:val="009A28F5"/>
    <w:rsid w:val="009A290B"/>
    <w:rsid w:val="009A292F"/>
    <w:rsid w:val="009A2B20"/>
    <w:rsid w:val="009A2B40"/>
    <w:rsid w:val="009A2C98"/>
    <w:rsid w:val="009A2D52"/>
    <w:rsid w:val="009A2DD3"/>
    <w:rsid w:val="009A2E00"/>
    <w:rsid w:val="009A2E32"/>
    <w:rsid w:val="009A2E36"/>
    <w:rsid w:val="009A2E82"/>
    <w:rsid w:val="009A3018"/>
    <w:rsid w:val="009A3071"/>
    <w:rsid w:val="009A3210"/>
    <w:rsid w:val="009A329F"/>
    <w:rsid w:val="009A32A6"/>
    <w:rsid w:val="009A32AD"/>
    <w:rsid w:val="009A332B"/>
    <w:rsid w:val="009A335E"/>
    <w:rsid w:val="009A336B"/>
    <w:rsid w:val="009A33A7"/>
    <w:rsid w:val="009A33D4"/>
    <w:rsid w:val="009A348F"/>
    <w:rsid w:val="009A35A3"/>
    <w:rsid w:val="009A3625"/>
    <w:rsid w:val="009A36E4"/>
    <w:rsid w:val="009A372F"/>
    <w:rsid w:val="009A37E2"/>
    <w:rsid w:val="009A3855"/>
    <w:rsid w:val="009A3882"/>
    <w:rsid w:val="009A3A2A"/>
    <w:rsid w:val="009A3B26"/>
    <w:rsid w:val="009A3B79"/>
    <w:rsid w:val="009A3CB4"/>
    <w:rsid w:val="009A3CE8"/>
    <w:rsid w:val="009A3EDD"/>
    <w:rsid w:val="009A3EEB"/>
    <w:rsid w:val="009A3F52"/>
    <w:rsid w:val="009A4106"/>
    <w:rsid w:val="009A42B9"/>
    <w:rsid w:val="009A42E3"/>
    <w:rsid w:val="009A4357"/>
    <w:rsid w:val="009A43EC"/>
    <w:rsid w:val="009A445B"/>
    <w:rsid w:val="009A4572"/>
    <w:rsid w:val="009A457C"/>
    <w:rsid w:val="009A457F"/>
    <w:rsid w:val="009A45D3"/>
    <w:rsid w:val="009A461B"/>
    <w:rsid w:val="009A46D8"/>
    <w:rsid w:val="009A47BE"/>
    <w:rsid w:val="009A4899"/>
    <w:rsid w:val="009A48BF"/>
    <w:rsid w:val="009A48D3"/>
    <w:rsid w:val="009A499B"/>
    <w:rsid w:val="009A4A2F"/>
    <w:rsid w:val="009A4A38"/>
    <w:rsid w:val="009A4B05"/>
    <w:rsid w:val="009A4B26"/>
    <w:rsid w:val="009A4C8A"/>
    <w:rsid w:val="009A4CBF"/>
    <w:rsid w:val="009A4E4C"/>
    <w:rsid w:val="009A4ECF"/>
    <w:rsid w:val="009A4F15"/>
    <w:rsid w:val="009A5010"/>
    <w:rsid w:val="009A503D"/>
    <w:rsid w:val="009A50B4"/>
    <w:rsid w:val="009A5186"/>
    <w:rsid w:val="009A520E"/>
    <w:rsid w:val="009A5213"/>
    <w:rsid w:val="009A5521"/>
    <w:rsid w:val="009A5597"/>
    <w:rsid w:val="009A55EE"/>
    <w:rsid w:val="009A5727"/>
    <w:rsid w:val="009A5789"/>
    <w:rsid w:val="009A5928"/>
    <w:rsid w:val="009A5937"/>
    <w:rsid w:val="009A59E0"/>
    <w:rsid w:val="009A5B13"/>
    <w:rsid w:val="009A5C83"/>
    <w:rsid w:val="009A5CFA"/>
    <w:rsid w:val="009A5D8A"/>
    <w:rsid w:val="009A5F25"/>
    <w:rsid w:val="009A5F64"/>
    <w:rsid w:val="009A5F7F"/>
    <w:rsid w:val="009A6029"/>
    <w:rsid w:val="009A6098"/>
    <w:rsid w:val="009A61CC"/>
    <w:rsid w:val="009A6247"/>
    <w:rsid w:val="009A6288"/>
    <w:rsid w:val="009A6289"/>
    <w:rsid w:val="009A630A"/>
    <w:rsid w:val="009A6348"/>
    <w:rsid w:val="009A64CD"/>
    <w:rsid w:val="009A662F"/>
    <w:rsid w:val="009A6693"/>
    <w:rsid w:val="009A6729"/>
    <w:rsid w:val="009A697E"/>
    <w:rsid w:val="009A6981"/>
    <w:rsid w:val="009A69B9"/>
    <w:rsid w:val="009A69C6"/>
    <w:rsid w:val="009A6B4D"/>
    <w:rsid w:val="009A6B6B"/>
    <w:rsid w:val="009A6D81"/>
    <w:rsid w:val="009A6E62"/>
    <w:rsid w:val="009A6E87"/>
    <w:rsid w:val="009A7117"/>
    <w:rsid w:val="009A7118"/>
    <w:rsid w:val="009A71AA"/>
    <w:rsid w:val="009A720A"/>
    <w:rsid w:val="009A7291"/>
    <w:rsid w:val="009A7333"/>
    <w:rsid w:val="009A7523"/>
    <w:rsid w:val="009A762E"/>
    <w:rsid w:val="009A76CA"/>
    <w:rsid w:val="009A7727"/>
    <w:rsid w:val="009A7731"/>
    <w:rsid w:val="009A7762"/>
    <w:rsid w:val="009A7C2E"/>
    <w:rsid w:val="009A7F68"/>
    <w:rsid w:val="009A7FA5"/>
    <w:rsid w:val="009B004D"/>
    <w:rsid w:val="009B0058"/>
    <w:rsid w:val="009B0118"/>
    <w:rsid w:val="009B022E"/>
    <w:rsid w:val="009B024D"/>
    <w:rsid w:val="009B0279"/>
    <w:rsid w:val="009B0283"/>
    <w:rsid w:val="009B0326"/>
    <w:rsid w:val="009B04C9"/>
    <w:rsid w:val="009B04F2"/>
    <w:rsid w:val="009B04FE"/>
    <w:rsid w:val="009B055A"/>
    <w:rsid w:val="009B059F"/>
    <w:rsid w:val="009B06F9"/>
    <w:rsid w:val="009B06FC"/>
    <w:rsid w:val="009B0705"/>
    <w:rsid w:val="009B0844"/>
    <w:rsid w:val="009B08EE"/>
    <w:rsid w:val="009B0911"/>
    <w:rsid w:val="009B094F"/>
    <w:rsid w:val="009B0A18"/>
    <w:rsid w:val="009B0AD7"/>
    <w:rsid w:val="009B0B20"/>
    <w:rsid w:val="009B0B24"/>
    <w:rsid w:val="009B0B50"/>
    <w:rsid w:val="009B0BAC"/>
    <w:rsid w:val="009B0D4D"/>
    <w:rsid w:val="009B0F7D"/>
    <w:rsid w:val="009B13AA"/>
    <w:rsid w:val="009B1423"/>
    <w:rsid w:val="009B1506"/>
    <w:rsid w:val="009B1547"/>
    <w:rsid w:val="009B16CA"/>
    <w:rsid w:val="009B16E6"/>
    <w:rsid w:val="009B173D"/>
    <w:rsid w:val="009B1766"/>
    <w:rsid w:val="009B177C"/>
    <w:rsid w:val="009B18D6"/>
    <w:rsid w:val="009B1986"/>
    <w:rsid w:val="009B1BC5"/>
    <w:rsid w:val="009B1C46"/>
    <w:rsid w:val="009B1CB2"/>
    <w:rsid w:val="009B1CDE"/>
    <w:rsid w:val="009B1DA7"/>
    <w:rsid w:val="009B1DFF"/>
    <w:rsid w:val="009B1EB4"/>
    <w:rsid w:val="009B1F53"/>
    <w:rsid w:val="009B1FBA"/>
    <w:rsid w:val="009B1FD8"/>
    <w:rsid w:val="009B205B"/>
    <w:rsid w:val="009B20AC"/>
    <w:rsid w:val="009B20C2"/>
    <w:rsid w:val="009B2108"/>
    <w:rsid w:val="009B224B"/>
    <w:rsid w:val="009B227B"/>
    <w:rsid w:val="009B2289"/>
    <w:rsid w:val="009B2506"/>
    <w:rsid w:val="009B263B"/>
    <w:rsid w:val="009B276C"/>
    <w:rsid w:val="009B27A0"/>
    <w:rsid w:val="009B289D"/>
    <w:rsid w:val="009B28B6"/>
    <w:rsid w:val="009B28E2"/>
    <w:rsid w:val="009B2CC8"/>
    <w:rsid w:val="009B2D20"/>
    <w:rsid w:val="009B2E78"/>
    <w:rsid w:val="009B2FA0"/>
    <w:rsid w:val="009B3076"/>
    <w:rsid w:val="009B3180"/>
    <w:rsid w:val="009B31FC"/>
    <w:rsid w:val="009B3588"/>
    <w:rsid w:val="009B3654"/>
    <w:rsid w:val="009B3699"/>
    <w:rsid w:val="009B36AB"/>
    <w:rsid w:val="009B3746"/>
    <w:rsid w:val="009B385D"/>
    <w:rsid w:val="009B395D"/>
    <w:rsid w:val="009B3A63"/>
    <w:rsid w:val="009B3A6E"/>
    <w:rsid w:val="009B3D41"/>
    <w:rsid w:val="009B3DA7"/>
    <w:rsid w:val="009B3DE7"/>
    <w:rsid w:val="009B3E6B"/>
    <w:rsid w:val="009B3EF1"/>
    <w:rsid w:val="009B400A"/>
    <w:rsid w:val="009B4344"/>
    <w:rsid w:val="009B4384"/>
    <w:rsid w:val="009B43E2"/>
    <w:rsid w:val="009B44A5"/>
    <w:rsid w:val="009B45E4"/>
    <w:rsid w:val="009B462D"/>
    <w:rsid w:val="009B464B"/>
    <w:rsid w:val="009B4809"/>
    <w:rsid w:val="009B4895"/>
    <w:rsid w:val="009B4A0B"/>
    <w:rsid w:val="009B4A29"/>
    <w:rsid w:val="009B4B17"/>
    <w:rsid w:val="009B4B7D"/>
    <w:rsid w:val="009B4B95"/>
    <w:rsid w:val="009B4C4B"/>
    <w:rsid w:val="009B4F1E"/>
    <w:rsid w:val="009B5032"/>
    <w:rsid w:val="009B5133"/>
    <w:rsid w:val="009B5284"/>
    <w:rsid w:val="009B52EF"/>
    <w:rsid w:val="009B53A2"/>
    <w:rsid w:val="009B542A"/>
    <w:rsid w:val="009B555D"/>
    <w:rsid w:val="009B5570"/>
    <w:rsid w:val="009B55F8"/>
    <w:rsid w:val="009B562B"/>
    <w:rsid w:val="009B56CB"/>
    <w:rsid w:val="009B5715"/>
    <w:rsid w:val="009B57FD"/>
    <w:rsid w:val="009B5943"/>
    <w:rsid w:val="009B5BB0"/>
    <w:rsid w:val="009B5BE7"/>
    <w:rsid w:val="009B5C8D"/>
    <w:rsid w:val="009B5CA6"/>
    <w:rsid w:val="009B5DAE"/>
    <w:rsid w:val="009B5E72"/>
    <w:rsid w:val="009B5FF5"/>
    <w:rsid w:val="009B603D"/>
    <w:rsid w:val="009B6167"/>
    <w:rsid w:val="009B6353"/>
    <w:rsid w:val="009B64D2"/>
    <w:rsid w:val="009B652F"/>
    <w:rsid w:val="009B659C"/>
    <w:rsid w:val="009B66DF"/>
    <w:rsid w:val="009B67B6"/>
    <w:rsid w:val="009B67FC"/>
    <w:rsid w:val="009B6888"/>
    <w:rsid w:val="009B68C5"/>
    <w:rsid w:val="009B691E"/>
    <w:rsid w:val="009B698D"/>
    <w:rsid w:val="009B69AD"/>
    <w:rsid w:val="009B6B9F"/>
    <w:rsid w:val="009B6DBE"/>
    <w:rsid w:val="009B6E4A"/>
    <w:rsid w:val="009B6EF0"/>
    <w:rsid w:val="009B6F5E"/>
    <w:rsid w:val="009B70B7"/>
    <w:rsid w:val="009B70D9"/>
    <w:rsid w:val="009B70F6"/>
    <w:rsid w:val="009B71DB"/>
    <w:rsid w:val="009B7247"/>
    <w:rsid w:val="009B7256"/>
    <w:rsid w:val="009B728D"/>
    <w:rsid w:val="009B73B5"/>
    <w:rsid w:val="009B73C4"/>
    <w:rsid w:val="009B74DE"/>
    <w:rsid w:val="009B74E4"/>
    <w:rsid w:val="009B7549"/>
    <w:rsid w:val="009B7694"/>
    <w:rsid w:val="009B76DA"/>
    <w:rsid w:val="009B77C4"/>
    <w:rsid w:val="009B7864"/>
    <w:rsid w:val="009B791B"/>
    <w:rsid w:val="009B7976"/>
    <w:rsid w:val="009B79A8"/>
    <w:rsid w:val="009B7A69"/>
    <w:rsid w:val="009B7CA3"/>
    <w:rsid w:val="009B7CEB"/>
    <w:rsid w:val="009B7DA1"/>
    <w:rsid w:val="009B7DC6"/>
    <w:rsid w:val="009B7EAB"/>
    <w:rsid w:val="009B7F99"/>
    <w:rsid w:val="009C0078"/>
    <w:rsid w:val="009C01DD"/>
    <w:rsid w:val="009C02A4"/>
    <w:rsid w:val="009C02B1"/>
    <w:rsid w:val="009C02E4"/>
    <w:rsid w:val="009C0309"/>
    <w:rsid w:val="009C0325"/>
    <w:rsid w:val="009C0362"/>
    <w:rsid w:val="009C041A"/>
    <w:rsid w:val="009C0445"/>
    <w:rsid w:val="009C07C8"/>
    <w:rsid w:val="009C0858"/>
    <w:rsid w:val="009C0868"/>
    <w:rsid w:val="009C08A2"/>
    <w:rsid w:val="009C0A55"/>
    <w:rsid w:val="009C0B48"/>
    <w:rsid w:val="009C0BA1"/>
    <w:rsid w:val="009C0BD7"/>
    <w:rsid w:val="009C0C24"/>
    <w:rsid w:val="009C0D9C"/>
    <w:rsid w:val="009C0E29"/>
    <w:rsid w:val="009C0EC0"/>
    <w:rsid w:val="009C0FDB"/>
    <w:rsid w:val="009C10B9"/>
    <w:rsid w:val="009C127C"/>
    <w:rsid w:val="009C12CE"/>
    <w:rsid w:val="009C1414"/>
    <w:rsid w:val="009C141F"/>
    <w:rsid w:val="009C1494"/>
    <w:rsid w:val="009C157A"/>
    <w:rsid w:val="009C1614"/>
    <w:rsid w:val="009C172B"/>
    <w:rsid w:val="009C1760"/>
    <w:rsid w:val="009C17CD"/>
    <w:rsid w:val="009C18B5"/>
    <w:rsid w:val="009C1902"/>
    <w:rsid w:val="009C1A59"/>
    <w:rsid w:val="009C1C67"/>
    <w:rsid w:val="009C1C99"/>
    <w:rsid w:val="009C1D56"/>
    <w:rsid w:val="009C1E1E"/>
    <w:rsid w:val="009C1FF8"/>
    <w:rsid w:val="009C20FC"/>
    <w:rsid w:val="009C2138"/>
    <w:rsid w:val="009C22A3"/>
    <w:rsid w:val="009C2307"/>
    <w:rsid w:val="009C2311"/>
    <w:rsid w:val="009C24A5"/>
    <w:rsid w:val="009C261A"/>
    <w:rsid w:val="009C2829"/>
    <w:rsid w:val="009C2831"/>
    <w:rsid w:val="009C285C"/>
    <w:rsid w:val="009C290E"/>
    <w:rsid w:val="009C2970"/>
    <w:rsid w:val="009C2A61"/>
    <w:rsid w:val="009C2A9F"/>
    <w:rsid w:val="009C2D3F"/>
    <w:rsid w:val="009C2E19"/>
    <w:rsid w:val="009C2E8B"/>
    <w:rsid w:val="009C2ECC"/>
    <w:rsid w:val="009C2F5A"/>
    <w:rsid w:val="009C2FE4"/>
    <w:rsid w:val="009C301A"/>
    <w:rsid w:val="009C3053"/>
    <w:rsid w:val="009C31C5"/>
    <w:rsid w:val="009C31E3"/>
    <w:rsid w:val="009C32A8"/>
    <w:rsid w:val="009C32BE"/>
    <w:rsid w:val="009C33F7"/>
    <w:rsid w:val="009C344E"/>
    <w:rsid w:val="009C347D"/>
    <w:rsid w:val="009C3544"/>
    <w:rsid w:val="009C35AC"/>
    <w:rsid w:val="009C35BE"/>
    <w:rsid w:val="009C37CC"/>
    <w:rsid w:val="009C3800"/>
    <w:rsid w:val="009C3908"/>
    <w:rsid w:val="009C3921"/>
    <w:rsid w:val="009C3954"/>
    <w:rsid w:val="009C3AE9"/>
    <w:rsid w:val="009C3B57"/>
    <w:rsid w:val="009C3CA5"/>
    <w:rsid w:val="009C3DD8"/>
    <w:rsid w:val="009C3EB6"/>
    <w:rsid w:val="009C3F55"/>
    <w:rsid w:val="009C3F6F"/>
    <w:rsid w:val="009C4051"/>
    <w:rsid w:val="009C40D7"/>
    <w:rsid w:val="009C4163"/>
    <w:rsid w:val="009C4317"/>
    <w:rsid w:val="009C4346"/>
    <w:rsid w:val="009C4471"/>
    <w:rsid w:val="009C4526"/>
    <w:rsid w:val="009C45D7"/>
    <w:rsid w:val="009C4674"/>
    <w:rsid w:val="009C47AA"/>
    <w:rsid w:val="009C47AD"/>
    <w:rsid w:val="009C482F"/>
    <w:rsid w:val="009C48A6"/>
    <w:rsid w:val="009C4940"/>
    <w:rsid w:val="009C49D2"/>
    <w:rsid w:val="009C49F7"/>
    <w:rsid w:val="009C4C0C"/>
    <w:rsid w:val="009C4C69"/>
    <w:rsid w:val="009C4D13"/>
    <w:rsid w:val="009C4FA3"/>
    <w:rsid w:val="009C4FEB"/>
    <w:rsid w:val="009C4FED"/>
    <w:rsid w:val="009C50F6"/>
    <w:rsid w:val="009C51B7"/>
    <w:rsid w:val="009C5215"/>
    <w:rsid w:val="009C537A"/>
    <w:rsid w:val="009C5384"/>
    <w:rsid w:val="009C53B9"/>
    <w:rsid w:val="009C548E"/>
    <w:rsid w:val="009C5610"/>
    <w:rsid w:val="009C56A6"/>
    <w:rsid w:val="009C5706"/>
    <w:rsid w:val="009C5792"/>
    <w:rsid w:val="009C5803"/>
    <w:rsid w:val="009C586E"/>
    <w:rsid w:val="009C58E6"/>
    <w:rsid w:val="009C5922"/>
    <w:rsid w:val="009C597C"/>
    <w:rsid w:val="009C5CE8"/>
    <w:rsid w:val="009C5D3C"/>
    <w:rsid w:val="009C5D5E"/>
    <w:rsid w:val="009C5D8B"/>
    <w:rsid w:val="009C5DB7"/>
    <w:rsid w:val="009C5E0E"/>
    <w:rsid w:val="009C5EB1"/>
    <w:rsid w:val="009C5F53"/>
    <w:rsid w:val="009C6090"/>
    <w:rsid w:val="009C60B0"/>
    <w:rsid w:val="009C617A"/>
    <w:rsid w:val="009C6192"/>
    <w:rsid w:val="009C6195"/>
    <w:rsid w:val="009C6269"/>
    <w:rsid w:val="009C62E5"/>
    <w:rsid w:val="009C62FD"/>
    <w:rsid w:val="009C6372"/>
    <w:rsid w:val="009C6386"/>
    <w:rsid w:val="009C6488"/>
    <w:rsid w:val="009C6527"/>
    <w:rsid w:val="009C6533"/>
    <w:rsid w:val="009C656F"/>
    <w:rsid w:val="009C65B0"/>
    <w:rsid w:val="009C672C"/>
    <w:rsid w:val="009C6786"/>
    <w:rsid w:val="009C6795"/>
    <w:rsid w:val="009C67B6"/>
    <w:rsid w:val="009C68E1"/>
    <w:rsid w:val="009C6A55"/>
    <w:rsid w:val="009C6C18"/>
    <w:rsid w:val="009C6C54"/>
    <w:rsid w:val="009C6C59"/>
    <w:rsid w:val="009C6CF8"/>
    <w:rsid w:val="009C70C1"/>
    <w:rsid w:val="009C7296"/>
    <w:rsid w:val="009C72D5"/>
    <w:rsid w:val="009C7493"/>
    <w:rsid w:val="009C74BC"/>
    <w:rsid w:val="009C7509"/>
    <w:rsid w:val="009C755D"/>
    <w:rsid w:val="009C75E4"/>
    <w:rsid w:val="009C7682"/>
    <w:rsid w:val="009C76B7"/>
    <w:rsid w:val="009C7725"/>
    <w:rsid w:val="009C7817"/>
    <w:rsid w:val="009C7958"/>
    <w:rsid w:val="009C7A3A"/>
    <w:rsid w:val="009C7A5F"/>
    <w:rsid w:val="009C7AAB"/>
    <w:rsid w:val="009C7B3B"/>
    <w:rsid w:val="009C7BD4"/>
    <w:rsid w:val="009C7CE8"/>
    <w:rsid w:val="009C7D81"/>
    <w:rsid w:val="009C7FC7"/>
    <w:rsid w:val="009D01E5"/>
    <w:rsid w:val="009D0398"/>
    <w:rsid w:val="009D03A9"/>
    <w:rsid w:val="009D03DC"/>
    <w:rsid w:val="009D05D8"/>
    <w:rsid w:val="009D09FA"/>
    <w:rsid w:val="009D0A3E"/>
    <w:rsid w:val="009D0ACC"/>
    <w:rsid w:val="009D0B01"/>
    <w:rsid w:val="009D0B80"/>
    <w:rsid w:val="009D0BFF"/>
    <w:rsid w:val="009D0C2E"/>
    <w:rsid w:val="009D0DF9"/>
    <w:rsid w:val="009D0E83"/>
    <w:rsid w:val="009D0EDE"/>
    <w:rsid w:val="009D0F68"/>
    <w:rsid w:val="009D0F6E"/>
    <w:rsid w:val="009D0FB1"/>
    <w:rsid w:val="009D1004"/>
    <w:rsid w:val="009D12AD"/>
    <w:rsid w:val="009D139E"/>
    <w:rsid w:val="009D13A0"/>
    <w:rsid w:val="009D144E"/>
    <w:rsid w:val="009D1453"/>
    <w:rsid w:val="009D168A"/>
    <w:rsid w:val="009D185A"/>
    <w:rsid w:val="009D18F7"/>
    <w:rsid w:val="009D192B"/>
    <w:rsid w:val="009D1A88"/>
    <w:rsid w:val="009D1AA9"/>
    <w:rsid w:val="009D1ADB"/>
    <w:rsid w:val="009D1BF6"/>
    <w:rsid w:val="009D1E15"/>
    <w:rsid w:val="009D1E28"/>
    <w:rsid w:val="009D1F38"/>
    <w:rsid w:val="009D1FAF"/>
    <w:rsid w:val="009D1FF2"/>
    <w:rsid w:val="009D2043"/>
    <w:rsid w:val="009D204B"/>
    <w:rsid w:val="009D207A"/>
    <w:rsid w:val="009D2102"/>
    <w:rsid w:val="009D2135"/>
    <w:rsid w:val="009D2160"/>
    <w:rsid w:val="009D2181"/>
    <w:rsid w:val="009D229D"/>
    <w:rsid w:val="009D230D"/>
    <w:rsid w:val="009D2458"/>
    <w:rsid w:val="009D252E"/>
    <w:rsid w:val="009D25F5"/>
    <w:rsid w:val="009D265B"/>
    <w:rsid w:val="009D26B8"/>
    <w:rsid w:val="009D279C"/>
    <w:rsid w:val="009D27BE"/>
    <w:rsid w:val="009D2893"/>
    <w:rsid w:val="009D28AD"/>
    <w:rsid w:val="009D2A0E"/>
    <w:rsid w:val="009D2A98"/>
    <w:rsid w:val="009D2B39"/>
    <w:rsid w:val="009D2D54"/>
    <w:rsid w:val="009D2E13"/>
    <w:rsid w:val="009D2EA6"/>
    <w:rsid w:val="009D2F40"/>
    <w:rsid w:val="009D2F56"/>
    <w:rsid w:val="009D31A4"/>
    <w:rsid w:val="009D342D"/>
    <w:rsid w:val="009D348C"/>
    <w:rsid w:val="009D351E"/>
    <w:rsid w:val="009D36E6"/>
    <w:rsid w:val="009D398F"/>
    <w:rsid w:val="009D39E2"/>
    <w:rsid w:val="009D3AF4"/>
    <w:rsid w:val="009D3BFD"/>
    <w:rsid w:val="009D3C01"/>
    <w:rsid w:val="009D3C33"/>
    <w:rsid w:val="009D3CDE"/>
    <w:rsid w:val="009D3D04"/>
    <w:rsid w:val="009D3D28"/>
    <w:rsid w:val="009D3D4B"/>
    <w:rsid w:val="009D3D59"/>
    <w:rsid w:val="009D3D6D"/>
    <w:rsid w:val="009D3DF9"/>
    <w:rsid w:val="009D3DFA"/>
    <w:rsid w:val="009D3DFB"/>
    <w:rsid w:val="009D3E66"/>
    <w:rsid w:val="009D3E87"/>
    <w:rsid w:val="009D3FFA"/>
    <w:rsid w:val="009D400F"/>
    <w:rsid w:val="009D404A"/>
    <w:rsid w:val="009D40E7"/>
    <w:rsid w:val="009D4121"/>
    <w:rsid w:val="009D416F"/>
    <w:rsid w:val="009D42C4"/>
    <w:rsid w:val="009D4385"/>
    <w:rsid w:val="009D4390"/>
    <w:rsid w:val="009D45A5"/>
    <w:rsid w:val="009D4677"/>
    <w:rsid w:val="009D469C"/>
    <w:rsid w:val="009D4728"/>
    <w:rsid w:val="009D473B"/>
    <w:rsid w:val="009D4740"/>
    <w:rsid w:val="009D49A2"/>
    <w:rsid w:val="009D4AFB"/>
    <w:rsid w:val="009D4B60"/>
    <w:rsid w:val="009D4BC4"/>
    <w:rsid w:val="009D4BDD"/>
    <w:rsid w:val="009D4CB6"/>
    <w:rsid w:val="009D4CED"/>
    <w:rsid w:val="009D4CFA"/>
    <w:rsid w:val="009D4D70"/>
    <w:rsid w:val="009D4D9A"/>
    <w:rsid w:val="009D4E37"/>
    <w:rsid w:val="009D4EE7"/>
    <w:rsid w:val="009D505B"/>
    <w:rsid w:val="009D518E"/>
    <w:rsid w:val="009D51BA"/>
    <w:rsid w:val="009D52E1"/>
    <w:rsid w:val="009D52E5"/>
    <w:rsid w:val="009D535B"/>
    <w:rsid w:val="009D538A"/>
    <w:rsid w:val="009D54CE"/>
    <w:rsid w:val="009D556C"/>
    <w:rsid w:val="009D55B9"/>
    <w:rsid w:val="009D5647"/>
    <w:rsid w:val="009D5820"/>
    <w:rsid w:val="009D5824"/>
    <w:rsid w:val="009D5978"/>
    <w:rsid w:val="009D59EE"/>
    <w:rsid w:val="009D5A4A"/>
    <w:rsid w:val="009D5B7C"/>
    <w:rsid w:val="009D5BF7"/>
    <w:rsid w:val="009D5D03"/>
    <w:rsid w:val="009D5D96"/>
    <w:rsid w:val="009D5DCF"/>
    <w:rsid w:val="009D5E57"/>
    <w:rsid w:val="009D5E67"/>
    <w:rsid w:val="009D5E69"/>
    <w:rsid w:val="009D5E87"/>
    <w:rsid w:val="009D5EB2"/>
    <w:rsid w:val="009D606A"/>
    <w:rsid w:val="009D60E9"/>
    <w:rsid w:val="009D626B"/>
    <w:rsid w:val="009D6285"/>
    <w:rsid w:val="009D62D0"/>
    <w:rsid w:val="009D6327"/>
    <w:rsid w:val="009D632D"/>
    <w:rsid w:val="009D634D"/>
    <w:rsid w:val="009D6437"/>
    <w:rsid w:val="009D65FA"/>
    <w:rsid w:val="009D6640"/>
    <w:rsid w:val="009D6652"/>
    <w:rsid w:val="009D6654"/>
    <w:rsid w:val="009D671B"/>
    <w:rsid w:val="009D680A"/>
    <w:rsid w:val="009D6894"/>
    <w:rsid w:val="009D69E6"/>
    <w:rsid w:val="009D6A9B"/>
    <w:rsid w:val="009D6A9C"/>
    <w:rsid w:val="009D6C01"/>
    <w:rsid w:val="009D6CD2"/>
    <w:rsid w:val="009D6D6C"/>
    <w:rsid w:val="009D70CF"/>
    <w:rsid w:val="009D7458"/>
    <w:rsid w:val="009D74CB"/>
    <w:rsid w:val="009D759F"/>
    <w:rsid w:val="009D7637"/>
    <w:rsid w:val="009D7A0B"/>
    <w:rsid w:val="009D7D2D"/>
    <w:rsid w:val="009D7D35"/>
    <w:rsid w:val="009D7F29"/>
    <w:rsid w:val="009D7F4B"/>
    <w:rsid w:val="009E0089"/>
    <w:rsid w:val="009E010F"/>
    <w:rsid w:val="009E012F"/>
    <w:rsid w:val="009E02C3"/>
    <w:rsid w:val="009E02E4"/>
    <w:rsid w:val="009E0331"/>
    <w:rsid w:val="009E0348"/>
    <w:rsid w:val="009E0430"/>
    <w:rsid w:val="009E04F1"/>
    <w:rsid w:val="009E04F3"/>
    <w:rsid w:val="009E04F8"/>
    <w:rsid w:val="009E0661"/>
    <w:rsid w:val="009E0663"/>
    <w:rsid w:val="009E06F9"/>
    <w:rsid w:val="009E0798"/>
    <w:rsid w:val="009E08AB"/>
    <w:rsid w:val="009E08D3"/>
    <w:rsid w:val="009E0919"/>
    <w:rsid w:val="009E0980"/>
    <w:rsid w:val="009E09C0"/>
    <w:rsid w:val="009E0A36"/>
    <w:rsid w:val="009E0BE6"/>
    <w:rsid w:val="009E0D55"/>
    <w:rsid w:val="009E0DA3"/>
    <w:rsid w:val="009E0E30"/>
    <w:rsid w:val="009E0EB4"/>
    <w:rsid w:val="009E0EC4"/>
    <w:rsid w:val="009E0ECF"/>
    <w:rsid w:val="009E0F07"/>
    <w:rsid w:val="009E0F1A"/>
    <w:rsid w:val="009E125C"/>
    <w:rsid w:val="009E12FA"/>
    <w:rsid w:val="009E1336"/>
    <w:rsid w:val="009E1398"/>
    <w:rsid w:val="009E13ED"/>
    <w:rsid w:val="009E13F3"/>
    <w:rsid w:val="009E1439"/>
    <w:rsid w:val="009E14A9"/>
    <w:rsid w:val="009E154B"/>
    <w:rsid w:val="009E158D"/>
    <w:rsid w:val="009E15F4"/>
    <w:rsid w:val="009E1633"/>
    <w:rsid w:val="009E1635"/>
    <w:rsid w:val="009E16FB"/>
    <w:rsid w:val="009E17C7"/>
    <w:rsid w:val="009E180A"/>
    <w:rsid w:val="009E18FA"/>
    <w:rsid w:val="009E19C6"/>
    <w:rsid w:val="009E1B0E"/>
    <w:rsid w:val="009E1B65"/>
    <w:rsid w:val="009E1BE3"/>
    <w:rsid w:val="009E1C22"/>
    <w:rsid w:val="009E1CE2"/>
    <w:rsid w:val="009E2035"/>
    <w:rsid w:val="009E2096"/>
    <w:rsid w:val="009E212F"/>
    <w:rsid w:val="009E21BC"/>
    <w:rsid w:val="009E227F"/>
    <w:rsid w:val="009E229B"/>
    <w:rsid w:val="009E24DD"/>
    <w:rsid w:val="009E2651"/>
    <w:rsid w:val="009E2765"/>
    <w:rsid w:val="009E2933"/>
    <w:rsid w:val="009E2976"/>
    <w:rsid w:val="009E2993"/>
    <w:rsid w:val="009E2A4B"/>
    <w:rsid w:val="009E2A96"/>
    <w:rsid w:val="009E2C19"/>
    <w:rsid w:val="009E2D52"/>
    <w:rsid w:val="009E2D64"/>
    <w:rsid w:val="009E2D83"/>
    <w:rsid w:val="009E2E47"/>
    <w:rsid w:val="009E2FD2"/>
    <w:rsid w:val="009E3018"/>
    <w:rsid w:val="009E307B"/>
    <w:rsid w:val="009E30F7"/>
    <w:rsid w:val="009E318E"/>
    <w:rsid w:val="009E31A6"/>
    <w:rsid w:val="009E31E4"/>
    <w:rsid w:val="009E3201"/>
    <w:rsid w:val="009E3358"/>
    <w:rsid w:val="009E33A5"/>
    <w:rsid w:val="009E3405"/>
    <w:rsid w:val="009E34BC"/>
    <w:rsid w:val="009E35F5"/>
    <w:rsid w:val="009E3606"/>
    <w:rsid w:val="009E3612"/>
    <w:rsid w:val="009E3613"/>
    <w:rsid w:val="009E3669"/>
    <w:rsid w:val="009E3671"/>
    <w:rsid w:val="009E375B"/>
    <w:rsid w:val="009E3793"/>
    <w:rsid w:val="009E379B"/>
    <w:rsid w:val="009E38A6"/>
    <w:rsid w:val="009E3958"/>
    <w:rsid w:val="009E395D"/>
    <w:rsid w:val="009E39FB"/>
    <w:rsid w:val="009E3A99"/>
    <w:rsid w:val="009E3AF9"/>
    <w:rsid w:val="009E3D3E"/>
    <w:rsid w:val="009E3E03"/>
    <w:rsid w:val="009E3E59"/>
    <w:rsid w:val="009E3E5F"/>
    <w:rsid w:val="009E3E79"/>
    <w:rsid w:val="009E3EAD"/>
    <w:rsid w:val="009E40C9"/>
    <w:rsid w:val="009E423A"/>
    <w:rsid w:val="009E42E6"/>
    <w:rsid w:val="009E4419"/>
    <w:rsid w:val="009E44D2"/>
    <w:rsid w:val="009E458F"/>
    <w:rsid w:val="009E47BA"/>
    <w:rsid w:val="009E485A"/>
    <w:rsid w:val="009E4931"/>
    <w:rsid w:val="009E4A83"/>
    <w:rsid w:val="009E4AFB"/>
    <w:rsid w:val="009E4B45"/>
    <w:rsid w:val="009E4B9E"/>
    <w:rsid w:val="009E4BB8"/>
    <w:rsid w:val="009E4BB9"/>
    <w:rsid w:val="009E4C21"/>
    <w:rsid w:val="009E4D23"/>
    <w:rsid w:val="009E4DC0"/>
    <w:rsid w:val="009E4F59"/>
    <w:rsid w:val="009E502B"/>
    <w:rsid w:val="009E502C"/>
    <w:rsid w:val="009E5085"/>
    <w:rsid w:val="009E5112"/>
    <w:rsid w:val="009E5164"/>
    <w:rsid w:val="009E51F6"/>
    <w:rsid w:val="009E521F"/>
    <w:rsid w:val="009E53D1"/>
    <w:rsid w:val="009E5433"/>
    <w:rsid w:val="009E553C"/>
    <w:rsid w:val="009E55A6"/>
    <w:rsid w:val="009E5682"/>
    <w:rsid w:val="009E5724"/>
    <w:rsid w:val="009E57B8"/>
    <w:rsid w:val="009E5842"/>
    <w:rsid w:val="009E5A3A"/>
    <w:rsid w:val="009E5A3E"/>
    <w:rsid w:val="009E5A8C"/>
    <w:rsid w:val="009E5AC8"/>
    <w:rsid w:val="009E5BAE"/>
    <w:rsid w:val="009E5CFC"/>
    <w:rsid w:val="009E5D41"/>
    <w:rsid w:val="009E5E1D"/>
    <w:rsid w:val="009E6040"/>
    <w:rsid w:val="009E6058"/>
    <w:rsid w:val="009E629E"/>
    <w:rsid w:val="009E630A"/>
    <w:rsid w:val="009E6388"/>
    <w:rsid w:val="009E643F"/>
    <w:rsid w:val="009E656B"/>
    <w:rsid w:val="009E65AF"/>
    <w:rsid w:val="009E6655"/>
    <w:rsid w:val="009E6895"/>
    <w:rsid w:val="009E69B7"/>
    <w:rsid w:val="009E6AAA"/>
    <w:rsid w:val="009E6AEF"/>
    <w:rsid w:val="009E6AF3"/>
    <w:rsid w:val="009E6B46"/>
    <w:rsid w:val="009E6D94"/>
    <w:rsid w:val="009E6DED"/>
    <w:rsid w:val="009E6E1A"/>
    <w:rsid w:val="009E6E1D"/>
    <w:rsid w:val="009E6EBF"/>
    <w:rsid w:val="009E70D0"/>
    <w:rsid w:val="009E7352"/>
    <w:rsid w:val="009E7517"/>
    <w:rsid w:val="009E7535"/>
    <w:rsid w:val="009E7708"/>
    <w:rsid w:val="009E7710"/>
    <w:rsid w:val="009E7752"/>
    <w:rsid w:val="009E77B2"/>
    <w:rsid w:val="009E77B9"/>
    <w:rsid w:val="009E7866"/>
    <w:rsid w:val="009E787C"/>
    <w:rsid w:val="009E79CE"/>
    <w:rsid w:val="009E7BD6"/>
    <w:rsid w:val="009E7C1E"/>
    <w:rsid w:val="009E7C28"/>
    <w:rsid w:val="009E7D2C"/>
    <w:rsid w:val="009E7F29"/>
    <w:rsid w:val="009F0008"/>
    <w:rsid w:val="009F00B8"/>
    <w:rsid w:val="009F0230"/>
    <w:rsid w:val="009F0234"/>
    <w:rsid w:val="009F02BA"/>
    <w:rsid w:val="009F0326"/>
    <w:rsid w:val="009F040F"/>
    <w:rsid w:val="009F0475"/>
    <w:rsid w:val="009F04E8"/>
    <w:rsid w:val="009F0640"/>
    <w:rsid w:val="009F0715"/>
    <w:rsid w:val="009F07B3"/>
    <w:rsid w:val="009F086B"/>
    <w:rsid w:val="009F08D0"/>
    <w:rsid w:val="009F098D"/>
    <w:rsid w:val="009F0A44"/>
    <w:rsid w:val="009F0B09"/>
    <w:rsid w:val="009F0B49"/>
    <w:rsid w:val="009F0BB3"/>
    <w:rsid w:val="009F0CA1"/>
    <w:rsid w:val="009F0CAD"/>
    <w:rsid w:val="009F0D44"/>
    <w:rsid w:val="009F0DC2"/>
    <w:rsid w:val="009F0E63"/>
    <w:rsid w:val="009F0EC8"/>
    <w:rsid w:val="009F0F4B"/>
    <w:rsid w:val="009F0FF0"/>
    <w:rsid w:val="009F10B7"/>
    <w:rsid w:val="009F11B5"/>
    <w:rsid w:val="009F11C0"/>
    <w:rsid w:val="009F11C5"/>
    <w:rsid w:val="009F126D"/>
    <w:rsid w:val="009F1319"/>
    <w:rsid w:val="009F133B"/>
    <w:rsid w:val="009F14F1"/>
    <w:rsid w:val="009F151D"/>
    <w:rsid w:val="009F1554"/>
    <w:rsid w:val="009F17D7"/>
    <w:rsid w:val="009F1A31"/>
    <w:rsid w:val="009F1ADE"/>
    <w:rsid w:val="009F1B2A"/>
    <w:rsid w:val="009F1C70"/>
    <w:rsid w:val="009F1E4F"/>
    <w:rsid w:val="009F1FA8"/>
    <w:rsid w:val="009F2022"/>
    <w:rsid w:val="009F210C"/>
    <w:rsid w:val="009F21B3"/>
    <w:rsid w:val="009F225F"/>
    <w:rsid w:val="009F22F9"/>
    <w:rsid w:val="009F23FA"/>
    <w:rsid w:val="009F2452"/>
    <w:rsid w:val="009F24F1"/>
    <w:rsid w:val="009F250E"/>
    <w:rsid w:val="009F2523"/>
    <w:rsid w:val="009F273B"/>
    <w:rsid w:val="009F2783"/>
    <w:rsid w:val="009F2882"/>
    <w:rsid w:val="009F2909"/>
    <w:rsid w:val="009F29D4"/>
    <w:rsid w:val="009F2A97"/>
    <w:rsid w:val="009F2AAB"/>
    <w:rsid w:val="009F2DD4"/>
    <w:rsid w:val="009F2E24"/>
    <w:rsid w:val="009F2F36"/>
    <w:rsid w:val="009F2F81"/>
    <w:rsid w:val="009F2F83"/>
    <w:rsid w:val="009F2FF2"/>
    <w:rsid w:val="009F3310"/>
    <w:rsid w:val="009F3418"/>
    <w:rsid w:val="009F34CA"/>
    <w:rsid w:val="009F351D"/>
    <w:rsid w:val="009F35D5"/>
    <w:rsid w:val="009F3737"/>
    <w:rsid w:val="009F379B"/>
    <w:rsid w:val="009F3825"/>
    <w:rsid w:val="009F38DC"/>
    <w:rsid w:val="009F394A"/>
    <w:rsid w:val="009F39A7"/>
    <w:rsid w:val="009F39B1"/>
    <w:rsid w:val="009F39CF"/>
    <w:rsid w:val="009F3A1B"/>
    <w:rsid w:val="009F3A52"/>
    <w:rsid w:val="009F3AC0"/>
    <w:rsid w:val="009F3AFF"/>
    <w:rsid w:val="009F3B1D"/>
    <w:rsid w:val="009F3B21"/>
    <w:rsid w:val="009F3B66"/>
    <w:rsid w:val="009F3D03"/>
    <w:rsid w:val="009F3DEC"/>
    <w:rsid w:val="009F3E40"/>
    <w:rsid w:val="009F3F24"/>
    <w:rsid w:val="009F3F57"/>
    <w:rsid w:val="009F3F59"/>
    <w:rsid w:val="009F4023"/>
    <w:rsid w:val="009F4217"/>
    <w:rsid w:val="009F43B3"/>
    <w:rsid w:val="009F441A"/>
    <w:rsid w:val="009F441B"/>
    <w:rsid w:val="009F44BE"/>
    <w:rsid w:val="009F44D3"/>
    <w:rsid w:val="009F4546"/>
    <w:rsid w:val="009F4560"/>
    <w:rsid w:val="009F46C8"/>
    <w:rsid w:val="009F4701"/>
    <w:rsid w:val="009F4851"/>
    <w:rsid w:val="009F48A3"/>
    <w:rsid w:val="009F4949"/>
    <w:rsid w:val="009F49B0"/>
    <w:rsid w:val="009F49E6"/>
    <w:rsid w:val="009F4A0E"/>
    <w:rsid w:val="009F4B38"/>
    <w:rsid w:val="009F4BA8"/>
    <w:rsid w:val="009F4CBF"/>
    <w:rsid w:val="009F4D70"/>
    <w:rsid w:val="009F4DA9"/>
    <w:rsid w:val="009F4DD0"/>
    <w:rsid w:val="009F4E2D"/>
    <w:rsid w:val="009F4E32"/>
    <w:rsid w:val="009F4E9F"/>
    <w:rsid w:val="009F4EC6"/>
    <w:rsid w:val="009F5035"/>
    <w:rsid w:val="009F5194"/>
    <w:rsid w:val="009F5237"/>
    <w:rsid w:val="009F53B9"/>
    <w:rsid w:val="009F54C8"/>
    <w:rsid w:val="009F5518"/>
    <w:rsid w:val="009F562F"/>
    <w:rsid w:val="009F58C4"/>
    <w:rsid w:val="009F591B"/>
    <w:rsid w:val="009F5A32"/>
    <w:rsid w:val="009F5ADA"/>
    <w:rsid w:val="009F5B66"/>
    <w:rsid w:val="009F5C82"/>
    <w:rsid w:val="009F5D24"/>
    <w:rsid w:val="009F5F4F"/>
    <w:rsid w:val="009F614B"/>
    <w:rsid w:val="009F627B"/>
    <w:rsid w:val="009F63D7"/>
    <w:rsid w:val="009F6401"/>
    <w:rsid w:val="009F6489"/>
    <w:rsid w:val="009F65AA"/>
    <w:rsid w:val="009F67B9"/>
    <w:rsid w:val="009F6862"/>
    <w:rsid w:val="009F6896"/>
    <w:rsid w:val="009F68CB"/>
    <w:rsid w:val="009F69D4"/>
    <w:rsid w:val="009F6A42"/>
    <w:rsid w:val="009F6A49"/>
    <w:rsid w:val="009F6B86"/>
    <w:rsid w:val="009F6C4F"/>
    <w:rsid w:val="009F6D99"/>
    <w:rsid w:val="009F6DC6"/>
    <w:rsid w:val="009F6DEF"/>
    <w:rsid w:val="009F6E3F"/>
    <w:rsid w:val="009F6EB8"/>
    <w:rsid w:val="009F6ECC"/>
    <w:rsid w:val="009F6EE5"/>
    <w:rsid w:val="009F7022"/>
    <w:rsid w:val="009F70F3"/>
    <w:rsid w:val="009F7215"/>
    <w:rsid w:val="009F72A8"/>
    <w:rsid w:val="009F7446"/>
    <w:rsid w:val="009F74B3"/>
    <w:rsid w:val="009F752B"/>
    <w:rsid w:val="009F76E2"/>
    <w:rsid w:val="009F78AF"/>
    <w:rsid w:val="009F7981"/>
    <w:rsid w:val="009F799E"/>
    <w:rsid w:val="009F7A49"/>
    <w:rsid w:val="009F7A9F"/>
    <w:rsid w:val="009F7DD8"/>
    <w:rsid w:val="009F7E10"/>
    <w:rsid w:val="009F7E38"/>
    <w:rsid w:val="009F7ECF"/>
    <w:rsid w:val="009F7F2E"/>
    <w:rsid w:val="00A0020C"/>
    <w:rsid w:val="00A002B0"/>
    <w:rsid w:val="00A002C5"/>
    <w:rsid w:val="00A0031E"/>
    <w:rsid w:val="00A00324"/>
    <w:rsid w:val="00A00580"/>
    <w:rsid w:val="00A00660"/>
    <w:rsid w:val="00A006C7"/>
    <w:rsid w:val="00A00743"/>
    <w:rsid w:val="00A00977"/>
    <w:rsid w:val="00A009D6"/>
    <w:rsid w:val="00A00ACB"/>
    <w:rsid w:val="00A00B60"/>
    <w:rsid w:val="00A00C15"/>
    <w:rsid w:val="00A00C3A"/>
    <w:rsid w:val="00A00C6C"/>
    <w:rsid w:val="00A00D0B"/>
    <w:rsid w:val="00A00D10"/>
    <w:rsid w:val="00A00D72"/>
    <w:rsid w:val="00A00D8C"/>
    <w:rsid w:val="00A00FA6"/>
    <w:rsid w:val="00A01093"/>
    <w:rsid w:val="00A01118"/>
    <w:rsid w:val="00A011BF"/>
    <w:rsid w:val="00A01231"/>
    <w:rsid w:val="00A012A8"/>
    <w:rsid w:val="00A01324"/>
    <w:rsid w:val="00A01404"/>
    <w:rsid w:val="00A0146A"/>
    <w:rsid w:val="00A014A5"/>
    <w:rsid w:val="00A016B6"/>
    <w:rsid w:val="00A0177B"/>
    <w:rsid w:val="00A017DE"/>
    <w:rsid w:val="00A01A22"/>
    <w:rsid w:val="00A01ACD"/>
    <w:rsid w:val="00A01C70"/>
    <w:rsid w:val="00A01CBF"/>
    <w:rsid w:val="00A01CE1"/>
    <w:rsid w:val="00A01E9C"/>
    <w:rsid w:val="00A01F0E"/>
    <w:rsid w:val="00A01FEA"/>
    <w:rsid w:val="00A0210B"/>
    <w:rsid w:val="00A02171"/>
    <w:rsid w:val="00A022B8"/>
    <w:rsid w:val="00A02326"/>
    <w:rsid w:val="00A02364"/>
    <w:rsid w:val="00A023A3"/>
    <w:rsid w:val="00A023DD"/>
    <w:rsid w:val="00A02413"/>
    <w:rsid w:val="00A02456"/>
    <w:rsid w:val="00A0248B"/>
    <w:rsid w:val="00A024EC"/>
    <w:rsid w:val="00A028DA"/>
    <w:rsid w:val="00A028DE"/>
    <w:rsid w:val="00A028ED"/>
    <w:rsid w:val="00A029B6"/>
    <w:rsid w:val="00A02A2F"/>
    <w:rsid w:val="00A02CA1"/>
    <w:rsid w:val="00A02DFC"/>
    <w:rsid w:val="00A0310A"/>
    <w:rsid w:val="00A031B5"/>
    <w:rsid w:val="00A0325E"/>
    <w:rsid w:val="00A032FC"/>
    <w:rsid w:val="00A033BA"/>
    <w:rsid w:val="00A033D6"/>
    <w:rsid w:val="00A03573"/>
    <w:rsid w:val="00A0358C"/>
    <w:rsid w:val="00A035A5"/>
    <w:rsid w:val="00A039A8"/>
    <w:rsid w:val="00A03A2D"/>
    <w:rsid w:val="00A03A7A"/>
    <w:rsid w:val="00A03AF0"/>
    <w:rsid w:val="00A03BFF"/>
    <w:rsid w:val="00A03C25"/>
    <w:rsid w:val="00A03D04"/>
    <w:rsid w:val="00A03D4E"/>
    <w:rsid w:val="00A03D81"/>
    <w:rsid w:val="00A03DBE"/>
    <w:rsid w:val="00A03DC3"/>
    <w:rsid w:val="00A03E04"/>
    <w:rsid w:val="00A03E0E"/>
    <w:rsid w:val="00A03ECD"/>
    <w:rsid w:val="00A04002"/>
    <w:rsid w:val="00A04018"/>
    <w:rsid w:val="00A040EA"/>
    <w:rsid w:val="00A04186"/>
    <w:rsid w:val="00A04255"/>
    <w:rsid w:val="00A04389"/>
    <w:rsid w:val="00A0440F"/>
    <w:rsid w:val="00A04658"/>
    <w:rsid w:val="00A047CB"/>
    <w:rsid w:val="00A047F6"/>
    <w:rsid w:val="00A0493A"/>
    <w:rsid w:val="00A04B95"/>
    <w:rsid w:val="00A04BE4"/>
    <w:rsid w:val="00A04C67"/>
    <w:rsid w:val="00A04C8D"/>
    <w:rsid w:val="00A04D82"/>
    <w:rsid w:val="00A04EF2"/>
    <w:rsid w:val="00A04F08"/>
    <w:rsid w:val="00A04F91"/>
    <w:rsid w:val="00A0500A"/>
    <w:rsid w:val="00A05028"/>
    <w:rsid w:val="00A05087"/>
    <w:rsid w:val="00A05163"/>
    <w:rsid w:val="00A051FE"/>
    <w:rsid w:val="00A05210"/>
    <w:rsid w:val="00A05288"/>
    <w:rsid w:val="00A0528E"/>
    <w:rsid w:val="00A05379"/>
    <w:rsid w:val="00A053C5"/>
    <w:rsid w:val="00A05424"/>
    <w:rsid w:val="00A05455"/>
    <w:rsid w:val="00A054B7"/>
    <w:rsid w:val="00A055AA"/>
    <w:rsid w:val="00A055E1"/>
    <w:rsid w:val="00A05771"/>
    <w:rsid w:val="00A0578E"/>
    <w:rsid w:val="00A05794"/>
    <w:rsid w:val="00A057A9"/>
    <w:rsid w:val="00A059F2"/>
    <w:rsid w:val="00A059FD"/>
    <w:rsid w:val="00A05B6B"/>
    <w:rsid w:val="00A05B6F"/>
    <w:rsid w:val="00A05C6D"/>
    <w:rsid w:val="00A05DDC"/>
    <w:rsid w:val="00A05E07"/>
    <w:rsid w:val="00A05E48"/>
    <w:rsid w:val="00A05F78"/>
    <w:rsid w:val="00A05F8C"/>
    <w:rsid w:val="00A05FE2"/>
    <w:rsid w:val="00A06100"/>
    <w:rsid w:val="00A0617A"/>
    <w:rsid w:val="00A0633E"/>
    <w:rsid w:val="00A06615"/>
    <w:rsid w:val="00A066D4"/>
    <w:rsid w:val="00A06847"/>
    <w:rsid w:val="00A069AD"/>
    <w:rsid w:val="00A069B5"/>
    <w:rsid w:val="00A06A6D"/>
    <w:rsid w:val="00A06A96"/>
    <w:rsid w:val="00A06AE8"/>
    <w:rsid w:val="00A06BA0"/>
    <w:rsid w:val="00A06BF8"/>
    <w:rsid w:val="00A06F08"/>
    <w:rsid w:val="00A06F9F"/>
    <w:rsid w:val="00A06FA2"/>
    <w:rsid w:val="00A06FAD"/>
    <w:rsid w:val="00A07099"/>
    <w:rsid w:val="00A070D3"/>
    <w:rsid w:val="00A07183"/>
    <w:rsid w:val="00A07247"/>
    <w:rsid w:val="00A073FE"/>
    <w:rsid w:val="00A074A4"/>
    <w:rsid w:val="00A074E0"/>
    <w:rsid w:val="00A0751D"/>
    <w:rsid w:val="00A0757B"/>
    <w:rsid w:val="00A0763C"/>
    <w:rsid w:val="00A0768F"/>
    <w:rsid w:val="00A076B6"/>
    <w:rsid w:val="00A0770F"/>
    <w:rsid w:val="00A07787"/>
    <w:rsid w:val="00A07834"/>
    <w:rsid w:val="00A07897"/>
    <w:rsid w:val="00A078AE"/>
    <w:rsid w:val="00A07B08"/>
    <w:rsid w:val="00A07B0E"/>
    <w:rsid w:val="00A07B31"/>
    <w:rsid w:val="00A07B54"/>
    <w:rsid w:val="00A07B62"/>
    <w:rsid w:val="00A07C26"/>
    <w:rsid w:val="00A07D58"/>
    <w:rsid w:val="00A07D7B"/>
    <w:rsid w:val="00A07E36"/>
    <w:rsid w:val="00A07E62"/>
    <w:rsid w:val="00A07E6F"/>
    <w:rsid w:val="00A07E82"/>
    <w:rsid w:val="00A07F40"/>
    <w:rsid w:val="00A07FD6"/>
    <w:rsid w:val="00A07FE2"/>
    <w:rsid w:val="00A100BF"/>
    <w:rsid w:val="00A10345"/>
    <w:rsid w:val="00A10571"/>
    <w:rsid w:val="00A105DE"/>
    <w:rsid w:val="00A1062C"/>
    <w:rsid w:val="00A10647"/>
    <w:rsid w:val="00A106A1"/>
    <w:rsid w:val="00A106DF"/>
    <w:rsid w:val="00A10982"/>
    <w:rsid w:val="00A109D8"/>
    <w:rsid w:val="00A10B02"/>
    <w:rsid w:val="00A10C14"/>
    <w:rsid w:val="00A10C40"/>
    <w:rsid w:val="00A10E33"/>
    <w:rsid w:val="00A10F4F"/>
    <w:rsid w:val="00A10FD6"/>
    <w:rsid w:val="00A1100B"/>
    <w:rsid w:val="00A1101E"/>
    <w:rsid w:val="00A11090"/>
    <w:rsid w:val="00A1110A"/>
    <w:rsid w:val="00A112E5"/>
    <w:rsid w:val="00A1141E"/>
    <w:rsid w:val="00A11481"/>
    <w:rsid w:val="00A1158F"/>
    <w:rsid w:val="00A11679"/>
    <w:rsid w:val="00A116AB"/>
    <w:rsid w:val="00A1175D"/>
    <w:rsid w:val="00A11971"/>
    <w:rsid w:val="00A1199E"/>
    <w:rsid w:val="00A11A41"/>
    <w:rsid w:val="00A11A90"/>
    <w:rsid w:val="00A11B0C"/>
    <w:rsid w:val="00A11BAE"/>
    <w:rsid w:val="00A11C16"/>
    <w:rsid w:val="00A11CB2"/>
    <w:rsid w:val="00A12026"/>
    <w:rsid w:val="00A120EB"/>
    <w:rsid w:val="00A12103"/>
    <w:rsid w:val="00A121C0"/>
    <w:rsid w:val="00A12290"/>
    <w:rsid w:val="00A1233B"/>
    <w:rsid w:val="00A12576"/>
    <w:rsid w:val="00A1266C"/>
    <w:rsid w:val="00A127F7"/>
    <w:rsid w:val="00A12808"/>
    <w:rsid w:val="00A12812"/>
    <w:rsid w:val="00A12999"/>
    <w:rsid w:val="00A129F7"/>
    <w:rsid w:val="00A12B7E"/>
    <w:rsid w:val="00A12C2D"/>
    <w:rsid w:val="00A13023"/>
    <w:rsid w:val="00A131AA"/>
    <w:rsid w:val="00A13219"/>
    <w:rsid w:val="00A13267"/>
    <w:rsid w:val="00A1333D"/>
    <w:rsid w:val="00A13418"/>
    <w:rsid w:val="00A134B8"/>
    <w:rsid w:val="00A134FB"/>
    <w:rsid w:val="00A13518"/>
    <w:rsid w:val="00A1358B"/>
    <w:rsid w:val="00A1363B"/>
    <w:rsid w:val="00A1367F"/>
    <w:rsid w:val="00A13825"/>
    <w:rsid w:val="00A1384E"/>
    <w:rsid w:val="00A13883"/>
    <w:rsid w:val="00A138E1"/>
    <w:rsid w:val="00A138E8"/>
    <w:rsid w:val="00A13B2A"/>
    <w:rsid w:val="00A13B76"/>
    <w:rsid w:val="00A13CC4"/>
    <w:rsid w:val="00A13E6D"/>
    <w:rsid w:val="00A13ED0"/>
    <w:rsid w:val="00A13EF3"/>
    <w:rsid w:val="00A13F3B"/>
    <w:rsid w:val="00A1406D"/>
    <w:rsid w:val="00A140DE"/>
    <w:rsid w:val="00A140F5"/>
    <w:rsid w:val="00A14117"/>
    <w:rsid w:val="00A142AD"/>
    <w:rsid w:val="00A1435D"/>
    <w:rsid w:val="00A14374"/>
    <w:rsid w:val="00A14379"/>
    <w:rsid w:val="00A1443B"/>
    <w:rsid w:val="00A1458C"/>
    <w:rsid w:val="00A1467D"/>
    <w:rsid w:val="00A146D2"/>
    <w:rsid w:val="00A14819"/>
    <w:rsid w:val="00A14A3D"/>
    <w:rsid w:val="00A14AFA"/>
    <w:rsid w:val="00A14C55"/>
    <w:rsid w:val="00A14C57"/>
    <w:rsid w:val="00A14CEB"/>
    <w:rsid w:val="00A14D8C"/>
    <w:rsid w:val="00A14E3F"/>
    <w:rsid w:val="00A14EDA"/>
    <w:rsid w:val="00A14F12"/>
    <w:rsid w:val="00A14F1E"/>
    <w:rsid w:val="00A14FE1"/>
    <w:rsid w:val="00A15118"/>
    <w:rsid w:val="00A15184"/>
    <w:rsid w:val="00A151A1"/>
    <w:rsid w:val="00A15278"/>
    <w:rsid w:val="00A15349"/>
    <w:rsid w:val="00A1536B"/>
    <w:rsid w:val="00A1538B"/>
    <w:rsid w:val="00A153FF"/>
    <w:rsid w:val="00A1540E"/>
    <w:rsid w:val="00A15435"/>
    <w:rsid w:val="00A15523"/>
    <w:rsid w:val="00A155E1"/>
    <w:rsid w:val="00A15636"/>
    <w:rsid w:val="00A15776"/>
    <w:rsid w:val="00A1585C"/>
    <w:rsid w:val="00A158AF"/>
    <w:rsid w:val="00A158DD"/>
    <w:rsid w:val="00A15930"/>
    <w:rsid w:val="00A159AF"/>
    <w:rsid w:val="00A159B9"/>
    <w:rsid w:val="00A15AE4"/>
    <w:rsid w:val="00A15C9C"/>
    <w:rsid w:val="00A15CC7"/>
    <w:rsid w:val="00A15D0F"/>
    <w:rsid w:val="00A15D72"/>
    <w:rsid w:val="00A15D83"/>
    <w:rsid w:val="00A15E1A"/>
    <w:rsid w:val="00A15E1D"/>
    <w:rsid w:val="00A15E9F"/>
    <w:rsid w:val="00A15EC5"/>
    <w:rsid w:val="00A15ED9"/>
    <w:rsid w:val="00A15FB7"/>
    <w:rsid w:val="00A16067"/>
    <w:rsid w:val="00A16155"/>
    <w:rsid w:val="00A162F0"/>
    <w:rsid w:val="00A16402"/>
    <w:rsid w:val="00A166D1"/>
    <w:rsid w:val="00A166D9"/>
    <w:rsid w:val="00A16735"/>
    <w:rsid w:val="00A16804"/>
    <w:rsid w:val="00A168E2"/>
    <w:rsid w:val="00A16903"/>
    <w:rsid w:val="00A1691B"/>
    <w:rsid w:val="00A1692B"/>
    <w:rsid w:val="00A16A4A"/>
    <w:rsid w:val="00A16A90"/>
    <w:rsid w:val="00A16AA7"/>
    <w:rsid w:val="00A16DFB"/>
    <w:rsid w:val="00A16E23"/>
    <w:rsid w:val="00A16E5B"/>
    <w:rsid w:val="00A16E6D"/>
    <w:rsid w:val="00A16E9A"/>
    <w:rsid w:val="00A16FE7"/>
    <w:rsid w:val="00A17014"/>
    <w:rsid w:val="00A17043"/>
    <w:rsid w:val="00A170F5"/>
    <w:rsid w:val="00A17122"/>
    <w:rsid w:val="00A171C5"/>
    <w:rsid w:val="00A173BE"/>
    <w:rsid w:val="00A1750F"/>
    <w:rsid w:val="00A17574"/>
    <w:rsid w:val="00A1769B"/>
    <w:rsid w:val="00A1777F"/>
    <w:rsid w:val="00A177A0"/>
    <w:rsid w:val="00A17881"/>
    <w:rsid w:val="00A178E5"/>
    <w:rsid w:val="00A17A88"/>
    <w:rsid w:val="00A17A89"/>
    <w:rsid w:val="00A17B7C"/>
    <w:rsid w:val="00A17BF9"/>
    <w:rsid w:val="00A17C44"/>
    <w:rsid w:val="00A17D6E"/>
    <w:rsid w:val="00A17F2C"/>
    <w:rsid w:val="00A17FA1"/>
    <w:rsid w:val="00A200B7"/>
    <w:rsid w:val="00A200B8"/>
    <w:rsid w:val="00A20133"/>
    <w:rsid w:val="00A201BD"/>
    <w:rsid w:val="00A201C0"/>
    <w:rsid w:val="00A20268"/>
    <w:rsid w:val="00A20271"/>
    <w:rsid w:val="00A202AE"/>
    <w:rsid w:val="00A2036B"/>
    <w:rsid w:val="00A20499"/>
    <w:rsid w:val="00A204B2"/>
    <w:rsid w:val="00A20577"/>
    <w:rsid w:val="00A205AE"/>
    <w:rsid w:val="00A205FD"/>
    <w:rsid w:val="00A2060F"/>
    <w:rsid w:val="00A2075E"/>
    <w:rsid w:val="00A207F7"/>
    <w:rsid w:val="00A2081E"/>
    <w:rsid w:val="00A2087B"/>
    <w:rsid w:val="00A20A35"/>
    <w:rsid w:val="00A20A3E"/>
    <w:rsid w:val="00A20B5A"/>
    <w:rsid w:val="00A20BDF"/>
    <w:rsid w:val="00A20C0F"/>
    <w:rsid w:val="00A20C2D"/>
    <w:rsid w:val="00A20C30"/>
    <w:rsid w:val="00A20C57"/>
    <w:rsid w:val="00A20C72"/>
    <w:rsid w:val="00A20CBA"/>
    <w:rsid w:val="00A20DD3"/>
    <w:rsid w:val="00A20EF0"/>
    <w:rsid w:val="00A20F6D"/>
    <w:rsid w:val="00A20FB6"/>
    <w:rsid w:val="00A20FC2"/>
    <w:rsid w:val="00A210AC"/>
    <w:rsid w:val="00A210F3"/>
    <w:rsid w:val="00A21256"/>
    <w:rsid w:val="00A214AA"/>
    <w:rsid w:val="00A218A4"/>
    <w:rsid w:val="00A2191B"/>
    <w:rsid w:val="00A21983"/>
    <w:rsid w:val="00A21ADD"/>
    <w:rsid w:val="00A21B88"/>
    <w:rsid w:val="00A21C78"/>
    <w:rsid w:val="00A21CC4"/>
    <w:rsid w:val="00A21DBE"/>
    <w:rsid w:val="00A21E5E"/>
    <w:rsid w:val="00A21E99"/>
    <w:rsid w:val="00A21F45"/>
    <w:rsid w:val="00A21FA6"/>
    <w:rsid w:val="00A21FF3"/>
    <w:rsid w:val="00A222AA"/>
    <w:rsid w:val="00A22352"/>
    <w:rsid w:val="00A2246C"/>
    <w:rsid w:val="00A2246E"/>
    <w:rsid w:val="00A224EF"/>
    <w:rsid w:val="00A22752"/>
    <w:rsid w:val="00A22979"/>
    <w:rsid w:val="00A229E8"/>
    <w:rsid w:val="00A22A8B"/>
    <w:rsid w:val="00A22AB3"/>
    <w:rsid w:val="00A22ABB"/>
    <w:rsid w:val="00A22B49"/>
    <w:rsid w:val="00A22D86"/>
    <w:rsid w:val="00A22E37"/>
    <w:rsid w:val="00A22EE0"/>
    <w:rsid w:val="00A22F9F"/>
    <w:rsid w:val="00A22FBC"/>
    <w:rsid w:val="00A22FC9"/>
    <w:rsid w:val="00A23016"/>
    <w:rsid w:val="00A2309F"/>
    <w:rsid w:val="00A2315F"/>
    <w:rsid w:val="00A2317A"/>
    <w:rsid w:val="00A231B1"/>
    <w:rsid w:val="00A23216"/>
    <w:rsid w:val="00A23423"/>
    <w:rsid w:val="00A23424"/>
    <w:rsid w:val="00A23501"/>
    <w:rsid w:val="00A23607"/>
    <w:rsid w:val="00A23764"/>
    <w:rsid w:val="00A237AB"/>
    <w:rsid w:val="00A237C2"/>
    <w:rsid w:val="00A237F5"/>
    <w:rsid w:val="00A2386E"/>
    <w:rsid w:val="00A23870"/>
    <w:rsid w:val="00A23898"/>
    <w:rsid w:val="00A23927"/>
    <w:rsid w:val="00A239B4"/>
    <w:rsid w:val="00A23A07"/>
    <w:rsid w:val="00A23A8A"/>
    <w:rsid w:val="00A23AB7"/>
    <w:rsid w:val="00A23ACA"/>
    <w:rsid w:val="00A23BBD"/>
    <w:rsid w:val="00A23D32"/>
    <w:rsid w:val="00A23DEC"/>
    <w:rsid w:val="00A23E06"/>
    <w:rsid w:val="00A23F5D"/>
    <w:rsid w:val="00A23F70"/>
    <w:rsid w:val="00A23F9F"/>
    <w:rsid w:val="00A2417E"/>
    <w:rsid w:val="00A24226"/>
    <w:rsid w:val="00A242C3"/>
    <w:rsid w:val="00A2437F"/>
    <w:rsid w:val="00A24539"/>
    <w:rsid w:val="00A24598"/>
    <w:rsid w:val="00A245DA"/>
    <w:rsid w:val="00A2460F"/>
    <w:rsid w:val="00A24658"/>
    <w:rsid w:val="00A24676"/>
    <w:rsid w:val="00A2469E"/>
    <w:rsid w:val="00A2483C"/>
    <w:rsid w:val="00A2499B"/>
    <w:rsid w:val="00A24B04"/>
    <w:rsid w:val="00A24B38"/>
    <w:rsid w:val="00A24B47"/>
    <w:rsid w:val="00A24B51"/>
    <w:rsid w:val="00A24B70"/>
    <w:rsid w:val="00A24BD1"/>
    <w:rsid w:val="00A24BE3"/>
    <w:rsid w:val="00A24C95"/>
    <w:rsid w:val="00A24C9E"/>
    <w:rsid w:val="00A24E18"/>
    <w:rsid w:val="00A24E1F"/>
    <w:rsid w:val="00A24F00"/>
    <w:rsid w:val="00A24F0F"/>
    <w:rsid w:val="00A24F2D"/>
    <w:rsid w:val="00A24F3C"/>
    <w:rsid w:val="00A25014"/>
    <w:rsid w:val="00A25053"/>
    <w:rsid w:val="00A25148"/>
    <w:rsid w:val="00A251D7"/>
    <w:rsid w:val="00A252C0"/>
    <w:rsid w:val="00A25329"/>
    <w:rsid w:val="00A25365"/>
    <w:rsid w:val="00A25435"/>
    <w:rsid w:val="00A25527"/>
    <w:rsid w:val="00A255F3"/>
    <w:rsid w:val="00A256B5"/>
    <w:rsid w:val="00A256E3"/>
    <w:rsid w:val="00A25871"/>
    <w:rsid w:val="00A258FD"/>
    <w:rsid w:val="00A25922"/>
    <w:rsid w:val="00A25960"/>
    <w:rsid w:val="00A25994"/>
    <w:rsid w:val="00A259AD"/>
    <w:rsid w:val="00A259CD"/>
    <w:rsid w:val="00A25AFB"/>
    <w:rsid w:val="00A25CEE"/>
    <w:rsid w:val="00A25E15"/>
    <w:rsid w:val="00A25E24"/>
    <w:rsid w:val="00A25E91"/>
    <w:rsid w:val="00A25F75"/>
    <w:rsid w:val="00A26083"/>
    <w:rsid w:val="00A260BB"/>
    <w:rsid w:val="00A26177"/>
    <w:rsid w:val="00A26180"/>
    <w:rsid w:val="00A26475"/>
    <w:rsid w:val="00A26492"/>
    <w:rsid w:val="00A2656A"/>
    <w:rsid w:val="00A26599"/>
    <w:rsid w:val="00A26664"/>
    <w:rsid w:val="00A267E6"/>
    <w:rsid w:val="00A2684C"/>
    <w:rsid w:val="00A26A6B"/>
    <w:rsid w:val="00A26A94"/>
    <w:rsid w:val="00A26AFE"/>
    <w:rsid w:val="00A26B1E"/>
    <w:rsid w:val="00A26B98"/>
    <w:rsid w:val="00A26C5B"/>
    <w:rsid w:val="00A26EC6"/>
    <w:rsid w:val="00A26F79"/>
    <w:rsid w:val="00A270C1"/>
    <w:rsid w:val="00A271C6"/>
    <w:rsid w:val="00A2729E"/>
    <w:rsid w:val="00A27385"/>
    <w:rsid w:val="00A2740D"/>
    <w:rsid w:val="00A274B9"/>
    <w:rsid w:val="00A274F0"/>
    <w:rsid w:val="00A2768D"/>
    <w:rsid w:val="00A27869"/>
    <w:rsid w:val="00A2788A"/>
    <w:rsid w:val="00A279D3"/>
    <w:rsid w:val="00A27C6C"/>
    <w:rsid w:val="00A27C99"/>
    <w:rsid w:val="00A27CCC"/>
    <w:rsid w:val="00A27CF7"/>
    <w:rsid w:val="00A27D13"/>
    <w:rsid w:val="00A27DE7"/>
    <w:rsid w:val="00A27E23"/>
    <w:rsid w:val="00A27E59"/>
    <w:rsid w:val="00A27E9F"/>
    <w:rsid w:val="00A27F82"/>
    <w:rsid w:val="00A300AD"/>
    <w:rsid w:val="00A3016C"/>
    <w:rsid w:val="00A301E0"/>
    <w:rsid w:val="00A303EB"/>
    <w:rsid w:val="00A30451"/>
    <w:rsid w:val="00A30476"/>
    <w:rsid w:val="00A304F0"/>
    <w:rsid w:val="00A3057E"/>
    <w:rsid w:val="00A3081D"/>
    <w:rsid w:val="00A3087A"/>
    <w:rsid w:val="00A3090F"/>
    <w:rsid w:val="00A3091C"/>
    <w:rsid w:val="00A30AC0"/>
    <w:rsid w:val="00A30B9A"/>
    <w:rsid w:val="00A30CA7"/>
    <w:rsid w:val="00A30D1F"/>
    <w:rsid w:val="00A31112"/>
    <w:rsid w:val="00A3113F"/>
    <w:rsid w:val="00A3116E"/>
    <w:rsid w:val="00A311C8"/>
    <w:rsid w:val="00A3123A"/>
    <w:rsid w:val="00A3128E"/>
    <w:rsid w:val="00A312DA"/>
    <w:rsid w:val="00A312E8"/>
    <w:rsid w:val="00A3133A"/>
    <w:rsid w:val="00A313AE"/>
    <w:rsid w:val="00A3156A"/>
    <w:rsid w:val="00A31616"/>
    <w:rsid w:val="00A317B6"/>
    <w:rsid w:val="00A31904"/>
    <w:rsid w:val="00A31924"/>
    <w:rsid w:val="00A31A6F"/>
    <w:rsid w:val="00A31A7A"/>
    <w:rsid w:val="00A31CE0"/>
    <w:rsid w:val="00A31CE1"/>
    <w:rsid w:val="00A31E7A"/>
    <w:rsid w:val="00A31F5A"/>
    <w:rsid w:val="00A320AD"/>
    <w:rsid w:val="00A32360"/>
    <w:rsid w:val="00A324A5"/>
    <w:rsid w:val="00A3261D"/>
    <w:rsid w:val="00A3262A"/>
    <w:rsid w:val="00A3269C"/>
    <w:rsid w:val="00A326A1"/>
    <w:rsid w:val="00A32713"/>
    <w:rsid w:val="00A32767"/>
    <w:rsid w:val="00A32868"/>
    <w:rsid w:val="00A32870"/>
    <w:rsid w:val="00A3291A"/>
    <w:rsid w:val="00A32939"/>
    <w:rsid w:val="00A329C7"/>
    <w:rsid w:val="00A32ABE"/>
    <w:rsid w:val="00A32B32"/>
    <w:rsid w:val="00A32C8B"/>
    <w:rsid w:val="00A32CBC"/>
    <w:rsid w:val="00A32CC2"/>
    <w:rsid w:val="00A32CC6"/>
    <w:rsid w:val="00A32EF3"/>
    <w:rsid w:val="00A33034"/>
    <w:rsid w:val="00A33160"/>
    <w:rsid w:val="00A33327"/>
    <w:rsid w:val="00A33335"/>
    <w:rsid w:val="00A333B9"/>
    <w:rsid w:val="00A33437"/>
    <w:rsid w:val="00A335AF"/>
    <w:rsid w:val="00A33750"/>
    <w:rsid w:val="00A337AC"/>
    <w:rsid w:val="00A33846"/>
    <w:rsid w:val="00A338A7"/>
    <w:rsid w:val="00A33924"/>
    <w:rsid w:val="00A339A5"/>
    <w:rsid w:val="00A339FE"/>
    <w:rsid w:val="00A33A41"/>
    <w:rsid w:val="00A33B3C"/>
    <w:rsid w:val="00A33B47"/>
    <w:rsid w:val="00A33BD8"/>
    <w:rsid w:val="00A33C33"/>
    <w:rsid w:val="00A33CD8"/>
    <w:rsid w:val="00A33DA0"/>
    <w:rsid w:val="00A33F03"/>
    <w:rsid w:val="00A33F7E"/>
    <w:rsid w:val="00A3421A"/>
    <w:rsid w:val="00A34385"/>
    <w:rsid w:val="00A3441B"/>
    <w:rsid w:val="00A34454"/>
    <w:rsid w:val="00A3466E"/>
    <w:rsid w:val="00A346D4"/>
    <w:rsid w:val="00A34BAE"/>
    <w:rsid w:val="00A34BE1"/>
    <w:rsid w:val="00A34D79"/>
    <w:rsid w:val="00A34D97"/>
    <w:rsid w:val="00A34E8F"/>
    <w:rsid w:val="00A34F90"/>
    <w:rsid w:val="00A35163"/>
    <w:rsid w:val="00A35330"/>
    <w:rsid w:val="00A354E1"/>
    <w:rsid w:val="00A3555F"/>
    <w:rsid w:val="00A3595E"/>
    <w:rsid w:val="00A359CA"/>
    <w:rsid w:val="00A359EF"/>
    <w:rsid w:val="00A35A52"/>
    <w:rsid w:val="00A35B42"/>
    <w:rsid w:val="00A35B56"/>
    <w:rsid w:val="00A35BAC"/>
    <w:rsid w:val="00A35C64"/>
    <w:rsid w:val="00A35EF7"/>
    <w:rsid w:val="00A35F05"/>
    <w:rsid w:val="00A360DE"/>
    <w:rsid w:val="00A36115"/>
    <w:rsid w:val="00A3616C"/>
    <w:rsid w:val="00A36219"/>
    <w:rsid w:val="00A363F2"/>
    <w:rsid w:val="00A363F8"/>
    <w:rsid w:val="00A36511"/>
    <w:rsid w:val="00A3651E"/>
    <w:rsid w:val="00A36561"/>
    <w:rsid w:val="00A36662"/>
    <w:rsid w:val="00A36671"/>
    <w:rsid w:val="00A366E0"/>
    <w:rsid w:val="00A3671C"/>
    <w:rsid w:val="00A3673C"/>
    <w:rsid w:val="00A36866"/>
    <w:rsid w:val="00A36878"/>
    <w:rsid w:val="00A36948"/>
    <w:rsid w:val="00A36A65"/>
    <w:rsid w:val="00A36C23"/>
    <w:rsid w:val="00A36F20"/>
    <w:rsid w:val="00A36FAB"/>
    <w:rsid w:val="00A3706A"/>
    <w:rsid w:val="00A371B3"/>
    <w:rsid w:val="00A37202"/>
    <w:rsid w:val="00A372BD"/>
    <w:rsid w:val="00A3730E"/>
    <w:rsid w:val="00A3744E"/>
    <w:rsid w:val="00A374A9"/>
    <w:rsid w:val="00A37557"/>
    <w:rsid w:val="00A37584"/>
    <w:rsid w:val="00A37592"/>
    <w:rsid w:val="00A375E7"/>
    <w:rsid w:val="00A377A6"/>
    <w:rsid w:val="00A377E5"/>
    <w:rsid w:val="00A37948"/>
    <w:rsid w:val="00A379DB"/>
    <w:rsid w:val="00A37EF2"/>
    <w:rsid w:val="00A4006A"/>
    <w:rsid w:val="00A40087"/>
    <w:rsid w:val="00A40131"/>
    <w:rsid w:val="00A40142"/>
    <w:rsid w:val="00A401B2"/>
    <w:rsid w:val="00A40354"/>
    <w:rsid w:val="00A40375"/>
    <w:rsid w:val="00A4041A"/>
    <w:rsid w:val="00A40437"/>
    <w:rsid w:val="00A404A3"/>
    <w:rsid w:val="00A404B5"/>
    <w:rsid w:val="00A40505"/>
    <w:rsid w:val="00A4063D"/>
    <w:rsid w:val="00A4072A"/>
    <w:rsid w:val="00A4075E"/>
    <w:rsid w:val="00A407CD"/>
    <w:rsid w:val="00A40842"/>
    <w:rsid w:val="00A4090A"/>
    <w:rsid w:val="00A40AAA"/>
    <w:rsid w:val="00A40AF6"/>
    <w:rsid w:val="00A40B80"/>
    <w:rsid w:val="00A40C04"/>
    <w:rsid w:val="00A40C38"/>
    <w:rsid w:val="00A40D8C"/>
    <w:rsid w:val="00A40E76"/>
    <w:rsid w:val="00A40EB6"/>
    <w:rsid w:val="00A40EC0"/>
    <w:rsid w:val="00A40ECA"/>
    <w:rsid w:val="00A40F16"/>
    <w:rsid w:val="00A41115"/>
    <w:rsid w:val="00A411C1"/>
    <w:rsid w:val="00A4136B"/>
    <w:rsid w:val="00A413AD"/>
    <w:rsid w:val="00A414E5"/>
    <w:rsid w:val="00A41550"/>
    <w:rsid w:val="00A4158C"/>
    <w:rsid w:val="00A41801"/>
    <w:rsid w:val="00A41985"/>
    <w:rsid w:val="00A4198A"/>
    <w:rsid w:val="00A41ABF"/>
    <w:rsid w:val="00A41B21"/>
    <w:rsid w:val="00A41B84"/>
    <w:rsid w:val="00A41BE0"/>
    <w:rsid w:val="00A41BF6"/>
    <w:rsid w:val="00A41C8E"/>
    <w:rsid w:val="00A41D29"/>
    <w:rsid w:val="00A41E95"/>
    <w:rsid w:val="00A41FBB"/>
    <w:rsid w:val="00A41FD3"/>
    <w:rsid w:val="00A41FEB"/>
    <w:rsid w:val="00A4201C"/>
    <w:rsid w:val="00A4214F"/>
    <w:rsid w:val="00A4219E"/>
    <w:rsid w:val="00A422E8"/>
    <w:rsid w:val="00A42428"/>
    <w:rsid w:val="00A42441"/>
    <w:rsid w:val="00A42503"/>
    <w:rsid w:val="00A425E2"/>
    <w:rsid w:val="00A42656"/>
    <w:rsid w:val="00A4266F"/>
    <w:rsid w:val="00A426AC"/>
    <w:rsid w:val="00A42876"/>
    <w:rsid w:val="00A42905"/>
    <w:rsid w:val="00A429DE"/>
    <w:rsid w:val="00A42A60"/>
    <w:rsid w:val="00A42A67"/>
    <w:rsid w:val="00A42BCE"/>
    <w:rsid w:val="00A42C16"/>
    <w:rsid w:val="00A42C5E"/>
    <w:rsid w:val="00A42C9B"/>
    <w:rsid w:val="00A43042"/>
    <w:rsid w:val="00A430B3"/>
    <w:rsid w:val="00A431B2"/>
    <w:rsid w:val="00A43287"/>
    <w:rsid w:val="00A43350"/>
    <w:rsid w:val="00A43390"/>
    <w:rsid w:val="00A43399"/>
    <w:rsid w:val="00A433D6"/>
    <w:rsid w:val="00A4364B"/>
    <w:rsid w:val="00A436CA"/>
    <w:rsid w:val="00A436D7"/>
    <w:rsid w:val="00A43772"/>
    <w:rsid w:val="00A43E82"/>
    <w:rsid w:val="00A43ED2"/>
    <w:rsid w:val="00A43F42"/>
    <w:rsid w:val="00A44011"/>
    <w:rsid w:val="00A44160"/>
    <w:rsid w:val="00A441F3"/>
    <w:rsid w:val="00A44200"/>
    <w:rsid w:val="00A44204"/>
    <w:rsid w:val="00A4420C"/>
    <w:rsid w:val="00A44275"/>
    <w:rsid w:val="00A442A1"/>
    <w:rsid w:val="00A442E2"/>
    <w:rsid w:val="00A443DC"/>
    <w:rsid w:val="00A4441F"/>
    <w:rsid w:val="00A446D9"/>
    <w:rsid w:val="00A44798"/>
    <w:rsid w:val="00A447BE"/>
    <w:rsid w:val="00A447D5"/>
    <w:rsid w:val="00A449EC"/>
    <w:rsid w:val="00A44A87"/>
    <w:rsid w:val="00A44AAC"/>
    <w:rsid w:val="00A44C30"/>
    <w:rsid w:val="00A44C6D"/>
    <w:rsid w:val="00A44DDF"/>
    <w:rsid w:val="00A44E27"/>
    <w:rsid w:val="00A44F08"/>
    <w:rsid w:val="00A44F3C"/>
    <w:rsid w:val="00A44F93"/>
    <w:rsid w:val="00A44FC8"/>
    <w:rsid w:val="00A45059"/>
    <w:rsid w:val="00A45150"/>
    <w:rsid w:val="00A453BA"/>
    <w:rsid w:val="00A45460"/>
    <w:rsid w:val="00A455AE"/>
    <w:rsid w:val="00A455DD"/>
    <w:rsid w:val="00A4561D"/>
    <w:rsid w:val="00A45816"/>
    <w:rsid w:val="00A4591B"/>
    <w:rsid w:val="00A459D2"/>
    <w:rsid w:val="00A459E3"/>
    <w:rsid w:val="00A45A2A"/>
    <w:rsid w:val="00A45A52"/>
    <w:rsid w:val="00A45A9D"/>
    <w:rsid w:val="00A45AA2"/>
    <w:rsid w:val="00A45D8A"/>
    <w:rsid w:val="00A45EF2"/>
    <w:rsid w:val="00A45EFB"/>
    <w:rsid w:val="00A4605F"/>
    <w:rsid w:val="00A4613C"/>
    <w:rsid w:val="00A46168"/>
    <w:rsid w:val="00A461CF"/>
    <w:rsid w:val="00A4632C"/>
    <w:rsid w:val="00A46503"/>
    <w:rsid w:val="00A4652E"/>
    <w:rsid w:val="00A465FE"/>
    <w:rsid w:val="00A46659"/>
    <w:rsid w:val="00A467B5"/>
    <w:rsid w:val="00A46828"/>
    <w:rsid w:val="00A468A6"/>
    <w:rsid w:val="00A4692B"/>
    <w:rsid w:val="00A46AB7"/>
    <w:rsid w:val="00A46C43"/>
    <w:rsid w:val="00A46CBA"/>
    <w:rsid w:val="00A46DBE"/>
    <w:rsid w:val="00A46E6F"/>
    <w:rsid w:val="00A46E7A"/>
    <w:rsid w:val="00A46E7B"/>
    <w:rsid w:val="00A46ECB"/>
    <w:rsid w:val="00A46EFF"/>
    <w:rsid w:val="00A46F7A"/>
    <w:rsid w:val="00A47051"/>
    <w:rsid w:val="00A471CC"/>
    <w:rsid w:val="00A47210"/>
    <w:rsid w:val="00A473DA"/>
    <w:rsid w:val="00A473E4"/>
    <w:rsid w:val="00A47413"/>
    <w:rsid w:val="00A4758A"/>
    <w:rsid w:val="00A47757"/>
    <w:rsid w:val="00A477CF"/>
    <w:rsid w:val="00A47887"/>
    <w:rsid w:val="00A4795A"/>
    <w:rsid w:val="00A479E4"/>
    <w:rsid w:val="00A47A10"/>
    <w:rsid w:val="00A47B35"/>
    <w:rsid w:val="00A47B89"/>
    <w:rsid w:val="00A47C9F"/>
    <w:rsid w:val="00A47CF6"/>
    <w:rsid w:val="00A47E4E"/>
    <w:rsid w:val="00A47E56"/>
    <w:rsid w:val="00A47E62"/>
    <w:rsid w:val="00A47F04"/>
    <w:rsid w:val="00A50044"/>
    <w:rsid w:val="00A50091"/>
    <w:rsid w:val="00A501FA"/>
    <w:rsid w:val="00A50647"/>
    <w:rsid w:val="00A5073E"/>
    <w:rsid w:val="00A507A6"/>
    <w:rsid w:val="00A507F0"/>
    <w:rsid w:val="00A50835"/>
    <w:rsid w:val="00A50862"/>
    <w:rsid w:val="00A50A7F"/>
    <w:rsid w:val="00A50AE8"/>
    <w:rsid w:val="00A50C82"/>
    <w:rsid w:val="00A50DBD"/>
    <w:rsid w:val="00A50DC8"/>
    <w:rsid w:val="00A50DFE"/>
    <w:rsid w:val="00A50F10"/>
    <w:rsid w:val="00A50F7E"/>
    <w:rsid w:val="00A51017"/>
    <w:rsid w:val="00A510E1"/>
    <w:rsid w:val="00A51119"/>
    <w:rsid w:val="00A5114D"/>
    <w:rsid w:val="00A51194"/>
    <w:rsid w:val="00A512FA"/>
    <w:rsid w:val="00A513C6"/>
    <w:rsid w:val="00A51500"/>
    <w:rsid w:val="00A515BB"/>
    <w:rsid w:val="00A51647"/>
    <w:rsid w:val="00A516A7"/>
    <w:rsid w:val="00A516AB"/>
    <w:rsid w:val="00A5181F"/>
    <w:rsid w:val="00A51848"/>
    <w:rsid w:val="00A5186C"/>
    <w:rsid w:val="00A51941"/>
    <w:rsid w:val="00A519CC"/>
    <w:rsid w:val="00A51AA5"/>
    <w:rsid w:val="00A51CE6"/>
    <w:rsid w:val="00A520F5"/>
    <w:rsid w:val="00A5210F"/>
    <w:rsid w:val="00A5231F"/>
    <w:rsid w:val="00A5237C"/>
    <w:rsid w:val="00A524D1"/>
    <w:rsid w:val="00A5251A"/>
    <w:rsid w:val="00A52538"/>
    <w:rsid w:val="00A525FB"/>
    <w:rsid w:val="00A5264F"/>
    <w:rsid w:val="00A526CB"/>
    <w:rsid w:val="00A5296C"/>
    <w:rsid w:val="00A529BE"/>
    <w:rsid w:val="00A52A6B"/>
    <w:rsid w:val="00A52A9C"/>
    <w:rsid w:val="00A52AB8"/>
    <w:rsid w:val="00A52ACB"/>
    <w:rsid w:val="00A52B2B"/>
    <w:rsid w:val="00A52BB6"/>
    <w:rsid w:val="00A52D96"/>
    <w:rsid w:val="00A52E08"/>
    <w:rsid w:val="00A52EB6"/>
    <w:rsid w:val="00A52EBB"/>
    <w:rsid w:val="00A52F44"/>
    <w:rsid w:val="00A52F82"/>
    <w:rsid w:val="00A53052"/>
    <w:rsid w:val="00A530B8"/>
    <w:rsid w:val="00A53231"/>
    <w:rsid w:val="00A53483"/>
    <w:rsid w:val="00A53577"/>
    <w:rsid w:val="00A535AE"/>
    <w:rsid w:val="00A538E2"/>
    <w:rsid w:val="00A53927"/>
    <w:rsid w:val="00A53932"/>
    <w:rsid w:val="00A53ADE"/>
    <w:rsid w:val="00A53AE6"/>
    <w:rsid w:val="00A53AE7"/>
    <w:rsid w:val="00A53B80"/>
    <w:rsid w:val="00A53BB6"/>
    <w:rsid w:val="00A53BD9"/>
    <w:rsid w:val="00A53C10"/>
    <w:rsid w:val="00A53CC0"/>
    <w:rsid w:val="00A53D59"/>
    <w:rsid w:val="00A53D91"/>
    <w:rsid w:val="00A53F2D"/>
    <w:rsid w:val="00A54030"/>
    <w:rsid w:val="00A5404E"/>
    <w:rsid w:val="00A5410B"/>
    <w:rsid w:val="00A5422B"/>
    <w:rsid w:val="00A54292"/>
    <w:rsid w:val="00A542E7"/>
    <w:rsid w:val="00A54379"/>
    <w:rsid w:val="00A5442C"/>
    <w:rsid w:val="00A54562"/>
    <w:rsid w:val="00A545A1"/>
    <w:rsid w:val="00A545C6"/>
    <w:rsid w:val="00A546ED"/>
    <w:rsid w:val="00A54724"/>
    <w:rsid w:val="00A54794"/>
    <w:rsid w:val="00A54CE1"/>
    <w:rsid w:val="00A54E86"/>
    <w:rsid w:val="00A54EBC"/>
    <w:rsid w:val="00A54EE5"/>
    <w:rsid w:val="00A54F34"/>
    <w:rsid w:val="00A5505F"/>
    <w:rsid w:val="00A5523B"/>
    <w:rsid w:val="00A5528F"/>
    <w:rsid w:val="00A552C3"/>
    <w:rsid w:val="00A55319"/>
    <w:rsid w:val="00A55488"/>
    <w:rsid w:val="00A55548"/>
    <w:rsid w:val="00A555B2"/>
    <w:rsid w:val="00A555EF"/>
    <w:rsid w:val="00A556F2"/>
    <w:rsid w:val="00A5570A"/>
    <w:rsid w:val="00A55741"/>
    <w:rsid w:val="00A55783"/>
    <w:rsid w:val="00A557D6"/>
    <w:rsid w:val="00A557FD"/>
    <w:rsid w:val="00A559CB"/>
    <w:rsid w:val="00A559CD"/>
    <w:rsid w:val="00A55A40"/>
    <w:rsid w:val="00A55ADE"/>
    <w:rsid w:val="00A55AE4"/>
    <w:rsid w:val="00A55AE9"/>
    <w:rsid w:val="00A55CB3"/>
    <w:rsid w:val="00A55DA7"/>
    <w:rsid w:val="00A55E9A"/>
    <w:rsid w:val="00A55F7A"/>
    <w:rsid w:val="00A55FA9"/>
    <w:rsid w:val="00A55FEF"/>
    <w:rsid w:val="00A5635B"/>
    <w:rsid w:val="00A564C2"/>
    <w:rsid w:val="00A564C4"/>
    <w:rsid w:val="00A56602"/>
    <w:rsid w:val="00A56605"/>
    <w:rsid w:val="00A5661F"/>
    <w:rsid w:val="00A56632"/>
    <w:rsid w:val="00A56648"/>
    <w:rsid w:val="00A566E3"/>
    <w:rsid w:val="00A5671C"/>
    <w:rsid w:val="00A5673F"/>
    <w:rsid w:val="00A56781"/>
    <w:rsid w:val="00A56848"/>
    <w:rsid w:val="00A569A3"/>
    <w:rsid w:val="00A56AA0"/>
    <w:rsid w:val="00A56AE1"/>
    <w:rsid w:val="00A56C3A"/>
    <w:rsid w:val="00A56CA4"/>
    <w:rsid w:val="00A56DC6"/>
    <w:rsid w:val="00A56E58"/>
    <w:rsid w:val="00A56EE6"/>
    <w:rsid w:val="00A5702C"/>
    <w:rsid w:val="00A57077"/>
    <w:rsid w:val="00A5722E"/>
    <w:rsid w:val="00A572A2"/>
    <w:rsid w:val="00A57377"/>
    <w:rsid w:val="00A573FA"/>
    <w:rsid w:val="00A57435"/>
    <w:rsid w:val="00A5763D"/>
    <w:rsid w:val="00A57796"/>
    <w:rsid w:val="00A57819"/>
    <w:rsid w:val="00A57879"/>
    <w:rsid w:val="00A579CB"/>
    <w:rsid w:val="00A57B37"/>
    <w:rsid w:val="00A57C47"/>
    <w:rsid w:val="00A57CE4"/>
    <w:rsid w:val="00A57D7C"/>
    <w:rsid w:val="00A57E0B"/>
    <w:rsid w:val="00A57E19"/>
    <w:rsid w:val="00A57E2E"/>
    <w:rsid w:val="00A57F0A"/>
    <w:rsid w:val="00A57FD8"/>
    <w:rsid w:val="00A60027"/>
    <w:rsid w:val="00A60091"/>
    <w:rsid w:val="00A60094"/>
    <w:rsid w:val="00A60220"/>
    <w:rsid w:val="00A6034A"/>
    <w:rsid w:val="00A603AD"/>
    <w:rsid w:val="00A603FD"/>
    <w:rsid w:val="00A6048B"/>
    <w:rsid w:val="00A6074F"/>
    <w:rsid w:val="00A607D1"/>
    <w:rsid w:val="00A6087F"/>
    <w:rsid w:val="00A608E4"/>
    <w:rsid w:val="00A608E9"/>
    <w:rsid w:val="00A609C6"/>
    <w:rsid w:val="00A609D5"/>
    <w:rsid w:val="00A60A74"/>
    <w:rsid w:val="00A60ACD"/>
    <w:rsid w:val="00A60B0D"/>
    <w:rsid w:val="00A60B62"/>
    <w:rsid w:val="00A60B7F"/>
    <w:rsid w:val="00A60BAB"/>
    <w:rsid w:val="00A60C0A"/>
    <w:rsid w:val="00A60C0E"/>
    <w:rsid w:val="00A60C3A"/>
    <w:rsid w:val="00A60DF9"/>
    <w:rsid w:val="00A60E3D"/>
    <w:rsid w:val="00A60E7D"/>
    <w:rsid w:val="00A60EC5"/>
    <w:rsid w:val="00A610B4"/>
    <w:rsid w:val="00A6115E"/>
    <w:rsid w:val="00A61166"/>
    <w:rsid w:val="00A6122C"/>
    <w:rsid w:val="00A6148D"/>
    <w:rsid w:val="00A614F7"/>
    <w:rsid w:val="00A6154D"/>
    <w:rsid w:val="00A6156D"/>
    <w:rsid w:val="00A61617"/>
    <w:rsid w:val="00A61623"/>
    <w:rsid w:val="00A6168B"/>
    <w:rsid w:val="00A61692"/>
    <w:rsid w:val="00A61758"/>
    <w:rsid w:val="00A617BF"/>
    <w:rsid w:val="00A61874"/>
    <w:rsid w:val="00A618D3"/>
    <w:rsid w:val="00A61950"/>
    <w:rsid w:val="00A619D4"/>
    <w:rsid w:val="00A61A77"/>
    <w:rsid w:val="00A61BD5"/>
    <w:rsid w:val="00A61C49"/>
    <w:rsid w:val="00A61C82"/>
    <w:rsid w:val="00A61E7C"/>
    <w:rsid w:val="00A61E92"/>
    <w:rsid w:val="00A61F34"/>
    <w:rsid w:val="00A620E4"/>
    <w:rsid w:val="00A62178"/>
    <w:rsid w:val="00A622CF"/>
    <w:rsid w:val="00A62456"/>
    <w:rsid w:val="00A6253B"/>
    <w:rsid w:val="00A625A6"/>
    <w:rsid w:val="00A62693"/>
    <w:rsid w:val="00A62701"/>
    <w:rsid w:val="00A6277C"/>
    <w:rsid w:val="00A627BD"/>
    <w:rsid w:val="00A627C9"/>
    <w:rsid w:val="00A628AF"/>
    <w:rsid w:val="00A62900"/>
    <w:rsid w:val="00A6297A"/>
    <w:rsid w:val="00A62BB0"/>
    <w:rsid w:val="00A62BE9"/>
    <w:rsid w:val="00A62C63"/>
    <w:rsid w:val="00A62E12"/>
    <w:rsid w:val="00A62EBB"/>
    <w:rsid w:val="00A62EC5"/>
    <w:rsid w:val="00A63024"/>
    <w:rsid w:val="00A63051"/>
    <w:rsid w:val="00A6315A"/>
    <w:rsid w:val="00A63181"/>
    <w:rsid w:val="00A63188"/>
    <w:rsid w:val="00A6323F"/>
    <w:rsid w:val="00A632D3"/>
    <w:rsid w:val="00A633D4"/>
    <w:rsid w:val="00A633D7"/>
    <w:rsid w:val="00A63413"/>
    <w:rsid w:val="00A636B4"/>
    <w:rsid w:val="00A63715"/>
    <w:rsid w:val="00A6372D"/>
    <w:rsid w:val="00A6376F"/>
    <w:rsid w:val="00A637A8"/>
    <w:rsid w:val="00A637F4"/>
    <w:rsid w:val="00A63905"/>
    <w:rsid w:val="00A6390C"/>
    <w:rsid w:val="00A6391D"/>
    <w:rsid w:val="00A6399D"/>
    <w:rsid w:val="00A63A1E"/>
    <w:rsid w:val="00A63C9B"/>
    <w:rsid w:val="00A63D82"/>
    <w:rsid w:val="00A63EDA"/>
    <w:rsid w:val="00A63F23"/>
    <w:rsid w:val="00A63F5A"/>
    <w:rsid w:val="00A63F84"/>
    <w:rsid w:val="00A64153"/>
    <w:rsid w:val="00A6428E"/>
    <w:rsid w:val="00A645C2"/>
    <w:rsid w:val="00A646A3"/>
    <w:rsid w:val="00A646DD"/>
    <w:rsid w:val="00A64762"/>
    <w:rsid w:val="00A647F1"/>
    <w:rsid w:val="00A64811"/>
    <w:rsid w:val="00A64864"/>
    <w:rsid w:val="00A64A0D"/>
    <w:rsid w:val="00A64A5E"/>
    <w:rsid w:val="00A64A9D"/>
    <w:rsid w:val="00A64C60"/>
    <w:rsid w:val="00A64D02"/>
    <w:rsid w:val="00A64D34"/>
    <w:rsid w:val="00A64DDC"/>
    <w:rsid w:val="00A64ED5"/>
    <w:rsid w:val="00A6506A"/>
    <w:rsid w:val="00A650F5"/>
    <w:rsid w:val="00A650FC"/>
    <w:rsid w:val="00A651B1"/>
    <w:rsid w:val="00A6527D"/>
    <w:rsid w:val="00A652B4"/>
    <w:rsid w:val="00A65393"/>
    <w:rsid w:val="00A654AD"/>
    <w:rsid w:val="00A65781"/>
    <w:rsid w:val="00A657DA"/>
    <w:rsid w:val="00A65A2D"/>
    <w:rsid w:val="00A65A73"/>
    <w:rsid w:val="00A65AF9"/>
    <w:rsid w:val="00A65B41"/>
    <w:rsid w:val="00A65BC8"/>
    <w:rsid w:val="00A65E59"/>
    <w:rsid w:val="00A65F7D"/>
    <w:rsid w:val="00A66178"/>
    <w:rsid w:val="00A661AA"/>
    <w:rsid w:val="00A66271"/>
    <w:rsid w:val="00A66342"/>
    <w:rsid w:val="00A663EA"/>
    <w:rsid w:val="00A6645B"/>
    <w:rsid w:val="00A66755"/>
    <w:rsid w:val="00A667C1"/>
    <w:rsid w:val="00A6680F"/>
    <w:rsid w:val="00A66811"/>
    <w:rsid w:val="00A668D9"/>
    <w:rsid w:val="00A6690B"/>
    <w:rsid w:val="00A669C4"/>
    <w:rsid w:val="00A66A53"/>
    <w:rsid w:val="00A66B03"/>
    <w:rsid w:val="00A66BC3"/>
    <w:rsid w:val="00A66D41"/>
    <w:rsid w:val="00A66D60"/>
    <w:rsid w:val="00A66DD1"/>
    <w:rsid w:val="00A66E38"/>
    <w:rsid w:val="00A66E90"/>
    <w:rsid w:val="00A66ED1"/>
    <w:rsid w:val="00A66EEF"/>
    <w:rsid w:val="00A66F16"/>
    <w:rsid w:val="00A66F73"/>
    <w:rsid w:val="00A67008"/>
    <w:rsid w:val="00A6706B"/>
    <w:rsid w:val="00A6708F"/>
    <w:rsid w:val="00A67207"/>
    <w:rsid w:val="00A672E5"/>
    <w:rsid w:val="00A6734F"/>
    <w:rsid w:val="00A675E0"/>
    <w:rsid w:val="00A675FB"/>
    <w:rsid w:val="00A6763B"/>
    <w:rsid w:val="00A6764E"/>
    <w:rsid w:val="00A676C5"/>
    <w:rsid w:val="00A676EE"/>
    <w:rsid w:val="00A6774D"/>
    <w:rsid w:val="00A677DB"/>
    <w:rsid w:val="00A67839"/>
    <w:rsid w:val="00A67890"/>
    <w:rsid w:val="00A67917"/>
    <w:rsid w:val="00A67A0D"/>
    <w:rsid w:val="00A67B94"/>
    <w:rsid w:val="00A67C0F"/>
    <w:rsid w:val="00A67C91"/>
    <w:rsid w:val="00A67CA7"/>
    <w:rsid w:val="00A67D16"/>
    <w:rsid w:val="00A67F95"/>
    <w:rsid w:val="00A700BC"/>
    <w:rsid w:val="00A701AA"/>
    <w:rsid w:val="00A70233"/>
    <w:rsid w:val="00A702CA"/>
    <w:rsid w:val="00A702D2"/>
    <w:rsid w:val="00A702D3"/>
    <w:rsid w:val="00A7037C"/>
    <w:rsid w:val="00A70408"/>
    <w:rsid w:val="00A7040B"/>
    <w:rsid w:val="00A70425"/>
    <w:rsid w:val="00A704E8"/>
    <w:rsid w:val="00A705D1"/>
    <w:rsid w:val="00A70664"/>
    <w:rsid w:val="00A706C4"/>
    <w:rsid w:val="00A706CC"/>
    <w:rsid w:val="00A70763"/>
    <w:rsid w:val="00A707D5"/>
    <w:rsid w:val="00A7082C"/>
    <w:rsid w:val="00A70AB8"/>
    <w:rsid w:val="00A70B82"/>
    <w:rsid w:val="00A70B85"/>
    <w:rsid w:val="00A70E55"/>
    <w:rsid w:val="00A70F73"/>
    <w:rsid w:val="00A70FF7"/>
    <w:rsid w:val="00A710C3"/>
    <w:rsid w:val="00A712F2"/>
    <w:rsid w:val="00A7137A"/>
    <w:rsid w:val="00A71487"/>
    <w:rsid w:val="00A71510"/>
    <w:rsid w:val="00A715B0"/>
    <w:rsid w:val="00A71623"/>
    <w:rsid w:val="00A71768"/>
    <w:rsid w:val="00A71864"/>
    <w:rsid w:val="00A71877"/>
    <w:rsid w:val="00A71A68"/>
    <w:rsid w:val="00A71A6C"/>
    <w:rsid w:val="00A71B2A"/>
    <w:rsid w:val="00A71B9D"/>
    <w:rsid w:val="00A71BF6"/>
    <w:rsid w:val="00A71C6A"/>
    <w:rsid w:val="00A71C7E"/>
    <w:rsid w:val="00A71D64"/>
    <w:rsid w:val="00A71DB8"/>
    <w:rsid w:val="00A72017"/>
    <w:rsid w:val="00A721C3"/>
    <w:rsid w:val="00A72254"/>
    <w:rsid w:val="00A72364"/>
    <w:rsid w:val="00A7238F"/>
    <w:rsid w:val="00A72495"/>
    <w:rsid w:val="00A725AD"/>
    <w:rsid w:val="00A725C9"/>
    <w:rsid w:val="00A72600"/>
    <w:rsid w:val="00A72642"/>
    <w:rsid w:val="00A726FD"/>
    <w:rsid w:val="00A7273D"/>
    <w:rsid w:val="00A72777"/>
    <w:rsid w:val="00A727DA"/>
    <w:rsid w:val="00A72878"/>
    <w:rsid w:val="00A728D0"/>
    <w:rsid w:val="00A72942"/>
    <w:rsid w:val="00A72952"/>
    <w:rsid w:val="00A72ABF"/>
    <w:rsid w:val="00A72C9B"/>
    <w:rsid w:val="00A72CD3"/>
    <w:rsid w:val="00A72E21"/>
    <w:rsid w:val="00A72E32"/>
    <w:rsid w:val="00A72E4D"/>
    <w:rsid w:val="00A72E55"/>
    <w:rsid w:val="00A72FC4"/>
    <w:rsid w:val="00A73060"/>
    <w:rsid w:val="00A7308C"/>
    <w:rsid w:val="00A730B7"/>
    <w:rsid w:val="00A7313B"/>
    <w:rsid w:val="00A73142"/>
    <w:rsid w:val="00A731BF"/>
    <w:rsid w:val="00A73259"/>
    <w:rsid w:val="00A73276"/>
    <w:rsid w:val="00A73295"/>
    <w:rsid w:val="00A733C8"/>
    <w:rsid w:val="00A733D3"/>
    <w:rsid w:val="00A736A7"/>
    <w:rsid w:val="00A737AB"/>
    <w:rsid w:val="00A737FB"/>
    <w:rsid w:val="00A73812"/>
    <w:rsid w:val="00A73846"/>
    <w:rsid w:val="00A738C8"/>
    <w:rsid w:val="00A739BB"/>
    <w:rsid w:val="00A739ED"/>
    <w:rsid w:val="00A73A08"/>
    <w:rsid w:val="00A73AB1"/>
    <w:rsid w:val="00A73B2D"/>
    <w:rsid w:val="00A73BC4"/>
    <w:rsid w:val="00A73DA9"/>
    <w:rsid w:val="00A73E28"/>
    <w:rsid w:val="00A73E5E"/>
    <w:rsid w:val="00A73FDE"/>
    <w:rsid w:val="00A74027"/>
    <w:rsid w:val="00A74219"/>
    <w:rsid w:val="00A74258"/>
    <w:rsid w:val="00A743E8"/>
    <w:rsid w:val="00A7446B"/>
    <w:rsid w:val="00A744C8"/>
    <w:rsid w:val="00A74518"/>
    <w:rsid w:val="00A7465D"/>
    <w:rsid w:val="00A746D1"/>
    <w:rsid w:val="00A746E1"/>
    <w:rsid w:val="00A74753"/>
    <w:rsid w:val="00A74812"/>
    <w:rsid w:val="00A748F2"/>
    <w:rsid w:val="00A74983"/>
    <w:rsid w:val="00A749C3"/>
    <w:rsid w:val="00A74A15"/>
    <w:rsid w:val="00A74A44"/>
    <w:rsid w:val="00A74A55"/>
    <w:rsid w:val="00A74AB6"/>
    <w:rsid w:val="00A74CB2"/>
    <w:rsid w:val="00A74DB1"/>
    <w:rsid w:val="00A74DFF"/>
    <w:rsid w:val="00A74F0A"/>
    <w:rsid w:val="00A74FD6"/>
    <w:rsid w:val="00A7504C"/>
    <w:rsid w:val="00A750E1"/>
    <w:rsid w:val="00A751E0"/>
    <w:rsid w:val="00A75268"/>
    <w:rsid w:val="00A752D8"/>
    <w:rsid w:val="00A7534B"/>
    <w:rsid w:val="00A7543A"/>
    <w:rsid w:val="00A7555B"/>
    <w:rsid w:val="00A755AF"/>
    <w:rsid w:val="00A75649"/>
    <w:rsid w:val="00A757A9"/>
    <w:rsid w:val="00A757B2"/>
    <w:rsid w:val="00A757DA"/>
    <w:rsid w:val="00A7581D"/>
    <w:rsid w:val="00A75952"/>
    <w:rsid w:val="00A7598B"/>
    <w:rsid w:val="00A759AA"/>
    <w:rsid w:val="00A75A60"/>
    <w:rsid w:val="00A75AA2"/>
    <w:rsid w:val="00A75AD1"/>
    <w:rsid w:val="00A75B14"/>
    <w:rsid w:val="00A75B32"/>
    <w:rsid w:val="00A75C9A"/>
    <w:rsid w:val="00A75DE4"/>
    <w:rsid w:val="00A75E15"/>
    <w:rsid w:val="00A75E56"/>
    <w:rsid w:val="00A75F80"/>
    <w:rsid w:val="00A75FFC"/>
    <w:rsid w:val="00A76009"/>
    <w:rsid w:val="00A7620C"/>
    <w:rsid w:val="00A7624B"/>
    <w:rsid w:val="00A764B9"/>
    <w:rsid w:val="00A7652B"/>
    <w:rsid w:val="00A76568"/>
    <w:rsid w:val="00A7657D"/>
    <w:rsid w:val="00A76683"/>
    <w:rsid w:val="00A766DA"/>
    <w:rsid w:val="00A767C0"/>
    <w:rsid w:val="00A768C1"/>
    <w:rsid w:val="00A7698D"/>
    <w:rsid w:val="00A769C7"/>
    <w:rsid w:val="00A76C7E"/>
    <w:rsid w:val="00A76D98"/>
    <w:rsid w:val="00A76D9A"/>
    <w:rsid w:val="00A76DA9"/>
    <w:rsid w:val="00A76F6C"/>
    <w:rsid w:val="00A76FF9"/>
    <w:rsid w:val="00A770E2"/>
    <w:rsid w:val="00A77315"/>
    <w:rsid w:val="00A77319"/>
    <w:rsid w:val="00A7743B"/>
    <w:rsid w:val="00A77440"/>
    <w:rsid w:val="00A775E6"/>
    <w:rsid w:val="00A7764A"/>
    <w:rsid w:val="00A776CC"/>
    <w:rsid w:val="00A7777D"/>
    <w:rsid w:val="00A7792D"/>
    <w:rsid w:val="00A779F6"/>
    <w:rsid w:val="00A77ABF"/>
    <w:rsid w:val="00A77B44"/>
    <w:rsid w:val="00A77C11"/>
    <w:rsid w:val="00A77C9E"/>
    <w:rsid w:val="00A77CF9"/>
    <w:rsid w:val="00A77D00"/>
    <w:rsid w:val="00A77DCA"/>
    <w:rsid w:val="00A77EC4"/>
    <w:rsid w:val="00A77F43"/>
    <w:rsid w:val="00A77FCB"/>
    <w:rsid w:val="00A8007B"/>
    <w:rsid w:val="00A800AE"/>
    <w:rsid w:val="00A800D8"/>
    <w:rsid w:val="00A800FD"/>
    <w:rsid w:val="00A80243"/>
    <w:rsid w:val="00A8033F"/>
    <w:rsid w:val="00A80364"/>
    <w:rsid w:val="00A803B2"/>
    <w:rsid w:val="00A80454"/>
    <w:rsid w:val="00A805BB"/>
    <w:rsid w:val="00A8071F"/>
    <w:rsid w:val="00A80782"/>
    <w:rsid w:val="00A80790"/>
    <w:rsid w:val="00A80998"/>
    <w:rsid w:val="00A80CD7"/>
    <w:rsid w:val="00A80DE7"/>
    <w:rsid w:val="00A80F7F"/>
    <w:rsid w:val="00A80F8E"/>
    <w:rsid w:val="00A80FC6"/>
    <w:rsid w:val="00A81075"/>
    <w:rsid w:val="00A810CC"/>
    <w:rsid w:val="00A81165"/>
    <w:rsid w:val="00A8129E"/>
    <w:rsid w:val="00A812B4"/>
    <w:rsid w:val="00A812F8"/>
    <w:rsid w:val="00A81300"/>
    <w:rsid w:val="00A813B7"/>
    <w:rsid w:val="00A81415"/>
    <w:rsid w:val="00A814E9"/>
    <w:rsid w:val="00A816B4"/>
    <w:rsid w:val="00A816BA"/>
    <w:rsid w:val="00A8177F"/>
    <w:rsid w:val="00A81976"/>
    <w:rsid w:val="00A81A29"/>
    <w:rsid w:val="00A81AF4"/>
    <w:rsid w:val="00A81BC3"/>
    <w:rsid w:val="00A81D35"/>
    <w:rsid w:val="00A81DFF"/>
    <w:rsid w:val="00A81E61"/>
    <w:rsid w:val="00A81EAE"/>
    <w:rsid w:val="00A82018"/>
    <w:rsid w:val="00A8206A"/>
    <w:rsid w:val="00A8209A"/>
    <w:rsid w:val="00A82327"/>
    <w:rsid w:val="00A82350"/>
    <w:rsid w:val="00A8238C"/>
    <w:rsid w:val="00A82398"/>
    <w:rsid w:val="00A826B9"/>
    <w:rsid w:val="00A826CA"/>
    <w:rsid w:val="00A827FD"/>
    <w:rsid w:val="00A82801"/>
    <w:rsid w:val="00A8289C"/>
    <w:rsid w:val="00A828C4"/>
    <w:rsid w:val="00A82AF7"/>
    <w:rsid w:val="00A82BEB"/>
    <w:rsid w:val="00A82D58"/>
    <w:rsid w:val="00A82E5B"/>
    <w:rsid w:val="00A82E78"/>
    <w:rsid w:val="00A82F75"/>
    <w:rsid w:val="00A82F7B"/>
    <w:rsid w:val="00A83006"/>
    <w:rsid w:val="00A8303B"/>
    <w:rsid w:val="00A830DF"/>
    <w:rsid w:val="00A831C7"/>
    <w:rsid w:val="00A83364"/>
    <w:rsid w:val="00A83472"/>
    <w:rsid w:val="00A835BA"/>
    <w:rsid w:val="00A83664"/>
    <w:rsid w:val="00A83681"/>
    <w:rsid w:val="00A8370E"/>
    <w:rsid w:val="00A83968"/>
    <w:rsid w:val="00A83B18"/>
    <w:rsid w:val="00A83CBE"/>
    <w:rsid w:val="00A83E1C"/>
    <w:rsid w:val="00A83E75"/>
    <w:rsid w:val="00A83F73"/>
    <w:rsid w:val="00A83FED"/>
    <w:rsid w:val="00A84144"/>
    <w:rsid w:val="00A84176"/>
    <w:rsid w:val="00A84184"/>
    <w:rsid w:val="00A84201"/>
    <w:rsid w:val="00A842D2"/>
    <w:rsid w:val="00A845BA"/>
    <w:rsid w:val="00A8461A"/>
    <w:rsid w:val="00A846C7"/>
    <w:rsid w:val="00A84877"/>
    <w:rsid w:val="00A84978"/>
    <w:rsid w:val="00A84B6A"/>
    <w:rsid w:val="00A8502C"/>
    <w:rsid w:val="00A8503A"/>
    <w:rsid w:val="00A85056"/>
    <w:rsid w:val="00A85074"/>
    <w:rsid w:val="00A85227"/>
    <w:rsid w:val="00A8523C"/>
    <w:rsid w:val="00A852DC"/>
    <w:rsid w:val="00A8532B"/>
    <w:rsid w:val="00A855FF"/>
    <w:rsid w:val="00A857DF"/>
    <w:rsid w:val="00A85852"/>
    <w:rsid w:val="00A858C0"/>
    <w:rsid w:val="00A859B0"/>
    <w:rsid w:val="00A859E2"/>
    <w:rsid w:val="00A85AF5"/>
    <w:rsid w:val="00A85B10"/>
    <w:rsid w:val="00A85B8D"/>
    <w:rsid w:val="00A85BC2"/>
    <w:rsid w:val="00A85C46"/>
    <w:rsid w:val="00A85D1D"/>
    <w:rsid w:val="00A85F61"/>
    <w:rsid w:val="00A860DD"/>
    <w:rsid w:val="00A8632E"/>
    <w:rsid w:val="00A86342"/>
    <w:rsid w:val="00A8638F"/>
    <w:rsid w:val="00A86417"/>
    <w:rsid w:val="00A8642F"/>
    <w:rsid w:val="00A8657B"/>
    <w:rsid w:val="00A8663D"/>
    <w:rsid w:val="00A86827"/>
    <w:rsid w:val="00A86982"/>
    <w:rsid w:val="00A86A38"/>
    <w:rsid w:val="00A86A3B"/>
    <w:rsid w:val="00A86BB1"/>
    <w:rsid w:val="00A86C29"/>
    <w:rsid w:val="00A86CAC"/>
    <w:rsid w:val="00A86D56"/>
    <w:rsid w:val="00A86EA8"/>
    <w:rsid w:val="00A86F5A"/>
    <w:rsid w:val="00A87025"/>
    <w:rsid w:val="00A870DD"/>
    <w:rsid w:val="00A8712F"/>
    <w:rsid w:val="00A87148"/>
    <w:rsid w:val="00A871E6"/>
    <w:rsid w:val="00A871ED"/>
    <w:rsid w:val="00A872CB"/>
    <w:rsid w:val="00A87316"/>
    <w:rsid w:val="00A874A6"/>
    <w:rsid w:val="00A876F8"/>
    <w:rsid w:val="00A87742"/>
    <w:rsid w:val="00A87802"/>
    <w:rsid w:val="00A87979"/>
    <w:rsid w:val="00A87984"/>
    <w:rsid w:val="00A879A5"/>
    <w:rsid w:val="00A87A2E"/>
    <w:rsid w:val="00A87A98"/>
    <w:rsid w:val="00A87AF5"/>
    <w:rsid w:val="00A87B07"/>
    <w:rsid w:val="00A87BBB"/>
    <w:rsid w:val="00A87C7B"/>
    <w:rsid w:val="00A87D70"/>
    <w:rsid w:val="00A87DC9"/>
    <w:rsid w:val="00A87F5D"/>
    <w:rsid w:val="00A87F8B"/>
    <w:rsid w:val="00A9006F"/>
    <w:rsid w:val="00A900C5"/>
    <w:rsid w:val="00A9024F"/>
    <w:rsid w:val="00A902CF"/>
    <w:rsid w:val="00A90390"/>
    <w:rsid w:val="00A905C9"/>
    <w:rsid w:val="00A906CE"/>
    <w:rsid w:val="00A906E9"/>
    <w:rsid w:val="00A9074D"/>
    <w:rsid w:val="00A90A41"/>
    <w:rsid w:val="00A90AEC"/>
    <w:rsid w:val="00A90B34"/>
    <w:rsid w:val="00A90C08"/>
    <w:rsid w:val="00A90C57"/>
    <w:rsid w:val="00A90CEE"/>
    <w:rsid w:val="00A90D0D"/>
    <w:rsid w:val="00A90DA8"/>
    <w:rsid w:val="00A90E25"/>
    <w:rsid w:val="00A90EA8"/>
    <w:rsid w:val="00A90EA9"/>
    <w:rsid w:val="00A9100C"/>
    <w:rsid w:val="00A91071"/>
    <w:rsid w:val="00A9111E"/>
    <w:rsid w:val="00A91155"/>
    <w:rsid w:val="00A9137F"/>
    <w:rsid w:val="00A9141F"/>
    <w:rsid w:val="00A9148C"/>
    <w:rsid w:val="00A91498"/>
    <w:rsid w:val="00A91515"/>
    <w:rsid w:val="00A916D6"/>
    <w:rsid w:val="00A918D9"/>
    <w:rsid w:val="00A91A02"/>
    <w:rsid w:val="00A91A3B"/>
    <w:rsid w:val="00A91A61"/>
    <w:rsid w:val="00A91B55"/>
    <w:rsid w:val="00A91C29"/>
    <w:rsid w:val="00A91C79"/>
    <w:rsid w:val="00A91D69"/>
    <w:rsid w:val="00A91DBE"/>
    <w:rsid w:val="00A91FDD"/>
    <w:rsid w:val="00A92021"/>
    <w:rsid w:val="00A920A8"/>
    <w:rsid w:val="00A920AC"/>
    <w:rsid w:val="00A920D7"/>
    <w:rsid w:val="00A9218A"/>
    <w:rsid w:val="00A92247"/>
    <w:rsid w:val="00A922E1"/>
    <w:rsid w:val="00A923E7"/>
    <w:rsid w:val="00A92566"/>
    <w:rsid w:val="00A925B8"/>
    <w:rsid w:val="00A92625"/>
    <w:rsid w:val="00A9263C"/>
    <w:rsid w:val="00A9266A"/>
    <w:rsid w:val="00A92C11"/>
    <w:rsid w:val="00A92D58"/>
    <w:rsid w:val="00A92DC8"/>
    <w:rsid w:val="00A92E00"/>
    <w:rsid w:val="00A92E7B"/>
    <w:rsid w:val="00A92F20"/>
    <w:rsid w:val="00A92F99"/>
    <w:rsid w:val="00A92FAF"/>
    <w:rsid w:val="00A92FC1"/>
    <w:rsid w:val="00A9318D"/>
    <w:rsid w:val="00A931B5"/>
    <w:rsid w:val="00A93228"/>
    <w:rsid w:val="00A93335"/>
    <w:rsid w:val="00A9338C"/>
    <w:rsid w:val="00A933CB"/>
    <w:rsid w:val="00A93442"/>
    <w:rsid w:val="00A9353E"/>
    <w:rsid w:val="00A93621"/>
    <w:rsid w:val="00A93713"/>
    <w:rsid w:val="00A937AD"/>
    <w:rsid w:val="00A937EB"/>
    <w:rsid w:val="00A938A7"/>
    <w:rsid w:val="00A939A1"/>
    <w:rsid w:val="00A93A0F"/>
    <w:rsid w:val="00A93AC0"/>
    <w:rsid w:val="00A93AEC"/>
    <w:rsid w:val="00A93B89"/>
    <w:rsid w:val="00A93BC0"/>
    <w:rsid w:val="00A93BF5"/>
    <w:rsid w:val="00A93C60"/>
    <w:rsid w:val="00A93C8F"/>
    <w:rsid w:val="00A93D55"/>
    <w:rsid w:val="00A93F0B"/>
    <w:rsid w:val="00A93F77"/>
    <w:rsid w:val="00A93F78"/>
    <w:rsid w:val="00A93F9C"/>
    <w:rsid w:val="00A941A8"/>
    <w:rsid w:val="00A94262"/>
    <w:rsid w:val="00A942C0"/>
    <w:rsid w:val="00A9445B"/>
    <w:rsid w:val="00A9448B"/>
    <w:rsid w:val="00A94522"/>
    <w:rsid w:val="00A9455B"/>
    <w:rsid w:val="00A946CD"/>
    <w:rsid w:val="00A946EF"/>
    <w:rsid w:val="00A94745"/>
    <w:rsid w:val="00A948B0"/>
    <w:rsid w:val="00A948F4"/>
    <w:rsid w:val="00A94972"/>
    <w:rsid w:val="00A94A28"/>
    <w:rsid w:val="00A94A5A"/>
    <w:rsid w:val="00A94A60"/>
    <w:rsid w:val="00A94AB7"/>
    <w:rsid w:val="00A94B98"/>
    <w:rsid w:val="00A94D65"/>
    <w:rsid w:val="00A94DBB"/>
    <w:rsid w:val="00A94EA4"/>
    <w:rsid w:val="00A94EB4"/>
    <w:rsid w:val="00A95049"/>
    <w:rsid w:val="00A9506D"/>
    <w:rsid w:val="00A950AD"/>
    <w:rsid w:val="00A950D4"/>
    <w:rsid w:val="00A95139"/>
    <w:rsid w:val="00A95222"/>
    <w:rsid w:val="00A95512"/>
    <w:rsid w:val="00A956F8"/>
    <w:rsid w:val="00A9575B"/>
    <w:rsid w:val="00A95861"/>
    <w:rsid w:val="00A958AA"/>
    <w:rsid w:val="00A95937"/>
    <w:rsid w:val="00A95C27"/>
    <w:rsid w:val="00A95D4E"/>
    <w:rsid w:val="00A95DEC"/>
    <w:rsid w:val="00A95DFC"/>
    <w:rsid w:val="00A95F1B"/>
    <w:rsid w:val="00A95FEE"/>
    <w:rsid w:val="00A96082"/>
    <w:rsid w:val="00A960E9"/>
    <w:rsid w:val="00A96401"/>
    <w:rsid w:val="00A96437"/>
    <w:rsid w:val="00A96496"/>
    <w:rsid w:val="00A964A3"/>
    <w:rsid w:val="00A964DC"/>
    <w:rsid w:val="00A96593"/>
    <w:rsid w:val="00A965F4"/>
    <w:rsid w:val="00A96759"/>
    <w:rsid w:val="00A96761"/>
    <w:rsid w:val="00A9689E"/>
    <w:rsid w:val="00A9695A"/>
    <w:rsid w:val="00A969B9"/>
    <w:rsid w:val="00A96A03"/>
    <w:rsid w:val="00A96AA5"/>
    <w:rsid w:val="00A96B79"/>
    <w:rsid w:val="00A96BA3"/>
    <w:rsid w:val="00A96BDD"/>
    <w:rsid w:val="00A96C17"/>
    <w:rsid w:val="00A96C40"/>
    <w:rsid w:val="00A96E84"/>
    <w:rsid w:val="00A96E8A"/>
    <w:rsid w:val="00A96F90"/>
    <w:rsid w:val="00A97005"/>
    <w:rsid w:val="00A9709B"/>
    <w:rsid w:val="00A971F1"/>
    <w:rsid w:val="00A97247"/>
    <w:rsid w:val="00A972C3"/>
    <w:rsid w:val="00A972D2"/>
    <w:rsid w:val="00A972E1"/>
    <w:rsid w:val="00A972EB"/>
    <w:rsid w:val="00A972F2"/>
    <w:rsid w:val="00A97338"/>
    <w:rsid w:val="00A974E2"/>
    <w:rsid w:val="00A97533"/>
    <w:rsid w:val="00A97550"/>
    <w:rsid w:val="00A97635"/>
    <w:rsid w:val="00A97713"/>
    <w:rsid w:val="00A977A4"/>
    <w:rsid w:val="00A978CE"/>
    <w:rsid w:val="00A97941"/>
    <w:rsid w:val="00A9798B"/>
    <w:rsid w:val="00A979D7"/>
    <w:rsid w:val="00A97C3F"/>
    <w:rsid w:val="00A97D07"/>
    <w:rsid w:val="00A97D5B"/>
    <w:rsid w:val="00A97E12"/>
    <w:rsid w:val="00A97E46"/>
    <w:rsid w:val="00A97E69"/>
    <w:rsid w:val="00A97EC4"/>
    <w:rsid w:val="00A97F15"/>
    <w:rsid w:val="00A97FD2"/>
    <w:rsid w:val="00AA0010"/>
    <w:rsid w:val="00AA0059"/>
    <w:rsid w:val="00AA0084"/>
    <w:rsid w:val="00AA0090"/>
    <w:rsid w:val="00AA01AA"/>
    <w:rsid w:val="00AA02FF"/>
    <w:rsid w:val="00AA0526"/>
    <w:rsid w:val="00AA064C"/>
    <w:rsid w:val="00AA0677"/>
    <w:rsid w:val="00AA06A0"/>
    <w:rsid w:val="00AA06A6"/>
    <w:rsid w:val="00AA06DE"/>
    <w:rsid w:val="00AA074E"/>
    <w:rsid w:val="00AA07B2"/>
    <w:rsid w:val="00AA07E8"/>
    <w:rsid w:val="00AA07F7"/>
    <w:rsid w:val="00AA0800"/>
    <w:rsid w:val="00AA090B"/>
    <w:rsid w:val="00AA0956"/>
    <w:rsid w:val="00AA0A80"/>
    <w:rsid w:val="00AA0AD3"/>
    <w:rsid w:val="00AA0AFB"/>
    <w:rsid w:val="00AA0BC8"/>
    <w:rsid w:val="00AA0CC3"/>
    <w:rsid w:val="00AA0D17"/>
    <w:rsid w:val="00AA0D30"/>
    <w:rsid w:val="00AA0D3E"/>
    <w:rsid w:val="00AA0DFA"/>
    <w:rsid w:val="00AA0E83"/>
    <w:rsid w:val="00AA0E98"/>
    <w:rsid w:val="00AA0FCD"/>
    <w:rsid w:val="00AA0FFC"/>
    <w:rsid w:val="00AA107C"/>
    <w:rsid w:val="00AA119E"/>
    <w:rsid w:val="00AA12A3"/>
    <w:rsid w:val="00AA131D"/>
    <w:rsid w:val="00AA1374"/>
    <w:rsid w:val="00AA1488"/>
    <w:rsid w:val="00AA148A"/>
    <w:rsid w:val="00AA1501"/>
    <w:rsid w:val="00AA16DA"/>
    <w:rsid w:val="00AA17B9"/>
    <w:rsid w:val="00AA19B4"/>
    <w:rsid w:val="00AA1A70"/>
    <w:rsid w:val="00AA1AEE"/>
    <w:rsid w:val="00AA1B55"/>
    <w:rsid w:val="00AA1B9C"/>
    <w:rsid w:val="00AA1DD8"/>
    <w:rsid w:val="00AA1E9F"/>
    <w:rsid w:val="00AA1EBF"/>
    <w:rsid w:val="00AA1ED6"/>
    <w:rsid w:val="00AA1F1B"/>
    <w:rsid w:val="00AA1F86"/>
    <w:rsid w:val="00AA20AA"/>
    <w:rsid w:val="00AA211E"/>
    <w:rsid w:val="00AA22EE"/>
    <w:rsid w:val="00AA2353"/>
    <w:rsid w:val="00AA23E0"/>
    <w:rsid w:val="00AA2411"/>
    <w:rsid w:val="00AA24B4"/>
    <w:rsid w:val="00AA25D4"/>
    <w:rsid w:val="00AA25E1"/>
    <w:rsid w:val="00AA2866"/>
    <w:rsid w:val="00AA286F"/>
    <w:rsid w:val="00AA28E2"/>
    <w:rsid w:val="00AA2977"/>
    <w:rsid w:val="00AA2994"/>
    <w:rsid w:val="00AA29E2"/>
    <w:rsid w:val="00AA2ABB"/>
    <w:rsid w:val="00AA2BB4"/>
    <w:rsid w:val="00AA2CFB"/>
    <w:rsid w:val="00AA2DDF"/>
    <w:rsid w:val="00AA2E1D"/>
    <w:rsid w:val="00AA2E3E"/>
    <w:rsid w:val="00AA2F54"/>
    <w:rsid w:val="00AA2F59"/>
    <w:rsid w:val="00AA2F8D"/>
    <w:rsid w:val="00AA3027"/>
    <w:rsid w:val="00AA3051"/>
    <w:rsid w:val="00AA30B7"/>
    <w:rsid w:val="00AA30D3"/>
    <w:rsid w:val="00AA3139"/>
    <w:rsid w:val="00AA3171"/>
    <w:rsid w:val="00AA318A"/>
    <w:rsid w:val="00AA3456"/>
    <w:rsid w:val="00AA35CB"/>
    <w:rsid w:val="00AA35FC"/>
    <w:rsid w:val="00AA3630"/>
    <w:rsid w:val="00AA363D"/>
    <w:rsid w:val="00AA371C"/>
    <w:rsid w:val="00AA3774"/>
    <w:rsid w:val="00AA3796"/>
    <w:rsid w:val="00AA391C"/>
    <w:rsid w:val="00AA3937"/>
    <w:rsid w:val="00AA3B19"/>
    <w:rsid w:val="00AA3B82"/>
    <w:rsid w:val="00AA3C46"/>
    <w:rsid w:val="00AA3D1E"/>
    <w:rsid w:val="00AA3D37"/>
    <w:rsid w:val="00AA3DAB"/>
    <w:rsid w:val="00AA3FFF"/>
    <w:rsid w:val="00AA402A"/>
    <w:rsid w:val="00AA4084"/>
    <w:rsid w:val="00AA40F6"/>
    <w:rsid w:val="00AA4124"/>
    <w:rsid w:val="00AA42CB"/>
    <w:rsid w:val="00AA4323"/>
    <w:rsid w:val="00AA4343"/>
    <w:rsid w:val="00AA43A1"/>
    <w:rsid w:val="00AA4439"/>
    <w:rsid w:val="00AA4444"/>
    <w:rsid w:val="00AA44B2"/>
    <w:rsid w:val="00AA457B"/>
    <w:rsid w:val="00AA463E"/>
    <w:rsid w:val="00AA46DC"/>
    <w:rsid w:val="00AA473C"/>
    <w:rsid w:val="00AA473D"/>
    <w:rsid w:val="00AA4976"/>
    <w:rsid w:val="00AA4A9A"/>
    <w:rsid w:val="00AA4AD0"/>
    <w:rsid w:val="00AA4B03"/>
    <w:rsid w:val="00AA4B16"/>
    <w:rsid w:val="00AA4C4F"/>
    <w:rsid w:val="00AA4CCB"/>
    <w:rsid w:val="00AA4D19"/>
    <w:rsid w:val="00AA4DC0"/>
    <w:rsid w:val="00AA4DD1"/>
    <w:rsid w:val="00AA4E01"/>
    <w:rsid w:val="00AA4E0E"/>
    <w:rsid w:val="00AA4E14"/>
    <w:rsid w:val="00AA4E1F"/>
    <w:rsid w:val="00AA4E59"/>
    <w:rsid w:val="00AA4EC9"/>
    <w:rsid w:val="00AA5025"/>
    <w:rsid w:val="00AA5072"/>
    <w:rsid w:val="00AA50DC"/>
    <w:rsid w:val="00AA518E"/>
    <w:rsid w:val="00AA522F"/>
    <w:rsid w:val="00AA53D6"/>
    <w:rsid w:val="00AA5453"/>
    <w:rsid w:val="00AA5471"/>
    <w:rsid w:val="00AA54B4"/>
    <w:rsid w:val="00AA5516"/>
    <w:rsid w:val="00AA5571"/>
    <w:rsid w:val="00AA56BE"/>
    <w:rsid w:val="00AA573F"/>
    <w:rsid w:val="00AA57DD"/>
    <w:rsid w:val="00AA582A"/>
    <w:rsid w:val="00AA5907"/>
    <w:rsid w:val="00AA592E"/>
    <w:rsid w:val="00AA59AC"/>
    <w:rsid w:val="00AA5A0B"/>
    <w:rsid w:val="00AA5AB3"/>
    <w:rsid w:val="00AA5AC4"/>
    <w:rsid w:val="00AA5B1F"/>
    <w:rsid w:val="00AA5BE1"/>
    <w:rsid w:val="00AA5C11"/>
    <w:rsid w:val="00AA5D27"/>
    <w:rsid w:val="00AA5DDE"/>
    <w:rsid w:val="00AA5DE7"/>
    <w:rsid w:val="00AA5E0A"/>
    <w:rsid w:val="00AA5EA3"/>
    <w:rsid w:val="00AA5FE1"/>
    <w:rsid w:val="00AA6073"/>
    <w:rsid w:val="00AA60D0"/>
    <w:rsid w:val="00AA6201"/>
    <w:rsid w:val="00AA6227"/>
    <w:rsid w:val="00AA62CA"/>
    <w:rsid w:val="00AA6337"/>
    <w:rsid w:val="00AA6442"/>
    <w:rsid w:val="00AA64AE"/>
    <w:rsid w:val="00AA65D1"/>
    <w:rsid w:val="00AA67CC"/>
    <w:rsid w:val="00AA6C67"/>
    <w:rsid w:val="00AA6DB1"/>
    <w:rsid w:val="00AA6E17"/>
    <w:rsid w:val="00AA6F08"/>
    <w:rsid w:val="00AA6F75"/>
    <w:rsid w:val="00AA7086"/>
    <w:rsid w:val="00AA714C"/>
    <w:rsid w:val="00AA7165"/>
    <w:rsid w:val="00AA7226"/>
    <w:rsid w:val="00AA72C9"/>
    <w:rsid w:val="00AA72D5"/>
    <w:rsid w:val="00AA731D"/>
    <w:rsid w:val="00AA73F9"/>
    <w:rsid w:val="00AA74FF"/>
    <w:rsid w:val="00AA7556"/>
    <w:rsid w:val="00AA75B4"/>
    <w:rsid w:val="00AA75F8"/>
    <w:rsid w:val="00AA762D"/>
    <w:rsid w:val="00AA7658"/>
    <w:rsid w:val="00AA77D6"/>
    <w:rsid w:val="00AA7826"/>
    <w:rsid w:val="00AA7937"/>
    <w:rsid w:val="00AA7A11"/>
    <w:rsid w:val="00AA7A53"/>
    <w:rsid w:val="00AA7A9E"/>
    <w:rsid w:val="00AA7C28"/>
    <w:rsid w:val="00AA7C69"/>
    <w:rsid w:val="00AA7CE8"/>
    <w:rsid w:val="00AA7D46"/>
    <w:rsid w:val="00AA7F88"/>
    <w:rsid w:val="00AB0000"/>
    <w:rsid w:val="00AB0068"/>
    <w:rsid w:val="00AB0099"/>
    <w:rsid w:val="00AB00C3"/>
    <w:rsid w:val="00AB0181"/>
    <w:rsid w:val="00AB03D6"/>
    <w:rsid w:val="00AB03E3"/>
    <w:rsid w:val="00AB0452"/>
    <w:rsid w:val="00AB0492"/>
    <w:rsid w:val="00AB06FE"/>
    <w:rsid w:val="00AB07CE"/>
    <w:rsid w:val="00AB096C"/>
    <w:rsid w:val="00AB0A50"/>
    <w:rsid w:val="00AB0B4E"/>
    <w:rsid w:val="00AB0D88"/>
    <w:rsid w:val="00AB0E5E"/>
    <w:rsid w:val="00AB0E85"/>
    <w:rsid w:val="00AB0FA7"/>
    <w:rsid w:val="00AB0FB4"/>
    <w:rsid w:val="00AB0FCB"/>
    <w:rsid w:val="00AB105B"/>
    <w:rsid w:val="00AB10DD"/>
    <w:rsid w:val="00AB10E3"/>
    <w:rsid w:val="00AB1488"/>
    <w:rsid w:val="00AB14A7"/>
    <w:rsid w:val="00AB18A1"/>
    <w:rsid w:val="00AB1A70"/>
    <w:rsid w:val="00AB1AB4"/>
    <w:rsid w:val="00AB1B5E"/>
    <w:rsid w:val="00AB1CBB"/>
    <w:rsid w:val="00AB1E8E"/>
    <w:rsid w:val="00AB1F2E"/>
    <w:rsid w:val="00AB1F5D"/>
    <w:rsid w:val="00AB1FED"/>
    <w:rsid w:val="00AB20E5"/>
    <w:rsid w:val="00AB21F3"/>
    <w:rsid w:val="00AB21F9"/>
    <w:rsid w:val="00AB2506"/>
    <w:rsid w:val="00AB2590"/>
    <w:rsid w:val="00AB2747"/>
    <w:rsid w:val="00AB27A8"/>
    <w:rsid w:val="00AB27D1"/>
    <w:rsid w:val="00AB27D5"/>
    <w:rsid w:val="00AB2814"/>
    <w:rsid w:val="00AB28A4"/>
    <w:rsid w:val="00AB28C9"/>
    <w:rsid w:val="00AB2990"/>
    <w:rsid w:val="00AB2A70"/>
    <w:rsid w:val="00AB2C7A"/>
    <w:rsid w:val="00AB2DA4"/>
    <w:rsid w:val="00AB2DE8"/>
    <w:rsid w:val="00AB2DF2"/>
    <w:rsid w:val="00AB2E37"/>
    <w:rsid w:val="00AB2E63"/>
    <w:rsid w:val="00AB2EFE"/>
    <w:rsid w:val="00AB2FB7"/>
    <w:rsid w:val="00AB30B2"/>
    <w:rsid w:val="00AB3169"/>
    <w:rsid w:val="00AB31FA"/>
    <w:rsid w:val="00AB33C6"/>
    <w:rsid w:val="00AB3472"/>
    <w:rsid w:val="00AB3475"/>
    <w:rsid w:val="00AB34C7"/>
    <w:rsid w:val="00AB3551"/>
    <w:rsid w:val="00AB3585"/>
    <w:rsid w:val="00AB36B7"/>
    <w:rsid w:val="00AB3728"/>
    <w:rsid w:val="00AB37F4"/>
    <w:rsid w:val="00AB38BC"/>
    <w:rsid w:val="00AB3989"/>
    <w:rsid w:val="00AB3A59"/>
    <w:rsid w:val="00AB3AA1"/>
    <w:rsid w:val="00AB3B03"/>
    <w:rsid w:val="00AB3B63"/>
    <w:rsid w:val="00AB3B7A"/>
    <w:rsid w:val="00AB3B8C"/>
    <w:rsid w:val="00AB3BA3"/>
    <w:rsid w:val="00AB3BF3"/>
    <w:rsid w:val="00AB3C76"/>
    <w:rsid w:val="00AB3C82"/>
    <w:rsid w:val="00AB3C85"/>
    <w:rsid w:val="00AB3CC2"/>
    <w:rsid w:val="00AB3F04"/>
    <w:rsid w:val="00AB40EE"/>
    <w:rsid w:val="00AB4173"/>
    <w:rsid w:val="00AB418E"/>
    <w:rsid w:val="00AB4295"/>
    <w:rsid w:val="00AB4442"/>
    <w:rsid w:val="00AB44B5"/>
    <w:rsid w:val="00AB4659"/>
    <w:rsid w:val="00AB467C"/>
    <w:rsid w:val="00AB46A4"/>
    <w:rsid w:val="00AB46FC"/>
    <w:rsid w:val="00AB4722"/>
    <w:rsid w:val="00AB4727"/>
    <w:rsid w:val="00AB4990"/>
    <w:rsid w:val="00AB4B1F"/>
    <w:rsid w:val="00AB4B5B"/>
    <w:rsid w:val="00AB4B78"/>
    <w:rsid w:val="00AB4B92"/>
    <w:rsid w:val="00AB4BD0"/>
    <w:rsid w:val="00AB4C88"/>
    <w:rsid w:val="00AB4D2B"/>
    <w:rsid w:val="00AB4D8C"/>
    <w:rsid w:val="00AB4F9D"/>
    <w:rsid w:val="00AB4F9E"/>
    <w:rsid w:val="00AB4FB7"/>
    <w:rsid w:val="00AB5285"/>
    <w:rsid w:val="00AB5318"/>
    <w:rsid w:val="00AB5366"/>
    <w:rsid w:val="00AB53D9"/>
    <w:rsid w:val="00AB5501"/>
    <w:rsid w:val="00AB55E2"/>
    <w:rsid w:val="00AB56A2"/>
    <w:rsid w:val="00AB5784"/>
    <w:rsid w:val="00AB582B"/>
    <w:rsid w:val="00AB58A6"/>
    <w:rsid w:val="00AB58D1"/>
    <w:rsid w:val="00AB598A"/>
    <w:rsid w:val="00AB5A3E"/>
    <w:rsid w:val="00AB5A50"/>
    <w:rsid w:val="00AB5BAE"/>
    <w:rsid w:val="00AB5D11"/>
    <w:rsid w:val="00AB5D80"/>
    <w:rsid w:val="00AB5F30"/>
    <w:rsid w:val="00AB5FB1"/>
    <w:rsid w:val="00AB5FE6"/>
    <w:rsid w:val="00AB604B"/>
    <w:rsid w:val="00AB6189"/>
    <w:rsid w:val="00AB61A5"/>
    <w:rsid w:val="00AB61EA"/>
    <w:rsid w:val="00AB6252"/>
    <w:rsid w:val="00AB6276"/>
    <w:rsid w:val="00AB6288"/>
    <w:rsid w:val="00AB6319"/>
    <w:rsid w:val="00AB63D2"/>
    <w:rsid w:val="00AB6552"/>
    <w:rsid w:val="00AB655D"/>
    <w:rsid w:val="00AB664A"/>
    <w:rsid w:val="00AB6741"/>
    <w:rsid w:val="00AB67E3"/>
    <w:rsid w:val="00AB6866"/>
    <w:rsid w:val="00AB68DE"/>
    <w:rsid w:val="00AB6918"/>
    <w:rsid w:val="00AB69DC"/>
    <w:rsid w:val="00AB69FE"/>
    <w:rsid w:val="00AB6A8C"/>
    <w:rsid w:val="00AB6AB7"/>
    <w:rsid w:val="00AB6D26"/>
    <w:rsid w:val="00AB6D4B"/>
    <w:rsid w:val="00AB6D54"/>
    <w:rsid w:val="00AB6ED0"/>
    <w:rsid w:val="00AB702C"/>
    <w:rsid w:val="00AB7388"/>
    <w:rsid w:val="00AB73F9"/>
    <w:rsid w:val="00AB74CF"/>
    <w:rsid w:val="00AB751E"/>
    <w:rsid w:val="00AB7596"/>
    <w:rsid w:val="00AB75CB"/>
    <w:rsid w:val="00AB7625"/>
    <w:rsid w:val="00AB7667"/>
    <w:rsid w:val="00AB769F"/>
    <w:rsid w:val="00AB76FB"/>
    <w:rsid w:val="00AB7717"/>
    <w:rsid w:val="00AB774A"/>
    <w:rsid w:val="00AB77FE"/>
    <w:rsid w:val="00AB7876"/>
    <w:rsid w:val="00AB7B8E"/>
    <w:rsid w:val="00AB7BDD"/>
    <w:rsid w:val="00AB7BE8"/>
    <w:rsid w:val="00AB7C33"/>
    <w:rsid w:val="00AB7CB2"/>
    <w:rsid w:val="00AB7D1D"/>
    <w:rsid w:val="00AB7D69"/>
    <w:rsid w:val="00AB7F83"/>
    <w:rsid w:val="00AB7FF2"/>
    <w:rsid w:val="00AC00E2"/>
    <w:rsid w:val="00AC0106"/>
    <w:rsid w:val="00AC0205"/>
    <w:rsid w:val="00AC0379"/>
    <w:rsid w:val="00AC03C9"/>
    <w:rsid w:val="00AC04D0"/>
    <w:rsid w:val="00AC0507"/>
    <w:rsid w:val="00AC0547"/>
    <w:rsid w:val="00AC0597"/>
    <w:rsid w:val="00AC064B"/>
    <w:rsid w:val="00AC0689"/>
    <w:rsid w:val="00AC0748"/>
    <w:rsid w:val="00AC07B1"/>
    <w:rsid w:val="00AC093B"/>
    <w:rsid w:val="00AC0BD7"/>
    <w:rsid w:val="00AC0D68"/>
    <w:rsid w:val="00AC0D98"/>
    <w:rsid w:val="00AC0DE8"/>
    <w:rsid w:val="00AC0F3B"/>
    <w:rsid w:val="00AC1252"/>
    <w:rsid w:val="00AC1289"/>
    <w:rsid w:val="00AC12A3"/>
    <w:rsid w:val="00AC143A"/>
    <w:rsid w:val="00AC144D"/>
    <w:rsid w:val="00AC148A"/>
    <w:rsid w:val="00AC1510"/>
    <w:rsid w:val="00AC1544"/>
    <w:rsid w:val="00AC156E"/>
    <w:rsid w:val="00AC16CE"/>
    <w:rsid w:val="00AC1820"/>
    <w:rsid w:val="00AC1838"/>
    <w:rsid w:val="00AC1876"/>
    <w:rsid w:val="00AC194F"/>
    <w:rsid w:val="00AC19E2"/>
    <w:rsid w:val="00AC1B6D"/>
    <w:rsid w:val="00AC1C82"/>
    <w:rsid w:val="00AC1CA6"/>
    <w:rsid w:val="00AC1E58"/>
    <w:rsid w:val="00AC1EB7"/>
    <w:rsid w:val="00AC1F20"/>
    <w:rsid w:val="00AC1F69"/>
    <w:rsid w:val="00AC1FA5"/>
    <w:rsid w:val="00AC2026"/>
    <w:rsid w:val="00AC2072"/>
    <w:rsid w:val="00AC20A7"/>
    <w:rsid w:val="00AC2249"/>
    <w:rsid w:val="00AC224B"/>
    <w:rsid w:val="00AC2258"/>
    <w:rsid w:val="00AC2399"/>
    <w:rsid w:val="00AC2451"/>
    <w:rsid w:val="00AC25B0"/>
    <w:rsid w:val="00AC275B"/>
    <w:rsid w:val="00AC2933"/>
    <w:rsid w:val="00AC2964"/>
    <w:rsid w:val="00AC2AD4"/>
    <w:rsid w:val="00AC2AFE"/>
    <w:rsid w:val="00AC2B7E"/>
    <w:rsid w:val="00AC2B9C"/>
    <w:rsid w:val="00AC2BF7"/>
    <w:rsid w:val="00AC2C07"/>
    <w:rsid w:val="00AC2D19"/>
    <w:rsid w:val="00AC2DB6"/>
    <w:rsid w:val="00AC2EAB"/>
    <w:rsid w:val="00AC2F5E"/>
    <w:rsid w:val="00AC2FFB"/>
    <w:rsid w:val="00AC300B"/>
    <w:rsid w:val="00AC308A"/>
    <w:rsid w:val="00AC3238"/>
    <w:rsid w:val="00AC3267"/>
    <w:rsid w:val="00AC3463"/>
    <w:rsid w:val="00AC349F"/>
    <w:rsid w:val="00AC34D3"/>
    <w:rsid w:val="00AC353F"/>
    <w:rsid w:val="00AC3546"/>
    <w:rsid w:val="00AC35BD"/>
    <w:rsid w:val="00AC362E"/>
    <w:rsid w:val="00AC37C0"/>
    <w:rsid w:val="00AC3805"/>
    <w:rsid w:val="00AC3814"/>
    <w:rsid w:val="00AC38D3"/>
    <w:rsid w:val="00AC3906"/>
    <w:rsid w:val="00AC394F"/>
    <w:rsid w:val="00AC39F4"/>
    <w:rsid w:val="00AC3A80"/>
    <w:rsid w:val="00AC3CE9"/>
    <w:rsid w:val="00AC3D76"/>
    <w:rsid w:val="00AC3E16"/>
    <w:rsid w:val="00AC3EC5"/>
    <w:rsid w:val="00AC3FA8"/>
    <w:rsid w:val="00AC3FB0"/>
    <w:rsid w:val="00AC3FD2"/>
    <w:rsid w:val="00AC3FEE"/>
    <w:rsid w:val="00AC4000"/>
    <w:rsid w:val="00AC404B"/>
    <w:rsid w:val="00AC4062"/>
    <w:rsid w:val="00AC4092"/>
    <w:rsid w:val="00AC40F3"/>
    <w:rsid w:val="00AC42B2"/>
    <w:rsid w:val="00AC42E7"/>
    <w:rsid w:val="00AC434D"/>
    <w:rsid w:val="00AC4378"/>
    <w:rsid w:val="00AC45AA"/>
    <w:rsid w:val="00AC4637"/>
    <w:rsid w:val="00AC4864"/>
    <w:rsid w:val="00AC48F0"/>
    <w:rsid w:val="00AC4ACB"/>
    <w:rsid w:val="00AC4AEA"/>
    <w:rsid w:val="00AC4CC3"/>
    <w:rsid w:val="00AC4D6F"/>
    <w:rsid w:val="00AC4E95"/>
    <w:rsid w:val="00AC503D"/>
    <w:rsid w:val="00AC5133"/>
    <w:rsid w:val="00AC518C"/>
    <w:rsid w:val="00AC51FD"/>
    <w:rsid w:val="00AC52E8"/>
    <w:rsid w:val="00AC53F0"/>
    <w:rsid w:val="00AC5456"/>
    <w:rsid w:val="00AC54F5"/>
    <w:rsid w:val="00AC5513"/>
    <w:rsid w:val="00AC554D"/>
    <w:rsid w:val="00AC5742"/>
    <w:rsid w:val="00AC57FD"/>
    <w:rsid w:val="00AC59CC"/>
    <w:rsid w:val="00AC59E2"/>
    <w:rsid w:val="00AC5D78"/>
    <w:rsid w:val="00AC5EF7"/>
    <w:rsid w:val="00AC5FBF"/>
    <w:rsid w:val="00AC607F"/>
    <w:rsid w:val="00AC60B4"/>
    <w:rsid w:val="00AC60FC"/>
    <w:rsid w:val="00AC618D"/>
    <w:rsid w:val="00AC625E"/>
    <w:rsid w:val="00AC62EE"/>
    <w:rsid w:val="00AC6402"/>
    <w:rsid w:val="00AC64C9"/>
    <w:rsid w:val="00AC64DB"/>
    <w:rsid w:val="00AC650A"/>
    <w:rsid w:val="00AC6512"/>
    <w:rsid w:val="00AC6561"/>
    <w:rsid w:val="00AC659B"/>
    <w:rsid w:val="00AC65B2"/>
    <w:rsid w:val="00AC6649"/>
    <w:rsid w:val="00AC66EC"/>
    <w:rsid w:val="00AC679E"/>
    <w:rsid w:val="00AC69DB"/>
    <w:rsid w:val="00AC6C99"/>
    <w:rsid w:val="00AC6E2A"/>
    <w:rsid w:val="00AC6E5E"/>
    <w:rsid w:val="00AC6FB4"/>
    <w:rsid w:val="00AC6FD1"/>
    <w:rsid w:val="00AC6FE0"/>
    <w:rsid w:val="00AC70F6"/>
    <w:rsid w:val="00AC7165"/>
    <w:rsid w:val="00AC7202"/>
    <w:rsid w:val="00AC7249"/>
    <w:rsid w:val="00AC74B2"/>
    <w:rsid w:val="00AC75BB"/>
    <w:rsid w:val="00AC7614"/>
    <w:rsid w:val="00AC7765"/>
    <w:rsid w:val="00AC792A"/>
    <w:rsid w:val="00AC79B4"/>
    <w:rsid w:val="00AC7BC9"/>
    <w:rsid w:val="00AC7CA0"/>
    <w:rsid w:val="00AC7CD2"/>
    <w:rsid w:val="00AC7D41"/>
    <w:rsid w:val="00AC7D9B"/>
    <w:rsid w:val="00AC7E1A"/>
    <w:rsid w:val="00AC7E35"/>
    <w:rsid w:val="00AC7EAE"/>
    <w:rsid w:val="00AC7ECE"/>
    <w:rsid w:val="00AC7F61"/>
    <w:rsid w:val="00AC7F86"/>
    <w:rsid w:val="00AC7FEA"/>
    <w:rsid w:val="00AC8BB2"/>
    <w:rsid w:val="00AD0107"/>
    <w:rsid w:val="00AD0146"/>
    <w:rsid w:val="00AD02C0"/>
    <w:rsid w:val="00AD02CC"/>
    <w:rsid w:val="00AD03B3"/>
    <w:rsid w:val="00AD044E"/>
    <w:rsid w:val="00AD048B"/>
    <w:rsid w:val="00AD04D8"/>
    <w:rsid w:val="00AD0564"/>
    <w:rsid w:val="00AD05B8"/>
    <w:rsid w:val="00AD061D"/>
    <w:rsid w:val="00AD0624"/>
    <w:rsid w:val="00AD0633"/>
    <w:rsid w:val="00AD0645"/>
    <w:rsid w:val="00AD0659"/>
    <w:rsid w:val="00AD0870"/>
    <w:rsid w:val="00AD08CB"/>
    <w:rsid w:val="00AD0B98"/>
    <w:rsid w:val="00AD0C05"/>
    <w:rsid w:val="00AD0D6E"/>
    <w:rsid w:val="00AD0DC2"/>
    <w:rsid w:val="00AD0E3A"/>
    <w:rsid w:val="00AD1046"/>
    <w:rsid w:val="00AD1062"/>
    <w:rsid w:val="00AD10D4"/>
    <w:rsid w:val="00AD10F2"/>
    <w:rsid w:val="00AD12F1"/>
    <w:rsid w:val="00AD139B"/>
    <w:rsid w:val="00AD13C4"/>
    <w:rsid w:val="00AD13D3"/>
    <w:rsid w:val="00AD13D9"/>
    <w:rsid w:val="00AD1422"/>
    <w:rsid w:val="00AD1483"/>
    <w:rsid w:val="00AD14DD"/>
    <w:rsid w:val="00AD1862"/>
    <w:rsid w:val="00AD188E"/>
    <w:rsid w:val="00AD19D5"/>
    <w:rsid w:val="00AD1A12"/>
    <w:rsid w:val="00AD1A68"/>
    <w:rsid w:val="00AD1B9B"/>
    <w:rsid w:val="00AD1BBA"/>
    <w:rsid w:val="00AD1C0A"/>
    <w:rsid w:val="00AD1C29"/>
    <w:rsid w:val="00AD1E37"/>
    <w:rsid w:val="00AD1E60"/>
    <w:rsid w:val="00AD1E76"/>
    <w:rsid w:val="00AD1EBC"/>
    <w:rsid w:val="00AD1F23"/>
    <w:rsid w:val="00AD1F3C"/>
    <w:rsid w:val="00AD2160"/>
    <w:rsid w:val="00AD2198"/>
    <w:rsid w:val="00AD21A9"/>
    <w:rsid w:val="00AD2200"/>
    <w:rsid w:val="00AD223A"/>
    <w:rsid w:val="00AD2267"/>
    <w:rsid w:val="00AD2303"/>
    <w:rsid w:val="00AD23ED"/>
    <w:rsid w:val="00AD23F2"/>
    <w:rsid w:val="00AD24A1"/>
    <w:rsid w:val="00AD25F1"/>
    <w:rsid w:val="00AD2629"/>
    <w:rsid w:val="00AD2669"/>
    <w:rsid w:val="00AD2847"/>
    <w:rsid w:val="00AD28B7"/>
    <w:rsid w:val="00AD2930"/>
    <w:rsid w:val="00AD2980"/>
    <w:rsid w:val="00AD2B0A"/>
    <w:rsid w:val="00AD2B23"/>
    <w:rsid w:val="00AD2B64"/>
    <w:rsid w:val="00AD2B7E"/>
    <w:rsid w:val="00AD2D28"/>
    <w:rsid w:val="00AD2E17"/>
    <w:rsid w:val="00AD2FD1"/>
    <w:rsid w:val="00AD30E6"/>
    <w:rsid w:val="00AD312A"/>
    <w:rsid w:val="00AD31B8"/>
    <w:rsid w:val="00AD31E6"/>
    <w:rsid w:val="00AD323A"/>
    <w:rsid w:val="00AD33DB"/>
    <w:rsid w:val="00AD3469"/>
    <w:rsid w:val="00AD34DE"/>
    <w:rsid w:val="00AD358A"/>
    <w:rsid w:val="00AD35DE"/>
    <w:rsid w:val="00AD364B"/>
    <w:rsid w:val="00AD384B"/>
    <w:rsid w:val="00AD3864"/>
    <w:rsid w:val="00AD39BD"/>
    <w:rsid w:val="00AD3ABD"/>
    <w:rsid w:val="00AD3B30"/>
    <w:rsid w:val="00AD3B36"/>
    <w:rsid w:val="00AD3BA3"/>
    <w:rsid w:val="00AD3F1C"/>
    <w:rsid w:val="00AD3FEA"/>
    <w:rsid w:val="00AD4121"/>
    <w:rsid w:val="00AD4178"/>
    <w:rsid w:val="00AD41A7"/>
    <w:rsid w:val="00AD41C7"/>
    <w:rsid w:val="00AD41F3"/>
    <w:rsid w:val="00AD433F"/>
    <w:rsid w:val="00AD436C"/>
    <w:rsid w:val="00AD43EE"/>
    <w:rsid w:val="00AD4567"/>
    <w:rsid w:val="00AD4640"/>
    <w:rsid w:val="00AD46AB"/>
    <w:rsid w:val="00AD47B7"/>
    <w:rsid w:val="00AD4885"/>
    <w:rsid w:val="00AD4979"/>
    <w:rsid w:val="00AD4A38"/>
    <w:rsid w:val="00AD4B78"/>
    <w:rsid w:val="00AD4C6E"/>
    <w:rsid w:val="00AD4D51"/>
    <w:rsid w:val="00AD4DC2"/>
    <w:rsid w:val="00AD4DE9"/>
    <w:rsid w:val="00AD4E3C"/>
    <w:rsid w:val="00AD4F26"/>
    <w:rsid w:val="00AD4F57"/>
    <w:rsid w:val="00AD503F"/>
    <w:rsid w:val="00AD5065"/>
    <w:rsid w:val="00AD51C7"/>
    <w:rsid w:val="00AD530F"/>
    <w:rsid w:val="00AD5330"/>
    <w:rsid w:val="00AD5436"/>
    <w:rsid w:val="00AD54A9"/>
    <w:rsid w:val="00AD55B4"/>
    <w:rsid w:val="00AD55ED"/>
    <w:rsid w:val="00AD57F4"/>
    <w:rsid w:val="00AD5854"/>
    <w:rsid w:val="00AD58C9"/>
    <w:rsid w:val="00AD59CF"/>
    <w:rsid w:val="00AD59E0"/>
    <w:rsid w:val="00AD59E1"/>
    <w:rsid w:val="00AD5B29"/>
    <w:rsid w:val="00AD5CE7"/>
    <w:rsid w:val="00AD5E78"/>
    <w:rsid w:val="00AD6005"/>
    <w:rsid w:val="00AD60B7"/>
    <w:rsid w:val="00AD60BE"/>
    <w:rsid w:val="00AD6105"/>
    <w:rsid w:val="00AD627B"/>
    <w:rsid w:val="00AD628B"/>
    <w:rsid w:val="00AD62AC"/>
    <w:rsid w:val="00AD62C0"/>
    <w:rsid w:val="00AD6389"/>
    <w:rsid w:val="00AD63E2"/>
    <w:rsid w:val="00AD65CE"/>
    <w:rsid w:val="00AD666B"/>
    <w:rsid w:val="00AD66D6"/>
    <w:rsid w:val="00AD66DC"/>
    <w:rsid w:val="00AD6A47"/>
    <w:rsid w:val="00AD6ADE"/>
    <w:rsid w:val="00AD6B0A"/>
    <w:rsid w:val="00AD6BD4"/>
    <w:rsid w:val="00AD6D0B"/>
    <w:rsid w:val="00AD6D62"/>
    <w:rsid w:val="00AD6EBE"/>
    <w:rsid w:val="00AD6ED0"/>
    <w:rsid w:val="00AD6FD1"/>
    <w:rsid w:val="00AD7007"/>
    <w:rsid w:val="00AD71AC"/>
    <w:rsid w:val="00AD7293"/>
    <w:rsid w:val="00AD7356"/>
    <w:rsid w:val="00AD736B"/>
    <w:rsid w:val="00AD737D"/>
    <w:rsid w:val="00AD7448"/>
    <w:rsid w:val="00AD7476"/>
    <w:rsid w:val="00AD7491"/>
    <w:rsid w:val="00AD765B"/>
    <w:rsid w:val="00AD76C8"/>
    <w:rsid w:val="00AD77A4"/>
    <w:rsid w:val="00AD7805"/>
    <w:rsid w:val="00AD7833"/>
    <w:rsid w:val="00AD78F3"/>
    <w:rsid w:val="00AD7D92"/>
    <w:rsid w:val="00AD7FE9"/>
    <w:rsid w:val="00AE0162"/>
    <w:rsid w:val="00AE01D4"/>
    <w:rsid w:val="00AE01E1"/>
    <w:rsid w:val="00AE059A"/>
    <w:rsid w:val="00AE0721"/>
    <w:rsid w:val="00AE095D"/>
    <w:rsid w:val="00AE095F"/>
    <w:rsid w:val="00AE0A87"/>
    <w:rsid w:val="00AE0ABC"/>
    <w:rsid w:val="00AE0B01"/>
    <w:rsid w:val="00AE0B9F"/>
    <w:rsid w:val="00AE0BFB"/>
    <w:rsid w:val="00AE0FC7"/>
    <w:rsid w:val="00AE115A"/>
    <w:rsid w:val="00AE1204"/>
    <w:rsid w:val="00AE12A6"/>
    <w:rsid w:val="00AE12C2"/>
    <w:rsid w:val="00AE1329"/>
    <w:rsid w:val="00AE1480"/>
    <w:rsid w:val="00AE1641"/>
    <w:rsid w:val="00AE173B"/>
    <w:rsid w:val="00AE18D0"/>
    <w:rsid w:val="00AE18DF"/>
    <w:rsid w:val="00AE1A8C"/>
    <w:rsid w:val="00AE1AE6"/>
    <w:rsid w:val="00AE1BA9"/>
    <w:rsid w:val="00AE1C07"/>
    <w:rsid w:val="00AE1C25"/>
    <w:rsid w:val="00AE1E4F"/>
    <w:rsid w:val="00AE1F17"/>
    <w:rsid w:val="00AE2253"/>
    <w:rsid w:val="00AE23F3"/>
    <w:rsid w:val="00AE25C6"/>
    <w:rsid w:val="00AE25D2"/>
    <w:rsid w:val="00AE2734"/>
    <w:rsid w:val="00AE2787"/>
    <w:rsid w:val="00AE27ED"/>
    <w:rsid w:val="00AE27EE"/>
    <w:rsid w:val="00AE2880"/>
    <w:rsid w:val="00AE2911"/>
    <w:rsid w:val="00AE29D9"/>
    <w:rsid w:val="00AE29DA"/>
    <w:rsid w:val="00AE29F0"/>
    <w:rsid w:val="00AE2A7B"/>
    <w:rsid w:val="00AE2ABF"/>
    <w:rsid w:val="00AE2B23"/>
    <w:rsid w:val="00AE2CEC"/>
    <w:rsid w:val="00AE2DDE"/>
    <w:rsid w:val="00AE30CF"/>
    <w:rsid w:val="00AE3212"/>
    <w:rsid w:val="00AE348C"/>
    <w:rsid w:val="00AE34A2"/>
    <w:rsid w:val="00AE35DB"/>
    <w:rsid w:val="00AE3605"/>
    <w:rsid w:val="00AE3667"/>
    <w:rsid w:val="00AE3798"/>
    <w:rsid w:val="00AE3905"/>
    <w:rsid w:val="00AE3911"/>
    <w:rsid w:val="00AE3913"/>
    <w:rsid w:val="00AE393E"/>
    <w:rsid w:val="00AE39E3"/>
    <w:rsid w:val="00AE3A37"/>
    <w:rsid w:val="00AE3AFC"/>
    <w:rsid w:val="00AE3B28"/>
    <w:rsid w:val="00AE3C2E"/>
    <w:rsid w:val="00AE3CEA"/>
    <w:rsid w:val="00AE3E76"/>
    <w:rsid w:val="00AE3EBC"/>
    <w:rsid w:val="00AE3EF4"/>
    <w:rsid w:val="00AE4078"/>
    <w:rsid w:val="00AE40CB"/>
    <w:rsid w:val="00AE40F5"/>
    <w:rsid w:val="00AE41B8"/>
    <w:rsid w:val="00AE4261"/>
    <w:rsid w:val="00AE4298"/>
    <w:rsid w:val="00AE436D"/>
    <w:rsid w:val="00AE439A"/>
    <w:rsid w:val="00AE444D"/>
    <w:rsid w:val="00AE456B"/>
    <w:rsid w:val="00AE4663"/>
    <w:rsid w:val="00AE46E2"/>
    <w:rsid w:val="00AE4751"/>
    <w:rsid w:val="00AE4792"/>
    <w:rsid w:val="00AE4797"/>
    <w:rsid w:val="00AE4A25"/>
    <w:rsid w:val="00AE4A8B"/>
    <w:rsid w:val="00AE4C3A"/>
    <w:rsid w:val="00AE4DA0"/>
    <w:rsid w:val="00AE4DC9"/>
    <w:rsid w:val="00AE4E4F"/>
    <w:rsid w:val="00AE4EBD"/>
    <w:rsid w:val="00AE4F1B"/>
    <w:rsid w:val="00AE4FA2"/>
    <w:rsid w:val="00AE51ED"/>
    <w:rsid w:val="00AE52C1"/>
    <w:rsid w:val="00AE5384"/>
    <w:rsid w:val="00AE53EA"/>
    <w:rsid w:val="00AE551C"/>
    <w:rsid w:val="00AE5551"/>
    <w:rsid w:val="00AE56F6"/>
    <w:rsid w:val="00AE5952"/>
    <w:rsid w:val="00AE59EF"/>
    <w:rsid w:val="00AE5A79"/>
    <w:rsid w:val="00AE5AA4"/>
    <w:rsid w:val="00AE5B9A"/>
    <w:rsid w:val="00AE5C5B"/>
    <w:rsid w:val="00AE5CF3"/>
    <w:rsid w:val="00AE5D7B"/>
    <w:rsid w:val="00AE5DFD"/>
    <w:rsid w:val="00AE5E1F"/>
    <w:rsid w:val="00AE5E3A"/>
    <w:rsid w:val="00AE5F2C"/>
    <w:rsid w:val="00AE606E"/>
    <w:rsid w:val="00AE6084"/>
    <w:rsid w:val="00AE609D"/>
    <w:rsid w:val="00AE60CE"/>
    <w:rsid w:val="00AE60FA"/>
    <w:rsid w:val="00AE6146"/>
    <w:rsid w:val="00AE61ED"/>
    <w:rsid w:val="00AE621A"/>
    <w:rsid w:val="00AE63A8"/>
    <w:rsid w:val="00AE64E0"/>
    <w:rsid w:val="00AE64F0"/>
    <w:rsid w:val="00AE658B"/>
    <w:rsid w:val="00AE669E"/>
    <w:rsid w:val="00AE6821"/>
    <w:rsid w:val="00AE6824"/>
    <w:rsid w:val="00AE6837"/>
    <w:rsid w:val="00AE68AD"/>
    <w:rsid w:val="00AE6B1A"/>
    <w:rsid w:val="00AE6BF8"/>
    <w:rsid w:val="00AE6C04"/>
    <w:rsid w:val="00AE6CC1"/>
    <w:rsid w:val="00AE6D04"/>
    <w:rsid w:val="00AE6D2A"/>
    <w:rsid w:val="00AE6D73"/>
    <w:rsid w:val="00AE6EC6"/>
    <w:rsid w:val="00AE6F38"/>
    <w:rsid w:val="00AE6F5C"/>
    <w:rsid w:val="00AE7001"/>
    <w:rsid w:val="00AE71C0"/>
    <w:rsid w:val="00AE71EE"/>
    <w:rsid w:val="00AE72A4"/>
    <w:rsid w:val="00AE72EC"/>
    <w:rsid w:val="00AE73A7"/>
    <w:rsid w:val="00AE7401"/>
    <w:rsid w:val="00AE7493"/>
    <w:rsid w:val="00AE74EA"/>
    <w:rsid w:val="00AE76AB"/>
    <w:rsid w:val="00AE76FF"/>
    <w:rsid w:val="00AE7747"/>
    <w:rsid w:val="00AE775E"/>
    <w:rsid w:val="00AE7864"/>
    <w:rsid w:val="00AE78B3"/>
    <w:rsid w:val="00AE7940"/>
    <w:rsid w:val="00AE796C"/>
    <w:rsid w:val="00AE7B5F"/>
    <w:rsid w:val="00AE7C3C"/>
    <w:rsid w:val="00AE7D88"/>
    <w:rsid w:val="00AF012E"/>
    <w:rsid w:val="00AF013C"/>
    <w:rsid w:val="00AF0148"/>
    <w:rsid w:val="00AF019D"/>
    <w:rsid w:val="00AF022E"/>
    <w:rsid w:val="00AF031A"/>
    <w:rsid w:val="00AF045A"/>
    <w:rsid w:val="00AF04B5"/>
    <w:rsid w:val="00AF05DC"/>
    <w:rsid w:val="00AF0843"/>
    <w:rsid w:val="00AF08A0"/>
    <w:rsid w:val="00AF090F"/>
    <w:rsid w:val="00AF0914"/>
    <w:rsid w:val="00AF0AC1"/>
    <w:rsid w:val="00AF0B90"/>
    <w:rsid w:val="00AF0CC3"/>
    <w:rsid w:val="00AF0D27"/>
    <w:rsid w:val="00AF0D97"/>
    <w:rsid w:val="00AF0ECE"/>
    <w:rsid w:val="00AF0ED4"/>
    <w:rsid w:val="00AF0EE1"/>
    <w:rsid w:val="00AF0F02"/>
    <w:rsid w:val="00AF0F76"/>
    <w:rsid w:val="00AF0FA0"/>
    <w:rsid w:val="00AF100A"/>
    <w:rsid w:val="00AF1273"/>
    <w:rsid w:val="00AF12A2"/>
    <w:rsid w:val="00AF148B"/>
    <w:rsid w:val="00AF14AB"/>
    <w:rsid w:val="00AF1521"/>
    <w:rsid w:val="00AF1524"/>
    <w:rsid w:val="00AF15AF"/>
    <w:rsid w:val="00AF1648"/>
    <w:rsid w:val="00AF1809"/>
    <w:rsid w:val="00AF1ADF"/>
    <w:rsid w:val="00AF1B75"/>
    <w:rsid w:val="00AF1C36"/>
    <w:rsid w:val="00AF1CC5"/>
    <w:rsid w:val="00AF1DDB"/>
    <w:rsid w:val="00AF2052"/>
    <w:rsid w:val="00AF20CA"/>
    <w:rsid w:val="00AF22C9"/>
    <w:rsid w:val="00AF232F"/>
    <w:rsid w:val="00AF23FB"/>
    <w:rsid w:val="00AF24E8"/>
    <w:rsid w:val="00AF24E9"/>
    <w:rsid w:val="00AF2528"/>
    <w:rsid w:val="00AF2795"/>
    <w:rsid w:val="00AF27EC"/>
    <w:rsid w:val="00AF2A3C"/>
    <w:rsid w:val="00AF2A61"/>
    <w:rsid w:val="00AF2A80"/>
    <w:rsid w:val="00AF2BA7"/>
    <w:rsid w:val="00AF2BDD"/>
    <w:rsid w:val="00AF2C0E"/>
    <w:rsid w:val="00AF2C7A"/>
    <w:rsid w:val="00AF2CBB"/>
    <w:rsid w:val="00AF2CFF"/>
    <w:rsid w:val="00AF2D0F"/>
    <w:rsid w:val="00AF2D25"/>
    <w:rsid w:val="00AF2EA8"/>
    <w:rsid w:val="00AF2EB2"/>
    <w:rsid w:val="00AF2F37"/>
    <w:rsid w:val="00AF2F9C"/>
    <w:rsid w:val="00AF2FBD"/>
    <w:rsid w:val="00AF3010"/>
    <w:rsid w:val="00AF30F3"/>
    <w:rsid w:val="00AF311A"/>
    <w:rsid w:val="00AF3199"/>
    <w:rsid w:val="00AF31D4"/>
    <w:rsid w:val="00AF31D7"/>
    <w:rsid w:val="00AF31DC"/>
    <w:rsid w:val="00AF3223"/>
    <w:rsid w:val="00AF328F"/>
    <w:rsid w:val="00AF32F2"/>
    <w:rsid w:val="00AF32FC"/>
    <w:rsid w:val="00AF331B"/>
    <w:rsid w:val="00AF339D"/>
    <w:rsid w:val="00AF33C2"/>
    <w:rsid w:val="00AF33FA"/>
    <w:rsid w:val="00AF34AC"/>
    <w:rsid w:val="00AF378E"/>
    <w:rsid w:val="00AF37B7"/>
    <w:rsid w:val="00AF3808"/>
    <w:rsid w:val="00AF387A"/>
    <w:rsid w:val="00AF3889"/>
    <w:rsid w:val="00AF38E8"/>
    <w:rsid w:val="00AF392F"/>
    <w:rsid w:val="00AF3944"/>
    <w:rsid w:val="00AF3B15"/>
    <w:rsid w:val="00AF3B53"/>
    <w:rsid w:val="00AF3C0C"/>
    <w:rsid w:val="00AF3CB1"/>
    <w:rsid w:val="00AF3CB5"/>
    <w:rsid w:val="00AF3CDB"/>
    <w:rsid w:val="00AF3CE3"/>
    <w:rsid w:val="00AF3DAE"/>
    <w:rsid w:val="00AF3F17"/>
    <w:rsid w:val="00AF3F26"/>
    <w:rsid w:val="00AF4012"/>
    <w:rsid w:val="00AF4095"/>
    <w:rsid w:val="00AF42A1"/>
    <w:rsid w:val="00AF4316"/>
    <w:rsid w:val="00AF4453"/>
    <w:rsid w:val="00AF4603"/>
    <w:rsid w:val="00AF460F"/>
    <w:rsid w:val="00AF464D"/>
    <w:rsid w:val="00AF470F"/>
    <w:rsid w:val="00AF475D"/>
    <w:rsid w:val="00AF478C"/>
    <w:rsid w:val="00AF4862"/>
    <w:rsid w:val="00AF4957"/>
    <w:rsid w:val="00AF4969"/>
    <w:rsid w:val="00AF49B2"/>
    <w:rsid w:val="00AF4A4C"/>
    <w:rsid w:val="00AF4AAD"/>
    <w:rsid w:val="00AF4ABB"/>
    <w:rsid w:val="00AF4AD2"/>
    <w:rsid w:val="00AF4AD6"/>
    <w:rsid w:val="00AF4B2D"/>
    <w:rsid w:val="00AF4C3C"/>
    <w:rsid w:val="00AF4D24"/>
    <w:rsid w:val="00AF4DFB"/>
    <w:rsid w:val="00AF4E19"/>
    <w:rsid w:val="00AF4E59"/>
    <w:rsid w:val="00AF4E6D"/>
    <w:rsid w:val="00AF4EDD"/>
    <w:rsid w:val="00AF4FA3"/>
    <w:rsid w:val="00AF4FDC"/>
    <w:rsid w:val="00AF50C9"/>
    <w:rsid w:val="00AF514F"/>
    <w:rsid w:val="00AF5190"/>
    <w:rsid w:val="00AF51F7"/>
    <w:rsid w:val="00AF5277"/>
    <w:rsid w:val="00AF539E"/>
    <w:rsid w:val="00AF5462"/>
    <w:rsid w:val="00AF5492"/>
    <w:rsid w:val="00AF556A"/>
    <w:rsid w:val="00AF572B"/>
    <w:rsid w:val="00AF57EB"/>
    <w:rsid w:val="00AF57EE"/>
    <w:rsid w:val="00AF5885"/>
    <w:rsid w:val="00AF591A"/>
    <w:rsid w:val="00AF5927"/>
    <w:rsid w:val="00AF59AF"/>
    <w:rsid w:val="00AF59DA"/>
    <w:rsid w:val="00AF5A1B"/>
    <w:rsid w:val="00AF5A52"/>
    <w:rsid w:val="00AF5B93"/>
    <w:rsid w:val="00AF5BAD"/>
    <w:rsid w:val="00AF5C34"/>
    <w:rsid w:val="00AF5C6F"/>
    <w:rsid w:val="00AF5CF3"/>
    <w:rsid w:val="00AF5D0A"/>
    <w:rsid w:val="00AF5ECC"/>
    <w:rsid w:val="00AF5F7F"/>
    <w:rsid w:val="00AF600E"/>
    <w:rsid w:val="00AF608D"/>
    <w:rsid w:val="00AF60A8"/>
    <w:rsid w:val="00AF60E2"/>
    <w:rsid w:val="00AF6105"/>
    <w:rsid w:val="00AF61D2"/>
    <w:rsid w:val="00AF6271"/>
    <w:rsid w:val="00AF6285"/>
    <w:rsid w:val="00AF64B5"/>
    <w:rsid w:val="00AF64C9"/>
    <w:rsid w:val="00AF66F4"/>
    <w:rsid w:val="00AF672D"/>
    <w:rsid w:val="00AF6771"/>
    <w:rsid w:val="00AF678F"/>
    <w:rsid w:val="00AF68B4"/>
    <w:rsid w:val="00AF6A39"/>
    <w:rsid w:val="00AF6A77"/>
    <w:rsid w:val="00AF6A96"/>
    <w:rsid w:val="00AF6B60"/>
    <w:rsid w:val="00AF6CA8"/>
    <w:rsid w:val="00AF6CB8"/>
    <w:rsid w:val="00AF6D1B"/>
    <w:rsid w:val="00AF6D2E"/>
    <w:rsid w:val="00AF6D63"/>
    <w:rsid w:val="00AF6E12"/>
    <w:rsid w:val="00AF6E4D"/>
    <w:rsid w:val="00AF6F95"/>
    <w:rsid w:val="00AF7008"/>
    <w:rsid w:val="00AF711A"/>
    <w:rsid w:val="00AF71A9"/>
    <w:rsid w:val="00AF722A"/>
    <w:rsid w:val="00AF727C"/>
    <w:rsid w:val="00AF72BD"/>
    <w:rsid w:val="00AF72DA"/>
    <w:rsid w:val="00AF7328"/>
    <w:rsid w:val="00AF7583"/>
    <w:rsid w:val="00AF7592"/>
    <w:rsid w:val="00AF761B"/>
    <w:rsid w:val="00AF762C"/>
    <w:rsid w:val="00AF7646"/>
    <w:rsid w:val="00AF7664"/>
    <w:rsid w:val="00AF78B3"/>
    <w:rsid w:val="00AF78C9"/>
    <w:rsid w:val="00AF7A14"/>
    <w:rsid w:val="00AF7A5F"/>
    <w:rsid w:val="00AF7BA7"/>
    <w:rsid w:val="00AF7EB1"/>
    <w:rsid w:val="00AF7F2A"/>
    <w:rsid w:val="00B000F8"/>
    <w:rsid w:val="00B001A7"/>
    <w:rsid w:val="00B001E6"/>
    <w:rsid w:val="00B0022B"/>
    <w:rsid w:val="00B00351"/>
    <w:rsid w:val="00B005AF"/>
    <w:rsid w:val="00B0060C"/>
    <w:rsid w:val="00B006CB"/>
    <w:rsid w:val="00B00744"/>
    <w:rsid w:val="00B00A44"/>
    <w:rsid w:val="00B00AB5"/>
    <w:rsid w:val="00B00B0D"/>
    <w:rsid w:val="00B00B14"/>
    <w:rsid w:val="00B00BF2"/>
    <w:rsid w:val="00B00C23"/>
    <w:rsid w:val="00B00C81"/>
    <w:rsid w:val="00B00D5B"/>
    <w:rsid w:val="00B00D73"/>
    <w:rsid w:val="00B00F48"/>
    <w:rsid w:val="00B01008"/>
    <w:rsid w:val="00B01106"/>
    <w:rsid w:val="00B01133"/>
    <w:rsid w:val="00B01755"/>
    <w:rsid w:val="00B017A7"/>
    <w:rsid w:val="00B017E6"/>
    <w:rsid w:val="00B01834"/>
    <w:rsid w:val="00B0191C"/>
    <w:rsid w:val="00B01937"/>
    <w:rsid w:val="00B0194C"/>
    <w:rsid w:val="00B01A78"/>
    <w:rsid w:val="00B01B70"/>
    <w:rsid w:val="00B01C5F"/>
    <w:rsid w:val="00B01D60"/>
    <w:rsid w:val="00B01DD8"/>
    <w:rsid w:val="00B01F15"/>
    <w:rsid w:val="00B01FED"/>
    <w:rsid w:val="00B01FFD"/>
    <w:rsid w:val="00B021C6"/>
    <w:rsid w:val="00B02394"/>
    <w:rsid w:val="00B024A8"/>
    <w:rsid w:val="00B0250C"/>
    <w:rsid w:val="00B02586"/>
    <w:rsid w:val="00B0258F"/>
    <w:rsid w:val="00B025B4"/>
    <w:rsid w:val="00B02655"/>
    <w:rsid w:val="00B0266F"/>
    <w:rsid w:val="00B0268D"/>
    <w:rsid w:val="00B026FC"/>
    <w:rsid w:val="00B02808"/>
    <w:rsid w:val="00B02827"/>
    <w:rsid w:val="00B0284F"/>
    <w:rsid w:val="00B02863"/>
    <w:rsid w:val="00B0286A"/>
    <w:rsid w:val="00B0289A"/>
    <w:rsid w:val="00B028C5"/>
    <w:rsid w:val="00B028C7"/>
    <w:rsid w:val="00B02999"/>
    <w:rsid w:val="00B02A13"/>
    <w:rsid w:val="00B02BE3"/>
    <w:rsid w:val="00B02C05"/>
    <w:rsid w:val="00B02C21"/>
    <w:rsid w:val="00B02CB3"/>
    <w:rsid w:val="00B02CEE"/>
    <w:rsid w:val="00B02D84"/>
    <w:rsid w:val="00B02DFB"/>
    <w:rsid w:val="00B02E24"/>
    <w:rsid w:val="00B02EC8"/>
    <w:rsid w:val="00B02EE2"/>
    <w:rsid w:val="00B03087"/>
    <w:rsid w:val="00B031E6"/>
    <w:rsid w:val="00B031E8"/>
    <w:rsid w:val="00B032BA"/>
    <w:rsid w:val="00B032CF"/>
    <w:rsid w:val="00B0332A"/>
    <w:rsid w:val="00B03420"/>
    <w:rsid w:val="00B034EE"/>
    <w:rsid w:val="00B035AF"/>
    <w:rsid w:val="00B035E0"/>
    <w:rsid w:val="00B03728"/>
    <w:rsid w:val="00B0380E"/>
    <w:rsid w:val="00B0382C"/>
    <w:rsid w:val="00B03834"/>
    <w:rsid w:val="00B0385F"/>
    <w:rsid w:val="00B03898"/>
    <w:rsid w:val="00B03B89"/>
    <w:rsid w:val="00B03C31"/>
    <w:rsid w:val="00B03CBF"/>
    <w:rsid w:val="00B03CDC"/>
    <w:rsid w:val="00B03D37"/>
    <w:rsid w:val="00B03D6E"/>
    <w:rsid w:val="00B03E28"/>
    <w:rsid w:val="00B03F04"/>
    <w:rsid w:val="00B03F51"/>
    <w:rsid w:val="00B04043"/>
    <w:rsid w:val="00B04059"/>
    <w:rsid w:val="00B040B3"/>
    <w:rsid w:val="00B0456E"/>
    <w:rsid w:val="00B045E4"/>
    <w:rsid w:val="00B047B6"/>
    <w:rsid w:val="00B0486F"/>
    <w:rsid w:val="00B04897"/>
    <w:rsid w:val="00B04A71"/>
    <w:rsid w:val="00B04B92"/>
    <w:rsid w:val="00B04C18"/>
    <w:rsid w:val="00B04C77"/>
    <w:rsid w:val="00B04F46"/>
    <w:rsid w:val="00B05036"/>
    <w:rsid w:val="00B0503D"/>
    <w:rsid w:val="00B05099"/>
    <w:rsid w:val="00B050AB"/>
    <w:rsid w:val="00B050C9"/>
    <w:rsid w:val="00B0514E"/>
    <w:rsid w:val="00B05244"/>
    <w:rsid w:val="00B0524F"/>
    <w:rsid w:val="00B052AC"/>
    <w:rsid w:val="00B053EC"/>
    <w:rsid w:val="00B054C3"/>
    <w:rsid w:val="00B054F7"/>
    <w:rsid w:val="00B05500"/>
    <w:rsid w:val="00B056F5"/>
    <w:rsid w:val="00B05735"/>
    <w:rsid w:val="00B05785"/>
    <w:rsid w:val="00B057FF"/>
    <w:rsid w:val="00B05807"/>
    <w:rsid w:val="00B05AF0"/>
    <w:rsid w:val="00B05BD2"/>
    <w:rsid w:val="00B05CBB"/>
    <w:rsid w:val="00B05E21"/>
    <w:rsid w:val="00B05F65"/>
    <w:rsid w:val="00B05F89"/>
    <w:rsid w:val="00B06249"/>
    <w:rsid w:val="00B0624D"/>
    <w:rsid w:val="00B0627A"/>
    <w:rsid w:val="00B0629A"/>
    <w:rsid w:val="00B062E4"/>
    <w:rsid w:val="00B06467"/>
    <w:rsid w:val="00B064E9"/>
    <w:rsid w:val="00B0651B"/>
    <w:rsid w:val="00B06541"/>
    <w:rsid w:val="00B0656C"/>
    <w:rsid w:val="00B065C2"/>
    <w:rsid w:val="00B065F6"/>
    <w:rsid w:val="00B067A9"/>
    <w:rsid w:val="00B06939"/>
    <w:rsid w:val="00B06A02"/>
    <w:rsid w:val="00B06A3E"/>
    <w:rsid w:val="00B06B42"/>
    <w:rsid w:val="00B06B6E"/>
    <w:rsid w:val="00B06B9A"/>
    <w:rsid w:val="00B06FCC"/>
    <w:rsid w:val="00B07031"/>
    <w:rsid w:val="00B0720B"/>
    <w:rsid w:val="00B07232"/>
    <w:rsid w:val="00B0735B"/>
    <w:rsid w:val="00B07378"/>
    <w:rsid w:val="00B073B1"/>
    <w:rsid w:val="00B073CD"/>
    <w:rsid w:val="00B074C3"/>
    <w:rsid w:val="00B074D0"/>
    <w:rsid w:val="00B0757A"/>
    <w:rsid w:val="00B0759F"/>
    <w:rsid w:val="00B075FA"/>
    <w:rsid w:val="00B076BA"/>
    <w:rsid w:val="00B07715"/>
    <w:rsid w:val="00B07724"/>
    <w:rsid w:val="00B07938"/>
    <w:rsid w:val="00B079FD"/>
    <w:rsid w:val="00B07A2F"/>
    <w:rsid w:val="00B07C4A"/>
    <w:rsid w:val="00B07C9B"/>
    <w:rsid w:val="00B07CD9"/>
    <w:rsid w:val="00B07DAE"/>
    <w:rsid w:val="00B07E81"/>
    <w:rsid w:val="00B07ECD"/>
    <w:rsid w:val="00B07F51"/>
    <w:rsid w:val="00B10077"/>
    <w:rsid w:val="00B100E5"/>
    <w:rsid w:val="00B10117"/>
    <w:rsid w:val="00B10273"/>
    <w:rsid w:val="00B102F0"/>
    <w:rsid w:val="00B102FD"/>
    <w:rsid w:val="00B102FE"/>
    <w:rsid w:val="00B103FB"/>
    <w:rsid w:val="00B10402"/>
    <w:rsid w:val="00B1046E"/>
    <w:rsid w:val="00B10523"/>
    <w:rsid w:val="00B105F4"/>
    <w:rsid w:val="00B1062E"/>
    <w:rsid w:val="00B1074E"/>
    <w:rsid w:val="00B10798"/>
    <w:rsid w:val="00B107AF"/>
    <w:rsid w:val="00B10994"/>
    <w:rsid w:val="00B109BB"/>
    <w:rsid w:val="00B10A1F"/>
    <w:rsid w:val="00B10AA0"/>
    <w:rsid w:val="00B10AE9"/>
    <w:rsid w:val="00B10B25"/>
    <w:rsid w:val="00B10B7F"/>
    <w:rsid w:val="00B10BEF"/>
    <w:rsid w:val="00B10CAC"/>
    <w:rsid w:val="00B10CEF"/>
    <w:rsid w:val="00B10D75"/>
    <w:rsid w:val="00B10DF8"/>
    <w:rsid w:val="00B10EC5"/>
    <w:rsid w:val="00B1108D"/>
    <w:rsid w:val="00B110D1"/>
    <w:rsid w:val="00B111E6"/>
    <w:rsid w:val="00B1122A"/>
    <w:rsid w:val="00B112D5"/>
    <w:rsid w:val="00B113D2"/>
    <w:rsid w:val="00B1166C"/>
    <w:rsid w:val="00B1174D"/>
    <w:rsid w:val="00B1176C"/>
    <w:rsid w:val="00B11789"/>
    <w:rsid w:val="00B117B6"/>
    <w:rsid w:val="00B118A3"/>
    <w:rsid w:val="00B11A9C"/>
    <w:rsid w:val="00B11AFB"/>
    <w:rsid w:val="00B11C5D"/>
    <w:rsid w:val="00B11D08"/>
    <w:rsid w:val="00B11D83"/>
    <w:rsid w:val="00B11E54"/>
    <w:rsid w:val="00B11E71"/>
    <w:rsid w:val="00B1203D"/>
    <w:rsid w:val="00B120E7"/>
    <w:rsid w:val="00B12193"/>
    <w:rsid w:val="00B121CD"/>
    <w:rsid w:val="00B12331"/>
    <w:rsid w:val="00B12513"/>
    <w:rsid w:val="00B1258D"/>
    <w:rsid w:val="00B12755"/>
    <w:rsid w:val="00B127DA"/>
    <w:rsid w:val="00B1298B"/>
    <w:rsid w:val="00B12A6C"/>
    <w:rsid w:val="00B12F4E"/>
    <w:rsid w:val="00B12F58"/>
    <w:rsid w:val="00B12F6D"/>
    <w:rsid w:val="00B13007"/>
    <w:rsid w:val="00B1304A"/>
    <w:rsid w:val="00B130A2"/>
    <w:rsid w:val="00B13122"/>
    <w:rsid w:val="00B131B6"/>
    <w:rsid w:val="00B131CF"/>
    <w:rsid w:val="00B132A2"/>
    <w:rsid w:val="00B133E3"/>
    <w:rsid w:val="00B13425"/>
    <w:rsid w:val="00B1344A"/>
    <w:rsid w:val="00B135DC"/>
    <w:rsid w:val="00B136C6"/>
    <w:rsid w:val="00B1370D"/>
    <w:rsid w:val="00B139AA"/>
    <w:rsid w:val="00B13A20"/>
    <w:rsid w:val="00B13C24"/>
    <w:rsid w:val="00B13D13"/>
    <w:rsid w:val="00B13D82"/>
    <w:rsid w:val="00B13DD4"/>
    <w:rsid w:val="00B13E7F"/>
    <w:rsid w:val="00B13EAA"/>
    <w:rsid w:val="00B13EC8"/>
    <w:rsid w:val="00B13F79"/>
    <w:rsid w:val="00B14025"/>
    <w:rsid w:val="00B1405C"/>
    <w:rsid w:val="00B140DB"/>
    <w:rsid w:val="00B14172"/>
    <w:rsid w:val="00B141A3"/>
    <w:rsid w:val="00B141A5"/>
    <w:rsid w:val="00B141C8"/>
    <w:rsid w:val="00B141F8"/>
    <w:rsid w:val="00B14226"/>
    <w:rsid w:val="00B14317"/>
    <w:rsid w:val="00B1448D"/>
    <w:rsid w:val="00B14580"/>
    <w:rsid w:val="00B145F6"/>
    <w:rsid w:val="00B1462E"/>
    <w:rsid w:val="00B14698"/>
    <w:rsid w:val="00B14734"/>
    <w:rsid w:val="00B1478D"/>
    <w:rsid w:val="00B147D9"/>
    <w:rsid w:val="00B147ED"/>
    <w:rsid w:val="00B149C1"/>
    <w:rsid w:val="00B14A35"/>
    <w:rsid w:val="00B14A8D"/>
    <w:rsid w:val="00B14A9B"/>
    <w:rsid w:val="00B14BA2"/>
    <w:rsid w:val="00B14BC5"/>
    <w:rsid w:val="00B14C62"/>
    <w:rsid w:val="00B14C8E"/>
    <w:rsid w:val="00B14D76"/>
    <w:rsid w:val="00B14E1E"/>
    <w:rsid w:val="00B14E32"/>
    <w:rsid w:val="00B14F7A"/>
    <w:rsid w:val="00B14FDF"/>
    <w:rsid w:val="00B15010"/>
    <w:rsid w:val="00B15066"/>
    <w:rsid w:val="00B150CB"/>
    <w:rsid w:val="00B1517C"/>
    <w:rsid w:val="00B151EF"/>
    <w:rsid w:val="00B1529A"/>
    <w:rsid w:val="00B1569E"/>
    <w:rsid w:val="00B15763"/>
    <w:rsid w:val="00B159D3"/>
    <w:rsid w:val="00B15A43"/>
    <w:rsid w:val="00B15A74"/>
    <w:rsid w:val="00B15AAD"/>
    <w:rsid w:val="00B15AC4"/>
    <w:rsid w:val="00B15C0D"/>
    <w:rsid w:val="00B15D69"/>
    <w:rsid w:val="00B15ED1"/>
    <w:rsid w:val="00B15FCB"/>
    <w:rsid w:val="00B1612D"/>
    <w:rsid w:val="00B16175"/>
    <w:rsid w:val="00B1625C"/>
    <w:rsid w:val="00B162D9"/>
    <w:rsid w:val="00B163F2"/>
    <w:rsid w:val="00B164D6"/>
    <w:rsid w:val="00B16527"/>
    <w:rsid w:val="00B1654C"/>
    <w:rsid w:val="00B1669A"/>
    <w:rsid w:val="00B166AA"/>
    <w:rsid w:val="00B16704"/>
    <w:rsid w:val="00B167F8"/>
    <w:rsid w:val="00B169F9"/>
    <w:rsid w:val="00B16C35"/>
    <w:rsid w:val="00B16C3C"/>
    <w:rsid w:val="00B16CBF"/>
    <w:rsid w:val="00B16D29"/>
    <w:rsid w:val="00B16DE4"/>
    <w:rsid w:val="00B16EA6"/>
    <w:rsid w:val="00B16EFA"/>
    <w:rsid w:val="00B16F99"/>
    <w:rsid w:val="00B17140"/>
    <w:rsid w:val="00B172FF"/>
    <w:rsid w:val="00B173EB"/>
    <w:rsid w:val="00B17462"/>
    <w:rsid w:val="00B1757C"/>
    <w:rsid w:val="00B175CB"/>
    <w:rsid w:val="00B175DB"/>
    <w:rsid w:val="00B17686"/>
    <w:rsid w:val="00B1779B"/>
    <w:rsid w:val="00B177C2"/>
    <w:rsid w:val="00B177F3"/>
    <w:rsid w:val="00B178F9"/>
    <w:rsid w:val="00B17963"/>
    <w:rsid w:val="00B17974"/>
    <w:rsid w:val="00B17994"/>
    <w:rsid w:val="00B17B53"/>
    <w:rsid w:val="00B17BCB"/>
    <w:rsid w:val="00B17C2C"/>
    <w:rsid w:val="00B17C3C"/>
    <w:rsid w:val="00B17C46"/>
    <w:rsid w:val="00B17C7A"/>
    <w:rsid w:val="00B17D15"/>
    <w:rsid w:val="00B17DCB"/>
    <w:rsid w:val="00B17F98"/>
    <w:rsid w:val="00B17FEE"/>
    <w:rsid w:val="00B20003"/>
    <w:rsid w:val="00B200A8"/>
    <w:rsid w:val="00B202FD"/>
    <w:rsid w:val="00B2030B"/>
    <w:rsid w:val="00B20366"/>
    <w:rsid w:val="00B203A2"/>
    <w:rsid w:val="00B203FF"/>
    <w:rsid w:val="00B20400"/>
    <w:rsid w:val="00B204C1"/>
    <w:rsid w:val="00B205C0"/>
    <w:rsid w:val="00B206F9"/>
    <w:rsid w:val="00B20716"/>
    <w:rsid w:val="00B208C0"/>
    <w:rsid w:val="00B20958"/>
    <w:rsid w:val="00B20981"/>
    <w:rsid w:val="00B209B5"/>
    <w:rsid w:val="00B20A04"/>
    <w:rsid w:val="00B20BA0"/>
    <w:rsid w:val="00B20EB9"/>
    <w:rsid w:val="00B212C8"/>
    <w:rsid w:val="00B21368"/>
    <w:rsid w:val="00B213BB"/>
    <w:rsid w:val="00B213CA"/>
    <w:rsid w:val="00B217B0"/>
    <w:rsid w:val="00B217FA"/>
    <w:rsid w:val="00B218FA"/>
    <w:rsid w:val="00B2192C"/>
    <w:rsid w:val="00B2195D"/>
    <w:rsid w:val="00B219D0"/>
    <w:rsid w:val="00B21A63"/>
    <w:rsid w:val="00B21B9A"/>
    <w:rsid w:val="00B21BD4"/>
    <w:rsid w:val="00B21CBC"/>
    <w:rsid w:val="00B21EAE"/>
    <w:rsid w:val="00B21EED"/>
    <w:rsid w:val="00B21FF6"/>
    <w:rsid w:val="00B22124"/>
    <w:rsid w:val="00B221AE"/>
    <w:rsid w:val="00B221EC"/>
    <w:rsid w:val="00B22255"/>
    <w:rsid w:val="00B2230D"/>
    <w:rsid w:val="00B224BD"/>
    <w:rsid w:val="00B224F3"/>
    <w:rsid w:val="00B2254D"/>
    <w:rsid w:val="00B2258F"/>
    <w:rsid w:val="00B227F3"/>
    <w:rsid w:val="00B228A2"/>
    <w:rsid w:val="00B229D8"/>
    <w:rsid w:val="00B22A78"/>
    <w:rsid w:val="00B22AE4"/>
    <w:rsid w:val="00B22B85"/>
    <w:rsid w:val="00B22BA3"/>
    <w:rsid w:val="00B22D13"/>
    <w:rsid w:val="00B22F95"/>
    <w:rsid w:val="00B22FB9"/>
    <w:rsid w:val="00B2300D"/>
    <w:rsid w:val="00B23072"/>
    <w:rsid w:val="00B230BA"/>
    <w:rsid w:val="00B23150"/>
    <w:rsid w:val="00B232A2"/>
    <w:rsid w:val="00B23324"/>
    <w:rsid w:val="00B23347"/>
    <w:rsid w:val="00B23370"/>
    <w:rsid w:val="00B23541"/>
    <w:rsid w:val="00B2361D"/>
    <w:rsid w:val="00B23625"/>
    <w:rsid w:val="00B23644"/>
    <w:rsid w:val="00B23736"/>
    <w:rsid w:val="00B2379A"/>
    <w:rsid w:val="00B237CA"/>
    <w:rsid w:val="00B237E3"/>
    <w:rsid w:val="00B23869"/>
    <w:rsid w:val="00B239E1"/>
    <w:rsid w:val="00B23A03"/>
    <w:rsid w:val="00B23A78"/>
    <w:rsid w:val="00B23A7E"/>
    <w:rsid w:val="00B23C76"/>
    <w:rsid w:val="00B23D4B"/>
    <w:rsid w:val="00B23FC6"/>
    <w:rsid w:val="00B240B8"/>
    <w:rsid w:val="00B24159"/>
    <w:rsid w:val="00B241EC"/>
    <w:rsid w:val="00B24448"/>
    <w:rsid w:val="00B24581"/>
    <w:rsid w:val="00B245BD"/>
    <w:rsid w:val="00B245C2"/>
    <w:rsid w:val="00B2460C"/>
    <w:rsid w:val="00B2468A"/>
    <w:rsid w:val="00B24696"/>
    <w:rsid w:val="00B2473C"/>
    <w:rsid w:val="00B24763"/>
    <w:rsid w:val="00B248A5"/>
    <w:rsid w:val="00B248D3"/>
    <w:rsid w:val="00B24AD5"/>
    <w:rsid w:val="00B24B2A"/>
    <w:rsid w:val="00B24BF8"/>
    <w:rsid w:val="00B24C64"/>
    <w:rsid w:val="00B24C80"/>
    <w:rsid w:val="00B24CD0"/>
    <w:rsid w:val="00B24CD6"/>
    <w:rsid w:val="00B24CEA"/>
    <w:rsid w:val="00B24D02"/>
    <w:rsid w:val="00B24D1F"/>
    <w:rsid w:val="00B24D61"/>
    <w:rsid w:val="00B24FD4"/>
    <w:rsid w:val="00B2521E"/>
    <w:rsid w:val="00B252B9"/>
    <w:rsid w:val="00B25385"/>
    <w:rsid w:val="00B253E4"/>
    <w:rsid w:val="00B254A2"/>
    <w:rsid w:val="00B25577"/>
    <w:rsid w:val="00B257AD"/>
    <w:rsid w:val="00B258DD"/>
    <w:rsid w:val="00B258F7"/>
    <w:rsid w:val="00B25951"/>
    <w:rsid w:val="00B25C0F"/>
    <w:rsid w:val="00B25C31"/>
    <w:rsid w:val="00B25CA5"/>
    <w:rsid w:val="00B25EC6"/>
    <w:rsid w:val="00B25FE7"/>
    <w:rsid w:val="00B261FC"/>
    <w:rsid w:val="00B26412"/>
    <w:rsid w:val="00B26556"/>
    <w:rsid w:val="00B2657A"/>
    <w:rsid w:val="00B265B8"/>
    <w:rsid w:val="00B2663B"/>
    <w:rsid w:val="00B266A5"/>
    <w:rsid w:val="00B26719"/>
    <w:rsid w:val="00B2679A"/>
    <w:rsid w:val="00B267A3"/>
    <w:rsid w:val="00B267B0"/>
    <w:rsid w:val="00B269DB"/>
    <w:rsid w:val="00B26A82"/>
    <w:rsid w:val="00B26AA2"/>
    <w:rsid w:val="00B26B0E"/>
    <w:rsid w:val="00B26B90"/>
    <w:rsid w:val="00B26D33"/>
    <w:rsid w:val="00B26D91"/>
    <w:rsid w:val="00B26D93"/>
    <w:rsid w:val="00B26D9A"/>
    <w:rsid w:val="00B26DB2"/>
    <w:rsid w:val="00B26DBC"/>
    <w:rsid w:val="00B26F03"/>
    <w:rsid w:val="00B26F0F"/>
    <w:rsid w:val="00B26F40"/>
    <w:rsid w:val="00B26F5F"/>
    <w:rsid w:val="00B26FCD"/>
    <w:rsid w:val="00B26FDC"/>
    <w:rsid w:val="00B270AA"/>
    <w:rsid w:val="00B2715B"/>
    <w:rsid w:val="00B27173"/>
    <w:rsid w:val="00B271A1"/>
    <w:rsid w:val="00B271B0"/>
    <w:rsid w:val="00B271C9"/>
    <w:rsid w:val="00B27239"/>
    <w:rsid w:val="00B2726B"/>
    <w:rsid w:val="00B273A7"/>
    <w:rsid w:val="00B27499"/>
    <w:rsid w:val="00B274FF"/>
    <w:rsid w:val="00B275A3"/>
    <w:rsid w:val="00B2770A"/>
    <w:rsid w:val="00B27786"/>
    <w:rsid w:val="00B278FD"/>
    <w:rsid w:val="00B279C3"/>
    <w:rsid w:val="00B27C2D"/>
    <w:rsid w:val="00B27EB1"/>
    <w:rsid w:val="00B27F45"/>
    <w:rsid w:val="00B27FBC"/>
    <w:rsid w:val="00B27FE3"/>
    <w:rsid w:val="00B2B76F"/>
    <w:rsid w:val="00B30089"/>
    <w:rsid w:val="00B3012E"/>
    <w:rsid w:val="00B30173"/>
    <w:rsid w:val="00B30177"/>
    <w:rsid w:val="00B3017A"/>
    <w:rsid w:val="00B302B1"/>
    <w:rsid w:val="00B30400"/>
    <w:rsid w:val="00B304DB"/>
    <w:rsid w:val="00B30594"/>
    <w:rsid w:val="00B306D8"/>
    <w:rsid w:val="00B30832"/>
    <w:rsid w:val="00B30863"/>
    <w:rsid w:val="00B3086C"/>
    <w:rsid w:val="00B308E7"/>
    <w:rsid w:val="00B30935"/>
    <w:rsid w:val="00B3097C"/>
    <w:rsid w:val="00B30A75"/>
    <w:rsid w:val="00B30ADE"/>
    <w:rsid w:val="00B30B98"/>
    <w:rsid w:val="00B30BE5"/>
    <w:rsid w:val="00B30C1B"/>
    <w:rsid w:val="00B30E88"/>
    <w:rsid w:val="00B30F12"/>
    <w:rsid w:val="00B31025"/>
    <w:rsid w:val="00B31174"/>
    <w:rsid w:val="00B31287"/>
    <w:rsid w:val="00B31300"/>
    <w:rsid w:val="00B31416"/>
    <w:rsid w:val="00B315D6"/>
    <w:rsid w:val="00B31605"/>
    <w:rsid w:val="00B31681"/>
    <w:rsid w:val="00B316A2"/>
    <w:rsid w:val="00B316E4"/>
    <w:rsid w:val="00B31719"/>
    <w:rsid w:val="00B31741"/>
    <w:rsid w:val="00B317B8"/>
    <w:rsid w:val="00B317BD"/>
    <w:rsid w:val="00B31824"/>
    <w:rsid w:val="00B31872"/>
    <w:rsid w:val="00B31878"/>
    <w:rsid w:val="00B318C1"/>
    <w:rsid w:val="00B31AA1"/>
    <w:rsid w:val="00B31B1D"/>
    <w:rsid w:val="00B31C87"/>
    <w:rsid w:val="00B31D1E"/>
    <w:rsid w:val="00B31E0A"/>
    <w:rsid w:val="00B31EDC"/>
    <w:rsid w:val="00B31EE0"/>
    <w:rsid w:val="00B31FEA"/>
    <w:rsid w:val="00B320F5"/>
    <w:rsid w:val="00B32246"/>
    <w:rsid w:val="00B32297"/>
    <w:rsid w:val="00B322E8"/>
    <w:rsid w:val="00B323A5"/>
    <w:rsid w:val="00B32410"/>
    <w:rsid w:val="00B326A6"/>
    <w:rsid w:val="00B326F7"/>
    <w:rsid w:val="00B327C6"/>
    <w:rsid w:val="00B3292C"/>
    <w:rsid w:val="00B32987"/>
    <w:rsid w:val="00B329FE"/>
    <w:rsid w:val="00B32BE6"/>
    <w:rsid w:val="00B32CAF"/>
    <w:rsid w:val="00B32D4E"/>
    <w:rsid w:val="00B32DF8"/>
    <w:rsid w:val="00B32E0C"/>
    <w:rsid w:val="00B32EA0"/>
    <w:rsid w:val="00B32F3B"/>
    <w:rsid w:val="00B3301A"/>
    <w:rsid w:val="00B33077"/>
    <w:rsid w:val="00B33136"/>
    <w:rsid w:val="00B331D3"/>
    <w:rsid w:val="00B332DE"/>
    <w:rsid w:val="00B332DF"/>
    <w:rsid w:val="00B333FE"/>
    <w:rsid w:val="00B334D4"/>
    <w:rsid w:val="00B3357D"/>
    <w:rsid w:val="00B335AE"/>
    <w:rsid w:val="00B33603"/>
    <w:rsid w:val="00B33607"/>
    <w:rsid w:val="00B33690"/>
    <w:rsid w:val="00B33852"/>
    <w:rsid w:val="00B3388D"/>
    <w:rsid w:val="00B33949"/>
    <w:rsid w:val="00B33B87"/>
    <w:rsid w:val="00B33BED"/>
    <w:rsid w:val="00B33CF2"/>
    <w:rsid w:val="00B33D3F"/>
    <w:rsid w:val="00B33DD5"/>
    <w:rsid w:val="00B33E7E"/>
    <w:rsid w:val="00B33E9B"/>
    <w:rsid w:val="00B33FA0"/>
    <w:rsid w:val="00B34028"/>
    <w:rsid w:val="00B34199"/>
    <w:rsid w:val="00B34323"/>
    <w:rsid w:val="00B3433B"/>
    <w:rsid w:val="00B343AA"/>
    <w:rsid w:val="00B34453"/>
    <w:rsid w:val="00B344F4"/>
    <w:rsid w:val="00B3464A"/>
    <w:rsid w:val="00B34664"/>
    <w:rsid w:val="00B346A3"/>
    <w:rsid w:val="00B346DC"/>
    <w:rsid w:val="00B346E7"/>
    <w:rsid w:val="00B34A56"/>
    <w:rsid w:val="00B34AEE"/>
    <w:rsid w:val="00B34B46"/>
    <w:rsid w:val="00B34B56"/>
    <w:rsid w:val="00B34D28"/>
    <w:rsid w:val="00B34DDD"/>
    <w:rsid w:val="00B34F95"/>
    <w:rsid w:val="00B34FBC"/>
    <w:rsid w:val="00B35149"/>
    <w:rsid w:val="00B3537B"/>
    <w:rsid w:val="00B3545E"/>
    <w:rsid w:val="00B3565C"/>
    <w:rsid w:val="00B356E6"/>
    <w:rsid w:val="00B358A9"/>
    <w:rsid w:val="00B358FB"/>
    <w:rsid w:val="00B3591D"/>
    <w:rsid w:val="00B3593E"/>
    <w:rsid w:val="00B35A15"/>
    <w:rsid w:val="00B35A4C"/>
    <w:rsid w:val="00B35B46"/>
    <w:rsid w:val="00B35B58"/>
    <w:rsid w:val="00B35BC9"/>
    <w:rsid w:val="00B35C47"/>
    <w:rsid w:val="00B35C80"/>
    <w:rsid w:val="00B35CCF"/>
    <w:rsid w:val="00B35D45"/>
    <w:rsid w:val="00B35F07"/>
    <w:rsid w:val="00B3603F"/>
    <w:rsid w:val="00B36239"/>
    <w:rsid w:val="00B36247"/>
    <w:rsid w:val="00B363AA"/>
    <w:rsid w:val="00B363CF"/>
    <w:rsid w:val="00B3646D"/>
    <w:rsid w:val="00B364AB"/>
    <w:rsid w:val="00B364F4"/>
    <w:rsid w:val="00B3658A"/>
    <w:rsid w:val="00B365A2"/>
    <w:rsid w:val="00B3663B"/>
    <w:rsid w:val="00B366C3"/>
    <w:rsid w:val="00B3672D"/>
    <w:rsid w:val="00B36965"/>
    <w:rsid w:val="00B36B25"/>
    <w:rsid w:val="00B36B26"/>
    <w:rsid w:val="00B36DC8"/>
    <w:rsid w:val="00B36DFA"/>
    <w:rsid w:val="00B36E00"/>
    <w:rsid w:val="00B36F06"/>
    <w:rsid w:val="00B36FA8"/>
    <w:rsid w:val="00B370FE"/>
    <w:rsid w:val="00B371B7"/>
    <w:rsid w:val="00B372C4"/>
    <w:rsid w:val="00B37307"/>
    <w:rsid w:val="00B3732B"/>
    <w:rsid w:val="00B3732F"/>
    <w:rsid w:val="00B37352"/>
    <w:rsid w:val="00B373B5"/>
    <w:rsid w:val="00B374C2"/>
    <w:rsid w:val="00B3752C"/>
    <w:rsid w:val="00B3761E"/>
    <w:rsid w:val="00B376BD"/>
    <w:rsid w:val="00B37725"/>
    <w:rsid w:val="00B377D4"/>
    <w:rsid w:val="00B37935"/>
    <w:rsid w:val="00B379B2"/>
    <w:rsid w:val="00B379C2"/>
    <w:rsid w:val="00B379EE"/>
    <w:rsid w:val="00B37A33"/>
    <w:rsid w:val="00B37C53"/>
    <w:rsid w:val="00B37C87"/>
    <w:rsid w:val="00B37EB1"/>
    <w:rsid w:val="00B37EB4"/>
    <w:rsid w:val="00B37EC3"/>
    <w:rsid w:val="00B37F3A"/>
    <w:rsid w:val="00B37F3F"/>
    <w:rsid w:val="00B37F86"/>
    <w:rsid w:val="00B37FEE"/>
    <w:rsid w:val="00B4025F"/>
    <w:rsid w:val="00B402DD"/>
    <w:rsid w:val="00B40335"/>
    <w:rsid w:val="00B40362"/>
    <w:rsid w:val="00B404E8"/>
    <w:rsid w:val="00B4062A"/>
    <w:rsid w:val="00B4065F"/>
    <w:rsid w:val="00B4080F"/>
    <w:rsid w:val="00B408B7"/>
    <w:rsid w:val="00B40913"/>
    <w:rsid w:val="00B409E3"/>
    <w:rsid w:val="00B40C62"/>
    <w:rsid w:val="00B40D03"/>
    <w:rsid w:val="00B40D6D"/>
    <w:rsid w:val="00B40E43"/>
    <w:rsid w:val="00B40ED2"/>
    <w:rsid w:val="00B40F07"/>
    <w:rsid w:val="00B40FCA"/>
    <w:rsid w:val="00B41164"/>
    <w:rsid w:val="00B412D4"/>
    <w:rsid w:val="00B41528"/>
    <w:rsid w:val="00B41566"/>
    <w:rsid w:val="00B41585"/>
    <w:rsid w:val="00B415D8"/>
    <w:rsid w:val="00B41603"/>
    <w:rsid w:val="00B41641"/>
    <w:rsid w:val="00B416BA"/>
    <w:rsid w:val="00B4182E"/>
    <w:rsid w:val="00B4196E"/>
    <w:rsid w:val="00B419D9"/>
    <w:rsid w:val="00B41A0B"/>
    <w:rsid w:val="00B41A18"/>
    <w:rsid w:val="00B41A50"/>
    <w:rsid w:val="00B41A97"/>
    <w:rsid w:val="00B41B00"/>
    <w:rsid w:val="00B41C14"/>
    <w:rsid w:val="00B41CB9"/>
    <w:rsid w:val="00B41D5D"/>
    <w:rsid w:val="00B41D78"/>
    <w:rsid w:val="00B41EAB"/>
    <w:rsid w:val="00B41EC9"/>
    <w:rsid w:val="00B41ED8"/>
    <w:rsid w:val="00B41F0F"/>
    <w:rsid w:val="00B41FAA"/>
    <w:rsid w:val="00B42108"/>
    <w:rsid w:val="00B422E7"/>
    <w:rsid w:val="00B4233E"/>
    <w:rsid w:val="00B42447"/>
    <w:rsid w:val="00B424DD"/>
    <w:rsid w:val="00B4251D"/>
    <w:rsid w:val="00B4253D"/>
    <w:rsid w:val="00B4259F"/>
    <w:rsid w:val="00B42613"/>
    <w:rsid w:val="00B4268E"/>
    <w:rsid w:val="00B42731"/>
    <w:rsid w:val="00B427BB"/>
    <w:rsid w:val="00B42853"/>
    <w:rsid w:val="00B4294B"/>
    <w:rsid w:val="00B42AB4"/>
    <w:rsid w:val="00B42ADD"/>
    <w:rsid w:val="00B42B13"/>
    <w:rsid w:val="00B42B24"/>
    <w:rsid w:val="00B42D0F"/>
    <w:rsid w:val="00B42D44"/>
    <w:rsid w:val="00B42D5C"/>
    <w:rsid w:val="00B42E99"/>
    <w:rsid w:val="00B430AC"/>
    <w:rsid w:val="00B43104"/>
    <w:rsid w:val="00B4311F"/>
    <w:rsid w:val="00B43167"/>
    <w:rsid w:val="00B43195"/>
    <w:rsid w:val="00B433DC"/>
    <w:rsid w:val="00B433EB"/>
    <w:rsid w:val="00B4340A"/>
    <w:rsid w:val="00B43438"/>
    <w:rsid w:val="00B43489"/>
    <w:rsid w:val="00B434D2"/>
    <w:rsid w:val="00B43651"/>
    <w:rsid w:val="00B436B3"/>
    <w:rsid w:val="00B436BB"/>
    <w:rsid w:val="00B437E5"/>
    <w:rsid w:val="00B4395A"/>
    <w:rsid w:val="00B43A30"/>
    <w:rsid w:val="00B43BD0"/>
    <w:rsid w:val="00B43C09"/>
    <w:rsid w:val="00B43C27"/>
    <w:rsid w:val="00B43C4C"/>
    <w:rsid w:val="00B43D17"/>
    <w:rsid w:val="00B43D79"/>
    <w:rsid w:val="00B43ECD"/>
    <w:rsid w:val="00B43F8B"/>
    <w:rsid w:val="00B43FA1"/>
    <w:rsid w:val="00B44009"/>
    <w:rsid w:val="00B4403A"/>
    <w:rsid w:val="00B44107"/>
    <w:rsid w:val="00B44121"/>
    <w:rsid w:val="00B4417B"/>
    <w:rsid w:val="00B44196"/>
    <w:rsid w:val="00B442D8"/>
    <w:rsid w:val="00B4430F"/>
    <w:rsid w:val="00B44381"/>
    <w:rsid w:val="00B445EE"/>
    <w:rsid w:val="00B4467C"/>
    <w:rsid w:val="00B446F1"/>
    <w:rsid w:val="00B447B3"/>
    <w:rsid w:val="00B4483D"/>
    <w:rsid w:val="00B44860"/>
    <w:rsid w:val="00B448EA"/>
    <w:rsid w:val="00B448EB"/>
    <w:rsid w:val="00B44974"/>
    <w:rsid w:val="00B44A05"/>
    <w:rsid w:val="00B44A25"/>
    <w:rsid w:val="00B44AC5"/>
    <w:rsid w:val="00B44BFB"/>
    <w:rsid w:val="00B44C42"/>
    <w:rsid w:val="00B44CCD"/>
    <w:rsid w:val="00B44CE2"/>
    <w:rsid w:val="00B44D15"/>
    <w:rsid w:val="00B44D95"/>
    <w:rsid w:val="00B44DF4"/>
    <w:rsid w:val="00B44E75"/>
    <w:rsid w:val="00B44E8C"/>
    <w:rsid w:val="00B44E9B"/>
    <w:rsid w:val="00B44F3B"/>
    <w:rsid w:val="00B44F99"/>
    <w:rsid w:val="00B45044"/>
    <w:rsid w:val="00B450F5"/>
    <w:rsid w:val="00B4516B"/>
    <w:rsid w:val="00B45244"/>
    <w:rsid w:val="00B4525E"/>
    <w:rsid w:val="00B452F3"/>
    <w:rsid w:val="00B4533E"/>
    <w:rsid w:val="00B45371"/>
    <w:rsid w:val="00B45399"/>
    <w:rsid w:val="00B4552A"/>
    <w:rsid w:val="00B456B5"/>
    <w:rsid w:val="00B45780"/>
    <w:rsid w:val="00B457C5"/>
    <w:rsid w:val="00B45947"/>
    <w:rsid w:val="00B45A2B"/>
    <w:rsid w:val="00B45B26"/>
    <w:rsid w:val="00B45B67"/>
    <w:rsid w:val="00B45D12"/>
    <w:rsid w:val="00B45D42"/>
    <w:rsid w:val="00B45D44"/>
    <w:rsid w:val="00B45F91"/>
    <w:rsid w:val="00B45FBF"/>
    <w:rsid w:val="00B4614B"/>
    <w:rsid w:val="00B46193"/>
    <w:rsid w:val="00B463AD"/>
    <w:rsid w:val="00B463E9"/>
    <w:rsid w:val="00B463FF"/>
    <w:rsid w:val="00B46454"/>
    <w:rsid w:val="00B46499"/>
    <w:rsid w:val="00B46513"/>
    <w:rsid w:val="00B4658C"/>
    <w:rsid w:val="00B466DC"/>
    <w:rsid w:val="00B4678A"/>
    <w:rsid w:val="00B46AD5"/>
    <w:rsid w:val="00B46AFF"/>
    <w:rsid w:val="00B46B93"/>
    <w:rsid w:val="00B46C62"/>
    <w:rsid w:val="00B46C81"/>
    <w:rsid w:val="00B46E02"/>
    <w:rsid w:val="00B46F89"/>
    <w:rsid w:val="00B47001"/>
    <w:rsid w:val="00B4702D"/>
    <w:rsid w:val="00B4705B"/>
    <w:rsid w:val="00B470A0"/>
    <w:rsid w:val="00B4718A"/>
    <w:rsid w:val="00B4718E"/>
    <w:rsid w:val="00B471AC"/>
    <w:rsid w:val="00B4729C"/>
    <w:rsid w:val="00B47307"/>
    <w:rsid w:val="00B47316"/>
    <w:rsid w:val="00B47341"/>
    <w:rsid w:val="00B4734B"/>
    <w:rsid w:val="00B47351"/>
    <w:rsid w:val="00B47393"/>
    <w:rsid w:val="00B473F1"/>
    <w:rsid w:val="00B4744F"/>
    <w:rsid w:val="00B47464"/>
    <w:rsid w:val="00B47649"/>
    <w:rsid w:val="00B47742"/>
    <w:rsid w:val="00B477B4"/>
    <w:rsid w:val="00B477D2"/>
    <w:rsid w:val="00B47942"/>
    <w:rsid w:val="00B47AFA"/>
    <w:rsid w:val="00B47B02"/>
    <w:rsid w:val="00B47CC0"/>
    <w:rsid w:val="00B47CEE"/>
    <w:rsid w:val="00B47DFD"/>
    <w:rsid w:val="00B47E63"/>
    <w:rsid w:val="00B47E6B"/>
    <w:rsid w:val="00B47F64"/>
    <w:rsid w:val="00B47F82"/>
    <w:rsid w:val="00B50040"/>
    <w:rsid w:val="00B500B9"/>
    <w:rsid w:val="00B50113"/>
    <w:rsid w:val="00B50390"/>
    <w:rsid w:val="00B5044D"/>
    <w:rsid w:val="00B5062B"/>
    <w:rsid w:val="00B50664"/>
    <w:rsid w:val="00B506DD"/>
    <w:rsid w:val="00B50891"/>
    <w:rsid w:val="00B508E4"/>
    <w:rsid w:val="00B508FA"/>
    <w:rsid w:val="00B5097A"/>
    <w:rsid w:val="00B509D3"/>
    <w:rsid w:val="00B50C1D"/>
    <w:rsid w:val="00B50C8E"/>
    <w:rsid w:val="00B50D5E"/>
    <w:rsid w:val="00B50ED3"/>
    <w:rsid w:val="00B5106A"/>
    <w:rsid w:val="00B5111D"/>
    <w:rsid w:val="00B51149"/>
    <w:rsid w:val="00B5126D"/>
    <w:rsid w:val="00B512E1"/>
    <w:rsid w:val="00B51403"/>
    <w:rsid w:val="00B515E7"/>
    <w:rsid w:val="00B516F6"/>
    <w:rsid w:val="00B518F9"/>
    <w:rsid w:val="00B51A68"/>
    <w:rsid w:val="00B51B06"/>
    <w:rsid w:val="00B51BAE"/>
    <w:rsid w:val="00B51BBD"/>
    <w:rsid w:val="00B51BE0"/>
    <w:rsid w:val="00B51D01"/>
    <w:rsid w:val="00B51D9E"/>
    <w:rsid w:val="00B51F60"/>
    <w:rsid w:val="00B52098"/>
    <w:rsid w:val="00B52132"/>
    <w:rsid w:val="00B521B2"/>
    <w:rsid w:val="00B522AA"/>
    <w:rsid w:val="00B5235C"/>
    <w:rsid w:val="00B523C4"/>
    <w:rsid w:val="00B524E9"/>
    <w:rsid w:val="00B52671"/>
    <w:rsid w:val="00B526B7"/>
    <w:rsid w:val="00B5278D"/>
    <w:rsid w:val="00B5283D"/>
    <w:rsid w:val="00B52849"/>
    <w:rsid w:val="00B529CC"/>
    <w:rsid w:val="00B52AEA"/>
    <w:rsid w:val="00B52B38"/>
    <w:rsid w:val="00B52B87"/>
    <w:rsid w:val="00B52B97"/>
    <w:rsid w:val="00B52D3B"/>
    <w:rsid w:val="00B52DFC"/>
    <w:rsid w:val="00B52F08"/>
    <w:rsid w:val="00B5303B"/>
    <w:rsid w:val="00B53092"/>
    <w:rsid w:val="00B530FD"/>
    <w:rsid w:val="00B53191"/>
    <w:rsid w:val="00B531BE"/>
    <w:rsid w:val="00B5320C"/>
    <w:rsid w:val="00B5323D"/>
    <w:rsid w:val="00B532F0"/>
    <w:rsid w:val="00B5339A"/>
    <w:rsid w:val="00B533AE"/>
    <w:rsid w:val="00B533FD"/>
    <w:rsid w:val="00B53589"/>
    <w:rsid w:val="00B535E0"/>
    <w:rsid w:val="00B536BD"/>
    <w:rsid w:val="00B53772"/>
    <w:rsid w:val="00B5387C"/>
    <w:rsid w:val="00B538A9"/>
    <w:rsid w:val="00B538F9"/>
    <w:rsid w:val="00B53925"/>
    <w:rsid w:val="00B53935"/>
    <w:rsid w:val="00B53963"/>
    <w:rsid w:val="00B53971"/>
    <w:rsid w:val="00B53977"/>
    <w:rsid w:val="00B53A02"/>
    <w:rsid w:val="00B53A21"/>
    <w:rsid w:val="00B53BC5"/>
    <w:rsid w:val="00B53C73"/>
    <w:rsid w:val="00B53CF9"/>
    <w:rsid w:val="00B53ED6"/>
    <w:rsid w:val="00B53EFD"/>
    <w:rsid w:val="00B53FC6"/>
    <w:rsid w:val="00B541E2"/>
    <w:rsid w:val="00B541E7"/>
    <w:rsid w:val="00B54233"/>
    <w:rsid w:val="00B5423B"/>
    <w:rsid w:val="00B5426A"/>
    <w:rsid w:val="00B542E1"/>
    <w:rsid w:val="00B54311"/>
    <w:rsid w:val="00B54336"/>
    <w:rsid w:val="00B543E4"/>
    <w:rsid w:val="00B54407"/>
    <w:rsid w:val="00B54420"/>
    <w:rsid w:val="00B54518"/>
    <w:rsid w:val="00B54531"/>
    <w:rsid w:val="00B5456F"/>
    <w:rsid w:val="00B5465B"/>
    <w:rsid w:val="00B54877"/>
    <w:rsid w:val="00B548D9"/>
    <w:rsid w:val="00B54963"/>
    <w:rsid w:val="00B54973"/>
    <w:rsid w:val="00B549BA"/>
    <w:rsid w:val="00B549C9"/>
    <w:rsid w:val="00B54A68"/>
    <w:rsid w:val="00B54ABB"/>
    <w:rsid w:val="00B54C6C"/>
    <w:rsid w:val="00B54CD1"/>
    <w:rsid w:val="00B54CF6"/>
    <w:rsid w:val="00B54D32"/>
    <w:rsid w:val="00B54DBA"/>
    <w:rsid w:val="00B54DBF"/>
    <w:rsid w:val="00B54EDB"/>
    <w:rsid w:val="00B550BA"/>
    <w:rsid w:val="00B55178"/>
    <w:rsid w:val="00B552DC"/>
    <w:rsid w:val="00B5558F"/>
    <w:rsid w:val="00B5564F"/>
    <w:rsid w:val="00B5570D"/>
    <w:rsid w:val="00B55717"/>
    <w:rsid w:val="00B557D3"/>
    <w:rsid w:val="00B557DF"/>
    <w:rsid w:val="00B5583D"/>
    <w:rsid w:val="00B5597B"/>
    <w:rsid w:val="00B559C9"/>
    <w:rsid w:val="00B559D9"/>
    <w:rsid w:val="00B55A1A"/>
    <w:rsid w:val="00B55C39"/>
    <w:rsid w:val="00B55E2B"/>
    <w:rsid w:val="00B55F42"/>
    <w:rsid w:val="00B56016"/>
    <w:rsid w:val="00B56066"/>
    <w:rsid w:val="00B560E4"/>
    <w:rsid w:val="00B56126"/>
    <w:rsid w:val="00B56137"/>
    <w:rsid w:val="00B561F2"/>
    <w:rsid w:val="00B5633E"/>
    <w:rsid w:val="00B56349"/>
    <w:rsid w:val="00B563CC"/>
    <w:rsid w:val="00B56489"/>
    <w:rsid w:val="00B5649C"/>
    <w:rsid w:val="00B564DF"/>
    <w:rsid w:val="00B56604"/>
    <w:rsid w:val="00B567CD"/>
    <w:rsid w:val="00B5684A"/>
    <w:rsid w:val="00B5684E"/>
    <w:rsid w:val="00B56914"/>
    <w:rsid w:val="00B569F2"/>
    <w:rsid w:val="00B56A79"/>
    <w:rsid w:val="00B56A9D"/>
    <w:rsid w:val="00B56B1C"/>
    <w:rsid w:val="00B56B78"/>
    <w:rsid w:val="00B56BF5"/>
    <w:rsid w:val="00B56CF8"/>
    <w:rsid w:val="00B56E91"/>
    <w:rsid w:val="00B56EF8"/>
    <w:rsid w:val="00B56F6C"/>
    <w:rsid w:val="00B56FA4"/>
    <w:rsid w:val="00B57020"/>
    <w:rsid w:val="00B57052"/>
    <w:rsid w:val="00B5710D"/>
    <w:rsid w:val="00B571B1"/>
    <w:rsid w:val="00B571D1"/>
    <w:rsid w:val="00B57232"/>
    <w:rsid w:val="00B57281"/>
    <w:rsid w:val="00B57379"/>
    <w:rsid w:val="00B57429"/>
    <w:rsid w:val="00B5742E"/>
    <w:rsid w:val="00B5745B"/>
    <w:rsid w:val="00B5761D"/>
    <w:rsid w:val="00B57664"/>
    <w:rsid w:val="00B576DC"/>
    <w:rsid w:val="00B576F1"/>
    <w:rsid w:val="00B57715"/>
    <w:rsid w:val="00B577BE"/>
    <w:rsid w:val="00B579BB"/>
    <w:rsid w:val="00B57C48"/>
    <w:rsid w:val="00B57C73"/>
    <w:rsid w:val="00B57C8B"/>
    <w:rsid w:val="00B57CC3"/>
    <w:rsid w:val="00B57CDE"/>
    <w:rsid w:val="00B57D2D"/>
    <w:rsid w:val="00B57FC2"/>
    <w:rsid w:val="00B57FC7"/>
    <w:rsid w:val="00B57FEB"/>
    <w:rsid w:val="00B60043"/>
    <w:rsid w:val="00B600F1"/>
    <w:rsid w:val="00B60189"/>
    <w:rsid w:val="00B601F8"/>
    <w:rsid w:val="00B60232"/>
    <w:rsid w:val="00B603C1"/>
    <w:rsid w:val="00B60458"/>
    <w:rsid w:val="00B6049B"/>
    <w:rsid w:val="00B604BC"/>
    <w:rsid w:val="00B605C4"/>
    <w:rsid w:val="00B6064D"/>
    <w:rsid w:val="00B606E7"/>
    <w:rsid w:val="00B60811"/>
    <w:rsid w:val="00B60850"/>
    <w:rsid w:val="00B60AE2"/>
    <w:rsid w:val="00B60C87"/>
    <w:rsid w:val="00B60DA5"/>
    <w:rsid w:val="00B60DCD"/>
    <w:rsid w:val="00B60E64"/>
    <w:rsid w:val="00B60FC8"/>
    <w:rsid w:val="00B6124F"/>
    <w:rsid w:val="00B6129F"/>
    <w:rsid w:val="00B612B3"/>
    <w:rsid w:val="00B6131E"/>
    <w:rsid w:val="00B613D6"/>
    <w:rsid w:val="00B614CE"/>
    <w:rsid w:val="00B616BB"/>
    <w:rsid w:val="00B616D5"/>
    <w:rsid w:val="00B616F9"/>
    <w:rsid w:val="00B616FE"/>
    <w:rsid w:val="00B61760"/>
    <w:rsid w:val="00B617BD"/>
    <w:rsid w:val="00B6183A"/>
    <w:rsid w:val="00B61865"/>
    <w:rsid w:val="00B618D1"/>
    <w:rsid w:val="00B618D6"/>
    <w:rsid w:val="00B618DA"/>
    <w:rsid w:val="00B61971"/>
    <w:rsid w:val="00B6198A"/>
    <w:rsid w:val="00B61B64"/>
    <w:rsid w:val="00B61B9A"/>
    <w:rsid w:val="00B61C5C"/>
    <w:rsid w:val="00B61CEE"/>
    <w:rsid w:val="00B61CF2"/>
    <w:rsid w:val="00B61D04"/>
    <w:rsid w:val="00B61DA0"/>
    <w:rsid w:val="00B61E58"/>
    <w:rsid w:val="00B61E8D"/>
    <w:rsid w:val="00B61EAF"/>
    <w:rsid w:val="00B61F04"/>
    <w:rsid w:val="00B61F34"/>
    <w:rsid w:val="00B61F38"/>
    <w:rsid w:val="00B61F62"/>
    <w:rsid w:val="00B6206F"/>
    <w:rsid w:val="00B620ED"/>
    <w:rsid w:val="00B62154"/>
    <w:rsid w:val="00B62196"/>
    <w:rsid w:val="00B621B0"/>
    <w:rsid w:val="00B6225C"/>
    <w:rsid w:val="00B62340"/>
    <w:rsid w:val="00B62382"/>
    <w:rsid w:val="00B62416"/>
    <w:rsid w:val="00B62453"/>
    <w:rsid w:val="00B625E6"/>
    <w:rsid w:val="00B62723"/>
    <w:rsid w:val="00B62739"/>
    <w:rsid w:val="00B62787"/>
    <w:rsid w:val="00B627A2"/>
    <w:rsid w:val="00B62805"/>
    <w:rsid w:val="00B62A1A"/>
    <w:rsid w:val="00B62B98"/>
    <w:rsid w:val="00B62C94"/>
    <w:rsid w:val="00B62CA3"/>
    <w:rsid w:val="00B62EE1"/>
    <w:rsid w:val="00B62F7A"/>
    <w:rsid w:val="00B62FC0"/>
    <w:rsid w:val="00B63040"/>
    <w:rsid w:val="00B63045"/>
    <w:rsid w:val="00B63073"/>
    <w:rsid w:val="00B63099"/>
    <w:rsid w:val="00B630F0"/>
    <w:rsid w:val="00B63114"/>
    <w:rsid w:val="00B63211"/>
    <w:rsid w:val="00B633B2"/>
    <w:rsid w:val="00B63436"/>
    <w:rsid w:val="00B63493"/>
    <w:rsid w:val="00B634DE"/>
    <w:rsid w:val="00B634E9"/>
    <w:rsid w:val="00B63583"/>
    <w:rsid w:val="00B6359D"/>
    <w:rsid w:val="00B635FA"/>
    <w:rsid w:val="00B63630"/>
    <w:rsid w:val="00B63668"/>
    <w:rsid w:val="00B63740"/>
    <w:rsid w:val="00B63745"/>
    <w:rsid w:val="00B637A3"/>
    <w:rsid w:val="00B63844"/>
    <w:rsid w:val="00B63923"/>
    <w:rsid w:val="00B639C3"/>
    <w:rsid w:val="00B639DF"/>
    <w:rsid w:val="00B63A31"/>
    <w:rsid w:val="00B63AD7"/>
    <w:rsid w:val="00B63D5D"/>
    <w:rsid w:val="00B63E40"/>
    <w:rsid w:val="00B63ED6"/>
    <w:rsid w:val="00B63F99"/>
    <w:rsid w:val="00B63FDB"/>
    <w:rsid w:val="00B64062"/>
    <w:rsid w:val="00B640A3"/>
    <w:rsid w:val="00B640A4"/>
    <w:rsid w:val="00B641DC"/>
    <w:rsid w:val="00B64212"/>
    <w:rsid w:val="00B6436E"/>
    <w:rsid w:val="00B643E2"/>
    <w:rsid w:val="00B6446C"/>
    <w:rsid w:val="00B644AF"/>
    <w:rsid w:val="00B64557"/>
    <w:rsid w:val="00B64639"/>
    <w:rsid w:val="00B6467D"/>
    <w:rsid w:val="00B646B9"/>
    <w:rsid w:val="00B648D8"/>
    <w:rsid w:val="00B64900"/>
    <w:rsid w:val="00B64906"/>
    <w:rsid w:val="00B64921"/>
    <w:rsid w:val="00B64943"/>
    <w:rsid w:val="00B64985"/>
    <w:rsid w:val="00B64AE2"/>
    <w:rsid w:val="00B64B28"/>
    <w:rsid w:val="00B64CD4"/>
    <w:rsid w:val="00B64CDD"/>
    <w:rsid w:val="00B64D77"/>
    <w:rsid w:val="00B64EB6"/>
    <w:rsid w:val="00B65021"/>
    <w:rsid w:val="00B6502B"/>
    <w:rsid w:val="00B6502D"/>
    <w:rsid w:val="00B6519D"/>
    <w:rsid w:val="00B65209"/>
    <w:rsid w:val="00B65268"/>
    <w:rsid w:val="00B65296"/>
    <w:rsid w:val="00B652CC"/>
    <w:rsid w:val="00B652F1"/>
    <w:rsid w:val="00B655A1"/>
    <w:rsid w:val="00B6565A"/>
    <w:rsid w:val="00B656FB"/>
    <w:rsid w:val="00B6599B"/>
    <w:rsid w:val="00B65A74"/>
    <w:rsid w:val="00B65ABA"/>
    <w:rsid w:val="00B65B2E"/>
    <w:rsid w:val="00B65C17"/>
    <w:rsid w:val="00B65C89"/>
    <w:rsid w:val="00B65CC3"/>
    <w:rsid w:val="00B65D4E"/>
    <w:rsid w:val="00B65E9A"/>
    <w:rsid w:val="00B65EB4"/>
    <w:rsid w:val="00B65EE5"/>
    <w:rsid w:val="00B65F4F"/>
    <w:rsid w:val="00B65F6C"/>
    <w:rsid w:val="00B6606E"/>
    <w:rsid w:val="00B660AA"/>
    <w:rsid w:val="00B661A0"/>
    <w:rsid w:val="00B661E4"/>
    <w:rsid w:val="00B66477"/>
    <w:rsid w:val="00B66486"/>
    <w:rsid w:val="00B664C1"/>
    <w:rsid w:val="00B664E9"/>
    <w:rsid w:val="00B664EE"/>
    <w:rsid w:val="00B66501"/>
    <w:rsid w:val="00B665F2"/>
    <w:rsid w:val="00B66784"/>
    <w:rsid w:val="00B6687A"/>
    <w:rsid w:val="00B66897"/>
    <w:rsid w:val="00B6695C"/>
    <w:rsid w:val="00B66A2A"/>
    <w:rsid w:val="00B66B39"/>
    <w:rsid w:val="00B66D0A"/>
    <w:rsid w:val="00B66D77"/>
    <w:rsid w:val="00B66DFE"/>
    <w:rsid w:val="00B66EDF"/>
    <w:rsid w:val="00B66F53"/>
    <w:rsid w:val="00B66F9D"/>
    <w:rsid w:val="00B67092"/>
    <w:rsid w:val="00B67226"/>
    <w:rsid w:val="00B672EA"/>
    <w:rsid w:val="00B673B7"/>
    <w:rsid w:val="00B674E3"/>
    <w:rsid w:val="00B6760C"/>
    <w:rsid w:val="00B6764A"/>
    <w:rsid w:val="00B67667"/>
    <w:rsid w:val="00B6786D"/>
    <w:rsid w:val="00B678BD"/>
    <w:rsid w:val="00B6792D"/>
    <w:rsid w:val="00B67966"/>
    <w:rsid w:val="00B67992"/>
    <w:rsid w:val="00B67A3E"/>
    <w:rsid w:val="00B67B2A"/>
    <w:rsid w:val="00B67C18"/>
    <w:rsid w:val="00B67E91"/>
    <w:rsid w:val="00B67EA3"/>
    <w:rsid w:val="00B67EB2"/>
    <w:rsid w:val="00B67F05"/>
    <w:rsid w:val="00B67F67"/>
    <w:rsid w:val="00B700F3"/>
    <w:rsid w:val="00B70119"/>
    <w:rsid w:val="00B702ED"/>
    <w:rsid w:val="00B7034A"/>
    <w:rsid w:val="00B703D2"/>
    <w:rsid w:val="00B703F9"/>
    <w:rsid w:val="00B7040E"/>
    <w:rsid w:val="00B704A8"/>
    <w:rsid w:val="00B704CF"/>
    <w:rsid w:val="00B705AF"/>
    <w:rsid w:val="00B705D0"/>
    <w:rsid w:val="00B7070D"/>
    <w:rsid w:val="00B707C4"/>
    <w:rsid w:val="00B709E3"/>
    <w:rsid w:val="00B70A0F"/>
    <w:rsid w:val="00B70AEC"/>
    <w:rsid w:val="00B70BCA"/>
    <w:rsid w:val="00B70CC0"/>
    <w:rsid w:val="00B70CE6"/>
    <w:rsid w:val="00B70CF8"/>
    <w:rsid w:val="00B70D71"/>
    <w:rsid w:val="00B70E9D"/>
    <w:rsid w:val="00B70FA9"/>
    <w:rsid w:val="00B71009"/>
    <w:rsid w:val="00B71106"/>
    <w:rsid w:val="00B7117F"/>
    <w:rsid w:val="00B711C5"/>
    <w:rsid w:val="00B711C6"/>
    <w:rsid w:val="00B711CD"/>
    <w:rsid w:val="00B71252"/>
    <w:rsid w:val="00B71393"/>
    <w:rsid w:val="00B7140E"/>
    <w:rsid w:val="00B714A8"/>
    <w:rsid w:val="00B714BA"/>
    <w:rsid w:val="00B71769"/>
    <w:rsid w:val="00B7183E"/>
    <w:rsid w:val="00B7188B"/>
    <w:rsid w:val="00B719C9"/>
    <w:rsid w:val="00B719FC"/>
    <w:rsid w:val="00B71A52"/>
    <w:rsid w:val="00B71C60"/>
    <w:rsid w:val="00B71D10"/>
    <w:rsid w:val="00B71DBE"/>
    <w:rsid w:val="00B71E64"/>
    <w:rsid w:val="00B71F26"/>
    <w:rsid w:val="00B71FAE"/>
    <w:rsid w:val="00B72159"/>
    <w:rsid w:val="00B721F3"/>
    <w:rsid w:val="00B723A2"/>
    <w:rsid w:val="00B7245A"/>
    <w:rsid w:val="00B7253B"/>
    <w:rsid w:val="00B725A1"/>
    <w:rsid w:val="00B725CE"/>
    <w:rsid w:val="00B72686"/>
    <w:rsid w:val="00B726A3"/>
    <w:rsid w:val="00B726E9"/>
    <w:rsid w:val="00B727E6"/>
    <w:rsid w:val="00B727FE"/>
    <w:rsid w:val="00B729BF"/>
    <w:rsid w:val="00B72B8C"/>
    <w:rsid w:val="00B72BC9"/>
    <w:rsid w:val="00B72BE5"/>
    <w:rsid w:val="00B72D3F"/>
    <w:rsid w:val="00B72DA5"/>
    <w:rsid w:val="00B72E26"/>
    <w:rsid w:val="00B72E45"/>
    <w:rsid w:val="00B72FEB"/>
    <w:rsid w:val="00B7319B"/>
    <w:rsid w:val="00B73213"/>
    <w:rsid w:val="00B7323F"/>
    <w:rsid w:val="00B733D9"/>
    <w:rsid w:val="00B7341E"/>
    <w:rsid w:val="00B734D8"/>
    <w:rsid w:val="00B735AB"/>
    <w:rsid w:val="00B7362D"/>
    <w:rsid w:val="00B73679"/>
    <w:rsid w:val="00B73845"/>
    <w:rsid w:val="00B7385E"/>
    <w:rsid w:val="00B739B1"/>
    <w:rsid w:val="00B73A49"/>
    <w:rsid w:val="00B73BC8"/>
    <w:rsid w:val="00B73CA2"/>
    <w:rsid w:val="00B73D48"/>
    <w:rsid w:val="00B73E31"/>
    <w:rsid w:val="00B73E3E"/>
    <w:rsid w:val="00B73E6F"/>
    <w:rsid w:val="00B740C1"/>
    <w:rsid w:val="00B7410C"/>
    <w:rsid w:val="00B741E6"/>
    <w:rsid w:val="00B743EA"/>
    <w:rsid w:val="00B7441E"/>
    <w:rsid w:val="00B747B3"/>
    <w:rsid w:val="00B747DE"/>
    <w:rsid w:val="00B74825"/>
    <w:rsid w:val="00B7489F"/>
    <w:rsid w:val="00B74A7C"/>
    <w:rsid w:val="00B74B0A"/>
    <w:rsid w:val="00B74B0B"/>
    <w:rsid w:val="00B74B16"/>
    <w:rsid w:val="00B74BF1"/>
    <w:rsid w:val="00B74C82"/>
    <w:rsid w:val="00B74CBF"/>
    <w:rsid w:val="00B74CC4"/>
    <w:rsid w:val="00B74CD6"/>
    <w:rsid w:val="00B74E29"/>
    <w:rsid w:val="00B74F19"/>
    <w:rsid w:val="00B74F8F"/>
    <w:rsid w:val="00B74FF5"/>
    <w:rsid w:val="00B751DF"/>
    <w:rsid w:val="00B75265"/>
    <w:rsid w:val="00B752F2"/>
    <w:rsid w:val="00B75319"/>
    <w:rsid w:val="00B75351"/>
    <w:rsid w:val="00B75377"/>
    <w:rsid w:val="00B75490"/>
    <w:rsid w:val="00B75560"/>
    <w:rsid w:val="00B755A0"/>
    <w:rsid w:val="00B755F5"/>
    <w:rsid w:val="00B75708"/>
    <w:rsid w:val="00B7571A"/>
    <w:rsid w:val="00B75755"/>
    <w:rsid w:val="00B7586D"/>
    <w:rsid w:val="00B758D4"/>
    <w:rsid w:val="00B759CA"/>
    <w:rsid w:val="00B75D77"/>
    <w:rsid w:val="00B75DF8"/>
    <w:rsid w:val="00B75E82"/>
    <w:rsid w:val="00B75EAA"/>
    <w:rsid w:val="00B76075"/>
    <w:rsid w:val="00B76131"/>
    <w:rsid w:val="00B76160"/>
    <w:rsid w:val="00B761B3"/>
    <w:rsid w:val="00B76289"/>
    <w:rsid w:val="00B762E4"/>
    <w:rsid w:val="00B76341"/>
    <w:rsid w:val="00B76351"/>
    <w:rsid w:val="00B7638A"/>
    <w:rsid w:val="00B764DB"/>
    <w:rsid w:val="00B76677"/>
    <w:rsid w:val="00B766AC"/>
    <w:rsid w:val="00B766CA"/>
    <w:rsid w:val="00B76745"/>
    <w:rsid w:val="00B768E9"/>
    <w:rsid w:val="00B76AF8"/>
    <w:rsid w:val="00B76AFA"/>
    <w:rsid w:val="00B76B78"/>
    <w:rsid w:val="00B76BD5"/>
    <w:rsid w:val="00B76C55"/>
    <w:rsid w:val="00B76D95"/>
    <w:rsid w:val="00B76DA2"/>
    <w:rsid w:val="00B76E87"/>
    <w:rsid w:val="00B76EA7"/>
    <w:rsid w:val="00B77006"/>
    <w:rsid w:val="00B77095"/>
    <w:rsid w:val="00B770BF"/>
    <w:rsid w:val="00B770C6"/>
    <w:rsid w:val="00B77147"/>
    <w:rsid w:val="00B7736B"/>
    <w:rsid w:val="00B77376"/>
    <w:rsid w:val="00B77384"/>
    <w:rsid w:val="00B773DD"/>
    <w:rsid w:val="00B7748E"/>
    <w:rsid w:val="00B776AC"/>
    <w:rsid w:val="00B777DE"/>
    <w:rsid w:val="00B77813"/>
    <w:rsid w:val="00B77933"/>
    <w:rsid w:val="00B77B96"/>
    <w:rsid w:val="00B77C3E"/>
    <w:rsid w:val="00B77CA0"/>
    <w:rsid w:val="00B77F1E"/>
    <w:rsid w:val="00B77F81"/>
    <w:rsid w:val="00B80006"/>
    <w:rsid w:val="00B8003B"/>
    <w:rsid w:val="00B80102"/>
    <w:rsid w:val="00B8024F"/>
    <w:rsid w:val="00B80570"/>
    <w:rsid w:val="00B80607"/>
    <w:rsid w:val="00B8062A"/>
    <w:rsid w:val="00B80730"/>
    <w:rsid w:val="00B80749"/>
    <w:rsid w:val="00B80826"/>
    <w:rsid w:val="00B8089F"/>
    <w:rsid w:val="00B80C6E"/>
    <w:rsid w:val="00B80DCE"/>
    <w:rsid w:val="00B80E26"/>
    <w:rsid w:val="00B80E73"/>
    <w:rsid w:val="00B80F48"/>
    <w:rsid w:val="00B80F77"/>
    <w:rsid w:val="00B811C4"/>
    <w:rsid w:val="00B812A8"/>
    <w:rsid w:val="00B8133A"/>
    <w:rsid w:val="00B81543"/>
    <w:rsid w:val="00B8159D"/>
    <w:rsid w:val="00B816FD"/>
    <w:rsid w:val="00B81751"/>
    <w:rsid w:val="00B817EA"/>
    <w:rsid w:val="00B81830"/>
    <w:rsid w:val="00B818FD"/>
    <w:rsid w:val="00B81969"/>
    <w:rsid w:val="00B819CF"/>
    <w:rsid w:val="00B81A22"/>
    <w:rsid w:val="00B81AB1"/>
    <w:rsid w:val="00B81B37"/>
    <w:rsid w:val="00B81BBE"/>
    <w:rsid w:val="00B81C24"/>
    <w:rsid w:val="00B81E37"/>
    <w:rsid w:val="00B81E67"/>
    <w:rsid w:val="00B81EF5"/>
    <w:rsid w:val="00B81F7D"/>
    <w:rsid w:val="00B820B0"/>
    <w:rsid w:val="00B82241"/>
    <w:rsid w:val="00B823FB"/>
    <w:rsid w:val="00B8246C"/>
    <w:rsid w:val="00B8247B"/>
    <w:rsid w:val="00B8247D"/>
    <w:rsid w:val="00B824CB"/>
    <w:rsid w:val="00B824E9"/>
    <w:rsid w:val="00B825F7"/>
    <w:rsid w:val="00B826E5"/>
    <w:rsid w:val="00B82751"/>
    <w:rsid w:val="00B82772"/>
    <w:rsid w:val="00B828F8"/>
    <w:rsid w:val="00B829D5"/>
    <w:rsid w:val="00B82A73"/>
    <w:rsid w:val="00B82B39"/>
    <w:rsid w:val="00B82B9E"/>
    <w:rsid w:val="00B82CBD"/>
    <w:rsid w:val="00B82D69"/>
    <w:rsid w:val="00B82F50"/>
    <w:rsid w:val="00B82FC4"/>
    <w:rsid w:val="00B830E8"/>
    <w:rsid w:val="00B832B5"/>
    <w:rsid w:val="00B83371"/>
    <w:rsid w:val="00B8343C"/>
    <w:rsid w:val="00B8346A"/>
    <w:rsid w:val="00B834B1"/>
    <w:rsid w:val="00B83676"/>
    <w:rsid w:val="00B8374F"/>
    <w:rsid w:val="00B8383E"/>
    <w:rsid w:val="00B838C6"/>
    <w:rsid w:val="00B838EC"/>
    <w:rsid w:val="00B839C1"/>
    <w:rsid w:val="00B839C4"/>
    <w:rsid w:val="00B83A79"/>
    <w:rsid w:val="00B83CA4"/>
    <w:rsid w:val="00B83D44"/>
    <w:rsid w:val="00B83DB3"/>
    <w:rsid w:val="00B83DC9"/>
    <w:rsid w:val="00B83EA3"/>
    <w:rsid w:val="00B83F3B"/>
    <w:rsid w:val="00B83FCF"/>
    <w:rsid w:val="00B84165"/>
    <w:rsid w:val="00B841C4"/>
    <w:rsid w:val="00B8433A"/>
    <w:rsid w:val="00B84454"/>
    <w:rsid w:val="00B845C2"/>
    <w:rsid w:val="00B8462F"/>
    <w:rsid w:val="00B84672"/>
    <w:rsid w:val="00B84760"/>
    <w:rsid w:val="00B847BB"/>
    <w:rsid w:val="00B847DC"/>
    <w:rsid w:val="00B8490D"/>
    <w:rsid w:val="00B8492C"/>
    <w:rsid w:val="00B84965"/>
    <w:rsid w:val="00B84974"/>
    <w:rsid w:val="00B84994"/>
    <w:rsid w:val="00B849B6"/>
    <w:rsid w:val="00B84A3B"/>
    <w:rsid w:val="00B84A9C"/>
    <w:rsid w:val="00B84D46"/>
    <w:rsid w:val="00B84D66"/>
    <w:rsid w:val="00B84D6C"/>
    <w:rsid w:val="00B84D9A"/>
    <w:rsid w:val="00B84DA2"/>
    <w:rsid w:val="00B84DC6"/>
    <w:rsid w:val="00B84FA0"/>
    <w:rsid w:val="00B85121"/>
    <w:rsid w:val="00B85143"/>
    <w:rsid w:val="00B85188"/>
    <w:rsid w:val="00B852A1"/>
    <w:rsid w:val="00B852B5"/>
    <w:rsid w:val="00B85412"/>
    <w:rsid w:val="00B85516"/>
    <w:rsid w:val="00B85549"/>
    <w:rsid w:val="00B855BB"/>
    <w:rsid w:val="00B8566F"/>
    <w:rsid w:val="00B85779"/>
    <w:rsid w:val="00B85816"/>
    <w:rsid w:val="00B8586D"/>
    <w:rsid w:val="00B85A18"/>
    <w:rsid w:val="00B85A30"/>
    <w:rsid w:val="00B85A37"/>
    <w:rsid w:val="00B85A6E"/>
    <w:rsid w:val="00B85AB9"/>
    <w:rsid w:val="00B85AEE"/>
    <w:rsid w:val="00B85B03"/>
    <w:rsid w:val="00B85B98"/>
    <w:rsid w:val="00B85D38"/>
    <w:rsid w:val="00B85DA0"/>
    <w:rsid w:val="00B85F66"/>
    <w:rsid w:val="00B85FA1"/>
    <w:rsid w:val="00B860BB"/>
    <w:rsid w:val="00B86165"/>
    <w:rsid w:val="00B861C3"/>
    <w:rsid w:val="00B8629D"/>
    <w:rsid w:val="00B862D4"/>
    <w:rsid w:val="00B8633B"/>
    <w:rsid w:val="00B864C3"/>
    <w:rsid w:val="00B867D6"/>
    <w:rsid w:val="00B86821"/>
    <w:rsid w:val="00B868A7"/>
    <w:rsid w:val="00B868AD"/>
    <w:rsid w:val="00B86980"/>
    <w:rsid w:val="00B869A8"/>
    <w:rsid w:val="00B869BE"/>
    <w:rsid w:val="00B86A4F"/>
    <w:rsid w:val="00B86ABA"/>
    <w:rsid w:val="00B86AC0"/>
    <w:rsid w:val="00B86AE8"/>
    <w:rsid w:val="00B86BC8"/>
    <w:rsid w:val="00B86C49"/>
    <w:rsid w:val="00B86C6A"/>
    <w:rsid w:val="00B86CBE"/>
    <w:rsid w:val="00B86DE8"/>
    <w:rsid w:val="00B86DFE"/>
    <w:rsid w:val="00B86E09"/>
    <w:rsid w:val="00B86EF4"/>
    <w:rsid w:val="00B86F87"/>
    <w:rsid w:val="00B870A0"/>
    <w:rsid w:val="00B8724B"/>
    <w:rsid w:val="00B872FE"/>
    <w:rsid w:val="00B87424"/>
    <w:rsid w:val="00B87575"/>
    <w:rsid w:val="00B87641"/>
    <w:rsid w:val="00B87690"/>
    <w:rsid w:val="00B876B0"/>
    <w:rsid w:val="00B87775"/>
    <w:rsid w:val="00B877C1"/>
    <w:rsid w:val="00B878A9"/>
    <w:rsid w:val="00B878B1"/>
    <w:rsid w:val="00B87A6C"/>
    <w:rsid w:val="00B87A74"/>
    <w:rsid w:val="00B87ADD"/>
    <w:rsid w:val="00B87C39"/>
    <w:rsid w:val="00B87C50"/>
    <w:rsid w:val="00B87D93"/>
    <w:rsid w:val="00B87E96"/>
    <w:rsid w:val="00B87F93"/>
    <w:rsid w:val="00B900F3"/>
    <w:rsid w:val="00B9011D"/>
    <w:rsid w:val="00B9014D"/>
    <w:rsid w:val="00B9015C"/>
    <w:rsid w:val="00B90413"/>
    <w:rsid w:val="00B904E2"/>
    <w:rsid w:val="00B9073C"/>
    <w:rsid w:val="00B9082A"/>
    <w:rsid w:val="00B90832"/>
    <w:rsid w:val="00B9097D"/>
    <w:rsid w:val="00B9098E"/>
    <w:rsid w:val="00B90AA0"/>
    <w:rsid w:val="00B90C66"/>
    <w:rsid w:val="00B90C75"/>
    <w:rsid w:val="00B90C9E"/>
    <w:rsid w:val="00B90D24"/>
    <w:rsid w:val="00B90D36"/>
    <w:rsid w:val="00B90D4C"/>
    <w:rsid w:val="00B90EF5"/>
    <w:rsid w:val="00B90F53"/>
    <w:rsid w:val="00B90F5D"/>
    <w:rsid w:val="00B91022"/>
    <w:rsid w:val="00B9105A"/>
    <w:rsid w:val="00B91150"/>
    <w:rsid w:val="00B9121E"/>
    <w:rsid w:val="00B912AF"/>
    <w:rsid w:val="00B91336"/>
    <w:rsid w:val="00B91483"/>
    <w:rsid w:val="00B9148E"/>
    <w:rsid w:val="00B914E4"/>
    <w:rsid w:val="00B915D6"/>
    <w:rsid w:val="00B915F1"/>
    <w:rsid w:val="00B916B3"/>
    <w:rsid w:val="00B916BB"/>
    <w:rsid w:val="00B916CA"/>
    <w:rsid w:val="00B91864"/>
    <w:rsid w:val="00B9188A"/>
    <w:rsid w:val="00B918D3"/>
    <w:rsid w:val="00B919AF"/>
    <w:rsid w:val="00B919B8"/>
    <w:rsid w:val="00B919C4"/>
    <w:rsid w:val="00B919E9"/>
    <w:rsid w:val="00B91B15"/>
    <w:rsid w:val="00B91B27"/>
    <w:rsid w:val="00B91BA9"/>
    <w:rsid w:val="00B91C5F"/>
    <w:rsid w:val="00B91C6B"/>
    <w:rsid w:val="00B91CA5"/>
    <w:rsid w:val="00B91D0E"/>
    <w:rsid w:val="00B91D83"/>
    <w:rsid w:val="00B91D88"/>
    <w:rsid w:val="00B91EB3"/>
    <w:rsid w:val="00B91EEB"/>
    <w:rsid w:val="00B91FE8"/>
    <w:rsid w:val="00B9201E"/>
    <w:rsid w:val="00B9206E"/>
    <w:rsid w:val="00B921C4"/>
    <w:rsid w:val="00B9229D"/>
    <w:rsid w:val="00B92324"/>
    <w:rsid w:val="00B9232C"/>
    <w:rsid w:val="00B924BE"/>
    <w:rsid w:val="00B9250A"/>
    <w:rsid w:val="00B92524"/>
    <w:rsid w:val="00B9258E"/>
    <w:rsid w:val="00B925B0"/>
    <w:rsid w:val="00B92609"/>
    <w:rsid w:val="00B92634"/>
    <w:rsid w:val="00B9263D"/>
    <w:rsid w:val="00B92646"/>
    <w:rsid w:val="00B9274E"/>
    <w:rsid w:val="00B9282E"/>
    <w:rsid w:val="00B92868"/>
    <w:rsid w:val="00B92960"/>
    <w:rsid w:val="00B92A5F"/>
    <w:rsid w:val="00B92B31"/>
    <w:rsid w:val="00B92C58"/>
    <w:rsid w:val="00B92D19"/>
    <w:rsid w:val="00B92E5E"/>
    <w:rsid w:val="00B92F2E"/>
    <w:rsid w:val="00B93125"/>
    <w:rsid w:val="00B93268"/>
    <w:rsid w:val="00B93562"/>
    <w:rsid w:val="00B93584"/>
    <w:rsid w:val="00B93741"/>
    <w:rsid w:val="00B9380C"/>
    <w:rsid w:val="00B93872"/>
    <w:rsid w:val="00B93910"/>
    <w:rsid w:val="00B93A1C"/>
    <w:rsid w:val="00B93A30"/>
    <w:rsid w:val="00B93A90"/>
    <w:rsid w:val="00B93B66"/>
    <w:rsid w:val="00B93BE6"/>
    <w:rsid w:val="00B93C63"/>
    <w:rsid w:val="00B93C67"/>
    <w:rsid w:val="00B93D70"/>
    <w:rsid w:val="00B93E5D"/>
    <w:rsid w:val="00B93E7B"/>
    <w:rsid w:val="00B93EC0"/>
    <w:rsid w:val="00B93F5B"/>
    <w:rsid w:val="00B93F6E"/>
    <w:rsid w:val="00B93F91"/>
    <w:rsid w:val="00B94029"/>
    <w:rsid w:val="00B9418D"/>
    <w:rsid w:val="00B94385"/>
    <w:rsid w:val="00B94397"/>
    <w:rsid w:val="00B94751"/>
    <w:rsid w:val="00B947E0"/>
    <w:rsid w:val="00B9488D"/>
    <w:rsid w:val="00B948AE"/>
    <w:rsid w:val="00B948B2"/>
    <w:rsid w:val="00B948F4"/>
    <w:rsid w:val="00B94ADD"/>
    <w:rsid w:val="00B94B36"/>
    <w:rsid w:val="00B94B7C"/>
    <w:rsid w:val="00B94EBC"/>
    <w:rsid w:val="00B94F0E"/>
    <w:rsid w:val="00B95077"/>
    <w:rsid w:val="00B9509C"/>
    <w:rsid w:val="00B95116"/>
    <w:rsid w:val="00B95158"/>
    <w:rsid w:val="00B95230"/>
    <w:rsid w:val="00B9527E"/>
    <w:rsid w:val="00B952C5"/>
    <w:rsid w:val="00B95526"/>
    <w:rsid w:val="00B9560C"/>
    <w:rsid w:val="00B9563F"/>
    <w:rsid w:val="00B95654"/>
    <w:rsid w:val="00B95690"/>
    <w:rsid w:val="00B95709"/>
    <w:rsid w:val="00B95A43"/>
    <w:rsid w:val="00B95A8A"/>
    <w:rsid w:val="00B95BB5"/>
    <w:rsid w:val="00B95DE0"/>
    <w:rsid w:val="00B95F67"/>
    <w:rsid w:val="00B96004"/>
    <w:rsid w:val="00B960C6"/>
    <w:rsid w:val="00B960F2"/>
    <w:rsid w:val="00B9629C"/>
    <w:rsid w:val="00B96360"/>
    <w:rsid w:val="00B9639D"/>
    <w:rsid w:val="00B96448"/>
    <w:rsid w:val="00B96510"/>
    <w:rsid w:val="00B96517"/>
    <w:rsid w:val="00B9659C"/>
    <w:rsid w:val="00B966B8"/>
    <w:rsid w:val="00B96892"/>
    <w:rsid w:val="00B9693F"/>
    <w:rsid w:val="00B96993"/>
    <w:rsid w:val="00B96A79"/>
    <w:rsid w:val="00B96A8A"/>
    <w:rsid w:val="00B96B05"/>
    <w:rsid w:val="00B96D83"/>
    <w:rsid w:val="00B96DD3"/>
    <w:rsid w:val="00B96E08"/>
    <w:rsid w:val="00B96EC7"/>
    <w:rsid w:val="00B96EE5"/>
    <w:rsid w:val="00B96F57"/>
    <w:rsid w:val="00B96FCD"/>
    <w:rsid w:val="00B96FE6"/>
    <w:rsid w:val="00B97113"/>
    <w:rsid w:val="00B97150"/>
    <w:rsid w:val="00B9716E"/>
    <w:rsid w:val="00B97227"/>
    <w:rsid w:val="00B97242"/>
    <w:rsid w:val="00B9724E"/>
    <w:rsid w:val="00B972C7"/>
    <w:rsid w:val="00B9730F"/>
    <w:rsid w:val="00B97424"/>
    <w:rsid w:val="00B97484"/>
    <w:rsid w:val="00B97530"/>
    <w:rsid w:val="00B97575"/>
    <w:rsid w:val="00B976AF"/>
    <w:rsid w:val="00B9774E"/>
    <w:rsid w:val="00B97ABF"/>
    <w:rsid w:val="00B97B01"/>
    <w:rsid w:val="00B97C46"/>
    <w:rsid w:val="00B97C75"/>
    <w:rsid w:val="00B97D99"/>
    <w:rsid w:val="00B97E07"/>
    <w:rsid w:val="00B97FE9"/>
    <w:rsid w:val="00BA0023"/>
    <w:rsid w:val="00BA0114"/>
    <w:rsid w:val="00BA0456"/>
    <w:rsid w:val="00BA045C"/>
    <w:rsid w:val="00BA060F"/>
    <w:rsid w:val="00BA0637"/>
    <w:rsid w:val="00BA063F"/>
    <w:rsid w:val="00BA0836"/>
    <w:rsid w:val="00BA088B"/>
    <w:rsid w:val="00BA0915"/>
    <w:rsid w:val="00BA0986"/>
    <w:rsid w:val="00BA09A0"/>
    <w:rsid w:val="00BA0B8B"/>
    <w:rsid w:val="00BA0C20"/>
    <w:rsid w:val="00BA0E09"/>
    <w:rsid w:val="00BA0E28"/>
    <w:rsid w:val="00BA0FDB"/>
    <w:rsid w:val="00BA0FFF"/>
    <w:rsid w:val="00BA1127"/>
    <w:rsid w:val="00BA124B"/>
    <w:rsid w:val="00BA129E"/>
    <w:rsid w:val="00BA12EB"/>
    <w:rsid w:val="00BA1365"/>
    <w:rsid w:val="00BA13F9"/>
    <w:rsid w:val="00BA14FC"/>
    <w:rsid w:val="00BA15D5"/>
    <w:rsid w:val="00BA1792"/>
    <w:rsid w:val="00BA1851"/>
    <w:rsid w:val="00BA190B"/>
    <w:rsid w:val="00BA1AEB"/>
    <w:rsid w:val="00BA1AF2"/>
    <w:rsid w:val="00BA1B58"/>
    <w:rsid w:val="00BA1C37"/>
    <w:rsid w:val="00BA1D05"/>
    <w:rsid w:val="00BA1D07"/>
    <w:rsid w:val="00BA1D17"/>
    <w:rsid w:val="00BA1D2A"/>
    <w:rsid w:val="00BA1E28"/>
    <w:rsid w:val="00BA1F37"/>
    <w:rsid w:val="00BA1F49"/>
    <w:rsid w:val="00BA1FB4"/>
    <w:rsid w:val="00BA1FE7"/>
    <w:rsid w:val="00BA1FF1"/>
    <w:rsid w:val="00BA20E8"/>
    <w:rsid w:val="00BA221D"/>
    <w:rsid w:val="00BA2273"/>
    <w:rsid w:val="00BA22DA"/>
    <w:rsid w:val="00BA22F5"/>
    <w:rsid w:val="00BA2326"/>
    <w:rsid w:val="00BA2336"/>
    <w:rsid w:val="00BA249A"/>
    <w:rsid w:val="00BA24A4"/>
    <w:rsid w:val="00BA2535"/>
    <w:rsid w:val="00BA254E"/>
    <w:rsid w:val="00BA260C"/>
    <w:rsid w:val="00BA264F"/>
    <w:rsid w:val="00BA2729"/>
    <w:rsid w:val="00BA27EA"/>
    <w:rsid w:val="00BA2816"/>
    <w:rsid w:val="00BA2898"/>
    <w:rsid w:val="00BA299C"/>
    <w:rsid w:val="00BA2B93"/>
    <w:rsid w:val="00BA2C0B"/>
    <w:rsid w:val="00BA2C33"/>
    <w:rsid w:val="00BA2CD5"/>
    <w:rsid w:val="00BA2D6C"/>
    <w:rsid w:val="00BA2DD0"/>
    <w:rsid w:val="00BA2DD2"/>
    <w:rsid w:val="00BA2E1C"/>
    <w:rsid w:val="00BA2F38"/>
    <w:rsid w:val="00BA2F96"/>
    <w:rsid w:val="00BA300A"/>
    <w:rsid w:val="00BA3195"/>
    <w:rsid w:val="00BA31CD"/>
    <w:rsid w:val="00BA325A"/>
    <w:rsid w:val="00BA33FC"/>
    <w:rsid w:val="00BA3491"/>
    <w:rsid w:val="00BA353C"/>
    <w:rsid w:val="00BA354D"/>
    <w:rsid w:val="00BA362D"/>
    <w:rsid w:val="00BA374A"/>
    <w:rsid w:val="00BA3914"/>
    <w:rsid w:val="00BA39E6"/>
    <w:rsid w:val="00BA3A08"/>
    <w:rsid w:val="00BA3A2C"/>
    <w:rsid w:val="00BA3ADB"/>
    <w:rsid w:val="00BA3AEA"/>
    <w:rsid w:val="00BA3BAC"/>
    <w:rsid w:val="00BA3BBB"/>
    <w:rsid w:val="00BA3BF9"/>
    <w:rsid w:val="00BA3C4C"/>
    <w:rsid w:val="00BA3C6C"/>
    <w:rsid w:val="00BA3D5F"/>
    <w:rsid w:val="00BA3F58"/>
    <w:rsid w:val="00BA3F72"/>
    <w:rsid w:val="00BA415E"/>
    <w:rsid w:val="00BA4273"/>
    <w:rsid w:val="00BA42AF"/>
    <w:rsid w:val="00BA42B9"/>
    <w:rsid w:val="00BA43AD"/>
    <w:rsid w:val="00BA448A"/>
    <w:rsid w:val="00BA45A9"/>
    <w:rsid w:val="00BA45B6"/>
    <w:rsid w:val="00BA45BB"/>
    <w:rsid w:val="00BA46CE"/>
    <w:rsid w:val="00BA46EF"/>
    <w:rsid w:val="00BA48BA"/>
    <w:rsid w:val="00BA48C6"/>
    <w:rsid w:val="00BA496F"/>
    <w:rsid w:val="00BA49D7"/>
    <w:rsid w:val="00BA49E1"/>
    <w:rsid w:val="00BA4A6B"/>
    <w:rsid w:val="00BA4AF4"/>
    <w:rsid w:val="00BA4AFC"/>
    <w:rsid w:val="00BA4B55"/>
    <w:rsid w:val="00BA4B98"/>
    <w:rsid w:val="00BA4BB5"/>
    <w:rsid w:val="00BA4BF7"/>
    <w:rsid w:val="00BA4C0F"/>
    <w:rsid w:val="00BA4C38"/>
    <w:rsid w:val="00BA4CA4"/>
    <w:rsid w:val="00BA4CE9"/>
    <w:rsid w:val="00BA4D70"/>
    <w:rsid w:val="00BA4EB0"/>
    <w:rsid w:val="00BA4EF1"/>
    <w:rsid w:val="00BA4F6C"/>
    <w:rsid w:val="00BA504A"/>
    <w:rsid w:val="00BA508C"/>
    <w:rsid w:val="00BA5199"/>
    <w:rsid w:val="00BA51B4"/>
    <w:rsid w:val="00BA51CB"/>
    <w:rsid w:val="00BA51CE"/>
    <w:rsid w:val="00BA5247"/>
    <w:rsid w:val="00BA525E"/>
    <w:rsid w:val="00BA529F"/>
    <w:rsid w:val="00BA52A8"/>
    <w:rsid w:val="00BA52B2"/>
    <w:rsid w:val="00BA54E5"/>
    <w:rsid w:val="00BA55B7"/>
    <w:rsid w:val="00BA5606"/>
    <w:rsid w:val="00BA561E"/>
    <w:rsid w:val="00BA56C9"/>
    <w:rsid w:val="00BA56F2"/>
    <w:rsid w:val="00BA5866"/>
    <w:rsid w:val="00BA594E"/>
    <w:rsid w:val="00BA595C"/>
    <w:rsid w:val="00BA59D4"/>
    <w:rsid w:val="00BA5B64"/>
    <w:rsid w:val="00BA5BA2"/>
    <w:rsid w:val="00BA5BE4"/>
    <w:rsid w:val="00BA5C73"/>
    <w:rsid w:val="00BA5E98"/>
    <w:rsid w:val="00BA6041"/>
    <w:rsid w:val="00BA6121"/>
    <w:rsid w:val="00BA620D"/>
    <w:rsid w:val="00BA6238"/>
    <w:rsid w:val="00BA627A"/>
    <w:rsid w:val="00BA6313"/>
    <w:rsid w:val="00BA6449"/>
    <w:rsid w:val="00BA6474"/>
    <w:rsid w:val="00BA649F"/>
    <w:rsid w:val="00BA654B"/>
    <w:rsid w:val="00BA663C"/>
    <w:rsid w:val="00BA675A"/>
    <w:rsid w:val="00BA67C2"/>
    <w:rsid w:val="00BA68BE"/>
    <w:rsid w:val="00BA69B7"/>
    <w:rsid w:val="00BA69CE"/>
    <w:rsid w:val="00BA6B62"/>
    <w:rsid w:val="00BA6C1C"/>
    <w:rsid w:val="00BA6C87"/>
    <w:rsid w:val="00BA6C9F"/>
    <w:rsid w:val="00BA6D69"/>
    <w:rsid w:val="00BA6D91"/>
    <w:rsid w:val="00BA6E3C"/>
    <w:rsid w:val="00BA6E5F"/>
    <w:rsid w:val="00BA6F62"/>
    <w:rsid w:val="00BA704F"/>
    <w:rsid w:val="00BA7073"/>
    <w:rsid w:val="00BA70B5"/>
    <w:rsid w:val="00BA712E"/>
    <w:rsid w:val="00BA71C3"/>
    <w:rsid w:val="00BA7241"/>
    <w:rsid w:val="00BA7320"/>
    <w:rsid w:val="00BA73C4"/>
    <w:rsid w:val="00BA73E5"/>
    <w:rsid w:val="00BA7503"/>
    <w:rsid w:val="00BA7552"/>
    <w:rsid w:val="00BA7643"/>
    <w:rsid w:val="00BA7652"/>
    <w:rsid w:val="00BA7794"/>
    <w:rsid w:val="00BA785D"/>
    <w:rsid w:val="00BA790D"/>
    <w:rsid w:val="00BA7944"/>
    <w:rsid w:val="00BA79DE"/>
    <w:rsid w:val="00BA7A33"/>
    <w:rsid w:val="00BA7A4B"/>
    <w:rsid w:val="00BA7B07"/>
    <w:rsid w:val="00BA7C12"/>
    <w:rsid w:val="00BA7C15"/>
    <w:rsid w:val="00BA7CCD"/>
    <w:rsid w:val="00BA7D54"/>
    <w:rsid w:val="00BA7E41"/>
    <w:rsid w:val="00BA7E56"/>
    <w:rsid w:val="00BA7E57"/>
    <w:rsid w:val="00BA7FE4"/>
    <w:rsid w:val="00BB006F"/>
    <w:rsid w:val="00BB00F7"/>
    <w:rsid w:val="00BB023C"/>
    <w:rsid w:val="00BB024B"/>
    <w:rsid w:val="00BB0282"/>
    <w:rsid w:val="00BB02E3"/>
    <w:rsid w:val="00BB035B"/>
    <w:rsid w:val="00BB052A"/>
    <w:rsid w:val="00BB0564"/>
    <w:rsid w:val="00BB05AA"/>
    <w:rsid w:val="00BB05BE"/>
    <w:rsid w:val="00BB068D"/>
    <w:rsid w:val="00BB06BB"/>
    <w:rsid w:val="00BB0748"/>
    <w:rsid w:val="00BB0758"/>
    <w:rsid w:val="00BB079D"/>
    <w:rsid w:val="00BB0802"/>
    <w:rsid w:val="00BB0849"/>
    <w:rsid w:val="00BB084A"/>
    <w:rsid w:val="00BB08D8"/>
    <w:rsid w:val="00BB0A16"/>
    <w:rsid w:val="00BB0A3F"/>
    <w:rsid w:val="00BB0A6F"/>
    <w:rsid w:val="00BB0C0D"/>
    <w:rsid w:val="00BB0C3A"/>
    <w:rsid w:val="00BB0C64"/>
    <w:rsid w:val="00BB0C71"/>
    <w:rsid w:val="00BB0CE7"/>
    <w:rsid w:val="00BB0D0D"/>
    <w:rsid w:val="00BB0E41"/>
    <w:rsid w:val="00BB0E81"/>
    <w:rsid w:val="00BB0E99"/>
    <w:rsid w:val="00BB0EC1"/>
    <w:rsid w:val="00BB0EF1"/>
    <w:rsid w:val="00BB1081"/>
    <w:rsid w:val="00BB11FD"/>
    <w:rsid w:val="00BB12C7"/>
    <w:rsid w:val="00BB13CF"/>
    <w:rsid w:val="00BB1402"/>
    <w:rsid w:val="00BB1462"/>
    <w:rsid w:val="00BB155A"/>
    <w:rsid w:val="00BB1583"/>
    <w:rsid w:val="00BB1635"/>
    <w:rsid w:val="00BB16F3"/>
    <w:rsid w:val="00BB1834"/>
    <w:rsid w:val="00BB185C"/>
    <w:rsid w:val="00BB1872"/>
    <w:rsid w:val="00BB1921"/>
    <w:rsid w:val="00BB1968"/>
    <w:rsid w:val="00BB1AC8"/>
    <w:rsid w:val="00BB1B50"/>
    <w:rsid w:val="00BB1B60"/>
    <w:rsid w:val="00BB1BB0"/>
    <w:rsid w:val="00BB1BEA"/>
    <w:rsid w:val="00BB1D22"/>
    <w:rsid w:val="00BB1D4E"/>
    <w:rsid w:val="00BB1DA5"/>
    <w:rsid w:val="00BB20E0"/>
    <w:rsid w:val="00BB2199"/>
    <w:rsid w:val="00BB2315"/>
    <w:rsid w:val="00BB231D"/>
    <w:rsid w:val="00BB23CA"/>
    <w:rsid w:val="00BB24DB"/>
    <w:rsid w:val="00BB256A"/>
    <w:rsid w:val="00BB2580"/>
    <w:rsid w:val="00BB25DA"/>
    <w:rsid w:val="00BB2600"/>
    <w:rsid w:val="00BB2613"/>
    <w:rsid w:val="00BB265A"/>
    <w:rsid w:val="00BB26B9"/>
    <w:rsid w:val="00BB2751"/>
    <w:rsid w:val="00BB27BF"/>
    <w:rsid w:val="00BB27C8"/>
    <w:rsid w:val="00BB2830"/>
    <w:rsid w:val="00BB2836"/>
    <w:rsid w:val="00BB2848"/>
    <w:rsid w:val="00BB29A9"/>
    <w:rsid w:val="00BB2AC9"/>
    <w:rsid w:val="00BB2B8C"/>
    <w:rsid w:val="00BB2D30"/>
    <w:rsid w:val="00BB2D63"/>
    <w:rsid w:val="00BB2E3F"/>
    <w:rsid w:val="00BB2EA1"/>
    <w:rsid w:val="00BB2ED0"/>
    <w:rsid w:val="00BB2F19"/>
    <w:rsid w:val="00BB2F28"/>
    <w:rsid w:val="00BB301B"/>
    <w:rsid w:val="00BB3225"/>
    <w:rsid w:val="00BB34BB"/>
    <w:rsid w:val="00BB34BC"/>
    <w:rsid w:val="00BB3572"/>
    <w:rsid w:val="00BB35F3"/>
    <w:rsid w:val="00BB37C7"/>
    <w:rsid w:val="00BB38F6"/>
    <w:rsid w:val="00BB3AF4"/>
    <w:rsid w:val="00BB3CD1"/>
    <w:rsid w:val="00BB3D89"/>
    <w:rsid w:val="00BB3E87"/>
    <w:rsid w:val="00BB3EAE"/>
    <w:rsid w:val="00BB3F6A"/>
    <w:rsid w:val="00BB40F9"/>
    <w:rsid w:val="00BB414D"/>
    <w:rsid w:val="00BB41FD"/>
    <w:rsid w:val="00BB426D"/>
    <w:rsid w:val="00BB4301"/>
    <w:rsid w:val="00BB4304"/>
    <w:rsid w:val="00BB4473"/>
    <w:rsid w:val="00BB449D"/>
    <w:rsid w:val="00BB44D8"/>
    <w:rsid w:val="00BB44E3"/>
    <w:rsid w:val="00BB4547"/>
    <w:rsid w:val="00BB45C3"/>
    <w:rsid w:val="00BB4677"/>
    <w:rsid w:val="00BB47AF"/>
    <w:rsid w:val="00BB47CF"/>
    <w:rsid w:val="00BB4880"/>
    <w:rsid w:val="00BB4A14"/>
    <w:rsid w:val="00BB4AE6"/>
    <w:rsid w:val="00BB4AF0"/>
    <w:rsid w:val="00BB4D34"/>
    <w:rsid w:val="00BB4E55"/>
    <w:rsid w:val="00BB509C"/>
    <w:rsid w:val="00BB51F2"/>
    <w:rsid w:val="00BB521E"/>
    <w:rsid w:val="00BB54A0"/>
    <w:rsid w:val="00BB54D2"/>
    <w:rsid w:val="00BB55F4"/>
    <w:rsid w:val="00BB55F5"/>
    <w:rsid w:val="00BB5854"/>
    <w:rsid w:val="00BB589D"/>
    <w:rsid w:val="00BB5987"/>
    <w:rsid w:val="00BB5A75"/>
    <w:rsid w:val="00BB5ABC"/>
    <w:rsid w:val="00BB5BB7"/>
    <w:rsid w:val="00BB5CFC"/>
    <w:rsid w:val="00BB5D43"/>
    <w:rsid w:val="00BB5E92"/>
    <w:rsid w:val="00BB5EAD"/>
    <w:rsid w:val="00BB5F30"/>
    <w:rsid w:val="00BB61DB"/>
    <w:rsid w:val="00BB6279"/>
    <w:rsid w:val="00BB6412"/>
    <w:rsid w:val="00BB6446"/>
    <w:rsid w:val="00BB649F"/>
    <w:rsid w:val="00BB679E"/>
    <w:rsid w:val="00BB6816"/>
    <w:rsid w:val="00BB68AF"/>
    <w:rsid w:val="00BB68FE"/>
    <w:rsid w:val="00BB6B0D"/>
    <w:rsid w:val="00BB6BEE"/>
    <w:rsid w:val="00BB6C6B"/>
    <w:rsid w:val="00BB6DF2"/>
    <w:rsid w:val="00BB6E73"/>
    <w:rsid w:val="00BB6E97"/>
    <w:rsid w:val="00BB6F65"/>
    <w:rsid w:val="00BB6F76"/>
    <w:rsid w:val="00BB6F77"/>
    <w:rsid w:val="00BB70EA"/>
    <w:rsid w:val="00BB72DC"/>
    <w:rsid w:val="00BB73C9"/>
    <w:rsid w:val="00BB7463"/>
    <w:rsid w:val="00BB749D"/>
    <w:rsid w:val="00BB754E"/>
    <w:rsid w:val="00BB75FC"/>
    <w:rsid w:val="00BB76C1"/>
    <w:rsid w:val="00BB7711"/>
    <w:rsid w:val="00BB79A2"/>
    <w:rsid w:val="00BB79D7"/>
    <w:rsid w:val="00BB7AFE"/>
    <w:rsid w:val="00BB7B95"/>
    <w:rsid w:val="00BB7BF8"/>
    <w:rsid w:val="00BB7D2E"/>
    <w:rsid w:val="00BB7D49"/>
    <w:rsid w:val="00BB7DA5"/>
    <w:rsid w:val="00BB7F0F"/>
    <w:rsid w:val="00BB7F85"/>
    <w:rsid w:val="00BC018F"/>
    <w:rsid w:val="00BC01A7"/>
    <w:rsid w:val="00BC01C2"/>
    <w:rsid w:val="00BC0201"/>
    <w:rsid w:val="00BC026E"/>
    <w:rsid w:val="00BC02F1"/>
    <w:rsid w:val="00BC0358"/>
    <w:rsid w:val="00BC04C8"/>
    <w:rsid w:val="00BC05EB"/>
    <w:rsid w:val="00BC075B"/>
    <w:rsid w:val="00BC07BC"/>
    <w:rsid w:val="00BC081F"/>
    <w:rsid w:val="00BC087D"/>
    <w:rsid w:val="00BC09B8"/>
    <w:rsid w:val="00BC0A3C"/>
    <w:rsid w:val="00BC0BA3"/>
    <w:rsid w:val="00BC0BD0"/>
    <w:rsid w:val="00BC0C60"/>
    <w:rsid w:val="00BC0F39"/>
    <w:rsid w:val="00BC0F72"/>
    <w:rsid w:val="00BC0F9B"/>
    <w:rsid w:val="00BC0FE4"/>
    <w:rsid w:val="00BC1038"/>
    <w:rsid w:val="00BC1068"/>
    <w:rsid w:val="00BC114A"/>
    <w:rsid w:val="00BC1165"/>
    <w:rsid w:val="00BC119E"/>
    <w:rsid w:val="00BC13A0"/>
    <w:rsid w:val="00BC13A9"/>
    <w:rsid w:val="00BC1405"/>
    <w:rsid w:val="00BC16EC"/>
    <w:rsid w:val="00BC18D9"/>
    <w:rsid w:val="00BC193C"/>
    <w:rsid w:val="00BC19A5"/>
    <w:rsid w:val="00BC1D9B"/>
    <w:rsid w:val="00BC1DFC"/>
    <w:rsid w:val="00BC1E72"/>
    <w:rsid w:val="00BC1ED2"/>
    <w:rsid w:val="00BC1FA5"/>
    <w:rsid w:val="00BC2027"/>
    <w:rsid w:val="00BC2050"/>
    <w:rsid w:val="00BC206A"/>
    <w:rsid w:val="00BC20CA"/>
    <w:rsid w:val="00BC2211"/>
    <w:rsid w:val="00BC2226"/>
    <w:rsid w:val="00BC2249"/>
    <w:rsid w:val="00BC22F9"/>
    <w:rsid w:val="00BC238C"/>
    <w:rsid w:val="00BC2462"/>
    <w:rsid w:val="00BC24D4"/>
    <w:rsid w:val="00BC25CF"/>
    <w:rsid w:val="00BC2634"/>
    <w:rsid w:val="00BC26CB"/>
    <w:rsid w:val="00BC274D"/>
    <w:rsid w:val="00BC2805"/>
    <w:rsid w:val="00BC281F"/>
    <w:rsid w:val="00BC28E6"/>
    <w:rsid w:val="00BC2A21"/>
    <w:rsid w:val="00BC2A7E"/>
    <w:rsid w:val="00BC2A8D"/>
    <w:rsid w:val="00BC2AB6"/>
    <w:rsid w:val="00BC2AC7"/>
    <w:rsid w:val="00BC2B45"/>
    <w:rsid w:val="00BC2C03"/>
    <w:rsid w:val="00BC2CE4"/>
    <w:rsid w:val="00BC2F3C"/>
    <w:rsid w:val="00BC2F52"/>
    <w:rsid w:val="00BC2F58"/>
    <w:rsid w:val="00BC3025"/>
    <w:rsid w:val="00BC318C"/>
    <w:rsid w:val="00BC3225"/>
    <w:rsid w:val="00BC3367"/>
    <w:rsid w:val="00BC356C"/>
    <w:rsid w:val="00BC3582"/>
    <w:rsid w:val="00BC3692"/>
    <w:rsid w:val="00BC36D3"/>
    <w:rsid w:val="00BC377E"/>
    <w:rsid w:val="00BC3823"/>
    <w:rsid w:val="00BC38E9"/>
    <w:rsid w:val="00BC3929"/>
    <w:rsid w:val="00BC39FF"/>
    <w:rsid w:val="00BC3BEE"/>
    <w:rsid w:val="00BC3D35"/>
    <w:rsid w:val="00BC3EC6"/>
    <w:rsid w:val="00BC3EDD"/>
    <w:rsid w:val="00BC3F91"/>
    <w:rsid w:val="00BC3FCB"/>
    <w:rsid w:val="00BC4102"/>
    <w:rsid w:val="00BC4145"/>
    <w:rsid w:val="00BC4158"/>
    <w:rsid w:val="00BC41A2"/>
    <w:rsid w:val="00BC437D"/>
    <w:rsid w:val="00BC43F7"/>
    <w:rsid w:val="00BC4538"/>
    <w:rsid w:val="00BC4567"/>
    <w:rsid w:val="00BC476B"/>
    <w:rsid w:val="00BC4834"/>
    <w:rsid w:val="00BC4986"/>
    <w:rsid w:val="00BC4A97"/>
    <w:rsid w:val="00BC4C43"/>
    <w:rsid w:val="00BC4C71"/>
    <w:rsid w:val="00BC4D05"/>
    <w:rsid w:val="00BC4D08"/>
    <w:rsid w:val="00BC4DE4"/>
    <w:rsid w:val="00BC4E35"/>
    <w:rsid w:val="00BC4F5C"/>
    <w:rsid w:val="00BC4F76"/>
    <w:rsid w:val="00BC501C"/>
    <w:rsid w:val="00BC5042"/>
    <w:rsid w:val="00BC50BC"/>
    <w:rsid w:val="00BC516D"/>
    <w:rsid w:val="00BC51F1"/>
    <w:rsid w:val="00BC5260"/>
    <w:rsid w:val="00BC52E2"/>
    <w:rsid w:val="00BC5436"/>
    <w:rsid w:val="00BC5480"/>
    <w:rsid w:val="00BC5492"/>
    <w:rsid w:val="00BC55D1"/>
    <w:rsid w:val="00BC55DD"/>
    <w:rsid w:val="00BC55E1"/>
    <w:rsid w:val="00BC5801"/>
    <w:rsid w:val="00BC5B36"/>
    <w:rsid w:val="00BC5BCD"/>
    <w:rsid w:val="00BC5BE7"/>
    <w:rsid w:val="00BC5C42"/>
    <w:rsid w:val="00BC5C81"/>
    <w:rsid w:val="00BC5CF1"/>
    <w:rsid w:val="00BC5DEC"/>
    <w:rsid w:val="00BC5DEF"/>
    <w:rsid w:val="00BC5F45"/>
    <w:rsid w:val="00BC6018"/>
    <w:rsid w:val="00BC613C"/>
    <w:rsid w:val="00BC6275"/>
    <w:rsid w:val="00BC63AA"/>
    <w:rsid w:val="00BC63DC"/>
    <w:rsid w:val="00BC6566"/>
    <w:rsid w:val="00BC6648"/>
    <w:rsid w:val="00BC667F"/>
    <w:rsid w:val="00BC6707"/>
    <w:rsid w:val="00BC686B"/>
    <w:rsid w:val="00BC6880"/>
    <w:rsid w:val="00BC69A6"/>
    <w:rsid w:val="00BC6B44"/>
    <w:rsid w:val="00BC6B4A"/>
    <w:rsid w:val="00BC6C0A"/>
    <w:rsid w:val="00BC6C3D"/>
    <w:rsid w:val="00BC6CF0"/>
    <w:rsid w:val="00BC6ECB"/>
    <w:rsid w:val="00BC700D"/>
    <w:rsid w:val="00BC7077"/>
    <w:rsid w:val="00BC7195"/>
    <w:rsid w:val="00BC72B7"/>
    <w:rsid w:val="00BC7335"/>
    <w:rsid w:val="00BC7388"/>
    <w:rsid w:val="00BC74A0"/>
    <w:rsid w:val="00BC74D3"/>
    <w:rsid w:val="00BC7553"/>
    <w:rsid w:val="00BC7650"/>
    <w:rsid w:val="00BC7734"/>
    <w:rsid w:val="00BC77CD"/>
    <w:rsid w:val="00BC7899"/>
    <w:rsid w:val="00BC78DC"/>
    <w:rsid w:val="00BC7A3A"/>
    <w:rsid w:val="00BC7B2B"/>
    <w:rsid w:val="00BC7BE6"/>
    <w:rsid w:val="00BC7DB5"/>
    <w:rsid w:val="00BC7E56"/>
    <w:rsid w:val="00BC7EA7"/>
    <w:rsid w:val="00BC7EFD"/>
    <w:rsid w:val="00BD0008"/>
    <w:rsid w:val="00BD00D5"/>
    <w:rsid w:val="00BD0129"/>
    <w:rsid w:val="00BD0194"/>
    <w:rsid w:val="00BD019F"/>
    <w:rsid w:val="00BD0337"/>
    <w:rsid w:val="00BD0457"/>
    <w:rsid w:val="00BD05BD"/>
    <w:rsid w:val="00BD05D1"/>
    <w:rsid w:val="00BD0672"/>
    <w:rsid w:val="00BD0675"/>
    <w:rsid w:val="00BD078F"/>
    <w:rsid w:val="00BD07B5"/>
    <w:rsid w:val="00BD084E"/>
    <w:rsid w:val="00BD08BC"/>
    <w:rsid w:val="00BD0907"/>
    <w:rsid w:val="00BD0912"/>
    <w:rsid w:val="00BD0C0A"/>
    <w:rsid w:val="00BD0C79"/>
    <w:rsid w:val="00BD0E32"/>
    <w:rsid w:val="00BD0ED0"/>
    <w:rsid w:val="00BD0F0C"/>
    <w:rsid w:val="00BD0F31"/>
    <w:rsid w:val="00BD0FD8"/>
    <w:rsid w:val="00BD1246"/>
    <w:rsid w:val="00BD12A9"/>
    <w:rsid w:val="00BD12C1"/>
    <w:rsid w:val="00BD1457"/>
    <w:rsid w:val="00BD14BB"/>
    <w:rsid w:val="00BD15F8"/>
    <w:rsid w:val="00BD16AB"/>
    <w:rsid w:val="00BD1772"/>
    <w:rsid w:val="00BD1785"/>
    <w:rsid w:val="00BD178E"/>
    <w:rsid w:val="00BD17C6"/>
    <w:rsid w:val="00BD1881"/>
    <w:rsid w:val="00BD18A6"/>
    <w:rsid w:val="00BD18D7"/>
    <w:rsid w:val="00BD1913"/>
    <w:rsid w:val="00BD19A8"/>
    <w:rsid w:val="00BD19DB"/>
    <w:rsid w:val="00BD1A4F"/>
    <w:rsid w:val="00BD1AB0"/>
    <w:rsid w:val="00BD1AE1"/>
    <w:rsid w:val="00BD1BB8"/>
    <w:rsid w:val="00BD1C8C"/>
    <w:rsid w:val="00BD1C99"/>
    <w:rsid w:val="00BD1CE1"/>
    <w:rsid w:val="00BD1D88"/>
    <w:rsid w:val="00BD2068"/>
    <w:rsid w:val="00BD20BB"/>
    <w:rsid w:val="00BD20BD"/>
    <w:rsid w:val="00BD20E6"/>
    <w:rsid w:val="00BD21F8"/>
    <w:rsid w:val="00BD2273"/>
    <w:rsid w:val="00BD233F"/>
    <w:rsid w:val="00BD240F"/>
    <w:rsid w:val="00BD246F"/>
    <w:rsid w:val="00BD2471"/>
    <w:rsid w:val="00BD24BD"/>
    <w:rsid w:val="00BD24D8"/>
    <w:rsid w:val="00BD2559"/>
    <w:rsid w:val="00BD2580"/>
    <w:rsid w:val="00BD25B6"/>
    <w:rsid w:val="00BD266D"/>
    <w:rsid w:val="00BD274C"/>
    <w:rsid w:val="00BD27C8"/>
    <w:rsid w:val="00BD280F"/>
    <w:rsid w:val="00BD289E"/>
    <w:rsid w:val="00BD2913"/>
    <w:rsid w:val="00BD292E"/>
    <w:rsid w:val="00BD29A0"/>
    <w:rsid w:val="00BD29DC"/>
    <w:rsid w:val="00BD2A0B"/>
    <w:rsid w:val="00BD2A51"/>
    <w:rsid w:val="00BD2C39"/>
    <w:rsid w:val="00BD2DCD"/>
    <w:rsid w:val="00BD2E38"/>
    <w:rsid w:val="00BD2E40"/>
    <w:rsid w:val="00BD2E99"/>
    <w:rsid w:val="00BD307B"/>
    <w:rsid w:val="00BD30DC"/>
    <w:rsid w:val="00BD3101"/>
    <w:rsid w:val="00BD3269"/>
    <w:rsid w:val="00BD33CD"/>
    <w:rsid w:val="00BD340C"/>
    <w:rsid w:val="00BD3424"/>
    <w:rsid w:val="00BD34FC"/>
    <w:rsid w:val="00BD3570"/>
    <w:rsid w:val="00BD35B1"/>
    <w:rsid w:val="00BD35EF"/>
    <w:rsid w:val="00BD36BC"/>
    <w:rsid w:val="00BD3718"/>
    <w:rsid w:val="00BD37CE"/>
    <w:rsid w:val="00BD3852"/>
    <w:rsid w:val="00BD399F"/>
    <w:rsid w:val="00BD39A2"/>
    <w:rsid w:val="00BD39C7"/>
    <w:rsid w:val="00BD3A14"/>
    <w:rsid w:val="00BD3A1E"/>
    <w:rsid w:val="00BD3A44"/>
    <w:rsid w:val="00BD3A61"/>
    <w:rsid w:val="00BD3AEF"/>
    <w:rsid w:val="00BD3B28"/>
    <w:rsid w:val="00BD3B4C"/>
    <w:rsid w:val="00BD3B54"/>
    <w:rsid w:val="00BD3C9B"/>
    <w:rsid w:val="00BD3CB0"/>
    <w:rsid w:val="00BD3E3E"/>
    <w:rsid w:val="00BD3F29"/>
    <w:rsid w:val="00BD3FAB"/>
    <w:rsid w:val="00BD3FED"/>
    <w:rsid w:val="00BD4173"/>
    <w:rsid w:val="00BD41E0"/>
    <w:rsid w:val="00BD41F0"/>
    <w:rsid w:val="00BD4439"/>
    <w:rsid w:val="00BD4597"/>
    <w:rsid w:val="00BD4603"/>
    <w:rsid w:val="00BD4683"/>
    <w:rsid w:val="00BD4771"/>
    <w:rsid w:val="00BD4782"/>
    <w:rsid w:val="00BD47E8"/>
    <w:rsid w:val="00BD4914"/>
    <w:rsid w:val="00BD49FA"/>
    <w:rsid w:val="00BD4A16"/>
    <w:rsid w:val="00BD4A3F"/>
    <w:rsid w:val="00BD4BC8"/>
    <w:rsid w:val="00BD4C18"/>
    <w:rsid w:val="00BD4C6A"/>
    <w:rsid w:val="00BD4E7C"/>
    <w:rsid w:val="00BD4FAC"/>
    <w:rsid w:val="00BD5071"/>
    <w:rsid w:val="00BD507E"/>
    <w:rsid w:val="00BD50D4"/>
    <w:rsid w:val="00BD50E9"/>
    <w:rsid w:val="00BD51A0"/>
    <w:rsid w:val="00BD51E8"/>
    <w:rsid w:val="00BD5249"/>
    <w:rsid w:val="00BD529B"/>
    <w:rsid w:val="00BD53C9"/>
    <w:rsid w:val="00BD562A"/>
    <w:rsid w:val="00BD56EC"/>
    <w:rsid w:val="00BD57E8"/>
    <w:rsid w:val="00BD5B97"/>
    <w:rsid w:val="00BD5BA8"/>
    <w:rsid w:val="00BD5C4C"/>
    <w:rsid w:val="00BD5DFA"/>
    <w:rsid w:val="00BD5E22"/>
    <w:rsid w:val="00BD5E67"/>
    <w:rsid w:val="00BD5EF3"/>
    <w:rsid w:val="00BD5F5C"/>
    <w:rsid w:val="00BD6030"/>
    <w:rsid w:val="00BD6031"/>
    <w:rsid w:val="00BD60DB"/>
    <w:rsid w:val="00BD6199"/>
    <w:rsid w:val="00BD61CB"/>
    <w:rsid w:val="00BD6272"/>
    <w:rsid w:val="00BD6277"/>
    <w:rsid w:val="00BD62D5"/>
    <w:rsid w:val="00BD6525"/>
    <w:rsid w:val="00BD6536"/>
    <w:rsid w:val="00BD65E5"/>
    <w:rsid w:val="00BD669D"/>
    <w:rsid w:val="00BD66D1"/>
    <w:rsid w:val="00BD6798"/>
    <w:rsid w:val="00BD67E0"/>
    <w:rsid w:val="00BD67F8"/>
    <w:rsid w:val="00BD6941"/>
    <w:rsid w:val="00BD699B"/>
    <w:rsid w:val="00BD6C72"/>
    <w:rsid w:val="00BD703D"/>
    <w:rsid w:val="00BD7047"/>
    <w:rsid w:val="00BD7094"/>
    <w:rsid w:val="00BD70A8"/>
    <w:rsid w:val="00BD71A9"/>
    <w:rsid w:val="00BD72AC"/>
    <w:rsid w:val="00BD7355"/>
    <w:rsid w:val="00BD7473"/>
    <w:rsid w:val="00BD74F4"/>
    <w:rsid w:val="00BD7560"/>
    <w:rsid w:val="00BD76D1"/>
    <w:rsid w:val="00BD76EA"/>
    <w:rsid w:val="00BD76EB"/>
    <w:rsid w:val="00BD7713"/>
    <w:rsid w:val="00BD779F"/>
    <w:rsid w:val="00BD77DD"/>
    <w:rsid w:val="00BD77FE"/>
    <w:rsid w:val="00BD783C"/>
    <w:rsid w:val="00BD7861"/>
    <w:rsid w:val="00BD7868"/>
    <w:rsid w:val="00BD7897"/>
    <w:rsid w:val="00BD78B4"/>
    <w:rsid w:val="00BD78CF"/>
    <w:rsid w:val="00BD7A1E"/>
    <w:rsid w:val="00BD7A76"/>
    <w:rsid w:val="00BD7AE8"/>
    <w:rsid w:val="00BD7B6C"/>
    <w:rsid w:val="00BD7BF9"/>
    <w:rsid w:val="00BD7DAA"/>
    <w:rsid w:val="00BD7DCE"/>
    <w:rsid w:val="00BD7F9B"/>
    <w:rsid w:val="00BD7FCC"/>
    <w:rsid w:val="00BD7FE8"/>
    <w:rsid w:val="00BE0014"/>
    <w:rsid w:val="00BE00A4"/>
    <w:rsid w:val="00BE00C2"/>
    <w:rsid w:val="00BE032B"/>
    <w:rsid w:val="00BE0355"/>
    <w:rsid w:val="00BE035B"/>
    <w:rsid w:val="00BE049F"/>
    <w:rsid w:val="00BE04C4"/>
    <w:rsid w:val="00BE0544"/>
    <w:rsid w:val="00BE0546"/>
    <w:rsid w:val="00BE05C9"/>
    <w:rsid w:val="00BE067B"/>
    <w:rsid w:val="00BE0710"/>
    <w:rsid w:val="00BE0739"/>
    <w:rsid w:val="00BE0742"/>
    <w:rsid w:val="00BE0781"/>
    <w:rsid w:val="00BE08D3"/>
    <w:rsid w:val="00BE08ED"/>
    <w:rsid w:val="00BE092B"/>
    <w:rsid w:val="00BE09E9"/>
    <w:rsid w:val="00BE0A1B"/>
    <w:rsid w:val="00BE0B7A"/>
    <w:rsid w:val="00BE0BC6"/>
    <w:rsid w:val="00BE0C4A"/>
    <w:rsid w:val="00BE0C57"/>
    <w:rsid w:val="00BE0EC8"/>
    <w:rsid w:val="00BE1002"/>
    <w:rsid w:val="00BE101C"/>
    <w:rsid w:val="00BE1086"/>
    <w:rsid w:val="00BE10B8"/>
    <w:rsid w:val="00BE120A"/>
    <w:rsid w:val="00BE120F"/>
    <w:rsid w:val="00BE12F3"/>
    <w:rsid w:val="00BE1333"/>
    <w:rsid w:val="00BE13C8"/>
    <w:rsid w:val="00BE14F8"/>
    <w:rsid w:val="00BE1574"/>
    <w:rsid w:val="00BE1653"/>
    <w:rsid w:val="00BE16AF"/>
    <w:rsid w:val="00BE16F3"/>
    <w:rsid w:val="00BE1804"/>
    <w:rsid w:val="00BE18D9"/>
    <w:rsid w:val="00BE1999"/>
    <w:rsid w:val="00BE19BE"/>
    <w:rsid w:val="00BE1A43"/>
    <w:rsid w:val="00BE1A5D"/>
    <w:rsid w:val="00BE1B9B"/>
    <w:rsid w:val="00BE1CC2"/>
    <w:rsid w:val="00BE1D5E"/>
    <w:rsid w:val="00BE1DD1"/>
    <w:rsid w:val="00BE1E9A"/>
    <w:rsid w:val="00BE1FE5"/>
    <w:rsid w:val="00BE1FF6"/>
    <w:rsid w:val="00BE202D"/>
    <w:rsid w:val="00BE20A6"/>
    <w:rsid w:val="00BE20FD"/>
    <w:rsid w:val="00BE2116"/>
    <w:rsid w:val="00BE215F"/>
    <w:rsid w:val="00BE2243"/>
    <w:rsid w:val="00BE2313"/>
    <w:rsid w:val="00BE2333"/>
    <w:rsid w:val="00BE23FF"/>
    <w:rsid w:val="00BE2420"/>
    <w:rsid w:val="00BE2563"/>
    <w:rsid w:val="00BE258C"/>
    <w:rsid w:val="00BE25FE"/>
    <w:rsid w:val="00BE274B"/>
    <w:rsid w:val="00BE279F"/>
    <w:rsid w:val="00BE2940"/>
    <w:rsid w:val="00BE294B"/>
    <w:rsid w:val="00BE2B03"/>
    <w:rsid w:val="00BE2B23"/>
    <w:rsid w:val="00BE2C1F"/>
    <w:rsid w:val="00BE2C31"/>
    <w:rsid w:val="00BE2C48"/>
    <w:rsid w:val="00BE2D4E"/>
    <w:rsid w:val="00BE2DB8"/>
    <w:rsid w:val="00BE2DCB"/>
    <w:rsid w:val="00BE2DD2"/>
    <w:rsid w:val="00BE2E26"/>
    <w:rsid w:val="00BE2F82"/>
    <w:rsid w:val="00BE304A"/>
    <w:rsid w:val="00BE30DC"/>
    <w:rsid w:val="00BE30FE"/>
    <w:rsid w:val="00BE31B0"/>
    <w:rsid w:val="00BE31B7"/>
    <w:rsid w:val="00BE3268"/>
    <w:rsid w:val="00BE3285"/>
    <w:rsid w:val="00BE32A6"/>
    <w:rsid w:val="00BE32C3"/>
    <w:rsid w:val="00BE33C4"/>
    <w:rsid w:val="00BE33D5"/>
    <w:rsid w:val="00BE361F"/>
    <w:rsid w:val="00BE36BB"/>
    <w:rsid w:val="00BE36FF"/>
    <w:rsid w:val="00BE3777"/>
    <w:rsid w:val="00BE37C0"/>
    <w:rsid w:val="00BE3851"/>
    <w:rsid w:val="00BE3898"/>
    <w:rsid w:val="00BE38D9"/>
    <w:rsid w:val="00BE38ED"/>
    <w:rsid w:val="00BE3951"/>
    <w:rsid w:val="00BE3975"/>
    <w:rsid w:val="00BE39EC"/>
    <w:rsid w:val="00BE3A9E"/>
    <w:rsid w:val="00BE3B95"/>
    <w:rsid w:val="00BE3BD7"/>
    <w:rsid w:val="00BE3BF9"/>
    <w:rsid w:val="00BE3C5B"/>
    <w:rsid w:val="00BE3DCE"/>
    <w:rsid w:val="00BE3EA8"/>
    <w:rsid w:val="00BE3EC1"/>
    <w:rsid w:val="00BE4012"/>
    <w:rsid w:val="00BE409C"/>
    <w:rsid w:val="00BE40B7"/>
    <w:rsid w:val="00BE41B6"/>
    <w:rsid w:val="00BE4237"/>
    <w:rsid w:val="00BE43BB"/>
    <w:rsid w:val="00BE44AA"/>
    <w:rsid w:val="00BE461B"/>
    <w:rsid w:val="00BE465F"/>
    <w:rsid w:val="00BE4889"/>
    <w:rsid w:val="00BE495B"/>
    <w:rsid w:val="00BE4A85"/>
    <w:rsid w:val="00BE4AE4"/>
    <w:rsid w:val="00BE4B77"/>
    <w:rsid w:val="00BE4BB1"/>
    <w:rsid w:val="00BE4BC7"/>
    <w:rsid w:val="00BE4C00"/>
    <w:rsid w:val="00BE4CC0"/>
    <w:rsid w:val="00BE4CF7"/>
    <w:rsid w:val="00BE4E1F"/>
    <w:rsid w:val="00BE4F63"/>
    <w:rsid w:val="00BE51B2"/>
    <w:rsid w:val="00BE52DD"/>
    <w:rsid w:val="00BE53F6"/>
    <w:rsid w:val="00BE5409"/>
    <w:rsid w:val="00BE5482"/>
    <w:rsid w:val="00BE54AE"/>
    <w:rsid w:val="00BE5671"/>
    <w:rsid w:val="00BE5688"/>
    <w:rsid w:val="00BE579E"/>
    <w:rsid w:val="00BE57C8"/>
    <w:rsid w:val="00BE57FF"/>
    <w:rsid w:val="00BE581E"/>
    <w:rsid w:val="00BE58E3"/>
    <w:rsid w:val="00BE5904"/>
    <w:rsid w:val="00BE5975"/>
    <w:rsid w:val="00BE5D47"/>
    <w:rsid w:val="00BE5D7D"/>
    <w:rsid w:val="00BE6241"/>
    <w:rsid w:val="00BE6384"/>
    <w:rsid w:val="00BE643A"/>
    <w:rsid w:val="00BE64F7"/>
    <w:rsid w:val="00BE6537"/>
    <w:rsid w:val="00BE662D"/>
    <w:rsid w:val="00BE6722"/>
    <w:rsid w:val="00BE676B"/>
    <w:rsid w:val="00BE6909"/>
    <w:rsid w:val="00BE6982"/>
    <w:rsid w:val="00BE69D6"/>
    <w:rsid w:val="00BE6AA4"/>
    <w:rsid w:val="00BE6BAD"/>
    <w:rsid w:val="00BE6C09"/>
    <w:rsid w:val="00BE6C4E"/>
    <w:rsid w:val="00BE6DC8"/>
    <w:rsid w:val="00BE6EEA"/>
    <w:rsid w:val="00BE6F89"/>
    <w:rsid w:val="00BE7030"/>
    <w:rsid w:val="00BE7095"/>
    <w:rsid w:val="00BE713E"/>
    <w:rsid w:val="00BE719F"/>
    <w:rsid w:val="00BE71DA"/>
    <w:rsid w:val="00BE7249"/>
    <w:rsid w:val="00BE728D"/>
    <w:rsid w:val="00BE73B0"/>
    <w:rsid w:val="00BE73FF"/>
    <w:rsid w:val="00BE74DB"/>
    <w:rsid w:val="00BE74EC"/>
    <w:rsid w:val="00BE752D"/>
    <w:rsid w:val="00BE75E2"/>
    <w:rsid w:val="00BE75E3"/>
    <w:rsid w:val="00BE766F"/>
    <w:rsid w:val="00BE76B1"/>
    <w:rsid w:val="00BE77E8"/>
    <w:rsid w:val="00BE781D"/>
    <w:rsid w:val="00BE78F6"/>
    <w:rsid w:val="00BE795F"/>
    <w:rsid w:val="00BE799D"/>
    <w:rsid w:val="00BE79EE"/>
    <w:rsid w:val="00BE7B76"/>
    <w:rsid w:val="00BE7C93"/>
    <w:rsid w:val="00BE7C9E"/>
    <w:rsid w:val="00BE7D8F"/>
    <w:rsid w:val="00BE7E17"/>
    <w:rsid w:val="00BE7EAE"/>
    <w:rsid w:val="00BE7EDC"/>
    <w:rsid w:val="00BF001B"/>
    <w:rsid w:val="00BF015F"/>
    <w:rsid w:val="00BF0177"/>
    <w:rsid w:val="00BF020E"/>
    <w:rsid w:val="00BF02A9"/>
    <w:rsid w:val="00BF03B6"/>
    <w:rsid w:val="00BF054F"/>
    <w:rsid w:val="00BF0631"/>
    <w:rsid w:val="00BF06B1"/>
    <w:rsid w:val="00BF070F"/>
    <w:rsid w:val="00BF0836"/>
    <w:rsid w:val="00BF08D1"/>
    <w:rsid w:val="00BF0918"/>
    <w:rsid w:val="00BF0946"/>
    <w:rsid w:val="00BF09B9"/>
    <w:rsid w:val="00BF0A6B"/>
    <w:rsid w:val="00BF0A97"/>
    <w:rsid w:val="00BF0B7D"/>
    <w:rsid w:val="00BF0BC4"/>
    <w:rsid w:val="00BF0D49"/>
    <w:rsid w:val="00BF0D4A"/>
    <w:rsid w:val="00BF0DE5"/>
    <w:rsid w:val="00BF0ECB"/>
    <w:rsid w:val="00BF0F26"/>
    <w:rsid w:val="00BF0F8F"/>
    <w:rsid w:val="00BF1005"/>
    <w:rsid w:val="00BF1116"/>
    <w:rsid w:val="00BF114B"/>
    <w:rsid w:val="00BF11A3"/>
    <w:rsid w:val="00BF1323"/>
    <w:rsid w:val="00BF139D"/>
    <w:rsid w:val="00BF1531"/>
    <w:rsid w:val="00BF15A0"/>
    <w:rsid w:val="00BF170E"/>
    <w:rsid w:val="00BF171A"/>
    <w:rsid w:val="00BF172D"/>
    <w:rsid w:val="00BF17D1"/>
    <w:rsid w:val="00BF1804"/>
    <w:rsid w:val="00BF18BA"/>
    <w:rsid w:val="00BF18BC"/>
    <w:rsid w:val="00BF197E"/>
    <w:rsid w:val="00BF1B1E"/>
    <w:rsid w:val="00BF1B6C"/>
    <w:rsid w:val="00BF1B78"/>
    <w:rsid w:val="00BF1BBA"/>
    <w:rsid w:val="00BF1D39"/>
    <w:rsid w:val="00BF1DBB"/>
    <w:rsid w:val="00BF1EA9"/>
    <w:rsid w:val="00BF1F8D"/>
    <w:rsid w:val="00BF204B"/>
    <w:rsid w:val="00BF211A"/>
    <w:rsid w:val="00BF227B"/>
    <w:rsid w:val="00BF22CF"/>
    <w:rsid w:val="00BF24C3"/>
    <w:rsid w:val="00BF256C"/>
    <w:rsid w:val="00BF25BF"/>
    <w:rsid w:val="00BF26FE"/>
    <w:rsid w:val="00BF2900"/>
    <w:rsid w:val="00BF2951"/>
    <w:rsid w:val="00BF29AC"/>
    <w:rsid w:val="00BF29D7"/>
    <w:rsid w:val="00BF2A0D"/>
    <w:rsid w:val="00BF2B5C"/>
    <w:rsid w:val="00BF2CC5"/>
    <w:rsid w:val="00BF2D67"/>
    <w:rsid w:val="00BF2E74"/>
    <w:rsid w:val="00BF2F8C"/>
    <w:rsid w:val="00BF3050"/>
    <w:rsid w:val="00BF308F"/>
    <w:rsid w:val="00BF30EF"/>
    <w:rsid w:val="00BF314E"/>
    <w:rsid w:val="00BF317E"/>
    <w:rsid w:val="00BF32D9"/>
    <w:rsid w:val="00BF342E"/>
    <w:rsid w:val="00BF35C9"/>
    <w:rsid w:val="00BF35E3"/>
    <w:rsid w:val="00BF3714"/>
    <w:rsid w:val="00BF3812"/>
    <w:rsid w:val="00BF3891"/>
    <w:rsid w:val="00BF394E"/>
    <w:rsid w:val="00BF39B8"/>
    <w:rsid w:val="00BF3AC7"/>
    <w:rsid w:val="00BF3AF4"/>
    <w:rsid w:val="00BF3B81"/>
    <w:rsid w:val="00BF3CE8"/>
    <w:rsid w:val="00BF3D98"/>
    <w:rsid w:val="00BF3E01"/>
    <w:rsid w:val="00BF3E53"/>
    <w:rsid w:val="00BF400C"/>
    <w:rsid w:val="00BF42AA"/>
    <w:rsid w:val="00BF440A"/>
    <w:rsid w:val="00BF4529"/>
    <w:rsid w:val="00BF456E"/>
    <w:rsid w:val="00BF45EE"/>
    <w:rsid w:val="00BF46A8"/>
    <w:rsid w:val="00BF4780"/>
    <w:rsid w:val="00BF47BB"/>
    <w:rsid w:val="00BF47FD"/>
    <w:rsid w:val="00BF4871"/>
    <w:rsid w:val="00BF4872"/>
    <w:rsid w:val="00BF48A8"/>
    <w:rsid w:val="00BF49A2"/>
    <w:rsid w:val="00BF4BC1"/>
    <w:rsid w:val="00BF4C4E"/>
    <w:rsid w:val="00BF4CD7"/>
    <w:rsid w:val="00BF4D71"/>
    <w:rsid w:val="00BF4D9D"/>
    <w:rsid w:val="00BF4E5F"/>
    <w:rsid w:val="00BF4F8D"/>
    <w:rsid w:val="00BF505D"/>
    <w:rsid w:val="00BF50CB"/>
    <w:rsid w:val="00BF50F3"/>
    <w:rsid w:val="00BF5166"/>
    <w:rsid w:val="00BF517F"/>
    <w:rsid w:val="00BF519B"/>
    <w:rsid w:val="00BF52C8"/>
    <w:rsid w:val="00BF52CF"/>
    <w:rsid w:val="00BF533B"/>
    <w:rsid w:val="00BF53AE"/>
    <w:rsid w:val="00BF53D2"/>
    <w:rsid w:val="00BF5424"/>
    <w:rsid w:val="00BF5555"/>
    <w:rsid w:val="00BF55AA"/>
    <w:rsid w:val="00BF568C"/>
    <w:rsid w:val="00BF5788"/>
    <w:rsid w:val="00BF57E3"/>
    <w:rsid w:val="00BF5A18"/>
    <w:rsid w:val="00BF5B8D"/>
    <w:rsid w:val="00BF5C2E"/>
    <w:rsid w:val="00BF5C64"/>
    <w:rsid w:val="00BF5D04"/>
    <w:rsid w:val="00BF5D0D"/>
    <w:rsid w:val="00BF5E31"/>
    <w:rsid w:val="00BF5E82"/>
    <w:rsid w:val="00BF5E84"/>
    <w:rsid w:val="00BF5FF4"/>
    <w:rsid w:val="00BF62A9"/>
    <w:rsid w:val="00BF63C8"/>
    <w:rsid w:val="00BF63C9"/>
    <w:rsid w:val="00BF65A7"/>
    <w:rsid w:val="00BF6641"/>
    <w:rsid w:val="00BF67AB"/>
    <w:rsid w:val="00BF67C7"/>
    <w:rsid w:val="00BF67F3"/>
    <w:rsid w:val="00BF6858"/>
    <w:rsid w:val="00BF68B6"/>
    <w:rsid w:val="00BF68CF"/>
    <w:rsid w:val="00BF6935"/>
    <w:rsid w:val="00BF6953"/>
    <w:rsid w:val="00BF6A59"/>
    <w:rsid w:val="00BF6AEA"/>
    <w:rsid w:val="00BF6CF6"/>
    <w:rsid w:val="00BF6D3F"/>
    <w:rsid w:val="00BF6D5F"/>
    <w:rsid w:val="00BF6DBD"/>
    <w:rsid w:val="00BF6DD9"/>
    <w:rsid w:val="00BF6E5F"/>
    <w:rsid w:val="00BF7015"/>
    <w:rsid w:val="00BF71A1"/>
    <w:rsid w:val="00BF722E"/>
    <w:rsid w:val="00BF724A"/>
    <w:rsid w:val="00BF7375"/>
    <w:rsid w:val="00BF7530"/>
    <w:rsid w:val="00BF75B4"/>
    <w:rsid w:val="00BF7613"/>
    <w:rsid w:val="00BF7650"/>
    <w:rsid w:val="00BF765F"/>
    <w:rsid w:val="00BF76D9"/>
    <w:rsid w:val="00BF7731"/>
    <w:rsid w:val="00BF7749"/>
    <w:rsid w:val="00BF7791"/>
    <w:rsid w:val="00BF77E5"/>
    <w:rsid w:val="00BF791D"/>
    <w:rsid w:val="00BF7932"/>
    <w:rsid w:val="00BF79F5"/>
    <w:rsid w:val="00BF7A48"/>
    <w:rsid w:val="00BF7A5F"/>
    <w:rsid w:val="00BF7A80"/>
    <w:rsid w:val="00BF7A83"/>
    <w:rsid w:val="00BF7B2F"/>
    <w:rsid w:val="00BF7C2B"/>
    <w:rsid w:val="00BF7D34"/>
    <w:rsid w:val="00BF7ECB"/>
    <w:rsid w:val="00BF7F08"/>
    <w:rsid w:val="00BF7FB8"/>
    <w:rsid w:val="00BF7FE7"/>
    <w:rsid w:val="00C00006"/>
    <w:rsid w:val="00C0018B"/>
    <w:rsid w:val="00C002EC"/>
    <w:rsid w:val="00C00350"/>
    <w:rsid w:val="00C0049D"/>
    <w:rsid w:val="00C00503"/>
    <w:rsid w:val="00C0053A"/>
    <w:rsid w:val="00C006CE"/>
    <w:rsid w:val="00C007C2"/>
    <w:rsid w:val="00C008B6"/>
    <w:rsid w:val="00C008C8"/>
    <w:rsid w:val="00C00B43"/>
    <w:rsid w:val="00C00C18"/>
    <w:rsid w:val="00C00C66"/>
    <w:rsid w:val="00C00D08"/>
    <w:rsid w:val="00C00D8C"/>
    <w:rsid w:val="00C00DDA"/>
    <w:rsid w:val="00C00DF0"/>
    <w:rsid w:val="00C00E00"/>
    <w:rsid w:val="00C00E17"/>
    <w:rsid w:val="00C00E8E"/>
    <w:rsid w:val="00C00EE3"/>
    <w:rsid w:val="00C00F00"/>
    <w:rsid w:val="00C00F4D"/>
    <w:rsid w:val="00C00FB6"/>
    <w:rsid w:val="00C01073"/>
    <w:rsid w:val="00C011C3"/>
    <w:rsid w:val="00C01215"/>
    <w:rsid w:val="00C01241"/>
    <w:rsid w:val="00C013A0"/>
    <w:rsid w:val="00C01595"/>
    <w:rsid w:val="00C01620"/>
    <w:rsid w:val="00C01795"/>
    <w:rsid w:val="00C0179C"/>
    <w:rsid w:val="00C018AA"/>
    <w:rsid w:val="00C019F7"/>
    <w:rsid w:val="00C01A02"/>
    <w:rsid w:val="00C01A2F"/>
    <w:rsid w:val="00C01A98"/>
    <w:rsid w:val="00C01AE6"/>
    <w:rsid w:val="00C01B53"/>
    <w:rsid w:val="00C01B7B"/>
    <w:rsid w:val="00C01BAB"/>
    <w:rsid w:val="00C01D96"/>
    <w:rsid w:val="00C01E2B"/>
    <w:rsid w:val="00C01F26"/>
    <w:rsid w:val="00C01FC8"/>
    <w:rsid w:val="00C0203C"/>
    <w:rsid w:val="00C02124"/>
    <w:rsid w:val="00C02161"/>
    <w:rsid w:val="00C02171"/>
    <w:rsid w:val="00C02227"/>
    <w:rsid w:val="00C022D8"/>
    <w:rsid w:val="00C023DC"/>
    <w:rsid w:val="00C024BA"/>
    <w:rsid w:val="00C02500"/>
    <w:rsid w:val="00C02584"/>
    <w:rsid w:val="00C02602"/>
    <w:rsid w:val="00C02782"/>
    <w:rsid w:val="00C027CE"/>
    <w:rsid w:val="00C02812"/>
    <w:rsid w:val="00C02909"/>
    <w:rsid w:val="00C02938"/>
    <w:rsid w:val="00C0296A"/>
    <w:rsid w:val="00C02A87"/>
    <w:rsid w:val="00C02AAD"/>
    <w:rsid w:val="00C02B38"/>
    <w:rsid w:val="00C02B8B"/>
    <w:rsid w:val="00C02C49"/>
    <w:rsid w:val="00C02CA4"/>
    <w:rsid w:val="00C02DEE"/>
    <w:rsid w:val="00C02E79"/>
    <w:rsid w:val="00C03088"/>
    <w:rsid w:val="00C03154"/>
    <w:rsid w:val="00C031B9"/>
    <w:rsid w:val="00C031F1"/>
    <w:rsid w:val="00C0326F"/>
    <w:rsid w:val="00C03339"/>
    <w:rsid w:val="00C03393"/>
    <w:rsid w:val="00C033C8"/>
    <w:rsid w:val="00C033DE"/>
    <w:rsid w:val="00C034F8"/>
    <w:rsid w:val="00C035FC"/>
    <w:rsid w:val="00C03785"/>
    <w:rsid w:val="00C03843"/>
    <w:rsid w:val="00C038D1"/>
    <w:rsid w:val="00C03916"/>
    <w:rsid w:val="00C03AA4"/>
    <w:rsid w:val="00C03AE9"/>
    <w:rsid w:val="00C03B6E"/>
    <w:rsid w:val="00C03C1E"/>
    <w:rsid w:val="00C03CAA"/>
    <w:rsid w:val="00C03CB3"/>
    <w:rsid w:val="00C03D02"/>
    <w:rsid w:val="00C03DBD"/>
    <w:rsid w:val="00C03EF3"/>
    <w:rsid w:val="00C03F28"/>
    <w:rsid w:val="00C03FD3"/>
    <w:rsid w:val="00C04141"/>
    <w:rsid w:val="00C0440B"/>
    <w:rsid w:val="00C044C4"/>
    <w:rsid w:val="00C04553"/>
    <w:rsid w:val="00C04562"/>
    <w:rsid w:val="00C045F1"/>
    <w:rsid w:val="00C04714"/>
    <w:rsid w:val="00C04926"/>
    <w:rsid w:val="00C04A15"/>
    <w:rsid w:val="00C04A37"/>
    <w:rsid w:val="00C04AD8"/>
    <w:rsid w:val="00C04B0C"/>
    <w:rsid w:val="00C04C6C"/>
    <w:rsid w:val="00C04CCB"/>
    <w:rsid w:val="00C04EE8"/>
    <w:rsid w:val="00C050F4"/>
    <w:rsid w:val="00C0513D"/>
    <w:rsid w:val="00C05147"/>
    <w:rsid w:val="00C0525F"/>
    <w:rsid w:val="00C05286"/>
    <w:rsid w:val="00C05418"/>
    <w:rsid w:val="00C054A3"/>
    <w:rsid w:val="00C05511"/>
    <w:rsid w:val="00C05586"/>
    <w:rsid w:val="00C055AF"/>
    <w:rsid w:val="00C056CE"/>
    <w:rsid w:val="00C05759"/>
    <w:rsid w:val="00C057C1"/>
    <w:rsid w:val="00C057E9"/>
    <w:rsid w:val="00C058E6"/>
    <w:rsid w:val="00C05A71"/>
    <w:rsid w:val="00C05A7B"/>
    <w:rsid w:val="00C05CF0"/>
    <w:rsid w:val="00C05EE4"/>
    <w:rsid w:val="00C0601B"/>
    <w:rsid w:val="00C0604A"/>
    <w:rsid w:val="00C060B0"/>
    <w:rsid w:val="00C0616F"/>
    <w:rsid w:val="00C061D7"/>
    <w:rsid w:val="00C061F4"/>
    <w:rsid w:val="00C0622F"/>
    <w:rsid w:val="00C062C1"/>
    <w:rsid w:val="00C0639B"/>
    <w:rsid w:val="00C063CD"/>
    <w:rsid w:val="00C06424"/>
    <w:rsid w:val="00C0648C"/>
    <w:rsid w:val="00C065CA"/>
    <w:rsid w:val="00C0667E"/>
    <w:rsid w:val="00C0677F"/>
    <w:rsid w:val="00C06807"/>
    <w:rsid w:val="00C068A5"/>
    <w:rsid w:val="00C06B85"/>
    <w:rsid w:val="00C06C39"/>
    <w:rsid w:val="00C06CAD"/>
    <w:rsid w:val="00C06FC0"/>
    <w:rsid w:val="00C07167"/>
    <w:rsid w:val="00C072FF"/>
    <w:rsid w:val="00C074FD"/>
    <w:rsid w:val="00C07515"/>
    <w:rsid w:val="00C0758C"/>
    <w:rsid w:val="00C0767A"/>
    <w:rsid w:val="00C077D0"/>
    <w:rsid w:val="00C0791D"/>
    <w:rsid w:val="00C079AE"/>
    <w:rsid w:val="00C079F3"/>
    <w:rsid w:val="00C07A21"/>
    <w:rsid w:val="00C07AA1"/>
    <w:rsid w:val="00C07AA9"/>
    <w:rsid w:val="00C07B24"/>
    <w:rsid w:val="00C07C11"/>
    <w:rsid w:val="00C07D6C"/>
    <w:rsid w:val="00C07D6E"/>
    <w:rsid w:val="00C07D8F"/>
    <w:rsid w:val="00C07D99"/>
    <w:rsid w:val="00C07E5E"/>
    <w:rsid w:val="00C10056"/>
    <w:rsid w:val="00C10114"/>
    <w:rsid w:val="00C1023E"/>
    <w:rsid w:val="00C104A3"/>
    <w:rsid w:val="00C10508"/>
    <w:rsid w:val="00C106ED"/>
    <w:rsid w:val="00C10721"/>
    <w:rsid w:val="00C10759"/>
    <w:rsid w:val="00C107E0"/>
    <w:rsid w:val="00C109CA"/>
    <w:rsid w:val="00C10D5A"/>
    <w:rsid w:val="00C10D6C"/>
    <w:rsid w:val="00C10DB5"/>
    <w:rsid w:val="00C10E86"/>
    <w:rsid w:val="00C10EA4"/>
    <w:rsid w:val="00C10F8C"/>
    <w:rsid w:val="00C1109A"/>
    <w:rsid w:val="00C111B2"/>
    <w:rsid w:val="00C11245"/>
    <w:rsid w:val="00C1128C"/>
    <w:rsid w:val="00C112B5"/>
    <w:rsid w:val="00C113EB"/>
    <w:rsid w:val="00C11411"/>
    <w:rsid w:val="00C114DB"/>
    <w:rsid w:val="00C115FE"/>
    <w:rsid w:val="00C11725"/>
    <w:rsid w:val="00C117A8"/>
    <w:rsid w:val="00C117AE"/>
    <w:rsid w:val="00C1182E"/>
    <w:rsid w:val="00C1189C"/>
    <w:rsid w:val="00C118BA"/>
    <w:rsid w:val="00C11AA6"/>
    <w:rsid w:val="00C11C75"/>
    <w:rsid w:val="00C11C9B"/>
    <w:rsid w:val="00C11CC1"/>
    <w:rsid w:val="00C11F3C"/>
    <w:rsid w:val="00C11F89"/>
    <w:rsid w:val="00C11FCB"/>
    <w:rsid w:val="00C1209E"/>
    <w:rsid w:val="00C1209F"/>
    <w:rsid w:val="00C120E1"/>
    <w:rsid w:val="00C1210C"/>
    <w:rsid w:val="00C1229F"/>
    <w:rsid w:val="00C122F2"/>
    <w:rsid w:val="00C122F9"/>
    <w:rsid w:val="00C12332"/>
    <w:rsid w:val="00C1236E"/>
    <w:rsid w:val="00C125E9"/>
    <w:rsid w:val="00C1263E"/>
    <w:rsid w:val="00C12698"/>
    <w:rsid w:val="00C1272D"/>
    <w:rsid w:val="00C127C6"/>
    <w:rsid w:val="00C12908"/>
    <w:rsid w:val="00C12AC4"/>
    <w:rsid w:val="00C12BA6"/>
    <w:rsid w:val="00C12BC4"/>
    <w:rsid w:val="00C12C85"/>
    <w:rsid w:val="00C12C9A"/>
    <w:rsid w:val="00C12CFA"/>
    <w:rsid w:val="00C12D1F"/>
    <w:rsid w:val="00C12E43"/>
    <w:rsid w:val="00C13133"/>
    <w:rsid w:val="00C131C7"/>
    <w:rsid w:val="00C132B4"/>
    <w:rsid w:val="00C13415"/>
    <w:rsid w:val="00C136C9"/>
    <w:rsid w:val="00C1376F"/>
    <w:rsid w:val="00C137A6"/>
    <w:rsid w:val="00C13B86"/>
    <w:rsid w:val="00C13C9D"/>
    <w:rsid w:val="00C13E2F"/>
    <w:rsid w:val="00C13F7C"/>
    <w:rsid w:val="00C13FED"/>
    <w:rsid w:val="00C14041"/>
    <w:rsid w:val="00C14134"/>
    <w:rsid w:val="00C141B9"/>
    <w:rsid w:val="00C1427F"/>
    <w:rsid w:val="00C14321"/>
    <w:rsid w:val="00C1439E"/>
    <w:rsid w:val="00C14498"/>
    <w:rsid w:val="00C144C2"/>
    <w:rsid w:val="00C1450A"/>
    <w:rsid w:val="00C145CC"/>
    <w:rsid w:val="00C14623"/>
    <w:rsid w:val="00C1464A"/>
    <w:rsid w:val="00C1466E"/>
    <w:rsid w:val="00C146AE"/>
    <w:rsid w:val="00C146E5"/>
    <w:rsid w:val="00C1481B"/>
    <w:rsid w:val="00C148F3"/>
    <w:rsid w:val="00C14AA8"/>
    <w:rsid w:val="00C14AE3"/>
    <w:rsid w:val="00C14DC9"/>
    <w:rsid w:val="00C14DCF"/>
    <w:rsid w:val="00C14FF7"/>
    <w:rsid w:val="00C151EA"/>
    <w:rsid w:val="00C15321"/>
    <w:rsid w:val="00C154F0"/>
    <w:rsid w:val="00C155E5"/>
    <w:rsid w:val="00C155E9"/>
    <w:rsid w:val="00C15860"/>
    <w:rsid w:val="00C1587F"/>
    <w:rsid w:val="00C158C6"/>
    <w:rsid w:val="00C158FA"/>
    <w:rsid w:val="00C15937"/>
    <w:rsid w:val="00C1598F"/>
    <w:rsid w:val="00C159E5"/>
    <w:rsid w:val="00C159E8"/>
    <w:rsid w:val="00C15B86"/>
    <w:rsid w:val="00C15C18"/>
    <w:rsid w:val="00C15C53"/>
    <w:rsid w:val="00C15F24"/>
    <w:rsid w:val="00C15FA2"/>
    <w:rsid w:val="00C16070"/>
    <w:rsid w:val="00C161F7"/>
    <w:rsid w:val="00C164F0"/>
    <w:rsid w:val="00C165F2"/>
    <w:rsid w:val="00C16603"/>
    <w:rsid w:val="00C16606"/>
    <w:rsid w:val="00C16755"/>
    <w:rsid w:val="00C167A7"/>
    <w:rsid w:val="00C16800"/>
    <w:rsid w:val="00C16896"/>
    <w:rsid w:val="00C168D5"/>
    <w:rsid w:val="00C168F7"/>
    <w:rsid w:val="00C169D5"/>
    <w:rsid w:val="00C16B93"/>
    <w:rsid w:val="00C16BFD"/>
    <w:rsid w:val="00C16C21"/>
    <w:rsid w:val="00C16C57"/>
    <w:rsid w:val="00C16F69"/>
    <w:rsid w:val="00C17071"/>
    <w:rsid w:val="00C1710B"/>
    <w:rsid w:val="00C17199"/>
    <w:rsid w:val="00C17278"/>
    <w:rsid w:val="00C172D4"/>
    <w:rsid w:val="00C172E2"/>
    <w:rsid w:val="00C17364"/>
    <w:rsid w:val="00C17464"/>
    <w:rsid w:val="00C1747F"/>
    <w:rsid w:val="00C17520"/>
    <w:rsid w:val="00C17557"/>
    <w:rsid w:val="00C1757D"/>
    <w:rsid w:val="00C17587"/>
    <w:rsid w:val="00C17589"/>
    <w:rsid w:val="00C17601"/>
    <w:rsid w:val="00C176A0"/>
    <w:rsid w:val="00C176D8"/>
    <w:rsid w:val="00C176E0"/>
    <w:rsid w:val="00C17769"/>
    <w:rsid w:val="00C17843"/>
    <w:rsid w:val="00C179A9"/>
    <w:rsid w:val="00C17AD1"/>
    <w:rsid w:val="00C17AD5"/>
    <w:rsid w:val="00C17B28"/>
    <w:rsid w:val="00C17C3A"/>
    <w:rsid w:val="00C17C49"/>
    <w:rsid w:val="00C17CE9"/>
    <w:rsid w:val="00C17D3A"/>
    <w:rsid w:val="00C17DB6"/>
    <w:rsid w:val="00C17DDF"/>
    <w:rsid w:val="00C17F8D"/>
    <w:rsid w:val="00C2026A"/>
    <w:rsid w:val="00C202FB"/>
    <w:rsid w:val="00C204A5"/>
    <w:rsid w:val="00C204D1"/>
    <w:rsid w:val="00C2072F"/>
    <w:rsid w:val="00C20773"/>
    <w:rsid w:val="00C2077F"/>
    <w:rsid w:val="00C207B4"/>
    <w:rsid w:val="00C207D7"/>
    <w:rsid w:val="00C2092B"/>
    <w:rsid w:val="00C20938"/>
    <w:rsid w:val="00C20A22"/>
    <w:rsid w:val="00C20B96"/>
    <w:rsid w:val="00C20CCC"/>
    <w:rsid w:val="00C20CFB"/>
    <w:rsid w:val="00C20D40"/>
    <w:rsid w:val="00C20EF1"/>
    <w:rsid w:val="00C20F4A"/>
    <w:rsid w:val="00C20F4D"/>
    <w:rsid w:val="00C20F65"/>
    <w:rsid w:val="00C20F94"/>
    <w:rsid w:val="00C2107E"/>
    <w:rsid w:val="00C211BB"/>
    <w:rsid w:val="00C211DF"/>
    <w:rsid w:val="00C21211"/>
    <w:rsid w:val="00C21375"/>
    <w:rsid w:val="00C21417"/>
    <w:rsid w:val="00C21430"/>
    <w:rsid w:val="00C21450"/>
    <w:rsid w:val="00C21529"/>
    <w:rsid w:val="00C2154A"/>
    <w:rsid w:val="00C2159E"/>
    <w:rsid w:val="00C21621"/>
    <w:rsid w:val="00C216D8"/>
    <w:rsid w:val="00C217F9"/>
    <w:rsid w:val="00C21841"/>
    <w:rsid w:val="00C218FD"/>
    <w:rsid w:val="00C21938"/>
    <w:rsid w:val="00C219BA"/>
    <w:rsid w:val="00C219C0"/>
    <w:rsid w:val="00C219D2"/>
    <w:rsid w:val="00C21A9B"/>
    <w:rsid w:val="00C21BDD"/>
    <w:rsid w:val="00C21CC4"/>
    <w:rsid w:val="00C21CF7"/>
    <w:rsid w:val="00C21D43"/>
    <w:rsid w:val="00C21DDD"/>
    <w:rsid w:val="00C21E14"/>
    <w:rsid w:val="00C21EAA"/>
    <w:rsid w:val="00C21EE1"/>
    <w:rsid w:val="00C21F0A"/>
    <w:rsid w:val="00C21F0C"/>
    <w:rsid w:val="00C21F0E"/>
    <w:rsid w:val="00C21F45"/>
    <w:rsid w:val="00C21F74"/>
    <w:rsid w:val="00C21F9C"/>
    <w:rsid w:val="00C21FBE"/>
    <w:rsid w:val="00C21FE5"/>
    <w:rsid w:val="00C220A4"/>
    <w:rsid w:val="00C221B2"/>
    <w:rsid w:val="00C22216"/>
    <w:rsid w:val="00C222B9"/>
    <w:rsid w:val="00C22302"/>
    <w:rsid w:val="00C22304"/>
    <w:rsid w:val="00C2234F"/>
    <w:rsid w:val="00C224CE"/>
    <w:rsid w:val="00C2253A"/>
    <w:rsid w:val="00C22648"/>
    <w:rsid w:val="00C2265A"/>
    <w:rsid w:val="00C22736"/>
    <w:rsid w:val="00C2274C"/>
    <w:rsid w:val="00C22751"/>
    <w:rsid w:val="00C22863"/>
    <w:rsid w:val="00C228C7"/>
    <w:rsid w:val="00C22A49"/>
    <w:rsid w:val="00C22A75"/>
    <w:rsid w:val="00C22AAF"/>
    <w:rsid w:val="00C22AB2"/>
    <w:rsid w:val="00C22B18"/>
    <w:rsid w:val="00C22B48"/>
    <w:rsid w:val="00C22B54"/>
    <w:rsid w:val="00C22BB2"/>
    <w:rsid w:val="00C22C6D"/>
    <w:rsid w:val="00C22F65"/>
    <w:rsid w:val="00C22F6C"/>
    <w:rsid w:val="00C22F80"/>
    <w:rsid w:val="00C2307B"/>
    <w:rsid w:val="00C230DA"/>
    <w:rsid w:val="00C23206"/>
    <w:rsid w:val="00C2321F"/>
    <w:rsid w:val="00C232F8"/>
    <w:rsid w:val="00C234C5"/>
    <w:rsid w:val="00C23611"/>
    <w:rsid w:val="00C2363E"/>
    <w:rsid w:val="00C2376E"/>
    <w:rsid w:val="00C23798"/>
    <w:rsid w:val="00C237A7"/>
    <w:rsid w:val="00C2383E"/>
    <w:rsid w:val="00C2386E"/>
    <w:rsid w:val="00C238E0"/>
    <w:rsid w:val="00C23937"/>
    <w:rsid w:val="00C239F9"/>
    <w:rsid w:val="00C23B86"/>
    <w:rsid w:val="00C23BC0"/>
    <w:rsid w:val="00C23C86"/>
    <w:rsid w:val="00C23CF9"/>
    <w:rsid w:val="00C23D10"/>
    <w:rsid w:val="00C23D80"/>
    <w:rsid w:val="00C23E25"/>
    <w:rsid w:val="00C23E85"/>
    <w:rsid w:val="00C23F7C"/>
    <w:rsid w:val="00C24049"/>
    <w:rsid w:val="00C24059"/>
    <w:rsid w:val="00C241CF"/>
    <w:rsid w:val="00C242A2"/>
    <w:rsid w:val="00C242C0"/>
    <w:rsid w:val="00C243C5"/>
    <w:rsid w:val="00C24506"/>
    <w:rsid w:val="00C24522"/>
    <w:rsid w:val="00C2457B"/>
    <w:rsid w:val="00C245C3"/>
    <w:rsid w:val="00C24602"/>
    <w:rsid w:val="00C2463A"/>
    <w:rsid w:val="00C2467C"/>
    <w:rsid w:val="00C247D5"/>
    <w:rsid w:val="00C247E0"/>
    <w:rsid w:val="00C248D0"/>
    <w:rsid w:val="00C24988"/>
    <w:rsid w:val="00C24A41"/>
    <w:rsid w:val="00C24B63"/>
    <w:rsid w:val="00C24B82"/>
    <w:rsid w:val="00C24C2B"/>
    <w:rsid w:val="00C24C53"/>
    <w:rsid w:val="00C24DA6"/>
    <w:rsid w:val="00C24EBA"/>
    <w:rsid w:val="00C24F97"/>
    <w:rsid w:val="00C25129"/>
    <w:rsid w:val="00C25134"/>
    <w:rsid w:val="00C25258"/>
    <w:rsid w:val="00C25297"/>
    <w:rsid w:val="00C253D5"/>
    <w:rsid w:val="00C25490"/>
    <w:rsid w:val="00C254D7"/>
    <w:rsid w:val="00C254DA"/>
    <w:rsid w:val="00C254FD"/>
    <w:rsid w:val="00C25574"/>
    <w:rsid w:val="00C255EC"/>
    <w:rsid w:val="00C25643"/>
    <w:rsid w:val="00C25690"/>
    <w:rsid w:val="00C256F1"/>
    <w:rsid w:val="00C2574A"/>
    <w:rsid w:val="00C257D5"/>
    <w:rsid w:val="00C258B2"/>
    <w:rsid w:val="00C259AE"/>
    <w:rsid w:val="00C25A6A"/>
    <w:rsid w:val="00C25AB8"/>
    <w:rsid w:val="00C25AD5"/>
    <w:rsid w:val="00C25C06"/>
    <w:rsid w:val="00C25C37"/>
    <w:rsid w:val="00C25C79"/>
    <w:rsid w:val="00C25D7B"/>
    <w:rsid w:val="00C26026"/>
    <w:rsid w:val="00C2602C"/>
    <w:rsid w:val="00C260C0"/>
    <w:rsid w:val="00C26161"/>
    <w:rsid w:val="00C26248"/>
    <w:rsid w:val="00C26267"/>
    <w:rsid w:val="00C26284"/>
    <w:rsid w:val="00C262CE"/>
    <w:rsid w:val="00C26313"/>
    <w:rsid w:val="00C26370"/>
    <w:rsid w:val="00C26372"/>
    <w:rsid w:val="00C26416"/>
    <w:rsid w:val="00C266CD"/>
    <w:rsid w:val="00C2670C"/>
    <w:rsid w:val="00C267D9"/>
    <w:rsid w:val="00C26920"/>
    <w:rsid w:val="00C26987"/>
    <w:rsid w:val="00C269DF"/>
    <w:rsid w:val="00C26A41"/>
    <w:rsid w:val="00C26AE7"/>
    <w:rsid w:val="00C26B21"/>
    <w:rsid w:val="00C26B95"/>
    <w:rsid w:val="00C26BC2"/>
    <w:rsid w:val="00C26C04"/>
    <w:rsid w:val="00C26D87"/>
    <w:rsid w:val="00C26DF0"/>
    <w:rsid w:val="00C270C6"/>
    <w:rsid w:val="00C27135"/>
    <w:rsid w:val="00C271D9"/>
    <w:rsid w:val="00C272D7"/>
    <w:rsid w:val="00C27317"/>
    <w:rsid w:val="00C27372"/>
    <w:rsid w:val="00C273AD"/>
    <w:rsid w:val="00C2745D"/>
    <w:rsid w:val="00C274AB"/>
    <w:rsid w:val="00C27652"/>
    <w:rsid w:val="00C276CF"/>
    <w:rsid w:val="00C276F4"/>
    <w:rsid w:val="00C276F8"/>
    <w:rsid w:val="00C27704"/>
    <w:rsid w:val="00C27718"/>
    <w:rsid w:val="00C27757"/>
    <w:rsid w:val="00C27780"/>
    <w:rsid w:val="00C27818"/>
    <w:rsid w:val="00C27854"/>
    <w:rsid w:val="00C2787A"/>
    <w:rsid w:val="00C279F0"/>
    <w:rsid w:val="00C27A1B"/>
    <w:rsid w:val="00C27B8E"/>
    <w:rsid w:val="00C27CEB"/>
    <w:rsid w:val="00C27D65"/>
    <w:rsid w:val="00C27E49"/>
    <w:rsid w:val="00C27E9F"/>
    <w:rsid w:val="00C27FBF"/>
    <w:rsid w:val="00C3007F"/>
    <w:rsid w:val="00C30198"/>
    <w:rsid w:val="00C301E3"/>
    <w:rsid w:val="00C30248"/>
    <w:rsid w:val="00C303B6"/>
    <w:rsid w:val="00C3055E"/>
    <w:rsid w:val="00C305A4"/>
    <w:rsid w:val="00C30670"/>
    <w:rsid w:val="00C30683"/>
    <w:rsid w:val="00C306A9"/>
    <w:rsid w:val="00C306E1"/>
    <w:rsid w:val="00C3070C"/>
    <w:rsid w:val="00C3072E"/>
    <w:rsid w:val="00C30815"/>
    <w:rsid w:val="00C30851"/>
    <w:rsid w:val="00C30858"/>
    <w:rsid w:val="00C30899"/>
    <w:rsid w:val="00C30957"/>
    <w:rsid w:val="00C30983"/>
    <w:rsid w:val="00C3098C"/>
    <w:rsid w:val="00C30A9F"/>
    <w:rsid w:val="00C30AC3"/>
    <w:rsid w:val="00C30B2C"/>
    <w:rsid w:val="00C30BFC"/>
    <w:rsid w:val="00C30CB8"/>
    <w:rsid w:val="00C30D77"/>
    <w:rsid w:val="00C30DA5"/>
    <w:rsid w:val="00C30E2E"/>
    <w:rsid w:val="00C30F12"/>
    <w:rsid w:val="00C3118D"/>
    <w:rsid w:val="00C3133E"/>
    <w:rsid w:val="00C313A5"/>
    <w:rsid w:val="00C315B5"/>
    <w:rsid w:val="00C31668"/>
    <w:rsid w:val="00C31730"/>
    <w:rsid w:val="00C3178E"/>
    <w:rsid w:val="00C3179A"/>
    <w:rsid w:val="00C3188A"/>
    <w:rsid w:val="00C318B8"/>
    <w:rsid w:val="00C31911"/>
    <w:rsid w:val="00C31941"/>
    <w:rsid w:val="00C31ADF"/>
    <w:rsid w:val="00C31B2B"/>
    <w:rsid w:val="00C31B42"/>
    <w:rsid w:val="00C31C41"/>
    <w:rsid w:val="00C31CC3"/>
    <w:rsid w:val="00C31F17"/>
    <w:rsid w:val="00C32144"/>
    <w:rsid w:val="00C32301"/>
    <w:rsid w:val="00C3230B"/>
    <w:rsid w:val="00C3239E"/>
    <w:rsid w:val="00C3275F"/>
    <w:rsid w:val="00C32769"/>
    <w:rsid w:val="00C32778"/>
    <w:rsid w:val="00C32787"/>
    <w:rsid w:val="00C328F7"/>
    <w:rsid w:val="00C32B13"/>
    <w:rsid w:val="00C32B47"/>
    <w:rsid w:val="00C32BA5"/>
    <w:rsid w:val="00C32C19"/>
    <w:rsid w:val="00C32D30"/>
    <w:rsid w:val="00C32D4E"/>
    <w:rsid w:val="00C32D90"/>
    <w:rsid w:val="00C32DAB"/>
    <w:rsid w:val="00C32E52"/>
    <w:rsid w:val="00C32EF5"/>
    <w:rsid w:val="00C32F2C"/>
    <w:rsid w:val="00C330A8"/>
    <w:rsid w:val="00C330BD"/>
    <w:rsid w:val="00C33117"/>
    <w:rsid w:val="00C3345C"/>
    <w:rsid w:val="00C334A6"/>
    <w:rsid w:val="00C3364A"/>
    <w:rsid w:val="00C3368F"/>
    <w:rsid w:val="00C336E0"/>
    <w:rsid w:val="00C336ED"/>
    <w:rsid w:val="00C3374C"/>
    <w:rsid w:val="00C33782"/>
    <w:rsid w:val="00C337CE"/>
    <w:rsid w:val="00C338C8"/>
    <w:rsid w:val="00C338CD"/>
    <w:rsid w:val="00C338D3"/>
    <w:rsid w:val="00C338F1"/>
    <w:rsid w:val="00C33935"/>
    <w:rsid w:val="00C33A3F"/>
    <w:rsid w:val="00C33AD0"/>
    <w:rsid w:val="00C33BDF"/>
    <w:rsid w:val="00C33C8F"/>
    <w:rsid w:val="00C33C94"/>
    <w:rsid w:val="00C33FBD"/>
    <w:rsid w:val="00C34216"/>
    <w:rsid w:val="00C34263"/>
    <w:rsid w:val="00C342A1"/>
    <w:rsid w:val="00C3443E"/>
    <w:rsid w:val="00C34460"/>
    <w:rsid w:val="00C3465A"/>
    <w:rsid w:val="00C346B0"/>
    <w:rsid w:val="00C34831"/>
    <w:rsid w:val="00C3489C"/>
    <w:rsid w:val="00C349D6"/>
    <w:rsid w:val="00C34CE8"/>
    <w:rsid w:val="00C34D7C"/>
    <w:rsid w:val="00C34DA2"/>
    <w:rsid w:val="00C34EA2"/>
    <w:rsid w:val="00C34EF1"/>
    <w:rsid w:val="00C34FE1"/>
    <w:rsid w:val="00C3501D"/>
    <w:rsid w:val="00C35046"/>
    <w:rsid w:val="00C35198"/>
    <w:rsid w:val="00C35308"/>
    <w:rsid w:val="00C35413"/>
    <w:rsid w:val="00C35572"/>
    <w:rsid w:val="00C355EB"/>
    <w:rsid w:val="00C35799"/>
    <w:rsid w:val="00C357E8"/>
    <w:rsid w:val="00C359A7"/>
    <w:rsid w:val="00C35C41"/>
    <w:rsid w:val="00C35C45"/>
    <w:rsid w:val="00C35CD5"/>
    <w:rsid w:val="00C35D29"/>
    <w:rsid w:val="00C35DE0"/>
    <w:rsid w:val="00C35DF8"/>
    <w:rsid w:val="00C35E75"/>
    <w:rsid w:val="00C36132"/>
    <w:rsid w:val="00C361B6"/>
    <w:rsid w:val="00C3621C"/>
    <w:rsid w:val="00C36336"/>
    <w:rsid w:val="00C365DF"/>
    <w:rsid w:val="00C365EF"/>
    <w:rsid w:val="00C3668F"/>
    <w:rsid w:val="00C36727"/>
    <w:rsid w:val="00C36903"/>
    <w:rsid w:val="00C36AC3"/>
    <w:rsid w:val="00C36B1C"/>
    <w:rsid w:val="00C36B77"/>
    <w:rsid w:val="00C36CF6"/>
    <w:rsid w:val="00C36D08"/>
    <w:rsid w:val="00C36D66"/>
    <w:rsid w:val="00C36DB0"/>
    <w:rsid w:val="00C36E94"/>
    <w:rsid w:val="00C36EEB"/>
    <w:rsid w:val="00C371C1"/>
    <w:rsid w:val="00C3728A"/>
    <w:rsid w:val="00C3739A"/>
    <w:rsid w:val="00C373AB"/>
    <w:rsid w:val="00C374E8"/>
    <w:rsid w:val="00C374F9"/>
    <w:rsid w:val="00C375C1"/>
    <w:rsid w:val="00C3768C"/>
    <w:rsid w:val="00C376B2"/>
    <w:rsid w:val="00C37876"/>
    <w:rsid w:val="00C3793B"/>
    <w:rsid w:val="00C37966"/>
    <w:rsid w:val="00C37AE4"/>
    <w:rsid w:val="00C37B74"/>
    <w:rsid w:val="00C37D7C"/>
    <w:rsid w:val="00C37DC0"/>
    <w:rsid w:val="00C37E84"/>
    <w:rsid w:val="00C37EF4"/>
    <w:rsid w:val="00C37F14"/>
    <w:rsid w:val="00C37F6E"/>
    <w:rsid w:val="00C40010"/>
    <w:rsid w:val="00C401C1"/>
    <w:rsid w:val="00C401D7"/>
    <w:rsid w:val="00C4023B"/>
    <w:rsid w:val="00C402A0"/>
    <w:rsid w:val="00C402E0"/>
    <w:rsid w:val="00C402F9"/>
    <w:rsid w:val="00C40336"/>
    <w:rsid w:val="00C403B2"/>
    <w:rsid w:val="00C403D0"/>
    <w:rsid w:val="00C4050B"/>
    <w:rsid w:val="00C4055D"/>
    <w:rsid w:val="00C407E9"/>
    <w:rsid w:val="00C40953"/>
    <w:rsid w:val="00C4096D"/>
    <w:rsid w:val="00C40B93"/>
    <w:rsid w:val="00C40CEA"/>
    <w:rsid w:val="00C41028"/>
    <w:rsid w:val="00C41072"/>
    <w:rsid w:val="00C4111F"/>
    <w:rsid w:val="00C4112A"/>
    <w:rsid w:val="00C411C3"/>
    <w:rsid w:val="00C4127E"/>
    <w:rsid w:val="00C4128B"/>
    <w:rsid w:val="00C4139C"/>
    <w:rsid w:val="00C4146D"/>
    <w:rsid w:val="00C41509"/>
    <w:rsid w:val="00C41517"/>
    <w:rsid w:val="00C41555"/>
    <w:rsid w:val="00C41593"/>
    <w:rsid w:val="00C4164A"/>
    <w:rsid w:val="00C4165E"/>
    <w:rsid w:val="00C4172E"/>
    <w:rsid w:val="00C4179E"/>
    <w:rsid w:val="00C417FD"/>
    <w:rsid w:val="00C41803"/>
    <w:rsid w:val="00C41995"/>
    <w:rsid w:val="00C41A2C"/>
    <w:rsid w:val="00C41B3F"/>
    <w:rsid w:val="00C41D00"/>
    <w:rsid w:val="00C41D96"/>
    <w:rsid w:val="00C41E9D"/>
    <w:rsid w:val="00C42236"/>
    <w:rsid w:val="00C42322"/>
    <w:rsid w:val="00C4245F"/>
    <w:rsid w:val="00C42474"/>
    <w:rsid w:val="00C4248F"/>
    <w:rsid w:val="00C42500"/>
    <w:rsid w:val="00C42525"/>
    <w:rsid w:val="00C42627"/>
    <w:rsid w:val="00C42644"/>
    <w:rsid w:val="00C426B0"/>
    <w:rsid w:val="00C426BA"/>
    <w:rsid w:val="00C42763"/>
    <w:rsid w:val="00C427FF"/>
    <w:rsid w:val="00C42905"/>
    <w:rsid w:val="00C429EF"/>
    <w:rsid w:val="00C42A84"/>
    <w:rsid w:val="00C42A9B"/>
    <w:rsid w:val="00C42B06"/>
    <w:rsid w:val="00C42B4F"/>
    <w:rsid w:val="00C42BF9"/>
    <w:rsid w:val="00C42C27"/>
    <w:rsid w:val="00C42C7D"/>
    <w:rsid w:val="00C42D2E"/>
    <w:rsid w:val="00C42E79"/>
    <w:rsid w:val="00C42EE4"/>
    <w:rsid w:val="00C4322E"/>
    <w:rsid w:val="00C43415"/>
    <w:rsid w:val="00C43486"/>
    <w:rsid w:val="00C43586"/>
    <w:rsid w:val="00C4371A"/>
    <w:rsid w:val="00C437D3"/>
    <w:rsid w:val="00C437F2"/>
    <w:rsid w:val="00C438CB"/>
    <w:rsid w:val="00C43965"/>
    <w:rsid w:val="00C43977"/>
    <w:rsid w:val="00C43A29"/>
    <w:rsid w:val="00C43C90"/>
    <w:rsid w:val="00C43CC6"/>
    <w:rsid w:val="00C43D0E"/>
    <w:rsid w:val="00C43D90"/>
    <w:rsid w:val="00C43EB2"/>
    <w:rsid w:val="00C43EE7"/>
    <w:rsid w:val="00C4406F"/>
    <w:rsid w:val="00C44091"/>
    <w:rsid w:val="00C4416D"/>
    <w:rsid w:val="00C441FE"/>
    <w:rsid w:val="00C44231"/>
    <w:rsid w:val="00C442D2"/>
    <w:rsid w:val="00C44440"/>
    <w:rsid w:val="00C44639"/>
    <w:rsid w:val="00C4463C"/>
    <w:rsid w:val="00C44775"/>
    <w:rsid w:val="00C4477C"/>
    <w:rsid w:val="00C44855"/>
    <w:rsid w:val="00C448CB"/>
    <w:rsid w:val="00C4495F"/>
    <w:rsid w:val="00C44A73"/>
    <w:rsid w:val="00C44AD7"/>
    <w:rsid w:val="00C44AE8"/>
    <w:rsid w:val="00C44B0F"/>
    <w:rsid w:val="00C44B72"/>
    <w:rsid w:val="00C44BE4"/>
    <w:rsid w:val="00C44DF5"/>
    <w:rsid w:val="00C44EFE"/>
    <w:rsid w:val="00C44F07"/>
    <w:rsid w:val="00C45052"/>
    <w:rsid w:val="00C450BF"/>
    <w:rsid w:val="00C450ED"/>
    <w:rsid w:val="00C45162"/>
    <w:rsid w:val="00C452DA"/>
    <w:rsid w:val="00C4532F"/>
    <w:rsid w:val="00C45376"/>
    <w:rsid w:val="00C45406"/>
    <w:rsid w:val="00C4555A"/>
    <w:rsid w:val="00C45577"/>
    <w:rsid w:val="00C4559E"/>
    <w:rsid w:val="00C45643"/>
    <w:rsid w:val="00C45856"/>
    <w:rsid w:val="00C4588F"/>
    <w:rsid w:val="00C458C9"/>
    <w:rsid w:val="00C45905"/>
    <w:rsid w:val="00C45A17"/>
    <w:rsid w:val="00C45A48"/>
    <w:rsid w:val="00C45AD8"/>
    <w:rsid w:val="00C45AF7"/>
    <w:rsid w:val="00C45BBA"/>
    <w:rsid w:val="00C45BE4"/>
    <w:rsid w:val="00C45BE6"/>
    <w:rsid w:val="00C45C0D"/>
    <w:rsid w:val="00C45C16"/>
    <w:rsid w:val="00C45D79"/>
    <w:rsid w:val="00C45DDC"/>
    <w:rsid w:val="00C45E6B"/>
    <w:rsid w:val="00C45EA4"/>
    <w:rsid w:val="00C45EAF"/>
    <w:rsid w:val="00C45FE9"/>
    <w:rsid w:val="00C4604C"/>
    <w:rsid w:val="00C46101"/>
    <w:rsid w:val="00C46138"/>
    <w:rsid w:val="00C4613D"/>
    <w:rsid w:val="00C46157"/>
    <w:rsid w:val="00C4618D"/>
    <w:rsid w:val="00C461BA"/>
    <w:rsid w:val="00C462AC"/>
    <w:rsid w:val="00C4634F"/>
    <w:rsid w:val="00C46403"/>
    <w:rsid w:val="00C464D0"/>
    <w:rsid w:val="00C464FC"/>
    <w:rsid w:val="00C46650"/>
    <w:rsid w:val="00C466B1"/>
    <w:rsid w:val="00C46845"/>
    <w:rsid w:val="00C4687A"/>
    <w:rsid w:val="00C46977"/>
    <w:rsid w:val="00C4697E"/>
    <w:rsid w:val="00C46AC5"/>
    <w:rsid w:val="00C46BD8"/>
    <w:rsid w:val="00C46C5F"/>
    <w:rsid w:val="00C46CF7"/>
    <w:rsid w:val="00C46D9E"/>
    <w:rsid w:val="00C46DE5"/>
    <w:rsid w:val="00C46EDC"/>
    <w:rsid w:val="00C46F26"/>
    <w:rsid w:val="00C47062"/>
    <w:rsid w:val="00C471A6"/>
    <w:rsid w:val="00C471C0"/>
    <w:rsid w:val="00C471F6"/>
    <w:rsid w:val="00C47381"/>
    <w:rsid w:val="00C4740B"/>
    <w:rsid w:val="00C4777E"/>
    <w:rsid w:val="00C477C4"/>
    <w:rsid w:val="00C478FB"/>
    <w:rsid w:val="00C47927"/>
    <w:rsid w:val="00C47A1A"/>
    <w:rsid w:val="00C47A3E"/>
    <w:rsid w:val="00C47AD6"/>
    <w:rsid w:val="00C47B18"/>
    <w:rsid w:val="00C47D4F"/>
    <w:rsid w:val="00C47ED2"/>
    <w:rsid w:val="00C47F7F"/>
    <w:rsid w:val="00C47F80"/>
    <w:rsid w:val="00C47F9B"/>
    <w:rsid w:val="00C47F9C"/>
    <w:rsid w:val="00C47F9F"/>
    <w:rsid w:val="00C4B7CF"/>
    <w:rsid w:val="00C50063"/>
    <w:rsid w:val="00C50085"/>
    <w:rsid w:val="00C50149"/>
    <w:rsid w:val="00C501A9"/>
    <w:rsid w:val="00C50250"/>
    <w:rsid w:val="00C502BF"/>
    <w:rsid w:val="00C5034E"/>
    <w:rsid w:val="00C503BB"/>
    <w:rsid w:val="00C50422"/>
    <w:rsid w:val="00C504F4"/>
    <w:rsid w:val="00C50508"/>
    <w:rsid w:val="00C505EB"/>
    <w:rsid w:val="00C50752"/>
    <w:rsid w:val="00C50755"/>
    <w:rsid w:val="00C50762"/>
    <w:rsid w:val="00C50A30"/>
    <w:rsid w:val="00C50A87"/>
    <w:rsid w:val="00C50AD6"/>
    <w:rsid w:val="00C50AE0"/>
    <w:rsid w:val="00C50B79"/>
    <w:rsid w:val="00C50EB8"/>
    <w:rsid w:val="00C50EE9"/>
    <w:rsid w:val="00C51018"/>
    <w:rsid w:val="00C510E7"/>
    <w:rsid w:val="00C511A1"/>
    <w:rsid w:val="00C511C5"/>
    <w:rsid w:val="00C5120A"/>
    <w:rsid w:val="00C513F9"/>
    <w:rsid w:val="00C514A1"/>
    <w:rsid w:val="00C51538"/>
    <w:rsid w:val="00C51592"/>
    <w:rsid w:val="00C515D7"/>
    <w:rsid w:val="00C51617"/>
    <w:rsid w:val="00C51ABD"/>
    <w:rsid w:val="00C51BF2"/>
    <w:rsid w:val="00C51C1D"/>
    <w:rsid w:val="00C51CD7"/>
    <w:rsid w:val="00C51D34"/>
    <w:rsid w:val="00C51F2D"/>
    <w:rsid w:val="00C51FF4"/>
    <w:rsid w:val="00C521EB"/>
    <w:rsid w:val="00C52219"/>
    <w:rsid w:val="00C523A1"/>
    <w:rsid w:val="00C523C0"/>
    <w:rsid w:val="00C524A2"/>
    <w:rsid w:val="00C52862"/>
    <w:rsid w:val="00C528E4"/>
    <w:rsid w:val="00C52989"/>
    <w:rsid w:val="00C52996"/>
    <w:rsid w:val="00C52AC8"/>
    <w:rsid w:val="00C52ACC"/>
    <w:rsid w:val="00C52ADF"/>
    <w:rsid w:val="00C52C36"/>
    <w:rsid w:val="00C52CB8"/>
    <w:rsid w:val="00C52D23"/>
    <w:rsid w:val="00C52E44"/>
    <w:rsid w:val="00C52E53"/>
    <w:rsid w:val="00C52EE3"/>
    <w:rsid w:val="00C52FB1"/>
    <w:rsid w:val="00C530A4"/>
    <w:rsid w:val="00C53146"/>
    <w:rsid w:val="00C53157"/>
    <w:rsid w:val="00C53238"/>
    <w:rsid w:val="00C53331"/>
    <w:rsid w:val="00C533C4"/>
    <w:rsid w:val="00C533D7"/>
    <w:rsid w:val="00C533E9"/>
    <w:rsid w:val="00C5341A"/>
    <w:rsid w:val="00C5348A"/>
    <w:rsid w:val="00C53493"/>
    <w:rsid w:val="00C534DC"/>
    <w:rsid w:val="00C534EF"/>
    <w:rsid w:val="00C53518"/>
    <w:rsid w:val="00C5355E"/>
    <w:rsid w:val="00C5362D"/>
    <w:rsid w:val="00C53685"/>
    <w:rsid w:val="00C5377E"/>
    <w:rsid w:val="00C53954"/>
    <w:rsid w:val="00C53963"/>
    <w:rsid w:val="00C53A4F"/>
    <w:rsid w:val="00C53BE8"/>
    <w:rsid w:val="00C53BEB"/>
    <w:rsid w:val="00C53D1C"/>
    <w:rsid w:val="00C53D77"/>
    <w:rsid w:val="00C53DCB"/>
    <w:rsid w:val="00C53E38"/>
    <w:rsid w:val="00C53EB5"/>
    <w:rsid w:val="00C53EC7"/>
    <w:rsid w:val="00C53F1B"/>
    <w:rsid w:val="00C53F23"/>
    <w:rsid w:val="00C53F3F"/>
    <w:rsid w:val="00C53F59"/>
    <w:rsid w:val="00C53FDC"/>
    <w:rsid w:val="00C53FE8"/>
    <w:rsid w:val="00C54094"/>
    <w:rsid w:val="00C542B3"/>
    <w:rsid w:val="00C542BD"/>
    <w:rsid w:val="00C542CE"/>
    <w:rsid w:val="00C543EE"/>
    <w:rsid w:val="00C54523"/>
    <w:rsid w:val="00C54541"/>
    <w:rsid w:val="00C546D7"/>
    <w:rsid w:val="00C5496D"/>
    <w:rsid w:val="00C549CB"/>
    <w:rsid w:val="00C54A22"/>
    <w:rsid w:val="00C54BAF"/>
    <w:rsid w:val="00C54D9E"/>
    <w:rsid w:val="00C54ED1"/>
    <w:rsid w:val="00C54F3A"/>
    <w:rsid w:val="00C55003"/>
    <w:rsid w:val="00C550EC"/>
    <w:rsid w:val="00C551F3"/>
    <w:rsid w:val="00C551F9"/>
    <w:rsid w:val="00C55295"/>
    <w:rsid w:val="00C5547B"/>
    <w:rsid w:val="00C554C8"/>
    <w:rsid w:val="00C5558C"/>
    <w:rsid w:val="00C556ED"/>
    <w:rsid w:val="00C557FB"/>
    <w:rsid w:val="00C55951"/>
    <w:rsid w:val="00C55969"/>
    <w:rsid w:val="00C55B4E"/>
    <w:rsid w:val="00C55B53"/>
    <w:rsid w:val="00C55B58"/>
    <w:rsid w:val="00C55B9A"/>
    <w:rsid w:val="00C55BAC"/>
    <w:rsid w:val="00C55CCC"/>
    <w:rsid w:val="00C55E44"/>
    <w:rsid w:val="00C55EAE"/>
    <w:rsid w:val="00C55F4D"/>
    <w:rsid w:val="00C55FF0"/>
    <w:rsid w:val="00C56029"/>
    <w:rsid w:val="00C56034"/>
    <w:rsid w:val="00C56267"/>
    <w:rsid w:val="00C563C3"/>
    <w:rsid w:val="00C563EE"/>
    <w:rsid w:val="00C564A0"/>
    <w:rsid w:val="00C564A2"/>
    <w:rsid w:val="00C56511"/>
    <w:rsid w:val="00C5656F"/>
    <w:rsid w:val="00C565B0"/>
    <w:rsid w:val="00C565F9"/>
    <w:rsid w:val="00C5673B"/>
    <w:rsid w:val="00C56780"/>
    <w:rsid w:val="00C569CA"/>
    <w:rsid w:val="00C56A6F"/>
    <w:rsid w:val="00C56B02"/>
    <w:rsid w:val="00C56DCB"/>
    <w:rsid w:val="00C56E42"/>
    <w:rsid w:val="00C56E67"/>
    <w:rsid w:val="00C56F9F"/>
    <w:rsid w:val="00C5704D"/>
    <w:rsid w:val="00C57099"/>
    <w:rsid w:val="00C5709A"/>
    <w:rsid w:val="00C570A4"/>
    <w:rsid w:val="00C5710E"/>
    <w:rsid w:val="00C57140"/>
    <w:rsid w:val="00C57200"/>
    <w:rsid w:val="00C57226"/>
    <w:rsid w:val="00C5722D"/>
    <w:rsid w:val="00C5736C"/>
    <w:rsid w:val="00C573FA"/>
    <w:rsid w:val="00C575C2"/>
    <w:rsid w:val="00C57638"/>
    <w:rsid w:val="00C5764D"/>
    <w:rsid w:val="00C57675"/>
    <w:rsid w:val="00C57886"/>
    <w:rsid w:val="00C578AA"/>
    <w:rsid w:val="00C57950"/>
    <w:rsid w:val="00C579F2"/>
    <w:rsid w:val="00C57A34"/>
    <w:rsid w:val="00C57A3E"/>
    <w:rsid w:val="00C57B3E"/>
    <w:rsid w:val="00C57B63"/>
    <w:rsid w:val="00C57C5A"/>
    <w:rsid w:val="00C57CB4"/>
    <w:rsid w:val="00C57D34"/>
    <w:rsid w:val="00C57E8F"/>
    <w:rsid w:val="00C57F07"/>
    <w:rsid w:val="00C57FAB"/>
    <w:rsid w:val="00C57FD2"/>
    <w:rsid w:val="00C60038"/>
    <w:rsid w:val="00C600A1"/>
    <w:rsid w:val="00C60344"/>
    <w:rsid w:val="00C60415"/>
    <w:rsid w:val="00C6046E"/>
    <w:rsid w:val="00C60477"/>
    <w:rsid w:val="00C60481"/>
    <w:rsid w:val="00C60483"/>
    <w:rsid w:val="00C604FB"/>
    <w:rsid w:val="00C6057C"/>
    <w:rsid w:val="00C605DB"/>
    <w:rsid w:val="00C6061A"/>
    <w:rsid w:val="00C60621"/>
    <w:rsid w:val="00C606A4"/>
    <w:rsid w:val="00C60753"/>
    <w:rsid w:val="00C60776"/>
    <w:rsid w:val="00C607E2"/>
    <w:rsid w:val="00C60803"/>
    <w:rsid w:val="00C608FA"/>
    <w:rsid w:val="00C60A94"/>
    <w:rsid w:val="00C60B71"/>
    <w:rsid w:val="00C60B97"/>
    <w:rsid w:val="00C60C44"/>
    <w:rsid w:val="00C60C74"/>
    <w:rsid w:val="00C60CAB"/>
    <w:rsid w:val="00C60D2A"/>
    <w:rsid w:val="00C60DC7"/>
    <w:rsid w:val="00C60DF3"/>
    <w:rsid w:val="00C61009"/>
    <w:rsid w:val="00C61064"/>
    <w:rsid w:val="00C61089"/>
    <w:rsid w:val="00C612EC"/>
    <w:rsid w:val="00C61301"/>
    <w:rsid w:val="00C613BE"/>
    <w:rsid w:val="00C614D9"/>
    <w:rsid w:val="00C6157F"/>
    <w:rsid w:val="00C615A1"/>
    <w:rsid w:val="00C6165E"/>
    <w:rsid w:val="00C616A1"/>
    <w:rsid w:val="00C6184F"/>
    <w:rsid w:val="00C6190E"/>
    <w:rsid w:val="00C619D4"/>
    <w:rsid w:val="00C61A6F"/>
    <w:rsid w:val="00C61A7F"/>
    <w:rsid w:val="00C61C1B"/>
    <w:rsid w:val="00C61C4C"/>
    <w:rsid w:val="00C61C62"/>
    <w:rsid w:val="00C61D13"/>
    <w:rsid w:val="00C61E92"/>
    <w:rsid w:val="00C61EE4"/>
    <w:rsid w:val="00C61F4A"/>
    <w:rsid w:val="00C61F59"/>
    <w:rsid w:val="00C61F7D"/>
    <w:rsid w:val="00C6204F"/>
    <w:rsid w:val="00C62070"/>
    <w:rsid w:val="00C620A6"/>
    <w:rsid w:val="00C62175"/>
    <w:rsid w:val="00C621A8"/>
    <w:rsid w:val="00C62226"/>
    <w:rsid w:val="00C6226B"/>
    <w:rsid w:val="00C6235B"/>
    <w:rsid w:val="00C62399"/>
    <w:rsid w:val="00C623BA"/>
    <w:rsid w:val="00C6244D"/>
    <w:rsid w:val="00C6254A"/>
    <w:rsid w:val="00C6260D"/>
    <w:rsid w:val="00C6267D"/>
    <w:rsid w:val="00C626B5"/>
    <w:rsid w:val="00C62704"/>
    <w:rsid w:val="00C62767"/>
    <w:rsid w:val="00C628E8"/>
    <w:rsid w:val="00C6296F"/>
    <w:rsid w:val="00C6298B"/>
    <w:rsid w:val="00C62990"/>
    <w:rsid w:val="00C62AC8"/>
    <w:rsid w:val="00C62ADF"/>
    <w:rsid w:val="00C62B02"/>
    <w:rsid w:val="00C62B9D"/>
    <w:rsid w:val="00C62C18"/>
    <w:rsid w:val="00C62CAF"/>
    <w:rsid w:val="00C62CB7"/>
    <w:rsid w:val="00C62CF4"/>
    <w:rsid w:val="00C6308F"/>
    <w:rsid w:val="00C630A8"/>
    <w:rsid w:val="00C632A0"/>
    <w:rsid w:val="00C632F0"/>
    <w:rsid w:val="00C63325"/>
    <w:rsid w:val="00C6335E"/>
    <w:rsid w:val="00C633F8"/>
    <w:rsid w:val="00C6344E"/>
    <w:rsid w:val="00C634E4"/>
    <w:rsid w:val="00C63661"/>
    <w:rsid w:val="00C636F9"/>
    <w:rsid w:val="00C636FC"/>
    <w:rsid w:val="00C6380B"/>
    <w:rsid w:val="00C638FF"/>
    <w:rsid w:val="00C63BD6"/>
    <w:rsid w:val="00C63BFB"/>
    <w:rsid w:val="00C63C4E"/>
    <w:rsid w:val="00C63C86"/>
    <w:rsid w:val="00C63F70"/>
    <w:rsid w:val="00C6401C"/>
    <w:rsid w:val="00C640F4"/>
    <w:rsid w:val="00C64287"/>
    <w:rsid w:val="00C643F9"/>
    <w:rsid w:val="00C64477"/>
    <w:rsid w:val="00C644D9"/>
    <w:rsid w:val="00C644ED"/>
    <w:rsid w:val="00C645CC"/>
    <w:rsid w:val="00C645DD"/>
    <w:rsid w:val="00C64685"/>
    <w:rsid w:val="00C64918"/>
    <w:rsid w:val="00C64939"/>
    <w:rsid w:val="00C64A63"/>
    <w:rsid w:val="00C64A70"/>
    <w:rsid w:val="00C64AD1"/>
    <w:rsid w:val="00C64AD6"/>
    <w:rsid w:val="00C64B17"/>
    <w:rsid w:val="00C64C8B"/>
    <w:rsid w:val="00C64D13"/>
    <w:rsid w:val="00C64D8D"/>
    <w:rsid w:val="00C64F82"/>
    <w:rsid w:val="00C65005"/>
    <w:rsid w:val="00C65041"/>
    <w:rsid w:val="00C6506C"/>
    <w:rsid w:val="00C650DB"/>
    <w:rsid w:val="00C651D5"/>
    <w:rsid w:val="00C652C2"/>
    <w:rsid w:val="00C652CB"/>
    <w:rsid w:val="00C653A4"/>
    <w:rsid w:val="00C6552A"/>
    <w:rsid w:val="00C6558C"/>
    <w:rsid w:val="00C655F2"/>
    <w:rsid w:val="00C6562D"/>
    <w:rsid w:val="00C656D5"/>
    <w:rsid w:val="00C65808"/>
    <w:rsid w:val="00C65900"/>
    <w:rsid w:val="00C65942"/>
    <w:rsid w:val="00C65AAF"/>
    <w:rsid w:val="00C65B43"/>
    <w:rsid w:val="00C65BA7"/>
    <w:rsid w:val="00C65BC0"/>
    <w:rsid w:val="00C65D73"/>
    <w:rsid w:val="00C65DCF"/>
    <w:rsid w:val="00C65DEF"/>
    <w:rsid w:val="00C65E70"/>
    <w:rsid w:val="00C65FCB"/>
    <w:rsid w:val="00C661F6"/>
    <w:rsid w:val="00C6620B"/>
    <w:rsid w:val="00C662BC"/>
    <w:rsid w:val="00C662FB"/>
    <w:rsid w:val="00C664D9"/>
    <w:rsid w:val="00C664E1"/>
    <w:rsid w:val="00C6653F"/>
    <w:rsid w:val="00C665BC"/>
    <w:rsid w:val="00C6663D"/>
    <w:rsid w:val="00C6679E"/>
    <w:rsid w:val="00C667D3"/>
    <w:rsid w:val="00C66870"/>
    <w:rsid w:val="00C66972"/>
    <w:rsid w:val="00C669D0"/>
    <w:rsid w:val="00C66C82"/>
    <w:rsid w:val="00C66F3A"/>
    <w:rsid w:val="00C66F7C"/>
    <w:rsid w:val="00C66FA8"/>
    <w:rsid w:val="00C6702A"/>
    <w:rsid w:val="00C670F9"/>
    <w:rsid w:val="00C672D0"/>
    <w:rsid w:val="00C673D6"/>
    <w:rsid w:val="00C67439"/>
    <w:rsid w:val="00C674D9"/>
    <w:rsid w:val="00C67507"/>
    <w:rsid w:val="00C6761A"/>
    <w:rsid w:val="00C67763"/>
    <w:rsid w:val="00C6778B"/>
    <w:rsid w:val="00C677D4"/>
    <w:rsid w:val="00C678C6"/>
    <w:rsid w:val="00C67A3C"/>
    <w:rsid w:val="00C67A90"/>
    <w:rsid w:val="00C67ADB"/>
    <w:rsid w:val="00C67B92"/>
    <w:rsid w:val="00C67BDF"/>
    <w:rsid w:val="00C67DAC"/>
    <w:rsid w:val="00C67E2E"/>
    <w:rsid w:val="00C67F9F"/>
    <w:rsid w:val="00C701A3"/>
    <w:rsid w:val="00C701FA"/>
    <w:rsid w:val="00C70236"/>
    <w:rsid w:val="00C7023C"/>
    <w:rsid w:val="00C702B5"/>
    <w:rsid w:val="00C702CB"/>
    <w:rsid w:val="00C702EF"/>
    <w:rsid w:val="00C70370"/>
    <w:rsid w:val="00C704D3"/>
    <w:rsid w:val="00C7052E"/>
    <w:rsid w:val="00C70549"/>
    <w:rsid w:val="00C70748"/>
    <w:rsid w:val="00C70770"/>
    <w:rsid w:val="00C7082C"/>
    <w:rsid w:val="00C708D8"/>
    <w:rsid w:val="00C709C9"/>
    <w:rsid w:val="00C70A53"/>
    <w:rsid w:val="00C70AE8"/>
    <w:rsid w:val="00C70BFC"/>
    <w:rsid w:val="00C70C07"/>
    <w:rsid w:val="00C70CE7"/>
    <w:rsid w:val="00C70DFA"/>
    <w:rsid w:val="00C70E21"/>
    <w:rsid w:val="00C70E5A"/>
    <w:rsid w:val="00C70E6C"/>
    <w:rsid w:val="00C70FAA"/>
    <w:rsid w:val="00C71081"/>
    <w:rsid w:val="00C710C8"/>
    <w:rsid w:val="00C7116A"/>
    <w:rsid w:val="00C71241"/>
    <w:rsid w:val="00C71257"/>
    <w:rsid w:val="00C7136F"/>
    <w:rsid w:val="00C71437"/>
    <w:rsid w:val="00C7155F"/>
    <w:rsid w:val="00C71560"/>
    <w:rsid w:val="00C7157E"/>
    <w:rsid w:val="00C71618"/>
    <w:rsid w:val="00C7165D"/>
    <w:rsid w:val="00C71685"/>
    <w:rsid w:val="00C7172A"/>
    <w:rsid w:val="00C71797"/>
    <w:rsid w:val="00C717DF"/>
    <w:rsid w:val="00C719F6"/>
    <w:rsid w:val="00C71A93"/>
    <w:rsid w:val="00C71AA2"/>
    <w:rsid w:val="00C71C14"/>
    <w:rsid w:val="00C71C88"/>
    <w:rsid w:val="00C71CE9"/>
    <w:rsid w:val="00C71D7F"/>
    <w:rsid w:val="00C71DEF"/>
    <w:rsid w:val="00C71EA4"/>
    <w:rsid w:val="00C71FCB"/>
    <w:rsid w:val="00C72044"/>
    <w:rsid w:val="00C72055"/>
    <w:rsid w:val="00C7213F"/>
    <w:rsid w:val="00C7214A"/>
    <w:rsid w:val="00C722CC"/>
    <w:rsid w:val="00C723F4"/>
    <w:rsid w:val="00C72409"/>
    <w:rsid w:val="00C725CE"/>
    <w:rsid w:val="00C726DC"/>
    <w:rsid w:val="00C72746"/>
    <w:rsid w:val="00C7275B"/>
    <w:rsid w:val="00C727E4"/>
    <w:rsid w:val="00C7294A"/>
    <w:rsid w:val="00C72AA1"/>
    <w:rsid w:val="00C72B75"/>
    <w:rsid w:val="00C72CAC"/>
    <w:rsid w:val="00C72D98"/>
    <w:rsid w:val="00C72DD8"/>
    <w:rsid w:val="00C72DF1"/>
    <w:rsid w:val="00C72EDD"/>
    <w:rsid w:val="00C72EE1"/>
    <w:rsid w:val="00C72FC9"/>
    <w:rsid w:val="00C730C7"/>
    <w:rsid w:val="00C73135"/>
    <w:rsid w:val="00C7321B"/>
    <w:rsid w:val="00C73491"/>
    <w:rsid w:val="00C7363A"/>
    <w:rsid w:val="00C73841"/>
    <w:rsid w:val="00C7388B"/>
    <w:rsid w:val="00C7390D"/>
    <w:rsid w:val="00C73AD3"/>
    <w:rsid w:val="00C73B81"/>
    <w:rsid w:val="00C73BEF"/>
    <w:rsid w:val="00C73C83"/>
    <w:rsid w:val="00C73E4E"/>
    <w:rsid w:val="00C73EF7"/>
    <w:rsid w:val="00C73FB4"/>
    <w:rsid w:val="00C74008"/>
    <w:rsid w:val="00C74029"/>
    <w:rsid w:val="00C741E8"/>
    <w:rsid w:val="00C743A9"/>
    <w:rsid w:val="00C743B2"/>
    <w:rsid w:val="00C743FF"/>
    <w:rsid w:val="00C74521"/>
    <w:rsid w:val="00C74537"/>
    <w:rsid w:val="00C745AE"/>
    <w:rsid w:val="00C745C8"/>
    <w:rsid w:val="00C745F9"/>
    <w:rsid w:val="00C7460F"/>
    <w:rsid w:val="00C74629"/>
    <w:rsid w:val="00C74699"/>
    <w:rsid w:val="00C74785"/>
    <w:rsid w:val="00C7478F"/>
    <w:rsid w:val="00C74984"/>
    <w:rsid w:val="00C749DE"/>
    <w:rsid w:val="00C74B84"/>
    <w:rsid w:val="00C74C58"/>
    <w:rsid w:val="00C74CE0"/>
    <w:rsid w:val="00C74CE2"/>
    <w:rsid w:val="00C74D7A"/>
    <w:rsid w:val="00C74DA5"/>
    <w:rsid w:val="00C74DC1"/>
    <w:rsid w:val="00C74E06"/>
    <w:rsid w:val="00C74E6E"/>
    <w:rsid w:val="00C74EA2"/>
    <w:rsid w:val="00C74F52"/>
    <w:rsid w:val="00C74F63"/>
    <w:rsid w:val="00C74FCC"/>
    <w:rsid w:val="00C75014"/>
    <w:rsid w:val="00C7517B"/>
    <w:rsid w:val="00C751C2"/>
    <w:rsid w:val="00C752CB"/>
    <w:rsid w:val="00C752DE"/>
    <w:rsid w:val="00C753AF"/>
    <w:rsid w:val="00C753C2"/>
    <w:rsid w:val="00C7554F"/>
    <w:rsid w:val="00C755E0"/>
    <w:rsid w:val="00C7563D"/>
    <w:rsid w:val="00C75640"/>
    <w:rsid w:val="00C756D7"/>
    <w:rsid w:val="00C75754"/>
    <w:rsid w:val="00C75770"/>
    <w:rsid w:val="00C758F2"/>
    <w:rsid w:val="00C7593F"/>
    <w:rsid w:val="00C75963"/>
    <w:rsid w:val="00C75A5F"/>
    <w:rsid w:val="00C75A92"/>
    <w:rsid w:val="00C75C0D"/>
    <w:rsid w:val="00C75CCA"/>
    <w:rsid w:val="00C75E42"/>
    <w:rsid w:val="00C76197"/>
    <w:rsid w:val="00C761A4"/>
    <w:rsid w:val="00C7629C"/>
    <w:rsid w:val="00C76309"/>
    <w:rsid w:val="00C76450"/>
    <w:rsid w:val="00C764F6"/>
    <w:rsid w:val="00C76582"/>
    <w:rsid w:val="00C7664C"/>
    <w:rsid w:val="00C76829"/>
    <w:rsid w:val="00C768D5"/>
    <w:rsid w:val="00C76947"/>
    <w:rsid w:val="00C769BB"/>
    <w:rsid w:val="00C76ABF"/>
    <w:rsid w:val="00C76B2B"/>
    <w:rsid w:val="00C76B63"/>
    <w:rsid w:val="00C76B67"/>
    <w:rsid w:val="00C76C5C"/>
    <w:rsid w:val="00C76D20"/>
    <w:rsid w:val="00C76DBB"/>
    <w:rsid w:val="00C76F74"/>
    <w:rsid w:val="00C7708D"/>
    <w:rsid w:val="00C770FE"/>
    <w:rsid w:val="00C77134"/>
    <w:rsid w:val="00C771A4"/>
    <w:rsid w:val="00C771C0"/>
    <w:rsid w:val="00C7739D"/>
    <w:rsid w:val="00C77477"/>
    <w:rsid w:val="00C775A3"/>
    <w:rsid w:val="00C77693"/>
    <w:rsid w:val="00C776CD"/>
    <w:rsid w:val="00C77741"/>
    <w:rsid w:val="00C778A5"/>
    <w:rsid w:val="00C779C3"/>
    <w:rsid w:val="00C77B25"/>
    <w:rsid w:val="00C77B8C"/>
    <w:rsid w:val="00C77BF8"/>
    <w:rsid w:val="00C77BFD"/>
    <w:rsid w:val="00C77C3A"/>
    <w:rsid w:val="00C77C8A"/>
    <w:rsid w:val="00C77CB1"/>
    <w:rsid w:val="00C77F27"/>
    <w:rsid w:val="00C77F5D"/>
    <w:rsid w:val="00C77F6B"/>
    <w:rsid w:val="00C77FE4"/>
    <w:rsid w:val="00C8016C"/>
    <w:rsid w:val="00C803E4"/>
    <w:rsid w:val="00C80424"/>
    <w:rsid w:val="00C8050D"/>
    <w:rsid w:val="00C806DE"/>
    <w:rsid w:val="00C809B1"/>
    <w:rsid w:val="00C80B2D"/>
    <w:rsid w:val="00C80B4B"/>
    <w:rsid w:val="00C80D6F"/>
    <w:rsid w:val="00C80F02"/>
    <w:rsid w:val="00C8110A"/>
    <w:rsid w:val="00C8111C"/>
    <w:rsid w:val="00C81238"/>
    <w:rsid w:val="00C81257"/>
    <w:rsid w:val="00C812C6"/>
    <w:rsid w:val="00C81499"/>
    <w:rsid w:val="00C81594"/>
    <w:rsid w:val="00C81617"/>
    <w:rsid w:val="00C81671"/>
    <w:rsid w:val="00C81705"/>
    <w:rsid w:val="00C8172F"/>
    <w:rsid w:val="00C8175F"/>
    <w:rsid w:val="00C81788"/>
    <w:rsid w:val="00C817C3"/>
    <w:rsid w:val="00C817D4"/>
    <w:rsid w:val="00C8183F"/>
    <w:rsid w:val="00C8189E"/>
    <w:rsid w:val="00C81957"/>
    <w:rsid w:val="00C81A4A"/>
    <w:rsid w:val="00C81ACD"/>
    <w:rsid w:val="00C81AFC"/>
    <w:rsid w:val="00C81B0F"/>
    <w:rsid w:val="00C81C88"/>
    <w:rsid w:val="00C81E67"/>
    <w:rsid w:val="00C81F95"/>
    <w:rsid w:val="00C81FE3"/>
    <w:rsid w:val="00C82036"/>
    <w:rsid w:val="00C8203B"/>
    <w:rsid w:val="00C82105"/>
    <w:rsid w:val="00C8210E"/>
    <w:rsid w:val="00C8214B"/>
    <w:rsid w:val="00C8226B"/>
    <w:rsid w:val="00C823CD"/>
    <w:rsid w:val="00C82403"/>
    <w:rsid w:val="00C82446"/>
    <w:rsid w:val="00C824D3"/>
    <w:rsid w:val="00C82537"/>
    <w:rsid w:val="00C82563"/>
    <w:rsid w:val="00C82795"/>
    <w:rsid w:val="00C8283F"/>
    <w:rsid w:val="00C8287A"/>
    <w:rsid w:val="00C828B5"/>
    <w:rsid w:val="00C82982"/>
    <w:rsid w:val="00C82B24"/>
    <w:rsid w:val="00C82B2C"/>
    <w:rsid w:val="00C82BA1"/>
    <w:rsid w:val="00C82BEB"/>
    <w:rsid w:val="00C82DD2"/>
    <w:rsid w:val="00C83061"/>
    <w:rsid w:val="00C830C3"/>
    <w:rsid w:val="00C83105"/>
    <w:rsid w:val="00C833FA"/>
    <w:rsid w:val="00C8345A"/>
    <w:rsid w:val="00C834D0"/>
    <w:rsid w:val="00C835F2"/>
    <w:rsid w:val="00C836FE"/>
    <w:rsid w:val="00C8378B"/>
    <w:rsid w:val="00C837FB"/>
    <w:rsid w:val="00C83838"/>
    <w:rsid w:val="00C838BD"/>
    <w:rsid w:val="00C838FF"/>
    <w:rsid w:val="00C83953"/>
    <w:rsid w:val="00C839A3"/>
    <w:rsid w:val="00C83AB3"/>
    <w:rsid w:val="00C83B3B"/>
    <w:rsid w:val="00C83B79"/>
    <w:rsid w:val="00C83BFE"/>
    <w:rsid w:val="00C83C3A"/>
    <w:rsid w:val="00C83C65"/>
    <w:rsid w:val="00C83C66"/>
    <w:rsid w:val="00C83C71"/>
    <w:rsid w:val="00C83C81"/>
    <w:rsid w:val="00C83D47"/>
    <w:rsid w:val="00C83DD7"/>
    <w:rsid w:val="00C83F8C"/>
    <w:rsid w:val="00C83F91"/>
    <w:rsid w:val="00C84047"/>
    <w:rsid w:val="00C84068"/>
    <w:rsid w:val="00C840B0"/>
    <w:rsid w:val="00C840DB"/>
    <w:rsid w:val="00C841B0"/>
    <w:rsid w:val="00C84214"/>
    <w:rsid w:val="00C8436E"/>
    <w:rsid w:val="00C8437E"/>
    <w:rsid w:val="00C84448"/>
    <w:rsid w:val="00C844FD"/>
    <w:rsid w:val="00C84501"/>
    <w:rsid w:val="00C84567"/>
    <w:rsid w:val="00C84605"/>
    <w:rsid w:val="00C846F1"/>
    <w:rsid w:val="00C8470F"/>
    <w:rsid w:val="00C84862"/>
    <w:rsid w:val="00C848C9"/>
    <w:rsid w:val="00C848D1"/>
    <w:rsid w:val="00C84AB6"/>
    <w:rsid w:val="00C84ABF"/>
    <w:rsid w:val="00C84B08"/>
    <w:rsid w:val="00C84CA3"/>
    <w:rsid w:val="00C84CCA"/>
    <w:rsid w:val="00C84CD3"/>
    <w:rsid w:val="00C84DF1"/>
    <w:rsid w:val="00C8500A"/>
    <w:rsid w:val="00C85051"/>
    <w:rsid w:val="00C85064"/>
    <w:rsid w:val="00C850CA"/>
    <w:rsid w:val="00C851BC"/>
    <w:rsid w:val="00C85325"/>
    <w:rsid w:val="00C85383"/>
    <w:rsid w:val="00C854B3"/>
    <w:rsid w:val="00C855BE"/>
    <w:rsid w:val="00C85653"/>
    <w:rsid w:val="00C8566A"/>
    <w:rsid w:val="00C8569B"/>
    <w:rsid w:val="00C85854"/>
    <w:rsid w:val="00C8599B"/>
    <w:rsid w:val="00C859D9"/>
    <w:rsid w:val="00C85A99"/>
    <w:rsid w:val="00C85AD1"/>
    <w:rsid w:val="00C85BCD"/>
    <w:rsid w:val="00C85CEF"/>
    <w:rsid w:val="00C85E23"/>
    <w:rsid w:val="00C85E65"/>
    <w:rsid w:val="00C85EF6"/>
    <w:rsid w:val="00C85FE1"/>
    <w:rsid w:val="00C86028"/>
    <w:rsid w:val="00C86113"/>
    <w:rsid w:val="00C86135"/>
    <w:rsid w:val="00C86148"/>
    <w:rsid w:val="00C861F0"/>
    <w:rsid w:val="00C8629F"/>
    <w:rsid w:val="00C86386"/>
    <w:rsid w:val="00C86479"/>
    <w:rsid w:val="00C86666"/>
    <w:rsid w:val="00C867C4"/>
    <w:rsid w:val="00C86814"/>
    <w:rsid w:val="00C86955"/>
    <w:rsid w:val="00C869D9"/>
    <w:rsid w:val="00C869F1"/>
    <w:rsid w:val="00C86A33"/>
    <w:rsid w:val="00C86A91"/>
    <w:rsid w:val="00C86AB6"/>
    <w:rsid w:val="00C86C22"/>
    <w:rsid w:val="00C86C85"/>
    <w:rsid w:val="00C86E96"/>
    <w:rsid w:val="00C87050"/>
    <w:rsid w:val="00C870C3"/>
    <w:rsid w:val="00C871D4"/>
    <w:rsid w:val="00C8721F"/>
    <w:rsid w:val="00C873A1"/>
    <w:rsid w:val="00C87544"/>
    <w:rsid w:val="00C87554"/>
    <w:rsid w:val="00C875D9"/>
    <w:rsid w:val="00C87600"/>
    <w:rsid w:val="00C8763B"/>
    <w:rsid w:val="00C8766A"/>
    <w:rsid w:val="00C876AE"/>
    <w:rsid w:val="00C87812"/>
    <w:rsid w:val="00C87981"/>
    <w:rsid w:val="00C87A6A"/>
    <w:rsid w:val="00C87A9C"/>
    <w:rsid w:val="00C87BAA"/>
    <w:rsid w:val="00C87C9A"/>
    <w:rsid w:val="00C87DBB"/>
    <w:rsid w:val="00C87E2C"/>
    <w:rsid w:val="00C87E58"/>
    <w:rsid w:val="00C87E85"/>
    <w:rsid w:val="00C90004"/>
    <w:rsid w:val="00C901C4"/>
    <w:rsid w:val="00C901D7"/>
    <w:rsid w:val="00C9022E"/>
    <w:rsid w:val="00C902CA"/>
    <w:rsid w:val="00C902FE"/>
    <w:rsid w:val="00C903E2"/>
    <w:rsid w:val="00C904C0"/>
    <w:rsid w:val="00C905A0"/>
    <w:rsid w:val="00C905C2"/>
    <w:rsid w:val="00C90624"/>
    <w:rsid w:val="00C9066A"/>
    <w:rsid w:val="00C907AD"/>
    <w:rsid w:val="00C90821"/>
    <w:rsid w:val="00C908AA"/>
    <w:rsid w:val="00C90D4E"/>
    <w:rsid w:val="00C90D54"/>
    <w:rsid w:val="00C90DA5"/>
    <w:rsid w:val="00C90DB1"/>
    <w:rsid w:val="00C90EC2"/>
    <w:rsid w:val="00C90F57"/>
    <w:rsid w:val="00C910D7"/>
    <w:rsid w:val="00C910DA"/>
    <w:rsid w:val="00C91101"/>
    <w:rsid w:val="00C912A1"/>
    <w:rsid w:val="00C912EF"/>
    <w:rsid w:val="00C91321"/>
    <w:rsid w:val="00C9136B"/>
    <w:rsid w:val="00C91494"/>
    <w:rsid w:val="00C9149F"/>
    <w:rsid w:val="00C91655"/>
    <w:rsid w:val="00C91680"/>
    <w:rsid w:val="00C9170A"/>
    <w:rsid w:val="00C91745"/>
    <w:rsid w:val="00C91842"/>
    <w:rsid w:val="00C918DC"/>
    <w:rsid w:val="00C91B55"/>
    <w:rsid w:val="00C91B6F"/>
    <w:rsid w:val="00C91B76"/>
    <w:rsid w:val="00C91D1F"/>
    <w:rsid w:val="00C91D78"/>
    <w:rsid w:val="00C91D7D"/>
    <w:rsid w:val="00C91DBC"/>
    <w:rsid w:val="00C91E8F"/>
    <w:rsid w:val="00C91EF4"/>
    <w:rsid w:val="00C91F8B"/>
    <w:rsid w:val="00C91FBC"/>
    <w:rsid w:val="00C92092"/>
    <w:rsid w:val="00C92099"/>
    <w:rsid w:val="00C9218A"/>
    <w:rsid w:val="00C921F8"/>
    <w:rsid w:val="00C922C9"/>
    <w:rsid w:val="00C92315"/>
    <w:rsid w:val="00C923C0"/>
    <w:rsid w:val="00C923DF"/>
    <w:rsid w:val="00C9251F"/>
    <w:rsid w:val="00C9254C"/>
    <w:rsid w:val="00C92600"/>
    <w:rsid w:val="00C92645"/>
    <w:rsid w:val="00C92785"/>
    <w:rsid w:val="00C92882"/>
    <w:rsid w:val="00C9293C"/>
    <w:rsid w:val="00C9294F"/>
    <w:rsid w:val="00C929C8"/>
    <w:rsid w:val="00C929D5"/>
    <w:rsid w:val="00C92A0F"/>
    <w:rsid w:val="00C92A32"/>
    <w:rsid w:val="00C92AA0"/>
    <w:rsid w:val="00C92B1B"/>
    <w:rsid w:val="00C92B85"/>
    <w:rsid w:val="00C92B8C"/>
    <w:rsid w:val="00C92C00"/>
    <w:rsid w:val="00C932CC"/>
    <w:rsid w:val="00C934A5"/>
    <w:rsid w:val="00C934AA"/>
    <w:rsid w:val="00C934B4"/>
    <w:rsid w:val="00C93549"/>
    <w:rsid w:val="00C9356C"/>
    <w:rsid w:val="00C93576"/>
    <w:rsid w:val="00C935BD"/>
    <w:rsid w:val="00C9361B"/>
    <w:rsid w:val="00C93838"/>
    <w:rsid w:val="00C9394B"/>
    <w:rsid w:val="00C93995"/>
    <w:rsid w:val="00C939A6"/>
    <w:rsid w:val="00C939DE"/>
    <w:rsid w:val="00C93A86"/>
    <w:rsid w:val="00C93C2C"/>
    <w:rsid w:val="00C93CBA"/>
    <w:rsid w:val="00C93DCE"/>
    <w:rsid w:val="00C93F37"/>
    <w:rsid w:val="00C93F79"/>
    <w:rsid w:val="00C94028"/>
    <w:rsid w:val="00C9404D"/>
    <w:rsid w:val="00C941D4"/>
    <w:rsid w:val="00C941E7"/>
    <w:rsid w:val="00C941FA"/>
    <w:rsid w:val="00C94289"/>
    <w:rsid w:val="00C942E4"/>
    <w:rsid w:val="00C9450D"/>
    <w:rsid w:val="00C94527"/>
    <w:rsid w:val="00C9461D"/>
    <w:rsid w:val="00C946E6"/>
    <w:rsid w:val="00C94778"/>
    <w:rsid w:val="00C948D6"/>
    <w:rsid w:val="00C94910"/>
    <w:rsid w:val="00C94A18"/>
    <w:rsid w:val="00C94A1A"/>
    <w:rsid w:val="00C94B45"/>
    <w:rsid w:val="00C94B93"/>
    <w:rsid w:val="00C94BE5"/>
    <w:rsid w:val="00C94C5A"/>
    <w:rsid w:val="00C94C60"/>
    <w:rsid w:val="00C94CAD"/>
    <w:rsid w:val="00C94D12"/>
    <w:rsid w:val="00C94E13"/>
    <w:rsid w:val="00C94EE9"/>
    <w:rsid w:val="00C94EEE"/>
    <w:rsid w:val="00C95242"/>
    <w:rsid w:val="00C95370"/>
    <w:rsid w:val="00C95439"/>
    <w:rsid w:val="00C9551B"/>
    <w:rsid w:val="00C9551D"/>
    <w:rsid w:val="00C95522"/>
    <w:rsid w:val="00C955F6"/>
    <w:rsid w:val="00C956B5"/>
    <w:rsid w:val="00C956B6"/>
    <w:rsid w:val="00C95744"/>
    <w:rsid w:val="00C95779"/>
    <w:rsid w:val="00C957D8"/>
    <w:rsid w:val="00C9580A"/>
    <w:rsid w:val="00C95833"/>
    <w:rsid w:val="00C958AE"/>
    <w:rsid w:val="00C95905"/>
    <w:rsid w:val="00C95A20"/>
    <w:rsid w:val="00C95A95"/>
    <w:rsid w:val="00C95ADF"/>
    <w:rsid w:val="00C95C1B"/>
    <w:rsid w:val="00C95C50"/>
    <w:rsid w:val="00C95CA5"/>
    <w:rsid w:val="00C95D06"/>
    <w:rsid w:val="00C95D6B"/>
    <w:rsid w:val="00C95EAA"/>
    <w:rsid w:val="00C95F81"/>
    <w:rsid w:val="00C9625A"/>
    <w:rsid w:val="00C96378"/>
    <w:rsid w:val="00C963C8"/>
    <w:rsid w:val="00C96421"/>
    <w:rsid w:val="00C96426"/>
    <w:rsid w:val="00C96436"/>
    <w:rsid w:val="00C96598"/>
    <w:rsid w:val="00C965B8"/>
    <w:rsid w:val="00C9666E"/>
    <w:rsid w:val="00C96744"/>
    <w:rsid w:val="00C967EA"/>
    <w:rsid w:val="00C969DE"/>
    <w:rsid w:val="00C969E7"/>
    <w:rsid w:val="00C96AE4"/>
    <w:rsid w:val="00C96B4D"/>
    <w:rsid w:val="00C96D76"/>
    <w:rsid w:val="00C96DCA"/>
    <w:rsid w:val="00C96E5A"/>
    <w:rsid w:val="00C96EE1"/>
    <w:rsid w:val="00C96FED"/>
    <w:rsid w:val="00C97181"/>
    <w:rsid w:val="00C971C7"/>
    <w:rsid w:val="00C97202"/>
    <w:rsid w:val="00C972D1"/>
    <w:rsid w:val="00C97448"/>
    <w:rsid w:val="00C97558"/>
    <w:rsid w:val="00C975AD"/>
    <w:rsid w:val="00C9763B"/>
    <w:rsid w:val="00C97665"/>
    <w:rsid w:val="00C978B7"/>
    <w:rsid w:val="00C978C6"/>
    <w:rsid w:val="00C978E3"/>
    <w:rsid w:val="00C97938"/>
    <w:rsid w:val="00C97944"/>
    <w:rsid w:val="00C97B29"/>
    <w:rsid w:val="00C97C9E"/>
    <w:rsid w:val="00C97CE0"/>
    <w:rsid w:val="00C97EA4"/>
    <w:rsid w:val="00C97F6F"/>
    <w:rsid w:val="00C97FB5"/>
    <w:rsid w:val="00CA00E1"/>
    <w:rsid w:val="00CA0176"/>
    <w:rsid w:val="00CA0227"/>
    <w:rsid w:val="00CA02C5"/>
    <w:rsid w:val="00CA043C"/>
    <w:rsid w:val="00CA0444"/>
    <w:rsid w:val="00CA04E6"/>
    <w:rsid w:val="00CA0530"/>
    <w:rsid w:val="00CA0566"/>
    <w:rsid w:val="00CA061D"/>
    <w:rsid w:val="00CA063E"/>
    <w:rsid w:val="00CA069B"/>
    <w:rsid w:val="00CA0958"/>
    <w:rsid w:val="00CA0A5F"/>
    <w:rsid w:val="00CA0CB5"/>
    <w:rsid w:val="00CA0CD9"/>
    <w:rsid w:val="00CA0DBF"/>
    <w:rsid w:val="00CA0EA4"/>
    <w:rsid w:val="00CA0F48"/>
    <w:rsid w:val="00CA0F55"/>
    <w:rsid w:val="00CA0FDF"/>
    <w:rsid w:val="00CA1097"/>
    <w:rsid w:val="00CA10DB"/>
    <w:rsid w:val="00CA113F"/>
    <w:rsid w:val="00CA1149"/>
    <w:rsid w:val="00CA1172"/>
    <w:rsid w:val="00CA11A8"/>
    <w:rsid w:val="00CA1403"/>
    <w:rsid w:val="00CA1435"/>
    <w:rsid w:val="00CA1481"/>
    <w:rsid w:val="00CA14A0"/>
    <w:rsid w:val="00CA16E5"/>
    <w:rsid w:val="00CA1720"/>
    <w:rsid w:val="00CA1825"/>
    <w:rsid w:val="00CA1868"/>
    <w:rsid w:val="00CA18A4"/>
    <w:rsid w:val="00CA1BD2"/>
    <w:rsid w:val="00CA1CAB"/>
    <w:rsid w:val="00CA1D97"/>
    <w:rsid w:val="00CA1F2D"/>
    <w:rsid w:val="00CA2002"/>
    <w:rsid w:val="00CA203D"/>
    <w:rsid w:val="00CA2137"/>
    <w:rsid w:val="00CA227A"/>
    <w:rsid w:val="00CA2282"/>
    <w:rsid w:val="00CA232D"/>
    <w:rsid w:val="00CA23F6"/>
    <w:rsid w:val="00CA2417"/>
    <w:rsid w:val="00CA2444"/>
    <w:rsid w:val="00CA2479"/>
    <w:rsid w:val="00CA25A0"/>
    <w:rsid w:val="00CA2612"/>
    <w:rsid w:val="00CA26BC"/>
    <w:rsid w:val="00CA26D0"/>
    <w:rsid w:val="00CA2742"/>
    <w:rsid w:val="00CA276C"/>
    <w:rsid w:val="00CA27E6"/>
    <w:rsid w:val="00CA284A"/>
    <w:rsid w:val="00CA2867"/>
    <w:rsid w:val="00CA2946"/>
    <w:rsid w:val="00CA2970"/>
    <w:rsid w:val="00CA2ABB"/>
    <w:rsid w:val="00CA2B9A"/>
    <w:rsid w:val="00CA2CB6"/>
    <w:rsid w:val="00CA2E0C"/>
    <w:rsid w:val="00CA2EC4"/>
    <w:rsid w:val="00CA30E2"/>
    <w:rsid w:val="00CA33B1"/>
    <w:rsid w:val="00CA33ED"/>
    <w:rsid w:val="00CA3423"/>
    <w:rsid w:val="00CA34A2"/>
    <w:rsid w:val="00CA358A"/>
    <w:rsid w:val="00CA35D4"/>
    <w:rsid w:val="00CA35DC"/>
    <w:rsid w:val="00CA3622"/>
    <w:rsid w:val="00CA36EF"/>
    <w:rsid w:val="00CA37BF"/>
    <w:rsid w:val="00CA382F"/>
    <w:rsid w:val="00CA3955"/>
    <w:rsid w:val="00CA398D"/>
    <w:rsid w:val="00CA3C68"/>
    <w:rsid w:val="00CA3E30"/>
    <w:rsid w:val="00CA3E64"/>
    <w:rsid w:val="00CA3EE0"/>
    <w:rsid w:val="00CA3EF1"/>
    <w:rsid w:val="00CA3F5F"/>
    <w:rsid w:val="00CA4030"/>
    <w:rsid w:val="00CA417F"/>
    <w:rsid w:val="00CA4198"/>
    <w:rsid w:val="00CA4279"/>
    <w:rsid w:val="00CA4309"/>
    <w:rsid w:val="00CA4478"/>
    <w:rsid w:val="00CA44B0"/>
    <w:rsid w:val="00CA45E4"/>
    <w:rsid w:val="00CA4660"/>
    <w:rsid w:val="00CA46E0"/>
    <w:rsid w:val="00CA4811"/>
    <w:rsid w:val="00CA4823"/>
    <w:rsid w:val="00CA489D"/>
    <w:rsid w:val="00CA48AE"/>
    <w:rsid w:val="00CA4A25"/>
    <w:rsid w:val="00CA4A30"/>
    <w:rsid w:val="00CA4AB6"/>
    <w:rsid w:val="00CA4B3D"/>
    <w:rsid w:val="00CA4BA2"/>
    <w:rsid w:val="00CA4C20"/>
    <w:rsid w:val="00CA4D55"/>
    <w:rsid w:val="00CA4E52"/>
    <w:rsid w:val="00CA4F14"/>
    <w:rsid w:val="00CA50A8"/>
    <w:rsid w:val="00CA5129"/>
    <w:rsid w:val="00CA5151"/>
    <w:rsid w:val="00CA516A"/>
    <w:rsid w:val="00CA5188"/>
    <w:rsid w:val="00CA5260"/>
    <w:rsid w:val="00CA53ED"/>
    <w:rsid w:val="00CA5402"/>
    <w:rsid w:val="00CA5694"/>
    <w:rsid w:val="00CA584D"/>
    <w:rsid w:val="00CA59A4"/>
    <w:rsid w:val="00CA59A6"/>
    <w:rsid w:val="00CA5B70"/>
    <w:rsid w:val="00CA5C09"/>
    <w:rsid w:val="00CA5ECA"/>
    <w:rsid w:val="00CA5F5F"/>
    <w:rsid w:val="00CA5F9E"/>
    <w:rsid w:val="00CA600C"/>
    <w:rsid w:val="00CA60B2"/>
    <w:rsid w:val="00CA63F4"/>
    <w:rsid w:val="00CA6509"/>
    <w:rsid w:val="00CA662C"/>
    <w:rsid w:val="00CA6638"/>
    <w:rsid w:val="00CA675E"/>
    <w:rsid w:val="00CA6775"/>
    <w:rsid w:val="00CA68E9"/>
    <w:rsid w:val="00CA6A53"/>
    <w:rsid w:val="00CA6B2A"/>
    <w:rsid w:val="00CA6BAF"/>
    <w:rsid w:val="00CA6C80"/>
    <w:rsid w:val="00CA6CF0"/>
    <w:rsid w:val="00CA6D37"/>
    <w:rsid w:val="00CA6D56"/>
    <w:rsid w:val="00CA6D83"/>
    <w:rsid w:val="00CA6E42"/>
    <w:rsid w:val="00CA6E4C"/>
    <w:rsid w:val="00CA6E80"/>
    <w:rsid w:val="00CA6EAB"/>
    <w:rsid w:val="00CA6F41"/>
    <w:rsid w:val="00CA6F51"/>
    <w:rsid w:val="00CA6F8E"/>
    <w:rsid w:val="00CA7071"/>
    <w:rsid w:val="00CA7158"/>
    <w:rsid w:val="00CA72C4"/>
    <w:rsid w:val="00CA736D"/>
    <w:rsid w:val="00CA742A"/>
    <w:rsid w:val="00CA7465"/>
    <w:rsid w:val="00CA7490"/>
    <w:rsid w:val="00CA7577"/>
    <w:rsid w:val="00CA759D"/>
    <w:rsid w:val="00CA75EB"/>
    <w:rsid w:val="00CA7675"/>
    <w:rsid w:val="00CA775B"/>
    <w:rsid w:val="00CA77D0"/>
    <w:rsid w:val="00CA784C"/>
    <w:rsid w:val="00CA7978"/>
    <w:rsid w:val="00CA7988"/>
    <w:rsid w:val="00CA79AD"/>
    <w:rsid w:val="00CA7A1E"/>
    <w:rsid w:val="00CA7AF6"/>
    <w:rsid w:val="00CA7CAE"/>
    <w:rsid w:val="00CA7D41"/>
    <w:rsid w:val="00CA7EAE"/>
    <w:rsid w:val="00CA7EE6"/>
    <w:rsid w:val="00CA7F5A"/>
    <w:rsid w:val="00CB0145"/>
    <w:rsid w:val="00CB0165"/>
    <w:rsid w:val="00CB0287"/>
    <w:rsid w:val="00CB02B6"/>
    <w:rsid w:val="00CB048C"/>
    <w:rsid w:val="00CB0493"/>
    <w:rsid w:val="00CB056C"/>
    <w:rsid w:val="00CB058D"/>
    <w:rsid w:val="00CB06A9"/>
    <w:rsid w:val="00CB06DA"/>
    <w:rsid w:val="00CB071A"/>
    <w:rsid w:val="00CB0876"/>
    <w:rsid w:val="00CB09D0"/>
    <w:rsid w:val="00CB0A80"/>
    <w:rsid w:val="00CB0B11"/>
    <w:rsid w:val="00CB0D79"/>
    <w:rsid w:val="00CB0E9C"/>
    <w:rsid w:val="00CB0F22"/>
    <w:rsid w:val="00CB0FBC"/>
    <w:rsid w:val="00CB0FDF"/>
    <w:rsid w:val="00CB12C4"/>
    <w:rsid w:val="00CB1301"/>
    <w:rsid w:val="00CB131D"/>
    <w:rsid w:val="00CB1598"/>
    <w:rsid w:val="00CB1784"/>
    <w:rsid w:val="00CB18CA"/>
    <w:rsid w:val="00CB199C"/>
    <w:rsid w:val="00CB19DA"/>
    <w:rsid w:val="00CB19E5"/>
    <w:rsid w:val="00CB1A6C"/>
    <w:rsid w:val="00CB1B4F"/>
    <w:rsid w:val="00CB1B52"/>
    <w:rsid w:val="00CB1C73"/>
    <w:rsid w:val="00CB1CDD"/>
    <w:rsid w:val="00CB1CFC"/>
    <w:rsid w:val="00CB1D2D"/>
    <w:rsid w:val="00CB1D34"/>
    <w:rsid w:val="00CB1F03"/>
    <w:rsid w:val="00CB1FC0"/>
    <w:rsid w:val="00CB1FDF"/>
    <w:rsid w:val="00CB1FF7"/>
    <w:rsid w:val="00CB20F8"/>
    <w:rsid w:val="00CB2134"/>
    <w:rsid w:val="00CB2153"/>
    <w:rsid w:val="00CB21CB"/>
    <w:rsid w:val="00CB225A"/>
    <w:rsid w:val="00CB227B"/>
    <w:rsid w:val="00CB22E4"/>
    <w:rsid w:val="00CB2329"/>
    <w:rsid w:val="00CB233B"/>
    <w:rsid w:val="00CB248C"/>
    <w:rsid w:val="00CB24B6"/>
    <w:rsid w:val="00CB24EC"/>
    <w:rsid w:val="00CB2600"/>
    <w:rsid w:val="00CB281F"/>
    <w:rsid w:val="00CB2876"/>
    <w:rsid w:val="00CB2899"/>
    <w:rsid w:val="00CB2960"/>
    <w:rsid w:val="00CB2B0D"/>
    <w:rsid w:val="00CB2B44"/>
    <w:rsid w:val="00CB2BBD"/>
    <w:rsid w:val="00CB2C2D"/>
    <w:rsid w:val="00CB2D24"/>
    <w:rsid w:val="00CB2D3A"/>
    <w:rsid w:val="00CB2D72"/>
    <w:rsid w:val="00CB2F0C"/>
    <w:rsid w:val="00CB3006"/>
    <w:rsid w:val="00CB322C"/>
    <w:rsid w:val="00CB32AD"/>
    <w:rsid w:val="00CB32D6"/>
    <w:rsid w:val="00CB3554"/>
    <w:rsid w:val="00CB3639"/>
    <w:rsid w:val="00CB3832"/>
    <w:rsid w:val="00CB38B2"/>
    <w:rsid w:val="00CB38FE"/>
    <w:rsid w:val="00CB3913"/>
    <w:rsid w:val="00CB3972"/>
    <w:rsid w:val="00CB39C4"/>
    <w:rsid w:val="00CB3C3A"/>
    <w:rsid w:val="00CB3DDD"/>
    <w:rsid w:val="00CB3EF7"/>
    <w:rsid w:val="00CB41BD"/>
    <w:rsid w:val="00CB41C6"/>
    <w:rsid w:val="00CB41F8"/>
    <w:rsid w:val="00CB4203"/>
    <w:rsid w:val="00CB4310"/>
    <w:rsid w:val="00CB4483"/>
    <w:rsid w:val="00CB4540"/>
    <w:rsid w:val="00CB4580"/>
    <w:rsid w:val="00CB459A"/>
    <w:rsid w:val="00CB46E2"/>
    <w:rsid w:val="00CB4741"/>
    <w:rsid w:val="00CB482D"/>
    <w:rsid w:val="00CB4A43"/>
    <w:rsid w:val="00CB4AA0"/>
    <w:rsid w:val="00CB4B71"/>
    <w:rsid w:val="00CB4B94"/>
    <w:rsid w:val="00CB4BF8"/>
    <w:rsid w:val="00CB4D5E"/>
    <w:rsid w:val="00CB4E3F"/>
    <w:rsid w:val="00CB4E75"/>
    <w:rsid w:val="00CB502D"/>
    <w:rsid w:val="00CB511F"/>
    <w:rsid w:val="00CB515E"/>
    <w:rsid w:val="00CB51B0"/>
    <w:rsid w:val="00CB5253"/>
    <w:rsid w:val="00CB5290"/>
    <w:rsid w:val="00CB5302"/>
    <w:rsid w:val="00CB538A"/>
    <w:rsid w:val="00CB5439"/>
    <w:rsid w:val="00CB5449"/>
    <w:rsid w:val="00CB56A7"/>
    <w:rsid w:val="00CB56AA"/>
    <w:rsid w:val="00CB5728"/>
    <w:rsid w:val="00CB579A"/>
    <w:rsid w:val="00CB5834"/>
    <w:rsid w:val="00CB594B"/>
    <w:rsid w:val="00CB5B2A"/>
    <w:rsid w:val="00CB5B62"/>
    <w:rsid w:val="00CB5B71"/>
    <w:rsid w:val="00CB5BE9"/>
    <w:rsid w:val="00CB5D08"/>
    <w:rsid w:val="00CB5F34"/>
    <w:rsid w:val="00CB5F40"/>
    <w:rsid w:val="00CB5F56"/>
    <w:rsid w:val="00CB5FCD"/>
    <w:rsid w:val="00CB609B"/>
    <w:rsid w:val="00CB6167"/>
    <w:rsid w:val="00CB61CC"/>
    <w:rsid w:val="00CB62C3"/>
    <w:rsid w:val="00CB63B6"/>
    <w:rsid w:val="00CB6447"/>
    <w:rsid w:val="00CB658F"/>
    <w:rsid w:val="00CB6611"/>
    <w:rsid w:val="00CB6644"/>
    <w:rsid w:val="00CB6711"/>
    <w:rsid w:val="00CB685D"/>
    <w:rsid w:val="00CB6957"/>
    <w:rsid w:val="00CB6B29"/>
    <w:rsid w:val="00CB6BF1"/>
    <w:rsid w:val="00CB6CF4"/>
    <w:rsid w:val="00CB6D6F"/>
    <w:rsid w:val="00CB6DCB"/>
    <w:rsid w:val="00CB6E00"/>
    <w:rsid w:val="00CB6EBC"/>
    <w:rsid w:val="00CB701E"/>
    <w:rsid w:val="00CB707E"/>
    <w:rsid w:val="00CB70F8"/>
    <w:rsid w:val="00CB7190"/>
    <w:rsid w:val="00CB725B"/>
    <w:rsid w:val="00CB72B0"/>
    <w:rsid w:val="00CB733D"/>
    <w:rsid w:val="00CB7348"/>
    <w:rsid w:val="00CB745F"/>
    <w:rsid w:val="00CB74E6"/>
    <w:rsid w:val="00CB7509"/>
    <w:rsid w:val="00CB7513"/>
    <w:rsid w:val="00CB751E"/>
    <w:rsid w:val="00CB759B"/>
    <w:rsid w:val="00CB75DD"/>
    <w:rsid w:val="00CB787D"/>
    <w:rsid w:val="00CB79A7"/>
    <w:rsid w:val="00CB7A50"/>
    <w:rsid w:val="00CB7A60"/>
    <w:rsid w:val="00CB7AB8"/>
    <w:rsid w:val="00CB7B67"/>
    <w:rsid w:val="00CB7BAB"/>
    <w:rsid w:val="00CB7C86"/>
    <w:rsid w:val="00CB7D6F"/>
    <w:rsid w:val="00CB7E34"/>
    <w:rsid w:val="00CB7EC3"/>
    <w:rsid w:val="00CB7F5E"/>
    <w:rsid w:val="00CC0071"/>
    <w:rsid w:val="00CC009B"/>
    <w:rsid w:val="00CC02C3"/>
    <w:rsid w:val="00CC0391"/>
    <w:rsid w:val="00CC04C7"/>
    <w:rsid w:val="00CC062E"/>
    <w:rsid w:val="00CC07BC"/>
    <w:rsid w:val="00CC0872"/>
    <w:rsid w:val="00CC0A0A"/>
    <w:rsid w:val="00CC0A5C"/>
    <w:rsid w:val="00CC0ADF"/>
    <w:rsid w:val="00CC0B26"/>
    <w:rsid w:val="00CC0C16"/>
    <w:rsid w:val="00CC0C27"/>
    <w:rsid w:val="00CC0C3A"/>
    <w:rsid w:val="00CC0C72"/>
    <w:rsid w:val="00CC0CC4"/>
    <w:rsid w:val="00CC0D71"/>
    <w:rsid w:val="00CC0E50"/>
    <w:rsid w:val="00CC0EFC"/>
    <w:rsid w:val="00CC0F6A"/>
    <w:rsid w:val="00CC1035"/>
    <w:rsid w:val="00CC1041"/>
    <w:rsid w:val="00CC10C8"/>
    <w:rsid w:val="00CC10FB"/>
    <w:rsid w:val="00CC1106"/>
    <w:rsid w:val="00CC1182"/>
    <w:rsid w:val="00CC11B2"/>
    <w:rsid w:val="00CC1274"/>
    <w:rsid w:val="00CC1302"/>
    <w:rsid w:val="00CC141D"/>
    <w:rsid w:val="00CC1446"/>
    <w:rsid w:val="00CC168A"/>
    <w:rsid w:val="00CC16A8"/>
    <w:rsid w:val="00CC16D5"/>
    <w:rsid w:val="00CC17D2"/>
    <w:rsid w:val="00CC1827"/>
    <w:rsid w:val="00CC188D"/>
    <w:rsid w:val="00CC199B"/>
    <w:rsid w:val="00CC1B70"/>
    <w:rsid w:val="00CC1D1B"/>
    <w:rsid w:val="00CC1DBA"/>
    <w:rsid w:val="00CC1F03"/>
    <w:rsid w:val="00CC1F84"/>
    <w:rsid w:val="00CC1FB1"/>
    <w:rsid w:val="00CC204D"/>
    <w:rsid w:val="00CC215B"/>
    <w:rsid w:val="00CC221A"/>
    <w:rsid w:val="00CC2252"/>
    <w:rsid w:val="00CC2369"/>
    <w:rsid w:val="00CC24EE"/>
    <w:rsid w:val="00CC262F"/>
    <w:rsid w:val="00CC2755"/>
    <w:rsid w:val="00CC27E8"/>
    <w:rsid w:val="00CC2A7F"/>
    <w:rsid w:val="00CC2B18"/>
    <w:rsid w:val="00CC2C14"/>
    <w:rsid w:val="00CC2D79"/>
    <w:rsid w:val="00CC2DEB"/>
    <w:rsid w:val="00CC2E3F"/>
    <w:rsid w:val="00CC2E4F"/>
    <w:rsid w:val="00CC3121"/>
    <w:rsid w:val="00CC317E"/>
    <w:rsid w:val="00CC31EA"/>
    <w:rsid w:val="00CC3257"/>
    <w:rsid w:val="00CC332A"/>
    <w:rsid w:val="00CC335E"/>
    <w:rsid w:val="00CC3472"/>
    <w:rsid w:val="00CC3488"/>
    <w:rsid w:val="00CC34E6"/>
    <w:rsid w:val="00CC3535"/>
    <w:rsid w:val="00CC35B3"/>
    <w:rsid w:val="00CC35DF"/>
    <w:rsid w:val="00CC3665"/>
    <w:rsid w:val="00CC36A2"/>
    <w:rsid w:val="00CC3747"/>
    <w:rsid w:val="00CC3751"/>
    <w:rsid w:val="00CC378C"/>
    <w:rsid w:val="00CC387A"/>
    <w:rsid w:val="00CC39D1"/>
    <w:rsid w:val="00CC3B23"/>
    <w:rsid w:val="00CC3B66"/>
    <w:rsid w:val="00CC3CC1"/>
    <w:rsid w:val="00CC3D28"/>
    <w:rsid w:val="00CC3D6F"/>
    <w:rsid w:val="00CC3DD4"/>
    <w:rsid w:val="00CC3F8F"/>
    <w:rsid w:val="00CC3FAB"/>
    <w:rsid w:val="00CC412E"/>
    <w:rsid w:val="00CC4155"/>
    <w:rsid w:val="00CC4260"/>
    <w:rsid w:val="00CC4343"/>
    <w:rsid w:val="00CC44D5"/>
    <w:rsid w:val="00CC44FE"/>
    <w:rsid w:val="00CC45CF"/>
    <w:rsid w:val="00CC46E7"/>
    <w:rsid w:val="00CC46F2"/>
    <w:rsid w:val="00CC4778"/>
    <w:rsid w:val="00CC47A4"/>
    <w:rsid w:val="00CC4854"/>
    <w:rsid w:val="00CC4B5A"/>
    <w:rsid w:val="00CC4CCC"/>
    <w:rsid w:val="00CC4D23"/>
    <w:rsid w:val="00CC4EC5"/>
    <w:rsid w:val="00CC5048"/>
    <w:rsid w:val="00CC50EE"/>
    <w:rsid w:val="00CC5143"/>
    <w:rsid w:val="00CC5180"/>
    <w:rsid w:val="00CC51BC"/>
    <w:rsid w:val="00CC51E5"/>
    <w:rsid w:val="00CC520D"/>
    <w:rsid w:val="00CC52ED"/>
    <w:rsid w:val="00CC531A"/>
    <w:rsid w:val="00CC54A1"/>
    <w:rsid w:val="00CC54D3"/>
    <w:rsid w:val="00CC54DB"/>
    <w:rsid w:val="00CC559B"/>
    <w:rsid w:val="00CC561F"/>
    <w:rsid w:val="00CC56BF"/>
    <w:rsid w:val="00CC5732"/>
    <w:rsid w:val="00CC5757"/>
    <w:rsid w:val="00CC5846"/>
    <w:rsid w:val="00CC5890"/>
    <w:rsid w:val="00CC5982"/>
    <w:rsid w:val="00CC59C1"/>
    <w:rsid w:val="00CC5ABD"/>
    <w:rsid w:val="00CC5AFE"/>
    <w:rsid w:val="00CC5C49"/>
    <w:rsid w:val="00CC5CF3"/>
    <w:rsid w:val="00CC5D01"/>
    <w:rsid w:val="00CC5D5B"/>
    <w:rsid w:val="00CC5E98"/>
    <w:rsid w:val="00CC5EA7"/>
    <w:rsid w:val="00CC5F08"/>
    <w:rsid w:val="00CC5FE6"/>
    <w:rsid w:val="00CC60E5"/>
    <w:rsid w:val="00CC613F"/>
    <w:rsid w:val="00CC625F"/>
    <w:rsid w:val="00CC62AB"/>
    <w:rsid w:val="00CC62DA"/>
    <w:rsid w:val="00CC639B"/>
    <w:rsid w:val="00CC63F4"/>
    <w:rsid w:val="00CC64F4"/>
    <w:rsid w:val="00CC6548"/>
    <w:rsid w:val="00CC6577"/>
    <w:rsid w:val="00CC657E"/>
    <w:rsid w:val="00CC65BA"/>
    <w:rsid w:val="00CC665B"/>
    <w:rsid w:val="00CC672C"/>
    <w:rsid w:val="00CC675D"/>
    <w:rsid w:val="00CC6875"/>
    <w:rsid w:val="00CC6BFF"/>
    <w:rsid w:val="00CC6E13"/>
    <w:rsid w:val="00CC6F8F"/>
    <w:rsid w:val="00CC704C"/>
    <w:rsid w:val="00CC725A"/>
    <w:rsid w:val="00CC73A3"/>
    <w:rsid w:val="00CC73EF"/>
    <w:rsid w:val="00CC7442"/>
    <w:rsid w:val="00CC74BB"/>
    <w:rsid w:val="00CC7588"/>
    <w:rsid w:val="00CC764A"/>
    <w:rsid w:val="00CC7686"/>
    <w:rsid w:val="00CC76A0"/>
    <w:rsid w:val="00CC7A39"/>
    <w:rsid w:val="00CC7A86"/>
    <w:rsid w:val="00CC7B1F"/>
    <w:rsid w:val="00CC7C22"/>
    <w:rsid w:val="00CC7C31"/>
    <w:rsid w:val="00CC7C9B"/>
    <w:rsid w:val="00CC7D5E"/>
    <w:rsid w:val="00CC7F0A"/>
    <w:rsid w:val="00CC7F8B"/>
    <w:rsid w:val="00CC7FAD"/>
    <w:rsid w:val="00CD002A"/>
    <w:rsid w:val="00CD00E6"/>
    <w:rsid w:val="00CD01E3"/>
    <w:rsid w:val="00CD01EA"/>
    <w:rsid w:val="00CD0246"/>
    <w:rsid w:val="00CD049A"/>
    <w:rsid w:val="00CD04A0"/>
    <w:rsid w:val="00CD065F"/>
    <w:rsid w:val="00CD070B"/>
    <w:rsid w:val="00CD079E"/>
    <w:rsid w:val="00CD08D4"/>
    <w:rsid w:val="00CD0953"/>
    <w:rsid w:val="00CD0A31"/>
    <w:rsid w:val="00CD0AE9"/>
    <w:rsid w:val="00CD0AFE"/>
    <w:rsid w:val="00CD0B81"/>
    <w:rsid w:val="00CD0BC5"/>
    <w:rsid w:val="00CD0BC9"/>
    <w:rsid w:val="00CD0C1E"/>
    <w:rsid w:val="00CD0C2D"/>
    <w:rsid w:val="00CD0C68"/>
    <w:rsid w:val="00CD0D05"/>
    <w:rsid w:val="00CD0FBA"/>
    <w:rsid w:val="00CD1077"/>
    <w:rsid w:val="00CD11A6"/>
    <w:rsid w:val="00CD11C8"/>
    <w:rsid w:val="00CD12A7"/>
    <w:rsid w:val="00CD12AD"/>
    <w:rsid w:val="00CD12CB"/>
    <w:rsid w:val="00CD12EC"/>
    <w:rsid w:val="00CD1320"/>
    <w:rsid w:val="00CD1371"/>
    <w:rsid w:val="00CD1601"/>
    <w:rsid w:val="00CD1609"/>
    <w:rsid w:val="00CD1675"/>
    <w:rsid w:val="00CD1755"/>
    <w:rsid w:val="00CD1897"/>
    <w:rsid w:val="00CD1931"/>
    <w:rsid w:val="00CD193B"/>
    <w:rsid w:val="00CD1BA2"/>
    <w:rsid w:val="00CD1CC9"/>
    <w:rsid w:val="00CD1CD2"/>
    <w:rsid w:val="00CD1D10"/>
    <w:rsid w:val="00CD1E12"/>
    <w:rsid w:val="00CD1EFF"/>
    <w:rsid w:val="00CD2099"/>
    <w:rsid w:val="00CD20D1"/>
    <w:rsid w:val="00CD20FB"/>
    <w:rsid w:val="00CD2122"/>
    <w:rsid w:val="00CD2126"/>
    <w:rsid w:val="00CD21F4"/>
    <w:rsid w:val="00CD22C1"/>
    <w:rsid w:val="00CD246F"/>
    <w:rsid w:val="00CD2481"/>
    <w:rsid w:val="00CD2514"/>
    <w:rsid w:val="00CD254F"/>
    <w:rsid w:val="00CD2609"/>
    <w:rsid w:val="00CD274E"/>
    <w:rsid w:val="00CD275B"/>
    <w:rsid w:val="00CD27DC"/>
    <w:rsid w:val="00CD2828"/>
    <w:rsid w:val="00CD2916"/>
    <w:rsid w:val="00CD2A33"/>
    <w:rsid w:val="00CD2A5B"/>
    <w:rsid w:val="00CD2B90"/>
    <w:rsid w:val="00CD2C42"/>
    <w:rsid w:val="00CD2D02"/>
    <w:rsid w:val="00CD2D0A"/>
    <w:rsid w:val="00CD2D22"/>
    <w:rsid w:val="00CD2D3D"/>
    <w:rsid w:val="00CD2D71"/>
    <w:rsid w:val="00CD2F96"/>
    <w:rsid w:val="00CD2FEB"/>
    <w:rsid w:val="00CD3043"/>
    <w:rsid w:val="00CD30A3"/>
    <w:rsid w:val="00CD323B"/>
    <w:rsid w:val="00CD324D"/>
    <w:rsid w:val="00CD3335"/>
    <w:rsid w:val="00CD3387"/>
    <w:rsid w:val="00CD343A"/>
    <w:rsid w:val="00CD34AC"/>
    <w:rsid w:val="00CD34BC"/>
    <w:rsid w:val="00CD34CC"/>
    <w:rsid w:val="00CD34CD"/>
    <w:rsid w:val="00CD357F"/>
    <w:rsid w:val="00CD3610"/>
    <w:rsid w:val="00CD36AA"/>
    <w:rsid w:val="00CD36D3"/>
    <w:rsid w:val="00CD371D"/>
    <w:rsid w:val="00CD37DC"/>
    <w:rsid w:val="00CD39C8"/>
    <w:rsid w:val="00CD3A24"/>
    <w:rsid w:val="00CD3AA3"/>
    <w:rsid w:val="00CD3B40"/>
    <w:rsid w:val="00CD3C48"/>
    <w:rsid w:val="00CD3DDF"/>
    <w:rsid w:val="00CD3EA1"/>
    <w:rsid w:val="00CD3F02"/>
    <w:rsid w:val="00CD3F57"/>
    <w:rsid w:val="00CD3FF9"/>
    <w:rsid w:val="00CD40CA"/>
    <w:rsid w:val="00CD40F4"/>
    <w:rsid w:val="00CD41DC"/>
    <w:rsid w:val="00CD428C"/>
    <w:rsid w:val="00CD4371"/>
    <w:rsid w:val="00CD43C7"/>
    <w:rsid w:val="00CD4530"/>
    <w:rsid w:val="00CD45A0"/>
    <w:rsid w:val="00CD497D"/>
    <w:rsid w:val="00CD49C8"/>
    <w:rsid w:val="00CD4A3E"/>
    <w:rsid w:val="00CD4A4A"/>
    <w:rsid w:val="00CD4B27"/>
    <w:rsid w:val="00CD4BA6"/>
    <w:rsid w:val="00CD4C2F"/>
    <w:rsid w:val="00CD4CFB"/>
    <w:rsid w:val="00CD4D49"/>
    <w:rsid w:val="00CD4E96"/>
    <w:rsid w:val="00CD4EF2"/>
    <w:rsid w:val="00CD4F77"/>
    <w:rsid w:val="00CD4FFD"/>
    <w:rsid w:val="00CD501C"/>
    <w:rsid w:val="00CD501D"/>
    <w:rsid w:val="00CD5069"/>
    <w:rsid w:val="00CD50C7"/>
    <w:rsid w:val="00CD517F"/>
    <w:rsid w:val="00CD51DC"/>
    <w:rsid w:val="00CD524D"/>
    <w:rsid w:val="00CD53D0"/>
    <w:rsid w:val="00CD53E5"/>
    <w:rsid w:val="00CD53FC"/>
    <w:rsid w:val="00CD5434"/>
    <w:rsid w:val="00CD546B"/>
    <w:rsid w:val="00CD54FA"/>
    <w:rsid w:val="00CD553B"/>
    <w:rsid w:val="00CD5541"/>
    <w:rsid w:val="00CD55AA"/>
    <w:rsid w:val="00CD56D7"/>
    <w:rsid w:val="00CD5861"/>
    <w:rsid w:val="00CD58F0"/>
    <w:rsid w:val="00CD593B"/>
    <w:rsid w:val="00CD5B38"/>
    <w:rsid w:val="00CD5BE7"/>
    <w:rsid w:val="00CD5BE9"/>
    <w:rsid w:val="00CD5C76"/>
    <w:rsid w:val="00CD5E64"/>
    <w:rsid w:val="00CD5F3A"/>
    <w:rsid w:val="00CD5F96"/>
    <w:rsid w:val="00CD6106"/>
    <w:rsid w:val="00CD61F8"/>
    <w:rsid w:val="00CD62EA"/>
    <w:rsid w:val="00CD6383"/>
    <w:rsid w:val="00CD6429"/>
    <w:rsid w:val="00CD6470"/>
    <w:rsid w:val="00CD6476"/>
    <w:rsid w:val="00CD64E4"/>
    <w:rsid w:val="00CD64E5"/>
    <w:rsid w:val="00CD65A2"/>
    <w:rsid w:val="00CD65A3"/>
    <w:rsid w:val="00CD65C5"/>
    <w:rsid w:val="00CD67BF"/>
    <w:rsid w:val="00CD6824"/>
    <w:rsid w:val="00CD6887"/>
    <w:rsid w:val="00CD69F7"/>
    <w:rsid w:val="00CD6D35"/>
    <w:rsid w:val="00CD6DA7"/>
    <w:rsid w:val="00CD6DB3"/>
    <w:rsid w:val="00CD6DE0"/>
    <w:rsid w:val="00CD6DEB"/>
    <w:rsid w:val="00CD6E4E"/>
    <w:rsid w:val="00CD70F8"/>
    <w:rsid w:val="00CD718A"/>
    <w:rsid w:val="00CD71A4"/>
    <w:rsid w:val="00CD72DC"/>
    <w:rsid w:val="00CD7313"/>
    <w:rsid w:val="00CD7542"/>
    <w:rsid w:val="00CD7563"/>
    <w:rsid w:val="00CD7662"/>
    <w:rsid w:val="00CD7684"/>
    <w:rsid w:val="00CD7703"/>
    <w:rsid w:val="00CD774A"/>
    <w:rsid w:val="00CD7814"/>
    <w:rsid w:val="00CD781B"/>
    <w:rsid w:val="00CD7857"/>
    <w:rsid w:val="00CD788F"/>
    <w:rsid w:val="00CD78AB"/>
    <w:rsid w:val="00CD7920"/>
    <w:rsid w:val="00CD796E"/>
    <w:rsid w:val="00CD7B50"/>
    <w:rsid w:val="00CD7BA8"/>
    <w:rsid w:val="00CD7E50"/>
    <w:rsid w:val="00CD7EA7"/>
    <w:rsid w:val="00CD7F3E"/>
    <w:rsid w:val="00CDCAD7"/>
    <w:rsid w:val="00CE01F1"/>
    <w:rsid w:val="00CE0253"/>
    <w:rsid w:val="00CE03B6"/>
    <w:rsid w:val="00CE0831"/>
    <w:rsid w:val="00CE0932"/>
    <w:rsid w:val="00CE0A14"/>
    <w:rsid w:val="00CE0A52"/>
    <w:rsid w:val="00CE0A74"/>
    <w:rsid w:val="00CE0BFE"/>
    <w:rsid w:val="00CE0CB4"/>
    <w:rsid w:val="00CE0CF3"/>
    <w:rsid w:val="00CE0DC8"/>
    <w:rsid w:val="00CE0DCA"/>
    <w:rsid w:val="00CE0E85"/>
    <w:rsid w:val="00CE0F02"/>
    <w:rsid w:val="00CE1114"/>
    <w:rsid w:val="00CE1120"/>
    <w:rsid w:val="00CE122A"/>
    <w:rsid w:val="00CE122B"/>
    <w:rsid w:val="00CE1245"/>
    <w:rsid w:val="00CE125A"/>
    <w:rsid w:val="00CE125E"/>
    <w:rsid w:val="00CE1265"/>
    <w:rsid w:val="00CE15C4"/>
    <w:rsid w:val="00CE161A"/>
    <w:rsid w:val="00CE166B"/>
    <w:rsid w:val="00CE168B"/>
    <w:rsid w:val="00CE1721"/>
    <w:rsid w:val="00CE17B4"/>
    <w:rsid w:val="00CE1916"/>
    <w:rsid w:val="00CE1993"/>
    <w:rsid w:val="00CE19B3"/>
    <w:rsid w:val="00CE1A2D"/>
    <w:rsid w:val="00CE1A70"/>
    <w:rsid w:val="00CE1B11"/>
    <w:rsid w:val="00CE1BF0"/>
    <w:rsid w:val="00CE1C01"/>
    <w:rsid w:val="00CE1CEE"/>
    <w:rsid w:val="00CE1DA0"/>
    <w:rsid w:val="00CE1EE3"/>
    <w:rsid w:val="00CE1F8E"/>
    <w:rsid w:val="00CE1FF2"/>
    <w:rsid w:val="00CE207E"/>
    <w:rsid w:val="00CE20A5"/>
    <w:rsid w:val="00CE211B"/>
    <w:rsid w:val="00CE21DD"/>
    <w:rsid w:val="00CE2258"/>
    <w:rsid w:val="00CE22CA"/>
    <w:rsid w:val="00CE24EF"/>
    <w:rsid w:val="00CE26F5"/>
    <w:rsid w:val="00CE2703"/>
    <w:rsid w:val="00CE271C"/>
    <w:rsid w:val="00CE2851"/>
    <w:rsid w:val="00CE28D7"/>
    <w:rsid w:val="00CE28DF"/>
    <w:rsid w:val="00CE295C"/>
    <w:rsid w:val="00CE2A98"/>
    <w:rsid w:val="00CE2B13"/>
    <w:rsid w:val="00CE2B7B"/>
    <w:rsid w:val="00CE2C2C"/>
    <w:rsid w:val="00CE2C9F"/>
    <w:rsid w:val="00CE2D88"/>
    <w:rsid w:val="00CE2D98"/>
    <w:rsid w:val="00CE2E03"/>
    <w:rsid w:val="00CE30DA"/>
    <w:rsid w:val="00CE310C"/>
    <w:rsid w:val="00CE3128"/>
    <w:rsid w:val="00CE3147"/>
    <w:rsid w:val="00CE31F0"/>
    <w:rsid w:val="00CE345B"/>
    <w:rsid w:val="00CE355A"/>
    <w:rsid w:val="00CE3570"/>
    <w:rsid w:val="00CE3577"/>
    <w:rsid w:val="00CE359B"/>
    <w:rsid w:val="00CE3637"/>
    <w:rsid w:val="00CE379B"/>
    <w:rsid w:val="00CE3A22"/>
    <w:rsid w:val="00CE3A5A"/>
    <w:rsid w:val="00CE3AE0"/>
    <w:rsid w:val="00CE3AFA"/>
    <w:rsid w:val="00CE3B08"/>
    <w:rsid w:val="00CE3BBF"/>
    <w:rsid w:val="00CE3C05"/>
    <w:rsid w:val="00CE3CD7"/>
    <w:rsid w:val="00CE3D12"/>
    <w:rsid w:val="00CE3D74"/>
    <w:rsid w:val="00CE3F34"/>
    <w:rsid w:val="00CE3F42"/>
    <w:rsid w:val="00CE402A"/>
    <w:rsid w:val="00CE408C"/>
    <w:rsid w:val="00CE40A1"/>
    <w:rsid w:val="00CE41D3"/>
    <w:rsid w:val="00CE4328"/>
    <w:rsid w:val="00CE44BF"/>
    <w:rsid w:val="00CE451E"/>
    <w:rsid w:val="00CE4586"/>
    <w:rsid w:val="00CE46D4"/>
    <w:rsid w:val="00CE470F"/>
    <w:rsid w:val="00CE472E"/>
    <w:rsid w:val="00CE4741"/>
    <w:rsid w:val="00CE479D"/>
    <w:rsid w:val="00CE4866"/>
    <w:rsid w:val="00CE486A"/>
    <w:rsid w:val="00CE48F0"/>
    <w:rsid w:val="00CE4936"/>
    <w:rsid w:val="00CE4979"/>
    <w:rsid w:val="00CE4A54"/>
    <w:rsid w:val="00CE4B00"/>
    <w:rsid w:val="00CE4BC0"/>
    <w:rsid w:val="00CE4BC2"/>
    <w:rsid w:val="00CE4D5D"/>
    <w:rsid w:val="00CE4F6F"/>
    <w:rsid w:val="00CE500F"/>
    <w:rsid w:val="00CE50D2"/>
    <w:rsid w:val="00CE52D2"/>
    <w:rsid w:val="00CE53E8"/>
    <w:rsid w:val="00CE5405"/>
    <w:rsid w:val="00CE5448"/>
    <w:rsid w:val="00CE55E6"/>
    <w:rsid w:val="00CE570D"/>
    <w:rsid w:val="00CE5892"/>
    <w:rsid w:val="00CE58EE"/>
    <w:rsid w:val="00CE5971"/>
    <w:rsid w:val="00CE59FC"/>
    <w:rsid w:val="00CE5AF0"/>
    <w:rsid w:val="00CE5C6C"/>
    <w:rsid w:val="00CE5DCA"/>
    <w:rsid w:val="00CE5FCC"/>
    <w:rsid w:val="00CE60EA"/>
    <w:rsid w:val="00CE6100"/>
    <w:rsid w:val="00CE6186"/>
    <w:rsid w:val="00CE61BA"/>
    <w:rsid w:val="00CE62CC"/>
    <w:rsid w:val="00CE6337"/>
    <w:rsid w:val="00CE6506"/>
    <w:rsid w:val="00CE657A"/>
    <w:rsid w:val="00CE65F2"/>
    <w:rsid w:val="00CE6637"/>
    <w:rsid w:val="00CE683D"/>
    <w:rsid w:val="00CE68B2"/>
    <w:rsid w:val="00CE6989"/>
    <w:rsid w:val="00CE698E"/>
    <w:rsid w:val="00CE69A6"/>
    <w:rsid w:val="00CE6BFA"/>
    <w:rsid w:val="00CE6D58"/>
    <w:rsid w:val="00CE6EB2"/>
    <w:rsid w:val="00CE6F1A"/>
    <w:rsid w:val="00CE705D"/>
    <w:rsid w:val="00CE708E"/>
    <w:rsid w:val="00CE70CD"/>
    <w:rsid w:val="00CE7195"/>
    <w:rsid w:val="00CE71A5"/>
    <w:rsid w:val="00CE7251"/>
    <w:rsid w:val="00CE72BB"/>
    <w:rsid w:val="00CE7369"/>
    <w:rsid w:val="00CE73E6"/>
    <w:rsid w:val="00CE751A"/>
    <w:rsid w:val="00CE75A0"/>
    <w:rsid w:val="00CE7646"/>
    <w:rsid w:val="00CE764E"/>
    <w:rsid w:val="00CE7846"/>
    <w:rsid w:val="00CE7930"/>
    <w:rsid w:val="00CE7940"/>
    <w:rsid w:val="00CE7B03"/>
    <w:rsid w:val="00CE7B0F"/>
    <w:rsid w:val="00CE7BB5"/>
    <w:rsid w:val="00CE7C09"/>
    <w:rsid w:val="00CE7C1A"/>
    <w:rsid w:val="00CE7CF4"/>
    <w:rsid w:val="00CE7DA7"/>
    <w:rsid w:val="00CE7E39"/>
    <w:rsid w:val="00CE7E59"/>
    <w:rsid w:val="00CE7EFC"/>
    <w:rsid w:val="00CE7F44"/>
    <w:rsid w:val="00CE7F67"/>
    <w:rsid w:val="00CE7FA8"/>
    <w:rsid w:val="00CF0060"/>
    <w:rsid w:val="00CF02D7"/>
    <w:rsid w:val="00CF037D"/>
    <w:rsid w:val="00CF0503"/>
    <w:rsid w:val="00CF0531"/>
    <w:rsid w:val="00CF0747"/>
    <w:rsid w:val="00CF07F2"/>
    <w:rsid w:val="00CF093B"/>
    <w:rsid w:val="00CF0969"/>
    <w:rsid w:val="00CF0975"/>
    <w:rsid w:val="00CF0AC6"/>
    <w:rsid w:val="00CF0C05"/>
    <w:rsid w:val="00CF0CB2"/>
    <w:rsid w:val="00CF0D66"/>
    <w:rsid w:val="00CF0DE6"/>
    <w:rsid w:val="00CF0DEF"/>
    <w:rsid w:val="00CF0E13"/>
    <w:rsid w:val="00CF0F22"/>
    <w:rsid w:val="00CF0F46"/>
    <w:rsid w:val="00CF117E"/>
    <w:rsid w:val="00CF12D9"/>
    <w:rsid w:val="00CF131F"/>
    <w:rsid w:val="00CF159F"/>
    <w:rsid w:val="00CF1661"/>
    <w:rsid w:val="00CF1694"/>
    <w:rsid w:val="00CF1710"/>
    <w:rsid w:val="00CF17C6"/>
    <w:rsid w:val="00CF17E2"/>
    <w:rsid w:val="00CF19D6"/>
    <w:rsid w:val="00CF1A87"/>
    <w:rsid w:val="00CF1B69"/>
    <w:rsid w:val="00CF1B94"/>
    <w:rsid w:val="00CF1D94"/>
    <w:rsid w:val="00CF1E00"/>
    <w:rsid w:val="00CF1ECB"/>
    <w:rsid w:val="00CF1F45"/>
    <w:rsid w:val="00CF218D"/>
    <w:rsid w:val="00CF2252"/>
    <w:rsid w:val="00CF22EE"/>
    <w:rsid w:val="00CF24D6"/>
    <w:rsid w:val="00CF2531"/>
    <w:rsid w:val="00CF2608"/>
    <w:rsid w:val="00CF26EE"/>
    <w:rsid w:val="00CF287F"/>
    <w:rsid w:val="00CF2AFB"/>
    <w:rsid w:val="00CF2D32"/>
    <w:rsid w:val="00CF2EE8"/>
    <w:rsid w:val="00CF2F9B"/>
    <w:rsid w:val="00CF30C6"/>
    <w:rsid w:val="00CF30E3"/>
    <w:rsid w:val="00CF319B"/>
    <w:rsid w:val="00CF3298"/>
    <w:rsid w:val="00CF337A"/>
    <w:rsid w:val="00CF33AF"/>
    <w:rsid w:val="00CF3402"/>
    <w:rsid w:val="00CF34AF"/>
    <w:rsid w:val="00CF3529"/>
    <w:rsid w:val="00CF353E"/>
    <w:rsid w:val="00CF35E7"/>
    <w:rsid w:val="00CF378B"/>
    <w:rsid w:val="00CF3817"/>
    <w:rsid w:val="00CF38ED"/>
    <w:rsid w:val="00CF39C1"/>
    <w:rsid w:val="00CF3A3A"/>
    <w:rsid w:val="00CF3A82"/>
    <w:rsid w:val="00CF3D94"/>
    <w:rsid w:val="00CF3E2E"/>
    <w:rsid w:val="00CF3E74"/>
    <w:rsid w:val="00CF3ED2"/>
    <w:rsid w:val="00CF3EE1"/>
    <w:rsid w:val="00CF3F06"/>
    <w:rsid w:val="00CF402B"/>
    <w:rsid w:val="00CF406C"/>
    <w:rsid w:val="00CF407B"/>
    <w:rsid w:val="00CF411B"/>
    <w:rsid w:val="00CF415A"/>
    <w:rsid w:val="00CF41B8"/>
    <w:rsid w:val="00CF41DC"/>
    <w:rsid w:val="00CF4297"/>
    <w:rsid w:val="00CF4339"/>
    <w:rsid w:val="00CF43F8"/>
    <w:rsid w:val="00CF4556"/>
    <w:rsid w:val="00CF456B"/>
    <w:rsid w:val="00CF4679"/>
    <w:rsid w:val="00CF483D"/>
    <w:rsid w:val="00CF4934"/>
    <w:rsid w:val="00CF4A48"/>
    <w:rsid w:val="00CF4A82"/>
    <w:rsid w:val="00CF4BD6"/>
    <w:rsid w:val="00CF4BF5"/>
    <w:rsid w:val="00CF4CDC"/>
    <w:rsid w:val="00CF4D52"/>
    <w:rsid w:val="00CF4EE3"/>
    <w:rsid w:val="00CF5032"/>
    <w:rsid w:val="00CF507B"/>
    <w:rsid w:val="00CF5103"/>
    <w:rsid w:val="00CF5172"/>
    <w:rsid w:val="00CF5302"/>
    <w:rsid w:val="00CF54CA"/>
    <w:rsid w:val="00CF54D1"/>
    <w:rsid w:val="00CF54D5"/>
    <w:rsid w:val="00CF5600"/>
    <w:rsid w:val="00CF58BB"/>
    <w:rsid w:val="00CF58D4"/>
    <w:rsid w:val="00CF597D"/>
    <w:rsid w:val="00CF59F8"/>
    <w:rsid w:val="00CF5A42"/>
    <w:rsid w:val="00CF5BA0"/>
    <w:rsid w:val="00CF5D40"/>
    <w:rsid w:val="00CF5D8C"/>
    <w:rsid w:val="00CF5DB8"/>
    <w:rsid w:val="00CF5E46"/>
    <w:rsid w:val="00CF5E5E"/>
    <w:rsid w:val="00CF5EE6"/>
    <w:rsid w:val="00CF5F83"/>
    <w:rsid w:val="00CF5FBA"/>
    <w:rsid w:val="00CF5FBD"/>
    <w:rsid w:val="00CF6044"/>
    <w:rsid w:val="00CF6096"/>
    <w:rsid w:val="00CF60E3"/>
    <w:rsid w:val="00CF61A9"/>
    <w:rsid w:val="00CF627B"/>
    <w:rsid w:val="00CF65F5"/>
    <w:rsid w:val="00CF6668"/>
    <w:rsid w:val="00CF6816"/>
    <w:rsid w:val="00CF6834"/>
    <w:rsid w:val="00CF6962"/>
    <w:rsid w:val="00CF69AF"/>
    <w:rsid w:val="00CF6A83"/>
    <w:rsid w:val="00CF6AF2"/>
    <w:rsid w:val="00CF6B34"/>
    <w:rsid w:val="00CF6CAC"/>
    <w:rsid w:val="00CF6DD1"/>
    <w:rsid w:val="00CF6DDA"/>
    <w:rsid w:val="00CF6E0C"/>
    <w:rsid w:val="00CF6ED0"/>
    <w:rsid w:val="00CF6F34"/>
    <w:rsid w:val="00CF7044"/>
    <w:rsid w:val="00CF71DA"/>
    <w:rsid w:val="00CF72BA"/>
    <w:rsid w:val="00CF76A1"/>
    <w:rsid w:val="00CF7A52"/>
    <w:rsid w:val="00CF7B9B"/>
    <w:rsid w:val="00CF7C32"/>
    <w:rsid w:val="00CF7C47"/>
    <w:rsid w:val="00CF7C78"/>
    <w:rsid w:val="00CF7DFC"/>
    <w:rsid w:val="00CF7EB5"/>
    <w:rsid w:val="00CF7EE5"/>
    <w:rsid w:val="00D00034"/>
    <w:rsid w:val="00D001C8"/>
    <w:rsid w:val="00D00237"/>
    <w:rsid w:val="00D004A6"/>
    <w:rsid w:val="00D004D5"/>
    <w:rsid w:val="00D0078B"/>
    <w:rsid w:val="00D00796"/>
    <w:rsid w:val="00D007BB"/>
    <w:rsid w:val="00D0086A"/>
    <w:rsid w:val="00D0086B"/>
    <w:rsid w:val="00D00874"/>
    <w:rsid w:val="00D00953"/>
    <w:rsid w:val="00D009B7"/>
    <w:rsid w:val="00D00A19"/>
    <w:rsid w:val="00D00A27"/>
    <w:rsid w:val="00D00A65"/>
    <w:rsid w:val="00D00B8F"/>
    <w:rsid w:val="00D00BAC"/>
    <w:rsid w:val="00D00D23"/>
    <w:rsid w:val="00D00EB0"/>
    <w:rsid w:val="00D00EB1"/>
    <w:rsid w:val="00D00EBB"/>
    <w:rsid w:val="00D00F23"/>
    <w:rsid w:val="00D0108E"/>
    <w:rsid w:val="00D01170"/>
    <w:rsid w:val="00D01228"/>
    <w:rsid w:val="00D01242"/>
    <w:rsid w:val="00D01317"/>
    <w:rsid w:val="00D013F6"/>
    <w:rsid w:val="00D0156F"/>
    <w:rsid w:val="00D015B6"/>
    <w:rsid w:val="00D01625"/>
    <w:rsid w:val="00D016C8"/>
    <w:rsid w:val="00D016CA"/>
    <w:rsid w:val="00D0175D"/>
    <w:rsid w:val="00D0187C"/>
    <w:rsid w:val="00D01935"/>
    <w:rsid w:val="00D01B40"/>
    <w:rsid w:val="00D01B97"/>
    <w:rsid w:val="00D01D04"/>
    <w:rsid w:val="00D01D06"/>
    <w:rsid w:val="00D01DA0"/>
    <w:rsid w:val="00D01DB7"/>
    <w:rsid w:val="00D01DFF"/>
    <w:rsid w:val="00D01EB5"/>
    <w:rsid w:val="00D01EFD"/>
    <w:rsid w:val="00D01F13"/>
    <w:rsid w:val="00D01F51"/>
    <w:rsid w:val="00D020F7"/>
    <w:rsid w:val="00D021B6"/>
    <w:rsid w:val="00D02284"/>
    <w:rsid w:val="00D022E3"/>
    <w:rsid w:val="00D02543"/>
    <w:rsid w:val="00D02669"/>
    <w:rsid w:val="00D0269E"/>
    <w:rsid w:val="00D027A7"/>
    <w:rsid w:val="00D02836"/>
    <w:rsid w:val="00D02A94"/>
    <w:rsid w:val="00D02ACB"/>
    <w:rsid w:val="00D02AF6"/>
    <w:rsid w:val="00D02BA3"/>
    <w:rsid w:val="00D02CBD"/>
    <w:rsid w:val="00D02DD0"/>
    <w:rsid w:val="00D03103"/>
    <w:rsid w:val="00D0316D"/>
    <w:rsid w:val="00D03343"/>
    <w:rsid w:val="00D0342E"/>
    <w:rsid w:val="00D0351A"/>
    <w:rsid w:val="00D0355D"/>
    <w:rsid w:val="00D03575"/>
    <w:rsid w:val="00D0358E"/>
    <w:rsid w:val="00D036B5"/>
    <w:rsid w:val="00D03772"/>
    <w:rsid w:val="00D0396F"/>
    <w:rsid w:val="00D03A81"/>
    <w:rsid w:val="00D03B1E"/>
    <w:rsid w:val="00D03B2E"/>
    <w:rsid w:val="00D03E32"/>
    <w:rsid w:val="00D03E7A"/>
    <w:rsid w:val="00D03ED2"/>
    <w:rsid w:val="00D03EE5"/>
    <w:rsid w:val="00D03F32"/>
    <w:rsid w:val="00D03F51"/>
    <w:rsid w:val="00D03FBE"/>
    <w:rsid w:val="00D03FF3"/>
    <w:rsid w:val="00D04145"/>
    <w:rsid w:val="00D04158"/>
    <w:rsid w:val="00D04201"/>
    <w:rsid w:val="00D042EC"/>
    <w:rsid w:val="00D04335"/>
    <w:rsid w:val="00D043C6"/>
    <w:rsid w:val="00D04568"/>
    <w:rsid w:val="00D045F0"/>
    <w:rsid w:val="00D04684"/>
    <w:rsid w:val="00D046AC"/>
    <w:rsid w:val="00D046E1"/>
    <w:rsid w:val="00D04705"/>
    <w:rsid w:val="00D04720"/>
    <w:rsid w:val="00D0479D"/>
    <w:rsid w:val="00D047A5"/>
    <w:rsid w:val="00D047ED"/>
    <w:rsid w:val="00D0480D"/>
    <w:rsid w:val="00D0489A"/>
    <w:rsid w:val="00D0498D"/>
    <w:rsid w:val="00D04A5B"/>
    <w:rsid w:val="00D04A65"/>
    <w:rsid w:val="00D04A6B"/>
    <w:rsid w:val="00D04B65"/>
    <w:rsid w:val="00D04C15"/>
    <w:rsid w:val="00D04D06"/>
    <w:rsid w:val="00D04E3A"/>
    <w:rsid w:val="00D04EE8"/>
    <w:rsid w:val="00D04EF6"/>
    <w:rsid w:val="00D04FB0"/>
    <w:rsid w:val="00D04FBE"/>
    <w:rsid w:val="00D05023"/>
    <w:rsid w:val="00D051B5"/>
    <w:rsid w:val="00D05390"/>
    <w:rsid w:val="00D053B7"/>
    <w:rsid w:val="00D053D2"/>
    <w:rsid w:val="00D0542E"/>
    <w:rsid w:val="00D0547B"/>
    <w:rsid w:val="00D05717"/>
    <w:rsid w:val="00D05769"/>
    <w:rsid w:val="00D057A7"/>
    <w:rsid w:val="00D0583A"/>
    <w:rsid w:val="00D059E9"/>
    <w:rsid w:val="00D05B01"/>
    <w:rsid w:val="00D05C2A"/>
    <w:rsid w:val="00D05C68"/>
    <w:rsid w:val="00D05CB3"/>
    <w:rsid w:val="00D05D63"/>
    <w:rsid w:val="00D05D82"/>
    <w:rsid w:val="00D05E01"/>
    <w:rsid w:val="00D05F61"/>
    <w:rsid w:val="00D05FC5"/>
    <w:rsid w:val="00D05FD2"/>
    <w:rsid w:val="00D05FD3"/>
    <w:rsid w:val="00D06038"/>
    <w:rsid w:val="00D0615D"/>
    <w:rsid w:val="00D061C1"/>
    <w:rsid w:val="00D0625E"/>
    <w:rsid w:val="00D0638D"/>
    <w:rsid w:val="00D063A2"/>
    <w:rsid w:val="00D063CA"/>
    <w:rsid w:val="00D06449"/>
    <w:rsid w:val="00D06496"/>
    <w:rsid w:val="00D06680"/>
    <w:rsid w:val="00D0668B"/>
    <w:rsid w:val="00D06724"/>
    <w:rsid w:val="00D06771"/>
    <w:rsid w:val="00D06773"/>
    <w:rsid w:val="00D06788"/>
    <w:rsid w:val="00D0678B"/>
    <w:rsid w:val="00D06956"/>
    <w:rsid w:val="00D069C3"/>
    <w:rsid w:val="00D06CB4"/>
    <w:rsid w:val="00D06F05"/>
    <w:rsid w:val="00D0711F"/>
    <w:rsid w:val="00D071E2"/>
    <w:rsid w:val="00D07296"/>
    <w:rsid w:val="00D074C8"/>
    <w:rsid w:val="00D07575"/>
    <w:rsid w:val="00D0765F"/>
    <w:rsid w:val="00D076C8"/>
    <w:rsid w:val="00D077FF"/>
    <w:rsid w:val="00D078E1"/>
    <w:rsid w:val="00D079FB"/>
    <w:rsid w:val="00D07A0C"/>
    <w:rsid w:val="00D07A25"/>
    <w:rsid w:val="00D07A59"/>
    <w:rsid w:val="00D07BB5"/>
    <w:rsid w:val="00D07BC2"/>
    <w:rsid w:val="00D07D3E"/>
    <w:rsid w:val="00D07DD8"/>
    <w:rsid w:val="00D07FEF"/>
    <w:rsid w:val="00D0A8B9"/>
    <w:rsid w:val="00D0E5AD"/>
    <w:rsid w:val="00D101ED"/>
    <w:rsid w:val="00D1030E"/>
    <w:rsid w:val="00D103AC"/>
    <w:rsid w:val="00D10534"/>
    <w:rsid w:val="00D1056A"/>
    <w:rsid w:val="00D10609"/>
    <w:rsid w:val="00D1060B"/>
    <w:rsid w:val="00D10699"/>
    <w:rsid w:val="00D107F8"/>
    <w:rsid w:val="00D108C9"/>
    <w:rsid w:val="00D109B4"/>
    <w:rsid w:val="00D10A09"/>
    <w:rsid w:val="00D10A12"/>
    <w:rsid w:val="00D10A47"/>
    <w:rsid w:val="00D10A74"/>
    <w:rsid w:val="00D10A88"/>
    <w:rsid w:val="00D10AF8"/>
    <w:rsid w:val="00D10B08"/>
    <w:rsid w:val="00D10B4B"/>
    <w:rsid w:val="00D10C90"/>
    <w:rsid w:val="00D10CA1"/>
    <w:rsid w:val="00D10CF2"/>
    <w:rsid w:val="00D10CF8"/>
    <w:rsid w:val="00D10D00"/>
    <w:rsid w:val="00D10E29"/>
    <w:rsid w:val="00D10E75"/>
    <w:rsid w:val="00D10ECF"/>
    <w:rsid w:val="00D10FDD"/>
    <w:rsid w:val="00D11209"/>
    <w:rsid w:val="00D112E4"/>
    <w:rsid w:val="00D1156C"/>
    <w:rsid w:val="00D115C0"/>
    <w:rsid w:val="00D11603"/>
    <w:rsid w:val="00D1167F"/>
    <w:rsid w:val="00D116C5"/>
    <w:rsid w:val="00D117E9"/>
    <w:rsid w:val="00D1197E"/>
    <w:rsid w:val="00D11A5B"/>
    <w:rsid w:val="00D11B9D"/>
    <w:rsid w:val="00D11BDC"/>
    <w:rsid w:val="00D11CF4"/>
    <w:rsid w:val="00D11DC3"/>
    <w:rsid w:val="00D11E38"/>
    <w:rsid w:val="00D11EE6"/>
    <w:rsid w:val="00D11F09"/>
    <w:rsid w:val="00D1206A"/>
    <w:rsid w:val="00D12094"/>
    <w:rsid w:val="00D121DB"/>
    <w:rsid w:val="00D12349"/>
    <w:rsid w:val="00D12424"/>
    <w:rsid w:val="00D124E5"/>
    <w:rsid w:val="00D1256A"/>
    <w:rsid w:val="00D1294F"/>
    <w:rsid w:val="00D129BE"/>
    <w:rsid w:val="00D12B1C"/>
    <w:rsid w:val="00D12BB4"/>
    <w:rsid w:val="00D12D49"/>
    <w:rsid w:val="00D12DCD"/>
    <w:rsid w:val="00D12FEE"/>
    <w:rsid w:val="00D132AF"/>
    <w:rsid w:val="00D132E1"/>
    <w:rsid w:val="00D13391"/>
    <w:rsid w:val="00D133F7"/>
    <w:rsid w:val="00D13455"/>
    <w:rsid w:val="00D13500"/>
    <w:rsid w:val="00D135A8"/>
    <w:rsid w:val="00D136A6"/>
    <w:rsid w:val="00D13727"/>
    <w:rsid w:val="00D1379B"/>
    <w:rsid w:val="00D13874"/>
    <w:rsid w:val="00D138D2"/>
    <w:rsid w:val="00D13907"/>
    <w:rsid w:val="00D13987"/>
    <w:rsid w:val="00D139C9"/>
    <w:rsid w:val="00D13AEB"/>
    <w:rsid w:val="00D13CB4"/>
    <w:rsid w:val="00D13D0F"/>
    <w:rsid w:val="00D13D3C"/>
    <w:rsid w:val="00D13DAA"/>
    <w:rsid w:val="00D13E07"/>
    <w:rsid w:val="00D13FDF"/>
    <w:rsid w:val="00D1400F"/>
    <w:rsid w:val="00D1401A"/>
    <w:rsid w:val="00D1404E"/>
    <w:rsid w:val="00D1406E"/>
    <w:rsid w:val="00D141D9"/>
    <w:rsid w:val="00D14313"/>
    <w:rsid w:val="00D1432A"/>
    <w:rsid w:val="00D143CB"/>
    <w:rsid w:val="00D14548"/>
    <w:rsid w:val="00D1460A"/>
    <w:rsid w:val="00D146E6"/>
    <w:rsid w:val="00D146FF"/>
    <w:rsid w:val="00D147E7"/>
    <w:rsid w:val="00D148CA"/>
    <w:rsid w:val="00D148D0"/>
    <w:rsid w:val="00D148FC"/>
    <w:rsid w:val="00D1490E"/>
    <w:rsid w:val="00D14910"/>
    <w:rsid w:val="00D14912"/>
    <w:rsid w:val="00D14AA3"/>
    <w:rsid w:val="00D14AC0"/>
    <w:rsid w:val="00D14B1E"/>
    <w:rsid w:val="00D14B91"/>
    <w:rsid w:val="00D14BE8"/>
    <w:rsid w:val="00D14CD2"/>
    <w:rsid w:val="00D14CF2"/>
    <w:rsid w:val="00D14E01"/>
    <w:rsid w:val="00D14F0D"/>
    <w:rsid w:val="00D14F8C"/>
    <w:rsid w:val="00D15035"/>
    <w:rsid w:val="00D150D3"/>
    <w:rsid w:val="00D1510A"/>
    <w:rsid w:val="00D15274"/>
    <w:rsid w:val="00D15318"/>
    <w:rsid w:val="00D15420"/>
    <w:rsid w:val="00D154D4"/>
    <w:rsid w:val="00D1563E"/>
    <w:rsid w:val="00D15840"/>
    <w:rsid w:val="00D158AF"/>
    <w:rsid w:val="00D15C4A"/>
    <w:rsid w:val="00D15FF1"/>
    <w:rsid w:val="00D1600C"/>
    <w:rsid w:val="00D160BD"/>
    <w:rsid w:val="00D16135"/>
    <w:rsid w:val="00D162EA"/>
    <w:rsid w:val="00D163C2"/>
    <w:rsid w:val="00D164E0"/>
    <w:rsid w:val="00D164E7"/>
    <w:rsid w:val="00D16530"/>
    <w:rsid w:val="00D16540"/>
    <w:rsid w:val="00D16578"/>
    <w:rsid w:val="00D166A5"/>
    <w:rsid w:val="00D167E1"/>
    <w:rsid w:val="00D167E6"/>
    <w:rsid w:val="00D16899"/>
    <w:rsid w:val="00D16934"/>
    <w:rsid w:val="00D16A6E"/>
    <w:rsid w:val="00D16ADE"/>
    <w:rsid w:val="00D16BFA"/>
    <w:rsid w:val="00D16C0C"/>
    <w:rsid w:val="00D16E34"/>
    <w:rsid w:val="00D16EBC"/>
    <w:rsid w:val="00D16EF4"/>
    <w:rsid w:val="00D170E4"/>
    <w:rsid w:val="00D171F7"/>
    <w:rsid w:val="00D17441"/>
    <w:rsid w:val="00D174F8"/>
    <w:rsid w:val="00D17563"/>
    <w:rsid w:val="00D1759E"/>
    <w:rsid w:val="00D17709"/>
    <w:rsid w:val="00D17715"/>
    <w:rsid w:val="00D177DF"/>
    <w:rsid w:val="00D17A52"/>
    <w:rsid w:val="00D17CCF"/>
    <w:rsid w:val="00D17CE5"/>
    <w:rsid w:val="00D17D45"/>
    <w:rsid w:val="00D17D63"/>
    <w:rsid w:val="00D17D73"/>
    <w:rsid w:val="00D17FAC"/>
    <w:rsid w:val="00D17FCA"/>
    <w:rsid w:val="00D17FD1"/>
    <w:rsid w:val="00D200AF"/>
    <w:rsid w:val="00D20144"/>
    <w:rsid w:val="00D20163"/>
    <w:rsid w:val="00D202D7"/>
    <w:rsid w:val="00D202FF"/>
    <w:rsid w:val="00D204C0"/>
    <w:rsid w:val="00D204EE"/>
    <w:rsid w:val="00D2064D"/>
    <w:rsid w:val="00D206AC"/>
    <w:rsid w:val="00D20734"/>
    <w:rsid w:val="00D207C0"/>
    <w:rsid w:val="00D20839"/>
    <w:rsid w:val="00D208CC"/>
    <w:rsid w:val="00D20915"/>
    <w:rsid w:val="00D20954"/>
    <w:rsid w:val="00D209F9"/>
    <w:rsid w:val="00D20AAC"/>
    <w:rsid w:val="00D20B3C"/>
    <w:rsid w:val="00D20BD8"/>
    <w:rsid w:val="00D20C18"/>
    <w:rsid w:val="00D20D82"/>
    <w:rsid w:val="00D20DC2"/>
    <w:rsid w:val="00D20E11"/>
    <w:rsid w:val="00D20E4B"/>
    <w:rsid w:val="00D20E89"/>
    <w:rsid w:val="00D20F0A"/>
    <w:rsid w:val="00D20F0C"/>
    <w:rsid w:val="00D20FDA"/>
    <w:rsid w:val="00D211DD"/>
    <w:rsid w:val="00D2124E"/>
    <w:rsid w:val="00D21315"/>
    <w:rsid w:val="00D21326"/>
    <w:rsid w:val="00D21473"/>
    <w:rsid w:val="00D21554"/>
    <w:rsid w:val="00D2159A"/>
    <w:rsid w:val="00D215CF"/>
    <w:rsid w:val="00D2160E"/>
    <w:rsid w:val="00D21690"/>
    <w:rsid w:val="00D216AB"/>
    <w:rsid w:val="00D21820"/>
    <w:rsid w:val="00D2183C"/>
    <w:rsid w:val="00D21A7C"/>
    <w:rsid w:val="00D21B7E"/>
    <w:rsid w:val="00D21BCA"/>
    <w:rsid w:val="00D21C46"/>
    <w:rsid w:val="00D21D09"/>
    <w:rsid w:val="00D21E87"/>
    <w:rsid w:val="00D21F33"/>
    <w:rsid w:val="00D21FA2"/>
    <w:rsid w:val="00D21FBD"/>
    <w:rsid w:val="00D21FFE"/>
    <w:rsid w:val="00D22023"/>
    <w:rsid w:val="00D22026"/>
    <w:rsid w:val="00D2205D"/>
    <w:rsid w:val="00D22222"/>
    <w:rsid w:val="00D2228A"/>
    <w:rsid w:val="00D22367"/>
    <w:rsid w:val="00D22430"/>
    <w:rsid w:val="00D2268F"/>
    <w:rsid w:val="00D226AB"/>
    <w:rsid w:val="00D22840"/>
    <w:rsid w:val="00D228BD"/>
    <w:rsid w:val="00D2293C"/>
    <w:rsid w:val="00D22986"/>
    <w:rsid w:val="00D229D9"/>
    <w:rsid w:val="00D22A57"/>
    <w:rsid w:val="00D22D6A"/>
    <w:rsid w:val="00D22DA6"/>
    <w:rsid w:val="00D22EA3"/>
    <w:rsid w:val="00D23060"/>
    <w:rsid w:val="00D23083"/>
    <w:rsid w:val="00D23297"/>
    <w:rsid w:val="00D232F8"/>
    <w:rsid w:val="00D23470"/>
    <w:rsid w:val="00D234DF"/>
    <w:rsid w:val="00D2373B"/>
    <w:rsid w:val="00D23773"/>
    <w:rsid w:val="00D23794"/>
    <w:rsid w:val="00D23936"/>
    <w:rsid w:val="00D23A0B"/>
    <w:rsid w:val="00D23A6A"/>
    <w:rsid w:val="00D23AAE"/>
    <w:rsid w:val="00D23B0D"/>
    <w:rsid w:val="00D23CD8"/>
    <w:rsid w:val="00D23D8B"/>
    <w:rsid w:val="00D23DB6"/>
    <w:rsid w:val="00D23E2E"/>
    <w:rsid w:val="00D23EBB"/>
    <w:rsid w:val="00D240C9"/>
    <w:rsid w:val="00D240D0"/>
    <w:rsid w:val="00D2417B"/>
    <w:rsid w:val="00D2429C"/>
    <w:rsid w:val="00D242A6"/>
    <w:rsid w:val="00D242C9"/>
    <w:rsid w:val="00D24387"/>
    <w:rsid w:val="00D248AA"/>
    <w:rsid w:val="00D248D2"/>
    <w:rsid w:val="00D2490C"/>
    <w:rsid w:val="00D24922"/>
    <w:rsid w:val="00D2495E"/>
    <w:rsid w:val="00D24984"/>
    <w:rsid w:val="00D24A66"/>
    <w:rsid w:val="00D24B52"/>
    <w:rsid w:val="00D24B97"/>
    <w:rsid w:val="00D24BB0"/>
    <w:rsid w:val="00D24CBB"/>
    <w:rsid w:val="00D24D58"/>
    <w:rsid w:val="00D24D7A"/>
    <w:rsid w:val="00D24E54"/>
    <w:rsid w:val="00D24FFA"/>
    <w:rsid w:val="00D2512C"/>
    <w:rsid w:val="00D25151"/>
    <w:rsid w:val="00D25203"/>
    <w:rsid w:val="00D252FB"/>
    <w:rsid w:val="00D25361"/>
    <w:rsid w:val="00D2546D"/>
    <w:rsid w:val="00D254D7"/>
    <w:rsid w:val="00D2552A"/>
    <w:rsid w:val="00D2559F"/>
    <w:rsid w:val="00D255F2"/>
    <w:rsid w:val="00D25714"/>
    <w:rsid w:val="00D2573F"/>
    <w:rsid w:val="00D257CC"/>
    <w:rsid w:val="00D25841"/>
    <w:rsid w:val="00D259F6"/>
    <w:rsid w:val="00D25BF6"/>
    <w:rsid w:val="00D25C6E"/>
    <w:rsid w:val="00D25D24"/>
    <w:rsid w:val="00D25FE8"/>
    <w:rsid w:val="00D2610B"/>
    <w:rsid w:val="00D26435"/>
    <w:rsid w:val="00D26475"/>
    <w:rsid w:val="00D2649E"/>
    <w:rsid w:val="00D264F4"/>
    <w:rsid w:val="00D26505"/>
    <w:rsid w:val="00D26554"/>
    <w:rsid w:val="00D2656D"/>
    <w:rsid w:val="00D26658"/>
    <w:rsid w:val="00D267FA"/>
    <w:rsid w:val="00D26837"/>
    <w:rsid w:val="00D2684E"/>
    <w:rsid w:val="00D269A9"/>
    <w:rsid w:val="00D26B61"/>
    <w:rsid w:val="00D26B91"/>
    <w:rsid w:val="00D27009"/>
    <w:rsid w:val="00D2705F"/>
    <w:rsid w:val="00D270B7"/>
    <w:rsid w:val="00D270FC"/>
    <w:rsid w:val="00D271FC"/>
    <w:rsid w:val="00D2737B"/>
    <w:rsid w:val="00D27504"/>
    <w:rsid w:val="00D2754E"/>
    <w:rsid w:val="00D27667"/>
    <w:rsid w:val="00D27677"/>
    <w:rsid w:val="00D2767F"/>
    <w:rsid w:val="00D27797"/>
    <w:rsid w:val="00D278BB"/>
    <w:rsid w:val="00D278CF"/>
    <w:rsid w:val="00D27932"/>
    <w:rsid w:val="00D27969"/>
    <w:rsid w:val="00D2799F"/>
    <w:rsid w:val="00D27B1F"/>
    <w:rsid w:val="00D27B40"/>
    <w:rsid w:val="00D27C48"/>
    <w:rsid w:val="00D27DB7"/>
    <w:rsid w:val="00D27F26"/>
    <w:rsid w:val="00D27F30"/>
    <w:rsid w:val="00D30146"/>
    <w:rsid w:val="00D30184"/>
    <w:rsid w:val="00D3020D"/>
    <w:rsid w:val="00D30242"/>
    <w:rsid w:val="00D3026A"/>
    <w:rsid w:val="00D30281"/>
    <w:rsid w:val="00D302E6"/>
    <w:rsid w:val="00D3037E"/>
    <w:rsid w:val="00D303CD"/>
    <w:rsid w:val="00D304B3"/>
    <w:rsid w:val="00D305F0"/>
    <w:rsid w:val="00D3062F"/>
    <w:rsid w:val="00D3064B"/>
    <w:rsid w:val="00D309F8"/>
    <w:rsid w:val="00D30A54"/>
    <w:rsid w:val="00D30B09"/>
    <w:rsid w:val="00D30B62"/>
    <w:rsid w:val="00D30D3D"/>
    <w:rsid w:val="00D3106F"/>
    <w:rsid w:val="00D310AF"/>
    <w:rsid w:val="00D314CF"/>
    <w:rsid w:val="00D31647"/>
    <w:rsid w:val="00D31681"/>
    <w:rsid w:val="00D316C0"/>
    <w:rsid w:val="00D316EC"/>
    <w:rsid w:val="00D31716"/>
    <w:rsid w:val="00D31871"/>
    <w:rsid w:val="00D319E6"/>
    <w:rsid w:val="00D31B7B"/>
    <w:rsid w:val="00D31C64"/>
    <w:rsid w:val="00D31CE9"/>
    <w:rsid w:val="00D31DE4"/>
    <w:rsid w:val="00D31E0F"/>
    <w:rsid w:val="00D3210E"/>
    <w:rsid w:val="00D32254"/>
    <w:rsid w:val="00D32378"/>
    <w:rsid w:val="00D32510"/>
    <w:rsid w:val="00D3255E"/>
    <w:rsid w:val="00D326D2"/>
    <w:rsid w:val="00D327FD"/>
    <w:rsid w:val="00D32806"/>
    <w:rsid w:val="00D32870"/>
    <w:rsid w:val="00D32897"/>
    <w:rsid w:val="00D328A8"/>
    <w:rsid w:val="00D328DB"/>
    <w:rsid w:val="00D32925"/>
    <w:rsid w:val="00D329FD"/>
    <w:rsid w:val="00D32A36"/>
    <w:rsid w:val="00D32B13"/>
    <w:rsid w:val="00D32B43"/>
    <w:rsid w:val="00D32C8A"/>
    <w:rsid w:val="00D32D7F"/>
    <w:rsid w:val="00D32DE8"/>
    <w:rsid w:val="00D33044"/>
    <w:rsid w:val="00D3304A"/>
    <w:rsid w:val="00D330FE"/>
    <w:rsid w:val="00D331BC"/>
    <w:rsid w:val="00D3320B"/>
    <w:rsid w:val="00D3323E"/>
    <w:rsid w:val="00D332B3"/>
    <w:rsid w:val="00D3337A"/>
    <w:rsid w:val="00D333EB"/>
    <w:rsid w:val="00D33452"/>
    <w:rsid w:val="00D33495"/>
    <w:rsid w:val="00D3349C"/>
    <w:rsid w:val="00D334EC"/>
    <w:rsid w:val="00D33526"/>
    <w:rsid w:val="00D33553"/>
    <w:rsid w:val="00D33641"/>
    <w:rsid w:val="00D339B1"/>
    <w:rsid w:val="00D33ABF"/>
    <w:rsid w:val="00D33BA2"/>
    <w:rsid w:val="00D33C6E"/>
    <w:rsid w:val="00D33CC2"/>
    <w:rsid w:val="00D33D3E"/>
    <w:rsid w:val="00D33E22"/>
    <w:rsid w:val="00D33E60"/>
    <w:rsid w:val="00D33F23"/>
    <w:rsid w:val="00D33F76"/>
    <w:rsid w:val="00D34001"/>
    <w:rsid w:val="00D340B4"/>
    <w:rsid w:val="00D34105"/>
    <w:rsid w:val="00D34347"/>
    <w:rsid w:val="00D34378"/>
    <w:rsid w:val="00D34451"/>
    <w:rsid w:val="00D34478"/>
    <w:rsid w:val="00D346B1"/>
    <w:rsid w:val="00D346CE"/>
    <w:rsid w:val="00D34923"/>
    <w:rsid w:val="00D34934"/>
    <w:rsid w:val="00D349CB"/>
    <w:rsid w:val="00D349F7"/>
    <w:rsid w:val="00D349FF"/>
    <w:rsid w:val="00D34A40"/>
    <w:rsid w:val="00D34A88"/>
    <w:rsid w:val="00D34B13"/>
    <w:rsid w:val="00D34B69"/>
    <w:rsid w:val="00D34BA7"/>
    <w:rsid w:val="00D34BE4"/>
    <w:rsid w:val="00D34CA3"/>
    <w:rsid w:val="00D34CF4"/>
    <w:rsid w:val="00D34D8C"/>
    <w:rsid w:val="00D34DCA"/>
    <w:rsid w:val="00D34F5B"/>
    <w:rsid w:val="00D34F72"/>
    <w:rsid w:val="00D350A3"/>
    <w:rsid w:val="00D35236"/>
    <w:rsid w:val="00D3529F"/>
    <w:rsid w:val="00D355F4"/>
    <w:rsid w:val="00D35672"/>
    <w:rsid w:val="00D3575F"/>
    <w:rsid w:val="00D3584F"/>
    <w:rsid w:val="00D35855"/>
    <w:rsid w:val="00D358E1"/>
    <w:rsid w:val="00D35990"/>
    <w:rsid w:val="00D35A3B"/>
    <w:rsid w:val="00D35B0D"/>
    <w:rsid w:val="00D35B44"/>
    <w:rsid w:val="00D35B46"/>
    <w:rsid w:val="00D35C32"/>
    <w:rsid w:val="00D35C68"/>
    <w:rsid w:val="00D35C93"/>
    <w:rsid w:val="00D35C9E"/>
    <w:rsid w:val="00D35D2E"/>
    <w:rsid w:val="00D35EC6"/>
    <w:rsid w:val="00D35F3E"/>
    <w:rsid w:val="00D35F41"/>
    <w:rsid w:val="00D3607D"/>
    <w:rsid w:val="00D36136"/>
    <w:rsid w:val="00D361B5"/>
    <w:rsid w:val="00D363C2"/>
    <w:rsid w:val="00D363C5"/>
    <w:rsid w:val="00D365C6"/>
    <w:rsid w:val="00D367A9"/>
    <w:rsid w:val="00D369B7"/>
    <w:rsid w:val="00D369D3"/>
    <w:rsid w:val="00D36A13"/>
    <w:rsid w:val="00D36A65"/>
    <w:rsid w:val="00D36ABE"/>
    <w:rsid w:val="00D36AD4"/>
    <w:rsid w:val="00D36AF3"/>
    <w:rsid w:val="00D36B01"/>
    <w:rsid w:val="00D36B9A"/>
    <w:rsid w:val="00D36D2A"/>
    <w:rsid w:val="00D36DAF"/>
    <w:rsid w:val="00D36E18"/>
    <w:rsid w:val="00D36E5B"/>
    <w:rsid w:val="00D36EEE"/>
    <w:rsid w:val="00D36FAC"/>
    <w:rsid w:val="00D37036"/>
    <w:rsid w:val="00D373F9"/>
    <w:rsid w:val="00D37404"/>
    <w:rsid w:val="00D37471"/>
    <w:rsid w:val="00D3763E"/>
    <w:rsid w:val="00D376F8"/>
    <w:rsid w:val="00D37712"/>
    <w:rsid w:val="00D378FD"/>
    <w:rsid w:val="00D3793D"/>
    <w:rsid w:val="00D37962"/>
    <w:rsid w:val="00D3799B"/>
    <w:rsid w:val="00D37C12"/>
    <w:rsid w:val="00D37C6C"/>
    <w:rsid w:val="00D37C72"/>
    <w:rsid w:val="00D37CD9"/>
    <w:rsid w:val="00D37E3B"/>
    <w:rsid w:val="00D4006A"/>
    <w:rsid w:val="00D40179"/>
    <w:rsid w:val="00D401A2"/>
    <w:rsid w:val="00D402EE"/>
    <w:rsid w:val="00D402FF"/>
    <w:rsid w:val="00D4044B"/>
    <w:rsid w:val="00D4044F"/>
    <w:rsid w:val="00D405B6"/>
    <w:rsid w:val="00D40676"/>
    <w:rsid w:val="00D40682"/>
    <w:rsid w:val="00D406A8"/>
    <w:rsid w:val="00D4085E"/>
    <w:rsid w:val="00D40884"/>
    <w:rsid w:val="00D408B7"/>
    <w:rsid w:val="00D409D9"/>
    <w:rsid w:val="00D40B13"/>
    <w:rsid w:val="00D40BD6"/>
    <w:rsid w:val="00D40E3E"/>
    <w:rsid w:val="00D40E85"/>
    <w:rsid w:val="00D40E95"/>
    <w:rsid w:val="00D4101D"/>
    <w:rsid w:val="00D410E2"/>
    <w:rsid w:val="00D41137"/>
    <w:rsid w:val="00D411DB"/>
    <w:rsid w:val="00D41203"/>
    <w:rsid w:val="00D41386"/>
    <w:rsid w:val="00D413B6"/>
    <w:rsid w:val="00D41534"/>
    <w:rsid w:val="00D41650"/>
    <w:rsid w:val="00D41734"/>
    <w:rsid w:val="00D4174D"/>
    <w:rsid w:val="00D41925"/>
    <w:rsid w:val="00D41949"/>
    <w:rsid w:val="00D41A3F"/>
    <w:rsid w:val="00D41AC2"/>
    <w:rsid w:val="00D41AE3"/>
    <w:rsid w:val="00D41B9A"/>
    <w:rsid w:val="00D41ECC"/>
    <w:rsid w:val="00D41ED9"/>
    <w:rsid w:val="00D41F6D"/>
    <w:rsid w:val="00D42076"/>
    <w:rsid w:val="00D4207E"/>
    <w:rsid w:val="00D42122"/>
    <w:rsid w:val="00D42177"/>
    <w:rsid w:val="00D42233"/>
    <w:rsid w:val="00D422EA"/>
    <w:rsid w:val="00D42317"/>
    <w:rsid w:val="00D423D8"/>
    <w:rsid w:val="00D4246E"/>
    <w:rsid w:val="00D42474"/>
    <w:rsid w:val="00D42565"/>
    <w:rsid w:val="00D42584"/>
    <w:rsid w:val="00D425AE"/>
    <w:rsid w:val="00D42652"/>
    <w:rsid w:val="00D4271A"/>
    <w:rsid w:val="00D428ED"/>
    <w:rsid w:val="00D42926"/>
    <w:rsid w:val="00D42A2B"/>
    <w:rsid w:val="00D42B79"/>
    <w:rsid w:val="00D42BE0"/>
    <w:rsid w:val="00D42C28"/>
    <w:rsid w:val="00D42C67"/>
    <w:rsid w:val="00D42C78"/>
    <w:rsid w:val="00D42D12"/>
    <w:rsid w:val="00D42D35"/>
    <w:rsid w:val="00D42F0C"/>
    <w:rsid w:val="00D430F5"/>
    <w:rsid w:val="00D431A7"/>
    <w:rsid w:val="00D431E7"/>
    <w:rsid w:val="00D4320E"/>
    <w:rsid w:val="00D43361"/>
    <w:rsid w:val="00D43475"/>
    <w:rsid w:val="00D435A3"/>
    <w:rsid w:val="00D4371B"/>
    <w:rsid w:val="00D43736"/>
    <w:rsid w:val="00D4378E"/>
    <w:rsid w:val="00D43817"/>
    <w:rsid w:val="00D43922"/>
    <w:rsid w:val="00D439C4"/>
    <w:rsid w:val="00D43B6B"/>
    <w:rsid w:val="00D43D06"/>
    <w:rsid w:val="00D43DB5"/>
    <w:rsid w:val="00D43EEF"/>
    <w:rsid w:val="00D43F74"/>
    <w:rsid w:val="00D44265"/>
    <w:rsid w:val="00D442AB"/>
    <w:rsid w:val="00D44330"/>
    <w:rsid w:val="00D44338"/>
    <w:rsid w:val="00D4435C"/>
    <w:rsid w:val="00D44398"/>
    <w:rsid w:val="00D44456"/>
    <w:rsid w:val="00D44469"/>
    <w:rsid w:val="00D444F9"/>
    <w:rsid w:val="00D446E9"/>
    <w:rsid w:val="00D447A7"/>
    <w:rsid w:val="00D44866"/>
    <w:rsid w:val="00D448A2"/>
    <w:rsid w:val="00D44936"/>
    <w:rsid w:val="00D449C4"/>
    <w:rsid w:val="00D44A2B"/>
    <w:rsid w:val="00D44B08"/>
    <w:rsid w:val="00D44B1A"/>
    <w:rsid w:val="00D44C69"/>
    <w:rsid w:val="00D44CB6"/>
    <w:rsid w:val="00D44D3C"/>
    <w:rsid w:val="00D44D4B"/>
    <w:rsid w:val="00D44D82"/>
    <w:rsid w:val="00D44E62"/>
    <w:rsid w:val="00D44EA5"/>
    <w:rsid w:val="00D44EE4"/>
    <w:rsid w:val="00D44F04"/>
    <w:rsid w:val="00D44F86"/>
    <w:rsid w:val="00D44FB4"/>
    <w:rsid w:val="00D44FBD"/>
    <w:rsid w:val="00D45001"/>
    <w:rsid w:val="00D45264"/>
    <w:rsid w:val="00D4533C"/>
    <w:rsid w:val="00D454BB"/>
    <w:rsid w:val="00D4550A"/>
    <w:rsid w:val="00D4557F"/>
    <w:rsid w:val="00D455BE"/>
    <w:rsid w:val="00D455E4"/>
    <w:rsid w:val="00D4574A"/>
    <w:rsid w:val="00D45805"/>
    <w:rsid w:val="00D458DE"/>
    <w:rsid w:val="00D459F8"/>
    <w:rsid w:val="00D45A52"/>
    <w:rsid w:val="00D45A58"/>
    <w:rsid w:val="00D45B14"/>
    <w:rsid w:val="00D45B2C"/>
    <w:rsid w:val="00D45B35"/>
    <w:rsid w:val="00D45CAD"/>
    <w:rsid w:val="00D45FBE"/>
    <w:rsid w:val="00D4607F"/>
    <w:rsid w:val="00D46116"/>
    <w:rsid w:val="00D46151"/>
    <w:rsid w:val="00D461EA"/>
    <w:rsid w:val="00D4621E"/>
    <w:rsid w:val="00D4623D"/>
    <w:rsid w:val="00D462EA"/>
    <w:rsid w:val="00D46338"/>
    <w:rsid w:val="00D46422"/>
    <w:rsid w:val="00D464B3"/>
    <w:rsid w:val="00D4667C"/>
    <w:rsid w:val="00D466AB"/>
    <w:rsid w:val="00D466ED"/>
    <w:rsid w:val="00D4684D"/>
    <w:rsid w:val="00D4688C"/>
    <w:rsid w:val="00D468A2"/>
    <w:rsid w:val="00D4699F"/>
    <w:rsid w:val="00D46A12"/>
    <w:rsid w:val="00D46B04"/>
    <w:rsid w:val="00D46BE4"/>
    <w:rsid w:val="00D46C15"/>
    <w:rsid w:val="00D46CCB"/>
    <w:rsid w:val="00D46D21"/>
    <w:rsid w:val="00D46D2C"/>
    <w:rsid w:val="00D46D53"/>
    <w:rsid w:val="00D46DBD"/>
    <w:rsid w:val="00D46DDB"/>
    <w:rsid w:val="00D46DDE"/>
    <w:rsid w:val="00D46E58"/>
    <w:rsid w:val="00D46F48"/>
    <w:rsid w:val="00D47052"/>
    <w:rsid w:val="00D47291"/>
    <w:rsid w:val="00D472C0"/>
    <w:rsid w:val="00D47475"/>
    <w:rsid w:val="00D4747E"/>
    <w:rsid w:val="00D474D4"/>
    <w:rsid w:val="00D47554"/>
    <w:rsid w:val="00D47609"/>
    <w:rsid w:val="00D47626"/>
    <w:rsid w:val="00D476F5"/>
    <w:rsid w:val="00D4773C"/>
    <w:rsid w:val="00D4778C"/>
    <w:rsid w:val="00D47807"/>
    <w:rsid w:val="00D4780B"/>
    <w:rsid w:val="00D4793B"/>
    <w:rsid w:val="00D47993"/>
    <w:rsid w:val="00D479FE"/>
    <w:rsid w:val="00D47B0F"/>
    <w:rsid w:val="00D47BDF"/>
    <w:rsid w:val="00D47CB3"/>
    <w:rsid w:val="00D47CBA"/>
    <w:rsid w:val="00D47D3F"/>
    <w:rsid w:val="00D47DF3"/>
    <w:rsid w:val="00D47FDC"/>
    <w:rsid w:val="00D4DA87"/>
    <w:rsid w:val="00D50012"/>
    <w:rsid w:val="00D50082"/>
    <w:rsid w:val="00D500C0"/>
    <w:rsid w:val="00D5013B"/>
    <w:rsid w:val="00D501A8"/>
    <w:rsid w:val="00D501AE"/>
    <w:rsid w:val="00D5021A"/>
    <w:rsid w:val="00D50283"/>
    <w:rsid w:val="00D503F8"/>
    <w:rsid w:val="00D505FA"/>
    <w:rsid w:val="00D50632"/>
    <w:rsid w:val="00D506A1"/>
    <w:rsid w:val="00D506D1"/>
    <w:rsid w:val="00D506D8"/>
    <w:rsid w:val="00D50819"/>
    <w:rsid w:val="00D50A68"/>
    <w:rsid w:val="00D50AF5"/>
    <w:rsid w:val="00D50B22"/>
    <w:rsid w:val="00D50CBC"/>
    <w:rsid w:val="00D50D32"/>
    <w:rsid w:val="00D50E23"/>
    <w:rsid w:val="00D50E4F"/>
    <w:rsid w:val="00D50EB7"/>
    <w:rsid w:val="00D50F13"/>
    <w:rsid w:val="00D510D3"/>
    <w:rsid w:val="00D5117C"/>
    <w:rsid w:val="00D51191"/>
    <w:rsid w:val="00D511A6"/>
    <w:rsid w:val="00D51298"/>
    <w:rsid w:val="00D513B6"/>
    <w:rsid w:val="00D513F6"/>
    <w:rsid w:val="00D5149D"/>
    <w:rsid w:val="00D51748"/>
    <w:rsid w:val="00D51788"/>
    <w:rsid w:val="00D51817"/>
    <w:rsid w:val="00D5189A"/>
    <w:rsid w:val="00D518BC"/>
    <w:rsid w:val="00D51920"/>
    <w:rsid w:val="00D51A47"/>
    <w:rsid w:val="00D51B4F"/>
    <w:rsid w:val="00D51BBC"/>
    <w:rsid w:val="00D51C7F"/>
    <w:rsid w:val="00D51CD7"/>
    <w:rsid w:val="00D51D2E"/>
    <w:rsid w:val="00D51D9B"/>
    <w:rsid w:val="00D51E6D"/>
    <w:rsid w:val="00D51E80"/>
    <w:rsid w:val="00D51EEA"/>
    <w:rsid w:val="00D51EFF"/>
    <w:rsid w:val="00D51F40"/>
    <w:rsid w:val="00D51FF2"/>
    <w:rsid w:val="00D520C4"/>
    <w:rsid w:val="00D52190"/>
    <w:rsid w:val="00D52211"/>
    <w:rsid w:val="00D523EE"/>
    <w:rsid w:val="00D524AE"/>
    <w:rsid w:val="00D5258F"/>
    <w:rsid w:val="00D5277D"/>
    <w:rsid w:val="00D52863"/>
    <w:rsid w:val="00D528C0"/>
    <w:rsid w:val="00D528E1"/>
    <w:rsid w:val="00D52941"/>
    <w:rsid w:val="00D52BC3"/>
    <w:rsid w:val="00D52C5C"/>
    <w:rsid w:val="00D52CFA"/>
    <w:rsid w:val="00D52DA2"/>
    <w:rsid w:val="00D52DF7"/>
    <w:rsid w:val="00D52E27"/>
    <w:rsid w:val="00D52E9A"/>
    <w:rsid w:val="00D52F3D"/>
    <w:rsid w:val="00D52F8A"/>
    <w:rsid w:val="00D52FDA"/>
    <w:rsid w:val="00D530EB"/>
    <w:rsid w:val="00D531DC"/>
    <w:rsid w:val="00D531F2"/>
    <w:rsid w:val="00D53222"/>
    <w:rsid w:val="00D532B8"/>
    <w:rsid w:val="00D53394"/>
    <w:rsid w:val="00D535EE"/>
    <w:rsid w:val="00D53610"/>
    <w:rsid w:val="00D5368E"/>
    <w:rsid w:val="00D536D2"/>
    <w:rsid w:val="00D536E9"/>
    <w:rsid w:val="00D53761"/>
    <w:rsid w:val="00D53762"/>
    <w:rsid w:val="00D538C6"/>
    <w:rsid w:val="00D538C8"/>
    <w:rsid w:val="00D53948"/>
    <w:rsid w:val="00D53994"/>
    <w:rsid w:val="00D53A32"/>
    <w:rsid w:val="00D53A4E"/>
    <w:rsid w:val="00D53A89"/>
    <w:rsid w:val="00D53AE8"/>
    <w:rsid w:val="00D53D06"/>
    <w:rsid w:val="00D53E25"/>
    <w:rsid w:val="00D53F24"/>
    <w:rsid w:val="00D53F38"/>
    <w:rsid w:val="00D54086"/>
    <w:rsid w:val="00D540C8"/>
    <w:rsid w:val="00D541E9"/>
    <w:rsid w:val="00D54280"/>
    <w:rsid w:val="00D5454A"/>
    <w:rsid w:val="00D54576"/>
    <w:rsid w:val="00D54578"/>
    <w:rsid w:val="00D5467C"/>
    <w:rsid w:val="00D54757"/>
    <w:rsid w:val="00D5478C"/>
    <w:rsid w:val="00D547CA"/>
    <w:rsid w:val="00D5494A"/>
    <w:rsid w:val="00D54A11"/>
    <w:rsid w:val="00D54B79"/>
    <w:rsid w:val="00D54B7A"/>
    <w:rsid w:val="00D54BD6"/>
    <w:rsid w:val="00D54C58"/>
    <w:rsid w:val="00D54FD3"/>
    <w:rsid w:val="00D550E2"/>
    <w:rsid w:val="00D55344"/>
    <w:rsid w:val="00D5536F"/>
    <w:rsid w:val="00D553D3"/>
    <w:rsid w:val="00D554CC"/>
    <w:rsid w:val="00D554E3"/>
    <w:rsid w:val="00D55540"/>
    <w:rsid w:val="00D555B3"/>
    <w:rsid w:val="00D555E9"/>
    <w:rsid w:val="00D555F6"/>
    <w:rsid w:val="00D55623"/>
    <w:rsid w:val="00D5578C"/>
    <w:rsid w:val="00D55A65"/>
    <w:rsid w:val="00D55A88"/>
    <w:rsid w:val="00D55AE2"/>
    <w:rsid w:val="00D55B39"/>
    <w:rsid w:val="00D55B9B"/>
    <w:rsid w:val="00D55BB8"/>
    <w:rsid w:val="00D55E1D"/>
    <w:rsid w:val="00D55F44"/>
    <w:rsid w:val="00D55F9E"/>
    <w:rsid w:val="00D55FB6"/>
    <w:rsid w:val="00D55FB7"/>
    <w:rsid w:val="00D56000"/>
    <w:rsid w:val="00D561A6"/>
    <w:rsid w:val="00D56207"/>
    <w:rsid w:val="00D562C9"/>
    <w:rsid w:val="00D5634E"/>
    <w:rsid w:val="00D56457"/>
    <w:rsid w:val="00D5658A"/>
    <w:rsid w:val="00D565E6"/>
    <w:rsid w:val="00D5667F"/>
    <w:rsid w:val="00D5672F"/>
    <w:rsid w:val="00D56751"/>
    <w:rsid w:val="00D5676F"/>
    <w:rsid w:val="00D56863"/>
    <w:rsid w:val="00D568A8"/>
    <w:rsid w:val="00D568BE"/>
    <w:rsid w:val="00D568DC"/>
    <w:rsid w:val="00D569CE"/>
    <w:rsid w:val="00D569F3"/>
    <w:rsid w:val="00D56A2E"/>
    <w:rsid w:val="00D56AF4"/>
    <w:rsid w:val="00D56B0A"/>
    <w:rsid w:val="00D56CBE"/>
    <w:rsid w:val="00D56D29"/>
    <w:rsid w:val="00D56DA3"/>
    <w:rsid w:val="00D57081"/>
    <w:rsid w:val="00D570FD"/>
    <w:rsid w:val="00D572E3"/>
    <w:rsid w:val="00D57353"/>
    <w:rsid w:val="00D5735E"/>
    <w:rsid w:val="00D573F3"/>
    <w:rsid w:val="00D57542"/>
    <w:rsid w:val="00D57580"/>
    <w:rsid w:val="00D577F8"/>
    <w:rsid w:val="00D5787C"/>
    <w:rsid w:val="00D5795F"/>
    <w:rsid w:val="00D57BFD"/>
    <w:rsid w:val="00D57EB3"/>
    <w:rsid w:val="00D57F16"/>
    <w:rsid w:val="00D57FF6"/>
    <w:rsid w:val="00D60125"/>
    <w:rsid w:val="00D60234"/>
    <w:rsid w:val="00D60265"/>
    <w:rsid w:val="00D60423"/>
    <w:rsid w:val="00D60494"/>
    <w:rsid w:val="00D60525"/>
    <w:rsid w:val="00D605D2"/>
    <w:rsid w:val="00D605DA"/>
    <w:rsid w:val="00D606E1"/>
    <w:rsid w:val="00D606F9"/>
    <w:rsid w:val="00D60826"/>
    <w:rsid w:val="00D60864"/>
    <w:rsid w:val="00D6099B"/>
    <w:rsid w:val="00D609B8"/>
    <w:rsid w:val="00D609C8"/>
    <w:rsid w:val="00D609DD"/>
    <w:rsid w:val="00D60A7E"/>
    <w:rsid w:val="00D60A8C"/>
    <w:rsid w:val="00D60ABE"/>
    <w:rsid w:val="00D60B2C"/>
    <w:rsid w:val="00D60B59"/>
    <w:rsid w:val="00D60BE1"/>
    <w:rsid w:val="00D60BE2"/>
    <w:rsid w:val="00D60C0B"/>
    <w:rsid w:val="00D60CCB"/>
    <w:rsid w:val="00D60CDB"/>
    <w:rsid w:val="00D60D01"/>
    <w:rsid w:val="00D60E00"/>
    <w:rsid w:val="00D60ECD"/>
    <w:rsid w:val="00D61031"/>
    <w:rsid w:val="00D6104B"/>
    <w:rsid w:val="00D610FD"/>
    <w:rsid w:val="00D61151"/>
    <w:rsid w:val="00D611B9"/>
    <w:rsid w:val="00D612DA"/>
    <w:rsid w:val="00D6147E"/>
    <w:rsid w:val="00D61494"/>
    <w:rsid w:val="00D614FA"/>
    <w:rsid w:val="00D61534"/>
    <w:rsid w:val="00D615E7"/>
    <w:rsid w:val="00D61730"/>
    <w:rsid w:val="00D61947"/>
    <w:rsid w:val="00D619C4"/>
    <w:rsid w:val="00D619D4"/>
    <w:rsid w:val="00D619E4"/>
    <w:rsid w:val="00D61A37"/>
    <w:rsid w:val="00D61B8C"/>
    <w:rsid w:val="00D61DA0"/>
    <w:rsid w:val="00D61DEB"/>
    <w:rsid w:val="00D61FB7"/>
    <w:rsid w:val="00D62072"/>
    <w:rsid w:val="00D62155"/>
    <w:rsid w:val="00D62174"/>
    <w:rsid w:val="00D62242"/>
    <w:rsid w:val="00D62349"/>
    <w:rsid w:val="00D62370"/>
    <w:rsid w:val="00D62406"/>
    <w:rsid w:val="00D624DB"/>
    <w:rsid w:val="00D6253B"/>
    <w:rsid w:val="00D625B0"/>
    <w:rsid w:val="00D62658"/>
    <w:rsid w:val="00D62685"/>
    <w:rsid w:val="00D626D1"/>
    <w:rsid w:val="00D62810"/>
    <w:rsid w:val="00D62830"/>
    <w:rsid w:val="00D6289C"/>
    <w:rsid w:val="00D628D8"/>
    <w:rsid w:val="00D628E1"/>
    <w:rsid w:val="00D628FF"/>
    <w:rsid w:val="00D6292C"/>
    <w:rsid w:val="00D62938"/>
    <w:rsid w:val="00D62979"/>
    <w:rsid w:val="00D62A40"/>
    <w:rsid w:val="00D62B46"/>
    <w:rsid w:val="00D62B48"/>
    <w:rsid w:val="00D62BD7"/>
    <w:rsid w:val="00D62BE9"/>
    <w:rsid w:val="00D62C75"/>
    <w:rsid w:val="00D62CC5"/>
    <w:rsid w:val="00D62CEE"/>
    <w:rsid w:val="00D62D4B"/>
    <w:rsid w:val="00D62DC1"/>
    <w:rsid w:val="00D62E6F"/>
    <w:rsid w:val="00D62F61"/>
    <w:rsid w:val="00D630AB"/>
    <w:rsid w:val="00D630F7"/>
    <w:rsid w:val="00D6324D"/>
    <w:rsid w:val="00D6325D"/>
    <w:rsid w:val="00D6331C"/>
    <w:rsid w:val="00D6335F"/>
    <w:rsid w:val="00D6336C"/>
    <w:rsid w:val="00D633F4"/>
    <w:rsid w:val="00D63546"/>
    <w:rsid w:val="00D63609"/>
    <w:rsid w:val="00D6381C"/>
    <w:rsid w:val="00D63836"/>
    <w:rsid w:val="00D63977"/>
    <w:rsid w:val="00D639EE"/>
    <w:rsid w:val="00D63ACF"/>
    <w:rsid w:val="00D63AF3"/>
    <w:rsid w:val="00D63B18"/>
    <w:rsid w:val="00D63BC2"/>
    <w:rsid w:val="00D63C15"/>
    <w:rsid w:val="00D63D39"/>
    <w:rsid w:val="00D63F79"/>
    <w:rsid w:val="00D63FB9"/>
    <w:rsid w:val="00D6404A"/>
    <w:rsid w:val="00D6409F"/>
    <w:rsid w:val="00D640F5"/>
    <w:rsid w:val="00D64281"/>
    <w:rsid w:val="00D643B8"/>
    <w:rsid w:val="00D643D6"/>
    <w:rsid w:val="00D6440A"/>
    <w:rsid w:val="00D64450"/>
    <w:rsid w:val="00D6478B"/>
    <w:rsid w:val="00D64C54"/>
    <w:rsid w:val="00D64CB7"/>
    <w:rsid w:val="00D64E22"/>
    <w:rsid w:val="00D64EEB"/>
    <w:rsid w:val="00D64F4B"/>
    <w:rsid w:val="00D64F8F"/>
    <w:rsid w:val="00D64FBE"/>
    <w:rsid w:val="00D650E8"/>
    <w:rsid w:val="00D651A0"/>
    <w:rsid w:val="00D65244"/>
    <w:rsid w:val="00D65391"/>
    <w:rsid w:val="00D655CF"/>
    <w:rsid w:val="00D6560D"/>
    <w:rsid w:val="00D656CE"/>
    <w:rsid w:val="00D6575E"/>
    <w:rsid w:val="00D6583C"/>
    <w:rsid w:val="00D65878"/>
    <w:rsid w:val="00D65936"/>
    <w:rsid w:val="00D65962"/>
    <w:rsid w:val="00D65AF1"/>
    <w:rsid w:val="00D65AF2"/>
    <w:rsid w:val="00D65CB8"/>
    <w:rsid w:val="00D65CC5"/>
    <w:rsid w:val="00D65D5B"/>
    <w:rsid w:val="00D65F72"/>
    <w:rsid w:val="00D6615C"/>
    <w:rsid w:val="00D661D0"/>
    <w:rsid w:val="00D661DE"/>
    <w:rsid w:val="00D662A2"/>
    <w:rsid w:val="00D662F9"/>
    <w:rsid w:val="00D66420"/>
    <w:rsid w:val="00D66445"/>
    <w:rsid w:val="00D664C1"/>
    <w:rsid w:val="00D6659B"/>
    <w:rsid w:val="00D665B4"/>
    <w:rsid w:val="00D666E1"/>
    <w:rsid w:val="00D667D3"/>
    <w:rsid w:val="00D66AE0"/>
    <w:rsid w:val="00D66C97"/>
    <w:rsid w:val="00D66CE9"/>
    <w:rsid w:val="00D66DDB"/>
    <w:rsid w:val="00D66DF7"/>
    <w:rsid w:val="00D66F43"/>
    <w:rsid w:val="00D66F5C"/>
    <w:rsid w:val="00D66F5F"/>
    <w:rsid w:val="00D66F68"/>
    <w:rsid w:val="00D67028"/>
    <w:rsid w:val="00D6709D"/>
    <w:rsid w:val="00D67101"/>
    <w:rsid w:val="00D671E0"/>
    <w:rsid w:val="00D6727E"/>
    <w:rsid w:val="00D6751C"/>
    <w:rsid w:val="00D67572"/>
    <w:rsid w:val="00D67609"/>
    <w:rsid w:val="00D6764C"/>
    <w:rsid w:val="00D67764"/>
    <w:rsid w:val="00D677F8"/>
    <w:rsid w:val="00D67817"/>
    <w:rsid w:val="00D6781E"/>
    <w:rsid w:val="00D6784A"/>
    <w:rsid w:val="00D6792E"/>
    <w:rsid w:val="00D6794C"/>
    <w:rsid w:val="00D679EC"/>
    <w:rsid w:val="00D679F4"/>
    <w:rsid w:val="00D67B18"/>
    <w:rsid w:val="00D67C5F"/>
    <w:rsid w:val="00D67D04"/>
    <w:rsid w:val="00D67D4B"/>
    <w:rsid w:val="00D67D64"/>
    <w:rsid w:val="00D67E98"/>
    <w:rsid w:val="00D67ECF"/>
    <w:rsid w:val="00D67F0A"/>
    <w:rsid w:val="00D70023"/>
    <w:rsid w:val="00D7003B"/>
    <w:rsid w:val="00D70136"/>
    <w:rsid w:val="00D70179"/>
    <w:rsid w:val="00D7018A"/>
    <w:rsid w:val="00D701D4"/>
    <w:rsid w:val="00D701DB"/>
    <w:rsid w:val="00D702A0"/>
    <w:rsid w:val="00D704EE"/>
    <w:rsid w:val="00D706C7"/>
    <w:rsid w:val="00D7072E"/>
    <w:rsid w:val="00D7080B"/>
    <w:rsid w:val="00D709B9"/>
    <w:rsid w:val="00D70BC1"/>
    <w:rsid w:val="00D70C25"/>
    <w:rsid w:val="00D70D7E"/>
    <w:rsid w:val="00D70D97"/>
    <w:rsid w:val="00D70DAB"/>
    <w:rsid w:val="00D70DB7"/>
    <w:rsid w:val="00D70E49"/>
    <w:rsid w:val="00D70E53"/>
    <w:rsid w:val="00D70F5A"/>
    <w:rsid w:val="00D71017"/>
    <w:rsid w:val="00D71066"/>
    <w:rsid w:val="00D7114A"/>
    <w:rsid w:val="00D7115E"/>
    <w:rsid w:val="00D71236"/>
    <w:rsid w:val="00D7144E"/>
    <w:rsid w:val="00D714C5"/>
    <w:rsid w:val="00D7173D"/>
    <w:rsid w:val="00D71830"/>
    <w:rsid w:val="00D71B06"/>
    <w:rsid w:val="00D71BFF"/>
    <w:rsid w:val="00D71C35"/>
    <w:rsid w:val="00D71E0C"/>
    <w:rsid w:val="00D71F8F"/>
    <w:rsid w:val="00D71F9C"/>
    <w:rsid w:val="00D71FB1"/>
    <w:rsid w:val="00D7208A"/>
    <w:rsid w:val="00D720A2"/>
    <w:rsid w:val="00D7214D"/>
    <w:rsid w:val="00D72369"/>
    <w:rsid w:val="00D7246E"/>
    <w:rsid w:val="00D724FD"/>
    <w:rsid w:val="00D72631"/>
    <w:rsid w:val="00D72656"/>
    <w:rsid w:val="00D7269B"/>
    <w:rsid w:val="00D727B9"/>
    <w:rsid w:val="00D72894"/>
    <w:rsid w:val="00D728B4"/>
    <w:rsid w:val="00D72909"/>
    <w:rsid w:val="00D72AAA"/>
    <w:rsid w:val="00D72B3E"/>
    <w:rsid w:val="00D72C0B"/>
    <w:rsid w:val="00D72C57"/>
    <w:rsid w:val="00D72DC3"/>
    <w:rsid w:val="00D72F35"/>
    <w:rsid w:val="00D731D7"/>
    <w:rsid w:val="00D733C9"/>
    <w:rsid w:val="00D735D7"/>
    <w:rsid w:val="00D735D9"/>
    <w:rsid w:val="00D73628"/>
    <w:rsid w:val="00D73654"/>
    <w:rsid w:val="00D736FE"/>
    <w:rsid w:val="00D73AA6"/>
    <w:rsid w:val="00D73B89"/>
    <w:rsid w:val="00D73BAF"/>
    <w:rsid w:val="00D73BBC"/>
    <w:rsid w:val="00D73C3B"/>
    <w:rsid w:val="00D73CE8"/>
    <w:rsid w:val="00D73D1A"/>
    <w:rsid w:val="00D73D37"/>
    <w:rsid w:val="00D73D58"/>
    <w:rsid w:val="00D73D66"/>
    <w:rsid w:val="00D73DD2"/>
    <w:rsid w:val="00D73F5A"/>
    <w:rsid w:val="00D74098"/>
    <w:rsid w:val="00D74246"/>
    <w:rsid w:val="00D7426F"/>
    <w:rsid w:val="00D742C1"/>
    <w:rsid w:val="00D742D8"/>
    <w:rsid w:val="00D74431"/>
    <w:rsid w:val="00D74534"/>
    <w:rsid w:val="00D74553"/>
    <w:rsid w:val="00D74582"/>
    <w:rsid w:val="00D745A6"/>
    <w:rsid w:val="00D745EF"/>
    <w:rsid w:val="00D7462C"/>
    <w:rsid w:val="00D7475E"/>
    <w:rsid w:val="00D747BD"/>
    <w:rsid w:val="00D74A11"/>
    <w:rsid w:val="00D74B67"/>
    <w:rsid w:val="00D74C1D"/>
    <w:rsid w:val="00D74C27"/>
    <w:rsid w:val="00D74D9B"/>
    <w:rsid w:val="00D74E4F"/>
    <w:rsid w:val="00D74EB6"/>
    <w:rsid w:val="00D74F92"/>
    <w:rsid w:val="00D7513A"/>
    <w:rsid w:val="00D75173"/>
    <w:rsid w:val="00D75221"/>
    <w:rsid w:val="00D75367"/>
    <w:rsid w:val="00D7537D"/>
    <w:rsid w:val="00D75453"/>
    <w:rsid w:val="00D75842"/>
    <w:rsid w:val="00D75880"/>
    <w:rsid w:val="00D758A6"/>
    <w:rsid w:val="00D7590E"/>
    <w:rsid w:val="00D7592C"/>
    <w:rsid w:val="00D7598B"/>
    <w:rsid w:val="00D75A1A"/>
    <w:rsid w:val="00D75AD6"/>
    <w:rsid w:val="00D75AEC"/>
    <w:rsid w:val="00D75B3D"/>
    <w:rsid w:val="00D75C2F"/>
    <w:rsid w:val="00D75D25"/>
    <w:rsid w:val="00D75D2F"/>
    <w:rsid w:val="00D75E73"/>
    <w:rsid w:val="00D75E8F"/>
    <w:rsid w:val="00D7602B"/>
    <w:rsid w:val="00D7604E"/>
    <w:rsid w:val="00D760C0"/>
    <w:rsid w:val="00D7611B"/>
    <w:rsid w:val="00D76144"/>
    <w:rsid w:val="00D7628D"/>
    <w:rsid w:val="00D762DA"/>
    <w:rsid w:val="00D762F5"/>
    <w:rsid w:val="00D762FD"/>
    <w:rsid w:val="00D76330"/>
    <w:rsid w:val="00D76395"/>
    <w:rsid w:val="00D763C6"/>
    <w:rsid w:val="00D76460"/>
    <w:rsid w:val="00D76555"/>
    <w:rsid w:val="00D765DF"/>
    <w:rsid w:val="00D765E1"/>
    <w:rsid w:val="00D767EC"/>
    <w:rsid w:val="00D768C1"/>
    <w:rsid w:val="00D76942"/>
    <w:rsid w:val="00D76B20"/>
    <w:rsid w:val="00D76B2B"/>
    <w:rsid w:val="00D76E54"/>
    <w:rsid w:val="00D76F8F"/>
    <w:rsid w:val="00D77070"/>
    <w:rsid w:val="00D770AD"/>
    <w:rsid w:val="00D770CA"/>
    <w:rsid w:val="00D7719F"/>
    <w:rsid w:val="00D771BA"/>
    <w:rsid w:val="00D77226"/>
    <w:rsid w:val="00D7722F"/>
    <w:rsid w:val="00D7726A"/>
    <w:rsid w:val="00D77400"/>
    <w:rsid w:val="00D77443"/>
    <w:rsid w:val="00D77447"/>
    <w:rsid w:val="00D7763B"/>
    <w:rsid w:val="00D776DE"/>
    <w:rsid w:val="00D77798"/>
    <w:rsid w:val="00D778E0"/>
    <w:rsid w:val="00D77940"/>
    <w:rsid w:val="00D7796B"/>
    <w:rsid w:val="00D77A71"/>
    <w:rsid w:val="00D77A79"/>
    <w:rsid w:val="00D77B32"/>
    <w:rsid w:val="00D77C52"/>
    <w:rsid w:val="00D77DC5"/>
    <w:rsid w:val="00D77DD3"/>
    <w:rsid w:val="00D77F4C"/>
    <w:rsid w:val="00D77FE8"/>
    <w:rsid w:val="00D77FF6"/>
    <w:rsid w:val="00D8003E"/>
    <w:rsid w:val="00D800CC"/>
    <w:rsid w:val="00D80287"/>
    <w:rsid w:val="00D802AC"/>
    <w:rsid w:val="00D80405"/>
    <w:rsid w:val="00D80448"/>
    <w:rsid w:val="00D804D1"/>
    <w:rsid w:val="00D8051B"/>
    <w:rsid w:val="00D806B7"/>
    <w:rsid w:val="00D806E3"/>
    <w:rsid w:val="00D80799"/>
    <w:rsid w:val="00D807D1"/>
    <w:rsid w:val="00D80913"/>
    <w:rsid w:val="00D80930"/>
    <w:rsid w:val="00D80993"/>
    <w:rsid w:val="00D809A6"/>
    <w:rsid w:val="00D809BB"/>
    <w:rsid w:val="00D80A28"/>
    <w:rsid w:val="00D80BEB"/>
    <w:rsid w:val="00D80C04"/>
    <w:rsid w:val="00D80C2C"/>
    <w:rsid w:val="00D80C66"/>
    <w:rsid w:val="00D80C92"/>
    <w:rsid w:val="00D80D0C"/>
    <w:rsid w:val="00D80D1E"/>
    <w:rsid w:val="00D80FE8"/>
    <w:rsid w:val="00D8106C"/>
    <w:rsid w:val="00D81332"/>
    <w:rsid w:val="00D81333"/>
    <w:rsid w:val="00D81393"/>
    <w:rsid w:val="00D81489"/>
    <w:rsid w:val="00D814CB"/>
    <w:rsid w:val="00D8156A"/>
    <w:rsid w:val="00D815B3"/>
    <w:rsid w:val="00D8163E"/>
    <w:rsid w:val="00D8175D"/>
    <w:rsid w:val="00D81968"/>
    <w:rsid w:val="00D81A67"/>
    <w:rsid w:val="00D81BD1"/>
    <w:rsid w:val="00D81C5B"/>
    <w:rsid w:val="00D81CE8"/>
    <w:rsid w:val="00D81D01"/>
    <w:rsid w:val="00D81D0A"/>
    <w:rsid w:val="00D81D27"/>
    <w:rsid w:val="00D81DC0"/>
    <w:rsid w:val="00D81DF5"/>
    <w:rsid w:val="00D81E1B"/>
    <w:rsid w:val="00D81EA7"/>
    <w:rsid w:val="00D81FB9"/>
    <w:rsid w:val="00D8201A"/>
    <w:rsid w:val="00D82067"/>
    <w:rsid w:val="00D820D2"/>
    <w:rsid w:val="00D820F2"/>
    <w:rsid w:val="00D820F4"/>
    <w:rsid w:val="00D821B1"/>
    <w:rsid w:val="00D8224E"/>
    <w:rsid w:val="00D82462"/>
    <w:rsid w:val="00D8258D"/>
    <w:rsid w:val="00D825DB"/>
    <w:rsid w:val="00D82622"/>
    <w:rsid w:val="00D8265D"/>
    <w:rsid w:val="00D8266B"/>
    <w:rsid w:val="00D82726"/>
    <w:rsid w:val="00D82901"/>
    <w:rsid w:val="00D82A94"/>
    <w:rsid w:val="00D82C1C"/>
    <w:rsid w:val="00D82C2D"/>
    <w:rsid w:val="00D82C4C"/>
    <w:rsid w:val="00D82EEE"/>
    <w:rsid w:val="00D82FA7"/>
    <w:rsid w:val="00D83021"/>
    <w:rsid w:val="00D83156"/>
    <w:rsid w:val="00D83185"/>
    <w:rsid w:val="00D831AD"/>
    <w:rsid w:val="00D83215"/>
    <w:rsid w:val="00D83424"/>
    <w:rsid w:val="00D834FE"/>
    <w:rsid w:val="00D835C4"/>
    <w:rsid w:val="00D83616"/>
    <w:rsid w:val="00D83650"/>
    <w:rsid w:val="00D83681"/>
    <w:rsid w:val="00D83721"/>
    <w:rsid w:val="00D83736"/>
    <w:rsid w:val="00D83756"/>
    <w:rsid w:val="00D838CF"/>
    <w:rsid w:val="00D839D1"/>
    <w:rsid w:val="00D83A1C"/>
    <w:rsid w:val="00D83A44"/>
    <w:rsid w:val="00D83A4C"/>
    <w:rsid w:val="00D83BD7"/>
    <w:rsid w:val="00D83DEF"/>
    <w:rsid w:val="00D83E3D"/>
    <w:rsid w:val="00D83E42"/>
    <w:rsid w:val="00D83E76"/>
    <w:rsid w:val="00D83F04"/>
    <w:rsid w:val="00D83F55"/>
    <w:rsid w:val="00D83FEA"/>
    <w:rsid w:val="00D83FF2"/>
    <w:rsid w:val="00D84030"/>
    <w:rsid w:val="00D84048"/>
    <w:rsid w:val="00D84092"/>
    <w:rsid w:val="00D840B0"/>
    <w:rsid w:val="00D8415D"/>
    <w:rsid w:val="00D84325"/>
    <w:rsid w:val="00D844BA"/>
    <w:rsid w:val="00D84621"/>
    <w:rsid w:val="00D846CB"/>
    <w:rsid w:val="00D84780"/>
    <w:rsid w:val="00D847E0"/>
    <w:rsid w:val="00D8486C"/>
    <w:rsid w:val="00D848E9"/>
    <w:rsid w:val="00D849DC"/>
    <w:rsid w:val="00D84A65"/>
    <w:rsid w:val="00D84A92"/>
    <w:rsid w:val="00D84B62"/>
    <w:rsid w:val="00D84C3F"/>
    <w:rsid w:val="00D84D67"/>
    <w:rsid w:val="00D84DDA"/>
    <w:rsid w:val="00D84EE1"/>
    <w:rsid w:val="00D8503E"/>
    <w:rsid w:val="00D85283"/>
    <w:rsid w:val="00D852D8"/>
    <w:rsid w:val="00D853A4"/>
    <w:rsid w:val="00D853E0"/>
    <w:rsid w:val="00D85427"/>
    <w:rsid w:val="00D85608"/>
    <w:rsid w:val="00D8565A"/>
    <w:rsid w:val="00D85694"/>
    <w:rsid w:val="00D856AC"/>
    <w:rsid w:val="00D85726"/>
    <w:rsid w:val="00D85753"/>
    <w:rsid w:val="00D8576E"/>
    <w:rsid w:val="00D8587D"/>
    <w:rsid w:val="00D858CE"/>
    <w:rsid w:val="00D85912"/>
    <w:rsid w:val="00D859E2"/>
    <w:rsid w:val="00D85A39"/>
    <w:rsid w:val="00D85A4E"/>
    <w:rsid w:val="00D85B0F"/>
    <w:rsid w:val="00D85B15"/>
    <w:rsid w:val="00D85B1B"/>
    <w:rsid w:val="00D85BF2"/>
    <w:rsid w:val="00D85C07"/>
    <w:rsid w:val="00D85E36"/>
    <w:rsid w:val="00D85E5A"/>
    <w:rsid w:val="00D85E6B"/>
    <w:rsid w:val="00D85E80"/>
    <w:rsid w:val="00D85EF2"/>
    <w:rsid w:val="00D85F00"/>
    <w:rsid w:val="00D85F3F"/>
    <w:rsid w:val="00D85F95"/>
    <w:rsid w:val="00D85FFE"/>
    <w:rsid w:val="00D86074"/>
    <w:rsid w:val="00D86159"/>
    <w:rsid w:val="00D8620B"/>
    <w:rsid w:val="00D8636E"/>
    <w:rsid w:val="00D86452"/>
    <w:rsid w:val="00D8651B"/>
    <w:rsid w:val="00D8651F"/>
    <w:rsid w:val="00D86690"/>
    <w:rsid w:val="00D8689E"/>
    <w:rsid w:val="00D868C2"/>
    <w:rsid w:val="00D868C7"/>
    <w:rsid w:val="00D86998"/>
    <w:rsid w:val="00D86B68"/>
    <w:rsid w:val="00D86B71"/>
    <w:rsid w:val="00D86B99"/>
    <w:rsid w:val="00D86BEF"/>
    <w:rsid w:val="00D86C05"/>
    <w:rsid w:val="00D86C1E"/>
    <w:rsid w:val="00D86CA7"/>
    <w:rsid w:val="00D86D19"/>
    <w:rsid w:val="00D86D49"/>
    <w:rsid w:val="00D86E2B"/>
    <w:rsid w:val="00D86E41"/>
    <w:rsid w:val="00D86E80"/>
    <w:rsid w:val="00D86EBA"/>
    <w:rsid w:val="00D86ED2"/>
    <w:rsid w:val="00D86EDD"/>
    <w:rsid w:val="00D86F41"/>
    <w:rsid w:val="00D87022"/>
    <w:rsid w:val="00D87124"/>
    <w:rsid w:val="00D87135"/>
    <w:rsid w:val="00D8733E"/>
    <w:rsid w:val="00D87392"/>
    <w:rsid w:val="00D874C2"/>
    <w:rsid w:val="00D87642"/>
    <w:rsid w:val="00D87767"/>
    <w:rsid w:val="00D878B0"/>
    <w:rsid w:val="00D878C7"/>
    <w:rsid w:val="00D87902"/>
    <w:rsid w:val="00D87A21"/>
    <w:rsid w:val="00D87A56"/>
    <w:rsid w:val="00D87A98"/>
    <w:rsid w:val="00D87AB7"/>
    <w:rsid w:val="00D87BEC"/>
    <w:rsid w:val="00D87CA3"/>
    <w:rsid w:val="00D87D25"/>
    <w:rsid w:val="00D87E8F"/>
    <w:rsid w:val="00D8E9F1"/>
    <w:rsid w:val="00D90038"/>
    <w:rsid w:val="00D9014E"/>
    <w:rsid w:val="00D90164"/>
    <w:rsid w:val="00D90179"/>
    <w:rsid w:val="00D901D2"/>
    <w:rsid w:val="00D90274"/>
    <w:rsid w:val="00D902E0"/>
    <w:rsid w:val="00D90438"/>
    <w:rsid w:val="00D90441"/>
    <w:rsid w:val="00D90457"/>
    <w:rsid w:val="00D90475"/>
    <w:rsid w:val="00D90837"/>
    <w:rsid w:val="00D908EE"/>
    <w:rsid w:val="00D908FB"/>
    <w:rsid w:val="00D909F0"/>
    <w:rsid w:val="00D90A1E"/>
    <w:rsid w:val="00D90A2F"/>
    <w:rsid w:val="00D90A62"/>
    <w:rsid w:val="00D90AC9"/>
    <w:rsid w:val="00D90CA4"/>
    <w:rsid w:val="00D90E96"/>
    <w:rsid w:val="00D90EE2"/>
    <w:rsid w:val="00D90F49"/>
    <w:rsid w:val="00D910B6"/>
    <w:rsid w:val="00D910D6"/>
    <w:rsid w:val="00D91198"/>
    <w:rsid w:val="00D911E8"/>
    <w:rsid w:val="00D912CE"/>
    <w:rsid w:val="00D9135D"/>
    <w:rsid w:val="00D91490"/>
    <w:rsid w:val="00D9151B"/>
    <w:rsid w:val="00D9154B"/>
    <w:rsid w:val="00D9164F"/>
    <w:rsid w:val="00D91743"/>
    <w:rsid w:val="00D917A5"/>
    <w:rsid w:val="00D917C0"/>
    <w:rsid w:val="00D917FD"/>
    <w:rsid w:val="00D9188D"/>
    <w:rsid w:val="00D91927"/>
    <w:rsid w:val="00D919AC"/>
    <w:rsid w:val="00D919B4"/>
    <w:rsid w:val="00D919E9"/>
    <w:rsid w:val="00D91AA6"/>
    <w:rsid w:val="00D91AAA"/>
    <w:rsid w:val="00D91BA9"/>
    <w:rsid w:val="00D91BEC"/>
    <w:rsid w:val="00D91C24"/>
    <w:rsid w:val="00D91CDC"/>
    <w:rsid w:val="00D91D4E"/>
    <w:rsid w:val="00D91D6D"/>
    <w:rsid w:val="00D91E61"/>
    <w:rsid w:val="00D91E6E"/>
    <w:rsid w:val="00D92097"/>
    <w:rsid w:val="00D921B2"/>
    <w:rsid w:val="00D92299"/>
    <w:rsid w:val="00D92336"/>
    <w:rsid w:val="00D926B0"/>
    <w:rsid w:val="00D92837"/>
    <w:rsid w:val="00D92867"/>
    <w:rsid w:val="00D92AE2"/>
    <w:rsid w:val="00D92BF9"/>
    <w:rsid w:val="00D92DE0"/>
    <w:rsid w:val="00D92E87"/>
    <w:rsid w:val="00D92F17"/>
    <w:rsid w:val="00D92F3D"/>
    <w:rsid w:val="00D92F9D"/>
    <w:rsid w:val="00D92FE3"/>
    <w:rsid w:val="00D93000"/>
    <w:rsid w:val="00D9306C"/>
    <w:rsid w:val="00D930E6"/>
    <w:rsid w:val="00D930FE"/>
    <w:rsid w:val="00D93154"/>
    <w:rsid w:val="00D93182"/>
    <w:rsid w:val="00D931C4"/>
    <w:rsid w:val="00D9328A"/>
    <w:rsid w:val="00D932AA"/>
    <w:rsid w:val="00D9333C"/>
    <w:rsid w:val="00D93409"/>
    <w:rsid w:val="00D9347A"/>
    <w:rsid w:val="00D9359D"/>
    <w:rsid w:val="00D9361C"/>
    <w:rsid w:val="00D9378F"/>
    <w:rsid w:val="00D93815"/>
    <w:rsid w:val="00D9392B"/>
    <w:rsid w:val="00D93B69"/>
    <w:rsid w:val="00D93BD7"/>
    <w:rsid w:val="00D93D9C"/>
    <w:rsid w:val="00D93DD6"/>
    <w:rsid w:val="00D93DE9"/>
    <w:rsid w:val="00D93E16"/>
    <w:rsid w:val="00D93E74"/>
    <w:rsid w:val="00D93E85"/>
    <w:rsid w:val="00D93E89"/>
    <w:rsid w:val="00D93F74"/>
    <w:rsid w:val="00D93FF4"/>
    <w:rsid w:val="00D94022"/>
    <w:rsid w:val="00D9402A"/>
    <w:rsid w:val="00D94244"/>
    <w:rsid w:val="00D94278"/>
    <w:rsid w:val="00D9429D"/>
    <w:rsid w:val="00D94369"/>
    <w:rsid w:val="00D94431"/>
    <w:rsid w:val="00D94443"/>
    <w:rsid w:val="00D94464"/>
    <w:rsid w:val="00D94600"/>
    <w:rsid w:val="00D94615"/>
    <w:rsid w:val="00D948B1"/>
    <w:rsid w:val="00D94AA3"/>
    <w:rsid w:val="00D94B96"/>
    <w:rsid w:val="00D94BB3"/>
    <w:rsid w:val="00D94CAE"/>
    <w:rsid w:val="00D94CF3"/>
    <w:rsid w:val="00D94DE5"/>
    <w:rsid w:val="00D94EB1"/>
    <w:rsid w:val="00D94F00"/>
    <w:rsid w:val="00D94FA0"/>
    <w:rsid w:val="00D9503C"/>
    <w:rsid w:val="00D951DA"/>
    <w:rsid w:val="00D951F4"/>
    <w:rsid w:val="00D952D7"/>
    <w:rsid w:val="00D954E8"/>
    <w:rsid w:val="00D954EB"/>
    <w:rsid w:val="00D9560C"/>
    <w:rsid w:val="00D9567C"/>
    <w:rsid w:val="00D957A9"/>
    <w:rsid w:val="00D958AC"/>
    <w:rsid w:val="00D95905"/>
    <w:rsid w:val="00D9593E"/>
    <w:rsid w:val="00D95A15"/>
    <w:rsid w:val="00D95A4D"/>
    <w:rsid w:val="00D95A68"/>
    <w:rsid w:val="00D95A9D"/>
    <w:rsid w:val="00D95B5F"/>
    <w:rsid w:val="00D95B65"/>
    <w:rsid w:val="00D95C01"/>
    <w:rsid w:val="00D95C9F"/>
    <w:rsid w:val="00D95D36"/>
    <w:rsid w:val="00D95DE4"/>
    <w:rsid w:val="00D96055"/>
    <w:rsid w:val="00D962B7"/>
    <w:rsid w:val="00D962D7"/>
    <w:rsid w:val="00D96322"/>
    <w:rsid w:val="00D9634A"/>
    <w:rsid w:val="00D9636B"/>
    <w:rsid w:val="00D963D9"/>
    <w:rsid w:val="00D96422"/>
    <w:rsid w:val="00D964F1"/>
    <w:rsid w:val="00D965FB"/>
    <w:rsid w:val="00D966C6"/>
    <w:rsid w:val="00D96722"/>
    <w:rsid w:val="00D96768"/>
    <w:rsid w:val="00D9676C"/>
    <w:rsid w:val="00D969B6"/>
    <w:rsid w:val="00D969B8"/>
    <w:rsid w:val="00D96CEA"/>
    <w:rsid w:val="00D97068"/>
    <w:rsid w:val="00D97137"/>
    <w:rsid w:val="00D9722B"/>
    <w:rsid w:val="00D97283"/>
    <w:rsid w:val="00D97387"/>
    <w:rsid w:val="00D974E2"/>
    <w:rsid w:val="00D9756C"/>
    <w:rsid w:val="00D97621"/>
    <w:rsid w:val="00D977A4"/>
    <w:rsid w:val="00D97910"/>
    <w:rsid w:val="00D9794D"/>
    <w:rsid w:val="00D97B12"/>
    <w:rsid w:val="00D97B21"/>
    <w:rsid w:val="00D97B98"/>
    <w:rsid w:val="00D97BAF"/>
    <w:rsid w:val="00D97BDB"/>
    <w:rsid w:val="00D97CC3"/>
    <w:rsid w:val="00D97DD0"/>
    <w:rsid w:val="00D97FAA"/>
    <w:rsid w:val="00DA0127"/>
    <w:rsid w:val="00DA018F"/>
    <w:rsid w:val="00DA01B4"/>
    <w:rsid w:val="00DA0371"/>
    <w:rsid w:val="00DA03CF"/>
    <w:rsid w:val="00DA04B6"/>
    <w:rsid w:val="00DA0510"/>
    <w:rsid w:val="00DA0525"/>
    <w:rsid w:val="00DA05E0"/>
    <w:rsid w:val="00DA07B7"/>
    <w:rsid w:val="00DA08F0"/>
    <w:rsid w:val="00DA0969"/>
    <w:rsid w:val="00DA0977"/>
    <w:rsid w:val="00DA09DA"/>
    <w:rsid w:val="00DA0A58"/>
    <w:rsid w:val="00DA0A7E"/>
    <w:rsid w:val="00DA0AE8"/>
    <w:rsid w:val="00DA0B66"/>
    <w:rsid w:val="00DA0B6B"/>
    <w:rsid w:val="00DA0CE4"/>
    <w:rsid w:val="00DA0E25"/>
    <w:rsid w:val="00DA0E89"/>
    <w:rsid w:val="00DA0EEB"/>
    <w:rsid w:val="00DA0F77"/>
    <w:rsid w:val="00DA0FC3"/>
    <w:rsid w:val="00DA1007"/>
    <w:rsid w:val="00DA1162"/>
    <w:rsid w:val="00DA1164"/>
    <w:rsid w:val="00DA127A"/>
    <w:rsid w:val="00DA1287"/>
    <w:rsid w:val="00DA12FC"/>
    <w:rsid w:val="00DA1423"/>
    <w:rsid w:val="00DA145E"/>
    <w:rsid w:val="00DA14D6"/>
    <w:rsid w:val="00DA154E"/>
    <w:rsid w:val="00DA161A"/>
    <w:rsid w:val="00DA16D2"/>
    <w:rsid w:val="00DA180B"/>
    <w:rsid w:val="00DA1843"/>
    <w:rsid w:val="00DA18C9"/>
    <w:rsid w:val="00DA1914"/>
    <w:rsid w:val="00DA193D"/>
    <w:rsid w:val="00DA19AA"/>
    <w:rsid w:val="00DA1A26"/>
    <w:rsid w:val="00DA1B86"/>
    <w:rsid w:val="00DA1BE8"/>
    <w:rsid w:val="00DA1C3F"/>
    <w:rsid w:val="00DA1C9D"/>
    <w:rsid w:val="00DA1CBD"/>
    <w:rsid w:val="00DA1D96"/>
    <w:rsid w:val="00DA1D9D"/>
    <w:rsid w:val="00DA1E02"/>
    <w:rsid w:val="00DA1E95"/>
    <w:rsid w:val="00DA1E98"/>
    <w:rsid w:val="00DA1ED9"/>
    <w:rsid w:val="00DA1F17"/>
    <w:rsid w:val="00DA2025"/>
    <w:rsid w:val="00DA20B6"/>
    <w:rsid w:val="00DA20F9"/>
    <w:rsid w:val="00DA2118"/>
    <w:rsid w:val="00DA2261"/>
    <w:rsid w:val="00DA22A1"/>
    <w:rsid w:val="00DA2479"/>
    <w:rsid w:val="00DA24CA"/>
    <w:rsid w:val="00DA266E"/>
    <w:rsid w:val="00DA27C3"/>
    <w:rsid w:val="00DA28AE"/>
    <w:rsid w:val="00DA299C"/>
    <w:rsid w:val="00DA2A38"/>
    <w:rsid w:val="00DA2BF0"/>
    <w:rsid w:val="00DA2BFC"/>
    <w:rsid w:val="00DA2CFA"/>
    <w:rsid w:val="00DA2D6C"/>
    <w:rsid w:val="00DA2FB6"/>
    <w:rsid w:val="00DA2FEA"/>
    <w:rsid w:val="00DA309A"/>
    <w:rsid w:val="00DA3129"/>
    <w:rsid w:val="00DA3340"/>
    <w:rsid w:val="00DA33F8"/>
    <w:rsid w:val="00DA341B"/>
    <w:rsid w:val="00DA34B1"/>
    <w:rsid w:val="00DA35C0"/>
    <w:rsid w:val="00DA35D2"/>
    <w:rsid w:val="00DA3790"/>
    <w:rsid w:val="00DA3847"/>
    <w:rsid w:val="00DA3921"/>
    <w:rsid w:val="00DA3970"/>
    <w:rsid w:val="00DA3A27"/>
    <w:rsid w:val="00DA3A33"/>
    <w:rsid w:val="00DA3A49"/>
    <w:rsid w:val="00DA3A82"/>
    <w:rsid w:val="00DA3AB9"/>
    <w:rsid w:val="00DA3B3B"/>
    <w:rsid w:val="00DA3C14"/>
    <w:rsid w:val="00DA3CEB"/>
    <w:rsid w:val="00DA3E76"/>
    <w:rsid w:val="00DA3EDF"/>
    <w:rsid w:val="00DA3F76"/>
    <w:rsid w:val="00DA3FFA"/>
    <w:rsid w:val="00DA400C"/>
    <w:rsid w:val="00DA426F"/>
    <w:rsid w:val="00DA4276"/>
    <w:rsid w:val="00DA42DC"/>
    <w:rsid w:val="00DA4307"/>
    <w:rsid w:val="00DA437E"/>
    <w:rsid w:val="00DA4453"/>
    <w:rsid w:val="00DA448B"/>
    <w:rsid w:val="00DA4517"/>
    <w:rsid w:val="00DA4521"/>
    <w:rsid w:val="00DA4703"/>
    <w:rsid w:val="00DA473C"/>
    <w:rsid w:val="00DA4792"/>
    <w:rsid w:val="00DA489A"/>
    <w:rsid w:val="00DA48AC"/>
    <w:rsid w:val="00DA48ED"/>
    <w:rsid w:val="00DA4949"/>
    <w:rsid w:val="00DA49B5"/>
    <w:rsid w:val="00DA4A28"/>
    <w:rsid w:val="00DA4A29"/>
    <w:rsid w:val="00DA4A2A"/>
    <w:rsid w:val="00DA4A37"/>
    <w:rsid w:val="00DA4A87"/>
    <w:rsid w:val="00DA4B36"/>
    <w:rsid w:val="00DA4C46"/>
    <w:rsid w:val="00DA4C77"/>
    <w:rsid w:val="00DA4C7A"/>
    <w:rsid w:val="00DA4D66"/>
    <w:rsid w:val="00DA4DED"/>
    <w:rsid w:val="00DA4F59"/>
    <w:rsid w:val="00DA4F8A"/>
    <w:rsid w:val="00DA4FCB"/>
    <w:rsid w:val="00DA4FE9"/>
    <w:rsid w:val="00DA508B"/>
    <w:rsid w:val="00DA508F"/>
    <w:rsid w:val="00DA517C"/>
    <w:rsid w:val="00DA51C1"/>
    <w:rsid w:val="00DA52C2"/>
    <w:rsid w:val="00DA52FC"/>
    <w:rsid w:val="00DA537B"/>
    <w:rsid w:val="00DA54BD"/>
    <w:rsid w:val="00DA54F3"/>
    <w:rsid w:val="00DA55A2"/>
    <w:rsid w:val="00DA55DE"/>
    <w:rsid w:val="00DA5634"/>
    <w:rsid w:val="00DA565A"/>
    <w:rsid w:val="00DA5758"/>
    <w:rsid w:val="00DA58C8"/>
    <w:rsid w:val="00DA5C03"/>
    <w:rsid w:val="00DA5C24"/>
    <w:rsid w:val="00DA5C78"/>
    <w:rsid w:val="00DA5CCA"/>
    <w:rsid w:val="00DA5D03"/>
    <w:rsid w:val="00DA5E55"/>
    <w:rsid w:val="00DA5ED0"/>
    <w:rsid w:val="00DA5EEE"/>
    <w:rsid w:val="00DA5F16"/>
    <w:rsid w:val="00DA5F51"/>
    <w:rsid w:val="00DA5FE8"/>
    <w:rsid w:val="00DA6066"/>
    <w:rsid w:val="00DA61B2"/>
    <w:rsid w:val="00DA61B5"/>
    <w:rsid w:val="00DA61E4"/>
    <w:rsid w:val="00DA61E7"/>
    <w:rsid w:val="00DA6299"/>
    <w:rsid w:val="00DA6361"/>
    <w:rsid w:val="00DA63EF"/>
    <w:rsid w:val="00DA64DD"/>
    <w:rsid w:val="00DA65FA"/>
    <w:rsid w:val="00DA672D"/>
    <w:rsid w:val="00DA67DC"/>
    <w:rsid w:val="00DA68E3"/>
    <w:rsid w:val="00DA6967"/>
    <w:rsid w:val="00DA6A61"/>
    <w:rsid w:val="00DA6A91"/>
    <w:rsid w:val="00DA6AC5"/>
    <w:rsid w:val="00DA6AE4"/>
    <w:rsid w:val="00DA6BA2"/>
    <w:rsid w:val="00DA6CF8"/>
    <w:rsid w:val="00DA6E53"/>
    <w:rsid w:val="00DA6E55"/>
    <w:rsid w:val="00DA6F40"/>
    <w:rsid w:val="00DA7029"/>
    <w:rsid w:val="00DA711D"/>
    <w:rsid w:val="00DA719B"/>
    <w:rsid w:val="00DA71CE"/>
    <w:rsid w:val="00DA72EC"/>
    <w:rsid w:val="00DA7369"/>
    <w:rsid w:val="00DA739F"/>
    <w:rsid w:val="00DA74C6"/>
    <w:rsid w:val="00DA75DB"/>
    <w:rsid w:val="00DA7706"/>
    <w:rsid w:val="00DA777D"/>
    <w:rsid w:val="00DA7786"/>
    <w:rsid w:val="00DA77D7"/>
    <w:rsid w:val="00DA784D"/>
    <w:rsid w:val="00DA78D5"/>
    <w:rsid w:val="00DA7902"/>
    <w:rsid w:val="00DA7928"/>
    <w:rsid w:val="00DA7A86"/>
    <w:rsid w:val="00DA7AC9"/>
    <w:rsid w:val="00DA7AF2"/>
    <w:rsid w:val="00DA7BB4"/>
    <w:rsid w:val="00DA7C08"/>
    <w:rsid w:val="00DA7C65"/>
    <w:rsid w:val="00DA7C99"/>
    <w:rsid w:val="00DA7CE3"/>
    <w:rsid w:val="00DA7D84"/>
    <w:rsid w:val="00DA7F40"/>
    <w:rsid w:val="00DA7F71"/>
    <w:rsid w:val="00DA7FCA"/>
    <w:rsid w:val="00DB005A"/>
    <w:rsid w:val="00DB0160"/>
    <w:rsid w:val="00DB0198"/>
    <w:rsid w:val="00DB034B"/>
    <w:rsid w:val="00DB0392"/>
    <w:rsid w:val="00DB03EC"/>
    <w:rsid w:val="00DB03F5"/>
    <w:rsid w:val="00DB04D6"/>
    <w:rsid w:val="00DB0767"/>
    <w:rsid w:val="00DB07AD"/>
    <w:rsid w:val="00DB0800"/>
    <w:rsid w:val="00DB0825"/>
    <w:rsid w:val="00DB09AD"/>
    <w:rsid w:val="00DB0B68"/>
    <w:rsid w:val="00DB0B74"/>
    <w:rsid w:val="00DB0BEE"/>
    <w:rsid w:val="00DB0C07"/>
    <w:rsid w:val="00DB0D47"/>
    <w:rsid w:val="00DB0E34"/>
    <w:rsid w:val="00DB12D6"/>
    <w:rsid w:val="00DB1300"/>
    <w:rsid w:val="00DB1431"/>
    <w:rsid w:val="00DB148F"/>
    <w:rsid w:val="00DB14EE"/>
    <w:rsid w:val="00DB157C"/>
    <w:rsid w:val="00DB1659"/>
    <w:rsid w:val="00DB1679"/>
    <w:rsid w:val="00DB1771"/>
    <w:rsid w:val="00DB17BC"/>
    <w:rsid w:val="00DB1838"/>
    <w:rsid w:val="00DB1A51"/>
    <w:rsid w:val="00DB1A78"/>
    <w:rsid w:val="00DB1B03"/>
    <w:rsid w:val="00DB1B51"/>
    <w:rsid w:val="00DB1B9C"/>
    <w:rsid w:val="00DB1DA2"/>
    <w:rsid w:val="00DB1DC7"/>
    <w:rsid w:val="00DB1DCB"/>
    <w:rsid w:val="00DB1E68"/>
    <w:rsid w:val="00DB1E8E"/>
    <w:rsid w:val="00DB1E91"/>
    <w:rsid w:val="00DB1E9A"/>
    <w:rsid w:val="00DB2020"/>
    <w:rsid w:val="00DB2043"/>
    <w:rsid w:val="00DB208C"/>
    <w:rsid w:val="00DB2144"/>
    <w:rsid w:val="00DB23F8"/>
    <w:rsid w:val="00DB2490"/>
    <w:rsid w:val="00DB250A"/>
    <w:rsid w:val="00DB2580"/>
    <w:rsid w:val="00DB25D5"/>
    <w:rsid w:val="00DB2671"/>
    <w:rsid w:val="00DB26AF"/>
    <w:rsid w:val="00DB26D8"/>
    <w:rsid w:val="00DB26E5"/>
    <w:rsid w:val="00DB2841"/>
    <w:rsid w:val="00DB2876"/>
    <w:rsid w:val="00DB288E"/>
    <w:rsid w:val="00DB288F"/>
    <w:rsid w:val="00DB293F"/>
    <w:rsid w:val="00DB2969"/>
    <w:rsid w:val="00DB296A"/>
    <w:rsid w:val="00DB2B6A"/>
    <w:rsid w:val="00DB2D99"/>
    <w:rsid w:val="00DB2DB7"/>
    <w:rsid w:val="00DB2F51"/>
    <w:rsid w:val="00DB3029"/>
    <w:rsid w:val="00DB3051"/>
    <w:rsid w:val="00DB320C"/>
    <w:rsid w:val="00DB334B"/>
    <w:rsid w:val="00DB336D"/>
    <w:rsid w:val="00DB34E6"/>
    <w:rsid w:val="00DB3537"/>
    <w:rsid w:val="00DB35B2"/>
    <w:rsid w:val="00DB36B0"/>
    <w:rsid w:val="00DB3778"/>
    <w:rsid w:val="00DB37C9"/>
    <w:rsid w:val="00DB37CC"/>
    <w:rsid w:val="00DB38A9"/>
    <w:rsid w:val="00DB38C7"/>
    <w:rsid w:val="00DB39E9"/>
    <w:rsid w:val="00DB39EE"/>
    <w:rsid w:val="00DB3ABC"/>
    <w:rsid w:val="00DB3AC4"/>
    <w:rsid w:val="00DB3ADE"/>
    <w:rsid w:val="00DB3B4C"/>
    <w:rsid w:val="00DB3BAA"/>
    <w:rsid w:val="00DB3C6F"/>
    <w:rsid w:val="00DB3CF6"/>
    <w:rsid w:val="00DB3D43"/>
    <w:rsid w:val="00DB3D6A"/>
    <w:rsid w:val="00DB3E52"/>
    <w:rsid w:val="00DB421C"/>
    <w:rsid w:val="00DB427E"/>
    <w:rsid w:val="00DB42BD"/>
    <w:rsid w:val="00DB42EF"/>
    <w:rsid w:val="00DB4339"/>
    <w:rsid w:val="00DB4468"/>
    <w:rsid w:val="00DB446E"/>
    <w:rsid w:val="00DB47C5"/>
    <w:rsid w:val="00DB4989"/>
    <w:rsid w:val="00DB4997"/>
    <w:rsid w:val="00DB4B83"/>
    <w:rsid w:val="00DB4BFE"/>
    <w:rsid w:val="00DB4C81"/>
    <w:rsid w:val="00DB4E09"/>
    <w:rsid w:val="00DB4E3B"/>
    <w:rsid w:val="00DB4ECB"/>
    <w:rsid w:val="00DB4EE1"/>
    <w:rsid w:val="00DB4F04"/>
    <w:rsid w:val="00DB52B4"/>
    <w:rsid w:val="00DB52C9"/>
    <w:rsid w:val="00DB535E"/>
    <w:rsid w:val="00DB53F0"/>
    <w:rsid w:val="00DB557E"/>
    <w:rsid w:val="00DB5658"/>
    <w:rsid w:val="00DB5660"/>
    <w:rsid w:val="00DB56AE"/>
    <w:rsid w:val="00DB5828"/>
    <w:rsid w:val="00DB5951"/>
    <w:rsid w:val="00DB5977"/>
    <w:rsid w:val="00DB5AD9"/>
    <w:rsid w:val="00DB5DC1"/>
    <w:rsid w:val="00DB5DDB"/>
    <w:rsid w:val="00DB5E32"/>
    <w:rsid w:val="00DB5F2D"/>
    <w:rsid w:val="00DB617C"/>
    <w:rsid w:val="00DB61BD"/>
    <w:rsid w:val="00DB6249"/>
    <w:rsid w:val="00DB632E"/>
    <w:rsid w:val="00DB6343"/>
    <w:rsid w:val="00DB636C"/>
    <w:rsid w:val="00DB642F"/>
    <w:rsid w:val="00DB6453"/>
    <w:rsid w:val="00DB64C6"/>
    <w:rsid w:val="00DB6596"/>
    <w:rsid w:val="00DB67B5"/>
    <w:rsid w:val="00DB697E"/>
    <w:rsid w:val="00DB6A77"/>
    <w:rsid w:val="00DB6B02"/>
    <w:rsid w:val="00DB6BB9"/>
    <w:rsid w:val="00DB6CB6"/>
    <w:rsid w:val="00DB6CC0"/>
    <w:rsid w:val="00DB6D0E"/>
    <w:rsid w:val="00DB6E04"/>
    <w:rsid w:val="00DB6E1B"/>
    <w:rsid w:val="00DB6E92"/>
    <w:rsid w:val="00DB6F03"/>
    <w:rsid w:val="00DB6F3E"/>
    <w:rsid w:val="00DB6F69"/>
    <w:rsid w:val="00DB6F6A"/>
    <w:rsid w:val="00DB7019"/>
    <w:rsid w:val="00DB719F"/>
    <w:rsid w:val="00DB71D2"/>
    <w:rsid w:val="00DB71D4"/>
    <w:rsid w:val="00DB7255"/>
    <w:rsid w:val="00DB7341"/>
    <w:rsid w:val="00DB7458"/>
    <w:rsid w:val="00DB7499"/>
    <w:rsid w:val="00DB76E3"/>
    <w:rsid w:val="00DB7703"/>
    <w:rsid w:val="00DB77BE"/>
    <w:rsid w:val="00DB7865"/>
    <w:rsid w:val="00DB7890"/>
    <w:rsid w:val="00DB7912"/>
    <w:rsid w:val="00DB7921"/>
    <w:rsid w:val="00DB7984"/>
    <w:rsid w:val="00DB79E0"/>
    <w:rsid w:val="00DB7A6B"/>
    <w:rsid w:val="00DB7AD2"/>
    <w:rsid w:val="00DB7B6D"/>
    <w:rsid w:val="00DB7C80"/>
    <w:rsid w:val="00DB7D08"/>
    <w:rsid w:val="00DB7DC4"/>
    <w:rsid w:val="00DB7E43"/>
    <w:rsid w:val="00DB7F1A"/>
    <w:rsid w:val="00DB7F52"/>
    <w:rsid w:val="00DC0051"/>
    <w:rsid w:val="00DC0075"/>
    <w:rsid w:val="00DC0093"/>
    <w:rsid w:val="00DC011C"/>
    <w:rsid w:val="00DC014B"/>
    <w:rsid w:val="00DC0207"/>
    <w:rsid w:val="00DC025A"/>
    <w:rsid w:val="00DC03EF"/>
    <w:rsid w:val="00DC0455"/>
    <w:rsid w:val="00DC067A"/>
    <w:rsid w:val="00DC083D"/>
    <w:rsid w:val="00DC0987"/>
    <w:rsid w:val="00DC09AA"/>
    <w:rsid w:val="00DC09CE"/>
    <w:rsid w:val="00DC0A56"/>
    <w:rsid w:val="00DC0AA3"/>
    <w:rsid w:val="00DC0AC5"/>
    <w:rsid w:val="00DC0B1F"/>
    <w:rsid w:val="00DC0C51"/>
    <w:rsid w:val="00DC0D2A"/>
    <w:rsid w:val="00DC0D44"/>
    <w:rsid w:val="00DC0E2D"/>
    <w:rsid w:val="00DC0E61"/>
    <w:rsid w:val="00DC0F19"/>
    <w:rsid w:val="00DC0F3E"/>
    <w:rsid w:val="00DC0FC8"/>
    <w:rsid w:val="00DC1214"/>
    <w:rsid w:val="00DC128B"/>
    <w:rsid w:val="00DC12A8"/>
    <w:rsid w:val="00DC13AE"/>
    <w:rsid w:val="00DC1411"/>
    <w:rsid w:val="00DC1441"/>
    <w:rsid w:val="00DC14BF"/>
    <w:rsid w:val="00DC152D"/>
    <w:rsid w:val="00DC15B2"/>
    <w:rsid w:val="00DC15B8"/>
    <w:rsid w:val="00DC16AC"/>
    <w:rsid w:val="00DC17D8"/>
    <w:rsid w:val="00DC1824"/>
    <w:rsid w:val="00DC184C"/>
    <w:rsid w:val="00DC1915"/>
    <w:rsid w:val="00DC199C"/>
    <w:rsid w:val="00DC1A85"/>
    <w:rsid w:val="00DC1BF3"/>
    <w:rsid w:val="00DC1CDF"/>
    <w:rsid w:val="00DC1DEF"/>
    <w:rsid w:val="00DC1F2B"/>
    <w:rsid w:val="00DC1FB8"/>
    <w:rsid w:val="00DC200F"/>
    <w:rsid w:val="00DC2116"/>
    <w:rsid w:val="00DC2150"/>
    <w:rsid w:val="00DC2160"/>
    <w:rsid w:val="00DC224A"/>
    <w:rsid w:val="00DC236A"/>
    <w:rsid w:val="00DC2387"/>
    <w:rsid w:val="00DC23F1"/>
    <w:rsid w:val="00DC243E"/>
    <w:rsid w:val="00DC24AB"/>
    <w:rsid w:val="00DC24EE"/>
    <w:rsid w:val="00DC2609"/>
    <w:rsid w:val="00DC2666"/>
    <w:rsid w:val="00DC267F"/>
    <w:rsid w:val="00DC26C9"/>
    <w:rsid w:val="00DC29BF"/>
    <w:rsid w:val="00DC29E0"/>
    <w:rsid w:val="00DC2A38"/>
    <w:rsid w:val="00DC2AE2"/>
    <w:rsid w:val="00DC2B93"/>
    <w:rsid w:val="00DC2C3F"/>
    <w:rsid w:val="00DC2C75"/>
    <w:rsid w:val="00DC2E10"/>
    <w:rsid w:val="00DC2EAD"/>
    <w:rsid w:val="00DC2ED8"/>
    <w:rsid w:val="00DC2EE6"/>
    <w:rsid w:val="00DC2F2C"/>
    <w:rsid w:val="00DC2F66"/>
    <w:rsid w:val="00DC2FBD"/>
    <w:rsid w:val="00DC3014"/>
    <w:rsid w:val="00DC30F0"/>
    <w:rsid w:val="00DC3238"/>
    <w:rsid w:val="00DC324C"/>
    <w:rsid w:val="00DC325A"/>
    <w:rsid w:val="00DC3297"/>
    <w:rsid w:val="00DC32ED"/>
    <w:rsid w:val="00DC338F"/>
    <w:rsid w:val="00DC3564"/>
    <w:rsid w:val="00DC3652"/>
    <w:rsid w:val="00DC368C"/>
    <w:rsid w:val="00DC3778"/>
    <w:rsid w:val="00DC3845"/>
    <w:rsid w:val="00DC392B"/>
    <w:rsid w:val="00DC39B6"/>
    <w:rsid w:val="00DC39D2"/>
    <w:rsid w:val="00DC3A69"/>
    <w:rsid w:val="00DC3B88"/>
    <w:rsid w:val="00DC3C35"/>
    <w:rsid w:val="00DC3CBD"/>
    <w:rsid w:val="00DC3DA0"/>
    <w:rsid w:val="00DC3DA8"/>
    <w:rsid w:val="00DC3DC5"/>
    <w:rsid w:val="00DC3DCD"/>
    <w:rsid w:val="00DC3DF3"/>
    <w:rsid w:val="00DC3E11"/>
    <w:rsid w:val="00DC3E29"/>
    <w:rsid w:val="00DC3E2A"/>
    <w:rsid w:val="00DC3EE7"/>
    <w:rsid w:val="00DC40BE"/>
    <w:rsid w:val="00DC40CF"/>
    <w:rsid w:val="00DC4330"/>
    <w:rsid w:val="00DC44D6"/>
    <w:rsid w:val="00DC452F"/>
    <w:rsid w:val="00DC46DE"/>
    <w:rsid w:val="00DC4740"/>
    <w:rsid w:val="00DC47BB"/>
    <w:rsid w:val="00DC4846"/>
    <w:rsid w:val="00DC496A"/>
    <w:rsid w:val="00DC497A"/>
    <w:rsid w:val="00DC49B2"/>
    <w:rsid w:val="00DC4AFD"/>
    <w:rsid w:val="00DC4C0F"/>
    <w:rsid w:val="00DC4D4B"/>
    <w:rsid w:val="00DC4F5F"/>
    <w:rsid w:val="00DC4F9E"/>
    <w:rsid w:val="00DC504F"/>
    <w:rsid w:val="00DC50AB"/>
    <w:rsid w:val="00DC533E"/>
    <w:rsid w:val="00DC5393"/>
    <w:rsid w:val="00DC53AA"/>
    <w:rsid w:val="00DC5417"/>
    <w:rsid w:val="00DC546E"/>
    <w:rsid w:val="00DC550F"/>
    <w:rsid w:val="00DC56B9"/>
    <w:rsid w:val="00DC589A"/>
    <w:rsid w:val="00DC59E6"/>
    <w:rsid w:val="00DC5CF1"/>
    <w:rsid w:val="00DC5D0F"/>
    <w:rsid w:val="00DC5E4E"/>
    <w:rsid w:val="00DC5EDB"/>
    <w:rsid w:val="00DC5FC9"/>
    <w:rsid w:val="00DC6007"/>
    <w:rsid w:val="00DC60F9"/>
    <w:rsid w:val="00DC611B"/>
    <w:rsid w:val="00DC6138"/>
    <w:rsid w:val="00DC6143"/>
    <w:rsid w:val="00DC6383"/>
    <w:rsid w:val="00DC63B7"/>
    <w:rsid w:val="00DC6400"/>
    <w:rsid w:val="00DC6465"/>
    <w:rsid w:val="00DC6584"/>
    <w:rsid w:val="00DC65AE"/>
    <w:rsid w:val="00DC65BD"/>
    <w:rsid w:val="00DC66C2"/>
    <w:rsid w:val="00DC6718"/>
    <w:rsid w:val="00DC6766"/>
    <w:rsid w:val="00DC6811"/>
    <w:rsid w:val="00DC6817"/>
    <w:rsid w:val="00DC6836"/>
    <w:rsid w:val="00DC6872"/>
    <w:rsid w:val="00DC6996"/>
    <w:rsid w:val="00DC6A70"/>
    <w:rsid w:val="00DC6AAE"/>
    <w:rsid w:val="00DC6BA5"/>
    <w:rsid w:val="00DC6BAD"/>
    <w:rsid w:val="00DC6BEA"/>
    <w:rsid w:val="00DC6D6A"/>
    <w:rsid w:val="00DC6D83"/>
    <w:rsid w:val="00DC6FA1"/>
    <w:rsid w:val="00DC7051"/>
    <w:rsid w:val="00DC713B"/>
    <w:rsid w:val="00DC7498"/>
    <w:rsid w:val="00DC757B"/>
    <w:rsid w:val="00DC7701"/>
    <w:rsid w:val="00DC77A0"/>
    <w:rsid w:val="00DC77C1"/>
    <w:rsid w:val="00DC780C"/>
    <w:rsid w:val="00DC784C"/>
    <w:rsid w:val="00DC790C"/>
    <w:rsid w:val="00DC7960"/>
    <w:rsid w:val="00DC79B7"/>
    <w:rsid w:val="00DC7A5B"/>
    <w:rsid w:val="00DC7A6F"/>
    <w:rsid w:val="00DC7A9F"/>
    <w:rsid w:val="00DC7BD4"/>
    <w:rsid w:val="00DC7BF2"/>
    <w:rsid w:val="00DC7C28"/>
    <w:rsid w:val="00DC7D3C"/>
    <w:rsid w:val="00DC7DBB"/>
    <w:rsid w:val="00DC7E7D"/>
    <w:rsid w:val="00DC7F5C"/>
    <w:rsid w:val="00DC7F7A"/>
    <w:rsid w:val="00DC7FC6"/>
    <w:rsid w:val="00DCA1A0"/>
    <w:rsid w:val="00DD0273"/>
    <w:rsid w:val="00DD02FF"/>
    <w:rsid w:val="00DD0328"/>
    <w:rsid w:val="00DD0462"/>
    <w:rsid w:val="00DD04C9"/>
    <w:rsid w:val="00DD04D4"/>
    <w:rsid w:val="00DD0519"/>
    <w:rsid w:val="00DD05A1"/>
    <w:rsid w:val="00DD0660"/>
    <w:rsid w:val="00DD0691"/>
    <w:rsid w:val="00DD071C"/>
    <w:rsid w:val="00DD075E"/>
    <w:rsid w:val="00DD07DA"/>
    <w:rsid w:val="00DD0A16"/>
    <w:rsid w:val="00DD0A54"/>
    <w:rsid w:val="00DD0C25"/>
    <w:rsid w:val="00DD0C40"/>
    <w:rsid w:val="00DD0D1F"/>
    <w:rsid w:val="00DD0F5D"/>
    <w:rsid w:val="00DD0FB6"/>
    <w:rsid w:val="00DD1076"/>
    <w:rsid w:val="00DD12D2"/>
    <w:rsid w:val="00DD12E1"/>
    <w:rsid w:val="00DD12EE"/>
    <w:rsid w:val="00DD1322"/>
    <w:rsid w:val="00DD132D"/>
    <w:rsid w:val="00DD1427"/>
    <w:rsid w:val="00DD1589"/>
    <w:rsid w:val="00DD1681"/>
    <w:rsid w:val="00DD1682"/>
    <w:rsid w:val="00DD17EF"/>
    <w:rsid w:val="00DD181B"/>
    <w:rsid w:val="00DD183D"/>
    <w:rsid w:val="00DD1872"/>
    <w:rsid w:val="00DD1AEC"/>
    <w:rsid w:val="00DD1B10"/>
    <w:rsid w:val="00DD1C87"/>
    <w:rsid w:val="00DD2047"/>
    <w:rsid w:val="00DD20CA"/>
    <w:rsid w:val="00DD20DE"/>
    <w:rsid w:val="00DD21E0"/>
    <w:rsid w:val="00DD21F2"/>
    <w:rsid w:val="00DD2310"/>
    <w:rsid w:val="00DD2512"/>
    <w:rsid w:val="00DD2528"/>
    <w:rsid w:val="00DD2530"/>
    <w:rsid w:val="00DD25CC"/>
    <w:rsid w:val="00DD2747"/>
    <w:rsid w:val="00DD2808"/>
    <w:rsid w:val="00DD29E9"/>
    <w:rsid w:val="00DD29F2"/>
    <w:rsid w:val="00DD2A7D"/>
    <w:rsid w:val="00DD2BA5"/>
    <w:rsid w:val="00DD2DE5"/>
    <w:rsid w:val="00DD2FB5"/>
    <w:rsid w:val="00DD30DF"/>
    <w:rsid w:val="00DD30EE"/>
    <w:rsid w:val="00DD31AA"/>
    <w:rsid w:val="00DD327B"/>
    <w:rsid w:val="00DD32F1"/>
    <w:rsid w:val="00DD34CF"/>
    <w:rsid w:val="00DD34F0"/>
    <w:rsid w:val="00DD3639"/>
    <w:rsid w:val="00DD36A3"/>
    <w:rsid w:val="00DD37EC"/>
    <w:rsid w:val="00DD39C8"/>
    <w:rsid w:val="00DD3A5C"/>
    <w:rsid w:val="00DD3CB4"/>
    <w:rsid w:val="00DD3D91"/>
    <w:rsid w:val="00DD3DE5"/>
    <w:rsid w:val="00DD3E04"/>
    <w:rsid w:val="00DD3E9E"/>
    <w:rsid w:val="00DD3F0F"/>
    <w:rsid w:val="00DD419F"/>
    <w:rsid w:val="00DD44D2"/>
    <w:rsid w:val="00DD4694"/>
    <w:rsid w:val="00DD46B7"/>
    <w:rsid w:val="00DD46E2"/>
    <w:rsid w:val="00DD4828"/>
    <w:rsid w:val="00DD48FB"/>
    <w:rsid w:val="00DD496C"/>
    <w:rsid w:val="00DD499F"/>
    <w:rsid w:val="00DD49C8"/>
    <w:rsid w:val="00DD49D2"/>
    <w:rsid w:val="00DD4B39"/>
    <w:rsid w:val="00DD4B4D"/>
    <w:rsid w:val="00DD4B51"/>
    <w:rsid w:val="00DD4B67"/>
    <w:rsid w:val="00DD4C1F"/>
    <w:rsid w:val="00DD4D16"/>
    <w:rsid w:val="00DD4D44"/>
    <w:rsid w:val="00DD4DC2"/>
    <w:rsid w:val="00DD4E90"/>
    <w:rsid w:val="00DD4EA2"/>
    <w:rsid w:val="00DD4F34"/>
    <w:rsid w:val="00DD5101"/>
    <w:rsid w:val="00DD5104"/>
    <w:rsid w:val="00DD535C"/>
    <w:rsid w:val="00DD5369"/>
    <w:rsid w:val="00DD54A4"/>
    <w:rsid w:val="00DD557F"/>
    <w:rsid w:val="00DD55BD"/>
    <w:rsid w:val="00DD55EB"/>
    <w:rsid w:val="00DD5689"/>
    <w:rsid w:val="00DD59FF"/>
    <w:rsid w:val="00DD5C41"/>
    <w:rsid w:val="00DD5D9E"/>
    <w:rsid w:val="00DD5DBD"/>
    <w:rsid w:val="00DD5E27"/>
    <w:rsid w:val="00DD5E65"/>
    <w:rsid w:val="00DD5E8E"/>
    <w:rsid w:val="00DD5EB7"/>
    <w:rsid w:val="00DD5F82"/>
    <w:rsid w:val="00DD5FF2"/>
    <w:rsid w:val="00DD6026"/>
    <w:rsid w:val="00DD6191"/>
    <w:rsid w:val="00DD62FC"/>
    <w:rsid w:val="00DD6346"/>
    <w:rsid w:val="00DD63A2"/>
    <w:rsid w:val="00DD64F8"/>
    <w:rsid w:val="00DD650D"/>
    <w:rsid w:val="00DD6644"/>
    <w:rsid w:val="00DD6648"/>
    <w:rsid w:val="00DD664B"/>
    <w:rsid w:val="00DD6840"/>
    <w:rsid w:val="00DD68B0"/>
    <w:rsid w:val="00DD6913"/>
    <w:rsid w:val="00DD6AC4"/>
    <w:rsid w:val="00DD6B18"/>
    <w:rsid w:val="00DD6B7B"/>
    <w:rsid w:val="00DD6BCC"/>
    <w:rsid w:val="00DD6C4A"/>
    <w:rsid w:val="00DD6C86"/>
    <w:rsid w:val="00DD6C9B"/>
    <w:rsid w:val="00DD6C9F"/>
    <w:rsid w:val="00DD6EAF"/>
    <w:rsid w:val="00DD7009"/>
    <w:rsid w:val="00DD7014"/>
    <w:rsid w:val="00DD7015"/>
    <w:rsid w:val="00DD7166"/>
    <w:rsid w:val="00DD717E"/>
    <w:rsid w:val="00DD73B8"/>
    <w:rsid w:val="00DD7553"/>
    <w:rsid w:val="00DD7564"/>
    <w:rsid w:val="00DD75C2"/>
    <w:rsid w:val="00DD764A"/>
    <w:rsid w:val="00DD76C9"/>
    <w:rsid w:val="00DD7782"/>
    <w:rsid w:val="00DD77E3"/>
    <w:rsid w:val="00DD7884"/>
    <w:rsid w:val="00DD78DB"/>
    <w:rsid w:val="00DD7CB8"/>
    <w:rsid w:val="00DD7D09"/>
    <w:rsid w:val="00DE00AB"/>
    <w:rsid w:val="00DE00E9"/>
    <w:rsid w:val="00DE0185"/>
    <w:rsid w:val="00DE01DD"/>
    <w:rsid w:val="00DE02CB"/>
    <w:rsid w:val="00DE0355"/>
    <w:rsid w:val="00DE0557"/>
    <w:rsid w:val="00DE0585"/>
    <w:rsid w:val="00DE06C9"/>
    <w:rsid w:val="00DE0A29"/>
    <w:rsid w:val="00DE0A36"/>
    <w:rsid w:val="00DE0AA9"/>
    <w:rsid w:val="00DE0AF9"/>
    <w:rsid w:val="00DE0BDF"/>
    <w:rsid w:val="00DE0DC2"/>
    <w:rsid w:val="00DE0E1B"/>
    <w:rsid w:val="00DE0F0F"/>
    <w:rsid w:val="00DE0F2D"/>
    <w:rsid w:val="00DE107D"/>
    <w:rsid w:val="00DE1092"/>
    <w:rsid w:val="00DE10B3"/>
    <w:rsid w:val="00DE10DE"/>
    <w:rsid w:val="00DE1169"/>
    <w:rsid w:val="00DE1319"/>
    <w:rsid w:val="00DE14C0"/>
    <w:rsid w:val="00DE15A1"/>
    <w:rsid w:val="00DE1640"/>
    <w:rsid w:val="00DE171F"/>
    <w:rsid w:val="00DE1755"/>
    <w:rsid w:val="00DE1899"/>
    <w:rsid w:val="00DE18A0"/>
    <w:rsid w:val="00DE1911"/>
    <w:rsid w:val="00DE19E5"/>
    <w:rsid w:val="00DE1A8D"/>
    <w:rsid w:val="00DE1AC9"/>
    <w:rsid w:val="00DE1B58"/>
    <w:rsid w:val="00DE1C1D"/>
    <w:rsid w:val="00DE1C95"/>
    <w:rsid w:val="00DE1CDB"/>
    <w:rsid w:val="00DE1D04"/>
    <w:rsid w:val="00DE1DEB"/>
    <w:rsid w:val="00DE1F06"/>
    <w:rsid w:val="00DE1F36"/>
    <w:rsid w:val="00DE2034"/>
    <w:rsid w:val="00DE20D6"/>
    <w:rsid w:val="00DE21CF"/>
    <w:rsid w:val="00DE21F8"/>
    <w:rsid w:val="00DE2374"/>
    <w:rsid w:val="00DE23D9"/>
    <w:rsid w:val="00DE24C8"/>
    <w:rsid w:val="00DE2514"/>
    <w:rsid w:val="00DE251D"/>
    <w:rsid w:val="00DE27B5"/>
    <w:rsid w:val="00DE27F6"/>
    <w:rsid w:val="00DE2821"/>
    <w:rsid w:val="00DE287E"/>
    <w:rsid w:val="00DE28FB"/>
    <w:rsid w:val="00DE296A"/>
    <w:rsid w:val="00DE29BC"/>
    <w:rsid w:val="00DE29F2"/>
    <w:rsid w:val="00DE2A0F"/>
    <w:rsid w:val="00DE2A3E"/>
    <w:rsid w:val="00DE2A56"/>
    <w:rsid w:val="00DE2CCA"/>
    <w:rsid w:val="00DE2CCB"/>
    <w:rsid w:val="00DE2DEA"/>
    <w:rsid w:val="00DE2EA3"/>
    <w:rsid w:val="00DE2EDC"/>
    <w:rsid w:val="00DE2F4C"/>
    <w:rsid w:val="00DE2FE6"/>
    <w:rsid w:val="00DE3078"/>
    <w:rsid w:val="00DE3149"/>
    <w:rsid w:val="00DE31F4"/>
    <w:rsid w:val="00DE322E"/>
    <w:rsid w:val="00DE330C"/>
    <w:rsid w:val="00DE34A9"/>
    <w:rsid w:val="00DE34BF"/>
    <w:rsid w:val="00DE354A"/>
    <w:rsid w:val="00DE35C5"/>
    <w:rsid w:val="00DE3898"/>
    <w:rsid w:val="00DE3C32"/>
    <w:rsid w:val="00DE3DA3"/>
    <w:rsid w:val="00DE3DB1"/>
    <w:rsid w:val="00DE3DD9"/>
    <w:rsid w:val="00DE3DF4"/>
    <w:rsid w:val="00DE3F5F"/>
    <w:rsid w:val="00DE3FAB"/>
    <w:rsid w:val="00DE4089"/>
    <w:rsid w:val="00DE409B"/>
    <w:rsid w:val="00DE40B7"/>
    <w:rsid w:val="00DE41F0"/>
    <w:rsid w:val="00DE4253"/>
    <w:rsid w:val="00DE42F6"/>
    <w:rsid w:val="00DE43CF"/>
    <w:rsid w:val="00DE44B1"/>
    <w:rsid w:val="00DE4572"/>
    <w:rsid w:val="00DE468A"/>
    <w:rsid w:val="00DE4717"/>
    <w:rsid w:val="00DE4904"/>
    <w:rsid w:val="00DE492D"/>
    <w:rsid w:val="00DE4C8C"/>
    <w:rsid w:val="00DE4C90"/>
    <w:rsid w:val="00DE4DBD"/>
    <w:rsid w:val="00DE4DCD"/>
    <w:rsid w:val="00DE4ED7"/>
    <w:rsid w:val="00DE4F7E"/>
    <w:rsid w:val="00DE5047"/>
    <w:rsid w:val="00DE5086"/>
    <w:rsid w:val="00DE5142"/>
    <w:rsid w:val="00DE520C"/>
    <w:rsid w:val="00DE5438"/>
    <w:rsid w:val="00DE543F"/>
    <w:rsid w:val="00DE55C3"/>
    <w:rsid w:val="00DE5793"/>
    <w:rsid w:val="00DE57C3"/>
    <w:rsid w:val="00DE57D2"/>
    <w:rsid w:val="00DE5970"/>
    <w:rsid w:val="00DE5A26"/>
    <w:rsid w:val="00DE5A80"/>
    <w:rsid w:val="00DE5BE0"/>
    <w:rsid w:val="00DE5D0A"/>
    <w:rsid w:val="00DE5DEF"/>
    <w:rsid w:val="00DE5E7B"/>
    <w:rsid w:val="00DE5E86"/>
    <w:rsid w:val="00DE5FF1"/>
    <w:rsid w:val="00DE6189"/>
    <w:rsid w:val="00DE61FD"/>
    <w:rsid w:val="00DE6248"/>
    <w:rsid w:val="00DE6385"/>
    <w:rsid w:val="00DE63AB"/>
    <w:rsid w:val="00DE63CD"/>
    <w:rsid w:val="00DE662B"/>
    <w:rsid w:val="00DE6716"/>
    <w:rsid w:val="00DE671D"/>
    <w:rsid w:val="00DE6826"/>
    <w:rsid w:val="00DE690F"/>
    <w:rsid w:val="00DE696C"/>
    <w:rsid w:val="00DE6981"/>
    <w:rsid w:val="00DE69A4"/>
    <w:rsid w:val="00DE69A8"/>
    <w:rsid w:val="00DE6D1E"/>
    <w:rsid w:val="00DE6FD8"/>
    <w:rsid w:val="00DE703B"/>
    <w:rsid w:val="00DE706F"/>
    <w:rsid w:val="00DE70F3"/>
    <w:rsid w:val="00DE72DD"/>
    <w:rsid w:val="00DE769B"/>
    <w:rsid w:val="00DE7739"/>
    <w:rsid w:val="00DE77EE"/>
    <w:rsid w:val="00DE7821"/>
    <w:rsid w:val="00DE791D"/>
    <w:rsid w:val="00DE7A3F"/>
    <w:rsid w:val="00DE7A89"/>
    <w:rsid w:val="00DE7B61"/>
    <w:rsid w:val="00DE7BD4"/>
    <w:rsid w:val="00DE7BF9"/>
    <w:rsid w:val="00DE7D17"/>
    <w:rsid w:val="00DE7DEC"/>
    <w:rsid w:val="00DE7E3A"/>
    <w:rsid w:val="00DE7E48"/>
    <w:rsid w:val="00DE7F0B"/>
    <w:rsid w:val="00DE7F59"/>
    <w:rsid w:val="00DF0272"/>
    <w:rsid w:val="00DF02C2"/>
    <w:rsid w:val="00DF035E"/>
    <w:rsid w:val="00DF040B"/>
    <w:rsid w:val="00DF05CB"/>
    <w:rsid w:val="00DF070D"/>
    <w:rsid w:val="00DF0723"/>
    <w:rsid w:val="00DF0750"/>
    <w:rsid w:val="00DF07D0"/>
    <w:rsid w:val="00DF0821"/>
    <w:rsid w:val="00DF088B"/>
    <w:rsid w:val="00DF09F3"/>
    <w:rsid w:val="00DF0A78"/>
    <w:rsid w:val="00DF0C46"/>
    <w:rsid w:val="00DF0CBF"/>
    <w:rsid w:val="00DF0DF6"/>
    <w:rsid w:val="00DF0E3C"/>
    <w:rsid w:val="00DF0E72"/>
    <w:rsid w:val="00DF0ED4"/>
    <w:rsid w:val="00DF0F61"/>
    <w:rsid w:val="00DF10BA"/>
    <w:rsid w:val="00DF1269"/>
    <w:rsid w:val="00DF1270"/>
    <w:rsid w:val="00DF1297"/>
    <w:rsid w:val="00DF14A4"/>
    <w:rsid w:val="00DF153F"/>
    <w:rsid w:val="00DF15AC"/>
    <w:rsid w:val="00DF15EE"/>
    <w:rsid w:val="00DF162B"/>
    <w:rsid w:val="00DF1735"/>
    <w:rsid w:val="00DF17F3"/>
    <w:rsid w:val="00DF1921"/>
    <w:rsid w:val="00DF1943"/>
    <w:rsid w:val="00DF1B0C"/>
    <w:rsid w:val="00DF1B41"/>
    <w:rsid w:val="00DF1C02"/>
    <w:rsid w:val="00DF1C33"/>
    <w:rsid w:val="00DF1CDA"/>
    <w:rsid w:val="00DF1F12"/>
    <w:rsid w:val="00DF1FE3"/>
    <w:rsid w:val="00DF21CC"/>
    <w:rsid w:val="00DF23A3"/>
    <w:rsid w:val="00DF23EB"/>
    <w:rsid w:val="00DF243F"/>
    <w:rsid w:val="00DF250D"/>
    <w:rsid w:val="00DF267E"/>
    <w:rsid w:val="00DF26A0"/>
    <w:rsid w:val="00DF27A4"/>
    <w:rsid w:val="00DF27D3"/>
    <w:rsid w:val="00DF295C"/>
    <w:rsid w:val="00DF29FC"/>
    <w:rsid w:val="00DF2B84"/>
    <w:rsid w:val="00DF2BE2"/>
    <w:rsid w:val="00DF2BFC"/>
    <w:rsid w:val="00DF2CB3"/>
    <w:rsid w:val="00DF2CD6"/>
    <w:rsid w:val="00DF2CF7"/>
    <w:rsid w:val="00DF2F73"/>
    <w:rsid w:val="00DF2FFA"/>
    <w:rsid w:val="00DF3006"/>
    <w:rsid w:val="00DF306B"/>
    <w:rsid w:val="00DF306C"/>
    <w:rsid w:val="00DF31D0"/>
    <w:rsid w:val="00DF3382"/>
    <w:rsid w:val="00DF3440"/>
    <w:rsid w:val="00DF3626"/>
    <w:rsid w:val="00DF364B"/>
    <w:rsid w:val="00DF37F8"/>
    <w:rsid w:val="00DF38F3"/>
    <w:rsid w:val="00DF392A"/>
    <w:rsid w:val="00DF396E"/>
    <w:rsid w:val="00DF3A11"/>
    <w:rsid w:val="00DF3A87"/>
    <w:rsid w:val="00DF3C12"/>
    <w:rsid w:val="00DF3C63"/>
    <w:rsid w:val="00DF3DD1"/>
    <w:rsid w:val="00DF3F95"/>
    <w:rsid w:val="00DF3FA5"/>
    <w:rsid w:val="00DF41B1"/>
    <w:rsid w:val="00DF42A8"/>
    <w:rsid w:val="00DF4337"/>
    <w:rsid w:val="00DF4589"/>
    <w:rsid w:val="00DF45C8"/>
    <w:rsid w:val="00DF45D4"/>
    <w:rsid w:val="00DF4601"/>
    <w:rsid w:val="00DF4629"/>
    <w:rsid w:val="00DF46A6"/>
    <w:rsid w:val="00DF474F"/>
    <w:rsid w:val="00DF479D"/>
    <w:rsid w:val="00DF4974"/>
    <w:rsid w:val="00DF49C3"/>
    <w:rsid w:val="00DF49DD"/>
    <w:rsid w:val="00DF4A9A"/>
    <w:rsid w:val="00DF4B4B"/>
    <w:rsid w:val="00DF4BA8"/>
    <w:rsid w:val="00DF4BC7"/>
    <w:rsid w:val="00DF4C29"/>
    <w:rsid w:val="00DF4C5F"/>
    <w:rsid w:val="00DF4E90"/>
    <w:rsid w:val="00DF4F74"/>
    <w:rsid w:val="00DF4F75"/>
    <w:rsid w:val="00DF4FE1"/>
    <w:rsid w:val="00DF50D7"/>
    <w:rsid w:val="00DF518A"/>
    <w:rsid w:val="00DF529E"/>
    <w:rsid w:val="00DF532A"/>
    <w:rsid w:val="00DF5461"/>
    <w:rsid w:val="00DF5634"/>
    <w:rsid w:val="00DF566E"/>
    <w:rsid w:val="00DF584C"/>
    <w:rsid w:val="00DF58C3"/>
    <w:rsid w:val="00DF58D4"/>
    <w:rsid w:val="00DF5915"/>
    <w:rsid w:val="00DF591B"/>
    <w:rsid w:val="00DF59E1"/>
    <w:rsid w:val="00DF5A64"/>
    <w:rsid w:val="00DF5B8D"/>
    <w:rsid w:val="00DF5C16"/>
    <w:rsid w:val="00DF5D52"/>
    <w:rsid w:val="00DF5DC8"/>
    <w:rsid w:val="00DF5E2D"/>
    <w:rsid w:val="00DF5E76"/>
    <w:rsid w:val="00DF6004"/>
    <w:rsid w:val="00DF61D0"/>
    <w:rsid w:val="00DF61EE"/>
    <w:rsid w:val="00DF62EE"/>
    <w:rsid w:val="00DF639D"/>
    <w:rsid w:val="00DF6416"/>
    <w:rsid w:val="00DF647C"/>
    <w:rsid w:val="00DF65DD"/>
    <w:rsid w:val="00DF65FD"/>
    <w:rsid w:val="00DF6658"/>
    <w:rsid w:val="00DF6664"/>
    <w:rsid w:val="00DF6805"/>
    <w:rsid w:val="00DF694B"/>
    <w:rsid w:val="00DF6957"/>
    <w:rsid w:val="00DF69E8"/>
    <w:rsid w:val="00DF6B34"/>
    <w:rsid w:val="00DF6B67"/>
    <w:rsid w:val="00DF6B9B"/>
    <w:rsid w:val="00DF6C3A"/>
    <w:rsid w:val="00DF6D13"/>
    <w:rsid w:val="00DF6D1D"/>
    <w:rsid w:val="00DF6D83"/>
    <w:rsid w:val="00DF6E05"/>
    <w:rsid w:val="00DF7248"/>
    <w:rsid w:val="00DF72A3"/>
    <w:rsid w:val="00DF7357"/>
    <w:rsid w:val="00DF7395"/>
    <w:rsid w:val="00DF7582"/>
    <w:rsid w:val="00DF75A0"/>
    <w:rsid w:val="00DF766B"/>
    <w:rsid w:val="00DF77EE"/>
    <w:rsid w:val="00DF789F"/>
    <w:rsid w:val="00DF7915"/>
    <w:rsid w:val="00DF7987"/>
    <w:rsid w:val="00DF79AC"/>
    <w:rsid w:val="00DF7A02"/>
    <w:rsid w:val="00DF7AAF"/>
    <w:rsid w:val="00DF7ACA"/>
    <w:rsid w:val="00DF7B98"/>
    <w:rsid w:val="00DF7D7F"/>
    <w:rsid w:val="00DF7D93"/>
    <w:rsid w:val="00DF7E19"/>
    <w:rsid w:val="00DF7E27"/>
    <w:rsid w:val="00DF7E2F"/>
    <w:rsid w:val="00E0000A"/>
    <w:rsid w:val="00E00014"/>
    <w:rsid w:val="00E00169"/>
    <w:rsid w:val="00E0024D"/>
    <w:rsid w:val="00E00293"/>
    <w:rsid w:val="00E0035A"/>
    <w:rsid w:val="00E004A1"/>
    <w:rsid w:val="00E006C0"/>
    <w:rsid w:val="00E00769"/>
    <w:rsid w:val="00E00A5E"/>
    <w:rsid w:val="00E00A86"/>
    <w:rsid w:val="00E00D97"/>
    <w:rsid w:val="00E00E29"/>
    <w:rsid w:val="00E00F51"/>
    <w:rsid w:val="00E01086"/>
    <w:rsid w:val="00E011AF"/>
    <w:rsid w:val="00E01504"/>
    <w:rsid w:val="00E015A2"/>
    <w:rsid w:val="00E0173C"/>
    <w:rsid w:val="00E01774"/>
    <w:rsid w:val="00E017DF"/>
    <w:rsid w:val="00E01857"/>
    <w:rsid w:val="00E018A9"/>
    <w:rsid w:val="00E0191B"/>
    <w:rsid w:val="00E01929"/>
    <w:rsid w:val="00E0198F"/>
    <w:rsid w:val="00E01B36"/>
    <w:rsid w:val="00E01BC7"/>
    <w:rsid w:val="00E01C85"/>
    <w:rsid w:val="00E01DB5"/>
    <w:rsid w:val="00E01ECC"/>
    <w:rsid w:val="00E02071"/>
    <w:rsid w:val="00E021D1"/>
    <w:rsid w:val="00E021E3"/>
    <w:rsid w:val="00E021F1"/>
    <w:rsid w:val="00E0224B"/>
    <w:rsid w:val="00E02287"/>
    <w:rsid w:val="00E0234D"/>
    <w:rsid w:val="00E0236B"/>
    <w:rsid w:val="00E02583"/>
    <w:rsid w:val="00E02606"/>
    <w:rsid w:val="00E02817"/>
    <w:rsid w:val="00E028D3"/>
    <w:rsid w:val="00E0291F"/>
    <w:rsid w:val="00E02930"/>
    <w:rsid w:val="00E02980"/>
    <w:rsid w:val="00E029D5"/>
    <w:rsid w:val="00E02AC6"/>
    <w:rsid w:val="00E02B59"/>
    <w:rsid w:val="00E02B61"/>
    <w:rsid w:val="00E02D94"/>
    <w:rsid w:val="00E02E1D"/>
    <w:rsid w:val="00E02EA0"/>
    <w:rsid w:val="00E02F1E"/>
    <w:rsid w:val="00E02FC4"/>
    <w:rsid w:val="00E030BA"/>
    <w:rsid w:val="00E03224"/>
    <w:rsid w:val="00E033EF"/>
    <w:rsid w:val="00E0352E"/>
    <w:rsid w:val="00E0355A"/>
    <w:rsid w:val="00E035FB"/>
    <w:rsid w:val="00E0360F"/>
    <w:rsid w:val="00E03618"/>
    <w:rsid w:val="00E0369B"/>
    <w:rsid w:val="00E036A3"/>
    <w:rsid w:val="00E03747"/>
    <w:rsid w:val="00E03781"/>
    <w:rsid w:val="00E03786"/>
    <w:rsid w:val="00E037B4"/>
    <w:rsid w:val="00E03857"/>
    <w:rsid w:val="00E03936"/>
    <w:rsid w:val="00E03A74"/>
    <w:rsid w:val="00E03AD5"/>
    <w:rsid w:val="00E03B4C"/>
    <w:rsid w:val="00E03C37"/>
    <w:rsid w:val="00E03CE0"/>
    <w:rsid w:val="00E040A4"/>
    <w:rsid w:val="00E04135"/>
    <w:rsid w:val="00E0413B"/>
    <w:rsid w:val="00E0419A"/>
    <w:rsid w:val="00E04328"/>
    <w:rsid w:val="00E04465"/>
    <w:rsid w:val="00E04693"/>
    <w:rsid w:val="00E04703"/>
    <w:rsid w:val="00E047A0"/>
    <w:rsid w:val="00E048D7"/>
    <w:rsid w:val="00E04939"/>
    <w:rsid w:val="00E0495C"/>
    <w:rsid w:val="00E049B7"/>
    <w:rsid w:val="00E04E02"/>
    <w:rsid w:val="00E04EE6"/>
    <w:rsid w:val="00E04EEE"/>
    <w:rsid w:val="00E04F60"/>
    <w:rsid w:val="00E04F6C"/>
    <w:rsid w:val="00E0500A"/>
    <w:rsid w:val="00E052E8"/>
    <w:rsid w:val="00E0535B"/>
    <w:rsid w:val="00E05365"/>
    <w:rsid w:val="00E054CC"/>
    <w:rsid w:val="00E0553C"/>
    <w:rsid w:val="00E0563D"/>
    <w:rsid w:val="00E057A9"/>
    <w:rsid w:val="00E057E2"/>
    <w:rsid w:val="00E058D3"/>
    <w:rsid w:val="00E05948"/>
    <w:rsid w:val="00E0596E"/>
    <w:rsid w:val="00E05985"/>
    <w:rsid w:val="00E05BC8"/>
    <w:rsid w:val="00E05C2D"/>
    <w:rsid w:val="00E05D4A"/>
    <w:rsid w:val="00E05D84"/>
    <w:rsid w:val="00E05DA9"/>
    <w:rsid w:val="00E05EF8"/>
    <w:rsid w:val="00E05FA8"/>
    <w:rsid w:val="00E0602B"/>
    <w:rsid w:val="00E06125"/>
    <w:rsid w:val="00E061F4"/>
    <w:rsid w:val="00E0622F"/>
    <w:rsid w:val="00E0626B"/>
    <w:rsid w:val="00E06389"/>
    <w:rsid w:val="00E0642C"/>
    <w:rsid w:val="00E06443"/>
    <w:rsid w:val="00E0657E"/>
    <w:rsid w:val="00E065CC"/>
    <w:rsid w:val="00E065E0"/>
    <w:rsid w:val="00E0663E"/>
    <w:rsid w:val="00E06769"/>
    <w:rsid w:val="00E0681A"/>
    <w:rsid w:val="00E06A7C"/>
    <w:rsid w:val="00E06B20"/>
    <w:rsid w:val="00E06B58"/>
    <w:rsid w:val="00E06BC4"/>
    <w:rsid w:val="00E06BE7"/>
    <w:rsid w:val="00E06D64"/>
    <w:rsid w:val="00E06EEB"/>
    <w:rsid w:val="00E06F75"/>
    <w:rsid w:val="00E0707B"/>
    <w:rsid w:val="00E07179"/>
    <w:rsid w:val="00E07203"/>
    <w:rsid w:val="00E07297"/>
    <w:rsid w:val="00E072C0"/>
    <w:rsid w:val="00E072CC"/>
    <w:rsid w:val="00E073AE"/>
    <w:rsid w:val="00E0741E"/>
    <w:rsid w:val="00E075B4"/>
    <w:rsid w:val="00E075B9"/>
    <w:rsid w:val="00E075C7"/>
    <w:rsid w:val="00E075D8"/>
    <w:rsid w:val="00E07638"/>
    <w:rsid w:val="00E0777C"/>
    <w:rsid w:val="00E07939"/>
    <w:rsid w:val="00E079B1"/>
    <w:rsid w:val="00E07A6B"/>
    <w:rsid w:val="00E07AF7"/>
    <w:rsid w:val="00E07B6D"/>
    <w:rsid w:val="00E07D26"/>
    <w:rsid w:val="00E07DD2"/>
    <w:rsid w:val="00E07EA8"/>
    <w:rsid w:val="00E10023"/>
    <w:rsid w:val="00E10168"/>
    <w:rsid w:val="00E1019F"/>
    <w:rsid w:val="00E1030E"/>
    <w:rsid w:val="00E10311"/>
    <w:rsid w:val="00E103F3"/>
    <w:rsid w:val="00E10451"/>
    <w:rsid w:val="00E104F3"/>
    <w:rsid w:val="00E104F9"/>
    <w:rsid w:val="00E10564"/>
    <w:rsid w:val="00E10611"/>
    <w:rsid w:val="00E10685"/>
    <w:rsid w:val="00E1076E"/>
    <w:rsid w:val="00E10807"/>
    <w:rsid w:val="00E10817"/>
    <w:rsid w:val="00E10833"/>
    <w:rsid w:val="00E10866"/>
    <w:rsid w:val="00E10886"/>
    <w:rsid w:val="00E109BE"/>
    <w:rsid w:val="00E109E2"/>
    <w:rsid w:val="00E10ACF"/>
    <w:rsid w:val="00E10B4D"/>
    <w:rsid w:val="00E10BF5"/>
    <w:rsid w:val="00E10D02"/>
    <w:rsid w:val="00E10E79"/>
    <w:rsid w:val="00E10EAA"/>
    <w:rsid w:val="00E10F5E"/>
    <w:rsid w:val="00E1100D"/>
    <w:rsid w:val="00E110FF"/>
    <w:rsid w:val="00E112BC"/>
    <w:rsid w:val="00E11383"/>
    <w:rsid w:val="00E113EA"/>
    <w:rsid w:val="00E114F1"/>
    <w:rsid w:val="00E1158D"/>
    <w:rsid w:val="00E115B5"/>
    <w:rsid w:val="00E11633"/>
    <w:rsid w:val="00E11733"/>
    <w:rsid w:val="00E11AAD"/>
    <w:rsid w:val="00E11B88"/>
    <w:rsid w:val="00E11B92"/>
    <w:rsid w:val="00E11BD0"/>
    <w:rsid w:val="00E11D38"/>
    <w:rsid w:val="00E11DBE"/>
    <w:rsid w:val="00E11E6C"/>
    <w:rsid w:val="00E11F5D"/>
    <w:rsid w:val="00E120A0"/>
    <w:rsid w:val="00E120C6"/>
    <w:rsid w:val="00E1216B"/>
    <w:rsid w:val="00E122FA"/>
    <w:rsid w:val="00E123D2"/>
    <w:rsid w:val="00E12545"/>
    <w:rsid w:val="00E12602"/>
    <w:rsid w:val="00E126EF"/>
    <w:rsid w:val="00E1278F"/>
    <w:rsid w:val="00E12A52"/>
    <w:rsid w:val="00E12C6B"/>
    <w:rsid w:val="00E12D50"/>
    <w:rsid w:val="00E12E6B"/>
    <w:rsid w:val="00E12EDF"/>
    <w:rsid w:val="00E12FAB"/>
    <w:rsid w:val="00E132FB"/>
    <w:rsid w:val="00E1337A"/>
    <w:rsid w:val="00E13397"/>
    <w:rsid w:val="00E133EF"/>
    <w:rsid w:val="00E13468"/>
    <w:rsid w:val="00E134CE"/>
    <w:rsid w:val="00E13512"/>
    <w:rsid w:val="00E13513"/>
    <w:rsid w:val="00E135EE"/>
    <w:rsid w:val="00E136C2"/>
    <w:rsid w:val="00E137E4"/>
    <w:rsid w:val="00E1385F"/>
    <w:rsid w:val="00E13AE6"/>
    <w:rsid w:val="00E13BFA"/>
    <w:rsid w:val="00E13C04"/>
    <w:rsid w:val="00E13D97"/>
    <w:rsid w:val="00E13E37"/>
    <w:rsid w:val="00E13EC5"/>
    <w:rsid w:val="00E13EE0"/>
    <w:rsid w:val="00E13FBB"/>
    <w:rsid w:val="00E14005"/>
    <w:rsid w:val="00E1401E"/>
    <w:rsid w:val="00E140F6"/>
    <w:rsid w:val="00E141B9"/>
    <w:rsid w:val="00E141C3"/>
    <w:rsid w:val="00E14285"/>
    <w:rsid w:val="00E14590"/>
    <w:rsid w:val="00E14705"/>
    <w:rsid w:val="00E147D3"/>
    <w:rsid w:val="00E1486D"/>
    <w:rsid w:val="00E148FC"/>
    <w:rsid w:val="00E14BA2"/>
    <w:rsid w:val="00E14BDD"/>
    <w:rsid w:val="00E14D25"/>
    <w:rsid w:val="00E14DBF"/>
    <w:rsid w:val="00E14E8F"/>
    <w:rsid w:val="00E14EA4"/>
    <w:rsid w:val="00E15085"/>
    <w:rsid w:val="00E150C0"/>
    <w:rsid w:val="00E151DE"/>
    <w:rsid w:val="00E151F2"/>
    <w:rsid w:val="00E153BB"/>
    <w:rsid w:val="00E156F9"/>
    <w:rsid w:val="00E15722"/>
    <w:rsid w:val="00E15733"/>
    <w:rsid w:val="00E159D4"/>
    <w:rsid w:val="00E159FD"/>
    <w:rsid w:val="00E15B00"/>
    <w:rsid w:val="00E15D0D"/>
    <w:rsid w:val="00E15DB5"/>
    <w:rsid w:val="00E15DE1"/>
    <w:rsid w:val="00E15F50"/>
    <w:rsid w:val="00E15FB2"/>
    <w:rsid w:val="00E16043"/>
    <w:rsid w:val="00E160A1"/>
    <w:rsid w:val="00E16215"/>
    <w:rsid w:val="00E16220"/>
    <w:rsid w:val="00E1623C"/>
    <w:rsid w:val="00E164BA"/>
    <w:rsid w:val="00E164E8"/>
    <w:rsid w:val="00E1658D"/>
    <w:rsid w:val="00E1659D"/>
    <w:rsid w:val="00E166B1"/>
    <w:rsid w:val="00E1670B"/>
    <w:rsid w:val="00E167CD"/>
    <w:rsid w:val="00E16B3B"/>
    <w:rsid w:val="00E16BBD"/>
    <w:rsid w:val="00E16BC3"/>
    <w:rsid w:val="00E16BD1"/>
    <w:rsid w:val="00E16C64"/>
    <w:rsid w:val="00E16D71"/>
    <w:rsid w:val="00E16DB2"/>
    <w:rsid w:val="00E16EC6"/>
    <w:rsid w:val="00E16ED1"/>
    <w:rsid w:val="00E16EF2"/>
    <w:rsid w:val="00E16F98"/>
    <w:rsid w:val="00E17012"/>
    <w:rsid w:val="00E1701C"/>
    <w:rsid w:val="00E17100"/>
    <w:rsid w:val="00E171E3"/>
    <w:rsid w:val="00E17220"/>
    <w:rsid w:val="00E17268"/>
    <w:rsid w:val="00E17274"/>
    <w:rsid w:val="00E172FC"/>
    <w:rsid w:val="00E173FE"/>
    <w:rsid w:val="00E17429"/>
    <w:rsid w:val="00E175A4"/>
    <w:rsid w:val="00E176A3"/>
    <w:rsid w:val="00E176E4"/>
    <w:rsid w:val="00E17977"/>
    <w:rsid w:val="00E179B9"/>
    <w:rsid w:val="00E17C86"/>
    <w:rsid w:val="00E17EA5"/>
    <w:rsid w:val="00E17EE9"/>
    <w:rsid w:val="00E17F23"/>
    <w:rsid w:val="00E17F25"/>
    <w:rsid w:val="00E17F76"/>
    <w:rsid w:val="00E201C4"/>
    <w:rsid w:val="00E201E1"/>
    <w:rsid w:val="00E201F4"/>
    <w:rsid w:val="00E202B5"/>
    <w:rsid w:val="00E20381"/>
    <w:rsid w:val="00E2039C"/>
    <w:rsid w:val="00E203AB"/>
    <w:rsid w:val="00E204C6"/>
    <w:rsid w:val="00E20810"/>
    <w:rsid w:val="00E2083C"/>
    <w:rsid w:val="00E20864"/>
    <w:rsid w:val="00E2096B"/>
    <w:rsid w:val="00E20A0F"/>
    <w:rsid w:val="00E20BB2"/>
    <w:rsid w:val="00E20BB6"/>
    <w:rsid w:val="00E20BC7"/>
    <w:rsid w:val="00E20CF7"/>
    <w:rsid w:val="00E20EC5"/>
    <w:rsid w:val="00E20EDC"/>
    <w:rsid w:val="00E20F7E"/>
    <w:rsid w:val="00E20F8C"/>
    <w:rsid w:val="00E2104F"/>
    <w:rsid w:val="00E21149"/>
    <w:rsid w:val="00E211C7"/>
    <w:rsid w:val="00E21249"/>
    <w:rsid w:val="00E212B6"/>
    <w:rsid w:val="00E213BE"/>
    <w:rsid w:val="00E214BC"/>
    <w:rsid w:val="00E21583"/>
    <w:rsid w:val="00E215A6"/>
    <w:rsid w:val="00E2167C"/>
    <w:rsid w:val="00E21720"/>
    <w:rsid w:val="00E2176E"/>
    <w:rsid w:val="00E21A12"/>
    <w:rsid w:val="00E21A8F"/>
    <w:rsid w:val="00E21AAA"/>
    <w:rsid w:val="00E21BCD"/>
    <w:rsid w:val="00E21D19"/>
    <w:rsid w:val="00E21E00"/>
    <w:rsid w:val="00E21E32"/>
    <w:rsid w:val="00E21ED6"/>
    <w:rsid w:val="00E21EED"/>
    <w:rsid w:val="00E21F6F"/>
    <w:rsid w:val="00E21F99"/>
    <w:rsid w:val="00E22006"/>
    <w:rsid w:val="00E22088"/>
    <w:rsid w:val="00E220F9"/>
    <w:rsid w:val="00E2211C"/>
    <w:rsid w:val="00E22217"/>
    <w:rsid w:val="00E22239"/>
    <w:rsid w:val="00E2231B"/>
    <w:rsid w:val="00E223B8"/>
    <w:rsid w:val="00E223CA"/>
    <w:rsid w:val="00E2267E"/>
    <w:rsid w:val="00E226A4"/>
    <w:rsid w:val="00E226AA"/>
    <w:rsid w:val="00E227F1"/>
    <w:rsid w:val="00E228F9"/>
    <w:rsid w:val="00E22A51"/>
    <w:rsid w:val="00E22A63"/>
    <w:rsid w:val="00E22ACC"/>
    <w:rsid w:val="00E22C7B"/>
    <w:rsid w:val="00E22CFF"/>
    <w:rsid w:val="00E22E54"/>
    <w:rsid w:val="00E22F5D"/>
    <w:rsid w:val="00E22F9B"/>
    <w:rsid w:val="00E23065"/>
    <w:rsid w:val="00E23088"/>
    <w:rsid w:val="00E230C4"/>
    <w:rsid w:val="00E23251"/>
    <w:rsid w:val="00E2332D"/>
    <w:rsid w:val="00E233B7"/>
    <w:rsid w:val="00E2341E"/>
    <w:rsid w:val="00E23486"/>
    <w:rsid w:val="00E2353E"/>
    <w:rsid w:val="00E2354D"/>
    <w:rsid w:val="00E237DA"/>
    <w:rsid w:val="00E2385F"/>
    <w:rsid w:val="00E23887"/>
    <w:rsid w:val="00E2391F"/>
    <w:rsid w:val="00E23AEC"/>
    <w:rsid w:val="00E23B00"/>
    <w:rsid w:val="00E23C9A"/>
    <w:rsid w:val="00E23CE8"/>
    <w:rsid w:val="00E23DA9"/>
    <w:rsid w:val="00E23DE4"/>
    <w:rsid w:val="00E24017"/>
    <w:rsid w:val="00E242F0"/>
    <w:rsid w:val="00E243DF"/>
    <w:rsid w:val="00E24437"/>
    <w:rsid w:val="00E24592"/>
    <w:rsid w:val="00E24598"/>
    <w:rsid w:val="00E24620"/>
    <w:rsid w:val="00E2489A"/>
    <w:rsid w:val="00E24A77"/>
    <w:rsid w:val="00E24A8D"/>
    <w:rsid w:val="00E24B03"/>
    <w:rsid w:val="00E24B6E"/>
    <w:rsid w:val="00E24B83"/>
    <w:rsid w:val="00E24C3E"/>
    <w:rsid w:val="00E24C74"/>
    <w:rsid w:val="00E24CC2"/>
    <w:rsid w:val="00E24CCC"/>
    <w:rsid w:val="00E24D7C"/>
    <w:rsid w:val="00E24D81"/>
    <w:rsid w:val="00E24D85"/>
    <w:rsid w:val="00E24DCE"/>
    <w:rsid w:val="00E24E1F"/>
    <w:rsid w:val="00E24EBE"/>
    <w:rsid w:val="00E24F97"/>
    <w:rsid w:val="00E24FDC"/>
    <w:rsid w:val="00E25017"/>
    <w:rsid w:val="00E250B0"/>
    <w:rsid w:val="00E250C2"/>
    <w:rsid w:val="00E2515E"/>
    <w:rsid w:val="00E25181"/>
    <w:rsid w:val="00E25344"/>
    <w:rsid w:val="00E253CB"/>
    <w:rsid w:val="00E2548D"/>
    <w:rsid w:val="00E25599"/>
    <w:rsid w:val="00E255D6"/>
    <w:rsid w:val="00E256AE"/>
    <w:rsid w:val="00E256B1"/>
    <w:rsid w:val="00E25947"/>
    <w:rsid w:val="00E2598D"/>
    <w:rsid w:val="00E259BA"/>
    <w:rsid w:val="00E25AA8"/>
    <w:rsid w:val="00E25B12"/>
    <w:rsid w:val="00E25E0B"/>
    <w:rsid w:val="00E25E10"/>
    <w:rsid w:val="00E25EE2"/>
    <w:rsid w:val="00E25EEB"/>
    <w:rsid w:val="00E26021"/>
    <w:rsid w:val="00E26035"/>
    <w:rsid w:val="00E260AE"/>
    <w:rsid w:val="00E26142"/>
    <w:rsid w:val="00E261A2"/>
    <w:rsid w:val="00E2655C"/>
    <w:rsid w:val="00E26660"/>
    <w:rsid w:val="00E2667B"/>
    <w:rsid w:val="00E268C4"/>
    <w:rsid w:val="00E26968"/>
    <w:rsid w:val="00E269D7"/>
    <w:rsid w:val="00E26CE6"/>
    <w:rsid w:val="00E26D10"/>
    <w:rsid w:val="00E26DDE"/>
    <w:rsid w:val="00E26E18"/>
    <w:rsid w:val="00E26F14"/>
    <w:rsid w:val="00E26FA8"/>
    <w:rsid w:val="00E26FAF"/>
    <w:rsid w:val="00E271DA"/>
    <w:rsid w:val="00E272F2"/>
    <w:rsid w:val="00E2736E"/>
    <w:rsid w:val="00E27378"/>
    <w:rsid w:val="00E27422"/>
    <w:rsid w:val="00E274E4"/>
    <w:rsid w:val="00E27728"/>
    <w:rsid w:val="00E277FC"/>
    <w:rsid w:val="00E2788A"/>
    <w:rsid w:val="00E279BD"/>
    <w:rsid w:val="00E27A36"/>
    <w:rsid w:val="00E27A69"/>
    <w:rsid w:val="00E27AC5"/>
    <w:rsid w:val="00E27B10"/>
    <w:rsid w:val="00E27B27"/>
    <w:rsid w:val="00E27BA8"/>
    <w:rsid w:val="00E27D0C"/>
    <w:rsid w:val="00E27D81"/>
    <w:rsid w:val="00E27DBC"/>
    <w:rsid w:val="00E27DBF"/>
    <w:rsid w:val="00E27E29"/>
    <w:rsid w:val="00E27EF2"/>
    <w:rsid w:val="00E27FD2"/>
    <w:rsid w:val="00E2BB13"/>
    <w:rsid w:val="00E30062"/>
    <w:rsid w:val="00E30106"/>
    <w:rsid w:val="00E30193"/>
    <w:rsid w:val="00E3022D"/>
    <w:rsid w:val="00E302D5"/>
    <w:rsid w:val="00E302F9"/>
    <w:rsid w:val="00E30367"/>
    <w:rsid w:val="00E3045E"/>
    <w:rsid w:val="00E3053F"/>
    <w:rsid w:val="00E3060D"/>
    <w:rsid w:val="00E3067E"/>
    <w:rsid w:val="00E30715"/>
    <w:rsid w:val="00E307F9"/>
    <w:rsid w:val="00E30889"/>
    <w:rsid w:val="00E308A9"/>
    <w:rsid w:val="00E308B7"/>
    <w:rsid w:val="00E308C3"/>
    <w:rsid w:val="00E30909"/>
    <w:rsid w:val="00E30C5F"/>
    <w:rsid w:val="00E30CD4"/>
    <w:rsid w:val="00E30D81"/>
    <w:rsid w:val="00E30DB6"/>
    <w:rsid w:val="00E30EA0"/>
    <w:rsid w:val="00E30EE6"/>
    <w:rsid w:val="00E30F85"/>
    <w:rsid w:val="00E3104C"/>
    <w:rsid w:val="00E3116B"/>
    <w:rsid w:val="00E31233"/>
    <w:rsid w:val="00E3123D"/>
    <w:rsid w:val="00E31362"/>
    <w:rsid w:val="00E31374"/>
    <w:rsid w:val="00E313ED"/>
    <w:rsid w:val="00E3156D"/>
    <w:rsid w:val="00E315D0"/>
    <w:rsid w:val="00E315EF"/>
    <w:rsid w:val="00E316A8"/>
    <w:rsid w:val="00E317D8"/>
    <w:rsid w:val="00E3199B"/>
    <w:rsid w:val="00E31A26"/>
    <w:rsid w:val="00E31A91"/>
    <w:rsid w:val="00E31B0E"/>
    <w:rsid w:val="00E31C38"/>
    <w:rsid w:val="00E31DA7"/>
    <w:rsid w:val="00E31DAD"/>
    <w:rsid w:val="00E31DEF"/>
    <w:rsid w:val="00E31E63"/>
    <w:rsid w:val="00E31F89"/>
    <w:rsid w:val="00E32134"/>
    <w:rsid w:val="00E32296"/>
    <w:rsid w:val="00E3235B"/>
    <w:rsid w:val="00E32454"/>
    <w:rsid w:val="00E32491"/>
    <w:rsid w:val="00E324F5"/>
    <w:rsid w:val="00E327FD"/>
    <w:rsid w:val="00E32855"/>
    <w:rsid w:val="00E328CC"/>
    <w:rsid w:val="00E32A62"/>
    <w:rsid w:val="00E32B78"/>
    <w:rsid w:val="00E32C5C"/>
    <w:rsid w:val="00E32D41"/>
    <w:rsid w:val="00E32D96"/>
    <w:rsid w:val="00E32DC9"/>
    <w:rsid w:val="00E32F28"/>
    <w:rsid w:val="00E32F88"/>
    <w:rsid w:val="00E3306F"/>
    <w:rsid w:val="00E3307F"/>
    <w:rsid w:val="00E331C4"/>
    <w:rsid w:val="00E3332D"/>
    <w:rsid w:val="00E33364"/>
    <w:rsid w:val="00E33382"/>
    <w:rsid w:val="00E333AB"/>
    <w:rsid w:val="00E33407"/>
    <w:rsid w:val="00E33496"/>
    <w:rsid w:val="00E33593"/>
    <w:rsid w:val="00E3363A"/>
    <w:rsid w:val="00E336C1"/>
    <w:rsid w:val="00E337D9"/>
    <w:rsid w:val="00E337DA"/>
    <w:rsid w:val="00E33926"/>
    <w:rsid w:val="00E33986"/>
    <w:rsid w:val="00E339D3"/>
    <w:rsid w:val="00E33AD7"/>
    <w:rsid w:val="00E33AFC"/>
    <w:rsid w:val="00E33BF2"/>
    <w:rsid w:val="00E33C54"/>
    <w:rsid w:val="00E33C5C"/>
    <w:rsid w:val="00E33D0A"/>
    <w:rsid w:val="00E33D24"/>
    <w:rsid w:val="00E33D59"/>
    <w:rsid w:val="00E33D87"/>
    <w:rsid w:val="00E33EC8"/>
    <w:rsid w:val="00E33F88"/>
    <w:rsid w:val="00E33FF4"/>
    <w:rsid w:val="00E340C6"/>
    <w:rsid w:val="00E34218"/>
    <w:rsid w:val="00E3426C"/>
    <w:rsid w:val="00E342AD"/>
    <w:rsid w:val="00E34359"/>
    <w:rsid w:val="00E343A5"/>
    <w:rsid w:val="00E343C9"/>
    <w:rsid w:val="00E346BC"/>
    <w:rsid w:val="00E3474D"/>
    <w:rsid w:val="00E347AB"/>
    <w:rsid w:val="00E34890"/>
    <w:rsid w:val="00E3496D"/>
    <w:rsid w:val="00E349E8"/>
    <w:rsid w:val="00E34A42"/>
    <w:rsid w:val="00E34A86"/>
    <w:rsid w:val="00E34B0D"/>
    <w:rsid w:val="00E34C3E"/>
    <w:rsid w:val="00E34CB1"/>
    <w:rsid w:val="00E34CD8"/>
    <w:rsid w:val="00E34CDF"/>
    <w:rsid w:val="00E34D63"/>
    <w:rsid w:val="00E34DD7"/>
    <w:rsid w:val="00E34E91"/>
    <w:rsid w:val="00E34F1F"/>
    <w:rsid w:val="00E35039"/>
    <w:rsid w:val="00E350EB"/>
    <w:rsid w:val="00E35119"/>
    <w:rsid w:val="00E3526D"/>
    <w:rsid w:val="00E35375"/>
    <w:rsid w:val="00E356E5"/>
    <w:rsid w:val="00E35702"/>
    <w:rsid w:val="00E35836"/>
    <w:rsid w:val="00E3586F"/>
    <w:rsid w:val="00E35919"/>
    <w:rsid w:val="00E359AC"/>
    <w:rsid w:val="00E35A81"/>
    <w:rsid w:val="00E35C97"/>
    <w:rsid w:val="00E35CFB"/>
    <w:rsid w:val="00E35CFE"/>
    <w:rsid w:val="00E35F82"/>
    <w:rsid w:val="00E3623A"/>
    <w:rsid w:val="00E362B7"/>
    <w:rsid w:val="00E36343"/>
    <w:rsid w:val="00E363BD"/>
    <w:rsid w:val="00E36433"/>
    <w:rsid w:val="00E364BF"/>
    <w:rsid w:val="00E36754"/>
    <w:rsid w:val="00E36759"/>
    <w:rsid w:val="00E36911"/>
    <w:rsid w:val="00E3698E"/>
    <w:rsid w:val="00E369DB"/>
    <w:rsid w:val="00E36BBC"/>
    <w:rsid w:val="00E36C5F"/>
    <w:rsid w:val="00E36CA3"/>
    <w:rsid w:val="00E36CFA"/>
    <w:rsid w:val="00E36F7B"/>
    <w:rsid w:val="00E36FEE"/>
    <w:rsid w:val="00E37094"/>
    <w:rsid w:val="00E37096"/>
    <w:rsid w:val="00E3715C"/>
    <w:rsid w:val="00E371C3"/>
    <w:rsid w:val="00E372A5"/>
    <w:rsid w:val="00E374A7"/>
    <w:rsid w:val="00E374DB"/>
    <w:rsid w:val="00E37862"/>
    <w:rsid w:val="00E37946"/>
    <w:rsid w:val="00E3795B"/>
    <w:rsid w:val="00E379B3"/>
    <w:rsid w:val="00E37A98"/>
    <w:rsid w:val="00E37C9D"/>
    <w:rsid w:val="00E37CCD"/>
    <w:rsid w:val="00E37CD5"/>
    <w:rsid w:val="00E37D7D"/>
    <w:rsid w:val="00E37DA1"/>
    <w:rsid w:val="00E37DE9"/>
    <w:rsid w:val="00E37E46"/>
    <w:rsid w:val="00E37E4C"/>
    <w:rsid w:val="00E37EFA"/>
    <w:rsid w:val="00E37F79"/>
    <w:rsid w:val="00E4014B"/>
    <w:rsid w:val="00E401E0"/>
    <w:rsid w:val="00E401E7"/>
    <w:rsid w:val="00E403CE"/>
    <w:rsid w:val="00E40487"/>
    <w:rsid w:val="00E404EE"/>
    <w:rsid w:val="00E406CC"/>
    <w:rsid w:val="00E406E1"/>
    <w:rsid w:val="00E407CA"/>
    <w:rsid w:val="00E40922"/>
    <w:rsid w:val="00E40A97"/>
    <w:rsid w:val="00E40B68"/>
    <w:rsid w:val="00E40C58"/>
    <w:rsid w:val="00E40CA3"/>
    <w:rsid w:val="00E40DEB"/>
    <w:rsid w:val="00E40E20"/>
    <w:rsid w:val="00E40EE5"/>
    <w:rsid w:val="00E40FA6"/>
    <w:rsid w:val="00E40FCB"/>
    <w:rsid w:val="00E4102C"/>
    <w:rsid w:val="00E4106B"/>
    <w:rsid w:val="00E411A6"/>
    <w:rsid w:val="00E413CA"/>
    <w:rsid w:val="00E413FA"/>
    <w:rsid w:val="00E41416"/>
    <w:rsid w:val="00E4145A"/>
    <w:rsid w:val="00E41482"/>
    <w:rsid w:val="00E414C9"/>
    <w:rsid w:val="00E41698"/>
    <w:rsid w:val="00E417D2"/>
    <w:rsid w:val="00E41804"/>
    <w:rsid w:val="00E419DD"/>
    <w:rsid w:val="00E41B15"/>
    <w:rsid w:val="00E41C36"/>
    <w:rsid w:val="00E41CF2"/>
    <w:rsid w:val="00E41EA5"/>
    <w:rsid w:val="00E42015"/>
    <w:rsid w:val="00E42048"/>
    <w:rsid w:val="00E42087"/>
    <w:rsid w:val="00E4214E"/>
    <w:rsid w:val="00E42476"/>
    <w:rsid w:val="00E424A8"/>
    <w:rsid w:val="00E424AD"/>
    <w:rsid w:val="00E4256A"/>
    <w:rsid w:val="00E42848"/>
    <w:rsid w:val="00E4284C"/>
    <w:rsid w:val="00E429DC"/>
    <w:rsid w:val="00E429FB"/>
    <w:rsid w:val="00E42B2F"/>
    <w:rsid w:val="00E42B4C"/>
    <w:rsid w:val="00E42BFB"/>
    <w:rsid w:val="00E42CF5"/>
    <w:rsid w:val="00E42D7C"/>
    <w:rsid w:val="00E42FDD"/>
    <w:rsid w:val="00E43089"/>
    <w:rsid w:val="00E430C2"/>
    <w:rsid w:val="00E431E7"/>
    <w:rsid w:val="00E4327A"/>
    <w:rsid w:val="00E4327D"/>
    <w:rsid w:val="00E433FA"/>
    <w:rsid w:val="00E43409"/>
    <w:rsid w:val="00E43454"/>
    <w:rsid w:val="00E4345C"/>
    <w:rsid w:val="00E43462"/>
    <w:rsid w:val="00E434AB"/>
    <w:rsid w:val="00E43532"/>
    <w:rsid w:val="00E43585"/>
    <w:rsid w:val="00E435B7"/>
    <w:rsid w:val="00E435E4"/>
    <w:rsid w:val="00E4363A"/>
    <w:rsid w:val="00E436A5"/>
    <w:rsid w:val="00E436D9"/>
    <w:rsid w:val="00E43786"/>
    <w:rsid w:val="00E43795"/>
    <w:rsid w:val="00E4379E"/>
    <w:rsid w:val="00E437D9"/>
    <w:rsid w:val="00E4393B"/>
    <w:rsid w:val="00E439A4"/>
    <w:rsid w:val="00E43A5F"/>
    <w:rsid w:val="00E43AAA"/>
    <w:rsid w:val="00E43C3E"/>
    <w:rsid w:val="00E43D25"/>
    <w:rsid w:val="00E44005"/>
    <w:rsid w:val="00E4402F"/>
    <w:rsid w:val="00E440E8"/>
    <w:rsid w:val="00E44224"/>
    <w:rsid w:val="00E44242"/>
    <w:rsid w:val="00E4426D"/>
    <w:rsid w:val="00E4432D"/>
    <w:rsid w:val="00E4437A"/>
    <w:rsid w:val="00E44410"/>
    <w:rsid w:val="00E445E6"/>
    <w:rsid w:val="00E4461A"/>
    <w:rsid w:val="00E4469F"/>
    <w:rsid w:val="00E4495B"/>
    <w:rsid w:val="00E449AF"/>
    <w:rsid w:val="00E449C5"/>
    <w:rsid w:val="00E44B24"/>
    <w:rsid w:val="00E44C94"/>
    <w:rsid w:val="00E44CAA"/>
    <w:rsid w:val="00E44E29"/>
    <w:rsid w:val="00E45085"/>
    <w:rsid w:val="00E4521D"/>
    <w:rsid w:val="00E45229"/>
    <w:rsid w:val="00E4529A"/>
    <w:rsid w:val="00E453B7"/>
    <w:rsid w:val="00E4548E"/>
    <w:rsid w:val="00E454DC"/>
    <w:rsid w:val="00E45618"/>
    <w:rsid w:val="00E4573A"/>
    <w:rsid w:val="00E457CB"/>
    <w:rsid w:val="00E4582A"/>
    <w:rsid w:val="00E45876"/>
    <w:rsid w:val="00E458D7"/>
    <w:rsid w:val="00E45987"/>
    <w:rsid w:val="00E45A95"/>
    <w:rsid w:val="00E45AF4"/>
    <w:rsid w:val="00E45C76"/>
    <w:rsid w:val="00E45E45"/>
    <w:rsid w:val="00E45E69"/>
    <w:rsid w:val="00E45E71"/>
    <w:rsid w:val="00E45E7E"/>
    <w:rsid w:val="00E45E93"/>
    <w:rsid w:val="00E45F22"/>
    <w:rsid w:val="00E45FAF"/>
    <w:rsid w:val="00E460C8"/>
    <w:rsid w:val="00E460F4"/>
    <w:rsid w:val="00E4619D"/>
    <w:rsid w:val="00E462AF"/>
    <w:rsid w:val="00E4633F"/>
    <w:rsid w:val="00E4636C"/>
    <w:rsid w:val="00E46403"/>
    <w:rsid w:val="00E46533"/>
    <w:rsid w:val="00E46546"/>
    <w:rsid w:val="00E46658"/>
    <w:rsid w:val="00E469EB"/>
    <w:rsid w:val="00E46A3F"/>
    <w:rsid w:val="00E46B3A"/>
    <w:rsid w:val="00E46BBC"/>
    <w:rsid w:val="00E46C25"/>
    <w:rsid w:val="00E46C87"/>
    <w:rsid w:val="00E46D13"/>
    <w:rsid w:val="00E46EF5"/>
    <w:rsid w:val="00E47187"/>
    <w:rsid w:val="00E471AF"/>
    <w:rsid w:val="00E47256"/>
    <w:rsid w:val="00E47312"/>
    <w:rsid w:val="00E47517"/>
    <w:rsid w:val="00E47617"/>
    <w:rsid w:val="00E4766C"/>
    <w:rsid w:val="00E47692"/>
    <w:rsid w:val="00E476CA"/>
    <w:rsid w:val="00E4777B"/>
    <w:rsid w:val="00E478BA"/>
    <w:rsid w:val="00E479AC"/>
    <w:rsid w:val="00E47AAB"/>
    <w:rsid w:val="00E47AFF"/>
    <w:rsid w:val="00E47E1F"/>
    <w:rsid w:val="00E47ED4"/>
    <w:rsid w:val="00E50000"/>
    <w:rsid w:val="00E50113"/>
    <w:rsid w:val="00E5012B"/>
    <w:rsid w:val="00E501CE"/>
    <w:rsid w:val="00E50214"/>
    <w:rsid w:val="00E502AE"/>
    <w:rsid w:val="00E50379"/>
    <w:rsid w:val="00E50428"/>
    <w:rsid w:val="00E506CE"/>
    <w:rsid w:val="00E506E6"/>
    <w:rsid w:val="00E5070E"/>
    <w:rsid w:val="00E507B4"/>
    <w:rsid w:val="00E507BF"/>
    <w:rsid w:val="00E5091B"/>
    <w:rsid w:val="00E509AA"/>
    <w:rsid w:val="00E50A09"/>
    <w:rsid w:val="00E50A65"/>
    <w:rsid w:val="00E50AD4"/>
    <w:rsid w:val="00E50AD8"/>
    <w:rsid w:val="00E50AF2"/>
    <w:rsid w:val="00E50C97"/>
    <w:rsid w:val="00E50DA9"/>
    <w:rsid w:val="00E50DF1"/>
    <w:rsid w:val="00E50E14"/>
    <w:rsid w:val="00E50FC3"/>
    <w:rsid w:val="00E50FF2"/>
    <w:rsid w:val="00E5108D"/>
    <w:rsid w:val="00E510B2"/>
    <w:rsid w:val="00E510EA"/>
    <w:rsid w:val="00E51119"/>
    <w:rsid w:val="00E512E9"/>
    <w:rsid w:val="00E51586"/>
    <w:rsid w:val="00E51879"/>
    <w:rsid w:val="00E518AD"/>
    <w:rsid w:val="00E51980"/>
    <w:rsid w:val="00E51B69"/>
    <w:rsid w:val="00E51BE8"/>
    <w:rsid w:val="00E51C92"/>
    <w:rsid w:val="00E51DFE"/>
    <w:rsid w:val="00E51E91"/>
    <w:rsid w:val="00E51FEE"/>
    <w:rsid w:val="00E520D5"/>
    <w:rsid w:val="00E52139"/>
    <w:rsid w:val="00E52184"/>
    <w:rsid w:val="00E521C7"/>
    <w:rsid w:val="00E52477"/>
    <w:rsid w:val="00E525E8"/>
    <w:rsid w:val="00E52658"/>
    <w:rsid w:val="00E52798"/>
    <w:rsid w:val="00E5281C"/>
    <w:rsid w:val="00E52827"/>
    <w:rsid w:val="00E528D0"/>
    <w:rsid w:val="00E5293A"/>
    <w:rsid w:val="00E52A16"/>
    <w:rsid w:val="00E52A80"/>
    <w:rsid w:val="00E52ABF"/>
    <w:rsid w:val="00E52ED4"/>
    <w:rsid w:val="00E53089"/>
    <w:rsid w:val="00E530F1"/>
    <w:rsid w:val="00E5310A"/>
    <w:rsid w:val="00E5314C"/>
    <w:rsid w:val="00E531F1"/>
    <w:rsid w:val="00E5332D"/>
    <w:rsid w:val="00E53331"/>
    <w:rsid w:val="00E533E4"/>
    <w:rsid w:val="00E5344C"/>
    <w:rsid w:val="00E53495"/>
    <w:rsid w:val="00E534BB"/>
    <w:rsid w:val="00E53532"/>
    <w:rsid w:val="00E53602"/>
    <w:rsid w:val="00E53640"/>
    <w:rsid w:val="00E53676"/>
    <w:rsid w:val="00E5375D"/>
    <w:rsid w:val="00E5377D"/>
    <w:rsid w:val="00E5378C"/>
    <w:rsid w:val="00E538A9"/>
    <w:rsid w:val="00E538FD"/>
    <w:rsid w:val="00E53A12"/>
    <w:rsid w:val="00E53A92"/>
    <w:rsid w:val="00E53C2B"/>
    <w:rsid w:val="00E53C37"/>
    <w:rsid w:val="00E53C75"/>
    <w:rsid w:val="00E53D6E"/>
    <w:rsid w:val="00E53E1D"/>
    <w:rsid w:val="00E53E27"/>
    <w:rsid w:val="00E53E83"/>
    <w:rsid w:val="00E53FA9"/>
    <w:rsid w:val="00E53FE6"/>
    <w:rsid w:val="00E53FF5"/>
    <w:rsid w:val="00E540F5"/>
    <w:rsid w:val="00E541E3"/>
    <w:rsid w:val="00E54302"/>
    <w:rsid w:val="00E543CC"/>
    <w:rsid w:val="00E543FA"/>
    <w:rsid w:val="00E54456"/>
    <w:rsid w:val="00E544A6"/>
    <w:rsid w:val="00E544FF"/>
    <w:rsid w:val="00E54509"/>
    <w:rsid w:val="00E54524"/>
    <w:rsid w:val="00E545A4"/>
    <w:rsid w:val="00E545B7"/>
    <w:rsid w:val="00E545DA"/>
    <w:rsid w:val="00E547B9"/>
    <w:rsid w:val="00E548B8"/>
    <w:rsid w:val="00E548FE"/>
    <w:rsid w:val="00E54903"/>
    <w:rsid w:val="00E54AC8"/>
    <w:rsid w:val="00E54B32"/>
    <w:rsid w:val="00E54B3B"/>
    <w:rsid w:val="00E54B99"/>
    <w:rsid w:val="00E54CE8"/>
    <w:rsid w:val="00E54D91"/>
    <w:rsid w:val="00E54ED2"/>
    <w:rsid w:val="00E54F26"/>
    <w:rsid w:val="00E54F5F"/>
    <w:rsid w:val="00E54F8D"/>
    <w:rsid w:val="00E54F91"/>
    <w:rsid w:val="00E5503F"/>
    <w:rsid w:val="00E55317"/>
    <w:rsid w:val="00E553E5"/>
    <w:rsid w:val="00E55535"/>
    <w:rsid w:val="00E555C2"/>
    <w:rsid w:val="00E5575C"/>
    <w:rsid w:val="00E55A53"/>
    <w:rsid w:val="00E55A59"/>
    <w:rsid w:val="00E55A5D"/>
    <w:rsid w:val="00E55BE2"/>
    <w:rsid w:val="00E55D42"/>
    <w:rsid w:val="00E55F3C"/>
    <w:rsid w:val="00E55FC9"/>
    <w:rsid w:val="00E55FF5"/>
    <w:rsid w:val="00E560D6"/>
    <w:rsid w:val="00E56263"/>
    <w:rsid w:val="00E562FA"/>
    <w:rsid w:val="00E56305"/>
    <w:rsid w:val="00E563B0"/>
    <w:rsid w:val="00E564FF"/>
    <w:rsid w:val="00E567C0"/>
    <w:rsid w:val="00E567C8"/>
    <w:rsid w:val="00E568DE"/>
    <w:rsid w:val="00E569E9"/>
    <w:rsid w:val="00E56A30"/>
    <w:rsid w:val="00E56A52"/>
    <w:rsid w:val="00E56BB4"/>
    <w:rsid w:val="00E56C54"/>
    <w:rsid w:val="00E56CB0"/>
    <w:rsid w:val="00E56CD5"/>
    <w:rsid w:val="00E56D79"/>
    <w:rsid w:val="00E56DEA"/>
    <w:rsid w:val="00E56ECB"/>
    <w:rsid w:val="00E56F3C"/>
    <w:rsid w:val="00E57085"/>
    <w:rsid w:val="00E570C5"/>
    <w:rsid w:val="00E5718D"/>
    <w:rsid w:val="00E571B0"/>
    <w:rsid w:val="00E571CC"/>
    <w:rsid w:val="00E572B6"/>
    <w:rsid w:val="00E573D4"/>
    <w:rsid w:val="00E5747A"/>
    <w:rsid w:val="00E57551"/>
    <w:rsid w:val="00E5770C"/>
    <w:rsid w:val="00E57758"/>
    <w:rsid w:val="00E57787"/>
    <w:rsid w:val="00E577EA"/>
    <w:rsid w:val="00E5785B"/>
    <w:rsid w:val="00E5790B"/>
    <w:rsid w:val="00E57959"/>
    <w:rsid w:val="00E579C3"/>
    <w:rsid w:val="00E579EB"/>
    <w:rsid w:val="00E57ADE"/>
    <w:rsid w:val="00E57D2D"/>
    <w:rsid w:val="00E57D4C"/>
    <w:rsid w:val="00E57F7A"/>
    <w:rsid w:val="00E60185"/>
    <w:rsid w:val="00E601BD"/>
    <w:rsid w:val="00E60277"/>
    <w:rsid w:val="00E602B4"/>
    <w:rsid w:val="00E6049C"/>
    <w:rsid w:val="00E604EE"/>
    <w:rsid w:val="00E604FD"/>
    <w:rsid w:val="00E60521"/>
    <w:rsid w:val="00E6054C"/>
    <w:rsid w:val="00E6056A"/>
    <w:rsid w:val="00E6057A"/>
    <w:rsid w:val="00E60580"/>
    <w:rsid w:val="00E605B7"/>
    <w:rsid w:val="00E60782"/>
    <w:rsid w:val="00E60806"/>
    <w:rsid w:val="00E60808"/>
    <w:rsid w:val="00E609D7"/>
    <w:rsid w:val="00E609E0"/>
    <w:rsid w:val="00E60ACC"/>
    <w:rsid w:val="00E60C45"/>
    <w:rsid w:val="00E60DE5"/>
    <w:rsid w:val="00E60E12"/>
    <w:rsid w:val="00E60EB1"/>
    <w:rsid w:val="00E60FDF"/>
    <w:rsid w:val="00E6102A"/>
    <w:rsid w:val="00E611EB"/>
    <w:rsid w:val="00E6128E"/>
    <w:rsid w:val="00E6129B"/>
    <w:rsid w:val="00E613BA"/>
    <w:rsid w:val="00E613CD"/>
    <w:rsid w:val="00E61511"/>
    <w:rsid w:val="00E61A1B"/>
    <w:rsid w:val="00E61B01"/>
    <w:rsid w:val="00E61BA9"/>
    <w:rsid w:val="00E61BB9"/>
    <w:rsid w:val="00E61BDA"/>
    <w:rsid w:val="00E61C14"/>
    <w:rsid w:val="00E61C82"/>
    <w:rsid w:val="00E61CAD"/>
    <w:rsid w:val="00E61E2C"/>
    <w:rsid w:val="00E61EFD"/>
    <w:rsid w:val="00E61FEF"/>
    <w:rsid w:val="00E6206A"/>
    <w:rsid w:val="00E620ED"/>
    <w:rsid w:val="00E621AE"/>
    <w:rsid w:val="00E621C6"/>
    <w:rsid w:val="00E621D2"/>
    <w:rsid w:val="00E6241B"/>
    <w:rsid w:val="00E624C2"/>
    <w:rsid w:val="00E625B8"/>
    <w:rsid w:val="00E62654"/>
    <w:rsid w:val="00E627AA"/>
    <w:rsid w:val="00E62994"/>
    <w:rsid w:val="00E62A51"/>
    <w:rsid w:val="00E62A80"/>
    <w:rsid w:val="00E62AC3"/>
    <w:rsid w:val="00E62B48"/>
    <w:rsid w:val="00E62DC2"/>
    <w:rsid w:val="00E62DEC"/>
    <w:rsid w:val="00E62E99"/>
    <w:rsid w:val="00E62EF4"/>
    <w:rsid w:val="00E63188"/>
    <w:rsid w:val="00E63325"/>
    <w:rsid w:val="00E63382"/>
    <w:rsid w:val="00E633F6"/>
    <w:rsid w:val="00E6341C"/>
    <w:rsid w:val="00E6342E"/>
    <w:rsid w:val="00E63461"/>
    <w:rsid w:val="00E6346B"/>
    <w:rsid w:val="00E6347B"/>
    <w:rsid w:val="00E63620"/>
    <w:rsid w:val="00E63640"/>
    <w:rsid w:val="00E636F0"/>
    <w:rsid w:val="00E6399E"/>
    <w:rsid w:val="00E63A38"/>
    <w:rsid w:val="00E63A3E"/>
    <w:rsid w:val="00E63B1D"/>
    <w:rsid w:val="00E63B71"/>
    <w:rsid w:val="00E63C08"/>
    <w:rsid w:val="00E63D66"/>
    <w:rsid w:val="00E63D6F"/>
    <w:rsid w:val="00E63D81"/>
    <w:rsid w:val="00E63E1A"/>
    <w:rsid w:val="00E63F22"/>
    <w:rsid w:val="00E63F5C"/>
    <w:rsid w:val="00E63FED"/>
    <w:rsid w:val="00E640A1"/>
    <w:rsid w:val="00E64157"/>
    <w:rsid w:val="00E641C7"/>
    <w:rsid w:val="00E642BA"/>
    <w:rsid w:val="00E642F2"/>
    <w:rsid w:val="00E6439F"/>
    <w:rsid w:val="00E6453C"/>
    <w:rsid w:val="00E64587"/>
    <w:rsid w:val="00E645B9"/>
    <w:rsid w:val="00E645BD"/>
    <w:rsid w:val="00E646A4"/>
    <w:rsid w:val="00E646C3"/>
    <w:rsid w:val="00E64768"/>
    <w:rsid w:val="00E6496D"/>
    <w:rsid w:val="00E64987"/>
    <w:rsid w:val="00E64BC0"/>
    <w:rsid w:val="00E64D1F"/>
    <w:rsid w:val="00E64D23"/>
    <w:rsid w:val="00E64D44"/>
    <w:rsid w:val="00E64DB3"/>
    <w:rsid w:val="00E64E49"/>
    <w:rsid w:val="00E64ED8"/>
    <w:rsid w:val="00E651E3"/>
    <w:rsid w:val="00E65375"/>
    <w:rsid w:val="00E6554C"/>
    <w:rsid w:val="00E6558E"/>
    <w:rsid w:val="00E6559F"/>
    <w:rsid w:val="00E655D5"/>
    <w:rsid w:val="00E6563E"/>
    <w:rsid w:val="00E656BC"/>
    <w:rsid w:val="00E656FC"/>
    <w:rsid w:val="00E658D1"/>
    <w:rsid w:val="00E658E1"/>
    <w:rsid w:val="00E658EE"/>
    <w:rsid w:val="00E65ACF"/>
    <w:rsid w:val="00E65BB9"/>
    <w:rsid w:val="00E65CC2"/>
    <w:rsid w:val="00E65D68"/>
    <w:rsid w:val="00E66023"/>
    <w:rsid w:val="00E66073"/>
    <w:rsid w:val="00E660F8"/>
    <w:rsid w:val="00E6622F"/>
    <w:rsid w:val="00E66461"/>
    <w:rsid w:val="00E6652E"/>
    <w:rsid w:val="00E665A5"/>
    <w:rsid w:val="00E666EA"/>
    <w:rsid w:val="00E667BE"/>
    <w:rsid w:val="00E667F8"/>
    <w:rsid w:val="00E6685A"/>
    <w:rsid w:val="00E668D1"/>
    <w:rsid w:val="00E66946"/>
    <w:rsid w:val="00E66ABA"/>
    <w:rsid w:val="00E66AEA"/>
    <w:rsid w:val="00E66AFB"/>
    <w:rsid w:val="00E66CEA"/>
    <w:rsid w:val="00E66D28"/>
    <w:rsid w:val="00E66ED8"/>
    <w:rsid w:val="00E670B9"/>
    <w:rsid w:val="00E67191"/>
    <w:rsid w:val="00E671FD"/>
    <w:rsid w:val="00E674D7"/>
    <w:rsid w:val="00E67505"/>
    <w:rsid w:val="00E67518"/>
    <w:rsid w:val="00E67578"/>
    <w:rsid w:val="00E675F4"/>
    <w:rsid w:val="00E675FA"/>
    <w:rsid w:val="00E6763D"/>
    <w:rsid w:val="00E676AB"/>
    <w:rsid w:val="00E677E9"/>
    <w:rsid w:val="00E67B64"/>
    <w:rsid w:val="00E67B88"/>
    <w:rsid w:val="00E67B95"/>
    <w:rsid w:val="00E67CC9"/>
    <w:rsid w:val="00E67FD0"/>
    <w:rsid w:val="00E67FE2"/>
    <w:rsid w:val="00E70094"/>
    <w:rsid w:val="00E7013C"/>
    <w:rsid w:val="00E7018A"/>
    <w:rsid w:val="00E70236"/>
    <w:rsid w:val="00E70252"/>
    <w:rsid w:val="00E7028D"/>
    <w:rsid w:val="00E702B8"/>
    <w:rsid w:val="00E702D8"/>
    <w:rsid w:val="00E7032F"/>
    <w:rsid w:val="00E703DC"/>
    <w:rsid w:val="00E70436"/>
    <w:rsid w:val="00E704E1"/>
    <w:rsid w:val="00E70587"/>
    <w:rsid w:val="00E705DD"/>
    <w:rsid w:val="00E70677"/>
    <w:rsid w:val="00E7069C"/>
    <w:rsid w:val="00E707FD"/>
    <w:rsid w:val="00E70819"/>
    <w:rsid w:val="00E70856"/>
    <w:rsid w:val="00E70898"/>
    <w:rsid w:val="00E708E2"/>
    <w:rsid w:val="00E70B29"/>
    <w:rsid w:val="00E70CFA"/>
    <w:rsid w:val="00E70E6D"/>
    <w:rsid w:val="00E70F3F"/>
    <w:rsid w:val="00E70F54"/>
    <w:rsid w:val="00E710B4"/>
    <w:rsid w:val="00E71279"/>
    <w:rsid w:val="00E714D0"/>
    <w:rsid w:val="00E71525"/>
    <w:rsid w:val="00E71656"/>
    <w:rsid w:val="00E716FA"/>
    <w:rsid w:val="00E7173E"/>
    <w:rsid w:val="00E71808"/>
    <w:rsid w:val="00E71811"/>
    <w:rsid w:val="00E71892"/>
    <w:rsid w:val="00E719DB"/>
    <w:rsid w:val="00E71CDF"/>
    <w:rsid w:val="00E71E4B"/>
    <w:rsid w:val="00E71F08"/>
    <w:rsid w:val="00E71F2D"/>
    <w:rsid w:val="00E72006"/>
    <w:rsid w:val="00E7205A"/>
    <w:rsid w:val="00E720FB"/>
    <w:rsid w:val="00E72109"/>
    <w:rsid w:val="00E721B5"/>
    <w:rsid w:val="00E72201"/>
    <w:rsid w:val="00E7231F"/>
    <w:rsid w:val="00E72342"/>
    <w:rsid w:val="00E7236D"/>
    <w:rsid w:val="00E723C8"/>
    <w:rsid w:val="00E723E4"/>
    <w:rsid w:val="00E72415"/>
    <w:rsid w:val="00E7243F"/>
    <w:rsid w:val="00E724DC"/>
    <w:rsid w:val="00E72518"/>
    <w:rsid w:val="00E72527"/>
    <w:rsid w:val="00E7272A"/>
    <w:rsid w:val="00E7279C"/>
    <w:rsid w:val="00E7280C"/>
    <w:rsid w:val="00E72904"/>
    <w:rsid w:val="00E729B5"/>
    <w:rsid w:val="00E72A93"/>
    <w:rsid w:val="00E72B05"/>
    <w:rsid w:val="00E72B99"/>
    <w:rsid w:val="00E72BD1"/>
    <w:rsid w:val="00E72D20"/>
    <w:rsid w:val="00E72D41"/>
    <w:rsid w:val="00E72DF0"/>
    <w:rsid w:val="00E72EC5"/>
    <w:rsid w:val="00E73109"/>
    <w:rsid w:val="00E7312A"/>
    <w:rsid w:val="00E7325B"/>
    <w:rsid w:val="00E73323"/>
    <w:rsid w:val="00E73370"/>
    <w:rsid w:val="00E73492"/>
    <w:rsid w:val="00E734AD"/>
    <w:rsid w:val="00E734C9"/>
    <w:rsid w:val="00E735B9"/>
    <w:rsid w:val="00E7361F"/>
    <w:rsid w:val="00E7367E"/>
    <w:rsid w:val="00E73691"/>
    <w:rsid w:val="00E7377F"/>
    <w:rsid w:val="00E7393F"/>
    <w:rsid w:val="00E73A50"/>
    <w:rsid w:val="00E73A81"/>
    <w:rsid w:val="00E73AF3"/>
    <w:rsid w:val="00E73B9D"/>
    <w:rsid w:val="00E73C90"/>
    <w:rsid w:val="00E73CAD"/>
    <w:rsid w:val="00E73EA2"/>
    <w:rsid w:val="00E73EBD"/>
    <w:rsid w:val="00E73F24"/>
    <w:rsid w:val="00E741F4"/>
    <w:rsid w:val="00E7428A"/>
    <w:rsid w:val="00E742CB"/>
    <w:rsid w:val="00E74349"/>
    <w:rsid w:val="00E743C3"/>
    <w:rsid w:val="00E74402"/>
    <w:rsid w:val="00E74407"/>
    <w:rsid w:val="00E7441C"/>
    <w:rsid w:val="00E74658"/>
    <w:rsid w:val="00E74691"/>
    <w:rsid w:val="00E7478E"/>
    <w:rsid w:val="00E748A0"/>
    <w:rsid w:val="00E74929"/>
    <w:rsid w:val="00E74995"/>
    <w:rsid w:val="00E74A73"/>
    <w:rsid w:val="00E74AD0"/>
    <w:rsid w:val="00E74B5B"/>
    <w:rsid w:val="00E74BB1"/>
    <w:rsid w:val="00E74C75"/>
    <w:rsid w:val="00E74D07"/>
    <w:rsid w:val="00E74DAA"/>
    <w:rsid w:val="00E74DCC"/>
    <w:rsid w:val="00E75029"/>
    <w:rsid w:val="00E75156"/>
    <w:rsid w:val="00E75326"/>
    <w:rsid w:val="00E753A9"/>
    <w:rsid w:val="00E753AE"/>
    <w:rsid w:val="00E753DB"/>
    <w:rsid w:val="00E75477"/>
    <w:rsid w:val="00E7565E"/>
    <w:rsid w:val="00E75721"/>
    <w:rsid w:val="00E7590B"/>
    <w:rsid w:val="00E75975"/>
    <w:rsid w:val="00E75A99"/>
    <w:rsid w:val="00E75B1E"/>
    <w:rsid w:val="00E75B37"/>
    <w:rsid w:val="00E75B6E"/>
    <w:rsid w:val="00E75B90"/>
    <w:rsid w:val="00E75BAB"/>
    <w:rsid w:val="00E75C50"/>
    <w:rsid w:val="00E75CFD"/>
    <w:rsid w:val="00E75DD4"/>
    <w:rsid w:val="00E75DF2"/>
    <w:rsid w:val="00E75E66"/>
    <w:rsid w:val="00E75F2E"/>
    <w:rsid w:val="00E75F39"/>
    <w:rsid w:val="00E76088"/>
    <w:rsid w:val="00E760E6"/>
    <w:rsid w:val="00E762D8"/>
    <w:rsid w:val="00E76321"/>
    <w:rsid w:val="00E763AF"/>
    <w:rsid w:val="00E763EC"/>
    <w:rsid w:val="00E76417"/>
    <w:rsid w:val="00E76450"/>
    <w:rsid w:val="00E764B7"/>
    <w:rsid w:val="00E76503"/>
    <w:rsid w:val="00E76723"/>
    <w:rsid w:val="00E767E2"/>
    <w:rsid w:val="00E768C7"/>
    <w:rsid w:val="00E7691A"/>
    <w:rsid w:val="00E76956"/>
    <w:rsid w:val="00E769E4"/>
    <w:rsid w:val="00E769E6"/>
    <w:rsid w:val="00E76A98"/>
    <w:rsid w:val="00E76B48"/>
    <w:rsid w:val="00E76BAE"/>
    <w:rsid w:val="00E76BEF"/>
    <w:rsid w:val="00E76C90"/>
    <w:rsid w:val="00E76CC1"/>
    <w:rsid w:val="00E76D77"/>
    <w:rsid w:val="00E76DCD"/>
    <w:rsid w:val="00E76F32"/>
    <w:rsid w:val="00E76F40"/>
    <w:rsid w:val="00E76F49"/>
    <w:rsid w:val="00E76FA0"/>
    <w:rsid w:val="00E77092"/>
    <w:rsid w:val="00E770AE"/>
    <w:rsid w:val="00E77130"/>
    <w:rsid w:val="00E77151"/>
    <w:rsid w:val="00E7721A"/>
    <w:rsid w:val="00E7723C"/>
    <w:rsid w:val="00E7723D"/>
    <w:rsid w:val="00E7734D"/>
    <w:rsid w:val="00E77490"/>
    <w:rsid w:val="00E77560"/>
    <w:rsid w:val="00E7756D"/>
    <w:rsid w:val="00E7757C"/>
    <w:rsid w:val="00E776E0"/>
    <w:rsid w:val="00E776F7"/>
    <w:rsid w:val="00E7783D"/>
    <w:rsid w:val="00E77884"/>
    <w:rsid w:val="00E778BD"/>
    <w:rsid w:val="00E77901"/>
    <w:rsid w:val="00E77B30"/>
    <w:rsid w:val="00E77BF8"/>
    <w:rsid w:val="00E77C89"/>
    <w:rsid w:val="00E77E3F"/>
    <w:rsid w:val="00E77E56"/>
    <w:rsid w:val="00E77E9F"/>
    <w:rsid w:val="00E8004E"/>
    <w:rsid w:val="00E80175"/>
    <w:rsid w:val="00E8017D"/>
    <w:rsid w:val="00E8036C"/>
    <w:rsid w:val="00E80472"/>
    <w:rsid w:val="00E80508"/>
    <w:rsid w:val="00E80521"/>
    <w:rsid w:val="00E805E3"/>
    <w:rsid w:val="00E806B8"/>
    <w:rsid w:val="00E806F3"/>
    <w:rsid w:val="00E808A9"/>
    <w:rsid w:val="00E8095E"/>
    <w:rsid w:val="00E80AC3"/>
    <w:rsid w:val="00E80B4A"/>
    <w:rsid w:val="00E80B4D"/>
    <w:rsid w:val="00E80B61"/>
    <w:rsid w:val="00E80C93"/>
    <w:rsid w:val="00E80E20"/>
    <w:rsid w:val="00E80E81"/>
    <w:rsid w:val="00E80FAE"/>
    <w:rsid w:val="00E81092"/>
    <w:rsid w:val="00E81318"/>
    <w:rsid w:val="00E8144F"/>
    <w:rsid w:val="00E814C3"/>
    <w:rsid w:val="00E8155E"/>
    <w:rsid w:val="00E81591"/>
    <w:rsid w:val="00E815AC"/>
    <w:rsid w:val="00E816AA"/>
    <w:rsid w:val="00E8173A"/>
    <w:rsid w:val="00E817AD"/>
    <w:rsid w:val="00E817EC"/>
    <w:rsid w:val="00E817F4"/>
    <w:rsid w:val="00E818C3"/>
    <w:rsid w:val="00E8198D"/>
    <w:rsid w:val="00E81990"/>
    <w:rsid w:val="00E81A45"/>
    <w:rsid w:val="00E81A5A"/>
    <w:rsid w:val="00E81C85"/>
    <w:rsid w:val="00E81CAB"/>
    <w:rsid w:val="00E81DE3"/>
    <w:rsid w:val="00E81E17"/>
    <w:rsid w:val="00E81EB4"/>
    <w:rsid w:val="00E81EEE"/>
    <w:rsid w:val="00E81F9B"/>
    <w:rsid w:val="00E81FCC"/>
    <w:rsid w:val="00E821FA"/>
    <w:rsid w:val="00E82307"/>
    <w:rsid w:val="00E8235E"/>
    <w:rsid w:val="00E8237F"/>
    <w:rsid w:val="00E824ED"/>
    <w:rsid w:val="00E824FC"/>
    <w:rsid w:val="00E82602"/>
    <w:rsid w:val="00E826A7"/>
    <w:rsid w:val="00E826F7"/>
    <w:rsid w:val="00E82802"/>
    <w:rsid w:val="00E82889"/>
    <w:rsid w:val="00E829FC"/>
    <w:rsid w:val="00E82B44"/>
    <w:rsid w:val="00E82B78"/>
    <w:rsid w:val="00E82BE3"/>
    <w:rsid w:val="00E82D60"/>
    <w:rsid w:val="00E82DBD"/>
    <w:rsid w:val="00E82F6B"/>
    <w:rsid w:val="00E8306E"/>
    <w:rsid w:val="00E83158"/>
    <w:rsid w:val="00E8321D"/>
    <w:rsid w:val="00E832C8"/>
    <w:rsid w:val="00E8331F"/>
    <w:rsid w:val="00E833E9"/>
    <w:rsid w:val="00E8343E"/>
    <w:rsid w:val="00E83489"/>
    <w:rsid w:val="00E8350F"/>
    <w:rsid w:val="00E83544"/>
    <w:rsid w:val="00E835AD"/>
    <w:rsid w:val="00E83769"/>
    <w:rsid w:val="00E8387A"/>
    <w:rsid w:val="00E8395B"/>
    <w:rsid w:val="00E839B6"/>
    <w:rsid w:val="00E839D4"/>
    <w:rsid w:val="00E83AD0"/>
    <w:rsid w:val="00E83B94"/>
    <w:rsid w:val="00E83D3C"/>
    <w:rsid w:val="00E83D3D"/>
    <w:rsid w:val="00E83E18"/>
    <w:rsid w:val="00E83E4C"/>
    <w:rsid w:val="00E83F1E"/>
    <w:rsid w:val="00E841E5"/>
    <w:rsid w:val="00E84259"/>
    <w:rsid w:val="00E842A5"/>
    <w:rsid w:val="00E842C4"/>
    <w:rsid w:val="00E842C7"/>
    <w:rsid w:val="00E8439B"/>
    <w:rsid w:val="00E844FF"/>
    <w:rsid w:val="00E8454C"/>
    <w:rsid w:val="00E8464D"/>
    <w:rsid w:val="00E846E5"/>
    <w:rsid w:val="00E84808"/>
    <w:rsid w:val="00E84B18"/>
    <w:rsid w:val="00E84BF9"/>
    <w:rsid w:val="00E84C46"/>
    <w:rsid w:val="00E84D8D"/>
    <w:rsid w:val="00E84DD1"/>
    <w:rsid w:val="00E84EB6"/>
    <w:rsid w:val="00E850F8"/>
    <w:rsid w:val="00E851F5"/>
    <w:rsid w:val="00E85224"/>
    <w:rsid w:val="00E852A0"/>
    <w:rsid w:val="00E853EC"/>
    <w:rsid w:val="00E8554C"/>
    <w:rsid w:val="00E85672"/>
    <w:rsid w:val="00E8567A"/>
    <w:rsid w:val="00E85831"/>
    <w:rsid w:val="00E85865"/>
    <w:rsid w:val="00E85866"/>
    <w:rsid w:val="00E8587B"/>
    <w:rsid w:val="00E8588D"/>
    <w:rsid w:val="00E85895"/>
    <w:rsid w:val="00E85938"/>
    <w:rsid w:val="00E85A47"/>
    <w:rsid w:val="00E85B46"/>
    <w:rsid w:val="00E85BE2"/>
    <w:rsid w:val="00E85C3B"/>
    <w:rsid w:val="00E85DF1"/>
    <w:rsid w:val="00E85E2E"/>
    <w:rsid w:val="00E85E3D"/>
    <w:rsid w:val="00E85E54"/>
    <w:rsid w:val="00E85EA5"/>
    <w:rsid w:val="00E85F00"/>
    <w:rsid w:val="00E85F28"/>
    <w:rsid w:val="00E85FD2"/>
    <w:rsid w:val="00E86002"/>
    <w:rsid w:val="00E86007"/>
    <w:rsid w:val="00E86056"/>
    <w:rsid w:val="00E86183"/>
    <w:rsid w:val="00E861AC"/>
    <w:rsid w:val="00E86503"/>
    <w:rsid w:val="00E86509"/>
    <w:rsid w:val="00E865D2"/>
    <w:rsid w:val="00E8668D"/>
    <w:rsid w:val="00E867AC"/>
    <w:rsid w:val="00E867B2"/>
    <w:rsid w:val="00E867D6"/>
    <w:rsid w:val="00E86800"/>
    <w:rsid w:val="00E86A10"/>
    <w:rsid w:val="00E86AB4"/>
    <w:rsid w:val="00E86B17"/>
    <w:rsid w:val="00E86E6C"/>
    <w:rsid w:val="00E86EB2"/>
    <w:rsid w:val="00E86EB6"/>
    <w:rsid w:val="00E86F47"/>
    <w:rsid w:val="00E86FAD"/>
    <w:rsid w:val="00E870D4"/>
    <w:rsid w:val="00E8715B"/>
    <w:rsid w:val="00E87184"/>
    <w:rsid w:val="00E8728B"/>
    <w:rsid w:val="00E87438"/>
    <w:rsid w:val="00E87494"/>
    <w:rsid w:val="00E874AD"/>
    <w:rsid w:val="00E876B0"/>
    <w:rsid w:val="00E87813"/>
    <w:rsid w:val="00E878E7"/>
    <w:rsid w:val="00E879CC"/>
    <w:rsid w:val="00E879D1"/>
    <w:rsid w:val="00E87A37"/>
    <w:rsid w:val="00E87AF0"/>
    <w:rsid w:val="00E87BEB"/>
    <w:rsid w:val="00E87DAF"/>
    <w:rsid w:val="00E87DB5"/>
    <w:rsid w:val="00E87E25"/>
    <w:rsid w:val="00E87E7D"/>
    <w:rsid w:val="00E87E7E"/>
    <w:rsid w:val="00E87F96"/>
    <w:rsid w:val="00E900BB"/>
    <w:rsid w:val="00E900D8"/>
    <w:rsid w:val="00E903C6"/>
    <w:rsid w:val="00E90416"/>
    <w:rsid w:val="00E904AF"/>
    <w:rsid w:val="00E905A6"/>
    <w:rsid w:val="00E905D9"/>
    <w:rsid w:val="00E905DE"/>
    <w:rsid w:val="00E90665"/>
    <w:rsid w:val="00E906A2"/>
    <w:rsid w:val="00E907EE"/>
    <w:rsid w:val="00E908CC"/>
    <w:rsid w:val="00E90951"/>
    <w:rsid w:val="00E90A90"/>
    <w:rsid w:val="00E90AB8"/>
    <w:rsid w:val="00E90AEF"/>
    <w:rsid w:val="00E90B2F"/>
    <w:rsid w:val="00E90BA9"/>
    <w:rsid w:val="00E90DC4"/>
    <w:rsid w:val="00E910C3"/>
    <w:rsid w:val="00E91118"/>
    <w:rsid w:val="00E911B2"/>
    <w:rsid w:val="00E9148F"/>
    <w:rsid w:val="00E914E0"/>
    <w:rsid w:val="00E915AF"/>
    <w:rsid w:val="00E91661"/>
    <w:rsid w:val="00E91667"/>
    <w:rsid w:val="00E9168A"/>
    <w:rsid w:val="00E9178D"/>
    <w:rsid w:val="00E917B3"/>
    <w:rsid w:val="00E9184D"/>
    <w:rsid w:val="00E918E4"/>
    <w:rsid w:val="00E9193E"/>
    <w:rsid w:val="00E91996"/>
    <w:rsid w:val="00E91AB5"/>
    <w:rsid w:val="00E91B0D"/>
    <w:rsid w:val="00E91B19"/>
    <w:rsid w:val="00E91B69"/>
    <w:rsid w:val="00E91B7C"/>
    <w:rsid w:val="00E91C6B"/>
    <w:rsid w:val="00E91D9A"/>
    <w:rsid w:val="00E91F70"/>
    <w:rsid w:val="00E91FC5"/>
    <w:rsid w:val="00E92045"/>
    <w:rsid w:val="00E9215E"/>
    <w:rsid w:val="00E9224C"/>
    <w:rsid w:val="00E923D4"/>
    <w:rsid w:val="00E92460"/>
    <w:rsid w:val="00E9252D"/>
    <w:rsid w:val="00E9253F"/>
    <w:rsid w:val="00E92559"/>
    <w:rsid w:val="00E92666"/>
    <w:rsid w:val="00E927B7"/>
    <w:rsid w:val="00E92861"/>
    <w:rsid w:val="00E92897"/>
    <w:rsid w:val="00E929EF"/>
    <w:rsid w:val="00E92A13"/>
    <w:rsid w:val="00E92A84"/>
    <w:rsid w:val="00E92A94"/>
    <w:rsid w:val="00E92AB8"/>
    <w:rsid w:val="00E92B5B"/>
    <w:rsid w:val="00E92D5C"/>
    <w:rsid w:val="00E92D78"/>
    <w:rsid w:val="00E92E4F"/>
    <w:rsid w:val="00E92F84"/>
    <w:rsid w:val="00E93045"/>
    <w:rsid w:val="00E93101"/>
    <w:rsid w:val="00E9326F"/>
    <w:rsid w:val="00E9332C"/>
    <w:rsid w:val="00E93379"/>
    <w:rsid w:val="00E93510"/>
    <w:rsid w:val="00E93539"/>
    <w:rsid w:val="00E93651"/>
    <w:rsid w:val="00E936E2"/>
    <w:rsid w:val="00E93775"/>
    <w:rsid w:val="00E937DB"/>
    <w:rsid w:val="00E9381A"/>
    <w:rsid w:val="00E93852"/>
    <w:rsid w:val="00E938A9"/>
    <w:rsid w:val="00E93927"/>
    <w:rsid w:val="00E939FC"/>
    <w:rsid w:val="00E93A05"/>
    <w:rsid w:val="00E93A5A"/>
    <w:rsid w:val="00E93A9F"/>
    <w:rsid w:val="00E93C19"/>
    <w:rsid w:val="00E93C91"/>
    <w:rsid w:val="00E93CBE"/>
    <w:rsid w:val="00E93CCB"/>
    <w:rsid w:val="00E93CF7"/>
    <w:rsid w:val="00E93D4E"/>
    <w:rsid w:val="00E93E8F"/>
    <w:rsid w:val="00E93ED9"/>
    <w:rsid w:val="00E94068"/>
    <w:rsid w:val="00E9410D"/>
    <w:rsid w:val="00E94323"/>
    <w:rsid w:val="00E9443E"/>
    <w:rsid w:val="00E94473"/>
    <w:rsid w:val="00E944C7"/>
    <w:rsid w:val="00E944F2"/>
    <w:rsid w:val="00E94587"/>
    <w:rsid w:val="00E945F3"/>
    <w:rsid w:val="00E9464D"/>
    <w:rsid w:val="00E94686"/>
    <w:rsid w:val="00E946AF"/>
    <w:rsid w:val="00E94718"/>
    <w:rsid w:val="00E94938"/>
    <w:rsid w:val="00E949F0"/>
    <w:rsid w:val="00E94E00"/>
    <w:rsid w:val="00E94E35"/>
    <w:rsid w:val="00E94EE7"/>
    <w:rsid w:val="00E94F87"/>
    <w:rsid w:val="00E95027"/>
    <w:rsid w:val="00E9503D"/>
    <w:rsid w:val="00E95078"/>
    <w:rsid w:val="00E9523C"/>
    <w:rsid w:val="00E952FC"/>
    <w:rsid w:val="00E95393"/>
    <w:rsid w:val="00E955C7"/>
    <w:rsid w:val="00E956E0"/>
    <w:rsid w:val="00E9586A"/>
    <w:rsid w:val="00E9594B"/>
    <w:rsid w:val="00E9598E"/>
    <w:rsid w:val="00E95A97"/>
    <w:rsid w:val="00E95B30"/>
    <w:rsid w:val="00E95B3A"/>
    <w:rsid w:val="00E95B80"/>
    <w:rsid w:val="00E95BEC"/>
    <w:rsid w:val="00E95D3D"/>
    <w:rsid w:val="00E95DEF"/>
    <w:rsid w:val="00E95E54"/>
    <w:rsid w:val="00E95EB4"/>
    <w:rsid w:val="00E95FDC"/>
    <w:rsid w:val="00E95FF0"/>
    <w:rsid w:val="00E96268"/>
    <w:rsid w:val="00E96307"/>
    <w:rsid w:val="00E963F9"/>
    <w:rsid w:val="00E964B4"/>
    <w:rsid w:val="00E964DE"/>
    <w:rsid w:val="00E964F7"/>
    <w:rsid w:val="00E96659"/>
    <w:rsid w:val="00E9670E"/>
    <w:rsid w:val="00E9685F"/>
    <w:rsid w:val="00E9694A"/>
    <w:rsid w:val="00E969D3"/>
    <w:rsid w:val="00E96A62"/>
    <w:rsid w:val="00E96B4E"/>
    <w:rsid w:val="00E96BD9"/>
    <w:rsid w:val="00E96C64"/>
    <w:rsid w:val="00E96D12"/>
    <w:rsid w:val="00E96DE2"/>
    <w:rsid w:val="00E96EF0"/>
    <w:rsid w:val="00E96FF6"/>
    <w:rsid w:val="00E970DA"/>
    <w:rsid w:val="00E97241"/>
    <w:rsid w:val="00E9727A"/>
    <w:rsid w:val="00E972EB"/>
    <w:rsid w:val="00E9733F"/>
    <w:rsid w:val="00E973B9"/>
    <w:rsid w:val="00E973F2"/>
    <w:rsid w:val="00E973F9"/>
    <w:rsid w:val="00E97427"/>
    <w:rsid w:val="00E9745C"/>
    <w:rsid w:val="00E97517"/>
    <w:rsid w:val="00E97525"/>
    <w:rsid w:val="00E97554"/>
    <w:rsid w:val="00E975BB"/>
    <w:rsid w:val="00E975DE"/>
    <w:rsid w:val="00E9761D"/>
    <w:rsid w:val="00E97728"/>
    <w:rsid w:val="00E977FF"/>
    <w:rsid w:val="00E9781B"/>
    <w:rsid w:val="00E978B1"/>
    <w:rsid w:val="00E97979"/>
    <w:rsid w:val="00E97994"/>
    <w:rsid w:val="00E97A56"/>
    <w:rsid w:val="00E97B08"/>
    <w:rsid w:val="00E97B88"/>
    <w:rsid w:val="00E97C8A"/>
    <w:rsid w:val="00E97CDC"/>
    <w:rsid w:val="00E97D84"/>
    <w:rsid w:val="00E97EE0"/>
    <w:rsid w:val="00EA002B"/>
    <w:rsid w:val="00EA0189"/>
    <w:rsid w:val="00EA01BF"/>
    <w:rsid w:val="00EA0216"/>
    <w:rsid w:val="00EA02EA"/>
    <w:rsid w:val="00EA0342"/>
    <w:rsid w:val="00EA041E"/>
    <w:rsid w:val="00EA045D"/>
    <w:rsid w:val="00EA04E4"/>
    <w:rsid w:val="00EA057B"/>
    <w:rsid w:val="00EA0629"/>
    <w:rsid w:val="00EA06FB"/>
    <w:rsid w:val="00EA073C"/>
    <w:rsid w:val="00EA075A"/>
    <w:rsid w:val="00EA0779"/>
    <w:rsid w:val="00EA080A"/>
    <w:rsid w:val="00EA094F"/>
    <w:rsid w:val="00EA09C0"/>
    <w:rsid w:val="00EA0A25"/>
    <w:rsid w:val="00EA0A60"/>
    <w:rsid w:val="00EA0A9A"/>
    <w:rsid w:val="00EA0B48"/>
    <w:rsid w:val="00EA0B94"/>
    <w:rsid w:val="00EA0C3F"/>
    <w:rsid w:val="00EA0C9A"/>
    <w:rsid w:val="00EA0CEC"/>
    <w:rsid w:val="00EA0CF2"/>
    <w:rsid w:val="00EA0DC1"/>
    <w:rsid w:val="00EA0DC2"/>
    <w:rsid w:val="00EA0E0E"/>
    <w:rsid w:val="00EA0F1B"/>
    <w:rsid w:val="00EA0FEE"/>
    <w:rsid w:val="00EA101A"/>
    <w:rsid w:val="00EA1065"/>
    <w:rsid w:val="00EA1094"/>
    <w:rsid w:val="00EA1157"/>
    <w:rsid w:val="00EA1168"/>
    <w:rsid w:val="00EA1197"/>
    <w:rsid w:val="00EA11AD"/>
    <w:rsid w:val="00EA11B7"/>
    <w:rsid w:val="00EA122F"/>
    <w:rsid w:val="00EA128F"/>
    <w:rsid w:val="00EA13C6"/>
    <w:rsid w:val="00EA14A3"/>
    <w:rsid w:val="00EA164D"/>
    <w:rsid w:val="00EA16C5"/>
    <w:rsid w:val="00EA16D7"/>
    <w:rsid w:val="00EA1734"/>
    <w:rsid w:val="00EA177B"/>
    <w:rsid w:val="00EA1786"/>
    <w:rsid w:val="00EA17AC"/>
    <w:rsid w:val="00EA1892"/>
    <w:rsid w:val="00EA18A1"/>
    <w:rsid w:val="00EA1917"/>
    <w:rsid w:val="00EA19F6"/>
    <w:rsid w:val="00EA1B8C"/>
    <w:rsid w:val="00EA1BD6"/>
    <w:rsid w:val="00EA1D57"/>
    <w:rsid w:val="00EA1F35"/>
    <w:rsid w:val="00EA1F46"/>
    <w:rsid w:val="00EA1F7C"/>
    <w:rsid w:val="00EA2026"/>
    <w:rsid w:val="00EA208C"/>
    <w:rsid w:val="00EA22A3"/>
    <w:rsid w:val="00EA22D6"/>
    <w:rsid w:val="00EA2382"/>
    <w:rsid w:val="00EA238E"/>
    <w:rsid w:val="00EA23D7"/>
    <w:rsid w:val="00EA23E7"/>
    <w:rsid w:val="00EA24B5"/>
    <w:rsid w:val="00EA2581"/>
    <w:rsid w:val="00EA26DB"/>
    <w:rsid w:val="00EA2729"/>
    <w:rsid w:val="00EA28C6"/>
    <w:rsid w:val="00EA2980"/>
    <w:rsid w:val="00EA29DD"/>
    <w:rsid w:val="00EA2AD6"/>
    <w:rsid w:val="00EA2BB3"/>
    <w:rsid w:val="00EA2CFD"/>
    <w:rsid w:val="00EA2D55"/>
    <w:rsid w:val="00EA2DE4"/>
    <w:rsid w:val="00EA2E9C"/>
    <w:rsid w:val="00EA2EC8"/>
    <w:rsid w:val="00EA2ED6"/>
    <w:rsid w:val="00EA2EF3"/>
    <w:rsid w:val="00EA2F5E"/>
    <w:rsid w:val="00EA2F61"/>
    <w:rsid w:val="00EA2F7E"/>
    <w:rsid w:val="00EA2F98"/>
    <w:rsid w:val="00EA30C3"/>
    <w:rsid w:val="00EA32AB"/>
    <w:rsid w:val="00EA331A"/>
    <w:rsid w:val="00EA34A4"/>
    <w:rsid w:val="00EA3548"/>
    <w:rsid w:val="00EA363A"/>
    <w:rsid w:val="00EA36D6"/>
    <w:rsid w:val="00EA3769"/>
    <w:rsid w:val="00EA3841"/>
    <w:rsid w:val="00EA38D7"/>
    <w:rsid w:val="00EA3A19"/>
    <w:rsid w:val="00EA3B07"/>
    <w:rsid w:val="00EA3B5E"/>
    <w:rsid w:val="00EA3B81"/>
    <w:rsid w:val="00EA3D95"/>
    <w:rsid w:val="00EA3DA0"/>
    <w:rsid w:val="00EA3DB2"/>
    <w:rsid w:val="00EA3DB3"/>
    <w:rsid w:val="00EA3DDA"/>
    <w:rsid w:val="00EA3E1F"/>
    <w:rsid w:val="00EA3E38"/>
    <w:rsid w:val="00EA3F47"/>
    <w:rsid w:val="00EA425C"/>
    <w:rsid w:val="00EA4334"/>
    <w:rsid w:val="00EA4464"/>
    <w:rsid w:val="00EA4624"/>
    <w:rsid w:val="00EA4836"/>
    <w:rsid w:val="00EA4894"/>
    <w:rsid w:val="00EA4B78"/>
    <w:rsid w:val="00EA4D28"/>
    <w:rsid w:val="00EA4E91"/>
    <w:rsid w:val="00EA4ED0"/>
    <w:rsid w:val="00EA4EE5"/>
    <w:rsid w:val="00EA501D"/>
    <w:rsid w:val="00EA5150"/>
    <w:rsid w:val="00EA5234"/>
    <w:rsid w:val="00EA523F"/>
    <w:rsid w:val="00EA5435"/>
    <w:rsid w:val="00EA55B2"/>
    <w:rsid w:val="00EA561B"/>
    <w:rsid w:val="00EA575D"/>
    <w:rsid w:val="00EA5764"/>
    <w:rsid w:val="00EA5772"/>
    <w:rsid w:val="00EA57D2"/>
    <w:rsid w:val="00EA5800"/>
    <w:rsid w:val="00EA5822"/>
    <w:rsid w:val="00EA58AC"/>
    <w:rsid w:val="00EA58B6"/>
    <w:rsid w:val="00EA5904"/>
    <w:rsid w:val="00EA594B"/>
    <w:rsid w:val="00EA59DD"/>
    <w:rsid w:val="00EA59E3"/>
    <w:rsid w:val="00EA59E7"/>
    <w:rsid w:val="00EA59F7"/>
    <w:rsid w:val="00EA5A15"/>
    <w:rsid w:val="00EA5A54"/>
    <w:rsid w:val="00EA5AEC"/>
    <w:rsid w:val="00EA5F0E"/>
    <w:rsid w:val="00EA5F2B"/>
    <w:rsid w:val="00EA5F4D"/>
    <w:rsid w:val="00EA5FA9"/>
    <w:rsid w:val="00EA6160"/>
    <w:rsid w:val="00EA61A3"/>
    <w:rsid w:val="00EA6218"/>
    <w:rsid w:val="00EA6220"/>
    <w:rsid w:val="00EA632A"/>
    <w:rsid w:val="00EA63F0"/>
    <w:rsid w:val="00EA6401"/>
    <w:rsid w:val="00EA6475"/>
    <w:rsid w:val="00EA64D4"/>
    <w:rsid w:val="00EA659F"/>
    <w:rsid w:val="00EA65F9"/>
    <w:rsid w:val="00EA674C"/>
    <w:rsid w:val="00EA6854"/>
    <w:rsid w:val="00EA68F3"/>
    <w:rsid w:val="00EA69E8"/>
    <w:rsid w:val="00EA6AF4"/>
    <w:rsid w:val="00EA6B0A"/>
    <w:rsid w:val="00EA6B1B"/>
    <w:rsid w:val="00EA6B5E"/>
    <w:rsid w:val="00EA6C99"/>
    <w:rsid w:val="00EA6E16"/>
    <w:rsid w:val="00EA6E93"/>
    <w:rsid w:val="00EA6EEC"/>
    <w:rsid w:val="00EA6F0D"/>
    <w:rsid w:val="00EA719E"/>
    <w:rsid w:val="00EA7271"/>
    <w:rsid w:val="00EA7397"/>
    <w:rsid w:val="00EA73A4"/>
    <w:rsid w:val="00EA73F6"/>
    <w:rsid w:val="00EA73FA"/>
    <w:rsid w:val="00EA7467"/>
    <w:rsid w:val="00EA752C"/>
    <w:rsid w:val="00EA75DC"/>
    <w:rsid w:val="00EA775A"/>
    <w:rsid w:val="00EA7782"/>
    <w:rsid w:val="00EA77BE"/>
    <w:rsid w:val="00EA77D3"/>
    <w:rsid w:val="00EA77EF"/>
    <w:rsid w:val="00EA7A86"/>
    <w:rsid w:val="00EA7AA0"/>
    <w:rsid w:val="00EA7B22"/>
    <w:rsid w:val="00EA7C12"/>
    <w:rsid w:val="00EA7CA6"/>
    <w:rsid w:val="00EA7CD3"/>
    <w:rsid w:val="00EA7D2F"/>
    <w:rsid w:val="00EA7DFC"/>
    <w:rsid w:val="00EA7F69"/>
    <w:rsid w:val="00EB00EE"/>
    <w:rsid w:val="00EB0221"/>
    <w:rsid w:val="00EB029F"/>
    <w:rsid w:val="00EB038F"/>
    <w:rsid w:val="00EB0559"/>
    <w:rsid w:val="00EB0581"/>
    <w:rsid w:val="00EB05D9"/>
    <w:rsid w:val="00EB0615"/>
    <w:rsid w:val="00EB0655"/>
    <w:rsid w:val="00EB068E"/>
    <w:rsid w:val="00EB06B2"/>
    <w:rsid w:val="00EB06D2"/>
    <w:rsid w:val="00EB073A"/>
    <w:rsid w:val="00EB07E9"/>
    <w:rsid w:val="00EB08CC"/>
    <w:rsid w:val="00EB098E"/>
    <w:rsid w:val="00EB0A2E"/>
    <w:rsid w:val="00EB0A75"/>
    <w:rsid w:val="00EB0B3B"/>
    <w:rsid w:val="00EB0B43"/>
    <w:rsid w:val="00EB0CA1"/>
    <w:rsid w:val="00EB0CC8"/>
    <w:rsid w:val="00EB0CD3"/>
    <w:rsid w:val="00EB0D03"/>
    <w:rsid w:val="00EB0D3F"/>
    <w:rsid w:val="00EB0D5F"/>
    <w:rsid w:val="00EB0DB4"/>
    <w:rsid w:val="00EB0E15"/>
    <w:rsid w:val="00EB0E53"/>
    <w:rsid w:val="00EB1122"/>
    <w:rsid w:val="00EB118A"/>
    <w:rsid w:val="00EB13F0"/>
    <w:rsid w:val="00EB1450"/>
    <w:rsid w:val="00EB14EA"/>
    <w:rsid w:val="00EB16B4"/>
    <w:rsid w:val="00EB180F"/>
    <w:rsid w:val="00EB1872"/>
    <w:rsid w:val="00EB194A"/>
    <w:rsid w:val="00EB1ACE"/>
    <w:rsid w:val="00EB1BA1"/>
    <w:rsid w:val="00EB1D92"/>
    <w:rsid w:val="00EB1E13"/>
    <w:rsid w:val="00EB1E66"/>
    <w:rsid w:val="00EB1F30"/>
    <w:rsid w:val="00EB1F63"/>
    <w:rsid w:val="00EB1FDF"/>
    <w:rsid w:val="00EB20B8"/>
    <w:rsid w:val="00EB20EF"/>
    <w:rsid w:val="00EB2214"/>
    <w:rsid w:val="00EB2243"/>
    <w:rsid w:val="00EB2285"/>
    <w:rsid w:val="00EB255A"/>
    <w:rsid w:val="00EB2643"/>
    <w:rsid w:val="00EB2655"/>
    <w:rsid w:val="00EB29B3"/>
    <w:rsid w:val="00EB2A24"/>
    <w:rsid w:val="00EB2B0E"/>
    <w:rsid w:val="00EB2B7B"/>
    <w:rsid w:val="00EB2C42"/>
    <w:rsid w:val="00EB2C8C"/>
    <w:rsid w:val="00EB2CB2"/>
    <w:rsid w:val="00EB2CC4"/>
    <w:rsid w:val="00EB2DB6"/>
    <w:rsid w:val="00EB2ED4"/>
    <w:rsid w:val="00EB2FB1"/>
    <w:rsid w:val="00EB2FDE"/>
    <w:rsid w:val="00EB3016"/>
    <w:rsid w:val="00EB3079"/>
    <w:rsid w:val="00EB30DD"/>
    <w:rsid w:val="00EB3186"/>
    <w:rsid w:val="00EB31B0"/>
    <w:rsid w:val="00EB31C9"/>
    <w:rsid w:val="00EB31F3"/>
    <w:rsid w:val="00EB3230"/>
    <w:rsid w:val="00EB327B"/>
    <w:rsid w:val="00EB32DC"/>
    <w:rsid w:val="00EB339B"/>
    <w:rsid w:val="00EB33ED"/>
    <w:rsid w:val="00EB3424"/>
    <w:rsid w:val="00EB3435"/>
    <w:rsid w:val="00EB348D"/>
    <w:rsid w:val="00EB34A8"/>
    <w:rsid w:val="00EB34D4"/>
    <w:rsid w:val="00EB353C"/>
    <w:rsid w:val="00EB3773"/>
    <w:rsid w:val="00EB384C"/>
    <w:rsid w:val="00EB39BA"/>
    <w:rsid w:val="00EB3A64"/>
    <w:rsid w:val="00EB3C67"/>
    <w:rsid w:val="00EB3DC9"/>
    <w:rsid w:val="00EB3EB6"/>
    <w:rsid w:val="00EB3ED5"/>
    <w:rsid w:val="00EB3EDF"/>
    <w:rsid w:val="00EB411A"/>
    <w:rsid w:val="00EB4287"/>
    <w:rsid w:val="00EB43A5"/>
    <w:rsid w:val="00EB4503"/>
    <w:rsid w:val="00EB452C"/>
    <w:rsid w:val="00EB46F4"/>
    <w:rsid w:val="00EB4905"/>
    <w:rsid w:val="00EB49FB"/>
    <w:rsid w:val="00EB4A39"/>
    <w:rsid w:val="00EB4ABE"/>
    <w:rsid w:val="00EB4BD1"/>
    <w:rsid w:val="00EB4C31"/>
    <w:rsid w:val="00EB4E0D"/>
    <w:rsid w:val="00EB4E48"/>
    <w:rsid w:val="00EB4F4E"/>
    <w:rsid w:val="00EB4FC0"/>
    <w:rsid w:val="00EB5068"/>
    <w:rsid w:val="00EB50B8"/>
    <w:rsid w:val="00EB50BA"/>
    <w:rsid w:val="00EB516A"/>
    <w:rsid w:val="00EB539F"/>
    <w:rsid w:val="00EB5557"/>
    <w:rsid w:val="00EB558F"/>
    <w:rsid w:val="00EB5675"/>
    <w:rsid w:val="00EB56E7"/>
    <w:rsid w:val="00EB56F0"/>
    <w:rsid w:val="00EB5745"/>
    <w:rsid w:val="00EB58E6"/>
    <w:rsid w:val="00EB598C"/>
    <w:rsid w:val="00EB59B6"/>
    <w:rsid w:val="00EB5AD3"/>
    <w:rsid w:val="00EB5B34"/>
    <w:rsid w:val="00EB5B5E"/>
    <w:rsid w:val="00EB5B88"/>
    <w:rsid w:val="00EB5C50"/>
    <w:rsid w:val="00EB5CAC"/>
    <w:rsid w:val="00EB5CDC"/>
    <w:rsid w:val="00EB5DA1"/>
    <w:rsid w:val="00EB5DC0"/>
    <w:rsid w:val="00EB5E03"/>
    <w:rsid w:val="00EB5E39"/>
    <w:rsid w:val="00EB5E5F"/>
    <w:rsid w:val="00EB5F69"/>
    <w:rsid w:val="00EB6109"/>
    <w:rsid w:val="00EB6208"/>
    <w:rsid w:val="00EB62DF"/>
    <w:rsid w:val="00EB6310"/>
    <w:rsid w:val="00EB6342"/>
    <w:rsid w:val="00EB63B1"/>
    <w:rsid w:val="00EB6425"/>
    <w:rsid w:val="00EB647D"/>
    <w:rsid w:val="00EB6495"/>
    <w:rsid w:val="00EB64E1"/>
    <w:rsid w:val="00EB64E4"/>
    <w:rsid w:val="00EB64EA"/>
    <w:rsid w:val="00EB64F5"/>
    <w:rsid w:val="00EB66DF"/>
    <w:rsid w:val="00EB675A"/>
    <w:rsid w:val="00EB695E"/>
    <w:rsid w:val="00EB6B8B"/>
    <w:rsid w:val="00EB6C90"/>
    <w:rsid w:val="00EB6CA1"/>
    <w:rsid w:val="00EB6D62"/>
    <w:rsid w:val="00EB6F31"/>
    <w:rsid w:val="00EB7021"/>
    <w:rsid w:val="00EB7117"/>
    <w:rsid w:val="00EB71CF"/>
    <w:rsid w:val="00EB72D1"/>
    <w:rsid w:val="00EB736F"/>
    <w:rsid w:val="00EB7459"/>
    <w:rsid w:val="00EB74AE"/>
    <w:rsid w:val="00EB7502"/>
    <w:rsid w:val="00EB75CF"/>
    <w:rsid w:val="00EB7818"/>
    <w:rsid w:val="00EB78DC"/>
    <w:rsid w:val="00EB799A"/>
    <w:rsid w:val="00EB7A22"/>
    <w:rsid w:val="00EB7B77"/>
    <w:rsid w:val="00EB7BD1"/>
    <w:rsid w:val="00EB7C5E"/>
    <w:rsid w:val="00EB7D3C"/>
    <w:rsid w:val="00EB7D4C"/>
    <w:rsid w:val="00EB7DA3"/>
    <w:rsid w:val="00EB7E52"/>
    <w:rsid w:val="00EB7EB2"/>
    <w:rsid w:val="00EB7EC1"/>
    <w:rsid w:val="00EB7EF2"/>
    <w:rsid w:val="00EB7F13"/>
    <w:rsid w:val="00EB7FBC"/>
    <w:rsid w:val="00EC001D"/>
    <w:rsid w:val="00EC001F"/>
    <w:rsid w:val="00EC0098"/>
    <w:rsid w:val="00EC00BE"/>
    <w:rsid w:val="00EC0149"/>
    <w:rsid w:val="00EC0195"/>
    <w:rsid w:val="00EC0358"/>
    <w:rsid w:val="00EC0405"/>
    <w:rsid w:val="00EC0407"/>
    <w:rsid w:val="00EC044C"/>
    <w:rsid w:val="00EC0563"/>
    <w:rsid w:val="00EC0605"/>
    <w:rsid w:val="00EC0688"/>
    <w:rsid w:val="00EC068D"/>
    <w:rsid w:val="00EC0729"/>
    <w:rsid w:val="00EC085F"/>
    <w:rsid w:val="00EC0901"/>
    <w:rsid w:val="00EC091A"/>
    <w:rsid w:val="00EC0A05"/>
    <w:rsid w:val="00EC0A43"/>
    <w:rsid w:val="00EC0AB4"/>
    <w:rsid w:val="00EC0B3D"/>
    <w:rsid w:val="00EC0BDC"/>
    <w:rsid w:val="00EC0C1A"/>
    <w:rsid w:val="00EC0CDB"/>
    <w:rsid w:val="00EC0DDC"/>
    <w:rsid w:val="00EC0FE0"/>
    <w:rsid w:val="00EC1020"/>
    <w:rsid w:val="00EC106D"/>
    <w:rsid w:val="00EC10FA"/>
    <w:rsid w:val="00EC114A"/>
    <w:rsid w:val="00EC11B1"/>
    <w:rsid w:val="00EC11BA"/>
    <w:rsid w:val="00EC11D7"/>
    <w:rsid w:val="00EC1499"/>
    <w:rsid w:val="00EC15A8"/>
    <w:rsid w:val="00EC1795"/>
    <w:rsid w:val="00EC17FF"/>
    <w:rsid w:val="00EC1B28"/>
    <w:rsid w:val="00EC1C29"/>
    <w:rsid w:val="00EC1D1C"/>
    <w:rsid w:val="00EC1DA3"/>
    <w:rsid w:val="00EC1E64"/>
    <w:rsid w:val="00EC1FC1"/>
    <w:rsid w:val="00EC1FD6"/>
    <w:rsid w:val="00EC2023"/>
    <w:rsid w:val="00EC2059"/>
    <w:rsid w:val="00EC2199"/>
    <w:rsid w:val="00EC21D3"/>
    <w:rsid w:val="00EC2397"/>
    <w:rsid w:val="00EC23B0"/>
    <w:rsid w:val="00EC23EB"/>
    <w:rsid w:val="00EC24F3"/>
    <w:rsid w:val="00EC25E0"/>
    <w:rsid w:val="00EC25F6"/>
    <w:rsid w:val="00EC2757"/>
    <w:rsid w:val="00EC2763"/>
    <w:rsid w:val="00EC28CF"/>
    <w:rsid w:val="00EC291B"/>
    <w:rsid w:val="00EC2A12"/>
    <w:rsid w:val="00EC2CEE"/>
    <w:rsid w:val="00EC2DDF"/>
    <w:rsid w:val="00EC2F51"/>
    <w:rsid w:val="00EC30CA"/>
    <w:rsid w:val="00EC30FB"/>
    <w:rsid w:val="00EC31A4"/>
    <w:rsid w:val="00EC31D1"/>
    <w:rsid w:val="00EC3328"/>
    <w:rsid w:val="00EC33B2"/>
    <w:rsid w:val="00EC340B"/>
    <w:rsid w:val="00EC344C"/>
    <w:rsid w:val="00EC3480"/>
    <w:rsid w:val="00EC34D4"/>
    <w:rsid w:val="00EC3996"/>
    <w:rsid w:val="00EC39AA"/>
    <w:rsid w:val="00EC3ACE"/>
    <w:rsid w:val="00EC3C2D"/>
    <w:rsid w:val="00EC3C8C"/>
    <w:rsid w:val="00EC3D6D"/>
    <w:rsid w:val="00EC3E63"/>
    <w:rsid w:val="00EC3F1D"/>
    <w:rsid w:val="00EC3F26"/>
    <w:rsid w:val="00EC403C"/>
    <w:rsid w:val="00EC40F9"/>
    <w:rsid w:val="00EC41BE"/>
    <w:rsid w:val="00EC4282"/>
    <w:rsid w:val="00EC4372"/>
    <w:rsid w:val="00EC43C9"/>
    <w:rsid w:val="00EC4470"/>
    <w:rsid w:val="00EC455C"/>
    <w:rsid w:val="00EC45C5"/>
    <w:rsid w:val="00EC46AF"/>
    <w:rsid w:val="00EC46EC"/>
    <w:rsid w:val="00EC478B"/>
    <w:rsid w:val="00EC47A2"/>
    <w:rsid w:val="00EC483F"/>
    <w:rsid w:val="00EC4872"/>
    <w:rsid w:val="00EC48AF"/>
    <w:rsid w:val="00EC48B5"/>
    <w:rsid w:val="00EC4AF0"/>
    <w:rsid w:val="00EC4D7B"/>
    <w:rsid w:val="00EC4EB1"/>
    <w:rsid w:val="00EC512B"/>
    <w:rsid w:val="00EC514B"/>
    <w:rsid w:val="00EC514C"/>
    <w:rsid w:val="00EC5340"/>
    <w:rsid w:val="00EC5360"/>
    <w:rsid w:val="00EC5535"/>
    <w:rsid w:val="00EC55EA"/>
    <w:rsid w:val="00EC562A"/>
    <w:rsid w:val="00EC5671"/>
    <w:rsid w:val="00EC56AA"/>
    <w:rsid w:val="00EC56F8"/>
    <w:rsid w:val="00EC5705"/>
    <w:rsid w:val="00EC5709"/>
    <w:rsid w:val="00EC5738"/>
    <w:rsid w:val="00EC57E7"/>
    <w:rsid w:val="00EC58D3"/>
    <w:rsid w:val="00EC58E7"/>
    <w:rsid w:val="00EC5974"/>
    <w:rsid w:val="00EC5B86"/>
    <w:rsid w:val="00EC5CFF"/>
    <w:rsid w:val="00EC5D56"/>
    <w:rsid w:val="00EC5DBD"/>
    <w:rsid w:val="00EC5E0D"/>
    <w:rsid w:val="00EC5E7C"/>
    <w:rsid w:val="00EC5E99"/>
    <w:rsid w:val="00EC5FFB"/>
    <w:rsid w:val="00EC60FD"/>
    <w:rsid w:val="00EC6184"/>
    <w:rsid w:val="00EC62D4"/>
    <w:rsid w:val="00EC637A"/>
    <w:rsid w:val="00EC6420"/>
    <w:rsid w:val="00EC64AC"/>
    <w:rsid w:val="00EC6673"/>
    <w:rsid w:val="00EC6698"/>
    <w:rsid w:val="00EC66E2"/>
    <w:rsid w:val="00EC676F"/>
    <w:rsid w:val="00EC6778"/>
    <w:rsid w:val="00EC677B"/>
    <w:rsid w:val="00EC6802"/>
    <w:rsid w:val="00EC69E9"/>
    <w:rsid w:val="00EC6A14"/>
    <w:rsid w:val="00EC6B9F"/>
    <w:rsid w:val="00EC6C08"/>
    <w:rsid w:val="00EC6CD8"/>
    <w:rsid w:val="00EC6DEB"/>
    <w:rsid w:val="00EC6E87"/>
    <w:rsid w:val="00EC6EB2"/>
    <w:rsid w:val="00EC6F8C"/>
    <w:rsid w:val="00EC6FF7"/>
    <w:rsid w:val="00EC7022"/>
    <w:rsid w:val="00EC7025"/>
    <w:rsid w:val="00EC7090"/>
    <w:rsid w:val="00EC71BA"/>
    <w:rsid w:val="00EC722C"/>
    <w:rsid w:val="00EC736A"/>
    <w:rsid w:val="00EC73CC"/>
    <w:rsid w:val="00EC7417"/>
    <w:rsid w:val="00EC74B3"/>
    <w:rsid w:val="00EC7606"/>
    <w:rsid w:val="00EC763F"/>
    <w:rsid w:val="00EC769A"/>
    <w:rsid w:val="00EC771E"/>
    <w:rsid w:val="00EC7763"/>
    <w:rsid w:val="00EC77AA"/>
    <w:rsid w:val="00EC7808"/>
    <w:rsid w:val="00EC782E"/>
    <w:rsid w:val="00EC783F"/>
    <w:rsid w:val="00EC7971"/>
    <w:rsid w:val="00EC797E"/>
    <w:rsid w:val="00EC7990"/>
    <w:rsid w:val="00EC79BE"/>
    <w:rsid w:val="00EC7C09"/>
    <w:rsid w:val="00EC7C4B"/>
    <w:rsid w:val="00EC7C9F"/>
    <w:rsid w:val="00EC7D38"/>
    <w:rsid w:val="00EC7D97"/>
    <w:rsid w:val="00EC7DFB"/>
    <w:rsid w:val="00EC7E17"/>
    <w:rsid w:val="00EC7F16"/>
    <w:rsid w:val="00EC7FC9"/>
    <w:rsid w:val="00ED0005"/>
    <w:rsid w:val="00ED0066"/>
    <w:rsid w:val="00ED00A9"/>
    <w:rsid w:val="00ED00DC"/>
    <w:rsid w:val="00ED0677"/>
    <w:rsid w:val="00ED0913"/>
    <w:rsid w:val="00ED0942"/>
    <w:rsid w:val="00ED094D"/>
    <w:rsid w:val="00ED0AAD"/>
    <w:rsid w:val="00ED0FA3"/>
    <w:rsid w:val="00ED10E0"/>
    <w:rsid w:val="00ED127C"/>
    <w:rsid w:val="00ED128D"/>
    <w:rsid w:val="00ED1386"/>
    <w:rsid w:val="00ED1392"/>
    <w:rsid w:val="00ED147B"/>
    <w:rsid w:val="00ED1495"/>
    <w:rsid w:val="00ED15EC"/>
    <w:rsid w:val="00ED1618"/>
    <w:rsid w:val="00ED16AB"/>
    <w:rsid w:val="00ED16C5"/>
    <w:rsid w:val="00ED16FC"/>
    <w:rsid w:val="00ED17C8"/>
    <w:rsid w:val="00ED17EA"/>
    <w:rsid w:val="00ED189F"/>
    <w:rsid w:val="00ED199C"/>
    <w:rsid w:val="00ED1B27"/>
    <w:rsid w:val="00ED1B38"/>
    <w:rsid w:val="00ED1C01"/>
    <w:rsid w:val="00ED1DBB"/>
    <w:rsid w:val="00ED1DE4"/>
    <w:rsid w:val="00ED1E4C"/>
    <w:rsid w:val="00ED1FD2"/>
    <w:rsid w:val="00ED2062"/>
    <w:rsid w:val="00ED2115"/>
    <w:rsid w:val="00ED22E6"/>
    <w:rsid w:val="00ED24E5"/>
    <w:rsid w:val="00ED253C"/>
    <w:rsid w:val="00ED258F"/>
    <w:rsid w:val="00ED25C4"/>
    <w:rsid w:val="00ED25EE"/>
    <w:rsid w:val="00ED2754"/>
    <w:rsid w:val="00ED279D"/>
    <w:rsid w:val="00ED2A21"/>
    <w:rsid w:val="00ED2B5C"/>
    <w:rsid w:val="00ED2BC1"/>
    <w:rsid w:val="00ED2BEB"/>
    <w:rsid w:val="00ED2C35"/>
    <w:rsid w:val="00ED2C3A"/>
    <w:rsid w:val="00ED2C54"/>
    <w:rsid w:val="00ED2D14"/>
    <w:rsid w:val="00ED2EE5"/>
    <w:rsid w:val="00ED2F16"/>
    <w:rsid w:val="00ED2F72"/>
    <w:rsid w:val="00ED3007"/>
    <w:rsid w:val="00ED3020"/>
    <w:rsid w:val="00ED3087"/>
    <w:rsid w:val="00ED30CC"/>
    <w:rsid w:val="00ED31F4"/>
    <w:rsid w:val="00ED3402"/>
    <w:rsid w:val="00ED34BA"/>
    <w:rsid w:val="00ED3507"/>
    <w:rsid w:val="00ED368D"/>
    <w:rsid w:val="00ED3694"/>
    <w:rsid w:val="00ED370A"/>
    <w:rsid w:val="00ED385B"/>
    <w:rsid w:val="00ED387C"/>
    <w:rsid w:val="00ED388F"/>
    <w:rsid w:val="00ED38C1"/>
    <w:rsid w:val="00ED38C6"/>
    <w:rsid w:val="00ED39B8"/>
    <w:rsid w:val="00ED3A99"/>
    <w:rsid w:val="00ED3B59"/>
    <w:rsid w:val="00ED3C85"/>
    <w:rsid w:val="00ED3D0B"/>
    <w:rsid w:val="00ED3E37"/>
    <w:rsid w:val="00ED3E63"/>
    <w:rsid w:val="00ED3EC9"/>
    <w:rsid w:val="00ED3FC6"/>
    <w:rsid w:val="00ED4136"/>
    <w:rsid w:val="00ED4222"/>
    <w:rsid w:val="00ED43C8"/>
    <w:rsid w:val="00ED4418"/>
    <w:rsid w:val="00ED4500"/>
    <w:rsid w:val="00ED4675"/>
    <w:rsid w:val="00ED4691"/>
    <w:rsid w:val="00ED475C"/>
    <w:rsid w:val="00ED485C"/>
    <w:rsid w:val="00ED49CB"/>
    <w:rsid w:val="00ED4A52"/>
    <w:rsid w:val="00ED4A5D"/>
    <w:rsid w:val="00ED4B31"/>
    <w:rsid w:val="00ED4BC8"/>
    <w:rsid w:val="00ED4C02"/>
    <w:rsid w:val="00ED4CA5"/>
    <w:rsid w:val="00ED4DF3"/>
    <w:rsid w:val="00ED4E1D"/>
    <w:rsid w:val="00ED4E3B"/>
    <w:rsid w:val="00ED4EDB"/>
    <w:rsid w:val="00ED5194"/>
    <w:rsid w:val="00ED51AD"/>
    <w:rsid w:val="00ED52A0"/>
    <w:rsid w:val="00ED5384"/>
    <w:rsid w:val="00ED5413"/>
    <w:rsid w:val="00ED5572"/>
    <w:rsid w:val="00ED55D6"/>
    <w:rsid w:val="00ED571A"/>
    <w:rsid w:val="00ED5896"/>
    <w:rsid w:val="00ED58A3"/>
    <w:rsid w:val="00ED58F1"/>
    <w:rsid w:val="00ED5A58"/>
    <w:rsid w:val="00ED5B82"/>
    <w:rsid w:val="00ED5B9A"/>
    <w:rsid w:val="00ED5C2B"/>
    <w:rsid w:val="00ED5D16"/>
    <w:rsid w:val="00ED5D58"/>
    <w:rsid w:val="00ED6010"/>
    <w:rsid w:val="00ED6038"/>
    <w:rsid w:val="00ED6232"/>
    <w:rsid w:val="00ED629B"/>
    <w:rsid w:val="00ED634B"/>
    <w:rsid w:val="00ED658D"/>
    <w:rsid w:val="00ED67C1"/>
    <w:rsid w:val="00ED67FE"/>
    <w:rsid w:val="00ED6802"/>
    <w:rsid w:val="00ED682E"/>
    <w:rsid w:val="00ED685F"/>
    <w:rsid w:val="00ED6897"/>
    <w:rsid w:val="00ED689A"/>
    <w:rsid w:val="00ED68D1"/>
    <w:rsid w:val="00ED6A13"/>
    <w:rsid w:val="00ED6A20"/>
    <w:rsid w:val="00ED6A2D"/>
    <w:rsid w:val="00ED6A5D"/>
    <w:rsid w:val="00ED6AF2"/>
    <w:rsid w:val="00ED6B84"/>
    <w:rsid w:val="00ED6B97"/>
    <w:rsid w:val="00ED6BC8"/>
    <w:rsid w:val="00ED6BE8"/>
    <w:rsid w:val="00ED6C1E"/>
    <w:rsid w:val="00ED6E87"/>
    <w:rsid w:val="00ED6EC0"/>
    <w:rsid w:val="00ED6F17"/>
    <w:rsid w:val="00ED703C"/>
    <w:rsid w:val="00ED72C8"/>
    <w:rsid w:val="00ED73A8"/>
    <w:rsid w:val="00ED749B"/>
    <w:rsid w:val="00ED7617"/>
    <w:rsid w:val="00ED76A2"/>
    <w:rsid w:val="00ED76C9"/>
    <w:rsid w:val="00ED770D"/>
    <w:rsid w:val="00ED77BF"/>
    <w:rsid w:val="00ED78CA"/>
    <w:rsid w:val="00ED7904"/>
    <w:rsid w:val="00ED790F"/>
    <w:rsid w:val="00ED7968"/>
    <w:rsid w:val="00ED79C6"/>
    <w:rsid w:val="00ED7B74"/>
    <w:rsid w:val="00ED7C38"/>
    <w:rsid w:val="00ED7D00"/>
    <w:rsid w:val="00ED7DC8"/>
    <w:rsid w:val="00ED7E17"/>
    <w:rsid w:val="00EE0379"/>
    <w:rsid w:val="00EE05D5"/>
    <w:rsid w:val="00EE0684"/>
    <w:rsid w:val="00EE06D3"/>
    <w:rsid w:val="00EE0779"/>
    <w:rsid w:val="00EE07BC"/>
    <w:rsid w:val="00EE083E"/>
    <w:rsid w:val="00EE08B8"/>
    <w:rsid w:val="00EE08D0"/>
    <w:rsid w:val="00EE094D"/>
    <w:rsid w:val="00EE09AB"/>
    <w:rsid w:val="00EE0A4D"/>
    <w:rsid w:val="00EE0A8C"/>
    <w:rsid w:val="00EE0B45"/>
    <w:rsid w:val="00EE0B63"/>
    <w:rsid w:val="00EE0B84"/>
    <w:rsid w:val="00EE0C27"/>
    <w:rsid w:val="00EE0C88"/>
    <w:rsid w:val="00EE0D07"/>
    <w:rsid w:val="00EE0E1E"/>
    <w:rsid w:val="00EE0EC0"/>
    <w:rsid w:val="00EE0F85"/>
    <w:rsid w:val="00EE0F98"/>
    <w:rsid w:val="00EE0FAF"/>
    <w:rsid w:val="00EE1176"/>
    <w:rsid w:val="00EE117D"/>
    <w:rsid w:val="00EE131D"/>
    <w:rsid w:val="00EE13A5"/>
    <w:rsid w:val="00EE140F"/>
    <w:rsid w:val="00EE1531"/>
    <w:rsid w:val="00EE166C"/>
    <w:rsid w:val="00EE1671"/>
    <w:rsid w:val="00EE1764"/>
    <w:rsid w:val="00EE1823"/>
    <w:rsid w:val="00EE18AF"/>
    <w:rsid w:val="00EE1946"/>
    <w:rsid w:val="00EE19D6"/>
    <w:rsid w:val="00EE19F8"/>
    <w:rsid w:val="00EE1A91"/>
    <w:rsid w:val="00EE1B15"/>
    <w:rsid w:val="00EE1D56"/>
    <w:rsid w:val="00EE1DB2"/>
    <w:rsid w:val="00EE1DD1"/>
    <w:rsid w:val="00EE1EEE"/>
    <w:rsid w:val="00EE1FD5"/>
    <w:rsid w:val="00EE2025"/>
    <w:rsid w:val="00EE202B"/>
    <w:rsid w:val="00EE2065"/>
    <w:rsid w:val="00EE21F4"/>
    <w:rsid w:val="00EE247B"/>
    <w:rsid w:val="00EE2496"/>
    <w:rsid w:val="00EE253D"/>
    <w:rsid w:val="00EE25E6"/>
    <w:rsid w:val="00EE26AF"/>
    <w:rsid w:val="00EE26E3"/>
    <w:rsid w:val="00EE286E"/>
    <w:rsid w:val="00EE28CC"/>
    <w:rsid w:val="00EE299F"/>
    <w:rsid w:val="00EE29BF"/>
    <w:rsid w:val="00EE2A82"/>
    <w:rsid w:val="00EE2B7A"/>
    <w:rsid w:val="00EE2BE6"/>
    <w:rsid w:val="00EE2DF9"/>
    <w:rsid w:val="00EE2EC6"/>
    <w:rsid w:val="00EE2F12"/>
    <w:rsid w:val="00EE3129"/>
    <w:rsid w:val="00EE328B"/>
    <w:rsid w:val="00EE3291"/>
    <w:rsid w:val="00EE32E6"/>
    <w:rsid w:val="00EE34CB"/>
    <w:rsid w:val="00EE3892"/>
    <w:rsid w:val="00EE38F5"/>
    <w:rsid w:val="00EE3941"/>
    <w:rsid w:val="00EE3A27"/>
    <w:rsid w:val="00EE3A76"/>
    <w:rsid w:val="00EE3D50"/>
    <w:rsid w:val="00EE3D84"/>
    <w:rsid w:val="00EE3DB3"/>
    <w:rsid w:val="00EE3ECC"/>
    <w:rsid w:val="00EE40C8"/>
    <w:rsid w:val="00EE418F"/>
    <w:rsid w:val="00EE41BF"/>
    <w:rsid w:val="00EE4323"/>
    <w:rsid w:val="00EE432E"/>
    <w:rsid w:val="00EE433F"/>
    <w:rsid w:val="00EE446C"/>
    <w:rsid w:val="00EE44BA"/>
    <w:rsid w:val="00EE4666"/>
    <w:rsid w:val="00EE472A"/>
    <w:rsid w:val="00EE497E"/>
    <w:rsid w:val="00EE49A3"/>
    <w:rsid w:val="00EE49C6"/>
    <w:rsid w:val="00EE4BCC"/>
    <w:rsid w:val="00EE4C3F"/>
    <w:rsid w:val="00EE4C42"/>
    <w:rsid w:val="00EE4C55"/>
    <w:rsid w:val="00EE4CB6"/>
    <w:rsid w:val="00EE4CC7"/>
    <w:rsid w:val="00EE4CD5"/>
    <w:rsid w:val="00EE4E5F"/>
    <w:rsid w:val="00EE4E82"/>
    <w:rsid w:val="00EE4F02"/>
    <w:rsid w:val="00EE4F9B"/>
    <w:rsid w:val="00EE4FE4"/>
    <w:rsid w:val="00EE51B4"/>
    <w:rsid w:val="00EE531F"/>
    <w:rsid w:val="00EE551C"/>
    <w:rsid w:val="00EE55D6"/>
    <w:rsid w:val="00EE5738"/>
    <w:rsid w:val="00EE578E"/>
    <w:rsid w:val="00EE57EB"/>
    <w:rsid w:val="00EE57F4"/>
    <w:rsid w:val="00EE583A"/>
    <w:rsid w:val="00EE58E8"/>
    <w:rsid w:val="00EE5911"/>
    <w:rsid w:val="00EE5A63"/>
    <w:rsid w:val="00EE5D84"/>
    <w:rsid w:val="00EE5EAE"/>
    <w:rsid w:val="00EE5F1C"/>
    <w:rsid w:val="00EE6036"/>
    <w:rsid w:val="00EE603A"/>
    <w:rsid w:val="00EE606A"/>
    <w:rsid w:val="00EE6098"/>
    <w:rsid w:val="00EE6139"/>
    <w:rsid w:val="00EE6257"/>
    <w:rsid w:val="00EE6399"/>
    <w:rsid w:val="00EE63C8"/>
    <w:rsid w:val="00EE6418"/>
    <w:rsid w:val="00EE6727"/>
    <w:rsid w:val="00EE6764"/>
    <w:rsid w:val="00EE6993"/>
    <w:rsid w:val="00EE6A83"/>
    <w:rsid w:val="00EE6B66"/>
    <w:rsid w:val="00EE6DE5"/>
    <w:rsid w:val="00EE6EA6"/>
    <w:rsid w:val="00EE7140"/>
    <w:rsid w:val="00EE7147"/>
    <w:rsid w:val="00EE714A"/>
    <w:rsid w:val="00EE72BA"/>
    <w:rsid w:val="00EE733D"/>
    <w:rsid w:val="00EE73EA"/>
    <w:rsid w:val="00EE73F2"/>
    <w:rsid w:val="00EE741D"/>
    <w:rsid w:val="00EE74CF"/>
    <w:rsid w:val="00EE7530"/>
    <w:rsid w:val="00EE7694"/>
    <w:rsid w:val="00EE76B1"/>
    <w:rsid w:val="00EE781A"/>
    <w:rsid w:val="00EE7851"/>
    <w:rsid w:val="00EE785D"/>
    <w:rsid w:val="00EE7989"/>
    <w:rsid w:val="00EE7AF4"/>
    <w:rsid w:val="00EE7BE4"/>
    <w:rsid w:val="00EE7D81"/>
    <w:rsid w:val="00EF0064"/>
    <w:rsid w:val="00EF0090"/>
    <w:rsid w:val="00EF00DA"/>
    <w:rsid w:val="00EF0115"/>
    <w:rsid w:val="00EF02CA"/>
    <w:rsid w:val="00EF03EF"/>
    <w:rsid w:val="00EF0430"/>
    <w:rsid w:val="00EF04DB"/>
    <w:rsid w:val="00EF050A"/>
    <w:rsid w:val="00EF05DE"/>
    <w:rsid w:val="00EF0709"/>
    <w:rsid w:val="00EF0716"/>
    <w:rsid w:val="00EF08C0"/>
    <w:rsid w:val="00EF0B97"/>
    <w:rsid w:val="00EF0C39"/>
    <w:rsid w:val="00EF0F0E"/>
    <w:rsid w:val="00EF0F37"/>
    <w:rsid w:val="00EF0FB0"/>
    <w:rsid w:val="00EF0FB2"/>
    <w:rsid w:val="00EF105B"/>
    <w:rsid w:val="00EF1074"/>
    <w:rsid w:val="00EF11AF"/>
    <w:rsid w:val="00EF11EE"/>
    <w:rsid w:val="00EF1254"/>
    <w:rsid w:val="00EF12A0"/>
    <w:rsid w:val="00EF12B3"/>
    <w:rsid w:val="00EF1421"/>
    <w:rsid w:val="00EF1431"/>
    <w:rsid w:val="00EF14B3"/>
    <w:rsid w:val="00EF1504"/>
    <w:rsid w:val="00EF15A1"/>
    <w:rsid w:val="00EF1636"/>
    <w:rsid w:val="00EF17FA"/>
    <w:rsid w:val="00EF192D"/>
    <w:rsid w:val="00EF1975"/>
    <w:rsid w:val="00EF1A6E"/>
    <w:rsid w:val="00EF1C2A"/>
    <w:rsid w:val="00EF1D4B"/>
    <w:rsid w:val="00EF1E03"/>
    <w:rsid w:val="00EF1E2F"/>
    <w:rsid w:val="00EF1E88"/>
    <w:rsid w:val="00EF1F6D"/>
    <w:rsid w:val="00EF1FE1"/>
    <w:rsid w:val="00EF209A"/>
    <w:rsid w:val="00EF219F"/>
    <w:rsid w:val="00EF22CC"/>
    <w:rsid w:val="00EF2307"/>
    <w:rsid w:val="00EF2326"/>
    <w:rsid w:val="00EF233A"/>
    <w:rsid w:val="00EF2371"/>
    <w:rsid w:val="00EF2449"/>
    <w:rsid w:val="00EF24B1"/>
    <w:rsid w:val="00EF24CE"/>
    <w:rsid w:val="00EF2640"/>
    <w:rsid w:val="00EF2798"/>
    <w:rsid w:val="00EF27C6"/>
    <w:rsid w:val="00EF27E0"/>
    <w:rsid w:val="00EF2827"/>
    <w:rsid w:val="00EF291D"/>
    <w:rsid w:val="00EF2970"/>
    <w:rsid w:val="00EF29B2"/>
    <w:rsid w:val="00EF2ABB"/>
    <w:rsid w:val="00EF2B30"/>
    <w:rsid w:val="00EF2C51"/>
    <w:rsid w:val="00EF30B5"/>
    <w:rsid w:val="00EF3178"/>
    <w:rsid w:val="00EF31D2"/>
    <w:rsid w:val="00EF338F"/>
    <w:rsid w:val="00EF345E"/>
    <w:rsid w:val="00EF3487"/>
    <w:rsid w:val="00EF352D"/>
    <w:rsid w:val="00EF35D0"/>
    <w:rsid w:val="00EF3613"/>
    <w:rsid w:val="00EF36A5"/>
    <w:rsid w:val="00EF381F"/>
    <w:rsid w:val="00EF387D"/>
    <w:rsid w:val="00EF391B"/>
    <w:rsid w:val="00EF3A23"/>
    <w:rsid w:val="00EF3A84"/>
    <w:rsid w:val="00EF3B5C"/>
    <w:rsid w:val="00EF3B7E"/>
    <w:rsid w:val="00EF3E75"/>
    <w:rsid w:val="00EF3F55"/>
    <w:rsid w:val="00EF4069"/>
    <w:rsid w:val="00EF40CC"/>
    <w:rsid w:val="00EF41C7"/>
    <w:rsid w:val="00EF4260"/>
    <w:rsid w:val="00EF434F"/>
    <w:rsid w:val="00EF435D"/>
    <w:rsid w:val="00EF44AA"/>
    <w:rsid w:val="00EF44BB"/>
    <w:rsid w:val="00EF4624"/>
    <w:rsid w:val="00EF466B"/>
    <w:rsid w:val="00EF4726"/>
    <w:rsid w:val="00EF479F"/>
    <w:rsid w:val="00EF485F"/>
    <w:rsid w:val="00EF486F"/>
    <w:rsid w:val="00EF4943"/>
    <w:rsid w:val="00EF4957"/>
    <w:rsid w:val="00EF4970"/>
    <w:rsid w:val="00EF4C0F"/>
    <w:rsid w:val="00EF4C5D"/>
    <w:rsid w:val="00EF4D32"/>
    <w:rsid w:val="00EF4D3A"/>
    <w:rsid w:val="00EF4F10"/>
    <w:rsid w:val="00EF4F7C"/>
    <w:rsid w:val="00EF503F"/>
    <w:rsid w:val="00EF5069"/>
    <w:rsid w:val="00EF5293"/>
    <w:rsid w:val="00EF5308"/>
    <w:rsid w:val="00EF53EA"/>
    <w:rsid w:val="00EF53F2"/>
    <w:rsid w:val="00EF5414"/>
    <w:rsid w:val="00EF543B"/>
    <w:rsid w:val="00EF548A"/>
    <w:rsid w:val="00EF5646"/>
    <w:rsid w:val="00EF56D2"/>
    <w:rsid w:val="00EF56E1"/>
    <w:rsid w:val="00EF5715"/>
    <w:rsid w:val="00EF5894"/>
    <w:rsid w:val="00EF5949"/>
    <w:rsid w:val="00EF5953"/>
    <w:rsid w:val="00EF5967"/>
    <w:rsid w:val="00EF5A18"/>
    <w:rsid w:val="00EF5AB8"/>
    <w:rsid w:val="00EF5B66"/>
    <w:rsid w:val="00EF5C64"/>
    <w:rsid w:val="00EF5D29"/>
    <w:rsid w:val="00EF5DBC"/>
    <w:rsid w:val="00EF5DD2"/>
    <w:rsid w:val="00EF5DD5"/>
    <w:rsid w:val="00EF60DC"/>
    <w:rsid w:val="00EF60DF"/>
    <w:rsid w:val="00EF6190"/>
    <w:rsid w:val="00EF6423"/>
    <w:rsid w:val="00EF64B0"/>
    <w:rsid w:val="00EF658C"/>
    <w:rsid w:val="00EF65B8"/>
    <w:rsid w:val="00EF66DA"/>
    <w:rsid w:val="00EF66DC"/>
    <w:rsid w:val="00EF67CA"/>
    <w:rsid w:val="00EF69FB"/>
    <w:rsid w:val="00EF6B2B"/>
    <w:rsid w:val="00EF6B8C"/>
    <w:rsid w:val="00EF6B98"/>
    <w:rsid w:val="00EF6C4F"/>
    <w:rsid w:val="00EF6C89"/>
    <w:rsid w:val="00EF6CCE"/>
    <w:rsid w:val="00EF6D81"/>
    <w:rsid w:val="00EF6DD6"/>
    <w:rsid w:val="00EF6DFB"/>
    <w:rsid w:val="00EF6EAC"/>
    <w:rsid w:val="00EF70E2"/>
    <w:rsid w:val="00EF7217"/>
    <w:rsid w:val="00EF7387"/>
    <w:rsid w:val="00EF7437"/>
    <w:rsid w:val="00EF7540"/>
    <w:rsid w:val="00EF7549"/>
    <w:rsid w:val="00EF755C"/>
    <w:rsid w:val="00EF7659"/>
    <w:rsid w:val="00EF76BD"/>
    <w:rsid w:val="00EF7728"/>
    <w:rsid w:val="00EF7828"/>
    <w:rsid w:val="00EF7900"/>
    <w:rsid w:val="00EF7B6D"/>
    <w:rsid w:val="00EF7CE7"/>
    <w:rsid w:val="00EF7EC2"/>
    <w:rsid w:val="00EF7F1E"/>
    <w:rsid w:val="00EF7F3F"/>
    <w:rsid w:val="00EF7FC8"/>
    <w:rsid w:val="00F000BC"/>
    <w:rsid w:val="00F00106"/>
    <w:rsid w:val="00F00278"/>
    <w:rsid w:val="00F00305"/>
    <w:rsid w:val="00F00328"/>
    <w:rsid w:val="00F004AA"/>
    <w:rsid w:val="00F00840"/>
    <w:rsid w:val="00F008D1"/>
    <w:rsid w:val="00F00976"/>
    <w:rsid w:val="00F00A0B"/>
    <w:rsid w:val="00F00A3B"/>
    <w:rsid w:val="00F00A44"/>
    <w:rsid w:val="00F00B9A"/>
    <w:rsid w:val="00F00BE9"/>
    <w:rsid w:val="00F00C3C"/>
    <w:rsid w:val="00F00CDB"/>
    <w:rsid w:val="00F00CED"/>
    <w:rsid w:val="00F00D47"/>
    <w:rsid w:val="00F00F2B"/>
    <w:rsid w:val="00F00F84"/>
    <w:rsid w:val="00F00FD6"/>
    <w:rsid w:val="00F01060"/>
    <w:rsid w:val="00F01075"/>
    <w:rsid w:val="00F010B6"/>
    <w:rsid w:val="00F01175"/>
    <w:rsid w:val="00F011AB"/>
    <w:rsid w:val="00F0130C"/>
    <w:rsid w:val="00F013B3"/>
    <w:rsid w:val="00F01502"/>
    <w:rsid w:val="00F0174E"/>
    <w:rsid w:val="00F0176A"/>
    <w:rsid w:val="00F0178D"/>
    <w:rsid w:val="00F01807"/>
    <w:rsid w:val="00F01833"/>
    <w:rsid w:val="00F01BAF"/>
    <w:rsid w:val="00F01BBE"/>
    <w:rsid w:val="00F01C4B"/>
    <w:rsid w:val="00F01CD0"/>
    <w:rsid w:val="00F01CDE"/>
    <w:rsid w:val="00F01F63"/>
    <w:rsid w:val="00F01F80"/>
    <w:rsid w:val="00F01FA3"/>
    <w:rsid w:val="00F0200F"/>
    <w:rsid w:val="00F02062"/>
    <w:rsid w:val="00F02144"/>
    <w:rsid w:val="00F0242E"/>
    <w:rsid w:val="00F024A4"/>
    <w:rsid w:val="00F02606"/>
    <w:rsid w:val="00F0260C"/>
    <w:rsid w:val="00F028FC"/>
    <w:rsid w:val="00F0294E"/>
    <w:rsid w:val="00F02B59"/>
    <w:rsid w:val="00F02BC0"/>
    <w:rsid w:val="00F02C53"/>
    <w:rsid w:val="00F02C5C"/>
    <w:rsid w:val="00F02CB8"/>
    <w:rsid w:val="00F02D9B"/>
    <w:rsid w:val="00F02D9F"/>
    <w:rsid w:val="00F02E63"/>
    <w:rsid w:val="00F02F22"/>
    <w:rsid w:val="00F02F8D"/>
    <w:rsid w:val="00F03090"/>
    <w:rsid w:val="00F030E3"/>
    <w:rsid w:val="00F0320B"/>
    <w:rsid w:val="00F03369"/>
    <w:rsid w:val="00F03476"/>
    <w:rsid w:val="00F0354E"/>
    <w:rsid w:val="00F03556"/>
    <w:rsid w:val="00F035AA"/>
    <w:rsid w:val="00F036C0"/>
    <w:rsid w:val="00F03737"/>
    <w:rsid w:val="00F0375C"/>
    <w:rsid w:val="00F037D1"/>
    <w:rsid w:val="00F03962"/>
    <w:rsid w:val="00F039BB"/>
    <w:rsid w:val="00F03A24"/>
    <w:rsid w:val="00F03ACF"/>
    <w:rsid w:val="00F03B5A"/>
    <w:rsid w:val="00F03BC6"/>
    <w:rsid w:val="00F03BE5"/>
    <w:rsid w:val="00F03CEB"/>
    <w:rsid w:val="00F03E40"/>
    <w:rsid w:val="00F03E6A"/>
    <w:rsid w:val="00F03EC0"/>
    <w:rsid w:val="00F03F7A"/>
    <w:rsid w:val="00F04012"/>
    <w:rsid w:val="00F04162"/>
    <w:rsid w:val="00F041EE"/>
    <w:rsid w:val="00F04224"/>
    <w:rsid w:val="00F04597"/>
    <w:rsid w:val="00F0477B"/>
    <w:rsid w:val="00F047CF"/>
    <w:rsid w:val="00F047F1"/>
    <w:rsid w:val="00F0492F"/>
    <w:rsid w:val="00F04B2F"/>
    <w:rsid w:val="00F04C36"/>
    <w:rsid w:val="00F04D3B"/>
    <w:rsid w:val="00F04F02"/>
    <w:rsid w:val="00F04F30"/>
    <w:rsid w:val="00F04FD1"/>
    <w:rsid w:val="00F05060"/>
    <w:rsid w:val="00F050F4"/>
    <w:rsid w:val="00F0510E"/>
    <w:rsid w:val="00F0519D"/>
    <w:rsid w:val="00F051E6"/>
    <w:rsid w:val="00F053AF"/>
    <w:rsid w:val="00F0540D"/>
    <w:rsid w:val="00F055F9"/>
    <w:rsid w:val="00F0570B"/>
    <w:rsid w:val="00F05879"/>
    <w:rsid w:val="00F05AFF"/>
    <w:rsid w:val="00F05B6E"/>
    <w:rsid w:val="00F05BB3"/>
    <w:rsid w:val="00F05BC1"/>
    <w:rsid w:val="00F05C82"/>
    <w:rsid w:val="00F05D80"/>
    <w:rsid w:val="00F05DBD"/>
    <w:rsid w:val="00F05E8A"/>
    <w:rsid w:val="00F05ED5"/>
    <w:rsid w:val="00F05FC6"/>
    <w:rsid w:val="00F05FCE"/>
    <w:rsid w:val="00F05FE7"/>
    <w:rsid w:val="00F060D8"/>
    <w:rsid w:val="00F06175"/>
    <w:rsid w:val="00F06265"/>
    <w:rsid w:val="00F06416"/>
    <w:rsid w:val="00F06454"/>
    <w:rsid w:val="00F067AB"/>
    <w:rsid w:val="00F069EF"/>
    <w:rsid w:val="00F06B48"/>
    <w:rsid w:val="00F06B6C"/>
    <w:rsid w:val="00F06C82"/>
    <w:rsid w:val="00F06D06"/>
    <w:rsid w:val="00F06DE2"/>
    <w:rsid w:val="00F06F3F"/>
    <w:rsid w:val="00F0721F"/>
    <w:rsid w:val="00F07233"/>
    <w:rsid w:val="00F072F1"/>
    <w:rsid w:val="00F07434"/>
    <w:rsid w:val="00F07441"/>
    <w:rsid w:val="00F07531"/>
    <w:rsid w:val="00F075AA"/>
    <w:rsid w:val="00F075BB"/>
    <w:rsid w:val="00F07628"/>
    <w:rsid w:val="00F0764B"/>
    <w:rsid w:val="00F07663"/>
    <w:rsid w:val="00F07690"/>
    <w:rsid w:val="00F07701"/>
    <w:rsid w:val="00F07880"/>
    <w:rsid w:val="00F078C4"/>
    <w:rsid w:val="00F0796D"/>
    <w:rsid w:val="00F07A3B"/>
    <w:rsid w:val="00F07AB2"/>
    <w:rsid w:val="00F07AC0"/>
    <w:rsid w:val="00F07D8E"/>
    <w:rsid w:val="00F07DBF"/>
    <w:rsid w:val="00F07F06"/>
    <w:rsid w:val="00F07FF3"/>
    <w:rsid w:val="00F10031"/>
    <w:rsid w:val="00F100F2"/>
    <w:rsid w:val="00F10185"/>
    <w:rsid w:val="00F102D8"/>
    <w:rsid w:val="00F10445"/>
    <w:rsid w:val="00F10479"/>
    <w:rsid w:val="00F10571"/>
    <w:rsid w:val="00F105B9"/>
    <w:rsid w:val="00F105F5"/>
    <w:rsid w:val="00F10621"/>
    <w:rsid w:val="00F10634"/>
    <w:rsid w:val="00F10644"/>
    <w:rsid w:val="00F107DD"/>
    <w:rsid w:val="00F108B8"/>
    <w:rsid w:val="00F109AB"/>
    <w:rsid w:val="00F10ACB"/>
    <w:rsid w:val="00F10C03"/>
    <w:rsid w:val="00F10F4B"/>
    <w:rsid w:val="00F11067"/>
    <w:rsid w:val="00F110C8"/>
    <w:rsid w:val="00F11227"/>
    <w:rsid w:val="00F1123E"/>
    <w:rsid w:val="00F11325"/>
    <w:rsid w:val="00F1136D"/>
    <w:rsid w:val="00F1145C"/>
    <w:rsid w:val="00F114D5"/>
    <w:rsid w:val="00F11542"/>
    <w:rsid w:val="00F116EF"/>
    <w:rsid w:val="00F117CC"/>
    <w:rsid w:val="00F117CE"/>
    <w:rsid w:val="00F117D6"/>
    <w:rsid w:val="00F117FE"/>
    <w:rsid w:val="00F1181F"/>
    <w:rsid w:val="00F1184A"/>
    <w:rsid w:val="00F11866"/>
    <w:rsid w:val="00F118E0"/>
    <w:rsid w:val="00F119ED"/>
    <w:rsid w:val="00F11A56"/>
    <w:rsid w:val="00F11A81"/>
    <w:rsid w:val="00F11ADF"/>
    <w:rsid w:val="00F11B5F"/>
    <w:rsid w:val="00F11BAF"/>
    <w:rsid w:val="00F11BCD"/>
    <w:rsid w:val="00F11C0B"/>
    <w:rsid w:val="00F11CB8"/>
    <w:rsid w:val="00F11D37"/>
    <w:rsid w:val="00F11E14"/>
    <w:rsid w:val="00F11EAF"/>
    <w:rsid w:val="00F11ECD"/>
    <w:rsid w:val="00F11F56"/>
    <w:rsid w:val="00F11F7B"/>
    <w:rsid w:val="00F11F91"/>
    <w:rsid w:val="00F12031"/>
    <w:rsid w:val="00F12178"/>
    <w:rsid w:val="00F12247"/>
    <w:rsid w:val="00F12417"/>
    <w:rsid w:val="00F12454"/>
    <w:rsid w:val="00F1259A"/>
    <w:rsid w:val="00F125BC"/>
    <w:rsid w:val="00F125F7"/>
    <w:rsid w:val="00F12647"/>
    <w:rsid w:val="00F1272C"/>
    <w:rsid w:val="00F12764"/>
    <w:rsid w:val="00F127D2"/>
    <w:rsid w:val="00F1284D"/>
    <w:rsid w:val="00F1292B"/>
    <w:rsid w:val="00F12AD9"/>
    <w:rsid w:val="00F12B10"/>
    <w:rsid w:val="00F12B9F"/>
    <w:rsid w:val="00F12C63"/>
    <w:rsid w:val="00F12D6F"/>
    <w:rsid w:val="00F12D91"/>
    <w:rsid w:val="00F12DA1"/>
    <w:rsid w:val="00F12E43"/>
    <w:rsid w:val="00F12F20"/>
    <w:rsid w:val="00F12F3A"/>
    <w:rsid w:val="00F12F50"/>
    <w:rsid w:val="00F12F7F"/>
    <w:rsid w:val="00F12FD1"/>
    <w:rsid w:val="00F13031"/>
    <w:rsid w:val="00F13207"/>
    <w:rsid w:val="00F13251"/>
    <w:rsid w:val="00F13257"/>
    <w:rsid w:val="00F13357"/>
    <w:rsid w:val="00F13372"/>
    <w:rsid w:val="00F13445"/>
    <w:rsid w:val="00F1347C"/>
    <w:rsid w:val="00F137E3"/>
    <w:rsid w:val="00F137FB"/>
    <w:rsid w:val="00F138E9"/>
    <w:rsid w:val="00F13A68"/>
    <w:rsid w:val="00F13AE2"/>
    <w:rsid w:val="00F13B0D"/>
    <w:rsid w:val="00F13B10"/>
    <w:rsid w:val="00F13C60"/>
    <w:rsid w:val="00F13F49"/>
    <w:rsid w:val="00F13FCB"/>
    <w:rsid w:val="00F1404A"/>
    <w:rsid w:val="00F140A6"/>
    <w:rsid w:val="00F14171"/>
    <w:rsid w:val="00F14184"/>
    <w:rsid w:val="00F14194"/>
    <w:rsid w:val="00F143E2"/>
    <w:rsid w:val="00F1442A"/>
    <w:rsid w:val="00F1442C"/>
    <w:rsid w:val="00F14587"/>
    <w:rsid w:val="00F145E3"/>
    <w:rsid w:val="00F14608"/>
    <w:rsid w:val="00F146B4"/>
    <w:rsid w:val="00F1472C"/>
    <w:rsid w:val="00F1480F"/>
    <w:rsid w:val="00F1481E"/>
    <w:rsid w:val="00F148AE"/>
    <w:rsid w:val="00F14BA9"/>
    <w:rsid w:val="00F14BCE"/>
    <w:rsid w:val="00F14CBE"/>
    <w:rsid w:val="00F14D2E"/>
    <w:rsid w:val="00F14E3B"/>
    <w:rsid w:val="00F14EC6"/>
    <w:rsid w:val="00F14F0B"/>
    <w:rsid w:val="00F14F23"/>
    <w:rsid w:val="00F15058"/>
    <w:rsid w:val="00F150B3"/>
    <w:rsid w:val="00F150EF"/>
    <w:rsid w:val="00F15130"/>
    <w:rsid w:val="00F152F9"/>
    <w:rsid w:val="00F153AF"/>
    <w:rsid w:val="00F15404"/>
    <w:rsid w:val="00F1545F"/>
    <w:rsid w:val="00F154D5"/>
    <w:rsid w:val="00F154DF"/>
    <w:rsid w:val="00F15516"/>
    <w:rsid w:val="00F155F3"/>
    <w:rsid w:val="00F15744"/>
    <w:rsid w:val="00F158D6"/>
    <w:rsid w:val="00F15916"/>
    <w:rsid w:val="00F15999"/>
    <w:rsid w:val="00F15A4C"/>
    <w:rsid w:val="00F15A8E"/>
    <w:rsid w:val="00F15B43"/>
    <w:rsid w:val="00F15BB0"/>
    <w:rsid w:val="00F15C43"/>
    <w:rsid w:val="00F15CC5"/>
    <w:rsid w:val="00F15D99"/>
    <w:rsid w:val="00F15DCE"/>
    <w:rsid w:val="00F15E4C"/>
    <w:rsid w:val="00F15EAC"/>
    <w:rsid w:val="00F16074"/>
    <w:rsid w:val="00F1611A"/>
    <w:rsid w:val="00F16206"/>
    <w:rsid w:val="00F162BA"/>
    <w:rsid w:val="00F16347"/>
    <w:rsid w:val="00F16489"/>
    <w:rsid w:val="00F164B0"/>
    <w:rsid w:val="00F164DE"/>
    <w:rsid w:val="00F1654A"/>
    <w:rsid w:val="00F16786"/>
    <w:rsid w:val="00F1690D"/>
    <w:rsid w:val="00F169C6"/>
    <w:rsid w:val="00F16AA8"/>
    <w:rsid w:val="00F16CA9"/>
    <w:rsid w:val="00F16CC9"/>
    <w:rsid w:val="00F16CF0"/>
    <w:rsid w:val="00F16D12"/>
    <w:rsid w:val="00F16E0E"/>
    <w:rsid w:val="00F16FAC"/>
    <w:rsid w:val="00F1707A"/>
    <w:rsid w:val="00F170CC"/>
    <w:rsid w:val="00F170D7"/>
    <w:rsid w:val="00F17135"/>
    <w:rsid w:val="00F17176"/>
    <w:rsid w:val="00F17237"/>
    <w:rsid w:val="00F172E9"/>
    <w:rsid w:val="00F17445"/>
    <w:rsid w:val="00F175F1"/>
    <w:rsid w:val="00F17655"/>
    <w:rsid w:val="00F176B8"/>
    <w:rsid w:val="00F176E1"/>
    <w:rsid w:val="00F176E4"/>
    <w:rsid w:val="00F177E2"/>
    <w:rsid w:val="00F1786F"/>
    <w:rsid w:val="00F178CF"/>
    <w:rsid w:val="00F179BD"/>
    <w:rsid w:val="00F179D8"/>
    <w:rsid w:val="00F17A10"/>
    <w:rsid w:val="00F17A15"/>
    <w:rsid w:val="00F17B1B"/>
    <w:rsid w:val="00F17B8E"/>
    <w:rsid w:val="00F17BB4"/>
    <w:rsid w:val="00F17D16"/>
    <w:rsid w:val="00F17DBE"/>
    <w:rsid w:val="00F17F7C"/>
    <w:rsid w:val="00F17FA7"/>
    <w:rsid w:val="00F202AC"/>
    <w:rsid w:val="00F20304"/>
    <w:rsid w:val="00F20497"/>
    <w:rsid w:val="00F204D3"/>
    <w:rsid w:val="00F20661"/>
    <w:rsid w:val="00F20681"/>
    <w:rsid w:val="00F2073A"/>
    <w:rsid w:val="00F2078B"/>
    <w:rsid w:val="00F207F3"/>
    <w:rsid w:val="00F20A14"/>
    <w:rsid w:val="00F20A46"/>
    <w:rsid w:val="00F20AFE"/>
    <w:rsid w:val="00F20E1B"/>
    <w:rsid w:val="00F20E56"/>
    <w:rsid w:val="00F20F36"/>
    <w:rsid w:val="00F21452"/>
    <w:rsid w:val="00F21496"/>
    <w:rsid w:val="00F217B4"/>
    <w:rsid w:val="00F21823"/>
    <w:rsid w:val="00F21A79"/>
    <w:rsid w:val="00F21C4E"/>
    <w:rsid w:val="00F21DE5"/>
    <w:rsid w:val="00F21DF6"/>
    <w:rsid w:val="00F21F1F"/>
    <w:rsid w:val="00F21F32"/>
    <w:rsid w:val="00F21F69"/>
    <w:rsid w:val="00F21F9B"/>
    <w:rsid w:val="00F21FA3"/>
    <w:rsid w:val="00F21FA5"/>
    <w:rsid w:val="00F21FC5"/>
    <w:rsid w:val="00F21FD0"/>
    <w:rsid w:val="00F22100"/>
    <w:rsid w:val="00F22136"/>
    <w:rsid w:val="00F221F2"/>
    <w:rsid w:val="00F222AD"/>
    <w:rsid w:val="00F222AE"/>
    <w:rsid w:val="00F223C6"/>
    <w:rsid w:val="00F224CE"/>
    <w:rsid w:val="00F2253F"/>
    <w:rsid w:val="00F22618"/>
    <w:rsid w:val="00F226D3"/>
    <w:rsid w:val="00F227C4"/>
    <w:rsid w:val="00F22893"/>
    <w:rsid w:val="00F228E4"/>
    <w:rsid w:val="00F22A21"/>
    <w:rsid w:val="00F22A38"/>
    <w:rsid w:val="00F22B48"/>
    <w:rsid w:val="00F22C08"/>
    <w:rsid w:val="00F22C5E"/>
    <w:rsid w:val="00F22D5B"/>
    <w:rsid w:val="00F22DE4"/>
    <w:rsid w:val="00F22E23"/>
    <w:rsid w:val="00F22EC8"/>
    <w:rsid w:val="00F22EFF"/>
    <w:rsid w:val="00F22F0B"/>
    <w:rsid w:val="00F22F0D"/>
    <w:rsid w:val="00F23062"/>
    <w:rsid w:val="00F23098"/>
    <w:rsid w:val="00F230D7"/>
    <w:rsid w:val="00F23273"/>
    <w:rsid w:val="00F2350E"/>
    <w:rsid w:val="00F2364C"/>
    <w:rsid w:val="00F236F4"/>
    <w:rsid w:val="00F23715"/>
    <w:rsid w:val="00F2372A"/>
    <w:rsid w:val="00F2383E"/>
    <w:rsid w:val="00F238CA"/>
    <w:rsid w:val="00F23AC0"/>
    <w:rsid w:val="00F23AF2"/>
    <w:rsid w:val="00F23B20"/>
    <w:rsid w:val="00F23C33"/>
    <w:rsid w:val="00F23CC4"/>
    <w:rsid w:val="00F23D6B"/>
    <w:rsid w:val="00F23D71"/>
    <w:rsid w:val="00F23DA0"/>
    <w:rsid w:val="00F23E0F"/>
    <w:rsid w:val="00F23E46"/>
    <w:rsid w:val="00F23EE0"/>
    <w:rsid w:val="00F23F83"/>
    <w:rsid w:val="00F2406F"/>
    <w:rsid w:val="00F240CA"/>
    <w:rsid w:val="00F240E0"/>
    <w:rsid w:val="00F240F5"/>
    <w:rsid w:val="00F240F8"/>
    <w:rsid w:val="00F24239"/>
    <w:rsid w:val="00F243F6"/>
    <w:rsid w:val="00F244F1"/>
    <w:rsid w:val="00F245ED"/>
    <w:rsid w:val="00F24670"/>
    <w:rsid w:val="00F24737"/>
    <w:rsid w:val="00F24785"/>
    <w:rsid w:val="00F2483B"/>
    <w:rsid w:val="00F24889"/>
    <w:rsid w:val="00F24985"/>
    <w:rsid w:val="00F24A95"/>
    <w:rsid w:val="00F24B78"/>
    <w:rsid w:val="00F24BED"/>
    <w:rsid w:val="00F24D3E"/>
    <w:rsid w:val="00F24D57"/>
    <w:rsid w:val="00F24DCA"/>
    <w:rsid w:val="00F24F62"/>
    <w:rsid w:val="00F24FF3"/>
    <w:rsid w:val="00F252C8"/>
    <w:rsid w:val="00F25463"/>
    <w:rsid w:val="00F25689"/>
    <w:rsid w:val="00F25691"/>
    <w:rsid w:val="00F2574F"/>
    <w:rsid w:val="00F257CA"/>
    <w:rsid w:val="00F25822"/>
    <w:rsid w:val="00F25866"/>
    <w:rsid w:val="00F2590C"/>
    <w:rsid w:val="00F2598A"/>
    <w:rsid w:val="00F25A2D"/>
    <w:rsid w:val="00F25B5D"/>
    <w:rsid w:val="00F25C80"/>
    <w:rsid w:val="00F25CC4"/>
    <w:rsid w:val="00F25CF7"/>
    <w:rsid w:val="00F25D10"/>
    <w:rsid w:val="00F25E05"/>
    <w:rsid w:val="00F261E1"/>
    <w:rsid w:val="00F26390"/>
    <w:rsid w:val="00F2666E"/>
    <w:rsid w:val="00F26698"/>
    <w:rsid w:val="00F268BD"/>
    <w:rsid w:val="00F2692D"/>
    <w:rsid w:val="00F269C2"/>
    <w:rsid w:val="00F26A11"/>
    <w:rsid w:val="00F26A7C"/>
    <w:rsid w:val="00F26AFD"/>
    <w:rsid w:val="00F26B36"/>
    <w:rsid w:val="00F26BFE"/>
    <w:rsid w:val="00F26F60"/>
    <w:rsid w:val="00F2713F"/>
    <w:rsid w:val="00F271D8"/>
    <w:rsid w:val="00F27259"/>
    <w:rsid w:val="00F2729C"/>
    <w:rsid w:val="00F272DF"/>
    <w:rsid w:val="00F274C4"/>
    <w:rsid w:val="00F274DA"/>
    <w:rsid w:val="00F27686"/>
    <w:rsid w:val="00F2772E"/>
    <w:rsid w:val="00F277EF"/>
    <w:rsid w:val="00F27810"/>
    <w:rsid w:val="00F278DC"/>
    <w:rsid w:val="00F278E2"/>
    <w:rsid w:val="00F2793C"/>
    <w:rsid w:val="00F2799B"/>
    <w:rsid w:val="00F279C7"/>
    <w:rsid w:val="00F27AA2"/>
    <w:rsid w:val="00F27BD4"/>
    <w:rsid w:val="00F27BFD"/>
    <w:rsid w:val="00F27D64"/>
    <w:rsid w:val="00F27E61"/>
    <w:rsid w:val="00F27EFF"/>
    <w:rsid w:val="00F27F44"/>
    <w:rsid w:val="00F300C4"/>
    <w:rsid w:val="00F3024A"/>
    <w:rsid w:val="00F302E7"/>
    <w:rsid w:val="00F30302"/>
    <w:rsid w:val="00F304A1"/>
    <w:rsid w:val="00F305F6"/>
    <w:rsid w:val="00F3065E"/>
    <w:rsid w:val="00F306A1"/>
    <w:rsid w:val="00F306B4"/>
    <w:rsid w:val="00F306F7"/>
    <w:rsid w:val="00F30723"/>
    <w:rsid w:val="00F30836"/>
    <w:rsid w:val="00F30868"/>
    <w:rsid w:val="00F30909"/>
    <w:rsid w:val="00F3098F"/>
    <w:rsid w:val="00F309B6"/>
    <w:rsid w:val="00F30B41"/>
    <w:rsid w:val="00F30CBB"/>
    <w:rsid w:val="00F30E3A"/>
    <w:rsid w:val="00F30EE5"/>
    <w:rsid w:val="00F3100F"/>
    <w:rsid w:val="00F3105D"/>
    <w:rsid w:val="00F310CF"/>
    <w:rsid w:val="00F310F4"/>
    <w:rsid w:val="00F3128F"/>
    <w:rsid w:val="00F3169E"/>
    <w:rsid w:val="00F3178B"/>
    <w:rsid w:val="00F318EE"/>
    <w:rsid w:val="00F31BC7"/>
    <w:rsid w:val="00F31CE1"/>
    <w:rsid w:val="00F31D7D"/>
    <w:rsid w:val="00F31D98"/>
    <w:rsid w:val="00F31E1B"/>
    <w:rsid w:val="00F320E0"/>
    <w:rsid w:val="00F321EF"/>
    <w:rsid w:val="00F32242"/>
    <w:rsid w:val="00F322B6"/>
    <w:rsid w:val="00F3236A"/>
    <w:rsid w:val="00F32379"/>
    <w:rsid w:val="00F3241A"/>
    <w:rsid w:val="00F3250D"/>
    <w:rsid w:val="00F32523"/>
    <w:rsid w:val="00F3259A"/>
    <w:rsid w:val="00F32691"/>
    <w:rsid w:val="00F3270C"/>
    <w:rsid w:val="00F32786"/>
    <w:rsid w:val="00F32836"/>
    <w:rsid w:val="00F328CF"/>
    <w:rsid w:val="00F328EB"/>
    <w:rsid w:val="00F32906"/>
    <w:rsid w:val="00F32918"/>
    <w:rsid w:val="00F329D1"/>
    <w:rsid w:val="00F32A09"/>
    <w:rsid w:val="00F32A1C"/>
    <w:rsid w:val="00F32BC3"/>
    <w:rsid w:val="00F32C23"/>
    <w:rsid w:val="00F32C47"/>
    <w:rsid w:val="00F32CAE"/>
    <w:rsid w:val="00F32E94"/>
    <w:rsid w:val="00F32ECC"/>
    <w:rsid w:val="00F3323B"/>
    <w:rsid w:val="00F33243"/>
    <w:rsid w:val="00F332A8"/>
    <w:rsid w:val="00F333A5"/>
    <w:rsid w:val="00F334B4"/>
    <w:rsid w:val="00F335ED"/>
    <w:rsid w:val="00F336AF"/>
    <w:rsid w:val="00F337EE"/>
    <w:rsid w:val="00F33812"/>
    <w:rsid w:val="00F33844"/>
    <w:rsid w:val="00F3398B"/>
    <w:rsid w:val="00F3399B"/>
    <w:rsid w:val="00F33A44"/>
    <w:rsid w:val="00F33A7B"/>
    <w:rsid w:val="00F33BA3"/>
    <w:rsid w:val="00F33D40"/>
    <w:rsid w:val="00F33D44"/>
    <w:rsid w:val="00F33D6C"/>
    <w:rsid w:val="00F33E94"/>
    <w:rsid w:val="00F34136"/>
    <w:rsid w:val="00F34137"/>
    <w:rsid w:val="00F34158"/>
    <w:rsid w:val="00F3433E"/>
    <w:rsid w:val="00F34422"/>
    <w:rsid w:val="00F34443"/>
    <w:rsid w:val="00F345AB"/>
    <w:rsid w:val="00F345EF"/>
    <w:rsid w:val="00F3471E"/>
    <w:rsid w:val="00F34729"/>
    <w:rsid w:val="00F3480B"/>
    <w:rsid w:val="00F34846"/>
    <w:rsid w:val="00F34933"/>
    <w:rsid w:val="00F3494B"/>
    <w:rsid w:val="00F34ADA"/>
    <w:rsid w:val="00F34C58"/>
    <w:rsid w:val="00F34E07"/>
    <w:rsid w:val="00F34E1F"/>
    <w:rsid w:val="00F34F3C"/>
    <w:rsid w:val="00F35147"/>
    <w:rsid w:val="00F35256"/>
    <w:rsid w:val="00F353D3"/>
    <w:rsid w:val="00F353E9"/>
    <w:rsid w:val="00F35406"/>
    <w:rsid w:val="00F3544F"/>
    <w:rsid w:val="00F35465"/>
    <w:rsid w:val="00F355D0"/>
    <w:rsid w:val="00F35687"/>
    <w:rsid w:val="00F357BC"/>
    <w:rsid w:val="00F357F5"/>
    <w:rsid w:val="00F35877"/>
    <w:rsid w:val="00F358A5"/>
    <w:rsid w:val="00F3598B"/>
    <w:rsid w:val="00F35CCF"/>
    <w:rsid w:val="00F35D20"/>
    <w:rsid w:val="00F35EF1"/>
    <w:rsid w:val="00F35F0C"/>
    <w:rsid w:val="00F35F2C"/>
    <w:rsid w:val="00F35F64"/>
    <w:rsid w:val="00F36100"/>
    <w:rsid w:val="00F3618B"/>
    <w:rsid w:val="00F36354"/>
    <w:rsid w:val="00F3635C"/>
    <w:rsid w:val="00F363BB"/>
    <w:rsid w:val="00F36495"/>
    <w:rsid w:val="00F364C1"/>
    <w:rsid w:val="00F36571"/>
    <w:rsid w:val="00F36834"/>
    <w:rsid w:val="00F36952"/>
    <w:rsid w:val="00F36A0C"/>
    <w:rsid w:val="00F36AA4"/>
    <w:rsid w:val="00F36AA6"/>
    <w:rsid w:val="00F36B6E"/>
    <w:rsid w:val="00F36C6A"/>
    <w:rsid w:val="00F36C75"/>
    <w:rsid w:val="00F36CFF"/>
    <w:rsid w:val="00F36F32"/>
    <w:rsid w:val="00F36F4D"/>
    <w:rsid w:val="00F36F87"/>
    <w:rsid w:val="00F36FAD"/>
    <w:rsid w:val="00F3700B"/>
    <w:rsid w:val="00F37107"/>
    <w:rsid w:val="00F372B1"/>
    <w:rsid w:val="00F372FC"/>
    <w:rsid w:val="00F37349"/>
    <w:rsid w:val="00F373B3"/>
    <w:rsid w:val="00F373E0"/>
    <w:rsid w:val="00F37468"/>
    <w:rsid w:val="00F3746A"/>
    <w:rsid w:val="00F375E6"/>
    <w:rsid w:val="00F37681"/>
    <w:rsid w:val="00F3795C"/>
    <w:rsid w:val="00F379EC"/>
    <w:rsid w:val="00F37CE1"/>
    <w:rsid w:val="00F37D1B"/>
    <w:rsid w:val="00F37E57"/>
    <w:rsid w:val="00F37E6D"/>
    <w:rsid w:val="00F37EC4"/>
    <w:rsid w:val="00F37EE6"/>
    <w:rsid w:val="00F37EE9"/>
    <w:rsid w:val="00F37EFD"/>
    <w:rsid w:val="00F37FD0"/>
    <w:rsid w:val="00F40090"/>
    <w:rsid w:val="00F40107"/>
    <w:rsid w:val="00F4025B"/>
    <w:rsid w:val="00F402C7"/>
    <w:rsid w:val="00F4035E"/>
    <w:rsid w:val="00F40372"/>
    <w:rsid w:val="00F40457"/>
    <w:rsid w:val="00F40504"/>
    <w:rsid w:val="00F40598"/>
    <w:rsid w:val="00F406EE"/>
    <w:rsid w:val="00F408EE"/>
    <w:rsid w:val="00F40904"/>
    <w:rsid w:val="00F40907"/>
    <w:rsid w:val="00F40964"/>
    <w:rsid w:val="00F40A21"/>
    <w:rsid w:val="00F40ABF"/>
    <w:rsid w:val="00F40BB0"/>
    <w:rsid w:val="00F40C8A"/>
    <w:rsid w:val="00F40F39"/>
    <w:rsid w:val="00F40F5C"/>
    <w:rsid w:val="00F40F83"/>
    <w:rsid w:val="00F40F98"/>
    <w:rsid w:val="00F4101E"/>
    <w:rsid w:val="00F41052"/>
    <w:rsid w:val="00F41107"/>
    <w:rsid w:val="00F4125A"/>
    <w:rsid w:val="00F4132E"/>
    <w:rsid w:val="00F41340"/>
    <w:rsid w:val="00F41430"/>
    <w:rsid w:val="00F414FD"/>
    <w:rsid w:val="00F4153D"/>
    <w:rsid w:val="00F415FA"/>
    <w:rsid w:val="00F4180A"/>
    <w:rsid w:val="00F41960"/>
    <w:rsid w:val="00F419CB"/>
    <w:rsid w:val="00F41B0D"/>
    <w:rsid w:val="00F41B53"/>
    <w:rsid w:val="00F41D19"/>
    <w:rsid w:val="00F41E0C"/>
    <w:rsid w:val="00F41E20"/>
    <w:rsid w:val="00F41E81"/>
    <w:rsid w:val="00F41F16"/>
    <w:rsid w:val="00F41F95"/>
    <w:rsid w:val="00F41FC2"/>
    <w:rsid w:val="00F4213A"/>
    <w:rsid w:val="00F42205"/>
    <w:rsid w:val="00F4220D"/>
    <w:rsid w:val="00F4220E"/>
    <w:rsid w:val="00F4232C"/>
    <w:rsid w:val="00F4242B"/>
    <w:rsid w:val="00F424C7"/>
    <w:rsid w:val="00F425C3"/>
    <w:rsid w:val="00F4266D"/>
    <w:rsid w:val="00F426D1"/>
    <w:rsid w:val="00F42863"/>
    <w:rsid w:val="00F428BA"/>
    <w:rsid w:val="00F42933"/>
    <w:rsid w:val="00F4296B"/>
    <w:rsid w:val="00F42A89"/>
    <w:rsid w:val="00F42A8D"/>
    <w:rsid w:val="00F42AE7"/>
    <w:rsid w:val="00F42B71"/>
    <w:rsid w:val="00F42C2F"/>
    <w:rsid w:val="00F42CA1"/>
    <w:rsid w:val="00F42CB2"/>
    <w:rsid w:val="00F42CCE"/>
    <w:rsid w:val="00F42CDF"/>
    <w:rsid w:val="00F42CE8"/>
    <w:rsid w:val="00F42DCE"/>
    <w:rsid w:val="00F42E5E"/>
    <w:rsid w:val="00F42F4C"/>
    <w:rsid w:val="00F42FE4"/>
    <w:rsid w:val="00F4304C"/>
    <w:rsid w:val="00F430FD"/>
    <w:rsid w:val="00F43269"/>
    <w:rsid w:val="00F43363"/>
    <w:rsid w:val="00F43382"/>
    <w:rsid w:val="00F433A2"/>
    <w:rsid w:val="00F433B7"/>
    <w:rsid w:val="00F4345C"/>
    <w:rsid w:val="00F43742"/>
    <w:rsid w:val="00F437A3"/>
    <w:rsid w:val="00F4387F"/>
    <w:rsid w:val="00F43911"/>
    <w:rsid w:val="00F4393D"/>
    <w:rsid w:val="00F43A3A"/>
    <w:rsid w:val="00F43AD5"/>
    <w:rsid w:val="00F43BDD"/>
    <w:rsid w:val="00F43BEF"/>
    <w:rsid w:val="00F43C85"/>
    <w:rsid w:val="00F43D06"/>
    <w:rsid w:val="00F43DC2"/>
    <w:rsid w:val="00F43DC9"/>
    <w:rsid w:val="00F43E1C"/>
    <w:rsid w:val="00F44054"/>
    <w:rsid w:val="00F44080"/>
    <w:rsid w:val="00F4410A"/>
    <w:rsid w:val="00F44111"/>
    <w:rsid w:val="00F4420F"/>
    <w:rsid w:val="00F44230"/>
    <w:rsid w:val="00F442BF"/>
    <w:rsid w:val="00F443A6"/>
    <w:rsid w:val="00F443D9"/>
    <w:rsid w:val="00F4441C"/>
    <w:rsid w:val="00F4443C"/>
    <w:rsid w:val="00F446D8"/>
    <w:rsid w:val="00F44767"/>
    <w:rsid w:val="00F4478A"/>
    <w:rsid w:val="00F448FB"/>
    <w:rsid w:val="00F44926"/>
    <w:rsid w:val="00F44BB1"/>
    <w:rsid w:val="00F44C32"/>
    <w:rsid w:val="00F44C94"/>
    <w:rsid w:val="00F44D07"/>
    <w:rsid w:val="00F44D0F"/>
    <w:rsid w:val="00F44D66"/>
    <w:rsid w:val="00F44DCF"/>
    <w:rsid w:val="00F44E53"/>
    <w:rsid w:val="00F44F6C"/>
    <w:rsid w:val="00F44FAF"/>
    <w:rsid w:val="00F44FCA"/>
    <w:rsid w:val="00F44FE9"/>
    <w:rsid w:val="00F45054"/>
    <w:rsid w:val="00F450BD"/>
    <w:rsid w:val="00F450CC"/>
    <w:rsid w:val="00F4524D"/>
    <w:rsid w:val="00F453A5"/>
    <w:rsid w:val="00F453FF"/>
    <w:rsid w:val="00F455F0"/>
    <w:rsid w:val="00F4572E"/>
    <w:rsid w:val="00F4577C"/>
    <w:rsid w:val="00F45798"/>
    <w:rsid w:val="00F457E1"/>
    <w:rsid w:val="00F458E9"/>
    <w:rsid w:val="00F45977"/>
    <w:rsid w:val="00F45A1A"/>
    <w:rsid w:val="00F45BBE"/>
    <w:rsid w:val="00F45CAA"/>
    <w:rsid w:val="00F45DB8"/>
    <w:rsid w:val="00F45E80"/>
    <w:rsid w:val="00F45F2E"/>
    <w:rsid w:val="00F45F37"/>
    <w:rsid w:val="00F45FB3"/>
    <w:rsid w:val="00F460D5"/>
    <w:rsid w:val="00F4630B"/>
    <w:rsid w:val="00F46393"/>
    <w:rsid w:val="00F46560"/>
    <w:rsid w:val="00F466CD"/>
    <w:rsid w:val="00F467AA"/>
    <w:rsid w:val="00F467C0"/>
    <w:rsid w:val="00F469C9"/>
    <w:rsid w:val="00F469D6"/>
    <w:rsid w:val="00F469EB"/>
    <w:rsid w:val="00F46A05"/>
    <w:rsid w:val="00F46A20"/>
    <w:rsid w:val="00F46A6F"/>
    <w:rsid w:val="00F46B8D"/>
    <w:rsid w:val="00F46DD3"/>
    <w:rsid w:val="00F46ED3"/>
    <w:rsid w:val="00F46F9A"/>
    <w:rsid w:val="00F47243"/>
    <w:rsid w:val="00F472A7"/>
    <w:rsid w:val="00F473CA"/>
    <w:rsid w:val="00F47429"/>
    <w:rsid w:val="00F474BB"/>
    <w:rsid w:val="00F474D8"/>
    <w:rsid w:val="00F474D9"/>
    <w:rsid w:val="00F474F1"/>
    <w:rsid w:val="00F4750D"/>
    <w:rsid w:val="00F47513"/>
    <w:rsid w:val="00F47629"/>
    <w:rsid w:val="00F47692"/>
    <w:rsid w:val="00F476BA"/>
    <w:rsid w:val="00F47737"/>
    <w:rsid w:val="00F47821"/>
    <w:rsid w:val="00F47865"/>
    <w:rsid w:val="00F479AD"/>
    <w:rsid w:val="00F47A59"/>
    <w:rsid w:val="00F47A66"/>
    <w:rsid w:val="00F47B05"/>
    <w:rsid w:val="00F47BB5"/>
    <w:rsid w:val="00F47CC5"/>
    <w:rsid w:val="00F47D30"/>
    <w:rsid w:val="00F47D4D"/>
    <w:rsid w:val="00F47DB1"/>
    <w:rsid w:val="00F47EB3"/>
    <w:rsid w:val="00F47EDB"/>
    <w:rsid w:val="00F500AC"/>
    <w:rsid w:val="00F500CB"/>
    <w:rsid w:val="00F50151"/>
    <w:rsid w:val="00F503B8"/>
    <w:rsid w:val="00F503B9"/>
    <w:rsid w:val="00F50417"/>
    <w:rsid w:val="00F50467"/>
    <w:rsid w:val="00F50497"/>
    <w:rsid w:val="00F5051E"/>
    <w:rsid w:val="00F505AB"/>
    <w:rsid w:val="00F505FB"/>
    <w:rsid w:val="00F506A4"/>
    <w:rsid w:val="00F50701"/>
    <w:rsid w:val="00F5072A"/>
    <w:rsid w:val="00F5083A"/>
    <w:rsid w:val="00F5098C"/>
    <w:rsid w:val="00F50AC1"/>
    <w:rsid w:val="00F50BD3"/>
    <w:rsid w:val="00F50D4E"/>
    <w:rsid w:val="00F50D53"/>
    <w:rsid w:val="00F50D8F"/>
    <w:rsid w:val="00F50E77"/>
    <w:rsid w:val="00F50EBD"/>
    <w:rsid w:val="00F50EF4"/>
    <w:rsid w:val="00F50F66"/>
    <w:rsid w:val="00F50FB9"/>
    <w:rsid w:val="00F5107E"/>
    <w:rsid w:val="00F510CE"/>
    <w:rsid w:val="00F511FD"/>
    <w:rsid w:val="00F51206"/>
    <w:rsid w:val="00F5128B"/>
    <w:rsid w:val="00F512BF"/>
    <w:rsid w:val="00F5143D"/>
    <w:rsid w:val="00F514ED"/>
    <w:rsid w:val="00F5152C"/>
    <w:rsid w:val="00F517A2"/>
    <w:rsid w:val="00F517EA"/>
    <w:rsid w:val="00F51824"/>
    <w:rsid w:val="00F5184E"/>
    <w:rsid w:val="00F5190B"/>
    <w:rsid w:val="00F51A9E"/>
    <w:rsid w:val="00F51B22"/>
    <w:rsid w:val="00F51B75"/>
    <w:rsid w:val="00F51BC4"/>
    <w:rsid w:val="00F51D2F"/>
    <w:rsid w:val="00F51D73"/>
    <w:rsid w:val="00F51D7C"/>
    <w:rsid w:val="00F51D92"/>
    <w:rsid w:val="00F51E0F"/>
    <w:rsid w:val="00F51E10"/>
    <w:rsid w:val="00F5200E"/>
    <w:rsid w:val="00F52034"/>
    <w:rsid w:val="00F520BF"/>
    <w:rsid w:val="00F52121"/>
    <w:rsid w:val="00F521C4"/>
    <w:rsid w:val="00F52205"/>
    <w:rsid w:val="00F52318"/>
    <w:rsid w:val="00F52381"/>
    <w:rsid w:val="00F52388"/>
    <w:rsid w:val="00F52441"/>
    <w:rsid w:val="00F524F9"/>
    <w:rsid w:val="00F5252B"/>
    <w:rsid w:val="00F52568"/>
    <w:rsid w:val="00F52570"/>
    <w:rsid w:val="00F5258D"/>
    <w:rsid w:val="00F52685"/>
    <w:rsid w:val="00F5275D"/>
    <w:rsid w:val="00F52876"/>
    <w:rsid w:val="00F52A5E"/>
    <w:rsid w:val="00F52C9B"/>
    <w:rsid w:val="00F52CD3"/>
    <w:rsid w:val="00F52CE0"/>
    <w:rsid w:val="00F52D45"/>
    <w:rsid w:val="00F52DC6"/>
    <w:rsid w:val="00F52E42"/>
    <w:rsid w:val="00F52F65"/>
    <w:rsid w:val="00F52FD8"/>
    <w:rsid w:val="00F53100"/>
    <w:rsid w:val="00F53150"/>
    <w:rsid w:val="00F53185"/>
    <w:rsid w:val="00F5323B"/>
    <w:rsid w:val="00F5327D"/>
    <w:rsid w:val="00F5329A"/>
    <w:rsid w:val="00F532CF"/>
    <w:rsid w:val="00F532D3"/>
    <w:rsid w:val="00F533FA"/>
    <w:rsid w:val="00F535BF"/>
    <w:rsid w:val="00F53610"/>
    <w:rsid w:val="00F536B5"/>
    <w:rsid w:val="00F536FD"/>
    <w:rsid w:val="00F536FE"/>
    <w:rsid w:val="00F5377B"/>
    <w:rsid w:val="00F537DF"/>
    <w:rsid w:val="00F53832"/>
    <w:rsid w:val="00F5387E"/>
    <w:rsid w:val="00F53AA2"/>
    <w:rsid w:val="00F53BC3"/>
    <w:rsid w:val="00F53BEA"/>
    <w:rsid w:val="00F53C10"/>
    <w:rsid w:val="00F53C64"/>
    <w:rsid w:val="00F53CE0"/>
    <w:rsid w:val="00F53DE0"/>
    <w:rsid w:val="00F53EF7"/>
    <w:rsid w:val="00F53F11"/>
    <w:rsid w:val="00F53F5C"/>
    <w:rsid w:val="00F53FA5"/>
    <w:rsid w:val="00F54043"/>
    <w:rsid w:val="00F5407A"/>
    <w:rsid w:val="00F540A4"/>
    <w:rsid w:val="00F54150"/>
    <w:rsid w:val="00F5422F"/>
    <w:rsid w:val="00F54330"/>
    <w:rsid w:val="00F54453"/>
    <w:rsid w:val="00F5452F"/>
    <w:rsid w:val="00F547B6"/>
    <w:rsid w:val="00F5487C"/>
    <w:rsid w:val="00F548E1"/>
    <w:rsid w:val="00F54994"/>
    <w:rsid w:val="00F549A4"/>
    <w:rsid w:val="00F54BA6"/>
    <w:rsid w:val="00F54CF8"/>
    <w:rsid w:val="00F54D3E"/>
    <w:rsid w:val="00F54D43"/>
    <w:rsid w:val="00F54E64"/>
    <w:rsid w:val="00F54EB1"/>
    <w:rsid w:val="00F54F19"/>
    <w:rsid w:val="00F550DE"/>
    <w:rsid w:val="00F5510D"/>
    <w:rsid w:val="00F55111"/>
    <w:rsid w:val="00F55141"/>
    <w:rsid w:val="00F551E7"/>
    <w:rsid w:val="00F553CD"/>
    <w:rsid w:val="00F554C8"/>
    <w:rsid w:val="00F554D4"/>
    <w:rsid w:val="00F5559A"/>
    <w:rsid w:val="00F555B0"/>
    <w:rsid w:val="00F5560B"/>
    <w:rsid w:val="00F5561B"/>
    <w:rsid w:val="00F5562E"/>
    <w:rsid w:val="00F556F6"/>
    <w:rsid w:val="00F55739"/>
    <w:rsid w:val="00F5573B"/>
    <w:rsid w:val="00F557A0"/>
    <w:rsid w:val="00F5596B"/>
    <w:rsid w:val="00F559AB"/>
    <w:rsid w:val="00F559B2"/>
    <w:rsid w:val="00F55A4A"/>
    <w:rsid w:val="00F55B1B"/>
    <w:rsid w:val="00F55B6C"/>
    <w:rsid w:val="00F55C38"/>
    <w:rsid w:val="00F55D4F"/>
    <w:rsid w:val="00F55E29"/>
    <w:rsid w:val="00F55FD7"/>
    <w:rsid w:val="00F56037"/>
    <w:rsid w:val="00F5603B"/>
    <w:rsid w:val="00F5613F"/>
    <w:rsid w:val="00F561A8"/>
    <w:rsid w:val="00F561E0"/>
    <w:rsid w:val="00F563CF"/>
    <w:rsid w:val="00F563ED"/>
    <w:rsid w:val="00F56497"/>
    <w:rsid w:val="00F564F2"/>
    <w:rsid w:val="00F56661"/>
    <w:rsid w:val="00F568EA"/>
    <w:rsid w:val="00F56A53"/>
    <w:rsid w:val="00F56AFA"/>
    <w:rsid w:val="00F56BAA"/>
    <w:rsid w:val="00F56CAB"/>
    <w:rsid w:val="00F56D48"/>
    <w:rsid w:val="00F56E15"/>
    <w:rsid w:val="00F56E20"/>
    <w:rsid w:val="00F571EB"/>
    <w:rsid w:val="00F572B4"/>
    <w:rsid w:val="00F573A5"/>
    <w:rsid w:val="00F5742A"/>
    <w:rsid w:val="00F574AF"/>
    <w:rsid w:val="00F575A6"/>
    <w:rsid w:val="00F57800"/>
    <w:rsid w:val="00F57863"/>
    <w:rsid w:val="00F57939"/>
    <w:rsid w:val="00F579DA"/>
    <w:rsid w:val="00F579ED"/>
    <w:rsid w:val="00F57ACC"/>
    <w:rsid w:val="00F57C6B"/>
    <w:rsid w:val="00F57D7B"/>
    <w:rsid w:val="00F57DB0"/>
    <w:rsid w:val="00F57DF3"/>
    <w:rsid w:val="00F57E03"/>
    <w:rsid w:val="00F57E9C"/>
    <w:rsid w:val="00F57ED5"/>
    <w:rsid w:val="00F57F13"/>
    <w:rsid w:val="00F57FC2"/>
    <w:rsid w:val="00F6026F"/>
    <w:rsid w:val="00F603A3"/>
    <w:rsid w:val="00F603DE"/>
    <w:rsid w:val="00F604F9"/>
    <w:rsid w:val="00F60588"/>
    <w:rsid w:val="00F60601"/>
    <w:rsid w:val="00F60622"/>
    <w:rsid w:val="00F60877"/>
    <w:rsid w:val="00F6094D"/>
    <w:rsid w:val="00F609AC"/>
    <w:rsid w:val="00F60AB6"/>
    <w:rsid w:val="00F60B3A"/>
    <w:rsid w:val="00F60B5A"/>
    <w:rsid w:val="00F60D0B"/>
    <w:rsid w:val="00F60D19"/>
    <w:rsid w:val="00F60E01"/>
    <w:rsid w:val="00F61062"/>
    <w:rsid w:val="00F6112D"/>
    <w:rsid w:val="00F61144"/>
    <w:rsid w:val="00F611EB"/>
    <w:rsid w:val="00F611FF"/>
    <w:rsid w:val="00F6134D"/>
    <w:rsid w:val="00F613A0"/>
    <w:rsid w:val="00F6140C"/>
    <w:rsid w:val="00F614DC"/>
    <w:rsid w:val="00F61553"/>
    <w:rsid w:val="00F61596"/>
    <w:rsid w:val="00F615A7"/>
    <w:rsid w:val="00F618A8"/>
    <w:rsid w:val="00F618AC"/>
    <w:rsid w:val="00F619D2"/>
    <w:rsid w:val="00F61ADF"/>
    <w:rsid w:val="00F61D5E"/>
    <w:rsid w:val="00F61DFF"/>
    <w:rsid w:val="00F61E7F"/>
    <w:rsid w:val="00F61F50"/>
    <w:rsid w:val="00F61F58"/>
    <w:rsid w:val="00F62264"/>
    <w:rsid w:val="00F6235E"/>
    <w:rsid w:val="00F62363"/>
    <w:rsid w:val="00F623DD"/>
    <w:rsid w:val="00F62446"/>
    <w:rsid w:val="00F6261C"/>
    <w:rsid w:val="00F628C3"/>
    <w:rsid w:val="00F62AB3"/>
    <w:rsid w:val="00F62B08"/>
    <w:rsid w:val="00F62B97"/>
    <w:rsid w:val="00F62CD4"/>
    <w:rsid w:val="00F62D4F"/>
    <w:rsid w:val="00F62D86"/>
    <w:rsid w:val="00F62E0D"/>
    <w:rsid w:val="00F62EDA"/>
    <w:rsid w:val="00F6311C"/>
    <w:rsid w:val="00F63132"/>
    <w:rsid w:val="00F63178"/>
    <w:rsid w:val="00F632F5"/>
    <w:rsid w:val="00F63339"/>
    <w:rsid w:val="00F6338D"/>
    <w:rsid w:val="00F6364B"/>
    <w:rsid w:val="00F63715"/>
    <w:rsid w:val="00F63773"/>
    <w:rsid w:val="00F63796"/>
    <w:rsid w:val="00F63800"/>
    <w:rsid w:val="00F63803"/>
    <w:rsid w:val="00F63814"/>
    <w:rsid w:val="00F6388B"/>
    <w:rsid w:val="00F638B6"/>
    <w:rsid w:val="00F639F6"/>
    <w:rsid w:val="00F63A6B"/>
    <w:rsid w:val="00F63D8C"/>
    <w:rsid w:val="00F63D90"/>
    <w:rsid w:val="00F63E09"/>
    <w:rsid w:val="00F63EE6"/>
    <w:rsid w:val="00F63F4D"/>
    <w:rsid w:val="00F63FC0"/>
    <w:rsid w:val="00F64068"/>
    <w:rsid w:val="00F64100"/>
    <w:rsid w:val="00F641CB"/>
    <w:rsid w:val="00F643F8"/>
    <w:rsid w:val="00F64404"/>
    <w:rsid w:val="00F644B9"/>
    <w:rsid w:val="00F64517"/>
    <w:rsid w:val="00F6455F"/>
    <w:rsid w:val="00F645C8"/>
    <w:rsid w:val="00F6463B"/>
    <w:rsid w:val="00F6466A"/>
    <w:rsid w:val="00F64684"/>
    <w:rsid w:val="00F646AA"/>
    <w:rsid w:val="00F646F1"/>
    <w:rsid w:val="00F64741"/>
    <w:rsid w:val="00F64757"/>
    <w:rsid w:val="00F6478C"/>
    <w:rsid w:val="00F647C3"/>
    <w:rsid w:val="00F648F5"/>
    <w:rsid w:val="00F649B0"/>
    <w:rsid w:val="00F649C4"/>
    <w:rsid w:val="00F64C21"/>
    <w:rsid w:val="00F64E08"/>
    <w:rsid w:val="00F64E0E"/>
    <w:rsid w:val="00F64E23"/>
    <w:rsid w:val="00F64F04"/>
    <w:rsid w:val="00F6503A"/>
    <w:rsid w:val="00F6509B"/>
    <w:rsid w:val="00F650B3"/>
    <w:rsid w:val="00F650CC"/>
    <w:rsid w:val="00F652E5"/>
    <w:rsid w:val="00F65372"/>
    <w:rsid w:val="00F655C6"/>
    <w:rsid w:val="00F65648"/>
    <w:rsid w:val="00F6564C"/>
    <w:rsid w:val="00F65696"/>
    <w:rsid w:val="00F6589D"/>
    <w:rsid w:val="00F658FF"/>
    <w:rsid w:val="00F65921"/>
    <w:rsid w:val="00F65A4D"/>
    <w:rsid w:val="00F65AA6"/>
    <w:rsid w:val="00F65C61"/>
    <w:rsid w:val="00F65C7C"/>
    <w:rsid w:val="00F65CD3"/>
    <w:rsid w:val="00F65D0E"/>
    <w:rsid w:val="00F65D37"/>
    <w:rsid w:val="00F65D3A"/>
    <w:rsid w:val="00F65D84"/>
    <w:rsid w:val="00F65F4F"/>
    <w:rsid w:val="00F65FAA"/>
    <w:rsid w:val="00F66150"/>
    <w:rsid w:val="00F6617A"/>
    <w:rsid w:val="00F661CA"/>
    <w:rsid w:val="00F6623A"/>
    <w:rsid w:val="00F663B1"/>
    <w:rsid w:val="00F663FF"/>
    <w:rsid w:val="00F664CC"/>
    <w:rsid w:val="00F66560"/>
    <w:rsid w:val="00F665DE"/>
    <w:rsid w:val="00F66682"/>
    <w:rsid w:val="00F668B4"/>
    <w:rsid w:val="00F668D7"/>
    <w:rsid w:val="00F669BD"/>
    <w:rsid w:val="00F66AAD"/>
    <w:rsid w:val="00F66B25"/>
    <w:rsid w:val="00F66FB8"/>
    <w:rsid w:val="00F67029"/>
    <w:rsid w:val="00F67045"/>
    <w:rsid w:val="00F67231"/>
    <w:rsid w:val="00F67259"/>
    <w:rsid w:val="00F672D2"/>
    <w:rsid w:val="00F672D8"/>
    <w:rsid w:val="00F67359"/>
    <w:rsid w:val="00F67388"/>
    <w:rsid w:val="00F673A6"/>
    <w:rsid w:val="00F673BA"/>
    <w:rsid w:val="00F674C6"/>
    <w:rsid w:val="00F6780F"/>
    <w:rsid w:val="00F6781B"/>
    <w:rsid w:val="00F67943"/>
    <w:rsid w:val="00F679E4"/>
    <w:rsid w:val="00F67A97"/>
    <w:rsid w:val="00F67C71"/>
    <w:rsid w:val="00F67D87"/>
    <w:rsid w:val="00F67DA8"/>
    <w:rsid w:val="00F67DD7"/>
    <w:rsid w:val="00F67EA3"/>
    <w:rsid w:val="00F70075"/>
    <w:rsid w:val="00F7016F"/>
    <w:rsid w:val="00F70277"/>
    <w:rsid w:val="00F702E7"/>
    <w:rsid w:val="00F70345"/>
    <w:rsid w:val="00F703D9"/>
    <w:rsid w:val="00F70520"/>
    <w:rsid w:val="00F705F5"/>
    <w:rsid w:val="00F706D2"/>
    <w:rsid w:val="00F7072C"/>
    <w:rsid w:val="00F7088D"/>
    <w:rsid w:val="00F708C3"/>
    <w:rsid w:val="00F708E9"/>
    <w:rsid w:val="00F70A46"/>
    <w:rsid w:val="00F70A99"/>
    <w:rsid w:val="00F70B22"/>
    <w:rsid w:val="00F70C26"/>
    <w:rsid w:val="00F70CFA"/>
    <w:rsid w:val="00F70E3C"/>
    <w:rsid w:val="00F70EA1"/>
    <w:rsid w:val="00F70F05"/>
    <w:rsid w:val="00F70FF8"/>
    <w:rsid w:val="00F711AC"/>
    <w:rsid w:val="00F71350"/>
    <w:rsid w:val="00F71436"/>
    <w:rsid w:val="00F714BC"/>
    <w:rsid w:val="00F714D3"/>
    <w:rsid w:val="00F715BE"/>
    <w:rsid w:val="00F71794"/>
    <w:rsid w:val="00F717A6"/>
    <w:rsid w:val="00F717F4"/>
    <w:rsid w:val="00F717FB"/>
    <w:rsid w:val="00F718AA"/>
    <w:rsid w:val="00F7199E"/>
    <w:rsid w:val="00F719EC"/>
    <w:rsid w:val="00F71A91"/>
    <w:rsid w:val="00F71B36"/>
    <w:rsid w:val="00F71BCC"/>
    <w:rsid w:val="00F71CC1"/>
    <w:rsid w:val="00F71D5F"/>
    <w:rsid w:val="00F71E9A"/>
    <w:rsid w:val="00F71E9D"/>
    <w:rsid w:val="00F71F6D"/>
    <w:rsid w:val="00F721C0"/>
    <w:rsid w:val="00F721E2"/>
    <w:rsid w:val="00F721F6"/>
    <w:rsid w:val="00F722CF"/>
    <w:rsid w:val="00F724AD"/>
    <w:rsid w:val="00F72583"/>
    <w:rsid w:val="00F725C7"/>
    <w:rsid w:val="00F725F5"/>
    <w:rsid w:val="00F7270D"/>
    <w:rsid w:val="00F7273D"/>
    <w:rsid w:val="00F729B9"/>
    <w:rsid w:val="00F72AD3"/>
    <w:rsid w:val="00F72B34"/>
    <w:rsid w:val="00F72BF4"/>
    <w:rsid w:val="00F72D63"/>
    <w:rsid w:val="00F72D6C"/>
    <w:rsid w:val="00F72D78"/>
    <w:rsid w:val="00F72D92"/>
    <w:rsid w:val="00F72F12"/>
    <w:rsid w:val="00F730D1"/>
    <w:rsid w:val="00F7327B"/>
    <w:rsid w:val="00F732E9"/>
    <w:rsid w:val="00F733C9"/>
    <w:rsid w:val="00F73440"/>
    <w:rsid w:val="00F7349B"/>
    <w:rsid w:val="00F734F8"/>
    <w:rsid w:val="00F73528"/>
    <w:rsid w:val="00F73541"/>
    <w:rsid w:val="00F73595"/>
    <w:rsid w:val="00F735D5"/>
    <w:rsid w:val="00F73639"/>
    <w:rsid w:val="00F7364E"/>
    <w:rsid w:val="00F736E0"/>
    <w:rsid w:val="00F7389D"/>
    <w:rsid w:val="00F7393F"/>
    <w:rsid w:val="00F73942"/>
    <w:rsid w:val="00F739A0"/>
    <w:rsid w:val="00F739BB"/>
    <w:rsid w:val="00F73A20"/>
    <w:rsid w:val="00F73B4A"/>
    <w:rsid w:val="00F73C47"/>
    <w:rsid w:val="00F73D1B"/>
    <w:rsid w:val="00F73D4C"/>
    <w:rsid w:val="00F73DE5"/>
    <w:rsid w:val="00F73DEC"/>
    <w:rsid w:val="00F73EAC"/>
    <w:rsid w:val="00F73EB7"/>
    <w:rsid w:val="00F74026"/>
    <w:rsid w:val="00F74083"/>
    <w:rsid w:val="00F741E3"/>
    <w:rsid w:val="00F742C9"/>
    <w:rsid w:val="00F7444E"/>
    <w:rsid w:val="00F744D3"/>
    <w:rsid w:val="00F745C4"/>
    <w:rsid w:val="00F745C7"/>
    <w:rsid w:val="00F748BD"/>
    <w:rsid w:val="00F748EB"/>
    <w:rsid w:val="00F749B2"/>
    <w:rsid w:val="00F749E5"/>
    <w:rsid w:val="00F74AFC"/>
    <w:rsid w:val="00F74B74"/>
    <w:rsid w:val="00F74C70"/>
    <w:rsid w:val="00F74CA2"/>
    <w:rsid w:val="00F74CAA"/>
    <w:rsid w:val="00F74DEA"/>
    <w:rsid w:val="00F74F4F"/>
    <w:rsid w:val="00F74F9C"/>
    <w:rsid w:val="00F74FCF"/>
    <w:rsid w:val="00F75201"/>
    <w:rsid w:val="00F752E0"/>
    <w:rsid w:val="00F75327"/>
    <w:rsid w:val="00F75352"/>
    <w:rsid w:val="00F75447"/>
    <w:rsid w:val="00F75465"/>
    <w:rsid w:val="00F754A0"/>
    <w:rsid w:val="00F7550F"/>
    <w:rsid w:val="00F755DD"/>
    <w:rsid w:val="00F75674"/>
    <w:rsid w:val="00F756E7"/>
    <w:rsid w:val="00F75710"/>
    <w:rsid w:val="00F75714"/>
    <w:rsid w:val="00F75863"/>
    <w:rsid w:val="00F758BC"/>
    <w:rsid w:val="00F758FE"/>
    <w:rsid w:val="00F759C5"/>
    <w:rsid w:val="00F759D4"/>
    <w:rsid w:val="00F75AB9"/>
    <w:rsid w:val="00F75B69"/>
    <w:rsid w:val="00F75ECE"/>
    <w:rsid w:val="00F75F57"/>
    <w:rsid w:val="00F76013"/>
    <w:rsid w:val="00F760E5"/>
    <w:rsid w:val="00F76128"/>
    <w:rsid w:val="00F7622C"/>
    <w:rsid w:val="00F7624A"/>
    <w:rsid w:val="00F76417"/>
    <w:rsid w:val="00F767BE"/>
    <w:rsid w:val="00F7681B"/>
    <w:rsid w:val="00F76881"/>
    <w:rsid w:val="00F76927"/>
    <w:rsid w:val="00F769BE"/>
    <w:rsid w:val="00F76ABC"/>
    <w:rsid w:val="00F76BB5"/>
    <w:rsid w:val="00F76DEA"/>
    <w:rsid w:val="00F76DFD"/>
    <w:rsid w:val="00F76FA9"/>
    <w:rsid w:val="00F76FEF"/>
    <w:rsid w:val="00F77041"/>
    <w:rsid w:val="00F771CC"/>
    <w:rsid w:val="00F77415"/>
    <w:rsid w:val="00F774A7"/>
    <w:rsid w:val="00F7755D"/>
    <w:rsid w:val="00F7756E"/>
    <w:rsid w:val="00F77572"/>
    <w:rsid w:val="00F77578"/>
    <w:rsid w:val="00F77620"/>
    <w:rsid w:val="00F77753"/>
    <w:rsid w:val="00F7778A"/>
    <w:rsid w:val="00F7780A"/>
    <w:rsid w:val="00F7783B"/>
    <w:rsid w:val="00F7787C"/>
    <w:rsid w:val="00F77907"/>
    <w:rsid w:val="00F77920"/>
    <w:rsid w:val="00F77926"/>
    <w:rsid w:val="00F77ACA"/>
    <w:rsid w:val="00F77D2E"/>
    <w:rsid w:val="00F77DBE"/>
    <w:rsid w:val="00F77E0A"/>
    <w:rsid w:val="00F77F00"/>
    <w:rsid w:val="00F77F13"/>
    <w:rsid w:val="00F77F23"/>
    <w:rsid w:val="00F77F6F"/>
    <w:rsid w:val="00F80100"/>
    <w:rsid w:val="00F801CC"/>
    <w:rsid w:val="00F80255"/>
    <w:rsid w:val="00F8038D"/>
    <w:rsid w:val="00F803A6"/>
    <w:rsid w:val="00F8042F"/>
    <w:rsid w:val="00F804FA"/>
    <w:rsid w:val="00F80588"/>
    <w:rsid w:val="00F80616"/>
    <w:rsid w:val="00F8084B"/>
    <w:rsid w:val="00F808CA"/>
    <w:rsid w:val="00F809BA"/>
    <w:rsid w:val="00F80A21"/>
    <w:rsid w:val="00F80AF3"/>
    <w:rsid w:val="00F80B56"/>
    <w:rsid w:val="00F80BF1"/>
    <w:rsid w:val="00F80CCD"/>
    <w:rsid w:val="00F80D62"/>
    <w:rsid w:val="00F80DDD"/>
    <w:rsid w:val="00F80E25"/>
    <w:rsid w:val="00F80E36"/>
    <w:rsid w:val="00F80E56"/>
    <w:rsid w:val="00F80E86"/>
    <w:rsid w:val="00F80FA9"/>
    <w:rsid w:val="00F8102F"/>
    <w:rsid w:val="00F81090"/>
    <w:rsid w:val="00F8123F"/>
    <w:rsid w:val="00F812C4"/>
    <w:rsid w:val="00F81360"/>
    <w:rsid w:val="00F813AB"/>
    <w:rsid w:val="00F81448"/>
    <w:rsid w:val="00F81473"/>
    <w:rsid w:val="00F815C5"/>
    <w:rsid w:val="00F816C6"/>
    <w:rsid w:val="00F81749"/>
    <w:rsid w:val="00F8184D"/>
    <w:rsid w:val="00F818C7"/>
    <w:rsid w:val="00F818D5"/>
    <w:rsid w:val="00F8193E"/>
    <w:rsid w:val="00F819CE"/>
    <w:rsid w:val="00F81A16"/>
    <w:rsid w:val="00F81A6E"/>
    <w:rsid w:val="00F81A9D"/>
    <w:rsid w:val="00F81B3E"/>
    <w:rsid w:val="00F81BB8"/>
    <w:rsid w:val="00F81C1F"/>
    <w:rsid w:val="00F81CE0"/>
    <w:rsid w:val="00F81D6B"/>
    <w:rsid w:val="00F81EC8"/>
    <w:rsid w:val="00F82122"/>
    <w:rsid w:val="00F8213F"/>
    <w:rsid w:val="00F82154"/>
    <w:rsid w:val="00F821FD"/>
    <w:rsid w:val="00F8221B"/>
    <w:rsid w:val="00F823BB"/>
    <w:rsid w:val="00F8243D"/>
    <w:rsid w:val="00F824A9"/>
    <w:rsid w:val="00F825F1"/>
    <w:rsid w:val="00F826E1"/>
    <w:rsid w:val="00F827A5"/>
    <w:rsid w:val="00F828D3"/>
    <w:rsid w:val="00F828F6"/>
    <w:rsid w:val="00F82993"/>
    <w:rsid w:val="00F829D3"/>
    <w:rsid w:val="00F829F9"/>
    <w:rsid w:val="00F82A4D"/>
    <w:rsid w:val="00F82A63"/>
    <w:rsid w:val="00F82B42"/>
    <w:rsid w:val="00F82BFB"/>
    <w:rsid w:val="00F82C4B"/>
    <w:rsid w:val="00F82C80"/>
    <w:rsid w:val="00F82CF3"/>
    <w:rsid w:val="00F82D11"/>
    <w:rsid w:val="00F82DD7"/>
    <w:rsid w:val="00F82EB6"/>
    <w:rsid w:val="00F82EC5"/>
    <w:rsid w:val="00F8304A"/>
    <w:rsid w:val="00F83189"/>
    <w:rsid w:val="00F83217"/>
    <w:rsid w:val="00F83235"/>
    <w:rsid w:val="00F833F9"/>
    <w:rsid w:val="00F83471"/>
    <w:rsid w:val="00F835F5"/>
    <w:rsid w:val="00F8366D"/>
    <w:rsid w:val="00F836D4"/>
    <w:rsid w:val="00F836E4"/>
    <w:rsid w:val="00F837A1"/>
    <w:rsid w:val="00F837A9"/>
    <w:rsid w:val="00F837CC"/>
    <w:rsid w:val="00F837CF"/>
    <w:rsid w:val="00F83874"/>
    <w:rsid w:val="00F83933"/>
    <w:rsid w:val="00F83B39"/>
    <w:rsid w:val="00F83B42"/>
    <w:rsid w:val="00F83B5E"/>
    <w:rsid w:val="00F83B66"/>
    <w:rsid w:val="00F83C38"/>
    <w:rsid w:val="00F83C61"/>
    <w:rsid w:val="00F83E08"/>
    <w:rsid w:val="00F83E2F"/>
    <w:rsid w:val="00F83E35"/>
    <w:rsid w:val="00F83EA8"/>
    <w:rsid w:val="00F83F68"/>
    <w:rsid w:val="00F83FFB"/>
    <w:rsid w:val="00F840FF"/>
    <w:rsid w:val="00F84347"/>
    <w:rsid w:val="00F844C5"/>
    <w:rsid w:val="00F84536"/>
    <w:rsid w:val="00F845AD"/>
    <w:rsid w:val="00F84617"/>
    <w:rsid w:val="00F84883"/>
    <w:rsid w:val="00F848BC"/>
    <w:rsid w:val="00F84A62"/>
    <w:rsid w:val="00F84A93"/>
    <w:rsid w:val="00F84B24"/>
    <w:rsid w:val="00F84B5E"/>
    <w:rsid w:val="00F84C64"/>
    <w:rsid w:val="00F84D35"/>
    <w:rsid w:val="00F84D84"/>
    <w:rsid w:val="00F84E3D"/>
    <w:rsid w:val="00F84E8B"/>
    <w:rsid w:val="00F84FB0"/>
    <w:rsid w:val="00F85247"/>
    <w:rsid w:val="00F85275"/>
    <w:rsid w:val="00F853F1"/>
    <w:rsid w:val="00F85453"/>
    <w:rsid w:val="00F854EA"/>
    <w:rsid w:val="00F85590"/>
    <w:rsid w:val="00F8564D"/>
    <w:rsid w:val="00F856C4"/>
    <w:rsid w:val="00F85B06"/>
    <w:rsid w:val="00F85B13"/>
    <w:rsid w:val="00F85C39"/>
    <w:rsid w:val="00F85C52"/>
    <w:rsid w:val="00F85D81"/>
    <w:rsid w:val="00F85ECB"/>
    <w:rsid w:val="00F8609F"/>
    <w:rsid w:val="00F862D7"/>
    <w:rsid w:val="00F86390"/>
    <w:rsid w:val="00F8640D"/>
    <w:rsid w:val="00F8653A"/>
    <w:rsid w:val="00F8667B"/>
    <w:rsid w:val="00F86801"/>
    <w:rsid w:val="00F86857"/>
    <w:rsid w:val="00F8699A"/>
    <w:rsid w:val="00F869A2"/>
    <w:rsid w:val="00F869EC"/>
    <w:rsid w:val="00F86A03"/>
    <w:rsid w:val="00F86A3C"/>
    <w:rsid w:val="00F86AB7"/>
    <w:rsid w:val="00F86AE4"/>
    <w:rsid w:val="00F86B25"/>
    <w:rsid w:val="00F86C34"/>
    <w:rsid w:val="00F86C49"/>
    <w:rsid w:val="00F86D56"/>
    <w:rsid w:val="00F86DC3"/>
    <w:rsid w:val="00F86EB4"/>
    <w:rsid w:val="00F86FA8"/>
    <w:rsid w:val="00F86FF7"/>
    <w:rsid w:val="00F8704F"/>
    <w:rsid w:val="00F87131"/>
    <w:rsid w:val="00F871B0"/>
    <w:rsid w:val="00F8725D"/>
    <w:rsid w:val="00F872CC"/>
    <w:rsid w:val="00F875D8"/>
    <w:rsid w:val="00F875E1"/>
    <w:rsid w:val="00F8766B"/>
    <w:rsid w:val="00F87743"/>
    <w:rsid w:val="00F87861"/>
    <w:rsid w:val="00F8796E"/>
    <w:rsid w:val="00F87A9F"/>
    <w:rsid w:val="00F87AD1"/>
    <w:rsid w:val="00F87AD9"/>
    <w:rsid w:val="00F87B33"/>
    <w:rsid w:val="00F87B4B"/>
    <w:rsid w:val="00F87B97"/>
    <w:rsid w:val="00F87F56"/>
    <w:rsid w:val="00F87FE2"/>
    <w:rsid w:val="00F9006E"/>
    <w:rsid w:val="00F9009F"/>
    <w:rsid w:val="00F90133"/>
    <w:rsid w:val="00F901E7"/>
    <w:rsid w:val="00F90246"/>
    <w:rsid w:val="00F902F4"/>
    <w:rsid w:val="00F90311"/>
    <w:rsid w:val="00F90403"/>
    <w:rsid w:val="00F9040C"/>
    <w:rsid w:val="00F904E4"/>
    <w:rsid w:val="00F905A1"/>
    <w:rsid w:val="00F90603"/>
    <w:rsid w:val="00F9067A"/>
    <w:rsid w:val="00F906B4"/>
    <w:rsid w:val="00F90A6C"/>
    <w:rsid w:val="00F90A83"/>
    <w:rsid w:val="00F90AB4"/>
    <w:rsid w:val="00F90AE1"/>
    <w:rsid w:val="00F90B46"/>
    <w:rsid w:val="00F90BBD"/>
    <w:rsid w:val="00F90C81"/>
    <w:rsid w:val="00F90CB1"/>
    <w:rsid w:val="00F90D37"/>
    <w:rsid w:val="00F90D78"/>
    <w:rsid w:val="00F90DD4"/>
    <w:rsid w:val="00F90E6C"/>
    <w:rsid w:val="00F90E72"/>
    <w:rsid w:val="00F90F75"/>
    <w:rsid w:val="00F90FE3"/>
    <w:rsid w:val="00F91021"/>
    <w:rsid w:val="00F9105B"/>
    <w:rsid w:val="00F911AF"/>
    <w:rsid w:val="00F911ED"/>
    <w:rsid w:val="00F9124D"/>
    <w:rsid w:val="00F9127D"/>
    <w:rsid w:val="00F9142B"/>
    <w:rsid w:val="00F91474"/>
    <w:rsid w:val="00F9153C"/>
    <w:rsid w:val="00F916D2"/>
    <w:rsid w:val="00F91729"/>
    <w:rsid w:val="00F918B7"/>
    <w:rsid w:val="00F918C3"/>
    <w:rsid w:val="00F918CE"/>
    <w:rsid w:val="00F91904"/>
    <w:rsid w:val="00F91AA7"/>
    <w:rsid w:val="00F91B9E"/>
    <w:rsid w:val="00F91C4B"/>
    <w:rsid w:val="00F91C9E"/>
    <w:rsid w:val="00F91CB5"/>
    <w:rsid w:val="00F91D85"/>
    <w:rsid w:val="00F91DC7"/>
    <w:rsid w:val="00F91DE5"/>
    <w:rsid w:val="00F91E2F"/>
    <w:rsid w:val="00F9201F"/>
    <w:rsid w:val="00F920FE"/>
    <w:rsid w:val="00F92145"/>
    <w:rsid w:val="00F92167"/>
    <w:rsid w:val="00F9217E"/>
    <w:rsid w:val="00F9232D"/>
    <w:rsid w:val="00F923F8"/>
    <w:rsid w:val="00F92521"/>
    <w:rsid w:val="00F9257F"/>
    <w:rsid w:val="00F925DB"/>
    <w:rsid w:val="00F925F7"/>
    <w:rsid w:val="00F925FE"/>
    <w:rsid w:val="00F927BD"/>
    <w:rsid w:val="00F927DF"/>
    <w:rsid w:val="00F927E7"/>
    <w:rsid w:val="00F9290E"/>
    <w:rsid w:val="00F9292F"/>
    <w:rsid w:val="00F92A9D"/>
    <w:rsid w:val="00F92BD5"/>
    <w:rsid w:val="00F92C67"/>
    <w:rsid w:val="00F92D8E"/>
    <w:rsid w:val="00F92EAD"/>
    <w:rsid w:val="00F92F27"/>
    <w:rsid w:val="00F92F4B"/>
    <w:rsid w:val="00F93376"/>
    <w:rsid w:val="00F933A8"/>
    <w:rsid w:val="00F935AC"/>
    <w:rsid w:val="00F93670"/>
    <w:rsid w:val="00F9368B"/>
    <w:rsid w:val="00F936EA"/>
    <w:rsid w:val="00F9375F"/>
    <w:rsid w:val="00F938B9"/>
    <w:rsid w:val="00F93A23"/>
    <w:rsid w:val="00F93A3B"/>
    <w:rsid w:val="00F93AE9"/>
    <w:rsid w:val="00F93B23"/>
    <w:rsid w:val="00F93D93"/>
    <w:rsid w:val="00F93DEB"/>
    <w:rsid w:val="00F93ECC"/>
    <w:rsid w:val="00F9404A"/>
    <w:rsid w:val="00F94061"/>
    <w:rsid w:val="00F9412B"/>
    <w:rsid w:val="00F94216"/>
    <w:rsid w:val="00F9430D"/>
    <w:rsid w:val="00F94351"/>
    <w:rsid w:val="00F945D9"/>
    <w:rsid w:val="00F946B3"/>
    <w:rsid w:val="00F94948"/>
    <w:rsid w:val="00F9494D"/>
    <w:rsid w:val="00F94963"/>
    <w:rsid w:val="00F94970"/>
    <w:rsid w:val="00F94994"/>
    <w:rsid w:val="00F94BE3"/>
    <w:rsid w:val="00F94C32"/>
    <w:rsid w:val="00F94C5F"/>
    <w:rsid w:val="00F94C79"/>
    <w:rsid w:val="00F94DE9"/>
    <w:rsid w:val="00F94EC2"/>
    <w:rsid w:val="00F94F46"/>
    <w:rsid w:val="00F94F68"/>
    <w:rsid w:val="00F9501A"/>
    <w:rsid w:val="00F9502F"/>
    <w:rsid w:val="00F951DC"/>
    <w:rsid w:val="00F951E0"/>
    <w:rsid w:val="00F95227"/>
    <w:rsid w:val="00F95243"/>
    <w:rsid w:val="00F954E3"/>
    <w:rsid w:val="00F95590"/>
    <w:rsid w:val="00F9565F"/>
    <w:rsid w:val="00F956AE"/>
    <w:rsid w:val="00F9577A"/>
    <w:rsid w:val="00F957E0"/>
    <w:rsid w:val="00F957E3"/>
    <w:rsid w:val="00F9595D"/>
    <w:rsid w:val="00F95A10"/>
    <w:rsid w:val="00F95A60"/>
    <w:rsid w:val="00F95E0D"/>
    <w:rsid w:val="00F95EE6"/>
    <w:rsid w:val="00F96014"/>
    <w:rsid w:val="00F9607B"/>
    <w:rsid w:val="00F960E2"/>
    <w:rsid w:val="00F961D6"/>
    <w:rsid w:val="00F962D3"/>
    <w:rsid w:val="00F9638B"/>
    <w:rsid w:val="00F963C5"/>
    <w:rsid w:val="00F9650F"/>
    <w:rsid w:val="00F9652F"/>
    <w:rsid w:val="00F96545"/>
    <w:rsid w:val="00F96617"/>
    <w:rsid w:val="00F9665D"/>
    <w:rsid w:val="00F96675"/>
    <w:rsid w:val="00F96BF0"/>
    <w:rsid w:val="00F96BFB"/>
    <w:rsid w:val="00F96C0D"/>
    <w:rsid w:val="00F96C8E"/>
    <w:rsid w:val="00F96D90"/>
    <w:rsid w:val="00F96DE2"/>
    <w:rsid w:val="00F96E8F"/>
    <w:rsid w:val="00F96FDF"/>
    <w:rsid w:val="00F9703B"/>
    <w:rsid w:val="00F97051"/>
    <w:rsid w:val="00F97057"/>
    <w:rsid w:val="00F972ED"/>
    <w:rsid w:val="00F97312"/>
    <w:rsid w:val="00F9738D"/>
    <w:rsid w:val="00F973AB"/>
    <w:rsid w:val="00F9753F"/>
    <w:rsid w:val="00F975AA"/>
    <w:rsid w:val="00F975D3"/>
    <w:rsid w:val="00F9775B"/>
    <w:rsid w:val="00F977DC"/>
    <w:rsid w:val="00F9786B"/>
    <w:rsid w:val="00F978A4"/>
    <w:rsid w:val="00F97B68"/>
    <w:rsid w:val="00F97C42"/>
    <w:rsid w:val="00F97C5A"/>
    <w:rsid w:val="00F97C74"/>
    <w:rsid w:val="00F97C7A"/>
    <w:rsid w:val="00F97CA0"/>
    <w:rsid w:val="00F97E1B"/>
    <w:rsid w:val="00FA0119"/>
    <w:rsid w:val="00FA01CA"/>
    <w:rsid w:val="00FA01D5"/>
    <w:rsid w:val="00FA0293"/>
    <w:rsid w:val="00FA0322"/>
    <w:rsid w:val="00FA0406"/>
    <w:rsid w:val="00FA0481"/>
    <w:rsid w:val="00FA04B5"/>
    <w:rsid w:val="00FA0550"/>
    <w:rsid w:val="00FA0561"/>
    <w:rsid w:val="00FA0656"/>
    <w:rsid w:val="00FA0673"/>
    <w:rsid w:val="00FA067A"/>
    <w:rsid w:val="00FA07B6"/>
    <w:rsid w:val="00FA07CC"/>
    <w:rsid w:val="00FA0880"/>
    <w:rsid w:val="00FA088F"/>
    <w:rsid w:val="00FA08C2"/>
    <w:rsid w:val="00FA0941"/>
    <w:rsid w:val="00FA0AE6"/>
    <w:rsid w:val="00FA0CBA"/>
    <w:rsid w:val="00FA0CEB"/>
    <w:rsid w:val="00FA0D0F"/>
    <w:rsid w:val="00FA0E2A"/>
    <w:rsid w:val="00FA0F7C"/>
    <w:rsid w:val="00FA0F98"/>
    <w:rsid w:val="00FA113A"/>
    <w:rsid w:val="00FA121E"/>
    <w:rsid w:val="00FA12B4"/>
    <w:rsid w:val="00FA12BE"/>
    <w:rsid w:val="00FA13A5"/>
    <w:rsid w:val="00FA1526"/>
    <w:rsid w:val="00FA1699"/>
    <w:rsid w:val="00FA1789"/>
    <w:rsid w:val="00FA19CB"/>
    <w:rsid w:val="00FA19F7"/>
    <w:rsid w:val="00FA1A43"/>
    <w:rsid w:val="00FA1C21"/>
    <w:rsid w:val="00FA1CC9"/>
    <w:rsid w:val="00FA1D70"/>
    <w:rsid w:val="00FA1D7A"/>
    <w:rsid w:val="00FA1D7D"/>
    <w:rsid w:val="00FA1E3D"/>
    <w:rsid w:val="00FA1F05"/>
    <w:rsid w:val="00FA2045"/>
    <w:rsid w:val="00FA20B0"/>
    <w:rsid w:val="00FA20D0"/>
    <w:rsid w:val="00FA20F6"/>
    <w:rsid w:val="00FA223B"/>
    <w:rsid w:val="00FA2258"/>
    <w:rsid w:val="00FA23CA"/>
    <w:rsid w:val="00FA250A"/>
    <w:rsid w:val="00FA2750"/>
    <w:rsid w:val="00FA2A6C"/>
    <w:rsid w:val="00FA2A70"/>
    <w:rsid w:val="00FA2B97"/>
    <w:rsid w:val="00FA2C32"/>
    <w:rsid w:val="00FA2CB2"/>
    <w:rsid w:val="00FA2D46"/>
    <w:rsid w:val="00FA2D7A"/>
    <w:rsid w:val="00FA2E9D"/>
    <w:rsid w:val="00FA2F3C"/>
    <w:rsid w:val="00FA30A3"/>
    <w:rsid w:val="00FA30B2"/>
    <w:rsid w:val="00FA3129"/>
    <w:rsid w:val="00FA3168"/>
    <w:rsid w:val="00FA327A"/>
    <w:rsid w:val="00FA32C8"/>
    <w:rsid w:val="00FA32CA"/>
    <w:rsid w:val="00FA3332"/>
    <w:rsid w:val="00FA3413"/>
    <w:rsid w:val="00FA343E"/>
    <w:rsid w:val="00FA354C"/>
    <w:rsid w:val="00FA35F2"/>
    <w:rsid w:val="00FA3680"/>
    <w:rsid w:val="00FA3709"/>
    <w:rsid w:val="00FA370B"/>
    <w:rsid w:val="00FA38AE"/>
    <w:rsid w:val="00FA38DF"/>
    <w:rsid w:val="00FA3961"/>
    <w:rsid w:val="00FA39A7"/>
    <w:rsid w:val="00FA39CF"/>
    <w:rsid w:val="00FA3B06"/>
    <w:rsid w:val="00FA3B6A"/>
    <w:rsid w:val="00FA3BEF"/>
    <w:rsid w:val="00FA3BFA"/>
    <w:rsid w:val="00FA3C47"/>
    <w:rsid w:val="00FA3C78"/>
    <w:rsid w:val="00FA3CB8"/>
    <w:rsid w:val="00FA3D42"/>
    <w:rsid w:val="00FA3D8E"/>
    <w:rsid w:val="00FA3DF8"/>
    <w:rsid w:val="00FA3E0D"/>
    <w:rsid w:val="00FA3E21"/>
    <w:rsid w:val="00FA3E3E"/>
    <w:rsid w:val="00FA3E5F"/>
    <w:rsid w:val="00FA3F80"/>
    <w:rsid w:val="00FA3FA9"/>
    <w:rsid w:val="00FA3FE6"/>
    <w:rsid w:val="00FA4118"/>
    <w:rsid w:val="00FA4131"/>
    <w:rsid w:val="00FA416C"/>
    <w:rsid w:val="00FA41C2"/>
    <w:rsid w:val="00FA42D5"/>
    <w:rsid w:val="00FA42FC"/>
    <w:rsid w:val="00FA4357"/>
    <w:rsid w:val="00FA47F0"/>
    <w:rsid w:val="00FA48E5"/>
    <w:rsid w:val="00FA498A"/>
    <w:rsid w:val="00FA49DE"/>
    <w:rsid w:val="00FA4A32"/>
    <w:rsid w:val="00FA4A46"/>
    <w:rsid w:val="00FA4B0F"/>
    <w:rsid w:val="00FA4BB0"/>
    <w:rsid w:val="00FA4C43"/>
    <w:rsid w:val="00FA4C7D"/>
    <w:rsid w:val="00FA4D4A"/>
    <w:rsid w:val="00FA5015"/>
    <w:rsid w:val="00FA50CF"/>
    <w:rsid w:val="00FA50DA"/>
    <w:rsid w:val="00FA51C9"/>
    <w:rsid w:val="00FA5250"/>
    <w:rsid w:val="00FA551B"/>
    <w:rsid w:val="00FA556F"/>
    <w:rsid w:val="00FA559D"/>
    <w:rsid w:val="00FA5731"/>
    <w:rsid w:val="00FA57D0"/>
    <w:rsid w:val="00FA58BA"/>
    <w:rsid w:val="00FA5913"/>
    <w:rsid w:val="00FA597A"/>
    <w:rsid w:val="00FA5999"/>
    <w:rsid w:val="00FA59C2"/>
    <w:rsid w:val="00FA59C9"/>
    <w:rsid w:val="00FA5A75"/>
    <w:rsid w:val="00FA5AF5"/>
    <w:rsid w:val="00FA5C93"/>
    <w:rsid w:val="00FA5D23"/>
    <w:rsid w:val="00FA5D55"/>
    <w:rsid w:val="00FA5E44"/>
    <w:rsid w:val="00FA5F4C"/>
    <w:rsid w:val="00FA5F9A"/>
    <w:rsid w:val="00FA6015"/>
    <w:rsid w:val="00FA60BD"/>
    <w:rsid w:val="00FA610D"/>
    <w:rsid w:val="00FA619F"/>
    <w:rsid w:val="00FA633F"/>
    <w:rsid w:val="00FA63D6"/>
    <w:rsid w:val="00FA6442"/>
    <w:rsid w:val="00FA6471"/>
    <w:rsid w:val="00FA66E1"/>
    <w:rsid w:val="00FA6775"/>
    <w:rsid w:val="00FA67F1"/>
    <w:rsid w:val="00FA68F2"/>
    <w:rsid w:val="00FA69C6"/>
    <w:rsid w:val="00FA6B04"/>
    <w:rsid w:val="00FA6C77"/>
    <w:rsid w:val="00FA6D0F"/>
    <w:rsid w:val="00FA6D5B"/>
    <w:rsid w:val="00FA6DB1"/>
    <w:rsid w:val="00FA6E16"/>
    <w:rsid w:val="00FA6ECF"/>
    <w:rsid w:val="00FA6F05"/>
    <w:rsid w:val="00FA7063"/>
    <w:rsid w:val="00FA71D7"/>
    <w:rsid w:val="00FA720A"/>
    <w:rsid w:val="00FA7216"/>
    <w:rsid w:val="00FA73E4"/>
    <w:rsid w:val="00FA7401"/>
    <w:rsid w:val="00FA7599"/>
    <w:rsid w:val="00FA7628"/>
    <w:rsid w:val="00FA764E"/>
    <w:rsid w:val="00FA766A"/>
    <w:rsid w:val="00FA774A"/>
    <w:rsid w:val="00FA7777"/>
    <w:rsid w:val="00FA7B07"/>
    <w:rsid w:val="00FA7B3D"/>
    <w:rsid w:val="00FA7C37"/>
    <w:rsid w:val="00FA7CC6"/>
    <w:rsid w:val="00FA7D5F"/>
    <w:rsid w:val="00FA7ECA"/>
    <w:rsid w:val="00FA7F97"/>
    <w:rsid w:val="00FA7F9C"/>
    <w:rsid w:val="00FAA43F"/>
    <w:rsid w:val="00FB0041"/>
    <w:rsid w:val="00FB0173"/>
    <w:rsid w:val="00FB021F"/>
    <w:rsid w:val="00FB0276"/>
    <w:rsid w:val="00FB02FB"/>
    <w:rsid w:val="00FB03C6"/>
    <w:rsid w:val="00FB056E"/>
    <w:rsid w:val="00FB0663"/>
    <w:rsid w:val="00FB0685"/>
    <w:rsid w:val="00FB0863"/>
    <w:rsid w:val="00FB08D1"/>
    <w:rsid w:val="00FB0AE6"/>
    <w:rsid w:val="00FB0AEB"/>
    <w:rsid w:val="00FB0C6A"/>
    <w:rsid w:val="00FB0CFD"/>
    <w:rsid w:val="00FB0E36"/>
    <w:rsid w:val="00FB0E68"/>
    <w:rsid w:val="00FB1084"/>
    <w:rsid w:val="00FB1098"/>
    <w:rsid w:val="00FB117E"/>
    <w:rsid w:val="00FB11BC"/>
    <w:rsid w:val="00FB11C5"/>
    <w:rsid w:val="00FB1245"/>
    <w:rsid w:val="00FB127D"/>
    <w:rsid w:val="00FB12A4"/>
    <w:rsid w:val="00FB12DF"/>
    <w:rsid w:val="00FB1399"/>
    <w:rsid w:val="00FB14F8"/>
    <w:rsid w:val="00FB152C"/>
    <w:rsid w:val="00FB1535"/>
    <w:rsid w:val="00FB15F9"/>
    <w:rsid w:val="00FB1665"/>
    <w:rsid w:val="00FB1687"/>
    <w:rsid w:val="00FB16E8"/>
    <w:rsid w:val="00FB172A"/>
    <w:rsid w:val="00FB177C"/>
    <w:rsid w:val="00FB17F8"/>
    <w:rsid w:val="00FB18A2"/>
    <w:rsid w:val="00FB1949"/>
    <w:rsid w:val="00FB19AD"/>
    <w:rsid w:val="00FB1AC9"/>
    <w:rsid w:val="00FB1B12"/>
    <w:rsid w:val="00FB1BD7"/>
    <w:rsid w:val="00FB1C4B"/>
    <w:rsid w:val="00FB1D42"/>
    <w:rsid w:val="00FB1D53"/>
    <w:rsid w:val="00FB1E39"/>
    <w:rsid w:val="00FB1E3B"/>
    <w:rsid w:val="00FB1E9D"/>
    <w:rsid w:val="00FB1F1E"/>
    <w:rsid w:val="00FB1F63"/>
    <w:rsid w:val="00FB2046"/>
    <w:rsid w:val="00FB216C"/>
    <w:rsid w:val="00FB23A1"/>
    <w:rsid w:val="00FB2465"/>
    <w:rsid w:val="00FB246D"/>
    <w:rsid w:val="00FB2496"/>
    <w:rsid w:val="00FB24C0"/>
    <w:rsid w:val="00FB2572"/>
    <w:rsid w:val="00FB264C"/>
    <w:rsid w:val="00FB273B"/>
    <w:rsid w:val="00FB2788"/>
    <w:rsid w:val="00FB28F7"/>
    <w:rsid w:val="00FB2960"/>
    <w:rsid w:val="00FB2A81"/>
    <w:rsid w:val="00FB2C1C"/>
    <w:rsid w:val="00FB2C29"/>
    <w:rsid w:val="00FB2CB5"/>
    <w:rsid w:val="00FB2D74"/>
    <w:rsid w:val="00FB2D81"/>
    <w:rsid w:val="00FB2E67"/>
    <w:rsid w:val="00FB2EBE"/>
    <w:rsid w:val="00FB2EE7"/>
    <w:rsid w:val="00FB2F4C"/>
    <w:rsid w:val="00FB2F86"/>
    <w:rsid w:val="00FB30A2"/>
    <w:rsid w:val="00FB314A"/>
    <w:rsid w:val="00FB316C"/>
    <w:rsid w:val="00FB31BF"/>
    <w:rsid w:val="00FB3201"/>
    <w:rsid w:val="00FB32E4"/>
    <w:rsid w:val="00FB3392"/>
    <w:rsid w:val="00FB3536"/>
    <w:rsid w:val="00FB353F"/>
    <w:rsid w:val="00FB357E"/>
    <w:rsid w:val="00FB3599"/>
    <w:rsid w:val="00FB368D"/>
    <w:rsid w:val="00FB37C4"/>
    <w:rsid w:val="00FB387F"/>
    <w:rsid w:val="00FB3880"/>
    <w:rsid w:val="00FB39FA"/>
    <w:rsid w:val="00FB3A83"/>
    <w:rsid w:val="00FB3B2F"/>
    <w:rsid w:val="00FB3B67"/>
    <w:rsid w:val="00FB3D07"/>
    <w:rsid w:val="00FB3DFE"/>
    <w:rsid w:val="00FB3E6B"/>
    <w:rsid w:val="00FB3E96"/>
    <w:rsid w:val="00FB3EB7"/>
    <w:rsid w:val="00FB402A"/>
    <w:rsid w:val="00FB40FF"/>
    <w:rsid w:val="00FB4113"/>
    <w:rsid w:val="00FB4121"/>
    <w:rsid w:val="00FB4242"/>
    <w:rsid w:val="00FB42CC"/>
    <w:rsid w:val="00FB4380"/>
    <w:rsid w:val="00FB43D4"/>
    <w:rsid w:val="00FB448C"/>
    <w:rsid w:val="00FB4538"/>
    <w:rsid w:val="00FB459C"/>
    <w:rsid w:val="00FB4671"/>
    <w:rsid w:val="00FB46B9"/>
    <w:rsid w:val="00FB4771"/>
    <w:rsid w:val="00FB47D5"/>
    <w:rsid w:val="00FB480C"/>
    <w:rsid w:val="00FB488B"/>
    <w:rsid w:val="00FB48B3"/>
    <w:rsid w:val="00FB48D9"/>
    <w:rsid w:val="00FB4906"/>
    <w:rsid w:val="00FB4946"/>
    <w:rsid w:val="00FB4A5C"/>
    <w:rsid w:val="00FB4CDB"/>
    <w:rsid w:val="00FB4D74"/>
    <w:rsid w:val="00FB4E3B"/>
    <w:rsid w:val="00FB4E99"/>
    <w:rsid w:val="00FB4F61"/>
    <w:rsid w:val="00FB50E8"/>
    <w:rsid w:val="00FB51B8"/>
    <w:rsid w:val="00FB5256"/>
    <w:rsid w:val="00FB529B"/>
    <w:rsid w:val="00FB5379"/>
    <w:rsid w:val="00FB55FF"/>
    <w:rsid w:val="00FB5710"/>
    <w:rsid w:val="00FB581B"/>
    <w:rsid w:val="00FB591B"/>
    <w:rsid w:val="00FB5961"/>
    <w:rsid w:val="00FB59C3"/>
    <w:rsid w:val="00FB5B18"/>
    <w:rsid w:val="00FB5B35"/>
    <w:rsid w:val="00FB5F0C"/>
    <w:rsid w:val="00FB60E6"/>
    <w:rsid w:val="00FB61C2"/>
    <w:rsid w:val="00FB6217"/>
    <w:rsid w:val="00FB6247"/>
    <w:rsid w:val="00FB62E5"/>
    <w:rsid w:val="00FB6339"/>
    <w:rsid w:val="00FB636A"/>
    <w:rsid w:val="00FB63B1"/>
    <w:rsid w:val="00FB6494"/>
    <w:rsid w:val="00FB64BC"/>
    <w:rsid w:val="00FB64E8"/>
    <w:rsid w:val="00FB6540"/>
    <w:rsid w:val="00FB65A5"/>
    <w:rsid w:val="00FB664B"/>
    <w:rsid w:val="00FB676A"/>
    <w:rsid w:val="00FB6852"/>
    <w:rsid w:val="00FB6A97"/>
    <w:rsid w:val="00FB6B63"/>
    <w:rsid w:val="00FB6BFE"/>
    <w:rsid w:val="00FB6C8E"/>
    <w:rsid w:val="00FB6C9B"/>
    <w:rsid w:val="00FB6D9C"/>
    <w:rsid w:val="00FB6EFD"/>
    <w:rsid w:val="00FB6F47"/>
    <w:rsid w:val="00FB6FD0"/>
    <w:rsid w:val="00FB72B6"/>
    <w:rsid w:val="00FB7429"/>
    <w:rsid w:val="00FB744E"/>
    <w:rsid w:val="00FB7492"/>
    <w:rsid w:val="00FB74BB"/>
    <w:rsid w:val="00FB74CB"/>
    <w:rsid w:val="00FB7629"/>
    <w:rsid w:val="00FB7731"/>
    <w:rsid w:val="00FB782F"/>
    <w:rsid w:val="00FB7895"/>
    <w:rsid w:val="00FB78D1"/>
    <w:rsid w:val="00FB7B1E"/>
    <w:rsid w:val="00FB7BD3"/>
    <w:rsid w:val="00FB7C0B"/>
    <w:rsid w:val="00FB7DB5"/>
    <w:rsid w:val="00FB7F0D"/>
    <w:rsid w:val="00FB7FD5"/>
    <w:rsid w:val="00FC004D"/>
    <w:rsid w:val="00FC0063"/>
    <w:rsid w:val="00FC00B3"/>
    <w:rsid w:val="00FC0153"/>
    <w:rsid w:val="00FC0269"/>
    <w:rsid w:val="00FC02CB"/>
    <w:rsid w:val="00FC0490"/>
    <w:rsid w:val="00FC04F7"/>
    <w:rsid w:val="00FC065F"/>
    <w:rsid w:val="00FC06B9"/>
    <w:rsid w:val="00FC0864"/>
    <w:rsid w:val="00FC0AD3"/>
    <w:rsid w:val="00FC0B90"/>
    <w:rsid w:val="00FC0C91"/>
    <w:rsid w:val="00FC0DCB"/>
    <w:rsid w:val="00FC0E6B"/>
    <w:rsid w:val="00FC0EC9"/>
    <w:rsid w:val="00FC0F83"/>
    <w:rsid w:val="00FC1006"/>
    <w:rsid w:val="00FC1095"/>
    <w:rsid w:val="00FC12D4"/>
    <w:rsid w:val="00FC1504"/>
    <w:rsid w:val="00FC156A"/>
    <w:rsid w:val="00FC1696"/>
    <w:rsid w:val="00FC16B4"/>
    <w:rsid w:val="00FC17DD"/>
    <w:rsid w:val="00FC1816"/>
    <w:rsid w:val="00FC1877"/>
    <w:rsid w:val="00FC1A6B"/>
    <w:rsid w:val="00FC1A9B"/>
    <w:rsid w:val="00FC1B37"/>
    <w:rsid w:val="00FC1B67"/>
    <w:rsid w:val="00FC1B93"/>
    <w:rsid w:val="00FC1BBE"/>
    <w:rsid w:val="00FC1C26"/>
    <w:rsid w:val="00FC1CDA"/>
    <w:rsid w:val="00FC1D93"/>
    <w:rsid w:val="00FC1E26"/>
    <w:rsid w:val="00FC1E2D"/>
    <w:rsid w:val="00FC1EF5"/>
    <w:rsid w:val="00FC1FB7"/>
    <w:rsid w:val="00FC2077"/>
    <w:rsid w:val="00FC2091"/>
    <w:rsid w:val="00FC2187"/>
    <w:rsid w:val="00FC23DB"/>
    <w:rsid w:val="00FC256C"/>
    <w:rsid w:val="00FC25FF"/>
    <w:rsid w:val="00FC26AA"/>
    <w:rsid w:val="00FC2716"/>
    <w:rsid w:val="00FC2B5C"/>
    <w:rsid w:val="00FC2C37"/>
    <w:rsid w:val="00FC2CCB"/>
    <w:rsid w:val="00FC2D2C"/>
    <w:rsid w:val="00FC2E09"/>
    <w:rsid w:val="00FC2E5B"/>
    <w:rsid w:val="00FC2F1E"/>
    <w:rsid w:val="00FC3050"/>
    <w:rsid w:val="00FC306B"/>
    <w:rsid w:val="00FC31B9"/>
    <w:rsid w:val="00FC33F2"/>
    <w:rsid w:val="00FC347D"/>
    <w:rsid w:val="00FC3595"/>
    <w:rsid w:val="00FC3610"/>
    <w:rsid w:val="00FC363B"/>
    <w:rsid w:val="00FC368F"/>
    <w:rsid w:val="00FC36A4"/>
    <w:rsid w:val="00FC37E8"/>
    <w:rsid w:val="00FC38D5"/>
    <w:rsid w:val="00FC3962"/>
    <w:rsid w:val="00FC3992"/>
    <w:rsid w:val="00FC3A4A"/>
    <w:rsid w:val="00FC3AC7"/>
    <w:rsid w:val="00FC3C35"/>
    <w:rsid w:val="00FC3CC0"/>
    <w:rsid w:val="00FC3CDE"/>
    <w:rsid w:val="00FC3CF7"/>
    <w:rsid w:val="00FC3D2C"/>
    <w:rsid w:val="00FC3E72"/>
    <w:rsid w:val="00FC4063"/>
    <w:rsid w:val="00FC4398"/>
    <w:rsid w:val="00FC4613"/>
    <w:rsid w:val="00FC4615"/>
    <w:rsid w:val="00FC461F"/>
    <w:rsid w:val="00FC467B"/>
    <w:rsid w:val="00FC46A6"/>
    <w:rsid w:val="00FC4791"/>
    <w:rsid w:val="00FC47B0"/>
    <w:rsid w:val="00FC49EA"/>
    <w:rsid w:val="00FC4A76"/>
    <w:rsid w:val="00FC4B1E"/>
    <w:rsid w:val="00FC4C16"/>
    <w:rsid w:val="00FC4C2F"/>
    <w:rsid w:val="00FC4C92"/>
    <w:rsid w:val="00FC4D18"/>
    <w:rsid w:val="00FC4D68"/>
    <w:rsid w:val="00FC4DAB"/>
    <w:rsid w:val="00FC4DD2"/>
    <w:rsid w:val="00FC4E2B"/>
    <w:rsid w:val="00FC4E96"/>
    <w:rsid w:val="00FC507A"/>
    <w:rsid w:val="00FC5080"/>
    <w:rsid w:val="00FC50D8"/>
    <w:rsid w:val="00FC51DD"/>
    <w:rsid w:val="00FC53EA"/>
    <w:rsid w:val="00FC53F2"/>
    <w:rsid w:val="00FC556E"/>
    <w:rsid w:val="00FC5664"/>
    <w:rsid w:val="00FC574A"/>
    <w:rsid w:val="00FC5899"/>
    <w:rsid w:val="00FC58C3"/>
    <w:rsid w:val="00FC58CB"/>
    <w:rsid w:val="00FC5A04"/>
    <w:rsid w:val="00FC5AA4"/>
    <w:rsid w:val="00FC5B3B"/>
    <w:rsid w:val="00FC5B3C"/>
    <w:rsid w:val="00FC5B81"/>
    <w:rsid w:val="00FC5B9E"/>
    <w:rsid w:val="00FC5BB5"/>
    <w:rsid w:val="00FC5C7D"/>
    <w:rsid w:val="00FC5CAB"/>
    <w:rsid w:val="00FC5D26"/>
    <w:rsid w:val="00FC5DC0"/>
    <w:rsid w:val="00FC5DC9"/>
    <w:rsid w:val="00FC5DDB"/>
    <w:rsid w:val="00FC5EB7"/>
    <w:rsid w:val="00FC5F62"/>
    <w:rsid w:val="00FC6017"/>
    <w:rsid w:val="00FC6041"/>
    <w:rsid w:val="00FC60F1"/>
    <w:rsid w:val="00FC644B"/>
    <w:rsid w:val="00FC65DB"/>
    <w:rsid w:val="00FC663C"/>
    <w:rsid w:val="00FC6692"/>
    <w:rsid w:val="00FC66F6"/>
    <w:rsid w:val="00FC6769"/>
    <w:rsid w:val="00FC6795"/>
    <w:rsid w:val="00FC67AD"/>
    <w:rsid w:val="00FC6804"/>
    <w:rsid w:val="00FC68B3"/>
    <w:rsid w:val="00FC695C"/>
    <w:rsid w:val="00FC6993"/>
    <w:rsid w:val="00FC69F8"/>
    <w:rsid w:val="00FC6A0F"/>
    <w:rsid w:val="00FC6A63"/>
    <w:rsid w:val="00FC6BD0"/>
    <w:rsid w:val="00FC6C0A"/>
    <w:rsid w:val="00FC6C2A"/>
    <w:rsid w:val="00FC6CC1"/>
    <w:rsid w:val="00FC6D4B"/>
    <w:rsid w:val="00FC6ED0"/>
    <w:rsid w:val="00FC7397"/>
    <w:rsid w:val="00FC73EB"/>
    <w:rsid w:val="00FC756A"/>
    <w:rsid w:val="00FC7692"/>
    <w:rsid w:val="00FC792A"/>
    <w:rsid w:val="00FC7A19"/>
    <w:rsid w:val="00FC7A3A"/>
    <w:rsid w:val="00FC7A4D"/>
    <w:rsid w:val="00FC7A93"/>
    <w:rsid w:val="00FC7B0C"/>
    <w:rsid w:val="00FC7B0F"/>
    <w:rsid w:val="00FC7BA9"/>
    <w:rsid w:val="00FC7BAF"/>
    <w:rsid w:val="00FC7BBF"/>
    <w:rsid w:val="00FC7CC5"/>
    <w:rsid w:val="00FC7D87"/>
    <w:rsid w:val="00FC7FC0"/>
    <w:rsid w:val="00FC7FC5"/>
    <w:rsid w:val="00FD0007"/>
    <w:rsid w:val="00FD009D"/>
    <w:rsid w:val="00FD00B2"/>
    <w:rsid w:val="00FD010E"/>
    <w:rsid w:val="00FD0341"/>
    <w:rsid w:val="00FD0345"/>
    <w:rsid w:val="00FD0398"/>
    <w:rsid w:val="00FD05C9"/>
    <w:rsid w:val="00FD0671"/>
    <w:rsid w:val="00FD08A2"/>
    <w:rsid w:val="00FD0934"/>
    <w:rsid w:val="00FD09C2"/>
    <w:rsid w:val="00FD0A27"/>
    <w:rsid w:val="00FD0A68"/>
    <w:rsid w:val="00FD0A78"/>
    <w:rsid w:val="00FD0B35"/>
    <w:rsid w:val="00FD0CEA"/>
    <w:rsid w:val="00FD0DF1"/>
    <w:rsid w:val="00FD0E34"/>
    <w:rsid w:val="00FD0E4A"/>
    <w:rsid w:val="00FD0E69"/>
    <w:rsid w:val="00FD0EB9"/>
    <w:rsid w:val="00FD0F52"/>
    <w:rsid w:val="00FD0F93"/>
    <w:rsid w:val="00FD10AC"/>
    <w:rsid w:val="00FD1156"/>
    <w:rsid w:val="00FD1166"/>
    <w:rsid w:val="00FD116B"/>
    <w:rsid w:val="00FD11A6"/>
    <w:rsid w:val="00FD1245"/>
    <w:rsid w:val="00FD126A"/>
    <w:rsid w:val="00FD12FE"/>
    <w:rsid w:val="00FD12FF"/>
    <w:rsid w:val="00FD13C5"/>
    <w:rsid w:val="00FD1450"/>
    <w:rsid w:val="00FD1457"/>
    <w:rsid w:val="00FD15D0"/>
    <w:rsid w:val="00FD16EC"/>
    <w:rsid w:val="00FD173A"/>
    <w:rsid w:val="00FD17F2"/>
    <w:rsid w:val="00FD1899"/>
    <w:rsid w:val="00FD18A9"/>
    <w:rsid w:val="00FD1A69"/>
    <w:rsid w:val="00FD1A6B"/>
    <w:rsid w:val="00FD1B72"/>
    <w:rsid w:val="00FD1BAC"/>
    <w:rsid w:val="00FD1C2C"/>
    <w:rsid w:val="00FD1C86"/>
    <w:rsid w:val="00FD1C95"/>
    <w:rsid w:val="00FD1E6B"/>
    <w:rsid w:val="00FD1F25"/>
    <w:rsid w:val="00FD20A6"/>
    <w:rsid w:val="00FD20F7"/>
    <w:rsid w:val="00FD214A"/>
    <w:rsid w:val="00FD21A0"/>
    <w:rsid w:val="00FD2229"/>
    <w:rsid w:val="00FD2308"/>
    <w:rsid w:val="00FD235C"/>
    <w:rsid w:val="00FD2368"/>
    <w:rsid w:val="00FD2392"/>
    <w:rsid w:val="00FD23A9"/>
    <w:rsid w:val="00FD2400"/>
    <w:rsid w:val="00FD24B4"/>
    <w:rsid w:val="00FD24F0"/>
    <w:rsid w:val="00FD2665"/>
    <w:rsid w:val="00FD269C"/>
    <w:rsid w:val="00FD26D2"/>
    <w:rsid w:val="00FD2708"/>
    <w:rsid w:val="00FD27B8"/>
    <w:rsid w:val="00FD27D4"/>
    <w:rsid w:val="00FD2868"/>
    <w:rsid w:val="00FD2887"/>
    <w:rsid w:val="00FD28BA"/>
    <w:rsid w:val="00FD292C"/>
    <w:rsid w:val="00FD2935"/>
    <w:rsid w:val="00FD2B30"/>
    <w:rsid w:val="00FD2B40"/>
    <w:rsid w:val="00FD2B9F"/>
    <w:rsid w:val="00FD2C49"/>
    <w:rsid w:val="00FD2C53"/>
    <w:rsid w:val="00FD2D44"/>
    <w:rsid w:val="00FD2F42"/>
    <w:rsid w:val="00FD2FAB"/>
    <w:rsid w:val="00FD3041"/>
    <w:rsid w:val="00FD30AA"/>
    <w:rsid w:val="00FD3118"/>
    <w:rsid w:val="00FD31A3"/>
    <w:rsid w:val="00FD3218"/>
    <w:rsid w:val="00FD3273"/>
    <w:rsid w:val="00FD3495"/>
    <w:rsid w:val="00FD34BA"/>
    <w:rsid w:val="00FD34D8"/>
    <w:rsid w:val="00FD3593"/>
    <w:rsid w:val="00FD37EE"/>
    <w:rsid w:val="00FD386B"/>
    <w:rsid w:val="00FD394A"/>
    <w:rsid w:val="00FD394C"/>
    <w:rsid w:val="00FD3B21"/>
    <w:rsid w:val="00FD3C9E"/>
    <w:rsid w:val="00FD3D1F"/>
    <w:rsid w:val="00FD3D3D"/>
    <w:rsid w:val="00FD3D6A"/>
    <w:rsid w:val="00FD3D9C"/>
    <w:rsid w:val="00FD3F4F"/>
    <w:rsid w:val="00FD4005"/>
    <w:rsid w:val="00FD4060"/>
    <w:rsid w:val="00FD40B9"/>
    <w:rsid w:val="00FD418A"/>
    <w:rsid w:val="00FD4583"/>
    <w:rsid w:val="00FD4676"/>
    <w:rsid w:val="00FD46A0"/>
    <w:rsid w:val="00FD46D7"/>
    <w:rsid w:val="00FD4812"/>
    <w:rsid w:val="00FD482D"/>
    <w:rsid w:val="00FD48EA"/>
    <w:rsid w:val="00FD4917"/>
    <w:rsid w:val="00FD4A8C"/>
    <w:rsid w:val="00FD4C4A"/>
    <w:rsid w:val="00FD4E16"/>
    <w:rsid w:val="00FD4EA7"/>
    <w:rsid w:val="00FD4F60"/>
    <w:rsid w:val="00FD5094"/>
    <w:rsid w:val="00FD515F"/>
    <w:rsid w:val="00FD5329"/>
    <w:rsid w:val="00FD5427"/>
    <w:rsid w:val="00FD56D2"/>
    <w:rsid w:val="00FD56DE"/>
    <w:rsid w:val="00FD587F"/>
    <w:rsid w:val="00FD5944"/>
    <w:rsid w:val="00FD5B8C"/>
    <w:rsid w:val="00FD5BF3"/>
    <w:rsid w:val="00FD5CF0"/>
    <w:rsid w:val="00FD5D4A"/>
    <w:rsid w:val="00FD5DE1"/>
    <w:rsid w:val="00FD5FDF"/>
    <w:rsid w:val="00FD6219"/>
    <w:rsid w:val="00FD6335"/>
    <w:rsid w:val="00FD641E"/>
    <w:rsid w:val="00FD6433"/>
    <w:rsid w:val="00FD6549"/>
    <w:rsid w:val="00FD664C"/>
    <w:rsid w:val="00FD6652"/>
    <w:rsid w:val="00FD667B"/>
    <w:rsid w:val="00FD673F"/>
    <w:rsid w:val="00FD67A4"/>
    <w:rsid w:val="00FD6900"/>
    <w:rsid w:val="00FD6960"/>
    <w:rsid w:val="00FD69DC"/>
    <w:rsid w:val="00FD6A3C"/>
    <w:rsid w:val="00FD6BAB"/>
    <w:rsid w:val="00FD6D7D"/>
    <w:rsid w:val="00FD6DC9"/>
    <w:rsid w:val="00FD6DD5"/>
    <w:rsid w:val="00FD6EAD"/>
    <w:rsid w:val="00FD6F01"/>
    <w:rsid w:val="00FD7011"/>
    <w:rsid w:val="00FD7020"/>
    <w:rsid w:val="00FD7068"/>
    <w:rsid w:val="00FD707C"/>
    <w:rsid w:val="00FD7333"/>
    <w:rsid w:val="00FD7384"/>
    <w:rsid w:val="00FD750F"/>
    <w:rsid w:val="00FD7525"/>
    <w:rsid w:val="00FD75DF"/>
    <w:rsid w:val="00FD75EE"/>
    <w:rsid w:val="00FD75F4"/>
    <w:rsid w:val="00FD77DA"/>
    <w:rsid w:val="00FD77F7"/>
    <w:rsid w:val="00FD78D5"/>
    <w:rsid w:val="00FD79C8"/>
    <w:rsid w:val="00FD7AB8"/>
    <w:rsid w:val="00FD7B36"/>
    <w:rsid w:val="00FD7C33"/>
    <w:rsid w:val="00FD7E82"/>
    <w:rsid w:val="00FD7F06"/>
    <w:rsid w:val="00FD7F97"/>
    <w:rsid w:val="00FD7FC5"/>
    <w:rsid w:val="00FE000C"/>
    <w:rsid w:val="00FE001E"/>
    <w:rsid w:val="00FE00F7"/>
    <w:rsid w:val="00FE0120"/>
    <w:rsid w:val="00FE0253"/>
    <w:rsid w:val="00FE02DE"/>
    <w:rsid w:val="00FE030C"/>
    <w:rsid w:val="00FE0491"/>
    <w:rsid w:val="00FE053F"/>
    <w:rsid w:val="00FE05A2"/>
    <w:rsid w:val="00FE064A"/>
    <w:rsid w:val="00FE0739"/>
    <w:rsid w:val="00FE0788"/>
    <w:rsid w:val="00FE08A3"/>
    <w:rsid w:val="00FE08A6"/>
    <w:rsid w:val="00FE0AA2"/>
    <w:rsid w:val="00FE0AD1"/>
    <w:rsid w:val="00FE0E1C"/>
    <w:rsid w:val="00FE0F4D"/>
    <w:rsid w:val="00FE101A"/>
    <w:rsid w:val="00FE10A2"/>
    <w:rsid w:val="00FE10C5"/>
    <w:rsid w:val="00FE113D"/>
    <w:rsid w:val="00FE1250"/>
    <w:rsid w:val="00FE12C8"/>
    <w:rsid w:val="00FE12FA"/>
    <w:rsid w:val="00FE1334"/>
    <w:rsid w:val="00FE137C"/>
    <w:rsid w:val="00FE13CC"/>
    <w:rsid w:val="00FE1478"/>
    <w:rsid w:val="00FE15EA"/>
    <w:rsid w:val="00FE165E"/>
    <w:rsid w:val="00FE176D"/>
    <w:rsid w:val="00FE17CE"/>
    <w:rsid w:val="00FE17DC"/>
    <w:rsid w:val="00FE1882"/>
    <w:rsid w:val="00FE197A"/>
    <w:rsid w:val="00FE1A1D"/>
    <w:rsid w:val="00FE1AB7"/>
    <w:rsid w:val="00FE1B46"/>
    <w:rsid w:val="00FE1BA9"/>
    <w:rsid w:val="00FE1C5B"/>
    <w:rsid w:val="00FE1D84"/>
    <w:rsid w:val="00FE1D90"/>
    <w:rsid w:val="00FE1EE5"/>
    <w:rsid w:val="00FE1FC4"/>
    <w:rsid w:val="00FE2118"/>
    <w:rsid w:val="00FE2146"/>
    <w:rsid w:val="00FE2201"/>
    <w:rsid w:val="00FE2262"/>
    <w:rsid w:val="00FE22A0"/>
    <w:rsid w:val="00FE23E3"/>
    <w:rsid w:val="00FE24AD"/>
    <w:rsid w:val="00FE2540"/>
    <w:rsid w:val="00FE2595"/>
    <w:rsid w:val="00FE2673"/>
    <w:rsid w:val="00FE289B"/>
    <w:rsid w:val="00FE28EA"/>
    <w:rsid w:val="00FE2B85"/>
    <w:rsid w:val="00FE2BA5"/>
    <w:rsid w:val="00FE2D07"/>
    <w:rsid w:val="00FE2D28"/>
    <w:rsid w:val="00FE2DAF"/>
    <w:rsid w:val="00FE2DBA"/>
    <w:rsid w:val="00FE2DEF"/>
    <w:rsid w:val="00FE2F62"/>
    <w:rsid w:val="00FE2FAA"/>
    <w:rsid w:val="00FE2FB7"/>
    <w:rsid w:val="00FE3014"/>
    <w:rsid w:val="00FE312B"/>
    <w:rsid w:val="00FE31A2"/>
    <w:rsid w:val="00FE32B9"/>
    <w:rsid w:val="00FE32FE"/>
    <w:rsid w:val="00FE35DD"/>
    <w:rsid w:val="00FE36A4"/>
    <w:rsid w:val="00FE36CD"/>
    <w:rsid w:val="00FE38A4"/>
    <w:rsid w:val="00FE38AA"/>
    <w:rsid w:val="00FE3910"/>
    <w:rsid w:val="00FE396C"/>
    <w:rsid w:val="00FE3983"/>
    <w:rsid w:val="00FE3B43"/>
    <w:rsid w:val="00FE3B79"/>
    <w:rsid w:val="00FE3C2B"/>
    <w:rsid w:val="00FE3E7E"/>
    <w:rsid w:val="00FE3F20"/>
    <w:rsid w:val="00FE3F4C"/>
    <w:rsid w:val="00FE4216"/>
    <w:rsid w:val="00FE429C"/>
    <w:rsid w:val="00FE42EC"/>
    <w:rsid w:val="00FE44DC"/>
    <w:rsid w:val="00FE45D5"/>
    <w:rsid w:val="00FE465C"/>
    <w:rsid w:val="00FE4848"/>
    <w:rsid w:val="00FE48A6"/>
    <w:rsid w:val="00FE4902"/>
    <w:rsid w:val="00FE493D"/>
    <w:rsid w:val="00FE4B24"/>
    <w:rsid w:val="00FE4B2B"/>
    <w:rsid w:val="00FE4B2F"/>
    <w:rsid w:val="00FE4E2A"/>
    <w:rsid w:val="00FE4EAC"/>
    <w:rsid w:val="00FE4EF8"/>
    <w:rsid w:val="00FE4F12"/>
    <w:rsid w:val="00FE4FD0"/>
    <w:rsid w:val="00FE5094"/>
    <w:rsid w:val="00FE50A9"/>
    <w:rsid w:val="00FE524A"/>
    <w:rsid w:val="00FE5271"/>
    <w:rsid w:val="00FE52C0"/>
    <w:rsid w:val="00FE5331"/>
    <w:rsid w:val="00FE53CC"/>
    <w:rsid w:val="00FE541B"/>
    <w:rsid w:val="00FE54E8"/>
    <w:rsid w:val="00FE550F"/>
    <w:rsid w:val="00FE5607"/>
    <w:rsid w:val="00FE5628"/>
    <w:rsid w:val="00FE564A"/>
    <w:rsid w:val="00FE56E1"/>
    <w:rsid w:val="00FE5749"/>
    <w:rsid w:val="00FE57DA"/>
    <w:rsid w:val="00FE5916"/>
    <w:rsid w:val="00FE5A47"/>
    <w:rsid w:val="00FE5A57"/>
    <w:rsid w:val="00FE5C2B"/>
    <w:rsid w:val="00FE5C4E"/>
    <w:rsid w:val="00FE5C5F"/>
    <w:rsid w:val="00FE5C73"/>
    <w:rsid w:val="00FE5C9C"/>
    <w:rsid w:val="00FE5CF1"/>
    <w:rsid w:val="00FE5DA3"/>
    <w:rsid w:val="00FE5E22"/>
    <w:rsid w:val="00FE5EF7"/>
    <w:rsid w:val="00FE5FDE"/>
    <w:rsid w:val="00FE6037"/>
    <w:rsid w:val="00FE6168"/>
    <w:rsid w:val="00FE62A9"/>
    <w:rsid w:val="00FE6453"/>
    <w:rsid w:val="00FE64A7"/>
    <w:rsid w:val="00FE66A9"/>
    <w:rsid w:val="00FE66EE"/>
    <w:rsid w:val="00FE6746"/>
    <w:rsid w:val="00FE681A"/>
    <w:rsid w:val="00FE6B3B"/>
    <w:rsid w:val="00FE6C02"/>
    <w:rsid w:val="00FE6D30"/>
    <w:rsid w:val="00FE7044"/>
    <w:rsid w:val="00FE7092"/>
    <w:rsid w:val="00FE7240"/>
    <w:rsid w:val="00FE724F"/>
    <w:rsid w:val="00FE72A5"/>
    <w:rsid w:val="00FE7406"/>
    <w:rsid w:val="00FE75B9"/>
    <w:rsid w:val="00FE75EF"/>
    <w:rsid w:val="00FE7602"/>
    <w:rsid w:val="00FE76EF"/>
    <w:rsid w:val="00FE7730"/>
    <w:rsid w:val="00FE77B7"/>
    <w:rsid w:val="00FE7984"/>
    <w:rsid w:val="00FE7CBA"/>
    <w:rsid w:val="00FE7D12"/>
    <w:rsid w:val="00FE7D7A"/>
    <w:rsid w:val="00FE7ECE"/>
    <w:rsid w:val="00FE7ED3"/>
    <w:rsid w:val="00FE7F1D"/>
    <w:rsid w:val="00FE7F1F"/>
    <w:rsid w:val="00FE7F68"/>
    <w:rsid w:val="00FF000B"/>
    <w:rsid w:val="00FF00BF"/>
    <w:rsid w:val="00FF01D5"/>
    <w:rsid w:val="00FF0419"/>
    <w:rsid w:val="00FF0429"/>
    <w:rsid w:val="00FF04EE"/>
    <w:rsid w:val="00FF05C5"/>
    <w:rsid w:val="00FF06B3"/>
    <w:rsid w:val="00FF06DA"/>
    <w:rsid w:val="00FF0806"/>
    <w:rsid w:val="00FF0902"/>
    <w:rsid w:val="00FF0939"/>
    <w:rsid w:val="00FF097E"/>
    <w:rsid w:val="00FF0987"/>
    <w:rsid w:val="00FF098D"/>
    <w:rsid w:val="00FF0A45"/>
    <w:rsid w:val="00FF0A62"/>
    <w:rsid w:val="00FF0B62"/>
    <w:rsid w:val="00FF0B77"/>
    <w:rsid w:val="00FF0C6B"/>
    <w:rsid w:val="00FF0C81"/>
    <w:rsid w:val="00FF0CB2"/>
    <w:rsid w:val="00FF0CFF"/>
    <w:rsid w:val="00FF0D3A"/>
    <w:rsid w:val="00FF107E"/>
    <w:rsid w:val="00FF1107"/>
    <w:rsid w:val="00FF1143"/>
    <w:rsid w:val="00FF11CA"/>
    <w:rsid w:val="00FF11D6"/>
    <w:rsid w:val="00FF11E1"/>
    <w:rsid w:val="00FF12DF"/>
    <w:rsid w:val="00FF1447"/>
    <w:rsid w:val="00FF1523"/>
    <w:rsid w:val="00FF16B4"/>
    <w:rsid w:val="00FF1768"/>
    <w:rsid w:val="00FF17DB"/>
    <w:rsid w:val="00FF1B7B"/>
    <w:rsid w:val="00FF1E39"/>
    <w:rsid w:val="00FF1E42"/>
    <w:rsid w:val="00FF1F37"/>
    <w:rsid w:val="00FF1F45"/>
    <w:rsid w:val="00FF1FEF"/>
    <w:rsid w:val="00FF20B0"/>
    <w:rsid w:val="00FF20E8"/>
    <w:rsid w:val="00FF20EF"/>
    <w:rsid w:val="00FF221A"/>
    <w:rsid w:val="00FF2227"/>
    <w:rsid w:val="00FF2308"/>
    <w:rsid w:val="00FF234F"/>
    <w:rsid w:val="00FF255D"/>
    <w:rsid w:val="00FF27E9"/>
    <w:rsid w:val="00FF2884"/>
    <w:rsid w:val="00FF288C"/>
    <w:rsid w:val="00FF2A2C"/>
    <w:rsid w:val="00FF2AC5"/>
    <w:rsid w:val="00FF2B19"/>
    <w:rsid w:val="00FF2B5E"/>
    <w:rsid w:val="00FF2CD4"/>
    <w:rsid w:val="00FF2D19"/>
    <w:rsid w:val="00FF2E34"/>
    <w:rsid w:val="00FF2F6C"/>
    <w:rsid w:val="00FF2FC8"/>
    <w:rsid w:val="00FF30C2"/>
    <w:rsid w:val="00FF3109"/>
    <w:rsid w:val="00FF3188"/>
    <w:rsid w:val="00FF3225"/>
    <w:rsid w:val="00FF32D2"/>
    <w:rsid w:val="00FF3568"/>
    <w:rsid w:val="00FF35C1"/>
    <w:rsid w:val="00FF35CC"/>
    <w:rsid w:val="00FF369C"/>
    <w:rsid w:val="00FF36D9"/>
    <w:rsid w:val="00FF376A"/>
    <w:rsid w:val="00FF385A"/>
    <w:rsid w:val="00FF388C"/>
    <w:rsid w:val="00FF390A"/>
    <w:rsid w:val="00FF3935"/>
    <w:rsid w:val="00FF3989"/>
    <w:rsid w:val="00FF39E1"/>
    <w:rsid w:val="00FF3B9C"/>
    <w:rsid w:val="00FF3BC5"/>
    <w:rsid w:val="00FF3BC9"/>
    <w:rsid w:val="00FF3BDE"/>
    <w:rsid w:val="00FF3D65"/>
    <w:rsid w:val="00FF3E8C"/>
    <w:rsid w:val="00FF4035"/>
    <w:rsid w:val="00FF4112"/>
    <w:rsid w:val="00FF4162"/>
    <w:rsid w:val="00FF41EC"/>
    <w:rsid w:val="00FF41F6"/>
    <w:rsid w:val="00FF4219"/>
    <w:rsid w:val="00FF4289"/>
    <w:rsid w:val="00FF4450"/>
    <w:rsid w:val="00FF4492"/>
    <w:rsid w:val="00FF44E1"/>
    <w:rsid w:val="00FF45F1"/>
    <w:rsid w:val="00FF4601"/>
    <w:rsid w:val="00FF467F"/>
    <w:rsid w:val="00FF491D"/>
    <w:rsid w:val="00FF4923"/>
    <w:rsid w:val="00FF4941"/>
    <w:rsid w:val="00FF4A4A"/>
    <w:rsid w:val="00FF4B2B"/>
    <w:rsid w:val="00FF4CDF"/>
    <w:rsid w:val="00FF4D17"/>
    <w:rsid w:val="00FF4D1C"/>
    <w:rsid w:val="00FF4D1E"/>
    <w:rsid w:val="00FF4D5F"/>
    <w:rsid w:val="00FF4DBA"/>
    <w:rsid w:val="00FF4DC0"/>
    <w:rsid w:val="00FF4DF9"/>
    <w:rsid w:val="00FF4E74"/>
    <w:rsid w:val="00FF4ECC"/>
    <w:rsid w:val="00FF4ED2"/>
    <w:rsid w:val="00FF4F3D"/>
    <w:rsid w:val="00FF5054"/>
    <w:rsid w:val="00FF50BC"/>
    <w:rsid w:val="00FF51D0"/>
    <w:rsid w:val="00FF5399"/>
    <w:rsid w:val="00FF53BE"/>
    <w:rsid w:val="00FF53FC"/>
    <w:rsid w:val="00FF5597"/>
    <w:rsid w:val="00FF55A5"/>
    <w:rsid w:val="00FF5600"/>
    <w:rsid w:val="00FF5759"/>
    <w:rsid w:val="00FF59AE"/>
    <w:rsid w:val="00FF5AED"/>
    <w:rsid w:val="00FF5AF4"/>
    <w:rsid w:val="00FF5B56"/>
    <w:rsid w:val="00FF5BAF"/>
    <w:rsid w:val="00FF5D66"/>
    <w:rsid w:val="00FF5DE2"/>
    <w:rsid w:val="00FF5E64"/>
    <w:rsid w:val="00FF5F81"/>
    <w:rsid w:val="00FF618D"/>
    <w:rsid w:val="00FF61F7"/>
    <w:rsid w:val="00FF62C8"/>
    <w:rsid w:val="00FF6311"/>
    <w:rsid w:val="00FF631E"/>
    <w:rsid w:val="00FF6387"/>
    <w:rsid w:val="00FF647C"/>
    <w:rsid w:val="00FF6481"/>
    <w:rsid w:val="00FF64BB"/>
    <w:rsid w:val="00FF64BD"/>
    <w:rsid w:val="00FF6551"/>
    <w:rsid w:val="00FF6632"/>
    <w:rsid w:val="00FF6674"/>
    <w:rsid w:val="00FF668C"/>
    <w:rsid w:val="00FF674A"/>
    <w:rsid w:val="00FF6762"/>
    <w:rsid w:val="00FF6773"/>
    <w:rsid w:val="00FF6880"/>
    <w:rsid w:val="00FF69C1"/>
    <w:rsid w:val="00FF6B48"/>
    <w:rsid w:val="00FF6D86"/>
    <w:rsid w:val="00FF6E6C"/>
    <w:rsid w:val="00FF6E7D"/>
    <w:rsid w:val="00FF6F0E"/>
    <w:rsid w:val="00FF6FB2"/>
    <w:rsid w:val="00FF6FD3"/>
    <w:rsid w:val="00FF700A"/>
    <w:rsid w:val="00FF71F2"/>
    <w:rsid w:val="00FF7206"/>
    <w:rsid w:val="00FF7286"/>
    <w:rsid w:val="00FF72D6"/>
    <w:rsid w:val="00FF7349"/>
    <w:rsid w:val="00FF7386"/>
    <w:rsid w:val="00FF73BE"/>
    <w:rsid w:val="00FF740E"/>
    <w:rsid w:val="00FF745D"/>
    <w:rsid w:val="00FF7462"/>
    <w:rsid w:val="00FF74AC"/>
    <w:rsid w:val="00FF74C1"/>
    <w:rsid w:val="00FF74F7"/>
    <w:rsid w:val="00FF7504"/>
    <w:rsid w:val="00FF7579"/>
    <w:rsid w:val="00FF75CC"/>
    <w:rsid w:val="00FF768D"/>
    <w:rsid w:val="00FF78FB"/>
    <w:rsid w:val="00FF7912"/>
    <w:rsid w:val="00FF7A13"/>
    <w:rsid w:val="00FF7A49"/>
    <w:rsid w:val="00FF7B1E"/>
    <w:rsid w:val="00FF7B27"/>
    <w:rsid w:val="00FF7BEA"/>
    <w:rsid w:val="00FF7C2D"/>
    <w:rsid w:val="00FF7CD5"/>
    <w:rsid w:val="00FF7D01"/>
    <w:rsid w:val="00FF7D98"/>
    <w:rsid w:val="00FF7EAC"/>
    <w:rsid w:val="010A7919"/>
    <w:rsid w:val="010A9119"/>
    <w:rsid w:val="011C8554"/>
    <w:rsid w:val="01221E30"/>
    <w:rsid w:val="012E75B2"/>
    <w:rsid w:val="013534AD"/>
    <w:rsid w:val="013D471B"/>
    <w:rsid w:val="013D565E"/>
    <w:rsid w:val="01457BDC"/>
    <w:rsid w:val="01541365"/>
    <w:rsid w:val="01595484"/>
    <w:rsid w:val="0159ABAC"/>
    <w:rsid w:val="015F6281"/>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7A986"/>
    <w:rsid w:val="01C9F0E4"/>
    <w:rsid w:val="01CDA6C0"/>
    <w:rsid w:val="01D08F0D"/>
    <w:rsid w:val="01D70A5E"/>
    <w:rsid w:val="01DF46A4"/>
    <w:rsid w:val="01E0D178"/>
    <w:rsid w:val="01E6D8AA"/>
    <w:rsid w:val="01EB75C8"/>
    <w:rsid w:val="01EDDDD6"/>
    <w:rsid w:val="01EF689B"/>
    <w:rsid w:val="01EFCFF7"/>
    <w:rsid w:val="01F24604"/>
    <w:rsid w:val="01F64839"/>
    <w:rsid w:val="01F8298F"/>
    <w:rsid w:val="020AF0F6"/>
    <w:rsid w:val="02137D4C"/>
    <w:rsid w:val="02203102"/>
    <w:rsid w:val="0229FE4B"/>
    <w:rsid w:val="022D0ED4"/>
    <w:rsid w:val="022EFAA4"/>
    <w:rsid w:val="023B7EDA"/>
    <w:rsid w:val="023D68A5"/>
    <w:rsid w:val="024435C6"/>
    <w:rsid w:val="0244A74B"/>
    <w:rsid w:val="02520B65"/>
    <w:rsid w:val="0255D7DD"/>
    <w:rsid w:val="0258D00C"/>
    <w:rsid w:val="025B518F"/>
    <w:rsid w:val="025D198E"/>
    <w:rsid w:val="02673C63"/>
    <w:rsid w:val="026AFBCC"/>
    <w:rsid w:val="0271B553"/>
    <w:rsid w:val="02784F1F"/>
    <w:rsid w:val="0283659E"/>
    <w:rsid w:val="0283DABE"/>
    <w:rsid w:val="02869B72"/>
    <w:rsid w:val="0289867A"/>
    <w:rsid w:val="028CC252"/>
    <w:rsid w:val="028D2F40"/>
    <w:rsid w:val="0294A23F"/>
    <w:rsid w:val="029ABECE"/>
    <w:rsid w:val="029AD2F6"/>
    <w:rsid w:val="029B5763"/>
    <w:rsid w:val="02A16477"/>
    <w:rsid w:val="02A1EC3C"/>
    <w:rsid w:val="02A4DEFA"/>
    <w:rsid w:val="02A6707D"/>
    <w:rsid w:val="02AD3764"/>
    <w:rsid w:val="02AE8F7E"/>
    <w:rsid w:val="02BAC06E"/>
    <w:rsid w:val="02C469C9"/>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6CC63E"/>
    <w:rsid w:val="03701063"/>
    <w:rsid w:val="037DD2BB"/>
    <w:rsid w:val="0382EA2E"/>
    <w:rsid w:val="038CD6E9"/>
    <w:rsid w:val="03903764"/>
    <w:rsid w:val="03917686"/>
    <w:rsid w:val="0396A1FC"/>
    <w:rsid w:val="039A6285"/>
    <w:rsid w:val="039CE091"/>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6E8006"/>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8A966"/>
    <w:rsid w:val="054E4196"/>
    <w:rsid w:val="055A1D0F"/>
    <w:rsid w:val="055A6653"/>
    <w:rsid w:val="0560AC99"/>
    <w:rsid w:val="057234A5"/>
    <w:rsid w:val="05770A9B"/>
    <w:rsid w:val="058BF8D5"/>
    <w:rsid w:val="058CCD86"/>
    <w:rsid w:val="05949830"/>
    <w:rsid w:val="05A299D3"/>
    <w:rsid w:val="05A7A838"/>
    <w:rsid w:val="05AFB658"/>
    <w:rsid w:val="05CEE54A"/>
    <w:rsid w:val="05CEFA5D"/>
    <w:rsid w:val="05D52B5E"/>
    <w:rsid w:val="05E61D7A"/>
    <w:rsid w:val="05EBA427"/>
    <w:rsid w:val="05F09618"/>
    <w:rsid w:val="05F5F06C"/>
    <w:rsid w:val="05F631B6"/>
    <w:rsid w:val="0605A52C"/>
    <w:rsid w:val="060AFBD0"/>
    <w:rsid w:val="060ED2F1"/>
    <w:rsid w:val="06153348"/>
    <w:rsid w:val="0615744E"/>
    <w:rsid w:val="06158219"/>
    <w:rsid w:val="06193FE4"/>
    <w:rsid w:val="0624ABE0"/>
    <w:rsid w:val="062A0A40"/>
    <w:rsid w:val="062EDA36"/>
    <w:rsid w:val="063DBD6A"/>
    <w:rsid w:val="06409460"/>
    <w:rsid w:val="064B3A45"/>
    <w:rsid w:val="0650E1CD"/>
    <w:rsid w:val="065265D3"/>
    <w:rsid w:val="0655EA1B"/>
    <w:rsid w:val="0665833F"/>
    <w:rsid w:val="06684B14"/>
    <w:rsid w:val="066F496B"/>
    <w:rsid w:val="0677CAFB"/>
    <w:rsid w:val="067A7AE8"/>
    <w:rsid w:val="067BE003"/>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05E70A"/>
    <w:rsid w:val="071659D8"/>
    <w:rsid w:val="07185E7B"/>
    <w:rsid w:val="0721C1DF"/>
    <w:rsid w:val="0724560C"/>
    <w:rsid w:val="0729B706"/>
    <w:rsid w:val="072AE63A"/>
    <w:rsid w:val="072BF4AA"/>
    <w:rsid w:val="072C6BB7"/>
    <w:rsid w:val="0732B0F0"/>
    <w:rsid w:val="0734999D"/>
    <w:rsid w:val="0736D313"/>
    <w:rsid w:val="073C7353"/>
    <w:rsid w:val="075CDF44"/>
    <w:rsid w:val="0760A69E"/>
    <w:rsid w:val="0762B902"/>
    <w:rsid w:val="0779EAEF"/>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061F6"/>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7E1B5A"/>
    <w:rsid w:val="0887C7F6"/>
    <w:rsid w:val="0889A22A"/>
    <w:rsid w:val="08A1A63F"/>
    <w:rsid w:val="08A74FA9"/>
    <w:rsid w:val="08AAE662"/>
    <w:rsid w:val="08AC4CC2"/>
    <w:rsid w:val="08AC6891"/>
    <w:rsid w:val="08B12DD0"/>
    <w:rsid w:val="08C55344"/>
    <w:rsid w:val="08CC6DA5"/>
    <w:rsid w:val="08DE67D7"/>
    <w:rsid w:val="08F46045"/>
    <w:rsid w:val="08F480BE"/>
    <w:rsid w:val="08FC57C1"/>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0E3E7"/>
    <w:rsid w:val="0986F6EA"/>
    <w:rsid w:val="0987A7AC"/>
    <w:rsid w:val="0989B906"/>
    <w:rsid w:val="098FA368"/>
    <w:rsid w:val="09945775"/>
    <w:rsid w:val="099F68E0"/>
    <w:rsid w:val="09A7DCDA"/>
    <w:rsid w:val="09BD51AA"/>
    <w:rsid w:val="09BD85B8"/>
    <w:rsid w:val="09C85849"/>
    <w:rsid w:val="09CC3B80"/>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07385"/>
    <w:rsid w:val="0A59022E"/>
    <w:rsid w:val="0A5C2A54"/>
    <w:rsid w:val="0A5CAE6A"/>
    <w:rsid w:val="0A63D705"/>
    <w:rsid w:val="0A64FDB6"/>
    <w:rsid w:val="0A7657B2"/>
    <w:rsid w:val="0A7A37FA"/>
    <w:rsid w:val="0A7AC28C"/>
    <w:rsid w:val="0A80F24E"/>
    <w:rsid w:val="0A86B1F7"/>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53119"/>
    <w:rsid w:val="0B5A8FC0"/>
    <w:rsid w:val="0B5F9D1E"/>
    <w:rsid w:val="0B61B5B8"/>
    <w:rsid w:val="0B6EB978"/>
    <w:rsid w:val="0B72DD05"/>
    <w:rsid w:val="0B79A52C"/>
    <w:rsid w:val="0B843C04"/>
    <w:rsid w:val="0B84F261"/>
    <w:rsid w:val="0B88E51D"/>
    <w:rsid w:val="0B891CA5"/>
    <w:rsid w:val="0B8A3852"/>
    <w:rsid w:val="0B9E5B2B"/>
    <w:rsid w:val="0BA06B49"/>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1D066"/>
    <w:rsid w:val="0BE4DECC"/>
    <w:rsid w:val="0BF78D3A"/>
    <w:rsid w:val="0C039D3D"/>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8EE32"/>
    <w:rsid w:val="0C6E1965"/>
    <w:rsid w:val="0C725E68"/>
    <w:rsid w:val="0C7F470D"/>
    <w:rsid w:val="0C8E01DC"/>
    <w:rsid w:val="0C948F1E"/>
    <w:rsid w:val="0C9C7860"/>
    <w:rsid w:val="0C9EB478"/>
    <w:rsid w:val="0C9FDCDE"/>
    <w:rsid w:val="0CAAECCB"/>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9C0C8"/>
    <w:rsid w:val="0D4E21B5"/>
    <w:rsid w:val="0D4E688E"/>
    <w:rsid w:val="0D5C1103"/>
    <w:rsid w:val="0D682948"/>
    <w:rsid w:val="0D747DFD"/>
    <w:rsid w:val="0D7C7FFB"/>
    <w:rsid w:val="0D80F31D"/>
    <w:rsid w:val="0D81C482"/>
    <w:rsid w:val="0D81FA74"/>
    <w:rsid w:val="0D83F751"/>
    <w:rsid w:val="0D848BB5"/>
    <w:rsid w:val="0D8AF4F0"/>
    <w:rsid w:val="0D8B49DF"/>
    <w:rsid w:val="0D8E61B2"/>
    <w:rsid w:val="0D9CC4A5"/>
    <w:rsid w:val="0DA1AC75"/>
    <w:rsid w:val="0DA29F74"/>
    <w:rsid w:val="0DA4BBE3"/>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6F579"/>
    <w:rsid w:val="0E1D9127"/>
    <w:rsid w:val="0E212FD0"/>
    <w:rsid w:val="0E250569"/>
    <w:rsid w:val="0E317EAE"/>
    <w:rsid w:val="0E33A8E3"/>
    <w:rsid w:val="0E36F533"/>
    <w:rsid w:val="0E4F3377"/>
    <w:rsid w:val="0E552B17"/>
    <w:rsid w:val="0E60F876"/>
    <w:rsid w:val="0E66D205"/>
    <w:rsid w:val="0E7A2113"/>
    <w:rsid w:val="0E7CD47C"/>
    <w:rsid w:val="0E7D50B9"/>
    <w:rsid w:val="0E81E44E"/>
    <w:rsid w:val="0E87921B"/>
    <w:rsid w:val="0E8849F5"/>
    <w:rsid w:val="0E89378A"/>
    <w:rsid w:val="0E8EBF50"/>
    <w:rsid w:val="0E9071D2"/>
    <w:rsid w:val="0E909C08"/>
    <w:rsid w:val="0E92D76B"/>
    <w:rsid w:val="0E993AFC"/>
    <w:rsid w:val="0E9C32CD"/>
    <w:rsid w:val="0EA408F4"/>
    <w:rsid w:val="0EA5E8DD"/>
    <w:rsid w:val="0EA67400"/>
    <w:rsid w:val="0EAB4E2E"/>
    <w:rsid w:val="0EB04AB4"/>
    <w:rsid w:val="0EB54938"/>
    <w:rsid w:val="0EBB91FD"/>
    <w:rsid w:val="0EBFA078"/>
    <w:rsid w:val="0EE63C30"/>
    <w:rsid w:val="0EE7B7DC"/>
    <w:rsid w:val="0EEC20F8"/>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085E7"/>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AB4670"/>
    <w:rsid w:val="10BCE9AC"/>
    <w:rsid w:val="10C14BEB"/>
    <w:rsid w:val="10C1B111"/>
    <w:rsid w:val="10C4EE6D"/>
    <w:rsid w:val="10C681D4"/>
    <w:rsid w:val="10CADE47"/>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66798"/>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DB6E4A"/>
    <w:rsid w:val="11E6465C"/>
    <w:rsid w:val="11E83097"/>
    <w:rsid w:val="11EA3AC9"/>
    <w:rsid w:val="11EB5B3F"/>
    <w:rsid w:val="11F01ACE"/>
    <w:rsid w:val="11F26E3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7C3126"/>
    <w:rsid w:val="128B9D8E"/>
    <w:rsid w:val="12960519"/>
    <w:rsid w:val="1299E83E"/>
    <w:rsid w:val="129AEDB2"/>
    <w:rsid w:val="129E9454"/>
    <w:rsid w:val="12AA0D21"/>
    <w:rsid w:val="12B3DCD9"/>
    <w:rsid w:val="12C81231"/>
    <w:rsid w:val="12CDB7C4"/>
    <w:rsid w:val="12D3B518"/>
    <w:rsid w:val="12E62C7D"/>
    <w:rsid w:val="12E63377"/>
    <w:rsid w:val="12EBA251"/>
    <w:rsid w:val="12EBA68C"/>
    <w:rsid w:val="12F8ABEF"/>
    <w:rsid w:val="12FFC815"/>
    <w:rsid w:val="1303755C"/>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5FBED"/>
    <w:rsid w:val="1398B87C"/>
    <w:rsid w:val="139C7C60"/>
    <w:rsid w:val="139EB488"/>
    <w:rsid w:val="139F52F8"/>
    <w:rsid w:val="13A04144"/>
    <w:rsid w:val="13A3282C"/>
    <w:rsid w:val="13AF1071"/>
    <w:rsid w:val="13AF1897"/>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125D6"/>
    <w:rsid w:val="154665F8"/>
    <w:rsid w:val="154B2116"/>
    <w:rsid w:val="1550BE52"/>
    <w:rsid w:val="15565003"/>
    <w:rsid w:val="1558A9B3"/>
    <w:rsid w:val="156CBC26"/>
    <w:rsid w:val="1576C273"/>
    <w:rsid w:val="15786989"/>
    <w:rsid w:val="158ACB66"/>
    <w:rsid w:val="158D18DE"/>
    <w:rsid w:val="15932A9A"/>
    <w:rsid w:val="159C340D"/>
    <w:rsid w:val="15A042AA"/>
    <w:rsid w:val="15AEA823"/>
    <w:rsid w:val="15B02D5E"/>
    <w:rsid w:val="15B4B7E0"/>
    <w:rsid w:val="15B60AFB"/>
    <w:rsid w:val="15B723EA"/>
    <w:rsid w:val="15C95B7A"/>
    <w:rsid w:val="15CB53B8"/>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2189"/>
    <w:rsid w:val="17E3AE8F"/>
    <w:rsid w:val="17F6A860"/>
    <w:rsid w:val="17F6C43F"/>
    <w:rsid w:val="180266EE"/>
    <w:rsid w:val="1808ABDC"/>
    <w:rsid w:val="180B2E6E"/>
    <w:rsid w:val="18211C83"/>
    <w:rsid w:val="182532C6"/>
    <w:rsid w:val="18283A53"/>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697A"/>
    <w:rsid w:val="1885A755"/>
    <w:rsid w:val="1885E244"/>
    <w:rsid w:val="1886B7E8"/>
    <w:rsid w:val="189769E7"/>
    <w:rsid w:val="18985554"/>
    <w:rsid w:val="18A1D5A2"/>
    <w:rsid w:val="18A88AD3"/>
    <w:rsid w:val="18A998B7"/>
    <w:rsid w:val="18AD2C46"/>
    <w:rsid w:val="18B089F0"/>
    <w:rsid w:val="18B1DE6C"/>
    <w:rsid w:val="18C825D2"/>
    <w:rsid w:val="18CA8367"/>
    <w:rsid w:val="18CC8CC4"/>
    <w:rsid w:val="18D1A6D9"/>
    <w:rsid w:val="18D52F66"/>
    <w:rsid w:val="18DA3269"/>
    <w:rsid w:val="18DB091F"/>
    <w:rsid w:val="18E830C4"/>
    <w:rsid w:val="18E8CBA7"/>
    <w:rsid w:val="18F3B8CE"/>
    <w:rsid w:val="1908CA21"/>
    <w:rsid w:val="190E3574"/>
    <w:rsid w:val="191439EC"/>
    <w:rsid w:val="1918DA16"/>
    <w:rsid w:val="19200BCC"/>
    <w:rsid w:val="1923CF2F"/>
    <w:rsid w:val="1925E7B4"/>
    <w:rsid w:val="192DFCEE"/>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B7257B"/>
    <w:rsid w:val="19D65B52"/>
    <w:rsid w:val="19D915D2"/>
    <w:rsid w:val="19DE0B32"/>
    <w:rsid w:val="19E59D65"/>
    <w:rsid w:val="19E64298"/>
    <w:rsid w:val="19E8C7D9"/>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ADCD3F"/>
    <w:rsid w:val="1AB0FC41"/>
    <w:rsid w:val="1AB4695A"/>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C787BF"/>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78C1C7"/>
    <w:rsid w:val="1C7AB54B"/>
    <w:rsid w:val="1C807AB3"/>
    <w:rsid w:val="1C82117A"/>
    <w:rsid w:val="1C840D72"/>
    <w:rsid w:val="1C8C7669"/>
    <w:rsid w:val="1C928190"/>
    <w:rsid w:val="1C944FBC"/>
    <w:rsid w:val="1CA17A2F"/>
    <w:rsid w:val="1CAB5E38"/>
    <w:rsid w:val="1CAD2CF0"/>
    <w:rsid w:val="1CAD6546"/>
    <w:rsid w:val="1CB35346"/>
    <w:rsid w:val="1CCB4218"/>
    <w:rsid w:val="1CCFF7B2"/>
    <w:rsid w:val="1CD2FB1C"/>
    <w:rsid w:val="1CDE44D2"/>
    <w:rsid w:val="1CE0EE47"/>
    <w:rsid w:val="1CF6A9F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149D8"/>
    <w:rsid w:val="1D6A70BC"/>
    <w:rsid w:val="1D6FBA50"/>
    <w:rsid w:val="1D79E457"/>
    <w:rsid w:val="1D7AE1EB"/>
    <w:rsid w:val="1D80DABA"/>
    <w:rsid w:val="1D817B1E"/>
    <w:rsid w:val="1D89809A"/>
    <w:rsid w:val="1D8C5926"/>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4A7D29"/>
    <w:rsid w:val="1E500964"/>
    <w:rsid w:val="1E547389"/>
    <w:rsid w:val="1E5DCF97"/>
    <w:rsid w:val="1E6DC825"/>
    <w:rsid w:val="1E6F6B16"/>
    <w:rsid w:val="1E7DCDAD"/>
    <w:rsid w:val="1E81D2E8"/>
    <w:rsid w:val="1E854F5A"/>
    <w:rsid w:val="1E857111"/>
    <w:rsid w:val="1E86C3C7"/>
    <w:rsid w:val="1E891D7E"/>
    <w:rsid w:val="1E8EAA73"/>
    <w:rsid w:val="1E9294D0"/>
    <w:rsid w:val="1E99A35F"/>
    <w:rsid w:val="1EA4DFB4"/>
    <w:rsid w:val="1EA95D85"/>
    <w:rsid w:val="1EAAF3E6"/>
    <w:rsid w:val="1EAF75BB"/>
    <w:rsid w:val="1EB0EB18"/>
    <w:rsid w:val="1EBA7BF1"/>
    <w:rsid w:val="1EC1976B"/>
    <w:rsid w:val="1EC97523"/>
    <w:rsid w:val="1ECBF7D5"/>
    <w:rsid w:val="1EDC96FE"/>
    <w:rsid w:val="1EE3A42A"/>
    <w:rsid w:val="1EE57F4C"/>
    <w:rsid w:val="1EE8AA6C"/>
    <w:rsid w:val="1EE9C65E"/>
    <w:rsid w:val="1EEA9534"/>
    <w:rsid w:val="1EEDA857"/>
    <w:rsid w:val="1EF06092"/>
    <w:rsid w:val="1EF105A3"/>
    <w:rsid w:val="1EF236CE"/>
    <w:rsid w:val="1EF3F83D"/>
    <w:rsid w:val="1EF4FD43"/>
    <w:rsid w:val="1EF7290A"/>
    <w:rsid w:val="1EF959DC"/>
    <w:rsid w:val="1EFBC8B4"/>
    <w:rsid w:val="1EFCE201"/>
    <w:rsid w:val="1F0D584A"/>
    <w:rsid w:val="1F1A7447"/>
    <w:rsid w:val="1F211DD6"/>
    <w:rsid w:val="1F232174"/>
    <w:rsid w:val="1F2E6424"/>
    <w:rsid w:val="1F2EA7E0"/>
    <w:rsid w:val="1F3665D7"/>
    <w:rsid w:val="1F38789F"/>
    <w:rsid w:val="1F3EFC02"/>
    <w:rsid w:val="1F4995F5"/>
    <w:rsid w:val="1F5762DC"/>
    <w:rsid w:val="1F62CA94"/>
    <w:rsid w:val="1F716DB2"/>
    <w:rsid w:val="1F74BD64"/>
    <w:rsid w:val="1F76C101"/>
    <w:rsid w:val="1F77DAE4"/>
    <w:rsid w:val="1F784EC9"/>
    <w:rsid w:val="1F7ABE61"/>
    <w:rsid w:val="1F7F8170"/>
    <w:rsid w:val="1F87AB9B"/>
    <w:rsid w:val="1F88938E"/>
    <w:rsid w:val="1F911451"/>
    <w:rsid w:val="1F958051"/>
    <w:rsid w:val="1F9A054D"/>
    <w:rsid w:val="1F9B025D"/>
    <w:rsid w:val="1F9C3CFE"/>
    <w:rsid w:val="1FBACB2C"/>
    <w:rsid w:val="1FC41585"/>
    <w:rsid w:val="1FC6C823"/>
    <w:rsid w:val="1FC8B02B"/>
    <w:rsid w:val="1FC9EAD3"/>
    <w:rsid w:val="1FCBA314"/>
    <w:rsid w:val="1FDDF826"/>
    <w:rsid w:val="1FE2B67C"/>
    <w:rsid w:val="1FE66885"/>
    <w:rsid w:val="1FEE5C81"/>
    <w:rsid w:val="1FEF421F"/>
    <w:rsid w:val="1FFFDF78"/>
    <w:rsid w:val="2003C2A8"/>
    <w:rsid w:val="200A1D15"/>
    <w:rsid w:val="2013D8E4"/>
    <w:rsid w:val="201543BC"/>
    <w:rsid w:val="201D3CA9"/>
    <w:rsid w:val="20246FB3"/>
    <w:rsid w:val="202A393D"/>
    <w:rsid w:val="20305BD4"/>
    <w:rsid w:val="20325ABC"/>
    <w:rsid w:val="203A3395"/>
    <w:rsid w:val="203C02A4"/>
    <w:rsid w:val="20407061"/>
    <w:rsid w:val="20460E54"/>
    <w:rsid w:val="2049C900"/>
    <w:rsid w:val="2057034E"/>
    <w:rsid w:val="206026CE"/>
    <w:rsid w:val="2069EE20"/>
    <w:rsid w:val="206AD2C5"/>
    <w:rsid w:val="206E0D72"/>
    <w:rsid w:val="206F0543"/>
    <w:rsid w:val="2082A3BB"/>
    <w:rsid w:val="20891A80"/>
    <w:rsid w:val="208B8171"/>
    <w:rsid w:val="209D54AD"/>
    <w:rsid w:val="20A8DE77"/>
    <w:rsid w:val="20AF06EC"/>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652DD"/>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8FD298"/>
    <w:rsid w:val="21959B03"/>
    <w:rsid w:val="219CEC02"/>
    <w:rsid w:val="219D9F86"/>
    <w:rsid w:val="21A36F28"/>
    <w:rsid w:val="21B29182"/>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3EDEC"/>
    <w:rsid w:val="22249CE0"/>
    <w:rsid w:val="22267FFD"/>
    <w:rsid w:val="2228FF8D"/>
    <w:rsid w:val="222A6C6F"/>
    <w:rsid w:val="222F5219"/>
    <w:rsid w:val="22327EC0"/>
    <w:rsid w:val="223C21CE"/>
    <w:rsid w:val="223FAFB8"/>
    <w:rsid w:val="224456EA"/>
    <w:rsid w:val="22464B80"/>
    <w:rsid w:val="22552DEE"/>
    <w:rsid w:val="225581E1"/>
    <w:rsid w:val="2259121F"/>
    <w:rsid w:val="225B02E2"/>
    <w:rsid w:val="225FE44E"/>
    <w:rsid w:val="2261EB06"/>
    <w:rsid w:val="22627B12"/>
    <w:rsid w:val="2266CC2E"/>
    <w:rsid w:val="22673F94"/>
    <w:rsid w:val="226D8D75"/>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7F094"/>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1B539"/>
    <w:rsid w:val="242296A9"/>
    <w:rsid w:val="242D0214"/>
    <w:rsid w:val="242D8707"/>
    <w:rsid w:val="24383F4F"/>
    <w:rsid w:val="24511224"/>
    <w:rsid w:val="24596EA8"/>
    <w:rsid w:val="245EF039"/>
    <w:rsid w:val="24602EF0"/>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DEE458"/>
    <w:rsid w:val="24E0BEB4"/>
    <w:rsid w:val="24ED8D27"/>
    <w:rsid w:val="24F36EB1"/>
    <w:rsid w:val="24F56938"/>
    <w:rsid w:val="24F61A9C"/>
    <w:rsid w:val="24FF0CF8"/>
    <w:rsid w:val="2511FF7C"/>
    <w:rsid w:val="25182FAA"/>
    <w:rsid w:val="25210B75"/>
    <w:rsid w:val="25212BFD"/>
    <w:rsid w:val="25282C85"/>
    <w:rsid w:val="25341103"/>
    <w:rsid w:val="254B9ECF"/>
    <w:rsid w:val="2552571C"/>
    <w:rsid w:val="2552A48B"/>
    <w:rsid w:val="255EF3F5"/>
    <w:rsid w:val="25603AC3"/>
    <w:rsid w:val="2561B98E"/>
    <w:rsid w:val="256220CB"/>
    <w:rsid w:val="256D06A8"/>
    <w:rsid w:val="256D4DDC"/>
    <w:rsid w:val="256FCF9D"/>
    <w:rsid w:val="257BA6C4"/>
    <w:rsid w:val="257C1A75"/>
    <w:rsid w:val="257D03E1"/>
    <w:rsid w:val="258512D6"/>
    <w:rsid w:val="25861C5D"/>
    <w:rsid w:val="2586BD9F"/>
    <w:rsid w:val="25874914"/>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8E002"/>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1D4"/>
    <w:rsid w:val="26840AD9"/>
    <w:rsid w:val="268414C7"/>
    <w:rsid w:val="26888F55"/>
    <w:rsid w:val="268E4C3B"/>
    <w:rsid w:val="26916828"/>
    <w:rsid w:val="26A02699"/>
    <w:rsid w:val="26ABEACA"/>
    <w:rsid w:val="26BE3B7E"/>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DEEA8"/>
    <w:rsid w:val="272EDAA0"/>
    <w:rsid w:val="2738ABD6"/>
    <w:rsid w:val="2738EEEB"/>
    <w:rsid w:val="274DBA73"/>
    <w:rsid w:val="274F9249"/>
    <w:rsid w:val="275876B3"/>
    <w:rsid w:val="275DA61D"/>
    <w:rsid w:val="275F1280"/>
    <w:rsid w:val="276219AF"/>
    <w:rsid w:val="27658C8D"/>
    <w:rsid w:val="276B08AA"/>
    <w:rsid w:val="276BC2AD"/>
    <w:rsid w:val="277D5E33"/>
    <w:rsid w:val="27836A8B"/>
    <w:rsid w:val="278761B7"/>
    <w:rsid w:val="2791A586"/>
    <w:rsid w:val="279C2174"/>
    <w:rsid w:val="27A3CD14"/>
    <w:rsid w:val="27AADD42"/>
    <w:rsid w:val="27AD636A"/>
    <w:rsid w:val="27B47239"/>
    <w:rsid w:val="27C0DD7A"/>
    <w:rsid w:val="27C65389"/>
    <w:rsid w:val="27CB7B6F"/>
    <w:rsid w:val="27CE4B22"/>
    <w:rsid w:val="27D6DDA6"/>
    <w:rsid w:val="27E618CF"/>
    <w:rsid w:val="27EE7E3D"/>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067D3"/>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023C"/>
    <w:rsid w:val="28E77FA4"/>
    <w:rsid w:val="28F19296"/>
    <w:rsid w:val="28F616D7"/>
    <w:rsid w:val="28FC71CD"/>
    <w:rsid w:val="290E6B9B"/>
    <w:rsid w:val="290F57DE"/>
    <w:rsid w:val="291B8600"/>
    <w:rsid w:val="291FFCDA"/>
    <w:rsid w:val="29309134"/>
    <w:rsid w:val="294A2428"/>
    <w:rsid w:val="2952F6ED"/>
    <w:rsid w:val="295586D7"/>
    <w:rsid w:val="295695D8"/>
    <w:rsid w:val="29622BF5"/>
    <w:rsid w:val="296460F8"/>
    <w:rsid w:val="2967E28C"/>
    <w:rsid w:val="296E104C"/>
    <w:rsid w:val="29708A43"/>
    <w:rsid w:val="29830322"/>
    <w:rsid w:val="29876EC8"/>
    <w:rsid w:val="2993858C"/>
    <w:rsid w:val="2999696A"/>
    <w:rsid w:val="29A79634"/>
    <w:rsid w:val="29BA73C9"/>
    <w:rsid w:val="29BFDE0C"/>
    <w:rsid w:val="29C3B0F6"/>
    <w:rsid w:val="29C9AA51"/>
    <w:rsid w:val="29CA1D6D"/>
    <w:rsid w:val="29D81DB3"/>
    <w:rsid w:val="29D84037"/>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9DC202"/>
    <w:rsid w:val="2AA56BCF"/>
    <w:rsid w:val="2AA6DCEE"/>
    <w:rsid w:val="2AA83908"/>
    <w:rsid w:val="2AB17F5A"/>
    <w:rsid w:val="2AB9BC20"/>
    <w:rsid w:val="2ABE6EC5"/>
    <w:rsid w:val="2AC7AF38"/>
    <w:rsid w:val="2ACDDCA5"/>
    <w:rsid w:val="2AD2E6C5"/>
    <w:rsid w:val="2AD77F3D"/>
    <w:rsid w:val="2AD8FADF"/>
    <w:rsid w:val="2ADF21E3"/>
    <w:rsid w:val="2AE5A701"/>
    <w:rsid w:val="2AE8330D"/>
    <w:rsid w:val="2AF2F049"/>
    <w:rsid w:val="2AF66328"/>
    <w:rsid w:val="2AF98D79"/>
    <w:rsid w:val="2AF9F012"/>
    <w:rsid w:val="2B05C207"/>
    <w:rsid w:val="2B0F8F28"/>
    <w:rsid w:val="2B12A083"/>
    <w:rsid w:val="2B162EDE"/>
    <w:rsid w:val="2B1AB9FA"/>
    <w:rsid w:val="2B2465D3"/>
    <w:rsid w:val="2B29C88B"/>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BE8BC4C"/>
    <w:rsid w:val="2C0D7CA1"/>
    <w:rsid w:val="2C13B15C"/>
    <w:rsid w:val="2C17B5F3"/>
    <w:rsid w:val="2C1A0021"/>
    <w:rsid w:val="2C1BE03F"/>
    <w:rsid w:val="2C3A424E"/>
    <w:rsid w:val="2C463F24"/>
    <w:rsid w:val="2C4E59D8"/>
    <w:rsid w:val="2C5D70E1"/>
    <w:rsid w:val="2C72EF8C"/>
    <w:rsid w:val="2C73DC99"/>
    <w:rsid w:val="2C8C401B"/>
    <w:rsid w:val="2C9CCC60"/>
    <w:rsid w:val="2C9F1073"/>
    <w:rsid w:val="2CA4BE39"/>
    <w:rsid w:val="2CA639E8"/>
    <w:rsid w:val="2CB8BE40"/>
    <w:rsid w:val="2CBB352B"/>
    <w:rsid w:val="2CBBBB89"/>
    <w:rsid w:val="2CC8E93A"/>
    <w:rsid w:val="2CCB6DE2"/>
    <w:rsid w:val="2CD3D955"/>
    <w:rsid w:val="2CDB7CB4"/>
    <w:rsid w:val="2CDCDB88"/>
    <w:rsid w:val="2CDF034E"/>
    <w:rsid w:val="2CF2965F"/>
    <w:rsid w:val="2CFB1EB3"/>
    <w:rsid w:val="2D1351C6"/>
    <w:rsid w:val="2D1659F1"/>
    <w:rsid w:val="2D22351C"/>
    <w:rsid w:val="2D24700F"/>
    <w:rsid w:val="2D2B14F9"/>
    <w:rsid w:val="2D3EA500"/>
    <w:rsid w:val="2D40966F"/>
    <w:rsid w:val="2D47B17E"/>
    <w:rsid w:val="2D4B939A"/>
    <w:rsid w:val="2D500368"/>
    <w:rsid w:val="2D5EBFFA"/>
    <w:rsid w:val="2D74669F"/>
    <w:rsid w:val="2D76C6B6"/>
    <w:rsid w:val="2D77EE1A"/>
    <w:rsid w:val="2D7957B1"/>
    <w:rsid w:val="2D7F448E"/>
    <w:rsid w:val="2D81603F"/>
    <w:rsid w:val="2D87EF63"/>
    <w:rsid w:val="2D899BE8"/>
    <w:rsid w:val="2D8BD832"/>
    <w:rsid w:val="2D91C3E9"/>
    <w:rsid w:val="2D94A39F"/>
    <w:rsid w:val="2D94BA83"/>
    <w:rsid w:val="2D9A2CB2"/>
    <w:rsid w:val="2D9B424E"/>
    <w:rsid w:val="2D9F5DDB"/>
    <w:rsid w:val="2DA03570"/>
    <w:rsid w:val="2DA205A7"/>
    <w:rsid w:val="2DA75773"/>
    <w:rsid w:val="2DA94FC0"/>
    <w:rsid w:val="2DB772BD"/>
    <w:rsid w:val="2DBAE581"/>
    <w:rsid w:val="2DBFDEC7"/>
    <w:rsid w:val="2DC9F2A6"/>
    <w:rsid w:val="2DD07E21"/>
    <w:rsid w:val="2DD6FE03"/>
    <w:rsid w:val="2DD7B8FF"/>
    <w:rsid w:val="2DD87228"/>
    <w:rsid w:val="2DE6A56E"/>
    <w:rsid w:val="2DEED7EB"/>
    <w:rsid w:val="2DF5252F"/>
    <w:rsid w:val="2E11F84E"/>
    <w:rsid w:val="2E1D4C0B"/>
    <w:rsid w:val="2E300717"/>
    <w:rsid w:val="2E36A1B2"/>
    <w:rsid w:val="2E42D3DB"/>
    <w:rsid w:val="2E478524"/>
    <w:rsid w:val="2E47E456"/>
    <w:rsid w:val="2E4BA64B"/>
    <w:rsid w:val="2E557D5D"/>
    <w:rsid w:val="2E5D10B3"/>
    <w:rsid w:val="2E5DD906"/>
    <w:rsid w:val="2E60D77A"/>
    <w:rsid w:val="2E6B39C3"/>
    <w:rsid w:val="2E6C4335"/>
    <w:rsid w:val="2E6D49B4"/>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0EF54"/>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85E78"/>
    <w:rsid w:val="2F8B6411"/>
    <w:rsid w:val="2F917005"/>
    <w:rsid w:val="2F9B7794"/>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0EE040"/>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A4BF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5E8B9E"/>
    <w:rsid w:val="3163426E"/>
    <w:rsid w:val="31687B5D"/>
    <w:rsid w:val="3169302D"/>
    <w:rsid w:val="316EE831"/>
    <w:rsid w:val="317A132E"/>
    <w:rsid w:val="317AB92E"/>
    <w:rsid w:val="317DEC3D"/>
    <w:rsid w:val="318A5FE5"/>
    <w:rsid w:val="3194BA6C"/>
    <w:rsid w:val="319F6826"/>
    <w:rsid w:val="31B0B792"/>
    <w:rsid w:val="31B91DF1"/>
    <w:rsid w:val="31BB9A13"/>
    <w:rsid w:val="31C3576F"/>
    <w:rsid w:val="31CD587E"/>
    <w:rsid w:val="31E0D56C"/>
    <w:rsid w:val="31E5A31F"/>
    <w:rsid w:val="31E73437"/>
    <w:rsid w:val="31F4B7AC"/>
    <w:rsid w:val="31F93B81"/>
    <w:rsid w:val="31FD699B"/>
    <w:rsid w:val="320369EC"/>
    <w:rsid w:val="320A26CB"/>
    <w:rsid w:val="32130196"/>
    <w:rsid w:val="32141018"/>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888F12"/>
    <w:rsid w:val="32911FD5"/>
    <w:rsid w:val="3295CC1C"/>
    <w:rsid w:val="32988F06"/>
    <w:rsid w:val="329BCFF2"/>
    <w:rsid w:val="329F6ED2"/>
    <w:rsid w:val="32B205F3"/>
    <w:rsid w:val="32BCC62B"/>
    <w:rsid w:val="32BF3E4F"/>
    <w:rsid w:val="32C17EF7"/>
    <w:rsid w:val="32CA3633"/>
    <w:rsid w:val="32CB4E4F"/>
    <w:rsid w:val="32CFF6AF"/>
    <w:rsid w:val="32D12714"/>
    <w:rsid w:val="32D436E1"/>
    <w:rsid w:val="32D85191"/>
    <w:rsid w:val="32DA0B58"/>
    <w:rsid w:val="32E1628F"/>
    <w:rsid w:val="32EF9D26"/>
    <w:rsid w:val="32FF1B85"/>
    <w:rsid w:val="33022FD5"/>
    <w:rsid w:val="330D4ED0"/>
    <w:rsid w:val="33170EBC"/>
    <w:rsid w:val="3320588D"/>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29A72"/>
    <w:rsid w:val="3398EAFA"/>
    <w:rsid w:val="33A32B6B"/>
    <w:rsid w:val="33A5FA13"/>
    <w:rsid w:val="33A7D529"/>
    <w:rsid w:val="33B88792"/>
    <w:rsid w:val="33C13D2F"/>
    <w:rsid w:val="33C34F22"/>
    <w:rsid w:val="33CFBC9B"/>
    <w:rsid w:val="33D654E4"/>
    <w:rsid w:val="33D95A6F"/>
    <w:rsid w:val="33DAD17E"/>
    <w:rsid w:val="33DBF1CA"/>
    <w:rsid w:val="33DCA399"/>
    <w:rsid w:val="33DD6D81"/>
    <w:rsid w:val="33E19C17"/>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7E7B32"/>
    <w:rsid w:val="34810148"/>
    <w:rsid w:val="348220BF"/>
    <w:rsid w:val="348B9F71"/>
    <w:rsid w:val="3498CC9E"/>
    <w:rsid w:val="349A387A"/>
    <w:rsid w:val="349D6887"/>
    <w:rsid w:val="34A1E012"/>
    <w:rsid w:val="34A4C36C"/>
    <w:rsid w:val="34AEC0E9"/>
    <w:rsid w:val="34B43D3A"/>
    <w:rsid w:val="34B473B1"/>
    <w:rsid w:val="34B71837"/>
    <w:rsid w:val="34B7E50F"/>
    <w:rsid w:val="34BD57D4"/>
    <w:rsid w:val="34C9AAF4"/>
    <w:rsid w:val="34D1E378"/>
    <w:rsid w:val="34D83078"/>
    <w:rsid w:val="34DFA4A6"/>
    <w:rsid w:val="34E6361F"/>
    <w:rsid w:val="34EA86E7"/>
    <w:rsid w:val="34EC0116"/>
    <w:rsid w:val="35079B86"/>
    <w:rsid w:val="3507D716"/>
    <w:rsid w:val="350E06A2"/>
    <w:rsid w:val="35142C5B"/>
    <w:rsid w:val="35152EF8"/>
    <w:rsid w:val="35228751"/>
    <w:rsid w:val="352A3E4C"/>
    <w:rsid w:val="353E1F1D"/>
    <w:rsid w:val="3556AE9D"/>
    <w:rsid w:val="355EFE6C"/>
    <w:rsid w:val="3563C6B7"/>
    <w:rsid w:val="356FCD4C"/>
    <w:rsid w:val="357D56D0"/>
    <w:rsid w:val="358570E0"/>
    <w:rsid w:val="35893C0D"/>
    <w:rsid w:val="359451C1"/>
    <w:rsid w:val="35992398"/>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5FFD78C"/>
    <w:rsid w:val="36072093"/>
    <w:rsid w:val="360F6E2D"/>
    <w:rsid w:val="361483FE"/>
    <w:rsid w:val="361A8900"/>
    <w:rsid w:val="361C1C37"/>
    <w:rsid w:val="361C5869"/>
    <w:rsid w:val="361D1CCD"/>
    <w:rsid w:val="36230A99"/>
    <w:rsid w:val="362CBC9F"/>
    <w:rsid w:val="363051D2"/>
    <w:rsid w:val="36421285"/>
    <w:rsid w:val="3644BAB4"/>
    <w:rsid w:val="3644F66C"/>
    <w:rsid w:val="364AA0A9"/>
    <w:rsid w:val="36539342"/>
    <w:rsid w:val="3655D70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C0E92"/>
    <w:rsid w:val="36FFF3EB"/>
    <w:rsid w:val="3710C8F6"/>
    <w:rsid w:val="37110C80"/>
    <w:rsid w:val="37195FE2"/>
    <w:rsid w:val="371A7F1A"/>
    <w:rsid w:val="372874A6"/>
    <w:rsid w:val="374A13A5"/>
    <w:rsid w:val="374E915C"/>
    <w:rsid w:val="37514D84"/>
    <w:rsid w:val="37525E74"/>
    <w:rsid w:val="375F4D77"/>
    <w:rsid w:val="377AD455"/>
    <w:rsid w:val="3786B7B5"/>
    <w:rsid w:val="3788717E"/>
    <w:rsid w:val="378CDFDD"/>
    <w:rsid w:val="379986A2"/>
    <w:rsid w:val="3799B033"/>
    <w:rsid w:val="379B2543"/>
    <w:rsid w:val="379D9D18"/>
    <w:rsid w:val="37A3F95A"/>
    <w:rsid w:val="37AA0F26"/>
    <w:rsid w:val="37ABC0AC"/>
    <w:rsid w:val="37B0DD0A"/>
    <w:rsid w:val="37B184F0"/>
    <w:rsid w:val="37BCE76D"/>
    <w:rsid w:val="37C1DB7E"/>
    <w:rsid w:val="37D0D06C"/>
    <w:rsid w:val="37DC777F"/>
    <w:rsid w:val="37E3EE1D"/>
    <w:rsid w:val="37E90E8E"/>
    <w:rsid w:val="37EBC86A"/>
    <w:rsid w:val="37EDA173"/>
    <w:rsid w:val="37EDF99D"/>
    <w:rsid w:val="37F29DFC"/>
    <w:rsid w:val="37F95888"/>
    <w:rsid w:val="37FBFB58"/>
    <w:rsid w:val="3801C0BE"/>
    <w:rsid w:val="3804CF5D"/>
    <w:rsid w:val="3805A54F"/>
    <w:rsid w:val="380C7C53"/>
    <w:rsid w:val="380EB371"/>
    <w:rsid w:val="381A3552"/>
    <w:rsid w:val="3820EF8C"/>
    <w:rsid w:val="3824628D"/>
    <w:rsid w:val="382E2887"/>
    <w:rsid w:val="3838CD51"/>
    <w:rsid w:val="38396B9C"/>
    <w:rsid w:val="3841E8C3"/>
    <w:rsid w:val="38475D89"/>
    <w:rsid w:val="384E20C0"/>
    <w:rsid w:val="3852F15C"/>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1C4196"/>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6C2AF"/>
    <w:rsid w:val="39C84A4F"/>
    <w:rsid w:val="39CB95C5"/>
    <w:rsid w:val="39CD20BD"/>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5AEF"/>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5CC2C"/>
    <w:rsid w:val="3B87B213"/>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3291D"/>
    <w:rsid w:val="3C663608"/>
    <w:rsid w:val="3C6AE95C"/>
    <w:rsid w:val="3C6D6C75"/>
    <w:rsid w:val="3C76412D"/>
    <w:rsid w:val="3C769C67"/>
    <w:rsid w:val="3C866F7B"/>
    <w:rsid w:val="3C8AC9BD"/>
    <w:rsid w:val="3C8C40B4"/>
    <w:rsid w:val="3C8C844D"/>
    <w:rsid w:val="3C90626E"/>
    <w:rsid w:val="3C963925"/>
    <w:rsid w:val="3C97DCEC"/>
    <w:rsid w:val="3CA4C34E"/>
    <w:rsid w:val="3CAA3ABE"/>
    <w:rsid w:val="3CAB8F16"/>
    <w:rsid w:val="3CAE481C"/>
    <w:rsid w:val="3CB10A02"/>
    <w:rsid w:val="3CB20077"/>
    <w:rsid w:val="3CB8C819"/>
    <w:rsid w:val="3CC6DCEF"/>
    <w:rsid w:val="3CD25381"/>
    <w:rsid w:val="3CD31248"/>
    <w:rsid w:val="3CD6AD9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70ACD"/>
    <w:rsid w:val="3D38CA95"/>
    <w:rsid w:val="3D492878"/>
    <w:rsid w:val="3D4BD8E9"/>
    <w:rsid w:val="3D4DC99B"/>
    <w:rsid w:val="3D4F656A"/>
    <w:rsid w:val="3D527A41"/>
    <w:rsid w:val="3D669473"/>
    <w:rsid w:val="3D702E0C"/>
    <w:rsid w:val="3D735446"/>
    <w:rsid w:val="3D743E5B"/>
    <w:rsid w:val="3D83E511"/>
    <w:rsid w:val="3D88FBC6"/>
    <w:rsid w:val="3D92D1FB"/>
    <w:rsid w:val="3DA03354"/>
    <w:rsid w:val="3DA79C81"/>
    <w:rsid w:val="3DAA91D3"/>
    <w:rsid w:val="3DB13E7F"/>
    <w:rsid w:val="3DB7E2DA"/>
    <w:rsid w:val="3DBB0522"/>
    <w:rsid w:val="3DE380DB"/>
    <w:rsid w:val="3DED7941"/>
    <w:rsid w:val="3DEF4660"/>
    <w:rsid w:val="3DF6923E"/>
    <w:rsid w:val="3DFB332A"/>
    <w:rsid w:val="3E05A72B"/>
    <w:rsid w:val="3E10E215"/>
    <w:rsid w:val="3E2078FE"/>
    <w:rsid w:val="3E2266A0"/>
    <w:rsid w:val="3E2D984C"/>
    <w:rsid w:val="3E2E4F60"/>
    <w:rsid w:val="3E2EEBBE"/>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9FBF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D1A46"/>
    <w:rsid w:val="3F6EA2BA"/>
    <w:rsid w:val="3F752C10"/>
    <w:rsid w:val="3F7B2268"/>
    <w:rsid w:val="3F7D8502"/>
    <w:rsid w:val="3F852CF5"/>
    <w:rsid w:val="3F86BB74"/>
    <w:rsid w:val="3F886400"/>
    <w:rsid w:val="3F8A2AAC"/>
    <w:rsid w:val="3F98E51C"/>
    <w:rsid w:val="3F9B0D02"/>
    <w:rsid w:val="3F9E51F3"/>
    <w:rsid w:val="3FA2D170"/>
    <w:rsid w:val="3FA5D7E9"/>
    <w:rsid w:val="3FA6F7D5"/>
    <w:rsid w:val="3FAC589A"/>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76C72"/>
    <w:rsid w:val="401849B2"/>
    <w:rsid w:val="401965AF"/>
    <w:rsid w:val="401E3F1D"/>
    <w:rsid w:val="401F4904"/>
    <w:rsid w:val="402417E4"/>
    <w:rsid w:val="40386F7C"/>
    <w:rsid w:val="4040D36A"/>
    <w:rsid w:val="4046850A"/>
    <w:rsid w:val="404AE903"/>
    <w:rsid w:val="405814CA"/>
    <w:rsid w:val="40592546"/>
    <w:rsid w:val="405D9721"/>
    <w:rsid w:val="406FF4D9"/>
    <w:rsid w:val="4072E54E"/>
    <w:rsid w:val="4074BA71"/>
    <w:rsid w:val="407B0809"/>
    <w:rsid w:val="407C9DA1"/>
    <w:rsid w:val="408032CA"/>
    <w:rsid w:val="408316FB"/>
    <w:rsid w:val="408E436B"/>
    <w:rsid w:val="409002E7"/>
    <w:rsid w:val="40931EE9"/>
    <w:rsid w:val="40942F5A"/>
    <w:rsid w:val="409D41CF"/>
    <w:rsid w:val="40A5BDCE"/>
    <w:rsid w:val="40AF3EF3"/>
    <w:rsid w:val="40B19CEE"/>
    <w:rsid w:val="40B917F6"/>
    <w:rsid w:val="40BF459F"/>
    <w:rsid w:val="40D1CBE0"/>
    <w:rsid w:val="40D5DB89"/>
    <w:rsid w:val="40E90FF0"/>
    <w:rsid w:val="40EDB178"/>
    <w:rsid w:val="40F87C48"/>
    <w:rsid w:val="40F994A3"/>
    <w:rsid w:val="41038BD7"/>
    <w:rsid w:val="4103DAD8"/>
    <w:rsid w:val="410928D8"/>
    <w:rsid w:val="410C67B5"/>
    <w:rsid w:val="410EC50A"/>
    <w:rsid w:val="410F03AB"/>
    <w:rsid w:val="41152FE6"/>
    <w:rsid w:val="4119800F"/>
    <w:rsid w:val="41243395"/>
    <w:rsid w:val="412F2983"/>
    <w:rsid w:val="4130BD60"/>
    <w:rsid w:val="41344D73"/>
    <w:rsid w:val="4135F498"/>
    <w:rsid w:val="41441D0F"/>
    <w:rsid w:val="4144744B"/>
    <w:rsid w:val="41585B59"/>
    <w:rsid w:val="41648DEF"/>
    <w:rsid w:val="41661126"/>
    <w:rsid w:val="416C41F5"/>
    <w:rsid w:val="4173B127"/>
    <w:rsid w:val="41741EB0"/>
    <w:rsid w:val="417BCB2F"/>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73590"/>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2FE5310"/>
    <w:rsid w:val="4303D922"/>
    <w:rsid w:val="43064CD8"/>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4E461"/>
    <w:rsid w:val="437C3884"/>
    <w:rsid w:val="437CB30B"/>
    <w:rsid w:val="43807C64"/>
    <w:rsid w:val="4383DF8E"/>
    <w:rsid w:val="4388D498"/>
    <w:rsid w:val="438A6D00"/>
    <w:rsid w:val="438D77D0"/>
    <w:rsid w:val="43B36A97"/>
    <w:rsid w:val="43BD0385"/>
    <w:rsid w:val="43C815BF"/>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4ED475"/>
    <w:rsid w:val="455B7638"/>
    <w:rsid w:val="45616E48"/>
    <w:rsid w:val="4579AD7B"/>
    <w:rsid w:val="458F81F7"/>
    <w:rsid w:val="458FFB8D"/>
    <w:rsid w:val="45979DE8"/>
    <w:rsid w:val="459CE001"/>
    <w:rsid w:val="45A0F667"/>
    <w:rsid w:val="45A3B054"/>
    <w:rsid w:val="45A98E0B"/>
    <w:rsid w:val="45B205B3"/>
    <w:rsid w:val="45B2DC8D"/>
    <w:rsid w:val="45B63C61"/>
    <w:rsid w:val="45CD202C"/>
    <w:rsid w:val="45DBEEA0"/>
    <w:rsid w:val="45E423A2"/>
    <w:rsid w:val="45ED905E"/>
    <w:rsid w:val="45F014FC"/>
    <w:rsid w:val="45F05AA1"/>
    <w:rsid w:val="45F1E984"/>
    <w:rsid w:val="45F2661F"/>
    <w:rsid w:val="460F2196"/>
    <w:rsid w:val="461A7238"/>
    <w:rsid w:val="46283EE8"/>
    <w:rsid w:val="463068A9"/>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35DA6"/>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5A48CA"/>
    <w:rsid w:val="476B7816"/>
    <w:rsid w:val="4771728E"/>
    <w:rsid w:val="4773997D"/>
    <w:rsid w:val="4773CC5A"/>
    <w:rsid w:val="47741EB7"/>
    <w:rsid w:val="478B8CE5"/>
    <w:rsid w:val="47920156"/>
    <w:rsid w:val="4793D92E"/>
    <w:rsid w:val="479617B0"/>
    <w:rsid w:val="479714C7"/>
    <w:rsid w:val="479AAA5A"/>
    <w:rsid w:val="47A8A654"/>
    <w:rsid w:val="47AEA91E"/>
    <w:rsid w:val="47B77467"/>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36571"/>
    <w:rsid w:val="49E3F453"/>
    <w:rsid w:val="49E5279F"/>
    <w:rsid w:val="49EA9CD2"/>
    <w:rsid w:val="49FA6EB3"/>
    <w:rsid w:val="49FD1CB4"/>
    <w:rsid w:val="4A03DF65"/>
    <w:rsid w:val="4A03EBEE"/>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ABC385"/>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1B732"/>
    <w:rsid w:val="4B472DD7"/>
    <w:rsid w:val="4B4A908B"/>
    <w:rsid w:val="4B4EDF15"/>
    <w:rsid w:val="4B50FABD"/>
    <w:rsid w:val="4B5DFB97"/>
    <w:rsid w:val="4B6040CA"/>
    <w:rsid w:val="4B65127C"/>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9360"/>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20B4C"/>
    <w:rsid w:val="4D24B1AC"/>
    <w:rsid w:val="4D273816"/>
    <w:rsid w:val="4D2C7154"/>
    <w:rsid w:val="4D3CA781"/>
    <w:rsid w:val="4D45F909"/>
    <w:rsid w:val="4D48E3C2"/>
    <w:rsid w:val="4D54D219"/>
    <w:rsid w:val="4D596AF2"/>
    <w:rsid w:val="4D5BE65C"/>
    <w:rsid w:val="4D5E02E8"/>
    <w:rsid w:val="4D5E5D68"/>
    <w:rsid w:val="4D641FDD"/>
    <w:rsid w:val="4D73FACB"/>
    <w:rsid w:val="4D7BA1E8"/>
    <w:rsid w:val="4D7C196C"/>
    <w:rsid w:val="4D846E19"/>
    <w:rsid w:val="4D8C67C4"/>
    <w:rsid w:val="4DA51F48"/>
    <w:rsid w:val="4DA89F60"/>
    <w:rsid w:val="4DAADF9C"/>
    <w:rsid w:val="4DB5CA04"/>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44525"/>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96400"/>
    <w:rsid w:val="50FBF770"/>
    <w:rsid w:val="50FC8EDB"/>
    <w:rsid w:val="50FCD740"/>
    <w:rsid w:val="50FE3298"/>
    <w:rsid w:val="51012941"/>
    <w:rsid w:val="5108492B"/>
    <w:rsid w:val="5111C92C"/>
    <w:rsid w:val="51132A7C"/>
    <w:rsid w:val="51191FC4"/>
    <w:rsid w:val="511C6E15"/>
    <w:rsid w:val="51217D2B"/>
    <w:rsid w:val="5126CD03"/>
    <w:rsid w:val="5129C82F"/>
    <w:rsid w:val="512DBF30"/>
    <w:rsid w:val="51343226"/>
    <w:rsid w:val="51389F61"/>
    <w:rsid w:val="514607D6"/>
    <w:rsid w:val="5146317C"/>
    <w:rsid w:val="514A722D"/>
    <w:rsid w:val="5150EE60"/>
    <w:rsid w:val="515B17CF"/>
    <w:rsid w:val="5161394A"/>
    <w:rsid w:val="51629381"/>
    <w:rsid w:val="5166C823"/>
    <w:rsid w:val="51675366"/>
    <w:rsid w:val="517A6C15"/>
    <w:rsid w:val="518491A3"/>
    <w:rsid w:val="51869D79"/>
    <w:rsid w:val="518AA1C1"/>
    <w:rsid w:val="51906309"/>
    <w:rsid w:val="5193CEBA"/>
    <w:rsid w:val="5199F01D"/>
    <w:rsid w:val="51AA586F"/>
    <w:rsid w:val="51B15EF6"/>
    <w:rsid w:val="51B9B562"/>
    <w:rsid w:val="51C18DD7"/>
    <w:rsid w:val="51D0C219"/>
    <w:rsid w:val="51D3FDD1"/>
    <w:rsid w:val="51E6471E"/>
    <w:rsid w:val="51FA026F"/>
    <w:rsid w:val="51FCED90"/>
    <w:rsid w:val="51FE5654"/>
    <w:rsid w:val="5201DEA1"/>
    <w:rsid w:val="5201F643"/>
    <w:rsid w:val="520C4EE2"/>
    <w:rsid w:val="521B6AED"/>
    <w:rsid w:val="521C6BCF"/>
    <w:rsid w:val="522260BC"/>
    <w:rsid w:val="5227600E"/>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DF7C7"/>
    <w:rsid w:val="528F1DF0"/>
    <w:rsid w:val="52906A81"/>
    <w:rsid w:val="52907EAE"/>
    <w:rsid w:val="5290BFA7"/>
    <w:rsid w:val="529BADC6"/>
    <w:rsid w:val="529FB4B3"/>
    <w:rsid w:val="52AD540E"/>
    <w:rsid w:val="52B246AB"/>
    <w:rsid w:val="52C2D2CC"/>
    <w:rsid w:val="52C41D5E"/>
    <w:rsid w:val="52C99B70"/>
    <w:rsid w:val="52CF2E81"/>
    <w:rsid w:val="52D25804"/>
    <w:rsid w:val="52DAC614"/>
    <w:rsid w:val="52E30414"/>
    <w:rsid w:val="52E66E44"/>
    <w:rsid w:val="52E7B7BB"/>
    <w:rsid w:val="52E82F06"/>
    <w:rsid w:val="52F8F41E"/>
    <w:rsid w:val="52F9E013"/>
    <w:rsid w:val="52FA7C9D"/>
    <w:rsid w:val="52FE6DDF"/>
    <w:rsid w:val="531101FC"/>
    <w:rsid w:val="53175337"/>
    <w:rsid w:val="53189138"/>
    <w:rsid w:val="531FD776"/>
    <w:rsid w:val="531FF969"/>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3B18A"/>
    <w:rsid w:val="53966807"/>
    <w:rsid w:val="53A0C49C"/>
    <w:rsid w:val="53A18960"/>
    <w:rsid w:val="53A2DDE4"/>
    <w:rsid w:val="53A7E3A4"/>
    <w:rsid w:val="53A9C738"/>
    <w:rsid w:val="53C0F944"/>
    <w:rsid w:val="53C29BB9"/>
    <w:rsid w:val="53CD4038"/>
    <w:rsid w:val="53CD677B"/>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2D2F8"/>
    <w:rsid w:val="545DEA6B"/>
    <w:rsid w:val="54665042"/>
    <w:rsid w:val="546866AC"/>
    <w:rsid w:val="54709485"/>
    <w:rsid w:val="5487E3FA"/>
    <w:rsid w:val="548A6D2D"/>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B915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2FB12"/>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0C7AF"/>
    <w:rsid w:val="565997B1"/>
    <w:rsid w:val="565B2D11"/>
    <w:rsid w:val="566445F0"/>
    <w:rsid w:val="5669173A"/>
    <w:rsid w:val="566FFA9D"/>
    <w:rsid w:val="56793465"/>
    <w:rsid w:val="5679E8AE"/>
    <w:rsid w:val="567D1B35"/>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24BB5"/>
    <w:rsid w:val="57350581"/>
    <w:rsid w:val="5736B80B"/>
    <w:rsid w:val="57412A43"/>
    <w:rsid w:val="574B1888"/>
    <w:rsid w:val="57502FD6"/>
    <w:rsid w:val="57531EB4"/>
    <w:rsid w:val="5753E100"/>
    <w:rsid w:val="57556503"/>
    <w:rsid w:val="575783CB"/>
    <w:rsid w:val="575B7DA9"/>
    <w:rsid w:val="575DFB32"/>
    <w:rsid w:val="57655A79"/>
    <w:rsid w:val="5768C718"/>
    <w:rsid w:val="576FC33C"/>
    <w:rsid w:val="577B3CF6"/>
    <w:rsid w:val="577E9753"/>
    <w:rsid w:val="579042E7"/>
    <w:rsid w:val="5791D020"/>
    <w:rsid w:val="57983233"/>
    <w:rsid w:val="57988C5C"/>
    <w:rsid w:val="579ADC3E"/>
    <w:rsid w:val="57A2C4CB"/>
    <w:rsid w:val="57ACBE54"/>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6B3CDB"/>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748F"/>
    <w:rsid w:val="5976E2A1"/>
    <w:rsid w:val="597F63D9"/>
    <w:rsid w:val="5982F894"/>
    <w:rsid w:val="59923E10"/>
    <w:rsid w:val="59929558"/>
    <w:rsid w:val="599B89ED"/>
    <w:rsid w:val="59AE164A"/>
    <w:rsid w:val="59B5CB4E"/>
    <w:rsid w:val="59BE8E75"/>
    <w:rsid w:val="59C8E8A4"/>
    <w:rsid w:val="59CA57E3"/>
    <w:rsid w:val="59CBB725"/>
    <w:rsid w:val="59CC2E92"/>
    <w:rsid w:val="59D3CBB7"/>
    <w:rsid w:val="59D4A46E"/>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50857E"/>
    <w:rsid w:val="5A54EECE"/>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69846E"/>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27F8"/>
    <w:rsid w:val="5C5CA639"/>
    <w:rsid w:val="5C5F2811"/>
    <w:rsid w:val="5C617A02"/>
    <w:rsid w:val="5C6A87FB"/>
    <w:rsid w:val="5C781726"/>
    <w:rsid w:val="5C7CC243"/>
    <w:rsid w:val="5C8D558A"/>
    <w:rsid w:val="5C8E3CE1"/>
    <w:rsid w:val="5C8E802E"/>
    <w:rsid w:val="5C902B11"/>
    <w:rsid w:val="5CA4E4D5"/>
    <w:rsid w:val="5CAC6894"/>
    <w:rsid w:val="5CBBED14"/>
    <w:rsid w:val="5CBBED69"/>
    <w:rsid w:val="5CC41DD6"/>
    <w:rsid w:val="5CC940D6"/>
    <w:rsid w:val="5CCB8DFB"/>
    <w:rsid w:val="5CCB9445"/>
    <w:rsid w:val="5CCF1B14"/>
    <w:rsid w:val="5CDF47DD"/>
    <w:rsid w:val="5CEF0751"/>
    <w:rsid w:val="5CF729A6"/>
    <w:rsid w:val="5CFD194A"/>
    <w:rsid w:val="5D07BF4D"/>
    <w:rsid w:val="5D24C42D"/>
    <w:rsid w:val="5D339BCC"/>
    <w:rsid w:val="5D3643E5"/>
    <w:rsid w:val="5D39681B"/>
    <w:rsid w:val="5D3B47C4"/>
    <w:rsid w:val="5D3C6153"/>
    <w:rsid w:val="5D3D04E5"/>
    <w:rsid w:val="5D3D4474"/>
    <w:rsid w:val="5D40D2B7"/>
    <w:rsid w:val="5D4BC8D1"/>
    <w:rsid w:val="5D5F4D6A"/>
    <w:rsid w:val="5D6469C5"/>
    <w:rsid w:val="5D66F9BC"/>
    <w:rsid w:val="5D791B25"/>
    <w:rsid w:val="5D80572B"/>
    <w:rsid w:val="5D85B8BA"/>
    <w:rsid w:val="5D92C8BD"/>
    <w:rsid w:val="5D9C9BDD"/>
    <w:rsid w:val="5DA3D39B"/>
    <w:rsid w:val="5DA6F636"/>
    <w:rsid w:val="5DA83024"/>
    <w:rsid w:val="5DAF1673"/>
    <w:rsid w:val="5DB20E65"/>
    <w:rsid w:val="5DB60553"/>
    <w:rsid w:val="5DBAC883"/>
    <w:rsid w:val="5DBB25F7"/>
    <w:rsid w:val="5DBB5302"/>
    <w:rsid w:val="5DBFA79D"/>
    <w:rsid w:val="5DC220F6"/>
    <w:rsid w:val="5DC263DF"/>
    <w:rsid w:val="5DCB5EB7"/>
    <w:rsid w:val="5DD0887F"/>
    <w:rsid w:val="5DD4E631"/>
    <w:rsid w:val="5DDDC4D1"/>
    <w:rsid w:val="5DE084C0"/>
    <w:rsid w:val="5DE1FA25"/>
    <w:rsid w:val="5DE9DBE2"/>
    <w:rsid w:val="5DEE473B"/>
    <w:rsid w:val="5DF8B46B"/>
    <w:rsid w:val="5DFF417C"/>
    <w:rsid w:val="5E01FC74"/>
    <w:rsid w:val="5E151509"/>
    <w:rsid w:val="5E28E410"/>
    <w:rsid w:val="5E2B4045"/>
    <w:rsid w:val="5E35B78E"/>
    <w:rsid w:val="5E3718F8"/>
    <w:rsid w:val="5E3D7565"/>
    <w:rsid w:val="5E43D378"/>
    <w:rsid w:val="5E4AC700"/>
    <w:rsid w:val="5E52F745"/>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38253"/>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8EC096"/>
    <w:rsid w:val="5F984ACA"/>
    <w:rsid w:val="5FA06BDA"/>
    <w:rsid w:val="5FAA91F6"/>
    <w:rsid w:val="5FAFFF30"/>
    <w:rsid w:val="5FBB5D03"/>
    <w:rsid w:val="5FBB72FF"/>
    <w:rsid w:val="5FC41BC5"/>
    <w:rsid w:val="5FC7C8B6"/>
    <w:rsid w:val="5FCB7500"/>
    <w:rsid w:val="5FCBCC16"/>
    <w:rsid w:val="5FD44B8B"/>
    <w:rsid w:val="5FD7DC64"/>
    <w:rsid w:val="5FDEAA84"/>
    <w:rsid w:val="5FE23243"/>
    <w:rsid w:val="5FEAF924"/>
    <w:rsid w:val="5FEDBE03"/>
    <w:rsid w:val="5FFF25EF"/>
    <w:rsid w:val="60100ED4"/>
    <w:rsid w:val="6010313A"/>
    <w:rsid w:val="601FD9BA"/>
    <w:rsid w:val="6023C807"/>
    <w:rsid w:val="602666C0"/>
    <w:rsid w:val="602908D5"/>
    <w:rsid w:val="603145DA"/>
    <w:rsid w:val="60359DEB"/>
    <w:rsid w:val="603A9692"/>
    <w:rsid w:val="603FD6E8"/>
    <w:rsid w:val="6041E3EF"/>
    <w:rsid w:val="60485DF7"/>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67F9D1"/>
    <w:rsid w:val="6188ADF0"/>
    <w:rsid w:val="618A6D2B"/>
    <w:rsid w:val="618DBCC9"/>
    <w:rsid w:val="61952EA0"/>
    <w:rsid w:val="61976E3F"/>
    <w:rsid w:val="61A095D5"/>
    <w:rsid w:val="61A6A9B9"/>
    <w:rsid w:val="61ABC6BF"/>
    <w:rsid w:val="61BB5018"/>
    <w:rsid w:val="61BD5D50"/>
    <w:rsid w:val="61C55950"/>
    <w:rsid w:val="61C6A9F5"/>
    <w:rsid w:val="61DBB5F8"/>
    <w:rsid w:val="61DE8139"/>
    <w:rsid w:val="61E55813"/>
    <w:rsid w:val="61E6446D"/>
    <w:rsid w:val="61E6E382"/>
    <w:rsid w:val="61F8209E"/>
    <w:rsid w:val="61FD56C2"/>
    <w:rsid w:val="620AF2E4"/>
    <w:rsid w:val="620C1656"/>
    <w:rsid w:val="620DCFD9"/>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275BE"/>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6B223F"/>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2F071"/>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45C52"/>
    <w:rsid w:val="64952993"/>
    <w:rsid w:val="6495BC82"/>
    <w:rsid w:val="64974182"/>
    <w:rsid w:val="64978A3E"/>
    <w:rsid w:val="6499B17B"/>
    <w:rsid w:val="64A8611A"/>
    <w:rsid w:val="64A9158A"/>
    <w:rsid w:val="64B7D043"/>
    <w:rsid w:val="64B94C0A"/>
    <w:rsid w:val="64C63087"/>
    <w:rsid w:val="64E44D40"/>
    <w:rsid w:val="64E51983"/>
    <w:rsid w:val="64EF411B"/>
    <w:rsid w:val="64F19914"/>
    <w:rsid w:val="64F7ABEC"/>
    <w:rsid w:val="64F8E245"/>
    <w:rsid w:val="64FE7335"/>
    <w:rsid w:val="650091B8"/>
    <w:rsid w:val="650CC135"/>
    <w:rsid w:val="6515BBD3"/>
    <w:rsid w:val="65172845"/>
    <w:rsid w:val="651BFE89"/>
    <w:rsid w:val="651D5920"/>
    <w:rsid w:val="652A8776"/>
    <w:rsid w:val="652E6B5E"/>
    <w:rsid w:val="65380A70"/>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9C6BE"/>
    <w:rsid w:val="663A0C01"/>
    <w:rsid w:val="6650F4AD"/>
    <w:rsid w:val="665CFA50"/>
    <w:rsid w:val="665F75BB"/>
    <w:rsid w:val="6662B4E9"/>
    <w:rsid w:val="666EA984"/>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EC1E29"/>
    <w:rsid w:val="66F671FA"/>
    <w:rsid w:val="670115E0"/>
    <w:rsid w:val="6704CD46"/>
    <w:rsid w:val="6715FAFE"/>
    <w:rsid w:val="671BF8BD"/>
    <w:rsid w:val="6726120B"/>
    <w:rsid w:val="673000ED"/>
    <w:rsid w:val="6736CDDD"/>
    <w:rsid w:val="67478863"/>
    <w:rsid w:val="67504E5F"/>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BC1103"/>
    <w:rsid w:val="67C05B31"/>
    <w:rsid w:val="67C7CB52"/>
    <w:rsid w:val="67F30C78"/>
    <w:rsid w:val="67FFF5F2"/>
    <w:rsid w:val="6805B500"/>
    <w:rsid w:val="6815A998"/>
    <w:rsid w:val="681F9BBC"/>
    <w:rsid w:val="68214B32"/>
    <w:rsid w:val="683509D3"/>
    <w:rsid w:val="683A4B20"/>
    <w:rsid w:val="683FDF26"/>
    <w:rsid w:val="68500902"/>
    <w:rsid w:val="6850C9C2"/>
    <w:rsid w:val="68594501"/>
    <w:rsid w:val="68604382"/>
    <w:rsid w:val="68711D32"/>
    <w:rsid w:val="6877B3DB"/>
    <w:rsid w:val="687F89DF"/>
    <w:rsid w:val="688145EB"/>
    <w:rsid w:val="6889F4D1"/>
    <w:rsid w:val="688C84F7"/>
    <w:rsid w:val="68992F2B"/>
    <w:rsid w:val="68A304FB"/>
    <w:rsid w:val="68A3E8D6"/>
    <w:rsid w:val="68BCA9A6"/>
    <w:rsid w:val="68C70FD1"/>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2F52C"/>
    <w:rsid w:val="697CCC10"/>
    <w:rsid w:val="697FAC94"/>
    <w:rsid w:val="697FF3FE"/>
    <w:rsid w:val="6986B311"/>
    <w:rsid w:val="69A13CA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44001"/>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6E0B1"/>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2F93EB"/>
    <w:rsid w:val="6B303AB1"/>
    <w:rsid w:val="6B329BE7"/>
    <w:rsid w:val="6B36DFC6"/>
    <w:rsid w:val="6B3DA3A8"/>
    <w:rsid w:val="6B3E6535"/>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80AAD"/>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5EA8A"/>
    <w:rsid w:val="6DA8BA1A"/>
    <w:rsid w:val="6DABFFC5"/>
    <w:rsid w:val="6DAC355D"/>
    <w:rsid w:val="6DAEBE30"/>
    <w:rsid w:val="6DB3B0E6"/>
    <w:rsid w:val="6DBC64A0"/>
    <w:rsid w:val="6DC2B579"/>
    <w:rsid w:val="6DD5EE82"/>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3A7319"/>
    <w:rsid w:val="6E4B565A"/>
    <w:rsid w:val="6E50FDD9"/>
    <w:rsid w:val="6E510A71"/>
    <w:rsid w:val="6E5A5843"/>
    <w:rsid w:val="6E5CC20D"/>
    <w:rsid w:val="6E5FA770"/>
    <w:rsid w:val="6E609CA3"/>
    <w:rsid w:val="6E6A8CDA"/>
    <w:rsid w:val="6E6CE677"/>
    <w:rsid w:val="6E7B2CAE"/>
    <w:rsid w:val="6E806C02"/>
    <w:rsid w:val="6E87CA18"/>
    <w:rsid w:val="6E91FEA0"/>
    <w:rsid w:val="6E98F6F4"/>
    <w:rsid w:val="6E9B2A77"/>
    <w:rsid w:val="6EABA8C9"/>
    <w:rsid w:val="6EB51A78"/>
    <w:rsid w:val="6EB59FAD"/>
    <w:rsid w:val="6EBCDE79"/>
    <w:rsid w:val="6EBF4455"/>
    <w:rsid w:val="6EC3F3B3"/>
    <w:rsid w:val="6EC5EA59"/>
    <w:rsid w:val="6ED0164D"/>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852BE"/>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7AA48"/>
    <w:rsid w:val="6FC81A46"/>
    <w:rsid w:val="6FDA50B0"/>
    <w:rsid w:val="6FE43111"/>
    <w:rsid w:val="6FEEAC35"/>
    <w:rsid w:val="6FEF36D5"/>
    <w:rsid w:val="6FFA247B"/>
    <w:rsid w:val="70083023"/>
    <w:rsid w:val="70141405"/>
    <w:rsid w:val="7014A4C6"/>
    <w:rsid w:val="701A94EB"/>
    <w:rsid w:val="701FD774"/>
    <w:rsid w:val="7020B733"/>
    <w:rsid w:val="702A5FCF"/>
    <w:rsid w:val="70319317"/>
    <w:rsid w:val="70472860"/>
    <w:rsid w:val="7048C87C"/>
    <w:rsid w:val="704CBDF9"/>
    <w:rsid w:val="704F468B"/>
    <w:rsid w:val="7061C2AD"/>
    <w:rsid w:val="7067352E"/>
    <w:rsid w:val="706A21C3"/>
    <w:rsid w:val="706BE378"/>
    <w:rsid w:val="70716433"/>
    <w:rsid w:val="70732CF1"/>
    <w:rsid w:val="7075DBCC"/>
    <w:rsid w:val="707F5DCE"/>
    <w:rsid w:val="70840E78"/>
    <w:rsid w:val="708D938D"/>
    <w:rsid w:val="70A072F9"/>
    <w:rsid w:val="70A420B2"/>
    <w:rsid w:val="70B545F9"/>
    <w:rsid w:val="70C17E3F"/>
    <w:rsid w:val="70C43F52"/>
    <w:rsid w:val="70CDA44E"/>
    <w:rsid w:val="70CF05C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6570B"/>
    <w:rsid w:val="724839D1"/>
    <w:rsid w:val="7252CFE7"/>
    <w:rsid w:val="7266DACF"/>
    <w:rsid w:val="726D761A"/>
    <w:rsid w:val="7271A962"/>
    <w:rsid w:val="727F8F6E"/>
    <w:rsid w:val="7282106E"/>
    <w:rsid w:val="7283CBEC"/>
    <w:rsid w:val="72891BC6"/>
    <w:rsid w:val="728FCFBC"/>
    <w:rsid w:val="7290A888"/>
    <w:rsid w:val="729E5EC2"/>
    <w:rsid w:val="729E90D9"/>
    <w:rsid w:val="72A009F5"/>
    <w:rsid w:val="72A4AD33"/>
    <w:rsid w:val="72A4EF62"/>
    <w:rsid w:val="72A98128"/>
    <w:rsid w:val="72B223D5"/>
    <w:rsid w:val="72B99975"/>
    <w:rsid w:val="72D0DAB1"/>
    <w:rsid w:val="72D5359C"/>
    <w:rsid w:val="72D93A36"/>
    <w:rsid w:val="72DF03FA"/>
    <w:rsid w:val="72F92C38"/>
    <w:rsid w:val="7309A5C7"/>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2574E"/>
    <w:rsid w:val="736506BB"/>
    <w:rsid w:val="7371E8E9"/>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ADB7ED"/>
    <w:rsid w:val="73BB570E"/>
    <w:rsid w:val="73BC13B1"/>
    <w:rsid w:val="73C796FB"/>
    <w:rsid w:val="73C8FFBC"/>
    <w:rsid w:val="73C91DC2"/>
    <w:rsid w:val="73CC4606"/>
    <w:rsid w:val="73DCDD90"/>
    <w:rsid w:val="73E25560"/>
    <w:rsid w:val="73EC8416"/>
    <w:rsid w:val="73F77AD1"/>
    <w:rsid w:val="73FE258E"/>
    <w:rsid w:val="73FF90AB"/>
    <w:rsid w:val="7401A3E0"/>
    <w:rsid w:val="741119EA"/>
    <w:rsid w:val="742BC3E1"/>
    <w:rsid w:val="742F1947"/>
    <w:rsid w:val="74422EFA"/>
    <w:rsid w:val="744BADC1"/>
    <w:rsid w:val="745EB0A2"/>
    <w:rsid w:val="74604767"/>
    <w:rsid w:val="7461CB38"/>
    <w:rsid w:val="74635025"/>
    <w:rsid w:val="74667789"/>
    <w:rsid w:val="746C64D9"/>
    <w:rsid w:val="7471E756"/>
    <w:rsid w:val="7476DC02"/>
    <w:rsid w:val="74805197"/>
    <w:rsid w:val="748593D0"/>
    <w:rsid w:val="748A7DE6"/>
    <w:rsid w:val="749171C3"/>
    <w:rsid w:val="74995F6B"/>
    <w:rsid w:val="7499F6DC"/>
    <w:rsid w:val="749C211F"/>
    <w:rsid w:val="74A2BFD1"/>
    <w:rsid w:val="74A3600B"/>
    <w:rsid w:val="74A9337E"/>
    <w:rsid w:val="74AA5459"/>
    <w:rsid w:val="74AAA1AE"/>
    <w:rsid w:val="74AED168"/>
    <w:rsid w:val="74B9F2BD"/>
    <w:rsid w:val="74C6423C"/>
    <w:rsid w:val="74D5D5E7"/>
    <w:rsid w:val="74E2F8F5"/>
    <w:rsid w:val="74E4543D"/>
    <w:rsid w:val="74E5154D"/>
    <w:rsid w:val="74ED7AF0"/>
    <w:rsid w:val="74F5A4C2"/>
    <w:rsid w:val="74F667C6"/>
    <w:rsid w:val="74FCD18B"/>
    <w:rsid w:val="75058749"/>
    <w:rsid w:val="750605D3"/>
    <w:rsid w:val="750F98AD"/>
    <w:rsid w:val="750FE6F1"/>
    <w:rsid w:val="75123F34"/>
    <w:rsid w:val="751CE159"/>
    <w:rsid w:val="751DEBA8"/>
    <w:rsid w:val="752892CC"/>
    <w:rsid w:val="752BC09F"/>
    <w:rsid w:val="752BC9FB"/>
    <w:rsid w:val="75394CE6"/>
    <w:rsid w:val="753E5D84"/>
    <w:rsid w:val="753FE55F"/>
    <w:rsid w:val="75413378"/>
    <w:rsid w:val="754153C2"/>
    <w:rsid w:val="75436610"/>
    <w:rsid w:val="75442031"/>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39208"/>
    <w:rsid w:val="75B4CE43"/>
    <w:rsid w:val="75BECBA6"/>
    <w:rsid w:val="75C4DB75"/>
    <w:rsid w:val="75CC8EFE"/>
    <w:rsid w:val="75D8E762"/>
    <w:rsid w:val="75DB1BF1"/>
    <w:rsid w:val="75E19E70"/>
    <w:rsid w:val="75E34405"/>
    <w:rsid w:val="75E58D42"/>
    <w:rsid w:val="75F214A6"/>
    <w:rsid w:val="75F5A529"/>
    <w:rsid w:val="7602A41A"/>
    <w:rsid w:val="76092B06"/>
    <w:rsid w:val="76284CD5"/>
    <w:rsid w:val="7628A242"/>
    <w:rsid w:val="762B7615"/>
    <w:rsid w:val="762EAFF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73750"/>
    <w:rsid w:val="76A9148D"/>
    <w:rsid w:val="76ABACEF"/>
    <w:rsid w:val="76AE54F1"/>
    <w:rsid w:val="76AFBF46"/>
    <w:rsid w:val="76B47E76"/>
    <w:rsid w:val="76BD2BB3"/>
    <w:rsid w:val="76C084F0"/>
    <w:rsid w:val="76CB7A6D"/>
    <w:rsid w:val="76D9FC8C"/>
    <w:rsid w:val="76E3019C"/>
    <w:rsid w:val="76E59D23"/>
    <w:rsid w:val="76FA63EE"/>
    <w:rsid w:val="7704CA4E"/>
    <w:rsid w:val="770C7F03"/>
    <w:rsid w:val="770E304C"/>
    <w:rsid w:val="77120F5F"/>
    <w:rsid w:val="771AD641"/>
    <w:rsid w:val="771FF4EF"/>
    <w:rsid w:val="7721DF39"/>
    <w:rsid w:val="77223317"/>
    <w:rsid w:val="7723DF8C"/>
    <w:rsid w:val="7726903C"/>
    <w:rsid w:val="7729669D"/>
    <w:rsid w:val="774AC29D"/>
    <w:rsid w:val="775AB57B"/>
    <w:rsid w:val="776ECE70"/>
    <w:rsid w:val="77756F36"/>
    <w:rsid w:val="7780C1A9"/>
    <w:rsid w:val="7782E400"/>
    <w:rsid w:val="778A1995"/>
    <w:rsid w:val="778C26B7"/>
    <w:rsid w:val="7793B6C4"/>
    <w:rsid w:val="77940CC8"/>
    <w:rsid w:val="7794A08A"/>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4EB6C"/>
    <w:rsid w:val="783F998F"/>
    <w:rsid w:val="784FAD37"/>
    <w:rsid w:val="7856E464"/>
    <w:rsid w:val="785C364B"/>
    <w:rsid w:val="78685104"/>
    <w:rsid w:val="7868C8C9"/>
    <w:rsid w:val="78694E55"/>
    <w:rsid w:val="7869BF18"/>
    <w:rsid w:val="786A15F6"/>
    <w:rsid w:val="786B6B74"/>
    <w:rsid w:val="786E689B"/>
    <w:rsid w:val="78705136"/>
    <w:rsid w:val="787AC146"/>
    <w:rsid w:val="7885A903"/>
    <w:rsid w:val="788A2912"/>
    <w:rsid w:val="788E1626"/>
    <w:rsid w:val="7893DBA4"/>
    <w:rsid w:val="78A051C4"/>
    <w:rsid w:val="78A21090"/>
    <w:rsid w:val="78A28596"/>
    <w:rsid w:val="78AA5AE1"/>
    <w:rsid w:val="78B1BD68"/>
    <w:rsid w:val="78B20744"/>
    <w:rsid w:val="78BA039C"/>
    <w:rsid w:val="78CD8AFF"/>
    <w:rsid w:val="78D13552"/>
    <w:rsid w:val="78D3B675"/>
    <w:rsid w:val="78D5365F"/>
    <w:rsid w:val="78DA27D3"/>
    <w:rsid w:val="78E43501"/>
    <w:rsid w:val="78EC9C08"/>
    <w:rsid w:val="78ECA055"/>
    <w:rsid w:val="78ED8E31"/>
    <w:rsid w:val="78F64841"/>
    <w:rsid w:val="78F7E8CD"/>
    <w:rsid w:val="7904557D"/>
    <w:rsid w:val="7906973F"/>
    <w:rsid w:val="791212D4"/>
    <w:rsid w:val="79127A33"/>
    <w:rsid w:val="79256DE9"/>
    <w:rsid w:val="7925EABC"/>
    <w:rsid w:val="792A251C"/>
    <w:rsid w:val="792C0CFA"/>
    <w:rsid w:val="793055EB"/>
    <w:rsid w:val="793627FB"/>
    <w:rsid w:val="79399798"/>
    <w:rsid w:val="793DB8D7"/>
    <w:rsid w:val="7945EFEC"/>
    <w:rsid w:val="79481E80"/>
    <w:rsid w:val="796723C8"/>
    <w:rsid w:val="79715121"/>
    <w:rsid w:val="7976441C"/>
    <w:rsid w:val="7978259E"/>
    <w:rsid w:val="797AF089"/>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523C3"/>
    <w:rsid w:val="79DD00E0"/>
    <w:rsid w:val="79F2AB8D"/>
    <w:rsid w:val="79F63668"/>
    <w:rsid w:val="79F6399B"/>
    <w:rsid w:val="79FFE6FB"/>
    <w:rsid w:val="7A011F03"/>
    <w:rsid w:val="7A02E775"/>
    <w:rsid w:val="7A0438E0"/>
    <w:rsid w:val="7A04F729"/>
    <w:rsid w:val="7A0819E4"/>
    <w:rsid w:val="7A10184B"/>
    <w:rsid w:val="7A114C4F"/>
    <w:rsid w:val="7A190338"/>
    <w:rsid w:val="7A1A8F1C"/>
    <w:rsid w:val="7A24D0B3"/>
    <w:rsid w:val="7A26B13F"/>
    <w:rsid w:val="7A2A7424"/>
    <w:rsid w:val="7A2E16F7"/>
    <w:rsid w:val="7A2F76D0"/>
    <w:rsid w:val="7A37FBA5"/>
    <w:rsid w:val="7A417A32"/>
    <w:rsid w:val="7A4AAD14"/>
    <w:rsid w:val="7A51002A"/>
    <w:rsid w:val="7A519DB8"/>
    <w:rsid w:val="7A653793"/>
    <w:rsid w:val="7A67EA28"/>
    <w:rsid w:val="7A68A1CE"/>
    <w:rsid w:val="7A6F43C3"/>
    <w:rsid w:val="7A814369"/>
    <w:rsid w:val="7A86A9E7"/>
    <w:rsid w:val="7A8D2DD2"/>
    <w:rsid w:val="7A976738"/>
    <w:rsid w:val="7A97F7BD"/>
    <w:rsid w:val="7A99AE35"/>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B9660"/>
    <w:rsid w:val="7AFDF84A"/>
    <w:rsid w:val="7B005CB4"/>
    <w:rsid w:val="7B018E6F"/>
    <w:rsid w:val="7B092B37"/>
    <w:rsid w:val="7B20530D"/>
    <w:rsid w:val="7B20A016"/>
    <w:rsid w:val="7B2580C6"/>
    <w:rsid w:val="7B290A39"/>
    <w:rsid w:val="7B2C615B"/>
    <w:rsid w:val="7B2F3CE3"/>
    <w:rsid w:val="7B3137ED"/>
    <w:rsid w:val="7B3FA033"/>
    <w:rsid w:val="7B437666"/>
    <w:rsid w:val="7B4BFCE8"/>
    <w:rsid w:val="7B51F756"/>
    <w:rsid w:val="7B5E0EAE"/>
    <w:rsid w:val="7B677AE2"/>
    <w:rsid w:val="7B6DF5EA"/>
    <w:rsid w:val="7B717669"/>
    <w:rsid w:val="7B7CF01B"/>
    <w:rsid w:val="7B947E0A"/>
    <w:rsid w:val="7B9958A1"/>
    <w:rsid w:val="7BA6B377"/>
    <w:rsid w:val="7BAA0504"/>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1C278"/>
    <w:rsid w:val="7C2F73EF"/>
    <w:rsid w:val="7C3DBEF2"/>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57067"/>
    <w:rsid w:val="7D5C5C57"/>
    <w:rsid w:val="7D64FCDF"/>
    <w:rsid w:val="7D65177E"/>
    <w:rsid w:val="7D719B6E"/>
    <w:rsid w:val="7D71DE24"/>
    <w:rsid w:val="7D71E414"/>
    <w:rsid w:val="7D75B22C"/>
    <w:rsid w:val="7D794B5E"/>
    <w:rsid w:val="7D7A4B30"/>
    <w:rsid w:val="7D7B221F"/>
    <w:rsid w:val="7D8D9B0F"/>
    <w:rsid w:val="7D96C751"/>
    <w:rsid w:val="7DA0C677"/>
    <w:rsid w:val="7DA4BEDB"/>
    <w:rsid w:val="7DB2058B"/>
    <w:rsid w:val="7DB81D61"/>
    <w:rsid w:val="7DC3E832"/>
    <w:rsid w:val="7DC94F27"/>
    <w:rsid w:val="7DCC78C4"/>
    <w:rsid w:val="7DDAE55F"/>
    <w:rsid w:val="7DE4E879"/>
    <w:rsid w:val="7DEA55B8"/>
    <w:rsid w:val="7DEAF08C"/>
    <w:rsid w:val="7DF5A099"/>
    <w:rsid w:val="7DF7C758"/>
    <w:rsid w:val="7DF9F21B"/>
    <w:rsid w:val="7E033F67"/>
    <w:rsid w:val="7E056D58"/>
    <w:rsid w:val="7E07DA1A"/>
    <w:rsid w:val="7E117B0C"/>
    <w:rsid w:val="7E13F66A"/>
    <w:rsid w:val="7E18F43E"/>
    <w:rsid w:val="7E1CD7AE"/>
    <w:rsid w:val="7E2F9D62"/>
    <w:rsid w:val="7E302618"/>
    <w:rsid w:val="7E326E02"/>
    <w:rsid w:val="7E350464"/>
    <w:rsid w:val="7E391D5F"/>
    <w:rsid w:val="7E45031D"/>
    <w:rsid w:val="7E55CD2B"/>
    <w:rsid w:val="7E59DC4A"/>
    <w:rsid w:val="7E5D807C"/>
    <w:rsid w:val="7E66B02B"/>
    <w:rsid w:val="7E7C2272"/>
    <w:rsid w:val="7E7E8F8A"/>
    <w:rsid w:val="7E7F8469"/>
    <w:rsid w:val="7E876F88"/>
    <w:rsid w:val="7E8A1B11"/>
    <w:rsid w:val="7E8D26FA"/>
    <w:rsid w:val="7E9C55E6"/>
    <w:rsid w:val="7E9D4A9E"/>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647CA"/>
    <w:rsid w:val="7F3E67BD"/>
    <w:rsid w:val="7F46BF94"/>
    <w:rsid w:val="7F47CFA9"/>
    <w:rsid w:val="7F4ADF79"/>
    <w:rsid w:val="7F4D10FF"/>
    <w:rsid w:val="7F58AE92"/>
    <w:rsid w:val="7F5929AE"/>
    <w:rsid w:val="7F5988C7"/>
    <w:rsid w:val="7F5DD15F"/>
    <w:rsid w:val="7F637B1E"/>
    <w:rsid w:val="7F66D5F3"/>
    <w:rsid w:val="7F7711BF"/>
    <w:rsid w:val="7F846AE4"/>
    <w:rsid w:val="7F882CCF"/>
    <w:rsid w:val="7F8D1EAB"/>
    <w:rsid w:val="7F9A6010"/>
    <w:rsid w:val="7F9F27E1"/>
    <w:rsid w:val="7F9F6247"/>
    <w:rsid w:val="7FA41B93"/>
    <w:rsid w:val="7FADFA13"/>
    <w:rsid w:val="7FC864BB"/>
    <w:rsid w:val="7FD1716D"/>
    <w:rsid w:val="7FD58840"/>
    <w:rsid w:val="7FD934DC"/>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DA7B779-FBFA-4E82-B754-07931A26D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2"/>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val="fr-FR" w:eastAsia="en-GB"/>
    </w:rPr>
  </w:style>
  <w:style w:type="paragraph" w:customStyle="1" w:styleId="ListNumber1Level2">
    <w:name w:val="List Number 1 (Level 2)"/>
    <w:basedOn w:val="Text1"/>
    <w:rsid w:val="00007F85"/>
    <w:pPr>
      <w:numPr>
        <w:ilvl w:val="1"/>
        <w:numId w:val="6"/>
      </w:numPr>
    </w:pPr>
    <w:rPr>
      <w:rFonts w:eastAsia="Times New Roman"/>
      <w:lang w:val="fr-FR" w:eastAsia="en-GB"/>
    </w:rPr>
  </w:style>
  <w:style w:type="paragraph" w:customStyle="1" w:styleId="ListNumber1Level3">
    <w:name w:val="List Number 1 (Level 3)"/>
    <w:basedOn w:val="Text1"/>
    <w:rsid w:val="00007F85"/>
    <w:pPr>
      <w:numPr>
        <w:ilvl w:val="2"/>
        <w:numId w:val="6"/>
      </w:numPr>
    </w:pPr>
    <w:rPr>
      <w:rFonts w:eastAsia="Times New Roman"/>
      <w:lang w:val="fr-FR" w:eastAsia="en-GB"/>
    </w:rPr>
  </w:style>
  <w:style w:type="paragraph" w:customStyle="1" w:styleId="ListNumber1Level4">
    <w:name w:val="List Number 1 (Level 4)"/>
    <w:basedOn w:val="Text1"/>
    <w:rsid w:val="00007F85"/>
    <w:pPr>
      <w:numPr>
        <w:ilvl w:val="3"/>
        <w:numId w:val="6"/>
      </w:numPr>
    </w:pPr>
    <w:rPr>
      <w:rFonts w:eastAsia="Times New Roman"/>
      <w:lang w:val="fr-FR" w:eastAsia="en-GB"/>
    </w:rPr>
  </w:style>
  <w:style w:type="paragraph" w:styleId="NormalWeb">
    <w:name w:val="Normal (Web)"/>
    <w:basedOn w:val="Normal"/>
    <w:uiPriority w:val="99"/>
    <w:semiHidden/>
    <w:unhideWhenUsed/>
    <w:rsid w:val="00540913"/>
    <w:rPr>
      <w:szCs w:val="24"/>
    </w:rPr>
  </w:style>
  <w:style w:type="character" w:customStyle="1" w:styleId="HeaderChar">
    <w:name w:val="Header Char"/>
    <w:basedOn w:val="DefaultParagraphFont"/>
    <w:link w:val="Header"/>
    <w:uiPriority w:val="99"/>
    <w:rsid w:val="00D651A0"/>
    <w:rPr>
      <w:rFonts w:ascii="Times New Roman" w:hAnsi="Times New Roman" w:cs="Times New Roman"/>
      <w:sz w:val="24"/>
      <w:lang w:val="en-GB"/>
    </w:rPr>
  </w:style>
  <w:style w:type="character" w:customStyle="1" w:styleId="FooterChar">
    <w:name w:val="Footer Char"/>
    <w:basedOn w:val="DefaultParagraphFont"/>
    <w:link w:val="Footer"/>
    <w:uiPriority w:val="99"/>
    <w:rsid w:val="00D651A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651A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651A0"/>
    <w:pPr>
      <w:spacing w:before="0"/>
      <w:jc w:val="right"/>
    </w:pPr>
    <w:rPr>
      <w:sz w:val="28"/>
    </w:rPr>
  </w:style>
  <w:style w:type="paragraph" w:customStyle="1" w:styleId="FooterSensitivity">
    <w:name w:val="Footer Sensitivity"/>
    <w:basedOn w:val="Normal"/>
    <w:rsid w:val="00D651A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651A0"/>
    <w:pPr>
      <w:tabs>
        <w:tab w:val="center" w:pos="4535"/>
        <w:tab w:val="right" w:pos="9071"/>
      </w:tabs>
      <w:spacing w:before="0"/>
    </w:pPr>
  </w:style>
  <w:style w:type="paragraph" w:customStyle="1" w:styleId="HeaderLandscape">
    <w:name w:val="HeaderLandscape"/>
    <w:basedOn w:val="Normal"/>
    <w:rsid w:val="00D651A0"/>
    <w:pPr>
      <w:tabs>
        <w:tab w:val="center" w:pos="7285"/>
        <w:tab w:val="right" w:pos="14003"/>
      </w:tabs>
      <w:spacing w:before="0"/>
    </w:pPr>
  </w:style>
  <w:style w:type="paragraph" w:styleId="Footer">
    <w:name w:val="footer"/>
    <w:basedOn w:val="Normal"/>
    <w:link w:val="FooterChar"/>
    <w:uiPriority w:val="99"/>
    <w:unhideWhenUsed/>
    <w:rsid w:val="00D651A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651A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36667874">
      <w:bodyDiv w:val="1"/>
      <w:marLeft w:val="0"/>
      <w:marRight w:val="0"/>
      <w:marTop w:val="0"/>
      <w:marBottom w:val="0"/>
      <w:divBdr>
        <w:top w:val="none" w:sz="0" w:space="0" w:color="auto"/>
        <w:left w:val="none" w:sz="0" w:space="0" w:color="auto"/>
        <w:bottom w:val="none" w:sz="0" w:space="0" w:color="auto"/>
        <w:right w:val="none" w:sz="0" w:space="0" w:color="auto"/>
      </w:divBdr>
      <w:divsChild>
        <w:div w:id="645352287">
          <w:marLeft w:val="0"/>
          <w:marRight w:val="0"/>
          <w:marTop w:val="0"/>
          <w:marBottom w:val="0"/>
          <w:divBdr>
            <w:top w:val="none" w:sz="0" w:space="0" w:color="auto"/>
            <w:left w:val="none" w:sz="0" w:space="0" w:color="auto"/>
            <w:bottom w:val="none" w:sz="0" w:space="0" w:color="auto"/>
            <w:right w:val="none" w:sz="0" w:space="0" w:color="auto"/>
          </w:divBdr>
          <w:divsChild>
            <w:div w:id="1337420592">
              <w:marLeft w:val="0"/>
              <w:marRight w:val="0"/>
              <w:marTop w:val="0"/>
              <w:marBottom w:val="0"/>
              <w:divBdr>
                <w:top w:val="none" w:sz="0" w:space="0" w:color="auto"/>
                <w:left w:val="none" w:sz="0" w:space="0" w:color="auto"/>
                <w:bottom w:val="none" w:sz="0" w:space="0" w:color="auto"/>
                <w:right w:val="none" w:sz="0" w:space="0" w:color="auto"/>
              </w:divBdr>
              <w:divsChild>
                <w:div w:id="2123986761">
                  <w:marLeft w:val="0"/>
                  <w:marRight w:val="0"/>
                  <w:marTop w:val="0"/>
                  <w:marBottom w:val="0"/>
                  <w:divBdr>
                    <w:top w:val="none" w:sz="0" w:space="0" w:color="auto"/>
                    <w:left w:val="none" w:sz="0" w:space="0" w:color="auto"/>
                    <w:bottom w:val="none" w:sz="0" w:space="0" w:color="auto"/>
                    <w:right w:val="none" w:sz="0" w:space="0" w:color="auto"/>
                  </w:divBdr>
                  <w:divsChild>
                    <w:div w:id="435488942">
                      <w:marLeft w:val="0"/>
                      <w:marRight w:val="0"/>
                      <w:marTop w:val="0"/>
                      <w:marBottom w:val="0"/>
                      <w:divBdr>
                        <w:top w:val="none" w:sz="0" w:space="0" w:color="auto"/>
                        <w:left w:val="none" w:sz="0" w:space="0" w:color="auto"/>
                        <w:bottom w:val="none" w:sz="0" w:space="0" w:color="auto"/>
                        <w:right w:val="none" w:sz="0" w:space="0" w:color="auto"/>
                      </w:divBdr>
                      <w:divsChild>
                        <w:div w:id="736516046">
                          <w:marLeft w:val="0"/>
                          <w:marRight w:val="0"/>
                          <w:marTop w:val="0"/>
                          <w:marBottom w:val="0"/>
                          <w:divBdr>
                            <w:top w:val="none" w:sz="0" w:space="0" w:color="auto"/>
                            <w:left w:val="none" w:sz="0" w:space="0" w:color="auto"/>
                            <w:bottom w:val="none" w:sz="0" w:space="0" w:color="auto"/>
                            <w:right w:val="none" w:sz="0" w:space="0" w:color="auto"/>
                          </w:divBdr>
                          <w:divsChild>
                            <w:div w:id="1096561041">
                              <w:marLeft w:val="0"/>
                              <w:marRight w:val="0"/>
                              <w:marTop w:val="0"/>
                              <w:marBottom w:val="0"/>
                              <w:divBdr>
                                <w:top w:val="none" w:sz="0" w:space="0" w:color="auto"/>
                                <w:left w:val="none" w:sz="0" w:space="0" w:color="auto"/>
                                <w:bottom w:val="none" w:sz="0" w:space="0" w:color="auto"/>
                                <w:right w:val="none" w:sz="0" w:space="0" w:color="auto"/>
                              </w:divBdr>
                              <w:divsChild>
                                <w:div w:id="217206641">
                                  <w:marLeft w:val="0"/>
                                  <w:marRight w:val="0"/>
                                  <w:marTop w:val="0"/>
                                  <w:marBottom w:val="0"/>
                                  <w:divBdr>
                                    <w:top w:val="none" w:sz="0" w:space="0" w:color="auto"/>
                                    <w:left w:val="none" w:sz="0" w:space="0" w:color="auto"/>
                                    <w:bottom w:val="none" w:sz="0" w:space="0" w:color="auto"/>
                                    <w:right w:val="none" w:sz="0" w:space="0" w:color="auto"/>
                                  </w:divBdr>
                                  <w:divsChild>
                                    <w:div w:id="46500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446912">
      <w:bodyDiv w:val="1"/>
      <w:marLeft w:val="0"/>
      <w:marRight w:val="0"/>
      <w:marTop w:val="0"/>
      <w:marBottom w:val="0"/>
      <w:divBdr>
        <w:top w:val="none" w:sz="0" w:space="0" w:color="auto"/>
        <w:left w:val="none" w:sz="0" w:space="0" w:color="auto"/>
        <w:bottom w:val="none" w:sz="0" w:space="0" w:color="auto"/>
        <w:right w:val="none" w:sz="0" w:space="0" w:color="auto"/>
      </w:divBdr>
      <w:divsChild>
        <w:div w:id="569924751">
          <w:marLeft w:val="0"/>
          <w:marRight w:val="0"/>
          <w:marTop w:val="0"/>
          <w:marBottom w:val="0"/>
          <w:divBdr>
            <w:top w:val="none" w:sz="0" w:space="0" w:color="auto"/>
            <w:left w:val="none" w:sz="0" w:space="0" w:color="auto"/>
            <w:bottom w:val="none" w:sz="0" w:space="0" w:color="auto"/>
            <w:right w:val="none" w:sz="0" w:space="0" w:color="auto"/>
          </w:divBdr>
          <w:divsChild>
            <w:div w:id="1625428727">
              <w:marLeft w:val="0"/>
              <w:marRight w:val="0"/>
              <w:marTop w:val="0"/>
              <w:marBottom w:val="0"/>
              <w:divBdr>
                <w:top w:val="none" w:sz="0" w:space="0" w:color="auto"/>
                <w:left w:val="none" w:sz="0" w:space="0" w:color="auto"/>
                <w:bottom w:val="none" w:sz="0" w:space="0" w:color="auto"/>
                <w:right w:val="none" w:sz="0" w:space="0" w:color="auto"/>
              </w:divBdr>
              <w:divsChild>
                <w:div w:id="363603139">
                  <w:marLeft w:val="0"/>
                  <w:marRight w:val="0"/>
                  <w:marTop w:val="0"/>
                  <w:marBottom w:val="0"/>
                  <w:divBdr>
                    <w:top w:val="none" w:sz="0" w:space="0" w:color="auto"/>
                    <w:left w:val="none" w:sz="0" w:space="0" w:color="auto"/>
                    <w:bottom w:val="none" w:sz="0" w:space="0" w:color="auto"/>
                    <w:right w:val="none" w:sz="0" w:space="0" w:color="auto"/>
                  </w:divBdr>
                  <w:divsChild>
                    <w:div w:id="479931796">
                      <w:marLeft w:val="0"/>
                      <w:marRight w:val="0"/>
                      <w:marTop w:val="0"/>
                      <w:marBottom w:val="0"/>
                      <w:divBdr>
                        <w:top w:val="none" w:sz="0" w:space="0" w:color="auto"/>
                        <w:left w:val="none" w:sz="0" w:space="0" w:color="auto"/>
                        <w:bottom w:val="none" w:sz="0" w:space="0" w:color="auto"/>
                        <w:right w:val="none" w:sz="0" w:space="0" w:color="auto"/>
                      </w:divBdr>
                      <w:divsChild>
                        <w:div w:id="373967918">
                          <w:marLeft w:val="0"/>
                          <w:marRight w:val="0"/>
                          <w:marTop w:val="0"/>
                          <w:marBottom w:val="0"/>
                          <w:divBdr>
                            <w:top w:val="none" w:sz="0" w:space="0" w:color="auto"/>
                            <w:left w:val="none" w:sz="0" w:space="0" w:color="auto"/>
                            <w:bottom w:val="none" w:sz="0" w:space="0" w:color="auto"/>
                            <w:right w:val="none" w:sz="0" w:space="0" w:color="auto"/>
                          </w:divBdr>
                          <w:divsChild>
                            <w:div w:id="1167359002">
                              <w:marLeft w:val="0"/>
                              <w:marRight w:val="0"/>
                              <w:marTop w:val="0"/>
                              <w:marBottom w:val="0"/>
                              <w:divBdr>
                                <w:top w:val="none" w:sz="0" w:space="0" w:color="auto"/>
                                <w:left w:val="none" w:sz="0" w:space="0" w:color="auto"/>
                                <w:bottom w:val="none" w:sz="0" w:space="0" w:color="auto"/>
                                <w:right w:val="none" w:sz="0" w:space="0" w:color="auto"/>
                              </w:divBdr>
                              <w:divsChild>
                                <w:div w:id="19701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24675214">
      <w:bodyDiv w:val="1"/>
      <w:marLeft w:val="0"/>
      <w:marRight w:val="0"/>
      <w:marTop w:val="0"/>
      <w:marBottom w:val="0"/>
      <w:divBdr>
        <w:top w:val="none" w:sz="0" w:space="0" w:color="auto"/>
        <w:left w:val="none" w:sz="0" w:space="0" w:color="auto"/>
        <w:bottom w:val="none" w:sz="0" w:space="0" w:color="auto"/>
        <w:right w:val="none" w:sz="0" w:space="0" w:color="auto"/>
      </w:divBdr>
      <w:divsChild>
        <w:div w:id="1136601251">
          <w:marLeft w:val="0"/>
          <w:marRight w:val="0"/>
          <w:marTop w:val="0"/>
          <w:marBottom w:val="0"/>
          <w:divBdr>
            <w:top w:val="none" w:sz="0" w:space="0" w:color="auto"/>
            <w:left w:val="none" w:sz="0" w:space="0" w:color="auto"/>
            <w:bottom w:val="none" w:sz="0" w:space="0" w:color="auto"/>
            <w:right w:val="none" w:sz="0" w:space="0" w:color="auto"/>
          </w:divBdr>
          <w:divsChild>
            <w:div w:id="188884035">
              <w:marLeft w:val="0"/>
              <w:marRight w:val="0"/>
              <w:marTop w:val="0"/>
              <w:marBottom w:val="0"/>
              <w:divBdr>
                <w:top w:val="none" w:sz="0" w:space="0" w:color="auto"/>
                <w:left w:val="none" w:sz="0" w:space="0" w:color="auto"/>
                <w:bottom w:val="none" w:sz="0" w:space="0" w:color="auto"/>
                <w:right w:val="none" w:sz="0" w:space="0" w:color="auto"/>
              </w:divBdr>
              <w:divsChild>
                <w:div w:id="1070690596">
                  <w:marLeft w:val="0"/>
                  <w:marRight w:val="0"/>
                  <w:marTop w:val="0"/>
                  <w:marBottom w:val="0"/>
                  <w:divBdr>
                    <w:top w:val="none" w:sz="0" w:space="0" w:color="auto"/>
                    <w:left w:val="none" w:sz="0" w:space="0" w:color="auto"/>
                    <w:bottom w:val="none" w:sz="0" w:space="0" w:color="auto"/>
                    <w:right w:val="none" w:sz="0" w:space="0" w:color="auto"/>
                  </w:divBdr>
                  <w:divsChild>
                    <w:div w:id="944846019">
                      <w:marLeft w:val="0"/>
                      <w:marRight w:val="0"/>
                      <w:marTop w:val="0"/>
                      <w:marBottom w:val="0"/>
                      <w:divBdr>
                        <w:top w:val="none" w:sz="0" w:space="0" w:color="auto"/>
                        <w:left w:val="none" w:sz="0" w:space="0" w:color="auto"/>
                        <w:bottom w:val="none" w:sz="0" w:space="0" w:color="auto"/>
                        <w:right w:val="none" w:sz="0" w:space="0" w:color="auto"/>
                      </w:divBdr>
                      <w:divsChild>
                        <w:div w:id="162553871">
                          <w:marLeft w:val="0"/>
                          <w:marRight w:val="0"/>
                          <w:marTop w:val="0"/>
                          <w:marBottom w:val="0"/>
                          <w:divBdr>
                            <w:top w:val="none" w:sz="0" w:space="0" w:color="auto"/>
                            <w:left w:val="none" w:sz="0" w:space="0" w:color="auto"/>
                            <w:bottom w:val="none" w:sz="0" w:space="0" w:color="auto"/>
                            <w:right w:val="none" w:sz="0" w:space="0" w:color="auto"/>
                          </w:divBdr>
                          <w:divsChild>
                            <w:div w:id="421994358">
                              <w:marLeft w:val="0"/>
                              <w:marRight w:val="0"/>
                              <w:marTop w:val="0"/>
                              <w:marBottom w:val="0"/>
                              <w:divBdr>
                                <w:top w:val="none" w:sz="0" w:space="0" w:color="auto"/>
                                <w:left w:val="none" w:sz="0" w:space="0" w:color="auto"/>
                                <w:bottom w:val="none" w:sz="0" w:space="0" w:color="auto"/>
                                <w:right w:val="none" w:sz="0" w:space="0" w:color="auto"/>
                              </w:divBdr>
                              <w:divsChild>
                                <w:div w:id="63171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624845581">
      <w:bodyDiv w:val="1"/>
      <w:marLeft w:val="0"/>
      <w:marRight w:val="0"/>
      <w:marTop w:val="0"/>
      <w:marBottom w:val="0"/>
      <w:divBdr>
        <w:top w:val="none" w:sz="0" w:space="0" w:color="auto"/>
        <w:left w:val="none" w:sz="0" w:space="0" w:color="auto"/>
        <w:bottom w:val="none" w:sz="0" w:space="0" w:color="auto"/>
        <w:right w:val="none" w:sz="0" w:space="0" w:color="auto"/>
      </w:divBdr>
      <w:divsChild>
        <w:div w:id="2084715829">
          <w:marLeft w:val="0"/>
          <w:marRight w:val="0"/>
          <w:marTop w:val="0"/>
          <w:marBottom w:val="0"/>
          <w:divBdr>
            <w:top w:val="none" w:sz="0" w:space="0" w:color="auto"/>
            <w:left w:val="none" w:sz="0" w:space="0" w:color="auto"/>
            <w:bottom w:val="none" w:sz="0" w:space="0" w:color="auto"/>
            <w:right w:val="none" w:sz="0" w:space="0" w:color="auto"/>
          </w:divBdr>
          <w:divsChild>
            <w:div w:id="1316299038">
              <w:marLeft w:val="0"/>
              <w:marRight w:val="0"/>
              <w:marTop w:val="0"/>
              <w:marBottom w:val="0"/>
              <w:divBdr>
                <w:top w:val="none" w:sz="0" w:space="0" w:color="auto"/>
                <w:left w:val="none" w:sz="0" w:space="0" w:color="auto"/>
                <w:bottom w:val="none" w:sz="0" w:space="0" w:color="auto"/>
                <w:right w:val="none" w:sz="0" w:space="0" w:color="auto"/>
              </w:divBdr>
              <w:divsChild>
                <w:div w:id="633559028">
                  <w:marLeft w:val="0"/>
                  <w:marRight w:val="0"/>
                  <w:marTop w:val="0"/>
                  <w:marBottom w:val="0"/>
                  <w:divBdr>
                    <w:top w:val="none" w:sz="0" w:space="0" w:color="auto"/>
                    <w:left w:val="none" w:sz="0" w:space="0" w:color="auto"/>
                    <w:bottom w:val="none" w:sz="0" w:space="0" w:color="auto"/>
                    <w:right w:val="none" w:sz="0" w:space="0" w:color="auto"/>
                  </w:divBdr>
                  <w:divsChild>
                    <w:div w:id="1861622160">
                      <w:marLeft w:val="0"/>
                      <w:marRight w:val="0"/>
                      <w:marTop w:val="0"/>
                      <w:marBottom w:val="0"/>
                      <w:divBdr>
                        <w:top w:val="none" w:sz="0" w:space="0" w:color="auto"/>
                        <w:left w:val="none" w:sz="0" w:space="0" w:color="auto"/>
                        <w:bottom w:val="none" w:sz="0" w:space="0" w:color="auto"/>
                        <w:right w:val="none" w:sz="0" w:space="0" w:color="auto"/>
                      </w:divBdr>
                      <w:divsChild>
                        <w:div w:id="1350527116">
                          <w:marLeft w:val="0"/>
                          <w:marRight w:val="0"/>
                          <w:marTop w:val="0"/>
                          <w:marBottom w:val="0"/>
                          <w:divBdr>
                            <w:top w:val="none" w:sz="0" w:space="0" w:color="auto"/>
                            <w:left w:val="none" w:sz="0" w:space="0" w:color="auto"/>
                            <w:bottom w:val="none" w:sz="0" w:space="0" w:color="auto"/>
                            <w:right w:val="none" w:sz="0" w:space="0" w:color="auto"/>
                          </w:divBdr>
                          <w:divsChild>
                            <w:div w:id="1304697503">
                              <w:marLeft w:val="0"/>
                              <w:marRight w:val="0"/>
                              <w:marTop w:val="0"/>
                              <w:marBottom w:val="0"/>
                              <w:divBdr>
                                <w:top w:val="none" w:sz="0" w:space="0" w:color="auto"/>
                                <w:left w:val="none" w:sz="0" w:space="0" w:color="auto"/>
                                <w:bottom w:val="none" w:sz="0" w:space="0" w:color="auto"/>
                                <w:right w:val="none" w:sz="0" w:space="0" w:color="auto"/>
                              </w:divBdr>
                              <w:divsChild>
                                <w:div w:id="84255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82947155">
      <w:bodyDiv w:val="1"/>
      <w:marLeft w:val="0"/>
      <w:marRight w:val="0"/>
      <w:marTop w:val="0"/>
      <w:marBottom w:val="0"/>
      <w:divBdr>
        <w:top w:val="none" w:sz="0" w:space="0" w:color="auto"/>
        <w:left w:val="none" w:sz="0" w:space="0" w:color="auto"/>
        <w:bottom w:val="none" w:sz="0" w:space="0" w:color="auto"/>
        <w:right w:val="none" w:sz="0" w:space="0" w:color="auto"/>
      </w:divBdr>
      <w:divsChild>
        <w:div w:id="32199204">
          <w:marLeft w:val="0"/>
          <w:marRight w:val="0"/>
          <w:marTop w:val="0"/>
          <w:marBottom w:val="0"/>
          <w:divBdr>
            <w:top w:val="none" w:sz="0" w:space="0" w:color="auto"/>
            <w:left w:val="none" w:sz="0" w:space="0" w:color="auto"/>
            <w:bottom w:val="none" w:sz="0" w:space="0" w:color="auto"/>
            <w:right w:val="none" w:sz="0" w:space="0" w:color="auto"/>
          </w:divBdr>
          <w:divsChild>
            <w:div w:id="1157379533">
              <w:marLeft w:val="0"/>
              <w:marRight w:val="0"/>
              <w:marTop w:val="0"/>
              <w:marBottom w:val="0"/>
              <w:divBdr>
                <w:top w:val="none" w:sz="0" w:space="0" w:color="auto"/>
                <w:left w:val="none" w:sz="0" w:space="0" w:color="auto"/>
                <w:bottom w:val="none" w:sz="0" w:space="0" w:color="auto"/>
                <w:right w:val="none" w:sz="0" w:space="0" w:color="auto"/>
              </w:divBdr>
              <w:divsChild>
                <w:div w:id="1597904005">
                  <w:marLeft w:val="0"/>
                  <w:marRight w:val="0"/>
                  <w:marTop w:val="0"/>
                  <w:marBottom w:val="0"/>
                  <w:divBdr>
                    <w:top w:val="none" w:sz="0" w:space="0" w:color="auto"/>
                    <w:left w:val="none" w:sz="0" w:space="0" w:color="auto"/>
                    <w:bottom w:val="none" w:sz="0" w:space="0" w:color="auto"/>
                    <w:right w:val="none" w:sz="0" w:space="0" w:color="auto"/>
                  </w:divBdr>
                  <w:divsChild>
                    <w:div w:id="116412551">
                      <w:marLeft w:val="0"/>
                      <w:marRight w:val="0"/>
                      <w:marTop w:val="0"/>
                      <w:marBottom w:val="0"/>
                      <w:divBdr>
                        <w:top w:val="none" w:sz="0" w:space="0" w:color="auto"/>
                        <w:left w:val="none" w:sz="0" w:space="0" w:color="auto"/>
                        <w:bottom w:val="none" w:sz="0" w:space="0" w:color="auto"/>
                        <w:right w:val="none" w:sz="0" w:space="0" w:color="auto"/>
                      </w:divBdr>
                      <w:divsChild>
                        <w:div w:id="2044018299">
                          <w:marLeft w:val="0"/>
                          <w:marRight w:val="0"/>
                          <w:marTop w:val="0"/>
                          <w:marBottom w:val="0"/>
                          <w:divBdr>
                            <w:top w:val="none" w:sz="0" w:space="0" w:color="auto"/>
                            <w:left w:val="none" w:sz="0" w:space="0" w:color="auto"/>
                            <w:bottom w:val="none" w:sz="0" w:space="0" w:color="auto"/>
                            <w:right w:val="none" w:sz="0" w:space="0" w:color="auto"/>
                          </w:divBdr>
                          <w:divsChild>
                            <w:div w:id="1028139611">
                              <w:marLeft w:val="0"/>
                              <w:marRight w:val="0"/>
                              <w:marTop w:val="0"/>
                              <w:marBottom w:val="0"/>
                              <w:divBdr>
                                <w:top w:val="none" w:sz="0" w:space="0" w:color="auto"/>
                                <w:left w:val="none" w:sz="0" w:space="0" w:color="auto"/>
                                <w:bottom w:val="none" w:sz="0" w:space="0" w:color="auto"/>
                                <w:right w:val="none" w:sz="0" w:space="0" w:color="auto"/>
                              </w:divBdr>
                              <w:divsChild>
                                <w:div w:id="629481913">
                                  <w:marLeft w:val="0"/>
                                  <w:marRight w:val="0"/>
                                  <w:marTop w:val="0"/>
                                  <w:marBottom w:val="0"/>
                                  <w:divBdr>
                                    <w:top w:val="none" w:sz="0" w:space="0" w:color="auto"/>
                                    <w:left w:val="none" w:sz="0" w:space="0" w:color="auto"/>
                                    <w:bottom w:val="none" w:sz="0" w:space="0" w:color="auto"/>
                                    <w:right w:val="none" w:sz="0" w:space="0" w:color="auto"/>
                                  </w:divBdr>
                                  <w:divsChild>
                                    <w:div w:id="182276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1781752">
      <w:bodyDiv w:val="1"/>
      <w:marLeft w:val="0"/>
      <w:marRight w:val="0"/>
      <w:marTop w:val="0"/>
      <w:marBottom w:val="0"/>
      <w:divBdr>
        <w:top w:val="none" w:sz="0" w:space="0" w:color="auto"/>
        <w:left w:val="none" w:sz="0" w:space="0" w:color="auto"/>
        <w:bottom w:val="none" w:sz="0" w:space="0" w:color="auto"/>
        <w:right w:val="none" w:sz="0" w:space="0" w:color="auto"/>
      </w:divBdr>
      <w:divsChild>
        <w:div w:id="235284999">
          <w:marLeft w:val="0"/>
          <w:marRight w:val="0"/>
          <w:marTop w:val="0"/>
          <w:marBottom w:val="0"/>
          <w:divBdr>
            <w:top w:val="none" w:sz="0" w:space="0" w:color="auto"/>
            <w:left w:val="none" w:sz="0" w:space="0" w:color="auto"/>
            <w:bottom w:val="none" w:sz="0" w:space="0" w:color="auto"/>
            <w:right w:val="none" w:sz="0" w:space="0" w:color="auto"/>
          </w:divBdr>
          <w:divsChild>
            <w:div w:id="1685399608">
              <w:marLeft w:val="0"/>
              <w:marRight w:val="0"/>
              <w:marTop w:val="0"/>
              <w:marBottom w:val="0"/>
              <w:divBdr>
                <w:top w:val="none" w:sz="0" w:space="0" w:color="auto"/>
                <w:left w:val="none" w:sz="0" w:space="0" w:color="auto"/>
                <w:bottom w:val="none" w:sz="0" w:space="0" w:color="auto"/>
                <w:right w:val="none" w:sz="0" w:space="0" w:color="auto"/>
              </w:divBdr>
              <w:divsChild>
                <w:div w:id="214900944">
                  <w:marLeft w:val="0"/>
                  <w:marRight w:val="0"/>
                  <w:marTop w:val="0"/>
                  <w:marBottom w:val="0"/>
                  <w:divBdr>
                    <w:top w:val="none" w:sz="0" w:space="0" w:color="auto"/>
                    <w:left w:val="none" w:sz="0" w:space="0" w:color="auto"/>
                    <w:bottom w:val="none" w:sz="0" w:space="0" w:color="auto"/>
                    <w:right w:val="none" w:sz="0" w:space="0" w:color="auto"/>
                  </w:divBdr>
                  <w:divsChild>
                    <w:div w:id="2057965483">
                      <w:marLeft w:val="0"/>
                      <w:marRight w:val="0"/>
                      <w:marTop w:val="0"/>
                      <w:marBottom w:val="0"/>
                      <w:divBdr>
                        <w:top w:val="none" w:sz="0" w:space="0" w:color="auto"/>
                        <w:left w:val="none" w:sz="0" w:space="0" w:color="auto"/>
                        <w:bottom w:val="none" w:sz="0" w:space="0" w:color="auto"/>
                        <w:right w:val="none" w:sz="0" w:space="0" w:color="auto"/>
                      </w:divBdr>
                      <w:divsChild>
                        <w:div w:id="194663036">
                          <w:marLeft w:val="0"/>
                          <w:marRight w:val="0"/>
                          <w:marTop w:val="0"/>
                          <w:marBottom w:val="0"/>
                          <w:divBdr>
                            <w:top w:val="none" w:sz="0" w:space="0" w:color="auto"/>
                            <w:left w:val="none" w:sz="0" w:space="0" w:color="auto"/>
                            <w:bottom w:val="none" w:sz="0" w:space="0" w:color="auto"/>
                            <w:right w:val="none" w:sz="0" w:space="0" w:color="auto"/>
                          </w:divBdr>
                          <w:divsChild>
                            <w:div w:id="36008431">
                              <w:marLeft w:val="0"/>
                              <w:marRight w:val="0"/>
                              <w:marTop w:val="0"/>
                              <w:marBottom w:val="0"/>
                              <w:divBdr>
                                <w:top w:val="none" w:sz="0" w:space="0" w:color="auto"/>
                                <w:left w:val="none" w:sz="0" w:space="0" w:color="auto"/>
                                <w:bottom w:val="none" w:sz="0" w:space="0" w:color="auto"/>
                                <w:right w:val="none" w:sz="0" w:space="0" w:color="auto"/>
                              </w:divBdr>
                              <w:divsChild>
                                <w:div w:id="1112818125">
                                  <w:marLeft w:val="0"/>
                                  <w:marRight w:val="0"/>
                                  <w:marTop w:val="0"/>
                                  <w:marBottom w:val="0"/>
                                  <w:divBdr>
                                    <w:top w:val="none" w:sz="0" w:space="0" w:color="auto"/>
                                    <w:left w:val="none" w:sz="0" w:space="0" w:color="auto"/>
                                    <w:bottom w:val="none" w:sz="0" w:space="0" w:color="auto"/>
                                    <w:right w:val="none" w:sz="0" w:space="0" w:color="auto"/>
                                  </w:divBdr>
                                  <w:divsChild>
                                    <w:div w:id="155959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37449631">
      <w:bodyDiv w:val="1"/>
      <w:marLeft w:val="0"/>
      <w:marRight w:val="0"/>
      <w:marTop w:val="0"/>
      <w:marBottom w:val="0"/>
      <w:divBdr>
        <w:top w:val="none" w:sz="0" w:space="0" w:color="auto"/>
        <w:left w:val="none" w:sz="0" w:space="0" w:color="auto"/>
        <w:bottom w:val="none" w:sz="0" w:space="0" w:color="auto"/>
        <w:right w:val="none" w:sz="0" w:space="0" w:color="auto"/>
      </w:divBdr>
      <w:divsChild>
        <w:div w:id="189414864">
          <w:marLeft w:val="0"/>
          <w:marRight w:val="0"/>
          <w:marTop w:val="0"/>
          <w:marBottom w:val="0"/>
          <w:divBdr>
            <w:top w:val="none" w:sz="0" w:space="0" w:color="auto"/>
            <w:left w:val="none" w:sz="0" w:space="0" w:color="auto"/>
            <w:bottom w:val="none" w:sz="0" w:space="0" w:color="auto"/>
            <w:right w:val="none" w:sz="0" w:space="0" w:color="auto"/>
          </w:divBdr>
        </w:div>
      </w:divsChild>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38751642">
      <w:bodyDiv w:val="1"/>
      <w:marLeft w:val="0"/>
      <w:marRight w:val="0"/>
      <w:marTop w:val="0"/>
      <w:marBottom w:val="0"/>
      <w:divBdr>
        <w:top w:val="none" w:sz="0" w:space="0" w:color="auto"/>
        <w:left w:val="none" w:sz="0" w:space="0" w:color="auto"/>
        <w:bottom w:val="none" w:sz="0" w:space="0" w:color="auto"/>
        <w:right w:val="none" w:sz="0" w:space="0" w:color="auto"/>
      </w:divBdr>
      <w:divsChild>
        <w:div w:id="1962833838">
          <w:marLeft w:val="0"/>
          <w:marRight w:val="0"/>
          <w:marTop w:val="0"/>
          <w:marBottom w:val="0"/>
          <w:divBdr>
            <w:top w:val="none" w:sz="0" w:space="0" w:color="auto"/>
            <w:left w:val="none" w:sz="0" w:space="0" w:color="auto"/>
            <w:bottom w:val="none" w:sz="0" w:space="0" w:color="auto"/>
            <w:right w:val="none" w:sz="0" w:space="0" w:color="auto"/>
          </w:divBdr>
          <w:divsChild>
            <w:div w:id="991450908">
              <w:marLeft w:val="0"/>
              <w:marRight w:val="0"/>
              <w:marTop w:val="0"/>
              <w:marBottom w:val="0"/>
              <w:divBdr>
                <w:top w:val="none" w:sz="0" w:space="0" w:color="auto"/>
                <w:left w:val="none" w:sz="0" w:space="0" w:color="auto"/>
                <w:bottom w:val="none" w:sz="0" w:space="0" w:color="auto"/>
                <w:right w:val="none" w:sz="0" w:space="0" w:color="auto"/>
              </w:divBdr>
              <w:divsChild>
                <w:div w:id="1630933168">
                  <w:marLeft w:val="0"/>
                  <w:marRight w:val="0"/>
                  <w:marTop w:val="0"/>
                  <w:marBottom w:val="0"/>
                  <w:divBdr>
                    <w:top w:val="none" w:sz="0" w:space="0" w:color="auto"/>
                    <w:left w:val="none" w:sz="0" w:space="0" w:color="auto"/>
                    <w:bottom w:val="none" w:sz="0" w:space="0" w:color="auto"/>
                    <w:right w:val="none" w:sz="0" w:space="0" w:color="auto"/>
                  </w:divBdr>
                  <w:divsChild>
                    <w:div w:id="1204828944">
                      <w:marLeft w:val="0"/>
                      <w:marRight w:val="0"/>
                      <w:marTop w:val="0"/>
                      <w:marBottom w:val="0"/>
                      <w:divBdr>
                        <w:top w:val="none" w:sz="0" w:space="0" w:color="auto"/>
                        <w:left w:val="none" w:sz="0" w:space="0" w:color="auto"/>
                        <w:bottom w:val="none" w:sz="0" w:space="0" w:color="auto"/>
                        <w:right w:val="none" w:sz="0" w:space="0" w:color="auto"/>
                      </w:divBdr>
                      <w:divsChild>
                        <w:div w:id="1956519983">
                          <w:marLeft w:val="0"/>
                          <w:marRight w:val="0"/>
                          <w:marTop w:val="0"/>
                          <w:marBottom w:val="0"/>
                          <w:divBdr>
                            <w:top w:val="none" w:sz="0" w:space="0" w:color="auto"/>
                            <w:left w:val="none" w:sz="0" w:space="0" w:color="auto"/>
                            <w:bottom w:val="none" w:sz="0" w:space="0" w:color="auto"/>
                            <w:right w:val="none" w:sz="0" w:space="0" w:color="auto"/>
                          </w:divBdr>
                          <w:divsChild>
                            <w:div w:id="651182311">
                              <w:marLeft w:val="0"/>
                              <w:marRight w:val="0"/>
                              <w:marTop w:val="0"/>
                              <w:marBottom w:val="0"/>
                              <w:divBdr>
                                <w:top w:val="none" w:sz="0" w:space="0" w:color="auto"/>
                                <w:left w:val="none" w:sz="0" w:space="0" w:color="auto"/>
                                <w:bottom w:val="none" w:sz="0" w:space="0" w:color="auto"/>
                                <w:right w:val="none" w:sz="0" w:space="0" w:color="auto"/>
                              </w:divBdr>
                              <w:divsChild>
                                <w:div w:id="1456017957">
                                  <w:marLeft w:val="0"/>
                                  <w:marRight w:val="0"/>
                                  <w:marTop w:val="0"/>
                                  <w:marBottom w:val="0"/>
                                  <w:divBdr>
                                    <w:top w:val="none" w:sz="0" w:space="0" w:color="auto"/>
                                    <w:left w:val="none" w:sz="0" w:space="0" w:color="auto"/>
                                    <w:bottom w:val="none" w:sz="0" w:space="0" w:color="auto"/>
                                    <w:right w:val="none" w:sz="0" w:space="0" w:color="auto"/>
                                  </w:divBdr>
                                  <w:divsChild>
                                    <w:div w:id="91698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064980259">
      <w:bodyDiv w:val="1"/>
      <w:marLeft w:val="0"/>
      <w:marRight w:val="0"/>
      <w:marTop w:val="0"/>
      <w:marBottom w:val="0"/>
      <w:divBdr>
        <w:top w:val="none" w:sz="0" w:space="0" w:color="auto"/>
        <w:left w:val="none" w:sz="0" w:space="0" w:color="auto"/>
        <w:bottom w:val="none" w:sz="0" w:space="0" w:color="auto"/>
        <w:right w:val="none" w:sz="0" w:space="0" w:color="auto"/>
      </w:divBdr>
      <w:divsChild>
        <w:div w:id="1519735080">
          <w:marLeft w:val="0"/>
          <w:marRight w:val="0"/>
          <w:marTop w:val="0"/>
          <w:marBottom w:val="0"/>
          <w:divBdr>
            <w:top w:val="none" w:sz="0" w:space="0" w:color="auto"/>
            <w:left w:val="none" w:sz="0" w:space="0" w:color="auto"/>
            <w:bottom w:val="none" w:sz="0" w:space="0" w:color="auto"/>
            <w:right w:val="none" w:sz="0" w:space="0" w:color="auto"/>
          </w:divBdr>
          <w:divsChild>
            <w:div w:id="2004699357">
              <w:marLeft w:val="0"/>
              <w:marRight w:val="0"/>
              <w:marTop w:val="0"/>
              <w:marBottom w:val="0"/>
              <w:divBdr>
                <w:top w:val="none" w:sz="0" w:space="0" w:color="auto"/>
                <w:left w:val="none" w:sz="0" w:space="0" w:color="auto"/>
                <w:bottom w:val="none" w:sz="0" w:space="0" w:color="auto"/>
                <w:right w:val="none" w:sz="0" w:space="0" w:color="auto"/>
              </w:divBdr>
              <w:divsChild>
                <w:div w:id="2033799657">
                  <w:marLeft w:val="0"/>
                  <w:marRight w:val="0"/>
                  <w:marTop w:val="0"/>
                  <w:marBottom w:val="0"/>
                  <w:divBdr>
                    <w:top w:val="none" w:sz="0" w:space="0" w:color="auto"/>
                    <w:left w:val="none" w:sz="0" w:space="0" w:color="auto"/>
                    <w:bottom w:val="none" w:sz="0" w:space="0" w:color="auto"/>
                    <w:right w:val="none" w:sz="0" w:space="0" w:color="auto"/>
                  </w:divBdr>
                  <w:divsChild>
                    <w:div w:id="1378507081">
                      <w:marLeft w:val="0"/>
                      <w:marRight w:val="0"/>
                      <w:marTop w:val="0"/>
                      <w:marBottom w:val="0"/>
                      <w:divBdr>
                        <w:top w:val="none" w:sz="0" w:space="0" w:color="auto"/>
                        <w:left w:val="none" w:sz="0" w:space="0" w:color="auto"/>
                        <w:bottom w:val="none" w:sz="0" w:space="0" w:color="auto"/>
                        <w:right w:val="none" w:sz="0" w:space="0" w:color="auto"/>
                      </w:divBdr>
                      <w:divsChild>
                        <w:div w:id="194202117">
                          <w:marLeft w:val="0"/>
                          <w:marRight w:val="0"/>
                          <w:marTop w:val="0"/>
                          <w:marBottom w:val="0"/>
                          <w:divBdr>
                            <w:top w:val="none" w:sz="0" w:space="0" w:color="auto"/>
                            <w:left w:val="none" w:sz="0" w:space="0" w:color="auto"/>
                            <w:bottom w:val="none" w:sz="0" w:space="0" w:color="auto"/>
                            <w:right w:val="none" w:sz="0" w:space="0" w:color="auto"/>
                          </w:divBdr>
                          <w:divsChild>
                            <w:div w:id="1659655097">
                              <w:marLeft w:val="0"/>
                              <w:marRight w:val="0"/>
                              <w:marTop w:val="0"/>
                              <w:marBottom w:val="0"/>
                              <w:divBdr>
                                <w:top w:val="none" w:sz="0" w:space="0" w:color="auto"/>
                                <w:left w:val="none" w:sz="0" w:space="0" w:color="auto"/>
                                <w:bottom w:val="none" w:sz="0" w:space="0" w:color="auto"/>
                                <w:right w:val="none" w:sz="0" w:space="0" w:color="auto"/>
                              </w:divBdr>
                              <w:divsChild>
                                <w:div w:id="96777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755/oj" TargetMode="External"/><Relationship Id="rId2" Type="http://schemas.openxmlformats.org/officeDocument/2006/relationships/hyperlink" Target="https://eur-lex.europa.eu/eli/reg/2020/852/oj/eng"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F75065C516B24AA4ED9964D7F23498" ma:contentTypeVersion="24" ma:contentTypeDescription="Create a new document." ma:contentTypeScope="" ma:versionID="691655810f3f62762b3162cea27daf68">
  <xsd:schema xmlns:xsd="http://www.w3.org/2001/XMLSchema" xmlns:xs="http://www.w3.org/2001/XMLSchema" xmlns:p="http://schemas.microsoft.com/office/2006/metadata/properties" xmlns:ns1="http://schemas.microsoft.com/sharepoint/v3" xmlns:ns2="11e77377-0db5-45fd-a1ac-9f5e38a33c6f" xmlns:ns3="e4d0ae30-99de-4b75-b374-de0637405ec7" xmlns:ns4="http://schemas.microsoft.com/sharepoint/v4" targetNamespace="http://schemas.microsoft.com/office/2006/metadata/properties" ma:root="true" ma:fieldsID="db6ca9e3fb0e8587ae89dc1684163d2b" ns1:_="" ns2:_="" ns3:_="" ns4:_="">
    <xsd:import namespace="http://schemas.microsoft.com/sharepoint/v3"/>
    <xsd:import namespace="11e77377-0db5-45fd-a1ac-9f5e38a33c6f"/>
    <xsd:import namespace="e4d0ae30-99de-4b75-b374-de0637405ec7"/>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e77377-0db5-45fd-a1ac-9f5e38a33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d0ae30-99de-4b75-b374-de0637405ec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9c1a9c5-7436-4665-9c01-4721abda3979}" ma:internalName="TaxCatchAll" ma:showField="CatchAllData" ma:web="e4d0ae30-99de-4b75-b374-de0637405ec7">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e77377-0db5-45fd-a1ac-9f5e38a33c6f">
      <Terms xmlns="http://schemas.microsoft.com/office/infopath/2007/PartnerControls"/>
    </lcf76f155ced4ddcb4097134ff3c332f>
    <TaxCatchAll xmlns="e4d0ae30-99de-4b75-b374-de0637405ec7" xsi:nil="true"/>
    <EC_ARES_NUMBER xmlns="e4d0ae30-99de-4b75-b374-de0637405ec7">
      <Url xsi:nil="true"/>
      <Description xsi:nil="true"/>
    </EC_ARES_NUMBER>
    <IconOverlay xmlns="http://schemas.microsoft.com/sharepoint/v4" xsi:nil="true"/>
    <EC_ARES_DATE_TRANSFERRED xmlns="e4d0ae30-99de-4b75-b374-de0637405ec7" xsi:nil="true"/>
    <EC_ARES_TRANSFERRED_BY xmlns="e4d0ae30-99de-4b75-b374-de0637405ec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094BB-4ADB-4B6E-AFA5-DC597386D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e77377-0db5-45fd-a1ac-9f5e38a33c6f"/>
    <ds:schemaRef ds:uri="e4d0ae30-99de-4b75-b374-de0637405ec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1e77377-0db5-45fd-a1ac-9f5e38a33c6f"/>
    <ds:schemaRef ds:uri="e4d0ae30-99de-4b75-b374-de0637405ec7"/>
    <ds:schemaRef ds:uri="http://schemas.microsoft.com/sharepoint/v4"/>
  </ds:schemaRefs>
</ds:datastoreItem>
</file>

<file path=customXml/itemProps4.xml><?xml version="1.0" encoding="utf-8"?>
<ds:datastoreItem xmlns:ds="http://schemas.openxmlformats.org/officeDocument/2006/customXml" ds:itemID="{7094D3DF-5B58-496B-9CC3-1B39CF013EE3}">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77</TotalTime>
  <Pages>9</Pages>
  <Words>3239</Words>
  <Characters>18467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5205</cp:revision>
  <dcterms:created xsi:type="dcterms:W3CDTF">2026-05-16T23:25:00Z</dcterms:created>
  <dcterms:modified xsi:type="dcterms:W3CDTF">2026-07-22T18:52:00Z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0x010100BAF75065C516B24AA4ED9964D7F23498</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