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19789D" w:rsidP="0019789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9705FE-EAB6-4D2B-8FA9-1B5BE1EF8C30" style="width:455.25pt;height:357.75pt">
            <v:imagedata r:id="rId11" o:title=""/>
          </v:shape>
        </w:pict>
      </w:r>
    </w:p>
    <w:p w:rsidR="00C33A8E" w:rsidRPr="00C33A8E" w:rsidRDefault="00C33A8E" w:rsidP="00C33A8E">
      <w:pPr>
        <w:pStyle w:val="Pagedecouverture"/>
        <w:rPr>
          <w:noProof/>
        </w:rPr>
        <w:sectPr w:rsidR="00C33A8E" w:rsidRPr="00C33A8E" w:rsidSect="0019789D">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C33A8E" w:rsidRDefault="00DB38C7" w:rsidP="00DB38C7">
      <w:pPr>
        <w:pStyle w:val="Exposdesmotifstitre"/>
        <w:rPr>
          <w:noProof/>
        </w:rPr>
      </w:pPr>
      <w:bookmarkStart w:id="1" w:name="_GoBack"/>
      <w:bookmarkEnd w:id="1"/>
    </w:p>
    <w:p w:rsidR="00607CA2" w:rsidRPr="00C33A8E" w:rsidRDefault="00607CA2" w:rsidP="00607CA2">
      <w:pPr>
        <w:rPr>
          <w:noProof/>
        </w:rPr>
      </w:pPr>
    </w:p>
    <w:p w:rsidR="0042738F" w:rsidRDefault="00FE0BF7">
      <w:pPr>
        <w:pStyle w:val="Rfrenceinterinstitutionnelle"/>
        <w:rPr>
          <w:noProof/>
        </w:rPr>
      </w:pPr>
      <w:r>
        <w:rPr>
          <w:noProof/>
        </w:rPr>
        <w:t>2026/0228 (NLE)</w:t>
      </w:r>
    </w:p>
    <w:p w:rsidR="002709B6" w:rsidRPr="00C33A8E" w:rsidRDefault="00B03EC7" w:rsidP="00B03EC7">
      <w:pPr>
        <w:pStyle w:val="Statut"/>
        <w:rPr>
          <w:noProof/>
        </w:rPr>
      </w:pPr>
      <w:r w:rsidRPr="00B03EC7">
        <w:rPr>
          <w:noProof/>
        </w:rPr>
        <w:t>Proposition de</w:t>
      </w:r>
    </w:p>
    <w:p w:rsidR="002709B6" w:rsidRPr="00C33A8E" w:rsidRDefault="00B03EC7" w:rsidP="00B03EC7">
      <w:pPr>
        <w:pStyle w:val="Typedudocument"/>
        <w:rPr>
          <w:noProof/>
        </w:rPr>
      </w:pPr>
      <w:r w:rsidRPr="00B03EC7">
        <w:rPr>
          <w:noProof/>
        </w:rPr>
        <w:t>DÉCISION D’EXÉCUTION DU CONSEIL</w:t>
      </w:r>
    </w:p>
    <w:p w:rsidR="002F19B5" w:rsidRPr="00C33A8E" w:rsidRDefault="00B03EC7" w:rsidP="00B03EC7">
      <w:pPr>
        <w:pStyle w:val="Titreobjet"/>
        <w:rPr>
          <w:noProof/>
        </w:rPr>
      </w:pPr>
      <w:r w:rsidRPr="00B03EC7">
        <w:rPr>
          <w:noProof/>
        </w:rPr>
        <w:t>modifiant la décision d’exécution du Conseil du 13 juillet 2021 relative à l’approbation de l’évaluation du plan pour la reprise et la résilience pour la Grèce</w:t>
      </w:r>
    </w:p>
    <w:p w:rsidR="00007F85" w:rsidRPr="00C33A8E" w:rsidRDefault="00007F85" w:rsidP="002F19B5">
      <w:pPr>
        <w:pStyle w:val="Institutionquiagit"/>
        <w:rPr>
          <w:noProof/>
        </w:rPr>
      </w:pPr>
      <w:r w:rsidRPr="00C33A8E">
        <w:rPr>
          <w:noProof/>
        </w:rPr>
        <w:t>LE CONSEIL DE L’UNION EUROPÉENNE,</w:t>
      </w:r>
    </w:p>
    <w:p w:rsidR="00007F85" w:rsidRPr="00C33A8E" w:rsidRDefault="00007F85" w:rsidP="00007F85">
      <w:pPr>
        <w:rPr>
          <w:noProof/>
        </w:rPr>
      </w:pPr>
      <w:r w:rsidRPr="00C33A8E">
        <w:rPr>
          <w:noProof/>
        </w:rPr>
        <w:t xml:space="preserve">vu le traité sur le fonctionnement de l’Union européenne, </w:t>
      </w:r>
    </w:p>
    <w:p w:rsidR="00007F85" w:rsidRPr="00C33A8E" w:rsidRDefault="00007F85" w:rsidP="00007F85">
      <w:pPr>
        <w:rPr>
          <w:noProof/>
        </w:rPr>
      </w:pPr>
      <w:r w:rsidRPr="00C33A8E">
        <w:rPr>
          <w:noProof/>
        </w:rPr>
        <w:t>vu le règlement (UE) 2021/241 du Parlement européen et du Conseil du 12 février 2021 établissant la facilité pour la reprise et la résilience</w:t>
      </w:r>
      <w:r w:rsidRPr="00C33A8E">
        <w:rPr>
          <w:rStyle w:val="FootnoteReference"/>
          <w:rFonts w:eastAsia="Times New Roman"/>
          <w:noProof/>
        </w:rPr>
        <w:footnoteReference w:id="2"/>
      </w:r>
      <w:r w:rsidRPr="00C33A8E">
        <w:rPr>
          <w:noProof/>
        </w:rPr>
        <w:t>, et notamment son article 20, paragraphe 1,</w:t>
      </w:r>
    </w:p>
    <w:p w:rsidR="00007F85" w:rsidRPr="00C33A8E" w:rsidRDefault="00007F85" w:rsidP="00007F85">
      <w:pPr>
        <w:rPr>
          <w:noProof/>
        </w:rPr>
      </w:pPr>
      <w:r w:rsidRPr="00C33A8E">
        <w:rPr>
          <w:noProof/>
        </w:rPr>
        <w:t>vu la proposition de la Commission européenne,</w:t>
      </w:r>
    </w:p>
    <w:p w:rsidR="00007F85" w:rsidRPr="00C33A8E" w:rsidRDefault="00007F85" w:rsidP="00007F85">
      <w:pPr>
        <w:rPr>
          <w:noProof/>
        </w:rPr>
      </w:pPr>
      <w:r w:rsidRPr="00C33A8E">
        <w:rPr>
          <w:noProof/>
        </w:rPr>
        <w:t>considérant ce qui suit:</w:t>
      </w:r>
    </w:p>
    <w:p w:rsidR="00007F85" w:rsidRPr="00C33A8E" w:rsidRDefault="67BC1103" w:rsidP="00C86FCF">
      <w:pPr>
        <w:pStyle w:val="ManualConsidrant"/>
        <w:rPr>
          <w:noProof/>
        </w:rPr>
      </w:pPr>
      <w:r>
        <w:rPr>
          <w:noProof/>
        </w:rPr>
        <w:t>(1)</w:t>
      </w:r>
      <w:r>
        <w:rPr>
          <w:noProof/>
        </w:rPr>
        <w:tab/>
      </w:r>
      <w:r w:rsidRPr="00C33A8E">
        <w:rPr>
          <w:noProof/>
        </w:rPr>
        <w:t>Après la présentation, par</w:t>
      </w:r>
      <w:r w:rsidRPr="00C33A8E">
        <w:rPr>
          <w:noProof/>
          <w:shd w:val="clear" w:color="auto" w:fill="FFFFFF"/>
        </w:rPr>
        <w:t xml:space="preserve"> </w:t>
      </w:r>
      <w:r w:rsidRPr="00C33A8E">
        <w:rPr>
          <w:noProof/>
        </w:rPr>
        <w:t>la Grèce, de son plan national pour la reprise et la résilience (ci-après le «PRR») le 27 avril 2021, la Commission a proposé au Conseil que ce PRR reçoive une évaluation positive. Le 13 juillet 2021, le Conseil a approuvé cette évaluation positive par une décision d’exécution</w:t>
      </w:r>
      <w:r w:rsidRPr="00C33A8E">
        <w:rPr>
          <w:rStyle w:val="FootnoteReference"/>
          <w:rFonts w:eastAsia="Times New Roman"/>
          <w:noProof/>
        </w:rPr>
        <w:footnoteReference w:id="3"/>
      </w:r>
      <w:r w:rsidRPr="00C33A8E">
        <w:rPr>
          <w:noProof/>
        </w:rPr>
        <w:t xml:space="preserve"> (ci-après la «décision d’exécution du Conseil du 13 juillet 2021»). La décision d’exécution du Conseil du 13 juillet 2021 a été modifiée par les décisions d’exécution du Conseil du 8 décembre 2023</w:t>
      </w:r>
      <w:r w:rsidRPr="00C33A8E">
        <w:rPr>
          <w:rStyle w:val="FootnoteReference"/>
          <w:noProof/>
        </w:rPr>
        <w:footnoteReference w:id="4"/>
      </w:r>
      <w:r w:rsidRPr="00C33A8E">
        <w:rPr>
          <w:noProof/>
        </w:rPr>
        <w:t>, du 16 juillet 2024</w:t>
      </w:r>
      <w:r w:rsidRPr="00C33A8E">
        <w:rPr>
          <w:rStyle w:val="FootnoteReference"/>
          <w:noProof/>
        </w:rPr>
        <w:footnoteReference w:id="5"/>
      </w:r>
      <w:r w:rsidRPr="00C33A8E">
        <w:rPr>
          <w:noProof/>
        </w:rPr>
        <w:t>, du 21 janvier 2025</w:t>
      </w:r>
      <w:r w:rsidRPr="00C33A8E">
        <w:rPr>
          <w:rStyle w:val="FootnoteReference"/>
          <w:noProof/>
        </w:rPr>
        <w:footnoteReference w:id="6"/>
      </w:r>
      <w:r w:rsidRPr="00C33A8E">
        <w:rPr>
          <w:noProof/>
        </w:rPr>
        <w:t>, du 18 juillet 2025</w:t>
      </w:r>
      <w:r w:rsidRPr="00C33A8E">
        <w:rPr>
          <w:rStyle w:val="FootnoteReference"/>
          <w:noProof/>
        </w:rPr>
        <w:footnoteReference w:id="7"/>
      </w:r>
      <w:r w:rsidRPr="00C33A8E">
        <w:rPr>
          <w:noProof/>
        </w:rPr>
        <w:t xml:space="preserve"> et du 12 décembre 2025</w:t>
      </w:r>
      <w:r w:rsidRPr="00C33A8E">
        <w:rPr>
          <w:rStyle w:val="FootnoteReference"/>
          <w:noProof/>
        </w:rPr>
        <w:footnoteReference w:id="8"/>
      </w:r>
      <w:r w:rsidRPr="00C33A8E">
        <w:rPr>
          <w:noProof/>
        </w:rPr>
        <w:t>.</w:t>
      </w:r>
    </w:p>
    <w:p w:rsidR="00007F85" w:rsidRPr="00C33A8E" w:rsidRDefault="67BC1103" w:rsidP="08F480BE">
      <w:pPr>
        <w:pStyle w:val="ManualConsidrant"/>
        <w:rPr>
          <w:rFonts w:eastAsia="Times New Roman"/>
          <w:noProof/>
        </w:rPr>
      </w:pPr>
      <w:r>
        <w:rPr>
          <w:noProof/>
        </w:rPr>
        <w:t>(2)</w:t>
      </w:r>
      <w:r>
        <w:rPr>
          <w:noProof/>
        </w:rPr>
        <w:tab/>
      </w:r>
      <w:r w:rsidRPr="00C33A8E">
        <w:rPr>
          <w:noProof/>
        </w:rPr>
        <w:t xml:space="preserve">Le 8 mai 2026, estimant </w:t>
      </w:r>
      <w:bookmarkStart w:id="2" w:name="_Hlk130805569"/>
      <w:r w:rsidRPr="00C33A8E">
        <w:rPr>
          <w:noProof/>
        </w:rPr>
        <w:t>que le PRR ne pouvait plus être respecté en partie, en raison de circonstances objectives, la Grèce a adressé à la Commission une demande motivée l’invitant à présenter une proposition visant à modifier la décision d’exécution du Conseil du 13 juillet 2021 conformément à l’article 21, paragraphe 1, du règlement (UE) 2021/241. Sur cette base, la Grèce a présenté un PRR modifié.</w:t>
      </w:r>
      <w:bookmarkEnd w:id="2"/>
    </w:p>
    <w:p w:rsidR="00007F85" w:rsidRPr="00C33A8E" w:rsidRDefault="00007F85" w:rsidP="00007F85">
      <w:pPr>
        <w:rPr>
          <w:b/>
          <w:bCs/>
          <w:i/>
          <w:iCs/>
          <w:noProof/>
        </w:rPr>
      </w:pPr>
      <w:r w:rsidRPr="00C33A8E">
        <w:rPr>
          <w:b/>
          <w:i/>
          <w:noProof/>
        </w:rPr>
        <w:t xml:space="preserve">Modifications fondées sur l’article 21 du règlement (UE) 2021/241 </w:t>
      </w:r>
    </w:p>
    <w:p w:rsidR="00007F85" w:rsidRPr="00C33A8E" w:rsidRDefault="67BC1103" w:rsidP="27836A8B">
      <w:pPr>
        <w:pStyle w:val="ManualConsidrant"/>
        <w:rPr>
          <w:rFonts w:eastAsia="Times New Roman"/>
          <w:noProof/>
        </w:rPr>
      </w:pPr>
      <w:r>
        <w:rPr>
          <w:noProof/>
        </w:rPr>
        <w:t>(3)</w:t>
      </w:r>
      <w:r>
        <w:rPr>
          <w:noProof/>
        </w:rPr>
        <w:tab/>
      </w:r>
      <w:r w:rsidRPr="00C33A8E">
        <w:rPr>
          <w:noProof/>
          <w:color w:val="000000" w:themeColor="text1"/>
        </w:rPr>
        <w:t xml:space="preserve">Les modifications du PRR présentées par la Grèce </w:t>
      </w:r>
      <w:r w:rsidRPr="00C33A8E">
        <w:rPr>
          <w:noProof/>
        </w:rPr>
        <w:t>en raison de circonstances objectives</w:t>
      </w:r>
      <w:r w:rsidRPr="00C33A8E">
        <w:rPr>
          <w:noProof/>
          <w:color w:val="000000" w:themeColor="text1"/>
        </w:rPr>
        <w:t xml:space="preserve"> concernent </w:t>
      </w:r>
      <w:r w:rsidRPr="00C33A8E">
        <w:rPr>
          <w:noProof/>
        </w:rPr>
        <w:t>111 </w:t>
      </w:r>
      <w:r w:rsidRPr="00C33A8E">
        <w:rPr>
          <w:noProof/>
          <w:color w:val="000000" w:themeColor="text1"/>
        </w:rPr>
        <w:t xml:space="preserve">mesures. </w:t>
      </w:r>
    </w:p>
    <w:p w:rsidR="00A138E8" w:rsidRPr="00C33A8E" w:rsidRDefault="005F25FE" w:rsidP="00966146">
      <w:pPr>
        <w:pStyle w:val="ManualConsidrant"/>
        <w:rPr>
          <w:rFonts w:eastAsia="Times New Roman"/>
          <w:noProof/>
          <w:color w:val="000000" w:themeColor="text1"/>
        </w:rPr>
      </w:pPr>
      <w:r>
        <w:rPr>
          <w:noProof/>
        </w:rPr>
        <w:t>(4)</w:t>
      </w:r>
      <w:r>
        <w:rPr>
          <w:noProof/>
        </w:rPr>
        <w:tab/>
      </w:r>
      <w:bookmarkStart w:id="3" w:name="_Hlk158894031"/>
      <w:r w:rsidRPr="00C33A8E">
        <w:rPr>
          <w:noProof/>
        </w:rPr>
        <w:t xml:space="preserve">La Grèce a expliqué qu’une mesure n’était plus réalisable en raison de difficultés techniques inattendues. Il s’agit de la mesure 16892 «Modernisation du réseau ferroviaire suburbain de l’Attique occidentale». </w:t>
      </w:r>
      <w:r w:rsidRPr="00C33A8E">
        <w:rPr>
          <w:noProof/>
          <w:color w:val="000000" w:themeColor="text1"/>
        </w:rPr>
        <w:t xml:space="preserve">Sur cette base, la Grèce a demandé la suppression de cette mesure. Il convient donc de modifier la décision d’exécution du Conseil du </w:t>
      </w:r>
      <w:r w:rsidRPr="00C33A8E">
        <w:rPr>
          <w:noProof/>
        </w:rPr>
        <w:t xml:space="preserve">13 juillet 2021 </w:t>
      </w:r>
      <w:r w:rsidRPr="00C33A8E">
        <w:rPr>
          <w:noProof/>
          <w:color w:val="000000" w:themeColor="text1"/>
        </w:rPr>
        <w:t xml:space="preserve">en conséquence. </w:t>
      </w:r>
    </w:p>
    <w:p w:rsidR="00007F85" w:rsidRPr="00C33A8E" w:rsidRDefault="6F6852BE" w:rsidP="00007F85">
      <w:pPr>
        <w:pStyle w:val="ManualConsidrant"/>
        <w:rPr>
          <w:rFonts w:eastAsia="Times New Roman"/>
          <w:noProof/>
        </w:rPr>
      </w:pPr>
      <w:r>
        <w:rPr>
          <w:noProof/>
        </w:rPr>
        <w:t>(5)</w:t>
      </w:r>
      <w:r>
        <w:rPr>
          <w:noProof/>
        </w:rPr>
        <w:tab/>
      </w:r>
      <w:r w:rsidRPr="00C33A8E">
        <w:rPr>
          <w:noProof/>
          <w:color w:val="000000" w:themeColor="text1"/>
        </w:rPr>
        <w:t xml:space="preserve">La Grèce a expliqué que sept mesures n’étaient plus réalisables en partie en raison de retards imprévus dans les procédures de passation de marchés publics. Il s’agit des mesures 16955 «Modernisation de l’infrastructure et des services d’informatique en nuage des infrastructures nationales de recherche et de technologie (GRNET)», 16941 «Restructuration et changement de marque des antennes locales du DYPA pour la promotion de l’emploi (KPA2)», 16794 «Renforcement du système d’apprentissage», 16795 «Infrastructures de santé», 16611 «Transformation numérique des contrôles fiscaux», 16536 «Mise à niveau des infrastructures et des équipements des magasins HOCRED» et 16931 «Développement du tourisme». Sur cette base, la Grèce a demandé la modification de ces mesures. </w:t>
      </w:r>
      <w:r w:rsidRPr="00C33A8E">
        <w:rPr>
          <w:noProof/>
        </w:rPr>
        <w:t xml:space="preserve">Il convient donc de modifier la décision d’exécution du Conseil du 13 juillet 2021 en conséquence. </w:t>
      </w:r>
    </w:p>
    <w:bookmarkEnd w:id="3"/>
    <w:p w:rsidR="000E677C" w:rsidRPr="00C33A8E" w:rsidRDefault="127C3126" w:rsidP="00C65AAF">
      <w:pPr>
        <w:pStyle w:val="ManualConsidrant"/>
        <w:rPr>
          <w:rFonts w:eastAsia="Times New Roman"/>
          <w:noProof/>
        </w:rPr>
      </w:pPr>
      <w:r>
        <w:rPr>
          <w:noProof/>
        </w:rPr>
        <w:t>(6)</w:t>
      </w:r>
      <w:r>
        <w:rPr>
          <w:noProof/>
        </w:rPr>
        <w:tab/>
      </w:r>
      <w:r w:rsidRPr="00C33A8E">
        <w:rPr>
          <w:noProof/>
          <w:color w:val="000000" w:themeColor="text1"/>
        </w:rPr>
        <w:t xml:space="preserve">La Grèce a expliqué que neuf mesures n’étaient plus réalisables en partie en raison d’une demande plus faible que prévu. Il s’agit des mesures 16872 «Rénovation énergétique des bâtiments résidentiels», 16874 «Énergie et esprit d’entreprise», 16755 «Réforme du système de soins de santé primaires», 16688 «Promouvoir l’intégration de la population réfugiée sur le marché du travail», 16715 «Réforme du travail dans le secteur culturel», 16922 «Intégration sociale», 16925 «Transformation numérique du système d’aide sociale», 16919 «Protection de l’enfance» et 16721 «Accélération de la fabrication intelligente». Sur cette base, la Grèce a demandé la modification de ces mesures. </w:t>
      </w:r>
      <w:r w:rsidRPr="00C33A8E">
        <w:rPr>
          <w:noProof/>
        </w:rPr>
        <w:t>Il convient donc de modifier la décision d’exécution du Conseil du 13 juillet 2021 en conséquence.</w:t>
      </w:r>
    </w:p>
    <w:p w:rsidR="00007F85" w:rsidRPr="00C33A8E" w:rsidRDefault="009636B8" w:rsidP="00007F85">
      <w:pPr>
        <w:pStyle w:val="ManualConsidrant"/>
        <w:rPr>
          <w:rFonts w:eastAsia="Times New Roman"/>
          <w:noProof/>
        </w:rPr>
      </w:pPr>
      <w:r>
        <w:rPr>
          <w:noProof/>
        </w:rPr>
        <w:t>(7)</w:t>
      </w:r>
      <w:r>
        <w:rPr>
          <w:noProof/>
        </w:rPr>
        <w:tab/>
      </w:r>
      <w:r w:rsidRPr="00C33A8E">
        <w:rPr>
          <w:noProof/>
        </w:rPr>
        <w:t xml:space="preserve">La Grèce a expliqué qu’une mesure n’était plus réalisable </w:t>
      </w:r>
      <w:r w:rsidRPr="00C33A8E">
        <w:rPr>
          <w:noProof/>
          <w:color w:val="000000" w:themeColor="text1"/>
        </w:rPr>
        <w:t xml:space="preserve">en partie </w:t>
      </w:r>
      <w:r w:rsidRPr="00C33A8E">
        <w:rPr>
          <w:noProof/>
        </w:rPr>
        <w:t xml:space="preserve">pour des raisons de force majeure. </w:t>
      </w:r>
      <w:r w:rsidRPr="00C33A8E">
        <w:rPr>
          <w:noProof/>
          <w:color w:val="000000" w:themeColor="text1"/>
        </w:rPr>
        <w:t xml:space="preserve">Il s’agit de la mesure 16910 «Système de suivi et de gestion de la protection civile». </w:t>
      </w:r>
      <w:r w:rsidRPr="00C33A8E">
        <w:rPr>
          <w:noProof/>
        </w:rPr>
        <w:t xml:space="preserve">Sur cette base, </w:t>
      </w:r>
      <w:r w:rsidRPr="00C33A8E">
        <w:rPr>
          <w:noProof/>
          <w:color w:val="000000" w:themeColor="text1"/>
        </w:rPr>
        <w:t xml:space="preserve">la Grèce </w:t>
      </w:r>
      <w:r w:rsidRPr="00C33A8E">
        <w:rPr>
          <w:noProof/>
        </w:rPr>
        <w:t>a demandé la modification de cette mesure</w:t>
      </w:r>
      <w:r w:rsidRPr="00C33A8E">
        <w:rPr>
          <w:noProof/>
          <w:color w:val="000000" w:themeColor="text1"/>
        </w:rPr>
        <w:t xml:space="preserve">. </w:t>
      </w:r>
      <w:r w:rsidRPr="00C33A8E">
        <w:rPr>
          <w:noProof/>
        </w:rPr>
        <w:t>Il convient donc de modifier la décision d’exécution du Conseil du 13 juillet 2021 en conséquence.</w:t>
      </w:r>
    </w:p>
    <w:p w:rsidR="000C616C" w:rsidRPr="00C33A8E" w:rsidRDefault="1EBA7BF1" w:rsidP="002F30BD">
      <w:pPr>
        <w:pStyle w:val="ManualConsidrant"/>
        <w:rPr>
          <w:rFonts w:eastAsia="Times New Roman"/>
          <w:noProof/>
        </w:rPr>
      </w:pPr>
      <w:r>
        <w:rPr>
          <w:noProof/>
        </w:rPr>
        <w:t>(8)</w:t>
      </w:r>
      <w:r>
        <w:rPr>
          <w:noProof/>
        </w:rPr>
        <w:tab/>
      </w:r>
      <w:r w:rsidRPr="00C33A8E">
        <w:rPr>
          <w:noProof/>
        </w:rPr>
        <w:t xml:space="preserve">La Grèce a expliqué que 24 mesures n’étaient plus réalisables </w:t>
      </w:r>
      <w:r w:rsidRPr="00C33A8E">
        <w:rPr>
          <w:noProof/>
          <w:color w:val="000000" w:themeColor="text1"/>
        </w:rPr>
        <w:t xml:space="preserve">en partie </w:t>
      </w:r>
      <w:r w:rsidRPr="00C33A8E">
        <w:rPr>
          <w:noProof/>
        </w:rPr>
        <w:t xml:space="preserve">en raison de difficultés techniques inattendues. Il s’agit des mesures 16831 «Produc-E Green», 16875 «Développement des infrastructures et restauration des bâtiments dans l’ancien domaine royal de Tatoi», 16911 «Moyens aériens de gestion de crise», 16742 «Transformation numérique du ministère des affaires étrangères», 16956 «Expansion de Syzefxis II», 16706 «Transformation numérique des PME», 16676 «Transformation numérique de l’éducation», 16904 «Handicap», 16934 «Amélioration de l’enseignement et de la formation professionnels», 16291 «Transformation numérique de l’administration fiscale et douanière», 16581 «Renforcement de la surveillance et de la fiabilité des marchés des capitaux», 16630 «Autoroute du nord de la Crète (BOAK)», 16631 «Amélioration de la sécurité routière», 16912 «Matériel de lutte contre les incendies de forêt, de prévention et d’intervention», 16735 «Utilisation des “arts sur ordonnance”, promotion de la cohésion sociale et exploitation de l’économie des seniors», 16624 «Création – Expansion – Mise à niveau des infrastructures des centres de recherche supervisés par le Secrétariat général de la recherche et de l’innovation (GSRI)», 16833 «Mise en œuvre des travaux de sécurité aérienne», 16486 «Musée des antiquités sous-marines», 16851 «Protection de la biodiversité en tant que moteur de croissance durable», 16959 «Transformation numérique de l’Organisme des chemins de fer grecs», 16960 «Infrastructures intelligentes à vocation environnementale et culturelle», 16975 «Amélioration des interventions en faveur des ports régionaux», 16543 «Actions visant à simplifier l’environnement des entreprises et à en accroître la qualité et la sûreté» et 16626 «Transformation économique des secteurs agricole et aquacole». Sur cette base, </w:t>
      </w:r>
      <w:r w:rsidRPr="00C33A8E">
        <w:rPr>
          <w:noProof/>
          <w:color w:val="000000" w:themeColor="text1"/>
        </w:rPr>
        <w:t xml:space="preserve">la Grèce </w:t>
      </w:r>
      <w:r w:rsidRPr="00C33A8E">
        <w:rPr>
          <w:noProof/>
        </w:rPr>
        <w:t>a demandé la modification de ces mesures</w:t>
      </w:r>
      <w:r w:rsidRPr="00C33A8E">
        <w:rPr>
          <w:noProof/>
          <w:color w:val="000000" w:themeColor="text1"/>
        </w:rPr>
        <w:t xml:space="preserve">. </w:t>
      </w:r>
      <w:r w:rsidRPr="00C33A8E">
        <w:rPr>
          <w:noProof/>
        </w:rPr>
        <w:t>Il convient donc de modifier la décision d’exécution du Conseil du 13 juillet 2021 en conséquence.</w:t>
      </w:r>
    </w:p>
    <w:p w:rsidR="002B2166" w:rsidRPr="00C33A8E" w:rsidRDefault="00318F0C" w:rsidP="751DEBA8">
      <w:pPr>
        <w:pStyle w:val="ManualConsidrant"/>
        <w:rPr>
          <w:rFonts w:eastAsia="Times New Roman"/>
          <w:noProof/>
        </w:rPr>
      </w:pPr>
      <w:r>
        <w:rPr>
          <w:noProof/>
        </w:rPr>
        <w:t>(9)</w:t>
      </w:r>
      <w:r>
        <w:rPr>
          <w:noProof/>
        </w:rPr>
        <w:tab/>
      </w:r>
      <w:r w:rsidRPr="00C33A8E">
        <w:rPr>
          <w:noProof/>
        </w:rPr>
        <w:t xml:space="preserve">La Grèce a expliqué que 18 mesures avaient été modifiées au profit de solutions plus efficaces afin d’atteindre leur ambition initiale. Il s’agit des mesures 16870 «Interventions pour l’interconnexion électrique des îles et investissement dans le réseau électrique», 16285 «Stratégie nationale sur l’eau», 16725 «Amélioration de l’enseignement supérieur artistique», 16772 «Loi sur la gestion des déchets pour la mise en décharge et le recyclage durables», 16756 «Réformes organisationnelles du système de santé», 16400 «Programme pour le logement abordable “My Home II”», 16402 «Logement social et abordable», 16292 «Nouveaux bâtiments judiciaires et rénovations», 16575 «Accélérer l’administration de la justice», 16957 «Renforcement de la capacité du système financier à surmonter les défis hérités du passé et à financer l’économie réelle», 16618 «Recherche fondamentale et appliquée», 16982 «Réforme organisationnelle dans le secteur ferroviaire», 16403 «Injection de capitaux dans la Banque hellénique de développement», 16990 «Réforme du réseau et de la capacité de stockage», 16993 «Feuille de route pour les interventions innovantes en matière d’efficacité énergétique et définition de nouveaux instruments financiers», 16994 «Efficacité énergétique et promotion des SER pour l’autoconsommation», 16293 «La culture en tant que moteur de croissance» et 16824 «Registres électroniques». Sur cette base, la Grèce a demandé la modification de ces mesures. Il convient donc de modifier la décision d’exécution du Conseil du 13 juillet 2021 en conséquence. </w:t>
      </w:r>
    </w:p>
    <w:p w:rsidR="00195FEA" w:rsidRPr="00C33A8E" w:rsidRDefault="5F038253" w:rsidP="00943E68">
      <w:pPr>
        <w:pStyle w:val="ManualConsidrant"/>
        <w:rPr>
          <w:rFonts w:eastAsia="Times New Roman"/>
          <w:noProof/>
        </w:rPr>
      </w:pPr>
      <w:r>
        <w:rPr>
          <w:noProof/>
        </w:rPr>
        <w:t>(10)</w:t>
      </w:r>
      <w:r>
        <w:rPr>
          <w:noProof/>
        </w:rPr>
        <w:tab/>
      </w:r>
      <w:r w:rsidRPr="00C33A8E">
        <w:rPr>
          <w:noProof/>
        </w:rPr>
        <w:t>La Grèce a expliqué que 41 mesures avaient été modifiées au profit de solutions plus efficaces qui permettent d’atteindre les mêmes objectifs tout en réduisant la charge administrative et en simplifiant la décision d’exécution du Conseil. Il s’agit des mesures 16899 «Sous-stations à haute tension/moyenne tension de l’opérateur grec du réseau de distribution d’électricité (HEDNO)», 16900 «Réseau aérien de l’opérateur grec du réseau de distribution d’électricité (HEDNO)», 16404 «Programme de développement en faveur des administrations locales “Antonis Tritsis”», 16736 «Nouveau système de passation des marchés publics», 16485 «Itinéraires culturels sur les sites et monuments archéologiques», 16792 «Formation, reconversion et perfectionnement professionnels de la main-d’œuvre grâce à un modèle de formation réformé (réforme de l’enseignement et de la formation professionnels)», 16926 «Soutien à l’installation de systèmes de stockage pour améliorer la pénétration des énergies renouvelables», 16873 «Interventions dans les zones résidentielles et dans le parc immobilier», 16932 «Centre d’athlétisme olympique d’Athènes», 16924 «Électromobilité», 16850 «Infrastructures d’approvisionnement en eau potable et d’économie d’eau», 16854 «Villes intelligentes», 16750 «Transformation numérique des systèmes de travail», 16942 «Transformation numérique du service public de l’emploi (DYPA)»,</w:t>
      </w:r>
      <w:r w:rsidRPr="00C33A8E">
        <w:rPr>
          <w:noProof/>
          <w:color w:val="000000" w:themeColor="text1"/>
        </w:rPr>
        <w:t xml:space="preserve"> 16933 </w:t>
      </w:r>
      <w:r w:rsidRPr="00C33A8E">
        <w:rPr>
          <w:noProof/>
        </w:rPr>
        <w:t>«Amélioration de l’enseignement et de la formation professionnels: achat de matériel de laboratoire pour les laboratoires des établissements d’enseignement et de formation professionnels»</w:t>
      </w:r>
      <w:r w:rsidRPr="00C33A8E">
        <w:rPr>
          <w:noProof/>
          <w:color w:val="000000" w:themeColor="text1"/>
        </w:rPr>
        <w:t xml:space="preserve">, </w:t>
      </w:r>
      <w:r w:rsidRPr="00C33A8E">
        <w:rPr>
          <w:noProof/>
        </w:rPr>
        <w:t>16746 «Réforme des politiques passives du marché du travail pour soutenir la transition vers l’emploi», 16747 «Réforme des politiques actives du marché du travail», 16752 «Transformation numérique de la santé (DigHealth)», 16753 «Mise en place de soins de santé à domicile et hôpital à domicile», 16757 «Création d’un centre de radiothérapie à l’hôpital Sotiria des maladies thoraciques d’Athènes», 16727 «Transformation numérique de la justice (E-justice)», 16580 «</w:t>
      </w:r>
      <w:r w:rsidRPr="00C33A8E">
        <w:rPr>
          <w:noProof/>
          <w:color w:val="000000" w:themeColor="text1"/>
        </w:rPr>
        <w:t>Mise en œuvre du nouveau cadre unifié en matière d’insolvabilité pour la restructuration de la dette et la seconde chance»,</w:t>
      </w:r>
      <w:r w:rsidRPr="00C33A8E">
        <w:rPr>
          <w:noProof/>
        </w:rPr>
        <w:t xml:space="preserve"> 16711 «Professionnalisation du domaine des marchés publics», 16952 «Renforcement du cadre national de lutte contre la corruption», 16974 «Réforme comptable», 16972 «Réformer l’administration publique», 16622 «Horizon 2020 “label d’excellence”: financement des entreprises innovantes de premier plan», 16654 «TH2ORAX: Trellis Holistic &amp; Hybrid Operational ruggedised Autonomic eXemplary system, 16971 «Rechercher − Créer − Innover», 16433 «Protection des monuments culturels et des sites archéologiques contre le changement climatique», 16435 «Restauration − Conservation − Mise en valeur des monuments de l’Acropole», 16634 «Parcs industriels», 16921 «Reconversion et renforcement des compétences dans le secteur du tourisme», 16949 «Ponts intelligents», 16593 «Modification du cadre juridique pour attirer les investissements stratégiques», 16989 «Optimisation de l’utilisation de l’espace terrestre et maritime pour le développement des énergies renouvelables et de l’éolien en mer», 16991 «Cadre réglementaire pour un réseau intelligent», 16992 «Ensemble d’outils visant à promouvoir le partage d’énergie, l’autoconsommation et les communautés d’énergie renouvelable» et 16995 «Projet pour la production d’hydrogène renouvelable». </w:t>
      </w:r>
      <w:r w:rsidRPr="00C33A8E">
        <w:rPr>
          <w:noProof/>
          <w:color w:val="000000" w:themeColor="text1"/>
        </w:rPr>
        <w:t xml:space="preserve">Par ailleurs, la Grèce a demandé que </w:t>
      </w:r>
      <w:r w:rsidRPr="00C33A8E">
        <w:rPr>
          <w:noProof/>
        </w:rPr>
        <w:t xml:space="preserve">la mesure 16827 «Stratégie et politiques de gouvernance des données pour le secteur public» soit fusionnée avec la mesure 16928 «Intégration des nouvelles technologies et tendances en vue de services avancés d’administration publique». </w:t>
      </w:r>
      <w:r w:rsidRPr="00C33A8E">
        <w:rPr>
          <w:noProof/>
          <w:color w:val="000000" w:themeColor="text1"/>
        </w:rPr>
        <w:t xml:space="preserve">Sur cette base, la Grèce a demandé la modification de ces mesures. </w:t>
      </w:r>
      <w:r w:rsidRPr="00C33A8E">
        <w:rPr>
          <w:noProof/>
        </w:rPr>
        <w:t xml:space="preserve">Il convient donc de modifier la décision d’exécution du Conseil du 13 juillet 2021 en conséquence. </w:t>
      </w:r>
    </w:p>
    <w:p w:rsidR="00CC1827" w:rsidRPr="00C33A8E" w:rsidRDefault="67BC1103" w:rsidP="00943E68">
      <w:pPr>
        <w:pStyle w:val="ManualConsidrant"/>
        <w:rPr>
          <w:rFonts w:eastAsia="Times New Roman"/>
          <w:noProof/>
          <w:color w:val="000000" w:themeColor="text1"/>
        </w:rPr>
      </w:pPr>
      <w:r>
        <w:rPr>
          <w:noProof/>
        </w:rPr>
        <w:t>(11)</w:t>
      </w:r>
      <w:r>
        <w:rPr>
          <w:noProof/>
        </w:rPr>
        <w:tab/>
      </w:r>
      <w:r w:rsidRPr="00C33A8E">
        <w:rPr>
          <w:noProof/>
        </w:rPr>
        <w:t>À la suite de la suppression ou de l’abaissement du niveau de mise en œuvre de mesures conformément à l’article 21 du règlement (UE) 2021/241, la Grèce a demandé à utiliser les ressources libérées par la suppression des mesures et l’abaissement du niveau de mise en œuvre de celles-ci pour</w:t>
      </w:r>
      <w:r w:rsidRPr="00C33A8E">
        <w:rPr>
          <w:i/>
          <w:noProof/>
        </w:rPr>
        <w:t xml:space="preserve"> </w:t>
      </w:r>
      <w:r w:rsidRPr="00C33A8E">
        <w:rPr>
          <w:noProof/>
        </w:rPr>
        <w:t>ajouter deux nouvelles mesures [16880 «Contribution de DES ADMIE à l’augmentation du capital social de l’IPTO en vue de faciliter les interconnexions et la modernisation du réseau électrique à haute tension (HT)» et 16859 «Contribution volontaire à l’entreprise commune EuroHPC pour les gigafabriques d’IA»] et de relever le niveau de mise en œuvre de dix mesures</w:t>
      </w:r>
      <w:r w:rsidRPr="00C33A8E">
        <w:rPr>
          <w:i/>
          <w:noProof/>
        </w:rPr>
        <w:t xml:space="preserve">. </w:t>
      </w:r>
      <w:r w:rsidRPr="00C33A8E">
        <w:rPr>
          <w:noProof/>
          <w:color w:val="000000" w:themeColor="text1"/>
        </w:rPr>
        <w:t xml:space="preserve">Il s’agit des mesures 16401 «Programme de modernisation énergétique “Rénover mon logement”», 16846 </w:t>
      </w:r>
      <w:r w:rsidRPr="00C33A8E">
        <w:rPr>
          <w:noProof/>
        </w:rPr>
        <w:t>«Infrastructures de gestion des eaux urbaines résiduaires et des boues d’épuration provenant du traitement des eaux usées»,</w:t>
      </w:r>
      <w:r w:rsidRPr="00C33A8E">
        <w:rPr>
          <w:noProof/>
          <w:color w:val="000000" w:themeColor="text1"/>
        </w:rPr>
        <w:t xml:space="preserve"> </w:t>
      </w:r>
      <w:r w:rsidRPr="00C33A8E">
        <w:rPr>
          <w:noProof/>
        </w:rPr>
        <w:t>16983 «Inspection préliminaire de la résistance des bâtiments aux séismes», 16855 «Petits satellites», 16783 «Mise en œuvre du programme national de prévention de santé publique “Spiros Doxiadis” (NPP “SD”)», 16628 «Autoroute Grèce centrale E-65: tronçon Trikala- Egnatia», 16293 «La culture en tant que moteur de croissance», 16879 «Préparation de plans urbains en vue de la mise en œuvre de la réforme de la politique urbaine», 16999 «Restauration de l’accessibilité à la suite des effets dévastateurs des tempêtes “Daniel” et “Elias”» et 16980 «Facilité de prêt»</w:t>
      </w:r>
      <w:r w:rsidRPr="00C33A8E">
        <w:rPr>
          <w:noProof/>
          <w:color w:val="000000" w:themeColor="text1"/>
        </w:rPr>
        <w:t xml:space="preserve">. Sur cette base, </w:t>
      </w:r>
      <w:r w:rsidRPr="00C33A8E">
        <w:rPr>
          <w:noProof/>
        </w:rPr>
        <w:t>la Grèce</w:t>
      </w:r>
      <w:r w:rsidRPr="00C33A8E">
        <w:rPr>
          <w:noProof/>
          <w:color w:val="000000" w:themeColor="text1"/>
        </w:rPr>
        <w:t xml:space="preserve"> a demandé que </w:t>
      </w:r>
      <w:r w:rsidRPr="00C33A8E">
        <w:rPr>
          <w:noProof/>
        </w:rPr>
        <w:t xml:space="preserve">le niveau de mise en œuvre de huit mesures soit relevé </w:t>
      </w:r>
      <w:r w:rsidRPr="00C33A8E">
        <w:rPr>
          <w:noProof/>
          <w:color w:val="000000" w:themeColor="text1"/>
        </w:rPr>
        <w:t>et que trois nouvelles mesures soient ajoutées</w:t>
      </w:r>
      <w:r w:rsidRPr="00C33A8E">
        <w:rPr>
          <w:noProof/>
        </w:rPr>
        <w:t>. Il convient donc de modifier la décision d’exécution du Conseil du 13 juillet 2021 en conséquence.</w:t>
      </w:r>
    </w:p>
    <w:bookmarkEnd w:id="0"/>
    <w:p w:rsidR="00007F85" w:rsidRPr="00C33A8E" w:rsidRDefault="00007F85" w:rsidP="00007F85">
      <w:pPr>
        <w:rPr>
          <w:b/>
          <w:i/>
          <w:iCs/>
          <w:noProof/>
        </w:rPr>
      </w:pPr>
      <w:r w:rsidRPr="00C33A8E">
        <w:rPr>
          <w:b/>
          <w:i/>
          <w:noProof/>
        </w:rPr>
        <w:t>Répartition des jalons et des cibles</w:t>
      </w:r>
    </w:p>
    <w:p w:rsidR="00007F85" w:rsidRPr="00C33A8E" w:rsidRDefault="67BC1103" w:rsidP="00007F85">
      <w:pPr>
        <w:pStyle w:val="ManualConsidrant"/>
        <w:rPr>
          <w:rFonts w:eastAsia="Times New Roman"/>
          <w:noProof/>
        </w:rPr>
      </w:pPr>
      <w:r>
        <w:rPr>
          <w:noProof/>
        </w:rPr>
        <w:t>(12)</w:t>
      </w:r>
      <w:r>
        <w:rPr>
          <w:noProof/>
        </w:rPr>
        <w:tab/>
      </w:r>
      <w:r w:rsidRPr="00C33A8E">
        <w:rPr>
          <w:noProof/>
        </w:rPr>
        <w:t>Il y a lieu de modifier la répartition des jalons et des cibles par tranches afin de tenir compte des modifications apportées au PRR et du calendrier indicatif présenté par la Grèce.</w:t>
      </w:r>
    </w:p>
    <w:p w:rsidR="00007F85" w:rsidRPr="00C33A8E" w:rsidRDefault="00007F85" w:rsidP="00007F85">
      <w:pPr>
        <w:rPr>
          <w:b/>
          <w:bCs/>
          <w:i/>
          <w:iCs/>
          <w:noProof/>
        </w:rPr>
      </w:pPr>
      <w:r w:rsidRPr="00C33A8E">
        <w:rPr>
          <w:b/>
          <w:i/>
          <w:noProof/>
        </w:rPr>
        <w:t>Correction d’erreurs matérielles</w:t>
      </w:r>
    </w:p>
    <w:p w:rsidR="00C83D47" w:rsidRPr="00C33A8E" w:rsidRDefault="5FD7DC64" w:rsidP="00943E68">
      <w:pPr>
        <w:pStyle w:val="ManualConsidrant"/>
        <w:rPr>
          <w:noProof/>
        </w:rPr>
      </w:pPr>
      <w:r>
        <w:rPr>
          <w:noProof/>
        </w:rPr>
        <w:t>(13)</w:t>
      </w:r>
      <w:r>
        <w:rPr>
          <w:noProof/>
        </w:rPr>
        <w:tab/>
      </w:r>
      <w:r w:rsidRPr="00C33A8E">
        <w:rPr>
          <w:noProof/>
        </w:rPr>
        <w:t>Deux erreurs matérielles ont été relevées dans le texte de la décision d’exécution du Conseil, concernant deux jalons/cibles relevant d’un volet. Il y a lieu de modifier la décision d’exécution du Conseil afin de corriger ces erreurs matérielles, qui ne reflètent pas le contenu du PRR présenté à la Commission le 27 avril 2021, comme convenu entre la Commission et la Grèce. Ces erreurs matérielles concernent les descriptions des cibles 157 et 158 au titre de la mesure 16816 «Réduction du retard et rationalisation des dépenses de santé», relevant du volet 3.3 – «Améliorer la résilience, l’accessibilité et la durabilité des soins de santé». Ces corrections n’ont pas d’incidence sur la mise en œuvre des mesures concernées.</w:t>
      </w:r>
    </w:p>
    <w:p w:rsidR="00007F85" w:rsidRPr="00C33A8E" w:rsidRDefault="00007F85" w:rsidP="00007F85">
      <w:pPr>
        <w:rPr>
          <w:b/>
          <w:bCs/>
          <w:i/>
          <w:iCs/>
          <w:noProof/>
        </w:rPr>
      </w:pPr>
      <w:r w:rsidRPr="00C33A8E">
        <w:rPr>
          <w:b/>
          <w:i/>
          <w:noProof/>
        </w:rPr>
        <w:t>Évaluation de la Commission</w:t>
      </w:r>
    </w:p>
    <w:p w:rsidR="00007F85" w:rsidRPr="00C33A8E" w:rsidRDefault="67BC1103" w:rsidP="00007F85">
      <w:pPr>
        <w:pStyle w:val="ManualConsidrant"/>
        <w:rPr>
          <w:rFonts w:eastAsia="Times New Roman"/>
          <w:noProof/>
        </w:rPr>
      </w:pPr>
      <w:r>
        <w:rPr>
          <w:noProof/>
        </w:rPr>
        <w:t>(14)</w:t>
      </w:r>
      <w:r>
        <w:rPr>
          <w:noProof/>
        </w:rPr>
        <w:tab/>
      </w:r>
      <w:r w:rsidRPr="00C33A8E">
        <w:rPr>
          <w:noProof/>
        </w:rPr>
        <w:t>La Commission a évalué le PRR modifié à l’aune des critères d’évaluation énoncés à l’article 19, paragraphe 3, du règlement (UE) 2021/241.</w:t>
      </w:r>
    </w:p>
    <w:p w:rsidR="00007F85" w:rsidRPr="00C33A8E" w:rsidRDefault="00007F85" w:rsidP="00007F85">
      <w:pPr>
        <w:rPr>
          <w:b/>
          <w:bCs/>
          <w:i/>
          <w:iCs/>
          <w:noProof/>
        </w:rPr>
      </w:pPr>
      <w:r w:rsidRPr="00C33A8E">
        <w:rPr>
          <w:b/>
          <w:i/>
          <w:noProof/>
        </w:rPr>
        <w:t>Principe consistant à «ne pas causer de préjudice important»</w:t>
      </w:r>
    </w:p>
    <w:p w:rsidR="005E709B" w:rsidRPr="00C33A8E" w:rsidRDefault="67BC1103" w:rsidP="00007F85">
      <w:pPr>
        <w:pStyle w:val="ManualConsidrant"/>
        <w:rPr>
          <w:rFonts w:eastAsia="Times New Roman"/>
          <w:noProof/>
        </w:rPr>
      </w:pPr>
      <w:r>
        <w:rPr>
          <w:noProof/>
        </w:rPr>
        <w:t>(15)</w:t>
      </w:r>
      <w:r>
        <w:rPr>
          <w:noProof/>
        </w:rPr>
        <w:tab/>
      </w:r>
      <w:r w:rsidRPr="00C33A8E">
        <w:rPr>
          <w:noProof/>
        </w:rPr>
        <w:t>Conformément à l’article 19, paragraphe 3, point d), et à l’annexe V, critère 2.4, du règlement (UE) 2021/241, le PRR modifié est censé garantir qu’aucune mesure (note A) de mise en œuvre des réformes et des projets d’investissement qu’il contient ne cause de préjudice important aux objectifs environnementaux au sens de l’article 17 du règlement (UE) 2020/852 du Parlement européen et du Conseil</w:t>
      </w:r>
      <w:r w:rsidRPr="00C33A8E">
        <w:rPr>
          <w:rStyle w:val="FootnoteReference"/>
          <w:rFonts w:eastAsia="Times New Roman"/>
          <w:noProof/>
        </w:rPr>
        <w:footnoteReference w:id="9"/>
      </w:r>
      <w:r w:rsidRPr="00C33A8E">
        <w:rPr>
          <w:noProof/>
        </w:rPr>
        <w:t xml:space="preserve"> (principe consistant à «ne pas causer de préjudice important»). </w:t>
      </w:r>
    </w:p>
    <w:p w:rsidR="00007F85" w:rsidRPr="00C33A8E" w:rsidRDefault="005E709B" w:rsidP="005E709B">
      <w:pPr>
        <w:pStyle w:val="ManualConsidrant"/>
        <w:rPr>
          <w:rFonts w:eastAsia="Times New Roman"/>
          <w:noProof/>
        </w:rPr>
      </w:pPr>
      <w:r>
        <w:rPr>
          <w:noProof/>
        </w:rPr>
        <w:t>(16)</w:t>
      </w:r>
      <w:r>
        <w:rPr>
          <w:noProof/>
        </w:rPr>
        <w:tab/>
      </w:r>
      <w:r w:rsidRPr="00C33A8E">
        <w:rPr>
          <w:noProof/>
        </w:rPr>
        <w:t xml:space="preserve">Le PRR modifié évalue le respect dudit principe selon la méthode exposée dans les orientations techniques fournies par la Commission dans sa communication intitulée «Orientations techniques sur l’application du principe consistant à “ne pas causer de préjudice important” au titre du règlement établissant une facilité pour la reprise et la résilience». L’évaluation est effectuée systématiquement pour chaque réforme et chaque investissement modifiés, selon une approche en deux étapes. L’évaluation conclut qu’il n’existe aucun risque de préjudice important pour aucune des mesures modifiées. Lorsque cela est nécessaire, les exigences de l’évaluation du principe consistant à «ne pas causer de préjudice important» sont intégrées dans une mesure conçue à cet effet et définies dans un jalon ou dans une cible se rapportant à cette mesure. Les informations fournies permettent de conclure qu’aucune des mesures ne cause de préjudice important aux objectifs environnementaux au sens de l’article 17 du règlement (UE) 2020/852. </w:t>
      </w:r>
    </w:p>
    <w:p w:rsidR="00007F85" w:rsidRPr="00C33A8E" w:rsidRDefault="00007F85" w:rsidP="005A4472">
      <w:pPr>
        <w:rPr>
          <w:b/>
          <w:bCs/>
          <w:i/>
          <w:iCs/>
          <w:noProof/>
        </w:rPr>
      </w:pPr>
      <w:r w:rsidRPr="00C33A8E">
        <w:rPr>
          <w:b/>
          <w:i/>
          <w:noProof/>
        </w:rPr>
        <w:t>Contribution à la transition verte, y compris à la biodiversité</w:t>
      </w:r>
    </w:p>
    <w:p w:rsidR="00807C4D" w:rsidRPr="00C33A8E" w:rsidRDefault="00007F85" w:rsidP="00007F85">
      <w:pPr>
        <w:pStyle w:val="ManualConsidrant"/>
        <w:rPr>
          <w:rFonts w:eastAsia="Times New Roman"/>
          <w:noProof/>
        </w:rPr>
      </w:pPr>
      <w:r>
        <w:rPr>
          <w:noProof/>
        </w:rPr>
        <w:t>(17)</w:t>
      </w:r>
      <w:r>
        <w:rPr>
          <w:noProof/>
        </w:rPr>
        <w:tab/>
      </w:r>
      <w:r w:rsidRPr="00C33A8E">
        <w:rPr>
          <w:noProof/>
        </w:rPr>
        <w:t>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39,8 % de l’enveloppe totale du PRR modifié et 100 % du total des coûts estimés des mesures figurant dans le chapitre REPowerEU, le calcul étant effectué selon la méthode définie à l’annexe VI du règlement (UE) 2021/241. Conformément à l’article 17 de ce règlement, le PRR modifié est cohérent avec les informations qui figurent dans le plan national en matière d’énergie et de climat 2021-2030.</w:t>
      </w:r>
    </w:p>
    <w:p w:rsidR="00456649" w:rsidRPr="00C33A8E" w:rsidRDefault="00807C4D" w:rsidP="3B85CC2C">
      <w:pPr>
        <w:pStyle w:val="ManualConsidrant"/>
        <w:rPr>
          <w:noProof/>
        </w:rPr>
      </w:pPr>
      <w:r>
        <w:rPr>
          <w:noProof/>
        </w:rPr>
        <w:t>(18)</w:t>
      </w:r>
      <w:r>
        <w:rPr>
          <w:noProof/>
        </w:rPr>
        <w:tab/>
      </w:r>
      <w:r w:rsidRPr="00C33A8E">
        <w:rPr>
          <w:noProof/>
        </w:rPr>
        <w:t xml:space="preserve">Le PRR modifié maintient les mesures de soutien à la transition écologique qui contribuent à la réalisation des objectifs pour la période 2030-2050 et de l’objectif de l’UE d’atteindre la neutralité climatique d’ici à 2050, ainsi qu’à la promotion de la biodiversité. Par exemple, au titre de la mesure 16994, 117 455 chauffe-eau solaires et 22 500 pompes à chaleur devraient être acquis par les ménages, avec des objectifs spécifiques pour les foyers vulnérables. </w:t>
      </w:r>
    </w:p>
    <w:p w:rsidR="00007F85" w:rsidRPr="00C33A8E" w:rsidRDefault="00007F85" w:rsidP="005A4472">
      <w:pPr>
        <w:rPr>
          <w:b/>
          <w:bCs/>
          <w:i/>
          <w:iCs/>
          <w:noProof/>
        </w:rPr>
      </w:pPr>
      <w:r w:rsidRPr="00C33A8E">
        <w:rPr>
          <w:b/>
          <w:i/>
          <w:noProof/>
        </w:rPr>
        <w:t>Contribution à la transition numérique</w:t>
      </w:r>
    </w:p>
    <w:p w:rsidR="00D51920" w:rsidRPr="00C33A8E" w:rsidRDefault="00007F85" w:rsidP="00007F85">
      <w:pPr>
        <w:pStyle w:val="ManualConsidrant"/>
        <w:rPr>
          <w:rFonts w:eastAsia="Times New Roman"/>
          <w:noProof/>
        </w:rPr>
      </w:pPr>
      <w:r>
        <w:rPr>
          <w:noProof/>
        </w:rPr>
        <w:t>(19)</w:t>
      </w:r>
      <w:r>
        <w:rPr>
          <w:noProof/>
        </w:rPr>
        <w:tab/>
      </w:r>
      <w:r w:rsidRPr="00C33A8E">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25,2 % de l’enveloppe totale du PRR modifié, le calcul étant effectué selon la méthode exposée à l’annexe VII dudit règlement. </w:t>
      </w:r>
    </w:p>
    <w:p w:rsidR="00D3026A" w:rsidRPr="00C33A8E" w:rsidRDefault="00D51920" w:rsidP="00D3026A">
      <w:pPr>
        <w:pStyle w:val="ManualConsidrant"/>
        <w:rPr>
          <w:rFonts w:eastAsia="Times New Roman"/>
          <w:noProof/>
        </w:rPr>
      </w:pPr>
      <w:r>
        <w:rPr>
          <w:noProof/>
        </w:rPr>
        <w:t>(20)</w:t>
      </w:r>
      <w:r>
        <w:rPr>
          <w:noProof/>
        </w:rPr>
        <w:tab/>
      </w:r>
      <w:r w:rsidRPr="00C33A8E">
        <w:rPr>
          <w:noProof/>
        </w:rPr>
        <w:t xml:space="preserve">Les mesures exposées dans le PRR modifié contribuent toujours à la transition numérique ou à relever les défis qui en découlent et apportent des solutions positives aux lacunes de la Grèce dans le domaine du numérique telles qu’elles ont été mises en évidence dans le quatrième rapport 2026 sur l’état d’avancement de la décennie numérique. Le PRR modifié répond toujours à une partie significative des défis de la transition numérique auxquels la Grèce fait face dans les domaines de la connectivité, des services publics numériques, du capital humain, des compétences numériques, de la numérisation des entreprises et de l’adoption des technologies numériques de pointe. </w:t>
      </w:r>
    </w:p>
    <w:p w:rsidR="00007F85" w:rsidRPr="00C33A8E" w:rsidRDefault="00007F85" w:rsidP="005A4472">
      <w:pPr>
        <w:rPr>
          <w:b/>
          <w:bCs/>
          <w:i/>
          <w:iCs/>
          <w:noProof/>
        </w:rPr>
      </w:pPr>
      <w:r w:rsidRPr="00C33A8E">
        <w:rPr>
          <w:b/>
          <w:i/>
          <w:noProof/>
        </w:rPr>
        <w:t>Estimation des coûts</w:t>
      </w:r>
    </w:p>
    <w:p w:rsidR="00007F85" w:rsidRPr="00C33A8E" w:rsidRDefault="67BC1103" w:rsidP="00007F85">
      <w:pPr>
        <w:pStyle w:val="ManualConsidrant"/>
        <w:rPr>
          <w:rFonts w:eastAsia="Times New Roman"/>
          <w:noProof/>
        </w:rPr>
      </w:pPr>
      <w:r>
        <w:rPr>
          <w:noProof/>
        </w:rPr>
        <w:t>(21)</w:t>
      </w:r>
      <w:r>
        <w:rPr>
          <w:noProof/>
        </w:rPr>
        <w:tab/>
      </w:r>
      <w:r w:rsidRPr="00C33A8E">
        <w:rPr>
          <w:noProof/>
        </w:rPr>
        <w:t>Conformément à l’article 19, paragraphe 3, point i), et à l’annexe V, critère 2.9,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27063E" w:rsidRPr="00C33A8E" w:rsidRDefault="36FC0E92" w:rsidP="00DF1B0C">
      <w:pPr>
        <w:pStyle w:val="ManualConsidrant"/>
        <w:rPr>
          <w:rFonts w:eastAsia="Times New Roman"/>
          <w:noProof/>
        </w:rPr>
      </w:pPr>
      <w:r>
        <w:rPr>
          <w:noProof/>
        </w:rPr>
        <w:t>(22)</w:t>
      </w:r>
      <w:r>
        <w:rPr>
          <w:noProof/>
        </w:rPr>
        <w:tab/>
      </w:r>
      <w:r w:rsidRPr="00C33A8E">
        <w:rPr>
          <w:noProof/>
        </w:rPr>
        <w:t xml:space="preserve">La Grèce a fourni des informations et des éléments de preuve suffisants montrant que le montant des coûts estimés n’était pas couvert par un financement existant ou prévu de l’Union. Toutefois, dans un nombre limité de cas, l’estimation des coûts n’a pas pu être suffisamment étayée. Globalement, cela justifie l’obtention d’une note B pour le critère d’évaluation figurant à l’article 19, paragraphe 3, point i), du règlement (UE) 2021/241. Enfin, le montant des coûts totaux estimés du PRR est conforme au principe de l’efficacité au regard des coûts et proportionné aux conséquences économiques et sociales attendues au niveau national. </w:t>
      </w:r>
    </w:p>
    <w:p w:rsidR="0027063E" w:rsidRPr="00C33A8E" w:rsidRDefault="0027063E" w:rsidP="0027063E">
      <w:pPr>
        <w:rPr>
          <w:b/>
          <w:bCs/>
          <w:i/>
          <w:iCs/>
          <w:noProof/>
        </w:rPr>
      </w:pPr>
      <w:r w:rsidRPr="00C33A8E">
        <w:rPr>
          <w:b/>
          <w:i/>
          <w:noProof/>
        </w:rPr>
        <w:t>Autres critères d’évaluation éventuels</w:t>
      </w:r>
    </w:p>
    <w:p w:rsidR="0027063E" w:rsidRPr="00C33A8E" w:rsidRDefault="00F04224" w:rsidP="00DF1B0C">
      <w:pPr>
        <w:pStyle w:val="ManualConsidrant"/>
        <w:rPr>
          <w:rFonts w:eastAsia="Times New Roman"/>
          <w:noProof/>
        </w:rPr>
      </w:pPr>
      <w:r>
        <w:rPr>
          <w:noProof/>
        </w:rPr>
        <w:t>(23)</w:t>
      </w:r>
      <w:r>
        <w:rPr>
          <w:noProof/>
        </w:rPr>
        <w:tab/>
      </w:r>
      <w:r w:rsidRPr="00C33A8E">
        <w:rPr>
          <w:noProof/>
        </w:rPr>
        <w:t>La Commission estime que les modifications proposées par la Grèce n’ont pas d’incidence sur l’évaluation positive du PRR présentée dans la décision d’exécution du Conseil du 13 juillet 2021 relative à l’approbation de l’évaluation du PRR pour la Grèce en ce qui concerne la pertinence, l’efficacité, l’efficience et la cohérence du PRR au regard des critères d’évaluation énoncés à l’article 19, paragraphe 3, points a), b), c), d) </w:t>
      </w:r>
      <w:r w:rsidRPr="00C33A8E">
        <w:rPr>
          <w:i/>
          <w:iCs/>
          <w:noProof/>
        </w:rPr>
        <w:t>bis</w:t>
      </w:r>
      <w:r w:rsidRPr="00C33A8E">
        <w:rPr>
          <w:noProof/>
        </w:rPr>
        <w:t>, d) </w:t>
      </w:r>
      <w:r w:rsidRPr="00C33A8E">
        <w:rPr>
          <w:i/>
          <w:iCs/>
          <w:noProof/>
        </w:rPr>
        <w:t>ter</w:t>
      </w:r>
      <w:r w:rsidRPr="00C33A8E">
        <w:rPr>
          <w:noProof/>
        </w:rPr>
        <w:t xml:space="preserve">, g), h), j) et k). </w:t>
      </w:r>
    </w:p>
    <w:p w:rsidR="00F04224" w:rsidRPr="00C33A8E" w:rsidRDefault="00E449AF" w:rsidP="005A4472">
      <w:pPr>
        <w:rPr>
          <w:rFonts w:eastAsia="Times New Roman"/>
          <w:b/>
          <w:bCs/>
          <w:i/>
          <w:iCs/>
          <w:noProof/>
        </w:rPr>
      </w:pPr>
      <w:r w:rsidRPr="00C33A8E">
        <w:rPr>
          <w:b/>
          <w:i/>
          <w:noProof/>
        </w:rPr>
        <w:t>Mesures de soutien à des opérations d’investissement qui contribuent à la réalisation des objectifs de la plateforme «Technologies stratégiques pour l’Europe» (STEP)</w:t>
      </w:r>
    </w:p>
    <w:p w:rsidR="0027063E" w:rsidRPr="00C33A8E" w:rsidRDefault="0615744E" w:rsidP="00DF1B0C">
      <w:pPr>
        <w:pStyle w:val="ManualConsidrant"/>
        <w:rPr>
          <w:noProof/>
        </w:rPr>
      </w:pPr>
      <w:r>
        <w:rPr>
          <w:noProof/>
        </w:rPr>
        <w:t>(24)</w:t>
      </w:r>
      <w:r>
        <w:rPr>
          <w:noProof/>
        </w:rPr>
        <w:tab/>
      </w:r>
      <w:r w:rsidRPr="00C33A8E">
        <w:rPr>
          <w:noProof/>
        </w:rPr>
        <w:t>Conformément à l’article 4, paragraphe 4, du règlement (UE) 2024/795, la Grèce a considéré comme prioritaires les projets ayant obtenu un label de souveraineté conformément à l’article 4, paragraphe 1, dudit règlement. Toutefois, la Grèce a estimé qu’aucun projet ayant obtenu un label de souveraineté ne devait être inclus dans le PRR modifié, parce que leur calendrier va au-delà de 2026.</w:t>
      </w:r>
    </w:p>
    <w:p w:rsidR="00007F85" w:rsidRPr="00C33A8E" w:rsidRDefault="00007F85" w:rsidP="00007F85">
      <w:pPr>
        <w:rPr>
          <w:b/>
          <w:bCs/>
          <w:i/>
          <w:iCs/>
          <w:noProof/>
        </w:rPr>
      </w:pPr>
      <w:r w:rsidRPr="00C33A8E">
        <w:rPr>
          <w:b/>
          <w:i/>
          <w:noProof/>
        </w:rPr>
        <w:t>Évaluation positive</w:t>
      </w:r>
    </w:p>
    <w:p w:rsidR="0027063E" w:rsidRPr="00C33A8E" w:rsidRDefault="67BC1103" w:rsidP="00DF1B0C">
      <w:pPr>
        <w:pStyle w:val="ManualConsidrant"/>
        <w:rPr>
          <w:rFonts w:eastAsia="Times New Roman"/>
          <w:noProof/>
        </w:rPr>
      </w:pPr>
      <w:r>
        <w:rPr>
          <w:noProof/>
        </w:rPr>
        <w:t>(25)</w:t>
      </w:r>
      <w:r>
        <w:rPr>
          <w:noProof/>
        </w:rPr>
        <w:tab/>
      </w:r>
      <w:r w:rsidRPr="00C33A8E">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C33A8E" w:rsidRDefault="00007F85" w:rsidP="00007F85">
      <w:pPr>
        <w:rPr>
          <w:b/>
          <w:bCs/>
          <w:i/>
          <w:iCs/>
          <w:noProof/>
        </w:rPr>
      </w:pPr>
      <w:r w:rsidRPr="00C33A8E">
        <w:rPr>
          <w:b/>
          <w:i/>
          <w:noProof/>
        </w:rPr>
        <w:t>Contribution financière</w:t>
      </w:r>
    </w:p>
    <w:p w:rsidR="0027063E" w:rsidRPr="00C33A8E" w:rsidRDefault="67BC1103" w:rsidP="00DF1B0C">
      <w:pPr>
        <w:pStyle w:val="ManualConsidrant"/>
        <w:rPr>
          <w:noProof/>
        </w:rPr>
      </w:pPr>
      <w:r>
        <w:rPr>
          <w:noProof/>
        </w:rPr>
        <w:t>(26)</w:t>
      </w:r>
      <w:r>
        <w:rPr>
          <w:noProof/>
        </w:rPr>
        <w:tab/>
      </w:r>
      <w:r w:rsidRPr="00C33A8E">
        <w:rPr>
          <w:noProof/>
        </w:rPr>
        <w:t>Les coûts totaux du PRR modifié de la Grèce sont estimés à 36 113 375 270 EUR. Le montant des coûts totaux estimés du PRR modifié étant supérieur à la contribution financière maximale actualisée disponible pour la Grèce, la contribution financière, déterminée conformément à l’article 4 </w:t>
      </w:r>
      <w:r w:rsidRPr="00C33A8E">
        <w:rPr>
          <w:i/>
          <w:iCs/>
          <w:noProof/>
        </w:rPr>
        <w:t>bis</w:t>
      </w:r>
      <w:r w:rsidRPr="00C33A8E">
        <w:rPr>
          <w:noProof/>
        </w:rPr>
        <w:t xml:space="preserve"> du règlement (UE) 2021/1755 du Parlement européen et du Conseil</w:t>
      </w:r>
      <w:r w:rsidRPr="00C33A8E">
        <w:rPr>
          <w:rStyle w:val="FootnoteReference"/>
          <w:noProof/>
        </w:rPr>
        <w:footnoteReference w:id="10"/>
      </w:r>
      <w:r w:rsidRPr="00C33A8E">
        <w:rPr>
          <w:noProof/>
        </w:rPr>
        <w:t xml:space="preserve"> ainsi qu’à l’article 20, paragraphe 4, et à l’article 21 </w:t>
      </w:r>
      <w:r w:rsidRPr="00C33A8E">
        <w:rPr>
          <w:i/>
          <w:iCs/>
          <w:noProof/>
        </w:rPr>
        <w:t>bis</w:t>
      </w:r>
      <w:r w:rsidRPr="00C33A8E">
        <w:rPr>
          <w:noProof/>
        </w:rPr>
        <w:t>, paragraphe 6, du règlement (UE) 2021/241, allouée au PRR modifié de la Grèce devrait être égale à 18 220 378 076 EUR. Par conséquent, la contribution financière mise à la disposition de la Grèce reste inchangée.</w:t>
      </w:r>
    </w:p>
    <w:p w:rsidR="00007F85" w:rsidRPr="00C33A8E" w:rsidRDefault="00007F85" w:rsidP="00007F85">
      <w:pPr>
        <w:rPr>
          <w:b/>
          <w:bCs/>
          <w:i/>
          <w:iCs/>
          <w:noProof/>
        </w:rPr>
      </w:pPr>
      <w:r w:rsidRPr="00C33A8E">
        <w:rPr>
          <w:b/>
          <w:i/>
          <w:noProof/>
        </w:rPr>
        <w:t>Prêts</w:t>
      </w:r>
    </w:p>
    <w:p w:rsidR="00007F85" w:rsidRPr="00C33A8E" w:rsidDel="00230D53" w:rsidRDefault="67BC1103" w:rsidP="00007F85">
      <w:pPr>
        <w:pStyle w:val="ManualConsidrant"/>
        <w:rPr>
          <w:noProof/>
        </w:rPr>
      </w:pPr>
      <w:r>
        <w:rPr>
          <w:noProof/>
        </w:rPr>
        <w:t>(27)</w:t>
      </w:r>
      <w:r>
        <w:rPr>
          <w:noProof/>
        </w:rPr>
        <w:tab/>
      </w:r>
      <w:r w:rsidRPr="00C33A8E">
        <w:rPr>
          <w:noProof/>
        </w:rPr>
        <w:t xml:space="preserve">Le soutien sous forme de prêt disponible pour la Grèce, d’un montant de 17 727 538 920 EUR, reste inchangé. </w:t>
      </w:r>
    </w:p>
    <w:p w:rsidR="00007F85" w:rsidRPr="00C33A8E" w:rsidRDefault="67BC1103" w:rsidP="00007F85">
      <w:pPr>
        <w:pStyle w:val="ManualConsidrant"/>
        <w:ind w:left="720" w:hanging="720"/>
        <w:rPr>
          <w:rFonts w:eastAsia="Times New Roman"/>
          <w:noProof/>
        </w:rPr>
      </w:pPr>
      <w:r>
        <w:rPr>
          <w:noProof/>
        </w:rPr>
        <w:t>(28)</w:t>
      </w:r>
      <w:r>
        <w:rPr>
          <w:noProof/>
        </w:rPr>
        <w:tab/>
      </w:r>
      <w:r w:rsidRPr="00C33A8E">
        <w:rPr>
          <w:noProof/>
        </w:rPr>
        <w:t>Il convient donc de modifier en conséquence la décision d’exécution du Conseil du 13 juillet 2021 relative à l’approbation de l’évaluation du plan pour la reprise et la résilience pour la Grèce. Par souci de clarté, il convient de remplacer intégralement l’annexe de ladite décision d’exécution du Conseil du 13 juillet 2021,</w:t>
      </w:r>
    </w:p>
    <w:p w:rsidR="00CD54FA" w:rsidRPr="00C33A8E" w:rsidRDefault="5C781726" w:rsidP="00007F85">
      <w:pPr>
        <w:pStyle w:val="ManualConsidrant"/>
        <w:ind w:left="720" w:hanging="720"/>
        <w:rPr>
          <w:rFonts w:eastAsia="Times New Roman"/>
          <w:noProof/>
        </w:rPr>
      </w:pPr>
      <w:r>
        <w:rPr>
          <w:noProof/>
        </w:rPr>
        <w:t>(29)</w:t>
      </w:r>
      <w:r>
        <w:rPr>
          <w:noProof/>
        </w:rPr>
        <w:tab/>
      </w:r>
      <w:r w:rsidRPr="00C33A8E">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La présente décision ne dispense pas les États membres de l’obligation de notifier à la Commission, conformément à l’article 108 du traité, les aides d’État susceptibles d’être instituées,</w:t>
      </w:r>
    </w:p>
    <w:p w:rsidR="00007F85" w:rsidRPr="00C33A8E" w:rsidRDefault="00007F85" w:rsidP="00007F85">
      <w:pPr>
        <w:pStyle w:val="Formuledadoption"/>
        <w:rPr>
          <w:noProof/>
        </w:rPr>
      </w:pPr>
      <w:r w:rsidRPr="00C33A8E">
        <w:rPr>
          <w:noProof/>
        </w:rPr>
        <w:t xml:space="preserve">A ADOPTÉ LA PRÉSENTE DÉCISION: </w:t>
      </w:r>
    </w:p>
    <w:p w:rsidR="00007F85" w:rsidRPr="00C33A8E" w:rsidRDefault="00007F85" w:rsidP="00007F85">
      <w:pPr>
        <w:pStyle w:val="Titrearticle"/>
        <w:rPr>
          <w:noProof/>
        </w:rPr>
      </w:pPr>
      <w:r w:rsidRPr="00C33A8E">
        <w:rPr>
          <w:noProof/>
        </w:rPr>
        <w:t xml:space="preserve">Article premier </w:t>
      </w:r>
      <w:r w:rsidRPr="00C33A8E">
        <w:rPr>
          <w:noProof/>
        </w:rPr>
        <w:br/>
        <w:t>Approbation de l’évaluation du PRR</w:t>
      </w:r>
    </w:p>
    <w:p w:rsidR="00007F85" w:rsidRPr="00C33A8E" w:rsidRDefault="00007F85" w:rsidP="00007F85">
      <w:pPr>
        <w:rPr>
          <w:rFonts w:eastAsia="Times New Roman"/>
          <w:noProof/>
        </w:rPr>
      </w:pPr>
      <w:r w:rsidRPr="00C33A8E">
        <w:rPr>
          <w:noProof/>
        </w:rPr>
        <w:t xml:space="preserve">L’évaluation du PRR modifié pour la Grèce sur la base des critères prévus à l’article 19, paragraphe 3, du règlement (UE) 2021/241 est approuvée. </w:t>
      </w:r>
    </w:p>
    <w:p w:rsidR="00007F85" w:rsidRPr="00C33A8E" w:rsidRDefault="00007F85" w:rsidP="00007F85">
      <w:pPr>
        <w:rPr>
          <w:rFonts w:eastAsia="Times New Roman"/>
          <w:noProof/>
        </w:rPr>
      </w:pPr>
    </w:p>
    <w:p w:rsidR="00007F85" w:rsidRPr="00C33A8E" w:rsidRDefault="00007F85" w:rsidP="00007F85">
      <w:pPr>
        <w:pStyle w:val="Titrearticle"/>
        <w:rPr>
          <w:noProof/>
        </w:rPr>
      </w:pPr>
      <w:r w:rsidRPr="00C33A8E">
        <w:rPr>
          <w:noProof/>
        </w:rPr>
        <w:t xml:space="preserve">Article 2 </w:t>
      </w:r>
      <w:r w:rsidRPr="00C33A8E">
        <w:rPr>
          <w:noProof/>
        </w:rPr>
        <w:br/>
        <w:t>Modifications</w:t>
      </w:r>
    </w:p>
    <w:p w:rsidR="00007F85" w:rsidRPr="00C33A8E" w:rsidRDefault="00007F85" w:rsidP="00007F85">
      <w:pPr>
        <w:rPr>
          <w:noProof/>
        </w:rPr>
      </w:pPr>
      <w:r w:rsidRPr="00C33A8E">
        <w:rPr>
          <w:noProof/>
        </w:rPr>
        <w:t xml:space="preserve">La décision d’exécution du Conseil du 13 juillet 2021 relative à l’approbation de l’évaluation du plan pour la reprise et la résilience pour la Grèce est modifiée comme suit: </w:t>
      </w:r>
    </w:p>
    <w:p w:rsidR="00007F85" w:rsidRPr="00C33A8E" w:rsidRDefault="00015B9C" w:rsidP="00007F85">
      <w:pPr>
        <w:rPr>
          <w:noProof/>
        </w:rPr>
      </w:pPr>
      <w:r w:rsidRPr="00C33A8E">
        <w:rPr>
          <w:noProof/>
        </w:rPr>
        <w:t>l’annexe est remplacée par le texte figurant à l’annexe de la présente décision.</w:t>
      </w:r>
    </w:p>
    <w:p w:rsidR="00007F85" w:rsidRPr="00C33A8E" w:rsidRDefault="00007F85" w:rsidP="00D6415E">
      <w:pPr>
        <w:pStyle w:val="Titrearticle"/>
        <w:rPr>
          <w:noProof/>
        </w:rPr>
      </w:pPr>
      <w:r w:rsidRPr="00C33A8E">
        <w:rPr>
          <w:noProof/>
        </w:rPr>
        <w:t xml:space="preserve">Article 3 </w:t>
      </w:r>
      <w:r w:rsidRPr="00C33A8E">
        <w:rPr>
          <w:noProof/>
        </w:rPr>
        <w:br/>
        <w:t>Destinataire</w:t>
      </w:r>
    </w:p>
    <w:p w:rsidR="00007F85" w:rsidRPr="00C33A8E" w:rsidRDefault="00007F85" w:rsidP="00007F85">
      <w:pPr>
        <w:rPr>
          <w:noProof/>
        </w:rPr>
      </w:pPr>
      <w:r w:rsidRPr="00C33A8E">
        <w:rPr>
          <w:noProof/>
        </w:rPr>
        <w:t>La République hellénique est destinataire de la présente décision.</w:t>
      </w:r>
    </w:p>
    <w:p w:rsidR="00007F85" w:rsidRPr="00C33A8E" w:rsidRDefault="00B03EC7" w:rsidP="00D6415E">
      <w:pPr>
        <w:pStyle w:val="Fait"/>
        <w:rPr>
          <w:noProof/>
        </w:rPr>
      </w:pPr>
      <w:r>
        <w:rPr>
          <w:noProof/>
        </w:rPr>
        <w:t>Fait à Bruxelles, le</w:t>
      </w:r>
    </w:p>
    <w:p w:rsidR="00007F85" w:rsidRPr="00C33A8E" w:rsidRDefault="00007F85" w:rsidP="00D6415E">
      <w:pPr>
        <w:pStyle w:val="Institutionquisigne"/>
        <w:rPr>
          <w:noProof/>
        </w:rPr>
      </w:pPr>
      <w:r w:rsidRPr="00C33A8E">
        <w:rPr>
          <w:noProof/>
        </w:rPr>
        <w:tab/>
        <w:t>Par le Conseil</w:t>
      </w:r>
    </w:p>
    <w:p w:rsidR="002709B6" w:rsidRPr="00C33A8E" w:rsidRDefault="00007F85" w:rsidP="00A1233B">
      <w:pPr>
        <w:pStyle w:val="Personnequisigne"/>
        <w:rPr>
          <w:noProof/>
          <w:color w:val="008000"/>
        </w:rPr>
      </w:pPr>
      <w:r w:rsidRPr="00C33A8E">
        <w:rPr>
          <w:noProof/>
        </w:rPr>
        <w:tab/>
        <w:t>Le président/La présidente</w:t>
      </w:r>
    </w:p>
    <w:sectPr w:rsidR="002709B6" w:rsidRPr="00C33A8E" w:rsidSect="0019789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4B2" w:rsidRPr="00057CD1" w:rsidRDefault="000624B2">
      <w:pPr>
        <w:spacing w:before="0" w:after="0"/>
      </w:pPr>
      <w:r>
        <w:separator/>
      </w:r>
    </w:p>
  </w:endnote>
  <w:endnote w:type="continuationSeparator" w:id="0">
    <w:p w:rsidR="000624B2" w:rsidRPr="00057CD1" w:rsidRDefault="000624B2">
      <w:pPr>
        <w:spacing w:before="0" w:after="0"/>
      </w:pPr>
      <w:r>
        <w:continuationSeparator/>
      </w:r>
    </w:p>
  </w:endnote>
  <w:endnote w:type="continuationNotice" w:id="1">
    <w:p w:rsidR="000624B2" w:rsidRPr="00057CD1" w:rsidRDefault="000624B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9D" w:rsidRPr="0019789D" w:rsidRDefault="0019789D" w:rsidP="0019789D">
    <w:pPr>
      <w:pStyle w:val="Footer"/>
      <w:rPr>
        <w:rFonts w:ascii="Arial" w:hAnsi="Arial" w:cs="Arial"/>
        <w:b/>
        <w:sz w:val="48"/>
      </w:rPr>
    </w:pPr>
    <w:r w:rsidRPr="0019789D">
      <w:rPr>
        <w:rFonts w:ascii="Arial" w:hAnsi="Arial" w:cs="Arial"/>
        <w:b/>
        <w:sz w:val="48"/>
      </w:rPr>
      <w:t>FR</w:t>
    </w:r>
    <w:r w:rsidRPr="0019789D">
      <w:rPr>
        <w:rFonts w:ascii="Arial" w:hAnsi="Arial" w:cs="Arial"/>
        <w:b/>
        <w:sz w:val="48"/>
      </w:rPr>
      <w:tab/>
    </w:r>
    <w:r w:rsidRPr="0019789D">
      <w:rPr>
        <w:rFonts w:ascii="Arial" w:hAnsi="Arial" w:cs="Arial"/>
        <w:b/>
        <w:sz w:val="48"/>
      </w:rPr>
      <w:tab/>
    </w:r>
    <w:r w:rsidRPr="0019789D">
      <w:tab/>
    </w:r>
    <w:r w:rsidRPr="0019789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9D" w:rsidRPr="0019789D" w:rsidRDefault="0019789D" w:rsidP="0019789D">
    <w:pPr>
      <w:pStyle w:val="Footer"/>
      <w:rPr>
        <w:rFonts w:ascii="Arial" w:hAnsi="Arial" w:cs="Arial"/>
        <w:b/>
        <w:sz w:val="48"/>
      </w:rPr>
    </w:pPr>
    <w:r w:rsidRPr="0019789D">
      <w:rPr>
        <w:rFonts w:ascii="Arial" w:hAnsi="Arial" w:cs="Arial"/>
        <w:b/>
        <w:sz w:val="48"/>
      </w:rPr>
      <w:t>FR</w:t>
    </w:r>
    <w:r w:rsidRPr="0019789D">
      <w:rPr>
        <w:rFonts w:ascii="Arial" w:hAnsi="Arial" w:cs="Arial"/>
        <w:b/>
        <w:sz w:val="48"/>
      </w:rPr>
      <w:tab/>
    </w:r>
    <w:r w:rsidRPr="0019789D">
      <w:rPr>
        <w:rFonts w:ascii="Arial" w:hAnsi="Arial" w:cs="Arial"/>
        <w:b/>
        <w:sz w:val="48"/>
      </w:rPr>
      <w:tab/>
    </w:r>
    <w:r w:rsidRPr="0019789D">
      <w:tab/>
    </w:r>
    <w:r w:rsidRPr="0019789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9D" w:rsidRDefault="001978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9D" w:rsidRPr="0019789D" w:rsidRDefault="0019789D" w:rsidP="0019789D">
    <w:pPr>
      <w:pStyle w:val="Footer"/>
      <w:rPr>
        <w:rFonts w:ascii="Arial" w:hAnsi="Arial" w:cs="Arial"/>
        <w:b/>
        <w:sz w:val="48"/>
      </w:rPr>
    </w:pPr>
    <w:r w:rsidRPr="0019789D">
      <w:rPr>
        <w:rFonts w:ascii="Arial" w:hAnsi="Arial" w:cs="Arial"/>
        <w:b/>
        <w:sz w:val="48"/>
      </w:rPr>
      <w:t>FR</w:t>
    </w:r>
    <w:r w:rsidRPr="0019789D">
      <w:rPr>
        <w:rFonts w:ascii="Arial" w:hAnsi="Arial" w:cs="Arial"/>
        <w:b/>
        <w:sz w:val="48"/>
      </w:rPr>
      <w:tab/>
    </w:r>
    <w:r>
      <w:fldChar w:fldCharType="begin"/>
    </w:r>
    <w:r>
      <w:instrText xml:space="preserve"> PAGE  \* MERGEFORMAT </w:instrText>
    </w:r>
    <w:r>
      <w:fldChar w:fldCharType="separate"/>
    </w:r>
    <w:r w:rsidR="00D6415E">
      <w:rPr>
        <w:noProof/>
      </w:rPr>
      <w:t>8</w:t>
    </w:r>
    <w:r>
      <w:fldChar w:fldCharType="end"/>
    </w:r>
    <w:r>
      <w:tab/>
    </w:r>
    <w:r w:rsidRPr="0019789D">
      <w:tab/>
    </w:r>
    <w:r w:rsidRPr="0019789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9D" w:rsidRDefault="0019789D" w:rsidP="00197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4B2" w:rsidRPr="00057CD1" w:rsidRDefault="000624B2">
      <w:pPr>
        <w:spacing w:before="0" w:after="0"/>
      </w:pPr>
      <w:r>
        <w:separator/>
      </w:r>
    </w:p>
  </w:footnote>
  <w:footnote w:type="continuationSeparator" w:id="0">
    <w:p w:rsidR="000624B2" w:rsidRPr="00057CD1" w:rsidRDefault="000624B2">
      <w:pPr>
        <w:spacing w:before="0" w:after="0"/>
      </w:pPr>
      <w:r>
        <w:continuationSeparator/>
      </w:r>
    </w:p>
  </w:footnote>
  <w:footnote w:type="continuationNotice" w:id="1">
    <w:p w:rsidR="000624B2" w:rsidRPr="00057CD1" w:rsidRDefault="000624B2">
      <w:pPr>
        <w:spacing w:before="0" w:after="0"/>
      </w:pPr>
    </w:p>
  </w:footnote>
  <w:footnote w:id="2">
    <w:p w:rsidR="00487751" w:rsidRPr="00C33A8E" w:rsidRDefault="00487751" w:rsidP="00487751">
      <w:pPr>
        <w:pStyle w:val="FootnoteText"/>
        <w:rPr>
          <w:lang w:val="fr-BE"/>
        </w:rPr>
      </w:pPr>
      <w:r>
        <w:rPr>
          <w:rStyle w:val="FootnoteReference"/>
        </w:rPr>
        <w:footnoteRef/>
      </w:r>
      <w:r w:rsidRPr="00C33A8E">
        <w:rPr>
          <w:lang w:val="fr-BE"/>
        </w:rPr>
        <w:tab/>
        <w:t xml:space="preserve">JO L 57 du 18.2.2021, p. 17, ELI: </w:t>
      </w:r>
      <w:hyperlink r:id="rId1" w:history="1">
        <w:r w:rsidRPr="00C33A8E">
          <w:rPr>
            <w:rStyle w:val="Hyperlink"/>
            <w:lang w:val="fr-BE"/>
          </w:rPr>
          <w:t>https://eur-lex.europa.eu/eli/reg/2021/241/oj</w:t>
        </w:r>
      </w:hyperlink>
      <w:r w:rsidRPr="00C33A8E">
        <w:rPr>
          <w:lang w:val="fr-BE"/>
        </w:rPr>
        <w:t>.</w:t>
      </w:r>
    </w:p>
  </w:footnote>
  <w:footnote w:id="3">
    <w:p w:rsidR="00D34478" w:rsidRPr="00B03EC7" w:rsidRDefault="00D34478" w:rsidP="00D34478">
      <w:pPr>
        <w:pStyle w:val="FootnoteText"/>
        <w:rPr>
          <w:lang w:val="en-IE"/>
        </w:rPr>
      </w:pPr>
      <w:r>
        <w:rPr>
          <w:rStyle w:val="FootnoteReference"/>
        </w:rPr>
        <w:footnoteRef/>
      </w:r>
      <w:r w:rsidRPr="00B03EC7">
        <w:rPr>
          <w:lang w:val="en-IE"/>
        </w:rPr>
        <w:tab/>
        <w:t>ST 10152/21 INIT; ST 10152/21 ADD 1.</w:t>
      </w:r>
    </w:p>
  </w:footnote>
  <w:footnote w:id="4">
    <w:p w:rsidR="00007F85" w:rsidRPr="00B03EC7" w:rsidRDefault="00007F85" w:rsidP="00007F85">
      <w:pPr>
        <w:pStyle w:val="FootnoteText"/>
        <w:rPr>
          <w:lang w:val="en-IE"/>
        </w:rPr>
      </w:pPr>
      <w:r>
        <w:rPr>
          <w:rStyle w:val="FootnoteReference"/>
        </w:rPr>
        <w:footnoteRef/>
      </w:r>
      <w:r w:rsidRPr="00B03EC7">
        <w:rPr>
          <w:lang w:val="en-IE"/>
        </w:rPr>
        <w:tab/>
        <w:t>ST 15831/23 REV1; ST 15831/23 ADD 1 REV 1.</w:t>
      </w:r>
    </w:p>
  </w:footnote>
  <w:footnote w:id="5">
    <w:p w:rsidR="00B71E64" w:rsidRPr="00B03EC7" w:rsidRDefault="00B71E64">
      <w:pPr>
        <w:pStyle w:val="FootnoteText"/>
        <w:rPr>
          <w:lang w:val="en-IE"/>
        </w:rPr>
      </w:pPr>
      <w:r>
        <w:rPr>
          <w:rStyle w:val="FootnoteReference"/>
        </w:rPr>
        <w:footnoteRef/>
      </w:r>
      <w:r w:rsidRPr="00B03EC7">
        <w:rPr>
          <w:lang w:val="en-IE"/>
        </w:rPr>
        <w:tab/>
        <w:t>ST 11858/24 INIT; ST 151858/24 COR 1; ST 151858/24 ADD 1; ST 151858/24 ADD COR 1.</w:t>
      </w:r>
    </w:p>
  </w:footnote>
  <w:footnote w:id="6">
    <w:p w:rsidR="00B71E64" w:rsidRPr="00B03EC7" w:rsidRDefault="00B71E64">
      <w:pPr>
        <w:pStyle w:val="FootnoteText"/>
        <w:rPr>
          <w:lang w:val="en-IE"/>
        </w:rPr>
      </w:pPr>
      <w:r>
        <w:rPr>
          <w:rStyle w:val="FootnoteReference"/>
        </w:rPr>
        <w:footnoteRef/>
      </w:r>
      <w:r w:rsidRPr="00B03EC7">
        <w:rPr>
          <w:lang w:val="en-IE"/>
        </w:rPr>
        <w:tab/>
        <w:t>ST 17055/24 INIT; ST 17055/24 ADD 1; ST 17055/24 ADD 1 COR 1.</w:t>
      </w:r>
    </w:p>
  </w:footnote>
  <w:footnote w:id="7">
    <w:p w:rsidR="00B71E64" w:rsidRPr="00B03EC7" w:rsidRDefault="00B71E64">
      <w:pPr>
        <w:pStyle w:val="FootnoteText"/>
        <w:rPr>
          <w:lang w:val="en-IE"/>
        </w:rPr>
      </w:pPr>
      <w:r>
        <w:rPr>
          <w:rStyle w:val="FootnoteReference"/>
        </w:rPr>
        <w:footnoteRef/>
      </w:r>
      <w:r w:rsidRPr="00B03EC7">
        <w:rPr>
          <w:lang w:val="en-IE"/>
        </w:rPr>
        <w:tab/>
        <w:t>ST 11101/25 INIT; ST 11101/25 ADD 1.</w:t>
      </w:r>
    </w:p>
  </w:footnote>
  <w:footnote w:id="8">
    <w:p w:rsidR="006B27E9" w:rsidRPr="00B03EC7" w:rsidRDefault="006B27E9">
      <w:pPr>
        <w:pStyle w:val="FootnoteText"/>
        <w:rPr>
          <w:lang w:val="en-IE"/>
        </w:rPr>
      </w:pPr>
      <w:r>
        <w:rPr>
          <w:rStyle w:val="FootnoteReference"/>
        </w:rPr>
        <w:footnoteRef/>
      </w:r>
      <w:r w:rsidRPr="00B03EC7">
        <w:rPr>
          <w:lang w:val="en-IE"/>
        </w:rPr>
        <w:tab/>
        <w:t xml:space="preserve">ST 15754/25 INIT; ST 15754/25 ADD 1. </w:t>
      </w:r>
    </w:p>
  </w:footnote>
  <w:footnote w:id="9">
    <w:p w:rsidR="00007F85" w:rsidRPr="00C33A8E" w:rsidRDefault="00007F85" w:rsidP="00007F85">
      <w:pPr>
        <w:pStyle w:val="FootnoteText"/>
        <w:rPr>
          <w:lang w:val="fr-BE"/>
        </w:rPr>
      </w:pPr>
      <w:r>
        <w:rPr>
          <w:rStyle w:val="FootnoteReference"/>
        </w:rPr>
        <w:footnoteRef/>
      </w:r>
      <w:r w:rsidRPr="00C33A8E">
        <w:rPr>
          <w:lang w:val="fr-BE"/>
        </w:rPr>
        <w:tab/>
        <w:t xml:space="preserve">Règlement (UE) 2020/852 du Parlement européen et du Conseil du 18 juin 2020 sur l’établissement d’un cadre visant à favoriser les investissements durables et modifiant le règlement (UE) 2019/2088 (JO L 198 du 22.6.2020, p. 13, ELI: </w:t>
      </w:r>
      <w:hyperlink r:id="rId2" w:history="1">
        <w:r w:rsidRPr="00C33A8E">
          <w:rPr>
            <w:rStyle w:val="Hyperlink"/>
            <w:lang w:val="fr-BE"/>
          </w:rPr>
          <w:t>https://eur-lex.europa.eu/eli/reg/2020/852/oj/fra</w:t>
        </w:r>
      </w:hyperlink>
      <w:r w:rsidRPr="00C33A8E">
        <w:rPr>
          <w:lang w:val="fr-BE"/>
        </w:rPr>
        <w:t>).</w:t>
      </w:r>
    </w:p>
  </w:footnote>
  <w:footnote w:id="10">
    <w:p w:rsidR="00007F85" w:rsidRPr="00C33A8E" w:rsidRDefault="00007F85" w:rsidP="00007F85">
      <w:pPr>
        <w:pStyle w:val="FootnoteText"/>
        <w:rPr>
          <w:lang w:val="fr-BE"/>
        </w:rPr>
      </w:pPr>
      <w:r>
        <w:rPr>
          <w:rStyle w:val="FootnoteReference"/>
        </w:rPr>
        <w:footnoteRef/>
      </w:r>
      <w:r w:rsidRPr="00C33A8E">
        <w:rPr>
          <w:lang w:val="fr-BE"/>
        </w:rPr>
        <w:tab/>
        <w:t>Règlement (UE) 2021/1755 du Parlement européen et du Conseil du 6 octobre 2021 établissant la réserve d’ajustement au Brexit (JO L 357 du 8.10.2021, p. 1, ELI: </w:t>
      </w:r>
      <w:hyperlink r:id="rId3">
        <w:r w:rsidRPr="00C33A8E">
          <w:rPr>
            <w:lang w:val="fr-BE"/>
          </w:rPr>
          <w:t>http://data.europa.eu/eli/reg/2021/1755/oj</w:t>
        </w:r>
      </w:hyperlink>
      <w:r w:rsidRPr="00C33A8E">
        <w:rPr>
          <w:lang w:val="fr-BE"/>
        </w:rPr>
        <w:t>).</w:t>
      </w:r>
    </w:p>
    <w:p w:rsidR="00007F85" w:rsidRPr="00C33A8E"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9D" w:rsidRDefault="00197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89D" w:rsidRDefault="0019789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2:27: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39705FE-EAB6-4D2B-8FA9-1B5BE1EF8C30"/>
    <w:docVar w:name="LW_COVERPAGE_TYPE" w:val="1"/>
    <w:docVar w:name="LW_CROSSREFERENCE" w:val="{SWD(2026) 252 final}"/>
    <w:docVar w:name="LW_DocType" w:val="COM"/>
    <w:docVar w:name="LW_EMISSION" w:val="23.7.2026"/>
    <w:docVar w:name="LW_EMISSION_ISODATE" w:val="2026-07-23"/>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28"/>
    <w:docVar w:name="LW_REF.II.NEW.CP_YEAR" w:val="2026"/>
    <w:docVar w:name="LW_REF.INST.NEW" w:val="COM"/>
    <w:docVar w:name="LW_REF.INST.NEW_ADOPTED" w:val="final"/>
    <w:docVar w:name="LW_REF.INST.NEW_TEXT" w:val="(2026) 4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Conseil du 13 juillet 2021 relative à l\u8217?approbation de l\u8217?évaluation du plan pour la reprise et la résilience pour la Grèce"/>
    <w:docVar w:name="LW_TYPE.DOC.CP" w:val="DÉCISION D\u8217?EXÉCUTION DU CONSEIL"/>
    <w:docVar w:name="LwApiVersions" w:val="LW4CoDe 1.24.5.0; LW 9.2, Build 20251112"/>
  </w:docVars>
  <w:rsids>
    <w:rsidRoot w:val="002709B6"/>
    <w:rsid w:val="000001F6"/>
    <w:rsid w:val="00000325"/>
    <w:rsid w:val="0000036B"/>
    <w:rsid w:val="0000038E"/>
    <w:rsid w:val="000003CF"/>
    <w:rsid w:val="00000520"/>
    <w:rsid w:val="000005F0"/>
    <w:rsid w:val="0000062D"/>
    <w:rsid w:val="00000643"/>
    <w:rsid w:val="00000720"/>
    <w:rsid w:val="0000073B"/>
    <w:rsid w:val="000007EB"/>
    <w:rsid w:val="00000948"/>
    <w:rsid w:val="00000956"/>
    <w:rsid w:val="000009BA"/>
    <w:rsid w:val="00000A48"/>
    <w:rsid w:val="00000BC3"/>
    <w:rsid w:val="00000D9B"/>
    <w:rsid w:val="00000DA6"/>
    <w:rsid w:val="00000EA9"/>
    <w:rsid w:val="00000F37"/>
    <w:rsid w:val="00001050"/>
    <w:rsid w:val="0000115A"/>
    <w:rsid w:val="00001211"/>
    <w:rsid w:val="00001364"/>
    <w:rsid w:val="000013E1"/>
    <w:rsid w:val="00001456"/>
    <w:rsid w:val="00001549"/>
    <w:rsid w:val="000015F2"/>
    <w:rsid w:val="00001633"/>
    <w:rsid w:val="0000166D"/>
    <w:rsid w:val="00001973"/>
    <w:rsid w:val="00001AF3"/>
    <w:rsid w:val="00001B20"/>
    <w:rsid w:val="00001B57"/>
    <w:rsid w:val="00001BFE"/>
    <w:rsid w:val="00001DC4"/>
    <w:rsid w:val="00001DD9"/>
    <w:rsid w:val="00001F5D"/>
    <w:rsid w:val="00002052"/>
    <w:rsid w:val="000020F4"/>
    <w:rsid w:val="00002144"/>
    <w:rsid w:val="00002298"/>
    <w:rsid w:val="00002444"/>
    <w:rsid w:val="00002463"/>
    <w:rsid w:val="000024CC"/>
    <w:rsid w:val="000024CE"/>
    <w:rsid w:val="00002525"/>
    <w:rsid w:val="0000253E"/>
    <w:rsid w:val="000025A3"/>
    <w:rsid w:val="0000268B"/>
    <w:rsid w:val="000026D9"/>
    <w:rsid w:val="0000277D"/>
    <w:rsid w:val="00002802"/>
    <w:rsid w:val="000028F4"/>
    <w:rsid w:val="0000291C"/>
    <w:rsid w:val="00002961"/>
    <w:rsid w:val="000029C0"/>
    <w:rsid w:val="000029E9"/>
    <w:rsid w:val="00002A2B"/>
    <w:rsid w:val="00002AE3"/>
    <w:rsid w:val="00002B35"/>
    <w:rsid w:val="00002CAD"/>
    <w:rsid w:val="00002CC2"/>
    <w:rsid w:val="00002D68"/>
    <w:rsid w:val="00002DE9"/>
    <w:rsid w:val="00003154"/>
    <w:rsid w:val="00003279"/>
    <w:rsid w:val="000032D8"/>
    <w:rsid w:val="000032E3"/>
    <w:rsid w:val="0000332D"/>
    <w:rsid w:val="00003364"/>
    <w:rsid w:val="000033DC"/>
    <w:rsid w:val="000034F0"/>
    <w:rsid w:val="00003506"/>
    <w:rsid w:val="00003561"/>
    <w:rsid w:val="00003567"/>
    <w:rsid w:val="000036FC"/>
    <w:rsid w:val="00003779"/>
    <w:rsid w:val="000037CC"/>
    <w:rsid w:val="000038B7"/>
    <w:rsid w:val="00003931"/>
    <w:rsid w:val="00003984"/>
    <w:rsid w:val="00003B0D"/>
    <w:rsid w:val="00003B5D"/>
    <w:rsid w:val="00003CC3"/>
    <w:rsid w:val="00003E51"/>
    <w:rsid w:val="00003F79"/>
    <w:rsid w:val="00004256"/>
    <w:rsid w:val="000043A4"/>
    <w:rsid w:val="0000444E"/>
    <w:rsid w:val="0000445F"/>
    <w:rsid w:val="00004593"/>
    <w:rsid w:val="000047F0"/>
    <w:rsid w:val="00004866"/>
    <w:rsid w:val="00004951"/>
    <w:rsid w:val="00004A40"/>
    <w:rsid w:val="00004B5C"/>
    <w:rsid w:val="00004B75"/>
    <w:rsid w:val="00004C6A"/>
    <w:rsid w:val="00004D13"/>
    <w:rsid w:val="00004E14"/>
    <w:rsid w:val="00004E9E"/>
    <w:rsid w:val="00004EC2"/>
    <w:rsid w:val="00004EED"/>
    <w:rsid w:val="00004F1A"/>
    <w:rsid w:val="00004F2B"/>
    <w:rsid w:val="00004FE2"/>
    <w:rsid w:val="00005003"/>
    <w:rsid w:val="000051B2"/>
    <w:rsid w:val="000051D9"/>
    <w:rsid w:val="000053B6"/>
    <w:rsid w:val="00005632"/>
    <w:rsid w:val="0000575E"/>
    <w:rsid w:val="000058C2"/>
    <w:rsid w:val="000058CF"/>
    <w:rsid w:val="00005955"/>
    <w:rsid w:val="00005975"/>
    <w:rsid w:val="00005976"/>
    <w:rsid w:val="00005A56"/>
    <w:rsid w:val="00005A64"/>
    <w:rsid w:val="00005B5E"/>
    <w:rsid w:val="00005BC1"/>
    <w:rsid w:val="00005DD1"/>
    <w:rsid w:val="00005EE6"/>
    <w:rsid w:val="00005F32"/>
    <w:rsid w:val="00005F46"/>
    <w:rsid w:val="00005FB7"/>
    <w:rsid w:val="000060C4"/>
    <w:rsid w:val="0000615E"/>
    <w:rsid w:val="00006188"/>
    <w:rsid w:val="00006221"/>
    <w:rsid w:val="000062DE"/>
    <w:rsid w:val="0000632D"/>
    <w:rsid w:val="00006398"/>
    <w:rsid w:val="000063DF"/>
    <w:rsid w:val="000064B9"/>
    <w:rsid w:val="0000681B"/>
    <w:rsid w:val="0000698D"/>
    <w:rsid w:val="00006C0E"/>
    <w:rsid w:val="00006C36"/>
    <w:rsid w:val="00006C44"/>
    <w:rsid w:val="00006C5E"/>
    <w:rsid w:val="000070B4"/>
    <w:rsid w:val="00007236"/>
    <w:rsid w:val="00007297"/>
    <w:rsid w:val="000072B0"/>
    <w:rsid w:val="000072B1"/>
    <w:rsid w:val="0000733B"/>
    <w:rsid w:val="000073FB"/>
    <w:rsid w:val="00007406"/>
    <w:rsid w:val="0000760F"/>
    <w:rsid w:val="0000777E"/>
    <w:rsid w:val="00007809"/>
    <w:rsid w:val="000078A4"/>
    <w:rsid w:val="00007B7B"/>
    <w:rsid w:val="00007D6F"/>
    <w:rsid w:val="00007DF9"/>
    <w:rsid w:val="00007EA6"/>
    <w:rsid w:val="00007EFA"/>
    <w:rsid w:val="00007F85"/>
    <w:rsid w:val="0001003F"/>
    <w:rsid w:val="000100A2"/>
    <w:rsid w:val="00010136"/>
    <w:rsid w:val="00010181"/>
    <w:rsid w:val="00010262"/>
    <w:rsid w:val="00010358"/>
    <w:rsid w:val="0001044C"/>
    <w:rsid w:val="000104CE"/>
    <w:rsid w:val="0001058D"/>
    <w:rsid w:val="00010755"/>
    <w:rsid w:val="000108D5"/>
    <w:rsid w:val="00010935"/>
    <w:rsid w:val="00010A40"/>
    <w:rsid w:val="00010AC6"/>
    <w:rsid w:val="00010CD3"/>
    <w:rsid w:val="00010E14"/>
    <w:rsid w:val="00010E81"/>
    <w:rsid w:val="0001123F"/>
    <w:rsid w:val="00011352"/>
    <w:rsid w:val="0001136F"/>
    <w:rsid w:val="00011417"/>
    <w:rsid w:val="00011441"/>
    <w:rsid w:val="000114A7"/>
    <w:rsid w:val="0001157C"/>
    <w:rsid w:val="000115E2"/>
    <w:rsid w:val="00011609"/>
    <w:rsid w:val="00011631"/>
    <w:rsid w:val="0001167F"/>
    <w:rsid w:val="0001168B"/>
    <w:rsid w:val="00011817"/>
    <w:rsid w:val="00011A29"/>
    <w:rsid w:val="00011A32"/>
    <w:rsid w:val="00011A35"/>
    <w:rsid w:val="00011A46"/>
    <w:rsid w:val="00011B82"/>
    <w:rsid w:val="00011C63"/>
    <w:rsid w:val="00011E43"/>
    <w:rsid w:val="00011F86"/>
    <w:rsid w:val="000120B9"/>
    <w:rsid w:val="00012157"/>
    <w:rsid w:val="0001224F"/>
    <w:rsid w:val="000128E3"/>
    <w:rsid w:val="00012A37"/>
    <w:rsid w:val="00012AF9"/>
    <w:rsid w:val="00012B5F"/>
    <w:rsid w:val="00012C15"/>
    <w:rsid w:val="00012C1E"/>
    <w:rsid w:val="00012CA2"/>
    <w:rsid w:val="00012CD5"/>
    <w:rsid w:val="00012E29"/>
    <w:rsid w:val="0001302F"/>
    <w:rsid w:val="00013035"/>
    <w:rsid w:val="00013078"/>
    <w:rsid w:val="0001308E"/>
    <w:rsid w:val="0001311B"/>
    <w:rsid w:val="000131AD"/>
    <w:rsid w:val="000132F2"/>
    <w:rsid w:val="000133E1"/>
    <w:rsid w:val="000134DA"/>
    <w:rsid w:val="0001361F"/>
    <w:rsid w:val="00013821"/>
    <w:rsid w:val="0001383B"/>
    <w:rsid w:val="00013B61"/>
    <w:rsid w:val="00013C7C"/>
    <w:rsid w:val="00013D10"/>
    <w:rsid w:val="00013DC6"/>
    <w:rsid w:val="00013E86"/>
    <w:rsid w:val="00013EBD"/>
    <w:rsid w:val="00014019"/>
    <w:rsid w:val="0001417E"/>
    <w:rsid w:val="00014250"/>
    <w:rsid w:val="0001426C"/>
    <w:rsid w:val="00014284"/>
    <w:rsid w:val="000143C6"/>
    <w:rsid w:val="000144BA"/>
    <w:rsid w:val="00014698"/>
    <w:rsid w:val="000146E2"/>
    <w:rsid w:val="000147F2"/>
    <w:rsid w:val="0001494B"/>
    <w:rsid w:val="000149B5"/>
    <w:rsid w:val="00014A29"/>
    <w:rsid w:val="00014A6F"/>
    <w:rsid w:val="00014B38"/>
    <w:rsid w:val="00014C8E"/>
    <w:rsid w:val="00014D14"/>
    <w:rsid w:val="00014E17"/>
    <w:rsid w:val="00014F01"/>
    <w:rsid w:val="00014F49"/>
    <w:rsid w:val="0001503A"/>
    <w:rsid w:val="000151C8"/>
    <w:rsid w:val="0001520E"/>
    <w:rsid w:val="000153E1"/>
    <w:rsid w:val="00015492"/>
    <w:rsid w:val="00015496"/>
    <w:rsid w:val="00015532"/>
    <w:rsid w:val="00015864"/>
    <w:rsid w:val="000158A1"/>
    <w:rsid w:val="00015907"/>
    <w:rsid w:val="00015A2A"/>
    <w:rsid w:val="00015A61"/>
    <w:rsid w:val="00015B54"/>
    <w:rsid w:val="00015B8C"/>
    <w:rsid w:val="00015B9C"/>
    <w:rsid w:val="00015C03"/>
    <w:rsid w:val="00015C54"/>
    <w:rsid w:val="00015E11"/>
    <w:rsid w:val="00015EAB"/>
    <w:rsid w:val="000160CD"/>
    <w:rsid w:val="0001610A"/>
    <w:rsid w:val="00016158"/>
    <w:rsid w:val="00016179"/>
    <w:rsid w:val="00016195"/>
    <w:rsid w:val="000161A8"/>
    <w:rsid w:val="000163F6"/>
    <w:rsid w:val="0001647B"/>
    <w:rsid w:val="000164FB"/>
    <w:rsid w:val="00016880"/>
    <w:rsid w:val="00016986"/>
    <w:rsid w:val="00016AEC"/>
    <w:rsid w:val="00016AF5"/>
    <w:rsid w:val="00016B50"/>
    <w:rsid w:val="00016CC2"/>
    <w:rsid w:val="00016E82"/>
    <w:rsid w:val="00016EF9"/>
    <w:rsid w:val="000170C6"/>
    <w:rsid w:val="00017147"/>
    <w:rsid w:val="000171A1"/>
    <w:rsid w:val="00017336"/>
    <w:rsid w:val="0001745F"/>
    <w:rsid w:val="0001762E"/>
    <w:rsid w:val="00017710"/>
    <w:rsid w:val="0001776E"/>
    <w:rsid w:val="00017793"/>
    <w:rsid w:val="000177A1"/>
    <w:rsid w:val="00017860"/>
    <w:rsid w:val="00017882"/>
    <w:rsid w:val="00017C60"/>
    <w:rsid w:val="00017CE2"/>
    <w:rsid w:val="00017D3D"/>
    <w:rsid w:val="00017DFD"/>
    <w:rsid w:val="00017F01"/>
    <w:rsid w:val="00017F5C"/>
    <w:rsid w:val="0002008A"/>
    <w:rsid w:val="00020107"/>
    <w:rsid w:val="000201BD"/>
    <w:rsid w:val="0002023E"/>
    <w:rsid w:val="000202B0"/>
    <w:rsid w:val="0002032A"/>
    <w:rsid w:val="0002037B"/>
    <w:rsid w:val="000203C9"/>
    <w:rsid w:val="0002041F"/>
    <w:rsid w:val="000208CC"/>
    <w:rsid w:val="000208ED"/>
    <w:rsid w:val="00020918"/>
    <w:rsid w:val="0002091A"/>
    <w:rsid w:val="000209C2"/>
    <w:rsid w:val="00020A75"/>
    <w:rsid w:val="00020ADA"/>
    <w:rsid w:val="00020D0C"/>
    <w:rsid w:val="00020E3E"/>
    <w:rsid w:val="00020F32"/>
    <w:rsid w:val="00020F69"/>
    <w:rsid w:val="000210D6"/>
    <w:rsid w:val="00021326"/>
    <w:rsid w:val="00021347"/>
    <w:rsid w:val="000213A0"/>
    <w:rsid w:val="000213EE"/>
    <w:rsid w:val="00021447"/>
    <w:rsid w:val="00021456"/>
    <w:rsid w:val="000214C3"/>
    <w:rsid w:val="00021535"/>
    <w:rsid w:val="000216B7"/>
    <w:rsid w:val="00021844"/>
    <w:rsid w:val="00021C02"/>
    <w:rsid w:val="00021CF9"/>
    <w:rsid w:val="00021D42"/>
    <w:rsid w:val="00021E05"/>
    <w:rsid w:val="00021F7D"/>
    <w:rsid w:val="00021FAB"/>
    <w:rsid w:val="00021FCE"/>
    <w:rsid w:val="00022086"/>
    <w:rsid w:val="00022153"/>
    <w:rsid w:val="00022156"/>
    <w:rsid w:val="000223B5"/>
    <w:rsid w:val="000223CA"/>
    <w:rsid w:val="00022401"/>
    <w:rsid w:val="0002244C"/>
    <w:rsid w:val="0002245B"/>
    <w:rsid w:val="00022502"/>
    <w:rsid w:val="000225E7"/>
    <w:rsid w:val="00022696"/>
    <w:rsid w:val="000226FB"/>
    <w:rsid w:val="00022712"/>
    <w:rsid w:val="000228E5"/>
    <w:rsid w:val="00022C0D"/>
    <w:rsid w:val="00022D31"/>
    <w:rsid w:val="00022DB6"/>
    <w:rsid w:val="00022DC5"/>
    <w:rsid w:val="00022E8B"/>
    <w:rsid w:val="00022EFD"/>
    <w:rsid w:val="00022F95"/>
    <w:rsid w:val="00023153"/>
    <w:rsid w:val="000231E7"/>
    <w:rsid w:val="00023277"/>
    <w:rsid w:val="000232EA"/>
    <w:rsid w:val="0002340E"/>
    <w:rsid w:val="0002341C"/>
    <w:rsid w:val="00023557"/>
    <w:rsid w:val="000235BC"/>
    <w:rsid w:val="000235DA"/>
    <w:rsid w:val="00023600"/>
    <w:rsid w:val="00023644"/>
    <w:rsid w:val="000236BD"/>
    <w:rsid w:val="000236D4"/>
    <w:rsid w:val="000237AF"/>
    <w:rsid w:val="0002382B"/>
    <w:rsid w:val="00023847"/>
    <w:rsid w:val="00023870"/>
    <w:rsid w:val="000238A8"/>
    <w:rsid w:val="0002396A"/>
    <w:rsid w:val="00023976"/>
    <w:rsid w:val="0002397B"/>
    <w:rsid w:val="00023A1F"/>
    <w:rsid w:val="00023A6A"/>
    <w:rsid w:val="00023AE1"/>
    <w:rsid w:val="00023BB2"/>
    <w:rsid w:val="00023BFF"/>
    <w:rsid w:val="00023DE1"/>
    <w:rsid w:val="00023E21"/>
    <w:rsid w:val="00023F3D"/>
    <w:rsid w:val="000240DB"/>
    <w:rsid w:val="00024187"/>
    <w:rsid w:val="00024207"/>
    <w:rsid w:val="000243E9"/>
    <w:rsid w:val="000244B8"/>
    <w:rsid w:val="0002460F"/>
    <w:rsid w:val="00024611"/>
    <w:rsid w:val="00024883"/>
    <w:rsid w:val="00024896"/>
    <w:rsid w:val="000249E7"/>
    <w:rsid w:val="00024AA6"/>
    <w:rsid w:val="00024AAF"/>
    <w:rsid w:val="00024B2A"/>
    <w:rsid w:val="00024BB3"/>
    <w:rsid w:val="00024C68"/>
    <w:rsid w:val="00024E52"/>
    <w:rsid w:val="00024ED6"/>
    <w:rsid w:val="00024F41"/>
    <w:rsid w:val="00024F61"/>
    <w:rsid w:val="00024FA3"/>
    <w:rsid w:val="000250F8"/>
    <w:rsid w:val="00025245"/>
    <w:rsid w:val="0002529E"/>
    <w:rsid w:val="0002530B"/>
    <w:rsid w:val="00025334"/>
    <w:rsid w:val="00025360"/>
    <w:rsid w:val="000253F3"/>
    <w:rsid w:val="000253F7"/>
    <w:rsid w:val="00025423"/>
    <w:rsid w:val="00025487"/>
    <w:rsid w:val="00025718"/>
    <w:rsid w:val="000257C2"/>
    <w:rsid w:val="00025828"/>
    <w:rsid w:val="000259F7"/>
    <w:rsid w:val="00025B44"/>
    <w:rsid w:val="00025B94"/>
    <w:rsid w:val="00025BDC"/>
    <w:rsid w:val="00025BFC"/>
    <w:rsid w:val="00025C8B"/>
    <w:rsid w:val="00025D2B"/>
    <w:rsid w:val="00025D8C"/>
    <w:rsid w:val="00025DB2"/>
    <w:rsid w:val="00025E68"/>
    <w:rsid w:val="00025E84"/>
    <w:rsid w:val="00025EE4"/>
    <w:rsid w:val="00025F30"/>
    <w:rsid w:val="00025F71"/>
    <w:rsid w:val="00025FF1"/>
    <w:rsid w:val="000260D1"/>
    <w:rsid w:val="0002611D"/>
    <w:rsid w:val="00026143"/>
    <w:rsid w:val="00026272"/>
    <w:rsid w:val="0002634B"/>
    <w:rsid w:val="00026414"/>
    <w:rsid w:val="0002644A"/>
    <w:rsid w:val="00026681"/>
    <w:rsid w:val="000267B6"/>
    <w:rsid w:val="0002697D"/>
    <w:rsid w:val="00026A44"/>
    <w:rsid w:val="00026AA1"/>
    <w:rsid w:val="00026AA4"/>
    <w:rsid w:val="00026B07"/>
    <w:rsid w:val="00026C32"/>
    <w:rsid w:val="00026C48"/>
    <w:rsid w:val="00026CCC"/>
    <w:rsid w:val="00026E27"/>
    <w:rsid w:val="00026EC8"/>
    <w:rsid w:val="00026F2C"/>
    <w:rsid w:val="00027166"/>
    <w:rsid w:val="00027195"/>
    <w:rsid w:val="000272D4"/>
    <w:rsid w:val="00027303"/>
    <w:rsid w:val="000273BE"/>
    <w:rsid w:val="0002745B"/>
    <w:rsid w:val="000274CB"/>
    <w:rsid w:val="000275E1"/>
    <w:rsid w:val="00027679"/>
    <w:rsid w:val="000276A7"/>
    <w:rsid w:val="0002774B"/>
    <w:rsid w:val="00027850"/>
    <w:rsid w:val="00027AB1"/>
    <w:rsid w:val="00027AF6"/>
    <w:rsid w:val="00027AFE"/>
    <w:rsid w:val="00027B38"/>
    <w:rsid w:val="00027B83"/>
    <w:rsid w:val="00027D08"/>
    <w:rsid w:val="00027D17"/>
    <w:rsid w:val="00027D40"/>
    <w:rsid w:val="00027D88"/>
    <w:rsid w:val="00027FE9"/>
    <w:rsid w:val="00027FED"/>
    <w:rsid w:val="00027FF3"/>
    <w:rsid w:val="00030120"/>
    <w:rsid w:val="000301B1"/>
    <w:rsid w:val="0003020E"/>
    <w:rsid w:val="00030237"/>
    <w:rsid w:val="0003024A"/>
    <w:rsid w:val="000302E3"/>
    <w:rsid w:val="000302ED"/>
    <w:rsid w:val="0003036D"/>
    <w:rsid w:val="000304DE"/>
    <w:rsid w:val="00030611"/>
    <w:rsid w:val="00030622"/>
    <w:rsid w:val="00030A2A"/>
    <w:rsid w:val="00030B2A"/>
    <w:rsid w:val="00030B80"/>
    <w:rsid w:val="00030C0F"/>
    <w:rsid w:val="00030C47"/>
    <w:rsid w:val="00030D27"/>
    <w:rsid w:val="00030D41"/>
    <w:rsid w:val="00030D63"/>
    <w:rsid w:val="00030DCB"/>
    <w:rsid w:val="00031009"/>
    <w:rsid w:val="00031071"/>
    <w:rsid w:val="00031687"/>
    <w:rsid w:val="00031689"/>
    <w:rsid w:val="000317A4"/>
    <w:rsid w:val="0003199F"/>
    <w:rsid w:val="00031AD9"/>
    <w:rsid w:val="00031AFA"/>
    <w:rsid w:val="00031B44"/>
    <w:rsid w:val="00031BA8"/>
    <w:rsid w:val="00031BB5"/>
    <w:rsid w:val="00031C2E"/>
    <w:rsid w:val="00031CA7"/>
    <w:rsid w:val="00031D03"/>
    <w:rsid w:val="00031DC6"/>
    <w:rsid w:val="00031F29"/>
    <w:rsid w:val="00031F46"/>
    <w:rsid w:val="00031FA3"/>
    <w:rsid w:val="00031FE7"/>
    <w:rsid w:val="0003207B"/>
    <w:rsid w:val="000320B0"/>
    <w:rsid w:val="0003211E"/>
    <w:rsid w:val="000321C1"/>
    <w:rsid w:val="000321D9"/>
    <w:rsid w:val="00032315"/>
    <w:rsid w:val="0003233E"/>
    <w:rsid w:val="0003234A"/>
    <w:rsid w:val="00032460"/>
    <w:rsid w:val="0003247E"/>
    <w:rsid w:val="0003248C"/>
    <w:rsid w:val="0003258F"/>
    <w:rsid w:val="000325CD"/>
    <w:rsid w:val="0003267E"/>
    <w:rsid w:val="00032696"/>
    <w:rsid w:val="000326C4"/>
    <w:rsid w:val="00032717"/>
    <w:rsid w:val="0003272A"/>
    <w:rsid w:val="000328AC"/>
    <w:rsid w:val="000329C0"/>
    <w:rsid w:val="00032BCA"/>
    <w:rsid w:val="00032C19"/>
    <w:rsid w:val="00032C6E"/>
    <w:rsid w:val="00032C9A"/>
    <w:rsid w:val="00032CE3"/>
    <w:rsid w:val="00032D74"/>
    <w:rsid w:val="00032E2A"/>
    <w:rsid w:val="00032E7D"/>
    <w:rsid w:val="00032F8E"/>
    <w:rsid w:val="0003318A"/>
    <w:rsid w:val="0003330C"/>
    <w:rsid w:val="00033397"/>
    <w:rsid w:val="00033416"/>
    <w:rsid w:val="00033638"/>
    <w:rsid w:val="00033741"/>
    <w:rsid w:val="0003374C"/>
    <w:rsid w:val="00033752"/>
    <w:rsid w:val="0003381C"/>
    <w:rsid w:val="00033830"/>
    <w:rsid w:val="00033841"/>
    <w:rsid w:val="00033874"/>
    <w:rsid w:val="000338B5"/>
    <w:rsid w:val="0003399C"/>
    <w:rsid w:val="000339B7"/>
    <w:rsid w:val="00033B15"/>
    <w:rsid w:val="00034058"/>
    <w:rsid w:val="000342CC"/>
    <w:rsid w:val="00034300"/>
    <w:rsid w:val="0003434C"/>
    <w:rsid w:val="00034359"/>
    <w:rsid w:val="000343C6"/>
    <w:rsid w:val="00034464"/>
    <w:rsid w:val="0003447F"/>
    <w:rsid w:val="00034522"/>
    <w:rsid w:val="0003488B"/>
    <w:rsid w:val="000349AF"/>
    <w:rsid w:val="00034A66"/>
    <w:rsid w:val="00034BE6"/>
    <w:rsid w:val="00034C65"/>
    <w:rsid w:val="00034D88"/>
    <w:rsid w:val="00034E6D"/>
    <w:rsid w:val="00034FE1"/>
    <w:rsid w:val="00035048"/>
    <w:rsid w:val="0003518F"/>
    <w:rsid w:val="0003519D"/>
    <w:rsid w:val="000351BE"/>
    <w:rsid w:val="0003521A"/>
    <w:rsid w:val="00035238"/>
    <w:rsid w:val="000352F4"/>
    <w:rsid w:val="00035357"/>
    <w:rsid w:val="00035388"/>
    <w:rsid w:val="00035455"/>
    <w:rsid w:val="00035471"/>
    <w:rsid w:val="000355F2"/>
    <w:rsid w:val="00035614"/>
    <w:rsid w:val="00035650"/>
    <w:rsid w:val="000356A4"/>
    <w:rsid w:val="00035714"/>
    <w:rsid w:val="0003572F"/>
    <w:rsid w:val="00035859"/>
    <w:rsid w:val="0003587A"/>
    <w:rsid w:val="000359BB"/>
    <w:rsid w:val="00035A2A"/>
    <w:rsid w:val="00035A8F"/>
    <w:rsid w:val="00035AEB"/>
    <w:rsid w:val="00035B96"/>
    <w:rsid w:val="00035C19"/>
    <w:rsid w:val="00035C64"/>
    <w:rsid w:val="00035E5A"/>
    <w:rsid w:val="00035EAD"/>
    <w:rsid w:val="00035F41"/>
    <w:rsid w:val="00035F5E"/>
    <w:rsid w:val="00036037"/>
    <w:rsid w:val="0003628E"/>
    <w:rsid w:val="000362B9"/>
    <w:rsid w:val="0003632E"/>
    <w:rsid w:val="00036349"/>
    <w:rsid w:val="00036424"/>
    <w:rsid w:val="0003642A"/>
    <w:rsid w:val="0003642E"/>
    <w:rsid w:val="00036464"/>
    <w:rsid w:val="00036725"/>
    <w:rsid w:val="00036801"/>
    <w:rsid w:val="00036808"/>
    <w:rsid w:val="0003682E"/>
    <w:rsid w:val="00036916"/>
    <w:rsid w:val="0003696E"/>
    <w:rsid w:val="00036A86"/>
    <w:rsid w:val="00036B4D"/>
    <w:rsid w:val="00036B6F"/>
    <w:rsid w:val="00036BAC"/>
    <w:rsid w:val="00036BFF"/>
    <w:rsid w:val="00036DC4"/>
    <w:rsid w:val="00036FEA"/>
    <w:rsid w:val="0003700E"/>
    <w:rsid w:val="00037070"/>
    <w:rsid w:val="0003711E"/>
    <w:rsid w:val="000371D5"/>
    <w:rsid w:val="00037220"/>
    <w:rsid w:val="0003734D"/>
    <w:rsid w:val="000373DF"/>
    <w:rsid w:val="000375ED"/>
    <w:rsid w:val="00037661"/>
    <w:rsid w:val="0003767E"/>
    <w:rsid w:val="0003780D"/>
    <w:rsid w:val="000378CB"/>
    <w:rsid w:val="0003791B"/>
    <w:rsid w:val="0003793B"/>
    <w:rsid w:val="00037BE4"/>
    <w:rsid w:val="00037C5E"/>
    <w:rsid w:val="00037E00"/>
    <w:rsid w:val="00037ECC"/>
    <w:rsid w:val="00037F26"/>
    <w:rsid w:val="00037F30"/>
    <w:rsid w:val="0004001E"/>
    <w:rsid w:val="0004015F"/>
    <w:rsid w:val="000403B6"/>
    <w:rsid w:val="000404B4"/>
    <w:rsid w:val="00040607"/>
    <w:rsid w:val="00040673"/>
    <w:rsid w:val="000408B7"/>
    <w:rsid w:val="00040915"/>
    <w:rsid w:val="0004097D"/>
    <w:rsid w:val="000409A9"/>
    <w:rsid w:val="00040A8B"/>
    <w:rsid w:val="00040B66"/>
    <w:rsid w:val="00040BB9"/>
    <w:rsid w:val="00040E20"/>
    <w:rsid w:val="00040F95"/>
    <w:rsid w:val="00040FB8"/>
    <w:rsid w:val="00041200"/>
    <w:rsid w:val="00041218"/>
    <w:rsid w:val="0004128A"/>
    <w:rsid w:val="0004139F"/>
    <w:rsid w:val="000414DD"/>
    <w:rsid w:val="0004159E"/>
    <w:rsid w:val="000415A3"/>
    <w:rsid w:val="00041619"/>
    <w:rsid w:val="00041662"/>
    <w:rsid w:val="0004178A"/>
    <w:rsid w:val="0004179E"/>
    <w:rsid w:val="00041A15"/>
    <w:rsid w:val="00041B64"/>
    <w:rsid w:val="00041B78"/>
    <w:rsid w:val="00041D51"/>
    <w:rsid w:val="00041DEA"/>
    <w:rsid w:val="00041ECB"/>
    <w:rsid w:val="00041F3E"/>
    <w:rsid w:val="00041FE8"/>
    <w:rsid w:val="00042034"/>
    <w:rsid w:val="00042043"/>
    <w:rsid w:val="00042189"/>
    <w:rsid w:val="000421D0"/>
    <w:rsid w:val="0004223E"/>
    <w:rsid w:val="0004227C"/>
    <w:rsid w:val="000423B4"/>
    <w:rsid w:val="0004240D"/>
    <w:rsid w:val="00042562"/>
    <w:rsid w:val="00042636"/>
    <w:rsid w:val="00042716"/>
    <w:rsid w:val="00042823"/>
    <w:rsid w:val="0004284F"/>
    <w:rsid w:val="000429B6"/>
    <w:rsid w:val="000429BB"/>
    <w:rsid w:val="00042A82"/>
    <w:rsid w:val="00042B8D"/>
    <w:rsid w:val="00042BF9"/>
    <w:rsid w:val="00042D29"/>
    <w:rsid w:val="00042D4D"/>
    <w:rsid w:val="00042DF4"/>
    <w:rsid w:val="00042DF5"/>
    <w:rsid w:val="00042EA6"/>
    <w:rsid w:val="00042EB6"/>
    <w:rsid w:val="00042FEA"/>
    <w:rsid w:val="000430CC"/>
    <w:rsid w:val="00043440"/>
    <w:rsid w:val="000435D3"/>
    <w:rsid w:val="0004379D"/>
    <w:rsid w:val="00043879"/>
    <w:rsid w:val="000438E8"/>
    <w:rsid w:val="0004392F"/>
    <w:rsid w:val="0004393C"/>
    <w:rsid w:val="00043BDA"/>
    <w:rsid w:val="00043BFC"/>
    <w:rsid w:val="00043C82"/>
    <w:rsid w:val="00043E40"/>
    <w:rsid w:val="00043E49"/>
    <w:rsid w:val="00043EAF"/>
    <w:rsid w:val="00044009"/>
    <w:rsid w:val="000440E0"/>
    <w:rsid w:val="000440EE"/>
    <w:rsid w:val="00044122"/>
    <w:rsid w:val="000442A5"/>
    <w:rsid w:val="000442AF"/>
    <w:rsid w:val="000442B1"/>
    <w:rsid w:val="0004434E"/>
    <w:rsid w:val="0004438C"/>
    <w:rsid w:val="00044397"/>
    <w:rsid w:val="000443F3"/>
    <w:rsid w:val="00044409"/>
    <w:rsid w:val="00044536"/>
    <w:rsid w:val="000445B6"/>
    <w:rsid w:val="000446C6"/>
    <w:rsid w:val="000447B3"/>
    <w:rsid w:val="00044813"/>
    <w:rsid w:val="0004487F"/>
    <w:rsid w:val="000448B7"/>
    <w:rsid w:val="000448C9"/>
    <w:rsid w:val="0004497E"/>
    <w:rsid w:val="000449F1"/>
    <w:rsid w:val="00044AA9"/>
    <w:rsid w:val="00044ACE"/>
    <w:rsid w:val="00044D88"/>
    <w:rsid w:val="00044DAA"/>
    <w:rsid w:val="00044E55"/>
    <w:rsid w:val="00044EEA"/>
    <w:rsid w:val="00044F1E"/>
    <w:rsid w:val="00044FB6"/>
    <w:rsid w:val="00045001"/>
    <w:rsid w:val="00045030"/>
    <w:rsid w:val="0004506A"/>
    <w:rsid w:val="0004507D"/>
    <w:rsid w:val="000451C0"/>
    <w:rsid w:val="00045261"/>
    <w:rsid w:val="000453E1"/>
    <w:rsid w:val="000455B3"/>
    <w:rsid w:val="00045728"/>
    <w:rsid w:val="000457E3"/>
    <w:rsid w:val="000458C6"/>
    <w:rsid w:val="0004596E"/>
    <w:rsid w:val="00045A31"/>
    <w:rsid w:val="00045ADC"/>
    <w:rsid w:val="00045B81"/>
    <w:rsid w:val="00045D24"/>
    <w:rsid w:val="00045D3E"/>
    <w:rsid w:val="00045DCD"/>
    <w:rsid w:val="00045DF7"/>
    <w:rsid w:val="00045E86"/>
    <w:rsid w:val="00045F1A"/>
    <w:rsid w:val="00045F4A"/>
    <w:rsid w:val="00045F89"/>
    <w:rsid w:val="00045F8D"/>
    <w:rsid w:val="00046024"/>
    <w:rsid w:val="0004609B"/>
    <w:rsid w:val="000460A0"/>
    <w:rsid w:val="00046253"/>
    <w:rsid w:val="000462B6"/>
    <w:rsid w:val="0004630A"/>
    <w:rsid w:val="00046358"/>
    <w:rsid w:val="000463AF"/>
    <w:rsid w:val="00046708"/>
    <w:rsid w:val="0004674C"/>
    <w:rsid w:val="00046756"/>
    <w:rsid w:val="00046758"/>
    <w:rsid w:val="0004682F"/>
    <w:rsid w:val="00046848"/>
    <w:rsid w:val="00046874"/>
    <w:rsid w:val="00046AF5"/>
    <w:rsid w:val="00046B2A"/>
    <w:rsid w:val="00046B85"/>
    <w:rsid w:val="00046BF9"/>
    <w:rsid w:val="00046F7B"/>
    <w:rsid w:val="000470B8"/>
    <w:rsid w:val="00047243"/>
    <w:rsid w:val="00047478"/>
    <w:rsid w:val="0004749F"/>
    <w:rsid w:val="000474B5"/>
    <w:rsid w:val="0004753C"/>
    <w:rsid w:val="00047565"/>
    <w:rsid w:val="00047577"/>
    <w:rsid w:val="000475AC"/>
    <w:rsid w:val="000476A1"/>
    <w:rsid w:val="0004774A"/>
    <w:rsid w:val="00047790"/>
    <w:rsid w:val="000478A0"/>
    <w:rsid w:val="000478E1"/>
    <w:rsid w:val="00047A0B"/>
    <w:rsid w:val="00047B64"/>
    <w:rsid w:val="00047BEB"/>
    <w:rsid w:val="00047D7E"/>
    <w:rsid w:val="00047FF1"/>
    <w:rsid w:val="0005017E"/>
    <w:rsid w:val="00050274"/>
    <w:rsid w:val="00050363"/>
    <w:rsid w:val="0005039A"/>
    <w:rsid w:val="00050466"/>
    <w:rsid w:val="000504D0"/>
    <w:rsid w:val="000505BE"/>
    <w:rsid w:val="000506DB"/>
    <w:rsid w:val="00050739"/>
    <w:rsid w:val="0005075A"/>
    <w:rsid w:val="00050772"/>
    <w:rsid w:val="00050848"/>
    <w:rsid w:val="00050944"/>
    <w:rsid w:val="00050A9D"/>
    <w:rsid w:val="00050B5F"/>
    <w:rsid w:val="00050B82"/>
    <w:rsid w:val="00050BDB"/>
    <w:rsid w:val="00050CF0"/>
    <w:rsid w:val="00050DA2"/>
    <w:rsid w:val="00050FDB"/>
    <w:rsid w:val="000510B8"/>
    <w:rsid w:val="000510F8"/>
    <w:rsid w:val="000511C9"/>
    <w:rsid w:val="00051239"/>
    <w:rsid w:val="0005125E"/>
    <w:rsid w:val="00051513"/>
    <w:rsid w:val="00051594"/>
    <w:rsid w:val="00051655"/>
    <w:rsid w:val="00051726"/>
    <w:rsid w:val="000517A5"/>
    <w:rsid w:val="000517E4"/>
    <w:rsid w:val="000518C9"/>
    <w:rsid w:val="00051B06"/>
    <w:rsid w:val="00051B3F"/>
    <w:rsid w:val="00051BD2"/>
    <w:rsid w:val="00051C13"/>
    <w:rsid w:val="00051C89"/>
    <w:rsid w:val="00051EC5"/>
    <w:rsid w:val="00051F72"/>
    <w:rsid w:val="00051FEB"/>
    <w:rsid w:val="00052062"/>
    <w:rsid w:val="00052454"/>
    <w:rsid w:val="00052494"/>
    <w:rsid w:val="0005252A"/>
    <w:rsid w:val="000525F7"/>
    <w:rsid w:val="0005264F"/>
    <w:rsid w:val="000526EA"/>
    <w:rsid w:val="00052726"/>
    <w:rsid w:val="000527A8"/>
    <w:rsid w:val="000528DB"/>
    <w:rsid w:val="0005298B"/>
    <w:rsid w:val="000529CD"/>
    <w:rsid w:val="000529FF"/>
    <w:rsid w:val="00052A65"/>
    <w:rsid w:val="00052A76"/>
    <w:rsid w:val="00052DF1"/>
    <w:rsid w:val="00052DF7"/>
    <w:rsid w:val="00052E4D"/>
    <w:rsid w:val="00052E9C"/>
    <w:rsid w:val="00052EEE"/>
    <w:rsid w:val="000530D2"/>
    <w:rsid w:val="000533D4"/>
    <w:rsid w:val="000535AE"/>
    <w:rsid w:val="000535AF"/>
    <w:rsid w:val="000535D8"/>
    <w:rsid w:val="00053662"/>
    <w:rsid w:val="0005366F"/>
    <w:rsid w:val="00053675"/>
    <w:rsid w:val="00053696"/>
    <w:rsid w:val="000536E8"/>
    <w:rsid w:val="000537E4"/>
    <w:rsid w:val="00053952"/>
    <w:rsid w:val="000539FF"/>
    <w:rsid w:val="00053A85"/>
    <w:rsid w:val="00053AB1"/>
    <w:rsid w:val="00053CD0"/>
    <w:rsid w:val="00053D1F"/>
    <w:rsid w:val="00053D3B"/>
    <w:rsid w:val="00053D3E"/>
    <w:rsid w:val="00053D78"/>
    <w:rsid w:val="00053DA1"/>
    <w:rsid w:val="00053DA5"/>
    <w:rsid w:val="00053E36"/>
    <w:rsid w:val="00053E8A"/>
    <w:rsid w:val="00053F03"/>
    <w:rsid w:val="00053F4C"/>
    <w:rsid w:val="00053F6D"/>
    <w:rsid w:val="00054012"/>
    <w:rsid w:val="0005405C"/>
    <w:rsid w:val="000540F6"/>
    <w:rsid w:val="00054157"/>
    <w:rsid w:val="000542DA"/>
    <w:rsid w:val="00054321"/>
    <w:rsid w:val="00054349"/>
    <w:rsid w:val="0005439F"/>
    <w:rsid w:val="00054446"/>
    <w:rsid w:val="0005446A"/>
    <w:rsid w:val="0005452B"/>
    <w:rsid w:val="00054654"/>
    <w:rsid w:val="000546AF"/>
    <w:rsid w:val="00054739"/>
    <w:rsid w:val="0005489C"/>
    <w:rsid w:val="00054A3F"/>
    <w:rsid w:val="00054AFA"/>
    <w:rsid w:val="00054B75"/>
    <w:rsid w:val="00054BDA"/>
    <w:rsid w:val="00054C8E"/>
    <w:rsid w:val="00054D67"/>
    <w:rsid w:val="00054E72"/>
    <w:rsid w:val="00054F3E"/>
    <w:rsid w:val="0005502B"/>
    <w:rsid w:val="00055064"/>
    <w:rsid w:val="000550CC"/>
    <w:rsid w:val="000550EB"/>
    <w:rsid w:val="0005527E"/>
    <w:rsid w:val="00055337"/>
    <w:rsid w:val="00055341"/>
    <w:rsid w:val="0005551E"/>
    <w:rsid w:val="00055600"/>
    <w:rsid w:val="00055832"/>
    <w:rsid w:val="00055880"/>
    <w:rsid w:val="000558CA"/>
    <w:rsid w:val="00055961"/>
    <w:rsid w:val="00055996"/>
    <w:rsid w:val="00055A08"/>
    <w:rsid w:val="00055B58"/>
    <w:rsid w:val="00055B5C"/>
    <w:rsid w:val="00055B6D"/>
    <w:rsid w:val="00055BBE"/>
    <w:rsid w:val="00055EDF"/>
    <w:rsid w:val="00055F1D"/>
    <w:rsid w:val="00055F79"/>
    <w:rsid w:val="00056007"/>
    <w:rsid w:val="0005606A"/>
    <w:rsid w:val="000560AB"/>
    <w:rsid w:val="00056103"/>
    <w:rsid w:val="00056130"/>
    <w:rsid w:val="00056201"/>
    <w:rsid w:val="0005623B"/>
    <w:rsid w:val="00056348"/>
    <w:rsid w:val="000563F1"/>
    <w:rsid w:val="000563FA"/>
    <w:rsid w:val="00056414"/>
    <w:rsid w:val="00056417"/>
    <w:rsid w:val="0005643D"/>
    <w:rsid w:val="000564D0"/>
    <w:rsid w:val="0005656B"/>
    <w:rsid w:val="000565E3"/>
    <w:rsid w:val="0005665F"/>
    <w:rsid w:val="00056879"/>
    <w:rsid w:val="000568C1"/>
    <w:rsid w:val="00056A07"/>
    <w:rsid w:val="00056B49"/>
    <w:rsid w:val="00056BD6"/>
    <w:rsid w:val="00056C44"/>
    <w:rsid w:val="00056CD2"/>
    <w:rsid w:val="00056DD5"/>
    <w:rsid w:val="00056E85"/>
    <w:rsid w:val="00056FC8"/>
    <w:rsid w:val="0005700B"/>
    <w:rsid w:val="0005707A"/>
    <w:rsid w:val="000570DD"/>
    <w:rsid w:val="00057201"/>
    <w:rsid w:val="00057215"/>
    <w:rsid w:val="0005729F"/>
    <w:rsid w:val="000572A3"/>
    <w:rsid w:val="000572BF"/>
    <w:rsid w:val="0005754E"/>
    <w:rsid w:val="000575AC"/>
    <w:rsid w:val="000575F7"/>
    <w:rsid w:val="000577B8"/>
    <w:rsid w:val="000578F9"/>
    <w:rsid w:val="0005795B"/>
    <w:rsid w:val="000579AA"/>
    <w:rsid w:val="000579F1"/>
    <w:rsid w:val="00057AEF"/>
    <w:rsid w:val="00057B13"/>
    <w:rsid w:val="00057C15"/>
    <w:rsid w:val="00057CB4"/>
    <w:rsid w:val="00057CD1"/>
    <w:rsid w:val="00057D9F"/>
    <w:rsid w:val="00060028"/>
    <w:rsid w:val="00060091"/>
    <w:rsid w:val="0006011E"/>
    <w:rsid w:val="0006011F"/>
    <w:rsid w:val="00060257"/>
    <w:rsid w:val="0006049C"/>
    <w:rsid w:val="00060550"/>
    <w:rsid w:val="000605BD"/>
    <w:rsid w:val="00060612"/>
    <w:rsid w:val="00060615"/>
    <w:rsid w:val="000608D5"/>
    <w:rsid w:val="000609CB"/>
    <w:rsid w:val="00060AE0"/>
    <w:rsid w:val="00060B06"/>
    <w:rsid w:val="00060B29"/>
    <w:rsid w:val="00060C7F"/>
    <w:rsid w:val="00060CA9"/>
    <w:rsid w:val="00060DF6"/>
    <w:rsid w:val="00060E09"/>
    <w:rsid w:val="00060E74"/>
    <w:rsid w:val="000610C9"/>
    <w:rsid w:val="000610D0"/>
    <w:rsid w:val="00061303"/>
    <w:rsid w:val="00061461"/>
    <w:rsid w:val="0006148D"/>
    <w:rsid w:val="00061647"/>
    <w:rsid w:val="00061727"/>
    <w:rsid w:val="00061800"/>
    <w:rsid w:val="000618A3"/>
    <w:rsid w:val="000618A5"/>
    <w:rsid w:val="0006190E"/>
    <w:rsid w:val="0006191A"/>
    <w:rsid w:val="0006193D"/>
    <w:rsid w:val="0006197D"/>
    <w:rsid w:val="00061993"/>
    <w:rsid w:val="000619B8"/>
    <w:rsid w:val="00061A42"/>
    <w:rsid w:val="00061AA0"/>
    <w:rsid w:val="00061AA3"/>
    <w:rsid w:val="00061AFC"/>
    <w:rsid w:val="00061C1A"/>
    <w:rsid w:val="00061C55"/>
    <w:rsid w:val="00061ECC"/>
    <w:rsid w:val="00061F6D"/>
    <w:rsid w:val="000624B2"/>
    <w:rsid w:val="000624DC"/>
    <w:rsid w:val="000625D1"/>
    <w:rsid w:val="000625D2"/>
    <w:rsid w:val="00062600"/>
    <w:rsid w:val="000626C6"/>
    <w:rsid w:val="00062735"/>
    <w:rsid w:val="000627D2"/>
    <w:rsid w:val="0006296B"/>
    <w:rsid w:val="000629E0"/>
    <w:rsid w:val="00062AD6"/>
    <w:rsid w:val="00062C91"/>
    <w:rsid w:val="00062D04"/>
    <w:rsid w:val="00062D89"/>
    <w:rsid w:val="00062E93"/>
    <w:rsid w:val="00062FC5"/>
    <w:rsid w:val="00062FFA"/>
    <w:rsid w:val="00063040"/>
    <w:rsid w:val="0006304D"/>
    <w:rsid w:val="000630E2"/>
    <w:rsid w:val="00063168"/>
    <w:rsid w:val="00063178"/>
    <w:rsid w:val="0006324C"/>
    <w:rsid w:val="0006330B"/>
    <w:rsid w:val="00063311"/>
    <w:rsid w:val="0006331A"/>
    <w:rsid w:val="0006356E"/>
    <w:rsid w:val="000635D6"/>
    <w:rsid w:val="0006361C"/>
    <w:rsid w:val="00063681"/>
    <w:rsid w:val="000637A0"/>
    <w:rsid w:val="0006388A"/>
    <w:rsid w:val="0006392C"/>
    <w:rsid w:val="00063B47"/>
    <w:rsid w:val="00063CDC"/>
    <w:rsid w:val="00063D7C"/>
    <w:rsid w:val="00063DC2"/>
    <w:rsid w:val="00063DE0"/>
    <w:rsid w:val="00063E52"/>
    <w:rsid w:val="00063E7F"/>
    <w:rsid w:val="00063ED6"/>
    <w:rsid w:val="00064021"/>
    <w:rsid w:val="0006405C"/>
    <w:rsid w:val="000640AC"/>
    <w:rsid w:val="00064407"/>
    <w:rsid w:val="0006448A"/>
    <w:rsid w:val="00064535"/>
    <w:rsid w:val="00064552"/>
    <w:rsid w:val="000645B8"/>
    <w:rsid w:val="000645D6"/>
    <w:rsid w:val="000646BB"/>
    <w:rsid w:val="000646E3"/>
    <w:rsid w:val="00064756"/>
    <w:rsid w:val="000647E2"/>
    <w:rsid w:val="00064AEF"/>
    <w:rsid w:val="00064B4B"/>
    <w:rsid w:val="00064D2B"/>
    <w:rsid w:val="00064D84"/>
    <w:rsid w:val="00064DD7"/>
    <w:rsid w:val="00064DEA"/>
    <w:rsid w:val="00064DF8"/>
    <w:rsid w:val="00064EF6"/>
    <w:rsid w:val="00064F2E"/>
    <w:rsid w:val="00064FBB"/>
    <w:rsid w:val="0006501E"/>
    <w:rsid w:val="00065030"/>
    <w:rsid w:val="0006508B"/>
    <w:rsid w:val="000652E8"/>
    <w:rsid w:val="000652FD"/>
    <w:rsid w:val="00065302"/>
    <w:rsid w:val="00065360"/>
    <w:rsid w:val="0006541D"/>
    <w:rsid w:val="00065463"/>
    <w:rsid w:val="0006548D"/>
    <w:rsid w:val="0006553F"/>
    <w:rsid w:val="000655C9"/>
    <w:rsid w:val="000656DE"/>
    <w:rsid w:val="000656DF"/>
    <w:rsid w:val="000656FE"/>
    <w:rsid w:val="00065758"/>
    <w:rsid w:val="000658D8"/>
    <w:rsid w:val="000659A5"/>
    <w:rsid w:val="00065AC0"/>
    <w:rsid w:val="00065C00"/>
    <w:rsid w:val="00065C82"/>
    <w:rsid w:val="00065D23"/>
    <w:rsid w:val="00065D73"/>
    <w:rsid w:val="00065E6A"/>
    <w:rsid w:val="000660B3"/>
    <w:rsid w:val="000661D7"/>
    <w:rsid w:val="000661F6"/>
    <w:rsid w:val="00066265"/>
    <w:rsid w:val="0006629D"/>
    <w:rsid w:val="0006634B"/>
    <w:rsid w:val="000663B9"/>
    <w:rsid w:val="000663C6"/>
    <w:rsid w:val="00066452"/>
    <w:rsid w:val="000667FB"/>
    <w:rsid w:val="00066838"/>
    <w:rsid w:val="000669B0"/>
    <w:rsid w:val="000669D7"/>
    <w:rsid w:val="00066A43"/>
    <w:rsid w:val="00066BD0"/>
    <w:rsid w:val="00066CD5"/>
    <w:rsid w:val="00066CEB"/>
    <w:rsid w:val="00066D4E"/>
    <w:rsid w:val="00066F33"/>
    <w:rsid w:val="00066F7F"/>
    <w:rsid w:val="00066FF8"/>
    <w:rsid w:val="0006700C"/>
    <w:rsid w:val="000673CC"/>
    <w:rsid w:val="000674BE"/>
    <w:rsid w:val="00067518"/>
    <w:rsid w:val="000676C6"/>
    <w:rsid w:val="0006794B"/>
    <w:rsid w:val="0006797C"/>
    <w:rsid w:val="00067A5D"/>
    <w:rsid w:val="00067AE6"/>
    <w:rsid w:val="00067B79"/>
    <w:rsid w:val="00067BC5"/>
    <w:rsid w:val="00067BD0"/>
    <w:rsid w:val="00067E6F"/>
    <w:rsid w:val="00067E89"/>
    <w:rsid w:val="00067ECB"/>
    <w:rsid w:val="00067F3C"/>
    <w:rsid w:val="00067F56"/>
    <w:rsid w:val="00067F5E"/>
    <w:rsid w:val="00070064"/>
    <w:rsid w:val="000700B0"/>
    <w:rsid w:val="000700B6"/>
    <w:rsid w:val="000701A2"/>
    <w:rsid w:val="0007022D"/>
    <w:rsid w:val="00070247"/>
    <w:rsid w:val="000703BA"/>
    <w:rsid w:val="000703F6"/>
    <w:rsid w:val="000703FB"/>
    <w:rsid w:val="0007066C"/>
    <w:rsid w:val="00070896"/>
    <w:rsid w:val="00070974"/>
    <w:rsid w:val="00070A08"/>
    <w:rsid w:val="00070AE4"/>
    <w:rsid w:val="00070BB2"/>
    <w:rsid w:val="00070C16"/>
    <w:rsid w:val="00070D71"/>
    <w:rsid w:val="00070D84"/>
    <w:rsid w:val="00070E1D"/>
    <w:rsid w:val="00070E99"/>
    <w:rsid w:val="00070F5A"/>
    <w:rsid w:val="00070F67"/>
    <w:rsid w:val="0007109A"/>
    <w:rsid w:val="00071334"/>
    <w:rsid w:val="0007144B"/>
    <w:rsid w:val="00071456"/>
    <w:rsid w:val="0007154A"/>
    <w:rsid w:val="00071565"/>
    <w:rsid w:val="0007156E"/>
    <w:rsid w:val="000717A5"/>
    <w:rsid w:val="00071818"/>
    <w:rsid w:val="00071846"/>
    <w:rsid w:val="00071923"/>
    <w:rsid w:val="00071951"/>
    <w:rsid w:val="000719D5"/>
    <w:rsid w:val="00071B2B"/>
    <w:rsid w:val="00071B5F"/>
    <w:rsid w:val="00071B9A"/>
    <w:rsid w:val="00071CE5"/>
    <w:rsid w:val="00071EC0"/>
    <w:rsid w:val="00071F6A"/>
    <w:rsid w:val="00072038"/>
    <w:rsid w:val="000722F9"/>
    <w:rsid w:val="00072329"/>
    <w:rsid w:val="0007244E"/>
    <w:rsid w:val="000724D0"/>
    <w:rsid w:val="000724D7"/>
    <w:rsid w:val="00072519"/>
    <w:rsid w:val="00072594"/>
    <w:rsid w:val="000725E1"/>
    <w:rsid w:val="0007261E"/>
    <w:rsid w:val="000726A2"/>
    <w:rsid w:val="00072792"/>
    <w:rsid w:val="000727E4"/>
    <w:rsid w:val="00072803"/>
    <w:rsid w:val="00072828"/>
    <w:rsid w:val="00072844"/>
    <w:rsid w:val="000728BE"/>
    <w:rsid w:val="000728ED"/>
    <w:rsid w:val="00072AD9"/>
    <w:rsid w:val="00072B40"/>
    <w:rsid w:val="00072B55"/>
    <w:rsid w:val="00072BCD"/>
    <w:rsid w:val="00072D67"/>
    <w:rsid w:val="00072DF1"/>
    <w:rsid w:val="00072E72"/>
    <w:rsid w:val="00072E78"/>
    <w:rsid w:val="00072EFF"/>
    <w:rsid w:val="0007305B"/>
    <w:rsid w:val="00073200"/>
    <w:rsid w:val="00073226"/>
    <w:rsid w:val="00073412"/>
    <w:rsid w:val="0007347A"/>
    <w:rsid w:val="00073724"/>
    <w:rsid w:val="0007374D"/>
    <w:rsid w:val="00073801"/>
    <w:rsid w:val="00073860"/>
    <w:rsid w:val="0007395B"/>
    <w:rsid w:val="00073A0A"/>
    <w:rsid w:val="00073AAD"/>
    <w:rsid w:val="00073B40"/>
    <w:rsid w:val="00073BA1"/>
    <w:rsid w:val="00073BF2"/>
    <w:rsid w:val="00073C04"/>
    <w:rsid w:val="00073C80"/>
    <w:rsid w:val="00073CB6"/>
    <w:rsid w:val="00073CF4"/>
    <w:rsid w:val="00073F69"/>
    <w:rsid w:val="00073FAB"/>
    <w:rsid w:val="00073FE9"/>
    <w:rsid w:val="00074111"/>
    <w:rsid w:val="00074242"/>
    <w:rsid w:val="0007429E"/>
    <w:rsid w:val="00074334"/>
    <w:rsid w:val="00074354"/>
    <w:rsid w:val="000743ED"/>
    <w:rsid w:val="000744D1"/>
    <w:rsid w:val="000745CC"/>
    <w:rsid w:val="0007471B"/>
    <w:rsid w:val="0007471D"/>
    <w:rsid w:val="00074893"/>
    <w:rsid w:val="000749D1"/>
    <w:rsid w:val="00074B3A"/>
    <w:rsid w:val="00074C12"/>
    <w:rsid w:val="00074CF6"/>
    <w:rsid w:val="00074D39"/>
    <w:rsid w:val="00074D5D"/>
    <w:rsid w:val="00074E13"/>
    <w:rsid w:val="00074E67"/>
    <w:rsid w:val="00074E87"/>
    <w:rsid w:val="00074FFE"/>
    <w:rsid w:val="00075204"/>
    <w:rsid w:val="0007522D"/>
    <w:rsid w:val="00075247"/>
    <w:rsid w:val="00075319"/>
    <w:rsid w:val="00075455"/>
    <w:rsid w:val="000754B3"/>
    <w:rsid w:val="00075557"/>
    <w:rsid w:val="000758B4"/>
    <w:rsid w:val="000758FF"/>
    <w:rsid w:val="00075996"/>
    <w:rsid w:val="000759AE"/>
    <w:rsid w:val="00075C19"/>
    <w:rsid w:val="00075CFD"/>
    <w:rsid w:val="00075D8E"/>
    <w:rsid w:val="00075DE2"/>
    <w:rsid w:val="00075E12"/>
    <w:rsid w:val="00075EF9"/>
    <w:rsid w:val="0007606C"/>
    <w:rsid w:val="000760BD"/>
    <w:rsid w:val="00076173"/>
    <w:rsid w:val="00076538"/>
    <w:rsid w:val="000765E2"/>
    <w:rsid w:val="0007660E"/>
    <w:rsid w:val="0007677E"/>
    <w:rsid w:val="000768A8"/>
    <w:rsid w:val="000768B2"/>
    <w:rsid w:val="000769D4"/>
    <w:rsid w:val="00076B38"/>
    <w:rsid w:val="00076B95"/>
    <w:rsid w:val="00076C0D"/>
    <w:rsid w:val="00076C7A"/>
    <w:rsid w:val="00076CDE"/>
    <w:rsid w:val="00076CE4"/>
    <w:rsid w:val="00076D10"/>
    <w:rsid w:val="00076D87"/>
    <w:rsid w:val="00076DF8"/>
    <w:rsid w:val="00076E43"/>
    <w:rsid w:val="00077093"/>
    <w:rsid w:val="0007717C"/>
    <w:rsid w:val="00077231"/>
    <w:rsid w:val="00077274"/>
    <w:rsid w:val="0007732A"/>
    <w:rsid w:val="000773B0"/>
    <w:rsid w:val="000773D6"/>
    <w:rsid w:val="000774E7"/>
    <w:rsid w:val="0007752B"/>
    <w:rsid w:val="0007765A"/>
    <w:rsid w:val="000777FE"/>
    <w:rsid w:val="0007785A"/>
    <w:rsid w:val="000778A9"/>
    <w:rsid w:val="00077981"/>
    <w:rsid w:val="00077C45"/>
    <w:rsid w:val="00077DFD"/>
    <w:rsid w:val="00077E44"/>
    <w:rsid w:val="00077F27"/>
    <w:rsid w:val="0008006C"/>
    <w:rsid w:val="000801A8"/>
    <w:rsid w:val="000801D3"/>
    <w:rsid w:val="0008033F"/>
    <w:rsid w:val="00080409"/>
    <w:rsid w:val="00080416"/>
    <w:rsid w:val="000804A2"/>
    <w:rsid w:val="000804D5"/>
    <w:rsid w:val="00080528"/>
    <w:rsid w:val="00080543"/>
    <w:rsid w:val="000805FF"/>
    <w:rsid w:val="00080605"/>
    <w:rsid w:val="000807BE"/>
    <w:rsid w:val="00080906"/>
    <w:rsid w:val="00080B04"/>
    <w:rsid w:val="00080B36"/>
    <w:rsid w:val="00080B80"/>
    <w:rsid w:val="00080B93"/>
    <w:rsid w:val="00080EAB"/>
    <w:rsid w:val="00080F0E"/>
    <w:rsid w:val="0008105B"/>
    <w:rsid w:val="0008106B"/>
    <w:rsid w:val="0008107B"/>
    <w:rsid w:val="000810D3"/>
    <w:rsid w:val="0008116D"/>
    <w:rsid w:val="000811FA"/>
    <w:rsid w:val="0008137E"/>
    <w:rsid w:val="000813BD"/>
    <w:rsid w:val="000813D1"/>
    <w:rsid w:val="000813E6"/>
    <w:rsid w:val="00081403"/>
    <w:rsid w:val="00081425"/>
    <w:rsid w:val="00081437"/>
    <w:rsid w:val="0008186A"/>
    <w:rsid w:val="00081919"/>
    <w:rsid w:val="000819C4"/>
    <w:rsid w:val="000819EF"/>
    <w:rsid w:val="000819FE"/>
    <w:rsid w:val="00081A5B"/>
    <w:rsid w:val="00081AB4"/>
    <w:rsid w:val="00081AB6"/>
    <w:rsid w:val="00081AC2"/>
    <w:rsid w:val="00081BEE"/>
    <w:rsid w:val="00081C51"/>
    <w:rsid w:val="00081C74"/>
    <w:rsid w:val="00081D44"/>
    <w:rsid w:val="00081ED9"/>
    <w:rsid w:val="000820B8"/>
    <w:rsid w:val="0008218C"/>
    <w:rsid w:val="000821B9"/>
    <w:rsid w:val="00082301"/>
    <w:rsid w:val="000823A3"/>
    <w:rsid w:val="000823D9"/>
    <w:rsid w:val="00082463"/>
    <w:rsid w:val="00082538"/>
    <w:rsid w:val="000825FD"/>
    <w:rsid w:val="00082646"/>
    <w:rsid w:val="000827E7"/>
    <w:rsid w:val="0008294E"/>
    <w:rsid w:val="00082A00"/>
    <w:rsid w:val="00082C89"/>
    <w:rsid w:val="00082D10"/>
    <w:rsid w:val="00082D23"/>
    <w:rsid w:val="00082DA5"/>
    <w:rsid w:val="00082DF2"/>
    <w:rsid w:val="00082E8D"/>
    <w:rsid w:val="00082EC6"/>
    <w:rsid w:val="00082FD3"/>
    <w:rsid w:val="0008301E"/>
    <w:rsid w:val="000830D9"/>
    <w:rsid w:val="000830FC"/>
    <w:rsid w:val="00083267"/>
    <w:rsid w:val="00083281"/>
    <w:rsid w:val="000832F3"/>
    <w:rsid w:val="000832FE"/>
    <w:rsid w:val="000834C8"/>
    <w:rsid w:val="00083549"/>
    <w:rsid w:val="00083557"/>
    <w:rsid w:val="0008356D"/>
    <w:rsid w:val="000835F8"/>
    <w:rsid w:val="0008363C"/>
    <w:rsid w:val="00083647"/>
    <w:rsid w:val="0008364E"/>
    <w:rsid w:val="000836C0"/>
    <w:rsid w:val="00083769"/>
    <w:rsid w:val="000837C5"/>
    <w:rsid w:val="000838D1"/>
    <w:rsid w:val="00083AB3"/>
    <w:rsid w:val="00083D15"/>
    <w:rsid w:val="00083D3D"/>
    <w:rsid w:val="00083DCC"/>
    <w:rsid w:val="00083DF7"/>
    <w:rsid w:val="00083FD8"/>
    <w:rsid w:val="00084003"/>
    <w:rsid w:val="00084293"/>
    <w:rsid w:val="00084325"/>
    <w:rsid w:val="000843D2"/>
    <w:rsid w:val="00084442"/>
    <w:rsid w:val="000844E8"/>
    <w:rsid w:val="000844F1"/>
    <w:rsid w:val="00084597"/>
    <w:rsid w:val="00084635"/>
    <w:rsid w:val="00084742"/>
    <w:rsid w:val="000847B9"/>
    <w:rsid w:val="000847CE"/>
    <w:rsid w:val="00084842"/>
    <w:rsid w:val="00084A1F"/>
    <w:rsid w:val="00084AC2"/>
    <w:rsid w:val="00084AD7"/>
    <w:rsid w:val="00084B48"/>
    <w:rsid w:val="00084B53"/>
    <w:rsid w:val="00084B8E"/>
    <w:rsid w:val="00084CE1"/>
    <w:rsid w:val="00084D5C"/>
    <w:rsid w:val="00084D76"/>
    <w:rsid w:val="00084DAA"/>
    <w:rsid w:val="00084E4A"/>
    <w:rsid w:val="00084F92"/>
    <w:rsid w:val="000850FA"/>
    <w:rsid w:val="0008535C"/>
    <w:rsid w:val="00085394"/>
    <w:rsid w:val="000853B2"/>
    <w:rsid w:val="0008545E"/>
    <w:rsid w:val="00085490"/>
    <w:rsid w:val="0008559A"/>
    <w:rsid w:val="00085626"/>
    <w:rsid w:val="000858B9"/>
    <w:rsid w:val="000859B8"/>
    <w:rsid w:val="00085A70"/>
    <w:rsid w:val="00085B48"/>
    <w:rsid w:val="00085B99"/>
    <w:rsid w:val="00085CDD"/>
    <w:rsid w:val="00085D82"/>
    <w:rsid w:val="00085DFB"/>
    <w:rsid w:val="00085E8D"/>
    <w:rsid w:val="00085EF1"/>
    <w:rsid w:val="00085F41"/>
    <w:rsid w:val="00085F64"/>
    <w:rsid w:val="00085FAF"/>
    <w:rsid w:val="00085FE6"/>
    <w:rsid w:val="0008602B"/>
    <w:rsid w:val="00086146"/>
    <w:rsid w:val="00086184"/>
    <w:rsid w:val="000861AF"/>
    <w:rsid w:val="000861E5"/>
    <w:rsid w:val="00086249"/>
    <w:rsid w:val="00086372"/>
    <w:rsid w:val="000864D3"/>
    <w:rsid w:val="000864FB"/>
    <w:rsid w:val="0008660B"/>
    <w:rsid w:val="0008661E"/>
    <w:rsid w:val="0008663A"/>
    <w:rsid w:val="00086753"/>
    <w:rsid w:val="00086795"/>
    <w:rsid w:val="00086824"/>
    <w:rsid w:val="00086930"/>
    <w:rsid w:val="000869F1"/>
    <w:rsid w:val="00086A86"/>
    <w:rsid w:val="00086A8E"/>
    <w:rsid w:val="00086AAE"/>
    <w:rsid w:val="00086AD5"/>
    <w:rsid w:val="00086B70"/>
    <w:rsid w:val="00086B87"/>
    <w:rsid w:val="00086BB3"/>
    <w:rsid w:val="00086C9D"/>
    <w:rsid w:val="00086CA4"/>
    <w:rsid w:val="00086CC0"/>
    <w:rsid w:val="00086CC6"/>
    <w:rsid w:val="00086E4E"/>
    <w:rsid w:val="00086E93"/>
    <w:rsid w:val="00086F0E"/>
    <w:rsid w:val="00086F4B"/>
    <w:rsid w:val="00086F6F"/>
    <w:rsid w:val="00086FC6"/>
    <w:rsid w:val="000871AA"/>
    <w:rsid w:val="000871FA"/>
    <w:rsid w:val="000872A0"/>
    <w:rsid w:val="000872B2"/>
    <w:rsid w:val="00087389"/>
    <w:rsid w:val="000873F7"/>
    <w:rsid w:val="00087449"/>
    <w:rsid w:val="0008745D"/>
    <w:rsid w:val="0008755E"/>
    <w:rsid w:val="000875A5"/>
    <w:rsid w:val="0008765E"/>
    <w:rsid w:val="000877F7"/>
    <w:rsid w:val="00087931"/>
    <w:rsid w:val="00087954"/>
    <w:rsid w:val="00087ACE"/>
    <w:rsid w:val="00087BC4"/>
    <w:rsid w:val="00087C7C"/>
    <w:rsid w:val="00087CA6"/>
    <w:rsid w:val="00087CDE"/>
    <w:rsid w:val="00087D3E"/>
    <w:rsid w:val="00087E3C"/>
    <w:rsid w:val="00087E6A"/>
    <w:rsid w:val="00090003"/>
    <w:rsid w:val="00090177"/>
    <w:rsid w:val="0009026E"/>
    <w:rsid w:val="000902D9"/>
    <w:rsid w:val="0009035C"/>
    <w:rsid w:val="000903D4"/>
    <w:rsid w:val="00090472"/>
    <w:rsid w:val="000904C3"/>
    <w:rsid w:val="0009060C"/>
    <w:rsid w:val="0009065A"/>
    <w:rsid w:val="00090771"/>
    <w:rsid w:val="00090775"/>
    <w:rsid w:val="000907D0"/>
    <w:rsid w:val="000909BD"/>
    <w:rsid w:val="00090C04"/>
    <w:rsid w:val="00090C51"/>
    <w:rsid w:val="00090CBE"/>
    <w:rsid w:val="00090D33"/>
    <w:rsid w:val="00090D48"/>
    <w:rsid w:val="00091102"/>
    <w:rsid w:val="00091118"/>
    <w:rsid w:val="000912B7"/>
    <w:rsid w:val="00091333"/>
    <w:rsid w:val="000913C0"/>
    <w:rsid w:val="0009140D"/>
    <w:rsid w:val="000915F9"/>
    <w:rsid w:val="000916B8"/>
    <w:rsid w:val="000916E2"/>
    <w:rsid w:val="000917BD"/>
    <w:rsid w:val="00091A46"/>
    <w:rsid w:val="00091B99"/>
    <w:rsid w:val="00091E21"/>
    <w:rsid w:val="00091E64"/>
    <w:rsid w:val="00091EE4"/>
    <w:rsid w:val="00091EE5"/>
    <w:rsid w:val="00091F66"/>
    <w:rsid w:val="00092185"/>
    <w:rsid w:val="0009226F"/>
    <w:rsid w:val="0009232D"/>
    <w:rsid w:val="00092354"/>
    <w:rsid w:val="00092359"/>
    <w:rsid w:val="000923F0"/>
    <w:rsid w:val="000923F7"/>
    <w:rsid w:val="000924EE"/>
    <w:rsid w:val="00092503"/>
    <w:rsid w:val="000925AB"/>
    <w:rsid w:val="000927D1"/>
    <w:rsid w:val="00092897"/>
    <w:rsid w:val="000928C6"/>
    <w:rsid w:val="00092926"/>
    <w:rsid w:val="00092ADD"/>
    <w:rsid w:val="00092C28"/>
    <w:rsid w:val="00092C82"/>
    <w:rsid w:val="00092C8F"/>
    <w:rsid w:val="00092CA4"/>
    <w:rsid w:val="00092E7C"/>
    <w:rsid w:val="00092ECA"/>
    <w:rsid w:val="00092F77"/>
    <w:rsid w:val="00092FC0"/>
    <w:rsid w:val="000932A9"/>
    <w:rsid w:val="00093300"/>
    <w:rsid w:val="00093361"/>
    <w:rsid w:val="000933AA"/>
    <w:rsid w:val="000933D8"/>
    <w:rsid w:val="000933FF"/>
    <w:rsid w:val="0009341B"/>
    <w:rsid w:val="0009344A"/>
    <w:rsid w:val="0009349C"/>
    <w:rsid w:val="000934AA"/>
    <w:rsid w:val="000934AC"/>
    <w:rsid w:val="00093542"/>
    <w:rsid w:val="0009356A"/>
    <w:rsid w:val="000935D2"/>
    <w:rsid w:val="000935EF"/>
    <w:rsid w:val="0009362E"/>
    <w:rsid w:val="000938A2"/>
    <w:rsid w:val="00093903"/>
    <w:rsid w:val="000939B7"/>
    <w:rsid w:val="00093A15"/>
    <w:rsid w:val="00093B27"/>
    <w:rsid w:val="00093B37"/>
    <w:rsid w:val="00093B71"/>
    <w:rsid w:val="00093BC4"/>
    <w:rsid w:val="00093D41"/>
    <w:rsid w:val="00093D56"/>
    <w:rsid w:val="00093DC3"/>
    <w:rsid w:val="00093E18"/>
    <w:rsid w:val="00093E1D"/>
    <w:rsid w:val="00093EF6"/>
    <w:rsid w:val="00093F8E"/>
    <w:rsid w:val="000940B2"/>
    <w:rsid w:val="00094155"/>
    <w:rsid w:val="000941C3"/>
    <w:rsid w:val="00094284"/>
    <w:rsid w:val="0009444C"/>
    <w:rsid w:val="00094450"/>
    <w:rsid w:val="0009446A"/>
    <w:rsid w:val="000944B4"/>
    <w:rsid w:val="000944C2"/>
    <w:rsid w:val="00094621"/>
    <w:rsid w:val="000946F5"/>
    <w:rsid w:val="000948AA"/>
    <w:rsid w:val="00094964"/>
    <w:rsid w:val="0009498A"/>
    <w:rsid w:val="0009498E"/>
    <w:rsid w:val="00094A2B"/>
    <w:rsid w:val="00094B1E"/>
    <w:rsid w:val="00094D01"/>
    <w:rsid w:val="00094E40"/>
    <w:rsid w:val="00094E98"/>
    <w:rsid w:val="00094F6E"/>
    <w:rsid w:val="000952CD"/>
    <w:rsid w:val="000952F4"/>
    <w:rsid w:val="00095449"/>
    <w:rsid w:val="000955B0"/>
    <w:rsid w:val="000955C5"/>
    <w:rsid w:val="0009562A"/>
    <w:rsid w:val="0009566C"/>
    <w:rsid w:val="00095692"/>
    <w:rsid w:val="000956C6"/>
    <w:rsid w:val="00095700"/>
    <w:rsid w:val="00095713"/>
    <w:rsid w:val="00095790"/>
    <w:rsid w:val="000958E3"/>
    <w:rsid w:val="00095B22"/>
    <w:rsid w:val="00095B9E"/>
    <w:rsid w:val="00095BE4"/>
    <w:rsid w:val="00095C0A"/>
    <w:rsid w:val="00095C18"/>
    <w:rsid w:val="00095C3F"/>
    <w:rsid w:val="00095C99"/>
    <w:rsid w:val="00095D90"/>
    <w:rsid w:val="00095E1F"/>
    <w:rsid w:val="00095EC7"/>
    <w:rsid w:val="00095EC9"/>
    <w:rsid w:val="00095F0F"/>
    <w:rsid w:val="00095FF0"/>
    <w:rsid w:val="000960A4"/>
    <w:rsid w:val="000960B1"/>
    <w:rsid w:val="000961E9"/>
    <w:rsid w:val="00096259"/>
    <w:rsid w:val="000962B2"/>
    <w:rsid w:val="00096391"/>
    <w:rsid w:val="00096440"/>
    <w:rsid w:val="00096492"/>
    <w:rsid w:val="0009650D"/>
    <w:rsid w:val="000965EF"/>
    <w:rsid w:val="00096678"/>
    <w:rsid w:val="000966B1"/>
    <w:rsid w:val="0009680E"/>
    <w:rsid w:val="00096A66"/>
    <w:rsid w:val="00096B14"/>
    <w:rsid w:val="00096B72"/>
    <w:rsid w:val="00096C68"/>
    <w:rsid w:val="00096DBF"/>
    <w:rsid w:val="00096F4D"/>
    <w:rsid w:val="0009719B"/>
    <w:rsid w:val="000971EF"/>
    <w:rsid w:val="000972E1"/>
    <w:rsid w:val="00097329"/>
    <w:rsid w:val="00097374"/>
    <w:rsid w:val="000973A7"/>
    <w:rsid w:val="00097528"/>
    <w:rsid w:val="000975EC"/>
    <w:rsid w:val="000976A2"/>
    <w:rsid w:val="000976C3"/>
    <w:rsid w:val="00097826"/>
    <w:rsid w:val="0009784E"/>
    <w:rsid w:val="00097873"/>
    <w:rsid w:val="000978E7"/>
    <w:rsid w:val="0009793D"/>
    <w:rsid w:val="00097949"/>
    <w:rsid w:val="00097A52"/>
    <w:rsid w:val="00097A61"/>
    <w:rsid w:val="00097B02"/>
    <w:rsid w:val="00097B2B"/>
    <w:rsid w:val="00097CB3"/>
    <w:rsid w:val="00097E00"/>
    <w:rsid w:val="00097F16"/>
    <w:rsid w:val="00097F30"/>
    <w:rsid w:val="00097FD3"/>
    <w:rsid w:val="000A01AA"/>
    <w:rsid w:val="000A0303"/>
    <w:rsid w:val="000A034D"/>
    <w:rsid w:val="000A03D6"/>
    <w:rsid w:val="000A049D"/>
    <w:rsid w:val="000A0515"/>
    <w:rsid w:val="000A06A5"/>
    <w:rsid w:val="000A06FB"/>
    <w:rsid w:val="000A070D"/>
    <w:rsid w:val="000A07C1"/>
    <w:rsid w:val="000A07DF"/>
    <w:rsid w:val="000A08BD"/>
    <w:rsid w:val="000A0992"/>
    <w:rsid w:val="000A0CF0"/>
    <w:rsid w:val="000A0D59"/>
    <w:rsid w:val="000A0E7E"/>
    <w:rsid w:val="000A0EAB"/>
    <w:rsid w:val="000A0EED"/>
    <w:rsid w:val="000A0FAD"/>
    <w:rsid w:val="000A0FD4"/>
    <w:rsid w:val="000A1006"/>
    <w:rsid w:val="000A1037"/>
    <w:rsid w:val="000A10F4"/>
    <w:rsid w:val="000A1196"/>
    <w:rsid w:val="000A11A1"/>
    <w:rsid w:val="000A13BC"/>
    <w:rsid w:val="000A13C3"/>
    <w:rsid w:val="000A1495"/>
    <w:rsid w:val="000A156E"/>
    <w:rsid w:val="000A161C"/>
    <w:rsid w:val="000A186B"/>
    <w:rsid w:val="000A18E2"/>
    <w:rsid w:val="000A195A"/>
    <w:rsid w:val="000A19A2"/>
    <w:rsid w:val="000A1A32"/>
    <w:rsid w:val="000A1B82"/>
    <w:rsid w:val="000A1BA6"/>
    <w:rsid w:val="000A1C08"/>
    <w:rsid w:val="000A1C3E"/>
    <w:rsid w:val="000A1C90"/>
    <w:rsid w:val="000A1CA7"/>
    <w:rsid w:val="000A1CB3"/>
    <w:rsid w:val="000A1EB9"/>
    <w:rsid w:val="000A2002"/>
    <w:rsid w:val="000A2038"/>
    <w:rsid w:val="000A2135"/>
    <w:rsid w:val="000A2239"/>
    <w:rsid w:val="000A22DE"/>
    <w:rsid w:val="000A22EC"/>
    <w:rsid w:val="000A232D"/>
    <w:rsid w:val="000A2417"/>
    <w:rsid w:val="000A2443"/>
    <w:rsid w:val="000A256F"/>
    <w:rsid w:val="000A2691"/>
    <w:rsid w:val="000A26B9"/>
    <w:rsid w:val="000A26C3"/>
    <w:rsid w:val="000A275F"/>
    <w:rsid w:val="000A2785"/>
    <w:rsid w:val="000A27B0"/>
    <w:rsid w:val="000A282A"/>
    <w:rsid w:val="000A28BD"/>
    <w:rsid w:val="000A2BF7"/>
    <w:rsid w:val="000A2C6C"/>
    <w:rsid w:val="000A2CCB"/>
    <w:rsid w:val="000A2E5C"/>
    <w:rsid w:val="000A2F1B"/>
    <w:rsid w:val="000A2FB3"/>
    <w:rsid w:val="000A31CD"/>
    <w:rsid w:val="000A322B"/>
    <w:rsid w:val="000A3369"/>
    <w:rsid w:val="000A33FD"/>
    <w:rsid w:val="000A34A2"/>
    <w:rsid w:val="000A34CF"/>
    <w:rsid w:val="000A34DF"/>
    <w:rsid w:val="000A35D0"/>
    <w:rsid w:val="000A3672"/>
    <w:rsid w:val="000A37B1"/>
    <w:rsid w:val="000A3891"/>
    <w:rsid w:val="000A396A"/>
    <w:rsid w:val="000A3B64"/>
    <w:rsid w:val="000A3B69"/>
    <w:rsid w:val="000A3C61"/>
    <w:rsid w:val="000A3E58"/>
    <w:rsid w:val="000A3EB7"/>
    <w:rsid w:val="000A3F15"/>
    <w:rsid w:val="000A3F81"/>
    <w:rsid w:val="000A405A"/>
    <w:rsid w:val="000A4114"/>
    <w:rsid w:val="000A428A"/>
    <w:rsid w:val="000A43F4"/>
    <w:rsid w:val="000A4612"/>
    <w:rsid w:val="000A4617"/>
    <w:rsid w:val="000A462B"/>
    <w:rsid w:val="000A465B"/>
    <w:rsid w:val="000A46E1"/>
    <w:rsid w:val="000A4AF2"/>
    <w:rsid w:val="000A4B43"/>
    <w:rsid w:val="000A4B94"/>
    <w:rsid w:val="000A4B9C"/>
    <w:rsid w:val="000A4BE7"/>
    <w:rsid w:val="000A4E0A"/>
    <w:rsid w:val="000A4E63"/>
    <w:rsid w:val="000A4EBF"/>
    <w:rsid w:val="000A4FD3"/>
    <w:rsid w:val="000A5130"/>
    <w:rsid w:val="000A5265"/>
    <w:rsid w:val="000A5394"/>
    <w:rsid w:val="000A53CA"/>
    <w:rsid w:val="000A5583"/>
    <w:rsid w:val="000A562E"/>
    <w:rsid w:val="000A56D0"/>
    <w:rsid w:val="000A57EC"/>
    <w:rsid w:val="000A57F6"/>
    <w:rsid w:val="000A5827"/>
    <w:rsid w:val="000A5865"/>
    <w:rsid w:val="000A5874"/>
    <w:rsid w:val="000A58C7"/>
    <w:rsid w:val="000A5941"/>
    <w:rsid w:val="000A594C"/>
    <w:rsid w:val="000A5A7A"/>
    <w:rsid w:val="000A5BF1"/>
    <w:rsid w:val="000A5D04"/>
    <w:rsid w:val="000A5D31"/>
    <w:rsid w:val="000A5DCB"/>
    <w:rsid w:val="000A5DE8"/>
    <w:rsid w:val="000A5E54"/>
    <w:rsid w:val="000A5F0E"/>
    <w:rsid w:val="000A5FB5"/>
    <w:rsid w:val="000A6052"/>
    <w:rsid w:val="000A60BE"/>
    <w:rsid w:val="000A6220"/>
    <w:rsid w:val="000A62B8"/>
    <w:rsid w:val="000A644F"/>
    <w:rsid w:val="000A6484"/>
    <w:rsid w:val="000A64D8"/>
    <w:rsid w:val="000A6519"/>
    <w:rsid w:val="000A660C"/>
    <w:rsid w:val="000A6687"/>
    <w:rsid w:val="000A6792"/>
    <w:rsid w:val="000A67B2"/>
    <w:rsid w:val="000A67FB"/>
    <w:rsid w:val="000A6893"/>
    <w:rsid w:val="000A68E2"/>
    <w:rsid w:val="000A68E3"/>
    <w:rsid w:val="000A68F0"/>
    <w:rsid w:val="000A69A7"/>
    <w:rsid w:val="000A69DB"/>
    <w:rsid w:val="000A69F6"/>
    <w:rsid w:val="000A6AA0"/>
    <w:rsid w:val="000A6AF8"/>
    <w:rsid w:val="000A6BB1"/>
    <w:rsid w:val="000A6BEB"/>
    <w:rsid w:val="000A6C48"/>
    <w:rsid w:val="000A6CA3"/>
    <w:rsid w:val="000A6CDC"/>
    <w:rsid w:val="000A6DED"/>
    <w:rsid w:val="000A6F8B"/>
    <w:rsid w:val="000A6FAA"/>
    <w:rsid w:val="000A70BA"/>
    <w:rsid w:val="000A716F"/>
    <w:rsid w:val="000A722F"/>
    <w:rsid w:val="000A728D"/>
    <w:rsid w:val="000A72BE"/>
    <w:rsid w:val="000A7347"/>
    <w:rsid w:val="000A744C"/>
    <w:rsid w:val="000A75DB"/>
    <w:rsid w:val="000A7754"/>
    <w:rsid w:val="000A7791"/>
    <w:rsid w:val="000A784C"/>
    <w:rsid w:val="000A7A4A"/>
    <w:rsid w:val="000A7B3B"/>
    <w:rsid w:val="000A7B6E"/>
    <w:rsid w:val="000A7DAE"/>
    <w:rsid w:val="000A7E78"/>
    <w:rsid w:val="000A7EC4"/>
    <w:rsid w:val="000A7ECD"/>
    <w:rsid w:val="000A7F30"/>
    <w:rsid w:val="000A7FD0"/>
    <w:rsid w:val="000B004F"/>
    <w:rsid w:val="000B005F"/>
    <w:rsid w:val="000B020C"/>
    <w:rsid w:val="000B0210"/>
    <w:rsid w:val="000B0215"/>
    <w:rsid w:val="000B02EB"/>
    <w:rsid w:val="000B034A"/>
    <w:rsid w:val="000B0358"/>
    <w:rsid w:val="000B0530"/>
    <w:rsid w:val="000B0544"/>
    <w:rsid w:val="000B05C0"/>
    <w:rsid w:val="000B05CF"/>
    <w:rsid w:val="000B05DD"/>
    <w:rsid w:val="000B07BF"/>
    <w:rsid w:val="000B090F"/>
    <w:rsid w:val="000B095C"/>
    <w:rsid w:val="000B0B88"/>
    <w:rsid w:val="000B0C92"/>
    <w:rsid w:val="000B0CD0"/>
    <w:rsid w:val="000B0DA0"/>
    <w:rsid w:val="000B0DC4"/>
    <w:rsid w:val="000B0EAB"/>
    <w:rsid w:val="000B1051"/>
    <w:rsid w:val="000B10A7"/>
    <w:rsid w:val="000B11CF"/>
    <w:rsid w:val="000B1232"/>
    <w:rsid w:val="000B1271"/>
    <w:rsid w:val="000B12C1"/>
    <w:rsid w:val="000B13CF"/>
    <w:rsid w:val="000B14C0"/>
    <w:rsid w:val="000B15F6"/>
    <w:rsid w:val="000B16F1"/>
    <w:rsid w:val="000B18D8"/>
    <w:rsid w:val="000B1928"/>
    <w:rsid w:val="000B1945"/>
    <w:rsid w:val="000B1A03"/>
    <w:rsid w:val="000B1BC2"/>
    <w:rsid w:val="000B1C4C"/>
    <w:rsid w:val="000B1C73"/>
    <w:rsid w:val="000B1CA8"/>
    <w:rsid w:val="000B1D50"/>
    <w:rsid w:val="000B1DBD"/>
    <w:rsid w:val="000B1EF6"/>
    <w:rsid w:val="000B2029"/>
    <w:rsid w:val="000B2051"/>
    <w:rsid w:val="000B2200"/>
    <w:rsid w:val="000B229B"/>
    <w:rsid w:val="000B2317"/>
    <w:rsid w:val="000B2320"/>
    <w:rsid w:val="000B232F"/>
    <w:rsid w:val="000B2331"/>
    <w:rsid w:val="000B23C0"/>
    <w:rsid w:val="000B250F"/>
    <w:rsid w:val="000B2564"/>
    <w:rsid w:val="000B25BA"/>
    <w:rsid w:val="000B27B1"/>
    <w:rsid w:val="000B2876"/>
    <w:rsid w:val="000B2900"/>
    <w:rsid w:val="000B2AA2"/>
    <w:rsid w:val="000B2AE7"/>
    <w:rsid w:val="000B2C1D"/>
    <w:rsid w:val="000B2C52"/>
    <w:rsid w:val="000B2CC7"/>
    <w:rsid w:val="000B2DC9"/>
    <w:rsid w:val="000B2DD4"/>
    <w:rsid w:val="000B2E51"/>
    <w:rsid w:val="000B2F75"/>
    <w:rsid w:val="000B30C5"/>
    <w:rsid w:val="000B30CC"/>
    <w:rsid w:val="000B3103"/>
    <w:rsid w:val="000B31A8"/>
    <w:rsid w:val="000B31AA"/>
    <w:rsid w:val="000B32F1"/>
    <w:rsid w:val="000B3479"/>
    <w:rsid w:val="000B349C"/>
    <w:rsid w:val="000B369F"/>
    <w:rsid w:val="000B371F"/>
    <w:rsid w:val="000B3930"/>
    <w:rsid w:val="000B3A18"/>
    <w:rsid w:val="000B3A3D"/>
    <w:rsid w:val="000B3B44"/>
    <w:rsid w:val="000B3B6B"/>
    <w:rsid w:val="000B3B8A"/>
    <w:rsid w:val="000B3BF9"/>
    <w:rsid w:val="000B3C35"/>
    <w:rsid w:val="000B3C4E"/>
    <w:rsid w:val="000B3CA2"/>
    <w:rsid w:val="000B3D49"/>
    <w:rsid w:val="000B3E46"/>
    <w:rsid w:val="000B3E85"/>
    <w:rsid w:val="000B4025"/>
    <w:rsid w:val="000B4121"/>
    <w:rsid w:val="000B414C"/>
    <w:rsid w:val="000B41AE"/>
    <w:rsid w:val="000B42F2"/>
    <w:rsid w:val="000B4431"/>
    <w:rsid w:val="000B4465"/>
    <w:rsid w:val="000B4531"/>
    <w:rsid w:val="000B456E"/>
    <w:rsid w:val="000B4674"/>
    <w:rsid w:val="000B472D"/>
    <w:rsid w:val="000B4784"/>
    <w:rsid w:val="000B4852"/>
    <w:rsid w:val="000B48E9"/>
    <w:rsid w:val="000B49DF"/>
    <w:rsid w:val="000B4A77"/>
    <w:rsid w:val="000B4AB5"/>
    <w:rsid w:val="000B4AE1"/>
    <w:rsid w:val="000B4B2F"/>
    <w:rsid w:val="000B4B4E"/>
    <w:rsid w:val="000B4D83"/>
    <w:rsid w:val="000B4E17"/>
    <w:rsid w:val="000B4F2D"/>
    <w:rsid w:val="000B4FE5"/>
    <w:rsid w:val="000B51AF"/>
    <w:rsid w:val="000B5230"/>
    <w:rsid w:val="000B5415"/>
    <w:rsid w:val="000B56CB"/>
    <w:rsid w:val="000B585D"/>
    <w:rsid w:val="000B5918"/>
    <w:rsid w:val="000B5B70"/>
    <w:rsid w:val="000B5C83"/>
    <w:rsid w:val="000B5CCD"/>
    <w:rsid w:val="000B5CD4"/>
    <w:rsid w:val="000B5D43"/>
    <w:rsid w:val="000B5E27"/>
    <w:rsid w:val="000B5E61"/>
    <w:rsid w:val="000B5E75"/>
    <w:rsid w:val="000B5F88"/>
    <w:rsid w:val="000B6089"/>
    <w:rsid w:val="000B60DF"/>
    <w:rsid w:val="000B6131"/>
    <w:rsid w:val="000B616A"/>
    <w:rsid w:val="000B61ED"/>
    <w:rsid w:val="000B6240"/>
    <w:rsid w:val="000B6259"/>
    <w:rsid w:val="000B6314"/>
    <w:rsid w:val="000B6383"/>
    <w:rsid w:val="000B6385"/>
    <w:rsid w:val="000B63C8"/>
    <w:rsid w:val="000B6465"/>
    <w:rsid w:val="000B6490"/>
    <w:rsid w:val="000B651F"/>
    <w:rsid w:val="000B6653"/>
    <w:rsid w:val="000B6678"/>
    <w:rsid w:val="000B66E0"/>
    <w:rsid w:val="000B6726"/>
    <w:rsid w:val="000B678F"/>
    <w:rsid w:val="000B67D6"/>
    <w:rsid w:val="000B6805"/>
    <w:rsid w:val="000B68CC"/>
    <w:rsid w:val="000B6A90"/>
    <w:rsid w:val="000B6AE7"/>
    <w:rsid w:val="000B6B30"/>
    <w:rsid w:val="000B6CEB"/>
    <w:rsid w:val="000B6D08"/>
    <w:rsid w:val="000B6D7A"/>
    <w:rsid w:val="000B6F34"/>
    <w:rsid w:val="000B6FB4"/>
    <w:rsid w:val="000B7000"/>
    <w:rsid w:val="000B707F"/>
    <w:rsid w:val="000B7082"/>
    <w:rsid w:val="000B70AE"/>
    <w:rsid w:val="000B70FC"/>
    <w:rsid w:val="000B71E1"/>
    <w:rsid w:val="000B71F5"/>
    <w:rsid w:val="000B7426"/>
    <w:rsid w:val="000B74B3"/>
    <w:rsid w:val="000B7522"/>
    <w:rsid w:val="000B755E"/>
    <w:rsid w:val="000B758B"/>
    <w:rsid w:val="000B75F6"/>
    <w:rsid w:val="000B78E3"/>
    <w:rsid w:val="000B792F"/>
    <w:rsid w:val="000B7949"/>
    <w:rsid w:val="000B7A4C"/>
    <w:rsid w:val="000B7A86"/>
    <w:rsid w:val="000B7AFF"/>
    <w:rsid w:val="000B7BD0"/>
    <w:rsid w:val="000B7C64"/>
    <w:rsid w:val="000B7C9C"/>
    <w:rsid w:val="000B7D2B"/>
    <w:rsid w:val="000B7E38"/>
    <w:rsid w:val="000B7F4D"/>
    <w:rsid w:val="000C0130"/>
    <w:rsid w:val="000C0226"/>
    <w:rsid w:val="000C0295"/>
    <w:rsid w:val="000C0338"/>
    <w:rsid w:val="000C03CC"/>
    <w:rsid w:val="000C041F"/>
    <w:rsid w:val="000C052C"/>
    <w:rsid w:val="000C05E6"/>
    <w:rsid w:val="000C0747"/>
    <w:rsid w:val="000C079D"/>
    <w:rsid w:val="000C080F"/>
    <w:rsid w:val="000C0840"/>
    <w:rsid w:val="000C098A"/>
    <w:rsid w:val="000C09B0"/>
    <w:rsid w:val="000C0A0B"/>
    <w:rsid w:val="000C0AF8"/>
    <w:rsid w:val="000C0C02"/>
    <w:rsid w:val="000C0C63"/>
    <w:rsid w:val="000C0D0E"/>
    <w:rsid w:val="000C0DF5"/>
    <w:rsid w:val="000C0FE2"/>
    <w:rsid w:val="000C1080"/>
    <w:rsid w:val="000C11A5"/>
    <w:rsid w:val="000C11D5"/>
    <w:rsid w:val="000C12A6"/>
    <w:rsid w:val="000C1488"/>
    <w:rsid w:val="000C14D9"/>
    <w:rsid w:val="000C14E2"/>
    <w:rsid w:val="000C1617"/>
    <w:rsid w:val="000C1637"/>
    <w:rsid w:val="000C16A7"/>
    <w:rsid w:val="000C16F4"/>
    <w:rsid w:val="000C17BC"/>
    <w:rsid w:val="000C1871"/>
    <w:rsid w:val="000C1929"/>
    <w:rsid w:val="000C1A2F"/>
    <w:rsid w:val="000C1A8F"/>
    <w:rsid w:val="000C1B89"/>
    <w:rsid w:val="000C1C97"/>
    <w:rsid w:val="000C1D0B"/>
    <w:rsid w:val="000C1D1B"/>
    <w:rsid w:val="000C1E1E"/>
    <w:rsid w:val="000C2382"/>
    <w:rsid w:val="000C2477"/>
    <w:rsid w:val="000C2521"/>
    <w:rsid w:val="000C2599"/>
    <w:rsid w:val="000C25AF"/>
    <w:rsid w:val="000C2719"/>
    <w:rsid w:val="000C2855"/>
    <w:rsid w:val="000C29B2"/>
    <w:rsid w:val="000C2A3F"/>
    <w:rsid w:val="000C2A87"/>
    <w:rsid w:val="000C2C17"/>
    <w:rsid w:val="000C2C39"/>
    <w:rsid w:val="000C2C96"/>
    <w:rsid w:val="000C2CAD"/>
    <w:rsid w:val="000C2CB7"/>
    <w:rsid w:val="000C2D13"/>
    <w:rsid w:val="000C2DAA"/>
    <w:rsid w:val="000C2DD9"/>
    <w:rsid w:val="000C2E73"/>
    <w:rsid w:val="000C2ED2"/>
    <w:rsid w:val="000C3014"/>
    <w:rsid w:val="000C30C3"/>
    <w:rsid w:val="000C30E9"/>
    <w:rsid w:val="000C3273"/>
    <w:rsid w:val="000C32C1"/>
    <w:rsid w:val="000C34F6"/>
    <w:rsid w:val="000C3529"/>
    <w:rsid w:val="000C3567"/>
    <w:rsid w:val="000C35C2"/>
    <w:rsid w:val="000C36E8"/>
    <w:rsid w:val="000C38B6"/>
    <w:rsid w:val="000C38BC"/>
    <w:rsid w:val="000C3A12"/>
    <w:rsid w:val="000C3B65"/>
    <w:rsid w:val="000C3BD8"/>
    <w:rsid w:val="000C3BED"/>
    <w:rsid w:val="000C3D6B"/>
    <w:rsid w:val="000C3E20"/>
    <w:rsid w:val="000C3EA1"/>
    <w:rsid w:val="000C3ED6"/>
    <w:rsid w:val="000C3ED8"/>
    <w:rsid w:val="000C3F2C"/>
    <w:rsid w:val="000C3F76"/>
    <w:rsid w:val="000C3F82"/>
    <w:rsid w:val="000C3FFC"/>
    <w:rsid w:val="000C4086"/>
    <w:rsid w:val="000C4340"/>
    <w:rsid w:val="000C460E"/>
    <w:rsid w:val="000C46C7"/>
    <w:rsid w:val="000C47DC"/>
    <w:rsid w:val="000C485F"/>
    <w:rsid w:val="000C4903"/>
    <w:rsid w:val="000C498D"/>
    <w:rsid w:val="000C4A4C"/>
    <w:rsid w:val="000C4A97"/>
    <w:rsid w:val="000C4B04"/>
    <w:rsid w:val="000C4B0C"/>
    <w:rsid w:val="000C4B8F"/>
    <w:rsid w:val="000C4BF4"/>
    <w:rsid w:val="000C4CD9"/>
    <w:rsid w:val="000C4D52"/>
    <w:rsid w:val="000C502D"/>
    <w:rsid w:val="000C503E"/>
    <w:rsid w:val="000C5108"/>
    <w:rsid w:val="000C514C"/>
    <w:rsid w:val="000C5285"/>
    <w:rsid w:val="000C52B9"/>
    <w:rsid w:val="000C52FA"/>
    <w:rsid w:val="000C5302"/>
    <w:rsid w:val="000C53FA"/>
    <w:rsid w:val="000C5434"/>
    <w:rsid w:val="000C546E"/>
    <w:rsid w:val="000C55C6"/>
    <w:rsid w:val="000C5638"/>
    <w:rsid w:val="000C56C1"/>
    <w:rsid w:val="000C5737"/>
    <w:rsid w:val="000C57EE"/>
    <w:rsid w:val="000C5892"/>
    <w:rsid w:val="000C58DA"/>
    <w:rsid w:val="000C5974"/>
    <w:rsid w:val="000C5A60"/>
    <w:rsid w:val="000C5B39"/>
    <w:rsid w:val="000C5B66"/>
    <w:rsid w:val="000C5BAB"/>
    <w:rsid w:val="000C5BAF"/>
    <w:rsid w:val="000C5C78"/>
    <w:rsid w:val="000C5CD0"/>
    <w:rsid w:val="000C5E7A"/>
    <w:rsid w:val="000C5E90"/>
    <w:rsid w:val="000C5EC9"/>
    <w:rsid w:val="000C5EDE"/>
    <w:rsid w:val="000C5F3E"/>
    <w:rsid w:val="000C5F4A"/>
    <w:rsid w:val="000C5F68"/>
    <w:rsid w:val="000C6089"/>
    <w:rsid w:val="000C616C"/>
    <w:rsid w:val="000C622A"/>
    <w:rsid w:val="000C643E"/>
    <w:rsid w:val="000C6563"/>
    <w:rsid w:val="000C67DB"/>
    <w:rsid w:val="000C6856"/>
    <w:rsid w:val="000C68BA"/>
    <w:rsid w:val="000C68C0"/>
    <w:rsid w:val="000C68C3"/>
    <w:rsid w:val="000C690C"/>
    <w:rsid w:val="000C693A"/>
    <w:rsid w:val="000C6AF2"/>
    <w:rsid w:val="000C6C47"/>
    <w:rsid w:val="000C6E7C"/>
    <w:rsid w:val="000C6E96"/>
    <w:rsid w:val="000C7076"/>
    <w:rsid w:val="000C7293"/>
    <w:rsid w:val="000C72E3"/>
    <w:rsid w:val="000C7329"/>
    <w:rsid w:val="000C732A"/>
    <w:rsid w:val="000C739C"/>
    <w:rsid w:val="000C75BE"/>
    <w:rsid w:val="000C7780"/>
    <w:rsid w:val="000C77F9"/>
    <w:rsid w:val="000C795E"/>
    <w:rsid w:val="000C7A20"/>
    <w:rsid w:val="000C7A4E"/>
    <w:rsid w:val="000C7A51"/>
    <w:rsid w:val="000C7C54"/>
    <w:rsid w:val="000C7DAC"/>
    <w:rsid w:val="000C7E11"/>
    <w:rsid w:val="000C7F72"/>
    <w:rsid w:val="000C7FC5"/>
    <w:rsid w:val="000C7FD4"/>
    <w:rsid w:val="000D00A4"/>
    <w:rsid w:val="000D01FF"/>
    <w:rsid w:val="000D036A"/>
    <w:rsid w:val="000D03D7"/>
    <w:rsid w:val="000D04D8"/>
    <w:rsid w:val="000D0603"/>
    <w:rsid w:val="000D09CC"/>
    <w:rsid w:val="000D09E6"/>
    <w:rsid w:val="000D0AB8"/>
    <w:rsid w:val="000D0AF8"/>
    <w:rsid w:val="000D0B8C"/>
    <w:rsid w:val="000D0B9C"/>
    <w:rsid w:val="000D0C88"/>
    <w:rsid w:val="000D0CFA"/>
    <w:rsid w:val="000D0ECD"/>
    <w:rsid w:val="000D0F36"/>
    <w:rsid w:val="000D0FE7"/>
    <w:rsid w:val="000D10B7"/>
    <w:rsid w:val="000D1153"/>
    <w:rsid w:val="000D117D"/>
    <w:rsid w:val="000D1277"/>
    <w:rsid w:val="000D12EC"/>
    <w:rsid w:val="000D1365"/>
    <w:rsid w:val="000D13BE"/>
    <w:rsid w:val="000D14BC"/>
    <w:rsid w:val="000D14DC"/>
    <w:rsid w:val="000D1605"/>
    <w:rsid w:val="000D1616"/>
    <w:rsid w:val="000D1811"/>
    <w:rsid w:val="000D1924"/>
    <w:rsid w:val="000D1A18"/>
    <w:rsid w:val="000D1B55"/>
    <w:rsid w:val="000D1B80"/>
    <w:rsid w:val="000D1BC9"/>
    <w:rsid w:val="000D1C26"/>
    <w:rsid w:val="000D1CCA"/>
    <w:rsid w:val="000D1D02"/>
    <w:rsid w:val="000D1E45"/>
    <w:rsid w:val="000D1ED0"/>
    <w:rsid w:val="000D202E"/>
    <w:rsid w:val="000D21D6"/>
    <w:rsid w:val="000D22C8"/>
    <w:rsid w:val="000D2424"/>
    <w:rsid w:val="000D2442"/>
    <w:rsid w:val="000D271A"/>
    <w:rsid w:val="000D276A"/>
    <w:rsid w:val="000D2863"/>
    <w:rsid w:val="000D2882"/>
    <w:rsid w:val="000D2955"/>
    <w:rsid w:val="000D2A1C"/>
    <w:rsid w:val="000D2A9D"/>
    <w:rsid w:val="000D2B13"/>
    <w:rsid w:val="000D2B21"/>
    <w:rsid w:val="000D2DA5"/>
    <w:rsid w:val="000D2EDB"/>
    <w:rsid w:val="000D2FF2"/>
    <w:rsid w:val="000D3147"/>
    <w:rsid w:val="000D317D"/>
    <w:rsid w:val="000D350E"/>
    <w:rsid w:val="000D3553"/>
    <w:rsid w:val="000D3576"/>
    <w:rsid w:val="000D3581"/>
    <w:rsid w:val="000D35ED"/>
    <w:rsid w:val="000D387B"/>
    <w:rsid w:val="000D39AF"/>
    <w:rsid w:val="000D39D1"/>
    <w:rsid w:val="000D39E2"/>
    <w:rsid w:val="000D3B4D"/>
    <w:rsid w:val="000D3B9F"/>
    <w:rsid w:val="000D3C22"/>
    <w:rsid w:val="000D3CFB"/>
    <w:rsid w:val="000D3E00"/>
    <w:rsid w:val="000D3E82"/>
    <w:rsid w:val="000D3EA9"/>
    <w:rsid w:val="000D3F2B"/>
    <w:rsid w:val="000D41D1"/>
    <w:rsid w:val="000D436B"/>
    <w:rsid w:val="000D4777"/>
    <w:rsid w:val="000D49C9"/>
    <w:rsid w:val="000D4B01"/>
    <w:rsid w:val="000D4BBF"/>
    <w:rsid w:val="000D4D62"/>
    <w:rsid w:val="000D4F36"/>
    <w:rsid w:val="000D4F92"/>
    <w:rsid w:val="000D50D7"/>
    <w:rsid w:val="000D553C"/>
    <w:rsid w:val="000D5566"/>
    <w:rsid w:val="000D563E"/>
    <w:rsid w:val="000D5654"/>
    <w:rsid w:val="000D575F"/>
    <w:rsid w:val="000D57F5"/>
    <w:rsid w:val="000D5A79"/>
    <w:rsid w:val="000D5BB0"/>
    <w:rsid w:val="000D5BC7"/>
    <w:rsid w:val="000D5C1B"/>
    <w:rsid w:val="000D5D67"/>
    <w:rsid w:val="000D60B7"/>
    <w:rsid w:val="000D631D"/>
    <w:rsid w:val="000D63F1"/>
    <w:rsid w:val="000D6440"/>
    <w:rsid w:val="000D6462"/>
    <w:rsid w:val="000D6511"/>
    <w:rsid w:val="000D6523"/>
    <w:rsid w:val="000D675F"/>
    <w:rsid w:val="000D6778"/>
    <w:rsid w:val="000D680D"/>
    <w:rsid w:val="000D68CB"/>
    <w:rsid w:val="000D695D"/>
    <w:rsid w:val="000D6AF3"/>
    <w:rsid w:val="000D6B2B"/>
    <w:rsid w:val="000D6B6A"/>
    <w:rsid w:val="000D6BCB"/>
    <w:rsid w:val="000D6CD8"/>
    <w:rsid w:val="000D6D5E"/>
    <w:rsid w:val="000D6F17"/>
    <w:rsid w:val="000D6F3B"/>
    <w:rsid w:val="000D70D5"/>
    <w:rsid w:val="000D70F5"/>
    <w:rsid w:val="000D7141"/>
    <w:rsid w:val="000D715A"/>
    <w:rsid w:val="000D7243"/>
    <w:rsid w:val="000D7291"/>
    <w:rsid w:val="000D72E7"/>
    <w:rsid w:val="000D733F"/>
    <w:rsid w:val="000D734C"/>
    <w:rsid w:val="000D73FD"/>
    <w:rsid w:val="000D745D"/>
    <w:rsid w:val="000D7782"/>
    <w:rsid w:val="000D7812"/>
    <w:rsid w:val="000D788C"/>
    <w:rsid w:val="000D7B6F"/>
    <w:rsid w:val="000D7D90"/>
    <w:rsid w:val="000D7DD3"/>
    <w:rsid w:val="000D7E83"/>
    <w:rsid w:val="000D7F2B"/>
    <w:rsid w:val="000D7F4B"/>
    <w:rsid w:val="000D7F98"/>
    <w:rsid w:val="000E0266"/>
    <w:rsid w:val="000E02B0"/>
    <w:rsid w:val="000E02B8"/>
    <w:rsid w:val="000E02D4"/>
    <w:rsid w:val="000E032E"/>
    <w:rsid w:val="000E0412"/>
    <w:rsid w:val="000E048F"/>
    <w:rsid w:val="000E0565"/>
    <w:rsid w:val="000E05BB"/>
    <w:rsid w:val="000E0674"/>
    <w:rsid w:val="000E083C"/>
    <w:rsid w:val="000E0908"/>
    <w:rsid w:val="000E09A1"/>
    <w:rsid w:val="000E0C8D"/>
    <w:rsid w:val="000E0CDA"/>
    <w:rsid w:val="000E0D19"/>
    <w:rsid w:val="000E0F54"/>
    <w:rsid w:val="000E0F65"/>
    <w:rsid w:val="000E0FA3"/>
    <w:rsid w:val="000E1068"/>
    <w:rsid w:val="000E1184"/>
    <w:rsid w:val="000E125A"/>
    <w:rsid w:val="000E138E"/>
    <w:rsid w:val="000E1417"/>
    <w:rsid w:val="000E1576"/>
    <w:rsid w:val="000E1672"/>
    <w:rsid w:val="000E1698"/>
    <w:rsid w:val="000E16FE"/>
    <w:rsid w:val="000E1797"/>
    <w:rsid w:val="000E1807"/>
    <w:rsid w:val="000E190F"/>
    <w:rsid w:val="000E194C"/>
    <w:rsid w:val="000E197C"/>
    <w:rsid w:val="000E19B8"/>
    <w:rsid w:val="000E1A90"/>
    <w:rsid w:val="000E1AC3"/>
    <w:rsid w:val="000E1B57"/>
    <w:rsid w:val="000E1C86"/>
    <w:rsid w:val="000E1CAE"/>
    <w:rsid w:val="000E1CCF"/>
    <w:rsid w:val="000E1D5C"/>
    <w:rsid w:val="000E1EFB"/>
    <w:rsid w:val="000E1FF4"/>
    <w:rsid w:val="000E2021"/>
    <w:rsid w:val="000E2065"/>
    <w:rsid w:val="000E2380"/>
    <w:rsid w:val="000E247B"/>
    <w:rsid w:val="000E2603"/>
    <w:rsid w:val="000E2A5C"/>
    <w:rsid w:val="000E2BC7"/>
    <w:rsid w:val="000E2BF1"/>
    <w:rsid w:val="000E2C89"/>
    <w:rsid w:val="000E2D13"/>
    <w:rsid w:val="000E2E67"/>
    <w:rsid w:val="000E2E68"/>
    <w:rsid w:val="000E3000"/>
    <w:rsid w:val="000E3075"/>
    <w:rsid w:val="000E3104"/>
    <w:rsid w:val="000E333A"/>
    <w:rsid w:val="000E3462"/>
    <w:rsid w:val="000E3558"/>
    <w:rsid w:val="000E3699"/>
    <w:rsid w:val="000E369D"/>
    <w:rsid w:val="000E37C2"/>
    <w:rsid w:val="000E3816"/>
    <w:rsid w:val="000E389C"/>
    <w:rsid w:val="000E391C"/>
    <w:rsid w:val="000E3DB4"/>
    <w:rsid w:val="000E3DDD"/>
    <w:rsid w:val="000E3F0A"/>
    <w:rsid w:val="000E417D"/>
    <w:rsid w:val="000E41D3"/>
    <w:rsid w:val="000E41E7"/>
    <w:rsid w:val="000E42B1"/>
    <w:rsid w:val="000E43BD"/>
    <w:rsid w:val="000E44C9"/>
    <w:rsid w:val="000E4590"/>
    <w:rsid w:val="000E4624"/>
    <w:rsid w:val="000E46F5"/>
    <w:rsid w:val="000E48F7"/>
    <w:rsid w:val="000E4AC0"/>
    <w:rsid w:val="000E4B6E"/>
    <w:rsid w:val="000E4D1E"/>
    <w:rsid w:val="000E4ECC"/>
    <w:rsid w:val="000E50A3"/>
    <w:rsid w:val="000E51BD"/>
    <w:rsid w:val="000E51E9"/>
    <w:rsid w:val="000E5222"/>
    <w:rsid w:val="000E52B7"/>
    <w:rsid w:val="000E5432"/>
    <w:rsid w:val="000E5628"/>
    <w:rsid w:val="000E562E"/>
    <w:rsid w:val="000E56F6"/>
    <w:rsid w:val="000E57BA"/>
    <w:rsid w:val="000E57D3"/>
    <w:rsid w:val="000E5914"/>
    <w:rsid w:val="000E594A"/>
    <w:rsid w:val="000E5989"/>
    <w:rsid w:val="000E59A7"/>
    <w:rsid w:val="000E5A43"/>
    <w:rsid w:val="000E5A65"/>
    <w:rsid w:val="000E5B7E"/>
    <w:rsid w:val="000E5E57"/>
    <w:rsid w:val="000E60B2"/>
    <w:rsid w:val="000E6137"/>
    <w:rsid w:val="000E6138"/>
    <w:rsid w:val="000E617C"/>
    <w:rsid w:val="000E6193"/>
    <w:rsid w:val="000E6259"/>
    <w:rsid w:val="000E64D1"/>
    <w:rsid w:val="000E6540"/>
    <w:rsid w:val="000E6646"/>
    <w:rsid w:val="000E6665"/>
    <w:rsid w:val="000E66AB"/>
    <w:rsid w:val="000E66C9"/>
    <w:rsid w:val="000E677C"/>
    <w:rsid w:val="000E67B0"/>
    <w:rsid w:val="000E67E0"/>
    <w:rsid w:val="000E688D"/>
    <w:rsid w:val="000E69E3"/>
    <w:rsid w:val="000E6A7E"/>
    <w:rsid w:val="000E6B0A"/>
    <w:rsid w:val="000E6B87"/>
    <w:rsid w:val="000E6DD1"/>
    <w:rsid w:val="000E6EB2"/>
    <w:rsid w:val="000E6EE3"/>
    <w:rsid w:val="000E6F8F"/>
    <w:rsid w:val="000E7057"/>
    <w:rsid w:val="000E7120"/>
    <w:rsid w:val="000E7178"/>
    <w:rsid w:val="000E73CE"/>
    <w:rsid w:val="000E73E2"/>
    <w:rsid w:val="000E744A"/>
    <w:rsid w:val="000E74FF"/>
    <w:rsid w:val="000E7551"/>
    <w:rsid w:val="000E756A"/>
    <w:rsid w:val="000E7572"/>
    <w:rsid w:val="000E759C"/>
    <w:rsid w:val="000E7666"/>
    <w:rsid w:val="000E76A0"/>
    <w:rsid w:val="000E77F8"/>
    <w:rsid w:val="000E79B6"/>
    <w:rsid w:val="000E79BB"/>
    <w:rsid w:val="000E79D9"/>
    <w:rsid w:val="000E7B17"/>
    <w:rsid w:val="000E7B74"/>
    <w:rsid w:val="000E7C21"/>
    <w:rsid w:val="000F00F1"/>
    <w:rsid w:val="000F01C4"/>
    <w:rsid w:val="000F01EC"/>
    <w:rsid w:val="000F05D2"/>
    <w:rsid w:val="000F061C"/>
    <w:rsid w:val="000F0654"/>
    <w:rsid w:val="000F07B6"/>
    <w:rsid w:val="000F0B7E"/>
    <w:rsid w:val="000F0C8B"/>
    <w:rsid w:val="000F0D0D"/>
    <w:rsid w:val="000F0D86"/>
    <w:rsid w:val="000F0DCF"/>
    <w:rsid w:val="000F0E0F"/>
    <w:rsid w:val="000F10BA"/>
    <w:rsid w:val="000F110B"/>
    <w:rsid w:val="000F111D"/>
    <w:rsid w:val="000F1149"/>
    <w:rsid w:val="000F1286"/>
    <w:rsid w:val="000F1308"/>
    <w:rsid w:val="000F1490"/>
    <w:rsid w:val="000F14FA"/>
    <w:rsid w:val="000F1514"/>
    <w:rsid w:val="000F1557"/>
    <w:rsid w:val="000F15F7"/>
    <w:rsid w:val="000F1869"/>
    <w:rsid w:val="000F189D"/>
    <w:rsid w:val="000F18AC"/>
    <w:rsid w:val="000F18CC"/>
    <w:rsid w:val="000F194D"/>
    <w:rsid w:val="000F19C2"/>
    <w:rsid w:val="000F1AAE"/>
    <w:rsid w:val="000F1B78"/>
    <w:rsid w:val="000F1D21"/>
    <w:rsid w:val="000F1D8B"/>
    <w:rsid w:val="000F1E6F"/>
    <w:rsid w:val="000F1E92"/>
    <w:rsid w:val="000F1EB8"/>
    <w:rsid w:val="000F1F71"/>
    <w:rsid w:val="000F1F76"/>
    <w:rsid w:val="000F1FAE"/>
    <w:rsid w:val="000F2188"/>
    <w:rsid w:val="000F228C"/>
    <w:rsid w:val="000F232E"/>
    <w:rsid w:val="000F234B"/>
    <w:rsid w:val="000F237F"/>
    <w:rsid w:val="000F23EB"/>
    <w:rsid w:val="000F2421"/>
    <w:rsid w:val="000F2517"/>
    <w:rsid w:val="000F2551"/>
    <w:rsid w:val="000F2590"/>
    <w:rsid w:val="000F25C3"/>
    <w:rsid w:val="000F2854"/>
    <w:rsid w:val="000F28BB"/>
    <w:rsid w:val="000F28F2"/>
    <w:rsid w:val="000F2A2D"/>
    <w:rsid w:val="000F2B91"/>
    <w:rsid w:val="000F2BC7"/>
    <w:rsid w:val="000F2C68"/>
    <w:rsid w:val="000F2C97"/>
    <w:rsid w:val="000F2CA3"/>
    <w:rsid w:val="000F2D99"/>
    <w:rsid w:val="000F2DA9"/>
    <w:rsid w:val="000F2DD0"/>
    <w:rsid w:val="000F2EEA"/>
    <w:rsid w:val="000F301D"/>
    <w:rsid w:val="000F3086"/>
    <w:rsid w:val="000F30D4"/>
    <w:rsid w:val="000F3308"/>
    <w:rsid w:val="000F3427"/>
    <w:rsid w:val="000F344F"/>
    <w:rsid w:val="000F352A"/>
    <w:rsid w:val="000F352F"/>
    <w:rsid w:val="000F35B2"/>
    <w:rsid w:val="000F36BC"/>
    <w:rsid w:val="000F36D8"/>
    <w:rsid w:val="000F36FD"/>
    <w:rsid w:val="000F3789"/>
    <w:rsid w:val="000F37EB"/>
    <w:rsid w:val="000F3861"/>
    <w:rsid w:val="000F3889"/>
    <w:rsid w:val="000F38B6"/>
    <w:rsid w:val="000F39B8"/>
    <w:rsid w:val="000F3A94"/>
    <w:rsid w:val="000F3A99"/>
    <w:rsid w:val="000F3AA5"/>
    <w:rsid w:val="000F3AC3"/>
    <w:rsid w:val="000F3B6F"/>
    <w:rsid w:val="000F3C5F"/>
    <w:rsid w:val="000F3D15"/>
    <w:rsid w:val="000F3D48"/>
    <w:rsid w:val="000F3E06"/>
    <w:rsid w:val="000F3E16"/>
    <w:rsid w:val="000F3EC9"/>
    <w:rsid w:val="000F3F86"/>
    <w:rsid w:val="000F3F8A"/>
    <w:rsid w:val="000F3FE8"/>
    <w:rsid w:val="000F3FFF"/>
    <w:rsid w:val="000F40DF"/>
    <w:rsid w:val="000F414D"/>
    <w:rsid w:val="000F4171"/>
    <w:rsid w:val="000F41B1"/>
    <w:rsid w:val="000F4262"/>
    <w:rsid w:val="000F43A0"/>
    <w:rsid w:val="000F43D9"/>
    <w:rsid w:val="000F448E"/>
    <w:rsid w:val="000F4524"/>
    <w:rsid w:val="000F46C5"/>
    <w:rsid w:val="000F47BA"/>
    <w:rsid w:val="000F48B0"/>
    <w:rsid w:val="000F48F8"/>
    <w:rsid w:val="000F4A32"/>
    <w:rsid w:val="000F4C6F"/>
    <w:rsid w:val="000F4E2B"/>
    <w:rsid w:val="000F4EA1"/>
    <w:rsid w:val="000F506A"/>
    <w:rsid w:val="000F5112"/>
    <w:rsid w:val="000F5121"/>
    <w:rsid w:val="000F517C"/>
    <w:rsid w:val="000F5338"/>
    <w:rsid w:val="000F539C"/>
    <w:rsid w:val="000F542E"/>
    <w:rsid w:val="000F5487"/>
    <w:rsid w:val="000F55CC"/>
    <w:rsid w:val="000F568E"/>
    <w:rsid w:val="000F5837"/>
    <w:rsid w:val="000F58D7"/>
    <w:rsid w:val="000F5948"/>
    <w:rsid w:val="000F59B7"/>
    <w:rsid w:val="000F5B72"/>
    <w:rsid w:val="000F5C33"/>
    <w:rsid w:val="000F5C83"/>
    <w:rsid w:val="000F5D19"/>
    <w:rsid w:val="000F5DAD"/>
    <w:rsid w:val="000F5E01"/>
    <w:rsid w:val="000F5ECD"/>
    <w:rsid w:val="000F6012"/>
    <w:rsid w:val="000F601B"/>
    <w:rsid w:val="000F60D6"/>
    <w:rsid w:val="000F6121"/>
    <w:rsid w:val="000F6154"/>
    <w:rsid w:val="000F6673"/>
    <w:rsid w:val="000F67DF"/>
    <w:rsid w:val="000F6837"/>
    <w:rsid w:val="000F6862"/>
    <w:rsid w:val="000F687A"/>
    <w:rsid w:val="000F68B2"/>
    <w:rsid w:val="000F69FA"/>
    <w:rsid w:val="000F6A6E"/>
    <w:rsid w:val="000F6B2F"/>
    <w:rsid w:val="000F6E23"/>
    <w:rsid w:val="000F6F25"/>
    <w:rsid w:val="000F6FEB"/>
    <w:rsid w:val="000F70DD"/>
    <w:rsid w:val="000F7139"/>
    <w:rsid w:val="000F7173"/>
    <w:rsid w:val="000F71B8"/>
    <w:rsid w:val="000F7361"/>
    <w:rsid w:val="000F7394"/>
    <w:rsid w:val="000F73C4"/>
    <w:rsid w:val="000F7414"/>
    <w:rsid w:val="000F76D6"/>
    <w:rsid w:val="000F7735"/>
    <w:rsid w:val="000F77F0"/>
    <w:rsid w:val="000F77F7"/>
    <w:rsid w:val="000F7877"/>
    <w:rsid w:val="000F7AD1"/>
    <w:rsid w:val="000F7B50"/>
    <w:rsid w:val="000F7BD5"/>
    <w:rsid w:val="000F7BDD"/>
    <w:rsid w:val="000F7CBD"/>
    <w:rsid w:val="000F7D02"/>
    <w:rsid w:val="000F7D5D"/>
    <w:rsid w:val="000F7E6D"/>
    <w:rsid w:val="000FA523"/>
    <w:rsid w:val="0010003C"/>
    <w:rsid w:val="00100059"/>
    <w:rsid w:val="00100062"/>
    <w:rsid w:val="0010006E"/>
    <w:rsid w:val="00100203"/>
    <w:rsid w:val="001002DB"/>
    <w:rsid w:val="001002FB"/>
    <w:rsid w:val="001003D7"/>
    <w:rsid w:val="001003EC"/>
    <w:rsid w:val="0010052D"/>
    <w:rsid w:val="00100584"/>
    <w:rsid w:val="001005AA"/>
    <w:rsid w:val="00100623"/>
    <w:rsid w:val="001006E8"/>
    <w:rsid w:val="00100732"/>
    <w:rsid w:val="001009B6"/>
    <w:rsid w:val="00100A03"/>
    <w:rsid w:val="00100B3A"/>
    <w:rsid w:val="00100B91"/>
    <w:rsid w:val="00100BEF"/>
    <w:rsid w:val="00100CD5"/>
    <w:rsid w:val="00100D5A"/>
    <w:rsid w:val="00100DEF"/>
    <w:rsid w:val="00100E31"/>
    <w:rsid w:val="00100E37"/>
    <w:rsid w:val="0010101A"/>
    <w:rsid w:val="00101062"/>
    <w:rsid w:val="00101132"/>
    <w:rsid w:val="001012EF"/>
    <w:rsid w:val="001015F2"/>
    <w:rsid w:val="0010165B"/>
    <w:rsid w:val="0010168D"/>
    <w:rsid w:val="0010175C"/>
    <w:rsid w:val="0010184A"/>
    <w:rsid w:val="0010185C"/>
    <w:rsid w:val="001018CF"/>
    <w:rsid w:val="00101A33"/>
    <w:rsid w:val="00101A70"/>
    <w:rsid w:val="00101A78"/>
    <w:rsid w:val="00101AED"/>
    <w:rsid w:val="00101C69"/>
    <w:rsid w:val="00101CAD"/>
    <w:rsid w:val="00101CCC"/>
    <w:rsid w:val="00101CCE"/>
    <w:rsid w:val="00101D12"/>
    <w:rsid w:val="00101F68"/>
    <w:rsid w:val="0010203A"/>
    <w:rsid w:val="001020BD"/>
    <w:rsid w:val="001020E6"/>
    <w:rsid w:val="00102161"/>
    <w:rsid w:val="001021AC"/>
    <w:rsid w:val="001022E8"/>
    <w:rsid w:val="00102546"/>
    <w:rsid w:val="00102577"/>
    <w:rsid w:val="001025FB"/>
    <w:rsid w:val="001026CB"/>
    <w:rsid w:val="00102771"/>
    <w:rsid w:val="00102873"/>
    <w:rsid w:val="00102875"/>
    <w:rsid w:val="001028BA"/>
    <w:rsid w:val="00102989"/>
    <w:rsid w:val="00102AE5"/>
    <w:rsid w:val="00102AF9"/>
    <w:rsid w:val="00102CCD"/>
    <w:rsid w:val="00102D7C"/>
    <w:rsid w:val="00102DEB"/>
    <w:rsid w:val="00102E8B"/>
    <w:rsid w:val="00102F30"/>
    <w:rsid w:val="00102F42"/>
    <w:rsid w:val="0010306A"/>
    <w:rsid w:val="001030ED"/>
    <w:rsid w:val="00103111"/>
    <w:rsid w:val="00103183"/>
    <w:rsid w:val="00103283"/>
    <w:rsid w:val="00103297"/>
    <w:rsid w:val="001032EF"/>
    <w:rsid w:val="00103314"/>
    <w:rsid w:val="0010344B"/>
    <w:rsid w:val="001034F8"/>
    <w:rsid w:val="001036A1"/>
    <w:rsid w:val="00103707"/>
    <w:rsid w:val="0010374A"/>
    <w:rsid w:val="0010386D"/>
    <w:rsid w:val="001038EE"/>
    <w:rsid w:val="00103948"/>
    <w:rsid w:val="0010398C"/>
    <w:rsid w:val="00103B48"/>
    <w:rsid w:val="00103BEA"/>
    <w:rsid w:val="00103C0A"/>
    <w:rsid w:val="00103C3D"/>
    <w:rsid w:val="00103DDD"/>
    <w:rsid w:val="00103F5B"/>
    <w:rsid w:val="00103FDB"/>
    <w:rsid w:val="001041D6"/>
    <w:rsid w:val="001042C1"/>
    <w:rsid w:val="001042C9"/>
    <w:rsid w:val="001042D0"/>
    <w:rsid w:val="0010433A"/>
    <w:rsid w:val="00104408"/>
    <w:rsid w:val="00104669"/>
    <w:rsid w:val="00104730"/>
    <w:rsid w:val="001047BD"/>
    <w:rsid w:val="001047EF"/>
    <w:rsid w:val="001048C1"/>
    <w:rsid w:val="001049F3"/>
    <w:rsid w:val="00104A19"/>
    <w:rsid w:val="00104C0D"/>
    <w:rsid w:val="00104C4F"/>
    <w:rsid w:val="00104D7A"/>
    <w:rsid w:val="00104D9E"/>
    <w:rsid w:val="00104E44"/>
    <w:rsid w:val="00104E5F"/>
    <w:rsid w:val="00104E71"/>
    <w:rsid w:val="00104EF8"/>
    <w:rsid w:val="00104F4B"/>
    <w:rsid w:val="00104F4C"/>
    <w:rsid w:val="00105025"/>
    <w:rsid w:val="00105084"/>
    <w:rsid w:val="00105092"/>
    <w:rsid w:val="001051FA"/>
    <w:rsid w:val="001051FF"/>
    <w:rsid w:val="001052ED"/>
    <w:rsid w:val="001053E3"/>
    <w:rsid w:val="0010546B"/>
    <w:rsid w:val="00105546"/>
    <w:rsid w:val="0010565E"/>
    <w:rsid w:val="00105732"/>
    <w:rsid w:val="00105863"/>
    <w:rsid w:val="00105923"/>
    <w:rsid w:val="00105942"/>
    <w:rsid w:val="00105A0A"/>
    <w:rsid w:val="00105A1B"/>
    <w:rsid w:val="00105AFA"/>
    <w:rsid w:val="00105DED"/>
    <w:rsid w:val="00105E24"/>
    <w:rsid w:val="00105F73"/>
    <w:rsid w:val="00105F79"/>
    <w:rsid w:val="0010605B"/>
    <w:rsid w:val="0010606E"/>
    <w:rsid w:val="001060C3"/>
    <w:rsid w:val="00106152"/>
    <w:rsid w:val="001061DB"/>
    <w:rsid w:val="001061DD"/>
    <w:rsid w:val="001061EF"/>
    <w:rsid w:val="0010621A"/>
    <w:rsid w:val="00106237"/>
    <w:rsid w:val="00106487"/>
    <w:rsid w:val="00106488"/>
    <w:rsid w:val="00106493"/>
    <w:rsid w:val="001066D7"/>
    <w:rsid w:val="00106749"/>
    <w:rsid w:val="001067A9"/>
    <w:rsid w:val="001068AF"/>
    <w:rsid w:val="001068C2"/>
    <w:rsid w:val="00106953"/>
    <w:rsid w:val="001069DF"/>
    <w:rsid w:val="001069E1"/>
    <w:rsid w:val="00106A38"/>
    <w:rsid w:val="00106B67"/>
    <w:rsid w:val="00106BA8"/>
    <w:rsid w:val="00106BCB"/>
    <w:rsid w:val="00106C13"/>
    <w:rsid w:val="00106C32"/>
    <w:rsid w:val="00106C78"/>
    <w:rsid w:val="00106D1F"/>
    <w:rsid w:val="00106E68"/>
    <w:rsid w:val="00106FCB"/>
    <w:rsid w:val="00106FD1"/>
    <w:rsid w:val="00107010"/>
    <w:rsid w:val="00107030"/>
    <w:rsid w:val="0010703A"/>
    <w:rsid w:val="001070BD"/>
    <w:rsid w:val="001070F3"/>
    <w:rsid w:val="00107119"/>
    <w:rsid w:val="00107346"/>
    <w:rsid w:val="001073FD"/>
    <w:rsid w:val="00107559"/>
    <w:rsid w:val="0010760C"/>
    <w:rsid w:val="0010761A"/>
    <w:rsid w:val="001076D0"/>
    <w:rsid w:val="00107745"/>
    <w:rsid w:val="0010779D"/>
    <w:rsid w:val="0010780E"/>
    <w:rsid w:val="00107DB1"/>
    <w:rsid w:val="00107EA6"/>
    <w:rsid w:val="00107EBC"/>
    <w:rsid w:val="00107F97"/>
    <w:rsid w:val="00110011"/>
    <w:rsid w:val="00110031"/>
    <w:rsid w:val="00110075"/>
    <w:rsid w:val="0011019F"/>
    <w:rsid w:val="001101EF"/>
    <w:rsid w:val="001101FD"/>
    <w:rsid w:val="00110531"/>
    <w:rsid w:val="001105C7"/>
    <w:rsid w:val="00110865"/>
    <w:rsid w:val="00110888"/>
    <w:rsid w:val="001108D0"/>
    <w:rsid w:val="00110968"/>
    <w:rsid w:val="00110AA1"/>
    <w:rsid w:val="00110B49"/>
    <w:rsid w:val="00110BD9"/>
    <w:rsid w:val="00110C3D"/>
    <w:rsid w:val="00110C8B"/>
    <w:rsid w:val="00110D42"/>
    <w:rsid w:val="00110D68"/>
    <w:rsid w:val="00110DF7"/>
    <w:rsid w:val="00110EEA"/>
    <w:rsid w:val="00110EF4"/>
    <w:rsid w:val="00110F71"/>
    <w:rsid w:val="00111055"/>
    <w:rsid w:val="001110A4"/>
    <w:rsid w:val="001110D5"/>
    <w:rsid w:val="001111AC"/>
    <w:rsid w:val="00111313"/>
    <w:rsid w:val="00111354"/>
    <w:rsid w:val="0011135E"/>
    <w:rsid w:val="001113EC"/>
    <w:rsid w:val="00111936"/>
    <w:rsid w:val="0011197F"/>
    <w:rsid w:val="001119C2"/>
    <w:rsid w:val="001119C8"/>
    <w:rsid w:val="001119F3"/>
    <w:rsid w:val="00111A69"/>
    <w:rsid w:val="00111CD5"/>
    <w:rsid w:val="00111D38"/>
    <w:rsid w:val="00111E93"/>
    <w:rsid w:val="001120DF"/>
    <w:rsid w:val="0011210D"/>
    <w:rsid w:val="001123DB"/>
    <w:rsid w:val="00112425"/>
    <w:rsid w:val="00112448"/>
    <w:rsid w:val="00112502"/>
    <w:rsid w:val="001125FB"/>
    <w:rsid w:val="00112623"/>
    <w:rsid w:val="0011278A"/>
    <w:rsid w:val="00112830"/>
    <w:rsid w:val="0011288A"/>
    <w:rsid w:val="001128E5"/>
    <w:rsid w:val="00112924"/>
    <w:rsid w:val="00112AC6"/>
    <w:rsid w:val="00112B0A"/>
    <w:rsid w:val="00112C12"/>
    <w:rsid w:val="00112D1B"/>
    <w:rsid w:val="00112E38"/>
    <w:rsid w:val="00112FAA"/>
    <w:rsid w:val="00112FAF"/>
    <w:rsid w:val="00112FC8"/>
    <w:rsid w:val="00112FE7"/>
    <w:rsid w:val="00113133"/>
    <w:rsid w:val="00113182"/>
    <w:rsid w:val="00113291"/>
    <w:rsid w:val="001132CC"/>
    <w:rsid w:val="00113351"/>
    <w:rsid w:val="001135A8"/>
    <w:rsid w:val="00113679"/>
    <w:rsid w:val="0011368F"/>
    <w:rsid w:val="0011375B"/>
    <w:rsid w:val="00113815"/>
    <w:rsid w:val="00113870"/>
    <w:rsid w:val="00113873"/>
    <w:rsid w:val="0011399B"/>
    <w:rsid w:val="00113A74"/>
    <w:rsid w:val="00113AB6"/>
    <w:rsid w:val="00113B70"/>
    <w:rsid w:val="00113CF4"/>
    <w:rsid w:val="00113DAD"/>
    <w:rsid w:val="00113EF3"/>
    <w:rsid w:val="00113FD6"/>
    <w:rsid w:val="00114052"/>
    <w:rsid w:val="001140D2"/>
    <w:rsid w:val="00114190"/>
    <w:rsid w:val="0011421F"/>
    <w:rsid w:val="00114286"/>
    <w:rsid w:val="00114433"/>
    <w:rsid w:val="001144CF"/>
    <w:rsid w:val="001144FE"/>
    <w:rsid w:val="0011459D"/>
    <w:rsid w:val="001146AB"/>
    <w:rsid w:val="00114763"/>
    <w:rsid w:val="001147A6"/>
    <w:rsid w:val="00114A06"/>
    <w:rsid w:val="00114C5E"/>
    <w:rsid w:val="00114C84"/>
    <w:rsid w:val="00114DA1"/>
    <w:rsid w:val="00114F67"/>
    <w:rsid w:val="001150E7"/>
    <w:rsid w:val="00115103"/>
    <w:rsid w:val="00115162"/>
    <w:rsid w:val="00115169"/>
    <w:rsid w:val="0011533C"/>
    <w:rsid w:val="00115351"/>
    <w:rsid w:val="001153C7"/>
    <w:rsid w:val="001154A5"/>
    <w:rsid w:val="0011550B"/>
    <w:rsid w:val="00115614"/>
    <w:rsid w:val="00115732"/>
    <w:rsid w:val="00115794"/>
    <w:rsid w:val="00115814"/>
    <w:rsid w:val="00115830"/>
    <w:rsid w:val="001158CA"/>
    <w:rsid w:val="00115943"/>
    <w:rsid w:val="00115998"/>
    <w:rsid w:val="001159AB"/>
    <w:rsid w:val="00115A52"/>
    <w:rsid w:val="00115BF5"/>
    <w:rsid w:val="00115C66"/>
    <w:rsid w:val="00115D2D"/>
    <w:rsid w:val="00115D74"/>
    <w:rsid w:val="00115E5C"/>
    <w:rsid w:val="00115E7A"/>
    <w:rsid w:val="00115F79"/>
    <w:rsid w:val="0011606B"/>
    <w:rsid w:val="00116133"/>
    <w:rsid w:val="0011616D"/>
    <w:rsid w:val="001161D4"/>
    <w:rsid w:val="00116219"/>
    <w:rsid w:val="001162E0"/>
    <w:rsid w:val="001163B6"/>
    <w:rsid w:val="00116405"/>
    <w:rsid w:val="001164C6"/>
    <w:rsid w:val="0011658B"/>
    <w:rsid w:val="00116776"/>
    <w:rsid w:val="001167AA"/>
    <w:rsid w:val="00116978"/>
    <w:rsid w:val="00116A34"/>
    <w:rsid w:val="00116B7A"/>
    <w:rsid w:val="00116BC9"/>
    <w:rsid w:val="00116C6F"/>
    <w:rsid w:val="00116CB9"/>
    <w:rsid w:val="00116D00"/>
    <w:rsid w:val="00116E54"/>
    <w:rsid w:val="00117038"/>
    <w:rsid w:val="0011706C"/>
    <w:rsid w:val="00117097"/>
    <w:rsid w:val="00117105"/>
    <w:rsid w:val="001171BE"/>
    <w:rsid w:val="00117275"/>
    <w:rsid w:val="001172D5"/>
    <w:rsid w:val="0011742D"/>
    <w:rsid w:val="00117449"/>
    <w:rsid w:val="00117473"/>
    <w:rsid w:val="001174A0"/>
    <w:rsid w:val="001175ED"/>
    <w:rsid w:val="001175FD"/>
    <w:rsid w:val="0011782C"/>
    <w:rsid w:val="0011782D"/>
    <w:rsid w:val="00117872"/>
    <w:rsid w:val="001178CF"/>
    <w:rsid w:val="001178FF"/>
    <w:rsid w:val="00117A78"/>
    <w:rsid w:val="00117A9E"/>
    <w:rsid w:val="00117AA4"/>
    <w:rsid w:val="00117B4A"/>
    <w:rsid w:val="00117B77"/>
    <w:rsid w:val="00117BD4"/>
    <w:rsid w:val="00117BF1"/>
    <w:rsid w:val="00117C75"/>
    <w:rsid w:val="00117CAB"/>
    <w:rsid w:val="00117CC6"/>
    <w:rsid w:val="00117CED"/>
    <w:rsid w:val="00117D53"/>
    <w:rsid w:val="00117E17"/>
    <w:rsid w:val="00117EB1"/>
    <w:rsid w:val="00117F82"/>
    <w:rsid w:val="00117F90"/>
    <w:rsid w:val="0012004F"/>
    <w:rsid w:val="001200D8"/>
    <w:rsid w:val="00120114"/>
    <w:rsid w:val="001202DB"/>
    <w:rsid w:val="00120321"/>
    <w:rsid w:val="001203DA"/>
    <w:rsid w:val="001203E2"/>
    <w:rsid w:val="001204E7"/>
    <w:rsid w:val="001205A5"/>
    <w:rsid w:val="001205FA"/>
    <w:rsid w:val="0012066A"/>
    <w:rsid w:val="00120681"/>
    <w:rsid w:val="001206B9"/>
    <w:rsid w:val="00120767"/>
    <w:rsid w:val="001208C8"/>
    <w:rsid w:val="001208E1"/>
    <w:rsid w:val="00120924"/>
    <w:rsid w:val="00120971"/>
    <w:rsid w:val="00120C7E"/>
    <w:rsid w:val="00120DC8"/>
    <w:rsid w:val="00120E6B"/>
    <w:rsid w:val="00120EAD"/>
    <w:rsid w:val="00120F44"/>
    <w:rsid w:val="001210AB"/>
    <w:rsid w:val="00121124"/>
    <w:rsid w:val="00121127"/>
    <w:rsid w:val="00121135"/>
    <w:rsid w:val="001211B4"/>
    <w:rsid w:val="00121237"/>
    <w:rsid w:val="00121258"/>
    <w:rsid w:val="0012126F"/>
    <w:rsid w:val="001212F5"/>
    <w:rsid w:val="00121364"/>
    <w:rsid w:val="001213A8"/>
    <w:rsid w:val="0012145C"/>
    <w:rsid w:val="001215F1"/>
    <w:rsid w:val="0012175D"/>
    <w:rsid w:val="00121A2B"/>
    <w:rsid w:val="00121C62"/>
    <w:rsid w:val="00121C67"/>
    <w:rsid w:val="00121D9C"/>
    <w:rsid w:val="00121DAD"/>
    <w:rsid w:val="00121EDD"/>
    <w:rsid w:val="00121F2D"/>
    <w:rsid w:val="00121FA2"/>
    <w:rsid w:val="00121FAD"/>
    <w:rsid w:val="001220E8"/>
    <w:rsid w:val="001220FE"/>
    <w:rsid w:val="00122149"/>
    <w:rsid w:val="00122179"/>
    <w:rsid w:val="001221E1"/>
    <w:rsid w:val="00122356"/>
    <w:rsid w:val="001223CC"/>
    <w:rsid w:val="0012246E"/>
    <w:rsid w:val="001224FE"/>
    <w:rsid w:val="0012259E"/>
    <w:rsid w:val="00122647"/>
    <w:rsid w:val="0012265B"/>
    <w:rsid w:val="00122754"/>
    <w:rsid w:val="0012286B"/>
    <w:rsid w:val="0012288E"/>
    <w:rsid w:val="001228BB"/>
    <w:rsid w:val="00122A28"/>
    <w:rsid w:val="00122AEF"/>
    <w:rsid w:val="00122B1A"/>
    <w:rsid w:val="00122B4A"/>
    <w:rsid w:val="00122B67"/>
    <w:rsid w:val="00122BAC"/>
    <w:rsid w:val="00122CD0"/>
    <w:rsid w:val="00122CEB"/>
    <w:rsid w:val="00122D1B"/>
    <w:rsid w:val="00122D2E"/>
    <w:rsid w:val="00122DCF"/>
    <w:rsid w:val="00122DD7"/>
    <w:rsid w:val="00122E8E"/>
    <w:rsid w:val="00122EE4"/>
    <w:rsid w:val="00122EE6"/>
    <w:rsid w:val="00122EF9"/>
    <w:rsid w:val="00123068"/>
    <w:rsid w:val="001230F1"/>
    <w:rsid w:val="0012321C"/>
    <w:rsid w:val="0012328E"/>
    <w:rsid w:val="0012339B"/>
    <w:rsid w:val="00123458"/>
    <w:rsid w:val="0012364F"/>
    <w:rsid w:val="001236B6"/>
    <w:rsid w:val="001237FB"/>
    <w:rsid w:val="00123872"/>
    <w:rsid w:val="00123980"/>
    <w:rsid w:val="00123A4A"/>
    <w:rsid w:val="00123A6A"/>
    <w:rsid w:val="00123B33"/>
    <w:rsid w:val="00123B45"/>
    <w:rsid w:val="00123B76"/>
    <w:rsid w:val="00123BBF"/>
    <w:rsid w:val="00123C5A"/>
    <w:rsid w:val="00123CBB"/>
    <w:rsid w:val="00123CD5"/>
    <w:rsid w:val="00123CE4"/>
    <w:rsid w:val="00123F37"/>
    <w:rsid w:val="00123F9E"/>
    <w:rsid w:val="00124000"/>
    <w:rsid w:val="00124003"/>
    <w:rsid w:val="00124091"/>
    <w:rsid w:val="00124175"/>
    <w:rsid w:val="001241E1"/>
    <w:rsid w:val="00124275"/>
    <w:rsid w:val="00124346"/>
    <w:rsid w:val="00124424"/>
    <w:rsid w:val="0012448D"/>
    <w:rsid w:val="001244AB"/>
    <w:rsid w:val="001244EF"/>
    <w:rsid w:val="00124660"/>
    <w:rsid w:val="001246C8"/>
    <w:rsid w:val="0012474D"/>
    <w:rsid w:val="001248A1"/>
    <w:rsid w:val="001248CD"/>
    <w:rsid w:val="00124927"/>
    <w:rsid w:val="0012492E"/>
    <w:rsid w:val="00124937"/>
    <w:rsid w:val="0012498A"/>
    <w:rsid w:val="00124ACB"/>
    <w:rsid w:val="00124AEA"/>
    <w:rsid w:val="00124C2A"/>
    <w:rsid w:val="00124C4C"/>
    <w:rsid w:val="00124CEC"/>
    <w:rsid w:val="00124E64"/>
    <w:rsid w:val="00124F32"/>
    <w:rsid w:val="001250C1"/>
    <w:rsid w:val="001250F2"/>
    <w:rsid w:val="001250F6"/>
    <w:rsid w:val="0012518A"/>
    <w:rsid w:val="00125263"/>
    <w:rsid w:val="00125466"/>
    <w:rsid w:val="00125504"/>
    <w:rsid w:val="00125576"/>
    <w:rsid w:val="00125857"/>
    <w:rsid w:val="0012585E"/>
    <w:rsid w:val="0012588D"/>
    <w:rsid w:val="00125913"/>
    <w:rsid w:val="0012591B"/>
    <w:rsid w:val="00125BFB"/>
    <w:rsid w:val="00125D25"/>
    <w:rsid w:val="00125D4B"/>
    <w:rsid w:val="00125D6F"/>
    <w:rsid w:val="00125DAA"/>
    <w:rsid w:val="00125DCB"/>
    <w:rsid w:val="00125DE1"/>
    <w:rsid w:val="00125E8A"/>
    <w:rsid w:val="00125EAB"/>
    <w:rsid w:val="00125F8E"/>
    <w:rsid w:val="0012608A"/>
    <w:rsid w:val="0012611A"/>
    <w:rsid w:val="00126183"/>
    <w:rsid w:val="0012623E"/>
    <w:rsid w:val="00126298"/>
    <w:rsid w:val="001262E5"/>
    <w:rsid w:val="0012639B"/>
    <w:rsid w:val="0012640B"/>
    <w:rsid w:val="00126461"/>
    <w:rsid w:val="00126620"/>
    <w:rsid w:val="00126678"/>
    <w:rsid w:val="00126784"/>
    <w:rsid w:val="00126882"/>
    <w:rsid w:val="00126A97"/>
    <w:rsid w:val="00126AA8"/>
    <w:rsid w:val="00126ADE"/>
    <w:rsid w:val="00126C38"/>
    <w:rsid w:val="00126D24"/>
    <w:rsid w:val="00126D78"/>
    <w:rsid w:val="00126DDF"/>
    <w:rsid w:val="00126E79"/>
    <w:rsid w:val="00127045"/>
    <w:rsid w:val="00127127"/>
    <w:rsid w:val="001271A2"/>
    <w:rsid w:val="00127292"/>
    <w:rsid w:val="0012729B"/>
    <w:rsid w:val="0012738E"/>
    <w:rsid w:val="001273A6"/>
    <w:rsid w:val="001274DE"/>
    <w:rsid w:val="001275AD"/>
    <w:rsid w:val="001276B6"/>
    <w:rsid w:val="001276D0"/>
    <w:rsid w:val="001278B5"/>
    <w:rsid w:val="001279A6"/>
    <w:rsid w:val="00127A17"/>
    <w:rsid w:val="00127BF8"/>
    <w:rsid w:val="00127C62"/>
    <w:rsid w:val="00127CC8"/>
    <w:rsid w:val="00127F9A"/>
    <w:rsid w:val="00127FED"/>
    <w:rsid w:val="00130041"/>
    <w:rsid w:val="0013012F"/>
    <w:rsid w:val="00130181"/>
    <w:rsid w:val="001301BC"/>
    <w:rsid w:val="00130536"/>
    <w:rsid w:val="0013053D"/>
    <w:rsid w:val="0013063A"/>
    <w:rsid w:val="001306F2"/>
    <w:rsid w:val="0013080B"/>
    <w:rsid w:val="001309BA"/>
    <w:rsid w:val="00130A0F"/>
    <w:rsid w:val="00130AAC"/>
    <w:rsid w:val="00130AD1"/>
    <w:rsid w:val="00130AF7"/>
    <w:rsid w:val="00130CB3"/>
    <w:rsid w:val="00130D5C"/>
    <w:rsid w:val="00130DBE"/>
    <w:rsid w:val="00130DE8"/>
    <w:rsid w:val="00130E41"/>
    <w:rsid w:val="00130FB5"/>
    <w:rsid w:val="00131103"/>
    <w:rsid w:val="001311E8"/>
    <w:rsid w:val="0013123A"/>
    <w:rsid w:val="00131263"/>
    <w:rsid w:val="001313A5"/>
    <w:rsid w:val="001313F2"/>
    <w:rsid w:val="00131594"/>
    <w:rsid w:val="001315D1"/>
    <w:rsid w:val="0013168D"/>
    <w:rsid w:val="0013169B"/>
    <w:rsid w:val="001316DB"/>
    <w:rsid w:val="00131713"/>
    <w:rsid w:val="00131758"/>
    <w:rsid w:val="001317B7"/>
    <w:rsid w:val="001318E1"/>
    <w:rsid w:val="0013192B"/>
    <w:rsid w:val="00131BA4"/>
    <w:rsid w:val="00131D37"/>
    <w:rsid w:val="00131D5F"/>
    <w:rsid w:val="00131EA9"/>
    <w:rsid w:val="00131EF4"/>
    <w:rsid w:val="00131F32"/>
    <w:rsid w:val="00131F36"/>
    <w:rsid w:val="0013206C"/>
    <w:rsid w:val="001320BF"/>
    <w:rsid w:val="00132398"/>
    <w:rsid w:val="001323B1"/>
    <w:rsid w:val="001324F1"/>
    <w:rsid w:val="001325C8"/>
    <w:rsid w:val="0013292C"/>
    <w:rsid w:val="001329AD"/>
    <w:rsid w:val="001329DA"/>
    <w:rsid w:val="001329E4"/>
    <w:rsid w:val="00132A31"/>
    <w:rsid w:val="00132C51"/>
    <w:rsid w:val="00132C5E"/>
    <w:rsid w:val="00132CF3"/>
    <w:rsid w:val="00132DAF"/>
    <w:rsid w:val="00132EFB"/>
    <w:rsid w:val="00132F23"/>
    <w:rsid w:val="00132FBB"/>
    <w:rsid w:val="00132FC1"/>
    <w:rsid w:val="00132FEE"/>
    <w:rsid w:val="00132FFB"/>
    <w:rsid w:val="0013309C"/>
    <w:rsid w:val="001330B9"/>
    <w:rsid w:val="00133104"/>
    <w:rsid w:val="00133364"/>
    <w:rsid w:val="001333F9"/>
    <w:rsid w:val="00133479"/>
    <w:rsid w:val="00133506"/>
    <w:rsid w:val="00133700"/>
    <w:rsid w:val="0013388C"/>
    <w:rsid w:val="00133A70"/>
    <w:rsid w:val="00133AB7"/>
    <w:rsid w:val="00133AC4"/>
    <w:rsid w:val="00133B50"/>
    <w:rsid w:val="00133C0D"/>
    <w:rsid w:val="00133C4C"/>
    <w:rsid w:val="00133C84"/>
    <w:rsid w:val="00133CB0"/>
    <w:rsid w:val="00133D76"/>
    <w:rsid w:val="00133DE9"/>
    <w:rsid w:val="00133EAA"/>
    <w:rsid w:val="00133FAB"/>
    <w:rsid w:val="00134160"/>
    <w:rsid w:val="00134190"/>
    <w:rsid w:val="0013423A"/>
    <w:rsid w:val="00134273"/>
    <w:rsid w:val="001342B7"/>
    <w:rsid w:val="00134304"/>
    <w:rsid w:val="00134496"/>
    <w:rsid w:val="001346C5"/>
    <w:rsid w:val="001346D0"/>
    <w:rsid w:val="0013475F"/>
    <w:rsid w:val="001349FA"/>
    <w:rsid w:val="00134A4C"/>
    <w:rsid w:val="00134B1C"/>
    <w:rsid w:val="00134B68"/>
    <w:rsid w:val="00134D4A"/>
    <w:rsid w:val="00134D83"/>
    <w:rsid w:val="00134D88"/>
    <w:rsid w:val="00134E6D"/>
    <w:rsid w:val="00134ECD"/>
    <w:rsid w:val="00134F64"/>
    <w:rsid w:val="00134F8F"/>
    <w:rsid w:val="00134FD0"/>
    <w:rsid w:val="001350F0"/>
    <w:rsid w:val="00135113"/>
    <w:rsid w:val="001351B5"/>
    <w:rsid w:val="00135218"/>
    <w:rsid w:val="00135251"/>
    <w:rsid w:val="00135558"/>
    <w:rsid w:val="00135562"/>
    <w:rsid w:val="001356E5"/>
    <w:rsid w:val="00135770"/>
    <w:rsid w:val="00135783"/>
    <w:rsid w:val="00135888"/>
    <w:rsid w:val="0013595D"/>
    <w:rsid w:val="00135A06"/>
    <w:rsid w:val="00135D4C"/>
    <w:rsid w:val="00135D95"/>
    <w:rsid w:val="00135F9A"/>
    <w:rsid w:val="00135FA4"/>
    <w:rsid w:val="0013616A"/>
    <w:rsid w:val="00136188"/>
    <w:rsid w:val="00136249"/>
    <w:rsid w:val="00136307"/>
    <w:rsid w:val="00136324"/>
    <w:rsid w:val="00136332"/>
    <w:rsid w:val="00136471"/>
    <w:rsid w:val="001364E3"/>
    <w:rsid w:val="00136604"/>
    <w:rsid w:val="00136684"/>
    <w:rsid w:val="00136769"/>
    <w:rsid w:val="0013692D"/>
    <w:rsid w:val="00136B84"/>
    <w:rsid w:val="00136C13"/>
    <w:rsid w:val="00136CAB"/>
    <w:rsid w:val="00136CF3"/>
    <w:rsid w:val="00136D34"/>
    <w:rsid w:val="00136EA9"/>
    <w:rsid w:val="00137092"/>
    <w:rsid w:val="00137106"/>
    <w:rsid w:val="00137124"/>
    <w:rsid w:val="00137157"/>
    <w:rsid w:val="00137177"/>
    <w:rsid w:val="001371D2"/>
    <w:rsid w:val="0013720B"/>
    <w:rsid w:val="00137265"/>
    <w:rsid w:val="001372A5"/>
    <w:rsid w:val="00137314"/>
    <w:rsid w:val="00137488"/>
    <w:rsid w:val="001374DE"/>
    <w:rsid w:val="00137509"/>
    <w:rsid w:val="00137514"/>
    <w:rsid w:val="001375EE"/>
    <w:rsid w:val="00137708"/>
    <w:rsid w:val="0013771C"/>
    <w:rsid w:val="0013772D"/>
    <w:rsid w:val="0013776C"/>
    <w:rsid w:val="001377DB"/>
    <w:rsid w:val="001379BB"/>
    <w:rsid w:val="00137A47"/>
    <w:rsid w:val="00137A73"/>
    <w:rsid w:val="00137AA7"/>
    <w:rsid w:val="00137AB8"/>
    <w:rsid w:val="00137AD9"/>
    <w:rsid w:val="00137B1B"/>
    <w:rsid w:val="00137C00"/>
    <w:rsid w:val="00137C1E"/>
    <w:rsid w:val="00137C3B"/>
    <w:rsid w:val="00137D98"/>
    <w:rsid w:val="00137E2A"/>
    <w:rsid w:val="00137E31"/>
    <w:rsid w:val="00137E33"/>
    <w:rsid w:val="00137E8B"/>
    <w:rsid w:val="00137FAB"/>
    <w:rsid w:val="00140016"/>
    <w:rsid w:val="0014002B"/>
    <w:rsid w:val="00140088"/>
    <w:rsid w:val="001400B8"/>
    <w:rsid w:val="001400F2"/>
    <w:rsid w:val="00140118"/>
    <w:rsid w:val="00140185"/>
    <w:rsid w:val="001401B2"/>
    <w:rsid w:val="001401B5"/>
    <w:rsid w:val="0014024A"/>
    <w:rsid w:val="00140319"/>
    <w:rsid w:val="00140437"/>
    <w:rsid w:val="0014050D"/>
    <w:rsid w:val="001406E1"/>
    <w:rsid w:val="001407B4"/>
    <w:rsid w:val="001407F6"/>
    <w:rsid w:val="0014086A"/>
    <w:rsid w:val="001408B2"/>
    <w:rsid w:val="00140A02"/>
    <w:rsid w:val="00140A64"/>
    <w:rsid w:val="00140A78"/>
    <w:rsid w:val="00140ABD"/>
    <w:rsid w:val="00140AF5"/>
    <w:rsid w:val="00140B59"/>
    <w:rsid w:val="00140D05"/>
    <w:rsid w:val="00140D1D"/>
    <w:rsid w:val="00140DBC"/>
    <w:rsid w:val="00140E94"/>
    <w:rsid w:val="00140EC5"/>
    <w:rsid w:val="00140F92"/>
    <w:rsid w:val="00140FF4"/>
    <w:rsid w:val="00141171"/>
    <w:rsid w:val="0014122A"/>
    <w:rsid w:val="00141253"/>
    <w:rsid w:val="001412B3"/>
    <w:rsid w:val="001412EB"/>
    <w:rsid w:val="001413A4"/>
    <w:rsid w:val="001413FE"/>
    <w:rsid w:val="0014165C"/>
    <w:rsid w:val="0014175F"/>
    <w:rsid w:val="001417F4"/>
    <w:rsid w:val="00141954"/>
    <w:rsid w:val="00141ACD"/>
    <w:rsid w:val="00141C60"/>
    <w:rsid w:val="00141E41"/>
    <w:rsid w:val="00141E46"/>
    <w:rsid w:val="00141F68"/>
    <w:rsid w:val="001420D0"/>
    <w:rsid w:val="00142111"/>
    <w:rsid w:val="0014213C"/>
    <w:rsid w:val="0014218F"/>
    <w:rsid w:val="00142225"/>
    <w:rsid w:val="001422C7"/>
    <w:rsid w:val="0014233E"/>
    <w:rsid w:val="0014245B"/>
    <w:rsid w:val="001425BF"/>
    <w:rsid w:val="0014270D"/>
    <w:rsid w:val="00142736"/>
    <w:rsid w:val="00142806"/>
    <w:rsid w:val="00142827"/>
    <w:rsid w:val="00142873"/>
    <w:rsid w:val="00142874"/>
    <w:rsid w:val="001428C5"/>
    <w:rsid w:val="00142A72"/>
    <w:rsid w:val="00142DE1"/>
    <w:rsid w:val="00142E94"/>
    <w:rsid w:val="00142EF3"/>
    <w:rsid w:val="00142F91"/>
    <w:rsid w:val="00143053"/>
    <w:rsid w:val="001430D9"/>
    <w:rsid w:val="0014312F"/>
    <w:rsid w:val="001432C4"/>
    <w:rsid w:val="001432E6"/>
    <w:rsid w:val="00143425"/>
    <w:rsid w:val="00143497"/>
    <w:rsid w:val="00143528"/>
    <w:rsid w:val="0014353E"/>
    <w:rsid w:val="001435E4"/>
    <w:rsid w:val="001436CD"/>
    <w:rsid w:val="001436EF"/>
    <w:rsid w:val="0014378B"/>
    <w:rsid w:val="001437E3"/>
    <w:rsid w:val="00143850"/>
    <w:rsid w:val="00143912"/>
    <w:rsid w:val="00143941"/>
    <w:rsid w:val="00143B6C"/>
    <w:rsid w:val="00143BA5"/>
    <w:rsid w:val="00143BF3"/>
    <w:rsid w:val="00143C7D"/>
    <w:rsid w:val="00143E34"/>
    <w:rsid w:val="00143F2F"/>
    <w:rsid w:val="00144052"/>
    <w:rsid w:val="00144140"/>
    <w:rsid w:val="001442A6"/>
    <w:rsid w:val="00144566"/>
    <w:rsid w:val="00144569"/>
    <w:rsid w:val="00144605"/>
    <w:rsid w:val="00144620"/>
    <w:rsid w:val="0014462A"/>
    <w:rsid w:val="00144765"/>
    <w:rsid w:val="0014477A"/>
    <w:rsid w:val="0014483A"/>
    <w:rsid w:val="00144875"/>
    <w:rsid w:val="0014492F"/>
    <w:rsid w:val="001449D8"/>
    <w:rsid w:val="00144AFC"/>
    <w:rsid w:val="00144B87"/>
    <w:rsid w:val="00144C00"/>
    <w:rsid w:val="00144C46"/>
    <w:rsid w:val="00144CBD"/>
    <w:rsid w:val="00144D5C"/>
    <w:rsid w:val="00145123"/>
    <w:rsid w:val="0014512B"/>
    <w:rsid w:val="0014514F"/>
    <w:rsid w:val="0014516C"/>
    <w:rsid w:val="001451D3"/>
    <w:rsid w:val="001451FD"/>
    <w:rsid w:val="0014522E"/>
    <w:rsid w:val="0014535C"/>
    <w:rsid w:val="0014549D"/>
    <w:rsid w:val="001454B9"/>
    <w:rsid w:val="001455DA"/>
    <w:rsid w:val="00145672"/>
    <w:rsid w:val="0014569B"/>
    <w:rsid w:val="001456E6"/>
    <w:rsid w:val="00145775"/>
    <w:rsid w:val="001458F3"/>
    <w:rsid w:val="001458FF"/>
    <w:rsid w:val="00145905"/>
    <w:rsid w:val="00145B07"/>
    <w:rsid w:val="00145BCD"/>
    <w:rsid w:val="00145C90"/>
    <w:rsid w:val="00145CAA"/>
    <w:rsid w:val="00145D79"/>
    <w:rsid w:val="00145E0F"/>
    <w:rsid w:val="00145E52"/>
    <w:rsid w:val="00146089"/>
    <w:rsid w:val="0014623C"/>
    <w:rsid w:val="001462A4"/>
    <w:rsid w:val="001462E6"/>
    <w:rsid w:val="00146359"/>
    <w:rsid w:val="0014638D"/>
    <w:rsid w:val="001464C4"/>
    <w:rsid w:val="001464DA"/>
    <w:rsid w:val="001464E3"/>
    <w:rsid w:val="001465FB"/>
    <w:rsid w:val="001465FD"/>
    <w:rsid w:val="00146611"/>
    <w:rsid w:val="001466E4"/>
    <w:rsid w:val="00146723"/>
    <w:rsid w:val="001468AD"/>
    <w:rsid w:val="001468F2"/>
    <w:rsid w:val="001469A7"/>
    <w:rsid w:val="00146A34"/>
    <w:rsid w:val="00146A68"/>
    <w:rsid w:val="00146A73"/>
    <w:rsid w:val="00146A75"/>
    <w:rsid w:val="00146B91"/>
    <w:rsid w:val="00146EA1"/>
    <w:rsid w:val="00146F52"/>
    <w:rsid w:val="001470D9"/>
    <w:rsid w:val="001470E4"/>
    <w:rsid w:val="00147287"/>
    <w:rsid w:val="001473B9"/>
    <w:rsid w:val="001474A0"/>
    <w:rsid w:val="00147586"/>
    <w:rsid w:val="0014761D"/>
    <w:rsid w:val="00147652"/>
    <w:rsid w:val="0014770D"/>
    <w:rsid w:val="0014793F"/>
    <w:rsid w:val="00147B37"/>
    <w:rsid w:val="00147BCA"/>
    <w:rsid w:val="00147D5F"/>
    <w:rsid w:val="00147E6F"/>
    <w:rsid w:val="00147F2C"/>
    <w:rsid w:val="00147FBC"/>
    <w:rsid w:val="00150039"/>
    <w:rsid w:val="00150085"/>
    <w:rsid w:val="001500AD"/>
    <w:rsid w:val="001500E1"/>
    <w:rsid w:val="001501B7"/>
    <w:rsid w:val="001501F8"/>
    <w:rsid w:val="00150291"/>
    <w:rsid w:val="001502AF"/>
    <w:rsid w:val="0015035F"/>
    <w:rsid w:val="0015046B"/>
    <w:rsid w:val="001505D1"/>
    <w:rsid w:val="0015060A"/>
    <w:rsid w:val="00150709"/>
    <w:rsid w:val="0015084E"/>
    <w:rsid w:val="001509A9"/>
    <w:rsid w:val="00150C81"/>
    <w:rsid w:val="00150CC3"/>
    <w:rsid w:val="00150D01"/>
    <w:rsid w:val="00150E36"/>
    <w:rsid w:val="00150E4A"/>
    <w:rsid w:val="00150FF3"/>
    <w:rsid w:val="00150FFA"/>
    <w:rsid w:val="0015124B"/>
    <w:rsid w:val="0015127E"/>
    <w:rsid w:val="001513DA"/>
    <w:rsid w:val="001513FA"/>
    <w:rsid w:val="0015143C"/>
    <w:rsid w:val="00151644"/>
    <w:rsid w:val="0015164E"/>
    <w:rsid w:val="0015171D"/>
    <w:rsid w:val="00151791"/>
    <w:rsid w:val="001517EF"/>
    <w:rsid w:val="0015185A"/>
    <w:rsid w:val="00151876"/>
    <w:rsid w:val="001518D6"/>
    <w:rsid w:val="00151903"/>
    <w:rsid w:val="00151984"/>
    <w:rsid w:val="001519BE"/>
    <w:rsid w:val="00151A4D"/>
    <w:rsid w:val="00151A5F"/>
    <w:rsid w:val="00151ABA"/>
    <w:rsid w:val="00151B05"/>
    <w:rsid w:val="00151B5F"/>
    <w:rsid w:val="00151D45"/>
    <w:rsid w:val="00151DA4"/>
    <w:rsid w:val="00151DB9"/>
    <w:rsid w:val="00151E5C"/>
    <w:rsid w:val="00151F42"/>
    <w:rsid w:val="00151F6D"/>
    <w:rsid w:val="0015206A"/>
    <w:rsid w:val="001520F3"/>
    <w:rsid w:val="00152160"/>
    <w:rsid w:val="00152228"/>
    <w:rsid w:val="0015223E"/>
    <w:rsid w:val="00152339"/>
    <w:rsid w:val="00152345"/>
    <w:rsid w:val="001523C8"/>
    <w:rsid w:val="001523FE"/>
    <w:rsid w:val="001524D7"/>
    <w:rsid w:val="00152777"/>
    <w:rsid w:val="001527EF"/>
    <w:rsid w:val="0015290C"/>
    <w:rsid w:val="001529F2"/>
    <w:rsid w:val="00152AFE"/>
    <w:rsid w:val="00152B1A"/>
    <w:rsid w:val="00152BA3"/>
    <w:rsid w:val="00152BFD"/>
    <w:rsid w:val="00152D76"/>
    <w:rsid w:val="00152E55"/>
    <w:rsid w:val="00152F31"/>
    <w:rsid w:val="00152FD6"/>
    <w:rsid w:val="0015302E"/>
    <w:rsid w:val="0015305F"/>
    <w:rsid w:val="001530A1"/>
    <w:rsid w:val="0015321B"/>
    <w:rsid w:val="00153321"/>
    <w:rsid w:val="0015361A"/>
    <w:rsid w:val="001536D9"/>
    <w:rsid w:val="001537C7"/>
    <w:rsid w:val="00153858"/>
    <w:rsid w:val="00153957"/>
    <w:rsid w:val="00153A20"/>
    <w:rsid w:val="00153BFA"/>
    <w:rsid w:val="00153C19"/>
    <w:rsid w:val="00153C9B"/>
    <w:rsid w:val="00153D7C"/>
    <w:rsid w:val="00153F31"/>
    <w:rsid w:val="00153FCE"/>
    <w:rsid w:val="00154297"/>
    <w:rsid w:val="00154447"/>
    <w:rsid w:val="0015444F"/>
    <w:rsid w:val="0015458B"/>
    <w:rsid w:val="00154596"/>
    <w:rsid w:val="001547B1"/>
    <w:rsid w:val="00154824"/>
    <w:rsid w:val="001549C7"/>
    <w:rsid w:val="00154C26"/>
    <w:rsid w:val="00154C31"/>
    <w:rsid w:val="00154D70"/>
    <w:rsid w:val="00154D75"/>
    <w:rsid w:val="00154DC3"/>
    <w:rsid w:val="00154DF5"/>
    <w:rsid w:val="00154E64"/>
    <w:rsid w:val="00154EDF"/>
    <w:rsid w:val="00154F9C"/>
    <w:rsid w:val="00154FCF"/>
    <w:rsid w:val="0015511E"/>
    <w:rsid w:val="0015524E"/>
    <w:rsid w:val="00155321"/>
    <w:rsid w:val="00155365"/>
    <w:rsid w:val="0015540C"/>
    <w:rsid w:val="00155562"/>
    <w:rsid w:val="001555E9"/>
    <w:rsid w:val="001555F3"/>
    <w:rsid w:val="001556D8"/>
    <w:rsid w:val="00155743"/>
    <w:rsid w:val="0015574C"/>
    <w:rsid w:val="001557FB"/>
    <w:rsid w:val="0015583E"/>
    <w:rsid w:val="00155886"/>
    <w:rsid w:val="001558BF"/>
    <w:rsid w:val="00155906"/>
    <w:rsid w:val="001559E4"/>
    <w:rsid w:val="001559F9"/>
    <w:rsid w:val="00155AE7"/>
    <w:rsid w:val="00155C04"/>
    <w:rsid w:val="00155E3D"/>
    <w:rsid w:val="00155E94"/>
    <w:rsid w:val="00155EFC"/>
    <w:rsid w:val="00155FA4"/>
    <w:rsid w:val="00156151"/>
    <w:rsid w:val="001561E0"/>
    <w:rsid w:val="001562AC"/>
    <w:rsid w:val="001565D3"/>
    <w:rsid w:val="001565DF"/>
    <w:rsid w:val="0015664B"/>
    <w:rsid w:val="001566DB"/>
    <w:rsid w:val="001567A8"/>
    <w:rsid w:val="001567C8"/>
    <w:rsid w:val="001567CF"/>
    <w:rsid w:val="00156804"/>
    <w:rsid w:val="001568B2"/>
    <w:rsid w:val="00156A84"/>
    <w:rsid w:val="00156AF6"/>
    <w:rsid w:val="00156B89"/>
    <w:rsid w:val="00156EE3"/>
    <w:rsid w:val="00157041"/>
    <w:rsid w:val="00157073"/>
    <w:rsid w:val="001570AB"/>
    <w:rsid w:val="001570C0"/>
    <w:rsid w:val="001570C5"/>
    <w:rsid w:val="001570EA"/>
    <w:rsid w:val="00157156"/>
    <w:rsid w:val="00157200"/>
    <w:rsid w:val="0015722C"/>
    <w:rsid w:val="00157343"/>
    <w:rsid w:val="0015734C"/>
    <w:rsid w:val="001573A9"/>
    <w:rsid w:val="001574CF"/>
    <w:rsid w:val="001574ED"/>
    <w:rsid w:val="00157541"/>
    <w:rsid w:val="001576B5"/>
    <w:rsid w:val="00157890"/>
    <w:rsid w:val="001578D5"/>
    <w:rsid w:val="001579F9"/>
    <w:rsid w:val="00157AC5"/>
    <w:rsid w:val="00157B79"/>
    <w:rsid w:val="00157E49"/>
    <w:rsid w:val="00157F45"/>
    <w:rsid w:val="001601B7"/>
    <w:rsid w:val="00160258"/>
    <w:rsid w:val="00160286"/>
    <w:rsid w:val="001602B0"/>
    <w:rsid w:val="0016031E"/>
    <w:rsid w:val="0016037B"/>
    <w:rsid w:val="0016046C"/>
    <w:rsid w:val="001605B0"/>
    <w:rsid w:val="00160626"/>
    <w:rsid w:val="0016080E"/>
    <w:rsid w:val="0016080F"/>
    <w:rsid w:val="00160894"/>
    <w:rsid w:val="001608F0"/>
    <w:rsid w:val="00160AD2"/>
    <w:rsid w:val="00160DCC"/>
    <w:rsid w:val="00160DD4"/>
    <w:rsid w:val="00160ED5"/>
    <w:rsid w:val="00161087"/>
    <w:rsid w:val="0016111A"/>
    <w:rsid w:val="00161168"/>
    <w:rsid w:val="001611A5"/>
    <w:rsid w:val="00161203"/>
    <w:rsid w:val="00161236"/>
    <w:rsid w:val="0016124E"/>
    <w:rsid w:val="001612A6"/>
    <w:rsid w:val="00161311"/>
    <w:rsid w:val="001613F9"/>
    <w:rsid w:val="00161450"/>
    <w:rsid w:val="0016150F"/>
    <w:rsid w:val="001615F0"/>
    <w:rsid w:val="0016166D"/>
    <w:rsid w:val="00161691"/>
    <w:rsid w:val="001616E6"/>
    <w:rsid w:val="0016170B"/>
    <w:rsid w:val="0016184A"/>
    <w:rsid w:val="0016193E"/>
    <w:rsid w:val="00161A59"/>
    <w:rsid w:val="00161BD4"/>
    <w:rsid w:val="00161EAB"/>
    <w:rsid w:val="00161F7F"/>
    <w:rsid w:val="00161FC3"/>
    <w:rsid w:val="00162164"/>
    <w:rsid w:val="001621D1"/>
    <w:rsid w:val="001621D9"/>
    <w:rsid w:val="001621EE"/>
    <w:rsid w:val="00162202"/>
    <w:rsid w:val="00162245"/>
    <w:rsid w:val="001622C1"/>
    <w:rsid w:val="00162316"/>
    <w:rsid w:val="00162421"/>
    <w:rsid w:val="00162470"/>
    <w:rsid w:val="001625EC"/>
    <w:rsid w:val="0016264C"/>
    <w:rsid w:val="00162704"/>
    <w:rsid w:val="0016271B"/>
    <w:rsid w:val="00162801"/>
    <w:rsid w:val="0016291D"/>
    <w:rsid w:val="00162954"/>
    <w:rsid w:val="00162A51"/>
    <w:rsid w:val="00162AE2"/>
    <w:rsid w:val="00162BD6"/>
    <w:rsid w:val="00162C92"/>
    <w:rsid w:val="00162D36"/>
    <w:rsid w:val="00162E48"/>
    <w:rsid w:val="0016301F"/>
    <w:rsid w:val="001630A1"/>
    <w:rsid w:val="001631C4"/>
    <w:rsid w:val="0016320F"/>
    <w:rsid w:val="0016327D"/>
    <w:rsid w:val="0016328F"/>
    <w:rsid w:val="00163298"/>
    <w:rsid w:val="001632C9"/>
    <w:rsid w:val="00163530"/>
    <w:rsid w:val="001635D6"/>
    <w:rsid w:val="001636C3"/>
    <w:rsid w:val="00163711"/>
    <w:rsid w:val="00163722"/>
    <w:rsid w:val="00163862"/>
    <w:rsid w:val="001638B0"/>
    <w:rsid w:val="001638BA"/>
    <w:rsid w:val="00163907"/>
    <w:rsid w:val="00163A82"/>
    <w:rsid w:val="00163AA5"/>
    <w:rsid w:val="00163BFE"/>
    <w:rsid w:val="00163DB5"/>
    <w:rsid w:val="00163DD0"/>
    <w:rsid w:val="00163E0D"/>
    <w:rsid w:val="00164157"/>
    <w:rsid w:val="00164203"/>
    <w:rsid w:val="0016428B"/>
    <w:rsid w:val="0016428C"/>
    <w:rsid w:val="00164302"/>
    <w:rsid w:val="00164376"/>
    <w:rsid w:val="001643D0"/>
    <w:rsid w:val="001643F5"/>
    <w:rsid w:val="0016440C"/>
    <w:rsid w:val="00164738"/>
    <w:rsid w:val="001647E0"/>
    <w:rsid w:val="0016488E"/>
    <w:rsid w:val="00164951"/>
    <w:rsid w:val="001649F2"/>
    <w:rsid w:val="00164A3D"/>
    <w:rsid w:val="00164AF2"/>
    <w:rsid w:val="00164B64"/>
    <w:rsid w:val="00164D2B"/>
    <w:rsid w:val="00164EF5"/>
    <w:rsid w:val="00164F1F"/>
    <w:rsid w:val="0016504E"/>
    <w:rsid w:val="00165145"/>
    <w:rsid w:val="001651AE"/>
    <w:rsid w:val="00165226"/>
    <w:rsid w:val="00165302"/>
    <w:rsid w:val="00165321"/>
    <w:rsid w:val="0016559E"/>
    <w:rsid w:val="00165606"/>
    <w:rsid w:val="0016565D"/>
    <w:rsid w:val="0016570C"/>
    <w:rsid w:val="0016572C"/>
    <w:rsid w:val="001657A6"/>
    <w:rsid w:val="001657BC"/>
    <w:rsid w:val="001658F4"/>
    <w:rsid w:val="00165932"/>
    <w:rsid w:val="001659E4"/>
    <w:rsid w:val="00165B4C"/>
    <w:rsid w:val="00165C10"/>
    <w:rsid w:val="00165D32"/>
    <w:rsid w:val="00165D3B"/>
    <w:rsid w:val="00165DA6"/>
    <w:rsid w:val="00165E99"/>
    <w:rsid w:val="00165F31"/>
    <w:rsid w:val="00165FBF"/>
    <w:rsid w:val="00166043"/>
    <w:rsid w:val="001660CA"/>
    <w:rsid w:val="0016628D"/>
    <w:rsid w:val="00166435"/>
    <w:rsid w:val="00166470"/>
    <w:rsid w:val="0016661C"/>
    <w:rsid w:val="0016664E"/>
    <w:rsid w:val="001666AE"/>
    <w:rsid w:val="001667FB"/>
    <w:rsid w:val="00166891"/>
    <w:rsid w:val="001669A8"/>
    <w:rsid w:val="00166A09"/>
    <w:rsid w:val="00166C77"/>
    <w:rsid w:val="00166D3F"/>
    <w:rsid w:val="00166D65"/>
    <w:rsid w:val="00166D69"/>
    <w:rsid w:val="00166E40"/>
    <w:rsid w:val="00166F86"/>
    <w:rsid w:val="00166F8C"/>
    <w:rsid w:val="00166FB3"/>
    <w:rsid w:val="001670E7"/>
    <w:rsid w:val="001671B7"/>
    <w:rsid w:val="0016721A"/>
    <w:rsid w:val="00167266"/>
    <w:rsid w:val="001672A5"/>
    <w:rsid w:val="001674B8"/>
    <w:rsid w:val="00167502"/>
    <w:rsid w:val="00167581"/>
    <w:rsid w:val="00167765"/>
    <w:rsid w:val="00167767"/>
    <w:rsid w:val="00167807"/>
    <w:rsid w:val="00167921"/>
    <w:rsid w:val="00167938"/>
    <w:rsid w:val="00167964"/>
    <w:rsid w:val="001679EC"/>
    <w:rsid w:val="00167AD1"/>
    <w:rsid w:val="00167B56"/>
    <w:rsid w:val="00167B89"/>
    <w:rsid w:val="00167C9F"/>
    <w:rsid w:val="00167CF4"/>
    <w:rsid w:val="00167D5E"/>
    <w:rsid w:val="00167DB6"/>
    <w:rsid w:val="00167E26"/>
    <w:rsid w:val="00167E7B"/>
    <w:rsid w:val="00167F80"/>
    <w:rsid w:val="00167FD1"/>
    <w:rsid w:val="00170099"/>
    <w:rsid w:val="001701B7"/>
    <w:rsid w:val="00170219"/>
    <w:rsid w:val="001702C8"/>
    <w:rsid w:val="001703D9"/>
    <w:rsid w:val="001704C7"/>
    <w:rsid w:val="00170664"/>
    <w:rsid w:val="0017072C"/>
    <w:rsid w:val="001707F1"/>
    <w:rsid w:val="0017080F"/>
    <w:rsid w:val="0017082E"/>
    <w:rsid w:val="001709E2"/>
    <w:rsid w:val="00170A07"/>
    <w:rsid w:val="00170A34"/>
    <w:rsid w:val="00170A48"/>
    <w:rsid w:val="00170ADD"/>
    <w:rsid w:val="00170AF0"/>
    <w:rsid w:val="00170C3A"/>
    <w:rsid w:val="00170CCC"/>
    <w:rsid w:val="00170CD5"/>
    <w:rsid w:val="00170DD5"/>
    <w:rsid w:val="00170EAA"/>
    <w:rsid w:val="00170EF0"/>
    <w:rsid w:val="00170F0E"/>
    <w:rsid w:val="00170F95"/>
    <w:rsid w:val="00170FD9"/>
    <w:rsid w:val="00171042"/>
    <w:rsid w:val="0017107E"/>
    <w:rsid w:val="001711C4"/>
    <w:rsid w:val="00171241"/>
    <w:rsid w:val="001712C4"/>
    <w:rsid w:val="001712E9"/>
    <w:rsid w:val="00171330"/>
    <w:rsid w:val="0017136A"/>
    <w:rsid w:val="0017145C"/>
    <w:rsid w:val="00171616"/>
    <w:rsid w:val="001716F2"/>
    <w:rsid w:val="001717C9"/>
    <w:rsid w:val="001718F4"/>
    <w:rsid w:val="00171930"/>
    <w:rsid w:val="00171976"/>
    <w:rsid w:val="00171995"/>
    <w:rsid w:val="00171A05"/>
    <w:rsid w:val="00171A9C"/>
    <w:rsid w:val="00171AC6"/>
    <w:rsid w:val="00171AD9"/>
    <w:rsid w:val="00171AF1"/>
    <w:rsid w:val="00171B4D"/>
    <w:rsid w:val="00171D4C"/>
    <w:rsid w:val="00171E17"/>
    <w:rsid w:val="00171F67"/>
    <w:rsid w:val="00172224"/>
    <w:rsid w:val="001722DC"/>
    <w:rsid w:val="0017230B"/>
    <w:rsid w:val="00172A15"/>
    <w:rsid w:val="00172A2C"/>
    <w:rsid w:val="00172B2E"/>
    <w:rsid w:val="00172C4B"/>
    <w:rsid w:val="00172D43"/>
    <w:rsid w:val="00172DF9"/>
    <w:rsid w:val="00172E9C"/>
    <w:rsid w:val="00172F7D"/>
    <w:rsid w:val="00172FDC"/>
    <w:rsid w:val="00173096"/>
    <w:rsid w:val="0017330D"/>
    <w:rsid w:val="00173313"/>
    <w:rsid w:val="001733FA"/>
    <w:rsid w:val="00173463"/>
    <w:rsid w:val="001734AC"/>
    <w:rsid w:val="001735EF"/>
    <w:rsid w:val="00173614"/>
    <w:rsid w:val="00173709"/>
    <w:rsid w:val="001738E7"/>
    <w:rsid w:val="0017398D"/>
    <w:rsid w:val="00173B7D"/>
    <w:rsid w:val="00173BC5"/>
    <w:rsid w:val="00173BDD"/>
    <w:rsid w:val="00173C2E"/>
    <w:rsid w:val="00173CB0"/>
    <w:rsid w:val="00173CD4"/>
    <w:rsid w:val="00173D7B"/>
    <w:rsid w:val="00173E31"/>
    <w:rsid w:val="00173E47"/>
    <w:rsid w:val="00173EBB"/>
    <w:rsid w:val="00173EFA"/>
    <w:rsid w:val="00174013"/>
    <w:rsid w:val="0017413B"/>
    <w:rsid w:val="00174148"/>
    <w:rsid w:val="00174254"/>
    <w:rsid w:val="001742E3"/>
    <w:rsid w:val="0017433F"/>
    <w:rsid w:val="00174399"/>
    <w:rsid w:val="001743A2"/>
    <w:rsid w:val="001743F5"/>
    <w:rsid w:val="0017440B"/>
    <w:rsid w:val="001745AF"/>
    <w:rsid w:val="00174752"/>
    <w:rsid w:val="001747B2"/>
    <w:rsid w:val="001748A7"/>
    <w:rsid w:val="001749F3"/>
    <w:rsid w:val="00174A3A"/>
    <w:rsid w:val="00174BA6"/>
    <w:rsid w:val="00174BB4"/>
    <w:rsid w:val="00174CF8"/>
    <w:rsid w:val="00174DE1"/>
    <w:rsid w:val="00174E7D"/>
    <w:rsid w:val="001750B4"/>
    <w:rsid w:val="001750BD"/>
    <w:rsid w:val="001750E9"/>
    <w:rsid w:val="00175103"/>
    <w:rsid w:val="001752CA"/>
    <w:rsid w:val="001755F1"/>
    <w:rsid w:val="00175619"/>
    <w:rsid w:val="00175675"/>
    <w:rsid w:val="0017570E"/>
    <w:rsid w:val="0017570F"/>
    <w:rsid w:val="001757A2"/>
    <w:rsid w:val="0017587F"/>
    <w:rsid w:val="00175946"/>
    <w:rsid w:val="001759E2"/>
    <w:rsid w:val="001759EF"/>
    <w:rsid w:val="00175AB9"/>
    <w:rsid w:val="00175B7B"/>
    <w:rsid w:val="00175BC1"/>
    <w:rsid w:val="00175CB5"/>
    <w:rsid w:val="00175CC6"/>
    <w:rsid w:val="00175FA6"/>
    <w:rsid w:val="00176139"/>
    <w:rsid w:val="00176212"/>
    <w:rsid w:val="001762EA"/>
    <w:rsid w:val="0017630E"/>
    <w:rsid w:val="0017640B"/>
    <w:rsid w:val="00176501"/>
    <w:rsid w:val="00176544"/>
    <w:rsid w:val="00176587"/>
    <w:rsid w:val="001765B0"/>
    <w:rsid w:val="0017666F"/>
    <w:rsid w:val="0017681F"/>
    <w:rsid w:val="00176843"/>
    <w:rsid w:val="00176A4E"/>
    <w:rsid w:val="00176AB7"/>
    <w:rsid w:val="00176AC9"/>
    <w:rsid w:val="00176BF2"/>
    <w:rsid w:val="00176C17"/>
    <w:rsid w:val="00176E55"/>
    <w:rsid w:val="00176E93"/>
    <w:rsid w:val="00176F31"/>
    <w:rsid w:val="00176F3F"/>
    <w:rsid w:val="00176F89"/>
    <w:rsid w:val="00176FF2"/>
    <w:rsid w:val="00177048"/>
    <w:rsid w:val="001772C2"/>
    <w:rsid w:val="001772CF"/>
    <w:rsid w:val="001775D2"/>
    <w:rsid w:val="001775E1"/>
    <w:rsid w:val="0017764B"/>
    <w:rsid w:val="00177764"/>
    <w:rsid w:val="0017789E"/>
    <w:rsid w:val="00177A57"/>
    <w:rsid w:val="00177A5B"/>
    <w:rsid w:val="00177ACD"/>
    <w:rsid w:val="00177AD0"/>
    <w:rsid w:val="00177B00"/>
    <w:rsid w:val="00177B25"/>
    <w:rsid w:val="00177B90"/>
    <w:rsid w:val="00177CA4"/>
    <w:rsid w:val="00177D2B"/>
    <w:rsid w:val="00177DA3"/>
    <w:rsid w:val="00177DE7"/>
    <w:rsid w:val="00177E89"/>
    <w:rsid w:val="00177ED1"/>
    <w:rsid w:val="00177FDA"/>
    <w:rsid w:val="00180063"/>
    <w:rsid w:val="001800D3"/>
    <w:rsid w:val="0018016B"/>
    <w:rsid w:val="001801D9"/>
    <w:rsid w:val="0018022E"/>
    <w:rsid w:val="001802C3"/>
    <w:rsid w:val="00180339"/>
    <w:rsid w:val="00180551"/>
    <w:rsid w:val="001806BD"/>
    <w:rsid w:val="001806D9"/>
    <w:rsid w:val="00180803"/>
    <w:rsid w:val="001808AD"/>
    <w:rsid w:val="00180916"/>
    <w:rsid w:val="00180988"/>
    <w:rsid w:val="001809B1"/>
    <w:rsid w:val="00180ACC"/>
    <w:rsid w:val="00180CE8"/>
    <w:rsid w:val="00180D31"/>
    <w:rsid w:val="00180EA6"/>
    <w:rsid w:val="00180EEA"/>
    <w:rsid w:val="00180F4C"/>
    <w:rsid w:val="00180FD6"/>
    <w:rsid w:val="00181027"/>
    <w:rsid w:val="00181059"/>
    <w:rsid w:val="001810A8"/>
    <w:rsid w:val="001810B4"/>
    <w:rsid w:val="0018113B"/>
    <w:rsid w:val="00181202"/>
    <w:rsid w:val="00181263"/>
    <w:rsid w:val="00181264"/>
    <w:rsid w:val="00181272"/>
    <w:rsid w:val="0018127F"/>
    <w:rsid w:val="00181329"/>
    <w:rsid w:val="0018142F"/>
    <w:rsid w:val="001814F0"/>
    <w:rsid w:val="00181518"/>
    <w:rsid w:val="0018157C"/>
    <w:rsid w:val="001815B3"/>
    <w:rsid w:val="0018167A"/>
    <w:rsid w:val="001817AF"/>
    <w:rsid w:val="00181824"/>
    <w:rsid w:val="00181842"/>
    <w:rsid w:val="001818C9"/>
    <w:rsid w:val="001819A0"/>
    <w:rsid w:val="00181AE4"/>
    <w:rsid w:val="00181BFF"/>
    <w:rsid w:val="00181C57"/>
    <w:rsid w:val="00181CE3"/>
    <w:rsid w:val="00181DDC"/>
    <w:rsid w:val="00181F4F"/>
    <w:rsid w:val="00181F63"/>
    <w:rsid w:val="0018203B"/>
    <w:rsid w:val="00182077"/>
    <w:rsid w:val="001821EB"/>
    <w:rsid w:val="001821EE"/>
    <w:rsid w:val="001821F1"/>
    <w:rsid w:val="001822C8"/>
    <w:rsid w:val="0018234E"/>
    <w:rsid w:val="0018250A"/>
    <w:rsid w:val="0018250B"/>
    <w:rsid w:val="00182799"/>
    <w:rsid w:val="001827D0"/>
    <w:rsid w:val="00182863"/>
    <w:rsid w:val="00182912"/>
    <w:rsid w:val="001829B1"/>
    <w:rsid w:val="00182A17"/>
    <w:rsid w:val="00182A59"/>
    <w:rsid w:val="00182AFA"/>
    <w:rsid w:val="00182CD1"/>
    <w:rsid w:val="00182DA3"/>
    <w:rsid w:val="00182DAD"/>
    <w:rsid w:val="00182E21"/>
    <w:rsid w:val="00182E49"/>
    <w:rsid w:val="00182EAF"/>
    <w:rsid w:val="00183038"/>
    <w:rsid w:val="001830DF"/>
    <w:rsid w:val="00183153"/>
    <w:rsid w:val="00183343"/>
    <w:rsid w:val="00183417"/>
    <w:rsid w:val="001837A8"/>
    <w:rsid w:val="001837BA"/>
    <w:rsid w:val="00183802"/>
    <w:rsid w:val="0018380D"/>
    <w:rsid w:val="00183952"/>
    <w:rsid w:val="00183A75"/>
    <w:rsid w:val="00183B18"/>
    <w:rsid w:val="00183C49"/>
    <w:rsid w:val="00183E03"/>
    <w:rsid w:val="0018421D"/>
    <w:rsid w:val="001843CD"/>
    <w:rsid w:val="00184629"/>
    <w:rsid w:val="001846C1"/>
    <w:rsid w:val="001847E2"/>
    <w:rsid w:val="00184958"/>
    <w:rsid w:val="001849AE"/>
    <w:rsid w:val="001849EC"/>
    <w:rsid w:val="00184A10"/>
    <w:rsid w:val="00184AAC"/>
    <w:rsid w:val="00184AF5"/>
    <w:rsid w:val="00184BAD"/>
    <w:rsid w:val="00184C3B"/>
    <w:rsid w:val="00184D29"/>
    <w:rsid w:val="00184D76"/>
    <w:rsid w:val="00184E1D"/>
    <w:rsid w:val="00184E8A"/>
    <w:rsid w:val="00184EAE"/>
    <w:rsid w:val="00184F03"/>
    <w:rsid w:val="00184F0A"/>
    <w:rsid w:val="00184F88"/>
    <w:rsid w:val="00184FF4"/>
    <w:rsid w:val="0018512C"/>
    <w:rsid w:val="0018517F"/>
    <w:rsid w:val="0018518E"/>
    <w:rsid w:val="001854BC"/>
    <w:rsid w:val="001856D1"/>
    <w:rsid w:val="00185710"/>
    <w:rsid w:val="00185756"/>
    <w:rsid w:val="00185950"/>
    <w:rsid w:val="00185B62"/>
    <w:rsid w:val="00185B66"/>
    <w:rsid w:val="00185B9B"/>
    <w:rsid w:val="00185C04"/>
    <w:rsid w:val="00185D92"/>
    <w:rsid w:val="00185E31"/>
    <w:rsid w:val="00185EAF"/>
    <w:rsid w:val="00185EF2"/>
    <w:rsid w:val="0018603F"/>
    <w:rsid w:val="001860B9"/>
    <w:rsid w:val="001860E6"/>
    <w:rsid w:val="001861F3"/>
    <w:rsid w:val="00186210"/>
    <w:rsid w:val="001862E8"/>
    <w:rsid w:val="001862F2"/>
    <w:rsid w:val="0018636B"/>
    <w:rsid w:val="001863C0"/>
    <w:rsid w:val="0018649D"/>
    <w:rsid w:val="0018649E"/>
    <w:rsid w:val="00186684"/>
    <w:rsid w:val="00186804"/>
    <w:rsid w:val="00186831"/>
    <w:rsid w:val="00186888"/>
    <w:rsid w:val="001868D7"/>
    <w:rsid w:val="00186A2D"/>
    <w:rsid w:val="00186ACF"/>
    <w:rsid w:val="00186B1A"/>
    <w:rsid w:val="00186B8A"/>
    <w:rsid w:val="00186BCB"/>
    <w:rsid w:val="00186C6B"/>
    <w:rsid w:val="00186CA2"/>
    <w:rsid w:val="00186D87"/>
    <w:rsid w:val="00186DCB"/>
    <w:rsid w:val="00186DF6"/>
    <w:rsid w:val="00186EDC"/>
    <w:rsid w:val="001870D2"/>
    <w:rsid w:val="00187353"/>
    <w:rsid w:val="0018735A"/>
    <w:rsid w:val="00187437"/>
    <w:rsid w:val="001875AB"/>
    <w:rsid w:val="001876AD"/>
    <w:rsid w:val="001876E8"/>
    <w:rsid w:val="00187779"/>
    <w:rsid w:val="0018792B"/>
    <w:rsid w:val="0018792C"/>
    <w:rsid w:val="00187959"/>
    <w:rsid w:val="00187AAC"/>
    <w:rsid w:val="00187B46"/>
    <w:rsid w:val="00187C36"/>
    <w:rsid w:val="00187CB7"/>
    <w:rsid w:val="00187CEB"/>
    <w:rsid w:val="00187D00"/>
    <w:rsid w:val="00187D45"/>
    <w:rsid w:val="00187DBB"/>
    <w:rsid w:val="00187F4E"/>
    <w:rsid w:val="00187FBC"/>
    <w:rsid w:val="00190005"/>
    <w:rsid w:val="001900C1"/>
    <w:rsid w:val="001900C5"/>
    <w:rsid w:val="0019011D"/>
    <w:rsid w:val="00190195"/>
    <w:rsid w:val="001901E2"/>
    <w:rsid w:val="00190210"/>
    <w:rsid w:val="00190358"/>
    <w:rsid w:val="001903D0"/>
    <w:rsid w:val="00190444"/>
    <w:rsid w:val="001904FD"/>
    <w:rsid w:val="00190515"/>
    <w:rsid w:val="00190690"/>
    <w:rsid w:val="0019073D"/>
    <w:rsid w:val="0019076C"/>
    <w:rsid w:val="0019084C"/>
    <w:rsid w:val="0019087A"/>
    <w:rsid w:val="001908A1"/>
    <w:rsid w:val="001908BF"/>
    <w:rsid w:val="001908EF"/>
    <w:rsid w:val="001908F1"/>
    <w:rsid w:val="0019091D"/>
    <w:rsid w:val="00190A5F"/>
    <w:rsid w:val="00190B65"/>
    <w:rsid w:val="00190BFE"/>
    <w:rsid w:val="00190C8C"/>
    <w:rsid w:val="00190E0E"/>
    <w:rsid w:val="00191040"/>
    <w:rsid w:val="001910D5"/>
    <w:rsid w:val="00191107"/>
    <w:rsid w:val="0019114C"/>
    <w:rsid w:val="00191163"/>
    <w:rsid w:val="00191249"/>
    <w:rsid w:val="0019127F"/>
    <w:rsid w:val="0019138C"/>
    <w:rsid w:val="001913A2"/>
    <w:rsid w:val="001913D2"/>
    <w:rsid w:val="001916A7"/>
    <w:rsid w:val="001916AD"/>
    <w:rsid w:val="00191711"/>
    <w:rsid w:val="0019177A"/>
    <w:rsid w:val="0019178A"/>
    <w:rsid w:val="0019183B"/>
    <w:rsid w:val="001919A2"/>
    <w:rsid w:val="001919FF"/>
    <w:rsid w:val="00191B76"/>
    <w:rsid w:val="00191BC7"/>
    <w:rsid w:val="00191CF9"/>
    <w:rsid w:val="001920DA"/>
    <w:rsid w:val="00192185"/>
    <w:rsid w:val="00192246"/>
    <w:rsid w:val="001922CE"/>
    <w:rsid w:val="001922F4"/>
    <w:rsid w:val="0019236D"/>
    <w:rsid w:val="00192429"/>
    <w:rsid w:val="001924D4"/>
    <w:rsid w:val="001925F2"/>
    <w:rsid w:val="00192707"/>
    <w:rsid w:val="00192870"/>
    <w:rsid w:val="00192983"/>
    <w:rsid w:val="00192A58"/>
    <w:rsid w:val="00192CBE"/>
    <w:rsid w:val="00192D4E"/>
    <w:rsid w:val="00192E75"/>
    <w:rsid w:val="00192E7D"/>
    <w:rsid w:val="00192F75"/>
    <w:rsid w:val="00192F7D"/>
    <w:rsid w:val="00192F8D"/>
    <w:rsid w:val="00192F9C"/>
    <w:rsid w:val="00192FE0"/>
    <w:rsid w:val="0019300C"/>
    <w:rsid w:val="001930F9"/>
    <w:rsid w:val="00193220"/>
    <w:rsid w:val="001932AA"/>
    <w:rsid w:val="001934C6"/>
    <w:rsid w:val="001934C9"/>
    <w:rsid w:val="001935D1"/>
    <w:rsid w:val="00193683"/>
    <w:rsid w:val="00193969"/>
    <w:rsid w:val="00193A72"/>
    <w:rsid w:val="00193A9D"/>
    <w:rsid w:val="00193B4D"/>
    <w:rsid w:val="00193C17"/>
    <w:rsid w:val="00193C23"/>
    <w:rsid w:val="00193CA0"/>
    <w:rsid w:val="00193D5D"/>
    <w:rsid w:val="00193E0C"/>
    <w:rsid w:val="00193E89"/>
    <w:rsid w:val="00193EC6"/>
    <w:rsid w:val="00194377"/>
    <w:rsid w:val="00194480"/>
    <w:rsid w:val="0019452A"/>
    <w:rsid w:val="001945D5"/>
    <w:rsid w:val="001946B9"/>
    <w:rsid w:val="001946F3"/>
    <w:rsid w:val="0019479D"/>
    <w:rsid w:val="001948BF"/>
    <w:rsid w:val="001948CC"/>
    <w:rsid w:val="00194948"/>
    <w:rsid w:val="00194A73"/>
    <w:rsid w:val="00194A7B"/>
    <w:rsid w:val="00194AA3"/>
    <w:rsid w:val="00194AC3"/>
    <w:rsid w:val="00194B61"/>
    <w:rsid w:val="00194C67"/>
    <w:rsid w:val="00194C73"/>
    <w:rsid w:val="00194CC3"/>
    <w:rsid w:val="00194E56"/>
    <w:rsid w:val="00194F7B"/>
    <w:rsid w:val="00194F96"/>
    <w:rsid w:val="00194F9B"/>
    <w:rsid w:val="00194FD1"/>
    <w:rsid w:val="00195001"/>
    <w:rsid w:val="001950E7"/>
    <w:rsid w:val="001951B5"/>
    <w:rsid w:val="001951FE"/>
    <w:rsid w:val="001952C9"/>
    <w:rsid w:val="0019556C"/>
    <w:rsid w:val="0019560F"/>
    <w:rsid w:val="001957D5"/>
    <w:rsid w:val="00195869"/>
    <w:rsid w:val="0019586E"/>
    <w:rsid w:val="00195880"/>
    <w:rsid w:val="00195887"/>
    <w:rsid w:val="00195937"/>
    <w:rsid w:val="00195996"/>
    <w:rsid w:val="001959BC"/>
    <w:rsid w:val="00195B01"/>
    <w:rsid w:val="00195CCF"/>
    <w:rsid w:val="00195CFD"/>
    <w:rsid w:val="00195DA1"/>
    <w:rsid w:val="00195DF5"/>
    <w:rsid w:val="00195E30"/>
    <w:rsid w:val="00195F27"/>
    <w:rsid w:val="00195F8E"/>
    <w:rsid w:val="00195FEA"/>
    <w:rsid w:val="00195FED"/>
    <w:rsid w:val="001960D3"/>
    <w:rsid w:val="0019614D"/>
    <w:rsid w:val="00196181"/>
    <w:rsid w:val="00196195"/>
    <w:rsid w:val="001961DC"/>
    <w:rsid w:val="001962AD"/>
    <w:rsid w:val="00196377"/>
    <w:rsid w:val="001963E4"/>
    <w:rsid w:val="00196438"/>
    <w:rsid w:val="00196489"/>
    <w:rsid w:val="0019658C"/>
    <w:rsid w:val="0019661D"/>
    <w:rsid w:val="00196802"/>
    <w:rsid w:val="00196879"/>
    <w:rsid w:val="001968D7"/>
    <w:rsid w:val="00196958"/>
    <w:rsid w:val="001969C7"/>
    <w:rsid w:val="00196A5A"/>
    <w:rsid w:val="00196B55"/>
    <w:rsid w:val="00196BB2"/>
    <w:rsid w:val="00196D4E"/>
    <w:rsid w:val="00196D66"/>
    <w:rsid w:val="00196DA6"/>
    <w:rsid w:val="00196DD0"/>
    <w:rsid w:val="00196FEF"/>
    <w:rsid w:val="001970B9"/>
    <w:rsid w:val="001970D4"/>
    <w:rsid w:val="0019758F"/>
    <w:rsid w:val="00197621"/>
    <w:rsid w:val="00197635"/>
    <w:rsid w:val="00197697"/>
    <w:rsid w:val="001976C6"/>
    <w:rsid w:val="00197762"/>
    <w:rsid w:val="0019779C"/>
    <w:rsid w:val="00197855"/>
    <w:rsid w:val="0019789D"/>
    <w:rsid w:val="001979A1"/>
    <w:rsid w:val="00197A00"/>
    <w:rsid w:val="00197AA9"/>
    <w:rsid w:val="00197BA4"/>
    <w:rsid w:val="00197C97"/>
    <w:rsid w:val="00197CF6"/>
    <w:rsid w:val="00197F47"/>
    <w:rsid w:val="001A0064"/>
    <w:rsid w:val="001A0094"/>
    <w:rsid w:val="001A02A5"/>
    <w:rsid w:val="001A05BD"/>
    <w:rsid w:val="001A073F"/>
    <w:rsid w:val="001A0755"/>
    <w:rsid w:val="001A07D3"/>
    <w:rsid w:val="001A080C"/>
    <w:rsid w:val="001A0860"/>
    <w:rsid w:val="001A08F5"/>
    <w:rsid w:val="001A092D"/>
    <w:rsid w:val="001A0A18"/>
    <w:rsid w:val="001A0A39"/>
    <w:rsid w:val="001A0A4F"/>
    <w:rsid w:val="001A0B0B"/>
    <w:rsid w:val="001A0BEF"/>
    <w:rsid w:val="001A0C04"/>
    <w:rsid w:val="001A0C73"/>
    <w:rsid w:val="001A0D69"/>
    <w:rsid w:val="001A0E87"/>
    <w:rsid w:val="001A0F67"/>
    <w:rsid w:val="001A1044"/>
    <w:rsid w:val="001A109B"/>
    <w:rsid w:val="001A10FA"/>
    <w:rsid w:val="001A12DA"/>
    <w:rsid w:val="001A1410"/>
    <w:rsid w:val="001A14F8"/>
    <w:rsid w:val="001A1573"/>
    <w:rsid w:val="001A1583"/>
    <w:rsid w:val="001A1616"/>
    <w:rsid w:val="001A1650"/>
    <w:rsid w:val="001A16B5"/>
    <w:rsid w:val="001A17A3"/>
    <w:rsid w:val="001A17DA"/>
    <w:rsid w:val="001A17F0"/>
    <w:rsid w:val="001A184E"/>
    <w:rsid w:val="001A188F"/>
    <w:rsid w:val="001A1974"/>
    <w:rsid w:val="001A1977"/>
    <w:rsid w:val="001A1990"/>
    <w:rsid w:val="001A1A0E"/>
    <w:rsid w:val="001A1A4B"/>
    <w:rsid w:val="001A1AAC"/>
    <w:rsid w:val="001A1C79"/>
    <w:rsid w:val="001A1C7F"/>
    <w:rsid w:val="001A1E41"/>
    <w:rsid w:val="001A1EEB"/>
    <w:rsid w:val="001A20A5"/>
    <w:rsid w:val="001A229C"/>
    <w:rsid w:val="001A2305"/>
    <w:rsid w:val="001A23C7"/>
    <w:rsid w:val="001A265F"/>
    <w:rsid w:val="001A26AB"/>
    <w:rsid w:val="001A26B0"/>
    <w:rsid w:val="001A2766"/>
    <w:rsid w:val="001A2769"/>
    <w:rsid w:val="001A287C"/>
    <w:rsid w:val="001A288D"/>
    <w:rsid w:val="001A292F"/>
    <w:rsid w:val="001A29E1"/>
    <w:rsid w:val="001A2B00"/>
    <w:rsid w:val="001A2B07"/>
    <w:rsid w:val="001A2DB5"/>
    <w:rsid w:val="001A2E14"/>
    <w:rsid w:val="001A2EA4"/>
    <w:rsid w:val="001A2F38"/>
    <w:rsid w:val="001A3025"/>
    <w:rsid w:val="001A30A0"/>
    <w:rsid w:val="001A30AA"/>
    <w:rsid w:val="001A3182"/>
    <w:rsid w:val="001A31D3"/>
    <w:rsid w:val="001A3494"/>
    <w:rsid w:val="001A35DF"/>
    <w:rsid w:val="001A3600"/>
    <w:rsid w:val="001A36C8"/>
    <w:rsid w:val="001A36F9"/>
    <w:rsid w:val="001A3741"/>
    <w:rsid w:val="001A388C"/>
    <w:rsid w:val="001A38CB"/>
    <w:rsid w:val="001A39A3"/>
    <w:rsid w:val="001A39DC"/>
    <w:rsid w:val="001A3AA2"/>
    <w:rsid w:val="001A3BC3"/>
    <w:rsid w:val="001A3BF3"/>
    <w:rsid w:val="001A3C27"/>
    <w:rsid w:val="001A3D4C"/>
    <w:rsid w:val="001A3DAA"/>
    <w:rsid w:val="001A3EC3"/>
    <w:rsid w:val="001A3F32"/>
    <w:rsid w:val="001A40E2"/>
    <w:rsid w:val="001A412B"/>
    <w:rsid w:val="001A4163"/>
    <w:rsid w:val="001A441D"/>
    <w:rsid w:val="001A44D7"/>
    <w:rsid w:val="001A45EA"/>
    <w:rsid w:val="001A464C"/>
    <w:rsid w:val="001A474E"/>
    <w:rsid w:val="001A479C"/>
    <w:rsid w:val="001A47F8"/>
    <w:rsid w:val="001A4847"/>
    <w:rsid w:val="001A4905"/>
    <w:rsid w:val="001A4914"/>
    <w:rsid w:val="001A498E"/>
    <w:rsid w:val="001A4A71"/>
    <w:rsid w:val="001A4B34"/>
    <w:rsid w:val="001A4C4D"/>
    <w:rsid w:val="001A4DA9"/>
    <w:rsid w:val="001A4F30"/>
    <w:rsid w:val="001A4F32"/>
    <w:rsid w:val="001A4F80"/>
    <w:rsid w:val="001A501F"/>
    <w:rsid w:val="001A51F1"/>
    <w:rsid w:val="001A5237"/>
    <w:rsid w:val="001A525C"/>
    <w:rsid w:val="001A5304"/>
    <w:rsid w:val="001A533F"/>
    <w:rsid w:val="001A53B2"/>
    <w:rsid w:val="001A53DA"/>
    <w:rsid w:val="001A54E4"/>
    <w:rsid w:val="001A54FC"/>
    <w:rsid w:val="001A5512"/>
    <w:rsid w:val="001A5529"/>
    <w:rsid w:val="001A5793"/>
    <w:rsid w:val="001A5A45"/>
    <w:rsid w:val="001A5B69"/>
    <w:rsid w:val="001A5DA5"/>
    <w:rsid w:val="001A5E64"/>
    <w:rsid w:val="001A5E9D"/>
    <w:rsid w:val="001A5ECA"/>
    <w:rsid w:val="001A5F98"/>
    <w:rsid w:val="001A5FC7"/>
    <w:rsid w:val="001A5FCD"/>
    <w:rsid w:val="001A605E"/>
    <w:rsid w:val="001A606F"/>
    <w:rsid w:val="001A61B6"/>
    <w:rsid w:val="001A64E9"/>
    <w:rsid w:val="001A657E"/>
    <w:rsid w:val="001A6637"/>
    <w:rsid w:val="001A6666"/>
    <w:rsid w:val="001A66B8"/>
    <w:rsid w:val="001A67F0"/>
    <w:rsid w:val="001A6831"/>
    <w:rsid w:val="001A68CA"/>
    <w:rsid w:val="001A695A"/>
    <w:rsid w:val="001A69C4"/>
    <w:rsid w:val="001A6A42"/>
    <w:rsid w:val="001A6AE4"/>
    <w:rsid w:val="001A6BA9"/>
    <w:rsid w:val="001A6BAD"/>
    <w:rsid w:val="001A6D4B"/>
    <w:rsid w:val="001A6E28"/>
    <w:rsid w:val="001A6E34"/>
    <w:rsid w:val="001A6EDA"/>
    <w:rsid w:val="001A6F70"/>
    <w:rsid w:val="001A71C8"/>
    <w:rsid w:val="001A71DF"/>
    <w:rsid w:val="001A71E3"/>
    <w:rsid w:val="001A726B"/>
    <w:rsid w:val="001A72A2"/>
    <w:rsid w:val="001A734A"/>
    <w:rsid w:val="001A746D"/>
    <w:rsid w:val="001A7546"/>
    <w:rsid w:val="001A75F8"/>
    <w:rsid w:val="001A7662"/>
    <w:rsid w:val="001A768A"/>
    <w:rsid w:val="001A782E"/>
    <w:rsid w:val="001A78A8"/>
    <w:rsid w:val="001A78F7"/>
    <w:rsid w:val="001A79FE"/>
    <w:rsid w:val="001A7AEC"/>
    <w:rsid w:val="001A7B87"/>
    <w:rsid w:val="001A7BEE"/>
    <w:rsid w:val="001A7CD4"/>
    <w:rsid w:val="001A7DB8"/>
    <w:rsid w:val="001A7DBB"/>
    <w:rsid w:val="001A7F09"/>
    <w:rsid w:val="001A7F81"/>
    <w:rsid w:val="001B00A3"/>
    <w:rsid w:val="001B0227"/>
    <w:rsid w:val="001B0447"/>
    <w:rsid w:val="001B0468"/>
    <w:rsid w:val="001B04CE"/>
    <w:rsid w:val="001B0703"/>
    <w:rsid w:val="001B077B"/>
    <w:rsid w:val="001B07F5"/>
    <w:rsid w:val="001B0876"/>
    <w:rsid w:val="001B09A7"/>
    <w:rsid w:val="001B09C6"/>
    <w:rsid w:val="001B0CA4"/>
    <w:rsid w:val="001B0E06"/>
    <w:rsid w:val="001B0E0C"/>
    <w:rsid w:val="001B0E3A"/>
    <w:rsid w:val="001B0F28"/>
    <w:rsid w:val="001B0F75"/>
    <w:rsid w:val="001B0FB6"/>
    <w:rsid w:val="001B0FCA"/>
    <w:rsid w:val="001B1027"/>
    <w:rsid w:val="001B109C"/>
    <w:rsid w:val="001B12DE"/>
    <w:rsid w:val="001B131B"/>
    <w:rsid w:val="001B1389"/>
    <w:rsid w:val="001B13D9"/>
    <w:rsid w:val="001B1521"/>
    <w:rsid w:val="001B15E5"/>
    <w:rsid w:val="001B1642"/>
    <w:rsid w:val="001B178A"/>
    <w:rsid w:val="001B1846"/>
    <w:rsid w:val="001B19A4"/>
    <w:rsid w:val="001B19C2"/>
    <w:rsid w:val="001B1B28"/>
    <w:rsid w:val="001B1BBD"/>
    <w:rsid w:val="001B1BFA"/>
    <w:rsid w:val="001B1CE8"/>
    <w:rsid w:val="001B1D74"/>
    <w:rsid w:val="001B1DC5"/>
    <w:rsid w:val="001B1FAE"/>
    <w:rsid w:val="001B2006"/>
    <w:rsid w:val="001B2143"/>
    <w:rsid w:val="001B2242"/>
    <w:rsid w:val="001B2805"/>
    <w:rsid w:val="001B2822"/>
    <w:rsid w:val="001B284F"/>
    <w:rsid w:val="001B28E1"/>
    <w:rsid w:val="001B297B"/>
    <w:rsid w:val="001B2A1D"/>
    <w:rsid w:val="001B2A46"/>
    <w:rsid w:val="001B2C52"/>
    <w:rsid w:val="001B2CEB"/>
    <w:rsid w:val="001B2D2A"/>
    <w:rsid w:val="001B2D56"/>
    <w:rsid w:val="001B2DB0"/>
    <w:rsid w:val="001B2DDA"/>
    <w:rsid w:val="001B2DF4"/>
    <w:rsid w:val="001B2E30"/>
    <w:rsid w:val="001B2EF0"/>
    <w:rsid w:val="001B2F21"/>
    <w:rsid w:val="001B2FFE"/>
    <w:rsid w:val="001B3010"/>
    <w:rsid w:val="001B3070"/>
    <w:rsid w:val="001B3359"/>
    <w:rsid w:val="001B338B"/>
    <w:rsid w:val="001B3393"/>
    <w:rsid w:val="001B34E0"/>
    <w:rsid w:val="001B34E8"/>
    <w:rsid w:val="001B3642"/>
    <w:rsid w:val="001B36C2"/>
    <w:rsid w:val="001B3700"/>
    <w:rsid w:val="001B3735"/>
    <w:rsid w:val="001B380D"/>
    <w:rsid w:val="001B3819"/>
    <w:rsid w:val="001B3827"/>
    <w:rsid w:val="001B38AC"/>
    <w:rsid w:val="001B3906"/>
    <w:rsid w:val="001B3A81"/>
    <w:rsid w:val="001B3AEC"/>
    <w:rsid w:val="001B3BC1"/>
    <w:rsid w:val="001B3BE2"/>
    <w:rsid w:val="001B3BE7"/>
    <w:rsid w:val="001B3CC5"/>
    <w:rsid w:val="001B3D9E"/>
    <w:rsid w:val="001B3F8E"/>
    <w:rsid w:val="001B4099"/>
    <w:rsid w:val="001B40B0"/>
    <w:rsid w:val="001B4136"/>
    <w:rsid w:val="001B418A"/>
    <w:rsid w:val="001B4234"/>
    <w:rsid w:val="001B431D"/>
    <w:rsid w:val="001B43E1"/>
    <w:rsid w:val="001B445C"/>
    <w:rsid w:val="001B44E9"/>
    <w:rsid w:val="001B4509"/>
    <w:rsid w:val="001B4513"/>
    <w:rsid w:val="001B45B3"/>
    <w:rsid w:val="001B45F7"/>
    <w:rsid w:val="001B45FA"/>
    <w:rsid w:val="001B46E5"/>
    <w:rsid w:val="001B4703"/>
    <w:rsid w:val="001B49C5"/>
    <w:rsid w:val="001B49D5"/>
    <w:rsid w:val="001B4AFF"/>
    <w:rsid w:val="001B4B1A"/>
    <w:rsid w:val="001B4B97"/>
    <w:rsid w:val="001B4BA6"/>
    <w:rsid w:val="001B4D29"/>
    <w:rsid w:val="001B4DC2"/>
    <w:rsid w:val="001B4EB2"/>
    <w:rsid w:val="001B4F64"/>
    <w:rsid w:val="001B4FC6"/>
    <w:rsid w:val="001B4FDE"/>
    <w:rsid w:val="001B5042"/>
    <w:rsid w:val="001B5146"/>
    <w:rsid w:val="001B51C2"/>
    <w:rsid w:val="001B51E2"/>
    <w:rsid w:val="001B529C"/>
    <w:rsid w:val="001B52D5"/>
    <w:rsid w:val="001B532A"/>
    <w:rsid w:val="001B53C0"/>
    <w:rsid w:val="001B53D1"/>
    <w:rsid w:val="001B54AE"/>
    <w:rsid w:val="001B55CE"/>
    <w:rsid w:val="001B55D7"/>
    <w:rsid w:val="001B5623"/>
    <w:rsid w:val="001B578A"/>
    <w:rsid w:val="001B5804"/>
    <w:rsid w:val="001B5910"/>
    <w:rsid w:val="001B592A"/>
    <w:rsid w:val="001B5943"/>
    <w:rsid w:val="001B594D"/>
    <w:rsid w:val="001B599F"/>
    <w:rsid w:val="001B59C8"/>
    <w:rsid w:val="001B5A48"/>
    <w:rsid w:val="001B5A4A"/>
    <w:rsid w:val="001B5A4E"/>
    <w:rsid w:val="001B5B64"/>
    <w:rsid w:val="001B5B80"/>
    <w:rsid w:val="001B5C51"/>
    <w:rsid w:val="001B5DD8"/>
    <w:rsid w:val="001B5EB1"/>
    <w:rsid w:val="001B5FED"/>
    <w:rsid w:val="001B6085"/>
    <w:rsid w:val="001B6153"/>
    <w:rsid w:val="001B62AD"/>
    <w:rsid w:val="001B638C"/>
    <w:rsid w:val="001B63EF"/>
    <w:rsid w:val="001B6546"/>
    <w:rsid w:val="001B661F"/>
    <w:rsid w:val="001B6691"/>
    <w:rsid w:val="001B6699"/>
    <w:rsid w:val="001B66B7"/>
    <w:rsid w:val="001B66C6"/>
    <w:rsid w:val="001B6734"/>
    <w:rsid w:val="001B6789"/>
    <w:rsid w:val="001B739C"/>
    <w:rsid w:val="001B748A"/>
    <w:rsid w:val="001B7685"/>
    <w:rsid w:val="001B76E5"/>
    <w:rsid w:val="001B77B1"/>
    <w:rsid w:val="001B77F3"/>
    <w:rsid w:val="001B77F4"/>
    <w:rsid w:val="001B7922"/>
    <w:rsid w:val="001B792A"/>
    <w:rsid w:val="001B792D"/>
    <w:rsid w:val="001B7A09"/>
    <w:rsid w:val="001B7A1B"/>
    <w:rsid w:val="001B7A1F"/>
    <w:rsid w:val="001B7B03"/>
    <w:rsid w:val="001B7B1D"/>
    <w:rsid w:val="001B7C1B"/>
    <w:rsid w:val="001B7CC8"/>
    <w:rsid w:val="001B7CF4"/>
    <w:rsid w:val="001B7D4E"/>
    <w:rsid w:val="001B7D56"/>
    <w:rsid w:val="001B7E19"/>
    <w:rsid w:val="001B7E89"/>
    <w:rsid w:val="001B7F5E"/>
    <w:rsid w:val="001C0005"/>
    <w:rsid w:val="001C01C2"/>
    <w:rsid w:val="001C01E6"/>
    <w:rsid w:val="001C0226"/>
    <w:rsid w:val="001C0255"/>
    <w:rsid w:val="001C02DC"/>
    <w:rsid w:val="001C03DF"/>
    <w:rsid w:val="001C04F9"/>
    <w:rsid w:val="001C05CB"/>
    <w:rsid w:val="001C06E0"/>
    <w:rsid w:val="001C07E4"/>
    <w:rsid w:val="001C083A"/>
    <w:rsid w:val="001C0850"/>
    <w:rsid w:val="001C089B"/>
    <w:rsid w:val="001C0970"/>
    <w:rsid w:val="001C0972"/>
    <w:rsid w:val="001C0A34"/>
    <w:rsid w:val="001C0A5E"/>
    <w:rsid w:val="001C0A89"/>
    <w:rsid w:val="001C0B05"/>
    <w:rsid w:val="001C0B0C"/>
    <w:rsid w:val="001C0B23"/>
    <w:rsid w:val="001C0B6C"/>
    <w:rsid w:val="001C0B79"/>
    <w:rsid w:val="001C0C14"/>
    <w:rsid w:val="001C0C4E"/>
    <w:rsid w:val="001C0C51"/>
    <w:rsid w:val="001C0CD6"/>
    <w:rsid w:val="001C0D0A"/>
    <w:rsid w:val="001C0D3D"/>
    <w:rsid w:val="001C0D58"/>
    <w:rsid w:val="001C11E7"/>
    <w:rsid w:val="001C1292"/>
    <w:rsid w:val="001C135D"/>
    <w:rsid w:val="001C135F"/>
    <w:rsid w:val="001C13C5"/>
    <w:rsid w:val="001C146E"/>
    <w:rsid w:val="001C14DD"/>
    <w:rsid w:val="001C1580"/>
    <w:rsid w:val="001C1592"/>
    <w:rsid w:val="001C1634"/>
    <w:rsid w:val="001C172E"/>
    <w:rsid w:val="001C1762"/>
    <w:rsid w:val="001C1827"/>
    <w:rsid w:val="001C18F0"/>
    <w:rsid w:val="001C18F8"/>
    <w:rsid w:val="001C18FB"/>
    <w:rsid w:val="001C1936"/>
    <w:rsid w:val="001C19F7"/>
    <w:rsid w:val="001C1A16"/>
    <w:rsid w:val="001C1A41"/>
    <w:rsid w:val="001C1AB5"/>
    <w:rsid w:val="001C1B7D"/>
    <w:rsid w:val="001C1C68"/>
    <w:rsid w:val="001C1D3E"/>
    <w:rsid w:val="001C1DB3"/>
    <w:rsid w:val="001C1E32"/>
    <w:rsid w:val="001C1F2C"/>
    <w:rsid w:val="001C209C"/>
    <w:rsid w:val="001C2131"/>
    <w:rsid w:val="001C2170"/>
    <w:rsid w:val="001C21DB"/>
    <w:rsid w:val="001C2221"/>
    <w:rsid w:val="001C222C"/>
    <w:rsid w:val="001C223B"/>
    <w:rsid w:val="001C225F"/>
    <w:rsid w:val="001C22F3"/>
    <w:rsid w:val="001C231B"/>
    <w:rsid w:val="001C241E"/>
    <w:rsid w:val="001C2422"/>
    <w:rsid w:val="001C24BF"/>
    <w:rsid w:val="001C24FD"/>
    <w:rsid w:val="001C2647"/>
    <w:rsid w:val="001C26DE"/>
    <w:rsid w:val="001C2771"/>
    <w:rsid w:val="001C279A"/>
    <w:rsid w:val="001C293B"/>
    <w:rsid w:val="001C29BE"/>
    <w:rsid w:val="001C2A21"/>
    <w:rsid w:val="001C2B6C"/>
    <w:rsid w:val="001C2CFC"/>
    <w:rsid w:val="001C2E9C"/>
    <w:rsid w:val="001C31A6"/>
    <w:rsid w:val="001C34C8"/>
    <w:rsid w:val="001C3552"/>
    <w:rsid w:val="001C3570"/>
    <w:rsid w:val="001C361E"/>
    <w:rsid w:val="001C3694"/>
    <w:rsid w:val="001C3697"/>
    <w:rsid w:val="001C3742"/>
    <w:rsid w:val="001C37EF"/>
    <w:rsid w:val="001C3891"/>
    <w:rsid w:val="001C38C8"/>
    <w:rsid w:val="001C39E7"/>
    <w:rsid w:val="001C3A8C"/>
    <w:rsid w:val="001C3B76"/>
    <w:rsid w:val="001C3BA4"/>
    <w:rsid w:val="001C3BB2"/>
    <w:rsid w:val="001C3CA4"/>
    <w:rsid w:val="001C3E4E"/>
    <w:rsid w:val="001C4009"/>
    <w:rsid w:val="001C427C"/>
    <w:rsid w:val="001C4296"/>
    <w:rsid w:val="001C42B5"/>
    <w:rsid w:val="001C431E"/>
    <w:rsid w:val="001C4322"/>
    <w:rsid w:val="001C435D"/>
    <w:rsid w:val="001C43E4"/>
    <w:rsid w:val="001C43FE"/>
    <w:rsid w:val="001C44F9"/>
    <w:rsid w:val="001C457B"/>
    <w:rsid w:val="001C458A"/>
    <w:rsid w:val="001C471C"/>
    <w:rsid w:val="001C4743"/>
    <w:rsid w:val="001C47DB"/>
    <w:rsid w:val="001C4807"/>
    <w:rsid w:val="001C4814"/>
    <w:rsid w:val="001C4ACA"/>
    <w:rsid w:val="001C4B58"/>
    <w:rsid w:val="001C4BBA"/>
    <w:rsid w:val="001C4BC9"/>
    <w:rsid w:val="001C4BCA"/>
    <w:rsid w:val="001C4C35"/>
    <w:rsid w:val="001C4DA7"/>
    <w:rsid w:val="001C4DF7"/>
    <w:rsid w:val="001C4E9F"/>
    <w:rsid w:val="001C4EA9"/>
    <w:rsid w:val="001C4F97"/>
    <w:rsid w:val="001C4FB0"/>
    <w:rsid w:val="001C501E"/>
    <w:rsid w:val="001C50E3"/>
    <w:rsid w:val="001C5150"/>
    <w:rsid w:val="001C51B9"/>
    <w:rsid w:val="001C5284"/>
    <w:rsid w:val="001C52AF"/>
    <w:rsid w:val="001C539E"/>
    <w:rsid w:val="001C5565"/>
    <w:rsid w:val="001C55AF"/>
    <w:rsid w:val="001C56F3"/>
    <w:rsid w:val="001C581B"/>
    <w:rsid w:val="001C5851"/>
    <w:rsid w:val="001C597B"/>
    <w:rsid w:val="001C5B3F"/>
    <w:rsid w:val="001C5B73"/>
    <w:rsid w:val="001C5B9D"/>
    <w:rsid w:val="001C5C1C"/>
    <w:rsid w:val="001C5DEA"/>
    <w:rsid w:val="001C5E26"/>
    <w:rsid w:val="001C5E2F"/>
    <w:rsid w:val="001C5E47"/>
    <w:rsid w:val="001C5FBE"/>
    <w:rsid w:val="001C5FDF"/>
    <w:rsid w:val="001C60A7"/>
    <w:rsid w:val="001C60A8"/>
    <w:rsid w:val="001C63DA"/>
    <w:rsid w:val="001C63E6"/>
    <w:rsid w:val="001C63FC"/>
    <w:rsid w:val="001C64D2"/>
    <w:rsid w:val="001C6526"/>
    <w:rsid w:val="001C6561"/>
    <w:rsid w:val="001C65A3"/>
    <w:rsid w:val="001C65A8"/>
    <w:rsid w:val="001C6903"/>
    <w:rsid w:val="001C6974"/>
    <w:rsid w:val="001C6AB1"/>
    <w:rsid w:val="001C6D0D"/>
    <w:rsid w:val="001C6D8B"/>
    <w:rsid w:val="001C6EBA"/>
    <w:rsid w:val="001C6EC7"/>
    <w:rsid w:val="001C6F86"/>
    <w:rsid w:val="001C6FDD"/>
    <w:rsid w:val="001C7001"/>
    <w:rsid w:val="001C70B8"/>
    <w:rsid w:val="001C7105"/>
    <w:rsid w:val="001C7127"/>
    <w:rsid w:val="001C7251"/>
    <w:rsid w:val="001C72E7"/>
    <w:rsid w:val="001C7365"/>
    <w:rsid w:val="001C73DD"/>
    <w:rsid w:val="001C7411"/>
    <w:rsid w:val="001C74BA"/>
    <w:rsid w:val="001C75DB"/>
    <w:rsid w:val="001C75F4"/>
    <w:rsid w:val="001C7709"/>
    <w:rsid w:val="001C779E"/>
    <w:rsid w:val="001C786C"/>
    <w:rsid w:val="001C79CD"/>
    <w:rsid w:val="001C7A26"/>
    <w:rsid w:val="001C7CB9"/>
    <w:rsid w:val="001C7CBE"/>
    <w:rsid w:val="001C7D61"/>
    <w:rsid w:val="001C7F7C"/>
    <w:rsid w:val="001CC974"/>
    <w:rsid w:val="001D000A"/>
    <w:rsid w:val="001D0067"/>
    <w:rsid w:val="001D02FB"/>
    <w:rsid w:val="001D030E"/>
    <w:rsid w:val="001D0357"/>
    <w:rsid w:val="001D042C"/>
    <w:rsid w:val="001D0461"/>
    <w:rsid w:val="001D04DC"/>
    <w:rsid w:val="001D0594"/>
    <w:rsid w:val="001D05FE"/>
    <w:rsid w:val="001D06DF"/>
    <w:rsid w:val="001D0783"/>
    <w:rsid w:val="001D079D"/>
    <w:rsid w:val="001D07B1"/>
    <w:rsid w:val="001D08B5"/>
    <w:rsid w:val="001D09CB"/>
    <w:rsid w:val="001D0AAF"/>
    <w:rsid w:val="001D0B41"/>
    <w:rsid w:val="001D0C98"/>
    <w:rsid w:val="001D0EC9"/>
    <w:rsid w:val="001D0EE6"/>
    <w:rsid w:val="001D0F8D"/>
    <w:rsid w:val="001D11C6"/>
    <w:rsid w:val="001D1372"/>
    <w:rsid w:val="001D14B4"/>
    <w:rsid w:val="001D14C2"/>
    <w:rsid w:val="001D15EE"/>
    <w:rsid w:val="001D15F4"/>
    <w:rsid w:val="001D1668"/>
    <w:rsid w:val="001D16CD"/>
    <w:rsid w:val="001D171A"/>
    <w:rsid w:val="001D1791"/>
    <w:rsid w:val="001D1835"/>
    <w:rsid w:val="001D189E"/>
    <w:rsid w:val="001D1BB5"/>
    <w:rsid w:val="001D1D01"/>
    <w:rsid w:val="001D1D7F"/>
    <w:rsid w:val="001D1D82"/>
    <w:rsid w:val="001D1DEB"/>
    <w:rsid w:val="001D1E86"/>
    <w:rsid w:val="001D1EA7"/>
    <w:rsid w:val="001D1EF6"/>
    <w:rsid w:val="001D1F44"/>
    <w:rsid w:val="001D2136"/>
    <w:rsid w:val="001D2239"/>
    <w:rsid w:val="001D2272"/>
    <w:rsid w:val="001D227B"/>
    <w:rsid w:val="001D260B"/>
    <w:rsid w:val="001D26AD"/>
    <w:rsid w:val="001D26EC"/>
    <w:rsid w:val="001D272F"/>
    <w:rsid w:val="001D2857"/>
    <w:rsid w:val="001D29D0"/>
    <w:rsid w:val="001D29E0"/>
    <w:rsid w:val="001D29F4"/>
    <w:rsid w:val="001D2A1D"/>
    <w:rsid w:val="001D2A3D"/>
    <w:rsid w:val="001D2AB0"/>
    <w:rsid w:val="001D2BA5"/>
    <w:rsid w:val="001D2D62"/>
    <w:rsid w:val="001D2D85"/>
    <w:rsid w:val="001D2FF5"/>
    <w:rsid w:val="001D3197"/>
    <w:rsid w:val="001D31E1"/>
    <w:rsid w:val="001D31F9"/>
    <w:rsid w:val="001D3245"/>
    <w:rsid w:val="001D3294"/>
    <w:rsid w:val="001D3310"/>
    <w:rsid w:val="001D34EC"/>
    <w:rsid w:val="001D3565"/>
    <w:rsid w:val="001D3589"/>
    <w:rsid w:val="001D3715"/>
    <w:rsid w:val="001D377C"/>
    <w:rsid w:val="001D3782"/>
    <w:rsid w:val="001D38C1"/>
    <w:rsid w:val="001D3A0C"/>
    <w:rsid w:val="001D3A9F"/>
    <w:rsid w:val="001D3AE7"/>
    <w:rsid w:val="001D3D5E"/>
    <w:rsid w:val="001D3D77"/>
    <w:rsid w:val="001D3E0C"/>
    <w:rsid w:val="001D3FE0"/>
    <w:rsid w:val="001D4049"/>
    <w:rsid w:val="001D407B"/>
    <w:rsid w:val="001D40CE"/>
    <w:rsid w:val="001D4149"/>
    <w:rsid w:val="001D4190"/>
    <w:rsid w:val="001D41E8"/>
    <w:rsid w:val="001D4427"/>
    <w:rsid w:val="001D4538"/>
    <w:rsid w:val="001D4554"/>
    <w:rsid w:val="001D465B"/>
    <w:rsid w:val="001D473C"/>
    <w:rsid w:val="001D483C"/>
    <w:rsid w:val="001D4903"/>
    <w:rsid w:val="001D4960"/>
    <w:rsid w:val="001D49E4"/>
    <w:rsid w:val="001D4B2F"/>
    <w:rsid w:val="001D4C2A"/>
    <w:rsid w:val="001D4CDA"/>
    <w:rsid w:val="001D4D52"/>
    <w:rsid w:val="001D4DE0"/>
    <w:rsid w:val="001D4E1E"/>
    <w:rsid w:val="001D4EDF"/>
    <w:rsid w:val="001D50CF"/>
    <w:rsid w:val="001D5123"/>
    <w:rsid w:val="001D52E6"/>
    <w:rsid w:val="001D54DD"/>
    <w:rsid w:val="001D5541"/>
    <w:rsid w:val="001D554F"/>
    <w:rsid w:val="001D5596"/>
    <w:rsid w:val="001D55AC"/>
    <w:rsid w:val="001D56B0"/>
    <w:rsid w:val="001D580D"/>
    <w:rsid w:val="001D583E"/>
    <w:rsid w:val="001D58F3"/>
    <w:rsid w:val="001D5917"/>
    <w:rsid w:val="001D5922"/>
    <w:rsid w:val="001D5A4A"/>
    <w:rsid w:val="001D5BBA"/>
    <w:rsid w:val="001D5BD4"/>
    <w:rsid w:val="001D5BFF"/>
    <w:rsid w:val="001D5C76"/>
    <w:rsid w:val="001D5CFE"/>
    <w:rsid w:val="001D5D3A"/>
    <w:rsid w:val="001D5DA5"/>
    <w:rsid w:val="001D5F10"/>
    <w:rsid w:val="001D5F80"/>
    <w:rsid w:val="001D60AE"/>
    <w:rsid w:val="001D60CD"/>
    <w:rsid w:val="001D60D7"/>
    <w:rsid w:val="001D6136"/>
    <w:rsid w:val="001D615E"/>
    <w:rsid w:val="001D6182"/>
    <w:rsid w:val="001D62E5"/>
    <w:rsid w:val="001D6474"/>
    <w:rsid w:val="001D650F"/>
    <w:rsid w:val="001D6576"/>
    <w:rsid w:val="001D659E"/>
    <w:rsid w:val="001D65C4"/>
    <w:rsid w:val="001D661B"/>
    <w:rsid w:val="001D661F"/>
    <w:rsid w:val="001D6809"/>
    <w:rsid w:val="001D68B2"/>
    <w:rsid w:val="001D691F"/>
    <w:rsid w:val="001D69B9"/>
    <w:rsid w:val="001D6B0D"/>
    <w:rsid w:val="001D6B29"/>
    <w:rsid w:val="001D6CC1"/>
    <w:rsid w:val="001D6D15"/>
    <w:rsid w:val="001D6D24"/>
    <w:rsid w:val="001D6D81"/>
    <w:rsid w:val="001D6DA6"/>
    <w:rsid w:val="001D6DD0"/>
    <w:rsid w:val="001D6E2A"/>
    <w:rsid w:val="001D6E6E"/>
    <w:rsid w:val="001D6EEB"/>
    <w:rsid w:val="001D6F18"/>
    <w:rsid w:val="001D705A"/>
    <w:rsid w:val="001D7151"/>
    <w:rsid w:val="001D71AD"/>
    <w:rsid w:val="001D72C0"/>
    <w:rsid w:val="001D734F"/>
    <w:rsid w:val="001D7413"/>
    <w:rsid w:val="001D7498"/>
    <w:rsid w:val="001D74D9"/>
    <w:rsid w:val="001D7530"/>
    <w:rsid w:val="001D759D"/>
    <w:rsid w:val="001D75D8"/>
    <w:rsid w:val="001D76A0"/>
    <w:rsid w:val="001D78B1"/>
    <w:rsid w:val="001D78F0"/>
    <w:rsid w:val="001D7939"/>
    <w:rsid w:val="001D79B4"/>
    <w:rsid w:val="001D7AD3"/>
    <w:rsid w:val="001D7B30"/>
    <w:rsid w:val="001D7C7D"/>
    <w:rsid w:val="001D7CAA"/>
    <w:rsid w:val="001D7CF6"/>
    <w:rsid w:val="001D7CFC"/>
    <w:rsid w:val="001D7D5B"/>
    <w:rsid w:val="001D7DB8"/>
    <w:rsid w:val="001D7E83"/>
    <w:rsid w:val="001D7EFC"/>
    <w:rsid w:val="001D7F61"/>
    <w:rsid w:val="001E005E"/>
    <w:rsid w:val="001E0160"/>
    <w:rsid w:val="001E016F"/>
    <w:rsid w:val="001E0233"/>
    <w:rsid w:val="001E0271"/>
    <w:rsid w:val="001E03BE"/>
    <w:rsid w:val="001E0432"/>
    <w:rsid w:val="001E04B1"/>
    <w:rsid w:val="001E0513"/>
    <w:rsid w:val="001E0559"/>
    <w:rsid w:val="001E0640"/>
    <w:rsid w:val="001E0772"/>
    <w:rsid w:val="001E079A"/>
    <w:rsid w:val="001E07A2"/>
    <w:rsid w:val="001E07A9"/>
    <w:rsid w:val="001E07EE"/>
    <w:rsid w:val="001E07F5"/>
    <w:rsid w:val="001E0976"/>
    <w:rsid w:val="001E0AB0"/>
    <w:rsid w:val="001E0B0F"/>
    <w:rsid w:val="001E0B25"/>
    <w:rsid w:val="001E0D73"/>
    <w:rsid w:val="001E0E0A"/>
    <w:rsid w:val="001E0E1D"/>
    <w:rsid w:val="001E0F3B"/>
    <w:rsid w:val="001E100C"/>
    <w:rsid w:val="001E107D"/>
    <w:rsid w:val="001E116F"/>
    <w:rsid w:val="001E11D4"/>
    <w:rsid w:val="001E1272"/>
    <w:rsid w:val="001E1307"/>
    <w:rsid w:val="001E1391"/>
    <w:rsid w:val="001E149B"/>
    <w:rsid w:val="001E14D1"/>
    <w:rsid w:val="001E167A"/>
    <w:rsid w:val="001E16DE"/>
    <w:rsid w:val="001E1711"/>
    <w:rsid w:val="001E1799"/>
    <w:rsid w:val="001E1817"/>
    <w:rsid w:val="001E1827"/>
    <w:rsid w:val="001E1ACD"/>
    <w:rsid w:val="001E1B1A"/>
    <w:rsid w:val="001E1B70"/>
    <w:rsid w:val="001E1C79"/>
    <w:rsid w:val="001E1DAC"/>
    <w:rsid w:val="001E1E2F"/>
    <w:rsid w:val="001E2095"/>
    <w:rsid w:val="001E2113"/>
    <w:rsid w:val="001E2270"/>
    <w:rsid w:val="001E237D"/>
    <w:rsid w:val="001E2467"/>
    <w:rsid w:val="001E24D8"/>
    <w:rsid w:val="001E2572"/>
    <w:rsid w:val="001E259E"/>
    <w:rsid w:val="001E25EC"/>
    <w:rsid w:val="001E26ED"/>
    <w:rsid w:val="001E2770"/>
    <w:rsid w:val="001E279B"/>
    <w:rsid w:val="001E279D"/>
    <w:rsid w:val="001E2830"/>
    <w:rsid w:val="001E286D"/>
    <w:rsid w:val="001E292A"/>
    <w:rsid w:val="001E293E"/>
    <w:rsid w:val="001E29FA"/>
    <w:rsid w:val="001E2A02"/>
    <w:rsid w:val="001E2A0B"/>
    <w:rsid w:val="001E2A8F"/>
    <w:rsid w:val="001E2BE1"/>
    <w:rsid w:val="001E2BF4"/>
    <w:rsid w:val="001E2C1D"/>
    <w:rsid w:val="001E2C4C"/>
    <w:rsid w:val="001E2E1D"/>
    <w:rsid w:val="001E2E2D"/>
    <w:rsid w:val="001E2E5E"/>
    <w:rsid w:val="001E2F11"/>
    <w:rsid w:val="001E3024"/>
    <w:rsid w:val="001E3059"/>
    <w:rsid w:val="001E3075"/>
    <w:rsid w:val="001E307A"/>
    <w:rsid w:val="001E3128"/>
    <w:rsid w:val="001E32FF"/>
    <w:rsid w:val="001E334F"/>
    <w:rsid w:val="001E33CF"/>
    <w:rsid w:val="001E3451"/>
    <w:rsid w:val="001E34C2"/>
    <w:rsid w:val="001E3570"/>
    <w:rsid w:val="001E35E1"/>
    <w:rsid w:val="001E36CA"/>
    <w:rsid w:val="001E3822"/>
    <w:rsid w:val="001E392E"/>
    <w:rsid w:val="001E399A"/>
    <w:rsid w:val="001E399F"/>
    <w:rsid w:val="001E3B48"/>
    <w:rsid w:val="001E3BB5"/>
    <w:rsid w:val="001E3BC9"/>
    <w:rsid w:val="001E3DC6"/>
    <w:rsid w:val="001E3E51"/>
    <w:rsid w:val="001E3E9A"/>
    <w:rsid w:val="001E3F0A"/>
    <w:rsid w:val="001E3F93"/>
    <w:rsid w:val="001E4075"/>
    <w:rsid w:val="001E40D6"/>
    <w:rsid w:val="001E437C"/>
    <w:rsid w:val="001E4515"/>
    <w:rsid w:val="001E4598"/>
    <w:rsid w:val="001E45C6"/>
    <w:rsid w:val="001E45E7"/>
    <w:rsid w:val="001E4826"/>
    <w:rsid w:val="001E4960"/>
    <w:rsid w:val="001E497D"/>
    <w:rsid w:val="001E49A1"/>
    <w:rsid w:val="001E4A11"/>
    <w:rsid w:val="001E4A5A"/>
    <w:rsid w:val="001E4A67"/>
    <w:rsid w:val="001E4B91"/>
    <w:rsid w:val="001E4C7A"/>
    <w:rsid w:val="001E4D0C"/>
    <w:rsid w:val="001E4DBA"/>
    <w:rsid w:val="001E4EAB"/>
    <w:rsid w:val="001E4F4F"/>
    <w:rsid w:val="001E4FEF"/>
    <w:rsid w:val="001E506A"/>
    <w:rsid w:val="001E5137"/>
    <w:rsid w:val="001E5177"/>
    <w:rsid w:val="001E5216"/>
    <w:rsid w:val="001E53DE"/>
    <w:rsid w:val="001E5465"/>
    <w:rsid w:val="001E55D8"/>
    <w:rsid w:val="001E57A3"/>
    <w:rsid w:val="001E5882"/>
    <w:rsid w:val="001E58D4"/>
    <w:rsid w:val="001E592A"/>
    <w:rsid w:val="001E59FE"/>
    <w:rsid w:val="001E5A23"/>
    <w:rsid w:val="001E5B35"/>
    <w:rsid w:val="001E5B46"/>
    <w:rsid w:val="001E5B76"/>
    <w:rsid w:val="001E5B79"/>
    <w:rsid w:val="001E5C1E"/>
    <w:rsid w:val="001E5C86"/>
    <w:rsid w:val="001E5CB9"/>
    <w:rsid w:val="001E5DEF"/>
    <w:rsid w:val="001E5E18"/>
    <w:rsid w:val="001E5EE6"/>
    <w:rsid w:val="001E5FDC"/>
    <w:rsid w:val="001E6101"/>
    <w:rsid w:val="001E6208"/>
    <w:rsid w:val="001E621A"/>
    <w:rsid w:val="001E62A7"/>
    <w:rsid w:val="001E62B0"/>
    <w:rsid w:val="001E63BB"/>
    <w:rsid w:val="001E63F3"/>
    <w:rsid w:val="001E65C6"/>
    <w:rsid w:val="001E6621"/>
    <w:rsid w:val="001E6713"/>
    <w:rsid w:val="001E6809"/>
    <w:rsid w:val="001E68A5"/>
    <w:rsid w:val="001E68C4"/>
    <w:rsid w:val="001E6942"/>
    <w:rsid w:val="001E696C"/>
    <w:rsid w:val="001E6B46"/>
    <w:rsid w:val="001E6B7C"/>
    <w:rsid w:val="001E6BA3"/>
    <w:rsid w:val="001E6C41"/>
    <w:rsid w:val="001E6C73"/>
    <w:rsid w:val="001E6D60"/>
    <w:rsid w:val="001E6EA0"/>
    <w:rsid w:val="001E6ED1"/>
    <w:rsid w:val="001E6F22"/>
    <w:rsid w:val="001E6F23"/>
    <w:rsid w:val="001E6FD5"/>
    <w:rsid w:val="001E6FEA"/>
    <w:rsid w:val="001E7029"/>
    <w:rsid w:val="001E7073"/>
    <w:rsid w:val="001E7110"/>
    <w:rsid w:val="001E7123"/>
    <w:rsid w:val="001E7300"/>
    <w:rsid w:val="001E73DA"/>
    <w:rsid w:val="001E7422"/>
    <w:rsid w:val="001E74EF"/>
    <w:rsid w:val="001E7540"/>
    <w:rsid w:val="001E7570"/>
    <w:rsid w:val="001E7608"/>
    <w:rsid w:val="001E762B"/>
    <w:rsid w:val="001E7915"/>
    <w:rsid w:val="001E791E"/>
    <w:rsid w:val="001E7A18"/>
    <w:rsid w:val="001E7C56"/>
    <w:rsid w:val="001E7DB4"/>
    <w:rsid w:val="001E7DCA"/>
    <w:rsid w:val="001E7DFA"/>
    <w:rsid w:val="001E7F7B"/>
    <w:rsid w:val="001F02EA"/>
    <w:rsid w:val="001F0381"/>
    <w:rsid w:val="001F03C5"/>
    <w:rsid w:val="001F0403"/>
    <w:rsid w:val="001F0446"/>
    <w:rsid w:val="001F04BB"/>
    <w:rsid w:val="001F04C1"/>
    <w:rsid w:val="001F04F3"/>
    <w:rsid w:val="001F057D"/>
    <w:rsid w:val="001F05FF"/>
    <w:rsid w:val="001F061D"/>
    <w:rsid w:val="001F06AF"/>
    <w:rsid w:val="001F06EC"/>
    <w:rsid w:val="001F076E"/>
    <w:rsid w:val="001F07F2"/>
    <w:rsid w:val="001F0872"/>
    <w:rsid w:val="001F0966"/>
    <w:rsid w:val="001F09FA"/>
    <w:rsid w:val="001F0A09"/>
    <w:rsid w:val="001F0A40"/>
    <w:rsid w:val="001F0AE8"/>
    <w:rsid w:val="001F0B25"/>
    <w:rsid w:val="001F0B59"/>
    <w:rsid w:val="001F0D12"/>
    <w:rsid w:val="001F0D7C"/>
    <w:rsid w:val="001F0DF1"/>
    <w:rsid w:val="001F0E29"/>
    <w:rsid w:val="001F0E30"/>
    <w:rsid w:val="001F0E44"/>
    <w:rsid w:val="001F0E7E"/>
    <w:rsid w:val="001F0EE5"/>
    <w:rsid w:val="001F0FD9"/>
    <w:rsid w:val="001F0FE0"/>
    <w:rsid w:val="001F1010"/>
    <w:rsid w:val="001F1040"/>
    <w:rsid w:val="001F1104"/>
    <w:rsid w:val="001F1186"/>
    <w:rsid w:val="001F119A"/>
    <w:rsid w:val="001F12C1"/>
    <w:rsid w:val="001F12CE"/>
    <w:rsid w:val="001F1384"/>
    <w:rsid w:val="001F139D"/>
    <w:rsid w:val="001F13C1"/>
    <w:rsid w:val="001F142E"/>
    <w:rsid w:val="001F1436"/>
    <w:rsid w:val="001F144C"/>
    <w:rsid w:val="001F1464"/>
    <w:rsid w:val="001F14C1"/>
    <w:rsid w:val="001F1566"/>
    <w:rsid w:val="001F1602"/>
    <w:rsid w:val="001F1658"/>
    <w:rsid w:val="001F16BC"/>
    <w:rsid w:val="001F16F0"/>
    <w:rsid w:val="001F1777"/>
    <w:rsid w:val="001F1857"/>
    <w:rsid w:val="001F18F3"/>
    <w:rsid w:val="001F1973"/>
    <w:rsid w:val="001F1B66"/>
    <w:rsid w:val="001F1C11"/>
    <w:rsid w:val="001F1DE8"/>
    <w:rsid w:val="001F1E0E"/>
    <w:rsid w:val="001F1F6E"/>
    <w:rsid w:val="001F1FCC"/>
    <w:rsid w:val="001F2129"/>
    <w:rsid w:val="001F2151"/>
    <w:rsid w:val="001F228A"/>
    <w:rsid w:val="001F234E"/>
    <w:rsid w:val="001F239F"/>
    <w:rsid w:val="001F245B"/>
    <w:rsid w:val="001F2553"/>
    <w:rsid w:val="001F2622"/>
    <w:rsid w:val="001F2667"/>
    <w:rsid w:val="001F279A"/>
    <w:rsid w:val="001F27A2"/>
    <w:rsid w:val="001F27C3"/>
    <w:rsid w:val="001F288C"/>
    <w:rsid w:val="001F2966"/>
    <w:rsid w:val="001F2ABC"/>
    <w:rsid w:val="001F2B12"/>
    <w:rsid w:val="001F2C7F"/>
    <w:rsid w:val="001F2CAD"/>
    <w:rsid w:val="001F2D99"/>
    <w:rsid w:val="001F2E08"/>
    <w:rsid w:val="001F2E4E"/>
    <w:rsid w:val="001F2FBE"/>
    <w:rsid w:val="001F3040"/>
    <w:rsid w:val="001F30BC"/>
    <w:rsid w:val="001F3316"/>
    <w:rsid w:val="001F3321"/>
    <w:rsid w:val="001F33A1"/>
    <w:rsid w:val="001F3476"/>
    <w:rsid w:val="001F34FC"/>
    <w:rsid w:val="001F3533"/>
    <w:rsid w:val="001F37DE"/>
    <w:rsid w:val="001F3841"/>
    <w:rsid w:val="001F3873"/>
    <w:rsid w:val="001F3880"/>
    <w:rsid w:val="001F38AA"/>
    <w:rsid w:val="001F3ADB"/>
    <w:rsid w:val="001F3B52"/>
    <w:rsid w:val="001F3C3F"/>
    <w:rsid w:val="001F3D17"/>
    <w:rsid w:val="001F3E07"/>
    <w:rsid w:val="001F3ED2"/>
    <w:rsid w:val="001F3EEA"/>
    <w:rsid w:val="001F420B"/>
    <w:rsid w:val="001F4256"/>
    <w:rsid w:val="001F427C"/>
    <w:rsid w:val="001F43B1"/>
    <w:rsid w:val="001F43B5"/>
    <w:rsid w:val="001F4500"/>
    <w:rsid w:val="001F4619"/>
    <w:rsid w:val="001F4682"/>
    <w:rsid w:val="001F469E"/>
    <w:rsid w:val="001F4737"/>
    <w:rsid w:val="001F4884"/>
    <w:rsid w:val="001F4A18"/>
    <w:rsid w:val="001F4A24"/>
    <w:rsid w:val="001F4A94"/>
    <w:rsid w:val="001F4DD1"/>
    <w:rsid w:val="001F4E3F"/>
    <w:rsid w:val="001F4EB0"/>
    <w:rsid w:val="001F4F1C"/>
    <w:rsid w:val="001F50B0"/>
    <w:rsid w:val="001F5137"/>
    <w:rsid w:val="001F5189"/>
    <w:rsid w:val="001F518C"/>
    <w:rsid w:val="001F51E6"/>
    <w:rsid w:val="001F52AD"/>
    <w:rsid w:val="001F55AE"/>
    <w:rsid w:val="001F565A"/>
    <w:rsid w:val="001F565F"/>
    <w:rsid w:val="001F56F2"/>
    <w:rsid w:val="001F5725"/>
    <w:rsid w:val="001F594C"/>
    <w:rsid w:val="001F598F"/>
    <w:rsid w:val="001F5A26"/>
    <w:rsid w:val="001F5ABA"/>
    <w:rsid w:val="001F5ACA"/>
    <w:rsid w:val="001F5B07"/>
    <w:rsid w:val="001F5C38"/>
    <w:rsid w:val="001F5DD5"/>
    <w:rsid w:val="001F5DD9"/>
    <w:rsid w:val="001F5E44"/>
    <w:rsid w:val="001F5E6D"/>
    <w:rsid w:val="001F5F13"/>
    <w:rsid w:val="001F6082"/>
    <w:rsid w:val="001F611D"/>
    <w:rsid w:val="001F6252"/>
    <w:rsid w:val="001F6283"/>
    <w:rsid w:val="001F64C0"/>
    <w:rsid w:val="001F64C6"/>
    <w:rsid w:val="001F6571"/>
    <w:rsid w:val="001F65E0"/>
    <w:rsid w:val="001F66E1"/>
    <w:rsid w:val="001F673A"/>
    <w:rsid w:val="001F67DA"/>
    <w:rsid w:val="001F6961"/>
    <w:rsid w:val="001F6A1B"/>
    <w:rsid w:val="001F6B1C"/>
    <w:rsid w:val="001F6C13"/>
    <w:rsid w:val="001F6C83"/>
    <w:rsid w:val="001F6CA6"/>
    <w:rsid w:val="001F6F04"/>
    <w:rsid w:val="001F7031"/>
    <w:rsid w:val="001F703A"/>
    <w:rsid w:val="001F70A6"/>
    <w:rsid w:val="001F715E"/>
    <w:rsid w:val="001F7201"/>
    <w:rsid w:val="001F7214"/>
    <w:rsid w:val="001F7225"/>
    <w:rsid w:val="001F7401"/>
    <w:rsid w:val="001F7437"/>
    <w:rsid w:val="001F74BF"/>
    <w:rsid w:val="001F74FD"/>
    <w:rsid w:val="001F761B"/>
    <w:rsid w:val="001F7685"/>
    <w:rsid w:val="001F7754"/>
    <w:rsid w:val="001F7832"/>
    <w:rsid w:val="001F7985"/>
    <w:rsid w:val="001F7A34"/>
    <w:rsid w:val="001F7A5F"/>
    <w:rsid w:val="001F7ACC"/>
    <w:rsid w:val="001F7AD4"/>
    <w:rsid w:val="001F7B18"/>
    <w:rsid w:val="001F7B91"/>
    <w:rsid w:val="001F7BBE"/>
    <w:rsid w:val="001F7BEA"/>
    <w:rsid w:val="001F7C66"/>
    <w:rsid w:val="001F7CB2"/>
    <w:rsid w:val="001F7D34"/>
    <w:rsid w:val="001F7DB1"/>
    <w:rsid w:val="001F7E1D"/>
    <w:rsid w:val="001F7E4D"/>
    <w:rsid w:val="001F7E52"/>
    <w:rsid w:val="001F7EBB"/>
    <w:rsid w:val="001F7F6C"/>
    <w:rsid w:val="001F7FE7"/>
    <w:rsid w:val="001F7FEB"/>
    <w:rsid w:val="00200082"/>
    <w:rsid w:val="002000AB"/>
    <w:rsid w:val="002000BD"/>
    <w:rsid w:val="0020028D"/>
    <w:rsid w:val="0020041F"/>
    <w:rsid w:val="00200445"/>
    <w:rsid w:val="00200573"/>
    <w:rsid w:val="00200611"/>
    <w:rsid w:val="0020066A"/>
    <w:rsid w:val="002006E1"/>
    <w:rsid w:val="0020073B"/>
    <w:rsid w:val="002007E7"/>
    <w:rsid w:val="0020085F"/>
    <w:rsid w:val="00200933"/>
    <w:rsid w:val="0020098D"/>
    <w:rsid w:val="00200A9C"/>
    <w:rsid w:val="00200B0D"/>
    <w:rsid w:val="00200C3E"/>
    <w:rsid w:val="00200C65"/>
    <w:rsid w:val="00200CD9"/>
    <w:rsid w:val="00200CF4"/>
    <w:rsid w:val="00200F22"/>
    <w:rsid w:val="00200FDB"/>
    <w:rsid w:val="00201207"/>
    <w:rsid w:val="0020131A"/>
    <w:rsid w:val="00201322"/>
    <w:rsid w:val="0020139A"/>
    <w:rsid w:val="002015F2"/>
    <w:rsid w:val="00201637"/>
    <w:rsid w:val="002016D2"/>
    <w:rsid w:val="00201775"/>
    <w:rsid w:val="0020185F"/>
    <w:rsid w:val="0020194E"/>
    <w:rsid w:val="00201993"/>
    <w:rsid w:val="002019A8"/>
    <w:rsid w:val="00201B85"/>
    <w:rsid w:val="00201BB5"/>
    <w:rsid w:val="00201BDF"/>
    <w:rsid w:val="00201C33"/>
    <w:rsid w:val="00201C67"/>
    <w:rsid w:val="00201C82"/>
    <w:rsid w:val="00201CA4"/>
    <w:rsid w:val="00201D52"/>
    <w:rsid w:val="00201D9D"/>
    <w:rsid w:val="00201E09"/>
    <w:rsid w:val="00201E6A"/>
    <w:rsid w:val="00201ED4"/>
    <w:rsid w:val="00201F25"/>
    <w:rsid w:val="002020FF"/>
    <w:rsid w:val="002021A0"/>
    <w:rsid w:val="002021C4"/>
    <w:rsid w:val="0020268B"/>
    <w:rsid w:val="002026E6"/>
    <w:rsid w:val="002027A4"/>
    <w:rsid w:val="002027CF"/>
    <w:rsid w:val="00202827"/>
    <w:rsid w:val="0020282A"/>
    <w:rsid w:val="0020284F"/>
    <w:rsid w:val="00202A08"/>
    <w:rsid w:val="00202AC3"/>
    <w:rsid w:val="00202B51"/>
    <w:rsid w:val="00202BA1"/>
    <w:rsid w:val="00202C07"/>
    <w:rsid w:val="00202C42"/>
    <w:rsid w:val="00202D1D"/>
    <w:rsid w:val="00202DB7"/>
    <w:rsid w:val="00202E21"/>
    <w:rsid w:val="00202ED4"/>
    <w:rsid w:val="00202F6E"/>
    <w:rsid w:val="00202FBE"/>
    <w:rsid w:val="0020314F"/>
    <w:rsid w:val="00203185"/>
    <w:rsid w:val="002031D1"/>
    <w:rsid w:val="0020349F"/>
    <w:rsid w:val="00203568"/>
    <w:rsid w:val="00203611"/>
    <w:rsid w:val="0020364D"/>
    <w:rsid w:val="00203690"/>
    <w:rsid w:val="002037B2"/>
    <w:rsid w:val="002037F1"/>
    <w:rsid w:val="0020381E"/>
    <w:rsid w:val="002038EA"/>
    <w:rsid w:val="00203982"/>
    <w:rsid w:val="002039B3"/>
    <w:rsid w:val="00203C68"/>
    <w:rsid w:val="00203CF8"/>
    <w:rsid w:val="00203D11"/>
    <w:rsid w:val="00203F45"/>
    <w:rsid w:val="002041AE"/>
    <w:rsid w:val="0020430A"/>
    <w:rsid w:val="0020445A"/>
    <w:rsid w:val="00204494"/>
    <w:rsid w:val="002044DC"/>
    <w:rsid w:val="002044FE"/>
    <w:rsid w:val="0020458B"/>
    <w:rsid w:val="00204622"/>
    <w:rsid w:val="00204699"/>
    <w:rsid w:val="0020473D"/>
    <w:rsid w:val="00204791"/>
    <w:rsid w:val="002047B7"/>
    <w:rsid w:val="002047E3"/>
    <w:rsid w:val="002048A2"/>
    <w:rsid w:val="00204C27"/>
    <w:rsid w:val="00204CA4"/>
    <w:rsid w:val="00204E08"/>
    <w:rsid w:val="00204E66"/>
    <w:rsid w:val="00204ED7"/>
    <w:rsid w:val="00204F57"/>
    <w:rsid w:val="00204FFF"/>
    <w:rsid w:val="0020502A"/>
    <w:rsid w:val="0020515A"/>
    <w:rsid w:val="002052B8"/>
    <w:rsid w:val="00205375"/>
    <w:rsid w:val="00205397"/>
    <w:rsid w:val="002053CC"/>
    <w:rsid w:val="002053FD"/>
    <w:rsid w:val="00205417"/>
    <w:rsid w:val="0020545B"/>
    <w:rsid w:val="0020548D"/>
    <w:rsid w:val="00205624"/>
    <w:rsid w:val="002059C8"/>
    <w:rsid w:val="00205A74"/>
    <w:rsid w:val="00205A87"/>
    <w:rsid w:val="00205A90"/>
    <w:rsid w:val="00205AF6"/>
    <w:rsid w:val="00205B87"/>
    <w:rsid w:val="00205CE4"/>
    <w:rsid w:val="00205EB6"/>
    <w:rsid w:val="0020616C"/>
    <w:rsid w:val="00206775"/>
    <w:rsid w:val="0020682B"/>
    <w:rsid w:val="00206A97"/>
    <w:rsid w:val="00206BAC"/>
    <w:rsid w:val="00206BF9"/>
    <w:rsid w:val="00206C49"/>
    <w:rsid w:val="00206C60"/>
    <w:rsid w:val="00206C7C"/>
    <w:rsid w:val="00206D47"/>
    <w:rsid w:val="00206E94"/>
    <w:rsid w:val="00206EAE"/>
    <w:rsid w:val="00206F2E"/>
    <w:rsid w:val="00206FC3"/>
    <w:rsid w:val="002070E1"/>
    <w:rsid w:val="0020710C"/>
    <w:rsid w:val="002072EF"/>
    <w:rsid w:val="00207359"/>
    <w:rsid w:val="002073E0"/>
    <w:rsid w:val="0020751E"/>
    <w:rsid w:val="00207535"/>
    <w:rsid w:val="002076F2"/>
    <w:rsid w:val="00207711"/>
    <w:rsid w:val="0020778B"/>
    <w:rsid w:val="0020792D"/>
    <w:rsid w:val="00207A7D"/>
    <w:rsid w:val="00207B6A"/>
    <w:rsid w:val="00207C7E"/>
    <w:rsid w:val="00207C81"/>
    <w:rsid w:val="00207CF0"/>
    <w:rsid w:val="00207FDD"/>
    <w:rsid w:val="00207FE6"/>
    <w:rsid w:val="00210153"/>
    <w:rsid w:val="0021022C"/>
    <w:rsid w:val="00210259"/>
    <w:rsid w:val="00210294"/>
    <w:rsid w:val="00210378"/>
    <w:rsid w:val="002103D9"/>
    <w:rsid w:val="002104C1"/>
    <w:rsid w:val="00210520"/>
    <w:rsid w:val="00210730"/>
    <w:rsid w:val="0021083C"/>
    <w:rsid w:val="00210846"/>
    <w:rsid w:val="0021089D"/>
    <w:rsid w:val="002108FC"/>
    <w:rsid w:val="00210915"/>
    <w:rsid w:val="00210A35"/>
    <w:rsid w:val="00210A79"/>
    <w:rsid w:val="00210B0D"/>
    <w:rsid w:val="00210B4D"/>
    <w:rsid w:val="00210B57"/>
    <w:rsid w:val="00210BC0"/>
    <w:rsid w:val="00210C25"/>
    <w:rsid w:val="00210CEE"/>
    <w:rsid w:val="00210CF5"/>
    <w:rsid w:val="00210DC7"/>
    <w:rsid w:val="00210E7D"/>
    <w:rsid w:val="00210EC1"/>
    <w:rsid w:val="00210FBF"/>
    <w:rsid w:val="00210FE4"/>
    <w:rsid w:val="0021106F"/>
    <w:rsid w:val="002111EB"/>
    <w:rsid w:val="0021125E"/>
    <w:rsid w:val="0021145B"/>
    <w:rsid w:val="00211466"/>
    <w:rsid w:val="0021146B"/>
    <w:rsid w:val="0021146C"/>
    <w:rsid w:val="0021146D"/>
    <w:rsid w:val="0021151D"/>
    <w:rsid w:val="00211529"/>
    <w:rsid w:val="002115D5"/>
    <w:rsid w:val="002116D9"/>
    <w:rsid w:val="00211746"/>
    <w:rsid w:val="0021175B"/>
    <w:rsid w:val="002117CC"/>
    <w:rsid w:val="00211839"/>
    <w:rsid w:val="00211896"/>
    <w:rsid w:val="002118B5"/>
    <w:rsid w:val="002118F3"/>
    <w:rsid w:val="002119AF"/>
    <w:rsid w:val="00211A0A"/>
    <w:rsid w:val="00211B07"/>
    <w:rsid w:val="00211BE1"/>
    <w:rsid w:val="00211BF1"/>
    <w:rsid w:val="00211BF5"/>
    <w:rsid w:val="00211D04"/>
    <w:rsid w:val="00211D4E"/>
    <w:rsid w:val="00211DC5"/>
    <w:rsid w:val="00211E9C"/>
    <w:rsid w:val="00211EDE"/>
    <w:rsid w:val="00211EEA"/>
    <w:rsid w:val="00211F4D"/>
    <w:rsid w:val="00211FE3"/>
    <w:rsid w:val="0021200F"/>
    <w:rsid w:val="0021212B"/>
    <w:rsid w:val="0021219D"/>
    <w:rsid w:val="0021227F"/>
    <w:rsid w:val="002123C0"/>
    <w:rsid w:val="002123E7"/>
    <w:rsid w:val="002124A4"/>
    <w:rsid w:val="002124B7"/>
    <w:rsid w:val="002124C5"/>
    <w:rsid w:val="00212663"/>
    <w:rsid w:val="00212734"/>
    <w:rsid w:val="0021274B"/>
    <w:rsid w:val="00212819"/>
    <w:rsid w:val="0021283F"/>
    <w:rsid w:val="0021284A"/>
    <w:rsid w:val="0021289B"/>
    <w:rsid w:val="0021292B"/>
    <w:rsid w:val="0021293A"/>
    <w:rsid w:val="00212950"/>
    <w:rsid w:val="002129C0"/>
    <w:rsid w:val="00212AD7"/>
    <w:rsid w:val="00212BA9"/>
    <w:rsid w:val="00212CC8"/>
    <w:rsid w:val="00212D42"/>
    <w:rsid w:val="00212E74"/>
    <w:rsid w:val="00212EA9"/>
    <w:rsid w:val="00213026"/>
    <w:rsid w:val="0021306C"/>
    <w:rsid w:val="002130D1"/>
    <w:rsid w:val="0021315C"/>
    <w:rsid w:val="0021317E"/>
    <w:rsid w:val="002131B4"/>
    <w:rsid w:val="00213285"/>
    <w:rsid w:val="002132CA"/>
    <w:rsid w:val="002132FA"/>
    <w:rsid w:val="0021337C"/>
    <w:rsid w:val="002135B7"/>
    <w:rsid w:val="0021363D"/>
    <w:rsid w:val="00213641"/>
    <w:rsid w:val="002136A2"/>
    <w:rsid w:val="00213851"/>
    <w:rsid w:val="00213911"/>
    <w:rsid w:val="00213927"/>
    <w:rsid w:val="0021392C"/>
    <w:rsid w:val="00213A16"/>
    <w:rsid w:val="00213B52"/>
    <w:rsid w:val="00213BD0"/>
    <w:rsid w:val="00213DC9"/>
    <w:rsid w:val="00213F2E"/>
    <w:rsid w:val="00213F42"/>
    <w:rsid w:val="00213FBA"/>
    <w:rsid w:val="002140C6"/>
    <w:rsid w:val="0021414F"/>
    <w:rsid w:val="00214258"/>
    <w:rsid w:val="0021435A"/>
    <w:rsid w:val="0021449B"/>
    <w:rsid w:val="0021456F"/>
    <w:rsid w:val="002145B7"/>
    <w:rsid w:val="0021462A"/>
    <w:rsid w:val="00214667"/>
    <w:rsid w:val="0021478A"/>
    <w:rsid w:val="002147D1"/>
    <w:rsid w:val="00214919"/>
    <w:rsid w:val="00214A8D"/>
    <w:rsid w:val="00214AB0"/>
    <w:rsid w:val="00214B64"/>
    <w:rsid w:val="00214C65"/>
    <w:rsid w:val="00214DAA"/>
    <w:rsid w:val="00214E61"/>
    <w:rsid w:val="00214F36"/>
    <w:rsid w:val="00215038"/>
    <w:rsid w:val="002151A2"/>
    <w:rsid w:val="00215315"/>
    <w:rsid w:val="0021545A"/>
    <w:rsid w:val="00215634"/>
    <w:rsid w:val="002156A5"/>
    <w:rsid w:val="002156F2"/>
    <w:rsid w:val="0021579D"/>
    <w:rsid w:val="002158DC"/>
    <w:rsid w:val="002158FF"/>
    <w:rsid w:val="002159EE"/>
    <w:rsid w:val="002159FD"/>
    <w:rsid w:val="00215C7A"/>
    <w:rsid w:val="00215DFF"/>
    <w:rsid w:val="00215E96"/>
    <w:rsid w:val="00215FE2"/>
    <w:rsid w:val="00216038"/>
    <w:rsid w:val="0021607D"/>
    <w:rsid w:val="0021616B"/>
    <w:rsid w:val="002164DF"/>
    <w:rsid w:val="00216596"/>
    <w:rsid w:val="002165AD"/>
    <w:rsid w:val="00216749"/>
    <w:rsid w:val="00216924"/>
    <w:rsid w:val="00216A1E"/>
    <w:rsid w:val="00216B3C"/>
    <w:rsid w:val="00216BAC"/>
    <w:rsid w:val="00216C0B"/>
    <w:rsid w:val="00216C14"/>
    <w:rsid w:val="00216CAD"/>
    <w:rsid w:val="00216D32"/>
    <w:rsid w:val="00216D39"/>
    <w:rsid w:val="00216D4A"/>
    <w:rsid w:val="00216D9F"/>
    <w:rsid w:val="00216DA7"/>
    <w:rsid w:val="00216DB6"/>
    <w:rsid w:val="00216E3C"/>
    <w:rsid w:val="00216E69"/>
    <w:rsid w:val="00216F3D"/>
    <w:rsid w:val="00216FF6"/>
    <w:rsid w:val="0021706C"/>
    <w:rsid w:val="0021707F"/>
    <w:rsid w:val="002171B4"/>
    <w:rsid w:val="002171BC"/>
    <w:rsid w:val="00217231"/>
    <w:rsid w:val="00217248"/>
    <w:rsid w:val="002172AC"/>
    <w:rsid w:val="00217319"/>
    <w:rsid w:val="00217371"/>
    <w:rsid w:val="0021737A"/>
    <w:rsid w:val="002173CB"/>
    <w:rsid w:val="00217435"/>
    <w:rsid w:val="00217481"/>
    <w:rsid w:val="002175C8"/>
    <w:rsid w:val="002175DC"/>
    <w:rsid w:val="0021768D"/>
    <w:rsid w:val="002177A2"/>
    <w:rsid w:val="002178CA"/>
    <w:rsid w:val="00217967"/>
    <w:rsid w:val="002179E2"/>
    <w:rsid w:val="002179EE"/>
    <w:rsid w:val="002179FD"/>
    <w:rsid w:val="00217AC1"/>
    <w:rsid w:val="00217B16"/>
    <w:rsid w:val="00217BAF"/>
    <w:rsid w:val="00217C07"/>
    <w:rsid w:val="00217D50"/>
    <w:rsid w:val="00217EC3"/>
    <w:rsid w:val="00217ED5"/>
    <w:rsid w:val="00217F21"/>
    <w:rsid w:val="00217F6E"/>
    <w:rsid w:val="00217FC4"/>
    <w:rsid w:val="00217FF2"/>
    <w:rsid w:val="0022007E"/>
    <w:rsid w:val="002200CB"/>
    <w:rsid w:val="00220276"/>
    <w:rsid w:val="0022029E"/>
    <w:rsid w:val="002202C3"/>
    <w:rsid w:val="00220428"/>
    <w:rsid w:val="00220436"/>
    <w:rsid w:val="00220503"/>
    <w:rsid w:val="002205B2"/>
    <w:rsid w:val="002205B5"/>
    <w:rsid w:val="002205CB"/>
    <w:rsid w:val="00220890"/>
    <w:rsid w:val="00220A3E"/>
    <w:rsid w:val="00220BBB"/>
    <w:rsid w:val="00220C03"/>
    <w:rsid w:val="00220D77"/>
    <w:rsid w:val="00220DC6"/>
    <w:rsid w:val="00220F5A"/>
    <w:rsid w:val="00220F9A"/>
    <w:rsid w:val="002211C2"/>
    <w:rsid w:val="00221236"/>
    <w:rsid w:val="002212BC"/>
    <w:rsid w:val="0022144E"/>
    <w:rsid w:val="002215A5"/>
    <w:rsid w:val="00221746"/>
    <w:rsid w:val="002217A5"/>
    <w:rsid w:val="002217C5"/>
    <w:rsid w:val="00221A8B"/>
    <w:rsid w:val="00221CBA"/>
    <w:rsid w:val="00221D55"/>
    <w:rsid w:val="00221D8B"/>
    <w:rsid w:val="00221DB6"/>
    <w:rsid w:val="00221DF3"/>
    <w:rsid w:val="00221E01"/>
    <w:rsid w:val="00221E08"/>
    <w:rsid w:val="00221E45"/>
    <w:rsid w:val="00221EB3"/>
    <w:rsid w:val="0022206B"/>
    <w:rsid w:val="00222074"/>
    <w:rsid w:val="002220F5"/>
    <w:rsid w:val="002221AD"/>
    <w:rsid w:val="002221EA"/>
    <w:rsid w:val="00222309"/>
    <w:rsid w:val="00222321"/>
    <w:rsid w:val="00222399"/>
    <w:rsid w:val="0022241F"/>
    <w:rsid w:val="0022248D"/>
    <w:rsid w:val="00222507"/>
    <w:rsid w:val="0022266C"/>
    <w:rsid w:val="002226EC"/>
    <w:rsid w:val="00222934"/>
    <w:rsid w:val="002229C0"/>
    <w:rsid w:val="002229C9"/>
    <w:rsid w:val="00222A81"/>
    <w:rsid w:val="00222AB8"/>
    <w:rsid w:val="00222B70"/>
    <w:rsid w:val="00222C17"/>
    <w:rsid w:val="00222D4D"/>
    <w:rsid w:val="00222D87"/>
    <w:rsid w:val="00222DFD"/>
    <w:rsid w:val="00222EC2"/>
    <w:rsid w:val="00222FA1"/>
    <w:rsid w:val="00222FD3"/>
    <w:rsid w:val="002231BB"/>
    <w:rsid w:val="0022329C"/>
    <w:rsid w:val="002232B6"/>
    <w:rsid w:val="002232C1"/>
    <w:rsid w:val="002232E3"/>
    <w:rsid w:val="002233CF"/>
    <w:rsid w:val="002233D6"/>
    <w:rsid w:val="002233FE"/>
    <w:rsid w:val="0022346E"/>
    <w:rsid w:val="002234AB"/>
    <w:rsid w:val="0022363C"/>
    <w:rsid w:val="002236FD"/>
    <w:rsid w:val="00223810"/>
    <w:rsid w:val="00223884"/>
    <w:rsid w:val="002238CE"/>
    <w:rsid w:val="00223B41"/>
    <w:rsid w:val="00223BB3"/>
    <w:rsid w:val="00223C87"/>
    <w:rsid w:val="00223D29"/>
    <w:rsid w:val="00223DD3"/>
    <w:rsid w:val="00223DEA"/>
    <w:rsid w:val="00223E31"/>
    <w:rsid w:val="00223E89"/>
    <w:rsid w:val="00223EEF"/>
    <w:rsid w:val="00224158"/>
    <w:rsid w:val="002242DC"/>
    <w:rsid w:val="00224389"/>
    <w:rsid w:val="0022439C"/>
    <w:rsid w:val="00224462"/>
    <w:rsid w:val="002245E7"/>
    <w:rsid w:val="0022466B"/>
    <w:rsid w:val="00224686"/>
    <w:rsid w:val="0022468F"/>
    <w:rsid w:val="00224710"/>
    <w:rsid w:val="00224757"/>
    <w:rsid w:val="0022484E"/>
    <w:rsid w:val="00224891"/>
    <w:rsid w:val="00224916"/>
    <w:rsid w:val="0022492D"/>
    <w:rsid w:val="002249A9"/>
    <w:rsid w:val="002249AE"/>
    <w:rsid w:val="00224A0B"/>
    <w:rsid w:val="00224A8A"/>
    <w:rsid w:val="00224B48"/>
    <w:rsid w:val="00224B86"/>
    <w:rsid w:val="00224BCF"/>
    <w:rsid w:val="00224C46"/>
    <w:rsid w:val="00224C82"/>
    <w:rsid w:val="00224CB2"/>
    <w:rsid w:val="00224CD5"/>
    <w:rsid w:val="00224D7B"/>
    <w:rsid w:val="00224DB3"/>
    <w:rsid w:val="00224ECD"/>
    <w:rsid w:val="00224ECF"/>
    <w:rsid w:val="00224FD6"/>
    <w:rsid w:val="0022507E"/>
    <w:rsid w:val="00225096"/>
    <w:rsid w:val="0022524E"/>
    <w:rsid w:val="00225340"/>
    <w:rsid w:val="002253F6"/>
    <w:rsid w:val="00225404"/>
    <w:rsid w:val="00225414"/>
    <w:rsid w:val="0022542D"/>
    <w:rsid w:val="00225499"/>
    <w:rsid w:val="0022565C"/>
    <w:rsid w:val="00225795"/>
    <w:rsid w:val="00225891"/>
    <w:rsid w:val="0022589C"/>
    <w:rsid w:val="002258D1"/>
    <w:rsid w:val="00225AE0"/>
    <w:rsid w:val="00225B21"/>
    <w:rsid w:val="00225CA7"/>
    <w:rsid w:val="00225D53"/>
    <w:rsid w:val="00225E3C"/>
    <w:rsid w:val="00225F30"/>
    <w:rsid w:val="00225F5B"/>
    <w:rsid w:val="00225F95"/>
    <w:rsid w:val="00226098"/>
    <w:rsid w:val="002260D7"/>
    <w:rsid w:val="00226117"/>
    <w:rsid w:val="00226139"/>
    <w:rsid w:val="00226145"/>
    <w:rsid w:val="002261F3"/>
    <w:rsid w:val="00226299"/>
    <w:rsid w:val="00226390"/>
    <w:rsid w:val="002263E2"/>
    <w:rsid w:val="00226474"/>
    <w:rsid w:val="00226500"/>
    <w:rsid w:val="00226518"/>
    <w:rsid w:val="0022651C"/>
    <w:rsid w:val="00226727"/>
    <w:rsid w:val="00226780"/>
    <w:rsid w:val="002267D6"/>
    <w:rsid w:val="002268B6"/>
    <w:rsid w:val="002269DF"/>
    <w:rsid w:val="002269E9"/>
    <w:rsid w:val="00226C7E"/>
    <w:rsid w:val="00226C99"/>
    <w:rsid w:val="00226CB2"/>
    <w:rsid w:val="00226CE7"/>
    <w:rsid w:val="00226CEA"/>
    <w:rsid w:val="00226DFE"/>
    <w:rsid w:val="00226EEE"/>
    <w:rsid w:val="00226F45"/>
    <w:rsid w:val="0022706F"/>
    <w:rsid w:val="00227163"/>
    <w:rsid w:val="00227415"/>
    <w:rsid w:val="00227434"/>
    <w:rsid w:val="00227449"/>
    <w:rsid w:val="002274B9"/>
    <w:rsid w:val="002275D1"/>
    <w:rsid w:val="00227679"/>
    <w:rsid w:val="00227902"/>
    <w:rsid w:val="00227936"/>
    <w:rsid w:val="00227938"/>
    <w:rsid w:val="00227B12"/>
    <w:rsid w:val="00227BDF"/>
    <w:rsid w:val="00227CC8"/>
    <w:rsid w:val="00227D31"/>
    <w:rsid w:val="00227D71"/>
    <w:rsid w:val="00227DDB"/>
    <w:rsid w:val="0023009E"/>
    <w:rsid w:val="002300DC"/>
    <w:rsid w:val="002300FE"/>
    <w:rsid w:val="00230144"/>
    <w:rsid w:val="002301F1"/>
    <w:rsid w:val="0023031F"/>
    <w:rsid w:val="0023051C"/>
    <w:rsid w:val="002305BB"/>
    <w:rsid w:val="002305F8"/>
    <w:rsid w:val="002305FD"/>
    <w:rsid w:val="002306E9"/>
    <w:rsid w:val="002307CC"/>
    <w:rsid w:val="0023080D"/>
    <w:rsid w:val="002309E1"/>
    <w:rsid w:val="00230AB3"/>
    <w:rsid w:val="00230B39"/>
    <w:rsid w:val="00230C01"/>
    <w:rsid w:val="00230CF9"/>
    <w:rsid w:val="00230D18"/>
    <w:rsid w:val="00230D53"/>
    <w:rsid w:val="00230E36"/>
    <w:rsid w:val="00230E41"/>
    <w:rsid w:val="00230ED0"/>
    <w:rsid w:val="00230FD8"/>
    <w:rsid w:val="0023110B"/>
    <w:rsid w:val="00231208"/>
    <w:rsid w:val="002312C2"/>
    <w:rsid w:val="002312F9"/>
    <w:rsid w:val="00231337"/>
    <w:rsid w:val="00231408"/>
    <w:rsid w:val="0023149E"/>
    <w:rsid w:val="00231579"/>
    <w:rsid w:val="0023170E"/>
    <w:rsid w:val="002317A0"/>
    <w:rsid w:val="002317F7"/>
    <w:rsid w:val="0023190D"/>
    <w:rsid w:val="00231A00"/>
    <w:rsid w:val="00231A08"/>
    <w:rsid w:val="00231A3E"/>
    <w:rsid w:val="00231A8A"/>
    <w:rsid w:val="00231AC4"/>
    <w:rsid w:val="00231B06"/>
    <w:rsid w:val="00231BA5"/>
    <w:rsid w:val="00231CE1"/>
    <w:rsid w:val="00231E06"/>
    <w:rsid w:val="00231E38"/>
    <w:rsid w:val="00231F26"/>
    <w:rsid w:val="00231F5A"/>
    <w:rsid w:val="00232044"/>
    <w:rsid w:val="00232075"/>
    <w:rsid w:val="00232136"/>
    <w:rsid w:val="002321A5"/>
    <w:rsid w:val="002322E2"/>
    <w:rsid w:val="002323BB"/>
    <w:rsid w:val="0023249B"/>
    <w:rsid w:val="002324A7"/>
    <w:rsid w:val="00232616"/>
    <w:rsid w:val="0023277E"/>
    <w:rsid w:val="0023285A"/>
    <w:rsid w:val="0023292D"/>
    <w:rsid w:val="002329C2"/>
    <w:rsid w:val="002329F2"/>
    <w:rsid w:val="00232B2A"/>
    <w:rsid w:val="00232C1B"/>
    <w:rsid w:val="00232D04"/>
    <w:rsid w:val="00232D80"/>
    <w:rsid w:val="00232FB9"/>
    <w:rsid w:val="00232FEA"/>
    <w:rsid w:val="00232FF4"/>
    <w:rsid w:val="00233035"/>
    <w:rsid w:val="00233152"/>
    <w:rsid w:val="00233332"/>
    <w:rsid w:val="0023333D"/>
    <w:rsid w:val="00233381"/>
    <w:rsid w:val="00233416"/>
    <w:rsid w:val="0023342C"/>
    <w:rsid w:val="00233478"/>
    <w:rsid w:val="002334D3"/>
    <w:rsid w:val="00233666"/>
    <w:rsid w:val="002336BB"/>
    <w:rsid w:val="0023378E"/>
    <w:rsid w:val="00233834"/>
    <w:rsid w:val="00233B31"/>
    <w:rsid w:val="00233BD5"/>
    <w:rsid w:val="00233C08"/>
    <w:rsid w:val="00233E0C"/>
    <w:rsid w:val="00233E44"/>
    <w:rsid w:val="00233E6F"/>
    <w:rsid w:val="00233ECF"/>
    <w:rsid w:val="00233F3C"/>
    <w:rsid w:val="00233F6E"/>
    <w:rsid w:val="00233FD6"/>
    <w:rsid w:val="0023406F"/>
    <w:rsid w:val="0023416D"/>
    <w:rsid w:val="002342DD"/>
    <w:rsid w:val="00234347"/>
    <w:rsid w:val="0023449C"/>
    <w:rsid w:val="00234821"/>
    <w:rsid w:val="002348AA"/>
    <w:rsid w:val="0023495D"/>
    <w:rsid w:val="00234A9D"/>
    <w:rsid w:val="00234AAD"/>
    <w:rsid w:val="00234B32"/>
    <w:rsid w:val="00234B42"/>
    <w:rsid w:val="00234B77"/>
    <w:rsid w:val="00234B9B"/>
    <w:rsid w:val="00234C42"/>
    <w:rsid w:val="00234C59"/>
    <w:rsid w:val="00234D13"/>
    <w:rsid w:val="00234D17"/>
    <w:rsid w:val="00234F63"/>
    <w:rsid w:val="00234F68"/>
    <w:rsid w:val="00234FE0"/>
    <w:rsid w:val="00235018"/>
    <w:rsid w:val="0023503A"/>
    <w:rsid w:val="0023515B"/>
    <w:rsid w:val="002354A1"/>
    <w:rsid w:val="00235550"/>
    <w:rsid w:val="002355B5"/>
    <w:rsid w:val="00235653"/>
    <w:rsid w:val="00235695"/>
    <w:rsid w:val="00235732"/>
    <w:rsid w:val="002357C6"/>
    <w:rsid w:val="002358E2"/>
    <w:rsid w:val="002359B2"/>
    <w:rsid w:val="00235AFD"/>
    <w:rsid w:val="00235B28"/>
    <w:rsid w:val="00235C0B"/>
    <w:rsid w:val="00235D8C"/>
    <w:rsid w:val="00235DA3"/>
    <w:rsid w:val="00235E16"/>
    <w:rsid w:val="00235EA3"/>
    <w:rsid w:val="00236093"/>
    <w:rsid w:val="002362FE"/>
    <w:rsid w:val="00236503"/>
    <w:rsid w:val="002365BE"/>
    <w:rsid w:val="002365E1"/>
    <w:rsid w:val="0023665B"/>
    <w:rsid w:val="00236736"/>
    <w:rsid w:val="002367BB"/>
    <w:rsid w:val="00236894"/>
    <w:rsid w:val="002368A9"/>
    <w:rsid w:val="00236973"/>
    <w:rsid w:val="00236A11"/>
    <w:rsid w:val="00236B66"/>
    <w:rsid w:val="00236C10"/>
    <w:rsid w:val="00236D2E"/>
    <w:rsid w:val="00236E2B"/>
    <w:rsid w:val="00236E98"/>
    <w:rsid w:val="00236EA6"/>
    <w:rsid w:val="00236F51"/>
    <w:rsid w:val="00236F5A"/>
    <w:rsid w:val="00236FD5"/>
    <w:rsid w:val="00237047"/>
    <w:rsid w:val="00237082"/>
    <w:rsid w:val="00237188"/>
    <w:rsid w:val="002374AC"/>
    <w:rsid w:val="0023765F"/>
    <w:rsid w:val="00237684"/>
    <w:rsid w:val="00237786"/>
    <w:rsid w:val="00237917"/>
    <w:rsid w:val="00237A1D"/>
    <w:rsid w:val="00237A22"/>
    <w:rsid w:val="00237A64"/>
    <w:rsid w:val="00237A9A"/>
    <w:rsid w:val="00237B2D"/>
    <w:rsid w:val="00237BA6"/>
    <w:rsid w:val="00237C42"/>
    <w:rsid w:val="00237CCC"/>
    <w:rsid w:val="00237E01"/>
    <w:rsid w:val="00237E29"/>
    <w:rsid w:val="00237F63"/>
    <w:rsid w:val="00240045"/>
    <w:rsid w:val="00240099"/>
    <w:rsid w:val="00240124"/>
    <w:rsid w:val="0024014F"/>
    <w:rsid w:val="00240233"/>
    <w:rsid w:val="002402BB"/>
    <w:rsid w:val="00240300"/>
    <w:rsid w:val="0024048F"/>
    <w:rsid w:val="00240682"/>
    <w:rsid w:val="0024076A"/>
    <w:rsid w:val="002407BF"/>
    <w:rsid w:val="00240871"/>
    <w:rsid w:val="00240950"/>
    <w:rsid w:val="002409BD"/>
    <w:rsid w:val="00240A47"/>
    <w:rsid w:val="00240A5C"/>
    <w:rsid w:val="00240AA9"/>
    <w:rsid w:val="00240B00"/>
    <w:rsid w:val="00240C87"/>
    <w:rsid w:val="00240D23"/>
    <w:rsid w:val="00240DDC"/>
    <w:rsid w:val="00240DFB"/>
    <w:rsid w:val="00240E10"/>
    <w:rsid w:val="00240FC6"/>
    <w:rsid w:val="00241070"/>
    <w:rsid w:val="002410B8"/>
    <w:rsid w:val="002410CE"/>
    <w:rsid w:val="002410D3"/>
    <w:rsid w:val="002411A6"/>
    <w:rsid w:val="00241287"/>
    <w:rsid w:val="0024139B"/>
    <w:rsid w:val="002413A0"/>
    <w:rsid w:val="002413B9"/>
    <w:rsid w:val="002415BD"/>
    <w:rsid w:val="002415C9"/>
    <w:rsid w:val="002415F6"/>
    <w:rsid w:val="00241722"/>
    <w:rsid w:val="00241767"/>
    <w:rsid w:val="00241797"/>
    <w:rsid w:val="0024194E"/>
    <w:rsid w:val="00241A29"/>
    <w:rsid w:val="00241A5E"/>
    <w:rsid w:val="00241AED"/>
    <w:rsid w:val="00241B12"/>
    <w:rsid w:val="00241B9C"/>
    <w:rsid w:val="00241C19"/>
    <w:rsid w:val="00241C81"/>
    <w:rsid w:val="00241D81"/>
    <w:rsid w:val="00241DAC"/>
    <w:rsid w:val="00241EC1"/>
    <w:rsid w:val="00241F06"/>
    <w:rsid w:val="0024200E"/>
    <w:rsid w:val="0024206E"/>
    <w:rsid w:val="002420D6"/>
    <w:rsid w:val="0024211A"/>
    <w:rsid w:val="002421D7"/>
    <w:rsid w:val="0024221C"/>
    <w:rsid w:val="00242226"/>
    <w:rsid w:val="00242291"/>
    <w:rsid w:val="0024239B"/>
    <w:rsid w:val="00242430"/>
    <w:rsid w:val="00242471"/>
    <w:rsid w:val="00242500"/>
    <w:rsid w:val="0024259A"/>
    <w:rsid w:val="0024259B"/>
    <w:rsid w:val="002425C9"/>
    <w:rsid w:val="00242604"/>
    <w:rsid w:val="00242613"/>
    <w:rsid w:val="002426D0"/>
    <w:rsid w:val="002426DD"/>
    <w:rsid w:val="00242773"/>
    <w:rsid w:val="00242791"/>
    <w:rsid w:val="002428A3"/>
    <w:rsid w:val="002429F0"/>
    <w:rsid w:val="002429F4"/>
    <w:rsid w:val="00242A46"/>
    <w:rsid w:val="00242AE2"/>
    <w:rsid w:val="00242CC6"/>
    <w:rsid w:val="00242CF0"/>
    <w:rsid w:val="00242D75"/>
    <w:rsid w:val="00242DA4"/>
    <w:rsid w:val="00242ECD"/>
    <w:rsid w:val="00242F38"/>
    <w:rsid w:val="00242FAD"/>
    <w:rsid w:val="00242FCE"/>
    <w:rsid w:val="002430B9"/>
    <w:rsid w:val="002433B4"/>
    <w:rsid w:val="002434C9"/>
    <w:rsid w:val="00243702"/>
    <w:rsid w:val="0024374A"/>
    <w:rsid w:val="00243849"/>
    <w:rsid w:val="0024389E"/>
    <w:rsid w:val="002438FD"/>
    <w:rsid w:val="00243B2C"/>
    <w:rsid w:val="00243BB0"/>
    <w:rsid w:val="00243BE7"/>
    <w:rsid w:val="00243C5D"/>
    <w:rsid w:val="00243D33"/>
    <w:rsid w:val="00243E29"/>
    <w:rsid w:val="00243EC8"/>
    <w:rsid w:val="00243EDE"/>
    <w:rsid w:val="00243F0F"/>
    <w:rsid w:val="00244288"/>
    <w:rsid w:val="002442C9"/>
    <w:rsid w:val="002442EB"/>
    <w:rsid w:val="00244366"/>
    <w:rsid w:val="002443C6"/>
    <w:rsid w:val="002443CF"/>
    <w:rsid w:val="00244462"/>
    <w:rsid w:val="0024449C"/>
    <w:rsid w:val="002444EC"/>
    <w:rsid w:val="002444F7"/>
    <w:rsid w:val="00244599"/>
    <w:rsid w:val="002446A7"/>
    <w:rsid w:val="002446D0"/>
    <w:rsid w:val="002446DC"/>
    <w:rsid w:val="00244946"/>
    <w:rsid w:val="0024495D"/>
    <w:rsid w:val="00244B64"/>
    <w:rsid w:val="00244C04"/>
    <w:rsid w:val="00244C2B"/>
    <w:rsid w:val="00244C9B"/>
    <w:rsid w:val="00244D4C"/>
    <w:rsid w:val="00244DC7"/>
    <w:rsid w:val="00244F07"/>
    <w:rsid w:val="0024511F"/>
    <w:rsid w:val="00245176"/>
    <w:rsid w:val="002451FA"/>
    <w:rsid w:val="002452B6"/>
    <w:rsid w:val="00245337"/>
    <w:rsid w:val="002453AC"/>
    <w:rsid w:val="002453C3"/>
    <w:rsid w:val="002453CB"/>
    <w:rsid w:val="002453E5"/>
    <w:rsid w:val="0024541E"/>
    <w:rsid w:val="0024544C"/>
    <w:rsid w:val="00245492"/>
    <w:rsid w:val="002454ED"/>
    <w:rsid w:val="00245531"/>
    <w:rsid w:val="00245534"/>
    <w:rsid w:val="0024556B"/>
    <w:rsid w:val="002455A6"/>
    <w:rsid w:val="002456A4"/>
    <w:rsid w:val="002456BF"/>
    <w:rsid w:val="0024576F"/>
    <w:rsid w:val="002457E1"/>
    <w:rsid w:val="002457EF"/>
    <w:rsid w:val="002459FD"/>
    <w:rsid w:val="00245A1A"/>
    <w:rsid w:val="00245ABB"/>
    <w:rsid w:val="00245C66"/>
    <w:rsid w:val="00245D38"/>
    <w:rsid w:val="00245DF6"/>
    <w:rsid w:val="00245E29"/>
    <w:rsid w:val="00245ECA"/>
    <w:rsid w:val="00245F63"/>
    <w:rsid w:val="00246096"/>
    <w:rsid w:val="002461AE"/>
    <w:rsid w:val="00246256"/>
    <w:rsid w:val="0024625C"/>
    <w:rsid w:val="00246277"/>
    <w:rsid w:val="002462B9"/>
    <w:rsid w:val="00246412"/>
    <w:rsid w:val="002465B6"/>
    <w:rsid w:val="002465CA"/>
    <w:rsid w:val="0024673E"/>
    <w:rsid w:val="00246853"/>
    <w:rsid w:val="00246859"/>
    <w:rsid w:val="00246871"/>
    <w:rsid w:val="00246A5F"/>
    <w:rsid w:val="00246AE7"/>
    <w:rsid w:val="00246B1D"/>
    <w:rsid w:val="00246BEC"/>
    <w:rsid w:val="00246CA0"/>
    <w:rsid w:val="00246D4E"/>
    <w:rsid w:val="00246D5A"/>
    <w:rsid w:val="00246DDB"/>
    <w:rsid w:val="00246E70"/>
    <w:rsid w:val="00246ED7"/>
    <w:rsid w:val="00246F4A"/>
    <w:rsid w:val="00246FD3"/>
    <w:rsid w:val="00247152"/>
    <w:rsid w:val="00247243"/>
    <w:rsid w:val="002472BA"/>
    <w:rsid w:val="002473D6"/>
    <w:rsid w:val="002474F0"/>
    <w:rsid w:val="0024751E"/>
    <w:rsid w:val="002475FF"/>
    <w:rsid w:val="00247700"/>
    <w:rsid w:val="0024772B"/>
    <w:rsid w:val="0024782B"/>
    <w:rsid w:val="0024796D"/>
    <w:rsid w:val="00247A66"/>
    <w:rsid w:val="00247ABD"/>
    <w:rsid w:val="00247B87"/>
    <w:rsid w:val="00247C19"/>
    <w:rsid w:val="00247C23"/>
    <w:rsid w:val="00247C28"/>
    <w:rsid w:val="00247D28"/>
    <w:rsid w:val="00247DC5"/>
    <w:rsid w:val="00247E31"/>
    <w:rsid w:val="002500DA"/>
    <w:rsid w:val="002500E1"/>
    <w:rsid w:val="002500F5"/>
    <w:rsid w:val="0025011E"/>
    <w:rsid w:val="00250143"/>
    <w:rsid w:val="00250177"/>
    <w:rsid w:val="002502D0"/>
    <w:rsid w:val="00250354"/>
    <w:rsid w:val="002503B8"/>
    <w:rsid w:val="0025047A"/>
    <w:rsid w:val="002504BB"/>
    <w:rsid w:val="0025050D"/>
    <w:rsid w:val="0025053C"/>
    <w:rsid w:val="0025067E"/>
    <w:rsid w:val="002506FE"/>
    <w:rsid w:val="002507DA"/>
    <w:rsid w:val="002508FD"/>
    <w:rsid w:val="00250916"/>
    <w:rsid w:val="00250C01"/>
    <w:rsid w:val="00250C4E"/>
    <w:rsid w:val="00250C5D"/>
    <w:rsid w:val="00250CE6"/>
    <w:rsid w:val="00250CF9"/>
    <w:rsid w:val="00250D63"/>
    <w:rsid w:val="00250D92"/>
    <w:rsid w:val="00250F7E"/>
    <w:rsid w:val="002510A1"/>
    <w:rsid w:val="002510C0"/>
    <w:rsid w:val="00251109"/>
    <w:rsid w:val="002511F4"/>
    <w:rsid w:val="0025121E"/>
    <w:rsid w:val="00251431"/>
    <w:rsid w:val="00251471"/>
    <w:rsid w:val="0025156B"/>
    <w:rsid w:val="00251643"/>
    <w:rsid w:val="002516A8"/>
    <w:rsid w:val="0025180C"/>
    <w:rsid w:val="00251918"/>
    <w:rsid w:val="0025195F"/>
    <w:rsid w:val="002519FA"/>
    <w:rsid w:val="00251A12"/>
    <w:rsid w:val="00251A76"/>
    <w:rsid w:val="00251BED"/>
    <w:rsid w:val="00251C7E"/>
    <w:rsid w:val="00251D66"/>
    <w:rsid w:val="00251F1E"/>
    <w:rsid w:val="00251F32"/>
    <w:rsid w:val="00251F3E"/>
    <w:rsid w:val="00251F45"/>
    <w:rsid w:val="00251FA6"/>
    <w:rsid w:val="00252040"/>
    <w:rsid w:val="00252054"/>
    <w:rsid w:val="0025209C"/>
    <w:rsid w:val="002520FB"/>
    <w:rsid w:val="002521C8"/>
    <w:rsid w:val="002522B0"/>
    <w:rsid w:val="0025237B"/>
    <w:rsid w:val="00252454"/>
    <w:rsid w:val="0025246E"/>
    <w:rsid w:val="00252485"/>
    <w:rsid w:val="002524C8"/>
    <w:rsid w:val="00252580"/>
    <w:rsid w:val="002525A8"/>
    <w:rsid w:val="002525D3"/>
    <w:rsid w:val="0025261C"/>
    <w:rsid w:val="00252629"/>
    <w:rsid w:val="00252649"/>
    <w:rsid w:val="0025266F"/>
    <w:rsid w:val="002526EF"/>
    <w:rsid w:val="00252757"/>
    <w:rsid w:val="0025275F"/>
    <w:rsid w:val="0025276F"/>
    <w:rsid w:val="00252795"/>
    <w:rsid w:val="002527AA"/>
    <w:rsid w:val="002527E0"/>
    <w:rsid w:val="00252B57"/>
    <w:rsid w:val="00252BC6"/>
    <w:rsid w:val="00252CC4"/>
    <w:rsid w:val="00252D81"/>
    <w:rsid w:val="00252DD3"/>
    <w:rsid w:val="00252DEA"/>
    <w:rsid w:val="00252F4E"/>
    <w:rsid w:val="002530B3"/>
    <w:rsid w:val="002530FB"/>
    <w:rsid w:val="002532B4"/>
    <w:rsid w:val="002532C8"/>
    <w:rsid w:val="00253320"/>
    <w:rsid w:val="002533A4"/>
    <w:rsid w:val="002533D1"/>
    <w:rsid w:val="0025358B"/>
    <w:rsid w:val="002538F9"/>
    <w:rsid w:val="00253BFC"/>
    <w:rsid w:val="00253C58"/>
    <w:rsid w:val="00253CC1"/>
    <w:rsid w:val="00253CF2"/>
    <w:rsid w:val="00253D42"/>
    <w:rsid w:val="00253DBA"/>
    <w:rsid w:val="00253F30"/>
    <w:rsid w:val="00253FB0"/>
    <w:rsid w:val="0025429B"/>
    <w:rsid w:val="00254317"/>
    <w:rsid w:val="0025433B"/>
    <w:rsid w:val="002543CF"/>
    <w:rsid w:val="0025441D"/>
    <w:rsid w:val="00254542"/>
    <w:rsid w:val="002545F0"/>
    <w:rsid w:val="00254679"/>
    <w:rsid w:val="00254779"/>
    <w:rsid w:val="0025478D"/>
    <w:rsid w:val="0025488A"/>
    <w:rsid w:val="0025489B"/>
    <w:rsid w:val="002548EF"/>
    <w:rsid w:val="00254939"/>
    <w:rsid w:val="00254A58"/>
    <w:rsid w:val="00254AD9"/>
    <w:rsid w:val="00254B19"/>
    <w:rsid w:val="00254C87"/>
    <w:rsid w:val="00254CED"/>
    <w:rsid w:val="00254CF4"/>
    <w:rsid w:val="00254DC8"/>
    <w:rsid w:val="00254E38"/>
    <w:rsid w:val="00254E65"/>
    <w:rsid w:val="00254E93"/>
    <w:rsid w:val="00254F34"/>
    <w:rsid w:val="00254F6F"/>
    <w:rsid w:val="00254F77"/>
    <w:rsid w:val="0025505A"/>
    <w:rsid w:val="002550BD"/>
    <w:rsid w:val="00255240"/>
    <w:rsid w:val="00255274"/>
    <w:rsid w:val="0025529A"/>
    <w:rsid w:val="0025539E"/>
    <w:rsid w:val="002554BC"/>
    <w:rsid w:val="002554D6"/>
    <w:rsid w:val="0025554E"/>
    <w:rsid w:val="002555DE"/>
    <w:rsid w:val="002555F6"/>
    <w:rsid w:val="00255608"/>
    <w:rsid w:val="002556C8"/>
    <w:rsid w:val="0025579F"/>
    <w:rsid w:val="00255815"/>
    <w:rsid w:val="00255877"/>
    <w:rsid w:val="002558BF"/>
    <w:rsid w:val="002558C9"/>
    <w:rsid w:val="0025596B"/>
    <w:rsid w:val="002559D0"/>
    <w:rsid w:val="002559DC"/>
    <w:rsid w:val="00255B87"/>
    <w:rsid w:val="00255B91"/>
    <w:rsid w:val="00255BEA"/>
    <w:rsid w:val="00255D34"/>
    <w:rsid w:val="00255D39"/>
    <w:rsid w:val="00255DD3"/>
    <w:rsid w:val="00255DF6"/>
    <w:rsid w:val="00255F30"/>
    <w:rsid w:val="002560BB"/>
    <w:rsid w:val="002560CA"/>
    <w:rsid w:val="0025624C"/>
    <w:rsid w:val="0025625B"/>
    <w:rsid w:val="0025630A"/>
    <w:rsid w:val="00256312"/>
    <w:rsid w:val="00256318"/>
    <w:rsid w:val="00256428"/>
    <w:rsid w:val="00256577"/>
    <w:rsid w:val="00256702"/>
    <w:rsid w:val="00256962"/>
    <w:rsid w:val="00256992"/>
    <w:rsid w:val="00256A16"/>
    <w:rsid w:val="00256B13"/>
    <w:rsid w:val="00256C0D"/>
    <w:rsid w:val="00256CD6"/>
    <w:rsid w:val="00256DDF"/>
    <w:rsid w:val="00256E39"/>
    <w:rsid w:val="00256EC9"/>
    <w:rsid w:val="00256F61"/>
    <w:rsid w:val="00257060"/>
    <w:rsid w:val="002570A5"/>
    <w:rsid w:val="0025727F"/>
    <w:rsid w:val="0025729D"/>
    <w:rsid w:val="002572B2"/>
    <w:rsid w:val="00257341"/>
    <w:rsid w:val="00257371"/>
    <w:rsid w:val="002573B1"/>
    <w:rsid w:val="002573EF"/>
    <w:rsid w:val="0025759E"/>
    <w:rsid w:val="002575CD"/>
    <w:rsid w:val="002575DD"/>
    <w:rsid w:val="00257685"/>
    <w:rsid w:val="00257689"/>
    <w:rsid w:val="002576AB"/>
    <w:rsid w:val="002576C7"/>
    <w:rsid w:val="00257713"/>
    <w:rsid w:val="002578B3"/>
    <w:rsid w:val="002578F5"/>
    <w:rsid w:val="0025791C"/>
    <w:rsid w:val="0025791E"/>
    <w:rsid w:val="0025795B"/>
    <w:rsid w:val="002579BE"/>
    <w:rsid w:val="00257A0A"/>
    <w:rsid w:val="00257A19"/>
    <w:rsid w:val="00257A6A"/>
    <w:rsid w:val="00257A77"/>
    <w:rsid w:val="00257B9E"/>
    <w:rsid w:val="00257BC3"/>
    <w:rsid w:val="00257D19"/>
    <w:rsid w:val="00257EFC"/>
    <w:rsid w:val="00257F30"/>
    <w:rsid w:val="002600F1"/>
    <w:rsid w:val="002600FC"/>
    <w:rsid w:val="0026014A"/>
    <w:rsid w:val="0026015E"/>
    <w:rsid w:val="0026026D"/>
    <w:rsid w:val="00260382"/>
    <w:rsid w:val="00260465"/>
    <w:rsid w:val="002604DA"/>
    <w:rsid w:val="00260517"/>
    <w:rsid w:val="00260588"/>
    <w:rsid w:val="002605A3"/>
    <w:rsid w:val="002605C1"/>
    <w:rsid w:val="002605DB"/>
    <w:rsid w:val="00260768"/>
    <w:rsid w:val="002607DC"/>
    <w:rsid w:val="00260987"/>
    <w:rsid w:val="00260A77"/>
    <w:rsid w:val="00260A8C"/>
    <w:rsid w:val="00260A94"/>
    <w:rsid w:val="00260B50"/>
    <w:rsid w:val="00260BCD"/>
    <w:rsid w:val="00260D05"/>
    <w:rsid w:val="00260D12"/>
    <w:rsid w:val="00260DC4"/>
    <w:rsid w:val="00260F83"/>
    <w:rsid w:val="0026103D"/>
    <w:rsid w:val="00261042"/>
    <w:rsid w:val="00261097"/>
    <w:rsid w:val="002610EC"/>
    <w:rsid w:val="00261105"/>
    <w:rsid w:val="00261168"/>
    <w:rsid w:val="002613DE"/>
    <w:rsid w:val="0026144D"/>
    <w:rsid w:val="00261506"/>
    <w:rsid w:val="00261644"/>
    <w:rsid w:val="00261785"/>
    <w:rsid w:val="00261856"/>
    <w:rsid w:val="00261889"/>
    <w:rsid w:val="002618A1"/>
    <w:rsid w:val="002619DE"/>
    <w:rsid w:val="002619F2"/>
    <w:rsid w:val="002619F5"/>
    <w:rsid w:val="00261B4D"/>
    <w:rsid w:val="00261C25"/>
    <w:rsid w:val="00261C6B"/>
    <w:rsid w:val="00261C7D"/>
    <w:rsid w:val="00261C9F"/>
    <w:rsid w:val="00261EF7"/>
    <w:rsid w:val="002621A4"/>
    <w:rsid w:val="002621C7"/>
    <w:rsid w:val="002621D7"/>
    <w:rsid w:val="00262258"/>
    <w:rsid w:val="002622B5"/>
    <w:rsid w:val="00262382"/>
    <w:rsid w:val="00262456"/>
    <w:rsid w:val="0026249D"/>
    <w:rsid w:val="00262525"/>
    <w:rsid w:val="00262665"/>
    <w:rsid w:val="00262673"/>
    <w:rsid w:val="002626DE"/>
    <w:rsid w:val="00262921"/>
    <w:rsid w:val="00262927"/>
    <w:rsid w:val="00262934"/>
    <w:rsid w:val="0026296B"/>
    <w:rsid w:val="00262A8B"/>
    <w:rsid w:val="00262B1B"/>
    <w:rsid w:val="00262CCA"/>
    <w:rsid w:val="00262CCB"/>
    <w:rsid w:val="00262E97"/>
    <w:rsid w:val="00262F42"/>
    <w:rsid w:val="00262F8B"/>
    <w:rsid w:val="00262FC7"/>
    <w:rsid w:val="00262FF8"/>
    <w:rsid w:val="00263092"/>
    <w:rsid w:val="00263207"/>
    <w:rsid w:val="00263221"/>
    <w:rsid w:val="002633B8"/>
    <w:rsid w:val="00263427"/>
    <w:rsid w:val="002634A6"/>
    <w:rsid w:val="0026354E"/>
    <w:rsid w:val="00263579"/>
    <w:rsid w:val="0026386A"/>
    <w:rsid w:val="00263C78"/>
    <w:rsid w:val="00263CCF"/>
    <w:rsid w:val="00263EFD"/>
    <w:rsid w:val="00263F5C"/>
    <w:rsid w:val="00264080"/>
    <w:rsid w:val="0026408D"/>
    <w:rsid w:val="00264184"/>
    <w:rsid w:val="0026418A"/>
    <w:rsid w:val="002641DE"/>
    <w:rsid w:val="00264289"/>
    <w:rsid w:val="0026443B"/>
    <w:rsid w:val="0026456D"/>
    <w:rsid w:val="00264603"/>
    <w:rsid w:val="00264606"/>
    <w:rsid w:val="00264681"/>
    <w:rsid w:val="002646F8"/>
    <w:rsid w:val="0026472D"/>
    <w:rsid w:val="00264816"/>
    <w:rsid w:val="00264836"/>
    <w:rsid w:val="0026486C"/>
    <w:rsid w:val="002648BC"/>
    <w:rsid w:val="00264912"/>
    <w:rsid w:val="00264914"/>
    <w:rsid w:val="00264922"/>
    <w:rsid w:val="002649B2"/>
    <w:rsid w:val="00264AE1"/>
    <w:rsid w:val="00264B50"/>
    <w:rsid w:val="00264BDA"/>
    <w:rsid w:val="00264C4C"/>
    <w:rsid w:val="00264D18"/>
    <w:rsid w:val="00264E05"/>
    <w:rsid w:val="00264E53"/>
    <w:rsid w:val="00264E55"/>
    <w:rsid w:val="00264FE8"/>
    <w:rsid w:val="00264FEE"/>
    <w:rsid w:val="00265000"/>
    <w:rsid w:val="00265005"/>
    <w:rsid w:val="0026503F"/>
    <w:rsid w:val="002651C4"/>
    <w:rsid w:val="002651E4"/>
    <w:rsid w:val="00265315"/>
    <w:rsid w:val="0026538C"/>
    <w:rsid w:val="00265436"/>
    <w:rsid w:val="00265620"/>
    <w:rsid w:val="00265636"/>
    <w:rsid w:val="0026569C"/>
    <w:rsid w:val="0026575C"/>
    <w:rsid w:val="002657EF"/>
    <w:rsid w:val="00265A65"/>
    <w:rsid w:val="00265AE3"/>
    <w:rsid w:val="00265B1E"/>
    <w:rsid w:val="00265B21"/>
    <w:rsid w:val="00265B2C"/>
    <w:rsid w:val="00265C61"/>
    <w:rsid w:val="00265D6F"/>
    <w:rsid w:val="00265DB8"/>
    <w:rsid w:val="00265E41"/>
    <w:rsid w:val="00265EB4"/>
    <w:rsid w:val="00265F23"/>
    <w:rsid w:val="0026608B"/>
    <w:rsid w:val="002660F6"/>
    <w:rsid w:val="002661AF"/>
    <w:rsid w:val="002661F4"/>
    <w:rsid w:val="00266274"/>
    <w:rsid w:val="0026647D"/>
    <w:rsid w:val="00266482"/>
    <w:rsid w:val="00266538"/>
    <w:rsid w:val="002665ED"/>
    <w:rsid w:val="00266676"/>
    <w:rsid w:val="0026667E"/>
    <w:rsid w:val="00266771"/>
    <w:rsid w:val="0026682C"/>
    <w:rsid w:val="00266873"/>
    <w:rsid w:val="0026694D"/>
    <w:rsid w:val="00266966"/>
    <w:rsid w:val="002669B1"/>
    <w:rsid w:val="00266A6A"/>
    <w:rsid w:val="00266AE4"/>
    <w:rsid w:val="00266B62"/>
    <w:rsid w:val="00266C72"/>
    <w:rsid w:val="00266CB0"/>
    <w:rsid w:val="00266E0F"/>
    <w:rsid w:val="00266E3C"/>
    <w:rsid w:val="00266EDA"/>
    <w:rsid w:val="00266EEC"/>
    <w:rsid w:val="00266FC7"/>
    <w:rsid w:val="002671B4"/>
    <w:rsid w:val="002673B4"/>
    <w:rsid w:val="002673B6"/>
    <w:rsid w:val="0026743F"/>
    <w:rsid w:val="00267465"/>
    <w:rsid w:val="002674A7"/>
    <w:rsid w:val="002674BA"/>
    <w:rsid w:val="00267562"/>
    <w:rsid w:val="00267585"/>
    <w:rsid w:val="002675B4"/>
    <w:rsid w:val="0026760A"/>
    <w:rsid w:val="0026767B"/>
    <w:rsid w:val="002677A6"/>
    <w:rsid w:val="0026782D"/>
    <w:rsid w:val="00267881"/>
    <w:rsid w:val="002678F2"/>
    <w:rsid w:val="002678FF"/>
    <w:rsid w:val="00267928"/>
    <w:rsid w:val="00267C83"/>
    <w:rsid w:val="00267D98"/>
    <w:rsid w:val="00267EEF"/>
    <w:rsid w:val="00267F87"/>
    <w:rsid w:val="002701AD"/>
    <w:rsid w:val="0027043C"/>
    <w:rsid w:val="002704D0"/>
    <w:rsid w:val="00270585"/>
    <w:rsid w:val="002705B9"/>
    <w:rsid w:val="002705D0"/>
    <w:rsid w:val="0027063E"/>
    <w:rsid w:val="00270657"/>
    <w:rsid w:val="00270678"/>
    <w:rsid w:val="00270745"/>
    <w:rsid w:val="0027075E"/>
    <w:rsid w:val="002708F2"/>
    <w:rsid w:val="002709B6"/>
    <w:rsid w:val="002709F2"/>
    <w:rsid w:val="00270CD1"/>
    <w:rsid w:val="00270E19"/>
    <w:rsid w:val="00270E3D"/>
    <w:rsid w:val="00270EE7"/>
    <w:rsid w:val="00271043"/>
    <w:rsid w:val="0027105E"/>
    <w:rsid w:val="0027111F"/>
    <w:rsid w:val="0027112D"/>
    <w:rsid w:val="002712E1"/>
    <w:rsid w:val="002712ED"/>
    <w:rsid w:val="0027137A"/>
    <w:rsid w:val="002713EA"/>
    <w:rsid w:val="00271537"/>
    <w:rsid w:val="00271573"/>
    <w:rsid w:val="00271577"/>
    <w:rsid w:val="002715D6"/>
    <w:rsid w:val="002715E4"/>
    <w:rsid w:val="00271766"/>
    <w:rsid w:val="00271790"/>
    <w:rsid w:val="002717B6"/>
    <w:rsid w:val="002717D2"/>
    <w:rsid w:val="002717EF"/>
    <w:rsid w:val="00271C83"/>
    <w:rsid w:val="00271C92"/>
    <w:rsid w:val="00271DF4"/>
    <w:rsid w:val="00271E11"/>
    <w:rsid w:val="00272013"/>
    <w:rsid w:val="0027205D"/>
    <w:rsid w:val="002720AD"/>
    <w:rsid w:val="0027217E"/>
    <w:rsid w:val="00272338"/>
    <w:rsid w:val="002723F5"/>
    <w:rsid w:val="00272425"/>
    <w:rsid w:val="0027246C"/>
    <w:rsid w:val="0027254A"/>
    <w:rsid w:val="00272563"/>
    <w:rsid w:val="00272591"/>
    <w:rsid w:val="002725A2"/>
    <w:rsid w:val="002725BF"/>
    <w:rsid w:val="002725DF"/>
    <w:rsid w:val="002725E2"/>
    <w:rsid w:val="0027268E"/>
    <w:rsid w:val="002726E0"/>
    <w:rsid w:val="00272702"/>
    <w:rsid w:val="00272858"/>
    <w:rsid w:val="002728DD"/>
    <w:rsid w:val="0027293F"/>
    <w:rsid w:val="002729B1"/>
    <w:rsid w:val="00272ACA"/>
    <w:rsid w:val="00272C5A"/>
    <w:rsid w:val="00272C6D"/>
    <w:rsid w:val="00272F1E"/>
    <w:rsid w:val="00272F7A"/>
    <w:rsid w:val="00272FB0"/>
    <w:rsid w:val="0027301B"/>
    <w:rsid w:val="00273020"/>
    <w:rsid w:val="00273068"/>
    <w:rsid w:val="002730A6"/>
    <w:rsid w:val="002730B1"/>
    <w:rsid w:val="00273161"/>
    <w:rsid w:val="002731E9"/>
    <w:rsid w:val="0027324B"/>
    <w:rsid w:val="0027330D"/>
    <w:rsid w:val="00273346"/>
    <w:rsid w:val="00273367"/>
    <w:rsid w:val="002735B1"/>
    <w:rsid w:val="002735BD"/>
    <w:rsid w:val="00273764"/>
    <w:rsid w:val="002739DD"/>
    <w:rsid w:val="00273A66"/>
    <w:rsid w:val="00273AFD"/>
    <w:rsid w:val="00273B2A"/>
    <w:rsid w:val="00273B36"/>
    <w:rsid w:val="00273BCF"/>
    <w:rsid w:val="00273D48"/>
    <w:rsid w:val="00273D62"/>
    <w:rsid w:val="00273D9C"/>
    <w:rsid w:val="00273DBD"/>
    <w:rsid w:val="00273E81"/>
    <w:rsid w:val="00273ECE"/>
    <w:rsid w:val="00273F37"/>
    <w:rsid w:val="00273FB7"/>
    <w:rsid w:val="0027446B"/>
    <w:rsid w:val="002747E4"/>
    <w:rsid w:val="002748A6"/>
    <w:rsid w:val="002748CC"/>
    <w:rsid w:val="00274A8B"/>
    <w:rsid w:val="00274B83"/>
    <w:rsid w:val="00274C06"/>
    <w:rsid w:val="00274C7C"/>
    <w:rsid w:val="00274CC0"/>
    <w:rsid w:val="00274D34"/>
    <w:rsid w:val="00274D41"/>
    <w:rsid w:val="00274E04"/>
    <w:rsid w:val="00274E55"/>
    <w:rsid w:val="00274EBF"/>
    <w:rsid w:val="00274EE4"/>
    <w:rsid w:val="002751AD"/>
    <w:rsid w:val="002752F5"/>
    <w:rsid w:val="002753A5"/>
    <w:rsid w:val="0027546D"/>
    <w:rsid w:val="002754FF"/>
    <w:rsid w:val="0027550F"/>
    <w:rsid w:val="00275557"/>
    <w:rsid w:val="00275623"/>
    <w:rsid w:val="00275629"/>
    <w:rsid w:val="00275818"/>
    <w:rsid w:val="00275901"/>
    <w:rsid w:val="00275991"/>
    <w:rsid w:val="00275B7B"/>
    <w:rsid w:val="00275BCB"/>
    <w:rsid w:val="00275D16"/>
    <w:rsid w:val="00275DA9"/>
    <w:rsid w:val="00275EAC"/>
    <w:rsid w:val="00275F98"/>
    <w:rsid w:val="00275FD1"/>
    <w:rsid w:val="002760AC"/>
    <w:rsid w:val="00276143"/>
    <w:rsid w:val="002761CC"/>
    <w:rsid w:val="002764A4"/>
    <w:rsid w:val="002767B5"/>
    <w:rsid w:val="002768E1"/>
    <w:rsid w:val="0027696F"/>
    <w:rsid w:val="00276AA6"/>
    <w:rsid w:val="00276AF8"/>
    <w:rsid w:val="00276B73"/>
    <w:rsid w:val="00276BB6"/>
    <w:rsid w:val="00276DE4"/>
    <w:rsid w:val="00276E38"/>
    <w:rsid w:val="00276E66"/>
    <w:rsid w:val="00276E7E"/>
    <w:rsid w:val="00276F2B"/>
    <w:rsid w:val="00276F30"/>
    <w:rsid w:val="00276FDF"/>
    <w:rsid w:val="00276FEA"/>
    <w:rsid w:val="002770C1"/>
    <w:rsid w:val="00277183"/>
    <w:rsid w:val="00277287"/>
    <w:rsid w:val="002772A2"/>
    <w:rsid w:val="002772F5"/>
    <w:rsid w:val="00277304"/>
    <w:rsid w:val="0027735A"/>
    <w:rsid w:val="002773CC"/>
    <w:rsid w:val="00277571"/>
    <w:rsid w:val="0027757A"/>
    <w:rsid w:val="00277704"/>
    <w:rsid w:val="002777DE"/>
    <w:rsid w:val="00277AA2"/>
    <w:rsid w:val="00277C37"/>
    <w:rsid w:val="00277CB9"/>
    <w:rsid w:val="00277D96"/>
    <w:rsid w:val="00277DD2"/>
    <w:rsid w:val="00277E1D"/>
    <w:rsid w:val="00277F24"/>
    <w:rsid w:val="00277FC2"/>
    <w:rsid w:val="00277FD7"/>
    <w:rsid w:val="002800FB"/>
    <w:rsid w:val="0028013E"/>
    <w:rsid w:val="002801F7"/>
    <w:rsid w:val="002802A0"/>
    <w:rsid w:val="002802A4"/>
    <w:rsid w:val="00280371"/>
    <w:rsid w:val="00280752"/>
    <w:rsid w:val="002807BC"/>
    <w:rsid w:val="00280855"/>
    <w:rsid w:val="00280A60"/>
    <w:rsid w:val="00280ADD"/>
    <w:rsid w:val="00280B06"/>
    <w:rsid w:val="00280B6D"/>
    <w:rsid w:val="00280DFD"/>
    <w:rsid w:val="00280E1F"/>
    <w:rsid w:val="00280EA2"/>
    <w:rsid w:val="00280F2C"/>
    <w:rsid w:val="00281107"/>
    <w:rsid w:val="0028115B"/>
    <w:rsid w:val="0028119F"/>
    <w:rsid w:val="00281219"/>
    <w:rsid w:val="002813D9"/>
    <w:rsid w:val="0028146F"/>
    <w:rsid w:val="0028149C"/>
    <w:rsid w:val="00281715"/>
    <w:rsid w:val="0028176B"/>
    <w:rsid w:val="002818BE"/>
    <w:rsid w:val="00281A91"/>
    <w:rsid w:val="00281A97"/>
    <w:rsid w:val="00281AF5"/>
    <w:rsid w:val="00281AFC"/>
    <w:rsid w:val="00281B26"/>
    <w:rsid w:val="00281C0E"/>
    <w:rsid w:val="00281C19"/>
    <w:rsid w:val="00281C56"/>
    <w:rsid w:val="00281D55"/>
    <w:rsid w:val="00281D65"/>
    <w:rsid w:val="00281EAC"/>
    <w:rsid w:val="00281EE5"/>
    <w:rsid w:val="00282054"/>
    <w:rsid w:val="002821C7"/>
    <w:rsid w:val="0028225B"/>
    <w:rsid w:val="0028228B"/>
    <w:rsid w:val="0028234E"/>
    <w:rsid w:val="0028237B"/>
    <w:rsid w:val="00282390"/>
    <w:rsid w:val="002824C3"/>
    <w:rsid w:val="00282589"/>
    <w:rsid w:val="0028261A"/>
    <w:rsid w:val="00282671"/>
    <w:rsid w:val="0028267A"/>
    <w:rsid w:val="0028277F"/>
    <w:rsid w:val="002828DE"/>
    <w:rsid w:val="00282905"/>
    <w:rsid w:val="00282947"/>
    <w:rsid w:val="00282964"/>
    <w:rsid w:val="002829E2"/>
    <w:rsid w:val="00282A39"/>
    <w:rsid w:val="00282A6B"/>
    <w:rsid w:val="00282A8A"/>
    <w:rsid w:val="00282BAC"/>
    <w:rsid w:val="00282BEF"/>
    <w:rsid w:val="00282C5A"/>
    <w:rsid w:val="00282EE2"/>
    <w:rsid w:val="00282F3E"/>
    <w:rsid w:val="00282FD7"/>
    <w:rsid w:val="00283101"/>
    <w:rsid w:val="002831BB"/>
    <w:rsid w:val="00283268"/>
    <w:rsid w:val="002832DC"/>
    <w:rsid w:val="00283362"/>
    <w:rsid w:val="0028337E"/>
    <w:rsid w:val="002833BD"/>
    <w:rsid w:val="00283421"/>
    <w:rsid w:val="002836B6"/>
    <w:rsid w:val="002836C4"/>
    <w:rsid w:val="00283751"/>
    <w:rsid w:val="00283753"/>
    <w:rsid w:val="00283782"/>
    <w:rsid w:val="002839E3"/>
    <w:rsid w:val="00283A60"/>
    <w:rsid w:val="00283A73"/>
    <w:rsid w:val="00283B25"/>
    <w:rsid w:val="00283B2B"/>
    <w:rsid w:val="00283B69"/>
    <w:rsid w:val="00283BA8"/>
    <w:rsid w:val="00283D73"/>
    <w:rsid w:val="00283DB4"/>
    <w:rsid w:val="00283FA9"/>
    <w:rsid w:val="00284045"/>
    <w:rsid w:val="002840DE"/>
    <w:rsid w:val="00284434"/>
    <w:rsid w:val="00284514"/>
    <w:rsid w:val="002845CE"/>
    <w:rsid w:val="002845EC"/>
    <w:rsid w:val="00284774"/>
    <w:rsid w:val="002847D4"/>
    <w:rsid w:val="002848DD"/>
    <w:rsid w:val="00284A6B"/>
    <w:rsid w:val="00284BC1"/>
    <w:rsid w:val="00284C08"/>
    <w:rsid w:val="00284C77"/>
    <w:rsid w:val="00284D99"/>
    <w:rsid w:val="00284DD5"/>
    <w:rsid w:val="00284E57"/>
    <w:rsid w:val="002850F6"/>
    <w:rsid w:val="0028510C"/>
    <w:rsid w:val="0028534B"/>
    <w:rsid w:val="002853B3"/>
    <w:rsid w:val="002853F6"/>
    <w:rsid w:val="0028550D"/>
    <w:rsid w:val="002855CB"/>
    <w:rsid w:val="002857C1"/>
    <w:rsid w:val="00285850"/>
    <w:rsid w:val="00285978"/>
    <w:rsid w:val="00285A27"/>
    <w:rsid w:val="00285A75"/>
    <w:rsid w:val="00285B7E"/>
    <w:rsid w:val="00285BBF"/>
    <w:rsid w:val="00285BC7"/>
    <w:rsid w:val="00285C4C"/>
    <w:rsid w:val="00285D38"/>
    <w:rsid w:val="00285DE3"/>
    <w:rsid w:val="00285F07"/>
    <w:rsid w:val="00285F42"/>
    <w:rsid w:val="00285F7D"/>
    <w:rsid w:val="0028607D"/>
    <w:rsid w:val="00286213"/>
    <w:rsid w:val="002862EB"/>
    <w:rsid w:val="002862EF"/>
    <w:rsid w:val="00286398"/>
    <w:rsid w:val="002863A8"/>
    <w:rsid w:val="002863DD"/>
    <w:rsid w:val="0028641E"/>
    <w:rsid w:val="002864E2"/>
    <w:rsid w:val="0028656D"/>
    <w:rsid w:val="002866F3"/>
    <w:rsid w:val="002867D0"/>
    <w:rsid w:val="002867E2"/>
    <w:rsid w:val="00286818"/>
    <w:rsid w:val="00286873"/>
    <w:rsid w:val="002868AB"/>
    <w:rsid w:val="00286972"/>
    <w:rsid w:val="00286A82"/>
    <w:rsid w:val="00286A8A"/>
    <w:rsid w:val="00286A9D"/>
    <w:rsid w:val="00286B78"/>
    <w:rsid w:val="00286C42"/>
    <w:rsid w:val="00286E37"/>
    <w:rsid w:val="00286FAC"/>
    <w:rsid w:val="00287066"/>
    <w:rsid w:val="00287169"/>
    <w:rsid w:val="0028717F"/>
    <w:rsid w:val="0028726C"/>
    <w:rsid w:val="00287284"/>
    <w:rsid w:val="002872FC"/>
    <w:rsid w:val="00287305"/>
    <w:rsid w:val="00287379"/>
    <w:rsid w:val="00287480"/>
    <w:rsid w:val="0028756D"/>
    <w:rsid w:val="002875E4"/>
    <w:rsid w:val="0028763C"/>
    <w:rsid w:val="00287644"/>
    <w:rsid w:val="002876EF"/>
    <w:rsid w:val="002878F7"/>
    <w:rsid w:val="00287978"/>
    <w:rsid w:val="002879EC"/>
    <w:rsid w:val="00287A23"/>
    <w:rsid w:val="00287A7D"/>
    <w:rsid w:val="00287AE0"/>
    <w:rsid w:val="00287EAD"/>
    <w:rsid w:val="00287EE1"/>
    <w:rsid w:val="00287FE7"/>
    <w:rsid w:val="00290043"/>
    <w:rsid w:val="00290166"/>
    <w:rsid w:val="002901D4"/>
    <w:rsid w:val="00290357"/>
    <w:rsid w:val="0029035B"/>
    <w:rsid w:val="00290430"/>
    <w:rsid w:val="00290433"/>
    <w:rsid w:val="00290464"/>
    <w:rsid w:val="00290542"/>
    <w:rsid w:val="00290787"/>
    <w:rsid w:val="002907A6"/>
    <w:rsid w:val="002907C0"/>
    <w:rsid w:val="002908CC"/>
    <w:rsid w:val="002908FB"/>
    <w:rsid w:val="00290918"/>
    <w:rsid w:val="00290974"/>
    <w:rsid w:val="002909E4"/>
    <w:rsid w:val="00290B6E"/>
    <w:rsid w:val="00290C95"/>
    <w:rsid w:val="00290E9E"/>
    <w:rsid w:val="00290EB0"/>
    <w:rsid w:val="00290F3B"/>
    <w:rsid w:val="00290F4B"/>
    <w:rsid w:val="00290F67"/>
    <w:rsid w:val="00290F73"/>
    <w:rsid w:val="00291057"/>
    <w:rsid w:val="002910AC"/>
    <w:rsid w:val="0029112B"/>
    <w:rsid w:val="00291141"/>
    <w:rsid w:val="00291156"/>
    <w:rsid w:val="002912CF"/>
    <w:rsid w:val="00291426"/>
    <w:rsid w:val="00291514"/>
    <w:rsid w:val="00291541"/>
    <w:rsid w:val="002917F5"/>
    <w:rsid w:val="00291809"/>
    <w:rsid w:val="002919F8"/>
    <w:rsid w:val="00291A8B"/>
    <w:rsid w:val="00291B1E"/>
    <w:rsid w:val="00291D98"/>
    <w:rsid w:val="00291E92"/>
    <w:rsid w:val="00291EA9"/>
    <w:rsid w:val="00291EDF"/>
    <w:rsid w:val="00291F18"/>
    <w:rsid w:val="00291F9A"/>
    <w:rsid w:val="00291FC9"/>
    <w:rsid w:val="00291FD5"/>
    <w:rsid w:val="00292164"/>
    <w:rsid w:val="002921F4"/>
    <w:rsid w:val="00292275"/>
    <w:rsid w:val="002922A4"/>
    <w:rsid w:val="0029246B"/>
    <w:rsid w:val="00292594"/>
    <w:rsid w:val="0029264D"/>
    <w:rsid w:val="002926B0"/>
    <w:rsid w:val="00292728"/>
    <w:rsid w:val="0029289E"/>
    <w:rsid w:val="002928A5"/>
    <w:rsid w:val="00292BDA"/>
    <w:rsid w:val="00292CAB"/>
    <w:rsid w:val="00292F19"/>
    <w:rsid w:val="00292FE5"/>
    <w:rsid w:val="00292FEB"/>
    <w:rsid w:val="002930A3"/>
    <w:rsid w:val="00293174"/>
    <w:rsid w:val="00293316"/>
    <w:rsid w:val="00293424"/>
    <w:rsid w:val="00293425"/>
    <w:rsid w:val="002934F1"/>
    <w:rsid w:val="00293680"/>
    <w:rsid w:val="00293816"/>
    <w:rsid w:val="002938AD"/>
    <w:rsid w:val="002938E6"/>
    <w:rsid w:val="002939D2"/>
    <w:rsid w:val="00293BD9"/>
    <w:rsid w:val="00293BF3"/>
    <w:rsid w:val="00293CF5"/>
    <w:rsid w:val="00293ED5"/>
    <w:rsid w:val="00293F40"/>
    <w:rsid w:val="00294137"/>
    <w:rsid w:val="00294261"/>
    <w:rsid w:val="002942EA"/>
    <w:rsid w:val="002944CB"/>
    <w:rsid w:val="00294536"/>
    <w:rsid w:val="00294759"/>
    <w:rsid w:val="00294949"/>
    <w:rsid w:val="00294964"/>
    <w:rsid w:val="002949AD"/>
    <w:rsid w:val="00294A6F"/>
    <w:rsid w:val="00294AB9"/>
    <w:rsid w:val="00294CCA"/>
    <w:rsid w:val="00294D56"/>
    <w:rsid w:val="00294E2E"/>
    <w:rsid w:val="00294FDD"/>
    <w:rsid w:val="0029521F"/>
    <w:rsid w:val="00295288"/>
    <w:rsid w:val="002952FD"/>
    <w:rsid w:val="002954DF"/>
    <w:rsid w:val="002955CB"/>
    <w:rsid w:val="0029564C"/>
    <w:rsid w:val="00295698"/>
    <w:rsid w:val="002956AC"/>
    <w:rsid w:val="002956F1"/>
    <w:rsid w:val="00295717"/>
    <w:rsid w:val="00295809"/>
    <w:rsid w:val="00295967"/>
    <w:rsid w:val="00295977"/>
    <w:rsid w:val="002959E6"/>
    <w:rsid w:val="002959E8"/>
    <w:rsid w:val="00295A11"/>
    <w:rsid w:val="00295A40"/>
    <w:rsid w:val="00295A4A"/>
    <w:rsid w:val="00295C19"/>
    <w:rsid w:val="00295C35"/>
    <w:rsid w:val="00295C39"/>
    <w:rsid w:val="00295C84"/>
    <w:rsid w:val="00295E94"/>
    <w:rsid w:val="00296118"/>
    <w:rsid w:val="0029614F"/>
    <w:rsid w:val="0029617E"/>
    <w:rsid w:val="002961C8"/>
    <w:rsid w:val="002962BE"/>
    <w:rsid w:val="00296339"/>
    <w:rsid w:val="0029641D"/>
    <w:rsid w:val="00296559"/>
    <w:rsid w:val="0029659D"/>
    <w:rsid w:val="002966DE"/>
    <w:rsid w:val="002966F7"/>
    <w:rsid w:val="00296756"/>
    <w:rsid w:val="002967DB"/>
    <w:rsid w:val="0029683C"/>
    <w:rsid w:val="00296967"/>
    <w:rsid w:val="00296A24"/>
    <w:rsid w:val="00296AE7"/>
    <w:rsid w:val="00296B26"/>
    <w:rsid w:val="00296BAA"/>
    <w:rsid w:val="00296C1C"/>
    <w:rsid w:val="00296D68"/>
    <w:rsid w:val="00296E05"/>
    <w:rsid w:val="00296E87"/>
    <w:rsid w:val="00296ED6"/>
    <w:rsid w:val="00296F1A"/>
    <w:rsid w:val="00296F7C"/>
    <w:rsid w:val="00296FB6"/>
    <w:rsid w:val="00297013"/>
    <w:rsid w:val="00297063"/>
    <w:rsid w:val="00297123"/>
    <w:rsid w:val="002971AA"/>
    <w:rsid w:val="00297370"/>
    <w:rsid w:val="002973C9"/>
    <w:rsid w:val="002973D7"/>
    <w:rsid w:val="00297414"/>
    <w:rsid w:val="0029745C"/>
    <w:rsid w:val="00297481"/>
    <w:rsid w:val="0029753D"/>
    <w:rsid w:val="00297540"/>
    <w:rsid w:val="002976D0"/>
    <w:rsid w:val="00297A0C"/>
    <w:rsid w:val="00297A0D"/>
    <w:rsid w:val="00297A9C"/>
    <w:rsid w:val="00297AAF"/>
    <w:rsid w:val="00297AC9"/>
    <w:rsid w:val="00297B8A"/>
    <w:rsid w:val="00297BC8"/>
    <w:rsid w:val="00297BF8"/>
    <w:rsid w:val="00297C97"/>
    <w:rsid w:val="00297CFE"/>
    <w:rsid w:val="00297D0F"/>
    <w:rsid w:val="00297DBE"/>
    <w:rsid w:val="00297EA2"/>
    <w:rsid w:val="00297EA5"/>
    <w:rsid w:val="00297EE2"/>
    <w:rsid w:val="00297EF1"/>
    <w:rsid w:val="00297F01"/>
    <w:rsid w:val="00297FA6"/>
    <w:rsid w:val="002A000D"/>
    <w:rsid w:val="002A0050"/>
    <w:rsid w:val="002A008E"/>
    <w:rsid w:val="002A0090"/>
    <w:rsid w:val="002A01F2"/>
    <w:rsid w:val="002A0254"/>
    <w:rsid w:val="002A0327"/>
    <w:rsid w:val="002A0454"/>
    <w:rsid w:val="002A0527"/>
    <w:rsid w:val="002A059B"/>
    <w:rsid w:val="002A05D2"/>
    <w:rsid w:val="002A066A"/>
    <w:rsid w:val="002A06D0"/>
    <w:rsid w:val="002A06ED"/>
    <w:rsid w:val="002A06F4"/>
    <w:rsid w:val="002A084A"/>
    <w:rsid w:val="002A08DD"/>
    <w:rsid w:val="002A09C9"/>
    <w:rsid w:val="002A0AC4"/>
    <w:rsid w:val="002A0B4C"/>
    <w:rsid w:val="002A0C02"/>
    <w:rsid w:val="002A0CA4"/>
    <w:rsid w:val="002A0D0E"/>
    <w:rsid w:val="002A0D18"/>
    <w:rsid w:val="002A0D51"/>
    <w:rsid w:val="002A0D5A"/>
    <w:rsid w:val="002A0E6C"/>
    <w:rsid w:val="002A0FC3"/>
    <w:rsid w:val="002A1018"/>
    <w:rsid w:val="002A104A"/>
    <w:rsid w:val="002A10A8"/>
    <w:rsid w:val="002A128B"/>
    <w:rsid w:val="002A1294"/>
    <w:rsid w:val="002A157F"/>
    <w:rsid w:val="002A16D7"/>
    <w:rsid w:val="002A17B0"/>
    <w:rsid w:val="002A1806"/>
    <w:rsid w:val="002A1860"/>
    <w:rsid w:val="002A187E"/>
    <w:rsid w:val="002A18D5"/>
    <w:rsid w:val="002A18D9"/>
    <w:rsid w:val="002A1BAF"/>
    <w:rsid w:val="002A1CCD"/>
    <w:rsid w:val="002A1CEA"/>
    <w:rsid w:val="002A1D93"/>
    <w:rsid w:val="002A1DD4"/>
    <w:rsid w:val="002A1FC2"/>
    <w:rsid w:val="002A2162"/>
    <w:rsid w:val="002A22D3"/>
    <w:rsid w:val="002A2445"/>
    <w:rsid w:val="002A24CE"/>
    <w:rsid w:val="002A270F"/>
    <w:rsid w:val="002A28BC"/>
    <w:rsid w:val="002A2A1F"/>
    <w:rsid w:val="002A2AA0"/>
    <w:rsid w:val="002A2ABA"/>
    <w:rsid w:val="002A2ACF"/>
    <w:rsid w:val="002A2B09"/>
    <w:rsid w:val="002A2CB0"/>
    <w:rsid w:val="002A2D7F"/>
    <w:rsid w:val="002A2D95"/>
    <w:rsid w:val="002A2E0C"/>
    <w:rsid w:val="002A2E15"/>
    <w:rsid w:val="002A302F"/>
    <w:rsid w:val="002A303B"/>
    <w:rsid w:val="002A3054"/>
    <w:rsid w:val="002A3163"/>
    <w:rsid w:val="002A32B4"/>
    <w:rsid w:val="002A3400"/>
    <w:rsid w:val="002A35B6"/>
    <w:rsid w:val="002A3897"/>
    <w:rsid w:val="002A38EF"/>
    <w:rsid w:val="002A391C"/>
    <w:rsid w:val="002A3C19"/>
    <w:rsid w:val="002A3C75"/>
    <w:rsid w:val="002A3C91"/>
    <w:rsid w:val="002A3EC3"/>
    <w:rsid w:val="002A3F33"/>
    <w:rsid w:val="002A3FF5"/>
    <w:rsid w:val="002A405C"/>
    <w:rsid w:val="002A40E7"/>
    <w:rsid w:val="002A4115"/>
    <w:rsid w:val="002A41A1"/>
    <w:rsid w:val="002A439D"/>
    <w:rsid w:val="002A4449"/>
    <w:rsid w:val="002A447B"/>
    <w:rsid w:val="002A44EF"/>
    <w:rsid w:val="002A462D"/>
    <w:rsid w:val="002A472D"/>
    <w:rsid w:val="002A4812"/>
    <w:rsid w:val="002A4837"/>
    <w:rsid w:val="002A484E"/>
    <w:rsid w:val="002A491B"/>
    <w:rsid w:val="002A4954"/>
    <w:rsid w:val="002A4A40"/>
    <w:rsid w:val="002A4B36"/>
    <w:rsid w:val="002A4B4B"/>
    <w:rsid w:val="002A4B69"/>
    <w:rsid w:val="002A4BC6"/>
    <w:rsid w:val="002A4C78"/>
    <w:rsid w:val="002A4D12"/>
    <w:rsid w:val="002A4D9F"/>
    <w:rsid w:val="002A4F87"/>
    <w:rsid w:val="002A502A"/>
    <w:rsid w:val="002A5060"/>
    <w:rsid w:val="002A50ED"/>
    <w:rsid w:val="002A5159"/>
    <w:rsid w:val="002A51A1"/>
    <w:rsid w:val="002A51B8"/>
    <w:rsid w:val="002A53FC"/>
    <w:rsid w:val="002A5514"/>
    <w:rsid w:val="002A5525"/>
    <w:rsid w:val="002A55F7"/>
    <w:rsid w:val="002A55FC"/>
    <w:rsid w:val="002A56C3"/>
    <w:rsid w:val="002A5718"/>
    <w:rsid w:val="002A5848"/>
    <w:rsid w:val="002A58F2"/>
    <w:rsid w:val="002A58F4"/>
    <w:rsid w:val="002A5AD8"/>
    <w:rsid w:val="002A5B28"/>
    <w:rsid w:val="002A5C3A"/>
    <w:rsid w:val="002A5C41"/>
    <w:rsid w:val="002A5CC6"/>
    <w:rsid w:val="002A5D59"/>
    <w:rsid w:val="002A5E74"/>
    <w:rsid w:val="002A5EFC"/>
    <w:rsid w:val="002A622F"/>
    <w:rsid w:val="002A62EE"/>
    <w:rsid w:val="002A6351"/>
    <w:rsid w:val="002A6386"/>
    <w:rsid w:val="002A648D"/>
    <w:rsid w:val="002A6655"/>
    <w:rsid w:val="002A683A"/>
    <w:rsid w:val="002A6898"/>
    <w:rsid w:val="002A68B1"/>
    <w:rsid w:val="002A6A44"/>
    <w:rsid w:val="002A6C1A"/>
    <w:rsid w:val="002A6D8B"/>
    <w:rsid w:val="002A6D9B"/>
    <w:rsid w:val="002A6F1C"/>
    <w:rsid w:val="002A6F53"/>
    <w:rsid w:val="002A700C"/>
    <w:rsid w:val="002A706D"/>
    <w:rsid w:val="002A7131"/>
    <w:rsid w:val="002A7175"/>
    <w:rsid w:val="002A71C1"/>
    <w:rsid w:val="002A72A1"/>
    <w:rsid w:val="002A752D"/>
    <w:rsid w:val="002A773C"/>
    <w:rsid w:val="002A78F4"/>
    <w:rsid w:val="002A7978"/>
    <w:rsid w:val="002A7990"/>
    <w:rsid w:val="002A7AFB"/>
    <w:rsid w:val="002A7B51"/>
    <w:rsid w:val="002A7BAD"/>
    <w:rsid w:val="002A7BF6"/>
    <w:rsid w:val="002A7BF9"/>
    <w:rsid w:val="002A7DCC"/>
    <w:rsid w:val="002B002C"/>
    <w:rsid w:val="002B00EF"/>
    <w:rsid w:val="002B011C"/>
    <w:rsid w:val="002B0120"/>
    <w:rsid w:val="002B0269"/>
    <w:rsid w:val="002B03D0"/>
    <w:rsid w:val="002B0435"/>
    <w:rsid w:val="002B04A3"/>
    <w:rsid w:val="002B0535"/>
    <w:rsid w:val="002B0594"/>
    <w:rsid w:val="002B0635"/>
    <w:rsid w:val="002B068B"/>
    <w:rsid w:val="002B0864"/>
    <w:rsid w:val="002B0885"/>
    <w:rsid w:val="002B0A49"/>
    <w:rsid w:val="002B0BD1"/>
    <w:rsid w:val="002B0C85"/>
    <w:rsid w:val="002B0EB2"/>
    <w:rsid w:val="002B0ECE"/>
    <w:rsid w:val="002B1017"/>
    <w:rsid w:val="002B104C"/>
    <w:rsid w:val="002B1159"/>
    <w:rsid w:val="002B11A5"/>
    <w:rsid w:val="002B11BB"/>
    <w:rsid w:val="002B11C8"/>
    <w:rsid w:val="002B11D3"/>
    <w:rsid w:val="002B1428"/>
    <w:rsid w:val="002B14D2"/>
    <w:rsid w:val="002B153B"/>
    <w:rsid w:val="002B15C7"/>
    <w:rsid w:val="002B1635"/>
    <w:rsid w:val="002B169E"/>
    <w:rsid w:val="002B1752"/>
    <w:rsid w:val="002B188A"/>
    <w:rsid w:val="002B18EA"/>
    <w:rsid w:val="002B18F9"/>
    <w:rsid w:val="002B19F7"/>
    <w:rsid w:val="002B1B93"/>
    <w:rsid w:val="002B1BB3"/>
    <w:rsid w:val="002B1BCD"/>
    <w:rsid w:val="002B1CF4"/>
    <w:rsid w:val="002B1D43"/>
    <w:rsid w:val="002B1D9D"/>
    <w:rsid w:val="002B1DB7"/>
    <w:rsid w:val="002B1EE7"/>
    <w:rsid w:val="002B1F07"/>
    <w:rsid w:val="002B1F15"/>
    <w:rsid w:val="002B1F1A"/>
    <w:rsid w:val="002B2049"/>
    <w:rsid w:val="002B2077"/>
    <w:rsid w:val="002B2166"/>
    <w:rsid w:val="002B21E9"/>
    <w:rsid w:val="002B2251"/>
    <w:rsid w:val="002B22E2"/>
    <w:rsid w:val="002B231D"/>
    <w:rsid w:val="002B246C"/>
    <w:rsid w:val="002B2572"/>
    <w:rsid w:val="002B2585"/>
    <w:rsid w:val="002B2625"/>
    <w:rsid w:val="002B26E1"/>
    <w:rsid w:val="002B2700"/>
    <w:rsid w:val="002B28BC"/>
    <w:rsid w:val="002B2D4E"/>
    <w:rsid w:val="002B2E35"/>
    <w:rsid w:val="002B2F6F"/>
    <w:rsid w:val="002B2FA8"/>
    <w:rsid w:val="002B2FCF"/>
    <w:rsid w:val="002B30FA"/>
    <w:rsid w:val="002B3184"/>
    <w:rsid w:val="002B329B"/>
    <w:rsid w:val="002B32E6"/>
    <w:rsid w:val="002B331B"/>
    <w:rsid w:val="002B33C8"/>
    <w:rsid w:val="002B3418"/>
    <w:rsid w:val="002B346D"/>
    <w:rsid w:val="002B3479"/>
    <w:rsid w:val="002B3559"/>
    <w:rsid w:val="002B356C"/>
    <w:rsid w:val="002B3681"/>
    <w:rsid w:val="002B3698"/>
    <w:rsid w:val="002B36B3"/>
    <w:rsid w:val="002B36C6"/>
    <w:rsid w:val="002B370A"/>
    <w:rsid w:val="002B38E7"/>
    <w:rsid w:val="002B39D8"/>
    <w:rsid w:val="002B3A40"/>
    <w:rsid w:val="002B3B3D"/>
    <w:rsid w:val="002B3BFA"/>
    <w:rsid w:val="002B3C6F"/>
    <w:rsid w:val="002B3D5C"/>
    <w:rsid w:val="002B3DCE"/>
    <w:rsid w:val="002B3E11"/>
    <w:rsid w:val="002B3E5D"/>
    <w:rsid w:val="002B3EAE"/>
    <w:rsid w:val="002B3F2E"/>
    <w:rsid w:val="002B3F63"/>
    <w:rsid w:val="002B3FF9"/>
    <w:rsid w:val="002B40E9"/>
    <w:rsid w:val="002B41E7"/>
    <w:rsid w:val="002B4215"/>
    <w:rsid w:val="002B43D0"/>
    <w:rsid w:val="002B43F7"/>
    <w:rsid w:val="002B443C"/>
    <w:rsid w:val="002B45A8"/>
    <w:rsid w:val="002B4669"/>
    <w:rsid w:val="002B467B"/>
    <w:rsid w:val="002B4689"/>
    <w:rsid w:val="002B46B0"/>
    <w:rsid w:val="002B46B5"/>
    <w:rsid w:val="002B46B8"/>
    <w:rsid w:val="002B46E6"/>
    <w:rsid w:val="002B46F8"/>
    <w:rsid w:val="002B4704"/>
    <w:rsid w:val="002B4811"/>
    <w:rsid w:val="002B4885"/>
    <w:rsid w:val="002B498D"/>
    <w:rsid w:val="002B4992"/>
    <w:rsid w:val="002B4EF2"/>
    <w:rsid w:val="002B4F6B"/>
    <w:rsid w:val="002B4FAF"/>
    <w:rsid w:val="002B5046"/>
    <w:rsid w:val="002B50A1"/>
    <w:rsid w:val="002B5307"/>
    <w:rsid w:val="002B5313"/>
    <w:rsid w:val="002B5357"/>
    <w:rsid w:val="002B5384"/>
    <w:rsid w:val="002B53FC"/>
    <w:rsid w:val="002B54DC"/>
    <w:rsid w:val="002B55FE"/>
    <w:rsid w:val="002B5683"/>
    <w:rsid w:val="002B56EC"/>
    <w:rsid w:val="002B573E"/>
    <w:rsid w:val="002B5896"/>
    <w:rsid w:val="002B589D"/>
    <w:rsid w:val="002B59C1"/>
    <w:rsid w:val="002B59FE"/>
    <w:rsid w:val="002B5AB6"/>
    <w:rsid w:val="002B5B13"/>
    <w:rsid w:val="002B5B14"/>
    <w:rsid w:val="002B5BEC"/>
    <w:rsid w:val="002B5C8C"/>
    <w:rsid w:val="002B5CBD"/>
    <w:rsid w:val="002B5CF3"/>
    <w:rsid w:val="002B5D20"/>
    <w:rsid w:val="002B5E53"/>
    <w:rsid w:val="002B5F20"/>
    <w:rsid w:val="002B60BE"/>
    <w:rsid w:val="002B6222"/>
    <w:rsid w:val="002B63C0"/>
    <w:rsid w:val="002B6587"/>
    <w:rsid w:val="002B659A"/>
    <w:rsid w:val="002B65AE"/>
    <w:rsid w:val="002B65D8"/>
    <w:rsid w:val="002B668F"/>
    <w:rsid w:val="002B66A8"/>
    <w:rsid w:val="002B66F3"/>
    <w:rsid w:val="002B67C7"/>
    <w:rsid w:val="002B67FC"/>
    <w:rsid w:val="002B6862"/>
    <w:rsid w:val="002B6873"/>
    <w:rsid w:val="002B688A"/>
    <w:rsid w:val="002B68AF"/>
    <w:rsid w:val="002B68B0"/>
    <w:rsid w:val="002B695A"/>
    <w:rsid w:val="002B6BB8"/>
    <w:rsid w:val="002B6D03"/>
    <w:rsid w:val="002B6D38"/>
    <w:rsid w:val="002B6E1A"/>
    <w:rsid w:val="002B6E28"/>
    <w:rsid w:val="002B6E8F"/>
    <w:rsid w:val="002B7039"/>
    <w:rsid w:val="002B7182"/>
    <w:rsid w:val="002B71CE"/>
    <w:rsid w:val="002B7227"/>
    <w:rsid w:val="002B722F"/>
    <w:rsid w:val="002B72C2"/>
    <w:rsid w:val="002B742D"/>
    <w:rsid w:val="002B7502"/>
    <w:rsid w:val="002B75B0"/>
    <w:rsid w:val="002B75D6"/>
    <w:rsid w:val="002B7681"/>
    <w:rsid w:val="002B7759"/>
    <w:rsid w:val="002B777B"/>
    <w:rsid w:val="002B77F0"/>
    <w:rsid w:val="002B7854"/>
    <w:rsid w:val="002B78A1"/>
    <w:rsid w:val="002B7941"/>
    <w:rsid w:val="002B7A48"/>
    <w:rsid w:val="002B7B75"/>
    <w:rsid w:val="002B7E32"/>
    <w:rsid w:val="002B7E4E"/>
    <w:rsid w:val="002B7F71"/>
    <w:rsid w:val="002B7FC8"/>
    <w:rsid w:val="002C0010"/>
    <w:rsid w:val="002C00A8"/>
    <w:rsid w:val="002C00CB"/>
    <w:rsid w:val="002C0166"/>
    <w:rsid w:val="002C01C0"/>
    <w:rsid w:val="002C02C2"/>
    <w:rsid w:val="002C0691"/>
    <w:rsid w:val="002C0753"/>
    <w:rsid w:val="002C0846"/>
    <w:rsid w:val="002C0878"/>
    <w:rsid w:val="002C093C"/>
    <w:rsid w:val="002C0952"/>
    <w:rsid w:val="002C0AC1"/>
    <w:rsid w:val="002C0AEF"/>
    <w:rsid w:val="002C0B34"/>
    <w:rsid w:val="002C0B63"/>
    <w:rsid w:val="002C0C40"/>
    <w:rsid w:val="002C0D88"/>
    <w:rsid w:val="002C0E30"/>
    <w:rsid w:val="002C0E91"/>
    <w:rsid w:val="002C108B"/>
    <w:rsid w:val="002C1173"/>
    <w:rsid w:val="002C11E9"/>
    <w:rsid w:val="002C11F7"/>
    <w:rsid w:val="002C12F4"/>
    <w:rsid w:val="002C13D7"/>
    <w:rsid w:val="002C1551"/>
    <w:rsid w:val="002C1717"/>
    <w:rsid w:val="002C1773"/>
    <w:rsid w:val="002C1796"/>
    <w:rsid w:val="002C17A8"/>
    <w:rsid w:val="002C17C2"/>
    <w:rsid w:val="002C17EF"/>
    <w:rsid w:val="002C17FB"/>
    <w:rsid w:val="002C198E"/>
    <w:rsid w:val="002C1C14"/>
    <w:rsid w:val="002C1C5C"/>
    <w:rsid w:val="002C1CBE"/>
    <w:rsid w:val="002C1D23"/>
    <w:rsid w:val="002C1D27"/>
    <w:rsid w:val="002C1E2B"/>
    <w:rsid w:val="002C1F6A"/>
    <w:rsid w:val="002C2074"/>
    <w:rsid w:val="002C2118"/>
    <w:rsid w:val="002C21B9"/>
    <w:rsid w:val="002C22E0"/>
    <w:rsid w:val="002C22E9"/>
    <w:rsid w:val="002C2355"/>
    <w:rsid w:val="002C237B"/>
    <w:rsid w:val="002C2447"/>
    <w:rsid w:val="002C2484"/>
    <w:rsid w:val="002C2548"/>
    <w:rsid w:val="002C2549"/>
    <w:rsid w:val="002C26FF"/>
    <w:rsid w:val="002C287F"/>
    <w:rsid w:val="002C28ED"/>
    <w:rsid w:val="002C29B8"/>
    <w:rsid w:val="002C2A1D"/>
    <w:rsid w:val="002C2A2C"/>
    <w:rsid w:val="002C2AD2"/>
    <w:rsid w:val="002C2AD5"/>
    <w:rsid w:val="002C2B8D"/>
    <w:rsid w:val="002C2C33"/>
    <w:rsid w:val="002C2DD8"/>
    <w:rsid w:val="002C2E29"/>
    <w:rsid w:val="002C2F35"/>
    <w:rsid w:val="002C2F4A"/>
    <w:rsid w:val="002C2F50"/>
    <w:rsid w:val="002C3063"/>
    <w:rsid w:val="002C3066"/>
    <w:rsid w:val="002C3140"/>
    <w:rsid w:val="002C3396"/>
    <w:rsid w:val="002C35B8"/>
    <w:rsid w:val="002C3656"/>
    <w:rsid w:val="002C3667"/>
    <w:rsid w:val="002C3902"/>
    <w:rsid w:val="002C3941"/>
    <w:rsid w:val="002C3A07"/>
    <w:rsid w:val="002C3A0D"/>
    <w:rsid w:val="002C3A4C"/>
    <w:rsid w:val="002C3A65"/>
    <w:rsid w:val="002C3A7C"/>
    <w:rsid w:val="002C3AEB"/>
    <w:rsid w:val="002C3B30"/>
    <w:rsid w:val="002C3BEA"/>
    <w:rsid w:val="002C3DDC"/>
    <w:rsid w:val="002C3E8E"/>
    <w:rsid w:val="002C3F5E"/>
    <w:rsid w:val="002C40B0"/>
    <w:rsid w:val="002C4129"/>
    <w:rsid w:val="002C4199"/>
    <w:rsid w:val="002C4214"/>
    <w:rsid w:val="002C42BB"/>
    <w:rsid w:val="002C4342"/>
    <w:rsid w:val="002C43C0"/>
    <w:rsid w:val="002C4725"/>
    <w:rsid w:val="002C4944"/>
    <w:rsid w:val="002C4946"/>
    <w:rsid w:val="002C496C"/>
    <w:rsid w:val="002C4980"/>
    <w:rsid w:val="002C4988"/>
    <w:rsid w:val="002C4A45"/>
    <w:rsid w:val="002C4B74"/>
    <w:rsid w:val="002C4C09"/>
    <w:rsid w:val="002C4C9A"/>
    <w:rsid w:val="002C4D40"/>
    <w:rsid w:val="002C4D4F"/>
    <w:rsid w:val="002C4EEC"/>
    <w:rsid w:val="002C4F4D"/>
    <w:rsid w:val="002C5059"/>
    <w:rsid w:val="002C5063"/>
    <w:rsid w:val="002C523F"/>
    <w:rsid w:val="002C52F1"/>
    <w:rsid w:val="002C5317"/>
    <w:rsid w:val="002C5377"/>
    <w:rsid w:val="002C53A6"/>
    <w:rsid w:val="002C544A"/>
    <w:rsid w:val="002C55BC"/>
    <w:rsid w:val="002C56DB"/>
    <w:rsid w:val="002C5725"/>
    <w:rsid w:val="002C583D"/>
    <w:rsid w:val="002C58AD"/>
    <w:rsid w:val="002C596B"/>
    <w:rsid w:val="002C597E"/>
    <w:rsid w:val="002C5C36"/>
    <w:rsid w:val="002C5D7B"/>
    <w:rsid w:val="002C5E08"/>
    <w:rsid w:val="002C5ED2"/>
    <w:rsid w:val="002C61C5"/>
    <w:rsid w:val="002C61D8"/>
    <w:rsid w:val="002C63C8"/>
    <w:rsid w:val="002C65E9"/>
    <w:rsid w:val="002C6702"/>
    <w:rsid w:val="002C6728"/>
    <w:rsid w:val="002C68EE"/>
    <w:rsid w:val="002C6928"/>
    <w:rsid w:val="002C69F4"/>
    <w:rsid w:val="002C6A72"/>
    <w:rsid w:val="002C6BAD"/>
    <w:rsid w:val="002C6E49"/>
    <w:rsid w:val="002C6E81"/>
    <w:rsid w:val="002C6F67"/>
    <w:rsid w:val="002C6F8D"/>
    <w:rsid w:val="002C70E7"/>
    <w:rsid w:val="002C70FA"/>
    <w:rsid w:val="002C7204"/>
    <w:rsid w:val="002C720F"/>
    <w:rsid w:val="002C7217"/>
    <w:rsid w:val="002C729F"/>
    <w:rsid w:val="002C730A"/>
    <w:rsid w:val="002C748B"/>
    <w:rsid w:val="002C74CE"/>
    <w:rsid w:val="002C75CB"/>
    <w:rsid w:val="002C7612"/>
    <w:rsid w:val="002C7649"/>
    <w:rsid w:val="002C77A3"/>
    <w:rsid w:val="002C77D1"/>
    <w:rsid w:val="002C7806"/>
    <w:rsid w:val="002C7817"/>
    <w:rsid w:val="002C7887"/>
    <w:rsid w:val="002C7888"/>
    <w:rsid w:val="002C7901"/>
    <w:rsid w:val="002C7924"/>
    <w:rsid w:val="002C7E33"/>
    <w:rsid w:val="002C7F1A"/>
    <w:rsid w:val="002C7F24"/>
    <w:rsid w:val="002C7F4C"/>
    <w:rsid w:val="002C7FB3"/>
    <w:rsid w:val="002C7FCF"/>
    <w:rsid w:val="002D014F"/>
    <w:rsid w:val="002D01DA"/>
    <w:rsid w:val="002D0238"/>
    <w:rsid w:val="002D039D"/>
    <w:rsid w:val="002D03AD"/>
    <w:rsid w:val="002D03D3"/>
    <w:rsid w:val="002D0475"/>
    <w:rsid w:val="002D04A7"/>
    <w:rsid w:val="002D0561"/>
    <w:rsid w:val="002D05CE"/>
    <w:rsid w:val="002D0641"/>
    <w:rsid w:val="002D07A3"/>
    <w:rsid w:val="002D07D9"/>
    <w:rsid w:val="002D08AA"/>
    <w:rsid w:val="002D0942"/>
    <w:rsid w:val="002D0A73"/>
    <w:rsid w:val="002D0AA4"/>
    <w:rsid w:val="002D0AAF"/>
    <w:rsid w:val="002D0BF1"/>
    <w:rsid w:val="002D0C41"/>
    <w:rsid w:val="002D0CF2"/>
    <w:rsid w:val="002D105F"/>
    <w:rsid w:val="002D10EF"/>
    <w:rsid w:val="002D1194"/>
    <w:rsid w:val="002D11C3"/>
    <w:rsid w:val="002D11D3"/>
    <w:rsid w:val="002D1257"/>
    <w:rsid w:val="002D137D"/>
    <w:rsid w:val="002D1416"/>
    <w:rsid w:val="002D152D"/>
    <w:rsid w:val="002D15D3"/>
    <w:rsid w:val="002D1640"/>
    <w:rsid w:val="002D17E0"/>
    <w:rsid w:val="002D180D"/>
    <w:rsid w:val="002D1989"/>
    <w:rsid w:val="002D19D0"/>
    <w:rsid w:val="002D1AE7"/>
    <w:rsid w:val="002D1AF8"/>
    <w:rsid w:val="002D1B07"/>
    <w:rsid w:val="002D1B3B"/>
    <w:rsid w:val="002D1C99"/>
    <w:rsid w:val="002D1CD2"/>
    <w:rsid w:val="002D1D4E"/>
    <w:rsid w:val="002D1D68"/>
    <w:rsid w:val="002D1E43"/>
    <w:rsid w:val="002D1E82"/>
    <w:rsid w:val="002D1E90"/>
    <w:rsid w:val="002D1FD8"/>
    <w:rsid w:val="002D2152"/>
    <w:rsid w:val="002D21F3"/>
    <w:rsid w:val="002D2243"/>
    <w:rsid w:val="002D2613"/>
    <w:rsid w:val="002D26A5"/>
    <w:rsid w:val="002D281C"/>
    <w:rsid w:val="002D283A"/>
    <w:rsid w:val="002D2A3C"/>
    <w:rsid w:val="002D2B4F"/>
    <w:rsid w:val="002D2C91"/>
    <w:rsid w:val="002D2CB2"/>
    <w:rsid w:val="002D2DF5"/>
    <w:rsid w:val="002D2E9A"/>
    <w:rsid w:val="002D2EB9"/>
    <w:rsid w:val="002D2FC0"/>
    <w:rsid w:val="002D3316"/>
    <w:rsid w:val="002D3331"/>
    <w:rsid w:val="002D3382"/>
    <w:rsid w:val="002D338D"/>
    <w:rsid w:val="002D33B1"/>
    <w:rsid w:val="002D3459"/>
    <w:rsid w:val="002D352F"/>
    <w:rsid w:val="002D382F"/>
    <w:rsid w:val="002D3885"/>
    <w:rsid w:val="002D38A4"/>
    <w:rsid w:val="002D38A5"/>
    <w:rsid w:val="002D38BD"/>
    <w:rsid w:val="002D3B40"/>
    <w:rsid w:val="002D3D0D"/>
    <w:rsid w:val="002D3E5F"/>
    <w:rsid w:val="002D40AE"/>
    <w:rsid w:val="002D419B"/>
    <w:rsid w:val="002D4247"/>
    <w:rsid w:val="002D4250"/>
    <w:rsid w:val="002D42D4"/>
    <w:rsid w:val="002D4326"/>
    <w:rsid w:val="002D433D"/>
    <w:rsid w:val="002D437A"/>
    <w:rsid w:val="002D43BD"/>
    <w:rsid w:val="002D457F"/>
    <w:rsid w:val="002D45E2"/>
    <w:rsid w:val="002D45F0"/>
    <w:rsid w:val="002D45FA"/>
    <w:rsid w:val="002D461E"/>
    <w:rsid w:val="002D46D0"/>
    <w:rsid w:val="002D4739"/>
    <w:rsid w:val="002D47F1"/>
    <w:rsid w:val="002D47FC"/>
    <w:rsid w:val="002D4832"/>
    <w:rsid w:val="002D488B"/>
    <w:rsid w:val="002D4928"/>
    <w:rsid w:val="002D4932"/>
    <w:rsid w:val="002D4A7A"/>
    <w:rsid w:val="002D4AC4"/>
    <w:rsid w:val="002D4B02"/>
    <w:rsid w:val="002D4C58"/>
    <w:rsid w:val="002D4D9D"/>
    <w:rsid w:val="002D4F6E"/>
    <w:rsid w:val="002D4FAD"/>
    <w:rsid w:val="002D5066"/>
    <w:rsid w:val="002D50F7"/>
    <w:rsid w:val="002D520B"/>
    <w:rsid w:val="002D52D7"/>
    <w:rsid w:val="002D55AD"/>
    <w:rsid w:val="002D55AF"/>
    <w:rsid w:val="002D568C"/>
    <w:rsid w:val="002D56C6"/>
    <w:rsid w:val="002D570B"/>
    <w:rsid w:val="002D57F4"/>
    <w:rsid w:val="002D5846"/>
    <w:rsid w:val="002D597C"/>
    <w:rsid w:val="002D5A08"/>
    <w:rsid w:val="002D5A91"/>
    <w:rsid w:val="002D5BA4"/>
    <w:rsid w:val="002D5BE7"/>
    <w:rsid w:val="002D5E81"/>
    <w:rsid w:val="002D5E89"/>
    <w:rsid w:val="002D6030"/>
    <w:rsid w:val="002D6043"/>
    <w:rsid w:val="002D61DA"/>
    <w:rsid w:val="002D61F0"/>
    <w:rsid w:val="002D6240"/>
    <w:rsid w:val="002D6410"/>
    <w:rsid w:val="002D64B9"/>
    <w:rsid w:val="002D6595"/>
    <w:rsid w:val="002D665D"/>
    <w:rsid w:val="002D6769"/>
    <w:rsid w:val="002D67C9"/>
    <w:rsid w:val="002D68CD"/>
    <w:rsid w:val="002D68FB"/>
    <w:rsid w:val="002D6968"/>
    <w:rsid w:val="002D6AB9"/>
    <w:rsid w:val="002D6AF4"/>
    <w:rsid w:val="002D6B59"/>
    <w:rsid w:val="002D6C63"/>
    <w:rsid w:val="002D6C8D"/>
    <w:rsid w:val="002D6EF1"/>
    <w:rsid w:val="002D7033"/>
    <w:rsid w:val="002D70F5"/>
    <w:rsid w:val="002D724A"/>
    <w:rsid w:val="002D72BD"/>
    <w:rsid w:val="002D7399"/>
    <w:rsid w:val="002D73CB"/>
    <w:rsid w:val="002D73E6"/>
    <w:rsid w:val="002D743D"/>
    <w:rsid w:val="002D74A6"/>
    <w:rsid w:val="002D76FD"/>
    <w:rsid w:val="002D7889"/>
    <w:rsid w:val="002D78D8"/>
    <w:rsid w:val="002D7ABF"/>
    <w:rsid w:val="002D7AF4"/>
    <w:rsid w:val="002D7C29"/>
    <w:rsid w:val="002D7D65"/>
    <w:rsid w:val="002D7DA1"/>
    <w:rsid w:val="002D7DA2"/>
    <w:rsid w:val="002D7DF0"/>
    <w:rsid w:val="002D7F32"/>
    <w:rsid w:val="002E00D0"/>
    <w:rsid w:val="002E00EA"/>
    <w:rsid w:val="002E0112"/>
    <w:rsid w:val="002E0462"/>
    <w:rsid w:val="002E05C8"/>
    <w:rsid w:val="002E05F6"/>
    <w:rsid w:val="002E0658"/>
    <w:rsid w:val="002E0831"/>
    <w:rsid w:val="002E0BD5"/>
    <w:rsid w:val="002E0C87"/>
    <w:rsid w:val="002E0D20"/>
    <w:rsid w:val="002E105F"/>
    <w:rsid w:val="002E10B6"/>
    <w:rsid w:val="002E10F1"/>
    <w:rsid w:val="002E10F4"/>
    <w:rsid w:val="002E1132"/>
    <w:rsid w:val="002E1169"/>
    <w:rsid w:val="002E1206"/>
    <w:rsid w:val="002E1400"/>
    <w:rsid w:val="002E1556"/>
    <w:rsid w:val="002E160A"/>
    <w:rsid w:val="002E1691"/>
    <w:rsid w:val="002E16FE"/>
    <w:rsid w:val="002E173D"/>
    <w:rsid w:val="002E196E"/>
    <w:rsid w:val="002E19BD"/>
    <w:rsid w:val="002E19E7"/>
    <w:rsid w:val="002E1AA2"/>
    <w:rsid w:val="002E1B66"/>
    <w:rsid w:val="002E1BA5"/>
    <w:rsid w:val="002E1D24"/>
    <w:rsid w:val="002E1D31"/>
    <w:rsid w:val="002E1E5C"/>
    <w:rsid w:val="002E1F4A"/>
    <w:rsid w:val="002E21C0"/>
    <w:rsid w:val="002E21F7"/>
    <w:rsid w:val="002E2246"/>
    <w:rsid w:val="002E2304"/>
    <w:rsid w:val="002E2388"/>
    <w:rsid w:val="002E2465"/>
    <w:rsid w:val="002E24FD"/>
    <w:rsid w:val="002E2653"/>
    <w:rsid w:val="002E26E3"/>
    <w:rsid w:val="002E26ED"/>
    <w:rsid w:val="002E2717"/>
    <w:rsid w:val="002E27D5"/>
    <w:rsid w:val="002E28ED"/>
    <w:rsid w:val="002E2BB4"/>
    <w:rsid w:val="002E2BE6"/>
    <w:rsid w:val="002E2E10"/>
    <w:rsid w:val="002E2F0E"/>
    <w:rsid w:val="002E2F49"/>
    <w:rsid w:val="002E312F"/>
    <w:rsid w:val="002E326F"/>
    <w:rsid w:val="002E3299"/>
    <w:rsid w:val="002E32A0"/>
    <w:rsid w:val="002E33A4"/>
    <w:rsid w:val="002E34CE"/>
    <w:rsid w:val="002E34E3"/>
    <w:rsid w:val="002E35D3"/>
    <w:rsid w:val="002E37B5"/>
    <w:rsid w:val="002E3804"/>
    <w:rsid w:val="002E3865"/>
    <w:rsid w:val="002E3B46"/>
    <w:rsid w:val="002E3BE2"/>
    <w:rsid w:val="002E3C62"/>
    <w:rsid w:val="002E3E7A"/>
    <w:rsid w:val="002E3ECE"/>
    <w:rsid w:val="002E3F00"/>
    <w:rsid w:val="002E4205"/>
    <w:rsid w:val="002E4388"/>
    <w:rsid w:val="002E451C"/>
    <w:rsid w:val="002E4549"/>
    <w:rsid w:val="002E4711"/>
    <w:rsid w:val="002E4779"/>
    <w:rsid w:val="002E4788"/>
    <w:rsid w:val="002E4877"/>
    <w:rsid w:val="002E4889"/>
    <w:rsid w:val="002E489F"/>
    <w:rsid w:val="002E48C1"/>
    <w:rsid w:val="002E4937"/>
    <w:rsid w:val="002E49B0"/>
    <w:rsid w:val="002E4A69"/>
    <w:rsid w:val="002E4A74"/>
    <w:rsid w:val="002E4BEE"/>
    <w:rsid w:val="002E4BFF"/>
    <w:rsid w:val="002E4D7E"/>
    <w:rsid w:val="002E4E95"/>
    <w:rsid w:val="002E4EC4"/>
    <w:rsid w:val="002E4F8C"/>
    <w:rsid w:val="002E507A"/>
    <w:rsid w:val="002E50F0"/>
    <w:rsid w:val="002E51E2"/>
    <w:rsid w:val="002E5288"/>
    <w:rsid w:val="002E52BE"/>
    <w:rsid w:val="002E533F"/>
    <w:rsid w:val="002E5420"/>
    <w:rsid w:val="002E54D5"/>
    <w:rsid w:val="002E55C5"/>
    <w:rsid w:val="002E56B5"/>
    <w:rsid w:val="002E573A"/>
    <w:rsid w:val="002E579F"/>
    <w:rsid w:val="002E57B8"/>
    <w:rsid w:val="002E58A4"/>
    <w:rsid w:val="002E58E1"/>
    <w:rsid w:val="002E58F7"/>
    <w:rsid w:val="002E5926"/>
    <w:rsid w:val="002E5978"/>
    <w:rsid w:val="002E5A15"/>
    <w:rsid w:val="002E5A3C"/>
    <w:rsid w:val="002E5BCA"/>
    <w:rsid w:val="002E5C83"/>
    <w:rsid w:val="002E5D56"/>
    <w:rsid w:val="002E603F"/>
    <w:rsid w:val="002E620C"/>
    <w:rsid w:val="002E62F3"/>
    <w:rsid w:val="002E62F9"/>
    <w:rsid w:val="002E63D4"/>
    <w:rsid w:val="002E648E"/>
    <w:rsid w:val="002E657E"/>
    <w:rsid w:val="002E66D9"/>
    <w:rsid w:val="002E67DB"/>
    <w:rsid w:val="002E6851"/>
    <w:rsid w:val="002E685B"/>
    <w:rsid w:val="002E6A63"/>
    <w:rsid w:val="002E6A98"/>
    <w:rsid w:val="002E6D4E"/>
    <w:rsid w:val="002E6D5A"/>
    <w:rsid w:val="002E6D5F"/>
    <w:rsid w:val="002E6E53"/>
    <w:rsid w:val="002E6E92"/>
    <w:rsid w:val="002E6F68"/>
    <w:rsid w:val="002E6F7E"/>
    <w:rsid w:val="002E6FC8"/>
    <w:rsid w:val="002E6FE4"/>
    <w:rsid w:val="002E701B"/>
    <w:rsid w:val="002E70E7"/>
    <w:rsid w:val="002E718D"/>
    <w:rsid w:val="002E7197"/>
    <w:rsid w:val="002E72AE"/>
    <w:rsid w:val="002E740A"/>
    <w:rsid w:val="002E75D7"/>
    <w:rsid w:val="002E7892"/>
    <w:rsid w:val="002E78CE"/>
    <w:rsid w:val="002E792E"/>
    <w:rsid w:val="002E7967"/>
    <w:rsid w:val="002E79A1"/>
    <w:rsid w:val="002E79C5"/>
    <w:rsid w:val="002E7BE9"/>
    <w:rsid w:val="002E7EA2"/>
    <w:rsid w:val="002E7EB2"/>
    <w:rsid w:val="002F0030"/>
    <w:rsid w:val="002F0054"/>
    <w:rsid w:val="002F0121"/>
    <w:rsid w:val="002F02A1"/>
    <w:rsid w:val="002F02B8"/>
    <w:rsid w:val="002F02B9"/>
    <w:rsid w:val="002F03C9"/>
    <w:rsid w:val="002F03CB"/>
    <w:rsid w:val="002F040B"/>
    <w:rsid w:val="002F040E"/>
    <w:rsid w:val="002F05D5"/>
    <w:rsid w:val="002F061A"/>
    <w:rsid w:val="002F068B"/>
    <w:rsid w:val="002F08DA"/>
    <w:rsid w:val="002F0971"/>
    <w:rsid w:val="002F09A3"/>
    <w:rsid w:val="002F0B06"/>
    <w:rsid w:val="002F0B3A"/>
    <w:rsid w:val="002F0B4D"/>
    <w:rsid w:val="002F0C53"/>
    <w:rsid w:val="002F0C73"/>
    <w:rsid w:val="002F0F3B"/>
    <w:rsid w:val="002F0FE0"/>
    <w:rsid w:val="002F10C2"/>
    <w:rsid w:val="002F1124"/>
    <w:rsid w:val="002F126C"/>
    <w:rsid w:val="002F12DD"/>
    <w:rsid w:val="002F12F5"/>
    <w:rsid w:val="002F134B"/>
    <w:rsid w:val="002F1396"/>
    <w:rsid w:val="002F13BB"/>
    <w:rsid w:val="002F1423"/>
    <w:rsid w:val="002F1559"/>
    <w:rsid w:val="002F15A2"/>
    <w:rsid w:val="002F1612"/>
    <w:rsid w:val="002F16B6"/>
    <w:rsid w:val="002F16FB"/>
    <w:rsid w:val="002F174B"/>
    <w:rsid w:val="002F1822"/>
    <w:rsid w:val="002F183F"/>
    <w:rsid w:val="002F1932"/>
    <w:rsid w:val="002F1970"/>
    <w:rsid w:val="002F199C"/>
    <w:rsid w:val="002F19B1"/>
    <w:rsid w:val="002F19B5"/>
    <w:rsid w:val="002F1ADC"/>
    <w:rsid w:val="002F1CCD"/>
    <w:rsid w:val="002F1CF9"/>
    <w:rsid w:val="002F1DE3"/>
    <w:rsid w:val="002F1EF0"/>
    <w:rsid w:val="002F1F3C"/>
    <w:rsid w:val="002F2006"/>
    <w:rsid w:val="002F206F"/>
    <w:rsid w:val="002F20EA"/>
    <w:rsid w:val="002F2194"/>
    <w:rsid w:val="002F21BA"/>
    <w:rsid w:val="002F220F"/>
    <w:rsid w:val="002F2282"/>
    <w:rsid w:val="002F23A4"/>
    <w:rsid w:val="002F24C9"/>
    <w:rsid w:val="002F253C"/>
    <w:rsid w:val="002F25C4"/>
    <w:rsid w:val="002F2604"/>
    <w:rsid w:val="002F26FA"/>
    <w:rsid w:val="002F27BF"/>
    <w:rsid w:val="002F2819"/>
    <w:rsid w:val="002F2932"/>
    <w:rsid w:val="002F2A93"/>
    <w:rsid w:val="002F2B37"/>
    <w:rsid w:val="002F2BC9"/>
    <w:rsid w:val="002F2C61"/>
    <w:rsid w:val="002F2CA6"/>
    <w:rsid w:val="002F2E15"/>
    <w:rsid w:val="002F2E70"/>
    <w:rsid w:val="002F3081"/>
    <w:rsid w:val="002F30BD"/>
    <w:rsid w:val="002F335E"/>
    <w:rsid w:val="002F33DF"/>
    <w:rsid w:val="002F34DE"/>
    <w:rsid w:val="002F35C9"/>
    <w:rsid w:val="002F3725"/>
    <w:rsid w:val="002F3798"/>
    <w:rsid w:val="002F37A9"/>
    <w:rsid w:val="002F37E8"/>
    <w:rsid w:val="002F389B"/>
    <w:rsid w:val="002F39A4"/>
    <w:rsid w:val="002F39D9"/>
    <w:rsid w:val="002F39EE"/>
    <w:rsid w:val="002F3A34"/>
    <w:rsid w:val="002F3B4E"/>
    <w:rsid w:val="002F3B5B"/>
    <w:rsid w:val="002F3C6C"/>
    <w:rsid w:val="002F3D04"/>
    <w:rsid w:val="002F3D93"/>
    <w:rsid w:val="002F3E03"/>
    <w:rsid w:val="002F3E0B"/>
    <w:rsid w:val="002F3F69"/>
    <w:rsid w:val="002F4126"/>
    <w:rsid w:val="002F4138"/>
    <w:rsid w:val="002F422D"/>
    <w:rsid w:val="002F4276"/>
    <w:rsid w:val="002F42F7"/>
    <w:rsid w:val="002F4355"/>
    <w:rsid w:val="002F43F1"/>
    <w:rsid w:val="002F4663"/>
    <w:rsid w:val="002F4744"/>
    <w:rsid w:val="002F47FA"/>
    <w:rsid w:val="002F4807"/>
    <w:rsid w:val="002F4913"/>
    <w:rsid w:val="002F4967"/>
    <w:rsid w:val="002F4976"/>
    <w:rsid w:val="002F4A36"/>
    <w:rsid w:val="002F4A47"/>
    <w:rsid w:val="002F4AD3"/>
    <w:rsid w:val="002F4B55"/>
    <w:rsid w:val="002F4B58"/>
    <w:rsid w:val="002F4BCA"/>
    <w:rsid w:val="002F4C8C"/>
    <w:rsid w:val="002F4CD4"/>
    <w:rsid w:val="002F4DE7"/>
    <w:rsid w:val="002F4FC3"/>
    <w:rsid w:val="002F5224"/>
    <w:rsid w:val="002F533F"/>
    <w:rsid w:val="002F5348"/>
    <w:rsid w:val="002F546A"/>
    <w:rsid w:val="002F54D0"/>
    <w:rsid w:val="002F55AF"/>
    <w:rsid w:val="002F55BB"/>
    <w:rsid w:val="002F5632"/>
    <w:rsid w:val="002F570C"/>
    <w:rsid w:val="002F5748"/>
    <w:rsid w:val="002F580E"/>
    <w:rsid w:val="002F581C"/>
    <w:rsid w:val="002F5B9B"/>
    <w:rsid w:val="002F5BB1"/>
    <w:rsid w:val="002F5C88"/>
    <w:rsid w:val="002F5D6F"/>
    <w:rsid w:val="002F5DCD"/>
    <w:rsid w:val="002F5DD0"/>
    <w:rsid w:val="002F5E1E"/>
    <w:rsid w:val="002F5F25"/>
    <w:rsid w:val="002F5FC7"/>
    <w:rsid w:val="002F607E"/>
    <w:rsid w:val="002F626A"/>
    <w:rsid w:val="002F62D9"/>
    <w:rsid w:val="002F62E1"/>
    <w:rsid w:val="002F6317"/>
    <w:rsid w:val="002F645C"/>
    <w:rsid w:val="002F64B3"/>
    <w:rsid w:val="002F64E0"/>
    <w:rsid w:val="002F661F"/>
    <w:rsid w:val="002F6624"/>
    <w:rsid w:val="002F6822"/>
    <w:rsid w:val="002F6830"/>
    <w:rsid w:val="002F6850"/>
    <w:rsid w:val="002F6924"/>
    <w:rsid w:val="002F6A01"/>
    <w:rsid w:val="002F6A8F"/>
    <w:rsid w:val="002F6AE8"/>
    <w:rsid w:val="002F6B36"/>
    <w:rsid w:val="002F6B99"/>
    <w:rsid w:val="002F6BC3"/>
    <w:rsid w:val="002F6C2C"/>
    <w:rsid w:val="002F6C4C"/>
    <w:rsid w:val="002F6C8A"/>
    <w:rsid w:val="002F6DFC"/>
    <w:rsid w:val="002F6E0A"/>
    <w:rsid w:val="002F6E4C"/>
    <w:rsid w:val="002F6E5C"/>
    <w:rsid w:val="002F6FAD"/>
    <w:rsid w:val="002F715D"/>
    <w:rsid w:val="002F715E"/>
    <w:rsid w:val="002F7166"/>
    <w:rsid w:val="002F71D9"/>
    <w:rsid w:val="002F7234"/>
    <w:rsid w:val="002F7256"/>
    <w:rsid w:val="002F730B"/>
    <w:rsid w:val="002F7430"/>
    <w:rsid w:val="002F7458"/>
    <w:rsid w:val="002F7535"/>
    <w:rsid w:val="002F7581"/>
    <w:rsid w:val="002F75C9"/>
    <w:rsid w:val="002F778D"/>
    <w:rsid w:val="002F7792"/>
    <w:rsid w:val="002F78EE"/>
    <w:rsid w:val="002F7969"/>
    <w:rsid w:val="002F796B"/>
    <w:rsid w:val="002F7AA8"/>
    <w:rsid w:val="002F7AD2"/>
    <w:rsid w:val="002F7BAC"/>
    <w:rsid w:val="002F7CB4"/>
    <w:rsid w:val="002F7D2A"/>
    <w:rsid w:val="002F7EAE"/>
    <w:rsid w:val="002F7F0C"/>
    <w:rsid w:val="0030010D"/>
    <w:rsid w:val="00300229"/>
    <w:rsid w:val="00300298"/>
    <w:rsid w:val="00300366"/>
    <w:rsid w:val="00300447"/>
    <w:rsid w:val="00300488"/>
    <w:rsid w:val="00300511"/>
    <w:rsid w:val="0030088B"/>
    <w:rsid w:val="00300948"/>
    <w:rsid w:val="0030094D"/>
    <w:rsid w:val="00300A19"/>
    <w:rsid w:val="00300A42"/>
    <w:rsid w:val="00300B06"/>
    <w:rsid w:val="00300B8A"/>
    <w:rsid w:val="00300C8B"/>
    <w:rsid w:val="00300CA8"/>
    <w:rsid w:val="00300E48"/>
    <w:rsid w:val="00300ED4"/>
    <w:rsid w:val="003010AF"/>
    <w:rsid w:val="00301174"/>
    <w:rsid w:val="00301242"/>
    <w:rsid w:val="003013AC"/>
    <w:rsid w:val="00301401"/>
    <w:rsid w:val="003015E7"/>
    <w:rsid w:val="003015FC"/>
    <w:rsid w:val="00301687"/>
    <w:rsid w:val="003016DD"/>
    <w:rsid w:val="003016F6"/>
    <w:rsid w:val="0030177D"/>
    <w:rsid w:val="003017F9"/>
    <w:rsid w:val="00301863"/>
    <w:rsid w:val="003019C6"/>
    <w:rsid w:val="00301A3C"/>
    <w:rsid w:val="00301A9C"/>
    <w:rsid w:val="00301B2C"/>
    <w:rsid w:val="00301CC8"/>
    <w:rsid w:val="00301CEF"/>
    <w:rsid w:val="00301CF6"/>
    <w:rsid w:val="0030204A"/>
    <w:rsid w:val="003020C8"/>
    <w:rsid w:val="003020E3"/>
    <w:rsid w:val="00302193"/>
    <w:rsid w:val="0030232D"/>
    <w:rsid w:val="00302335"/>
    <w:rsid w:val="00302349"/>
    <w:rsid w:val="00302374"/>
    <w:rsid w:val="0030241C"/>
    <w:rsid w:val="00302482"/>
    <w:rsid w:val="003024B1"/>
    <w:rsid w:val="003024C8"/>
    <w:rsid w:val="003024D6"/>
    <w:rsid w:val="00302547"/>
    <w:rsid w:val="003026B1"/>
    <w:rsid w:val="003027E7"/>
    <w:rsid w:val="0030280D"/>
    <w:rsid w:val="00302850"/>
    <w:rsid w:val="003028A2"/>
    <w:rsid w:val="003029B6"/>
    <w:rsid w:val="003029C3"/>
    <w:rsid w:val="00302A76"/>
    <w:rsid w:val="00302AB4"/>
    <w:rsid w:val="00302B8B"/>
    <w:rsid w:val="00302CB5"/>
    <w:rsid w:val="00302D6F"/>
    <w:rsid w:val="00302D9E"/>
    <w:rsid w:val="00302DC0"/>
    <w:rsid w:val="00302E01"/>
    <w:rsid w:val="00302E69"/>
    <w:rsid w:val="00302E7A"/>
    <w:rsid w:val="00302F23"/>
    <w:rsid w:val="00302FB5"/>
    <w:rsid w:val="00302FBC"/>
    <w:rsid w:val="00302FD9"/>
    <w:rsid w:val="0030303D"/>
    <w:rsid w:val="0030304B"/>
    <w:rsid w:val="003031B0"/>
    <w:rsid w:val="003031D3"/>
    <w:rsid w:val="003031EF"/>
    <w:rsid w:val="00303213"/>
    <w:rsid w:val="003033BE"/>
    <w:rsid w:val="003035B3"/>
    <w:rsid w:val="0030365A"/>
    <w:rsid w:val="003036E5"/>
    <w:rsid w:val="003037EF"/>
    <w:rsid w:val="00303822"/>
    <w:rsid w:val="00303841"/>
    <w:rsid w:val="003038E6"/>
    <w:rsid w:val="00303A5B"/>
    <w:rsid w:val="00303AAF"/>
    <w:rsid w:val="00303C0D"/>
    <w:rsid w:val="00303C78"/>
    <w:rsid w:val="00303CBF"/>
    <w:rsid w:val="00303CEB"/>
    <w:rsid w:val="00303E57"/>
    <w:rsid w:val="00303FBF"/>
    <w:rsid w:val="00303FC3"/>
    <w:rsid w:val="00304037"/>
    <w:rsid w:val="0030415F"/>
    <w:rsid w:val="003042D9"/>
    <w:rsid w:val="0030443F"/>
    <w:rsid w:val="00304451"/>
    <w:rsid w:val="0030469F"/>
    <w:rsid w:val="003047B1"/>
    <w:rsid w:val="0030483A"/>
    <w:rsid w:val="003048EC"/>
    <w:rsid w:val="003049F6"/>
    <w:rsid w:val="00304AF6"/>
    <w:rsid w:val="00304B59"/>
    <w:rsid w:val="00304C9B"/>
    <w:rsid w:val="00304D07"/>
    <w:rsid w:val="00304D34"/>
    <w:rsid w:val="00304D36"/>
    <w:rsid w:val="00304D49"/>
    <w:rsid w:val="00304D62"/>
    <w:rsid w:val="00304DC1"/>
    <w:rsid w:val="00304DEC"/>
    <w:rsid w:val="00304FB7"/>
    <w:rsid w:val="003051A4"/>
    <w:rsid w:val="003051FC"/>
    <w:rsid w:val="003052F1"/>
    <w:rsid w:val="0030535D"/>
    <w:rsid w:val="00305376"/>
    <w:rsid w:val="0030554A"/>
    <w:rsid w:val="003055E6"/>
    <w:rsid w:val="0030567A"/>
    <w:rsid w:val="00305836"/>
    <w:rsid w:val="003059F8"/>
    <w:rsid w:val="00305A01"/>
    <w:rsid w:val="00305AAB"/>
    <w:rsid w:val="00305D6D"/>
    <w:rsid w:val="00305DB1"/>
    <w:rsid w:val="00305E25"/>
    <w:rsid w:val="00305EB6"/>
    <w:rsid w:val="0030602A"/>
    <w:rsid w:val="0030607C"/>
    <w:rsid w:val="003060B3"/>
    <w:rsid w:val="00306110"/>
    <w:rsid w:val="0030621D"/>
    <w:rsid w:val="003062D0"/>
    <w:rsid w:val="003062E8"/>
    <w:rsid w:val="003062EC"/>
    <w:rsid w:val="0030645B"/>
    <w:rsid w:val="003064AD"/>
    <w:rsid w:val="00306608"/>
    <w:rsid w:val="003066B7"/>
    <w:rsid w:val="003067D3"/>
    <w:rsid w:val="00306815"/>
    <w:rsid w:val="00306905"/>
    <w:rsid w:val="0030692D"/>
    <w:rsid w:val="003069FB"/>
    <w:rsid w:val="00306A2B"/>
    <w:rsid w:val="00306AB3"/>
    <w:rsid w:val="00306B07"/>
    <w:rsid w:val="00306B22"/>
    <w:rsid w:val="00306B86"/>
    <w:rsid w:val="00306BB1"/>
    <w:rsid w:val="00306C0B"/>
    <w:rsid w:val="00306C9B"/>
    <w:rsid w:val="00306E25"/>
    <w:rsid w:val="00306F43"/>
    <w:rsid w:val="00306F90"/>
    <w:rsid w:val="00307051"/>
    <w:rsid w:val="00307215"/>
    <w:rsid w:val="0030734F"/>
    <w:rsid w:val="0030735F"/>
    <w:rsid w:val="003073FE"/>
    <w:rsid w:val="00307461"/>
    <w:rsid w:val="003074FD"/>
    <w:rsid w:val="0030755B"/>
    <w:rsid w:val="003076B7"/>
    <w:rsid w:val="00307963"/>
    <w:rsid w:val="00307A3C"/>
    <w:rsid w:val="00307B9D"/>
    <w:rsid w:val="00307C50"/>
    <w:rsid w:val="00307DDC"/>
    <w:rsid w:val="00307E6B"/>
    <w:rsid w:val="00307FBD"/>
    <w:rsid w:val="00307FF0"/>
    <w:rsid w:val="0031004F"/>
    <w:rsid w:val="0031009A"/>
    <w:rsid w:val="0031015B"/>
    <w:rsid w:val="00310174"/>
    <w:rsid w:val="003101CE"/>
    <w:rsid w:val="00310275"/>
    <w:rsid w:val="003102FA"/>
    <w:rsid w:val="00310336"/>
    <w:rsid w:val="0031045F"/>
    <w:rsid w:val="0031060D"/>
    <w:rsid w:val="0031064F"/>
    <w:rsid w:val="0031067C"/>
    <w:rsid w:val="0031069B"/>
    <w:rsid w:val="00310719"/>
    <w:rsid w:val="0031082C"/>
    <w:rsid w:val="0031084A"/>
    <w:rsid w:val="003109BD"/>
    <w:rsid w:val="00310B03"/>
    <w:rsid w:val="00310BD0"/>
    <w:rsid w:val="00310C32"/>
    <w:rsid w:val="00310C77"/>
    <w:rsid w:val="00310D4E"/>
    <w:rsid w:val="00310DA2"/>
    <w:rsid w:val="0031107B"/>
    <w:rsid w:val="003111FB"/>
    <w:rsid w:val="00311255"/>
    <w:rsid w:val="0031128A"/>
    <w:rsid w:val="003112CF"/>
    <w:rsid w:val="00311324"/>
    <w:rsid w:val="00311366"/>
    <w:rsid w:val="00311374"/>
    <w:rsid w:val="003113A7"/>
    <w:rsid w:val="0031153C"/>
    <w:rsid w:val="003115B8"/>
    <w:rsid w:val="003116F2"/>
    <w:rsid w:val="00311711"/>
    <w:rsid w:val="0031171B"/>
    <w:rsid w:val="003117A8"/>
    <w:rsid w:val="003117B9"/>
    <w:rsid w:val="003117D9"/>
    <w:rsid w:val="0031197B"/>
    <w:rsid w:val="00311A95"/>
    <w:rsid w:val="00311AAC"/>
    <w:rsid w:val="00311B16"/>
    <w:rsid w:val="00311C49"/>
    <w:rsid w:val="00311CA2"/>
    <w:rsid w:val="00311D10"/>
    <w:rsid w:val="00311D1D"/>
    <w:rsid w:val="00311EBB"/>
    <w:rsid w:val="00311F20"/>
    <w:rsid w:val="00311F22"/>
    <w:rsid w:val="00311F88"/>
    <w:rsid w:val="0031210E"/>
    <w:rsid w:val="00312207"/>
    <w:rsid w:val="00312225"/>
    <w:rsid w:val="00312226"/>
    <w:rsid w:val="0031231B"/>
    <w:rsid w:val="0031238A"/>
    <w:rsid w:val="003124A7"/>
    <w:rsid w:val="00312713"/>
    <w:rsid w:val="003129C8"/>
    <w:rsid w:val="003129E8"/>
    <w:rsid w:val="00312AC2"/>
    <w:rsid w:val="00312B2A"/>
    <w:rsid w:val="00312B37"/>
    <w:rsid w:val="00312B6C"/>
    <w:rsid w:val="00312B75"/>
    <w:rsid w:val="00312C22"/>
    <w:rsid w:val="00312DAF"/>
    <w:rsid w:val="00312E28"/>
    <w:rsid w:val="00312E6D"/>
    <w:rsid w:val="00312E9C"/>
    <w:rsid w:val="00312F8C"/>
    <w:rsid w:val="00312FBA"/>
    <w:rsid w:val="003130D5"/>
    <w:rsid w:val="0031315A"/>
    <w:rsid w:val="00313211"/>
    <w:rsid w:val="003132CB"/>
    <w:rsid w:val="0031330A"/>
    <w:rsid w:val="00313311"/>
    <w:rsid w:val="0031348E"/>
    <w:rsid w:val="003135AA"/>
    <w:rsid w:val="003135CC"/>
    <w:rsid w:val="003136F8"/>
    <w:rsid w:val="00313748"/>
    <w:rsid w:val="003137B8"/>
    <w:rsid w:val="00313943"/>
    <w:rsid w:val="003139C7"/>
    <w:rsid w:val="00313A12"/>
    <w:rsid w:val="00313BD2"/>
    <w:rsid w:val="00313BD6"/>
    <w:rsid w:val="00313BEC"/>
    <w:rsid w:val="00313E26"/>
    <w:rsid w:val="00313ED4"/>
    <w:rsid w:val="00313EE9"/>
    <w:rsid w:val="00313FF7"/>
    <w:rsid w:val="0031425E"/>
    <w:rsid w:val="003142A1"/>
    <w:rsid w:val="003143EA"/>
    <w:rsid w:val="0031445E"/>
    <w:rsid w:val="0031459A"/>
    <w:rsid w:val="003145DE"/>
    <w:rsid w:val="003146AF"/>
    <w:rsid w:val="00314720"/>
    <w:rsid w:val="0031479B"/>
    <w:rsid w:val="003147A6"/>
    <w:rsid w:val="003147B7"/>
    <w:rsid w:val="003147EE"/>
    <w:rsid w:val="0031491D"/>
    <w:rsid w:val="00314984"/>
    <w:rsid w:val="00314987"/>
    <w:rsid w:val="00314B2B"/>
    <w:rsid w:val="00314B4E"/>
    <w:rsid w:val="00314CBD"/>
    <w:rsid w:val="00314DCD"/>
    <w:rsid w:val="00314E14"/>
    <w:rsid w:val="00314EAE"/>
    <w:rsid w:val="00314EF6"/>
    <w:rsid w:val="00314F0A"/>
    <w:rsid w:val="00314F2D"/>
    <w:rsid w:val="00314F5B"/>
    <w:rsid w:val="00315057"/>
    <w:rsid w:val="0031505C"/>
    <w:rsid w:val="003150A4"/>
    <w:rsid w:val="003150D8"/>
    <w:rsid w:val="0031510C"/>
    <w:rsid w:val="00315117"/>
    <w:rsid w:val="003152A8"/>
    <w:rsid w:val="003153AA"/>
    <w:rsid w:val="003154B9"/>
    <w:rsid w:val="003154E2"/>
    <w:rsid w:val="00315527"/>
    <w:rsid w:val="003155EF"/>
    <w:rsid w:val="00315858"/>
    <w:rsid w:val="0031585C"/>
    <w:rsid w:val="003159C8"/>
    <w:rsid w:val="003159CD"/>
    <w:rsid w:val="00315A12"/>
    <w:rsid w:val="00315B13"/>
    <w:rsid w:val="00315B85"/>
    <w:rsid w:val="00315D10"/>
    <w:rsid w:val="00315D4D"/>
    <w:rsid w:val="00315E87"/>
    <w:rsid w:val="00315EC9"/>
    <w:rsid w:val="00315F96"/>
    <w:rsid w:val="00315FDA"/>
    <w:rsid w:val="003160A9"/>
    <w:rsid w:val="0031628F"/>
    <w:rsid w:val="00316356"/>
    <w:rsid w:val="0031635E"/>
    <w:rsid w:val="003163A0"/>
    <w:rsid w:val="003163A2"/>
    <w:rsid w:val="00316486"/>
    <w:rsid w:val="00316519"/>
    <w:rsid w:val="003165DA"/>
    <w:rsid w:val="003165E3"/>
    <w:rsid w:val="0031666E"/>
    <w:rsid w:val="00316815"/>
    <w:rsid w:val="0031682A"/>
    <w:rsid w:val="00316918"/>
    <w:rsid w:val="003169A3"/>
    <w:rsid w:val="00316A60"/>
    <w:rsid w:val="00316B50"/>
    <w:rsid w:val="00316C25"/>
    <w:rsid w:val="00316CA8"/>
    <w:rsid w:val="00316DB1"/>
    <w:rsid w:val="00316FA7"/>
    <w:rsid w:val="003172D3"/>
    <w:rsid w:val="00317338"/>
    <w:rsid w:val="00317384"/>
    <w:rsid w:val="00317442"/>
    <w:rsid w:val="0031744A"/>
    <w:rsid w:val="00317481"/>
    <w:rsid w:val="00317608"/>
    <w:rsid w:val="0031763E"/>
    <w:rsid w:val="00317686"/>
    <w:rsid w:val="003178B6"/>
    <w:rsid w:val="0031791D"/>
    <w:rsid w:val="00317A53"/>
    <w:rsid w:val="00317A78"/>
    <w:rsid w:val="00317E97"/>
    <w:rsid w:val="00317EB4"/>
    <w:rsid w:val="00317FAF"/>
    <w:rsid w:val="00317FD6"/>
    <w:rsid w:val="00317FE9"/>
    <w:rsid w:val="00318F0C"/>
    <w:rsid w:val="00320017"/>
    <w:rsid w:val="003200B0"/>
    <w:rsid w:val="003200F5"/>
    <w:rsid w:val="00320142"/>
    <w:rsid w:val="003204F0"/>
    <w:rsid w:val="00320572"/>
    <w:rsid w:val="003207B2"/>
    <w:rsid w:val="003207C1"/>
    <w:rsid w:val="003207FD"/>
    <w:rsid w:val="003208EF"/>
    <w:rsid w:val="0032097E"/>
    <w:rsid w:val="00320988"/>
    <w:rsid w:val="00320A17"/>
    <w:rsid w:val="00320AB9"/>
    <w:rsid w:val="00320C01"/>
    <w:rsid w:val="00320C45"/>
    <w:rsid w:val="00320D69"/>
    <w:rsid w:val="00320D7C"/>
    <w:rsid w:val="00320D9F"/>
    <w:rsid w:val="00320DB5"/>
    <w:rsid w:val="00320E1C"/>
    <w:rsid w:val="00321108"/>
    <w:rsid w:val="0032114F"/>
    <w:rsid w:val="0032118D"/>
    <w:rsid w:val="00321234"/>
    <w:rsid w:val="0032129E"/>
    <w:rsid w:val="00321444"/>
    <w:rsid w:val="003214FC"/>
    <w:rsid w:val="00321694"/>
    <w:rsid w:val="00321695"/>
    <w:rsid w:val="0032198A"/>
    <w:rsid w:val="00321ABC"/>
    <w:rsid w:val="00321AEC"/>
    <w:rsid w:val="00321B74"/>
    <w:rsid w:val="00321B7E"/>
    <w:rsid w:val="00321C5A"/>
    <w:rsid w:val="00321CDB"/>
    <w:rsid w:val="00321DA1"/>
    <w:rsid w:val="00321DBD"/>
    <w:rsid w:val="00321E0E"/>
    <w:rsid w:val="00321EBA"/>
    <w:rsid w:val="00322053"/>
    <w:rsid w:val="003220F1"/>
    <w:rsid w:val="0032216D"/>
    <w:rsid w:val="003221E2"/>
    <w:rsid w:val="003221F8"/>
    <w:rsid w:val="003222ED"/>
    <w:rsid w:val="00322375"/>
    <w:rsid w:val="00322480"/>
    <w:rsid w:val="00322516"/>
    <w:rsid w:val="00322528"/>
    <w:rsid w:val="00322547"/>
    <w:rsid w:val="0032258E"/>
    <w:rsid w:val="00322619"/>
    <w:rsid w:val="00322790"/>
    <w:rsid w:val="003228FD"/>
    <w:rsid w:val="00322AB2"/>
    <w:rsid w:val="00322B3E"/>
    <w:rsid w:val="00322B58"/>
    <w:rsid w:val="00322BD0"/>
    <w:rsid w:val="00322BD5"/>
    <w:rsid w:val="00322CC2"/>
    <w:rsid w:val="00322D94"/>
    <w:rsid w:val="00322DE7"/>
    <w:rsid w:val="00322EB3"/>
    <w:rsid w:val="00322F6D"/>
    <w:rsid w:val="00323087"/>
    <w:rsid w:val="00323136"/>
    <w:rsid w:val="0032315F"/>
    <w:rsid w:val="00323200"/>
    <w:rsid w:val="00323203"/>
    <w:rsid w:val="003232C1"/>
    <w:rsid w:val="003233D1"/>
    <w:rsid w:val="0032340C"/>
    <w:rsid w:val="003234D7"/>
    <w:rsid w:val="003234FE"/>
    <w:rsid w:val="0032365C"/>
    <w:rsid w:val="00323744"/>
    <w:rsid w:val="0032393E"/>
    <w:rsid w:val="003239E6"/>
    <w:rsid w:val="00323BB0"/>
    <w:rsid w:val="00323BC0"/>
    <w:rsid w:val="00323C00"/>
    <w:rsid w:val="00323C30"/>
    <w:rsid w:val="00323DA2"/>
    <w:rsid w:val="00323ECA"/>
    <w:rsid w:val="00323FC3"/>
    <w:rsid w:val="00324180"/>
    <w:rsid w:val="003241C7"/>
    <w:rsid w:val="003241F2"/>
    <w:rsid w:val="00324291"/>
    <w:rsid w:val="00324298"/>
    <w:rsid w:val="003242B0"/>
    <w:rsid w:val="003242D0"/>
    <w:rsid w:val="00324466"/>
    <w:rsid w:val="00324494"/>
    <w:rsid w:val="0032458C"/>
    <w:rsid w:val="0032459B"/>
    <w:rsid w:val="00324604"/>
    <w:rsid w:val="00324652"/>
    <w:rsid w:val="0032477A"/>
    <w:rsid w:val="00324831"/>
    <w:rsid w:val="0032487E"/>
    <w:rsid w:val="00324929"/>
    <w:rsid w:val="00324ADA"/>
    <w:rsid w:val="00324B5E"/>
    <w:rsid w:val="00324EA0"/>
    <w:rsid w:val="00324EA3"/>
    <w:rsid w:val="00324F5C"/>
    <w:rsid w:val="00324FFB"/>
    <w:rsid w:val="00325002"/>
    <w:rsid w:val="0032505A"/>
    <w:rsid w:val="00325093"/>
    <w:rsid w:val="003250F8"/>
    <w:rsid w:val="00325120"/>
    <w:rsid w:val="00325127"/>
    <w:rsid w:val="00325179"/>
    <w:rsid w:val="00325353"/>
    <w:rsid w:val="003253F4"/>
    <w:rsid w:val="003254B2"/>
    <w:rsid w:val="003256B5"/>
    <w:rsid w:val="0032572E"/>
    <w:rsid w:val="00325896"/>
    <w:rsid w:val="00325928"/>
    <w:rsid w:val="00325A52"/>
    <w:rsid w:val="00325C4A"/>
    <w:rsid w:val="00325C6D"/>
    <w:rsid w:val="00325C89"/>
    <w:rsid w:val="00325CF8"/>
    <w:rsid w:val="00325D88"/>
    <w:rsid w:val="00325EE1"/>
    <w:rsid w:val="00325F13"/>
    <w:rsid w:val="003261A8"/>
    <w:rsid w:val="003262D0"/>
    <w:rsid w:val="003262FC"/>
    <w:rsid w:val="00326336"/>
    <w:rsid w:val="00326465"/>
    <w:rsid w:val="00326476"/>
    <w:rsid w:val="003264A6"/>
    <w:rsid w:val="003264AE"/>
    <w:rsid w:val="0032650D"/>
    <w:rsid w:val="0032666F"/>
    <w:rsid w:val="003266C5"/>
    <w:rsid w:val="00326715"/>
    <w:rsid w:val="00326723"/>
    <w:rsid w:val="0032691D"/>
    <w:rsid w:val="00326A8C"/>
    <w:rsid w:val="00326AD3"/>
    <w:rsid w:val="00326B3E"/>
    <w:rsid w:val="00326C8F"/>
    <w:rsid w:val="00326CCA"/>
    <w:rsid w:val="00326D4B"/>
    <w:rsid w:val="00326D7A"/>
    <w:rsid w:val="00326DE1"/>
    <w:rsid w:val="00326E7F"/>
    <w:rsid w:val="00326F94"/>
    <w:rsid w:val="0032704C"/>
    <w:rsid w:val="00327070"/>
    <w:rsid w:val="003270E4"/>
    <w:rsid w:val="00327152"/>
    <w:rsid w:val="003271ED"/>
    <w:rsid w:val="00327385"/>
    <w:rsid w:val="00327492"/>
    <w:rsid w:val="003274C9"/>
    <w:rsid w:val="003274CA"/>
    <w:rsid w:val="00327591"/>
    <w:rsid w:val="00327727"/>
    <w:rsid w:val="00327730"/>
    <w:rsid w:val="003277F2"/>
    <w:rsid w:val="00327981"/>
    <w:rsid w:val="00327982"/>
    <w:rsid w:val="00327AF7"/>
    <w:rsid w:val="00327B7D"/>
    <w:rsid w:val="00327BEA"/>
    <w:rsid w:val="00327CD8"/>
    <w:rsid w:val="00327EBA"/>
    <w:rsid w:val="00327FA2"/>
    <w:rsid w:val="00330111"/>
    <w:rsid w:val="00330140"/>
    <w:rsid w:val="003301A9"/>
    <w:rsid w:val="003302FA"/>
    <w:rsid w:val="0033038D"/>
    <w:rsid w:val="003303DF"/>
    <w:rsid w:val="00330479"/>
    <w:rsid w:val="003304C8"/>
    <w:rsid w:val="00330511"/>
    <w:rsid w:val="0033058E"/>
    <w:rsid w:val="0033062A"/>
    <w:rsid w:val="0033062B"/>
    <w:rsid w:val="00330684"/>
    <w:rsid w:val="003306A2"/>
    <w:rsid w:val="00330755"/>
    <w:rsid w:val="003307FC"/>
    <w:rsid w:val="00330836"/>
    <w:rsid w:val="00330A63"/>
    <w:rsid w:val="00330AE4"/>
    <w:rsid w:val="00330BB4"/>
    <w:rsid w:val="00330BC6"/>
    <w:rsid w:val="00330BFB"/>
    <w:rsid w:val="00330C49"/>
    <w:rsid w:val="00330C79"/>
    <w:rsid w:val="00330C95"/>
    <w:rsid w:val="00330D97"/>
    <w:rsid w:val="00330DE1"/>
    <w:rsid w:val="00330DFE"/>
    <w:rsid w:val="00330F05"/>
    <w:rsid w:val="00330F0D"/>
    <w:rsid w:val="00330F5D"/>
    <w:rsid w:val="00331198"/>
    <w:rsid w:val="003311F9"/>
    <w:rsid w:val="003312F0"/>
    <w:rsid w:val="00331302"/>
    <w:rsid w:val="00331388"/>
    <w:rsid w:val="003313A0"/>
    <w:rsid w:val="0033143E"/>
    <w:rsid w:val="00331681"/>
    <w:rsid w:val="003316D0"/>
    <w:rsid w:val="003317CD"/>
    <w:rsid w:val="0033192F"/>
    <w:rsid w:val="003319B1"/>
    <w:rsid w:val="00331A05"/>
    <w:rsid w:val="00331B75"/>
    <w:rsid w:val="00331BD8"/>
    <w:rsid w:val="00331C10"/>
    <w:rsid w:val="00331D7F"/>
    <w:rsid w:val="00331D9D"/>
    <w:rsid w:val="00331F3A"/>
    <w:rsid w:val="00331F74"/>
    <w:rsid w:val="0033206A"/>
    <w:rsid w:val="0033218B"/>
    <w:rsid w:val="003321CE"/>
    <w:rsid w:val="00332283"/>
    <w:rsid w:val="003322E0"/>
    <w:rsid w:val="0033231D"/>
    <w:rsid w:val="003325B3"/>
    <w:rsid w:val="00332800"/>
    <w:rsid w:val="00332A1E"/>
    <w:rsid w:val="00332A84"/>
    <w:rsid w:val="00332B0F"/>
    <w:rsid w:val="00332B5A"/>
    <w:rsid w:val="00332B65"/>
    <w:rsid w:val="00332C22"/>
    <w:rsid w:val="00332DBA"/>
    <w:rsid w:val="00332DE7"/>
    <w:rsid w:val="00332EF3"/>
    <w:rsid w:val="00332F4E"/>
    <w:rsid w:val="00332FA3"/>
    <w:rsid w:val="00332FFA"/>
    <w:rsid w:val="00333120"/>
    <w:rsid w:val="0033322E"/>
    <w:rsid w:val="0033325A"/>
    <w:rsid w:val="00333329"/>
    <w:rsid w:val="003336BF"/>
    <w:rsid w:val="0033372B"/>
    <w:rsid w:val="00333776"/>
    <w:rsid w:val="0033379C"/>
    <w:rsid w:val="00333865"/>
    <w:rsid w:val="003338E2"/>
    <w:rsid w:val="003338FB"/>
    <w:rsid w:val="0033399D"/>
    <w:rsid w:val="003339AA"/>
    <w:rsid w:val="00333A75"/>
    <w:rsid w:val="00333A7E"/>
    <w:rsid w:val="00333AA8"/>
    <w:rsid w:val="00333AEB"/>
    <w:rsid w:val="00333BD4"/>
    <w:rsid w:val="00333BEA"/>
    <w:rsid w:val="00333CDA"/>
    <w:rsid w:val="00333E41"/>
    <w:rsid w:val="00333E59"/>
    <w:rsid w:val="00333EB1"/>
    <w:rsid w:val="00333F36"/>
    <w:rsid w:val="00333FA7"/>
    <w:rsid w:val="0033416E"/>
    <w:rsid w:val="00334180"/>
    <w:rsid w:val="00334220"/>
    <w:rsid w:val="0033427F"/>
    <w:rsid w:val="003342DB"/>
    <w:rsid w:val="00334312"/>
    <w:rsid w:val="00334351"/>
    <w:rsid w:val="003343C8"/>
    <w:rsid w:val="00334546"/>
    <w:rsid w:val="00334684"/>
    <w:rsid w:val="003346CD"/>
    <w:rsid w:val="003346CF"/>
    <w:rsid w:val="00334774"/>
    <w:rsid w:val="003347E3"/>
    <w:rsid w:val="003347EA"/>
    <w:rsid w:val="00334803"/>
    <w:rsid w:val="003348DF"/>
    <w:rsid w:val="0033493A"/>
    <w:rsid w:val="00334944"/>
    <w:rsid w:val="00334A48"/>
    <w:rsid w:val="00334AB8"/>
    <w:rsid w:val="00334CE0"/>
    <w:rsid w:val="00334CE9"/>
    <w:rsid w:val="00334DB0"/>
    <w:rsid w:val="00334E06"/>
    <w:rsid w:val="00334E40"/>
    <w:rsid w:val="00334E84"/>
    <w:rsid w:val="00334EFD"/>
    <w:rsid w:val="00334F0A"/>
    <w:rsid w:val="00334FDF"/>
    <w:rsid w:val="00334FE7"/>
    <w:rsid w:val="0033502C"/>
    <w:rsid w:val="0033505A"/>
    <w:rsid w:val="003350A7"/>
    <w:rsid w:val="003350AF"/>
    <w:rsid w:val="00335173"/>
    <w:rsid w:val="00335181"/>
    <w:rsid w:val="0033519C"/>
    <w:rsid w:val="003351B9"/>
    <w:rsid w:val="003352C0"/>
    <w:rsid w:val="00335336"/>
    <w:rsid w:val="003356DB"/>
    <w:rsid w:val="00335851"/>
    <w:rsid w:val="003358AD"/>
    <w:rsid w:val="003359A9"/>
    <w:rsid w:val="00335A8F"/>
    <w:rsid w:val="00335B42"/>
    <w:rsid w:val="00335B5F"/>
    <w:rsid w:val="00335C25"/>
    <w:rsid w:val="00335E0F"/>
    <w:rsid w:val="00335E74"/>
    <w:rsid w:val="00335F7B"/>
    <w:rsid w:val="00335F98"/>
    <w:rsid w:val="003361D4"/>
    <w:rsid w:val="00336207"/>
    <w:rsid w:val="00336233"/>
    <w:rsid w:val="00336333"/>
    <w:rsid w:val="00336482"/>
    <w:rsid w:val="003364C7"/>
    <w:rsid w:val="00336612"/>
    <w:rsid w:val="00336778"/>
    <w:rsid w:val="00336779"/>
    <w:rsid w:val="003367D1"/>
    <w:rsid w:val="003368B6"/>
    <w:rsid w:val="003368FC"/>
    <w:rsid w:val="00336960"/>
    <w:rsid w:val="003369CE"/>
    <w:rsid w:val="00336A83"/>
    <w:rsid w:val="00336B27"/>
    <w:rsid w:val="00336C90"/>
    <w:rsid w:val="00336D3A"/>
    <w:rsid w:val="00336D77"/>
    <w:rsid w:val="00337006"/>
    <w:rsid w:val="00337025"/>
    <w:rsid w:val="0033706F"/>
    <w:rsid w:val="00337113"/>
    <w:rsid w:val="00337126"/>
    <w:rsid w:val="00337373"/>
    <w:rsid w:val="0033739B"/>
    <w:rsid w:val="0033751A"/>
    <w:rsid w:val="003375DE"/>
    <w:rsid w:val="0033772F"/>
    <w:rsid w:val="0033794A"/>
    <w:rsid w:val="003379FC"/>
    <w:rsid w:val="00337AC7"/>
    <w:rsid w:val="00337B78"/>
    <w:rsid w:val="00337D61"/>
    <w:rsid w:val="00337E7D"/>
    <w:rsid w:val="00340059"/>
    <w:rsid w:val="0034007A"/>
    <w:rsid w:val="00340088"/>
    <w:rsid w:val="003400D6"/>
    <w:rsid w:val="00340234"/>
    <w:rsid w:val="00340297"/>
    <w:rsid w:val="0034038A"/>
    <w:rsid w:val="0034049E"/>
    <w:rsid w:val="003404BC"/>
    <w:rsid w:val="0034053D"/>
    <w:rsid w:val="00340707"/>
    <w:rsid w:val="0034072E"/>
    <w:rsid w:val="0034073A"/>
    <w:rsid w:val="00340774"/>
    <w:rsid w:val="0034080C"/>
    <w:rsid w:val="00340968"/>
    <w:rsid w:val="00340AAF"/>
    <w:rsid w:val="00340B37"/>
    <w:rsid w:val="00340C41"/>
    <w:rsid w:val="00340C4E"/>
    <w:rsid w:val="00340C7E"/>
    <w:rsid w:val="00340D02"/>
    <w:rsid w:val="00340DB5"/>
    <w:rsid w:val="00340F94"/>
    <w:rsid w:val="00341086"/>
    <w:rsid w:val="003411D6"/>
    <w:rsid w:val="00341249"/>
    <w:rsid w:val="003412C0"/>
    <w:rsid w:val="003412D2"/>
    <w:rsid w:val="003414D3"/>
    <w:rsid w:val="003415DF"/>
    <w:rsid w:val="003416E0"/>
    <w:rsid w:val="00341727"/>
    <w:rsid w:val="00341776"/>
    <w:rsid w:val="003417D6"/>
    <w:rsid w:val="0034189B"/>
    <w:rsid w:val="0034198D"/>
    <w:rsid w:val="00341BD0"/>
    <w:rsid w:val="00341CD2"/>
    <w:rsid w:val="00341CD4"/>
    <w:rsid w:val="00341D11"/>
    <w:rsid w:val="00341D81"/>
    <w:rsid w:val="00341DCC"/>
    <w:rsid w:val="00341F81"/>
    <w:rsid w:val="003420C3"/>
    <w:rsid w:val="003420EE"/>
    <w:rsid w:val="00342403"/>
    <w:rsid w:val="00342510"/>
    <w:rsid w:val="0034253C"/>
    <w:rsid w:val="003425BC"/>
    <w:rsid w:val="00342653"/>
    <w:rsid w:val="00342685"/>
    <w:rsid w:val="003427AB"/>
    <w:rsid w:val="00342A12"/>
    <w:rsid w:val="00342A4F"/>
    <w:rsid w:val="00342AE8"/>
    <w:rsid w:val="00342C1B"/>
    <w:rsid w:val="00342C48"/>
    <w:rsid w:val="00342F90"/>
    <w:rsid w:val="0034309D"/>
    <w:rsid w:val="003430B0"/>
    <w:rsid w:val="00343147"/>
    <w:rsid w:val="0034324C"/>
    <w:rsid w:val="003432E8"/>
    <w:rsid w:val="00343395"/>
    <w:rsid w:val="0034352F"/>
    <w:rsid w:val="003436F4"/>
    <w:rsid w:val="0034373B"/>
    <w:rsid w:val="0034374E"/>
    <w:rsid w:val="00343782"/>
    <w:rsid w:val="00343794"/>
    <w:rsid w:val="00343821"/>
    <w:rsid w:val="003438CE"/>
    <w:rsid w:val="00343AFD"/>
    <w:rsid w:val="00343C5E"/>
    <w:rsid w:val="00343C71"/>
    <w:rsid w:val="00343C76"/>
    <w:rsid w:val="00343C78"/>
    <w:rsid w:val="00343CE7"/>
    <w:rsid w:val="00343CF8"/>
    <w:rsid w:val="00343D94"/>
    <w:rsid w:val="00343DF6"/>
    <w:rsid w:val="00343F50"/>
    <w:rsid w:val="00343FF7"/>
    <w:rsid w:val="0034434B"/>
    <w:rsid w:val="003443F8"/>
    <w:rsid w:val="0034458F"/>
    <w:rsid w:val="0034460E"/>
    <w:rsid w:val="003447B8"/>
    <w:rsid w:val="003448D1"/>
    <w:rsid w:val="00344B46"/>
    <w:rsid w:val="00344B4A"/>
    <w:rsid w:val="00344BA0"/>
    <w:rsid w:val="00344C06"/>
    <w:rsid w:val="00344CFE"/>
    <w:rsid w:val="00344D17"/>
    <w:rsid w:val="00344D5E"/>
    <w:rsid w:val="00344D7C"/>
    <w:rsid w:val="00344DB7"/>
    <w:rsid w:val="00344DF8"/>
    <w:rsid w:val="00344E5B"/>
    <w:rsid w:val="00344FCE"/>
    <w:rsid w:val="00344FFB"/>
    <w:rsid w:val="003451D6"/>
    <w:rsid w:val="003451E5"/>
    <w:rsid w:val="0034532E"/>
    <w:rsid w:val="00345345"/>
    <w:rsid w:val="003453FC"/>
    <w:rsid w:val="0034550B"/>
    <w:rsid w:val="0034557A"/>
    <w:rsid w:val="00345585"/>
    <w:rsid w:val="003455D9"/>
    <w:rsid w:val="00345688"/>
    <w:rsid w:val="00345700"/>
    <w:rsid w:val="0034573F"/>
    <w:rsid w:val="003458D9"/>
    <w:rsid w:val="00345973"/>
    <w:rsid w:val="00345B7A"/>
    <w:rsid w:val="00345B90"/>
    <w:rsid w:val="00345BE0"/>
    <w:rsid w:val="00345CA3"/>
    <w:rsid w:val="00345D62"/>
    <w:rsid w:val="00345E02"/>
    <w:rsid w:val="00345E30"/>
    <w:rsid w:val="00345E41"/>
    <w:rsid w:val="00345F20"/>
    <w:rsid w:val="00345F68"/>
    <w:rsid w:val="00345FA4"/>
    <w:rsid w:val="003460BE"/>
    <w:rsid w:val="003461E6"/>
    <w:rsid w:val="00346254"/>
    <w:rsid w:val="0034628E"/>
    <w:rsid w:val="0034637B"/>
    <w:rsid w:val="003463BE"/>
    <w:rsid w:val="00346427"/>
    <w:rsid w:val="00346459"/>
    <w:rsid w:val="0034654A"/>
    <w:rsid w:val="003465A6"/>
    <w:rsid w:val="003465CA"/>
    <w:rsid w:val="00346637"/>
    <w:rsid w:val="0034668F"/>
    <w:rsid w:val="00346753"/>
    <w:rsid w:val="003468BD"/>
    <w:rsid w:val="0034693F"/>
    <w:rsid w:val="00346974"/>
    <w:rsid w:val="00346ACF"/>
    <w:rsid w:val="00346B7F"/>
    <w:rsid w:val="00346B9D"/>
    <w:rsid w:val="00346BAF"/>
    <w:rsid w:val="00346BBB"/>
    <w:rsid w:val="00346CA9"/>
    <w:rsid w:val="00346D1D"/>
    <w:rsid w:val="00346E34"/>
    <w:rsid w:val="00346E56"/>
    <w:rsid w:val="00346EC5"/>
    <w:rsid w:val="0034727A"/>
    <w:rsid w:val="00347358"/>
    <w:rsid w:val="00347390"/>
    <w:rsid w:val="003474BC"/>
    <w:rsid w:val="0034762F"/>
    <w:rsid w:val="00347674"/>
    <w:rsid w:val="00347681"/>
    <w:rsid w:val="0034771B"/>
    <w:rsid w:val="00347795"/>
    <w:rsid w:val="00347825"/>
    <w:rsid w:val="00347865"/>
    <w:rsid w:val="00347887"/>
    <w:rsid w:val="003478AC"/>
    <w:rsid w:val="00347A0B"/>
    <w:rsid w:val="00347A16"/>
    <w:rsid w:val="00347A41"/>
    <w:rsid w:val="00347A64"/>
    <w:rsid w:val="00347A6C"/>
    <w:rsid w:val="00347A9F"/>
    <w:rsid w:val="00347AE3"/>
    <w:rsid w:val="00347C4A"/>
    <w:rsid w:val="00347F03"/>
    <w:rsid w:val="00347F20"/>
    <w:rsid w:val="00347F8A"/>
    <w:rsid w:val="00347FAC"/>
    <w:rsid w:val="00347FBF"/>
    <w:rsid w:val="00350092"/>
    <w:rsid w:val="003500A8"/>
    <w:rsid w:val="003500CC"/>
    <w:rsid w:val="00350100"/>
    <w:rsid w:val="0035015E"/>
    <w:rsid w:val="003503A3"/>
    <w:rsid w:val="003503FA"/>
    <w:rsid w:val="003504D0"/>
    <w:rsid w:val="0035050B"/>
    <w:rsid w:val="00350554"/>
    <w:rsid w:val="00350770"/>
    <w:rsid w:val="003507B5"/>
    <w:rsid w:val="003507D0"/>
    <w:rsid w:val="003507E9"/>
    <w:rsid w:val="00350932"/>
    <w:rsid w:val="0035093B"/>
    <w:rsid w:val="00350AF1"/>
    <w:rsid w:val="00350B17"/>
    <w:rsid w:val="00350EE0"/>
    <w:rsid w:val="00350FF7"/>
    <w:rsid w:val="003510B2"/>
    <w:rsid w:val="00351180"/>
    <w:rsid w:val="003511AA"/>
    <w:rsid w:val="00351357"/>
    <w:rsid w:val="0035135A"/>
    <w:rsid w:val="003513EC"/>
    <w:rsid w:val="0035142B"/>
    <w:rsid w:val="0035146D"/>
    <w:rsid w:val="0035160B"/>
    <w:rsid w:val="0035162E"/>
    <w:rsid w:val="003516E3"/>
    <w:rsid w:val="003517D4"/>
    <w:rsid w:val="00351916"/>
    <w:rsid w:val="00351C55"/>
    <w:rsid w:val="00351C7C"/>
    <w:rsid w:val="00351DEF"/>
    <w:rsid w:val="00351E83"/>
    <w:rsid w:val="00351EEF"/>
    <w:rsid w:val="00351FDE"/>
    <w:rsid w:val="0035206D"/>
    <w:rsid w:val="003520C6"/>
    <w:rsid w:val="003521EC"/>
    <w:rsid w:val="0035247C"/>
    <w:rsid w:val="0035247D"/>
    <w:rsid w:val="003524A1"/>
    <w:rsid w:val="00352643"/>
    <w:rsid w:val="003526AF"/>
    <w:rsid w:val="0035276D"/>
    <w:rsid w:val="00352791"/>
    <w:rsid w:val="003527AE"/>
    <w:rsid w:val="003527E9"/>
    <w:rsid w:val="00352828"/>
    <w:rsid w:val="0035284D"/>
    <w:rsid w:val="0035291B"/>
    <w:rsid w:val="00352A0E"/>
    <w:rsid w:val="00352A39"/>
    <w:rsid w:val="00352B7B"/>
    <w:rsid w:val="00352B7F"/>
    <w:rsid w:val="00352BA5"/>
    <w:rsid w:val="00352C85"/>
    <w:rsid w:val="00352D6F"/>
    <w:rsid w:val="00352E08"/>
    <w:rsid w:val="00352EE3"/>
    <w:rsid w:val="00353003"/>
    <w:rsid w:val="003530E4"/>
    <w:rsid w:val="0035310E"/>
    <w:rsid w:val="00353145"/>
    <w:rsid w:val="00353307"/>
    <w:rsid w:val="00353432"/>
    <w:rsid w:val="0035348B"/>
    <w:rsid w:val="0035358A"/>
    <w:rsid w:val="00353711"/>
    <w:rsid w:val="003538D6"/>
    <w:rsid w:val="00353988"/>
    <w:rsid w:val="00353B01"/>
    <w:rsid w:val="00353B69"/>
    <w:rsid w:val="00353BAB"/>
    <w:rsid w:val="00353BD6"/>
    <w:rsid w:val="00353DB5"/>
    <w:rsid w:val="00353E9D"/>
    <w:rsid w:val="00353F52"/>
    <w:rsid w:val="003540D1"/>
    <w:rsid w:val="00354156"/>
    <w:rsid w:val="00354177"/>
    <w:rsid w:val="00354271"/>
    <w:rsid w:val="0035451A"/>
    <w:rsid w:val="003545E1"/>
    <w:rsid w:val="003545F4"/>
    <w:rsid w:val="003547A2"/>
    <w:rsid w:val="003547C0"/>
    <w:rsid w:val="00354AA9"/>
    <w:rsid w:val="00354AE1"/>
    <w:rsid w:val="00354B11"/>
    <w:rsid w:val="00354B29"/>
    <w:rsid w:val="00354BEC"/>
    <w:rsid w:val="00354CBC"/>
    <w:rsid w:val="00354CBF"/>
    <w:rsid w:val="00354F05"/>
    <w:rsid w:val="00354F77"/>
    <w:rsid w:val="00354F8C"/>
    <w:rsid w:val="003550BC"/>
    <w:rsid w:val="003550E3"/>
    <w:rsid w:val="00355244"/>
    <w:rsid w:val="00355369"/>
    <w:rsid w:val="00355383"/>
    <w:rsid w:val="003553AD"/>
    <w:rsid w:val="003553BA"/>
    <w:rsid w:val="00355561"/>
    <w:rsid w:val="0035568F"/>
    <w:rsid w:val="003556E2"/>
    <w:rsid w:val="00355909"/>
    <w:rsid w:val="00355920"/>
    <w:rsid w:val="0035596D"/>
    <w:rsid w:val="00355A1D"/>
    <w:rsid w:val="00355BF0"/>
    <w:rsid w:val="00355BF4"/>
    <w:rsid w:val="00355C5A"/>
    <w:rsid w:val="00355CF8"/>
    <w:rsid w:val="00355DEB"/>
    <w:rsid w:val="00355F4F"/>
    <w:rsid w:val="00355F75"/>
    <w:rsid w:val="0035607A"/>
    <w:rsid w:val="003561FB"/>
    <w:rsid w:val="00356205"/>
    <w:rsid w:val="00356251"/>
    <w:rsid w:val="00356344"/>
    <w:rsid w:val="00356430"/>
    <w:rsid w:val="00356580"/>
    <w:rsid w:val="0035662B"/>
    <w:rsid w:val="003566DF"/>
    <w:rsid w:val="003568FA"/>
    <w:rsid w:val="0035692C"/>
    <w:rsid w:val="003569C4"/>
    <w:rsid w:val="00356A18"/>
    <w:rsid w:val="00356C41"/>
    <w:rsid w:val="00356CFD"/>
    <w:rsid w:val="00356DCD"/>
    <w:rsid w:val="00356F65"/>
    <w:rsid w:val="00357032"/>
    <w:rsid w:val="003570A6"/>
    <w:rsid w:val="003571E4"/>
    <w:rsid w:val="003571FB"/>
    <w:rsid w:val="00357213"/>
    <w:rsid w:val="003572D2"/>
    <w:rsid w:val="003572F0"/>
    <w:rsid w:val="0035748C"/>
    <w:rsid w:val="00357539"/>
    <w:rsid w:val="003575B7"/>
    <w:rsid w:val="00357623"/>
    <w:rsid w:val="003576CC"/>
    <w:rsid w:val="00357745"/>
    <w:rsid w:val="003577DB"/>
    <w:rsid w:val="00357953"/>
    <w:rsid w:val="0035798E"/>
    <w:rsid w:val="00357E3C"/>
    <w:rsid w:val="00357EB7"/>
    <w:rsid w:val="003600C2"/>
    <w:rsid w:val="003601BF"/>
    <w:rsid w:val="0036025A"/>
    <w:rsid w:val="00360289"/>
    <w:rsid w:val="003603FF"/>
    <w:rsid w:val="0036042C"/>
    <w:rsid w:val="003604C8"/>
    <w:rsid w:val="00360648"/>
    <w:rsid w:val="00360724"/>
    <w:rsid w:val="00360833"/>
    <w:rsid w:val="0036088E"/>
    <w:rsid w:val="00360911"/>
    <w:rsid w:val="0036091D"/>
    <w:rsid w:val="00360954"/>
    <w:rsid w:val="00360A2B"/>
    <w:rsid w:val="00360AA3"/>
    <w:rsid w:val="00360AC6"/>
    <w:rsid w:val="00360B42"/>
    <w:rsid w:val="00360C24"/>
    <w:rsid w:val="00360C73"/>
    <w:rsid w:val="00360CB5"/>
    <w:rsid w:val="00360D79"/>
    <w:rsid w:val="00360D7D"/>
    <w:rsid w:val="00360DB5"/>
    <w:rsid w:val="00360E89"/>
    <w:rsid w:val="00360FA5"/>
    <w:rsid w:val="003610FF"/>
    <w:rsid w:val="00361169"/>
    <w:rsid w:val="003611DC"/>
    <w:rsid w:val="00361360"/>
    <w:rsid w:val="00361399"/>
    <w:rsid w:val="0036143B"/>
    <w:rsid w:val="0036155F"/>
    <w:rsid w:val="003616B3"/>
    <w:rsid w:val="003617C5"/>
    <w:rsid w:val="003619E7"/>
    <w:rsid w:val="00361ABD"/>
    <w:rsid w:val="00361B14"/>
    <w:rsid w:val="00361B49"/>
    <w:rsid w:val="00361C60"/>
    <w:rsid w:val="00361C96"/>
    <w:rsid w:val="00361DC3"/>
    <w:rsid w:val="00361EA8"/>
    <w:rsid w:val="00361F13"/>
    <w:rsid w:val="00362014"/>
    <w:rsid w:val="00362019"/>
    <w:rsid w:val="0036230D"/>
    <w:rsid w:val="00362416"/>
    <w:rsid w:val="0036241D"/>
    <w:rsid w:val="00362492"/>
    <w:rsid w:val="00362502"/>
    <w:rsid w:val="00362618"/>
    <w:rsid w:val="00362873"/>
    <w:rsid w:val="003629C3"/>
    <w:rsid w:val="003629E4"/>
    <w:rsid w:val="003629EA"/>
    <w:rsid w:val="00362A72"/>
    <w:rsid w:val="00362AB8"/>
    <w:rsid w:val="00362AD7"/>
    <w:rsid w:val="00362B60"/>
    <w:rsid w:val="00362C37"/>
    <w:rsid w:val="00362CDB"/>
    <w:rsid w:val="00362CE8"/>
    <w:rsid w:val="00362D74"/>
    <w:rsid w:val="00362DE1"/>
    <w:rsid w:val="00362E80"/>
    <w:rsid w:val="00362F2C"/>
    <w:rsid w:val="00362F31"/>
    <w:rsid w:val="00362FAC"/>
    <w:rsid w:val="00363155"/>
    <w:rsid w:val="00363179"/>
    <w:rsid w:val="0036320A"/>
    <w:rsid w:val="00363217"/>
    <w:rsid w:val="00363370"/>
    <w:rsid w:val="00363390"/>
    <w:rsid w:val="003633DA"/>
    <w:rsid w:val="003634CE"/>
    <w:rsid w:val="00363535"/>
    <w:rsid w:val="003635F9"/>
    <w:rsid w:val="00363602"/>
    <w:rsid w:val="00363623"/>
    <w:rsid w:val="00363676"/>
    <w:rsid w:val="003636D0"/>
    <w:rsid w:val="003637A8"/>
    <w:rsid w:val="00363843"/>
    <w:rsid w:val="00363907"/>
    <w:rsid w:val="003639CD"/>
    <w:rsid w:val="00363BB6"/>
    <w:rsid w:val="00363BC5"/>
    <w:rsid w:val="00363BF9"/>
    <w:rsid w:val="00363CAC"/>
    <w:rsid w:val="00363CBA"/>
    <w:rsid w:val="00363D44"/>
    <w:rsid w:val="00363D8F"/>
    <w:rsid w:val="00363DCE"/>
    <w:rsid w:val="00363DDF"/>
    <w:rsid w:val="0036404F"/>
    <w:rsid w:val="00364116"/>
    <w:rsid w:val="0036427E"/>
    <w:rsid w:val="00364337"/>
    <w:rsid w:val="00364375"/>
    <w:rsid w:val="0036446C"/>
    <w:rsid w:val="0036456C"/>
    <w:rsid w:val="003646B1"/>
    <w:rsid w:val="003648C1"/>
    <w:rsid w:val="0036494A"/>
    <w:rsid w:val="0036499C"/>
    <w:rsid w:val="00364A3D"/>
    <w:rsid w:val="00364A9B"/>
    <w:rsid w:val="00364ABD"/>
    <w:rsid w:val="00364B14"/>
    <w:rsid w:val="00364C22"/>
    <w:rsid w:val="00364DC8"/>
    <w:rsid w:val="00364E71"/>
    <w:rsid w:val="00364FE6"/>
    <w:rsid w:val="00365040"/>
    <w:rsid w:val="0036513C"/>
    <w:rsid w:val="00365178"/>
    <w:rsid w:val="0036527F"/>
    <w:rsid w:val="00365294"/>
    <w:rsid w:val="003652CE"/>
    <w:rsid w:val="003652DE"/>
    <w:rsid w:val="00365380"/>
    <w:rsid w:val="00365387"/>
    <w:rsid w:val="003653CD"/>
    <w:rsid w:val="00365410"/>
    <w:rsid w:val="00365447"/>
    <w:rsid w:val="0036559E"/>
    <w:rsid w:val="0036576B"/>
    <w:rsid w:val="00365779"/>
    <w:rsid w:val="003658C9"/>
    <w:rsid w:val="00365B5E"/>
    <w:rsid w:val="00365F0A"/>
    <w:rsid w:val="0036603E"/>
    <w:rsid w:val="00366225"/>
    <w:rsid w:val="003662C4"/>
    <w:rsid w:val="00366386"/>
    <w:rsid w:val="0036649C"/>
    <w:rsid w:val="00366581"/>
    <w:rsid w:val="003667A5"/>
    <w:rsid w:val="00366829"/>
    <w:rsid w:val="003668A1"/>
    <w:rsid w:val="003668DD"/>
    <w:rsid w:val="00366AF5"/>
    <w:rsid w:val="00366CA3"/>
    <w:rsid w:val="00366DC3"/>
    <w:rsid w:val="00366E8B"/>
    <w:rsid w:val="00366F7E"/>
    <w:rsid w:val="003670B6"/>
    <w:rsid w:val="00367174"/>
    <w:rsid w:val="003671AD"/>
    <w:rsid w:val="00367318"/>
    <w:rsid w:val="003674CB"/>
    <w:rsid w:val="00367504"/>
    <w:rsid w:val="00367549"/>
    <w:rsid w:val="003675A5"/>
    <w:rsid w:val="003676BA"/>
    <w:rsid w:val="003676BD"/>
    <w:rsid w:val="00367853"/>
    <w:rsid w:val="00367883"/>
    <w:rsid w:val="003678C4"/>
    <w:rsid w:val="00367959"/>
    <w:rsid w:val="00367977"/>
    <w:rsid w:val="00367A38"/>
    <w:rsid w:val="00367A8B"/>
    <w:rsid w:val="00367D57"/>
    <w:rsid w:val="00367DA2"/>
    <w:rsid w:val="00367F06"/>
    <w:rsid w:val="00370037"/>
    <w:rsid w:val="003700B9"/>
    <w:rsid w:val="003700E1"/>
    <w:rsid w:val="003703AB"/>
    <w:rsid w:val="0037046B"/>
    <w:rsid w:val="003704BB"/>
    <w:rsid w:val="003704BD"/>
    <w:rsid w:val="003705C9"/>
    <w:rsid w:val="00370608"/>
    <w:rsid w:val="0037063A"/>
    <w:rsid w:val="003706BF"/>
    <w:rsid w:val="0037076A"/>
    <w:rsid w:val="00370780"/>
    <w:rsid w:val="00370836"/>
    <w:rsid w:val="0037085A"/>
    <w:rsid w:val="003708C3"/>
    <w:rsid w:val="0037090C"/>
    <w:rsid w:val="0037097F"/>
    <w:rsid w:val="00370984"/>
    <w:rsid w:val="00370BC0"/>
    <w:rsid w:val="00370F90"/>
    <w:rsid w:val="0037112E"/>
    <w:rsid w:val="00371142"/>
    <w:rsid w:val="0037129E"/>
    <w:rsid w:val="003713D0"/>
    <w:rsid w:val="00371415"/>
    <w:rsid w:val="0037147C"/>
    <w:rsid w:val="00371532"/>
    <w:rsid w:val="003715C6"/>
    <w:rsid w:val="0037161E"/>
    <w:rsid w:val="00371647"/>
    <w:rsid w:val="003716B3"/>
    <w:rsid w:val="00371848"/>
    <w:rsid w:val="00371916"/>
    <w:rsid w:val="00371968"/>
    <w:rsid w:val="00371979"/>
    <w:rsid w:val="00371A33"/>
    <w:rsid w:val="00371AE3"/>
    <w:rsid w:val="00371C0E"/>
    <w:rsid w:val="00371E25"/>
    <w:rsid w:val="00371EB3"/>
    <w:rsid w:val="00371F1C"/>
    <w:rsid w:val="00371F4F"/>
    <w:rsid w:val="00371F6E"/>
    <w:rsid w:val="00371F9D"/>
    <w:rsid w:val="0037216B"/>
    <w:rsid w:val="003721B5"/>
    <w:rsid w:val="0037225D"/>
    <w:rsid w:val="00372360"/>
    <w:rsid w:val="003723DA"/>
    <w:rsid w:val="00372403"/>
    <w:rsid w:val="0037241B"/>
    <w:rsid w:val="00372430"/>
    <w:rsid w:val="003724F6"/>
    <w:rsid w:val="003726E3"/>
    <w:rsid w:val="00372835"/>
    <w:rsid w:val="0037288A"/>
    <w:rsid w:val="003728CF"/>
    <w:rsid w:val="003728EE"/>
    <w:rsid w:val="00372970"/>
    <w:rsid w:val="00372A84"/>
    <w:rsid w:val="00372B0E"/>
    <w:rsid w:val="00372C05"/>
    <w:rsid w:val="00372C0F"/>
    <w:rsid w:val="00372CB5"/>
    <w:rsid w:val="00372CD4"/>
    <w:rsid w:val="00372CD9"/>
    <w:rsid w:val="00372D0A"/>
    <w:rsid w:val="00372E4E"/>
    <w:rsid w:val="00372F12"/>
    <w:rsid w:val="00372F66"/>
    <w:rsid w:val="00373029"/>
    <w:rsid w:val="00373055"/>
    <w:rsid w:val="00373126"/>
    <w:rsid w:val="0037318F"/>
    <w:rsid w:val="003731E5"/>
    <w:rsid w:val="0037323D"/>
    <w:rsid w:val="00373261"/>
    <w:rsid w:val="003733C3"/>
    <w:rsid w:val="00373420"/>
    <w:rsid w:val="00373525"/>
    <w:rsid w:val="0037358A"/>
    <w:rsid w:val="003735C2"/>
    <w:rsid w:val="0037367A"/>
    <w:rsid w:val="003736A5"/>
    <w:rsid w:val="00373843"/>
    <w:rsid w:val="00373859"/>
    <w:rsid w:val="00373973"/>
    <w:rsid w:val="00373B68"/>
    <w:rsid w:val="00373B81"/>
    <w:rsid w:val="00373BE7"/>
    <w:rsid w:val="00373BFC"/>
    <w:rsid w:val="00373C88"/>
    <w:rsid w:val="00373EEC"/>
    <w:rsid w:val="00373F82"/>
    <w:rsid w:val="003740EF"/>
    <w:rsid w:val="003741EA"/>
    <w:rsid w:val="003741FC"/>
    <w:rsid w:val="00374263"/>
    <w:rsid w:val="00374317"/>
    <w:rsid w:val="00374374"/>
    <w:rsid w:val="00374531"/>
    <w:rsid w:val="003745C0"/>
    <w:rsid w:val="00374715"/>
    <w:rsid w:val="00374723"/>
    <w:rsid w:val="00374727"/>
    <w:rsid w:val="0037473F"/>
    <w:rsid w:val="003747B8"/>
    <w:rsid w:val="003747CE"/>
    <w:rsid w:val="003748A1"/>
    <w:rsid w:val="00374A79"/>
    <w:rsid w:val="00374AF8"/>
    <w:rsid w:val="00374AFC"/>
    <w:rsid w:val="00374CF9"/>
    <w:rsid w:val="00374D5E"/>
    <w:rsid w:val="00374D76"/>
    <w:rsid w:val="00374DB1"/>
    <w:rsid w:val="00374DBB"/>
    <w:rsid w:val="00374E6F"/>
    <w:rsid w:val="00374E71"/>
    <w:rsid w:val="00374FB4"/>
    <w:rsid w:val="00374FEE"/>
    <w:rsid w:val="00375042"/>
    <w:rsid w:val="003750A9"/>
    <w:rsid w:val="003750B3"/>
    <w:rsid w:val="0037513F"/>
    <w:rsid w:val="0037520B"/>
    <w:rsid w:val="0037546D"/>
    <w:rsid w:val="003754FE"/>
    <w:rsid w:val="00375580"/>
    <w:rsid w:val="003756B5"/>
    <w:rsid w:val="0037575C"/>
    <w:rsid w:val="003757B4"/>
    <w:rsid w:val="003757F9"/>
    <w:rsid w:val="003758A2"/>
    <w:rsid w:val="00375AC3"/>
    <w:rsid w:val="00375B31"/>
    <w:rsid w:val="00375C14"/>
    <w:rsid w:val="00375C18"/>
    <w:rsid w:val="00375CD3"/>
    <w:rsid w:val="00376016"/>
    <w:rsid w:val="0037609A"/>
    <w:rsid w:val="003760CE"/>
    <w:rsid w:val="00376176"/>
    <w:rsid w:val="00376242"/>
    <w:rsid w:val="003762C1"/>
    <w:rsid w:val="003763B7"/>
    <w:rsid w:val="003765D7"/>
    <w:rsid w:val="00376765"/>
    <w:rsid w:val="003768BB"/>
    <w:rsid w:val="003769ED"/>
    <w:rsid w:val="00376B3A"/>
    <w:rsid w:val="00376BDB"/>
    <w:rsid w:val="00376BE0"/>
    <w:rsid w:val="00376BF9"/>
    <w:rsid w:val="00376C46"/>
    <w:rsid w:val="00376CA4"/>
    <w:rsid w:val="00376D16"/>
    <w:rsid w:val="00376D44"/>
    <w:rsid w:val="00376D77"/>
    <w:rsid w:val="00376D8F"/>
    <w:rsid w:val="00377055"/>
    <w:rsid w:val="00377258"/>
    <w:rsid w:val="0037726F"/>
    <w:rsid w:val="003772A1"/>
    <w:rsid w:val="00377479"/>
    <w:rsid w:val="0037749A"/>
    <w:rsid w:val="0037753B"/>
    <w:rsid w:val="00377578"/>
    <w:rsid w:val="0037757A"/>
    <w:rsid w:val="00377598"/>
    <w:rsid w:val="003775E4"/>
    <w:rsid w:val="003776C3"/>
    <w:rsid w:val="003776E7"/>
    <w:rsid w:val="0037776D"/>
    <w:rsid w:val="00377782"/>
    <w:rsid w:val="00377829"/>
    <w:rsid w:val="00377893"/>
    <w:rsid w:val="003778A9"/>
    <w:rsid w:val="003778CC"/>
    <w:rsid w:val="003779FD"/>
    <w:rsid w:val="003779FE"/>
    <w:rsid w:val="00377ABE"/>
    <w:rsid w:val="00377B5C"/>
    <w:rsid w:val="00377B97"/>
    <w:rsid w:val="00377CB6"/>
    <w:rsid w:val="00377D17"/>
    <w:rsid w:val="00377D89"/>
    <w:rsid w:val="00377E83"/>
    <w:rsid w:val="00377F5B"/>
    <w:rsid w:val="00378F4F"/>
    <w:rsid w:val="00380025"/>
    <w:rsid w:val="00380137"/>
    <w:rsid w:val="00380163"/>
    <w:rsid w:val="00380179"/>
    <w:rsid w:val="00380281"/>
    <w:rsid w:val="003802D0"/>
    <w:rsid w:val="0038036E"/>
    <w:rsid w:val="003804B4"/>
    <w:rsid w:val="0038058B"/>
    <w:rsid w:val="00380661"/>
    <w:rsid w:val="00380827"/>
    <w:rsid w:val="00380885"/>
    <w:rsid w:val="0038092B"/>
    <w:rsid w:val="00380BB9"/>
    <w:rsid w:val="00380BFC"/>
    <w:rsid w:val="00380C82"/>
    <w:rsid w:val="00380CB4"/>
    <w:rsid w:val="00380D10"/>
    <w:rsid w:val="00380DD6"/>
    <w:rsid w:val="00380E60"/>
    <w:rsid w:val="00380EFE"/>
    <w:rsid w:val="00380F06"/>
    <w:rsid w:val="00380F1C"/>
    <w:rsid w:val="00380F2A"/>
    <w:rsid w:val="00380F39"/>
    <w:rsid w:val="0038104B"/>
    <w:rsid w:val="00381166"/>
    <w:rsid w:val="003812F0"/>
    <w:rsid w:val="00381366"/>
    <w:rsid w:val="00381371"/>
    <w:rsid w:val="003814CF"/>
    <w:rsid w:val="0038155D"/>
    <w:rsid w:val="0038159E"/>
    <w:rsid w:val="003815CF"/>
    <w:rsid w:val="003815F7"/>
    <w:rsid w:val="00381621"/>
    <w:rsid w:val="00381645"/>
    <w:rsid w:val="00381690"/>
    <w:rsid w:val="0038177C"/>
    <w:rsid w:val="00381857"/>
    <w:rsid w:val="0038187E"/>
    <w:rsid w:val="0038191A"/>
    <w:rsid w:val="00381AE0"/>
    <w:rsid w:val="00381B40"/>
    <w:rsid w:val="00381BFA"/>
    <w:rsid w:val="00381CCB"/>
    <w:rsid w:val="00381E35"/>
    <w:rsid w:val="00381ED3"/>
    <w:rsid w:val="00381EFE"/>
    <w:rsid w:val="00382032"/>
    <w:rsid w:val="00382046"/>
    <w:rsid w:val="0038227F"/>
    <w:rsid w:val="0038229F"/>
    <w:rsid w:val="003825D6"/>
    <w:rsid w:val="003826C6"/>
    <w:rsid w:val="0038275C"/>
    <w:rsid w:val="00382780"/>
    <w:rsid w:val="0038293D"/>
    <w:rsid w:val="003829BE"/>
    <w:rsid w:val="00382A0F"/>
    <w:rsid w:val="00382ABF"/>
    <w:rsid w:val="00382AF8"/>
    <w:rsid w:val="00382B98"/>
    <w:rsid w:val="00382BD6"/>
    <w:rsid w:val="00382C9E"/>
    <w:rsid w:val="00382DC3"/>
    <w:rsid w:val="00382EB8"/>
    <w:rsid w:val="00382F5C"/>
    <w:rsid w:val="0038301B"/>
    <w:rsid w:val="00383041"/>
    <w:rsid w:val="00383260"/>
    <w:rsid w:val="003833EE"/>
    <w:rsid w:val="0038340B"/>
    <w:rsid w:val="0038348C"/>
    <w:rsid w:val="003834E0"/>
    <w:rsid w:val="00383584"/>
    <w:rsid w:val="0038364A"/>
    <w:rsid w:val="00383691"/>
    <w:rsid w:val="00383736"/>
    <w:rsid w:val="0038397F"/>
    <w:rsid w:val="003839BD"/>
    <w:rsid w:val="00383ACE"/>
    <w:rsid w:val="00383B85"/>
    <w:rsid w:val="00383BC1"/>
    <w:rsid w:val="00383CA8"/>
    <w:rsid w:val="00383EC5"/>
    <w:rsid w:val="00384127"/>
    <w:rsid w:val="0038413D"/>
    <w:rsid w:val="0038425B"/>
    <w:rsid w:val="00384274"/>
    <w:rsid w:val="0038427B"/>
    <w:rsid w:val="0038436D"/>
    <w:rsid w:val="003843ED"/>
    <w:rsid w:val="00384495"/>
    <w:rsid w:val="003845B8"/>
    <w:rsid w:val="00384648"/>
    <w:rsid w:val="00384762"/>
    <w:rsid w:val="003847B4"/>
    <w:rsid w:val="003848D8"/>
    <w:rsid w:val="0038496B"/>
    <w:rsid w:val="00384A4A"/>
    <w:rsid w:val="00384A4C"/>
    <w:rsid w:val="00384A59"/>
    <w:rsid w:val="00384B61"/>
    <w:rsid w:val="00384BC0"/>
    <w:rsid w:val="00384C19"/>
    <w:rsid w:val="00384DC5"/>
    <w:rsid w:val="00384E8F"/>
    <w:rsid w:val="00384EBE"/>
    <w:rsid w:val="00384F0F"/>
    <w:rsid w:val="00384F80"/>
    <w:rsid w:val="003850E0"/>
    <w:rsid w:val="003851CA"/>
    <w:rsid w:val="0038520C"/>
    <w:rsid w:val="00385309"/>
    <w:rsid w:val="00385393"/>
    <w:rsid w:val="003853B2"/>
    <w:rsid w:val="003854CC"/>
    <w:rsid w:val="00385609"/>
    <w:rsid w:val="003856DD"/>
    <w:rsid w:val="003856E8"/>
    <w:rsid w:val="00385719"/>
    <w:rsid w:val="00385747"/>
    <w:rsid w:val="00385978"/>
    <w:rsid w:val="00385ABC"/>
    <w:rsid w:val="00385ABD"/>
    <w:rsid w:val="00385AC8"/>
    <w:rsid w:val="00385B2B"/>
    <w:rsid w:val="00385C5B"/>
    <w:rsid w:val="00385C5F"/>
    <w:rsid w:val="00385D50"/>
    <w:rsid w:val="00385DDF"/>
    <w:rsid w:val="00385E03"/>
    <w:rsid w:val="00385FC5"/>
    <w:rsid w:val="00386164"/>
    <w:rsid w:val="003861CB"/>
    <w:rsid w:val="00386318"/>
    <w:rsid w:val="00386320"/>
    <w:rsid w:val="003863CC"/>
    <w:rsid w:val="0038642C"/>
    <w:rsid w:val="0038653C"/>
    <w:rsid w:val="00386568"/>
    <w:rsid w:val="003865A3"/>
    <w:rsid w:val="00386663"/>
    <w:rsid w:val="003866E6"/>
    <w:rsid w:val="00386737"/>
    <w:rsid w:val="0038678F"/>
    <w:rsid w:val="003868B9"/>
    <w:rsid w:val="0038693B"/>
    <w:rsid w:val="003869E7"/>
    <w:rsid w:val="00386B6F"/>
    <w:rsid w:val="00386D3F"/>
    <w:rsid w:val="00386E72"/>
    <w:rsid w:val="00386EE9"/>
    <w:rsid w:val="00386F83"/>
    <w:rsid w:val="00387138"/>
    <w:rsid w:val="0038716B"/>
    <w:rsid w:val="00387327"/>
    <w:rsid w:val="00387366"/>
    <w:rsid w:val="003874B1"/>
    <w:rsid w:val="003874CA"/>
    <w:rsid w:val="003874E1"/>
    <w:rsid w:val="003874EA"/>
    <w:rsid w:val="0038752C"/>
    <w:rsid w:val="0038758B"/>
    <w:rsid w:val="003878CD"/>
    <w:rsid w:val="0038795A"/>
    <w:rsid w:val="0038798D"/>
    <w:rsid w:val="00387A14"/>
    <w:rsid w:val="00387A69"/>
    <w:rsid w:val="00387A80"/>
    <w:rsid w:val="00387A98"/>
    <w:rsid w:val="00387AFB"/>
    <w:rsid w:val="00387B29"/>
    <w:rsid w:val="00387B51"/>
    <w:rsid w:val="00387B65"/>
    <w:rsid w:val="00387BD3"/>
    <w:rsid w:val="00387C3E"/>
    <w:rsid w:val="00387C85"/>
    <w:rsid w:val="00387D3B"/>
    <w:rsid w:val="00387DD5"/>
    <w:rsid w:val="00387E3C"/>
    <w:rsid w:val="00387E83"/>
    <w:rsid w:val="00387EDA"/>
    <w:rsid w:val="0039018B"/>
    <w:rsid w:val="00390393"/>
    <w:rsid w:val="00390460"/>
    <w:rsid w:val="00390499"/>
    <w:rsid w:val="003904A8"/>
    <w:rsid w:val="00390590"/>
    <w:rsid w:val="00390620"/>
    <w:rsid w:val="003906D7"/>
    <w:rsid w:val="003907CA"/>
    <w:rsid w:val="003907E7"/>
    <w:rsid w:val="00390DD8"/>
    <w:rsid w:val="00390EA4"/>
    <w:rsid w:val="00390EF1"/>
    <w:rsid w:val="00390F97"/>
    <w:rsid w:val="00391037"/>
    <w:rsid w:val="0039112A"/>
    <w:rsid w:val="00391170"/>
    <w:rsid w:val="003911F8"/>
    <w:rsid w:val="00391237"/>
    <w:rsid w:val="0039127F"/>
    <w:rsid w:val="0039130A"/>
    <w:rsid w:val="00391313"/>
    <w:rsid w:val="003913A3"/>
    <w:rsid w:val="003914B8"/>
    <w:rsid w:val="003914D6"/>
    <w:rsid w:val="003915BA"/>
    <w:rsid w:val="003915E5"/>
    <w:rsid w:val="00391727"/>
    <w:rsid w:val="0039172F"/>
    <w:rsid w:val="00391779"/>
    <w:rsid w:val="003919C6"/>
    <w:rsid w:val="003919F3"/>
    <w:rsid w:val="00391AB0"/>
    <w:rsid w:val="00391C24"/>
    <w:rsid w:val="00391C3B"/>
    <w:rsid w:val="00391D79"/>
    <w:rsid w:val="00391DD0"/>
    <w:rsid w:val="00391E41"/>
    <w:rsid w:val="00391F5E"/>
    <w:rsid w:val="003920AF"/>
    <w:rsid w:val="003920FD"/>
    <w:rsid w:val="00392119"/>
    <w:rsid w:val="00392133"/>
    <w:rsid w:val="003922A8"/>
    <w:rsid w:val="003923F8"/>
    <w:rsid w:val="00392429"/>
    <w:rsid w:val="003925A1"/>
    <w:rsid w:val="003926DD"/>
    <w:rsid w:val="0039283E"/>
    <w:rsid w:val="003929E1"/>
    <w:rsid w:val="00392C0A"/>
    <w:rsid w:val="00392D4F"/>
    <w:rsid w:val="00392D91"/>
    <w:rsid w:val="00392D9E"/>
    <w:rsid w:val="00392E9F"/>
    <w:rsid w:val="00392F77"/>
    <w:rsid w:val="0039302A"/>
    <w:rsid w:val="0039304E"/>
    <w:rsid w:val="00393164"/>
    <w:rsid w:val="00393177"/>
    <w:rsid w:val="003931C0"/>
    <w:rsid w:val="003931E4"/>
    <w:rsid w:val="00393209"/>
    <w:rsid w:val="00393260"/>
    <w:rsid w:val="0039329E"/>
    <w:rsid w:val="003932E9"/>
    <w:rsid w:val="00393395"/>
    <w:rsid w:val="003933E7"/>
    <w:rsid w:val="0039345A"/>
    <w:rsid w:val="003934DC"/>
    <w:rsid w:val="003935E6"/>
    <w:rsid w:val="003937A6"/>
    <w:rsid w:val="0039381C"/>
    <w:rsid w:val="00393926"/>
    <w:rsid w:val="003939AF"/>
    <w:rsid w:val="003939CC"/>
    <w:rsid w:val="00393AB9"/>
    <w:rsid w:val="00393B0E"/>
    <w:rsid w:val="00393E88"/>
    <w:rsid w:val="00393FBF"/>
    <w:rsid w:val="00393FE0"/>
    <w:rsid w:val="0039415B"/>
    <w:rsid w:val="00394278"/>
    <w:rsid w:val="00394335"/>
    <w:rsid w:val="0039434F"/>
    <w:rsid w:val="0039437E"/>
    <w:rsid w:val="0039441A"/>
    <w:rsid w:val="00394513"/>
    <w:rsid w:val="003945D5"/>
    <w:rsid w:val="0039488C"/>
    <w:rsid w:val="00394964"/>
    <w:rsid w:val="003949A1"/>
    <w:rsid w:val="00394A2F"/>
    <w:rsid w:val="00394A41"/>
    <w:rsid w:val="00394ACD"/>
    <w:rsid w:val="00394CBA"/>
    <w:rsid w:val="00394E2E"/>
    <w:rsid w:val="00394F20"/>
    <w:rsid w:val="00395098"/>
    <w:rsid w:val="003950D4"/>
    <w:rsid w:val="003950EE"/>
    <w:rsid w:val="003951BC"/>
    <w:rsid w:val="00395273"/>
    <w:rsid w:val="0039529B"/>
    <w:rsid w:val="003953E6"/>
    <w:rsid w:val="00395437"/>
    <w:rsid w:val="0039554D"/>
    <w:rsid w:val="0039555C"/>
    <w:rsid w:val="003955EF"/>
    <w:rsid w:val="0039573B"/>
    <w:rsid w:val="003957A7"/>
    <w:rsid w:val="003958C6"/>
    <w:rsid w:val="00395916"/>
    <w:rsid w:val="0039599D"/>
    <w:rsid w:val="00395A08"/>
    <w:rsid w:val="00395A4B"/>
    <w:rsid w:val="00395AF5"/>
    <w:rsid w:val="00395B73"/>
    <w:rsid w:val="00395BF9"/>
    <w:rsid w:val="00395CB5"/>
    <w:rsid w:val="003960EE"/>
    <w:rsid w:val="0039616D"/>
    <w:rsid w:val="003961D6"/>
    <w:rsid w:val="00396209"/>
    <w:rsid w:val="003962C4"/>
    <w:rsid w:val="003962F1"/>
    <w:rsid w:val="0039630A"/>
    <w:rsid w:val="00396311"/>
    <w:rsid w:val="003963E3"/>
    <w:rsid w:val="0039640B"/>
    <w:rsid w:val="00396535"/>
    <w:rsid w:val="0039659A"/>
    <w:rsid w:val="003965CC"/>
    <w:rsid w:val="003965D5"/>
    <w:rsid w:val="00396767"/>
    <w:rsid w:val="003967FA"/>
    <w:rsid w:val="00396846"/>
    <w:rsid w:val="003969F2"/>
    <w:rsid w:val="00396A05"/>
    <w:rsid w:val="00396A0E"/>
    <w:rsid w:val="00396B02"/>
    <w:rsid w:val="00396C2E"/>
    <w:rsid w:val="00396D00"/>
    <w:rsid w:val="00396D1D"/>
    <w:rsid w:val="00396D8D"/>
    <w:rsid w:val="00396F4E"/>
    <w:rsid w:val="003970FE"/>
    <w:rsid w:val="00397139"/>
    <w:rsid w:val="00397168"/>
    <w:rsid w:val="00397177"/>
    <w:rsid w:val="003971A8"/>
    <w:rsid w:val="00397315"/>
    <w:rsid w:val="00397355"/>
    <w:rsid w:val="0039737D"/>
    <w:rsid w:val="003973B0"/>
    <w:rsid w:val="00397400"/>
    <w:rsid w:val="00397470"/>
    <w:rsid w:val="003975D2"/>
    <w:rsid w:val="0039770C"/>
    <w:rsid w:val="003978AE"/>
    <w:rsid w:val="00397999"/>
    <w:rsid w:val="00397A14"/>
    <w:rsid w:val="00397A62"/>
    <w:rsid w:val="00397AAA"/>
    <w:rsid w:val="00397D4D"/>
    <w:rsid w:val="00397D72"/>
    <w:rsid w:val="00397DF7"/>
    <w:rsid w:val="00397E85"/>
    <w:rsid w:val="00397FB9"/>
    <w:rsid w:val="003A01C1"/>
    <w:rsid w:val="003A0438"/>
    <w:rsid w:val="003A055D"/>
    <w:rsid w:val="003A059B"/>
    <w:rsid w:val="003A066C"/>
    <w:rsid w:val="003A0826"/>
    <w:rsid w:val="003A0888"/>
    <w:rsid w:val="003A0A14"/>
    <w:rsid w:val="003A0A73"/>
    <w:rsid w:val="003A0C12"/>
    <w:rsid w:val="003A0E50"/>
    <w:rsid w:val="003A0E55"/>
    <w:rsid w:val="003A0F64"/>
    <w:rsid w:val="003A0FA7"/>
    <w:rsid w:val="003A1038"/>
    <w:rsid w:val="003A103D"/>
    <w:rsid w:val="003A1063"/>
    <w:rsid w:val="003A10E0"/>
    <w:rsid w:val="003A122D"/>
    <w:rsid w:val="003A1432"/>
    <w:rsid w:val="003A144A"/>
    <w:rsid w:val="003A1554"/>
    <w:rsid w:val="003A156D"/>
    <w:rsid w:val="003A15EB"/>
    <w:rsid w:val="003A171F"/>
    <w:rsid w:val="003A1757"/>
    <w:rsid w:val="003A1794"/>
    <w:rsid w:val="003A17D5"/>
    <w:rsid w:val="003A180E"/>
    <w:rsid w:val="003A1848"/>
    <w:rsid w:val="003A193E"/>
    <w:rsid w:val="003A1944"/>
    <w:rsid w:val="003A1981"/>
    <w:rsid w:val="003A19C0"/>
    <w:rsid w:val="003A19C2"/>
    <w:rsid w:val="003A1A2C"/>
    <w:rsid w:val="003A1AD0"/>
    <w:rsid w:val="003A1D65"/>
    <w:rsid w:val="003A1DF4"/>
    <w:rsid w:val="003A1E7D"/>
    <w:rsid w:val="003A218C"/>
    <w:rsid w:val="003A21D7"/>
    <w:rsid w:val="003A21E1"/>
    <w:rsid w:val="003A21E7"/>
    <w:rsid w:val="003A2275"/>
    <w:rsid w:val="003A23C1"/>
    <w:rsid w:val="003A23FA"/>
    <w:rsid w:val="003A246E"/>
    <w:rsid w:val="003A24C8"/>
    <w:rsid w:val="003A251C"/>
    <w:rsid w:val="003A26A1"/>
    <w:rsid w:val="003A26C7"/>
    <w:rsid w:val="003A26D2"/>
    <w:rsid w:val="003A2715"/>
    <w:rsid w:val="003A2729"/>
    <w:rsid w:val="003A276E"/>
    <w:rsid w:val="003A2775"/>
    <w:rsid w:val="003A27E8"/>
    <w:rsid w:val="003A28D3"/>
    <w:rsid w:val="003A298B"/>
    <w:rsid w:val="003A29E7"/>
    <w:rsid w:val="003A2A37"/>
    <w:rsid w:val="003A2A8F"/>
    <w:rsid w:val="003A2AE6"/>
    <w:rsid w:val="003A2B2A"/>
    <w:rsid w:val="003A2BD9"/>
    <w:rsid w:val="003A2C36"/>
    <w:rsid w:val="003A2C50"/>
    <w:rsid w:val="003A2C67"/>
    <w:rsid w:val="003A2CEA"/>
    <w:rsid w:val="003A2DC6"/>
    <w:rsid w:val="003A2F06"/>
    <w:rsid w:val="003A2FA2"/>
    <w:rsid w:val="003A3121"/>
    <w:rsid w:val="003A3179"/>
    <w:rsid w:val="003A3278"/>
    <w:rsid w:val="003A3292"/>
    <w:rsid w:val="003A32D1"/>
    <w:rsid w:val="003A33E9"/>
    <w:rsid w:val="003A3652"/>
    <w:rsid w:val="003A36D3"/>
    <w:rsid w:val="003A36EF"/>
    <w:rsid w:val="003A3714"/>
    <w:rsid w:val="003A375E"/>
    <w:rsid w:val="003A37F4"/>
    <w:rsid w:val="003A3813"/>
    <w:rsid w:val="003A38AC"/>
    <w:rsid w:val="003A38C8"/>
    <w:rsid w:val="003A3A58"/>
    <w:rsid w:val="003A3A66"/>
    <w:rsid w:val="003A3A89"/>
    <w:rsid w:val="003A3B53"/>
    <w:rsid w:val="003A3CA8"/>
    <w:rsid w:val="003A3CDF"/>
    <w:rsid w:val="003A3E7E"/>
    <w:rsid w:val="003A3EA8"/>
    <w:rsid w:val="003A3EC4"/>
    <w:rsid w:val="003A3FB1"/>
    <w:rsid w:val="003A3FDC"/>
    <w:rsid w:val="003A40B6"/>
    <w:rsid w:val="003A413A"/>
    <w:rsid w:val="003A4149"/>
    <w:rsid w:val="003A41C2"/>
    <w:rsid w:val="003A42CA"/>
    <w:rsid w:val="003A4357"/>
    <w:rsid w:val="003A436A"/>
    <w:rsid w:val="003A43DE"/>
    <w:rsid w:val="003A44A8"/>
    <w:rsid w:val="003A44BF"/>
    <w:rsid w:val="003A44EC"/>
    <w:rsid w:val="003A47E2"/>
    <w:rsid w:val="003A487C"/>
    <w:rsid w:val="003A4883"/>
    <w:rsid w:val="003A494E"/>
    <w:rsid w:val="003A4B38"/>
    <w:rsid w:val="003A4CA3"/>
    <w:rsid w:val="003A4CA7"/>
    <w:rsid w:val="003A4CC9"/>
    <w:rsid w:val="003A4DB4"/>
    <w:rsid w:val="003A4E63"/>
    <w:rsid w:val="003A4EC1"/>
    <w:rsid w:val="003A4F5D"/>
    <w:rsid w:val="003A504A"/>
    <w:rsid w:val="003A5132"/>
    <w:rsid w:val="003A52F1"/>
    <w:rsid w:val="003A5425"/>
    <w:rsid w:val="003A5446"/>
    <w:rsid w:val="003A559D"/>
    <w:rsid w:val="003A55DD"/>
    <w:rsid w:val="003A568F"/>
    <w:rsid w:val="003A5777"/>
    <w:rsid w:val="003A5818"/>
    <w:rsid w:val="003A58B4"/>
    <w:rsid w:val="003A58C8"/>
    <w:rsid w:val="003A5B06"/>
    <w:rsid w:val="003A5C92"/>
    <w:rsid w:val="003A5DA5"/>
    <w:rsid w:val="003A5E21"/>
    <w:rsid w:val="003A5E36"/>
    <w:rsid w:val="003A5E92"/>
    <w:rsid w:val="003A61FF"/>
    <w:rsid w:val="003A628D"/>
    <w:rsid w:val="003A6325"/>
    <w:rsid w:val="003A63D0"/>
    <w:rsid w:val="003A650B"/>
    <w:rsid w:val="003A6615"/>
    <w:rsid w:val="003A67D2"/>
    <w:rsid w:val="003A67F9"/>
    <w:rsid w:val="003A693A"/>
    <w:rsid w:val="003A6A38"/>
    <w:rsid w:val="003A6AE5"/>
    <w:rsid w:val="003A6B0A"/>
    <w:rsid w:val="003A6B3E"/>
    <w:rsid w:val="003A6C0F"/>
    <w:rsid w:val="003A6C5A"/>
    <w:rsid w:val="003A6CD7"/>
    <w:rsid w:val="003A6D27"/>
    <w:rsid w:val="003A6FAB"/>
    <w:rsid w:val="003A6FDC"/>
    <w:rsid w:val="003A701A"/>
    <w:rsid w:val="003A7214"/>
    <w:rsid w:val="003A7296"/>
    <w:rsid w:val="003A7300"/>
    <w:rsid w:val="003A7340"/>
    <w:rsid w:val="003A740D"/>
    <w:rsid w:val="003A75A5"/>
    <w:rsid w:val="003A75E0"/>
    <w:rsid w:val="003A75F8"/>
    <w:rsid w:val="003A7624"/>
    <w:rsid w:val="003A7637"/>
    <w:rsid w:val="003A7639"/>
    <w:rsid w:val="003A773D"/>
    <w:rsid w:val="003A7799"/>
    <w:rsid w:val="003A7B81"/>
    <w:rsid w:val="003A7BFA"/>
    <w:rsid w:val="003A7C07"/>
    <w:rsid w:val="003A7C08"/>
    <w:rsid w:val="003A7C5C"/>
    <w:rsid w:val="003A7CAE"/>
    <w:rsid w:val="003A7DE7"/>
    <w:rsid w:val="003A7E72"/>
    <w:rsid w:val="003A7EE8"/>
    <w:rsid w:val="003AF564"/>
    <w:rsid w:val="003B0180"/>
    <w:rsid w:val="003B02B6"/>
    <w:rsid w:val="003B0320"/>
    <w:rsid w:val="003B0423"/>
    <w:rsid w:val="003B0539"/>
    <w:rsid w:val="003B0621"/>
    <w:rsid w:val="003B0630"/>
    <w:rsid w:val="003B0661"/>
    <w:rsid w:val="003B06B3"/>
    <w:rsid w:val="003B0844"/>
    <w:rsid w:val="003B08F1"/>
    <w:rsid w:val="003B0B0E"/>
    <w:rsid w:val="003B0BD4"/>
    <w:rsid w:val="003B0E37"/>
    <w:rsid w:val="003B0F67"/>
    <w:rsid w:val="003B1011"/>
    <w:rsid w:val="003B10AE"/>
    <w:rsid w:val="003B110B"/>
    <w:rsid w:val="003B11C5"/>
    <w:rsid w:val="003B1350"/>
    <w:rsid w:val="003B13E1"/>
    <w:rsid w:val="003B1407"/>
    <w:rsid w:val="003B1447"/>
    <w:rsid w:val="003B14D1"/>
    <w:rsid w:val="003B1521"/>
    <w:rsid w:val="003B1764"/>
    <w:rsid w:val="003B1883"/>
    <w:rsid w:val="003B192C"/>
    <w:rsid w:val="003B1943"/>
    <w:rsid w:val="003B1981"/>
    <w:rsid w:val="003B1994"/>
    <w:rsid w:val="003B1995"/>
    <w:rsid w:val="003B1A9D"/>
    <w:rsid w:val="003B1B56"/>
    <w:rsid w:val="003B1BED"/>
    <w:rsid w:val="003B1C87"/>
    <w:rsid w:val="003B1D52"/>
    <w:rsid w:val="003B1E83"/>
    <w:rsid w:val="003B1EAE"/>
    <w:rsid w:val="003B1EB6"/>
    <w:rsid w:val="003B1F82"/>
    <w:rsid w:val="003B209D"/>
    <w:rsid w:val="003B20E4"/>
    <w:rsid w:val="003B2229"/>
    <w:rsid w:val="003B2235"/>
    <w:rsid w:val="003B22EC"/>
    <w:rsid w:val="003B2461"/>
    <w:rsid w:val="003B276B"/>
    <w:rsid w:val="003B2800"/>
    <w:rsid w:val="003B2823"/>
    <w:rsid w:val="003B2830"/>
    <w:rsid w:val="003B2879"/>
    <w:rsid w:val="003B28ED"/>
    <w:rsid w:val="003B2939"/>
    <w:rsid w:val="003B297B"/>
    <w:rsid w:val="003B2B50"/>
    <w:rsid w:val="003B2B94"/>
    <w:rsid w:val="003B2E24"/>
    <w:rsid w:val="003B2F22"/>
    <w:rsid w:val="003B2F7C"/>
    <w:rsid w:val="003B3004"/>
    <w:rsid w:val="003B3058"/>
    <w:rsid w:val="003B30A6"/>
    <w:rsid w:val="003B33AA"/>
    <w:rsid w:val="003B3414"/>
    <w:rsid w:val="003B35C3"/>
    <w:rsid w:val="003B36B7"/>
    <w:rsid w:val="003B3765"/>
    <w:rsid w:val="003B378D"/>
    <w:rsid w:val="003B3B03"/>
    <w:rsid w:val="003B3B4E"/>
    <w:rsid w:val="003B3B7C"/>
    <w:rsid w:val="003B3B97"/>
    <w:rsid w:val="003B3BE3"/>
    <w:rsid w:val="003B3EC4"/>
    <w:rsid w:val="003B405B"/>
    <w:rsid w:val="003B4086"/>
    <w:rsid w:val="003B41C6"/>
    <w:rsid w:val="003B4216"/>
    <w:rsid w:val="003B4287"/>
    <w:rsid w:val="003B4336"/>
    <w:rsid w:val="003B43DE"/>
    <w:rsid w:val="003B43F9"/>
    <w:rsid w:val="003B44B6"/>
    <w:rsid w:val="003B451D"/>
    <w:rsid w:val="003B4569"/>
    <w:rsid w:val="003B46CF"/>
    <w:rsid w:val="003B4724"/>
    <w:rsid w:val="003B47D1"/>
    <w:rsid w:val="003B47DB"/>
    <w:rsid w:val="003B4878"/>
    <w:rsid w:val="003B4967"/>
    <w:rsid w:val="003B4AC7"/>
    <w:rsid w:val="003B4AEC"/>
    <w:rsid w:val="003B4B5B"/>
    <w:rsid w:val="003B4C3F"/>
    <w:rsid w:val="003B4C78"/>
    <w:rsid w:val="003B4DDC"/>
    <w:rsid w:val="003B4EB6"/>
    <w:rsid w:val="003B4EE1"/>
    <w:rsid w:val="003B4F74"/>
    <w:rsid w:val="003B4FC0"/>
    <w:rsid w:val="003B514E"/>
    <w:rsid w:val="003B5153"/>
    <w:rsid w:val="003B51FB"/>
    <w:rsid w:val="003B5346"/>
    <w:rsid w:val="003B5409"/>
    <w:rsid w:val="003B546F"/>
    <w:rsid w:val="003B55CE"/>
    <w:rsid w:val="003B5720"/>
    <w:rsid w:val="003B57A6"/>
    <w:rsid w:val="003B59E3"/>
    <w:rsid w:val="003B5AAE"/>
    <w:rsid w:val="003B5C79"/>
    <w:rsid w:val="003B5CBB"/>
    <w:rsid w:val="003B5D37"/>
    <w:rsid w:val="003B5DE6"/>
    <w:rsid w:val="003B5FAE"/>
    <w:rsid w:val="003B60DF"/>
    <w:rsid w:val="003B6163"/>
    <w:rsid w:val="003B6240"/>
    <w:rsid w:val="003B62AD"/>
    <w:rsid w:val="003B62B9"/>
    <w:rsid w:val="003B6348"/>
    <w:rsid w:val="003B636A"/>
    <w:rsid w:val="003B63D2"/>
    <w:rsid w:val="003B63D9"/>
    <w:rsid w:val="003B645A"/>
    <w:rsid w:val="003B6557"/>
    <w:rsid w:val="003B6645"/>
    <w:rsid w:val="003B6797"/>
    <w:rsid w:val="003B67BB"/>
    <w:rsid w:val="003B6899"/>
    <w:rsid w:val="003B68A5"/>
    <w:rsid w:val="003B68F2"/>
    <w:rsid w:val="003B695A"/>
    <w:rsid w:val="003B69DD"/>
    <w:rsid w:val="003B69FD"/>
    <w:rsid w:val="003B6A3E"/>
    <w:rsid w:val="003B6A70"/>
    <w:rsid w:val="003B6ACA"/>
    <w:rsid w:val="003B6B9C"/>
    <w:rsid w:val="003B6BC6"/>
    <w:rsid w:val="003B6C25"/>
    <w:rsid w:val="003B6EDB"/>
    <w:rsid w:val="003B6EEA"/>
    <w:rsid w:val="003B6F2F"/>
    <w:rsid w:val="003B6F50"/>
    <w:rsid w:val="003B7069"/>
    <w:rsid w:val="003B7081"/>
    <w:rsid w:val="003B7088"/>
    <w:rsid w:val="003B708A"/>
    <w:rsid w:val="003B7132"/>
    <w:rsid w:val="003B7153"/>
    <w:rsid w:val="003B716A"/>
    <w:rsid w:val="003B71AF"/>
    <w:rsid w:val="003B71F1"/>
    <w:rsid w:val="003B721C"/>
    <w:rsid w:val="003B740E"/>
    <w:rsid w:val="003B758C"/>
    <w:rsid w:val="003B76D4"/>
    <w:rsid w:val="003B76FB"/>
    <w:rsid w:val="003B776A"/>
    <w:rsid w:val="003B7A46"/>
    <w:rsid w:val="003B7A49"/>
    <w:rsid w:val="003B7A99"/>
    <w:rsid w:val="003B7B21"/>
    <w:rsid w:val="003B7B3B"/>
    <w:rsid w:val="003B7E7D"/>
    <w:rsid w:val="003B7EC1"/>
    <w:rsid w:val="003B7F8C"/>
    <w:rsid w:val="003B7FD4"/>
    <w:rsid w:val="003B7FD9"/>
    <w:rsid w:val="003C0014"/>
    <w:rsid w:val="003C0032"/>
    <w:rsid w:val="003C00B6"/>
    <w:rsid w:val="003C00EA"/>
    <w:rsid w:val="003C01A3"/>
    <w:rsid w:val="003C020C"/>
    <w:rsid w:val="003C0271"/>
    <w:rsid w:val="003C0303"/>
    <w:rsid w:val="003C0309"/>
    <w:rsid w:val="003C0311"/>
    <w:rsid w:val="003C0350"/>
    <w:rsid w:val="003C03BA"/>
    <w:rsid w:val="003C06E9"/>
    <w:rsid w:val="003C07D7"/>
    <w:rsid w:val="003C080E"/>
    <w:rsid w:val="003C095A"/>
    <w:rsid w:val="003C09C6"/>
    <w:rsid w:val="003C0A71"/>
    <w:rsid w:val="003C0AFB"/>
    <w:rsid w:val="003C0B12"/>
    <w:rsid w:val="003C0C51"/>
    <w:rsid w:val="003C0CD2"/>
    <w:rsid w:val="003C0DCC"/>
    <w:rsid w:val="003C0E43"/>
    <w:rsid w:val="003C0F0A"/>
    <w:rsid w:val="003C0FA2"/>
    <w:rsid w:val="003C0FF5"/>
    <w:rsid w:val="003C10A8"/>
    <w:rsid w:val="003C1137"/>
    <w:rsid w:val="003C113E"/>
    <w:rsid w:val="003C114F"/>
    <w:rsid w:val="003C1150"/>
    <w:rsid w:val="003C11F4"/>
    <w:rsid w:val="003C12F8"/>
    <w:rsid w:val="003C138C"/>
    <w:rsid w:val="003C1391"/>
    <w:rsid w:val="003C15B6"/>
    <w:rsid w:val="003C1715"/>
    <w:rsid w:val="003C1906"/>
    <w:rsid w:val="003C19EB"/>
    <w:rsid w:val="003C1A3F"/>
    <w:rsid w:val="003C1AAB"/>
    <w:rsid w:val="003C1ADD"/>
    <w:rsid w:val="003C1B5C"/>
    <w:rsid w:val="003C1D1B"/>
    <w:rsid w:val="003C1E1A"/>
    <w:rsid w:val="003C1E4A"/>
    <w:rsid w:val="003C1EC8"/>
    <w:rsid w:val="003C1FF7"/>
    <w:rsid w:val="003C211F"/>
    <w:rsid w:val="003C2230"/>
    <w:rsid w:val="003C22B6"/>
    <w:rsid w:val="003C22DB"/>
    <w:rsid w:val="003C24A5"/>
    <w:rsid w:val="003C2565"/>
    <w:rsid w:val="003C25E6"/>
    <w:rsid w:val="003C26B6"/>
    <w:rsid w:val="003C280C"/>
    <w:rsid w:val="003C2896"/>
    <w:rsid w:val="003C28B8"/>
    <w:rsid w:val="003C28E5"/>
    <w:rsid w:val="003C28F0"/>
    <w:rsid w:val="003C28FA"/>
    <w:rsid w:val="003C2A41"/>
    <w:rsid w:val="003C2BF0"/>
    <w:rsid w:val="003C2D24"/>
    <w:rsid w:val="003C300D"/>
    <w:rsid w:val="003C3128"/>
    <w:rsid w:val="003C326E"/>
    <w:rsid w:val="003C3288"/>
    <w:rsid w:val="003C335B"/>
    <w:rsid w:val="003C33DD"/>
    <w:rsid w:val="003C346A"/>
    <w:rsid w:val="003C346D"/>
    <w:rsid w:val="003C34A6"/>
    <w:rsid w:val="003C34AA"/>
    <w:rsid w:val="003C35C0"/>
    <w:rsid w:val="003C3674"/>
    <w:rsid w:val="003C367D"/>
    <w:rsid w:val="003C3705"/>
    <w:rsid w:val="003C377B"/>
    <w:rsid w:val="003C378F"/>
    <w:rsid w:val="003C37FB"/>
    <w:rsid w:val="003C388B"/>
    <w:rsid w:val="003C38E2"/>
    <w:rsid w:val="003C3974"/>
    <w:rsid w:val="003C3A09"/>
    <w:rsid w:val="003C3A2F"/>
    <w:rsid w:val="003C3AF8"/>
    <w:rsid w:val="003C3B0D"/>
    <w:rsid w:val="003C3B94"/>
    <w:rsid w:val="003C3B9E"/>
    <w:rsid w:val="003C3C04"/>
    <w:rsid w:val="003C3D89"/>
    <w:rsid w:val="003C3DDF"/>
    <w:rsid w:val="003C3EF5"/>
    <w:rsid w:val="003C3F72"/>
    <w:rsid w:val="003C3FB5"/>
    <w:rsid w:val="003C4065"/>
    <w:rsid w:val="003C408B"/>
    <w:rsid w:val="003C4245"/>
    <w:rsid w:val="003C432D"/>
    <w:rsid w:val="003C44E6"/>
    <w:rsid w:val="003C4507"/>
    <w:rsid w:val="003C451B"/>
    <w:rsid w:val="003C45AB"/>
    <w:rsid w:val="003C4652"/>
    <w:rsid w:val="003C46DB"/>
    <w:rsid w:val="003C4731"/>
    <w:rsid w:val="003C49A7"/>
    <w:rsid w:val="003C4A2E"/>
    <w:rsid w:val="003C4A77"/>
    <w:rsid w:val="003C4A98"/>
    <w:rsid w:val="003C4AAA"/>
    <w:rsid w:val="003C4AF6"/>
    <w:rsid w:val="003C4B77"/>
    <w:rsid w:val="003C4BE4"/>
    <w:rsid w:val="003C4C4B"/>
    <w:rsid w:val="003C4C96"/>
    <w:rsid w:val="003C4E65"/>
    <w:rsid w:val="003C4F11"/>
    <w:rsid w:val="003C4FC9"/>
    <w:rsid w:val="003C5086"/>
    <w:rsid w:val="003C50AB"/>
    <w:rsid w:val="003C5177"/>
    <w:rsid w:val="003C52B0"/>
    <w:rsid w:val="003C52DD"/>
    <w:rsid w:val="003C535F"/>
    <w:rsid w:val="003C54BD"/>
    <w:rsid w:val="003C54EC"/>
    <w:rsid w:val="003C55E6"/>
    <w:rsid w:val="003C5653"/>
    <w:rsid w:val="003C5716"/>
    <w:rsid w:val="003C572B"/>
    <w:rsid w:val="003C5857"/>
    <w:rsid w:val="003C58A7"/>
    <w:rsid w:val="003C59E2"/>
    <w:rsid w:val="003C5C93"/>
    <w:rsid w:val="003C5CBB"/>
    <w:rsid w:val="003C5CCF"/>
    <w:rsid w:val="003C5CFD"/>
    <w:rsid w:val="003C5D42"/>
    <w:rsid w:val="003C5D77"/>
    <w:rsid w:val="003C5D93"/>
    <w:rsid w:val="003C5DDD"/>
    <w:rsid w:val="003C60DD"/>
    <w:rsid w:val="003C62D2"/>
    <w:rsid w:val="003C6348"/>
    <w:rsid w:val="003C63B1"/>
    <w:rsid w:val="003C63F0"/>
    <w:rsid w:val="003C65C6"/>
    <w:rsid w:val="003C663C"/>
    <w:rsid w:val="003C66B2"/>
    <w:rsid w:val="003C6741"/>
    <w:rsid w:val="003C676E"/>
    <w:rsid w:val="003C6773"/>
    <w:rsid w:val="003C67B8"/>
    <w:rsid w:val="003C682A"/>
    <w:rsid w:val="003C699B"/>
    <w:rsid w:val="003C6A22"/>
    <w:rsid w:val="003C6A80"/>
    <w:rsid w:val="003C6B3C"/>
    <w:rsid w:val="003C6CAA"/>
    <w:rsid w:val="003C6D36"/>
    <w:rsid w:val="003C6DB9"/>
    <w:rsid w:val="003C6DC5"/>
    <w:rsid w:val="003C6DEF"/>
    <w:rsid w:val="003C6FC7"/>
    <w:rsid w:val="003C7112"/>
    <w:rsid w:val="003C71B2"/>
    <w:rsid w:val="003C7226"/>
    <w:rsid w:val="003C727C"/>
    <w:rsid w:val="003C737C"/>
    <w:rsid w:val="003C73C9"/>
    <w:rsid w:val="003C7668"/>
    <w:rsid w:val="003C76F0"/>
    <w:rsid w:val="003C7789"/>
    <w:rsid w:val="003C787D"/>
    <w:rsid w:val="003C7AD8"/>
    <w:rsid w:val="003C7C38"/>
    <w:rsid w:val="003C7C47"/>
    <w:rsid w:val="003C7E20"/>
    <w:rsid w:val="003C7E31"/>
    <w:rsid w:val="003C7E5E"/>
    <w:rsid w:val="003C7E60"/>
    <w:rsid w:val="003C7E89"/>
    <w:rsid w:val="003C7EC1"/>
    <w:rsid w:val="003C7FDB"/>
    <w:rsid w:val="003C7FF5"/>
    <w:rsid w:val="003D0361"/>
    <w:rsid w:val="003D0425"/>
    <w:rsid w:val="003D04FA"/>
    <w:rsid w:val="003D05DD"/>
    <w:rsid w:val="003D05EB"/>
    <w:rsid w:val="003D0690"/>
    <w:rsid w:val="003D094A"/>
    <w:rsid w:val="003D0A07"/>
    <w:rsid w:val="003D0A16"/>
    <w:rsid w:val="003D0BA1"/>
    <w:rsid w:val="003D0BBD"/>
    <w:rsid w:val="003D0C56"/>
    <w:rsid w:val="003D0C98"/>
    <w:rsid w:val="003D0CA1"/>
    <w:rsid w:val="003D0F09"/>
    <w:rsid w:val="003D10AE"/>
    <w:rsid w:val="003D10FA"/>
    <w:rsid w:val="003D1169"/>
    <w:rsid w:val="003D123B"/>
    <w:rsid w:val="003D128F"/>
    <w:rsid w:val="003D12A4"/>
    <w:rsid w:val="003D1305"/>
    <w:rsid w:val="003D1539"/>
    <w:rsid w:val="003D1573"/>
    <w:rsid w:val="003D1594"/>
    <w:rsid w:val="003D1655"/>
    <w:rsid w:val="003D17D4"/>
    <w:rsid w:val="003D18BD"/>
    <w:rsid w:val="003D18E1"/>
    <w:rsid w:val="003D1A5A"/>
    <w:rsid w:val="003D1A5D"/>
    <w:rsid w:val="003D1DFB"/>
    <w:rsid w:val="003D1E1D"/>
    <w:rsid w:val="003D207B"/>
    <w:rsid w:val="003D209E"/>
    <w:rsid w:val="003D20AA"/>
    <w:rsid w:val="003D2219"/>
    <w:rsid w:val="003D2223"/>
    <w:rsid w:val="003D2297"/>
    <w:rsid w:val="003D2357"/>
    <w:rsid w:val="003D23E2"/>
    <w:rsid w:val="003D248A"/>
    <w:rsid w:val="003D24E3"/>
    <w:rsid w:val="003D2609"/>
    <w:rsid w:val="003D261D"/>
    <w:rsid w:val="003D262F"/>
    <w:rsid w:val="003D2639"/>
    <w:rsid w:val="003D26E8"/>
    <w:rsid w:val="003D2718"/>
    <w:rsid w:val="003D27ED"/>
    <w:rsid w:val="003D29E6"/>
    <w:rsid w:val="003D2AA4"/>
    <w:rsid w:val="003D2AF2"/>
    <w:rsid w:val="003D2B31"/>
    <w:rsid w:val="003D2C46"/>
    <w:rsid w:val="003D2D67"/>
    <w:rsid w:val="003D2E51"/>
    <w:rsid w:val="003D2E9C"/>
    <w:rsid w:val="003D2F8B"/>
    <w:rsid w:val="003D3017"/>
    <w:rsid w:val="003D3032"/>
    <w:rsid w:val="003D343E"/>
    <w:rsid w:val="003D354C"/>
    <w:rsid w:val="003D3715"/>
    <w:rsid w:val="003D38DF"/>
    <w:rsid w:val="003D396C"/>
    <w:rsid w:val="003D3A62"/>
    <w:rsid w:val="003D3A66"/>
    <w:rsid w:val="003D3D1E"/>
    <w:rsid w:val="003D3F29"/>
    <w:rsid w:val="003D40C1"/>
    <w:rsid w:val="003D41E4"/>
    <w:rsid w:val="003D41E7"/>
    <w:rsid w:val="003D41F7"/>
    <w:rsid w:val="003D4210"/>
    <w:rsid w:val="003D42DF"/>
    <w:rsid w:val="003D4318"/>
    <w:rsid w:val="003D435A"/>
    <w:rsid w:val="003D4448"/>
    <w:rsid w:val="003D4617"/>
    <w:rsid w:val="003D47F1"/>
    <w:rsid w:val="003D483D"/>
    <w:rsid w:val="003D4872"/>
    <w:rsid w:val="003D48BD"/>
    <w:rsid w:val="003D48CA"/>
    <w:rsid w:val="003D4A53"/>
    <w:rsid w:val="003D4B17"/>
    <w:rsid w:val="003D4C2D"/>
    <w:rsid w:val="003D4C38"/>
    <w:rsid w:val="003D4D5B"/>
    <w:rsid w:val="003D4DB8"/>
    <w:rsid w:val="003D4DC7"/>
    <w:rsid w:val="003D4E07"/>
    <w:rsid w:val="003D4E5C"/>
    <w:rsid w:val="003D4EC3"/>
    <w:rsid w:val="003D4ED3"/>
    <w:rsid w:val="003D4F2C"/>
    <w:rsid w:val="003D4F9B"/>
    <w:rsid w:val="003D4FED"/>
    <w:rsid w:val="003D5011"/>
    <w:rsid w:val="003D5059"/>
    <w:rsid w:val="003D508A"/>
    <w:rsid w:val="003D5348"/>
    <w:rsid w:val="003D5459"/>
    <w:rsid w:val="003D5478"/>
    <w:rsid w:val="003D5491"/>
    <w:rsid w:val="003D5611"/>
    <w:rsid w:val="003D563C"/>
    <w:rsid w:val="003D5689"/>
    <w:rsid w:val="003D56BF"/>
    <w:rsid w:val="003D5794"/>
    <w:rsid w:val="003D5989"/>
    <w:rsid w:val="003D59A2"/>
    <w:rsid w:val="003D59D0"/>
    <w:rsid w:val="003D5A34"/>
    <w:rsid w:val="003D5B39"/>
    <w:rsid w:val="003D5B98"/>
    <w:rsid w:val="003D5BBE"/>
    <w:rsid w:val="003D5CC5"/>
    <w:rsid w:val="003D5D62"/>
    <w:rsid w:val="003D5DA3"/>
    <w:rsid w:val="003D5F04"/>
    <w:rsid w:val="003D5F59"/>
    <w:rsid w:val="003D6002"/>
    <w:rsid w:val="003D62E6"/>
    <w:rsid w:val="003D63CD"/>
    <w:rsid w:val="003D64AB"/>
    <w:rsid w:val="003D6593"/>
    <w:rsid w:val="003D65E9"/>
    <w:rsid w:val="003D6861"/>
    <w:rsid w:val="003D6897"/>
    <w:rsid w:val="003D68AB"/>
    <w:rsid w:val="003D6A68"/>
    <w:rsid w:val="003D6B37"/>
    <w:rsid w:val="003D6B60"/>
    <w:rsid w:val="003D6B66"/>
    <w:rsid w:val="003D6B8A"/>
    <w:rsid w:val="003D6B99"/>
    <w:rsid w:val="003D6C54"/>
    <w:rsid w:val="003D6C61"/>
    <w:rsid w:val="003D6C98"/>
    <w:rsid w:val="003D6DA2"/>
    <w:rsid w:val="003D6E5C"/>
    <w:rsid w:val="003D6F81"/>
    <w:rsid w:val="003D6F95"/>
    <w:rsid w:val="003D7077"/>
    <w:rsid w:val="003D70CC"/>
    <w:rsid w:val="003D718A"/>
    <w:rsid w:val="003D71BA"/>
    <w:rsid w:val="003D720D"/>
    <w:rsid w:val="003D7287"/>
    <w:rsid w:val="003D72D2"/>
    <w:rsid w:val="003D7459"/>
    <w:rsid w:val="003D756B"/>
    <w:rsid w:val="003D75BF"/>
    <w:rsid w:val="003D76B1"/>
    <w:rsid w:val="003D76D8"/>
    <w:rsid w:val="003D7713"/>
    <w:rsid w:val="003D7781"/>
    <w:rsid w:val="003D7883"/>
    <w:rsid w:val="003D7931"/>
    <w:rsid w:val="003D79EA"/>
    <w:rsid w:val="003D7A19"/>
    <w:rsid w:val="003D7A31"/>
    <w:rsid w:val="003D7B01"/>
    <w:rsid w:val="003D7B71"/>
    <w:rsid w:val="003D7BF9"/>
    <w:rsid w:val="003D7BFB"/>
    <w:rsid w:val="003D7C70"/>
    <w:rsid w:val="003D7DC8"/>
    <w:rsid w:val="003D7E37"/>
    <w:rsid w:val="003D7F34"/>
    <w:rsid w:val="003D7FCA"/>
    <w:rsid w:val="003E003C"/>
    <w:rsid w:val="003E0094"/>
    <w:rsid w:val="003E00C4"/>
    <w:rsid w:val="003E0122"/>
    <w:rsid w:val="003E020F"/>
    <w:rsid w:val="003E04B1"/>
    <w:rsid w:val="003E05FF"/>
    <w:rsid w:val="003E0648"/>
    <w:rsid w:val="003E0689"/>
    <w:rsid w:val="003E0705"/>
    <w:rsid w:val="003E07C5"/>
    <w:rsid w:val="003E0821"/>
    <w:rsid w:val="003E0855"/>
    <w:rsid w:val="003E093F"/>
    <w:rsid w:val="003E09B4"/>
    <w:rsid w:val="003E09C6"/>
    <w:rsid w:val="003E0AD4"/>
    <w:rsid w:val="003E0B8B"/>
    <w:rsid w:val="003E0C4F"/>
    <w:rsid w:val="003E0CB4"/>
    <w:rsid w:val="003E0D12"/>
    <w:rsid w:val="003E0E36"/>
    <w:rsid w:val="003E0E8D"/>
    <w:rsid w:val="003E0F85"/>
    <w:rsid w:val="003E0FF2"/>
    <w:rsid w:val="003E129A"/>
    <w:rsid w:val="003E1358"/>
    <w:rsid w:val="003E1396"/>
    <w:rsid w:val="003E1474"/>
    <w:rsid w:val="003E1484"/>
    <w:rsid w:val="003E1486"/>
    <w:rsid w:val="003E15A7"/>
    <w:rsid w:val="003E1601"/>
    <w:rsid w:val="003E165A"/>
    <w:rsid w:val="003E165B"/>
    <w:rsid w:val="003E16A9"/>
    <w:rsid w:val="003E17D6"/>
    <w:rsid w:val="003E1823"/>
    <w:rsid w:val="003E18BE"/>
    <w:rsid w:val="003E18CC"/>
    <w:rsid w:val="003E18E8"/>
    <w:rsid w:val="003E1932"/>
    <w:rsid w:val="003E1955"/>
    <w:rsid w:val="003E199B"/>
    <w:rsid w:val="003E1A1D"/>
    <w:rsid w:val="003E1A96"/>
    <w:rsid w:val="003E1AC3"/>
    <w:rsid w:val="003E1B4E"/>
    <w:rsid w:val="003E1D99"/>
    <w:rsid w:val="003E1D9A"/>
    <w:rsid w:val="003E1E6E"/>
    <w:rsid w:val="003E1F28"/>
    <w:rsid w:val="003E2095"/>
    <w:rsid w:val="003E20AA"/>
    <w:rsid w:val="003E2100"/>
    <w:rsid w:val="003E2333"/>
    <w:rsid w:val="003E2374"/>
    <w:rsid w:val="003E23A0"/>
    <w:rsid w:val="003E23F4"/>
    <w:rsid w:val="003E24BD"/>
    <w:rsid w:val="003E257A"/>
    <w:rsid w:val="003E25D4"/>
    <w:rsid w:val="003E271A"/>
    <w:rsid w:val="003E2B3F"/>
    <w:rsid w:val="003E2BA5"/>
    <w:rsid w:val="003E2C4E"/>
    <w:rsid w:val="003E2CFC"/>
    <w:rsid w:val="003E2D05"/>
    <w:rsid w:val="003E2D35"/>
    <w:rsid w:val="003E2D3A"/>
    <w:rsid w:val="003E2D7E"/>
    <w:rsid w:val="003E2FA6"/>
    <w:rsid w:val="003E305F"/>
    <w:rsid w:val="003E306E"/>
    <w:rsid w:val="003E30F2"/>
    <w:rsid w:val="003E31A0"/>
    <w:rsid w:val="003E3235"/>
    <w:rsid w:val="003E32E8"/>
    <w:rsid w:val="003E32E9"/>
    <w:rsid w:val="003E3325"/>
    <w:rsid w:val="003E3366"/>
    <w:rsid w:val="003E3393"/>
    <w:rsid w:val="003E339F"/>
    <w:rsid w:val="003E33BE"/>
    <w:rsid w:val="003E345E"/>
    <w:rsid w:val="003E34B0"/>
    <w:rsid w:val="003E36A7"/>
    <w:rsid w:val="003E36DF"/>
    <w:rsid w:val="003E3700"/>
    <w:rsid w:val="003E3758"/>
    <w:rsid w:val="003E37F5"/>
    <w:rsid w:val="003E3879"/>
    <w:rsid w:val="003E3998"/>
    <w:rsid w:val="003E3A75"/>
    <w:rsid w:val="003E3AED"/>
    <w:rsid w:val="003E3C14"/>
    <w:rsid w:val="003E3CA1"/>
    <w:rsid w:val="003E3CD8"/>
    <w:rsid w:val="003E3EA7"/>
    <w:rsid w:val="003E3F06"/>
    <w:rsid w:val="003E4006"/>
    <w:rsid w:val="003E40DE"/>
    <w:rsid w:val="003E412A"/>
    <w:rsid w:val="003E41F7"/>
    <w:rsid w:val="003E42CD"/>
    <w:rsid w:val="003E42FE"/>
    <w:rsid w:val="003E431C"/>
    <w:rsid w:val="003E4557"/>
    <w:rsid w:val="003E4689"/>
    <w:rsid w:val="003E468D"/>
    <w:rsid w:val="003E4723"/>
    <w:rsid w:val="003E4799"/>
    <w:rsid w:val="003E4845"/>
    <w:rsid w:val="003E487E"/>
    <w:rsid w:val="003E489F"/>
    <w:rsid w:val="003E48A9"/>
    <w:rsid w:val="003E49C7"/>
    <w:rsid w:val="003E4A5A"/>
    <w:rsid w:val="003E4B7E"/>
    <w:rsid w:val="003E4B9E"/>
    <w:rsid w:val="003E4C25"/>
    <w:rsid w:val="003E4C8C"/>
    <w:rsid w:val="003E4CAB"/>
    <w:rsid w:val="003E4D07"/>
    <w:rsid w:val="003E4E64"/>
    <w:rsid w:val="003E4FB6"/>
    <w:rsid w:val="003E4FCD"/>
    <w:rsid w:val="003E4FCE"/>
    <w:rsid w:val="003E539B"/>
    <w:rsid w:val="003E53CA"/>
    <w:rsid w:val="003E55C8"/>
    <w:rsid w:val="003E55CD"/>
    <w:rsid w:val="003E55E7"/>
    <w:rsid w:val="003E56A9"/>
    <w:rsid w:val="003E56B7"/>
    <w:rsid w:val="003E5797"/>
    <w:rsid w:val="003E57AC"/>
    <w:rsid w:val="003E57E4"/>
    <w:rsid w:val="003E594C"/>
    <w:rsid w:val="003E5ADB"/>
    <w:rsid w:val="003E5B37"/>
    <w:rsid w:val="003E5B8F"/>
    <w:rsid w:val="003E5BA9"/>
    <w:rsid w:val="003E5BAD"/>
    <w:rsid w:val="003E5BC9"/>
    <w:rsid w:val="003E5D76"/>
    <w:rsid w:val="003E5D95"/>
    <w:rsid w:val="003E5DEB"/>
    <w:rsid w:val="003E5EC4"/>
    <w:rsid w:val="003E5F91"/>
    <w:rsid w:val="003E5F96"/>
    <w:rsid w:val="003E61CE"/>
    <w:rsid w:val="003E62A0"/>
    <w:rsid w:val="003E646F"/>
    <w:rsid w:val="003E6633"/>
    <w:rsid w:val="003E671F"/>
    <w:rsid w:val="003E6A16"/>
    <w:rsid w:val="003E6B13"/>
    <w:rsid w:val="003E6B45"/>
    <w:rsid w:val="003E6BBC"/>
    <w:rsid w:val="003E6C88"/>
    <w:rsid w:val="003E6CA2"/>
    <w:rsid w:val="003E6D59"/>
    <w:rsid w:val="003E6D94"/>
    <w:rsid w:val="003E6E06"/>
    <w:rsid w:val="003E6E25"/>
    <w:rsid w:val="003E6E42"/>
    <w:rsid w:val="003E6EE8"/>
    <w:rsid w:val="003E6EFF"/>
    <w:rsid w:val="003E6F02"/>
    <w:rsid w:val="003E6FB9"/>
    <w:rsid w:val="003E745E"/>
    <w:rsid w:val="003E7678"/>
    <w:rsid w:val="003E768B"/>
    <w:rsid w:val="003E77B3"/>
    <w:rsid w:val="003E78B9"/>
    <w:rsid w:val="003E78CC"/>
    <w:rsid w:val="003E7944"/>
    <w:rsid w:val="003E7A52"/>
    <w:rsid w:val="003E7A68"/>
    <w:rsid w:val="003E7A88"/>
    <w:rsid w:val="003E7A9C"/>
    <w:rsid w:val="003E7C50"/>
    <w:rsid w:val="003E7D67"/>
    <w:rsid w:val="003E7DD0"/>
    <w:rsid w:val="003E7EDE"/>
    <w:rsid w:val="003E7F38"/>
    <w:rsid w:val="003E7F7C"/>
    <w:rsid w:val="003F008C"/>
    <w:rsid w:val="003F008F"/>
    <w:rsid w:val="003F00A1"/>
    <w:rsid w:val="003F00D0"/>
    <w:rsid w:val="003F01B3"/>
    <w:rsid w:val="003F0361"/>
    <w:rsid w:val="003F036A"/>
    <w:rsid w:val="003F04E0"/>
    <w:rsid w:val="003F05C9"/>
    <w:rsid w:val="003F065A"/>
    <w:rsid w:val="003F073F"/>
    <w:rsid w:val="003F0851"/>
    <w:rsid w:val="003F0895"/>
    <w:rsid w:val="003F08CA"/>
    <w:rsid w:val="003F08D5"/>
    <w:rsid w:val="003F09D0"/>
    <w:rsid w:val="003F09D3"/>
    <w:rsid w:val="003F0A04"/>
    <w:rsid w:val="003F0A0E"/>
    <w:rsid w:val="003F0A6B"/>
    <w:rsid w:val="003F0AB2"/>
    <w:rsid w:val="003F0B82"/>
    <w:rsid w:val="003F0B92"/>
    <w:rsid w:val="003F0C3D"/>
    <w:rsid w:val="003F0C68"/>
    <w:rsid w:val="003F0D74"/>
    <w:rsid w:val="003F0D7D"/>
    <w:rsid w:val="003F0E29"/>
    <w:rsid w:val="003F0EB0"/>
    <w:rsid w:val="003F0F00"/>
    <w:rsid w:val="003F0FC4"/>
    <w:rsid w:val="003F101E"/>
    <w:rsid w:val="003F1022"/>
    <w:rsid w:val="003F1335"/>
    <w:rsid w:val="003F1385"/>
    <w:rsid w:val="003F13E5"/>
    <w:rsid w:val="003F14E6"/>
    <w:rsid w:val="003F1590"/>
    <w:rsid w:val="003F165A"/>
    <w:rsid w:val="003F17A4"/>
    <w:rsid w:val="003F1815"/>
    <w:rsid w:val="003F185F"/>
    <w:rsid w:val="003F18FA"/>
    <w:rsid w:val="003F1950"/>
    <w:rsid w:val="003F1A20"/>
    <w:rsid w:val="003F1B67"/>
    <w:rsid w:val="003F1CFD"/>
    <w:rsid w:val="003F1D4C"/>
    <w:rsid w:val="003F1D68"/>
    <w:rsid w:val="003F1E9E"/>
    <w:rsid w:val="003F1EA4"/>
    <w:rsid w:val="003F200F"/>
    <w:rsid w:val="003F231D"/>
    <w:rsid w:val="003F2328"/>
    <w:rsid w:val="003F238E"/>
    <w:rsid w:val="003F242C"/>
    <w:rsid w:val="003F25BB"/>
    <w:rsid w:val="003F266F"/>
    <w:rsid w:val="003F28E9"/>
    <w:rsid w:val="003F2A64"/>
    <w:rsid w:val="003F2C74"/>
    <w:rsid w:val="003F2CA4"/>
    <w:rsid w:val="003F2D83"/>
    <w:rsid w:val="003F2DA1"/>
    <w:rsid w:val="003F2E08"/>
    <w:rsid w:val="003F2E31"/>
    <w:rsid w:val="003F2F19"/>
    <w:rsid w:val="003F308E"/>
    <w:rsid w:val="003F32FC"/>
    <w:rsid w:val="003F337D"/>
    <w:rsid w:val="003F3382"/>
    <w:rsid w:val="003F3394"/>
    <w:rsid w:val="003F34E7"/>
    <w:rsid w:val="003F35FD"/>
    <w:rsid w:val="003F363C"/>
    <w:rsid w:val="003F365C"/>
    <w:rsid w:val="003F3724"/>
    <w:rsid w:val="003F377C"/>
    <w:rsid w:val="003F37EA"/>
    <w:rsid w:val="003F3847"/>
    <w:rsid w:val="003F384B"/>
    <w:rsid w:val="003F3921"/>
    <w:rsid w:val="003F3973"/>
    <w:rsid w:val="003F39B7"/>
    <w:rsid w:val="003F3AED"/>
    <w:rsid w:val="003F3C05"/>
    <w:rsid w:val="003F3C3E"/>
    <w:rsid w:val="003F3C81"/>
    <w:rsid w:val="003F3CA6"/>
    <w:rsid w:val="003F3CD7"/>
    <w:rsid w:val="003F3EB2"/>
    <w:rsid w:val="003F3FED"/>
    <w:rsid w:val="003F4009"/>
    <w:rsid w:val="003F41C5"/>
    <w:rsid w:val="003F41CB"/>
    <w:rsid w:val="003F41D3"/>
    <w:rsid w:val="003F423B"/>
    <w:rsid w:val="003F448B"/>
    <w:rsid w:val="003F44C9"/>
    <w:rsid w:val="003F454E"/>
    <w:rsid w:val="003F45EF"/>
    <w:rsid w:val="003F464E"/>
    <w:rsid w:val="003F4785"/>
    <w:rsid w:val="003F47D7"/>
    <w:rsid w:val="003F4B5E"/>
    <w:rsid w:val="003F4B80"/>
    <w:rsid w:val="003F4C58"/>
    <w:rsid w:val="003F4CB1"/>
    <w:rsid w:val="003F4D23"/>
    <w:rsid w:val="003F4D8B"/>
    <w:rsid w:val="003F4F5B"/>
    <w:rsid w:val="003F5055"/>
    <w:rsid w:val="003F5148"/>
    <w:rsid w:val="003F5150"/>
    <w:rsid w:val="003F5208"/>
    <w:rsid w:val="003F525E"/>
    <w:rsid w:val="003F5285"/>
    <w:rsid w:val="003F534E"/>
    <w:rsid w:val="003F53C2"/>
    <w:rsid w:val="003F5407"/>
    <w:rsid w:val="003F550B"/>
    <w:rsid w:val="003F555F"/>
    <w:rsid w:val="003F56B8"/>
    <w:rsid w:val="003F59B8"/>
    <w:rsid w:val="003F5AB2"/>
    <w:rsid w:val="003F5EC9"/>
    <w:rsid w:val="003F5ED5"/>
    <w:rsid w:val="003F5EFD"/>
    <w:rsid w:val="003F5FB4"/>
    <w:rsid w:val="003F6031"/>
    <w:rsid w:val="003F6047"/>
    <w:rsid w:val="003F60D5"/>
    <w:rsid w:val="003F6105"/>
    <w:rsid w:val="003F6220"/>
    <w:rsid w:val="003F622C"/>
    <w:rsid w:val="003F62B7"/>
    <w:rsid w:val="003F6396"/>
    <w:rsid w:val="003F63BB"/>
    <w:rsid w:val="003F63DB"/>
    <w:rsid w:val="003F63E4"/>
    <w:rsid w:val="003F64AD"/>
    <w:rsid w:val="003F64EC"/>
    <w:rsid w:val="003F6506"/>
    <w:rsid w:val="003F6741"/>
    <w:rsid w:val="003F67EF"/>
    <w:rsid w:val="003F687C"/>
    <w:rsid w:val="003F6934"/>
    <w:rsid w:val="003F694E"/>
    <w:rsid w:val="003F6A35"/>
    <w:rsid w:val="003F6B80"/>
    <w:rsid w:val="003F6CC2"/>
    <w:rsid w:val="003F6CCB"/>
    <w:rsid w:val="003F6EAC"/>
    <w:rsid w:val="003F703F"/>
    <w:rsid w:val="003F705C"/>
    <w:rsid w:val="003F7136"/>
    <w:rsid w:val="003F7230"/>
    <w:rsid w:val="003F743E"/>
    <w:rsid w:val="003F7502"/>
    <w:rsid w:val="003F7509"/>
    <w:rsid w:val="003F755F"/>
    <w:rsid w:val="003F765C"/>
    <w:rsid w:val="003F7709"/>
    <w:rsid w:val="003F78B7"/>
    <w:rsid w:val="003F7916"/>
    <w:rsid w:val="003F7A57"/>
    <w:rsid w:val="003F7AA0"/>
    <w:rsid w:val="003F7AA5"/>
    <w:rsid w:val="003F7DA4"/>
    <w:rsid w:val="003F7E3A"/>
    <w:rsid w:val="003F7F5F"/>
    <w:rsid w:val="003F7F62"/>
    <w:rsid w:val="003F7FAC"/>
    <w:rsid w:val="00400003"/>
    <w:rsid w:val="004000AF"/>
    <w:rsid w:val="004001AC"/>
    <w:rsid w:val="00400206"/>
    <w:rsid w:val="00400272"/>
    <w:rsid w:val="00400311"/>
    <w:rsid w:val="00400328"/>
    <w:rsid w:val="004003A4"/>
    <w:rsid w:val="004003B4"/>
    <w:rsid w:val="004003BA"/>
    <w:rsid w:val="004004B7"/>
    <w:rsid w:val="0040067F"/>
    <w:rsid w:val="00400714"/>
    <w:rsid w:val="00400782"/>
    <w:rsid w:val="004007E1"/>
    <w:rsid w:val="00400995"/>
    <w:rsid w:val="004009ED"/>
    <w:rsid w:val="00400ACD"/>
    <w:rsid w:val="00400BD5"/>
    <w:rsid w:val="00400C45"/>
    <w:rsid w:val="00400D09"/>
    <w:rsid w:val="00400E91"/>
    <w:rsid w:val="00400F06"/>
    <w:rsid w:val="00400F38"/>
    <w:rsid w:val="00401104"/>
    <w:rsid w:val="0040114F"/>
    <w:rsid w:val="0040125E"/>
    <w:rsid w:val="0040129A"/>
    <w:rsid w:val="004012C3"/>
    <w:rsid w:val="0040150D"/>
    <w:rsid w:val="004019B4"/>
    <w:rsid w:val="00401A71"/>
    <w:rsid w:val="00401AD2"/>
    <w:rsid w:val="00401B61"/>
    <w:rsid w:val="00401B7C"/>
    <w:rsid w:val="00401C0D"/>
    <w:rsid w:val="00401CD8"/>
    <w:rsid w:val="00401D2B"/>
    <w:rsid w:val="00401DD9"/>
    <w:rsid w:val="00401E16"/>
    <w:rsid w:val="00401EA0"/>
    <w:rsid w:val="00401FD5"/>
    <w:rsid w:val="0040204A"/>
    <w:rsid w:val="0040206F"/>
    <w:rsid w:val="0040209D"/>
    <w:rsid w:val="004022C5"/>
    <w:rsid w:val="00402315"/>
    <w:rsid w:val="00402660"/>
    <w:rsid w:val="00402757"/>
    <w:rsid w:val="0040279D"/>
    <w:rsid w:val="00402827"/>
    <w:rsid w:val="00402864"/>
    <w:rsid w:val="0040286E"/>
    <w:rsid w:val="004028B0"/>
    <w:rsid w:val="0040291E"/>
    <w:rsid w:val="0040292F"/>
    <w:rsid w:val="004029CF"/>
    <w:rsid w:val="00402A3B"/>
    <w:rsid w:val="00402A76"/>
    <w:rsid w:val="00402B1F"/>
    <w:rsid w:val="00402CDC"/>
    <w:rsid w:val="00402D31"/>
    <w:rsid w:val="00402D7A"/>
    <w:rsid w:val="00402E61"/>
    <w:rsid w:val="00402F24"/>
    <w:rsid w:val="00402F4A"/>
    <w:rsid w:val="00402F74"/>
    <w:rsid w:val="00402F79"/>
    <w:rsid w:val="00402FAD"/>
    <w:rsid w:val="00403056"/>
    <w:rsid w:val="004030A2"/>
    <w:rsid w:val="00403148"/>
    <w:rsid w:val="004032D9"/>
    <w:rsid w:val="0040333B"/>
    <w:rsid w:val="0040333D"/>
    <w:rsid w:val="00403428"/>
    <w:rsid w:val="004034B4"/>
    <w:rsid w:val="00403535"/>
    <w:rsid w:val="004035A6"/>
    <w:rsid w:val="00403708"/>
    <w:rsid w:val="00403748"/>
    <w:rsid w:val="004039BB"/>
    <w:rsid w:val="00403ADE"/>
    <w:rsid w:val="00403B38"/>
    <w:rsid w:val="00403C7F"/>
    <w:rsid w:val="00403D3E"/>
    <w:rsid w:val="00403FD1"/>
    <w:rsid w:val="004043E6"/>
    <w:rsid w:val="00404468"/>
    <w:rsid w:val="004044D4"/>
    <w:rsid w:val="00404634"/>
    <w:rsid w:val="0040480B"/>
    <w:rsid w:val="0040487A"/>
    <w:rsid w:val="00404897"/>
    <w:rsid w:val="00404A9D"/>
    <w:rsid w:val="00404B77"/>
    <w:rsid w:val="00404BD5"/>
    <w:rsid w:val="00404CD9"/>
    <w:rsid w:val="00404DA0"/>
    <w:rsid w:val="00404E75"/>
    <w:rsid w:val="00404EFB"/>
    <w:rsid w:val="004050B4"/>
    <w:rsid w:val="00405159"/>
    <w:rsid w:val="0040525C"/>
    <w:rsid w:val="004052C2"/>
    <w:rsid w:val="00405340"/>
    <w:rsid w:val="00405541"/>
    <w:rsid w:val="0040560A"/>
    <w:rsid w:val="004056A3"/>
    <w:rsid w:val="0040582B"/>
    <w:rsid w:val="0040590A"/>
    <w:rsid w:val="00405916"/>
    <w:rsid w:val="00405A22"/>
    <w:rsid w:val="00405A27"/>
    <w:rsid w:val="00405A8F"/>
    <w:rsid w:val="00405AD8"/>
    <w:rsid w:val="00405B47"/>
    <w:rsid w:val="00405B58"/>
    <w:rsid w:val="00405B89"/>
    <w:rsid w:val="00405B92"/>
    <w:rsid w:val="00405D9E"/>
    <w:rsid w:val="00405DD1"/>
    <w:rsid w:val="00405E6E"/>
    <w:rsid w:val="00405F81"/>
    <w:rsid w:val="0040602C"/>
    <w:rsid w:val="00406062"/>
    <w:rsid w:val="004060BB"/>
    <w:rsid w:val="0040611F"/>
    <w:rsid w:val="00406236"/>
    <w:rsid w:val="00406270"/>
    <w:rsid w:val="00406443"/>
    <w:rsid w:val="00406444"/>
    <w:rsid w:val="00406508"/>
    <w:rsid w:val="00406870"/>
    <w:rsid w:val="00406877"/>
    <w:rsid w:val="004068BF"/>
    <w:rsid w:val="00406968"/>
    <w:rsid w:val="0040697B"/>
    <w:rsid w:val="004069E8"/>
    <w:rsid w:val="00406A26"/>
    <w:rsid w:val="00406AF2"/>
    <w:rsid w:val="00406B16"/>
    <w:rsid w:val="00406B29"/>
    <w:rsid w:val="00406B36"/>
    <w:rsid w:val="00406BFB"/>
    <w:rsid w:val="00406C28"/>
    <w:rsid w:val="00406C7F"/>
    <w:rsid w:val="00406CA3"/>
    <w:rsid w:val="00406DBF"/>
    <w:rsid w:val="00406E42"/>
    <w:rsid w:val="00406FC4"/>
    <w:rsid w:val="00406FCD"/>
    <w:rsid w:val="0040715C"/>
    <w:rsid w:val="00407449"/>
    <w:rsid w:val="00407472"/>
    <w:rsid w:val="0040759A"/>
    <w:rsid w:val="004075F1"/>
    <w:rsid w:val="00407661"/>
    <w:rsid w:val="00407805"/>
    <w:rsid w:val="004078A1"/>
    <w:rsid w:val="00407900"/>
    <w:rsid w:val="00407A77"/>
    <w:rsid w:val="00407B6D"/>
    <w:rsid w:val="00407BD7"/>
    <w:rsid w:val="00407CDB"/>
    <w:rsid w:val="00407D37"/>
    <w:rsid w:val="00407DAE"/>
    <w:rsid w:val="00407EDF"/>
    <w:rsid w:val="00407F27"/>
    <w:rsid w:val="00407F80"/>
    <w:rsid w:val="0041012B"/>
    <w:rsid w:val="0041030D"/>
    <w:rsid w:val="00410327"/>
    <w:rsid w:val="00410440"/>
    <w:rsid w:val="00410632"/>
    <w:rsid w:val="00410747"/>
    <w:rsid w:val="00410783"/>
    <w:rsid w:val="0041084A"/>
    <w:rsid w:val="004108AF"/>
    <w:rsid w:val="004109EB"/>
    <w:rsid w:val="00410B54"/>
    <w:rsid w:val="00410CA0"/>
    <w:rsid w:val="00410CAA"/>
    <w:rsid w:val="00410D22"/>
    <w:rsid w:val="00410D41"/>
    <w:rsid w:val="00410D63"/>
    <w:rsid w:val="00410DCC"/>
    <w:rsid w:val="00410DEB"/>
    <w:rsid w:val="00410F67"/>
    <w:rsid w:val="00410F82"/>
    <w:rsid w:val="0041116B"/>
    <w:rsid w:val="0041116C"/>
    <w:rsid w:val="00411187"/>
    <w:rsid w:val="0041118A"/>
    <w:rsid w:val="004111A4"/>
    <w:rsid w:val="004111B2"/>
    <w:rsid w:val="004111C3"/>
    <w:rsid w:val="00411238"/>
    <w:rsid w:val="0041129B"/>
    <w:rsid w:val="00411421"/>
    <w:rsid w:val="00411604"/>
    <w:rsid w:val="00411819"/>
    <w:rsid w:val="00411996"/>
    <w:rsid w:val="00411B76"/>
    <w:rsid w:val="00411E22"/>
    <w:rsid w:val="00411E33"/>
    <w:rsid w:val="00411F4D"/>
    <w:rsid w:val="00411FF6"/>
    <w:rsid w:val="004120BB"/>
    <w:rsid w:val="004122F7"/>
    <w:rsid w:val="004124C5"/>
    <w:rsid w:val="00412662"/>
    <w:rsid w:val="00412682"/>
    <w:rsid w:val="00412784"/>
    <w:rsid w:val="004128E7"/>
    <w:rsid w:val="004128EC"/>
    <w:rsid w:val="00412A35"/>
    <w:rsid w:val="00412C73"/>
    <w:rsid w:val="00412D20"/>
    <w:rsid w:val="00412D40"/>
    <w:rsid w:val="00412D54"/>
    <w:rsid w:val="00412E92"/>
    <w:rsid w:val="00412F14"/>
    <w:rsid w:val="00412F25"/>
    <w:rsid w:val="004131AF"/>
    <w:rsid w:val="004131C3"/>
    <w:rsid w:val="0041321E"/>
    <w:rsid w:val="004132E9"/>
    <w:rsid w:val="004133BB"/>
    <w:rsid w:val="004133C3"/>
    <w:rsid w:val="00413494"/>
    <w:rsid w:val="004135E0"/>
    <w:rsid w:val="004135F9"/>
    <w:rsid w:val="004136F8"/>
    <w:rsid w:val="00413753"/>
    <w:rsid w:val="00413836"/>
    <w:rsid w:val="00413A20"/>
    <w:rsid w:val="00413A4F"/>
    <w:rsid w:val="00413B66"/>
    <w:rsid w:val="00413D98"/>
    <w:rsid w:val="00413DBB"/>
    <w:rsid w:val="00413E73"/>
    <w:rsid w:val="00413EA5"/>
    <w:rsid w:val="00413FAC"/>
    <w:rsid w:val="00413FD2"/>
    <w:rsid w:val="0041410C"/>
    <w:rsid w:val="00414154"/>
    <w:rsid w:val="00414186"/>
    <w:rsid w:val="004141DC"/>
    <w:rsid w:val="00414307"/>
    <w:rsid w:val="00414334"/>
    <w:rsid w:val="00414369"/>
    <w:rsid w:val="004143E9"/>
    <w:rsid w:val="00414489"/>
    <w:rsid w:val="0041449E"/>
    <w:rsid w:val="0041459B"/>
    <w:rsid w:val="004145BD"/>
    <w:rsid w:val="004145D9"/>
    <w:rsid w:val="00414632"/>
    <w:rsid w:val="00414637"/>
    <w:rsid w:val="0041466B"/>
    <w:rsid w:val="004148BD"/>
    <w:rsid w:val="00414914"/>
    <w:rsid w:val="00414962"/>
    <w:rsid w:val="0041497D"/>
    <w:rsid w:val="004149DB"/>
    <w:rsid w:val="004149E4"/>
    <w:rsid w:val="00414A60"/>
    <w:rsid w:val="00414E45"/>
    <w:rsid w:val="00414F5F"/>
    <w:rsid w:val="00414FFC"/>
    <w:rsid w:val="0041500D"/>
    <w:rsid w:val="00415088"/>
    <w:rsid w:val="004150BA"/>
    <w:rsid w:val="004151C2"/>
    <w:rsid w:val="004152E7"/>
    <w:rsid w:val="0041530F"/>
    <w:rsid w:val="0041539C"/>
    <w:rsid w:val="004154A1"/>
    <w:rsid w:val="00415555"/>
    <w:rsid w:val="0041569D"/>
    <w:rsid w:val="004156C3"/>
    <w:rsid w:val="004157A3"/>
    <w:rsid w:val="004158A2"/>
    <w:rsid w:val="00415957"/>
    <w:rsid w:val="004159B7"/>
    <w:rsid w:val="00415AF3"/>
    <w:rsid w:val="00415C0F"/>
    <w:rsid w:val="00415C1D"/>
    <w:rsid w:val="00415C91"/>
    <w:rsid w:val="00415CC0"/>
    <w:rsid w:val="00415D80"/>
    <w:rsid w:val="00415DA3"/>
    <w:rsid w:val="00415DF9"/>
    <w:rsid w:val="00415E48"/>
    <w:rsid w:val="00415F0E"/>
    <w:rsid w:val="00415FBC"/>
    <w:rsid w:val="004161E2"/>
    <w:rsid w:val="00416213"/>
    <w:rsid w:val="0041633F"/>
    <w:rsid w:val="0041652D"/>
    <w:rsid w:val="00416678"/>
    <w:rsid w:val="00416720"/>
    <w:rsid w:val="0041677E"/>
    <w:rsid w:val="00416796"/>
    <w:rsid w:val="00416822"/>
    <w:rsid w:val="004168EC"/>
    <w:rsid w:val="004169BE"/>
    <w:rsid w:val="00416AA5"/>
    <w:rsid w:val="00416B10"/>
    <w:rsid w:val="00416B8B"/>
    <w:rsid w:val="00416BFE"/>
    <w:rsid w:val="00416CA8"/>
    <w:rsid w:val="00416D40"/>
    <w:rsid w:val="00416E78"/>
    <w:rsid w:val="00416E8B"/>
    <w:rsid w:val="00416E8F"/>
    <w:rsid w:val="00417006"/>
    <w:rsid w:val="00417218"/>
    <w:rsid w:val="0041721D"/>
    <w:rsid w:val="00417282"/>
    <w:rsid w:val="004172B7"/>
    <w:rsid w:val="0041747B"/>
    <w:rsid w:val="00417753"/>
    <w:rsid w:val="004177D0"/>
    <w:rsid w:val="004177DE"/>
    <w:rsid w:val="004177E8"/>
    <w:rsid w:val="00417937"/>
    <w:rsid w:val="004179D4"/>
    <w:rsid w:val="00417A7B"/>
    <w:rsid w:val="00417BCD"/>
    <w:rsid w:val="00417C67"/>
    <w:rsid w:val="00417D63"/>
    <w:rsid w:val="00417E20"/>
    <w:rsid w:val="00417E39"/>
    <w:rsid w:val="004201BE"/>
    <w:rsid w:val="00420361"/>
    <w:rsid w:val="00420379"/>
    <w:rsid w:val="00420425"/>
    <w:rsid w:val="00420471"/>
    <w:rsid w:val="0042047A"/>
    <w:rsid w:val="004204C0"/>
    <w:rsid w:val="004204C5"/>
    <w:rsid w:val="004204CE"/>
    <w:rsid w:val="004206B7"/>
    <w:rsid w:val="004206D9"/>
    <w:rsid w:val="004208CB"/>
    <w:rsid w:val="004208D4"/>
    <w:rsid w:val="00420A1D"/>
    <w:rsid w:val="00420A44"/>
    <w:rsid w:val="00420A72"/>
    <w:rsid w:val="00420BCA"/>
    <w:rsid w:val="00420C40"/>
    <w:rsid w:val="00420CD4"/>
    <w:rsid w:val="00420D37"/>
    <w:rsid w:val="00420D8C"/>
    <w:rsid w:val="00420E66"/>
    <w:rsid w:val="00420F20"/>
    <w:rsid w:val="00420FB4"/>
    <w:rsid w:val="00421064"/>
    <w:rsid w:val="004212F2"/>
    <w:rsid w:val="004214B4"/>
    <w:rsid w:val="00421597"/>
    <w:rsid w:val="004215B7"/>
    <w:rsid w:val="00421809"/>
    <w:rsid w:val="00421858"/>
    <w:rsid w:val="004218A2"/>
    <w:rsid w:val="00421A84"/>
    <w:rsid w:val="00421A85"/>
    <w:rsid w:val="00421ACD"/>
    <w:rsid w:val="00421BE6"/>
    <w:rsid w:val="00421D57"/>
    <w:rsid w:val="00421D94"/>
    <w:rsid w:val="00421DB8"/>
    <w:rsid w:val="00421E31"/>
    <w:rsid w:val="00421F32"/>
    <w:rsid w:val="00421FD9"/>
    <w:rsid w:val="0042203A"/>
    <w:rsid w:val="004221C6"/>
    <w:rsid w:val="004221CC"/>
    <w:rsid w:val="004222B5"/>
    <w:rsid w:val="004222EB"/>
    <w:rsid w:val="004223CF"/>
    <w:rsid w:val="0042250D"/>
    <w:rsid w:val="0042256A"/>
    <w:rsid w:val="004225A7"/>
    <w:rsid w:val="004225EA"/>
    <w:rsid w:val="00422689"/>
    <w:rsid w:val="00422712"/>
    <w:rsid w:val="00422776"/>
    <w:rsid w:val="004227A6"/>
    <w:rsid w:val="00422800"/>
    <w:rsid w:val="004228E0"/>
    <w:rsid w:val="00422997"/>
    <w:rsid w:val="00422A0A"/>
    <w:rsid w:val="00422A2C"/>
    <w:rsid w:val="00422A4D"/>
    <w:rsid w:val="00422A61"/>
    <w:rsid w:val="00422C8A"/>
    <w:rsid w:val="00422CAE"/>
    <w:rsid w:val="00422DEA"/>
    <w:rsid w:val="00422E6D"/>
    <w:rsid w:val="00422F42"/>
    <w:rsid w:val="00423019"/>
    <w:rsid w:val="00423027"/>
    <w:rsid w:val="0042302B"/>
    <w:rsid w:val="00423053"/>
    <w:rsid w:val="004230CE"/>
    <w:rsid w:val="00423240"/>
    <w:rsid w:val="004232A4"/>
    <w:rsid w:val="004232D6"/>
    <w:rsid w:val="004232F6"/>
    <w:rsid w:val="00423380"/>
    <w:rsid w:val="00423498"/>
    <w:rsid w:val="004234AB"/>
    <w:rsid w:val="0042369E"/>
    <w:rsid w:val="0042374B"/>
    <w:rsid w:val="0042398D"/>
    <w:rsid w:val="00423B76"/>
    <w:rsid w:val="00423BC8"/>
    <w:rsid w:val="00423CC5"/>
    <w:rsid w:val="00423F54"/>
    <w:rsid w:val="00423FDA"/>
    <w:rsid w:val="00423FF7"/>
    <w:rsid w:val="00424154"/>
    <w:rsid w:val="00424178"/>
    <w:rsid w:val="0042424F"/>
    <w:rsid w:val="0042435C"/>
    <w:rsid w:val="00424456"/>
    <w:rsid w:val="004244F0"/>
    <w:rsid w:val="00424530"/>
    <w:rsid w:val="004245BC"/>
    <w:rsid w:val="004245F1"/>
    <w:rsid w:val="0042474E"/>
    <w:rsid w:val="00424883"/>
    <w:rsid w:val="004248CF"/>
    <w:rsid w:val="00424929"/>
    <w:rsid w:val="00424994"/>
    <w:rsid w:val="00424A2C"/>
    <w:rsid w:val="00424AF9"/>
    <w:rsid w:val="00424BE3"/>
    <w:rsid w:val="00424C67"/>
    <w:rsid w:val="00424C9A"/>
    <w:rsid w:val="00424CCB"/>
    <w:rsid w:val="00424D97"/>
    <w:rsid w:val="00424DA1"/>
    <w:rsid w:val="00424E45"/>
    <w:rsid w:val="00424EA2"/>
    <w:rsid w:val="00424F70"/>
    <w:rsid w:val="00425055"/>
    <w:rsid w:val="00425097"/>
    <w:rsid w:val="00425157"/>
    <w:rsid w:val="0042515D"/>
    <w:rsid w:val="004251D9"/>
    <w:rsid w:val="0042536F"/>
    <w:rsid w:val="0042538C"/>
    <w:rsid w:val="00425390"/>
    <w:rsid w:val="004254BA"/>
    <w:rsid w:val="004254D8"/>
    <w:rsid w:val="00425522"/>
    <w:rsid w:val="0042559F"/>
    <w:rsid w:val="0042560D"/>
    <w:rsid w:val="00425728"/>
    <w:rsid w:val="00425798"/>
    <w:rsid w:val="00425966"/>
    <w:rsid w:val="00425A30"/>
    <w:rsid w:val="00425A80"/>
    <w:rsid w:val="00425ADD"/>
    <w:rsid w:val="00425B13"/>
    <w:rsid w:val="00425B48"/>
    <w:rsid w:val="00425CE6"/>
    <w:rsid w:val="00425DF4"/>
    <w:rsid w:val="00426007"/>
    <w:rsid w:val="0042603D"/>
    <w:rsid w:val="004260EC"/>
    <w:rsid w:val="004260F9"/>
    <w:rsid w:val="0042613F"/>
    <w:rsid w:val="00426167"/>
    <w:rsid w:val="004262CD"/>
    <w:rsid w:val="0042631B"/>
    <w:rsid w:val="00426372"/>
    <w:rsid w:val="004264B2"/>
    <w:rsid w:val="00426769"/>
    <w:rsid w:val="004267E1"/>
    <w:rsid w:val="00426830"/>
    <w:rsid w:val="0042683C"/>
    <w:rsid w:val="004268D3"/>
    <w:rsid w:val="004269F5"/>
    <w:rsid w:val="00426A28"/>
    <w:rsid w:val="00426A3F"/>
    <w:rsid w:val="00426C30"/>
    <w:rsid w:val="00426CA4"/>
    <w:rsid w:val="00426DC5"/>
    <w:rsid w:val="00426E32"/>
    <w:rsid w:val="00426EE3"/>
    <w:rsid w:val="00426EF6"/>
    <w:rsid w:val="00426F42"/>
    <w:rsid w:val="00426FFD"/>
    <w:rsid w:val="00427258"/>
    <w:rsid w:val="004272EE"/>
    <w:rsid w:val="0042736A"/>
    <w:rsid w:val="0042738F"/>
    <w:rsid w:val="0042741E"/>
    <w:rsid w:val="00427501"/>
    <w:rsid w:val="0042762C"/>
    <w:rsid w:val="004276DF"/>
    <w:rsid w:val="00427745"/>
    <w:rsid w:val="00427783"/>
    <w:rsid w:val="004277CE"/>
    <w:rsid w:val="0042787E"/>
    <w:rsid w:val="00427A71"/>
    <w:rsid w:val="00427ABB"/>
    <w:rsid w:val="00427AF2"/>
    <w:rsid w:val="00427B46"/>
    <w:rsid w:val="00427BA2"/>
    <w:rsid w:val="00427BB9"/>
    <w:rsid w:val="00427C25"/>
    <w:rsid w:val="00427C3E"/>
    <w:rsid w:val="00427C60"/>
    <w:rsid w:val="00427D9B"/>
    <w:rsid w:val="00427F13"/>
    <w:rsid w:val="0043009F"/>
    <w:rsid w:val="004300E6"/>
    <w:rsid w:val="004300F4"/>
    <w:rsid w:val="004301E9"/>
    <w:rsid w:val="00430255"/>
    <w:rsid w:val="004304D4"/>
    <w:rsid w:val="0043059D"/>
    <w:rsid w:val="00430655"/>
    <w:rsid w:val="00430656"/>
    <w:rsid w:val="00430695"/>
    <w:rsid w:val="00430914"/>
    <w:rsid w:val="004309A6"/>
    <w:rsid w:val="004309C9"/>
    <w:rsid w:val="00430B95"/>
    <w:rsid w:val="00430D69"/>
    <w:rsid w:val="00430DDC"/>
    <w:rsid w:val="00430E49"/>
    <w:rsid w:val="00430F1E"/>
    <w:rsid w:val="00430F32"/>
    <w:rsid w:val="00430F74"/>
    <w:rsid w:val="00430FB2"/>
    <w:rsid w:val="00430FB4"/>
    <w:rsid w:val="0043116C"/>
    <w:rsid w:val="00431196"/>
    <w:rsid w:val="0043128B"/>
    <w:rsid w:val="004312AC"/>
    <w:rsid w:val="004312C1"/>
    <w:rsid w:val="0043134E"/>
    <w:rsid w:val="0043145B"/>
    <w:rsid w:val="0043154D"/>
    <w:rsid w:val="00431585"/>
    <w:rsid w:val="0043164C"/>
    <w:rsid w:val="00431A6C"/>
    <w:rsid w:val="00431AA1"/>
    <w:rsid w:val="00431BBA"/>
    <w:rsid w:val="00431BE8"/>
    <w:rsid w:val="00431C44"/>
    <w:rsid w:val="00431C82"/>
    <w:rsid w:val="00431C9C"/>
    <w:rsid w:val="00431D34"/>
    <w:rsid w:val="00431E00"/>
    <w:rsid w:val="00431E44"/>
    <w:rsid w:val="00431ECC"/>
    <w:rsid w:val="00431EE4"/>
    <w:rsid w:val="00431F3E"/>
    <w:rsid w:val="00432045"/>
    <w:rsid w:val="0043207D"/>
    <w:rsid w:val="004320E3"/>
    <w:rsid w:val="004320FA"/>
    <w:rsid w:val="00432141"/>
    <w:rsid w:val="00432195"/>
    <w:rsid w:val="0043234D"/>
    <w:rsid w:val="004324DB"/>
    <w:rsid w:val="00432557"/>
    <w:rsid w:val="004325A3"/>
    <w:rsid w:val="0043274D"/>
    <w:rsid w:val="004327F9"/>
    <w:rsid w:val="0043285E"/>
    <w:rsid w:val="00432895"/>
    <w:rsid w:val="004328CF"/>
    <w:rsid w:val="004328E5"/>
    <w:rsid w:val="00432AE1"/>
    <w:rsid w:val="00432AEE"/>
    <w:rsid w:val="00432B8B"/>
    <w:rsid w:val="00432C3B"/>
    <w:rsid w:val="00432D25"/>
    <w:rsid w:val="00432D45"/>
    <w:rsid w:val="00432DF4"/>
    <w:rsid w:val="00432E3B"/>
    <w:rsid w:val="00432EE4"/>
    <w:rsid w:val="00432F28"/>
    <w:rsid w:val="00432F6F"/>
    <w:rsid w:val="00432FEF"/>
    <w:rsid w:val="0043300B"/>
    <w:rsid w:val="0043303B"/>
    <w:rsid w:val="004332F2"/>
    <w:rsid w:val="004332F3"/>
    <w:rsid w:val="0043343A"/>
    <w:rsid w:val="0043344A"/>
    <w:rsid w:val="00433461"/>
    <w:rsid w:val="00433478"/>
    <w:rsid w:val="00433574"/>
    <w:rsid w:val="00433710"/>
    <w:rsid w:val="0043371E"/>
    <w:rsid w:val="004338D4"/>
    <w:rsid w:val="00433917"/>
    <w:rsid w:val="0043394D"/>
    <w:rsid w:val="004339E7"/>
    <w:rsid w:val="00433A59"/>
    <w:rsid w:val="00433A71"/>
    <w:rsid w:val="00433B79"/>
    <w:rsid w:val="00433CC7"/>
    <w:rsid w:val="00433E4D"/>
    <w:rsid w:val="00433EAC"/>
    <w:rsid w:val="00433ED9"/>
    <w:rsid w:val="00433F28"/>
    <w:rsid w:val="00433FDC"/>
    <w:rsid w:val="0043402C"/>
    <w:rsid w:val="00434072"/>
    <w:rsid w:val="0043416A"/>
    <w:rsid w:val="004341EC"/>
    <w:rsid w:val="00434201"/>
    <w:rsid w:val="004342DC"/>
    <w:rsid w:val="0043434B"/>
    <w:rsid w:val="004343C9"/>
    <w:rsid w:val="00434418"/>
    <w:rsid w:val="0043445A"/>
    <w:rsid w:val="004344A8"/>
    <w:rsid w:val="004344D4"/>
    <w:rsid w:val="0043469E"/>
    <w:rsid w:val="00434749"/>
    <w:rsid w:val="0043479E"/>
    <w:rsid w:val="00434911"/>
    <w:rsid w:val="004349F8"/>
    <w:rsid w:val="00434B96"/>
    <w:rsid w:val="00434BD7"/>
    <w:rsid w:val="00434BEC"/>
    <w:rsid w:val="00434E92"/>
    <w:rsid w:val="00434F0C"/>
    <w:rsid w:val="00434FDD"/>
    <w:rsid w:val="00434FE6"/>
    <w:rsid w:val="00435007"/>
    <w:rsid w:val="00435012"/>
    <w:rsid w:val="00435016"/>
    <w:rsid w:val="0043515C"/>
    <w:rsid w:val="004351D5"/>
    <w:rsid w:val="0043522D"/>
    <w:rsid w:val="0043524C"/>
    <w:rsid w:val="00435277"/>
    <w:rsid w:val="004352A2"/>
    <w:rsid w:val="004353BB"/>
    <w:rsid w:val="00435470"/>
    <w:rsid w:val="00435471"/>
    <w:rsid w:val="0043550A"/>
    <w:rsid w:val="00435566"/>
    <w:rsid w:val="00435577"/>
    <w:rsid w:val="004356BF"/>
    <w:rsid w:val="00435795"/>
    <w:rsid w:val="004358FC"/>
    <w:rsid w:val="004359C0"/>
    <w:rsid w:val="00435A1B"/>
    <w:rsid w:val="00435A24"/>
    <w:rsid w:val="00435BFF"/>
    <w:rsid w:val="00435C24"/>
    <w:rsid w:val="00435C9F"/>
    <w:rsid w:val="00435DC4"/>
    <w:rsid w:val="00435E34"/>
    <w:rsid w:val="00435E6B"/>
    <w:rsid w:val="00435FC2"/>
    <w:rsid w:val="00436362"/>
    <w:rsid w:val="004365EA"/>
    <w:rsid w:val="004366B7"/>
    <w:rsid w:val="00436897"/>
    <w:rsid w:val="004368EB"/>
    <w:rsid w:val="0043691B"/>
    <w:rsid w:val="00436980"/>
    <w:rsid w:val="004369D7"/>
    <w:rsid w:val="00436A28"/>
    <w:rsid w:val="00436B87"/>
    <w:rsid w:val="00436C96"/>
    <w:rsid w:val="00436CB9"/>
    <w:rsid w:val="00436D87"/>
    <w:rsid w:val="00436DCA"/>
    <w:rsid w:val="00436EBC"/>
    <w:rsid w:val="004370E2"/>
    <w:rsid w:val="00437150"/>
    <w:rsid w:val="004372A9"/>
    <w:rsid w:val="00437338"/>
    <w:rsid w:val="00437351"/>
    <w:rsid w:val="0043739F"/>
    <w:rsid w:val="00437454"/>
    <w:rsid w:val="004374A5"/>
    <w:rsid w:val="00437514"/>
    <w:rsid w:val="00437643"/>
    <w:rsid w:val="0043764B"/>
    <w:rsid w:val="0043768C"/>
    <w:rsid w:val="004376E9"/>
    <w:rsid w:val="00437708"/>
    <w:rsid w:val="0043771E"/>
    <w:rsid w:val="004377CE"/>
    <w:rsid w:val="004378F4"/>
    <w:rsid w:val="00437919"/>
    <w:rsid w:val="00437940"/>
    <w:rsid w:val="00437969"/>
    <w:rsid w:val="00437A53"/>
    <w:rsid w:val="00437A6C"/>
    <w:rsid w:val="00437AD6"/>
    <w:rsid w:val="00437BF9"/>
    <w:rsid w:val="00437C71"/>
    <w:rsid w:val="00437D92"/>
    <w:rsid w:val="00437DAE"/>
    <w:rsid w:val="00437F25"/>
    <w:rsid w:val="00437F64"/>
    <w:rsid w:val="0044039B"/>
    <w:rsid w:val="0044041E"/>
    <w:rsid w:val="004404FE"/>
    <w:rsid w:val="00440551"/>
    <w:rsid w:val="00440673"/>
    <w:rsid w:val="0044079F"/>
    <w:rsid w:val="0044086F"/>
    <w:rsid w:val="00440898"/>
    <w:rsid w:val="00440924"/>
    <w:rsid w:val="004409A6"/>
    <w:rsid w:val="00440A5F"/>
    <w:rsid w:val="00440B5C"/>
    <w:rsid w:val="00440C6A"/>
    <w:rsid w:val="00440C6F"/>
    <w:rsid w:val="00440D4F"/>
    <w:rsid w:val="00440EBE"/>
    <w:rsid w:val="00440F1A"/>
    <w:rsid w:val="00440F8A"/>
    <w:rsid w:val="00440F9F"/>
    <w:rsid w:val="00440FE2"/>
    <w:rsid w:val="00441086"/>
    <w:rsid w:val="0044108B"/>
    <w:rsid w:val="004410E2"/>
    <w:rsid w:val="004411DC"/>
    <w:rsid w:val="00441201"/>
    <w:rsid w:val="00441291"/>
    <w:rsid w:val="004412A9"/>
    <w:rsid w:val="0044134D"/>
    <w:rsid w:val="004413C8"/>
    <w:rsid w:val="004413D9"/>
    <w:rsid w:val="0044145F"/>
    <w:rsid w:val="004414A1"/>
    <w:rsid w:val="00441513"/>
    <w:rsid w:val="0044156C"/>
    <w:rsid w:val="004416E4"/>
    <w:rsid w:val="00441715"/>
    <w:rsid w:val="00441845"/>
    <w:rsid w:val="0044190B"/>
    <w:rsid w:val="00441AEC"/>
    <w:rsid w:val="00441B02"/>
    <w:rsid w:val="00441BBD"/>
    <w:rsid w:val="00441C62"/>
    <w:rsid w:val="00441C71"/>
    <w:rsid w:val="00441C97"/>
    <w:rsid w:val="00441D04"/>
    <w:rsid w:val="00441D71"/>
    <w:rsid w:val="00441E09"/>
    <w:rsid w:val="00441F18"/>
    <w:rsid w:val="00441F47"/>
    <w:rsid w:val="00442023"/>
    <w:rsid w:val="0044218B"/>
    <w:rsid w:val="00442249"/>
    <w:rsid w:val="004422BE"/>
    <w:rsid w:val="00442413"/>
    <w:rsid w:val="004424A1"/>
    <w:rsid w:val="0044256E"/>
    <w:rsid w:val="004425CC"/>
    <w:rsid w:val="0044264B"/>
    <w:rsid w:val="004426C8"/>
    <w:rsid w:val="004427CB"/>
    <w:rsid w:val="00442861"/>
    <w:rsid w:val="0044286D"/>
    <w:rsid w:val="0044289F"/>
    <w:rsid w:val="00442994"/>
    <w:rsid w:val="004429FF"/>
    <w:rsid w:val="00442A8B"/>
    <w:rsid w:val="00442AA0"/>
    <w:rsid w:val="00442AFD"/>
    <w:rsid w:val="00442BA3"/>
    <w:rsid w:val="00442DD4"/>
    <w:rsid w:val="00442F99"/>
    <w:rsid w:val="00442FB4"/>
    <w:rsid w:val="004430BB"/>
    <w:rsid w:val="0044314A"/>
    <w:rsid w:val="004431D4"/>
    <w:rsid w:val="004431DC"/>
    <w:rsid w:val="004432D8"/>
    <w:rsid w:val="00443340"/>
    <w:rsid w:val="004433CD"/>
    <w:rsid w:val="00443458"/>
    <w:rsid w:val="0044345F"/>
    <w:rsid w:val="004434A6"/>
    <w:rsid w:val="00443548"/>
    <w:rsid w:val="004435B7"/>
    <w:rsid w:val="004435CE"/>
    <w:rsid w:val="00443602"/>
    <w:rsid w:val="004437CD"/>
    <w:rsid w:val="004437E1"/>
    <w:rsid w:val="004438D6"/>
    <w:rsid w:val="004438EF"/>
    <w:rsid w:val="0044396B"/>
    <w:rsid w:val="004439E7"/>
    <w:rsid w:val="00443BC2"/>
    <w:rsid w:val="00443C15"/>
    <w:rsid w:val="00443D9D"/>
    <w:rsid w:val="00443DA6"/>
    <w:rsid w:val="00443DFD"/>
    <w:rsid w:val="00443E38"/>
    <w:rsid w:val="00443E67"/>
    <w:rsid w:val="00443EC6"/>
    <w:rsid w:val="00443F9A"/>
    <w:rsid w:val="00443FED"/>
    <w:rsid w:val="00444137"/>
    <w:rsid w:val="0044416B"/>
    <w:rsid w:val="00444216"/>
    <w:rsid w:val="0044424D"/>
    <w:rsid w:val="0044427D"/>
    <w:rsid w:val="00444458"/>
    <w:rsid w:val="00444479"/>
    <w:rsid w:val="00444536"/>
    <w:rsid w:val="0044461C"/>
    <w:rsid w:val="004446D0"/>
    <w:rsid w:val="00444779"/>
    <w:rsid w:val="004447EC"/>
    <w:rsid w:val="004448BA"/>
    <w:rsid w:val="004448EE"/>
    <w:rsid w:val="00444A41"/>
    <w:rsid w:val="00444A5A"/>
    <w:rsid w:val="00444AC4"/>
    <w:rsid w:val="00444B2C"/>
    <w:rsid w:val="00444B37"/>
    <w:rsid w:val="00444BE8"/>
    <w:rsid w:val="00444BEC"/>
    <w:rsid w:val="00444D2A"/>
    <w:rsid w:val="00444DEC"/>
    <w:rsid w:val="00444EEB"/>
    <w:rsid w:val="00444F31"/>
    <w:rsid w:val="00444F35"/>
    <w:rsid w:val="00444F7A"/>
    <w:rsid w:val="00444FF3"/>
    <w:rsid w:val="00445072"/>
    <w:rsid w:val="004450BF"/>
    <w:rsid w:val="00445241"/>
    <w:rsid w:val="0044534F"/>
    <w:rsid w:val="0044547F"/>
    <w:rsid w:val="0044550E"/>
    <w:rsid w:val="00445627"/>
    <w:rsid w:val="0044564B"/>
    <w:rsid w:val="00445680"/>
    <w:rsid w:val="00445684"/>
    <w:rsid w:val="00445695"/>
    <w:rsid w:val="004457CD"/>
    <w:rsid w:val="00445828"/>
    <w:rsid w:val="0044585B"/>
    <w:rsid w:val="004458BE"/>
    <w:rsid w:val="004458D9"/>
    <w:rsid w:val="004459F7"/>
    <w:rsid w:val="00445AD9"/>
    <w:rsid w:val="00445B00"/>
    <w:rsid w:val="00445BF6"/>
    <w:rsid w:val="00445C93"/>
    <w:rsid w:val="00445C94"/>
    <w:rsid w:val="00445D95"/>
    <w:rsid w:val="00445DD0"/>
    <w:rsid w:val="00445E5E"/>
    <w:rsid w:val="00445E72"/>
    <w:rsid w:val="004461FA"/>
    <w:rsid w:val="0044623E"/>
    <w:rsid w:val="004462E4"/>
    <w:rsid w:val="0044631D"/>
    <w:rsid w:val="0044634B"/>
    <w:rsid w:val="00446379"/>
    <w:rsid w:val="00446382"/>
    <w:rsid w:val="004463E4"/>
    <w:rsid w:val="00446491"/>
    <w:rsid w:val="004464F1"/>
    <w:rsid w:val="004464F2"/>
    <w:rsid w:val="004465EF"/>
    <w:rsid w:val="004466B5"/>
    <w:rsid w:val="00446865"/>
    <w:rsid w:val="004468B0"/>
    <w:rsid w:val="00446962"/>
    <w:rsid w:val="00446A3F"/>
    <w:rsid w:val="00446BFE"/>
    <w:rsid w:val="00446C3A"/>
    <w:rsid w:val="00446D99"/>
    <w:rsid w:val="00446DF3"/>
    <w:rsid w:val="00446EA5"/>
    <w:rsid w:val="00446EB0"/>
    <w:rsid w:val="00446EC6"/>
    <w:rsid w:val="00446F24"/>
    <w:rsid w:val="00447030"/>
    <w:rsid w:val="004471C9"/>
    <w:rsid w:val="004471FF"/>
    <w:rsid w:val="004473D7"/>
    <w:rsid w:val="0044749C"/>
    <w:rsid w:val="004474A5"/>
    <w:rsid w:val="004474B3"/>
    <w:rsid w:val="00447788"/>
    <w:rsid w:val="0044778E"/>
    <w:rsid w:val="0044784B"/>
    <w:rsid w:val="00447983"/>
    <w:rsid w:val="00447993"/>
    <w:rsid w:val="004479B0"/>
    <w:rsid w:val="004479EC"/>
    <w:rsid w:val="00447A4B"/>
    <w:rsid w:val="00447ACA"/>
    <w:rsid w:val="00447D1A"/>
    <w:rsid w:val="00447D9A"/>
    <w:rsid w:val="00447E2E"/>
    <w:rsid w:val="00447EA1"/>
    <w:rsid w:val="00447FE5"/>
    <w:rsid w:val="004500CA"/>
    <w:rsid w:val="004500DA"/>
    <w:rsid w:val="0045017D"/>
    <w:rsid w:val="00450193"/>
    <w:rsid w:val="004501EA"/>
    <w:rsid w:val="00450251"/>
    <w:rsid w:val="0045033D"/>
    <w:rsid w:val="004503E0"/>
    <w:rsid w:val="004504C5"/>
    <w:rsid w:val="00450578"/>
    <w:rsid w:val="0045057A"/>
    <w:rsid w:val="004508B1"/>
    <w:rsid w:val="00450ACC"/>
    <w:rsid w:val="00450B5D"/>
    <w:rsid w:val="00450B72"/>
    <w:rsid w:val="00450FCD"/>
    <w:rsid w:val="00450FF2"/>
    <w:rsid w:val="00451033"/>
    <w:rsid w:val="00451276"/>
    <w:rsid w:val="004512C2"/>
    <w:rsid w:val="004514EC"/>
    <w:rsid w:val="00451556"/>
    <w:rsid w:val="004516D2"/>
    <w:rsid w:val="00451748"/>
    <w:rsid w:val="00451813"/>
    <w:rsid w:val="0045188F"/>
    <w:rsid w:val="00451DE3"/>
    <w:rsid w:val="00451DE4"/>
    <w:rsid w:val="00451F01"/>
    <w:rsid w:val="00451F0B"/>
    <w:rsid w:val="00451F84"/>
    <w:rsid w:val="00452013"/>
    <w:rsid w:val="00452036"/>
    <w:rsid w:val="00452133"/>
    <w:rsid w:val="004521D5"/>
    <w:rsid w:val="004522B4"/>
    <w:rsid w:val="004522BC"/>
    <w:rsid w:val="004523D3"/>
    <w:rsid w:val="00452441"/>
    <w:rsid w:val="00452448"/>
    <w:rsid w:val="0045249F"/>
    <w:rsid w:val="004525AC"/>
    <w:rsid w:val="00452697"/>
    <w:rsid w:val="0045271C"/>
    <w:rsid w:val="00452733"/>
    <w:rsid w:val="004527A7"/>
    <w:rsid w:val="00452927"/>
    <w:rsid w:val="0045295D"/>
    <w:rsid w:val="004529E6"/>
    <w:rsid w:val="00452AB8"/>
    <w:rsid w:val="00452C2F"/>
    <w:rsid w:val="00452C45"/>
    <w:rsid w:val="00452CE3"/>
    <w:rsid w:val="00452D01"/>
    <w:rsid w:val="00452E91"/>
    <w:rsid w:val="00452EFC"/>
    <w:rsid w:val="00452FA3"/>
    <w:rsid w:val="00453134"/>
    <w:rsid w:val="00453157"/>
    <w:rsid w:val="004531E2"/>
    <w:rsid w:val="0045325B"/>
    <w:rsid w:val="004532A9"/>
    <w:rsid w:val="00453480"/>
    <w:rsid w:val="0045370A"/>
    <w:rsid w:val="00453730"/>
    <w:rsid w:val="00453897"/>
    <w:rsid w:val="00453908"/>
    <w:rsid w:val="0045390A"/>
    <w:rsid w:val="004539C1"/>
    <w:rsid w:val="00453A3E"/>
    <w:rsid w:val="00453AEE"/>
    <w:rsid w:val="00453B41"/>
    <w:rsid w:val="00453B74"/>
    <w:rsid w:val="00453CCD"/>
    <w:rsid w:val="00453F03"/>
    <w:rsid w:val="00453FA1"/>
    <w:rsid w:val="0045405C"/>
    <w:rsid w:val="0045412B"/>
    <w:rsid w:val="00454200"/>
    <w:rsid w:val="004542B0"/>
    <w:rsid w:val="004542F5"/>
    <w:rsid w:val="004542F6"/>
    <w:rsid w:val="0045431E"/>
    <w:rsid w:val="00454450"/>
    <w:rsid w:val="0045446E"/>
    <w:rsid w:val="0045451A"/>
    <w:rsid w:val="00454521"/>
    <w:rsid w:val="0045463E"/>
    <w:rsid w:val="00454648"/>
    <w:rsid w:val="004546C7"/>
    <w:rsid w:val="0045471F"/>
    <w:rsid w:val="00454775"/>
    <w:rsid w:val="004547BF"/>
    <w:rsid w:val="00454870"/>
    <w:rsid w:val="004548E2"/>
    <w:rsid w:val="004549E8"/>
    <w:rsid w:val="00454A30"/>
    <w:rsid w:val="00454AA1"/>
    <w:rsid w:val="00454CD4"/>
    <w:rsid w:val="00454D07"/>
    <w:rsid w:val="00454D4B"/>
    <w:rsid w:val="00454ECB"/>
    <w:rsid w:val="00454FFE"/>
    <w:rsid w:val="00455008"/>
    <w:rsid w:val="004552A6"/>
    <w:rsid w:val="004553ED"/>
    <w:rsid w:val="004554FE"/>
    <w:rsid w:val="004555A1"/>
    <w:rsid w:val="00455653"/>
    <w:rsid w:val="0045578E"/>
    <w:rsid w:val="00455853"/>
    <w:rsid w:val="0045589F"/>
    <w:rsid w:val="004558AA"/>
    <w:rsid w:val="004559CE"/>
    <w:rsid w:val="00455A19"/>
    <w:rsid w:val="00455A52"/>
    <w:rsid w:val="00455C1A"/>
    <w:rsid w:val="00455DFE"/>
    <w:rsid w:val="00455EF7"/>
    <w:rsid w:val="00455F5A"/>
    <w:rsid w:val="00455F6B"/>
    <w:rsid w:val="00455F78"/>
    <w:rsid w:val="00455F97"/>
    <w:rsid w:val="00455FBB"/>
    <w:rsid w:val="00455FDD"/>
    <w:rsid w:val="00455FFA"/>
    <w:rsid w:val="004560B8"/>
    <w:rsid w:val="0045613F"/>
    <w:rsid w:val="004563DD"/>
    <w:rsid w:val="0045641E"/>
    <w:rsid w:val="0045643B"/>
    <w:rsid w:val="00456449"/>
    <w:rsid w:val="0045649C"/>
    <w:rsid w:val="004565BE"/>
    <w:rsid w:val="00456649"/>
    <w:rsid w:val="00456652"/>
    <w:rsid w:val="0045671D"/>
    <w:rsid w:val="0045681E"/>
    <w:rsid w:val="00456AE1"/>
    <w:rsid w:val="00456CF0"/>
    <w:rsid w:val="00456D00"/>
    <w:rsid w:val="00456D6C"/>
    <w:rsid w:val="00456DEB"/>
    <w:rsid w:val="00456ED8"/>
    <w:rsid w:val="00457145"/>
    <w:rsid w:val="00457237"/>
    <w:rsid w:val="00457251"/>
    <w:rsid w:val="00457314"/>
    <w:rsid w:val="004573CB"/>
    <w:rsid w:val="00457490"/>
    <w:rsid w:val="00457501"/>
    <w:rsid w:val="0045750D"/>
    <w:rsid w:val="0045760C"/>
    <w:rsid w:val="0045760E"/>
    <w:rsid w:val="004576C6"/>
    <w:rsid w:val="004576F8"/>
    <w:rsid w:val="00457739"/>
    <w:rsid w:val="00457755"/>
    <w:rsid w:val="00457767"/>
    <w:rsid w:val="00457B92"/>
    <w:rsid w:val="00457B95"/>
    <w:rsid w:val="00457BCE"/>
    <w:rsid w:val="00457BCF"/>
    <w:rsid w:val="00457BEC"/>
    <w:rsid w:val="00457CCB"/>
    <w:rsid w:val="00457E6B"/>
    <w:rsid w:val="0046011D"/>
    <w:rsid w:val="00460377"/>
    <w:rsid w:val="00460452"/>
    <w:rsid w:val="00460522"/>
    <w:rsid w:val="00460607"/>
    <w:rsid w:val="00460707"/>
    <w:rsid w:val="00460773"/>
    <w:rsid w:val="004607D4"/>
    <w:rsid w:val="00460864"/>
    <w:rsid w:val="0046095C"/>
    <w:rsid w:val="004609A0"/>
    <w:rsid w:val="004609BD"/>
    <w:rsid w:val="004609CA"/>
    <w:rsid w:val="004609F9"/>
    <w:rsid w:val="00460A63"/>
    <w:rsid w:val="00460B81"/>
    <w:rsid w:val="00460BC5"/>
    <w:rsid w:val="00460C6C"/>
    <w:rsid w:val="00460CFF"/>
    <w:rsid w:val="00460D92"/>
    <w:rsid w:val="00460DF2"/>
    <w:rsid w:val="00460DFA"/>
    <w:rsid w:val="00460E09"/>
    <w:rsid w:val="00460F35"/>
    <w:rsid w:val="00461087"/>
    <w:rsid w:val="00461103"/>
    <w:rsid w:val="00461104"/>
    <w:rsid w:val="004613D9"/>
    <w:rsid w:val="004613E1"/>
    <w:rsid w:val="0046140C"/>
    <w:rsid w:val="0046146A"/>
    <w:rsid w:val="00461480"/>
    <w:rsid w:val="0046164D"/>
    <w:rsid w:val="004616C3"/>
    <w:rsid w:val="00461707"/>
    <w:rsid w:val="00461808"/>
    <w:rsid w:val="00461821"/>
    <w:rsid w:val="0046192B"/>
    <w:rsid w:val="004619A7"/>
    <w:rsid w:val="00461A5C"/>
    <w:rsid w:val="00461A99"/>
    <w:rsid w:val="00461AFF"/>
    <w:rsid w:val="00461DC4"/>
    <w:rsid w:val="00461E25"/>
    <w:rsid w:val="0046209A"/>
    <w:rsid w:val="004620D8"/>
    <w:rsid w:val="00462207"/>
    <w:rsid w:val="00462211"/>
    <w:rsid w:val="00462216"/>
    <w:rsid w:val="004622F7"/>
    <w:rsid w:val="004623F3"/>
    <w:rsid w:val="004627CD"/>
    <w:rsid w:val="004627D0"/>
    <w:rsid w:val="00462849"/>
    <w:rsid w:val="004628E2"/>
    <w:rsid w:val="00462ABF"/>
    <w:rsid w:val="00462AED"/>
    <w:rsid w:val="00462C7A"/>
    <w:rsid w:val="00462C89"/>
    <w:rsid w:val="00462DB8"/>
    <w:rsid w:val="00463049"/>
    <w:rsid w:val="00463055"/>
    <w:rsid w:val="00463152"/>
    <w:rsid w:val="004631B1"/>
    <w:rsid w:val="004631C6"/>
    <w:rsid w:val="004631E5"/>
    <w:rsid w:val="00463218"/>
    <w:rsid w:val="004632AA"/>
    <w:rsid w:val="00463857"/>
    <w:rsid w:val="004639CF"/>
    <w:rsid w:val="004639F6"/>
    <w:rsid w:val="00463ACB"/>
    <w:rsid w:val="00463AE6"/>
    <w:rsid w:val="00463D0D"/>
    <w:rsid w:val="00463D1B"/>
    <w:rsid w:val="00463DD4"/>
    <w:rsid w:val="00463DFD"/>
    <w:rsid w:val="00463E1E"/>
    <w:rsid w:val="00463E80"/>
    <w:rsid w:val="00463ECD"/>
    <w:rsid w:val="00463FA7"/>
    <w:rsid w:val="00463FD3"/>
    <w:rsid w:val="0046400C"/>
    <w:rsid w:val="0046406C"/>
    <w:rsid w:val="00464074"/>
    <w:rsid w:val="0046409B"/>
    <w:rsid w:val="0046428E"/>
    <w:rsid w:val="004642D9"/>
    <w:rsid w:val="0046446F"/>
    <w:rsid w:val="004645AE"/>
    <w:rsid w:val="004645D2"/>
    <w:rsid w:val="0046462D"/>
    <w:rsid w:val="004646D0"/>
    <w:rsid w:val="00464734"/>
    <w:rsid w:val="0046474C"/>
    <w:rsid w:val="00464792"/>
    <w:rsid w:val="00464826"/>
    <w:rsid w:val="004648C1"/>
    <w:rsid w:val="00464940"/>
    <w:rsid w:val="00464985"/>
    <w:rsid w:val="004649B5"/>
    <w:rsid w:val="00464B27"/>
    <w:rsid w:val="00464B4A"/>
    <w:rsid w:val="00464D61"/>
    <w:rsid w:val="00464E4B"/>
    <w:rsid w:val="00464FDA"/>
    <w:rsid w:val="00465016"/>
    <w:rsid w:val="004652C4"/>
    <w:rsid w:val="004652E6"/>
    <w:rsid w:val="00465314"/>
    <w:rsid w:val="00465441"/>
    <w:rsid w:val="004655B8"/>
    <w:rsid w:val="00465670"/>
    <w:rsid w:val="00465845"/>
    <w:rsid w:val="00465A4A"/>
    <w:rsid w:val="00465B08"/>
    <w:rsid w:val="00465B60"/>
    <w:rsid w:val="00465B63"/>
    <w:rsid w:val="00465B77"/>
    <w:rsid w:val="00465BB3"/>
    <w:rsid w:val="00465BF9"/>
    <w:rsid w:val="00465C29"/>
    <w:rsid w:val="00465DCC"/>
    <w:rsid w:val="00465EE1"/>
    <w:rsid w:val="004660E5"/>
    <w:rsid w:val="004661AA"/>
    <w:rsid w:val="004661CB"/>
    <w:rsid w:val="00466276"/>
    <w:rsid w:val="0046628F"/>
    <w:rsid w:val="004662CA"/>
    <w:rsid w:val="00466562"/>
    <w:rsid w:val="00466717"/>
    <w:rsid w:val="0046679B"/>
    <w:rsid w:val="004667B1"/>
    <w:rsid w:val="00466902"/>
    <w:rsid w:val="00466A22"/>
    <w:rsid w:val="00466AB5"/>
    <w:rsid w:val="00466B11"/>
    <w:rsid w:val="00466BDA"/>
    <w:rsid w:val="00466D55"/>
    <w:rsid w:val="00466D6A"/>
    <w:rsid w:val="00466DE5"/>
    <w:rsid w:val="00466E48"/>
    <w:rsid w:val="00466F68"/>
    <w:rsid w:val="00466FCE"/>
    <w:rsid w:val="00466FEF"/>
    <w:rsid w:val="0046705E"/>
    <w:rsid w:val="0046708A"/>
    <w:rsid w:val="00467220"/>
    <w:rsid w:val="004672F0"/>
    <w:rsid w:val="00467349"/>
    <w:rsid w:val="00467394"/>
    <w:rsid w:val="004673B7"/>
    <w:rsid w:val="0046744C"/>
    <w:rsid w:val="00467486"/>
    <w:rsid w:val="004674D2"/>
    <w:rsid w:val="004675F9"/>
    <w:rsid w:val="004676F2"/>
    <w:rsid w:val="0046774F"/>
    <w:rsid w:val="0046783B"/>
    <w:rsid w:val="0046784B"/>
    <w:rsid w:val="00467A1F"/>
    <w:rsid w:val="00467B63"/>
    <w:rsid w:val="00467BD6"/>
    <w:rsid w:val="00467C02"/>
    <w:rsid w:val="00467C40"/>
    <w:rsid w:val="00467D52"/>
    <w:rsid w:val="00467E24"/>
    <w:rsid w:val="00467EB7"/>
    <w:rsid w:val="00467EED"/>
    <w:rsid w:val="0047001A"/>
    <w:rsid w:val="004700DB"/>
    <w:rsid w:val="00470256"/>
    <w:rsid w:val="004702BD"/>
    <w:rsid w:val="0047035E"/>
    <w:rsid w:val="0047037D"/>
    <w:rsid w:val="0047037E"/>
    <w:rsid w:val="004705B0"/>
    <w:rsid w:val="004706B8"/>
    <w:rsid w:val="00470783"/>
    <w:rsid w:val="004708C5"/>
    <w:rsid w:val="004709F8"/>
    <w:rsid w:val="00470AC2"/>
    <w:rsid w:val="00470AF3"/>
    <w:rsid w:val="00470AF4"/>
    <w:rsid w:val="00470B67"/>
    <w:rsid w:val="00470C09"/>
    <w:rsid w:val="00470CBD"/>
    <w:rsid w:val="00470DB7"/>
    <w:rsid w:val="00470E72"/>
    <w:rsid w:val="00471021"/>
    <w:rsid w:val="00471193"/>
    <w:rsid w:val="00471206"/>
    <w:rsid w:val="00471253"/>
    <w:rsid w:val="00471355"/>
    <w:rsid w:val="004713AC"/>
    <w:rsid w:val="004713AF"/>
    <w:rsid w:val="004713EC"/>
    <w:rsid w:val="00471405"/>
    <w:rsid w:val="00471415"/>
    <w:rsid w:val="00471585"/>
    <w:rsid w:val="00471613"/>
    <w:rsid w:val="0047174C"/>
    <w:rsid w:val="004717CF"/>
    <w:rsid w:val="00471B0C"/>
    <w:rsid w:val="00471B38"/>
    <w:rsid w:val="00471C4F"/>
    <w:rsid w:val="00471DB6"/>
    <w:rsid w:val="00471F17"/>
    <w:rsid w:val="004720C3"/>
    <w:rsid w:val="00472155"/>
    <w:rsid w:val="004724BD"/>
    <w:rsid w:val="004725B1"/>
    <w:rsid w:val="004726EF"/>
    <w:rsid w:val="004727A0"/>
    <w:rsid w:val="00472985"/>
    <w:rsid w:val="004729A3"/>
    <w:rsid w:val="00472AB8"/>
    <w:rsid w:val="00472ADA"/>
    <w:rsid w:val="00472D14"/>
    <w:rsid w:val="00472D65"/>
    <w:rsid w:val="00472DAC"/>
    <w:rsid w:val="00472DB3"/>
    <w:rsid w:val="00472E3C"/>
    <w:rsid w:val="00472FAD"/>
    <w:rsid w:val="0047314A"/>
    <w:rsid w:val="00473285"/>
    <w:rsid w:val="0047348F"/>
    <w:rsid w:val="004734DF"/>
    <w:rsid w:val="0047357C"/>
    <w:rsid w:val="004735F5"/>
    <w:rsid w:val="004737F6"/>
    <w:rsid w:val="0047386C"/>
    <w:rsid w:val="00473A98"/>
    <w:rsid w:val="00473BB3"/>
    <w:rsid w:val="00473BC9"/>
    <w:rsid w:val="00473C1E"/>
    <w:rsid w:val="00473C67"/>
    <w:rsid w:val="00473D19"/>
    <w:rsid w:val="00473D71"/>
    <w:rsid w:val="00473DD6"/>
    <w:rsid w:val="00473EB7"/>
    <w:rsid w:val="00473EF0"/>
    <w:rsid w:val="00474140"/>
    <w:rsid w:val="0047419A"/>
    <w:rsid w:val="004741D9"/>
    <w:rsid w:val="004742CC"/>
    <w:rsid w:val="004742E8"/>
    <w:rsid w:val="004742F4"/>
    <w:rsid w:val="004742F6"/>
    <w:rsid w:val="0047430A"/>
    <w:rsid w:val="0047431A"/>
    <w:rsid w:val="00474366"/>
    <w:rsid w:val="00474372"/>
    <w:rsid w:val="0047439C"/>
    <w:rsid w:val="004744FE"/>
    <w:rsid w:val="0047452F"/>
    <w:rsid w:val="0047456C"/>
    <w:rsid w:val="004745A4"/>
    <w:rsid w:val="004745C1"/>
    <w:rsid w:val="0047468B"/>
    <w:rsid w:val="004746A9"/>
    <w:rsid w:val="00474910"/>
    <w:rsid w:val="0047495E"/>
    <w:rsid w:val="00474A0F"/>
    <w:rsid w:val="00474A63"/>
    <w:rsid w:val="00474BEE"/>
    <w:rsid w:val="00474CAA"/>
    <w:rsid w:val="00474D0C"/>
    <w:rsid w:val="00474EE4"/>
    <w:rsid w:val="00474FC7"/>
    <w:rsid w:val="004752A5"/>
    <w:rsid w:val="004752C2"/>
    <w:rsid w:val="0047554E"/>
    <w:rsid w:val="0047559B"/>
    <w:rsid w:val="004755C3"/>
    <w:rsid w:val="0047562C"/>
    <w:rsid w:val="00475633"/>
    <w:rsid w:val="0047563F"/>
    <w:rsid w:val="00475667"/>
    <w:rsid w:val="0047571C"/>
    <w:rsid w:val="0047572C"/>
    <w:rsid w:val="004757AD"/>
    <w:rsid w:val="00475945"/>
    <w:rsid w:val="004759C7"/>
    <w:rsid w:val="00475A62"/>
    <w:rsid w:val="00475AC5"/>
    <w:rsid w:val="00475B60"/>
    <w:rsid w:val="00475B76"/>
    <w:rsid w:val="00475D18"/>
    <w:rsid w:val="00475DA1"/>
    <w:rsid w:val="00475FA7"/>
    <w:rsid w:val="00475FAC"/>
    <w:rsid w:val="0047605A"/>
    <w:rsid w:val="00476160"/>
    <w:rsid w:val="00476262"/>
    <w:rsid w:val="00476281"/>
    <w:rsid w:val="0047644B"/>
    <w:rsid w:val="00476462"/>
    <w:rsid w:val="00476508"/>
    <w:rsid w:val="004765AD"/>
    <w:rsid w:val="004765F8"/>
    <w:rsid w:val="00476674"/>
    <w:rsid w:val="004766A3"/>
    <w:rsid w:val="004766C7"/>
    <w:rsid w:val="0047694A"/>
    <w:rsid w:val="00476BC0"/>
    <w:rsid w:val="00476C1A"/>
    <w:rsid w:val="00476CE0"/>
    <w:rsid w:val="00477105"/>
    <w:rsid w:val="004771CB"/>
    <w:rsid w:val="004771E4"/>
    <w:rsid w:val="004771F9"/>
    <w:rsid w:val="00477242"/>
    <w:rsid w:val="004772D5"/>
    <w:rsid w:val="00477363"/>
    <w:rsid w:val="004773A1"/>
    <w:rsid w:val="004774B0"/>
    <w:rsid w:val="00477612"/>
    <w:rsid w:val="004778ED"/>
    <w:rsid w:val="004778FD"/>
    <w:rsid w:val="00477915"/>
    <w:rsid w:val="0047793E"/>
    <w:rsid w:val="004779C9"/>
    <w:rsid w:val="00477A2A"/>
    <w:rsid w:val="00477A78"/>
    <w:rsid w:val="00477AB9"/>
    <w:rsid w:val="00477AC4"/>
    <w:rsid w:val="00477B6C"/>
    <w:rsid w:val="00477C7F"/>
    <w:rsid w:val="00477D9A"/>
    <w:rsid w:val="00477DD6"/>
    <w:rsid w:val="00477EA5"/>
    <w:rsid w:val="00477EE9"/>
    <w:rsid w:val="00477F33"/>
    <w:rsid w:val="0048002E"/>
    <w:rsid w:val="0048003A"/>
    <w:rsid w:val="00480304"/>
    <w:rsid w:val="0048039F"/>
    <w:rsid w:val="00480413"/>
    <w:rsid w:val="0048043C"/>
    <w:rsid w:val="00480477"/>
    <w:rsid w:val="00480497"/>
    <w:rsid w:val="004804E2"/>
    <w:rsid w:val="00480596"/>
    <w:rsid w:val="004805B9"/>
    <w:rsid w:val="004805CF"/>
    <w:rsid w:val="004805F9"/>
    <w:rsid w:val="00480661"/>
    <w:rsid w:val="004806B5"/>
    <w:rsid w:val="004806F1"/>
    <w:rsid w:val="004806FF"/>
    <w:rsid w:val="0048078D"/>
    <w:rsid w:val="004807E7"/>
    <w:rsid w:val="004808AB"/>
    <w:rsid w:val="00480913"/>
    <w:rsid w:val="00480A84"/>
    <w:rsid w:val="00480AEF"/>
    <w:rsid w:val="00480D86"/>
    <w:rsid w:val="00480DAE"/>
    <w:rsid w:val="00480E2E"/>
    <w:rsid w:val="00480E32"/>
    <w:rsid w:val="00480F4C"/>
    <w:rsid w:val="00480F70"/>
    <w:rsid w:val="00480FED"/>
    <w:rsid w:val="0048105A"/>
    <w:rsid w:val="004810C1"/>
    <w:rsid w:val="00481182"/>
    <w:rsid w:val="004814EE"/>
    <w:rsid w:val="00481606"/>
    <w:rsid w:val="0048160A"/>
    <w:rsid w:val="0048160E"/>
    <w:rsid w:val="004816A9"/>
    <w:rsid w:val="004816D3"/>
    <w:rsid w:val="0048171F"/>
    <w:rsid w:val="004818F3"/>
    <w:rsid w:val="004819C5"/>
    <w:rsid w:val="00481A38"/>
    <w:rsid w:val="00481A65"/>
    <w:rsid w:val="00481AC8"/>
    <w:rsid w:val="00481C98"/>
    <w:rsid w:val="00481CA0"/>
    <w:rsid w:val="00481D19"/>
    <w:rsid w:val="00481DA2"/>
    <w:rsid w:val="00481DF1"/>
    <w:rsid w:val="00481DF5"/>
    <w:rsid w:val="00481E03"/>
    <w:rsid w:val="00481E8D"/>
    <w:rsid w:val="00481F41"/>
    <w:rsid w:val="0048203A"/>
    <w:rsid w:val="00482185"/>
    <w:rsid w:val="00482196"/>
    <w:rsid w:val="00482202"/>
    <w:rsid w:val="0048238B"/>
    <w:rsid w:val="00482433"/>
    <w:rsid w:val="004825AE"/>
    <w:rsid w:val="00482722"/>
    <w:rsid w:val="0048276C"/>
    <w:rsid w:val="00482861"/>
    <w:rsid w:val="004828E9"/>
    <w:rsid w:val="00482937"/>
    <w:rsid w:val="0048296E"/>
    <w:rsid w:val="00482B61"/>
    <w:rsid w:val="00482C04"/>
    <w:rsid w:val="00482C87"/>
    <w:rsid w:val="00482CF8"/>
    <w:rsid w:val="00482CFF"/>
    <w:rsid w:val="00482D81"/>
    <w:rsid w:val="00482DD0"/>
    <w:rsid w:val="00482DEF"/>
    <w:rsid w:val="00482E89"/>
    <w:rsid w:val="00482F6E"/>
    <w:rsid w:val="00482F9B"/>
    <w:rsid w:val="00482FA1"/>
    <w:rsid w:val="004830FF"/>
    <w:rsid w:val="00483249"/>
    <w:rsid w:val="004833CF"/>
    <w:rsid w:val="00483427"/>
    <w:rsid w:val="00483477"/>
    <w:rsid w:val="00483534"/>
    <w:rsid w:val="00483578"/>
    <w:rsid w:val="004835AC"/>
    <w:rsid w:val="004835C9"/>
    <w:rsid w:val="00483605"/>
    <w:rsid w:val="0048365B"/>
    <w:rsid w:val="0048381B"/>
    <w:rsid w:val="004838B9"/>
    <w:rsid w:val="00483915"/>
    <w:rsid w:val="00483945"/>
    <w:rsid w:val="00483988"/>
    <w:rsid w:val="004839E3"/>
    <w:rsid w:val="00483A25"/>
    <w:rsid w:val="00483AA1"/>
    <w:rsid w:val="00483AE8"/>
    <w:rsid w:val="00483B13"/>
    <w:rsid w:val="00483B17"/>
    <w:rsid w:val="00483C58"/>
    <w:rsid w:val="00483CCD"/>
    <w:rsid w:val="00483D66"/>
    <w:rsid w:val="00483DFB"/>
    <w:rsid w:val="00483FA4"/>
    <w:rsid w:val="0048414E"/>
    <w:rsid w:val="0048416B"/>
    <w:rsid w:val="00484186"/>
    <w:rsid w:val="004842AF"/>
    <w:rsid w:val="0048430B"/>
    <w:rsid w:val="0048431C"/>
    <w:rsid w:val="004843B1"/>
    <w:rsid w:val="00484492"/>
    <w:rsid w:val="004845E4"/>
    <w:rsid w:val="00484620"/>
    <w:rsid w:val="00484636"/>
    <w:rsid w:val="00484660"/>
    <w:rsid w:val="004846D1"/>
    <w:rsid w:val="00484760"/>
    <w:rsid w:val="0048476F"/>
    <w:rsid w:val="00484786"/>
    <w:rsid w:val="0048481C"/>
    <w:rsid w:val="004848F6"/>
    <w:rsid w:val="0048497B"/>
    <w:rsid w:val="00484992"/>
    <w:rsid w:val="004849C3"/>
    <w:rsid w:val="00484B1B"/>
    <w:rsid w:val="00484B2D"/>
    <w:rsid w:val="00484E6F"/>
    <w:rsid w:val="00484F8E"/>
    <w:rsid w:val="0048500C"/>
    <w:rsid w:val="00485060"/>
    <w:rsid w:val="004850F1"/>
    <w:rsid w:val="004851B2"/>
    <w:rsid w:val="004851B5"/>
    <w:rsid w:val="004851B6"/>
    <w:rsid w:val="0048564E"/>
    <w:rsid w:val="0048569E"/>
    <w:rsid w:val="004856D3"/>
    <w:rsid w:val="00485753"/>
    <w:rsid w:val="004857C7"/>
    <w:rsid w:val="004857E2"/>
    <w:rsid w:val="004857FD"/>
    <w:rsid w:val="00485916"/>
    <w:rsid w:val="00485986"/>
    <w:rsid w:val="004859CB"/>
    <w:rsid w:val="00485A1F"/>
    <w:rsid w:val="00485B5C"/>
    <w:rsid w:val="00485CB2"/>
    <w:rsid w:val="00485CEE"/>
    <w:rsid w:val="00485D34"/>
    <w:rsid w:val="00485D4F"/>
    <w:rsid w:val="00485D9F"/>
    <w:rsid w:val="00485DC7"/>
    <w:rsid w:val="00485DDF"/>
    <w:rsid w:val="00485EA0"/>
    <w:rsid w:val="00485EC6"/>
    <w:rsid w:val="004860CF"/>
    <w:rsid w:val="00486144"/>
    <w:rsid w:val="004861E1"/>
    <w:rsid w:val="004863CB"/>
    <w:rsid w:val="0048640B"/>
    <w:rsid w:val="00486451"/>
    <w:rsid w:val="004865D4"/>
    <w:rsid w:val="00486799"/>
    <w:rsid w:val="0048683E"/>
    <w:rsid w:val="004868B1"/>
    <w:rsid w:val="004868B8"/>
    <w:rsid w:val="004868D5"/>
    <w:rsid w:val="00486A81"/>
    <w:rsid w:val="00486ABD"/>
    <w:rsid w:val="00486B92"/>
    <w:rsid w:val="00486CE0"/>
    <w:rsid w:val="00486D84"/>
    <w:rsid w:val="00486DB8"/>
    <w:rsid w:val="00486DE5"/>
    <w:rsid w:val="00486FED"/>
    <w:rsid w:val="004872A5"/>
    <w:rsid w:val="00487318"/>
    <w:rsid w:val="00487328"/>
    <w:rsid w:val="004873CA"/>
    <w:rsid w:val="00487655"/>
    <w:rsid w:val="00487751"/>
    <w:rsid w:val="00487829"/>
    <w:rsid w:val="00487843"/>
    <w:rsid w:val="004878BF"/>
    <w:rsid w:val="004878CF"/>
    <w:rsid w:val="00487A02"/>
    <w:rsid w:val="00487AD3"/>
    <w:rsid w:val="00487AD9"/>
    <w:rsid w:val="00487ADC"/>
    <w:rsid w:val="00487BDC"/>
    <w:rsid w:val="00487C08"/>
    <w:rsid w:val="00487C11"/>
    <w:rsid w:val="00487CB1"/>
    <w:rsid w:val="00487CD6"/>
    <w:rsid w:val="00487CD7"/>
    <w:rsid w:val="00487E50"/>
    <w:rsid w:val="00487E68"/>
    <w:rsid w:val="00490000"/>
    <w:rsid w:val="004900A4"/>
    <w:rsid w:val="004900AB"/>
    <w:rsid w:val="004903C6"/>
    <w:rsid w:val="00490430"/>
    <w:rsid w:val="004904FE"/>
    <w:rsid w:val="00490687"/>
    <w:rsid w:val="0049096E"/>
    <w:rsid w:val="0049099C"/>
    <w:rsid w:val="004909AF"/>
    <w:rsid w:val="004909C3"/>
    <w:rsid w:val="00490A5A"/>
    <w:rsid w:val="00490AB9"/>
    <w:rsid w:val="00490AE5"/>
    <w:rsid w:val="00490BB8"/>
    <w:rsid w:val="00490BD3"/>
    <w:rsid w:val="00490D42"/>
    <w:rsid w:val="00490E09"/>
    <w:rsid w:val="00490F35"/>
    <w:rsid w:val="00491089"/>
    <w:rsid w:val="004910B8"/>
    <w:rsid w:val="004911BA"/>
    <w:rsid w:val="0049124C"/>
    <w:rsid w:val="00491296"/>
    <w:rsid w:val="00491387"/>
    <w:rsid w:val="004913A3"/>
    <w:rsid w:val="00491427"/>
    <w:rsid w:val="00491514"/>
    <w:rsid w:val="0049153B"/>
    <w:rsid w:val="004916D8"/>
    <w:rsid w:val="0049172F"/>
    <w:rsid w:val="004917DB"/>
    <w:rsid w:val="00491929"/>
    <w:rsid w:val="004919C8"/>
    <w:rsid w:val="004919EC"/>
    <w:rsid w:val="00491A13"/>
    <w:rsid w:val="00491A60"/>
    <w:rsid w:val="00491AA4"/>
    <w:rsid w:val="00491BAE"/>
    <w:rsid w:val="00491BF6"/>
    <w:rsid w:val="00491E14"/>
    <w:rsid w:val="00492006"/>
    <w:rsid w:val="00492019"/>
    <w:rsid w:val="004920CF"/>
    <w:rsid w:val="0049217D"/>
    <w:rsid w:val="00492278"/>
    <w:rsid w:val="0049235F"/>
    <w:rsid w:val="004923CD"/>
    <w:rsid w:val="004923F7"/>
    <w:rsid w:val="00492401"/>
    <w:rsid w:val="00492404"/>
    <w:rsid w:val="00492512"/>
    <w:rsid w:val="00492582"/>
    <w:rsid w:val="00492595"/>
    <w:rsid w:val="0049270E"/>
    <w:rsid w:val="0049275F"/>
    <w:rsid w:val="0049277C"/>
    <w:rsid w:val="004927BB"/>
    <w:rsid w:val="004927C2"/>
    <w:rsid w:val="0049284A"/>
    <w:rsid w:val="004928ED"/>
    <w:rsid w:val="00492964"/>
    <w:rsid w:val="00492A86"/>
    <w:rsid w:val="00492BE4"/>
    <w:rsid w:val="00492C7E"/>
    <w:rsid w:val="00492CFC"/>
    <w:rsid w:val="00492E78"/>
    <w:rsid w:val="00492E7B"/>
    <w:rsid w:val="00492F55"/>
    <w:rsid w:val="00493010"/>
    <w:rsid w:val="00493041"/>
    <w:rsid w:val="00493076"/>
    <w:rsid w:val="0049339D"/>
    <w:rsid w:val="0049351B"/>
    <w:rsid w:val="00493572"/>
    <w:rsid w:val="00493597"/>
    <w:rsid w:val="004935DD"/>
    <w:rsid w:val="004936FF"/>
    <w:rsid w:val="004937DA"/>
    <w:rsid w:val="0049385D"/>
    <w:rsid w:val="00493886"/>
    <w:rsid w:val="004938AC"/>
    <w:rsid w:val="004939DB"/>
    <w:rsid w:val="00493B12"/>
    <w:rsid w:val="00493C02"/>
    <w:rsid w:val="00493C63"/>
    <w:rsid w:val="00493D3B"/>
    <w:rsid w:val="00493D8C"/>
    <w:rsid w:val="00493E12"/>
    <w:rsid w:val="00493EF2"/>
    <w:rsid w:val="00493F1B"/>
    <w:rsid w:val="0049401B"/>
    <w:rsid w:val="0049403F"/>
    <w:rsid w:val="004940F4"/>
    <w:rsid w:val="00494176"/>
    <w:rsid w:val="004941FA"/>
    <w:rsid w:val="004942E5"/>
    <w:rsid w:val="004943FF"/>
    <w:rsid w:val="004944C7"/>
    <w:rsid w:val="004944DE"/>
    <w:rsid w:val="00494603"/>
    <w:rsid w:val="004946A9"/>
    <w:rsid w:val="004946DE"/>
    <w:rsid w:val="0049471B"/>
    <w:rsid w:val="00494735"/>
    <w:rsid w:val="004947AB"/>
    <w:rsid w:val="00494999"/>
    <w:rsid w:val="00494A30"/>
    <w:rsid w:val="00494A46"/>
    <w:rsid w:val="00494A6D"/>
    <w:rsid w:val="00494A7A"/>
    <w:rsid w:val="00494AEF"/>
    <w:rsid w:val="00494C08"/>
    <w:rsid w:val="00494F73"/>
    <w:rsid w:val="00494FA9"/>
    <w:rsid w:val="0049527F"/>
    <w:rsid w:val="0049531E"/>
    <w:rsid w:val="00495433"/>
    <w:rsid w:val="00495631"/>
    <w:rsid w:val="004956BC"/>
    <w:rsid w:val="004956D0"/>
    <w:rsid w:val="00495791"/>
    <w:rsid w:val="0049579C"/>
    <w:rsid w:val="0049586B"/>
    <w:rsid w:val="00495A00"/>
    <w:rsid w:val="00495A4B"/>
    <w:rsid w:val="00495AB8"/>
    <w:rsid w:val="00495BA8"/>
    <w:rsid w:val="00495C4F"/>
    <w:rsid w:val="00495E44"/>
    <w:rsid w:val="00495FA1"/>
    <w:rsid w:val="00496029"/>
    <w:rsid w:val="004960A1"/>
    <w:rsid w:val="00496260"/>
    <w:rsid w:val="004962F6"/>
    <w:rsid w:val="00496425"/>
    <w:rsid w:val="004964F6"/>
    <w:rsid w:val="00496532"/>
    <w:rsid w:val="004965CF"/>
    <w:rsid w:val="004965E7"/>
    <w:rsid w:val="004965FA"/>
    <w:rsid w:val="00496657"/>
    <w:rsid w:val="004967BE"/>
    <w:rsid w:val="00496AC1"/>
    <w:rsid w:val="00496C22"/>
    <w:rsid w:val="00496CBD"/>
    <w:rsid w:val="00497147"/>
    <w:rsid w:val="004972DD"/>
    <w:rsid w:val="00497311"/>
    <w:rsid w:val="0049737F"/>
    <w:rsid w:val="004973B3"/>
    <w:rsid w:val="004973B4"/>
    <w:rsid w:val="00497469"/>
    <w:rsid w:val="0049762B"/>
    <w:rsid w:val="0049763B"/>
    <w:rsid w:val="0049778B"/>
    <w:rsid w:val="004977CC"/>
    <w:rsid w:val="0049790F"/>
    <w:rsid w:val="00497917"/>
    <w:rsid w:val="00497A94"/>
    <w:rsid w:val="00497B2F"/>
    <w:rsid w:val="00497BFB"/>
    <w:rsid w:val="00497CA7"/>
    <w:rsid w:val="00497CCB"/>
    <w:rsid w:val="00497E12"/>
    <w:rsid w:val="00497F03"/>
    <w:rsid w:val="00497FF7"/>
    <w:rsid w:val="004A0007"/>
    <w:rsid w:val="004A017E"/>
    <w:rsid w:val="004A0190"/>
    <w:rsid w:val="004A01F0"/>
    <w:rsid w:val="004A01FE"/>
    <w:rsid w:val="004A024C"/>
    <w:rsid w:val="004A029F"/>
    <w:rsid w:val="004A02CE"/>
    <w:rsid w:val="004A0332"/>
    <w:rsid w:val="004A0379"/>
    <w:rsid w:val="004A061A"/>
    <w:rsid w:val="004A08DC"/>
    <w:rsid w:val="004A0959"/>
    <w:rsid w:val="004A0980"/>
    <w:rsid w:val="004A0ACE"/>
    <w:rsid w:val="004A0ADB"/>
    <w:rsid w:val="004A0B0E"/>
    <w:rsid w:val="004A0C26"/>
    <w:rsid w:val="004A0D92"/>
    <w:rsid w:val="004A0DE0"/>
    <w:rsid w:val="004A0EE2"/>
    <w:rsid w:val="004A0F46"/>
    <w:rsid w:val="004A100E"/>
    <w:rsid w:val="004A1119"/>
    <w:rsid w:val="004A1295"/>
    <w:rsid w:val="004A12E4"/>
    <w:rsid w:val="004A1354"/>
    <w:rsid w:val="004A1486"/>
    <w:rsid w:val="004A14F3"/>
    <w:rsid w:val="004A14F6"/>
    <w:rsid w:val="004A1574"/>
    <w:rsid w:val="004A1581"/>
    <w:rsid w:val="004A15C5"/>
    <w:rsid w:val="004A15F9"/>
    <w:rsid w:val="004A1669"/>
    <w:rsid w:val="004A166C"/>
    <w:rsid w:val="004A1677"/>
    <w:rsid w:val="004A1844"/>
    <w:rsid w:val="004A1E71"/>
    <w:rsid w:val="004A1F8E"/>
    <w:rsid w:val="004A1FF9"/>
    <w:rsid w:val="004A201F"/>
    <w:rsid w:val="004A2108"/>
    <w:rsid w:val="004A211A"/>
    <w:rsid w:val="004A2138"/>
    <w:rsid w:val="004A22FE"/>
    <w:rsid w:val="004A23E5"/>
    <w:rsid w:val="004A24A3"/>
    <w:rsid w:val="004A256B"/>
    <w:rsid w:val="004A2594"/>
    <w:rsid w:val="004A2597"/>
    <w:rsid w:val="004A2733"/>
    <w:rsid w:val="004A2745"/>
    <w:rsid w:val="004A2749"/>
    <w:rsid w:val="004A2762"/>
    <w:rsid w:val="004A2793"/>
    <w:rsid w:val="004A28E9"/>
    <w:rsid w:val="004A2BE7"/>
    <w:rsid w:val="004A2C5A"/>
    <w:rsid w:val="004A2E01"/>
    <w:rsid w:val="004A2EC2"/>
    <w:rsid w:val="004A2F53"/>
    <w:rsid w:val="004A2F96"/>
    <w:rsid w:val="004A325A"/>
    <w:rsid w:val="004A3429"/>
    <w:rsid w:val="004A3433"/>
    <w:rsid w:val="004A357D"/>
    <w:rsid w:val="004A3580"/>
    <w:rsid w:val="004A35DA"/>
    <w:rsid w:val="004A35EC"/>
    <w:rsid w:val="004A3606"/>
    <w:rsid w:val="004A36C4"/>
    <w:rsid w:val="004A36D6"/>
    <w:rsid w:val="004A3758"/>
    <w:rsid w:val="004A376A"/>
    <w:rsid w:val="004A3801"/>
    <w:rsid w:val="004A3802"/>
    <w:rsid w:val="004A386D"/>
    <w:rsid w:val="004A389C"/>
    <w:rsid w:val="004A39A8"/>
    <w:rsid w:val="004A3AF5"/>
    <w:rsid w:val="004A3B8E"/>
    <w:rsid w:val="004A3BD5"/>
    <w:rsid w:val="004A3C2E"/>
    <w:rsid w:val="004A3CFC"/>
    <w:rsid w:val="004A3E7A"/>
    <w:rsid w:val="004A3EA1"/>
    <w:rsid w:val="004A3F08"/>
    <w:rsid w:val="004A3FEF"/>
    <w:rsid w:val="004A412C"/>
    <w:rsid w:val="004A429F"/>
    <w:rsid w:val="004A43BE"/>
    <w:rsid w:val="004A4459"/>
    <w:rsid w:val="004A4484"/>
    <w:rsid w:val="004A44F6"/>
    <w:rsid w:val="004A4507"/>
    <w:rsid w:val="004A4589"/>
    <w:rsid w:val="004A45C9"/>
    <w:rsid w:val="004A489C"/>
    <w:rsid w:val="004A4905"/>
    <w:rsid w:val="004A49FD"/>
    <w:rsid w:val="004A4ABE"/>
    <w:rsid w:val="004A4BD3"/>
    <w:rsid w:val="004A4DE8"/>
    <w:rsid w:val="004A4DFC"/>
    <w:rsid w:val="004A4EA9"/>
    <w:rsid w:val="004A4EF6"/>
    <w:rsid w:val="004A4F4A"/>
    <w:rsid w:val="004A4F6A"/>
    <w:rsid w:val="004A5016"/>
    <w:rsid w:val="004A521F"/>
    <w:rsid w:val="004A526E"/>
    <w:rsid w:val="004A5432"/>
    <w:rsid w:val="004A55A5"/>
    <w:rsid w:val="004A5626"/>
    <w:rsid w:val="004A57EE"/>
    <w:rsid w:val="004A59AC"/>
    <w:rsid w:val="004A5A1A"/>
    <w:rsid w:val="004A5A37"/>
    <w:rsid w:val="004A5A3E"/>
    <w:rsid w:val="004A5ABF"/>
    <w:rsid w:val="004A5AD2"/>
    <w:rsid w:val="004A5AE7"/>
    <w:rsid w:val="004A5CF0"/>
    <w:rsid w:val="004A5E09"/>
    <w:rsid w:val="004A5E73"/>
    <w:rsid w:val="004A611A"/>
    <w:rsid w:val="004A611D"/>
    <w:rsid w:val="004A6176"/>
    <w:rsid w:val="004A6192"/>
    <w:rsid w:val="004A61AC"/>
    <w:rsid w:val="004A6201"/>
    <w:rsid w:val="004A62D1"/>
    <w:rsid w:val="004A635D"/>
    <w:rsid w:val="004A6603"/>
    <w:rsid w:val="004A660C"/>
    <w:rsid w:val="004A6752"/>
    <w:rsid w:val="004A6832"/>
    <w:rsid w:val="004A68B5"/>
    <w:rsid w:val="004A6907"/>
    <w:rsid w:val="004A6C34"/>
    <w:rsid w:val="004A7002"/>
    <w:rsid w:val="004A7074"/>
    <w:rsid w:val="004A7124"/>
    <w:rsid w:val="004A714D"/>
    <w:rsid w:val="004A71D1"/>
    <w:rsid w:val="004A7272"/>
    <w:rsid w:val="004A736D"/>
    <w:rsid w:val="004A73FE"/>
    <w:rsid w:val="004A7412"/>
    <w:rsid w:val="004A7520"/>
    <w:rsid w:val="004A7540"/>
    <w:rsid w:val="004A758E"/>
    <w:rsid w:val="004A75CD"/>
    <w:rsid w:val="004A773E"/>
    <w:rsid w:val="004A793D"/>
    <w:rsid w:val="004A79A1"/>
    <w:rsid w:val="004A79BE"/>
    <w:rsid w:val="004A7A8E"/>
    <w:rsid w:val="004A7AD5"/>
    <w:rsid w:val="004A7C26"/>
    <w:rsid w:val="004A7C39"/>
    <w:rsid w:val="004A7C82"/>
    <w:rsid w:val="004A7CCE"/>
    <w:rsid w:val="004A7CDE"/>
    <w:rsid w:val="004A7EA1"/>
    <w:rsid w:val="004A7F30"/>
    <w:rsid w:val="004A7FCC"/>
    <w:rsid w:val="004A7FF5"/>
    <w:rsid w:val="004A7FFA"/>
    <w:rsid w:val="004B00B3"/>
    <w:rsid w:val="004B00BB"/>
    <w:rsid w:val="004B00BC"/>
    <w:rsid w:val="004B00E5"/>
    <w:rsid w:val="004B017E"/>
    <w:rsid w:val="004B0323"/>
    <w:rsid w:val="004B03FD"/>
    <w:rsid w:val="004B043E"/>
    <w:rsid w:val="004B058B"/>
    <w:rsid w:val="004B0598"/>
    <w:rsid w:val="004B06B6"/>
    <w:rsid w:val="004B07D8"/>
    <w:rsid w:val="004B0809"/>
    <w:rsid w:val="004B0871"/>
    <w:rsid w:val="004B0874"/>
    <w:rsid w:val="004B08C4"/>
    <w:rsid w:val="004B09A5"/>
    <w:rsid w:val="004B0A9E"/>
    <w:rsid w:val="004B0AA4"/>
    <w:rsid w:val="004B0AA5"/>
    <w:rsid w:val="004B0B15"/>
    <w:rsid w:val="004B0B69"/>
    <w:rsid w:val="004B0CA9"/>
    <w:rsid w:val="004B0D6C"/>
    <w:rsid w:val="004B0DB4"/>
    <w:rsid w:val="004B0E88"/>
    <w:rsid w:val="004B0E9F"/>
    <w:rsid w:val="004B1176"/>
    <w:rsid w:val="004B1200"/>
    <w:rsid w:val="004B1201"/>
    <w:rsid w:val="004B1258"/>
    <w:rsid w:val="004B12FA"/>
    <w:rsid w:val="004B1300"/>
    <w:rsid w:val="004B13E0"/>
    <w:rsid w:val="004B13E2"/>
    <w:rsid w:val="004B148E"/>
    <w:rsid w:val="004B15CB"/>
    <w:rsid w:val="004B15F5"/>
    <w:rsid w:val="004B165A"/>
    <w:rsid w:val="004B16BF"/>
    <w:rsid w:val="004B17EC"/>
    <w:rsid w:val="004B1855"/>
    <w:rsid w:val="004B190B"/>
    <w:rsid w:val="004B1995"/>
    <w:rsid w:val="004B19B2"/>
    <w:rsid w:val="004B19F6"/>
    <w:rsid w:val="004B1AE2"/>
    <w:rsid w:val="004B1C6C"/>
    <w:rsid w:val="004B1E12"/>
    <w:rsid w:val="004B1E39"/>
    <w:rsid w:val="004B1ED6"/>
    <w:rsid w:val="004B2033"/>
    <w:rsid w:val="004B2142"/>
    <w:rsid w:val="004B215E"/>
    <w:rsid w:val="004B21A2"/>
    <w:rsid w:val="004B21DD"/>
    <w:rsid w:val="004B2218"/>
    <w:rsid w:val="004B2393"/>
    <w:rsid w:val="004B244D"/>
    <w:rsid w:val="004B246B"/>
    <w:rsid w:val="004B259B"/>
    <w:rsid w:val="004B26D8"/>
    <w:rsid w:val="004B2754"/>
    <w:rsid w:val="004B27B5"/>
    <w:rsid w:val="004B284C"/>
    <w:rsid w:val="004B28F4"/>
    <w:rsid w:val="004B2A42"/>
    <w:rsid w:val="004B2C2B"/>
    <w:rsid w:val="004B2C3E"/>
    <w:rsid w:val="004B2C91"/>
    <w:rsid w:val="004B2E40"/>
    <w:rsid w:val="004B2E5C"/>
    <w:rsid w:val="004B2F00"/>
    <w:rsid w:val="004B2F08"/>
    <w:rsid w:val="004B2F0D"/>
    <w:rsid w:val="004B30B3"/>
    <w:rsid w:val="004B3189"/>
    <w:rsid w:val="004B31D5"/>
    <w:rsid w:val="004B3477"/>
    <w:rsid w:val="004B3529"/>
    <w:rsid w:val="004B35BF"/>
    <w:rsid w:val="004B37C1"/>
    <w:rsid w:val="004B389D"/>
    <w:rsid w:val="004B38D6"/>
    <w:rsid w:val="004B38FF"/>
    <w:rsid w:val="004B3AA2"/>
    <w:rsid w:val="004B3AC1"/>
    <w:rsid w:val="004B3B04"/>
    <w:rsid w:val="004B3B15"/>
    <w:rsid w:val="004B3B9D"/>
    <w:rsid w:val="004B3C97"/>
    <w:rsid w:val="004B3D03"/>
    <w:rsid w:val="004B3D73"/>
    <w:rsid w:val="004B3E0B"/>
    <w:rsid w:val="004B3F61"/>
    <w:rsid w:val="004B3F74"/>
    <w:rsid w:val="004B3FA8"/>
    <w:rsid w:val="004B4056"/>
    <w:rsid w:val="004B406D"/>
    <w:rsid w:val="004B40E7"/>
    <w:rsid w:val="004B414F"/>
    <w:rsid w:val="004B41D6"/>
    <w:rsid w:val="004B420C"/>
    <w:rsid w:val="004B426E"/>
    <w:rsid w:val="004B42EE"/>
    <w:rsid w:val="004B439D"/>
    <w:rsid w:val="004B43AB"/>
    <w:rsid w:val="004B43BE"/>
    <w:rsid w:val="004B43CE"/>
    <w:rsid w:val="004B43EE"/>
    <w:rsid w:val="004B450D"/>
    <w:rsid w:val="004B45AC"/>
    <w:rsid w:val="004B45F3"/>
    <w:rsid w:val="004B46DC"/>
    <w:rsid w:val="004B4801"/>
    <w:rsid w:val="004B481E"/>
    <w:rsid w:val="004B497A"/>
    <w:rsid w:val="004B4AAF"/>
    <w:rsid w:val="004B4B72"/>
    <w:rsid w:val="004B4BE3"/>
    <w:rsid w:val="004B4D20"/>
    <w:rsid w:val="004B4EBE"/>
    <w:rsid w:val="004B4F31"/>
    <w:rsid w:val="004B4FEA"/>
    <w:rsid w:val="004B50BC"/>
    <w:rsid w:val="004B529A"/>
    <w:rsid w:val="004B53C4"/>
    <w:rsid w:val="004B56C4"/>
    <w:rsid w:val="004B56D0"/>
    <w:rsid w:val="004B573F"/>
    <w:rsid w:val="004B585F"/>
    <w:rsid w:val="004B5866"/>
    <w:rsid w:val="004B58AB"/>
    <w:rsid w:val="004B5A6B"/>
    <w:rsid w:val="004B5BED"/>
    <w:rsid w:val="004B5D33"/>
    <w:rsid w:val="004B5DBE"/>
    <w:rsid w:val="004B5E6A"/>
    <w:rsid w:val="004B5E7C"/>
    <w:rsid w:val="004B5F0C"/>
    <w:rsid w:val="004B5F1D"/>
    <w:rsid w:val="004B5F82"/>
    <w:rsid w:val="004B604C"/>
    <w:rsid w:val="004B60B6"/>
    <w:rsid w:val="004B61CD"/>
    <w:rsid w:val="004B61E3"/>
    <w:rsid w:val="004B63B9"/>
    <w:rsid w:val="004B646C"/>
    <w:rsid w:val="004B659E"/>
    <w:rsid w:val="004B6601"/>
    <w:rsid w:val="004B6605"/>
    <w:rsid w:val="004B66E6"/>
    <w:rsid w:val="004B66E9"/>
    <w:rsid w:val="004B6773"/>
    <w:rsid w:val="004B6951"/>
    <w:rsid w:val="004B6AAC"/>
    <w:rsid w:val="004B6B57"/>
    <w:rsid w:val="004B6BA6"/>
    <w:rsid w:val="004B6BC6"/>
    <w:rsid w:val="004B6D09"/>
    <w:rsid w:val="004B6EE9"/>
    <w:rsid w:val="004B6F04"/>
    <w:rsid w:val="004B6F87"/>
    <w:rsid w:val="004B7024"/>
    <w:rsid w:val="004B706E"/>
    <w:rsid w:val="004B70AA"/>
    <w:rsid w:val="004B71FB"/>
    <w:rsid w:val="004B7316"/>
    <w:rsid w:val="004B7349"/>
    <w:rsid w:val="004B73DA"/>
    <w:rsid w:val="004B73EC"/>
    <w:rsid w:val="004B74A8"/>
    <w:rsid w:val="004B74C1"/>
    <w:rsid w:val="004B7546"/>
    <w:rsid w:val="004B757C"/>
    <w:rsid w:val="004B7609"/>
    <w:rsid w:val="004B7615"/>
    <w:rsid w:val="004B792D"/>
    <w:rsid w:val="004B799D"/>
    <w:rsid w:val="004B79A2"/>
    <w:rsid w:val="004B7A3B"/>
    <w:rsid w:val="004B7B1D"/>
    <w:rsid w:val="004B7B82"/>
    <w:rsid w:val="004B7BBA"/>
    <w:rsid w:val="004B7C27"/>
    <w:rsid w:val="004B7C35"/>
    <w:rsid w:val="004B7D78"/>
    <w:rsid w:val="004B7D98"/>
    <w:rsid w:val="004B7DAC"/>
    <w:rsid w:val="004B7DB8"/>
    <w:rsid w:val="004B7E6F"/>
    <w:rsid w:val="004B7F8D"/>
    <w:rsid w:val="004B7F96"/>
    <w:rsid w:val="004B7FB5"/>
    <w:rsid w:val="004BBEDE"/>
    <w:rsid w:val="004C00D0"/>
    <w:rsid w:val="004C01EB"/>
    <w:rsid w:val="004C026B"/>
    <w:rsid w:val="004C02AC"/>
    <w:rsid w:val="004C0493"/>
    <w:rsid w:val="004C04D4"/>
    <w:rsid w:val="004C04E0"/>
    <w:rsid w:val="004C0552"/>
    <w:rsid w:val="004C06AC"/>
    <w:rsid w:val="004C07B4"/>
    <w:rsid w:val="004C0870"/>
    <w:rsid w:val="004C0872"/>
    <w:rsid w:val="004C08F6"/>
    <w:rsid w:val="004C090D"/>
    <w:rsid w:val="004C091A"/>
    <w:rsid w:val="004C097C"/>
    <w:rsid w:val="004C0A4C"/>
    <w:rsid w:val="004C0B42"/>
    <w:rsid w:val="004C0B5F"/>
    <w:rsid w:val="004C0B84"/>
    <w:rsid w:val="004C0BC2"/>
    <w:rsid w:val="004C0C59"/>
    <w:rsid w:val="004C0CD5"/>
    <w:rsid w:val="004C0D49"/>
    <w:rsid w:val="004C0D80"/>
    <w:rsid w:val="004C0D9A"/>
    <w:rsid w:val="004C0F23"/>
    <w:rsid w:val="004C1070"/>
    <w:rsid w:val="004C1115"/>
    <w:rsid w:val="004C1120"/>
    <w:rsid w:val="004C1172"/>
    <w:rsid w:val="004C1179"/>
    <w:rsid w:val="004C1194"/>
    <w:rsid w:val="004C13A0"/>
    <w:rsid w:val="004C147E"/>
    <w:rsid w:val="004C14C8"/>
    <w:rsid w:val="004C156B"/>
    <w:rsid w:val="004C156E"/>
    <w:rsid w:val="004C1586"/>
    <w:rsid w:val="004C164A"/>
    <w:rsid w:val="004C1735"/>
    <w:rsid w:val="004C1763"/>
    <w:rsid w:val="004C17D7"/>
    <w:rsid w:val="004C17DF"/>
    <w:rsid w:val="004C1A40"/>
    <w:rsid w:val="004C1A41"/>
    <w:rsid w:val="004C1A73"/>
    <w:rsid w:val="004C1C53"/>
    <w:rsid w:val="004C1C67"/>
    <w:rsid w:val="004C1D16"/>
    <w:rsid w:val="004C1DA9"/>
    <w:rsid w:val="004C1E5B"/>
    <w:rsid w:val="004C1EE6"/>
    <w:rsid w:val="004C1F04"/>
    <w:rsid w:val="004C1F53"/>
    <w:rsid w:val="004C1F66"/>
    <w:rsid w:val="004C20C3"/>
    <w:rsid w:val="004C2322"/>
    <w:rsid w:val="004C23E4"/>
    <w:rsid w:val="004C2745"/>
    <w:rsid w:val="004C27D8"/>
    <w:rsid w:val="004C27E5"/>
    <w:rsid w:val="004C2820"/>
    <w:rsid w:val="004C2865"/>
    <w:rsid w:val="004C28C6"/>
    <w:rsid w:val="004C2989"/>
    <w:rsid w:val="004C29C2"/>
    <w:rsid w:val="004C2AF6"/>
    <w:rsid w:val="004C2B7D"/>
    <w:rsid w:val="004C2CB3"/>
    <w:rsid w:val="004C2CE0"/>
    <w:rsid w:val="004C2DC9"/>
    <w:rsid w:val="004C2F3C"/>
    <w:rsid w:val="004C2FC7"/>
    <w:rsid w:val="004C2FDE"/>
    <w:rsid w:val="004C30A1"/>
    <w:rsid w:val="004C317F"/>
    <w:rsid w:val="004C322E"/>
    <w:rsid w:val="004C3284"/>
    <w:rsid w:val="004C3291"/>
    <w:rsid w:val="004C329E"/>
    <w:rsid w:val="004C32EF"/>
    <w:rsid w:val="004C330E"/>
    <w:rsid w:val="004C345F"/>
    <w:rsid w:val="004C350D"/>
    <w:rsid w:val="004C35E3"/>
    <w:rsid w:val="004C3604"/>
    <w:rsid w:val="004C3626"/>
    <w:rsid w:val="004C3642"/>
    <w:rsid w:val="004C37B1"/>
    <w:rsid w:val="004C37DA"/>
    <w:rsid w:val="004C3895"/>
    <w:rsid w:val="004C3AF9"/>
    <w:rsid w:val="004C3C67"/>
    <w:rsid w:val="004C3C98"/>
    <w:rsid w:val="004C3C9A"/>
    <w:rsid w:val="004C3CB5"/>
    <w:rsid w:val="004C3CB8"/>
    <w:rsid w:val="004C3E43"/>
    <w:rsid w:val="004C3E59"/>
    <w:rsid w:val="004C3E5B"/>
    <w:rsid w:val="004C3EB8"/>
    <w:rsid w:val="004C3ED0"/>
    <w:rsid w:val="004C40BB"/>
    <w:rsid w:val="004C414D"/>
    <w:rsid w:val="004C4173"/>
    <w:rsid w:val="004C4203"/>
    <w:rsid w:val="004C425D"/>
    <w:rsid w:val="004C432A"/>
    <w:rsid w:val="004C4397"/>
    <w:rsid w:val="004C43F4"/>
    <w:rsid w:val="004C4458"/>
    <w:rsid w:val="004C44DD"/>
    <w:rsid w:val="004C451E"/>
    <w:rsid w:val="004C4536"/>
    <w:rsid w:val="004C468E"/>
    <w:rsid w:val="004C46E8"/>
    <w:rsid w:val="004C4738"/>
    <w:rsid w:val="004C47EB"/>
    <w:rsid w:val="004C4A63"/>
    <w:rsid w:val="004C4B00"/>
    <w:rsid w:val="004C4BC9"/>
    <w:rsid w:val="004C4CBF"/>
    <w:rsid w:val="004C4DDC"/>
    <w:rsid w:val="004C4E12"/>
    <w:rsid w:val="004C4EB4"/>
    <w:rsid w:val="004C505C"/>
    <w:rsid w:val="004C5179"/>
    <w:rsid w:val="004C536E"/>
    <w:rsid w:val="004C53D8"/>
    <w:rsid w:val="004C53FB"/>
    <w:rsid w:val="004C568F"/>
    <w:rsid w:val="004C56C0"/>
    <w:rsid w:val="004C56E1"/>
    <w:rsid w:val="004C5722"/>
    <w:rsid w:val="004C57A5"/>
    <w:rsid w:val="004C57EA"/>
    <w:rsid w:val="004C581B"/>
    <w:rsid w:val="004C5861"/>
    <w:rsid w:val="004C592B"/>
    <w:rsid w:val="004C5985"/>
    <w:rsid w:val="004C5B06"/>
    <w:rsid w:val="004C5C1B"/>
    <w:rsid w:val="004C5CFA"/>
    <w:rsid w:val="004C5DFC"/>
    <w:rsid w:val="004C5ECA"/>
    <w:rsid w:val="004C5F87"/>
    <w:rsid w:val="004C63F6"/>
    <w:rsid w:val="004C64F5"/>
    <w:rsid w:val="004C653F"/>
    <w:rsid w:val="004C66CE"/>
    <w:rsid w:val="004C673D"/>
    <w:rsid w:val="004C6866"/>
    <w:rsid w:val="004C6898"/>
    <w:rsid w:val="004C68BC"/>
    <w:rsid w:val="004C69C5"/>
    <w:rsid w:val="004C69D7"/>
    <w:rsid w:val="004C6A09"/>
    <w:rsid w:val="004C6A80"/>
    <w:rsid w:val="004C6A9E"/>
    <w:rsid w:val="004C6AD8"/>
    <w:rsid w:val="004C6B45"/>
    <w:rsid w:val="004C6CCA"/>
    <w:rsid w:val="004C6D7D"/>
    <w:rsid w:val="004C6EAA"/>
    <w:rsid w:val="004C7145"/>
    <w:rsid w:val="004C7214"/>
    <w:rsid w:val="004C72DD"/>
    <w:rsid w:val="004C72F2"/>
    <w:rsid w:val="004C7342"/>
    <w:rsid w:val="004C7403"/>
    <w:rsid w:val="004C7511"/>
    <w:rsid w:val="004C7522"/>
    <w:rsid w:val="004C7568"/>
    <w:rsid w:val="004C76D0"/>
    <w:rsid w:val="004C777E"/>
    <w:rsid w:val="004C783F"/>
    <w:rsid w:val="004C7A26"/>
    <w:rsid w:val="004C7A47"/>
    <w:rsid w:val="004C7AFF"/>
    <w:rsid w:val="004C7C5F"/>
    <w:rsid w:val="004C7C8B"/>
    <w:rsid w:val="004C7D9E"/>
    <w:rsid w:val="004C7DC7"/>
    <w:rsid w:val="004C7DC9"/>
    <w:rsid w:val="004C7E39"/>
    <w:rsid w:val="004C7F43"/>
    <w:rsid w:val="004C7FD0"/>
    <w:rsid w:val="004D0195"/>
    <w:rsid w:val="004D01A9"/>
    <w:rsid w:val="004D0288"/>
    <w:rsid w:val="004D0613"/>
    <w:rsid w:val="004D0728"/>
    <w:rsid w:val="004D0732"/>
    <w:rsid w:val="004D0891"/>
    <w:rsid w:val="004D0ADC"/>
    <w:rsid w:val="004D0AE0"/>
    <w:rsid w:val="004D0CD8"/>
    <w:rsid w:val="004D0DD0"/>
    <w:rsid w:val="004D0E42"/>
    <w:rsid w:val="004D0E66"/>
    <w:rsid w:val="004D1079"/>
    <w:rsid w:val="004D10F6"/>
    <w:rsid w:val="004D11D9"/>
    <w:rsid w:val="004D1219"/>
    <w:rsid w:val="004D1245"/>
    <w:rsid w:val="004D1247"/>
    <w:rsid w:val="004D1363"/>
    <w:rsid w:val="004D1391"/>
    <w:rsid w:val="004D147A"/>
    <w:rsid w:val="004D15B6"/>
    <w:rsid w:val="004D166F"/>
    <w:rsid w:val="004D16C7"/>
    <w:rsid w:val="004D174D"/>
    <w:rsid w:val="004D17A5"/>
    <w:rsid w:val="004D1845"/>
    <w:rsid w:val="004D1910"/>
    <w:rsid w:val="004D1A48"/>
    <w:rsid w:val="004D1AE9"/>
    <w:rsid w:val="004D1B8E"/>
    <w:rsid w:val="004D1BA7"/>
    <w:rsid w:val="004D1E47"/>
    <w:rsid w:val="004D1F6D"/>
    <w:rsid w:val="004D1F7A"/>
    <w:rsid w:val="004D20B9"/>
    <w:rsid w:val="004D20DB"/>
    <w:rsid w:val="004D22B8"/>
    <w:rsid w:val="004D23AC"/>
    <w:rsid w:val="004D255D"/>
    <w:rsid w:val="004D260B"/>
    <w:rsid w:val="004D2646"/>
    <w:rsid w:val="004D270B"/>
    <w:rsid w:val="004D27D7"/>
    <w:rsid w:val="004D285E"/>
    <w:rsid w:val="004D2882"/>
    <w:rsid w:val="004D2884"/>
    <w:rsid w:val="004D2896"/>
    <w:rsid w:val="004D291B"/>
    <w:rsid w:val="004D29C0"/>
    <w:rsid w:val="004D2A1E"/>
    <w:rsid w:val="004D2A88"/>
    <w:rsid w:val="004D2A8C"/>
    <w:rsid w:val="004D2AAC"/>
    <w:rsid w:val="004D2AE8"/>
    <w:rsid w:val="004D2B36"/>
    <w:rsid w:val="004D2BF4"/>
    <w:rsid w:val="004D2C81"/>
    <w:rsid w:val="004D2D9C"/>
    <w:rsid w:val="004D2EAB"/>
    <w:rsid w:val="004D2F1B"/>
    <w:rsid w:val="004D2F5B"/>
    <w:rsid w:val="004D3227"/>
    <w:rsid w:val="004D3341"/>
    <w:rsid w:val="004D33CD"/>
    <w:rsid w:val="004D341C"/>
    <w:rsid w:val="004D348A"/>
    <w:rsid w:val="004D356F"/>
    <w:rsid w:val="004D359E"/>
    <w:rsid w:val="004D35D4"/>
    <w:rsid w:val="004D35EA"/>
    <w:rsid w:val="004D371E"/>
    <w:rsid w:val="004D37BF"/>
    <w:rsid w:val="004D37DF"/>
    <w:rsid w:val="004D3822"/>
    <w:rsid w:val="004D39D4"/>
    <w:rsid w:val="004D3A46"/>
    <w:rsid w:val="004D3A90"/>
    <w:rsid w:val="004D3BE7"/>
    <w:rsid w:val="004D3CFC"/>
    <w:rsid w:val="004D3DA6"/>
    <w:rsid w:val="004D3DAE"/>
    <w:rsid w:val="004D3DF3"/>
    <w:rsid w:val="004D3E77"/>
    <w:rsid w:val="004D3EF9"/>
    <w:rsid w:val="004D3F5F"/>
    <w:rsid w:val="004D4011"/>
    <w:rsid w:val="004D4082"/>
    <w:rsid w:val="004D4164"/>
    <w:rsid w:val="004D41D5"/>
    <w:rsid w:val="004D425E"/>
    <w:rsid w:val="004D4294"/>
    <w:rsid w:val="004D4374"/>
    <w:rsid w:val="004D43A0"/>
    <w:rsid w:val="004D43FA"/>
    <w:rsid w:val="004D4495"/>
    <w:rsid w:val="004D44CA"/>
    <w:rsid w:val="004D45B9"/>
    <w:rsid w:val="004D45E9"/>
    <w:rsid w:val="004D46C2"/>
    <w:rsid w:val="004D4733"/>
    <w:rsid w:val="004D49E0"/>
    <w:rsid w:val="004D4AD2"/>
    <w:rsid w:val="004D4AD5"/>
    <w:rsid w:val="004D4C3F"/>
    <w:rsid w:val="004D4C95"/>
    <w:rsid w:val="004D4D13"/>
    <w:rsid w:val="004D4EA6"/>
    <w:rsid w:val="004D503E"/>
    <w:rsid w:val="004D50F9"/>
    <w:rsid w:val="004D5244"/>
    <w:rsid w:val="004D52A2"/>
    <w:rsid w:val="004D5342"/>
    <w:rsid w:val="004D5392"/>
    <w:rsid w:val="004D54CF"/>
    <w:rsid w:val="004D552E"/>
    <w:rsid w:val="004D555D"/>
    <w:rsid w:val="004D5670"/>
    <w:rsid w:val="004D5770"/>
    <w:rsid w:val="004D5791"/>
    <w:rsid w:val="004D5832"/>
    <w:rsid w:val="004D5913"/>
    <w:rsid w:val="004D59B0"/>
    <w:rsid w:val="004D5ABA"/>
    <w:rsid w:val="004D5ADD"/>
    <w:rsid w:val="004D5B77"/>
    <w:rsid w:val="004D5C18"/>
    <w:rsid w:val="004D5DE5"/>
    <w:rsid w:val="004D5EF0"/>
    <w:rsid w:val="004D5EF1"/>
    <w:rsid w:val="004D60E4"/>
    <w:rsid w:val="004D610C"/>
    <w:rsid w:val="004D6207"/>
    <w:rsid w:val="004D623E"/>
    <w:rsid w:val="004D62F2"/>
    <w:rsid w:val="004D6321"/>
    <w:rsid w:val="004D637B"/>
    <w:rsid w:val="004D655E"/>
    <w:rsid w:val="004D6658"/>
    <w:rsid w:val="004D674E"/>
    <w:rsid w:val="004D676F"/>
    <w:rsid w:val="004D68FC"/>
    <w:rsid w:val="004D69F4"/>
    <w:rsid w:val="004D6B9C"/>
    <w:rsid w:val="004D6C60"/>
    <w:rsid w:val="004D6C9B"/>
    <w:rsid w:val="004D6CED"/>
    <w:rsid w:val="004D6D03"/>
    <w:rsid w:val="004D6D6E"/>
    <w:rsid w:val="004D6E9B"/>
    <w:rsid w:val="004D6FA5"/>
    <w:rsid w:val="004D7024"/>
    <w:rsid w:val="004D7052"/>
    <w:rsid w:val="004D7253"/>
    <w:rsid w:val="004D7263"/>
    <w:rsid w:val="004D74CA"/>
    <w:rsid w:val="004D763A"/>
    <w:rsid w:val="004D770A"/>
    <w:rsid w:val="004D7740"/>
    <w:rsid w:val="004D7787"/>
    <w:rsid w:val="004D7868"/>
    <w:rsid w:val="004D7886"/>
    <w:rsid w:val="004D78D9"/>
    <w:rsid w:val="004D7907"/>
    <w:rsid w:val="004D7942"/>
    <w:rsid w:val="004D7A1F"/>
    <w:rsid w:val="004D7B51"/>
    <w:rsid w:val="004D7B57"/>
    <w:rsid w:val="004D7BFD"/>
    <w:rsid w:val="004D7D35"/>
    <w:rsid w:val="004D7D4F"/>
    <w:rsid w:val="004D7DB4"/>
    <w:rsid w:val="004D7DEA"/>
    <w:rsid w:val="004D7EA5"/>
    <w:rsid w:val="004E0024"/>
    <w:rsid w:val="004E0078"/>
    <w:rsid w:val="004E00EE"/>
    <w:rsid w:val="004E0155"/>
    <w:rsid w:val="004E015F"/>
    <w:rsid w:val="004E02B4"/>
    <w:rsid w:val="004E0344"/>
    <w:rsid w:val="004E048F"/>
    <w:rsid w:val="004E053F"/>
    <w:rsid w:val="004E0559"/>
    <w:rsid w:val="004E07C2"/>
    <w:rsid w:val="004E08AA"/>
    <w:rsid w:val="004E08FD"/>
    <w:rsid w:val="004E0993"/>
    <w:rsid w:val="004E0A8F"/>
    <w:rsid w:val="004E0CE5"/>
    <w:rsid w:val="004E0E09"/>
    <w:rsid w:val="004E0E5B"/>
    <w:rsid w:val="004E0ED8"/>
    <w:rsid w:val="004E1077"/>
    <w:rsid w:val="004E112E"/>
    <w:rsid w:val="004E115E"/>
    <w:rsid w:val="004E1370"/>
    <w:rsid w:val="004E1391"/>
    <w:rsid w:val="004E13B2"/>
    <w:rsid w:val="004E1542"/>
    <w:rsid w:val="004E1635"/>
    <w:rsid w:val="004E171A"/>
    <w:rsid w:val="004E177D"/>
    <w:rsid w:val="004E18E4"/>
    <w:rsid w:val="004E192A"/>
    <w:rsid w:val="004E194F"/>
    <w:rsid w:val="004E195E"/>
    <w:rsid w:val="004E19A4"/>
    <w:rsid w:val="004E1E1A"/>
    <w:rsid w:val="004E1E45"/>
    <w:rsid w:val="004E1E5A"/>
    <w:rsid w:val="004E1F56"/>
    <w:rsid w:val="004E20C7"/>
    <w:rsid w:val="004E2106"/>
    <w:rsid w:val="004E210F"/>
    <w:rsid w:val="004E21B2"/>
    <w:rsid w:val="004E21E3"/>
    <w:rsid w:val="004E223D"/>
    <w:rsid w:val="004E2291"/>
    <w:rsid w:val="004E229E"/>
    <w:rsid w:val="004E22FC"/>
    <w:rsid w:val="004E2420"/>
    <w:rsid w:val="004E24E2"/>
    <w:rsid w:val="004E2579"/>
    <w:rsid w:val="004E258D"/>
    <w:rsid w:val="004E25B0"/>
    <w:rsid w:val="004E25F3"/>
    <w:rsid w:val="004E262D"/>
    <w:rsid w:val="004E2683"/>
    <w:rsid w:val="004E26C2"/>
    <w:rsid w:val="004E27CE"/>
    <w:rsid w:val="004E27DE"/>
    <w:rsid w:val="004E2882"/>
    <w:rsid w:val="004E2966"/>
    <w:rsid w:val="004E29C6"/>
    <w:rsid w:val="004E29EE"/>
    <w:rsid w:val="004E2AF3"/>
    <w:rsid w:val="004E2B4A"/>
    <w:rsid w:val="004E2B52"/>
    <w:rsid w:val="004E2B97"/>
    <w:rsid w:val="004E2BA0"/>
    <w:rsid w:val="004E2D72"/>
    <w:rsid w:val="004E2DC0"/>
    <w:rsid w:val="004E2DFC"/>
    <w:rsid w:val="004E2E9B"/>
    <w:rsid w:val="004E3086"/>
    <w:rsid w:val="004E3100"/>
    <w:rsid w:val="004E310C"/>
    <w:rsid w:val="004E321F"/>
    <w:rsid w:val="004E3280"/>
    <w:rsid w:val="004E34A7"/>
    <w:rsid w:val="004E3528"/>
    <w:rsid w:val="004E35F7"/>
    <w:rsid w:val="004E3632"/>
    <w:rsid w:val="004E3671"/>
    <w:rsid w:val="004E3693"/>
    <w:rsid w:val="004E390D"/>
    <w:rsid w:val="004E39C1"/>
    <w:rsid w:val="004E3AFF"/>
    <w:rsid w:val="004E3B28"/>
    <w:rsid w:val="004E3B34"/>
    <w:rsid w:val="004E3CAD"/>
    <w:rsid w:val="004E3E0C"/>
    <w:rsid w:val="004E3E86"/>
    <w:rsid w:val="004E3EE5"/>
    <w:rsid w:val="004E3F49"/>
    <w:rsid w:val="004E3F92"/>
    <w:rsid w:val="004E3FB3"/>
    <w:rsid w:val="004E4049"/>
    <w:rsid w:val="004E4164"/>
    <w:rsid w:val="004E41B4"/>
    <w:rsid w:val="004E4250"/>
    <w:rsid w:val="004E433F"/>
    <w:rsid w:val="004E4383"/>
    <w:rsid w:val="004E4439"/>
    <w:rsid w:val="004E44F7"/>
    <w:rsid w:val="004E453D"/>
    <w:rsid w:val="004E465E"/>
    <w:rsid w:val="004E47A3"/>
    <w:rsid w:val="004E47DC"/>
    <w:rsid w:val="004E4A64"/>
    <w:rsid w:val="004E4B3A"/>
    <w:rsid w:val="004E4B8E"/>
    <w:rsid w:val="004E4B97"/>
    <w:rsid w:val="004E4C63"/>
    <w:rsid w:val="004E4C96"/>
    <w:rsid w:val="004E4D09"/>
    <w:rsid w:val="004E4D38"/>
    <w:rsid w:val="004E4D94"/>
    <w:rsid w:val="004E4E89"/>
    <w:rsid w:val="004E4F0C"/>
    <w:rsid w:val="004E5018"/>
    <w:rsid w:val="004E50FA"/>
    <w:rsid w:val="004E5121"/>
    <w:rsid w:val="004E5481"/>
    <w:rsid w:val="004E558A"/>
    <w:rsid w:val="004E56BE"/>
    <w:rsid w:val="004E571D"/>
    <w:rsid w:val="004E5932"/>
    <w:rsid w:val="004E59EF"/>
    <w:rsid w:val="004E5C15"/>
    <w:rsid w:val="004E5C76"/>
    <w:rsid w:val="004E5DE8"/>
    <w:rsid w:val="004E5E13"/>
    <w:rsid w:val="004E5F81"/>
    <w:rsid w:val="004E5FCE"/>
    <w:rsid w:val="004E6034"/>
    <w:rsid w:val="004E6078"/>
    <w:rsid w:val="004E611D"/>
    <w:rsid w:val="004E6142"/>
    <w:rsid w:val="004E6299"/>
    <w:rsid w:val="004E6420"/>
    <w:rsid w:val="004E6444"/>
    <w:rsid w:val="004E65CB"/>
    <w:rsid w:val="004E65EA"/>
    <w:rsid w:val="004E6609"/>
    <w:rsid w:val="004E6627"/>
    <w:rsid w:val="004E66EE"/>
    <w:rsid w:val="004E6747"/>
    <w:rsid w:val="004E67CE"/>
    <w:rsid w:val="004E6853"/>
    <w:rsid w:val="004E6AA7"/>
    <w:rsid w:val="004E6B5C"/>
    <w:rsid w:val="004E6CC5"/>
    <w:rsid w:val="004E6E0E"/>
    <w:rsid w:val="004E6E82"/>
    <w:rsid w:val="004E6E8A"/>
    <w:rsid w:val="004E6F41"/>
    <w:rsid w:val="004E6F7F"/>
    <w:rsid w:val="004E6FC8"/>
    <w:rsid w:val="004E70A3"/>
    <w:rsid w:val="004E70DD"/>
    <w:rsid w:val="004E71E2"/>
    <w:rsid w:val="004E7373"/>
    <w:rsid w:val="004E7459"/>
    <w:rsid w:val="004E7596"/>
    <w:rsid w:val="004E7606"/>
    <w:rsid w:val="004E77B7"/>
    <w:rsid w:val="004E7892"/>
    <w:rsid w:val="004E78CF"/>
    <w:rsid w:val="004E7AB4"/>
    <w:rsid w:val="004E7AF0"/>
    <w:rsid w:val="004E7B33"/>
    <w:rsid w:val="004E7C05"/>
    <w:rsid w:val="004E7D37"/>
    <w:rsid w:val="004E7E02"/>
    <w:rsid w:val="004E7E6E"/>
    <w:rsid w:val="004F0016"/>
    <w:rsid w:val="004F018D"/>
    <w:rsid w:val="004F0223"/>
    <w:rsid w:val="004F027E"/>
    <w:rsid w:val="004F02D7"/>
    <w:rsid w:val="004F0309"/>
    <w:rsid w:val="004F031A"/>
    <w:rsid w:val="004F0337"/>
    <w:rsid w:val="004F0349"/>
    <w:rsid w:val="004F0384"/>
    <w:rsid w:val="004F05D3"/>
    <w:rsid w:val="004F0620"/>
    <w:rsid w:val="004F0635"/>
    <w:rsid w:val="004F0737"/>
    <w:rsid w:val="004F0756"/>
    <w:rsid w:val="004F0839"/>
    <w:rsid w:val="004F084B"/>
    <w:rsid w:val="004F088F"/>
    <w:rsid w:val="004F08AB"/>
    <w:rsid w:val="004F08D4"/>
    <w:rsid w:val="004F08F1"/>
    <w:rsid w:val="004F08F4"/>
    <w:rsid w:val="004F091C"/>
    <w:rsid w:val="004F0A0A"/>
    <w:rsid w:val="004F0AC7"/>
    <w:rsid w:val="004F0B6E"/>
    <w:rsid w:val="004F0D41"/>
    <w:rsid w:val="004F0DDD"/>
    <w:rsid w:val="004F0FDC"/>
    <w:rsid w:val="004F101C"/>
    <w:rsid w:val="004F103B"/>
    <w:rsid w:val="004F1300"/>
    <w:rsid w:val="004F1368"/>
    <w:rsid w:val="004F15A5"/>
    <w:rsid w:val="004F17F1"/>
    <w:rsid w:val="004F180F"/>
    <w:rsid w:val="004F1855"/>
    <w:rsid w:val="004F19AA"/>
    <w:rsid w:val="004F1A4A"/>
    <w:rsid w:val="004F1B1D"/>
    <w:rsid w:val="004F1B7D"/>
    <w:rsid w:val="004F1BA5"/>
    <w:rsid w:val="004F1D85"/>
    <w:rsid w:val="004F200F"/>
    <w:rsid w:val="004F205C"/>
    <w:rsid w:val="004F2120"/>
    <w:rsid w:val="004F213F"/>
    <w:rsid w:val="004F21F1"/>
    <w:rsid w:val="004F229B"/>
    <w:rsid w:val="004F22C1"/>
    <w:rsid w:val="004F22C3"/>
    <w:rsid w:val="004F2349"/>
    <w:rsid w:val="004F23FC"/>
    <w:rsid w:val="004F242E"/>
    <w:rsid w:val="004F24E0"/>
    <w:rsid w:val="004F258F"/>
    <w:rsid w:val="004F2595"/>
    <w:rsid w:val="004F25D6"/>
    <w:rsid w:val="004F26B3"/>
    <w:rsid w:val="004F26CE"/>
    <w:rsid w:val="004F2860"/>
    <w:rsid w:val="004F2AD6"/>
    <w:rsid w:val="004F2BAF"/>
    <w:rsid w:val="004F2C49"/>
    <w:rsid w:val="004F2D08"/>
    <w:rsid w:val="004F2D4B"/>
    <w:rsid w:val="004F2E1E"/>
    <w:rsid w:val="004F2F21"/>
    <w:rsid w:val="004F2F45"/>
    <w:rsid w:val="004F2FA7"/>
    <w:rsid w:val="004F2FED"/>
    <w:rsid w:val="004F30B3"/>
    <w:rsid w:val="004F3104"/>
    <w:rsid w:val="004F347D"/>
    <w:rsid w:val="004F3481"/>
    <w:rsid w:val="004F34F4"/>
    <w:rsid w:val="004F3606"/>
    <w:rsid w:val="004F36AE"/>
    <w:rsid w:val="004F373A"/>
    <w:rsid w:val="004F37B9"/>
    <w:rsid w:val="004F3986"/>
    <w:rsid w:val="004F3990"/>
    <w:rsid w:val="004F3AE8"/>
    <w:rsid w:val="004F3AFB"/>
    <w:rsid w:val="004F3C5F"/>
    <w:rsid w:val="004F3CDB"/>
    <w:rsid w:val="004F3D12"/>
    <w:rsid w:val="004F3DE7"/>
    <w:rsid w:val="004F3DEE"/>
    <w:rsid w:val="004F3E65"/>
    <w:rsid w:val="004F3EB9"/>
    <w:rsid w:val="004F4007"/>
    <w:rsid w:val="004F408C"/>
    <w:rsid w:val="004F41E3"/>
    <w:rsid w:val="004F42D5"/>
    <w:rsid w:val="004F4360"/>
    <w:rsid w:val="004F465E"/>
    <w:rsid w:val="004F46B5"/>
    <w:rsid w:val="004F47E6"/>
    <w:rsid w:val="004F4889"/>
    <w:rsid w:val="004F48F7"/>
    <w:rsid w:val="004F494F"/>
    <w:rsid w:val="004F4A5C"/>
    <w:rsid w:val="004F4A8D"/>
    <w:rsid w:val="004F4C35"/>
    <w:rsid w:val="004F4C4C"/>
    <w:rsid w:val="004F4C51"/>
    <w:rsid w:val="004F4DA0"/>
    <w:rsid w:val="004F4E88"/>
    <w:rsid w:val="004F5137"/>
    <w:rsid w:val="004F52E6"/>
    <w:rsid w:val="004F530A"/>
    <w:rsid w:val="004F533E"/>
    <w:rsid w:val="004F53CD"/>
    <w:rsid w:val="004F5459"/>
    <w:rsid w:val="004F548B"/>
    <w:rsid w:val="004F5525"/>
    <w:rsid w:val="004F5554"/>
    <w:rsid w:val="004F556E"/>
    <w:rsid w:val="004F55DA"/>
    <w:rsid w:val="004F573D"/>
    <w:rsid w:val="004F5771"/>
    <w:rsid w:val="004F5810"/>
    <w:rsid w:val="004F5848"/>
    <w:rsid w:val="004F5908"/>
    <w:rsid w:val="004F5A9A"/>
    <w:rsid w:val="004F5B32"/>
    <w:rsid w:val="004F5BB6"/>
    <w:rsid w:val="004F5D96"/>
    <w:rsid w:val="004F5E50"/>
    <w:rsid w:val="004F5FCC"/>
    <w:rsid w:val="004F5FF1"/>
    <w:rsid w:val="004F6019"/>
    <w:rsid w:val="004F60D2"/>
    <w:rsid w:val="004F61A3"/>
    <w:rsid w:val="004F624F"/>
    <w:rsid w:val="004F62BA"/>
    <w:rsid w:val="004F62BF"/>
    <w:rsid w:val="004F63A2"/>
    <w:rsid w:val="004F63BE"/>
    <w:rsid w:val="004F6401"/>
    <w:rsid w:val="004F645E"/>
    <w:rsid w:val="004F6489"/>
    <w:rsid w:val="004F659B"/>
    <w:rsid w:val="004F66E8"/>
    <w:rsid w:val="004F673E"/>
    <w:rsid w:val="004F67E6"/>
    <w:rsid w:val="004F6817"/>
    <w:rsid w:val="004F68DB"/>
    <w:rsid w:val="004F694B"/>
    <w:rsid w:val="004F6998"/>
    <w:rsid w:val="004F6A95"/>
    <w:rsid w:val="004F6AF8"/>
    <w:rsid w:val="004F6AFD"/>
    <w:rsid w:val="004F6CCD"/>
    <w:rsid w:val="004F6D2E"/>
    <w:rsid w:val="004F6D58"/>
    <w:rsid w:val="004F6E37"/>
    <w:rsid w:val="004F6E75"/>
    <w:rsid w:val="004F709C"/>
    <w:rsid w:val="004F70F6"/>
    <w:rsid w:val="004F7182"/>
    <w:rsid w:val="004F74E1"/>
    <w:rsid w:val="004F7687"/>
    <w:rsid w:val="004F7730"/>
    <w:rsid w:val="004F7771"/>
    <w:rsid w:val="004F779A"/>
    <w:rsid w:val="004F7915"/>
    <w:rsid w:val="004F7936"/>
    <w:rsid w:val="004F7AA6"/>
    <w:rsid w:val="004F7AD6"/>
    <w:rsid w:val="004F7BEF"/>
    <w:rsid w:val="004F7C87"/>
    <w:rsid w:val="004F7CFC"/>
    <w:rsid w:val="004F7DE5"/>
    <w:rsid w:val="004F7E50"/>
    <w:rsid w:val="004F7E56"/>
    <w:rsid w:val="004F7F23"/>
    <w:rsid w:val="0050002A"/>
    <w:rsid w:val="0050019A"/>
    <w:rsid w:val="0050019E"/>
    <w:rsid w:val="005005D5"/>
    <w:rsid w:val="0050075A"/>
    <w:rsid w:val="005007F2"/>
    <w:rsid w:val="005008DC"/>
    <w:rsid w:val="00500AC6"/>
    <w:rsid w:val="00500BAD"/>
    <w:rsid w:val="00500BF8"/>
    <w:rsid w:val="00500D51"/>
    <w:rsid w:val="00500DF7"/>
    <w:rsid w:val="00500E06"/>
    <w:rsid w:val="00500E38"/>
    <w:rsid w:val="00500EBF"/>
    <w:rsid w:val="00500EF5"/>
    <w:rsid w:val="00500F90"/>
    <w:rsid w:val="00500FE0"/>
    <w:rsid w:val="005011CF"/>
    <w:rsid w:val="005011FC"/>
    <w:rsid w:val="00501294"/>
    <w:rsid w:val="005012B4"/>
    <w:rsid w:val="00501308"/>
    <w:rsid w:val="005013EA"/>
    <w:rsid w:val="005013F1"/>
    <w:rsid w:val="0050143B"/>
    <w:rsid w:val="0050146C"/>
    <w:rsid w:val="00501506"/>
    <w:rsid w:val="0050150D"/>
    <w:rsid w:val="0050158B"/>
    <w:rsid w:val="005016E1"/>
    <w:rsid w:val="00501760"/>
    <w:rsid w:val="00501781"/>
    <w:rsid w:val="005017DF"/>
    <w:rsid w:val="00501851"/>
    <w:rsid w:val="00501893"/>
    <w:rsid w:val="0050190C"/>
    <w:rsid w:val="00501AA2"/>
    <w:rsid w:val="00501C4D"/>
    <w:rsid w:val="00501C8A"/>
    <w:rsid w:val="00501D60"/>
    <w:rsid w:val="00501D86"/>
    <w:rsid w:val="00501DFA"/>
    <w:rsid w:val="00501E36"/>
    <w:rsid w:val="00501E8F"/>
    <w:rsid w:val="00501EAB"/>
    <w:rsid w:val="00501F40"/>
    <w:rsid w:val="00501F96"/>
    <w:rsid w:val="00502120"/>
    <w:rsid w:val="0050224B"/>
    <w:rsid w:val="005022DC"/>
    <w:rsid w:val="00502350"/>
    <w:rsid w:val="00502367"/>
    <w:rsid w:val="005023C4"/>
    <w:rsid w:val="0050249C"/>
    <w:rsid w:val="005024EF"/>
    <w:rsid w:val="005024F7"/>
    <w:rsid w:val="00502528"/>
    <w:rsid w:val="0050252E"/>
    <w:rsid w:val="00502569"/>
    <w:rsid w:val="0050257A"/>
    <w:rsid w:val="0050270F"/>
    <w:rsid w:val="0050278C"/>
    <w:rsid w:val="005027A6"/>
    <w:rsid w:val="00502942"/>
    <w:rsid w:val="00502ADC"/>
    <w:rsid w:val="00502B25"/>
    <w:rsid w:val="00502B89"/>
    <w:rsid w:val="00502C02"/>
    <w:rsid w:val="00502C92"/>
    <w:rsid w:val="00502D4D"/>
    <w:rsid w:val="00502EA3"/>
    <w:rsid w:val="00502FF4"/>
    <w:rsid w:val="005030C7"/>
    <w:rsid w:val="0050330E"/>
    <w:rsid w:val="0050340B"/>
    <w:rsid w:val="00503466"/>
    <w:rsid w:val="0050358B"/>
    <w:rsid w:val="0050360A"/>
    <w:rsid w:val="005036AD"/>
    <w:rsid w:val="00503702"/>
    <w:rsid w:val="00503738"/>
    <w:rsid w:val="0050375C"/>
    <w:rsid w:val="00503886"/>
    <w:rsid w:val="00503A70"/>
    <w:rsid w:val="00503BBA"/>
    <w:rsid w:val="00503BEA"/>
    <w:rsid w:val="00503BFB"/>
    <w:rsid w:val="00503C23"/>
    <w:rsid w:val="00503C2C"/>
    <w:rsid w:val="00503D15"/>
    <w:rsid w:val="00503DC0"/>
    <w:rsid w:val="00503DC1"/>
    <w:rsid w:val="00503E1B"/>
    <w:rsid w:val="00503E90"/>
    <w:rsid w:val="00503F0D"/>
    <w:rsid w:val="005040B4"/>
    <w:rsid w:val="005041FC"/>
    <w:rsid w:val="00504478"/>
    <w:rsid w:val="0050447D"/>
    <w:rsid w:val="005045C9"/>
    <w:rsid w:val="0050465E"/>
    <w:rsid w:val="0050468D"/>
    <w:rsid w:val="0050471C"/>
    <w:rsid w:val="00504882"/>
    <w:rsid w:val="0050494E"/>
    <w:rsid w:val="00504A43"/>
    <w:rsid w:val="00504B28"/>
    <w:rsid w:val="00504C6F"/>
    <w:rsid w:val="00504CD3"/>
    <w:rsid w:val="00504CD5"/>
    <w:rsid w:val="00504DA2"/>
    <w:rsid w:val="00504DCD"/>
    <w:rsid w:val="00504E68"/>
    <w:rsid w:val="00504FA2"/>
    <w:rsid w:val="00504FFF"/>
    <w:rsid w:val="00505006"/>
    <w:rsid w:val="00505014"/>
    <w:rsid w:val="00505046"/>
    <w:rsid w:val="00505140"/>
    <w:rsid w:val="00505141"/>
    <w:rsid w:val="0050516E"/>
    <w:rsid w:val="005051BD"/>
    <w:rsid w:val="005051F1"/>
    <w:rsid w:val="00505262"/>
    <w:rsid w:val="005053DC"/>
    <w:rsid w:val="00505539"/>
    <w:rsid w:val="00505557"/>
    <w:rsid w:val="00505568"/>
    <w:rsid w:val="00505581"/>
    <w:rsid w:val="005055FA"/>
    <w:rsid w:val="00505602"/>
    <w:rsid w:val="00505632"/>
    <w:rsid w:val="00505750"/>
    <w:rsid w:val="005057A2"/>
    <w:rsid w:val="00505821"/>
    <w:rsid w:val="005058C7"/>
    <w:rsid w:val="0050594E"/>
    <w:rsid w:val="0050599D"/>
    <w:rsid w:val="005059EB"/>
    <w:rsid w:val="00505A04"/>
    <w:rsid w:val="00505AF1"/>
    <w:rsid w:val="00505B23"/>
    <w:rsid w:val="00505B8E"/>
    <w:rsid w:val="00505C12"/>
    <w:rsid w:val="00505E05"/>
    <w:rsid w:val="00505E29"/>
    <w:rsid w:val="00505E58"/>
    <w:rsid w:val="00505F6C"/>
    <w:rsid w:val="00506024"/>
    <w:rsid w:val="00506097"/>
    <w:rsid w:val="005060B6"/>
    <w:rsid w:val="005060C8"/>
    <w:rsid w:val="00506359"/>
    <w:rsid w:val="00506405"/>
    <w:rsid w:val="005064C7"/>
    <w:rsid w:val="005065E3"/>
    <w:rsid w:val="00506630"/>
    <w:rsid w:val="00506665"/>
    <w:rsid w:val="0050676E"/>
    <w:rsid w:val="00506830"/>
    <w:rsid w:val="0050685E"/>
    <w:rsid w:val="00506890"/>
    <w:rsid w:val="005068F6"/>
    <w:rsid w:val="00506A40"/>
    <w:rsid w:val="00506A96"/>
    <w:rsid w:val="00506B2A"/>
    <w:rsid w:val="00506B6C"/>
    <w:rsid w:val="00506C30"/>
    <w:rsid w:val="00506C47"/>
    <w:rsid w:val="00506C57"/>
    <w:rsid w:val="00506D9A"/>
    <w:rsid w:val="00506EC8"/>
    <w:rsid w:val="00507059"/>
    <w:rsid w:val="0050719D"/>
    <w:rsid w:val="00507205"/>
    <w:rsid w:val="00507236"/>
    <w:rsid w:val="0050739C"/>
    <w:rsid w:val="005073BD"/>
    <w:rsid w:val="00507402"/>
    <w:rsid w:val="00507534"/>
    <w:rsid w:val="0050753C"/>
    <w:rsid w:val="0050760C"/>
    <w:rsid w:val="00507692"/>
    <w:rsid w:val="0050771C"/>
    <w:rsid w:val="00507722"/>
    <w:rsid w:val="00507925"/>
    <w:rsid w:val="005079BD"/>
    <w:rsid w:val="00507A1E"/>
    <w:rsid w:val="00507A7B"/>
    <w:rsid w:val="00507C31"/>
    <w:rsid w:val="00507C54"/>
    <w:rsid w:val="00507C81"/>
    <w:rsid w:val="00507D08"/>
    <w:rsid w:val="00507DEB"/>
    <w:rsid w:val="00507E11"/>
    <w:rsid w:val="00507EE0"/>
    <w:rsid w:val="00510060"/>
    <w:rsid w:val="005102C0"/>
    <w:rsid w:val="00510313"/>
    <w:rsid w:val="005103CD"/>
    <w:rsid w:val="0051049C"/>
    <w:rsid w:val="0051058B"/>
    <w:rsid w:val="00510623"/>
    <w:rsid w:val="0051068A"/>
    <w:rsid w:val="005106CE"/>
    <w:rsid w:val="0051082E"/>
    <w:rsid w:val="00510893"/>
    <w:rsid w:val="00510DCA"/>
    <w:rsid w:val="00511025"/>
    <w:rsid w:val="005111E9"/>
    <w:rsid w:val="005111F0"/>
    <w:rsid w:val="0051134D"/>
    <w:rsid w:val="0051149E"/>
    <w:rsid w:val="005115AC"/>
    <w:rsid w:val="0051160C"/>
    <w:rsid w:val="005116AF"/>
    <w:rsid w:val="005117AF"/>
    <w:rsid w:val="0051183A"/>
    <w:rsid w:val="005118F0"/>
    <w:rsid w:val="00511936"/>
    <w:rsid w:val="005119A8"/>
    <w:rsid w:val="00511C03"/>
    <w:rsid w:val="00511CEE"/>
    <w:rsid w:val="00511D3F"/>
    <w:rsid w:val="00511DBE"/>
    <w:rsid w:val="00511EDB"/>
    <w:rsid w:val="00511EF3"/>
    <w:rsid w:val="00511F7D"/>
    <w:rsid w:val="00512044"/>
    <w:rsid w:val="005120DF"/>
    <w:rsid w:val="005120FE"/>
    <w:rsid w:val="00512123"/>
    <w:rsid w:val="0051224D"/>
    <w:rsid w:val="005124B0"/>
    <w:rsid w:val="005124C1"/>
    <w:rsid w:val="005124D4"/>
    <w:rsid w:val="00512537"/>
    <w:rsid w:val="0051256C"/>
    <w:rsid w:val="0051265B"/>
    <w:rsid w:val="00512717"/>
    <w:rsid w:val="00512729"/>
    <w:rsid w:val="00512807"/>
    <w:rsid w:val="005129F5"/>
    <w:rsid w:val="00512A58"/>
    <w:rsid w:val="00512B65"/>
    <w:rsid w:val="00512BB1"/>
    <w:rsid w:val="00512BED"/>
    <w:rsid w:val="00512C3E"/>
    <w:rsid w:val="00512C65"/>
    <w:rsid w:val="00512D13"/>
    <w:rsid w:val="00512D6B"/>
    <w:rsid w:val="00512E01"/>
    <w:rsid w:val="00512E2E"/>
    <w:rsid w:val="00512EB7"/>
    <w:rsid w:val="005130C2"/>
    <w:rsid w:val="005130CF"/>
    <w:rsid w:val="0051321D"/>
    <w:rsid w:val="0051326A"/>
    <w:rsid w:val="00513280"/>
    <w:rsid w:val="0051329D"/>
    <w:rsid w:val="005132B5"/>
    <w:rsid w:val="005132E5"/>
    <w:rsid w:val="005133AC"/>
    <w:rsid w:val="005133CF"/>
    <w:rsid w:val="00513489"/>
    <w:rsid w:val="005134B1"/>
    <w:rsid w:val="005134D5"/>
    <w:rsid w:val="00513512"/>
    <w:rsid w:val="0051359A"/>
    <w:rsid w:val="0051364D"/>
    <w:rsid w:val="005137D3"/>
    <w:rsid w:val="0051385B"/>
    <w:rsid w:val="00513978"/>
    <w:rsid w:val="00513C16"/>
    <w:rsid w:val="00513CA9"/>
    <w:rsid w:val="00513CB0"/>
    <w:rsid w:val="00513CD1"/>
    <w:rsid w:val="00513D70"/>
    <w:rsid w:val="00513EB9"/>
    <w:rsid w:val="00513ED0"/>
    <w:rsid w:val="00513EFE"/>
    <w:rsid w:val="00513F03"/>
    <w:rsid w:val="00513FD8"/>
    <w:rsid w:val="005141C1"/>
    <w:rsid w:val="00514289"/>
    <w:rsid w:val="00514354"/>
    <w:rsid w:val="005143C4"/>
    <w:rsid w:val="005144D5"/>
    <w:rsid w:val="005144F0"/>
    <w:rsid w:val="00514529"/>
    <w:rsid w:val="0051452B"/>
    <w:rsid w:val="005145CA"/>
    <w:rsid w:val="00514639"/>
    <w:rsid w:val="0051464A"/>
    <w:rsid w:val="00514A89"/>
    <w:rsid w:val="00514B1F"/>
    <w:rsid w:val="00514B6E"/>
    <w:rsid w:val="00514B93"/>
    <w:rsid w:val="00514C38"/>
    <w:rsid w:val="00514C95"/>
    <w:rsid w:val="00514D09"/>
    <w:rsid w:val="00514DE5"/>
    <w:rsid w:val="00514E05"/>
    <w:rsid w:val="00514E09"/>
    <w:rsid w:val="00514EB4"/>
    <w:rsid w:val="00515032"/>
    <w:rsid w:val="0051512A"/>
    <w:rsid w:val="005151D8"/>
    <w:rsid w:val="005152F8"/>
    <w:rsid w:val="00515366"/>
    <w:rsid w:val="00515535"/>
    <w:rsid w:val="0051553C"/>
    <w:rsid w:val="00515629"/>
    <w:rsid w:val="005156C1"/>
    <w:rsid w:val="005156DF"/>
    <w:rsid w:val="00515705"/>
    <w:rsid w:val="00515846"/>
    <w:rsid w:val="005158C7"/>
    <w:rsid w:val="005159BA"/>
    <w:rsid w:val="005159F9"/>
    <w:rsid w:val="00515A16"/>
    <w:rsid w:val="00515A72"/>
    <w:rsid w:val="00515D89"/>
    <w:rsid w:val="00515E31"/>
    <w:rsid w:val="00515EF6"/>
    <w:rsid w:val="00515F25"/>
    <w:rsid w:val="00515F9A"/>
    <w:rsid w:val="00516012"/>
    <w:rsid w:val="00516034"/>
    <w:rsid w:val="00516068"/>
    <w:rsid w:val="005160CA"/>
    <w:rsid w:val="005160CB"/>
    <w:rsid w:val="00516164"/>
    <w:rsid w:val="005161D6"/>
    <w:rsid w:val="00516380"/>
    <w:rsid w:val="005163E9"/>
    <w:rsid w:val="00516426"/>
    <w:rsid w:val="00516699"/>
    <w:rsid w:val="00516830"/>
    <w:rsid w:val="00516854"/>
    <w:rsid w:val="005168BC"/>
    <w:rsid w:val="005168EB"/>
    <w:rsid w:val="0051699B"/>
    <w:rsid w:val="00516A6C"/>
    <w:rsid w:val="00516C45"/>
    <w:rsid w:val="00516DBB"/>
    <w:rsid w:val="00516EEB"/>
    <w:rsid w:val="00516F16"/>
    <w:rsid w:val="005170F8"/>
    <w:rsid w:val="00517140"/>
    <w:rsid w:val="0051734B"/>
    <w:rsid w:val="00517495"/>
    <w:rsid w:val="005174E1"/>
    <w:rsid w:val="0051756B"/>
    <w:rsid w:val="00517623"/>
    <w:rsid w:val="005176CD"/>
    <w:rsid w:val="0051771B"/>
    <w:rsid w:val="00517883"/>
    <w:rsid w:val="00517923"/>
    <w:rsid w:val="0051794B"/>
    <w:rsid w:val="00517974"/>
    <w:rsid w:val="00517B45"/>
    <w:rsid w:val="00517B9F"/>
    <w:rsid w:val="00517C54"/>
    <w:rsid w:val="00517C85"/>
    <w:rsid w:val="00517D2E"/>
    <w:rsid w:val="00517D43"/>
    <w:rsid w:val="00517D89"/>
    <w:rsid w:val="00517E75"/>
    <w:rsid w:val="00517F23"/>
    <w:rsid w:val="00520171"/>
    <w:rsid w:val="005201EC"/>
    <w:rsid w:val="00520386"/>
    <w:rsid w:val="005203A5"/>
    <w:rsid w:val="005203B9"/>
    <w:rsid w:val="00520479"/>
    <w:rsid w:val="005204F3"/>
    <w:rsid w:val="005206DD"/>
    <w:rsid w:val="0052070C"/>
    <w:rsid w:val="00520769"/>
    <w:rsid w:val="00520809"/>
    <w:rsid w:val="005208BB"/>
    <w:rsid w:val="0052098F"/>
    <w:rsid w:val="00520B4D"/>
    <w:rsid w:val="00520B61"/>
    <w:rsid w:val="00520C11"/>
    <w:rsid w:val="00520C2C"/>
    <w:rsid w:val="00520DCD"/>
    <w:rsid w:val="00520E40"/>
    <w:rsid w:val="00520EF2"/>
    <w:rsid w:val="00520EF6"/>
    <w:rsid w:val="005210E7"/>
    <w:rsid w:val="0052116E"/>
    <w:rsid w:val="005211DE"/>
    <w:rsid w:val="0052135E"/>
    <w:rsid w:val="00521459"/>
    <w:rsid w:val="0052147D"/>
    <w:rsid w:val="005215AC"/>
    <w:rsid w:val="005217AC"/>
    <w:rsid w:val="005217FA"/>
    <w:rsid w:val="00521AF3"/>
    <w:rsid w:val="00521B25"/>
    <w:rsid w:val="00521B3F"/>
    <w:rsid w:val="00521B7F"/>
    <w:rsid w:val="00521BDF"/>
    <w:rsid w:val="00521CA7"/>
    <w:rsid w:val="00521CBA"/>
    <w:rsid w:val="00521CFA"/>
    <w:rsid w:val="00521D2C"/>
    <w:rsid w:val="00521D3B"/>
    <w:rsid w:val="00521D96"/>
    <w:rsid w:val="00521DBE"/>
    <w:rsid w:val="00521F82"/>
    <w:rsid w:val="00521FA1"/>
    <w:rsid w:val="005220BE"/>
    <w:rsid w:val="00522149"/>
    <w:rsid w:val="005221C2"/>
    <w:rsid w:val="005222C7"/>
    <w:rsid w:val="00522309"/>
    <w:rsid w:val="00522464"/>
    <w:rsid w:val="005226D7"/>
    <w:rsid w:val="00522738"/>
    <w:rsid w:val="00522946"/>
    <w:rsid w:val="00522AB4"/>
    <w:rsid w:val="00522B03"/>
    <w:rsid w:val="00522B09"/>
    <w:rsid w:val="00522C7E"/>
    <w:rsid w:val="00522CBE"/>
    <w:rsid w:val="00522CFE"/>
    <w:rsid w:val="00522DE1"/>
    <w:rsid w:val="00522F8B"/>
    <w:rsid w:val="005230B9"/>
    <w:rsid w:val="005230BF"/>
    <w:rsid w:val="005230E1"/>
    <w:rsid w:val="00523124"/>
    <w:rsid w:val="00523185"/>
    <w:rsid w:val="005232E7"/>
    <w:rsid w:val="005232EB"/>
    <w:rsid w:val="0052361F"/>
    <w:rsid w:val="00523664"/>
    <w:rsid w:val="005238BB"/>
    <w:rsid w:val="005238D6"/>
    <w:rsid w:val="0052390B"/>
    <w:rsid w:val="00523992"/>
    <w:rsid w:val="00523A6B"/>
    <w:rsid w:val="00523A96"/>
    <w:rsid w:val="00523AF1"/>
    <w:rsid w:val="00523B32"/>
    <w:rsid w:val="00523B3C"/>
    <w:rsid w:val="00523B84"/>
    <w:rsid w:val="00523CCD"/>
    <w:rsid w:val="005240F9"/>
    <w:rsid w:val="0052430F"/>
    <w:rsid w:val="00524371"/>
    <w:rsid w:val="005243E2"/>
    <w:rsid w:val="0052447F"/>
    <w:rsid w:val="005244A8"/>
    <w:rsid w:val="00524522"/>
    <w:rsid w:val="00524610"/>
    <w:rsid w:val="005246FA"/>
    <w:rsid w:val="00524756"/>
    <w:rsid w:val="0052479C"/>
    <w:rsid w:val="005247FA"/>
    <w:rsid w:val="005248B4"/>
    <w:rsid w:val="00524A04"/>
    <w:rsid w:val="00524A45"/>
    <w:rsid w:val="00524A6C"/>
    <w:rsid w:val="00524AED"/>
    <w:rsid w:val="00524C49"/>
    <w:rsid w:val="00524D67"/>
    <w:rsid w:val="00524EC4"/>
    <w:rsid w:val="00524ED2"/>
    <w:rsid w:val="00524F2A"/>
    <w:rsid w:val="0052506A"/>
    <w:rsid w:val="0052518F"/>
    <w:rsid w:val="0052535C"/>
    <w:rsid w:val="0052555D"/>
    <w:rsid w:val="005258CF"/>
    <w:rsid w:val="005258DC"/>
    <w:rsid w:val="0052590B"/>
    <w:rsid w:val="0052593A"/>
    <w:rsid w:val="0052599F"/>
    <w:rsid w:val="005259BD"/>
    <w:rsid w:val="005259C4"/>
    <w:rsid w:val="00525A19"/>
    <w:rsid w:val="00525A81"/>
    <w:rsid w:val="00525B1D"/>
    <w:rsid w:val="00525BFB"/>
    <w:rsid w:val="00525C14"/>
    <w:rsid w:val="00525CC0"/>
    <w:rsid w:val="00525DD2"/>
    <w:rsid w:val="00525DE0"/>
    <w:rsid w:val="00525E14"/>
    <w:rsid w:val="00525E66"/>
    <w:rsid w:val="00525EBD"/>
    <w:rsid w:val="005260A5"/>
    <w:rsid w:val="005260BE"/>
    <w:rsid w:val="00526499"/>
    <w:rsid w:val="00526634"/>
    <w:rsid w:val="005266C5"/>
    <w:rsid w:val="00526798"/>
    <w:rsid w:val="00526873"/>
    <w:rsid w:val="00526994"/>
    <w:rsid w:val="005269A8"/>
    <w:rsid w:val="00526BBE"/>
    <w:rsid w:val="0052713A"/>
    <w:rsid w:val="005271B9"/>
    <w:rsid w:val="005271CD"/>
    <w:rsid w:val="005271F0"/>
    <w:rsid w:val="00527211"/>
    <w:rsid w:val="005272A9"/>
    <w:rsid w:val="0052738C"/>
    <w:rsid w:val="005273BA"/>
    <w:rsid w:val="00527413"/>
    <w:rsid w:val="00527593"/>
    <w:rsid w:val="00527788"/>
    <w:rsid w:val="005277AC"/>
    <w:rsid w:val="005277EA"/>
    <w:rsid w:val="0052782C"/>
    <w:rsid w:val="00527897"/>
    <w:rsid w:val="0052791E"/>
    <w:rsid w:val="00527A53"/>
    <w:rsid w:val="00527AD2"/>
    <w:rsid w:val="00527B2B"/>
    <w:rsid w:val="00527BBB"/>
    <w:rsid w:val="00527E59"/>
    <w:rsid w:val="00527F4D"/>
    <w:rsid w:val="00527F84"/>
    <w:rsid w:val="00527FA0"/>
    <w:rsid w:val="005300F2"/>
    <w:rsid w:val="005303DD"/>
    <w:rsid w:val="00530426"/>
    <w:rsid w:val="00530432"/>
    <w:rsid w:val="005304F4"/>
    <w:rsid w:val="00530502"/>
    <w:rsid w:val="00530560"/>
    <w:rsid w:val="0053059F"/>
    <w:rsid w:val="00530629"/>
    <w:rsid w:val="005306F7"/>
    <w:rsid w:val="005306FB"/>
    <w:rsid w:val="00530746"/>
    <w:rsid w:val="00530779"/>
    <w:rsid w:val="005307F6"/>
    <w:rsid w:val="00530999"/>
    <w:rsid w:val="00530ADA"/>
    <w:rsid w:val="00530B82"/>
    <w:rsid w:val="00530C25"/>
    <w:rsid w:val="00530C60"/>
    <w:rsid w:val="00530C7A"/>
    <w:rsid w:val="00530CC5"/>
    <w:rsid w:val="00530E1A"/>
    <w:rsid w:val="00530EE1"/>
    <w:rsid w:val="00530F94"/>
    <w:rsid w:val="00530FDA"/>
    <w:rsid w:val="0053110D"/>
    <w:rsid w:val="00531197"/>
    <w:rsid w:val="005311C2"/>
    <w:rsid w:val="0053120A"/>
    <w:rsid w:val="00531215"/>
    <w:rsid w:val="00531286"/>
    <w:rsid w:val="00531287"/>
    <w:rsid w:val="005312D4"/>
    <w:rsid w:val="005313E5"/>
    <w:rsid w:val="00531527"/>
    <w:rsid w:val="00531582"/>
    <w:rsid w:val="00531650"/>
    <w:rsid w:val="00531705"/>
    <w:rsid w:val="005317F5"/>
    <w:rsid w:val="005317FC"/>
    <w:rsid w:val="0053183D"/>
    <w:rsid w:val="0053193A"/>
    <w:rsid w:val="00531981"/>
    <w:rsid w:val="0053199B"/>
    <w:rsid w:val="00531A0C"/>
    <w:rsid w:val="00531A29"/>
    <w:rsid w:val="00531A30"/>
    <w:rsid w:val="00531B72"/>
    <w:rsid w:val="00531D1C"/>
    <w:rsid w:val="00531E2B"/>
    <w:rsid w:val="00531EC1"/>
    <w:rsid w:val="00531FC5"/>
    <w:rsid w:val="00532047"/>
    <w:rsid w:val="0053208A"/>
    <w:rsid w:val="00532161"/>
    <w:rsid w:val="00532193"/>
    <w:rsid w:val="0053224B"/>
    <w:rsid w:val="005322CA"/>
    <w:rsid w:val="005322D9"/>
    <w:rsid w:val="00532315"/>
    <w:rsid w:val="0053235A"/>
    <w:rsid w:val="00532394"/>
    <w:rsid w:val="005326E7"/>
    <w:rsid w:val="005328F9"/>
    <w:rsid w:val="005329D6"/>
    <w:rsid w:val="00532A05"/>
    <w:rsid w:val="00532A4B"/>
    <w:rsid w:val="00532B06"/>
    <w:rsid w:val="00532B82"/>
    <w:rsid w:val="00532B8A"/>
    <w:rsid w:val="00532BB1"/>
    <w:rsid w:val="00532D73"/>
    <w:rsid w:val="00532D95"/>
    <w:rsid w:val="00532DEC"/>
    <w:rsid w:val="00532E2D"/>
    <w:rsid w:val="00532E66"/>
    <w:rsid w:val="00532E8E"/>
    <w:rsid w:val="00532F79"/>
    <w:rsid w:val="00532FA1"/>
    <w:rsid w:val="005330F8"/>
    <w:rsid w:val="005330FB"/>
    <w:rsid w:val="00533242"/>
    <w:rsid w:val="005332C9"/>
    <w:rsid w:val="00533303"/>
    <w:rsid w:val="00533310"/>
    <w:rsid w:val="00533332"/>
    <w:rsid w:val="00533537"/>
    <w:rsid w:val="005336FD"/>
    <w:rsid w:val="005337E7"/>
    <w:rsid w:val="00533842"/>
    <w:rsid w:val="0053399E"/>
    <w:rsid w:val="00533A7E"/>
    <w:rsid w:val="00533AA0"/>
    <w:rsid w:val="00533B05"/>
    <w:rsid w:val="00533C2F"/>
    <w:rsid w:val="00533D4D"/>
    <w:rsid w:val="00533E7B"/>
    <w:rsid w:val="00533F42"/>
    <w:rsid w:val="00533F43"/>
    <w:rsid w:val="00533F48"/>
    <w:rsid w:val="00533FDF"/>
    <w:rsid w:val="00534071"/>
    <w:rsid w:val="005343BD"/>
    <w:rsid w:val="00534456"/>
    <w:rsid w:val="00534616"/>
    <w:rsid w:val="00534655"/>
    <w:rsid w:val="00534656"/>
    <w:rsid w:val="005346F2"/>
    <w:rsid w:val="0053478C"/>
    <w:rsid w:val="00534BE4"/>
    <w:rsid w:val="00534DEF"/>
    <w:rsid w:val="00534E00"/>
    <w:rsid w:val="00534EC1"/>
    <w:rsid w:val="00534EFF"/>
    <w:rsid w:val="00534F0D"/>
    <w:rsid w:val="00534F2A"/>
    <w:rsid w:val="00534F92"/>
    <w:rsid w:val="00535066"/>
    <w:rsid w:val="00535162"/>
    <w:rsid w:val="0053518B"/>
    <w:rsid w:val="005351B4"/>
    <w:rsid w:val="00535279"/>
    <w:rsid w:val="005352A1"/>
    <w:rsid w:val="00535375"/>
    <w:rsid w:val="005353EB"/>
    <w:rsid w:val="005356D2"/>
    <w:rsid w:val="00535927"/>
    <w:rsid w:val="005359EB"/>
    <w:rsid w:val="00535AC9"/>
    <w:rsid w:val="00535B26"/>
    <w:rsid w:val="00535B55"/>
    <w:rsid w:val="00535D01"/>
    <w:rsid w:val="00535D28"/>
    <w:rsid w:val="00535E70"/>
    <w:rsid w:val="00535F7C"/>
    <w:rsid w:val="00536067"/>
    <w:rsid w:val="00536117"/>
    <w:rsid w:val="00536181"/>
    <w:rsid w:val="00536340"/>
    <w:rsid w:val="00536474"/>
    <w:rsid w:val="0053673A"/>
    <w:rsid w:val="00536753"/>
    <w:rsid w:val="005367DF"/>
    <w:rsid w:val="005367EA"/>
    <w:rsid w:val="0053683D"/>
    <w:rsid w:val="005368D1"/>
    <w:rsid w:val="00536923"/>
    <w:rsid w:val="00536974"/>
    <w:rsid w:val="005369A3"/>
    <w:rsid w:val="005369A9"/>
    <w:rsid w:val="005369EA"/>
    <w:rsid w:val="00536A09"/>
    <w:rsid w:val="00536A5F"/>
    <w:rsid w:val="00536B17"/>
    <w:rsid w:val="00536B45"/>
    <w:rsid w:val="00536D47"/>
    <w:rsid w:val="00536DD5"/>
    <w:rsid w:val="00536F6D"/>
    <w:rsid w:val="00537021"/>
    <w:rsid w:val="00537082"/>
    <w:rsid w:val="00537102"/>
    <w:rsid w:val="00537119"/>
    <w:rsid w:val="00537160"/>
    <w:rsid w:val="00537221"/>
    <w:rsid w:val="0053722F"/>
    <w:rsid w:val="0053735B"/>
    <w:rsid w:val="005373A2"/>
    <w:rsid w:val="00537560"/>
    <w:rsid w:val="00537647"/>
    <w:rsid w:val="005376A9"/>
    <w:rsid w:val="00537730"/>
    <w:rsid w:val="0053776A"/>
    <w:rsid w:val="005378A0"/>
    <w:rsid w:val="00537977"/>
    <w:rsid w:val="005379E0"/>
    <w:rsid w:val="00537A8A"/>
    <w:rsid w:val="00537A9D"/>
    <w:rsid w:val="00537B72"/>
    <w:rsid w:val="00537BCB"/>
    <w:rsid w:val="00537CAA"/>
    <w:rsid w:val="00537D31"/>
    <w:rsid w:val="00537F72"/>
    <w:rsid w:val="00540014"/>
    <w:rsid w:val="00540190"/>
    <w:rsid w:val="00540238"/>
    <w:rsid w:val="0054023B"/>
    <w:rsid w:val="00540437"/>
    <w:rsid w:val="00540477"/>
    <w:rsid w:val="005404B2"/>
    <w:rsid w:val="00540549"/>
    <w:rsid w:val="0054069A"/>
    <w:rsid w:val="005406DC"/>
    <w:rsid w:val="0054088D"/>
    <w:rsid w:val="005408D0"/>
    <w:rsid w:val="00540913"/>
    <w:rsid w:val="00540AFC"/>
    <w:rsid w:val="00540B8E"/>
    <w:rsid w:val="00540C34"/>
    <w:rsid w:val="00540C35"/>
    <w:rsid w:val="00540C5A"/>
    <w:rsid w:val="00540CA2"/>
    <w:rsid w:val="00540E55"/>
    <w:rsid w:val="00540EAD"/>
    <w:rsid w:val="00540FD4"/>
    <w:rsid w:val="00541113"/>
    <w:rsid w:val="005411C3"/>
    <w:rsid w:val="005411FE"/>
    <w:rsid w:val="0054120B"/>
    <w:rsid w:val="00541217"/>
    <w:rsid w:val="00541290"/>
    <w:rsid w:val="0054132B"/>
    <w:rsid w:val="00541436"/>
    <w:rsid w:val="00541465"/>
    <w:rsid w:val="00541566"/>
    <w:rsid w:val="00541594"/>
    <w:rsid w:val="005416D3"/>
    <w:rsid w:val="00541838"/>
    <w:rsid w:val="00541851"/>
    <w:rsid w:val="005418C4"/>
    <w:rsid w:val="00541AC4"/>
    <w:rsid w:val="00541B4A"/>
    <w:rsid w:val="00541B76"/>
    <w:rsid w:val="00541BCD"/>
    <w:rsid w:val="00541C39"/>
    <w:rsid w:val="00541CDE"/>
    <w:rsid w:val="00541FF1"/>
    <w:rsid w:val="00541FFA"/>
    <w:rsid w:val="005420EB"/>
    <w:rsid w:val="00542152"/>
    <w:rsid w:val="00542163"/>
    <w:rsid w:val="00542206"/>
    <w:rsid w:val="00542285"/>
    <w:rsid w:val="00542452"/>
    <w:rsid w:val="0054249D"/>
    <w:rsid w:val="005424E9"/>
    <w:rsid w:val="005425C5"/>
    <w:rsid w:val="005426FE"/>
    <w:rsid w:val="00542785"/>
    <w:rsid w:val="005427B6"/>
    <w:rsid w:val="00542839"/>
    <w:rsid w:val="0054297C"/>
    <w:rsid w:val="005429E1"/>
    <w:rsid w:val="00542A69"/>
    <w:rsid w:val="00542C11"/>
    <w:rsid w:val="00542C5D"/>
    <w:rsid w:val="00542CCD"/>
    <w:rsid w:val="00542D4C"/>
    <w:rsid w:val="00542F60"/>
    <w:rsid w:val="00542FAF"/>
    <w:rsid w:val="00543000"/>
    <w:rsid w:val="00543001"/>
    <w:rsid w:val="005430D4"/>
    <w:rsid w:val="005431A4"/>
    <w:rsid w:val="005432B0"/>
    <w:rsid w:val="0054337F"/>
    <w:rsid w:val="0054363C"/>
    <w:rsid w:val="0054379D"/>
    <w:rsid w:val="00543851"/>
    <w:rsid w:val="00543916"/>
    <w:rsid w:val="005439F2"/>
    <w:rsid w:val="00543ABD"/>
    <w:rsid w:val="00543BB1"/>
    <w:rsid w:val="00543C64"/>
    <w:rsid w:val="00543C7F"/>
    <w:rsid w:val="00543D6A"/>
    <w:rsid w:val="00543D9C"/>
    <w:rsid w:val="00543DF0"/>
    <w:rsid w:val="00543E01"/>
    <w:rsid w:val="00543E12"/>
    <w:rsid w:val="00543E7D"/>
    <w:rsid w:val="00543F26"/>
    <w:rsid w:val="00543F38"/>
    <w:rsid w:val="00543F42"/>
    <w:rsid w:val="00543F85"/>
    <w:rsid w:val="0054403A"/>
    <w:rsid w:val="005441DB"/>
    <w:rsid w:val="00544216"/>
    <w:rsid w:val="0054454F"/>
    <w:rsid w:val="0054456F"/>
    <w:rsid w:val="0054478D"/>
    <w:rsid w:val="0054479C"/>
    <w:rsid w:val="0054483B"/>
    <w:rsid w:val="005448A0"/>
    <w:rsid w:val="0054492D"/>
    <w:rsid w:val="00544946"/>
    <w:rsid w:val="00544956"/>
    <w:rsid w:val="00544959"/>
    <w:rsid w:val="00544C6F"/>
    <w:rsid w:val="00544CBE"/>
    <w:rsid w:val="00544D51"/>
    <w:rsid w:val="00544D91"/>
    <w:rsid w:val="00544DDA"/>
    <w:rsid w:val="00544FF1"/>
    <w:rsid w:val="005450E5"/>
    <w:rsid w:val="0054518D"/>
    <w:rsid w:val="005451AA"/>
    <w:rsid w:val="00545535"/>
    <w:rsid w:val="005455B0"/>
    <w:rsid w:val="005456FF"/>
    <w:rsid w:val="0054575E"/>
    <w:rsid w:val="005457AF"/>
    <w:rsid w:val="005457D3"/>
    <w:rsid w:val="005457D8"/>
    <w:rsid w:val="00545866"/>
    <w:rsid w:val="005458D1"/>
    <w:rsid w:val="005459FE"/>
    <w:rsid w:val="00545A3E"/>
    <w:rsid w:val="00545A98"/>
    <w:rsid w:val="00545E3D"/>
    <w:rsid w:val="00545EB5"/>
    <w:rsid w:val="00546078"/>
    <w:rsid w:val="00546089"/>
    <w:rsid w:val="00546264"/>
    <w:rsid w:val="005462E6"/>
    <w:rsid w:val="0054637E"/>
    <w:rsid w:val="00546486"/>
    <w:rsid w:val="005464A5"/>
    <w:rsid w:val="00546509"/>
    <w:rsid w:val="00546543"/>
    <w:rsid w:val="0054679A"/>
    <w:rsid w:val="005467BC"/>
    <w:rsid w:val="00546905"/>
    <w:rsid w:val="0054691E"/>
    <w:rsid w:val="00546A1D"/>
    <w:rsid w:val="00546BBD"/>
    <w:rsid w:val="00546D87"/>
    <w:rsid w:val="00546F35"/>
    <w:rsid w:val="00547044"/>
    <w:rsid w:val="005470B6"/>
    <w:rsid w:val="005470DA"/>
    <w:rsid w:val="00547118"/>
    <w:rsid w:val="00547154"/>
    <w:rsid w:val="0054719D"/>
    <w:rsid w:val="0054725F"/>
    <w:rsid w:val="005473C0"/>
    <w:rsid w:val="00547443"/>
    <w:rsid w:val="00547452"/>
    <w:rsid w:val="005474FB"/>
    <w:rsid w:val="005477B2"/>
    <w:rsid w:val="005478F5"/>
    <w:rsid w:val="005479EC"/>
    <w:rsid w:val="00547AC4"/>
    <w:rsid w:val="00547AEC"/>
    <w:rsid w:val="00547C42"/>
    <w:rsid w:val="00547CCF"/>
    <w:rsid w:val="00547D37"/>
    <w:rsid w:val="00547DDD"/>
    <w:rsid w:val="00547E71"/>
    <w:rsid w:val="00547E8E"/>
    <w:rsid w:val="00547E97"/>
    <w:rsid w:val="00547EBC"/>
    <w:rsid w:val="00547EF2"/>
    <w:rsid w:val="0055008A"/>
    <w:rsid w:val="005500A1"/>
    <w:rsid w:val="005501BB"/>
    <w:rsid w:val="005502A1"/>
    <w:rsid w:val="005502B9"/>
    <w:rsid w:val="00550347"/>
    <w:rsid w:val="0055034D"/>
    <w:rsid w:val="0055038B"/>
    <w:rsid w:val="00550422"/>
    <w:rsid w:val="0055052E"/>
    <w:rsid w:val="00550738"/>
    <w:rsid w:val="00550752"/>
    <w:rsid w:val="0055084B"/>
    <w:rsid w:val="0055091F"/>
    <w:rsid w:val="00550A63"/>
    <w:rsid w:val="00550AD5"/>
    <w:rsid w:val="00550AED"/>
    <w:rsid w:val="00550AFE"/>
    <w:rsid w:val="00550B03"/>
    <w:rsid w:val="00550B5D"/>
    <w:rsid w:val="00550BC6"/>
    <w:rsid w:val="00550C05"/>
    <w:rsid w:val="00550E1B"/>
    <w:rsid w:val="00550E49"/>
    <w:rsid w:val="00551020"/>
    <w:rsid w:val="00551090"/>
    <w:rsid w:val="0055119B"/>
    <w:rsid w:val="005512C0"/>
    <w:rsid w:val="00551342"/>
    <w:rsid w:val="00551351"/>
    <w:rsid w:val="0055139F"/>
    <w:rsid w:val="0055141E"/>
    <w:rsid w:val="0055143F"/>
    <w:rsid w:val="00551468"/>
    <w:rsid w:val="005516B5"/>
    <w:rsid w:val="0055176D"/>
    <w:rsid w:val="00551963"/>
    <w:rsid w:val="00551A78"/>
    <w:rsid w:val="00551B27"/>
    <w:rsid w:val="00551BC5"/>
    <w:rsid w:val="00551D3A"/>
    <w:rsid w:val="00551D8A"/>
    <w:rsid w:val="00551E48"/>
    <w:rsid w:val="00551F2B"/>
    <w:rsid w:val="00551F8D"/>
    <w:rsid w:val="00551FBC"/>
    <w:rsid w:val="0055203F"/>
    <w:rsid w:val="005520EB"/>
    <w:rsid w:val="005522DF"/>
    <w:rsid w:val="00552312"/>
    <w:rsid w:val="0055238C"/>
    <w:rsid w:val="005523C8"/>
    <w:rsid w:val="00552428"/>
    <w:rsid w:val="00552508"/>
    <w:rsid w:val="005525C3"/>
    <w:rsid w:val="005527A2"/>
    <w:rsid w:val="0055284E"/>
    <w:rsid w:val="00552941"/>
    <w:rsid w:val="005529D7"/>
    <w:rsid w:val="00552A15"/>
    <w:rsid w:val="00552A3D"/>
    <w:rsid w:val="00552B84"/>
    <w:rsid w:val="00552D71"/>
    <w:rsid w:val="00552E1F"/>
    <w:rsid w:val="00552E78"/>
    <w:rsid w:val="00552ED0"/>
    <w:rsid w:val="00552EEC"/>
    <w:rsid w:val="00552EF3"/>
    <w:rsid w:val="00552FBA"/>
    <w:rsid w:val="00552FC9"/>
    <w:rsid w:val="005530EB"/>
    <w:rsid w:val="00553104"/>
    <w:rsid w:val="005531E6"/>
    <w:rsid w:val="0055325C"/>
    <w:rsid w:val="00553271"/>
    <w:rsid w:val="00553297"/>
    <w:rsid w:val="005532EC"/>
    <w:rsid w:val="00553417"/>
    <w:rsid w:val="00553534"/>
    <w:rsid w:val="0055354C"/>
    <w:rsid w:val="00553576"/>
    <w:rsid w:val="005535ED"/>
    <w:rsid w:val="00553664"/>
    <w:rsid w:val="005536A0"/>
    <w:rsid w:val="005538C7"/>
    <w:rsid w:val="00553900"/>
    <w:rsid w:val="00553B1B"/>
    <w:rsid w:val="00553BC8"/>
    <w:rsid w:val="00553C8E"/>
    <w:rsid w:val="00553C96"/>
    <w:rsid w:val="00553D38"/>
    <w:rsid w:val="00553E9C"/>
    <w:rsid w:val="00553EBB"/>
    <w:rsid w:val="00554060"/>
    <w:rsid w:val="005541CA"/>
    <w:rsid w:val="005542A0"/>
    <w:rsid w:val="00554316"/>
    <w:rsid w:val="0055431C"/>
    <w:rsid w:val="005543D1"/>
    <w:rsid w:val="00554480"/>
    <w:rsid w:val="00554731"/>
    <w:rsid w:val="0055480B"/>
    <w:rsid w:val="00554822"/>
    <w:rsid w:val="00554849"/>
    <w:rsid w:val="0055496F"/>
    <w:rsid w:val="005549B5"/>
    <w:rsid w:val="00554B47"/>
    <w:rsid w:val="00554B49"/>
    <w:rsid w:val="00554B6E"/>
    <w:rsid w:val="00554B89"/>
    <w:rsid w:val="00554C14"/>
    <w:rsid w:val="00554C1C"/>
    <w:rsid w:val="00554C22"/>
    <w:rsid w:val="00554E0C"/>
    <w:rsid w:val="00554E21"/>
    <w:rsid w:val="00554F6F"/>
    <w:rsid w:val="00555032"/>
    <w:rsid w:val="0055508F"/>
    <w:rsid w:val="005550C4"/>
    <w:rsid w:val="005550E0"/>
    <w:rsid w:val="0055512D"/>
    <w:rsid w:val="005551A3"/>
    <w:rsid w:val="0055520D"/>
    <w:rsid w:val="005552A2"/>
    <w:rsid w:val="00555387"/>
    <w:rsid w:val="0055550E"/>
    <w:rsid w:val="0055551A"/>
    <w:rsid w:val="0055560F"/>
    <w:rsid w:val="0055569C"/>
    <w:rsid w:val="00555703"/>
    <w:rsid w:val="0055574A"/>
    <w:rsid w:val="0055586D"/>
    <w:rsid w:val="005558A7"/>
    <w:rsid w:val="0055591A"/>
    <w:rsid w:val="00555A5F"/>
    <w:rsid w:val="00555B4F"/>
    <w:rsid w:val="00555B81"/>
    <w:rsid w:val="00555BE2"/>
    <w:rsid w:val="00555DE5"/>
    <w:rsid w:val="00555E7F"/>
    <w:rsid w:val="00555F94"/>
    <w:rsid w:val="00555FC5"/>
    <w:rsid w:val="00556003"/>
    <w:rsid w:val="0055629E"/>
    <w:rsid w:val="005562ED"/>
    <w:rsid w:val="0055631F"/>
    <w:rsid w:val="00556496"/>
    <w:rsid w:val="0055649A"/>
    <w:rsid w:val="00556535"/>
    <w:rsid w:val="00556826"/>
    <w:rsid w:val="00556841"/>
    <w:rsid w:val="0055699D"/>
    <w:rsid w:val="00556A6B"/>
    <w:rsid w:val="00556A8F"/>
    <w:rsid w:val="00556BE5"/>
    <w:rsid w:val="00556C34"/>
    <w:rsid w:val="00556C48"/>
    <w:rsid w:val="00556E1E"/>
    <w:rsid w:val="00556F5D"/>
    <w:rsid w:val="00556FA1"/>
    <w:rsid w:val="0055702A"/>
    <w:rsid w:val="005571D5"/>
    <w:rsid w:val="005572B1"/>
    <w:rsid w:val="00557307"/>
    <w:rsid w:val="00557384"/>
    <w:rsid w:val="005574EE"/>
    <w:rsid w:val="00557647"/>
    <w:rsid w:val="00557665"/>
    <w:rsid w:val="0055773E"/>
    <w:rsid w:val="0055775E"/>
    <w:rsid w:val="00557770"/>
    <w:rsid w:val="00557775"/>
    <w:rsid w:val="005577AB"/>
    <w:rsid w:val="00557C7D"/>
    <w:rsid w:val="00557CCF"/>
    <w:rsid w:val="00557D01"/>
    <w:rsid w:val="00557D3E"/>
    <w:rsid w:val="00557D9B"/>
    <w:rsid w:val="00557FC3"/>
    <w:rsid w:val="0056005C"/>
    <w:rsid w:val="0056007F"/>
    <w:rsid w:val="0056009D"/>
    <w:rsid w:val="005600BC"/>
    <w:rsid w:val="0056010F"/>
    <w:rsid w:val="00560142"/>
    <w:rsid w:val="00560227"/>
    <w:rsid w:val="00560340"/>
    <w:rsid w:val="00560344"/>
    <w:rsid w:val="005603B9"/>
    <w:rsid w:val="005603FE"/>
    <w:rsid w:val="005604B2"/>
    <w:rsid w:val="005606BF"/>
    <w:rsid w:val="005606D0"/>
    <w:rsid w:val="00560753"/>
    <w:rsid w:val="005607A7"/>
    <w:rsid w:val="005607E0"/>
    <w:rsid w:val="00560865"/>
    <w:rsid w:val="005608D9"/>
    <w:rsid w:val="00560A89"/>
    <w:rsid w:val="00560A9A"/>
    <w:rsid w:val="00560AE2"/>
    <w:rsid w:val="00560AF6"/>
    <w:rsid w:val="00560C82"/>
    <w:rsid w:val="00560D7F"/>
    <w:rsid w:val="00560D8E"/>
    <w:rsid w:val="00560E2F"/>
    <w:rsid w:val="00560E83"/>
    <w:rsid w:val="00560EDA"/>
    <w:rsid w:val="00560FA5"/>
    <w:rsid w:val="0056120A"/>
    <w:rsid w:val="0056123B"/>
    <w:rsid w:val="00561299"/>
    <w:rsid w:val="00561303"/>
    <w:rsid w:val="005613CC"/>
    <w:rsid w:val="0056149F"/>
    <w:rsid w:val="0056152B"/>
    <w:rsid w:val="00561579"/>
    <w:rsid w:val="00561658"/>
    <w:rsid w:val="005616CF"/>
    <w:rsid w:val="00561830"/>
    <w:rsid w:val="00561838"/>
    <w:rsid w:val="005618B8"/>
    <w:rsid w:val="00561910"/>
    <w:rsid w:val="0056197C"/>
    <w:rsid w:val="005619D3"/>
    <w:rsid w:val="00561A43"/>
    <w:rsid w:val="00561B95"/>
    <w:rsid w:val="00561BD0"/>
    <w:rsid w:val="00561D1C"/>
    <w:rsid w:val="00561E80"/>
    <w:rsid w:val="00561FF8"/>
    <w:rsid w:val="00562052"/>
    <w:rsid w:val="00562057"/>
    <w:rsid w:val="0056212C"/>
    <w:rsid w:val="00562226"/>
    <w:rsid w:val="00562291"/>
    <w:rsid w:val="005622F6"/>
    <w:rsid w:val="0056234F"/>
    <w:rsid w:val="00562368"/>
    <w:rsid w:val="005624E7"/>
    <w:rsid w:val="0056254F"/>
    <w:rsid w:val="005625AE"/>
    <w:rsid w:val="0056268B"/>
    <w:rsid w:val="005627DF"/>
    <w:rsid w:val="0056282C"/>
    <w:rsid w:val="00562847"/>
    <w:rsid w:val="0056295A"/>
    <w:rsid w:val="0056297D"/>
    <w:rsid w:val="0056298B"/>
    <w:rsid w:val="00562BB1"/>
    <w:rsid w:val="00562C63"/>
    <w:rsid w:val="00562D94"/>
    <w:rsid w:val="00562EB6"/>
    <w:rsid w:val="00562F77"/>
    <w:rsid w:val="005631DF"/>
    <w:rsid w:val="0056330F"/>
    <w:rsid w:val="0056331B"/>
    <w:rsid w:val="0056342D"/>
    <w:rsid w:val="00563468"/>
    <w:rsid w:val="0056348E"/>
    <w:rsid w:val="005634B6"/>
    <w:rsid w:val="005634F8"/>
    <w:rsid w:val="005636E7"/>
    <w:rsid w:val="00563739"/>
    <w:rsid w:val="00563836"/>
    <w:rsid w:val="005638CF"/>
    <w:rsid w:val="005639B3"/>
    <w:rsid w:val="00563A05"/>
    <w:rsid w:val="00563C73"/>
    <w:rsid w:val="00563CDB"/>
    <w:rsid w:val="00563E67"/>
    <w:rsid w:val="00563F85"/>
    <w:rsid w:val="00564098"/>
    <w:rsid w:val="005640F8"/>
    <w:rsid w:val="0056416B"/>
    <w:rsid w:val="0056435D"/>
    <w:rsid w:val="0056450E"/>
    <w:rsid w:val="0056458B"/>
    <w:rsid w:val="005645C2"/>
    <w:rsid w:val="00564603"/>
    <w:rsid w:val="005646C1"/>
    <w:rsid w:val="005646F3"/>
    <w:rsid w:val="0056471A"/>
    <w:rsid w:val="00564838"/>
    <w:rsid w:val="00564854"/>
    <w:rsid w:val="005648DB"/>
    <w:rsid w:val="00564911"/>
    <w:rsid w:val="00564913"/>
    <w:rsid w:val="0056496A"/>
    <w:rsid w:val="005649BC"/>
    <w:rsid w:val="00564ABA"/>
    <w:rsid w:val="00564BA6"/>
    <w:rsid w:val="00564C9D"/>
    <w:rsid w:val="00564D69"/>
    <w:rsid w:val="00564E89"/>
    <w:rsid w:val="00564ED1"/>
    <w:rsid w:val="00564F18"/>
    <w:rsid w:val="00565147"/>
    <w:rsid w:val="00565322"/>
    <w:rsid w:val="0056538F"/>
    <w:rsid w:val="0056548B"/>
    <w:rsid w:val="00565574"/>
    <w:rsid w:val="005655E8"/>
    <w:rsid w:val="00565613"/>
    <w:rsid w:val="00565659"/>
    <w:rsid w:val="00565704"/>
    <w:rsid w:val="0056573B"/>
    <w:rsid w:val="00565769"/>
    <w:rsid w:val="005657C5"/>
    <w:rsid w:val="00565824"/>
    <w:rsid w:val="00565846"/>
    <w:rsid w:val="005658B8"/>
    <w:rsid w:val="00565AB5"/>
    <w:rsid w:val="00565C92"/>
    <w:rsid w:val="00565CD6"/>
    <w:rsid w:val="00565D5C"/>
    <w:rsid w:val="00565D9E"/>
    <w:rsid w:val="00565E92"/>
    <w:rsid w:val="00565EBF"/>
    <w:rsid w:val="00565ED3"/>
    <w:rsid w:val="00565F4B"/>
    <w:rsid w:val="0056609F"/>
    <w:rsid w:val="00566124"/>
    <w:rsid w:val="0056612C"/>
    <w:rsid w:val="00566152"/>
    <w:rsid w:val="00566159"/>
    <w:rsid w:val="00566161"/>
    <w:rsid w:val="00566358"/>
    <w:rsid w:val="0056635C"/>
    <w:rsid w:val="005663E2"/>
    <w:rsid w:val="00566474"/>
    <w:rsid w:val="005664C4"/>
    <w:rsid w:val="0056652F"/>
    <w:rsid w:val="005665E1"/>
    <w:rsid w:val="005665F7"/>
    <w:rsid w:val="00566697"/>
    <w:rsid w:val="005666DB"/>
    <w:rsid w:val="0056680C"/>
    <w:rsid w:val="0056683C"/>
    <w:rsid w:val="0056693D"/>
    <w:rsid w:val="005669AC"/>
    <w:rsid w:val="005669B0"/>
    <w:rsid w:val="00566AFE"/>
    <w:rsid w:val="00566C00"/>
    <w:rsid w:val="00566C4B"/>
    <w:rsid w:val="00566C5A"/>
    <w:rsid w:val="00566C6D"/>
    <w:rsid w:val="00566D08"/>
    <w:rsid w:val="00566D12"/>
    <w:rsid w:val="00566D45"/>
    <w:rsid w:val="00566E7E"/>
    <w:rsid w:val="00566F48"/>
    <w:rsid w:val="00566F64"/>
    <w:rsid w:val="00567015"/>
    <w:rsid w:val="0056703C"/>
    <w:rsid w:val="00567236"/>
    <w:rsid w:val="005672D2"/>
    <w:rsid w:val="00567447"/>
    <w:rsid w:val="00567483"/>
    <w:rsid w:val="00567491"/>
    <w:rsid w:val="00567501"/>
    <w:rsid w:val="00567534"/>
    <w:rsid w:val="0056763C"/>
    <w:rsid w:val="00567670"/>
    <w:rsid w:val="005676A4"/>
    <w:rsid w:val="005676CF"/>
    <w:rsid w:val="00567798"/>
    <w:rsid w:val="005677B7"/>
    <w:rsid w:val="005678BE"/>
    <w:rsid w:val="00567950"/>
    <w:rsid w:val="00567951"/>
    <w:rsid w:val="00567A15"/>
    <w:rsid w:val="00567A77"/>
    <w:rsid w:val="00567B9A"/>
    <w:rsid w:val="00567BB1"/>
    <w:rsid w:val="00567C08"/>
    <w:rsid w:val="00567C70"/>
    <w:rsid w:val="00567CE3"/>
    <w:rsid w:val="00567DFB"/>
    <w:rsid w:val="00567F0B"/>
    <w:rsid w:val="00567F49"/>
    <w:rsid w:val="0057001F"/>
    <w:rsid w:val="00570097"/>
    <w:rsid w:val="005700B5"/>
    <w:rsid w:val="0057010D"/>
    <w:rsid w:val="005701F5"/>
    <w:rsid w:val="00570218"/>
    <w:rsid w:val="005702B9"/>
    <w:rsid w:val="0057032B"/>
    <w:rsid w:val="00570364"/>
    <w:rsid w:val="005703CD"/>
    <w:rsid w:val="00570475"/>
    <w:rsid w:val="005705A8"/>
    <w:rsid w:val="00570797"/>
    <w:rsid w:val="00570891"/>
    <w:rsid w:val="00570922"/>
    <w:rsid w:val="00570B1F"/>
    <w:rsid w:val="00570BCC"/>
    <w:rsid w:val="00570BCF"/>
    <w:rsid w:val="00570C67"/>
    <w:rsid w:val="00570D11"/>
    <w:rsid w:val="00570DF5"/>
    <w:rsid w:val="00570E39"/>
    <w:rsid w:val="00570E5D"/>
    <w:rsid w:val="00570E66"/>
    <w:rsid w:val="00570E81"/>
    <w:rsid w:val="00570E86"/>
    <w:rsid w:val="00570EBA"/>
    <w:rsid w:val="00570EC1"/>
    <w:rsid w:val="00570FF3"/>
    <w:rsid w:val="00571049"/>
    <w:rsid w:val="00571174"/>
    <w:rsid w:val="00571276"/>
    <w:rsid w:val="005713C7"/>
    <w:rsid w:val="0057142C"/>
    <w:rsid w:val="005716B7"/>
    <w:rsid w:val="00571790"/>
    <w:rsid w:val="005719C0"/>
    <w:rsid w:val="00571A2E"/>
    <w:rsid w:val="00571AD2"/>
    <w:rsid w:val="00571AF5"/>
    <w:rsid w:val="00571BCC"/>
    <w:rsid w:val="00571CC0"/>
    <w:rsid w:val="00571D8C"/>
    <w:rsid w:val="00571E12"/>
    <w:rsid w:val="00571F86"/>
    <w:rsid w:val="005720C3"/>
    <w:rsid w:val="005721E0"/>
    <w:rsid w:val="0057225A"/>
    <w:rsid w:val="0057226A"/>
    <w:rsid w:val="005722A9"/>
    <w:rsid w:val="00572377"/>
    <w:rsid w:val="00572450"/>
    <w:rsid w:val="005724C9"/>
    <w:rsid w:val="0057250A"/>
    <w:rsid w:val="00572580"/>
    <w:rsid w:val="00572772"/>
    <w:rsid w:val="005728AB"/>
    <w:rsid w:val="005729B5"/>
    <w:rsid w:val="005729D3"/>
    <w:rsid w:val="00572A01"/>
    <w:rsid w:val="00572A25"/>
    <w:rsid w:val="00572A45"/>
    <w:rsid w:val="00572BD7"/>
    <w:rsid w:val="00572BE1"/>
    <w:rsid w:val="00572C0D"/>
    <w:rsid w:val="00572CEE"/>
    <w:rsid w:val="00572D9A"/>
    <w:rsid w:val="00572E2B"/>
    <w:rsid w:val="00572E51"/>
    <w:rsid w:val="00572E85"/>
    <w:rsid w:val="00572EF2"/>
    <w:rsid w:val="00572F6E"/>
    <w:rsid w:val="00573007"/>
    <w:rsid w:val="0057311A"/>
    <w:rsid w:val="00573344"/>
    <w:rsid w:val="005733ED"/>
    <w:rsid w:val="00573465"/>
    <w:rsid w:val="0057354E"/>
    <w:rsid w:val="005735B7"/>
    <w:rsid w:val="0057360B"/>
    <w:rsid w:val="00573755"/>
    <w:rsid w:val="005737CF"/>
    <w:rsid w:val="005738DF"/>
    <w:rsid w:val="005738F5"/>
    <w:rsid w:val="0057395A"/>
    <w:rsid w:val="00573A85"/>
    <w:rsid w:val="00573AF7"/>
    <w:rsid w:val="00573B8C"/>
    <w:rsid w:val="00573B9E"/>
    <w:rsid w:val="00573CD5"/>
    <w:rsid w:val="00573D00"/>
    <w:rsid w:val="00573D8F"/>
    <w:rsid w:val="00573DAD"/>
    <w:rsid w:val="00573EA5"/>
    <w:rsid w:val="00573F55"/>
    <w:rsid w:val="00574017"/>
    <w:rsid w:val="00574036"/>
    <w:rsid w:val="00574040"/>
    <w:rsid w:val="0057404A"/>
    <w:rsid w:val="0057407E"/>
    <w:rsid w:val="00574177"/>
    <w:rsid w:val="0057420F"/>
    <w:rsid w:val="005742D9"/>
    <w:rsid w:val="0057446A"/>
    <w:rsid w:val="005744D0"/>
    <w:rsid w:val="0057457B"/>
    <w:rsid w:val="00574584"/>
    <w:rsid w:val="005747C8"/>
    <w:rsid w:val="00574874"/>
    <w:rsid w:val="0057492D"/>
    <w:rsid w:val="005749A0"/>
    <w:rsid w:val="00574D0B"/>
    <w:rsid w:val="00574DFF"/>
    <w:rsid w:val="00574EE5"/>
    <w:rsid w:val="00574F17"/>
    <w:rsid w:val="0057509E"/>
    <w:rsid w:val="005750AA"/>
    <w:rsid w:val="005750AC"/>
    <w:rsid w:val="005750B7"/>
    <w:rsid w:val="00575254"/>
    <w:rsid w:val="005752D7"/>
    <w:rsid w:val="0057530D"/>
    <w:rsid w:val="0057557E"/>
    <w:rsid w:val="00575611"/>
    <w:rsid w:val="0057563E"/>
    <w:rsid w:val="00575658"/>
    <w:rsid w:val="0057571C"/>
    <w:rsid w:val="00575764"/>
    <w:rsid w:val="005757C7"/>
    <w:rsid w:val="00575871"/>
    <w:rsid w:val="00575907"/>
    <w:rsid w:val="00575970"/>
    <w:rsid w:val="0057599B"/>
    <w:rsid w:val="00575BB7"/>
    <w:rsid w:val="00575D28"/>
    <w:rsid w:val="00575E8C"/>
    <w:rsid w:val="00575F18"/>
    <w:rsid w:val="005761E1"/>
    <w:rsid w:val="00576342"/>
    <w:rsid w:val="005763A2"/>
    <w:rsid w:val="005764BE"/>
    <w:rsid w:val="00576752"/>
    <w:rsid w:val="00576A5D"/>
    <w:rsid w:val="00576B2A"/>
    <w:rsid w:val="00576B2E"/>
    <w:rsid w:val="00576B92"/>
    <w:rsid w:val="00576BC9"/>
    <w:rsid w:val="00576C16"/>
    <w:rsid w:val="00576CD3"/>
    <w:rsid w:val="00576CD9"/>
    <w:rsid w:val="00576CFE"/>
    <w:rsid w:val="00576D0D"/>
    <w:rsid w:val="00576D7B"/>
    <w:rsid w:val="00576E34"/>
    <w:rsid w:val="00576E60"/>
    <w:rsid w:val="00576E85"/>
    <w:rsid w:val="0057705F"/>
    <w:rsid w:val="00577102"/>
    <w:rsid w:val="00577206"/>
    <w:rsid w:val="0057729A"/>
    <w:rsid w:val="005772B4"/>
    <w:rsid w:val="005772EC"/>
    <w:rsid w:val="00577366"/>
    <w:rsid w:val="005774C9"/>
    <w:rsid w:val="00577504"/>
    <w:rsid w:val="0057750B"/>
    <w:rsid w:val="0057785B"/>
    <w:rsid w:val="00577A3B"/>
    <w:rsid w:val="00577B2B"/>
    <w:rsid w:val="00577BB7"/>
    <w:rsid w:val="00577CF8"/>
    <w:rsid w:val="00577DE3"/>
    <w:rsid w:val="00577DF2"/>
    <w:rsid w:val="00577E7C"/>
    <w:rsid w:val="00577EAE"/>
    <w:rsid w:val="00577F6A"/>
    <w:rsid w:val="00577FC3"/>
    <w:rsid w:val="00577FC7"/>
    <w:rsid w:val="005800F6"/>
    <w:rsid w:val="005800FA"/>
    <w:rsid w:val="005801E1"/>
    <w:rsid w:val="00580219"/>
    <w:rsid w:val="00580388"/>
    <w:rsid w:val="005803AA"/>
    <w:rsid w:val="00580438"/>
    <w:rsid w:val="00580524"/>
    <w:rsid w:val="005805FE"/>
    <w:rsid w:val="005806E0"/>
    <w:rsid w:val="00580717"/>
    <w:rsid w:val="00580724"/>
    <w:rsid w:val="005807C7"/>
    <w:rsid w:val="00580851"/>
    <w:rsid w:val="005808B2"/>
    <w:rsid w:val="00580934"/>
    <w:rsid w:val="005809BB"/>
    <w:rsid w:val="00580AB6"/>
    <w:rsid w:val="00580ABE"/>
    <w:rsid w:val="00580AD7"/>
    <w:rsid w:val="00580AF0"/>
    <w:rsid w:val="00580C36"/>
    <w:rsid w:val="00580C95"/>
    <w:rsid w:val="00580D86"/>
    <w:rsid w:val="00580E2D"/>
    <w:rsid w:val="00580EFF"/>
    <w:rsid w:val="00580FBE"/>
    <w:rsid w:val="005811DC"/>
    <w:rsid w:val="005812F3"/>
    <w:rsid w:val="00581360"/>
    <w:rsid w:val="005815AF"/>
    <w:rsid w:val="005815B9"/>
    <w:rsid w:val="005816B6"/>
    <w:rsid w:val="005817EA"/>
    <w:rsid w:val="005818E6"/>
    <w:rsid w:val="005819C5"/>
    <w:rsid w:val="00581A84"/>
    <w:rsid w:val="00581A85"/>
    <w:rsid w:val="00581B22"/>
    <w:rsid w:val="00581BD1"/>
    <w:rsid w:val="00581C30"/>
    <w:rsid w:val="00581C4A"/>
    <w:rsid w:val="00581D34"/>
    <w:rsid w:val="00581D4E"/>
    <w:rsid w:val="00581D52"/>
    <w:rsid w:val="00581DBA"/>
    <w:rsid w:val="00581DDE"/>
    <w:rsid w:val="00581DFD"/>
    <w:rsid w:val="00581E05"/>
    <w:rsid w:val="00581E0E"/>
    <w:rsid w:val="00581E62"/>
    <w:rsid w:val="00581EA0"/>
    <w:rsid w:val="00581EAD"/>
    <w:rsid w:val="00581EC8"/>
    <w:rsid w:val="00581FE1"/>
    <w:rsid w:val="00582046"/>
    <w:rsid w:val="00582074"/>
    <w:rsid w:val="0058232E"/>
    <w:rsid w:val="00582366"/>
    <w:rsid w:val="0058241C"/>
    <w:rsid w:val="005824D6"/>
    <w:rsid w:val="0058264B"/>
    <w:rsid w:val="005826B9"/>
    <w:rsid w:val="0058279F"/>
    <w:rsid w:val="005827EF"/>
    <w:rsid w:val="00582929"/>
    <w:rsid w:val="00582AE5"/>
    <w:rsid w:val="00582B03"/>
    <w:rsid w:val="00582B19"/>
    <w:rsid w:val="00582B1F"/>
    <w:rsid w:val="00582BAD"/>
    <w:rsid w:val="00582F96"/>
    <w:rsid w:val="0058305B"/>
    <w:rsid w:val="005831AB"/>
    <w:rsid w:val="00583207"/>
    <w:rsid w:val="00583306"/>
    <w:rsid w:val="00583550"/>
    <w:rsid w:val="005835C4"/>
    <w:rsid w:val="00583771"/>
    <w:rsid w:val="005837D5"/>
    <w:rsid w:val="0058386C"/>
    <w:rsid w:val="00583889"/>
    <w:rsid w:val="00583900"/>
    <w:rsid w:val="00583975"/>
    <w:rsid w:val="005839CE"/>
    <w:rsid w:val="00583A3D"/>
    <w:rsid w:val="00583CAE"/>
    <w:rsid w:val="00583F3C"/>
    <w:rsid w:val="00583F5A"/>
    <w:rsid w:val="00583F9E"/>
    <w:rsid w:val="00583FAB"/>
    <w:rsid w:val="00584068"/>
    <w:rsid w:val="005841C2"/>
    <w:rsid w:val="00584325"/>
    <w:rsid w:val="00584340"/>
    <w:rsid w:val="0058434C"/>
    <w:rsid w:val="0058438C"/>
    <w:rsid w:val="005843A5"/>
    <w:rsid w:val="005843A9"/>
    <w:rsid w:val="00584403"/>
    <w:rsid w:val="0058445D"/>
    <w:rsid w:val="0058446D"/>
    <w:rsid w:val="005846E5"/>
    <w:rsid w:val="00584752"/>
    <w:rsid w:val="005847BD"/>
    <w:rsid w:val="005847FC"/>
    <w:rsid w:val="0058490B"/>
    <w:rsid w:val="0058491F"/>
    <w:rsid w:val="0058499B"/>
    <w:rsid w:val="005849DC"/>
    <w:rsid w:val="00584A1B"/>
    <w:rsid w:val="00584A4D"/>
    <w:rsid w:val="00584B21"/>
    <w:rsid w:val="00584B49"/>
    <w:rsid w:val="00584B5B"/>
    <w:rsid w:val="00584BB7"/>
    <w:rsid w:val="00584C80"/>
    <w:rsid w:val="00584C82"/>
    <w:rsid w:val="00584C95"/>
    <w:rsid w:val="00584D2A"/>
    <w:rsid w:val="00584D2B"/>
    <w:rsid w:val="00585062"/>
    <w:rsid w:val="00585121"/>
    <w:rsid w:val="005851D0"/>
    <w:rsid w:val="00585341"/>
    <w:rsid w:val="00585399"/>
    <w:rsid w:val="005854B1"/>
    <w:rsid w:val="005854D9"/>
    <w:rsid w:val="0058553A"/>
    <w:rsid w:val="0058572C"/>
    <w:rsid w:val="00585790"/>
    <w:rsid w:val="0058579F"/>
    <w:rsid w:val="00585992"/>
    <w:rsid w:val="00585A36"/>
    <w:rsid w:val="00585A47"/>
    <w:rsid w:val="00585B79"/>
    <w:rsid w:val="00585B9C"/>
    <w:rsid w:val="00585C5F"/>
    <w:rsid w:val="00585C7C"/>
    <w:rsid w:val="00585C89"/>
    <w:rsid w:val="00585CC1"/>
    <w:rsid w:val="00585D6C"/>
    <w:rsid w:val="00585D9B"/>
    <w:rsid w:val="00585E97"/>
    <w:rsid w:val="00586131"/>
    <w:rsid w:val="00586188"/>
    <w:rsid w:val="005862AB"/>
    <w:rsid w:val="0058633F"/>
    <w:rsid w:val="005863A2"/>
    <w:rsid w:val="005863C4"/>
    <w:rsid w:val="00586446"/>
    <w:rsid w:val="005867A0"/>
    <w:rsid w:val="0058683F"/>
    <w:rsid w:val="005868A5"/>
    <w:rsid w:val="0058691A"/>
    <w:rsid w:val="00586A27"/>
    <w:rsid w:val="00586A88"/>
    <w:rsid w:val="00586CD6"/>
    <w:rsid w:val="00586D9E"/>
    <w:rsid w:val="00586F22"/>
    <w:rsid w:val="00586F9C"/>
    <w:rsid w:val="00587099"/>
    <w:rsid w:val="00587110"/>
    <w:rsid w:val="00587418"/>
    <w:rsid w:val="00587471"/>
    <w:rsid w:val="00587699"/>
    <w:rsid w:val="005876C9"/>
    <w:rsid w:val="00587736"/>
    <w:rsid w:val="0058781D"/>
    <w:rsid w:val="00587939"/>
    <w:rsid w:val="00587A2B"/>
    <w:rsid w:val="00587B27"/>
    <w:rsid w:val="00587C3B"/>
    <w:rsid w:val="00587D06"/>
    <w:rsid w:val="00587EDC"/>
    <w:rsid w:val="00587EF6"/>
    <w:rsid w:val="00587F73"/>
    <w:rsid w:val="0059003D"/>
    <w:rsid w:val="00590083"/>
    <w:rsid w:val="005901C3"/>
    <w:rsid w:val="00590282"/>
    <w:rsid w:val="0059034E"/>
    <w:rsid w:val="00590380"/>
    <w:rsid w:val="005903C2"/>
    <w:rsid w:val="005903C5"/>
    <w:rsid w:val="00590508"/>
    <w:rsid w:val="00590512"/>
    <w:rsid w:val="00590643"/>
    <w:rsid w:val="0059064D"/>
    <w:rsid w:val="00590728"/>
    <w:rsid w:val="005908B0"/>
    <w:rsid w:val="005908E0"/>
    <w:rsid w:val="0059098C"/>
    <w:rsid w:val="005909E7"/>
    <w:rsid w:val="005909F3"/>
    <w:rsid w:val="00590AB3"/>
    <w:rsid w:val="00590BBF"/>
    <w:rsid w:val="00590C17"/>
    <w:rsid w:val="00590D56"/>
    <w:rsid w:val="00590D63"/>
    <w:rsid w:val="00590DE4"/>
    <w:rsid w:val="00590DFA"/>
    <w:rsid w:val="00590E69"/>
    <w:rsid w:val="0059100B"/>
    <w:rsid w:val="0059110C"/>
    <w:rsid w:val="0059114A"/>
    <w:rsid w:val="00591232"/>
    <w:rsid w:val="0059125A"/>
    <w:rsid w:val="00591310"/>
    <w:rsid w:val="0059135C"/>
    <w:rsid w:val="0059137A"/>
    <w:rsid w:val="005914C1"/>
    <w:rsid w:val="005915FA"/>
    <w:rsid w:val="00591607"/>
    <w:rsid w:val="00591615"/>
    <w:rsid w:val="005916AF"/>
    <w:rsid w:val="005917CF"/>
    <w:rsid w:val="00591C26"/>
    <w:rsid w:val="00591C9D"/>
    <w:rsid w:val="00591CA5"/>
    <w:rsid w:val="00591CE7"/>
    <w:rsid w:val="00591CEA"/>
    <w:rsid w:val="00591DAB"/>
    <w:rsid w:val="00591E41"/>
    <w:rsid w:val="00591E6A"/>
    <w:rsid w:val="00591EE6"/>
    <w:rsid w:val="00592045"/>
    <w:rsid w:val="00592085"/>
    <w:rsid w:val="005920B6"/>
    <w:rsid w:val="005920E0"/>
    <w:rsid w:val="00592134"/>
    <w:rsid w:val="00592138"/>
    <w:rsid w:val="00592169"/>
    <w:rsid w:val="00592179"/>
    <w:rsid w:val="0059224F"/>
    <w:rsid w:val="005922ED"/>
    <w:rsid w:val="00592314"/>
    <w:rsid w:val="00592398"/>
    <w:rsid w:val="005923BF"/>
    <w:rsid w:val="00592487"/>
    <w:rsid w:val="005924F8"/>
    <w:rsid w:val="0059272B"/>
    <w:rsid w:val="005927A2"/>
    <w:rsid w:val="0059285F"/>
    <w:rsid w:val="00592BED"/>
    <w:rsid w:val="00592E76"/>
    <w:rsid w:val="00592EFD"/>
    <w:rsid w:val="00592F2D"/>
    <w:rsid w:val="00592FA6"/>
    <w:rsid w:val="005930CC"/>
    <w:rsid w:val="0059320E"/>
    <w:rsid w:val="0059329E"/>
    <w:rsid w:val="00593322"/>
    <w:rsid w:val="00593471"/>
    <w:rsid w:val="00593631"/>
    <w:rsid w:val="005936CF"/>
    <w:rsid w:val="005936DB"/>
    <w:rsid w:val="005936E6"/>
    <w:rsid w:val="005937BF"/>
    <w:rsid w:val="005939A1"/>
    <w:rsid w:val="00593A21"/>
    <w:rsid w:val="00593A84"/>
    <w:rsid w:val="00593C90"/>
    <w:rsid w:val="00593CED"/>
    <w:rsid w:val="00593DB3"/>
    <w:rsid w:val="00593DC0"/>
    <w:rsid w:val="00593E8F"/>
    <w:rsid w:val="00593FBD"/>
    <w:rsid w:val="005940BC"/>
    <w:rsid w:val="005940F6"/>
    <w:rsid w:val="0059413D"/>
    <w:rsid w:val="0059415E"/>
    <w:rsid w:val="00594216"/>
    <w:rsid w:val="005942F6"/>
    <w:rsid w:val="00594381"/>
    <w:rsid w:val="005943AE"/>
    <w:rsid w:val="0059441E"/>
    <w:rsid w:val="005945C9"/>
    <w:rsid w:val="0059465A"/>
    <w:rsid w:val="005946AD"/>
    <w:rsid w:val="0059475F"/>
    <w:rsid w:val="005948C8"/>
    <w:rsid w:val="005949A6"/>
    <w:rsid w:val="005949C8"/>
    <w:rsid w:val="00594ADC"/>
    <w:rsid w:val="00594B4B"/>
    <w:rsid w:val="00594B4C"/>
    <w:rsid w:val="00594C64"/>
    <w:rsid w:val="00594D0D"/>
    <w:rsid w:val="00594EB4"/>
    <w:rsid w:val="00594F20"/>
    <w:rsid w:val="00594F36"/>
    <w:rsid w:val="00594F92"/>
    <w:rsid w:val="005950A4"/>
    <w:rsid w:val="005950EE"/>
    <w:rsid w:val="00595122"/>
    <w:rsid w:val="0059512D"/>
    <w:rsid w:val="0059528E"/>
    <w:rsid w:val="0059543E"/>
    <w:rsid w:val="005956AF"/>
    <w:rsid w:val="005956D4"/>
    <w:rsid w:val="00595729"/>
    <w:rsid w:val="00595872"/>
    <w:rsid w:val="005958E5"/>
    <w:rsid w:val="00595906"/>
    <w:rsid w:val="00595909"/>
    <w:rsid w:val="00595973"/>
    <w:rsid w:val="00595AE2"/>
    <w:rsid w:val="00595BEC"/>
    <w:rsid w:val="00595C4B"/>
    <w:rsid w:val="00595C4F"/>
    <w:rsid w:val="00595C75"/>
    <w:rsid w:val="00595C76"/>
    <w:rsid w:val="00595CC9"/>
    <w:rsid w:val="00595D0B"/>
    <w:rsid w:val="00595D10"/>
    <w:rsid w:val="00595DA4"/>
    <w:rsid w:val="00595DF3"/>
    <w:rsid w:val="00595F9C"/>
    <w:rsid w:val="00596017"/>
    <w:rsid w:val="005962DE"/>
    <w:rsid w:val="0059678C"/>
    <w:rsid w:val="0059678D"/>
    <w:rsid w:val="005967B8"/>
    <w:rsid w:val="00596A40"/>
    <w:rsid w:val="00596A85"/>
    <w:rsid w:val="00596AE2"/>
    <w:rsid w:val="00596B48"/>
    <w:rsid w:val="00596C27"/>
    <w:rsid w:val="00596CF5"/>
    <w:rsid w:val="00596E70"/>
    <w:rsid w:val="00596EB4"/>
    <w:rsid w:val="00596EDC"/>
    <w:rsid w:val="00596F55"/>
    <w:rsid w:val="00596FCE"/>
    <w:rsid w:val="00597185"/>
    <w:rsid w:val="0059737C"/>
    <w:rsid w:val="00597417"/>
    <w:rsid w:val="00597422"/>
    <w:rsid w:val="005974A0"/>
    <w:rsid w:val="0059764C"/>
    <w:rsid w:val="005976A1"/>
    <w:rsid w:val="005976BE"/>
    <w:rsid w:val="005977DF"/>
    <w:rsid w:val="0059792E"/>
    <w:rsid w:val="00597BE1"/>
    <w:rsid w:val="005A0064"/>
    <w:rsid w:val="005A0185"/>
    <w:rsid w:val="005A0197"/>
    <w:rsid w:val="005A0490"/>
    <w:rsid w:val="005A0534"/>
    <w:rsid w:val="005A064F"/>
    <w:rsid w:val="005A06A1"/>
    <w:rsid w:val="005A0971"/>
    <w:rsid w:val="005A0A1B"/>
    <w:rsid w:val="005A0A20"/>
    <w:rsid w:val="005A0B0C"/>
    <w:rsid w:val="005A0B58"/>
    <w:rsid w:val="005A0B83"/>
    <w:rsid w:val="005A0B89"/>
    <w:rsid w:val="005A0BE4"/>
    <w:rsid w:val="005A0D4B"/>
    <w:rsid w:val="005A0ED2"/>
    <w:rsid w:val="005A100B"/>
    <w:rsid w:val="005A1068"/>
    <w:rsid w:val="005A1167"/>
    <w:rsid w:val="005A1201"/>
    <w:rsid w:val="005A1212"/>
    <w:rsid w:val="005A12CD"/>
    <w:rsid w:val="005A1443"/>
    <w:rsid w:val="005A14D6"/>
    <w:rsid w:val="005A1534"/>
    <w:rsid w:val="005A155A"/>
    <w:rsid w:val="005A1671"/>
    <w:rsid w:val="005A1699"/>
    <w:rsid w:val="005A1783"/>
    <w:rsid w:val="005A1844"/>
    <w:rsid w:val="005A1867"/>
    <w:rsid w:val="005A1886"/>
    <w:rsid w:val="005A197B"/>
    <w:rsid w:val="005A1CB6"/>
    <w:rsid w:val="005A1D8A"/>
    <w:rsid w:val="005A1DDB"/>
    <w:rsid w:val="005A1DE9"/>
    <w:rsid w:val="005A1EC5"/>
    <w:rsid w:val="005A1FB3"/>
    <w:rsid w:val="005A2160"/>
    <w:rsid w:val="005A2174"/>
    <w:rsid w:val="005A2204"/>
    <w:rsid w:val="005A2341"/>
    <w:rsid w:val="005A250C"/>
    <w:rsid w:val="005A2580"/>
    <w:rsid w:val="005A2643"/>
    <w:rsid w:val="005A2843"/>
    <w:rsid w:val="005A284A"/>
    <w:rsid w:val="005A29F8"/>
    <w:rsid w:val="005A2C42"/>
    <w:rsid w:val="005A2C6A"/>
    <w:rsid w:val="005A2DC3"/>
    <w:rsid w:val="005A2E3C"/>
    <w:rsid w:val="005A2EF0"/>
    <w:rsid w:val="005A2FC7"/>
    <w:rsid w:val="005A30A0"/>
    <w:rsid w:val="005A3233"/>
    <w:rsid w:val="005A3259"/>
    <w:rsid w:val="005A327E"/>
    <w:rsid w:val="005A32B9"/>
    <w:rsid w:val="005A33D5"/>
    <w:rsid w:val="005A343A"/>
    <w:rsid w:val="005A35B2"/>
    <w:rsid w:val="005A35EC"/>
    <w:rsid w:val="005A365E"/>
    <w:rsid w:val="005A36F9"/>
    <w:rsid w:val="005A377D"/>
    <w:rsid w:val="005A37DD"/>
    <w:rsid w:val="005A38C7"/>
    <w:rsid w:val="005A3910"/>
    <w:rsid w:val="005A397A"/>
    <w:rsid w:val="005A3A5B"/>
    <w:rsid w:val="005A3A66"/>
    <w:rsid w:val="005A3B10"/>
    <w:rsid w:val="005A3B27"/>
    <w:rsid w:val="005A3B5C"/>
    <w:rsid w:val="005A3B76"/>
    <w:rsid w:val="005A3B9E"/>
    <w:rsid w:val="005A3CA0"/>
    <w:rsid w:val="005A3D27"/>
    <w:rsid w:val="005A3DB9"/>
    <w:rsid w:val="005A3EBF"/>
    <w:rsid w:val="005A3F0A"/>
    <w:rsid w:val="005A430B"/>
    <w:rsid w:val="005A4360"/>
    <w:rsid w:val="005A43F6"/>
    <w:rsid w:val="005A4472"/>
    <w:rsid w:val="005A447C"/>
    <w:rsid w:val="005A44C9"/>
    <w:rsid w:val="005A4599"/>
    <w:rsid w:val="005A4605"/>
    <w:rsid w:val="005A46E7"/>
    <w:rsid w:val="005A46EF"/>
    <w:rsid w:val="005A480D"/>
    <w:rsid w:val="005A4831"/>
    <w:rsid w:val="005A4888"/>
    <w:rsid w:val="005A49A1"/>
    <w:rsid w:val="005A4A6C"/>
    <w:rsid w:val="005A4A80"/>
    <w:rsid w:val="005A4B91"/>
    <w:rsid w:val="005A4BA5"/>
    <w:rsid w:val="005A4C10"/>
    <w:rsid w:val="005A4C94"/>
    <w:rsid w:val="005A4FE8"/>
    <w:rsid w:val="005A501B"/>
    <w:rsid w:val="005A5067"/>
    <w:rsid w:val="005A50C8"/>
    <w:rsid w:val="005A5124"/>
    <w:rsid w:val="005A515E"/>
    <w:rsid w:val="005A51CB"/>
    <w:rsid w:val="005A5231"/>
    <w:rsid w:val="005A52BF"/>
    <w:rsid w:val="005A52C2"/>
    <w:rsid w:val="005A5300"/>
    <w:rsid w:val="005A5352"/>
    <w:rsid w:val="005A5418"/>
    <w:rsid w:val="005A5447"/>
    <w:rsid w:val="005A5496"/>
    <w:rsid w:val="005A54F7"/>
    <w:rsid w:val="005A5576"/>
    <w:rsid w:val="005A5597"/>
    <w:rsid w:val="005A55CA"/>
    <w:rsid w:val="005A564E"/>
    <w:rsid w:val="005A5673"/>
    <w:rsid w:val="005A57C3"/>
    <w:rsid w:val="005A57CA"/>
    <w:rsid w:val="005A57F1"/>
    <w:rsid w:val="005A5818"/>
    <w:rsid w:val="005A5855"/>
    <w:rsid w:val="005A58DC"/>
    <w:rsid w:val="005A59EA"/>
    <w:rsid w:val="005A5B25"/>
    <w:rsid w:val="005A5B76"/>
    <w:rsid w:val="005A5BFE"/>
    <w:rsid w:val="005A5C37"/>
    <w:rsid w:val="005A5CE6"/>
    <w:rsid w:val="005A5CF2"/>
    <w:rsid w:val="005A5DD0"/>
    <w:rsid w:val="005A5EFB"/>
    <w:rsid w:val="005A5F0B"/>
    <w:rsid w:val="005A5FF6"/>
    <w:rsid w:val="005A6008"/>
    <w:rsid w:val="005A6038"/>
    <w:rsid w:val="005A63E6"/>
    <w:rsid w:val="005A6522"/>
    <w:rsid w:val="005A6550"/>
    <w:rsid w:val="005A659B"/>
    <w:rsid w:val="005A65DF"/>
    <w:rsid w:val="005A6606"/>
    <w:rsid w:val="005A6611"/>
    <w:rsid w:val="005A6646"/>
    <w:rsid w:val="005A6753"/>
    <w:rsid w:val="005A6861"/>
    <w:rsid w:val="005A688B"/>
    <w:rsid w:val="005A6A0D"/>
    <w:rsid w:val="005A6A4E"/>
    <w:rsid w:val="005A6B72"/>
    <w:rsid w:val="005A6C9D"/>
    <w:rsid w:val="005A6DBC"/>
    <w:rsid w:val="005A6ECB"/>
    <w:rsid w:val="005A6ED0"/>
    <w:rsid w:val="005A6F55"/>
    <w:rsid w:val="005A7044"/>
    <w:rsid w:val="005A7110"/>
    <w:rsid w:val="005A711F"/>
    <w:rsid w:val="005A7198"/>
    <w:rsid w:val="005A7205"/>
    <w:rsid w:val="005A7246"/>
    <w:rsid w:val="005A74B7"/>
    <w:rsid w:val="005A7579"/>
    <w:rsid w:val="005A7740"/>
    <w:rsid w:val="005A7741"/>
    <w:rsid w:val="005A79EB"/>
    <w:rsid w:val="005A7B39"/>
    <w:rsid w:val="005A7BA4"/>
    <w:rsid w:val="005A7D20"/>
    <w:rsid w:val="005A7E8E"/>
    <w:rsid w:val="005B02CC"/>
    <w:rsid w:val="005B0315"/>
    <w:rsid w:val="005B0321"/>
    <w:rsid w:val="005B0429"/>
    <w:rsid w:val="005B055C"/>
    <w:rsid w:val="005B064C"/>
    <w:rsid w:val="005B069F"/>
    <w:rsid w:val="005B06D9"/>
    <w:rsid w:val="005B06E2"/>
    <w:rsid w:val="005B07E9"/>
    <w:rsid w:val="005B0879"/>
    <w:rsid w:val="005B0902"/>
    <w:rsid w:val="005B0B23"/>
    <w:rsid w:val="005B0B4A"/>
    <w:rsid w:val="005B0EA7"/>
    <w:rsid w:val="005B0EBA"/>
    <w:rsid w:val="005B0F33"/>
    <w:rsid w:val="005B0F4D"/>
    <w:rsid w:val="005B106A"/>
    <w:rsid w:val="005B10D6"/>
    <w:rsid w:val="005B10E7"/>
    <w:rsid w:val="005B1208"/>
    <w:rsid w:val="005B1261"/>
    <w:rsid w:val="005B12D7"/>
    <w:rsid w:val="005B135D"/>
    <w:rsid w:val="005B166E"/>
    <w:rsid w:val="005B1683"/>
    <w:rsid w:val="005B1703"/>
    <w:rsid w:val="005B1955"/>
    <w:rsid w:val="005B1A59"/>
    <w:rsid w:val="005B1B84"/>
    <w:rsid w:val="005B1C6A"/>
    <w:rsid w:val="005B1CAC"/>
    <w:rsid w:val="005B1CEB"/>
    <w:rsid w:val="005B1DD4"/>
    <w:rsid w:val="005B1FD5"/>
    <w:rsid w:val="005B20A5"/>
    <w:rsid w:val="005B20E7"/>
    <w:rsid w:val="005B211C"/>
    <w:rsid w:val="005B214A"/>
    <w:rsid w:val="005B22BF"/>
    <w:rsid w:val="005B22C6"/>
    <w:rsid w:val="005B232D"/>
    <w:rsid w:val="005B24E6"/>
    <w:rsid w:val="005B25E2"/>
    <w:rsid w:val="005B2643"/>
    <w:rsid w:val="005B267F"/>
    <w:rsid w:val="005B2687"/>
    <w:rsid w:val="005B2791"/>
    <w:rsid w:val="005B27A5"/>
    <w:rsid w:val="005B28C3"/>
    <w:rsid w:val="005B28C7"/>
    <w:rsid w:val="005B28E7"/>
    <w:rsid w:val="005B294A"/>
    <w:rsid w:val="005B29A4"/>
    <w:rsid w:val="005B29BA"/>
    <w:rsid w:val="005B2A69"/>
    <w:rsid w:val="005B2ABB"/>
    <w:rsid w:val="005B2BA1"/>
    <w:rsid w:val="005B2D72"/>
    <w:rsid w:val="005B2DD3"/>
    <w:rsid w:val="005B2E1C"/>
    <w:rsid w:val="005B2E75"/>
    <w:rsid w:val="005B2E8C"/>
    <w:rsid w:val="005B3086"/>
    <w:rsid w:val="005B31BF"/>
    <w:rsid w:val="005B3280"/>
    <w:rsid w:val="005B3319"/>
    <w:rsid w:val="005B3350"/>
    <w:rsid w:val="005B354E"/>
    <w:rsid w:val="005B35B1"/>
    <w:rsid w:val="005B370A"/>
    <w:rsid w:val="005B37EB"/>
    <w:rsid w:val="005B38B0"/>
    <w:rsid w:val="005B3A41"/>
    <w:rsid w:val="005B3A77"/>
    <w:rsid w:val="005B3B3B"/>
    <w:rsid w:val="005B3B6A"/>
    <w:rsid w:val="005B3DA2"/>
    <w:rsid w:val="005B3EC5"/>
    <w:rsid w:val="005B3ECD"/>
    <w:rsid w:val="005B3FA9"/>
    <w:rsid w:val="005B3FF6"/>
    <w:rsid w:val="005B4049"/>
    <w:rsid w:val="005B42A4"/>
    <w:rsid w:val="005B42E6"/>
    <w:rsid w:val="005B42F2"/>
    <w:rsid w:val="005B4395"/>
    <w:rsid w:val="005B43BE"/>
    <w:rsid w:val="005B4438"/>
    <w:rsid w:val="005B4487"/>
    <w:rsid w:val="005B451D"/>
    <w:rsid w:val="005B46D5"/>
    <w:rsid w:val="005B48B7"/>
    <w:rsid w:val="005B4AA6"/>
    <w:rsid w:val="005B4B8E"/>
    <w:rsid w:val="005B4C48"/>
    <w:rsid w:val="005B4D07"/>
    <w:rsid w:val="005B4D88"/>
    <w:rsid w:val="005B4EEB"/>
    <w:rsid w:val="005B4EF2"/>
    <w:rsid w:val="005B4F03"/>
    <w:rsid w:val="005B4F2A"/>
    <w:rsid w:val="005B503E"/>
    <w:rsid w:val="005B50FE"/>
    <w:rsid w:val="005B514F"/>
    <w:rsid w:val="005B5254"/>
    <w:rsid w:val="005B528D"/>
    <w:rsid w:val="005B5347"/>
    <w:rsid w:val="005B5351"/>
    <w:rsid w:val="005B5407"/>
    <w:rsid w:val="005B54B6"/>
    <w:rsid w:val="005B552C"/>
    <w:rsid w:val="005B5803"/>
    <w:rsid w:val="005B5958"/>
    <w:rsid w:val="005B596C"/>
    <w:rsid w:val="005B5ABF"/>
    <w:rsid w:val="005B5C22"/>
    <w:rsid w:val="005B5C6D"/>
    <w:rsid w:val="005B5D59"/>
    <w:rsid w:val="005B5E67"/>
    <w:rsid w:val="005B5FD1"/>
    <w:rsid w:val="005B600D"/>
    <w:rsid w:val="005B6061"/>
    <w:rsid w:val="005B60E5"/>
    <w:rsid w:val="005B6162"/>
    <w:rsid w:val="005B622D"/>
    <w:rsid w:val="005B62DC"/>
    <w:rsid w:val="005B6387"/>
    <w:rsid w:val="005B6559"/>
    <w:rsid w:val="005B65EB"/>
    <w:rsid w:val="005B6617"/>
    <w:rsid w:val="005B6796"/>
    <w:rsid w:val="005B67F7"/>
    <w:rsid w:val="005B6815"/>
    <w:rsid w:val="005B6870"/>
    <w:rsid w:val="005B697A"/>
    <w:rsid w:val="005B6D1E"/>
    <w:rsid w:val="005B706E"/>
    <w:rsid w:val="005B71A7"/>
    <w:rsid w:val="005B71D8"/>
    <w:rsid w:val="005B72AD"/>
    <w:rsid w:val="005B73BF"/>
    <w:rsid w:val="005B73C3"/>
    <w:rsid w:val="005B73DA"/>
    <w:rsid w:val="005B7448"/>
    <w:rsid w:val="005B755E"/>
    <w:rsid w:val="005B7717"/>
    <w:rsid w:val="005B7729"/>
    <w:rsid w:val="005B778F"/>
    <w:rsid w:val="005B7865"/>
    <w:rsid w:val="005B78DD"/>
    <w:rsid w:val="005B7A1A"/>
    <w:rsid w:val="005B7BC6"/>
    <w:rsid w:val="005B7C14"/>
    <w:rsid w:val="005B7CDB"/>
    <w:rsid w:val="005B7CED"/>
    <w:rsid w:val="005B7D3D"/>
    <w:rsid w:val="005B7D47"/>
    <w:rsid w:val="005B7F29"/>
    <w:rsid w:val="005B7F55"/>
    <w:rsid w:val="005C0169"/>
    <w:rsid w:val="005C01B0"/>
    <w:rsid w:val="005C01C1"/>
    <w:rsid w:val="005C01C8"/>
    <w:rsid w:val="005C0237"/>
    <w:rsid w:val="005C0389"/>
    <w:rsid w:val="005C049D"/>
    <w:rsid w:val="005C04EC"/>
    <w:rsid w:val="005C04F1"/>
    <w:rsid w:val="005C07D0"/>
    <w:rsid w:val="005C0893"/>
    <w:rsid w:val="005C0A40"/>
    <w:rsid w:val="005C0A41"/>
    <w:rsid w:val="005C0A42"/>
    <w:rsid w:val="005C0A5E"/>
    <w:rsid w:val="005C0B35"/>
    <w:rsid w:val="005C0B5B"/>
    <w:rsid w:val="005C0C0A"/>
    <w:rsid w:val="005C0E88"/>
    <w:rsid w:val="005C1030"/>
    <w:rsid w:val="005C10D8"/>
    <w:rsid w:val="005C11EB"/>
    <w:rsid w:val="005C120D"/>
    <w:rsid w:val="005C1225"/>
    <w:rsid w:val="005C13A3"/>
    <w:rsid w:val="005C13CD"/>
    <w:rsid w:val="005C1464"/>
    <w:rsid w:val="005C1525"/>
    <w:rsid w:val="005C15C5"/>
    <w:rsid w:val="005C17A5"/>
    <w:rsid w:val="005C182C"/>
    <w:rsid w:val="005C18B3"/>
    <w:rsid w:val="005C19BE"/>
    <w:rsid w:val="005C1A62"/>
    <w:rsid w:val="005C1B49"/>
    <w:rsid w:val="005C1B6B"/>
    <w:rsid w:val="005C1C2A"/>
    <w:rsid w:val="005C1CE9"/>
    <w:rsid w:val="005C1D7B"/>
    <w:rsid w:val="005C1DE5"/>
    <w:rsid w:val="005C1EC0"/>
    <w:rsid w:val="005C1F8E"/>
    <w:rsid w:val="005C1FE2"/>
    <w:rsid w:val="005C21D6"/>
    <w:rsid w:val="005C222A"/>
    <w:rsid w:val="005C22B4"/>
    <w:rsid w:val="005C2349"/>
    <w:rsid w:val="005C2351"/>
    <w:rsid w:val="005C23D3"/>
    <w:rsid w:val="005C2401"/>
    <w:rsid w:val="005C2565"/>
    <w:rsid w:val="005C25E9"/>
    <w:rsid w:val="005C25F8"/>
    <w:rsid w:val="005C2638"/>
    <w:rsid w:val="005C269E"/>
    <w:rsid w:val="005C2730"/>
    <w:rsid w:val="005C27EB"/>
    <w:rsid w:val="005C2869"/>
    <w:rsid w:val="005C2A67"/>
    <w:rsid w:val="005C2ADE"/>
    <w:rsid w:val="005C2B5E"/>
    <w:rsid w:val="005C2C71"/>
    <w:rsid w:val="005C2CC5"/>
    <w:rsid w:val="005C2D60"/>
    <w:rsid w:val="005C2D66"/>
    <w:rsid w:val="005C2DAE"/>
    <w:rsid w:val="005C2E27"/>
    <w:rsid w:val="005C2E44"/>
    <w:rsid w:val="005C2EFE"/>
    <w:rsid w:val="005C2F7E"/>
    <w:rsid w:val="005C2FD6"/>
    <w:rsid w:val="005C34C9"/>
    <w:rsid w:val="005C3541"/>
    <w:rsid w:val="005C354D"/>
    <w:rsid w:val="005C3585"/>
    <w:rsid w:val="005C360B"/>
    <w:rsid w:val="005C364A"/>
    <w:rsid w:val="005C3655"/>
    <w:rsid w:val="005C37B2"/>
    <w:rsid w:val="005C3858"/>
    <w:rsid w:val="005C387C"/>
    <w:rsid w:val="005C38B3"/>
    <w:rsid w:val="005C38CA"/>
    <w:rsid w:val="005C395E"/>
    <w:rsid w:val="005C3A0F"/>
    <w:rsid w:val="005C3A30"/>
    <w:rsid w:val="005C3A33"/>
    <w:rsid w:val="005C3A9B"/>
    <w:rsid w:val="005C3BB1"/>
    <w:rsid w:val="005C3C1B"/>
    <w:rsid w:val="005C3C86"/>
    <w:rsid w:val="005C3D0F"/>
    <w:rsid w:val="005C3D34"/>
    <w:rsid w:val="005C3E88"/>
    <w:rsid w:val="005C3E9C"/>
    <w:rsid w:val="005C3EE1"/>
    <w:rsid w:val="005C3F1B"/>
    <w:rsid w:val="005C40D6"/>
    <w:rsid w:val="005C41BB"/>
    <w:rsid w:val="005C4211"/>
    <w:rsid w:val="005C4218"/>
    <w:rsid w:val="005C425A"/>
    <w:rsid w:val="005C4284"/>
    <w:rsid w:val="005C42BF"/>
    <w:rsid w:val="005C42C1"/>
    <w:rsid w:val="005C433B"/>
    <w:rsid w:val="005C4340"/>
    <w:rsid w:val="005C434F"/>
    <w:rsid w:val="005C435A"/>
    <w:rsid w:val="005C4375"/>
    <w:rsid w:val="005C43EC"/>
    <w:rsid w:val="005C43FC"/>
    <w:rsid w:val="005C45FE"/>
    <w:rsid w:val="005C461E"/>
    <w:rsid w:val="005C4664"/>
    <w:rsid w:val="005C4799"/>
    <w:rsid w:val="005C4969"/>
    <w:rsid w:val="005C4A7C"/>
    <w:rsid w:val="005C4C3E"/>
    <w:rsid w:val="005C4CD1"/>
    <w:rsid w:val="005C4D25"/>
    <w:rsid w:val="005C4D83"/>
    <w:rsid w:val="005C4DAF"/>
    <w:rsid w:val="005C4E26"/>
    <w:rsid w:val="005C4E3E"/>
    <w:rsid w:val="005C5216"/>
    <w:rsid w:val="005C5238"/>
    <w:rsid w:val="005C523E"/>
    <w:rsid w:val="005C524D"/>
    <w:rsid w:val="005C549F"/>
    <w:rsid w:val="005C554E"/>
    <w:rsid w:val="005C55A2"/>
    <w:rsid w:val="005C561C"/>
    <w:rsid w:val="005C56C0"/>
    <w:rsid w:val="005C56E0"/>
    <w:rsid w:val="005C57DF"/>
    <w:rsid w:val="005C5833"/>
    <w:rsid w:val="005C5876"/>
    <w:rsid w:val="005C5919"/>
    <w:rsid w:val="005C5A6D"/>
    <w:rsid w:val="005C5B3B"/>
    <w:rsid w:val="005C5BE8"/>
    <w:rsid w:val="005C5C0D"/>
    <w:rsid w:val="005C5D48"/>
    <w:rsid w:val="005C5E0A"/>
    <w:rsid w:val="005C5F0C"/>
    <w:rsid w:val="005C5F50"/>
    <w:rsid w:val="005C5FF9"/>
    <w:rsid w:val="005C6223"/>
    <w:rsid w:val="005C6364"/>
    <w:rsid w:val="005C64CB"/>
    <w:rsid w:val="005C6614"/>
    <w:rsid w:val="005C6625"/>
    <w:rsid w:val="005C68EF"/>
    <w:rsid w:val="005C68F5"/>
    <w:rsid w:val="005C6948"/>
    <w:rsid w:val="005C69D4"/>
    <w:rsid w:val="005C6A5C"/>
    <w:rsid w:val="005C6B78"/>
    <w:rsid w:val="005C6C23"/>
    <w:rsid w:val="005C6CAE"/>
    <w:rsid w:val="005C6CDC"/>
    <w:rsid w:val="005C6F1F"/>
    <w:rsid w:val="005C7010"/>
    <w:rsid w:val="005C7071"/>
    <w:rsid w:val="005C7075"/>
    <w:rsid w:val="005C7093"/>
    <w:rsid w:val="005C70DC"/>
    <w:rsid w:val="005C7379"/>
    <w:rsid w:val="005C739C"/>
    <w:rsid w:val="005C73E7"/>
    <w:rsid w:val="005C748E"/>
    <w:rsid w:val="005C76AB"/>
    <w:rsid w:val="005C7779"/>
    <w:rsid w:val="005C77BD"/>
    <w:rsid w:val="005C780F"/>
    <w:rsid w:val="005C783D"/>
    <w:rsid w:val="005C7AC7"/>
    <w:rsid w:val="005C7BA8"/>
    <w:rsid w:val="005C7BDA"/>
    <w:rsid w:val="005C7D8F"/>
    <w:rsid w:val="005C7DCF"/>
    <w:rsid w:val="005C7E52"/>
    <w:rsid w:val="005C7F09"/>
    <w:rsid w:val="005C7F7F"/>
    <w:rsid w:val="005C7FCD"/>
    <w:rsid w:val="005D0048"/>
    <w:rsid w:val="005D00DA"/>
    <w:rsid w:val="005D00F8"/>
    <w:rsid w:val="005D0150"/>
    <w:rsid w:val="005D0298"/>
    <w:rsid w:val="005D02E8"/>
    <w:rsid w:val="005D032D"/>
    <w:rsid w:val="005D04C0"/>
    <w:rsid w:val="005D0502"/>
    <w:rsid w:val="005D05BB"/>
    <w:rsid w:val="005D0734"/>
    <w:rsid w:val="005D080C"/>
    <w:rsid w:val="005D0836"/>
    <w:rsid w:val="005D09E0"/>
    <w:rsid w:val="005D0B11"/>
    <w:rsid w:val="005D0DA4"/>
    <w:rsid w:val="005D0DE9"/>
    <w:rsid w:val="005D0FCA"/>
    <w:rsid w:val="005D1066"/>
    <w:rsid w:val="005D1099"/>
    <w:rsid w:val="005D1102"/>
    <w:rsid w:val="005D1394"/>
    <w:rsid w:val="005D1413"/>
    <w:rsid w:val="005D144E"/>
    <w:rsid w:val="005D14AE"/>
    <w:rsid w:val="005D157F"/>
    <w:rsid w:val="005D1716"/>
    <w:rsid w:val="005D1728"/>
    <w:rsid w:val="005D1816"/>
    <w:rsid w:val="005D1873"/>
    <w:rsid w:val="005D1889"/>
    <w:rsid w:val="005D19CC"/>
    <w:rsid w:val="005D1A1D"/>
    <w:rsid w:val="005D1DE9"/>
    <w:rsid w:val="005D1F33"/>
    <w:rsid w:val="005D210B"/>
    <w:rsid w:val="005D2136"/>
    <w:rsid w:val="005D21C5"/>
    <w:rsid w:val="005D22B7"/>
    <w:rsid w:val="005D2410"/>
    <w:rsid w:val="005D2435"/>
    <w:rsid w:val="005D243B"/>
    <w:rsid w:val="005D2448"/>
    <w:rsid w:val="005D2521"/>
    <w:rsid w:val="005D2577"/>
    <w:rsid w:val="005D2712"/>
    <w:rsid w:val="005D27AF"/>
    <w:rsid w:val="005D2875"/>
    <w:rsid w:val="005D28E2"/>
    <w:rsid w:val="005D295A"/>
    <w:rsid w:val="005D29E0"/>
    <w:rsid w:val="005D2A4F"/>
    <w:rsid w:val="005D2A9B"/>
    <w:rsid w:val="005D2AB5"/>
    <w:rsid w:val="005D2B8A"/>
    <w:rsid w:val="005D2BA6"/>
    <w:rsid w:val="005D2C81"/>
    <w:rsid w:val="005D2E7C"/>
    <w:rsid w:val="005D301A"/>
    <w:rsid w:val="005D304D"/>
    <w:rsid w:val="005D31A5"/>
    <w:rsid w:val="005D31DB"/>
    <w:rsid w:val="005D324D"/>
    <w:rsid w:val="005D32B5"/>
    <w:rsid w:val="005D33D8"/>
    <w:rsid w:val="005D35BC"/>
    <w:rsid w:val="005D370F"/>
    <w:rsid w:val="005D38C4"/>
    <w:rsid w:val="005D38FC"/>
    <w:rsid w:val="005D39EB"/>
    <w:rsid w:val="005D3A87"/>
    <w:rsid w:val="005D3AE5"/>
    <w:rsid w:val="005D3AF7"/>
    <w:rsid w:val="005D3B2A"/>
    <w:rsid w:val="005D3B53"/>
    <w:rsid w:val="005D3C14"/>
    <w:rsid w:val="005D3DA9"/>
    <w:rsid w:val="005D3E86"/>
    <w:rsid w:val="005D3F7A"/>
    <w:rsid w:val="005D402F"/>
    <w:rsid w:val="005D422B"/>
    <w:rsid w:val="005D424D"/>
    <w:rsid w:val="005D42F6"/>
    <w:rsid w:val="005D4300"/>
    <w:rsid w:val="005D4403"/>
    <w:rsid w:val="005D44AF"/>
    <w:rsid w:val="005D44E6"/>
    <w:rsid w:val="005D452C"/>
    <w:rsid w:val="005D4698"/>
    <w:rsid w:val="005D46EF"/>
    <w:rsid w:val="005D47D6"/>
    <w:rsid w:val="005D4882"/>
    <w:rsid w:val="005D48B1"/>
    <w:rsid w:val="005D48FF"/>
    <w:rsid w:val="005D4957"/>
    <w:rsid w:val="005D4CBB"/>
    <w:rsid w:val="005D4CF2"/>
    <w:rsid w:val="005D4D7A"/>
    <w:rsid w:val="005D4EF5"/>
    <w:rsid w:val="005D4F70"/>
    <w:rsid w:val="005D505D"/>
    <w:rsid w:val="005D5208"/>
    <w:rsid w:val="005D522B"/>
    <w:rsid w:val="005D53F7"/>
    <w:rsid w:val="005D54DA"/>
    <w:rsid w:val="005D54E1"/>
    <w:rsid w:val="005D554D"/>
    <w:rsid w:val="005D555D"/>
    <w:rsid w:val="005D56A0"/>
    <w:rsid w:val="005D57CA"/>
    <w:rsid w:val="005D57E6"/>
    <w:rsid w:val="005D58D8"/>
    <w:rsid w:val="005D59BE"/>
    <w:rsid w:val="005D59DF"/>
    <w:rsid w:val="005D59FC"/>
    <w:rsid w:val="005D5A54"/>
    <w:rsid w:val="005D5D01"/>
    <w:rsid w:val="005D5E03"/>
    <w:rsid w:val="005D5E14"/>
    <w:rsid w:val="005D5E5B"/>
    <w:rsid w:val="005D5ED0"/>
    <w:rsid w:val="005D5F97"/>
    <w:rsid w:val="005D5FC6"/>
    <w:rsid w:val="005D60F5"/>
    <w:rsid w:val="005D61E9"/>
    <w:rsid w:val="005D65C0"/>
    <w:rsid w:val="005D6887"/>
    <w:rsid w:val="005D69C1"/>
    <w:rsid w:val="005D69CA"/>
    <w:rsid w:val="005D6A3C"/>
    <w:rsid w:val="005D6A9A"/>
    <w:rsid w:val="005D6AEE"/>
    <w:rsid w:val="005D6B04"/>
    <w:rsid w:val="005D6B1D"/>
    <w:rsid w:val="005D6B91"/>
    <w:rsid w:val="005D6C19"/>
    <w:rsid w:val="005D6C62"/>
    <w:rsid w:val="005D6D1C"/>
    <w:rsid w:val="005D6FDB"/>
    <w:rsid w:val="005D707A"/>
    <w:rsid w:val="005D709C"/>
    <w:rsid w:val="005D7291"/>
    <w:rsid w:val="005D72BB"/>
    <w:rsid w:val="005D72CB"/>
    <w:rsid w:val="005D7385"/>
    <w:rsid w:val="005D73A7"/>
    <w:rsid w:val="005D7437"/>
    <w:rsid w:val="005D7583"/>
    <w:rsid w:val="005D761A"/>
    <w:rsid w:val="005D7643"/>
    <w:rsid w:val="005D7648"/>
    <w:rsid w:val="005D7725"/>
    <w:rsid w:val="005D7874"/>
    <w:rsid w:val="005D7897"/>
    <w:rsid w:val="005D7916"/>
    <w:rsid w:val="005D7985"/>
    <w:rsid w:val="005D7C6B"/>
    <w:rsid w:val="005D7C90"/>
    <w:rsid w:val="005D7DA1"/>
    <w:rsid w:val="005D7E5B"/>
    <w:rsid w:val="005D7EE2"/>
    <w:rsid w:val="005D7F8E"/>
    <w:rsid w:val="005E0093"/>
    <w:rsid w:val="005E0142"/>
    <w:rsid w:val="005E03CA"/>
    <w:rsid w:val="005E04BA"/>
    <w:rsid w:val="005E050F"/>
    <w:rsid w:val="005E0586"/>
    <w:rsid w:val="005E063B"/>
    <w:rsid w:val="005E06CA"/>
    <w:rsid w:val="005E06D7"/>
    <w:rsid w:val="005E07AA"/>
    <w:rsid w:val="005E07CC"/>
    <w:rsid w:val="005E07D3"/>
    <w:rsid w:val="005E08BA"/>
    <w:rsid w:val="005E0925"/>
    <w:rsid w:val="005E0A6D"/>
    <w:rsid w:val="005E0B1D"/>
    <w:rsid w:val="005E0B24"/>
    <w:rsid w:val="005E0B74"/>
    <w:rsid w:val="005E0B7A"/>
    <w:rsid w:val="005E0B81"/>
    <w:rsid w:val="005E0BF1"/>
    <w:rsid w:val="005E0CA8"/>
    <w:rsid w:val="005E0CAC"/>
    <w:rsid w:val="005E0CD1"/>
    <w:rsid w:val="005E0D2D"/>
    <w:rsid w:val="005E0D7F"/>
    <w:rsid w:val="005E0EAD"/>
    <w:rsid w:val="005E0F5B"/>
    <w:rsid w:val="005E103A"/>
    <w:rsid w:val="005E11DA"/>
    <w:rsid w:val="005E139C"/>
    <w:rsid w:val="005E1450"/>
    <w:rsid w:val="005E149F"/>
    <w:rsid w:val="005E14B6"/>
    <w:rsid w:val="005E1533"/>
    <w:rsid w:val="005E1535"/>
    <w:rsid w:val="005E1674"/>
    <w:rsid w:val="005E1803"/>
    <w:rsid w:val="005E1827"/>
    <w:rsid w:val="005E1846"/>
    <w:rsid w:val="005E1BE9"/>
    <w:rsid w:val="005E1C1F"/>
    <w:rsid w:val="005E1CB7"/>
    <w:rsid w:val="005E1E3B"/>
    <w:rsid w:val="005E20D3"/>
    <w:rsid w:val="005E21F7"/>
    <w:rsid w:val="005E2493"/>
    <w:rsid w:val="005E26CE"/>
    <w:rsid w:val="005E26F0"/>
    <w:rsid w:val="005E27DB"/>
    <w:rsid w:val="005E2806"/>
    <w:rsid w:val="005E289B"/>
    <w:rsid w:val="005E28B8"/>
    <w:rsid w:val="005E2900"/>
    <w:rsid w:val="005E29C2"/>
    <w:rsid w:val="005E29DD"/>
    <w:rsid w:val="005E29DF"/>
    <w:rsid w:val="005E2B81"/>
    <w:rsid w:val="005E2C4C"/>
    <w:rsid w:val="005E2D23"/>
    <w:rsid w:val="005E2D7B"/>
    <w:rsid w:val="005E2E52"/>
    <w:rsid w:val="005E2E8F"/>
    <w:rsid w:val="005E2EA6"/>
    <w:rsid w:val="005E2EC7"/>
    <w:rsid w:val="005E2EE2"/>
    <w:rsid w:val="005E2EFA"/>
    <w:rsid w:val="005E2F8D"/>
    <w:rsid w:val="005E2FCC"/>
    <w:rsid w:val="005E300D"/>
    <w:rsid w:val="005E303D"/>
    <w:rsid w:val="005E3080"/>
    <w:rsid w:val="005E3177"/>
    <w:rsid w:val="005E31B7"/>
    <w:rsid w:val="005E32E8"/>
    <w:rsid w:val="005E3347"/>
    <w:rsid w:val="005E33B3"/>
    <w:rsid w:val="005E34C9"/>
    <w:rsid w:val="005E35E9"/>
    <w:rsid w:val="005E36FB"/>
    <w:rsid w:val="005E3710"/>
    <w:rsid w:val="005E37B0"/>
    <w:rsid w:val="005E3844"/>
    <w:rsid w:val="005E3892"/>
    <w:rsid w:val="005E3A26"/>
    <w:rsid w:val="005E3B71"/>
    <w:rsid w:val="005E3C37"/>
    <w:rsid w:val="005E3DAB"/>
    <w:rsid w:val="005E3DC0"/>
    <w:rsid w:val="005E3E06"/>
    <w:rsid w:val="005E3E98"/>
    <w:rsid w:val="005E3EBF"/>
    <w:rsid w:val="005E3EE9"/>
    <w:rsid w:val="005E4222"/>
    <w:rsid w:val="005E4299"/>
    <w:rsid w:val="005E43DB"/>
    <w:rsid w:val="005E440E"/>
    <w:rsid w:val="005E44B7"/>
    <w:rsid w:val="005E450D"/>
    <w:rsid w:val="005E459C"/>
    <w:rsid w:val="005E4648"/>
    <w:rsid w:val="005E46FF"/>
    <w:rsid w:val="005E475A"/>
    <w:rsid w:val="005E48A3"/>
    <w:rsid w:val="005E48DC"/>
    <w:rsid w:val="005E493C"/>
    <w:rsid w:val="005E496A"/>
    <w:rsid w:val="005E4A9C"/>
    <w:rsid w:val="005E4ADC"/>
    <w:rsid w:val="005E4B25"/>
    <w:rsid w:val="005E4BE6"/>
    <w:rsid w:val="005E4C24"/>
    <w:rsid w:val="005E4C34"/>
    <w:rsid w:val="005E4E0B"/>
    <w:rsid w:val="005E4FD2"/>
    <w:rsid w:val="005E5137"/>
    <w:rsid w:val="005E533E"/>
    <w:rsid w:val="005E5505"/>
    <w:rsid w:val="005E55DB"/>
    <w:rsid w:val="005E56C9"/>
    <w:rsid w:val="005E56CD"/>
    <w:rsid w:val="005E5875"/>
    <w:rsid w:val="005E588F"/>
    <w:rsid w:val="005E594A"/>
    <w:rsid w:val="005E5A0E"/>
    <w:rsid w:val="005E5A72"/>
    <w:rsid w:val="005E5B08"/>
    <w:rsid w:val="005E5BF1"/>
    <w:rsid w:val="005E5DC1"/>
    <w:rsid w:val="005E5E8C"/>
    <w:rsid w:val="005E5F25"/>
    <w:rsid w:val="005E612C"/>
    <w:rsid w:val="005E61F5"/>
    <w:rsid w:val="005E6264"/>
    <w:rsid w:val="005E62A6"/>
    <w:rsid w:val="005E6324"/>
    <w:rsid w:val="005E63B4"/>
    <w:rsid w:val="005E6418"/>
    <w:rsid w:val="005E6433"/>
    <w:rsid w:val="005E64DC"/>
    <w:rsid w:val="005E65B0"/>
    <w:rsid w:val="005E6856"/>
    <w:rsid w:val="005E68C3"/>
    <w:rsid w:val="005E6931"/>
    <w:rsid w:val="005E6C4D"/>
    <w:rsid w:val="005E6C90"/>
    <w:rsid w:val="005E6D43"/>
    <w:rsid w:val="005E6E17"/>
    <w:rsid w:val="005E6F51"/>
    <w:rsid w:val="005E709B"/>
    <w:rsid w:val="005E7200"/>
    <w:rsid w:val="005E724B"/>
    <w:rsid w:val="005E72A9"/>
    <w:rsid w:val="005E72D0"/>
    <w:rsid w:val="005E7334"/>
    <w:rsid w:val="005E7338"/>
    <w:rsid w:val="005E74B1"/>
    <w:rsid w:val="005E761B"/>
    <w:rsid w:val="005E768D"/>
    <w:rsid w:val="005E777E"/>
    <w:rsid w:val="005E7966"/>
    <w:rsid w:val="005E7978"/>
    <w:rsid w:val="005E7A6E"/>
    <w:rsid w:val="005E7B02"/>
    <w:rsid w:val="005E7B9A"/>
    <w:rsid w:val="005E7CA4"/>
    <w:rsid w:val="005E7CDB"/>
    <w:rsid w:val="005E7DA9"/>
    <w:rsid w:val="005E7E86"/>
    <w:rsid w:val="005E7F1B"/>
    <w:rsid w:val="005E7FE1"/>
    <w:rsid w:val="005F0059"/>
    <w:rsid w:val="005F00D1"/>
    <w:rsid w:val="005F01CB"/>
    <w:rsid w:val="005F02CE"/>
    <w:rsid w:val="005F04A6"/>
    <w:rsid w:val="005F05D3"/>
    <w:rsid w:val="005F089B"/>
    <w:rsid w:val="005F0947"/>
    <w:rsid w:val="005F0A46"/>
    <w:rsid w:val="005F0A51"/>
    <w:rsid w:val="005F0BD1"/>
    <w:rsid w:val="005F0BE5"/>
    <w:rsid w:val="005F0CEF"/>
    <w:rsid w:val="005F0D2A"/>
    <w:rsid w:val="005F0D95"/>
    <w:rsid w:val="005F0E31"/>
    <w:rsid w:val="005F0E75"/>
    <w:rsid w:val="005F0F3F"/>
    <w:rsid w:val="005F10B0"/>
    <w:rsid w:val="005F10F0"/>
    <w:rsid w:val="005F10F9"/>
    <w:rsid w:val="005F1152"/>
    <w:rsid w:val="005F11DE"/>
    <w:rsid w:val="005F12D9"/>
    <w:rsid w:val="005F1362"/>
    <w:rsid w:val="005F13AB"/>
    <w:rsid w:val="005F1477"/>
    <w:rsid w:val="005F148A"/>
    <w:rsid w:val="005F153E"/>
    <w:rsid w:val="005F15BE"/>
    <w:rsid w:val="005F1615"/>
    <w:rsid w:val="005F1682"/>
    <w:rsid w:val="005F1773"/>
    <w:rsid w:val="005F177F"/>
    <w:rsid w:val="005F18A7"/>
    <w:rsid w:val="005F192A"/>
    <w:rsid w:val="005F1B3A"/>
    <w:rsid w:val="005F1B77"/>
    <w:rsid w:val="005F1D12"/>
    <w:rsid w:val="005F1DAD"/>
    <w:rsid w:val="005F1DD5"/>
    <w:rsid w:val="005F1E47"/>
    <w:rsid w:val="005F1E74"/>
    <w:rsid w:val="005F20D9"/>
    <w:rsid w:val="005F242D"/>
    <w:rsid w:val="005F2479"/>
    <w:rsid w:val="005F251D"/>
    <w:rsid w:val="005F25FE"/>
    <w:rsid w:val="005F2865"/>
    <w:rsid w:val="005F28F0"/>
    <w:rsid w:val="005F2965"/>
    <w:rsid w:val="005F298F"/>
    <w:rsid w:val="005F2A00"/>
    <w:rsid w:val="005F2B59"/>
    <w:rsid w:val="005F2B92"/>
    <w:rsid w:val="005F2CD1"/>
    <w:rsid w:val="005F2DBC"/>
    <w:rsid w:val="005F2E75"/>
    <w:rsid w:val="005F2EA3"/>
    <w:rsid w:val="005F2EE2"/>
    <w:rsid w:val="005F30F1"/>
    <w:rsid w:val="005F325D"/>
    <w:rsid w:val="005F337D"/>
    <w:rsid w:val="005F33B6"/>
    <w:rsid w:val="005F34BC"/>
    <w:rsid w:val="005F356A"/>
    <w:rsid w:val="005F35BB"/>
    <w:rsid w:val="005F36A7"/>
    <w:rsid w:val="005F370E"/>
    <w:rsid w:val="005F3723"/>
    <w:rsid w:val="005F375C"/>
    <w:rsid w:val="005F393C"/>
    <w:rsid w:val="005F39C9"/>
    <w:rsid w:val="005F3B16"/>
    <w:rsid w:val="005F3C42"/>
    <w:rsid w:val="005F3D67"/>
    <w:rsid w:val="005F3E06"/>
    <w:rsid w:val="005F3E55"/>
    <w:rsid w:val="005F3FCB"/>
    <w:rsid w:val="005F405D"/>
    <w:rsid w:val="005F425D"/>
    <w:rsid w:val="005F43CD"/>
    <w:rsid w:val="005F43E4"/>
    <w:rsid w:val="005F4445"/>
    <w:rsid w:val="005F4693"/>
    <w:rsid w:val="005F46EB"/>
    <w:rsid w:val="005F4727"/>
    <w:rsid w:val="005F496C"/>
    <w:rsid w:val="005F4CE7"/>
    <w:rsid w:val="005F4E2E"/>
    <w:rsid w:val="005F4F0E"/>
    <w:rsid w:val="005F4F6D"/>
    <w:rsid w:val="005F5299"/>
    <w:rsid w:val="005F534F"/>
    <w:rsid w:val="005F5540"/>
    <w:rsid w:val="005F56A9"/>
    <w:rsid w:val="005F57AC"/>
    <w:rsid w:val="005F57C9"/>
    <w:rsid w:val="005F5807"/>
    <w:rsid w:val="005F58D4"/>
    <w:rsid w:val="005F5929"/>
    <w:rsid w:val="005F596E"/>
    <w:rsid w:val="005F59D0"/>
    <w:rsid w:val="005F59D1"/>
    <w:rsid w:val="005F5BEE"/>
    <w:rsid w:val="005F5C8B"/>
    <w:rsid w:val="005F5CDB"/>
    <w:rsid w:val="005F5D49"/>
    <w:rsid w:val="005F5E29"/>
    <w:rsid w:val="005F5EDB"/>
    <w:rsid w:val="005F615B"/>
    <w:rsid w:val="005F6169"/>
    <w:rsid w:val="005F621D"/>
    <w:rsid w:val="005F629C"/>
    <w:rsid w:val="005F630D"/>
    <w:rsid w:val="005F6471"/>
    <w:rsid w:val="005F66D9"/>
    <w:rsid w:val="005F6815"/>
    <w:rsid w:val="005F6902"/>
    <w:rsid w:val="005F6939"/>
    <w:rsid w:val="005F6B26"/>
    <w:rsid w:val="005F6E5A"/>
    <w:rsid w:val="005F6ECF"/>
    <w:rsid w:val="005F6F49"/>
    <w:rsid w:val="005F704B"/>
    <w:rsid w:val="005F70AA"/>
    <w:rsid w:val="005F711F"/>
    <w:rsid w:val="005F7127"/>
    <w:rsid w:val="005F722A"/>
    <w:rsid w:val="005F7298"/>
    <w:rsid w:val="005F7334"/>
    <w:rsid w:val="005F76E6"/>
    <w:rsid w:val="005F7700"/>
    <w:rsid w:val="005F78AA"/>
    <w:rsid w:val="005F78E4"/>
    <w:rsid w:val="005F796F"/>
    <w:rsid w:val="005F7973"/>
    <w:rsid w:val="005F798F"/>
    <w:rsid w:val="005F7A00"/>
    <w:rsid w:val="005F7A8F"/>
    <w:rsid w:val="005F7B15"/>
    <w:rsid w:val="005F7D1A"/>
    <w:rsid w:val="005F7DC8"/>
    <w:rsid w:val="005F7DD9"/>
    <w:rsid w:val="005F7F99"/>
    <w:rsid w:val="005F7FB1"/>
    <w:rsid w:val="0060005A"/>
    <w:rsid w:val="0060021C"/>
    <w:rsid w:val="00600220"/>
    <w:rsid w:val="0060041C"/>
    <w:rsid w:val="00600544"/>
    <w:rsid w:val="006006F2"/>
    <w:rsid w:val="00600760"/>
    <w:rsid w:val="006007E4"/>
    <w:rsid w:val="00600862"/>
    <w:rsid w:val="0060086B"/>
    <w:rsid w:val="0060090E"/>
    <w:rsid w:val="00600990"/>
    <w:rsid w:val="006009A2"/>
    <w:rsid w:val="00600A13"/>
    <w:rsid w:val="00600C5F"/>
    <w:rsid w:val="00600DBC"/>
    <w:rsid w:val="00600E3C"/>
    <w:rsid w:val="00600F51"/>
    <w:rsid w:val="00600FA5"/>
    <w:rsid w:val="00600FBC"/>
    <w:rsid w:val="0060123C"/>
    <w:rsid w:val="00601278"/>
    <w:rsid w:val="0060137B"/>
    <w:rsid w:val="00601417"/>
    <w:rsid w:val="00601492"/>
    <w:rsid w:val="0060153B"/>
    <w:rsid w:val="0060156C"/>
    <w:rsid w:val="00601633"/>
    <w:rsid w:val="00601985"/>
    <w:rsid w:val="006019DC"/>
    <w:rsid w:val="00601AB8"/>
    <w:rsid w:val="00601BD5"/>
    <w:rsid w:val="00601C64"/>
    <w:rsid w:val="00601D05"/>
    <w:rsid w:val="00601E16"/>
    <w:rsid w:val="00601E4D"/>
    <w:rsid w:val="00601E7B"/>
    <w:rsid w:val="00601EC8"/>
    <w:rsid w:val="00601ED2"/>
    <w:rsid w:val="006020A0"/>
    <w:rsid w:val="0060211B"/>
    <w:rsid w:val="00602216"/>
    <w:rsid w:val="0060224C"/>
    <w:rsid w:val="006022C8"/>
    <w:rsid w:val="00602320"/>
    <w:rsid w:val="00602340"/>
    <w:rsid w:val="00602412"/>
    <w:rsid w:val="00602442"/>
    <w:rsid w:val="00602651"/>
    <w:rsid w:val="0060266D"/>
    <w:rsid w:val="006026F1"/>
    <w:rsid w:val="0060279A"/>
    <w:rsid w:val="006027B6"/>
    <w:rsid w:val="0060286C"/>
    <w:rsid w:val="006028EF"/>
    <w:rsid w:val="0060291E"/>
    <w:rsid w:val="006029D1"/>
    <w:rsid w:val="00602B95"/>
    <w:rsid w:val="00602BA7"/>
    <w:rsid w:val="00602F83"/>
    <w:rsid w:val="00602F84"/>
    <w:rsid w:val="00603179"/>
    <w:rsid w:val="00603202"/>
    <w:rsid w:val="006033E5"/>
    <w:rsid w:val="006033EF"/>
    <w:rsid w:val="00603413"/>
    <w:rsid w:val="006034D9"/>
    <w:rsid w:val="0060360A"/>
    <w:rsid w:val="0060362F"/>
    <w:rsid w:val="00603684"/>
    <w:rsid w:val="0060368A"/>
    <w:rsid w:val="00603761"/>
    <w:rsid w:val="0060379A"/>
    <w:rsid w:val="006037BA"/>
    <w:rsid w:val="006037F9"/>
    <w:rsid w:val="00603A0B"/>
    <w:rsid w:val="00603AA4"/>
    <w:rsid w:val="00603AC5"/>
    <w:rsid w:val="00603B17"/>
    <w:rsid w:val="00603B2E"/>
    <w:rsid w:val="00603B7D"/>
    <w:rsid w:val="00603DB6"/>
    <w:rsid w:val="00603E2F"/>
    <w:rsid w:val="00603E6E"/>
    <w:rsid w:val="00603E8C"/>
    <w:rsid w:val="00603EF5"/>
    <w:rsid w:val="00603FA7"/>
    <w:rsid w:val="0060402D"/>
    <w:rsid w:val="00604150"/>
    <w:rsid w:val="0060424D"/>
    <w:rsid w:val="006043A4"/>
    <w:rsid w:val="0060447F"/>
    <w:rsid w:val="00604513"/>
    <w:rsid w:val="006045B8"/>
    <w:rsid w:val="006047CB"/>
    <w:rsid w:val="00604869"/>
    <w:rsid w:val="006049C8"/>
    <w:rsid w:val="00604A80"/>
    <w:rsid w:val="00604AA1"/>
    <w:rsid w:val="00604B25"/>
    <w:rsid w:val="00604B53"/>
    <w:rsid w:val="00604C66"/>
    <w:rsid w:val="00604CE7"/>
    <w:rsid w:val="00604D2C"/>
    <w:rsid w:val="00604D5E"/>
    <w:rsid w:val="00604DCE"/>
    <w:rsid w:val="00604DE4"/>
    <w:rsid w:val="0060511A"/>
    <w:rsid w:val="00605346"/>
    <w:rsid w:val="0060539A"/>
    <w:rsid w:val="006053C8"/>
    <w:rsid w:val="006053E4"/>
    <w:rsid w:val="00605443"/>
    <w:rsid w:val="00605660"/>
    <w:rsid w:val="0060578C"/>
    <w:rsid w:val="00605855"/>
    <w:rsid w:val="00605889"/>
    <w:rsid w:val="006058C8"/>
    <w:rsid w:val="00605953"/>
    <w:rsid w:val="00605999"/>
    <w:rsid w:val="0060599C"/>
    <w:rsid w:val="00605B48"/>
    <w:rsid w:val="00605D87"/>
    <w:rsid w:val="00605E2C"/>
    <w:rsid w:val="00605FEA"/>
    <w:rsid w:val="00606067"/>
    <w:rsid w:val="00606071"/>
    <w:rsid w:val="006060A7"/>
    <w:rsid w:val="006060AB"/>
    <w:rsid w:val="00606101"/>
    <w:rsid w:val="0060617C"/>
    <w:rsid w:val="006061A2"/>
    <w:rsid w:val="00606245"/>
    <w:rsid w:val="006062D7"/>
    <w:rsid w:val="006067DB"/>
    <w:rsid w:val="00606812"/>
    <w:rsid w:val="00606926"/>
    <w:rsid w:val="00606A2C"/>
    <w:rsid w:val="00606B7F"/>
    <w:rsid w:val="00606B9A"/>
    <w:rsid w:val="00606BA3"/>
    <w:rsid w:val="00606CA9"/>
    <w:rsid w:val="00606D38"/>
    <w:rsid w:val="00606E97"/>
    <w:rsid w:val="00606F9A"/>
    <w:rsid w:val="00606FAA"/>
    <w:rsid w:val="00607214"/>
    <w:rsid w:val="00607218"/>
    <w:rsid w:val="00607313"/>
    <w:rsid w:val="0060732B"/>
    <w:rsid w:val="0060752D"/>
    <w:rsid w:val="0060757E"/>
    <w:rsid w:val="00607610"/>
    <w:rsid w:val="00607633"/>
    <w:rsid w:val="00607661"/>
    <w:rsid w:val="006076DA"/>
    <w:rsid w:val="0060780A"/>
    <w:rsid w:val="0060788E"/>
    <w:rsid w:val="006078CB"/>
    <w:rsid w:val="00607929"/>
    <w:rsid w:val="0060798E"/>
    <w:rsid w:val="00607A07"/>
    <w:rsid w:val="00607A59"/>
    <w:rsid w:val="00607A65"/>
    <w:rsid w:val="00607AA5"/>
    <w:rsid w:val="00607ADA"/>
    <w:rsid w:val="00607B13"/>
    <w:rsid w:val="00607B54"/>
    <w:rsid w:val="00607CA2"/>
    <w:rsid w:val="00607E08"/>
    <w:rsid w:val="00607ED4"/>
    <w:rsid w:val="00607ED8"/>
    <w:rsid w:val="0061003E"/>
    <w:rsid w:val="006100B6"/>
    <w:rsid w:val="00610152"/>
    <w:rsid w:val="0061019A"/>
    <w:rsid w:val="006101CA"/>
    <w:rsid w:val="006101D0"/>
    <w:rsid w:val="00610292"/>
    <w:rsid w:val="006102B2"/>
    <w:rsid w:val="006103E0"/>
    <w:rsid w:val="0061042E"/>
    <w:rsid w:val="006104F4"/>
    <w:rsid w:val="0061052A"/>
    <w:rsid w:val="00610661"/>
    <w:rsid w:val="0061072A"/>
    <w:rsid w:val="006108C7"/>
    <w:rsid w:val="0061099C"/>
    <w:rsid w:val="00610E1D"/>
    <w:rsid w:val="00610E2C"/>
    <w:rsid w:val="00610EE4"/>
    <w:rsid w:val="00610F3C"/>
    <w:rsid w:val="00610F41"/>
    <w:rsid w:val="00610F82"/>
    <w:rsid w:val="00611187"/>
    <w:rsid w:val="006111EB"/>
    <w:rsid w:val="00611275"/>
    <w:rsid w:val="00611288"/>
    <w:rsid w:val="00611444"/>
    <w:rsid w:val="006114A9"/>
    <w:rsid w:val="0061153E"/>
    <w:rsid w:val="006115F0"/>
    <w:rsid w:val="00611617"/>
    <w:rsid w:val="00611676"/>
    <w:rsid w:val="006116B4"/>
    <w:rsid w:val="006116C6"/>
    <w:rsid w:val="00611867"/>
    <w:rsid w:val="006118ED"/>
    <w:rsid w:val="0061193A"/>
    <w:rsid w:val="00611983"/>
    <w:rsid w:val="00611AF7"/>
    <w:rsid w:val="00611B60"/>
    <w:rsid w:val="00611BC7"/>
    <w:rsid w:val="00611C2B"/>
    <w:rsid w:val="00611CDA"/>
    <w:rsid w:val="00611CDE"/>
    <w:rsid w:val="00611DA9"/>
    <w:rsid w:val="00611E23"/>
    <w:rsid w:val="00611E95"/>
    <w:rsid w:val="00611F19"/>
    <w:rsid w:val="00611FA9"/>
    <w:rsid w:val="0061216F"/>
    <w:rsid w:val="0061219D"/>
    <w:rsid w:val="006121DA"/>
    <w:rsid w:val="006122FC"/>
    <w:rsid w:val="006125BA"/>
    <w:rsid w:val="0061262B"/>
    <w:rsid w:val="00612805"/>
    <w:rsid w:val="0061283B"/>
    <w:rsid w:val="0061299B"/>
    <w:rsid w:val="00612A10"/>
    <w:rsid w:val="00612AB2"/>
    <w:rsid w:val="00612EE6"/>
    <w:rsid w:val="0061304E"/>
    <w:rsid w:val="006130DE"/>
    <w:rsid w:val="006131FE"/>
    <w:rsid w:val="006133C7"/>
    <w:rsid w:val="0061341C"/>
    <w:rsid w:val="006134A8"/>
    <w:rsid w:val="006134D6"/>
    <w:rsid w:val="00613544"/>
    <w:rsid w:val="006135CC"/>
    <w:rsid w:val="00613608"/>
    <w:rsid w:val="0061366A"/>
    <w:rsid w:val="006137DD"/>
    <w:rsid w:val="00613831"/>
    <w:rsid w:val="0061389E"/>
    <w:rsid w:val="00613908"/>
    <w:rsid w:val="00613972"/>
    <w:rsid w:val="00613B06"/>
    <w:rsid w:val="00613C42"/>
    <w:rsid w:val="00613D1C"/>
    <w:rsid w:val="00613D6B"/>
    <w:rsid w:val="00613E75"/>
    <w:rsid w:val="00613E8A"/>
    <w:rsid w:val="00614043"/>
    <w:rsid w:val="00614049"/>
    <w:rsid w:val="00614133"/>
    <w:rsid w:val="00614306"/>
    <w:rsid w:val="00614350"/>
    <w:rsid w:val="00614512"/>
    <w:rsid w:val="0061452B"/>
    <w:rsid w:val="006146AA"/>
    <w:rsid w:val="006146E3"/>
    <w:rsid w:val="006146E9"/>
    <w:rsid w:val="00614767"/>
    <w:rsid w:val="00614789"/>
    <w:rsid w:val="0061487F"/>
    <w:rsid w:val="00614958"/>
    <w:rsid w:val="00614969"/>
    <w:rsid w:val="006149B7"/>
    <w:rsid w:val="006149FF"/>
    <w:rsid w:val="00614A93"/>
    <w:rsid w:val="00614BF1"/>
    <w:rsid w:val="00614DAD"/>
    <w:rsid w:val="00614DCA"/>
    <w:rsid w:val="00614F6B"/>
    <w:rsid w:val="00614F90"/>
    <w:rsid w:val="0061514B"/>
    <w:rsid w:val="006153A9"/>
    <w:rsid w:val="0061545A"/>
    <w:rsid w:val="006155A4"/>
    <w:rsid w:val="006155E7"/>
    <w:rsid w:val="006157E2"/>
    <w:rsid w:val="006158ED"/>
    <w:rsid w:val="0061595D"/>
    <w:rsid w:val="00615B22"/>
    <w:rsid w:val="00615B48"/>
    <w:rsid w:val="00615BA0"/>
    <w:rsid w:val="00615BD7"/>
    <w:rsid w:val="00615C4A"/>
    <w:rsid w:val="00615CFC"/>
    <w:rsid w:val="00615D08"/>
    <w:rsid w:val="00615DAF"/>
    <w:rsid w:val="00615E83"/>
    <w:rsid w:val="00615F3D"/>
    <w:rsid w:val="00615F6B"/>
    <w:rsid w:val="006160E9"/>
    <w:rsid w:val="006160EB"/>
    <w:rsid w:val="006161BA"/>
    <w:rsid w:val="006162F8"/>
    <w:rsid w:val="0061647E"/>
    <w:rsid w:val="006164F4"/>
    <w:rsid w:val="00616518"/>
    <w:rsid w:val="0061654D"/>
    <w:rsid w:val="00616627"/>
    <w:rsid w:val="00616790"/>
    <w:rsid w:val="00616A19"/>
    <w:rsid w:val="00616A4B"/>
    <w:rsid w:val="00616C23"/>
    <w:rsid w:val="00616C3D"/>
    <w:rsid w:val="00616C45"/>
    <w:rsid w:val="00616C4E"/>
    <w:rsid w:val="00616CE0"/>
    <w:rsid w:val="00616DF2"/>
    <w:rsid w:val="00616F07"/>
    <w:rsid w:val="00617087"/>
    <w:rsid w:val="006170CF"/>
    <w:rsid w:val="0061711E"/>
    <w:rsid w:val="00617133"/>
    <w:rsid w:val="00617225"/>
    <w:rsid w:val="00617289"/>
    <w:rsid w:val="006172E9"/>
    <w:rsid w:val="00617379"/>
    <w:rsid w:val="00617391"/>
    <w:rsid w:val="00617429"/>
    <w:rsid w:val="006174D5"/>
    <w:rsid w:val="00617730"/>
    <w:rsid w:val="0061775F"/>
    <w:rsid w:val="0061778D"/>
    <w:rsid w:val="006177D4"/>
    <w:rsid w:val="00617933"/>
    <w:rsid w:val="00617A94"/>
    <w:rsid w:val="00617A98"/>
    <w:rsid w:val="00617B3D"/>
    <w:rsid w:val="00617B53"/>
    <w:rsid w:val="00617BD2"/>
    <w:rsid w:val="00617BE0"/>
    <w:rsid w:val="00617D9A"/>
    <w:rsid w:val="00617DB8"/>
    <w:rsid w:val="00617DF6"/>
    <w:rsid w:val="00617E0D"/>
    <w:rsid w:val="00617E8B"/>
    <w:rsid w:val="00620055"/>
    <w:rsid w:val="00620233"/>
    <w:rsid w:val="00620270"/>
    <w:rsid w:val="0062039B"/>
    <w:rsid w:val="006203C1"/>
    <w:rsid w:val="0062055F"/>
    <w:rsid w:val="0062066C"/>
    <w:rsid w:val="0062076B"/>
    <w:rsid w:val="0062080C"/>
    <w:rsid w:val="006208DD"/>
    <w:rsid w:val="00620918"/>
    <w:rsid w:val="00620A8C"/>
    <w:rsid w:val="00620AD6"/>
    <w:rsid w:val="00620B1C"/>
    <w:rsid w:val="00620B2C"/>
    <w:rsid w:val="00620B3F"/>
    <w:rsid w:val="00620BEE"/>
    <w:rsid w:val="00620D6A"/>
    <w:rsid w:val="00620E1A"/>
    <w:rsid w:val="00620E86"/>
    <w:rsid w:val="00620EB6"/>
    <w:rsid w:val="00620F8D"/>
    <w:rsid w:val="00621040"/>
    <w:rsid w:val="00621084"/>
    <w:rsid w:val="006210F1"/>
    <w:rsid w:val="00621143"/>
    <w:rsid w:val="006212B3"/>
    <w:rsid w:val="00621571"/>
    <w:rsid w:val="0062166A"/>
    <w:rsid w:val="00621769"/>
    <w:rsid w:val="00621779"/>
    <w:rsid w:val="006218F2"/>
    <w:rsid w:val="00621922"/>
    <w:rsid w:val="00621981"/>
    <w:rsid w:val="006219A0"/>
    <w:rsid w:val="006219F9"/>
    <w:rsid w:val="00621C09"/>
    <w:rsid w:val="00621C22"/>
    <w:rsid w:val="00621CE3"/>
    <w:rsid w:val="00621D50"/>
    <w:rsid w:val="00621E5B"/>
    <w:rsid w:val="00621E76"/>
    <w:rsid w:val="00621E8E"/>
    <w:rsid w:val="00621EBB"/>
    <w:rsid w:val="00621FDB"/>
    <w:rsid w:val="0062214A"/>
    <w:rsid w:val="00622155"/>
    <w:rsid w:val="006221CE"/>
    <w:rsid w:val="006221DA"/>
    <w:rsid w:val="006224F3"/>
    <w:rsid w:val="0062258D"/>
    <w:rsid w:val="00622594"/>
    <w:rsid w:val="00622651"/>
    <w:rsid w:val="00622654"/>
    <w:rsid w:val="00622694"/>
    <w:rsid w:val="00622760"/>
    <w:rsid w:val="00622798"/>
    <w:rsid w:val="0062279F"/>
    <w:rsid w:val="00622817"/>
    <w:rsid w:val="0062282C"/>
    <w:rsid w:val="0062293A"/>
    <w:rsid w:val="00622969"/>
    <w:rsid w:val="006229F1"/>
    <w:rsid w:val="006229F5"/>
    <w:rsid w:val="00622A10"/>
    <w:rsid w:val="00622A52"/>
    <w:rsid w:val="00622B6A"/>
    <w:rsid w:val="00622D5F"/>
    <w:rsid w:val="00622E11"/>
    <w:rsid w:val="00622E6D"/>
    <w:rsid w:val="00622F59"/>
    <w:rsid w:val="0062301B"/>
    <w:rsid w:val="0062305B"/>
    <w:rsid w:val="00623088"/>
    <w:rsid w:val="00623115"/>
    <w:rsid w:val="0062317B"/>
    <w:rsid w:val="00623296"/>
    <w:rsid w:val="00623377"/>
    <w:rsid w:val="00623387"/>
    <w:rsid w:val="006233DD"/>
    <w:rsid w:val="006235E6"/>
    <w:rsid w:val="0062367E"/>
    <w:rsid w:val="00623689"/>
    <w:rsid w:val="0062369A"/>
    <w:rsid w:val="006236E4"/>
    <w:rsid w:val="0062377E"/>
    <w:rsid w:val="00623888"/>
    <w:rsid w:val="0062390F"/>
    <w:rsid w:val="00623912"/>
    <w:rsid w:val="00623B84"/>
    <w:rsid w:val="00623C15"/>
    <w:rsid w:val="00623DEB"/>
    <w:rsid w:val="00623E3E"/>
    <w:rsid w:val="00623F1A"/>
    <w:rsid w:val="00623F1C"/>
    <w:rsid w:val="00623FAA"/>
    <w:rsid w:val="006240A5"/>
    <w:rsid w:val="00624377"/>
    <w:rsid w:val="0062441F"/>
    <w:rsid w:val="00624548"/>
    <w:rsid w:val="006246C7"/>
    <w:rsid w:val="006247E1"/>
    <w:rsid w:val="006249B1"/>
    <w:rsid w:val="00624A6A"/>
    <w:rsid w:val="00624A83"/>
    <w:rsid w:val="00624B1E"/>
    <w:rsid w:val="00624B5D"/>
    <w:rsid w:val="00624BC2"/>
    <w:rsid w:val="00624BD4"/>
    <w:rsid w:val="00624C83"/>
    <w:rsid w:val="00624D20"/>
    <w:rsid w:val="00624D25"/>
    <w:rsid w:val="00624DFE"/>
    <w:rsid w:val="00624E4C"/>
    <w:rsid w:val="0062509E"/>
    <w:rsid w:val="006251BC"/>
    <w:rsid w:val="006251F2"/>
    <w:rsid w:val="0062520D"/>
    <w:rsid w:val="00625351"/>
    <w:rsid w:val="00625550"/>
    <w:rsid w:val="00625657"/>
    <w:rsid w:val="006256F7"/>
    <w:rsid w:val="0062573E"/>
    <w:rsid w:val="006257C0"/>
    <w:rsid w:val="00625873"/>
    <w:rsid w:val="0062587A"/>
    <w:rsid w:val="00625933"/>
    <w:rsid w:val="00625A03"/>
    <w:rsid w:val="00625ACC"/>
    <w:rsid w:val="00625C7E"/>
    <w:rsid w:val="00625CA2"/>
    <w:rsid w:val="00625CE8"/>
    <w:rsid w:val="00625CF9"/>
    <w:rsid w:val="00625DB1"/>
    <w:rsid w:val="00625EFC"/>
    <w:rsid w:val="00625F0B"/>
    <w:rsid w:val="00626020"/>
    <w:rsid w:val="0062604B"/>
    <w:rsid w:val="006260B5"/>
    <w:rsid w:val="006260DE"/>
    <w:rsid w:val="00626141"/>
    <w:rsid w:val="00626467"/>
    <w:rsid w:val="006264BA"/>
    <w:rsid w:val="006264C8"/>
    <w:rsid w:val="006264FB"/>
    <w:rsid w:val="006265DD"/>
    <w:rsid w:val="006267DF"/>
    <w:rsid w:val="00626989"/>
    <w:rsid w:val="00626A46"/>
    <w:rsid w:val="00626A5C"/>
    <w:rsid w:val="00626B21"/>
    <w:rsid w:val="00626D73"/>
    <w:rsid w:val="00626DC8"/>
    <w:rsid w:val="00626F54"/>
    <w:rsid w:val="00627041"/>
    <w:rsid w:val="00627162"/>
    <w:rsid w:val="0062726F"/>
    <w:rsid w:val="006272B8"/>
    <w:rsid w:val="00627618"/>
    <w:rsid w:val="00627619"/>
    <w:rsid w:val="006276E8"/>
    <w:rsid w:val="0062774A"/>
    <w:rsid w:val="006277EE"/>
    <w:rsid w:val="006278BB"/>
    <w:rsid w:val="006278F5"/>
    <w:rsid w:val="0062792C"/>
    <w:rsid w:val="00627AA2"/>
    <w:rsid w:val="00627ACC"/>
    <w:rsid w:val="00627BBB"/>
    <w:rsid w:val="00627D4A"/>
    <w:rsid w:val="00627D7A"/>
    <w:rsid w:val="00627DEB"/>
    <w:rsid w:val="00627E31"/>
    <w:rsid w:val="006301B5"/>
    <w:rsid w:val="00630207"/>
    <w:rsid w:val="0063039B"/>
    <w:rsid w:val="00630450"/>
    <w:rsid w:val="006304A4"/>
    <w:rsid w:val="006304AD"/>
    <w:rsid w:val="00630503"/>
    <w:rsid w:val="0063052E"/>
    <w:rsid w:val="006305CB"/>
    <w:rsid w:val="0063060A"/>
    <w:rsid w:val="00630676"/>
    <w:rsid w:val="006306B1"/>
    <w:rsid w:val="006306D4"/>
    <w:rsid w:val="0063071B"/>
    <w:rsid w:val="006309D9"/>
    <w:rsid w:val="00630ACB"/>
    <w:rsid w:val="00630CA1"/>
    <w:rsid w:val="00630D7F"/>
    <w:rsid w:val="00630DA7"/>
    <w:rsid w:val="00630DB4"/>
    <w:rsid w:val="00630EB5"/>
    <w:rsid w:val="00630F97"/>
    <w:rsid w:val="0063104A"/>
    <w:rsid w:val="0063113F"/>
    <w:rsid w:val="00631170"/>
    <w:rsid w:val="006312D8"/>
    <w:rsid w:val="006313F4"/>
    <w:rsid w:val="0063159C"/>
    <w:rsid w:val="00631722"/>
    <w:rsid w:val="00631882"/>
    <w:rsid w:val="0063188F"/>
    <w:rsid w:val="006318E1"/>
    <w:rsid w:val="0063195D"/>
    <w:rsid w:val="00631A05"/>
    <w:rsid w:val="00631ACF"/>
    <w:rsid w:val="00631B36"/>
    <w:rsid w:val="00631C42"/>
    <w:rsid w:val="00631C60"/>
    <w:rsid w:val="00631CAD"/>
    <w:rsid w:val="00631D41"/>
    <w:rsid w:val="00631E12"/>
    <w:rsid w:val="006320B1"/>
    <w:rsid w:val="006322D4"/>
    <w:rsid w:val="006322FF"/>
    <w:rsid w:val="00632347"/>
    <w:rsid w:val="00632473"/>
    <w:rsid w:val="006324DF"/>
    <w:rsid w:val="00632508"/>
    <w:rsid w:val="00632512"/>
    <w:rsid w:val="00632790"/>
    <w:rsid w:val="00632985"/>
    <w:rsid w:val="006329FA"/>
    <w:rsid w:val="00632ACE"/>
    <w:rsid w:val="00632CC6"/>
    <w:rsid w:val="00632CD4"/>
    <w:rsid w:val="00632D5D"/>
    <w:rsid w:val="00632D72"/>
    <w:rsid w:val="00632F90"/>
    <w:rsid w:val="006330DA"/>
    <w:rsid w:val="00633139"/>
    <w:rsid w:val="006331EA"/>
    <w:rsid w:val="006332B5"/>
    <w:rsid w:val="006334CD"/>
    <w:rsid w:val="006336D0"/>
    <w:rsid w:val="006338C2"/>
    <w:rsid w:val="006339C2"/>
    <w:rsid w:val="006339F6"/>
    <w:rsid w:val="00633A4F"/>
    <w:rsid w:val="00633ADF"/>
    <w:rsid w:val="00633C70"/>
    <w:rsid w:val="00633D1A"/>
    <w:rsid w:val="00633E75"/>
    <w:rsid w:val="00633E7D"/>
    <w:rsid w:val="00633EB3"/>
    <w:rsid w:val="00633EB4"/>
    <w:rsid w:val="00633F31"/>
    <w:rsid w:val="00633F34"/>
    <w:rsid w:val="00633FC7"/>
    <w:rsid w:val="00634171"/>
    <w:rsid w:val="0063418C"/>
    <w:rsid w:val="00634288"/>
    <w:rsid w:val="0063442D"/>
    <w:rsid w:val="006345FC"/>
    <w:rsid w:val="0063474A"/>
    <w:rsid w:val="006347C9"/>
    <w:rsid w:val="00634869"/>
    <w:rsid w:val="00634881"/>
    <w:rsid w:val="006348E3"/>
    <w:rsid w:val="00634963"/>
    <w:rsid w:val="0063498A"/>
    <w:rsid w:val="006349BE"/>
    <w:rsid w:val="006349FB"/>
    <w:rsid w:val="00634A29"/>
    <w:rsid w:val="00634A67"/>
    <w:rsid w:val="00634A93"/>
    <w:rsid w:val="00634AFA"/>
    <w:rsid w:val="00634B16"/>
    <w:rsid w:val="00634BA2"/>
    <w:rsid w:val="00634CDE"/>
    <w:rsid w:val="00634D04"/>
    <w:rsid w:val="00634D88"/>
    <w:rsid w:val="00634E19"/>
    <w:rsid w:val="00634E5A"/>
    <w:rsid w:val="00634F71"/>
    <w:rsid w:val="00635040"/>
    <w:rsid w:val="006350CB"/>
    <w:rsid w:val="006350E3"/>
    <w:rsid w:val="00635107"/>
    <w:rsid w:val="0063521C"/>
    <w:rsid w:val="00635284"/>
    <w:rsid w:val="006352A8"/>
    <w:rsid w:val="006353A5"/>
    <w:rsid w:val="006354B2"/>
    <w:rsid w:val="0063553D"/>
    <w:rsid w:val="00635550"/>
    <w:rsid w:val="00635611"/>
    <w:rsid w:val="00635614"/>
    <w:rsid w:val="00635784"/>
    <w:rsid w:val="00635808"/>
    <w:rsid w:val="006358B8"/>
    <w:rsid w:val="00635963"/>
    <w:rsid w:val="00635A66"/>
    <w:rsid w:val="00635AAF"/>
    <w:rsid w:val="00635C54"/>
    <w:rsid w:val="00635D7A"/>
    <w:rsid w:val="00635E0D"/>
    <w:rsid w:val="00635E8A"/>
    <w:rsid w:val="00635EAC"/>
    <w:rsid w:val="00635F51"/>
    <w:rsid w:val="00635FF1"/>
    <w:rsid w:val="0063606D"/>
    <w:rsid w:val="00636122"/>
    <w:rsid w:val="0063612D"/>
    <w:rsid w:val="00636203"/>
    <w:rsid w:val="00636235"/>
    <w:rsid w:val="00636299"/>
    <w:rsid w:val="006362A2"/>
    <w:rsid w:val="006363D4"/>
    <w:rsid w:val="00636559"/>
    <w:rsid w:val="006365C2"/>
    <w:rsid w:val="00636604"/>
    <w:rsid w:val="006366C2"/>
    <w:rsid w:val="006367B7"/>
    <w:rsid w:val="0063685D"/>
    <w:rsid w:val="0063687F"/>
    <w:rsid w:val="00636889"/>
    <w:rsid w:val="00636A11"/>
    <w:rsid w:val="00636A4A"/>
    <w:rsid w:val="00636B0D"/>
    <w:rsid w:val="00636BC9"/>
    <w:rsid w:val="00636DAA"/>
    <w:rsid w:val="00636EB3"/>
    <w:rsid w:val="00636F26"/>
    <w:rsid w:val="00636FB3"/>
    <w:rsid w:val="006370B3"/>
    <w:rsid w:val="006370C1"/>
    <w:rsid w:val="0063715F"/>
    <w:rsid w:val="006371A7"/>
    <w:rsid w:val="00637272"/>
    <w:rsid w:val="0063733E"/>
    <w:rsid w:val="006373A9"/>
    <w:rsid w:val="0063745A"/>
    <w:rsid w:val="006374F9"/>
    <w:rsid w:val="00637586"/>
    <w:rsid w:val="0063766F"/>
    <w:rsid w:val="00637725"/>
    <w:rsid w:val="00637836"/>
    <w:rsid w:val="00637926"/>
    <w:rsid w:val="006379E1"/>
    <w:rsid w:val="00637BBF"/>
    <w:rsid w:val="00637CC3"/>
    <w:rsid w:val="00637CE0"/>
    <w:rsid w:val="00637DA0"/>
    <w:rsid w:val="00637E27"/>
    <w:rsid w:val="00637E45"/>
    <w:rsid w:val="00640022"/>
    <w:rsid w:val="0064003E"/>
    <w:rsid w:val="00640137"/>
    <w:rsid w:val="00640224"/>
    <w:rsid w:val="006402D5"/>
    <w:rsid w:val="006402F7"/>
    <w:rsid w:val="006403AC"/>
    <w:rsid w:val="0064043A"/>
    <w:rsid w:val="006404E0"/>
    <w:rsid w:val="00640581"/>
    <w:rsid w:val="00640606"/>
    <w:rsid w:val="0064062A"/>
    <w:rsid w:val="006406E8"/>
    <w:rsid w:val="006407B5"/>
    <w:rsid w:val="006407F9"/>
    <w:rsid w:val="00640877"/>
    <w:rsid w:val="00640898"/>
    <w:rsid w:val="00640A1F"/>
    <w:rsid w:val="00640AD0"/>
    <w:rsid w:val="00640B31"/>
    <w:rsid w:val="00640B55"/>
    <w:rsid w:val="00640BBA"/>
    <w:rsid w:val="00640D19"/>
    <w:rsid w:val="00640DC5"/>
    <w:rsid w:val="00640E97"/>
    <w:rsid w:val="00640EAE"/>
    <w:rsid w:val="00640EFE"/>
    <w:rsid w:val="00641037"/>
    <w:rsid w:val="006410D8"/>
    <w:rsid w:val="006411A2"/>
    <w:rsid w:val="006412FB"/>
    <w:rsid w:val="006415A7"/>
    <w:rsid w:val="00641608"/>
    <w:rsid w:val="006416C8"/>
    <w:rsid w:val="0064177C"/>
    <w:rsid w:val="006417F8"/>
    <w:rsid w:val="00641952"/>
    <w:rsid w:val="0064197D"/>
    <w:rsid w:val="00641A68"/>
    <w:rsid w:val="00641AF0"/>
    <w:rsid w:val="00641AF7"/>
    <w:rsid w:val="00641AFF"/>
    <w:rsid w:val="00641B19"/>
    <w:rsid w:val="00641DA7"/>
    <w:rsid w:val="00641DBC"/>
    <w:rsid w:val="00641DC9"/>
    <w:rsid w:val="00641E23"/>
    <w:rsid w:val="00641E6B"/>
    <w:rsid w:val="00641E91"/>
    <w:rsid w:val="00641EC2"/>
    <w:rsid w:val="00641EE4"/>
    <w:rsid w:val="0064201A"/>
    <w:rsid w:val="00642380"/>
    <w:rsid w:val="00642406"/>
    <w:rsid w:val="0064247A"/>
    <w:rsid w:val="00642511"/>
    <w:rsid w:val="0064253C"/>
    <w:rsid w:val="0064257B"/>
    <w:rsid w:val="006425BC"/>
    <w:rsid w:val="006425F7"/>
    <w:rsid w:val="006425FE"/>
    <w:rsid w:val="006426A2"/>
    <w:rsid w:val="006426A9"/>
    <w:rsid w:val="006426D3"/>
    <w:rsid w:val="006426EB"/>
    <w:rsid w:val="006427F8"/>
    <w:rsid w:val="00642938"/>
    <w:rsid w:val="006429C8"/>
    <w:rsid w:val="006429F7"/>
    <w:rsid w:val="00642AFC"/>
    <w:rsid w:val="00642C32"/>
    <w:rsid w:val="00642D51"/>
    <w:rsid w:val="00642D85"/>
    <w:rsid w:val="00642DDB"/>
    <w:rsid w:val="0064314C"/>
    <w:rsid w:val="006431FF"/>
    <w:rsid w:val="006432E6"/>
    <w:rsid w:val="006432E9"/>
    <w:rsid w:val="0064333B"/>
    <w:rsid w:val="006433BF"/>
    <w:rsid w:val="006433C0"/>
    <w:rsid w:val="006433FA"/>
    <w:rsid w:val="00643485"/>
    <w:rsid w:val="00643600"/>
    <w:rsid w:val="00643620"/>
    <w:rsid w:val="006436DE"/>
    <w:rsid w:val="00643822"/>
    <w:rsid w:val="00643852"/>
    <w:rsid w:val="00643894"/>
    <w:rsid w:val="006438C1"/>
    <w:rsid w:val="0064391C"/>
    <w:rsid w:val="00643975"/>
    <w:rsid w:val="0064398A"/>
    <w:rsid w:val="006439D5"/>
    <w:rsid w:val="00643A80"/>
    <w:rsid w:val="00643AA1"/>
    <w:rsid w:val="00643AFC"/>
    <w:rsid w:val="00643BD1"/>
    <w:rsid w:val="00643DA7"/>
    <w:rsid w:val="00643E63"/>
    <w:rsid w:val="00643E6D"/>
    <w:rsid w:val="00643F36"/>
    <w:rsid w:val="00644019"/>
    <w:rsid w:val="0064411E"/>
    <w:rsid w:val="006441E8"/>
    <w:rsid w:val="006441E9"/>
    <w:rsid w:val="00644213"/>
    <w:rsid w:val="00644237"/>
    <w:rsid w:val="006443BB"/>
    <w:rsid w:val="00644438"/>
    <w:rsid w:val="00644494"/>
    <w:rsid w:val="00644572"/>
    <w:rsid w:val="006445C8"/>
    <w:rsid w:val="00644632"/>
    <w:rsid w:val="00644636"/>
    <w:rsid w:val="00644643"/>
    <w:rsid w:val="00644707"/>
    <w:rsid w:val="006447B8"/>
    <w:rsid w:val="006447D9"/>
    <w:rsid w:val="00644828"/>
    <w:rsid w:val="00644831"/>
    <w:rsid w:val="00644902"/>
    <w:rsid w:val="00644906"/>
    <w:rsid w:val="00644918"/>
    <w:rsid w:val="006449B2"/>
    <w:rsid w:val="006449B6"/>
    <w:rsid w:val="006449D5"/>
    <w:rsid w:val="00644A7B"/>
    <w:rsid w:val="00644ABB"/>
    <w:rsid w:val="00644B4F"/>
    <w:rsid w:val="00644C20"/>
    <w:rsid w:val="00644C9D"/>
    <w:rsid w:val="00644CDD"/>
    <w:rsid w:val="00644D60"/>
    <w:rsid w:val="00644DFE"/>
    <w:rsid w:val="00644E37"/>
    <w:rsid w:val="00644EE6"/>
    <w:rsid w:val="00644EF5"/>
    <w:rsid w:val="00644F93"/>
    <w:rsid w:val="00645099"/>
    <w:rsid w:val="00645121"/>
    <w:rsid w:val="0064517E"/>
    <w:rsid w:val="006451D1"/>
    <w:rsid w:val="006451F3"/>
    <w:rsid w:val="0064530A"/>
    <w:rsid w:val="0064533A"/>
    <w:rsid w:val="00645412"/>
    <w:rsid w:val="006454FA"/>
    <w:rsid w:val="006456A0"/>
    <w:rsid w:val="006457D2"/>
    <w:rsid w:val="00645859"/>
    <w:rsid w:val="0064585E"/>
    <w:rsid w:val="0064592B"/>
    <w:rsid w:val="006459AC"/>
    <w:rsid w:val="00645B03"/>
    <w:rsid w:val="00645CF0"/>
    <w:rsid w:val="00645D26"/>
    <w:rsid w:val="00645DDC"/>
    <w:rsid w:val="00645DEF"/>
    <w:rsid w:val="006460D7"/>
    <w:rsid w:val="00646109"/>
    <w:rsid w:val="00646150"/>
    <w:rsid w:val="006461A0"/>
    <w:rsid w:val="006462ED"/>
    <w:rsid w:val="00646330"/>
    <w:rsid w:val="006465B0"/>
    <w:rsid w:val="006466BD"/>
    <w:rsid w:val="00646764"/>
    <w:rsid w:val="00646848"/>
    <w:rsid w:val="0064699E"/>
    <w:rsid w:val="00646AA3"/>
    <w:rsid w:val="00646AC5"/>
    <w:rsid w:val="00646B4E"/>
    <w:rsid w:val="00646B57"/>
    <w:rsid w:val="00646D48"/>
    <w:rsid w:val="00646D4D"/>
    <w:rsid w:val="00646F41"/>
    <w:rsid w:val="00647088"/>
    <w:rsid w:val="00647156"/>
    <w:rsid w:val="0064728F"/>
    <w:rsid w:val="006472D0"/>
    <w:rsid w:val="006472D9"/>
    <w:rsid w:val="006472E9"/>
    <w:rsid w:val="006473B6"/>
    <w:rsid w:val="0064742B"/>
    <w:rsid w:val="006474B3"/>
    <w:rsid w:val="006474D6"/>
    <w:rsid w:val="00647529"/>
    <w:rsid w:val="00647556"/>
    <w:rsid w:val="0064765E"/>
    <w:rsid w:val="006476BC"/>
    <w:rsid w:val="006476F2"/>
    <w:rsid w:val="0064771A"/>
    <w:rsid w:val="0064771D"/>
    <w:rsid w:val="00647762"/>
    <w:rsid w:val="006478D4"/>
    <w:rsid w:val="006478E4"/>
    <w:rsid w:val="00647929"/>
    <w:rsid w:val="00647C0B"/>
    <w:rsid w:val="00647C6A"/>
    <w:rsid w:val="00647D37"/>
    <w:rsid w:val="00647DF8"/>
    <w:rsid w:val="00647F23"/>
    <w:rsid w:val="00647F80"/>
    <w:rsid w:val="00647F9B"/>
    <w:rsid w:val="006500AE"/>
    <w:rsid w:val="006500CA"/>
    <w:rsid w:val="0065014E"/>
    <w:rsid w:val="00650195"/>
    <w:rsid w:val="00650244"/>
    <w:rsid w:val="00650326"/>
    <w:rsid w:val="00650526"/>
    <w:rsid w:val="006505D6"/>
    <w:rsid w:val="006507C1"/>
    <w:rsid w:val="006507FC"/>
    <w:rsid w:val="00650831"/>
    <w:rsid w:val="0065087D"/>
    <w:rsid w:val="00650939"/>
    <w:rsid w:val="00650AA5"/>
    <w:rsid w:val="00650AEC"/>
    <w:rsid w:val="00650BFF"/>
    <w:rsid w:val="00650C02"/>
    <w:rsid w:val="00650D25"/>
    <w:rsid w:val="00650D47"/>
    <w:rsid w:val="00650D4E"/>
    <w:rsid w:val="00650FB8"/>
    <w:rsid w:val="0065105E"/>
    <w:rsid w:val="00651092"/>
    <w:rsid w:val="00651099"/>
    <w:rsid w:val="0065114B"/>
    <w:rsid w:val="006511C7"/>
    <w:rsid w:val="00651247"/>
    <w:rsid w:val="00651266"/>
    <w:rsid w:val="0065127B"/>
    <w:rsid w:val="00651426"/>
    <w:rsid w:val="00651442"/>
    <w:rsid w:val="0065148F"/>
    <w:rsid w:val="006514C1"/>
    <w:rsid w:val="006514C6"/>
    <w:rsid w:val="006514D9"/>
    <w:rsid w:val="00651567"/>
    <w:rsid w:val="0065158E"/>
    <w:rsid w:val="006515A8"/>
    <w:rsid w:val="006515AA"/>
    <w:rsid w:val="0065171D"/>
    <w:rsid w:val="00651772"/>
    <w:rsid w:val="0065182B"/>
    <w:rsid w:val="00651B18"/>
    <w:rsid w:val="00651B3D"/>
    <w:rsid w:val="00651D3C"/>
    <w:rsid w:val="00651D9D"/>
    <w:rsid w:val="00651DA9"/>
    <w:rsid w:val="00651DBC"/>
    <w:rsid w:val="00651E13"/>
    <w:rsid w:val="00651F5B"/>
    <w:rsid w:val="00651F61"/>
    <w:rsid w:val="00652025"/>
    <w:rsid w:val="006520C3"/>
    <w:rsid w:val="006520DF"/>
    <w:rsid w:val="0065211A"/>
    <w:rsid w:val="00652167"/>
    <w:rsid w:val="0065228C"/>
    <w:rsid w:val="006522FA"/>
    <w:rsid w:val="0065230E"/>
    <w:rsid w:val="0065236D"/>
    <w:rsid w:val="006523B4"/>
    <w:rsid w:val="00652492"/>
    <w:rsid w:val="00652516"/>
    <w:rsid w:val="00652526"/>
    <w:rsid w:val="00652620"/>
    <w:rsid w:val="0065262D"/>
    <w:rsid w:val="006526AE"/>
    <w:rsid w:val="006528A6"/>
    <w:rsid w:val="006528BE"/>
    <w:rsid w:val="00652AEE"/>
    <w:rsid w:val="00652C89"/>
    <w:rsid w:val="00652D4A"/>
    <w:rsid w:val="00652DB1"/>
    <w:rsid w:val="00652F34"/>
    <w:rsid w:val="0065303F"/>
    <w:rsid w:val="0065324D"/>
    <w:rsid w:val="00653250"/>
    <w:rsid w:val="00653352"/>
    <w:rsid w:val="006533E8"/>
    <w:rsid w:val="00653671"/>
    <w:rsid w:val="00653711"/>
    <w:rsid w:val="00653BD9"/>
    <w:rsid w:val="00653CE8"/>
    <w:rsid w:val="00653D23"/>
    <w:rsid w:val="00653F83"/>
    <w:rsid w:val="0065407E"/>
    <w:rsid w:val="006542E3"/>
    <w:rsid w:val="0065437B"/>
    <w:rsid w:val="00654398"/>
    <w:rsid w:val="006544AD"/>
    <w:rsid w:val="00654521"/>
    <w:rsid w:val="00654526"/>
    <w:rsid w:val="006545BF"/>
    <w:rsid w:val="006545FA"/>
    <w:rsid w:val="00654767"/>
    <w:rsid w:val="006547A7"/>
    <w:rsid w:val="006547C2"/>
    <w:rsid w:val="00654976"/>
    <w:rsid w:val="00654A56"/>
    <w:rsid w:val="00654A68"/>
    <w:rsid w:val="00654B2F"/>
    <w:rsid w:val="00654C01"/>
    <w:rsid w:val="00654DD7"/>
    <w:rsid w:val="00654DF8"/>
    <w:rsid w:val="00654E97"/>
    <w:rsid w:val="00654F33"/>
    <w:rsid w:val="00654FB0"/>
    <w:rsid w:val="006550A3"/>
    <w:rsid w:val="00655170"/>
    <w:rsid w:val="0065518D"/>
    <w:rsid w:val="006553C4"/>
    <w:rsid w:val="006553E9"/>
    <w:rsid w:val="006554BC"/>
    <w:rsid w:val="00655564"/>
    <w:rsid w:val="006555D8"/>
    <w:rsid w:val="006555F5"/>
    <w:rsid w:val="00655611"/>
    <w:rsid w:val="00655758"/>
    <w:rsid w:val="006557A9"/>
    <w:rsid w:val="006558B6"/>
    <w:rsid w:val="0065591A"/>
    <w:rsid w:val="006559FB"/>
    <w:rsid w:val="00655D4C"/>
    <w:rsid w:val="00655EDE"/>
    <w:rsid w:val="00655F61"/>
    <w:rsid w:val="00655FCD"/>
    <w:rsid w:val="00655FE5"/>
    <w:rsid w:val="0065600F"/>
    <w:rsid w:val="006560D9"/>
    <w:rsid w:val="0065616E"/>
    <w:rsid w:val="00656395"/>
    <w:rsid w:val="006563B8"/>
    <w:rsid w:val="00656419"/>
    <w:rsid w:val="006564CA"/>
    <w:rsid w:val="0065654C"/>
    <w:rsid w:val="006565A5"/>
    <w:rsid w:val="006565C9"/>
    <w:rsid w:val="00656615"/>
    <w:rsid w:val="0065676A"/>
    <w:rsid w:val="00656A17"/>
    <w:rsid w:val="00656A19"/>
    <w:rsid w:val="00656A83"/>
    <w:rsid w:val="00656A86"/>
    <w:rsid w:val="00656A92"/>
    <w:rsid w:val="00656AEF"/>
    <w:rsid w:val="00656B8F"/>
    <w:rsid w:val="00656C59"/>
    <w:rsid w:val="00656E34"/>
    <w:rsid w:val="00656F42"/>
    <w:rsid w:val="00656F51"/>
    <w:rsid w:val="00656F7A"/>
    <w:rsid w:val="0065713E"/>
    <w:rsid w:val="00657177"/>
    <w:rsid w:val="00657191"/>
    <w:rsid w:val="00657365"/>
    <w:rsid w:val="00657386"/>
    <w:rsid w:val="00657401"/>
    <w:rsid w:val="00657439"/>
    <w:rsid w:val="00657456"/>
    <w:rsid w:val="00657481"/>
    <w:rsid w:val="006574CC"/>
    <w:rsid w:val="00657739"/>
    <w:rsid w:val="006578FB"/>
    <w:rsid w:val="00657903"/>
    <w:rsid w:val="00657980"/>
    <w:rsid w:val="00657AC6"/>
    <w:rsid w:val="00657B5F"/>
    <w:rsid w:val="00657B65"/>
    <w:rsid w:val="00657BB5"/>
    <w:rsid w:val="00657BD2"/>
    <w:rsid w:val="00657BDF"/>
    <w:rsid w:val="00657CBB"/>
    <w:rsid w:val="00657DAA"/>
    <w:rsid w:val="00657DD9"/>
    <w:rsid w:val="00657E36"/>
    <w:rsid w:val="00657E40"/>
    <w:rsid w:val="00657F79"/>
    <w:rsid w:val="00657FB9"/>
    <w:rsid w:val="00660019"/>
    <w:rsid w:val="006600BE"/>
    <w:rsid w:val="006602BC"/>
    <w:rsid w:val="006602E3"/>
    <w:rsid w:val="006605A0"/>
    <w:rsid w:val="006605A4"/>
    <w:rsid w:val="006605B8"/>
    <w:rsid w:val="0066065E"/>
    <w:rsid w:val="006606A5"/>
    <w:rsid w:val="00660700"/>
    <w:rsid w:val="0066076F"/>
    <w:rsid w:val="00660854"/>
    <w:rsid w:val="006608BA"/>
    <w:rsid w:val="00660941"/>
    <w:rsid w:val="00660A76"/>
    <w:rsid w:val="00660B41"/>
    <w:rsid w:val="00660CF6"/>
    <w:rsid w:val="00660F52"/>
    <w:rsid w:val="0066103B"/>
    <w:rsid w:val="00661290"/>
    <w:rsid w:val="006612E4"/>
    <w:rsid w:val="006613A4"/>
    <w:rsid w:val="00661409"/>
    <w:rsid w:val="006614A6"/>
    <w:rsid w:val="006616E4"/>
    <w:rsid w:val="0066188C"/>
    <w:rsid w:val="006618B6"/>
    <w:rsid w:val="0066192C"/>
    <w:rsid w:val="00661991"/>
    <w:rsid w:val="006619BF"/>
    <w:rsid w:val="00661AC8"/>
    <w:rsid w:val="00661B29"/>
    <w:rsid w:val="00661B66"/>
    <w:rsid w:val="00661B70"/>
    <w:rsid w:val="00661B84"/>
    <w:rsid w:val="00661C2C"/>
    <w:rsid w:val="00661C42"/>
    <w:rsid w:val="00661CD5"/>
    <w:rsid w:val="00661E84"/>
    <w:rsid w:val="00661EAF"/>
    <w:rsid w:val="0066220C"/>
    <w:rsid w:val="00662271"/>
    <w:rsid w:val="0066235D"/>
    <w:rsid w:val="0066237E"/>
    <w:rsid w:val="00662489"/>
    <w:rsid w:val="006624CA"/>
    <w:rsid w:val="00662594"/>
    <w:rsid w:val="00662AF1"/>
    <w:rsid w:val="00662B08"/>
    <w:rsid w:val="00662B87"/>
    <w:rsid w:val="00662B95"/>
    <w:rsid w:val="00662C08"/>
    <w:rsid w:val="00662CA5"/>
    <w:rsid w:val="00662CE6"/>
    <w:rsid w:val="00662D47"/>
    <w:rsid w:val="00662DC7"/>
    <w:rsid w:val="00662E12"/>
    <w:rsid w:val="00662EB7"/>
    <w:rsid w:val="00662F64"/>
    <w:rsid w:val="00662F81"/>
    <w:rsid w:val="00662F83"/>
    <w:rsid w:val="00662FFB"/>
    <w:rsid w:val="0066311B"/>
    <w:rsid w:val="0066322B"/>
    <w:rsid w:val="006633B5"/>
    <w:rsid w:val="006633CF"/>
    <w:rsid w:val="00663493"/>
    <w:rsid w:val="006634DD"/>
    <w:rsid w:val="0066354C"/>
    <w:rsid w:val="006635CE"/>
    <w:rsid w:val="006635D1"/>
    <w:rsid w:val="00663625"/>
    <w:rsid w:val="00663626"/>
    <w:rsid w:val="006636AD"/>
    <w:rsid w:val="006636B6"/>
    <w:rsid w:val="0066396A"/>
    <w:rsid w:val="006639A5"/>
    <w:rsid w:val="006639FE"/>
    <w:rsid w:val="00663A6C"/>
    <w:rsid w:val="00663A9E"/>
    <w:rsid w:val="00663B30"/>
    <w:rsid w:val="00663C23"/>
    <w:rsid w:val="00663C7B"/>
    <w:rsid w:val="00663D03"/>
    <w:rsid w:val="00663FC2"/>
    <w:rsid w:val="006640F4"/>
    <w:rsid w:val="00664136"/>
    <w:rsid w:val="00664160"/>
    <w:rsid w:val="0066425F"/>
    <w:rsid w:val="0066435C"/>
    <w:rsid w:val="00664419"/>
    <w:rsid w:val="006647B7"/>
    <w:rsid w:val="0066495A"/>
    <w:rsid w:val="00664A6A"/>
    <w:rsid w:val="00664A74"/>
    <w:rsid w:val="00664B0B"/>
    <w:rsid w:val="00664B2A"/>
    <w:rsid w:val="00664B89"/>
    <w:rsid w:val="00664C1D"/>
    <w:rsid w:val="00664CB5"/>
    <w:rsid w:val="00664D86"/>
    <w:rsid w:val="00665009"/>
    <w:rsid w:val="00665045"/>
    <w:rsid w:val="006650D8"/>
    <w:rsid w:val="006651FD"/>
    <w:rsid w:val="00665220"/>
    <w:rsid w:val="00665280"/>
    <w:rsid w:val="006653EF"/>
    <w:rsid w:val="00665784"/>
    <w:rsid w:val="006658E9"/>
    <w:rsid w:val="0066595B"/>
    <w:rsid w:val="00665967"/>
    <w:rsid w:val="00665A12"/>
    <w:rsid w:val="00665AB7"/>
    <w:rsid w:val="00665B95"/>
    <w:rsid w:val="00665C95"/>
    <w:rsid w:val="00665CC7"/>
    <w:rsid w:val="00665DD4"/>
    <w:rsid w:val="00665DFC"/>
    <w:rsid w:val="00665E23"/>
    <w:rsid w:val="00665E54"/>
    <w:rsid w:val="00665E7D"/>
    <w:rsid w:val="00665E9F"/>
    <w:rsid w:val="00665F37"/>
    <w:rsid w:val="006660DB"/>
    <w:rsid w:val="006660E6"/>
    <w:rsid w:val="006660EF"/>
    <w:rsid w:val="006661E2"/>
    <w:rsid w:val="00666223"/>
    <w:rsid w:val="00666287"/>
    <w:rsid w:val="0066630D"/>
    <w:rsid w:val="00666470"/>
    <w:rsid w:val="00666510"/>
    <w:rsid w:val="006665B9"/>
    <w:rsid w:val="006665F4"/>
    <w:rsid w:val="00666659"/>
    <w:rsid w:val="006666E6"/>
    <w:rsid w:val="0066674E"/>
    <w:rsid w:val="0066677C"/>
    <w:rsid w:val="006667BC"/>
    <w:rsid w:val="00666923"/>
    <w:rsid w:val="006669E0"/>
    <w:rsid w:val="00666A32"/>
    <w:rsid w:val="00666A65"/>
    <w:rsid w:val="00666AB8"/>
    <w:rsid w:val="00666ADF"/>
    <w:rsid w:val="00666B54"/>
    <w:rsid w:val="00666BEA"/>
    <w:rsid w:val="00666CC1"/>
    <w:rsid w:val="00666D0A"/>
    <w:rsid w:val="00666D2A"/>
    <w:rsid w:val="00666E13"/>
    <w:rsid w:val="00666E3F"/>
    <w:rsid w:val="00666E85"/>
    <w:rsid w:val="00666F20"/>
    <w:rsid w:val="00666F27"/>
    <w:rsid w:val="00666FA9"/>
    <w:rsid w:val="00667045"/>
    <w:rsid w:val="0066704A"/>
    <w:rsid w:val="006670BA"/>
    <w:rsid w:val="0066710B"/>
    <w:rsid w:val="006671AC"/>
    <w:rsid w:val="006671FD"/>
    <w:rsid w:val="00667310"/>
    <w:rsid w:val="00667368"/>
    <w:rsid w:val="006673EF"/>
    <w:rsid w:val="00667404"/>
    <w:rsid w:val="006676DD"/>
    <w:rsid w:val="0066777A"/>
    <w:rsid w:val="006679C3"/>
    <w:rsid w:val="00667A14"/>
    <w:rsid w:val="00667C02"/>
    <w:rsid w:val="00667E31"/>
    <w:rsid w:val="00667E3A"/>
    <w:rsid w:val="00667E70"/>
    <w:rsid w:val="00667FCC"/>
    <w:rsid w:val="00667FD9"/>
    <w:rsid w:val="00667FFC"/>
    <w:rsid w:val="0067009E"/>
    <w:rsid w:val="006700B0"/>
    <w:rsid w:val="0067015D"/>
    <w:rsid w:val="00670287"/>
    <w:rsid w:val="00670401"/>
    <w:rsid w:val="00670455"/>
    <w:rsid w:val="00670468"/>
    <w:rsid w:val="0067047E"/>
    <w:rsid w:val="0067049C"/>
    <w:rsid w:val="00670553"/>
    <w:rsid w:val="00670619"/>
    <w:rsid w:val="00670667"/>
    <w:rsid w:val="006706E8"/>
    <w:rsid w:val="0067072B"/>
    <w:rsid w:val="006707D8"/>
    <w:rsid w:val="00670856"/>
    <w:rsid w:val="00670866"/>
    <w:rsid w:val="00670877"/>
    <w:rsid w:val="00670AA0"/>
    <w:rsid w:val="00670BD8"/>
    <w:rsid w:val="00670C76"/>
    <w:rsid w:val="00670DEE"/>
    <w:rsid w:val="00670DF5"/>
    <w:rsid w:val="00670EE8"/>
    <w:rsid w:val="00670FF2"/>
    <w:rsid w:val="006711C7"/>
    <w:rsid w:val="0067131B"/>
    <w:rsid w:val="00671387"/>
    <w:rsid w:val="006713C5"/>
    <w:rsid w:val="00671447"/>
    <w:rsid w:val="00671529"/>
    <w:rsid w:val="006715D0"/>
    <w:rsid w:val="006715F9"/>
    <w:rsid w:val="00671627"/>
    <w:rsid w:val="0067164E"/>
    <w:rsid w:val="006717B5"/>
    <w:rsid w:val="0067195E"/>
    <w:rsid w:val="006719DA"/>
    <w:rsid w:val="00671A73"/>
    <w:rsid w:val="00671BE4"/>
    <w:rsid w:val="00671C90"/>
    <w:rsid w:val="00671D37"/>
    <w:rsid w:val="00671DC0"/>
    <w:rsid w:val="00671E39"/>
    <w:rsid w:val="00671E63"/>
    <w:rsid w:val="00671E89"/>
    <w:rsid w:val="00671E8B"/>
    <w:rsid w:val="00671EBB"/>
    <w:rsid w:val="00671ED5"/>
    <w:rsid w:val="00671F15"/>
    <w:rsid w:val="00671F29"/>
    <w:rsid w:val="00671F2F"/>
    <w:rsid w:val="00671F50"/>
    <w:rsid w:val="00671FEB"/>
    <w:rsid w:val="00671FFD"/>
    <w:rsid w:val="00672257"/>
    <w:rsid w:val="0067227D"/>
    <w:rsid w:val="00672299"/>
    <w:rsid w:val="006723A1"/>
    <w:rsid w:val="00672440"/>
    <w:rsid w:val="00672627"/>
    <w:rsid w:val="00672641"/>
    <w:rsid w:val="006726B5"/>
    <w:rsid w:val="006726F2"/>
    <w:rsid w:val="00672763"/>
    <w:rsid w:val="006727B3"/>
    <w:rsid w:val="0067294D"/>
    <w:rsid w:val="0067296E"/>
    <w:rsid w:val="0067299C"/>
    <w:rsid w:val="006729AD"/>
    <w:rsid w:val="006729EB"/>
    <w:rsid w:val="00672B0B"/>
    <w:rsid w:val="00672C07"/>
    <w:rsid w:val="00672CBB"/>
    <w:rsid w:val="00672D52"/>
    <w:rsid w:val="00672E29"/>
    <w:rsid w:val="00672EFD"/>
    <w:rsid w:val="0067311E"/>
    <w:rsid w:val="0067316F"/>
    <w:rsid w:val="00673212"/>
    <w:rsid w:val="00673362"/>
    <w:rsid w:val="006733F6"/>
    <w:rsid w:val="006736A2"/>
    <w:rsid w:val="006736CF"/>
    <w:rsid w:val="006736EC"/>
    <w:rsid w:val="006738F2"/>
    <w:rsid w:val="00673A0B"/>
    <w:rsid w:val="00673B68"/>
    <w:rsid w:val="00673B87"/>
    <w:rsid w:val="00673BF0"/>
    <w:rsid w:val="00673C15"/>
    <w:rsid w:val="00673EEB"/>
    <w:rsid w:val="00674048"/>
    <w:rsid w:val="00674165"/>
    <w:rsid w:val="00674182"/>
    <w:rsid w:val="006741A8"/>
    <w:rsid w:val="006741B6"/>
    <w:rsid w:val="00674230"/>
    <w:rsid w:val="006744EB"/>
    <w:rsid w:val="006747D2"/>
    <w:rsid w:val="00674826"/>
    <w:rsid w:val="00674890"/>
    <w:rsid w:val="0067491D"/>
    <w:rsid w:val="00674A50"/>
    <w:rsid w:val="00674B8F"/>
    <w:rsid w:val="00674BC3"/>
    <w:rsid w:val="00674C58"/>
    <w:rsid w:val="00674D33"/>
    <w:rsid w:val="00674F15"/>
    <w:rsid w:val="006752B0"/>
    <w:rsid w:val="006752EE"/>
    <w:rsid w:val="0067543F"/>
    <w:rsid w:val="0067544C"/>
    <w:rsid w:val="00675584"/>
    <w:rsid w:val="00675586"/>
    <w:rsid w:val="00675590"/>
    <w:rsid w:val="0067560B"/>
    <w:rsid w:val="00675620"/>
    <w:rsid w:val="0067562C"/>
    <w:rsid w:val="006756BA"/>
    <w:rsid w:val="006756CA"/>
    <w:rsid w:val="00675763"/>
    <w:rsid w:val="0067578D"/>
    <w:rsid w:val="006758DE"/>
    <w:rsid w:val="00675BAB"/>
    <w:rsid w:val="00675BEA"/>
    <w:rsid w:val="00675C2A"/>
    <w:rsid w:val="00675CF0"/>
    <w:rsid w:val="006760DE"/>
    <w:rsid w:val="00676181"/>
    <w:rsid w:val="00676598"/>
    <w:rsid w:val="00676604"/>
    <w:rsid w:val="0067665E"/>
    <w:rsid w:val="006766E4"/>
    <w:rsid w:val="00676760"/>
    <w:rsid w:val="006767B2"/>
    <w:rsid w:val="006767C8"/>
    <w:rsid w:val="006767FC"/>
    <w:rsid w:val="0067688A"/>
    <w:rsid w:val="0067688D"/>
    <w:rsid w:val="00676919"/>
    <w:rsid w:val="00676982"/>
    <w:rsid w:val="00676986"/>
    <w:rsid w:val="006769A3"/>
    <w:rsid w:val="006769D9"/>
    <w:rsid w:val="00676A1B"/>
    <w:rsid w:val="00676A99"/>
    <w:rsid w:val="00676AB7"/>
    <w:rsid w:val="00676D43"/>
    <w:rsid w:val="00676D61"/>
    <w:rsid w:val="00676D89"/>
    <w:rsid w:val="00676DDF"/>
    <w:rsid w:val="00676FA8"/>
    <w:rsid w:val="00677013"/>
    <w:rsid w:val="006770FF"/>
    <w:rsid w:val="006771D7"/>
    <w:rsid w:val="0067748D"/>
    <w:rsid w:val="00677492"/>
    <w:rsid w:val="00677512"/>
    <w:rsid w:val="0067751C"/>
    <w:rsid w:val="00677602"/>
    <w:rsid w:val="006776A6"/>
    <w:rsid w:val="00677786"/>
    <w:rsid w:val="0067780F"/>
    <w:rsid w:val="0067794A"/>
    <w:rsid w:val="00677966"/>
    <w:rsid w:val="00677A01"/>
    <w:rsid w:val="00677C25"/>
    <w:rsid w:val="00677C49"/>
    <w:rsid w:val="00677C93"/>
    <w:rsid w:val="00677CD5"/>
    <w:rsid w:val="00677CEF"/>
    <w:rsid w:val="00677D5C"/>
    <w:rsid w:val="00680077"/>
    <w:rsid w:val="006801FB"/>
    <w:rsid w:val="00680360"/>
    <w:rsid w:val="006803CB"/>
    <w:rsid w:val="00680473"/>
    <w:rsid w:val="0068055F"/>
    <w:rsid w:val="006805EC"/>
    <w:rsid w:val="00680677"/>
    <w:rsid w:val="006806B6"/>
    <w:rsid w:val="006806D1"/>
    <w:rsid w:val="006806DD"/>
    <w:rsid w:val="00680700"/>
    <w:rsid w:val="00680716"/>
    <w:rsid w:val="0068093A"/>
    <w:rsid w:val="00680944"/>
    <w:rsid w:val="00680986"/>
    <w:rsid w:val="00680A05"/>
    <w:rsid w:val="00680C16"/>
    <w:rsid w:val="00680C69"/>
    <w:rsid w:val="00680D3A"/>
    <w:rsid w:val="00680DD1"/>
    <w:rsid w:val="006810F5"/>
    <w:rsid w:val="00681138"/>
    <w:rsid w:val="0068116B"/>
    <w:rsid w:val="006812E5"/>
    <w:rsid w:val="0068138B"/>
    <w:rsid w:val="0068158C"/>
    <w:rsid w:val="00681592"/>
    <w:rsid w:val="006815FF"/>
    <w:rsid w:val="0068167F"/>
    <w:rsid w:val="00681705"/>
    <w:rsid w:val="00681873"/>
    <w:rsid w:val="00681A49"/>
    <w:rsid w:val="00681A80"/>
    <w:rsid w:val="00681BE2"/>
    <w:rsid w:val="00681C5F"/>
    <w:rsid w:val="00681CE5"/>
    <w:rsid w:val="00681CEB"/>
    <w:rsid w:val="00681D36"/>
    <w:rsid w:val="00681E83"/>
    <w:rsid w:val="00681F14"/>
    <w:rsid w:val="00681F34"/>
    <w:rsid w:val="00681F7E"/>
    <w:rsid w:val="00681FFA"/>
    <w:rsid w:val="00682037"/>
    <w:rsid w:val="00682157"/>
    <w:rsid w:val="0068219E"/>
    <w:rsid w:val="006821D2"/>
    <w:rsid w:val="00682218"/>
    <w:rsid w:val="006822EE"/>
    <w:rsid w:val="00682313"/>
    <w:rsid w:val="006823A5"/>
    <w:rsid w:val="006823BD"/>
    <w:rsid w:val="006823F4"/>
    <w:rsid w:val="006823FF"/>
    <w:rsid w:val="0068242C"/>
    <w:rsid w:val="00682592"/>
    <w:rsid w:val="00682604"/>
    <w:rsid w:val="00682689"/>
    <w:rsid w:val="00682738"/>
    <w:rsid w:val="00682773"/>
    <w:rsid w:val="0068287A"/>
    <w:rsid w:val="0068289A"/>
    <w:rsid w:val="006828E1"/>
    <w:rsid w:val="006828F9"/>
    <w:rsid w:val="0068291A"/>
    <w:rsid w:val="00682939"/>
    <w:rsid w:val="00682A34"/>
    <w:rsid w:val="00682A43"/>
    <w:rsid w:val="00682C50"/>
    <w:rsid w:val="00682C8E"/>
    <w:rsid w:val="00682DA6"/>
    <w:rsid w:val="00682EA4"/>
    <w:rsid w:val="00682EEB"/>
    <w:rsid w:val="00682F20"/>
    <w:rsid w:val="00682F7F"/>
    <w:rsid w:val="00682F86"/>
    <w:rsid w:val="00683004"/>
    <w:rsid w:val="00683081"/>
    <w:rsid w:val="00683249"/>
    <w:rsid w:val="006832D5"/>
    <w:rsid w:val="00683398"/>
    <w:rsid w:val="006833CC"/>
    <w:rsid w:val="006834E5"/>
    <w:rsid w:val="0068365C"/>
    <w:rsid w:val="00683899"/>
    <w:rsid w:val="00683993"/>
    <w:rsid w:val="00683A48"/>
    <w:rsid w:val="00683AB8"/>
    <w:rsid w:val="00683B4A"/>
    <w:rsid w:val="00683C28"/>
    <w:rsid w:val="00683C6F"/>
    <w:rsid w:val="00683CAB"/>
    <w:rsid w:val="00683D2B"/>
    <w:rsid w:val="00683DB9"/>
    <w:rsid w:val="00683E41"/>
    <w:rsid w:val="00683EBF"/>
    <w:rsid w:val="00683F34"/>
    <w:rsid w:val="00683F72"/>
    <w:rsid w:val="00683F91"/>
    <w:rsid w:val="00683FEE"/>
    <w:rsid w:val="0068403C"/>
    <w:rsid w:val="0068406F"/>
    <w:rsid w:val="0068408A"/>
    <w:rsid w:val="006841D6"/>
    <w:rsid w:val="00684262"/>
    <w:rsid w:val="006842C2"/>
    <w:rsid w:val="00684441"/>
    <w:rsid w:val="00684591"/>
    <w:rsid w:val="006846CF"/>
    <w:rsid w:val="006849B0"/>
    <w:rsid w:val="00684B1D"/>
    <w:rsid w:val="00684B41"/>
    <w:rsid w:val="00684BC6"/>
    <w:rsid w:val="00684BFB"/>
    <w:rsid w:val="00684C6F"/>
    <w:rsid w:val="00684C75"/>
    <w:rsid w:val="00684CA3"/>
    <w:rsid w:val="00684DA7"/>
    <w:rsid w:val="00684DA8"/>
    <w:rsid w:val="00684F76"/>
    <w:rsid w:val="00684F9C"/>
    <w:rsid w:val="00684FA1"/>
    <w:rsid w:val="00685214"/>
    <w:rsid w:val="00685227"/>
    <w:rsid w:val="0068530E"/>
    <w:rsid w:val="00685537"/>
    <w:rsid w:val="00685579"/>
    <w:rsid w:val="0068564B"/>
    <w:rsid w:val="006857A7"/>
    <w:rsid w:val="006857DE"/>
    <w:rsid w:val="0068589C"/>
    <w:rsid w:val="006858CB"/>
    <w:rsid w:val="00685B5D"/>
    <w:rsid w:val="00685B97"/>
    <w:rsid w:val="00685C1D"/>
    <w:rsid w:val="00685CDE"/>
    <w:rsid w:val="00685D5E"/>
    <w:rsid w:val="00685DB7"/>
    <w:rsid w:val="00685E32"/>
    <w:rsid w:val="006861AC"/>
    <w:rsid w:val="00686265"/>
    <w:rsid w:val="006862F8"/>
    <w:rsid w:val="0068637F"/>
    <w:rsid w:val="00686380"/>
    <w:rsid w:val="0068643A"/>
    <w:rsid w:val="00686586"/>
    <w:rsid w:val="0068658C"/>
    <w:rsid w:val="006866B5"/>
    <w:rsid w:val="006866C3"/>
    <w:rsid w:val="0068682E"/>
    <w:rsid w:val="0068694E"/>
    <w:rsid w:val="006869E7"/>
    <w:rsid w:val="00686B22"/>
    <w:rsid w:val="00686B38"/>
    <w:rsid w:val="00686B6E"/>
    <w:rsid w:val="00686CD8"/>
    <w:rsid w:val="00686D99"/>
    <w:rsid w:val="00686E33"/>
    <w:rsid w:val="00686E4B"/>
    <w:rsid w:val="00686FBC"/>
    <w:rsid w:val="00687214"/>
    <w:rsid w:val="00687280"/>
    <w:rsid w:val="006872FF"/>
    <w:rsid w:val="006873AA"/>
    <w:rsid w:val="00687807"/>
    <w:rsid w:val="00687813"/>
    <w:rsid w:val="0068781B"/>
    <w:rsid w:val="00687834"/>
    <w:rsid w:val="006878AF"/>
    <w:rsid w:val="006878B4"/>
    <w:rsid w:val="006879D8"/>
    <w:rsid w:val="00687A1D"/>
    <w:rsid w:val="00687A4E"/>
    <w:rsid w:val="00687B4B"/>
    <w:rsid w:val="00687BCD"/>
    <w:rsid w:val="00687C36"/>
    <w:rsid w:val="00687C3A"/>
    <w:rsid w:val="00687DB4"/>
    <w:rsid w:val="00687E0B"/>
    <w:rsid w:val="00687F0E"/>
    <w:rsid w:val="00687F90"/>
    <w:rsid w:val="00687F9F"/>
    <w:rsid w:val="00687FCD"/>
    <w:rsid w:val="006900C0"/>
    <w:rsid w:val="006900E2"/>
    <w:rsid w:val="006900E8"/>
    <w:rsid w:val="0069018F"/>
    <w:rsid w:val="006901A1"/>
    <w:rsid w:val="006901D3"/>
    <w:rsid w:val="00690221"/>
    <w:rsid w:val="00690319"/>
    <w:rsid w:val="006903EF"/>
    <w:rsid w:val="00690416"/>
    <w:rsid w:val="0069041D"/>
    <w:rsid w:val="00690583"/>
    <w:rsid w:val="00690618"/>
    <w:rsid w:val="006906A2"/>
    <w:rsid w:val="00690702"/>
    <w:rsid w:val="00690716"/>
    <w:rsid w:val="00690750"/>
    <w:rsid w:val="006909B2"/>
    <w:rsid w:val="006909B9"/>
    <w:rsid w:val="006909CA"/>
    <w:rsid w:val="00690CAB"/>
    <w:rsid w:val="00690CAD"/>
    <w:rsid w:val="00690D20"/>
    <w:rsid w:val="00690D58"/>
    <w:rsid w:val="00690DD2"/>
    <w:rsid w:val="00690EBE"/>
    <w:rsid w:val="00690FC8"/>
    <w:rsid w:val="00690FE9"/>
    <w:rsid w:val="00691043"/>
    <w:rsid w:val="006910AA"/>
    <w:rsid w:val="0069113C"/>
    <w:rsid w:val="00691161"/>
    <w:rsid w:val="00691345"/>
    <w:rsid w:val="00691390"/>
    <w:rsid w:val="006913B9"/>
    <w:rsid w:val="0069141C"/>
    <w:rsid w:val="0069155B"/>
    <w:rsid w:val="0069161F"/>
    <w:rsid w:val="00691677"/>
    <w:rsid w:val="00691781"/>
    <w:rsid w:val="0069192B"/>
    <w:rsid w:val="0069196B"/>
    <w:rsid w:val="00691986"/>
    <w:rsid w:val="00691A7B"/>
    <w:rsid w:val="00691B92"/>
    <w:rsid w:val="00691BDB"/>
    <w:rsid w:val="00691C99"/>
    <w:rsid w:val="00691E4C"/>
    <w:rsid w:val="00691FDE"/>
    <w:rsid w:val="006921DA"/>
    <w:rsid w:val="00692238"/>
    <w:rsid w:val="00692270"/>
    <w:rsid w:val="00692480"/>
    <w:rsid w:val="006924C0"/>
    <w:rsid w:val="006924C8"/>
    <w:rsid w:val="006924E8"/>
    <w:rsid w:val="0069253C"/>
    <w:rsid w:val="006925A3"/>
    <w:rsid w:val="006925AA"/>
    <w:rsid w:val="006925AD"/>
    <w:rsid w:val="00692609"/>
    <w:rsid w:val="0069265A"/>
    <w:rsid w:val="006926E6"/>
    <w:rsid w:val="00692859"/>
    <w:rsid w:val="0069298C"/>
    <w:rsid w:val="006929D0"/>
    <w:rsid w:val="00692A92"/>
    <w:rsid w:val="00692ADB"/>
    <w:rsid w:val="00692AF4"/>
    <w:rsid w:val="00692B32"/>
    <w:rsid w:val="00692B82"/>
    <w:rsid w:val="00692D53"/>
    <w:rsid w:val="00692DCE"/>
    <w:rsid w:val="00692EF1"/>
    <w:rsid w:val="00692FF5"/>
    <w:rsid w:val="00693007"/>
    <w:rsid w:val="00693175"/>
    <w:rsid w:val="00693361"/>
    <w:rsid w:val="006933A4"/>
    <w:rsid w:val="0069343E"/>
    <w:rsid w:val="006934B4"/>
    <w:rsid w:val="0069375C"/>
    <w:rsid w:val="0069390E"/>
    <w:rsid w:val="00693953"/>
    <w:rsid w:val="00693A68"/>
    <w:rsid w:val="00693ACA"/>
    <w:rsid w:val="00693B92"/>
    <w:rsid w:val="00693D3B"/>
    <w:rsid w:val="00693D81"/>
    <w:rsid w:val="00693DF2"/>
    <w:rsid w:val="00693E6E"/>
    <w:rsid w:val="006941E3"/>
    <w:rsid w:val="0069425B"/>
    <w:rsid w:val="00694263"/>
    <w:rsid w:val="006942A2"/>
    <w:rsid w:val="006942C9"/>
    <w:rsid w:val="0069430F"/>
    <w:rsid w:val="0069460E"/>
    <w:rsid w:val="006948A2"/>
    <w:rsid w:val="00694925"/>
    <w:rsid w:val="0069496C"/>
    <w:rsid w:val="00694A49"/>
    <w:rsid w:val="00694AA9"/>
    <w:rsid w:val="00694B18"/>
    <w:rsid w:val="00694B90"/>
    <w:rsid w:val="00694D82"/>
    <w:rsid w:val="00694E3E"/>
    <w:rsid w:val="00694E5E"/>
    <w:rsid w:val="00694F5D"/>
    <w:rsid w:val="00695016"/>
    <w:rsid w:val="00695027"/>
    <w:rsid w:val="006950BD"/>
    <w:rsid w:val="006951C9"/>
    <w:rsid w:val="00695522"/>
    <w:rsid w:val="0069557D"/>
    <w:rsid w:val="0069561C"/>
    <w:rsid w:val="0069562C"/>
    <w:rsid w:val="006957E0"/>
    <w:rsid w:val="00695912"/>
    <w:rsid w:val="00695A1E"/>
    <w:rsid w:val="00695A76"/>
    <w:rsid w:val="00695B74"/>
    <w:rsid w:val="00695B96"/>
    <w:rsid w:val="00695C08"/>
    <w:rsid w:val="00695C93"/>
    <w:rsid w:val="00695DE7"/>
    <w:rsid w:val="00695E35"/>
    <w:rsid w:val="00695F27"/>
    <w:rsid w:val="0069607A"/>
    <w:rsid w:val="006961AA"/>
    <w:rsid w:val="006962A1"/>
    <w:rsid w:val="00696355"/>
    <w:rsid w:val="006963EB"/>
    <w:rsid w:val="006964EB"/>
    <w:rsid w:val="0069656F"/>
    <w:rsid w:val="00696646"/>
    <w:rsid w:val="00696876"/>
    <w:rsid w:val="0069698C"/>
    <w:rsid w:val="00696A4A"/>
    <w:rsid w:val="00696C3D"/>
    <w:rsid w:val="00696CD7"/>
    <w:rsid w:val="00696E19"/>
    <w:rsid w:val="00696EBF"/>
    <w:rsid w:val="00696F4F"/>
    <w:rsid w:val="0069719D"/>
    <w:rsid w:val="006971D3"/>
    <w:rsid w:val="006971ED"/>
    <w:rsid w:val="00697295"/>
    <w:rsid w:val="006973C2"/>
    <w:rsid w:val="006973F9"/>
    <w:rsid w:val="0069742A"/>
    <w:rsid w:val="00697453"/>
    <w:rsid w:val="006974A6"/>
    <w:rsid w:val="006974C8"/>
    <w:rsid w:val="0069757C"/>
    <w:rsid w:val="006975DF"/>
    <w:rsid w:val="0069760F"/>
    <w:rsid w:val="00697686"/>
    <w:rsid w:val="00697688"/>
    <w:rsid w:val="00697724"/>
    <w:rsid w:val="00697772"/>
    <w:rsid w:val="00697843"/>
    <w:rsid w:val="00697860"/>
    <w:rsid w:val="006978AC"/>
    <w:rsid w:val="00697A06"/>
    <w:rsid w:val="00697A6A"/>
    <w:rsid w:val="00697CA7"/>
    <w:rsid w:val="00697CFA"/>
    <w:rsid w:val="00697D15"/>
    <w:rsid w:val="00697D9E"/>
    <w:rsid w:val="00697EAC"/>
    <w:rsid w:val="00697EC6"/>
    <w:rsid w:val="00697F5B"/>
    <w:rsid w:val="00697FD9"/>
    <w:rsid w:val="006A00B0"/>
    <w:rsid w:val="006A010C"/>
    <w:rsid w:val="006A01D7"/>
    <w:rsid w:val="006A0249"/>
    <w:rsid w:val="006A02F7"/>
    <w:rsid w:val="006A0386"/>
    <w:rsid w:val="006A039E"/>
    <w:rsid w:val="006A042B"/>
    <w:rsid w:val="006A0430"/>
    <w:rsid w:val="006A06A6"/>
    <w:rsid w:val="006A0758"/>
    <w:rsid w:val="006A086F"/>
    <w:rsid w:val="006A08AC"/>
    <w:rsid w:val="006A08DA"/>
    <w:rsid w:val="006A0910"/>
    <w:rsid w:val="006A0991"/>
    <w:rsid w:val="006A09B9"/>
    <w:rsid w:val="006A0A0F"/>
    <w:rsid w:val="006A0A3A"/>
    <w:rsid w:val="006A0B59"/>
    <w:rsid w:val="006A0B97"/>
    <w:rsid w:val="006A0CFC"/>
    <w:rsid w:val="006A0D70"/>
    <w:rsid w:val="006A0D9F"/>
    <w:rsid w:val="006A0DCB"/>
    <w:rsid w:val="006A0DE1"/>
    <w:rsid w:val="006A0DFD"/>
    <w:rsid w:val="006A0E3C"/>
    <w:rsid w:val="006A0F66"/>
    <w:rsid w:val="006A0FBF"/>
    <w:rsid w:val="006A1031"/>
    <w:rsid w:val="006A1117"/>
    <w:rsid w:val="006A1231"/>
    <w:rsid w:val="006A12E8"/>
    <w:rsid w:val="006A1332"/>
    <w:rsid w:val="006A1389"/>
    <w:rsid w:val="006A14AC"/>
    <w:rsid w:val="006A158B"/>
    <w:rsid w:val="006A16C2"/>
    <w:rsid w:val="006A1888"/>
    <w:rsid w:val="006A18DB"/>
    <w:rsid w:val="006A193D"/>
    <w:rsid w:val="006A1995"/>
    <w:rsid w:val="006A19EC"/>
    <w:rsid w:val="006A19FE"/>
    <w:rsid w:val="006A1A3D"/>
    <w:rsid w:val="006A1A6C"/>
    <w:rsid w:val="006A1B34"/>
    <w:rsid w:val="006A1B80"/>
    <w:rsid w:val="006A1C9B"/>
    <w:rsid w:val="006A1E02"/>
    <w:rsid w:val="006A1E87"/>
    <w:rsid w:val="006A1F58"/>
    <w:rsid w:val="006A200C"/>
    <w:rsid w:val="006A2026"/>
    <w:rsid w:val="006A203E"/>
    <w:rsid w:val="006A20CB"/>
    <w:rsid w:val="006A2245"/>
    <w:rsid w:val="006A22FF"/>
    <w:rsid w:val="006A2429"/>
    <w:rsid w:val="006A244C"/>
    <w:rsid w:val="006A25F7"/>
    <w:rsid w:val="006A27FD"/>
    <w:rsid w:val="006A28AD"/>
    <w:rsid w:val="006A2931"/>
    <w:rsid w:val="006A2BCA"/>
    <w:rsid w:val="006A2C89"/>
    <w:rsid w:val="006A2CA3"/>
    <w:rsid w:val="006A2D4F"/>
    <w:rsid w:val="006A2D9E"/>
    <w:rsid w:val="006A2E4C"/>
    <w:rsid w:val="006A2E97"/>
    <w:rsid w:val="006A2ECF"/>
    <w:rsid w:val="006A2FCA"/>
    <w:rsid w:val="006A2FDC"/>
    <w:rsid w:val="006A3127"/>
    <w:rsid w:val="006A3162"/>
    <w:rsid w:val="006A31B4"/>
    <w:rsid w:val="006A31CD"/>
    <w:rsid w:val="006A31CF"/>
    <w:rsid w:val="006A31E1"/>
    <w:rsid w:val="006A322A"/>
    <w:rsid w:val="006A3232"/>
    <w:rsid w:val="006A3252"/>
    <w:rsid w:val="006A336A"/>
    <w:rsid w:val="006A34F3"/>
    <w:rsid w:val="006A3550"/>
    <w:rsid w:val="006A3600"/>
    <w:rsid w:val="006A368B"/>
    <w:rsid w:val="006A3691"/>
    <w:rsid w:val="006A38F3"/>
    <w:rsid w:val="006A3A50"/>
    <w:rsid w:val="006A3AD2"/>
    <w:rsid w:val="006A3B9D"/>
    <w:rsid w:val="006A3C95"/>
    <w:rsid w:val="006A3CCD"/>
    <w:rsid w:val="006A3D43"/>
    <w:rsid w:val="006A3DF1"/>
    <w:rsid w:val="006A3E1A"/>
    <w:rsid w:val="006A3E4A"/>
    <w:rsid w:val="006A3FE7"/>
    <w:rsid w:val="006A4080"/>
    <w:rsid w:val="006A40D8"/>
    <w:rsid w:val="006A40E6"/>
    <w:rsid w:val="006A4216"/>
    <w:rsid w:val="006A4401"/>
    <w:rsid w:val="006A4560"/>
    <w:rsid w:val="006A468B"/>
    <w:rsid w:val="006A46CD"/>
    <w:rsid w:val="006A46E1"/>
    <w:rsid w:val="006A46E8"/>
    <w:rsid w:val="006A4720"/>
    <w:rsid w:val="006A4734"/>
    <w:rsid w:val="006A477D"/>
    <w:rsid w:val="006A47C7"/>
    <w:rsid w:val="006A47D0"/>
    <w:rsid w:val="006A47EB"/>
    <w:rsid w:val="006A483E"/>
    <w:rsid w:val="006A4844"/>
    <w:rsid w:val="006A48A5"/>
    <w:rsid w:val="006A48D6"/>
    <w:rsid w:val="006A4A40"/>
    <w:rsid w:val="006A4A94"/>
    <w:rsid w:val="006A4AAD"/>
    <w:rsid w:val="006A4ACC"/>
    <w:rsid w:val="006A4AE9"/>
    <w:rsid w:val="006A4BF0"/>
    <w:rsid w:val="006A4C8C"/>
    <w:rsid w:val="006A4CCF"/>
    <w:rsid w:val="006A4D65"/>
    <w:rsid w:val="006A4DF5"/>
    <w:rsid w:val="006A4E14"/>
    <w:rsid w:val="006A4FA8"/>
    <w:rsid w:val="006A4FCE"/>
    <w:rsid w:val="006A503B"/>
    <w:rsid w:val="006A5084"/>
    <w:rsid w:val="006A547F"/>
    <w:rsid w:val="006A551A"/>
    <w:rsid w:val="006A5531"/>
    <w:rsid w:val="006A5659"/>
    <w:rsid w:val="006A5833"/>
    <w:rsid w:val="006A5936"/>
    <w:rsid w:val="006A595A"/>
    <w:rsid w:val="006A5AA2"/>
    <w:rsid w:val="006A5AFD"/>
    <w:rsid w:val="006A5BB5"/>
    <w:rsid w:val="006A5C8E"/>
    <w:rsid w:val="006A5D96"/>
    <w:rsid w:val="006A5E70"/>
    <w:rsid w:val="006A5F7F"/>
    <w:rsid w:val="006A5F96"/>
    <w:rsid w:val="006A600E"/>
    <w:rsid w:val="006A60CD"/>
    <w:rsid w:val="006A60D2"/>
    <w:rsid w:val="006A60EF"/>
    <w:rsid w:val="006A6210"/>
    <w:rsid w:val="006A622E"/>
    <w:rsid w:val="006A62DF"/>
    <w:rsid w:val="006A634D"/>
    <w:rsid w:val="006A6471"/>
    <w:rsid w:val="006A649D"/>
    <w:rsid w:val="006A64B4"/>
    <w:rsid w:val="006A651E"/>
    <w:rsid w:val="006A6567"/>
    <w:rsid w:val="006A6632"/>
    <w:rsid w:val="006A6645"/>
    <w:rsid w:val="006A6738"/>
    <w:rsid w:val="006A678F"/>
    <w:rsid w:val="006A67DF"/>
    <w:rsid w:val="006A67EC"/>
    <w:rsid w:val="006A684F"/>
    <w:rsid w:val="006A68E2"/>
    <w:rsid w:val="006A69C8"/>
    <w:rsid w:val="006A69DC"/>
    <w:rsid w:val="006A69FA"/>
    <w:rsid w:val="006A6A3D"/>
    <w:rsid w:val="006A6B95"/>
    <w:rsid w:val="006A6DE3"/>
    <w:rsid w:val="006A6DEA"/>
    <w:rsid w:val="006A6DEB"/>
    <w:rsid w:val="006A6EF7"/>
    <w:rsid w:val="006A706B"/>
    <w:rsid w:val="006A7076"/>
    <w:rsid w:val="006A7098"/>
    <w:rsid w:val="006A70A6"/>
    <w:rsid w:val="006A70ED"/>
    <w:rsid w:val="006A7183"/>
    <w:rsid w:val="006A71A6"/>
    <w:rsid w:val="006A71D3"/>
    <w:rsid w:val="006A746D"/>
    <w:rsid w:val="006A747C"/>
    <w:rsid w:val="006A74E8"/>
    <w:rsid w:val="006A751C"/>
    <w:rsid w:val="006A75E3"/>
    <w:rsid w:val="006A7662"/>
    <w:rsid w:val="006A775E"/>
    <w:rsid w:val="006A78BC"/>
    <w:rsid w:val="006A78CB"/>
    <w:rsid w:val="006A78E0"/>
    <w:rsid w:val="006A7A40"/>
    <w:rsid w:val="006A7A92"/>
    <w:rsid w:val="006A7A98"/>
    <w:rsid w:val="006A7D28"/>
    <w:rsid w:val="006A7D65"/>
    <w:rsid w:val="006A7E46"/>
    <w:rsid w:val="006A7E7F"/>
    <w:rsid w:val="006A7F9C"/>
    <w:rsid w:val="006B003E"/>
    <w:rsid w:val="006B0053"/>
    <w:rsid w:val="006B0091"/>
    <w:rsid w:val="006B00A0"/>
    <w:rsid w:val="006B016B"/>
    <w:rsid w:val="006B01A0"/>
    <w:rsid w:val="006B030E"/>
    <w:rsid w:val="006B038A"/>
    <w:rsid w:val="006B03E1"/>
    <w:rsid w:val="006B03F1"/>
    <w:rsid w:val="006B0452"/>
    <w:rsid w:val="006B04F1"/>
    <w:rsid w:val="006B0586"/>
    <w:rsid w:val="006B058A"/>
    <w:rsid w:val="006B0600"/>
    <w:rsid w:val="006B075D"/>
    <w:rsid w:val="006B080F"/>
    <w:rsid w:val="006B0864"/>
    <w:rsid w:val="006B08A7"/>
    <w:rsid w:val="006B098F"/>
    <w:rsid w:val="006B0A00"/>
    <w:rsid w:val="006B0A01"/>
    <w:rsid w:val="006B0A04"/>
    <w:rsid w:val="006B0CF8"/>
    <w:rsid w:val="006B0D05"/>
    <w:rsid w:val="006B0D10"/>
    <w:rsid w:val="006B0E8A"/>
    <w:rsid w:val="006B0F5A"/>
    <w:rsid w:val="006B10AA"/>
    <w:rsid w:val="006B11CA"/>
    <w:rsid w:val="006B1237"/>
    <w:rsid w:val="006B1240"/>
    <w:rsid w:val="006B12BA"/>
    <w:rsid w:val="006B1396"/>
    <w:rsid w:val="006B13F5"/>
    <w:rsid w:val="006B141A"/>
    <w:rsid w:val="006B157A"/>
    <w:rsid w:val="006B162F"/>
    <w:rsid w:val="006B17D5"/>
    <w:rsid w:val="006B1831"/>
    <w:rsid w:val="006B1878"/>
    <w:rsid w:val="006B1AC7"/>
    <w:rsid w:val="006B1BA9"/>
    <w:rsid w:val="006B1C3B"/>
    <w:rsid w:val="006B1C9F"/>
    <w:rsid w:val="006B1D5C"/>
    <w:rsid w:val="006B1E38"/>
    <w:rsid w:val="006B1E6D"/>
    <w:rsid w:val="006B1F5A"/>
    <w:rsid w:val="006B20DB"/>
    <w:rsid w:val="006B21C7"/>
    <w:rsid w:val="006B23BF"/>
    <w:rsid w:val="006B253A"/>
    <w:rsid w:val="006B25DF"/>
    <w:rsid w:val="006B2607"/>
    <w:rsid w:val="006B2799"/>
    <w:rsid w:val="006B27E9"/>
    <w:rsid w:val="006B29B2"/>
    <w:rsid w:val="006B29EE"/>
    <w:rsid w:val="006B2B53"/>
    <w:rsid w:val="006B2D3F"/>
    <w:rsid w:val="006B2D58"/>
    <w:rsid w:val="006B2F2D"/>
    <w:rsid w:val="006B2F31"/>
    <w:rsid w:val="006B30D0"/>
    <w:rsid w:val="006B3177"/>
    <w:rsid w:val="006B324E"/>
    <w:rsid w:val="006B34A3"/>
    <w:rsid w:val="006B34BF"/>
    <w:rsid w:val="006B3679"/>
    <w:rsid w:val="006B3803"/>
    <w:rsid w:val="006B3883"/>
    <w:rsid w:val="006B38D7"/>
    <w:rsid w:val="006B38D8"/>
    <w:rsid w:val="006B3965"/>
    <w:rsid w:val="006B3A2F"/>
    <w:rsid w:val="006B3A69"/>
    <w:rsid w:val="006B3B3D"/>
    <w:rsid w:val="006B3BC4"/>
    <w:rsid w:val="006B3CAA"/>
    <w:rsid w:val="006B3DF9"/>
    <w:rsid w:val="006B3E28"/>
    <w:rsid w:val="006B3E43"/>
    <w:rsid w:val="006B3F0D"/>
    <w:rsid w:val="006B3F30"/>
    <w:rsid w:val="006B3FDA"/>
    <w:rsid w:val="006B40DF"/>
    <w:rsid w:val="006B410C"/>
    <w:rsid w:val="006B4113"/>
    <w:rsid w:val="006B4213"/>
    <w:rsid w:val="006B4223"/>
    <w:rsid w:val="006B42C2"/>
    <w:rsid w:val="006B42F6"/>
    <w:rsid w:val="006B43A4"/>
    <w:rsid w:val="006B44E2"/>
    <w:rsid w:val="006B44EC"/>
    <w:rsid w:val="006B4653"/>
    <w:rsid w:val="006B46E6"/>
    <w:rsid w:val="006B471A"/>
    <w:rsid w:val="006B47DA"/>
    <w:rsid w:val="006B4836"/>
    <w:rsid w:val="006B4A34"/>
    <w:rsid w:val="006B4C0A"/>
    <w:rsid w:val="006B4C7A"/>
    <w:rsid w:val="006B4DA9"/>
    <w:rsid w:val="006B4DD0"/>
    <w:rsid w:val="006B500A"/>
    <w:rsid w:val="006B5110"/>
    <w:rsid w:val="006B5141"/>
    <w:rsid w:val="006B5211"/>
    <w:rsid w:val="006B5222"/>
    <w:rsid w:val="006B5595"/>
    <w:rsid w:val="006B55D3"/>
    <w:rsid w:val="006B57C4"/>
    <w:rsid w:val="006B59C1"/>
    <w:rsid w:val="006B59FB"/>
    <w:rsid w:val="006B5A8E"/>
    <w:rsid w:val="006B5B1D"/>
    <w:rsid w:val="006B5B1E"/>
    <w:rsid w:val="006B5B57"/>
    <w:rsid w:val="006B5BBF"/>
    <w:rsid w:val="006B5D3C"/>
    <w:rsid w:val="006B5E45"/>
    <w:rsid w:val="006B5F58"/>
    <w:rsid w:val="006B6146"/>
    <w:rsid w:val="006B6309"/>
    <w:rsid w:val="006B64BE"/>
    <w:rsid w:val="006B655C"/>
    <w:rsid w:val="006B6647"/>
    <w:rsid w:val="006B678F"/>
    <w:rsid w:val="006B6804"/>
    <w:rsid w:val="006B689E"/>
    <w:rsid w:val="006B6953"/>
    <w:rsid w:val="006B6AC2"/>
    <w:rsid w:val="006B6B5A"/>
    <w:rsid w:val="006B6D19"/>
    <w:rsid w:val="006B6D2A"/>
    <w:rsid w:val="006B6D5D"/>
    <w:rsid w:val="006B6DB1"/>
    <w:rsid w:val="006B6DD9"/>
    <w:rsid w:val="006B704D"/>
    <w:rsid w:val="006B70A6"/>
    <w:rsid w:val="006B71C2"/>
    <w:rsid w:val="006B71F5"/>
    <w:rsid w:val="006B72B0"/>
    <w:rsid w:val="006B74DA"/>
    <w:rsid w:val="006B7536"/>
    <w:rsid w:val="006B753C"/>
    <w:rsid w:val="006B75B5"/>
    <w:rsid w:val="006B77EC"/>
    <w:rsid w:val="006B789B"/>
    <w:rsid w:val="006B78A3"/>
    <w:rsid w:val="006B7913"/>
    <w:rsid w:val="006B7915"/>
    <w:rsid w:val="006B7952"/>
    <w:rsid w:val="006B796B"/>
    <w:rsid w:val="006B79DB"/>
    <w:rsid w:val="006B7CB6"/>
    <w:rsid w:val="006B7E3E"/>
    <w:rsid w:val="006B7E50"/>
    <w:rsid w:val="006B7ED2"/>
    <w:rsid w:val="006B7F55"/>
    <w:rsid w:val="006BC929"/>
    <w:rsid w:val="006C0019"/>
    <w:rsid w:val="006C00F7"/>
    <w:rsid w:val="006C01E4"/>
    <w:rsid w:val="006C04A9"/>
    <w:rsid w:val="006C0589"/>
    <w:rsid w:val="006C06B8"/>
    <w:rsid w:val="006C0767"/>
    <w:rsid w:val="006C0790"/>
    <w:rsid w:val="006C080C"/>
    <w:rsid w:val="006C080D"/>
    <w:rsid w:val="006C08C1"/>
    <w:rsid w:val="006C0942"/>
    <w:rsid w:val="006C0A5E"/>
    <w:rsid w:val="006C0B85"/>
    <w:rsid w:val="006C0B8F"/>
    <w:rsid w:val="006C0BDC"/>
    <w:rsid w:val="006C0C14"/>
    <w:rsid w:val="006C0CF7"/>
    <w:rsid w:val="006C0DC7"/>
    <w:rsid w:val="006C0E78"/>
    <w:rsid w:val="006C1003"/>
    <w:rsid w:val="006C103A"/>
    <w:rsid w:val="006C111B"/>
    <w:rsid w:val="006C1120"/>
    <w:rsid w:val="006C1194"/>
    <w:rsid w:val="006C123D"/>
    <w:rsid w:val="006C1324"/>
    <w:rsid w:val="006C1346"/>
    <w:rsid w:val="006C142C"/>
    <w:rsid w:val="006C16CE"/>
    <w:rsid w:val="006C19D4"/>
    <w:rsid w:val="006C1A85"/>
    <w:rsid w:val="006C1ADA"/>
    <w:rsid w:val="006C1CF6"/>
    <w:rsid w:val="006C1CF7"/>
    <w:rsid w:val="006C1EB6"/>
    <w:rsid w:val="006C20E4"/>
    <w:rsid w:val="006C21A4"/>
    <w:rsid w:val="006C2323"/>
    <w:rsid w:val="006C24D5"/>
    <w:rsid w:val="006C24F8"/>
    <w:rsid w:val="006C257D"/>
    <w:rsid w:val="006C25C1"/>
    <w:rsid w:val="006C262E"/>
    <w:rsid w:val="006C26A3"/>
    <w:rsid w:val="006C2729"/>
    <w:rsid w:val="006C27B6"/>
    <w:rsid w:val="006C27FB"/>
    <w:rsid w:val="006C28EC"/>
    <w:rsid w:val="006C2939"/>
    <w:rsid w:val="006C2B13"/>
    <w:rsid w:val="006C2B29"/>
    <w:rsid w:val="006C2C1E"/>
    <w:rsid w:val="006C2D8C"/>
    <w:rsid w:val="006C2DF0"/>
    <w:rsid w:val="006C2E39"/>
    <w:rsid w:val="006C2E5C"/>
    <w:rsid w:val="006C3008"/>
    <w:rsid w:val="006C3066"/>
    <w:rsid w:val="006C30B1"/>
    <w:rsid w:val="006C30CD"/>
    <w:rsid w:val="006C30E8"/>
    <w:rsid w:val="006C3124"/>
    <w:rsid w:val="006C31DE"/>
    <w:rsid w:val="006C32C8"/>
    <w:rsid w:val="006C336D"/>
    <w:rsid w:val="006C3381"/>
    <w:rsid w:val="006C3391"/>
    <w:rsid w:val="006C3444"/>
    <w:rsid w:val="006C34C0"/>
    <w:rsid w:val="006C3583"/>
    <w:rsid w:val="006C3612"/>
    <w:rsid w:val="006C3847"/>
    <w:rsid w:val="006C3858"/>
    <w:rsid w:val="006C3902"/>
    <w:rsid w:val="006C3938"/>
    <w:rsid w:val="006C395D"/>
    <w:rsid w:val="006C3992"/>
    <w:rsid w:val="006C3B42"/>
    <w:rsid w:val="006C3B53"/>
    <w:rsid w:val="006C3BD4"/>
    <w:rsid w:val="006C3D6B"/>
    <w:rsid w:val="006C3E2A"/>
    <w:rsid w:val="006C3F2D"/>
    <w:rsid w:val="006C4091"/>
    <w:rsid w:val="006C40B2"/>
    <w:rsid w:val="006C4163"/>
    <w:rsid w:val="006C418D"/>
    <w:rsid w:val="006C41BE"/>
    <w:rsid w:val="006C420E"/>
    <w:rsid w:val="006C4392"/>
    <w:rsid w:val="006C44C8"/>
    <w:rsid w:val="006C46D4"/>
    <w:rsid w:val="006C478A"/>
    <w:rsid w:val="006C4855"/>
    <w:rsid w:val="006C48E4"/>
    <w:rsid w:val="006C4995"/>
    <w:rsid w:val="006C4AB1"/>
    <w:rsid w:val="006C4B55"/>
    <w:rsid w:val="006C4BE7"/>
    <w:rsid w:val="006C4CC7"/>
    <w:rsid w:val="006C4E45"/>
    <w:rsid w:val="006C4E75"/>
    <w:rsid w:val="006C4EED"/>
    <w:rsid w:val="006C4EFF"/>
    <w:rsid w:val="006C4F7D"/>
    <w:rsid w:val="006C4FE2"/>
    <w:rsid w:val="006C504B"/>
    <w:rsid w:val="006C5121"/>
    <w:rsid w:val="006C516D"/>
    <w:rsid w:val="006C533C"/>
    <w:rsid w:val="006C536D"/>
    <w:rsid w:val="006C544E"/>
    <w:rsid w:val="006C54B4"/>
    <w:rsid w:val="006C54D8"/>
    <w:rsid w:val="006C58A3"/>
    <w:rsid w:val="006C58F8"/>
    <w:rsid w:val="006C5C59"/>
    <w:rsid w:val="006C5C83"/>
    <w:rsid w:val="006C5CEF"/>
    <w:rsid w:val="006C5D22"/>
    <w:rsid w:val="006C5D5A"/>
    <w:rsid w:val="006C5D79"/>
    <w:rsid w:val="006C5E93"/>
    <w:rsid w:val="006C5ED8"/>
    <w:rsid w:val="006C5F40"/>
    <w:rsid w:val="006C5F48"/>
    <w:rsid w:val="006C6066"/>
    <w:rsid w:val="006C6150"/>
    <w:rsid w:val="006C645C"/>
    <w:rsid w:val="006C653F"/>
    <w:rsid w:val="006C65D3"/>
    <w:rsid w:val="006C6681"/>
    <w:rsid w:val="006C6690"/>
    <w:rsid w:val="006C66BF"/>
    <w:rsid w:val="006C66CA"/>
    <w:rsid w:val="006C66DE"/>
    <w:rsid w:val="006C6713"/>
    <w:rsid w:val="006C673F"/>
    <w:rsid w:val="006C6993"/>
    <w:rsid w:val="006C69B3"/>
    <w:rsid w:val="006C6AA9"/>
    <w:rsid w:val="006C6B09"/>
    <w:rsid w:val="006C6B7E"/>
    <w:rsid w:val="006C6BD5"/>
    <w:rsid w:val="006C6BE1"/>
    <w:rsid w:val="006C6C1E"/>
    <w:rsid w:val="006C6C81"/>
    <w:rsid w:val="006C70AD"/>
    <w:rsid w:val="006C71C9"/>
    <w:rsid w:val="006C71F7"/>
    <w:rsid w:val="006C738B"/>
    <w:rsid w:val="006C73D2"/>
    <w:rsid w:val="006C7492"/>
    <w:rsid w:val="006C7499"/>
    <w:rsid w:val="006C74C3"/>
    <w:rsid w:val="006C75B8"/>
    <w:rsid w:val="006C760F"/>
    <w:rsid w:val="006C7653"/>
    <w:rsid w:val="006C7737"/>
    <w:rsid w:val="006C7758"/>
    <w:rsid w:val="006C787A"/>
    <w:rsid w:val="006C79B0"/>
    <w:rsid w:val="006C7A14"/>
    <w:rsid w:val="006C7A46"/>
    <w:rsid w:val="006C7A8E"/>
    <w:rsid w:val="006C7ADC"/>
    <w:rsid w:val="006C7B5F"/>
    <w:rsid w:val="006C7BE8"/>
    <w:rsid w:val="006C7E70"/>
    <w:rsid w:val="006C7ED7"/>
    <w:rsid w:val="006C7F07"/>
    <w:rsid w:val="006CB2F5"/>
    <w:rsid w:val="006D00C9"/>
    <w:rsid w:val="006D01B8"/>
    <w:rsid w:val="006D0215"/>
    <w:rsid w:val="006D02E1"/>
    <w:rsid w:val="006D0431"/>
    <w:rsid w:val="006D0555"/>
    <w:rsid w:val="006D0681"/>
    <w:rsid w:val="006D0717"/>
    <w:rsid w:val="006D0726"/>
    <w:rsid w:val="006D07E2"/>
    <w:rsid w:val="006D0B40"/>
    <w:rsid w:val="006D0B69"/>
    <w:rsid w:val="006D0C40"/>
    <w:rsid w:val="006D0C4D"/>
    <w:rsid w:val="006D0CF8"/>
    <w:rsid w:val="006D0D54"/>
    <w:rsid w:val="006D0ED5"/>
    <w:rsid w:val="006D1035"/>
    <w:rsid w:val="006D106F"/>
    <w:rsid w:val="006D11A6"/>
    <w:rsid w:val="006D13AE"/>
    <w:rsid w:val="006D1468"/>
    <w:rsid w:val="006D1497"/>
    <w:rsid w:val="006D149C"/>
    <w:rsid w:val="006D14DC"/>
    <w:rsid w:val="006D1538"/>
    <w:rsid w:val="006D158A"/>
    <w:rsid w:val="006D15FD"/>
    <w:rsid w:val="006D165F"/>
    <w:rsid w:val="006D166D"/>
    <w:rsid w:val="006D1704"/>
    <w:rsid w:val="006D178D"/>
    <w:rsid w:val="006D17BD"/>
    <w:rsid w:val="006D17D7"/>
    <w:rsid w:val="006D17FE"/>
    <w:rsid w:val="006D1A90"/>
    <w:rsid w:val="006D1B3D"/>
    <w:rsid w:val="006D1B75"/>
    <w:rsid w:val="006D1C43"/>
    <w:rsid w:val="006D1E56"/>
    <w:rsid w:val="006D1FA6"/>
    <w:rsid w:val="006D1FB8"/>
    <w:rsid w:val="006D1FEE"/>
    <w:rsid w:val="006D201E"/>
    <w:rsid w:val="006D208A"/>
    <w:rsid w:val="006D20BF"/>
    <w:rsid w:val="006D20D1"/>
    <w:rsid w:val="006D217F"/>
    <w:rsid w:val="006D23B9"/>
    <w:rsid w:val="006D2465"/>
    <w:rsid w:val="006D246F"/>
    <w:rsid w:val="006D2656"/>
    <w:rsid w:val="006D27F3"/>
    <w:rsid w:val="006D2895"/>
    <w:rsid w:val="006D2936"/>
    <w:rsid w:val="006D297B"/>
    <w:rsid w:val="006D29CA"/>
    <w:rsid w:val="006D2A72"/>
    <w:rsid w:val="006D2A85"/>
    <w:rsid w:val="006D2AEB"/>
    <w:rsid w:val="006D2BDC"/>
    <w:rsid w:val="006D2EBF"/>
    <w:rsid w:val="006D2EDB"/>
    <w:rsid w:val="006D2F05"/>
    <w:rsid w:val="006D2FBE"/>
    <w:rsid w:val="006D2FD9"/>
    <w:rsid w:val="006D309E"/>
    <w:rsid w:val="006D3192"/>
    <w:rsid w:val="006D33F6"/>
    <w:rsid w:val="006D341C"/>
    <w:rsid w:val="006D34E3"/>
    <w:rsid w:val="006D355B"/>
    <w:rsid w:val="006D36A5"/>
    <w:rsid w:val="006D37B3"/>
    <w:rsid w:val="006D37FE"/>
    <w:rsid w:val="006D38AB"/>
    <w:rsid w:val="006D398E"/>
    <w:rsid w:val="006D3B43"/>
    <w:rsid w:val="006D3C05"/>
    <w:rsid w:val="006D3DC8"/>
    <w:rsid w:val="006D3DCF"/>
    <w:rsid w:val="006D3F70"/>
    <w:rsid w:val="006D3FC5"/>
    <w:rsid w:val="006D40EF"/>
    <w:rsid w:val="006D415E"/>
    <w:rsid w:val="006D41AB"/>
    <w:rsid w:val="006D422D"/>
    <w:rsid w:val="006D427A"/>
    <w:rsid w:val="006D4299"/>
    <w:rsid w:val="006D434E"/>
    <w:rsid w:val="006D4501"/>
    <w:rsid w:val="006D4544"/>
    <w:rsid w:val="006D4602"/>
    <w:rsid w:val="006D46CB"/>
    <w:rsid w:val="006D475A"/>
    <w:rsid w:val="006D47C0"/>
    <w:rsid w:val="006D47D5"/>
    <w:rsid w:val="006D4802"/>
    <w:rsid w:val="006D4959"/>
    <w:rsid w:val="006D499C"/>
    <w:rsid w:val="006D4AB8"/>
    <w:rsid w:val="006D4AFB"/>
    <w:rsid w:val="006D4C5A"/>
    <w:rsid w:val="006D4CB2"/>
    <w:rsid w:val="006D4D10"/>
    <w:rsid w:val="006D4DA1"/>
    <w:rsid w:val="006D4EF4"/>
    <w:rsid w:val="006D4F4F"/>
    <w:rsid w:val="006D4F8D"/>
    <w:rsid w:val="006D4FCD"/>
    <w:rsid w:val="006D5021"/>
    <w:rsid w:val="006D5051"/>
    <w:rsid w:val="006D5187"/>
    <w:rsid w:val="006D52B2"/>
    <w:rsid w:val="006D52BF"/>
    <w:rsid w:val="006D533C"/>
    <w:rsid w:val="006D5370"/>
    <w:rsid w:val="006D54CD"/>
    <w:rsid w:val="006D550D"/>
    <w:rsid w:val="006D564C"/>
    <w:rsid w:val="006D565F"/>
    <w:rsid w:val="006D5929"/>
    <w:rsid w:val="006D5A6A"/>
    <w:rsid w:val="006D5BE2"/>
    <w:rsid w:val="006D5C4B"/>
    <w:rsid w:val="006D5D50"/>
    <w:rsid w:val="006D5EC6"/>
    <w:rsid w:val="006D5EFF"/>
    <w:rsid w:val="006D5FDB"/>
    <w:rsid w:val="006D5FE3"/>
    <w:rsid w:val="006D60AB"/>
    <w:rsid w:val="006D6245"/>
    <w:rsid w:val="006D633D"/>
    <w:rsid w:val="006D649C"/>
    <w:rsid w:val="006D6612"/>
    <w:rsid w:val="006D662F"/>
    <w:rsid w:val="006D66C1"/>
    <w:rsid w:val="006D6719"/>
    <w:rsid w:val="006D6743"/>
    <w:rsid w:val="006D6765"/>
    <w:rsid w:val="006D69D8"/>
    <w:rsid w:val="006D6AB7"/>
    <w:rsid w:val="006D6C6D"/>
    <w:rsid w:val="006D6CDE"/>
    <w:rsid w:val="006D6DCC"/>
    <w:rsid w:val="006D6EEE"/>
    <w:rsid w:val="006D6FF7"/>
    <w:rsid w:val="006D711C"/>
    <w:rsid w:val="006D71EC"/>
    <w:rsid w:val="006D7285"/>
    <w:rsid w:val="006D7306"/>
    <w:rsid w:val="006D73C6"/>
    <w:rsid w:val="006D7451"/>
    <w:rsid w:val="006D747A"/>
    <w:rsid w:val="006D7536"/>
    <w:rsid w:val="006D7602"/>
    <w:rsid w:val="006D76CE"/>
    <w:rsid w:val="006D76FB"/>
    <w:rsid w:val="006D7805"/>
    <w:rsid w:val="006D7895"/>
    <w:rsid w:val="006D7AC8"/>
    <w:rsid w:val="006D7AE1"/>
    <w:rsid w:val="006D7B2C"/>
    <w:rsid w:val="006D7BAF"/>
    <w:rsid w:val="006D7BBC"/>
    <w:rsid w:val="006D7BC3"/>
    <w:rsid w:val="006D7BE3"/>
    <w:rsid w:val="006D7D1E"/>
    <w:rsid w:val="006D7FC3"/>
    <w:rsid w:val="006D7FE8"/>
    <w:rsid w:val="006E01BE"/>
    <w:rsid w:val="006E01D7"/>
    <w:rsid w:val="006E02D8"/>
    <w:rsid w:val="006E02DB"/>
    <w:rsid w:val="006E033A"/>
    <w:rsid w:val="006E03A8"/>
    <w:rsid w:val="006E03C8"/>
    <w:rsid w:val="006E047A"/>
    <w:rsid w:val="006E06B1"/>
    <w:rsid w:val="006E071B"/>
    <w:rsid w:val="006E0733"/>
    <w:rsid w:val="006E0745"/>
    <w:rsid w:val="006E07DF"/>
    <w:rsid w:val="006E080F"/>
    <w:rsid w:val="006E0B22"/>
    <w:rsid w:val="006E0BE9"/>
    <w:rsid w:val="006E0C82"/>
    <w:rsid w:val="006E0C87"/>
    <w:rsid w:val="006E0CE4"/>
    <w:rsid w:val="006E0EFE"/>
    <w:rsid w:val="006E0F87"/>
    <w:rsid w:val="006E10DA"/>
    <w:rsid w:val="006E11F8"/>
    <w:rsid w:val="006E129D"/>
    <w:rsid w:val="006E13A7"/>
    <w:rsid w:val="006E13C7"/>
    <w:rsid w:val="006E1450"/>
    <w:rsid w:val="006E14E0"/>
    <w:rsid w:val="006E157C"/>
    <w:rsid w:val="006E15BA"/>
    <w:rsid w:val="006E1630"/>
    <w:rsid w:val="006E1631"/>
    <w:rsid w:val="006E1890"/>
    <w:rsid w:val="006E190C"/>
    <w:rsid w:val="006E194D"/>
    <w:rsid w:val="006E194F"/>
    <w:rsid w:val="006E1A7C"/>
    <w:rsid w:val="006E1A7E"/>
    <w:rsid w:val="006E1B03"/>
    <w:rsid w:val="006E1BE9"/>
    <w:rsid w:val="006E1E3D"/>
    <w:rsid w:val="006E1F68"/>
    <w:rsid w:val="006E20D3"/>
    <w:rsid w:val="006E20D9"/>
    <w:rsid w:val="006E216B"/>
    <w:rsid w:val="006E2229"/>
    <w:rsid w:val="006E22CF"/>
    <w:rsid w:val="006E2544"/>
    <w:rsid w:val="006E2604"/>
    <w:rsid w:val="006E27AD"/>
    <w:rsid w:val="006E280D"/>
    <w:rsid w:val="006E294F"/>
    <w:rsid w:val="006E2B2C"/>
    <w:rsid w:val="006E2BC2"/>
    <w:rsid w:val="006E2C93"/>
    <w:rsid w:val="006E2D01"/>
    <w:rsid w:val="006E2D89"/>
    <w:rsid w:val="006E2D8E"/>
    <w:rsid w:val="006E2E88"/>
    <w:rsid w:val="006E2EA2"/>
    <w:rsid w:val="006E2EBB"/>
    <w:rsid w:val="006E30AB"/>
    <w:rsid w:val="006E317A"/>
    <w:rsid w:val="006E32D8"/>
    <w:rsid w:val="006E32E1"/>
    <w:rsid w:val="006E3310"/>
    <w:rsid w:val="006E33AA"/>
    <w:rsid w:val="006E3493"/>
    <w:rsid w:val="006E3495"/>
    <w:rsid w:val="006E34A7"/>
    <w:rsid w:val="006E353D"/>
    <w:rsid w:val="006E35CA"/>
    <w:rsid w:val="006E35D4"/>
    <w:rsid w:val="006E361D"/>
    <w:rsid w:val="006E367D"/>
    <w:rsid w:val="006E3692"/>
    <w:rsid w:val="006E3971"/>
    <w:rsid w:val="006E39F4"/>
    <w:rsid w:val="006E3A12"/>
    <w:rsid w:val="006E3AC4"/>
    <w:rsid w:val="006E3B5C"/>
    <w:rsid w:val="006E3C19"/>
    <w:rsid w:val="006E3C31"/>
    <w:rsid w:val="006E3D67"/>
    <w:rsid w:val="006E3E3F"/>
    <w:rsid w:val="006E3FB0"/>
    <w:rsid w:val="006E415F"/>
    <w:rsid w:val="006E43C3"/>
    <w:rsid w:val="006E448A"/>
    <w:rsid w:val="006E44F1"/>
    <w:rsid w:val="006E464F"/>
    <w:rsid w:val="006E465D"/>
    <w:rsid w:val="006E468E"/>
    <w:rsid w:val="006E470E"/>
    <w:rsid w:val="006E473D"/>
    <w:rsid w:val="006E476A"/>
    <w:rsid w:val="006E47BE"/>
    <w:rsid w:val="006E484C"/>
    <w:rsid w:val="006E48B6"/>
    <w:rsid w:val="006E4A1A"/>
    <w:rsid w:val="006E4AA7"/>
    <w:rsid w:val="006E4ACA"/>
    <w:rsid w:val="006E4AD2"/>
    <w:rsid w:val="006E4BB1"/>
    <w:rsid w:val="006E4C4B"/>
    <w:rsid w:val="006E4C90"/>
    <w:rsid w:val="006E5160"/>
    <w:rsid w:val="006E51AB"/>
    <w:rsid w:val="006E524D"/>
    <w:rsid w:val="006E531C"/>
    <w:rsid w:val="006E5331"/>
    <w:rsid w:val="006E537C"/>
    <w:rsid w:val="006E5384"/>
    <w:rsid w:val="006E5496"/>
    <w:rsid w:val="006E54F3"/>
    <w:rsid w:val="006E557C"/>
    <w:rsid w:val="006E5583"/>
    <w:rsid w:val="006E55BF"/>
    <w:rsid w:val="006E5638"/>
    <w:rsid w:val="006E5783"/>
    <w:rsid w:val="006E57B1"/>
    <w:rsid w:val="006E57F7"/>
    <w:rsid w:val="006E58D3"/>
    <w:rsid w:val="006E5A5E"/>
    <w:rsid w:val="006E5AF3"/>
    <w:rsid w:val="006E5B8A"/>
    <w:rsid w:val="006E5C42"/>
    <w:rsid w:val="006E5D6D"/>
    <w:rsid w:val="006E5DB6"/>
    <w:rsid w:val="006E5E16"/>
    <w:rsid w:val="006E5F30"/>
    <w:rsid w:val="006E5F75"/>
    <w:rsid w:val="006E5F89"/>
    <w:rsid w:val="006E5FD4"/>
    <w:rsid w:val="006E607A"/>
    <w:rsid w:val="006E60BC"/>
    <w:rsid w:val="006E6121"/>
    <w:rsid w:val="006E6179"/>
    <w:rsid w:val="006E619F"/>
    <w:rsid w:val="006E620B"/>
    <w:rsid w:val="006E62A7"/>
    <w:rsid w:val="006E63F7"/>
    <w:rsid w:val="006E6877"/>
    <w:rsid w:val="006E68FE"/>
    <w:rsid w:val="006E6A73"/>
    <w:rsid w:val="006E6E44"/>
    <w:rsid w:val="006E6F4B"/>
    <w:rsid w:val="006E7104"/>
    <w:rsid w:val="006E7136"/>
    <w:rsid w:val="006E7168"/>
    <w:rsid w:val="006E71A2"/>
    <w:rsid w:val="006E71AE"/>
    <w:rsid w:val="006E722E"/>
    <w:rsid w:val="006E7240"/>
    <w:rsid w:val="006E7289"/>
    <w:rsid w:val="006E73FB"/>
    <w:rsid w:val="006E7439"/>
    <w:rsid w:val="006E74E3"/>
    <w:rsid w:val="006E75ED"/>
    <w:rsid w:val="006E7617"/>
    <w:rsid w:val="006E76F4"/>
    <w:rsid w:val="006E7719"/>
    <w:rsid w:val="006E7783"/>
    <w:rsid w:val="006E7809"/>
    <w:rsid w:val="006E782E"/>
    <w:rsid w:val="006E789F"/>
    <w:rsid w:val="006E7918"/>
    <w:rsid w:val="006E7967"/>
    <w:rsid w:val="006E79D0"/>
    <w:rsid w:val="006E7A86"/>
    <w:rsid w:val="006E7C4E"/>
    <w:rsid w:val="006E7E3D"/>
    <w:rsid w:val="006E7E57"/>
    <w:rsid w:val="006E7F38"/>
    <w:rsid w:val="006E7FA7"/>
    <w:rsid w:val="006F0082"/>
    <w:rsid w:val="006F009B"/>
    <w:rsid w:val="006F02BA"/>
    <w:rsid w:val="006F02CF"/>
    <w:rsid w:val="006F0318"/>
    <w:rsid w:val="006F0459"/>
    <w:rsid w:val="006F0463"/>
    <w:rsid w:val="006F04EA"/>
    <w:rsid w:val="006F0513"/>
    <w:rsid w:val="006F0536"/>
    <w:rsid w:val="006F056C"/>
    <w:rsid w:val="006F0639"/>
    <w:rsid w:val="006F06F5"/>
    <w:rsid w:val="006F0703"/>
    <w:rsid w:val="006F0870"/>
    <w:rsid w:val="006F0BB8"/>
    <w:rsid w:val="006F0BE6"/>
    <w:rsid w:val="006F0CC5"/>
    <w:rsid w:val="006F0DB5"/>
    <w:rsid w:val="006F0DC9"/>
    <w:rsid w:val="006F0EE9"/>
    <w:rsid w:val="006F10E7"/>
    <w:rsid w:val="006F12B5"/>
    <w:rsid w:val="006F13BF"/>
    <w:rsid w:val="006F14A4"/>
    <w:rsid w:val="006F14CD"/>
    <w:rsid w:val="006F1516"/>
    <w:rsid w:val="006F151A"/>
    <w:rsid w:val="006F1557"/>
    <w:rsid w:val="006F161E"/>
    <w:rsid w:val="006F168A"/>
    <w:rsid w:val="006F16BB"/>
    <w:rsid w:val="006F172A"/>
    <w:rsid w:val="006F1925"/>
    <w:rsid w:val="006F192D"/>
    <w:rsid w:val="006F1AE1"/>
    <w:rsid w:val="006F1BFB"/>
    <w:rsid w:val="006F1C41"/>
    <w:rsid w:val="006F1CDA"/>
    <w:rsid w:val="006F1E15"/>
    <w:rsid w:val="006F1F5D"/>
    <w:rsid w:val="006F1F8D"/>
    <w:rsid w:val="006F1FE2"/>
    <w:rsid w:val="006F21F2"/>
    <w:rsid w:val="006F2395"/>
    <w:rsid w:val="006F23DF"/>
    <w:rsid w:val="006F2568"/>
    <w:rsid w:val="006F2575"/>
    <w:rsid w:val="006F25F7"/>
    <w:rsid w:val="006F2716"/>
    <w:rsid w:val="006F274F"/>
    <w:rsid w:val="006F2815"/>
    <w:rsid w:val="006F28D4"/>
    <w:rsid w:val="006F28D7"/>
    <w:rsid w:val="006F294F"/>
    <w:rsid w:val="006F2AC4"/>
    <w:rsid w:val="006F2AD0"/>
    <w:rsid w:val="006F2BA9"/>
    <w:rsid w:val="006F2BB5"/>
    <w:rsid w:val="006F2BC2"/>
    <w:rsid w:val="006F2D5A"/>
    <w:rsid w:val="006F2DAB"/>
    <w:rsid w:val="006F2DBA"/>
    <w:rsid w:val="006F2E8A"/>
    <w:rsid w:val="006F2EB3"/>
    <w:rsid w:val="006F2F8A"/>
    <w:rsid w:val="006F2F9B"/>
    <w:rsid w:val="006F32B8"/>
    <w:rsid w:val="006F355E"/>
    <w:rsid w:val="006F3609"/>
    <w:rsid w:val="006F3674"/>
    <w:rsid w:val="006F3A37"/>
    <w:rsid w:val="006F3AA4"/>
    <w:rsid w:val="006F3CB1"/>
    <w:rsid w:val="006F3D3F"/>
    <w:rsid w:val="006F3E19"/>
    <w:rsid w:val="006F3E7B"/>
    <w:rsid w:val="006F4168"/>
    <w:rsid w:val="006F41A1"/>
    <w:rsid w:val="006F452E"/>
    <w:rsid w:val="006F457F"/>
    <w:rsid w:val="006F4613"/>
    <w:rsid w:val="006F4785"/>
    <w:rsid w:val="006F4888"/>
    <w:rsid w:val="006F491B"/>
    <w:rsid w:val="006F492A"/>
    <w:rsid w:val="006F4962"/>
    <w:rsid w:val="006F49AA"/>
    <w:rsid w:val="006F4A31"/>
    <w:rsid w:val="006F4A84"/>
    <w:rsid w:val="006F4B01"/>
    <w:rsid w:val="006F4BC5"/>
    <w:rsid w:val="006F4C67"/>
    <w:rsid w:val="006F4D84"/>
    <w:rsid w:val="006F4DA1"/>
    <w:rsid w:val="006F4DC4"/>
    <w:rsid w:val="006F4E37"/>
    <w:rsid w:val="006F4F0F"/>
    <w:rsid w:val="006F4F60"/>
    <w:rsid w:val="006F4FB6"/>
    <w:rsid w:val="006F5005"/>
    <w:rsid w:val="006F50BF"/>
    <w:rsid w:val="006F5157"/>
    <w:rsid w:val="006F5194"/>
    <w:rsid w:val="006F52B1"/>
    <w:rsid w:val="006F52F6"/>
    <w:rsid w:val="006F5312"/>
    <w:rsid w:val="006F53B7"/>
    <w:rsid w:val="006F546C"/>
    <w:rsid w:val="006F5494"/>
    <w:rsid w:val="006F5586"/>
    <w:rsid w:val="006F56A9"/>
    <w:rsid w:val="006F57D2"/>
    <w:rsid w:val="006F58A8"/>
    <w:rsid w:val="006F58AF"/>
    <w:rsid w:val="006F59A5"/>
    <w:rsid w:val="006F59F2"/>
    <w:rsid w:val="006F5A74"/>
    <w:rsid w:val="006F5A9B"/>
    <w:rsid w:val="006F5B8B"/>
    <w:rsid w:val="006F5CA7"/>
    <w:rsid w:val="006F5CF9"/>
    <w:rsid w:val="006F5D22"/>
    <w:rsid w:val="006F5DAA"/>
    <w:rsid w:val="006F5F2A"/>
    <w:rsid w:val="006F5F66"/>
    <w:rsid w:val="006F6096"/>
    <w:rsid w:val="006F611B"/>
    <w:rsid w:val="006F612A"/>
    <w:rsid w:val="006F61F7"/>
    <w:rsid w:val="006F6298"/>
    <w:rsid w:val="006F62AA"/>
    <w:rsid w:val="006F635D"/>
    <w:rsid w:val="006F6436"/>
    <w:rsid w:val="006F64AF"/>
    <w:rsid w:val="006F64B1"/>
    <w:rsid w:val="006F6505"/>
    <w:rsid w:val="006F65DA"/>
    <w:rsid w:val="006F69B0"/>
    <w:rsid w:val="006F69B2"/>
    <w:rsid w:val="006F6A5E"/>
    <w:rsid w:val="006F6A75"/>
    <w:rsid w:val="006F6AD6"/>
    <w:rsid w:val="006F6B0B"/>
    <w:rsid w:val="006F6B4A"/>
    <w:rsid w:val="006F6BA6"/>
    <w:rsid w:val="006F6C2E"/>
    <w:rsid w:val="006F6CB8"/>
    <w:rsid w:val="006F6D17"/>
    <w:rsid w:val="006F6D77"/>
    <w:rsid w:val="006F6E56"/>
    <w:rsid w:val="006F706B"/>
    <w:rsid w:val="006F70EA"/>
    <w:rsid w:val="006F7148"/>
    <w:rsid w:val="006F7230"/>
    <w:rsid w:val="006F72AE"/>
    <w:rsid w:val="006F72FA"/>
    <w:rsid w:val="006F7340"/>
    <w:rsid w:val="006F734C"/>
    <w:rsid w:val="006F7354"/>
    <w:rsid w:val="006F7408"/>
    <w:rsid w:val="006F74FA"/>
    <w:rsid w:val="006F7562"/>
    <w:rsid w:val="006F756D"/>
    <w:rsid w:val="006F7579"/>
    <w:rsid w:val="006F75D9"/>
    <w:rsid w:val="006F77BE"/>
    <w:rsid w:val="006F78EA"/>
    <w:rsid w:val="006F7A44"/>
    <w:rsid w:val="006F7B1A"/>
    <w:rsid w:val="006F7B8F"/>
    <w:rsid w:val="006F7CBD"/>
    <w:rsid w:val="006F7D86"/>
    <w:rsid w:val="006F7D8C"/>
    <w:rsid w:val="006F7DA8"/>
    <w:rsid w:val="006F7EE4"/>
    <w:rsid w:val="006F7FA2"/>
    <w:rsid w:val="0070004B"/>
    <w:rsid w:val="0070011A"/>
    <w:rsid w:val="00700129"/>
    <w:rsid w:val="00700136"/>
    <w:rsid w:val="0070017D"/>
    <w:rsid w:val="00700197"/>
    <w:rsid w:val="007001C5"/>
    <w:rsid w:val="007001E3"/>
    <w:rsid w:val="007002C1"/>
    <w:rsid w:val="00700342"/>
    <w:rsid w:val="00700586"/>
    <w:rsid w:val="00700727"/>
    <w:rsid w:val="00700762"/>
    <w:rsid w:val="007009D8"/>
    <w:rsid w:val="007009FE"/>
    <w:rsid w:val="00700B2C"/>
    <w:rsid w:val="00700C23"/>
    <w:rsid w:val="00700C68"/>
    <w:rsid w:val="00700CB4"/>
    <w:rsid w:val="00700E40"/>
    <w:rsid w:val="00701082"/>
    <w:rsid w:val="007010E0"/>
    <w:rsid w:val="00701123"/>
    <w:rsid w:val="007011D8"/>
    <w:rsid w:val="007014EE"/>
    <w:rsid w:val="0070152D"/>
    <w:rsid w:val="007017C5"/>
    <w:rsid w:val="0070185C"/>
    <w:rsid w:val="0070190C"/>
    <w:rsid w:val="00701966"/>
    <w:rsid w:val="0070196F"/>
    <w:rsid w:val="00701A0F"/>
    <w:rsid w:val="00701A98"/>
    <w:rsid w:val="00701B60"/>
    <w:rsid w:val="00701C28"/>
    <w:rsid w:val="00701C39"/>
    <w:rsid w:val="00701DD8"/>
    <w:rsid w:val="00701F14"/>
    <w:rsid w:val="00702065"/>
    <w:rsid w:val="007022C5"/>
    <w:rsid w:val="00702347"/>
    <w:rsid w:val="00702351"/>
    <w:rsid w:val="007023E7"/>
    <w:rsid w:val="007025F9"/>
    <w:rsid w:val="00702716"/>
    <w:rsid w:val="00702732"/>
    <w:rsid w:val="00702795"/>
    <w:rsid w:val="007028D7"/>
    <w:rsid w:val="00702B3D"/>
    <w:rsid w:val="00702B67"/>
    <w:rsid w:val="00702BCE"/>
    <w:rsid w:val="00702BE3"/>
    <w:rsid w:val="00702C32"/>
    <w:rsid w:val="00702C70"/>
    <w:rsid w:val="00702D6A"/>
    <w:rsid w:val="00702DD6"/>
    <w:rsid w:val="00702EF4"/>
    <w:rsid w:val="00702FB3"/>
    <w:rsid w:val="00703008"/>
    <w:rsid w:val="00703036"/>
    <w:rsid w:val="00703077"/>
    <w:rsid w:val="00703096"/>
    <w:rsid w:val="007030BD"/>
    <w:rsid w:val="007030F6"/>
    <w:rsid w:val="007031B4"/>
    <w:rsid w:val="007031D4"/>
    <w:rsid w:val="0070327B"/>
    <w:rsid w:val="0070333A"/>
    <w:rsid w:val="0070339E"/>
    <w:rsid w:val="007034E4"/>
    <w:rsid w:val="0070350E"/>
    <w:rsid w:val="007036FD"/>
    <w:rsid w:val="00703857"/>
    <w:rsid w:val="007038E2"/>
    <w:rsid w:val="0070390D"/>
    <w:rsid w:val="00703926"/>
    <w:rsid w:val="007039AA"/>
    <w:rsid w:val="00703AE7"/>
    <w:rsid w:val="00703CA1"/>
    <w:rsid w:val="00703E23"/>
    <w:rsid w:val="00703EB4"/>
    <w:rsid w:val="00703EF9"/>
    <w:rsid w:val="0070401D"/>
    <w:rsid w:val="0070406E"/>
    <w:rsid w:val="00704075"/>
    <w:rsid w:val="0070411A"/>
    <w:rsid w:val="00704170"/>
    <w:rsid w:val="007042A9"/>
    <w:rsid w:val="007042E3"/>
    <w:rsid w:val="0070471B"/>
    <w:rsid w:val="0070478E"/>
    <w:rsid w:val="007047D4"/>
    <w:rsid w:val="007048BD"/>
    <w:rsid w:val="00704948"/>
    <w:rsid w:val="0070498B"/>
    <w:rsid w:val="007049AA"/>
    <w:rsid w:val="007049B5"/>
    <w:rsid w:val="00704B92"/>
    <w:rsid w:val="00704C0D"/>
    <w:rsid w:val="00704C1C"/>
    <w:rsid w:val="00704D02"/>
    <w:rsid w:val="00704D98"/>
    <w:rsid w:val="00704E11"/>
    <w:rsid w:val="00704F30"/>
    <w:rsid w:val="00704F3C"/>
    <w:rsid w:val="00704FE7"/>
    <w:rsid w:val="00705028"/>
    <w:rsid w:val="007050B7"/>
    <w:rsid w:val="007051C2"/>
    <w:rsid w:val="007052A4"/>
    <w:rsid w:val="0070539D"/>
    <w:rsid w:val="00705520"/>
    <w:rsid w:val="00705536"/>
    <w:rsid w:val="00705606"/>
    <w:rsid w:val="00705669"/>
    <w:rsid w:val="00705671"/>
    <w:rsid w:val="007057FC"/>
    <w:rsid w:val="007058EE"/>
    <w:rsid w:val="00705AAE"/>
    <w:rsid w:val="00705B08"/>
    <w:rsid w:val="00705B5A"/>
    <w:rsid w:val="00705BB6"/>
    <w:rsid w:val="00705C6D"/>
    <w:rsid w:val="00705DA2"/>
    <w:rsid w:val="00705E14"/>
    <w:rsid w:val="00705EA5"/>
    <w:rsid w:val="00705ED7"/>
    <w:rsid w:val="00705EEC"/>
    <w:rsid w:val="00705F36"/>
    <w:rsid w:val="00705FD1"/>
    <w:rsid w:val="00705FEB"/>
    <w:rsid w:val="007060D3"/>
    <w:rsid w:val="0070612C"/>
    <w:rsid w:val="00706281"/>
    <w:rsid w:val="007062D4"/>
    <w:rsid w:val="00706410"/>
    <w:rsid w:val="007064E5"/>
    <w:rsid w:val="00706674"/>
    <w:rsid w:val="0070673D"/>
    <w:rsid w:val="0070677C"/>
    <w:rsid w:val="0070677F"/>
    <w:rsid w:val="007067B7"/>
    <w:rsid w:val="00706871"/>
    <w:rsid w:val="007068AE"/>
    <w:rsid w:val="00706AC5"/>
    <w:rsid w:val="00706B40"/>
    <w:rsid w:val="00706C57"/>
    <w:rsid w:val="00706D02"/>
    <w:rsid w:val="00706D0B"/>
    <w:rsid w:val="00706D24"/>
    <w:rsid w:val="00706D36"/>
    <w:rsid w:val="00706D43"/>
    <w:rsid w:val="00706E03"/>
    <w:rsid w:val="00706ECD"/>
    <w:rsid w:val="00707016"/>
    <w:rsid w:val="007071D3"/>
    <w:rsid w:val="00707429"/>
    <w:rsid w:val="0070765F"/>
    <w:rsid w:val="00707751"/>
    <w:rsid w:val="007077BB"/>
    <w:rsid w:val="007078F7"/>
    <w:rsid w:val="00707960"/>
    <w:rsid w:val="0070798D"/>
    <w:rsid w:val="00707998"/>
    <w:rsid w:val="00707A5C"/>
    <w:rsid w:val="00707AD4"/>
    <w:rsid w:val="00707B73"/>
    <w:rsid w:val="00707C2E"/>
    <w:rsid w:val="00707D61"/>
    <w:rsid w:val="00707D84"/>
    <w:rsid w:val="00707DDE"/>
    <w:rsid w:val="00707DEE"/>
    <w:rsid w:val="00707E43"/>
    <w:rsid w:val="00707E8A"/>
    <w:rsid w:val="00707EB5"/>
    <w:rsid w:val="00710242"/>
    <w:rsid w:val="00710259"/>
    <w:rsid w:val="007102A0"/>
    <w:rsid w:val="0071030C"/>
    <w:rsid w:val="0071043E"/>
    <w:rsid w:val="007104AA"/>
    <w:rsid w:val="0071053B"/>
    <w:rsid w:val="00710792"/>
    <w:rsid w:val="00710796"/>
    <w:rsid w:val="007107A0"/>
    <w:rsid w:val="00710937"/>
    <w:rsid w:val="00710A97"/>
    <w:rsid w:val="00710C1D"/>
    <w:rsid w:val="00710CC7"/>
    <w:rsid w:val="00710CD5"/>
    <w:rsid w:val="00710D4F"/>
    <w:rsid w:val="00710EBD"/>
    <w:rsid w:val="00710F8B"/>
    <w:rsid w:val="00711007"/>
    <w:rsid w:val="0071102C"/>
    <w:rsid w:val="0071107E"/>
    <w:rsid w:val="0071115C"/>
    <w:rsid w:val="0071120B"/>
    <w:rsid w:val="007112AD"/>
    <w:rsid w:val="007112FE"/>
    <w:rsid w:val="00711338"/>
    <w:rsid w:val="00711558"/>
    <w:rsid w:val="0071169C"/>
    <w:rsid w:val="0071170B"/>
    <w:rsid w:val="00711813"/>
    <w:rsid w:val="007119A0"/>
    <w:rsid w:val="007119C2"/>
    <w:rsid w:val="00711AED"/>
    <w:rsid w:val="00711B97"/>
    <w:rsid w:val="00711BAB"/>
    <w:rsid w:val="00711C90"/>
    <w:rsid w:val="00711CEA"/>
    <w:rsid w:val="00712005"/>
    <w:rsid w:val="0071200D"/>
    <w:rsid w:val="00712048"/>
    <w:rsid w:val="00712052"/>
    <w:rsid w:val="007121DF"/>
    <w:rsid w:val="007121FB"/>
    <w:rsid w:val="0071234C"/>
    <w:rsid w:val="0071237F"/>
    <w:rsid w:val="007123E4"/>
    <w:rsid w:val="00712457"/>
    <w:rsid w:val="007125FB"/>
    <w:rsid w:val="00712759"/>
    <w:rsid w:val="00712968"/>
    <w:rsid w:val="00712979"/>
    <w:rsid w:val="007129CC"/>
    <w:rsid w:val="00712A0A"/>
    <w:rsid w:val="00712AFB"/>
    <w:rsid w:val="00712EB2"/>
    <w:rsid w:val="00712F3F"/>
    <w:rsid w:val="00712F75"/>
    <w:rsid w:val="0071319A"/>
    <w:rsid w:val="00713235"/>
    <w:rsid w:val="00713334"/>
    <w:rsid w:val="00713440"/>
    <w:rsid w:val="00713487"/>
    <w:rsid w:val="0071349E"/>
    <w:rsid w:val="007134AA"/>
    <w:rsid w:val="007134DD"/>
    <w:rsid w:val="007136A8"/>
    <w:rsid w:val="007136B7"/>
    <w:rsid w:val="007136BC"/>
    <w:rsid w:val="00713743"/>
    <w:rsid w:val="007138D6"/>
    <w:rsid w:val="00713A17"/>
    <w:rsid w:val="00713A3C"/>
    <w:rsid w:val="00713A85"/>
    <w:rsid w:val="00713ADB"/>
    <w:rsid w:val="00713B4F"/>
    <w:rsid w:val="00713B89"/>
    <w:rsid w:val="00713C32"/>
    <w:rsid w:val="00713D1D"/>
    <w:rsid w:val="00713D8F"/>
    <w:rsid w:val="00713D9F"/>
    <w:rsid w:val="00713E8A"/>
    <w:rsid w:val="00713FBB"/>
    <w:rsid w:val="007140C7"/>
    <w:rsid w:val="007140F4"/>
    <w:rsid w:val="00714224"/>
    <w:rsid w:val="00714227"/>
    <w:rsid w:val="00714230"/>
    <w:rsid w:val="00714390"/>
    <w:rsid w:val="00714435"/>
    <w:rsid w:val="00714614"/>
    <w:rsid w:val="007146BF"/>
    <w:rsid w:val="0071493C"/>
    <w:rsid w:val="007149F5"/>
    <w:rsid w:val="007149FC"/>
    <w:rsid w:val="00714C02"/>
    <w:rsid w:val="00714E89"/>
    <w:rsid w:val="00714F0E"/>
    <w:rsid w:val="00715097"/>
    <w:rsid w:val="007150CD"/>
    <w:rsid w:val="00715175"/>
    <w:rsid w:val="0071517F"/>
    <w:rsid w:val="00715198"/>
    <w:rsid w:val="007152A1"/>
    <w:rsid w:val="00715437"/>
    <w:rsid w:val="0071547B"/>
    <w:rsid w:val="007154C2"/>
    <w:rsid w:val="00715560"/>
    <w:rsid w:val="0071557A"/>
    <w:rsid w:val="007155C9"/>
    <w:rsid w:val="007155D3"/>
    <w:rsid w:val="0071564F"/>
    <w:rsid w:val="00715843"/>
    <w:rsid w:val="0071597B"/>
    <w:rsid w:val="00715994"/>
    <w:rsid w:val="00715A24"/>
    <w:rsid w:val="00715AEB"/>
    <w:rsid w:val="00715CA0"/>
    <w:rsid w:val="00715FBA"/>
    <w:rsid w:val="00715FDC"/>
    <w:rsid w:val="00716095"/>
    <w:rsid w:val="007160CB"/>
    <w:rsid w:val="007160CD"/>
    <w:rsid w:val="00716133"/>
    <w:rsid w:val="00716149"/>
    <w:rsid w:val="00716282"/>
    <w:rsid w:val="0071637C"/>
    <w:rsid w:val="00716434"/>
    <w:rsid w:val="00716480"/>
    <w:rsid w:val="007164F5"/>
    <w:rsid w:val="00716536"/>
    <w:rsid w:val="00716651"/>
    <w:rsid w:val="00716684"/>
    <w:rsid w:val="0071670D"/>
    <w:rsid w:val="00716767"/>
    <w:rsid w:val="00716799"/>
    <w:rsid w:val="00716930"/>
    <w:rsid w:val="00716994"/>
    <w:rsid w:val="00716ABC"/>
    <w:rsid w:val="00716AE3"/>
    <w:rsid w:val="00716C83"/>
    <w:rsid w:val="00716D65"/>
    <w:rsid w:val="00716D75"/>
    <w:rsid w:val="00716D96"/>
    <w:rsid w:val="00716DC4"/>
    <w:rsid w:val="00716DEF"/>
    <w:rsid w:val="00716E4A"/>
    <w:rsid w:val="00716E7E"/>
    <w:rsid w:val="00716E88"/>
    <w:rsid w:val="00716EFB"/>
    <w:rsid w:val="00717057"/>
    <w:rsid w:val="00717116"/>
    <w:rsid w:val="00717375"/>
    <w:rsid w:val="00717587"/>
    <w:rsid w:val="00717682"/>
    <w:rsid w:val="00717747"/>
    <w:rsid w:val="007177D3"/>
    <w:rsid w:val="00717804"/>
    <w:rsid w:val="0071790B"/>
    <w:rsid w:val="00717949"/>
    <w:rsid w:val="00717974"/>
    <w:rsid w:val="00717A22"/>
    <w:rsid w:val="00717B72"/>
    <w:rsid w:val="00717B86"/>
    <w:rsid w:val="00717BE7"/>
    <w:rsid w:val="00717C3A"/>
    <w:rsid w:val="00717DC6"/>
    <w:rsid w:val="00717E06"/>
    <w:rsid w:val="00717E75"/>
    <w:rsid w:val="00717EAE"/>
    <w:rsid w:val="00717F38"/>
    <w:rsid w:val="007201CA"/>
    <w:rsid w:val="0072031F"/>
    <w:rsid w:val="00720398"/>
    <w:rsid w:val="007203F5"/>
    <w:rsid w:val="00720462"/>
    <w:rsid w:val="007204D4"/>
    <w:rsid w:val="007204ED"/>
    <w:rsid w:val="007204EE"/>
    <w:rsid w:val="00720786"/>
    <w:rsid w:val="007207B4"/>
    <w:rsid w:val="00720840"/>
    <w:rsid w:val="007208BB"/>
    <w:rsid w:val="00720940"/>
    <w:rsid w:val="0072094F"/>
    <w:rsid w:val="00720BCB"/>
    <w:rsid w:val="00720C62"/>
    <w:rsid w:val="00720CC6"/>
    <w:rsid w:val="00720D34"/>
    <w:rsid w:val="00720E35"/>
    <w:rsid w:val="00721080"/>
    <w:rsid w:val="007210FE"/>
    <w:rsid w:val="0072115B"/>
    <w:rsid w:val="00721241"/>
    <w:rsid w:val="00721359"/>
    <w:rsid w:val="0072139A"/>
    <w:rsid w:val="007213AA"/>
    <w:rsid w:val="007213B6"/>
    <w:rsid w:val="00721406"/>
    <w:rsid w:val="00721452"/>
    <w:rsid w:val="0072179E"/>
    <w:rsid w:val="007217C8"/>
    <w:rsid w:val="00721876"/>
    <w:rsid w:val="007218D1"/>
    <w:rsid w:val="007218F2"/>
    <w:rsid w:val="007219D5"/>
    <w:rsid w:val="007219F6"/>
    <w:rsid w:val="00721C02"/>
    <w:rsid w:val="00721C6E"/>
    <w:rsid w:val="00721D25"/>
    <w:rsid w:val="00721D6F"/>
    <w:rsid w:val="00721DF7"/>
    <w:rsid w:val="00721DFD"/>
    <w:rsid w:val="00721E29"/>
    <w:rsid w:val="00721E66"/>
    <w:rsid w:val="00721E72"/>
    <w:rsid w:val="00721E79"/>
    <w:rsid w:val="00721EEA"/>
    <w:rsid w:val="00721F54"/>
    <w:rsid w:val="00722047"/>
    <w:rsid w:val="007220A7"/>
    <w:rsid w:val="007220E3"/>
    <w:rsid w:val="0072210B"/>
    <w:rsid w:val="0072214A"/>
    <w:rsid w:val="00722191"/>
    <w:rsid w:val="007221DF"/>
    <w:rsid w:val="00722575"/>
    <w:rsid w:val="007225C5"/>
    <w:rsid w:val="007225F7"/>
    <w:rsid w:val="0072262D"/>
    <w:rsid w:val="00722747"/>
    <w:rsid w:val="007227ED"/>
    <w:rsid w:val="00722880"/>
    <w:rsid w:val="007228F1"/>
    <w:rsid w:val="007229BA"/>
    <w:rsid w:val="007229E9"/>
    <w:rsid w:val="00722A7D"/>
    <w:rsid w:val="00722B83"/>
    <w:rsid w:val="00722BB5"/>
    <w:rsid w:val="00722C4A"/>
    <w:rsid w:val="00722C9E"/>
    <w:rsid w:val="00722DBF"/>
    <w:rsid w:val="00722F39"/>
    <w:rsid w:val="00723053"/>
    <w:rsid w:val="00723055"/>
    <w:rsid w:val="0072306A"/>
    <w:rsid w:val="007230A4"/>
    <w:rsid w:val="007230F3"/>
    <w:rsid w:val="007230FB"/>
    <w:rsid w:val="00723159"/>
    <w:rsid w:val="007231B1"/>
    <w:rsid w:val="007231C2"/>
    <w:rsid w:val="007231F1"/>
    <w:rsid w:val="007231FF"/>
    <w:rsid w:val="00723221"/>
    <w:rsid w:val="00723348"/>
    <w:rsid w:val="0072357D"/>
    <w:rsid w:val="0072363A"/>
    <w:rsid w:val="007236C0"/>
    <w:rsid w:val="007236E8"/>
    <w:rsid w:val="007238CE"/>
    <w:rsid w:val="00723A6A"/>
    <w:rsid w:val="00723B50"/>
    <w:rsid w:val="00723C82"/>
    <w:rsid w:val="00723CFD"/>
    <w:rsid w:val="00723D31"/>
    <w:rsid w:val="00723DDE"/>
    <w:rsid w:val="00723DF7"/>
    <w:rsid w:val="00723E19"/>
    <w:rsid w:val="007241E4"/>
    <w:rsid w:val="0072437C"/>
    <w:rsid w:val="007243B9"/>
    <w:rsid w:val="00724469"/>
    <w:rsid w:val="007244A7"/>
    <w:rsid w:val="00724537"/>
    <w:rsid w:val="00724556"/>
    <w:rsid w:val="007245EE"/>
    <w:rsid w:val="00724671"/>
    <w:rsid w:val="00724733"/>
    <w:rsid w:val="0072473E"/>
    <w:rsid w:val="00724755"/>
    <w:rsid w:val="00724969"/>
    <w:rsid w:val="00724BA6"/>
    <w:rsid w:val="00724D8E"/>
    <w:rsid w:val="00724DB4"/>
    <w:rsid w:val="00724E10"/>
    <w:rsid w:val="00724EC3"/>
    <w:rsid w:val="00724FA1"/>
    <w:rsid w:val="00724FC7"/>
    <w:rsid w:val="007250DC"/>
    <w:rsid w:val="0072519F"/>
    <w:rsid w:val="00725343"/>
    <w:rsid w:val="00725348"/>
    <w:rsid w:val="00725478"/>
    <w:rsid w:val="0072548A"/>
    <w:rsid w:val="0072549F"/>
    <w:rsid w:val="007255AD"/>
    <w:rsid w:val="007255EE"/>
    <w:rsid w:val="00725625"/>
    <w:rsid w:val="00725629"/>
    <w:rsid w:val="00725766"/>
    <w:rsid w:val="0072576B"/>
    <w:rsid w:val="007258B2"/>
    <w:rsid w:val="00725AA9"/>
    <w:rsid w:val="00725AFF"/>
    <w:rsid w:val="00725BF7"/>
    <w:rsid w:val="00725DBC"/>
    <w:rsid w:val="00725E7A"/>
    <w:rsid w:val="00725F60"/>
    <w:rsid w:val="00725FD6"/>
    <w:rsid w:val="0072606C"/>
    <w:rsid w:val="00726089"/>
    <w:rsid w:val="0072624B"/>
    <w:rsid w:val="00726323"/>
    <w:rsid w:val="00726475"/>
    <w:rsid w:val="0072650D"/>
    <w:rsid w:val="0072662D"/>
    <w:rsid w:val="0072697C"/>
    <w:rsid w:val="00726A22"/>
    <w:rsid w:val="00726C12"/>
    <w:rsid w:val="00726C15"/>
    <w:rsid w:val="00726C50"/>
    <w:rsid w:val="00726CF0"/>
    <w:rsid w:val="00726D98"/>
    <w:rsid w:val="00726DE8"/>
    <w:rsid w:val="00726E21"/>
    <w:rsid w:val="00726E3C"/>
    <w:rsid w:val="00726F54"/>
    <w:rsid w:val="00727083"/>
    <w:rsid w:val="0072715E"/>
    <w:rsid w:val="007271E1"/>
    <w:rsid w:val="007271E3"/>
    <w:rsid w:val="00727267"/>
    <w:rsid w:val="007273E3"/>
    <w:rsid w:val="00727473"/>
    <w:rsid w:val="007275D1"/>
    <w:rsid w:val="0072776F"/>
    <w:rsid w:val="00727791"/>
    <w:rsid w:val="007277A5"/>
    <w:rsid w:val="007277AB"/>
    <w:rsid w:val="007277DB"/>
    <w:rsid w:val="007278BB"/>
    <w:rsid w:val="007278C6"/>
    <w:rsid w:val="007278DB"/>
    <w:rsid w:val="00727919"/>
    <w:rsid w:val="007279A0"/>
    <w:rsid w:val="00727A13"/>
    <w:rsid w:val="00727ABD"/>
    <w:rsid w:val="00727B18"/>
    <w:rsid w:val="00727C2F"/>
    <w:rsid w:val="00727CAC"/>
    <w:rsid w:val="00727D19"/>
    <w:rsid w:val="00727D24"/>
    <w:rsid w:val="00727DD0"/>
    <w:rsid w:val="00727EDD"/>
    <w:rsid w:val="00727F6F"/>
    <w:rsid w:val="00727F82"/>
    <w:rsid w:val="00729A51"/>
    <w:rsid w:val="0073007C"/>
    <w:rsid w:val="007300DC"/>
    <w:rsid w:val="0073013D"/>
    <w:rsid w:val="007302AC"/>
    <w:rsid w:val="007304C1"/>
    <w:rsid w:val="0073057D"/>
    <w:rsid w:val="007305EF"/>
    <w:rsid w:val="007306F8"/>
    <w:rsid w:val="00730835"/>
    <w:rsid w:val="00730872"/>
    <w:rsid w:val="0073094C"/>
    <w:rsid w:val="00730AA8"/>
    <w:rsid w:val="00730B01"/>
    <w:rsid w:val="00730C4E"/>
    <w:rsid w:val="00730CA3"/>
    <w:rsid w:val="00730CD3"/>
    <w:rsid w:val="00730E52"/>
    <w:rsid w:val="00730E77"/>
    <w:rsid w:val="00730EC7"/>
    <w:rsid w:val="00730FC6"/>
    <w:rsid w:val="007311A1"/>
    <w:rsid w:val="007311B4"/>
    <w:rsid w:val="0073128F"/>
    <w:rsid w:val="0073134E"/>
    <w:rsid w:val="00731429"/>
    <w:rsid w:val="0073147F"/>
    <w:rsid w:val="00731607"/>
    <w:rsid w:val="007316EA"/>
    <w:rsid w:val="007317EF"/>
    <w:rsid w:val="0073180C"/>
    <w:rsid w:val="0073199C"/>
    <w:rsid w:val="0073199E"/>
    <w:rsid w:val="007319A5"/>
    <w:rsid w:val="00731A1C"/>
    <w:rsid w:val="00731A31"/>
    <w:rsid w:val="00731CF0"/>
    <w:rsid w:val="00731E69"/>
    <w:rsid w:val="00731EA2"/>
    <w:rsid w:val="00731ECE"/>
    <w:rsid w:val="00731EE2"/>
    <w:rsid w:val="00731F80"/>
    <w:rsid w:val="00731FD0"/>
    <w:rsid w:val="00732022"/>
    <w:rsid w:val="00732256"/>
    <w:rsid w:val="007322F5"/>
    <w:rsid w:val="0073231A"/>
    <w:rsid w:val="0073234E"/>
    <w:rsid w:val="00732395"/>
    <w:rsid w:val="007323BA"/>
    <w:rsid w:val="00732435"/>
    <w:rsid w:val="00732767"/>
    <w:rsid w:val="0073279B"/>
    <w:rsid w:val="007327AA"/>
    <w:rsid w:val="0073287D"/>
    <w:rsid w:val="007328E8"/>
    <w:rsid w:val="007329AF"/>
    <w:rsid w:val="007329B3"/>
    <w:rsid w:val="00732A0A"/>
    <w:rsid w:val="00732BCD"/>
    <w:rsid w:val="00732C3B"/>
    <w:rsid w:val="00732C74"/>
    <w:rsid w:val="00732E55"/>
    <w:rsid w:val="00732E63"/>
    <w:rsid w:val="00732F88"/>
    <w:rsid w:val="007330A2"/>
    <w:rsid w:val="007330C1"/>
    <w:rsid w:val="007330E4"/>
    <w:rsid w:val="007331BE"/>
    <w:rsid w:val="00733248"/>
    <w:rsid w:val="007332B9"/>
    <w:rsid w:val="007332F1"/>
    <w:rsid w:val="007333D3"/>
    <w:rsid w:val="00733430"/>
    <w:rsid w:val="007335F3"/>
    <w:rsid w:val="007337ED"/>
    <w:rsid w:val="00733887"/>
    <w:rsid w:val="007339EF"/>
    <w:rsid w:val="00733A9E"/>
    <w:rsid w:val="00733D8C"/>
    <w:rsid w:val="00733DA7"/>
    <w:rsid w:val="00733DD4"/>
    <w:rsid w:val="00733DFC"/>
    <w:rsid w:val="00733E84"/>
    <w:rsid w:val="00733E97"/>
    <w:rsid w:val="00733EB7"/>
    <w:rsid w:val="00733FB3"/>
    <w:rsid w:val="00734067"/>
    <w:rsid w:val="0073417B"/>
    <w:rsid w:val="007341FB"/>
    <w:rsid w:val="007341FD"/>
    <w:rsid w:val="00734232"/>
    <w:rsid w:val="0073423A"/>
    <w:rsid w:val="0073434D"/>
    <w:rsid w:val="0073435C"/>
    <w:rsid w:val="007343A5"/>
    <w:rsid w:val="007344C6"/>
    <w:rsid w:val="007344FD"/>
    <w:rsid w:val="0073466A"/>
    <w:rsid w:val="007346D7"/>
    <w:rsid w:val="00734779"/>
    <w:rsid w:val="007347AD"/>
    <w:rsid w:val="00734808"/>
    <w:rsid w:val="0073496E"/>
    <w:rsid w:val="00734AC6"/>
    <w:rsid w:val="00734BB7"/>
    <w:rsid w:val="00734D1E"/>
    <w:rsid w:val="00734D32"/>
    <w:rsid w:val="00734DB1"/>
    <w:rsid w:val="00734E60"/>
    <w:rsid w:val="00734F18"/>
    <w:rsid w:val="007350F2"/>
    <w:rsid w:val="007351B8"/>
    <w:rsid w:val="007352CF"/>
    <w:rsid w:val="00735306"/>
    <w:rsid w:val="0073542E"/>
    <w:rsid w:val="00735433"/>
    <w:rsid w:val="007354D3"/>
    <w:rsid w:val="00735556"/>
    <w:rsid w:val="007355EB"/>
    <w:rsid w:val="0073587D"/>
    <w:rsid w:val="00735881"/>
    <w:rsid w:val="00735ABA"/>
    <w:rsid w:val="00735B56"/>
    <w:rsid w:val="00735B7E"/>
    <w:rsid w:val="00735C5B"/>
    <w:rsid w:val="00735CF6"/>
    <w:rsid w:val="00735DAD"/>
    <w:rsid w:val="00735E1A"/>
    <w:rsid w:val="00735F6D"/>
    <w:rsid w:val="00735F75"/>
    <w:rsid w:val="0073603E"/>
    <w:rsid w:val="0073608F"/>
    <w:rsid w:val="0073610E"/>
    <w:rsid w:val="0073614A"/>
    <w:rsid w:val="007361A4"/>
    <w:rsid w:val="00736442"/>
    <w:rsid w:val="007366CE"/>
    <w:rsid w:val="00736716"/>
    <w:rsid w:val="00736831"/>
    <w:rsid w:val="0073688B"/>
    <w:rsid w:val="00736893"/>
    <w:rsid w:val="007368B3"/>
    <w:rsid w:val="00736BD2"/>
    <w:rsid w:val="00736C14"/>
    <w:rsid w:val="00736C3A"/>
    <w:rsid w:val="00736D2D"/>
    <w:rsid w:val="00736D64"/>
    <w:rsid w:val="00736DC5"/>
    <w:rsid w:val="00736E7D"/>
    <w:rsid w:val="00736F48"/>
    <w:rsid w:val="00736F94"/>
    <w:rsid w:val="0073701E"/>
    <w:rsid w:val="0073708F"/>
    <w:rsid w:val="00737100"/>
    <w:rsid w:val="00737174"/>
    <w:rsid w:val="0073734C"/>
    <w:rsid w:val="00737454"/>
    <w:rsid w:val="00737588"/>
    <w:rsid w:val="00737667"/>
    <w:rsid w:val="00737790"/>
    <w:rsid w:val="00737865"/>
    <w:rsid w:val="0073786A"/>
    <w:rsid w:val="0073793C"/>
    <w:rsid w:val="00737980"/>
    <w:rsid w:val="007379C1"/>
    <w:rsid w:val="00737A02"/>
    <w:rsid w:val="00737A77"/>
    <w:rsid w:val="00737AC5"/>
    <w:rsid w:val="00737BCE"/>
    <w:rsid w:val="00737C64"/>
    <w:rsid w:val="00737E89"/>
    <w:rsid w:val="00737F00"/>
    <w:rsid w:val="007400A3"/>
    <w:rsid w:val="007400B8"/>
    <w:rsid w:val="0074021B"/>
    <w:rsid w:val="00740244"/>
    <w:rsid w:val="007402C1"/>
    <w:rsid w:val="0074039E"/>
    <w:rsid w:val="007403D4"/>
    <w:rsid w:val="00740409"/>
    <w:rsid w:val="00740596"/>
    <w:rsid w:val="007405CB"/>
    <w:rsid w:val="007406E6"/>
    <w:rsid w:val="00740753"/>
    <w:rsid w:val="0074082F"/>
    <w:rsid w:val="00740A63"/>
    <w:rsid w:val="00740B19"/>
    <w:rsid w:val="00740BB2"/>
    <w:rsid w:val="00740C3C"/>
    <w:rsid w:val="00740CF4"/>
    <w:rsid w:val="00740E24"/>
    <w:rsid w:val="00740F4E"/>
    <w:rsid w:val="0074118F"/>
    <w:rsid w:val="007411F5"/>
    <w:rsid w:val="0074129C"/>
    <w:rsid w:val="0074138C"/>
    <w:rsid w:val="00741491"/>
    <w:rsid w:val="007415A2"/>
    <w:rsid w:val="00741612"/>
    <w:rsid w:val="0074174E"/>
    <w:rsid w:val="007417E5"/>
    <w:rsid w:val="007418D0"/>
    <w:rsid w:val="007418D3"/>
    <w:rsid w:val="007418F1"/>
    <w:rsid w:val="00741AEA"/>
    <w:rsid w:val="00741B06"/>
    <w:rsid w:val="00741C33"/>
    <w:rsid w:val="00741D68"/>
    <w:rsid w:val="00741E10"/>
    <w:rsid w:val="00741E20"/>
    <w:rsid w:val="0074202B"/>
    <w:rsid w:val="00742222"/>
    <w:rsid w:val="00742475"/>
    <w:rsid w:val="007424CD"/>
    <w:rsid w:val="007424E9"/>
    <w:rsid w:val="0074250E"/>
    <w:rsid w:val="0074284C"/>
    <w:rsid w:val="007429DE"/>
    <w:rsid w:val="00742BD7"/>
    <w:rsid w:val="00742BEC"/>
    <w:rsid w:val="00742BF8"/>
    <w:rsid w:val="00742C8B"/>
    <w:rsid w:val="00742D02"/>
    <w:rsid w:val="00742D55"/>
    <w:rsid w:val="00742D5C"/>
    <w:rsid w:val="00742D74"/>
    <w:rsid w:val="00742DDB"/>
    <w:rsid w:val="00742E89"/>
    <w:rsid w:val="00742F21"/>
    <w:rsid w:val="00743211"/>
    <w:rsid w:val="00743349"/>
    <w:rsid w:val="0074349C"/>
    <w:rsid w:val="0074354C"/>
    <w:rsid w:val="00743713"/>
    <w:rsid w:val="00743762"/>
    <w:rsid w:val="00743851"/>
    <w:rsid w:val="007438D5"/>
    <w:rsid w:val="007438D9"/>
    <w:rsid w:val="007438FB"/>
    <w:rsid w:val="00743905"/>
    <w:rsid w:val="00743949"/>
    <w:rsid w:val="00743A71"/>
    <w:rsid w:val="00743ADC"/>
    <w:rsid w:val="00743BD0"/>
    <w:rsid w:val="00743CB2"/>
    <w:rsid w:val="00743D31"/>
    <w:rsid w:val="00743E17"/>
    <w:rsid w:val="00743EB8"/>
    <w:rsid w:val="00743EFF"/>
    <w:rsid w:val="00743F04"/>
    <w:rsid w:val="00743F3A"/>
    <w:rsid w:val="00743F98"/>
    <w:rsid w:val="007441B0"/>
    <w:rsid w:val="0074428B"/>
    <w:rsid w:val="00744316"/>
    <w:rsid w:val="00744441"/>
    <w:rsid w:val="0074445C"/>
    <w:rsid w:val="00744496"/>
    <w:rsid w:val="0074451E"/>
    <w:rsid w:val="007445BE"/>
    <w:rsid w:val="00744784"/>
    <w:rsid w:val="00744802"/>
    <w:rsid w:val="007448D5"/>
    <w:rsid w:val="00744A11"/>
    <w:rsid w:val="00744A32"/>
    <w:rsid w:val="00744A79"/>
    <w:rsid w:val="00744B1D"/>
    <w:rsid w:val="00744B3F"/>
    <w:rsid w:val="00744E93"/>
    <w:rsid w:val="00744EE8"/>
    <w:rsid w:val="00744F5A"/>
    <w:rsid w:val="00744F93"/>
    <w:rsid w:val="00744FBA"/>
    <w:rsid w:val="00744FEF"/>
    <w:rsid w:val="0074505E"/>
    <w:rsid w:val="0074511B"/>
    <w:rsid w:val="0074514A"/>
    <w:rsid w:val="007451B0"/>
    <w:rsid w:val="007451B3"/>
    <w:rsid w:val="00745206"/>
    <w:rsid w:val="00745332"/>
    <w:rsid w:val="007455D2"/>
    <w:rsid w:val="007455D4"/>
    <w:rsid w:val="007455E7"/>
    <w:rsid w:val="0074564E"/>
    <w:rsid w:val="007456D6"/>
    <w:rsid w:val="00745BF3"/>
    <w:rsid w:val="00745C69"/>
    <w:rsid w:val="00745CA6"/>
    <w:rsid w:val="00745D1F"/>
    <w:rsid w:val="00745D78"/>
    <w:rsid w:val="0074614E"/>
    <w:rsid w:val="00746180"/>
    <w:rsid w:val="00746227"/>
    <w:rsid w:val="00746275"/>
    <w:rsid w:val="007463A9"/>
    <w:rsid w:val="00746420"/>
    <w:rsid w:val="00746491"/>
    <w:rsid w:val="007465B3"/>
    <w:rsid w:val="00746791"/>
    <w:rsid w:val="00746875"/>
    <w:rsid w:val="0074688F"/>
    <w:rsid w:val="00746919"/>
    <w:rsid w:val="00746967"/>
    <w:rsid w:val="00746988"/>
    <w:rsid w:val="00746A01"/>
    <w:rsid w:val="00746B53"/>
    <w:rsid w:val="00746B54"/>
    <w:rsid w:val="00746B68"/>
    <w:rsid w:val="00746B6A"/>
    <w:rsid w:val="00746C7E"/>
    <w:rsid w:val="00746E1A"/>
    <w:rsid w:val="00746E26"/>
    <w:rsid w:val="00746E7B"/>
    <w:rsid w:val="00746E93"/>
    <w:rsid w:val="00746EB9"/>
    <w:rsid w:val="00746F4E"/>
    <w:rsid w:val="00746FD8"/>
    <w:rsid w:val="007470D4"/>
    <w:rsid w:val="007471B5"/>
    <w:rsid w:val="007471DD"/>
    <w:rsid w:val="007471DE"/>
    <w:rsid w:val="0074726A"/>
    <w:rsid w:val="0074727A"/>
    <w:rsid w:val="00747353"/>
    <w:rsid w:val="007473C0"/>
    <w:rsid w:val="00747451"/>
    <w:rsid w:val="007474FF"/>
    <w:rsid w:val="00747505"/>
    <w:rsid w:val="00747530"/>
    <w:rsid w:val="007476DC"/>
    <w:rsid w:val="00747767"/>
    <w:rsid w:val="0074780C"/>
    <w:rsid w:val="007478B3"/>
    <w:rsid w:val="00747904"/>
    <w:rsid w:val="007479A2"/>
    <w:rsid w:val="00747A65"/>
    <w:rsid w:val="00747D51"/>
    <w:rsid w:val="00747D65"/>
    <w:rsid w:val="00747E8D"/>
    <w:rsid w:val="00747FB6"/>
    <w:rsid w:val="00750024"/>
    <w:rsid w:val="007500DC"/>
    <w:rsid w:val="00750116"/>
    <w:rsid w:val="0075011A"/>
    <w:rsid w:val="00750186"/>
    <w:rsid w:val="00750217"/>
    <w:rsid w:val="0075021E"/>
    <w:rsid w:val="00750370"/>
    <w:rsid w:val="007503E6"/>
    <w:rsid w:val="007503F6"/>
    <w:rsid w:val="007504AA"/>
    <w:rsid w:val="00750513"/>
    <w:rsid w:val="00750591"/>
    <w:rsid w:val="007507AF"/>
    <w:rsid w:val="007507D3"/>
    <w:rsid w:val="00750941"/>
    <w:rsid w:val="00750A86"/>
    <w:rsid w:val="00750B51"/>
    <w:rsid w:val="00750B76"/>
    <w:rsid w:val="00750BDC"/>
    <w:rsid w:val="00750D65"/>
    <w:rsid w:val="00750DDB"/>
    <w:rsid w:val="00750E13"/>
    <w:rsid w:val="00750E27"/>
    <w:rsid w:val="00750F8C"/>
    <w:rsid w:val="00751158"/>
    <w:rsid w:val="007511DD"/>
    <w:rsid w:val="00751205"/>
    <w:rsid w:val="00751261"/>
    <w:rsid w:val="00751311"/>
    <w:rsid w:val="007513CF"/>
    <w:rsid w:val="007514D5"/>
    <w:rsid w:val="00751589"/>
    <w:rsid w:val="0075158F"/>
    <w:rsid w:val="00751597"/>
    <w:rsid w:val="007515CF"/>
    <w:rsid w:val="0075166F"/>
    <w:rsid w:val="00751675"/>
    <w:rsid w:val="007516C0"/>
    <w:rsid w:val="00751710"/>
    <w:rsid w:val="0075188F"/>
    <w:rsid w:val="007518FB"/>
    <w:rsid w:val="00751900"/>
    <w:rsid w:val="0075192D"/>
    <w:rsid w:val="0075198F"/>
    <w:rsid w:val="007519A8"/>
    <w:rsid w:val="00751B25"/>
    <w:rsid w:val="00751BBF"/>
    <w:rsid w:val="00751BD8"/>
    <w:rsid w:val="00751BD9"/>
    <w:rsid w:val="00751C18"/>
    <w:rsid w:val="00751C69"/>
    <w:rsid w:val="00751C8B"/>
    <w:rsid w:val="00751CBD"/>
    <w:rsid w:val="00751D65"/>
    <w:rsid w:val="00751D9F"/>
    <w:rsid w:val="00751DF0"/>
    <w:rsid w:val="00751E9D"/>
    <w:rsid w:val="00752025"/>
    <w:rsid w:val="007520FF"/>
    <w:rsid w:val="007521ED"/>
    <w:rsid w:val="007524B2"/>
    <w:rsid w:val="00752528"/>
    <w:rsid w:val="0075264C"/>
    <w:rsid w:val="00752690"/>
    <w:rsid w:val="00752691"/>
    <w:rsid w:val="00752730"/>
    <w:rsid w:val="007527B9"/>
    <w:rsid w:val="007528A1"/>
    <w:rsid w:val="00752927"/>
    <w:rsid w:val="00752A42"/>
    <w:rsid w:val="00752B27"/>
    <w:rsid w:val="00752B32"/>
    <w:rsid w:val="00752BA2"/>
    <w:rsid w:val="00752C82"/>
    <w:rsid w:val="00752D1D"/>
    <w:rsid w:val="00752E1E"/>
    <w:rsid w:val="00752E6C"/>
    <w:rsid w:val="00753065"/>
    <w:rsid w:val="00753124"/>
    <w:rsid w:val="00753148"/>
    <w:rsid w:val="007531A7"/>
    <w:rsid w:val="007531C2"/>
    <w:rsid w:val="007531D1"/>
    <w:rsid w:val="00753248"/>
    <w:rsid w:val="00753258"/>
    <w:rsid w:val="00753333"/>
    <w:rsid w:val="00753380"/>
    <w:rsid w:val="007533B6"/>
    <w:rsid w:val="007533F4"/>
    <w:rsid w:val="00753445"/>
    <w:rsid w:val="00753481"/>
    <w:rsid w:val="00753557"/>
    <w:rsid w:val="0075362A"/>
    <w:rsid w:val="00753703"/>
    <w:rsid w:val="00753722"/>
    <w:rsid w:val="007537C7"/>
    <w:rsid w:val="0075387A"/>
    <w:rsid w:val="007538CB"/>
    <w:rsid w:val="00753A18"/>
    <w:rsid w:val="00753A39"/>
    <w:rsid w:val="00753E1A"/>
    <w:rsid w:val="00753F87"/>
    <w:rsid w:val="0075409D"/>
    <w:rsid w:val="00754129"/>
    <w:rsid w:val="00754183"/>
    <w:rsid w:val="007541A6"/>
    <w:rsid w:val="007541F4"/>
    <w:rsid w:val="00754233"/>
    <w:rsid w:val="00754287"/>
    <w:rsid w:val="00754353"/>
    <w:rsid w:val="00754382"/>
    <w:rsid w:val="007544F8"/>
    <w:rsid w:val="007546AD"/>
    <w:rsid w:val="0075476F"/>
    <w:rsid w:val="007548E9"/>
    <w:rsid w:val="007549C0"/>
    <w:rsid w:val="007549EB"/>
    <w:rsid w:val="00754A04"/>
    <w:rsid w:val="00754A8C"/>
    <w:rsid w:val="00754B21"/>
    <w:rsid w:val="00754CEB"/>
    <w:rsid w:val="00754ED2"/>
    <w:rsid w:val="00754F84"/>
    <w:rsid w:val="00755014"/>
    <w:rsid w:val="00755099"/>
    <w:rsid w:val="007550D1"/>
    <w:rsid w:val="00755128"/>
    <w:rsid w:val="00755160"/>
    <w:rsid w:val="007551A4"/>
    <w:rsid w:val="007552A2"/>
    <w:rsid w:val="0075530C"/>
    <w:rsid w:val="007553E6"/>
    <w:rsid w:val="0075551D"/>
    <w:rsid w:val="00755541"/>
    <w:rsid w:val="00755551"/>
    <w:rsid w:val="0075561F"/>
    <w:rsid w:val="00755873"/>
    <w:rsid w:val="007559AB"/>
    <w:rsid w:val="00755A45"/>
    <w:rsid w:val="00755A6D"/>
    <w:rsid w:val="00755AC7"/>
    <w:rsid w:val="00755C6A"/>
    <w:rsid w:val="00755D1C"/>
    <w:rsid w:val="00755DF9"/>
    <w:rsid w:val="00755F6D"/>
    <w:rsid w:val="00755FC4"/>
    <w:rsid w:val="00756034"/>
    <w:rsid w:val="00756080"/>
    <w:rsid w:val="007560A9"/>
    <w:rsid w:val="00756174"/>
    <w:rsid w:val="00756202"/>
    <w:rsid w:val="007564AE"/>
    <w:rsid w:val="00756527"/>
    <w:rsid w:val="0075653C"/>
    <w:rsid w:val="007566FF"/>
    <w:rsid w:val="00756755"/>
    <w:rsid w:val="007567FF"/>
    <w:rsid w:val="00756807"/>
    <w:rsid w:val="007568F1"/>
    <w:rsid w:val="00756914"/>
    <w:rsid w:val="00756951"/>
    <w:rsid w:val="007569D2"/>
    <w:rsid w:val="00756AAC"/>
    <w:rsid w:val="00756B08"/>
    <w:rsid w:val="00756B21"/>
    <w:rsid w:val="00756E1D"/>
    <w:rsid w:val="00756E4E"/>
    <w:rsid w:val="00756F3C"/>
    <w:rsid w:val="00757032"/>
    <w:rsid w:val="00757290"/>
    <w:rsid w:val="0075745D"/>
    <w:rsid w:val="007575E0"/>
    <w:rsid w:val="00757781"/>
    <w:rsid w:val="007579EA"/>
    <w:rsid w:val="00757BC4"/>
    <w:rsid w:val="00757CDE"/>
    <w:rsid w:val="00757F6F"/>
    <w:rsid w:val="00757FD5"/>
    <w:rsid w:val="00760100"/>
    <w:rsid w:val="00760329"/>
    <w:rsid w:val="00760378"/>
    <w:rsid w:val="007603C0"/>
    <w:rsid w:val="0076045F"/>
    <w:rsid w:val="007604BF"/>
    <w:rsid w:val="0076060F"/>
    <w:rsid w:val="0076070F"/>
    <w:rsid w:val="00760731"/>
    <w:rsid w:val="0076079E"/>
    <w:rsid w:val="007607DF"/>
    <w:rsid w:val="0076088B"/>
    <w:rsid w:val="007608EC"/>
    <w:rsid w:val="007608EF"/>
    <w:rsid w:val="00760A27"/>
    <w:rsid w:val="00760B17"/>
    <w:rsid w:val="00760BF4"/>
    <w:rsid w:val="00760C47"/>
    <w:rsid w:val="00760D0A"/>
    <w:rsid w:val="00760FBE"/>
    <w:rsid w:val="00761038"/>
    <w:rsid w:val="0076109F"/>
    <w:rsid w:val="00761261"/>
    <w:rsid w:val="007612C0"/>
    <w:rsid w:val="0076143F"/>
    <w:rsid w:val="0076148F"/>
    <w:rsid w:val="00761563"/>
    <w:rsid w:val="0076165C"/>
    <w:rsid w:val="0076175D"/>
    <w:rsid w:val="0076185F"/>
    <w:rsid w:val="0076188B"/>
    <w:rsid w:val="0076189A"/>
    <w:rsid w:val="007618C0"/>
    <w:rsid w:val="00761920"/>
    <w:rsid w:val="00761A22"/>
    <w:rsid w:val="00761A8D"/>
    <w:rsid w:val="00761B2E"/>
    <w:rsid w:val="00761D77"/>
    <w:rsid w:val="00761DC0"/>
    <w:rsid w:val="00761EB8"/>
    <w:rsid w:val="00761EF4"/>
    <w:rsid w:val="00761F0B"/>
    <w:rsid w:val="00761F90"/>
    <w:rsid w:val="00762098"/>
    <w:rsid w:val="00762133"/>
    <w:rsid w:val="00762251"/>
    <w:rsid w:val="0076236A"/>
    <w:rsid w:val="0076244A"/>
    <w:rsid w:val="00762562"/>
    <w:rsid w:val="007625E7"/>
    <w:rsid w:val="0076297A"/>
    <w:rsid w:val="00762A5A"/>
    <w:rsid w:val="00762AB3"/>
    <w:rsid w:val="00762B00"/>
    <w:rsid w:val="00762C77"/>
    <w:rsid w:val="00762CEB"/>
    <w:rsid w:val="00762D89"/>
    <w:rsid w:val="00762DAB"/>
    <w:rsid w:val="00762DD8"/>
    <w:rsid w:val="00762DFF"/>
    <w:rsid w:val="00762E35"/>
    <w:rsid w:val="00762F6F"/>
    <w:rsid w:val="00762FE0"/>
    <w:rsid w:val="00763198"/>
    <w:rsid w:val="00763340"/>
    <w:rsid w:val="00763377"/>
    <w:rsid w:val="0076350F"/>
    <w:rsid w:val="00763583"/>
    <w:rsid w:val="0076365D"/>
    <w:rsid w:val="007636EF"/>
    <w:rsid w:val="00763796"/>
    <w:rsid w:val="007637B2"/>
    <w:rsid w:val="007637ED"/>
    <w:rsid w:val="00763888"/>
    <w:rsid w:val="007638BC"/>
    <w:rsid w:val="0076399D"/>
    <w:rsid w:val="00763AF2"/>
    <w:rsid w:val="00763B15"/>
    <w:rsid w:val="00763CD1"/>
    <w:rsid w:val="00763D60"/>
    <w:rsid w:val="00763DD0"/>
    <w:rsid w:val="00763DED"/>
    <w:rsid w:val="00763E1F"/>
    <w:rsid w:val="007640E2"/>
    <w:rsid w:val="007642CA"/>
    <w:rsid w:val="007642EC"/>
    <w:rsid w:val="007643B9"/>
    <w:rsid w:val="007644D2"/>
    <w:rsid w:val="00764553"/>
    <w:rsid w:val="00764554"/>
    <w:rsid w:val="007645E7"/>
    <w:rsid w:val="00764730"/>
    <w:rsid w:val="00764759"/>
    <w:rsid w:val="0076477A"/>
    <w:rsid w:val="00764787"/>
    <w:rsid w:val="00764832"/>
    <w:rsid w:val="007648D5"/>
    <w:rsid w:val="00764AD3"/>
    <w:rsid w:val="00764CFB"/>
    <w:rsid w:val="00764DE5"/>
    <w:rsid w:val="00764DF4"/>
    <w:rsid w:val="00764E39"/>
    <w:rsid w:val="00764F1B"/>
    <w:rsid w:val="0076503F"/>
    <w:rsid w:val="007650D2"/>
    <w:rsid w:val="00765106"/>
    <w:rsid w:val="007651B7"/>
    <w:rsid w:val="00765306"/>
    <w:rsid w:val="0076530B"/>
    <w:rsid w:val="0076535B"/>
    <w:rsid w:val="0076540B"/>
    <w:rsid w:val="00765441"/>
    <w:rsid w:val="0076569D"/>
    <w:rsid w:val="007656EF"/>
    <w:rsid w:val="007656F4"/>
    <w:rsid w:val="007657C5"/>
    <w:rsid w:val="0076588B"/>
    <w:rsid w:val="007658C1"/>
    <w:rsid w:val="0076590F"/>
    <w:rsid w:val="00765926"/>
    <w:rsid w:val="0076592E"/>
    <w:rsid w:val="00765984"/>
    <w:rsid w:val="00765A21"/>
    <w:rsid w:val="00765C02"/>
    <w:rsid w:val="00765E18"/>
    <w:rsid w:val="00765ED1"/>
    <w:rsid w:val="00765FDB"/>
    <w:rsid w:val="00766022"/>
    <w:rsid w:val="007660A8"/>
    <w:rsid w:val="00766178"/>
    <w:rsid w:val="007662D1"/>
    <w:rsid w:val="00766323"/>
    <w:rsid w:val="0076638C"/>
    <w:rsid w:val="007663BD"/>
    <w:rsid w:val="00766426"/>
    <w:rsid w:val="0076642D"/>
    <w:rsid w:val="00766506"/>
    <w:rsid w:val="00766596"/>
    <w:rsid w:val="007665B3"/>
    <w:rsid w:val="007665BA"/>
    <w:rsid w:val="007665EB"/>
    <w:rsid w:val="007666D1"/>
    <w:rsid w:val="007666EF"/>
    <w:rsid w:val="00766705"/>
    <w:rsid w:val="00766825"/>
    <w:rsid w:val="00766858"/>
    <w:rsid w:val="00766861"/>
    <w:rsid w:val="00766874"/>
    <w:rsid w:val="007668BD"/>
    <w:rsid w:val="007668D5"/>
    <w:rsid w:val="00766A15"/>
    <w:rsid w:val="00766A77"/>
    <w:rsid w:val="00766B32"/>
    <w:rsid w:val="00766B5B"/>
    <w:rsid w:val="00766C19"/>
    <w:rsid w:val="00766E41"/>
    <w:rsid w:val="00766E9A"/>
    <w:rsid w:val="00766F8D"/>
    <w:rsid w:val="00766FC4"/>
    <w:rsid w:val="00767038"/>
    <w:rsid w:val="0076734E"/>
    <w:rsid w:val="007674FF"/>
    <w:rsid w:val="00767537"/>
    <w:rsid w:val="00767544"/>
    <w:rsid w:val="007676F8"/>
    <w:rsid w:val="00767723"/>
    <w:rsid w:val="00767867"/>
    <w:rsid w:val="00767898"/>
    <w:rsid w:val="007679D8"/>
    <w:rsid w:val="00767B09"/>
    <w:rsid w:val="00767C73"/>
    <w:rsid w:val="00767E9B"/>
    <w:rsid w:val="00767EEE"/>
    <w:rsid w:val="00767F20"/>
    <w:rsid w:val="00767FB4"/>
    <w:rsid w:val="0077008A"/>
    <w:rsid w:val="00770096"/>
    <w:rsid w:val="00770104"/>
    <w:rsid w:val="00770153"/>
    <w:rsid w:val="00770184"/>
    <w:rsid w:val="0077044A"/>
    <w:rsid w:val="007705D2"/>
    <w:rsid w:val="00770640"/>
    <w:rsid w:val="007707D3"/>
    <w:rsid w:val="00770A1B"/>
    <w:rsid w:val="00770AEA"/>
    <w:rsid w:val="00770AFC"/>
    <w:rsid w:val="00770BD3"/>
    <w:rsid w:val="00770C7A"/>
    <w:rsid w:val="00770DB2"/>
    <w:rsid w:val="00770DE3"/>
    <w:rsid w:val="00770E17"/>
    <w:rsid w:val="00770E30"/>
    <w:rsid w:val="00770E64"/>
    <w:rsid w:val="00770F95"/>
    <w:rsid w:val="00771050"/>
    <w:rsid w:val="0077106B"/>
    <w:rsid w:val="007710DF"/>
    <w:rsid w:val="00771172"/>
    <w:rsid w:val="007711B7"/>
    <w:rsid w:val="00771207"/>
    <w:rsid w:val="0077124A"/>
    <w:rsid w:val="0077125D"/>
    <w:rsid w:val="007713F6"/>
    <w:rsid w:val="00771567"/>
    <w:rsid w:val="007715AD"/>
    <w:rsid w:val="007715D4"/>
    <w:rsid w:val="0077169A"/>
    <w:rsid w:val="0077189A"/>
    <w:rsid w:val="0077196A"/>
    <w:rsid w:val="00771989"/>
    <w:rsid w:val="007719C8"/>
    <w:rsid w:val="00771A2D"/>
    <w:rsid w:val="00771ACB"/>
    <w:rsid w:val="00771B99"/>
    <w:rsid w:val="00771BDB"/>
    <w:rsid w:val="00771C34"/>
    <w:rsid w:val="00771CD0"/>
    <w:rsid w:val="00771D09"/>
    <w:rsid w:val="00771D0C"/>
    <w:rsid w:val="00771D61"/>
    <w:rsid w:val="00771ED0"/>
    <w:rsid w:val="00771EF8"/>
    <w:rsid w:val="00771F3C"/>
    <w:rsid w:val="007720E0"/>
    <w:rsid w:val="00772292"/>
    <w:rsid w:val="007722B5"/>
    <w:rsid w:val="00772357"/>
    <w:rsid w:val="00772445"/>
    <w:rsid w:val="007724A7"/>
    <w:rsid w:val="00772621"/>
    <w:rsid w:val="007726E4"/>
    <w:rsid w:val="007727C0"/>
    <w:rsid w:val="007727FC"/>
    <w:rsid w:val="0077282E"/>
    <w:rsid w:val="0077287F"/>
    <w:rsid w:val="0077288D"/>
    <w:rsid w:val="0077289B"/>
    <w:rsid w:val="00772915"/>
    <w:rsid w:val="007729CB"/>
    <w:rsid w:val="00772A7E"/>
    <w:rsid w:val="00772B9D"/>
    <w:rsid w:val="00772C71"/>
    <w:rsid w:val="00772C9B"/>
    <w:rsid w:val="00772CDC"/>
    <w:rsid w:val="00772D37"/>
    <w:rsid w:val="00772E62"/>
    <w:rsid w:val="00772E8E"/>
    <w:rsid w:val="00773002"/>
    <w:rsid w:val="0077307E"/>
    <w:rsid w:val="007730C9"/>
    <w:rsid w:val="00773164"/>
    <w:rsid w:val="0077321B"/>
    <w:rsid w:val="007732A4"/>
    <w:rsid w:val="007733A6"/>
    <w:rsid w:val="007733E4"/>
    <w:rsid w:val="0077343B"/>
    <w:rsid w:val="00773601"/>
    <w:rsid w:val="0077369A"/>
    <w:rsid w:val="007736E4"/>
    <w:rsid w:val="00773794"/>
    <w:rsid w:val="00773822"/>
    <w:rsid w:val="0077382E"/>
    <w:rsid w:val="007738E9"/>
    <w:rsid w:val="0077398A"/>
    <w:rsid w:val="007739AF"/>
    <w:rsid w:val="00773A1E"/>
    <w:rsid w:val="00773E39"/>
    <w:rsid w:val="00773E49"/>
    <w:rsid w:val="00773E6E"/>
    <w:rsid w:val="00773F22"/>
    <w:rsid w:val="00773FD0"/>
    <w:rsid w:val="0077404C"/>
    <w:rsid w:val="007740B0"/>
    <w:rsid w:val="007740FC"/>
    <w:rsid w:val="0077413C"/>
    <w:rsid w:val="00774166"/>
    <w:rsid w:val="007741DB"/>
    <w:rsid w:val="00774249"/>
    <w:rsid w:val="0077429D"/>
    <w:rsid w:val="007744D0"/>
    <w:rsid w:val="007746DF"/>
    <w:rsid w:val="0077475F"/>
    <w:rsid w:val="00774773"/>
    <w:rsid w:val="00774824"/>
    <w:rsid w:val="00774838"/>
    <w:rsid w:val="007748AA"/>
    <w:rsid w:val="00774927"/>
    <w:rsid w:val="0077494E"/>
    <w:rsid w:val="007749B9"/>
    <w:rsid w:val="00774A05"/>
    <w:rsid w:val="00774BF5"/>
    <w:rsid w:val="00774E4F"/>
    <w:rsid w:val="00774F1D"/>
    <w:rsid w:val="00774F56"/>
    <w:rsid w:val="00775157"/>
    <w:rsid w:val="00775185"/>
    <w:rsid w:val="00775216"/>
    <w:rsid w:val="00775277"/>
    <w:rsid w:val="0077539F"/>
    <w:rsid w:val="007755B7"/>
    <w:rsid w:val="00775857"/>
    <w:rsid w:val="00775883"/>
    <w:rsid w:val="0077588C"/>
    <w:rsid w:val="007758E5"/>
    <w:rsid w:val="00775968"/>
    <w:rsid w:val="007759DE"/>
    <w:rsid w:val="00775B13"/>
    <w:rsid w:val="00775BD6"/>
    <w:rsid w:val="00775C7C"/>
    <w:rsid w:val="00775E10"/>
    <w:rsid w:val="00775F22"/>
    <w:rsid w:val="00775F2E"/>
    <w:rsid w:val="00776030"/>
    <w:rsid w:val="0077603B"/>
    <w:rsid w:val="00776061"/>
    <w:rsid w:val="007760FD"/>
    <w:rsid w:val="00776154"/>
    <w:rsid w:val="007761B1"/>
    <w:rsid w:val="007761ED"/>
    <w:rsid w:val="00776205"/>
    <w:rsid w:val="007763B1"/>
    <w:rsid w:val="007763C4"/>
    <w:rsid w:val="0077648D"/>
    <w:rsid w:val="00776508"/>
    <w:rsid w:val="00776580"/>
    <w:rsid w:val="007765DD"/>
    <w:rsid w:val="007765E6"/>
    <w:rsid w:val="0077676B"/>
    <w:rsid w:val="007767A6"/>
    <w:rsid w:val="007767C5"/>
    <w:rsid w:val="007768FC"/>
    <w:rsid w:val="00776C41"/>
    <w:rsid w:val="00776CCE"/>
    <w:rsid w:val="00776D1E"/>
    <w:rsid w:val="00776D5C"/>
    <w:rsid w:val="00776E1F"/>
    <w:rsid w:val="00776ECE"/>
    <w:rsid w:val="00776F4D"/>
    <w:rsid w:val="00777057"/>
    <w:rsid w:val="007772E2"/>
    <w:rsid w:val="00777387"/>
    <w:rsid w:val="007776FE"/>
    <w:rsid w:val="007778AD"/>
    <w:rsid w:val="0077799B"/>
    <w:rsid w:val="007779DD"/>
    <w:rsid w:val="00777AFF"/>
    <w:rsid w:val="00777C22"/>
    <w:rsid w:val="00777CDC"/>
    <w:rsid w:val="00777DC7"/>
    <w:rsid w:val="00777ED3"/>
    <w:rsid w:val="00777F27"/>
    <w:rsid w:val="00777F89"/>
    <w:rsid w:val="0078004C"/>
    <w:rsid w:val="0078017C"/>
    <w:rsid w:val="00780387"/>
    <w:rsid w:val="007804DA"/>
    <w:rsid w:val="0078072C"/>
    <w:rsid w:val="0078076B"/>
    <w:rsid w:val="007807DF"/>
    <w:rsid w:val="00780821"/>
    <w:rsid w:val="007808A3"/>
    <w:rsid w:val="0078095D"/>
    <w:rsid w:val="00780A7A"/>
    <w:rsid w:val="00780BC8"/>
    <w:rsid w:val="00780DF6"/>
    <w:rsid w:val="00780E43"/>
    <w:rsid w:val="00780F3F"/>
    <w:rsid w:val="00780FA1"/>
    <w:rsid w:val="00781015"/>
    <w:rsid w:val="007812CB"/>
    <w:rsid w:val="00781428"/>
    <w:rsid w:val="00781494"/>
    <w:rsid w:val="007814A3"/>
    <w:rsid w:val="0078161E"/>
    <w:rsid w:val="0078163A"/>
    <w:rsid w:val="00781840"/>
    <w:rsid w:val="00781853"/>
    <w:rsid w:val="00781A13"/>
    <w:rsid w:val="00781B13"/>
    <w:rsid w:val="00781B9E"/>
    <w:rsid w:val="00781D2F"/>
    <w:rsid w:val="00781E40"/>
    <w:rsid w:val="00781E98"/>
    <w:rsid w:val="00782018"/>
    <w:rsid w:val="007820DC"/>
    <w:rsid w:val="00782127"/>
    <w:rsid w:val="007822B0"/>
    <w:rsid w:val="007822C6"/>
    <w:rsid w:val="0078233A"/>
    <w:rsid w:val="0078240E"/>
    <w:rsid w:val="00782415"/>
    <w:rsid w:val="00782683"/>
    <w:rsid w:val="007826F4"/>
    <w:rsid w:val="0078270B"/>
    <w:rsid w:val="0078274E"/>
    <w:rsid w:val="0078279E"/>
    <w:rsid w:val="0078289E"/>
    <w:rsid w:val="00782954"/>
    <w:rsid w:val="00782993"/>
    <w:rsid w:val="00782A0A"/>
    <w:rsid w:val="00782BDA"/>
    <w:rsid w:val="00782C0D"/>
    <w:rsid w:val="00782C50"/>
    <w:rsid w:val="00782D19"/>
    <w:rsid w:val="00782DD7"/>
    <w:rsid w:val="00782DFB"/>
    <w:rsid w:val="00782E05"/>
    <w:rsid w:val="00782F71"/>
    <w:rsid w:val="00783037"/>
    <w:rsid w:val="007830DF"/>
    <w:rsid w:val="0078318C"/>
    <w:rsid w:val="007831FF"/>
    <w:rsid w:val="007832A7"/>
    <w:rsid w:val="00783364"/>
    <w:rsid w:val="007833FA"/>
    <w:rsid w:val="0078341D"/>
    <w:rsid w:val="00783698"/>
    <w:rsid w:val="007837AF"/>
    <w:rsid w:val="0078388D"/>
    <w:rsid w:val="00783931"/>
    <w:rsid w:val="00783A7F"/>
    <w:rsid w:val="00783AE4"/>
    <w:rsid w:val="00783B24"/>
    <w:rsid w:val="00783B47"/>
    <w:rsid w:val="00783B70"/>
    <w:rsid w:val="00783B8E"/>
    <w:rsid w:val="00783D77"/>
    <w:rsid w:val="00783DD0"/>
    <w:rsid w:val="00783E0C"/>
    <w:rsid w:val="00783E3E"/>
    <w:rsid w:val="00783E9F"/>
    <w:rsid w:val="00783ED8"/>
    <w:rsid w:val="007840ED"/>
    <w:rsid w:val="00784139"/>
    <w:rsid w:val="007841E5"/>
    <w:rsid w:val="00784293"/>
    <w:rsid w:val="00784340"/>
    <w:rsid w:val="007843ED"/>
    <w:rsid w:val="00784407"/>
    <w:rsid w:val="007844F7"/>
    <w:rsid w:val="00784543"/>
    <w:rsid w:val="00784766"/>
    <w:rsid w:val="007847DF"/>
    <w:rsid w:val="00784815"/>
    <w:rsid w:val="007848C8"/>
    <w:rsid w:val="007849C1"/>
    <w:rsid w:val="00784B4A"/>
    <w:rsid w:val="00784C67"/>
    <w:rsid w:val="00784C71"/>
    <w:rsid w:val="00784C90"/>
    <w:rsid w:val="00784DC8"/>
    <w:rsid w:val="00784DD9"/>
    <w:rsid w:val="00784E2E"/>
    <w:rsid w:val="00784F32"/>
    <w:rsid w:val="007851BA"/>
    <w:rsid w:val="00785234"/>
    <w:rsid w:val="0078525D"/>
    <w:rsid w:val="007852C4"/>
    <w:rsid w:val="00785414"/>
    <w:rsid w:val="00785517"/>
    <w:rsid w:val="00785528"/>
    <w:rsid w:val="0078557E"/>
    <w:rsid w:val="00785588"/>
    <w:rsid w:val="00785655"/>
    <w:rsid w:val="0078567E"/>
    <w:rsid w:val="00785873"/>
    <w:rsid w:val="00785992"/>
    <w:rsid w:val="00785A1F"/>
    <w:rsid w:val="00785A32"/>
    <w:rsid w:val="00785AFD"/>
    <w:rsid w:val="00785BC5"/>
    <w:rsid w:val="00785C7A"/>
    <w:rsid w:val="00785CD6"/>
    <w:rsid w:val="00785D83"/>
    <w:rsid w:val="00785DCF"/>
    <w:rsid w:val="00785EB3"/>
    <w:rsid w:val="00785F8D"/>
    <w:rsid w:val="00786089"/>
    <w:rsid w:val="007860DF"/>
    <w:rsid w:val="0078613D"/>
    <w:rsid w:val="007861BA"/>
    <w:rsid w:val="0078625E"/>
    <w:rsid w:val="00786337"/>
    <w:rsid w:val="007863EF"/>
    <w:rsid w:val="00786408"/>
    <w:rsid w:val="0078641A"/>
    <w:rsid w:val="007864B5"/>
    <w:rsid w:val="007865FD"/>
    <w:rsid w:val="007866DA"/>
    <w:rsid w:val="00786705"/>
    <w:rsid w:val="0078672B"/>
    <w:rsid w:val="007867B1"/>
    <w:rsid w:val="007868D7"/>
    <w:rsid w:val="007869E6"/>
    <w:rsid w:val="00786A1B"/>
    <w:rsid w:val="00786AEA"/>
    <w:rsid w:val="00786C54"/>
    <w:rsid w:val="00786E09"/>
    <w:rsid w:val="00786E1F"/>
    <w:rsid w:val="00786EAE"/>
    <w:rsid w:val="00786ED0"/>
    <w:rsid w:val="00786F2F"/>
    <w:rsid w:val="00786F52"/>
    <w:rsid w:val="00786F87"/>
    <w:rsid w:val="00786FD3"/>
    <w:rsid w:val="00787206"/>
    <w:rsid w:val="00787443"/>
    <w:rsid w:val="0078746A"/>
    <w:rsid w:val="00787512"/>
    <w:rsid w:val="00787830"/>
    <w:rsid w:val="0078784F"/>
    <w:rsid w:val="007878ED"/>
    <w:rsid w:val="00787925"/>
    <w:rsid w:val="007879AC"/>
    <w:rsid w:val="00787B82"/>
    <w:rsid w:val="00787CA6"/>
    <w:rsid w:val="00787D26"/>
    <w:rsid w:val="00787EF4"/>
    <w:rsid w:val="00787FB9"/>
    <w:rsid w:val="00787FEA"/>
    <w:rsid w:val="0079004F"/>
    <w:rsid w:val="007900AA"/>
    <w:rsid w:val="007901CD"/>
    <w:rsid w:val="007901EA"/>
    <w:rsid w:val="00790227"/>
    <w:rsid w:val="00790271"/>
    <w:rsid w:val="0079036A"/>
    <w:rsid w:val="0079048D"/>
    <w:rsid w:val="007904F7"/>
    <w:rsid w:val="007905BC"/>
    <w:rsid w:val="007905EE"/>
    <w:rsid w:val="007905F6"/>
    <w:rsid w:val="0079066F"/>
    <w:rsid w:val="007906BC"/>
    <w:rsid w:val="007909D1"/>
    <w:rsid w:val="00790A29"/>
    <w:rsid w:val="00790A36"/>
    <w:rsid w:val="00790A6E"/>
    <w:rsid w:val="00790C02"/>
    <w:rsid w:val="00790C31"/>
    <w:rsid w:val="00790C38"/>
    <w:rsid w:val="00790CA9"/>
    <w:rsid w:val="00790D3D"/>
    <w:rsid w:val="00790D65"/>
    <w:rsid w:val="00790DA7"/>
    <w:rsid w:val="00790E34"/>
    <w:rsid w:val="00790EEB"/>
    <w:rsid w:val="00790F31"/>
    <w:rsid w:val="00790F40"/>
    <w:rsid w:val="00790FEB"/>
    <w:rsid w:val="00790FEC"/>
    <w:rsid w:val="0079117D"/>
    <w:rsid w:val="007911C5"/>
    <w:rsid w:val="00791205"/>
    <w:rsid w:val="0079126D"/>
    <w:rsid w:val="0079148F"/>
    <w:rsid w:val="00791499"/>
    <w:rsid w:val="0079149E"/>
    <w:rsid w:val="007915FE"/>
    <w:rsid w:val="00791716"/>
    <w:rsid w:val="00791808"/>
    <w:rsid w:val="0079183F"/>
    <w:rsid w:val="00791852"/>
    <w:rsid w:val="00791853"/>
    <w:rsid w:val="007918F4"/>
    <w:rsid w:val="00791944"/>
    <w:rsid w:val="00791A3D"/>
    <w:rsid w:val="00791D21"/>
    <w:rsid w:val="00791D7C"/>
    <w:rsid w:val="00791DF5"/>
    <w:rsid w:val="00791E1B"/>
    <w:rsid w:val="00791E43"/>
    <w:rsid w:val="00791E4E"/>
    <w:rsid w:val="00791F19"/>
    <w:rsid w:val="00791F5D"/>
    <w:rsid w:val="00791FEB"/>
    <w:rsid w:val="00792048"/>
    <w:rsid w:val="00792067"/>
    <w:rsid w:val="007921F4"/>
    <w:rsid w:val="00792292"/>
    <w:rsid w:val="007924CE"/>
    <w:rsid w:val="0079272B"/>
    <w:rsid w:val="0079286A"/>
    <w:rsid w:val="007928EA"/>
    <w:rsid w:val="00792AA5"/>
    <w:rsid w:val="00792AEA"/>
    <w:rsid w:val="00792B21"/>
    <w:rsid w:val="00792B44"/>
    <w:rsid w:val="00792BE9"/>
    <w:rsid w:val="00792BF0"/>
    <w:rsid w:val="00792D45"/>
    <w:rsid w:val="00792EB1"/>
    <w:rsid w:val="00792EE3"/>
    <w:rsid w:val="00792F86"/>
    <w:rsid w:val="007930A8"/>
    <w:rsid w:val="00793120"/>
    <w:rsid w:val="007931CC"/>
    <w:rsid w:val="0079321A"/>
    <w:rsid w:val="007932CF"/>
    <w:rsid w:val="007932D2"/>
    <w:rsid w:val="00793368"/>
    <w:rsid w:val="00793393"/>
    <w:rsid w:val="0079343D"/>
    <w:rsid w:val="0079346D"/>
    <w:rsid w:val="00793545"/>
    <w:rsid w:val="007935BA"/>
    <w:rsid w:val="007935EE"/>
    <w:rsid w:val="007938DF"/>
    <w:rsid w:val="00793902"/>
    <w:rsid w:val="00793918"/>
    <w:rsid w:val="00793970"/>
    <w:rsid w:val="00793B47"/>
    <w:rsid w:val="00793C5A"/>
    <w:rsid w:val="00793D71"/>
    <w:rsid w:val="00793E68"/>
    <w:rsid w:val="0079401A"/>
    <w:rsid w:val="0079404B"/>
    <w:rsid w:val="00794164"/>
    <w:rsid w:val="0079419D"/>
    <w:rsid w:val="00794542"/>
    <w:rsid w:val="007945B2"/>
    <w:rsid w:val="007945C8"/>
    <w:rsid w:val="007945CB"/>
    <w:rsid w:val="00794915"/>
    <w:rsid w:val="007949AF"/>
    <w:rsid w:val="00794A1A"/>
    <w:rsid w:val="00794AAC"/>
    <w:rsid w:val="00794B51"/>
    <w:rsid w:val="00794DCA"/>
    <w:rsid w:val="00794EF8"/>
    <w:rsid w:val="00794F77"/>
    <w:rsid w:val="00794FFD"/>
    <w:rsid w:val="007950A2"/>
    <w:rsid w:val="0079510E"/>
    <w:rsid w:val="00795244"/>
    <w:rsid w:val="00795292"/>
    <w:rsid w:val="007952F8"/>
    <w:rsid w:val="00795407"/>
    <w:rsid w:val="00795432"/>
    <w:rsid w:val="007954E4"/>
    <w:rsid w:val="007958FA"/>
    <w:rsid w:val="00795A97"/>
    <w:rsid w:val="00795CD3"/>
    <w:rsid w:val="00795D0B"/>
    <w:rsid w:val="00795D0D"/>
    <w:rsid w:val="00795FDE"/>
    <w:rsid w:val="00796036"/>
    <w:rsid w:val="0079603B"/>
    <w:rsid w:val="00796110"/>
    <w:rsid w:val="00796190"/>
    <w:rsid w:val="0079619B"/>
    <w:rsid w:val="007961B6"/>
    <w:rsid w:val="007961C8"/>
    <w:rsid w:val="0079626C"/>
    <w:rsid w:val="0079632A"/>
    <w:rsid w:val="00796428"/>
    <w:rsid w:val="007964BF"/>
    <w:rsid w:val="00796629"/>
    <w:rsid w:val="0079664C"/>
    <w:rsid w:val="0079690B"/>
    <w:rsid w:val="00796966"/>
    <w:rsid w:val="00796A00"/>
    <w:rsid w:val="00796A18"/>
    <w:rsid w:val="00796A3F"/>
    <w:rsid w:val="00796A66"/>
    <w:rsid w:val="00796A99"/>
    <w:rsid w:val="00796A9F"/>
    <w:rsid w:val="00796B25"/>
    <w:rsid w:val="00796B44"/>
    <w:rsid w:val="00796B7A"/>
    <w:rsid w:val="00796BB6"/>
    <w:rsid w:val="00796DB1"/>
    <w:rsid w:val="00796E0E"/>
    <w:rsid w:val="00796E30"/>
    <w:rsid w:val="00796E3B"/>
    <w:rsid w:val="00796ED8"/>
    <w:rsid w:val="00796F16"/>
    <w:rsid w:val="00796FCF"/>
    <w:rsid w:val="0079706C"/>
    <w:rsid w:val="007971C1"/>
    <w:rsid w:val="0079729A"/>
    <w:rsid w:val="0079740A"/>
    <w:rsid w:val="00797444"/>
    <w:rsid w:val="00797567"/>
    <w:rsid w:val="007975BC"/>
    <w:rsid w:val="00797634"/>
    <w:rsid w:val="00797785"/>
    <w:rsid w:val="007977AA"/>
    <w:rsid w:val="007977F0"/>
    <w:rsid w:val="00797812"/>
    <w:rsid w:val="007978B4"/>
    <w:rsid w:val="007978D7"/>
    <w:rsid w:val="00797952"/>
    <w:rsid w:val="00797956"/>
    <w:rsid w:val="007979B7"/>
    <w:rsid w:val="00797A2F"/>
    <w:rsid w:val="00797ACD"/>
    <w:rsid w:val="00797B70"/>
    <w:rsid w:val="00797BB4"/>
    <w:rsid w:val="00797BCA"/>
    <w:rsid w:val="00797BFA"/>
    <w:rsid w:val="00797C18"/>
    <w:rsid w:val="00797CD0"/>
    <w:rsid w:val="00797E3A"/>
    <w:rsid w:val="00797F0C"/>
    <w:rsid w:val="00797FA5"/>
    <w:rsid w:val="007A01A5"/>
    <w:rsid w:val="007A028D"/>
    <w:rsid w:val="007A036E"/>
    <w:rsid w:val="007A0382"/>
    <w:rsid w:val="007A03E5"/>
    <w:rsid w:val="007A042B"/>
    <w:rsid w:val="007A0522"/>
    <w:rsid w:val="007A077C"/>
    <w:rsid w:val="007A0804"/>
    <w:rsid w:val="007A08CA"/>
    <w:rsid w:val="007A0966"/>
    <w:rsid w:val="007A0A2A"/>
    <w:rsid w:val="007A0B05"/>
    <w:rsid w:val="007A0B4C"/>
    <w:rsid w:val="007A0BAB"/>
    <w:rsid w:val="007A0BEC"/>
    <w:rsid w:val="007A0C36"/>
    <w:rsid w:val="007A0CB8"/>
    <w:rsid w:val="007A0D09"/>
    <w:rsid w:val="007A0D1C"/>
    <w:rsid w:val="007A0F18"/>
    <w:rsid w:val="007A0F3C"/>
    <w:rsid w:val="007A0F53"/>
    <w:rsid w:val="007A0F92"/>
    <w:rsid w:val="007A1103"/>
    <w:rsid w:val="007A113C"/>
    <w:rsid w:val="007A1187"/>
    <w:rsid w:val="007A118F"/>
    <w:rsid w:val="007A126B"/>
    <w:rsid w:val="007A1458"/>
    <w:rsid w:val="007A1465"/>
    <w:rsid w:val="007A162D"/>
    <w:rsid w:val="007A16D8"/>
    <w:rsid w:val="007A172A"/>
    <w:rsid w:val="007A1855"/>
    <w:rsid w:val="007A18E5"/>
    <w:rsid w:val="007A1922"/>
    <w:rsid w:val="007A19C0"/>
    <w:rsid w:val="007A1A67"/>
    <w:rsid w:val="007A1B3E"/>
    <w:rsid w:val="007A1B7A"/>
    <w:rsid w:val="007A1CB1"/>
    <w:rsid w:val="007A1CDE"/>
    <w:rsid w:val="007A1D13"/>
    <w:rsid w:val="007A1E66"/>
    <w:rsid w:val="007A1F7B"/>
    <w:rsid w:val="007A1FAC"/>
    <w:rsid w:val="007A2078"/>
    <w:rsid w:val="007A2192"/>
    <w:rsid w:val="007A2207"/>
    <w:rsid w:val="007A223E"/>
    <w:rsid w:val="007A2240"/>
    <w:rsid w:val="007A2309"/>
    <w:rsid w:val="007A2310"/>
    <w:rsid w:val="007A231B"/>
    <w:rsid w:val="007A2337"/>
    <w:rsid w:val="007A2563"/>
    <w:rsid w:val="007A2570"/>
    <w:rsid w:val="007A2591"/>
    <w:rsid w:val="007A26C5"/>
    <w:rsid w:val="007A2714"/>
    <w:rsid w:val="007A2782"/>
    <w:rsid w:val="007A27F7"/>
    <w:rsid w:val="007A289E"/>
    <w:rsid w:val="007A2950"/>
    <w:rsid w:val="007A2970"/>
    <w:rsid w:val="007A2A11"/>
    <w:rsid w:val="007A2AA9"/>
    <w:rsid w:val="007A2B11"/>
    <w:rsid w:val="007A2B57"/>
    <w:rsid w:val="007A2B7E"/>
    <w:rsid w:val="007A2EB9"/>
    <w:rsid w:val="007A3092"/>
    <w:rsid w:val="007A3144"/>
    <w:rsid w:val="007A314E"/>
    <w:rsid w:val="007A3173"/>
    <w:rsid w:val="007A32E5"/>
    <w:rsid w:val="007A339D"/>
    <w:rsid w:val="007A33D2"/>
    <w:rsid w:val="007A33EB"/>
    <w:rsid w:val="007A3407"/>
    <w:rsid w:val="007A3438"/>
    <w:rsid w:val="007A351A"/>
    <w:rsid w:val="007A35A8"/>
    <w:rsid w:val="007A378F"/>
    <w:rsid w:val="007A3869"/>
    <w:rsid w:val="007A38BF"/>
    <w:rsid w:val="007A3915"/>
    <w:rsid w:val="007A395E"/>
    <w:rsid w:val="007A39A6"/>
    <w:rsid w:val="007A3E84"/>
    <w:rsid w:val="007A3EA8"/>
    <w:rsid w:val="007A3EC6"/>
    <w:rsid w:val="007A3EF1"/>
    <w:rsid w:val="007A3F0B"/>
    <w:rsid w:val="007A3FA2"/>
    <w:rsid w:val="007A4045"/>
    <w:rsid w:val="007A40B6"/>
    <w:rsid w:val="007A40D4"/>
    <w:rsid w:val="007A4128"/>
    <w:rsid w:val="007A412F"/>
    <w:rsid w:val="007A4282"/>
    <w:rsid w:val="007A42DB"/>
    <w:rsid w:val="007A42E6"/>
    <w:rsid w:val="007A4307"/>
    <w:rsid w:val="007A4397"/>
    <w:rsid w:val="007A43A1"/>
    <w:rsid w:val="007A43DE"/>
    <w:rsid w:val="007A4476"/>
    <w:rsid w:val="007A4484"/>
    <w:rsid w:val="007A4584"/>
    <w:rsid w:val="007A462D"/>
    <w:rsid w:val="007A47D6"/>
    <w:rsid w:val="007A490A"/>
    <w:rsid w:val="007A49B8"/>
    <w:rsid w:val="007A49B9"/>
    <w:rsid w:val="007A4A5C"/>
    <w:rsid w:val="007A4ACA"/>
    <w:rsid w:val="007A4CCA"/>
    <w:rsid w:val="007A4E21"/>
    <w:rsid w:val="007A4F25"/>
    <w:rsid w:val="007A5035"/>
    <w:rsid w:val="007A5062"/>
    <w:rsid w:val="007A5063"/>
    <w:rsid w:val="007A525D"/>
    <w:rsid w:val="007A53DC"/>
    <w:rsid w:val="007A5404"/>
    <w:rsid w:val="007A549C"/>
    <w:rsid w:val="007A5585"/>
    <w:rsid w:val="007A55EE"/>
    <w:rsid w:val="007A5617"/>
    <w:rsid w:val="007A56E6"/>
    <w:rsid w:val="007A57EB"/>
    <w:rsid w:val="007A585C"/>
    <w:rsid w:val="007A587E"/>
    <w:rsid w:val="007A5910"/>
    <w:rsid w:val="007A5A1A"/>
    <w:rsid w:val="007A5AC2"/>
    <w:rsid w:val="007A5BCC"/>
    <w:rsid w:val="007A5C08"/>
    <w:rsid w:val="007A5CE7"/>
    <w:rsid w:val="007A5CF7"/>
    <w:rsid w:val="007A5D21"/>
    <w:rsid w:val="007A5DF7"/>
    <w:rsid w:val="007A5E77"/>
    <w:rsid w:val="007A5F1B"/>
    <w:rsid w:val="007A5F45"/>
    <w:rsid w:val="007A5F84"/>
    <w:rsid w:val="007A60EC"/>
    <w:rsid w:val="007A6137"/>
    <w:rsid w:val="007A61B5"/>
    <w:rsid w:val="007A61F5"/>
    <w:rsid w:val="007A6243"/>
    <w:rsid w:val="007A62B7"/>
    <w:rsid w:val="007A63FB"/>
    <w:rsid w:val="007A642A"/>
    <w:rsid w:val="007A642C"/>
    <w:rsid w:val="007A6553"/>
    <w:rsid w:val="007A6764"/>
    <w:rsid w:val="007A6778"/>
    <w:rsid w:val="007A6788"/>
    <w:rsid w:val="007A67F0"/>
    <w:rsid w:val="007A68E1"/>
    <w:rsid w:val="007A6A9B"/>
    <w:rsid w:val="007A6BD3"/>
    <w:rsid w:val="007A6C6F"/>
    <w:rsid w:val="007A6D31"/>
    <w:rsid w:val="007A6E0A"/>
    <w:rsid w:val="007A6E6A"/>
    <w:rsid w:val="007A6ED1"/>
    <w:rsid w:val="007A6F46"/>
    <w:rsid w:val="007A6F9E"/>
    <w:rsid w:val="007A6FF8"/>
    <w:rsid w:val="007A7020"/>
    <w:rsid w:val="007A7023"/>
    <w:rsid w:val="007A7178"/>
    <w:rsid w:val="007A71B0"/>
    <w:rsid w:val="007A72BE"/>
    <w:rsid w:val="007A7403"/>
    <w:rsid w:val="007A74F4"/>
    <w:rsid w:val="007A7567"/>
    <w:rsid w:val="007A75FA"/>
    <w:rsid w:val="007A7774"/>
    <w:rsid w:val="007A77F1"/>
    <w:rsid w:val="007A78C3"/>
    <w:rsid w:val="007A7924"/>
    <w:rsid w:val="007A7A89"/>
    <w:rsid w:val="007A7B24"/>
    <w:rsid w:val="007A7CC1"/>
    <w:rsid w:val="007A7EEE"/>
    <w:rsid w:val="007A7F0F"/>
    <w:rsid w:val="007A7FED"/>
    <w:rsid w:val="007B01BF"/>
    <w:rsid w:val="007B0243"/>
    <w:rsid w:val="007B03E5"/>
    <w:rsid w:val="007B0466"/>
    <w:rsid w:val="007B078A"/>
    <w:rsid w:val="007B07EE"/>
    <w:rsid w:val="007B0856"/>
    <w:rsid w:val="007B0902"/>
    <w:rsid w:val="007B091A"/>
    <w:rsid w:val="007B0932"/>
    <w:rsid w:val="007B09AA"/>
    <w:rsid w:val="007B0A2D"/>
    <w:rsid w:val="007B0BD5"/>
    <w:rsid w:val="007B0CF3"/>
    <w:rsid w:val="007B0DFE"/>
    <w:rsid w:val="007B0EA8"/>
    <w:rsid w:val="007B0F34"/>
    <w:rsid w:val="007B0F71"/>
    <w:rsid w:val="007B1093"/>
    <w:rsid w:val="007B121E"/>
    <w:rsid w:val="007B125F"/>
    <w:rsid w:val="007B1295"/>
    <w:rsid w:val="007B12B8"/>
    <w:rsid w:val="007B12BB"/>
    <w:rsid w:val="007B137A"/>
    <w:rsid w:val="007B165C"/>
    <w:rsid w:val="007B16FD"/>
    <w:rsid w:val="007B1748"/>
    <w:rsid w:val="007B1778"/>
    <w:rsid w:val="007B18FD"/>
    <w:rsid w:val="007B1930"/>
    <w:rsid w:val="007B19A0"/>
    <w:rsid w:val="007B1A8E"/>
    <w:rsid w:val="007B1AC8"/>
    <w:rsid w:val="007B1B6F"/>
    <w:rsid w:val="007B1C5B"/>
    <w:rsid w:val="007B1C63"/>
    <w:rsid w:val="007B1C79"/>
    <w:rsid w:val="007B1CB0"/>
    <w:rsid w:val="007B1E32"/>
    <w:rsid w:val="007B1E4F"/>
    <w:rsid w:val="007B1E53"/>
    <w:rsid w:val="007B1EDA"/>
    <w:rsid w:val="007B2014"/>
    <w:rsid w:val="007B2043"/>
    <w:rsid w:val="007B20B3"/>
    <w:rsid w:val="007B2218"/>
    <w:rsid w:val="007B2247"/>
    <w:rsid w:val="007B22CF"/>
    <w:rsid w:val="007B230A"/>
    <w:rsid w:val="007B236B"/>
    <w:rsid w:val="007B23C0"/>
    <w:rsid w:val="007B2490"/>
    <w:rsid w:val="007B24B4"/>
    <w:rsid w:val="007B26A8"/>
    <w:rsid w:val="007B2749"/>
    <w:rsid w:val="007B27D0"/>
    <w:rsid w:val="007B283F"/>
    <w:rsid w:val="007B2864"/>
    <w:rsid w:val="007B2A32"/>
    <w:rsid w:val="007B2AED"/>
    <w:rsid w:val="007B2CEA"/>
    <w:rsid w:val="007B2D07"/>
    <w:rsid w:val="007B2D58"/>
    <w:rsid w:val="007B2D85"/>
    <w:rsid w:val="007B2DF7"/>
    <w:rsid w:val="007B2E6D"/>
    <w:rsid w:val="007B31C1"/>
    <w:rsid w:val="007B326E"/>
    <w:rsid w:val="007B3306"/>
    <w:rsid w:val="007B337C"/>
    <w:rsid w:val="007B33AE"/>
    <w:rsid w:val="007B33B3"/>
    <w:rsid w:val="007B3483"/>
    <w:rsid w:val="007B3506"/>
    <w:rsid w:val="007B3630"/>
    <w:rsid w:val="007B3642"/>
    <w:rsid w:val="007B36D2"/>
    <w:rsid w:val="007B36E6"/>
    <w:rsid w:val="007B37F8"/>
    <w:rsid w:val="007B38C5"/>
    <w:rsid w:val="007B38E6"/>
    <w:rsid w:val="007B394D"/>
    <w:rsid w:val="007B398E"/>
    <w:rsid w:val="007B3AC1"/>
    <w:rsid w:val="007B3BB8"/>
    <w:rsid w:val="007B3BD5"/>
    <w:rsid w:val="007B3CDC"/>
    <w:rsid w:val="007B3DCE"/>
    <w:rsid w:val="007B3EAC"/>
    <w:rsid w:val="007B3EE0"/>
    <w:rsid w:val="007B3FAB"/>
    <w:rsid w:val="007B4036"/>
    <w:rsid w:val="007B4048"/>
    <w:rsid w:val="007B4185"/>
    <w:rsid w:val="007B41E1"/>
    <w:rsid w:val="007B4375"/>
    <w:rsid w:val="007B4391"/>
    <w:rsid w:val="007B44CE"/>
    <w:rsid w:val="007B450A"/>
    <w:rsid w:val="007B4567"/>
    <w:rsid w:val="007B467A"/>
    <w:rsid w:val="007B4715"/>
    <w:rsid w:val="007B47FA"/>
    <w:rsid w:val="007B4880"/>
    <w:rsid w:val="007B49BF"/>
    <w:rsid w:val="007B49F0"/>
    <w:rsid w:val="007B4A6C"/>
    <w:rsid w:val="007B4AA3"/>
    <w:rsid w:val="007B4B8F"/>
    <w:rsid w:val="007B4BFC"/>
    <w:rsid w:val="007B4C04"/>
    <w:rsid w:val="007B4D01"/>
    <w:rsid w:val="007B4D34"/>
    <w:rsid w:val="007B4D96"/>
    <w:rsid w:val="007B4DC9"/>
    <w:rsid w:val="007B4DF7"/>
    <w:rsid w:val="007B4F8E"/>
    <w:rsid w:val="007B50CA"/>
    <w:rsid w:val="007B5320"/>
    <w:rsid w:val="007B5501"/>
    <w:rsid w:val="007B56AF"/>
    <w:rsid w:val="007B5712"/>
    <w:rsid w:val="007B5735"/>
    <w:rsid w:val="007B5781"/>
    <w:rsid w:val="007B57DE"/>
    <w:rsid w:val="007B584B"/>
    <w:rsid w:val="007B58F1"/>
    <w:rsid w:val="007B5950"/>
    <w:rsid w:val="007B5A0D"/>
    <w:rsid w:val="007B5A20"/>
    <w:rsid w:val="007B5A39"/>
    <w:rsid w:val="007B5B39"/>
    <w:rsid w:val="007B5B4D"/>
    <w:rsid w:val="007B5B65"/>
    <w:rsid w:val="007B5D74"/>
    <w:rsid w:val="007B5E86"/>
    <w:rsid w:val="007B5E8B"/>
    <w:rsid w:val="007B5ED1"/>
    <w:rsid w:val="007B5ED8"/>
    <w:rsid w:val="007B6042"/>
    <w:rsid w:val="007B61FC"/>
    <w:rsid w:val="007B622B"/>
    <w:rsid w:val="007B62E2"/>
    <w:rsid w:val="007B63B8"/>
    <w:rsid w:val="007B645D"/>
    <w:rsid w:val="007B66CE"/>
    <w:rsid w:val="007B66E0"/>
    <w:rsid w:val="007B6750"/>
    <w:rsid w:val="007B6825"/>
    <w:rsid w:val="007B689C"/>
    <w:rsid w:val="007B68BB"/>
    <w:rsid w:val="007B6916"/>
    <w:rsid w:val="007B6964"/>
    <w:rsid w:val="007B6A84"/>
    <w:rsid w:val="007B6B09"/>
    <w:rsid w:val="007B6B29"/>
    <w:rsid w:val="007B6C1F"/>
    <w:rsid w:val="007B6C70"/>
    <w:rsid w:val="007B6DFA"/>
    <w:rsid w:val="007B6E88"/>
    <w:rsid w:val="007B6ED8"/>
    <w:rsid w:val="007B6F0C"/>
    <w:rsid w:val="007B6F7B"/>
    <w:rsid w:val="007B6FC5"/>
    <w:rsid w:val="007B70E2"/>
    <w:rsid w:val="007B710D"/>
    <w:rsid w:val="007B717A"/>
    <w:rsid w:val="007B72F8"/>
    <w:rsid w:val="007B738C"/>
    <w:rsid w:val="007B741F"/>
    <w:rsid w:val="007B751E"/>
    <w:rsid w:val="007B7535"/>
    <w:rsid w:val="007B7879"/>
    <w:rsid w:val="007B796F"/>
    <w:rsid w:val="007B7BCF"/>
    <w:rsid w:val="007B7BFF"/>
    <w:rsid w:val="007B7E9B"/>
    <w:rsid w:val="007B7EC6"/>
    <w:rsid w:val="007B7ED1"/>
    <w:rsid w:val="007B7EFD"/>
    <w:rsid w:val="007C0029"/>
    <w:rsid w:val="007C00E1"/>
    <w:rsid w:val="007C0125"/>
    <w:rsid w:val="007C0183"/>
    <w:rsid w:val="007C01FD"/>
    <w:rsid w:val="007C0230"/>
    <w:rsid w:val="007C02CC"/>
    <w:rsid w:val="007C03A9"/>
    <w:rsid w:val="007C050A"/>
    <w:rsid w:val="007C057E"/>
    <w:rsid w:val="007C05A0"/>
    <w:rsid w:val="007C05C9"/>
    <w:rsid w:val="007C05CA"/>
    <w:rsid w:val="007C06FB"/>
    <w:rsid w:val="007C0875"/>
    <w:rsid w:val="007C0A10"/>
    <w:rsid w:val="007C0A52"/>
    <w:rsid w:val="007C0A9D"/>
    <w:rsid w:val="007C0ABF"/>
    <w:rsid w:val="007C0CBC"/>
    <w:rsid w:val="007C0CF0"/>
    <w:rsid w:val="007C0D10"/>
    <w:rsid w:val="007C0E57"/>
    <w:rsid w:val="007C0FDB"/>
    <w:rsid w:val="007C106A"/>
    <w:rsid w:val="007C10F2"/>
    <w:rsid w:val="007C10FE"/>
    <w:rsid w:val="007C11BF"/>
    <w:rsid w:val="007C11DB"/>
    <w:rsid w:val="007C125B"/>
    <w:rsid w:val="007C134C"/>
    <w:rsid w:val="007C137D"/>
    <w:rsid w:val="007C137F"/>
    <w:rsid w:val="007C1433"/>
    <w:rsid w:val="007C152C"/>
    <w:rsid w:val="007C162B"/>
    <w:rsid w:val="007C17D2"/>
    <w:rsid w:val="007C1821"/>
    <w:rsid w:val="007C1848"/>
    <w:rsid w:val="007C18D4"/>
    <w:rsid w:val="007C1978"/>
    <w:rsid w:val="007C1A4F"/>
    <w:rsid w:val="007C1BAB"/>
    <w:rsid w:val="007C1BE1"/>
    <w:rsid w:val="007C1C0B"/>
    <w:rsid w:val="007C1C85"/>
    <w:rsid w:val="007C1D04"/>
    <w:rsid w:val="007C1D25"/>
    <w:rsid w:val="007C1D34"/>
    <w:rsid w:val="007C1D39"/>
    <w:rsid w:val="007C1D4A"/>
    <w:rsid w:val="007C1EBB"/>
    <w:rsid w:val="007C1FCD"/>
    <w:rsid w:val="007C1FF8"/>
    <w:rsid w:val="007C202D"/>
    <w:rsid w:val="007C22D3"/>
    <w:rsid w:val="007C22F9"/>
    <w:rsid w:val="007C231E"/>
    <w:rsid w:val="007C2343"/>
    <w:rsid w:val="007C243F"/>
    <w:rsid w:val="007C2453"/>
    <w:rsid w:val="007C24A7"/>
    <w:rsid w:val="007C2533"/>
    <w:rsid w:val="007C259D"/>
    <w:rsid w:val="007C27E6"/>
    <w:rsid w:val="007C2861"/>
    <w:rsid w:val="007C294B"/>
    <w:rsid w:val="007C2969"/>
    <w:rsid w:val="007C29A2"/>
    <w:rsid w:val="007C2A99"/>
    <w:rsid w:val="007C2C76"/>
    <w:rsid w:val="007C2CBD"/>
    <w:rsid w:val="007C2DD3"/>
    <w:rsid w:val="007C2EA8"/>
    <w:rsid w:val="007C2EE4"/>
    <w:rsid w:val="007C2F53"/>
    <w:rsid w:val="007C3009"/>
    <w:rsid w:val="007C317A"/>
    <w:rsid w:val="007C33CB"/>
    <w:rsid w:val="007C33F4"/>
    <w:rsid w:val="007C34AE"/>
    <w:rsid w:val="007C34B4"/>
    <w:rsid w:val="007C3507"/>
    <w:rsid w:val="007C3524"/>
    <w:rsid w:val="007C35E1"/>
    <w:rsid w:val="007C36DD"/>
    <w:rsid w:val="007C372B"/>
    <w:rsid w:val="007C3736"/>
    <w:rsid w:val="007C387C"/>
    <w:rsid w:val="007C393D"/>
    <w:rsid w:val="007C3A81"/>
    <w:rsid w:val="007C3B1D"/>
    <w:rsid w:val="007C3CAD"/>
    <w:rsid w:val="007C3DF9"/>
    <w:rsid w:val="007C3E55"/>
    <w:rsid w:val="007C3E79"/>
    <w:rsid w:val="007C3ED3"/>
    <w:rsid w:val="007C4138"/>
    <w:rsid w:val="007C4172"/>
    <w:rsid w:val="007C429F"/>
    <w:rsid w:val="007C430E"/>
    <w:rsid w:val="007C4311"/>
    <w:rsid w:val="007C43A4"/>
    <w:rsid w:val="007C43A6"/>
    <w:rsid w:val="007C4437"/>
    <w:rsid w:val="007C44BD"/>
    <w:rsid w:val="007C466D"/>
    <w:rsid w:val="007C47AD"/>
    <w:rsid w:val="007C482E"/>
    <w:rsid w:val="007C4ACD"/>
    <w:rsid w:val="007C4D83"/>
    <w:rsid w:val="007C4EFC"/>
    <w:rsid w:val="007C4F88"/>
    <w:rsid w:val="007C5001"/>
    <w:rsid w:val="007C5034"/>
    <w:rsid w:val="007C503F"/>
    <w:rsid w:val="007C50E4"/>
    <w:rsid w:val="007C5192"/>
    <w:rsid w:val="007C5227"/>
    <w:rsid w:val="007C527D"/>
    <w:rsid w:val="007C529D"/>
    <w:rsid w:val="007C5395"/>
    <w:rsid w:val="007C53B2"/>
    <w:rsid w:val="007C556A"/>
    <w:rsid w:val="007C564A"/>
    <w:rsid w:val="007C56E8"/>
    <w:rsid w:val="007C574B"/>
    <w:rsid w:val="007C57F3"/>
    <w:rsid w:val="007C58BA"/>
    <w:rsid w:val="007C58E0"/>
    <w:rsid w:val="007C5A06"/>
    <w:rsid w:val="007C5A97"/>
    <w:rsid w:val="007C5BAC"/>
    <w:rsid w:val="007C5CB4"/>
    <w:rsid w:val="007C5CE9"/>
    <w:rsid w:val="007C5D1B"/>
    <w:rsid w:val="007C5D47"/>
    <w:rsid w:val="007C5D5F"/>
    <w:rsid w:val="007C5DF8"/>
    <w:rsid w:val="007C5E41"/>
    <w:rsid w:val="007C5E4E"/>
    <w:rsid w:val="007C5F2E"/>
    <w:rsid w:val="007C5F74"/>
    <w:rsid w:val="007C6002"/>
    <w:rsid w:val="007C600B"/>
    <w:rsid w:val="007C61D3"/>
    <w:rsid w:val="007C61DC"/>
    <w:rsid w:val="007C6666"/>
    <w:rsid w:val="007C66D5"/>
    <w:rsid w:val="007C672B"/>
    <w:rsid w:val="007C6859"/>
    <w:rsid w:val="007C6925"/>
    <w:rsid w:val="007C6ABD"/>
    <w:rsid w:val="007C6AF0"/>
    <w:rsid w:val="007C6DE5"/>
    <w:rsid w:val="007C6E51"/>
    <w:rsid w:val="007C6F51"/>
    <w:rsid w:val="007C6F5F"/>
    <w:rsid w:val="007C6FC6"/>
    <w:rsid w:val="007C708A"/>
    <w:rsid w:val="007C715A"/>
    <w:rsid w:val="007C7183"/>
    <w:rsid w:val="007C71EA"/>
    <w:rsid w:val="007C723D"/>
    <w:rsid w:val="007C726F"/>
    <w:rsid w:val="007C73A2"/>
    <w:rsid w:val="007C7528"/>
    <w:rsid w:val="007C753C"/>
    <w:rsid w:val="007C7596"/>
    <w:rsid w:val="007C75A2"/>
    <w:rsid w:val="007C775C"/>
    <w:rsid w:val="007C776C"/>
    <w:rsid w:val="007C78E0"/>
    <w:rsid w:val="007C7986"/>
    <w:rsid w:val="007C7CFC"/>
    <w:rsid w:val="007C7ED9"/>
    <w:rsid w:val="007C7F90"/>
    <w:rsid w:val="007D021D"/>
    <w:rsid w:val="007D0243"/>
    <w:rsid w:val="007D02B9"/>
    <w:rsid w:val="007D0347"/>
    <w:rsid w:val="007D0428"/>
    <w:rsid w:val="007D0507"/>
    <w:rsid w:val="007D0596"/>
    <w:rsid w:val="007D061F"/>
    <w:rsid w:val="007D06BC"/>
    <w:rsid w:val="007D0779"/>
    <w:rsid w:val="007D086B"/>
    <w:rsid w:val="007D08D9"/>
    <w:rsid w:val="007D090F"/>
    <w:rsid w:val="007D0A41"/>
    <w:rsid w:val="007D0A75"/>
    <w:rsid w:val="007D0B38"/>
    <w:rsid w:val="007D0BD2"/>
    <w:rsid w:val="007D0D04"/>
    <w:rsid w:val="007D0D97"/>
    <w:rsid w:val="007D1046"/>
    <w:rsid w:val="007D118E"/>
    <w:rsid w:val="007D11E3"/>
    <w:rsid w:val="007D1218"/>
    <w:rsid w:val="007D1221"/>
    <w:rsid w:val="007D1383"/>
    <w:rsid w:val="007D13B2"/>
    <w:rsid w:val="007D1593"/>
    <w:rsid w:val="007D15AF"/>
    <w:rsid w:val="007D16D8"/>
    <w:rsid w:val="007D181A"/>
    <w:rsid w:val="007D1903"/>
    <w:rsid w:val="007D1977"/>
    <w:rsid w:val="007D197D"/>
    <w:rsid w:val="007D1AB1"/>
    <w:rsid w:val="007D1C7B"/>
    <w:rsid w:val="007D1EC5"/>
    <w:rsid w:val="007D1F03"/>
    <w:rsid w:val="007D1F65"/>
    <w:rsid w:val="007D1F79"/>
    <w:rsid w:val="007D2116"/>
    <w:rsid w:val="007D22B9"/>
    <w:rsid w:val="007D2448"/>
    <w:rsid w:val="007D244F"/>
    <w:rsid w:val="007D247C"/>
    <w:rsid w:val="007D24D1"/>
    <w:rsid w:val="007D24D9"/>
    <w:rsid w:val="007D2591"/>
    <w:rsid w:val="007D26F7"/>
    <w:rsid w:val="007D26FB"/>
    <w:rsid w:val="007D27A9"/>
    <w:rsid w:val="007D28F9"/>
    <w:rsid w:val="007D2A5E"/>
    <w:rsid w:val="007D2AEC"/>
    <w:rsid w:val="007D2B40"/>
    <w:rsid w:val="007D2B49"/>
    <w:rsid w:val="007D2BA5"/>
    <w:rsid w:val="007D2CDD"/>
    <w:rsid w:val="007D2D7B"/>
    <w:rsid w:val="007D2E26"/>
    <w:rsid w:val="007D2E95"/>
    <w:rsid w:val="007D2EFE"/>
    <w:rsid w:val="007D2FD7"/>
    <w:rsid w:val="007D3081"/>
    <w:rsid w:val="007D3200"/>
    <w:rsid w:val="007D326A"/>
    <w:rsid w:val="007D32B2"/>
    <w:rsid w:val="007D3318"/>
    <w:rsid w:val="007D332B"/>
    <w:rsid w:val="007D3431"/>
    <w:rsid w:val="007D3491"/>
    <w:rsid w:val="007D3521"/>
    <w:rsid w:val="007D3740"/>
    <w:rsid w:val="007D384D"/>
    <w:rsid w:val="007D389C"/>
    <w:rsid w:val="007D3A6A"/>
    <w:rsid w:val="007D3A8D"/>
    <w:rsid w:val="007D3C1F"/>
    <w:rsid w:val="007D3C73"/>
    <w:rsid w:val="007D3CC6"/>
    <w:rsid w:val="007D3E6A"/>
    <w:rsid w:val="007D4013"/>
    <w:rsid w:val="007D4036"/>
    <w:rsid w:val="007D4038"/>
    <w:rsid w:val="007D412B"/>
    <w:rsid w:val="007D4201"/>
    <w:rsid w:val="007D423C"/>
    <w:rsid w:val="007D4245"/>
    <w:rsid w:val="007D4286"/>
    <w:rsid w:val="007D4289"/>
    <w:rsid w:val="007D42BB"/>
    <w:rsid w:val="007D42D4"/>
    <w:rsid w:val="007D4319"/>
    <w:rsid w:val="007D434C"/>
    <w:rsid w:val="007D43EC"/>
    <w:rsid w:val="007D4457"/>
    <w:rsid w:val="007D454C"/>
    <w:rsid w:val="007D45EF"/>
    <w:rsid w:val="007D471C"/>
    <w:rsid w:val="007D475D"/>
    <w:rsid w:val="007D4853"/>
    <w:rsid w:val="007D49BB"/>
    <w:rsid w:val="007D49F2"/>
    <w:rsid w:val="007D4A3D"/>
    <w:rsid w:val="007D4AA9"/>
    <w:rsid w:val="007D4AB6"/>
    <w:rsid w:val="007D4ADD"/>
    <w:rsid w:val="007D4B3F"/>
    <w:rsid w:val="007D4BB6"/>
    <w:rsid w:val="007D4BF8"/>
    <w:rsid w:val="007D4D90"/>
    <w:rsid w:val="007D4ED0"/>
    <w:rsid w:val="007D50CC"/>
    <w:rsid w:val="007D51DE"/>
    <w:rsid w:val="007D5291"/>
    <w:rsid w:val="007D53D7"/>
    <w:rsid w:val="007D54C2"/>
    <w:rsid w:val="007D55D4"/>
    <w:rsid w:val="007D5631"/>
    <w:rsid w:val="007D56C3"/>
    <w:rsid w:val="007D5912"/>
    <w:rsid w:val="007D591F"/>
    <w:rsid w:val="007D5963"/>
    <w:rsid w:val="007D597F"/>
    <w:rsid w:val="007D59D7"/>
    <w:rsid w:val="007D5BDB"/>
    <w:rsid w:val="007D5C27"/>
    <w:rsid w:val="007D5C47"/>
    <w:rsid w:val="007D5C4F"/>
    <w:rsid w:val="007D5E3C"/>
    <w:rsid w:val="007D5EA9"/>
    <w:rsid w:val="007D5EB4"/>
    <w:rsid w:val="007D5F73"/>
    <w:rsid w:val="007D5FEA"/>
    <w:rsid w:val="007D6063"/>
    <w:rsid w:val="007D61DB"/>
    <w:rsid w:val="007D6244"/>
    <w:rsid w:val="007D62DF"/>
    <w:rsid w:val="007D6410"/>
    <w:rsid w:val="007D65D0"/>
    <w:rsid w:val="007D6828"/>
    <w:rsid w:val="007D6925"/>
    <w:rsid w:val="007D694A"/>
    <w:rsid w:val="007D6955"/>
    <w:rsid w:val="007D6AD9"/>
    <w:rsid w:val="007D6B84"/>
    <w:rsid w:val="007D6B91"/>
    <w:rsid w:val="007D6F96"/>
    <w:rsid w:val="007D6F99"/>
    <w:rsid w:val="007D6FA5"/>
    <w:rsid w:val="007D7017"/>
    <w:rsid w:val="007D7075"/>
    <w:rsid w:val="007D70A6"/>
    <w:rsid w:val="007D70D3"/>
    <w:rsid w:val="007D70D5"/>
    <w:rsid w:val="007D71A0"/>
    <w:rsid w:val="007D71B5"/>
    <w:rsid w:val="007D71E5"/>
    <w:rsid w:val="007D743C"/>
    <w:rsid w:val="007D74D4"/>
    <w:rsid w:val="007D7507"/>
    <w:rsid w:val="007D7583"/>
    <w:rsid w:val="007D767B"/>
    <w:rsid w:val="007D76A9"/>
    <w:rsid w:val="007D778C"/>
    <w:rsid w:val="007D7805"/>
    <w:rsid w:val="007D786A"/>
    <w:rsid w:val="007D7921"/>
    <w:rsid w:val="007D7A3F"/>
    <w:rsid w:val="007D7A99"/>
    <w:rsid w:val="007D7B03"/>
    <w:rsid w:val="007D7B3A"/>
    <w:rsid w:val="007D7BB4"/>
    <w:rsid w:val="007D7C23"/>
    <w:rsid w:val="007D7DB7"/>
    <w:rsid w:val="007D7E30"/>
    <w:rsid w:val="007E00D0"/>
    <w:rsid w:val="007E0199"/>
    <w:rsid w:val="007E05CE"/>
    <w:rsid w:val="007E0633"/>
    <w:rsid w:val="007E0656"/>
    <w:rsid w:val="007E06A9"/>
    <w:rsid w:val="007E076A"/>
    <w:rsid w:val="007E087F"/>
    <w:rsid w:val="007E08EA"/>
    <w:rsid w:val="007E092A"/>
    <w:rsid w:val="007E092D"/>
    <w:rsid w:val="007E09A9"/>
    <w:rsid w:val="007E0C38"/>
    <w:rsid w:val="007E0C5B"/>
    <w:rsid w:val="007E0CA2"/>
    <w:rsid w:val="007E0E88"/>
    <w:rsid w:val="007E0F1A"/>
    <w:rsid w:val="007E1251"/>
    <w:rsid w:val="007E12E0"/>
    <w:rsid w:val="007E1312"/>
    <w:rsid w:val="007E1425"/>
    <w:rsid w:val="007E14B4"/>
    <w:rsid w:val="007E14C3"/>
    <w:rsid w:val="007E1538"/>
    <w:rsid w:val="007E159C"/>
    <w:rsid w:val="007E1682"/>
    <w:rsid w:val="007E16D2"/>
    <w:rsid w:val="007E173A"/>
    <w:rsid w:val="007E181A"/>
    <w:rsid w:val="007E181E"/>
    <w:rsid w:val="007E18C2"/>
    <w:rsid w:val="007E190E"/>
    <w:rsid w:val="007E19A9"/>
    <w:rsid w:val="007E1A13"/>
    <w:rsid w:val="007E1A81"/>
    <w:rsid w:val="007E1BD0"/>
    <w:rsid w:val="007E1BED"/>
    <w:rsid w:val="007E1CF6"/>
    <w:rsid w:val="007E1DFC"/>
    <w:rsid w:val="007E1E03"/>
    <w:rsid w:val="007E210B"/>
    <w:rsid w:val="007E21A5"/>
    <w:rsid w:val="007E2210"/>
    <w:rsid w:val="007E2414"/>
    <w:rsid w:val="007E2423"/>
    <w:rsid w:val="007E24BC"/>
    <w:rsid w:val="007E24DC"/>
    <w:rsid w:val="007E255C"/>
    <w:rsid w:val="007E25FB"/>
    <w:rsid w:val="007E2653"/>
    <w:rsid w:val="007E26D6"/>
    <w:rsid w:val="007E26D8"/>
    <w:rsid w:val="007E2851"/>
    <w:rsid w:val="007E2871"/>
    <w:rsid w:val="007E2878"/>
    <w:rsid w:val="007E294B"/>
    <w:rsid w:val="007E2A7C"/>
    <w:rsid w:val="007E2B03"/>
    <w:rsid w:val="007E2CB2"/>
    <w:rsid w:val="007E2E31"/>
    <w:rsid w:val="007E2E50"/>
    <w:rsid w:val="007E2F57"/>
    <w:rsid w:val="007E2FF8"/>
    <w:rsid w:val="007E3077"/>
    <w:rsid w:val="007E30E8"/>
    <w:rsid w:val="007E313B"/>
    <w:rsid w:val="007E325E"/>
    <w:rsid w:val="007E34C0"/>
    <w:rsid w:val="007E354E"/>
    <w:rsid w:val="007E3554"/>
    <w:rsid w:val="007E3560"/>
    <w:rsid w:val="007E35EA"/>
    <w:rsid w:val="007E3608"/>
    <w:rsid w:val="007E36A6"/>
    <w:rsid w:val="007E3756"/>
    <w:rsid w:val="007E3781"/>
    <w:rsid w:val="007E3974"/>
    <w:rsid w:val="007E39BE"/>
    <w:rsid w:val="007E3ACE"/>
    <w:rsid w:val="007E3AE4"/>
    <w:rsid w:val="007E3D21"/>
    <w:rsid w:val="007E3D66"/>
    <w:rsid w:val="007E3DBE"/>
    <w:rsid w:val="007E3E14"/>
    <w:rsid w:val="007E3E49"/>
    <w:rsid w:val="007E3F01"/>
    <w:rsid w:val="007E406F"/>
    <w:rsid w:val="007E4085"/>
    <w:rsid w:val="007E417B"/>
    <w:rsid w:val="007E428F"/>
    <w:rsid w:val="007E4353"/>
    <w:rsid w:val="007E44B7"/>
    <w:rsid w:val="007E45E1"/>
    <w:rsid w:val="007E45FA"/>
    <w:rsid w:val="007E460D"/>
    <w:rsid w:val="007E4A81"/>
    <w:rsid w:val="007E4AAD"/>
    <w:rsid w:val="007E4DA1"/>
    <w:rsid w:val="007E4DD1"/>
    <w:rsid w:val="007E4E48"/>
    <w:rsid w:val="007E4E94"/>
    <w:rsid w:val="007E50E0"/>
    <w:rsid w:val="007E50F8"/>
    <w:rsid w:val="007E52A5"/>
    <w:rsid w:val="007E5353"/>
    <w:rsid w:val="007E540F"/>
    <w:rsid w:val="007E553D"/>
    <w:rsid w:val="007E554B"/>
    <w:rsid w:val="007E555A"/>
    <w:rsid w:val="007E5589"/>
    <w:rsid w:val="007E5633"/>
    <w:rsid w:val="007E5700"/>
    <w:rsid w:val="007E576C"/>
    <w:rsid w:val="007E57A3"/>
    <w:rsid w:val="007E57B0"/>
    <w:rsid w:val="007E5A25"/>
    <w:rsid w:val="007E5A71"/>
    <w:rsid w:val="007E5CB8"/>
    <w:rsid w:val="007E5D50"/>
    <w:rsid w:val="007E5DDD"/>
    <w:rsid w:val="007E5FDB"/>
    <w:rsid w:val="007E6032"/>
    <w:rsid w:val="007E6043"/>
    <w:rsid w:val="007E6133"/>
    <w:rsid w:val="007E6269"/>
    <w:rsid w:val="007E6436"/>
    <w:rsid w:val="007E658C"/>
    <w:rsid w:val="007E65BE"/>
    <w:rsid w:val="007E65D2"/>
    <w:rsid w:val="007E660A"/>
    <w:rsid w:val="007E66B2"/>
    <w:rsid w:val="007E67A6"/>
    <w:rsid w:val="007E682F"/>
    <w:rsid w:val="007E6833"/>
    <w:rsid w:val="007E6898"/>
    <w:rsid w:val="007E689B"/>
    <w:rsid w:val="007E68A9"/>
    <w:rsid w:val="007E68D6"/>
    <w:rsid w:val="007E693E"/>
    <w:rsid w:val="007E6943"/>
    <w:rsid w:val="007E69FD"/>
    <w:rsid w:val="007E6A6F"/>
    <w:rsid w:val="007E6A93"/>
    <w:rsid w:val="007E6B37"/>
    <w:rsid w:val="007E6C12"/>
    <w:rsid w:val="007E6D64"/>
    <w:rsid w:val="007E6EA2"/>
    <w:rsid w:val="007E6F9E"/>
    <w:rsid w:val="007E6FF2"/>
    <w:rsid w:val="007E7080"/>
    <w:rsid w:val="007E70C2"/>
    <w:rsid w:val="007E713C"/>
    <w:rsid w:val="007E7184"/>
    <w:rsid w:val="007E72E5"/>
    <w:rsid w:val="007E7376"/>
    <w:rsid w:val="007E73FC"/>
    <w:rsid w:val="007E7401"/>
    <w:rsid w:val="007E7418"/>
    <w:rsid w:val="007E7510"/>
    <w:rsid w:val="007E75D9"/>
    <w:rsid w:val="007E769E"/>
    <w:rsid w:val="007E77D0"/>
    <w:rsid w:val="007E7836"/>
    <w:rsid w:val="007E79C8"/>
    <w:rsid w:val="007E7A1F"/>
    <w:rsid w:val="007E7A4B"/>
    <w:rsid w:val="007E7AC7"/>
    <w:rsid w:val="007E7B65"/>
    <w:rsid w:val="007E7B6F"/>
    <w:rsid w:val="007E7C8C"/>
    <w:rsid w:val="007E7CB6"/>
    <w:rsid w:val="007E7CC3"/>
    <w:rsid w:val="007E7CD0"/>
    <w:rsid w:val="007E7DDF"/>
    <w:rsid w:val="007E7E45"/>
    <w:rsid w:val="007E7E7A"/>
    <w:rsid w:val="007E7E84"/>
    <w:rsid w:val="007E7EFE"/>
    <w:rsid w:val="007E7F6D"/>
    <w:rsid w:val="007F0039"/>
    <w:rsid w:val="007F01A2"/>
    <w:rsid w:val="007F02BB"/>
    <w:rsid w:val="007F031B"/>
    <w:rsid w:val="007F0476"/>
    <w:rsid w:val="007F049D"/>
    <w:rsid w:val="007F0515"/>
    <w:rsid w:val="007F051F"/>
    <w:rsid w:val="007F0547"/>
    <w:rsid w:val="007F06C6"/>
    <w:rsid w:val="007F07EA"/>
    <w:rsid w:val="007F07F1"/>
    <w:rsid w:val="007F0BDA"/>
    <w:rsid w:val="007F0C1F"/>
    <w:rsid w:val="007F0C9D"/>
    <w:rsid w:val="007F0D9C"/>
    <w:rsid w:val="007F0E9D"/>
    <w:rsid w:val="007F0EE4"/>
    <w:rsid w:val="007F0F18"/>
    <w:rsid w:val="007F0F34"/>
    <w:rsid w:val="007F0F3E"/>
    <w:rsid w:val="007F1255"/>
    <w:rsid w:val="007F1284"/>
    <w:rsid w:val="007F12AD"/>
    <w:rsid w:val="007F1518"/>
    <w:rsid w:val="007F198A"/>
    <w:rsid w:val="007F1A0C"/>
    <w:rsid w:val="007F1A33"/>
    <w:rsid w:val="007F1A3D"/>
    <w:rsid w:val="007F1AD0"/>
    <w:rsid w:val="007F1B68"/>
    <w:rsid w:val="007F1C82"/>
    <w:rsid w:val="007F1D3B"/>
    <w:rsid w:val="007F1DCC"/>
    <w:rsid w:val="007F1F20"/>
    <w:rsid w:val="007F200A"/>
    <w:rsid w:val="007F20E5"/>
    <w:rsid w:val="007F2135"/>
    <w:rsid w:val="007F21F3"/>
    <w:rsid w:val="007F2220"/>
    <w:rsid w:val="007F224C"/>
    <w:rsid w:val="007F2374"/>
    <w:rsid w:val="007F23AA"/>
    <w:rsid w:val="007F24DC"/>
    <w:rsid w:val="007F2510"/>
    <w:rsid w:val="007F2553"/>
    <w:rsid w:val="007F2579"/>
    <w:rsid w:val="007F2598"/>
    <w:rsid w:val="007F25A8"/>
    <w:rsid w:val="007F2602"/>
    <w:rsid w:val="007F26B3"/>
    <w:rsid w:val="007F2810"/>
    <w:rsid w:val="007F290E"/>
    <w:rsid w:val="007F29F5"/>
    <w:rsid w:val="007F2C68"/>
    <w:rsid w:val="007F2C78"/>
    <w:rsid w:val="007F2CE9"/>
    <w:rsid w:val="007F2D42"/>
    <w:rsid w:val="007F2D8B"/>
    <w:rsid w:val="007F2EE7"/>
    <w:rsid w:val="007F2F17"/>
    <w:rsid w:val="007F30FA"/>
    <w:rsid w:val="007F31D2"/>
    <w:rsid w:val="007F31DE"/>
    <w:rsid w:val="007F3258"/>
    <w:rsid w:val="007F33AB"/>
    <w:rsid w:val="007F35D1"/>
    <w:rsid w:val="007F3668"/>
    <w:rsid w:val="007F367E"/>
    <w:rsid w:val="007F3751"/>
    <w:rsid w:val="007F38A6"/>
    <w:rsid w:val="007F38C2"/>
    <w:rsid w:val="007F3990"/>
    <w:rsid w:val="007F39ED"/>
    <w:rsid w:val="007F3A77"/>
    <w:rsid w:val="007F3BCF"/>
    <w:rsid w:val="007F3C40"/>
    <w:rsid w:val="007F3DC3"/>
    <w:rsid w:val="007F3DE0"/>
    <w:rsid w:val="007F3E68"/>
    <w:rsid w:val="007F3E79"/>
    <w:rsid w:val="007F3E91"/>
    <w:rsid w:val="007F3EC7"/>
    <w:rsid w:val="007F3F96"/>
    <w:rsid w:val="007F3FB0"/>
    <w:rsid w:val="007F3FE2"/>
    <w:rsid w:val="007F4071"/>
    <w:rsid w:val="007F4095"/>
    <w:rsid w:val="007F40AA"/>
    <w:rsid w:val="007F40BF"/>
    <w:rsid w:val="007F4135"/>
    <w:rsid w:val="007F41F7"/>
    <w:rsid w:val="007F431B"/>
    <w:rsid w:val="007F4332"/>
    <w:rsid w:val="007F4342"/>
    <w:rsid w:val="007F4399"/>
    <w:rsid w:val="007F43E0"/>
    <w:rsid w:val="007F440B"/>
    <w:rsid w:val="007F453D"/>
    <w:rsid w:val="007F4547"/>
    <w:rsid w:val="007F4615"/>
    <w:rsid w:val="007F46F3"/>
    <w:rsid w:val="007F48A0"/>
    <w:rsid w:val="007F48D3"/>
    <w:rsid w:val="007F4A2D"/>
    <w:rsid w:val="007F4B8B"/>
    <w:rsid w:val="007F4CF4"/>
    <w:rsid w:val="007F4D4F"/>
    <w:rsid w:val="007F4D66"/>
    <w:rsid w:val="007F4D8A"/>
    <w:rsid w:val="007F4F2A"/>
    <w:rsid w:val="007F509B"/>
    <w:rsid w:val="007F5105"/>
    <w:rsid w:val="007F516D"/>
    <w:rsid w:val="007F51A6"/>
    <w:rsid w:val="007F5203"/>
    <w:rsid w:val="007F5305"/>
    <w:rsid w:val="007F5354"/>
    <w:rsid w:val="007F5387"/>
    <w:rsid w:val="007F53D2"/>
    <w:rsid w:val="007F5559"/>
    <w:rsid w:val="007F5592"/>
    <w:rsid w:val="007F55B4"/>
    <w:rsid w:val="007F55F8"/>
    <w:rsid w:val="007F5617"/>
    <w:rsid w:val="007F569A"/>
    <w:rsid w:val="007F5794"/>
    <w:rsid w:val="007F57EE"/>
    <w:rsid w:val="007F5867"/>
    <w:rsid w:val="007F59D2"/>
    <w:rsid w:val="007F5A9F"/>
    <w:rsid w:val="007F5AFB"/>
    <w:rsid w:val="007F5B4F"/>
    <w:rsid w:val="007F5E92"/>
    <w:rsid w:val="007F5FAE"/>
    <w:rsid w:val="007F603A"/>
    <w:rsid w:val="007F6065"/>
    <w:rsid w:val="007F61A7"/>
    <w:rsid w:val="007F61B3"/>
    <w:rsid w:val="007F6226"/>
    <w:rsid w:val="007F63DE"/>
    <w:rsid w:val="007F647F"/>
    <w:rsid w:val="007F648F"/>
    <w:rsid w:val="007F64D0"/>
    <w:rsid w:val="007F64FF"/>
    <w:rsid w:val="007F6633"/>
    <w:rsid w:val="007F6681"/>
    <w:rsid w:val="007F6697"/>
    <w:rsid w:val="007F66FA"/>
    <w:rsid w:val="007F67E9"/>
    <w:rsid w:val="007F684E"/>
    <w:rsid w:val="007F6903"/>
    <w:rsid w:val="007F6A61"/>
    <w:rsid w:val="007F6A7B"/>
    <w:rsid w:val="007F6C14"/>
    <w:rsid w:val="007F6C73"/>
    <w:rsid w:val="007F6CA6"/>
    <w:rsid w:val="007F6CA7"/>
    <w:rsid w:val="007F6CEC"/>
    <w:rsid w:val="007F6D14"/>
    <w:rsid w:val="007F6EAD"/>
    <w:rsid w:val="007F6EE5"/>
    <w:rsid w:val="007F70E6"/>
    <w:rsid w:val="007F725D"/>
    <w:rsid w:val="007F7389"/>
    <w:rsid w:val="007F73E6"/>
    <w:rsid w:val="007F74DB"/>
    <w:rsid w:val="007F74FD"/>
    <w:rsid w:val="007F751A"/>
    <w:rsid w:val="007F75B3"/>
    <w:rsid w:val="007F7604"/>
    <w:rsid w:val="007F7721"/>
    <w:rsid w:val="007F77AC"/>
    <w:rsid w:val="007F78CA"/>
    <w:rsid w:val="007F79EC"/>
    <w:rsid w:val="007F7B58"/>
    <w:rsid w:val="007F7B77"/>
    <w:rsid w:val="007F7BC0"/>
    <w:rsid w:val="007F7BEC"/>
    <w:rsid w:val="007F7C7E"/>
    <w:rsid w:val="007F7E3B"/>
    <w:rsid w:val="007F7EB0"/>
    <w:rsid w:val="007F7EF5"/>
    <w:rsid w:val="007F7F3F"/>
    <w:rsid w:val="008000ED"/>
    <w:rsid w:val="0080019E"/>
    <w:rsid w:val="008001ED"/>
    <w:rsid w:val="0080041B"/>
    <w:rsid w:val="00800481"/>
    <w:rsid w:val="008004A1"/>
    <w:rsid w:val="008006A2"/>
    <w:rsid w:val="008006BE"/>
    <w:rsid w:val="008006E3"/>
    <w:rsid w:val="00800828"/>
    <w:rsid w:val="00800D4D"/>
    <w:rsid w:val="00800DDD"/>
    <w:rsid w:val="00800E05"/>
    <w:rsid w:val="00800E2D"/>
    <w:rsid w:val="00800EA2"/>
    <w:rsid w:val="00800EF0"/>
    <w:rsid w:val="00800FE5"/>
    <w:rsid w:val="00801117"/>
    <w:rsid w:val="008011A4"/>
    <w:rsid w:val="00801246"/>
    <w:rsid w:val="00801325"/>
    <w:rsid w:val="00801328"/>
    <w:rsid w:val="0080157F"/>
    <w:rsid w:val="008015E9"/>
    <w:rsid w:val="00801634"/>
    <w:rsid w:val="008016EB"/>
    <w:rsid w:val="00801711"/>
    <w:rsid w:val="0080172B"/>
    <w:rsid w:val="0080180B"/>
    <w:rsid w:val="008018B5"/>
    <w:rsid w:val="008018C4"/>
    <w:rsid w:val="008018ED"/>
    <w:rsid w:val="0080191A"/>
    <w:rsid w:val="008019E7"/>
    <w:rsid w:val="008019FA"/>
    <w:rsid w:val="00801A81"/>
    <w:rsid w:val="00801BB0"/>
    <w:rsid w:val="00801BB8"/>
    <w:rsid w:val="00801C02"/>
    <w:rsid w:val="00801C44"/>
    <w:rsid w:val="00801DC3"/>
    <w:rsid w:val="00801E38"/>
    <w:rsid w:val="00801E4A"/>
    <w:rsid w:val="00801ED2"/>
    <w:rsid w:val="00802053"/>
    <w:rsid w:val="0080206B"/>
    <w:rsid w:val="0080206F"/>
    <w:rsid w:val="008020E3"/>
    <w:rsid w:val="00802127"/>
    <w:rsid w:val="0080212E"/>
    <w:rsid w:val="00802176"/>
    <w:rsid w:val="00802242"/>
    <w:rsid w:val="008023EF"/>
    <w:rsid w:val="008023FE"/>
    <w:rsid w:val="00802472"/>
    <w:rsid w:val="008024F2"/>
    <w:rsid w:val="00802512"/>
    <w:rsid w:val="008025B8"/>
    <w:rsid w:val="0080262F"/>
    <w:rsid w:val="0080271A"/>
    <w:rsid w:val="008027A4"/>
    <w:rsid w:val="008029B8"/>
    <w:rsid w:val="008029CB"/>
    <w:rsid w:val="00802B22"/>
    <w:rsid w:val="00802B42"/>
    <w:rsid w:val="00802BC3"/>
    <w:rsid w:val="00802E4E"/>
    <w:rsid w:val="00802E71"/>
    <w:rsid w:val="00802F82"/>
    <w:rsid w:val="00803071"/>
    <w:rsid w:val="008032AB"/>
    <w:rsid w:val="00803383"/>
    <w:rsid w:val="008033C0"/>
    <w:rsid w:val="008033D4"/>
    <w:rsid w:val="008034D8"/>
    <w:rsid w:val="0080353C"/>
    <w:rsid w:val="008035E3"/>
    <w:rsid w:val="00803621"/>
    <w:rsid w:val="008036D9"/>
    <w:rsid w:val="00803871"/>
    <w:rsid w:val="00803884"/>
    <w:rsid w:val="00803889"/>
    <w:rsid w:val="008038F2"/>
    <w:rsid w:val="008038FC"/>
    <w:rsid w:val="00803905"/>
    <w:rsid w:val="00803996"/>
    <w:rsid w:val="0080399E"/>
    <w:rsid w:val="00803A01"/>
    <w:rsid w:val="00803B47"/>
    <w:rsid w:val="00803E84"/>
    <w:rsid w:val="00803FE4"/>
    <w:rsid w:val="0080405F"/>
    <w:rsid w:val="00804099"/>
    <w:rsid w:val="00804285"/>
    <w:rsid w:val="00804294"/>
    <w:rsid w:val="008042C1"/>
    <w:rsid w:val="00804309"/>
    <w:rsid w:val="0080439D"/>
    <w:rsid w:val="008043E1"/>
    <w:rsid w:val="008044A0"/>
    <w:rsid w:val="008044DA"/>
    <w:rsid w:val="0080453A"/>
    <w:rsid w:val="0080453E"/>
    <w:rsid w:val="00804629"/>
    <w:rsid w:val="00804650"/>
    <w:rsid w:val="008047D0"/>
    <w:rsid w:val="008049CB"/>
    <w:rsid w:val="00804A23"/>
    <w:rsid w:val="00804A41"/>
    <w:rsid w:val="00804CB2"/>
    <w:rsid w:val="00804CB8"/>
    <w:rsid w:val="00804D63"/>
    <w:rsid w:val="00804E4C"/>
    <w:rsid w:val="00804E9E"/>
    <w:rsid w:val="00804FB6"/>
    <w:rsid w:val="00805160"/>
    <w:rsid w:val="0080519C"/>
    <w:rsid w:val="008052E8"/>
    <w:rsid w:val="0080535B"/>
    <w:rsid w:val="008053A5"/>
    <w:rsid w:val="008053E2"/>
    <w:rsid w:val="00805472"/>
    <w:rsid w:val="0080553E"/>
    <w:rsid w:val="008055C6"/>
    <w:rsid w:val="00805726"/>
    <w:rsid w:val="008059E5"/>
    <w:rsid w:val="00805C2B"/>
    <w:rsid w:val="00805CB0"/>
    <w:rsid w:val="00805ED8"/>
    <w:rsid w:val="00806131"/>
    <w:rsid w:val="00806142"/>
    <w:rsid w:val="008061E9"/>
    <w:rsid w:val="00806375"/>
    <w:rsid w:val="00806389"/>
    <w:rsid w:val="008063D6"/>
    <w:rsid w:val="0080644F"/>
    <w:rsid w:val="0080659B"/>
    <w:rsid w:val="008065CC"/>
    <w:rsid w:val="008065DC"/>
    <w:rsid w:val="00806748"/>
    <w:rsid w:val="00806805"/>
    <w:rsid w:val="00806897"/>
    <w:rsid w:val="008068D4"/>
    <w:rsid w:val="008069AF"/>
    <w:rsid w:val="00806C36"/>
    <w:rsid w:val="00806CA4"/>
    <w:rsid w:val="00806CA6"/>
    <w:rsid w:val="00806D85"/>
    <w:rsid w:val="00806DE1"/>
    <w:rsid w:val="00806ECE"/>
    <w:rsid w:val="00806EDB"/>
    <w:rsid w:val="00806F06"/>
    <w:rsid w:val="00806FC3"/>
    <w:rsid w:val="00806FCC"/>
    <w:rsid w:val="0080708D"/>
    <w:rsid w:val="00807165"/>
    <w:rsid w:val="008071B8"/>
    <w:rsid w:val="0080721D"/>
    <w:rsid w:val="008074FC"/>
    <w:rsid w:val="00807648"/>
    <w:rsid w:val="00807771"/>
    <w:rsid w:val="0080778C"/>
    <w:rsid w:val="0080782E"/>
    <w:rsid w:val="0080797A"/>
    <w:rsid w:val="00807A84"/>
    <w:rsid w:val="00807AB5"/>
    <w:rsid w:val="00807B1A"/>
    <w:rsid w:val="00807C40"/>
    <w:rsid w:val="00807C4D"/>
    <w:rsid w:val="00807DA8"/>
    <w:rsid w:val="0081008D"/>
    <w:rsid w:val="008102E7"/>
    <w:rsid w:val="00810453"/>
    <w:rsid w:val="00810471"/>
    <w:rsid w:val="008105A5"/>
    <w:rsid w:val="00810A59"/>
    <w:rsid w:val="00810CC4"/>
    <w:rsid w:val="00810E32"/>
    <w:rsid w:val="00810E5E"/>
    <w:rsid w:val="00810EEF"/>
    <w:rsid w:val="00810EF0"/>
    <w:rsid w:val="00810F3E"/>
    <w:rsid w:val="00810F7C"/>
    <w:rsid w:val="008110C0"/>
    <w:rsid w:val="008111A9"/>
    <w:rsid w:val="008113B0"/>
    <w:rsid w:val="00811498"/>
    <w:rsid w:val="008114C8"/>
    <w:rsid w:val="008114CE"/>
    <w:rsid w:val="0081155C"/>
    <w:rsid w:val="008115CF"/>
    <w:rsid w:val="00811608"/>
    <w:rsid w:val="0081172E"/>
    <w:rsid w:val="0081189B"/>
    <w:rsid w:val="00811928"/>
    <w:rsid w:val="00811968"/>
    <w:rsid w:val="008119F1"/>
    <w:rsid w:val="008119F4"/>
    <w:rsid w:val="00811C32"/>
    <w:rsid w:val="00811C3F"/>
    <w:rsid w:val="00811D9D"/>
    <w:rsid w:val="00811E28"/>
    <w:rsid w:val="00811FA6"/>
    <w:rsid w:val="00811FB0"/>
    <w:rsid w:val="008122D1"/>
    <w:rsid w:val="00812366"/>
    <w:rsid w:val="0081258F"/>
    <w:rsid w:val="008125BE"/>
    <w:rsid w:val="00812660"/>
    <w:rsid w:val="008126A9"/>
    <w:rsid w:val="008126CF"/>
    <w:rsid w:val="008126F8"/>
    <w:rsid w:val="00812796"/>
    <w:rsid w:val="008127AA"/>
    <w:rsid w:val="008127D9"/>
    <w:rsid w:val="0081285A"/>
    <w:rsid w:val="008129B7"/>
    <w:rsid w:val="00812AE4"/>
    <w:rsid w:val="00812B7A"/>
    <w:rsid w:val="00812C33"/>
    <w:rsid w:val="00812D1F"/>
    <w:rsid w:val="00812D5E"/>
    <w:rsid w:val="00812E86"/>
    <w:rsid w:val="00812FDD"/>
    <w:rsid w:val="008133C0"/>
    <w:rsid w:val="0081343C"/>
    <w:rsid w:val="00813440"/>
    <w:rsid w:val="008134BC"/>
    <w:rsid w:val="008135A7"/>
    <w:rsid w:val="00813739"/>
    <w:rsid w:val="00813772"/>
    <w:rsid w:val="008137ED"/>
    <w:rsid w:val="0081389C"/>
    <w:rsid w:val="00813A1F"/>
    <w:rsid w:val="00813A91"/>
    <w:rsid w:val="00813B00"/>
    <w:rsid w:val="00813D27"/>
    <w:rsid w:val="00813E0E"/>
    <w:rsid w:val="00814083"/>
    <w:rsid w:val="008140B5"/>
    <w:rsid w:val="00814149"/>
    <w:rsid w:val="008141BE"/>
    <w:rsid w:val="008144A6"/>
    <w:rsid w:val="008144AC"/>
    <w:rsid w:val="00814524"/>
    <w:rsid w:val="0081456B"/>
    <w:rsid w:val="0081457C"/>
    <w:rsid w:val="00814655"/>
    <w:rsid w:val="0081499B"/>
    <w:rsid w:val="008149E3"/>
    <w:rsid w:val="00814B9E"/>
    <w:rsid w:val="00814C5A"/>
    <w:rsid w:val="00814DC3"/>
    <w:rsid w:val="00814EEF"/>
    <w:rsid w:val="00814F5A"/>
    <w:rsid w:val="00814FD3"/>
    <w:rsid w:val="00814FF8"/>
    <w:rsid w:val="0081509B"/>
    <w:rsid w:val="0081520F"/>
    <w:rsid w:val="0081521E"/>
    <w:rsid w:val="00815235"/>
    <w:rsid w:val="008152BA"/>
    <w:rsid w:val="00815314"/>
    <w:rsid w:val="008153B6"/>
    <w:rsid w:val="008153E3"/>
    <w:rsid w:val="00815438"/>
    <w:rsid w:val="00815485"/>
    <w:rsid w:val="008154CF"/>
    <w:rsid w:val="008154FB"/>
    <w:rsid w:val="008155DF"/>
    <w:rsid w:val="008156FC"/>
    <w:rsid w:val="00815702"/>
    <w:rsid w:val="00815738"/>
    <w:rsid w:val="00815758"/>
    <w:rsid w:val="008157B8"/>
    <w:rsid w:val="008157F6"/>
    <w:rsid w:val="00815880"/>
    <w:rsid w:val="008158FD"/>
    <w:rsid w:val="008158FE"/>
    <w:rsid w:val="0081593F"/>
    <w:rsid w:val="00815944"/>
    <w:rsid w:val="0081594F"/>
    <w:rsid w:val="00815952"/>
    <w:rsid w:val="0081598D"/>
    <w:rsid w:val="00815A70"/>
    <w:rsid w:val="00815A90"/>
    <w:rsid w:val="00815C23"/>
    <w:rsid w:val="00815CB4"/>
    <w:rsid w:val="00815CD8"/>
    <w:rsid w:val="00815D80"/>
    <w:rsid w:val="00815FCD"/>
    <w:rsid w:val="00816260"/>
    <w:rsid w:val="0081632B"/>
    <w:rsid w:val="008163CA"/>
    <w:rsid w:val="00816454"/>
    <w:rsid w:val="0081651E"/>
    <w:rsid w:val="00816542"/>
    <w:rsid w:val="00816607"/>
    <w:rsid w:val="008166B4"/>
    <w:rsid w:val="00816892"/>
    <w:rsid w:val="00816898"/>
    <w:rsid w:val="00816913"/>
    <w:rsid w:val="008169F0"/>
    <w:rsid w:val="00816C5C"/>
    <w:rsid w:val="00816D14"/>
    <w:rsid w:val="00816D83"/>
    <w:rsid w:val="00816DF9"/>
    <w:rsid w:val="00816E46"/>
    <w:rsid w:val="00816E7F"/>
    <w:rsid w:val="00816F1A"/>
    <w:rsid w:val="008172CD"/>
    <w:rsid w:val="008172E9"/>
    <w:rsid w:val="0081732C"/>
    <w:rsid w:val="0081744B"/>
    <w:rsid w:val="00817481"/>
    <w:rsid w:val="00817570"/>
    <w:rsid w:val="00817597"/>
    <w:rsid w:val="008175C3"/>
    <w:rsid w:val="0081763D"/>
    <w:rsid w:val="008176D5"/>
    <w:rsid w:val="008177FC"/>
    <w:rsid w:val="00817800"/>
    <w:rsid w:val="00817837"/>
    <w:rsid w:val="00817A85"/>
    <w:rsid w:val="00817B50"/>
    <w:rsid w:val="00817C24"/>
    <w:rsid w:val="00817C79"/>
    <w:rsid w:val="00817D2E"/>
    <w:rsid w:val="00817E1A"/>
    <w:rsid w:val="00817EB7"/>
    <w:rsid w:val="00817F2F"/>
    <w:rsid w:val="0082026F"/>
    <w:rsid w:val="008202B3"/>
    <w:rsid w:val="008203DA"/>
    <w:rsid w:val="0082041B"/>
    <w:rsid w:val="00820428"/>
    <w:rsid w:val="0082058B"/>
    <w:rsid w:val="00820640"/>
    <w:rsid w:val="00820668"/>
    <w:rsid w:val="008206DD"/>
    <w:rsid w:val="008208A5"/>
    <w:rsid w:val="00820942"/>
    <w:rsid w:val="00820952"/>
    <w:rsid w:val="00820A48"/>
    <w:rsid w:val="00820AD3"/>
    <w:rsid w:val="00820BE8"/>
    <w:rsid w:val="00820BFA"/>
    <w:rsid w:val="00820D2A"/>
    <w:rsid w:val="00820FCE"/>
    <w:rsid w:val="00821010"/>
    <w:rsid w:val="00821098"/>
    <w:rsid w:val="00821182"/>
    <w:rsid w:val="00821475"/>
    <w:rsid w:val="008217F7"/>
    <w:rsid w:val="008218CE"/>
    <w:rsid w:val="00821911"/>
    <w:rsid w:val="008219AD"/>
    <w:rsid w:val="00821A2E"/>
    <w:rsid w:val="00821AD4"/>
    <w:rsid w:val="00821C2A"/>
    <w:rsid w:val="00821C77"/>
    <w:rsid w:val="00821CF4"/>
    <w:rsid w:val="00821D40"/>
    <w:rsid w:val="00821F02"/>
    <w:rsid w:val="00822016"/>
    <w:rsid w:val="00822279"/>
    <w:rsid w:val="008223F0"/>
    <w:rsid w:val="0082242C"/>
    <w:rsid w:val="0082247E"/>
    <w:rsid w:val="008224AF"/>
    <w:rsid w:val="008224FB"/>
    <w:rsid w:val="008224FE"/>
    <w:rsid w:val="0082253E"/>
    <w:rsid w:val="0082278F"/>
    <w:rsid w:val="008227F5"/>
    <w:rsid w:val="00822827"/>
    <w:rsid w:val="00822AD8"/>
    <w:rsid w:val="00822B3E"/>
    <w:rsid w:val="00822DD7"/>
    <w:rsid w:val="00822E6C"/>
    <w:rsid w:val="00822E99"/>
    <w:rsid w:val="00822F53"/>
    <w:rsid w:val="00822FAE"/>
    <w:rsid w:val="00823047"/>
    <w:rsid w:val="008231DB"/>
    <w:rsid w:val="008233F0"/>
    <w:rsid w:val="008234AF"/>
    <w:rsid w:val="008236D4"/>
    <w:rsid w:val="00823851"/>
    <w:rsid w:val="00823953"/>
    <w:rsid w:val="008239BE"/>
    <w:rsid w:val="00823B77"/>
    <w:rsid w:val="00823B85"/>
    <w:rsid w:val="00823BCC"/>
    <w:rsid w:val="00823C21"/>
    <w:rsid w:val="00823C77"/>
    <w:rsid w:val="00823CC2"/>
    <w:rsid w:val="008240EF"/>
    <w:rsid w:val="008240FC"/>
    <w:rsid w:val="00824202"/>
    <w:rsid w:val="00824235"/>
    <w:rsid w:val="00824263"/>
    <w:rsid w:val="0082426A"/>
    <w:rsid w:val="0082439A"/>
    <w:rsid w:val="0082441E"/>
    <w:rsid w:val="008244C2"/>
    <w:rsid w:val="0082450A"/>
    <w:rsid w:val="00824543"/>
    <w:rsid w:val="008245F5"/>
    <w:rsid w:val="008245FA"/>
    <w:rsid w:val="00824661"/>
    <w:rsid w:val="0082479E"/>
    <w:rsid w:val="008247ED"/>
    <w:rsid w:val="00824991"/>
    <w:rsid w:val="008249C9"/>
    <w:rsid w:val="00824A6E"/>
    <w:rsid w:val="00824B12"/>
    <w:rsid w:val="00824B37"/>
    <w:rsid w:val="00824B99"/>
    <w:rsid w:val="00824C1D"/>
    <w:rsid w:val="00824CB8"/>
    <w:rsid w:val="00824E56"/>
    <w:rsid w:val="00824ED7"/>
    <w:rsid w:val="00824EE2"/>
    <w:rsid w:val="00824F90"/>
    <w:rsid w:val="0082508D"/>
    <w:rsid w:val="00825159"/>
    <w:rsid w:val="00825240"/>
    <w:rsid w:val="00825330"/>
    <w:rsid w:val="0082536A"/>
    <w:rsid w:val="0082546B"/>
    <w:rsid w:val="00825471"/>
    <w:rsid w:val="008254E8"/>
    <w:rsid w:val="00825559"/>
    <w:rsid w:val="00825590"/>
    <w:rsid w:val="008256B5"/>
    <w:rsid w:val="008256FE"/>
    <w:rsid w:val="0082577D"/>
    <w:rsid w:val="008257E5"/>
    <w:rsid w:val="00825A8A"/>
    <w:rsid w:val="00825B4B"/>
    <w:rsid w:val="00825B60"/>
    <w:rsid w:val="00825BD3"/>
    <w:rsid w:val="00825C05"/>
    <w:rsid w:val="00825C43"/>
    <w:rsid w:val="00825CD7"/>
    <w:rsid w:val="00825CE9"/>
    <w:rsid w:val="00825D23"/>
    <w:rsid w:val="00825D82"/>
    <w:rsid w:val="00825DCE"/>
    <w:rsid w:val="00825EA2"/>
    <w:rsid w:val="00825EE3"/>
    <w:rsid w:val="00825F9C"/>
    <w:rsid w:val="00826118"/>
    <w:rsid w:val="0082613C"/>
    <w:rsid w:val="00826161"/>
    <w:rsid w:val="00826185"/>
    <w:rsid w:val="0082620E"/>
    <w:rsid w:val="00826294"/>
    <w:rsid w:val="008263C6"/>
    <w:rsid w:val="008263FF"/>
    <w:rsid w:val="008264A8"/>
    <w:rsid w:val="008264B4"/>
    <w:rsid w:val="008264F8"/>
    <w:rsid w:val="0082658D"/>
    <w:rsid w:val="008265C8"/>
    <w:rsid w:val="00826764"/>
    <w:rsid w:val="008267F5"/>
    <w:rsid w:val="00826875"/>
    <w:rsid w:val="008269D0"/>
    <w:rsid w:val="00826A52"/>
    <w:rsid w:val="00826AAF"/>
    <w:rsid w:val="00826AC4"/>
    <w:rsid w:val="00826AD3"/>
    <w:rsid w:val="00826ADC"/>
    <w:rsid w:val="00826FF0"/>
    <w:rsid w:val="00827068"/>
    <w:rsid w:val="0082716F"/>
    <w:rsid w:val="00827423"/>
    <w:rsid w:val="00827497"/>
    <w:rsid w:val="008275E0"/>
    <w:rsid w:val="00827625"/>
    <w:rsid w:val="008278AE"/>
    <w:rsid w:val="008278E4"/>
    <w:rsid w:val="00827958"/>
    <w:rsid w:val="0082799B"/>
    <w:rsid w:val="00827AB8"/>
    <w:rsid w:val="00827ACF"/>
    <w:rsid w:val="00827B92"/>
    <w:rsid w:val="00827C71"/>
    <w:rsid w:val="00827E08"/>
    <w:rsid w:val="0083016A"/>
    <w:rsid w:val="008301CA"/>
    <w:rsid w:val="008301DD"/>
    <w:rsid w:val="00830494"/>
    <w:rsid w:val="008304B1"/>
    <w:rsid w:val="0083054A"/>
    <w:rsid w:val="008305DF"/>
    <w:rsid w:val="008305F9"/>
    <w:rsid w:val="00830680"/>
    <w:rsid w:val="00830737"/>
    <w:rsid w:val="008307A5"/>
    <w:rsid w:val="008307E1"/>
    <w:rsid w:val="008307EA"/>
    <w:rsid w:val="00830868"/>
    <w:rsid w:val="008308EB"/>
    <w:rsid w:val="008309FC"/>
    <w:rsid w:val="00830A3D"/>
    <w:rsid w:val="00830B20"/>
    <w:rsid w:val="00830BFF"/>
    <w:rsid w:val="00830C0F"/>
    <w:rsid w:val="00830CBE"/>
    <w:rsid w:val="00830D1E"/>
    <w:rsid w:val="00830D6C"/>
    <w:rsid w:val="00830D97"/>
    <w:rsid w:val="00830F8E"/>
    <w:rsid w:val="008311DF"/>
    <w:rsid w:val="00831256"/>
    <w:rsid w:val="0083137C"/>
    <w:rsid w:val="008313A4"/>
    <w:rsid w:val="008313D1"/>
    <w:rsid w:val="0083143A"/>
    <w:rsid w:val="00831475"/>
    <w:rsid w:val="00831591"/>
    <w:rsid w:val="008315D9"/>
    <w:rsid w:val="00831789"/>
    <w:rsid w:val="00831858"/>
    <w:rsid w:val="008318AB"/>
    <w:rsid w:val="008318DB"/>
    <w:rsid w:val="00831B35"/>
    <w:rsid w:val="00831C4E"/>
    <w:rsid w:val="00831CB2"/>
    <w:rsid w:val="00831D05"/>
    <w:rsid w:val="00831D5C"/>
    <w:rsid w:val="00831DEE"/>
    <w:rsid w:val="00831E24"/>
    <w:rsid w:val="00831E34"/>
    <w:rsid w:val="00831E50"/>
    <w:rsid w:val="00831F35"/>
    <w:rsid w:val="00831F97"/>
    <w:rsid w:val="00832015"/>
    <w:rsid w:val="00832073"/>
    <w:rsid w:val="008321E3"/>
    <w:rsid w:val="00832267"/>
    <w:rsid w:val="00832292"/>
    <w:rsid w:val="00832408"/>
    <w:rsid w:val="008325B6"/>
    <w:rsid w:val="0083265E"/>
    <w:rsid w:val="0083267A"/>
    <w:rsid w:val="00832897"/>
    <w:rsid w:val="008328C1"/>
    <w:rsid w:val="008328E8"/>
    <w:rsid w:val="00832C3A"/>
    <w:rsid w:val="00832D50"/>
    <w:rsid w:val="00832D7A"/>
    <w:rsid w:val="00832D93"/>
    <w:rsid w:val="00832E07"/>
    <w:rsid w:val="00832F35"/>
    <w:rsid w:val="00832FE7"/>
    <w:rsid w:val="00833003"/>
    <w:rsid w:val="008330D9"/>
    <w:rsid w:val="008330EC"/>
    <w:rsid w:val="008332C9"/>
    <w:rsid w:val="00833310"/>
    <w:rsid w:val="0083356A"/>
    <w:rsid w:val="0083368E"/>
    <w:rsid w:val="008336B7"/>
    <w:rsid w:val="008336DB"/>
    <w:rsid w:val="0083377A"/>
    <w:rsid w:val="00833780"/>
    <w:rsid w:val="008338D7"/>
    <w:rsid w:val="008338E1"/>
    <w:rsid w:val="008339A8"/>
    <w:rsid w:val="008339E9"/>
    <w:rsid w:val="00833AEE"/>
    <w:rsid w:val="00833BBC"/>
    <w:rsid w:val="00833BC9"/>
    <w:rsid w:val="00833BEE"/>
    <w:rsid w:val="00833BF0"/>
    <w:rsid w:val="00833C85"/>
    <w:rsid w:val="00833D45"/>
    <w:rsid w:val="00833EAD"/>
    <w:rsid w:val="00833F65"/>
    <w:rsid w:val="00833FA2"/>
    <w:rsid w:val="00833FF5"/>
    <w:rsid w:val="0083404C"/>
    <w:rsid w:val="008341F9"/>
    <w:rsid w:val="00834284"/>
    <w:rsid w:val="00834311"/>
    <w:rsid w:val="0083439B"/>
    <w:rsid w:val="008343BF"/>
    <w:rsid w:val="00834594"/>
    <w:rsid w:val="00834629"/>
    <w:rsid w:val="008346FB"/>
    <w:rsid w:val="008347C3"/>
    <w:rsid w:val="00834880"/>
    <w:rsid w:val="008348BF"/>
    <w:rsid w:val="00834AAA"/>
    <w:rsid w:val="00834BA4"/>
    <w:rsid w:val="00834C26"/>
    <w:rsid w:val="00834CA2"/>
    <w:rsid w:val="00834D12"/>
    <w:rsid w:val="00834D26"/>
    <w:rsid w:val="00834DA2"/>
    <w:rsid w:val="00834E2C"/>
    <w:rsid w:val="00834EB2"/>
    <w:rsid w:val="00834EB4"/>
    <w:rsid w:val="00834F6E"/>
    <w:rsid w:val="00834F83"/>
    <w:rsid w:val="008351A3"/>
    <w:rsid w:val="008351A4"/>
    <w:rsid w:val="008351B9"/>
    <w:rsid w:val="008351C8"/>
    <w:rsid w:val="00835288"/>
    <w:rsid w:val="00835310"/>
    <w:rsid w:val="008353BA"/>
    <w:rsid w:val="008353EC"/>
    <w:rsid w:val="008354C8"/>
    <w:rsid w:val="00835538"/>
    <w:rsid w:val="00835587"/>
    <w:rsid w:val="008356B9"/>
    <w:rsid w:val="008356BC"/>
    <w:rsid w:val="008356DD"/>
    <w:rsid w:val="008356FF"/>
    <w:rsid w:val="00835738"/>
    <w:rsid w:val="00835760"/>
    <w:rsid w:val="00835896"/>
    <w:rsid w:val="00835A32"/>
    <w:rsid w:val="00835AC7"/>
    <w:rsid w:val="00835B91"/>
    <w:rsid w:val="00835E45"/>
    <w:rsid w:val="00835EFF"/>
    <w:rsid w:val="00835F69"/>
    <w:rsid w:val="00835FD3"/>
    <w:rsid w:val="00836090"/>
    <w:rsid w:val="008360B3"/>
    <w:rsid w:val="0083614B"/>
    <w:rsid w:val="0083630F"/>
    <w:rsid w:val="008364E6"/>
    <w:rsid w:val="00836735"/>
    <w:rsid w:val="00836A6D"/>
    <w:rsid w:val="00836BDD"/>
    <w:rsid w:val="00836C65"/>
    <w:rsid w:val="00836D47"/>
    <w:rsid w:val="00836E33"/>
    <w:rsid w:val="00836EC2"/>
    <w:rsid w:val="00836EFC"/>
    <w:rsid w:val="00836F34"/>
    <w:rsid w:val="00836FAB"/>
    <w:rsid w:val="0083718C"/>
    <w:rsid w:val="00837346"/>
    <w:rsid w:val="008373D7"/>
    <w:rsid w:val="00837564"/>
    <w:rsid w:val="00837824"/>
    <w:rsid w:val="00837876"/>
    <w:rsid w:val="008378F7"/>
    <w:rsid w:val="00837960"/>
    <w:rsid w:val="00837A56"/>
    <w:rsid w:val="00837A89"/>
    <w:rsid w:val="00837BDE"/>
    <w:rsid w:val="00837C13"/>
    <w:rsid w:val="00837DE8"/>
    <w:rsid w:val="00837EBE"/>
    <w:rsid w:val="00837F8C"/>
    <w:rsid w:val="008400BE"/>
    <w:rsid w:val="00840343"/>
    <w:rsid w:val="008403B3"/>
    <w:rsid w:val="008403DF"/>
    <w:rsid w:val="008403E0"/>
    <w:rsid w:val="0084042F"/>
    <w:rsid w:val="0084043E"/>
    <w:rsid w:val="00840507"/>
    <w:rsid w:val="00840672"/>
    <w:rsid w:val="00840677"/>
    <w:rsid w:val="0084074C"/>
    <w:rsid w:val="008407A6"/>
    <w:rsid w:val="00840897"/>
    <w:rsid w:val="0084094B"/>
    <w:rsid w:val="00840A0E"/>
    <w:rsid w:val="00840A5E"/>
    <w:rsid w:val="00840B1D"/>
    <w:rsid w:val="00840DAF"/>
    <w:rsid w:val="00840E2D"/>
    <w:rsid w:val="00840FC5"/>
    <w:rsid w:val="0084108C"/>
    <w:rsid w:val="008410E1"/>
    <w:rsid w:val="008412EE"/>
    <w:rsid w:val="0084144F"/>
    <w:rsid w:val="0084149C"/>
    <w:rsid w:val="0084160E"/>
    <w:rsid w:val="00841735"/>
    <w:rsid w:val="00841785"/>
    <w:rsid w:val="00841798"/>
    <w:rsid w:val="008417E4"/>
    <w:rsid w:val="008418CC"/>
    <w:rsid w:val="008418D2"/>
    <w:rsid w:val="008419E3"/>
    <w:rsid w:val="00841ABE"/>
    <w:rsid w:val="00841ABF"/>
    <w:rsid w:val="00841C81"/>
    <w:rsid w:val="00841DD7"/>
    <w:rsid w:val="00841E5B"/>
    <w:rsid w:val="00841E8E"/>
    <w:rsid w:val="00841EFE"/>
    <w:rsid w:val="00841F58"/>
    <w:rsid w:val="00841FC3"/>
    <w:rsid w:val="00841FD5"/>
    <w:rsid w:val="00841FF1"/>
    <w:rsid w:val="0084204C"/>
    <w:rsid w:val="0084210F"/>
    <w:rsid w:val="00842167"/>
    <w:rsid w:val="0084233A"/>
    <w:rsid w:val="0084237D"/>
    <w:rsid w:val="008423B9"/>
    <w:rsid w:val="008424BD"/>
    <w:rsid w:val="0084250A"/>
    <w:rsid w:val="00842724"/>
    <w:rsid w:val="00842844"/>
    <w:rsid w:val="00842928"/>
    <w:rsid w:val="00842966"/>
    <w:rsid w:val="008429A8"/>
    <w:rsid w:val="008429CA"/>
    <w:rsid w:val="008429CB"/>
    <w:rsid w:val="00842B41"/>
    <w:rsid w:val="00842B50"/>
    <w:rsid w:val="00842BAA"/>
    <w:rsid w:val="00842D68"/>
    <w:rsid w:val="00842D93"/>
    <w:rsid w:val="00842DE1"/>
    <w:rsid w:val="00842F5E"/>
    <w:rsid w:val="00843078"/>
    <w:rsid w:val="008430C4"/>
    <w:rsid w:val="008430F1"/>
    <w:rsid w:val="008432B0"/>
    <w:rsid w:val="00843427"/>
    <w:rsid w:val="00843734"/>
    <w:rsid w:val="008437C7"/>
    <w:rsid w:val="008437F1"/>
    <w:rsid w:val="0084387E"/>
    <w:rsid w:val="00843A68"/>
    <w:rsid w:val="00843AEF"/>
    <w:rsid w:val="00843B6C"/>
    <w:rsid w:val="00843C46"/>
    <w:rsid w:val="00843D58"/>
    <w:rsid w:val="0084409E"/>
    <w:rsid w:val="00844257"/>
    <w:rsid w:val="008444FD"/>
    <w:rsid w:val="0084453C"/>
    <w:rsid w:val="0084454E"/>
    <w:rsid w:val="0084464E"/>
    <w:rsid w:val="00844793"/>
    <w:rsid w:val="008447AE"/>
    <w:rsid w:val="00844848"/>
    <w:rsid w:val="0084484A"/>
    <w:rsid w:val="00844876"/>
    <w:rsid w:val="00844997"/>
    <w:rsid w:val="008449E1"/>
    <w:rsid w:val="00844B86"/>
    <w:rsid w:val="00844BA9"/>
    <w:rsid w:val="00844BCF"/>
    <w:rsid w:val="00844C75"/>
    <w:rsid w:val="00844CA3"/>
    <w:rsid w:val="00844CDC"/>
    <w:rsid w:val="00844D89"/>
    <w:rsid w:val="00844DBB"/>
    <w:rsid w:val="00844F59"/>
    <w:rsid w:val="00844F75"/>
    <w:rsid w:val="00844FE8"/>
    <w:rsid w:val="008451BC"/>
    <w:rsid w:val="00845227"/>
    <w:rsid w:val="00845689"/>
    <w:rsid w:val="008456BB"/>
    <w:rsid w:val="00845703"/>
    <w:rsid w:val="00845757"/>
    <w:rsid w:val="0084583D"/>
    <w:rsid w:val="00845841"/>
    <w:rsid w:val="008459B0"/>
    <w:rsid w:val="00845BBE"/>
    <w:rsid w:val="00845BE2"/>
    <w:rsid w:val="00845D57"/>
    <w:rsid w:val="00845EDF"/>
    <w:rsid w:val="00845F7C"/>
    <w:rsid w:val="00845FEB"/>
    <w:rsid w:val="008460C4"/>
    <w:rsid w:val="008460E1"/>
    <w:rsid w:val="00846104"/>
    <w:rsid w:val="00846134"/>
    <w:rsid w:val="0084631D"/>
    <w:rsid w:val="00846336"/>
    <w:rsid w:val="008463FA"/>
    <w:rsid w:val="00846474"/>
    <w:rsid w:val="0084649B"/>
    <w:rsid w:val="008464E7"/>
    <w:rsid w:val="008465C5"/>
    <w:rsid w:val="00846601"/>
    <w:rsid w:val="0084666A"/>
    <w:rsid w:val="008466C6"/>
    <w:rsid w:val="0084673A"/>
    <w:rsid w:val="00846801"/>
    <w:rsid w:val="00846ABC"/>
    <w:rsid w:val="00846B13"/>
    <w:rsid w:val="00846CAE"/>
    <w:rsid w:val="00846D3E"/>
    <w:rsid w:val="00846E91"/>
    <w:rsid w:val="00846F01"/>
    <w:rsid w:val="00846F0E"/>
    <w:rsid w:val="00846F6F"/>
    <w:rsid w:val="00846FA0"/>
    <w:rsid w:val="00846FC2"/>
    <w:rsid w:val="008471F9"/>
    <w:rsid w:val="0084721E"/>
    <w:rsid w:val="00847222"/>
    <w:rsid w:val="0084732D"/>
    <w:rsid w:val="008473F6"/>
    <w:rsid w:val="00847410"/>
    <w:rsid w:val="00847479"/>
    <w:rsid w:val="008474BE"/>
    <w:rsid w:val="008474CD"/>
    <w:rsid w:val="008474CF"/>
    <w:rsid w:val="008476E4"/>
    <w:rsid w:val="0084771D"/>
    <w:rsid w:val="00847997"/>
    <w:rsid w:val="00847A33"/>
    <w:rsid w:val="00847A92"/>
    <w:rsid w:val="00847AE4"/>
    <w:rsid w:val="00847B0C"/>
    <w:rsid w:val="00847B48"/>
    <w:rsid w:val="00847BD8"/>
    <w:rsid w:val="00847BF0"/>
    <w:rsid w:val="00847BF8"/>
    <w:rsid w:val="00847C07"/>
    <w:rsid w:val="00847C30"/>
    <w:rsid w:val="00847CEA"/>
    <w:rsid w:val="00847E66"/>
    <w:rsid w:val="0085011E"/>
    <w:rsid w:val="00850137"/>
    <w:rsid w:val="00850140"/>
    <w:rsid w:val="00850187"/>
    <w:rsid w:val="008501C0"/>
    <w:rsid w:val="00850223"/>
    <w:rsid w:val="00850336"/>
    <w:rsid w:val="00850515"/>
    <w:rsid w:val="00850528"/>
    <w:rsid w:val="00850533"/>
    <w:rsid w:val="0085064E"/>
    <w:rsid w:val="00850681"/>
    <w:rsid w:val="0085070E"/>
    <w:rsid w:val="0085072B"/>
    <w:rsid w:val="0085072F"/>
    <w:rsid w:val="0085076E"/>
    <w:rsid w:val="008507FA"/>
    <w:rsid w:val="00850898"/>
    <w:rsid w:val="008508DA"/>
    <w:rsid w:val="00850ACB"/>
    <w:rsid w:val="00850B7D"/>
    <w:rsid w:val="00850C22"/>
    <w:rsid w:val="00850DA7"/>
    <w:rsid w:val="00850E17"/>
    <w:rsid w:val="00850E65"/>
    <w:rsid w:val="00850F9C"/>
    <w:rsid w:val="008511A5"/>
    <w:rsid w:val="008512BE"/>
    <w:rsid w:val="008512F2"/>
    <w:rsid w:val="00851326"/>
    <w:rsid w:val="008513B9"/>
    <w:rsid w:val="0085149C"/>
    <w:rsid w:val="00851521"/>
    <w:rsid w:val="0085159F"/>
    <w:rsid w:val="008516C2"/>
    <w:rsid w:val="0085172B"/>
    <w:rsid w:val="008517EB"/>
    <w:rsid w:val="008519B4"/>
    <w:rsid w:val="00851AC6"/>
    <w:rsid w:val="00851AFC"/>
    <w:rsid w:val="00851B68"/>
    <w:rsid w:val="00851C51"/>
    <w:rsid w:val="00851E2A"/>
    <w:rsid w:val="00851FDD"/>
    <w:rsid w:val="0085214D"/>
    <w:rsid w:val="008521E6"/>
    <w:rsid w:val="00852358"/>
    <w:rsid w:val="00852382"/>
    <w:rsid w:val="008524DE"/>
    <w:rsid w:val="00852715"/>
    <w:rsid w:val="0085278B"/>
    <w:rsid w:val="008527BC"/>
    <w:rsid w:val="008527E9"/>
    <w:rsid w:val="0085298B"/>
    <w:rsid w:val="00852AA4"/>
    <w:rsid w:val="00852B89"/>
    <w:rsid w:val="00852BFE"/>
    <w:rsid w:val="00852F83"/>
    <w:rsid w:val="00852FDB"/>
    <w:rsid w:val="00852FF0"/>
    <w:rsid w:val="00853005"/>
    <w:rsid w:val="00853077"/>
    <w:rsid w:val="0085308D"/>
    <w:rsid w:val="008530BC"/>
    <w:rsid w:val="00853162"/>
    <w:rsid w:val="00853218"/>
    <w:rsid w:val="008533C2"/>
    <w:rsid w:val="00853527"/>
    <w:rsid w:val="00853550"/>
    <w:rsid w:val="0085355B"/>
    <w:rsid w:val="00853591"/>
    <w:rsid w:val="008535B9"/>
    <w:rsid w:val="008535C6"/>
    <w:rsid w:val="008536B2"/>
    <w:rsid w:val="008536CF"/>
    <w:rsid w:val="00853780"/>
    <w:rsid w:val="008538CA"/>
    <w:rsid w:val="008538EF"/>
    <w:rsid w:val="008538FC"/>
    <w:rsid w:val="00853906"/>
    <w:rsid w:val="00853918"/>
    <w:rsid w:val="00853A46"/>
    <w:rsid w:val="00853AB0"/>
    <w:rsid w:val="00853ABB"/>
    <w:rsid w:val="00853B2F"/>
    <w:rsid w:val="00853C95"/>
    <w:rsid w:val="00853DE1"/>
    <w:rsid w:val="00853E67"/>
    <w:rsid w:val="00854075"/>
    <w:rsid w:val="008541C2"/>
    <w:rsid w:val="0085461D"/>
    <w:rsid w:val="00854661"/>
    <w:rsid w:val="00854741"/>
    <w:rsid w:val="008547A8"/>
    <w:rsid w:val="0085485B"/>
    <w:rsid w:val="00854AD9"/>
    <w:rsid w:val="00854C8A"/>
    <w:rsid w:val="00854CF0"/>
    <w:rsid w:val="00854D65"/>
    <w:rsid w:val="00854D8B"/>
    <w:rsid w:val="00854E57"/>
    <w:rsid w:val="00854F4C"/>
    <w:rsid w:val="00854FC5"/>
    <w:rsid w:val="008550F5"/>
    <w:rsid w:val="008552F4"/>
    <w:rsid w:val="0085534F"/>
    <w:rsid w:val="00855380"/>
    <w:rsid w:val="00855417"/>
    <w:rsid w:val="00855430"/>
    <w:rsid w:val="00855437"/>
    <w:rsid w:val="00855441"/>
    <w:rsid w:val="0085561C"/>
    <w:rsid w:val="0085579D"/>
    <w:rsid w:val="00855886"/>
    <w:rsid w:val="008558DB"/>
    <w:rsid w:val="0085593F"/>
    <w:rsid w:val="00855B11"/>
    <w:rsid w:val="00855B65"/>
    <w:rsid w:val="00855B96"/>
    <w:rsid w:val="00855C7D"/>
    <w:rsid w:val="00855CA6"/>
    <w:rsid w:val="00855D47"/>
    <w:rsid w:val="00855D83"/>
    <w:rsid w:val="00855E0D"/>
    <w:rsid w:val="00855F48"/>
    <w:rsid w:val="00855F6B"/>
    <w:rsid w:val="00856014"/>
    <w:rsid w:val="00856075"/>
    <w:rsid w:val="008562CE"/>
    <w:rsid w:val="00856368"/>
    <w:rsid w:val="00856433"/>
    <w:rsid w:val="008564D6"/>
    <w:rsid w:val="00856558"/>
    <w:rsid w:val="00856622"/>
    <w:rsid w:val="00856851"/>
    <w:rsid w:val="00856A13"/>
    <w:rsid w:val="00856A3D"/>
    <w:rsid w:val="00856B5E"/>
    <w:rsid w:val="00856B7E"/>
    <w:rsid w:val="00856BBB"/>
    <w:rsid w:val="00856BCA"/>
    <w:rsid w:val="00856BE6"/>
    <w:rsid w:val="00856BEA"/>
    <w:rsid w:val="00856CDC"/>
    <w:rsid w:val="00856DEA"/>
    <w:rsid w:val="00856E1B"/>
    <w:rsid w:val="00856E28"/>
    <w:rsid w:val="00856E63"/>
    <w:rsid w:val="00856FB9"/>
    <w:rsid w:val="00856FF2"/>
    <w:rsid w:val="00857005"/>
    <w:rsid w:val="0085713C"/>
    <w:rsid w:val="00857285"/>
    <w:rsid w:val="0085729D"/>
    <w:rsid w:val="008573A1"/>
    <w:rsid w:val="00857418"/>
    <w:rsid w:val="008574F8"/>
    <w:rsid w:val="0085752A"/>
    <w:rsid w:val="0085762D"/>
    <w:rsid w:val="008577D7"/>
    <w:rsid w:val="008577E7"/>
    <w:rsid w:val="008577F9"/>
    <w:rsid w:val="008577FC"/>
    <w:rsid w:val="0085786E"/>
    <w:rsid w:val="008578CF"/>
    <w:rsid w:val="008579E5"/>
    <w:rsid w:val="00857A7E"/>
    <w:rsid w:val="00857ACA"/>
    <w:rsid w:val="00857B98"/>
    <w:rsid w:val="00857C02"/>
    <w:rsid w:val="00857C5F"/>
    <w:rsid w:val="00857F8F"/>
    <w:rsid w:val="00857FC5"/>
    <w:rsid w:val="0086005D"/>
    <w:rsid w:val="008600B4"/>
    <w:rsid w:val="00860107"/>
    <w:rsid w:val="008601D1"/>
    <w:rsid w:val="008602F4"/>
    <w:rsid w:val="00860337"/>
    <w:rsid w:val="008603D5"/>
    <w:rsid w:val="0086059F"/>
    <w:rsid w:val="008605CD"/>
    <w:rsid w:val="008605D8"/>
    <w:rsid w:val="0086067C"/>
    <w:rsid w:val="0086085E"/>
    <w:rsid w:val="00860C7F"/>
    <w:rsid w:val="00860D24"/>
    <w:rsid w:val="00860E46"/>
    <w:rsid w:val="00860FBE"/>
    <w:rsid w:val="00860FD4"/>
    <w:rsid w:val="00861117"/>
    <w:rsid w:val="00861166"/>
    <w:rsid w:val="008611A7"/>
    <w:rsid w:val="0086125C"/>
    <w:rsid w:val="00861430"/>
    <w:rsid w:val="008614F3"/>
    <w:rsid w:val="0086155F"/>
    <w:rsid w:val="0086156E"/>
    <w:rsid w:val="00861609"/>
    <w:rsid w:val="00861647"/>
    <w:rsid w:val="00861722"/>
    <w:rsid w:val="008617CD"/>
    <w:rsid w:val="0086191D"/>
    <w:rsid w:val="0086197D"/>
    <w:rsid w:val="008619BB"/>
    <w:rsid w:val="00861AEC"/>
    <w:rsid w:val="00861B2A"/>
    <w:rsid w:val="00861C33"/>
    <w:rsid w:val="00861C36"/>
    <w:rsid w:val="00861E1E"/>
    <w:rsid w:val="00861E54"/>
    <w:rsid w:val="00861F01"/>
    <w:rsid w:val="00861F40"/>
    <w:rsid w:val="00862142"/>
    <w:rsid w:val="008621BD"/>
    <w:rsid w:val="00862274"/>
    <w:rsid w:val="008622FE"/>
    <w:rsid w:val="008623FD"/>
    <w:rsid w:val="0086249A"/>
    <w:rsid w:val="008624DD"/>
    <w:rsid w:val="00862674"/>
    <w:rsid w:val="0086272A"/>
    <w:rsid w:val="0086284F"/>
    <w:rsid w:val="00862878"/>
    <w:rsid w:val="00862892"/>
    <w:rsid w:val="008628B0"/>
    <w:rsid w:val="0086295B"/>
    <w:rsid w:val="008629D1"/>
    <w:rsid w:val="00862A19"/>
    <w:rsid w:val="00862A64"/>
    <w:rsid w:val="00862BCA"/>
    <w:rsid w:val="00862CE2"/>
    <w:rsid w:val="00862E51"/>
    <w:rsid w:val="00862F1B"/>
    <w:rsid w:val="008631C0"/>
    <w:rsid w:val="008631C3"/>
    <w:rsid w:val="00863240"/>
    <w:rsid w:val="00863366"/>
    <w:rsid w:val="0086358D"/>
    <w:rsid w:val="008635EE"/>
    <w:rsid w:val="00863600"/>
    <w:rsid w:val="00863690"/>
    <w:rsid w:val="0086378C"/>
    <w:rsid w:val="008637EE"/>
    <w:rsid w:val="0086381D"/>
    <w:rsid w:val="0086383E"/>
    <w:rsid w:val="008638F6"/>
    <w:rsid w:val="00863905"/>
    <w:rsid w:val="00863920"/>
    <w:rsid w:val="00863A0F"/>
    <w:rsid w:val="00863A7F"/>
    <w:rsid w:val="00863C22"/>
    <w:rsid w:val="00863D0E"/>
    <w:rsid w:val="00863D3B"/>
    <w:rsid w:val="00863E1D"/>
    <w:rsid w:val="00863E4F"/>
    <w:rsid w:val="00863E9C"/>
    <w:rsid w:val="00863F0D"/>
    <w:rsid w:val="00864022"/>
    <w:rsid w:val="0086402A"/>
    <w:rsid w:val="008640B7"/>
    <w:rsid w:val="008640F1"/>
    <w:rsid w:val="00864128"/>
    <w:rsid w:val="0086413C"/>
    <w:rsid w:val="00864194"/>
    <w:rsid w:val="008641CC"/>
    <w:rsid w:val="008642C7"/>
    <w:rsid w:val="008643BE"/>
    <w:rsid w:val="00864502"/>
    <w:rsid w:val="00864525"/>
    <w:rsid w:val="008646F8"/>
    <w:rsid w:val="0086471E"/>
    <w:rsid w:val="008647AA"/>
    <w:rsid w:val="008647B6"/>
    <w:rsid w:val="008647F6"/>
    <w:rsid w:val="0086499A"/>
    <w:rsid w:val="00864A07"/>
    <w:rsid w:val="00864C17"/>
    <w:rsid w:val="00864C72"/>
    <w:rsid w:val="00864C76"/>
    <w:rsid w:val="00864CCC"/>
    <w:rsid w:val="00864DD6"/>
    <w:rsid w:val="00864DF7"/>
    <w:rsid w:val="00864E71"/>
    <w:rsid w:val="00864F10"/>
    <w:rsid w:val="00865005"/>
    <w:rsid w:val="0086505B"/>
    <w:rsid w:val="0086507E"/>
    <w:rsid w:val="0086509F"/>
    <w:rsid w:val="0086511C"/>
    <w:rsid w:val="008653CD"/>
    <w:rsid w:val="00865457"/>
    <w:rsid w:val="0086549E"/>
    <w:rsid w:val="00865503"/>
    <w:rsid w:val="008655E3"/>
    <w:rsid w:val="008656B3"/>
    <w:rsid w:val="008656DE"/>
    <w:rsid w:val="008656F4"/>
    <w:rsid w:val="00865771"/>
    <w:rsid w:val="00865887"/>
    <w:rsid w:val="00865948"/>
    <w:rsid w:val="00865A3A"/>
    <w:rsid w:val="00865ACD"/>
    <w:rsid w:val="00865C90"/>
    <w:rsid w:val="00865D3F"/>
    <w:rsid w:val="00865E09"/>
    <w:rsid w:val="00865E18"/>
    <w:rsid w:val="00865E9D"/>
    <w:rsid w:val="00865EC6"/>
    <w:rsid w:val="00865ECE"/>
    <w:rsid w:val="00865FC7"/>
    <w:rsid w:val="00866085"/>
    <w:rsid w:val="008660A6"/>
    <w:rsid w:val="008660E2"/>
    <w:rsid w:val="00866122"/>
    <w:rsid w:val="0086615D"/>
    <w:rsid w:val="0086619E"/>
    <w:rsid w:val="008661AA"/>
    <w:rsid w:val="0086623E"/>
    <w:rsid w:val="0086628A"/>
    <w:rsid w:val="008662A1"/>
    <w:rsid w:val="00866563"/>
    <w:rsid w:val="00866564"/>
    <w:rsid w:val="00866594"/>
    <w:rsid w:val="00866653"/>
    <w:rsid w:val="00866696"/>
    <w:rsid w:val="008666B6"/>
    <w:rsid w:val="0086674D"/>
    <w:rsid w:val="008667C6"/>
    <w:rsid w:val="008667E4"/>
    <w:rsid w:val="00866835"/>
    <w:rsid w:val="008669C8"/>
    <w:rsid w:val="00866AEA"/>
    <w:rsid w:val="00866BFA"/>
    <w:rsid w:val="00866C0F"/>
    <w:rsid w:val="00866C59"/>
    <w:rsid w:val="00866D29"/>
    <w:rsid w:val="00866E36"/>
    <w:rsid w:val="0086706A"/>
    <w:rsid w:val="0086706E"/>
    <w:rsid w:val="008670E1"/>
    <w:rsid w:val="008672A0"/>
    <w:rsid w:val="008672F1"/>
    <w:rsid w:val="00867496"/>
    <w:rsid w:val="008675AD"/>
    <w:rsid w:val="008675E0"/>
    <w:rsid w:val="008676F3"/>
    <w:rsid w:val="008678ED"/>
    <w:rsid w:val="00867A8F"/>
    <w:rsid w:val="00867AE3"/>
    <w:rsid w:val="00867C0D"/>
    <w:rsid w:val="00867C29"/>
    <w:rsid w:val="00867C3B"/>
    <w:rsid w:val="00867C4F"/>
    <w:rsid w:val="00867D18"/>
    <w:rsid w:val="00867EC5"/>
    <w:rsid w:val="008700B2"/>
    <w:rsid w:val="008701EE"/>
    <w:rsid w:val="008703EE"/>
    <w:rsid w:val="008704C4"/>
    <w:rsid w:val="00870579"/>
    <w:rsid w:val="008707D0"/>
    <w:rsid w:val="008707D4"/>
    <w:rsid w:val="008708B7"/>
    <w:rsid w:val="008708ED"/>
    <w:rsid w:val="00870A23"/>
    <w:rsid w:val="00870C5C"/>
    <w:rsid w:val="00870E29"/>
    <w:rsid w:val="00870E99"/>
    <w:rsid w:val="00870E9C"/>
    <w:rsid w:val="00870FC9"/>
    <w:rsid w:val="00871061"/>
    <w:rsid w:val="00871064"/>
    <w:rsid w:val="008711BD"/>
    <w:rsid w:val="00871225"/>
    <w:rsid w:val="00871233"/>
    <w:rsid w:val="0087124C"/>
    <w:rsid w:val="0087128A"/>
    <w:rsid w:val="008713E3"/>
    <w:rsid w:val="00871745"/>
    <w:rsid w:val="00871771"/>
    <w:rsid w:val="00871865"/>
    <w:rsid w:val="0087186A"/>
    <w:rsid w:val="00871959"/>
    <w:rsid w:val="00871965"/>
    <w:rsid w:val="00871986"/>
    <w:rsid w:val="00871AC2"/>
    <w:rsid w:val="00871B4C"/>
    <w:rsid w:val="00871B62"/>
    <w:rsid w:val="00871B9F"/>
    <w:rsid w:val="00871C05"/>
    <w:rsid w:val="00871D25"/>
    <w:rsid w:val="00871DEB"/>
    <w:rsid w:val="00871E84"/>
    <w:rsid w:val="00871F7A"/>
    <w:rsid w:val="008721ED"/>
    <w:rsid w:val="008722B7"/>
    <w:rsid w:val="008722BF"/>
    <w:rsid w:val="008722F8"/>
    <w:rsid w:val="008724DF"/>
    <w:rsid w:val="0087260E"/>
    <w:rsid w:val="008726D7"/>
    <w:rsid w:val="00872719"/>
    <w:rsid w:val="00872721"/>
    <w:rsid w:val="008728F2"/>
    <w:rsid w:val="0087290A"/>
    <w:rsid w:val="0087298E"/>
    <w:rsid w:val="008729CD"/>
    <w:rsid w:val="00872BDE"/>
    <w:rsid w:val="00872C31"/>
    <w:rsid w:val="00872C6A"/>
    <w:rsid w:val="00872C99"/>
    <w:rsid w:val="00872DA6"/>
    <w:rsid w:val="00872DFA"/>
    <w:rsid w:val="00872E98"/>
    <w:rsid w:val="008730FE"/>
    <w:rsid w:val="008731C8"/>
    <w:rsid w:val="008732D4"/>
    <w:rsid w:val="008732F9"/>
    <w:rsid w:val="00873375"/>
    <w:rsid w:val="00873389"/>
    <w:rsid w:val="0087359B"/>
    <w:rsid w:val="008735F6"/>
    <w:rsid w:val="0087385B"/>
    <w:rsid w:val="008738C1"/>
    <w:rsid w:val="00873924"/>
    <w:rsid w:val="00873A83"/>
    <w:rsid w:val="00873B5A"/>
    <w:rsid w:val="00873CFA"/>
    <w:rsid w:val="00873DEB"/>
    <w:rsid w:val="0087401A"/>
    <w:rsid w:val="0087420F"/>
    <w:rsid w:val="00874236"/>
    <w:rsid w:val="0087425B"/>
    <w:rsid w:val="008742BD"/>
    <w:rsid w:val="008746A9"/>
    <w:rsid w:val="008747DC"/>
    <w:rsid w:val="00874954"/>
    <w:rsid w:val="00874A17"/>
    <w:rsid w:val="00874AAA"/>
    <w:rsid w:val="00874B6E"/>
    <w:rsid w:val="00874C50"/>
    <w:rsid w:val="00874CAE"/>
    <w:rsid w:val="00874DD9"/>
    <w:rsid w:val="00874E43"/>
    <w:rsid w:val="00874E8C"/>
    <w:rsid w:val="00874E93"/>
    <w:rsid w:val="00874FF5"/>
    <w:rsid w:val="00875041"/>
    <w:rsid w:val="00875044"/>
    <w:rsid w:val="0087508E"/>
    <w:rsid w:val="008751BE"/>
    <w:rsid w:val="008751EB"/>
    <w:rsid w:val="00875297"/>
    <w:rsid w:val="00875446"/>
    <w:rsid w:val="00875449"/>
    <w:rsid w:val="008754E7"/>
    <w:rsid w:val="00875514"/>
    <w:rsid w:val="0087554A"/>
    <w:rsid w:val="00875597"/>
    <w:rsid w:val="0087559F"/>
    <w:rsid w:val="008755F2"/>
    <w:rsid w:val="00875870"/>
    <w:rsid w:val="008758E5"/>
    <w:rsid w:val="00875904"/>
    <w:rsid w:val="0087594B"/>
    <w:rsid w:val="00875A09"/>
    <w:rsid w:val="00875A2D"/>
    <w:rsid w:val="00875A42"/>
    <w:rsid w:val="00875B11"/>
    <w:rsid w:val="00875B25"/>
    <w:rsid w:val="00875C56"/>
    <w:rsid w:val="00875CDD"/>
    <w:rsid w:val="00875D21"/>
    <w:rsid w:val="00875E1F"/>
    <w:rsid w:val="00875E38"/>
    <w:rsid w:val="00875E4E"/>
    <w:rsid w:val="00875E5F"/>
    <w:rsid w:val="00875EC4"/>
    <w:rsid w:val="00876010"/>
    <w:rsid w:val="00876087"/>
    <w:rsid w:val="00876147"/>
    <w:rsid w:val="0087620A"/>
    <w:rsid w:val="0087632F"/>
    <w:rsid w:val="0087660C"/>
    <w:rsid w:val="00876711"/>
    <w:rsid w:val="0087671F"/>
    <w:rsid w:val="00876819"/>
    <w:rsid w:val="008768BF"/>
    <w:rsid w:val="008768D2"/>
    <w:rsid w:val="008768DF"/>
    <w:rsid w:val="0087699B"/>
    <w:rsid w:val="008769E2"/>
    <w:rsid w:val="00876A3F"/>
    <w:rsid w:val="00876ABB"/>
    <w:rsid w:val="00876AF9"/>
    <w:rsid w:val="00876CEB"/>
    <w:rsid w:val="0087705B"/>
    <w:rsid w:val="008770A1"/>
    <w:rsid w:val="008770DA"/>
    <w:rsid w:val="008770F5"/>
    <w:rsid w:val="00877199"/>
    <w:rsid w:val="00877330"/>
    <w:rsid w:val="00877362"/>
    <w:rsid w:val="00877519"/>
    <w:rsid w:val="00877561"/>
    <w:rsid w:val="0087769E"/>
    <w:rsid w:val="008776C5"/>
    <w:rsid w:val="0087777E"/>
    <w:rsid w:val="0087779E"/>
    <w:rsid w:val="0087783F"/>
    <w:rsid w:val="00877935"/>
    <w:rsid w:val="0087795C"/>
    <w:rsid w:val="00877961"/>
    <w:rsid w:val="00877B7B"/>
    <w:rsid w:val="00877BA0"/>
    <w:rsid w:val="00877C11"/>
    <w:rsid w:val="00877C1F"/>
    <w:rsid w:val="00877C4C"/>
    <w:rsid w:val="00877CA6"/>
    <w:rsid w:val="00877CB6"/>
    <w:rsid w:val="00877CCF"/>
    <w:rsid w:val="00877D65"/>
    <w:rsid w:val="00877E28"/>
    <w:rsid w:val="00877E32"/>
    <w:rsid w:val="00877E96"/>
    <w:rsid w:val="00877F1E"/>
    <w:rsid w:val="00877F83"/>
    <w:rsid w:val="008800CE"/>
    <w:rsid w:val="00880113"/>
    <w:rsid w:val="008801D1"/>
    <w:rsid w:val="00880231"/>
    <w:rsid w:val="008802E5"/>
    <w:rsid w:val="0088037E"/>
    <w:rsid w:val="008805A0"/>
    <w:rsid w:val="008805AC"/>
    <w:rsid w:val="00880630"/>
    <w:rsid w:val="00880664"/>
    <w:rsid w:val="00880699"/>
    <w:rsid w:val="00880711"/>
    <w:rsid w:val="008807F7"/>
    <w:rsid w:val="00880878"/>
    <w:rsid w:val="008809A9"/>
    <w:rsid w:val="008809F3"/>
    <w:rsid w:val="00880A72"/>
    <w:rsid w:val="00880A8A"/>
    <w:rsid w:val="00880BB8"/>
    <w:rsid w:val="00880BFC"/>
    <w:rsid w:val="00880CCA"/>
    <w:rsid w:val="00880DF3"/>
    <w:rsid w:val="00880E5A"/>
    <w:rsid w:val="00880E92"/>
    <w:rsid w:val="00880EC0"/>
    <w:rsid w:val="00880ED3"/>
    <w:rsid w:val="00881104"/>
    <w:rsid w:val="00881120"/>
    <w:rsid w:val="0088129E"/>
    <w:rsid w:val="0088133F"/>
    <w:rsid w:val="0088140E"/>
    <w:rsid w:val="0088141C"/>
    <w:rsid w:val="0088143F"/>
    <w:rsid w:val="00881636"/>
    <w:rsid w:val="00881650"/>
    <w:rsid w:val="0088176A"/>
    <w:rsid w:val="008817C2"/>
    <w:rsid w:val="0088188A"/>
    <w:rsid w:val="00881890"/>
    <w:rsid w:val="0088194E"/>
    <w:rsid w:val="00881A36"/>
    <w:rsid w:val="00881B93"/>
    <w:rsid w:val="00881C04"/>
    <w:rsid w:val="00881C14"/>
    <w:rsid w:val="00881D8D"/>
    <w:rsid w:val="00881E78"/>
    <w:rsid w:val="00881E82"/>
    <w:rsid w:val="00881EAD"/>
    <w:rsid w:val="00881ED9"/>
    <w:rsid w:val="00881F15"/>
    <w:rsid w:val="008820E3"/>
    <w:rsid w:val="00882144"/>
    <w:rsid w:val="00882163"/>
    <w:rsid w:val="00882184"/>
    <w:rsid w:val="008821A6"/>
    <w:rsid w:val="00882215"/>
    <w:rsid w:val="00882331"/>
    <w:rsid w:val="0088249F"/>
    <w:rsid w:val="008824E0"/>
    <w:rsid w:val="0088252F"/>
    <w:rsid w:val="0088274E"/>
    <w:rsid w:val="0088278B"/>
    <w:rsid w:val="008828C6"/>
    <w:rsid w:val="00882A0C"/>
    <w:rsid w:val="00882AED"/>
    <w:rsid w:val="00882B03"/>
    <w:rsid w:val="00882B12"/>
    <w:rsid w:val="00882C3E"/>
    <w:rsid w:val="00882CBE"/>
    <w:rsid w:val="00882D06"/>
    <w:rsid w:val="00882DF1"/>
    <w:rsid w:val="00882E90"/>
    <w:rsid w:val="00882EA1"/>
    <w:rsid w:val="00882EF7"/>
    <w:rsid w:val="00882F80"/>
    <w:rsid w:val="0088308B"/>
    <w:rsid w:val="0088312A"/>
    <w:rsid w:val="008832C6"/>
    <w:rsid w:val="008833F7"/>
    <w:rsid w:val="00883519"/>
    <w:rsid w:val="008835FA"/>
    <w:rsid w:val="00883627"/>
    <w:rsid w:val="00883664"/>
    <w:rsid w:val="00883778"/>
    <w:rsid w:val="008837C3"/>
    <w:rsid w:val="00883816"/>
    <w:rsid w:val="00883857"/>
    <w:rsid w:val="008838A0"/>
    <w:rsid w:val="00883A24"/>
    <w:rsid w:val="00883AF3"/>
    <w:rsid w:val="00883B8D"/>
    <w:rsid w:val="00883C93"/>
    <w:rsid w:val="00883D8D"/>
    <w:rsid w:val="00883DCF"/>
    <w:rsid w:val="00883DFE"/>
    <w:rsid w:val="00884002"/>
    <w:rsid w:val="00884013"/>
    <w:rsid w:val="008843C1"/>
    <w:rsid w:val="0088466C"/>
    <w:rsid w:val="0088498D"/>
    <w:rsid w:val="008849CD"/>
    <w:rsid w:val="00884C9D"/>
    <w:rsid w:val="00884E97"/>
    <w:rsid w:val="00884ECC"/>
    <w:rsid w:val="00884F21"/>
    <w:rsid w:val="00885388"/>
    <w:rsid w:val="008853D5"/>
    <w:rsid w:val="0088556C"/>
    <w:rsid w:val="0088583F"/>
    <w:rsid w:val="008858E7"/>
    <w:rsid w:val="00885924"/>
    <w:rsid w:val="00885A46"/>
    <w:rsid w:val="00885A60"/>
    <w:rsid w:val="00885AD5"/>
    <w:rsid w:val="00885C20"/>
    <w:rsid w:val="00885C22"/>
    <w:rsid w:val="00885C78"/>
    <w:rsid w:val="00885CB4"/>
    <w:rsid w:val="00885D00"/>
    <w:rsid w:val="00885D09"/>
    <w:rsid w:val="00885D67"/>
    <w:rsid w:val="00885D84"/>
    <w:rsid w:val="00885EAF"/>
    <w:rsid w:val="00885F00"/>
    <w:rsid w:val="00885F24"/>
    <w:rsid w:val="00885FB6"/>
    <w:rsid w:val="00886067"/>
    <w:rsid w:val="00886111"/>
    <w:rsid w:val="008863C7"/>
    <w:rsid w:val="0088649D"/>
    <w:rsid w:val="00886595"/>
    <w:rsid w:val="008865B2"/>
    <w:rsid w:val="00886632"/>
    <w:rsid w:val="00886742"/>
    <w:rsid w:val="0088681B"/>
    <w:rsid w:val="00886875"/>
    <w:rsid w:val="0088689B"/>
    <w:rsid w:val="008868F8"/>
    <w:rsid w:val="0088691A"/>
    <w:rsid w:val="00886945"/>
    <w:rsid w:val="00886B15"/>
    <w:rsid w:val="00886B2C"/>
    <w:rsid w:val="00886C3D"/>
    <w:rsid w:val="00886C6F"/>
    <w:rsid w:val="00886C7A"/>
    <w:rsid w:val="00886CD1"/>
    <w:rsid w:val="00886D5C"/>
    <w:rsid w:val="00886D6A"/>
    <w:rsid w:val="00886F6E"/>
    <w:rsid w:val="00886F84"/>
    <w:rsid w:val="00887002"/>
    <w:rsid w:val="008870D9"/>
    <w:rsid w:val="008871ED"/>
    <w:rsid w:val="00887220"/>
    <w:rsid w:val="00887369"/>
    <w:rsid w:val="008873D8"/>
    <w:rsid w:val="00887421"/>
    <w:rsid w:val="0088743F"/>
    <w:rsid w:val="0088744B"/>
    <w:rsid w:val="00887459"/>
    <w:rsid w:val="00887561"/>
    <w:rsid w:val="00887569"/>
    <w:rsid w:val="008875A2"/>
    <w:rsid w:val="0088765A"/>
    <w:rsid w:val="0088765F"/>
    <w:rsid w:val="00887685"/>
    <w:rsid w:val="00887716"/>
    <w:rsid w:val="008877A7"/>
    <w:rsid w:val="00887835"/>
    <w:rsid w:val="00887883"/>
    <w:rsid w:val="008878FE"/>
    <w:rsid w:val="0088794B"/>
    <w:rsid w:val="008879C7"/>
    <w:rsid w:val="00887B75"/>
    <w:rsid w:val="00887BF3"/>
    <w:rsid w:val="00887C89"/>
    <w:rsid w:val="00887C9F"/>
    <w:rsid w:val="00887D80"/>
    <w:rsid w:val="00887DB8"/>
    <w:rsid w:val="00887FA7"/>
    <w:rsid w:val="00887FAA"/>
    <w:rsid w:val="00887FEA"/>
    <w:rsid w:val="00890016"/>
    <w:rsid w:val="00890068"/>
    <w:rsid w:val="008902B5"/>
    <w:rsid w:val="0089069D"/>
    <w:rsid w:val="008906D5"/>
    <w:rsid w:val="008906E0"/>
    <w:rsid w:val="00890766"/>
    <w:rsid w:val="00890769"/>
    <w:rsid w:val="008907E6"/>
    <w:rsid w:val="008907ED"/>
    <w:rsid w:val="0089085A"/>
    <w:rsid w:val="00890902"/>
    <w:rsid w:val="00890AA4"/>
    <w:rsid w:val="00890C9F"/>
    <w:rsid w:val="00890ED6"/>
    <w:rsid w:val="00890FB6"/>
    <w:rsid w:val="0089122E"/>
    <w:rsid w:val="0089123D"/>
    <w:rsid w:val="00891318"/>
    <w:rsid w:val="008913E2"/>
    <w:rsid w:val="008913F7"/>
    <w:rsid w:val="00891523"/>
    <w:rsid w:val="008916CA"/>
    <w:rsid w:val="008916DC"/>
    <w:rsid w:val="0089172D"/>
    <w:rsid w:val="0089181E"/>
    <w:rsid w:val="008918D5"/>
    <w:rsid w:val="0089193F"/>
    <w:rsid w:val="00891947"/>
    <w:rsid w:val="008919DF"/>
    <w:rsid w:val="00891A46"/>
    <w:rsid w:val="00891ACE"/>
    <w:rsid w:val="00891B33"/>
    <w:rsid w:val="00891B8E"/>
    <w:rsid w:val="00891BB5"/>
    <w:rsid w:val="00891C7F"/>
    <w:rsid w:val="00891C8F"/>
    <w:rsid w:val="00891D3E"/>
    <w:rsid w:val="00891DA2"/>
    <w:rsid w:val="00892000"/>
    <w:rsid w:val="0089201B"/>
    <w:rsid w:val="00892142"/>
    <w:rsid w:val="00892165"/>
    <w:rsid w:val="00892187"/>
    <w:rsid w:val="00892356"/>
    <w:rsid w:val="0089239A"/>
    <w:rsid w:val="008925C6"/>
    <w:rsid w:val="008926AB"/>
    <w:rsid w:val="008927D9"/>
    <w:rsid w:val="00892854"/>
    <w:rsid w:val="00892975"/>
    <w:rsid w:val="008929AD"/>
    <w:rsid w:val="008929BB"/>
    <w:rsid w:val="00892A36"/>
    <w:rsid w:val="00892A47"/>
    <w:rsid w:val="00892B61"/>
    <w:rsid w:val="00892E20"/>
    <w:rsid w:val="00892E9D"/>
    <w:rsid w:val="00892EA8"/>
    <w:rsid w:val="008930F3"/>
    <w:rsid w:val="00893235"/>
    <w:rsid w:val="008932BA"/>
    <w:rsid w:val="008933FC"/>
    <w:rsid w:val="00893403"/>
    <w:rsid w:val="008934A6"/>
    <w:rsid w:val="00893663"/>
    <w:rsid w:val="008937A0"/>
    <w:rsid w:val="00893894"/>
    <w:rsid w:val="008938E0"/>
    <w:rsid w:val="00893A32"/>
    <w:rsid w:val="00893BA3"/>
    <w:rsid w:val="00893C52"/>
    <w:rsid w:val="00893CBA"/>
    <w:rsid w:val="00893E9E"/>
    <w:rsid w:val="00893ECF"/>
    <w:rsid w:val="00893EFD"/>
    <w:rsid w:val="0089400E"/>
    <w:rsid w:val="00894139"/>
    <w:rsid w:val="00894149"/>
    <w:rsid w:val="008941B9"/>
    <w:rsid w:val="008941C8"/>
    <w:rsid w:val="008941CE"/>
    <w:rsid w:val="00894327"/>
    <w:rsid w:val="00894329"/>
    <w:rsid w:val="008943AD"/>
    <w:rsid w:val="008943E5"/>
    <w:rsid w:val="008945AF"/>
    <w:rsid w:val="00894639"/>
    <w:rsid w:val="008946C2"/>
    <w:rsid w:val="00894712"/>
    <w:rsid w:val="00894802"/>
    <w:rsid w:val="0089482F"/>
    <w:rsid w:val="00894899"/>
    <w:rsid w:val="008949A8"/>
    <w:rsid w:val="00894A1A"/>
    <w:rsid w:val="00894B06"/>
    <w:rsid w:val="00894F08"/>
    <w:rsid w:val="00895250"/>
    <w:rsid w:val="00895434"/>
    <w:rsid w:val="00895531"/>
    <w:rsid w:val="008955C7"/>
    <w:rsid w:val="0089563B"/>
    <w:rsid w:val="0089566B"/>
    <w:rsid w:val="008956B9"/>
    <w:rsid w:val="0089580F"/>
    <w:rsid w:val="008959A8"/>
    <w:rsid w:val="008959FD"/>
    <w:rsid w:val="00895A9D"/>
    <w:rsid w:val="00895CEA"/>
    <w:rsid w:val="00895D95"/>
    <w:rsid w:val="00896112"/>
    <w:rsid w:val="00896117"/>
    <w:rsid w:val="00896321"/>
    <w:rsid w:val="008963C0"/>
    <w:rsid w:val="008963EF"/>
    <w:rsid w:val="0089649E"/>
    <w:rsid w:val="0089652A"/>
    <w:rsid w:val="008965D2"/>
    <w:rsid w:val="008966B5"/>
    <w:rsid w:val="008966CB"/>
    <w:rsid w:val="00896802"/>
    <w:rsid w:val="00896896"/>
    <w:rsid w:val="008969C7"/>
    <w:rsid w:val="00896D11"/>
    <w:rsid w:val="00896E9D"/>
    <w:rsid w:val="00896EB1"/>
    <w:rsid w:val="00897072"/>
    <w:rsid w:val="008970BD"/>
    <w:rsid w:val="00897225"/>
    <w:rsid w:val="00897294"/>
    <w:rsid w:val="00897522"/>
    <w:rsid w:val="00897631"/>
    <w:rsid w:val="008977AD"/>
    <w:rsid w:val="00897829"/>
    <w:rsid w:val="0089786D"/>
    <w:rsid w:val="00897889"/>
    <w:rsid w:val="00897896"/>
    <w:rsid w:val="00897906"/>
    <w:rsid w:val="00897A5F"/>
    <w:rsid w:val="00897B31"/>
    <w:rsid w:val="00897C1A"/>
    <w:rsid w:val="00897C2D"/>
    <w:rsid w:val="00897D33"/>
    <w:rsid w:val="00897E23"/>
    <w:rsid w:val="00897E2F"/>
    <w:rsid w:val="00897EB9"/>
    <w:rsid w:val="00897EDF"/>
    <w:rsid w:val="00897F29"/>
    <w:rsid w:val="00897F54"/>
    <w:rsid w:val="008A0015"/>
    <w:rsid w:val="008A0049"/>
    <w:rsid w:val="008A01A9"/>
    <w:rsid w:val="008A02D4"/>
    <w:rsid w:val="008A03E7"/>
    <w:rsid w:val="008A0498"/>
    <w:rsid w:val="008A0613"/>
    <w:rsid w:val="008A0679"/>
    <w:rsid w:val="008A0689"/>
    <w:rsid w:val="008A07CA"/>
    <w:rsid w:val="008A07E4"/>
    <w:rsid w:val="008A0884"/>
    <w:rsid w:val="008A0A0E"/>
    <w:rsid w:val="008A0A34"/>
    <w:rsid w:val="008A0AD2"/>
    <w:rsid w:val="008A0D48"/>
    <w:rsid w:val="008A0DC3"/>
    <w:rsid w:val="008A0E0B"/>
    <w:rsid w:val="008A0E7F"/>
    <w:rsid w:val="008A0F76"/>
    <w:rsid w:val="008A1074"/>
    <w:rsid w:val="008A108E"/>
    <w:rsid w:val="008A1112"/>
    <w:rsid w:val="008A1132"/>
    <w:rsid w:val="008A1133"/>
    <w:rsid w:val="008A1183"/>
    <w:rsid w:val="008A1198"/>
    <w:rsid w:val="008A11E7"/>
    <w:rsid w:val="008A12BF"/>
    <w:rsid w:val="008A133F"/>
    <w:rsid w:val="008A1378"/>
    <w:rsid w:val="008A137B"/>
    <w:rsid w:val="008A13A1"/>
    <w:rsid w:val="008A13D5"/>
    <w:rsid w:val="008A13D7"/>
    <w:rsid w:val="008A1456"/>
    <w:rsid w:val="008A154F"/>
    <w:rsid w:val="008A1582"/>
    <w:rsid w:val="008A15EE"/>
    <w:rsid w:val="008A164A"/>
    <w:rsid w:val="008A16DA"/>
    <w:rsid w:val="008A17C7"/>
    <w:rsid w:val="008A1868"/>
    <w:rsid w:val="008A1A64"/>
    <w:rsid w:val="008A1B70"/>
    <w:rsid w:val="008A1CB1"/>
    <w:rsid w:val="008A1CB3"/>
    <w:rsid w:val="008A1D0F"/>
    <w:rsid w:val="008A1DD3"/>
    <w:rsid w:val="008A1E20"/>
    <w:rsid w:val="008A1E39"/>
    <w:rsid w:val="008A1E6B"/>
    <w:rsid w:val="008A1EF4"/>
    <w:rsid w:val="008A1F23"/>
    <w:rsid w:val="008A227D"/>
    <w:rsid w:val="008A229A"/>
    <w:rsid w:val="008A22D6"/>
    <w:rsid w:val="008A2428"/>
    <w:rsid w:val="008A24B9"/>
    <w:rsid w:val="008A2639"/>
    <w:rsid w:val="008A2666"/>
    <w:rsid w:val="008A26B4"/>
    <w:rsid w:val="008A26F3"/>
    <w:rsid w:val="008A2754"/>
    <w:rsid w:val="008A2765"/>
    <w:rsid w:val="008A277D"/>
    <w:rsid w:val="008A27AF"/>
    <w:rsid w:val="008A2833"/>
    <w:rsid w:val="008A28EE"/>
    <w:rsid w:val="008A2989"/>
    <w:rsid w:val="008A2995"/>
    <w:rsid w:val="008A29AA"/>
    <w:rsid w:val="008A29DB"/>
    <w:rsid w:val="008A2A8B"/>
    <w:rsid w:val="008A2BBF"/>
    <w:rsid w:val="008A2C83"/>
    <w:rsid w:val="008A2DA2"/>
    <w:rsid w:val="008A2E2E"/>
    <w:rsid w:val="008A2E80"/>
    <w:rsid w:val="008A313B"/>
    <w:rsid w:val="008A3251"/>
    <w:rsid w:val="008A3280"/>
    <w:rsid w:val="008A3285"/>
    <w:rsid w:val="008A3453"/>
    <w:rsid w:val="008A34FE"/>
    <w:rsid w:val="008A354D"/>
    <w:rsid w:val="008A35E5"/>
    <w:rsid w:val="008A371D"/>
    <w:rsid w:val="008A38CB"/>
    <w:rsid w:val="008A393B"/>
    <w:rsid w:val="008A39E2"/>
    <w:rsid w:val="008A3A88"/>
    <w:rsid w:val="008A3B55"/>
    <w:rsid w:val="008A3B86"/>
    <w:rsid w:val="008A3DD5"/>
    <w:rsid w:val="008A3E39"/>
    <w:rsid w:val="008A3E3B"/>
    <w:rsid w:val="008A3F17"/>
    <w:rsid w:val="008A3F8D"/>
    <w:rsid w:val="008A400D"/>
    <w:rsid w:val="008A40A4"/>
    <w:rsid w:val="008A41AB"/>
    <w:rsid w:val="008A42CF"/>
    <w:rsid w:val="008A4367"/>
    <w:rsid w:val="008A43AA"/>
    <w:rsid w:val="008A43FE"/>
    <w:rsid w:val="008A446C"/>
    <w:rsid w:val="008A44E0"/>
    <w:rsid w:val="008A44EA"/>
    <w:rsid w:val="008A467C"/>
    <w:rsid w:val="008A46EC"/>
    <w:rsid w:val="008A4801"/>
    <w:rsid w:val="008A4A13"/>
    <w:rsid w:val="008A4A15"/>
    <w:rsid w:val="008A4A81"/>
    <w:rsid w:val="008A4B7D"/>
    <w:rsid w:val="008A4C1C"/>
    <w:rsid w:val="008A4CA2"/>
    <w:rsid w:val="008A4DF2"/>
    <w:rsid w:val="008A4DF3"/>
    <w:rsid w:val="008A4E79"/>
    <w:rsid w:val="008A507E"/>
    <w:rsid w:val="008A5101"/>
    <w:rsid w:val="008A525C"/>
    <w:rsid w:val="008A552B"/>
    <w:rsid w:val="008A557B"/>
    <w:rsid w:val="008A55A3"/>
    <w:rsid w:val="008A55AB"/>
    <w:rsid w:val="008A572B"/>
    <w:rsid w:val="008A5899"/>
    <w:rsid w:val="008A594A"/>
    <w:rsid w:val="008A5BB7"/>
    <w:rsid w:val="008A5C59"/>
    <w:rsid w:val="008A5CD2"/>
    <w:rsid w:val="008A5D17"/>
    <w:rsid w:val="008A5E6A"/>
    <w:rsid w:val="008A5E6F"/>
    <w:rsid w:val="008A5EAC"/>
    <w:rsid w:val="008A60CA"/>
    <w:rsid w:val="008A64E0"/>
    <w:rsid w:val="008A662C"/>
    <w:rsid w:val="008A668A"/>
    <w:rsid w:val="008A674C"/>
    <w:rsid w:val="008A67BF"/>
    <w:rsid w:val="008A67FF"/>
    <w:rsid w:val="008A685B"/>
    <w:rsid w:val="008A6888"/>
    <w:rsid w:val="008A6913"/>
    <w:rsid w:val="008A6999"/>
    <w:rsid w:val="008A69FA"/>
    <w:rsid w:val="008A6A98"/>
    <w:rsid w:val="008A6AD2"/>
    <w:rsid w:val="008A6AE0"/>
    <w:rsid w:val="008A6BD3"/>
    <w:rsid w:val="008A6C26"/>
    <w:rsid w:val="008A6C57"/>
    <w:rsid w:val="008A6C75"/>
    <w:rsid w:val="008A6CA5"/>
    <w:rsid w:val="008A6EE1"/>
    <w:rsid w:val="008A6F61"/>
    <w:rsid w:val="008A719C"/>
    <w:rsid w:val="008A7254"/>
    <w:rsid w:val="008A726E"/>
    <w:rsid w:val="008A72EE"/>
    <w:rsid w:val="008A7321"/>
    <w:rsid w:val="008A7354"/>
    <w:rsid w:val="008A739A"/>
    <w:rsid w:val="008A7471"/>
    <w:rsid w:val="008A74E1"/>
    <w:rsid w:val="008A7789"/>
    <w:rsid w:val="008A7A16"/>
    <w:rsid w:val="008A7C9A"/>
    <w:rsid w:val="008A7CD9"/>
    <w:rsid w:val="008A7D8E"/>
    <w:rsid w:val="008A7E1E"/>
    <w:rsid w:val="008A7E89"/>
    <w:rsid w:val="008B00D0"/>
    <w:rsid w:val="008B0196"/>
    <w:rsid w:val="008B01BD"/>
    <w:rsid w:val="008B02E8"/>
    <w:rsid w:val="008B039E"/>
    <w:rsid w:val="008B0538"/>
    <w:rsid w:val="008B053A"/>
    <w:rsid w:val="008B05A2"/>
    <w:rsid w:val="008B06BD"/>
    <w:rsid w:val="008B0848"/>
    <w:rsid w:val="008B087D"/>
    <w:rsid w:val="008B08B0"/>
    <w:rsid w:val="008B09C2"/>
    <w:rsid w:val="008B0C23"/>
    <w:rsid w:val="008B0C69"/>
    <w:rsid w:val="008B0F5E"/>
    <w:rsid w:val="008B1566"/>
    <w:rsid w:val="008B15E9"/>
    <w:rsid w:val="008B1609"/>
    <w:rsid w:val="008B16E6"/>
    <w:rsid w:val="008B1779"/>
    <w:rsid w:val="008B189B"/>
    <w:rsid w:val="008B19EF"/>
    <w:rsid w:val="008B1A81"/>
    <w:rsid w:val="008B1B33"/>
    <w:rsid w:val="008B1B71"/>
    <w:rsid w:val="008B1BF1"/>
    <w:rsid w:val="008B1C75"/>
    <w:rsid w:val="008B1CBF"/>
    <w:rsid w:val="008B1E0F"/>
    <w:rsid w:val="008B2039"/>
    <w:rsid w:val="008B2114"/>
    <w:rsid w:val="008B21DB"/>
    <w:rsid w:val="008B2201"/>
    <w:rsid w:val="008B22BF"/>
    <w:rsid w:val="008B2384"/>
    <w:rsid w:val="008B24C5"/>
    <w:rsid w:val="008B24FD"/>
    <w:rsid w:val="008B2572"/>
    <w:rsid w:val="008B2592"/>
    <w:rsid w:val="008B26EA"/>
    <w:rsid w:val="008B27A5"/>
    <w:rsid w:val="008B2883"/>
    <w:rsid w:val="008B28C1"/>
    <w:rsid w:val="008B2A6F"/>
    <w:rsid w:val="008B2A84"/>
    <w:rsid w:val="008B2B2A"/>
    <w:rsid w:val="008B2B5B"/>
    <w:rsid w:val="008B2B80"/>
    <w:rsid w:val="008B2BDB"/>
    <w:rsid w:val="008B2C4F"/>
    <w:rsid w:val="008B2D41"/>
    <w:rsid w:val="008B2D80"/>
    <w:rsid w:val="008B2FB2"/>
    <w:rsid w:val="008B2FBC"/>
    <w:rsid w:val="008B2FE3"/>
    <w:rsid w:val="008B314B"/>
    <w:rsid w:val="008B3164"/>
    <w:rsid w:val="008B3182"/>
    <w:rsid w:val="008B3222"/>
    <w:rsid w:val="008B33B9"/>
    <w:rsid w:val="008B3431"/>
    <w:rsid w:val="008B35CA"/>
    <w:rsid w:val="008B3622"/>
    <w:rsid w:val="008B3775"/>
    <w:rsid w:val="008B3778"/>
    <w:rsid w:val="008B37A2"/>
    <w:rsid w:val="008B37E3"/>
    <w:rsid w:val="008B37EC"/>
    <w:rsid w:val="008B387B"/>
    <w:rsid w:val="008B3955"/>
    <w:rsid w:val="008B3963"/>
    <w:rsid w:val="008B39A4"/>
    <w:rsid w:val="008B3BE0"/>
    <w:rsid w:val="008B3C6E"/>
    <w:rsid w:val="008B3C73"/>
    <w:rsid w:val="008B3CB8"/>
    <w:rsid w:val="008B3CC6"/>
    <w:rsid w:val="008B3D8D"/>
    <w:rsid w:val="008B3DD1"/>
    <w:rsid w:val="008B3EFA"/>
    <w:rsid w:val="008B412D"/>
    <w:rsid w:val="008B4141"/>
    <w:rsid w:val="008B4151"/>
    <w:rsid w:val="008B41FB"/>
    <w:rsid w:val="008B4246"/>
    <w:rsid w:val="008B42B4"/>
    <w:rsid w:val="008B4343"/>
    <w:rsid w:val="008B43A5"/>
    <w:rsid w:val="008B43AF"/>
    <w:rsid w:val="008B43EC"/>
    <w:rsid w:val="008B445E"/>
    <w:rsid w:val="008B4471"/>
    <w:rsid w:val="008B45BD"/>
    <w:rsid w:val="008B4795"/>
    <w:rsid w:val="008B47E2"/>
    <w:rsid w:val="008B4849"/>
    <w:rsid w:val="008B48ED"/>
    <w:rsid w:val="008B4AA4"/>
    <w:rsid w:val="008B4ABB"/>
    <w:rsid w:val="008B4AD7"/>
    <w:rsid w:val="008B4ADA"/>
    <w:rsid w:val="008B4B41"/>
    <w:rsid w:val="008B4CB5"/>
    <w:rsid w:val="008B4CBE"/>
    <w:rsid w:val="008B4CD4"/>
    <w:rsid w:val="008B4D72"/>
    <w:rsid w:val="008B4D87"/>
    <w:rsid w:val="008B4DF6"/>
    <w:rsid w:val="008B4E60"/>
    <w:rsid w:val="008B4E73"/>
    <w:rsid w:val="008B4F43"/>
    <w:rsid w:val="008B5171"/>
    <w:rsid w:val="008B51CA"/>
    <w:rsid w:val="008B51FF"/>
    <w:rsid w:val="008B527B"/>
    <w:rsid w:val="008B53E3"/>
    <w:rsid w:val="008B5439"/>
    <w:rsid w:val="008B54F3"/>
    <w:rsid w:val="008B55C8"/>
    <w:rsid w:val="008B55C9"/>
    <w:rsid w:val="008B5616"/>
    <w:rsid w:val="008B5721"/>
    <w:rsid w:val="008B57E1"/>
    <w:rsid w:val="008B5819"/>
    <w:rsid w:val="008B581B"/>
    <w:rsid w:val="008B5893"/>
    <w:rsid w:val="008B58EF"/>
    <w:rsid w:val="008B5C4A"/>
    <w:rsid w:val="008B5C79"/>
    <w:rsid w:val="008B5D89"/>
    <w:rsid w:val="008B5DDB"/>
    <w:rsid w:val="008B5EAA"/>
    <w:rsid w:val="008B5EEC"/>
    <w:rsid w:val="008B5F03"/>
    <w:rsid w:val="008B5F2A"/>
    <w:rsid w:val="008B5F35"/>
    <w:rsid w:val="008B5F64"/>
    <w:rsid w:val="008B60B5"/>
    <w:rsid w:val="008B6250"/>
    <w:rsid w:val="008B6457"/>
    <w:rsid w:val="008B64EC"/>
    <w:rsid w:val="008B6691"/>
    <w:rsid w:val="008B676A"/>
    <w:rsid w:val="008B678C"/>
    <w:rsid w:val="008B67A2"/>
    <w:rsid w:val="008B6827"/>
    <w:rsid w:val="008B69CD"/>
    <w:rsid w:val="008B6A63"/>
    <w:rsid w:val="008B6B50"/>
    <w:rsid w:val="008B6BDD"/>
    <w:rsid w:val="008B6C45"/>
    <w:rsid w:val="008B6C55"/>
    <w:rsid w:val="008B6CFF"/>
    <w:rsid w:val="008B6F64"/>
    <w:rsid w:val="008B6F8E"/>
    <w:rsid w:val="008B7110"/>
    <w:rsid w:val="008B71AA"/>
    <w:rsid w:val="008B7566"/>
    <w:rsid w:val="008B75B8"/>
    <w:rsid w:val="008B7647"/>
    <w:rsid w:val="008B76EF"/>
    <w:rsid w:val="008B7847"/>
    <w:rsid w:val="008B78D3"/>
    <w:rsid w:val="008B7A89"/>
    <w:rsid w:val="008B7C13"/>
    <w:rsid w:val="008B7DFC"/>
    <w:rsid w:val="008B7E5E"/>
    <w:rsid w:val="008B7EEB"/>
    <w:rsid w:val="008B7F09"/>
    <w:rsid w:val="008B7F15"/>
    <w:rsid w:val="008C00AA"/>
    <w:rsid w:val="008C00D7"/>
    <w:rsid w:val="008C0165"/>
    <w:rsid w:val="008C01F5"/>
    <w:rsid w:val="008C02A3"/>
    <w:rsid w:val="008C04AD"/>
    <w:rsid w:val="008C04BC"/>
    <w:rsid w:val="008C05E3"/>
    <w:rsid w:val="008C06E8"/>
    <w:rsid w:val="008C082C"/>
    <w:rsid w:val="008C0959"/>
    <w:rsid w:val="008C0A31"/>
    <w:rsid w:val="008C0CB0"/>
    <w:rsid w:val="008C0F60"/>
    <w:rsid w:val="008C0FA5"/>
    <w:rsid w:val="008C1036"/>
    <w:rsid w:val="008C1193"/>
    <w:rsid w:val="008C12ED"/>
    <w:rsid w:val="008C1387"/>
    <w:rsid w:val="008C13C9"/>
    <w:rsid w:val="008C13D1"/>
    <w:rsid w:val="008C142E"/>
    <w:rsid w:val="008C149E"/>
    <w:rsid w:val="008C14CA"/>
    <w:rsid w:val="008C15E7"/>
    <w:rsid w:val="008C15E9"/>
    <w:rsid w:val="008C15FD"/>
    <w:rsid w:val="008C1805"/>
    <w:rsid w:val="008C18E6"/>
    <w:rsid w:val="008C1A16"/>
    <w:rsid w:val="008C1AF3"/>
    <w:rsid w:val="008C1BC1"/>
    <w:rsid w:val="008C1CB2"/>
    <w:rsid w:val="008C1D43"/>
    <w:rsid w:val="008C1D98"/>
    <w:rsid w:val="008C1E9E"/>
    <w:rsid w:val="008C1ED2"/>
    <w:rsid w:val="008C1FDB"/>
    <w:rsid w:val="008C207C"/>
    <w:rsid w:val="008C209A"/>
    <w:rsid w:val="008C20D3"/>
    <w:rsid w:val="008C2285"/>
    <w:rsid w:val="008C22F4"/>
    <w:rsid w:val="008C22FD"/>
    <w:rsid w:val="008C2380"/>
    <w:rsid w:val="008C23EA"/>
    <w:rsid w:val="008C2452"/>
    <w:rsid w:val="008C24B1"/>
    <w:rsid w:val="008C252E"/>
    <w:rsid w:val="008C25FE"/>
    <w:rsid w:val="008C27FC"/>
    <w:rsid w:val="008C2B81"/>
    <w:rsid w:val="008C2BF1"/>
    <w:rsid w:val="008C2C96"/>
    <w:rsid w:val="008C2D46"/>
    <w:rsid w:val="008C2E40"/>
    <w:rsid w:val="008C2F2E"/>
    <w:rsid w:val="008C2F6A"/>
    <w:rsid w:val="008C2FBB"/>
    <w:rsid w:val="008C3079"/>
    <w:rsid w:val="008C30EC"/>
    <w:rsid w:val="008C313D"/>
    <w:rsid w:val="008C314A"/>
    <w:rsid w:val="008C317B"/>
    <w:rsid w:val="008C31C9"/>
    <w:rsid w:val="008C3307"/>
    <w:rsid w:val="008C3330"/>
    <w:rsid w:val="008C3460"/>
    <w:rsid w:val="008C3474"/>
    <w:rsid w:val="008C3490"/>
    <w:rsid w:val="008C352F"/>
    <w:rsid w:val="008C3586"/>
    <w:rsid w:val="008C35BA"/>
    <w:rsid w:val="008C35C9"/>
    <w:rsid w:val="008C36C9"/>
    <w:rsid w:val="008C37F4"/>
    <w:rsid w:val="008C3856"/>
    <w:rsid w:val="008C3A1A"/>
    <w:rsid w:val="008C3A5B"/>
    <w:rsid w:val="008C3BC7"/>
    <w:rsid w:val="008C3C41"/>
    <w:rsid w:val="008C3D87"/>
    <w:rsid w:val="008C3DFE"/>
    <w:rsid w:val="008C3F11"/>
    <w:rsid w:val="008C4023"/>
    <w:rsid w:val="008C4051"/>
    <w:rsid w:val="008C4176"/>
    <w:rsid w:val="008C4220"/>
    <w:rsid w:val="008C42B7"/>
    <w:rsid w:val="008C45D1"/>
    <w:rsid w:val="008C45F3"/>
    <w:rsid w:val="008C4815"/>
    <w:rsid w:val="008C48A8"/>
    <w:rsid w:val="008C4A07"/>
    <w:rsid w:val="008C4A0B"/>
    <w:rsid w:val="008C4CF8"/>
    <w:rsid w:val="008C4D5A"/>
    <w:rsid w:val="008C4DFD"/>
    <w:rsid w:val="008C4F16"/>
    <w:rsid w:val="008C51A9"/>
    <w:rsid w:val="008C542C"/>
    <w:rsid w:val="008C5527"/>
    <w:rsid w:val="008C55BF"/>
    <w:rsid w:val="008C5652"/>
    <w:rsid w:val="008C56FE"/>
    <w:rsid w:val="008C5723"/>
    <w:rsid w:val="008C5858"/>
    <w:rsid w:val="008C58E7"/>
    <w:rsid w:val="008C5AF6"/>
    <w:rsid w:val="008C5B1B"/>
    <w:rsid w:val="008C5BB6"/>
    <w:rsid w:val="008C5BE7"/>
    <w:rsid w:val="008C5C78"/>
    <w:rsid w:val="008C5DAE"/>
    <w:rsid w:val="008C5E16"/>
    <w:rsid w:val="008C5EEA"/>
    <w:rsid w:val="008C5F51"/>
    <w:rsid w:val="008C5F59"/>
    <w:rsid w:val="008C62A0"/>
    <w:rsid w:val="008C62FF"/>
    <w:rsid w:val="008C6320"/>
    <w:rsid w:val="008C639C"/>
    <w:rsid w:val="008C6406"/>
    <w:rsid w:val="008C658E"/>
    <w:rsid w:val="008C6797"/>
    <w:rsid w:val="008C67E0"/>
    <w:rsid w:val="008C68F9"/>
    <w:rsid w:val="008C696C"/>
    <w:rsid w:val="008C6C18"/>
    <w:rsid w:val="008C6C63"/>
    <w:rsid w:val="008C6C99"/>
    <w:rsid w:val="008C6DD6"/>
    <w:rsid w:val="008C6DDD"/>
    <w:rsid w:val="008C6EBC"/>
    <w:rsid w:val="008C6EF5"/>
    <w:rsid w:val="008C6FEA"/>
    <w:rsid w:val="008C7085"/>
    <w:rsid w:val="008C71AF"/>
    <w:rsid w:val="008C71FD"/>
    <w:rsid w:val="008C7216"/>
    <w:rsid w:val="008C7481"/>
    <w:rsid w:val="008C7536"/>
    <w:rsid w:val="008C758F"/>
    <w:rsid w:val="008C7705"/>
    <w:rsid w:val="008C7730"/>
    <w:rsid w:val="008C77D8"/>
    <w:rsid w:val="008C77EA"/>
    <w:rsid w:val="008C7806"/>
    <w:rsid w:val="008C7987"/>
    <w:rsid w:val="008C798C"/>
    <w:rsid w:val="008C7AAA"/>
    <w:rsid w:val="008C7AE4"/>
    <w:rsid w:val="008C7B9F"/>
    <w:rsid w:val="008C7BDD"/>
    <w:rsid w:val="008C7C49"/>
    <w:rsid w:val="008C7C75"/>
    <w:rsid w:val="008C7C7E"/>
    <w:rsid w:val="008C7CD0"/>
    <w:rsid w:val="008C7D51"/>
    <w:rsid w:val="008C7DCA"/>
    <w:rsid w:val="008C7DF6"/>
    <w:rsid w:val="008C7E63"/>
    <w:rsid w:val="008C7EB4"/>
    <w:rsid w:val="008C7F59"/>
    <w:rsid w:val="008D0163"/>
    <w:rsid w:val="008D024A"/>
    <w:rsid w:val="008D0291"/>
    <w:rsid w:val="008D031F"/>
    <w:rsid w:val="008D049B"/>
    <w:rsid w:val="008D052B"/>
    <w:rsid w:val="008D05D1"/>
    <w:rsid w:val="008D07F8"/>
    <w:rsid w:val="008D085C"/>
    <w:rsid w:val="008D0ACE"/>
    <w:rsid w:val="008D0B44"/>
    <w:rsid w:val="008D0BA6"/>
    <w:rsid w:val="008D0C03"/>
    <w:rsid w:val="008D0E06"/>
    <w:rsid w:val="008D117B"/>
    <w:rsid w:val="008D1285"/>
    <w:rsid w:val="008D1294"/>
    <w:rsid w:val="008D13BE"/>
    <w:rsid w:val="008D1494"/>
    <w:rsid w:val="008D15EB"/>
    <w:rsid w:val="008D1626"/>
    <w:rsid w:val="008D16EE"/>
    <w:rsid w:val="008D1934"/>
    <w:rsid w:val="008D1973"/>
    <w:rsid w:val="008D1A7A"/>
    <w:rsid w:val="008D1BAB"/>
    <w:rsid w:val="008D1BE5"/>
    <w:rsid w:val="008D1CB9"/>
    <w:rsid w:val="008D1CBF"/>
    <w:rsid w:val="008D1FA2"/>
    <w:rsid w:val="008D1FF1"/>
    <w:rsid w:val="008D2008"/>
    <w:rsid w:val="008D20CA"/>
    <w:rsid w:val="008D219E"/>
    <w:rsid w:val="008D226D"/>
    <w:rsid w:val="008D2395"/>
    <w:rsid w:val="008D239A"/>
    <w:rsid w:val="008D23E2"/>
    <w:rsid w:val="008D240E"/>
    <w:rsid w:val="008D251B"/>
    <w:rsid w:val="008D25C9"/>
    <w:rsid w:val="008D2696"/>
    <w:rsid w:val="008D283B"/>
    <w:rsid w:val="008D2950"/>
    <w:rsid w:val="008D2986"/>
    <w:rsid w:val="008D29DE"/>
    <w:rsid w:val="008D2B3F"/>
    <w:rsid w:val="008D2CD4"/>
    <w:rsid w:val="008D2D67"/>
    <w:rsid w:val="008D2DD3"/>
    <w:rsid w:val="008D2E82"/>
    <w:rsid w:val="008D307E"/>
    <w:rsid w:val="008D308B"/>
    <w:rsid w:val="008D316C"/>
    <w:rsid w:val="008D3264"/>
    <w:rsid w:val="008D329A"/>
    <w:rsid w:val="008D3488"/>
    <w:rsid w:val="008D3552"/>
    <w:rsid w:val="008D35AC"/>
    <w:rsid w:val="008D363D"/>
    <w:rsid w:val="008D3661"/>
    <w:rsid w:val="008D371B"/>
    <w:rsid w:val="008D387D"/>
    <w:rsid w:val="008D38C0"/>
    <w:rsid w:val="008D3915"/>
    <w:rsid w:val="008D39C0"/>
    <w:rsid w:val="008D3A81"/>
    <w:rsid w:val="008D3AA9"/>
    <w:rsid w:val="008D3AD6"/>
    <w:rsid w:val="008D3CA1"/>
    <w:rsid w:val="008D3E62"/>
    <w:rsid w:val="008D3EBE"/>
    <w:rsid w:val="008D3FDA"/>
    <w:rsid w:val="008D4057"/>
    <w:rsid w:val="008D418D"/>
    <w:rsid w:val="008D41AE"/>
    <w:rsid w:val="008D41C5"/>
    <w:rsid w:val="008D41DB"/>
    <w:rsid w:val="008D4353"/>
    <w:rsid w:val="008D43CF"/>
    <w:rsid w:val="008D43D7"/>
    <w:rsid w:val="008D43EA"/>
    <w:rsid w:val="008D44A1"/>
    <w:rsid w:val="008D4657"/>
    <w:rsid w:val="008D475D"/>
    <w:rsid w:val="008D47D6"/>
    <w:rsid w:val="008D4848"/>
    <w:rsid w:val="008D4989"/>
    <w:rsid w:val="008D4A74"/>
    <w:rsid w:val="008D4B6F"/>
    <w:rsid w:val="008D4B81"/>
    <w:rsid w:val="008D4D41"/>
    <w:rsid w:val="008D4E35"/>
    <w:rsid w:val="008D4F8A"/>
    <w:rsid w:val="008D5067"/>
    <w:rsid w:val="008D5155"/>
    <w:rsid w:val="008D516F"/>
    <w:rsid w:val="008D5223"/>
    <w:rsid w:val="008D5263"/>
    <w:rsid w:val="008D5299"/>
    <w:rsid w:val="008D53BE"/>
    <w:rsid w:val="008D53C3"/>
    <w:rsid w:val="008D541B"/>
    <w:rsid w:val="008D5522"/>
    <w:rsid w:val="008D55B3"/>
    <w:rsid w:val="008D5740"/>
    <w:rsid w:val="008D57EF"/>
    <w:rsid w:val="008D5844"/>
    <w:rsid w:val="008D587A"/>
    <w:rsid w:val="008D59B1"/>
    <w:rsid w:val="008D59B4"/>
    <w:rsid w:val="008D5B3C"/>
    <w:rsid w:val="008D5B59"/>
    <w:rsid w:val="008D5CD2"/>
    <w:rsid w:val="008D5CFE"/>
    <w:rsid w:val="008D5F0F"/>
    <w:rsid w:val="008D6027"/>
    <w:rsid w:val="008D60B5"/>
    <w:rsid w:val="008D6140"/>
    <w:rsid w:val="008D6142"/>
    <w:rsid w:val="008D6328"/>
    <w:rsid w:val="008D6373"/>
    <w:rsid w:val="008D63C0"/>
    <w:rsid w:val="008D645A"/>
    <w:rsid w:val="008D6529"/>
    <w:rsid w:val="008D66B4"/>
    <w:rsid w:val="008D6709"/>
    <w:rsid w:val="008D6730"/>
    <w:rsid w:val="008D678D"/>
    <w:rsid w:val="008D68C5"/>
    <w:rsid w:val="008D6A32"/>
    <w:rsid w:val="008D6B8C"/>
    <w:rsid w:val="008D6CCD"/>
    <w:rsid w:val="008D6E42"/>
    <w:rsid w:val="008D71BB"/>
    <w:rsid w:val="008D721D"/>
    <w:rsid w:val="008D72EA"/>
    <w:rsid w:val="008D7379"/>
    <w:rsid w:val="008D73C6"/>
    <w:rsid w:val="008D74A1"/>
    <w:rsid w:val="008D750D"/>
    <w:rsid w:val="008D75A4"/>
    <w:rsid w:val="008D75EB"/>
    <w:rsid w:val="008D7682"/>
    <w:rsid w:val="008D77F3"/>
    <w:rsid w:val="008D781B"/>
    <w:rsid w:val="008D7854"/>
    <w:rsid w:val="008D78C0"/>
    <w:rsid w:val="008D7AAB"/>
    <w:rsid w:val="008D7BB4"/>
    <w:rsid w:val="008D7BC5"/>
    <w:rsid w:val="008D7CA7"/>
    <w:rsid w:val="008D7E4B"/>
    <w:rsid w:val="008E010C"/>
    <w:rsid w:val="008E019A"/>
    <w:rsid w:val="008E01FA"/>
    <w:rsid w:val="008E029F"/>
    <w:rsid w:val="008E02E2"/>
    <w:rsid w:val="008E0374"/>
    <w:rsid w:val="008E069E"/>
    <w:rsid w:val="008E06EF"/>
    <w:rsid w:val="008E073D"/>
    <w:rsid w:val="008E07F8"/>
    <w:rsid w:val="008E0987"/>
    <w:rsid w:val="008E0A02"/>
    <w:rsid w:val="008E0B50"/>
    <w:rsid w:val="008E0D32"/>
    <w:rsid w:val="008E0ED8"/>
    <w:rsid w:val="008E0FB7"/>
    <w:rsid w:val="008E0FE5"/>
    <w:rsid w:val="008E0FFA"/>
    <w:rsid w:val="008E10FE"/>
    <w:rsid w:val="008E1164"/>
    <w:rsid w:val="008E1211"/>
    <w:rsid w:val="008E1220"/>
    <w:rsid w:val="008E12FC"/>
    <w:rsid w:val="008E1347"/>
    <w:rsid w:val="008E1368"/>
    <w:rsid w:val="008E175B"/>
    <w:rsid w:val="008E17D4"/>
    <w:rsid w:val="008E187D"/>
    <w:rsid w:val="008E18CB"/>
    <w:rsid w:val="008E1A3B"/>
    <w:rsid w:val="008E1AD4"/>
    <w:rsid w:val="008E1B9C"/>
    <w:rsid w:val="008E1BBB"/>
    <w:rsid w:val="008E1CEB"/>
    <w:rsid w:val="008E1D03"/>
    <w:rsid w:val="008E1D57"/>
    <w:rsid w:val="008E1F6F"/>
    <w:rsid w:val="008E2009"/>
    <w:rsid w:val="008E2083"/>
    <w:rsid w:val="008E20D3"/>
    <w:rsid w:val="008E2272"/>
    <w:rsid w:val="008E22D1"/>
    <w:rsid w:val="008E2354"/>
    <w:rsid w:val="008E261A"/>
    <w:rsid w:val="008E2673"/>
    <w:rsid w:val="008E2690"/>
    <w:rsid w:val="008E26D6"/>
    <w:rsid w:val="008E275B"/>
    <w:rsid w:val="008E2762"/>
    <w:rsid w:val="008E27E6"/>
    <w:rsid w:val="008E2A12"/>
    <w:rsid w:val="008E2A13"/>
    <w:rsid w:val="008E2A3C"/>
    <w:rsid w:val="008E2A8C"/>
    <w:rsid w:val="008E2AD2"/>
    <w:rsid w:val="008E2B53"/>
    <w:rsid w:val="008E2D46"/>
    <w:rsid w:val="008E2E91"/>
    <w:rsid w:val="008E2E94"/>
    <w:rsid w:val="008E2EC8"/>
    <w:rsid w:val="008E2FE0"/>
    <w:rsid w:val="008E303B"/>
    <w:rsid w:val="008E30CD"/>
    <w:rsid w:val="008E3186"/>
    <w:rsid w:val="008E335F"/>
    <w:rsid w:val="008E3632"/>
    <w:rsid w:val="008E3798"/>
    <w:rsid w:val="008E381E"/>
    <w:rsid w:val="008E3821"/>
    <w:rsid w:val="008E3841"/>
    <w:rsid w:val="008E389D"/>
    <w:rsid w:val="008E3B1B"/>
    <w:rsid w:val="008E3BB8"/>
    <w:rsid w:val="008E3BC6"/>
    <w:rsid w:val="008E3C27"/>
    <w:rsid w:val="008E3D93"/>
    <w:rsid w:val="008E3FBA"/>
    <w:rsid w:val="008E3FC9"/>
    <w:rsid w:val="008E40A0"/>
    <w:rsid w:val="008E457D"/>
    <w:rsid w:val="008E457F"/>
    <w:rsid w:val="008E45C3"/>
    <w:rsid w:val="008E45D5"/>
    <w:rsid w:val="008E461B"/>
    <w:rsid w:val="008E46EB"/>
    <w:rsid w:val="008E479E"/>
    <w:rsid w:val="008E4851"/>
    <w:rsid w:val="008E48DF"/>
    <w:rsid w:val="008E496C"/>
    <w:rsid w:val="008E49F3"/>
    <w:rsid w:val="008E4A7E"/>
    <w:rsid w:val="008E4B6E"/>
    <w:rsid w:val="008E4C31"/>
    <w:rsid w:val="008E4C5B"/>
    <w:rsid w:val="008E4EAD"/>
    <w:rsid w:val="008E4EB7"/>
    <w:rsid w:val="008E50DE"/>
    <w:rsid w:val="008E5221"/>
    <w:rsid w:val="008E523A"/>
    <w:rsid w:val="008E5240"/>
    <w:rsid w:val="008E524B"/>
    <w:rsid w:val="008E5300"/>
    <w:rsid w:val="008E53A2"/>
    <w:rsid w:val="008E5435"/>
    <w:rsid w:val="008E5591"/>
    <w:rsid w:val="008E55C4"/>
    <w:rsid w:val="008E560D"/>
    <w:rsid w:val="008E5759"/>
    <w:rsid w:val="008E5820"/>
    <w:rsid w:val="008E5A01"/>
    <w:rsid w:val="008E5B09"/>
    <w:rsid w:val="008E5B1F"/>
    <w:rsid w:val="008E5C58"/>
    <w:rsid w:val="008E5CA8"/>
    <w:rsid w:val="008E5DD3"/>
    <w:rsid w:val="008E5DEB"/>
    <w:rsid w:val="008E6017"/>
    <w:rsid w:val="008E6058"/>
    <w:rsid w:val="008E6207"/>
    <w:rsid w:val="008E626D"/>
    <w:rsid w:val="008E64D2"/>
    <w:rsid w:val="008E6616"/>
    <w:rsid w:val="008E6681"/>
    <w:rsid w:val="008E66D4"/>
    <w:rsid w:val="008E6A3A"/>
    <w:rsid w:val="008E6A6C"/>
    <w:rsid w:val="008E6AD1"/>
    <w:rsid w:val="008E6B98"/>
    <w:rsid w:val="008E6D0C"/>
    <w:rsid w:val="008E6D4D"/>
    <w:rsid w:val="008E6D57"/>
    <w:rsid w:val="008E6E18"/>
    <w:rsid w:val="008E6EAF"/>
    <w:rsid w:val="008E6EED"/>
    <w:rsid w:val="008E6F1C"/>
    <w:rsid w:val="008E6F96"/>
    <w:rsid w:val="008E6FB1"/>
    <w:rsid w:val="008E6FE9"/>
    <w:rsid w:val="008E7093"/>
    <w:rsid w:val="008E70FB"/>
    <w:rsid w:val="008E713E"/>
    <w:rsid w:val="008E71B7"/>
    <w:rsid w:val="008E7222"/>
    <w:rsid w:val="008E72BE"/>
    <w:rsid w:val="008E736D"/>
    <w:rsid w:val="008E7484"/>
    <w:rsid w:val="008E7533"/>
    <w:rsid w:val="008E7641"/>
    <w:rsid w:val="008E765C"/>
    <w:rsid w:val="008E769E"/>
    <w:rsid w:val="008E7851"/>
    <w:rsid w:val="008E7A3E"/>
    <w:rsid w:val="008E7A80"/>
    <w:rsid w:val="008E7AB9"/>
    <w:rsid w:val="008E7B38"/>
    <w:rsid w:val="008E7B87"/>
    <w:rsid w:val="008E7C85"/>
    <w:rsid w:val="008E7E73"/>
    <w:rsid w:val="008E7F1D"/>
    <w:rsid w:val="008E7F29"/>
    <w:rsid w:val="008F019E"/>
    <w:rsid w:val="008F01AB"/>
    <w:rsid w:val="008F01F1"/>
    <w:rsid w:val="008F0225"/>
    <w:rsid w:val="008F02DE"/>
    <w:rsid w:val="008F02F6"/>
    <w:rsid w:val="008F0392"/>
    <w:rsid w:val="008F0418"/>
    <w:rsid w:val="008F042E"/>
    <w:rsid w:val="008F0530"/>
    <w:rsid w:val="008F07A5"/>
    <w:rsid w:val="008F0939"/>
    <w:rsid w:val="008F0A94"/>
    <w:rsid w:val="008F0DCC"/>
    <w:rsid w:val="008F0F16"/>
    <w:rsid w:val="008F0FF5"/>
    <w:rsid w:val="008F1011"/>
    <w:rsid w:val="008F10AE"/>
    <w:rsid w:val="008F10E4"/>
    <w:rsid w:val="008F10FA"/>
    <w:rsid w:val="008F1204"/>
    <w:rsid w:val="008F127D"/>
    <w:rsid w:val="008F14E4"/>
    <w:rsid w:val="008F152E"/>
    <w:rsid w:val="008F1580"/>
    <w:rsid w:val="008F1711"/>
    <w:rsid w:val="008F1815"/>
    <w:rsid w:val="008F1949"/>
    <w:rsid w:val="008F19AA"/>
    <w:rsid w:val="008F1A6E"/>
    <w:rsid w:val="008F1AD9"/>
    <w:rsid w:val="008F1C22"/>
    <w:rsid w:val="008F1E7D"/>
    <w:rsid w:val="008F1EA9"/>
    <w:rsid w:val="008F1FB0"/>
    <w:rsid w:val="008F1FDA"/>
    <w:rsid w:val="008F1FEF"/>
    <w:rsid w:val="008F2111"/>
    <w:rsid w:val="008F215E"/>
    <w:rsid w:val="008F223C"/>
    <w:rsid w:val="008F22D9"/>
    <w:rsid w:val="008F22E3"/>
    <w:rsid w:val="008F245F"/>
    <w:rsid w:val="008F257D"/>
    <w:rsid w:val="008F25DF"/>
    <w:rsid w:val="008F2617"/>
    <w:rsid w:val="008F2664"/>
    <w:rsid w:val="008F266B"/>
    <w:rsid w:val="008F2690"/>
    <w:rsid w:val="008F26C1"/>
    <w:rsid w:val="008F273D"/>
    <w:rsid w:val="008F2798"/>
    <w:rsid w:val="008F28D1"/>
    <w:rsid w:val="008F28E5"/>
    <w:rsid w:val="008F2915"/>
    <w:rsid w:val="008F29CE"/>
    <w:rsid w:val="008F2A5E"/>
    <w:rsid w:val="008F2B49"/>
    <w:rsid w:val="008F2B90"/>
    <w:rsid w:val="008F2BCB"/>
    <w:rsid w:val="008F2CD7"/>
    <w:rsid w:val="008F2DDC"/>
    <w:rsid w:val="008F2E4A"/>
    <w:rsid w:val="008F2F9B"/>
    <w:rsid w:val="008F2FD3"/>
    <w:rsid w:val="008F301B"/>
    <w:rsid w:val="008F3146"/>
    <w:rsid w:val="008F31A5"/>
    <w:rsid w:val="008F32B8"/>
    <w:rsid w:val="008F3491"/>
    <w:rsid w:val="008F34CC"/>
    <w:rsid w:val="008F361D"/>
    <w:rsid w:val="008F36E0"/>
    <w:rsid w:val="008F3767"/>
    <w:rsid w:val="008F37DC"/>
    <w:rsid w:val="008F37F9"/>
    <w:rsid w:val="008F3A42"/>
    <w:rsid w:val="008F3A7D"/>
    <w:rsid w:val="008F3AAB"/>
    <w:rsid w:val="008F3B25"/>
    <w:rsid w:val="008F3B80"/>
    <w:rsid w:val="008F3BEC"/>
    <w:rsid w:val="008F3BFB"/>
    <w:rsid w:val="008F3C1B"/>
    <w:rsid w:val="008F3E0A"/>
    <w:rsid w:val="008F3E26"/>
    <w:rsid w:val="008F3E33"/>
    <w:rsid w:val="008F4011"/>
    <w:rsid w:val="008F4183"/>
    <w:rsid w:val="008F41B5"/>
    <w:rsid w:val="008F4267"/>
    <w:rsid w:val="008F4275"/>
    <w:rsid w:val="008F42BC"/>
    <w:rsid w:val="008F44B6"/>
    <w:rsid w:val="008F44DA"/>
    <w:rsid w:val="008F4649"/>
    <w:rsid w:val="008F47FB"/>
    <w:rsid w:val="008F48CF"/>
    <w:rsid w:val="008F48D8"/>
    <w:rsid w:val="008F4993"/>
    <w:rsid w:val="008F4A7E"/>
    <w:rsid w:val="008F4BB2"/>
    <w:rsid w:val="008F4CDA"/>
    <w:rsid w:val="008F4CEF"/>
    <w:rsid w:val="008F4D5C"/>
    <w:rsid w:val="008F4DB6"/>
    <w:rsid w:val="008F4F00"/>
    <w:rsid w:val="008F4F46"/>
    <w:rsid w:val="008F4FDD"/>
    <w:rsid w:val="008F503D"/>
    <w:rsid w:val="008F504E"/>
    <w:rsid w:val="008F5099"/>
    <w:rsid w:val="008F5284"/>
    <w:rsid w:val="008F533A"/>
    <w:rsid w:val="008F536B"/>
    <w:rsid w:val="008F548C"/>
    <w:rsid w:val="008F54BD"/>
    <w:rsid w:val="008F54F0"/>
    <w:rsid w:val="008F54F1"/>
    <w:rsid w:val="008F55AB"/>
    <w:rsid w:val="008F57DB"/>
    <w:rsid w:val="008F57E3"/>
    <w:rsid w:val="008F591C"/>
    <w:rsid w:val="008F5B68"/>
    <w:rsid w:val="008F5BF2"/>
    <w:rsid w:val="008F5C4E"/>
    <w:rsid w:val="008F5C66"/>
    <w:rsid w:val="008F5C86"/>
    <w:rsid w:val="008F5CF0"/>
    <w:rsid w:val="008F5CF5"/>
    <w:rsid w:val="008F5D72"/>
    <w:rsid w:val="008F5EA6"/>
    <w:rsid w:val="008F5F2B"/>
    <w:rsid w:val="008F5F6D"/>
    <w:rsid w:val="008F5F85"/>
    <w:rsid w:val="008F5FF4"/>
    <w:rsid w:val="008F5FFB"/>
    <w:rsid w:val="008F5FFF"/>
    <w:rsid w:val="008F6040"/>
    <w:rsid w:val="008F607B"/>
    <w:rsid w:val="008F60D5"/>
    <w:rsid w:val="008F6227"/>
    <w:rsid w:val="008F635E"/>
    <w:rsid w:val="008F63F7"/>
    <w:rsid w:val="008F6598"/>
    <w:rsid w:val="008F65B9"/>
    <w:rsid w:val="008F6639"/>
    <w:rsid w:val="008F6798"/>
    <w:rsid w:val="008F67C5"/>
    <w:rsid w:val="008F6899"/>
    <w:rsid w:val="008F6A47"/>
    <w:rsid w:val="008F6BF1"/>
    <w:rsid w:val="008F6C20"/>
    <w:rsid w:val="008F6D45"/>
    <w:rsid w:val="008F6D90"/>
    <w:rsid w:val="008F6DB2"/>
    <w:rsid w:val="008F6E87"/>
    <w:rsid w:val="008F6F22"/>
    <w:rsid w:val="008F6FBB"/>
    <w:rsid w:val="008F7025"/>
    <w:rsid w:val="008F70CE"/>
    <w:rsid w:val="008F73FB"/>
    <w:rsid w:val="008F752E"/>
    <w:rsid w:val="008F764C"/>
    <w:rsid w:val="008F7672"/>
    <w:rsid w:val="008F7760"/>
    <w:rsid w:val="008F7955"/>
    <w:rsid w:val="008F79AC"/>
    <w:rsid w:val="008F7BCB"/>
    <w:rsid w:val="008F7C90"/>
    <w:rsid w:val="008F7CBF"/>
    <w:rsid w:val="008F7CF2"/>
    <w:rsid w:val="008F7F8D"/>
    <w:rsid w:val="008F95B9"/>
    <w:rsid w:val="00900039"/>
    <w:rsid w:val="0090019C"/>
    <w:rsid w:val="009001FB"/>
    <w:rsid w:val="009005B9"/>
    <w:rsid w:val="009005FE"/>
    <w:rsid w:val="00900658"/>
    <w:rsid w:val="00900686"/>
    <w:rsid w:val="009006EF"/>
    <w:rsid w:val="0090083C"/>
    <w:rsid w:val="00900879"/>
    <w:rsid w:val="009008CB"/>
    <w:rsid w:val="00900950"/>
    <w:rsid w:val="00900BDF"/>
    <w:rsid w:val="00900C9F"/>
    <w:rsid w:val="00900EAF"/>
    <w:rsid w:val="00900F64"/>
    <w:rsid w:val="00900F6C"/>
    <w:rsid w:val="0090102E"/>
    <w:rsid w:val="009010B1"/>
    <w:rsid w:val="009011CA"/>
    <w:rsid w:val="009013EA"/>
    <w:rsid w:val="00901416"/>
    <w:rsid w:val="009014B9"/>
    <w:rsid w:val="009015C9"/>
    <w:rsid w:val="009016E6"/>
    <w:rsid w:val="009017AC"/>
    <w:rsid w:val="00901822"/>
    <w:rsid w:val="00901871"/>
    <w:rsid w:val="00901894"/>
    <w:rsid w:val="009018B9"/>
    <w:rsid w:val="00901C7C"/>
    <w:rsid w:val="00901D7C"/>
    <w:rsid w:val="00901E15"/>
    <w:rsid w:val="00901E7B"/>
    <w:rsid w:val="00901F77"/>
    <w:rsid w:val="009020EE"/>
    <w:rsid w:val="0090216F"/>
    <w:rsid w:val="00902197"/>
    <w:rsid w:val="009021F2"/>
    <w:rsid w:val="0090222E"/>
    <w:rsid w:val="009022C3"/>
    <w:rsid w:val="00902355"/>
    <w:rsid w:val="00902361"/>
    <w:rsid w:val="0090241B"/>
    <w:rsid w:val="00902448"/>
    <w:rsid w:val="009024F2"/>
    <w:rsid w:val="0090281E"/>
    <w:rsid w:val="009028A8"/>
    <w:rsid w:val="00902957"/>
    <w:rsid w:val="0090298D"/>
    <w:rsid w:val="00902A26"/>
    <w:rsid w:val="00902B9B"/>
    <w:rsid w:val="00902C48"/>
    <w:rsid w:val="00902F7C"/>
    <w:rsid w:val="00903018"/>
    <w:rsid w:val="00903065"/>
    <w:rsid w:val="0090307B"/>
    <w:rsid w:val="0090318F"/>
    <w:rsid w:val="009032BE"/>
    <w:rsid w:val="0090342C"/>
    <w:rsid w:val="009034B1"/>
    <w:rsid w:val="0090352D"/>
    <w:rsid w:val="00903728"/>
    <w:rsid w:val="00903740"/>
    <w:rsid w:val="009037C7"/>
    <w:rsid w:val="0090380F"/>
    <w:rsid w:val="009039F9"/>
    <w:rsid w:val="00903A4B"/>
    <w:rsid w:val="00903B74"/>
    <w:rsid w:val="00903C30"/>
    <w:rsid w:val="00903C39"/>
    <w:rsid w:val="00903ED7"/>
    <w:rsid w:val="00903FE0"/>
    <w:rsid w:val="0090405A"/>
    <w:rsid w:val="009041D8"/>
    <w:rsid w:val="00904234"/>
    <w:rsid w:val="0090424C"/>
    <w:rsid w:val="00904470"/>
    <w:rsid w:val="00904486"/>
    <w:rsid w:val="009044BF"/>
    <w:rsid w:val="0090450A"/>
    <w:rsid w:val="0090452E"/>
    <w:rsid w:val="00904581"/>
    <w:rsid w:val="009045C0"/>
    <w:rsid w:val="009045C6"/>
    <w:rsid w:val="00904631"/>
    <w:rsid w:val="00904663"/>
    <w:rsid w:val="00904686"/>
    <w:rsid w:val="009046D8"/>
    <w:rsid w:val="0090481A"/>
    <w:rsid w:val="0090483E"/>
    <w:rsid w:val="0090486E"/>
    <w:rsid w:val="009048BF"/>
    <w:rsid w:val="009048DC"/>
    <w:rsid w:val="0090494E"/>
    <w:rsid w:val="00904A44"/>
    <w:rsid w:val="00904A96"/>
    <w:rsid w:val="00904B01"/>
    <w:rsid w:val="00904B06"/>
    <w:rsid w:val="00904BBF"/>
    <w:rsid w:val="00904DF3"/>
    <w:rsid w:val="00904F4C"/>
    <w:rsid w:val="00904F9F"/>
    <w:rsid w:val="00904FC8"/>
    <w:rsid w:val="0090505D"/>
    <w:rsid w:val="00905245"/>
    <w:rsid w:val="009052BD"/>
    <w:rsid w:val="009052C5"/>
    <w:rsid w:val="009052E0"/>
    <w:rsid w:val="00905305"/>
    <w:rsid w:val="00905462"/>
    <w:rsid w:val="0090549C"/>
    <w:rsid w:val="009054C7"/>
    <w:rsid w:val="009054CC"/>
    <w:rsid w:val="0090553A"/>
    <w:rsid w:val="009055DB"/>
    <w:rsid w:val="00905806"/>
    <w:rsid w:val="0090594F"/>
    <w:rsid w:val="00905A9F"/>
    <w:rsid w:val="00905B26"/>
    <w:rsid w:val="00905BC9"/>
    <w:rsid w:val="00905D14"/>
    <w:rsid w:val="00905DFD"/>
    <w:rsid w:val="00905E29"/>
    <w:rsid w:val="00905EC7"/>
    <w:rsid w:val="00906048"/>
    <w:rsid w:val="0090609B"/>
    <w:rsid w:val="009060EA"/>
    <w:rsid w:val="0090610C"/>
    <w:rsid w:val="009061DF"/>
    <w:rsid w:val="00906246"/>
    <w:rsid w:val="00906253"/>
    <w:rsid w:val="00906285"/>
    <w:rsid w:val="0090629A"/>
    <w:rsid w:val="009062C6"/>
    <w:rsid w:val="00906392"/>
    <w:rsid w:val="00906456"/>
    <w:rsid w:val="0090646B"/>
    <w:rsid w:val="0090650E"/>
    <w:rsid w:val="00906578"/>
    <w:rsid w:val="00906582"/>
    <w:rsid w:val="009065FF"/>
    <w:rsid w:val="00906644"/>
    <w:rsid w:val="0090682F"/>
    <w:rsid w:val="00906830"/>
    <w:rsid w:val="00906A79"/>
    <w:rsid w:val="00906B50"/>
    <w:rsid w:val="00906B58"/>
    <w:rsid w:val="00906C74"/>
    <w:rsid w:val="00906CA4"/>
    <w:rsid w:val="00906D32"/>
    <w:rsid w:val="00906F81"/>
    <w:rsid w:val="0090703E"/>
    <w:rsid w:val="009071AC"/>
    <w:rsid w:val="0090727E"/>
    <w:rsid w:val="009072A6"/>
    <w:rsid w:val="0090731D"/>
    <w:rsid w:val="0090732F"/>
    <w:rsid w:val="00907478"/>
    <w:rsid w:val="009074E8"/>
    <w:rsid w:val="009075DE"/>
    <w:rsid w:val="00907674"/>
    <w:rsid w:val="009076CD"/>
    <w:rsid w:val="009076DC"/>
    <w:rsid w:val="009076E2"/>
    <w:rsid w:val="009076FA"/>
    <w:rsid w:val="00907859"/>
    <w:rsid w:val="00907862"/>
    <w:rsid w:val="009078AF"/>
    <w:rsid w:val="009078E8"/>
    <w:rsid w:val="00907938"/>
    <w:rsid w:val="00907976"/>
    <w:rsid w:val="00907C1D"/>
    <w:rsid w:val="00907CF5"/>
    <w:rsid w:val="00907D05"/>
    <w:rsid w:val="00907DB6"/>
    <w:rsid w:val="00907F0B"/>
    <w:rsid w:val="00907F82"/>
    <w:rsid w:val="00907F87"/>
    <w:rsid w:val="00910038"/>
    <w:rsid w:val="009100D3"/>
    <w:rsid w:val="009101B1"/>
    <w:rsid w:val="009101EE"/>
    <w:rsid w:val="009102BC"/>
    <w:rsid w:val="009102C5"/>
    <w:rsid w:val="00910351"/>
    <w:rsid w:val="00910392"/>
    <w:rsid w:val="00910519"/>
    <w:rsid w:val="0091053D"/>
    <w:rsid w:val="00910630"/>
    <w:rsid w:val="0091069B"/>
    <w:rsid w:val="009106FA"/>
    <w:rsid w:val="009107E0"/>
    <w:rsid w:val="00910875"/>
    <w:rsid w:val="0091090D"/>
    <w:rsid w:val="00910911"/>
    <w:rsid w:val="00910A13"/>
    <w:rsid w:val="00910AB9"/>
    <w:rsid w:val="00910AE3"/>
    <w:rsid w:val="00910C4F"/>
    <w:rsid w:val="00910CB6"/>
    <w:rsid w:val="00910CCA"/>
    <w:rsid w:val="00910E24"/>
    <w:rsid w:val="00910F68"/>
    <w:rsid w:val="0091114C"/>
    <w:rsid w:val="00911172"/>
    <w:rsid w:val="009111FE"/>
    <w:rsid w:val="0091123D"/>
    <w:rsid w:val="0091126C"/>
    <w:rsid w:val="0091142C"/>
    <w:rsid w:val="009114C0"/>
    <w:rsid w:val="0091150D"/>
    <w:rsid w:val="009115C8"/>
    <w:rsid w:val="00911853"/>
    <w:rsid w:val="0091189D"/>
    <w:rsid w:val="009118F9"/>
    <w:rsid w:val="00911902"/>
    <w:rsid w:val="00911A00"/>
    <w:rsid w:val="00911A88"/>
    <w:rsid w:val="00911CAE"/>
    <w:rsid w:val="00911D79"/>
    <w:rsid w:val="0091204C"/>
    <w:rsid w:val="00912114"/>
    <w:rsid w:val="00912151"/>
    <w:rsid w:val="0091228F"/>
    <w:rsid w:val="009125AE"/>
    <w:rsid w:val="009125CD"/>
    <w:rsid w:val="009125FD"/>
    <w:rsid w:val="0091260C"/>
    <w:rsid w:val="0091270A"/>
    <w:rsid w:val="00912755"/>
    <w:rsid w:val="00912756"/>
    <w:rsid w:val="009128A5"/>
    <w:rsid w:val="009129AE"/>
    <w:rsid w:val="009129CE"/>
    <w:rsid w:val="00912AB6"/>
    <w:rsid w:val="00912B3B"/>
    <w:rsid w:val="00912CD5"/>
    <w:rsid w:val="00912D20"/>
    <w:rsid w:val="00912DB8"/>
    <w:rsid w:val="00912EB1"/>
    <w:rsid w:val="00912FA8"/>
    <w:rsid w:val="009132AC"/>
    <w:rsid w:val="009132E2"/>
    <w:rsid w:val="00913632"/>
    <w:rsid w:val="0091382E"/>
    <w:rsid w:val="0091395E"/>
    <w:rsid w:val="00913BE8"/>
    <w:rsid w:val="00913BFD"/>
    <w:rsid w:val="00913D6D"/>
    <w:rsid w:val="00913ECF"/>
    <w:rsid w:val="00913F90"/>
    <w:rsid w:val="00913F91"/>
    <w:rsid w:val="00913FC3"/>
    <w:rsid w:val="0091400E"/>
    <w:rsid w:val="0091401F"/>
    <w:rsid w:val="00914031"/>
    <w:rsid w:val="009140CA"/>
    <w:rsid w:val="0091420D"/>
    <w:rsid w:val="009142D0"/>
    <w:rsid w:val="00914311"/>
    <w:rsid w:val="0091443A"/>
    <w:rsid w:val="009144C2"/>
    <w:rsid w:val="009144DE"/>
    <w:rsid w:val="0091451A"/>
    <w:rsid w:val="009145DA"/>
    <w:rsid w:val="009147CB"/>
    <w:rsid w:val="0091484D"/>
    <w:rsid w:val="0091484E"/>
    <w:rsid w:val="00914952"/>
    <w:rsid w:val="009149AE"/>
    <w:rsid w:val="00914A75"/>
    <w:rsid w:val="00914AB2"/>
    <w:rsid w:val="00914B28"/>
    <w:rsid w:val="00914B5A"/>
    <w:rsid w:val="00914CD0"/>
    <w:rsid w:val="00914E2E"/>
    <w:rsid w:val="00914F18"/>
    <w:rsid w:val="00915165"/>
    <w:rsid w:val="00915446"/>
    <w:rsid w:val="00915449"/>
    <w:rsid w:val="0091550B"/>
    <w:rsid w:val="0091559C"/>
    <w:rsid w:val="009155E3"/>
    <w:rsid w:val="0091561B"/>
    <w:rsid w:val="0091569F"/>
    <w:rsid w:val="009156C8"/>
    <w:rsid w:val="0091574F"/>
    <w:rsid w:val="00915779"/>
    <w:rsid w:val="00915921"/>
    <w:rsid w:val="00915BC0"/>
    <w:rsid w:val="00915CA3"/>
    <w:rsid w:val="00915CFE"/>
    <w:rsid w:val="00915DB1"/>
    <w:rsid w:val="00915E39"/>
    <w:rsid w:val="00915E43"/>
    <w:rsid w:val="00915EC3"/>
    <w:rsid w:val="00915F1D"/>
    <w:rsid w:val="00915F80"/>
    <w:rsid w:val="009160D9"/>
    <w:rsid w:val="009160FD"/>
    <w:rsid w:val="00916110"/>
    <w:rsid w:val="00916252"/>
    <w:rsid w:val="0091627B"/>
    <w:rsid w:val="009162A4"/>
    <w:rsid w:val="00916333"/>
    <w:rsid w:val="0091640B"/>
    <w:rsid w:val="009164E7"/>
    <w:rsid w:val="009164FC"/>
    <w:rsid w:val="00916550"/>
    <w:rsid w:val="009165BE"/>
    <w:rsid w:val="009166C5"/>
    <w:rsid w:val="00916756"/>
    <w:rsid w:val="00916777"/>
    <w:rsid w:val="0091679E"/>
    <w:rsid w:val="00916816"/>
    <w:rsid w:val="009168E0"/>
    <w:rsid w:val="0091693B"/>
    <w:rsid w:val="00916AE1"/>
    <w:rsid w:val="00916B43"/>
    <w:rsid w:val="00916B68"/>
    <w:rsid w:val="00916C0A"/>
    <w:rsid w:val="00916D42"/>
    <w:rsid w:val="00916D8C"/>
    <w:rsid w:val="00916D90"/>
    <w:rsid w:val="00916DB0"/>
    <w:rsid w:val="00916DE9"/>
    <w:rsid w:val="00916E75"/>
    <w:rsid w:val="00916F23"/>
    <w:rsid w:val="00916F8F"/>
    <w:rsid w:val="0091700D"/>
    <w:rsid w:val="0091704A"/>
    <w:rsid w:val="009170E2"/>
    <w:rsid w:val="009171B7"/>
    <w:rsid w:val="009172D8"/>
    <w:rsid w:val="009172EE"/>
    <w:rsid w:val="009174AB"/>
    <w:rsid w:val="009176A2"/>
    <w:rsid w:val="009177CC"/>
    <w:rsid w:val="009177F4"/>
    <w:rsid w:val="009178EC"/>
    <w:rsid w:val="00917923"/>
    <w:rsid w:val="00917988"/>
    <w:rsid w:val="009179AC"/>
    <w:rsid w:val="009179D1"/>
    <w:rsid w:val="009179EC"/>
    <w:rsid w:val="00917B00"/>
    <w:rsid w:val="00917B05"/>
    <w:rsid w:val="00917B4D"/>
    <w:rsid w:val="00917B90"/>
    <w:rsid w:val="00917BBC"/>
    <w:rsid w:val="00917BE7"/>
    <w:rsid w:val="00917CB3"/>
    <w:rsid w:val="00917DB5"/>
    <w:rsid w:val="00917E36"/>
    <w:rsid w:val="00917E65"/>
    <w:rsid w:val="0091D47E"/>
    <w:rsid w:val="0092004E"/>
    <w:rsid w:val="009200ED"/>
    <w:rsid w:val="0092039A"/>
    <w:rsid w:val="0092041D"/>
    <w:rsid w:val="009204F9"/>
    <w:rsid w:val="00920519"/>
    <w:rsid w:val="0092055A"/>
    <w:rsid w:val="00920637"/>
    <w:rsid w:val="009206EB"/>
    <w:rsid w:val="0092080A"/>
    <w:rsid w:val="00920888"/>
    <w:rsid w:val="00920907"/>
    <w:rsid w:val="00920A03"/>
    <w:rsid w:val="00920AA2"/>
    <w:rsid w:val="00920B6C"/>
    <w:rsid w:val="00920C54"/>
    <w:rsid w:val="00920D34"/>
    <w:rsid w:val="00920DAE"/>
    <w:rsid w:val="00920E27"/>
    <w:rsid w:val="0092106D"/>
    <w:rsid w:val="009210E4"/>
    <w:rsid w:val="0092110A"/>
    <w:rsid w:val="00921155"/>
    <w:rsid w:val="0092125F"/>
    <w:rsid w:val="00921263"/>
    <w:rsid w:val="009212BE"/>
    <w:rsid w:val="00921307"/>
    <w:rsid w:val="00921336"/>
    <w:rsid w:val="00921346"/>
    <w:rsid w:val="00921599"/>
    <w:rsid w:val="00921634"/>
    <w:rsid w:val="0092171A"/>
    <w:rsid w:val="0092177C"/>
    <w:rsid w:val="009217BE"/>
    <w:rsid w:val="0092197F"/>
    <w:rsid w:val="009219C7"/>
    <w:rsid w:val="00921C20"/>
    <w:rsid w:val="00921C35"/>
    <w:rsid w:val="00921D2C"/>
    <w:rsid w:val="00922085"/>
    <w:rsid w:val="009220EC"/>
    <w:rsid w:val="009221A1"/>
    <w:rsid w:val="009222EA"/>
    <w:rsid w:val="0092249A"/>
    <w:rsid w:val="009225C9"/>
    <w:rsid w:val="009225D0"/>
    <w:rsid w:val="00922631"/>
    <w:rsid w:val="00922646"/>
    <w:rsid w:val="00922684"/>
    <w:rsid w:val="009226CE"/>
    <w:rsid w:val="00922739"/>
    <w:rsid w:val="009228BE"/>
    <w:rsid w:val="00922CDB"/>
    <w:rsid w:val="00922D3A"/>
    <w:rsid w:val="00922DBB"/>
    <w:rsid w:val="00922DD9"/>
    <w:rsid w:val="00922EBC"/>
    <w:rsid w:val="00923105"/>
    <w:rsid w:val="009231AE"/>
    <w:rsid w:val="009231B5"/>
    <w:rsid w:val="00923333"/>
    <w:rsid w:val="00923447"/>
    <w:rsid w:val="00923592"/>
    <w:rsid w:val="00923709"/>
    <w:rsid w:val="00923786"/>
    <w:rsid w:val="00923793"/>
    <w:rsid w:val="0092385D"/>
    <w:rsid w:val="0092388C"/>
    <w:rsid w:val="00923899"/>
    <w:rsid w:val="009238E1"/>
    <w:rsid w:val="00923A1F"/>
    <w:rsid w:val="00923AE1"/>
    <w:rsid w:val="00923D48"/>
    <w:rsid w:val="00924092"/>
    <w:rsid w:val="00924095"/>
    <w:rsid w:val="009240E2"/>
    <w:rsid w:val="009240EA"/>
    <w:rsid w:val="00924276"/>
    <w:rsid w:val="0092457F"/>
    <w:rsid w:val="009245A7"/>
    <w:rsid w:val="0092464C"/>
    <w:rsid w:val="0092468F"/>
    <w:rsid w:val="009247CD"/>
    <w:rsid w:val="00924839"/>
    <w:rsid w:val="00924934"/>
    <w:rsid w:val="009249C6"/>
    <w:rsid w:val="00924A3C"/>
    <w:rsid w:val="00924A66"/>
    <w:rsid w:val="00924A81"/>
    <w:rsid w:val="00924B71"/>
    <w:rsid w:val="00924C54"/>
    <w:rsid w:val="00924C92"/>
    <w:rsid w:val="00924D08"/>
    <w:rsid w:val="00924D66"/>
    <w:rsid w:val="00924D91"/>
    <w:rsid w:val="00924D96"/>
    <w:rsid w:val="00924E4A"/>
    <w:rsid w:val="00924EB6"/>
    <w:rsid w:val="00924F41"/>
    <w:rsid w:val="00925087"/>
    <w:rsid w:val="00925126"/>
    <w:rsid w:val="0092517A"/>
    <w:rsid w:val="009251FA"/>
    <w:rsid w:val="0092526E"/>
    <w:rsid w:val="009252E2"/>
    <w:rsid w:val="00925493"/>
    <w:rsid w:val="0092558D"/>
    <w:rsid w:val="00925623"/>
    <w:rsid w:val="009258AC"/>
    <w:rsid w:val="009258DA"/>
    <w:rsid w:val="009258FA"/>
    <w:rsid w:val="00925940"/>
    <w:rsid w:val="0092596C"/>
    <w:rsid w:val="00925A9E"/>
    <w:rsid w:val="00925B7B"/>
    <w:rsid w:val="00925C67"/>
    <w:rsid w:val="00925CCE"/>
    <w:rsid w:val="00925E21"/>
    <w:rsid w:val="00925FAF"/>
    <w:rsid w:val="00925FB3"/>
    <w:rsid w:val="00925FEE"/>
    <w:rsid w:val="009261C8"/>
    <w:rsid w:val="00926214"/>
    <w:rsid w:val="00926288"/>
    <w:rsid w:val="00926319"/>
    <w:rsid w:val="00926539"/>
    <w:rsid w:val="0092670C"/>
    <w:rsid w:val="00926717"/>
    <w:rsid w:val="00926791"/>
    <w:rsid w:val="0092685C"/>
    <w:rsid w:val="0092688D"/>
    <w:rsid w:val="009268E2"/>
    <w:rsid w:val="009269B4"/>
    <w:rsid w:val="00926A21"/>
    <w:rsid w:val="00926A22"/>
    <w:rsid w:val="00926A73"/>
    <w:rsid w:val="00926B56"/>
    <w:rsid w:val="00926BA0"/>
    <w:rsid w:val="00926BDF"/>
    <w:rsid w:val="00926D1F"/>
    <w:rsid w:val="00926E37"/>
    <w:rsid w:val="00926E86"/>
    <w:rsid w:val="00927188"/>
    <w:rsid w:val="00927362"/>
    <w:rsid w:val="009274B9"/>
    <w:rsid w:val="0092759D"/>
    <w:rsid w:val="009275D1"/>
    <w:rsid w:val="009275D4"/>
    <w:rsid w:val="00927647"/>
    <w:rsid w:val="00927777"/>
    <w:rsid w:val="00927896"/>
    <w:rsid w:val="009278E8"/>
    <w:rsid w:val="00927969"/>
    <w:rsid w:val="009279C7"/>
    <w:rsid w:val="009279FD"/>
    <w:rsid w:val="00927A0D"/>
    <w:rsid w:val="00927A59"/>
    <w:rsid w:val="00927AFC"/>
    <w:rsid w:val="00927BD5"/>
    <w:rsid w:val="00927C9B"/>
    <w:rsid w:val="00927D50"/>
    <w:rsid w:val="00927E96"/>
    <w:rsid w:val="0093005E"/>
    <w:rsid w:val="0093011C"/>
    <w:rsid w:val="009301C8"/>
    <w:rsid w:val="009301F1"/>
    <w:rsid w:val="009301FD"/>
    <w:rsid w:val="009303BE"/>
    <w:rsid w:val="00930455"/>
    <w:rsid w:val="009304AD"/>
    <w:rsid w:val="009304F4"/>
    <w:rsid w:val="009305C7"/>
    <w:rsid w:val="00930626"/>
    <w:rsid w:val="0093064E"/>
    <w:rsid w:val="0093076C"/>
    <w:rsid w:val="00930777"/>
    <w:rsid w:val="00930932"/>
    <w:rsid w:val="009309E2"/>
    <w:rsid w:val="00930AA6"/>
    <w:rsid w:val="00930AAB"/>
    <w:rsid w:val="00930D6A"/>
    <w:rsid w:val="00930E9C"/>
    <w:rsid w:val="009311A1"/>
    <w:rsid w:val="00931222"/>
    <w:rsid w:val="00931286"/>
    <w:rsid w:val="009314FD"/>
    <w:rsid w:val="009316BB"/>
    <w:rsid w:val="0093177E"/>
    <w:rsid w:val="00931806"/>
    <w:rsid w:val="00931836"/>
    <w:rsid w:val="0093187C"/>
    <w:rsid w:val="00931911"/>
    <w:rsid w:val="00931992"/>
    <w:rsid w:val="009319F7"/>
    <w:rsid w:val="00931AED"/>
    <w:rsid w:val="00931B8A"/>
    <w:rsid w:val="00931BDA"/>
    <w:rsid w:val="00931CFF"/>
    <w:rsid w:val="00931DEA"/>
    <w:rsid w:val="00931E09"/>
    <w:rsid w:val="00931E1A"/>
    <w:rsid w:val="00931EC1"/>
    <w:rsid w:val="0093202C"/>
    <w:rsid w:val="0093212D"/>
    <w:rsid w:val="0093212E"/>
    <w:rsid w:val="0093218F"/>
    <w:rsid w:val="0093223D"/>
    <w:rsid w:val="00932253"/>
    <w:rsid w:val="009322A5"/>
    <w:rsid w:val="00932310"/>
    <w:rsid w:val="0093232B"/>
    <w:rsid w:val="0093241D"/>
    <w:rsid w:val="00932435"/>
    <w:rsid w:val="0093255C"/>
    <w:rsid w:val="00932648"/>
    <w:rsid w:val="009327B1"/>
    <w:rsid w:val="00932926"/>
    <w:rsid w:val="00932A00"/>
    <w:rsid w:val="00932A83"/>
    <w:rsid w:val="00932BF8"/>
    <w:rsid w:val="00932F06"/>
    <w:rsid w:val="00932F82"/>
    <w:rsid w:val="00932FFF"/>
    <w:rsid w:val="009331CD"/>
    <w:rsid w:val="009331D0"/>
    <w:rsid w:val="009331FB"/>
    <w:rsid w:val="00933211"/>
    <w:rsid w:val="00933308"/>
    <w:rsid w:val="00933320"/>
    <w:rsid w:val="00933541"/>
    <w:rsid w:val="00933581"/>
    <w:rsid w:val="009335B1"/>
    <w:rsid w:val="00933619"/>
    <w:rsid w:val="00933695"/>
    <w:rsid w:val="009339A8"/>
    <w:rsid w:val="00933A37"/>
    <w:rsid w:val="00933A61"/>
    <w:rsid w:val="00933A8D"/>
    <w:rsid w:val="00933AD1"/>
    <w:rsid w:val="00933B96"/>
    <w:rsid w:val="00933C72"/>
    <w:rsid w:val="00933C7A"/>
    <w:rsid w:val="00933DED"/>
    <w:rsid w:val="00934069"/>
    <w:rsid w:val="0093420C"/>
    <w:rsid w:val="0093428E"/>
    <w:rsid w:val="009344BB"/>
    <w:rsid w:val="0093452C"/>
    <w:rsid w:val="009345E3"/>
    <w:rsid w:val="00934601"/>
    <w:rsid w:val="00934693"/>
    <w:rsid w:val="00934703"/>
    <w:rsid w:val="00934776"/>
    <w:rsid w:val="00934780"/>
    <w:rsid w:val="009348E1"/>
    <w:rsid w:val="00934973"/>
    <w:rsid w:val="0093499C"/>
    <w:rsid w:val="00934AA6"/>
    <w:rsid w:val="00934B2F"/>
    <w:rsid w:val="00934BA0"/>
    <w:rsid w:val="00934D3C"/>
    <w:rsid w:val="00934E42"/>
    <w:rsid w:val="00934EC4"/>
    <w:rsid w:val="00934F14"/>
    <w:rsid w:val="00934F88"/>
    <w:rsid w:val="009350E6"/>
    <w:rsid w:val="009351DD"/>
    <w:rsid w:val="00935202"/>
    <w:rsid w:val="00935296"/>
    <w:rsid w:val="00935346"/>
    <w:rsid w:val="009353C9"/>
    <w:rsid w:val="009353CC"/>
    <w:rsid w:val="0093541A"/>
    <w:rsid w:val="00935455"/>
    <w:rsid w:val="009354A8"/>
    <w:rsid w:val="00935552"/>
    <w:rsid w:val="009355E4"/>
    <w:rsid w:val="0093584B"/>
    <w:rsid w:val="00935972"/>
    <w:rsid w:val="009359DD"/>
    <w:rsid w:val="00935A37"/>
    <w:rsid w:val="00935A44"/>
    <w:rsid w:val="00935C3C"/>
    <w:rsid w:val="00935E02"/>
    <w:rsid w:val="00936039"/>
    <w:rsid w:val="00936061"/>
    <w:rsid w:val="0093609A"/>
    <w:rsid w:val="009362AE"/>
    <w:rsid w:val="009362B6"/>
    <w:rsid w:val="00936306"/>
    <w:rsid w:val="0093632F"/>
    <w:rsid w:val="00936339"/>
    <w:rsid w:val="00936435"/>
    <w:rsid w:val="009365A3"/>
    <w:rsid w:val="00936686"/>
    <w:rsid w:val="00936713"/>
    <w:rsid w:val="00936773"/>
    <w:rsid w:val="00936904"/>
    <w:rsid w:val="0093693F"/>
    <w:rsid w:val="00936A49"/>
    <w:rsid w:val="00936ACA"/>
    <w:rsid w:val="00936B13"/>
    <w:rsid w:val="00936BAA"/>
    <w:rsid w:val="00936CC4"/>
    <w:rsid w:val="00937035"/>
    <w:rsid w:val="009370F0"/>
    <w:rsid w:val="009370F8"/>
    <w:rsid w:val="00937269"/>
    <w:rsid w:val="00937305"/>
    <w:rsid w:val="00937330"/>
    <w:rsid w:val="00937334"/>
    <w:rsid w:val="0093744F"/>
    <w:rsid w:val="009374DF"/>
    <w:rsid w:val="009374F8"/>
    <w:rsid w:val="00937565"/>
    <w:rsid w:val="00937578"/>
    <w:rsid w:val="009375FC"/>
    <w:rsid w:val="009376D9"/>
    <w:rsid w:val="00937759"/>
    <w:rsid w:val="00937781"/>
    <w:rsid w:val="009377AA"/>
    <w:rsid w:val="0093783E"/>
    <w:rsid w:val="00937867"/>
    <w:rsid w:val="009379D7"/>
    <w:rsid w:val="00937B54"/>
    <w:rsid w:val="00937B97"/>
    <w:rsid w:val="00937C7B"/>
    <w:rsid w:val="00937CB6"/>
    <w:rsid w:val="00937CD8"/>
    <w:rsid w:val="00937D58"/>
    <w:rsid w:val="00937E91"/>
    <w:rsid w:val="00937F30"/>
    <w:rsid w:val="0094016A"/>
    <w:rsid w:val="009401A5"/>
    <w:rsid w:val="009401F0"/>
    <w:rsid w:val="0094037C"/>
    <w:rsid w:val="009403DE"/>
    <w:rsid w:val="009404A3"/>
    <w:rsid w:val="00940581"/>
    <w:rsid w:val="009405B5"/>
    <w:rsid w:val="009405DB"/>
    <w:rsid w:val="00940694"/>
    <w:rsid w:val="00940699"/>
    <w:rsid w:val="009407E1"/>
    <w:rsid w:val="00940806"/>
    <w:rsid w:val="00940884"/>
    <w:rsid w:val="00940A06"/>
    <w:rsid w:val="00940AA9"/>
    <w:rsid w:val="00940B2F"/>
    <w:rsid w:val="00940C1B"/>
    <w:rsid w:val="00940C50"/>
    <w:rsid w:val="00940C6B"/>
    <w:rsid w:val="00940CB5"/>
    <w:rsid w:val="00940FC4"/>
    <w:rsid w:val="00941204"/>
    <w:rsid w:val="00941290"/>
    <w:rsid w:val="0094131F"/>
    <w:rsid w:val="0094133C"/>
    <w:rsid w:val="00941388"/>
    <w:rsid w:val="009415E6"/>
    <w:rsid w:val="0094181D"/>
    <w:rsid w:val="00941891"/>
    <w:rsid w:val="00941900"/>
    <w:rsid w:val="0094191D"/>
    <w:rsid w:val="00941956"/>
    <w:rsid w:val="00941AAE"/>
    <w:rsid w:val="00941CD9"/>
    <w:rsid w:val="00941CE1"/>
    <w:rsid w:val="00941D44"/>
    <w:rsid w:val="00941DCF"/>
    <w:rsid w:val="00941EC1"/>
    <w:rsid w:val="00941F4F"/>
    <w:rsid w:val="009420A6"/>
    <w:rsid w:val="00942113"/>
    <w:rsid w:val="0094212D"/>
    <w:rsid w:val="00942212"/>
    <w:rsid w:val="0094221F"/>
    <w:rsid w:val="0094246D"/>
    <w:rsid w:val="0094254B"/>
    <w:rsid w:val="00942565"/>
    <w:rsid w:val="0094269D"/>
    <w:rsid w:val="0094273B"/>
    <w:rsid w:val="009427BD"/>
    <w:rsid w:val="00942975"/>
    <w:rsid w:val="00942A11"/>
    <w:rsid w:val="00942A95"/>
    <w:rsid w:val="00942AC0"/>
    <w:rsid w:val="00942D39"/>
    <w:rsid w:val="00942D94"/>
    <w:rsid w:val="00942DE7"/>
    <w:rsid w:val="00942E5C"/>
    <w:rsid w:val="00942ED7"/>
    <w:rsid w:val="00942F5D"/>
    <w:rsid w:val="00942FBB"/>
    <w:rsid w:val="0094307A"/>
    <w:rsid w:val="009432E2"/>
    <w:rsid w:val="009432E8"/>
    <w:rsid w:val="00943333"/>
    <w:rsid w:val="00943380"/>
    <w:rsid w:val="0094344E"/>
    <w:rsid w:val="009435B3"/>
    <w:rsid w:val="0094360D"/>
    <w:rsid w:val="009436AB"/>
    <w:rsid w:val="00943747"/>
    <w:rsid w:val="00943A96"/>
    <w:rsid w:val="00943AB9"/>
    <w:rsid w:val="00943AD3"/>
    <w:rsid w:val="00943CEF"/>
    <w:rsid w:val="00943CF6"/>
    <w:rsid w:val="00943E1B"/>
    <w:rsid w:val="00943E1F"/>
    <w:rsid w:val="00943E67"/>
    <w:rsid w:val="00943E68"/>
    <w:rsid w:val="00943F34"/>
    <w:rsid w:val="0094406E"/>
    <w:rsid w:val="009441EC"/>
    <w:rsid w:val="0094446C"/>
    <w:rsid w:val="0094447F"/>
    <w:rsid w:val="0094452D"/>
    <w:rsid w:val="00944634"/>
    <w:rsid w:val="009447C4"/>
    <w:rsid w:val="009448E9"/>
    <w:rsid w:val="009448EF"/>
    <w:rsid w:val="00944B69"/>
    <w:rsid w:val="00944B74"/>
    <w:rsid w:val="00944BF4"/>
    <w:rsid w:val="00944C60"/>
    <w:rsid w:val="00944CFB"/>
    <w:rsid w:val="00944D2A"/>
    <w:rsid w:val="00945092"/>
    <w:rsid w:val="0094510F"/>
    <w:rsid w:val="00945144"/>
    <w:rsid w:val="009453B8"/>
    <w:rsid w:val="00945514"/>
    <w:rsid w:val="009456EE"/>
    <w:rsid w:val="0094572D"/>
    <w:rsid w:val="00945A1B"/>
    <w:rsid w:val="00945A8B"/>
    <w:rsid w:val="00945AB5"/>
    <w:rsid w:val="00945B37"/>
    <w:rsid w:val="00945B61"/>
    <w:rsid w:val="00945C49"/>
    <w:rsid w:val="00945C4F"/>
    <w:rsid w:val="00945DDF"/>
    <w:rsid w:val="00945E77"/>
    <w:rsid w:val="00945EA2"/>
    <w:rsid w:val="00945F3F"/>
    <w:rsid w:val="009460F0"/>
    <w:rsid w:val="00946252"/>
    <w:rsid w:val="00946267"/>
    <w:rsid w:val="0094636B"/>
    <w:rsid w:val="0094638C"/>
    <w:rsid w:val="00946423"/>
    <w:rsid w:val="009465D1"/>
    <w:rsid w:val="0094661E"/>
    <w:rsid w:val="00946631"/>
    <w:rsid w:val="0094667D"/>
    <w:rsid w:val="009466B6"/>
    <w:rsid w:val="00946761"/>
    <w:rsid w:val="009467AE"/>
    <w:rsid w:val="009467CD"/>
    <w:rsid w:val="009468F6"/>
    <w:rsid w:val="00946906"/>
    <w:rsid w:val="009469C9"/>
    <w:rsid w:val="00946AEA"/>
    <w:rsid w:val="00946C09"/>
    <w:rsid w:val="00946DBA"/>
    <w:rsid w:val="00946DF4"/>
    <w:rsid w:val="00946DFC"/>
    <w:rsid w:val="00946E4C"/>
    <w:rsid w:val="00946E52"/>
    <w:rsid w:val="00946E85"/>
    <w:rsid w:val="00946F27"/>
    <w:rsid w:val="00946F93"/>
    <w:rsid w:val="00947005"/>
    <w:rsid w:val="00947044"/>
    <w:rsid w:val="00947101"/>
    <w:rsid w:val="00947160"/>
    <w:rsid w:val="00947485"/>
    <w:rsid w:val="0094751F"/>
    <w:rsid w:val="00947588"/>
    <w:rsid w:val="00947620"/>
    <w:rsid w:val="00947652"/>
    <w:rsid w:val="0094765C"/>
    <w:rsid w:val="00947721"/>
    <w:rsid w:val="00947863"/>
    <w:rsid w:val="0094787A"/>
    <w:rsid w:val="00947912"/>
    <w:rsid w:val="00947973"/>
    <w:rsid w:val="00947974"/>
    <w:rsid w:val="009479DA"/>
    <w:rsid w:val="00947A92"/>
    <w:rsid w:val="00947AC2"/>
    <w:rsid w:val="00947AD9"/>
    <w:rsid w:val="00947BAF"/>
    <w:rsid w:val="00947BB2"/>
    <w:rsid w:val="00947E4D"/>
    <w:rsid w:val="00947E59"/>
    <w:rsid w:val="00947ED5"/>
    <w:rsid w:val="00947EF6"/>
    <w:rsid w:val="00950051"/>
    <w:rsid w:val="009500E3"/>
    <w:rsid w:val="00950319"/>
    <w:rsid w:val="009503E5"/>
    <w:rsid w:val="009504E3"/>
    <w:rsid w:val="009505FA"/>
    <w:rsid w:val="0095062D"/>
    <w:rsid w:val="0095067E"/>
    <w:rsid w:val="009506D9"/>
    <w:rsid w:val="00950973"/>
    <w:rsid w:val="009509D5"/>
    <w:rsid w:val="009509F0"/>
    <w:rsid w:val="00950AB7"/>
    <w:rsid w:val="00950BB7"/>
    <w:rsid w:val="00950CAC"/>
    <w:rsid w:val="00950DEE"/>
    <w:rsid w:val="00950F43"/>
    <w:rsid w:val="00950FB7"/>
    <w:rsid w:val="00950FE0"/>
    <w:rsid w:val="009510AA"/>
    <w:rsid w:val="009510BF"/>
    <w:rsid w:val="00951124"/>
    <w:rsid w:val="00951184"/>
    <w:rsid w:val="00951195"/>
    <w:rsid w:val="00951310"/>
    <w:rsid w:val="00951342"/>
    <w:rsid w:val="0095135E"/>
    <w:rsid w:val="00951374"/>
    <w:rsid w:val="009514D5"/>
    <w:rsid w:val="0095151A"/>
    <w:rsid w:val="0095159E"/>
    <w:rsid w:val="00951757"/>
    <w:rsid w:val="0095185D"/>
    <w:rsid w:val="0095188C"/>
    <w:rsid w:val="009518A0"/>
    <w:rsid w:val="00951919"/>
    <w:rsid w:val="0095193B"/>
    <w:rsid w:val="00951A7F"/>
    <w:rsid w:val="00951A81"/>
    <w:rsid w:val="00951B8E"/>
    <w:rsid w:val="00951C5E"/>
    <w:rsid w:val="00951D17"/>
    <w:rsid w:val="00951D45"/>
    <w:rsid w:val="00951E48"/>
    <w:rsid w:val="00951E94"/>
    <w:rsid w:val="00951F45"/>
    <w:rsid w:val="00951F57"/>
    <w:rsid w:val="00952005"/>
    <w:rsid w:val="0095232C"/>
    <w:rsid w:val="009525DA"/>
    <w:rsid w:val="00952641"/>
    <w:rsid w:val="009526C3"/>
    <w:rsid w:val="0095273D"/>
    <w:rsid w:val="00952878"/>
    <w:rsid w:val="00952994"/>
    <w:rsid w:val="009529FC"/>
    <w:rsid w:val="00952A24"/>
    <w:rsid w:val="00952AC1"/>
    <w:rsid w:val="00952B05"/>
    <w:rsid w:val="00952B5C"/>
    <w:rsid w:val="00952B74"/>
    <w:rsid w:val="00952B7D"/>
    <w:rsid w:val="00952C4A"/>
    <w:rsid w:val="00952C7C"/>
    <w:rsid w:val="00952CBB"/>
    <w:rsid w:val="00952CED"/>
    <w:rsid w:val="00952DAA"/>
    <w:rsid w:val="00952DC4"/>
    <w:rsid w:val="00952E21"/>
    <w:rsid w:val="00952FBD"/>
    <w:rsid w:val="00952FD2"/>
    <w:rsid w:val="009530E1"/>
    <w:rsid w:val="00953199"/>
    <w:rsid w:val="00953201"/>
    <w:rsid w:val="009532FE"/>
    <w:rsid w:val="00953436"/>
    <w:rsid w:val="00953450"/>
    <w:rsid w:val="009534B1"/>
    <w:rsid w:val="00953555"/>
    <w:rsid w:val="0095355A"/>
    <w:rsid w:val="00953572"/>
    <w:rsid w:val="009535FE"/>
    <w:rsid w:val="009536A8"/>
    <w:rsid w:val="009537CD"/>
    <w:rsid w:val="0095383C"/>
    <w:rsid w:val="00953931"/>
    <w:rsid w:val="00953AAC"/>
    <w:rsid w:val="00953BC8"/>
    <w:rsid w:val="00953C1D"/>
    <w:rsid w:val="00953C6E"/>
    <w:rsid w:val="00953C7F"/>
    <w:rsid w:val="00953C9A"/>
    <w:rsid w:val="00953D25"/>
    <w:rsid w:val="00953D3F"/>
    <w:rsid w:val="00953D4F"/>
    <w:rsid w:val="00953D6C"/>
    <w:rsid w:val="00953D95"/>
    <w:rsid w:val="00953E62"/>
    <w:rsid w:val="00954028"/>
    <w:rsid w:val="00954094"/>
    <w:rsid w:val="0095418F"/>
    <w:rsid w:val="00954213"/>
    <w:rsid w:val="00954253"/>
    <w:rsid w:val="00954528"/>
    <w:rsid w:val="00954569"/>
    <w:rsid w:val="00954690"/>
    <w:rsid w:val="00954796"/>
    <w:rsid w:val="0095489A"/>
    <w:rsid w:val="009548EB"/>
    <w:rsid w:val="00954CD0"/>
    <w:rsid w:val="00954D52"/>
    <w:rsid w:val="00954E47"/>
    <w:rsid w:val="00954EF6"/>
    <w:rsid w:val="00954F0C"/>
    <w:rsid w:val="00954F6D"/>
    <w:rsid w:val="00955102"/>
    <w:rsid w:val="00955108"/>
    <w:rsid w:val="00955152"/>
    <w:rsid w:val="0095520E"/>
    <w:rsid w:val="00955327"/>
    <w:rsid w:val="0095533A"/>
    <w:rsid w:val="0095539E"/>
    <w:rsid w:val="009554AE"/>
    <w:rsid w:val="009554D1"/>
    <w:rsid w:val="00955504"/>
    <w:rsid w:val="0095559B"/>
    <w:rsid w:val="00955632"/>
    <w:rsid w:val="00955702"/>
    <w:rsid w:val="00955710"/>
    <w:rsid w:val="0095576E"/>
    <w:rsid w:val="009557CA"/>
    <w:rsid w:val="00955815"/>
    <w:rsid w:val="00955883"/>
    <w:rsid w:val="009558CB"/>
    <w:rsid w:val="009558D8"/>
    <w:rsid w:val="00955A0F"/>
    <w:rsid w:val="00955A44"/>
    <w:rsid w:val="00955A4C"/>
    <w:rsid w:val="00955A78"/>
    <w:rsid w:val="00955AD2"/>
    <w:rsid w:val="00955B1D"/>
    <w:rsid w:val="00955B99"/>
    <w:rsid w:val="00955C5B"/>
    <w:rsid w:val="00955CEC"/>
    <w:rsid w:val="00955DCB"/>
    <w:rsid w:val="00955E6A"/>
    <w:rsid w:val="00955E7D"/>
    <w:rsid w:val="00955ECC"/>
    <w:rsid w:val="00955EDE"/>
    <w:rsid w:val="00955F22"/>
    <w:rsid w:val="00955F9E"/>
    <w:rsid w:val="0095605D"/>
    <w:rsid w:val="00956180"/>
    <w:rsid w:val="00956186"/>
    <w:rsid w:val="00956210"/>
    <w:rsid w:val="009563C7"/>
    <w:rsid w:val="009563D1"/>
    <w:rsid w:val="00956453"/>
    <w:rsid w:val="0095645E"/>
    <w:rsid w:val="00956462"/>
    <w:rsid w:val="009565CB"/>
    <w:rsid w:val="009565F8"/>
    <w:rsid w:val="00956651"/>
    <w:rsid w:val="00956672"/>
    <w:rsid w:val="009567BF"/>
    <w:rsid w:val="00956805"/>
    <w:rsid w:val="0095683B"/>
    <w:rsid w:val="0095685E"/>
    <w:rsid w:val="009568BF"/>
    <w:rsid w:val="0095699C"/>
    <w:rsid w:val="00956A07"/>
    <w:rsid w:val="00956A35"/>
    <w:rsid w:val="00956B1B"/>
    <w:rsid w:val="00956BB6"/>
    <w:rsid w:val="00956BC0"/>
    <w:rsid w:val="00956D31"/>
    <w:rsid w:val="00956D78"/>
    <w:rsid w:val="00956DC5"/>
    <w:rsid w:val="00956DC6"/>
    <w:rsid w:val="00956DE5"/>
    <w:rsid w:val="00956E21"/>
    <w:rsid w:val="00956E5F"/>
    <w:rsid w:val="00956F0B"/>
    <w:rsid w:val="00956FCB"/>
    <w:rsid w:val="009571B4"/>
    <w:rsid w:val="00957218"/>
    <w:rsid w:val="0095727C"/>
    <w:rsid w:val="009574FB"/>
    <w:rsid w:val="00957652"/>
    <w:rsid w:val="0095765C"/>
    <w:rsid w:val="009576B4"/>
    <w:rsid w:val="0095775F"/>
    <w:rsid w:val="00957792"/>
    <w:rsid w:val="009577C8"/>
    <w:rsid w:val="0095793C"/>
    <w:rsid w:val="0095796B"/>
    <w:rsid w:val="00957AC7"/>
    <w:rsid w:val="00957B83"/>
    <w:rsid w:val="00957C23"/>
    <w:rsid w:val="00957C5F"/>
    <w:rsid w:val="00957C82"/>
    <w:rsid w:val="00957D38"/>
    <w:rsid w:val="00957E02"/>
    <w:rsid w:val="00957FA0"/>
    <w:rsid w:val="00957FD8"/>
    <w:rsid w:val="00960130"/>
    <w:rsid w:val="0096013E"/>
    <w:rsid w:val="009601A8"/>
    <w:rsid w:val="009601D9"/>
    <w:rsid w:val="00960240"/>
    <w:rsid w:val="009602B7"/>
    <w:rsid w:val="0096037A"/>
    <w:rsid w:val="00960482"/>
    <w:rsid w:val="009604FF"/>
    <w:rsid w:val="0096063E"/>
    <w:rsid w:val="00960AA0"/>
    <w:rsid w:val="00960B0E"/>
    <w:rsid w:val="00960B28"/>
    <w:rsid w:val="00960C2F"/>
    <w:rsid w:val="00960CBA"/>
    <w:rsid w:val="00960CBE"/>
    <w:rsid w:val="00960D07"/>
    <w:rsid w:val="00960D3D"/>
    <w:rsid w:val="00960D7A"/>
    <w:rsid w:val="00960EE5"/>
    <w:rsid w:val="00960F17"/>
    <w:rsid w:val="00960F3D"/>
    <w:rsid w:val="00960F8B"/>
    <w:rsid w:val="0096100F"/>
    <w:rsid w:val="009610EB"/>
    <w:rsid w:val="0096116A"/>
    <w:rsid w:val="009611A9"/>
    <w:rsid w:val="009611E6"/>
    <w:rsid w:val="00961390"/>
    <w:rsid w:val="009613C1"/>
    <w:rsid w:val="009614EA"/>
    <w:rsid w:val="009617C0"/>
    <w:rsid w:val="0096180D"/>
    <w:rsid w:val="00961847"/>
    <w:rsid w:val="009618CE"/>
    <w:rsid w:val="00961914"/>
    <w:rsid w:val="00961A24"/>
    <w:rsid w:val="00961A51"/>
    <w:rsid w:val="00961BA1"/>
    <w:rsid w:val="00961BAD"/>
    <w:rsid w:val="00961C58"/>
    <w:rsid w:val="00961CF9"/>
    <w:rsid w:val="00961CFD"/>
    <w:rsid w:val="00961FA3"/>
    <w:rsid w:val="009621B0"/>
    <w:rsid w:val="009622F6"/>
    <w:rsid w:val="009623C7"/>
    <w:rsid w:val="009625CF"/>
    <w:rsid w:val="00962709"/>
    <w:rsid w:val="00962794"/>
    <w:rsid w:val="00962830"/>
    <w:rsid w:val="009628AB"/>
    <w:rsid w:val="00962A66"/>
    <w:rsid w:val="00962A8D"/>
    <w:rsid w:val="00962C39"/>
    <w:rsid w:val="00962CDA"/>
    <w:rsid w:val="00962CDD"/>
    <w:rsid w:val="00962D43"/>
    <w:rsid w:val="00962E02"/>
    <w:rsid w:val="00962E7E"/>
    <w:rsid w:val="00962FD9"/>
    <w:rsid w:val="00962FDC"/>
    <w:rsid w:val="00963038"/>
    <w:rsid w:val="00963056"/>
    <w:rsid w:val="009630EB"/>
    <w:rsid w:val="00963112"/>
    <w:rsid w:val="0096311F"/>
    <w:rsid w:val="00963171"/>
    <w:rsid w:val="009631D5"/>
    <w:rsid w:val="0096329F"/>
    <w:rsid w:val="009632E0"/>
    <w:rsid w:val="0096330C"/>
    <w:rsid w:val="00963352"/>
    <w:rsid w:val="00963370"/>
    <w:rsid w:val="0096337C"/>
    <w:rsid w:val="00963381"/>
    <w:rsid w:val="0096350B"/>
    <w:rsid w:val="009635B8"/>
    <w:rsid w:val="00963628"/>
    <w:rsid w:val="0096362C"/>
    <w:rsid w:val="00963688"/>
    <w:rsid w:val="009636B8"/>
    <w:rsid w:val="009636CD"/>
    <w:rsid w:val="0096383F"/>
    <w:rsid w:val="00963A35"/>
    <w:rsid w:val="00963A9F"/>
    <w:rsid w:val="00963AC1"/>
    <w:rsid w:val="00963C62"/>
    <w:rsid w:val="00963C81"/>
    <w:rsid w:val="00963E11"/>
    <w:rsid w:val="00963E16"/>
    <w:rsid w:val="00963F76"/>
    <w:rsid w:val="00963FF2"/>
    <w:rsid w:val="00964070"/>
    <w:rsid w:val="009640E9"/>
    <w:rsid w:val="0096411D"/>
    <w:rsid w:val="009641D9"/>
    <w:rsid w:val="00964253"/>
    <w:rsid w:val="009642E5"/>
    <w:rsid w:val="00964324"/>
    <w:rsid w:val="009644A0"/>
    <w:rsid w:val="009644C3"/>
    <w:rsid w:val="00964568"/>
    <w:rsid w:val="00964629"/>
    <w:rsid w:val="00964676"/>
    <w:rsid w:val="009647A8"/>
    <w:rsid w:val="00964801"/>
    <w:rsid w:val="00964820"/>
    <w:rsid w:val="00964861"/>
    <w:rsid w:val="0096498B"/>
    <w:rsid w:val="00964A5E"/>
    <w:rsid w:val="00964A68"/>
    <w:rsid w:val="00964C5F"/>
    <w:rsid w:val="00964CA8"/>
    <w:rsid w:val="00964CEC"/>
    <w:rsid w:val="00964CF3"/>
    <w:rsid w:val="00964D3E"/>
    <w:rsid w:val="00964D3F"/>
    <w:rsid w:val="00964E73"/>
    <w:rsid w:val="00964E8B"/>
    <w:rsid w:val="00965084"/>
    <w:rsid w:val="0096508E"/>
    <w:rsid w:val="009650FF"/>
    <w:rsid w:val="009651E4"/>
    <w:rsid w:val="00965250"/>
    <w:rsid w:val="009652F9"/>
    <w:rsid w:val="009653D9"/>
    <w:rsid w:val="00965438"/>
    <w:rsid w:val="009655B3"/>
    <w:rsid w:val="009655B5"/>
    <w:rsid w:val="009657C7"/>
    <w:rsid w:val="0096598A"/>
    <w:rsid w:val="00965A7D"/>
    <w:rsid w:val="00965AB2"/>
    <w:rsid w:val="00965AD7"/>
    <w:rsid w:val="00965B7C"/>
    <w:rsid w:val="00965B94"/>
    <w:rsid w:val="00965C90"/>
    <w:rsid w:val="00965CB4"/>
    <w:rsid w:val="00965D63"/>
    <w:rsid w:val="00965EC3"/>
    <w:rsid w:val="00965F1E"/>
    <w:rsid w:val="00965FB0"/>
    <w:rsid w:val="00965FB7"/>
    <w:rsid w:val="0096604F"/>
    <w:rsid w:val="009660AC"/>
    <w:rsid w:val="00966104"/>
    <w:rsid w:val="00966146"/>
    <w:rsid w:val="00966213"/>
    <w:rsid w:val="0096630D"/>
    <w:rsid w:val="00966316"/>
    <w:rsid w:val="00966344"/>
    <w:rsid w:val="00966464"/>
    <w:rsid w:val="00966667"/>
    <w:rsid w:val="0096669E"/>
    <w:rsid w:val="00966847"/>
    <w:rsid w:val="009668BF"/>
    <w:rsid w:val="009669A4"/>
    <w:rsid w:val="009669A8"/>
    <w:rsid w:val="009669FB"/>
    <w:rsid w:val="00966A15"/>
    <w:rsid w:val="00966A92"/>
    <w:rsid w:val="00966B04"/>
    <w:rsid w:val="00966B98"/>
    <w:rsid w:val="00966D36"/>
    <w:rsid w:val="00966DA5"/>
    <w:rsid w:val="00966DDD"/>
    <w:rsid w:val="00966E29"/>
    <w:rsid w:val="00966E54"/>
    <w:rsid w:val="00966E81"/>
    <w:rsid w:val="00966FC1"/>
    <w:rsid w:val="0096701A"/>
    <w:rsid w:val="0096707E"/>
    <w:rsid w:val="00967295"/>
    <w:rsid w:val="009673CF"/>
    <w:rsid w:val="009673DB"/>
    <w:rsid w:val="00967407"/>
    <w:rsid w:val="009674F0"/>
    <w:rsid w:val="009676E6"/>
    <w:rsid w:val="00967733"/>
    <w:rsid w:val="00967844"/>
    <w:rsid w:val="0096784E"/>
    <w:rsid w:val="00967941"/>
    <w:rsid w:val="00967A0F"/>
    <w:rsid w:val="00967AF0"/>
    <w:rsid w:val="00967AFB"/>
    <w:rsid w:val="00967C19"/>
    <w:rsid w:val="00967DB3"/>
    <w:rsid w:val="00967E64"/>
    <w:rsid w:val="00967F10"/>
    <w:rsid w:val="00967FB2"/>
    <w:rsid w:val="00970189"/>
    <w:rsid w:val="0097021B"/>
    <w:rsid w:val="0097024B"/>
    <w:rsid w:val="00970262"/>
    <w:rsid w:val="00970340"/>
    <w:rsid w:val="00970377"/>
    <w:rsid w:val="009703A5"/>
    <w:rsid w:val="00970426"/>
    <w:rsid w:val="00970652"/>
    <w:rsid w:val="00970756"/>
    <w:rsid w:val="00970787"/>
    <w:rsid w:val="00970804"/>
    <w:rsid w:val="0097080E"/>
    <w:rsid w:val="00970834"/>
    <w:rsid w:val="009709AF"/>
    <w:rsid w:val="00970A33"/>
    <w:rsid w:val="00970AB0"/>
    <w:rsid w:val="00970BDD"/>
    <w:rsid w:val="00970C81"/>
    <w:rsid w:val="00970CD5"/>
    <w:rsid w:val="00970CE7"/>
    <w:rsid w:val="00970E37"/>
    <w:rsid w:val="00970E48"/>
    <w:rsid w:val="00970EBB"/>
    <w:rsid w:val="00970F1A"/>
    <w:rsid w:val="00970F28"/>
    <w:rsid w:val="00971119"/>
    <w:rsid w:val="00971175"/>
    <w:rsid w:val="00971188"/>
    <w:rsid w:val="0097118B"/>
    <w:rsid w:val="009711D6"/>
    <w:rsid w:val="0097132E"/>
    <w:rsid w:val="00971396"/>
    <w:rsid w:val="009713C8"/>
    <w:rsid w:val="0097149A"/>
    <w:rsid w:val="00971509"/>
    <w:rsid w:val="009715FA"/>
    <w:rsid w:val="0097169F"/>
    <w:rsid w:val="00971733"/>
    <w:rsid w:val="009717FC"/>
    <w:rsid w:val="0097182D"/>
    <w:rsid w:val="009718C5"/>
    <w:rsid w:val="00971992"/>
    <w:rsid w:val="009719F2"/>
    <w:rsid w:val="00971A44"/>
    <w:rsid w:val="00971A6E"/>
    <w:rsid w:val="00971BCF"/>
    <w:rsid w:val="00971DB3"/>
    <w:rsid w:val="00971EA1"/>
    <w:rsid w:val="00971EAF"/>
    <w:rsid w:val="00971FDE"/>
    <w:rsid w:val="009720F3"/>
    <w:rsid w:val="00972231"/>
    <w:rsid w:val="009722A6"/>
    <w:rsid w:val="0097233F"/>
    <w:rsid w:val="0097255F"/>
    <w:rsid w:val="009725AE"/>
    <w:rsid w:val="00972600"/>
    <w:rsid w:val="00972637"/>
    <w:rsid w:val="0097273F"/>
    <w:rsid w:val="009727DB"/>
    <w:rsid w:val="009727F8"/>
    <w:rsid w:val="0097286C"/>
    <w:rsid w:val="009729D6"/>
    <w:rsid w:val="00972A1A"/>
    <w:rsid w:val="00972A85"/>
    <w:rsid w:val="00972C7E"/>
    <w:rsid w:val="00972CBD"/>
    <w:rsid w:val="00972F12"/>
    <w:rsid w:val="009730A6"/>
    <w:rsid w:val="009730F5"/>
    <w:rsid w:val="009730F6"/>
    <w:rsid w:val="009734C1"/>
    <w:rsid w:val="00973506"/>
    <w:rsid w:val="009735F0"/>
    <w:rsid w:val="00973735"/>
    <w:rsid w:val="00973778"/>
    <w:rsid w:val="00973990"/>
    <w:rsid w:val="009739CA"/>
    <w:rsid w:val="009739E4"/>
    <w:rsid w:val="00973B1D"/>
    <w:rsid w:val="00973B6B"/>
    <w:rsid w:val="00973B7E"/>
    <w:rsid w:val="00973B9E"/>
    <w:rsid w:val="00973C37"/>
    <w:rsid w:val="00973C5D"/>
    <w:rsid w:val="00973CBC"/>
    <w:rsid w:val="00973CCD"/>
    <w:rsid w:val="00973DA2"/>
    <w:rsid w:val="00973F68"/>
    <w:rsid w:val="0097403F"/>
    <w:rsid w:val="009741F9"/>
    <w:rsid w:val="00974219"/>
    <w:rsid w:val="009742C4"/>
    <w:rsid w:val="00974325"/>
    <w:rsid w:val="00974380"/>
    <w:rsid w:val="009743D2"/>
    <w:rsid w:val="0097449E"/>
    <w:rsid w:val="009745D1"/>
    <w:rsid w:val="009746B2"/>
    <w:rsid w:val="009746BC"/>
    <w:rsid w:val="00974752"/>
    <w:rsid w:val="00974838"/>
    <w:rsid w:val="00974983"/>
    <w:rsid w:val="00974B8F"/>
    <w:rsid w:val="00974C2F"/>
    <w:rsid w:val="00974C89"/>
    <w:rsid w:val="00974DA4"/>
    <w:rsid w:val="00974E23"/>
    <w:rsid w:val="00974E24"/>
    <w:rsid w:val="00974E7A"/>
    <w:rsid w:val="00974EB8"/>
    <w:rsid w:val="00974F2D"/>
    <w:rsid w:val="00974F6A"/>
    <w:rsid w:val="00974FE8"/>
    <w:rsid w:val="0097506D"/>
    <w:rsid w:val="009751CA"/>
    <w:rsid w:val="0097528C"/>
    <w:rsid w:val="009754A4"/>
    <w:rsid w:val="00975559"/>
    <w:rsid w:val="0097571A"/>
    <w:rsid w:val="0097576D"/>
    <w:rsid w:val="00975876"/>
    <w:rsid w:val="0097587D"/>
    <w:rsid w:val="009758E2"/>
    <w:rsid w:val="0097591F"/>
    <w:rsid w:val="00975BBB"/>
    <w:rsid w:val="00975C1C"/>
    <w:rsid w:val="00975C5C"/>
    <w:rsid w:val="00975CC2"/>
    <w:rsid w:val="00975DA5"/>
    <w:rsid w:val="00975E3F"/>
    <w:rsid w:val="00975F8A"/>
    <w:rsid w:val="00975F90"/>
    <w:rsid w:val="00975F97"/>
    <w:rsid w:val="00976100"/>
    <w:rsid w:val="0097617D"/>
    <w:rsid w:val="0097618B"/>
    <w:rsid w:val="0097623F"/>
    <w:rsid w:val="009763B5"/>
    <w:rsid w:val="0097645B"/>
    <w:rsid w:val="00976493"/>
    <w:rsid w:val="00976635"/>
    <w:rsid w:val="00976669"/>
    <w:rsid w:val="0097690B"/>
    <w:rsid w:val="009769B8"/>
    <w:rsid w:val="00976A3E"/>
    <w:rsid w:val="00976AEA"/>
    <w:rsid w:val="00976B17"/>
    <w:rsid w:val="00976BF5"/>
    <w:rsid w:val="00976C49"/>
    <w:rsid w:val="00976CC5"/>
    <w:rsid w:val="00976D6A"/>
    <w:rsid w:val="00976E24"/>
    <w:rsid w:val="00976F22"/>
    <w:rsid w:val="00976FCC"/>
    <w:rsid w:val="00976FF6"/>
    <w:rsid w:val="00977096"/>
    <w:rsid w:val="00977355"/>
    <w:rsid w:val="009776F5"/>
    <w:rsid w:val="00977789"/>
    <w:rsid w:val="00977828"/>
    <w:rsid w:val="009779FC"/>
    <w:rsid w:val="00977AEA"/>
    <w:rsid w:val="00977CB1"/>
    <w:rsid w:val="00977D10"/>
    <w:rsid w:val="00977D28"/>
    <w:rsid w:val="00977D70"/>
    <w:rsid w:val="00977D72"/>
    <w:rsid w:val="00977FEB"/>
    <w:rsid w:val="009800D7"/>
    <w:rsid w:val="00980126"/>
    <w:rsid w:val="009801BB"/>
    <w:rsid w:val="009801CE"/>
    <w:rsid w:val="00980292"/>
    <w:rsid w:val="009802AC"/>
    <w:rsid w:val="009802C4"/>
    <w:rsid w:val="00980386"/>
    <w:rsid w:val="009803B5"/>
    <w:rsid w:val="009803C4"/>
    <w:rsid w:val="009804FD"/>
    <w:rsid w:val="00980601"/>
    <w:rsid w:val="00980780"/>
    <w:rsid w:val="009807BA"/>
    <w:rsid w:val="009808E5"/>
    <w:rsid w:val="00980906"/>
    <w:rsid w:val="00980922"/>
    <w:rsid w:val="009809EB"/>
    <w:rsid w:val="00980AA6"/>
    <w:rsid w:val="00980BDF"/>
    <w:rsid w:val="00980BEB"/>
    <w:rsid w:val="00980C19"/>
    <w:rsid w:val="00980C55"/>
    <w:rsid w:val="00980D5A"/>
    <w:rsid w:val="00980E38"/>
    <w:rsid w:val="00980E9A"/>
    <w:rsid w:val="00980FB7"/>
    <w:rsid w:val="00980FF9"/>
    <w:rsid w:val="00981089"/>
    <w:rsid w:val="0098108A"/>
    <w:rsid w:val="009810C2"/>
    <w:rsid w:val="00981104"/>
    <w:rsid w:val="009811AB"/>
    <w:rsid w:val="00981385"/>
    <w:rsid w:val="009813CD"/>
    <w:rsid w:val="009815F5"/>
    <w:rsid w:val="00981695"/>
    <w:rsid w:val="009816FB"/>
    <w:rsid w:val="00981940"/>
    <w:rsid w:val="00981C13"/>
    <w:rsid w:val="00981C4B"/>
    <w:rsid w:val="00981E2A"/>
    <w:rsid w:val="00981EA2"/>
    <w:rsid w:val="00982098"/>
    <w:rsid w:val="009820D8"/>
    <w:rsid w:val="009821A4"/>
    <w:rsid w:val="009822A9"/>
    <w:rsid w:val="009822CA"/>
    <w:rsid w:val="009822F9"/>
    <w:rsid w:val="00982317"/>
    <w:rsid w:val="009823B8"/>
    <w:rsid w:val="009823FB"/>
    <w:rsid w:val="0098240C"/>
    <w:rsid w:val="0098246B"/>
    <w:rsid w:val="00982605"/>
    <w:rsid w:val="0098263F"/>
    <w:rsid w:val="00982669"/>
    <w:rsid w:val="0098267C"/>
    <w:rsid w:val="0098277F"/>
    <w:rsid w:val="009827D0"/>
    <w:rsid w:val="009827E1"/>
    <w:rsid w:val="009827F9"/>
    <w:rsid w:val="009828BD"/>
    <w:rsid w:val="009829C5"/>
    <w:rsid w:val="00982ABD"/>
    <w:rsid w:val="00982AE7"/>
    <w:rsid w:val="00982B61"/>
    <w:rsid w:val="00982CD4"/>
    <w:rsid w:val="00982F4D"/>
    <w:rsid w:val="00982F53"/>
    <w:rsid w:val="0098300D"/>
    <w:rsid w:val="0098301B"/>
    <w:rsid w:val="00983025"/>
    <w:rsid w:val="00983026"/>
    <w:rsid w:val="00983064"/>
    <w:rsid w:val="00983089"/>
    <w:rsid w:val="009832AA"/>
    <w:rsid w:val="00983430"/>
    <w:rsid w:val="0098346F"/>
    <w:rsid w:val="009834DB"/>
    <w:rsid w:val="00983514"/>
    <w:rsid w:val="009835D7"/>
    <w:rsid w:val="00983602"/>
    <w:rsid w:val="00983668"/>
    <w:rsid w:val="00983692"/>
    <w:rsid w:val="00983766"/>
    <w:rsid w:val="00983834"/>
    <w:rsid w:val="00983893"/>
    <w:rsid w:val="0098399F"/>
    <w:rsid w:val="00983A74"/>
    <w:rsid w:val="00983B29"/>
    <w:rsid w:val="00983C79"/>
    <w:rsid w:val="00983D7D"/>
    <w:rsid w:val="00983D8D"/>
    <w:rsid w:val="00983DDC"/>
    <w:rsid w:val="00983E00"/>
    <w:rsid w:val="00983E0E"/>
    <w:rsid w:val="00983F28"/>
    <w:rsid w:val="00983FA4"/>
    <w:rsid w:val="00983FC0"/>
    <w:rsid w:val="00984210"/>
    <w:rsid w:val="009842AF"/>
    <w:rsid w:val="009843E3"/>
    <w:rsid w:val="0098449F"/>
    <w:rsid w:val="00984581"/>
    <w:rsid w:val="00984595"/>
    <w:rsid w:val="009846CA"/>
    <w:rsid w:val="009846D1"/>
    <w:rsid w:val="0098473F"/>
    <w:rsid w:val="00984782"/>
    <w:rsid w:val="00984799"/>
    <w:rsid w:val="0098480A"/>
    <w:rsid w:val="0098483B"/>
    <w:rsid w:val="00984929"/>
    <w:rsid w:val="00984ADD"/>
    <w:rsid w:val="00984BFE"/>
    <w:rsid w:val="00984EC7"/>
    <w:rsid w:val="00984F14"/>
    <w:rsid w:val="00984FDD"/>
    <w:rsid w:val="009850B7"/>
    <w:rsid w:val="00985228"/>
    <w:rsid w:val="0098524F"/>
    <w:rsid w:val="009852F6"/>
    <w:rsid w:val="009853A2"/>
    <w:rsid w:val="0098546E"/>
    <w:rsid w:val="00985508"/>
    <w:rsid w:val="00985556"/>
    <w:rsid w:val="009856F1"/>
    <w:rsid w:val="00985736"/>
    <w:rsid w:val="00985832"/>
    <w:rsid w:val="009858FA"/>
    <w:rsid w:val="00985944"/>
    <w:rsid w:val="00985972"/>
    <w:rsid w:val="00985B0C"/>
    <w:rsid w:val="00985C0F"/>
    <w:rsid w:val="00985C82"/>
    <w:rsid w:val="00985C85"/>
    <w:rsid w:val="00985D0F"/>
    <w:rsid w:val="00985DE7"/>
    <w:rsid w:val="00985FEB"/>
    <w:rsid w:val="009860B2"/>
    <w:rsid w:val="00986239"/>
    <w:rsid w:val="00986295"/>
    <w:rsid w:val="0098633B"/>
    <w:rsid w:val="00986371"/>
    <w:rsid w:val="00986562"/>
    <w:rsid w:val="00986577"/>
    <w:rsid w:val="0098658B"/>
    <w:rsid w:val="009865C0"/>
    <w:rsid w:val="00986649"/>
    <w:rsid w:val="009866F5"/>
    <w:rsid w:val="0098674D"/>
    <w:rsid w:val="00986853"/>
    <w:rsid w:val="009868A9"/>
    <w:rsid w:val="0098696E"/>
    <w:rsid w:val="00986B4C"/>
    <w:rsid w:val="00986B66"/>
    <w:rsid w:val="00986BAB"/>
    <w:rsid w:val="00986C2A"/>
    <w:rsid w:val="00986C90"/>
    <w:rsid w:val="00986D69"/>
    <w:rsid w:val="00986F64"/>
    <w:rsid w:val="00986FC3"/>
    <w:rsid w:val="00986FF6"/>
    <w:rsid w:val="0098701B"/>
    <w:rsid w:val="0098713F"/>
    <w:rsid w:val="0098721F"/>
    <w:rsid w:val="00987282"/>
    <w:rsid w:val="009872F9"/>
    <w:rsid w:val="0098759E"/>
    <w:rsid w:val="00987603"/>
    <w:rsid w:val="00987686"/>
    <w:rsid w:val="0098771D"/>
    <w:rsid w:val="0098771F"/>
    <w:rsid w:val="00987801"/>
    <w:rsid w:val="009878E8"/>
    <w:rsid w:val="00987C6A"/>
    <w:rsid w:val="00987CFD"/>
    <w:rsid w:val="00990237"/>
    <w:rsid w:val="0099034F"/>
    <w:rsid w:val="00990438"/>
    <w:rsid w:val="00990578"/>
    <w:rsid w:val="009905CA"/>
    <w:rsid w:val="00990610"/>
    <w:rsid w:val="0099084E"/>
    <w:rsid w:val="0099089F"/>
    <w:rsid w:val="009909FA"/>
    <w:rsid w:val="00990AB9"/>
    <w:rsid w:val="00990ABE"/>
    <w:rsid w:val="00990AC6"/>
    <w:rsid w:val="00990B08"/>
    <w:rsid w:val="00990C26"/>
    <w:rsid w:val="00990D39"/>
    <w:rsid w:val="00990DC9"/>
    <w:rsid w:val="00990E25"/>
    <w:rsid w:val="00990E57"/>
    <w:rsid w:val="00990E9A"/>
    <w:rsid w:val="00990F67"/>
    <w:rsid w:val="00990F6C"/>
    <w:rsid w:val="00990FCE"/>
    <w:rsid w:val="00991076"/>
    <w:rsid w:val="00991087"/>
    <w:rsid w:val="0099138C"/>
    <w:rsid w:val="00991401"/>
    <w:rsid w:val="009915BD"/>
    <w:rsid w:val="00991648"/>
    <w:rsid w:val="0099169D"/>
    <w:rsid w:val="009917D8"/>
    <w:rsid w:val="009917EC"/>
    <w:rsid w:val="00991A44"/>
    <w:rsid w:val="00991B11"/>
    <w:rsid w:val="00991BF1"/>
    <w:rsid w:val="00991C00"/>
    <w:rsid w:val="00991D47"/>
    <w:rsid w:val="00991DC7"/>
    <w:rsid w:val="00991E9D"/>
    <w:rsid w:val="00991ED5"/>
    <w:rsid w:val="00991FA6"/>
    <w:rsid w:val="00991FE4"/>
    <w:rsid w:val="009920ED"/>
    <w:rsid w:val="00992143"/>
    <w:rsid w:val="00992276"/>
    <w:rsid w:val="0099246D"/>
    <w:rsid w:val="00992541"/>
    <w:rsid w:val="00992556"/>
    <w:rsid w:val="0099266B"/>
    <w:rsid w:val="00992687"/>
    <w:rsid w:val="0099271E"/>
    <w:rsid w:val="009927D2"/>
    <w:rsid w:val="009927ED"/>
    <w:rsid w:val="009929F6"/>
    <w:rsid w:val="009929FB"/>
    <w:rsid w:val="00992A90"/>
    <w:rsid w:val="00992B60"/>
    <w:rsid w:val="00992BDE"/>
    <w:rsid w:val="00992C6A"/>
    <w:rsid w:val="00992D30"/>
    <w:rsid w:val="00992DBB"/>
    <w:rsid w:val="00993025"/>
    <w:rsid w:val="00993155"/>
    <w:rsid w:val="00993210"/>
    <w:rsid w:val="009932EA"/>
    <w:rsid w:val="009934A4"/>
    <w:rsid w:val="00993506"/>
    <w:rsid w:val="00993558"/>
    <w:rsid w:val="009936B2"/>
    <w:rsid w:val="0099372B"/>
    <w:rsid w:val="00993730"/>
    <w:rsid w:val="00993838"/>
    <w:rsid w:val="0099389B"/>
    <w:rsid w:val="00993B1B"/>
    <w:rsid w:val="00993CB7"/>
    <w:rsid w:val="00993D3C"/>
    <w:rsid w:val="00993D9E"/>
    <w:rsid w:val="00993E88"/>
    <w:rsid w:val="00993E9D"/>
    <w:rsid w:val="009940B1"/>
    <w:rsid w:val="009940E7"/>
    <w:rsid w:val="00994182"/>
    <w:rsid w:val="0099428C"/>
    <w:rsid w:val="009942B0"/>
    <w:rsid w:val="0099435A"/>
    <w:rsid w:val="009943F8"/>
    <w:rsid w:val="00994431"/>
    <w:rsid w:val="009944C3"/>
    <w:rsid w:val="009944CD"/>
    <w:rsid w:val="009944F6"/>
    <w:rsid w:val="0099453C"/>
    <w:rsid w:val="009946E3"/>
    <w:rsid w:val="009947FD"/>
    <w:rsid w:val="009948A9"/>
    <w:rsid w:val="00994AD7"/>
    <w:rsid w:val="00994B0D"/>
    <w:rsid w:val="00994CC1"/>
    <w:rsid w:val="00994D20"/>
    <w:rsid w:val="00994DFE"/>
    <w:rsid w:val="00994E9E"/>
    <w:rsid w:val="0099503E"/>
    <w:rsid w:val="009952F3"/>
    <w:rsid w:val="009953EA"/>
    <w:rsid w:val="00995477"/>
    <w:rsid w:val="009954F7"/>
    <w:rsid w:val="0099563A"/>
    <w:rsid w:val="0099577B"/>
    <w:rsid w:val="009957F1"/>
    <w:rsid w:val="00995890"/>
    <w:rsid w:val="009958AF"/>
    <w:rsid w:val="009958CA"/>
    <w:rsid w:val="00995A3D"/>
    <w:rsid w:val="00995B3D"/>
    <w:rsid w:val="00995B70"/>
    <w:rsid w:val="00995B9F"/>
    <w:rsid w:val="00995BE9"/>
    <w:rsid w:val="00995CB6"/>
    <w:rsid w:val="00995CC0"/>
    <w:rsid w:val="00995DE8"/>
    <w:rsid w:val="00995DFD"/>
    <w:rsid w:val="00995E22"/>
    <w:rsid w:val="00995E3B"/>
    <w:rsid w:val="00995E94"/>
    <w:rsid w:val="00995EC8"/>
    <w:rsid w:val="00995F36"/>
    <w:rsid w:val="00995FC5"/>
    <w:rsid w:val="00995FC9"/>
    <w:rsid w:val="00996022"/>
    <w:rsid w:val="0099605E"/>
    <w:rsid w:val="00996127"/>
    <w:rsid w:val="0099618A"/>
    <w:rsid w:val="009961CC"/>
    <w:rsid w:val="009962F7"/>
    <w:rsid w:val="0099635C"/>
    <w:rsid w:val="00996389"/>
    <w:rsid w:val="009964A3"/>
    <w:rsid w:val="009965F8"/>
    <w:rsid w:val="0099661F"/>
    <w:rsid w:val="009966A9"/>
    <w:rsid w:val="00996803"/>
    <w:rsid w:val="009968B2"/>
    <w:rsid w:val="009969C8"/>
    <w:rsid w:val="00996A57"/>
    <w:rsid w:val="00996A7D"/>
    <w:rsid w:val="00996B34"/>
    <w:rsid w:val="00996CBC"/>
    <w:rsid w:val="00996E83"/>
    <w:rsid w:val="00996F83"/>
    <w:rsid w:val="00997097"/>
    <w:rsid w:val="0099709F"/>
    <w:rsid w:val="009970CA"/>
    <w:rsid w:val="0099710C"/>
    <w:rsid w:val="009972D9"/>
    <w:rsid w:val="00997476"/>
    <w:rsid w:val="009974D4"/>
    <w:rsid w:val="00997623"/>
    <w:rsid w:val="009977E2"/>
    <w:rsid w:val="00997838"/>
    <w:rsid w:val="00997B11"/>
    <w:rsid w:val="00997B63"/>
    <w:rsid w:val="00997C2B"/>
    <w:rsid w:val="00997CB0"/>
    <w:rsid w:val="00997CE4"/>
    <w:rsid w:val="00997D60"/>
    <w:rsid w:val="00997EEF"/>
    <w:rsid w:val="00997F10"/>
    <w:rsid w:val="00997F6F"/>
    <w:rsid w:val="00997FAF"/>
    <w:rsid w:val="00997FBF"/>
    <w:rsid w:val="009A0063"/>
    <w:rsid w:val="009A00A9"/>
    <w:rsid w:val="009A00F0"/>
    <w:rsid w:val="009A02B6"/>
    <w:rsid w:val="009A0301"/>
    <w:rsid w:val="009A0406"/>
    <w:rsid w:val="009A043D"/>
    <w:rsid w:val="009A0585"/>
    <w:rsid w:val="009A058D"/>
    <w:rsid w:val="009A0696"/>
    <w:rsid w:val="009A06B0"/>
    <w:rsid w:val="009A07B6"/>
    <w:rsid w:val="009A0986"/>
    <w:rsid w:val="009A09BD"/>
    <w:rsid w:val="009A0A29"/>
    <w:rsid w:val="009A0A56"/>
    <w:rsid w:val="009A0A7E"/>
    <w:rsid w:val="009A0B65"/>
    <w:rsid w:val="009A0C4A"/>
    <w:rsid w:val="009A0E2C"/>
    <w:rsid w:val="009A0FDF"/>
    <w:rsid w:val="009A1023"/>
    <w:rsid w:val="009A1138"/>
    <w:rsid w:val="009A117A"/>
    <w:rsid w:val="009A12D6"/>
    <w:rsid w:val="009A13EA"/>
    <w:rsid w:val="009A14BE"/>
    <w:rsid w:val="009A1516"/>
    <w:rsid w:val="009A1631"/>
    <w:rsid w:val="009A16E3"/>
    <w:rsid w:val="009A172A"/>
    <w:rsid w:val="009A18D5"/>
    <w:rsid w:val="009A1A30"/>
    <w:rsid w:val="009A1BB7"/>
    <w:rsid w:val="009A1BC6"/>
    <w:rsid w:val="009A1BF7"/>
    <w:rsid w:val="009A1C6F"/>
    <w:rsid w:val="009A1CCE"/>
    <w:rsid w:val="009A1D69"/>
    <w:rsid w:val="009A1DDF"/>
    <w:rsid w:val="009A1E41"/>
    <w:rsid w:val="009A1EE3"/>
    <w:rsid w:val="009A1F14"/>
    <w:rsid w:val="009A1F27"/>
    <w:rsid w:val="009A1F83"/>
    <w:rsid w:val="009A211C"/>
    <w:rsid w:val="009A21FF"/>
    <w:rsid w:val="009A225F"/>
    <w:rsid w:val="009A228E"/>
    <w:rsid w:val="009A22B4"/>
    <w:rsid w:val="009A22CC"/>
    <w:rsid w:val="009A2333"/>
    <w:rsid w:val="009A2337"/>
    <w:rsid w:val="009A23D1"/>
    <w:rsid w:val="009A2409"/>
    <w:rsid w:val="009A246F"/>
    <w:rsid w:val="009A25F0"/>
    <w:rsid w:val="009A25F2"/>
    <w:rsid w:val="009A2661"/>
    <w:rsid w:val="009A278F"/>
    <w:rsid w:val="009A27AD"/>
    <w:rsid w:val="009A287A"/>
    <w:rsid w:val="009A2888"/>
    <w:rsid w:val="009A28F5"/>
    <w:rsid w:val="009A290B"/>
    <w:rsid w:val="009A292F"/>
    <w:rsid w:val="009A2B20"/>
    <w:rsid w:val="009A2B40"/>
    <w:rsid w:val="009A2C98"/>
    <w:rsid w:val="009A2D52"/>
    <w:rsid w:val="009A2DD3"/>
    <w:rsid w:val="009A2E00"/>
    <w:rsid w:val="009A2E32"/>
    <w:rsid w:val="009A2E36"/>
    <w:rsid w:val="009A2E82"/>
    <w:rsid w:val="009A3018"/>
    <w:rsid w:val="009A3071"/>
    <w:rsid w:val="009A3210"/>
    <w:rsid w:val="009A329F"/>
    <w:rsid w:val="009A32A6"/>
    <w:rsid w:val="009A32AD"/>
    <w:rsid w:val="009A332B"/>
    <w:rsid w:val="009A335E"/>
    <w:rsid w:val="009A336B"/>
    <w:rsid w:val="009A33A7"/>
    <w:rsid w:val="009A33D4"/>
    <w:rsid w:val="009A348F"/>
    <w:rsid w:val="009A35A3"/>
    <w:rsid w:val="009A3625"/>
    <w:rsid w:val="009A36E4"/>
    <w:rsid w:val="009A372F"/>
    <w:rsid w:val="009A37E2"/>
    <w:rsid w:val="009A3855"/>
    <w:rsid w:val="009A3882"/>
    <w:rsid w:val="009A3A2A"/>
    <w:rsid w:val="009A3B26"/>
    <w:rsid w:val="009A3B79"/>
    <w:rsid w:val="009A3CB4"/>
    <w:rsid w:val="009A3CE8"/>
    <w:rsid w:val="009A3EDD"/>
    <w:rsid w:val="009A3EEB"/>
    <w:rsid w:val="009A3F52"/>
    <w:rsid w:val="009A4106"/>
    <w:rsid w:val="009A42B9"/>
    <w:rsid w:val="009A42E3"/>
    <w:rsid w:val="009A4357"/>
    <w:rsid w:val="009A43EC"/>
    <w:rsid w:val="009A445B"/>
    <w:rsid w:val="009A4572"/>
    <w:rsid w:val="009A457C"/>
    <w:rsid w:val="009A457F"/>
    <w:rsid w:val="009A45D3"/>
    <w:rsid w:val="009A461B"/>
    <w:rsid w:val="009A46D8"/>
    <w:rsid w:val="009A47BE"/>
    <w:rsid w:val="009A4899"/>
    <w:rsid w:val="009A48BF"/>
    <w:rsid w:val="009A48D3"/>
    <w:rsid w:val="009A499B"/>
    <w:rsid w:val="009A4A2F"/>
    <w:rsid w:val="009A4A38"/>
    <w:rsid w:val="009A4B05"/>
    <w:rsid w:val="009A4B26"/>
    <w:rsid w:val="009A4C8A"/>
    <w:rsid w:val="009A4CBF"/>
    <w:rsid w:val="009A4E4C"/>
    <w:rsid w:val="009A4ECF"/>
    <w:rsid w:val="009A4F15"/>
    <w:rsid w:val="009A5010"/>
    <w:rsid w:val="009A503D"/>
    <w:rsid w:val="009A50B4"/>
    <w:rsid w:val="009A5186"/>
    <w:rsid w:val="009A520E"/>
    <w:rsid w:val="009A5213"/>
    <w:rsid w:val="009A5521"/>
    <w:rsid w:val="009A5597"/>
    <w:rsid w:val="009A55EE"/>
    <w:rsid w:val="009A5727"/>
    <w:rsid w:val="009A5789"/>
    <w:rsid w:val="009A5928"/>
    <w:rsid w:val="009A5937"/>
    <w:rsid w:val="009A59E0"/>
    <w:rsid w:val="009A5B13"/>
    <w:rsid w:val="009A5C83"/>
    <w:rsid w:val="009A5CFA"/>
    <w:rsid w:val="009A5D8A"/>
    <w:rsid w:val="009A5F25"/>
    <w:rsid w:val="009A5F64"/>
    <w:rsid w:val="009A5F7F"/>
    <w:rsid w:val="009A6029"/>
    <w:rsid w:val="009A6098"/>
    <w:rsid w:val="009A61CC"/>
    <w:rsid w:val="009A6247"/>
    <w:rsid w:val="009A6288"/>
    <w:rsid w:val="009A6289"/>
    <w:rsid w:val="009A630A"/>
    <w:rsid w:val="009A6348"/>
    <w:rsid w:val="009A64CD"/>
    <w:rsid w:val="009A662F"/>
    <w:rsid w:val="009A6693"/>
    <w:rsid w:val="009A6729"/>
    <w:rsid w:val="009A697E"/>
    <w:rsid w:val="009A6981"/>
    <w:rsid w:val="009A69B9"/>
    <w:rsid w:val="009A69C6"/>
    <w:rsid w:val="009A6B4D"/>
    <w:rsid w:val="009A6B6B"/>
    <w:rsid w:val="009A6D81"/>
    <w:rsid w:val="009A6E62"/>
    <w:rsid w:val="009A6E87"/>
    <w:rsid w:val="009A7117"/>
    <w:rsid w:val="009A7118"/>
    <w:rsid w:val="009A71AA"/>
    <w:rsid w:val="009A720A"/>
    <w:rsid w:val="009A7291"/>
    <w:rsid w:val="009A7333"/>
    <w:rsid w:val="009A7523"/>
    <w:rsid w:val="009A762E"/>
    <w:rsid w:val="009A76CA"/>
    <w:rsid w:val="009A7727"/>
    <w:rsid w:val="009A7731"/>
    <w:rsid w:val="009A7762"/>
    <w:rsid w:val="009A7C2E"/>
    <w:rsid w:val="009A7F68"/>
    <w:rsid w:val="009A7FA5"/>
    <w:rsid w:val="009B004D"/>
    <w:rsid w:val="009B0058"/>
    <w:rsid w:val="009B0118"/>
    <w:rsid w:val="009B022E"/>
    <w:rsid w:val="009B024D"/>
    <w:rsid w:val="009B0279"/>
    <w:rsid w:val="009B0283"/>
    <w:rsid w:val="009B0326"/>
    <w:rsid w:val="009B04C9"/>
    <w:rsid w:val="009B04F2"/>
    <w:rsid w:val="009B04FE"/>
    <w:rsid w:val="009B055A"/>
    <w:rsid w:val="009B059F"/>
    <w:rsid w:val="009B06F9"/>
    <w:rsid w:val="009B06FC"/>
    <w:rsid w:val="009B0705"/>
    <w:rsid w:val="009B0844"/>
    <w:rsid w:val="009B08EE"/>
    <w:rsid w:val="009B0911"/>
    <w:rsid w:val="009B094F"/>
    <w:rsid w:val="009B0A18"/>
    <w:rsid w:val="009B0AD7"/>
    <w:rsid w:val="009B0B20"/>
    <w:rsid w:val="009B0B24"/>
    <w:rsid w:val="009B0B50"/>
    <w:rsid w:val="009B0BAC"/>
    <w:rsid w:val="009B0D4D"/>
    <w:rsid w:val="009B0F7D"/>
    <w:rsid w:val="009B13AA"/>
    <w:rsid w:val="009B1423"/>
    <w:rsid w:val="009B1506"/>
    <w:rsid w:val="009B1547"/>
    <w:rsid w:val="009B16CA"/>
    <w:rsid w:val="009B16E6"/>
    <w:rsid w:val="009B173D"/>
    <w:rsid w:val="009B1766"/>
    <w:rsid w:val="009B177C"/>
    <w:rsid w:val="009B18D6"/>
    <w:rsid w:val="009B1986"/>
    <w:rsid w:val="009B1BC5"/>
    <w:rsid w:val="009B1C46"/>
    <w:rsid w:val="009B1CB2"/>
    <w:rsid w:val="009B1CDE"/>
    <w:rsid w:val="009B1DA7"/>
    <w:rsid w:val="009B1DFF"/>
    <w:rsid w:val="009B1EB4"/>
    <w:rsid w:val="009B1F53"/>
    <w:rsid w:val="009B1FBA"/>
    <w:rsid w:val="009B1FD8"/>
    <w:rsid w:val="009B205B"/>
    <w:rsid w:val="009B20AC"/>
    <w:rsid w:val="009B20C2"/>
    <w:rsid w:val="009B2108"/>
    <w:rsid w:val="009B224B"/>
    <w:rsid w:val="009B227B"/>
    <w:rsid w:val="009B2289"/>
    <w:rsid w:val="009B2506"/>
    <w:rsid w:val="009B263B"/>
    <w:rsid w:val="009B276C"/>
    <w:rsid w:val="009B27A0"/>
    <w:rsid w:val="009B289D"/>
    <w:rsid w:val="009B28B6"/>
    <w:rsid w:val="009B28E2"/>
    <w:rsid w:val="009B2CC8"/>
    <w:rsid w:val="009B2D20"/>
    <w:rsid w:val="009B2E78"/>
    <w:rsid w:val="009B2FA0"/>
    <w:rsid w:val="009B3076"/>
    <w:rsid w:val="009B3180"/>
    <w:rsid w:val="009B31FC"/>
    <w:rsid w:val="009B3588"/>
    <w:rsid w:val="009B3654"/>
    <w:rsid w:val="009B3699"/>
    <w:rsid w:val="009B36AB"/>
    <w:rsid w:val="009B3746"/>
    <w:rsid w:val="009B385D"/>
    <w:rsid w:val="009B395D"/>
    <w:rsid w:val="009B3A63"/>
    <w:rsid w:val="009B3A6E"/>
    <w:rsid w:val="009B3D41"/>
    <w:rsid w:val="009B3DA7"/>
    <w:rsid w:val="009B3DE7"/>
    <w:rsid w:val="009B3E6B"/>
    <w:rsid w:val="009B3EF1"/>
    <w:rsid w:val="009B400A"/>
    <w:rsid w:val="009B4344"/>
    <w:rsid w:val="009B4384"/>
    <w:rsid w:val="009B43E2"/>
    <w:rsid w:val="009B44A5"/>
    <w:rsid w:val="009B45E4"/>
    <w:rsid w:val="009B462D"/>
    <w:rsid w:val="009B464B"/>
    <w:rsid w:val="009B4809"/>
    <w:rsid w:val="009B4895"/>
    <w:rsid w:val="009B4A0B"/>
    <w:rsid w:val="009B4A29"/>
    <w:rsid w:val="009B4B17"/>
    <w:rsid w:val="009B4B7D"/>
    <w:rsid w:val="009B4B95"/>
    <w:rsid w:val="009B4C4B"/>
    <w:rsid w:val="009B4F1E"/>
    <w:rsid w:val="009B5032"/>
    <w:rsid w:val="009B5133"/>
    <w:rsid w:val="009B5284"/>
    <w:rsid w:val="009B52EF"/>
    <w:rsid w:val="009B53A2"/>
    <w:rsid w:val="009B542A"/>
    <w:rsid w:val="009B555D"/>
    <w:rsid w:val="009B5570"/>
    <w:rsid w:val="009B55F8"/>
    <w:rsid w:val="009B562B"/>
    <w:rsid w:val="009B56CB"/>
    <w:rsid w:val="009B5715"/>
    <w:rsid w:val="009B57FD"/>
    <w:rsid w:val="009B5943"/>
    <w:rsid w:val="009B5BB0"/>
    <w:rsid w:val="009B5BE7"/>
    <w:rsid w:val="009B5C8D"/>
    <w:rsid w:val="009B5CA6"/>
    <w:rsid w:val="009B5DAE"/>
    <w:rsid w:val="009B5E72"/>
    <w:rsid w:val="009B5FF5"/>
    <w:rsid w:val="009B603D"/>
    <w:rsid w:val="009B6167"/>
    <w:rsid w:val="009B6353"/>
    <w:rsid w:val="009B64D2"/>
    <w:rsid w:val="009B652F"/>
    <w:rsid w:val="009B659C"/>
    <w:rsid w:val="009B66DF"/>
    <w:rsid w:val="009B67B6"/>
    <w:rsid w:val="009B67FC"/>
    <w:rsid w:val="009B6888"/>
    <w:rsid w:val="009B68C5"/>
    <w:rsid w:val="009B691E"/>
    <w:rsid w:val="009B698D"/>
    <w:rsid w:val="009B69AD"/>
    <w:rsid w:val="009B6B9F"/>
    <w:rsid w:val="009B6DBE"/>
    <w:rsid w:val="009B6E4A"/>
    <w:rsid w:val="009B6EF0"/>
    <w:rsid w:val="009B6F5E"/>
    <w:rsid w:val="009B70B7"/>
    <w:rsid w:val="009B70D9"/>
    <w:rsid w:val="009B70F6"/>
    <w:rsid w:val="009B71DB"/>
    <w:rsid w:val="009B7247"/>
    <w:rsid w:val="009B7256"/>
    <w:rsid w:val="009B728D"/>
    <w:rsid w:val="009B73B5"/>
    <w:rsid w:val="009B73C4"/>
    <w:rsid w:val="009B74DE"/>
    <w:rsid w:val="009B74E4"/>
    <w:rsid w:val="009B7549"/>
    <w:rsid w:val="009B7694"/>
    <w:rsid w:val="009B76DA"/>
    <w:rsid w:val="009B77C4"/>
    <w:rsid w:val="009B7864"/>
    <w:rsid w:val="009B791B"/>
    <w:rsid w:val="009B7976"/>
    <w:rsid w:val="009B79A8"/>
    <w:rsid w:val="009B7A69"/>
    <w:rsid w:val="009B7CA3"/>
    <w:rsid w:val="009B7CEB"/>
    <w:rsid w:val="009B7DA1"/>
    <w:rsid w:val="009B7DC6"/>
    <w:rsid w:val="009B7EAB"/>
    <w:rsid w:val="009B7F99"/>
    <w:rsid w:val="009C0078"/>
    <w:rsid w:val="009C01DD"/>
    <w:rsid w:val="009C02A4"/>
    <w:rsid w:val="009C02B1"/>
    <w:rsid w:val="009C02E4"/>
    <w:rsid w:val="009C0309"/>
    <w:rsid w:val="009C0325"/>
    <w:rsid w:val="009C0362"/>
    <w:rsid w:val="009C041A"/>
    <w:rsid w:val="009C0445"/>
    <w:rsid w:val="009C07C8"/>
    <w:rsid w:val="009C0858"/>
    <w:rsid w:val="009C0868"/>
    <w:rsid w:val="009C08A2"/>
    <w:rsid w:val="009C0A55"/>
    <w:rsid w:val="009C0B48"/>
    <w:rsid w:val="009C0BA1"/>
    <w:rsid w:val="009C0BD7"/>
    <w:rsid w:val="009C0C24"/>
    <w:rsid w:val="009C0D9C"/>
    <w:rsid w:val="009C0E29"/>
    <w:rsid w:val="009C0EC0"/>
    <w:rsid w:val="009C0FDB"/>
    <w:rsid w:val="009C10B9"/>
    <w:rsid w:val="009C127C"/>
    <w:rsid w:val="009C12CE"/>
    <w:rsid w:val="009C1414"/>
    <w:rsid w:val="009C141F"/>
    <w:rsid w:val="009C1494"/>
    <w:rsid w:val="009C157A"/>
    <w:rsid w:val="009C1614"/>
    <w:rsid w:val="009C172B"/>
    <w:rsid w:val="009C1760"/>
    <w:rsid w:val="009C17CD"/>
    <w:rsid w:val="009C18B5"/>
    <w:rsid w:val="009C1902"/>
    <w:rsid w:val="009C1A59"/>
    <w:rsid w:val="009C1C67"/>
    <w:rsid w:val="009C1C99"/>
    <w:rsid w:val="009C1D56"/>
    <w:rsid w:val="009C1E1E"/>
    <w:rsid w:val="009C1FF8"/>
    <w:rsid w:val="009C20FC"/>
    <w:rsid w:val="009C2138"/>
    <w:rsid w:val="009C22A3"/>
    <w:rsid w:val="009C2307"/>
    <w:rsid w:val="009C2311"/>
    <w:rsid w:val="009C24A5"/>
    <w:rsid w:val="009C261A"/>
    <w:rsid w:val="009C2829"/>
    <w:rsid w:val="009C2831"/>
    <w:rsid w:val="009C285C"/>
    <w:rsid w:val="009C290E"/>
    <w:rsid w:val="009C2970"/>
    <w:rsid w:val="009C2A61"/>
    <w:rsid w:val="009C2A9F"/>
    <w:rsid w:val="009C2D3F"/>
    <w:rsid w:val="009C2E19"/>
    <w:rsid w:val="009C2E8B"/>
    <w:rsid w:val="009C2ECC"/>
    <w:rsid w:val="009C2F5A"/>
    <w:rsid w:val="009C2FE4"/>
    <w:rsid w:val="009C301A"/>
    <w:rsid w:val="009C3053"/>
    <w:rsid w:val="009C31C5"/>
    <w:rsid w:val="009C31E3"/>
    <w:rsid w:val="009C32A8"/>
    <w:rsid w:val="009C32BE"/>
    <w:rsid w:val="009C33F7"/>
    <w:rsid w:val="009C344E"/>
    <w:rsid w:val="009C347D"/>
    <w:rsid w:val="009C3544"/>
    <w:rsid w:val="009C35AC"/>
    <w:rsid w:val="009C35BE"/>
    <w:rsid w:val="009C37CC"/>
    <w:rsid w:val="009C3800"/>
    <w:rsid w:val="009C3908"/>
    <w:rsid w:val="009C3921"/>
    <w:rsid w:val="009C3954"/>
    <w:rsid w:val="009C3AE9"/>
    <w:rsid w:val="009C3B57"/>
    <w:rsid w:val="009C3CA5"/>
    <w:rsid w:val="009C3DD8"/>
    <w:rsid w:val="009C3EB6"/>
    <w:rsid w:val="009C3F55"/>
    <w:rsid w:val="009C3F6F"/>
    <w:rsid w:val="009C4051"/>
    <w:rsid w:val="009C40D7"/>
    <w:rsid w:val="009C4163"/>
    <w:rsid w:val="009C4317"/>
    <w:rsid w:val="009C4346"/>
    <w:rsid w:val="009C4471"/>
    <w:rsid w:val="009C4526"/>
    <w:rsid w:val="009C45D7"/>
    <w:rsid w:val="009C4674"/>
    <w:rsid w:val="009C47AA"/>
    <w:rsid w:val="009C47AD"/>
    <w:rsid w:val="009C482F"/>
    <w:rsid w:val="009C48A6"/>
    <w:rsid w:val="009C4940"/>
    <w:rsid w:val="009C49D2"/>
    <w:rsid w:val="009C49F7"/>
    <w:rsid w:val="009C4C0C"/>
    <w:rsid w:val="009C4C69"/>
    <w:rsid w:val="009C4D13"/>
    <w:rsid w:val="009C4FA3"/>
    <w:rsid w:val="009C4FEB"/>
    <w:rsid w:val="009C4FED"/>
    <w:rsid w:val="009C50F6"/>
    <w:rsid w:val="009C51B7"/>
    <w:rsid w:val="009C5215"/>
    <w:rsid w:val="009C537A"/>
    <w:rsid w:val="009C5384"/>
    <w:rsid w:val="009C53B9"/>
    <w:rsid w:val="009C548E"/>
    <w:rsid w:val="009C5610"/>
    <w:rsid w:val="009C56A6"/>
    <w:rsid w:val="009C5706"/>
    <w:rsid w:val="009C5792"/>
    <w:rsid w:val="009C5803"/>
    <w:rsid w:val="009C586E"/>
    <w:rsid w:val="009C58E6"/>
    <w:rsid w:val="009C5922"/>
    <w:rsid w:val="009C597C"/>
    <w:rsid w:val="009C5CE8"/>
    <w:rsid w:val="009C5D3C"/>
    <w:rsid w:val="009C5D5E"/>
    <w:rsid w:val="009C5D8B"/>
    <w:rsid w:val="009C5DB7"/>
    <w:rsid w:val="009C5E0E"/>
    <w:rsid w:val="009C5EB1"/>
    <w:rsid w:val="009C5F53"/>
    <w:rsid w:val="009C6090"/>
    <w:rsid w:val="009C60B0"/>
    <w:rsid w:val="009C617A"/>
    <w:rsid w:val="009C6192"/>
    <w:rsid w:val="009C6195"/>
    <w:rsid w:val="009C6269"/>
    <w:rsid w:val="009C62E5"/>
    <w:rsid w:val="009C62FD"/>
    <w:rsid w:val="009C6372"/>
    <w:rsid w:val="009C6386"/>
    <w:rsid w:val="009C6488"/>
    <w:rsid w:val="009C6527"/>
    <w:rsid w:val="009C6533"/>
    <w:rsid w:val="009C656F"/>
    <w:rsid w:val="009C65B0"/>
    <w:rsid w:val="009C672C"/>
    <w:rsid w:val="009C6786"/>
    <w:rsid w:val="009C6795"/>
    <w:rsid w:val="009C67B6"/>
    <w:rsid w:val="009C68E1"/>
    <w:rsid w:val="009C6A55"/>
    <w:rsid w:val="009C6C18"/>
    <w:rsid w:val="009C6C54"/>
    <w:rsid w:val="009C6C59"/>
    <w:rsid w:val="009C6CF8"/>
    <w:rsid w:val="009C70C1"/>
    <w:rsid w:val="009C7296"/>
    <w:rsid w:val="009C72D5"/>
    <w:rsid w:val="009C7493"/>
    <w:rsid w:val="009C74BC"/>
    <w:rsid w:val="009C7509"/>
    <w:rsid w:val="009C755D"/>
    <w:rsid w:val="009C75E4"/>
    <w:rsid w:val="009C7682"/>
    <w:rsid w:val="009C76B7"/>
    <w:rsid w:val="009C7725"/>
    <w:rsid w:val="009C7817"/>
    <w:rsid w:val="009C7958"/>
    <w:rsid w:val="009C7A3A"/>
    <w:rsid w:val="009C7A5F"/>
    <w:rsid w:val="009C7AAB"/>
    <w:rsid w:val="009C7B3B"/>
    <w:rsid w:val="009C7BD4"/>
    <w:rsid w:val="009C7CE8"/>
    <w:rsid w:val="009C7D81"/>
    <w:rsid w:val="009C7FC7"/>
    <w:rsid w:val="009D01E5"/>
    <w:rsid w:val="009D0398"/>
    <w:rsid w:val="009D03A9"/>
    <w:rsid w:val="009D03DC"/>
    <w:rsid w:val="009D05D8"/>
    <w:rsid w:val="009D09FA"/>
    <w:rsid w:val="009D0A3E"/>
    <w:rsid w:val="009D0ACC"/>
    <w:rsid w:val="009D0B01"/>
    <w:rsid w:val="009D0B80"/>
    <w:rsid w:val="009D0BFF"/>
    <w:rsid w:val="009D0C2E"/>
    <w:rsid w:val="009D0DF9"/>
    <w:rsid w:val="009D0E83"/>
    <w:rsid w:val="009D0EDE"/>
    <w:rsid w:val="009D0F68"/>
    <w:rsid w:val="009D0F6E"/>
    <w:rsid w:val="009D0FB1"/>
    <w:rsid w:val="009D1004"/>
    <w:rsid w:val="009D12AD"/>
    <w:rsid w:val="009D139E"/>
    <w:rsid w:val="009D13A0"/>
    <w:rsid w:val="009D144E"/>
    <w:rsid w:val="009D1453"/>
    <w:rsid w:val="009D168A"/>
    <w:rsid w:val="009D185A"/>
    <w:rsid w:val="009D18F7"/>
    <w:rsid w:val="009D192B"/>
    <w:rsid w:val="009D1A88"/>
    <w:rsid w:val="009D1AA9"/>
    <w:rsid w:val="009D1ADB"/>
    <w:rsid w:val="009D1BF6"/>
    <w:rsid w:val="009D1E15"/>
    <w:rsid w:val="009D1E28"/>
    <w:rsid w:val="009D1F38"/>
    <w:rsid w:val="009D1FAF"/>
    <w:rsid w:val="009D1FF2"/>
    <w:rsid w:val="009D2043"/>
    <w:rsid w:val="009D204B"/>
    <w:rsid w:val="009D207A"/>
    <w:rsid w:val="009D2102"/>
    <w:rsid w:val="009D2135"/>
    <w:rsid w:val="009D2160"/>
    <w:rsid w:val="009D2181"/>
    <w:rsid w:val="009D229D"/>
    <w:rsid w:val="009D230D"/>
    <w:rsid w:val="009D2458"/>
    <w:rsid w:val="009D252E"/>
    <w:rsid w:val="009D25F5"/>
    <w:rsid w:val="009D265B"/>
    <w:rsid w:val="009D26B8"/>
    <w:rsid w:val="009D279C"/>
    <w:rsid w:val="009D27BE"/>
    <w:rsid w:val="009D2893"/>
    <w:rsid w:val="009D28AD"/>
    <w:rsid w:val="009D2A0E"/>
    <w:rsid w:val="009D2A98"/>
    <w:rsid w:val="009D2B39"/>
    <w:rsid w:val="009D2D54"/>
    <w:rsid w:val="009D2E13"/>
    <w:rsid w:val="009D2EA6"/>
    <w:rsid w:val="009D2F40"/>
    <w:rsid w:val="009D2F56"/>
    <w:rsid w:val="009D31A4"/>
    <w:rsid w:val="009D342D"/>
    <w:rsid w:val="009D348C"/>
    <w:rsid w:val="009D351E"/>
    <w:rsid w:val="009D36E6"/>
    <w:rsid w:val="009D398F"/>
    <w:rsid w:val="009D39E2"/>
    <w:rsid w:val="009D3AF4"/>
    <w:rsid w:val="009D3BFD"/>
    <w:rsid w:val="009D3C01"/>
    <w:rsid w:val="009D3C33"/>
    <w:rsid w:val="009D3CDE"/>
    <w:rsid w:val="009D3D04"/>
    <w:rsid w:val="009D3D28"/>
    <w:rsid w:val="009D3D4B"/>
    <w:rsid w:val="009D3D59"/>
    <w:rsid w:val="009D3D6D"/>
    <w:rsid w:val="009D3DF9"/>
    <w:rsid w:val="009D3DFA"/>
    <w:rsid w:val="009D3DFB"/>
    <w:rsid w:val="009D3E66"/>
    <w:rsid w:val="009D3E87"/>
    <w:rsid w:val="009D3FFA"/>
    <w:rsid w:val="009D400F"/>
    <w:rsid w:val="009D404A"/>
    <w:rsid w:val="009D40E7"/>
    <w:rsid w:val="009D4121"/>
    <w:rsid w:val="009D416F"/>
    <w:rsid w:val="009D42C4"/>
    <w:rsid w:val="009D4385"/>
    <w:rsid w:val="009D4390"/>
    <w:rsid w:val="009D45A5"/>
    <w:rsid w:val="009D4677"/>
    <w:rsid w:val="009D469C"/>
    <w:rsid w:val="009D4728"/>
    <w:rsid w:val="009D473B"/>
    <w:rsid w:val="009D4740"/>
    <w:rsid w:val="009D49A2"/>
    <w:rsid w:val="009D4AFB"/>
    <w:rsid w:val="009D4B60"/>
    <w:rsid w:val="009D4BC4"/>
    <w:rsid w:val="009D4BDD"/>
    <w:rsid w:val="009D4CB6"/>
    <w:rsid w:val="009D4CED"/>
    <w:rsid w:val="009D4CFA"/>
    <w:rsid w:val="009D4D70"/>
    <w:rsid w:val="009D4D9A"/>
    <w:rsid w:val="009D4E37"/>
    <w:rsid w:val="009D4EE7"/>
    <w:rsid w:val="009D505B"/>
    <w:rsid w:val="009D518E"/>
    <w:rsid w:val="009D51BA"/>
    <w:rsid w:val="009D52E1"/>
    <w:rsid w:val="009D52E5"/>
    <w:rsid w:val="009D535B"/>
    <w:rsid w:val="009D538A"/>
    <w:rsid w:val="009D54CE"/>
    <w:rsid w:val="009D556C"/>
    <w:rsid w:val="009D55B9"/>
    <w:rsid w:val="009D5647"/>
    <w:rsid w:val="009D5820"/>
    <w:rsid w:val="009D5824"/>
    <w:rsid w:val="009D5978"/>
    <w:rsid w:val="009D59EE"/>
    <w:rsid w:val="009D5A4A"/>
    <w:rsid w:val="009D5B7C"/>
    <w:rsid w:val="009D5BF7"/>
    <w:rsid w:val="009D5D03"/>
    <w:rsid w:val="009D5D96"/>
    <w:rsid w:val="009D5DCF"/>
    <w:rsid w:val="009D5E57"/>
    <w:rsid w:val="009D5E67"/>
    <w:rsid w:val="009D5E69"/>
    <w:rsid w:val="009D5E87"/>
    <w:rsid w:val="009D5EB2"/>
    <w:rsid w:val="009D606A"/>
    <w:rsid w:val="009D60E9"/>
    <w:rsid w:val="009D626B"/>
    <w:rsid w:val="009D6285"/>
    <w:rsid w:val="009D62D0"/>
    <w:rsid w:val="009D6327"/>
    <w:rsid w:val="009D632D"/>
    <w:rsid w:val="009D634D"/>
    <w:rsid w:val="009D6437"/>
    <w:rsid w:val="009D65FA"/>
    <w:rsid w:val="009D6640"/>
    <w:rsid w:val="009D6652"/>
    <w:rsid w:val="009D6654"/>
    <w:rsid w:val="009D671B"/>
    <w:rsid w:val="009D680A"/>
    <w:rsid w:val="009D6894"/>
    <w:rsid w:val="009D69E6"/>
    <w:rsid w:val="009D6A9B"/>
    <w:rsid w:val="009D6A9C"/>
    <w:rsid w:val="009D6C01"/>
    <w:rsid w:val="009D6CD2"/>
    <w:rsid w:val="009D6D6C"/>
    <w:rsid w:val="009D70CF"/>
    <w:rsid w:val="009D7458"/>
    <w:rsid w:val="009D74CB"/>
    <w:rsid w:val="009D759F"/>
    <w:rsid w:val="009D7637"/>
    <w:rsid w:val="009D7A0B"/>
    <w:rsid w:val="009D7D2D"/>
    <w:rsid w:val="009D7D35"/>
    <w:rsid w:val="009D7F29"/>
    <w:rsid w:val="009D7F4B"/>
    <w:rsid w:val="009E0089"/>
    <w:rsid w:val="009E010F"/>
    <w:rsid w:val="009E012F"/>
    <w:rsid w:val="009E02C3"/>
    <w:rsid w:val="009E02E4"/>
    <w:rsid w:val="009E0331"/>
    <w:rsid w:val="009E0348"/>
    <w:rsid w:val="009E0430"/>
    <w:rsid w:val="009E04F1"/>
    <w:rsid w:val="009E04F3"/>
    <w:rsid w:val="009E04F8"/>
    <w:rsid w:val="009E0661"/>
    <w:rsid w:val="009E0663"/>
    <w:rsid w:val="009E06F9"/>
    <w:rsid w:val="009E0798"/>
    <w:rsid w:val="009E08AB"/>
    <w:rsid w:val="009E08D3"/>
    <w:rsid w:val="009E0919"/>
    <w:rsid w:val="009E0980"/>
    <w:rsid w:val="009E09C0"/>
    <w:rsid w:val="009E0A36"/>
    <w:rsid w:val="009E0BE6"/>
    <w:rsid w:val="009E0D55"/>
    <w:rsid w:val="009E0DA3"/>
    <w:rsid w:val="009E0E30"/>
    <w:rsid w:val="009E0EB4"/>
    <w:rsid w:val="009E0EC4"/>
    <w:rsid w:val="009E0ECF"/>
    <w:rsid w:val="009E0F07"/>
    <w:rsid w:val="009E0F1A"/>
    <w:rsid w:val="009E125C"/>
    <w:rsid w:val="009E12FA"/>
    <w:rsid w:val="009E1336"/>
    <w:rsid w:val="009E1398"/>
    <w:rsid w:val="009E13ED"/>
    <w:rsid w:val="009E13F3"/>
    <w:rsid w:val="009E1439"/>
    <w:rsid w:val="009E14A9"/>
    <w:rsid w:val="009E154B"/>
    <w:rsid w:val="009E158D"/>
    <w:rsid w:val="009E15F4"/>
    <w:rsid w:val="009E1633"/>
    <w:rsid w:val="009E1635"/>
    <w:rsid w:val="009E16FB"/>
    <w:rsid w:val="009E17C7"/>
    <w:rsid w:val="009E180A"/>
    <w:rsid w:val="009E18FA"/>
    <w:rsid w:val="009E19C6"/>
    <w:rsid w:val="009E1B0E"/>
    <w:rsid w:val="009E1B65"/>
    <w:rsid w:val="009E1BE3"/>
    <w:rsid w:val="009E1C22"/>
    <w:rsid w:val="009E1CE2"/>
    <w:rsid w:val="009E2035"/>
    <w:rsid w:val="009E2096"/>
    <w:rsid w:val="009E212F"/>
    <w:rsid w:val="009E21BC"/>
    <w:rsid w:val="009E227F"/>
    <w:rsid w:val="009E229B"/>
    <w:rsid w:val="009E24DD"/>
    <w:rsid w:val="009E2651"/>
    <w:rsid w:val="009E2765"/>
    <w:rsid w:val="009E2933"/>
    <w:rsid w:val="009E2976"/>
    <w:rsid w:val="009E2993"/>
    <w:rsid w:val="009E2A4B"/>
    <w:rsid w:val="009E2A96"/>
    <w:rsid w:val="009E2C19"/>
    <w:rsid w:val="009E2D52"/>
    <w:rsid w:val="009E2D64"/>
    <w:rsid w:val="009E2D83"/>
    <w:rsid w:val="009E2E47"/>
    <w:rsid w:val="009E2FD2"/>
    <w:rsid w:val="009E3018"/>
    <w:rsid w:val="009E307B"/>
    <w:rsid w:val="009E30F7"/>
    <w:rsid w:val="009E318E"/>
    <w:rsid w:val="009E31A6"/>
    <w:rsid w:val="009E31E4"/>
    <w:rsid w:val="009E3201"/>
    <w:rsid w:val="009E3358"/>
    <w:rsid w:val="009E33A5"/>
    <w:rsid w:val="009E3405"/>
    <w:rsid w:val="009E34BC"/>
    <w:rsid w:val="009E35F5"/>
    <w:rsid w:val="009E3606"/>
    <w:rsid w:val="009E3612"/>
    <w:rsid w:val="009E3613"/>
    <w:rsid w:val="009E3669"/>
    <w:rsid w:val="009E3671"/>
    <w:rsid w:val="009E375B"/>
    <w:rsid w:val="009E3793"/>
    <w:rsid w:val="009E379B"/>
    <w:rsid w:val="009E38A6"/>
    <w:rsid w:val="009E3958"/>
    <w:rsid w:val="009E395D"/>
    <w:rsid w:val="009E39FB"/>
    <w:rsid w:val="009E3A99"/>
    <w:rsid w:val="009E3AF9"/>
    <w:rsid w:val="009E3D3E"/>
    <w:rsid w:val="009E3E03"/>
    <w:rsid w:val="009E3E59"/>
    <w:rsid w:val="009E3E5F"/>
    <w:rsid w:val="009E3E79"/>
    <w:rsid w:val="009E3EAD"/>
    <w:rsid w:val="009E40C9"/>
    <w:rsid w:val="009E423A"/>
    <w:rsid w:val="009E42E6"/>
    <w:rsid w:val="009E4419"/>
    <w:rsid w:val="009E44D2"/>
    <w:rsid w:val="009E458F"/>
    <w:rsid w:val="009E47BA"/>
    <w:rsid w:val="009E485A"/>
    <w:rsid w:val="009E4931"/>
    <w:rsid w:val="009E4A83"/>
    <w:rsid w:val="009E4AFB"/>
    <w:rsid w:val="009E4B45"/>
    <w:rsid w:val="009E4B9E"/>
    <w:rsid w:val="009E4BB8"/>
    <w:rsid w:val="009E4BB9"/>
    <w:rsid w:val="009E4C21"/>
    <w:rsid w:val="009E4D23"/>
    <w:rsid w:val="009E4DC0"/>
    <w:rsid w:val="009E4F59"/>
    <w:rsid w:val="009E502B"/>
    <w:rsid w:val="009E502C"/>
    <w:rsid w:val="009E5085"/>
    <w:rsid w:val="009E5112"/>
    <w:rsid w:val="009E5164"/>
    <w:rsid w:val="009E51F6"/>
    <w:rsid w:val="009E521F"/>
    <w:rsid w:val="009E53D1"/>
    <w:rsid w:val="009E5433"/>
    <w:rsid w:val="009E553C"/>
    <w:rsid w:val="009E55A6"/>
    <w:rsid w:val="009E5682"/>
    <w:rsid w:val="009E5724"/>
    <w:rsid w:val="009E57B8"/>
    <w:rsid w:val="009E5842"/>
    <w:rsid w:val="009E5A3A"/>
    <w:rsid w:val="009E5A3E"/>
    <w:rsid w:val="009E5A8C"/>
    <w:rsid w:val="009E5AC8"/>
    <w:rsid w:val="009E5BAE"/>
    <w:rsid w:val="009E5CFC"/>
    <w:rsid w:val="009E5D41"/>
    <w:rsid w:val="009E5E1D"/>
    <w:rsid w:val="009E6040"/>
    <w:rsid w:val="009E6058"/>
    <w:rsid w:val="009E629E"/>
    <w:rsid w:val="009E630A"/>
    <w:rsid w:val="009E6388"/>
    <w:rsid w:val="009E643F"/>
    <w:rsid w:val="009E656B"/>
    <w:rsid w:val="009E65AF"/>
    <w:rsid w:val="009E6655"/>
    <w:rsid w:val="009E6895"/>
    <w:rsid w:val="009E69B7"/>
    <w:rsid w:val="009E6AAA"/>
    <w:rsid w:val="009E6AEF"/>
    <w:rsid w:val="009E6AF3"/>
    <w:rsid w:val="009E6B46"/>
    <w:rsid w:val="009E6D94"/>
    <w:rsid w:val="009E6DED"/>
    <w:rsid w:val="009E6E1A"/>
    <w:rsid w:val="009E6E1D"/>
    <w:rsid w:val="009E6EBF"/>
    <w:rsid w:val="009E70D0"/>
    <w:rsid w:val="009E7352"/>
    <w:rsid w:val="009E7517"/>
    <w:rsid w:val="009E7535"/>
    <w:rsid w:val="009E7708"/>
    <w:rsid w:val="009E7710"/>
    <w:rsid w:val="009E7752"/>
    <w:rsid w:val="009E77B2"/>
    <w:rsid w:val="009E77B9"/>
    <w:rsid w:val="009E7866"/>
    <w:rsid w:val="009E787C"/>
    <w:rsid w:val="009E79CE"/>
    <w:rsid w:val="009E7BD6"/>
    <w:rsid w:val="009E7C1E"/>
    <w:rsid w:val="009E7C28"/>
    <w:rsid w:val="009E7D2C"/>
    <w:rsid w:val="009E7F29"/>
    <w:rsid w:val="009F0008"/>
    <w:rsid w:val="009F00B8"/>
    <w:rsid w:val="009F0230"/>
    <w:rsid w:val="009F0234"/>
    <w:rsid w:val="009F02BA"/>
    <w:rsid w:val="009F0326"/>
    <w:rsid w:val="009F040F"/>
    <w:rsid w:val="009F0475"/>
    <w:rsid w:val="009F04E8"/>
    <w:rsid w:val="009F0640"/>
    <w:rsid w:val="009F0715"/>
    <w:rsid w:val="009F07B3"/>
    <w:rsid w:val="009F086B"/>
    <w:rsid w:val="009F08D0"/>
    <w:rsid w:val="009F098D"/>
    <w:rsid w:val="009F0A44"/>
    <w:rsid w:val="009F0B09"/>
    <w:rsid w:val="009F0B49"/>
    <w:rsid w:val="009F0BB3"/>
    <w:rsid w:val="009F0CA1"/>
    <w:rsid w:val="009F0CAD"/>
    <w:rsid w:val="009F0D44"/>
    <w:rsid w:val="009F0DC2"/>
    <w:rsid w:val="009F0E63"/>
    <w:rsid w:val="009F0EC8"/>
    <w:rsid w:val="009F0F4B"/>
    <w:rsid w:val="009F0FF0"/>
    <w:rsid w:val="009F10B7"/>
    <w:rsid w:val="009F11B5"/>
    <w:rsid w:val="009F11C0"/>
    <w:rsid w:val="009F11C5"/>
    <w:rsid w:val="009F126D"/>
    <w:rsid w:val="009F1319"/>
    <w:rsid w:val="009F133B"/>
    <w:rsid w:val="009F14F1"/>
    <w:rsid w:val="009F151D"/>
    <w:rsid w:val="009F1554"/>
    <w:rsid w:val="009F17D7"/>
    <w:rsid w:val="009F1A31"/>
    <w:rsid w:val="009F1ADE"/>
    <w:rsid w:val="009F1B2A"/>
    <w:rsid w:val="009F1C70"/>
    <w:rsid w:val="009F1E4F"/>
    <w:rsid w:val="009F1FA8"/>
    <w:rsid w:val="009F2022"/>
    <w:rsid w:val="009F210C"/>
    <w:rsid w:val="009F21B3"/>
    <w:rsid w:val="009F225F"/>
    <w:rsid w:val="009F22F9"/>
    <w:rsid w:val="009F23FA"/>
    <w:rsid w:val="009F2452"/>
    <w:rsid w:val="009F24F1"/>
    <w:rsid w:val="009F250E"/>
    <w:rsid w:val="009F2523"/>
    <w:rsid w:val="009F273B"/>
    <w:rsid w:val="009F2783"/>
    <w:rsid w:val="009F2882"/>
    <w:rsid w:val="009F2909"/>
    <w:rsid w:val="009F29D4"/>
    <w:rsid w:val="009F2A97"/>
    <w:rsid w:val="009F2AAB"/>
    <w:rsid w:val="009F2DD4"/>
    <w:rsid w:val="009F2E24"/>
    <w:rsid w:val="009F2F36"/>
    <w:rsid w:val="009F2F81"/>
    <w:rsid w:val="009F2F83"/>
    <w:rsid w:val="009F2FF2"/>
    <w:rsid w:val="009F3310"/>
    <w:rsid w:val="009F3418"/>
    <w:rsid w:val="009F34CA"/>
    <w:rsid w:val="009F351D"/>
    <w:rsid w:val="009F35D5"/>
    <w:rsid w:val="009F3737"/>
    <w:rsid w:val="009F379B"/>
    <w:rsid w:val="009F3825"/>
    <w:rsid w:val="009F38DC"/>
    <w:rsid w:val="009F394A"/>
    <w:rsid w:val="009F39A7"/>
    <w:rsid w:val="009F39B1"/>
    <w:rsid w:val="009F39CF"/>
    <w:rsid w:val="009F3A1B"/>
    <w:rsid w:val="009F3A52"/>
    <w:rsid w:val="009F3AC0"/>
    <w:rsid w:val="009F3AFF"/>
    <w:rsid w:val="009F3B1D"/>
    <w:rsid w:val="009F3B21"/>
    <w:rsid w:val="009F3B66"/>
    <w:rsid w:val="009F3D03"/>
    <w:rsid w:val="009F3DEC"/>
    <w:rsid w:val="009F3E40"/>
    <w:rsid w:val="009F3F24"/>
    <w:rsid w:val="009F3F57"/>
    <w:rsid w:val="009F3F59"/>
    <w:rsid w:val="009F4023"/>
    <w:rsid w:val="009F4217"/>
    <w:rsid w:val="009F43B3"/>
    <w:rsid w:val="009F441A"/>
    <w:rsid w:val="009F441B"/>
    <w:rsid w:val="009F44BE"/>
    <w:rsid w:val="009F44D3"/>
    <w:rsid w:val="009F4546"/>
    <w:rsid w:val="009F4560"/>
    <w:rsid w:val="009F46C8"/>
    <w:rsid w:val="009F4701"/>
    <w:rsid w:val="009F4851"/>
    <w:rsid w:val="009F48A3"/>
    <w:rsid w:val="009F4949"/>
    <w:rsid w:val="009F49B0"/>
    <w:rsid w:val="009F49E6"/>
    <w:rsid w:val="009F4A0E"/>
    <w:rsid w:val="009F4B38"/>
    <w:rsid w:val="009F4BA8"/>
    <w:rsid w:val="009F4CBF"/>
    <w:rsid w:val="009F4D70"/>
    <w:rsid w:val="009F4DA9"/>
    <w:rsid w:val="009F4DD0"/>
    <w:rsid w:val="009F4E2D"/>
    <w:rsid w:val="009F4E32"/>
    <w:rsid w:val="009F4E9F"/>
    <w:rsid w:val="009F4EC6"/>
    <w:rsid w:val="009F5035"/>
    <w:rsid w:val="009F5194"/>
    <w:rsid w:val="009F5237"/>
    <w:rsid w:val="009F53B9"/>
    <w:rsid w:val="009F54C8"/>
    <w:rsid w:val="009F5518"/>
    <w:rsid w:val="009F562F"/>
    <w:rsid w:val="009F58C4"/>
    <w:rsid w:val="009F591B"/>
    <w:rsid w:val="009F5A32"/>
    <w:rsid w:val="009F5ADA"/>
    <w:rsid w:val="009F5B66"/>
    <w:rsid w:val="009F5C82"/>
    <w:rsid w:val="009F5D24"/>
    <w:rsid w:val="009F5F4F"/>
    <w:rsid w:val="009F614B"/>
    <w:rsid w:val="009F627B"/>
    <w:rsid w:val="009F63D7"/>
    <w:rsid w:val="009F6401"/>
    <w:rsid w:val="009F6489"/>
    <w:rsid w:val="009F65AA"/>
    <w:rsid w:val="009F67B9"/>
    <w:rsid w:val="009F6862"/>
    <w:rsid w:val="009F6896"/>
    <w:rsid w:val="009F68CB"/>
    <w:rsid w:val="009F69D4"/>
    <w:rsid w:val="009F6A42"/>
    <w:rsid w:val="009F6A49"/>
    <w:rsid w:val="009F6B86"/>
    <w:rsid w:val="009F6C4F"/>
    <w:rsid w:val="009F6D99"/>
    <w:rsid w:val="009F6DC6"/>
    <w:rsid w:val="009F6DEF"/>
    <w:rsid w:val="009F6E3F"/>
    <w:rsid w:val="009F6EB8"/>
    <w:rsid w:val="009F6ECC"/>
    <w:rsid w:val="009F6EE5"/>
    <w:rsid w:val="009F7022"/>
    <w:rsid w:val="009F70F3"/>
    <w:rsid w:val="009F7215"/>
    <w:rsid w:val="009F72A8"/>
    <w:rsid w:val="009F7446"/>
    <w:rsid w:val="009F74B3"/>
    <w:rsid w:val="009F752B"/>
    <w:rsid w:val="009F76E2"/>
    <w:rsid w:val="009F78AF"/>
    <w:rsid w:val="009F7981"/>
    <w:rsid w:val="009F799E"/>
    <w:rsid w:val="009F7A49"/>
    <w:rsid w:val="009F7A9F"/>
    <w:rsid w:val="009F7DD8"/>
    <w:rsid w:val="009F7E10"/>
    <w:rsid w:val="009F7E38"/>
    <w:rsid w:val="009F7ECF"/>
    <w:rsid w:val="009F7F2E"/>
    <w:rsid w:val="00A0020C"/>
    <w:rsid w:val="00A002B0"/>
    <w:rsid w:val="00A002C5"/>
    <w:rsid w:val="00A0031E"/>
    <w:rsid w:val="00A00324"/>
    <w:rsid w:val="00A00580"/>
    <w:rsid w:val="00A00660"/>
    <w:rsid w:val="00A006C7"/>
    <w:rsid w:val="00A00743"/>
    <w:rsid w:val="00A00977"/>
    <w:rsid w:val="00A009D6"/>
    <w:rsid w:val="00A00ACB"/>
    <w:rsid w:val="00A00B60"/>
    <w:rsid w:val="00A00C15"/>
    <w:rsid w:val="00A00C3A"/>
    <w:rsid w:val="00A00C6C"/>
    <w:rsid w:val="00A00D0B"/>
    <w:rsid w:val="00A00D10"/>
    <w:rsid w:val="00A00D72"/>
    <w:rsid w:val="00A00D8C"/>
    <w:rsid w:val="00A00FA6"/>
    <w:rsid w:val="00A01093"/>
    <w:rsid w:val="00A01118"/>
    <w:rsid w:val="00A011BF"/>
    <w:rsid w:val="00A01231"/>
    <w:rsid w:val="00A012A8"/>
    <w:rsid w:val="00A01324"/>
    <w:rsid w:val="00A01404"/>
    <w:rsid w:val="00A0146A"/>
    <w:rsid w:val="00A014A5"/>
    <w:rsid w:val="00A016B6"/>
    <w:rsid w:val="00A0177B"/>
    <w:rsid w:val="00A017DE"/>
    <w:rsid w:val="00A01A22"/>
    <w:rsid w:val="00A01ACD"/>
    <w:rsid w:val="00A01C70"/>
    <w:rsid w:val="00A01CBF"/>
    <w:rsid w:val="00A01CE1"/>
    <w:rsid w:val="00A01E9C"/>
    <w:rsid w:val="00A01F0E"/>
    <w:rsid w:val="00A01FEA"/>
    <w:rsid w:val="00A0210B"/>
    <w:rsid w:val="00A02171"/>
    <w:rsid w:val="00A022B8"/>
    <w:rsid w:val="00A02326"/>
    <w:rsid w:val="00A02364"/>
    <w:rsid w:val="00A023A3"/>
    <w:rsid w:val="00A023DD"/>
    <w:rsid w:val="00A02413"/>
    <w:rsid w:val="00A02456"/>
    <w:rsid w:val="00A0248B"/>
    <w:rsid w:val="00A024EC"/>
    <w:rsid w:val="00A028DA"/>
    <w:rsid w:val="00A028DE"/>
    <w:rsid w:val="00A028ED"/>
    <w:rsid w:val="00A029B6"/>
    <w:rsid w:val="00A02A2F"/>
    <w:rsid w:val="00A02CA1"/>
    <w:rsid w:val="00A02DFC"/>
    <w:rsid w:val="00A0310A"/>
    <w:rsid w:val="00A031B5"/>
    <w:rsid w:val="00A0325E"/>
    <w:rsid w:val="00A032FC"/>
    <w:rsid w:val="00A033BA"/>
    <w:rsid w:val="00A033D6"/>
    <w:rsid w:val="00A03573"/>
    <w:rsid w:val="00A0358C"/>
    <w:rsid w:val="00A035A5"/>
    <w:rsid w:val="00A039A8"/>
    <w:rsid w:val="00A03A2D"/>
    <w:rsid w:val="00A03A7A"/>
    <w:rsid w:val="00A03AF0"/>
    <w:rsid w:val="00A03BFF"/>
    <w:rsid w:val="00A03C25"/>
    <w:rsid w:val="00A03D04"/>
    <w:rsid w:val="00A03D4E"/>
    <w:rsid w:val="00A03D81"/>
    <w:rsid w:val="00A03DBE"/>
    <w:rsid w:val="00A03DC3"/>
    <w:rsid w:val="00A03E04"/>
    <w:rsid w:val="00A03E0E"/>
    <w:rsid w:val="00A03ECD"/>
    <w:rsid w:val="00A04002"/>
    <w:rsid w:val="00A04018"/>
    <w:rsid w:val="00A040EA"/>
    <w:rsid w:val="00A04186"/>
    <w:rsid w:val="00A04255"/>
    <w:rsid w:val="00A04389"/>
    <w:rsid w:val="00A0440F"/>
    <w:rsid w:val="00A04658"/>
    <w:rsid w:val="00A047CB"/>
    <w:rsid w:val="00A047F6"/>
    <w:rsid w:val="00A0493A"/>
    <w:rsid w:val="00A04B95"/>
    <w:rsid w:val="00A04BE4"/>
    <w:rsid w:val="00A04C67"/>
    <w:rsid w:val="00A04C8D"/>
    <w:rsid w:val="00A04D82"/>
    <w:rsid w:val="00A04EF2"/>
    <w:rsid w:val="00A04F08"/>
    <w:rsid w:val="00A04F91"/>
    <w:rsid w:val="00A0500A"/>
    <w:rsid w:val="00A05028"/>
    <w:rsid w:val="00A05087"/>
    <w:rsid w:val="00A05163"/>
    <w:rsid w:val="00A051FE"/>
    <w:rsid w:val="00A05210"/>
    <w:rsid w:val="00A05288"/>
    <w:rsid w:val="00A0528E"/>
    <w:rsid w:val="00A05379"/>
    <w:rsid w:val="00A053C5"/>
    <w:rsid w:val="00A05424"/>
    <w:rsid w:val="00A05455"/>
    <w:rsid w:val="00A054B7"/>
    <w:rsid w:val="00A055AA"/>
    <w:rsid w:val="00A055E1"/>
    <w:rsid w:val="00A05771"/>
    <w:rsid w:val="00A0578E"/>
    <w:rsid w:val="00A05794"/>
    <w:rsid w:val="00A057A9"/>
    <w:rsid w:val="00A059F2"/>
    <w:rsid w:val="00A059FD"/>
    <w:rsid w:val="00A05B6B"/>
    <w:rsid w:val="00A05B6F"/>
    <w:rsid w:val="00A05C6D"/>
    <w:rsid w:val="00A05DDC"/>
    <w:rsid w:val="00A05E07"/>
    <w:rsid w:val="00A05E48"/>
    <w:rsid w:val="00A05F78"/>
    <w:rsid w:val="00A05F8C"/>
    <w:rsid w:val="00A05FE2"/>
    <w:rsid w:val="00A06100"/>
    <w:rsid w:val="00A0617A"/>
    <w:rsid w:val="00A0633E"/>
    <w:rsid w:val="00A06615"/>
    <w:rsid w:val="00A066D4"/>
    <w:rsid w:val="00A06847"/>
    <w:rsid w:val="00A069AD"/>
    <w:rsid w:val="00A069B5"/>
    <w:rsid w:val="00A06A6D"/>
    <w:rsid w:val="00A06A96"/>
    <w:rsid w:val="00A06AE8"/>
    <w:rsid w:val="00A06BA0"/>
    <w:rsid w:val="00A06BF8"/>
    <w:rsid w:val="00A06F08"/>
    <w:rsid w:val="00A06F9F"/>
    <w:rsid w:val="00A06FA2"/>
    <w:rsid w:val="00A06FAD"/>
    <w:rsid w:val="00A07099"/>
    <w:rsid w:val="00A070D3"/>
    <w:rsid w:val="00A07183"/>
    <w:rsid w:val="00A07247"/>
    <w:rsid w:val="00A073FE"/>
    <w:rsid w:val="00A074A4"/>
    <w:rsid w:val="00A074E0"/>
    <w:rsid w:val="00A0751D"/>
    <w:rsid w:val="00A0757B"/>
    <w:rsid w:val="00A0763C"/>
    <w:rsid w:val="00A0768F"/>
    <w:rsid w:val="00A076B6"/>
    <w:rsid w:val="00A0770F"/>
    <w:rsid w:val="00A07787"/>
    <w:rsid w:val="00A07834"/>
    <w:rsid w:val="00A07897"/>
    <w:rsid w:val="00A078AE"/>
    <w:rsid w:val="00A07B08"/>
    <w:rsid w:val="00A07B0E"/>
    <w:rsid w:val="00A07B31"/>
    <w:rsid w:val="00A07B54"/>
    <w:rsid w:val="00A07B62"/>
    <w:rsid w:val="00A07C26"/>
    <w:rsid w:val="00A07D58"/>
    <w:rsid w:val="00A07D7B"/>
    <w:rsid w:val="00A07E36"/>
    <w:rsid w:val="00A07E62"/>
    <w:rsid w:val="00A07E6F"/>
    <w:rsid w:val="00A07E82"/>
    <w:rsid w:val="00A07F40"/>
    <w:rsid w:val="00A07FD6"/>
    <w:rsid w:val="00A07FE2"/>
    <w:rsid w:val="00A100BF"/>
    <w:rsid w:val="00A10345"/>
    <w:rsid w:val="00A10571"/>
    <w:rsid w:val="00A105DE"/>
    <w:rsid w:val="00A1062C"/>
    <w:rsid w:val="00A10647"/>
    <w:rsid w:val="00A106A1"/>
    <w:rsid w:val="00A106DF"/>
    <w:rsid w:val="00A10982"/>
    <w:rsid w:val="00A109D8"/>
    <w:rsid w:val="00A10B02"/>
    <w:rsid w:val="00A10C14"/>
    <w:rsid w:val="00A10C40"/>
    <w:rsid w:val="00A10E33"/>
    <w:rsid w:val="00A10F4F"/>
    <w:rsid w:val="00A10FD6"/>
    <w:rsid w:val="00A1100B"/>
    <w:rsid w:val="00A1101E"/>
    <w:rsid w:val="00A11090"/>
    <w:rsid w:val="00A1110A"/>
    <w:rsid w:val="00A112E5"/>
    <w:rsid w:val="00A1141E"/>
    <w:rsid w:val="00A11481"/>
    <w:rsid w:val="00A1158F"/>
    <w:rsid w:val="00A11679"/>
    <w:rsid w:val="00A116AB"/>
    <w:rsid w:val="00A1175D"/>
    <w:rsid w:val="00A11971"/>
    <w:rsid w:val="00A1199E"/>
    <w:rsid w:val="00A11A41"/>
    <w:rsid w:val="00A11A90"/>
    <w:rsid w:val="00A11B0C"/>
    <w:rsid w:val="00A11BAE"/>
    <w:rsid w:val="00A11C16"/>
    <w:rsid w:val="00A11CB2"/>
    <w:rsid w:val="00A12026"/>
    <w:rsid w:val="00A120EB"/>
    <w:rsid w:val="00A12103"/>
    <w:rsid w:val="00A121C0"/>
    <w:rsid w:val="00A12290"/>
    <w:rsid w:val="00A1233B"/>
    <w:rsid w:val="00A12576"/>
    <w:rsid w:val="00A1266C"/>
    <w:rsid w:val="00A127F7"/>
    <w:rsid w:val="00A12808"/>
    <w:rsid w:val="00A12812"/>
    <w:rsid w:val="00A12999"/>
    <w:rsid w:val="00A129F7"/>
    <w:rsid w:val="00A12B7E"/>
    <w:rsid w:val="00A12C2D"/>
    <w:rsid w:val="00A13023"/>
    <w:rsid w:val="00A131AA"/>
    <w:rsid w:val="00A13219"/>
    <w:rsid w:val="00A13267"/>
    <w:rsid w:val="00A1333D"/>
    <w:rsid w:val="00A13418"/>
    <w:rsid w:val="00A134B8"/>
    <w:rsid w:val="00A134FB"/>
    <w:rsid w:val="00A13518"/>
    <w:rsid w:val="00A1358B"/>
    <w:rsid w:val="00A1363B"/>
    <w:rsid w:val="00A1367F"/>
    <w:rsid w:val="00A13825"/>
    <w:rsid w:val="00A1384E"/>
    <w:rsid w:val="00A13883"/>
    <w:rsid w:val="00A138E1"/>
    <w:rsid w:val="00A138E8"/>
    <w:rsid w:val="00A13B2A"/>
    <w:rsid w:val="00A13B76"/>
    <w:rsid w:val="00A13CC4"/>
    <w:rsid w:val="00A13E6D"/>
    <w:rsid w:val="00A13ED0"/>
    <w:rsid w:val="00A13EF3"/>
    <w:rsid w:val="00A13F3B"/>
    <w:rsid w:val="00A1406D"/>
    <w:rsid w:val="00A140DE"/>
    <w:rsid w:val="00A140F5"/>
    <w:rsid w:val="00A14117"/>
    <w:rsid w:val="00A142AD"/>
    <w:rsid w:val="00A1435D"/>
    <w:rsid w:val="00A14374"/>
    <w:rsid w:val="00A14379"/>
    <w:rsid w:val="00A1443B"/>
    <w:rsid w:val="00A1458C"/>
    <w:rsid w:val="00A1467D"/>
    <w:rsid w:val="00A146D2"/>
    <w:rsid w:val="00A14819"/>
    <w:rsid w:val="00A14A3D"/>
    <w:rsid w:val="00A14AFA"/>
    <w:rsid w:val="00A14C55"/>
    <w:rsid w:val="00A14C57"/>
    <w:rsid w:val="00A14CEB"/>
    <w:rsid w:val="00A14D8C"/>
    <w:rsid w:val="00A14E3F"/>
    <w:rsid w:val="00A14EDA"/>
    <w:rsid w:val="00A14F12"/>
    <w:rsid w:val="00A14F1E"/>
    <w:rsid w:val="00A14FE1"/>
    <w:rsid w:val="00A15118"/>
    <w:rsid w:val="00A15184"/>
    <w:rsid w:val="00A151A1"/>
    <w:rsid w:val="00A15278"/>
    <w:rsid w:val="00A15349"/>
    <w:rsid w:val="00A1536B"/>
    <w:rsid w:val="00A1538B"/>
    <w:rsid w:val="00A153FF"/>
    <w:rsid w:val="00A1540E"/>
    <w:rsid w:val="00A15435"/>
    <w:rsid w:val="00A15523"/>
    <w:rsid w:val="00A155E1"/>
    <w:rsid w:val="00A15636"/>
    <w:rsid w:val="00A15776"/>
    <w:rsid w:val="00A1585C"/>
    <w:rsid w:val="00A158AF"/>
    <w:rsid w:val="00A158DD"/>
    <w:rsid w:val="00A15930"/>
    <w:rsid w:val="00A159AF"/>
    <w:rsid w:val="00A159B9"/>
    <w:rsid w:val="00A15AE4"/>
    <w:rsid w:val="00A15C9C"/>
    <w:rsid w:val="00A15CC7"/>
    <w:rsid w:val="00A15D0F"/>
    <w:rsid w:val="00A15D72"/>
    <w:rsid w:val="00A15D83"/>
    <w:rsid w:val="00A15E1A"/>
    <w:rsid w:val="00A15E1D"/>
    <w:rsid w:val="00A15E9F"/>
    <w:rsid w:val="00A15EC5"/>
    <w:rsid w:val="00A15ED9"/>
    <w:rsid w:val="00A15FB7"/>
    <w:rsid w:val="00A16067"/>
    <w:rsid w:val="00A16155"/>
    <w:rsid w:val="00A162F0"/>
    <w:rsid w:val="00A16402"/>
    <w:rsid w:val="00A166D1"/>
    <w:rsid w:val="00A166D9"/>
    <w:rsid w:val="00A16735"/>
    <w:rsid w:val="00A16804"/>
    <w:rsid w:val="00A168E2"/>
    <w:rsid w:val="00A16903"/>
    <w:rsid w:val="00A1691B"/>
    <w:rsid w:val="00A1692B"/>
    <w:rsid w:val="00A16A4A"/>
    <w:rsid w:val="00A16A90"/>
    <w:rsid w:val="00A16AA7"/>
    <w:rsid w:val="00A16DFB"/>
    <w:rsid w:val="00A16E23"/>
    <w:rsid w:val="00A16E5B"/>
    <w:rsid w:val="00A16E6D"/>
    <w:rsid w:val="00A16E9A"/>
    <w:rsid w:val="00A16FE7"/>
    <w:rsid w:val="00A17014"/>
    <w:rsid w:val="00A17043"/>
    <w:rsid w:val="00A170F5"/>
    <w:rsid w:val="00A17122"/>
    <w:rsid w:val="00A171C5"/>
    <w:rsid w:val="00A173BE"/>
    <w:rsid w:val="00A1750F"/>
    <w:rsid w:val="00A17574"/>
    <w:rsid w:val="00A1769B"/>
    <w:rsid w:val="00A1777F"/>
    <w:rsid w:val="00A177A0"/>
    <w:rsid w:val="00A17881"/>
    <w:rsid w:val="00A178E5"/>
    <w:rsid w:val="00A17A88"/>
    <w:rsid w:val="00A17A89"/>
    <w:rsid w:val="00A17B7C"/>
    <w:rsid w:val="00A17BF9"/>
    <w:rsid w:val="00A17C44"/>
    <w:rsid w:val="00A17D6E"/>
    <w:rsid w:val="00A17F2C"/>
    <w:rsid w:val="00A17FA1"/>
    <w:rsid w:val="00A200B7"/>
    <w:rsid w:val="00A200B8"/>
    <w:rsid w:val="00A20133"/>
    <w:rsid w:val="00A201BD"/>
    <w:rsid w:val="00A201C0"/>
    <w:rsid w:val="00A20268"/>
    <w:rsid w:val="00A20271"/>
    <w:rsid w:val="00A202AE"/>
    <w:rsid w:val="00A2036B"/>
    <w:rsid w:val="00A20499"/>
    <w:rsid w:val="00A204B2"/>
    <w:rsid w:val="00A20577"/>
    <w:rsid w:val="00A205AE"/>
    <w:rsid w:val="00A205FD"/>
    <w:rsid w:val="00A2060F"/>
    <w:rsid w:val="00A2075E"/>
    <w:rsid w:val="00A207F7"/>
    <w:rsid w:val="00A2081E"/>
    <w:rsid w:val="00A2087B"/>
    <w:rsid w:val="00A20A35"/>
    <w:rsid w:val="00A20A3E"/>
    <w:rsid w:val="00A20B5A"/>
    <w:rsid w:val="00A20BDF"/>
    <w:rsid w:val="00A20C0F"/>
    <w:rsid w:val="00A20C2D"/>
    <w:rsid w:val="00A20C30"/>
    <w:rsid w:val="00A20C57"/>
    <w:rsid w:val="00A20C72"/>
    <w:rsid w:val="00A20CBA"/>
    <w:rsid w:val="00A20DD3"/>
    <w:rsid w:val="00A20EF0"/>
    <w:rsid w:val="00A20F6D"/>
    <w:rsid w:val="00A20FB6"/>
    <w:rsid w:val="00A20FC2"/>
    <w:rsid w:val="00A210AC"/>
    <w:rsid w:val="00A210F3"/>
    <w:rsid w:val="00A21256"/>
    <w:rsid w:val="00A214AA"/>
    <w:rsid w:val="00A218A4"/>
    <w:rsid w:val="00A2191B"/>
    <w:rsid w:val="00A21983"/>
    <w:rsid w:val="00A21ADD"/>
    <w:rsid w:val="00A21B88"/>
    <w:rsid w:val="00A21C78"/>
    <w:rsid w:val="00A21CC4"/>
    <w:rsid w:val="00A21DBE"/>
    <w:rsid w:val="00A21E5E"/>
    <w:rsid w:val="00A21E99"/>
    <w:rsid w:val="00A21F45"/>
    <w:rsid w:val="00A21FA6"/>
    <w:rsid w:val="00A21FF3"/>
    <w:rsid w:val="00A222AA"/>
    <w:rsid w:val="00A22352"/>
    <w:rsid w:val="00A2246C"/>
    <w:rsid w:val="00A2246E"/>
    <w:rsid w:val="00A224EF"/>
    <w:rsid w:val="00A22752"/>
    <w:rsid w:val="00A22979"/>
    <w:rsid w:val="00A229E8"/>
    <w:rsid w:val="00A22A8B"/>
    <w:rsid w:val="00A22AB3"/>
    <w:rsid w:val="00A22ABB"/>
    <w:rsid w:val="00A22B49"/>
    <w:rsid w:val="00A22D86"/>
    <w:rsid w:val="00A22E37"/>
    <w:rsid w:val="00A22EE0"/>
    <w:rsid w:val="00A22F9F"/>
    <w:rsid w:val="00A22FBC"/>
    <w:rsid w:val="00A22FC9"/>
    <w:rsid w:val="00A23016"/>
    <w:rsid w:val="00A2309F"/>
    <w:rsid w:val="00A2315F"/>
    <w:rsid w:val="00A2317A"/>
    <w:rsid w:val="00A231B1"/>
    <w:rsid w:val="00A23216"/>
    <w:rsid w:val="00A23423"/>
    <w:rsid w:val="00A23424"/>
    <w:rsid w:val="00A23501"/>
    <w:rsid w:val="00A23607"/>
    <w:rsid w:val="00A23764"/>
    <w:rsid w:val="00A237AB"/>
    <w:rsid w:val="00A237C2"/>
    <w:rsid w:val="00A237F5"/>
    <w:rsid w:val="00A2386E"/>
    <w:rsid w:val="00A23870"/>
    <w:rsid w:val="00A23898"/>
    <w:rsid w:val="00A23927"/>
    <w:rsid w:val="00A239B4"/>
    <w:rsid w:val="00A23A07"/>
    <w:rsid w:val="00A23A8A"/>
    <w:rsid w:val="00A23AB7"/>
    <w:rsid w:val="00A23ACA"/>
    <w:rsid w:val="00A23BBD"/>
    <w:rsid w:val="00A23D32"/>
    <w:rsid w:val="00A23DEC"/>
    <w:rsid w:val="00A23E06"/>
    <w:rsid w:val="00A23F5D"/>
    <w:rsid w:val="00A23F70"/>
    <w:rsid w:val="00A23F9F"/>
    <w:rsid w:val="00A2417E"/>
    <w:rsid w:val="00A24226"/>
    <w:rsid w:val="00A242C3"/>
    <w:rsid w:val="00A2437F"/>
    <w:rsid w:val="00A24539"/>
    <w:rsid w:val="00A24598"/>
    <w:rsid w:val="00A245DA"/>
    <w:rsid w:val="00A2460F"/>
    <w:rsid w:val="00A24658"/>
    <w:rsid w:val="00A24676"/>
    <w:rsid w:val="00A2469E"/>
    <w:rsid w:val="00A2483C"/>
    <w:rsid w:val="00A2499B"/>
    <w:rsid w:val="00A24B04"/>
    <w:rsid w:val="00A24B38"/>
    <w:rsid w:val="00A24B47"/>
    <w:rsid w:val="00A24B51"/>
    <w:rsid w:val="00A24B70"/>
    <w:rsid w:val="00A24BD1"/>
    <w:rsid w:val="00A24BE3"/>
    <w:rsid w:val="00A24C95"/>
    <w:rsid w:val="00A24C9E"/>
    <w:rsid w:val="00A24E18"/>
    <w:rsid w:val="00A24E1F"/>
    <w:rsid w:val="00A24F00"/>
    <w:rsid w:val="00A24F0F"/>
    <w:rsid w:val="00A24F2D"/>
    <w:rsid w:val="00A24F3C"/>
    <w:rsid w:val="00A25014"/>
    <w:rsid w:val="00A25053"/>
    <w:rsid w:val="00A25148"/>
    <w:rsid w:val="00A251D7"/>
    <w:rsid w:val="00A252C0"/>
    <w:rsid w:val="00A25329"/>
    <w:rsid w:val="00A25365"/>
    <w:rsid w:val="00A25435"/>
    <w:rsid w:val="00A25527"/>
    <w:rsid w:val="00A255F3"/>
    <w:rsid w:val="00A256B5"/>
    <w:rsid w:val="00A256E3"/>
    <w:rsid w:val="00A25871"/>
    <w:rsid w:val="00A258FD"/>
    <w:rsid w:val="00A25922"/>
    <w:rsid w:val="00A25960"/>
    <w:rsid w:val="00A25994"/>
    <w:rsid w:val="00A259AD"/>
    <w:rsid w:val="00A259CD"/>
    <w:rsid w:val="00A25AFB"/>
    <w:rsid w:val="00A25CEE"/>
    <w:rsid w:val="00A25E15"/>
    <w:rsid w:val="00A25E24"/>
    <w:rsid w:val="00A25E91"/>
    <w:rsid w:val="00A25F75"/>
    <w:rsid w:val="00A26083"/>
    <w:rsid w:val="00A260BB"/>
    <w:rsid w:val="00A26177"/>
    <w:rsid w:val="00A26180"/>
    <w:rsid w:val="00A26475"/>
    <w:rsid w:val="00A26492"/>
    <w:rsid w:val="00A2656A"/>
    <w:rsid w:val="00A26599"/>
    <w:rsid w:val="00A26664"/>
    <w:rsid w:val="00A267E6"/>
    <w:rsid w:val="00A2684C"/>
    <w:rsid w:val="00A26A6B"/>
    <w:rsid w:val="00A26A94"/>
    <w:rsid w:val="00A26AFE"/>
    <w:rsid w:val="00A26B1E"/>
    <w:rsid w:val="00A26B98"/>
    <w:rsid w:val="00A26C5B"/>
    <w:rsid w:val="00A26EC6"/>
    <w:rsid w:val="00A26F79"/>
    <w:rsid w:val="00A270C1"/>
    <w:rsid w:val="00A271C6"/>
    <w:rsid w:val="00A2729E"/>
    <w:rsid w:val="00A27385"/>
    <w:rsid w:val="00A2740D"/>
    <w:rsid w:val="00A274B9"/>
    <w:rsid w:val="00A274F0"/>
    <w:rsid w:val="00A2768D"/>
    <w:rsid w:val="00A27869"/>
    <w:rsid w:val="00A2788A"/>
    <w:rsid w:val="00A279D3"/>
    <w:rsid w:val="00A27C6C"/>
    <w:rsid w:val="00A27C99"/>
    <w:rsid w:val="00A27CCC"/>
    <w:rsid w:val="00A27CF7"/>
    <w:rsid w:val="00A27D13"/>
    <w:rsid w:val="00A27DE7"/>
    <w:rsid w:val="00A27E23"/>
    <w:rsid w:val="00A27E59"/>
    <w:rsid w:val="00A27E9F"/>
    <w:rsid w:val="00A27F82"/>
    <w:rsid w:val="00A300AD"/>
    <w:rsid w:val="00A3016C"/>
    <w:rsid w:val="00A301E0"/>
    <w:rsid w:val="00A303EB"/>
    <w:rsid w:val="00A30451"/>
    <w:rsid w:val="00A30476"/>
    <w:rsid w:val="00A304F0"/>
    <w:rsid w:val="00A3057E"/>
    <w:rsid w:val="00A3081D"/>
    <w:rsid w:val="00A3087A"/>
    <w:rsid w:val="00A3090F"/>
    <w:rsid w:val="00A3091C"/>
    <w:rsid w:val="00A30AC0"/>
    <w:rsid w:val="00A30B9A"/>
    <w:rsid w:val="00A30CA7"/>
    <w:rsid w:val="00A30D1F"/>
    <w:rsid w:val="00A31112"/>
    <w:rsid w:val="00A3113F"/>
    <w:rsid w:val="00A3116E"/>
    <w:rsid w:val="00A311C8"/>
    <w:rsid w:val="00A3123A"/>
    <w:rsid w:val="00A3128E"/>
    <w:rsid w:val="00A312DA"/>
    <w:rsid w:val="00A312E8"/>
    <w:rsid w:val="00A3133A"/>
    <w:rsid w:val="00A313AE"/>
    <w:rsid w:val="00A3156A"/>
    <w:rsid w:val="00A31616"/>
    <w:rsid w:val="00A317B6"/>
    <w:rsid w:val="00A31904"/>
    <w:rsid w:val="00A31924"/>
    <w:rsid w:val="00A31A6F"/>
    <w:rsid w:val="00A31A7A"/>
    <w:rsid w:val="00A31CE0"/>
    <w:rsid w:val="00A31CE1"/>
    <w:rsid w:val="00A31E7A"/>
    <w:rsid w:val="00A31F5A"/>
    <w:rsid w:val="00A320AD"/>
    <w:rsid w:val="00A32360"/>
    <w:rsid w:val="00A324A5"/>
    <w:rsid w:val="00A3261D"/>
    <w:rsid w:val="00A3262A"/>
    <w:rsid w:val="00A3269C"/>
    <w:rsid w:val="00A326A1"/>
    <w:rsid w:val="00A32713"/>
    <w:rsid w:val="00A32767"/>
    <w:rsid w:val="00A32868"/>
    <w:rsid w:val="00A32870"/>
    <w:rsid w:val="00A3291A"/>
    <w:rsid w:val="00A32939"/>
    <w:rsid w:val="00A329C7"/>
    <w:rsid w:val="00A32ABE"/>
    <w:rsid w:val="00A32B32"/>
    <w:rsid w:val="00A32C8B"/>
    <w:rsid w:val="00A32CBC"/>
    <w:rsid w:val="00A32CC2"/>
    <w:rsid w:val="00A32CC6"/>
    <w:rsid w:val="00A32EF3"/>
    <w:rsid w:val="00A33034"/>
    <w:rsid w:val="00A33160"/>
    <w:rsid w:val="00A33327"/>
    <w:rsid w:val="00A33335"/>
    <w:rsid w:val="00A333B9"/>
    <w:rsid w:val="00A33437"/>
    <w:rsid w:val="00A335AF"/>
    <w:rsid w:val="00A33750"/>
    <w:rsid w:val="00A337AC"/>
    <w:rsid w:val="00A33846"/>
    <w:rsid w:val="00A338A7"/>
    <w:rsid w:val="00A33924"/>
    <w:rsid w:val="00A339A5"/>
    <w:rsid w:val="00A339FE"/>
    <w:rsid w:val="00A33A41"/>
    <w:rsid w:val="00A33B3C"/>
    <w:rsid w:val="00A33B47"/>
    <w:rsid w:val="00A33BD8"/>
    <w:rsid w:val="00A33C33"/>
    <w:rsid w:val="00A33CD8"/>
    <w:rsid w:val="00A33DA0"/>
    <w:rsid w:val="00A33F03"/>
    <w:rsid w:val="00A33F7E"/>
    <w:rsid w:val="00A3421A"/>
    <w:rsid w:val="00A34385"/>
    <w:rsid w:val="00A3441B"/>
    <w:rsid w:val="00A34454"/>
    <w:rsid w:val="00A3466E"/>
    <w:rsid w:val="00A346D4"/>
    <w:rsid w:val="00A34BAE"/>
    <w:rsid w:val="00A34BE1"/>
    <w:rsid w:val="00A34D79"/>
    <w:rsid w:val="00A34D97"/>
    <w:rsid w:val="00A34E8F"/>
    <w:rsid w:val="00A34F90"/>
    <w:rsid w:val="00A35163"/>
    <w:rsid w:val="00A35330"/>
    <w:rsid w:val="00A354E1"/>
    <w:rsid w:val="00A3555F"/>
    <w:rsid w:val="00A3595E"/>
    <w:rsid w:val="00A359CA"/>
    <w:rsid w:val="00A359EF"/>
    <w:rsid w:val="00A35A52"/>
    <w:rsid w:val="00A35B42"/>
    <w:rsid w:val="00A35B56"/>
    <w:rsid w:val="00A35BAC"/>
    <w:rsid w:val="00A35C64"/>
    <w:rsid w:val="00A35EF7"/>
    <w:rsid w:val="00A35F05"/>
    <w:rsid w:val="00A360DE"/>
    <w:rsid w:val="00A36115"/>
    <w:rsid w:val="00A3616C"/>
    <w:rsid w:val="00A36219"/>
    <w:rsid w:val="00A363F2"/>
    <w:rsid w:val="00A363F8"/>
    <w:rsid w:val="00A36511"/>
    <w:rsid w:val="00A3651E"/>
    <w:rsid w:val="00A36561"/>
    <w:rsid w:val="00A36662"/>
    <w:rsid w:val="00A36671"/>
    <w:rsid w:val="00A366E0"/>
    <w:rsid w:val="00A3671C"/>
    <w:rsid w:val="00A3673C"/>
    <w:rsid w:val="00A36866"/>
    <w:rsid w:val="00A36878"/>
    <w:rsid w:val="00A36948"/>
    <w:rsid w:val="00A36A65"/>
    <w:rsid w:val="00A36C23"/>
    <w:rsid w:val="00A36F20"/>
    <w:rsid w:val="00A36FAB"/>
    <w:rsid w:val="00A3706A"/>
    <w:rsid w:val="00A371B3"/>
    <w:rsid w:val="00A37202"/>
    <w:rsid w:val="00A372BD"/>
    <w:rsid w:val="00A3730E"/>
    <w:rsid w:val="00A3744E"/>
    <w:rsid w:val="00A374A9"/>
    <w:rsid w:val="00A37557"/>
    <w:rsid w:val="00A37584"/>
    <w:rsid w:val="00A37592"/>
    <w:rsid w:val="00A375E7"/>
    <w:rsid w:val="00A377A6"/>
    <w:rsid w:val="00A377E5"/>
    <w:rsid w:val="00A37948"/>
    <w:rsid w:val="00A379DB"/>
    <w:rsid w:val="00A37EF2"/>
    <w:rsid w:val="00A4006A"/>
    <w:rsid w:val="00A40087"/>
    <w:rsid w:val="00A40131"/>
    <w:rsid w:val="00A40142"/>
    <w:rsid w:val="00A401B2"/>
    <w:rsid w:val="00A40354"/>
    <w:rsid w:val="00A40375"/>
    <w:rsid w:val="00A4041A"/>
    <w:rsid w:val="00A40437"/>
    <w:rsid w:val="00A404A3"/>
    <w:rsid w:val="00A404B5"/>
    <w:rsid w:val="00A40505"/>
    <w:rsid w:val="00A4063D"/>
    <w:rsid w:val="00A4072A"/>
    <w:rsid w:val="00A4075E"/>
    <w:rsid w:val="00A407CD"/>
    <w:rsid w:val="00A40842"/>
    <w:rsid w:val="00A4090A"/>
    <w:rsid w:val="00A40AAA"/>
    <w:rsid w:val="00A40AF6"/>
    <w:rsid w:val="00A40B80"/>
    <w:rsid w:val="00A40C04"/>
    <w:rsid w:val="00A40C38"/>
    <w:rsid w:val="00A40D8C"/>
    <w:rsid w:val="00A40E76"/>
    <w:rsid w:val="00A40EB6"/>
    <w:rsid w:val="00A40EC0"/>
    <w:rsid w:val="00A40ECA"/>
    <w:rsid w:val="00A40F16"/>
    <w:rsid w:val="00A41115"/>
    <w:rsid w:val="00A411C1"/>
    <w:rsid w:val="00A4136B"/>
    <w:rsid w:val="00A413AD"/>
    <w:rsid w:val="00A414E5"/>
    <w:rsid w:val="00A41550"/>
    <w:rsid w:val="00A4158C"/>
    <w:rsid w:val="00A41801"/>
    <w:rsid w:val="00A41985"/>
    <w:rsid w:val="00A4198A"/>
    <w:rsid w:val="00A41ABF"/>
    <w:rsid w:val="00A41B21"/>
    <w:rsid w:val="00A41B84"/>
    <w:rsid w:val="00A41BE0"/>
    <w:rsid w:val="00A41BF6"/>
    <w:rsid w:val="00A41C8E"/>
    <w:rsid w:val="00A41D29"/>
    <w:rsid w:val="00A41E95"/>
    <w:rsid w:val="00A41FBB"/>
    <w:rsid w:val="00A41FD3"/>
    <w:rsid w:val="00A41FEB"/>
    <w:rsid w:val="00A4201C"/>
    <w:rsid w:val="00A4214F"/>
    <w:rsid w:val="00A4219E"/>
    <w:rsid w:val="00A422E8"/>
    <w:rsid w:val="00A42428"/>
    <w:rsid w:val="00A42441"/>
    <w:rsid w:val="00A42503"/>
    <w:rsid w:val="00A425E2"/>
    <w:rsid w:val="00A42656"/>
    <w:rsid w:val="00A4266F"/>
    <w:rsid w:val="00A426AC"/>
    <w:rsid w:val="00A42876"/>
    <w:rsid w:val="00A42905"/>
    <w:rsid w:val="00A429DE"/>
    <w:rsid w:val="00A42A60"/>
    <w:rsid w:val="00A42A67"/>
    <w:rsid w:val="00A42BCE"/>
    <w:rsid w:val="00A42C16"/>
    <w:rsid w:val="00A42C5E"/>
    <w:rsid w:val="00A42C9B"/>
    <w:rsid w:val="00A43042"/>
    <w:rsid w:val="00A430B3"/>
    <w:rsid w:val="00A431B2"/>
    <w:rsid w:val="00A43287"/>
    <w:rsid w:val="00A43350"/>
    <w:rsid w:val="00A43390"/>
    <w:rsid w:val="00A43399"/>
    <w:rsid w:val="00A433D6"/>
    <w:rsid w:val="00A4364B"/>
    <w:rsid w:val="00A436CA"/>
    <w:rsid w:val="00A436D7"/>
    <w:rsid w:val="00A43772"/>
    <w:rsid w:val="00A43E82"/>
    <w:rsid w:val="00A43ED2"/>
    <w:rsid w:val="00A43F42"/>
    <w:rsid w:val="00A44011"/>
    <w:rsid w:val="00A44160"/>
    <w:rsid w:val="00A441F3"/>
    <w:rsid w:val="00A44200"/>
    <w:rsid w:val="00A44204"/>
    <w:rsid w:val="00A4420C"/>
    <w:rsid w:val="00A44275"/>
    <w:rsid w:val="00A442A1"/>
    <w:rsid w:val="00A442E2"/>
    <w:rsid w:val="00A443DC"/>
    <w:rsid w:val="00A4441F"/>
    <w:rsid w:val="00A446D9"/>
    <w:rsid w:val="00A44798"/>
    <w:rsid w:val="00A447BE"/>
    <w:rsid w:val="00A447D5"/>
    <w:rsid w:val="00A449EC"/>
    <w:rsid w:val="00A44A87"/>
    <w:rsid w:val="00A44AAC"/>
    <w:rsid w:val="00A44C30"/>
    <w:rsid w:val="00A44C6D"/>
    <w:rsid w:val="00A44DDF"/>
    <w:rsid w:val="00A44E27"/>
    <w:rsid w:val="00A44F08"/>
    <w:rsid w:val="00A44F3C"/>
    <w:rsid w:val="00A44F93"/>
    <w:rsid w:val="00A44FC8"/>
    <w:rsid w:val="00A45059"/>
    <w:rsid w:val="00A45150"/>
    <w:rsid w:val="00A453BA"/>
    <w:rsid w:val="00A45460"/>
    <w:rsid w:val="00A455AE"/>
    <w:rsid w:val="00A455DD"/>
    <w:rsid w:val="00A4561D"/>
    <w:rsid w:val="00A45816"/>
    <w:rsid w:val="00A4591B"/>
    <w:rsid w:val="00A459D2"/>
    <w:rsid w:val="00A459E3"/>
    <w:rsid w:val="00A45A2A"/>
    <w:rsid w:val="00A45A52"/>
    <w:rsid w:val="00A45A9D"/>
    <w:rsid w:val="00A45AA2"/>
    <w:rsid w:val="00A45D8A"/>
    <w:rsid w:val="00A45EF2"/>
    <w:rsid w:val="00A45EFB"/>
    <w:rsid w:val="00A4605F"/>
    <w:rsid w:val="00A4613C"/>
    <w:rsid w:val="00A46168"/>
    <w:rsid w:val="00A461CF"/>
    <w:rsid w:val="00A4632C"/>
    <w:rsid w:val="00A46503"/>
    <w:rsid w:val="00A4652E"/>
    <w:rsid w:val="00A465FE"/>
    <w:rsid w:val="00A46659"/>
    <w:rsid w:val="00A467B5"/>
    <w:rsid w:val="00A46828"/>
    <w:rsid w:val="00A468A6"/>
    <w:rsid w:val="00A4692B"/>
    <w:rsid w:val="00A46AB7"/>
    <w:rsid w:val="00A46C43"/>
    <w:rsid w:val="00A46CBA"/>
    <w:rsid w:val="00A46DBE"/>
    <w:rsid w:val="00A46E6F"/>
    <w:rsid w:val="00A46E7A"/>
    <w:rsid w:val="00A46E7B"/>
    <w:rsid w:val="00A46ECB"/>
    <w:rsid w:val="00A46EFF"/>
    <w:rsid w:val="00A46F7A"/>
    <w:rsid w:val="00A47051"/>
    <w:rsid w:val="00A471CC"/>
    <w:rsid w:val="00A47210"/>
    <w:rsid w:val="00A473DA"/>
    <w:rsid w:val="00A473E4"/>
    <w:rsid w:val="00A47413"/>
    <w:rsid w:val="00A4758A"/>
    <w:rsid w:val="00A47757"/>
    <w:rsid w:val="00A477CF"/>
    <w:rsid w:val="00A47887"/>
    <w:rsid w:val="00A4795A"/>
    <w:rsid w:val="00A479E4"/>
    <w:rsid w:val="00A47A10"/>
    <w:rsid w:val="00A47B35"/>
    <w:rsid w:val="00A47B89"/>
    <w:rsid w:val="00A47C9F"/>
    <w:rsid w:val="00A47CF6"/>
    <w:rsid w:val="00A47E4E"/>
    <w:rsid w:val="00A47E56"/>
    <w:rsid w:val="00A47E62"/>
    <w:rsid w:val="00A47F04"/>
    <w:rsid w:val="00A50044"/>
    <w:rsid w:val="00A50091"/>
    <w:rsid w:val="00A501FA"/>
    <w:rsid w:val="00A50647"/>
    <w:rsid w:val="00A5073E"/>
    <w:rsid w:val="00A507A6"/>
    <w:rsid w:val="00A507F0"/>
    <w:rsid w:val="00A50835"/>
    <w:rsid w:val="00A50862"/>
    <w:rsid w:val="00A50A7F"/>
    <w:rsid w:val="00A50AE8"/>
    <w:rsid w:val="00A50C82"/>
    <w:rsid w:val="00A50DBD"/>
    <w:rsid w:val="00A50DC8"/>
    <w:rsid w:val="00A50DFE"/>
    <w:rsid w:val="00A50F10"/>
    <w:rsid w:val="00A50F7E"/>
    <w:rsid w:val="00A51017"/>
    <w:rsid w:val="00A510E1"/>
    <w:rsid w:val="00A51119"/>
    <w:rsid w:val="00A5114D"/>
    <w:rsid w:val="00A51194"/>
    <w:rsid w:val="00A512FA"/>
    <w:rsid w:val="00A513C6"/>
    <w:rsid w:val="00A51500"/>
    <w:rsid w:val="00A515BB"/>
    <w:rsid w:val="00A51647"/>
    <w:rsid w:val="00A516A7"/>
    <w:rsid w:val="00A516AB"/>
    <w:rsid w:val="00A5181F"/>
    <w:rsid w:val="00A51848"/>
    <w:rsid w:val="00A5186C"/>
    <w:rsid w:val="00A51941"/>
    <w:rsid w:val="00A519CC"/>
    <w:rsid w:val="00A51AA5"/>
    <w:rsid w:val="00A51CE6"/>
    <w:rsid w:val="00A520F5"/>
    <w:rsid w:val="00A5210F"/>
    <w:rsid w:val="00A5231F"/>
    <w:rsid w:val="00A5237C"/>
    <w:rsid w:val="00A524D1"/>
    <w:rsid w:val="00A5251A"/>
    <w:rsid w:val="00A52538"/>
    <w:rsid w:val="00A525FB"/>
    <w:rsid w:val="00A5264F"/>
    <w:rsid w:val="00A526CB"/>
    <w:rsid w:val="00A5296C"/>
    <w:rsid w:val="00A529BE"/>
    <w:rsid w:val="00A52A6B"/>
    <w:rsid w:val="00A52A9C"/>
    <w:rsid w:val="00A52AB8"/>
    <w:rsid w:val="00A52ACB"/>
    <w:rsid w:val="00A52B2B"/>
    <w:rsid w:val="00A52BB6"/>
    <w:rsid w:val="00A52D96"/>
    <w:rsid w:val="00A52E08"/>
    <w:rsid w:val="00A52EB6"/>
    <w:rsid w:val="00A52EBB"/>
    <w:rsid w:val="00A52F44"/>
    <w:rsid w:val="00A52F82"/>
    <w:rsid w:val="00A53052"/>
    <w:rsid w:val="00A530B8"/>
    <w:rsid w:val="00A53231"/>
    <w:rsid w:val="00A53483"/>
    <w:rsid w:val="00A53577"/>
    <w:rsid w:val="00A535AE"/>
    <w:rsid w:val="00A538E2"/>
    <w:rsid w:val="00A53927"/>
    <w:rsid w:val="00A53932"/>
    <w:rsid w:val="00A53ADE"/>
    <w:rsid w:val="00A53AE6"/>
    <w:rsid w:val="00A53AE7"/>
    <w:rsid w:val="00A53B80"/>
    <w:rsid w:val="00A53BB6"/>
    <w:rsid w:val="00A53BD9"/>
    <w:rsid w:val="00A53C10"/>
    <w:rsid w:val="00A53CC0"/>
    <w:rsid w:val="00A53D59"/>
    <w:rsid w:val="00A53D91"/>
    <w:rsid w:val="00A53F2D"/>
    <w:rsid w:val="00A54030"/>
    <w:rsid w:val="00A5404E"/>
    <w:rsid w:val="00A5410B"/>
    <w:rsid w:val="00A5422B"/>
    <w:rsid w:val="00A54292"/>
    <w:rsid w:val="00A542E7"/>
    <w:rsid w:val="00A54379"/>
    <w:rsid w:val="00A5442C"/>
    <w:rsid w:val="00A54562"/>
    <w:rsid w:val="00A545A1"/>
    <w:rsid w:val="00A545C6"/>
    <w:rsid w:val="00A546ED"/>
    <w:rsid w:val="00A54724"/>
    <w:rsid w:val="00A54794"/>
    <w:rsid w:val="00A54CE1"/>
    <w:rsid w:val="00A54E86"/>
    <w:rsid w:val="00A54EBC"/>
    <w:rsid w:val="00A54EE5"/>
    <w:rsid w:val="00A54F34"/>
    <w:rsid w:val="00A5505F"/>
    <w:rsid w:val="00A5523B"/>
    <w:rsid w:val="00A5528F"/>
    <w:rsid w:val="00A552C3"/>
    <w:rsid w:val="00A55319"/>
    <w:rsid w:val="00A55488"/>
    <w:rsid w:val="00A55548"/>
    <w:rsid w:val="00A555B2"/>
    <w:rsid w:val="00A555EF"/>
    <w:rsid w:val="00A556F2"/>
    <w:rsid w:val="00A5570A"/>
    <w:rsid w:val="00A55741"/>
    <w:rsid w:val="00A55783"/>
    <w:rsid w:val="00A557D6"/>
    <w:rsid w:val="00A557FD"/>
    <w:rsid w:val="00A559CB"/>
    <w:rsid w:val="00A559CD"/>
    <w:rsid w:val="00A55A40"/>
    <w:rsid w:val="00A55ADE"/>
    <w:rsid w:val="00A55AE4"/>
    <w:rsid w:val="00A55AE9"/>
    <w:rsid w:val="00A55CB3"/>
    <w:rsid w:val="00A55DA7"/>
    <w:rsid w:val="00A55E9A"/>
    <w:rsid w:val="00A55F7A"/>
    <w:rsid w:val="00A55FA9"/>
    <w:rsid w:val="00A55FEF"/>
    <w:rsid w:val="00A5635B"/>
    <w:rsid w:val="00A564C2"/>
    <w:rsid w:val="00A564C4"/>
    <w:rsid w:val="00A56602"/>
    <w:rsid w:val="00A56605"/>
    <w:rsid w:val="00A5661F"/>
    <w:rsid w:val="00A56632"/>
    <w:rsid w:val="00A56648"/>
    <w:rsid w:val="00A566E3"/>
    <w:rsid w:val="00A5671C"/>
    <w:rsid w:val="00A5673F"/>
    <w:rsid w:val="00A56781"/>
    <w:rsid w:val="00A56848"/>
    <w:rsid w:val="00A569A3"/>
    <w:rsid w:val="00A56AA0"/>
    <w:rsid w:val="00A56AE1"/>
    <w:rsid w:val="00A56C3A"/>
    <w:rsid w:val="00A56CA4"/>
    <w:rsid w:val="00A56DC6"/>
    <w:rsid w:val="00A56E58"/>
    <w:rsid w:val="00A56EE6"/>
    <w:rsid w:val="00A5702C"/>
    <w:rsid w:val="00A57077"/>
    <w:rsid w:val="00A5722E"/>
    <w:rsid w:val="00A572A2"/>
    <w:rsid w:val="00A57377"/>
    <w:rsid w:val="00A573FA"/>
    <w:rsid w:val="00A57435"/>
    <w:rsid w:val="00A5763D"/>
    <w:rsid w:val="00A57796"/>
    <w:rsid w:val="00A57819"/>
    <w:rsid w:val="00A57879"/>
    <w:rsid w:val="00A579CB"/>
    <w:rsid w:val="00A57B37"/>
    <w:rsid w:val="00A57C47"/>
    <w:rsid w:val="00A57CE4"/>
    <w:rsid w:val="00A57D7C"/>
    <w:rsid w:val="00A57E0B"/>
    <w:rsid w:val="00A57E19"/>
    <w:rsid w:val="00A57E2E"/>
    <w:rsid w:val="00A57F0A"/>
    <w:rsid w:val="00A57FD8"/>
    <w:rsid w:val="00A60027"/>
    <w:rsid w:val="00A60091"/>
    <w:rsid w:val="00A60094"/>
    <w:rsid w:val="00A60220"/>
    <w:rsid w:val="00A6034A"/>
    <w:rsid w:val="00A603AD"/>
    <w:rsid w:val="00A603FD"/>
    <w:rsid w:val="00A6048B"/>
    <w:rsid w:val="00A6074F"/>
    <w:rsid w:val="00A607D1"/>
    <w:rsid w:val="00A6087F"/>
    <w:rsid w:val="00A608E4"/>
    <w:rsid w:val="00A608E9"/>
    <w:rsid w:val="00A609C6"/>
    <w:rsid w:val="00A609D5"/>
    <w:rsid w:val="00A60A74"/>
    <w:rsid w:val="00A60ACD"/>
    <w:rsid w:val="00A60B0D"/>
    <w:rsid w:val="00A60B62"/>
    <w:rsid w:val="00A60B7F"/>
    <w:rsid w:val="00A60BAB"/>
    <w:rsid w:val="00A60C0A"/>
    <w:rsid w:val="00A60C0E"/>
    <w:rsid w:val="00A60C3A"/>
    <w:rsid w:val="00A60DF9"/>
    <w:rsid w:val="00A60E3D"/>
    <w:rsid w:val="00A60E7D"/>
    <w:rsid w:val="00A60EC5"/>
    <w:rsid w:val="00A610B4"/>
    <w:rsid w:val="00A6115E"/>
    <w:rsid w:val="00A61166"/>
    <w:rsid w:val="00A6122C"/>
    <w:rsid w:val="00A6148D"/>
    <w:rsid w:val="00A614F7"/>
    <w:rsid w:val="00A6154D"/>
    <w:rsid w:val="00A6156D"/>
    <w:rsid w:val="00A61617"/>
    <w:rsid w:val="00A61623"/>
    <w:rsid w:val="00A6168B"/>
    <w:rsid w:val="00A61692"/>
    <w:rsid w:val="00A61758"/>
    <w:rsid w:val="00A617BF"/>
    <w:rsid w:val="00A61874"/>
    <w:rsid w:val="00A618D3"/>
    <w:rsid w:val="00A61950"/>
    <w:rsid w:val="00A619D4"/>
    <w:rsid w:val="00A61A77"/>
    <w:rsid w:val="00A61BD5"/>
    <w:rsid w:val="00A61C49"/>
    <w:rsid w:val="00A61C82"/>
    <w:rsid w:val="00A61E7C"/>
    <w:rsid w:val="00A61E92"/>
    <w:rsid w:val="00A61F34"/>
    <w:rsid w:val="00A620E4"/>
    <w:rsid w:val="00A62178"/>
    <w:rsid w:val="00A622CF"/>
    <w:rsid w:val="00A62456"/>
    <w:rsid w:val="00A6253B"/>
    <w:rsid w:val="00A625A6"/>
    <w:rsid w:val="00A62693"/>
    <w:rsid w:val="00A62701"/>
    <w:rsid w:val="00A6277C"/>
    <w:rsid w:val="00A627BD"/>
    <w:rsid w:val="00A627C9"/>
    <w:rsid w:val="00A628AF"/>
    <w:rsid w:val="00A62900"/>
    <w:rsid w:val="00A6297A"/>
    <w:rsid w:val="00A62BB0"/>
    <w:rsid w:val="00A62BE9"/>
    <w:rsid w:val="00A62C63"/>
    <w:rsid w:val="00A62E12"/>
    <w:rsid w:val="00A62EBB"/>
    <w:rsid w:val="00A62EC5"/>
    <w:rsid w:val="00A63024"/>
    <w:rsid w:val="00A63051"/>
    <w:rsid w:val="00A6315A"/>
    <w:rsid w:val="00A63181"/>
    <w:rsid w:val="00A63188"/>
    <w:rsid w:val="00A6323F"/>
    <w:rsid w:val="00A632D3"/>
    <w:rsid w:val="00A633D4"/>
    <w:rsid w:val="00A633D7"/>
    <w:rsid w:val="00A63413"/>
    <w:rsid w:val="00A636B4"/>
    <w:rsid w:val="00A63715"/>
    <w:rsid w:val="00A6372D"/>
    <w:rsid w:val="00A6376F"/>
    <w:rsid w:val="00A637A8"/>
    <w:rsid w:val="00A637F4"/>
    <w:rsid w:val="00A63905"/>
    <w:rsid w:val="00A6390C"/>
    <w:rsid w:val="00A6391D"/>
    <w:rsid w:val="00A6399D"/>
    <w:rsid w:val="00A63A1E"/>
    <w:rsid w:val="00A63C9B"/>
    <w:rsid w:val="00A63D82"/>
    <w:rsid w:val="00A63EDA"/>
    <w:rsid w:val="00A63F23"/>
    <w:rsid w:val="00A63F5A"/>
    <w:rsid w:val="00A63F84"/>
    <w:rsid w:val="00A64153"/>
    <w:rsid w:val="00A6428E"/>
    <w:rsid w:val="00A645C2"/>
    <w:rsid w:val="00A646A3"/>
    <w:rsid w:val="00A646DD"/>
    <w:rsid w:val="00A64762"/>
    <w:rsid w:val="00A647F1"/>
    <w:rsid w:val="00A64811"/>
    <w:rsid w:val="00A64864"/>
    <w:rsid w:val="00A64A0D"/>
    <w:rsid w:val="00A64A5E"/>
    <w:rsid w:val="00A64A9D"/>
    <w:rsid w:val="00A64C60"/>
    <w:rsid w:val="00A64D02"/>
    <w:rsid w:val="00A64D34"/>
    <w:rsid w:val="00A64DDC"/>
    <w:rsid w:val="00A64ED5"/>
    <w:rsid w:val="00A6506A"/>
    <w:rsid w:val="00A650F5"/>
    <w:rsid w:val="00A650FC"/>
    <w:rsid w:val="00A651B1"/>
    <w:rsid w:val="00A6527D"/>
    <w:rsid w:val="00A652B4"/>
    <w:rsid w:val="00A65393"/>
    <w:rsid w:val="00A654AD"/>
    <w:rsid w:val="00A65781"/>
    <w:rsid w:val="00A657DA"/>
    <w:rsid w:val="00A65A2D"/>
    <w:rsid w:val="00A65A73"/>
    <w:rsid w:val="00A65AF9"/>
    <w:rsid w:val="00A65B41"/>
    <w:rsid w:val="00A65BC8"/>
    <w:rsid w:val="00A65E59"/>
    <w:rsid w:val="00A65F7D"/>
    <w:rsid w:val="00A66178"/>
    <w:rsid w:val="00A661AA"/>
    <w:rsid w:val="00A66271"/>
    <w:rsid w:val="00A66342"/>
    <w:rsid w:val="00A663EA"/>
    <w:rsid w:val="00A6645B"/>
    <w:rsid w:val="00A66755"/>
    <w:rsid w:val="00A667C1"/>
    <w:rsid w:val="00A6680F"/>
    <w:rsid w:val="00A66811"/>
    <w:rsid w:val="00A668D9"/>
    <w:rsid w:val="00A6690B"/>
    <w:rsid w:val="00A669C4"/>
    <w:rsid w:val="00A66A53"/>
    <w:rsid w:val="00A66B03"/>
    <w:rsid w:val="00A66BC3"/>
    <w:rsid w:val="00A66D41"/>
    <w:rsid w:val="00A66D60"/>
    <w:rsid w:val="00A66DD1"/>
    <w:rsid w:val="00A66E38"/>
    <w:rsid w:val="00A66E90"/>
    <w:rsid w:val="00A66ED1"/>
    <w:rsid w:val="00A66EEF"/>
    <w:rsid w:val="00A66F16"/>
    <w:rsid w:val="00A66F73"/>
    <w:rsid w:val="00A67008"/>
    <w:rsid w:val="00A6706B"/>
    <w:rsid w:val="00A6708F"/>
    <w:rsid w:val="00A67207"/>
    <w:rsid w:val="00A672E5"/>
    <w:rsid w:val="00A6734F"/>
    <w:rsid w:val="00A675E0"/>
    <w:rsid w:val="00A675FB"/>
    <w:rsid w:val="00A6763B"/>
    <w:rsid w:val="00A6764E"/>
    <w:rsid w:val="00A676C5"/>
    <w:rsid w:val="00A676EE"/>
    <w:rsid w:val="00A6774D"/>
    <w:rsid w:val="00A677DB"/>
    <w:rsid w:val="00A67839"/>
    <w:rsid w:val="00A67890"/>
    <w:rsid w:val="00A67917"/>
    <w:rsid w:val="00A67A0D"/>
    <w:rsid w:val="00A67B94"/>
    <w:rsid w:val="00A67C0F"/>
    <w:rsid w:val="00A67C91"/>
    <w:rsid w:val="00A67CA7"/>
    <w:rsid w:val="00A67D16"/>
    <w:rsid w:val="00A67F95"/>
    <w:rsid w:val="00A700BC"/>
    <w:rsid w:val="00A701AA"/>
    <w:rsid w:val="00A70233"/>
    <w:rsid w:val="00A702CA"/>
    <w:rsid w:val="00A702D2"/>
    <w:rsid w:val="00A702D3"/>
    <w:rsid w:val="00A7037C"/>
    <w:rsid w:val="00A70408"/>
    <w:rsid w:val="00A7040B"/>
    <w:rsid w:val="00A70425"/>
    <w:rsid w:val="00A704E8"/>
    <w:rsid w:val="00A705D1"/>
    <w:rsid w:val="00A70664"/>
    <w:rsid w:val="00A706C4"/>
    <w:rsid w:val="00A706CC"/>
    <w:rsid w:val="00A70763"/>
    <w:rsid w:val="00A707D5"/>
    <w:rsid w:val="00A7082C"/>
    <w:rsid w:val="00A70AB8"/>
    <w:rsid w:val="00A70B82"/>
    <w:rsid w:val="00A70B85"/>
    <w:rsid w:val="00A70E55"/>
    <w:rsid w:val="00A70F73"/>
    <w:rsid w:val="00A70FF7"/>
    <w:rsid w:val="00A710C3"/>
    <w:rsid w:val="00A712F2"/>
    <w:rsid w:val="00A7137A"/>
    <w:rsid w:val="00A71487"/>
    <w:rsid w:val="00A71510"/>
    <w:rsid w:val="00A715B0"/>
    <w:rsid w:val="00A71623"/>
    <w:rsid w:val="00A71768"/>
    <w:rsid w:val="00A71864"/>
    <w:rsid w:val="00A71877"/>
    <w:rsid w:val="00A71A68"/>
    <w:rsid w:val="00A71A6C"/>
    <w:rsid w:val="00A71B2A"/>
    <w:rsid w:val="00A71B9D"/>
    <w:rsid w:val="00A71BF6"/>
    <w:rsid w:val="00A71C6A"/>
    <w:rsid w:val="00A71C7E"/>
    <w:rsid w:val="00A71D64"/>
    <w:rsid w:val="00A71DB8"/>
    <w:rsid w:val="00A72017"/>
    <w:rsid w:val="00A721C3"/>
    <w:rsid w:val="00A72254"/>
    <w:rsid w:val="00A72364"/>
    <w:rsid w:val="00A7238F"/>
    <w:rsid w:val="00A72495"/>
    <w:rsid w:val="00A725AD"/>
    <w:rsid w:val="00A725C9"/>
    <w:rsid w:val="00A72600"/>
    <w:rsid w:val="00A72642"/>
    <w:rsid w:val="00A726FD"/>
    <w:rsid w:val="00A7273D"/>
    <w:rsid w:val="00A72777"/>
    <w:rsid w:val="00A727DA"/>
    <w:rsid w:val="00A72878"/>
    <w:rsid w:val="00A728D0"/>
    <w:rsid w:val="00A72942"/>
    <w:rsid w:val="00A72952"/>
    <w:rsid w:val="00A72ABF"/>
    <w:rsid w:val="00A72C9B"/>
    <w:rsid w:val="00A72CD3"/>
    <w:rsid w:val="00A72E21"/>
    <w:rsid w:val="00A72E32"/>
    <w:rsid w:val="00A72E4D"/>
    <w:rsid w:val="00A72E55"/>
    <w:rsid w:val="00A72FC4"/>
    <w:rsid w:val="00A73060"/>
    <w:rsid w:val="00A7308C"/>
    <w:rsid w:val="00A730B7"/>
    <w:rsid w:val="00A7313B"/>
    <w:rsid w:val="00A73142"/>
    <w:rsid w:val="00A731BF"/>
    <w:rsid w:val="00A73259"/>
    <w:rsid w:val="00A73276"/>
    <w:rsid w:val="00A73295"/>
    <w:rsid w:val="00A733C8"/>
    <w:rsid w:val="00A733D3"/>
    <w:rsid w:val="00A736A7"/>
    <w:rsid w:val="00A737AB"/>
    <w:rsid w:val="00A737FB"/>
    <w:rsid w:val="00A73812"/>
    <w:rsid w:val="00A73846"/>
    <w:rsid w:val="00A738C8"/>
    <w:rsid w:val="00A739BB"/>
    <w:rsid w:val="00A739ED"/>
    <w:rsid w:val="00A73A08"/>
    <w:rsid w:val="00A73AB1"/>
    <w:rsid w:val="00A73B2D"/>
    <w:rsid w:val="00A73BC4"/>
    <w:rsid w:val="00A73DA9"/>
    <w:rsid w:val="00A73E28"/>
    <w:rsid w:val="00A73E5E"/>
    <w:rsid w:val="00A73FDE"/>
    <w:rsid w:val="00A74027"/>
    <w:rsid w:val="00A74219"/>
    <w:rsid w:val="00A74258"/>
    <w:rsid w:val="00A743E8"/>
    <w:rsid w:val="00A7446B"/>
    <w:rsid w:val="00A744C8"/>
    <w:rsid w:val="00A74518"/>
    <w:rsid w:val="00A7465D"/>
    <w:rsid w:val="00A746D1"/>
    <w:rsid w:val="00A746E1"/>
    <w:rsid w:val="00A74753"/>
    <w:rsid w:val="00A74812"/>
    <w:rsid w:val="00A748F2"/>
    <w:rsid w:val="00A74983"/>
    <w:rsid w:val="00A749C3"/>
    <w:rsid w:val="00A74A15"/>
    <w:rsid w:val="00A74A44"/>
    <w:rsid w:val="00A74A55"/>
    <w:rsid w:val="00A74AB6"/>
    <w:rsid w:val="00A74CB2"/>
    <w:rsid w:val="00A74DB1"/>
    <w:rsid w:val="00A74DFF"/>
    <w:rsid w:val="00A74F0A"/>
    <w:rsid w:val="00A74FD6"/>
    <w:rsid w:val="00A7504C"/>
    <w:rsid w:val="00A750E1"/>
    <w:rsid w:val="00A751E0"/>
    <w:rsid w:val="00A75268"/>
    <w:rsid w:val="00A752D8"/>
    <w:rsid w:val="00A7534B"/>
    <w:rsid w:val="00A7543A"/>
    <w:rsid w:val="00A7555B"/>
    <w:rsid w:val="00A755AF"/>
    <w:rsid w:val="00A75649"/>
    <w:rsid w:val="00A757A9"/>
    <w:rsid w:val="00A757B2"/>
    <w:rsid w:val="00A757DA"/>
    <w:rsid w:val="00A7581D"/>
    <w:rsid w:val="00A75952"/>
    <w:rsid w:val="00A7598B"/>
    <w:rsid w:val="00A759AA"/>
    <w:rsid w:val="00A75A60"/>
    <w:rsid w:val="00A75AA2"/>
    <w:rsid w:val="00A75AD1"/>
    <w:rsid w:val="00A75B14"/>
    <w:rsid w:val="00A75B32"/>
    <w:rsid w:val="00A75C9A"/>
    <w:rsid w:val="00A75DE4"/>
    <w:rsid w:val="00A75E15"/>
    <w:rsid w:val="00A75E56"/>
    <w:rsid w:val="00A75F80"/>
    <w:rsid w:val="00A75FFC"/>
    <w:rsid w:val="00A76009"/>
    <w:rsid w:val="00A7620C"/>
    <w:rsid w:val="00A7624B"/>
    <w:rsid w:val="00A764B9"/>
    <w:rsid w:val="00A7652B"/>
    <w:rsid w:val="00A76568"/>
    <w:rsid w:val="00A7657D"/>
    <w:rsid w:val="00A76683"/>
    <w:rsid w:val="00A766DA"/>
    <w:rsid w:val="00A767C0"/>
    <w:rsid w:val="00A768C1"/>
    <w:rsid w:val="00A7698D"/>
    <w:rsid w:val="00A769C7"/>
    <w:rsid w:val="00A76C7E"/>
    <w:rsid w:val="00A76D98"/>
    <w:rsid w:val="00A76D9A"/>
    <w:rsid w:val="00A76DA9"/>
    <w:rsid w:val="00A76F6C"/>
    <w:rsid w:val="00A76FF9"/>
    <w:rsid w:val="00A770E2"/>
    <w:rsid w:val="00A77315"/>
    <w:rsid w:val="00A77319"/>
    <w:rsid w:val="00A7743B"/>
    <w:rsid w:val="00A77440"/>
    <w:rsid w:val="00A775E6"/>
    <w:rsid w:val="00A7764A"/>
    <w:rsid w:val="00A776CC"/>
    <w:rsid w:val="00A7777D"/>
    <w:rsid w:val="00A7792D"/>
    <w:rsid w:val="00A779F6"/>
    <w:rsid w:val="00A77ABF"/>
    <w:rsid w:val="00A77B44"/>
    <w:rsid w:val="00A77C11"/>
    <w:rsid w:val="00A77C9E"/>
    <w:rsid w:val="00A77CF9"/>
    <w:rsid w:val="00A77D00"/>
    <w:rsid w:val="00A77DCA"/>
    <w:rsid w:val="00A77EC4"/>
    <w:rsid w:val="00A77F43"/>
    <w:rsid w:val="00A77FCB"/>
    <w:rsid w:val="00A8007B"/>
    <w:rsid w:val="00A800AE"/>
    <w:rsid w:val="00A800D8"/>
    <w:rsid w:val="00A800FD"/>
    <w:rsid w:val="00A80243"/>
    <w:rsid w:val="00A8033F"/>
    <w:rsid w:val="00A80364"/>
    <w:rsid w:val="00A803B2"/>
    <w:rsid w:val="00A80454"/>
    <w:rsid w:val="00A805BB"/>
    <w:rsid w:val="00A8071F"/>
    <w:rsid w:val="00A80782"/>
    <w:rsid w:val="00A80790"/>
    <w:rsid w:val="00A80998"/>
    <w:rsid w:val="00A80CD7"/>
    <w:rsid w:val="00A80DE7"/>
    <w:rsid w:val="00A80F7F"/>
    <w:rsid w:val="00A80F8E"/>
    <w:rsid w:val="00A80FC6"/>
    <w:rsid w:val="00A81075"/>
    <w:rsid w:val="00A810CC"/>
    <w:rsid w:val="00A81165"/>
    <w:rsid w:val="00A8129E"/>
    <w:rsid w:val="00A812B4"/>
    <w:rsid w:val="00A812F8"/>
    <w:rsid w:val="00A81300"/>
    <w:rsid w:val="00A813B7"/>
    <w:rsid w:val="00A81415"/>
    <w:rsid w:val="00A814E9"/>
    <w:rsid w:val="00A816B4"/>
    <w:rsid w:val="00A816BA"/>
    <w:rsid w:val="00A8177F"/>
    <w:rsid w:val="00A81976"/>
    <w:rsid w:val="00A81A29"/>
    <w:rsid w:val="00A81AF4"/>
    <w:rsid w:val="00A81BC3"/>
    <w:rsid w:val="00A81D35"/>
    <w:rsid w:val="00A81DFF"/>
    <w:rsid w:val="00A81E61"/>
    <w:rsid w:val="00A81EAE"/>
    <w:rsid w:val="00A82018"/>
    <w:rsid w:val="00A8206A"/>
    <w:rsid w:val="00A8209A"/>
    <w:rsid w:val="00A82327"/>
    <w:rsid w:val="00A82350"/>
    <w:rsid w:val="00A8238C"/>
    <w:rsid w:val="00A82398"/>
    <w:rsid w:val="00A826B9"/>
    <w:rsid w:val="00A826CA"/>
    <w:rsid w:val="00A827FD"/>
    <w:rsid w:val="00A82801"/>
    <w:rsid w:val="00A8289C"/>
    <w:rsid w:val="00A828C4"/>
    <w:rsid w:val="00A82AF7"/>
    <w:rsid w:val="00A82BEB"/>
    <w:rsid w:val="00A82D58"/>
    <w:rsid w:val="00A82E5B"/>
    <w:rsid w:val="00A82E78"/>
    <w:rsid w:val="00A82F75"/>
    <w:rsid w:val="00A82F7B"/>
    <w:rsid w:val="00A83006"/>
    <w:rsid w:val="00A8303B"/>
    <w:rsid w:val="00A830DF"/>
    <w:rsid w:val="00A831C7"/>
    <w:rsid w:val="00A83364"/>
    <w:rsid w:val="00A83472"/>
    <w:rsid w:val="00A835BA"/>
    <w:rsid w:val="00A83664"/>
    <w:rsid w:val="00A83681"/>
    <w:rsid w:val="00A8370E"/>
    <w:rsid w:val="00A83968"/>
    <w:rsid w:val="00A83B18"/>
    <w:rsid w:val="00A83CBE"/>
    <w:rsid w:val="00A83E1C"/>
    <w:rsid w:val="00A83E75"/>
    <w:rsid w:val="00A83F73"/>
    <w:rsid w:val="00A83FED"/>
    <w:rsid w:val="00A84144"/>
    <w:rsid w:val="00A84176"/>
    <w:rsid w:val="00A84184"/>
    <w:rsid w:val="00A84201"/>
    <w:rsid w:val="00A842D2"/>
    <w:rsid w:val="00A845BA"/>
    <w:rsid w:val="00A8461A"/>
    <w:rsid w:val="00A846C7"/>
    <w:rsid w:val="00A84877"/>
    <w:rsid w:val="00A84978"/>
    <w:rsid w:val="00A84B6A"/>
    <w:rsid w:val="00A8502C"/>
    <w:rsid w:val="00A8503A"/>
    <w:rsid w:val="00A85056"/>
    <w:rsid w:val="00A85074"/>
    <w:rsid w:val="00A85227"/>
    <w:rsid w:val="00A8523C"/>
    <w:rsid w:val="00A852DC"/>
    <w:rsid w:val="00A8532B"/>
    <w:rsid w:val="00A855FF"/>
    <w:rsid w:val="00A857DF"/>
    <w:rsid w:val="00A85852"/>
    <w:rsid w:val="00A858C0"/>
    <w:rsid w:val="00A859B0"/>
    <w:rsid w:val="00A859E2"/>
    <w:rsid w:val="00A85AF5"/>
    <w:rsid w:val="00A85B10"/>
    <w:rsid w:val="00A85B8D"/>
    <w:rsid w:val="00A85BC2"/>
    <w:rsid w:val="00A85C46"/>
    <w:rsid w:val="00A85D1D"/>
    <w:rsid w:val="00A85F61"/>
    <w:rsid w:val="00A860DD"/>
    <w:rsid w:val="00A8632E"/>
    <w:rsid w:val="00A86342"/>
    <w:rsid w:val="00A8638F"/>
    <w:rsid w:val="00A86417"/>
    <w:rsid w:val="00A8642F"/>
    <w:rsid w:val="00A8657B"/>
    <w:rsid w:val="00A8663D"/>
    <w:rsid w:val="00A86827"/>
    <w:rsid w:val="00A86982"/>
    <w:rsid w:val="00A86A38"/>
    <w:rsid w:val="00A86A3B"/>
    <w:rsid w:val="00A86BB1"/>
    <w:rsid w:val="00A86C29"/>
    <w:rsid w:val="00A86CAC"/>
    <w:rsid w:val="00A86D56"/>
    <w:rsid w:val="00A86EA8"/>
    <w:rsid w:val="00A86F5A"/>
    <w:rsid w:val="00A87025"/>
    <w:rsid w:val="00A870DD"/>
    <w:rsid w:val="00A8712F"/>
    <w:rsid w:val="00A87148"/>
    <w:rsid w:val="00A871E6"/>
    <w:rsid w:val="00A871ED"/>
    <w:rsid w:val="00A872CB"/>
    <w:rsid w:val="00A87316"/>
    <w:rsid w:val="00A874A6"/>
    <w:rsid w:val="00A876F8"/>
    <w:rsid w:val="00A87742"/>
    <w:rsid w:val="00A87802"/>
    <w:rsid w:val="00A87979"/>
    <w:rsid w:val="00A87984"/>
    <w:rsid w:val="00A879A5"/>
    <w:rsid w:val="00A87A2E"/>
    <w:rsid w:val="00A87A98"/>
    <w:rsid w:val="00A87AF5"/>
    <w:rsid w:val="00A87B07"/>
    <w:rsid w:val="00A87BBB"/>
    <w:rsid w:val="00A87C7B"/>
    <w:rsid w:val="00A87D70"/>
    <w:rsid w:val="00A87DC9"/>
    <w:rsid w:val="00A87F5D"/>
    <w:rsid w:val="00A87F8B"/>
    <w:rsid w:val="00A9006F"/>
    <w:rsid w:val="00A900C5"/>
    <w:rsid w:val="00A9024F"/>
    <w:rsid w:val="00A902CF"/>
    <w:rsid w:val="00A90390"/>
    <w:rsid w:val="00A905C9"/>
    <w:rsid w:val="00A906CE"/>
    <w:rsid w:val="00A906E9"/>
    <w:rsid w:val="00A9074D"/>
    <w:rsid w:val="00A90A41"/>
    <w:rsid w:val="00A90AEC"/>
    <w:rsid w:val="00A90B34"/>
    <w:rsid w:val="00A90C08"/>
    <w:rsid w:val="00A90C57"/>
    <w:rsid w:val="00A90CEE"/>
    <w:rsid w:val="00A90D0D"/>
    <w:rsid w:val="00A90DA8"/>
    <w:rsid w:val="00A90E25"/>
    <w:rsid w:val="00A90EA8"/>
    <w:rsid w:val="00A90EA9"/>
    <w:rsid w:val="00A9100C"/>
    <w:rsid w:val="00A91071"/>
    <w:rsid w:val="00A9111E"/>
    <w:rsid w:val="00A91155"/>
    <w:rsid w:val="00A9137F"/>
    <w:rsid w:val="00A9141F"/>
    <w:rsid w:val="00A9148C"/>
    <w:rsid w:val="00A91498"/>
    <w:rsid w:val="00A91515"/>
    <w:rsid w:val="00A916D6"/>
    <w:rsid w:val="00A918D9"/>
    <w:rsid w:val="00A91A02"/>
    <w:rsid w:val="00A91A3B"/>
    <w:rsid w:val="00A91A61"/>
    <w:rsid w:val="00A91B55"/>
    <w:rsid w:val="00A91C29"/>
    <w:rsid w:val="00A91C79"/>
    <w:rsid w:val="00A91D69"/>
    <w:rsid w:val="00A91DBE"/>
    <w:rsid w:val="00A91FDD"/>
    <w:rsid w:val="00A92021"/>
    <w:rsid w:val="00A920A8"/>
    <w:rsid w:val="00A920AC"/>
    <w:rsid w:val="00A920D7"/>
    <w:rsid w:val="00A9218A"/>
    <w:rsid w:val="00A92247"/>
    <w:rsid w:val="00A922E1"/>
    <w:rsid w:val="00A923E7"/>
    <w:rsid w:val="00A92566"/>
    <w:rsid w:val="00A925B8"/>
    <w:rsid w:val="00A92625"/>
    <w:rsid w:val="00A9263C"/>
    <w:rsid w:val="00A9266A"/>
    <w:rsid w:val="00A92C11"/>
    <w:rsid w:val="00A92D58"/>
    <w:rsid w:val="00A92DC8"/>
    <w:rsid w:val="00A92E00"/>
    <w:rsid w:val="00A92E7B"/>
    <w:rsid w:val="00A92F20"/>
    <w:rsid w:val="00A92F99"/>
    <w:rsid w:val="00A92FAF"/>
    <w:rsid w:val="00A92FC1"/>
    <w:rsid w:val="00A9318D"/>
    <w:rsid w:val="00A931B5"/>
    <w:rsid w:val="00A93228"/>
    <w:rsid w:val="00A93335"/>
    <w:rsid w:val="00A9338C"/>
    <w:rsid w:val="00A933CB"/>
    <w:rsid w:val="00A93442"/>
    <w:rsid w:val="00A9353E"/>
    <w:rsid w:val="00A93621"/>
    <w:rsid w:val="00A93713"/>
    <w:rsid w:val="00A937AD"/>
    <w:rsid w:val="00A937EB"/>
    <w:rsid w:val="00A938A7"/>
    <w:rsid w:val="00A939A1"/>
    <w:rsid w:val="00A93A0F"/>
    <w:rsid w:val="00A93AC0"/>
    <w:rsid w:val="00A93AEC"/>
    <w:rsid w:val="00A93B89"/>
    <w:rsid w:val="00A93BC0"/>
    <w:rsid w:val="00A93BF5"/>
    <w:rsid w:val="00A93C60"/>
    <w:rsid w:val="00A93C8F"/>
    <w:rsid w:val="00A93D55"/>
    <w:rsid w:val="00A93F0B"/>
    <w:rsid w:val="00A93F77"/>
    <w:rsid w:val="00A93F78"/>
    <w:rsid w:val="00A93F9C"/>
    <w:rsid w:val="00A941A8"/>
    <w:rsid w:val="00A94262"/>
    <w:rsid w:val="00A942C0"/>
    <w:rsid w:val="00A9445B"/>
    <w:rsid w:val="00A9448B"/>
    <w:rsid w:val="00A94522"/>
    <w:rsid w:val="00A9455B"/>
    <w:rsid w:val="00A946CD"/>
    <w:rsid w:val="00A946EF"/>
    <w:rsid w:val="00A94745"/>
    <w:rsid w:val="00A948B0"/>
    <w:rsid w:val="00A948F4"/>
    <w:rsid w:val="00A94972"/>
    <w:rsid w:val="00A94A28"/>
    <w:rsid w:val="00A94A5A"/>
    <w:rsid w:val="00A94A60"/>
    <w:rsid w:val="00A94AB7"/>
    <w:rsid w:val="00A94B98"/>
    <w:rsid w:val="00A94D65"/>
    <w:rsid w:val="00A94DBB"/>
    <w:rsid w:val="00A94EA4"/>
    <w:rsid w:val="00A94EB4"/>
    <w:rsid w:val="00A95049"/>
    <w:rsid w:val="00A9506D"/>
    <w:rsid w:val="00A950AD"/>
    <w:rsid w:val="00A950D4"/>
    <w:rsid w:val="00A95139"/>
    <w:rsid w:val="00A95222"/>
    <w:rsid w:val="00A95512"/>
    <w:rsid w:val="00A956F8"/>
    <w:rsid w:val="00A9575B"/>
    <w:rsid w:val="00A95861"/>
    <w:rsid w:val="00A958AA"/>
    <w:rsid w:val="00A95937"/>
    <w:rsid w:val="00A95C27"/>
    <w:rsid w:val="00A95D4E"/>
    <w:rsid w:val="00A95DEC"/>
    <w:rsid w:val="00A95DFC"/>
    <w:rsid w:val="00A95F1B"/>
    <w:rsid w:val="00A95FEE"/>
    <w:rsid w:val="00A96082"/>
    <w:rsid w:val="00A960E9"/>
    <w:rsid w:val="00A96401"/>
    <w:rsid w:val="00A96437"/>
    <w:rsid w:val="00A96496"/>
    <w:rsid w:val="00A964A3"/>
    <w:rsid w:val="00A964DC"/>
    <w:rsid w:val="00A96593"/>
    <w:rsid w:val="00A965F4"/>
    <w:rsid w:val="00A96759"/>
    <w:rsid w:val="00A96761"/>
    <w:rsid w:val="00A9689E"/>
    <w:rsid w:val="00A9695A"/>
    <w:rsid w:val="00A969B9"/>
    <w:rsid w:val="00A96A03"/>
    <w:rsid w:val="00A96AA5"/>
    <w:rsid w:val="00A96B79"/>
    <w:rsid w:val="00A96BA3"/>
    <w:rsid w:val="00A96BDD"/>
    <w:rsid w:val="00A96C17"/>
    <w:rsid w:val="00A96C40"/>
    <w:rsid w:val="00A96E84"/>
    <w:rsid w:val="00A96E8A"/>
    <w:rsid w:val="00A96F90"/>
    <w:rsid w:val="00A97005"/>
    <w:rsid w:val="00A9709B"/>
    <w:rsid w:val="00A971F1"/>
    <w:rsid w:val="00A97247"/>
    <w:rsid w:val="00A972C3"/>
    <w:rsid w:val="00A972D2"/>
    <w:rsid w:val="00A972E1"/>
    <w:rsid w:val="00A972EB"/>
    <w:rsid w:val="00A972F2"/>
    <w:rsid w:val="00A97338"/>
    <w:rsid w:val="00A974E2"/>
    <w:rsid w:val="00A97533"/>
    <w:rsid w:val="00A97550"/>
    <w:rsid w:val="00A97635"/>
    <w:rsid w:val="00A97713"/>
    <w:rsid w:val="00A977A4"/>
    <w:rsid w:val="00A978CE"/>
    <w:rsid w:val="00A97941"/>
    <w:rsid w:val="00A9798B"/>
    <w:rsid w:val="00A979D7"/>
    <w:rsid w:val="00A97C3F"/>
    <w:rsid w:val="00A97D07"/>
    <w:rsid w:val="00A97D5B"/>
    <w:rsid w:val="00A97E12"/>
    <w:rsid w:val="00A97E46"/>
    <w:rsid w:val="00A97E69"/>
    <w:rsid w:val="00A97EC4"/>
    <w:rsid w:val="00A97F15"/>
    <w:rsid w:val="00A97FD2"/>
    <w:rsid w:val="00AA0010"/>
    <w:rsid w:val="00AA0059"/>
    <w:rsid w:val="00AA0084"/>
    <w:rsid w:val="00AA0090"/>
    <w:rsid w:val="00AA01AA"/>
    <w:rsid w:val="00AA02FF"/>
    <w:rsid w:val="00AA0526"/>
    <w:rsid w:val="00AA064C"/>
    <w:rsid w:val="00AA0677"/>
    <w:rsid w:val="00AA06A0"/>
    <w:rsid w:val="00AA06A6"/>
    <w:rsid w:val="00AA06DE"/>
    <w:rsid w:val="00AA074E"/>
    <w:rsid w:val="00AA07B2"/>
    <w:rsid w:val="00AA07E8"/>
    <w:rsid w:val="00AA07F7"/>
    <w:rsid w:val="00AA0800"/>
    <w:rsid w:val="00AA090B"/>
    <w:rsid w:val="00AA0956"/>
    <w:rsid w:val="00AA0A80"/>
    <w:rsid w:val="00AA0AD3"/>
    <w:rsid w:val="00AA0AFB"/>
    <w:rsid w:val="00AA0BC8"/>
    <w:rsid w:val="00AA0CC3"/>
    <w:rsid w:val="00AA0D17"/>
    <w:rsid w:val="00AA0D30"/>
    <w:rsid w:val="00AA0D3E"/>
    <w:rsid w:val="00AA0DFA"/>
    <w:rsid w:val="00AA0E83"/>
    <w:rsid w:val="00AA0E98"/>
    <w:rsid w:val="00AA0FCD"/>
    <w:rsid w:val="00AA0FFC"/>
    <w:rsid w:val="00AA107C"/>
    <w:rsid w:val="00AA119E"/>
    <w:rsid w:val="00AA12A3"/>
    <w:rsid w:val="00AA131D"/>
    <w:rsid w:val="00AA1374"/>
    <w:rsid w:val="00AA1488"/>
    <w:rsid w:val="00AA148A"/>
    <w:rsid w:val="00AA1501"/>
    <w:rsid w:val="00AA16DA"/>
    <w:rsid w:val="00AA17B9"/>
    <w:rsid w:val="00AA19B4"/>
    <w:rsid w:val="00AA1A70"/>
    <w:rsid w:val="00AA1AEE"/>
    <w:rsid w:val="00AA1B55"/>
    <w:rsid w:val="00AA1B9C"/>
    <w:rsid w:val="00AA1DD8"/>
    <w:rsid w:val="00AA1E9F"/>
    <w:rsid w:val="00AA1EBF"/>
    <w:rsid w:val="00AA1ED6"/>
    <w:rsid w:val="00AA1F1B"/>
    <w:rsid w:val="00AA1F86"/>
    <w:rsid w:val="00AA20AA"/>
    <w:rsid w:val="00AA211E"/>
    <w:rsid w:val="00AA22EE"/>
    <w:rsid w:val="00AA2353"/>
    <w:rsid w:val="00AA23E0"/>
    <w:rsid w:val="00AA2411"/>
    <w:rsid w:val="00AA24B4"/>
    <w:rsid w:val="00AA25D4"/>
    <w:rsid w:val="00AA25E1"/>
    <w:rsid w:val="00AA2866"/>
    <w:rsid w:val="00AA286F"/>
    <w:rsid w:val="00AA28E2"/>
    <w:rsid w:val="00AA2977"/>
    <w:rsid w:val="00AA2994"/>
    <w:rsid w:val="00AA29E2"/>
    <w:rsid w:val="00AA2ABB"/>
    <w:rsid w:val="00AA2BB4"/>
    <w:rsid w:val="00AA2CFB"/>
    <w:rsid w:val="00AA2DDF"/>
    <w:rsid w:val="00AA2E1D"/>
    <w:rsid w:val="00AA2E3E"/>
    <w:rsid w:val="00AA2F54"/>
    <w:rsid w:val="00AA2F59"/>
    <w:rsid w:val="00AA2F8D"/>
    <w:rsid w:val="00AA3027"/>
    <w:rsid w:val="00AA3051"/>
    <w:rsid w:val="00AA30B7"/>
    <w:rsid w:val="00AA30D3"/>
    <w:rsid w:val="00AA3139"/>
    <w:rsid w:val="00AA3171"/>
    <w:rsid w:val="00AA318A"/>
    <w:rsid w:val="00AA3456"/>
    <w:rsid w:val="00AA35CB"/>
    <w:rsid w:val="00AA35FC"/>
    <w:rsid w:val="00AA3630"/>
    <w:rsid w:val="00AA363D"/>
    <w:rsid w:val="00AA371C"/>
    <w:rsid w:val="00AA3774"/>
    <w:rsid w:val="00AA3796"/>
    <w:rsid w:val="00AA391C"/>
    <w:rsid w:val="00AA3937"/>
    <w:rsid w:val="00AA3B19"/>
    <w:rsid w:val="00AA3B82"/>
    <w:rsid w:val="00AA3C46"/>
    <w:rsid w:val="00AA3D1E"/>
    <w:rsid w:val="00AA3D37"/>
    <w:rsid w:val="00AA3DAB"/>
    <w:rsid w:val="00AA3FFF"/>
    <w:rsid w:val="00AA402A"/>
    <w:rsid w:val="00AA4084"/>
    <w:rsid w:val="00AA40F6"/>
    <w:rsid w:val="00AA4124"/>
    <w:rsid w:val="00AA42CB"/>
    <w:rsid w:val="00AA4323"/>
    <w:rsid w:val="00AA4343"/>
    <w:rsid w:val="00AA43A1"/>
    <w:rsid w:val="00AA4439"/>
    <w:rsid w:val="00AA4444"/>
    <w:rsid w:val="00AA44B2"/>
    <w:rsid w:val="00AA457B"/>
    <w:rsid w:val="00AA463E"/>
    <w:rsid w:val="00AA46DC"/>
    <w:rsid w:val="00AA473C"/>
    <w:rsid w:val="00AA473D"/>
    <w:rsid w:val="00AA4976"/>
    <w:rsid w:val="00AA4A9A"/>
    <w:rsid w:val="00AA4AD0"/>
    <w:rsid w:val="00AA4B03"/>
    <w:rsid w:val="00AA4B16"/>
    <w:rsid w:val="00AA4C4F"/>
    <w:rsid w:val="00AA4CCB"/>
    <w:rsid w:val="00AA4D19"/>
    <w:rsid w:val="00AA4DC0"/>
    <w:rsid w:val="00AA4DD1"/>
    <w:rsid w:val="00AA4E01"/>
    <w:rsid w:val="00AA4E0E"/>
    <w:rsid w:val="00AA4E14"/>
    <w:rsid w:val="00AA4E1F"/>
    <w:rsid w:val="00AA4E59"/>
    <w:rsid w:val="00AA4EC9"/>
    <w:rsid w:val="00AA5025"/>
    <w:rsid w:val="00AA5072"/>
    <w:rsid w:val="00AA50DC"/>
    <w:rsid w:val="00AA518E"/>
    <w:rsid w:val="00AA522F"/>
    <w:rsid w:val="00AA53D6"/>
    <w:rsid w:val="00AA5453"/>
    <w:rsid w:val="00AA5471"/>
    <w:rsid w:val="00AA54B4"/>
    <w:rsid w:val="00AA5516"/>
    <w:rsid w:val="00AA5571"/>
    <w:rsid w:val="00AA56BE"/>
    <w:rsid w:val="00AA573F"/>
    <w:rsid w:val="00AA57DD"/>
    <w:rsid w:val="00AA582A"/>
    <w:rsid w:val="00AA5907"/>
    <w:rsid w:val="00AA592E"/>
    <w:rsid w:val="00AA59AC"/>
    <w:rsid w:val="00AA5A0B"/>
    <w:rsid w:val="00AA5AB3"/>
    <w:rsid w:val="00AA5AC4"/>
    <w:rsid w:val="00AA5B1F"/>
    <w:rsid w:val="00AA5BE1"/>
    <w:rsid w:val="00AA5C11"/>
    <w:rsid w:val="00AA5D27"/>
    <w:rsid w:val="00AA5DDE"/>
    <w:rsid w:val="00AA5DE7"/>
    <w:rsid w:val="00AA5E0A"/>
    <w:rsid w:val="00AA5EA3"/>
    <w:rsid w:val="00AA5FE1"/>
    <w:rsid w:val="00AA6073"/>
    <w:rsid w:val="00AA60D0"/>
    <w:rsid w:val="00AA6201"/>
    <w:rsid w:val="00AA6227"/>
    <w:rsid w:val="00AA62CA"/>
    <w:rsid w:val="00AA6337"/>
    <w:rsid w:val="00AA6442"/>
    <w:rsid w:val="00AA64AE"/>
    <w:rsid w:val="00AA65D1"/>
    <w:rsid w:val="00AA67CC"/>
    <w:rsid w:val="00AA6C67"/>
    <w:rsid w:val="00AA6DB1"/>
    <w:rsid w:val="00AA6E17"/>
    <w:rsid w:val="00AA6F08"/>
    <w:rsid w:val="00AA6F75"/>
    <w:rsid w:val="00AA7086"/>
    <w:rsid w:val="00AA714C"/>
    <w:rsid w:val="00AA7165"/>
    <w:rsid w:val="00AA7226"/>
    <w:rsid w:val="00AA72C9"/>
    <w:rsid w:val="00AA72D5"/>
    <w:rsid w:val="00AA731D"/>
    <w:rsid w:val="00AA73F9"/>
    <w:rsid w:val="00AA74FF"/>
    <w:rsid w:val="00AA7556"/>
    <w:rsid w:val="00AA75B4"/>
    <w:rsid w:val="00AA75F8"/>
    <w:rsid w:val="00AA762D"/>
    <w:rsid w:val="00AA7658"/>
    <w:rsid w:val="00AA77D6"/>
    <w:rsid w:val="00AA7826"/>
    <w:rsid w:val="00AA7937"/>
    <w:rsid w:val="00AA7A11"/>
    <w:rsid w:val="00AA7A53"/>
    <w:rsid w:val="00AA7A9E"/>
    <w:rsid w:val="00AA7C28"/>
    <w:rsid w:val="00AA7C69"/>
    <w:rsid w:val="00AA7CE8"/>
    <w:rsid w:val="00AA7D46"/>
    <w:rsid w:val="00AA7F88"/>
    <w:rsid w:val="00AB0000"/>
    <w:rsid w:val="00AB0068"/>
    <w:rsid w:val="00AB0099"/>
    <w:rsid w:val="00AB00C3"/>
    <w:rsid w:val="00AB0181"/>
    <w:rsid w:val="00AB03D6"/>
    <w:rsid w:val="00AB03E3"/>
    <w:rsid w:val="00AB0452"/>
    <w:rsid w:val="00AB0492"/>
    <w:rsid w:val="00AB06FE"/>
    <w:rsid w:val="00AB07CE"/>
    <w:rsid w:val="00AB096C"/>
    <w:rsid w:val="00AB0A50"/>
    <w:rsid w:val="00AB0B4E"/>
    <w:rsid w:val="00AB0D88"/>
    <w:rsid w:val="00AB0E5E"/>
    <w:rsid w:val="00AB0E85"/>
    <w:rsid w:val="00AB0FA7"/>
    <w:rsid w:val="00AB0FB4"/>
    <w:rsid w:val="00AB0FCB"/>
    <w:rsid w:val="00AB105B"/>
    <w:rsid w:val="00AB10DD"/>
    <w:rsid w:val="00AB10E3"/>
    <w:rsid w:val="00AB1488"/>
    <w:rsid w:val="00AB14A7"/>
    <w:rsid w:val="00AB18A1"/>
    <w:rsid w:val="00AB1A70"/>
    <w:rsid w:val="00AB1AB4"/>
    <w:rsid w:val="00AB1B5E"/>
    <w:rsid w:val="00AB1CBB"/>
    <w:rsid w:val="00AB1E8E"/>
    <w:rsid w:val="00AB1F2E"/>
    <w:rsid w:val="00AB1F5D"/>
    <w:rsid w:val="00AB1FED"/>
    <w:rsid w:val="00AB20E5"/>
    <w:rsid w:val="00AB21F3"/>
    <w:rsid w:val="00AB21F9"/>
    <w:rsid w:val="00AB2506"/>
    <w:rsid w:val="00AB2590"/>
    <w:rsid w:val="00AB2747"/>
    <w:rsid w:val="00AB27A8"/>
    <w:rsid w:val="00AB27D1"/>
    <w:rsid w:val="00AB27D5"/>
    <w:rsid w:val="00AB2814"/>
    <w:rsid w:val="00AB28A4"/>
    <w:rsid w:val="00AB28C9"/>
    <w:rsid w:val="00AB2990"/>
    <w:rsid w:val="00AB2A70"/>
    <w:rsid w:val="00AB2C7A"/>
    <w:rsid w:val="00AB2DA4"/>
    <w:rsid w:val="00AB2DE8"/>
    <w:rsid w:val="00AB2DF2"/>
    <w:rsid w:val="00AB2E37"/>
    <w:rsid w:val="00AB2E63"/>
    <w:rsid w:val="00AB2EFE"/>
    <w:rsid w:val="00AB2FB7"/>
    <w:rsid w:val="00AB30B2"/>
    <w:rsid w:val="00AB3169"/>
    <w:rsid w:val="00AB31FA"/>
    <w:rsid w:val="00AB33C6"/>
    <w:rsid w:val="00AB3472"/>
    <w:rsid w:val="00AB3475"/>
    <w:rsid w:val="00AB34C7"/>
    <w:rsid w:val="00AB3551"/>
    <w:rsid w:val="00AB3585"/>
    <w:rsid w:val="00AB36B7"/>
    <w:rsid w:val="00AB3728"/>
    <w:rsid w:val="00AB37F4"/>
    <w:rsid w:val="00AB38BC"/>
    <w:rsid w:val="00AB3989"/>
    <w:rsid w:val="00AB3A59"/>
    <w:rsid w:val="00AB3AA1"/>
    <w:rsid w:val="00AB3B03"/>
    <w:rsid w:val="00AB3B63"/>
    <w:rsid w:val="00AB3B7A"/>
    <w:rsid w:val="00AB3B8C"/>
    <w:rsid w:val="00AB3BA3"/>
    <w:rsid w:val="00AB3BF3"/>
    <w:rsid w:val="00AB3C76"/>
    <w:rsid w:val="00AB3C82"/>
    <w:rsid w:val="00AB3C85"/>
    <w:rsid w:val="00AB3CC2"/>
    <w:rsid w:val="00AB3F04"/>
    <w:rsid w:val="00AB40EE"/>
    <w:rsid w:val="00AB4173"/>
    <w:rsid w:val="00AB418E"/>
    <w:rsid w:val="00AB4295"/>
    <w:rsid w:val="00AB4442"/>
    <w:rsid w:val="00AB44B5"/>
    <w:rsid w:val="00AB4659"/>
    <w:rsid w:val="00AB467C"/>
    <w:rsid w:val="00AB46A4"/>
    <w:rsid w:val="00AB46FC"/>
    <w:rsid w:val="00AB4722"/>
    <w:rsid w:val="00AB4727"/>
    <w:rsid w:val="00AB4990"/>
    <w:rsid w:val="00AB4B1F"/>
    <w:rsid w:val="00AB4B5B"/>
    <w:rsid w:val="00AB4B78"/>
    <w:rsid w:val="00AB4B92"/>
    <w:rsid w:val="00AB4BD0"/>
    <w:rsid w:val="00AB4C88"/>
    <w:rsid w:val="00AB4D2B"/>
    <w:rsid w:val="00AB4D8C"/>
    <w:rsid w:val="00AB4F9D"/>
    <w:rsid w:val="00AB4F9E"/>
    <w:rsid w:val="00AB4FB7"/>
    <w:rsid w:val="00AB5285"/>
    <w:rsid w:val="00AB5318"/>
    <w:rsid w:val="00AB5366"/>
    <w:rsid w:val="00AB53D9"/>
    <w:rsid w:val="00AB5501"/>
    <w:rsid w:val="00AB55E2"/>
    <w:rsid w:val="00AB56A2"/>
    <w:rsid w:val="00AB5784"/>
    <w:rsid w:val="00AB582B"/>
    <w:rsid w:val="00AB58A6"/>
    <w:rsid w:val="00AB58D1"/>
    <w:rsid w:val="00AB598A"/>
    <w:rsid w:val="00AB5A3E"/>
    <w:rsid w:val="00AB5A50"/>
    <w:rsid w:val="00AB5BAE"/>
    <w:rsid w:val="00AB5D11"/>
    <w:rsid w:val="00AB5D80"/>
    <w:rsid w:val="00AB5F30"/>
    <w:rsid w:val="00AB5FB1"/>
    <w:rsid w:val="00AB5FE6"/>
    <w:rsid w:val="00AB604B"/>
    <w:rsid w:val="00AB6189"/>
    <w:rsid w:val="00AB61A5"/>
    <w:rsid w:val="00AB61EA"/>
    <w:rsid w:val="00AB6252"/>
    <w:rsid w:val="00AB6276"/>
    <w:rsid w:val="00AB6288"/>
    <w:rsid w:val="00AB6319"/>
    <w:rsid w:val="00AB63D2"/>
    <w:rsid w:val="00AB6552"/>
    <w:rsid w:val="00AB655D"/>
    <w:rsid w:val="00AB664A"/>
    <w:rsid w:val="00AB6741"/>
    <w:rsid w:val="00AB67E3"/>
    <w:rsid w:val="00AB6866"/>
    <w:rsid w:val="00AB68DE"/>
    <w:rsid w:val="00AB6918"/>
    <w:rsid w:val="00AB69DC"/>
    <w:rsid w:val="00AB69FE"/>
    <w:rsid w:val="00AB6A8C"/>
    <w:rsid w:val="00AB6AB7"/>
    <w:rsid w:val="00AB6D26"/>
    <w:rsid w:val="00AB6D4B"/>
    <w:rsid w:val="00AB6D54"/>
    <w:rsid w:val="00AB6ED0"/>
    <w:rsid w:val="00AB702C"/>
    <w:rsid w:val="00AB7388"/>
    <w:rsid w:val="00AB73F9"/>
    <w:rsid w:val="00AB74CF"/>
    <w:rsid w:val="00AB751E"/>
    <w:rsid w:val="00AB7596"/>
    <w:rsid w:val="00AB75CB"/>
    <w:rsid w:val="00AB7625"/>
    <w:rsid w:val="00AB7667"/>
    <w:rsid w:val="00AB769F"/>
    <w:rsid w:val="00AB76FB"/>
    <w:rsid w:val="00AB7717"/>
    <w:rsid w:val="00AB774A"/>
    <w:rsid w:val="00AB77FE"/>
    <w:rsid w:val="00AB7876"/>
    <w:rsid w:val="00AB7B8E"/>
    <w:rsid w:val="00AB7BDD"/>
    <w:rsid w:val="00AB7BE8"/>
    <w:rsid w:val="00AB7C33"/>
    <w:rsid w:val="00AB7CB2"/>
    <w:rsid w:val="00AB7D1D"/>
    <w:rsid w:val="00AB7D69"/>
    <w:rsid w:val="00AB7F83"/>
    <w:rsid w:val="00AB7FF2"/>
    <w:rsid w:val="00AC00E2"/>
    <w:rsid w:val="00AC0106"/>
    <w:rsid w:val="00AC0205"/>
    <w:rsid w:val="00AC0379"/>
    <w:rsid w:val="00AC03C9"/>
    <w:rsid w:val="00AC04D0"/>
    <w:rsid w:val="00AC0507"/>
    <w:rsid w:val="00AC0547"/>
    <w:rsid w:val="00AC0597"/>
    <w:rsid w:val="00AC064B"/>
    <w:rsid w:val="00AC0689"/>
    <w:rsid w:val="00AC0748"/>
    <w:rsid w:val="00AC07B1"/>
    <w:rsid w:val="00AC093B"/>
    <w:rsid w:val="00AC0BD7"/>
    <w:rsid w:val="00AC0D68"/>
    <w:rsid w:val="00AC0D98"/>
    <w:rsid w:val="00AC0DE8"/>
    <w:rsid w:val="00AC0F3B"/>
    <w:rsid w:val="00AC1252"/>
    <w:rsid w:val="00AC1289"/>
    <w:rsid w:val="00AC12A3"/>
    <w:rsid w:val="00AC143A"/>
    <w:rsid w:val="00AC144D"/>
    <w:rsid w:val="00AC148A"/>
    <w:rsid w:val="00AC1510"/>
    <w:rsid w:val="00AC1544"/>
    <w:rsid w:val="00AC156E"/>
    <w:rsid w:val="00AC16CE"/>
    <w:rsid w:val="00AC1820"/>
    <w:rsid w:val="00AC1838"/>
    <w:rsid w:val="00AC1876"/>
    <w:rsid w:val="00AC194F"/>
    <w:rsid w:val="00AC19E2"/>
    <w:rsid w:val="00AC1B6D"/>
    <w:rsid w:val="00AC1C82"/>
    <w:rsid w:val="00AC1CA6"/>
    <w:rsid w:val="00AC1E58"/>
    <w:rsid w:val="00AC1EB7"/>
    <w:rsid w:val="00AC1F20"/>
    <w:rsid w:val="00AC1F69"/>
    <w:rsid w:val="00AC1FA5"/>
    <w:rsid w:val="00AC2026"/>
    <w:rsid w:val="00AC2072"/>
    <w:rsid w:val="00AC20A7"/>
    <w:rsid w:val="00AC2249"/>
    <w:rsid w:val="00AC224B"/>
    <w:rsid w:val="00AC2258"/>
    <w:rsid w:val="00AC2399"/>
    <w:rsid w:val="00AC2451"/>
    <w:rsid w:val="00AC25B0"/>
    <w:rsid w:val="00AC275B"/>
    <w:rsid w:val="00AC2933"/>
    <w:rsid w:val="00AC2964"/>
    <w:rsid w:val="00AC2AD4"/>
    <w:rsid w:val="00AC2AFE"/>
    <w:rsid w:val="00AC2B7E"/>
    <w:rsid w:val="00AC2B9C"/>
    <w:rsid w:val="00AC2BF7"/>
    <w:rsid w:val="00AC2C07"/>
    <w:rsid w:val="00AC2D19"/>
    <w:rsid w:val="00AC2DB6"/>
    <w:rsid w:val="00AC2EAB"/>
    <w:rsid w:val="00AC2F5E"/>
    <w:rsid w:val="00AC2FFB"/>
    <w:rsid w:val="00AC300B"/>
    <w:rsid w:val="00AC308A"/>
    <w:rsid w:val="00AC3238"/>
    <w:rsid w:val="00AC3267"/>
    <w:rsid w:val="00AC3463"/>
    <w:rsid w:val="00AC349F"/>
    <w:rsid w:val="00AC34D3"/>
    <w:rsid w:val="00AC353F"/>
    <w:rsid w:val="00AC3546"/>
    <w:rsid w:val="00AC35BD"/>
    <w:rsid w:val="00AC362E"/>
    <w:rsid w:val="00AC37C0"/>
    <w:rsid w:val="00AC3805"/>
    <w:rsid w:val="00AC3814"/>
    <w:rsid w:val="00AC38D3"/>
    <w:rsid w:val="00AC3906"/>
    <w:rsid w:val="00AC394F"/>
    <w:rsid w:val="00AC39F4"/>
    <w:rsid w:val="00AC3A80"/>
    <w:rsid w:val="00AC3CE9"/>
    <w:rsid w:val="00AC3D76"/>
    <w:rsid w:val="00AC3E16"/>
    <w:rsid w:val="00AC3EC5"/>
    <w:rsid w:val="00AC3FA8"/>
    <w:rsid w:val="00AC3FB0"/>
    <w:rsid w:val="00AC3FD2"/>
    <w:rsid w:val="00AC3FEE"/>
    <w:rsid w:val="00AC4000"/>
    <w:rsid w:val="00AC404B"/>
    <w:rsid w:val="00AC4062"/>
    <w:rsid w:val="00AC4092"/>
    <w:rsid w:val="00AC40F3"/>
    <w:rsid w:val="00AC42B2"/>
    <w:rsid w:val="00AC42E7"/>
    <w:rsid w:val="00AC434D"/>
    <w:rsid w:val="00AC4378"/>
    <w:rsid w:val="00AC45AA"/>
    <w:rsid w:val="00AC4637"/>
    <w:rsid w:val="00AC4864"/>
    <w:rsid w:val="00AC48F0"/>
    <w:rsid w:val="00AC4ACB"/>
    <w:rsid w:val="00AC4AEA"/>
    <w:rsid w:val="00AC4CC3"/>
    <w:rsid w:val="00AC4D6F"/>
    <w:rsid w:val="00AC4E95"/>
    <w:rsid w:val="00AC503D"/>
    <w:rsid w:val="00AC5133"/>
    <w:rsid w:val="00AC518C"/>
    <w:rsid w:val="00AC51FD"/>
    <w:rsid w:val="00AC52E8"/>
    <w:rsid w:val="00AC53F0"/>
    <w:rsid w:val="00AC5456"/>
    <w:rsid w:val="00AC54F5"/>
    <w:rsid w:val="00AC5513"/>
    <w:rsid w:val="00AC554D"/>
    <w:rsid w:val="00AC5742"/>
    <w:rsid w:val="00AC57FD"/>
    <w:rsid w:val="00AC59CC"/>
    <w:rsid w:val="00AC59E2"/>
    <w:rsid w:val="00AC5D78"/>
    <w:rsid w:val="00AC5EF7"/>
    <w:rsid w:val="00AC5FBF"/>
    <w:rsid w:val="00AC607F"/>
    <w:rsid w:val="00AC60B4"/>
    <w:rsid w:val="00AC60FC"/>
    <w:rsid w:val="00AC618D"/>
    <w:rsid w:val="00AC625E"/>
    <w:rsid w:val="00AC62EE"/>
    <w:rsid w:val="00AC6402"/>
    <w:rsid w:val="00AC64C9"/>
    <w:rsid w:val="00AC64DB"/>
    <w:rsid w:val="00AC650A"/>
    <w:rsid w:val="00AC6512"/>
    <w:rsid w:val="00AC6561"/>
    <w:rsid w:val="00AC659B"/>
    <w:rsid w:val="00AC65B2"/>
    <w:rsid w:val="00AC6649"/>
    <w:rsid w:val="00AC66EC"/>
    <w:rsid w:val="00AC679E"/>
    <w:rsid w:val="00AC69DB"/>
    <w:rsid w:val="00AC6C99"/>
    <w:rsid w:val="00AC6E2A"/>
    <w:rsid w:val="00AC6E5E"/>
    <w:rsid w:val="00AC6FB4"/>
    <w:rsid w:val="00AC6FD1"/>
    <w:rsid w:val="00AC6FE0"/>
    <w:rsid w:val="00AC70F6"/>
    <w:rsid w:val="00AC7165"/>
    <w:rsid w:val="00AC7202"/>
    <w:rsid w:val="00AC7249"/>
    <w:rsid w:val="00AC74B2"/>
    <w:rsid w:val="00AC75BB"/>
    <w:rsid w:val="00AC7614"/>
    <w:rsid w:val="00AC7765"/>
    <w:rsid w:val="00AC792A"/>
    <w:rsid w:val="00AC79B4"/>
    <w:rsid w:val="00AC7BC9"/>
    <w:rsid w:val="00AC7CA0"/>
    <w:rsid w:val="00AC7CD2"/>
    <w:rsid w:val="00AC7D41"/>
    <w:rsid w:val="00AC7D9B"/>
    <w:rsid w:val="00AC7E1A"/>
    <w:rsid w:val="00AC7E35"/>
    <w:rsid w:val="00AC7EAE"/>
    <w:rsid w:val="00AC7ECE"/>
    <w:rsid w:val="00AC7F61"/>
    <w:rsid w:val="00AC7F86"/>
    <w:rsid w:val="00AC7FEA"/>
    <w:rsid w:val="00AC8BB2"/>
    <w:rsid w:val="00AD0107"/>
    <w:rsid w:val="00AD0146"/>
    <w:rsid w:val="00AD02C0"/>
    <w:rsid w:val="00AD02CC"/>
    <w:rsid w:val="00AD03B3"/>
    <w:rsid w:val="00AD044E"/>
    <w:rsid w:val="00AD048B"/>
    <w:rsid w:val="00AD04D8"/>
    <w:rsid w:val="00AD0564"/>
    <w:rsid w:val="00AD05B8"/>
    <w:rsid w:val="00AD061D"/>
    <w:rsid w:val="00AD0624"/>
    <w:rsid w:val="00AD0633"/>
    <w:rsid w:val="00AD0645"/>
    <w:rsid w:val="00AD0659"/>
    <w:rsid w:val="00AD0870"/>
    <w:rsid w:val="00AD08CB"/>
    <w:rsid w:val="00AD0B98"/>
    <w:rsid w:val="00AD0C05"/>
    <w:rsid w:val="00AD0D6E"/>
    <w:rsid w:val="00AD0DC2"/>
    <w:rsid w:val="00AD0E3A"/>
    <w:rsid w:val="00AD1046"/>
    <w:rsid w:val="00AD1062"/>
    <w:rsid w:val="00AD10D4"/>
    <w:rsid w:val="00AD10F2"/>
    <w:rsid w:val="00AD12F1"/>
    <w:rsid w:val="00AD139B"/>
    <w:rsid w:val="00AD13C4"/>
    <w:rsid w:val="00AD13D3"/>
    <w:rsid w:val="00AD13D9"/>
    <w:rsid w:val="00AD1422"/>
    <w:rsid w:val="00AD1483"/>
    <w:rsid w:val="00AD14DD"/>
    <w:rsid w:val="00AD1862"/>
    <w:rsid w:val="00AD188E"/>
    <w:rsid w:val="00AD19D5"/>
    <w:rsid w:val="00AD1A12"/>
    <w:rsid w:val="00AD1A68"/>
    <w:rsid w:val="00AD1B9B"/>
    <w:rsid w:val="00AD1BBA"/>
    <w:rsid w:val="00AD1C0A"/>
    <w:rsid w:val="00AD1C29"/>
    <w:rsid w:val="00AD1E37"/>
    <w:rsid w:val="00AD1E60"/>
    <w:rsid w:val="00AD1E76"/>
    <w:rsid w:val="00AD1EBC"/>
    <w:rsid w:val="00AD1F23"/>
    <w:rsid w:val="00AD1F3C"/>
    <w:rsid w:val="00AD2160"/>
    <w:rsid w:val="00AD2198"/>
    <w:rsid w:val="00AD21A9"/>
    <w:rsid w:val="00AD2200"/>
    <w:rsid w:val="00AD223A"/>
    <w:rsid w:val="00AD2267"/>
    <w:rsid w:val="00AD2303"/>
    <w:rsid w:val="00AD23ED"/>
    <w:rsid w:val="00AD23F2"/>
    <w:rsid w:val="00AD24A1"/>
    <w:rsid w:val="00AD25F1"/>
    <w:rsid w:val="00AD2629"/>
    <w:rsid w:val="00AD2669"/>
    <w:rsid w:val="00AD2847"/>
    <w:rsid w:val="00AD28B7"/>
    <w:rsid w:val="00AD2930"/>
    <w:rsid w:val="00AD2980"/>
    <w:rsid w:val="00AD2B0A"/>
    <w:rsid w:val="00AD2B23"/>
    <w:rsid w:val="00AD2B64"/>
    <w:rsid w:val="00AD2B7E"/>
    <w:rsid w:val="00AD2D28"/>
    <w:rsid w:val="00AD2E17"/>
    <w:rsid w:val="00AD2FD1"/>
    <w:rsid w:val="00AD30E6"/>
    <w:rsid w:val="00AD312A"/>
    <w:rsid w:val="00AD31B8"/>
    <w:rsid w:val="00AD31E6"/>
    <w:rsid w:val="00AD323A"/>
    <w:rsid w:val="00AD33DB"/>
    <w:rsid w:val="00AD3469"/>
    <w:rsid w:val="00AD34DE"/>
    <w:rsid w:val="00AD358A"/>
    <w:rsid w:val="00AD35DE"/>
    <w:rsid w:val="00AD364B"/>
    <w:rsid w:val="00AD384B"/>
    <w:rsid w:val="00AD3864"/>
    <w:rsid w:val="00AD39BD"/>
    <w:rsid w:val="00AD3ABD"/>
    <w:rsid w:val="00AD3B30"/>
    <w:rsid w:val="00AD3B36"/>
    <w:rsid w:val="00AD3BA3"/>
    <w:rsid w:val="00AD3F1C"/>
    <w:rsid w:val="00AD3FEA"/>
    <w:rsid w:val="00AD4121"/>
    <w:rsid w:val="00AD4178"/>
    <w:rsid w:val="00AD41A7"/>
    <w:rsid w:val="00AD41C7"/>
    <w:rsid w:val="00AD41F3"/>
    <w:rsid w:val="00AD433F"/>
    <w:rsid w:val="00AD436C"/>
    <w:rsid w:val="00AD43EE"/>
    <w:rsid w:val="00AD4567"/>
    <w:rsid w:val="00AD4640"/>
    <w:rsid w:val="00AD46AB"/>
    <w:rsid w:val="00AD47B7"/>
    <w:rsid w:val="00AD4885"/>
    <w:rsid w:val="00AD4979"/>
    <w:rsid w:val="00AD4A38"/>
    <w:rsid w:val="00AD4B78"/>
    <w:rsid w:val="00AD4C6E"/>
    <w:rsid w:val="00AD4D51"/>
    <w:rsid w:val="00AD4DC2"/>
    <w:rsid w:val="00AD4DE9"/>
    <w:rsid w:val="00AD4E3C"/>
    <w:rsid w:val="00AD4F26"/>
    <w:rsid w:val="00AD4F57"/>
    <w:rsid w:val="00AD503F"/>
    <w:rsid w:val="00AD5065"/>
    <w:rsid w:val="00AD51C7"/>
    <w:rsid w:val="00AD530F"/>
    <w:rsid w:val="00AD5330"/>
    <w:rsid w:val="00AD5436"/>
    <w:rsid w:val="00AD54A9"/>
    <w:rsid w:val="00AD55B4"/>
    <w:rsid w:val="00AD55ED"/>
    <w:rsid w:val="00AD57F4"/>
    <w:rsid w:val="00AD5854"/>
    <w:rsid w:val="00AD58C9"/>
    <w:rsid w:val="00AD59CF"/>
    <w:rsid w:val="00AD59E0"/>
    <w:rsid w:val="00AD59E1"/>
    <w:rsid w:val="00AD5B29"/>
    <w:rsid w:val="00AD5CE7"/>
    <w:rsid w:val="00AD5E78"/>
    <w:rsid w:val="00AD6005"/>
    <w:rsid w:val="00AD60B7"/>
    <w:rsid w:val="00AD60BE"/>
    <w:rsid w:val="00AD6105"/>
    <w:rsid w:val="00AD627B"/>
    <w:rsid w:val="00AD628B"/>
    <w:rsid w:val="00AD62AC"/>
    <w:rsid w:val="00AD62C0"/>
    <w:rsid w:val="00AD6389"/>
    <w:rsid w:val="00AD63E2"/>
    <w:rsid w:val="00AD65CE"/>
    <w:rsid w:val="00AD666B"/>
    <w:rsid w:val="00AD66D6"/>
    <w:rsid w:val="00AD66DC"/>
    <w:rsid w:val="00AD6A47"/>
    <w:rsid w:val="00AD6ADE"/>
    <w:rsid w:val="00AD6B0A"/>
    <w:rsid w:val="00AD6BD4"/>
    <w:rsid w:val="00AD6D0B"/>
    <w:rsid w:val="00AD6D62"/>
    <w:rsid w:val="00AD6EBE"/>
    <w:rsid w:val="00AD6ED0"/>
    <w:rsid w:val="00AD6FD1"/>
    <w:rsid w:val="00AD7007"/>
    <w:rsid w:val="00AD71AC"/>
    <w:rsid w:val="00AD7293"/>
    <w:rsid w:val="00AD7356"/>
    <w:rsid w:val="00AD736B"/>
    <w:rsid w:val="00AD737D"/>
    <w:rsid w:val="00AD7448"/>
    <w:rsid w:val="00AD7476"/>
    <w:rsid w:val="00AD7491"/>
    <w:rsid w:val="00AD765B"/>
    <w:rsid w:val="00AD76C8"/>
    <w:rsid w:val="00AD77A4"/>
    <w:rsid w:val="00AD7805"/>
    <w:rsid w:val="00AD7833"/>
    <w:rsid w:val="00AD78F3"/>
    <w:rsid w:val="00AD7D92"/>
    <w:rsid w:val="00AD7FE9"/>
    <w:rsid w:val="00AE0162"/>
    <w:rsid w:val="00AE01D4"/>
    <w:rsid w:val="00AE01E1"/>
    <w:rsid w:val="00AE059A"/>
    <w:rsid w:val="00AE0721"/>
    <w:rsid w:val="00AE095D"/>
    <w:rsid w:val="00AE095F"/>
    <w:rsid w:val="00AE0A87"/>
    <w:rsid w:val="00AE0ABC"/>
    <w:rsid w:val="00AE0B01"/>
    <w:rsid w:val="00AE0B9F"/>
    <w:rsid w:val="00AE0BFB"/>
    <w:rsid w:val="00AE0FC7"/>
    <w:rsid w:val="00AE115A"/>
    <w:rsid w:val="00AE1204"/>
    <w:rsid w:val="00AE12A6"/>
    <w:rsid w:val="00AE12C2"/>
    <w:rsid w:val="00AE1329"/>
    <w:rsid w:val="00AE1480"/>
    <w:rsid w:val="00AE1641"/>
    <w:rsid w:val="00AE173B"/>
    <w:rsid w:val="00AE18D0"/>
    <w:rsid w:val="00AE18DF"/>
    <w:rsid w:val="00AE1A8C"/>
    <w:rsid w:val="00AE1AE6"/>
    <w:rsid w:val="00AE1BA9"/>
    <w:rsid w:val="00AE1C07"/>
    <w:rsid w:val="00AE1C25"/>
    <w:rsid w:val="00AE1E4F"/>
    <w:rsid w:val="00AE1F17"/>
    <w:rsid w:val="00AE2253"/>
    <w:rsid w:val="00AE23F3"/>
    <w:rsid w:val="00AE25C6"/>
    <w:rsid w:val="00AE25D2"/>
    <w:rsid w:val="00AE2734"/>
    <w:rsid w:val="00AE2787"/>
    <w:rsid w:val="00AE27ED"/>
    <w:rsid w:val="00AE27EE"/>
    <w:rsid w:val="00AE2880"/>
    <w:rsid w:val="00AE2911"/>
    <w:rsid w:val="00AE29D9"/>
    <w:rsid w:val="00AE29DA"/>
    <w:rsid w:val="00AE29F0"/>
    <w:rsid w:val="00AE2A7B"/>
    <w:rsid w:val="00AE2ABF"/>
    <w:rsid w:val="00AE2B23"/>
    <w:rsid w:val="00AE2CEC"/>
    <w:rsid w:val="00AE2DDE"/>
    <w:rsid w:val="00AE30CF"/>
    <w:rsid w:val="00AE3212"/>
    <w:rsid w:val="00AE348C"/>
    <w:rsid w:val="00AE34A2"/>
    <w:rsid w:val="00AE35DB"/>
    <w:rsid w:val="00AE3605"/>
    <w:rsid w:val="00AE3667"/>
    <w:rsid w:val="00AE3798"/>
    <w:rsid w:val="00AE3905"/>
    <w:rsid w:val="00AE3911"/>
    <w:rsid w:val="00AE3913"/>
    <w:rsid w:val="00AE393E"/>
    <w:rsid w:val="00AE39E3"/>
    <w:rsid w:val="00AE3A37"/>
    <w:rsid w:val="00AE3AFC"/>
    <w:rsid w:val="00AE3B28"/>
    <w:rsid w:val="00AE3C2E"/>
    <w:rsid w:val="00AE3CEA"/>
    <w:rsid w:val="00AE3E76"/>
    <w:rsid w:val="00AE3EBC"/>
    <w:rsid w:val="00AE3EF4"/>
    <w:rsid w:val="00AE4078"/>
    <w:rsid w:val="00AE40CB"/>
    <w:rsid w:val="00AE40F5"/>
    <w:rsid w:val="00AE41B8"/>
    <w:rsid w:val="00AE4261"/>
    <w:rsid w:val="00AE4298"/>
    <w:rsid w:val="00AE436D"/>
    <w:rsid w:val="00AE439A"/>
    <w:rsid w:val="00AE444D"/>
    <w:rsid w:val="00AE456B"/>
    <w:rsid w:val="00AE4663"/>
    <w:rsid w:val="00AE46E2"/>
    <w:rsid w:val="00AE4751"/>
    <w:rsid w:val="00AE4792"/>
    <w:rsid w:val="00AE4797"/>
    <w:rsid w:val="00AE4A25"/>
    <w:rsid w:val="00AE4A8B"/>
    <w:rsid w:val="00AE4C3A"/>
    <w:rsid w:val="00AE4DA0"/>
    <w:rsid w:val="00AE4DC9"/>
    <w:rsid w:val="00AE4E4F"/>
    <w:rsid w:val="00AE4EBD"/>
    <w:rsid w:val="00AE4F1B"/>
    <w:rsid w:val="00AE4FA2"/>
    <w:rsid w:val="00AE51ED"/>
    <w:rsid w:val="00AE52C1"/>
    <w:rsid w:val="00AE5384"/>
    <w:rsid w:val="00AE53EA"/>
    <w:rsid w:val="00AE551C"/>
    <w:rsid w:val="00AE5551"/>
    <w:rsid w:val="00AE56F6"/>
    <w:rsid w:val="00AE5952"/>
    <w:rsid w:val="00AE59EF"/>
    <w:rsid w:val="00AE5A79"/>
    <w:rsid w:val="00AE5AA4"/>
    <w:rsid w:val="00AE5B9A"/>
    <w:rsid w:val="00AE5C5B"/>
    <w:rsid w:val="00AE5CF3"/>
    <w:rsid w:val="00AE5D7B"/>
    <w:rsid w:val="00AE5DFD"/>
    <w:rsid w:val="00AE5E1F"/>
    <w:rsid w:val="00AE5E3A"/>
    <w:rsid w:val="00AE5F2C"/>
    <w:rsid w:val="00AE606E"/>
    <w:rsid w:val="00AE6084"/>
    <w:rsid w:val="00AE609D"/>
    <w:rsid w:val="00AE60CE"/>
    <w:rsid w:val="00AE60FA"/>
    <w:rsid w:val="00AE6146"/>
    <w:rsid w:val="00AE61ED"/>
    <w:rsid w:val="00AE621A"/>
    <w:rsid w:val="00AE63A8"/>
    <w:rsid w:val="00AE64E0"/>
    <w:rsid w:val="00AE64F0"/>
    <w:rsid w:val="00AE658B"/>
    <w:rsid w:val="00AE669E"/>
    <w:rsid w:val="00AE6821"/>
    <w:rsid w:val="00AE6824"/>
    <w:rsid w:val="00AE6837"/>
    <w:rsid w:val="00AE68AD"/>
    <w:rsid w:val="00AE6B1A"/>
    <w:rsid w:val="00AE6BF8"/>
    <w:rsid w:val="00AE6C04"/>
    <w:rsid w:val="00AE6CC1"/>
    <w:rsid w:val="00AE6D04"/>
    <w:rsid w:val="00AE6D2A"/>
    <w:rsid w:val="00AE6D73"/>
    <w:rsid w:val="00AE6EC6"/>
    <w:rsid w:val="00AE6F38"/>
    <w:rsid w:val="00AE6F5C"/>
    <w:rsid w:val="00AE7001"/>
    <w:rsid w:val="00AE71C0"/>
    <w:rsid w:val="00AE71EE"/>
    <w:rsid w:val="00AE72A4"/>
    <w:rsid w:val="00AE72EC"/>
    <w:rsid w:val="00AE73A7"/>
    <w:rsid w:val="00AE7401"/>
    <w:rsid w:val="00AE7493"/>
    <w:rsid w:val="00AE74EA"/>
    <w:rsid w:val="00AE76AB"/>
    <w:rsid w:val="00AE76FF"/>
    <w:rsid w:val="00AE7747"/>
    <w:rsid w:val="00AE775E"/>
    <w:rsid w:val="00AE7864"/>
    <w:rsid w:val="00AE78B3"/>
    <w:rsid w:val="00AE7940"/>
    <w:rsid w:val="00AE796C"/>
    <w:rsid w:val="00AE7B5F"/>
    <w:rsid w:val="00AE7C3C"/>
    <w:rsid w:val="00AE7D88"/>
    <w:rsid w:val="00AF012E"/>
    <w:rsid w:val="00AF013C"/>
    <w:rsid w:val="00AF0148"/>
    <w:rsid w:val="00AF019D"/>
    <w:rsid w:val="00AF022E"/>
    <w:rsid w:val="00AF031A"/>
    <w:rsid w:val="00AF045A"/>
    <w:rsid w:val="00AF04B5"/>
    <w:rsid w:val="00AF05DC"/>
    <w:rsid w:val="00AF0843"/>
    <w:rsid w:val="00AF08A0"/>
    <w:rsid w:val="00AF090F"/>
    <w:rsid w:val="00AF0914"/>
    <w:rsid w:val="00AF0AC1"/>
    <w:rsid w:val="00AF0B90"/>
    <w:rsid w:val="00AF0CC3"/>
    <w:rsid w:val="00AF0D27"/>
    <w:rsid w:val="00AF0D97"/>
    <w:rsid w:val="00AF0ECE"/>
    <w:rsid w:val="00AF0ED4"/>
    <w:rsid w:val="00AF0EE1"/>
    <w:rsid w:val="00AF0F02"/>
    <w:rsid w:val="00AF0F76"/>
    <w:rsid w:val="00AF0FA0"/>
    <w:rsid w:val="00AF100A"/>
    <w:rsid w:val="00AF1273"/>
    <w:rsid w:val="00AF12A2"/>
    <w:rsid w:val="00AF148B"/>
    <w:rsid w:val="00AF14AB"/>
    <w:rsid w:val="00AF1521"/>
    <w:rsid w:val="00AF1524"/>
    <w:rsid w:val="00AF15AF"/>
    <w:rsid w:val="00AF1648"/>
    <w:rsid w:val="00AF1809"/>
    <w:rsid w:val="00AF1ADF"/>
    <w:rsid w:val="00AF1B75"/>
    <w:rsid w:val="00AF1C36"/>
    <w:rsid w:val="00AF1CC5"/>
    <w:rsid w:val="00AF1DDB"/>
    <w:rsid w:val="00AF2052"/>
    <w:rsid w:val="00AF20CA"/>
    <w:rsid w:val="00AF22C9"/>
    <w:rsid w:val="00AF232F"/>
    <w:rsid w:val="00AF23FB"/>
    <w:rsid w:val="00AF24E8"/>
    <w:rsid w:val="00AF24E9"/>
    <w:rsid w:val="00AF2528"/>
    <w:rsid w:val="00AF2795"/>
    <w:rsid w:val="00AF27EC"/>
    <w:rsid w:val="00AF2A3C"/>
    <w:rsid w:val="00AF2A61"/>
    <w:rsid w:val="00AF2A80"/>
    <w:rsid w:val="00AF2BA7"/>
    <w:rsid w:val="00AF2BDD"/>
    <w:rsid w:val="00AF2C0E"/>
    <w:rsid w:val="00AF2C7A"/>
    <w:rsid w:val="00AF2CBB"/>
    <w:rsid w:val="00AF2CFF"/>
    <w:rsid w:val="00AF2D0F"/>
    <w:rsid w:val="00AF2D25"/>
    <w:rsid w:val="00AF2EA8"/>
    <w:rsid w:val="00AF2EB2"/>
    <w:rsid w:val="00AF2F37"/>
    <w:rsid w:val="00AF2F9C"/>
    <w:rsid w:val="00AF2FBD"/>
    <w:rsid w:val="00AF3010"/>
    <w:rsid w:val="00AF30F3"/>
    <w:rsid w:val="00AF311A"/>
    <w:rsid w:val="00AF3199"/>
    <w:rsid w:val="00AF31D4"/>
    <w:rsid w:val="00AF31D7"/>
    <w:rsid w:val="00AF31DC"/>
    <w:rsid w:val="00AF3223"/>
    <w:rsid w:val="00AF328F"/>
    <w:rsid w:val="00AF32F2"/>
    <w:rsid w:val="00AF32FC"/>
    <w:rsid w:val="00AF331B"/>
    <w:rsid w:val="00AF339D"/>
    <w:rsid w:val="00AF33C2"/>
    <w:rsid w:val="00AF33FA"/>
    <w:rsid w:val="00AF34AC"/>
    <w:rsid w:val="00AF378E"/>
    <w:rsid w:val="00AF37B7"/>
    <w:rsid w:val="00AF3808"/>
    <w:rsid w:val="00AF387A"/>
    <w:rsid w:val="00AF3889"/>
    <w:rsid w:val="00AF38E8"/>
    <w:rsid w:val="00AF392F"/>
    <w:rsid w:val="00AF3944"/>
    <w:rsid w:val="00AF3B15"/>
    <w:rsid w:val="00AF3B53"/>
    <w:rsid w:val="00AF3C0C"/>
    <w:rsid w:val="00AF3CB1"/>
    <w:rsid w:val="00AF3CB5"/>
    <w:rsid w:val="00AF3CDB"/>
    <w:rsid w:val="00AF3CE3"/>
    <w:rsid w:val="00AF3DAE"/>
    <w:rsid w:val="00AF3F17"/>
    <w:rsid w:val="00AF3F26"/>
    <w:rsid w:val="00AF4012"/>
    <w:rsid w:val="00AF4095"/>
    <w:rsid w:val="00AF42A1"/>
    <w:rsid w:val="00AF4316"/>
    <w:rsid w:val="00AF4453"/>
    <w:rsid w:val="00AF4603"/>
    <w:rsid w:val="00AF460F"/>
    <w:rsid w:val="00AF464D"/>
    <w:rsid w:val="00AF470F"/>
    <w:rsid w:val="00AF475D"/>
    <w:rsid w:val="00AF478C"/>
    <w:rsid w:val="00AF4862"/>
    <w:rsid w:val="00AF4957"/>
    <w:rsid w:val="00AF4969"/>
    <w:rsid w:val="00AF49B2"/>
    <w:rsid w:val="00AF4A4C"/>
    <w:rsid w:val="00AF4AAD"/>
    <w:rsid w:val="00AF4ABB"/>
    <w:rsid w:val="00AF4AD2"/>
    <w:rsid w:val="00AF4AD6"/>
    <w:rsid w:val="00AF4B2D"/>
    <w:rsid w:val="00AF4C3C"/>
    <w:rsid w:val="00AF4D24"/>
    <w:rsid w:val="00AF4DFB"/>
    <w:rsid w:val="00AF4E19"/>
    <w:rsid w:val="00AF4E59"/>
    <w:rsid w:val="00AF4E6D"/>
    <w:rsid w:val="00AF4EDD"/>
    <w:rsid w:val="00AF4FA3"/>
    <w:rsid w:val="00AF4FDC"/>
    <w:rsid w:val="00AF50C9"/>
    <w:rsid w:val="00AF514F"/>
    <w:rsid w:val="00AF5190"/>
    <w:rsid w:val="00AF51F7"/>
    <w:rsid w:val="00AF5277"/>
    <w:rsid w:val="00AF539E"/>
    <w:rsid w:val="00AF5462"/>
    <w:rsid w:val="00AF5492"/>
    <w:rsid w:val="00AF556A"/>
    <w:rsid w:val="00AF572B"/>
    <w:rsid w:val="00AF57EB"/>
    <w:rsid w:val="00AF57EE"/>
    <w:rsid w:val="00AF5885"/>
    <w:rsid w:val="00AF591A"/>
    <w:rsid w:val="00AF5927"/>
    <w:rsid w:val="00AF59AF"/>
    <w:rsid w:val="00AF59DA"/>
    <w:rsid w:val="00AF5A1B"/>
    <w:rsid w:val="00AF5A52"/>
    <w:rsid w:val="00AF5B93"/>
    <w:rsid w:val="00AF5BAD"/>
    <w:rsid w:val="00AF5C34"/>
    <w:rsid w:val="00AF5C6F"/>
    <w:rsid w:val="00AF5CF3"/>
    <w:rsid w:val="00AF5D0A"/>
    <w:rsid w:val="00AF5ECC"/>
    <w:rsid w:val="00AF5F7F"/>
    <w:rsid w:val="00AF600E"/>
    <w:rsid w:val="00AF608D"/>
    <w:rsid w:val="00AF60A8"/>
    <w:rsid w:val="00AF60E2"/>
    <w:rsid w:val="00AF6105"/>
    <w:rsid w:val="00AF61D2"/>
    <w:rsid w:val="00AF6271"/>
    <w:rsid w:val="00AF6285"/>
    <w:rsid w:val="00AF64B5"/>
    <w:rsid w:val="00AF64C9"/>
    <w:rsid w:val="00AF66F4"/>
    <w:rsid w:val="00AF672D"/>
    <w:rsid w:val="00AF6771"/>
    <w:rsid w:val="00AF678F"/>
    <w:rsid w:val="00AF68B4"/>
    <w:rsid w:val="00AF6A39"/>
    <w:rsid w:val="00AF6A77"/>
    <w:rsid w:val="00AF6A96"/>
    <w:rsid w:val="00AF6B60"/>
    <w:rsid w:val="00AF6CA8"/>
    <w:rsid w:val="00AF6CB8"/>
    <w:rsid w:val="00AF6D1B"/>
    <w:rsid w:val="00AF6D2E"/>
    <w:rsid w:val="00AF6D63"/>
    <w:rsid w:val="00AF6E12"/>
    <w:rsid w:val="00AF6E4D"/>
    <w:rsid w:val="00AF6F95"/>
    <w:rsid w:val="00AF7008"/>
    <w:rsid w:val="00AF711A"/>
    <w:rsid w:val="00AF71A9"/>
    <w:rsid w:val="00AF722A"/>
    <w:rsid w:val="00AF727C"/>
    <w:rsid w:val="00AF72BD"/>
    <w:rsid w:val="00AF72DA"/>
    <w:rsid w:val="00AF7328"/>
    <w:rsid w:val="00AF7583"/>
    <w:rsid w:val="00AF7592"/>
    <w:rsid w:val="00AF761B"/>
    <w:rsid w:val="00AF762C"/>
    <w:rsid w:val="00AF7646"/>
    <w:rsid w:val="00AF7664"/>
    <w:rsid w:val="00AF78B3"/>
    <w:rsid w:val="00AF78C9"/>
    <w:rsid w:val="00AF7A14"/>
    <w:rsid w:val="00AF7A5F"/>
    <w:rsid w:val="00AF7BA7"/>
    <w:rsid w:val="00AF7EB1"/>
    <w:rsid w:val="00AF7F2A"/>
    <w:rsid w:val="00B000F8"/>
    <w:rsid w:val="00B001A7"/>
    <w:rsid w:val="00B001E6"/>
    <w:rsid w:val="00B0022B"/>
    <w:rsid w:val="00B00351"/>
    <w:rsid w:val="00B005AF"/>
    <w:rsid w:val="00B0060C"/>
    <w:rsid w:val="00B006CB"/>
    <w:rsid w:val="00B00744"/>
    <w:rsid w:val="00B00A44"/>
    <w:rsid w:val="00B00AB5"/>
    <w:rsid w:val="00B00B0D"/>
    <w:rsid w:val="00B00B14"/>
    <w:rsid w:val="00B00BF2"/>
    <w:rsid w:val="00B00C23"/>
    <w:rsid w:val="00B00C81"/>
    <w:rsid w:val="00B00D5B"/>
    <w:rsid w:val="00B00D73"/>
    <w:rsid w:val="00B00F48"/>
    <w:rsid w:val="00B01008"/>
    <w:rsid w:val="00B01106"/>
    <w:rsid w:val="00B01133"/>
    <w:rsid w:val="00B01755"/>
    <w:rsid w:val="00B017A7"/>
    <w:rsid w:val="00B017E6"/>
    <w:rsid w:val="00B01834"/>
    <w:rsid w:val="00B0191C"/>
    <w:rsid w:val="00B01937"/>
    <w:rsid w:val="00B0194C"/>
    <w:rsid w:val="00B01A78"/>
    <w:rsid w:val="00B01B70"/>
    <w:rsid w:val="00B01C5F"/>
    <w:rsid w:val="00B01D60"/>
    <w:rsid w:val="00B01DD8"/>
    <w:rsid w:val="00B01F15"/>
    <w:rsid w:val="00B01FED"/>
    <w:rsid w:val="00B01FFD"/>
    <w:rsid w:val="00B021C6"/>
    <w:rsid w:val="00B02394"/>
    <w:rsid w:val="00B024A8"/>
    <w:rsid w:val="00B0250C"/>
    <w:rsid w:val="00B02586"/>
    <w:rsid w:val="00B0258F"/>
    <w:rsid w:val="00B025B4"/>
    <w:rsid w:val="00B02655"/>
    <w:rsid w:val="00B0266F"/>
    <w:rsid w:val="00B0268D"/>
    <w:rsid w:val="00B026FC"/>
    <w:rsid w:val="00B02808"/>
    <w:rsid w:val="00B02827"/>
    <w:rsid w:val="00B0284F"/>
    <w:rsid w:val="00B02863"/>
    <w:rsid w:val="00B0286A"/>
    <w:rsid w:val="00B0289A"/>
    <w:rsid w:val="00B028C5"/>
    <w:rsid w:val="00B028C7"/>
    <w:rsid w:val="00B02999"/>
    <w:rsid w:val="00B02A13"/>
    <w:rsid w:val="00B02BE3"/>
    <w:rsid w:val="00B02C05"/>
    <w:rsid w:val="00B02C21"/>
    <w:rsid w:val="00B02CB3"/>
    <w:rsid w:val="00B02CEE"/>
    <w:rsid w:val="00B02D84"/>
    <w:rsid w:val="00B02DFB"/>
    <w:rsid w:val="00B02E24"/>
    <w:rsid w:val="00B02EC8"/>
    <w:rsid w:val="00B02EE2"/>
    <w:rsid w:val="00B03087"/>
    <w:rsid w:val="00B031E6"/>
    <w:rsid w:val="00B031E8"/>
    <w:rsid w:val="00B032BA"/>
    <w:rsid w:val="00B032CF"/>
    <w:rsid w:val="00B0332A"/>
    <w:rsid w:val="00B03420"/>
    <w:rsid w:val="00B034EE"/>
    <w:rsid w:val="00B035AF"/>
    <w:rsid w:val="00B035E0"/>
    <w:rsid w:val="00B03728"/>
    <w:rsid w:val="00B0380E"/>
    <w:rsid w:val="00B0382C"/>
    <w:rsid w:val="00B03834"/>
    <w:rsid w:val="00B0385F"/>
    <w:rsid w:val="00B03898"/>
    <w:rsid w:val="00B03B89"/>
    <w:rsid w:val="00B03C31"/>
    <w:rsid w:val="00B03CBF"/>
    <w:rsid w:val="00B03CDC"/>
    <w:rsid w:val="00B03D37"/>
    <w:rsid w:val="00B03D6E"/>
    <w:rsid w:val="00B03E28"/>
    <w:rsid w:val="00B03EC7"/>
    <w:rsid w:val="00B03F04"/>
    <w:rsid w:val="00B03F51"/>
    <w:rsid w:val="00B04043"/>
    <w:rsid w:val="00B04059"/>
    <w:rsid w:val="00B040B3"/>
    <w:rsid w:val="00B0456E"/>
    <w:rsid w:val="00B045E4"/>
    <w:rsid w:val="00B047B6"/>
    <w:rsid w:val="00B0486F"/>
    <w:rsid w:val="00B04897"/>
    <w:rsid w:val="00B04A71"/>
    <w:rsid w:val="00B04B92"/>
    <w:rsid w:val="00B04C18"/>
    <w:rsid w:val="00B04C77"/>
    <w:rsid w:val="00B04F46"/>
    <w:rsid w:val="00B05036"/>
    <w:rsid w:val="00B0503D"/>
    <w:rsid w:val="00B05099"/>
    <w:rsid w:val="00B050AB"/>
    <w:rsid w:val="00B050C9"/>
    <w:rsid w:val="00B0514E"/>
    <w:rsid w:val="00B05244"/>
    <w:rsid w:val="00B0524F"/>
    <w:rsid w:val="00B052AC"/>
    <w:rsid w:val="00B053EC"/>
    <w:rsid w:val="00B054C3"/>
    <w:rsid w:val="00B054F7"/>
    <w:rsid w:val="00B05500"/>
    <w:rsid w:val="00B056F5"/>
    <w:rsid w:val="00B05735"/>
    <w:rsid w:val="00B05785"/>
    <w:rsid w:val="00B057FF"/>
    <w:rsid w:val="00B05807"/>
    <w:rsid w:val="00B05AF0"/>
    <w:rsid w:val="00B05BD2"/>
    <w:rsid w:val="00B05CBB"/>
    <w:rsid w:val="00B05E21"/>
    <w:rsid w:val="00B05F65"/>
    <w:rsid w:val="00B05F89"/>
    <w:rsid w:val="00B06249"/>
    <w:rsid w:val="00B0624D"/>
    <w:rsid w:val="00B0627A"/>
    <w:rsid w:val="00B0629A"/>
    <w:rsid w:val="00B062E4"/>
    <w:rsid w:val="00B06467"/>
    <w:rsid w:val="00B064E9"/>
    <w:rsid w:val="00B0651B"/>
    <w:rsid w:val="00B06541"/>
    <w:rsid w:val="00B0656C"/>
    <w:rsid w:val="00B065C2"/>
    <w:rsid w:val="00B065F6"/>
    <w:rsid w:val="00B067A9"/>
    <w:rsid w:val="00B06939"/>
    <w:rsid w:val="00B06A02"/>
    <w:rsid w:val="00B06A3E"/>
    <w:rsid w:val="00B06B42"/>
    <w:rsid w:val="00B06B6E"/>
    <w:rsid w:val="00B06B9A"/>
    <w:rsid w:val="00B06FCC"/>
    <w:rsid w:val="00B07031"/>
    <w:rsid w:val="00B0720B"/>
    <w:rsid w:val="00B07232"/>
    <w:rsid w:val="00B0735B"/>
    <w:rsid w:val="00B07378"/>
    <w:rsid w:val="00B073B1"/>
    <w:rsid w:val="00B073CD"/>
    <w:rsid w:val="00B074C3"/>
    <w:rsid w:val="00B074D0"/>
    <w:rsid w:val="00B0757A"/>
    <w:rsid w:val="00B0759F"/>
    <w:rsid w:val="00B075FA"/>
    <w:rsid w:val="00B076BA"/>
    <w:rsid w:val="00B07715"/>
    <w:rsid w:val="00B07724"/>
    <w:rsid w:val="00B07938"/>
    <w:rsid w:val="00B079FD"/>
    <w:rsid w:val="00B07A2F"/>
    <w:rsid w:val="00B07C4A"/>
    <w:rsid w:val="00B07C9B"/>
    <w:rsid w:val="00B07CD9"/>
    <w:rsid w:val="00B07DAE"/>
    <w:rsid w:val="00B07E81"/>
    <w:rsid w:val="00B07ECD"/>
    <w:rsid w:val="00B07F51"/>
    <w:rsid w:val="00B10077"/>
    <w:rsid w:val="00B100E5"/>
    <w:rsid w:val="00B10117"/>
    <w:rsid w:val="00B10273"/>
    <w:rsid w:val="00B102F0"/>
    <w:rsid w:val="00B102FD"/>
    <w:rsid w:val="00B102FE"/>
    <w:rsid w:val="00B103FB"/>
    <w:rsid w:val="00B10402"/>
    <w:rsid w:val="00B1046E"/>
    <w:rsid w:val="00B10523"/>
    <w:rsid w:val="00B105F4"/>
    <w:rsid w:val="00B1062E"/>
    <w:rsid w:val="00B1074E"/>
    <w:rsid w:val="00B10798"/>
    <w:rsid w:val="00B107AF"/>
    <w:rsid w:val="00B10994"/>
    <w:rsid w:val="00B109BB"/>
    <w:rsid w:val="00B10A1F"/>
    <w:rsid w:val="00B10AA0"/>
    <w:rsid w:val="00B10AE9"/>
    <w:rsid w:val="00B10B25"/>
    <w:rsid w:val="00B10B7F"/>
    <w:rsid w:val="00B10BEF"/>
    <w:rsid w:val="00B10CAC"/>
    <w:rsid w:val="00B10CEF"/>
    <w:rsid w:val="00B10D75"/>
    <w:rsid w:val="00B10DF8"/>
    <w:rsid w:val="00B10EC5"/>
    <w:rsid w:val="00B1108D"/>
    <w:rsid w:val="00B110D1"/>
    <w:rsid w:val="00B111E6"/>
    <w:rsid w:val="00B1122A"/>
    <w:rsid w:val="00B112D5"/>
    <w:rsid w:val="00B113D2"/>
    <w:rsid w:val="00B1166C"/>
    <w:rsid w:val="00B1174D"/>
    <w:rsid w:val="00B1176C"/>
    <w:rsid w:val="00B11789"/>
    <w:rsid w:val="00B117B6"/>
    <w:rsid w:val="00B118A3"/>
    <w:rsid w:val="00B11A9C"/>
    <w:rsid w:val="00B11AFB"/>
    <w:rsid w:val="00B11C5D"/>
    <w:rsid w:val="00B11D08"/>
    <w:rsid w:val="00B11D83"/>
    <w:rsid w:val="00B11E54"/>
    <w:rsid w:val="00B11E71"/>
    <w:rsid w:val="00B1203D"/>
    <w:rsid w:val="00B120E7"/>
    <w:rsid w:val="00B12193"/>
    <w:rsid w:val="00B121CD"/>
    <w:rsid w:val="00B12331"/>
    <w:rsid w:val="00B12513"/>
    <w:rsid w:val="00B1258D"/>
    <w:rsid w:val="00B12755"/>
    <w:rsid w:val="00B127DA"/>
    <w:rsid w:val="00B1298B"/>
    <w:rsid w:val="00B12A6C"/>
    <w:rsid w:val="00B12F4E"/>
    <w:rsid w:val="00B12F58"/>
    <w:rsid w:val="00B12F6D"/>
    <w:rsid w:val="00B13007"/>
    <w:rsid w:val="00B1304A"/>
    <w:rsid w:val="00B130A2"/>
    <w:rsid w:val="00B13122"/>
    <w:rsid w:val="00B131B6"/>
    <w:rsid w:val="00B131CF"/>
    <w:rsid w:val="00B132A2"/>
    <w:rsid w:val="00B133E3"/>
    <w:rsid w:val="00B13425"/>
    <w:rsid w:val="00B1344A"/>
    <w:rsid w:val="00B135DC"/>
    <w:rsid w:val="00B136C6"/>
    <w:rsid w:val="00B1370D"/>
    <w:rsid w:val="00B139AA"/>
    <w:rsid w:val="00B13A20"/>
    <w:rsid w:val="00B13C24"/>
    <w:rsid w:val="00B13D13"/>
    <w:rsid w:val="00B13D82"/>
    <w:rsid w:val="00B13DD4"/>
    <w:rsid w:val="00B13E7F"/>
    <w:rsid w:val="00B13EAA"/>
    <w:rsid w:val="00B13EC8"/>
    <w:rsid w:val="00B13F79"/>
    <w:rsid w:val="00B14025"/>
    <w:rsid w:val="00B1405C"/>
    <w:rsid w:val="00B140DB"/>
    <w:rsid w:val="00B14172"/>
    <w:rsid w:val="00B141A3"/>
    <w:rsid w:val="00B141A5"/>
    <w:rsid w:val="00B141C8"/>
    <w:rsid w:val="00B141F8"/>
    <w:rsid w:val="00B14226"/>
    <w:rsid w:val="00B14317"/>
    <w:rsid w:val="00B1448D"/>
    <w:rsid w:val="00B14580"/>
    <w:rsid w:val="00B145F6"/>
    <w:rsid w:val="00B1462E"/>
    <w:rsid w:val="00B14698"/>
    <w:rsid w:val="00B14734"/>
    <w:rsid w:val="00B1478D"/>
    <w:rsid w:val="00B147D9"/>
    <w:rsid w:val="00B147ED"/>
    <w:rsid w:val="00B149C1"/>
    <w:rsid w:val="00B14A35"/>
    <w:rsid w:val="00B14A8D"/>
    <w:rsid w:val="00B14A9B"/>
    <w:rsid w:val="00B14BA2"/>
    <w:rsid w:val="00B14BC5"/>
    <w:rsid w:val="00B14C62"/>
    <w:rsid w:val="00B14C8E"/>
    <w:rsid w:val="00B14D76"/>
    <w:rsid w:val="00B14E1E"/>
    <w:rsid w:val="00B14E32"/>
    <w:rsid w:val="00B14F7A"/>
    <w:rsid w:val="00B14FDF"/>
    <w:rsid w:val="00B15010"/>
    <w:rsid w:val="00B15066"/>
    <w:rsid w:val="00B150CB"/>
    <w:rsid w:val="00B1517C"/>
    <w:rsid w:val="00B151EF"/>
    <w:rsid w:val="00B1529A"/>
    <w:rsid w:val="00B1569E"/>
    <w:rsid w:val="00B15763"/>
    <w:rsid w:val="00B159D3"/>
    <w:rsid w:val="00B15A43"/>
    <w:rsid w:val="00B15A74"/>
    <w:rsid w:val="00B15AAD"/>
    <w:rsid w:val="00B15AC4"/>
    <w:rsid w:val="00B15C0D"/>
    <w:rsid w:val="00B15D69"/>
    <w:rsid w:val="00B15ED1"/>
    <w:rsid w:val="00B15FCB"/>
    <w:rsid w:val="00B1612D"/>
    <w:rsid w:val="00B16175"/>
    <w:rsid w:val="00B1625C"/>
    <w:rsid w:val="00B162D9"/>
    <w:rsid w:val="00B163F2"/>
    <w:rsid w:val="00B164D6"/>
    <w:rsid w:val="00B16527"/>
    <w:rsid w:val="00B1654C"/>
    <w:rsid w:val="00B1669A"/>
    <w:rsid w:val="00B166AA"/>
    <w:rsid w:val="00B16704"/>
    <w:rsid w:val="00B167F8"/>
    <w:rsid w:val="00B169F9"/>
    <w:rsid w:val="00B16C35"/>
    <w:rsid w:val="00B16C3C"/>
    <w:rsid w:val="00B16CBF"/>
    <w:rsid w:val="00B16D29"/>
    <w:rsid w:val="00B16DE4"/>
    <w:rsid w:val="00B16EA6"/>
    <w:rsid w:val="00B16EFA"/>
    <w:rsid w:val="00B16F99"/>
    <w:rsid w:val="00B17140"/>
    <w:rsid w:val="00B172FF"/>
    <w:rsid w:val="00B173EB"/>
    <w:rsid w:val="00B17462"/>
    <w:rsid w:val="00B1757C"/>
    <w:rsid w:val="00B175CB"/>
    <w:rsid w:val="00B175DB"/>
    <w:rsid w:val="00B17686"/>
    <w:rsid w:val="00B1779B"/>
    <w:rsid w:val="00B177C2"/>
    <w:rsid w:val="00B177F3"/>
    <w:rsid w:val="00B178F9"/>
    <w:rsid w:val="00B17963"/>
    <w:rsid w:val="00B17974"/>
    <w:rsid w:val="00B17994"/>
    <w:rsid w:val="00B17B53"/>
    <w:rsid w:val="00B17BCB"/>
    <w:rsid w:val="00B17C2C"/>
    <w:rsid w:val="00B17C3C"/>
    <w:rsid w:val="00B17C46"/>
    <w:rsid w:val="00B17C7A"/>
    <w:rsid w:val="00B17D15"/>
    <w:rsid w:val="00B17DCB"/>
    <w:rsid w:val="00B17F98"/>
    <w:rsid w:val="00B17FEE"/>
    <w:rsid w:val="00B20003"/>
    <w:rsid w:val="00B200A8"/>
    <w:rsid w:val="00B202FD"/>
    <w:rsid w:val="00B2030B"/>
    <w:rsid w:val="00B20366"/>
    <w:rsid w:val="00B203A2"/>
    <w:rsid w:val="00B203FF"/>
    <w:rsid w:val="00B20400"/>
    <w:rsid w:val="00B204C1"/>
    <w:rsid w:val="00B205C0"/>
    <w:rsid w:val="00B206F9"/>
    <w:rsid w:val="00B20716"/>
    <w:rsid w:val="00B208C0"/>
    <w:rsid w:val="00B20958"/>
    <w:rsid w:val="00B20981"/>
    <w:rsid w:val="00B209B5"/>
    <w:rsid w:val="00B20A04"/>
    <w:rsid w:val="00B20BA0"/>
    <w:rsid w:val="00B20EB9"/>
    <w:rsid w:val="00B212C8"/>
    <w:rsid w:val="00B21368"/>
    <w:rsid w:val="00B213BB"/>
    <w:rsid w:val="00B213CA"/>
    <w:rsid w:val="00B217B0"/>
    <w:rsid w:val="00B217FA"/>
    <w:rsid w:val="00B218FA"/>
    <w:rsid w:val="00B2192C"/>
    <w:rsid w:val="00B2195D"/>
    <w:rsid w:val="00B219D0"/>
    <w:rsid w:val="00B21A63"/>
    <w:rsid w:val="00B21B9A"/>
    <w:rsid w:val="00B21BD4"/>
    <w:rsid w:val="00B21CBC"/>
    <w:rsid w:val="00B21EAE"/>
    <w:rsid w:val="00B21EED"/>
    <w:rsid w:val="00B21FF6"/>
    <w:rsid w:val="00B22124"/>
    <w:rsid w:val="00B221AE"/>
    <w:rsid w:val="00B221EC"/>
    <w:rsid w:val="00B22255"/>
    <w:rsid w:val="00B2230D"/>
    <w:rsid w:val="00B224BD"/>
    <w:rsid w:val="00B224F3"/>
    <w:rsid w:val="00B2254D"/>
    <w:rsid w:val="00B2258F"/>
    <w:rsid w:val="00B227F3"/>
    <w:rsid w:val="00B228A2"/>
    <w:rsid w:val="00B229D8"/>
    <w:rsid w:val="00B22A78"/>
    <w:rsid w:val="00B22AE4"/>
    <w:rsid w:val="00B22B85"/>
    <w:rsid w:val="00B22BA3"/>
    <w:rsid w:val="00B22D13"/>
    <w:rsid w:val="00B22F95"/>
    <w:rsid w:val="00B22FB9"/>
    <w:rsid w:val="00B2300D"/>
    <w:rsid w:val="00B23072"/>
    <w:rsid w:val="00B230BA"/>
    <w:rsid w:val="00B23150"/>
    <w:rsid w:val="00B232A2"/>
    <w:rsid w:val="00B23324"/>
    <w:rsid w:val="00B23347"/>
    <w:rsid w:val="00B23370"/>
    <w:rsid w:val="00B23541"/>
    <w:rsid w:val="00B2361D"/>
    <w:rsid w:val="00B23625"/>
    <w:rsid w:val="00B23644"/>
    <w:rsid w:val="00B23736"/>
    <w:rsid w:val="00B2379A"/>
    <w:rsid w:val="00B237CA"/>
    <w:rsid w:val="00B237E3"/>
    <w:rsid w:val="00B23869"/>
    <w:rsid w:val="00B239E1"/>
    <w:rsid w:val="00B23A03"/>
    <w:rsid w:val="00B23A78"/>
    <w:rsid w:val="00B23A7E"/>
    <w:rsid w:val="00B23C76"/>
    <w:rsid w:val="00B23D4B"/>
    <w:rsid w:val="00B23FC6"/>
    <w:rsid w:val="00B240B8"/>
    <w:rsid w:val="00B24159"/>
    <w:rsid w:val="00B241EC"/>
    <w:rsid w:val="00B24448"/>
    <w:rsid w:val="00B24581"/>
    <w:rsid w:val="00B245BD"/>
    <w:rsid w:val="00B245C2"/>
    <w:rsid w:val="00B2460C"/>
    <w:rsid w:val="00B2468A"/>
    <w:rsid w:val="00B24696"/>
    <w:rsid w:val="00B2473C"/>
    <w:rsid w:val="00B24763"/>
    <w:rsid w:val="00B248A5"/>
    <w:rsid w:val="00B248D3"/>
    <w:rsid w:val="00B24AD5"/>
    <w:rsid w:val="00B24B2A"/>
    <w:rsid w:val="00B24BF8"/>
    <w:rsid w:val="00B24C64"/>
    <w:rsid w:val="00B24C80"/>
    <w:rsid w:val="00B24CD0"/>
    <w:rsid w:val="00B24CD6"/>
    <w:rsid w:val="00B24CEA"/>
    <w:rsid w:val="00B24D02"/>
    <w:rsid w:val="00B24D1F"/>
    <w:rsid w:val="00B24D61"/>
    <w:rsid w:val="00B24FD4"/>
    <w:rsid w:val="00B2521E"/>
    <w:rsid w:val="00B252B9"/>
    <w:rsid w:val="00B25385"/>
    <w:rsid w:val="00B253E4"/>
    <w:rsid w:val="00B254A2"/>
    <w:rsid w:val="00B25577"/>
    <w:rsid w:val="00B257AD"/>
    <w:rsid w:val="00B258DD"/>
    <w:rsid w:val="00B258F7"/>
    <w:rsid w:val="00B25951"/>
    <w:rsid w:val="00B25C0F"/>
    <w:rsid w:val="00B25C31"/>
    <w:rsid w:val="00B25CA5"/>
    <w:rsid w:val="00B25EC6"/>
    <w:rsid w:val="00B25FE7"/>
    <w:rsid w:val="00B261FC"/>
    <w:rsid w:val="00B26412"/>
    <w:rsid w:val="00B26556"/>
    <w:rsid w:val="00B2657A"/>
    <w:rsid w:val="00B265B8"/>
    <w:rsid w:val="00B2663B"/>
    <w:rsid w:val="00B266A5"/>
    <w:rsid w:val="00B26719"/>
    <w:rsid w:val="00B2679A"/>
    <w:rsid w:val="00B267A3"/>
    <w:rsid w:val="00B267B0"/>
    <w:rsid w:val="00B269DB"/>
    <w:rsid w:val="00B26A82"/>
    <w:rsid w:val="00B26AA2"/>
    <w:rsid w:val="00B26B0E"/>
    <w:rsid w:val="00B26B90"/>
    <w:rsid w:val="00B26D33"/>
    <w:rsid w:val="00B26D91"/>
    <w:rsid w:val="00B26D93"/>
    <w:rsid w:val="00B26D9A"/>
    <w:rsid w:val="00B26DB2"/>
    <w:rsid w:val="00B26DBC"/>
    <w:rsid w:val="00B26F03"/>
    <w:rsid w:val="00B26F0F"/>
    <w:rsid w:val="00B26F40"/>
    <w:rsid w:val="00B26F5F"/>
    <w:rsid w:val="00B26FCD"/>
    <w:rsid w:val="00B26FDC"/>
    <w:rsid w:val="00B270AA"/>
    <w:rsid w:val="00B2715B"/>
    <w:rsid w:val="00B27173"/>
    <w:rsid w:val="00B271A1"/>
    <w:rsid w:val="00B271B0"/>
    <w:rsid w:val="00B271C9"/>
    <w:rsid w:val="00B27239"/>
    <w:rsid w:val="00B2726B"/>
    <w:rsid w:val="00B273A7"/>
    <w:rsid w:val="00B27499"/>
    <w:rsid w:val="00B274FF"/>
    <w:rsid w:val="00B275A3"/>
    <w:rsid w:val="00B2770A"/>
    <w:rsid w:val="00B27786"/>
    <w:rsid w:val="00B278FD"/>
    <w:rsid w:val="00B279C3"/>
    <w:rsid w:val="00B27C2D"/>
    <w:rsid w:val="00B27EB1"/>
    <w:rsid w:val="00B27F45"/>
    <w:rsid w:val="00B27FBC"/>
    <w:rsid w:val="00B27FE3"/>
    <w:rsid w:val="00B2B76F"/>
    <w:rsid w:val="00B30089"/>
    <w:rsid w:val="00B3012E"/>
    <w:rsid w:val="00B30173"/>
    <w:rsid w:val="00B30177"/>
    <w:rsid w:val="00B3017A"/>
    <w:rsid w:val="00B302B1"/>
    <w:rsid w:val="00B30400"/>
    <w:rsid w:val="00B304DB"/>
    <w:rsid w:val="00B30594"/>
    <w:rsid w:val="00B306D8"/>
    <w:rsid w:val="00B30832"/>
    <w:rsid w:val="00B30863"/>
    <w:rsid w:val="00B3086C"/>
    <w:rsid w:val="00B308E7"/>
    <w:rsid w:val="00B30935"/>
    <w:rsid w:val="00B3097C"/>
    <w:rsid w:val="00B30A75"/>
    <w:rsid w:val="00B30ADE"/>
    <w:rsid w:val="00B30B98"/>
    <w:rsid w:val="00B30BE5"/>
    <w:rsid w:val="00B30C1B"/>
    <w:rsid w:val="00B30E88"/>
    <w:rsid w:val="00B30F12"/>
    <w:rsid w:val="00B31025"/>
    <w:rsid w:val="00B31174"/>
    <w:rsid w:val="00B31287"/>
    <w:rsid w:val="00B31300"/>
    <w:rsid w:val="00B31416"/>
    <w:rsid w:val="00B315D6"/>
    <w:rsid w:val="00B31605"/>
    <w:rsid w:val="00B31681"/>
    <w:rsid w:val="00B316A2"/>
    <w:rsid w:val="00B316E4"/>
    <w:rsid w:val="00B31719"/>
    <w:rsid w:val="00B31741"/>
    <w:rsid w:val="00B317B8"/>
    <w:rsid w:val="00B317BD"/>
    <w:rsid w:val="00B31824"/>
    <w:rsid w:val="00B31872"/>
    <w:rsid w:val="00B31878"/>
    <w:rsid w:val="00B318C1"/>
    <w:rsid w:val="00B31AA1"/>
    <w:rsid w:val="00B31B1D"/>
    <w:rsid w:val="00B31C87"/>
    <w:rsid w:val="00B31D1E"/>
    <w:rsid w:val="00B31E0A"/>
    <w:rsid w:val="00B31EDC"/>
    <w:rsid w:val="00B31EE0"/>
    <w:rsid w:val="00B31FEA"/>
    <w:rsid w:val="00B320F5"/>
    <w:rsid w:val="00B32246"/>
    <w:rsid w:val="00B32297"/>
    <w:rsid w:val="00B322E8"/>
    <w:rsid w:val="00B323A5"/>
    <w:rsid w:val="00B32410"/>
    <w:rsid w:val="00B326A6"/>
    <w:rsid w:val="00B326F7"/>
    <w:rsid w:val="00B327C6"/>
    <w:rsid w:val="00B3292C"/>
    <w:rsid w:val="00B32987"/>
    <w:rsid w:val="00B329FE"/>
    <w:rsid w:val="00B32BE6"/>
    <w:rsid w:val="00B32CAF"/>
    <w:rsid w:val="00B32D4E"/>
    <w:rsid w:val="00B32DF8"/>
    <w:rsid w:val="00B32E0C"/>
    <w:rsid w:val="00B32EA0"/>
    <w:rsid w:val="00B32F3B"/>
    <w:rsid w:val="00B3301A"/>
    <w:rsid w:val="00B33077"/>
    <w:rsid w:val="00B33136"/>
    <w:rsid w:val="00B331D3"/>
    <w:rsid w:val="00B332DE"/>
    <w:rsid w:val="00B332DF"/>
    <w:rsid w:val="00B333FE"/>
    <w:rsid w:val="00B334D4"/>
    <w:rsid w:val="00B3357D"/>
    <w:rsid w:val="00B335AE"/>
    <w:rsid w:val="00B33603"/>
    <w:rsid w:val="00B33607"/>
    <w:rsid w:val="00B33690"/>
    <w:rsid w:val="00B33852"/>
    <w:rsid w:val="00B3388D"/>
    <w:rsid w:val="00B33949"/>
    <w:rsid w:val="00B33B87"/>
    <w:rsid w:val="00B33BED"/>
    <w:rsid w:val="00B33CF2"/>
    <w:rsid w:val="00B33D3F"/>
    <w:rsid w:val="00B33DD5"/>
    <w:rsid w:val="00B33E7E"/>
    <w:rsid w:val="00B33E9B"/>
    <w:rsid w:val="00B33FA0"/>
    <w:rsid w:val="00B34028"/>
    <w:rsid w:val="00B34199"/>
    <w:rsid w:val="00B34323"/>
    <w:rsid w:val="00B3433B"/>
    <w:rsid w:val="00B343AA"/>
    <w:rsid w:val="00B34453"/>
    <w:rsid w:val="00B344F4"/>
    <w:rsid w:val="00B3464A"/>
    <w:rsid w:val="00B34664"/>
    <w:rsid w:val="00B346A3"/>
    <w:rsid w:val="00B346DC"/>
    <w:rsid w:val="00B346E7"/>
    <w:rsid w:val="00B34A56"/>
    <w:rsid w:val="00B34AEE"/>
    <w:rsid w:val="00B34B46"/>
    <w:rsid w:val="00B34B56"/>
    <w:rsid w:val="00B34D28"/>
    <w:rsid w:val="00B34DDD"/>
    <w:rsid w:val="00B34F95"/>
    <w:rsid w:val="00B34FBC"/>
    <w:rsid w:val="00B35149"/>
    <w:rsid w:val="00B3537B"/>
    <w:rsid w:val="00B3545E"/>
    <w:rsid w:val="00B3565C"/>
    <w:rsid w:val="00B356E6"/>
    <w:rsid w:val="00B358A9"/>
    <w:rsid w:val="00B358FB"/>
    <w:rsid w:val="00B3591D"/>
    <w:rsid w:val="00B3593E"/>
    <w:rsid w:val="00B35A15"/>
    <w:rsid w:val="00B35A4C"/>
    <w:rsid w:val="00B35B46"/>
    <w:rsid w:val="00B35B58"/>
    <w:rsid w:val="00B35BC9"/>
    <w:rsid w:val="00B35C47"/>
    <w:rsid w:val="00B35C80"/>
    <w:rsid w:val="00B35CCF"/>
    <w:rsid w:val="00B35D45"/>
    <w:rsid w:val="00B35F07"/>
    <w:rsid w:val="00B3603F"/>
    <w:rsid w:val="00B36239"/>
    <w:rsid w:val="00B36247"/>
    <w:rsid w:val="00B363AA"/>
    <w:rsid w:val="00B363CF"/>
    <w:rsid w:val="00B3646D"/>
    <w:rsid w:val="00B364AB"/>
    <w:rsid w:val="00B364F4"/>
    <w:rsid w:val="00B3658A"/>
    <w:rsid w:val="00B365A2"/>
    <w:rsid w:val="00B3663B"/>
    <w:rsid w:val="00B366C3"/>
    <w:rsid w:val="00B3672D"/>
    <w:rsid w:val="00B36965"/>
    <w:rsid w:val="00B36B25"/>
    <w:rsid w:val="00B36B26"/>
    <w:rsid w:val="00B36DC8"/>
    <w:rsid w:val="00B36DFA"/>
    <w:rsid w:val="00B36E00"/>
    <w:rsid w:val="00B36F06"/>
    <w:rsid w:val="00B36FA8"/>
    <w:rsid w:val="00B370FE"/>
    <w:rsid w:val="00B371B7"/>
    <w:rsid w:val="00B372C4"/>
    <w:rsid w:val="00B37307"/>
    <w:rsid w:val="00B3732B"/>
    <w:rsid w:val="00B3732F"/>
    <w:rsid w:val="00B37352"/>
    <w:rsid w:val="00B373B5"/>
    <w:rsid w:val="00B374C2"/>
    <w:rsid w:val="00B3752C"/>
    <w:rsid w:val="00B3761E"/>
    <w:rsid w:val="00B376BD"/>
    <w:rsid w:val="00B37725"/>
    <w:rsid w:val="00B377D4"/>
    <w:rsid w:val="00B37935"/>
    <w:rsid w:val="00B379B2"/>
    <w:rsid w:val="00B379C2"/>
    <w:rsid w:val="00B379EE"/>
    <w:rsid w:val="00B37A33"/>
    <w:rsid w:val="00B37C53"/>
    <w:rsid w:val="00B37C87"/>
    <w:rsid w:val="00B37EB1"/>
    <w:rsid w:val="00B37EB4"/>
    <w:rsid w:val="00B37EC3"/>
    <w:rsid w:val="00B37F3A"/>
    <w:rsid w:val="00B37F3F"/>
    <w:rsid w:val="00B37F86"/>
    <w:rsid w:val="00B37FEE"/>
    <w:rsid w:val="00B4025F"/>
    <w:rsid w:val="00B402DD"/>
    <w:rsid w:val="00B40335"/>
    <w:rsid w:val="00B40362"/>
    <w:rsid w:val="00B404E8"/>
    <w:rsid w:val="00B4062A"/>
    <w:rsid w:val="00B4065F"/>
    <w:rsid w:val="00B4080F"/>
    <w:rsid w:val="00B408B7"/>
    <w:rsid w:val="00B40913"/>
    <w:rsid w:val="00B409E3"/>
    <w:rsid w:val="00B40C62"/>
    <w:rsid w:val="00B40D03"/>
    <w:rsid w:val="00B40D6D"/>
    <w:rsid w:val="00B40E43"/>
    <w:rsid w:val="00B40ED2"/>
    <w:rsid w:val="00B40F07"/>
    <w:rsid w:val="00B40FCA"/>
    <w:rsid w:val="00B41164"/>
    <w:rsid w:val="00B412D4"/>
    <w:rsid w:val="00B41528"/>
    <w:rsid w:val="00B41566"/>
    <w:rsid w:val="00B41585"/>
    <w:rsid w:val="00B415D8"/>
    <w:rsid w:val="00B41603"/>
    <w:rsid w:val="00B41641"/>
    <w:rsid w:val="00B416BA"/>
    <w:rsid w:val="00B4182E"/>
    <w:rsid w:val="00B4196E"/>
    <w:rsid w:val="00B419D9"/>
    <w:rsid w:val="00B41A0B"/>
    <w:rsid w:val="00B41A18"/>
    <w:rsid w:val="00B41A50"/>
    <w:rsid w:val="00B41A97"/>
    <w:rsid w:val="00B41B00"/>
    <w:rsid w:val="00B41C14"/>
    <w:rsid w:val="00B41CB9"/>
    <w:rsid w:val="00B41D5D"/>
    <w:rsid w:val="00B41D78"/>
    <w:rsid w:val="00B41EAB"/>
    <w:rsid w:val="00B41EC9"/>
    <w:rsid w:val="00B41ED8"/>
    <w:rsid w:val="00B41F0F"/>
    <w:rsid w:val="00B41FAA"/>
    <w:rsid w:val="00B42108"/>
    <w:rsid w:val="00B422E7"/>
    <w:rsid w:val="00B4233E"/>
    <w:rsid w:val="00B42447"/>
    <w:rsid w:val="00B424DD"/>
    <w:rsid w:val="00B4251D"/>
    <w:rsid w:val="00B4253D"/>
    <w:rsid w:val="00B4259F"/>
    <w:rsid w:val="00B42613"/>
    <w:rsid w:val="00B4268E"/>
    <w:rsid w:val="00B42731"/>
    <w:rsid w:val="00B427BB"/>
    <w:rsid w:val="00B42853"/>
    <w:rsid w:val="00B4294B"/>
    <w:rsid w:val="00B42AB4"/>
    <w:rsid w:val="00B42ADD"/>
    <w:rsid w:val="00B42B13"/>
    <w:rsid w:val="00B42B24"/>
    <w:rsid w:val="00B42D0F"/>
    <w:rsid w:val="00B42D44"/>
    <w:rsid w:val="00B42D5C"/>
    <w:rsid w:val="00B42E99"/>
    <w:rsid w:val="00B430AC"/>
    <w:rsid w:val="00B43104"/>
    <w:rsid w:val="00B4311F"/>
    <w:rsid w:val="00B43167"/>
    <w:rsid w:val="00B43195"/>
    <w:rsid w:val="00B433DC"/>
    <w:rsid w:val="00B433EB"/>
    <w:rsid w:val="00B4340A"/>
    <w:rsid w:val="00B43438"/>
    <w:rsid w:val="00B43489"/>
    <w:rsid w:val="00B434D2"/>
    <w:rsid w:val="00B43651"/>
    <w:rsid w:val="00B436B3"/>
    <w:rsid w:val="00B436BB"/>
    <w:rsid w:val="00B437E5"/>
    <w:rsid w:val="00B4395A"/>
    <w:rsid w:val="00B43A30"/>
    <w:rsid w:val="00B43BD0"/>
    <w:rsid w:val="00B43C09"/>
    <w:rsid w:val="00B43C27"/>
    <w:rsid w:val="00B43C4C"/>
    <w:rsid w:val="00B43D17"/>
    <w:rsid w:val="00B43D79"/>
    <w:rsid w:val="00B43ECD"/>
    <w:rsid w:val="00B43F8B"/>
    <w:rsid w:val="00B43FA1"/>
    <w:rsid w:val="00B44009"/>
    <w:rsid w:val="00B4403A"/>
    <w:rsid w:val="00B44107"/>
    <w:rsid w:val="00B44121"/>
    <w:rsid w:val="00B4417B"/>
    <w:rsid w:val="00B44196"/>
    <w:rsid w:val="00B442D8"/>
    <w:rsid w:val="00B4430F"/>
    <w:rsid w:val="00B44381"/>
    <w:rsid w:val="00B445EE"/>
    <w:rsid w:val="00B4467C"/>
    <w:rsid w:val="00B446F1"/>
    <w:rsid w:val="00B447B3"/>
    <w:rsid w:val="00B4483D"/>
    <w:rsid w:val="00B44860"/>
    <w:rsid w:val="00B448EA"/>
    <w:rsid w:val="00B448EB"/>
    <w:rsid w:val="00B44974"/>
    <w:rsid w:val="00B44A05"/>
    <w:rsid w:val="00B44A25"/>
    <w:rsid w:val="00B44AC5"/>
    <w:rsid w:val="00B44BFB"/>
    <w:rsid w:val="00B44C42"/>
    <w:rsid w:val="00B44CCD"/>
    <w:rsid w:val="00B44CE2"/>
    <w:rsid w:val="00B44D15"/>
    <w:rsid w:val="00B44D95"/>
    <w:rsid w:val="00B44DF4"/>
    <w:rsid w:val="00B44E75"/>
    <w:rsid w:val="00B44E8C"/>
    <w:rsid w:val="00B44E9B"/>
    <w:rsid w:val="00B44F3B"/>
    <w:rsid w:val="00B44F99"/>
    <w:rsid w:val="00B45044"/>
    <w:rsid w:val="00B450F5"/>
    <w:rsid w:val="00B4516B"/>
    <w:rsid w:val="00B45244"/>
    <w:rsid w:val="00B4525E"/>
    <w:rsid w:val="00B452F3"/>
    <w:rsid w:val="00B4533E"/>
    <w:rsid w:val="00B45371"/>
    <w:rsid w:val="00B45399"/>
    <w:rsid w:val="00B4552A"/>
    <w:rsid w:val="00B456B5"/>
    <w:rsid w:val="00B45780"/>
    <w:rsid w:val="00B457C5"/>
    <w:rsid w:val="00B45947"/>
    <w:rsid w:val="00B45A2B"/>
    <w:rsid w:val="00B45B26"/>
    <w:rsid w:val="00B45B67"/>
    <w:rsid w:val="00B45D12"/>
    <w:rsid w:val="00B45D42"/>
    <w:rsid w:val="00B45D44"/>
    <w:rsid w:val="00B45F91"/>
    <w:rsid w:val="00B45FBF"/>
    <w:rsid w:val="00B4614B"/>
    <w:rsid w:val="00B46193"/>
    <w:rsid w:val="00B463AD"/>
    <w:rsid w:val="00B463E9"/>
    <w:rsid w:val="00B463FF"/>
    <w:rsid w:val="00B46454"/>
    <w:rsid w:val="00B46499"/>
    <w:rsid w:val="00B46513"/>
    <w:rsid w:val="00B4658C"/>
    <w:rsid w:val="00B466DC"/>
    <w:rsid w:val="00B4678A"/>
    <w:rsid w:val="00B46AD5"/>
    <w:rsid w:val="00B46AFF"/>
    <w:rsid w:val="00B46B93"/>
    <w:rsid w:val="00B46C62"/>
    <w:rsid w:val="00B46C81"/>
    <w:rsid w:val="00B46E02"/>
    <w:rsid w:val="00B46F89"/>
    <w:rsid w:val="00B47001"/>
    <w:rsid w:val="00B4702D"/>
    <w:rsid w:val="00B4705B"/>
    <w:rsid w:val="00B470A0"/>
    <w:rsid w:val="00B4718A"/>
    <w:rsid w:val="00B4718E"/>
    <w:rsid w:val="00B471AC"/>
    <w:rsid w:val="00B4729C"/>
    <w:rsid w:val="00B47307"/>
    <w:rsid w:val="00B47316"/>
    <w:rsid w:val="00B47341"/>
    <w:rsid w:val="00B4734B"/>
    <w:rsid w:val="00B47351"/>
    <w:rsid w:val="00B47393"/>
    <w:rsid w:val="00B473F1"/>
    <w:rsid w:val="00B4744F"/>
    <w:rsid w:val="00B47464"/>
    <w:rsid w:val="00B47649"/>
    <w:rsid w:val="00B47742"/>
    <w:rsid w:val="00B477B4"/>
    <w:rsid w:val="00B477D2"/>
    <w:rsid w:val="00B47AFA"/>
    <w:rsid w:val="00B47B02"/>
    <w:rsid w:val="00B47CC0"/>
    <w:rsid w:val="00B47CEE"/>
    <w:rsid w:val="00B47DFD"/>
    <w:rsid w:val="00B47E63"/>
    <w:rsid w:val="00B47E6B"/>
    <w:rsid w:val="00B47F64"/>
    <w:rsid w:val="00B47F82"/>
    <w:rsid w:val="00B50040"/>
    <w:rsid w:val="00B500B9"/>
    <w:rsid w:val="00B50113"/>
    <w:rsid w:val="00B50390"/>
    <w:rsid w:val="00B5044D"/>
    <w:rsid w:val="00B5062B"/>
    <w:rsid w:val="00B50664"/>
    <w:rsid w:val="00B506DD"/>
    <w:rsid w:val="00B50891"/>
    <w:rsid w:val="00B508E4"/>
    <w:rsid w:val="00B508FA"/>
    <w:rsid w:val="00B5097A"/>
    <w:rsid w:val="00B509D3"/>
    <w:rsid w:val="00B50C1D"/>
    <w:rsid w:val="00B50C8E"/>
    <w:rsid w:val="00B50D5E"/>
    <w:rsid w:val="00B50ED3"/>
    <w:rsid w:val="00B5106A"/>
    <w:rsid w:val="00B5111D"/>
    <w:rsid w:val="00B51149"/>
    <w:rsid w:val="00B5126D"/>
    <w:rsid w:val="00B512E1"/>
    <w:rsid w:val="00B51403"/>
    <w:rsid w:val="00B515E7"/>
    <w:rsid w:val="00B516F6"/>
    <w:rsid w:val="00B518F9"/>
    <w:rsid w:val="00B51A68"/>
    <w:rsid w:val="00B51B06"/>
    <w:rsid w:val="00B51BAE"/>
    <w:rsid w:val="00B51BBD"/>
    <w:rsid w:val="00B51BE0"/>
    <w:rsid w:val="00B51D01"/>
    <w:rsid w:val="00B51D9E"/>
    <w:rsid w:val="00B51F60"/>
    <w:rsid w:val="00B52098"/>
    <w:rsid w:val="00B52132"/>
    <w:rsid w:val="00B521B2"/>
    <w:rsid w:val="00B522AA"/>
    <w:rsid w:val="00B5235C"/>
    <w:rsid w:val="00B523C4"/>
    <w:rsid w:val="00B524E9"/>
    <w:rsid w:val="00B52671"/>
    <w:rsid w:val="00B526B7"/>
    <w:rsid w:val="00B5278D"/>
    <w:rsid w:val="00B5283D"/>
    <w:rsid w:val="00B52849"/>
    <w:rsid w:val="00B529CC"/>
    <w:rsid w:val="00B52AEA"/>
    <w:rsid w:val="00B52B38"/>
    <w:rsid w:val="00B52B87"/>
    <w:rsid w:val="00B52B97"/>
    <w:rsid w:val="00B52D3B"/>
    <w:rsid w:val="00B52DFC"/>
    <w:rsid w:val="00B52F08"/>
    <w:rsid w:val="00B5303B"/>
    <w:rsid w:val="00B53092"/>
    <w:rsid w:val="00B530FD"/>
    <w:rsid w:val="00B53191"/>
    <w:rsid w:val="00B531BE"/>
    <w:rsid w:val="00B5320C"/>
    <w:rsid w:val="00B5323D"/>
    <w:rsid w:val="00B532F0"/>
    <w:rsid w:val="00B5339A"/>
    <w:rsid w:val="00B533AE"/>
    <w:rsid w:val="00B533FD"/>
    <w:rsid w:val="00B53589"/>
    <w:rsid w:val="00B535E0"/>
    <w:rsid w:val="00B536BD"/>
    <w:rsid w:val="00B53772"/>
    <w:rsid w:val="00B5387C"/>
    <w:rsid w:val="00B538A9"/>
    <w:rsid w:val="00B538F9"/>
    <w:rsid w:val="00B53925"/>
    <w:rsid w:val="00B53935"/>
    <w:rsid w:val="00B53963"/>
    <w:rsid w:val="00B53971"/>
    <w:rsid w:val="00B53977"/>
    <w:rsid w:val="00B53A02"/>
    <w:rsid w:val="00B53A21"/>
    <w:rsid w:val="00B53BC5"/>
    <w:rsid w:val="00B53C73"/>
    <w:rsid w:val="00B53CF9"/>
    <w:rsid w:val="00B53ED6"/>
    <w:rsid w:val="00B53EFD"/>
    <w:rsid w:val="00B53FC6"/>
    <w:rsid w:val="00B541E2"/>
    <w:rsid w:val="00B541E7"/>
    <w:rsid w:val="00B54233"/>
    <w:rsid w:val="00B5423B"/>
    <w:rsid w:val="00B5426A"/>
    <w:rsid w:val="00B542E1"/>
    <w:rsid w:val="00B54311"/>
    <w:rsid w:val="00B54336"/>
    <w:rsid w:val="00B543E4"/>
    <w:rsid w:val="00B54407"/>
    <w:rsid w:val="00B54420"/>
    <w:rsid w:val="00B54518"/>
    <w:rsid w:val="00B54531"/>
    <w:rsid w:val="00B5456F"/>
    <w:rsid w:val="00B5465B"/>
    <w:rsid w:val="00B54877"/>
    <w:rsid w:val="00B548D9"/>
    <w:rsid w:val="00B54963"/>
    <w:rsid w:val="00B54973"/>
    <w:rsid w:val="00B549BA"/>
    <w:rsid w:val="00B549C9"/>
    <w:rsid w:val="00B54A68"/>
    <w:rsid w:val="00B54ABB"/>
    <w:rsid w:val="00B54C6C"/>
    <w:rsid w:val="00B54CD1"/>
    <w:rsid w:val="00B54CF6"/>
    <w:rsid w:val="00B54D32"/>
    <w:rsid w:val="00B54DBA"/>
    <w:rsid w:val="00B54DBF"/>
    <w:rsid w:val="00B54EDB"/>
    <w:rsid w:val="00B550BA"/>
    <w:rsid w:val="00B55178"/>
    <w:rsid w:val="00B552DC"/>
    <w:rsid w:val="00B5558F"/>
    <w:rsid w:val="00B5564F"/>
    <w:rsid w:val="00B5570D"/>
    <w:rsid w:val="00B55717"/>
    <w:rsid w:val="00B557D3"/>
    <w:rsid w:val="00B557DF"/>
    <w:rsid w:val="00B5583D"/>
    <w:rsid w:val="00B5597B"/>
    <w:rsid w:val="00B559C9"/>
    <w:rsid w:val="00B559D9"/>
    <w:rsid w:val="00B55A1A"/>
    <w:rsid w:val="00B55C39"/>
    <w:rsid w:val="00B55E2B"/>
    <w:rsid w:val="00B55F42"/>
    <w:rsid w:val="00B56016"/>
    <w:rsid w:val="00B56066"/>
    <w:rsid w:val="00B560E4"/>
    <w:rsid w:val="00B56126"/>
    <w:rsid w:val="00B56137"/>
    <w:rsid w:val="00B561F2"/>
    <w:rsid w:val="00B5633E"/>
    <w:rsid w:val="00B56349"/>
    <w:rsid w:val="00B563CC"/>
    <w:rsid w:val="00B56489"/>
    <w:rsid w:val="00B5649C"/>
    <w:rsid w:val="00B564DF"/>
    <w:rsid w:val="00B56604"/>
    <w:rsid w:val="00B567CD"/>
    <w:rsid w:val="00B5684A"/>
    <w:rsid w:val="00B5684E"/>
    <w:rsid w:val="00B56914"/>
    <w:rsid w:val="00B569F2"/>
    <w:rsid w:val="00B56A79"/>
    <w:rsid w:val="00B56A9D"/>
    <w:rsid w:val="00B56B1C"/>
    <w:rsid w:val="00B56B78"/>
    <w:rsid w:val="00B56BF5"/>
    <w:rsid w:val="00B56CF8"/>
    <w:rsid w:val="00B56E91"/>
    <w:rsid w:val="00B56EF8"/>
    <w:rsid w:val="00B56F6C"/>
    <w:rsid w:val="00B56FA4"/>
    <w:rsid w:val="00B57020"/>
    <w:rsid w:val="00B57052"/>
    <w:rsid w:val="00B5710D"/>
    <w:rsid w:val="00B571B1"/>
    <w:rsid w:val="00B571D1"/>
    <w:rsid w:val="00B57232"/>
    <w:rsid w:val="00B57281"/>
    <w:rsid w:val="00B57379"/>
    <w:rsid w:val="00B57429"/>
    <w:rsid w:val="00B5742E"/>
    <w:rsid w:val="00B5745B"/>
    <w:rsid w:val="00B5761D"/>
    <w:rsid w:val="00B57664"/>
    <w:rsid w:val="00B576DC"/>
    <w:rsid w:val="00B576F1"/>
    <w:rsid w:val="00B57715"/>
    <w:rsid w:val="00B577BE"/>
    <w:rsid w:val="00B579BB"/>
    <w:rsid w:val="00B57C48"/>
    <w:rsid w:val="00B57C73"/>
    <w:rsid w:val="00B57C8B"/>
    <w:rsid w:val="00B57CC3"/>
    <w:rsid w:val="00B57CDE"/>
    <w:rsid w:val="00B57D2D"/>
    <w:rsid w:val="00B57FC2"/>
    <w:rsid w:val="00B57FC7"/>
    <w:rsid w:val="00B57FEB"/>
    <w:rsid w:val="00B60043"/>
    <w:rsid w:val="00B600F1"/>
    <w:rsid w:val="00B60189"/>
    <w:rsid w:val="00B601F8"/>
    <w:rsid w:val="00B60232"/>
    <w:rsid w:val="00B603C1"/>
    <w:rsid w:val="00B60458"/>
    <w:rsid w:val="00B6049B"/>
    <w:rsid w:val="00B604BC"/>
    <w:rsid w:val="00B605C4"/>
    <w:rsid w:val="00B6064D"/>
    <w:rsid w:val="00B606E7"/>
    <w:rsid w:val="00B60811"/>
    <w:rsid w:val="00B60850"/>
    <w:rsid w:val="00B60AE2"/>
    <w:rsid w:val="00B60C87"/>
    <w:rsid w:val="00B60DA5"/>
    <w:rsid w:val="00B60DCD"/>
    <w:rsid w:val="00B60E64"/>
    <w:rsid w:val="00B60FC8"/>
    <w:rsid w:val="00B6124F"/>
    <w:rsid w:val="00B6129F"/>
    <w:rsid w:val="00B612B3"/>
    <w:rsid w:val="00B6131E"/>
    <w:rsid w:val="00B613D6"/>
    <w:rsid w:val="00B614CE"/>
    <w:rsid w:val="00B616BB"/>
    <w:rsid w:val="00B616D5"/>
    <w:rsid w:val="00B616F9"/>
    <w:rsid w:val="00B616FE"/>
    <w:rsid w:val="00B61760"/>
    <w:rsid w:val="00B617BD"/>
    <w:rsid w:val="00B6183A"/>
    <w:rsid w:val="00B61865"/>
    <w:rsid w:val="00B618D1"/>
    <w:rsid w:val="00B618D6"/>
    <w:rsid w:val="00B618DA"/>
    <w:rsid w:val="00B61971"/>
    <w:rsid w:val="00B6198A"/>
    <w:rsid w:val="00B61B64"/>
    <w:rsid w:val="00B61B9A"/>
    <w:rsid w:val="00B61C5C"/>
    <w:rsid w:val="00B61CEE"/>
    <w:rsid w:val="00B61CF2"/>
    <w:rsid w:val="00B61D04"/>
    <w:rsid w:val="00B61DA0"/>
    <w:rsid w:val="00B61E58"/>
    <w:rsid w:val="00B61E8D"/>
    <w:rsid w:val="00B61EAF"/>
    <w:rsid w:val="00B61F04"/>
    <w:rsid w:val="00B61F34"/>
    <w:rsid w:val="00B61F38"/>
    <w:rsid w:val="00B61F62"/>
    <w:rsid w:val="00B6206F"/>
    <w:rsid w:val="00B620ED"/>
    <w:rsid w:val="00B62154"/>
    <w:rsid w:val="00B62196"/>
    <w:rsid w:val="00B621B0"/>
    <w:rsid w:val="00B6225C"/>
    <w:rsid w:val="00B62340"/>
    <w:rsid w:val="00B62382"/>
    <w:rsid w:val="00B62416"/>
    <w:rsid w:val="00B62453"/>
    <w:rsid w:val="00B625E6"/>
    <w:rsid w:val="00B62723"/>
    <w:rsid w:val="00B62739"/>
    <w:rsid w:val="00B62787"/>
    <w:rsid w:val="00B627A2"/>
    <w:rsid w:val="00B62805"/>
    <w:rsid w:val="00B62A1A"/>
    <w:rsid w:val="00B62B98"/>
    <w:rsid w:val="00B62C94"/>
    <w:rsid w:val="00B62CA3"/>
    <w:rsid w:val="00B62EE1"/>
    <w:rsid w:val="00B62F7A"/>
    <w:rsid w:val="00B62FC0"/>
    <w:rsid w:val="00B63040"/>
    <w:rsid w:val="00B63045"/>
    <w:rsid w:val="00B63073"/>
    <w:rsid w:val="00B63099"/>
    <w:rsid w:val="00B630F0"/>
    <w:rsid w:val="00B63114"/>
    <w:rsid w:val="00B63211"/>
    <w:rsid w:val="00B633B2"/>
    <w:rsid w:val="00B63436"/>
    <w:rsid w:val="00B63493"/>
    <w:rsid w:val="00B634DE"/>
    <w:rsid w:val="00B634E9"/>
    <w:rsid w:val="00B63583"/>
    <w:rsid w:val="00B6359D"/>
    <w:rsid w:val="00B635FA"/>
    <w:rsid w:val="00B63630"/>
    <w:rsid w:val="00B63668"/>
    <w:rsid w:val="00B63740"/>
    <w:rsid w:val="00B63745"/>
    <w:rsid w:val="00B637A3"/>
    <w:rsid w:val="00B63844"/>
    <w:rsid w:val="00B63923"/>
    <w:rsid w:val="00B639C3"/>
    <w:rsid w:val="00B639DF"/>
    <w:rsid w:val="00B63A31"/>
    <w:rsid w:val="00B63AD7"/>
    <w:rsid w:val="00B63D5D"/>
    <w:rsid w:val="00B63E40"/>
    <w:rsid w:val="00B63ED6"/>
    <w:rsid w:val="00B63F99"/>
    <w:rsid w:val="00B63FDB"/>
    <w:rsid w:val="00B64062"/>
    <w:rsid w:val="00B640A3"/>
    <w:rsid w:val="00B640A4"/>
    <w:rsid w:val="00B641DC"/>
    <w:rsid w:val="00B64212"/>
    <w:rsid w:val="00B6436E"/>
    <w:rsid w:val="00B643E2"/>
    <w:rsid w:val="00B6446C"/>
    <w:rsid w:val="00B644AF"/>
    <w:rsid w:val="00B64557"/>
    <w:rsid w:val="00B64639"/>
    <w:rsid w:val="00B6467D"/>
    <w:rsid w:val="00B646B9"/>
    <w:rsid w:val="00B648D8"/>
    <w:rsid w:val="00B64900"/>
    <w:rsid w:val="00B64906"/>
    <w:rsid w:val="00B64921"/>
    <w:rsid w:val="00B64943"/>
    <w:rsid w:val="00B64985"/>
    <w:rsid w:val="00B64AE2"/>
    <w:rsid w:val="00B64B28"/>
    <w:rsid w:val="00B64CD4"/>
    <w:rsid w:val="00B64CDD"/>
    <w:rsid w:val="00B64D77"/>
    <w:rsid w:val="00B64EB6"/>
    <w:rsid w:val="00B65021"/>
    <w:rsid w:val="00B6502B"/>
    <w:rsid w:val="00B6502D"/>
    <w:rsid w:val="00B6519D"/>
    <w:rsid w:val="00B65209"/>
    <w:rsid w:val="00B65268"/>
    <w:rsid w:val="00B65296"/>
    <w:rsid w:val="00B652CC"/>
    <w:rsid w:val="00B652F1"/>
    <w:rsid w:val="00B655A1"/>
    <w:rsid w:val="00B6565A"/>
    <w:rsid w:val="00B656FB"/>
    <w:rsid w:val="00B6599B"/>
    <w:rsid w:val="00B659FF"/>
    <w:rsid w:val="00B65A74"/>
    <w:rsid w:val="00B65ABA"/>
    <w:rsid w:val="00B65B2E"/>
    <w:rsid w:val="00B65C17"/>
    <w:rsid w:val="00B65C89"/>
    <w:rsid w:val="00B65CC3"/>
    <w:rsid w:val="00B65D4E"/>
    <w:rsid w:val="00B65E9A"/>
    <w:rsid w:val="00B65EB4"/>
    <w:rsid w:val="00B65EE5"/>
    <w:rsid w:val="00B65F4F"/>
    <w:rsid w:val="00B65F6C"/>
    <w:rsid w:val="00B6606E"/>
    <w:rsid w:val="00B660AA"/>
    <w:rsid w:val="00B661A0"/>
    <w:rsid w:val="00B661E4"/>
    <w:rsid w:val="00B66477"/>
    <w:rsid w:val="00B66486"/>
    <w:rsid w:val="00B664C1"/>
    <w:rsid w:val="00B664E9"/>
    <w:rsid w:val="00B664EE"/>
    <w:rsid w:val="00B66501"/>
    <w:rsid w:val="00B665F2"/>
    <w:rsid w:val="00B66784"/>
    <w:rsid w:val="00B6687A"/>
    <w:rsid w:val="00B66897"/>
    <w:rsid w:val="00B6695C"/>
    <w:rsid w:val="00B66A2A"/>
    <w:rsid w:val="00B66B39"/>
    <w:rsid w:val="00B66D0A"/>
    <w:rsid w:val="00B66D77"/>
    <w:rsid w:val="00B66DFE"/>
    <w:rsid w:val="00B66EDF"/>
    <w:rsid w:val="00B66F53"/>
    <w:rsid w:val="00B66F9D"/>
    <w:rsid w:val="00B67092"/>
    <w:rsid w:val="00B67226"/>
    <w:rsid w:val="00B672EA"/>
    <w:rsid w:val="00B673B7"/>
    <w:rsid w:val="00B674E3"/>
    <w:rsid w:val="00B6760C"/>
    <w:rsid w:val="00B6764A"/>
    <w:rsid w:val="00B67667"/>
    <w:rsid w:val="00B6786D"/>
    <w:rsid w:val="00B678BD"/>
    <w:rsid w:val="00B6792D"/>
    <w:rsid w:val="00B67966"/>
    <w:rsid w:val="00B67992"/>
    <w:rsid w:val="00B67A3E"/>
    <w:rsid w:val="00B67B2A"/>
    <w:rsid w:val="00B67C18"/>
    <w:rsid w:val="00B67E91"/>
    <w:rsid w:val="00B67EA3"/>
    <w:rsid w:val="00B67EB2"/>
    <w:rsid w:val="00B67F05"/>
    <w:rsid w:val="00B67F67"/>
    <w:rsid w:val="00B700F3"/>
    <w:rsid w:val="00B70119"/>
    <w:rsid w:val="00B702ED"/>
    <w:rsid w:val="00B7034A"/>
    <w:rsid w:val="00B703D2"/>
    <w:rsid w:val="00B703F9"/>
    <w:rsid w:val="00B7040E"/>
    <w:rsid w:val="00B704A8"/>
    <w:rsid w:val="00B704CF"/>
    <w:rsid w:val="00B705AF"/>
    <w:rsid w:val="00B705D0"/>
    <w:rsid w:val="00B7070D"/>
    <w:rsid w:val="00B707C4"/>
    <w:rsid w:val="00B709E3"/>
    <w:rsid w:val="00B70A0F"/>
    <w:rsid w:val="00B70AEC"/>
    <w:rsid w:val="00B70BCA"/>
    <w:rsid w:val="00B70CC0"/>
    <w:rsid w:val="00B70CE6"/>
    <w:rsid w:val="00B70CF8"/>
    <w:rsid w:val="00B70D71"/>
    <w:rsid w:val="00B70E9D"/>
    <w:rsid w:val="00B70FA9"/>
    <w:rsid w:val="00B71009"/>
    <w:rsid w:val="00B71106"/>
    <w:rsid w:val="00B7117F"/>
    <w:rsid w:val="00B711C5"/>
    <w:rsid w:val="00B711C6"/>
    <w:rsid w:val="00B711CD"/>
    <w:rsid w:val="00B71252"/>
    <w:rsid w:val="00B71393"/>
    <w:rsid w:val="00B7140E"/>
    <w:rsid w:val="00B714A8"/>
    <w:rsid w:val="00B714BA"/>
    <w:rsid w:val="00B71769"/>
    <w:rsid w:val="00B7183E"/>
    <w:rsid w:val="00B7188B"/>
    <w:rsid w:val="00B719C9"/>
    <w:rsid w:val="00B719FC"/>
    <w:rsid w:val="00B71A52"/>
    <w:rsid w:val="00B71C60"/>
    <w:rsid w:val="00B71D10"/>
    <w:rsid w:val="00B71DBE"/>
    <w:rsid w:val="00B71E64"/>
    <w:rsid w:val="00B71F26"/>
    <w:rsid w:val="00B71FAE"/>
    <w:rsid w:val="00B72159"/>
    <w:rsid w:val="00B721F3"/>
    <w:rsid w:val="00B723A2"/>
    <w:rsid w:val="00B7245A"/>
    <w:rsid w:val="00B7253B"/>
    <w:rsid w:val="00B725A1"/>
    <w:rsid w:val="00B725CE"/>
    <w:rsid w:val="00B72686"/>
    <w:rsid w:val="00B726A3"/>
    <w:rsid w:val="00B726E9"/>
    <w:rsid w:val="00B727E6"/>
    <w:rsid w:val="00B727FE"/>
    <w:rsid w:val="00B729BF"/>
    <w:rsid w:val="00B72B8C"/>
    <w:rsid w:val="00B72BC9"/>
    <w:rsid w:val="00B72BE5"/>
    <w:rsid w:val="00B72D3F"/>
    <w:rsid w:val="00B72DA5"/>
    <w:rsid w:val="00B72E26"/>
    <w:rsid w:val="00B72E45"/>
    <w:rsid w:val="00B72FEB"/>
    <w:rsid w:val="00B7319B"/>
    <w:rsid w:val="00B73213"/>
    <w:rsid w:val="00B7323F"/>
    <w:rsid w:val="00B733D9"/>
    <w:rsid w:val="00B7341E"/>
    <w:rsid w:val="00B734D8"/>
    <w:rsid w:val="00B735AB"/>
    <w:rsid w:val="00B7362D"/>
    <w:rsid w:val="00B73679"/>
    <w:rsid w:val="00B73845"/>
    <w:rsid w:val="00B7385E"/>
    <w:rsid w:val="00B739B1"/>
    <w:rsid w:val="00B73A49"/>
    <w:rsid w:val="00B73BC8"/>
    <w:rsid w:val="00B73CA2"/>
    <w:rsid w:val="00B73D48"/>
    <w:rsid w:val="00B73E31"/>
    <w:rsid w:val="00B73E3E"/>
    <w:rsid w:val="00B73E6F"/>
    <w:rsid w:val="00B740C1"/>
    <w:rsid w:val="00B7410C"/>
    <w:rsid w:val="00B741E6"/>
    <w:rsid w:val="00B743EA"/>
    <w:rsid w:val="00B7441E"/>
    <w:rsid w:val="00B747B3"/>
    <w:rsid w:val="00B747DE"/>
    <w:rsid w:val="00B74825"/>
    <w:rsid w:val="00B7489F"/>
    <w:rsid w:val="00B74A7C"/>
    <w:rsid w:val="00B74B0A"/>
    <w:rsid w:val="00B74B0B"/>
    <w:rsid w:val="00B74B16"/>
    <w:rsid w:val="00B74BF1"/>
    <w:rsid w:val="00B74C82"/>
    <w:rsid w:val="00B74CBF"/>
    <w:rsid w:val="00B74CC4"/>
    <w:rsid w:val="00B74CD6"/>
    <w:rsid w:val="00B74E29"/>
    <w:rsid w:val="00B74F19"/>
    <w:rsid w:val="00B74F8F"/>
    <w:rsid w:val="00B74FF5"/>
    <w:rsid w:val="00B751DF"/>
    <w:rsid w:val="00B75265"/>
    <w:rsid w:val="00B752F2"/>
    <w:rsid w:val="00B75319"/>
    <w:rsid w:val="00B75351"/>
    <w:rsid w:val="00B75377"/>
    <w:rsid w:val="00B75490"/>
    <w:rsid w:val="00B75560"/>
    <w:rsid w:val="00B755A0"/>
    <w:rsid w:val="00B755F5"/>
    <w:rsid w:val="00B75708"/>
    <w:rsid w:val="00B7571A"/>
    <w:rsid w:val="00B75755"/>
    <w:rsid w:val="00B7586D"/>
    <w:rsid w:val="00B758D4"/>
    <w:rsid w:val="00B759CA"/>
    <w:rsid w:val="00B75D77"/>
    <w:rsid w:val="00B75DF8"/>
    <w:rsid w:val="00B75E82"/>
    <w:rsid w:val="00B75EAA"/>
    <w:rsid w:val="00B76075"/>
    <w:rsid w:val="00B76131"/>
    <w:rsid w:val="00B76160"/>
    <w:rsid w:val="00B761B3"/>
    <w:rsid w:val="00B76289"/>
    <w:rsid w:val="00B762E4"/>
    <w:rsid w:val="00B76341"/>
    <w:rsid w:val="00B76351"/>
    <w:rsid w:val="00B7638A"/>
    <w:rsid w:val="00B764DB"/>
    <w:rsid w:val="00B76677"/>
    <w:rsid w:val="00B766AC"/>
    <w:rsid w:val="00B766CA"/>
    <w:rsid w:val="00B76745"/>
    <w:rsid w:val="00B768E9"/>
    <w:rsid w:val="00B76AF8"/>
    <w:rsid w:val="00B76AFA"/>
    <w:rsid w:val="00B76B78"/>
    <w:rsid w:val="00B76BD5"/>
    <w:rsid w:val="00B76C55"/>
    <w:rsid w:val="00B76D95"/>
    <w:rsid w:val="00B76DA2"/>
    <w:rsid w:val="00B76E87"/>
    <w:rsid w:val="00B76EA7"/>
    <w:rsid w:val="00B77006"/>
    <w:rsid w:val="00B77095"/>
    <w:rsid w:val="00B770BF"/>
    <w:rsid w:val="00B770C6"/>
    <w:rsid w:val="00B77147"/>
    <w:rsid w:val="00B7736B"/>
    <w:rsid w:val="00B77376"/>
    <w:rsid w:val="00B77384"/>
    <w:rsid w:val="00B773DD"/>
    <w:rsid w:val="00B7748E"/>
    <w:rsid w:val="00B776AC"/>
    <w:rsid w:val="00B777DE"/>
    <w:rsid w:val="00B77813"/>
    <w:rsid w:val="00B77933"/>
    <w:rsid w:val="00B77B96"/>
    <w:rsid w:val="00B77C3E"/>
    <w:rsid w:val="00B77CA0"/>
    <w:rsid w:val="00B77F1E"/>
    <w:rsid w:val="00B77F81"/>
    <w:rsid w:val="00B80006"/>
    <w:rsid w:val="00B8003B"/>
    <w:rsid w:val="00B80102"/>
    <w:rsid w:val="00B8024F"/>
    <w:rsid w:val="00B80570"/>
    <w:rsid w:val="00B80607"/>
    <w:rsid w:val="00B8062A"/>
    <w:rsid w:val="00B80730"/>
    <w:rsid w:val="00B80749"/>
    <w:rsid w:val="00B80826"/>
    <w:rsid w:val="00B8089F"/>
    <w:rsid w:val="00B80C6E"/>
    <w:rsid w:val="00B80DCE"/>
    <w:rsid w:val="00B80E26"/>
    <w:rsid w:val="00B80E73"/>
    <w:rsid w:val="00B80F48"/>
    <w:rsid w:val="00B80F77"/>
    <w:rsid w:val="00B811C4"/>
    <w:rsid w:val="00B812A8"/>
    <w:rsid w:val="00B8133A"/>
    <w:rsid w:val="00B81543"/>
    <w:rsid w:val="00B8159D"/>
    <w:rsid w:val="00B816FD"/>
    <w:rsid w:val="00B81751"/>
    <w:rsid w:val="00B817EA"/>
    <w:rsid w:val="00B81830"/>
    <w:rsid w:val="00B818FD"/>
    <w:rsid w:val="00B81969"/>
    <w:rsid w:val="00B819CF"/>
    <w:rsid w:val="00B81A22"/>
    <w:rsid w:val="00B81AB1"/>
    <w:rsid w:val="00B81B37"/>
    <w:rsid w:val="00B81BBE"/>
    <w:rsid w:val="00B81C24"/>
    <w:rsid w:val="00B81E37"/>
    <w:rsid w:val="00B81E67"/>
    <w:rsid w:val="00B81EF5"/>
    <w:rsid w:val="00B81F7D"/>
    <w:rsid w:val="00B820B0"/>
    <w:rsid w:val="00B82241"/>
    <w:rsid w:val="00B823FB"/>
    <w:rsid w:val="00B8246C"/>
    <w:rsid w:val="00B8247B"/>
    <w:rsid w:val="00B8247D"/>
    <w:rsid w:val="00B824CB"/>
    <w:rsid w:val="00B824E9"/>
    <w:rsid w:val="00B825F7"/>
    <w:rsid w:val="00B826E5"/>
    <w:rsid w:val="00B82751"/>
    <w:rsid w:val="00B82772"/>
    <w:rsid w:val="00B828F8"/>
    <w:rsid w:val="00B829D5"/>
    <w:rsid w:val="00B82A73"/>
    <w:rsid w:val="00B82B39"/>
    <w:rsid w:val="00B82B9E"/>
    <w:rsid w:val="00B82CBD"/>
    <w:rsid w:val="00B82D69"/>
    <w:rsid w:val="00B82F50"/>
    <w:rsid w:val="00B82FC4"/>
    <w:rsid w:val="00B830E8"/>
    <w:rsid w:val="00B832B5"/>
    <w:rsid w:val="00B83371"/>
    <w:rsid w:val="00B8343C"/>
    <w:rsid w:val="00B8346A"/>
    <w:rsid w:val="00B834B1"/>
    <w:rsid w:val="00B83676"/>
    <w:rsid w:val="00B8374F"/>
    <w:rsid w:val="00B8383E"/>
    <w:rsid w:val="00B838C6"/>
    <w:rsid w:val="00B838EC"/>
    <w:rsid w:val="00B839C1"/>
    <w:rsid w:val="00B839C4"/>
    <w:rsid w:val="00B83A79"/>
    <w:rsid w:val="00B83CA4"/>
    <w:rsid w:val="00B83D44"/>
    <w:rsid w:val="00B83DB3"/>
    <w:rsid w:val="00B83DC9"/>
    <w:rsid w:val="00B83EA3"/>
    <w:rsid w:val="00B83F3B"/>
    <w:rsid w:val="00B83FCF"/>
    <w:rsid w:val="00B84165"/>
    <w:rsid w:val="00B841C4"/>
    <w:rsid w:val="00B8433A"/>
    <w:rsid w:val="00B84454"/>
    <w:rsid w:val="00B845C2"/>
    <w:rsid w:val="00B8462F"/>
    <w:rsid w:val="00B84672"/>
    <w:rsid w:val="00B84760"/>
    <w:rsid w:val="00B847BB"/>
    <w:rsid w:val="00B847DC"/>
    <w:rsid w:val="00B8490D"/>
    <w:rsid w:val="00B8492C"/>
    <w:rsid w:val="00B84965"/>
    <w:rsid w:val="00B84974"/>
    <w:rsid w:val="00B84994"/>
    <w:rsid w:val="00B849B6"/>
    <w:rsid w:val="00B84A3B"/>
    <w:rsid w:val="00B84A9C"/>
    <w:rsid w:val="00B84D46"/>
    <w:rsid w:val="00B84D66"/>
    <w:rsid w:val="00B84D6C"/>
    <w:rsid w:val="00B84D9A"/>
    <w:rsid w:val="00B84DA2"/>
    <w:rsid w:val="00B84DC6"/>
    <w:rsid w:val="00B84FA0"/>
    <w:rsid w:val="00B85121"/>
    <w:rsid w:val="00B85143"/>
    <w:rsid w:val="00B85188"/>
    <w:rsid w:val="00B852A1"/>
    <w:rsid w:val="00B852B5"/>
    <w:rsid w:val="00B85412"/>
    <w:rsid w:val="00B85516"/>
    <w:rsid w:val="00B85549"/>
    <w:rsid w:val="00B855BB"/>
    <w:rsid w:val="00B8566F"/>
    <w:rsid w:val="00B85779"/>
    <w:rsid w:val="00B85816"/>
    <w:rsid w:val="00B8586D"/>
    <w:rsid w:val="00B85A18"/>
    <w:rsid w:val="00B85A30"/>
    <w:rsid w:val="00B85A37"/>
    <w:rsid w:val="00B85A6E"/>
    <w:rsid w:val="00B85AB9"/>
    <w:rsid w:val="00B85AEE"/>
    <w:rsid w:val="00B85B03"/>
    <w:rsid w:val="00B85B98"/>
    <w:rsid w:val="00B85D38"/>
    <w:rsid w:val="00B85DA0"/>
    <w:rsid w:val="00B85F66"/>
    <w:rsid w:val="00B85FA1"/>
    <w:rsid w:val="00B860BB"/>
    <w:rsid w:val="00B86165"/>
    <w:rsid w:val="00B861C3"/>
    <w:rsid w:val="00B8629D"/>
    <w:rsid w:val="00B862D4"/>
    <w:rsid w:val="00B8633B"/>
    <w:rsid w:val="00B864C3"/>
    <w:rsid w:val="00B867D6"/>
    <w:rsid w:val="00B86821"/>
    <w:rsid w:val="00B868A7"/>
    <w:rsid w:val="00B868AD"/>
    <w:rsid w:val="00B86980"/>
    <w:rsid w:val="00B869A8"/>
    <w:rsid w:val="00B869BE"/>
    <w:rsid w:val="00B86A4F"/>
    <w:rsid w:val="00B86ABA"/>
    <w:rsid w:val="00B86AC0"/>
    <w:rsid w:val="00B86AE8"/>
    <w:rsid w:val="00B86BC8"/>
    <w:rsid w:val="00B86C49"/>
    <w:rsid w:val="00B86C6A"/>
    <w:rsid w:val="00B86CBE"/>
    <w:rsid w:val="00B86DE8"/>
    <w:rsid w:val="00B86DFE"/>
    <w:rsid w:val="00B86E09"/>
    <w:rsid w:val="00B86EF4"/>
    <w:rsid w:val="00B86F87"/>
    <w:rsid w:val="00B870A0"/>
    <w:rsid w:val="00B8724B"/>
    <w:rsid w:val="00B872FE"/>
    <w:rsid w:val="00B87424"/>
    <w:rsid w:val="00B87575"/>
    <w:rsid w:val="00B87641"/>
    <w:rsid w:val="00B87690"/>
    <w:rsid w:val="00B876B0"/>
    <w:rsid w:val="00B87775"/>
    <w:rsid w:val="00B877C1"/>
    <w:rsid w:val="00B878A9"/>
    <w:rsid w:val="00B878B1"/>
    <w:rsid w:val="00B87A6C"/>
    <w:rsid w:val="00B87A74"/>
    <w:rsid w:val="00B87ADD"/>
    <w:rsid w:val="00B87C39"/>
    <w:rsid w:val="00B87C50"/>
    <w:rsid w:val="00B87D93"/>
    <w:rsid w:val="00B87E96"/>
    <w:rsid w:val="00B87F93"/>
    <w:rsid w:val="00B900F3"/>
    <w:rsid w:val="00B9011D"/>
    <w:rsid w:val="00B9014D"/>
    <w:rsid w:val="00B9015C"/>
    <w:rsid w:val="00B90413"/>
    <w:rsid w:val="00B904E2"/>
    <w:rsid w:val="00B9073C"/>
    <w:rsid w:val="00B9082A"/>
    <w:rsid w:val="00B90832"/>
    <w:rsid w:val="00B9097D"/>
    <w:rsid w:val="00B9098E"/>
    <w:rsid w:val="00B90AA0"/>
    <w:rsid w:val="00B90C66"/>
    <w:rsid w:val="00B90C75"/>
    <w:rsid w:val="00B90C9E"/>
    <w:rsid w:val="00B90D24"/>
    <w:rsid w:val="00B90D36"/>
    <w:rsid w:val="00B90D4C"/>
    <w:rsid w:val="00B90EF5"/>
    <w:rsid w:val="00B90F53"/>
    <w:rsid w:val="00B90F5D"/>
    <w:rsid w:val="00B91022"/>
    <w:rsid w:val="00B9105A"/>
    <w:rsid w:val="00B91150"/>
    <w:rsid w:val="00B9121E"/>
    <w:rsid w:val="00B912AF"/>
    <w:rsid w:val="00B91336"/>
    <w:rsid w:val="00B91483"/>
    <w:rsid w:val="00B9148E"/>
    <w:rsid w:val="00B914E4"/>
    <w:rsid w:val="00B915D6"/>
    <w:rsid w:val="00B915F1"/>
    <w:rsid w:val="00B916B3"/>
    <w:rsid w:val="00B916BB"/>
    <w:rsid w:val="00B916CA"/>
    <w:rsid w:val="00B91864"/>
    <w:rsid w:val="00B9188A"/>
    <w:rsid w:val="00B918D3"/>
    <w:rsid w:val="00B919AF"/>
    <w:rsid w:val="00B919B8"/>
    <w:rsid w:val="00B919C4"/>
    <w:rsid w:val="00B919E9"/>
    <w:rsid w:val="00B91B15"/>
    <w:rsid w:val="00B91B27"/>
    <w:rsid w:val="00B91BA9"/>
    <w:rsid w:val="00B91C5F"/>
    <w:rsid w:val="00B91C6B"/>
    <w:rsid w:val="00B91CA5"/>
    <w:rsid w:val="00B91D0E"/>
    <w:rsid w:val="00B91D83"/>
    <w:rsid w:val="00B91D88"/>
    <w:rsid w:val="00B91EB3"/>
    <w:rsid w:val="00B91EEB"/>
    <w:rsid w:val="00B91FE8"/>
    <w:rsid w:val="00B9201E"/>
    <w:rsid w:val="00B9206E"/>
    <w:rsid w:val="00B921C4"/>
    <w:rsid w:val="00B9229D"/>
    <w:rsid w:val="00B92324"/>
    <w:rsid w:val="00B9232C"/>
    <w:rsid w:val="00B924BE"/>
    <w:rsid w:val="00B9250A"/>
    <w:rsid w:val="00B92524"/>
    <w:rsid w:val="00B9258E"/>
    <w:rsid w:val="00B925B0"/>
    <w:rsid w:val="00B92609"/>
    <w:rsid w:val="00B92634"/>
    <w:rsid w:val="00B9263D"/>
    <w:rsid w:val="00B92646"/>
    <w:rsid w:val="00B9274E"/>
    <w:rsid w:val="00B9282E"/>
    <w:rsid w:val="00B92868"/>
    <w:rsid w:val="00B92960"/>
    <w:rsid w:val="00B92A5F"/>
    <w:rsid w:val="00B92B31"/>
    <w:rsid w:val="00B92C58"/>
    <w:rsid w:val="00B92D19"/>
    <w:rsid w:val="00B92E5E"/>
    <w:rsid w:val="00B92F2E"/>
    <w:rsid w:val="00B93125"/>
    <w:rsid w:val="00B93268"/>
    <w:rsid w:val="00B93562"/>
    <w:rsid w:val="00B93584"/>
    <w:rsid w:val="00B93741"/>
    <w:rsid w:val="00B9380C"/>
    <w:rsid w:val="00B93872"/>
    <w:rsid w:val="00B93910"/>
    <w:rsid w:val="00B93A1C"/>
    <w:rsid w:val="00B93A30"/>
    <w:rsid w:val="00B93A90"/>
    <w:rsid w:val="00B93B66"/>
    <w:rsid w:val="00B93BE6"/>
    <w:rsid w:val="00B93C63"/>
    <w:rsid w:val="00B93C67"/>
    <w:rsid w:val="00B93D70"/>
    <w:rsid w:val="00B93E5D"/>
    <w:rsid w:val="00B93E7B"/>
    <w:rsid w:val="00B93EC0"/>
    <w:rsid w:val="00B93F5B"/>
    <w:rsid w:val="00B93F6E"/>
    <w:rsid w:val="00B93F91"/>
    <w:rsid w:val="00B94029"/>
    <w:rsid w:val="00B9418D"/>
    <w:rsid w:val="00B94385"/>
    <w:rsid w:val="00B94397"/>
    <w:rsid w:val="00B94751"/>
    <w:rsid w:val="00B947E0"/>
    <w:rsid w:val="00B9488D"/>
    <w:rsid w:val="00B948AE"/>
    <w:rsid w:val="00B948B2"/>
    <w:rsid w:val="00B948F4"/>
    <w:rsid w:val="00B94ADD"/>
    <w:rsid w:val="00B94B36"/>
    <w:rsid w:val="00B94B7C"/>
    <w:rsid w:val="00B94EBC"/>
    <w:rsid w:val="00B94F0E"/>
    <w:rsid w:val="00B95077"/>
    <w:rsid w:val="00B9509C"/>
    <w:rsid w:val="00B95116"/>
    <w:rsid w:val="00B95158"/>
    <w:rsid w:val="00B95230"/>
    <w:rsid w:val="00B9527E"/>
    <w:rsid w:val="00B952C5"/>
    <w:rsid w:val="00B95526"/>
    <w:rsid w:val="00B9560C"/>
    <w:rsid w:val="00B9563F"/>
    <w:rsid w:val="00B95654"/>
    <w:rsid w:val="00B95690"/>
    <w:rsid w:val="00B95709"/>
    <w:rsid w:val="00B95A43"/>
    <w:rsid w:val="00B95A8A"/>
    <w:rsid w:val="00B95BB5"/>
    <w:rsid w:val="00B95DE0"/>
    <w:rsid w:val="00B95F67"/>
    <w:rsid w:val="00B96004"/>
    <w:rsid w:val="00B960C6"/>
    <w:rsid w:val="00B960F2"/>
    <w:rsid w:val="00B9629C"/>
    <w:rsid w:val="00B96360"/>
    <w:rsid w:val="00B9639D"/>
    <w:rsid w:val="00B96448"/>
    <w:rsid w:val="00B96510"/>
    <w:rsid w:val="00B96517"/>
    <w:rsid w:val="00B9659C"/>
    <w:rsid w:val="00B966B8"/>
    <w:rsid w:val="00B96892"/>
    <w:rsid w:val="00B9693F"/>
    <w:rsid w:val="00B96993"/>
    <w:rsid w:val="00B96A79"/>
    <w:rsid w:val="00B96A8A"/>
    <w:rsid w:val="00B96B05"/>
    <w:rsid w:val="00B96D83"/>
    <w:rsid w:val="00B96DD3"/>
    <w:rsid w:val="00B96E08"/>
    <w:rsid w:val="00B96EC7"/>
    <w:rsid w:val="00B96EE5"/>
    <w:rsid w:val="00B96F57"/>
    <w:rsid w:val="00B96FCD"/>
    <w:rsid w:val="00B96FE6"/>
    <w:rsid w:val="00B97113"/>
    <w:rsid w:val="00B97150"/>
    <w:rsid w:val="00B9716E"/>
    <w:rsid w:val="00B97227"/>
    <w:rsid w:val="00B97242"/>
    <w:rsid w:val="00B9724E"/>
    <w:rsid w:val="00B972C7"/>
    <w:rsid w:val="00B9730F"/>
    <w:rsid w:val="00B97424"/>
    <w:rsid w:val="00B97484"/>
    <w:rsid w:val="00B97530"/>
    <w:rsid w:val="00B97575"/>
    <w:rsid w:val="00B976AF"/>
    <w:rsid w:val="00B9774E"/>
    <w:rsid w:val="00B97ABF"/>
    <w:rsid w:val="00B97B01"/>
    <w:rsid w:val="00B97C46"/>
    <w:rsid w:val="00B97C75"/>
    <w:rsid w:val="00B97D99"/>
    <w:rsid w:val="00B97E07"/>
    <w:rsid w:val="00B97FE9"/>
    <w:rsid w:val="00BA0023"/>
    <w:rsid w:val="00BA0114"/>
    <w:rsid w:val="00BA0456"/>
    <w:rsid w:val="00BA045C"/>
    <w:rsid w:val="00BA060F"/>
    <w:rsid w:val="00BA0637"/>
    <w:rsid w:val="00BA063F"/>
    <w:rsid w:val="00BA0836"/>
    <w:rsid w:val="00BA088B"/>
    <w:rsid w:val="00BA0915"/>
    <w:rsid w:val="00BA0986"/>
    <w:rsid w:val="00BA09A0"/>
    <w:rsid w:val="00BA0B8B"/>
    <w:rsid w:val="00BA0C20"/>
    <w:rsid w:val="00BA0E09"/>
    <w:rsid w:val="00BA0E28"/>
    <w:rsid w:val="00BA0FDB"/>
    <w:rsid w:val="00BA0FFF"/>
    <w:rsid w:val="00BA1127"/>
    <w:rsid w:val="00BA124B"/>
    <w:rsid w:val="00BA129E"/>
    <w:rsid w:val="00BA12EB"/>
    <w:rsid w:val="00BA1365"/>
    <w:rsid w:val="00BA13F9"/>
    <w:rsid w:val="00BA14FC"/>
    <w:rsid w:val="00BA15D5"/>
    <w:rsid w:val="00BA1792"/>
    <w:rsid w:val="00BA1851"/>
    <w:rsid w:val="00BA190B"/>
    <w:rsid w:val="00BA1AEB"/>
    <w:rsid w:val="00BA1AF2"/>
    <w:rsid w:val="00BA1B58"/>
    <w:rsid w:val="00BA1C37"/>
    <w:rsid w:val="00BA1D05"/>
    <w:rsid w:val="00BA1D07"/>
    <w:rsid w:val="00BA1D17"/>
    <w:rsid w:val="00BA1D2A"/>
    <w:rsid w:val="00BA1E28"/>
    <w:rsid w:val="00BA1F37"/>
    <w:rsid w:val="00BA1F49"/>
    <w:rsid w:val="00BA1FB4"/>
    <w:rsid w:val="00BA1FE7"/>
    <w:rsid w:val="00BA1FF1"/>
    <w:rsid w:val="00BA20E8"/>
    <w:rsid w:val="00BA221D"/>
    <w:rsid w:val="00BA2273"/>
    <w:rsid w:val="00BA22DA"/>
    <w:rsid w:val="00BA22F5"/>
    <w:rsid w:val="00BA2326"/>
    <w:rsid w:val="00BA2336"/>
    <w:rsid w:val="00BA249A"/>
    <w:rsid w:val="00BA24A4"/>
    <w:rsid w:val="00BA2535"/>
    <w:rsid w:val="00BA254E"/>
    <w:rsid w:val="00BA260C"/>
    <w:rsid w:val="00BA264F"/>
    <w:rsid w:val="00BA2729"/>
    <w:rsid w:val="00BA27EA"/>
    <w:rsid w:val="00BA2816"/>
    <w:rsid w:val="00BA2898"/>
    <w:rsid w:val="00BA299C"/>
    <w:rsid w:val="00BA2B93"/>
    <w:rsid w:val="00BA2C0B"/>
    <w:rsid w:val="00BA2C33"/>
    <w:rsid w:val="00BA2CD5"/>
    <w:rsid w:val="00BA2D6C"/>
    <w:rsid w:val="00BA2DD0"/>
    <w:rsid w:val="00BA2DD2"/>
    <w:rsid w:val="00BA2E1C"/>
    <w:rsid w:val="00BA2F38"/>
    <w:rsid w:val="00BA2F96"/>
    <w:rsid w:val="00BA300A"/>
    <w:rsid w:val="00BA3195"/>
    <w:rsid w:val="00BA31CD"/>
    <w:rsid w:val="00BA325A"/>
    <w:rsid w:val="00BA33FC"/>
    <w:rsid w:val="00BA3491"/>
    <w:rsid w:val="00BA353C"/>
    <w:rsid w:val="00BA354D"/>
    <w:rsid w:val="00BA362D"/>
    <w:rsid w:val="00BA374A"/>
    <w:rsid w:val="00BA3914"/>
    <w:rsid w:val="00BA39E6"/>
    <w:rsid w:val="00BA3A08"/>
    <w:rsid w:val="00BA3A2C"/>
    <w:rsid w:val="00BA3ADB"/>
    <w:rsid w:val="00BA3AEA"/>
    <w:rsid w:val="00BA3BAC"/>
    <w:rsid w:val="00BA3BBB"/>
    <w:rsid w:val="00BA3BF9"/>
    <w:rsid w:val="00BA3C4C"/>
    <w:rsid w:val="00BA3C6C"/>
    <w:rsid w:val="00BA3D5F"/>
    <w:rsid w:val="00BA3F58"/>
    <w:rsid w:val="00BA3F72"/>
    <w:rsid w:val="00BA415E"/>
    <w:rsid w:val="00BA4273"/>
    <w:rsid w:val="00BA42AF"/>
    <w:rsid w:val="00BA42B9"/>
    <w:rsid w:val="00BA43AD"/>
    <w:rsid w:val="00BA448A"/>
    <w:rsid w:val="00BA45A9"/>
    <w:rsid w:val="00BA45B6"/>
    <w:rsid w:val="00BA45BB"/>
    <w:rsid w:val="00BA46CE"/>
    <w:rsid w:val="00BA46EF"/>
    <w:rsid w:val="00BA48BA"/>
    <w:rsid w:val="00BA48C6"/>
    <w:rsid w:val="00BA496F"/>
    <w:rsid w:val="00BA49D7"/>
    <w:rsid w:val="00BA49E1"/>
    <w:rsid w:val="00BA4A6B"/>
    <w:rsid w:val="00BA4AF4"/>
    <w:rsid w:val="00BA4AFC"/>
    <w:rsid w:val="00BA4B55"/>
    <w:rsid w:val="00BA4B98"/>
    <w:rsid w:val="00BA4BB5"/>
    <w:rsid w:val="00BA4BF7"/>
    <w:rsid w:val="00BA4C0F"/>
    <w:rsid w:val="00BA4C38"/>
    <w:rsid w:val="00BA4CA4"/>
    <w:rsid w:val="00BA4CE9"/>
    <w:rsid w:val="00BA4D70"/>
    <w:rsid w:val="00BA4EB0"/>
    <w:rsid w:val="00BA4EF1"/>
    <w:rsid w:val="00BA4F6C"/>
    <w:rsid w:val="00BA504A"/>
    <w:rsid w:val="00BA508C"/>
    <w:rsid w:val="00BA5199"/>
    <w:rsid w:val="00BA51B4"/>
    <w:rsid w:val="00BA51CB"/>
    <w:rsid w:val="00BA51CE"/>
    <w:rsid w:val="00BA5247"/>
    <w:rsid w:val="00BA525E"/>
    <w:rsid w:val="00BA529F"/>
    <w:rsid w:val="00BA52A8"/>
    <w:rsid w:val="00BA52B2"/>
    <w:rsid w:val="00BA54E5"/>
    <w:rsid w:val="00BA55B7"/>
    <w:rsid w:val="00BA5606"/>
    <w:rsid w:val="00BA561E"/>
    <w:rsid w:val="00BA56C9"/>
    <w:rsid w:val="00BA56F2"/>
    <w:rsid w:val="00BA5866"/>
    <w:rsid w:val="00BA594E"/>
    <w:rsid w:val="00BA595C"/>
    <w:rsid w:val="00BA59D4"/>
    <w:rsid w:val="00BA5B64"/>
    <w:rsid w:val="00BA5BA2"/>
    <w:rsid w:val="00BA5BE4"/>
    <w:rsid w:val="00BA5C73"/>
    <w:rsid w:val="00BA5E98"/>
    <w:rsid w:val="00BA6041"/>
    <w:rsid w:val="00BA6121"/>
    <w:rsid w:val="00BA620D"/>
    <w:rsid w:val="00BA6238"/>
    <w:rsid w:val="00BA627A"/>
    <w:rsid w:val="00BA6313"/>
    <w:rsid w:val="00BA6449"/>
    <w:rsid w:val="00BA6474"/>
    <w:rsid w:val="00BA649F"/>
    <w:rsid w:val="00BA654B"/>
    <w:rsid w:val="00BA663C"/>
    <w:rsid w:val="00BA675A"/>
    <w:rsid w:val="00BA67C2"/>
    <w:rsid w:val="00BA68BE"/>
    <w:rsid w:val="00BA69B7"/>
    <w:rsid w:val="00BA69CE"/>
    <w:rsid w:val="00BA6B62"/>
    <w:rsid w:val="00BA6C1C"/>
    <w:rsid w:val="00BA6C87"/>
    <w:rsid w:val="00BA6C9F"/>
    <w:rsid w:val="00BA6D69"/>
    <w:rsid w:val="00BA6D91"/>
    <w:rsid w:val="00BA6E3C"/>
    <w:rsid w:val="00BA6E5F"/>
    <w:rsid w:val="00BA6F62"/>
    <w:rsid w:val="00BA704F"/>
    <w:rsid w:val="00BA7073"/>
    <w:rsid w:val="00BA70B5"/>
    <w:rsid w:val="00BA712E"/>
    <w:rsid w:val="00BA71C3"/>
    <w:rsid w:val="00BA7241"/>
    <w:rsid w:val="00BA7320"/>
    <w:rsid w:val="00BA73C4"/>
    <w:rsid w:val="00BA73E5"/>
    <w:rsid w:val="00BA7503"/>
    <w:rsid w:val="00BA7552"/>
    <w:rsid w:val="00BA7643"/>
    <w:rsid w:val="00BA7652"/>
    <w:rsid w:val="00BA7794"/>
    <w:rsid w:val="00BA785D"/>
    <w:rsid w:val="00BA790D"/>
    <w:rsid w:val="00BA7944"/>
    <w:rsid w:val="00BA79DE"/>
    <w:rsid w:val="00BA7A33"/>
    <w:rsid w:val="00BA7A4B"/>
    <w:rsid w:val="00BA7B07"/>
    <w:rsid w:val="00BA7B47"/>
    <w:rsid w:val="00BA7C12"/>
    <w:rsid w:val="00BA7C15"/>
    <w:rsid w:val="00BA7CCD"/>
    <w:rsid w:val="00BA7D54"/>
    <w:rsid w:val="00BA7E41"/>
    <w:rsid w:val="00BA7E56"/>
    <w:rsid w:val="00BA7E57"/>
    <w:rsid w:val="00BA7FE4"/>
    <w:rsid w:val="00BB006F"/>
    <w:rsid w:val="00BB00F7"/>
    <w:rsid w:val="00BB023C"/>
    <w:rsid w:val="00BB024B"/>
    <w:rsid w:val="00BB0282"/>
    <w:rsid w:val="00BB02E3"/>
    <w:rsid w:val="00BB035B"/>
    <w:rsid w:val="00BB052A"/>
    <w:rsid w:val="00BB0564"/>
    <w:rsid w:val="00BB05AA"/>
    <w:rsid w:val="00BB05BE"/>
    <w:rsid w:val="00BB068D"/>
    <w:rsid w:val="00BB06BB"/>
    <w:rsid w:val="00BB0748"/>
    <w:rsid w:val="00BB0758"/>
    <w:rsid w:val="00BB079D"/>
    <w:rsid w:val="00BB0802"/>
    <w:rsid w:val="00BB0849"/>
    <w:rsid w:val="00BB084A"/>
    <w:rsid w:val="00BB08D8"/>
    <w:rsid w:val="00BB0A16"/>
    <w:rsid w:val="00BB0A3F"/>
    <w:rsid w:val="00BB0A6F"/>
    <w:rsid w:val="00BB0C0D"/>
    <w:rsid w:val="00BB0C3A"/>
    <w:rsid w:val="00BB0C64"/>
    <w:rsid w:val="00BB0C71"/>
    <w:rsid w:val="00BB0CE7"/>
    <w:rsid w:val="00BB0D0D"/>
    <w:rsid w:val="00BB0E41"/>
    <w:rsid w:val="00BB0E81"/>
    <w:rsid w:val="00BB0E99"/>
    <w:rsid w:val="00BB0EC1"/>
    <w:rsid w:val="00BB0EF1"/>
    <w:rsid w:val="00BB1081"/>
    <w:rsid w:val="00BB11FD"/>
    <w:rsid w:val="00BB12C7"/>
    <w:rsid w:val="00BB13CF"/>
    <w:rsid w:val="00BB1402"/>
    <w:rsid w:val="00BB1462"/>
    <w:rsid w:val="00BB155A"/>
    <w:rsid w:val="00BB1583"/>
    <w:rsid w:val="00BB1635"/>
    <w:rsid w:val="00BB16F3"/>
    <w:rsid w:val="00BB1834"/>
    <w:rsid w:val="00BB185C"/>
    <w:rsid w:val="00BB1872"/>
    <w:rsid w:val="00BB1921"/>
    <w:rsid w:val="00BB1968"/>
    <w:rsid w:val="00BB1AC8"/>
    <w:rsid w:val="00BB1B50"/>
    <w:rsid w:val="00BB1B60"/>
    <w:rsid w:val="00BB1BB0"/>
    <w:rsid w:val="00BB1BEA"/>
    <w:rsid w:val="00BB1D22"/>
    <w:rsid w:val="00BB1D4E"/>
    <w:rsid w:val="00BB1DA5"/>
    <w:rsid w:val="00BB20E0"/>
    <w:rsid w:val="00BB2199"/>
    <w:rsid w:val="00BB2315"/>
    <w:rsid w:val="00BB231D"/>
    <w:rsid w:val="00BB23CA"/>
    <w:rsid w:val="00BB24DB"/>
    <w:rsid w:val="00BB256A"/>
    <w:rsid w:val="00BB2580"/>
    <w:rsid w:val="00BB25DA"/>
    <w:rsid w:val="00BB2600"/>
    <w:rsid w:val="00BB2613"/>
    <w:rsid w:val="00BB265A"/>
    <w:rsid w:val="00BB26B9"/>
    <w:rsid w:val="00BB2751"/>
    <w:rsid w:val="00BB27BF"/>
    <w:rsid w:val="00BB27C8"/>
    <w:rsid w:val="00BB2830"/>
    <w:rsid w:val="00BB2836"/>
    <w:rsid w:val="00BB2848"/>
    <w:rsid w:val="00BB29A9"/>
    <w:rsid w:val="00BB2AC9"/>
    <w:rsid w:val="00BB2B8C"/>
    <w:rsid w:val="00BB2D30"/>
    <w:rsid w:val="00BB2D63"/>
    <w:rsid w:val="00BB2E3F"/>
    <w:rsid w:val="00BB2EA1"/>
    <w:rsid w:val="00BB2ED0"/>
    <w:rsid w:val="00BB2F19"/>
    <w:rsid w:val="00BB2F28"/>
    <w:rsid w:val="00BB301B"/>
    <w:rsid w:val="00BB3225"/>
    <w:rsid w:val="00BB34BB"/>
    <w:rsid w:val="00BB34BC"/>
    <w:rsid w:val="00BB3572"/>
    <w:rsid w:val="00BB35F3"/>
    <w:rsid w:val="00BB37C7"/>
    <w:rsid w:val="00BB38F6"/>
    <w:rsid w:val="00BB3AF4"/>
    <w:rsid w:val="00BB3CD1"/>
    <w:rsid w:val="00BB3D89"/>
    <w:rsid w:val="00BB3E87"/>
    <w:rsid w:val="00BB3EAE"/>
    <w:rsid w:val="00BB3F6A"/>
    <w:rsid w:val="00BB40F9"/>
    <w:rsid w:val="00BB414D"/>
    <w:rsid w:val="00BB41FD"/>
    <w:rsid w:val="00BB426D"/>
    <w:rsid w:val="00BB4301"/>
    <w:rsid w:val="00BB4304"/>
    <w:rsid w:val="00BB4473"/>
    <w:rsid w:val="00BB449D"/>
    <w:rsid w:val="00BB44D8"/>
    <w:rsid w:val="00BB44E3"/>
    <w:rsid w:val="00BB4547"/>
    <w:rsid w:val="00BB45C3"/>
    <w:rsid w:val="00BB4677"/>
    <w:rsid w:val="00BB47AF"/>
    <w:rsid w:val="00BB47CF"/>
    <w:rsid w:val="00BB4880"/>
    <w:rsid w:val="00BB4A14"/>
    <w:rsid w:val="00BB4AE6"/>
    <w:rsid w:val="00BB4AF0"/>
    <w:rsid w:val="00BB4D34"/>
    <w:rsid w:val="00BB4E55"/>
    <w:rsid w:val="00BB509C"/>
    <w:rsid w:val="00BB51F2"/>
    <w:rsid w:val="00BB521E"/>
    <w:rsid w:val="00BB54A0"/>
    <w:rsid w:val="00BB54D2"/>
    <w:rsid w:val="00BB55F4"/>
    <w:rsid w:val="00BB55F5"/>
    <w:rsid w:val="00BB5854"/>
    <w:rsid w:val="00BB589D"/>
    <w:rsid w:val="00BB5987"/>
    <w:rsid w:val="00BB5A75"/>
    <w:rsid w:val="00BB5ABC"/>
    <w:rsid w:val="00BB5BB7"/>
    <w:rsid w:val="00BB5CFC"/>
    <w:rsid w:val="00BB5D43"/>
    <w:rsid w:val="00BB5E92"/>
    <w:rsid w:val="00BB5EAD"/>
    <w:rsid w:val="00BB5F30"/>
    <w:rsid w:val="00BB61DB"/>
    <w:rsid w:val="00BB6279"/>
    <w:rsid w:val="00BB6412"/>
    <w:rsid w:val="00BB6446"/>
    <w:rsid w:val="00BB649F"/>
    <w:rsid w:val="00BB679E"/>
    <w:rsid w:val="00BB6816"/>
    <w:rsid w:val="00BB68AF"/>
    <w:rsid w:val="00BB68FE"/>
    <w:rsid w:val="00BB6B0D"/>
    <w:rsid w:val="00BB6BEE"/>
    <w:rsid w:val="00BB6C6B"/>
    <w:rsid w:val="00BB6DF2"/>
    <w:rsid w:val="00BB6E73"/>
    <w:rsid w:val="00BB6E97"/>
    <w:rsid w:val="00BB6F65"/>
    <w:rsid w:val="00BB6F76"/>
    <w:rsid w:val="00BB6F77"/>
    <w:rsid w:val="00BB70EA"/>
    <w:rsid w:val="00BB72DC"/>
    <w:rsid w:val="00BB73C9"/>
    <w:rsid w:val="00BB7463"/>
    <w:rsid w:val="00BB749D"/>
    <w:rsid w:val="00BB754E"/>
    <w:rsid w:val="00BB75FC"/>
    <w:rsid w:val="00BB76C1"/>
    <w:rsid w:val="00BB7711"/>
    <w:rsid w:val="00BB79A2"/>
    <w:rsid w:val="00BB79D7"/>
    <w:rsid w:val="00BB7AFE"/>
    <w:rsid w:val="00BB7B95"/>
    <w:rsid w:val="00BB7BF8"/>
    <w:rsid w:val="00BB7D2E"/>
    <w:rsid w:val="00BB7D49"/>
    <w:rsid w:val="00BB7DA5"/>
    <w:rsid w:val="00BB7F0F"/>
    <w:rsid w:val="00BB7F85"/>
    <w:rsid w:val="00BC018F"/>
    <w:rsid w:val="00BC01A7"/>
    <w:rsid w:val="00BC01C2"/>
    <w:rsid w:val="00BC0201"/>
    <w:rsid w:val="00BC026E"/>
    <w:rsid w:val="00BC02F1"/>
    <w:rsid w:val="00BC0358"/>
    <w:rsid w:val="00BC04C8"/>
    <w:rsid w:val="00BC05EB"/>
    <w:rsid w:val="00BC075B"/>
    <w:rsid w:val="00BC07BC"/>
    <w:rsid w:val="00BC081F"/>
    <w:rsid w:val="00BC087D"/>
    <w:rsid w:val="00BC09B8"/>
    <w:rsid w:val="00BC0A3C"/>
    <w:rsid w:val="00BC0BA3"/>
    <w:rsid w:val="00BC0BD0"/>
    <w:rsid w:val="00BC0C60"/>
    <w:rsid w:val="00BC0F39"/>
    <w:rsid w:val="00BC0F72"/>
    <w:rsid w:val="00BC0F9B"/>
    <w:rsid w:val="00BC0FE4"/>
    <w:rsid w:val="00BC1038"/>
    <w:rsid w:val="00BC1068"/>
    <w:rsid w:val="00BC114A"/>
    <w:rsid w:val="00BC1165"/>
    <w:rsid w:val="00BC119E"/>
    <w:rsid w:val="00BC13A0"/>
    <w:rsid w:val="00BC13A9"/>
    <w:rsid w:val="00BC1405"/>
    <w:rsid w:val="00BC16EC"/>
    <w:rsid w:val="00BC18D9"/>
    <w:rsid w:val="00BC193C"/>
    <w:rsid w:val="00BC19A5"/>
    <w:rsid w:val="00BC1D9B"/>
    <w:rsid w:val="00BC1DFC"/>
    <w:rsid w:val="00BC1E72"/>
    <w:rsid w:val="00BC1ED2"/>
    <w:rsid w:val="00BC1FA5"/>
    <w:rsid w:val="00BC2027"/>
    <w:rsid w:val="00BC2050"/>
    <w:rsid w:val="00BC206A"/>
    <w:rsid w:val="00BC20CA"/>
    <w:rsid w:val="00BC2211"/>
    <w:rsid w:val="00BC2226"/>
    <w:rsid w:val="00BC2249"/>
    <w:rsid w:val="00BC22F9"/>
    <w:rsid w:val="00BC238C"/>
    <w:rsid w:val="00BC2462"/>
    <w:rsid w:val="00BC24D4"/>
    <w:rsid w:val="00BC25CF"/>
    <w:rsid w:val="00BC2634"/>
    <w:rsid w:val="00BC26CB"/>
    <w:rsid w:val="00BC274D"/>
    <w:rsid w:val="00BC2805"/>
    <w:rsid w:val="00BC281F"/>
    <w:rsid w:val="00BC28E6"/>
    <w:rsid w:val="00BC2A21"/>
    <w:rsid w:val="00BC2A7E"/>
    <w:rsid w:val="00BC2A8D"/>
    <w:rsid w:val="00BC2AB6"/>
    <w:rsid w:val="00BC2AC7"/>
    <w:rsid w:val="00BC2B45"/>
    <w:rsid w:val="00BC2C03"/>
    <w:rsid w:val="00BC2CE4"/>
    <w:rsid w:val="00BC2F3C"/>
    <w:rsid w:val="00BC2F52"/>
    <w:rsid w:val="00BC2F58"/>
    <w:rsid w:val="00BC3025"/>
    <w:rsid w:val="00BC318C"/>
    <w:rsid w:val="00BC3225"/>
    <w:rsid w:val="00BC3367"/>
    <w:rsid w:val="00BC356C"/>
    <w:rsid w:val="00BC3582"/>
    <w:rsid w:val="00BC3692"/>
    <w:rsid w:val="00BC36D3"/>
    <w:rsid w:val="00BC377E"/>
    <w:rsid w:val="00BC3823"/>
    <w:rsid w:val="00BC38E9"/>
    <w:rsid w:val="00BC3929"/>
    <w:rsid w:val="00BC39FF"/>
    <w:rsid w:val="00BC3BEE"/>
    <w:rsid w:val="00BC3D35"/>
    <w:rsid w:val="00BC3EC6"/>
    <w:rsid w:val="00BC3EDD"/>
    <w:rsid w:val="00BC3F91"/>
    <w:rsid w:val="00BC3FCB"/>
    <w:rsid w:val="00BC4102"/>
    <w:rsid w:val="00BC4145"/>
    <w:rsid w:val="00BC4158"/>
    <w:rsid w:val="00BC41A2"/>
    <w:rsid w:val="00BC437D"/>
    <w:rsid w:val="00BC43F7"/>
    <w:rsid w:val="00BC4538"/>
    <w:rsid w:val="00BC4567"/>
    <w:rsid w:val="00BC476B"/>
    <w:rsid w:val="00BC4834"/>
    <w:rsid w:val="00BC4986"/>
    <w:rsid w:val="00BC4A97"/>
    <w:rsid w:val="00BC4C43"/>
    <w:rsid w:val="00BC4C71"/>
    <w:rsid w:val="00BC4D05"/>
    <w:rsid w:val="00BC4D08"/>
    <w:rsid w:val="00BC4DE4"/>
    <w:rsid w:val="00BC4E35"/>
    <w:rsid w:val="00BC4F5C"/>
    <w:rsid w:val="00BC4F76"/>
    <w:rsid w:val="00BC501C"/>
    <w:rsid w:val="00BC5042"/>
    <w:rsid w:val="00BC50BC"/>
    <w:rsid w:val="00BC516D"/>
    <w:rsid w:val="00BC51F1"/>
    <w:rsid w:val="00BC5260"/>
    <w:rsid w:val="00BC52E2"/>
    <w:rsid w:val="00BC5436"/>
    <w:rsid w:val="00BC5480"/>
    <w:rsid w:val="00BC5492"/>
    <w:rsid w:val="00BC55D1"/>
    <w:rsid w:val="00BC55DD"/>
    <w:rsid w:val="00BC55E1"/>
    <w:rsid w:val="00BC5801"/>
    <w:rsid w:val="00BC5B36"/>
    <w:rsid w:val="00BC5BCD"/>
    <w:rsid w:val="00BC5BE7"/>
    <w:rsid w:val="00BC5C42"/>
    <w:rsid w:val="00BC5C81"/>
    <w:rsid w:val="00BC5CF1"/>
    <w:rsid w:val="00BC5DEC"/>
    <w:rsid w:val="00BC5DEF"/>
    <w:rsid w:val="00BC5F45"/>
    <w:rsid w:val="00BC6018"/>
    <w:rsid w:val="00BC613C"/>
    <w:rsid w:val="00BC6275"/>
    <w:rsid w:val="00BC63AA"/>
    <w:rsid w:val="00BC63DC"/>
    <w:rsid w:val="00BC6566"/>
    <w:rsid w:val="00BC6648"/>
    <w:rsid w:val="00BC667F"/>
    <w:rsid w:val="00BC6707"/>
    <w:rsid w:val="00BC686B"/>
    <w:rsid w:val="00BC6880"/>
    <w:rsid w:val="00BC69A6"/>
    <w:rsid w:val="00BC6B44"/>
    <w:rsid w:val="00BC6B4A"/>
    <w:rsid w:val="00BC6C0A"/>
    <w:rsid w:val="00BC6C3D"/>
    <w:rsid w:val="00BC6CF0"/>
    <w:rsid w:val="00BC6ECB"/>
    <w:rsid w:val="00BC700D"/>
    <w:rsid w:val="00BC7077"/>
    <w:rsid w:val="00BC7195"/>
    <w:rsid w:val="00BC72B7"/>
    <w:rsid w:val="00BC7335"/>
    <w:rsid w:val="00BC7388"/>
    <w:rsid w:val="00BC74A0"/>
    <w:rsid w:val="00BC74D3"/>
    <w:rsid w:val="00BC7553"/>
    <w:rsid w:val="00BC7650"/>
    <w:rsid w:val="00BC7734"/>
    <w:rsid w:val="00BC77CD"/>
    <w:rsid w:val="00BC7899"/>
    <w:rsid w:val="00BC78DC"/>
    <w:rsid w:val="00BC7A3A"/>
    <w:rsid w:val="00BC7B2B"/>
    <w:rsid w:val="00BC7BE6"/>
    <w:rsid w:val="00BC7DB5"/>
    <w:rsid w:val="00BC7E56"/>
    <w:rsid w:val="00BC7EA7"/>
    <w:rsid w:val="00BC7EFD"/>
    <w:rsid w:val="00BD0008"/>
    <w:rsid w:val="00BD00D5"/>
    <w:rsid w:val="00BD0129"/>
    <w:rsid w:val="00BD0194"/>
    <w:rsid w:val="00BD019F"/>
    <w:rsid w:val="00BD0337"/>
    <w:rsid w:val="00BD0457"/>
    <w:rsid w:val="00BD05BD"/>
    <w:rsid w:val="00BD05D1"/>
    <w:rsid w:val="00BD0672"/>
    <w:rsid w:val="00BD0675"/>
    <w:rsid w:val="00BD078F"/>
    <w:rsid w:val="00BD07B5"/>
    <w:rsid w:val="00BD084E"/>
    <w:rsid w:val="00BD08BC"/>
    <w:rsid w:val="00BD0907"/>
    <w:rsid w:val="00BD0912"/>
    <w:rsid w:val="00BD0C0A"/>
    <w:rsid w:val="00BD0C79"/>
    <w:rsid w:val="00BD0E32"/>
    <w:rsid w:val="00BD0ED0"/>
    <w:rsid w:val="00BD0F0C"/>
    <w:rsid w:val="00BD0F31"/>
    <w:rsid w:val="00BD0FD8"/>
    <w:rsid w:val="00BD1246"/>
    <w:rsid w:val="00BD12A9"/>
    <w:rsid w:val="00BD12C1"/>
    <w:rsid w:val="00BD1457"/>
    <w:rsid w:val="00BD14BB"/>
    <w:rsid w:val="00BD15F8"/>
    <w:rsid w:val="00BD16AB"/>
    <w:rsid w:val="00BD1772"/>
    <w:rsid w:val="00BD1785"/>
    <w:rsid w:val="00BD178E"/>
    <w:rsid w:val="00BD17C6"/>
    <w:rsid w:val="00BD1881"/>
    <w:rsid w:val="00BD18A6"/>
    <w:rsid w:val="00BD18D7"/>
    <w:rsid w:val="00BD1913"/>
    <w:rsid w:val="00BD19A8"/>
    <w:rsid w:val="00BD19DB"/>
    <w:rsid w:val="00BD1A4F"/>
    <w:rsid w:val="00BD1AB0"/>
    <w:rsid w:val="00BD1AE1"/>
    <w:rsid w:val="00BD1BB8"/>
    <w:rsid w:val="00BD1C8C"/>
    <w:rsid w:val="00BD1C99"/>
    <w:rsid w:val="00BD1CE1"/>
    <w:rsid w:val="00BD1D88"/>
    <w:rsid w:val="00BD2068"/>
    <w:rsid w:val="00BD20BB"/>
    <w:rsid w:val="00BD20BD"/>
    <w:rsid w:val="00BD20E6"/>
    <w:rsid w:val="00BD21F8"/>
    <w:rsid w:val="00BD2273"/>
    <w:rsid w:val="00BD233F"/>
    <w:rsid w:val="00BD240F"/>
    <w:rsid w:val="00BD246F"/>
    <w:rsid w:val="00BD2471"/>
    <w:rsid w:val="00BD24BD"/>
    <w:rsid w:val="00BD24D8"/>
    <w:rsid w:val="00BD2559"/>
    <w:rsid w:val="00BD2580"/>
    <w:rsid w:val="00BD25B6"/>
    <w:rsid w:val="00BD266D"/>
    <w:rsid w:val="00BD274C"/>
    <w:rsid w:val="00BD27C8"/>
    <w:rsid w:val="00BD280F"/>
    <w:rsid w:val="00BD289E"/>
    <w:rsid w:val="00BD2913"/>
    <w:rsid w:val="00BD292E"/>
    <w:rsid w:val="00BD29A0"/>
    <w:rsid w:val="00BD29DC"/>
    <w:rsid w:val="00BD2A0B"/>
    <w:rsid w:val="00BD2A51"/>
    <w:rsid w:val="00BD2C39"/>
    <w:rsid w:val="00BD2DCD"/>
    <w:rsid w:val="00BD2E38"/>
    <w:rsid w:val="00BD2E40"/>
    <w:rsid w:val="00BD2E99"/>
    <w:rsid w:val="00BD307B"/>
    <w:rsid w:val="00BD30DC"/>
    <w:rsid w:val="00BD3101"/>
    <w:rsid w:val="00BD3269"/>
    <w:rsid w:val="00BD33CD"/>
    <w:rsid w:val="00BD340C"/>
    <w:rsid w:val="00BD3424"/>
    <w:rsid w:val="00BD34FC"/>
    <w:rsid w:val="00BD3570"/>
    <w:rsid w:val="00BD35B1"/>
    <w:rsid w:val="00BD35EF"/>
    <w:rsid w:val="00BD36BC"/>
    <w:rsid w:val="00BD3718"/>
    <w:rsid w:val="00BD37CE"/>
    <w:rsid w:val="00BD3852"/>
    <w:rsid w:val="00BD399F"/>
    <w:rsid w:val="00BD39A2"/>
    <w:rsid w:val="00BD39C7"/>
    <w:rsid w:val="00BD3A14"/>
    <w:rsid w:val="00BD3A1E"/>
    <w:rsid w:val="00BD3A44"/>
    <w:rsid w:val="00BD3A61"/>
    <w:rsid w:val="00BD3AEF"/>
    <w:rsid w:val="00BD3B28"/>
    <w:rsid w:val="00BD3B4C"/>
    <w:rsid w:val="00BD3B54"/>
    <w:rsid w:val="00BD3C9B"/>
    <w:rsid w:val="00BD3CB0"/>
    <w:rsid w:val="00BD3E3E"/>
    <w:rsid w:val="00BD3F29"/>
    <w:rsid w:val="00BD3FAB"/>
    <w:rsid w:val="00BD3FED"/>
    <w:rsid w:val="00BD4173"/>
    <w:rsid w:val="00BD41E0"/>
    <w:rsid w:val="00BD41F0"/>
    <w:rsid w:val="00BD4439"/>
    <w:rsid w:val="00BD4597"/>
    <w:rsid w:val="00BD4603"/>
    <w:rsid w:val="00BD4683"/>
    <w:rsid w:val="00BD4771"/>
    <w:rsid w:val="00BD4782"/>
    <w:rsid w:val="00BD47E8"/>
    <w:rsid w:val="00BD4914"/>
    <w:rsid w:val="00BD49FA"/>
    <w:rsid w:val="00BD4A16"/>
    <w:rsid w:val="00BD4A3F"/>
    <w:rsid w:val="00BD4BC8"/>
    <w:rsid w:val="00BD4C18"/>
    <w:rsid w:val="00BD4C6A"/>
    <w:rsid w:val="00BD4E7C"/>
    <w:rsid w:val="00BD4FAC"/>
    <w:rsid w:val="00BD5071"/>
    <w:rsid w:val="00BD507E"/>
    <w:rsid w:val="00BD50D4"/>
    <w:rsid w:val="00BD50E9"/>
    <w:rsid w:val="00BD51A0"/>
    <w:rsid w:val="00BD51E8"/>
    <w:rsid w:val="00BD5249"/>
    <w:rsid w:val="00BD529B"/>
    <w:rsid w:val="00BD53C9"/>
    <w:rsid w:val="00BD562A"/>
    <w:rsid w:val="00BD56EC"/>
    <w:rsid w:val="00BD57E8"/>
    <w:rsid w:val="00BD599C"/>
    <w:rsid w:val="00BD5B97"/>
    <w:rsid w:val="00BD5BA8"/>
    <w:rsid w:val="00BD5C4C"/>
    <w:rsid w:val="00BD5DFA"/>
    <w:rsid w:val="00BD5E22"/>
    <w:rsid w:val="00BD5E67"/>
    <w:rsid w:val="00BD5EF3"/>
    <w:rsid w:val="00BD5F5C"/>
    <w:rsid w:val="00BD6030"/>
    <w:rsid w:val="00BD6031"/>
    <w:rsid w:val="00BD60DB"/>
    <w:rsid w:val="00BD6199"/>
    <w:rsid w:val="00BD61CB"/>
    <w:rsid w:val="00BD6272"/>
    <w:rsid w:val="00BD6277"/>
    <w:rsid w:val="00BD62D5"/>
    <w:rsid w:val="00BD6525"/>
    <w:rsid w:val="00BD6536"/>
    <w:rsid w:val="00BD65E5"/>
    <w:rsid w:val="00BD669D"/>
    <w:rsid w:val="00BD66D1"/>
    <w:rsid w:val="00BD6798"/>
    <w:rsid w:val="00BD67E0"/>
    <w:rsid w:val="00BD67F8"/>
    <w:rsid w:val="00BD6941"/>
    <w:rsid w:val="00BD699B"/>
    <w:rsid w:val="00BD6C72"/>
    <w:rsid w:val="00BD703D"/>
    <w:rsid w:val="00BD7047"/>
    <w:rsid w:val="00BD7094"/>
    <w:rsid w:val="00BD70A8"/>
    <w:rsid w:val="00BD71A9"/>
    <w:rsid w:val="00BD72AC"/>
    <w:rsid w:val="00BD7355"/>
    <w:rsid w:val="00BD7473"/>
    <w:rsid w:val="00BD74F4"/>
    <w:rsid w:val="00BD7560"/>
    <w:rsid w:val="00BD76D1"/>
    <w:rsid w:val="00BD76EA"/>
    <w:rsid w:val="00BD76EB"/>
    <w:rsid w:val="00BD7713"/>
    <w:rsid w:val="00BD779F"/>
    <w:rsid w:val="00BD77DD"/>
    <w:rsid w:val="00BD77FE"/>
    <w:rsid w:val="00BD783C"/>
    <w:rsid w:val="00BD7861"/>
    <w:rsid w:val="00BD7868"/>
    <w:rsid w:val="00BD7897"/>
    <w:rsid w:val="00BD78B4"/>
    <w:rsid w:val="00BD78CF"/>
    <w:rsid w:val="00BD7A1E"/>
    <w:rsid w:val="00BD7A76"/>
    <w:rsid w:val="00BD7AE8"/>
    <w:rsid w:val="00BD7B6C"/>
    <w:rsid w:val="00BD7BF9"/>
    <w:rsid w:val="00BD7DAA"/>
    <w:rsid w:val="00BD7DCE"/>
    <w:rsid w:val="00BD7F9B"/>
    <w:rsid w:val="00BD7FCC"/>
    <w:rsid w:val="00BD7FE8"/>
    <w:rsid w:val="00BE0014"/>
    <w:rsid w:val="00BE00A4"/>
    <w:rsid w:val="00BE00C2"/>
    <w:rsid w:val="00BE032B"/>
    <w:rsid w:val="00BE0355"/>
    <w:rsid w:val="00BE035B"/>
    <w:rsid w:val="00BE049F"/>
    <w:rsid w:val="00BE04C4"/>
    <w:rsid w:val="00BE0544"/>
    <w:rsid w:val="00BE0546"/>
    <w:rsid w:val="00BE05C9"/>
    <w:rsid w:val="00BE067B"/>
    <w:rsid w:val="00BE0710"/>
    <w:rsid w:val="00BE0739"/>
    <w:rsid w:val="00BE0742"/>
    <w:rsid w:val="00BE0781"/>
    <w:rsid w:val="00BE08D3"/>
    <w:rsid w:val="00BE08ED"/>
    <w:rsid w:val="00BE092B"/>
    <w:rsid w:val="00BE09E9"/>
    <w:rsid w:val="00BE0A1B"/>
    <w:rsid w:val="00BE0B7A"/>
    <w:rsid w:val="00BE0BC6"/>
    <w:rsid w:val="00BE0C4A"/>
    <w:rsid w:val="00BE0C57"/>
    <w:rsid w:val="00BE0EC8"/>
    <w:rsid w:val="00BE1002"/>
    <w:rsid w:val="00BE101C"/>
    <w:rsid w:val="00BE1086"/>
    <w:rsid w:val="00BE10B8"/>
    <w:rsid w:val="00BE120A"/>
    <w:rsid w:val="00BE120F"/>
    <w:rsid w:val="00BE12F3"/>
    <w:rsid w:val="00BE1333"/>
    <w:rsid w:val="00BE13C8"/>
    <w:rsid w:val="00BE14F8"/>
    <w:rsid w:val="00BE1574"/>
    <w:rsid w:val="00BE1653"/>
    <w:rsid w:val="00BE16AF"/>
    <w:rsid w:val="00BE16F3"/>
    <w:rsid w:val="00BE1804"/>
    <w:rsid w:val="00BE18D9"/>
    <w:rsid w:val="00BE1999"/>
    <w:rsid w:val="00BE19BE"/>
    <w:rsid w:val="00BE1A43"/>
    <w:rsid w:val="00BE1A5D"/>
    <w:rsid w:val="00BE1B9B"/>
    <w:rsid w:val="00BE1CC2"/>
    <w:rsid w:val="00BE1D5E"/>
    <w:rsid w:val="00BE1DD1"/>
    <w:rsid w:val="00BE1E9A"/>
    <w:rsid w:val="00BE1FE5"/>
    <w:rsid w:val="00BE1FF6"/>
    <w:rsid w:val="00BE202D"/>
    <w:rsid w:val="00BE20A6"/>
    <w:rsid w:val="00BE20FD"/>
    <w:rsid w:val="00BE2116"/>
    <w:rsid w:val="00BE215F"/>
    <w:rsid w:val="00BE2243"/>
    <w:rsid w:val="00BE2313"/>
    <w:rsid w:val="00BE2333"/>
    <w:rsid w:val="00BE23FF"/>
    <w:rsid w:val="00BE2420"/>
    <w:rsid w:val="00BE2563"/>
    <w:rsid w:val="00BE258C"/>
    <w:rsid w:val="00BE25FE"/>
    <w:rsid w:val="00BE274B"/>
    <w:rsid w:val="00BE279F"/>
    <w:rsid w:val="00BE2940"/>
    <w:rsid w:val="00BE294B"/>
    <w:rsid w:val="00BE2B03"/>
    <w:rsid w:val="00BE2B23"/>
    <w:rsid w:val="00BE2C1F"/>
    <w:rsid w:val="00BE2C31"/>
    <w:rsid w:val="00BE2C48"/>
    <w:rsid w:val="00BE2D4E"/>
    <w:rsid w:val="00BE2DB8"/>
    <w:rsid w:val="00BE2DCB"/>
    <w:rsid w:val="00BE2DD2"/>
    <w:rsid w:val="00BE2E26"/>
    <w:rsid w:val="00BE2F82"/>
    <w:rsid w:val="00BE304A"/>
    <w:rsid w:val="00BE30DC"/>
    <w:rsid w:val="00BE30FE"/>
    <w:rsid w:val="00BE31B0"/>
    <w:rsid w:val="00BE31B7"/>
    <w:rsid w:val="00BE3268"/>
    <w:rsid w:val="00BE3285"/>
    <w:rsid w:val="00BE32A6"/>
    <w:rsid w:val="00BE32C3"/>
    <w:rsid w:val="00BE33C4"/>
    <w:rsid w:val="00BE33D5"/>
    <w:rsid w:val="00BE361F"/>
    <w:rsid w:val="00BE36BB"/>
    <w:rsid w:val="00BE36FF"/>
    <w:rsid w:val="00BE3777"/>
    <w:rsid w:val="00BE37C0"/>
    <w:rsid w:val="00BE3851"/>
    <w:rsid w:val="00BE3898"/>
    <w:rsid w:val="00BE38D9"/>
    <w:rsid w:val="00BE38ED"/>
    <w:rsid w:val="00BE3951"/>
    <w:rsid w:val="00BE3975"/>
    <w:rsid w:val="00BE39EC"/>
    <w:rsid w:val="00BE3A9E"/>
    <w:rsid w:val="00BE3B95"/>
    <w:rsid w:val="00BE3BD7"/>
    <w:rsid w:val="00BE3BF9"/>
    <w:rsid w:val="00BE3C5B"/>
    <w:rsid w:val="00BE3DCE"/>
    <w:rsid w:val="00BE3EA8"/>
    <w:rsid w:val="00BE3EC1"/>
    <w:rsid w:val="00BE4012"/>
    <w:rsid w:val="00BE409C"/>
    <w:rsid w:val="00BE40B7"/>
    <w:rsid w:val="00BE41B6"/>
    <w:rsid w:val="00BE4237"/>
    <w:rsid w:val="00BE43BB"/>
    <w:rsid w:val="00BE44AA"/>
    <w:rsid w:val="00BE461B"/>
    <w:rsid w:val="00BE465F"/>
    <w:rsid w:val="00BE4889"/>
    <w:rsid w:val="00BE495B"/>
    <w:rsid w:val="00BE4A85"/>
    <w:rsid w:val="00BE4AE4"/>
    <w:rsid w:val="00BE4B77"/>
    <w:rsid w:val="00BE4BB1"/>
    <w:rsid w:val="00BE4BC7"/>
    <w:rsid w:val="00BE4C00"/>
    <w:rsid w:val="00BE4CC0"/>
    <w:rsid w:val="00BE4CF7"/>
    <w:rsid w:val="00BE4E1F"/>
    <w:rsid w:val="00BE4F63"/>
    <w:rsid w:val="00BE51B2"/>
    <w:rsid w:val="00BE52DD"/>
    <w:rsid w:val="00BE53F6"/>
    <w:rsid w:val="00BE5409"/>
    <w:rsid w:val="00BE5482"/>
    <w:rsid w:val="00BE54AE"/>
    <w:rsid w:val="00BE5671"/>
    <w:rsid w:val="00BE5688"/>
    <w:rsid w:val="00BE579E"/>
    <w:rsid w:val="00BE57C8"/>
    <w:rsid w:val="00BE57FF"/>
    <w:rsid w:val="00BE581E"/>
    <w:rsid w:val="00BE58E3"/>
    <w:rsid w:val="00BE5904"/>
    <w:rsid w:val="00BE5975"/>
    <w:rsid w:val="00BE5D47"/>
    <w:rsid w:val="00BE5D7D"/>
    <w:rsid w:val="00BE6241"/>
    <w:rsid w:val="00BE6384"/>
    <w:rsid w:val="00BE643A"/>
    <w:rsid w:val="00BE64F7"/>
    <w:rsid w:val="00BE6537"/>
    <w:rsid w:val="00BE662D"/>
    <w:rsid w:val="00BE6722"/>
    <w:rsid w:val="00BE676B"/>
    <w:rsid w:val="00BE6909"/>
    <w:rsid w:val="00BE6982"/>
    <w:rsid w:val="00BE69D6"/>
    <w:rsid w:val="00BE6AA4"/>
    <w:rsid w:val="00BE6BAD"/>
    <w:rsid w:val="00BE6C09"/>
    <w:rsid w:val="00BE6C4E"/>
    <w:rsid w:val="00BE6DC8"/>
    <w:rsid w:val="00BE6EEA"/>
    <w:rsid w:val="00BE6F89"/>
    <w:rsid w:val="00BE7030"/>
    <w:rsid w:val="00BE7095"/>
    <w:rsid w:val="00BE713E"/>
    <w:rsid w:val="00BE719F"/>
    <w:rsid w:val="00BE71DA"/>
    <w:rsid w:val="00BE7249"/>
    <w:rsid w:val="00BE728D"/>
    <w:rsid w:val="00BE73B0"/>
    <w:rsid w:val="00BE73FF"/>
    <w:rsid w:val="00BE74DB"/>
    <w:rsid w:val="00BE74EC"/>
    <w:rsid w:val="00BE752D"/>
    <w:rsid w:val="00BE75E2"/>
    <w:rsid w:val="00BE75E3"/>
    <w:rsid w:val="00BE766F"/>
    <w:rsid w:val="00BE76B1"/>
    <w:rsid w:val="00BE77E8"/>
    <w:rsid w:val="00BE781D"/>
    <w:rsid w:val="00BE78F6"/>
    <w:rsid w:val="00BE795F"/>
    <w:rsid w:val="00BE799D"/>
    <w:rsid w:val="00BE79EE"/>
    <w:rsid w:val="00BE7B76"/>
    <w:rsid w:val="00BE7C93"/>
    <w:rsid w:val="00BE7C9E"/>
    <w:rsid w:val="00BE7D8F"/>
    <w:rsid w:val="00BE7E17"/>
    <w:rsid w:val="00BE7EAE"/>
    <w:rsid w:val="00BE7EDC"/>
    <w:rsid w:val="00BF001B"/>
    <w:rsid w:val="00BF015F"/>
    <w:rsid w:val="00BF0177"/>
    <w:rsid w:val="00BF020E"/>
    <w:rsid w:val="00BF02A9"/>
    <w:rsid w:val="00BF03B6"/>
    <w:rsid w:val="00BF054F"/>
    <w:rsid w:val="00BF0631"/>
    <w:rsid w:val="00BF06B1"/>
    <w:rsid w:val="00BF070F"/>
    <w:rsid w:val="00BF0836"/>
    <w:rsid w:val="00BF08D1"/>
    <w:rsid w:val="00BF0918"/>
    <w:rsid w:val="00BF0946"/>
    <w:rsid w:val="00BF09B9"/>
    <w:rsid w:val="00BF0A6B"/>
    <w:rsid w:val="00BF0A97"/>
    <w:rsid w:val="00BF0B7D"/>
    <w:rsid w:val="00BF0BC4"/>
    <w:rsid w:val="00BF0D49"/>
    <w:rsid w:val="00BF0D4A"/>
    <w:rsid w:val="00BF0DE5"/>
    <w:rsid w:val="00BF0ECB"/>
    <w:rsid w:val="00BF0F26"/>
    <w:rsid w:val="00BF0F8F"/>
    <w:rsid w:val="00BF1005"/>
    <w:rsid w:val="00BF1116"/>
    <w:rsid w:val="00BF114B"/>
    <w:rsid w:val="00BF11A3"/>
    <w:rsid w:val="00BF1323"/>
    <w:rsid w:val="00BF139D"/>
    <w:rsid w:val="00BF1531"/>
    <w:rsid w:val="00BF15A0"/>
    <w:rsid w:val="00BF170E"/>
    <w:rsid w:val="00BF171A"/>
    <w:rsid w:val="00BF172D"/>
    <w:rsid w:val="00BF17D1"/>
    <w:rsid w:val="00BF1804"/>
    <w:rsid w:val="00BF18BA"/>
    <w:rsid w:val="00BF18BC"/>
    <w:rsid w:val="00BF197E"/>
    <w:rsid w:val="00BF1B1E"/>
    <w:rsid w:val="00BF1B6C"/>
    <w:rsid w:val="00BF1B78"/>
    <w:rsid w:val="00BF1BBA"/>
    <w:rsid w:val="00BF1D39"/>
    <w:rsid w:val="00BF1DBB"/>
    <w:rsid w:val="00BF1EA9"/>
    <w:rsid w:val="00BF1F8D"/>
    <w:rsid w:val="00BF204B"/>
    <w:rsid w:val="00BF211A"/>
    <w:rsid w:val="00BF227B"/>
    <w:rsid w:val="00BF22CF"/>
    <w:rsid w:val="00BF24C3"/>
    <w:rsid w:val="00BF256C"/>
    <w:rsid w:val="00BF25BF"/>
    <w:rsid w:val="00BF26FE"/>
    <w:rsid w:val="00BF2900"/>
    <w:rsid w:val="00BF2951"/>
    <w:rsid w:val="00BF29AC"/>
    <w:rsid w:val="00BF29D7"/>
    <w:rsid w:val="00BF2A0D"/>
    <w:rsid w:val="00BF2B5C"/>
    <w:rsid w:val="00BF2CC5"/>
    <w:rsid w:val="00BF2D67"/>
    <w:rsid w:val="00BF2E74"/>
    <w:rsid w:val="00BF2F8C"/>
    <w:rsid w:val="00BF3050"/>
    <w:rsid w:val="00BF308F"/>
    <w:rsid w:val="00BF30EF"/>
    <w:rsid w:val="00BF314E"/>
    <w:rsid w:val="00BF317E"/>
    <w:rsid w:val="00BF32D9"/>
    <w:rsid w:val="00BF342E"/>
    <w:rsid w:val="00BF35C9"/>
    <w:rsid w:val="00BF35E3"/>
    <w:rsid w:val="00BF3714"/>
    <w:rsid w:val="00BF3812"/>
    <w:rsid w:val="00BF3891"/>
    <w:rsid w:val="00BF394E"/>
    <w:rsid w:val="00BF39B8"/>
    <w:rsid w:val="00BF3AC7"/>
    <w:rsid w:val="00BF3AF4"/>
    <w:rsid w:val="00BF3B81"/>
    <w:rsid w:val="00BF3CE8"/>
    <w:rsid w:val="00BF3D98"/>
    <w:rsid w:val="00BF3E01"/>
    <w:rsid w:val="00BF3E53"/>
    <w:rsid w:val="00BF400C"/>
    <w:rsid w:val="00BF42AA"/>
    <w:rsid w:val="00BF440A"/>
    <w:rsid w:val="00BF4529"/>
    <w:rsid w:val="00BF456E"/>
    <w:rsid w:val="00BF45EE"/>
    <w:rsid w:val="00BF46A8"/>
    <w:rsid w:val="00BF4780"/>
    <w:rsid w:val="00BF47BB"/>
    <w:rsid w:val="00BF47FD"/>
    <w:rsid w:val="00BF4871"/>
    <w:rsid w:val="00BF4872"/>
    <w:rsid w:val="00BF48A8"/>
    <w:rsid w:val="00BF49A2"/>
    <w:rsid w:val="00BF4BC1"/>
    <w:rsid w:val="00BF4C4E"/>
    <w:rsid w:val="00BF4CD7"/>
    <w:rsid w:val="00BF4D71"/>
    <w:rsid w:val="00BF4D9D"/>
    <w:rsid w:val="00BF4E5F"/>
    <w:rsid w:val="00BF4F8D"/>
    <w:rsid w:val="00BF505D"/>
    <w:rsid w:val="00BF50CB"/>
    <w:rsid w:val="00BF50F3"/>
    <w:rsid w:val="00BF5166"/>
    <w:rsid w:val="00BF517F"/>
    <w:rsid w:val="00BF519B"/>
    <w:rsid w:val="00BF52C8"/>
    <w:rsid w:val="00BF52CF"/>
    <w:rsid w:val="00BF533B"/>
    <w:rsid w:val="00BF53AE"/>
    <w:rsid w:val="00BF53D2"/>
    <w:rsid w:val="00BF5424"/>
    <w:rsid w:val="00BF5555"/>
    <w:rsid w:val="00BF55AA"/>
    <w:rsid w:val="00BF568C"/>
    <w:rsid w:val="00BF5788"/>
    <w:rsid w:val="00BF57E3"/>
    <w:rsid w:val="00BF5A18"/>
    <w:rsid w:val="00BF5B8D"/>
    <w:rsid w:val="00BF5C2E"/>
    <w:rsid w:val="00BF5C64"/>
    <w:rsid w:val="00BF5D04"/>
    <w:rsid w:val="00BF5D0D"/>
    <w:rsid w:val="00BF5E31"/>
    <w:rsid w:val="00BF5E82"/>
    <w:rsid w:val="00BF5E84"/>
    <w:rsid w:val="00BF5FF4"/>
    <w:rsid w:val="00BF62A9"/>
    <w:rsid w:val="00BF63C8"/>
    <w:rsid w:val="00BF63C9"/>
    <w:rsid w:val="00BF65A7"/>
    <w:rsid w:val="00BF6641"/>
    <w:rsid w:val="00BF67AB"/>
    <w:rsid w:val="00BF67C7"/>
    <w:rsid w:val="00BF67F3"/>
    <w:rsid w:val="00BF6858"/>
    <w:rsid w:val="00BF68B6"/>
    <w:rsid w:val="00BF68CF"/>
    <w:rsid w:val="00BF6935"/>
    <w:rsid w:val="00BF6953"/>
    <w:rsid w:val="00BF6A59"/>
    <w:rsid w:val="00BF6AEA"/>
    <w:rsid w:val="00BF6CF6"/>
    <w:rsid w:val="00BF6D3F"/>
    <w:rsid w:val="00BF6D5F"/>
    <w:rsid w:val="00BF6DBD"/>
    <w:rsid w:val="00BF6DD9"/>
    <w:rsid w:val="00BF6E5F"/>
    <w:rsid w:val="00BF7015"/>
    <w:rsid w:val="00BF71A1"/>
    <w:rsid w:val="00BF722E"/>
    <w:rsid w:val="00BF724A"/>
    <w:rsid w:val="00BF7375"/>
    <w:rsid w:val="00BF7530"/>
    <w:rsid w:val="00BF75B4"/>
    <w:rsid w:val="00BF7613"/>
    <w:rsid w:val="00BF7650"/>
    <w:rsid w:val="00BF765F"/>
    <w:rsid w:val="00BF76D9"/>
    <w:rsid w:val="00BF7731"/>
    <w:rsid w:val="00BF7749"/>
    <w:rsid w:val="00BF7791"/>
    <w:rsid w:val="00BF77E5"/>
    <w:rsid w:val="00BF791D"/>
    <w:rsid w:val="00BF7932"/>
    <w:rsid w:val="00BF79F5"/>
    <w:rsid w:val="00BF7A48"/>
    <w:rsid w:val="00BF7A5F"/>
    <w:rsid w:val="00BF7A80"/>
    <w:rsid w:val="00BF7A83"/>
    <w:rsid w:val="00BF7B2F"/>
    <w:rsid w:val="00BF7C2B"/>
    <w:rsid w:val="00BF7D34"/>
    <w:rsid w:val="00BF7ECB"/>
    <w:rsid w:val="00BF7F08"/>
    <w:rsid w:val="00BF7FB8"/>
    <w:rsid w:val="00BF7FE7"/>
    <w:rsid w:val="00C00006"/>
    <w:rsid w:val="00C0018B"/>
    <w:rsid w:val="00C002EC"/>
    <w:rsid w:val="00C00350"/>
    <w:rsid w:val="00C0049D"/>
    <w:rsid w:val="00C00503"/>
    <w:rsid w:val="00C0053A"/>
    <w:rsid w:val="00C006CE"/>
    <w:rsid w:val="00C007C2"/>
    <w:rsid w:val="00C008B6"/>
    <w:rsid w:val="00C008C8"/>
    <w:rsid w:val="00C00B43"/>
    <w:rsid w:val="00C00C18"/>
    <w:rsid w:val="00C00C66"/>
    <w:rsid w:val="00C00D08"/>
    <w:rsid w:val="00C00D8C"/>
    <w:rsid w:val="00C00DDA"/>
    <w:rsid w:val="00C00DF0"/>
    <w:rsid w:val="00C00E00"/>
    <w:rsid w:val="00C00E17"/>
    <w:rsid w:val="00C00E8E"/>
    <w:rsid w:val="00C00EE3"/>
    <w:rsid w:val="00C00F00"/>
    <w:rsid w:val="00C00F4D"/>
    <w:rsid w:val="00C00FB6"/>
    <w:rsid w:val="00C01073"/>
    <w:rsid w:val="00C011C3"/>
    <w:rsid w:val="00C01215"/>
    <w:rsid w:val="00C01241"/>
    <w:rsid w:val="00C013A0"/>
    <w:rsid w:val="00C01595"/>
    <w:rsid w:val="00C01620"/>
    <w:rsid w:val="00C01795"/>
    <w:rsid w:val="00C0179C"/>
    <w:rsid w:val="00C018AA"/>
    <w:rsid w:val="00C019F7"/>
    <w:rsid w:val="00C01A02"/>
    <w:rsid w:val="00C01A2F"/>
    <w:rsid w:val="00C01A98"/>
    <w:rsid w:val="00C01AE6"/>
    <w:rsid w:val="00C01B53"/>
    <w:rsid w:val="00C01B7B"/>
    <w:rsid w:val="00C01BAB"/>
    <w:rsid w:val="00C01D96"/>
    <w:rsid w:val="00C01E2B"/>
    <w:rsid w:val="00C01F26"/>
    <w:rsid w:val="00C01FC8"/>
    <w:rsid w:val="00C0203C"/>
    <w:rsid w:val="00C02124"/>
    <w:rsid w:val="00C02161"/>
    <w:rsid w:val="00C02171"/>
    <w:rsid w:val="00C02227"/>
    <w:rsid w:val="00C022D8"/>
    <w:rsid w:val="00C023DC"/>
    <w:rsid w:val="00C024BA"/>
    <w:rsid w:val="00C02500"/>
    <w:rsid w:val="00C02584"/>
    <w:rsid w:val="00C02602"/>
    <w:rsid w:val="00C02782"/>
    <w:rsid w:val="00C027CE"/>
    <w:rsid w:val="00C02812"/>
    <w:rsid w:val="00C02909"/>
    <w:rsid w:val="00C02938"/>
    <w:rsid w:val="00C0296A"/>
    <w:rsid w:val="00C02A87"/>
    <w:rsid w:val="00C02AAD"/>
    <w:rsid w:val="00C02B38"/>
    <w:rsid w:val="00C02B8B"/>
    <w:rsid w:val="00C02C49"/>
    <w:rsid w:val="00C02CA4"/>
    <w:rsid w:val="00C02DEE"/>
    <w:rsid w:val="00C02E79"/>
    <w:rsid w:val="00C03088"/>
    <w:rsid w:val="00C03154"/>
    <w:rsid w:val="00C031B9"/>
    <w:rsid w:val="00C031F1"/>
    <w:rsid w:val="00C0326F"/>
    <w:rsid w:val="00C03339"/>
    <w:rsid w:val="00C03393"/>
    <w:rsid w:val="00C033C8"/>
    <w:rsid w:val="00C033DE"/>
    <w:rsid w:val="00C034F8"/>
    <w:rsid w:val="00C035FC"/>
    <w:rsid w:val="00C03785"/>
    <w:rsid w:val="00C03843"/>
    <w:rsid w:val="00C038D1"/>
    <w:rsid w:val="00C03916"/>
    <w:rsid w:val="00C03AA4"/>
    <w:rsid w:val="00C03AE9"/>
    <w:rsid w:val="00C03B6E"/>
    <w:rsid w:val="00C03C1E"/>
    <w:rsid w:val="00C03CAA"/>
    <w:rsid w:val="00C03CB3"/>
    <w:rsid w:val="00C03D02"/>
    <w:rsid w:val="00C03DBD"/>
    <w:rsid w:val="00C03EF3"/>
    <w:rsid w:val="00C03F28"/>
    <w:rsid w:val="00C03FD3"/>
    <w:rsid w:val="00C04141"/>
    <w:rsid w:val="00C0440B"/>
    <w:rsid w:val="00C044C4"/>
    <w:rsid w:val="00C04553"/>
    <w:rsid w:val="00C04562"/>
    <w:rsid w:val="00C045F1"/>
    <w:rsid w:val="00C04714"/>
    <w:rsid w:val="00C04926"/>
    <w:rsid w:val="00C04A15"/>
    <w:rsid w:val="00C04A37"/>
    <w:rsid w:val="00C04AD8"/>
    <w:rsid w:val="00C04B0C"/>
    <w:rsid w:val="00C04C6C"/>
    <w:rsid w:val="00C04CCB"/>
    <w:rsid w:val="00C04EE8"/>
    <w:rsid w:val="00C050F4"/>
    <w:rsid w:val="00C0513D"/>
    <w:rsid w:val="00C05147"/>
    <w:rsid w:val="00C0525F"/>
    <w:rsid w:val="00C05286"/>
    <w:rsid w:val="00C05418"/>
    <w:rsid w:val="00C054A3"/>
    <w:rsid w:val="00C05511"/>
    <w:rsid w:val="00C05586"/>
    <w:rsid w:val="00C055AF"/>
    <w:rsid w:val="00C056CE"/>
    <w:rsid w:val="00C05759"/>
    <w:rsid w:val="00C057C1"/>
    <w:rsid w:val="00C057E9"/>
    <w:rsid w:val="00C058E6"/>
    <w:rsid w:val="00C05A71"/>
    <w:rsid w:val="00C05A7B"/>
    <w:rsid w:val="00C05CF0"/>
    <w:rsid w:val="00C05EE4"/>
    <w:rsid w:val="00C0601B"/>
    <w:rsid w:val="00C0604A"/>
    <w:rsid w:val="00C060B0"/>
    <w:rsid w:val="00C0616F"/>
    <w:rsid w:val="00C061D7"/>
    <w:rsid w:val="00C061F4"/>
    <w:rsid w:val="00C0622F"/>
    <w:rsid w:val="00C062C1"/>
    <w:rsid w:val="00C0639B"/>
    <w:rsid w:val="00C063CD"/>
    <w:rsid w:val="00C06424"/>
    <w:rsid w:val="00C0648C"/>
    <w:rsid w:val="00C065CA"/>
    <w:rsid w:val="00C0667E"/>
    <w:rsid w:val="00C0677F"/>
    <w:rsid w:val="00C06807"/>
    <w:rsid w:val="00C068A5"/>
    <w:rsid w:val="00C06B85"/>
    <w:rsid w:val="00C06C39"/>
    <w:rsid w:val="00C06CAD"/>
    <w:rsid w:val="00C06FC0"/>
    <w:rsid w:val="00C07167"/>
    <w:rsid w:val="00C072FF"/>
    <w:rsid w:val="00C074FD"/>
    <w:rsid w:val="00C07515"/>
    <w:rsid w:val="00C0758C"/>
    <w:rsid w:val="00C0767A"/>
    <w:rsid w:val="00C077D0"/>
    <w:rsid w:val="00C0791D"/>
    <w:rsid w:val="00C079AE"/>
    <w:rsid w:val="00C079F3"/>
    <w:rsid w:val="00C07A21"/>
    <w:rsid w:val="00C07AA1"/>
    <w:rsid w:val="00C07AA9"/>
    <w:rsid w:val="00C07B24"/>
    <w:rsid w:val="00C07C11"/>
    <w:rsid w:val="00C07D6C"/>
    <w:rsid w:val="00C07D6E"/>
    <w:rsid w:val="00C07D8F"/>
    <w:rsid w:val="00C07D99"/>
    <w:rsid w:val="00C07E5E"/>
    <w:rsid w:val="00C10056"/>
    <w:rsid w:val="00C10114"/>
    <w:rsid w:val="00C1023E"/>
    <w:rsid w:val="00C104A3"/>
    <w:rsid w:val="00C10508"/>
    <w:rsid w:val="00C106ED"/>
    <w:rsid w:val="00C10721"/>
    <w:rsid w:val="00C10759"/>
    <w:rsid w:val="00C107E0"/>
    <w:rsid w:val="00C109CA"/>
    <w:rsid w:val="00C10D5A"/>
    <w:rsid w:val="00C10D6C"/>
    <w:rsid w:val="00C10DB5"/>
    <w:rsid w:val="00C10E86"/>
    <w:rsid w:val="00C10EA4"/>
    <w:rsid w:val="00C10F8C"/>
    <w:rsid w:val="00C1109A"/>
    <w:rsid w:val="00C111B2"/>
    <w:rsid w:val="00C11245"/>
    <w:rsid w:val="00C1128C"/>
    <w:rsid w:val="00C112B5"/>
    <w:rsid w:val="00C113EB"/>
    <w:rsid w:val="00C11411"/>
    <w:rsid w:val="00C114DB"/>
    <w:rsid w:val="00C115FE"/>
    <w:rsid w:val="00C11725"/>
    <w:rsid w:val="00C117A8"/>
    <w:rsid w:val="00C117AE"/>
    <w:rsid w:val="00C1182E"/>
    <w:rsid w:val="00C1189C"/>
    <w:rsid w:val="00C118BA"/>
    <w:rsid w:val="00C11AA6"/>
    <w:rsid w:val="00C11C75"/>
    <w:rsid w:val="00C11C9B"/>
    <w:rsid w:val="00C11CC1"/>
    <w:rsid w:val="00C11F3C"/>
    <w:rsid w:val="00C11F89"/>
    <w:rsid w:val="00C11FCB"/>
    <w:rsid w:val="00C1209E"/>
    <w:rsid w:val="00C1209F"/>
    <w:rsid w:val="00C120E1"/>
    <w:rsid w:val="00C1210C"/>
    <w:rsid w:val="00C1229F"/>
    <w:rsid w:val="00C122F2"/>
    <w:rsid w:val="00C122F9"/>
    <w:rsid w:val="00C12332"/>
    <w:rsid w:val="00C1236E"/>
    <w:rsid w:val="00C125E9"/>
    <w:rsid w:val="00C1263E"/>
    <w:rsid w:val="00C12698"/>
    <w:rsid w:val="00C1272D"/>
    <w:rsid w:val="00C127C6"/>
    <w:rsid w:val="00C12908"/>
    <w:rsid w:val="00C12AC4"/>
    <w:rsid w:val="00C12BA6"/>
    <w:rsid w:val="00C12BC4"/>
    <w:rsid w:val="00C12C85"/>
    <w:rsid w:val="00C12C9A"/>
    <w:rsid w:val="00C12CFA"/>
    <w:rsid w:val="00C12D1F"/>
    <w:rsid w:val="00C12E43"/>
    <w:rsid w:val="00C13133"/>
    <w:rsid w:val="00C131C7"/>
    <w:rsid w:val="00C132B4"/>
    <w:rsid w:val="00C13415"/>
    <w:rsid w:val="00C136C9"/>
    <w:rsid w:val="00C1376F"/>
    <w:rsid w:val="00C137A6"/>
    <w:rsid w:val="00C13B86"/>
    <w:rsid w:val="00C13C9D"/>
    <w:rsid w:val="00C13E2F"/>
    <w:rsid w:val="00C13F7C"/>
    <w:rsid w:val="00C13FED"/>
    <w:rsid w:val="00C14041"/>
    <w:rsid w:val="00C14134"/>
    <w:rsid w:val="00C141B9"/>
    <w:rsid w:val="00C1427F"/>
    <w:rsid w:val="00C14321"/>
    <w:rsid w:val="00C1439E"/>
    <w:rsid w:val="00C14498"/>
    <w:rsid w:val="00C144C2"/>
    <w:rsid w:val="00C1450A"/>
    <w:rsid w:val="00C145CC"/>
    <w:rsid w:val="00C14623"/>
    <w:rsid w:val="00C1464A"/>
    <w:rsid w:val="00C1466E"/>
    <w:rsid w:val="00C146AE"/>
    <w:rsid w:val="00C146E5"/>
    <w:rsid w:val="00C1481B"/>
    <w:rsid w:val="00C148F3"/>
    <w:rsid w:val="00C14AA8"/>
    <w:rsid w:val="00C14AE3"/>
    <w:rsid w:val="00C14DC9"/>
    <w:rsid w:val="00C14DCF"/>
    <w:rsid w:val="00C14FF7"/>
    <w:rsid w:val="00C151EA"/>
    <w:rsid w:val="00C15321"/>
    <w:rsid w:val="00C154F0"/>
    <w:rsid w:val="00C155E5"/>
    <w:rsid w:val="00C155E9"/>
    <w:rsid w:val="00C15860"/>
    <w:rsid w:val="00C1587F"/>
    <w:rsid w:val="00C158C6"/>
    <w:rsid w:val="00C158FA"/>
    <w:rsid w:val="00C15937"/>
    <w:rsid w:val="00C1598F"/>
    <w:rsid w:val="00C159E5"/>
    <w:rsid w:val="00C159E8"/>
    <w:rsid w:val="00C15B86"/>
    <w:rsid w:val="00C15C18"/>
    <w:rsid w:val="00C15C53"/>
    <w:rsid w:val="00C15F24"/>
    <w:rsid w:val="00C15FA2"/>
    <w:rsid w:val="00C16070"/>
    <w:rsid w:val="00C161F7"/>
    <w:rsid w:val="00C164F0"/>
    <w:rsid w:val="00C165F2"/>
    <w:rsid w:val="00C16603"/>
    <w:rsid w:val="00C16606"/>
    <w:rsid w:val="00C16755"/>
    <w:rsid w:val="00C167A7"/>
    <w:rsid w:val="00C16800"/>
    <w:rsid w:val="00C16896"/>
    <w:rsid w:val="00C168D5"/>
    <w:rsid w:val="00C168F7"/>
    <w:rsid w:val="00C169D5"/>
    <w:rsid w:val="00C16B93"/>
    <w:rsid w:val="00C16BFD"/>
    <w:rsid w:val="00C16C21"/>
    <w:rsid w:val="00C16C57"/>
    <w:rsid w:val="00C16F69"/>
    <w:rsid w:val="00C17071"/>
    <w:rsid w:val="00C1710B"/>
    <w:rsid w:val="00C17199"/>
    <w:rsid w:val="00C17278"/>
    <w:rsid w:val="00C172D4"/>
    <w:rsid w:val="00C172E2"/>
    <w:rsid w:val="00C17364"/>
    <w:rsid w:val="00C17464"/>
    <w:rsid w:val="00C1747F"/>
    <w:rsid w:val="00C17520"/>
    <w:rsid w:val="00C17557"/>
    <w:rsid w:val="00C1757D"/>
    <w:rsid w:val="00C17587"/>
    <w:rsid w:val="00C17589"/>
    <w:rsid w:val="00C17601"/>
    <w:rsid w:val="00C176A0"/>
    <w:rsid w:val="00C176D8"/>
    <w:rsid w:val="00C176E0"/>
    <w:rsid w:val="00C17769"/>
    <w:rsid w:val="00C17843"/>
    <w:rsid w:val="00C179A9"/>
    <w:rsid w:val="00C17AD1"/>
    <w:rsid w:val="00C17AD5"/>
    <w:rsid w:val="00C17B28"/>
    <w:rsid w:val="00C17C3A"/>
    <w:rsid w:val="00C17C49"/>
    <w:rsid w:val="00C17CE9"/>
    <w:rsid w:val="00C17D3A"/>
    <w:rsid w:val="00C17DB6"/>
    <w:rsid w:val="00C17DDF"/>
    <w:rsid w:val="00C17F8D"/>
    <w:rsid w:val="00C2026A"/>
    <w:rsid w:val="00C202FB"/>
    <w:rsid w:val="00C204A5"/>
    <w:rsid w:val="00C204D1"/>
    <w:rsid w:val="00C2072F"/>
    <w:rsid w:val="00C20773"/>
    <w:rsid w:val="00C2077F"/>
    <w:rsid w:val="00C207B4"/>
    <w:rsid w:val="00C207D7"/>
    <w:rsid w:val="00C2092B"/>
    <w:rsid w:val="00C20938"/>
    <w:rsid w:val="00C20A22"/>
    <w:rsid w:val="00C20B96"/>
    <w:rsid w:val="00C20CCC"/>
    <w:rsid w:val="00C20CFB"/>
    <w:rsid w:val="00C20D40"/>
    <w:rsid w:val="00C20EF1"/>
    <w:rsid w:val="00C20F4A"/>
    <w:rsid w:val="00C20F4D"/>
    <w:rsid w:val="00C20F65"/>
    <w:rsid w:val="00C20F94"/>
    <w:rsid w:val="00C2107E"/>
    <w:rsid w:val="00C211BB"/>
    <w:rsid w:val="00C211DF"/>
    <w:rsid w:val="00C21211"/>
    <w:rsid w:val="00C21375"/>
    <w:rsid w:val="00C21417"/>
    <w:rsid w:val="00C21430"/>
    <w:rsid w:val="00C21450"/>
    <w:rsid w:val="00C21529"/>
    <w:rsid w:val="00C2154A"/>
    <w:rsid w:val="00C2159E"/>
    <w:rsid w:val="00C21621"/>
    <w:rsid w:val="00C216D8"/>
    <w:rsid w:val="00C217F9"/>
    <w:rsid w:val="00C21841"/>
    <w:rsid w:val="00C218FD"/>
    <w:rsid w:val="00C21938"/>
    <w:rsid w:val="00C219BA"/>
    <w:rsid w:val="00C219C0"/>
    <w:rsid w:val="00C219D2"/>
    <w:rsid w:val="00C21A9B"/>
    <w:rsid w:val="00C21BDD"/>
    <w:rsid w:val="00C21CC4"/>
    <w:rsid w:val="00C21CF7"/>
    <w:rsid w:val="00C21D43"/>
    <w:rsid w:val="00C21DDD"/>
    <w:rsid w:val="00C21E14"/>
    <w:rsid w:val="00C21EAA"/>
    <w:rsid w:val="00C21EE1"/>
    <w:rsid w:val="00C21F0A"/>
    <w:rsid w:val="00C21F0C"/>
    <w:rsid w:val="00C21F0E"/>
    <w:rsid w:val="00C21F45"/>
    <w:rsid w:val="00C21F74"/>
    <w:rsid w:val="00C21F9C"/>
    <w:rsid w:val="00C21FBE"/>
    <w:rsid w:val="00C21FE5"/>
    <w:rsid w:val="00C220A4"/>
    <w:rsid w:val="00C221B2"/>
    <w:rsid w:val="00C22216"/>
    <w:rsid w:val="00C222B9"/>
    <w:rsid w:val="00C22302"/>
    <w:rsid w:val="00C22304"/>
    <w:rsid w:val="00C2234F"/>
    <w:rsid w:val="00C224CE"/>
    <w:rsid w:val="00C2253A"/>
    <w:rsid w:val="00C22648"/>
    <w:rsid w:val="00C2265A"/>
    <w:rsid w:val="00C22736"/>
    <w:rsid w:val="00C2274C"/>
    <w:rsid w:val="00C22751"/>
    <w:rsid w:val="00C22863"/>
    <w:rsid w:val="00C228C7"/>
    <w:rsid w:val="00C22A49"/>
    <w:rsid w:val="00C22A75"/>
    <w:rsid w:val="00C22AAF"/>
    <w:rsid w:val="00C22AB2"/>
    <w:rsid w:val="00C22B18"/>
    <w:rsid w:val="00C22B48"/>
    <w:rsid w:val="00C22B54"/>
    <w:rsid w:val="00C22BB2"/>
    <w:rsid w:val="00C22C6D"/>
    <w:rsid w:val="00C22F65"/>
    <w:rsid w:val="00C22F6C"/>
    <w:rsid w:val="00C22F80"/>
    <w:rsid w:val="00C2307B"/>
    <w:rsid w:val="00C230DA"/>
    <w:rsid w:val="00C23206"/>
    <w:rsid w:val="00C2321F"/>
    <w:rsid w:val="00C232F8"/>
    <w:rsid w:val="00C234C5"/>
    <w:rsid w:val="00C23611"/>
    <w:rsid w:val="00C2363E"/>
    <w:rsid w:val="00C2376E"/>
    <w:rsid w:val="00C23798"/>
    <w:rsid w:val="00C237A7"/>
    <w:rsid w:val="00C2383E"/>
    <w:rsid w:val="00C2386E"/>
    <w:rsid w:val="00C238E0"/>
    <w:rsid w:val="00C23937"/>
    <w:rsid w:val="00C239F9"/>
    <w:rsid w:val="00C23B86"/>
    <w:rsid w:val="00C23BC0"/>
    <w:rsid w:val="00C23C86"/>
    <w:rsid w:val="00C23CF9"/>
    <w:rsid w:val="00C23D10"/>
    <w:rsid w:val="00C23D80"/>
    <w:rsid w:val="00C23E25"/>
    <w:rsid w:val="00C23E85"/>
    <w:rsid w:val="00C23F7C"/>
    <w:rsid w:val="00C24049"/>
    <w:rsid w:val="00C24059"/>
    <w:rsid w:val="00C241CF"/>
    <w:rsid w:val="00C242A2"/>
    <w:rsid w:val="00C242C0"/>
    <w:rsid w:val="00C243C5"/>
    <w:rsid w:val="00C24506"/>
    <w:rsid w:val="00C24522"/>
    <w:rsid w:val="00C2457B"/>
    <w:rsid w:val="00C245C3"/>
    <w:rsid w:val="00C24602"/>
    <w:rsid w:val="00C2463A"/>
    <w:rsid w:val="00C2467C"/>
    <w:rsid w:val="00C247D5"/>
    <w:rsid w:val="00C247E0"/>
    <w:rsid w:val="00C248D0"/>
    <w:rsid w:val="00C24988"/>
    <w:rsid w:val="00C24A41"/>
    <w:rsid w:val="00C24B63"/>
    <w:rsid w:val="00C24B82"/>
    <w:rsid w:val="00C24C2B"/>
    <w:rsid w:val="00C24C53"/>
    <w:rsid w:val="00C24DA6"/>
    <w:rsid w:val="00C24EBA"/>
    <w:rsid w:val="00C24F97"/>
    <w:rsid w:val="00C25129"/>
    <w:rsid w:val="00C25134"/>
    <w:rsid w:val="00C25258"/>
    <w:rsid w:val="00C25297"/>
    <w:rsid w:val="00C253D5"/>
    <w:rsid w:val="00C25490"/>
    <w:rsid w:val="00C254D7"/>
    <w:rsid w:val="00C254DA"/>
    <w:rsid w:val="00C254FD"/>
    <w:rsid w:val="00C25574"/>
    <w:rsid w:val="00C255EC"/>
    <w:rsid w:val="00C25643"/>
    <w:rsid w:val="00C25690"/>
    <w:rsid w:val="00C256F1"/>
    <w:rsid w:val="00C2574A"/>
    <w:rsid w:val="00C257D5"/>
    <w:rsid w:val="00C258B2"/>
    <w:rsid w:val="00C259AE"/>
    <w:rsid w:val="00C25A6A"/>
    <w:rsid w:val="00C25AB8"/>
    <w:rsid w:val="00C25AD5"/>
    <w:rsid w:val="00C25C06"/>
    <w:rsid w:val="00C25C37"/>
    <w:rsid w:val="00C25C79"/>
    <w:rsid w:val="00C25D7B"/>
    <w:rsid w:val="00C26026"/>
    <w:rsid w:val="00C2602C"/>
    <w:rsid w:val="00C260C0"/>
    <w:rsid w:val="00C26161"/>
    <w:rsid w:val="00C26248"/>
    <w:rsid w:val="00C26267"/>
    <w:rsid w:val="00C26284"/>
    <w:rsid w:val="00C262CE"/>
    <w:rsid w:val="00C26313"/>
    <w:rsid w:val="00C26370"/>
    <w:rsid w:val="00C26372"/>
    <w:rsid w:val="00C26416"/>
    <w:rsid w:val="00C266CD"/>
    <w:rsid w:val="00C2670C"/>
    <w:rsid w:val="00C267D9"/>
    <w:rsid w:val="00C26920"/>
    <w:rsid w:val="00C26987"/>
    <w:rsid w:val="00C269DF"/>
    <w:rsid w:val="00C26A41"/>
    <w:rsid w:val="00C26AE7"/>
    <w:rsid w:val="00C26B21"/>
    <w:rsid w:val="00C26B95"/>
    <w:rsid w:val="00C26BC2"/>
    <w:rsid w:val="00C26C04"/>
    <w:rsid w:val="00C26D87"/>
    <w:rsid w:val="00C26DF0"/>
    <w:rsid w:val="00C270C6"/>
    <w:rsid w:val="00C27135"/>
    <w:rsid w:val="00C271D9"/>
    <w:rsid w:val="00C272D7"/>
    <w:rsid w:val="00C27317"/>
    <w:rsid w:val="00C27372"/>
    <w:rsid w:val="00C273AD"/>
    <w:rsid w:val="00C2745D"/>
    <w:rsid w:val="00C274AB"/>
    <w:rsid w:val="00C27652"/>
    <w:rsid w:val="00C276CF"/>
    <w:rsid w:val="00C276F4"/>
    <w:rsid w:val="00C276F8"/>
    <w:rsid w:val="00C27704"/>
    <w:rsid w:val="00C27718"/>
    <w:rsid w:val="00C27757"/>
    <w:rsid w:val="00C27780"/>
    <w:rsid w:val="00C27818"/>
    <w:rsid w:val="00C27854"/>
    <w:rsid w:val="00C2787A"/>
    <w:rsid w:val="00C279F0"/>
    <w:rsid w:val="00C27A1B"/>
    <w:rsid w:val="00C27B8E"/>
    <w:rsid w:val="00C27CEB"/>
    <w:rsid w:val="00C27D65"/>
    <w:rsid w:val="00C27E49"/>
    <w:rsid w:val="00C27E9F"/>
    <w:rsid w:val="00C27FBF"/>
    <w:rsid w:val="00C3007F"/>
    <w:rsid w:val="00C30198"/>
    <w:rsid w:val="00C301E3"/>
    <w:rsid w:val="00C30248"/>
    <w:rsid w:val="00C303B6"/>
    <w:rsid w:val="00C3055E"/>
    <w:rsid w:val="00C305A4"/>
    <w:rsid w:val="00C30670"/>
    <w:rsid w:val="00C30683"/>
    <w:rsid w:val="00C306A9"/>
    <w:rsid w:val="00C306E1"/>
    <w:rsid w:val="00C3070C"/>
    <w:rsid w:val="00C3072E"/>
    <w:rsid w:val="00C30815"/>
    <w:rsid w:val="00C30851"/>
    <w:rsid w:val="00C30858"/>
    <w:rsid w:val="00C30899"/>
    <w:rsid w:val="00C30957"/>
    <w:rsid w:val="00C30983"/>
    <w:rsid w:val="00C3098C"/>
    <w:rsid w:val="00C30A9F"/>
    <w:rsid w:val="00C30AC3"/>
    <w:rsid w:val="00C30B2C"/>
    <w:rsid w:val="00C30BFC"/>
    <w:rsid w:val="00C30CB8"/>
    <w:rsid w:val="00C30D77"/>
    <w:rsid w:val="00C30DA5"/>
    <w:rsid w:val="00C30E2E"/>
    <w:rsid w:val="00C30F12"/>
    <w:rsid w:val="00C3118D"/>
    <w:rsid w:val="00C3133E"/>
    <w:rsid w:val="00C313A5"/>
    <w:rsid w:val="00C315B5"/>
    <w:rsid w:val="00C31668"/>
    <w:rsid w:val="00C31730"/>
    <w:rsid w:val="00C3178E"/>
    <w:rsid w:val="00C3179A"/>
    <w:rsid w:val="00C3188A"/>
    <w:rsid w:val="00C318B8"/>
    <w:rsid w:val="00C31911"/>
    <w:rsid w:val="00C31941"/>
    <w:rsid w:val="00C31ADF"/>
    <w:rsid w:val="00C31B2B"/>
    <w:rsid w:val="00C31B42"/>
    <w:rsid w:val="00C31C41"/>
    <w:rsid w:val="00C31CC3"/>
    <w:rsid w:val="00C31F17"/>
    <w:rsid w:val="00C32144"/>
    <w:rsid w:val="00C32301"/>
    <w:rsid w:val="00C3230B"/>
    <w:rsid w:val="00C3239E"/>
    <w:rsid w:val="00C3275F"/>
    <w:rsid w:val="00C32769"/>
    <w:rsid w:val="00C32778"/>
    <w:rsid w:val="00C32787"/>
    <w:rsid w:val="00C328F7"/>
    <w:rsid w:val="00C32B13"/>
    <w:rsid w:val="00C32B47"/>
    <w:rsid w:val="00C32BA5"/>
    <w:rsid w:val="00C32C19"/>
    <w:rsid w:val="00C32D30"/>
    <w:rsid w:val="00C32D4E"/>
    <w:rsid w:val="00C32D90"/>
    <w:rsid w:val="00C32DAB"/>
    <w:rsid w:val="00C32E52"/>
    <w:rsid w:val="00C32EF5"/>
    <w:rsid w:val="00C32F2C"/>
    <w:rsid w:val="00C330A8"/>
    <w:rsid w:val="00C330BD"/>
    <w:rsid w:val="00C33117"/>
    <w:rsid w:val="00C3345C"/>
    <w:rsid w:val="00C334A6"/>
    <w:rsid w:val="00C3364A"/>
    <w:rsid w:val="00C3368F"/>
    <w:rsid w:val="00C336E0"/>
    <w:rsid w:val="00C336ED"/>
    <w:rsid w:val="00C3374C"/>
    <w:rsid w:val="00C33782"/>
    <w:rsid w:val="00C337CE"/>
    <w:rsid w:val="00C338C8"/>
    <w:rsid w:val="00C338CD"/>
    <w:rsid w:val="00C338D3"/>
    <w:rsid w:val="00C338F1"/>
    <w:rsid w:val="00C33935"/>
    <w:rsid w:val="00C33A3F"/>
    <w:rsid w:val="00C33A8E"/>
    <w:rsid w:val="00C33AD0"/>
    <w:rsid w:val="00C33BDF"/>
    <w:rsid w:val="00C33C8F"/>
    <w:rsid w:val="00C33C94"/>
    <w:rsid w:val="00C33FBD"/>
    <w:rsid w:val="00C34216"/>
    <w:rsid w:val="00C34263"/>
    <w:rsid w:val="00C342A1"/>
    <w:rsid w:val="00C3443E"/>
    <w:rsid w:val="00C34460"/>
    <w:rsid w:val="00C3465A"/>
    <w:rsid w:val="00C346B0"/>
    <w:rsid w:val="00C34831"/>
    <w:rsid w:val="00C3489C"/>
    <w:rsid w:val="00C349D6"/>
    <w:rsid w:val="00C34CE8"/>
    <w:rsid w:val="00C34D7C"/>
    <w:rsid w:val="00C34DA2"/>
    <w:rsid w:val="00C34EA2"/>
    <w:rsid w:val="00C34EF1"/>
    <w:rsid w:val="00C34FE1"/>
    <w:rsid w:val="00C3501D"/>
    <w:rsid w:val="00C35046"/>
    <w:rsid w:val="00C35198"/>
    <w:rsid w:val="00C35308"/>
    <w:rsid w:val="00C35413"/>
    <w:rsid w:val="00C35572"/>
    <w:rsid w:val="00C355EB"/>
    <w:rsid w:val="00C35799"/>
    <w:rsid w:val="00C357E8"/>
    <w:rsid w:val="00C359A7"/>
    <w:rsid w:val="00C35C41"/>
    <w:rsid w:val="00C35C45"/>
    <w:rsid w:val="00C35CD5"/>
    <w:rsid w:val="00C35D29"/>
    <w:rsid w:val="00C35DE0"/>
    <w:rsid w:val="00C35DF8"/>
    <w:rsid w:val="00C35E75"/>
    <w:rsid w:val="00C36132"/>
    <w:rsid w:val="00C361B6"/>
    <w:rsid w:val="00C3621C"/>
    <w:rsid w:val="00C36336"/>
    <w:rsid w:val="00C365DF"/>
    <w:rsid w:val="00C365EF"/>
    <w:rsid w:val="00C3668F"/>
    <w:rsid w:val="00C36727"/>
    <w:rsid w:val="00C36903"/>
    <w:rsid w:val="00C36AC3"/>
    <w:rsid w:val="00C36B1C"/>
    <w:rsid w:val="00C36B77"/>
    <w:rsid w:val="00C36CF6"/>
    <w:rsid w:val="00C36D08"/>
    <w:rsid w:val="00C36D66"/>
    <w:rsid w:val="00C36DB0"/>
    <w:rsid w:val="00C36E94"/>
    <w:rsid w:val="00C36EEB"/>
    <w:rsid w:val="00C371C1"/>
    <w:rsid w:val="00C3728A"/>
    <w:rsid w:val="00C3739A"/>
    <w:rsid w:val="00C373AB"/>
    <w:rsid w:val="00C374E8"/>
    <w:rsid w:val="00C374F9"/>
    <w:rsid w:val="00C375C1"/>
    <w:rsid w:val="00C3768C"/>
    <w:rsid w:val="00C376B2"/>
    <w:rsid w:val="00C37876"/>
    <w:rsid w:val="00C3793B"/>
    <w:rsid w:val="00C37966"/>
    <w:rsid w:val="00C37AE4"/>
    <w:rsid w:val="00C37B74"/>
    <w:rsid w:val="00C37D7C"/>
    <w:rsid w:val="00C37DC0"/>
    <w:rsid w:val="00C37E84"/>
    <w:rsid w:val="00C37EF4"/>
    <w:rsid w:val="00C37F14"/>
    <w:rsid w:val="00C37F6E"/>
    <w:rsid w:val="00C40010"/>
    <w:rsid w:val="00C401C1"/>
    <w:rsid w:val="00C401D7"/>
    <w:rsid w:val="00C4023B"/>
    <w:rsid w:val="00C402A0"/>
    <w:rsid w:val="00C402E0"/>
    <w:rsid w:val="00C402F9"/>
    <w:rsid w:val="00C40336"/>
    <w:rsid w:val="00C403B2"/>
    <w:rsid w:val="00C403D0"/>
    <w:rsid w:val="00C4050B"/>
    <w:rsid w:val="00C4055D"/>
    <w:rsid w:val="00C407E9"/>
    <w:rsid w:val="00C40953"/>
    <w:rsid w:val="00C4096D"/>
    <w:rsid w:val="00C40B93"/>
    <w:rsid w:val="00C40CEA"/>
    <w:rsid w:val="00C41028"/>
    <w:rsid w:val="00C41072"/>
    <w:rsid w:val="00C4111F"/>
    <w:rsid w:val="00C4112A"/>
    <w:rsid w:val="00C411C3"/>
    <w:rsid w:val="00C4127E"/>
    <w:rsid w:val="00C4128B"/>
    <w:rsid w:val="00C4139C"/>
    <w:rsid w:val="00C4146D"/>
    <w:rsid w:val="00C41509"/>
    <w:rsid w:val="00C41517"/>
    <w:rsid w:val="00C41555"/>
    <w:rsid w:val="00C41593"/>
    <w:rsid w:val="00C4164A"/>
    <w:rsid w:val="00C4165E"/>
    <w:rsid w:val="00C4172E"/>
    <w:rsid w:val="00C4179E"/>
    <w:rsid w:val="00C417FD"/>
    <w:rsid w:val="00C41803"/>
    <w:rsid w:val="00C41995"/>
    <w:rsid w:val="00C41A2C"/>
    <w:rsid w:val="00C41B3F"/>
    <w:rsid w:val="00C41D00"/>
    <w:rsid w:val="00C41D96"/>
    <w:rsid w:val="00C41E9D"/>
    <w:rsid w:val="00C42236"/>
    <w:rsid w:val="00C42322"/>
    <w:rsid w:val="00C4245F"/>
    <w:rsid w:val="00C42474"/>
    <w:rsid w:val="00C4248F"/>
    <w:rsid w:val="00C42500"/>
    <w:rsid w:val="00C42525"/>
    <w:rsid w:val="00C42627"/>
    <w:rsid w:val="00C42644"/>
    <w:rsid w:val="00C426B0"/>
    <w:rsid w:val="00C426BA"/>
    <w:rsid w:val="00C42763"/>
    <w:rsid w:val="00C427FF"/>
    <w:rsid w:val="00C42905"/>
    <w:rsid w:val="00C429EF"/>
    <w:rsid w:val="00C42A84"/>
    <w:rsid w:val="00C42A9B"/>
    <w:rsid w:val="00C42B06"/>
    <w:rsid w:val="00C42B4F"/>
    <w:rsid w:val="00C42BF9"/>
    <w:rsid w:val="00C42C27"/>
    <w:rsid w:val="00C42C7D"/>
    <w:rsid w:val="00C42D2E"/>
    <w:rsid w:val="00C42E79"/>
    <w:rsid w:val="00C42EE4"/>
    <w:rsid w:val="00C4322E"/>
    <w:rsid w:val="00C43415"/>
    <w:rsid w:val="00C43486"/>
    <w:rsid w:val="00C43586"/>
    <w:rsid w:val="00C4371A"/>
    <w:rsid w:val="00C437D3"/>
    <w:rsid w:val="00C437F2"/>
    <w:rsid w:val="00C438CB"/>
    <w:rsid w:val="00C43965"/>
    <w:rsid w:val="00C43977"/>
    <w:rsid w:val="00C43A29"/>
    <w:rsid w:val="00C43C90"/>
    <w:rsid w:val="00C43CC6"/>
    <w:rsid w:val="00C43D0E"/>
    <w:rsid w:val="00C43D90"/>
    <w:rsid w:val="00C43EB2"/>
    <w:rsid w:val="00C43EE7"/>
    <w:rsid w:val="00C4406F"/>
    <w:rsid w:val="00C44091"/>
    <w:rsid w:val="00C4416D"/>
    <w:rsid w:val="00C441FE"/>
    <w:rsid w:val="00C44231"/>
    <w:rsid w:val="00C442D2"/>
    <w:rsid w:val="00C44440"/>
    <w:rsid w:val="00C44639"/>
    <w:rsid w:val="00C4463C"/>
    <w:rsid w:val="00C44775"/>
    <w:rsid w:val="00C4477C"/>
    <w:rsid w:val="00C44855"/>
    <w:rsid w:val="00C448CB"/>
    <w:rsid w:val="00C4495F"/>
    <w:rsid w:val="00C44A73"/>
    <w:rsid w:val="00C44AD7"/>
    <w:rsid w:val="00C44AE8"/>
    <w:rsid w:val="00C44B0F"/>
    <w:rsid w:val="00C44B72"/>
    <w:rsid w:val="00C44BE4"/>
    <w:rsid w:val="00C44DF5"/>
    <w:rsid w:val="00C44EFE"/>
    <w:rsid w:val="00C44F07"/>
    <w:rsid w:val="00C45052"/>
    <w:rsid w:val="00C450BF"/>
    <w:rsid w:val="00C450ED"/>
    <w:rsid w:val="00C45162"/>
    <w:rsid w:val="00C452DA"/>
    <w:rsid w:val="00C4532F"/>
    <w:rsid w:val="00C45376"/>
    <w:rsid w:val="00C45406"/>
    <w:rsid w:val="00C4555A"/>
    <w:rsid w:val="00C45577"/>
    <w:rsid w:val="00C4559E"/>
    <w:rsid w:val="00C45643"/>
    <w:rsid w:val="00C45856"/>
    <w:rsid w:val="00C4588F"/>
    <w:rsid w:val="00C458C9"/>
    <w:rsid w:val="00C45905"/>
    <w:rsid w:val="00C45A17"/>
    <w:rsid w:val="00C45A48"/>
    <w:rsid w:val="00C45AD8"/>
    <w:rsid w:val="00C45AF7"/>
    <w:rsid w:val="00C45BBA"/>
    <w:rsid w:val="00C45BE4"/>
    <w:rsid w:val="00C45BE6"/>
    <w:rsid w:val="00C45C0D"/>
    <w:rsid w:val="00C45C16"/>
    <w:rsid w:val="00C45D79"/>
    <w:rsid w:val="00C45DDC"/>
    <w:rsid w:val="00C45E6B"/>
    <w:rsid w:val="00C45EA4"/>
    <w:rsid w:val="00C45EAF"/>
    <w:rsid w:val="00C45FE9"/>
    <w:rsid w:val="00C4604C"/>
    <w:rsid w:val="00C46101"/>
    <w:rsid w:val="00C46138"/>
    <w:rsid w:val="00C4613D"/>
    <w:rsid w:val="00C46157"/>
    <w:rsid w:val="00C4618D"/>
    <w:rsid w:val="00C461BA"/>
    <w:rsid w:val="00C462AC"/>
    <w:rsid w:val="00C4634F"/>
    <w:rsid w:val="00C46403"/>
    <w:rsid w:val="00C464D0"/>
    <w:rsid w:val="00C464FC"/>
    <w:rsid w:val="00C46650"/>
    <w:rsid w:val="00C466B1"/>
    <w:rsid w:val="00C46845"/>
    <w:rsid w:val="00C4687A"/>
    <w:rsid w:val="00C46977"/>
    <w:rsid w:val="00C4697E"/>
    <w:rsid w:val="00C46AC5"/>
    <w:rsid w:val="00C46BD8"/>
    <w:rsid w:val="00C46C5F"/>
    <w:rsid w:val="00C46CF7"/>
    <w:rsid w:val="00C46D9E"/>
    <w:rsid w:val="00C46DE5"/>
    <w:rsid w:val="00C46EDC"/>
    <w:rsid w:val="00C46F26"/>
    <w:rsid w:val="00C47062"/>
    <w:rsid w:val="00C471A6"/>
    <w:rsid w:val="00C471C0"/>
    <w:rsid w:val="00C471F6"/>
    <w:rsid w:val="00C47381"/>
    <w:rsid w:val="00C4740B"/>
    <w:rsid w:val="00C4777E"/>
    <w:rsid w:val="00C477C4"/>
    <w:rsid w:val="00C478FB"/>
    <w:rsid w:val="00C47927"/>
    <w:rsid w:val="00C47A1A"/>
    <w:rsid w:val="00C47A3E"/>
    <w:rsid w:val="00C47AD6"/>
    <w:rsid w:val="00C47B18"/>
    <w:rsid w:val="00C47D4F"/>
    <w:rsid w:val="00C47ED2"/>
    <w:rsid w:val="00C47F7F"/>
    <w:rsid w:val="00C47F80"/>
    <w:rsid w:val="00C47F9B"/>
    <w:rsid w:val="00C47F9C"/>
    <w:rsid w:val="00C47F9F"/>
    <w:rsid w:val="00C4B7CF"/>
    <w:rsid w:val="00C50063"/>
    <w:rsid w:val="00C50085"/>
    <w:rsid w:val="00C50149"/>
    <w:rsid w:val="00C501A9"/>
    <w:rsid w:val="00C50250"/>
    <w:rsid w:val="00C502BF"/>
    <w:rsid w:val="00C5034E"/>
    <w:rsid w:val="00C503BB"/>
    <w:rsid w:val="00C50422"/>
    <w:rsid w:val="00C504F4"/>
    <w:rsid w:val="00C50508"/>
    <w:rsid w:val="00C505EB"/>
    <w:rsid w:val="00C50752"/>
    <w:rsid w:val="00C50755"/>
    <w:rsid w:val="00C50762"/>
    <w:rsid w:val="00C50A30"/>
    <w:rsid w:val="00C50A87"/>
    <w:rsid w:val="00C50AD6"/>
    <w:rsid w:val="00C50AE0"/>
    <w:rsid w:val="00C50B79"/>
    <w:rsid w:val="00C50EB8"/>
    <w:rsid w:val="00C50EE9"/>
    <w:rsid w:val="00C51018"/>
    <w:rsid w:val="00C510E7"/>
    <w:rsid w:val="00C511A1"/>
    <w:rsid w:val="00C511C5"/>
    <w:rsid w:val="00C5120A"/>
    <w:rsid w:val="00C513F9"/>
    <w:rsid w:val="00C514A1"/>
    <w:rsid w:val="00C51538"/>
    <w:rsid w:val="00C51592"/>
    <w:rsid w:val="00C515D7"/>
    <w:rsid w:val="00C51617"/>
    <w:rsid w:val="00C51ABD"/>
    <w:rsid w:val="00C51BF2"/>
    <w:rsid w:val="00C51C1D"/>
    <w:rsid w:val="00C51CD7"/>
    <w:rsid w:val="00C51D34"/>
    <w:rsid w:val="00C51F2D"/>
    <w:rsid w:val="00C51FF4"/>
    <w:rsid w:val="00C521EB"/>
    <w:rsid w:val="00C52219"/>
    <w:rsid w:val="00C523A1"/>
    <w:rsid w:val="00C523C0"/>
    <w:rsid w:val="00C524A2"/>
    <w:rsid w:val="00C52862"/>
    <w:rsid w:val="00C528E4"/>
    <w:rsid w:val="00C52989"/>
    <w:rsid w:val="00C52996"/>
    <w:rsid w:val="00C52AC8"/>
    <w:rsid w:val="00C52ACC"/>
    <w:rsid w:val="00C52ADF"/>
    <w:rsid w:val="00C52C36"/>
    <w:rsid w:val="00C52CB8"/>
    <w:rsid w:val="00C52D23"/>
    <w:rsid w:val="00C52E44"/>
    <w:rsid w:val="00C52E53"/>
    <w:rsid w:val="00C52EE3"/>
    <w:rsid w:val="00C52FB1"/>
    <w:rsid w:val="00C530A4"/>
    <w:rsid w:val="00C53146"/>
    <w:rsid w:val="00C53157"/>
    <w:rsid w:val="00C53238"/>
    <w:rsid w:val="00C53331"/>
    <w:rsid w:val="00C533C4"/>
    <w:rsid w:val="00C533D7"/>
    <w:rsid w:val="00C533E9"/>
    <w:rsid w:val="00C5341A"/>
    <w:rsid w:val="00C5348A"/>
    <w:rsid w:val="00C53493"/>
    <w:rsid w:val="00C534DC"/>
    <w:rsid w:val="00C534EF"/>
    <w:rsid w:val="00C53518"/>
    <w:rsid w:val="00C5355E"/>
    <w:rsid w:val="00C5362D"/>
    <w:rsid w:val="00C53685"/>
    <w:rsid w:val="00C5377E"/>
    <w:rsid w:val="00C53954"/>
    <w:rsid w:val="00C53963"/>
    <w:rsid w:val="00C53A4F"/>
    <w:rsid w:val="00C53BE8"/>
    <w:rsid w:val="00C53BEB"/>
    <w:rsid w:val="00C53D1C"/>
    <w:rsid w:val="00C53D77"/>
    <w:rsid w:val="00C53DCB"/>
    <w:rsid w:val="00C53E38"/>
    <w:rsid w:val="00C53EB5"/>
    <w:rsid w:val="00C53EC7"/>
    <w:rsid w:val="00C53F1B"/>
    <w:rsid w:val="00C53F23"/>
    <w:rsid w:val="00C53F3F"/>
    <w:rsid w:val="00C53F59"/>
    <w:rsid w:val="00C53FDC"/>
    <w:rsid w:val="00C53FE8"/>
    <w:rsid w:val="00C54094"/>
    <w:rsid w:val="00C542B3"/>
    <w:rsid w:val="00C542BD"/>
    <w:rsid w:val="00C542CE"/>
    <w:rsid w:val="00C543EE"/>
    <w:rsid w:val="00C54523"/>
    <w:rsid w:val="00C54541"/>
    <w:rsid w:val="00C546D7"/>
    <w:rsid w:val="00C5496D"/>
    <w:rsid w:val="00C549CB"/>
    <w:rsid w:val="00C54A22"/>
    <w:rsid w:val="00C54BAF"/>
    <w:rsid w:val="00C54D9E"/>
    <w:rsid w:val="00C54ED1"/>
    <w:rsid w:val="00C54F3A"/>
    <w:rsid w:val="00C55003"/>
    <w:rsid w:val="00C550EC"/>
    <w:rsid w:val="00C551F3"/>
    <w:rsid w:val="00C551F9"/>
    <w:rsid w:val="00C55295"/>
    <w:rsid w:val="00C5547B"/>
    <w:rsid w:val="00C554C8"/>
    <w:rsid w:val="00C5558C"/>
    <w:rsid w:val="00C556ED"/>
    <w:rsid w:val="00C557FB"/>
    <w:rsid w:val="00C55951"/>
    <w:rsid w:val="00C55969"/>
    <w:rsid w:val="00C55B4E"/>
    <w:rsid w:val="00C55B53"/>
    <w:rsid w:val="00C55B58"/>
    <w:rsid w:val="00C55B9A"/>
    <w:rsid w:val="00C55BAC"/>
    <w:rsid w:val="00C55CCC"/>
    <w:rsid w:val="00C55E44"/>
    <w:rsid w:val="00C55EAE"/>
    <w:rsid w:val="00C55F4D"/>
    <w:rsid w:val="00C55FF0"/>
    <w:rsid w:val="00C56029"/>
    <w:rsid w:val="00C56034"/>
    <w:rsid w:val="00C56267"/>
    <w:rsid w:val="00C563C3"/>
    <w:rsid w:val="00C563EE"/>
    <w:rsid w:val="00C564A0"/>
    <w:rsid w:val="00C564A2"/>
    <w:rsid w:val="00C56511"/>
    <w:rsid w:val="00C5656F"/>
    <w:rsid w:val="00C565B0"/>
    <w:rsid w:val="00C565F9"/>
    <w:rsid w:val="00C5673B"/>
    <w:rsid w:val="00C56780"/>
    <w:rsid w:val="00C569CA"/>
    <w:rsid w:val="00C56A6F"/>
    <w:rsid w:val="00C56B02"/>
    <w:rsid w:val="00C56DCB"/>
    <w:rsid w:val="00C56E42"/>
    <w:rsid w:val="00C56E67"/>
    <w:rsid w:val="00C56F9F"/>
    <w:rsid w:val="00C5704D"/>
    <w:rsid w:val="00C57099"/>
    <w:rsid w:val="00C5709A"/>
    <w:rsid w:val="00C570A4"/>
    <w:rsid w:val="00C5710E"/>
    <w:rsid w:val="00C57140"/>
    <w:rsid w:val="00C57200"/>
    <w:rsid w:val="00C57226"/>
    <w:rsid w:val="00C5722D"/>
    <w:rsid w:val="00C5736C"/>
    <w:rsid w:val="00C573FA"/>
    <w:rsid w:val="00C575C2"/>
    <w:rsid w:val="00C57638"/>
    <w:rsid w:val="00C5764D"/>
    <w:rsid w:val="00C57675"/>
    <w:rsid w:val="00C57886"/>
    <w:rsid w:val="00C578AA"/>
    <w:rsid w:val="00C57950"/>
    <w:rsid w:val="00C579F2"/>
    <w:rsid w:val="00C57A34"/>
    <w:rsid w:val="00C57A3E"/>
    <w:rsid w:val="00C57B3E"/>
    <w:rsid w:val="00C57B63"/>
    <w:rsid w:val="00C57C5A"/>
    <w:rsid w:val="00C57CB4"/>
    <w:rsid w:val="00C57D34"/>
    <w:rsid w:val="00C57E8F"/>
    <w:rsid w:val="00C57F07"/>
    <w:rsid w:val="00C57FAB"/>
    <w:rsid w:val="00C57FD2"/>
    <w:rsid w:val="00C60038"/>
    <w:rsid w:val="00C600A1"/>
    <w:rsid w:val="00C60344"/>
    <w:rsid w:val="00C60415"/>
    <w:rsid w:val="00C6046E"/>
    <w:rsid w:val="00C60477"/>
    <w:rsid w:val="00C60481"/>
    <w:rsid w:val="00C60483"/>
    <w:rsid w:val="00C604FB"/>
    <w:rsid w:val="00C6057C"/>
    <w:rsid w:val="00C605DB"/>
    <w:rsid w:val="00C6061A"/>
    <w:rsid w:val="00C60621"/>
    <w:rsid w:val="00C606A4"/>
    <w:rsid w:val="00C60753"/>
    <w:rsid w:val="00C60776"/>
    <w:rsid w:val="00C607E2"/>
    <w:rsid w:val="00C60803"/>
    <w:rsid w:val="00C608FA"/>
    <w:rsid w:val="00C60A94"/>
    <w:rsid w:val="00C60B71"/>
    <w:rsid w:val="00C60B97"/>
    <w:rsid w:val="00C60C44"/>
    <w:rsid w:val="00C60C74"/>
    <w:rsid w:val="00C60CAB"/>
    <w:rsid w:val="00C60D2A"/>
    <w:rsid w:val="00C60DC7"/>
    <w:rsid w:val="00C60DF3"/>
    <w:rsid w:val="00C61009"/>
    <w:rsid w:val="00C61064"/>
    <w:rsid w:val="00C61089"/>
    <w:rsid w:val="00C612EC"/>
    <w:rsid w:val="00C61301"/>
    <w:rsid w:val="00C613BE"/>
    <w:rsid w:val="00C614D9"/>
    <w:rsid w:val="00C6157F"/>
    <w:rsid w:val="00C615A1"/>
    <w:rsid w:val="00C6165E"/>
    <w:rsid w:val="00C616A1"/>
    <w:rsid w:val="00C6184F"/>
    <w:rsid w:val="00C6190E"/>
    <w:rsid w:val="00C619D4"/>
    <w:rsid w:val="00C61A6F"/>
    <w:rsid w:val="00C61A7F"/>
    <w:rsid w:val="00C61C1B"/>
    <w:rsid w:val="00C61C4C"/>
    <w:rsid w:val="00C61C62"/>
    <w:rsid w:val="00C61D13"/>
    <w:rsid w:val="00C61E92"/>
    <w:rsid w:val="00C61EE4"/>
    <w:rsid w:val="00C61F4A"/>
    <w:rsid w:val="00C61F59"/>
    <w:rsid w:val="00C61F7D"/>
    <w:rsid w:val="00C6204F"/>
    <w:rsid w:val="00C62070"/>
    <w:rsid w:val="00C620A6"/>
    <w:rsid w:val="00C62175"/>
    <w:rsid w:val="00C621A8"/>
    <w:rsid w:val="00C62226"/>
    <w:rsid w:val="00C6226B"/>
    <w:rsid w:val="00C6235B"/>
    <w:rsid w:val="00C62399"/>
    <w:rsid w:val="00C623BA"/>
    <w:rsid w:val="00C6244D"/>
    <w:rsid w:val="00C6254A"/>
    <w:rsid w:val="00C6260D"/>
    <w:rsid w:val="00C6267D"/>
    <w:rsid w:val="00C626B5"/>
    <w:rsid w:val="00C62704"/>
    <w:rsid w:val="00C62767"/>
    <w:rsid w:val="00C628E8"/>
    <w:rsid w:val="00C6296F"/>
    <w:rsid w:val="00C6298B"/>
    <w:rsid w:val="00C62990"/>
    <w:rsid w:val="00C62AC8"/>
    <w:rsid w:val="00C62ADF"/>
    <w:rsid w:val="00C62B02"/>
    <w:rsid w:val="00C62B9D"/>
    <w:rsid w:val="00C62C18"/>
    <w:rsid w:val="00C62CAF"/>
    <w:rsid w:val="00C62CB7"/>
    <w:rsid w:val="00C62CF4"/>
    <w:rsid w:val="00C6308F"/>
    <w:rsid w:val="00C630A8"/>
    <w:rsid w:val="00C632A0"/>
    <w:rsid w:val="00C632F0"/>
    <w:rsid w:val="00C63325"/>
    <w:rsid w:val="00C6335E"/>
    <w:rsid w:val="00C633F8"/>
    <w:rsid w:val="00C6344E"/>
    <w:rsid w:val="00C634E4"/>
    <w:rsid w:val="00C63661"/>
    <w:rsid w:val="00C636F9"/>
    <w:rsid w:val="00C636FC"/>
    <w:rsid w:val="00C6380B"/>
    <w:rsid w:val="00C638FF"/>
    <w:rsid w:val="00C63BD6"/>
    <w:rsid w:val="00C63BFB"/>
    <w:rsid w:val="00C63C4E"/>
    <w:rsid w:val="00C63C86"/>
    <w:rsid w:val="00C63F70"/>
    <w:rsid w:val="00C6401C"/>
    <w:rsid w:val="00C640F4"/>
    <w:rsid w:val="00C64287"/>
    <w:rsid w:val="00C643F9"/>
    <w:rsid w:val="00C64477"/>
    <w:rsid w:val="00C644D9"/>
    <w:rsid w:val="00C644ED"/>
    <w:rsid w:val="00C645CC"/>
    <w:rsid w:val="00C645DD"/>
    <w:rsid w:val="00C64685"/>
    <w:rsid w:val="00C64918"/>
    <w:rsid w:val="00C64939"/>
    <w:rsid w:val="00C64A63"/>
    <w:rsid w:val="00C64A70"/>
    <w:rsid w:val="00C64AD1"/>
    <w:rsid w:val="00C64AD6"/>
    <w:rsid w:val="00C64B17"/>
    <w:rsid w:val="00C64C8B"/>
    <w:rsid w:val="00C64D13"/>
    <w:rsid w:val="00C64D8D"/>
    <w:rsid w:val="00C64F82"/>
    <w:rsid w:val="00C65005"/>
    <w:rsid w:val="00C65041"/>
    <w:rsid w:val="00C6506C"/>
    <w:rsid w:val="00C650DB"/>
    <w:rsid w:val="00C651D5"/>
    <w:rsid w:val="00C652C2"/>
    <w:rsid w:val="00C652CB"/>
    <w:rsid w:val="00C653A4"/>
    <w:rsid w:val="00C6552A"/>
    <w:rsid w:val="00C6558C"/>
    <w:rsid w:val="00C655F2"/>
    <w:rsid w:val="00C6562D"/>
    <w:rsid w:val="00C656D5"/>
    <w:rsid w:val="00C65808"/>
    <w:rsid w:val="00C65900"/>
    <w:rsid w:val="00C65942"/>
    <w:rsid w:val="00C65AAF"/>
    <w:rsid w:val="00C65B43"/>
    <w:rsid w:val="00C65BA7"/>
    <w:rsid w:val="00C65BC0"/>
    <w:rsid w:val="00C65D73"/>
    <w:rsid w:val="00C65DCF"/>
    <w:rsid w:val="00C65DEF"/>
    <w:rsid w:val="00C65E70"/>
    <w:rsid w:val="00C65FCB"/>
    <w:rsid w:val="00C661F6"/>
    <w:rsid w:val="00C6620B"/>
    <w:rsid w:val="00C662BC"/>
    <w:rsid w:val="00C662FB"/>
    <w:rsid w:val="00C664D9"/>
    <w:rsid w:val="00C664E1"/>
    <w:rsid w:val="00C6653F"/>
    <w:rsid w:val="00C665BC"/>
    <w:rsid w:val="00C6663D"/>
    <w:rsid w:val="00C6679E"/>
    <w:rsid w:val="00C667D3"/>
    <w:rsid w:val="00C66870"/>
    <w:rsid w:val="00C66972"/>
    <w:rsid w:val="00C669D0"/>
    <w:rsid w:val="00C66C82"/>
    <w:rsid w:val="00C66F3A"/>
    <w:rsid w:val="00C66F7C"/>
    <w:rsid w:val="00C66FA8"/>
    <w:rsid w:val="00C6702A"/>
    <w:rsid w:val="00C670F9"/>
    <w:rsid w:val="00C672D0"/>
    <w:rsid w:val="00C673D6"/>
    <w:rsid w:val="00C67439"/>
    <w:rsid w:val="00C674D9"/>
    <w:rsid w:val="00C67507"/>
    <w:rsid w:val="00C6761A"/>
    <w:rsid w:val="00C67763"/>
    <w:rsid w:val="00C6778B"/>
    <w:rsid w:val="00C677D4"/>
    <w:rsid w:val="00C678C6"/>
    <w:rsid w:val="00C67A3C"/>
    <w:rsid w:val="00C67A90"/>
    <w:rsid w:val="00C67ADB"/>
    <w:rsid w:val="00C67B92"/>
    <w:rsid w:val="00C67BDF"/>
    <w:rsid w:val="00C67DAC"/>
    <w:rsid w:val="00C67E2E"/>
    <w:rsid w:val="00C67F9F"/>
    <w:rsid w:val="00C701A3"/>
    <w:rsid w:val="00C701FA"/>
    <w:rsid w:val="00C70236"/>
    <w:rsid w:val="00C7023C"/>
    <w:rsid w:val="00C702B5"/>
    <w:rsid w:val="00C702CB"/>
    <w:rsid w:val="00C702EF"/>
    <w:rsid w:val="00C70370"/>
    <w:rsid w:val="00C704D3"/>
    <w:rsid w:val="00C7052E"/>
    <w:rsid w:val="00C70549"/>
    <w:rsid w:val="00C70748"/>
    <w:rsid w:val="00C70770"/>
    <w:rsid w:val="00C7082C"/>
    <w:rsid w:val="00C708D8"/>
    <w:rsid w:val="00C709C9"/>
    <w:rsid w:val="00C70A53"/>
    <w:rsid w:val="00C70AE8"/>
    <w:rsid w:val="00C70BFC"/>
    <w:rsid w:val="00C70C07"/>
    <w:rsid w:val="00C70CE7"/>
    <w:rsid w:val="00C70DFA"/>
    <w:rsid w:val="00C70E21"/>
    <w:rsid w:val="00C70E5A"/>
    <w:rsid w:val="00C70E6C"/>
    <w:rsid w:val="00C70FAA"/>
    <w:rsid w:val="00C71081"/>
    <w:rsid w:val="00C710C8"/>
    <w:rsid w:val="00C7116A"/>
    <w:rsid w:val="00C71241"/>
    <w:rsid w:val="00C71257"/>
    <w:rsid w:val="00C7136F"/>
    <w:rsid w:val="00C71437"/>
    <w:rsid w:val="00C7155F"/>
    <w:rsid w:val="00C71560"/>
    <w:rsid w:val="00C7157E"/>
    <w:rsid w:val="00C71618"/>
    <w:rsid w:val="00C7165D"/>
    <w:rsid w:val="00C71685"/>
    <w:rsid w:val="00C7172A"/>
    <w:rsid w:val="00C71797"/>
    <w:rsid w:val="00C717DF"/>
    <w:rsid w:val="00C719F6"/>
    <w:rsid w:val="00C71A93"/>
    <w:rsid w:val="00C71AA2"/>
    <w:rsid w:val="00C71C14"/>
    <w:rsid w:val="00C71C88"/>
    <w:rsid w:val="00C71CE9"/>
    <w:rsid w:val="00C71D7F"/>
    <w:rsid w:val="00C71DEF"/>
    <w:rsid w:val="00C71EA4"/>
    <w:rsid w:val="00C71FCB"/>
    <w:rsid w:val="00C72044"/>
    <w:rsid w:val="00C72055"/>
    <w:rsid w:val="00C7213F"/>
    <w:rsid w:val="00C7214A"/>
    <w:rsid w:val="00C722CC"/>
    <w:rsid w:val="00C723F4"/>
    <w:rsid w:val="00C72409"/>
    <w:rsid w:val="00C725CE"/>
    <w:rsid w:val="00C726DC"/>
    <w:rsid w:val="00C72746"/>
    <w:rsid w:val="00C7275B"/>
    <w:rsid w:val="00C727E4"/>
    <w:rsid w:val="00C7294A"/>
    <w:rsid w:val="00C72AA1"/>
    <w:rsid w:val="00C72B75"/>
    <w:rsid w:val="00C72CAC"/>
    <w:rsid w:val="00C72D98"/>
    <w:rsid w:val="00C72DD8"/>
    <w:rsid w:val="00C72DF1"/>
    <w:rsid w:val="00C72EDD"/>
    <w:rsid w:val="00C72EE1"/>
    <w:rsid w:val="00C72FC9"/>
    <w:rsid w:val="00C730C7"/>
    <w:rsid w:val="00C73135"/>
    <w:rsid w:val="00C7321B"/>
    <w:rsid w:val="00C73491"/>
    <w:rsid w:val="00C7363A"/>
    <w:rsid w:val="00C73841"/>
    <w:rsid w:val="00C7388B"/>
    <w:rsid w:val="00C7390D"/>
    <w:rsid w:val="00C73AD3"/>
    <w:rsid w:val="00C73B81"/>
    <w:rsid w:val="00C73BEF"/>
    <w:rsid w:val="00C73C83"/>
    <w:rsid w:val="00C73E4E"/>
    <w:rsid w:val="00C73EF7"/>
    <w:rsid w:val="00C73FB4"/>
    <w:rsid w:val="00C74008"/>
    <w:rsid w:val="00C74029"/>
    <w:rsid w:val="00C741E8"/>
    <w:rsid w:val="00C743A9"/>
    <w:rsid w:val="00C743B2"/>
    <w:rsid w:val="00C743FF"/>
    <w:rsid w:val="00C74521"/>
    <w:rsid w:val="00C74537"/>
    <w:rsid w:val="00C745AE"/>
    <w:rsid w:val="00C745C8"/>
    <w:rsid w:val="00C745F9"/>
    <w:rsid w:val="00C7460F"/>
    <w:rsid w:val="00C74629"/>
    <w:rsid w:val="00C74699"/>
    <w:rsid w:val="00C74785"/>
    <w:rsid w:val="00C7478F"/>
    <w:rsid w:val="00C74984"/>
    <w:rsid w:val="00C749DE"/>
    <w:rsid w:val="00C74B84"/>
    <w:rsid w:val="00C74C58"/>
    <w:rsid w:val="00C74CE0"/>
    <w:rsid w:val="00C74CE2"/>
    <w:rsid w:val="00C74D7A"/>
    <w:rsid w:val="00C74DA5"/>
    <w:rsid w:val="00C74DC1"/>
    <w:rsid w:val="00C74E06"/>
    <w:rsid w:val="00C74E6E"/>
    <w:rsid w:val="00C74EA2"/>
    <w:rsid w:val="00C74F52"/>
    <w:rsid w:val="00C74F63"/>
    <w:rsid w:val="00C74FCC"/>
    <w:rsid w:val="00C75014"/>
    <w:rsid w:val="00C7517B"/>
    <w:rsid w:val="00C751C2"/>
    <w:rsid w:val="00C752CB"/>
    <w:rsid w:val="00C752DE"/>
    <w:rsid w:val="00C753AF"/>
    <w:rsid w:val="00C753C2"/>
    <w:rsid w:val="00C7554F"/>
    <w:rsid w:val="00C755E0"/>
    <w:rsid w:val="00C7563D"/>
    <w:rsid w:val="00C75640"/>
    <w:rsid w:val="00C756D7"/>
    <w:rsid w:val="00C75754"/>
    <w:rsid w:val="00C75770"/>
    <w:rsid w:val="00C758F2"/>
    <w:rsid w:val="00C7593F"/>
    <w:rsid w:val="00C75963"/>
    <w:rsid w:val="00C75A5F"/>
    <w:rsid w:val="00C75A92"/>
    <w:rsid w:val="00C75C0D"/>
    <w:rsid w:val="00C75CCA"/>
    <w:rsid w:val="00C75E42"/>
    <w:rsid w:val="00C76197"/>
    <w:rsid w:val="00C761A4"/>
    <w:rsid w:val="00C7629C"/>
    <w:rsid w:val="00C76309"/>
    <w:rsid w:val="00C76450"/>
    <w:rsid w:val="00C764F6"/>
    <w:rsid w:val="00C76582"/>
    <w:rsid w:val="00C7664C"/>
    <w:rsid w:val="00C76829"/>
    <w:rsid w:val="00C768D5"/>
    <w:rsid w:val="00C76947"/>
    <w:rsid w:val="00C769BB"/>
    <w:rsid w:val="00C76ABF"/>
    <w:rsid w:val="00C76B2B"/>
    <w:rsid w:val="00C76B63"/>
    <w:rsid w:val="00C76B67"/>
    <w:rsid w:val="00C76C5C"/>
    <w:rsid w:val="00C76D20"/>
    <w:rsid w:val="00C76DBB"/>
    <w:rsid w:val="00C76F74"/>
    <w:rsid w:val="00C7708D"/>
    <w:rsid w:val="00C770FE"/>
    <w:rsid w:val="00C77134"/>
    <w:rsid w:val="00C771A4"/>
    <w:rsid w:val="00C771C0"/>
    <w:rsid w:val="00C7739D"/>
    <w:rsid w:val="00C77477"/>
    <w:rsid w:val="00C775A3"/>
    <w:rsid w:val="00C77693"/>
    <w:rsid w:val="00C776CD"/>
    <w:rsid w:val="00C77741"/>
    <w:rsid w:val="00C778A5"/>
    <w:rsid w:val="00C779C3"/>
    <w:rsid w:val="00C77B25"/>
    <w:rsid w:val="00C77B8C"/>
    <w:rsid w:val="00C77BF8"/>
    <w:rsid w:val="00C77BFD"/>
    <w:rsid w:val="00C77C3A"/>
    <w:rsid w:val="00C77C8A"/>
    <w:rsid w:val="00C77CB1"/>
    <w:rsid w:val="00C77F27"/>
    <w:rsid w:val="00C77F5D"/>
    <w:rsid w:val="00C77F6B"/>
    <w:rsid w:val="00C77FE4"/>
    <w:rsid w:val="00C8016C"/>
    <w:rsid w:val="00C803E4"/>
    <w:rsid w:val="00C80424"/>
    <w:rsid w:val="00C8050D"/>
    <w:rsid w:val="00C806DE"/>
    <w:rsid w:val="00C809B1"/>
    <w:rsid w:val="00C80B2D"/>
    <w:rsid w:val="00C80B4B"/>
    <w:rsid w:val="00C80D6F"/>
    <w:rsid w:val="00C80F02"/>
    <w:rsid w:val="00C8110A"/>
    <w:rsid w:val="00C8111C"/>
    <w:rsid w:val="00C81238"/>
    <w:rsid w:val="00C81257"/>
    <w:rsid w:val="00C812C6"/>
    <w:rsid w:val="00C81499"/>
    <w:rsid w:val="00C81594"/>
    <w:rsid w:val="00C81617"/>
    <w:rsid w:val="00C81671"/>
    <w:rsid w:val="00C81705"/>
    <w:rsid w:val="00C8172F"/>
    <w:rsid w:val="00C8175F"/>
    <w:rsid w:val="00C81788"/>
    <w:rsid w:val="00C817C3"/>
    <w:rsid w:val="00C817D4"/>
    <w:rsid w:val="00C8183F"/>
    <w:rsid w:val="00C8189E"/>
    <w:rsid w:val="00C81957"/>
    <w:rsid w:val="00C81A4A"/>
    <w:rsid w:val="00C81ACD"/>
    <w:rsid w:val="00C81AFC"/>
    <w:rsid w:val="00C81B0F"/>
    <w:rsid w:val="00C81C88"/>
    <w:rsid w:val="00C81E67"/>
    <w:rsid w:val="00C81F95"/>
    <w:rsid w:val="00C81FE3"/>
    <w:rsid w:val="00C82036"/>
    <w:rsid w:val="00C8203B"/>
    <w:rsid w:val="00C82105"/>
    <w:rsid w:val="00C8210E"/>
    <w:rsid w:val="00C8214B"/>
    <w:rsid w:val="00C8226B"/>
    <w:rsid w:val="00C823CD"/>
    <w:rsid w:val="00C82403"/>
    <w:rsid w:val="00C82446"/>
    <w:rsid w:val="00C824D3"/>
    <w:rsid w:val="00C82537"/>
    <w:rsid w:val="00C82563"/>
    <w:rsid w:val="00C82795"/>
    <w:rsid w:val="00C8283F"/>
    <w:rsid w:val="00C8287A"/>
    <w:rsid w:val="00C828B5"/>
    <w:rsid w:val="00C82982"/>
    <w:rsid w:val="00C82B24"/>
    <w:rsid w:val="00C82B2C"/>
    <w:rsid w:val="00C82BA1"/>
    <w:rsid w:val="00C82BEB"/>
    <w:rsid w:val="00C82DD2"/>
    <w:rsid w:val="00C83061"/>
    <w:rsid w:val="00C830C3"/>
    <w:rsid w:val="00C83105"/>
    <w:rsid w:val="00C833FA"/>
    <w:rsid w:val="00C8345A"/>
    <w:rsid w:val="00C834D0"/>
    <w:rsid w:val="00C835F2"/>
    <w:rsid w:val="00C836FE"/>
    <w:rsid w:val="00C8378B"/>
    <w:rsid w:val="00C837FB"/>
    <w:rsid w:val="00C83838"/>
    <w:rsid w:val="00C838BD"/>
    <w:rsid w:val="00C838FF"/>
    <w:rsid w:val="00C83953"/>
    <w:rsid w:val="00C839A3"/>
    <w:rsid w:val="00C83AB3"/>
    <w:rsid w:val="00C83B3B"/>
    <w:rsid w:val="00C83B79"/>
    <w:rsid w:val="00C83BFE"/>
    <w:rsid w:val="00C83C3A"/>
    <w:rsid w:val="00C83C65"/>
    <w:rsid w:val="00C83C66"/>
    <w:rsid w:val="00C83C71"/>
    <w:rsid w:val="00C83C81"/>
    <w:rsid w:val="00C83D47"/>
    <w:rsid w:val="00C83DD7"/>
    <w:rsid w:val="00C83F8C"/>
    <w:rsid w:val="00C83F91"/>
    <w:rsid w:val="00C84047"/>
    <w:rsid w:val="00C84068"/>
    <w:rsid w:val="00C840B0"/>
    <w:rsid w:val="00C840DB"/>
    <w:rsid w:val="00C841B0"/>
    <w:rsid w:val="00C84214"/>
    <w:rsid w:val="00C8436E"/>
    <w:rsid w:val="00C8437E"/>
    <w:rsid w:val="00C84448"/>
    <w:rsid w:val="00C844FD"/>
    <w:rsid w:val="00C84501"/>
    <w:rsid w:val="00C84567"/>
    <w:rsid w:val="00C84605"/>
    <w:rsid w:val="00C846F1"/>
    <w:rsid w:val="00C8470F"/>
    <w:rsid w:val="00C84862"/>
    <w:rsid w:val="00C848C9"/>
    <w:rsid w:val="00C848D1"/>
    <w:rsid w:val="00C84AB6"/>
    <w:rsid w:val="00C84ABF"/>
    <w:rsid w:val="00C84B08"/>
    <w:rsid w:val="00C84CA3"/>
    <w:rsid w:val="00C84CCA"/>
    <w:rsid w:val="00C84CD3"/>
    <w:rsid w:val="00C84DF1"/>
    <w:rsid w:val="00C8500A"/>
    <w:rsid w:val="00C85051"/>
    <w:rsid w:val="00C85064"/>
    <w:rsid w:val="00C850CA"/>
    <w:rsid w:val="00C851BC"/>
    <w:rsid w:val="00C85325"/>
    <w:rsid w:val="00C85383"/>
    <w:rsid w:val="00C854B3"/>
    <w:rsid w:val="00C855BE"/>
    <w:rsid w:val="00C85653"/>
    <w:rsid w:val="00C8566A"/>
    <w:rsid w:val="00C8569B"/>
    <w:rsid w:val="00C85854"/>
    <w:rsid w:val="00C8599B"/>
    <w:rsid w:val="00C859D9"/>
    <w:rsid w:val="00C85A99"/>
    <w:rsid w:val="00C85AD1"/>
    <w:rsid w:val="00C85BCD"/>
    <w:rsid w:val="00C85CEF"/>
    <w:rsid w:val="00C85E23"/>
    <w:rsid w:val="00C85E65"/>
    <w:rsid w:val="00C85EF6"/>
    <w:rsid w:val="00C85FE1"/>
    <w:rsid w:val="00C86028"/>
    <w:rsid w:val="00C86113"/>
    <w:rsid w:val="00C86135"/>
    <w:rsid w:val="00C86148"/>
    <w:rsid w:val="00C861F0"/>
    <w:rsid w:val="00C8629F"/>
    <w:rsid w:val="00C86386"/>
    <w:rsid w:val="00C86479"/>
    <w:rsid w:val="00C86666"/>
    <w:rsid w:val="00C867C4"/>
    <w:rsid w:val="00C86814"/>
    <w:rsid w:val="00C86955"/>
    <w:rsid w:val="00C869D9"/>
    <w:rsid w:val="00C869F1"/>
    <w:rsid w:val="00C86A33"/>
    <w:rsid w:val="00C86A91"/>
    <w:rsid w:val="00C86AB6"/>
    <w:rsid w:val="00C86C22"/>
    <w:rsid w:val="00C86C85"/>
    <w:rsid w:val="00C86E96"/>
    <w:rsid w:val="00C86FCF"/>
    <w:rsid w:val="00C870C3"/>
    <w:rsid w:val="00C871D4"/>
    <w:rsid w:val="00C8721F"/>
    <w:rsid w:val="00C873A1"/>
    <w:rsid w:val="00C87544"/>
    <w:rsid w:val="00C87554"/>
    <w:rsid w:val="00C875D9"/>
    <w:rsid w:val="00C87600"/>
    <w:rsid w:val="00C8763B"/>
    <w:rsid w:val="00C8766A"/>
    <w:rsid w:val="00C876AE"/>
    <w:rsid w:val="00C87812"/>
    <w:rsid w:val="00C87981"/>
    <w:rsid w:val="00C87A6A"/>
    <w:rsid w:val="00C87A9C"/>
    <w:rsid w:val="00C87BAA"/>
    <w:rsid w:val="00C87C9A"/>
    <w:rsid w:val="00C87DBB"/>
    <w:rsid w:val="00C87E2C"/>
    <w:rsid w:val="00C87E58"/>
    <w:rsid w:val="00C87E85"/>
    <w:rsid w:val="00C90004"/>
    <w:rsid w:val="00C901C4"/>
    <w:rsid w:val="00C901D7"/>
    <w:rsid w:val="00C9022E"/>
    <w:rsid w:val="00C902CA"/>
    <w:rsid w:val="00C902FE"/>
    <w:rsid w:val="00C903E2"/>
    <w:rsid w:val="00C904C0"/>
    <w:rsid w:val="00C905A0"/>
    <w:rsid w:val="00C905C2"/>
    <w:rsid w:val="00C90624"/>
    <w:rsid w:val="00C9066A"/>
    <w:rsid w:val="00C907AD"/>
    <w:rsid w:val="00C90821"/>
    <w:rsid w:val="00C908AA"/>
    <w:rsid w:val="00C90D4E"/>
    <w:rsid w:val="00C90D54"/>
    <w:rsid w:val="00C90DA5"/>
    <w:rsid w:val="00C90DB1"/>
    <w:rsid w:val="00C90EC2"/>
    <w:rsid w:val="00C90F57"/>
    <w:rsid w:val="00C910D7"/>
    <w:rsid w:val="00C910DA"/>
    <w:rsid w:val="00C91101"/>
    <w:rsid w:val="00C912A1"/>
    <w:rsid w:val="00C912EF"/>
    <w:rsid w:val="00C91321"/>
    <w:rsid w:val="00C9136B"/>
    <w:rsid w:val="00C91494"/>
    <w:rsid w:val="00C9149F"/>
    <w:rsid w:val="00C91655"/>
    <w:rsid w:val="00C91680"/>
    <w:rsid w:val="00C9170A"/>
    <w:rsid w:val="00C91745"/>
    <w:rsid w:val="00C91842"/>
    <w:rsid w:val="00C918DC"/>
    <w:rsid w:val="00C91B55"/>
    <w:rsid w:val="00C91B6F"/>
    <w:rsid w:val="00C91B76"/>
    <w:rsid w:val="00C91D1F"/>
    <w:rsid w:val="00C91D78"/>
    <w:rsid w:val="00C91D7D"/>
    <w:rsid w:val="00C91DBC"/>
    <w:rsid w:val="00C91E8F"/>
    <w:rsid w:val="00C91EF4"/>
    <w:rsid w:val="00C91F8B"/>
    <w:rsid w:val="00C91FBC"/>
    <w:rsid w:val="00C92092"/>
    <w:rsid w:val="00C92099"/>
    <w:rsid w:val="00C9218A"/>
    <w:rsid w:val="00C921F8"/>
    <w:rsid w:val="00C922C9"/>
    <w:rsid w:val="00C92315"/>
    <w:rsid w:val="00C923C0"/>
    <w:rsid w:val="00C923DF"/>
    <w:rsid w:val="00C9251F"/>
    <w:rsid w:val="00C9254C"/>
    <w:rsid w:val="00C92600"/>
    <w:rsid w:val="00C92645"/>
    <w:rsid w:val="00C92785"/>
    <w:rsid w:val="00C92882"/>
    <w:rsid w:val="00C9293C"/>
    <w:rsid w:val="00C9294F"/>
    <w:rsid w:val="00C929C8"/>
    <w:rsid w:val="00C929D5"/>
    <w:rsid w:val="00C92A0F"/>
    <w:rsid w:val="00C92A32"/>
    <w:rsid w:val="00C92AA0"/>
    <w:rsid w:val="00C92B1B"/>
    <w:rsid w:val="00C92B85"/>
    <w:rsid w:val="00C92B8C"/>
    <w:rsid w:val="00C92C00"/>
    <w:rsid w:val="00C932CC"/>
    <w:rsid w:val="00C934A5"/>
    <w:rsid w:val="00C934AA"/>
    <w:rsid w:val="00C934B4"/>
    <w:rsid w:val="00C93549"/>
    <w:rsid w:val="00C9356C"/>
    <w:rsid w:val="00C93576"/>
    <w:rsid w:val="00C935BD"/>
    <w:rsid w:val="00C9361B"/>
    <w:rsid w:val="00C93838"/>
    <w:rsid w:val="00C9394B"/>
    <w:rsid w:val="00C93995"/>
    <w:rsid w:val="00C939A6"/>
    <w:rsid w:val="00C939DE"/>
    <w:rsid w:val="00C93A86"/>
    <w:rsid w:val="00C93C2C"/>
    <w:rsid w:val="00C93CBA"/>
    <w:rsid w:val="00C93DCE"/>
    <w:rsid w:val="00C93F37"/>
    <w:rsid w:val="00C93F79"/>
    <w:rsid w:val="00C94028"/>
    <w:rsid w:val="00C9404D"/>
    <w:rsid w:val="00C941D4"/>
    <w:rsid w:val="00C941E7"/>
    <w:rsid w:val="00C941FA"/>
    <w:rsid w:val="00C94289"/>
    <w:rsid w:val="00C942E4"/>
    <w:rsid w:val="00C9450D"/>
    <w:rsid w:val="00C94527"/>
    <w:rsid w:val="00C9461D"/>
    <w:rsid w:val="00C946E6"/>
    <w:rsid w:val="00C94778"/>
    <w:rsid w:val="00C948D6"/>
    <w:rsid w:val="00C94910"/>
    <w:rsid w:val="00C94A18"/>
    <w:rsid w:val="00C94A1A"/>
    <w:rsid w:val="00C94B45"/>
    <w:rsid w:val="00C94B93"/>
    <w:rsid w:val="00C94BE5"/>
    <w:rsid w:val="00C94C5A"/>
    <w:rsid w:val="00C94C60"/>
    <w:rsid w:val="00C94CAD"/>
    <w:rsid w:val="00C94D12"/>
    <w:rsid w:val="00C94E13"/>
    <w:rsid w:val="00C94EE9"/>
    <w:rsid w:val="00C94EEE"/>
    <w:rsid w:val="00C95242"/>
    <w:rsid w:val="00C95370"/>
    <w:rsid w:val="00C95439"/>
    <w:rsid w:val="00C9551B"/>
    <w:rsid w:val="00C9551D"/>
    <w:rsid w:val="00C95522"/>
    <w:rsid w:val="00C955F6"/>
    <w:rsid w:val="00C956B5"/>
    <w:rsid w:val="00C956B6"/>
    <w:rsid w:val="00C95744"/>
    <w:rsid w:val="00C95779"/>
    <w:rsid w:val="00C957D8"/>
    <w:rsid w:val="00C9580A"/>
    <w:rsid w:val="00C95833"/>
    <w:rsid w:val="00C958AE"/>
    <w:rsid w:val="00C95905"/>
    <w:rsid w:val="00C95A20"/>
    <w:rsid w:val="00C95A95"/>
    <w:rsid w:val="00C95ADF"/>
    <w:rsid w:val="00C95C1B"/>
    <w:rsid w:val="00C95C50"/>
    <w:rsid w:val="00C95CA5"/>
    <w:rsid w:val="00C95D06"/>
    <w:rsid w:val="00C95D6B"/>
    <w:rsid w:val="00C95EAA"/>
    <w:rsid w:val="00C95F81"/>
    <w:rsid w:val="00C9625A"/>
    <w:rsid w:val="00C96378"/>
    <w:rsid w:val="00C963C8"/>
    <w:rsid w:val="00C96421"/>
    <w:rsid w:val="00C96426"/>
    <w:rsid w:val="00C96436"/>
    <w:rsid w:val="00C96598"/>
    <w:rsid w:val="00C965B8"/>
    <w:rsid w:val="00C9666E"/>
    <w:rsid w:val="00C96744"/>
    <w:rsid w:val="00C967EA"/>
    <w:rsid w:val="00C969DE"/>
    <w:rsid w:val="00C969E7"/>
    <w:rsid w:val="00C96AE4"/>
    <w:rsid w:val="00C96B4D"/>
    <w:rsid w:val="00C96D76"/>
    <w:rsid w:val="00C96DCA"/>
    <w:rsid w:val="00C96E5A"/>
    <w:rsid w:val="00C96EE1"/>
    <w:rsid w:val="00C96FED"/>
    <w:rsid w:val="00C97181"/>
    <w:rsid w:val="00C971C7"/>
    <w:rsid w:val="00C97202"/>
    <w:rsid w:val="00C972D1"/>
    <w:rsid w:val="00C97448"/>
    <w:rsid w:val="00C97558"/>
    <w:rsid w:val="00C975AD"/>
    <w:rsid w:val="00C9763B"/>
    <w:rsid w:val="00C97665"/>
    <w:rsid w:val="00C978B7"/>
    <w:rsid w:val="00C978C6"/>
    <w:rsid w:val="00C978E3"/>
    <w:rsid w:val="00C97938"/>
    <w:rsid w:val="00C97944"/>
    <w:rsid w:val="00C97B29"/>
    <w:rsid w:val="00C97C9E"/>
    <w:rsid w:val="00C97CE0"/>
    <w:rsid w:val="00C97EA4"/>
    <w:rsid w:val="00C97F6F"/>
    <w:rsid w:val="00C97FB5"/>
    <w:rsid w:val="00CA00E1"/>
    <w:rsid w:val="00CA0176"/>
    <w:rsid w:val="00CA0227"/>
    <w:rsid w:val="00CA02C5"/>
    <w:rsid w:val="00CA043C"/>
    <w:rsid w:val="00CA0444"/>
    <w:rsid w:val="00CA04E6"/>
    <w:rsid w:val="00CA0530"/>
    <w:rsid w:val="00CA0566"/>
    <w:rsid w:val="00CA061D"/>
    <w:rsid w:val="00CA063E"/>
    <w:rsid w:val="00CA069B"/>
    <w:rsid w:val="00CA0958"/>
    <w:rsid w:val="00CA0A5F"/>
    <w:rsid w:val="00CA0CB5"/>
    <w:rsid w:val="00CA0CD9"/>
    <w:rsid w:val="00CA0DBF"/>
    <w:rsid w:val="00CA0EA4"/>
    <w:rsid w:val="00CA0F48"/>
    <w:rsid w:val="00CA0F55"/>
    <w:rsid w:val="00CA0FDF"/>
    <w:rsid w:val="00CA1097"/>
    <w:rsid w:val="00CA10DB"/>
    <w:rsid w:val="00CA113F"/>
    <w:rsid w:val="00CA1149"/>
    <w:rsid w:val="00CA1172"/>
    <w:rsid w:val="00CA11A8"/>
    <w:rsid w:val="00CA1403"/>
    <w:rsid w:val="00CA1435"/>
    <w:rsid w:val="00CA1481"/>
    <w:rsid w:val="00CA14A0"/>
    <w:rsid w:val="00CA16E5"/>
    <w:rsid w:val="00CA1720"/>
    <w:rsid w:val="00CA1825"/>
    <w:rsid w:val="00CA1868"/>
    <w:rsid w:val="00CA18A4"/>
    <w:rsid w:val="00CA1BD2"/>
    <w:rsid w:val="00CA1CAB"/>
    <w:rsid w:val="00CA1D97"/>
    <w:rsid w:val="00CA1F2D"/>
    <w:rsid w:val="00CA2002"/>
    <w:rsid w:val="00CA203D"/>
    <w:rsid w:val="00CA2137"/>
    <w:rsid w:val="00CA227A"/>
    <w:rsid w:val="00CA2282"/>
    <w:rsid w:val="00CA232D"/>
    <w:rsid w:val="00CA23F6"/>
    <w:rsid w:val="00CA2417"/>
    <w:rsid w:val="00CA2444"/>
    <w:rsid w:val="00CA2479"/>
    <w:rsid w:val="00CA25A0"/>
    <w:rsid w:val="00CA2612"/>
    <w:rsid w:val="00CA26BC"/>
    <w:rsid w:val="00CA26D0"/>
    <w:rsid w:val="00CA2742"/>
    <w:rsid w:val="00CA276C"/>
    <w:rsid w:val="00CA27E6"/>
    <w:rsid w:val="00CA284A"/>
    <w:rsid w:val="00CA2867"/>
    <w:rsid w:val="00CA2946"/>
    <w:rsid w:val="00CA2970"/>
    <w:rsid w:val="00CA2ABB"/>
    <w:rsid w:val="00CA2B9A"/>
    <w:rsid w:val="00CA2CB6"/>
    <w:rsid w:val="00CA2E0C"/>
    <w:rsid w:val="00CA2EC4"/>
    <w:rsid w:val="00CA30E2"/>
    <w:rsid w:val="00CA33B1"/>
    <w:rsid w:val="00CA33ED"/>
    <w:rsid w:val="00CA3423"/>
    <w:rsid w:val="00CA34A2"/>
    <w:rsid w:val="00CA358A"/>
    <w:rsid w:val="00CA35D4"/>
    <w:rsid w:val="00CA35DC"/>
    <w:rsid w:val="00CA3622"/>
    <w:rsid w:val="00CA36EF"/>
    <w:rsid w:val="00CA37BF"/>
    <w:rsid w:val="00CA382F"/>
    <w:rsid w:val="00CA3955"/>
    <w:rsid w:val="00CA398D"/>
    <w:rsid w:val="00CA3C68"/>
    <w:rsid w:val="00CA3E30"/>
    <w:rsid w:val="00CA3E64"/>
    <w:rsid w:val="00CA3EE0"/>
    <w:rsid w:val="00CA3EF1"/>
    <w:rsid w:val="00CA3F5F"/>
    <w:rsid w:val="00CA4030"/>
    <w:rsid w:val="00CA417F"/>
    <w:rsid w:val="00CA4198"/>
    <w:rsid w:val="00CA4279"/>
    <w:rsid w:val="00CA4309"/>
    <w:rsid w:val="00CA4478"/>
    <w:rsid w:val="00CA44B0"/>
    <w:rsid w:val="00CA45E4"/>
    <w:rsid w:val="00CA4660"/>
    <w:rsid w:val="00CA46E0"/>
    <w:rsid w:val="00CA4811"/>
    <w:rsid w:val="00CA4823"/>
    <w:rsid w:val="00CA489D"/>
    <w:rsid w:val="00CA48AE"/>
    <w:rsid w:val="00CA4A25"/>
    <w:rsid w:val="00CA4A30"/>
    <w:rsid w:val="00CA4AB6"/>
    <w:rsid w:val="00CA4B3D"/>
    <w:rsid w:val="00CA4BA2"/>
    <w:rsid w:val="00CA4C20"/>
    <w:rsid w:val="00CA4D55"/>
    <w:rsid w:val="00CA4E52"/>
    <w:rsid w:val="00CA4F14"/>
    <w:rsid w:val="00CA50A8"/>
    <w:rsid w:val="00CA5129"/>
    <w:rsid w:val="00CA5151"/>
    <w:rsid w:val="00CA516A"/>
    <w:rsid w:val="00CA5188"/>
    <w:rsid w:val="00CA5260"/>
    <w:rsid w:val="00CA53ED"/>
    <w:rsid w:val="00CA5402"/>
    <w:rsid w:val="00CA5694"/>
    <w:rsid w:val="00CA584D"/>
    <w:rsid w:val="00CA59A4"/>
    <w:rsid w:val="00CA59A6"/>
    <w:rsid w:val="00CA5B70"/>
    <w:rsid w:val="00CA5C09"/>
    <w:rsid w:val="00CA5ECA"/>
    <w:rsid w:val="00CA5F5F"/>
    <w:rsid w:val="00CA5F9E"/>
    <w:rsid w:val="00CA600C"/>
    <w:rsid w:val="00CA60B2"/>
    <w:rsid w:val="00CA63F4"/>
    <w:rsid w:val="00CA6509"/>
    <w:rsid w:val="00CA662C"/>
    <w:rsid w:val="00CA6638"/>
    <w:rsid w:val="00CA675E"/>
    <w:rsid w:val="00CA6775"/>
    <w:rsid w:val="00CA68E9"/>
    <w:rsid w:val="00CA6A53"/>
    <w:rsid w:val="00CA6B2A"/>
    <w:rsid w:val="00CA6BAF"/>
    <w:rsid w:val="00CA6C80"/>
    <w:rsid w:val="00CA6CF0"/>
    <w:rsid w:val="00CA6D37"/>
    <w:rsid w:val="00CA6D56"/>
    <w:rsid w:val="00CA6D83"/>
    <w:rsid w:val="00CA6E42"/>
    <w:rsid w:val="00CA6E4C"/>
    <w:rsid w:val="00CA6E80"/>
    <w:rsid w:val="00CA6EAB"/>
    <w:rsid w:val="00CA6F41"/>
    <w:rsid w:val="00CA6F51"/>
    <w:rsid w:val="00CA6F8E"/>
    <w:rsid w:val="00CA7071"/>
    <w:rsid w:val="00CA7158"/>
    <w:rsid w:val="00CA72C4"/>
    <w:rsid w:val="00CA736D"/>
    <w:rsid w:val="00CA742A"/>
    <w:rsid w:val="00CA7465"/>
    <w:rsid w:val="00CA7490"/>
    <w:rsid w:val="00CA7577"/>
    <w:rsid w:val="00CA759D"/>
    <w:rsid w:val="00CA75EB"/>
    <w:rsid w:val="00CA7675"/>
    <w:rsid w:val="00CA775B"/>
    <w:rsid w:val="00CA77D0"/>
    <w:rsid w:val="00CA784C"/>
    <w:rsid w:val="00CA7978"/>
    <w:rsid w:val="00CA7988"/>
    <w:rsid w:val="00CA79AD"/>
    <w:rsid w:val="00CA7A1E"/>
    <w:rsid w:val="00CA7AF6"/>
    <w:rsid w:val="00CA7CAE"/>
    <w:rsid w:val="00CA7D41"/>
    <w:rsid w:val="00CA7EAE"/>
    <w:rsid w:val="00CA7EE6"/>
    <w:rsid w:val="00CA7F5A"/>
    <w:rsid w:val="00CB0145"/>
    <w:rsid w:val="00CB0165"/>
    <w:rsid w:val="00CB0287"/>
    <w:rsid w:val="00CB02B6"/>
    <w:rsid w:val="00CB048C"/>
    <w:rsid w:val="00CB0493"/>
    <w:rsid w:val="00CB056C"/>
    <w:rsid w:val="00CB058D"/>
    <w:rsid w:val="00CB06A9"/>
    <w:rsid w:val="00CB06DA"/>
    <w:rsid w:val="00CB071A"/>
    <w:rsid w:val="00CB0876"/>
    <w:rsid w:val="00CB09D0"/>
    <w:rsid w:val="00CB0A80"/>
    <w:rsid w:val="00CB0B11"/>
    <w:rsid w:val="00CB0D79"/>
    <w:rsid w:val="00CB0E9C"/>
    <w:rsid w:val="00CB0F22"/>
    <w:rsid w:val="00CB0FBC"/>
    <w:rsid w:val="00CB0FDF"/>
    <w:rsid w:val="00CB12C4"/>
    <w:rsid w:val="00CB1301"/>
    <w:rsid w:val="00CB131D"/>
    <w:rsid w:val="00CB1598"/>
    <w:rsid w:val="00CB1784"/>
    <w:rsid w:val="00CB18CA"/>
    <w:rsid w:val="00CB199C"/>
    <w:rsid w:val="00CB19DA"/>
    <w:rsid w:val="00CB19E5"/>
    <w:rsid w:val="00CB1A6C"/>
    <w:rsid w:val="00CB1B4F"/>
    <w:rsid w:val="00CB1B52"/>
    <w:rsid w:val="00CB1C73"/>
    <w:rsid w:val="00CB1CDD"/>
    <w:rsid w:val="00CB1CFC"/>
    <w:rsid w:val="00CB1D2D"/>
    <w:rsid w:val="00CB1D34"/>
    <w:rsid w:val="00CB1F03"/>
    <w:rsid w:val="00CB1FC0"/>
    <w:rsid w:val="00CB1FDF"/>
    <w:rsid w:val="00CB1FF7"/>
    <w:rsid w:val="00CB20F8"/>
    <w:rsid w:val="00CB2134"/>
    <w:rsid w:val="00CB2153"/>
    <w:rsid w:val="00CB21CB"/>
    <w:rsid w:val="00CB225A"/>
    <w:rsid w:val="00CB227B"/>
    <w:rsid w:val="00CB22E4"/>
    <w:rsid w:val="00CB2329"/>
    <w:rsid w:val="00CB233B"/>
    <w:rsid w:val="00CB248C"/>
    <w:rsid w:val="00CB24B6"/>
    <w:rsid w:val="00CB24EC"/>
    <w:rsid w:val="00CB2600"/>
    <w:rsid w:val="00CB281F"/>
    <w:rsid w:val="00CB2876"/>
    <w:rsid w:val="00CB2899"/>
    <w:rsid w:val="00CB2960"/>
    <w:rsid w:val="00CB2B0D"/>
    <w:rsid w:val="00CB2B44"/>
    <w:rsid w:val="00CB2BBD"/>
    <w:rsid w:val="00CB2C2D"/>
    <w:rsid w:val="00CB2D24"/>
    <w:rsid w:val="00CB2D3A"/>
    <w:rsid w:val="00CB2D72"/>
    <w:rsid w:val="00CB2F0C"/>
    <w:rsid w:val="00CB3006"/>
    <w:rsid w:val="00CB322C"/>
    <w:rsid w:val="00CB32AD"/>
    <w:rsid w:val="00CB32D6"/>
    <w:rsid w:val="00CB3554"/>
    <w:rsid w:val="00CB3639"/>
    <w:rsid w:val="00CB3832"/>
    <w:rsid w:val="00CB38B2"/>
    <w:rsid w:val="00CB38FE"/>
    <w:rsid w:val="00CB3913"/>
    <w:rsid w:val="00CB3972"/>
    <w:rsid w:val="00CB39C4"/>
    <w:rsid w:val="00CB3C3A"/>
    <w:rsid w:val="00CB3DDD"/>
    <w:rsid w:val="00CB3EF7"/>
    <w:rsid w:val="00CB41BD"/>
    <w:rsid w:val="00CB41C6"/>
    <w:rsid w:val="00CB41F8"/>
    <w:rsid w:val="00CB4203"/>
    <w:rsid w:val="00CB4310"/>
    <w:rsid w:val="00CB4483"/>
    <w:rsid w:val="00CB4540"/>
    <w:rsid w:val="00CB4580"/>
    <w:rsid w:val="00CB459A"/>
    <w:rsid w:val="00CB46E2"/>
    <w:rsid w:val="00CB4741"/>
    <w:rsid w:val="00CB482D"/>
    <w:rsid w:val="00CB4A43"/>
    <w:rsid w:val="00CB4AA0"/>
    <w:rsid w:val="00CB4B71"/>
    <w:rsid w:val="00CB4B94"/>
    <w:rsid w:val="00CB4BF8"/>
    <w:rsid w:val="00CB4D5E"/>
    <w:rsid w:val="00CB4E3F"/>
    <w:rsid w:val="00CB4E75"/>
    <w:rsid w:val="00CB502D"/>
    <w:rsid w:val="00CB511F"/>
    <w:rsid w:val="00CB515E"/>
    <w:rsid w:val="00CB51B0"/>
    <w:rsid w:val="00CB5253"/>
    <w:rsid w:val="00CB5290"/>
    <w:rsid w:val="00CB5302"/>
    <w:rsid w:val="00CB538A"/>
    <w:rsid w:val="00CB5439"/>
    <w:rsid w:val="00CB5449"/>
    <w:rsid w:val="00CB56A7"/>
    <w:rsid w:val="00CB56AA"/>
    <w:rsid w:val="00CB5728"/>
    <w:rsid w:val="00CB579A"/>
    <w:rsid w:val="00CB5834"/>
    <w:rsid w:val="00CB594B"/>
    <w:rsid w:val="00CB5B2A"/>
    <w:rsid w:val="00CB5B62"/>
    <w:rsid w:val="00CB5B71"/>
    <w:rsid w:val="00CB5BE9"/>
    <w:rsid w:val="00CB5D08"/>
    <w:rsid w:val="00CB5F34"/>
    <w:rsid w:val="00CB5F40"/>
    <w:rsid w:val="00CB5F56"/>
    <w:rsid w:val="00CB5FCD"/>
    <w:rsid w:val="00CB609B"/>
    <w:rsid w:val="00CB6167"/>
    <w:rsid w:val="00CB61CC"/>
    <w:rsid w:val="00CB62C3"/>
    <w:rsid w:val="00CB63B6"/>
    <w:rsid w:val="00CB6447"/>
    <w:rsid w:val="00CB658F"/>
    <w:rsid w:val="00CB6611"/>
    <w:rsid w:val="00CB6644"/>
    <w:rsid w:val="00CB6711"/>
    <w:rsid w:val="00CB685D"/>
    <w:rsid w:val="00CB6957"/>
    <w:rsid w:val="00CB6B29"/>
    <w:rsid w:val="00CB6BF1"/>
    <w:rsid w:val="00CB6CF4"/>
    <w:rsid w:val="00CB6D6F"/>
    <w:rsid w:val="00CB6DCB"/>
    <w:rsid w:val="00CB6E00"/>
    <w:rsid w:val="00CB6EBC"/>
    <w:rsid w:val="00CB701E"/>
    <w:rsid w:val="00CB707E"/>
    <w:rsid w:val="00CB70F8"/>
    <w:rsid w:val="00CB7190"/>
    <w:rsid w:val="00CB725B"/>
    <w:rsid w:val="00CB72B0"/>
    <w:rsid w:val="00CB733D"/>
    <w:rsid w:val="00CB7348"/>
    <w:rsid w:val="00CB745F"/>
    <w:rsid w:val="00CB74E6"/>
    <w:rsid w:val="00CB7509"/>
    <w:rsid w:val="00CB7513"/>
    <w:rsid w:val="00CB751E"/>
    <w:rsid w:val="00CB759B"/>
    <w:rsid w:val="00CB75DD"/>
    <w:rsid w:val="00CB787D"/>
    <w:rsid w:val="00CB79A7"/>
    <w:rsid w:val="00CB7A50"/>
    <w:rsid w:val="00CB7A60"/>
    <w:rsid w:val="00CB7AB8"/>
    <w:rsid w:val="00CB7B67"/>
    <w:rsid w:val="00CB7BAB"/>
    <w:rsid w:val="00CB7C86"/>
    <w:rsid w:val="00CB7D6F"/>
    <w:rsid w:val="00CB7E34"/>
    <w:rsid w:val="00CB7EC3"/>
    <w:rsid w:val="00CB7F5E"/>
    <w:rsid w:val="00CC0071"/>
    <w:rsid w:val="00CC009B"/>
    <w:rsid w:val="00CC02C3"/>
    <w:rsid w:val="00CC0391"/>
    <w:rsid w:val="00CC04C7"/>
    <w:rsid w:val="00CC062E"/>
    <w:rsid w:val="00CC07BC"/>
    <w:rsid w:val="00CC0872"/>
    <w:rsid w:val="00CC0A0A"/>
    <w:rsid w:val="00CC0A5C"/>
    <w:rsid w:val="00CC0ADF"/>
    <w:rsid w:val="00CC0B26"/>
    <w:rsid w:val="00CC0C16"/>
    <w:rsid w:val="00CC0C27"/>
    <w:rsid w:val="00CC0C3A"/>
    <w:rsid w:val="00CC0C72"/>
    <w:rsid w:val="00CC0CC4"/>
    <w:rsid w:val="00CC0D71"/>
    <w:rsid w:val="00CC0E50"/>
    <w:rsid w:val="00CC0EFC"/>
    <w:rsid w:val="00CC0F6A"/>
    <w:rsid w:val="00CC1035"/>
    <w:rsid w:val="00CC1041"/>
    <w:rsid w:val="00CC10C8"/>
    <w:rsid w:val="00CC10FB"/>
    <w:rsid w:val="00CC1106"/>
    <w:rsid w:val="00CC1182"/>
    <w:rsid w:val="00CC11B2"/>
    <w:rsid w:val="00CC1274"/>
    <w:rsid w:val="00CC1302"/>
    <w:rsid w:val="00CC141D"/>
    <w:rsid w:val="00CC1446"/>
    <w:rsid w:val="00CC168A"/>
    <w:rsid w:val="00CC16A8"/>
    <w:rsid w:val="00CC16D5"/>
    <w:rsid w:val="00CC17D2"/>
    <w:rsid w:val="00CC1827"/>
    <w:rsid w:val="00CC188D"/>
    <w:rsid w:val="00CC199B"/>
    <w:rsid w:val="00CC1B70"/>
    <w:rsid w:val="00CC1D1B"/>
    <w:rsid w:val="00CC1DBA"/>
    <w:rsid w:val="00CC1F03"/>
    <w:rsid w:val="00CC1F84"/>
    <w:rsid w:val="00CC1FB1"/>
    <w:rsid w:val="00CC204D"/>
    <w:rsid w:val="00CC215B"/>
    <w:rsid w:val="00CC221A"/>
    <w:rsid w:val="00CC2252"/>
    <w:rsid w:val="00CC2369"/>
    <w:rsid w:val="00CC24EE"/>
    <w:rsid w:val="00CC262F"/>
    <w:rsid w:val="00CC2755"/>
    <w:rsid w:val="00CC27E8"/>
    <w:rsid w:val="00CC2A7F"/>
    <w:rsid w:val="00CC2B18"/>
    <w:rsid w:val="00CC2C14"/>
    <w:rsid w:val="00CC2D79"/>
    <w:rsid w:val="00CC2DEB"/>
    <w:rsid w:val="00CC2E3F"/>
    <w:rsid w:val="00CC2E4F"/>
    <w:rsid w:val="00CC3121"/>
    <w:rsid w:val="00CC317E"/>
    <w:rsid w:val="00CC31EA"/>
    <w:rsid w:val="00CC3257"/>
    <w:rsid w:val="00CC332A"/>
    <w:rsid w:val="00CC335E"/>
    <w:rsid w:val="00CC3472"/>
    <w:rsid w:val="00CC3488"/>
    <w:rsid w:val="00CC34E6"/>
    <w:rsid w:val="00CC3535"/>
    <w:rsid w:val="00CC35B3"/>
    <w:rsid w:val="00CC35DF"/>
    <w:rsid w:val="00CC3665"/>
    <w:rsid w:val="00CC36A2"/>
    <w:rsid w:val="00CC3747"/>
    <w:rsid w:val="00CC3751"/>
    <w:rsid w:val="00CC378C"/>
    <w:rsid w:val="00CC387A"/>
    <w:rsid w:val="00CC39D1"/>
    <w:rsid w:val="00CC3B23"/>
    <w:rsid w:val="00CC3B66"/>
    <w:rsid w:val="00CC3CC1"/>
    <w:rsid w:val="00CC3D28"/>
    <w:rsid w:val="00CC3D6F"/>
    <w:rsid w:val="00CC3DD4"/>
    <w:rsid w:val="00CC3F8F"/>
    <w:rsid w:val="00CC3FAB"/>
    <w:rsid w:val="00CC412E"/>
    <w:rsid w:val="00CC4155"/>
    <w:rsid w:val="00CC4260"/>
    <w:rsid w:val="00CC4343"/>
    <w:rsid w:val="00CC44D5"/>
    <w:rsid w:val="00CC44FE"/>
    <w:rsid w:val="00CC45CF"/>
    <w:rsid w:val="00CC46E7"/>
    <w:rsid w:val="00CC46F2"/>
    <w:rsid w:val="00CC4778"/>
    <w:rsid w:val="00CC47A4"/>
    <w:rsid w:val="00CC4854"/>
    <w:rsid w:val="00CC4B5A"/>
    <w:rsid w:val="00CC4CCC"/>
    <w:rsid w:val="00CC4D23"/>
    <w:rsid w:val="00CC4EC5"/>
    <w:rsid w:val="00CC5048"/>
    <w:rsid w:val="00CC50EE"/>
    <w:rsid w:val="00CC5143"/>
    <w:rsid w:val="00CC5180"/>
    <w:rsid w:val="00CC51BC"/>
    <w:rsid w:val="00CC51E5"/>
    <w:rsid w:val="00CC520D"/>
    <w:rsid w:val="00CC52ED"/>
    <w:rsid w:val="00CC531A"/>
    <w:rsid w:val="00CC54A1"/>
    <w:rsid w:val="00CC54D3"/>
    <w:rsid w:val="00CC54DB"/>
    <w:rsid w:val="00CC559B"/>
    <w:rsid w:val="00CC561F"/>
    <w:rsid w:val="00CC56BF"/>
    <w:rsid w:val="00CC5732"/>
    <w:rsid w:val="00CC5757"/>
    <w:rsid w:val="00CC5846"/>
    <w:rsid w:val="00CC5890"/>
    <w:rsid w:val="00CC5982"/>
    <w:rsid w:val="00CC59C1"/>
    <w:rsid w:val="00CC5ABD"/>
    <w:rsid w:val="00CC5AFE"/>
    <w:rsid w:val="00CC5C49"/>
    <w:rsid w:val="00CC5CF3"/>
    <w:rsid w:val="00CC5D01"/>
    <w:rsid w:val="00CC5D5B"/>
    <w:rsid w:val="00CC5E98"/>
    <w:rsid w:val="00CC5EA7"/>
    <w:rsid w:val="00CC5F08"/>
    <w:rsid w:val="00CC5FE6"/>
    <w:rsid w:val="00CC60E5"/>
    <w:rsid w:val="00CC613F"/>
    <w:rsid w:val="00CC625F"/>
    <w:rsid w:val="00CC62AB"/>
    <w:rsid w:val="00CC62DA"/>
    <w:rsid w:val="00CC639B"/>
    <w:rsid w:val="00CC63F4"/>
    <w:rsid w:val="00CC64F4"/>
    <w:rsid w:val="00CC6548"/>
    <w:rsid w:val="00CC6577"/>
    <w:rsid w:val="00CC657E"/>
    <w:rsid w:val="00CC65BA"/>
    <w:rsid w:val="00CC665B"/>
    <w:rsid w:val="00CC672C"/>
    <w:rsid w:val="00CC675D"/>
    <w:rsid w:val="00CC6875"/>
    <w:rsid w:val="00CC6BFF"/>
    <w:rsid w:val="00CC6E13"/>
    <w:rsid w:val="00CC6F8F"/>
    <w:rsid w:val="00CC704C"/>
    <w:rsid w:val="00CC725A"/>
    <w:rsid w:val="00CC73A3"/>
    <w:rsid w:val="00CC73EF"/>
    <w:rsid w:val="00CC7442"/>
    <w:rsid w:val="00CC74BB"/>
    <w:rsid w:val="00CC7588"/>
    <w:rsid w:val="00CC764A"/>
    <w:rsid w:val="00CC7686"/>
    <w:rsid w:val="00CC76A0"/>
    <w:rsid w:val="00CC7A39"/>
    <w:rsid w:val="00CC7A86"/>
    <w:rsid w:val="00CC7B1F"/>
    <w:rsid w:val="00CC7C22"/>
    <w:rsid w:val="00CC7C31"/>
    <w:rsid w:val="00CC7C9B"/>
    <w:rsid w:val="00CC7D5E"/>
    <w:rsid w:val="00CC7F0A"/>
    <w:rsid w:val="00CC7F8B"/>
    <w:rsid w:val="00CC7FAD"/>
    <w:rsid w:val="00CD002A"/>
    <w:rsid w:val="00CD00E6"/>
    <w:rsid w:val="00CD01E3"/>
    <w:rsid w:val="00CD01EA"/>
    <w:rsid w:val="00CD0246"/>
    <w:rsid w:val="00CD049A"/>
    <w:rsid w:val="00CD04A0"/>
    <w:rsid w:val="00CD065F"/>
    <w:rsid w:val="00CD070B"/>
    <w:rsid w:val="00CD079E"/>
    <w:rsid w:val="00CD08D4"/>
    <w:rsid w:val="00CD0953"/>
    <w:rsid w:val="00CD0A31"/>
    <w:rsid w:val="00CD0AE9"/>
    <w:rsid w:val="00CD0AFE"/>
    <w:rsid w:val="00CD0B81"/>
    <w:rsid w:val="00CD0BC5"/>
    <w:rsid w:val="00CD0BC9"/>
    <w:rsid w:val="00CD0C1E"/>
    <w:rsid w:val="00CD0C2D"/>
    <w:rsid w:val="00CD0C68"/>
    <w:rsid w:val="00CD0D05"/>
    <w:rsid w:val="00CD0FBA"/>
    <w:rsid w:val="00CD1077"/>
    <w:rsid w:val="00CD11A6"/>
    <w:rsid w:val="00CD11C8"/>
    <w:rsid w:val="00CD12A7"/>
    <w:rsid w:val="00CD12AD"/>
    <w:rsid w:val="00CD12CB"/>
    <w:rsid w:val="00CD12EC"/>
    <w:rsid w:val="00CD1320"/>
    <w:rsid w:val="00CD1371"/>
    <w:rsid w:val="00CD1601"/>
    <w:rsid w:val="00CD1609"/>
    <w:rsid w:val="00CD1675"/>
    <w:rsid w:val="00CD1755"/>
    <w:rsid w:val="00CD1897"/>
    <w:rsid w:val="00CD1931"/>
    <w:rsid w:val="00CD193B"/>
    <w:rsid w:val="00CD1BA2"/>
    <w:rsid w:val="00CD1CC9"/>
    <w:rsid w:val="00CD1CD2"/>
    <w:rsid w:val="00CD1D10"/>
    <w:rsid w:val="00CD1E12"/>
    <w:rsid w:val="00CD1EFF"/>
    <w:rsid w:val="00CD2099"/>
    <w:rsid w:val="00CD20D1"/>
    <w:rsid w:val="00CD20FB"/>
    <w:rsid w:val="00CD2122"/>
    <w:rsid w:val="00CD2126"/>
    <w:rsid w:val="00CD21F4"/>
    <w:rsid w:val="00CD22C1"/>
    <w:rsid w:val="00CD246F"/>
    <w:rsid w:val="00CD2481"/>
    <w:rsid w:val="00CD2514"/>
    <w:rsid w:val="00CD254F"/>
    <w:rsid w:val="00CD2609"/>
    <w:rsid w:val="00CD274E"/>
    <w:rsid w:val="00CD275B"/>
    <w:rsid w:val="00CD27DC"/>
    <w:rsid w:val="00CD2828"/>
    <w:rsid w:val="00CD2916"/>
    <w:rsid w:val="00CD2A33"/>
    <w:rsid w:val="00CD2A5B"/>
    <w:rsid w:val="00CD2B90"/>
    <w:rsid w:val="00CD2C42"/>
    <w:rsid w:val="00CD2D02"/>
    <w:rsid w:val="00CD2D0A"/>
    <w:rsid w:val="00CD2D22"/>
    <w:rsid w:val="00CD2D3D"/>
    <w:rsid w:val="00CD2D71"/>
    <w:rsid w:val="00CD2F96"/>
    <w:rsid w:val="00CD2FEB"/>
    <w:rsid w:val="00CD3043"/>
    <w:rsid w:val="00CD30A3"/>
    <w:rsid w:val="00CD323B"/>
    <w:rsid w:val="00CD324D"/>
    <w:rsid w:val="00CD3335"/>
    <w:rsid w:val="00CD3387"/>
    <w:rsid w:val="00CD343A"/>
    <w:rsid w:val="00CD34AC"/>
    <w:rsid w:val="00CD34BC"/>
    <w:rsid w:val="00CD34CC"/>
    <w:rsid w:val="00CD34CD"/>
    <w:rsid w:val="00CD357F"/>
    <w:rsid w:val="00CD3610"/>
    <w:rsid w:val="00CD36AA"/>
    <w:rsid w:val="00CD36D3"/>
    <w:rsid w:val="00CD371D"/>
    <w:rsid w:val="00CD37DC"/>
    <w:rsid w:val="00CD39C8"/>
    <w:rsid w:val="00CD3A24"/>
    <w:rsid w:val="00CD3AA3"/>
    <w:rsid w:val="00CD3B40"/>
    <w:rsid w:val="00CD3C48"/>
    <w:rsid w:val="00CD3DDF"/>
    <w:rsid w:val="00CD3EA1"/>
    <w:rsid w:val="00CD3F02"/>
    <w:rsid w:val="00CD3F57"/>
    <w:rsid w:val="00CD3FF9"/>
    <w:rsid w:val="00CD40CA"/>
    <w:rsid w:val="00CD40F4"/>
    <w:rsid w:val="00CD41DC"/>
    <w:rsid w:val="00CD428C"/>
    <w:rsid w:val="00CD4371"/>
    <w:rsid w:val="00CD43C7"/>
    <w:rsid w:val="00CD4530"/>
    <w:rsid w:val="00CD45A0"/>
    <w:rsid w:val="00CD497D"/>
    <w:rsid w:val="00CD49C8"/>
    <w:rsid w:val="00CD4A3E"/>
    <w:rsid w:val="00CD4A4A"/>
    <w:rsid w:val="00CD4B27"/>
    <w:rsid w:val="00CD4BA6"/>
    <w:rsid w:val="00CD4C2F"/>
    <w:rsid w:val="00CD4CFB"/>
    <w:rsid w:val="00CD4D49"/>
    <w:rsid w:val="00CD4E96"/>
    <w:rsid w:val="00CD4EF2"/>
    <w:rsid w:val="00CD4F77"/>
    <w:rsid w:val="00CD4FFD"/>
    <w:rsid w:val="00CD501C"/>
    <w:rsid w:val="00CD501D"/>
    <w:rsid w:val="00CD5069"/>
    <w:rsid w:val="00CD50C7"/>
    <w:rsid w:val="00CD517F"/>
    <w:rsid w:val="00CD51DC"/>
    <w:rsid w:val="00CD524D"/>
    <w:rsid w:val="00CD53D0"/>
    <w:rsid w:val="00CD53E5"/>
    <w:rsid w:val="00CD53FC"/>
    <w:rsid w:val="00CD5434"/>
    <w:rsid w:val="00CD546B"/>
    <w:rsid w:val="00CD54FA"/>
    <w:rsid w:val="00CD553B"/>
    <w:rsid w:val="00CD5541"/>
    <w:rsid w:val="00CD55AA"/>
    <w:rsid w:val="00CD56D7"/>
    <w:rsid w:val="00CD5861"/>
    <w:rsid w:val="00CD58F0"/>
    <w:rsid w:val="00CD593B"/>
    <w:rsid w:val="00CD5B38"/>
    <w:rsid w:val="00CD5BE7"/>
    <w:rsid w:val="00CD5BE9"/>
    <w:rsid w:val="00CD5C76"/>
    <w:rsid w:val="00CD5E64"/>
    <w:rsid w:val="00CD5F3A"/>
    <w:rsid w:val="00CD5F96"/>
    <w:rsid w:val="00CD6106"/>
    <w:rsid w:val="00CD61F8"/>
    <w:rsid w:val="00CD62EA"/>
    <w:rsid w:val="00CD6383"/>
    <w:rsid w:val="00CD6429"/>
    <w:rsid w:val="00CD6470"/>
    <w:rsid w:val="00CD6476"/>
    <w:rsid w:val="00CD64E4"/>
    <w:rsid w:val="00CD64E5"/>
    <w:rsid w:val="00CD65A2"/>
    <w:rsid w:val="00CD65A3"/>
    <w:rsid w:val="00CD65C5"/>
    <w:rsid w:val="00CD67BF"/>
    <w:rsid w:val="00CD6824"/>
    <w:rsid w:val="00CD6887"/>
    <w:rsid w:val="00CD69F7"/>
    <w:rsid w:val="00CD6D35"/>
    <w:rsid w:val="00CD6DA7"/>
    <w:rsid w:val="00CD6DB3"/>
    <w:rsid w:val="00CD6DE0"/>
    <w:rsid w:val="00CD6DEB"/>
    <w:rsid w:val="00CD6E4E"/>
    <w:rsid w:val="00CD70F8"/>
    <w:rsid w:val="00CD718A"/>
    <w:rsid w:val="00CD71A4"/>
    <w:rsid w:val="00CD72DC"/>
    <w:rsid w:val="00CD7313"/>
    <w:rsid w:val="00CD7542"/>
    <w:rsid w:val="00CD7563"/>
    <w:rsid w:val="00CD7662"/>
    <w:rsid w:val="00CD7684"/>
    <w:rsid w:val="00CD7703"/>
    <w:rsid w:val="00CD774A"/>
    <w:rsid w:val="00CD7814"/>
    <w:rsid w:val="00CD781B"/>
    <w:rsid w:val="00CD7857"/>
    <w:rsid w:val="00CD788F"/>
    <w:rsid w:val="00CD78AB"/>
    <w:rsid w:val="00CD7920"/>
    <w:rsid w:val="00CD796E"/>
    <w:rsid w:val="00CD7B50"/>
    <w:rsid w:val="00CD7BA8"/>
    <w:rsid w:val="00CD7E50"/>
    <w:rsid w:val="00CD7EA7"/>
    <w:rsid w:val="00CD7F3E"/>
    <w:rsid w:val="00CDCAD7"/>
    <w:rsid w:val="00CE01F1"/>
    <w:rsid w:val="00CE0253"/>
    <w:rsid w:val="00CE03B6"/>
    <w:rsid w:val="00CE0831"/>
    <w:rsid w:val="00CE0932"/>
    <w:rsid w:val="00CE0A14"/>
    <w:rsid w:val="00CE0A52"/>
    <w:rsid w:val="00CE0A74"/>
    <w:rsid w:val="00CE0BFE"/>
    <w:rsid w:val="00CE0CB4"/>
    <w:rsid w:val="00CE0CF3"/>
    <w:rsid w:val="00CE0DC8"/>
    <w:rsid w:val="00CE0DCA"/>
    <w:rsid w:val="00CE0E85"/>
    <w:rsid w:val="00CE0F02"/>
    <w:rsid w:val="00CE1114"/>
    <w:rsid w:val="00CE1120"/>
    <w:rsid w:val="00CE122A"/>
    <w:rsid w:val="00CE122B"/>
    <w:rsid w:val="00CE1245"/>
    <w:rsid w:val="00CE125A"/>
    <w:rsid w:val="00CE125E"/>
    <w:rsid w:val="00CE1265"/>
    <w:rsid w:val="00CE15C4"/>
    <w:rsid w:val="00CE161A"/>
    <w:rsid w:val="00CE166B"/>
    <w:rsid w:val="00CE168B"/>
    <w:rsid w:val="00CE1721"/>
    <w:rsid w:val="00CE17B4"/>
    <w:rsid w:val="00CE1916"/>
    <w:rsid w:val="00CE1993"/>
    <w:rsid w:val="00CE19B3"/>
    <w:rsid w:val="00CE1A2D"/>
    <w:rsid w:val="00CE1A70"/>
    <w:rsid w:val="00CE1B11"/>
    <w:rsid w:val="00CE1BF0"/>
    <w:rsid w:val="00CE1C01"/>
    <w:rsid w:val="00CE1CEE"/>
    <w:rsid w:val="00CE1DA0"/>
    <w:rsid w:val="00CE1EE3"/>
    <w:rsid w:val="00CE1F8E"/>
    <w:rsid w:val="00CE1FF2"/>
    <w:rsid w:val="00CE207E"/>
    <w:rsid w:val="00CE20A5"/>
    <w:rsid w:val="00CE211B"/>
    <w:rsid w:val="00CE21DD"/>
    <w:rsid w:val="00CE2258"/>
    <w:rsid w:val="00CE22CA"/>
    <w:rsid w:val="00CE24EF"/>
    <w:rsid w:val="00CE26F5"/>
    <w:rsid w:val="00CE2703"/>
    <w:rsid w:val="00CE271C"/>
    <w:rsid w:val="00CE2851"/>
    <w:rsid w:val="00CE28D7"/>
    <w:rsid w:val="00CE28DF"/>
    <w:rsid w:val="00CE295C"/>
    <w:rsid w:val="00CE2A98"/>
    <w:rsid w:val="00CE2B13"/>
    <w:rsid w:val="00CE2B7B"/>
    <w:rsid w:val="00CE2C2C"/>
    <w:rsid w:val="00CE2C9F"/>
    <w:rsid w:val="00CE2D88"/>
    <w:rsid w:val="00CE2D98"/>
    <w:rsid w:val="00CE2E03"/>
    <w:rsid w:val="00CE30DA"/>
    <w:rsid w:val="00CE310C"/>
    <w:rsid w:val="00CE3128"/>
    <w:rsid w:val="00CE3147"/>
    <w:rsid w:val="00CE31F0"/>
    <w:rsid w:val="00CE345B"/>
    <w:rsid w:val="00CE355A"/>
    <w:rsid w:val="00CE3570"/>
    <w:rsid w:val="00CE3577"/>
    <w:rsid w:val="00CE359B"/>
    <w:rsid w:val="00CE3637"/>
    <w:rsid w:val="00CE379B"/>
    <w:rsid w:val="00CE3A22"/>
    <w:rsid w:val="00CE3A5A"/>
    <w:rsid w:val="00CE3AE0"/>
    <w:rsid w:val="00CE3AFA"/>
    <w:rsid w:val="00CE3B08"/>
    <w:rsid w:val="00CE3BBF"/>
    <w:rsid w:val="00CE3C05"/>
    <w:rsid w:val="00CE3CD7"/>
    <w:rsid w:val="00CE3D12"/>
    <w:rsid w:val="00CE3D74"/>
    <w:rsid w:val="00CE3F34"/>
    <w:rsid w:val="00CE3F42"/>
    <w:rsid w:val="00CE402A"/>
    <w:rsid w:val="00CE408C"/>
    <w:rsid w:val="00CE40A1"/>
    <w:rsid w:val="00CE41D3"/>
    <w:rsid w:val="00CE4328"/>
    <w:rsid w:val="00CE44BF"/>
    <w:rsid w:val="00CE451E"/>
    <w:rsid w:val="00CE4586"/>
    <w:rsid w:val="00CE46D4"/>
    <w:rsid w:val="00CE470F"/>
    <w:rsid w:val="00CE472E"/>
    <w:rsid w:val="00CE4741"/>
    <w:rsid w:val="00CE479D"/>
    <w:rsid w:val="00CE4866"/>
    <w:rsid w:val="00CE486A"/>
    <w:rsid w:val="00CE48F0"/>
    <w:rsid w:val="00CE4936"/>
    <w:rsid w:val="00CE4979"/>
    <w:rsid w:val="00CE4A54"/>
    <w:rsid w:val="00CE4B00"/>
    <w:rsid w:val="00CE4BC0"/>
    <w:rsid w:val="00CE4BC2"/>
    <w:rsid w:val="00CE4D5D"/>
    <w:rsid w:val="00CE4F6F"/>
    <w:rsid w:val="00CE500F"/>
    <w:rsid w:val="00CE50D2"/>
    <w:rsid w:val="00CE52D2"/>
    <w:rsid w:val="00CE53E8"/>
    <w:rsid w:val="00CE5405"/>
    <w:rsid w:val="00CE5448"/>
    <w:rsid w:val="00CE55E6"/>
    <w:rsid w:val="00CE570D"/>
    <w:rsid w:val="00CE5892"/>
    <w:rsid w:val="00CE58EE"/>
    <w:rsid w:val="00CE5971"/>
    <w:rsid w:val="00CE59FC"/>
    <w:rsid w:val="00CE5AF0"/>
    <w:rsid w:val="00CE5C6C"/>
    <w:rsid w:val="00CE5DCA"/>
    <w:rsid w:val="00CE5FCC"/>
    <w:rsid w:val="00CE60EA"/>
    <w:rsid w:val="00CE6100"/>
    <w:rsid w:val="00CE6186"/>
    <w:rsid w:val="00CE61BA"/>
    <w:rsid w:val="00CE62CC"/>
    <w:rsid w:val="00CE6337"/>
    <w:rsid w:val="00CE6506"/>
    <w:rsid w:val="00CE657A"/>
    <w:rsid w:val="00CE65F2"/>
    <w:rsid w:val="00CE6637"/>
    <w:rsid w:val="00CE683D"/>
    <w:rsid w:val="00CE68B2"/>
    <w:rsid w:val="00CE6989"/>
    <w:rsid w:val="00CE698E"/>
    <w:rsid w:val="00CE69A6"/>
    <w:rsid w:val="00CE6BFA"/>
    <w:rsid w:val="00CE6D58"/>
    <w:rsid w:val="00CE6EB2"/>
    <w:rsid w:val="00CE6F1A"/>
    <w:rsid w:val="00CE705D"/>
    <w:rsid w:val="00CE708E"/>
    <w:rsid w:val="00CE70CD"/>
    <w:rsid w:val="00CE7195"/>
    <w:rsid w:val="00CE71A5"/>
    <w:rsid w:val="00CE7251"/>
    <w:rsid w:val="00CE72BB"/>
    <w:rsid w:val="00CE7369"/>
    <w:rsid w:val="00CE73E6"/>
    <w:rsid w:val="00CE751A"/>
    <w:rsid w:val="00CE75A0"/>
    <w:rsid w:val="00CE7646"/>
    <w:rsid w:val="00CE764E"/>
    <w:rsid w:val="00CE7846"/>
    <w:rsid w:val="00CE7930"/>
    <w:rsid w:val="00CE7940"/>
    <w:rsid w:val="00CE7B03"/>
    <w:rsid w:val="00CE7B0F"/>
    <w:rsid w:val="00CE7BB5"/>
    <w:rsid w:val="00CE7C09"/>
    <w:rsid w:val="00CE7C1A"/>
    <w:rsid w:val="00CE7CF4"/>
    <w:rsid w:val="00CE7DA7"/>
    <w:rsid w:val="00CE7E39"/>
    <w:rsid w:val="00CE7E59"/>
    <w:rsid w:val="00CE7EFC"/>
    <w:rsid w:val="00CE7F44"/>
    <w:rsid w:val="00CE7F67"/>
    <w:rsid w:val="00CE7FA8"/>
    <w:rsid w:val="00CF0060"/>
    <w:rsid w:val="00CF02D7"/>
    <w:rsid w:val="00CF037D"/>
    <w:rsid w:val="00CF0503"/>
    <w:rsid w:val="00CF0531"/>
    <w:rsid w:val="00CF0747"/>
    <w:rsid w:val="00CF07F2"/>
    <w:rsid w:val="00CF093B"/>
    <w:rsid w:val="00CF0969"/>
    <w:rsid w:val="00CF0975"/>
    <w:rsid w:val="00CF0AC6"/>
    <w:rsid w:val="00CF0C05"/>
    <w:rsid w:val="00CF0CB2"/>
    <w:rsid w:val="00CF0D66"/>
    <w:rsid w:val="00CF0DE6"/>
    <w:rsid w:val="00CF0DEF"/>
    <w:rsid w:val="00CF0E13"/>
    <w:rsid w:val="00CF0F22"/>
    <w:rsid w:val="00CF0F46"/>
    <w:rsid w:val="00CF117E"/>
    <w:rsid w:val="00CF12D9"/>
    <w:rsid w:val="00CF131F"/>
    <w:rsid w:val="00CF159F"/>
    <w:rsid w:val="00CF1661"/>
    <w:rsid w:val="00CF1694"/>
    <w:rsid w:val="00CF1710"/>
    <w:rsid w:val="00CF17C6"/>
    <w:rsid w:val="00CF17E2"/>
    <w:rsid w:val="00CF19D6"/>
    <w:rsid w:val="00CF1A87"/>
    <w:rsid w:val="00CF1B69"/>
    <w:rsid w:val="00CF1B94"/>
    <w:rsid w:val="00CF1D94"/>
    <w:rsid w:val="00CF1E00"/>
    <w:rsid w:val="00CF1ECB"/>
    <w:rsid w:val="00CF1F45"/>
    <w:rsid w:val="00CF218D"/>
    <w:rsid w:val="00CF2252"/>
    <w:rsid w:val="00CF22EE"/>
    <w:rsid w:val="00CF24D6"/>
    <w:rsid w:val="00CF2531"/>
    <w:rsid w:val="00CF2608"/>
    <w:rsid w:val="00CF26EE"/>
    <w:rsid w:val="00CF287F"/>
    <w:rsid w:val="00CF2AFB"/>
    <w:rsid w:val="00CF2D32"/>
    <w:rsid w:val="00CF2EE8"/>
    <w:rsid w:val="00CF2F9B"/>
    <w:rsid w:val="00CF30C6"/>
    <w:rsid w:val="00CF30E3"/>
    <w:rsid w:val="00CF319B"/>
    <w:rsid w:val="00CF3298"/>
    <w:rsid w:val="00CF337A"/>
    <w:rsid w:val="00CF33AF"/>
    <w:rsid w:val="00CF3402"/>
    <w:rsid w:val="00CF34AF"/>
    <w:rsid w:val="00CF3529"/>
    <w:rsid w:val="00CF353E"/>
    <w:rsid w:val="00CF35E7"/>
    <w:rsid w:val="00CF378B"/>
    <w:rsid w:val="00CF3817"/>
    <w:rsid w:val="00CF38ED"/>
    <w:rsid w:val="00CF39C1"/>
    <w:rsid w:val="00CF3A3A"/>
    <w:rsid w:val="00CF3A82"/>
    <w:rsid w:val="00CF3D94"/>
    <w:rsid w:val="00CF3E2E"/>
    <w:rsid w:val="00CF3E74"/>
    <w:rsid w:val="00CF3ED2"/>
    <w:rsid w:val="00CF3EE1"/>
    <w:rsid w:val="00CF3F06"/>
    <w:rsid w:val="00CF402B"/>
    <w:rsid w:val="00CF406C"/>
    <w:rsid w:val="00CF407B"/>
    <w:rsid w:val="00CF411B"/>
    <w:rsid w:val="00CF415A"/>
    <w:rsid w:val="00CF41B8"/>
    <w:rsid w:val="00CF41DC"/>
    <w:rsid w:val="00CF4297"/>
    <w:rsid w:val="00CF4339"/>
    <w:rsid w:val="00CF43F8"/>
    <w:rsid w:val="00CF4556"/>
    <w:rsid w:val="00CF456B"/>
    <w:rsid w:val="00CF4679"/>
    <w:rsid w:val="00CF483D"/>
    <w:rsid w:val="00CF4934"/>
    <w:rsid w:val="00CF4A48"/>
    <w:rsid w:val="00CF4A82"/>
    <w:rsid w:val="00CF4BD6"/>
    <w:rsid w:val="00CF4BF5"/>
    <w:rsid w:val="00CF4CDC"/>
    <w:rsid w:val="00CF4D52"/>
    <w:rsid w:val="00CF4EE3"/>
    <w:rsid w:val="00CF5032"/>
    <w:rsid w:val="00CF507B"/>
    <w:rsid w:val="00CF5103"/>
    <w:rsid w:val="00CF5172"/>
    <w:rsid w:val="00CF5302"/>
    <w:rsid w:val="00CF54CA"/>
    <w:rsid w:val="00CF54D1"/>
    <w:rsid w:val="00CF54D5"/>
    <w:rsid w:val="00CF5600"/>
    <w:rsid w:val="00CF58BB"/>
    <w:rsid w:val="00CF58D4"/>
    <w:rsid w:val="00CF597D"/>
    <w:rsid w:val="00CF59F8"/>
    <w:rsid w:val="00CF5A42"/>
    <w:rsid w:val="00CF5BA0"/>
    <w:rsid w:val="00CF5D40"/>
    <w:rsid w:val="00CF5D8C"/>
    <w:rsid w:val="00CF5DB8"/>
    <w:rsid w:val="00CF5E46"/>
    <w:rsid w:val="00CF5E5E"/>
    <w:rsid w:val="00CF5EE6"/>
    <w:rsid w:val="00CF5F83"/>
    <w:rsid w:val="00CF5FBA"/>
    <w:rsid w:val="00CF5FBD"/>
    <w:rsid w:val="00CF6044"/>
    <w:rsid w:val="00CF6096"/>
    <w:rsid w:val="00CF60E3"/>
    <w:rsid w:val="00CF61A9"/>
    <w:rsid w:val="00CF627B"/>
    <w:rsid w:val="00CF65F5"/>
    <w:rsid w:val="00CF6668"/>
    <w:rsid w:val="00CF6816"/>
    <w:rsid w:val="00CF6834"/>
    <w:rsid w:val="00CF6962"/>
    <w:rsid w:val="00CF69AF"/>
    <w:rsid w:val="00CF6A83"/>
    <w:rsid w:val="00CF6AF2"/>
    <w:rsid w:val="00CF6B34"/>
    <w:rsid w:val="00CF6CAC"/>
    <w:rsid w:val="00CF6DD1"/>
    <w:rsid w:val="00CF6DDA"/>
    <w:rsid w:val="00CF6E0C"/>
    <w:rsid w:val="00CF6ED0"/>
    <w:rsid w:val="00CF6F34"/>
    <w:rsid w:val="00CF7044"/>
    <w:rsid w:val="00CF71DA"/>
    <w:rsid w:val="00CF72BA"/>
    <w:rsid w:val="00CF76A1"/>
    <w:rsid w:val="00CF7A52"/>
    <w:rsid w:val="00CF7B9B"/>
    <w:rsid w:val="00CF7C32"/>
    <w:rsid w:val="00CF7C47"/>
    <w:rsid w:val="00CF7C78"/>
    <w:rsid w:val="00CF7DFC"/>
    <w:rsid w:val="00CF7EB5"/>
    <w:rsid w:val="00CF7EE5"/>
    <w:rsid w:val="00D00034"/>
    <w:rsid w:val="00D001C8"/>
    <w:rsid w:val="00D00237"/>
    <w:rsid w:val="00D004A6"/>
    <w:rsid w:val="00D004D5"/>
    <w:rsid w:val="00D0078B"/>
    <w:rsid w:val="00D00796"/>
    <w:rsid w:val="00D007BB"/>
    <w:rsid w:val="00D0086A"/>
    <w:rsid w:val="00D0086B"/>
    <w:rsid w:val="00D00874"/>
    <w:rsid w:val="00D00953"/>
    <w:rsid w:val="00D009B7"/>
    <w:rsid w:val="00D00A19"/>
    <w:rsid w:val="00D00A27"/>
    <w:rsid w:val="00D00A65"/>
    <w:rsid w:val="00D00B8F"/>
    <w:rsid w:val="00D00BAC"/>
    <w:rsid w:val="00D00D23"/>
    <w:rsid w:val="00D00EB0"/>
    <w:rsid w:val="00D00EB1"/>
    <w:rsid w:val="00D00EBB"/>
    <w:rsid w:val="00D00F23"/>
    <w:rsid w:val="00D0108E"/>
    <w:rsid w:val="00D01170"/>
    <w:rsid w:val="00D01228"/>
    <w:rsid w:val="00D01242"/>
    <w:rsid w:val="00D01317"/>
    <w:rsid w:val="00D013F6"/>
    <w:rsid w:val="00D0156F"/>
    <w:rsid w:val="00D015B6"/>
    <w:rsid w:val="00D01625"/>
    <w:rsid w:val="00D016C8"/>
    <w:rsid w:val="00D016CA"/>
    <w:rsid w:val="00D0175D"/>
    <w:rsid w:val="00D0187C"/>
    <w:rsid w:val="00D01935"/>
    <w:rsid w:val="00D01B40"/>
    <w:rsid w:val="00D01B97"/>
    <w:rsid w:val="00D01D04"/>
    <w:rsid w:val="00D01D06"/>
    <w:rsid w:val="00D01DA0"/>
    <w:rsid w:val="00D01DB7"/>
    <w:rsid w:val="00D01DFF"/>
    <w:rsid w:val="00D01EB5"/>
    <w:rsid w:val="00D01EFD"/>
    <w:rsid w:val="00D01F13"/>
    <w:rsid w:val="00D01F51"/>
    <w:rsid w:val="00D020F7"/>
    <w:rsid w:val="00D021B6"/>
    <w:rsid w:val="00D02284"/>
    <w:rsid w:val="00D022E3"/>
    <w:rsid w:val="00D02543"/>
    <w:rsid w:val="00D02669"/>
    <w:rsid w:val="00D0269E"/>
    <w:rsid w:val="00D027A7"/>
    <w:rsid w:val="00D02836"/>
    <w:rsid w:val="00D02A94"/>
    <w:rsid w:val="00D02ACB"/>
    <w:rsid w:val="00D02AF6"/>
    <w:rsid w:val="00D02BA3"/>
    <w:rsid w:val="00D02CBD"/>
    <w:rsid w:val="00D02DD0"/>
    <w:rsid w:val="00D03103"/>
    <w:rsid w:val="00D0316D"/>
    <w:rsid w:val="00D03343"/>
    <w:rsid w:val="00D0342E"/>
    <w:rsid w:val="00D0351A"/>
    <w:rsid w:val="00D0355D"/>
    <w:rsid w:val="00D03575"/>
    <w:rsid w:val="00D0358E"/>
    <w:rsid w:val="00D036B5"/>
    <w:rsid w:val="00D03772"/>
    <w:rsid w:val="00D0396F"/>
    <w:rsid w:val="00D03A81"/>
    <w:rsid w:val="00D03B1E"/>
    <w:rsid w:val="00D03B2E"/>
    <w:rsid w:val="00D03E32"/>
    <w:rsid w:val="00D03E7A"/>
    <w:rsid w:val="00D03ED2"/>
    <w:rsid w:val="00D03EE5"/>
    <w:rsid w:val="00D03F32"/>
    <w:rsid w:val="00D03F51"/>
    <w:rsid w:val="00D03FBE"/>
    <w:rsid w:val="00D03FF3"/>
    <w:rsid w:val="00D04145"/>
    <w:rsid w:val="00D04158"/>
    <w:rsid w:val="00D04201"/>
    <w:rsid w:val="00D042EC"/>
    <w:rsid w:val="00D04335"/>
    <w:rsid w:val="00D043C6"/>
    <w:rsid w:val="00D04568"/>
    <w:rsid w:val="00D045F0"/>
    <w:rsid w:val="00D04684"/>
    <w:rsid w:val="00D046AC"/>
    <w:rsid w:val="00D046E1"/>
    <w:rsid w:val="00D04705"/>
    <w:rsid w:val="00D04720"/>
    <w:rsid w:val="00D0479D"/>
    <w:rsid w:val="00D047A5"/>
    <w:rsid w:val="00D047ED"/>
    <w:rsid w:val="00D0480D"/>
    <w:rsid w:val="00D0489A"/>
    <w:rsid w:val="00D0498D"/>
    <w:rsid w:val="00D04A5B"/>
    <w:rsid w:val="00D04A65"/>
    <w:rsid w:val="00D04A6B"/>
    <w:rsid w:val="00D04B65"/>
    <w:rsid w:val="00D04C15"/>
    <w:rsid w:val="00D04D06"/>
    <w:rsid w:val="00D04E3A"/>
    <w:rsid w:val="00D04EE8"/>
    <w:rsid w:val="00D04EF6"/>
    <w:rsid w:val="00D04FB0"/>
    <w:rsid w:val="00D04FBE"/>
    <w:rsid w:val="00D05023"/>
    <w:rsid w:val="00D051B5"/>
    <w:rsid w:val="00D05390"/>
    <w:rsid w:val="00D053B7"/>
    <w:rsid w:val="00D053D2"/>
    <w:rsid w:val="00D0542E"/>
    <w:rsid w:val="00D0547B"/>
    <w:rsid w:val="00D05717"/>
    <w:rsid w:val="00D05769"/>
    <w:rsid w:val="00D057A7"/>
    <w:rsid w:val="00D0583A"/>
    <w:rsid w:val="00D059E9"/>
    <w:rsid w:val="00D05B01"/>
    <w:rsid w:val="00D05C2A"/>
    <w:rsid w:val="00D05C68"/>
    <w:rsid w:val="00D05CB3"/>
    <w:rsid w:val="00D05D63"/>
    <w:rsid w:val="00D05D82"/>
    <w:rsid w:val="00D05E01"/>
    <w:rsid w:val="00D05F61"/>
    <w:rsid w:val="00D05FC5"/>
    <w:rsid w:val="00D05FD2"/>
    <w:rsid w:val="00D05FD3"/>
    <w:rsid w:val="00D06038"/>
    <w:rsid w:val="00D0615D"/>
    <w:rsid w:val="00D061C1"/>
    <w:rsid w:val="00D0625E"/>
    <w:rsid w:val="00D0638D"/>
    <w:rsid w:val="00D063A2"/>
    <w:rsid w:val="00D063CA"/>
    <w:rsid w:val="00D06449"/>
    <w:rsid w:val="00D06496"/>
    <w:rsid w:val="00D06680"/>
    <w:rsid w:val="00D0668B"/>
    <w:rsid w:val="00D06724"/>
    <w:rsid w:val="00D06771"/>
    <w:rsid w:val="00D06773"/>
    <w:rsid w:val="00D06788"/>
    <w:rsid w:val="00D0678B"/>
    <w:rsid w:val="00D06956"/>
    <w:rsid w:val="00D069C3"/>
    <w:rsid w:val="00D06CB4"/>
    <w:rsid w:val="00D06F05"/>
    <w:rsid w:val="00D0711F"/>
    <w:rsid w:val="00D071E2"/>
    <w:rsid w:val="00D07296"/>
    <w:rsid w:val="00D074C8"/>
    <w:rsid w:val="00D07575"/>
    <w:rsid w:val="00D0765F"/>
    <w:rsid w:val="00D076C8"/>
    <w:rsid w:val="00D077FF"/>
    <w:rsid w:val="00D078E1"/>
    <w:rsid w:val="00D079FB"/>
    <w:rsid w:val="00D07A0C"/>
    <w:rsid w:val="00D07A25"/>
    <w:rsid w:val="00D07A59"/>
    <w:rsid w:val="00D07BB5"/>
    <w:rsid w:val="00D07BC2"/>
    <w:rsid w:val="00D07D3E"/>
    <w:rsid w:val="00D07DD8"/>
    <w:rsid w:val="00D07FEF"/>
    <w:rsid w:val="00D0A8B9"/>
    <w:rsid w:val="00D0E5AD"/>
    <w:rsid w:val="00D101ED"/>
    <w:rsid w:val="00D1030E"/>
    <w:rsid w:val="00D103AC"/>
    <w:rsid w:val="00D10534"/>
    <w:rsid w:val="00D1056A"/>
    <w:rsid w:val="00D10609"/>
    <w:rsid w:val="00D1060B"/>
    <w:rsid w:val="00D10699"/>
    <w:rsid w:val="00D107F8"/>
    <w:rsid w:val="00D108C9"/>
    <w:rsid w:val="00D109B4"/>
    <w:rsid w:val="00D10A09"/>
    <w:rsid w:val="00D10A12"/>
    <w:rsid w:val="00D10A47"/>
    <w:rsid w:val="00D10A74"/>
    <w:rsid w:val="00D10A88"/>
    <w:rsid w:val="00D10AF8"/>
    <w:rsid w:val="00D10B08"/>
    <w:rsid w:val="00D10B4B"/>
    <w:rsid w:val="00D10C90"/>
    <w:rsid w:val="00D10CA1"/>
    <w:rsid w:val="00D10CF2"/>
    <w:rsid w:val="00D10CF8"/>
    <w:rsid w:val="00D10D00"/>
    <w:rsid w:val="00D10E29"/>
    <w:rsid w:val="00D10E75"/>
    <w:rsid w:val="00D10ECF"/>
    <w:rsid w:val="00D10FDD"/>
    <w:rsid w:val="00D11209"/>
    <w:rsid w:val="00D112E4"/>
    <w:rsid w:val="00D1156C"/>
    <w:rsid w:val="00D115C0"/>
    <w:rsid w:val="00D11603"/>
    <w:rsid w:val="00D1167F"/>
    <w:rsid w:val="00D116C5"/>
    <w:rsid w:val="00D117E9"/>
    <w:rsid w:val="00D1197E"/>
    <w:rsid w:val="00D11A5B"/>
    <w:rsid w:val="00D11B9D"/>
    <w:rsid w:val="00D11BDC"/>
    <w:rsid w:val="00D11CF4"/>
    <w:rsid w:val="00D11DC3"/>
    <w:rsid w:val="00D11E38"/>
    <w:rsid w:val="00D11EE6"/>
    <w:rsid w:val="00D11F09"/>
    <w:rsid w:val="00D1206A"/>
    <w:rsid w:val="00D12094"/>
    <w:rsid w:val="00D121DB"/>
    <w:rsid w:val="00D12349"/>
    <w:rsid w:val="00D12424"/>
    <w:rsid w:val="00D124E5"/>
    <w:rsid w:val="00D1256A"/>
    <w:rsid w:val="00D1294F"/>
    <w:rsid w:val="00D129BE"/>
    <w:rsid w:val="00D12B1C"/>
    <w:rsid w:val="00D12BB4"/>
    <w:rsid w:val="00D12D49"/>
    <w:rsid w:val="00D12DCD"/>
    <w:rsid w:val="00D12FEE"/>
    <w:rsid w:val="00D132AF"/>
    <w:rsid w:val="00D132E1"/>
    <w:rsid w:val="00D13391"/>
    <w:rsid w:val="00D133F7"/>
    <w:rsid w:val="00D13455"/>
    <w:rsid w:val="00D13500"/>
    <w:rsid w:val="00D135A8"/>
    <w:rsid w:val="00D136A6"/>
    <w:rsid w:val="00D13727"/>
    <w:rsid w:val="00D1379B"/>
    <w:rsid w:val="00D13874"/>
    <w:rsid w:val="00D138D2"/>
    <w:rsid w:val="00D13907"/>
    <w:rsid w:val="00D13987"/>
    <w:rsid w:val="00D139C9"/>
    <w:rsid w:val="00D13AEB"/>
    <w:rsid w:val="00D13CB4"/>
    <w:rsid w:val="00D13D0F"/>
    <w:rsid w:val="00D13D3C"/>
    <w:rsid w:val="00D13DAA"/>
    <w:rsid w:val="00D13E07"/>
    <w:rsid w:val="00D13FDF"/>
    <w:rsid w:val="00D1400F"/>
    <w:rsid w:val="00D1401A"/>
    <w:rsid w:val="00D1404E"/>
    <w:rsid w:val="00D1406E"/>
    <w:rsid w:val="00D141D9"/>
    <w:rsid w:val="00D14313"/>
    <w:rsid w:val="00D1432A"/>
    <w:rsid w:val="00D143CB"/>
    <w:rsid w:val="00D14548"/>
    <w:rsid w:val="00D1460A"/>
    <w:rsid w:val="00D146E6"/>
    <w:rsid w:val="00D146FF"/>
    <w:rsid w:val="00D147E7"/>
    <w:rsid w:val="00D148CA"/>
    <w:rsid w:val="00D148D0"/>
    <w:rsid w:val="00D148FC"/>
    <w:rsid w:val="00D1490E"/>
    <w:rsid w:val="00D14910"/>
    <w:rsid w:val="00D14912"/>
    <w:rsid w:val="00D14AA3"/>
    <w:rsid w:val="00D14AC0"/>
    <w:rsid w:val="00D14B1E"/>
    <w:rsid w:val="00D14B91"/>
    <w:rsid w:val="00D14BE8"/>
    <w:rsid w:val="00D14CD2"/>
    <w:rsid w:val="00D14CF2"/>
    <w:rsid w:val="00D14E01"/>
    <w:rsid w:val="00D14F0D"/>
    <w:rsid w:val="00D14F8C"/>
    <w:rsid w:val="00D15035"/>
    <w:rsid w:val="00D150D3"/>
    <w:rsid w:val="00D1510A"/>
    <w:rsid w:val="00D15274"/>
    <w:rsid w:val="00D15318"/>
    <w:rsid w:val="00D15420"/>
    <w:rsid w:val="00D154D4"/>
    <w:rsid w:val="00D1563E"/>
    <w:rsid w:val="00D15840"/>
    <w:rsid w:val="00D158AF"/>
    <w:rsid w:val="00D15C4A"/>
    <w:rsid w:val="00D15FF1"/>
    <w:rsid w:val="00D1600C"/>
    <w:rsid w:val="00D160BD"/>
    <w:rsid w:val="00D16135"/>
    <w:rsid w:val="00D162EA"/>
    <w:rsid w:val="00D163C2"/>
    <w:rsid w:val="00D164E0"/>
    <w:rsid w:val="00D164E7"/>
    <w:rsid w:val="00D16530"/>
    <w:rsid w:val="00D16540"/>
    <w:rsid w:val="00D16578"/>
    <w:rsid w:val="00D166A5"/>
    <w:rsid w:val="00D167E1"/>
    <w:rsid w:val="00D167E6"/>
    <w:rsid w:val="00D16899"/>
    <w:rsid w:val="00D16934"/>
    <w:rsid w:val="00D16A6E"/>
    <w:rsid w:val="00D16ADE"/>
    <w:rsid w:val="00D16BFA"/>
    <w:rsid w:val="00D16C0C"/>
    <w:rsid w:val="00D16E34"/>
    <w:rsid w:val="00D16EBC"/>
    <w:rsid w:val="00D16EF4"/>
    <w:rsid w:val="00D170E4"/>
    <w:rsid w:val="00D171F7"/>
    <w:rsid w:val="00D17441"/>
    <w:rsid w:val="00D174F8"/>
    <w:rsid w:val="00D17563"/>
    <w:rsid w:val="00D1759E"/>
    <w:rsid w:val="00D17709"/>
    <w:rsid w:val="00D17715"/>
    <w:rsid w:val="00D177DF"/>
    <w:rsid w:val="00D17A52"/>
    <w:rsid w:val="00D17CCF"/>
    <w:rsid w:val="00D17CE5"/>
    <w:rsid w:val="00D17D45"/>
    <w:rsid w:val="00D17D63"/>
    <w:rsid w:val="00D17D73"/>
    <w:rsid w:val="00D17FAC"/>
    <w:rsid w:val="00D17FCA"/>
    <w:rsid w:val="00D17FD1"/>
    <w:rsid w:val="00D200AF"/>
    <w:rsid w:val="00D20144"/>
    <w:rsid w:val="00D20163"/>
    <w:rsid w:val="00D202D7"/>
    <w:rsid w:val="00D202FF"/>
    <w:rsid w:val="00D204C0"/>
    <w:rsid w:val="00D204EE"/>
    <w:rsid w:val="00D2064D"/>
    <w:rsid w:val="00D206AC"/>
    <w:rsid w:val="00D20734"/>
    <w:rsid w:val="00D207C0"/>
    <w:rsid w:val="00D20839"/>
    <w:rsid w:val="00D208CC"/>
    <w:rsid w:val="00D20915"/>
    <w:rsid w:val="00D20954"/>
    <w:rsid w:val="00D209F9"/>
    <w:rsid w:val="00D20AAC"/>
    <w:rsid w:val="00D20B3C"/>
    <w:rsid w:val="00D20BD8"/>
    <w:rsid w:val="00D20C18"/>
    <w:rsid w:val="00D20D82"/>
    <w:rsid w:val="00D20DC2"/>
    <w:rsid w:val="00D20E11"/>
    <w:rsid w:val="00D20E4B"/>
    <w:rsid w:val="00D20E89"/>
    <w:rsid w:val="00D20F0A"/>
    <w:rsid w:val="00D20F0C"/>
    <w:rsid w:val="00D20FDA"/>
    <w:rsid w:val="00D211DD"/>
    <w:rsid w:val="00D2124E"/>
    <w:rsid w:val="00D21315"/>
    <w:rsid w:val="00D21326"/>
    <w:rsid w:val="00D21473"/>
    <w:rsid w:val="00D21554"/>
    <w:rsid w:val="00D2159A"/>
    <w:rsid w:val="00D215CF"/>
    <w:rsid w:val="00D2160E"/>
    <w:rsid w:val="00D21690"/>
    <w:rsid w:val="00D216AB"/>
    <w:rsid w:val="00D21820"/>
    <w:rsid w:val="00D2183C"/>
    <w:rsid w:val="00D21A7C"/>
    <w:rsid w:val="00D21B7E"/>
    <w:rsid w:val="00D21BCA"/>
    <w:rsid w:val="00D21C46"/>
    <w:rsid w:val="00D21D09"/>
    <w:rsid w:val="00D21E87"/>
    <w:rsid w:val="00D21F33"/>
    <w:rsid w:val="00D21FA2"/>
    <w:rsid w:val="00D21FBD"/>
    <w:rsid w:val="00D21FFE"/>
    <w:rsid w:val="00D22023"/>
    <w:rsid w:val="00D22026"/>
    <w:rsid w:val="00D2205D"/>
    <w:rsid w:val="00D22222"/>
    <w:rsid w:val="00D2228A"/>
    <w:rsid w:val="00D22367"/>
    <w:rsid w:val="00D22430"/>
    <w:rsid w:val="00D2268F"/>
    <w:rsid w:val="00D226AB"/>
    <w:rsid w:val="00D22840"/>
    <w:rsid w:val="00D228BD"/>
    <w:rsid w:val="00D2293C"/>
    <w:rsid w:val="00D22986"/>
    <w:rsid w:val="00D229D9"/>
    <w:rsid w:val="00D22A57"/>
    <w:rsid w:val="00D22D6A"/>
    <w:rsid w:val="00D22DA6"/>
    <w:rsid w:val="00D22EA3"/>
    <w:rsid w:val="00D23060"/>
    <w:rsid w:val="00D23083"/>
    <w:rsid w:val="00D23297"/>
    <w:rsid w:val="00D232F8"/>
    <w:rsid w:val="00D23470"/>
    <w:rsid w:val="00D234DF"/>
    <w:rsid w:val="00D2373B"/>
    <w:rsid w:val="00D23773"/>
    <w:rsid w:val="00D23794"/>
    <w:rsid w:val="00D23936"/>
    <w:rsid w:val="00D23A0B"/>
    <w:rsid w:val="00D23A6A"/>
    <w:rsid w:val="00D23AAE"/>
    <w:rsid w:val="00D23B0D"/>
    <w:rsid w:val="00D23CD8"/>
    <w:rsid w:val="00D23D8B"/>
    <w:rsid w:val="00D23DB6"/>
    <w:rsid w:val="00D23E2E"/>
    <w:rsid w:val="00D23EBB"/>
    <w:rsid w:val="00D240C9"/>
    <w:rsid w:val="00D240D0"/>
    <w:rsid w:val="00D2417B"/>
    <w:rsid w:val="00D2429C"/>
    <w:rsid w:val="00D242A6"/>
    <w:rsid w:val="00D242C9"/>
    <w:rsid w:val="00D24387"/>
    <w:rsid w:val="00D248AA"/>
    <w:rsid w:val="00D248D2"/>
    <w:rsid w:val="00D2490C"/>
    <w:rsid w:val="00D24922"/>
    <w:rsid w:val="00D2495E"/>
    <w:rsid w:val="00D24984"/>
    <w:rsid w:val="00D24A66"/>
    <w:rsid w:val="00D24B52"/>
    <w:rsid w:val="00D24B97"/>
    <w:rsid w:val="00D24BB0"/>
    <w:rsid w:val="00D24CBB"/>
    <w:rsid w:val="00D24D58"/>
    <w:rsid w:val="00D24D7A"/>
    <w:rsid w:val="00D24E54"/>
    <w:rsid w:val="00D24FFA"/>
    <w:rsid w:val="00D2512C"/>
    <w:rsid w:val="00D25151"/>
    <w:rsid w:val="00D25203"/>
    <w:rsid w:val="00D252FB"/>
    <w:rsid w:val="00D25361"/>
    <w:rsid w:val="00D2546D"/>
    <w:rsid w:val="00D254D7"/>
    <w:rsid w:val="00D2552A"/>
    <w:rsid w:val="00D2559F"/>
    <w:rsid w:val="00D255F2"/>
    <w:rsid w:val="00D25714"/>
    <w:rsid w:val="00D2573F"/>
    <w:rsid w:val="00D257CC"/>
    <w:rsid w:val="00D25841"/>
    <w:rsid w:val="00D259F6"/>
    <w:rsid w:val="00D25BF6"/>
    <w:rsid w:val="00D25C6E"/>
    <w:rsid w:val="00D25D24"/>
    <w:rsid w:val="00D25FE8"/>
    <w:rsid w:val="00D2610B"/>
    <w:rsid w:val="00D26435"/>
    <w:rsid w:val="00D26475"/>
    <w:rsid w:val="00D2649E"/>
    <w:rsid w:val="00D264F4"/>
    <w:rsid w:val="00D26505"/>
    <w:rsid w:val="00D26554"/>
    <w:rsid w:val="00D2656D"/>
    <w:rsid w:val="00D26658"/>
    <w:rsid w:val="00D267FA"/>
    <w:rsid w:val="00D26837"/>
    <w:rsid w:val="00D2684E"/>
    <w:rsid w:val="00D269A9"/>
    <w:rsid w:val="00D26B61"/>
    <w:rsid w:val="00D26B91"/>
    <w:rsid w:val="00D27009"/>
    <w:rsid w:val="00D2705F"/>
    <w:rsid w:val="00D270B7"/>
    <w:rsid w:val="00D270FC"/>
    <w:rsid w:val="00D271FC"/>
    <w:rsid w:val="00D2737B"/>
    <w:rsid w:val="00D27504"/>
    <w:rsid w:val="00D2754E"/>
    <w:rsid w:val="00D27667"/>
    <w:rsid w:val="00D27677"/>
    <w:rsid w:val="00D2767F"/>
    <w:rsid w:val="00D27797"/>
    <w:rsid w:val="00D278BB"/>
    <w:rsid w:val="00D278CF"/>
    <w:rsid w:val="00D27932"/>
    <w:rsid w:val="00D27969"/>
    <w:rsid w:val="00D2799F"/>
    <w:rsid w:val="00D27B1F"/>
    <w:rsid w:val="00D27B40"/>
    <w:rsid w:val="00D27C48"/>
    <w:rsid w:val="00D27DB7"/>
    <w:rsid w:val="00D27F26"/>
    <w:rsid w:val="00D27F30"/>
    <w:rsid w:val="00D30146"/>
    <w:rsid w:val="00D30184"/>
    <w:rsid w:val="00D3020D"/>
    <w:rsid w:val="00D30242"/>
    <w:rsid w:val="00D3026A"/>
    <w:rsid w:val="00D30281"/>
    <w:rsid w:val="00D302E6"/>
    <w:rsid w:val="00D3037E"/>
    <w:rsid w:val="00D303CD"/>
    <w:rsid w:val="00D304B3"/>
    <w:rsid w:val="00D305F0"/>
    <w:rsid w:val="00D3062F"/>
    <w:rsid w:val="00D3064B"/>
    <w:rsid w:val="00D309F8"/>
    <w:rsid w:val="00D30A54"/>
    <w:rsid w:val="00D30B09"/>
    <w:rsid w:val="00D30B62"/>
    <w:rsid w:val="00D30D3D"/>
    <w:rsid w:val="00D3106F"/>
    <w:rsid w:val="00D310AF"/>
    <w:rsid w:val="00D314CF"/>
    <w:rsid w:val="00D31647"/>
    <w:rsid w:val="00D31681"/>
    <w:rsid w:val="00D316C0"/>
    <w:rsid w:val="00D316EC"/>
    <w:rsid w:val="00D31716"/>
    <w:rsid w:val="00D31871"/>
    <w:rsid w:val="00D319E6"/>
    <w:rsid w:val="00D31B7B"/>
    <w:rsid w:val="00D31C64"/>
    <w:rsid w:val="00D31CE9"/>
    <w:rsid w:val="00D31DE4"/>
    <w:rsid w:val="00D31E0F"/>
    <w:rsid w:val="00D3210E"/>
    <w:rsid w:val="00D32254"/>
    <w:rsid w:val="00D32378"/>
    <w:rsid w:val="00D32510"/>
    <w:rsid w:val="00D3255E"/>
    <w:rsid w:val="00D326D2"/>
    <w:rsid w:val="00D327FD"/>
    <w:rsid w:val="00D32806"/>
    <w:rsid w:val="00D32870"/>
    <w:rsid w:val="00D32897"/>
    <w:rsid w:val="00D328A8"/>
    <w:rsid w:val="00D328DB"/>
    <w:rsid w:val="00D32925"/>
    <w:rsid w:val="00D329FD"/>
    <w:rsid w:val="00D32A36"/>
    <w:rsid w:val="00D32B13"/>
    <w:rsid w:val="00D32B43"/>
    <w:rsid w:val="00D32C8A"/>
    <w:rsid w:val="00D32D7F"/>
    <w:rsid w:val="00D32DE8"/>
    <w:rsid w:val="00D33044"/>
    <w:rsid w:val="00D3304A"/>
    <w:rsid w:val="00D330FE"/>
    <w:rsid w:val="00D331BC"/>
    <w:rsid w:val="00D3320B"/>
    <w:rsid w:val="00D3323E"/>
    <w:rsid w:val="00D332B3"/>
    <w:rsid w:val="00D3337A"/>
    <w:rsid w:val="00D333EB"/>
    <w:rsid w:val="00D33452"/>
    <w:rsid w:val="00D33495"/>
    <w:rsid w:val="00D3349C"/>
    <w:rsid w:val="00D334EC"/>
    <w:rsid w:val="00D33526"/>
    <w:rsid w:val="00D33553"/>
    <w:rsid w:val="00D33641"/>
    <w:rsid w:val="00D339B1"/>
    <w:rsid w:val="00D33ABF"/>
    <w:rsid w:val="00D33BA2"/>
    <w:rsid w:val="00D33C6E"/>
    <w:rsid w:val="00D33CC2"/>
    <w:rsid w:val="00D33D3E"/>
    <w:rsid w:val="00D33E22"/>
    <w:rsid w:val="00D33E60"/>
    <w:rsid w:val="00D33F23"/>
    <w:rsid w:val="00D33F76"/>
    <w:rsid w:val="00D34001"/>
    <w:rsid w:val="00D340B4"/>
    <w:rsid w:val="00D34105"/>
    <w:rsid w:val="00D34347"/>
    <w:rsid w:val="00D34378"/>
    <w:rsid w:val="00D34451"/>
    <w:rsid w:val="00D34478"/>
    <w:rsid w:val="00D346B1"/>
    <w:rsid w:val="00D346CE"/>
    <w:rsid w:val="00D34923"/>
    <w:rsid w:val="00D34934"/>
    <w:rsid w:val="00D349CB"/>
    <w:rsid w:val="00D349F7"/>
    <w:rsid w:val="00D349FF"/>
    <w:rsid w:val="00D34A40"/>
    <w:rsid w:val="00D34A88"/>
    <w:rsid w:val="00D34B13"/>
    <w:rsid w:val="00D34B69"/>
    <w:rsid w:val="00D34BA7"/>
    <w:rsid w:val="00D34BE4"/>
    <w:rsid w:val="00D34CA3"/>
    <w:rsid w:val="00D34CF4"/>
    <w:rsid w:val="00D34D8C"/>
    <w:rsid w:val="00D34DCA"/>
    <w:rsid w:val="00D34F5B"/>
    <w:rsid w:val="00D34F72"/>
    <w:rsid w:val="00D350A3"/>
    <w:rsid w:val="00D35236"/>
    <w:rsid w:val="00D3529F"/>
    <w:rsid w:val="00D355F4"/>
    <w:rsid w:val="00D35672"/>
    <w:rsid w:val="00D3575F"/>
    <w:rsid w:val="00D3584F"/>
    <w:rsid w:val="00D35855"/>
    <w:rsid w:val="00D358E1"/>
    <w:rsid w:val="00D35990"/>
    <w:rsid w:val="00D35A3B"/>
    <w:rsid w:val="00D35B0D"/>
    <w:rsid w:val="00D35B44"/>
    <w:rsid w:val="00D35B46"/>
    <w:rsid w:val="00D35C32"/>
    <w:rsid w:val="00D35C68"/>
    <w:rsid w:val="00D35C93"/>
    <w:rsid w:val="00D35C9E"/>
    <w:rsid w:val="00D35D2E"/>
    <w:rsid w:val="00D35EC6"/>
    <w:rsid w:val="00D35F3E"/>
    <w:rsid w:val="00D35F41"/>
    <w:rsid w:val="00D3607D"/>
    <w:rsid w:val="00D36136"/>
    <w:rsid w:val="00D361B5"/>
    <w:rsid w:val="00D363C2"/>
    <w:rsid w:val="00D363C5"/>
    <w:rsid w:val="00D365C6"/>
    <w:rsid w:val="00D367A9"/>
    <w:rsid w:val="00D369B7"/>
    <w:rsid w:val="00D369D3"/>
    <w:rsid w:val="00D36A13"/>
    <w:rsid w:val="00D36A65"/>
    <w:rsid w:val="00D36ABE"/>
    <w:rsid w:val="00D36AD4"/>
    <w:rsid w:val="00D36AF3"/>
    <w:rsid w:val="00D36B01"/>
    <w:rsid w:val="00D36B9A"/>
    <w:rsid w:val="00D36D2A"/>
    <w:rsid w:val="00D36DAF"/>
    <w:rsid w:val="00D36E18"/>
    <w:rsid w:val="00D36E5B"/>
    <w:rsid w:val="00D36EEE"/>
    <w:rsid w:val="00D36FAC"/>
    <w:rsid w:val="00D37036"/>
    <w:rsid w:val="00D373F9"/>
    <w:rsid w:val="00D37404"/>
    <w:rsid w:val="00D37471"/>
    <w:rsid w:val="00D3763E"/>
    <w:rsid w:val="00D376F8"/>
    <w:rsid w:val="00D37712"/>
    <w:rsid w:val="00D378FD"/>
    <w:rsid w:val="00D3793D"/>
    <w:rsid w:val="00D37962"/>
    <w:rsid w:val="00D3799B"/>
    <w:rsid w:val="00D37C12"/>
    <w:rsid w:val="00D37C6C"/>
    <w:rsid w:val="00D37C72"/>
    <w:rsid w:val="00D37CD9"/>
    <w:rsid w:val="00D37E3B"/>
    <w:rsid w:val="00D4006A"/>
    <w:rsid w:val="00D40179"/>
    <w:rsid w:val="00D401A2"/>
    <w:rsid w:val="00D402EE"/>
    <w:rsid w:val="00D402FF"/>
    <w:rsid w:val="00D4044B"/>
    <w:rsid w:val="00D4044F"/>
    <w:rsid w:val="00D405B6"/>
    <w:rsid w:val="00D40676"/>
    <w:rsid w:val="00D40682"/>
    <w:rsid w:val="00D406A8"/>
    <w:rsid w:val="00D4085E"/>
    <w:rsid w:val="00D40884"/>
    <w:rsid w:val="00D408B7"/>
    <w:rsid w:val="00D409D9"/>
    <w:rsid w:val="00D40B13"/>
    <w:rsid w:val="00D40BD6"/>
    <w:rsid w:val="00D40E3E"/>
    <w:rsid w:val="00D40E85"/>
    <w:rsid w:val="00D40E95"/>
    <w:rsid w:val="00D4101D"/>
    <w:rsid w:val="00D410E2"/>
    <w:rsid w:val="00D41137"/>
    <w:rsid w:val="00D411DB"/>
    <w:rsid w:val="00D41203"/>
    <w:rsid w:val="00D41386"/>
    <w:rsid w:val="00D413B6"/>
    <w:rsid w:val="00D41534"/>
    <w:rsid w:val="00D41650"/>
    <w:rsid w:val="00D41734"/>
    <w:rsid w:val="00D4174D"/>
    <w:rsid w:val="00D41925"/>
    <w:rsid w:val="00D41949"/>
    <w:rsid w:val="00D41A3F"/>
    <w:rsid w:val="00D41AC2"/>
    <w:rsid w:val="00D41AE3"/>
    <w:rsid w:val="00D41B9A"/>
    <w:rsid w:val="00D41ECC"/>
    <w:rsid w:val="00D41ED9"/>
    <w:rsid w:val="00D41F6D"/>
    <w:rsid w:val="00D42076"/>
    <w:rsid w:val="00D4207E"/>
    <w:rsid w:val="00D42122"/>
    <w:rsid w:val="00D42177"/>
    <w:rsid w:val="00D42233"/>
    <w:rsid w:val="00D422EA"/>
    <w:rsid w:val="00D42317"/>
    <w:rsid w:val="00D423D8"/>
    <w:rsid w:val="00D4246E"/>
    <w:rsid w:val="00D42474"/>
    <w:rsid w:val="00D42565"/>
    <w:rsid w:val="00D42584"/>
    <w:rsid w:val="00D425AE"/>
    <w:rsid w:val="00D42652"/>
    <w:rsid w:val="00D4271A"/>
    <w:rsid w:val="00D428ED"/>
    <w:rsid w:val="00D42926"/>
    <w:rsid w:val="00D42A2B"/>
    <w:rsid w:val="00D42B79"/>
    <w:rsid w:val="00D42BE0"/>
    <w:rsid w:val="00D42C28"/>
    <w:rsid w:val="00D42C67"/>
    <w:rsid w:val="00D42C78"/>
    <w:rsid w:val="00D42D12"/>
    <w:rsid w:val="00D42D35"/>
    <w:rsid w:val="00D42F0C"/>
    <w:rsid w:val="00D430F5"/>
    <w:rsid w:val="00D431A7"/>
    <w:rsid w:val="00D431E7"/>
    <w:rsid w:val="00D4320E"/>
    <w:rsid w:val="00D43361"/>
    <w:rsid w:val="00D43475"/>
    <w:rsid w:val="00D435A3"/>
    <w:rsid w:val="00D4371B"/>
    <w:rsid w:val="00D43736"/>
    <w:rsid w:val="00D4378E"/>
    <w:rsid w:val="00D43817"/>
    <w:rsid w:val="00D43922"/>
    <w:rsid w:val="00D439C4"/>
    <w:rsid w:val="00D43B6B"/>
    <w:rsid w:val="00D43D06"/>
    <w:rsid w:val="00D43DB5"/>
    <w:rsid w:val="00D43EEF"/>
    <w:rsid w:val="00D43F74"/>
    <w:rsid w:val="00D44265"/>
    <w:rsid w:val="00D442AB"/>
    <w:rsid w:val="00D44330"/>
    <w:rsid w:val="00D44338"/>
    <w:rsid w:val="00D4435C"/>
    <w:rsid w:val="00D44398"/>
    <w:rsid w:val="00D44456"/>
    <w:rsid w:val="00D44469"/>
    <w:rsid w:val="00D444F9"/>
    <w:rsid w:val="00D446E9"/>
    <w:rsid w:val="00D447A7"/>
    <w:rsid w:val="00D44866"/>
    <w:rsid w:val="00D448A2"/>
    <w:rsid w:val="00D44936"/>
    <w:rsid w:val="00D449C4"/>
    <w:rsid w:val="00D44A2B"/>
    <w:rsid w:val="00D44B08"/>
    <w:rsid w:val="00D44B1A"/>
    <w:rsid w:val="00D44C69"/>
    <w:rsid w:val="00D44CB6"/>
    <w:rsid w:val="00D44D3C"/>
    <w:rsid w:val="00D44D4B"/>
    <w:rsid w:val="00D44D82"/>
    <w:rsid w:val="00D44E62"/>
    <w:rsid w:val="00D44EA5"/>
    <w:rsid w:val="00D44EE4"/>
    <w:rsid w:val="00D44F04"/>
    <w:rsid w:val="00D44F86"/>
    <w:rsid w:val="00D44FB4"/>
    <w:rsid w:val="00D44FBD"/>
    <w:rsid w:val="00D45001"/>
    <w:rsid w:val="00D45264"/>
    <w:rsid w:val="00D4533C"/>
    <w:rsid w:val="00D454BB"/>
    <w:rsid w:val="00D4550A"/>
    <w:rsid w:val="00D4557F"/>
    <w:rsid w:val="00D455BE"/>
    <w:rsid w:val="00D455E4"/>
    <w:rsid w:val="00D4574A"/>
    <w:rsid w:val="00D45805"/>
    <w:rsid w:val="00D458DE"/>
    <w:rsid w:val="00D459F8"/>
    <w:rsid w:val="00D45A52"/>
    <w:rsid w:val="00D45A58"/>
    <w:rsid w:val="00D45B14"/>
    <w:rsid w:val="00D45B2C"/>
    <w:rsid w:val="00D45B35"/>
    <w:rsid w:val="00D45CAD"/>
    <w:rsid w:val="00D45FBE"/>
    <w:rsid w:val="00D4607F"/>
    <w:rsid w:val="00D46116"/>
    <w:rsid w:val="00D46151"/>
    <w:rsid w:val="00D461EA"/>
    <w:rsid w:val="00D4621E"/>
    <w:rsid w:val="00D4623D"/>
    <w:rsid w:val="00D462EA"/>
    <w:rsid w:val="00D46338"/>
    <w:rsid w:val="00D46422"/>
    <w:rsid w:val="00D464B3"/>
    <w:rsid w:val="00D4667C"/>
    <w:rsid w:val="00D466AB"/>
    <w:rsid w:val="00D466ED"/>
    <w:rsid w:val="00D4684D"/>
    <w:rsid w:val="00D4688C"/>
    <w:rsid w:val="00D468A2"/>
    <w:rsid w:val="00D4699F"/>
    <w:rsid w:val="00D46A12"/>
    <w:rsid w:val="00D46B04"/>
    <w:rsid w:val="00D46BE4"/>
    <w:rsid w:val="00D46C15"/>
    <w:rsid w:val="00D46CCB"/>
    <w:rsid w:val="00D46D21"/>
    <w:rsid w:val="00D46D2C"/>
    <w:rsid w:val="00D46D53"/>
    <w:rsid w:val="00D46DBD"/>
    <w:rsid w:val="00D46DDB"/>
    <w:rsid w:val="00D46DDE"/>
    <w:rsid w:val="00D46E58"/>
    <w:rsid w:val="00D46F48"/>
    <w:rsid w:val="00D47052"/>
    <w:rsid w:val="00D47291"/>
    <w:rsid w:val="00D472C0"/>
    <w:rsid w:val="00D47475"/>
    <w:rsid w:val="00D4747E"/>
    <w:rsid w:val="00D474D4"/>
    <w:rsid w:val="00D47554"/>
    <w:rsid w:val="00D47609"/>
    <w:rsid w:val="00D47626"/>
    <w:rsid w:val="00D476F5"/>
    <w:rsid w:val="00D4773C"/>
    <w:rsid w:val="00D4778C"/>
    <w:rsid w:val="00D47807"/>
    <w:rsid w:val="00D4780B"/>
    <w:rsid w:val="00D4793B"/>
    <w:rsid w:val="00D47993"/>
    <w:rsid w:val="00D479FE"/>
    <w:rsid w:val="00D47B0F"/>
    <w:rsid w:val="00D47BDF"/>
    <w:rsid w:val="00D47CB3"/>
    <w:rsid w:val="00D47CBA"/>
    <w:rsid w:val="00D47D3F"/>
    <w:rsid w:val="00D47DF3"/>
    <w:rsid w:val="00D47FDC"/>
    <w:rsid w:val="00D4DA87"/>
    <w:rsid w:val="00D50012"/>
    <w:rsid w:val="00D50082"/>
    <w:rsid w:val="00D500C0"/>
    <w:rsid w:val="00D5013B"/>
    <w:rsid w:val="00D501A8"/>
    <w:rsid w:val="00D501AE"/>
    <w:rsid w:val="00D5021A"/>
    <w:rsid w:val="00D50283"/>
    <w:rsid w:val="00D503F8"/>
    <w:rsid w:val="00D505FA"/>
    <w:rsid w:val="00D50632"/>
    <w:rsid w:val="00D506A1"/>
    <w:rsid w:val="00D506D1"/>
    <w:rsid w:val="00D506D8"/>
    <w:rsid w:val="00D50819"/>
    <w:rsid w:val="00D50A68"/>
    <w:rsid w:val="00D50AF5"/>
    <w:rsid w:val="00D50B22"/>
    <w:rsid w:val="00D50CBC"/>
    <w:rsid w:val="00D50D32"/>
    <w:rsid w:val="00D50E23"/>
    <w:rsid w:val="00D50E4F"/>
    <w:rsid w:val="00D50EB7"/>
    <w:rsid w:val="00D50F13"/>
    <w:rsid w:val="00D510D3"/>
    <w:rsid w:val="00D5117C"/>
    <w:rsid w:val="00D51191"/>
    <w:rsid w:val="00D511A6"/>
    <w:rsid w:val="00D51298"/>
    <w:rsid w:val="00D513B6"/>
    <w:rsid w:val="00D513F6"/>
    <w:rsid w:val="00D5149D"/>
    <w:rsid w:val="00D51748"/>
    <w:rsid w:val="00D51788"/>
    <w:rsid w:val="00D51817"/>
    <w:rsid w:val="00D5189A"/>
    <w:rsid w:val="00D518BC"/>
    <w:rsid w:val="00D51920"/>
    <w:rsid w:val="00D51A47"/>
    <w:rsid w:val="00D51B4F"/>
    <w:rsid w:val="00D51BBC"/>
    <w:rsid w:val="00D51C7F"/>
    <w:rsid w:val="00D51CD7"/>
    <w:rsid w:val="00D51D2E"/>
    <w:rsid w:val="00D51D9B"/>
    <w:rsid w:val="00D51E6D"/>
    <w:rsid w:val="00D51E80"/>
    <w:rsid w:val="00D51EEA"/>
    <w:rsid w:val="00D51EFF"/>
    <w:rsid w:val="00D51F40"/>
    <w:rsid w:val="00D51FF2"/>
    <w:rsid w:val="00D520C4"/>
    <w:rsid w:val="00D52190"/>
    <w:rsid w:val="00D52211"/>
    <w:rsid w:val="00D523EE"/>
    <w:rsid w:val="00D524AE"/>
    <w:rsid w:val="00D5258F"/>
    <w:rsid w:val="00D5277D"/>
    <w:rsid w:val="00D52863"/>
    <w:rsid w:val="00D528C0"/>
    <w:rsid w:val="00D528E1"/>
    <w:rsid w:val="00D52941"/>
    <w:rsid w:val="00D52BC3"/>
    <w:rsid w:val="00D52C5C"/>
    <w:rsid w:val="00D52CFA"/>
    <w:rsid w:val="00D52DA2"/>
    <w:rsid w:val="00D52DF7"/>
    <w:rsid w:val="00D52E27"/>
    <w:rsid w:val="00D52E9A"/>
    <w:rsid w:val="00D52F3D"/>
    <w:rsid w:val="00D52F8A"/>
    <w:rsid w:val="00D52FDA"/>
    <w:rsid w:val="00D530EB"/>
    <w:rsid w:val="00D531DC"/>
    <w:rsid w:val="00D531F2"/>
    <w:rsid w:val="00D53222"/>
    <w:rsid w:val="00D532B8"/>
    <w:rsid w:val="00D53394"/>
    <w:rsid w:val="00D535EE"/>
    <w:rsid w:val="00D53610"/>
    <w:rsid w:val="00D5368E"/>
    <w:rsid w:val="00D536D2"/>
    <w:rsid w:val="00D536E9"/>
    <w:rsid w:val="00D53761"/>
    <w:rsid w:val="00D53762"/>
    <w:rsid w:val="00D538C6"/>
    <w:rsid w:val="00D538C8"/>
    <w:rsid w:val="00D53948"/>
    <w:rsid w:val="00D53994"/>
    <w:rsid w:val="00D53A32"/>
    <w:rsid w:val="00D53A4E"/>
    <w:rsid w:val="00D53A89"/>
    <w:rsid w:val="00D53AE8"/>
    <w:rsid w:val="00D53D06"/>
    <w:rsid w:val="00D53E25"/>
    <w:rsid w:val="00D53F24"/>
    <w:rsid w:val="00D53F38"/>
    <w:rsid w:val="00D54086"/>
    <w:rsid w:val="00D540C8"/>
    <w:rsid w:val="00D541E9"/>
    <w:rsid w:val="00D54280"/>
    <w:rsid w:val="00D5454A"/>
    <w:rsid w:val="00D54576"/>
    <w:rsid w:val="00D54578"/>
    <w:rsid w:val="00D5467C"/>
    <w:rsid w:val="00D54757"/>
    <w:rsid w:val="00D5478C"/>
    <w:rsid w:val="00D547CA"/>
    <w:rsid w:val="00D5494A"/>
    <w:rsid w:val="00D54A11"/>
    <w:rsid w:val="00D54B79"/>
    <w:rsid w:val="00D54B7A"/>
    <w:rsid w:val="00D54BD6"/>
    <w:rsid w:val="00D54C58"/>
    <w:rsid w:val="00D54FD3"/>
    <w:rsid w:val="00D550E2"/>
    <w:rsid w:val="00D55344"/>
    <w:rsid w:val="00D5536F"/>
    <w:rsid w:val="00D553D3"/>
    <w:rsid w:val="00D554CC"/>
    <w:rsid w:val="00D554E3"/>
    <w:rsid w:val="00D55540"/>
    <w:rsid w:val="00D555B3"/>
    <w:rsid w:val="00D555E9"/>
    <w:rsid w:val="00D555F6"/>
    <w:rsid w:val="00D55623"/>
    <w:rsid w:val="00D5578C"/>
    <w:rsid w:val="00D55A65"/>
    <w:rsid w:val="00D55A88"/>
    <w:rsid w:val="00D55AE2"/>
    <w:rsid w:val="00D55B39"/>
    <w:rsid w:val="00D55B9B"/>
    <w:rsid w:val="00D55BB8"/>
    <w:rsid w:val="00D55E1D"/>
    <w:rsid w:val="00D55F44"/>
    <w:rsid w:val="00D55F9E"/>
    <w:rsid w:val="00D55FB6"/>
    <w:rsid w:val="00D55FB7"/>
    <w:rsid w:val="00D56000"/>
    <w:rsid w:val="00D561A6"/>
    <w:rsid w:val="00D56207"/>
    <w:rsid w:val="00D562C9"/>
    <w:rsid w:val="00D5634E"/>
    <w:rsid w:val="00D56457"/>
    <w:rsid w:val="00D5658A"/>
    <w:rsid w:val="00D565E6"/>
    <w:rsid w:val="00D5667F"/>
    <w:rsid w:val="00D5672F"/>
    <w:rsid w:val="00D56751"/>
    <w:rsid w:val="00D5676F"/>
    <w:rsid w:val="00D56863"/>
    <w:rsid w:val="00D568A8"/>
    <w:rsid w:val="00D568BE"/>
    <w:rsid w:val="00D568DC"/>
    <w:rsid w:val="00D569CE"/>
    <w:rsid w:val="00D569F3"/>
    <w:rsid w:val="00D56A2E"/>
    <w:rsid w:val="00D56AF4"/>
    <w:rsid w:val="00D56B0A"/>
    <w:rsid w:val="00D56CBE"/>
    <w:rsid w:val="00D56D29"/>
    <w:rsid w:val="00D56DA3"/>
    <w:rsid w:val="00D57081"/>
    <w:rsid w:val="00D570FD"/>
    <w:rsid w:val="00D572E3"/>
    <w:rsid w:val="00D57353"/>
    <w:rsid w:val="00D5735E"/>
    <w:rsid w:val="00D573F3"/>
    <w:rsid w:val="00D57542"/>
    <w:rsid w:val="00D57580"/>
    <w:rsid w:val="00D577F8"/>
    <w:rsid w:val="00D5787C"/>
    <w:rsid w:val="00D5795F"/>
    <w:rsid w:val="00D57BFD"/>
    <w:rsid w:val="00D57EB3"/>
    <w:rsid w:val="00D57F16"/>
    <w:rsid w:val="00D57FF6"/>
    <w:rsid w:val="00D60125"/>
    <w:rsid w:val="00D60234"/>
    <w:rsid w:val="00D60265"/>
    <w:rsid w:val="00D60423"/>
    <w:rsid w:val="00D60494"/>
    <w:rsid w:val="00D60525"/>
    <w:rsid w:val="00D605D2"/>
    <w:rsid w:val="00D605DA"/>
    <w:rsid w:val="00D606E1"/>
    <w:rsid w:val="00D606F9"/>
    <w:rsid w:val="00D60826"/>
    <w:rsid w:val="00D60864"/>
    <w:rsid w:val="00D6099B"/>
    <w:rsid w:val="00D609B8"/>
    <w:rsid w:val="00D609C8"/>
    <w:rsid w:val="00D609DD"/>
    <w:rsid w:val="00D60A7E"/>
    <w:rsid w:val="00D60A8C"/>
    <w:rsid w:val="00D60ABE"/>
    <w:rsid w:val="00D60B2C"/>
    <w:rsid w:val="00D60B59"/>
    <w:rsid w:val="00D60BE1"/>
    <w:rsid w:val="00D60BE2"/>
    <w:rsid w:val="00D60C0B"/>
    <w:rsid w:val="00D60CCB"/>
    <w:rsid w:val="00D60CDB"/>
    <w:rsid w:val="00D60D01"/>
    <w:rsid w:val="00D60E00"/>
    <w:rsid w:val="00D60ECD"/>
    <w:rsid w:val="00D61031"/>
    <w:rsid w:val="00D6104B"/>
    <w:rsid w:val="00D610FD"/>
    <w:rsid w:val="00D61151"/>
    <w:rsid w:val="00D611B9"/>
    <w:rsid w:val="00D612DA"/>
    <w:rsid w:val="00D6147E"/>
    <w:rsid w:val="00D61494"/>
    <w:rsid w:val="00D614FA"/>
    <w:rsid w:val="00D61534"/>
    <w:rsid w:val="00D615E7"/>
    <w:rsid w:val="00D61730"/>
    <w:rsid w:val="00D61947"/>
    <w:rsid w:val="00D619C4"/>
    <w:rsid w:val="00D619D4"/>
    <w:rsid w:val="00D619E4"/>
    <w:rsid w:val="00D61A37"/>
    <w:rsid w:val="00D61B8C"/>
    <w:rsid w:val="00D61DA0"/>
    <w:rsid w:val="00D61DEB"/>
    <w:rsid w:val="00D61FB7"/>
    <w:rsid w:val="00D62072"/>
    <w:rsid w:val="00D62155"/>
    <w:rsid w:val="00D62174"/>
    <w:rsid w:val="00D62242"/>
    <w:rsid w:val="00D62349"/>
    <w:rsid w:val="00D62370"/>
    <w:rsid w:val="00D62406"/>
    <w:rsid w:val="00D624DB"/>
    <w:rsid w:val="00D6253B"/>
    <w:rsid w:val="00D625B0"/>
    <w:rsid w:val="00D62658"/>
    <w:rsid w:val="00D62685"/>
    <w:rsid w:val="00D626D1"/>
    <w:rsid w:val="00D62810"/>
    <w:rsid w:val="00D62830"/>
    <w:rsid w:val="00D6289C"/>
    <w:rsid w:val="00D628D8"/>
    <w:rsid w:val="00D628E1"/>
    <w:rsid w:val="00D628FF"/>
    <w:rsid w:val="00D6292C"/>
    <w:rsid w:val="00D62938"/>
    <w:rsid w:val="00D62979"/>
    <w:rsid w:val="00D62A40"/>
    <w:rsid w:val="00D62B46"/>
    <w:rsid w:val="00D62B48"/>
    <w:rsid w:val="00D62BD7"/>
    <w:rsid w:val="00D62BE9"/>
    <w:rsid w:val="00D62C75"/>
    <w:rsid w:val="00D62CC5"/>
    <w:rsid w:val="00D62CEE"/>
    <w:rsid w:val="00D62D4B"/>
    <w:rsid w:val="00D62DC1"/>
    <w:rsid w:val="00D62E6F"/>
    <w:rsid w:val="00D62F61"/>
    <w:rsid w:val="00D630AB"/>
    <w:rsid w:val="00D630F7"/>
    <w:rsid w:val="00D6324D"/>
    <w:rsid w:val="00D6325D"/>
    <w:rsid w:val="00D6331C"/>
    <w:rsid w:val="00D6335F"/>
    <w:rsid w:val="00D6336C"/>
    <w:rsid w:val="00D633F4"/>
    <w:rsid w:val="00D63546"/>
    <w:rsid w:val="00D63609"/>
    <w:rsid w:val="00D6381C"/>
    <w:rsid w:val="00D63836"/>
    <w:rsid w:val="00D63977"/>
    <w:rsid w:val="00D639EE"/>
    <w:rsid w:val="00D63ACF"/>
    <w:rsid w:val="00D63AF3"/>
    <w:rsid w:val="00D63B18"/>
    <w:rsid w:val="00D63BC2"/>
    <w:rsid w:val="00D63C15"/>
    <w:rsid w:val="00D63D39"/>
    <w:rsid w:val="00D63F79"/>
    <w:rsid w:val="00D63FB9"/>
    <w:rsid w:val="00D6404A"/>
    <w:rsid w:val="00D6409F"/>
    <w:rsid w:val="00D640F5"/>
    <w:rsid w:val="00D6415E"/>
    <w:rsid w:val="00D64281"/>
    <w:rsid w:val="00D643B8"/>
    <w:rsid w:val="00D643D6"/>
    <w:rsid w:val="00D6440A"/>
    <w:rsid w:val="00D64450"/>
    <w:rsid w:val="00D6478B"/>
    <w:rsid w:val="00D64C54"/>
    <w:rsid w:val="00D64CB7"/>
    <w:rsid w:val="00D64E22"/>
    <w:rsid w:val="00D64EEB"/>
    <w:rsid w:val="00D64F4B"/>
    <w:rsid w:val="00D64F8F"/>
    <w:rsid w:val="00D64FBE"/>
    <w:rsid w:val="00D650E8"/>
    <w:rsid w:val="00D65244"/>
    <w:rsid w:val="00D65391"/>
    <w:rsid w:val="00D655CF"/>
    <w:rsid w:val="00D6560D"/>
    <w:rsid w:val="00D656CE"/>
    <w:rsid w:val="00D6575E"/>
    <w:rsid w:val="00D6583C"/>
    <w:rsid w:val="00D65878"/>
    <w:rsid w:val="00D65936"/>
    <w:rsid w:val="00D65962"/>
    <w:rsid w:val="00D65AF1"/>
    <w:rsid w:val="00D65AF2"/>
    <w:rsid w:val="00D65CB8"/>
    <w:rsid w:val="00D65CC5"/>
    <w:rsid w:val="00D65D5B"/>
    <w:rsid w:val="00D65F72"/>
    <w:rsid w:val="00D6615C"/>
    <w:rsid w:val="00D661D0"/>
    <w:rsid w:val="00D661DE"/>
    <w:rsid w:val="00D662A2"/>
    <w:rsid w:val="00D662F9"/>
    <w:rsid w:val="00D66420"/>
    <w:rsid w:val="00D66445"/>
    <w:rsid w:val="00D664C1"/>
    <w:rsid w:val="00D6659B"/>
    <w:rsid w:val="00D665B4"/>
    <w:rsid w:val="00D666E1"/>
    <w:rsid w:val="00D667D3"/>
    <w:rsid w:val="00D66AE0"/>
    <w:rsid w:val="00D66C97"/>
    <w:rsid w:val="00D66CE9"/>
    <w:rsid w:val="00D66DDB"/>
    <w:rsid w:val="00D66DF7"/>
    <w:rsid w:val="00D66F43"/>
    <w:rsid w:val="00D66F5C"/>
    <w:rsid w:val="00D66F5F"/>
    <w:rsid w:val="00D66F68"/>
    <w:rsid w:val="00D67028"/>
    <w:rsid w:val="00D6709D"/>
    <w:rsid w:val="00D67101"/>
    <w:rsid w:val="00D671E0"/>
    <w:rsid w:val="00D6727E"/>
    <w:rsid w:val="00D6751C"/>
    <w:rsid w:val="00D67572"/>
    <w:rsid w:val="00D67609"/>
    <w:rsid w:val="00D6764C"/>
    <w:rsid w:val="00D67764"/>
    <w:rsid w:val="00D677F8"/>
    <w:rsid w:val="00D67817"/>
    <w:rsid w:val="00D6781E"/>
    <w:rsid w:val="00D6784A"/>
    <w:rsid w:val="00D6792E"/>
    <w:rsid w:val="00D6794C"/>
    <w:rsid w:val="00D679EC"/>
    <w:rsid w:val="00D679F4"/>
    <w:rsid w:val="00D67B18"/>
    <w:rsid w:val="00D67C5F"/>
    <w:rsid w:val="00D67D04"/>
    <w:rsid w:val="00D67D4B"/>
    <w:rsid w:val="00D67D64"/>
    <w:rsid w:val="00D67E98"/>
    <w:rsid w:val="00D67ECF"/>
    <w:rsid w:val="00D67F0A"/>
    <w:rsid w:val="00D70023"/>
    <w:rsid w:val="00D7003B"/>
    <w:rsid w:val="00D70136"/>
    <w:rsid w:val="00D70179"/>
    <w:rsid w:val="00D7018A"/>
    <w:rsid w:val="00D701D4"/>
    <w:rsid w:val="00D701DB"/>
    <w:rsid w:val="00D702A0"/>
    <w:rsid w:val="00D704EE"/>
    <w:rsid w:val="00D706C7"/>
    <w:rsid w:val="00D7072E"/>
    <w:rsid w:val="00D7080B"/>
    <w:rsid w:val="00D709B9"/>
    <w:rsid w:val="00D70BC1"/>
    <w:rsid w:val="00D70C25"/>
    <w:rsid w:val="00D70D7E"/>
    <w:rsid w:val="00D70D97"/>
    <w:rsid w:val="00D70DAB"/>
    <w:rsid w:val="00D70DB7"/>
    <w:rsid w:val="00D70E49"/>
    <w:rsid w:val="00D70E53"/>
    <w:rsid w:val="00D70F5A"/>
    <w:rsid w:val="00D71017"/>
    <w:rsid w:val="00D71066"/>
    <w:rsid w:val="00D7114A"/>
    <w:rsid w:val="00D7115E"/>
    <w:rsid w:val="00D71236"/>
    <w:rsid w:val="00D7144E"/>
    <w:rsid w:val="00D714C5"/>
    <w:rsid w:val="00D7173D"/>
    <w:rsid w:val="00D71830"/>
    <w:rsid w:val="00D71B06"/>
    <w:rsid w:val="00D71BFF"/>
    <w:rsid w:val="00D71C35"/>
    <w:rsid w:val="00D71E0C"/>
    <w:rsid w:val="00D71F8F"/>
    <w:rsid w:val="00D71F9C"/>
    <w:rsid w:val="00D71FB1"/>
    <w:rsid w:val="00D7208A"/>
    <w:rsid w:val="00D720A2"/>
    <w:rsid w:val="00D7214D"/>
    <w:rsid w:val="00D72369"/>
    <w:rsid w:val="00D7246E"/>
    <w:rsid w:val="00D724FD"/>
    <w:rsid w:val="00D72631"/>
    <w:rsid w:val="00D72656"/>
    <w:rsid w:val="00D7269B"/>
    <w:rsid w:val="00D727B9"/>
    <w:rsid w:val="00D72894"/>
    <w:rsid w:val="00D728B4"/>
    <w:rsid w:val="00D72909"/>
    <w:rsid w:val="00D72AAA"/>
    <w:rsid w:val="00D72B3E"/>
    <w:rsid w:val="00D72C0B"/>
    <w:rsid w:val="00D72C57"/>
    <w:rsid w:val="00D72DC3"/>
    <w:rsid w:val="00D72F35"/>
    <w:rsid w:val="00D731D7"/>
    <w:rsid w:val="00D733C9"/>
    <w:rsid w:val="00D735D7"/>
    <w:rsid w:val="00D735D9"/>
    <w:rsid w:val="00D73628"/>
    <w:rsid w:val="00D73654"/>
    <w:rsid w:val="00D736FE"/>
    <w:rsid w:val="00D73AA6"/>
    <w:rsid w:val="00D73B89"/>
    <w:rsid w:val="00D73BAF"/>
    <w:rsid w:val="00D73BBC"/>
    <w:rsid w:val="00D73C3B"/>
    <w:rsid w:val="00D73CE8"/>
    <w:rsid w:val="00D73D1A"/>
    <w:rsid w:val="00D73D37"/>
    <w:rsid w:val="00D73D58"/>
    <w:rsid w:val="00D73D66"/>
    <w:rsid w:val="00D73DD2"/>
    <w:rsid w:val="00D73F5A"/>
    <w:rsid w:val="00D74098"/>
    <w:rsid w:val="00D74246"/>
    <w:rsid w:val="00D7426F"/>
    <w:rsid w:val="00D742C1"/>
    <w:rsid w:val="00D742D8"/>
    <w:rsid w:val="00D74431"/>
    <w:rsid w:val="00D74534"/>
    <w:rsid w:val="00D74553"/>
    <w:rsid w:val="00D74582"/>
    <w:rsid w:val="00D745A6"/>
    <w:rsid w:val="00D745EF"/>
    <w:rsid w:val="00D7462C"/>
    <w:rsid w:val="00D7475E"/>
    <w:rsid w:val="00D747BD"/>
    <w:rsid w:val="00D74A11"/>
    <w:rsid w:val="00D74B67"/>
    <w:rsid w:val="00D74C1D"/>
    <w:rsid w:val="00D74C27"/>
    <w:rsid w:val="00D74D9B"/>
    <w:rsid w:val="00D74E4F"/>
    <w:rsid w:val="00D74EB6"/>
    <w:rsid w:val="00D74F92"/>
    <w:rsid w:val="00D7513A"/>
    <w:rsid w:val="00D75173"/>
    <w:rsid w:val="00D75221"/>
    <w:rsid w:val="00D75367"/>
    <w:rsid w:val="00D7537D"/>
    <w:rsid w:val="00D75453"/>
    <w:rsid w:val="00D75842"/>
    <w:rsid w:val="00D75880"/>
    <w:rsid w:val="00D758A6"/>
    <w:rsid w:val="00D7590E"/>
    <w:rsid w:val="00D7592C"/>
    <w:rsid w:val="00D7598B"/>
    <w:rsid w:val="00D75A1A"/>
    <w:rsid w:val="00D75AD6"/>
    <w:rsid w:val="00D75AEC"/>
    <w:rsid w:val="00D75B3D"/>
    <w:rsid w:val="00D75C2F"/>
    <w:rsid w:val="00D75D25"/>
    <w:rsid w:val="00D75D2F"/>
    <w:rsid w:val="00D75E73"/>
    <w:rsid w:val="00D75E8F"/>
    <w:rsid w:val="00D7602B"/>
    <w:rsid w:val="00D7604E"/>
    <w:rsid w:val="00D760C0"/>
    <w:rsid w:val="00D7611B"/>
    <w:rsid w:val="00D76144"/>
    <w:rsid w:val="00D7628D"/>
    <w:rsid w:val="00D762DA"/>
    <w:rsid w:val="00D762F5"/>
    <w:rsid w:val="00D762FD"/>
    <w:rsid w:val="00D76330"/>
    <w:rsid w:val="00D76395"/>
    <w:rsid w:val="00D763C6"/>
    <w:rsid w:val="00D76460"/>
    <w:rsid w:val="00D76555"/>
    <w:rsid w:val="00D765DF"/>
    <w:rsid w:val="00D765E1"/>
    <w:rsid w:val="00D767EC"/>
    <w:rsid w:val="00D768C1"/>
    <w:rsid w:val="00D76942"/>
    <w:rsid w:val="00D76B20"/>
    <w:rsid w:val="00D76B2B"/>
    <w:rsid w:val="00D76E54"/>
    <w:rsid w:val="00D76F8F"/>
    <w:rsid w:val="00D77070"/>
    <w:rsid w:val="00D770AD"/>
    <w:rsid w:val="00D770CA"/>
    <w:rsid w:val="00D7719F"/>
    <w:rsid w:val="00D771BA"/>
    <w:rsid w:val="00D77226"/>
    <w:rsid w:val="00D7722F"/>
    <w:rsid w:val="00D7726A"/>
    <w:rsid w:val="00D77400"/>
    <w:rsid w:val="00D77443"/>
    <w:rsid w:val="00D77447"/>
    <w:rsid w:val="00D7763B"/>
    <w:rsid w:val="00D776DE"/>
    <w:rsid w:val="00D77798"/>
    <w:rsid w:val="00D778E0"/>
    <w:rsid w:val="00D77940"/>
    <w:rsid w:val="00D7796B"/>
    <w:rsid w:val="00D77A71"/>
    <w:rsid w:val="00D77A79"/>
    <w:rsid w:val="00D77B32"/>
    <w:rsid w:val="00D77C52"/>
    <w:rsid w:val="00D77DC5"/>
    <w:rsid w:val="00D77DD3"/>
    <w:rsid w:val="00D77F4C"/>
    <w:rsid w:val="00D77FE8"/>
    <w:rsid w:val="00D77FF6"/>
    <w:rsid w:val="00D8003E"/>
    <w:rsid w:val="00D800CC"/>
    <w:rsid w:val="00D80287"/>
    <w:rsid w:val="00D802AC"/>
    <w:rsid w:val="00D80405"/>
    <w:rsid w:val="00D80448"/>
    <w:rsid w:val="00D804D1"/>
    <w:rsid w:val="00D8051B"/>
    <w:rsid w:val="00D806B7"/>
    <w:rsid w:val="00D806E3"/>
    <w:rsid w:val="00D80799"/>
    <w:rsid w:val="00D807D1"/>
    <w:rsid w:val="00D80913"/>
    <w:rsid w:val="00D80930"/>
    <w:rsid w:val="00D80993"/>
    <w:rsid w:val="00D809A6"/>
    <w:rsid w:val="00D809BB"/>
    <w:rsid w:val="00D80A28"/>
    <w:rsid w:val="00D80BEB"/>
    <w:rsid w:val="00D80C04"/>
    <w:rsid w:val="00D80C2C"/>
    <w:rsid w:val="00D80C66"/>
    <w:rsid w:val="00D80C92"/>
    <w:rsid w:val="00D80D0C"/>
    <w:rsid w:val="00D80D1E"/>
    <w:rsid w:val="00D80FE8"/>
    <w:rsid w:val="00D8106C"/>
    <w:rsid w:val="00D81332"/>
    <w:rsid w:val="00D81333"/>
    <w:rsid w:val="00D81393"/>
    <w:rsid w:val="00D81489"/>
    <w:rsid w:val="00D814CB"/>
    <w:rsid w:val="00D8156A"/>
    <w:rsid w:val="00D815B3"/>
    <w:rsid w:val="00D8163E"/>
    <w:rsid w:val="00D8175D"/>
    <w:rsid w:val="00D81968"/>
    <w:rsid w:val="00D81A67"/>
    <w:rsid w:val="00D81BD1"/>
    <w:rsid w:val="00D81C5B"/>
    <w:rsid w:val="00D81CE8"/>
    <w:rsid w:val="00D81D01"/>
    <w:rsid w:val="00D81D0A"/>
    <w:rsid w:val="00D81D27"/>
    <w:rsid w:val="00D81DC0"/>
    <w:rsid w:val="00D81DF5"/>
    <w:rsid w:val="00D81E1B"/>
    <w:rsid w:val="00D81EA7"/>
    <w:rsid w:val="00D81FB9"/>
    <w:rsid w:val="00D8201A"/>
    <w:rsid w:val="00D82067"/>
    <w:rsid w:val="00D820D2"/>
    <w:rsid w:val="00D820F2"/>
    <w:rsid w:val="00D820F4"/>
    <w:rsid w:val="00D821B1"/>
    <w:rsid w:val="00D8224E"/>
    <w:rsid w:val="00D82462"/>
    <w:rsid w:val="00D8258D"/>
    <w:rsid w:val="00D825DB"/>
    <w:rsid w:val="00D82622"/>
    <w:rsid w:val="00D8266B"/>
    <w:rsid w:val="00D82726"/>
    <w:rsid w:val="00D82901"/>
    <w:rsid w:val="00D82A94"/>
    <w:rsid w:val="00D82C1C"/>
    <w:rsid w:val="00D82C2D"/>
    <w:rsid w:val="00D82C4C"/>
    <w:rsid w:val="00D82EEE"/>
    <w:rsid w:val="00D82FA7"/>
    <w:rsid w:val="00D83021"/>
    <w:rsid w:val="00D83156"/>
    <w:rsid w:val="00D83185"/>
    <w:rsid w:val="00D831AD"/>
    <w:rsid w:val="00D83215"/>
    <w:rsid w:val="00D83424"/>
    <w:rsid w:val="00D834FE"/>
    <w:rsid w:val="00D835C4"/>
    <w:rsid w:val="00D83616"/>
    <w:rsid w:val="00D83650"/>
    <w:rsid w:val="00D83681"/>
    <w:rsid w:val="00D83721"/>
    <w:rsid w:val="00D83736"/>
    <w:rsid w:val="00D83756"/>
    <w:rsid w:val="00D838CF"/>
    <w:rsid w:val="00D839D1"/>
    <w:rsid w:val="00D83A1C"/>
    <w:rsid w:val="00D83A44"/>
    <w:rsid w:val="00D83A4C"/>
    <w:rsid w:val="00D83BD7"/>
    <w:rsid w:val="00D83DEF"/>
    <w:rsid w:val="00D83E3D"/>
    <w:rsid w:val="00D83E42"/>
    <w:rsid w:val="00D83E76"/>
    <w:rsid w:val="00D83F04"/>
    <w:rsid w:val="00D83F55"/>
    <w:rsid w:val="00D83FEA"/>
    <w:rsid w:val="00D83FF2"/>
    <w:rsid w:val="00D84030"/>
    <w:rsid w:val="00D84048"/>
    <w:rsid w:val="00D84092"/>
    <w:rsid w:val="00D840B0"/>
    <w:rsid w:val="00D8415D"/>
    <w:rsid w:val="00D84325"/>
    <w:rsid w:val="00D844BA"/>
    <w:rsid w:val="00D84621"/>
    <w:rsid w:val="00D846CB"/>
    <w:rsid w:val="00D84780"/>
    <w:rsid w:val="00D847E0"/>
    <w:rsid w:val="00D8486C"/>
    <w:rsid w:val="00D848E9"/>
    <w:rsid w:val="00D849DC"/>
    <w:rsid w:val="00D84A65"/>
    <w:rsid w:val="00D84A92"/>
    <w:rsid w:val="00D84B62"/>
    <w:rsid w:val="00D84C3F"/>
    <w:rsid w:val="00D84D67"/>
    <w:rsid w:val="00D84DDA"/>
    <w:rsid w:val="00D84EE1"/>
    <w:rsid w:val="00D8503E"/>
    <w:rsid w:val="00D85283"/>
    <w:rsid w:val="00D852D8"/>
    <w:rsid w:val="00D853A4"/>
    <w:rsid w:val="00D853E0"/>
    <w:rsid w:val="00D85427"/>
    <w:rsid w:val="00D85608"/>
    <w:rsid w:val="00D8565A"/>
    <w:rsid w:val="00D85694"/>
    <w:rsid w:val="00D856AC"/>
    <w:rsid w:val="00D85726"/>
    <w:rsid w:val="00D85753"/>
    <w:rsid w:val="00D8576E"/>
    <w:rsid w:val="00D8587D"/>
    <w:rsid w:val="00D858CE"/>
    <w:rsid w:val="00D85912"/>
    <w:rsid w:val="00D859E2"/>
    <w:rsid w:val="00D85A39"/>
    <w:rsid w:val="00D85A4E"/>
    <w:rsid w:val="00D85B0F"/>
    <w:rsid w:val="00D85B15"/>
    <w:rsid w:val="00D85B1B"/>
    <w:rsid w:val="00D85BF2"/>
    <w:rsid w:val="00D85C07"/>
    <w:rsid w:val="00D85E36"/>
    <w:rsid w:val="00D85E5A"/>
    <w:rsid w:val="00D85E6B"/>
    <w:rsid w:val="00D85E80"/>
    <w:rsid w:val="00D85EF2"/>
    <w:rsid w:val="00D85F00"/>
    <w:rsid w:val="00D85F3F"/>
    <w:rsid w:val="00D85F95"/>
    <w:rsid w:val="00D85FFE"/>
    <w:rsid w:val="00D86074"/>
    <w:rsid w:val="00D86159"/>
    <w:rsid w:val="00D8620B"/>
    <w:rsid w:val="00D8636E"/>
    <w:rsid w:val="00D86452"/>
    <w:rsid w:val="00D8651B"/>
    <w:rsid w:val="00D8651F"/>
    <w:rsid w:val="00D86690"/>
    <w:rsid w:val="00D8689E"/>
    <w:rsid w:val="00D868C2"/>
    <w:rsid w:val="00D868C7"/>
    <w:rsid w:val="00D86998"/>
    <w:rsid w:val="00D86B68"/>
    <w:rsid w:val="00D86B71"/>
    <w:rsid w:val="00D86B99"/>
    <w:rsid w:val="00D86BEF"/>
    <w:rsid w:val="00D86C05"/>
    <w:rsid w:val="00D86C1E"/>
    <w:rsid w:val="00D86CA7"/>
    <w:rsid w:val="00D86D19"/>
    <w:rsid w:val="00D86D49"/>
    <w:rsid w:val="00D86E2B"/>
    <w:rsid w:val="00D86E41"/>
    <w:rsid w:val="00D86E80"/>
    <w:rsid w:val="00D86EBA"/>
    <w:rsid w:val="00D86ED2"/>
    <w:rsid w:val="00D86EDD"/>
    <w:rsid w:val="00D86F41"/>
    <w:rsid w:val="00D87022"/>
    <w:rsid w:val="00D87124"/>
    <w:rsid w:val="00D87135"/>
    <w:rsid w:val="00D8733E"/>
    <w:rsid w:val="00D87392"/>
    <w:rsid w:val="00D874C2"/>
    <w:rsid w:val="00D87642"/>
    <w:rsid w:val="00D87767"/>
    <w:rsid w:val="00D878B0"/>
    <w:rsid w:val="00D878C7"/>
    <w:rsid w:val="00D87902"/>
    <w:rsid w:val="00D87A21"/>
    <w:rsid w:val="00D87A56"/>
    <w:rsid w:val="00D87A98"/>
    <w:rsid w:val="00D87AB7"/>
    <w:rsid w:val="00D87BEC"/>
    <w:rsid w:val="00D87CA3"/>
    <w:rsid w:val="00D87D25"/>
    <w:rsid w:val="00D87E8F"/>
    <w:rsid w:val="00D8E9F1"/>
    <w:rsid w:val="00D90038"/>
    <w:rsid w:val="00D9014E"/>
    <w:rsid w:val="00D90164"/>
    <w:rsid w:val="00D90179"/>
    <w:rsid w:val="00D901D2"/>
    <w:rsid w:val="00D90274"/>
    <w:rsid w:val="00D902E0"/>
    <w:rsid w:val="00D90438"/>
    <w:rsid w:val="00D90441"/>
    <w:rsid w:val="00D90457"/>
    <w:rsid w:val="00D90475"/>
    <w:rsid w:val="00D90837"/>
    <w:rsid w:val="00D908EE"/>
    <w:rsid w:val="00D908FB"/>
    <w:rsid w:val="00D909F0"/>
    <w:rsid w:val="00D90A1E"/>
    <w:rsid w:val="00D90A2F"/>
    <w:rsid w:val="00D90A62"/>
    <w:rsid w:val="00D90AC9"/>
    <w:rsid w:val="00D90CA4"/>
    <w:rsid w:val="00D90E96"/>
    <w:rsid w:val="00D90EE2"/>
    <w:rsid w:val="00D90F49"/>
    <w:rsid w:val="00D910B6"/>
    <w:rsid w:val="00D910D6"/>
    <w:rsid w:val="00D91198"/>
    <w:rsid w:val="00D911E8"/>
    <w:rsid w:val="00D912CE"/>
    <w:rsid w:val="00D9135D"/>
    <w:rsid w:val="00D91490"/>
    <w:rsid w:val="00D9151B"/>
    <w:rsid w:val="00D9154B"/>
    <w:rsid w:val="00D9164F"/>
    <w:rsid w:val="00D91743"/>
    <w:rsid w:val="00D917A5"/>
    <w:rsid w:val="00D917C0"/>
    <w:rsid w:val="00D917FD"/>
    <w:rsid w:val="00D9188D"/>
    <w:rsid w:val="00D91927"/>
    <w:rsid w:val="00D919AC"/>
    <w:rsid w:val="00D919B4"/>
    <w:rsid w:val="00D919E9"/>
    <w:rsid w:val="00D91AA6"/>
    <w:rsid w:val="00D91AAA"/>
    <w:rsid w:val="00D91BA9"/>
    <w:rsid w:val="00D91BEC"/>
    <w:rsid w:val="00D91C24"/>
    <w:rsid w:val="00D91CDC"/>
    <w:rsid w:val="00D91D4E"/>
    <w:rsid w:val="00D91D6D"/>
    <w:rsid w:val="00D91E61"/>
    <w:rsid w:val="00D91E6E"/>
    <w:rsid w:val="00D92097"/>
    <w:rsid w:val="00D921B2"/>
    <w:rsid w:val="00D92299"/>
    <w:rsid w:val="00D92336"/>
    <w:rsid w:val="00D926B0"/>
    <w:rsid w:val="00D92837"/>
    <w:rsid w:val="00D92867"/>
    <w:rsid w:val="00D92AE2"/>
    <w:rsid w:val="00D92BF9"/>
    <w:rsid w:val="00D92DE0"/>
    <w:rsid w:val="00D92E87"/>
    <w:rsid w:val="00D92F17"/>
    <w:rsid w:val="00D92F3D"/>
    <w:rsid w:val="00D92F9D"/>
    <w:rsid w:val="00D92FE3"/>
    <w:rsid w:val="00D93000"/>
    <w:rsid w:val="00D9306C"/>
    <w:rsid w:val="00D930E6"/>
    <w:rsid w:val="00D930FE"/>
    <w:rsid w:val="00D93154"/>
    <w:rsid w:val="00D93182"/>
    <w:rsid w:val="00D931C4"/>
    <w:rsid w:val="00D9328A"/>
    <w:rsid w:val="00D932AA"/>
    <w:rsid w:val="00D9333C"/>
    <w:rsid w:val="00D93409"/>
    <w:rsid w:val="00D9347A"/>
    <w:rsid w:val="00D9359D"/>
    <w:rsid w:val="00D9361C"/>
    <w:rsid w:val="00D9378F"/>
    <w:rsid w:val="00D93815"/>
    <w:rsid w:val="00D9392B"/>
    <w:rsid w:val="00D93B69"/>
    <w:rsid w:val="00D93BD7"/>
    <w:rsid w:val="00D93D9C"/>
    <w:rsid w:val="00D93DD6"/>
    <w:rsid w:val="00D93DE9"/>
    <w:rsid w:val="00D93E16"/>
    <w:rsid w:val="00D93E74"/>
    <w:rsid w:val="00D93E85"/>
    <w:rsid w:val="00D93E89"/>
    <w:rsid w:val="00D93F74"/>
    <w:rsid w:val="00D93FF4"/>
    <w:rsid w:val="00D94022"/>
    <w:rsid w:val="00D9402A"/>
    <w:rsid w:val="00D94244"/>
    <w:rsid w:val="00D94278"/>
    <w:rsid w:val="00D9429D"/>
    <w:rsid w:val="00D94369"/>
    <w:rsid w:val="00D94431"/>
    <w:rsid w:val="00D94443"/>
    <w:rsid w:val="00D94464"/>
    <w:rsid w:val="00D94600"/>
    <w:rsid w:val="00D94615"/>
    <w:rsid w:val="00D948B1"/>
    <w:rsid w:val="00D94AA3"/>
    <w:rsid w:val="00D94B96"/>
    <w:rsid w:val="00D94BB3"/>
    <w:rsid w:val="00D94CAE"/>
    <w:rsid w:val="00D94CF3"/>
    <w:rsid w:val="00D94DE5"/>
    <w:rsid w:val="00D94EB1"/>
    <w:rsid w:val="00D94F00"/>
    <w:rsid w:val="00D94FA0"/>
    <w:rsid w:val="00D9503C"/>
    <w:rsid w:val="00D951DA"/>
    <w:rsid w:val="00D951F4"/>
    <w:rsid w:val="00D952D7"/>
    <w:rsid w:val="00D954E8"/>
    <w:rsid w:val="00D954EB"/>
    <w:rsid w:val="00D9560C"/>
    <w:rsid w:val="00D9567C"/>
    <w:rsid w:val="00D957A9"/>
    <w:rsid w:val="00D958AC"/>
    <w:rsid w:val="00D95905"/>
    <w:rsid w:val="00D9593E"/>
    <w:rsid w:val="00D95A15"/>
    <w:rsid w:val="00D95A4D"/>
    <w:rsid w:val="00D95A68"/>
    <w:rsid w:val="00D95A9D"/>
    <w:rsid w:val="00D95B5F"/>
    <w:rsid w:val="00D95B65"/>
    <w:rsid w:val="00D95C01"/>
    <w:rsid w:val="00D95C9F"/>
    <w:rsid w:val="00D95D36"/>
    <w:rsid w:val="00D95DE4"/>
    <w:rsid w:val="00D96055"/>
    <w:rsid w:val="00D962B7"/>
    <w:rsid w:val="00D962D7"/>
    <w:rsid w:val="00D96322"/>
    <w:rsid w:val="00D9634A"/>
    <w:rsid w:val="00D9636B"/>
    <w:rsid w:val="00D963D9"/>
    <w:rsid w:val="00D96422"/>
    <w:rsid w:val="00D964F1"/>
    <w:rsid w:val="00D965FB"/>
    <w:rsid w:val="00D966C6"/>
    <w:rsid w:val="00D96722"/>
    <w:rsid w:val="00D96768"/>
    <w:rsid w:val="00D9676C"/>
    <w:rsid w:val="00D969B6"/>
    <w:rsid w:val="00D969B8"/>
    <w:rsid w:val="00D96CEA"/>
    <w:rsid w:val="00D97068"/>
    <w:rsid w:val="00D97137"/>
    <w:rsid w:val="00D9722B"/>
    <w:rsid w:val="00D97283"/>
    <w:rsid w:val="00D97387"/>
    <w:rsid w:val="00D974E2"/>
    <w:rsid w:val="00D9756C"/>
    <w:rsid w:val="00D97621"/>
    <w:rsid w:val="00D977A4"/>
    <w:rsid w:val="00D97910"/>
    <w:rsid w:val="00D9794D"/>
    <w:rsid w:val="00D97B12"/>
    <w:rsid w:val="00D97B21"/>
    <w:rsid w:val="00D97B98"/>
    <w:rsid w:val="00D97BAF"/>
    <w:rsid w:val="00D97BDB"/>
    <w:rsid w:val="00D97CC3"/>
    <w:rsid w:val="00D97DD0"/>
    <w:rsid w:val="00D97FAA"/>
    <w:rsid w:val="00DA0127"/>
    <w:rsid w:val="00DA018F"/>
    <w:rsid w:val="00DA01B4"/>
    <w:rsid w:val="00DA0371"/>
    <w:rsid w:val="00DA03CF"/>
    <w:rsid w:val="00DA04B6"/>
    <w:rsid w:val="00DA0510"/>
    <w:rsid w:val="00DA0525"/>
    <w:rsid w:val="00DA05E0"/>
    <w:rsid w:val="00DA07B7"/>
    <w:rsid w:val="00DA08F0"/>
    <w:rsid w:val="00DA0969"/>
    <w:rsid w:val="00DA0977"/>
    <w:rsid w:val="00DA09DA"/>
    <w:rsid w:val="00DA0A58"/>
    <w:rsid w:val="00DA0A7E"/>
    <w:rsid w:val="00DA0AE8"/>
    <w:rsid w:val="00DA0B66"/>
    <w:rsid w:val="00DA0B6B"/>
    <w:rsid w:val="00DA0CE4"/>
    <w:rsid w:val="00DA0E25"/>
    <w:rsid w:val="00DA0E89"/>
    <w:rsid w:val="00DA0EEB"/>
    <w:rsid w:val="00DA0F77"/>
    <w:rsid w:val="00DA0FC3"/>
    <w:rsid w:val="00DA1007"/>
    <w:rsid w:val="00DA1162"/>
    <w:rsid w:val="00DA1164"/>
    <w:rsid w:val="00DA127A"/>
    <w:rsid w:val="00DA1287"/>
    <w:rsid w:val="00DA12FC"/>
    <w:rsid w:val="00DA1423"/>
    <w:rsid w:val="00DA145E"/>
    <w:rsid w:val="00DA14D6"/>
    <w:rsid w:val="00DA154E"/>
    <w:rsid w:val="00DA161A"/>
    <w:rsid w:val="00DA16D2"/>
    <w:rsid w:val="00DA180B"/>
    <w:rsid w:val="00DA1843"/>
    <w:rsid w:val="00DA18C9"/>
    <w:rsid w:val="00DA1914"/>
    <w:rsid w:val="00DA193D"/>
    <w:rsid w:val="00DA19AA"/>
    <w:rsid w:val="00DA1A26"/>
    <w:rsid w:val="00DA1B86"/>
    <w:rsid w:val="00DA1BE8"/>
    <w:rsid w:val="00DA1C3F"/>
    <w:rsid w:val="00DA1C9D"/>
    <w:rsid w:val="00DA1CBD"/>
    <w:rsid w:val="00DA1D96"/>
    <w:rsid w:val="00DA1D9D"/>
    <w:rsid w:val="00DA1E02"/>
    <w:rsid w:val="00DA1E95"/>
    <w:rsid w:val="00DA1E98"/>
    <w:rsid w:val="00DA1ED9"/>
    <w:rsid w:val="00DA1F17"/>
    <w:rsid w:val="00DA2025"/>
    <w:rsid w:val="00DA20B6"/>
    <w:rsid w:val="00DA20F9"/>
    <w:rsid w:val="00DA2118"/>
    <w:rsid w:val="00DA2261"/>
    <w:rsid w:val="00DA22A1"/>
    <w:rsid w:val="00DA2479"/>
    <w:rsid w:val="00DA24CA"/>
    <w:rsid w:val="00DA266E"/>
    <w:rsid w:val="00DA27C3"/>
    <w:rsid w:val="00DA28AE"/>
    <w:rsid w:val="00DA299C"/>
    <w:rsid w:val="00DA2A38"/>
    <w:rsid w:val="00DA2BF0"/>
    <w:rsid w:val="00DA2BFC"/>
    <w:rsid w:val="00DA2CFA"/>
    <w:rsid w:val="00DA2D6C"/>
    <w:rsid w:val="00DA2FB6"/>
    <w:rsid w:val="00DA2FEA"/>
    <w:rsid w:val="00DA309A"/>
    <w:rsid w:val="00DA3129"/>
    <w:rsid w:val="00DA3340"/>
    <w:rsid w:val="00DA33F8"/>
    <w:rsid w:val="00DA341B"/>
    <w:rsid w:val="00DA34B1"/>
    <w:rsid w:val="00DA35C0"/>
    <w:rsid w:val="00DA35D2"/>
    <w:rsid w:val="00DA3790"/>
    <w:rsid w:val="00DA3847"/>
    <w:rsid w:val="00DA3921"/>
    <w:rsid w:val="00DA3970"/>
    <w:rsid w:val="00DA3A27"/>
    <w:rsid w:val="00DA3A33"/>
    <w:rsid w:val="00DA3A49"/>
    <w:rsid w:val="00DA3A82"/>
    <w:rsid w:val="00DA3AB9"/>
    <w:rsid w:val="00DA3B3B"/>
    <w:rsid w:val="00DA3C14"/>
    <w:rsid w:val="00DA3CEB"/>
    <w:rsid w:val="00DA3E76"/>
    <w:rsid w:val="00DA3EDF"/>
    <w:rsid w:val="00DA3F76"/>
    <w:rsid w:val="00DA3FFA"/>
    <w:rsid w:val="00DA400C"/>
    <w:rsid w:val="00DA426F"/>
    <w:rsid w:val="00DA4276"/>
    <w:rsid w:val="00DA42DC"/>
    <w:rsid w:val="00DA4307"/>
    <w:rsid w:val="00DA437E"/>
    <w:rsid w:val="00DA4453"/>
    <w:rsid w:val="00DA448B"/>
    <w:rsid w:val="00DA4517"/>
    <w:rsid w:val="00DA4521"/>
    <w:rsid w:val="00DA4703"/>
    <w:rsid w:val="00DA473C"/>
    <w:rsid w:val="00DA4792"/>
    <w:rsid w:val="00DA489A"/>
    <w:rsid w:val="00DA48AC"/>
    <w:rsid w:val="00DA48ED"/>
    <w:rsid w:val="00DA4949"/>
    <w:rsid w:val="00DA49B5"/>
    <w:rsid w:val="00DA4A28"/>
    <w:rsid w:val="00DA4A29"/>
    <w:rsid w:val="00DA4A2A"/>
    <w:rsid w:val="00DA4A37"/>
    <w:rsid w:val="00DA4A87"/>
    <w:rsid w:val="00DA4B36"/>
    <w:rsid w:val="00DA4C46"/>
    <w:rsid w:val="00DA4C77"/>
    <w:rsid w:val="00DA4C7A"/>
    <w:rsid w:val="00DA4D66"/>
    <w:rsid w:val="00DA4DED"/>
    <w:rsid w:val="00DA4F59"/>
    <w:rsid w:val="00DA4F8A"/>
    <w:rsid w:val="00DA4FCB"/>
    <w:rsid w:val="00DA4FE9"/>
    <w:rsid w:val="00DA508B"/>
    <w:rsid w:val="00DA508F"/>
    <w:rsid w:val="00DA517C"/>
    <w:rsid w:val="00DA51C1"/>
    <w:rsid w:val="00DA52C2"/>
    <w:rsid w:val="00DA52FC"/>
    <w:rsid w:val="00DA537B"/>
    <w:rsid w:val="00DA54BD"/>
    <w:rsid w:val="00DA54F3"/>
    <w:rsid w:val="00DA55A2"/>
    <w:rsid w:val="00DA55DE"/>
    <w:rsid w:val="00DA5634"/>
    <w:rsid w:val="00DA565A"/>
    <w:rsid w:val="00DA5758"/>
    <w:rsid w:val="00DA58C8"/>
    <w:rsid w:val="00DA5C03"/>
    <w:rsid w:val="00DA5C24"/>
    <w:rsid w:val="00DA5C78"/>
    <w:rsid w:val="00DA5CCA"/>
    <w:rsid w:val="00DA5D03"/>
    <w:rsid w:val="00DA5E55"/>
    <w:rsid w:val="00DA5ED0"/>
    <w:rsid w:val="00DA5EEE"/>
    <w:rsid w:val="00DA5F16"/>
    <w:rsid w:val="00DA5F51"/>
    <w:rsid w:val="00DA5FE8"/>
    <w:rsid w:val="00DA6066"/>
    <w:rsid w:val="00DA61B2"/>
    <w:rsid w:val="00DA61B5"/>
    <w:rsid w:val="00DA61E4"/>
    <w:rsid w:val="00DA61E7"/>
    <w:rsid w:val="00DA6299"/>
    <w:rsid w:val="00DA6361"/>
    <w:rsid w:val="00DA63EF"/>
    <w:rsid w:val="00DA64DD"/>
    <w:rsid w:val="00DA65FA"/>
    <w:rsid w:val="00DA672D"/>
    <w:rsid w:val="00DA67DC"/>
    <w:rsid w:val="00DA68E3"/>
    <w:rsid w:val="00DA6967"/>
    <w:rsid w:val="00DA6A61"/>
    <w:rsid w:val="00DA6A91"/>
    <w:rsid w:val="00DA6AC5"/>
    <w:rsid w:val="00DA6AE4"/>
    <w:rsid w:val="00DA6BA2"/>
    <w:rsid w:val="00DA6CF8"/>
    <w:rsid w:val="00DA6E53"/>
    <w:rsid w:val="00DA6E55"/>
    <w:rsid w:val="00DA6F40"/>
    <w:rsid w:val="00DA7029"/>
    <w:rsid w:val="00DA711D"/>
    <w:rsid w:val="00DA719B"/>
    <w:rsid w:val="00DA71CE"/>
    <w:rsid w:val="00DA72EC"/>
    <w:rsid w:val="00DA7369"/>
    <w:rsid w:val="00DA739F"/>
    <w:rsid w:val="00DA74C6"/>
    <w:rsid w:val="00DA75DB"/>
    <w:rsid w:val="00DA7706"/>
    <w:rsid w:val="00DA777D"/>
    <w:rsid w:val="00DA7786"/>
    <w:rsid w:val="00DA77D7"/>
    <w:rsid w:val="00DA784D"/>
    <w:rsid w:val="00DA78D5"/>
    <w:rsid w:val="00DA7902"/>
    <w:rsid w:val="00DA7928"/>
    <w:rsid w:val="00DA7A86"/>
    <w:rsid w:val="00DA7AC9"/>
    <w:rsid w:val="00DA7AF2"/>
    <w:rsid w:val="00DA7BB4"/>
    <w:rsid w:val="00DA7C08"/>
    <w:rsid w:val="00DA7C65"/>
    <w:rsid w:val="00DA7C99"/>
    <w:rsid w:val="00DA7CE3"/>
    <w:rsid w:val="00DA7D84"/>
    <w:rsid w:val="00DA7F40"/>
    <w:rsid w:val="00DA7F71"/>
    <w:rsid w:val="00DA7FCA"/>
    <w:rsid w:val="00DB005A"/>
    <w:rsid w:val="00DB0160"/>
    <w:rsid w:val="00DB0198"/>
    <w:rsid w:val="00DB034B"/>
    <w:rsid w:val="00DB0392"/>
    <w:rsid w:val="00DB03EC"/>
    <w:rsid w:val="00DB03F5"/>
    <w:rsid w:val="00DB04D6"/>
    <w:rsid w:val="00DB0767"/>
    <w:rsid w:val="00DB07AD"/>
    <w:rsid w:val="00DB0800"/>
    <w:rsid w:val="00DB0825"/>
    <w:rsid w:val="00DB09AD"/>
    <w:rsid w:val="00DB0B68"/>
    <w:rsid w:val="00DB0B74"/>
    <w:rsid w:val="00DB0BEE"/>
    <w:rsid w:val="00DB0C07"/>
    <w:rsid w:val="00DB0D47"/>
    <w:rsid w:val="00DB0E34"/>
    <w:rsid w:val="00DB12D6"/>
    <w:rsid w:val="00DB1300"/>
    <w:rsid w:val="00DB1431"/>
    <w:rsid w:val="00DB148F"/>
    <w:rsid w:val="00DB14EE"/>
    <w:rsid w:val="00DB157C"/>
    <w:rsid w:val="00DB1659"/>
    <w:rsid w:val="00DB1679"/>
    <w:rsid w:val="00DB1771"/>
    <w:rsid w:val="00DB17BC"/>
    <w:rsid w:val="00DB1838"/>
    <w:rsid w:val="00DB1A51"/>
    <w:rsid w:val="00DB1A78"/>
    <w:rsid w:val="00DB1B03"/>
    <w:rsid w:val="00DB1B51"/>
    <w:rsid w:val="00DB1B9C"/>
    <w:rsid w:val="00DB1DA2"/>
    <w:rsid w:val="00DB1DC7"/>
    <w:rsid w:val="00DB1DCB"/>
    <w:rsid w:val="00DB1E68"/>
    <w:rsid w:val="00DB1E8E"/>
    <w:rsid w:val="00DB1E91"/>
    <w:rsid w:val="00DB1E9A"/>
    <w:rsid w:val="00DB2020"/>
    <w:rsid w:val="00DB2043"/>
    <w:rsid w:val="00DB208C"/>
    <w:rsid w:val="00DB2144"/>
    <w:rsid w:val="00DB23F8"/>
    <w:rsid w:val="00DB2490"/>
    <w:rsid w:val="00DB250A"/>
    <w:rsid w:val="00DB2580"/>
    <w:rsid w:val="00DB25D5"/>
    <w:rsid w:val="00DB2671"/>
    <w:rsid w:val="00DB26AF"/>
    <w:rsid w:val="00DB26D8"/>
    <w:rsid w:val="00DB26E5"/>
    <w:rsid w:val="00DB2841"/>
    <w:rsid w:val="00DB2876"/>
    <w:rsid w:val="00DB288E"/>
    <w:rsid w:val="00DB288F"/>
    <w:rsid w:val="00DB293F"/>
    <w:rsid w:val="00DB2969"/>
    <w:rsid w:val="00DB296A"/>
    <w:rsid w:val="00DB2B6A"/>
    <w:rsid w:val="00DB2D99"/>
    <w:rsid w:val="00DB2DB7"/>
    <w:rsid w:val="00DB2F51"/>
    <w:rsid w:val="00DB3029"/>
    <w:rsid w:val="00DB3051"/>
    <w:rsid w:val="00DB320C"/>
    <w:rsid w:val="00DB334B"/>
    <w:rsid w:val="00DB336D"/>
    <w:rsid w:val="00DB34E6"/>
    <w:rsid w:val="00DB3537"/>
    <w:rsid w:val="00DB35B2"/>
    <w:rsid w:val="00DB36B0"/>
    <w:rsid w:val="00DB3778"/>
    <w:rsid w:val="00DB37C9"/>
    <w:rsid w:val="00DB37CC"/>
    <w:rsid w:val="00DB38A9"/>
    <w:rsid w:val="00DB38C7"/>
    <w:rsid w:val="00DB39E9"/>
    <w:rsid w:val="00DB39EE"/>
    <w:rsid w:val="00DB3ABC"/>
    <w:rsid w:val="00DB3AC4"/>
    <w:rsid w:val="00DB3ADE"/>
    <w:rsid w:val="00DB3B4C"/>
    <w:rsid w:val="00DB3BAA"/>
    <w:rsid w:val="00DB3C6F"/>
    <w:rsid w:val="00DB3CF6"/>
    <w:rsid w:val="00DB3D43"/>
    <w:rsid w:val="00DB3D6A"/>
    <w:rsid w:val="00DB3E52"/>
    <w:rsid w:val="00DB421C"/>
    <w:rsid w:val="00DB427E"/>
    <w:rsid w:val="00DB42BD"/>
    <w:rsid w:val="00DB42EF"/>
    <w:rsid w:val="00DB4339"/>
    <w:rsid w:val="00DB4468"/>
    <w:rsid w:val="00DB446E"/>
    <w:rsid w:val="00DB47C5"/>
    <w:rsid w:val="00DB4989"/>
    <w:rsid w:val="00DB4997"/>
    <w:rsid w:val="00DB4B83"/>
    <w:rsid w:val="00DB4BFE"/>
    <w:rsid w:val="00DB4C81"/>
    <w:rsid w:val="00DB4E09"/>
    <w:rsid w:val="00DB4E3B"/>
    <w:rsid w:val="00DB4ECB"/>
    <w:rsid w:val="00DB4EE1"/>
    <w:rsid w:val="00DB4F04"/>
    <w:rsid w:val="00DB52B4"/>
    <w:rsid w:val="00DB52C9"/>
    <w:rsid w:val="00DB535E"/>
    <w:rsid w:val="00DB53F0"/>
    <w:rsid w:val="00DB557E"/>
    <w:rsid w:val="00DB5658"/>
    <w:rsid w:val="00DB5660"/>
    <w:rsid w:val="00DB56AE"/>
    <w:rsid w:val="00DB5828"/>
    <w:rsid w:val="00DB5951"/>
    <w:rsid w:val="00DB5977"/>
    <w:rsid w:val="00DB5AD9"/>
    <w:rsid w:val="00DB5DC1"/>
    <w:rsid w:val="00DB5DDB"/>
    <w:rsid w:val="00DB5E32"/>
    <w:rsid w:val="00DB5F2D"/>
    <w:rsid w:val="00DB617C"/>
    <w:rsid w:val="00DB61BD"/>
    <w:rsid w:val="00DB6249"/>
    <w:rsid w:val="00DB632E"/>
    <w:rsid w:val="00DB6343"/>
    <w:rsid w:val="00DB636C"/>
    <w:rsid w:val="00DB642F"/>
    <w:rsid w:val="00DB6453"/>
    <w:rsid w:val="00DB64C6"/>
    <w:rsid w:val="00DB6596"/>
    <w:rsid w:val="00DB67B5"/>
    <w:rsid w:val="00DB697E"/>
    <w:rsid w:val="00DB6A77"/>
    <w:rsid w:val="00DB6B02"/>
    <w:rsid w:val="00DB6BB9"/>
    <w:rsid w:val="00DB6CB6"/>
    <w:rsid w:val="00DB6CC0"/>
    <w:rsid w:val="00DB6D0E"/>
    <w:rsid w:val="00DB6E04"/>
    <w:rsid w:val="00DB6E1B"/>
    <w:rsid w:val="00DB6E92"/>
    <w:rsid w:val="00DB6F03"/>
    <w:rsid w:val="00DB6F3E"/>
    <w:rsid w:val="00DB6F69"/>
    <w:rsid w:val="00DB6F6A"/>
    <w:rsid w:val="00DB7019"/>
    <w:rsid w:val="00DB719F"/>
    <w:rsid w:val="00DB71D2"/>
    <w:rsid w:val="00DB71D4"/>
    <w:rsid w:val="00DB7255"/>
    <w:rsid w:val="00DB7341"/>
    <w:rsid w:val="00DB7458"/>
    <w:rsid w:val="00DB7499"/>
    <w:rsid w:val="00DB76E3"/>
    <w:rsid w:val="00DB7703"/>
    <w:rsid w:val="00DB77BE"/>
    <w:rsid w:val="00DB7865"/>
    <w:rsid w:val="00DB7890"/>
    <w:rsid w:val="00DB7912"/>
    <w:rsid w:val="00DB7921"/>
    <w:rsid w:val="00DB7984"/>
    <w:rsid w:val="00DB79E0"/>
    <w:rsid w:val="00DB7A6B"/>
    <w:rsid w:val="00DB7AD2"/>
    <w:rsid w:val="00DB7B6D"/>
    <w:rsid w:val="00DB7C80"/>
    <w:rsid w:val="00DB7D08"/>
    <w:rsid w:val="00DB7DC4"/>
    <w:rsid w:val="00DB7E43"/>
    <w:rsid w:val="00DB7F1A"/>
    <w:rsid w:val="00DB7F52"/>
    <w:rsid w:val="00DC0051"/>
    <w:rsid w:val="00DC0075"/>
    <w:rsid w:val="00DC0093"/>
    <w:rsid w:val="00DC011C"/>
    <w:rsid w:val="00DC014B"/>
    <w:rsid w:val="00DC0207"/>
    <w:rsid w:val="00DC025A"/>
    <w:rsid w:val="00DC03EF"/>
    <w:rsid w:val="00DC0455"/>
    <w:rsid w:val="00DC067A"/>
    <w:rsid w:val="00DC083D"/>
    <w:rsid w:val="00DC0987"/>
    <w:rsid w:val="00DC09AA"/>
    <w:rsid w:val="00DC09CE"/>
    <w:rsid w:val="00DC0A56"/>
    <w:rsid w:val="00DC0AA3"/>
    <w:rsid w:val="00DC0AC5"/>
    <w:rsid w:val="00DC0B1F"/>
    <w:rsid w:val="00DC0C51"/>
    <w:rsid w:val="00DC0D2A"/>
    <w:rsid w:val="00DC0D44"/>
    <w:rsid w:val="00DC0E2D"/>
    <w:rsid w:val="00DC0E61"/>
    <w:rsid w:val="00DC0F19"/>
    <w:rsid w:val="00DC0F3E"/>
    <w:rsid w:val="00DC0FC8"/>
    <w:rsid w:val="00DC1214"/>
    <w:rsid w:val="00DC128B"/>
    <w:rsid w:val="00DC12A8"/>
    <w:rsid w:val="00DC13AE"/>
    <w:rsid w:val="00DC1411"/>
    <w:rsid w:val="00DC1441"/>
    <w:rsid w:val="00DC14BF"/>
    <w:rsid w:val="00DC152D"/>
    <w:rsid w:val="00DC15B2"/>
    <w:rsid w:val="00DC15B8"/>
    <w:rsid w:val="00DC16AC"/>
    <w:rsid w:val="00DC17D8"/>
    <w:rsid w:val="00DC1824"/>
    <w:rsid w:val="00DC184C"/>
    <w:rsid w:val="00DC1915"/>
    <w:rsid w:val="00DC199C"/>
    <w:rsid w:val="00DC1A85"/>
    <w:rsid w:val="00DC1BF3"/>
    <w:rsid w:val="00DC1CDF"/>
    <w:rsid w:val="00DC1DEF"/>
    <w:rsid w:val="00DC1F2B"/>
    <w:rsid w:val="00DC1FB8"/>
    <w:rsid w:val="00DC200F"/>
    <w:rsid w:val="00DC2116"/>
    <w:rsid w:val="00DC2150"/>
    <w:rsid w:val="00DC2160"/>
    <w:rsid w:val="00DC224A"/>
    <w:rsid w:val="00DC236A"/>
    <w:rsid w:val="00DC2387"/>
    <w:rsid w:val="00DC23F1"/>
    <w:rsid w:val="00DC243E"/>
    <w:rsid w:val="00DC24AB"/>
    <w:rsid w:val="00DC24EE"/>
    <w:rsid w:val="00DC2609"/>
    <w:rsid w:val="00DC2666"/>
    <w:rsid w:val="00DC267F"/>
    <w:rsid w:val="00DC26C9"/>
    <w:rsid w:val="00DC29BF"/>
    <w:rsid w:val="00DC29E0"/>
    <w:rsid w:val="00DC2A38"/>
    <w:rsid w:val="00DC2AE2"/>
    <w:rsid w:val="00DC2B93"/>
    <w:rsid w:val="00DC2C3F"/>
    <w:rsid w:val="00DC2C75"/>
    <w:rsid w:val="00DC2E10"/>
    <w:rsid w:val="00DC2EAD"/>
    <w:rsid w:val="00DC2ED8"/>
    <w:rsid w:val="00DC2EE6"/>
    <w:rsid w:val="00DC2F2C"/>
    <w:rsid w:val="00DC2F66"/>
    <w:rsid w:val="00DC2FBD"/>
    <w:rsid w:val="00DC3014"/>
    <w:rsid w:val="00DC30F0"/>
    <w:rsid w:val="00DC3238"/>
    <w:rsid w:val="00DC324C"/>
    <w:rsid w:val="00DC325A"/>
    <w:rsid w:val="00DC3297"/>
    <w:rsid w:val="00DC32ED"/>
    <w:rsid w:val="00DC338F"/>
    <w:rsid w:val="00DC3564"/>
    <w:rsid w:val="00DC3652"/>
    <w:rsid w:val="00DC368C"/>
    <w:rsid w:val="00DC3778"/>
    <w:rsid w:val="00DC3845"/>
    <w:rsid w:val="00DC392B"/>
    <w:rsid w:val="00DC39B6"/>
    <w:rsid w:val="00DC39D2"/>
    <w:rsid w:val="00DC3A69"/>
    <w:rsid w:val="00DC3B88"/>
    <w:rsid w:val="00DC3C35"/>
    <w:rsid w:val="00DC3CBD"/>
    <w:rsid w:val="00DC3DA0"/>
    <w:rsid w:val="00DC3DA8"/>
    <w:rsid w:val="00DC3DC5"/>
    <w:rsid w:val="00DC3DCD"/>
    <w:rsid w:val="00DC3DF3"/>
    <w:rsid w:val="00DC3E11"/>
    <w:rsid w:val="00DC3E29"/>
    <w:rsid w:val="00DC3E2A"/>
    <w:rsid w:val="00DC3EE7"/>
    <w:rsid w:val="00DC40BE"/>
    <w:rsid w:val="00DC40CF"/>
    <w:rsid w:val="00DC4330"/>
    <w:rsid w:val="00DC44D6"/>
    <w:rsid w:val="00DC452F"/>
    <w:rsid w:val="00DC46DE"/>
    <w:rsid w:val="00DC4740"/>
    <w:rsid w:val="00DC47BB"/>
    <w:rsid w:val="00DC4846"/>
    <w:rsid w:val="00DC496A"/>
    <w:rsid w:val="00DC497A"/>
    <w:rsid w:val="00DC49B2"/>
    <w:rsid w:val="00DC4AFD"/>
    <w:rsid w:val="00DC4C0F"/>
    <w:rsid w:val="00DC4D4B"/>
    <w:rsid w:val="00DC4F5F"/>
    <w:rsid w:val="00DC4F9E"/>
    <w:rsid w:val="00DC504F"/>
    <w:rsid w:val="00DC50AB"/>
    <w:rsid w:val="00DC533E"/>
    <w:rsid w:val="00DC5393"/>
    <w:rsid w:val="00DC53AA"/>
    <w:rsid w:val="00DC5417"/>
    <w:rsid w:val="00DC546E"/>
    <w:rsid w:val="00DC550F"/>
    <w:rsid w:val="00DC56B9"/>
    <w:rsid w:val="00DC589A"/>
    <w:rsid w:val="00DC59E6"/>
    <w:rsid w:val="00DC5CF1"/>
    <w:rsid w:val="00DC5D0F"/>
    <w:rsid w:val="00DC5E4E"/>
    <w:rsid w:val="00DC5EDB"/>
    <w:rsid w:val="00DC5FC9"/>
    <w:rsid w:val="00DC6007"/>
    <w:rsid w:val="00DC60F9"/>
    <w:rsid w:val="00DC611B"/>
    <w:rsid w:val="00DC6138"/>
    <w:rsid w:val="00DC6143"/>
    <w:rsid w:val="00DC6383"/>
    <w:rsid w:val="00DC63B7"/>
    <w:rsid w:val="00DC6400"/>
    <w:rsid w:val="00DC6465"/>
    <w:rsid w:val="00DC6584"/>
    <w:rsid w:val="00DC65AE"/>
    <w:rsid w:val="00DC65BD"/>
    <w:rsid w:val="00DC66C2"/>
    <w:rsid w:val="00DC6718"/>
    <w:rsid w:val="00DC6766"/>
    <w:rsid w:val="00DC6811"/>
    <w:rsid w:val="00DC6817"/>
    <w:rsid w:val="00DC6836"/>
    <w:rsid w:val="00DC6872"/>
    <w:rsid w:val="00DC6996"/>
    <w:rsid w:val="00DC6A70"/>
    <w:rsid w:val="00DC6AAE"/>
    <w:rsid w:val="00DC6BA5"/>
    <w:rsid w:val="00DC6BAD"/>
    <w:rsid w:val="00DC6BEA"/>
    <w:rsid w:val="00DC6D6A"/>
    <w:rsid w:val="00DC6D83"/>
    <w:rsid w:val="00DC6FA1"/>
    <w:rsid w:val="00DC7051"/>
    <w:rsid w:val="00DC713B"/>
    <w:rsid w:val="00DC7498"/>
    <w:rsid w:val="00DC757B"/>
    <w:rsid w:val="00DC7701"/>
    <w:rsid w:val="00DC77A0"/>
    <w:rsid w:val="00DC77C1"/>
    <w:rsid w:val="00DC780C"/>
    <w:rsid w:val="00DC784C"/>
    <w:rsid w:val="00DC790C"/>
    <w:rsid w:val="00DC7960"/>
    <w:rsid w:val="00DC79B7"/>
    <w:rsid w:val="00DC7A5B"/>
    <w:rsid w:val="00DC7A6F"/>
    <w:rsid w:val="00DC7A9F"/>
    <w:rsid w:val="00DC7BD4"/>
    <w:rsid w:val="00DC7BF2"/>
    <w:rsid w:val="00DC7C28"/>
    <w:rsid w:val="00DC7D3C"/>
    <w:rsid w:val="00DC7DBB"/>
    <w:rsid w:val="00DC7E7D"/>
    <w:rsid w:val="00DC7F5C"/>
    <w:rsid w:val="00DC7F7A"/>
    <w:rsid w:val="00DC7FC6"/>
    <w:rsid w:val="00DCA1A0"/>
    <w:rsid w:val="00DD0273"/>
    <w:rsid w:val="00DD02FF"/>
    <w:rsid w:val="00DD0328"/>
    <w:rsid w:val="00DD0462"/>
    <w:rsid w:val="00DD04C9"/>
    <w:rsid w:val="00DD04D4"/>
    <w:rsid w:val="00DD0519"/>
    <w:rsid w:val="00DD05A1"/>
    <w:rsid w:val="00DD0660"/>
    <w:rsid w:val="00DD0691"/>
    <w:rsid w:val="00DD071C"/>
    <w:rsid w:val="00DD075E"/>
    <w:rsid w:val="00DD07DA"/>
    <w:rsid w:val="00DD0A16"/>
    <w:rsid w:val="00DD0A54"/>
    <w:rsid w:val="00DD0C25"/>
    <w:rsid w:val="00DD0C40"/>
    <w:rsid w:val="00DD0D1F"/>
    <w:rsid w:val="00DD0F5D"/>
    <w:rsid w:val="00DD0FB6"/>
    <w:rsid w:val="00DD1076"/>
    <w:rsid w:val="00DD12D2"/>
    <w:rsid w:val="00DD12E1"/>
    <w:rsid w:val="00DD12EE"/>
    <w:rsid w:val="00DD1322"/>
    <w:rsid w:val="00DD132D"/>
    <w:rsid w:val="00DD1427"/>
    <w:rsid w:val="00DD1589"/>
    <w:rsid w:val="00DD1681"/>
    <w:rsid w:val="00DD1682"/>
    <w:rsid w:val="00DD17EF"/>
    <w:rsid w:val="00DD181B"/>
    <w:rsid w:val="00DD183D"/>
    <w:rsid w:val="00DD1872"/>
    <w:rsid w:val="00DD1AEC"/>
    <w:rsid w:val="00DD1B10"/>
    <w:rsid w:val="00DD1C87"/>
    <w:rsid w:val="00DD2047"/>
    <w:rsid w:val="00DD20CA"/>
    <w:rsid w:val="00DD20DE"/>
    <w:rsid w:val="00DD21E0"/>
    <w:rsid w:val="00DD21F2"/>
    <w:rsid w:val="00DD2310"/>
    <w:rsid w:val="00DD2512"/>
    <w:rsid w:val="00DD2528"/>
    <w:rsid w:val="00DD2530"/>
    <w:rsid w:val="00DD25CC"/>
    <w:rsid w:val="00DD2747"/>
    <w:rsid w:val="00DD2808"/>
    <w:rsid w:val="00DD29E9"/>
    <w:rsid w:val="00DD29F2"/>
    <w:rsid w:val="00DD2A7D"/>
    <w:rsid w:val="00DD2BA5"/>
    <w:rsid w:val="00DD2DE5"/>
    <w:rsid w:val="00DD2FB5"/>
    <w:rsid w:val="00DD30DF"/>
    <w:rsid w:val="00DD30EE"/>
    <w:rsid w:val="00DD31AA"/>
    <w:rsid w:val="00DD327B"/>
    <w:rsid w:val="00DD32F1"/>
    <w:rsid w:val="00DD34CF"/>
    <w:rsid w:val="00DD34F0"/>
    <w:rsid w:val="00DD3639"/>
    <w:rsid w:val="00DD36A3"/>
    <w:rsid w:val="00DD37EC"/>
    <w:rsid w:val="00DD39C8"/>
    <w:rsid w:val="00DD3A5C"/>
    <w:rsid w:val="00DD3CB4"/>
    <w:rsid w:val="00DD3D91"/>
    <w:rsid w:val="00DD3DE5"/>
    <w:rsid w:val="00DD3E04"/>
    <w:rsid w:val="00DD3E9E"/>
    <w:rsid w:val="00DD3F0F"/>
    <w:rsid w:val="00DD419F"/>
    <w:rsid w:val="00DD44D2"/>
    <w:rsid w:val="00DD4694"/>
    <w:rsid w:val="00DD46B7"/>
    <w:rsid w:val="00DD46E2"/>
    <w:rsid w:val="00DD4828"/>
    <w:rsid w:val="00DD48FB"/>
    <w:rsid w:val="00DD496C"/>
    <w:rsid w:val="00DD499F"/>
    <w:rsid w:val="00DD49C8"/>
    <w:rsid w:val="00DD49D2"/>
    <w:rsid w:val="00DD4B39"/>
    <w:rsid w:val="00DD4B4D"/>
    <w:rsid w:val="00DD4B51"/>
    <w:rsid w:val="00DD4B67"/>
    <w:rsid w:val="00DD4C1F"/>
    <w:rsid w:val="00DD4D16"/>
    <w:rsid w:val="00DD4D44"/>
    <w:rsid w:val="00DD4DC2"/>
    <w:rsid w:val="00DD4E90"/>
    <w:rsid w:val="00DD4EA2"/>
    <w:rsid w:val="00DD4F34"/>
    <w:rsid w:val="00DD5101"/>
    <w:rsid w:val="00DD5104"/>
    <w:rsid w:val="00DD535C"/>
    <w:rsid w:val="00DD5369"/>
    <w:rsid w:val="00DD54A4"/>
    <w:rsid w:val="00DD557F"/>
    <w:rsid w:val="00DD55BD"/>
    <w:rsid w:val="00DD55EB"/>
    <w:rsid w:val="00DD5689"/>
    <w:rsid w:val="00DD59FF"/>
    <w:rsid w:val="00DD5C41"/>
    <w:rsid w:val="00DD5D9E"/>
    <w:rsid w:val="00DD5DBD"/>
    <w:rsid w:val="00DD5E27"/>
    <w:rsid w:val="00DD5E65"/>
    <w:rsid w:val="00DD5E8E"/>
    <w:rsid w:val="00DD5EB7"/>
    <w:rsid w:val="00DD5F82"/>
    <w:rsid w:val="00DD5FF2"/>
    <w:rsid w:val="00DD6026"/>
    <w:rsid w:val="00DD6191"/>
    <w:rsid w:val="00DD62FC"/>
    <w:rsid w:val="00DD6346"/>
    <w:rsid w:val="00DD63A2"/>
    <w:rsid w:val="00DD64F8"/>
    <w:rsid w:val="00DD650D"/>
    <w:rsid w:val="00DD6644"/>
    <w:rsid w:val="00DD6648"/>
    <w:rsid w:val="00DD664B"/>
    <w:rsid w:val="00DD6840"/>
    <w:rsid w:val="00DD68B0"/>
    <w:rsid w:val="00DD6913"/>
    <w:rsid w:val="00DD6AC4"/>
    <w:rsid w:val="00DD6B18"/>
    <w:rsid w:val="00DD6B7B"/>
    <w:rsid w:val="00DD6BCC"/>
    <w:rsid w:val="00DD6C4A"/>
    <w:rsid w:val="00DD6C86"/>
    <w:rsid w:val="00DD6C9B"/>
    <w:rsid w:val="00DD6C9F"/>
    <w:rsid w:val="00DD6EAF"/>
    <w:rsid w:val="00DD7009"/>
    <w:rsid w:val="00DD7014"/>
    <w:rsid w:val="00DD7015"/>
    <w:rsid w:val="00DD7166"/>
    <w:rsid w:val="00DD717E"/>
    <w:rsid w:val="00DD73B8"/>
    <w:rsid w:val="00DD7553"/>
    <w:rsid w:val="00DD7564"/>
    <w:rsid w:val="00DD75C2"/>
    <w:rsid w:val="00DD764A"/>
    <w:rsid w:val="00DD76C9"/>
    <w:rsid w:val="00DD7782"/>
    <w:rsid w:val="00DD77E3"/>
    <w:rsid w:val="00DD7884"/>
    <w:rsid w:val="00DD78DB"/>
    <w:rsid w:val="00DD7CB8"/>
    <w:rsid w:val="00DD7D09"/>
    <w:rsid w:val="00DE00AB"/>
    <w:rsid w:val="00DE00E9"/>
    <w:rsid w:val="00DE0185"/>
    <w:rsid w:val="00DE01DD"/>
    <w:rsid w:val="00DE02CB"/>
    <w:rsid w:val="00DE0355"/>
    <w:rsid w:val="00DE0557"/>
    <w:rsid w:val="00DE0585"/>
    <w:rsid w:val="00DE06C9"/>
    <w:rsid w:val="00DE0A29"/>
    <w:rsid w:val="00DE0A36"/>
    <w:rsid w:val="00DE0AA9"/>
    <w:rsid w:val="00DE0AF9"/>
    <w:rsid w:val="00DE0BDF"/>
    <w:rsid w:val="00DE0DC2"/>
    <w:rsid w:val="00DE0E1B"/>
    <w:rsid w:val="00DE0F0F"/>
    <w:rsid w:val="00DE0F2D"/>
    <w:rsid w:val="00DE107D"/>
    <w:rsid w:val="00DE1092"/>
    <w:rsid w:val="00DE10B3"/>
    <w:rsid w:val="00DE10DE"/>
    <w:rsid w:val="00DE1169"/>
    <w:rsid w:val="00DE1319"/>
    <w:rsid w:val="00DE14C0"/>
    <w:rsid w:val="00DE15A1"/>
    <w:rsid w:val="00DE1640"/>
    <w:rsid w:val="00DE171F"/>
    <w:rsid w:val="00DE1755"/>
    <w:rsid w:val="00DE1899"/>
    <w:rsid w:val="00DE18A0"/>
    <w:rsid w:val="00DE1911"/>
    <w:rsid w:val="00DE19E5"/>
    <w:rsid w:val="00DE1A8D"/>
    <w:rsid w:val="00DE1AC9"/>
    <w:rsid w:val="00DE1B58"/>
    <w:rsid w:val="00DE1C1D"/>
    <w:rsid w:val="00DE1C95"/>
    <w:rsid w:val="00DE1CDB"/>
    <w:rsid w:val="00DE1D04"/>
    <w:rsid w:val="00DE1DEB"/>
    <w:rsid w:val="00DE1F06"/>
    <w:rsid w:val="00DE1F36"/>
    <w:rsid w:val="00DE2034"/>
    <w:rsid w:val="00DE20D6"/>
    <w:rsid w:val="00DE21CF"/>
    <w:rsid w:val="00DE21F8"/>
    <w:rsid w:val="00DE2374"/>
    <w:rsid w:val="00DE23D9"/>
    <w:rsid w:val="00DE24C8"/>
    <w:rsid w:val="00DE2514"/>
    <w:rsid w:val="00DE251D"/>
    <w:rsid w:val="00DE27B5"/>
    <w:rsid w:val="00DE27F6"/>
    <w:rsid w:val="00DE2821"/>
    <w:rsid w:val="00DE287E"/>
    <w:rsid w:val="00DE28FB"/>
    <w:rsid w:val="00DE296A"/>
    <w:rsid w:val="00DE29BC"/>
    <w:rsid w:val="00DE29F2"/>
    <w:rsid w:val="00DE2A0F"/>
    <w:rsid w:val="00DE2A3E"/>
    <w:rsid w:val="00DE2A56"/>
    <w:rsid w:val="00DE2CCA"/>
    <w:rsid w:val="00DE2CCB"/>
    <w:rsid w:val="00DE2DEA"/>
    <w:rsid w:val="00DE2EA3"/>
    <w:rsid w:val="00DE2EDC"/>
    <w:rsid w:val="00DE2F4C"/>
    <w:rsid w:val="00DE2FE6"/>
    <w:rsid w:val="00DE3078"/>
    <w:rsid w:val="00DE3149"/>
    <w:rsid w:val="00DE31F4"/>
    <w:rsid w:val="00DE322E"/>
    <w:rsid w:val="00DE330C"/>
    <w:rsid w:val="00DE34A9"/>
    <w:rsid w:val="00DE34BF"/>
    <w:rsid w:val="00DE354A"/>
    <w:rsid w:val="00DE35C5"/>
    <w:rsid w:val="00DE3898"/>
    <w:rsid w:val="00DE3C32"/>
    <w:rsid w:val="00DE3DA3"/>
    <w:rsid w:val="00DE3DB1"/>
    <w:rsid w:val="00DE3DD9"/>
    <w:rsid w:val="00DE3DF4"/>
    <w:rsid w:val="00DE3F5F"/>
    <w:rsid w:val="00DE3FAB"/>
    <w:rsid w:val="00DE4089"/>
    <w:rsid w:val="00DE409B"/>
    <w:rsid w:val="00DE40B7"/>
    <w:rsid w:val="00DE41F0"/>
    <w:rsid w:val="00DE4253"/>
    <w:rsid w:val="00DE42F6"/>
    <w:rsid w:val="00DE43CF"/>
    <w:rsid w:val="00DE44B1"/>
    <w:rsid w:val="00DE4572"/>
    <w:rsid w:val="00DE468A"/>
    <w:rsid w:val="00DE4717"/>
    <w:rsid w:val="00DE4904"/>
    <w:rsid w:val="00DE492D"/>
    <w:rsid w:val="00DE4C8C"/>
    <w:rsid w:val="00DE4C90"/>
    <w:rsid w:val="00DE4DBD"/>
    <w:rsid w:val="00DE4DCD"/>
    <w:rsid w:val="00DE4ED7"/>
    <w:rsid w:val="00DE4F7E"/>
    <w:rsid w:val="00DE5047"/>
    <w:rsid w:val="00DE5086"/>
    <w:rsid w:val="00DE5142"/>
    <w:rsid w:val="00DE520C"/>
    <w:rsid w:val="00DE5438"/>
    <w:rsid w:val="00DE543F"/>
    <w:rsid w:val="00DE55C3"/>
    <w:rsid w:val="00DE5793"/>
    <w:rsid w:val="00DE57C3"/>
    <w:rsid w:val="00DE57D2"/>
    <w:rsid w:val="00DE5970"/>
    <w:rsid w:val="00DE5A26"/>
    <w:rsid w:val="00DE5A80"/>
    <w:rsid w:val="00DE5BE0"/>
    <w:rsid w:val="00DE5D0A"/>
    <w:rsid w:val="00DE5DEF"/>
    <w:rsid w:val="00DE5E7B"/>
    <w:rsid w:val="00DE5E86"/>
    <w:rsid w:val="00DE5FF1"/>
    <w:rsid w:val="00DE6189"/>
    <w:rsid w:val="00DE61FD"/>
    <w:rsid w:val="00DE6248"/>
    <w:rsid w:val="00DE6385"/>
    <w:rsid w:val="00DE63AB"/>
    <w:rsid w:val="00DE63CD"/>
    <w:rsid w:val="00DE662B"/>
    <w:rsid w:val="00DE6716"/>
    <w:rsid w:val="00DE671D"/>
    <w:rsid w:val="00DE6826"/>
    <w:rsid w:val="00DE690F"/>
    <w:rsid w:val="00DE696C"/>
    <w:rsid w:val="00DE6981"/>
    <w:rsid w:val="00DE69A4"/>
    <w:rsid w:val="00DE69A8"/>
    <w:rsid w:val="00DE6D1E"/>
    <w:rsid w:val="00DE6FD8"/>
    <w:rsid w:val="00DE703B"/>
    <w:rsid w:val="00DE706F"/>
    <w:rsid w:val="00DE70F3"/>
    <w:rsid w:val="00DE72DD"/>
    <w:rsid w:val="00DE769B"/>
    <w:rsid w:val="00DE7739"/>
    <w:rsid w:val="00DE77EE"/>
    <w:rsid w:val="00DE7821"/>
    <w:rsid w:val="00DE791D"/>
    <w:rsid w:val="00DE7A3F"/>
    <w:rsid w:val="00DE7A89"/>
    <w:rsid w:val="00DE7B61"/>
    <w:rsid w:val="00DE7BD4"/>
    <w:rsid w:val="00DE7BF9"/>
    <w:rsid w:val="00DE7D17"/>
    <w:rsid w:val="00DE7DEC"/>
    <w:rsid w:val="00DE7E3A"/>
    <w:rsid w:val="00DE7E48"/>
    <w:rsid w:val="00DE7F0B"/>
    <w:rsid w:val="00DE7F59"/>
    <w:rsid w:val="00DF0272"/>
    <w:rsid w:val="00DF02C2"/>
    <w:rsid w:val="00DF035E"/>
    <w:rsid w:val="00DF040B"/>
    <w:rsid w:val="00DF05CB"/>
    <w:rsid w:val="00DF070D"/>
    <w:rsid w:val="00DF0723"/>
    <w:rsid w:val="00DF0750"/>
    <w:rsid w:val="00DF07D0"/>
    <w:rsid w:val="00DF0821"/>
    <w:rsid w:val="00DF088B"/>
    <w:rsid w:val="00DF09F3"/>
    <w:rsid w:val="00DF0A78"/>
    <w:rsid w:val="00DF0C46"/>
    <w:rsid w:val="00DF0CBF"/>
    <w:rsid w:val="00DF0DF6"/>
    <w:rsid w:val="00DF0E3C"/>
    <w:rsid w:val="00DF0E72"/>
    <w:rsid w:val="00DF0ED4"/>
    <w:rsid w:val="00DF0F61"/>
    <w:rsid w:val="00DF10BA"/>
    <w:rsid w:val="00DF1269"/>
    <w:rsid w:val="00DF1270"/>
    <w:rsid w:val="00DF1297"/>
    <w:rsid w:val="00DF14A4"/>
    <w:rsid w:val="00DF153F"/>
    <w:rsid w:val="00DF15AC"/>
    <w:rsid w:val="00DF15EE"/>
    <w:rsid w:val="00DF162B"/>
    <w:rsid w:val="00DF1735"/>
    <w:rsid w:val="00DF17F3"/>
    <w:rsid w:val="00DF1921"/>
    <w:rsid w:val="00DF1943"/>
    <w:rsid w:val="00DF1B0C"/>
    <w:rsid w:val="00DF1B41"/>
    <w:rsid w:val="00DF1C02"/>
    <w:rsid w:val="00DF1C33"/>
    <w:rsid w:val="00DF1CDA"/>
    <w:rsid w:val="00DF1F12"/>
    <w:rsid w:val="00DF1FE3"/>
    <w:rsid w:val="00DF21CC"/>
    <w:rsid w:val="00DF23A3"/>
    <w:rsid w:val="00DF23EB"/>
    <w:rsid w:val="00DF243F"/>
    <w:rsid w:val="00DF250D"/>
    <w:rsid w:val="00DF267E"/>
    <w:rsid w:val="00DF26A0"/>
    <w:rsid w:val="00DF27A4"/>
    <w:rsid w:val="00DF27D3"/>
    <w:rsid w:val="00DF295C"/>
    <w:rsid w:val="00DF29FC"/>
    <w:rsid w:val="00DF2B84"/>
    <w:rsid w:val="00DF2BE2"/>
    <w:rsid w:val="00DF2BFC"/>
    <w:rsid w:val="00DF2CB3"/>
    <w:rsid w:val="00DF2CD6"/>
    <w:rsid w:val="00DF2CF7"/>
    <w:rsid w:val="00DF2F73"/>
    <w:rsid w:val="00DF2FFA"/>
    <w:rsid w:val="00DF3006"/>
    <w:rsid w:val="00DF306B"/>
    <w:rsid w:val="00DF306C"/>
    <w:rsid w:val="00DF30C2"/>
    <w:rsid w:val="00DF31D0"/>
    <w:rsid w:val="00DF3382"/>
    <w:rsid w:val="00DF3440"/>
    <w:rsid w:val="00DF3626"/>
    <w:rsid w:val="00DF364B"/>
    <w:rsid w:val="00DF37F8"/>
    <w:rsid w:val="00DF38F3"/>
    <w:rsid w:val="00DF392A"/>
    <w:rsid w:val="00DF396E"/>
    <w:rsid w:val="00DF3A11"/>
    <w:rsid w:val="00DF3A87"/>
    <w:rsid w:val="00DF3C12"/>
    <w:rsid w:val="00DF3C63"/>
    <w:rsid w:val="00DF3DD1"/>
    <w:rsid w:val="00DF3F95"/>
    <w:rsid w:val="00DF3FA5"/>
    <w:rsid w:val="00DF41B1"/>
    <w:rsid w:val="00DF42A8"/>
    <w:rsid w:val="00DF4337"/>
    <w:rsid w:val="00DF4589"/>
    <w:rsid w:val="00DF45C8"/>
    <w:rsid w:val="00DF45D4"/>
    <w:rsid w:val="00DF4601"/>
    <w:rsid w:val="00DF4629"/>
    <w:rsid w:val="00DF46A6"/>
    <w:rsid w:val="00DF474F"/>
    <w:rsid w:val="00DF479D"/>
    <w:rsid w:val="00DF4974"/>
    <w:rsid w:val="00DF49C3"/>
    <w:rsid w:val="00DF49DD"/>
    <w:rsid w:val="00DF4A9A"/>
    <w:rsid w:val="00DF4B4B"/>
    <w:rsid w:val="00DF4BA8"/>
    <w:rsid w:val="00DF4BC7"/>
    <w:rsid w:val="00DF4C29"/>
    <w:rsid w:val="00DF4C5F"/>
    <w:rsid w:val="00DF4E90"/>
    <w:rsid w:val="00DF4F74"/>
    <w:rsid w:val="00DF4F75"/>
    <w:rsid w:val="00DF4FE1"/>
    <w:rsid w:val="00DF50D7"/>
    <w:rsid w:val="00DF518A"/>
    <w:rsid w:val="00DF529E"/>
    <w:rsid w:val="00DF532A"/>
    <w:rsid w:val="00DF5461"/>
    <w:rsid w:val="00DF5634"/>
    <w:rsid w:val="00DF566E"/>
    <w:rsid w:val="00DF584C"/>
    <w:rsid w:val="00DF58C3"/>
    <w:rsid w:val="00DF58D4"/>
    <w:rsid w:val="00DF5915"/>
    <w:rsid w:val="00DF591B"/>
    <w:rsid w:val="00DF59E1"/>
    <w:rsid w:val="00DF5A64"/>
    <w:rsid w:val="00DF5B8D"/>
    <w:rsid w:val="00DF5C16"/>
    <w:rsid w:val="00DF5D52"/>
    <w:rsid w:val="00DF5DC8"/>
    <w:rsid w:val="00DF5E2D"/>
    <w:rsid w:val="00DF5E76"/>
    <w:rsid w:val="00DF6004"/>
    <w:rsid w:val="00DF61D0"/>
    <w:rsid w:val="00DF61EE"/>
    <w:rsid w:val="00DF62EE"/>
    <w:rsid w:val="00DF639D"/>
    <w:rsid w:val="00DF6416"/>
    <w:rsid w:val="00DF647C"/>
    <w:rsid w:val="00DF65DD"/>
    <w:rsid w:val="00DF65FD"/>
    <w:rsid w:val="00DF6658"/>
    <w:rsid w:val="00DF6664"/>
    <w:rsid w:val="00DF6805"/>
    <w:rsid w:val="00DF694B"/>
    <w:rsid w:val="00DF6957"/>
    <w:rsid w:val="00DF69E8"/>
    <w:rsid w:val="00DF6B34"/>
    <w:rsid w:val="00DF6B67"/>
    <w:rsid w:val="00DF6B9B"/>
    <w:rsid w:val="00DF6C3A"/>
    <w:rsid w:val="00DF6D13"/>
    <w:rsid w:val="00DF6D1D"/>
    <w:rsid w:val="00DF6D83"/>
    <w:rsid w:val="00DF6E05"/>
    <w:rsid w:val="00DF7248"/>
    <w:rsid w:val="00DF72A3"/>
    <w:rsid w:val="00DF7357"/>
    <w:rsid w:val="00DF7395"/>
    <w:rsid w:val="00DF7582"/>
    <w:rsid w:val="00DF75A0"/>
    <w:rsid w:val="00DF766B"/>
    <w:rsid w:val="00DF77EE"/>
    <w:rsid w:val="00DF789F"/>
    <w:rsid w:val="00DF7915"/>
    <w:rsid w:val="00DF7987"/>
    <w:rsid w:val="00DF79AC"/>
    <w:rsid w:val="00DF7A02"/>
    <w:rsid w:val="00DF7AAF"/>
    <w:rsid w:val="00DF7ACA"/>
    <w:rsid w:val="00DF7B98"/>
    <w:rsid w:val="00DF7D7F"/>
    <w:rsid w:val="00DF7D93"/>
    <w:rsid w:val="00DF7E19"/>
    <w:rsid w:val="00DF7E27"/>
    <w:rsid w:val="00DF7E2F"/>
    <w:rsid w:val="00E0000A"/>
    <w:rsid w:val="00E00014"/>
    <w:rsid w:val="00E00169"/>
    <w:rsid w:val="00E0024D"/>
    <w:rsid w:val="00E00293"/>
    <w:rsid w:val="00E0035A"/>
    <w:rsid w:val="00E004A1"/>
    <w:rsid w:val="00E006C0"/>
    <w:rsid w:val="00E00769"/>
    <w:rsid w:val="00E00A5E"/>
    <w:rsid w:val="00E00A86"/>
    <w:rsid w:val="00E00D97"/>
    <w:rsid w:val="00E00E29"/>
    <w:rsid w:val="00E00F51"/>
    <w:rsid w:val="00E01086"/>
    <w:rsid w:val="00E011AF"/>
    <w:rsid w:val="00E01504"/>
    <w:rsid w:val="00E015A2"/>
    <w:rsid w:val="00E0173C"/>
    <w:rsid w:val="00E01774"/>
    <w:rsid w:val="00E017DF"/>
    <w:rsid w:val="00E01857"/>
    <w:rsid w:val="00E018A9"/>
    <w:rsid w:val="00E0191B"/>
    <w:rsid w:val="00E01929"/>
    <w:rsid w:val="00E0198F"/>
    <w:rsid w:val="00E01B36"/>
    <w:rsid w:val="00E01BC7"/>
    <w:rsid w:val="00E01C85"/>
    <w:rsid w:val="00E01DB5"/>
    <w:rsid w:val="00E01ECC"/>
    <w:rsid w:val="00E02071"/>
    <w:rsid w:val="00E021D1"/>
    <w:rsid w:val="00E021E3"/>
    <w:rsid w:val="00E021F1"/>
    <w:rsid w:val="00E0224B"/>
    <w:rsid w:val="00E02287"/>
    <w:rsid w:val="00E0234D"/>
    <w:rsid w:val="00E0236B"/>
    <w:rsid w:val="00E02583"/>
    <w:rsid w:val="00E02606"/>
    <w:rsid w:val="00E02817"/>
    <w:rsid w:val="00E028D3"/>
    <w:rsid w:val="00E0291F"/>
    <w:rsid w:val="00E02930"/>
    <w:rsid w:val="00E02980"/>
    <w:rsid w:val="00E029D5"/>
    <w:rsid w:val="00E02AC6"/>
    <w:rsid w:val="00E02B59"/>
    <w:rsid w:val="00E02B61"/>
    <w:rsid w:val="00E02D94"/>
    <w:rsid w:val="00E02E1D"/>
    <w:rsid w:val="00E02EA0"/>
    <w:rsid w:val="00E02F1E"/>
    <w:rsid w:val="00E02FC4"/>
    <w:rsid w:val="00E030BA"/>
    <w:rsid w:val="00E03224"/>
    <w:rsid w:val="00E033EF"/>
    <w:rsid w:val="00E0352E"/>
    <w:rsid w:val="00E0355A"/>
    <w:rsid w:val="00E035FB"/>
    <w:rsid w:val="00E0360F"/>
    <w:rsid w:val="00E03618"/>
    <w:rsid w:val="00E0369B"/>
    <w:rsid w:val="00E036A3"/>
    <w:rsid w:val="00E03747"/>
    <w:rsid w:val="00E03781"/>
    <w:rsid w:val="00E03786"/>
    <w:rsid w:val="00E037B4"/>
    <w:rsid w:val="00E03857"/>
    <w:rsid w:val="00E03936"/>
    <w:rsid w:val="00E03A74"/>
    <w:rsid w:val="00E03AD5"/>
    <w:rsid w:val="00E03B4C"/>
    <w:rsid w:val="00E03C37"/>
    <w:rsid w:val="00E03CE0"/>
    <w:rsid w:val="00E040A4"/>
    <w:rsid w:val="00E04135"/>
    <w:rsid w:val="00E0413B"/>
    <w:rsid w:val="00E0419A"/>
    <w:rsid w:val="00E04328"/>
    <w:rsid w:val="00E04465"/>
    <w:rsid w:val="00E04693"/>
    <w:rsid w:val="00E04703"/>
    <w:rsid w:val="00E047A0"/>
    <w:rsid w:val="00E048D7"/>
    <w:rsid w:val="00E04939"/>
    <w:rsid w:val="00E0495C"/>
    <w:rsid w:val="00E049B7"/>
    <w:rsid w:val="00E04E02"/>
    <w:rsid w:val="00E04EE6"/>
    <w:rsid w:val="00E04EEE"/>
    <w:rsid w:val="00E04F60"/>
    <w:rsid w:val="00E04F6C"/>
    <w:rsid w:val="00E0500A"/>
    <w:rsid w:val="00E052E8"/>
    <w:rsid w:val="00E0535B"/>
    <w:rsid w:val="00E05365"/>
    <w:rsid w:val="00E054CC"/>
    <w:rsid w:val="00E0553C"/>
    <w:rsid w:val="00E0563D"/>
    <w:rsid w:val="00E057A9"/>
    <w:rsid w:val="00E057E2"/>
    <w:rsid w:val="00E058D3"/>
    <w:rsid w:val="00E05948"/>
    <w:rsid w:val="00E0596E"/>
    <w:rsid w:val="00E05985"/>
    <w:rsid w:val="00E05BC8"/>
    <w:rsid w:val="00E05C2D"/>
    <w:rsid w:val="00E05D4A"/>
    <w:rsid w:val="00E05D84"/>
    <w:rsid w:val="00E05DA9"/>
    <w:rsid w:val="00E05EF8"/>
    <w:rsid w:val="00E05FA8"/>
    <w:rsid w:val="00E0602B"/>
    <w:rsid w:val="00E06125"/>
    <w:rsid w:val="00E061F4"/>
    <w:rsid w:val="00E0622F"/>
    <w:rsid w:val="00E0626B"/>
    <w:rsid w:val="00E06389"/>
    <w:rsid w:val="00E0642C"/>
    <w:rsid w:val="00E06443"/>
    <w:rsid w:val="00E0657E"/>
    <w:rsid w:val="00E065CC"/>
    <w:rsid w:val="00E065E0"/>
    <w:rsid w:val="00E0663E"/>
    <w:rsid w:val="00E06769"/>
    <w:rsid w:val="00E0681A"/>
    <w:rsid w:val="00E06A7C"/>
    <w:rsid w:val="00E06B20"/>
    <w:rsid w:val="00E06B58"/>
    <w:rsid w:val="00E06BC4"/>
    <w:rsid w:val="00E06BE7"/>
    <w:rsid w:val="00E06D64"/>
    <w:rsid w:val="00E06EEB"/>
    <w:rsid w:val="00E06F75"/>
    <w:rsid w:val="00E0707B"/>
    <w:rsid w:val="00E07179"/>
    <w:rsid w:val="00E07203"/>
    <w:rsid w:val="00E07297"/>
    <w:rsid w:val="00E072C0"/>
    <w:rsid w:val="00E072CC"/>
    <w:rsid w:val="00E073AE"/>
    <w:rsid w:val="00E0741E"/>
    <w:rsid w:val="00E075B4"/>
    <w:rsid w:val="00E075B9"/>
    <w:rsid w:val="00E075C7"/>
    <w:rsid w:val="00E075D8"/>
    <w:rsid w:val="00E07638"/>
    <w:rsid w:val="00E0777C"/>
    <w:rsid w:val="00E07939"/>
    <w:rsid w:val="00E079B1"/>
    <w:rsid w:val="00E07A6B"/>
    <w:rsid w:val="00E07AF7"/>
    <w:rsid w:val="00E07B6D"/>
    <w:rsid w:val="00E07D26"/>
    <w:rsid w:val="00E07DD2"/>
    <w:rsid w:val="00E07EA8"/>
    <w:rsid w:val="00E10023"/>
    <w:rsid w:val="00E10168"/>
    <w:rsid w:val="00E1019F"/>
    <w:rsid w:val="00E1030E"/>
    <w:rsid w:val="00E10311"/>
    <w:rsid w:val="00E103F3"/>
    <w:rsid w:val="00E10451"/>
    <w:rsid w:val="00E104F3"/>
    <w:rsid w:val="00E104F9"/>
    <w:rsid w:val="00E10564"/>
    <w:rsid w:val="00E10611"/>
    <w:rsid w:val="00E10685"/>
    <w:rsid w:val="00E1076E"/>
    <w:rsid w:val="00E10807"/>
    <w:rsid w:val="00E10817"/>
    <w:rsid w:val="00E10833"/>
    <w:rsid w:val="00E10866"/>
    <w:rsid w:val="00E10886"/>
    <w:rsid w:val="00E109BE"/>
    <w:rsid w:val="00E109E2"/>
    <w:rsid w:val="00E10ACF"/>
    <w:rsid w:val="00E10B4D"/>
    <w:rsid w:val="00E10BF5"/>
    <w:rsid w:val="00E10D02"/>
    <w:rsid w:val="00E10E79"/>
    <w:rsid w:val="00E10EAA"/>
    <w:rsid w:val="00E10F5E"/>
    <w:rsid w:val="00E1100D"/>
    <w:rsid w:val="00E110FF"/>
    <w:rsid w:val="00E112BC"/>
    <w:rsid w:val="00E11383"/>
    <w:rsid w:val="00E113EA"/>
    <w:rsid w:val="00E114F1"/>
    <w:rsid w:val="00E1158D"/>
    <w:rsid w:val="00E115B5"/>
    <w:rsid w:val="00E11633"/>
    <w:rsid w:val="00E11733"/>
    <w:rsid w:val="00E11AAD"/>
    <w:rsid w:val="00E11B88"/>
    <w:rsid w:val="00E11B92"/>
    <w:rsid w:val="00E11BD0"/>
    <w:rsid w:val="00E11D38"/>
    <w:rsid w:val="00E11DBE"/>
    <w:rsid w:val="00E11E6C"/>
    <w:rsid w:val="00E11F5D"/>
    <w:rsid w:val="00E120A0"/>
    <w:rsid w:val="00E120C6"/>
    <w:rsid w:val="00E1216B"/>
    <w:rsid w:val="00E122FA"/>
    <w:rsid w:val="00E123D2"/>
    <w:rsid w:val="00E12545"/>
    <w:rsid w:val="00E12602"/>
    <w:rsid w:val="00E126EF"/>
    <w:rsid w:val="00E1278F"/>
    <w:rsid w:val="00E12A52"/>
    <w:rsid w:val="00E12C6B"/>
    <w:rsid w:val="00E12D50"/>
    <w:rsid w:val="00E12E6B"/>
    <w:rsid w:val="00E12EDF"/>
    <w:rsid w:val="00E12FAB"/>
    <w:rsid w:val="00E132FB"/>
    <w:rsid w:val="00E1337A"/>
    <w:rsid w:val="00E13397"/>
    <w:rsid w:val="00E133EF"/>
    <w:rsid w:val="00E13468"/>
    <w:rsid w:val="00E134CE"/>
    <w:rsid w:val="00E13512"/>
    <w:rsid w:val="00E13513"/>
    <w:rsid w:val="00E135EE"/>
    <w:rsid w:val="00E136C2"/>
    <w:rsid w:val="00E137E4"/>
    <w:rsid w:val="00E1385F"/>
    <w:rsid w:val="00E13AE6"/>
    <w:rsid w:val="00E13BFA"/>
    <w:rsid w:val="00E13C04"/>
    <w:rsid w:val="00E13D97"/>
    <w:rsid w:val="00E13E37"/>
    <w:rsid w:val="00E13EC5"/>
    <w:rsid w:val="00E13EE0"/>
    <w:rsid w:val="00E13FBB"/>
    <w:rsid w:val="00E14005"/>
    <w:rsid w:val="00E1401E"/>
    <w:rsid w:val="00E140F6"/>
    <w:rsid w:val="00E141B9"/>
    <w:rsid w:val="00E141C3"/>
    <w:rsid w:val="00E14285"/>
    <w:rsid w:val="00E14590"/>
    <w:rsid w:val="00E14705"/>
    <w:rsid w:val="00E147D3"/>
    <w:rsid w:val="00E1486D"/>
    <w:rsid w:val="00E148FC"/>
    <w:rsid w:val="00E14BA2"/>
    <w:rsid w:val="00E14BDD"/>
    <w:rsid w:val="00E14D25"/>
    <w:rsid w:val="00E14DBF"/>
    <w:rsid w:val="00E14E8F"/>
    <w:rsid w:val="00E14EA4"/>
    <w:rsid w:val="00E15085"/>
    <w:rsid w:val="00E150C0"/>
    <w:rsid w:val="00E151DE"/>
    <w:rsid w:val="00E151F2"/>
    <w:rsid w:val="00E153BB"/>
    <w:rsid w:val="00E156F9"/>
    <w:rsid w:val="00E15722"/>
    <w:rsid w:val="00E15733"/>
    <w:rsid w:val="00E159D4"/>
    <w:rsid w:val="00E159FD"/>
    <w:rsid w:val="00E15B00"/>
    <w:rsid w:val="00E15D0D"/>
    <w:rsid w:val="00E15DB5"/>
    <w:rsid w:val="00E15DE1"/>
    <w:rsid w:val="00E15F50"/>
    <w:rsid w:val="00E15FB2"/>
    <w:rsid w:val="00E16043"/>
    <w:rsid w:val="00E160A1"/>
    <w:rsid w:val="00E16215"/>
    <w:rsid w:val="00E16220"/>
    <w:rsid w:val="00E1623C"/>
    <w:rsid w:val="00E164BA"/>
    <w:rsid w:val="00E164E8"/>
    <w:rsid w:val="00E1658D"/>
    <w:rsid w:val="00E1659D"/>
    <w:rsid w:val="00E166B1"/>
    <w:rsid w:val="00E1670B"/>
    <w:rsid w:val="00E167CD"/>
    <w:rsid w:val="00E16B3B"/>
    <w:rsid w:val="00E16BBD"/>
    <w:rsid w:val="00E16BC3"/>
    <w:rsid w:val="00E16BD1"/>
    <w:rsid w:val="00E16C64"/>
    <w:rsid w:val="00E16D71"/>
    <w:rsid w:val="00E16DB2"/>
    <w:rsid w:val="00E16EC6"/>
    <w:rsid w:val="00E16ED1"/>
    <w:rsid w:val="00E16EF2"/>
    <w:rsid w:val="00E16F98"/>
    <w:rsid w:val="00E17012"/>
    <w:rsid w:val="00E1701C"/>
    <w:rsid w:val="00E17100"/>
    <w:rsid w:val="00E171E3"/>
    <w:rsid w:val="00E17220"/>
    <w:rsid w:val="00E17268"/>
    <w:rsid w:val="00E17274"/>
    <w:rsid w:val="00E172FC"/>
    <w:rsid w:val="00E173FE"/>
    <w:rsid w:val="00E17429"/>
    <w:rsid w:val="00E175A4"/>
    <w:rsid w:val="00E176A3"/>
    <w:rsid w:val="00E176E4"/>
    <w:rsid w:val="00E17977"/>
    <w:rsid w:val="00E179B9"/>
    <w:rsid w:val="00E17C86"/>
    <w:rsid w:val="00E17EA5"/>
    <w:rsid w:val="00E17EE9"/>
    <w:rsid w:val="00E17F23"/>
    <w:rsid w:val="00E17F25"/>
    <w:rsid w:val="00E17F76"/>
    <w:rsid w:val="00E201C4"/>
    <w:rsid w:val="00E201E1"/>
    <w:rsid w:val="00E201F4"/>
    <w:rsid w:val="00E202B5"/>
    <w:rsid w:val="00E20381"/>
    <w:rsid w:val="00E2039C"/>
    <w:rsid w:val="00E203AB"/>
    <w:rsid w:val="00E204C6"/>
    <w:rsid w:val="00E20810"/>
    <w:rsid w:val="00E2083C"/>
    <w:rsid w:val="00E20864"/>
    <w:rsid w:val="00E2096B"/>
    <w:rsid w:val="00E20A0F"/>
    <w:rsid w:val="00E20BB2"/>
    <w:rsid w:val="00E20BB6"/>
    <w:rsid w:val="00E20BC7"/>
    <w:rsid w:val="00E20CF7"/>
    <w:rsid w:val="00E20EC5"/>
    <w:rsid w:val="00E20EDC"/>
    <w:rsid w:val="00E20F7E"/>
    <w:rsid w:val="00E20F8C"/>
    <w:rsid w:val="00E2104F"/>
    <w:rsid w:val="00E21149"/>
    <w:rsid w:val="00E211C7"/>
    <w:rsid w:val="00E21249"/>
    <w:rsid w:val="00E212B6"/>
    <w:rsid w:val="00E213BE"/>
    <w:rsid w:val="00E214BC"/>
    <w:rsid w:val="00E21583"/>
    <w:rsid w:val="00E215A6"/>
    <w:rsid w:val="00E2167C"/>
    <w:rsid w:val="00E21720"/>
    <w:rsid w:val="00E2176E"/>
    <w:rsid w:val="00E21A12"/>
    <w:rsid w:val="00E21A8F"/>
    <w:rsid w:val="00E21AAA"/>
    <w:rsid w:val="00E21BCD"/>
    <w:rsid w:val="00E21D19"/>
    <w:rsid w:val="00E21E00"/>
    <w:rsid w:val="00E21E32"/>
    <w:rsid w:val="00E21ED6"/>
    <w:rsid w:val="00E21EED"/>
    <w:rsid w:val="00E21F02"/>
    <w:rsid w:val="00E21F6F"/>
    <w:rsid w:val="00E21F99"/>
    <w:rsid w:val="00E22006"/>
    <w:rsid w:val="00E22088"/>
    <w:rsid w:val="00E220F9"/>
    <w:rsid w:val="00E2211C"/>
    <w:rsid w:val="00E22217"/>
    <w:rsid w:val="00E22239"/>
    <w:rsid w:val="00E2231B"/>
    <w:rsid w:val="00E223B8"/>
    <w:rsid w:val="00E223CA"/>
    <w:rsid w:val="00E2267E"/>
    <w:rsid w:val="00E226A4"/>
    <w:rsid w:val="00E226AA"/>
    <w:rsid w:val="00E227F1"/>
    <w:rsid w:val="00E228F9"/>
    <w:rsid w:val="00E22A51"/>
    <w:rsid w:val="00E22A63"/>
    <w:rsid w:val="00E22ACC"/>
    <w:rsid w:val="00E22C7B"/>
    <w:rsid w:val="00E22CFF"/>
    <w:rsid w:val="00E22E54"/>
    <w:rsid w:val="00E22F5D"/>
    <w:rsid w:val="00E22F9B"/>
    <w:rsid w:val="00E23065"/>
    <w:rsid w:val="00E23088"/>
    <w:rsid w:val="00E230C4"/>
    <w:rsid w:val="00E23251"/>
    <w:rsid w:val="00E2332D"/>
    <w:rsid w:val="00E233B7"/>
    <w:rsid w:val="00E2341E"/>
    <w:rsid w:val="00E23486"/>
    <w:rsid w:val="00E2353E"/>
    <w:rsid w:val="00E2354D"/>
    <w:rsid w:val="00E237DA"/>
    <w:rsid w:val="00E2385F"/>
    <w:rsid w:val="00E23887"/>
    <w:rsid w:val="00E2391F"/>
    <w:rsid w:val="00E23AEC"/>
    <w:rsid w:val="00E23B00"/>
    <w:rsid w:val="00E23C9A"/>
    <w:rsid w:val="00E23CE8"/>
    <w:rsid w:val="00E23DA9"/>
    <w:rsid w:val="00E23DE4"/>
    <w:rsid w:val="00E24017"/>
    <w:rsid w:val="00E242F0"/>
    <w:rsid w:val="00E243DF"/>
    <w:rsid w:val="00E24437"/>
    <w:rsid w:val="00E24592"/>
    <w:rsid w:val="00E24598"/>
    <w:rsid w:val="00E24620"/>
    <w:rsid w:val="00E2489A"/>
    <w:rsid w:val="00E24A77"/>
    <w:rsid w:val="00E24A8D"/>
    <w:rsid w:val="00E24B03"/>
    <w:rsid w:val="00E24B6E"/>
    <w:rsid w:val="00E24B83"/>
    <w:rsid w:val="00E24C3E"/>
    <w:rsid w:val="00E24C74"/>
    <w:rsid w:val="00E24CC2"/>
    <w:rsid w:val="00E24CCC"/>
    <w:rsid w:val="00E24D7C"/>
    <w:rsid w:val="00E24D81"/>
    <w:rsid w:val="00E24D85"/>
    <w:rsid w:val="00E24DCE"/>
    <w:rsid w:val="00E24E1F"/>
    <w:rsid w:val="00E24EBE"/>
    <w:rsid w:val="00E24F97"/>
    <w:rsid w:val="00E24FDC"/>
    <w:rsid w:val="00E25017"/>
    <w:rsid w:val="00E250B0"/>
    <w:rsid w:val="00E250C2"/>
    <w:rsid w:val="00E2515E"/>
    <w:rsid w:val="00E25181"/>
    <w:rsid w:val="00E25344"/>
    <w:rsid w:val="00E253CB"/>
    <w:rsid w:val="00E2548D"/>
    <w:rsid w:val="00E25599"/>
    <w:rsid w:val="00E255D6"/>
    <w:rsid w:val="00E256AE"/>
    <w:rsid w:val="00E256B1"/>
    <w:rsid w:val="00E25947"/>
    <w:rsid w:val="00E2598D"/>
    <w:rsid w:val="00E259BA"/>
    <w:rsid w:val="00E25AA8"/>
    <w:rsid w:val="00E25B12"/>
    <w:rsid w:val="00E25E0B"/>
    <w:rsid w:val="00E25E10"/>
    <w:rsid w:val="00E25EE2"/>
    <w:rsid w:val="00E25EEB"/>
    <w:rsid w:val="00E26021"/>
    <w:rsid w:val="00E26035"/>
    <w:rsid w:val="00E260AE"/>
    <w:rsid w:val="00E26142"/>
    <w:rsid w:val="00E261A2"/>
    <w:rsid w:val="00E2655C"/>
    <w:rsid w:val="00E26660"/>
    <w:rsid w:val="00E2667B"/>
    <w:rsid w:val="00E268C4"/>
    <w:rsid w:val="00E26968"/>
    <w:rsid w:val="00E269D7"/>
    <w:rsid w:val="00E26CE6"/>
    <w:rsid w:val="00E26D10"/>
    <w:rsid w:val="00E26DDE"/>
    <w:rsid w:val="00E26E18"/>
    <w:rsid w:val="00E26F14"/>
    <w:rsid w:val="00E26FA8"/>
    <w:rsid w:val="00E26FAF"/>
    <w:rsid w:val="00E271DA"/>
    <w:rsid w:val="00E272F2"/>
    <w:rsid w:val="00E2736E"/>
    <w:rsid w:val="00E27378"/>
    <w:rsid w:val="00E27422"/>
    <w:rsid w:val="00E274E4"/>
    <w:rsid w:val="00E27728"/>
    <w:rsid w:val="00E277FC"/>
    <w:rsid w:val="00E2788A"/>
    <w:rsid w:val="00E279BD"/>
    <w:rsid w:val="00E27A36"/>
    <w:rsid w:val="00E27A69"/>
    <w:rsid w:val="00E27AC5"/>
    <w:rsid w:val="00E27B10"/>
    <w:rsid w:val="00E27B27"/>
    <w:rsid w:val="00E27BA8"/>
    <w:rsid w:val="00E27D0C"/>
    <w:rsid w:val="00E27D81"/>
    <w:rsid w:val="00E27DBC"/>
    <w:rsid w:val="00E27DBF"/>
    <w:rsid w:val="00E27E29"/>
    <w:rsid w:val="00E27EF2"/>
    <w:rsid w:val="00E27FD2"/>
    <w:rsid w:val="00E2BB13"/>
    <w:rsid w:val="00E30062"/>
    <w:rsid w:val="00E30106"/>
    <w:rsid w:val="00E30193"/>
    <w:rsid w:val="00E3022D"/>
    <w:rsid w:val="00E302D5"/>
    <w:rsid w:val="00E302F9"/>
    <w:rsid w:val="00E30367"/>
    <w:rsid w:val="00E3045E"/>
    <w:rsid w:val="00E3053F"/>
    <w:rsid w:val="00E3060D"/>
    <w:rsid w:val="00E3067E"/>
    <w:rsid w:val="00E30715"/>
    <w:rsid w:val="00E307F9"/>
    <w:rsid w:val="00E30889"/>
    <w:rsid w:val="00E308A9"/>
    <w:rsid w:val="00E308B7"/>
    <w:rsid w:val="00E308C3"/>
    <w:rsid w:val="00E30909"/>
    <w:rsid w:val="00E30C5F"/>
    <w:rsid w:val="00E30CD4"/>
    <w:rsid w:val="00E30D81"/>
    <w:rsid w:val="00E30DB6"/>
    <w:rsid w:val="00E30EA0"/>
    <w:rsid w:val="00E30EE6"/>
    <w:rsid w:val="00E30F85"/>
    <w:rsid w:val="00E3104C"/>
    <w:rsid w:val="00E3116B"/>
    <w:rsid w:val="00E31233"/>
    <w:rsid w:val="00E3123D"/>
    <w:rsid w:val="00E31362"/>
    <w:rsid w:val="00E31374"/>
    <w:rsid w:val="00E313ED"/>
    <w:rsid w:val="00E3156D"/>
    <w:rsid w:val="00E315D0"/>
    <w:rsid w:val="00E315EF"/>
    <w:rsid w:val="00E316A8"/>
    <w:rsid w:val="00E317D8"/>
    <w:rsid w:val="00E3199B"/>
    <w:rsid w:val="00E31A26"/>
    <w:rsid w:val="00E31A91"/>
    <w:rsid w:val="00E31B0E"/>
    <w:rsid w:val="00E31C38"/>
    <w:rsid w:val="00E31DA7"/>
    <w:rsid w:val="00E31DAD"/>
    <w:rsid w:val="00E31DEF"/>
    <w:rsid w:val="00E31E63"/>
    <w:rsid w:val="00E31F89"/>
    <w:rsid w:val="00E32134"/>
    <w:rsid w:val="00E32296"/>
    <w:rsid w:val="00E3235B"/>
    <w:rsid w:val="00E32454"/>
    <w:rsid w:val="00E32491"/>
    <w:rsid w:val="00E324F5"/>
    <w:rsid w:val="00E327FD"/>
    <w:rsid w:val="00E32855"/>
    <w:rsid w:val="00E328CC"/>
    <w:rsid w:val="00E32A62"/>
    <w:rsid w:val="00E32B78"/>
    <w:rsid w:val="00E32C5C"/>
    <w:rsid w:val="00E32D41"/>
    <w:rsid w:val="00E32D96"/>
    <w:rsid w:val="00E32DC9"/>
    <w:rsid w:val="00E32F28"/>
    <w:rsid w:val="00E32F88"/>
    <w:rsid w:val="00E3306F"/>
    <w:rsid w:val="00E3307F"/>
    <w:rsid w:val="00E331C4"/>
    <w:rsid w:val="00E3332D"/>
    <w:rsid w:val="00E33364"/>
    <w:rsid w:val="00E33382"/>
    <w:rsid w:val="00E333AB"/>
    <w:rsid w:val="00E33407"/>
    <w:rsid w:val="00E33496"/>
    <w:rsid w:val="00E33593"/>
    <w:rsid w:val="00E3363A"/>
    <w:rsid w:val="00E336C1"/>
    <w:rsid w:val="00E337D9"/>
    <w:rsid w:val="00E337DA"/>
    <w:rsid w:val="00E33926"/>
    <w:rsid w:val="00E33986"/>
    <w:rsid w:val="00E339D3"/>
    <w:rsid w:val="00E33AD7"/>
    <w:rsid w:val="00E33AFC"/>
    <w:rsid w:val="00E33BF2"/>
    <w:rsid w:val="00E33C54"/>
    <w:rsid w:val="00E33C5C"/>
    <w:rsid w:val="00E33D0A"/>
    <w:rsid w:val="00E33D24"/>
    <w:rsid w:val="00E33D59"/>
    <w:rsid w:val="00E33D87"/>
    <w:rsid w:val="00E33EC8"/>
    <w:rsid w:val="00E33F88"/>
    <w:rsid w:val="00E33FF4"/>
    <w:rsid w:val="00E340C6"/>
    <w:rsid w:val="00E34218"/>
    <w:rsid w:val="00E3426C"/>
    <w:rsid w:val="00E342AD"/>
    <w:rsid w:val="00E34359"/>
    <w:rsid w:val="00E343A5"/>
    <w:rsid w:val="00E343C9"/>
    <w:rsid w:val="00E346BC"/>
    <w:rsid w:val="00E3474D"/>
    <w:rsid w:val="00E347AB"/>
    <w:rsid w:val="00E34890"/>
    <w:rsid w:val="00E3496D"/>
    <w:rsid w:val="00E349E8"/>
    <w:rsid w:val="00E34A42"/>
    <w:rsid w:val="00E34A86"/>
    <w:rsid w:val="00E34B0D"/>
    <w:rsid w:val="00E34C3E"/>
    <w:rsid w:val="00E34CB1"/>
    <w:rsid w:val="00E34CD8"/>
    <w:rsid w:val="00E34CDF"/>
    <w:rsid w:val="00E34D63"/>
    <w:rsid w:val="00E34DD7"/>
    <w:rsid w:val="00E34E91"/>
    <w:rsid w:val="00E34F1F"/>
    <w:rsid w:val="00E35039"/>
    <w:rsid w:val="00E350EB"/>
    <w:rsid w:val="00E35119"/>
    <w:rsid w:val="00E3526D"/>
    <w:rsid w:val="00E35375"/>
    <w:rsid w:val="00E356E5"/>
    <w:rsid w:val="00E35702"/>
    <w:rsid w:val="00E35836"/>
    <w:rsid w:val="00E3586F"/>
    <w:rsid w:val="00E35919"/>
    <w:rsid w:val="00E359AC"/>
    <w:rsid w:val="00E35A81"/>
    <w:rsid w:val="00E35C97"/>
    <w:rsid w:val="00E35CFB"/>
    <w:rsid w:val="00E35CFE"/>
    <w:rsid w:val="00E35F82"/>
    <w:rsid w:val="00E3623A"/>
    <w:rsid w:val="00E362B7"/>
    <w:rsid w:val="00E36343"/>
    <w:rsid w:val="00E363BD"/>
    <w:rsid w:val="00E36433"/>
    <w:rsid w:val="00E364BF"/>
    <w:rsid w:val="00E36754"/>
    <w:rsid w:val="00E36759"/>
    <w:rsid w:val="00E36911"/>
    <w:rsid w:val="00E3698E"/>
    <w:rsid w:val="00E369DB"/>
    <w:rsid w:val="00E36BBC"/>
    <w:rsid w:val="00E36C5F"/>
    <w:rsid w:val="00E36CA3"/>
    <w:rsid w:val="00E36CFA"/>
    <w:rsid w:val="00E36F7B"/>
    <w:rsid w:val="00E36FEE"/>
    <w:rsid w:val="00E37094"/>
    <w:rsid w:val="00E37096"/>
    <w:rsid w:val="00E3715C"/>
    <w:rsid w:val="00E371C3"/>
    <w:rsid w:val="00E372A5"/>
    <w:rsid w:val="00E374A7"/>
    <w:rsid w:val="00E374DB"/>
    <w:rsid w:val="00E37862"/>
    <w:rsid w:val="00E37946"/>
    <w:rsid w:val="00E3795B"/>
    <w:rsid w:val="00E379B3"/>
    <w:rsid w:val="00E37A98"/>
    <w:rsid w:val="00E37C9D"/>
    <w:rsid w:val="00E37CCD"/>
    <w:rsid w:val="00E37CD5"/>
    <w:rsid w:val="00E37D7D"/>
    <w:rsid w:val="00E37DA1"/>
    <w:rsid w:val="00E37DE9"/>
    <w:rsid w:val="00E37E46"/>
    <w:rsid w:val="00E37E4C"/>
    <w:rsid w:val="00E37EFA"/>
    <w:rsid w:val="00E37F79"/>
    <w:rsid w:val="00E4014B"/>
    <w:rsid w:val="00E401E0"/>
    <w:rsid w:val="00E401E7"/>
    <w:rsid w:val="00E403CE"/>
    <w:rsid w:val="00E40487"/>
    <w:rsid w:val="00E404EE"/>
    <w:rsid w:val="00E406CC"/>
    <w:rsid w:val="00E406E1"/>
    <w:rsid w:val="00E407CA"/>
    <w:rsid w:val="00E40922"/>
    <w:rsid w:val="00E40A97"/>
    <w:rsid w:val="00E40B68"/>
    <w:rsid w:val="00E40C58"/>
    <w:rsid w:val="00E40CA3"/>
    <w:rsid w:val="00E40DEB"/>
    <w:rsid w:val="00E40E20"/>
    <w:rsid w:val="00E40EE5"/>
    <w:rsid w:val="00E40FA6"/>
    <w:rsid w:val="00E40FCB"/>
    <w:rsid w:val="00E4102C"/>
    <w:rsid w:val="00E4106B"/>
    <w:rsid w:val="00E411A6"/>
    <w:rsid w:val="00E413CA"/>
    <w:rsid w:val="00E413FA"/>
    <w:rsid w:val="00E41416"/>
    <w:rsid w:val="00E4145A"/>
    <w:rsid w:val="00E41482"/>
    <w:rsid w:val="00E414C9"/>
    <w:rsid w:val="00E41698"/>
    <w:rsid w:val="00E417D2"/>
    <w:rsid w:val="00E41804"/>
    <w:rsid w:val="00E419DD"/>
    <w:rsid w:val="00E41B15"/>
    <w:rsid w:val="00E41C36"/>
    <w:rsid w:val="00E41CF2"/>
    <w:rsid w:val="00E41EA5"/>
    <w:rsid w:val="00E42015"/>
    <w:rsid w:val="00E42048"/>
    <w:rsid w:val="00E42087"/>
    <w:rsid w:val="00E4214E"/>
    <w:rsid w:val="00E42476"/>
    <w:rsid w:val="00E424A8"/>
    <w:rsid w:val="00E424AD"/>
    <w:rsid w:val="00E4256A"/>
    <w:rsid w:val="00E42848"/>
    <w:rsid w:val="00E4284C"/>
    <w:rsid w:val="00E429DC"/>
    <w:rsid w:val="00E429FB"/>
    <w:rsid w:val="00E42B2F"/>
    <w:rsid w:val="00E42B4C"/>
    <w:rsid w:val="00E42BFB"/>
    <w:rsid w:val="00E42CF5"/>
    <w:rsid w:val="00E42D7C"/>
    <w:rsid w:val="00E42FDD"/>
    <w:rsid w:val="00E43089"/>
    <w:rsid w:val="00E430C2"/>
    <w:rsid w:val="00E431E7"/>
    <w:rsid w:val="00E4327A"/>
    <w:rsid w:val="00E4327D"/>
    <w:rsid w:val="00E433FA"/>
    <w:rsid w:val="00E43409"/>
    <w:rsid w:val="00E43454"/>
    <w:rsid w:val="00E4345C"/>
    <w:rsid w:val="00E43462"/>
    <w:rsid w:val="00E434AB"/>
    <w:rsid w:val="00E43532"/>
    <w:rsid w:val="00E43585"/>
    <w:rsid w:val="00E435B7"/>
    <w:rsid w:val="00E435E4"/>
    <w:rsid w:val="00E4363A"/>
    <w:rsid w:val="00E436A5"/>
    <w:rsid w:val="00E436D9"/>
    <w:rsid w:val="00E43786"/>
    <w:rsid w:val="00E43795"/>
    <w:rsid w:val="00E4379E"/>
    <w:rsid w:val="00E437D9"/>
    <w:rsid w:val="00E4393B"/>
    <w:rsid w:val="00E439A4"/>
    <w:rsid w:val="00E43A5F"/>
    <w:rsid w:val="00E43AAA"/>
    <w:rsid w:val="00E43C3E"/>
    <w:rsid w:val="00E43D25"/>
    <w:rsid w:val="00E44005"/>
    <w:rsid w:val="00E4402F"/>
    <w:rsid w:val="00E440E8"/>
    <w:rsid w:val="00E44224"/>
    <w:rsid w:val="00E44242"/>
    <w:rsid w:val="00E4426D"/>
    <w:rsid w:val="00E4432D"/>
    <w:rsid w:val="00E4437A"/>
    <w:rsid w:val="00E44410"/>
    <w:rsid w:val="00E445E6"/>
    <w:rsid w:val="00E4461A"/>
    <w:rsid w:val="00E4469F"/>
    <w:rsid w:val="00E4495B"/>
    <w:rsid w:val="00E449AF"/>
    <w:rsid w:val="00E449C5"/>
    <w:rsid w:val="00E44B24"/>
    <w:rsid w:val="00E44C94"/>
    <w:rsid w:val="00E44CAA"/>
    <w:rsid w:val="00E44E29"/>
    <w:rsid w:val="00E45085"/>
    <w:rsid w:val="00E4521D"/>
    <w:rsid w:val="00E45229"/>
    <w:rsid w:val="00E4529A"/>
    <w:rsid w:val="00E453B7"/>
    <w:rsid w:val="00E4548E"/>
    <w:rsid w:val="00E454DC"/>
    <w:rsid w:val="00E45618"/>
    <w:rsid w:val="00E4573A"/>
    <w:rsid w:val="00E457CB"/>
    <w:rsid w:val="00E4582A"/>
    <w:rsid w:val="00E45876"/>
    <w:rsid w:val="00E458D7"/>
    <w:rsid w:val="00E45987"/>
    <w:rsid w:val="00E45A95"/>
    <w:rsid w:val="00E45AF4"/>
    <w:rsid w:val="00E45C76"/>
    <w:rsid w:val="00E45E45"/>
    <w:rsid w:val="00E45E69"/>
    <w:rsid w:val="00E45E71"/>
    <w:rsid w:val="00E45E7E"/>
    <w:rsid w:val="00E45E93"/>
    <w:rsid w:val="00E45F22"/>
    <w:rsid w:val="00E45FAF"/>
    <w:rsid w:val="00E460C8"/>
    <w:rsid w:val="00E460F4"/>
    <w:rsid w:val="00E4619D"/>
    <w:rsid w:val="00E462AF"/>
    <w:rsid w:val="00E4633F"/>
    <w:rsid w:val="00E4636C"/>
    <w:rsid w:val="00E46403"/>
    <w:rsid w:val="00E46533"/>
    <w:rsid w:val="00E46546"/>
    <w:rsid w:val="00E46658"/>
    <w:rsid w:val="00E469EB"/>
    <w:rsid w:val="00E46A3F"/>
    <w:rsid w:val="00E46B3A"/>
    <w:rsid w:val="00E46BBC"/>
    <w:rsid w:val="00E46C25"/>
    <w:rsid w:val="00E46C87"/>
    <w:rsid w:val="00E46D13"/>
    <w:rsid w:val="00E46EF5"/>
    <w:rsid w:val="00E47187"/>
    <w:rsid w:val="00E471AF"/>
    <w:rsid w:val="00E47256"/>
    <w:rsid w:val="00E47312"/>
    <w:rsid w:val="00E47517"/>
    <w:rsid w:val="00E47617"/>
    <w:rsid w:val="00E4766C"/>
    <w:rsid w:val="00E47692"/>
    <w:rsid w:val="00E476CA"/>
    <w:rsid w:val="00E4777B"/>
    <w:rsid w:val="00E478BA"/>
    <w:rsid w:val="00E479AC"/>
    <w:rsid w:val="00E47AAB"/>
    <w:rsid w:val="00E47AFF"/>
    <w:rsid w:val="00E47E1F"/>
    <w:rsid w:val="00E47ED4"/>
    <w:rsid w:val="00E50000"/>
    <w:rsid w:val="00E50113"/>
    <w:rsid w:val="00E5012B"/>
    <w:rsid w:val="00E501CE"/>
    <w:rsid w:val="00E50214"/>
    <w:rsid w:val="00E502AE"/>
    <w:rsid w:val="00E50379"/>
    <w:rsid w:val="00E50428"/>
    <w:rsid w:val="00E506CE"/>
    <w:rsid w:val="00E506E6"/>
    <w:rsid w:val="00E5070E"/>
    <w:rsid w:val="00E507B4"/>
    <w:rsid w:val="00E507BF"/>
    <w:rsid w:val="00E5091B"/>
    <w:rsid w:val="00E509AA"/>
    <w:rsid w:val="00E50A09"/>
    <w:rsid w:val="00E50A65"/>
    <w:rsid w:val="00E50AD4"/>
    <w:rsid w:val="00E50AD8"/>
    <w:rsid w:val="00E50AF2"/>
    <w:rsid w:val="00E50C97"/>
    <w:rsid w:val="00E50DA9"/>
    <w:rsid w:val="00E50DF1"/>
    <w:rsid w:val="00E50E14"/>
    <w:rsid w:val="00E50FC3"/>
    <w:rsid w:val="00E50FF2"/>
    <w:rsid w:val="00E5108D"/>
    <w:rsid w:val="00E510B2"/>
    <w:rsid w:val="00E510EA"/>
    <w:rsid w:val="00E51119"/>
    <w:rsid w:val="00E512E9"/>
    <w:rsid w:val="00E51586"/>
    <w:rsid w:val="00E51879"/>
    <w:rsid w:val="00E518AD"/>
    <w:rsid w:val="00E51980"/>
    <w:rsid w:val="00E51B69"/>
    <w:rsid w:val="00E51BE8"/>
    <w:rsid w:val="00E51C92"/>
    <w:rsid w:val="00E51DFE"/>
    <w:rsid w:val="00E51E91"/>
    <w:rsid w:val="00E51FEE"/>
    <w:rsid w:val="00E520D5"/>
    <w:rsid w:val="00E52139"/>
    <w:rsid w:val="00E52184"/>
    <w:rsid w:val="00E521C7"/>
    <w:rsid w:val="00E52477"/>
    <w:rsid w:val="00E525E8"/>
    <w:rsid w:val="00E52658"/>
    <w:rsid w:val="00E52798"/>
    <w:rsid w:val="00E5281C"/>
    <w:rsid w:val="00E52827"/>
    <w:rsid w:val="00E528D0"/>
    <w:rsid w:val="00E5293A"/>
    <w:rsid w:val="00E52A16"/>
    <w:rsid w:val="00E52A80"/>
    <w:rsid w:val="00E52ABF"/>
    <w:rsid w:val="00E52ED4"/>
    <w:rsid w:val="00E53089"/>
    <w:rsid w:val="00E530F1"/>
    <w:rsid w:val="00E5310A"/>
    <w:rsid w:val="00E5314C"/>
    <w:rsid w:val="00E531F1"/>
    <w:rsid w:val="00E5332D"/>
    <w:rsid w:val="00E53331"/>
    <w:rsid w:val="00E533E4"/>
    <w:rsid w:val="00E5344C"/>
    <w:rsid w:val="00E53495"/>
    <w:rsid w:val="00E534BB"/>
    <w:rsid w:val="00E53532"/>
    <w:rsid w:val="00E53602"/>
    <w:rsid w:val="00E53640"/>
    <w:rsid w:val="00E53676"/>
    <w:rsid w:val="00E5375D"/>
    <w:rsid w:val="00E5377D"/>
    <w:rsid w:val="00E5378C"/>
    <w:rsid w:val="00E538A9"/>
    <w:rsid w:val="00E538FD"/>
    <w:rsid w:val="00E53A12"/>
    <w:rsid w:val="00E53A92"/>
    <w:rsid w:val="00E53C2B"/>
    <w:rsid w:val="00E53C37"/>
    <w:rsid w:val="00E53C75"/>
    <w:rsid w:val="00E53D6E"/>
    <w:rsid w:val="00E53E1D"/>
    <w:rsid w:val="00E53E27"/>
    <w:rsid w:val="00E53E83"/>
    <w:rsid w:val="00E53FA9"/>
    <w:rsid w:val="00E53FE6"/>
    <w:rsid w:val="00E53FF5"/>
    <w:rsid w:val="00E540F5"/>
    <w:rsid w:val="00E541E3"/>
    <w:rsid w:val="00E54302"/>
    <w:rsid w:val="00E543CC"/>
    <w:rsid w:val="00E543FA"/>
    <w:rsid w:val="00E54456"/>
    <w:rsid w:val="00E544A6"/>
    <w:rsid w:val="00E544FF"/>
    <w:rsid w:val="00E54509"/>
    <w:rsid w:val="00E54524"/>
    <w:rsid w:val="00E545A4"/>
    <w:rsid w:val="00E545B7"/>
    <w:rsid w:val="00E545DA"/>
    <w:rsid w:val="00E547B9"/>
    <w:rsid w:val="00E548B8"/>
    <w:rsid w:val="00E548FE"/>
    <w:rsid w:val="00E54903"/>
    <w:rsid w:val="00E54AC8"/>
    <w:rsid w:val="00E54B32"/>
    <w:rsid w:val="00E54B3B"/>
    <w:rsid w:val="00E54B99"/>
    <w:rsid w:val="00E54CE8"/>
    <w:rsid w:val="00E54D91"/>
    <w:rsid w:val="00E54ED2"/>
    <w:rsid w:val="00E54F26"/>
    <w:rsid w:val="00E54F5F"/>
    <w:rsid w:val="00E54F8D"/>
    <w:rsid w:val="00E54F91"/>
    <w:rsid w:val="00E5503F"/>
    <w:rsid w:val="00E55317"/>
    <w:rsid w:val="00E553E5"/>
    <w:rsid w:val="00E55535"/>
    <w:rsid w:val="00E555C2"/>
    <w:rsid w:val="00E5575C"/>
    <w:rsid w:val="00E55A53"/>
    <w:rsid w:val="00E55A59"/>
    <w:rsid w:val="00E55A5D"/>
    <w:rsid w:val="00E55BE2"/>
    <w:rsid w:val="00E55D42"/>
    <w:rsid w:val="00E55F3C"/>
    <w:rsid w:val="00E55FC9"/>
    <w:rsid w:val="00E55FF5"/>
    <w:rsid w:val="00E560D6"/>
    <w:rsid w:val="00E56263"/>
    <w:rsid w:val="00E562FA"/>
    <w:rsid w:val="00E56305"/>
    <w:rsid w:val="00E563B0"/>
    <w:rsid w:val="00E564FF"/>
    <w:rsid w:val="00E567C0"/>
    <w:rsid w:val="00E567C8"/>
    <w:rsid w:val="00E568DE"/>
    <w:rsid w:val="00E569E9"/>
    <w:rsid w:val="00E56A30"/>
    <w:rsid w:val="00E56A52"/>
    <w:rsid w:val="00E56BB4"/>
    <w:rsid w:val="00E56C54"/>
    <w:rsid w:val="00E56CB0"/>
    <w:rsid w:val="00E56CD5"/>
    <w:rsid w:val="00E56D79"/>
    <w:rsid w:val="00E56DEA"/>
    <w:rsid w:val="00E56ECB"/>
    <w:rsid w:val="00E56F3C"/>
    <w:rsid w:val="00E57085"/>
    <w:rsid w:val="00E570C5"/>
    <w:rsid w:val="00E5718D"/>
    <w:rsid w:val="00E571B0"/>
    <w:rsid w:val="00E571CC"/>
    <w:rsid w:val="00E572B6"/>
    <w:rsid w:val="00E573D4"/>
    <w:rsid w:val="00E5747A"/>
    <w:rsid w:val="00E57551"/>
    <w:rsid w:val="00E5770C"/>
    <w:rsid w:val="00E57758"/>
    <w:rsid w:val="00E57787"/>
    <w:rsid w:val="00E577EA"/>
    <w:rsid w:val="00E5785B"/>
    <w:rsid w:val="00E5790B"/>
    <w:rsid w:val="00E57959"/>
    <w:rsid w:val="00E579C3"/>
    <w:rsid w:val="00E579EB"/>
    <w:rsid w:val="00E57ADE"/>
    <w:rsid w:val="00E57D2D"/>
    <w:rsid w:val="00E57D4C"/>
    <w:rsid w:val="00E57F7A"/>
    <w:rsid w:val="00E60185"/>
    <w:rsid w:val="00E601BD"/>
    <w:rsid w:val="00E60277"/>
    <w:rsid w:val="00E602B4"/>
    <w:rsid w:val="00E6049C"/>
    <w:rsid w:val="00E604EE"/>
    <w:rsid w:val="00E604FD"/>
    <w:rsid w:val="00E60521"/>
    <w:rsid w:val="00E6054C"/>
    <w:rsid w:val="00E6056A"/>
    <w:rsid w:val="00E6057A"/>
    <w:rsid w:val="00E60580"/>
    <w:rsid w:val="00E605B7"/>
    <w:rsid w:val="00E60782"/>
    <w:rsid w:val="00E60806"/>
    <w:rsid w:val="00E60808"/>
    <w:rsid w:val="00E609D7"/>
    <w:rsid w:val="00E609E0"/>
    <w:rsid w:val="00E60ACC"/>
    <w:rsid w:val="00E60C45"/>
    <w:rsid w:val="00E60DE5"/>
    <w:rsid w:val="00E60E12"/>
    <w:rsid w:val="00E60EB1"/>
    <w:rsid w:val="00E60FDF"/>
    <w:rsid w:val="00E6102A"/>
    <w:rsid w:val="00E611EB"/>
    <w:rsid w:val="00E6128E"/>
    <w:rsid w:val="00E6129B"/>
    <w:rsid w:val="00E613BA"/>
    <w:rsid w:val="00E613CD"/>
    <w:rsid w:val="00E61511"/>
    <w:rsid w:val="00E61A1B"/>
    <w:rsid w:val="00E61B01"/>
    <w:rsid w:val="00E61BA9"/>
    <w:rsid w:val="00E61BB9"/>
    <w:rsid w:val="00E61BDA"/>
    <w:rsid w:val="00E61C14"/>
    <w:rsid w:val="00E61C82"/>
    <w:rsid w:val="00E61CAD"/>
    <w:rsid w:val="00E61E2C"/>
    <w:rsid w:val="00E61EFD"/>
    <w:rsid w:val="00E61FEF"/>
    <w:rsid w:val="00E6206A"/>
    <w:rsid w:val="00E620ED"/>
    <w:rsid w:val="00E621AE"/>
    <w:rsid w:val="00E621C6"/>
    <w:rsid w:val="00E621D2"/>
    <w:rsid w:val="00E6241B"/>
    <w:rsid w:val="00E624C2"/>
    <w:rsid w:val="00E625B8"/>
    <w:rsid w:val="00E62654"/>
    <w:rsid w:val="00E627AA"/>
    <w:rsid w:val="00E62994"/>
    <w:rsid w:val="00E62A51"/>
    <w:rsid w:val="00E62A80"/>
    <w:rsid w:val="00E62AC3"/>
    <w:rsid w:val="00E62B48"/>
    <w:rsid w:val="00E62DC2"/>
    <w:rsid w:val="00E62DEC"/>
    <w:rsid w:val="00E62E99"/>
    <w:rsid w:val="00E62EF4"/>
    <w:rsid w:val="00E63188"/>
    <w:rsid w:val="00E63325"/>
    <w:rsid w:val="00E63382"/>
    <w:rsid w:val="00E633F6"/>
    <w:rsid w:val="00E6341C"/>
    <w:rsid w:val="00E6342E"/>
    <w:rsid w:val="00E63461"/>
    <w:rsid w:val="00E6346B"/>
    <w:rsid w:val="00E6347B"/>
    <w:rsid w:val="00E63620"/>
    <w:rsid w:val="00E63640"/>
    <w:rsid w:val="00E636F0"/>
    <w:rsid w:val="00E6399E"/>
    <w:rsid w:val="00E63A38"/>
    <w:rsid w:val="00E63A3E"/>
    <w:rsid w:val="00E63B1D"/>
    <w:rsid w:val="00E63B71"/>
    <w:rsid w:val="00E63C08"/>
    <w:rsid w:val="00E63D66"/>
    <w:rsid w:val="00E63D6F"/>
    <w:rsid w:val="00E63D81"/>
    <w:rsid w:val="00E63E1A"/>
    <w:rsid w:val="00E63F22"/>
    <w:rsid w:val="00E63F5C"/>
    <w:rsid w:val="00E63FED"/>
    <w:rsid w:val="00E640A1"/>
    <w:rsid w:val="00E64157"/>
    <w:rsid w:val="00E641C7"/>
    <w:rsid w:val="00E642BA"/>
    <w:rsid w:val="00E642F2"/>
    <w:rsid w:val="00E6439F"/>
    <w:rsid w:val="00E6453C"/>
    <w:rsid w:val="00E64587"/>
    <w:rsid w:val="00E645B9"/>
    <w:rsid w:val="00E645BD"/>
    <w:rsid w:val="00E646A4"/>
    <w:rsid w:val="00E646C3"/>
    <w:rsid w:val="00E64768"/>
    <w:rsid w:val="00E6496D"/>
    <w:rsid w:val="00E64987"/>
    <w:rsid w:val="00E64BC0"/>
    <w:rsid w:val="00E64D1F"/>
    <w:rsid w:val="00E64D23"/>
    <w:rsid w:val="00E64D44"/>
    <w:rsid w:val="00E64DB3"/>
    <w:rsid w:val="00E64E49"/>
    <w:rsid w:val="00E64ED8"/>
    <w:rsid w:val="00E651E3"/>
    <w:rsid w:val="00E65375"/>
    <w:rsid w:val="00E6554C"/>
    <w:rsid w:val="00E6558E"/>
    <w:rsid w:val="00E6559F"/>
    <w:rsid w:val="00E655D5"/>
    <w:rsid w:val="00E6563E"/>
    <w:rsid w:val="00E656BC"/>
    <w:rsid w:val="00E656FC"/>
    <w:rsid w:val="00E658D1"/>
    <w:rsid w:val="00E658E1"/>
    <w:rsid w:val="00E658EE"/>
    <w:rsid w:val="00E65ACF"/>
    <w:rsid w:val="00E65BB9"/>
    <w:rsid w:val="00E65CC2"/>
    <w:rsid w:val="00E65D68"/>
    <w:rsid w:val="00E66023"/>
    <w:rsid w:val="00E66073"/>
    <w:rsid w:val="00E660F8"/>
    <w:rsid w:val="00E6622F"/>
    <w:rsid w:val="00E66461"/>
    <w:rsid w:val="00E6652E"/>
    <w:rsid w:val="00E665A5"/>
    <w:rsid w:val="00E666EA"/>
    <w:rsid w:val="00E667BE"/>
    <w:rsid w:val="00E667F8"/>
    <w:rsid w:val="00E6685A"/>
    <w:rsid w:val="00E668D1"/>
    <w:rsid w:val="00E66946"/>
    <w:rsid w:val="00E66ABA"/>
    <w:rsid w:val="00E66AEA"/>
    <w:rsid w:val="00E66AFB"/>
    <w:rsid w:val="00E66CEA"/>
    <w:rsid w:val="00E66D28"/>
    <w:rsid w:val="00E66ED8"/>
    <w:rsid w:val="00E670B9"/>
    <w:rsid w:val="00E67191"/>
    <w:rsid w:val="00E671FD"/>
    <w:rsid w:val="00E674D7"/>
    <w:rsid w:val="00E67505"/>
    <w:rsid w:val="00E67518"/>
    <w:rsid w:val="00E67578"/>
    <w:rsid w:val="00E675F4"/>
    <w:rsid w:val="00E675FA"/>
    <w:rsid w:val="00E6763D"/>
    <w:rsid w:val="00E676AB"/>
    <w:rsid w:val="00E677E9"/>
    <w:rsid w:val="00E67B64"/>
    <w:rsid w:val="00E67B88"/>
    <w:rsid w:val="00E67B95"/>
    <w:rsid w:val="00E67CC9"/>
    <w:rsid w:val="00E67FD0"/>
    <w:rsid w:val="00E67FE2"/>
    <w:rsid w:val="00E70094"/>
    <w:rsid w:val="00E7013C"/>
    <w:rsid w:val="00E7018A"/>
    <w:rsid w:val="00E70236"/>
    <w:rsid w:val="00E70252"/>
    <w:rsid w:val="00E7028D"/>
    <w:rsid w:val="00E702B8"/>
    <w:rsid w:val="00E702D8"/>
    <w:rsid w:val="00E7032F"/>
    <w:rsid w:val="00E703DC"/>
    <w:rsid w:val="00E70436"/>
    <w:rsid w:val="00E704E1"/>
    <w:rsid w:val="00E70587"/>
    <w:rsid w:val="00E705DD"/>
    <w:rsid w:val="00E70677"/>
    <w:rsid w:val="00E7069C"/>
    <w:rsid w:val="00E707FD"/>
    <w:rsid w:val="00E70819"/>
    <w:rsid w:val="00E70856"/>
    <w:rsid w:val="00E70898"/>
    <w:rsid w:val="00E708E2"/>
    <w:rsid w:val="00E70B29"/>
    <w:rsid w:val="00E70CFA"/>
    <w:rsid w:val="00E70E6D"/>
    <w:rsid w:val="00E70F3F"/>
    <w:rsid w:val="00E70F54"/>
    <w:rsid w:val="00E710B4"/>
    <w:rsid w:val="00E71279"/>
    <w:rsid w:val="00E714D0"/>
    <w:rsid w:val="00E71525"/>
    <w:rsid w:val="00E71656"/>
    <w:rsid w:val="00E716FA"/>
    <w:rsid w:val="00E7173E"/>
    <w:rsid w:val="00E71808"/>
    <w:rsid w:val="00E71811"/>
    <w:rsid w:val="00E71892"/>
    <w:rsid w:val="00E719DB"/>
    <w:rsid w:val="00E71CDF"/>
    <w:rsid w:val="00E71E4B"/>
    <w:rsid w:val="00E71F08"/>
    <w:rsid w:val="00E71F2D"/>
    <w:rsid w:val="00E72006"/>
    <w:rsid w:val="00E7205A"/>
    <w:rsid w:val="00E720FB"/>
    <w:rsid w:val="00E72109"/>
    <w:rsid w:val="00E721B5"/>
    <w:rsid w:val="00E72201"/>
    <w:rsid w:val="00E7231F"/>
    <w:rsid w:val="00E72342"/>
    <w:rsid w:val="00E7236D"/>
    <w:rsid w:val="00E723C8"/>
    <w:rsid w:val="00E723E4"/>
    <w:rsid w:val="00E72415"/>
    <w:rsid w:val="00E7243F"/>
    <w:rsid w:val="00E724DC"/>
    <w:rsid w:val="00E72518"/>
    <w:rsid w:val="00E72527"/>
    <w:rsid w:val="00E7272A"/>
    <w:rsid w:val="00E7279C"/>
    <w:rsid w:val="00E7280C"/>
    <w:rsid w:val="00E72904"/>
    <w:rsid w:val="00E729B5"/>
    <w:rsid w:val="00E72A93"/>
    <w:rsid w:val="00E72B05"/>
    <w:rsid w:val="00E72B99"/>
    <w:rsid w:val="00E72BD1"/>
    <w:rsid w:val="00E72D20"/>
    <w:rsid w:val="00E72D41"/>
    <w:rsid w:val="00E72DF0"/>
    <w:rsid w:val="00E72EC5"/>
    <w:rsid w:val="00E73109"/>
    <w:rsid w:val="00E7312A"/>
    <w:rsid w:val="00E7325B"/>
    <w:rsid w:val="00E73323"/>
    <w:rsid w:val="00E73370"/>
    <w:rsid w:val="00E73492"/>
    <w:rsid w:val="00E734AD"/>
    <w:rsid w:val="00E734C9"/>
    <w:rsid w:val="00E735B9"/>
    <w:rsid w:val="00E7361F"/>
    <w:rsid w:val="00E7367E"/>
    <w:rsid w:val="00E73691"/>
    <w:rsid w:val="00E7377F"/>
    <w:rsid w:val="00E7393F"/>
    <w:rsid w:val="00E73A50"/>
    <w:rsid w:val="00E73A81"/>
    <w:rsid w:val="00E73AF3"/>
    <w:rsid w:val="00E73B9D"/>
    <w:rsid w:val="00E73C90"/>
    <w:rsid w:val="00E73CAD"/>
    <w:rsid w:val="00E73EA2"/>
    <w:rsid w:val="00E73EBD"/>
    <w:rsid w:val="00E73F24"/>
    <w:rsid w:val="00E741F4"/>
    <w:rsid w:val="00E7428A"/>
    <w:rsid w:val="00E742CB"/>
    <w:rsid w:val="00E74349"/>
    <w:rsid w:val="00E743C3"/>
    <w:rsid w:val="00E74402"/>
    <w:rsid w:val="00E74407"/>
    <w:rsid w:val="00E7441C"/>
    <w:rsid w:val="00E74658"/>
    <w:rsid w:val="00E74691"/>
    <w:rsid w:val="00E7478E"/>
    <w:rsid w:val="00E748A0"/>
    <w:rsid w:val="00E74929"/>
    <w:rsid w:val="00E74995"/>
    <w:rsid w:val="00E74A73"/>
    <w:rsid w:val="00E74AD0"/>
    <w:rsid w:val="00E74B5B"/>
    <w:rsid w:val="00E74BB1"/>
    <w:rsid w:val="00E74C75"/>
    <w:rsid w:val="00E74D07"/>
    <w:rsid w:val="00E74DAA"/>
    <w:rsid w:val="00E74DCC"/>
    <w:rsid w:val="00E75029"/>
    <w:rsid w:val="00E75156"/>
    <w:rsid w:val="00E75326"/>
    <w:rsid w:val="00E753A9"/>
    <w:rsid w:val="00E753AE"/>
    <w:rsid w:val="00E753DB"/>
    <w:rsid w:val="00E75477"/>
    <w:rsid w:val="00E7565E"/>
    <w:rsid w:val="00E75721"/>
    <w:rsid w:val="00E7590B"/>
    <w:rsid w:val="00E75975"/>
    <w:rsid w:val="00E75A99"/>
    <w:rsid w:val="00E75B1E"/>
    <w:rsid w:val="00E75B37"/>
    <w:rsid w:val="00E75B6E"/>
    <w:rsid w:val="00E75B90"/>
    <w:rsid w:val="00E75BAB"/>
    <w:rsid w:val="00E75C50"/>
    <w:rsid w:val="00E75CFD"/>
    <w:rsid w:val="00E75DD4"/>
    <w:rsid w:val="00E75DF2"/>
    <w:rsid w:val="00E75E66"/>
    <w:rsid w:val="00E75F2E"/>
    <w:rsid w:val="00E75F39"/>
    <w:rsid w:val="00E76088"/>
    <w:rsid w:val="00E760E6"/>
    <w:rsid w:val="00E762D8"/>
    <w:rsid w:val="00E76321"/>
    <w:rsid w:val="00E763AF"/>
    <w:rsid w:val="00E763EC"/>
    <w:rsid w:val="00E76417"/>
    <w:rsid w:val="00E76450"/>
    <w:rsid w:val="00E764B7"/>
    <w:rsid w:val="00E76503"/>
    <w:rsid w:val="00E76723"/>
    <w:rsid w:val="00E767E2"/>
    <w:rsid w:val="00E768C7"/>
    <w:rsid w:val="00E7691A"/>
    <w:rsid w:val="00E76956"/>
    <w:rsid w:val="00E769E4"/>
    <w:rsid w:val="00E769E6"/>
    <w:rsid w:val="00E76A98"/>
    <w:rsid w:val="00E76B48"/>
    <w:rsid w:val="00E76BAE"/>
    <w:rsid w:val="00E76BEF"/>
    <w:rsid w:val="00E76C90"/>
    <w:rsid w:val="00E76CC1"/>
    <w:rsid w:val="00E76D77"/>
    <w:rsid w:val="00E76DCD"/>
    <w:rsid w:val="00E76F32"/>
    <w:rsid w:val="00E76F40"/>
    <w:rsid w:val="00E76F49"/>
    <w:rsid w:val="00E76FA0"/>
    <w:rsid w:val="00E77092"/>
    <w:rsid w:val="00E770AE"/>
    <w:rsid w:val="00E77130"/>
    <w:rsid w:val="00E77151"/>
    <w:rsid w:val="00E7721A"/>
    <w:rsid w:val="00E7723C"/>
    <w:rsid w:val="00E7723D"/>
    <w:rsid w:val="00E7734D"/>
    <w:rsid w:val="00E77490"/>
    <w:rsid w:val="00E77560"/>
    <w:rsid w:val="00E7756D"/>
    <w:rsid w:val="00E7757C"/>
    <w:rsid w:val="00E776E0"/>
    <w:rsid w:val="00E776F7"/>
    <w:rsid w:val="00E7783D"/>
    <w:rsid w:val="00E77884"/>
    <w:rsid w:val="00E778BD"/>
    <w:rsid w:val="00E77901"/>
    <w:rsid w:val="00E77B30"/>
    <w:rsid w:val="00E77BF8"/>
    <w:rsid w:val="00E77C89"/>
    <w:rsid w:val="00E77E3F"/>
    <w:rsid w:val="00E77E56"/>
    <w:rsid w:val="00E77E9F"/>
    <w:rsid w:val="00E8004E"/>
    <w:rsid w:val="00E80175"/>
    <w:rsid w:val="00E8017D"/>
    <w:rsid w:val="00E8036C"/>
    <w:rsid w:val="00E80472"/>
    <w:rsid w:val="00E80508"/>
    <w:rsid w:val="00E80521"/>
    <w:rsid w:val="00E805E3"/>
    <w:rsid w:val="00E806B8"/>
    <w:rsid w:val="00E806F3"/>
    <w:rsid w:val="00E808A9"/>
    <w:rsid w:val="00E8095E"/>
    <w:rsid w:val="00E80AC3"/>
    <w:rsid w:val="00E80B4A"/>
    <w:rsid w:val="00E80B4D"/>
    <w:rsid w:val="00E80B61"/>
    <w:rsid w:val="00E80C93"/>
    <w:rsid w:val="00E80E20"/>
    <w:rsid w:val="00E80E81"/>
    <w:rsid w:val="00E80FAE"/>
    <w:rsid w:val="00E81092"/>
    <w:rsid w:val="00E81318"/>
    <w:rsid w:val="00E8144F"/>
    <w:rsid w:val="00E814C3"/>
    <w:rsid w:val="00E8155E"/>
    <w:rsid w:val="00E81591"/>
    <w:rsid w:val="00E815AC"/>
    <w:rsid w:val="00E816AA"/>
    <w:rsid w:val="00E8173A"/>
    <w:rsid w:val="00E817AD"/>
    <w:rsid w:val="00E817EC"/>
    <w:rsid w:val="00E817F4"/>
    <w:rsid w:val="00E818C3"/>
    <w:rsid w:val="00E8198D"/>
    <w:rsid w:val="00E81990"/>
    <w:rsid w:val="00E81A45"/>
    <w:rsid w:val="00E81A5A"/>
    <w:rsid w:val="00E81C85"/>
    <w:rsid w:val="00E81CAB"/>
    <w:rsid w:val="00E81DE3"/>
    <w:rsid w:val="00E81E17"/>
    <w:rsid w:val="00E81EB4"/>
    <w:rsid w:val="00E81EEE"/>
    <w:rsid w:val="00E81F9B"/>
    <w:rsid w:val="00E81FCC"/>
    <w:rsid w:val="00E821FA"/>
    <w:rsid w:val="00E82307"/>
    <w:rsid w:val="00E8235E"/>
    <w:rsid w:val="00E8237F"/>
    <w:rsid w:val="00E824ED"/>
    <w:rsid w:val="00E824FC"/>
    <w:rsid w:val="00E82602"/>
    <w:rsid w:val="00E826A7"/>
    <w:rsid w:val="00E826F7"/>
    <w:rsid w:val="00E82802"/>
    <w:rsid w:val="00E82889"/>
    <w:rsid w:val="00E829FC"/>
    <w:rsid w:val="00E82B44"/>
    <w:rsid w:val="00E82B78"/>
    <w:rsid w:val="00E82BE3"/>
    <w:rsid w:val="00E82D60"/>
    <w:rsid w:val="00E82DBD"/>
    <w:rsid w:val="00E82F6B"/>
    <w:rsid w:val="00E8306E"/>
    <w:rsid w:val="00E83158"/>
    <w:rsid w:val="00E8321D"/>
    <w:rsid w:val="00E832C8"/>
    <w:rsid w:val="00E8331F"/>
    <w:rsid w:val="00E833E9"/>
    <w:rsid w:val="00E8343E"/>
    <w:rsid w:val="00E83489"/>
    <w:rsid w:val="00E8350F"/>
    <w:rsid w:val="00E83544"/>
    <w:rsid w:val="00E835AD"/>
    <w:rsid w:val="00E83769"/>
    <w:rsid w:val="00E8387A"/>
    <w:rsid w:val="00E8395B"/>
    <w:rsid w:val="00E839B6"/>
    <w:rsid w:val="00E839D4"/>
    <w:rsid w:val="00E83AD0"/>
    <w:rsid w:val="00E83B94"/>
    <w:rsid w:val="00E83D3C"/>
    <w:rsid w:val="00E83D3D"/>
    <w:rsid w:val="00E83E18"/>
    <w:rsid w:val="00E83E4C"/>
    <w:rsid w:val="00E83F1E"/>
    <w:rsid w:val="00E841E5"/>
    <w:rsid w:val="00E84259"/>
    <w:rsid w:val="00E842A5"/>
    <w:rsid w:val="00E842C4"/>
    <w:rsid w:val="00E842C7"/>
    <w:rsid w:val="00E8439B"/>
    <w:rsid w:val="00E844FF"/>
    <w:rsid w:val="00E8454C"/>
    <w:rsid w:val="00E8464D"/>
    <w:rsid w:val="00E846E5"/>
    <w:rsid w:val="00E84808"/>
    <w:rsid w:val="00E84B18"/>
    <w:rsid w:val="00E84BF9"/>
    <w:rsid w:val="00E84C46"/>
    <w:rsid w:val="00E84D8D"/>
    <w:rsid w:val="00E84DD1"/>
    <w:rsid w:val="00E84EB6"/>
    <w:rsid w:val="00E850F8"/>
    <w:rsid w:val="00E851F5"/>
    <w:rsid w:val="00E85224"/>
    <w:rsid w:val="00E852A0"/>
    <w:rsid w:val="00E853EC"/>
    <w:rsid w:val="00E8554C"/>
    <w:rsid w:val="00E85672"/>
    <w:rsid w:val="00E8567A"/>
    <w:rsid w:val="00E85831"/>
    <w:rsid w:val="00E85865"/>
    <w:rsid w:val="00E85866"/>
    <w:rsid w:val="00E8587B"/>
    <w:rsid w:val="00E8588D"/>
    <w:rsid w:val="00E85895"/>
    <w:rsid w:val="00E85938"/>
    <w:rsid w:val="00E85A47"/>
    <w:rsid w:val="00E85B46"/>
    <w:rsid w:val="00E85BE2"/>
    <w:rsid w:val="00E85C3B"/>
    <w:rsid w:val="00E85DF1"/>
    <w:rsid w:val="00E85E2E"/>
    <w:rsid w:val="00E85E3D"/>
    <w:rsid w:val="00E85E54"/>
    <w:rsid w:val="00E85EA5"/>
    <w:rsid w:val="00E85F00"/>
    <w:rsid w:val="00E85F28"/>
    <w:rsid w:val="00E85FD2"/>
    <w:rsid w:val="00E86002"/>
    <w:rsid w:val="00E86007"/>
    <w:rsid w:val="00E86056"/>
    <w:rsid w:val="00E86183"/>
    <w:rsid w:val="00E861AC"/>
    <w:rsid w:val="00E86503"/>
    <w:rsid w:val="00E86509"/>
    <w:rsid w:val="00E865D2"/>
    <w:rsid w:val="00E8668D"/>
    <w:rsid w:val="00E867AC"/>
    <w:rsid w:val="00E867B2"/>
    <w:rsid w:val="00E867D6"/>
    <w:rsid w:val="00E86800"/>
    <w:rsid w:val="00E86A10"/>
    <w:rsid w:val="00E86AB4"/>
    <w:rsid w:val="00E86B17"/>
    <w:rsid w:val="00E86E6C"/>
    <w:rsid w:val="00E86EB2"/>
    <w:rsid w:val="00E86EB6"/>
    <w:rsid w:val="00E86F47"/>
    <w:rsid w:val="00E86FAD"/>
    <w:rsid w:val="00E870D4"/>
    <w:rsid w:val="00E8715B"/>
    <w:rsid w:val="00E87184"/>
    <w:rsid w:val="00E8728B"/>
    <w:rsid w:val="00E87438"/>
    <w:rsid w:val="00E87494"/>
    <w:rsid w:val="00E874AD"/>
    <w:rsid w:val="00E876B0"/>
    <w:rsid w:val="00E87813"/>
    <w:rsid w:val="00E878E7"/>
    <w:rsid w:val="00E879CC"/>
    <w:rsid w:val="00E879D1"/>
    <w:rsid w:val="00E87A37"/>
    <w:rsid w:val="00E87AF0"/>
    <w:rsid w:val="00E87BEB"/>
    <w:rsid w:val="00E87DAF"/>
    <w:rsid w:val="00E87DB5"/>
    <w:rsid w:val="00E87E25"/>
    <w:rsid w:val="00E87E7D"/>
    <w:rsid w:val="00E87E7E"/>
    <w:rsid w:val="00E87F96"/>
    <w:rsid w:val="00E900BB"/>
    <w:rsid w:val="00E900D8"/>
    <w:rsid w:val="00E903C6"/>
    <w:rsid w:val="00E90416"/>
    <w:rsid w:val="00E904AF"/>
    <w:rsid w:val="00E905A6"/>
    <w:rsid w:val="00E905D9"/>
    <w:rsid w:val="00E905DE"/>
    <w:rsid w:val="00E90665"/>
    <w:rsid w:val="00E906A2"/>
    <w:rsid w:val="00E907EE"/>
    <w:rsid w:val="00E908CC"/>
    <w:rsid w:val="00E90951"/>
    <w:rsid w:val="00E90A90"/>
    <w:rsid w:val="00E90AB8"/>
    <w:rsid w:val="00E90AEF"/>
    <w:rsid w:val="00E90B2F"/>
    <w:rsid w:val="00E90BA9"/>
    <w:rsid w:val="00E90DC4"/>
    <w:rsid w:val="00E910C3"/>
    <w:rsid w:val="00E91118"/>
    <w:rsid w:val="00E911B2"/>
    <w:rsid w:val="00E9148F"/>
    <w:rsid w:val="00E914E0"/>
    <w:rsid w:val="00E915AF"/>
    <w:rsid w:val="00E91661"/>
    <w:rsid w:val="00E91667"/>
    <w:rsid w:val="00E9168A"/>
    <w:rsid w:val="00E9178D"/>
    <w:rsid w:val="00E917B3"/>
    <w:rsid w:val="00E9184D"/>
    <w:rsid w:val="00E918E4"/>
    <w:rsid w:val="00E9193E"/>
    <w:rsid w:val="00E91996"/>
    <w:rsid w:val="00E91AB5"/>
    <w:rsid w:val="00E91B0D"/>
    <w:rsid w:val="00E91B19"/>
    <w:rsid w:val="00E91B69"/>
    <w:rsid w:val="00E91B7C"/>
    <w:rsid w:val="00E91C6B"/>
    <w:rsid w:val="00E91D9A"/>
    <w:rsid w:val="00E91F70"/>
    <w:rsid w:val="00E91FC5"/>
    <w:rsid w:val="00E92045"/>
    <w:rsid w:val="00E9215E"/>
    <w:rsid w:val="00E9224C"/>
    <w:rsid w:val="00E923D4"/>
    <w:rsid w:val="00E92460"/>
    <w:rsid w:val="00E9252D"/>
    <w:rsid w:val="00E9253F"/>
    <w:rsid w:val="00E92559"/>
    <w:rsid w:val="00E92666"/>
    <w:rsid w:val="00E927B7"/>
    <w:rsid w:val="00E92861"/>
    <w:rsid w:val="00E92897"/>
    <w:rsid w:val="00E929EF"/>
    <w:rsid w:val="00E92A13"/>
    <w:rsid w:val="00E92A84"/>
    <w:rsid w:val="00E92A94"/>
    <w:rsid w:val="00E92AB8"/>
    <w:rsid w:val="00E92B5B"/>
    <w:rsid w:val="00E92D5C"/>
    <w:rsid w:val="00E92D78"/>
    <w:rsid w:val="00E92E4F"/>
    <w:rsid w:val="00E92F84"/>
    <w:rsid w:val="00E93045"/>
    <w:rsid w:val="00E93101"/>
    <w:rsid w:val="00E9326F"/>
    <w:rsid w:val="00E9332C"/>
    <w:rsid w:val="00E93379"/>
    <w:rsid w:val="00E93510"/>
    <w:rsid w:val="00E93539"/>
    <w:rsid w:val="00E93651"/>
    <w:rsid w:val="00E936E2"/>
    <w:rsid w:val="00E93775"/>
    <w:rsid w:val="00E937DB"/>
    <w:rsid w:val="00E9381A"/>
    <w:rsid w:val="00E93852"/>
    <w:rsid w:val="00E938A9"/>
    <w:rsid w:val="00E93927"/>
    <w:rsid w:val="00E939FC"/>
    <w:rsid w:val="00E93A05"/>
    <w:rsid w:val="00E93A5A"/>
    <w:rsid w:val="00E93A9F"/>
    <w:rsid w:val="00E93C19"/>
    <w:rsid w:val="00E93C91"/>
    <w:rsid w:val="00E93CBE"/>
    <w:rsid w:val="00E93CCB"/>
    <w:rsid w:val="00E93CF7"/>
    <w:rsid w:val="00E93D4E"/>
    <w:rsid w:val="00E93E8F"/>
    <w:rsid w:val="00E93ED9"/>
    <w:rsid w:val="00E94068"/>
    <w:rsid w:val="00E9410D"/>
    <w:rsid w:val="00E94323"/>
    <w:rsid w:val="00E9443E"/>
    <w:rsid w:val="00E94473"/>
    <w:rsid w:val="00E944C7"/>
    <w:rsid w:val="00E944F2"/>
    <w:rsid w:val="00E94587"/>
    <w:rsid w:val="00E945F3"/>
    <w:rsid w:val="00E9464D"/>
    <w:rsid w:val="00E94686"/>
    <w:rsid w:val="00E946AF"/>
    <w:rsid w:val="00E94718"/>
    <w:rsid w:val="00E94938"/>
    <w:rsid w:val="00E949F0"/>
    <w:rsid w:val="00E94E00"/>
    <w:rsid w:val="00E94E35"/>
    <w:rsid w:val="00E94EE7"/>
    <w:rsid w:val="00E94F87"/>
    <w:rsid w:val="00E95027"/>
    <w:rsid w:val="00E9503D"/>
    <w:rsid w:val="00E95078"/>
    <w:rsid w:val="00E9523C"/>
    <w:rsid w:val="00E952FC"/>
    <w:rsid w:val="00E95393"/>
    <w:rsid w:val="00E955C7"/>
    <w:rsid w:val="00E956E0"/>
    <w:rsid w:val="00E9586A"/>
    <w:rsid w:val="00E9594B"/>
    <w:rsid w:val="00E9598E"/>
    <w:rsid w:val="00E95A97"/>
    <w:rsid w:val="00E95B30"/>
    <w:rsid w:val="00E95B3A"/>
    <w:rsid w:val="00E95B80"/>
    <w:rsid w:val="00E95BEC"/>
    <w:rsid w:val="00E95D3D"/>
    <w:rsid w:val="00E95DEF"/>
    <w:rsid w:val="00E95E54"/>
    <w:rsid w:val="00E95EB4"/>
    <w:rsid w:val="00E95FDC"/>
    <w:rsid w:val="00E95FF0"/>
    <w:rsid w:val="00E96268"/>
    <w:rsid w:val="00E96307"/>
    <w:rsid w:val="00E963F9"/>
    <w:rsid w:val="00E964B4"/>
    <w:rsid w:val="00E964DE"/>
    <w:rsid w:val="00E964F7"/>
    <w:rsid w:val="00E96659"/>
    <w:rsid w:val="00E9670E"/>
    <w:rsid w:val="00E9685F"/>
    <w:rsid w:val="00E9694A"/>
    <w:rsid w:val="00E969D3"/>
    <w:rsid w:val="00E96A62"/>
    <w:rsid w:val="00E96B4E"/>
    <w:rsid w:val="00E96BD9"/>
    <w:rsid w:val="00E96C64"/>
    <w:rsid w:val="00E96D12"/>
    <w:rsid w:val="00E96DE2"/>
    <w:rsid w:val="00E96EF0"/>
    <w:rsid w:val="00E96FF6"/>
    <w:rsid w:val="00E970DA"/>
    <w:rsid w:val="00E97241"/>
    <w:rsid w:val="00E9727A"/>
    <w:rsid w:val="00E972EB"/>
    <w:rsid w:val="00E9733F"/>
    <w:rsid w:val="00E973B9"/>
    <w:rsid w:val="00E973F2"/>
    <w:rsid w:val="00E973F9"/>
    <w:rsid w:val="00E97427"/>
    <w:rsid w:val="00E9745C"/>
    <w:rsid w:val="00E97517"/>
    <w:rsid w:val="00E97525"/>
    <w:rsid w:val="00E97554"/>
    <w:rsid w:val="00E975BB"/>
    <w:rsid w:val="00E975DE"/>
    <w:rsid w:val="00E9761D"/>
    <w:rsid w:val="00E97728"/>
    <w:rsid w:val="00E977FF"/>
    <w:rsid w:val="00E9781B"/>
    <w:rsid w:val="00E978B1"/>
    <w:rsid w:val="00E97979"/>
    <w:rsid w:val="00E97994"/>
    <w:rsid w:val="00E97A56"/>
    <w:rsid w:val="00E97B08"/>
    <w:rsid w:val="00E97B88"/>
    <w:rsid w:val="00E97C8A"/>
    <w:rsid w:val="00E97CDC"/>
    <w:rsid w:val="00E97D84"/>
    <w:rsid w:val="00E97EE0"/>
    <w:rsid w:val="00EA002B"/>
    <w:rsid w:val="00EA0189"/>
    <w:rsid w:val="00EA01BF"/>
    <w:rsid w:val="00EA0216"/>
    <w:rsid w:val="00EA02EA"/>
    <w:rsid w:val="00EA0342"/>
    <w:rsid w:val="00EA041E"/>
    <w:rsid w:val="00EA045D"/>
    <w:rsid w:val="00EA04E4"/>
    <w:rsid w:val="00EA057B"/>
    <w:rsid w:val="00EA0629"/>
    <w:rsid w:val="00EA06FB"/>
    <w:rsid w:val="00EA073C"/>
    <w:rsid w:val="00EA075A"/>
    <w:rsid w:val="00EA0779"/>
    <w:rsid w:val="00EA080A"/>
    <w:rsid w:val="00EA094F"/>
    <w:rsid w:val="00EA09C0"/>
    <w:rsid w:val="00EA0A25"/>
    <w:rsid w:val="00EA0A60"/>
    <w:rsid w:val="00EA0A9A"/>
    <w:rsid w:val="00EA0B48"/>
    <w:rsid w:val="00EA0B94"/>
    <w:rsid w:val="00EA0C3F"/>
    <w:rsid w:val="00EA0C9A"/>
    <w:rsid w:val="00EA0CEC"/>
    <w:rsid w:val="00EA0CF2"/>
    <w:rsid w:val="00EA0DC1"/>
    <w:rsid w:val="00EA0DC2"/>
    <w:rsid w:val="00EA0E0E"/>
    <w:rsid w:val="00EA0F1B"/>
    <w:rsid w:val="00EA0FEE"/>
    <w:rsid w:val="00EA101A"/>
    <w:rsid w:val="00EA1065"/>
    <w:rsid w:val="00EA1094"/>
    <w:rsid w:val="00EA1157"/>
    <w:rsid w:val="00EA1168"/>
    <w:rsid w:val="00EA1197"/>
    <w:rsid w:val="00EA11AD"/>
    <w:rsid w:val="00EA11B7"/>
    <w:rsid w:val="00EA122F"/>
    <w:rsid w:val="00EA128F"/>
    <w:rsid w:val="00EA13C6"/>
    <w:rsid w:val="00EA14A3"/>
    <w:rsid w:val="00EA164D"/>
    <w:rsid w:val="00EA16C5"/>
    <w:rsid w:val="00EA16D7"/>
    <w:rsid w:val="00EA1734"/>
    <w:rsid w:val="00EA177B"/>
    <w:rsid w:val="00EA1786"/>
    <w:rsid w:val="00EA17AC"/>
    <w:rsid w:val="00EA1892"/>
    <w:rsid w:val="00EA18A1"/>
    <w:rsid w:val="00EA1917"/>
    <w:rsid w:val="00EA19F6"/>
    <w:rsid w:val="00EA1B8C"/>
    <w:rsid w:val="00EA1BD6"/>
    <w:rsid w:val="00EA1D57"/>
    <w:rsid w:val="00EA1F35"/>
    <w:rsid w:val="00EA1F46"/>
    <w:rsid w:val="00EA1F7C"/>
    <w:rsid w:val="00EA2026"/>
    <w:rsid w:val="00EA208C"/>
    <w:rsid w:val="00EA22A3"/>
    <w:rsid w:val="00EA22D6"/>
    <w:rsid w:val="00EA2382"/>
    <w:rsid w:val="00EA238E"/>
    <w:rsid w:val="00EA23D7"/>
    <w:rsid w:val="00EA23E7"/>
    <w:rsid w:val="00EA24B5"/>
    <w:rsid w:val="00EA2581"/>
    <w:rsid w:val="00EA26DB"/>
    <w:rsid w:val="00EA2729"/>
    <w:rsid w:val="00EA28C6"/>
    <w:rsid w:val="00EA2980"/>
    <w:rsid w:val="00EA29DD"/>
    <w:rsid w:val="00EA2AD6"/>
    <w:rsid w:val="00EA2BB3"/>
    <w:rsid w:val="00EA2CFD"/>
    <w:rsid w:val="00EA2D55"/>
    <w:rsid w:val="00EA2DE4"/>
    <w:rsid w:val="00EA2E9C"/>
    <w:rsid w:val="00EA2EC8"/>
    <w:rsid w:val="00EA2ED6"/>
    <w:rsid w:val="00EA2EF3"/>
    <w:rsid w:val="00EA2F5E"/>
    <w:rsid w:val="00EA2F61"/>
    <w:rsid w:val="00EA2F7E"/>
    <w:rsid w:val="00EA2F98"/>
    <w:rsid w:val="00EA30C3"/>
    <w:rsid w:val="00EA32AB"/>
    <w:rsid w:val="00EA331A"/>
    <w:rsid w:val="00EA34A4"/>
    <w:rsid w:val="00EA3548"/>
    <w:rsid w:val="00EA363A"/>
    <w:rsid w:val="00EA36D6"/>
    <w:rsid w:val="00EA3769"/>
    <w:rsid w:val="00EA3841"/>
    <w:rsid w:val="00EA38D7"/>
    <w:rsid w:val="00EA3A19"/>
    <w:rsid w:val="00EA3B07"/>
    <w:rsid w:val="00EA3B5E"/>
    <w:rsid w:val="00EA3B81"/>
    <w:rsid w:val="00EA3D95"/>
    <w:rsid w:val="00EA3DA0"/>
    <w:rsid w:val="00EA3DB2"/>
    <w:rsid w:val="00EA3DB3"/>
    <w:rsid w:val="00EA3DDA"/>
    <w:rsid w:val="00EA3E1F"/>
    <w:rsid w:val="00EA3E38"/>
    <w:rsid w:val="00EA3F47"/>
    <w:rsid w:val="00EA425C"/>
    <w:rsid w:val="00EA4334"/>
    <w:rsid w:val="00EA4464"/>
    <w:rsid w:val="00EA4624"/>
    <w:rsid w:val="00EA4836"/>
    <w:rsid w:val="00EA4894"/>
    <w:rsid w:val="00EA4B78"/>
    <w:rsid w:val="00EA4D28"/>
    <w:rsid w:val="00EA4E91"/>
    <w:rsid w:val="00EA4ED0"/>
    <w:rsid w:val="00EA4EE5"/>
    <w:rsid w:val="00EA501D"/>
    <w:rsid w:val="00EA5150"/>
    <w:rsid w:val="00EA5234"/>
    <w:rsid w:val="00EA523F"/>
    <w:rsid w:val="00EA5435"/>
    <w:rsid w:val="00EA55B2"/>
    <w:rsid w:val="00EA561B"/>
    <w:rsid w:val="00EA575D"/>
    <w:rsid w:val="00EA5764"/>
    <w:rsid w:val="00EA5772"/>
    <w:rsid w:val="00EA57D2"/>
    <w:rsid w:val="00EA5800"/>
    <w:rsid w:val="00EA5822"/>
    <w:rsid w:val="00EA58AC"/>
    <w:rsid w:val="00EA58B6"/>
    <w:rsid w:val="00EA5904"/>
    <w:rsid w:val="00EA594B"/>
    <w:rsid w:val="00EA59DD"/>
    <w:rsid w:val="00EA59E3"/>
    <w:rsid w:val="00EA59E7"/>
    <w:rsid w:val="00EA59F7"/>
    <w:rsid w:val="00EA5A15"/>
    <w:rsid w:val="00EA5A54"/>
    <w:rsid w:val="00EA5AEC"/>
    <w:rsid w:val="00EA5F0E"/>
    <w:rsid w:val="00EA5F2B"/>
    <w:rsid w:val="00EA5F4D"/>
    <w:rsid w:val="00EA5FA9"/>
    <w:rsid w:val="00EA6160"/>
    <w:rsid w:val="00EA61A3"/>
    <w:rsid w:val="00EA6218"/>
    <w:rsid w:val="00EA6220"/>
    <w:rsid w:val="00EA632A"/>
    <w:rsid w:val="00EA63F0"/>
    <w:rsid w:val="00EA6401"/>
    <w:rsid w:val="00EA6475"/>
    <w:rsid w:val="00EA64D4"/>
    <w:rsid w:val="00EA659F"/>
    <w:rsid w:val="00EA65F9"/>
    <w:rsid w:val="00EA674C"/>
    <w:rsid w:val="00EA6854"/>
    <w:rsid w:val="00EA68F3"/>
    <w:rsid w:val="00EA69E8"/>
    <w:rsid w:val="00EA6AF4"/>
    <w:rsid w:val="00EA6B0A"/>
    <w:rsid w:val="00EA6B1B"/>
    <w:rsid w:val="00EA6B5E"/>
    <w:rsid w:val="00EA6C99"/>
    <w:rsid w:val="00EA6E16"/>
    <w:rsid w:val="00EA6E93"/>
    <w:rsid w:val="00EA6EEC"/>
    <w:rsid w:val="00EA6F0D"/>
    <w:rsid w:val="00EA719E"/>
    <w:rsid w:val="00EA7271"/>
    <w:rsid w:val="00EA7397"/>
    <w:rsid w:val="00EA73A4"/>
    <w:rsid w:val="00EA73F6"/>
    <w:rsid w:val="00EA73FA"/>
    <w:rsid w:val="00EA7467"/>
    <w:rsid w:val="00EA752C"/>
    <w:rsid w:val="00EA75DC"/>
    <w:rsid w:val="00EA775A"/>
    <w:rsid w:val="00EA7782"/>
    <w:rsid w:val="00EA77BE"/>
    <w:rsid w:val="00EA77D3"/>
    <w:rsid w:val="00EA77EF"/>
    <w:rsid w:val="00EA7A86"/>
    <w:rsid w:val="00EA7AA0"/>
    <w:rsid w:val="00EA7B22"/>
    <w:rsid w:val="00EA7C12"/>
    <w:rsid w:val="00EA7CA6"/>
    <w:rsid w:val="00EA7CD3"/>
    <w:rsid w:val="00EA7D2F"/>
    <w:rsid w:val="00EA7DFC"/>
    <w:rsid w:val="00EA7F69"/>
    <w:rsid w:val="00EB00EE"/>
    <w:rsid w:val="00EB0221"/>
    <w:rsid w:val="00EB029F"/>
    <w:rsid w:val="00EB038F"/>
    <w:rsid w:val="00EB0559"/>
    <w:rsid w:val="00EB0581"/>
    <w:rsid w:val="00EB05D9"/>
    <w:rsid w:val="00EB0615"/>
    <w:rsid w:val="00EB0655"/>
    <w:rsid w:val="00EB068E"/>
    <w:rsid w:val="00EB06B2"/>
    <w:rsid w:val="00EB06D2"/>
    <w:rsid w:val="00EB073A"/>
    <w:rsid w:val="00EB07E9"/>
    <w:rsid w:val="00EB08CC"/>
    <w:rsid w:val="00EB098E"/>
    <w:rsid w:val="00EB0A2E"/>
    <w:rsid w:val="00EB0A75"/>
    <w:rsid w:val="00EB0B3B"/>
    <w:rsid w:val="00EB0B43"/>
    <w:rsid w:val="00EB0CA1"/>
    <w:rsid w:val="00EB0CC8"/>
    <w:rsid w:val="00EB0CD3"/>
    <w:rsid w:val="00EB0D03"/>
    <w:rsid w:val="00EB0D3F"/>
    <w:rsid w:val="00EB0D5F"/>
    <w:rsid w:val="00EB0DB4"/>
    <w:rsid w:val="00EB0E15"/>
    <w:rsid w:val="00EB0E53"/>
    <w:rsid w:val="00EB1122"/>
    <w:rsid w:val="00EB118A"/>
    <w:rsid w:val="00EB13F0"/>
    <w:rsid w:val="00EB1450"/>
    <w:rsid w:val="00EB14EA"/>
    <w:rsid w:val="00EB16B4"/>
    <w:rsid w:val="00EB180F"/>
    <w:rsid w:val="00EB1872"/>
    <w:rsid w:val="00EB194A"/>
    <w:rsid w:val="00EB1ACE"/>
    <w:rsid w:val="00EB1BA1"/>
    <w:rsid w:val="00EB1D92"/>
    <w:rsid w:val="00EB1E13"/>
    <w:rsid w:val="00EB1E66"/>
    <w:rsid w:val="00EB1F30"/>
    <w:rsid w:val="00EB1F63"/>
    <w:rsid w:val="00EB1FDF"/>
    <w:rsid w:val="00EB20B8"/>
    <w:rsid w:val="00EB20EF"/>
    <w:rsid w:val="00EB2214"/>
    <w:rsid w:val="00EB2243"/>
    <w:rsid w:val="00EB2285"/>
    <w:rsid w:val="00EB255A"/>
    <w:rsid w:val="00EB2643"/>
    <w:rsid w:val="00EB2655"/>
    <w:rsid w:val="00EB29B3"/>
    <w:rsid w:val="00EB2A24"/>
    <w:rsid w:val="00EB2B0E"/>
    <w:rsid w:val="00EB2B7B"/>
    <w:rsid w:val="00EB2C42"/>
    <w:rsid w:val="00EB2C8C"/>
    <w:rsid w:val="00EB2CB2"/>
    <w:rsid w:val="00EB2CC4"/>
    <w:rsid w:val="00EB2DB6"/>
    <w:rsid w:val="00EB2ED4"/>
    <w:rsid w:val="00EB2FB1"/>
    <w:rsid w:val="00EB2FDE"/>
    <w:rsid w:val="00EB3016"/>
    <w:rsid w:val="00EB3079"/>
    <w:rsid w:val="00EB30DD"/>
    <w:rsid w:val="00EB3186"/>
    <w:rsid w:val="00EB31B0"/>
    <w:rsid w:val="00EB31C9"/>
    <w:rsid w:val="00EB31F3"/>
    <w:rsid w:val="00EB3230"/>
    <w:rsid w:val="00EB327B"/>
    <w:rsid w:val="00EB32DC"/>
    <w:rsid w:val="00EB339B"/>
    <w:rsid w:val="00EB33ED"/>
    <w:rsid w:val="00EB3424"/>
    <w:rsid w:val="00EB3435"/>
    <w:rsid w:val="00EB348D"/>
    <w:rsid w:val="00EB34A8"/>
    <w:rsid w:val="00EB34D4"/>
    <w:rsid w:val="00EB353C"/>
    <w:rsid w:val="00EB3773"/>
    <w:rsid w:val="00EB384C"/>
    <w:rsid w:val="00EB39BA"/>
    <w:rsid w:val="00EB3A64"/>
    <w:rsid w:val="00EB3C67"/>
    <w:rsid w:val="00EB3DC9"/>
    <w:rsid w:val="00EB3EB6"/>
    <w:rsid w:val="00EB3ED5"/>
    <w:rsid w:val="00EB3EDF"/>
    <w:rsid w:val="00EB411A"/>
    <w:rsid w:val="00EB4287"/>
    <w:rsid w:val="00EB43A5"/>
    <w:rsid w:val="00EB4503"/>
    <w:rsid w:val="00EB452C"/>
    <w:rsid w:val="00EB46F4"/>
    <w:rsid w:val="00EB4905"/>
    <w:rsid w:val="00EB49FB"/>
    <w:rsid w:val="00EB4A39"/>
    <w:rsid w:val="00EB4ABE"/>
    <w:rsid w:val="00EB4BD1"/>
    <w:rsid w:val="00EB4C31"/>
    <w:rsid w:val="00EB4E0D"/>
    <w:rsid w:val="00EB4E48"/>
    <w:rsid w:val="00EB4F4E"/>
    <w:rsid w:val="00EB4FC0"/>
    <w:rsid w:val="00EB5068"/>
    <w:rsid w:val="00EB50B8"/>
    <w:rsid w:val="00EB50BA"/>
    <w:rsid w:val="00EB516A"/>
    <w:rsid w:val="00EB539F"/>
    <w:rsid w:val="00EB5557"/>
    <w:rsid w:val="00EB558F"/>
    <w:rsid w:val="00EB5675"/>
    <w:rsid w:val="00EB56E7"/>
    <w:rsid w:val="00EB56F0"/>
    <w:rsid w:val="00EB5745"/>
    <w:rsid w:val="00EB58E6"/>
    <w:rsid w:val="00EB598C"/>
    <w:rsid w:val="00EB59B6"/>
    <w:rsid w:val="00EB5AD3"/>
    <w:rsid w:val="00EB5B34"/>
    <w:rsid w:val="00EB5B5E"/>
    <w:rsid w:val="00EB5B88"/>
    <w:rsid w:val="00EB5C50"/>
    <w:rsid w:val="00EB5CAC"/>
    <w:rsid w:val="00EB5CDC"/>
    <w:rsid w:val="00EB5DA1"/>
    <w:rsid w:val="00EB5DC0"/>
    <w:rsid w:val="00EB5E03"/>
    <w:rsid w:val="00EB5E39"/>
    <w:rsid w:val="00EB5E5F"/>
    <w:rsid w:val="00EB5F69"/>
    <w:rsid w:val="00EB6109"/>
    <w:rsid w:val="00EB6208"/>
    <w:rsid w:val="00EB62DF"/>
    <w:rsid w:val="00EB6310"/>
    <w:rsid w:val="00EB6342"/>
    <w:rsid w:val="00EB63B1"/>
    <w:rsid w:val="00EB6425"/>
    <w:rsid w:val="00EB647D"/>
    <w:rsid w:val="00EB6495"/>
    <w:rsid w:val="00EB64E1"/>
    <w:rsid w:val="00EB64E4"/>
    <w:rsid w:val="00EB64EA"/>
    <w:rsid w:val="00EB64F5"/>
    <w:rsid w:val="00EB66DF"/>
    <w:rsid w:val="00EB675A"/>
    <w:rsid w:val="00EB695E"/>
    <w:rsid w:val="00EB6B8B"/>
    <w:rsid w:val="00EB6C90"/>
    <w:rsid w:val="00EB6CA1"/>
    <w:rsid w:val="00EB6D62"/>
    <w:rsid w:val="00EB6F31"/>
    <w:rsid w:val="00EB7021"/>
    <w:rsid w:val="00EB7117"/>
    <w:rsid w:val="00EB71CF"/>
    <w:rsid w:val="00EB72D1"/>
    <w:rsid w:val="00EB736F"/>
    <w:rsid w:val="00EB7459"/>
    <w:rsid w:val="00EB74AE"/>
    <w:rsid w:val="00EB7502"/>
    <w:rsid w:val="00EB75CF"/>
    <w:rsid w:val="00EB7818"/>
    <w:rsid w:val="00EB78DC"/>
    <w:rsid w:val="00EB799A"/>
    <w:rsid w:val="00EB7A22"/>
    <w:rsid w:val="00EB7B77"/>
    <w:rsid w:val="00EB7BD1"/>
    <w:rsid w:val="00EB7C5E"/>
    <w:rsid w:val="00EB7D3C"/>
    <w:rsid w:val="00EB7D4C"/>
    <w:rsid w:val="00EB7DA3"/>
    <w:rsid w:val="00EB7E52"/>
    <w:rsid w:val="00EB7EB2"/>
    <w:rsid w:val="00EB7EC1"/>
    <w:rsid w:val="00EB7EF2"/>
    <w:rsid w:val="00EB7F13"/>
    <w:rsid w:val="00EB7FBC"/>
    <w:rsid w:val="00EC001D"/>
    <w:rsid w:val="00EC001F"/>
    <w:rsid w:val="00EC0098"/>
    <w:rsid w:val="00EC00BE"/>
    <w:rsid w:val="00EC0149"/>
    <w:rsid w:val="00EC0195"/>
    <w:rsid w:val="00EC0358"/>
    <w:rsid w:val="00EC0405"/>
    <w:rsid w:val="00EC0407"/>
    <w:rsid w:val="00EC044C"/>
    <w:rsid w:val="00EC0563"/>
    <w:rsid w:val="00EC0605"/>
    <w:rsid w:val="00EC0688"/>
    <w:rsid w:val="00EC068D"/>
    <w:rsid w:val="00EC0729"/>
    <w:rsid w:val="00EC085F"/>
    <w:rsid w:val="00EC0901"/>
    <w:rsid w:val="00EC091A"/>
    <w:rsid w:val="00EC0A05"/>
    <w:rsid w:val="00EC0A43"/>
    <w:rsid w:val="00EC0AB4"/>
    <w:rsid w:val="00EC0B3D"/>
    <w:rsid w:val="00EC0BDC"/>
    <w:rsid w:val="00EC0C1A"/>
    <w:rsid w:val="00EC0CDB"/>
    <w:rsid w:val="00EC0DDC"/>
    <w:rsid w:val="00EC0FE0"/>
    <w:rsid w:val="00EC1020"/>
    <w:rsid w:val="00EC106D"/>
    <w:rsid w:val="00EC10FA"/>
    <w:rsid w:val="00EC114A"/>
    <w:rsid w:val="00EC11B1"/>
    <w:rsid w:val="00EC11BA"/>
    <w:rsid w:val="00EC11D7"/>
    <w:rsid w:val="00EC1499"/>
    <w:rsid w:val="00EC15A8"/>
    <w:rsid w:val="00EC1795"/>
    <w:rsid w:val="00EC17FF"/>
    <w:rsid w:val="00EC1B28"/>
    <w:rsid w:val="00EC1C29"/>
    <w:rsid w:val="00EC1D1C"/>
    <w:rsid w:val="00EC1DA3"/>
    <w:rsid w:val="00EC1E64"/>
    <w:rsid w:val="00EC1FC1"/>
    <w:rsid w:val="00EC1FD6"/>
    <w:rsid w:val="00EC2023"/>
    <w:rsid w:val="00EC2059"/>
    <w:rsid w:val="00EC2199"/>
    <w:rsid w:val="00EC21D3"/>
    <w:rsid w:val="00EC2397"/>
    <w:rsid w:val="00EC23B0"/>
    <w:rsid w:val="00EC23EB"/>
    <w:rsid w:val="00EC24F3"/>
    <w:rsid w:val="00EC25E0"/>
    <w:rsid w:val="00EC25F6"/>
    <w:rsid w:val="00EC2757"/>
    <w:rsid w:val="00EC2763"/>
    <w:rsid w:val="00EC28CF"/>
    <w:rsid w:val="00EC291B"/>
    <w:rsid w:val="00EC2A12"/>
    <w:rsid w:val="00EC2CEE"/>
    <w:rsid w:val="00EC2DDF"/>
    <w:rsid w:val="00EC2F51"/>
    <w:rsid w:val="00EC30CA"/>
    <w:rsid w:val="00EC30FB"/>
    <w:rsid w:val="00EC31A4"/>
    <w:rsid w:val="00EC31D1"/>
    <w:rsid w:val="00EC3328"/>
    <w:rsid w:val="00EC33B2"/>
    <w:rsid w:val="00EC340B"/>
    <w:rsid w:val="00EC344C"/>
    <w:rsid w:val="00EC3480"/>
    <w:rsid w:val="00EC34D4"/>
    <w:rsid w:val="00EC3996"/>
    <w:rsid w:val="00EC39AA"/>
    <w:rsid w:val="00EC3ACE"/>
    <w:rsid w:val="00EC3C2D"/>
    <w:rsid w:val="00EC3C8C"/>
    <w:rsid w:val="00EC3D6D"/>
    <w:rsid w:val="00EC3E63"/>
    <w:rsid w:val="00EC3F1D"/>
    <w:rsid w:val="00EC3F26"/>
    <w:rsid w:val="00EC403C"/>
    <w:rsid w:val="00EC40F9"/>
    <w:rsid w:val="00EC41BE"/>
    <w:rsid w:val="00EC4282"/>
    <w:rsid w:val="00EC4372"/>
    <w:rsid w:val="00EC43C9"/>
    <w:rsid w:val="00EC4470"/>
    <w:rsid w:val="00EC455C"/>
    <w:rsid w:val="00EC45C5"/>
    <w:rsid w:val="00EC46AF"/>
    <w:rsid w:val="00EC46EC"/>
    <w:rsid w:val="00EC478B"/>
    <w:rsid w:val="00EC47A2"/>
    <w:rsid w:val="00EC483F"/>
    <w:rsid w:val="00EC4872"/>
    <w:rsid w:val="00EC48AF"/>
    <w:rsid w:val="00EC48B5"/>
    <w:rsid w:val="00EC4AF0"/>
    <w:rsid w:val="00EC4D7B"/>
    <w:rsid w:val="00EC4EB1"/>
    <w:rsid w:val="00EC512B"/>
    <w:rsid w:val="00EC514B"/>
    <w:rsid w:val="00EC514C"/>
    <w:rsid w:val="00EC5340"/>
    <w:rsid w:val="00EC5360"/>
    <w:rsid w:val="00EC5535"/>
    <w:rsid w:val="00EC55EA"/>
    <w:rsid w:val="00EC562A"/>
    <w:rsid w:val="00EC5671"/>
    <w:rsid w:val="00EC56AA"/>
    <w:rsid w:val="00EC56F8"/>
    <w:rsid w:val="00EC5705"/>
    <w:rsid w:val="00EC5709"/>
    <w:rsid w:val="00EC5738"/>
    <w:rsid w:val="00EC57E7"/>
    <w:rsid w:val="00EC58D3"/>
    <w:rsid w:val="00EC58E7"/>
    <w:rsid w:val="00EC5974"/>
    <w:rsid w:val="00EC5B86"/>
    <w:rsid w:val="00EC5CFF"/>
    <w:rsid w:val="00EC5D56"/>
    <w:rsid w:val="00EC5DBD"/>
    <w:rsid w:val="00EC5E0D"/>
    <w:rsid w:val="00EC5E7C"/>
    <w:rsid w:val="00EC5E99"/>
    <w:rsid w:val="00EC5FFB"/>
    <w:rsid w:val="00EC60FD"/>
    <w:rsid w:val="00EC6184"/>
    <w:rsid w:val="00EC62D4"/>
    <w:rsid w:val="00EC637A"/>
    <w:rsid w:val="00EC6420"/>
    <w:rsid w:val="00EC64AC"/>
    <w:rsid w:val="00EC6673"/>
    <w:rsid w:val="00EC6698"/>
    <w:rsid w:val="00EC66E2"/>
    <w:rsid w:val="00EC676F"/>
    <w:rsid w:val="00EC6778"/>
    <w:rsid w:val="00EC677B"/>
    <w:rsid w:val="00EC6802"/>
    <w:rsid w:val="00EC69E9"/>
    <w:rsid w:val="00EC6A14"/>
    <w:rsid w:val="00EC6B9F"/>
    <w:rsid w:val="00EC6C08"/>
    <w:rsid w:val="00EC6CD8"/>
    <w:rsid w:val="00EC6DEB"/>
    <w:rsid w:val="00EC6E87"/>
    <w:rsid w:val="00EC6EB2"/>
    <w:rsid w:val="00EC6F8C"/>
    <w:rsid w:val="00EC6FF7"/>
    <w:rsid w:val="00EC7022"/>
    <w:rsid w:val="00EC7025"/>
    <w:rsid w:val="00EC7090"/>
    <w:rsid w:val="00EC71BA"/>
    <w:rsid w:val="00EC722C"/>
    <w:rsid w:val="00EC736A"/>
    <w:rsid w:val="00EC73CC"/>
    <w:rsid w:val="00EC7417"/>
    <w:rsid w:val="00EC74B3"/>
    <w:rsid w:val="00EC7606"/>
    <w:rsid w:val="00EC763F"/>
    <w:rsid w:val="00EC769A"/>
    <w:rsid w:val="00EC771E"/>
    <w:rsid w:val="00EC7763"/>
    <w:rsid w:val="00EC77AA"/>
    <w:rsid w:val="00EC7808"/>
    <w:rsid w:val="00EC782E"/>
    <w:rsid w:val="00EC783F"/>
    <w:rsid w:val="00EC7971"/>
    <w:rsid w:val="00EC797E"/>
    <w:rsid w:val="00EC7990"/>
    <w:rsid w:val="00EC79BE"/>
    <w:rsid w:val="00EC7C09"/>
    <w:rsid w:val="00EC7C4B"/>
    <w:rsid w:val="00EC7C9F"/>
    <w:rsid w:val="00EC7D38"/>
    <w:rsid w:val="00EC7D97"/>
    <w:rsid w:val="00EC7DFB"/>
    <w:rsid w:val="00EC7E17"/>
    <w:rsid w:val="00EC7F16"/>
    <w:rsid w:val="00EC7FC9"/>
    <w:rsid w:val="00ED0005"/>
    <w:rsid w:val="00ED0066"/>
    <w:rsid w:val="00ED00A9"/>
    <w:rsid w:val="00ED00DC"/>
    <w:rsid w:val="00ED0677"/>
    <w:rsid w:val="00ED0913"/>
    <w:rsid w:val="00ED0942"/>
    <w:rsid w:val="00ED094D"/>
    <w:rsid w:val="00ED0AAD"/>
    <w:rsid w:val="00ED0FA3"/>
    <w:rsid w:val="00ED10E0"/>
    <w:rsid w:val="00ED127C"/>
    <w:rsid w:val="00ED128D"/>
    <w:rsid w:val="00ED1386"/>
    <w:rsid w:val="00ED1392"/>
    <w:rsid w:val="00ED147B"/>
    <w:rsid w:val="00ED1495"/>
    <w:rsid w:val="00ED15EC"/>
    <w:rsid w:val="00ED1618"/>
    <w:rsid w:val="00ED16AB"/>
    <w:rsid w:val="00ED16C5"/>
    <w:rsid w:val="00ED16FC"/>
    <w:rsid w:val="00ED17C8"/>
    <w:rsid w:val="00ED17EA"/>
    <w:rsid w:val="00ED189F"/>
    <w:rsid w:val="00ED199C"/>
    <w:rsid w:val="00ED1B27"/>
    <w:rsid w:val="00ED1B38"/>
    <w:rsid w:val="00ED1C01"/>
    <w:rsid w:val="00ED1DBB"/>
    <w:rsid w:val="00ED1DE4"/>
    <w:rsid w:val="00ED1E4C"/>
    <w:rsid w:val="00ED1FD2"/>
    <w:rsid w:val="00ED2062"/>
    <w:rsid w:val="00ED2115"/>
    <w:rsid w:val="00ED22E6"/>
    <w:rsid w:val="00ED24E5"/>
    <w:rsid w:val="00ED253C"/>
    <w:rsid w:val="00ED258F"/>
    <w:rsid w:val="00ED25C4"/>
    <w:rsid w:val="00ED25EE"/>
    <w:rsid w:val="00ED2754"/>
    <w:rsid w:val="00ED279D"/>
    <w:rsid w:val="00ED2A21"/>
    <w:rsid w:val="00ED2B5C"/>
    <w:rsid w:val="00ED2BC1"/>
    <w:rsid w:val="00ED2BEB"/>
    <w:rsid w:val="00ED2C35"/>
    <w:rsid w:val="00ED2C3A"/>
    <w:rsid w:val="00ED2C54"/>
    <w:rsid w:val="00ED2D14"/>
    <w:rsid w:val="00ED2EE5"/>
    <w:rsid w:val="00ED2F16"/>
    <w:rsid w:val="00ED2F72"/>
    <w:rsid w:val="00ED3007"/>
    <w:rsid w:val="00ED3020"/>
    <w:rsid w:val="00ED3087"/>
    <w:rsid w:val="00ED30CC"/>
    <w:rsid w:val="00ED31F4"/>
    <w:rsid w:val="00ED3402"/>
    <w:rsid w:val="00ED34BA"/>
    <w:rsid w:val="00ED3507"/>
    <w:rsid w:val="00ED368D"/>
    <w:rsid w:val="00ED3694"/>
    <w:rsid w:val="00ED370A"/>
    <w:rsid w:val="00ED385B"/>
    <w:rsid w:val="00ED387C"/>
    <w:rsid w:val="00ED388F"/>
    <w:rsid w:val="00ED38C1"/>
    <w:rsid w:val="00ED38C6"/>
    <w:rsid w:val="00ED39B8"/>
    <w:rsid w:val="00ED3A99"/>
    <w:rsid w:val="00ED3B59"/>
    <w:rsid w:val="00ED3C85"/>
    <w:rsid w:val="00ED3D0B"/>
    <w:rsid w:val="00ED3E37"/>
    <w:rsid w:val="00ED3E63"/>
    <w:rsid w:val="00ED3EC9"/>
    <w:rsid w:val="00ED3FC6"/>
    <w:rsid w:val="00ED4136"/>
    <w:rsid w:val="00ED4222"/>
    <w:rsid w:val="00ED43C8"/>
    <w:rsid w:val="00ED4418"/>
    <w:rsid w:val="00ED4500"/>
    <w:rsid w:val="00ED4675"/>
    <w:rsid w:val="00ED4691"/>
    <w:rsid w:val="00ED475C"/>
    <w:rsid w:val="00ED485C"/>
    <w:rsid w:val="00ED49CB"/>
    <w:rsid w:val="00ED4A52"/>
    <w:rsid w:val="00ED4A5D"/>
    <w:rsid w:val="00ED4B31"/>
    <w:rsid w:val="00ED4BC8"/>
    <w:rsid w:val="00ED4C02"/>
    <w:rsid w:val="00ED4CA5"/>
    <w:rsid w:val="00ED4DF3"/>
    <w:rsid w:val="00ED4E1D"/>
    <w:rsid w:val="00ED4E3B"/>
    <w:rsid w:val="00ED4EDB"/>
    <w:rsid w:val="00ED5194"/>
    <w:rsid w:val="00ED51AD"/>
    <w:rsid w:val="00ED52A0"/>
    <w:rsid w:val="00ED5384"/>
    <w:rsid w:val="00ED5413"/>
    <w:rsid w:val="00ED5572"/>
    <w:rsid w:val="00ED55D6"/>
    <w:rsid w:val="00ED571A"/>
    <w:rsid w:val="00ED5896"/>
    <w:rsid w:val="00ED58A3"/>
    <w:rsid w:val="00ED58F1"/>
    <w:rsid w:val="00ED5A58"/>
    <w:rsid w:val="00ED5B82"/>
    <w:rsid w:val="00ED5B9A"/>
    <w:rsid w:val="00ED5C2B"/>
    <w:rsid w:val="00ED5D16"/>
    <w:rsid w:val="00ED5D58"/>
    <w:rsid w:val="00ED6010"/>
    <w:rsid w:val="00ED6038"/>
    <w:rsid w:val="00ED6232"/>
    <w:rsid w:val="00ED629B"/>
    <w:rsid w:val="00ED634B"/>
    <w:rsid w:val="00ED658D"/>
    <w:rsid w:val="00ED67C1"/>
    <w:rsid w:val="00ED67FE"/>
    <w:rsid w:val="00ED6802"/>
    <w:rsid w:val="00ED682E"/>
    <w:rsid w:val="00ED685F"/>
    <w:rsid w:val="00ED6897"/>
    <w:rsid w:val="00ED689A"/>
    <w:rsid w:val="00ED68D1"/>
    <w:rsid w:val="00ED6A13"/>
    <w:rsid w:val="00ED6A20"/>
    <w:rsid w:val="00ED6A2D"/>
    <w:rsid w:val="00ED6A5D"/>
    <w:rsid w:val="00ED6AF2"/>
    <w:rsid w:val="00ED6B84"/>
    <w:rsid w:val="00ED6B97"/>
    <w:rsid w:val="00ED6BC8"/>
    <w:rsid w:val="00ED6BE8"/>
    <w:rsid w:val="00ED6C1E"/>
    <w:rsid w:val="00ED6E87"/>
    <w:rsid w:val="00ED6EC0"/>
    <w:rsid w:val="00ED6F17"/>
    <w:rsid w:val="00ED703C"/>
    <w:rsid w:val="00ED72C8"/>
    <w:rsid w:val="00ED73A8"/>
    <w:rsid w:val="00ED749B"/>
    <w:rsid w:val="00ED7617"/>
    <w:rsid w:val="00ED76A2"/>
    <w:rsid w:val="00ED76C9"/>
    <w:rsid w:val="00ED770D"/>
    <w:rsid w:val="00ED77BF"/>
    <w:rsid w:val="00ED78CA"/>
    <w:rsid w:val="00ED7904"/>
    <w:rsid w:val="00ED790F"/>
    <w:rsid w:val="00ED7968"/>
    <w:rsid w:val="00ED79C6"/>
    <w:rsid w:val="00ED7B74"/>
    <w:rsid w:val="00ED7C38"/>
    <w:rsid w:val="00ED7D00"/>
    <w:rsid w:val="00ED7DC8"/>
    <w:rsid w:val="00ED7E17"/>
    <w:rsid w:val="00EE0379"/>
    <w:rsid w:val="00EE05D5"/>
    <w:rsid w:val="00EE0684"/>
    <w:rsid w:val="00EE06D3"/>
    <w:rsid w:val="00EE0779"/>
    <w:rsid w:val="00EE07BC"/>
    <w:rsid w:val="00EE083E"/>
    <w:rsid w:val="00EE08B8"/>
    <w:rsid w:val="00EE08D0"/>
    <w:rsid w:val="00EE094D"/>
    <w:rsid w:val="00EE09AB"/>
    <w:rsid w:val="00EE0A4D"/>
    <w:rsid w:val="00EE0A8C"/>
    <w:rsid w:val="00EE0B45"/>
    <w:rsid w:val="00EE0B63"/>
    <w:rsid w:val="00EE0B84"/>
    <w:rsid w:val="00EE0C27"/>
    <w:rsid w:val="00EE0C88"/>
    <w:rsid w:val="00EE0D07"/>
    <w:rsid w:val="00EE0E1E"/>
    <w:rsid w:val="00EE0EC0"/>
    <w:rsid w:val="00EE0F85"/>
    <w:rsid w:val="00EE0F98"/>
    <w:rsid w:val="00EE0FAF"/>
    <w:rsid w:val="00EE1176"/>
    <w:rsid w:val="00EE117D"/>
    <w:rsid w:val="00EE131D"/>
    <w:rsid w:val="00EE13A5"/>
    <w:rsid w:val="00EE140F"/>
    <w:rsid w:val="00EE1531"/>
    <w:rsid w:val="00EE166C"/>
    <w:rsid w:val="00EE1671"/>
    <w:rsid w:val="00EE1764"/>
    <w:rsid w:val="00EE1823"/>
    <w:rsid w:val="00EE18AF"/>
    <w:rsid w:val="00EE1946"/>
    <w:rsid w:val="00EE19D6"/>
    <w:rsid w:val="00EE19F8"/>
    <w:rsid w:val="00EE1A91"/>
    <w:rsid w:val="00EE1B15"/>
    <w:rsid w:val="00EE1D56"/>
    <w:rsid w:val="00EE1DB2"/>
    <w:rsid w:val="00EE1DD1"/>
    <w:rsid w:val="00EE1EEE"/>
    <w:rsid w:val="00EE1FD5"/>
    <w:rsid w:val="00EE2025"/>
    <w:rsid w:val="00EE202B"/>
    <w:rsid w:val="00EE2065"/>
    <w:rsid w:val="00EE21F4"/>
    <w:rsid w:val="00EE247B"/>
    <w:rsid w:val="00EE2496"/>
    <w:rsid w:val="00EE253D"/>
    <w:rsid w:val="00EE25E6"/>
    <w:rsid w:val="00EE26AF"/>
    <w:rsid w:val="00EE26E3"/>
    <w:rsid w:val="00EE286E"/>
    <w:rsid w:val="00EE28CC"/>
    <w:rsid w:val="00EE299F"/>
    <w:rsid w:val="00EE29BF"/>
    <w:rsid w:val="00EE2A82"/>
    <w:rsid w:val="00EE2B7A"/>
    <w:rsid w:val="00EE2BE6"/>
    <w:rsid w:val="00EE2DF9"/>
    <w:rsid w:val="00EE2EC6"/>
    <w:rsid w:val="00EE2F12"/>
    <w:rsid w:val="00EE3129"/>
    <w:rsid w:val="00EE328B"/>
    <w:rsid w:val="00EE3291"/>
    <w:rsid w:val="00EE32E6"/>
    <w:rsid w:val="00EE34CB"/>
    <w:rsid w:val="00EE3892"/>
    <w:rsid w:val="00EE38F5"/>
    <w:rsid w:val="00EE3941"/>
    <w:rsid w:val="00EE3A27"/>
    <w:rsid w:val="00EE3A76"/>
    <w:rsid w:val="00EE3D50"/>
    <w:rsid w:val="00EE3D84"/>
    <w:rsid w:val="00EE3DB3"/>
    <w:rsid w:val="00EE3ECC"/>
    <w:rsid w:val="00EE40C8"/>
    <w:rsid w:val="00EE418F"/>
    <w:rsid w:val="00EE41BF"/>
    <w:rsid w:val="00EE4323"/>
    <w:rsid w:val="00EE432E"/>
    <w:rsid w:val="00EE433F"/>
    <w:rsid w:val="00EE446C"/>
    <w:rsid w:val="00EE44BA"/>
    <w:rsid w:val="00EE4666"/>
    <w:rsid w:val="00EE472A"/>
    <w:rsid w:val="00EE497E"/>
    <w:rsid w:val="00EE49A3"/>
    <w:rsid w:val="00EE49C6"/>
    <w:rsid w:val="00EE4BCC"/>
    <w:rsid w:val="00EE4C3F"/>
    <w:rsid w:val="00EE4C42"/>
    <w:rsid w:val="00EE4C55"/>
    <w:rsid w:val="00EE4CB6"/>
    <w:rsid w:val="00EE4CC7"/>
    <w:rsid w:val="00EE4CD5"/>
    <w:rsid w:val="00EE4E5F"/>
    <w:rsid w:val="00EE4E82"/>
    <w:rsid w:val="00EE4F02"/>
    <w:rsid w:val="00EE4F9B"/>
    <w:rsid w:val="00EE4FE4"/>
    <w:rsid w:val="00EE51B4"/>
    <w:rsid w:val="00EE531F"/>
    <w:rsid w:val="00EE551C"/>
    <w:rsid w:val="00EE55D6"/>
    <w:rsid w:val="00EE5738"/>
    <w:rsid w:val="00EE578E"/>
    <w:rsid w:val="00EE57EB"/>
    <w:rsid w:val="00EE57F4"/>
    <w:rsid w:val="00EE583A"/>
    <w:rsid w:val="00EE58E8"/>
    <w:rsid w:val="00EE5911"/>
    <w:rsid w:val="00EE5A63"/>
    <w:rsid w:val="00EE5D84"/>
    <w:rsid w:val="00EE5EAE"/>
    <w:rsid w:val="00EE5F1C"/>
    <w:rsid w:val="00EE6036"/>
    <w:rsid w:val="00EE603A"/>
    <w:rsid w:val="00EE606A"/>
    <w:rsid w:val="00EE6098"/>
    <w:rsid w:val="00EE6139"/>
    <w:rsid w:val="00EE6257"/>
    <w:rsid w:val="00EE6399"/>
    <w:rsid w:val="00EE63C8"/>
    <w:rsid w:val="00EE6418"/>
    <w:rsid w:val="00EE6727"/>
    <w:rsid w:val="00EE6764"/>
    <w:rsid w:val="00EE6993"/>
    <w:rsid w:val="00EE6A83"/>
    <w:rsid w:val="00EE6B66"/>
    <w:rsid w:val="00EE6DE5"/>
    <w:rsid w:val="00EE6EA6"/>
    <w:rsid w:val="00EE7140"/>
    <w:rsid w:val="00EE7147"/>
    <w:rsid w:val="00EE714A"/>
    <w:rsid w:val="00EE72BA"/>
    <w:rsid w:val="00EE733D"/>
    <w:rsid w:val="00EE73EA"/>
    <w:rsid w:val="00EE73F2"/>
    <w:rsid w:val="00EE741D"/>
    <w:rsid w:val="00EE74CF"/>
    <w:rsid w:val="00EE7530"/>
    <w:rsid w:val="00EE7694"/>
    <w:rsid w:val="00EE76B1"/>
    <w:rsid w:val="00EE781A"/>
    <w:rsid w:val="00EE7851"/>
    <w:rsid w:val="00EE785D"/>
    <w:rsid w:val="00EE7989"/>
    <w:rsid w:val="00EE7AF4"/>
    <w:rsid w:val="00EE7BE4"/>
    <w:rsid w:val="00EE7D81"/>
    <w:rsid w:val="00EF0064"/>
    <w:rsid w:val="00EF0090"/>
    <w:rsid w:val="00EF00DA"/>
    <w:rsid w:val="00EF0115"/>
    <w:rsid w:val="00EF02CA"/>
    <w:rsid w:val="00EF03EF"/>
    <w:rsid w:val="00EF0430"/>
    <w:rsid w:val="00EF04DB"/>
    <w:rsid w:val="00EF050A"/>
    <w:rsid w:val="00EF05DE"/>
    <w:rsid w:val="00EF0709"/>
    <w:rsid w:val="00EF0716"/>
    <w:rsid w:val="00EF08C0"/>
    <w:rsid w:val="00EF0B97"/>
    <w:rsid w:val="00EF0C39"/>
    <w:rsid w:val="00EF0F0E"/>
    <w:rsid w:val="00EF0F37"/>
    <w:rsid w:val="00EF0FB0"/>
    <w:rsid w:val="00EF0FB2"/>
    <w:rsid w:val="00EF105B"/>
    <w:rsid w:val="00EF1074"/>
    <w:rsid w:val="00EF11AF"/>
    <w:rsid w:val="00EF11EE"/>
    <w:rsid w:val="00EF1254"/>
    <w:rsid w:val="00EF12A0"/>
    <w:rsid w:val="00EF12B3"/>
    <w:rsid w:val="00EF1421"/>
    <w:rsid w:val="00EF1431"/>
    <w:rsid w:val="00EF14B3"/>
    <w:rsid w:val="00EF1504"/>
    <w:rsid w:val="00EF15A1"/>
    <w:rsid w:val="00EF1636"/>
    <w:rsid w:val="00EF17FA"/>
    <w:rsid w:val="00EF192D"/>
    <w:rsid w:val="00EF1975"/>
    <w:rsid w:val="00EF1A6E"/>
    <w:rsid w:val="00EF1C2A"/>
    <w:rsid w:val="00EF1D4B"/>
    <w:rsid w:val="00EF1E03"/>
    <w:rsid w:val="00EF1E2F"/>
    <w:rsid w:val="00EF1E88"/>
    <w:rsid w:val="00EF1F6D"/>
    <w:rsid w:val="00EF1FE1"/>
    <w:rsid w:val="00EF209A"/>
    <w:rsid w:val="00EF219F"/>
    <w:rsid w:val="00EF22CC"/>
    <w:rsid w:val="00EF2307"/>
    <w:rsid w:val="00EF2326"/>
    <w:rsid w:val="00EF233A"/>
    <w:rsid w:val="00EF2371"/>
    <w:rsid w:val="00EF2449"/>
    <w:rsid w:val="00EF24B1"/>
    <w:rsid w:val="00EF24CE"/>
    <w:rsid w:val="00EF2640"/>
    <w:rsid w:val="00EF2798"/>
    <w:rsid w:val="00EF27C6"/>
    <w:rsid w:val="00EF27E0"/>
    <w:rsid w:val="00EF2827"/>
    <w:rsid w:val="00EF291D"/>
    <w:rsid w:val="00EF2970"/>
    <w:rsid w:val="00EF29B2"/>
    <w:rsid w:val="00EF2ABB"/>
    <w:rsid w:val="00EF2B30"/>
    <w:rsid w:val="00EF2C51"/>
    <w:rsid w:val="00EF30B5"/>
    <w:rsid w:val="00EF3178"/>
    <w:rsid w:val="00EF31D2"/>
    <w:rsid w:val="00EF338F"/>
    <w:rsid w:val="00EF345E"/>
    <w:rsid w:val="00EF3487"/>
    <w:rsid w:val="00EF352D"/>
    <w:rsid w:val="00EF35D0"/>
    <w:rsid w:val="00EF3613"/>
    <w:rsid w:val="00EF36A5"/>
    <w:rsid w:val="00EF381F"/>
    <w:rsid w:val="00EF387D"/>
    <w:rsid w:val="00EF391B"/>
    <w:rsid w:val="00EF3A23"/>
    <w:rsid w:val="00EF3A84"/>
    <w:rsid w:val="00EF3B5C"/>
    <w:rsid w:val="00EF3B7E"/>
    <w:rsid w:val="00EF3E75"/>
    <w:rsid w:val="00EF3F55"/>
    <w:rsid w:val="00EF4069"/>
    <w:rsid w:val="00EF40CC"/>
    <w:rsid w:val="00EF41C7"/>
    <w:rsid w:val="00EF4260"/>
    <w:rsid w:val="00EF434F"/>
    <w:rsid w:val="00EF435D"/>
    <w:rsid w:val="00EF44AA"/>
    <w:rsid w:val="00EF44BB"/>
    <w:rsid w:val="00EF4624"/>
    <w:rsid w:val="00EF466B"/>
    <w:rsid w:val="00EF4726"/>
    <w:rsid w:val="00EF479F"/>
    <w:rsid w:val="00EF485F"/>
    <w:rsid w:val="00EF486F"/>
    <w:rsid w:val="00EF4943"/>
    <w:rsid w:val="00EF4957"/>
    <w:rsid w:val="00EF4970"/>
    <w:rsid w:val="00EF4C0F"/>
    <w:rsid w:val="00EF4C5D"/>
    <w:rsid w:val="00EF4D32"/>
    <w:rsid w:val="00EF4D3A"/>
    <w:rsid w:val="00EF4F10"/>
    <w:rsid w:val="00EF4F7C"/>
    <w:rsid w:val="00EF503F"/>
    <w:rsid w:val="00EF5069"/>
    <w:rsid w:val="00EF5293"/>
    <w:rsid w:val="00EF5308"/>
    <w:rsid w:val="00EF53EA"/>
    <w:rsid w:val="00EF53F2"/>
    <w:rsid w:val="00EF5414"/>
    <w:rsid w:val="00EF543B"/>
    <w:rsid w:val="00EF548A"/>
    <w:rsid w:val="00EF5646"/>
    <w:rsid w:val="00EF56D2"/>
    <w:rsid w:val="00EF56E1"/>
    <w:rsid w:val="00EF5715"/>
    <w:rsid w:val="00EF5894"/>
    <w:rsid w:val="00EF5949"/>
    <w:rsid w:val="00EF5953"/>
    <w:rsid w:val="00EF5967"/>
    <w:rsid w:val="00EF5A18"/>
    <w:rsid w:val="00EF5AB8"/>
    <w:rsid w:val="00EF5B66"/>
    <w:rsid w:val="00EF5C64"/>
    <w:rsid w:val="00EF5D29"/>
    <w:rsid w:val="00EF5DBC"/>
    <w:rsid w:val="00EF5DD2"/>
    <w:rsid w:val="00EF5DD5"/>
    <w:rsid w:val="00EF60DC"/>
    <w:rsid w:val="00EF60DF"/>
    <w:rsid w:val="00EF6190"/>
    <w:rsid w:val="00EF6423"/>
    <w:rsid w:val="00EF64B0"/>
    <w:rsid w:val="00EF658C"/>
    <w:rsid w:val="00EF65B8"/>
    <w:rsid w:val="00EF66DA"/>
    <w:rsid w:val="00EF66DC"/>
    <w:rsid w:val="00EF67CA"/>
    <w:rsid w:val="00EF69FB"/>
    <w:rsid w:val="00EF6B2B"/>
    <w:rsid w:val="00EF6B8C"/>
    <w:rsid w:val="00EF6B98"/>
    <w:rsid w:val="00EF6C4F"/>
    <w:rsid w:val="00EF6C89"/>
    <w:rsid w:val="00EF6CCE"/>
    <w:rsid w:val="00EF6D81"/>
    <w:rsid w:val="00EF6DD6"/>
    <w:rsid w:val="00EF6DFB"/>
    <w:rsid w:val="00EF6EAC"/>
    <w:rsid w:val="00EF70E2"/>
    <w:rsid w:val="00EF7217"/>
    <w:rsid w:val="00EF7387"/>
    <w:rsid w:val="00EF7437"/>
    <w:rsid w:val="00EF7540"/>
    <w:rsid w:val="00EF7549"/>
    <w:rsid w:val="00EF755C"/>
    <w:rsid w:val="00EF7659"/>
    <w:rsid w:val="00EF76BD"/>
    <w:rsid w:val="00EF7728"/>
    <w:rsid w:val="00EF7828"/>
    <w:rsid w:val="00EF7900"/>
    <w:rsid w:val="00EF7B6D"/>
    <w:rsid w:val="00EF7CE7"/>
    <w:rsid w:val="00EF7EC2"/>
    <w:rsid w:val="00EF7F1E"/>
    <w:rsid w:val="00EF7F3F"/>
    <w:rsid w:val="00EF7FC8"/>
    <w:rsid w:val="00F000BC"/>
    <w:rsid w:val="00F00106"/>
    <w:rsid w:val="00F00278"/>
    <w:rsid w:val="00F00305"/>
    <w:rsid w:val="00F00328"/>
    <w:rsid w:val="00F004AA"/>
    <w:rsid w:val="00F00840"/>
    <w:rsid w:val="00F008D1"/>
    <w:rsid w:val="00F00976"/>
    <w:rsid w:val="00F00A0B"/>
    <w:rsid w:val="00F00A3B"/>
    <w:rsid w:val="00F00A44"/>
    <w:rsid w:val="00F00B9A"/>
    <w:rsid w:val="00F00BE9"/>
    <w:rsid w:val="00F00C3C"/>
    <w:rsid w:val="00F00CDB"/>
    <w:rsid w:val="00F00CED"/>
    <w:rsid w:val="00F00D47"/>
    <w:rsid w:val="00F00F2B"/>
    <w:rsid w:val="00F00F84"/>
    <w:rsid w:val="00F00FD6"/>
    <w:rsid w:val="00F01060"/>
    <w:rsid w:val="00F01075"/>
    <w:rsid w:val="00F010B6"/>
    <w:rsid w:val="00F01175"/>
    <w:rsid w:val="00F011AB"/>
    <w:rsid w:val="00F0130C"/>
    <w:rsid w:val="00F013B3"/>
    <w:rsid w:val="00F01502"/>
    <w:rsid w:val="00F0174E"/>
    <w:rsid w:val="00F0176A"/>
    <w:rsid w:val="00F0178D"/>
    <w:rsid w:val="00F01807"/>
    <w:rsid w:val="00F01833"/>
    <w:rsid w:val="00F01BAF"/>
    <w:rsid w:val="00F01BBE"/>
    <w:rsid w:val="00F01C4B"/>
    <w:rsid w:val="00F01CD0"/>
    <w:rsid w:val="00F01CDE"/>
    <w:rsid w:val="00F01F63"/>
    <w:rsid w:val="00F01F80"/>
    <w:rsid w:val="00F01FA3"/>
    <w:rsid w:val="00F0200F"/>
    <w:rsid w:val="00F02062"/>
    <w:rsid w:val="00F02144"/>
    <w:rsid w:val="00F0242E"/>
    <w:rsid w:val="00F024A4"/>
    <w:rsid w:val="00F02606"/>
    <w:rsid w:val="00F0260C"/>
    <w:rsid w:val="00F028FC"/>
    <w:rsid w:val="00F0294E"/>
    <w:rsid w:val="00F02B59"/>
    <w:rsid w:val="00F02BC0"/>
    <w:rsid w:val="00F02C53"/>
    <w:rsid w:val="00F02C5C"/>
    <w:rsid w:val="00F02CB8"/>
    <w:rsid w:val="00F02D9B"/>
    <w:rsid w:val="00F02D9F"/>
    <w:rsid w:val="00F02E63"/>
    <w:rsid w:val="00F02F22"/>
    <w:rsid w:val="00F02F8D"/>
    <w:rsid w:val="00F03090"/>
    <w:rsid w:val="00F030E3"/>
    <w:rsid w:val="00F0320B"/>
    <w:rsid w:val="00F03369"/>
    <w:rsid w:val="00F03476"/>
    <w:rsid w:val="00F0354E"/>
    <w:rsid w:val="00F03556"/>
    <w:rsid w:val="00F035AA"/>
    <w:rsid w:val="00F036C0"/>
    <w:rsid w:val="00F03737"/>
    <w:rsid w:val="00F0375C"/>
    <w:rsid w:val="00F037D1"/>
    <w:rsid w:val="00F03962"/>
    <w:rsid w:val="00F039BB"/>
    <w:rsid w:val="00F03A24"/>
    <w:rsid w:val="00F03ACF"/>
    <w:rsid w:val="00F03B5A"/>
    <w:rsid w:val="00F03BC6"/>
    <w:rsid w:val="00F03BE5"/>
    <w:rsid w:val="00F03CEB"/>
    <w:rsid w:val="00F03E40"/>
    <w:rsid w:val="00F03E6A"/>
    <w:rsid w:val="00F03EC0"/>
    <w:rsid w:val="00F03F7A"/>
    <w:rsid w:val="00F04012"/>
    <w:rsid w:val="00F04162"/>
    <w:rsid w:val="00F041EE"/>
    <w:rsid w:val="00F04224"/>
    <w:rsid w:val="00F04597"/>
    <w:rsid w:val="00F0477B"/>
    <w:rsid w:val="00F047CF"/>
    <w:rsid w:val="00F047F1"/>
    <w:rsid w:val="00F0492F"/>
    <w:rsid w:val="00F04B2F"/>
    <w:rsid w:val="00F04C36"/>
    <w:rsid w:val="00F04D3B"/>
    <w:rsid w:val="00F04F02"/>
    <w:rsid w:val="00F04F30"/>
    <w:rsid w:val="00F04FD1"/>
    <w:rsid w:val="00F05060"/>
    <w:rsid w:val="00F050F4"/>
    <w:rsid w:val="00F0510E"/>
    <w:rsid w:val="00F0519D"/>
    <w:rsid w:val="00F051E6"/>
    <w:rsid w:val="00F053AF"/>
    <w:rsid w:val="00F0540D"/>
    <w:rsid w:val="00F055F9"/>
    <w:rsid w:val="00F0570B"/>
    <w:rsid w:val="00F05879"/>
    <w:rsid w:val="00F05AFF"/>
    <w:rsid w:val="00F05B6E"/>
    <w:rsid w:val="00F05BB3"/>
    <w:rsid w:val="00F05BC1"/>
    <w:rsid w:val="00F05C82"/>
    <w:rsid w:val="00F05D80"/>
    <w:rsid w:val="00F05DBD"/>
    <w:rsid w:val="00F05E8A"/>
    <w:rsid w:val="00F05ED5"/>
    <w:rsid w:val="00F05FC6"/>
    <w:rsid w:val="00F05FCE"/>
    <w:rsid w:val="00F05FE7"/>
    <w:rsid w:val="00F060D8"/>
    <w:rsid w:val="00F06175"/>
    <w:rsid w:val="00F06265"/>
    <w:rsid w:val="00F06416"/>
    <w:rsid w:val="00F06454"/>
    <w:rsid w:val="00F067AB"/>
    <w:rsid w:val="00F069EF"/>
    <w:rsid w:val="00F06B48"/>
    <w:rsid w:val="00F06B6C"/>
    <w:rsid w:val="00F06C82"/>
    <w:rsid w:val="00F06D06"/>
    <w:rsid w:val="00F06DE2"/>
    <w:rsid w:val="00F06F3F"/>
    <w:rsid w:val="00F0721F"/>
    <w:rsid w:val="00F07233"/>
    <w:rsid w:val="00F072F1"/>
    <w:rsid w:val="00F07434"/>
    <w:rsid w:val="00F07441"/>
    <w:rsid w:val="00F07531"/>
    <w:rsid w:val="00F075AA"/>
    <w:rsid w:val="00F075BB"/>
    <w:rsid w:val="00F07628"/>
    <w:rsid w:val="00F0764B"/>
    <w:rsid w:val="00F07663"/>
    <w:rsid w:val="00F07690"/>
    <w:rsid w:val="00F07701"/>
    <w:rsid w:val="00F07880"/>
    <w:rsid w:val="00F078C4"/>
    <w:rsid w:val="00F0796D"/>
    <w:rsid w:val="00F07A3B"/>
    <w:rsid w:val="00F07AB2"/>
    <w:rsid w:val="00F07AC0"/>
    <w:rsid w:val="00F07D8E"/>
    <w:rsid w:val="00F07DBF"/>
    <w:rsid w:val="00F07F06"/>
    <w:rsid w:val="00F07FF3"/>
    <w:rsid w:val="00F10031"/>
    <w:rsid w:val="00F100F2"/>
    <w:rsid w:val="00F10185"/>
    <w:rsid w:val="00F102D8"/>
    <w:rsid w:val="00F10445"/>
    <w:rsid w:val="00F10479"/>
    <w:rsid w:val="00F10571"/>
    <w:rsid w:val="00F105B9"/>
    <w:rsid w:val="00F105F5"/>
    <w:rsid w:val="00F10621"/>
    <w:rsid w:val="00F10634"/>
    <w:rsid w:val="00F10644"/>
    <w:rsid w:val="00F107DD"/>
    <w:rsid w:val="00F108B8"/>
    <w:rsid w:val="00F109AB"/>
    <w:rsid w:val="00F10ACB"/>
    <w:rsid w:val="00F10C03"/>
    <w:rsid w:val="00F10F4B"/>
    <w:rsid w:val="00F11067"/>
    <w:rsid w:val="00F110C8"/>
    <w:rsid w:val="00F11227"/>
    <w:rsid w:val="00F1123E"/>
    <w:rsid w:val="00F11325"/>
    <w:rsid w:val="00F1136D"/>
    <w:rsid w:val="00F1145C"/>
    <w:rsid w:val="00F114D5"/>
    <w:rsid w:val="00F11542"/>
    <w:rsid w:val="00F116EF"/>
    <w:rsid w:val="00F117CC"/>
    <w:rsid w:val="00F117CE"/>
    <w:rsid w:val="00F117D6"/>
    <w:rsid w:val="00F117FE"/>
    <w:rsid w:val="00F1181F"/>
    <w:rsid w:val="00F1184A"/>
    <w:rsid w:val="00F11866"/>
    <w:rsid w:val="00F118E0"/>
    <w:rsid w:val="00F119ED"/>
    <w:rsid w:val="00F11A56"/>
    <w:rsid w:val="00F11A81"/>
    <w:rsid w:val="00F11ADF"/>
    <w:rsid w:val="00F11B5F"/>
    <w:rsid w:val="00F11BAF"/>
    <w:rsid w:val="00F11BCD"/>
    <w:rsid w:val="00F11C0B"/>
    <w:rsid w:val="00F11CB8"/>
    <w:rsid w:val="00F11D37"/>
    <w:rsid w:val="00F11E14"/>
    <w:rsid w:val="00F11EAF"/>
    <w:rsid w:val="00F11ECD"/>
    <w:rsid w:val="00F11F56"/>
    <w:rsid w:val="00F11F7B"/>
    <w:rsid w:val="00F11F91"/>
    <w:rsid w:val="00F12031"/>
    <w:rsid w:val="00F12178"/>
    <w:rsid w:val="00F12247"/>
    <w:rsid w:val="00F12417"/>
    <w:rsid w:val="00F12454"/>
    <w:rsid w:val="00F1259A"/>
    <w:rsid w:val="00F125BC"/>
    <w:rsid w:val="00F125F7"/>
    <w:rsid w:val="00F12647"/>
    <w:rsid w:val="00F1272C"/>
    <w:rsid w:val="00F12764"/>
    <w:rsid w:val="00F127D2"/>
    <w:rsid w:val="00F1284D"/>
    <w:rsid w:val="00F1292B"/>
    <w:rsid w:val="00F12AD9"/>
    <w:rsid w:val="00F12B10"/>
    <w:rsid w:val="00F12B9F"/>
    <w:rsid w:val="00F12C63"/>
    <w:rsid w:val="00F12D6F"/>
    <w:rsid w:val="00F12D91"/>
    <w:rsid w:val="00F12DA1"/>
    <w:rsid w:val="00F12E43"/>
    <w:rsid w:val="00F12F20"/>
    <w:rsid w:val="00F12F3A"/>
    <w:rsid w:val="00F12F50"/>
    <w:rsid w:val="00F12F7F"/>
    <w:rsid w:val="00F12FD1"/>
    <w:rsid w:val="00F13031"/>
    <w:rsid w:val="00F13207"/>
    <w:rsid w:val="00F13251"/>
    <w:rsid w:val="00F13257"/>
    <w:rsid w:val="00F13357"/>
    <w:rsid w:val="00F13372"/>
    <w:rsid w:val="00F13445"/>
    <w:rsid w:val="00F1347C"/>
    <w:rsid w:val="00F137E3"/>
    <w:rsid w:val="00F137FB"/>
    <w:rsid w:val="00F138E9"/>
    <w:rsid w:val="00F13A68"/>
    <w:rsid w:val="00F13AE2"/>
    <w:rsid w:val="00F13B0D"/>
    <w:rsid w:val="00F13B10"/>
    <w:rsid w:val="00F13C60"/>
    <w:rsid w:val="00F13F49"/>
    <w:rsid w:val="00F13FCB"/>
    <w:rsid w:val="00F1404A"/>
    <w:rsid w:val="00F140A6"/>
    <w:rsid w:val="00F14171"/>
    <w:rsid w:val="00F14184"/>
    <w:rsid w:val="00F14194"/>
    <w:rsid w:val="00F143E2"/>
    <w:rsid w:val="00F1442A"/>
    <w:rsid w:val="00F1442C"/>
    <w:rsid w:val="00F14587"/>
    <w:rsid w:val="00F145E3"/>
    <w:rsid w:val="00F14608"/>
    <w:rsid w:val="00F146B4"/>
    <w:rsid w:val="00F1472C"/>
    <w:rsid w:val="00F1480F"/>
    <w:rsid w:val="00F1481E"/>
    <w:rsid w:val="00F148AE"/>
    <w:rsid w:val="00F14BA9"/>
    <w:rsid w:val="00F14BCE"/>
    <w:rsid w:val="00F14CBE"/>
    <w:rsid w:val="00F14D2E"/>
    <w:rsid w:val="00F14E3B"/>
    <w:rsid w:val="00F14EC6"/>
    <w:rsid w:val="00F14F0B"/>
    <w:rsid w:val="00F14F23"/>
    <w:rsid w:val="00F15058"/>
    <w:rsid w:val="00F150B3"/>
    <w:rsid w:val="00F150EF"/>
    <w:rsid w:val="00F15130"/>
    <w:rsid w:val="00F152F9"/>
    <w:rsid w:val="00F153AF"/>
    <w:rsid w:val="00F15404"/>
    <w:rsid w:val="00F1545F"/>
    <w:rsid w:val="00F154D5"/>
    <w:rsid w:val="00F154DF"/>
    <w:rsid w:val="00F15516"/>
    <w:rsid w:val="00F155F3"/>
    <w:rsid w:val="00F15744"/>
    <w:rsid w:val="00F158D6"/>
    <w:rsid w:val="00F15916"/>
    <w:rsid w:val="00F15999"/>
    <w:rsid w:val="00F15A4C"/>
    <w:rsid w:val="00F15A8E"/>
    <w:rsid w:val="00F15B43"/>
    <w:rsid w:val="00F15BB0"/>
    <w:rsid w:val="00F15C43"/>
    <w:rsid w:val="00F15CC5"/>
    <w:rsid w:val="00F15D99"/>
    <w:rsid w:val="00F15DCE"/>
    <w:rsid w:val="00F15E4C"/>
    <w:rsid w:val="00F15EAC"/>
    <w:rsid w:val="00F16074"/>
    <w:rsid w:val="00F1611A"/>
    <w:rsid w:val="00F16206"/>
    <w:rsid w:val="00F162BA"/>
    <w:rsid w:val="00F16347"/>
    <w:rsid w:val="00F16489"/>
    <w:rsid w:val="00F164B0"/>
    <w:rsid w:val="00F164DE"/>
    <w:rsid w:val="00F1654A"/>
    <w:rsid w:val="00F16786"/>
    <w:rsid w:val="00F1690D"/>
    <w:rsid w:val="00F169C6"/>
    <w:rsid w:val="00F16AA8"/>
    <w:rsid w:val="00F16CA9"/>
    <w:rsid w:val="00F16CC9"/>
    <w:rsid w:val="00F16CF0"/>
    <w:rsid w:val="00F16D12"/>
    <w:rsid w:val="00F16E0E"/>
    <w:rsid w:val="00F16FAC"/>
    <w:rsid w:val="00F1707A"/>
    <w:rsid w:val="00F170CC"/>
    <w:rsid w:val="00F170D7"/>
    <w:rsid w:val="00F17135"/>
    <w:rsid w:val="00F17176"/>
    <w:rsid w:val="00F17237"/>
    <w:rsid w:val="00F172E9"/>
    <w:rsid w:val="00F17445"/>
    <w:rsid w:val="00F175F1"/>
    <w:rsid w:val="00F17655"/>
    <w:rsid w:val="00F176B8"/>
    <w:rsid w:val="00F176E1"/>
    <w:rsid w:val="00F176E4"/>
    <w:rsid w:val="00F177E2"/>
    <w:rsid w:val="00F1786F"/>
    <w:rsid w:val="00F178CF"/>
    <w:rsid w:val="00F179BD"/>
    <w:rsid w:val="00F179D8"/>
    <w:rsid w:val="00F17A10"/>
    <w:rsid w:val="00F17A15"/>
    <w:rsid w:val="00F17B1B"/>
    <w:rsid w:val="00F17B8E"/>
    <w:rsid w:val="00F17BB4"/>
    <w:rsid w:val="00F17D16"/>
    <w:rsid w:val="00F17DBE"/>
    <w:rsid w:val="00F17F7C"/>
    <w:rsid w:val="00F17FA7"/>
    <w:rsid w:val="00F202AC"/>
    <w:rsid w:val="00F20304"/>
    <w:rsid w:val="00F20497"/>
    <w:rsid w:val="00F204D3"/>
    <w:rsid w:val="00F20661"/>
    <w:rsid w:val="00F20681"/>
    <w:rsid w:val="00F2073A"/>
    <w:rsid w:val="00F2078B"/>
    <w:rsid w:val="00F207F3"/>
    <w:rsid w:val="00F20A14"/>
    <w:rsid w:val="00F20A46"/>
    <w:rsid w:val="00F20AFE"/>
    <w:rsid w:val="00F20E1B"/>
    <w:rsid w:val="00F20E56"/>
    <w:rsid w:val="00F20F36"/>
    <w:rsid w:val="00F21452"/>
    <w:rsid w:val="00F21496"/>
    <w:rsid w:val="00F217B4"/>
    <w:rsid w:val="00F21823"/>
    <w:rsid w:val="00F21A79"/>
    <w:rsid w:val="00F21C4E"/>
    <w:rsid w:val="00F21DE5"/>
    <w:rsid w:val="00F21DF6"/>
    <w:rsid w:val="00F21F1F"/>
    <w:rsid w:val="00F21F32"/>
    <w:rsid w:val="00F21F69"/>
    <w:rsid w:val="00F21F9B"/>
    <w:rsid w:val="00F21FA3"/>
    <w:rsid w:val="00F21FA5"/>
    <w:rsid w:val="00F21FC5"/>
    <w:rsid w:val="00F21FD0"/>
    <w:rsid w:val="00F22100"/>
    <w:rsid w:val="00F22136"/>
    <w:rsid w:val="00F221F2"/>
    <w:rsid w:val="00F222AD"/>
    <w:rsid w:val="00F222AE"/>
    <w:rsid w:val="00F223C6"/>
    <w:rsid w:val="00F224CE"/>
    <w:rsid w:val="00F2253F"/>
    <w:rsid w:val="00F22618"/>
    <w:rsid w:val="00F226D3"/>
    <w:rsid w:val="00F227C4"/>
    <w:rsid w:val="00F22893"/>
    <w:rsid w:val="00F228E4"/>
    <w:rsid w:val="00F22A21"/>
    <w:rsid w:val="00F22A38"/>
    <w:rsid w:val="00F22B48"/>
    <w:rsid w:val="00F22C08"/>
    <w:rsid w:val="00F22C5E"/>
    <w:rsid w:val="00F22D5B"/>
    <w:rsid w:val="00F22DE4"/>
    <w:rsid w:val="00F22E23"/>
    <w:rsid w:val="00F22EC8"/>
    <w:rsid w:val="00F22EFF"/>
    <w:rsid w:val="00F22F0B"/>
    <w:rsid w:val="00F22F0D"/>
    <w:rsid w:val="00F23062"/>
    <w:rsid w:val="00F23098"/>
    <w:rsid w:val="00F230D7"/>
    <w:rsid w:val="00F23273"/>
    <w:rsid w:val="00F2350E"/>
    <w:rsid w:val="00F2364C"/>
    <w:rsid w:val="00F236F4"/>
    <w:rsid w:val="00F23715"/>
    <w:rsid w:val="00F2372A"/>
    <w:rsid w:val="00F2383E"/>
    <w:rsid w:val="00F238CA"/>
    <w:rsid w:val="00F23AC0"/>
    <w:rsid w:val="00F23AF2"/>
    <w:rsid w:val="00F23B20"/>
    <w:rsid w:val="00F23C33"/>
    <w:rsid w:val="00F23CC4"/>
    <w:rsid w:val="00F23D6B"/>
    <w:rsid w:val="00F23D71"/>
    <w:rsid w:val="00F23DA0"/>
    <w:rsid w:val="00F23E0F"/>
    <w:rsid w:val="00F23E46"/>
    <w:rsid w:val="00F23EE0"/>
    <w:rsid w:val="00F23F83"/>
    <w:rsid w:val="00F2406F"/>
    <w:rsid w:val="00F240CA"/>
    <w:rsid w:val="00F240E0"/>
    <w:rsid w:val="00F240F5"/>
    <w:rsid w:val="00F240F8"/>
    <w:rsid w:val="00F24239"/>
    <w:rsid w:val="00F243F6"/>
    <w:rsid w:val="00F244F1"/>
    <w:rsid w:val="00F245ED"/>
    <w:rsid w:val="00F24670"/>
    <w:rsid w:val="00F24737"/>
    <w:rsid w:val="00F24785"/>
    <w:rsid w:val="00F2483B"/>
    <w:rsid w:val="00F24889"/>
    <w:rsid w:val="00F24985"/>
    <w:rsid w:val="00F24A95"/>
    <w:rsid w:val="00F24B78"/>
    <w:rsid w:val="00F24BED"/>
    <w:rsid w:val="00F24D3E"/>
    <w:rsid w:val="00F24D57"/>
    <w:rsid w:val="00F24DCA"/>
    <w:rsid w:val="00F24F62"/>
    <w:rsid w:val="00F24FF3"/>
    <w:rsid w:val="00F252C8"/>
    <w:rsid w:val="00F25463"/>
    <w:rsid w:val="00F25689"/>
    <w:rsid w:val="00F25691"/>
    <w:rsid w:val="00F2574F"/>
    <w:rsid w:val="00F257CA"/>
    <w:rsid w:val="00F25822"/>
    <w:rsid w:val="00F25866"/>
    <w:rsid w:val="00F2590C"/>
    <w:rsid w:val="00F2598A"/>
    <w:rsid w:val="00F25A2D"/>
    <w:rsid w:val="00F25B5D"/>
    <w:rsid w:val="00F25C80"/>
    <w:rsid w:val="00F25CC4"/>
    <w:rsid w:val="00F25CF7"/>
    <w:rsid w:val="00F25D10"/>
    <w:rsid w:val="00F25E05"/>
    <w:rsid w:val="00F261E1"/>
    <w:rsid w:val="00F26390"/>
    <w:rsid w:val="00F2666E"/>
    <w:rsid w:val="00F26698"/>
    <w:rsid w:val="00F268BD"/>
    <w:rsid w:val="00F2692D"/>
    <w:rsid w:val="00F269C2"/>
    <w:rsid w:val="00F26A11"/>
    <w:rsid w:val="00F26A7C"/>
    <w:rsid w:val="00F26AFD"/>
    <w:rsid w:val="00F26B36"/>
    <w:rsid w:val="00F26BFE"/>
    <w:rsid w:val="00F26F60"/>
    <w:rsid w:val="00F2713F"/>
    <w:rsid w:val="00F271D8"/>
    <w:rsid w:val="00F27259"/>
    <w:rsid w:val="00F2729C"/>
    <w:rsid w:val="00F272DF"/>
    <w:rsid w:val="00F274C4"/>
    <w:rsid w:val="00F274DA"/>
    <w:rsid w:val="00F27686"/>
    <w:rsid w:val="00F2772E"/>
    <w:rsid w:val="00F277EF"/>
    <w:rsid w:val="00F27810"/>
    <w:rsid w:val="00F278DC"/>
    <w:rsid w:val="00F278E2"/>
    <w:rsid w:val="00F2793C"/>
    <w:rsid w:val="00F2799B"/>
    <w:rsid w:val="00F279C7"/>
    <w:rsid w:val="00F27AA2"/>
    <w:rsid w:val="00F27BD4"/>
    <w:rsid w:val="00F27BFD"/>
    <w:rsid w:val="00F27D64"/>
    <w:rsid w:val="00F27E61"/>
    <w:rsid w:val="00F27EFF"/>
    <w:rsid w:val="00F27F44"/>
    <w:rsid w:val="00F300C4"/>
    <w:rsid w:val="00F3024A"/>
    <w:rsid w:val="00F302E7"/>
    <w:rsid w:val="00F30302"/>
    <w:rsid w:val="00F304A1"/>
    <w:rsid w:val="00F305F6"/>
    <w:rsid w:val="00F3065E"/>
    <w:rsid w:val="00F306A1"/>
    <w:rsid w:val="00F306B4"/>
    <w:rsid w:val="00F306F7"/>
    <w:rsid w:val="00F30723"/>
    <w:rsid w:val="00F30836"/>
    <w:rsid w:val="00F30868"/>
    <w:rsid w:val="00F30909"/>
    <w:rsid w:val="00F3098F"/>
    <w:rsid w:val="00F309B6"/>
    <w:rsid w:val="00F30B41"/>
    <w:rsid w:val="00F30CBB"/>
    <w:rsid w:val="00F30E3A"/>
    <w:rsid w:val="00F30EE5"/>
    <w:rsid w:val="00F3100F"/>
    <w:rsid w:val="00F3105D"/>
    <w:rsid w:val="00F310CF"/>
    <w:rsid w:val="00F310F4"/>
    <w:rsid w:val="00F3128F"/>
    <w:rsid w:val="00F3169E"/>
    <w:rsid w:val="00F3178B"/>
    <w:rsid w:val="00F318EE"/>
    <w:rsid w:val="00F31BC7"/>
    <w:rsid w:val="00F31CE1"/>
    <w:rsid w:val="00F31D7D"/>
    <w:rsid w:val="00F31D98"/>
    <w:rsid w:val="00F31E1B"/>
    <w:rsid w:val="00F320E0"/>
    <w:rsid w:val="00F321EF"/>
    <w:rsid w:val="00F32242"/>
    <w:rsid w:val="00F322B6"/>
    <w:rsid w:val="00F3236A"/>
    <w:rsid w:val="00F32379"/>
    <w:rsid w:val="00F3241A"/>
    <w:rsid w:val="00F3250D"/>
    <w:rsid w:val="00F32523"/>
    <w:rsid w:val="00F3259A"/>
    <w:rsid w:val="00F32691"/>
    <w:rsid w:val="00F3270C"/>
    <w:rsid w:val="00F32786"/>
    <w:rsid w:val="00F32836"/>
    <w:rsid w:val="00F328CF"/>
    <w:rsid w:val="00F328EB"/>
    <w:rsid w:val="00F32906"/>
    <w:rsid w:val="00F32918"/>
    <w:rsid w:val="00F329D1"/>
    <w:rsid w:val="00F32A09"/>
    <w:rsid w:val="00F32A1C"/>
    <w:rsid w:val="00F32BC3"/>
    <w:rsid w:val="00F32C23"/>
    <w:rsid w:val="00F32C47"/>
    <w:rsid w:val="00F32CAE"/>
    <w:rsid w:val="00F32E94"/>
    <w:rsid w:val="00F32ECC"/>
    <w:rsid w:val="00F3323B"/>
    <w:rsid w:val="00F33243"/>
    <w:rsid w:val="00F332A8"/>
    <w:rsid w:val="00F333A5"/>
    <w:rsid w:val="00F334B4"/>
    <w:rsid w:val="00F335ED"/>
    <w:rsid w:val="00F336AF"/>
    <w:rsid w:val="00F337EE"/>
    <w:rsid w:val="00F33812"/>
    <w:rsid w:val="00F33844"/>
    <w:rsid w:val="00F3398B"/>
    <w:rsid w:val="00F3399B"/>
    <w:rsid w:val="00F33A44"/>
    <w:rsid w:val="00F33A7B"/>
    <w:rsid w:val="00F33BA3"/>
    <w:rsid w:val="00F33D40"/>
    <w:rsid w:val="00F33D44"/>
    <w:rsid w:val="00F33D6C"/>
    <w:rsid w:val="00F33E94"/>
    <w:rsid w:val="00F34136"/>
    <w:rsid w:val="00F34137"/>
    <w:rsid w:val="00F34158"/>
    <w:rsid w:val="00F3433E"/>
    <w:rsid w:val="00F34422"/>
    <w:rsid w:val="00F34443"/>
    <w:rsid w:val="00F345AB"/>
    <w:rsid w:val="00F345EF"/>
    <w:rsid w:val="00F3471E"/>
    <w:rsid w:val="00F34729"/>
    <w:rsid w:val="00F3480B"/>
    <w:rsid w:val="00F34846"/>
    <w:rsid w:val="00F34933"/>
    <w:rsid w:val="00F3494B"/>
    <w:rsid w:val="00F34ADA"/>
    <w:rsid w:val="00F34C58"/>
    <w:rsid w:val="00F34E07"/>
    <w:rsid w:val="00F34E1F"/>
    <w:rsid w:val="00F34F3C"/>
    <w:rsid w:val="00F35147"/>
    <w:rsid w:val="00F35256"/>
    <w:rsid w:val="00F353D3"/>
    <w:rsid w:val="00F353E9"/>
    <w:rsid w:val="00F35406"/>
    <w:rsid w:val="00F3544F"/>
    <w:rsid w:val="00F35465"/>
    <w:rsid w:val="00F355D0"/>
    <w:rsid w:val="00F35687"/>
    <w:rsid w:val="00F357BC"/>
    <w:rsid w:val="00F357F5"/>
    <w:rsid w:val="00F35877"/>
    <w:rsid w:val="00F358A5"/>
    <w:rsid w:val="00F3598B"/>
    <w:rsid w:val="00F35CCF"/>
    <w:rsid w:val="00F35D20"/>
    <w:rsid w:val="00F35EF1"/>
    <w:rsid w:val="00F35F0C"/>
    <w:rsid w:val="00F35F2C"/>
    <w:rsid w:val="00F35F64"/>
    <w:rsid w:val="00F36100"/>
    <w:rsid w:val="00F3618B"/>
    <w:rsid w:val="00F36354"/>
    <w:rsid w:val="00F3635C"/>
    <w:rsid w:val="00F363BB"/>
    <w:rsid w:val="00F36495"/>
    <w:rsid w:val="00F364C1"/>
    <w:rsid w:val="00F36571"/>
    <w:rsid w:val="00F36834"/>
    <w:rsid w:val="00F36952"/>
    <w:rsid w:val="00F36A0C"/>
    <w:rsid w:val="00F36AA4"/>
    <w:rsid w:val="00F36AA6"/>
    <w:rsid w:val="00F36B6E"/>
    <w:rsid w:val="00F36C6A"/>
    <w:rsid w:val="00F36C75"/>
    <w:rsid w:val="00F36CFF"/>
    <w:rsid w:val="00F36F32"/>
    <w:rsid w:val="00F36F4D"/>
    <w:rsid w:val="00F36F87"/>
    <w:rsid w:val="00F36FAD"/>
    <w:rsid w:val="00F3700B"/>
    <w:rsid w:val="00F37107"/>
    <w:rsid w:val="00F372B1"/>
    <w:rsid w:val="00F372FC"/>
    <w:rsid w:val="00F37349"/>
    <w:rsid w:val="00F373B3"/>
    <w:rsid w:val="00F373E0"/>
    <w:rsid w:val="00F37468"/>
    <w:rsid w:val="00F3746A"/>
    <w:rsid w:val="00F375E6"/>
    <w:rsid w:val="00F37681"/>
    <w:rsid w:val="00F3795C"/>
    <w:rsid w:val="00F379EC"/>
    <w:rsid w:val="00F37CE1"/>
    <w:rsid w:val="00F37D1B"/>
    <w:rsid w:val="00F37E57"/>
    <w:rsid w:val="00F37E6D"/>
    <w:rsid w:val="00F37EC4"/>
    <w:rsid w:val="00F37EE6"/>
    <w:rsid w:val="00F37EE9"/>
    <w:rsid w:val="00F37EFD"/>
    <w:rsid w:val="00F37FD0"/>
    <w:rsid w:val="00F40090"/>
    <w:rsid w:val="00F40107"/>
    <w:rsid w:val="00F4025B"/>
    <w:rsid w:val="00F402C7"/>
    <w:rsid w:val="00F4035E"/>
    <w:rsid w:val="00F40372"/>
    <w:rsid w:val="00F40457"/>
    <w:rsid w:val="00F40504"/>
    <w:rsid w:val="00F40598"/>
    <w:rsid w:val="00F406EE"/>
    <w:rsid w:val="00F408EE"/>
    <w:rsid w:val="00F40904"/>
    <w:rsid w:val="00F40907"/>
    <w:rsid w:val="00F40964"/>
    <w:rsid w:val="00F40A21"/>
    <w:rsid w:val="00F40ABF"/>
    <w:rsid w:val="00F40BB0"/>
    <w:rsid w:val="00F40C8A"/>
    <w:rsid w:val="00F40F39"/>
    <w:rsid w:val="00F40F5C"/>
    <w:rsid w:val="00F40F83"/>
    <w:rsid w:val="00F40F98"/>
    <w:rsid w:val="00F4101E"/>
    <w:rsid w:val="00F41052"/>
    <w:rsid w:val="00F41107"/>
    <w:rsid w:val="00F4125A"/>
    <w:rsid w:val="00F4132E"/>
    <w:rsid w:val="00F41340"/>
    <w:rsid w:val="00F41430"/>
    <w:rsid w:val="00F414FD"/>
    <w:rsid w:val="00F4153D"/>
    <w:rsid w:val="00F415FA"/>
    <w:rsid w:val="00F4180A"/>
    <w:rsid w:val="00F41960"/>
    <w:rsid w:val="00F419CB"/>
    <w:rsid w:val="00F41B0D"/>
    <w:rsid w:val="00F41B53"/>
    <w:rsid w:val="00F41D19"/>
    <w:rsid w:val="00F41E0C"/>
    <w:rsid w:val="00F41E20"/>
    <w:rsid w:val="00F41E81"/>
    <w:rsid w:val="00F41F16"/>
    <w:rsid w:val="00F41F95"/>
    <w:rsid w:val="00F41FC2"/>
    <w:rsid w:val="00F4213A"/>
    <w:rsid w:val="00F42205"/>
    <w:rsid w:val="00F4220D"/>
    <w:rsid w:val="00F4220E"/>
    <w:rsid w:val="00F4232C"/>
    <w:rsid w:val="00F4242B"/>
    <w:rsid w:val="00F424C7"/>
    <w:rsid w:val="00F425C3"/>
    <w:rsid w:val="00F4266D"/>
    <w:rsid w:val="00F426D1"/>
    <w:rsid w:val="00F42863"/>
    <w:rsid w:val="00F428BA"/>
    <w:rsid w:val="00F42933"/>
    <w:rsid w:val="00F4296B"/>
    <w:rsid w:val="00F42A89"/>
    <w:rsid w:val="00F42A8D"/>
    <w:rsid w:val="00F42AE7"/>
    <w:rsid w:val="00F42B71"/>
    <w:rsid w:val="00F42C2F"/>
    <w:rsid w:val="00F42CA1"/>
    <w:rsid w:val="00F42CB2"/>
    <w:rsid w:val="00F42CCE"/>
    <w:rsid w:val="00F42CDF"/>
    <w:rsid w:val="00F42CE8"/>
    <w:rsid w:val="00F42DCE"/>
    <w:rsid w:val="00F42E5E"/>
    <w:rsid w:val="00F42F4C"/>
    <w:rsid w:val="00F42FE4"/>
    <w:rsid w:val="00F4304C"/>
    <w:rsid w:val="00F430FD"/>
    <w:rsid w:val="00F43269"/>
    <w:rsid w:val="00F43363"/>
    <w:rsid w:val="00F43382"/>
    <w:rsid w:val="00F433A2"/>
    <w:rsid w:val="00F433B7"/>
    <w:rsid w:val="00F4345C"/>
    <w:rsid w:val="00F43742"/>
    <w:rsid w:val="00F437A3"/>
    <w:rsid w:val="00F4387F"/>
    <w:rsid w:val="00F43911"/>
    <w:rsid w:val="00F4393D"/>
    <w:rsid w:val="00F43A3A"/>
    <w:rsid w:val="00F43AD5"/>
    <w:rsid w:val="00F43BDD"/>
    <w:rsid w:val="00F43BEF"/>
    <w:rsid w:val="00F43C85"/>
    <w:rsid w:val="00F43D06"/>
    <w:rsid w:val="00F43DC2"/>
    <w:rsid w:val="00F43DC9"/>
    <w:rsid w:val="00F43E1C"/>
    <w:rsid w:val="00F44054"/>
    <w:rsid w:val="00F44080"/>
    <w:rsid w:val="00F4410A"/>
    <w:rsid w:val="00F44111"/>
    <w:rsid w:val="00F4420F"/>
    <w:rsid w:val="00F44230"/>
    <w:rsid w:val="00F442BF"/>
    <w:rsid w:val="00F443A6"/>
    <w:rsid w:val="00F443D9"/>
    <w:rsid w:val="00F4441C"/>
    <w:rsid w:val="00F4443C"/>
    <w:rsid w:val="00F446D8"/>
    <w:rsid w:val="00F44767"/>
    <w:rsid w:val="00F4478A"/>
    <w:rsid w:val="00F448FB"/>
    <w:rsid w:val="00F44926"/>
    <w:rsid w:val="00F44BB1"/>
    <w:rsid w:val="00F44C32"/>
    <w:rsid w:val="00F44C94"/>
    <w:rsid w:val="00F44D07"/>
    <w:rsid w:val="00F44D0F"/>
    <w:rsid w:val="00F44D66"/>
    <w:rsid w:val="00F44DCF"/>
    <w:rsid w:val="00F44E53"/>
    <w:rsid w:val="00F44F6C"/>
    <w:rsid w:val="00F44FAF"/>
    <w:rsid w:val="00F44FCA"/>
    <w:rsid w:val="00F44FE9"/>
    <w:rsid w:val="00F45054"/>
    <w:rsid w:val="00F450BD"/>
    <w:rsid w:val="00F450CC"/>
    <w:rsid w:val="00F4524D"/>
    <w:rsid w:val="00F453A5"/>
    <w:rsid w:val="00F453FF"/>
    <w:rsid w:val="00F455F0"/>
    <w:rsid w:val="00F4572E"/>
    <w:rsid w:val="00F4577C"/>
    <w:rsid w:val="00F45798"/>
    <w:rsid w:val="00F457E1"/>
    <w:rsid w:val="00F458E9"/>
    <w:rsid w:val="00F45977"/>
    <w:rsid w:val="00F45A1A"/>
    <w:rsid w:val="00F45BBE"/>
    <w:rsid w:val="00F45CAA"/>
    <w:rsid w:val="00F45DB8"/>
    <w:rsid w:val="00F45E80"/>
    <w:rsid w:val="00F45F2E"/>
    <w:rsid w:val="00F45F37"/>
    <w:rsid w:val="00F45FB3"/>
    <w:rsid w:val="00F460D5"/>
    <w:rsid w:val="00F4630B"/>
    <w:rsid w:val="00F46393"/>
    <w:rsid w:val="00F46560"/>
    <w:rsid w:val="00F466CD"/>
    <w:rsid w:val="00F467AA"/>
    <w:rsid w:val="00F467C0"/>
    <w:rsid w:val="00F469C9"/>
    <w:rsid w:val="00F469D6"/>
    <w:rsid w:val="00F469EB"/>
    <w:rsid w:val="00F46A05"/>
    <w:rsid w:val="00F46A20"/>
    <w:rsid w:val="00F46A6F"/>
    <w:rsid w:val="00F46B8D"/>
    <w:rsid w:val="00F46DD3"/>
    <w:rsid w:val="00F46ED3"/>
    <w:rsid w:val="00F46F9A"/>
    <w:rsid w:val="00F47243"/>
    <w:rsid w:val="00F472A7"/>
    <w:rsid w:val="00F473CA"/>
    <w:rsid w:val="00F47429"/>
    <w:rsid w:val="00F474BB"/>
    <w:rsid w:val="00F474D8"/>
    <w:rsid w:val="00F474D9"/>
    <w:rsid w:val="00F474F1"/>
    <w:rsid w:val="00F4750D"/>
    <w:rsid w:val="00F47513"/>
    <w:rsid w:val="00F47629"/>
    <w:rsid w:val="00F47692"/>
    <w:rsid w:val="00F476BA"/>
    <w:rsid w:val="00F47737"/>
    <w:rsid w:val="00F47821"/>
    <w:rsid w:val="00F47865"/>
    <w:rsid w:val="00F479AD"/>
    <w:rsid w:val="00F47A59"/>
    <w:rsid w:val="00F47A66"/>
    <w:rsid w:val="00F47B05"/>
    <w:rsid w:val="00F47BB5"/>
    <w:rsid w:val="00F47CC5"/>
    <w:rsid w:val="00F47D30"/>
    <w:rsid w:val="00F47D4D"/>
    <w:rsid w:val="00F47DB1"/>
    <w:rsid w:val="00F47EB3"/>
    <w:rsid w:val="00F47EDB"/>
    <w:rsid w:val="00F500AC"/>
    <w:rsid w:val="00F500CB"/>
    <w:rsid w:val="00F50151"/>
    <w:rsid w:val="00F503B8"/>
    <w:rsid w:val="00F503B9"/>
    <w:rsid w:val="00F50417"/>
    <w:rsid w:val="00F50467"/>
    <w:rsid w:val="00F50497"/>
    <w:rsid w:val="00F5051E"/>
    <w:rsid w:val="00F505AB"/>
    <w:rsid w:val="00F505FB"/>
    <w:rsid w:val="00F506A4"/>
    <w:rsid w:val="00F50701"/>
    <w:rsid w:val="00F5072A"/>
    <w:rsid w:val="00F5083A"/>
    <w:rsid w:val="00F5098C"/>
    <w:rsid w:val="00F50AC1"/>
    <w:rsid w:val="00F50BD3"/>
    <w:rsid w:val="00F50D4E"/>
    <w:rsid w:val="00F50D53"/>
    <w:rsid w:val="00F50D8F"/>
    <w:rsid w:val="00F50E77"/>
    <w:rsid w:val="00F50EBD"/>
    <w:rsid w:val="00F50EF4"/>
    <w:rsid w:val="00F50F66"/>
    <w:rsid w:val="00F50FB9"/>
    <w:rsid w:val="00F5107E"/>
    <w:rsid w:val="00F510CE"/>
    <w:rsid w:val="00F511FD"/>
    <w:rsid w:val="00F51206"/>
    <w:rsid w:val="00F5128B"/>
    <w:rsid w:val="00F512BF"/>
    <w:rsid w:val="00F5143D"/>
    <w:rsid w:val="00F514ED"/>
    <w:rsid w:val="00F5152C"/>
    <w:rsid w:val="00F517A2"/>
    <w:rsid w:val="00F517EA"/>
    <w:rsid w:val="00F51824"/>
    <w:rsid w:val="00F5184E"/>
    <w:rsid w:val="00F5190B"/>
    <w:rsid w:val="00F51A9E"/>
    <w:rsid w:val="00F51B22"/>
    <w:rsid w:val="00F51B75"/>
    <w:rsid w:val="00F51BC4"/>
    <w:rsid w:val="00F51D2F"/>
    <w:rsid w:val="00F51D73"/>
    <w:rsid w:val="00F51D7C"/>
    <w:rsid w:val="00F51D92"/>
    <w:rsid w:val="00F51E0F"/>
    <w:rsid w:val="00F51E10"/>
    <w:rsid w:val="00F5200E"/>
    <w:rsid w:val="00F52034"/>
    <w:rsid w:val="00F520BF"/>
    <w:rsid w:val="00F52121"/>
    <w:rsid w:val="00F521C4"/>
    <w:rsid w:val="00F52205"/>
    <w:rsid w:val="00F52318"/>
    <w:rsid w:val="00F52381"/>
    <w:rsid w:val="00F52388"/>
    <w:rsid w:val="00F52441"/>
    <w:rsid w:val="00F524F9"/>
    <w:rsid w:val="00F5252B"/>
    <w:rsid w:val="00F52568"/>
    <w:rsid w:val="00F52570"/>
    <w:rsid w:val="00F5258D"/>
    <w:rsid w:val="00F52685"/>
    <w:rsid w:val="00F5275D"/>
    <w:rsid w:val="00F52876"/>
    <w:rsid w:val="00F52A5E"/>
    <w:rsid w:val="00F52C9B"/>
    <w:rsid w:val="00F52CD3"/>
    <w:rsid w:val="00F52CE0"/>
    <w:rsid w:val="00F52D45"/>
    <w:rsid w:val="00F52DC6"/>
    <w:rsid w:val="00F52E42"/>
    <w:rsid w:val="00F52F65"/>
    <w:rsid w:val="00F52FD8"/>
    <w:rsid w:val="00F53100"/>
    <w:rsid w:val="00F53150"/>
    <w:rsid w:val="00F53185"/>
    <w:rsid w:val="00F5323B"/>
    <w:rsid w:val="00F5327D"/>
    <w:rsid w:val="00F5329A"/>
    <w:rsid w:val="00F532CF"/>
    <w:rsid w:val="00F532D3"/>
    <w:rsid w:val="00F533FA"/>
    <w:rsid w:val="00F535BF"/>
    <w:rsid w:val="00F53610"/>
    <w:rsid w:val="00F536B5"/>
    <w:rsid w:val="00F536FD"/>
    <w:rsid w:val="00F536FE"/>
    <w:rsid w:val="00F5377B"/>
    <w:rsid w:val="00F537DF"/>
    <w:rsid w:val="00F53832"/>
    <w:rsid w:val="00F5387E"/>
    <w:rsid w:val="00F53AA2"/>
    <w:rsid w:val="00F53BC3"/>
    <w:rsid w:val="00F53BEA"/>
    <w:rsid w:val="00F53C10"/>
    <w:rsid w:val="00F53C64"/>
    <w:rsid w:val="00F53CE0"/>
    <w:rsid w:val="00F53DE0"/>
    <w:rsid w:val="00F53EF7"/>
    <w:rsid w:val="00F53F11"/>
    <w:rsid w:val="00F53F5C"/>
    <w:rsid w:val="00F53FA5"/>
    <w:rsid w:val="00F54043"/>
    <w:rsid w:val="00F5407A"/>
    <w:rsid w:val="00F540A4"/>
    <w:rsid w:val="00F54150"/>
    <w:rsid w:val="00F5422F"/>
    <w:rsid w:val="00F54330"/>
    <w:rsid w:val="00F54453"/>
    <w:rsid w:val="00F5452F"/>
    <w:rsid w:val="00F547B6"/>
    <w:rsid w:val="00F5487C"/>
    <w:rsid w:val="00F548E1"/>
    <w:rsid w:val="00F54994"/>
    <w:rsid w:val="00F549A4"/>
    <w:rsid w:val="00F54BA6"/>
    <w:rsid w:val="00F54CF8"/>
    <w:rsid w:val="00F54D3E"/>
    <w:rsid w:val="00F54D43"/>
    <w:rsid w:val="00F54E64"/>
    <w:rsid w:val="00F54EB1"/>
    <w:rsid w:val="00F54F19"/>
    <w:rsid w:val="00F550DE"/>
    <w:rsid w:val="00F5510D"/>
    <w:rsid w:val="00F55111"/>
    <w:rsid w:val="00F55141"/>
    <w:rsid w:val="00F551E7"/>
    <w:rsid w:val="00F553CD"/>
    <w:rsid w:val="00F554C8"/>
    <w:rsid w:val="00F554D4"/>
    <w:rsid w:val="00F5559A"/>
    <w:rsid w:val="00F555B0"/>
    <w:rsid w:val="00F5560B"/>
    <w:rsid w:val="00F5561B"/>
    <w:rsid w:val="00F5562E"/>
    <w:rsid w:val="00F556F6"/>
    <w:rsid w:val="00F55739"/>
    <w:rsid w:val="00F5573B"/>
    <w:rsid w:val="00F557A0"/>
    <w:rsid w:val="00F5596B"/>
    <w:rsid w:val="00F559AB"/>
    <w:rsid w:val="00F559B2"/>
    <w:rsid w:val="00F55A4A"/>
    <w:rsid w:val="00F55B1B"/>
    <w:rsid w:val="00F55B6C"/>
    <w:rsid w:val="00F55C38"/>
    <w:rsid w:val="00F55D4F"/>
    <w:rsid w:val="00F55E29"/>
    <w:rsid w:val="00F55FD7"/>
    <w:rsid w:val="00F56037"/>
    <w:rsid w:val="00F5603B"/>
    <w:rsid w:val="00F5613F"/>
    <w:rsid w:val="00F561A8"/>
    <w:rsid w:val="00F561E0"/>
    <w:rsid w:val="00F563CF"/>
    <w:rsid w:val="00F563ED"/>
    <w:rsid w:val="00F56497"/>
    <w:rsid w:val="00F564F2"/>
    <w:rsid w:val="00F56661"/>
    <w:rsid w:val="00F568EA"/>
    <w:rsid w:val="00F56A53"/>
    <w:rsid w:val="00F56AFA"/>
    <w:rsid w:val="00F56BAA"/>
    <w:rsid w:val="00F56CAB"/>
    <w:rsid w:val="00F56D48"/>
    <w:rsid w:val="00F56E15"/>
    <w:rsid w:val="00F56E20"/>
    <w:rsid w:val="00F571EB"/>
    <w:rsid w:val="00F572B4"/>
    <w:rsid w:val="00F573A5"/>
    <w:rsid w:val="00F5742A"/>
    <w:rsid w:val="00F574AF"/>
    <w:rsid w:val="00F575A6"/>
    <w:rsid w:val="00F57800"/>
    <w:rsid w:val="00F57863"/>
    <w:rsid w:val="00F57939"/>
    <w:rsid w:val="00F579DA"/>
    <w:rsid w:val="00F579ED"/>
    <w:rsid w:val="00F57ACC"/>
    <w:rsid w:val="00F57C6B"/>
    <w:rsid w:val="00F57D7B"/>
    <w:rsid w:val="00F57DB0"/>
    <w:rsid w:val="00F57DF3"/>
    <w:rsid w:val="00F57E03"/>
    <w:rsid w:val="00F57E9C"/>
    <w:rsid w:val="00F57ED5"/>
    <w:rsid w:val="00F57F13"/>
    <w:rsid w:val="00F57FC2"/>
    <w:rsid w:val="00F6026F"/>
    <w:rsid w:val="00F603A3"/>
    <w:rsid w:val="00F603DE"/>
    <w:rsid w:val="00F604F9"/>
    <w:rsid w:val="00F60588"/>
    <w:rsid w:val="00F60601"/>
    <w:rsid w:val="00F60622"/>
    <w:rsid w:val="00F60877"/>
    <w:rsid w:val="00F6094D"/>
    <w:rsid w:val="00F609AC"/>
    <w:rsid w:val="00F60AB6"/>
    <w:rsid w:val="00F60B3A"/>
    <w:rsid w:val="00F60B5A"/>
    <w:rsid w:val="00F60D0B"/>
    <w:rsid w:val="00F60D19"/>
    <w:rsid w:val="00F60E01"/>
    <w:rsid w:val="00F61062"/>
    <w:rsid w:val="00F6112D"/>
    <w:rsid w:val="00F61144"/>
    <w:rsid w:val="00F611EB"/>
    <w:rsid w:val="00F611FF"/>
    <w:rsid w:val="00F6134D"/>
    <w:rsid w:val="00F613A0"/>
    <w:rsid w:val="00F6140C"/>
    <w:rsid w:val="00F614DC"/>
    <w:rsid w:val="00F61553"/>
    <w:rsid w:val="00F61596"/>
    <w:rsid w:val="00F615A7"/>
    <w:rsid w:val="00F618A8"/>
    <w:rsid w:val="00F618AC"/>
    <w:rsid w:val="00F619D2"/>
    <w:rsid w:val="00F61ADF"/>
    <w:rsid w:val="00F61D5E"/>
    <w:rsid w:val="00F61DFF"/>
    <w:rsid w:val="00F61E7F"/>
    <w:rsid w:val="00F61F50"/>
    <w:rsid w:val="00F61F58"/>
    <w:rsid w:val="00F62264"/>
    <w:rsid w:val="00F6235E"/>
    <w:rsid w:val="00F62363"/>
    <w:rsid w:val="00F623DD"/>
    <w:rsid w:val="00F62446"/>
    <w:rsid w:val="00F6261C"/>
    <w:rsid w:val="00F628C3"/>
    <w:rsid w:val="00F62AB3"/>
    <w:rsid w:val="00F62B08"/>
    <w:rsid w:val="00F62B97"/>
    <w:rsid w:val="00F62CD4"/>
    <w:rsid w:val="00F62D4F"/>
    <w:rsid w:val="00F62D86"/>
    <w:rsid w:val="00F62E0D"/>
    <w:rsid w:val="00F62EDA"/>
    <w:rsid w:val="00F6311C"/>
    <w:rsid w:val="00F63132"/>
    <w:rsid w:val="00F63178"/>
    <w:rsid w:val="00F632F5"/>
    <w:rsid w:val="00F63339"/>
    <w:rsid w:val="00F6338D"/>
    <w:rsid w:val="00F6364B"/>
    <w:rsid w:val="00F63715"/>
    <w:rsid w:val="00F63773"/>
    <w:rsid w:val="00F63796"/>
    <w:rsid w:val="00F63800"/>
    <w:rsid w:val="00F63803"/>
    <w:rsid w:val="00F63814"/>
    <w:rsid w:val="00F6388B"/>
    <w:rsid w:val="00F638B6"/>
    <w:rsid w:val="00F639F6"/>
    <w:rsid w:val="00F63A6B"/>
    <w:rsid w:val="00F63D8C"/>
    <w:rsid w:val="00F63D90"/>
    <w:rsid w:val="00F63E09"/>
    <w:rsid w:val="00F63EE6"/>
    <w:rsid w:val="00F63F4D"/>
    <w:rsid w:val="00F63FC0"/>
    <w:rsid w:val="00F64068"/>
    <w:rsid w:val="00F64100"/>
    <w:rsid w:val="00F641CB"/>
    <w:rsid w:val="00F643F8"/>
    <w:rsid w:val="00F64404"/>
    <w:rsid w:val="00F644B9"/>
    <w:rsid w:val="00F64517"/>
    <w:rsid w:val="00F6455F"/>
    <w:rsid w:val="00F645C8"/>
    <w:rsid w:val="00F6463B"/>
    <w:rsid w:val="00F6466A"/>
    <w:rsid w:val="00F64684"/>
    <w:rsid w:val="00F646AA"/>
    <w:rsid w:val="00F646F1"/>
    <w:rsid w:val="00F64741"/>
    <w:rsid w:val="00F64757"/>
    <w:rsid w:val="00F6478C"/>
    <w:rsid w:val="00F647C3"/>
    <w:rsid w:val="00F648F5"/>
    <w:rsid w:val="00F649B0"/>
    <w:rsid w:val="00F649C4"/>
    <w:rsid w:val="00F64C21"/>
    <w:rsid w:val="00F64E08"/>
    <w:rsid w:val="00F64E0E"/>
    <w:rsid w:val="00F64E23"/>
    <w:rsid w:val="00F64F04"/>
    <w:rsid w:val="00F6503A"/>
    <w:rsid w:val="00F6509B"/>
    <w:rsid w:val="00F650B3"/>
    <w:rsid w:val="00F650CC"/>
    <w:rsid w:val="00F652E5"/>
    <w:rsid w:val="00F65372"/>
    <w:rsid w:val="00F655C6"/>
    <w:rsid w:val="00F65648"/>
    <w:rsid w:val="00F6564C"/>
    <w:rsid w:val="00F65696"/>
    <w:rsid w:val="00F6589D"/>
    <w:rsid w:val="00F658FF"/>
    <w:rsid w:val="00F65921"/>
    <w:rsid w:val="00F65A4D"/>
    <w:rsid w:val="00F65AA6"/>
    <w:rsid w:val="00F65C61"/>
    <w:rsid w:val="00F65C7C"/>
    <w:rsid w:val="00F65CD3"/>
    <w:rsid w:val="00F65D0E"/>
    <w:rsid w:val="00F65D37"/>
    <w:rsid w:val="00F65D3A"/>
    <w:rsid w:val="00F65D84"/>
    <w:rsid w:val="00F65F4F"/>
    <w:rsid w:val="00F65FAA"/>
    <w:rsid w:val="00F66150"/>
    <w:rsid w:val="00F6617A"/>
    <w:rsid w:val="00F661CA"/>
    <w:rsid w:val="00F6623A"/>
    <w:rsid w:val="00F663B1"/>
    <w:rsid w:val="00F663FF"/>
    <w:rsid w:val="00F664CC"/>
    <w:rsid w:val="00F66560"/>
    <w:rsid w:val="00F665DE"/>
    <w:rsid w:val="00F66682"/>
    <w:rsid w:val="00F668B4"/>
    <w:rsid w:val="00F668D7"/>
    <w:rsid w:val="00F669BD"/>
    <w:rsid w:val="00F66AAD"/>
    <w:rsid w:val="00F66B25"/>
    <w:rsid w:val="00F66FB8"/>
    <w:rsid w:val="00F67029"/>
    <w:rsid w:val="00F67045"/>
    <w:rsid w:val="00F67231"/>
    <w:rsid w:val="00F67259"/>
    <w:rsid w:val="00F672D2"/>
    <w:rsid w:val="00F672D8"/>
    <w:rsid w:val="00F67359"/>
    <w:rsid w:val="00F67388"/>
    <w:rsid w:val="00F673A6"/>
    <w:rsid w:val="00F673BA"/>
    <w:rsid w:val="00F674C6"/>
    <w:rsid w:val="00F6780F"/>
    <w:rsid w:val="00F6781B"/>
    <w:rsid w:val="00F67943"/>
    <w:rsid w:val="00F679E4"/>
    <w:rsid w:val="00F67A97"/>
    <w:rsid w:val="00F67C71"/>
    <w:rsid w:val="00F67D87"/>
    <w:rsid w:val="00F67DA8"/>
    <w:rsid w:val="00F67DD7"/>
    <w:rsid w:val="00F67EA3"/>
    <w:rsid w:val="00F70075"/>
    <w:rsid w:val="00F7016F"/>
    <w:rsid w:val="00F70277"/>
    <w:rsid w:val="00F702E7"/>
    <w:rsid w:val="00F70345"/>
    <w:rsid w:val="00F703D9"/>
    <w:rsid w:val="00F70520"/>
    <w:rsid w:val="00F705F5"/>
    <w:rsid w:val="00F706D2"/>
    <w:rsid w:val="00F7072C"/>
    <w:rsid w:val="00F7088D"/>
    <w:rsid w:val="00F708C3"/>
    <w:rsid w:val="00F708E9"/>
    <w:rsid w:val="00F70A46"/>
    <w:rsid w:val="00F70A99"/>
    <w:rsid w:val="00F70B22"/>
    <w:rsid w:val="00F70C26"/>
    <w:rsid w:val="00F70CFA"/>
    <w:rsid w:val="00F70E3C"/>
    <w:rsid w:val="00F70EA1"/>
    <w:rsid w:val="00F70F05"/>
    <w:rsid w:val="00F70FF8"/>
    <w:rsid w:val="00F711AC"/>
    <w:rsid w:val="00F71350"/>
    <w:rsid w:val="00F71436"/>
    <w:rsid w:val="00F714BC"/>
    <w:rsid w:val="00F714D3"/>
    <w:rsid w:val="00F715BE"/>
    <w:rsid w:val="00F71794"/>
    <w:rsid w:val="00F717A6"/>
    <w:rsid w:val="00F717F4"/>
    <w:rsid w:val="00F717FB"/>
    <w:rsid w:val="00F718AA"/>
    <w:rsid w:val="00F7199E"/>
    <w:rsid w:val="00F719EC"/>
    <w:rsid w:val="00F71A91"/>
    <w:rsid w:val="00F71B36"/>
    <w:rsid w:val="00F71BCC"/>
    <w:rsid w:val="00F71CC1"/>
    <w:rsid w:val="00F71D5F"/>
    <w:rsid w:val="00F71E9A"/>
    <w:rsid w:val="00F71E9D"/>
    <w:rsid w:val="00F71F6D"/>
    <w:rsid w:val="00F721C0"/>
    <w:rsid w:val="00F721E2"/>
    <w:rsid w:val="00F721F6"/>
    <w:rsid w:val="00F722CF"/>
    <w:rsid w:val="00F724AD"/>
    <w:rsid w:val="00F72583"/>
    <w:rsid w:val="00F725C7"/>
    <w:rsid w:val="00F725F5"/>
    <w:rsid w:val="00F7270D"/>
    <w:rsid w:val="00F7273D"/>
    <w:rsid w:val="00F729B9"/>
    <w:rsid w:val="00F72AD3"/>
    <w:rsid w:val="00F72B34"/>
    <w:rsid w:val="00F72BF4"/>
    <w:rsid w:val="00F72D63"/>
    <w:rsid w:val="00F72D6C"/>
    <w:rsid w:val="00F72D78"/>
    <w:rsid w:val="00F72D92"/>
    <w:rsid w:val="00F72F12"/>
    <w:rsid w:val="00F730D1"/>
    <w:rsid w:val="00F7327B"/>
    <w:rsid w:val="00F732E9"/>
    <w:rsid w:val="00F733C9"/>
    <w:rsid w:val="00F73440"/>
    <w:rsid w:val="00F7349B"/>
    <w:rsid w:val="00F734F8"/>
    <w:rsid w:val="00F73528"/>
    <w:rsid w:val="00F73541"/>
    <w:rsid w:val="00F73595"/>
    <w:rsid w:val="00F735D5"/>
    <w:rsid w:val="00F73639"/>
    <w:rsid w:val="00F7364E"/>
    <w:rsid w:val="00F736E0"/>
    <w:rsid w:val="00F7389D"/>
    <w:rsid w:val="00F7393F"/>
    <w:rsid w:val="00F73942"/>
    <w:rsid w:val="00F739A0"/>
    <w:rsid w:val="00F739BB"/>
    <w:rsid w:val="00F73A20"/>
    <w:rsid w:val="00F73B4A"/>
    <w:rsid w:val="00F73C47"/>
    <w:rsid w:val="00F73D1B"/>
    <w:rsid w:val="00F73D4C"/>
    <w:rsid w:val="00F73DE5"/>
    <w:rsid w:val="00F73DEC"/>
    <w:rsid w:val="00F73EAC"/>
    <w:rsid w:val="00F73EB7"/>
    <w:rsid w:val="00F74026"/>
    <w:rsid w:val="00F74083"/>
    <w:rsid w:val="00F741E3"/>
    <w:rsid w:val="00F742C9"/>
    <w:rsid w:val="00F7444E"/>
    <w:rsid w:val="00F744D3"/>
    <w:rsid w:val="00F745C4"/>
    <w:rsid w:val="00F745C7"/>
    <w:rsid w:val="00F748BD"/>
    <w:rsid w:val="00F748EB"/>
    <w:rsid w:val="00F749B2"/>
    <w:rsid w:val="00F749E5"/>
    <w:rsid w:val="00F74AFC"/>
    <w:rsid w:val="00F74B74"/>
    <w:rsid w:val="00F74C70"/>
    <w:rsid w:val="00F74CA2"/>
    <w:rsid w:val="00F74CAA"/>
    <w:rsid w:val="00F74DEA"/>
    <w:rsid w:val="00F74F4F"/>
    <w:rsid w:val="00F74F9C"/>
    <w:rsid w:val="00F74FCF"/>
    <w:rsid w:val="00F75201"/>
    <w:rsid w:val="00F752E0"/>
    <w:rsid w:val="00F75327"/>
    <w:rsid w:val="00F75352"/>
    <w:rsid w:val="00F75447"/>
    <w:rsid w:val="00F75465"/>
    <w:rsid w:val="00F754A0"/>
    <w:rsid w:val="00F7550F"/>
    <w:rsid w:val="00F755DD"/>
    <w:rsid w:val="00F75674"/>
    <w:rsid w:val="00F756E7"/>
    <w:rsid w:val="00F75710"/>
    <w:rsid w:val="00F75714"/>
    <w:rsid w:val="00F75771"/>
    <w:rsid w:val="00F75863"/>
    <w:rsid w:val="00F758BC"/>
    <w:rsid w:val="00F758FE"/>
    <w:rsid w:val="00F759C5"/>
    <w:rsid w:val="00F759D4"/>
    <w:rsid w:val="00F75AB9"/>
    <w:rsid w:val="00F75B69"/>
    <w:rsid w:val="00F75ECE"/>
    <w:rsid w:val="00F75F57"/>
    <w:rsid w:val="00F76013"/>
    <w:rsid w:val="00F760E5"/>
    <w:rsid w:val="00F76128"/>
    <w:rsid w:val="00F7622C"/>
    <w:rsid w:val="00F7624A"/>
    <w:rsid w:val="00F76417"/>
    <w:rsid w:val="00F767BE"/>
    <w:rsid w:val="00F7681B"/>
    <w:rsid w:val="00F76881"/>
    <w:rsid w:val="00F76927"/>
    <w:rsid w:val="00F769BE"/>
    <w:rsid w:val="00F76ABC"/>
    <w:rsid w:val="00F76BB5"/>
    <w:rsid w:val="00F76DEA"/>
    <w:rsid w:val="00F76DFD"/>
    <w:rsid w:val="00F76FA9"/>
    <w:rsid w:val="00F76FEF"/>
    <w:rsid w:val="00F77041"/>
    <w:rsid w:val="00F771CC"/>
    <w:rsid w:val="00F77415"/>
    <w:rsid w:val="00F774A7"/>
    <w:rsid w:val="00F7755D"/>
    <w:rsid w:val="00F7756E"/>
    <w:rsid w:val="00F77572"/>
    <w:rsid w:val="00F77578"/>
    <w:rsid w:val="00F77620"/>
    <w:rsid w:val="00F77753"/>
    <w:rsid w:val="00F7778A"/>
    <w:rsid w:val="00F7780A"/>
    <w:rsid w:val="00F7783B"/>
    <w:rsid w:val="00F7787C"/>
    <w:rsid w:val="00F77907"/>
    <w:rsid w:val="00F77920"/>
    <w:rsid w:val="00F77926"/>
    <w:rsid w:val="00F77ACA"/>
    <w:rsid w:val="00F77D2E"/>
    <w:rsid w:val="00F77DBE"/>
    <w:rsid w:val="00F77E0A"/>
    <w:rsid w:val="00F77F00"/>
    <w:rsid w:val="00F77F13"/>
    <w:rsid w:val="00F77F23"/>
    <w:rsid w:val="00F77F6F"/>
    <w:rsid w:val="00F80100"/>
    <w:rsid w:val="00F801CC"/>
    <w:rsid w:val="00F80255"/>
    <w:rsid w:val="00F8038D"/>
    <w:rsid w:val="00F803A6"/>
    <w:rsid w:val="00F8042F"/>
    <w:rsid w:val="00F804FA"/>
    <w:rsid w:val="00F80588"/>
    <w:rsid w:val="00F80616"/>
    <w:rsid w:val="00F8084B"/>
    <w:rsid w:val="00F808CA"/>
    <w:rsid w:val="00F809BA"/>
    <w:rsid w:val="00F80A21"/>
    <w:rsid w:val="00F80AF3"/>
    <w:rsid w:val="00F80B56"/>
    <w:rsid w:val="00F80BF1"/>
    <w:rsid w:val="00F80CCD"/>
    <w:rsid w:val="00F80D62"/>
    <w:rsid w:val="00F80DDD"/>
    <w:rsid w:val="00F80E25"/>
    <w:rsid w:val="00F80E36"/>
    <w:rsid w:val="00F80E56"/>
    <w:rsid w:val="00F80E86"/>
    <w:rsid w:val="00F80FA9"/>
    <w:rsid w:val="00F8102F"/>
    <w:rsid w:val="00F81090"/>
    <w:rsid w:val="00F8123F"/>
    <w:rsid w:val="00F812C4"/>
    <w:rsid w:val="00F81360"/>
    <w:rsid w:val="00F813AB"/>
    <w:rsid w:val="00F81448"/>
    <w:rsid w:val="00F81473"/>
    <w:rsid w:val="00F815C5"/>
    <w:rsid w:val="00F816C6"/>
    <w:rsid w:val="00F81749"/>
    <w:rsid w:val="00F8184D"/>
    <w:rsid w:val="00F818C7"/>
    <w:rsid w:val="00F818D5"/>
    <w:rsid w:val="00F8193E"/>
    <w:rsid w:val="00F819CE"/>
    <w:rsid w:val="00F81A16"/>
    <w:rsid w:val="00F81A6E"/>
    <w:rsid w:val="00F81A9D"/>
    <w:rsid w:val="00F81B3E"/>
    <w:rsid w:val="00F81BB8"/>
    <w:rsid w:val="00F81C1F"/>
    <w:rsid w:val="00F81CE0"/>
    <w:rsid w:val="00F81D6B"/>
    <w:rsid w:val="00F81EC8"/>
    <w:rsid w:val="00F82122"/>
    <w:rsid w:val="00F8213F"/>
    <w:rsid w:val="00F82154"/>
    <w:rsid w:val="00F821FD"/>
    <w:rsid w:val="00F8221B"/>
    <w:rsid w:val="00F823BB"/>
    <w:rsid w:val="00F8243D"/>
    <w:rsid w:val="00F824A9"/>
    <w:rsid w:val="00F825F1"/>
    <w:rsid w:val="00F826E1"/>
    <w:rsid w:val="00F827A5"/>
    <w:rsid w:val="00F828D3"/>
    <w:rsid w:val="00F828F6"/>
    <w:rsid w:val="00F82993"/>
    <w:rsid w:val="00F829D3"/>
    <w:rsid w:val="00F829F9"/>
    <w:rsid w:val="00F82A4D"/>
    <w:rsid w:val="00F82A63"/>
    <w:rsid w:val="00F82B42"/>
    <w:rsid w:val="00F82BFB"/>
    <w:rsid w:val="00F82C4B"/>
    <w:rsid w:val="00F82C80"/>
    <w:rsid w:val="00F82CF3"/>
    <w:rsid w:val="00F82D11"/>
    <w:rsid w:val="00F82DD7"/>
    <w:rsid w:val="00F82EB6"/>
    <w:rsid w:val="00F82EC5"/>
    <w:rsid w:val="00F8304A"/>
    <w:rsid w:val="00F83189"/>
    <w:rsid w:val="00F83217"/>
    <w:rsid w:val="00F83235"/>
    <w:rsid w:val="00F833F9"/>
    <w:rsid w:val="00F83471"/>
    <w:rsid w:val="00F835F5"/>
    <w:rsid w:val="00F8366D"/>
    <w:rsid w:val="00F836D4"/>
    <w:rsid w:val="00F836E4"/>
    <w:rsid w:val="00F837A1"/>
    <w:rsid w:val="00F837A9"/>
    <w:rsid w:val="00F837CC"/>
    <w:rsid w:val="00F837CF"/>
    <w:rsid w:val="00F83874"/>
    <w:rsid w:val="00F83933"/>
    <w:rsid w:val="00F83B39"/>
    <w:rsid w:val="00F83B42"/>
    <w:rsid w:val="00F83B5E"/>
    <w:rsid w:val="00F83B66"/>
    <w:rsid w:val="00F83C38"/>
    <w:rsid w:val="00F83C61"/>
    <w:rsid w:val="00F83E08"/>
    <w:rsid w:val="00F83E2F"/>
    <w:rsid w:val="00F83E35"/>
    <w:rsid w:val="00F83EA8"/>
    <w:rsid w:val="00F83F68"/>
    <w:rsid w:val="00F83FFB"/>
    <w:rsid w:val="00F840FF"/>
    <w:rsid w:val="00F84347"/>
    <w:rsid w:val="00F844C5"/>
    <w:rsid w:val="00F84536"/>
    <w:rsid w:val="00F845AD"/>
    <w:rsid w:val="00F84617"/>
    <w:rsid w:val="00F84883"/>
    <w:rsid w:val="00F848BC"/>
    <w:rsid w:val="00F84A62"/>
    <w:rsid w:val="00F84A93"/>
    <w:rsid w:val="00F84B24"/>
    <w:rsid w:val="00F84B5E"/>
    <w:rsid w:val="00F84C64"/>
    <w:rsid w:val="00F84D35"/>
    <w:rsid w:val="00F84D84"/>
    <w:rsid w:val="00F84E3D"/>
    <w:rsid w:val="00F84E8B"/>
    <w:rsid w:val="00F84FB0"/>
    <w:rsid w:val="00F85247"/>
    <w:rsid w:val="00F85275"/>
    <w:rsid w:val="00F853F1"/>
    <w:rsid w:val="00F85453"/>
    <w:rsid w:val="00F854EA"/>
    <w:rsid w:val="00F85590"/>
    <w:rsid w:val="00F8564D"/>
    <w:rsid w:val="00F856C4"/>
    <w:rsid w:val="00F85B06"/>
    <w:rsid w:val="00F85B13"/>
    <w:rsid w:val="00F85C39"/>
    <w:rsid w:val="00F85C52"/>
    <w:rsid w:val="00F85D81"/>
    <w:rsid w:val="00F85ECB"/>
    <w:rsid w:val="00F8609F"/>
    <w:rsid w:val="00F862D7"/>
    <w:rsid w:val="00F86390"/>
    <w:rsid w:val="00F8640D"/>
    <w:rsid w:val="00F8653A"/>
    <w:rsid w:val="00F8667B"/>
    <w:rsid w:val="00F86801"/>
    <w:rsid w:val="00F86857"/>
    <w:rsid w:val="00F8699A"/>
    <w:rsid w:val="00F869A2"/>
    <w:rsid w:val="00F869EC"/>
    <w:rsid w:val="00F86A03"/>
    <w:rsid w:val="00F86A3C"/>
    <w:rsid w:val="00F86AB7"/>
    <w:rsid w:val="00F86AE4"/>
    <w:rsid w:val="00F86B25"/>
    <w:rsid w:val="00F86C34"/>
    <w:rsid w:val="00F86C49"/>
    <w:rsid w:val="00F86D56"/>
    <w:rsid w:val="00F86DC3"/>
    <w:rsid w:val="00F86EB4"/>
    <w:rsid w:val="00F86FA8"/>
    <w:rsid w:val="00F86FF7"/>
    <w:rsid w:val="00F8704F"/>
    <w:rsid w:val="00F87131"/>
    <w:rsid w:val="00F871B0"/>
    <w:rsid w:val="00F8725D"/>
    <w:rsid w:val="00F872CC"/>
    <w:rsid w:val="00F875D8"/>
    <w:rsid w:val="00F875E1"/>
    <w:rsid w:val="00F8766B"/>
    <w:rsid w:val="00F87743"/>
    <w:rsid w:val="00F87861"/>
    <w:rsid w:val="00F8796E"/>
    <w:rsid w:val="00F87A9F"/>
    <w:rsid w:val="00F87AD1"/>
    <w:rsid w:val="00F87AD9"/>
    <w:rsid w:val="00F87B33"/>
    <w:rsid w:val="00F87B4B"/>
    <w:rsid w:val="00F87B97"/>
    <w:rsid w:val="00F87F56"/>
    <w:rsid w:val="00F87FE2"/>
    <w:rsid w:val="00F9006E"/>
    <w:rsid w:val="00F9009F"/>
    <w:rsid w:val="00F90133"/>
    <w:rsid w:val="00F901E7"/>
    <w:rsid w:val="00F90246"/>
    <w:rsid w:val="00F902F4"/>
    <w:rsid w:val="00F90311"/>
    <w:rsid w:val="00F90403"/>
    <w:rsid w:val="00F9040C"/>
    <w:rsid w:val="00F904E4"/>
    <w:rsid w:val="00F905A1"/>
    <w:rsid w:val="00F90603"/>
    <w:rsid w:val="00F9067A"/>
    <w:rsid w:val="00F906B4"/>
    <w:rsid w:val="00F90A6C"/>
    <w:rsid w:val="00F90A83"/>
    <w:rsid w:val="00F90AB4"/>
    <w:rsid w:val="00F90AE1"/>
    <w:rsid w:val="00F90B46"/>
    <w:rsid w:val="00F90BBD"/>
    <w:rsid w:val="00F90C81"/>
    <w:rsid w:val="00F90CB1"/>
    <w:rsid w:val="00F90D37"/>
    <w:rsid w:val="00F90D78"/>
    <w:rsid w:val="00F90DD4"/>
    <w:rsid w:val="00F90E6C"/>
    <w:rsid w:val="00F90E72"/>
    <w:rsid w:val="00F90F75"/>
    <w:rsid w:val="00F90FE3"/>
    <w:rsid w:val="00F91021"/>
    <w:rsid w:val="00F9105B"/>
    <w:rsid w:val="00F911AF"/>
    <w:rsid w:val="00F911ED"/>
    <w:rsid w:val="00F9124D"/>
    <w:rsid w:val="00F9127D"/>
    <w:rsid w:val="00F9142B"/>
    <w:rsid w:val="00F91474"/>
    <w:rsid w:val="00F9153C"/>
    <w:rsid w:val="00F916D2"/>
    <w:rsid w:val="00F91729"/>
    <w:rsid w:val="00F918B7"/>
    <w:rsid w:val="00F918C3"/>
    <w:rsid w:val="00F918CE"/>
    <w:rsid w:val="00F91904"/>
    <w:rsid w:val="00F91AA7"/>
    <w:rsid w:val="00F91B9E"/>
    <w:rsid w:val="00F91C4B"/>
    <w:rsid w:val="00F91C9E"/>
    <w:rsid w:val="00F91CB5"/>
    <w:rsid w:val="00F91D85"/>
    <w:rsid w:val="00F91DC7"/>
    <w:rsid w:val="00F91DE5"/>
    <w:rsid w:val="00F91E2F"/>
    <w:rsid w:val="00F9201F"/>
    <w:rsid w:val="00F920FE"/>
    <w:rsid w:val="00F92145"/>
    <w:rsid w:val="00F92167"/>
    <w:rsid w:val="00F9217E"/>
    <w:rsid w:val="00F9232D"/>
    <w:rsid w:val="00F923F8"/>
    <w:rsid w:val="00F92521"/>
    <w:rsid w:val="00F9257F"/>
    <w:rsid w:val="00F925DB"/>
    <w:rsid w:val="00F925F7"/>
    <w:rsid w:val="00F925FE"/>
    <w:rsid w:val="00F927BD"/>
    <w:rsid w:val="00F927DF"/>
    <w:rsid w:val="00F927E7"/>
    <w:rsid w:val="00F9290E"/>
    <w:rsid w:val="00F9292F"/>
    <w:rsid w:val="00F92A9D"/>
    <w:rsid w:val="00F92BD5"/>
    <w:rsid w:val="00F92C67"/>
    <w:rsid w:val="00F92D8E"/>
    <w:rsid w:val="00F92EAD"/>
    <w:rsid w:val="00F92F27"/>
    <w:rsid w:val="00F92F4B"/>
    <w:rsid w:val="00F93376"/>
    <w:rsid w:val="00F933A8"/>
    <w:rsid w:val="00F935AC"/>
    <w:rsid w:val="00F93670"/>
    <w:rsid w:val="00F9368B"/>
    <w:rsid w:val="00F936EA"/>
    <w:rsid w:val="00F9375F"/>
    <w:rsid w:val="00F938B9"/>
    <w:rsid w:val="00F93A23"/>
    <w:rsid w:val="00F93A3B"/>
    <w:rsid w:val="00F93AE9"/>
    <w:rsid w:val="00F93B23"/>
    <w:rsid w:val="00F93D93"/>
    <w:rsid w:val="00F93DEB"/>
    <w:rsid w:val="00F93ECC"/>
    <w:rsid w:val="00F9404A"/>
    <w:rsid w:val="00F94061"/>
    <w:rsid w:val="00F9412B"/>
    <w:rsid w:val="00F94216"/>
    <w:rsid w:val="00F9430D"/>
    <w:rsid w:val="00F94351"/>
    <w:rsid w:val="00F945D9"/>
    <w:rsid w:val="00F946B3"/>
    <w:rsid w:val="00F94948"/>
    <w:rsid w:val="00F9494D"/>
    <w:rsid w:val="00F94963"/>
    <w:rsid w:val="00F94970"/>
    <w:rsid w:val="00F94994"/>
    <w:rsid w:val="00F94BE3"/>
    <w:rsid w:val="00F94C32"/>
    <w:rsid w:val="00F94C5F"/>
    <w:rsid w:val="00F94C79"/>
    <w:rsid w:val="00F94DE9"/>
    <w:rsid w:val="00F94EC2"/>
    <w:rsid w:val="00F94F46"/>
    <w:rsid w:val="00F94F68"/>
    <w:rsid w:val="00F9501A"/>
    <w:rsid w:val="00F9502F"/>
    <w:rsid w:val="00F951DC"/>
    <w:rsid w:val="00F951E0"/>
    <w:rsid w:val="00F95227"/>
    <w:rsid w:val="00F95243"/>
    <w:rsid w:val="00F954E3"/>
    <w:rsid w:val="00F95590"/>
    <w:rsid w:val="00F9565F"/>
    <w:rsid w:val="00F956AE"/>
    <w:rsid w:val="00F9577A"/>
    <w:rsid w:val="00F957E0"/>
    <w:rsid w:val="00F957E3"/>
    <w:rsid w:val="00F9595D"/>
    <w:rsid w:val="00F95A10"/>
    <w:rsid w:val="00F95A60"/>
    <w:rsid w:val="00F95E0D"/>
    <w:rsid w:val="00F95EE6"/>
    <w:rsid w:val="00F96014"/>
    <w:rsid w:val="00F9607B"/>
    <w:rsid w:val="00F960E2"/>
    <w:rsid w:val="00F961D6"/>
    <w:rsid w:val="00F962D3"/>
    <w:rsid w:val="00F9638B"/>
    <w:rsid w:val="00F963C5"/>
    <w:rsid w:val="00F9650F"/>
    <w:rsid w:val="00F9652F"/>
    <w:rsid w:val="00F96545"/>
    <w:rsid w:val="00F96617"/>
    <w:rsid w:val="00F9665D"/>
    <w:rsid w:val="00F96675"/>
    <w:rsid w:val="00F96BF0"/>
    <w:rsid w:val="00F96BFB"/>
    <w:rsid w:val="00F96C0D"/>
    <w:rsid w:val="00F96C8E"/>
    <w:rsid w:val="00F96D90"/>
    <w:rsid w:val="00F96DE2"/>
    <w:rsid w:val="00F96E8F"/>
    <w:rsid w:val="00F96FDF"/>
    <w:rsid w:val="00F9703B"/>
    <w:rsid w:val="00F97051"/>
    <w:rsid w:val="00F97057"/>
    <w:rsid w:val="00F972ED"/>
    <w:rsid w:val="00F97312"/>
    <w:rsid w:val="00F9738D"/>
    <w:rsid w:val="00F973AB"/>
    <w:rsid w:val="00F9753F"/>
    <w:rsid w:val="00F975AA"/>
    <w:rsid w:val="00F975D3"/>
    <w:rsid w:val="00F9775B"/>
    <w:rsid w:val="00F977DC"/>
    <w:rsid w:val="00F9786B"/>
    <w:rsid w:val="00F978A4"/>
    <w:rsid w:val="00F97B68"/>
    <w:rsid w:val="00F97C42"/>
    <w:rsid w:val="00F97C5A"/>
    <w:rsid w:val="00F97C74"/>
    <w:rsid w:val="00F97C7A"/>
    <w:rsid w:val="00F97CA0"/>
    <w:rsid w:val="00F97E1B"/>
    <w:rsid w:val="00FA0119"/>
    <w:rsid w:val="00FA01CA"/>
    <w:rsid w:val="00FA01D5"/>
    <w:rsid w:val="00FA0293"/>
    <w:rsid w:val="00FA0322"/>
    <w:rsid w:val="00FA0406"/>
    <w:rsid w:val="00FA0481"/>
    <w:rsid w:val="00FA04B5"/>
    <w:rsid w:val="00FA0550"/>
    <w:rsid w:val="00FA0561"/>
    <w:rsid w:val="00FA0656"/>
    <w:rsid w:val="00FA0673"/>
    <w:rsid w:val="00FA067A"/>
    <w:rsid w:val="00FA07B6"/>
    <w:rsid w:val="00FA07CC"/>
    <w:rsid w:val="00FA0880"/>
    <w:rsid w:val="00FA088F"/>
    <w:rsid w:val="00FA08C2"/>
    <w:rsid w:val="00FA0941"/>
    <w:rsid w:val="00FA0AE6"/>
    <w:rsid w:val="00FA0CBA"/>
    <w:rsid w:val="00FA0CEB"/>
    <w:rsid w:val="00FA0D0F"/>
    <w:rsid w:val="00FA0E2A"/>
    <w:rsid w:val="00FA0F7C"/>
    <w:rsid w:val="00FA0F98"/>
    <w:rsid w:val="00FA113A"/>
    <w:rsid w:val="00FA121E"/>
    <w:rsid w:val="00FA12B4"/>
    <w:rsid w:val="00FA12BE"/>
    <w:rsid w:val="00FA13A5"/>
    <w:rsid w:val="00FA1526"/>
    <w:rsid w:val="00FA1699"/>
    <w:rsid w:val="00FA1789"/>
    <w:rsid w:val="00FA19CB"/>
    <w:rsid w:val="00FA19F7"/>
    <w:rsid w:val="00FA1A43"/>
    <w:rsid w:val="00FA1C21"/>
    <w:rsid w:val="00FA1CC9"/>
    <w:rsid w:val="00FA1D70"/>
    <w:rsid w:val="00FA1D7A"/>
    <w:rsid w:val="00FA1D7D"/>
    <w:rsid w:val="00FA1E3D"/>
    <w:rsid w:val="00FA1F05"/>
    <w:rsid w:val="00FA2045"/>
    <w:rsid w:val="00FA20B0"/>
    <w:rsid w:val="00FA20D0"/>
    <w:rsid w:val="00FA20F6"/>
    <w:rsid w:val="00FA223B"/>
    <w:rsid w:val="00FA2258"/>
    <w:rsid w:val="00FA23CA"/>
    <w:rsid w:val="00FA250A"/>
    <w:rsid w:val="00FA2750"/>
    <w:rsid w:val="00FA2A6C"/>
    <w:rsid w:val="00FA2A70"/>
    <w:rsid w:val="00FA2B97"/>
    <w:rsid w:val="00FA2C32"/>
    <w:rsid w:val="00FA2CB2"/>
    <w:rsid w:val="00FA2D46"/>
    <w:rsid w:val="00FA2D7A"/>
    <w:rsid w:val="00FA2E9D"/>
    <w:rsid w:val="00FA2F3C"/>
    <w:rsid w:val="00FA30A3"/>
    <w:rsid w:val="00FA30B2"/>
    <w:rsid w:val="00FA3129"/>
    <w:rsid w:val="00FA3168"/>
    <w:rsid w:val="00FA327A"/>
    <w:rsid w:val="00FA32C8"/>
    <w:rsid w:val="00FA32CA"/>
    <w:rsid w:val="00FA3332"/>
    <w:rsid w:val="00FA3413"/>
    <w:rsid w:val="00FA343E"/>
    <w:rsid w:val="00FA354C"/>
    <w:rsid w:val="00FA35F2"/>
    <w:rsid w:val="00FA3680"/>
    <w:rsid w:val="00FA3709"/>
    <w:rsid w:val="00FA370B"/>
    <w:rsid w:val="00FA38AE"/>
    <w:rsid w:val="00FA38DF"/>
    <w:rsid w:val="00FA3961"/>
    <w:rsid w:val="00FA39A7"/>
    <w:rsid w:val="00FA39CF"/>
    <w:rsid w:val="00FA3B06"/>
    <w:rsid w:val="00FA3B6A"/>
    <w:rsid w:val="00FA3BEF"/>
    <w:rsid w:val="00FA3BFA"/>
    <w:rsid w:val="00FA3C47"/>
    <w:rsid w:val="00FA3C78"/>
    <w:rsid w:val="00FA3CB8"/>
    <w:rsid w:val="00FA3D42"/>
    <w:rsid w:val="00FA3D8E"/>
    <w:rsid w:val="00FA3DF8"/>
    <w:rsid w:val="00FA3E0D"/>
    <w:rsid w:val="00FA3E21"/>
    <w:rsid w:val="00FA3E3E"/>
    <w:rsid w:val="00FA3E5F"/>
    <w:rsid w:val="00FA3F80"/>
    <w:rsid w:val="00FA3FA9"/>
    <w:rsid w:val="00FA3FE6"/>
    <w:rsid w:val="00FA4118"/>
    <w:rsid w:val="00FA4131"/>
    <w:rsid w:val="00FA416C"/>
    <w:rsid w:val="00FA41C2"/>
    <w:rsid w:val="00FA42D5"/>
    <w:rsid w:val="00FA42FC"/>
    <w:rsid w:val="00FA4357"/>
    <w:rsid w:val="00FA47F0"/>
    <w:rsid w:val="00FA48E5"/>
    <w:rsid w:val="00FA498A"/>
    <w:rsid w:val="00FA49DE"/>
    <w:rsid w:val="00FA4A32"/>
    <w:rsid w:val="00FA4A46"/>
    <w:rsid w:val="00FA4B0F"/>
    <w:rsid w:val="00FA4BB0"/>
    <w:rsid w:val="00FA4C43"/>
    <w:rsid w:val="00FA4C7D"/>
    <w:rsid w:val="00FA4D4A"/>
    <w:rsid w:val="00FA5015"/>
    <w:rsid w:val="00FA50CF"/>
    <w:rsid w:val="00FA50DA"/>
    <w:rsid w:val="00FA51C9"/>
    <w:rsid w:val="00FA5250"/>
    <w:rsid w:val="00FA551B"/>
    <w:rsid w:val="00FA556F"/>
    <w:rsid w:val="00FA559D"/>
    <w:rsid w:val="00FA5731"/>
    <w:rsid w:val="00FA57D0"/>
    <w:rsid w:val="00FA58BA"/>
    <w:rsid w:val="00FA5913"/>
    <w:rsid w:val="00FA597A"/>
    <w:rsid w:val="00FA5999"/>
    <w:rsid w:val="00FA59C2"/>
    <w:rsid w:val="00FA59C9"/>
    <w:rsid w:val="00FA5A75"/>
    <w:rsid w:val="00FA5AF5"/>
    <w:rsid w:val="00FA5C93"/>
    <w:rsid w:val="00FA5D23"/>
    <w:rsid w:val="00FA5D55"/>
    <w:rsid w:val="00FA5E44"/>
    <w:rsid w:val="00FA5F4C"/>
    <w:rsid w:val="00FA5F9A"/>
    <w:rsid w:val="00FA6015"/>
    <w:rsid w:val="00FA60BD"/>
    <w:rsid w:val="00FA610D"/>
    <w:rsid w:val="00FA619F"/>
    <w:rsid w:val="00FA633F"/>
    <w:rsid w:val="00FA63D6"/>
    <w:rsid w:val="00FA6442"/>
    <w:rsid w:val="00FA6471"/>
    <w:rsid w:val="00FA66E1"/>
    <w:rsid w:val="00FA6775"/>
    <w:rsid w:val="00FA67F1"/>
    <w:rsid w:val="00FA68F2"/>
    <w:rsid w:val="00FA69C6"/>
    <w:rsid w:val="00FA6B04"/>
    <w:rsid w:val="00FA6C77"/>
    <w:rsid w:val="00FA6D0F"/>
    <w:rsid w:val="00FA6D5B"/>
    <w:rsid w:val="00FA6DB1"/>
    <w:rsid w:val="00FA6E16"/>
    <w:rsid w:val="00FA6ECF"/>
    <w:rsid w:val="00FA6F05"/>
    <w:rsid w:val="00FA7063"/>
    <w:rsid w:val="00FA71D7"/>
    <w:rsid w:val="00FA720A"/>
    <w:rsid w:val="00FA7216"/>
    <w:rsid w:val="00FA73E4"/>
    <w:rsid w:val="00FA7401"/>
    <w:rsid w:val="00FA7599"/>
    <w:rsid w:val="00FA7628"/>
    <w:rsid w:val="00FA764E"/>
    <w:rsid w:val="00FA766A"/>
    <w:rsid w:val="00FA774A"/>
    <w:rsid w:val="00FA7777"/>
    <w:rsid w:val="00FA7B07"/>
    <w:rsid w:val="00FA7B3D"/>
    <w:rsid w:val="00FA7C37"/>
    <w:rsid w:val="00FA7CC6"/>
    <w:rsid w:val="00FA7D5F"/>
    <w:rsid w:val="00FA7ECA"/>
    <w:rsid w:val="00FA7F97"/>
    <w:rsid w:val="00FA7F9C"/>
    <w:rsid w:val="00FAA43F"/>
    <w:rsid w:val="00FB0041"/>
    <w:rsid w:val="00FB0173"/>
    <w:rsid w:val="00FB021F"/>
    <w:rsid w:val="00FB0276"/>
    <w:rsid w:val="00FB02FB"/>
    <w:rsid w:val="00FB03C6"/>
    <w:rsid w:val="00FB056E"/>
    <w:rsid w:val="00FB0663"/>
    <w:rsid w:val="00FB0685"/>
    <w:rsid w:val="00FB0863"/>
    <w:rsid w:val="00FB08D1"/>
    <w:rsid w:val="00FB0AE6"/>
    <w:rsid w:val="00FB0AEB"/>
    <w:rsid w:val="00FB0C6A"/>
    <w:rsid w:val="00FB0CFD"/>
    <w:rsid w:val="00FB0E36"/>
    <w:rsid w:val="00FB0E68"/>
    <w:rsid w:val="00FB1084"/>
    <w:rsid w:val="00FB1098"/>
    <w:rsid w:val="00FB117E"/>
    <w:rsid w:val="00FB11BC"/>
    <w:rsid w:val="00FB11C5"/>
    <w:rsid w:val="00FB1245"/>
    <w:rsid w:val="00FB127D"/>
    <w:rsid w:val="00FB12A4"/>
    <w:rsid w:val="00FB12DF"/>
    <w:rsid w:val="00FB1399"/>
    <w:rsid w:val="00FB14F8"/>
    <w:rsid w:val="00FB152C"/>
    <w:rsid w:val="00FB1535"/>
    <w:rsid w:val="00FB15F9"/>
    <w:rsid w:val="00FB1665"/>
    <w:rsid w:val="00FB1687"/>
    <w:rsid w:val="00FB16E8"/>
    <w:rsid w:val="00FB172A"/>
    <w:rsid w:val="00FB177C"/>
    <w:rsid w:val="00FB17F8"/>
    <w:rsid w:val="00FB18A2"/>
    <w:rsid w:val="00FB1949"/>
    <w:rsid w:val="00FB19AD"/>
    <w:rsid w:val="00FB1AC9"/>
    <w:rsid w:val="00FB1B12"/>
    <w:rsid w:val="00FB1BD7"/>
    <w:rsid w:val="00FB1C4B"/>
    <w:rsid w:val="00FB1D42"/>
    <w:rsid w:val="00FB1D53"/>
    <w:rsid w:val="00FB1E39"/>
    <w:rsid w:val="00FB1E3B"/>
    <w:rsid w:val="00FB1E9D"/>
    <w:rsid w:val="00FB1F1E"/>
    <w:rsid w:val="00FB1F63"/>
    <w:rsid w:val="00FB2046"/>
    <w:rsid w:val="00FB216C"/>
    <w:rsid w:val="00FB23A1"/>
    <w:rsid w:val="00FB2465"/>
    <w:rsid w:val="00FB246D"/>
    <w:rsid w:val="00FB2496"/>
    <w:rsid w:val="00FB24C0"/>
    <w:rsid w:val="00FB2572"/>
    <w:rsid w:val="00FB264C"/>
    <w:rsid w:val="00FB273B"/>
    <w:rsid w:val="00FB2788"/>
    <w:rsid w:val="00FB28F7"/>
    <w:rsid w:val="00FB2960"/>
    <w:rsid w:val="00FB2A81"/>
    <w:rsid w:val="00FB2C1C"/>
    <w:rsid w:val="00FB2C29"/>
    <w:rsid w:val="00FB2CB5"/>
    <w:rsid w:val="00FB2D74"/>
    <w:rsid w:val="00FB2D81"/>
    <w:rsid w:val="00FB2E67"/>
    <w:rsid w:val="00FB2EBE"/>
    <w:rsid w:val="00FB2EE7"/>
    <w:rsid w:val="00FB2F4C"/>
    <w:rsid w:val="00FB2F86"/>
    <w:rsid w:val="00FB30A2"/>
    <w:rsid w:val="00FB314A"/>
    <w:rsid w:val="00FB316C"/>
    <w:rsid w:val="00FB31BF"/>
    <w:rsid w:val="00FB3201"/>
    <w:rsid w:val="00FB32E4"/>
    <w:rsid w:val="00FB3392"/>
    <w:rsid w:val="00FB3536"/>
    <w:rsid w:val="00FB353F"/>
    <w:rsid w:val="00FB357E"/>
    <w:rsid w:val="00FB3599"/>
    <w:rsid w:val="00FB368D"/>
    <w:rsid w:val="00FB37C4"/>
    <w:rsid w:val="00FB387F"/>
    <w:rsid w:val="00FB3880"/>
    <w:rsid w:val="00FB39FA"/>
    <w:rsid w:val="00FB3A83"/>
    <w:rsid w:val="00FB3B2F"/>
    <w:rsid w:val="00FB3B67"/>
    <w:rsid w:val="00FB3D07"/>
    <w:rsid w:val="00FB3DFE"/>
    <w:rsid w:val="00FB3E6B"/>
    <w:rsid w:val="00FB3E96"/>
    <w:rsid w:val="00FB3EB7"/>
    <w:rsid w:val="00FB402A"/>
    <w:rsid w:val="00FB40FF"/>
    <w:rsid w:val="00FB4113"/>
    <w:rsid w:val="00FB4121"/>
    <w:rsid w:val="00FB4242"/>
    <w:rsid w:val="00FB42CC"/>
    <w:rsid w:val="00FB4380"/>
    <w:rsid w:val="00FB43D4"/>
    <w:rsid w:val="00FB448C"/>
    <w:rsid w:val="00FB4538"/>
    <w:rsid w:val="00FB459C"/>
    <w:rsid w:val="00FB4671"/>
    <w:rsid w:val="00FB46B9"/>
    <w:rsid w:val="00FB4771"/>
    <w:rsid w:val="00FB47D5"/>
    <w:rsid w:val="00FB480C"/>
    <w:rsid w:val="00FB488B"/>
    <w:rsid w:val="00FB48B3"/>
    <w:rsid w:val="00FB48D9"/>
    <w:rsid w:val="00FB4906"/>
    <w:rsid w:val="00FB4946"/>
    <w:rsid w:val="00FB4A5C"/>
    <w:rsid w:val="00FB4CDB"/>
    <w:rsid w:val="00FB4D74"/>
    <w:rsid w:val="00FB4E3B"/>
    <w:rsid w:val="00FB4E99"/>
    <w:rsid w:val="00FB4F61"/>
    <w:rsid w:val="00FB50E8"/>
    <w:rsid w:val="00FB51B8"/>
    <w:rsid w:val="00FB5256"/>
    <w:rsid w:val="00FB529B"/>
    <w:rsid w:val="00FB5379"/>
    <w:rsid w:val="00FB55FF"/>
    <w:rsid w:val="00FB5710"/>
    <w:rsid w:val="00FB581B"/>
    <w:rsid w:val="00FB591B"/>
    <w:rsid w:val="00FB5961"/>
    <w:rsid w:val="00FB59C3"/>
    <w:rsid w:val="00FB5B18"/>
    <w:rsid w:val="00FB5B35"/>
    <w:rsid w:val="00FB5F0C"/>
    <w:rsid w:val="00FB60E6"/>
    <w:rsid w:val="00FB61C2"/>
    <w:rsid w:val="00FB6217"/>
    <w:rsid w:val="00FB6247"/>
    <w:rsid w:val="00FB62E5"/>
    <w:rsid w:val="00FB6339"/>
    <w:rsid w:val="00FB636A"/>
    <w:rsid w:val="00FB63B1"/>
    <w:rsid w:val="00FB6494"/>
    <w:rsid w:val="00FB64BC"/>
    <w:rsid w:val="00FB64E8"/>
    <w:rsid w:val="00FB6540"/>
    <w:rsid w:val="00FB65A5"/>
    <w:rsid w:val="00FB664B"/>
    <w:rsid w:val="00FB676A"/>
    <w:rsid w:val="00FB6852"/>
    <w:rsid w:val="00FB6A97"/>
    <w:rsid w:val="00FB6B63"/>
    <w:rsid w:val="00FB6BFE"/>
    <w:rsid w:val="00FB6C8E"/>
    <w:rsid w:val="00FB6C9B"/>
    <w:rsid w:val="00FB6D9C"/>
    <w:rsid w:val="00FB6EFD"/>
    <w:rsid w:val="00FB6F47"/>
    <w:rsid w:val="00FB6FD0"/>
    <w:rsid w:val="00FB72B6"/>
    <w:rsid w:val="00FB7429"/>
    <w:rsid w:val="00FB744E"/>
    <w:rsid w:val="00FB7492"/>
    <w:rsid w:val="00FB74BB"/>
    <w:rsid w:val="00FB74CB"/>
    <w:rsid w:val="00FB7629"/>
    <w:rsid w:val="00FB7731"/>
    <w:rsid w:val="00FB782F"/>
    <w:rsid w:val="00FB7895"/>
    <w:rsid w:val="00FB78D1"/>
    <w:rsid w:val="00FB7B1E"/>
    <w:rsid w:val="00FB7BD3"/>
    <w:rsid w:val="00FB7C0B"/>
    <w:rsid w:val="00FB7DB5"/>
    <w:rsid w:val="00FB7F0D"/>
    <w:rsid w:val="00FB7FD5"/>
    <w:rsid w:val="00FC004D"/>
    <w:rsid w:val="00FC0063"/>
    <w:rsid w:val="00FC00B3"/>
    <w:rsid w:val="00FC0153"/>
    <w:rsid w:val="00FC0269"/>
    <w:rsid w:val="00FC02CB"/>
    <w:rsid w:val="00FC0490"/>
    <w:rsid w:val="00FC04F7"/>
    <w:rsid w:val="00FC065F"/>
    <w:rsid w:val="00FC06B9"/>
    <w:rsid w:val="00FC0864"/>
    <w:rsid w:val="00FC0AD3"/>
    <w:rsid w:val="00FC0B90"/>
    <w:rsid w:val="00FC0C91"/>
    <w:rsid w:val="00FC0DCB"/>
    <w:rsid w:val="00FC0E6B"/>
    <w:rsid w:val="00FC0EC9"/>
    <w:rsid w:val="00FC0F83"/>
    <w:rsid w:val="00FC1006"/>
    <w:rsid w:val="00FC1095"/>
    <w:rsid w:val="00FC12D4"/>
    <w:rsid w:val="00FC1504"/>
    <w:rsid w:val="00FC156A"/>
    <w:rsid w:val="00FC1696"/>
    <w:rsid w:val="00FC16B4"/>
    <w:rsid w:val="00FC17DD"/>
    <w:rsid w:val="00FC1816"/>
    <w:rsid w:val="00FC1877"/>
    <w:rsid w:val="00FC1A6B"/>
    <w:rsid w:val="00FC1A9B"/>
    <w:rsid w:val="00FC1B37"/>
    <w:rsid w:val="00FC1B67"/>
    <w:rsid w:val="00FC1B93"/>
    <w:rsid w:val="00FC1BBE"/>
    <w:rsid w:val="00FC1C26"/>
    <w:rsid w:val="00FC1CDA"/>
    <w:rsid w:val="00FC1D93"/>
    <w:rsid w:val="00FC1E26"/>
    <w:rsid w:val="00FC1E2D"/>
    <w:rsid w:val="00FC1EF5"/>
    <w:rsid w:val="00FC1FB7"/>
    <w:rsid w:val="00FC2077"/>
    <w:rsid w:val="00FC2091"/>
    <w:rsid w:val="00FC2187"/>
    <w:rsid w:val="00FC23DB"/>
    <w:rsid w:val="00FC256C"/>
    <w:rsid w:val="00FC25FF"/>
    <w:rsid w:val="00FC26AA"/>
    <w:rsid w:val="00FC2716"/>
    <w:rsid w:val="00FC2B5C"/>
    <w:rsid w:val="00FC2C37"/>
    <w:rsid w:val="00FC2CCB"/>
    <w:rsid w:val="00FC2D2C"/>
    <w:rsid w:val="00FC2E09"/>
    <w:rsid w:val="00FC2E5B"/>
    <w:rsid w:val="00FC2F1E"/>
    <w:rsid w:val="00FC3050"/>
    <w:rsid w:val="00FC306B"/>
    <w:rsid w:val="00FC31B9"/>
    <w:rsid w:val="00FC33F2"/>
    <w:rsid w:val="00FC347D"/>
    <w:rsid w:val="00FC3595"/>
    <w:rsid w:val="00FC3610"/>
    <w:rsid w:val="00FC363B"/>
    <w:rsid w:val="00FC368F"/>
    <w:rsid w:val="00FC36A4"/>
    <w:rsid w:val="00FC37E8"/>
    <w:rsid w:val="00FC38D5"/>
    <w:rsid w:val="00FC3962"/>
    <w:rsid w:val="00FC3992"/>
    <w:rsid w:val="00FC3A4A"/>
    <w:rsid w:val="00FC3AC7"/>
    <w:rsid w:val="00FC3C35"/>
    <w:rsid w:val="00FC3CC0"/>
    <w:rsid w:val="00FC3CDE"/>
    <w:rsid w:val="00FC3CF7"/>
    <w:rsid w:val="00FC3D2C"/>
    <w:rsid w:val="00FC3E72"/>
    <w:rsid w:val="00FC4063"/>
    <w:rsid w:val="00FC4398"/>
    <w:rsid w:val="00FC4613"/>
    <w:rsid w:val="00FC4615"/>
    <w:rsid w:val="00FC461F"/>
    <w:rsid w:val="00FC467B"/>
    <w:rsid w:val="00FC46A6"/>
    <w:rsid w:val="00FC4791"/>
    <w:rsid w:val="00FC47B0"/>
    <w:rsid w:val="00FC49EA"/>
    <w:rsid w:val="00FC4A76"/>
    <w:rsid w:val="00FC4B1E"/>
    <w:rsid w:val="00FC4C16"/>
    <w:rsid w:val="00FC4C2F"/>
    <w:rsid w:val="00FC4C92"/>
    <w:rsid w:val="00FC4D18"/>
    <w:rsid w:val="00FC4D68"/>
    <w:rsid w:val="00FC4DAB"/>
    <w:rsid w:val="00FC4DD2"/>
    <w:rsid w:val="00FC4E2B"/>
    <w:rsid w:val="00FC4E96"/>
    <w:rsid w:val="00FC507A"/>
    <w:rsid w:val="00FC5080"/>
    <w:rsid w:val="00FC50D8"/>
    <w:rsid w:val="00FC51DD"/>
    <w:rsid w:val="00FC53EA"/>
    <w:rsid w:val="00FC53F2"/>
    <w:rsid w:val="00FC556E"/>
    <w:rsid w:val="00FC5664"/>
    <w:rsid w:val="00FC574A"/>
    <w:rsid w:val="00FC5899"/>
    <w:rsid w:val="00FC58C3"/>
    <w:rsid w:val="00FC58CB"/>
    <w:rsid w:val="00FC5A04"/>
    <w:rsid w:val="00FC5AA4"/>
    <w:rsid w:val="00FC5B3B"/>
    <w:rsid w:val="00FC5B3C"/>
    <w:rsid w:val="00FC5B81"/>
    <w:rsid w:val="00FC5B9E"/>
    <w:rsid w:val="00FC5BB5"/>
    <w:rsid w:val="00FC5C7D"/>
    <w:rsid w:val="00FC5CAB"/>
    <w:rsid w:val="00FC5D26"/>
    <w:rsid w:val="00FC5DC0"/>
    <w:rsid w:val="00FC5DC9"/>
    <w:rsid w:val="00FC5DDB"/>
    <w:rsid w:val="00FC5EB7"/>
    <w:rsid w:val="00FC5F62"/>
    <w:rsid w:val="00FC6017"/>
    <w:rsid w:val="00FC6041"/>
    <w:rsid w:val="00FC60F1"/>
    <w:rsid w:val="00FC644B"/>
    <w:rsid w:val="00FC65DB"/>
    <w:rsid w:val="00FC663C"/>
    <w:rsid w:val="00FC6692"/>
    <w:rsid w:val="00FC66F6"/>
    <w:rsid w:val="00FC6769"/>
    <w:rsid w:val="00FC6795"/>
    <w:rsid w:val="00FC67AD"/>
    <w:rsid w:val="00FC6804"/>
    <w:rsid w:val="00FC68B3"/>
    <w:rsid w:val="00FC695C"/>
    <w:rsid w:val="00FC6993"/>
    <w:rsid w:val="00FC69F8"/>
    <w:rsid w:val="00FC6A0F"/>
    <w:rsid w:val="00FC6A63"/>
    <w:rsid w:val="00FC6BD0"/>
    <w:rsid w:val="00FC6C0A"/>
    <w:rsid w:val="00FC6C2A"/>
    <w:rsid w:val="00FC6CC1"/>
    <w:rsid w:val="00FC6D4B"/>
    <w:rsid w:val="00FC6ED0"/>
    <w:rsid w:val="00FC7397"/>
    <w:rsid w:val="00FC73EB"/>
    <w:rsid w:val="00FC756A"/>
    <w:rsid w:val="00FC7692"/>
    <w:rsid w:val="00FC792A"/>
    <w:rsid w:val="00FC7A19"/>
    <w:rsid w:val="00FC7A3A"/>
    <w:rsid w:val="00FC7A4D"/>
    <w:rsid w:val="00FC7A93"/>
    <w:rsid w:val="00FC7B0C"/>
    <w:rsid w:val="00FC7B0F"/>
    <w:rsid w:val="00FC7BA9"/>
    <w:rsid w:val="00FC7BAF"/>
    <w:rsid w:val="00FC7BBF"/>
    <w:rsid w:val="00FC7CC5"/>
    <w:rsid w:val="00FC7D87"/>
    <w:rsid w:val="00FC7FC0"/>
    <w:rsid w:val="00FC7FC5"/>
    <w:rsid w:val="00FD0007"/>
    <w:rsid w:val="00FD009D"/>
    <w:rsid w:val="00FD00B2"/>
    <w:rsid w:val="00FD010E"/>
    <w:rsid w:val="00FD0341"/>
    <w:rsid w:val="00FD0345"/>
    <w:rsid w:val="00FD0398"/>
    <w:rsid w:val="00FD05C9"/>
    <w:rsid w:val="00FD0671"/>
    <w:rsid w:val="00FD08A2"/>
    <w:rsid w:val="00FD0934"/>
    <w:rsid w:val="00FD09C2"/>
    <w:rsid w:val="00FD0A27"/>
    <w:rsid w:val="00FD0A68"/>
    <w:rsid w:val="00FD0A78"/>
    <w:rsid w:val="00FD0B35"/>
    <w:rsid w:val="00FD0CEA"/>
    <w:rsid w:val="00FD0DF1"/>
    <w:rsid w:val="00FD0E34"/>
    <w:rsid w:val="00FD0E4A"/>
    <w:rsid w:val="00FD0E69"/>
    <w:rsid w:val="00FD0EB9"/>
    <w:rsid w:val="00FD0F52"/>
    <w:rsid w:val="00FD0F93"/>
    <w:rsid w:val="00FD10AC"/>
    <w:rsid w:val="00FD1156"/>
    <w:rsid w:val="00FD1166"/>
    <w:rsid w:val="00FD116B"/>
    <w:rsid w:val="00FD11A6"/>
    <w:rsid w:val="00FD1245"/>
    <w:rsid w:val="00FD126A"/>
    <w:rsid w:val="00FD12FE"/>
    <w:rsid w:val="00FD12FF"/>
    <w:rsid w:val="00FD13C5"/>
    <w:rsid w:val="00FD1450"/>
    <w:rsid w:val="00FD1457"/>
    <w:rsid w:val="00FD15D0"/>
    <w:rsid w:val="00FD16EC"/>
    <w:rsid w:val="00FD173A"/>
    <w:rsid w:val="00FD17F2"/>
    <w:rsid w:val="00FD1899"/>
    <w:rsid w:val="00FD18A9"/>
    <w:rsid w:val="00FD1A69"/>
    <w:rsid w:val="00FD1A6B"/>
    <w:rsid w:val="00FD1B72"/>
    <w:rsid w:val="00FD1BAC"/>
    <w:rsid w:val="00FD1C2C"/>
    <w:rsid w:val="00FD1C86"/>
    <w:rsid w:val="00FD1C95"/>
    <w:rsid w:val="00FD1E6B"/>
    <w:rsid w:val="00FD1F25"/>
    <w:rsid w:val="00FD20A6"/>
    <w:rsid w:val="00FD20F7"/>
    <w:rsid w:val="00FD214A"/>
    <w:rsid w:val="00FD21A0"/>
    <w:rsid w:val="00FD2229"/>
    <w:rsid w:val="00FD2308"/>
    <w:rsid w:val="00FD235C"/>
    <w:rsid w:val="00FD2368"/>
    <w:rsid w:val="00FD2392"/>
    <w:rsid w:val="00FD23A9"/>
    <w:rsid w:val="00FD2400"/>
    <w:rsid w:val="00FD24B4"/>
    <w:rsid w:val="00FD24F0"/>
    <w:rsid w:val="00FD2665"/>
    <w:rsid w:val="00FD269C"/>
    <w:rsid w:val="00FD26D2"/>
    <w:rsid w:val="00FD2708"/>
    <w:rsid w:val="00FD27B8"/>
    <w:rsid w:val="00FD27D4"/>
    <w:rsid w:val="00FD2868"/>
    <w:rsid w:val="00FD2887"/>
    <w:rsid w:val="00FD28BA"/>
    <w:rsid w:val="00FD292C"/>
    <w:rsid w:val="00FD2935"/>
    <w:rsid w:val="00FD2B30"/>
    <w:rsid w:val="00FD2B40"/>
    <w:rsid w:val="00FD2B9F"/>
    <w:rsid w:val="00FD2C49"/>
    <w:rsid w:val="00FD2C53"/>
    <w:rsid w:val="00FD2D44"/>
    <w:rsid w:val="00FD2F42"/>
    <w:rsid w:val="00FD2FAB"/>
    <w:rsid w:val="00FD3041"/>
    <w:rsid w:val="00FD30AA"/>
    <w:rsid w:val="00FD3118"/>
    <w:rsid w:val="00FD31A3"/>
    <w:rsid w:val="00FD3218"/>
    <w:rsid w:val="00FD3273"/>
    <w:rsid w:val="00FD3495"/>
    <w:rsid w:val="00FD34BA"/>
    <w:rsid w:val="00FD34D8"/>
    <w:rsid w:val="00FD3593"/>
    <w:rsid w:val="00FD37EE"/>
    <w:rsid w:val="00FD386B"/>
    <w:rsid w:val="00FD394A"/>
    <w:rsid w:val="00FD394C"/>
    <w:rsid w:val="00FD3B21"/>
    <w:rsid w:val="00FD3C9E"/>
    <w:rsid w:val="00FD3D1F"/>
    <w:rsid w:val="00FD3D3D"/>
    <w:rsid w:val="00FD3D6A"/>
    <w:rsid w:val="00FD3D9C"/>
    <w:rsid w:val="00FD3F4F"/>
    <w:rsid w:val="00FD4005"/>
    <w:rsid w:val="00FD4060"/>
    <w:rsid w:val="00FD40B9"/>
    <w:rsid w:val="00FD418A"/>
    <w:rsid w:val="00FD4583"/>
    <w:rsid w:val="00FD4676"/>
    <w:rsid w:val="00FD46A0"/>
    <w:rsid w:val="00FD46D7"/>
    <w:rsid w:val="00FD4812"/>
    <w:rsid w:val="00FD482D"/>
    <w:rsid w:val="00FD48EA"/>
    <w:rsid w:val="00FD4917"/>
    <w:rsid w:val="00FD4A8C"/>
    <w:rsid w:val="00FD4C4A"/>
    <w:rsid w:val="00FD4E16"/>
    <w:rsid w:val="00FD4EA7"/>
    <w:rsid w:val="00FD4F60"/>
    <w:rsid w:val="00FD5094"/>
    <w:rsid w:val="00FD515F"/>
    <w:rsid w:val="00FD5329"/>
    <w:rsid w:val="00FD5427"/>
    <w:rsid w:val="00FD56D2"/>
    <w:rsid w:val="00FD56DE"/>
    <w:rsid w:val="00FD587F"/>
    <w:rsid w:val="00FD5944"/>
    <w:rsid w:val="00FD5B8C"/>
    <w:rsid w:val="00FD5BF3"/>
    <w:rsid w:val="00FD5CF0"/>
    <w:rsid w:val="00FD5D4A"/>
    <w:rsid w:val="00FD5DE1"/>
    <w:rsid w:val="00FD5FDF"/>
    <w:rsid w:val="00FD6219"/>
    <w:rsid w:val="00FD6335"/>
    <w:rsid w:val="00FD641E"/>
    <w:rsid w:val="00FD6433"/>
    <w:rsid w:val="00FD6549"/>
    <w:rsid w:val="00FD664C"/>
    <w:rsid w:val="00FD6652"/>
    <w:rsid w:val="00FD667B"/>
    <w:rsid w:val="00FD673F"/>
    <w:rsid w:val="00FD67A4"/>
    <w:rsid w:val="00FD6900"/>
    <w:rsid w:val="00FD6960"/>
    <w:rsid w:val="00FD69DC"/>
    <w:rsid w:val="00FD6A3C"/>
    <w:rsid w:val="00FD6BAB"/>
    <w:rsid w:val="00FD6D7D"/>
    <w:rsid w:val="00FD6DC9"/>
    <w:rsid w:val="00FD6DD5"/>
    <w:rsid w:val="00FD6EAD"/>
    <w:rsid w:val="00FD6F01"/>
    <w:rsid w:val="00FD7011"/>
    <w:rsid w:val="00FD7020"/>
    <w:rsid w:val="00FD7068"/>
    <w:rsid w:val="00FD707C"/>
    <w:rsid w:val="00FD7333"/>
    <w:rsid w:val="00FD7384"/>
    <w:rsid w:val="00FD750F"/>
    <w:rsid w:val="00FD7525"/>
    <w:rsid w:val="00FD75DF"/>
    <w:rsid w:val="00FD75EE"/>
    <w:rsid w:val="00FD75F4"/>
    <w:rsid w:val="00FD77DA"/>
    <w:rsid w:val="00FD77F7"/>
    <w:rsid w:val="00FD78D5"/>
    <w:rsid w:val="00FD79C8"/>
    <w:rsid w:val="00FD7AB8"/>
    <w:rsid w:val="00FD7B36"/>
    <w:rsid w:val="00FD7C33"/>
    <w:rsid w:val="00FD7E82"/>
    <w:rsid w:val="00FD7F06"/>
    <w:rsid w:val="00FD7F97"/>
    <w:rsid w:val="00FD7FC5"/>
    <w:rsid w:val="00FE000C"/>
    <w:rsid w:val="00FE001E"/>
    <w:rsid w:val="00FE00F7"/>
    <w:rsid w:val="00FE0120"/>
    <w:rsid w:val="00FE0253"/>
    <w:rsid w:val="00FE02DE"/>
    <w:rsid w:val="00FE030C"/>
    <w:rsid w:val="00FE0491"/>
    <w:rsid w:val="00FE053F"/>
    <w:rsid w:val="00FE05A2"/>
    <w:rsid w:val="00FE064A"/>
    <w:rsid w:val="00FE0739"/>
    <w:rsid w:val="00FE0788"/>
    <w:rsid w:val="00FE08A3"/>
    <w:rsid w:val="00FE08A6"/>
    <w:rsid w:val="00FE0AA2"/>
    <w:rsid w:val="00FE0AD1"/>
    <w:rsid w:val="00FE0E1C"/>
    <w:rsid w:val="00FE0F4D"/>
    <w:rsid w:val="00FE101A"/>
    <w:rsid w:val="00FE10A2"/>
    <w:rsid w:val="00FE10C5"/>
    <w:rsid w:val="00FE113D"/>
    <w:rsid w:val="00FE1250"/>
    <w:rsid w:val="00FE12C8"/>
    <w:rsid w:val="00FE12FA"/>
    <w:rsid w:val="00FE1334"/>
    <w:rsid w:val="00FE137C"/>
    <w:rsid w:val="00FE13CC"/>
    <w:rsid w:val="00FE1478"/>
    <w:rsid w:val="00FE15EA"/>
    <w:rsid w:val="00FE165E"/>
    <w:rsid w:val="00FE176D"/>
    <w:rsid w:val="00FE17CE"/>
    <w:rsid w:val="00FE17DC"/>
    <w:rsid w:val="00FE1882"/>
    <w:rsid w:val="00FE197A"/>
    <w:rsid w:val="00FE1A1D"/>
    <w:rsid w:val="00FE1AB7"/>
    <w:rsid w:val="00FE1B46"/>
    <w:rsid w:val="00FE1BA9"/>
    <w:rsid w:val="00FE1C5B"/>
    <w:rsid w:val="00FE1D84"/>
    <w:rsid w:val="00FE1D90"/>
    <w:rsid w:val="00FE1EE5"/>
    <w:rsid w:val="00FE1FC4"/>
    <w:rsid w:val="00FE2118"/>
    <w:rsid w:val="00FE2146"/>
    <w:rsid w:val="00FE2201"/>
    <w:rsid w:val="00FE2262"/>
    <w:rsid w:val="00FE22A0"/>
    <w:rsid w:val="00FE23E3"/>
    <w:rsid w:val="00FE24AD"/>
    <w:rsid w:val="00FE2540"/>
    <w:rsid w:val="00FE2595"/>
    <w:rsid w:val="00FE2673"/>
    <w:rsid w:val="00FE289B"/>
    <w:rsid w:val="00FE28EA"/>
    <w:rsid w:val="00FE2B85"/>
    <w:rsid w:val="00FE2BA5"/>
    <w:rsid w:val="00FE2D07"/>
    <w:rsid w:val="00FE2D28"/>
    <w:rsid w:val="00FE2DAF"/>
    <w:rsid w:val="00FE2DBA"/>
    <w:rsid w:val="00FE2DEF"/>
    <w:rsid w:val="00FE2F62"/>
    <w:rsid w:val="00FE2FAA"/>
    <w:rsid w:val="00FE2FB7"/>
    <w:rsid w:val="00FE3014"/>
    <w:rsid w:val="00FE312B"/>
    <w:rsid w:val="00FE31A2"/>
    <w:rsid w:val="00FE32B9"/>
    <w:rsid w:val="00FE32FE"/>
    <w:rsid w:val="00FE35DD"/>
    <w:rsid w:val="00FE36A4"/>
    <w:rsid w:val="00FE36CD"/>
    <w:rsid w:val="00FE38A4"/>
    <w:rsid w:val="00FE38AA"/>
    <w:rsid w:val="00FE3910"/>
    <w:rsid w:val="00FE396C"/>
    <w:rsid w:val="00FE3983"/>
    <w:rsid w:val="00FE3B43"/>
    <w:rsid w:val="00FE3B79"/>
    <w:rsid w:val="00FE3C2B"/>
    <w:rsid w:val="00FE3E7E"/>
    <w:rsid w:val="00FE3F20"/>
    <w:rsid w:val="00FE3F4C"/>
    <w:rsid w:val="00FE4216"/>
    <w:rsid w:val="00FE429C"/>
    <w:rsid w:val="00FE42EC"/>
    <w:rsid w:val="00FE44DC"/>
    <w:rsid w:val="00FE45D5"/>
    <w:rsid w:val="00FE465C"/>
    <w:rsid w:val="00FE4848"/>
    <w:rsid w:val="00FE48A6"/>
    <w:rsid w:val="00FE4902"/>
    <w:rsid w:val="00FE493D"/>
    <w:rsid w:val="00FE4B24"/>
    <w:rsid w:val="00FE4B2B"/>
    <w:rsid w:val="00FE4B2F"/>
    <w:rsid w:val="00FE4E2A"/>
    <w:rsid w:val="00FE4EAC"/>
    <w:rsid w:val="00FE4EF8"/>
    <w:rsid w:val="00FE4F12"/>
    <w:rsid w:val="00FE4FD0"/>
    <w:rsid w:val="00FE5094"/>
    <w:rsid w:val="00FE50A9"/>
    <w:rsid w:val="00FE524A"/>
    <w:rsid w:val="00FE5271"/>
    <w:rsid w:val="00FE52C0"/>
    <w:rsid w:val="00FE5331"/>
    <w:rsid w:val="00FE53CC"/>
    <w:rsid w:val="00FE541B"/>
    <w:rsid w:val="00FE54E8"/>
    <w:rsid w:val="00FE550F"/>
    <w:rsid w:val="00FE5607"/>
    <w:rsid w:val="00FE5628"/>
    <w:rsid w:val="00FE564A"/>
    <w:rsid w:val="00FE56E1"/>
    <w:rsid w:val="00FE5749"/>
    <w:rsid w:val="00FE57DA"/>
    <w:rsid w:val="00FE5916"/>
    <w:rsid w:val="00FE5A47"/>
    <w:rsid w:val="00FE5A57"/>
    <w:rsid w:val="00FE5C2B"/>
    <w:rsid w:val="00FE5C4E"/>
    <w:rsid w:val="00FE5C5F"/>
    <w:rsid w:val="00FE5C73"/>
    <w:rsid w:val="00FE5C9C"/>
    <w:rsid w:val="00FE5CF1"/>
    <w:rsid w:val="00FE5DA3"/>
    <w:rsid w:val="00FE5E22"/>
    <w:rsid w:val="00FE5EF7"/>
    <w:rsid w:val="00FE5FDE"/>
    <w:rsid w:val="00FE6037"/>
    <w:rsid w:val="00FE6168"/>
    <w:rsid w:val="00FE62A9"/>
    <w:rsid w:val="00FE6453"/>
    <w:rsid w:val="00FE64A7"/>
    <w:rsid w:val="00FE66A9"/>
    <w:rsid w:val="00FE66EE"/>
    <w:rsid w:val="00FE6746"/>
    <w:rsid w:val="00FE681A"/>
    <w:rsid w:val="00FE6B3B"/>
    <w:rsid w:val="00FE6C02"/>
    <w:rsid w:val="00FE6D30"/>
    <w:rsid w:val="00FE7044"/>
    <w:rsid w:val="00FE7092"/>
    <w:rsid w:val="00FE7240"/>
    <w:rsid w:val="00FE724F"/>
    <w:rsid w:val="00FE72A5"/>
    <w:rsid w:val="00FE7406"/>
    <w:rsid w:val="00FE75B9"/>
    <w:rsid w:val="00FE75EF"/>
    <w:rsid w:val="00FE7602"/>
    <w:rsid w:val="00FE76EF"/>
    <w:rsid w:val="00FE7730"/>
    <w:rsid w:val="00FE77B7"/>
    <w:rsid w:val="00FE7984"/>
    <w:rsid w:val="00FE7CBA"/>
    <w:rsid w:val="00FE7D12"/>
    <w:rsid w:val="00FE7D7A"/>
    <w:rsid w:val="00FE7ECE"/>
    <w:rsid w:val="00FE7ED3"/>
    <w:rsid w:val="00FE7F1D"/>
    <w:rsid w:val="00FE7F1F"/>
    <w:rsid w:val="00FE7F68"/>
    <w:rsid w:val="00FF000B"/>
    <w:rsid w:val="00FF00BF"/>
    <w:rsid w:val="00FF01D5"/>
    <w:rsid w:val="00FF0419"/>
    <w:rsid w:val="00FF0429"/>
    <w:rsid w:val="00FF04EE"/>
    <w:rsid w:val="00FF05C5"/>
    <w:rsid w:val="00FF06B3"/>
    <w:rsid w:val="00FF06DA"/>
    <w:rsid w:val="00FF0806"/>
    <w:rsid w:val="00FF0902"/>
    <w:rsid w:val="00FF0939"/>
    <w:rsid w:val="00FF097E"/>
    <w:rsid w:val="00FF0987"/>
    <w:rsid w:val="00FF098D"/>
    <w:rsid w:val="00FF0A45"/>
    <w:rsid w:val="00FF0A62"/>
    <w:rsid w:val="00FF0B62"/>
    <w:rsid w:val="00FF0B77"/>
    <w:rsid w:val="00FF0C6B"/>
    <w:rsid w:val="00FF0C81"/>
    <w:rsid w:val="00FF0CB2"/>
    <w:rsid w:val="00FF0CFF"/>
    <w:rsid w:val="00FF0D3A"/>
    <w:rsid w:val="00FF107E"/>
    <w:rsid w:val="00FF1107"/>
    <w:rsid w:val="00FF1143"/>
    <w:rsid w:val="00FF11CA"/>
    <w:rsid w:val="00FF11D6"/>
    <w:rsid w:val="00FF11E1"/>
    <w:rsid w:val="00FF12DF"/>
    <w:rsid w:val="00FF1447"/>
    <w:rsid w:val="00FF1523"/>
    <w:rsid w:val="00FF16B4"/>
    <w:rsid w:val="00FF1768"/>
    <w:rsid w:val="00FF17DB"/>
    <w:rsid w:val="00FF1B7B"/>
    <w:rsid w:val="00FF1E39"/>
    <w:rsid w:val="00FF1E42"/>
    <w:rsid w:val="00FF1F37"/>
    <w:rsid w:val="00FF1F45"/>
    <w:rsid w:val="00FF1FEF"/>
    <w:rsid w:val="00FF20B0"/>
    <w:rsid w:val="00FF20E8"/>
    <w:rsid w:val="00FF20EF"/>
    <w:rsid w:val="00FF221A"/>
    <w:rsid w:val="00FF2227"/>
    <w:rsid w:val="00FF2308"/>
    <w:rsid w:val="00FF234F"/>
    <w:rsid w:val="00FF255D"/>
    <w:rsid w:val="00FF27E9"/>
    <w:rsid w:val="00FF2884"/>
    <w:rsid w:val="00FF288C"/>
    <w:rsid w:val="00FF2A2C"/>
    <w:rsid w:val="00FF2AC5"/>
    <w:rsid w:val="00FF2B19"/>
    <w:rsid w:val="00FF2B5E"/>
    <w:rsid w:val="00FF2CD4"/>
    <w:rsid w:val="00FF2D19"/>
    <w:rsid w:val="00FF2E34"/>
    <w:rsid w:val="00FF2F6C"/>
    <w:rsid w:val="00FF2FC8"/>
    <w:rsid w:val="00FF30C2"/>
    <w:rsid w:val="00FF3109"/>
    <w:rsid w:val="00FF3188"/>
    <w:rsid w:val="00FF3225"/>
    <w:rsid w:val="00FF32D2"/>
    <w:rsid w:val="00FF3568"/>
    <w:rsid w:val="00FF35C1"/>
    <w:rsid w:val="00FF35CC"/>
    <w:rsid w:val="00FF369C"/>
    <w:rsid w:val="00FF36D9"/>
    <w:rsid w:val="00FF376A"/>
    <w:rsid w:val="00FF385A"/>
    <w:rsid w:val="00FF388C"/>
    <w:rsid w:val="00FF390A"/>
    <w:rsid w:val="00FF3935"/>
    <w:rsid w:val="00FF3989"/>
    <w:rsid w:val="00FF39E1"/>
    <w:rsid w:val="00FF3B9C"/>
    <w:rsid w:val="00FF3BC5"/>
    <w:rsid w:val="00FF3BC9"/>
    <w:rsid w:val="00FF3BDE"/>
    <w:rsid w:val="00FF3D65"/>
    <w:rsid w:val="00FF3E8C"/>
    <w:rsid w:val="00FF4035"/>
    <w:rsid w:val="00FF4112"/>
    <w:rsid w:val="00FF4162"/>
    <w:rsid w:val="00FF41EC"/>
    <w:rsid w:val="00FF41F6"/>
    <w:rsid w:val="00FF4219"/>
    <w:rsid w:val="00FF4289"/>
    <w:rsid w:val="00FF4450"/>
    <w:rsid w:val="00FF4492"/>
    <w:rsid w:val="00FF44E1"/>
    <w:rsid w:val="00FF45F1"/>
    <w:rsid w:val="00FF4601"/>
    <w:rsid w:val="00FF467F"/>
    <w:rsid w:val="00FF491D"/>
    <w:rsid w:val="00FF4923"/>
    <w:rsid w:val="00FF4941"/>
    <w:rsid w:val="00FF4A4A"/>
    <w:rsid w:val="00FF4B2B"/>
    <w:rsid w:val="00FF4CDF"/>
    <w:rsid w:val="00FF4D17"/>
    <w:rsid w:val="00FF4D1C"/>
    <w:rsid w:val="00FF4D1E"/>
    <w:rsid w:val="00FF4D5F"/>
    <w:rsid w:val="00FF4DBA"/>
    <w:rsid w:val="00FF4DC0"/>
    <w:rsid w:val="00FF4DF9"/>
    <w:rsid w:val="00FF4E74"/>
    <w:rsid w:val="00FF4ECC"/>
    <w:rsid w:val="00FF4ED2"/>
    <w:rsid w:val="00FF4F3D"/>
    <w:rsid w:val="00FF5054"/>
    <w:rsid w:val="00FF50BC"/>
    <w:rsid w:val="00FF51D0"/>
    <w:rsid w:val="00FF5399"/>
    <w:rsid w:val="00FF53BE"/>
    <w:rsid w:val="00FF53FC"/>
    <w:rsid w:val="00FF5597"/>
    <w:rsid w:val="00FF55A5"/>
    <w:rsid w:val="00FF5600"/>
    <w:rsid w:val="00FF5759"/>
    <w:rsid w:val="00FF59AE"/>
    <w:rsid w:val="00FF5AED"/>
    <w:rsid w:val="00FF5AF4"/>
    <w:rsid w:val="00FF5B56"/>
    <w:rsid w:val="00FF5BAF"/>
    <w:rsid w:val="00FF5D66"/>
    <w:rsid w:val="00FF5DE2"/>
    <w:rsid w:val="00FF5E64"/>
    <w:rsid w:val="00FF5F81"/>
    <w:rsid w:val="00FF618D"/>
    <w:rsid w:val="00FF61F7"/>
    <w:rsid w:val="00FF62C8"/>
    <w:rsid w:val="00FF6311"/>
    <w:rsid w:val="00FF631E"/>
    <w:rsid w:val="00FF6387"/>
    <w:rsid w:val="00FF647C"/>
    <w:rsid w:val="00FF6481"/>
    <w:rsid w:val="00FF64BB"/>
    <w:rsid w:val="00FF64BD"/>
    <w:rsid w:val="00FF6551"/>
    <w:rsid w:val="00FF6632"/>
    <w:rsid w:val="00FF6674"/>
    <w:rsid w:val="00FF668C"/>
    <w:rsid w:val="00FF674A"/>
    <w:rsid w:val="00FF6762"/>
    <w:rsid w:val="00FF6773"/>
    <w:rsid w:val="00FF6880"/>
    <w:rsid w:val="00FF69C1"/>
    <w:rsid w:val="00FF6B48"/>
    <w:rsid w:val="00FF6D86"/>
    <w:rsid w:val="00FF6E6C"/>
    <w:rsid w:val="00FF6E7D"/>
    <w:rsid w:val="00FF6F0E"/>
    <w:rsid w:val="00FF6FB2"/>
    <w:rsid w:val="00FF6FD3"/>
    <w:rsid w:val="00FF700A"/>
    <w:rsid w:val="00FF71F2"/>
    <w:rsid w:val="00FF7206"/>
    <w:rsid w:val="00FF7286"/>
    <w:rsid w:val="00FF72D6"/>
    <w:rsid w:val="00FF7349"/>
    <w:rsid w:val="00FF7386"/>
    <w:rsid w:val="00FF73BE"/>
    <w:rsid w:val="00FF740E"/>
    <w:rsid w:val="00FF745D"/>
    <w:rsid w:val="00FF7462"/>
    <w:rsid w:val="00FF74AC"/>
    <w:rsid w:val="00FF74C1"/>
    <w:rsid w:val="00FF74F7"/>
    <w:rsid w:val="00FF7504"/>
    <w:rsid w:val="00FF7579"/>
    <w:rsid w:val="00FF75CC"/>
    <w:rsid w:val="00FF768D"/>
    <w:rsid w:val="00FF78FB"/>
    <w:rsid w:val="00FF7912"/>
    <w:rsid w:val="00FF7A13"/>
    <w:rsid w:val="00FF7A49"/>
    <w:rsid w:val="00FF7B1E"/>
    <w:rsid w:val="00FF7B27"/>
    <w:rsid w:val="00FF7BEA"/>
    <w:rsid w:val="00FF7C2D"/>
    <w:rsid w:val="00FF7CD5"/>
    <w:rsid w:val="00FF7D01"/>
    <w:rsid w:val="00FF7D98"/>
    <w:rsid w:val="00FF7EAC"/>
    <w:rsid w:val="010A7919"/>
    <w:rsid w:val="010A9119"/>
    <w:rsid w:val="011C8554"/>
    <w:rsid w:val="01221E30"/>
    <w:rsid w:val="012E75B2"/>
    <w:rsid w:val="013534AD"/>
    <w:rsid w:val="013D471B"/>
    <w:rsid w:val="013D565E"/>
    <w:rsid w:val="01457BDC"/>
    <w:rsid w:val="01541365"/>
    <w:rsid w:val="01595484"/>
    <w:rsid w:val="0159ABAC"/>
    <w:rsid w:val="015F6281"/>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7A986"/>
    <w:rsid w:val="01C9F0E4"/>
    <w:rsid w:val="01CDA6C0"/>
    <w:rsid w:val="01D08F0D"/>
    <w:rsid w:val="01D70A5E"/>
    <w:rsid w:val="01DF46A4"/>
    <w:rsid w:val="01E0D178"/>
    <w:rsid w:val="01E6D8AA"/>
    <w:rsid w:val="01EB75C8"/>
    <w:rsid w:val="01EDDDD6"/>
    <w:rsid w:val="01EF689B"/>
    <w:rsid w:val="01EFCFF7"/>
    <w:rsid w:val="01F24604"/>
    <w:rsid w:val="01F64839"/>
    <w:rsid w:val="01F8298F"/>
    <w:rsid w:val="020AF0F6"/>
    <w:rsid w:val="02137D4C"/>
    <w:rsid w:val="02203102"/>
    <w:rsid w:val="0229FE4B"/>
    <w:rsid w:val="022D0ED4"/>
    <w:rsid w:val="022EFAA4"/>
    <w:rsid w:val="023B7EDA"/>
    <w:rsid w:val="023D68A5"/>
    <w:rsid w:val="024435C6"/>
    <w:rsid w:val="0244A74B"/>
    <w:rsid w:val="02520B65"/>
    <w:rsid w:val="0255D7DD"/>
    <w:rsid w:val="0258D00C"/>
    <w:rsid w:val="025B518F"/>
    <w:rsid w:val="025D198E"/>
    <w:rsid w:val="02673C63"/>
    <w:rsid w:val="026AFBCC"/>
    <w:rsid w:val="0271B553"/>
    <w:rsid w:val="02784F1F"/>
    <w:rsid w:val="0283659E"/>
    <w:rsid w:val="0283DABE"/>
    <w:rsid w:val="02869B72"/>
    <w:rsid w:val="0289867A"/>
    <w:rsid w:val="028CC252"/>
    <w:rsid w:val="028D2F40"/>
    <w:rsid w:val="0294A23F"/>
    <w:rsid w:val="029ABECE"/>
    <w:rsid w:val="029AD2F6"/>
    <w:rsid w:val="029B5763"/>
    <w:rsid w:val="02A16477"/>
    <w:rsid w:val="02A1EC3C"/>
    <w:rsid w:val="02A4DEFA"/>
    <w:rsid w:val="02A6707D"/>
    <w:rsid w:val="02AD3764"/>
    <w:rsid w:val="02AE8F7E"/>
    <w:rsid w:val="02BAC06E"/>
    <w:rsid w:val="02C469C9"/>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6CC63E"/>
    <w:rsid w:val="03701063"/>
    <w:rsid w:val="037DD2BB"/>
    <w:rsid w:val="0382EA2E"/>
    <w:rsid w:val="038CD6E9"/>
    <w:rsid w:val="03903764"/>
    <w:rsid w:val="03917686"/>
    <w:rsid w:val="0396A1FC"/>
    <w:rsid w:val="039A6285"/>
    <w:rsid w:val="039CE091"/>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6E8006"/>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8A966"/>
    <w:rsid w:val="054E4196"/>
    <w:rsid w:val="055A1D0F"/>
    <w:rsid w:val="055A6653"/>
    <w:rsid w:val="0560AC99"/>
    <w:rsid w:val="057234A5"/>
    <w:rsid w:val="05770A9B"/>
    <w:rsid w:val="058BF8D5"/>
    <w:rsid w:val="058CCD86"/>
    <w:rsid w:val="05949830"/>
    <w:rsid w:val="05A299D3"/>
    <w:rsid w:val="05A7A838"/>
    <w:rsid w:val="05AFB658"/>
    <w:rsid w:val="05CEE54A"/>
    <w:rsid w:val="05CEFA5D"/>
    <w:rsid w:val="05D52B5E"/>
    <w:rsid w:val="05E61D7A"/>
    <w:rsid w:val="05EBA427"/>
    <w:rsid w:val="05F09618"/>
    <w:rsid w:val="05F5F06C"/>
    <w:rsid w:val="05F631B6"/>
    <w:rsid w:val="0605A52C"/>
    <w:rsid w:val="060AFBD0"/>
    <w:rsid w:val="060ED2F1"/>
    <w:rsid w:val="06153348"/>
    <w:rsid w:val="0615744E"/>
    <w:rsid w:val="06158219"/>
    <w:rsid w:val="06193FE4"/>
    <w:rsid w:val="0624ABE0"/>
    <w:rsid w:val="062A0A40"/>
    <w:rsid w:val="062EDA36"/>
    <w:rsid w:val="063DBD6A"/>
    <w:rsid w:val="06409460"/>
    <w:rsid w:val="064B3A45"/>
    <w:rsid w:val="0650E1CD"/>
    <w:rsid w:val="065265D3"/>
    <w:rsid w:val="0655EA1B"/>
    <w:rsid w:val="0665833F"/>
    <w:rsid w:val="06684B14"/>
    <w:rsid w:val="066F496B"/>
    <w:rsid w:val="0677CAFB"/>
    <w:rsid w:val="067A7AE8"/>
    <w:rsid w:val="067BE003"/>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5E70A"/>
    <w:rsid w:val="071659D8"/>
    <w:rsid w:val="07185E7B"/>
    <w:rsid w:val="0721C1DF"/>
    <w:rsid w:val="0724560C"/>
    <w:rsid w:val="0729B706"/>
    <w:rsid w:val="072AE63A"/>
    <w:rsid w:val="072BF4AA"/>
    <w:rsid w:val="072C6BB7"/>
    <w:rsid w:val="0732B0F0"/>
    <w:rsid w:val="0734999D"/>
    <w:rsid w:val="0736D313"/>
    <w:rsid w:val="073C7353"/>
    <w:rsid w:val="075CDF44"/>
    <w:rsid w:val="0760A69E"/>
    <w:rsid w:val="0762B902"/>
    <w:rsid w:val="0779EAEF"/>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061F6"/>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7E1B5A"/>
    <w:rsid w:val="0887C7F6"/>
    <w:rsid w:val="0889A22A"/>
    <w:rsid w:val="08A1A63F"/>
    <w:rsid w:val="08A74FA9"/>
    <w:rsid w:val="08AAE662"/>
    <w:rsid w:val="08AC4CC2"/>
    <w:rsid w:val="08AC6891"/>
    <w:rsid w:val="08B12DD0"/>
    <w:rsid w:val="08C55344"/>
    <w:rsid w:val="08CC6DA5"/>
    <w:rsid w:val="08DE67D7"/>
    <w:rsid w:val="08F46045"/>
    <w:rsid w:val="08F480BE"/>
    <w:rsid w:val="08FC57C1"/>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0E3E7"/>
    <w:rsid w:val="0986F6EA"/>
    <w:rsid w:val="0987A7AC"/>
    <w:rsid w:val="0989B906"/>
    <w:rsid w:val="098FA368"/>
    <w:rsid w:val="09945775"/>
    <w:rsid w:val="099F68E0"/>
    <w:rsid w:val="09A7DCDA"/>
    <w:rsid w:val="09BD51AA"/>
    <w:rsid w:val="09BD85B8"/>
    <w:rsid w:val="09C85849"/>
    <w:rsid w:val="09CC3B80"/>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07385"/>
    <w:rsid w:val="0A59022E"/>
    <w:rsid w:val="0A5C2A54"/>
    <w:rsid w:val="0A5CAE6A"/>
    <w:rsid w:val="0A63D705"/>
    <w:rsid w:val="0A64FDB6"/>
    <w:rsid w:val="0A7657B2"/>
    <w:rsid w:val="0A7A37FA"/>
    <w:rsid w:val="0A7AC28C"/>
    <w:rsid w:val="0A80F24E"/>
    <w:rsid w:val="0A86B1F7"/>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53119"/>
    <w:rsid w:val="0B5A8FC0"/>
    <w:rsid w:val="0B5F9D1E"/>
    <w:rsid w:val="0B61B5B8"/>
    <w:rsid w:val="0B6EB978"/>
    <w:rsid w:val="0B72DD05"/>
    <w:rsid w:val="0B79A52C"/>
    <w:rsid w:val="0B843C04"/>
    <w:rsid w:val="0B84F261"/>
    <w:rsid w:val="0B88E51D"/>
    <w:rsid w:val="0B891CA5"/>
    <w:rsid w:val="0B8A3852"/>
    <w:rsid w:val="0B9E5B2B"/>
    <w:rsid w:val="0BA06B49"/>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1D066"/>
    <w:rsid w:val="0BE4DECC"/>
    <w:rsid w:val="0BF78D3A"/>
    <w:rsid w:val="0C039D3D"/>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8EE32"/>
    <w:rsid w:val="0C6E1965"/>
    <w:rsid w:val="0C725E68"/>
    <w:rsid w:val="0C7F470D"/>
    <w:rsid w:val="0C8E01DC"/>
    <w:rsid w:val="0C948F1E"/>
    <w:rsid w:val="0C9C7860"/>
    <w:rsid w:val="0C9EB478"/>
    <w:rsid w:val="0C9FDCDE"/>
    <w:rsid w:val="0CAAECCB"/>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9C0C8"/>
    <w:rsid w:val="0D4E21B5"/>
    <w:rsid w:val="0D4E688E"/>
    <w:rsid w:val="0D5C1103"/>
    <w:rsid w:val="0D682948"/>
    <w:rsid w:val="0D747DFD"/>
    <w:rsid w:val="0D7C7FFB"/>
    <w:rsid w:val="0D80F31D"/>
    <w:rsid w:val="0D81C482"/>
    <w:rsid w:val="0D81FA74"/>
    <w:rsid w:val="0D83F751"/>
    <w:rsid w:val="0D848BB5"/>
    <w:rsid w:val="0D8AF4F0"/>
    <w:rsid w:val="0D8B49DF"/>
    <w:rsid w:val="0D8E61B2"/>
    <w:rsid w:val="0D9CC4A5"/>
    <w:rsid w:val="0DA1AC75"/>
    <w:rsid w:val="0DA29F74"/>
    <w:rsid w:val="0DA4BBE3"/>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6F579"/>
    <w:rsid w:val="0E1D9127"/>
    <w:rsid w:val="0E212FD0"/>
    <w:rsid w:val="0E250569"/>
    <w:rsid w:val="0E317EAE"/>
    <w:rsid w:val="0E33A8E3"/>
    <w:rsid w:val="0E36F533"/>
    <w:rsid w:val="0E4F3377"/>
    <w:rsid w:val="0E552B17"/>
    <w:rsid w:val="0E60F876"/>
    <w:rsid w:val="0E66D205"/>
    <w:rsid w:val="0E7A2113"/>
    <w:rsid w:val="0E7CD47C"/>
    <w:rsid w:val="0E7D50B9"/>
    <w:rsid w:val="0E81E44E"/>
    <w:rsid w:val="0E87921B"/>
    <w:rsid w:val="0E8849F5"/>
    <w:rsid w:val="0E89378A"/>
    <w:rsid w:val="0E8EBF50"/>
    <w:rsid w:val="0E9071D2"/>
    <w:rsid w:val="0E909C08"/>
    <w:rsid w:val="0E92D76B"/>
    <w:rsid w:val="0E993AFC"/>
    <w:rsid w:val="0E9C32CD"/>
    <w:rsid w:val="0EA408F4"/>
    <w:rsid w:val="0EA5E8DD"/>
    <w:rsid w:val="0EA67400"/>
    <w:rsid w:val="0EAB4E2E"/>
    <w:rsid w:val="0EB04AB4"/>
    <w:rsid w:val="0EB54938"/>
    <w:rsid w:val="0EBB91FD"/>
    <w:rsid w:val="0EBFA078"/>
    <w:rsid w:val="0EE63C30"/>
    <w:rsid w:val="0EE7B7DC"/>
    <w:rsid w:val="0EEC20F8"/>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085E7"/>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AB4670"/>
    <w:rsid w:val="10BCE9AC"/>
    <w:rsid w:val="10C14BEB"/>
    <w:rsid w:val="10C1B111"/>
    <w:rsid w:val="10C4EE6D"/>
    <w:rsid w:val="10C681D4"/>
    <w:rsid w:val="10CADE47"/>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66798"/>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DB6E4A"/>
    <w:rsid w:val="11E6465C"/>
    <w:rsid w:val="11E83097"/>
    <w:rsid w:val="11EA3AC9"/>
    <w:rsid w:val="11EB5B3F"/>
    <w:rsid w:val="11F01ACE"/>
    <w:rsid w:val="11F26E3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7C3126"/>
    <w:rsid w:val="128B9D8E"/>
    <w:rsid w:val="12960519"/>
    <w:rsid w:val="1299E83E"/>
    <w:rsid w:val="129AEDB2"/>
    <w:rsid w:val="129E9454"/>
    <w:rsid w:val="12AA0D21"/>
    <w:rsid w:val="12B3DCD9"/>
    <w:rsid w:val="12C81231"/>
    <w:rsid w:val="12CDB7C4"/>
    <w:rsid w:val="12D3B518"/>
    <w:rsid w:val="12E62C7D"/>
    <w:rsid w:val="12E63377"/>
    <w:rsid w:val="12EBA251"/>
    <w:rsid w:val="12EBA68C"/>
    <w:rsid w:val="12F8ABEF"/>
    <w:rsid w:val="12FFC815"/>
    <w:rsid w:val="1303755C"/>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5FBED"/>
    <w:rsid w:val="1398B87C"/>
    <w:rsid w:val="139C7C60"/>
    <w:rsid w:val="139EB488"/>
    <w:rsid w:val="139F52F8"/>
    <w:rsid w:val="13A04144"/>
    <w:rsid w:val="13A3282C"/>
    <w:rsid w:val="13AF1071"/>
    <w:rsid w:val="13AF1897"/>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125D6"/>
    <w:rsid w:val="154665F8"/>
    <w:rsid w:val="154B2116"/>
    <w:rsid w:val="1550BE52"/>
    <w:rsid w:val="15565003"/>
    <w:rsid w:val="1558A9B3"/>
    <w:rsid w:val="156CBC26"/>
    <w:rsid w:val="1576C273"/>
    <w:rsid w:val="15786989"/>
    <w:rsid w:val="158ACB66"/>
    <w:rsid w:val="158D18DE"/>
    <w:rsid w:val="15932A9A"/>
    <w:rsid w:val="159C340D"/>
    <w:rsid w:val="15A042AA"/>
    <w:rsid w:val="15AEA823"/>
    <w:rsid w:val="15B02D5E"/>
    <w:rsid w:val="15B4B7E0"/>
    <w:rsid w:val="15B60AFB"/>
    <w:rsid w:val="15B723EA"/>
    <w:rsid w:val="15C95B7A"/>
    <w:rsid w:val="15CB53B8"/>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2189"/>
    <w:rsid w:val="17E3AE8F"/>
    <w:rsid w:val="17F6A860"/>
    <w:rsid w:val="17F6C43F"/>
    <w:rsid w:val="180266EE"/>
    <w:rsid w:val="1808ABDC"/>
    <w:rsid w:val="180B2E6E"/>
    <w:rsid w:val="18211C83"/>
    <w:rsid w:val="182532C6"/>
    <w:rsid w:val="18283A53"/>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697A"/>
    <w:rsid w:val="1885A755"/>
    <w:rsid w:val="1885E244"/>
    <w:rsid w:val="1886B7E8"/>
    <w:rsid w:val="189769E7"/>
    <w:rsid w:val="18985554"/>
    <w:rsid w:val="18A1D5A2"/>
    <w:rsid w:val="18A88AD3"/>
    <w:rsid w:val="18A998B7"/>
    <w:rsid w:val="18AD2C46"/>
    <w:rsid w:val="18B089F0"/>
    <w:rsid w:val="18B1DE6C"/>
    <w:rsid w:val="18C825D2"/>
    <w:rsid w:val="18CA8367"/>
    <w:rsid w:val="18CC8CC4"/>
    <w:rsid w:val="18D1A6D9"/>
    <w:rsid w:val="18D52F66"/>
    <w:rsid w:val="18DA3269"/>
    <w:rsid w:val="18DB091F"/>
    <w:rsid w:val="18E830C4"/>
    <w:rsid w:val="18E8CBA7"/>
    <w:rsid w:val="18F3B8CE"/>
    <w:rsid w:val="1908CA21"/>
    <w:rsid w:val="190E3574"/>
    <w:rsid w:val="191439EC"/>
    <w:rsid w:val="1918DA16"/>
    <w:rsid w:val="19200BCC"/>
    <w:rsid w:val="1923CF2F"/>
    <w:rsid w:val="1925E7B4"/>
    <w:rsid w:val="192DFCEE"/>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B7257B"/>
    <w:rsid w:val="19D65B52"/>
    <w:rsid w:val="19D915D2"/>
    <w:rsid w:val="19DE0B32"/>
    <w:rsid w:val="19E59D65"/>
    <w:rsid w:val="19E64298"/>
    <w:rsid w:val="19E8C7D9"/>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ADCD3F"/>
    <w:rsid w:val="1AB0FC41"/>
    <w:rsid w:val="1AB4695A"/>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C787BF"/>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78C1C7"/>
    <w:rsid w:val="1C7AB54B"/>
    <w:rsid w:val="1C807AB3"/>
    <w:rsid w:val="1C82117A"/>
    <w:rsid w:val="1C840D72"/>
    <w:rsid w:val="1C8C7669"/>
    <w:rsid w:val="1C928190"/>
    <w:rsid w:val="1C944FBC"/>
    <w:rsid w:val="1CA17A2F"/>
    <w:rsid w:val="1CAB5E38"/>
    <w:rsid w:val="1CAD2CF0"/>
    <w:rsid w:val="1CAD6546"/>
    <w:rsid w:val="1CB35346"/>
    <w:rsid w:val="1CCB4218"/>
    <w:rsid w:val="1CCFF7B2"/>
    <w:rsid w:val="1CD2FB1C"/>
    <w:rsid w:val="1CDE44D2"/>
    <w:rsid w:val="1CE0EE47"/>
    <w:rsid w:val="1CF6A9F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149D8"/>
    <w:rsid w:val="1D6A70BC"/>
    <w:rsid w:val="1D6FBA50"/>
    <w:rsid w:val="1D79E457"/>
    <w:rsid w:val="1D7AE1EB"/>
    <w:rsid w:val="1D80DABA"/>
    <w:rsid w:val="1D817B1E"/>
    <w:rsid w:val="1D89809A"/>
    <w:rsid w:val="1D8C5926"/>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4A7D29"/>
    <w:rsid w:val="1E500964"/>
    <w:rsid w:val="1E547389"/>
    <w:rsid w:val="1E5DCF97"/>
    <w:rsid w:val="1E6DC825"/>
    <w:rsid w:val="1E6F6B16"/>
    <w:rsid w:val="1E7DCDAD"/>
    <w:rsid w:val="1E81D2E8"/>
    <w:rsid w:val="1E854F5A"/>
    <w:rsid w:val="1E857111"/>
    <w:rsid w:val="1E86C3C7"/>
    <w:rsid w:val="1E891D7E"/>
    <w:rsid w:val="1E8EAA73"/>
    <w:rsid w:val="1E9294D0"/>
    <w:rsid w:val="1E99A35F"/>
    <w:rsid w:val="1EA4DFB4"/>
    <w:rsid w:val="1EA95D85"/>
    <w:rsid w:val="1EAAF3E6"/>
    <w:rsid w:val="1EAF75BB"/>
    <w:rsid w:val="1EB0EB18"/>
    <w:rsid w:val="1EBA7BF1"/>
    <w:rsid w:val="1EC1976B"/>
    <w:rsid w:val="1EC97523"/>
    <w:rsid w:val="1ECBF7D5"/>
    <w:rsid w:val="1EDC96FE"/>
    <w:rsid w:val="1EE3A42A"/>
    <w:rsid w:val="1EE57F4C"/>
    <w:rsid w:val="1EE8AA6C"/>
    <w:rsid w:val="1EE9C65E"/>
    <w:rsid w:val="1EEA9534"/>
    <w:rsid w:val="1EEDA857"/>
    <w:rsid w:val="1EF06092"/>
    <w:rsid w:val="1EF105A3"/>
    <w:rsid w:val="1EF236CE"/>
    <w:rsid w:val="1EF3F83D"/>
    <w:rsid w:val="1EF4FD43"/>
    <w:rsid w:val="1EF7290A"/>
    <w:rsid w:val="1EF959DC"/>
    <w:rsid w:val="1EFBC8B4"/>
    <w:rsid w:val="1EFCE201"/>
    <w:rsid w:val="1F0D584A"/>
    <w:rsid w:val="1F1A7447"/>
    <w:rsid w:val="1F211DD6"/>
    <w:rsid w:val="1F232174"/>
    <w:rsid w:val="1F2E6424"/>
    <w:rsid w:val="1F2EA7E0"/>
    <w:rsid w:val="1F3665D7"/>
    <w:rsid w:val="1F38789F"/>
    <w:rsid w:val="1F3EFC02"/>
    <w:rsid w:val="1F4995F5"/>
    <w:rsid w:val="1F5762DC"/>
    <w:rsid w:val="1F62CA94"/>
    <w:rsid w:val="1F716DB2"/>
    <w:rsid w:val="1F74BD64"/>
    <w:rsid w:val="1F76C101"/>
    <w:rsid w:val="1F77DAE4"/>
    <w:rsid w:val="1F784EC9"/>
    <w:rsid w:val="1F7ABE61"/>
    <w:rsid w:val="1F7F8170"/>
    <w:rsid w:val="1F87AB9B"/>
    <w:rsid w:val="1F88938E"/>
    <w:rsid w:val="1F911451"/>
    <w:rsid w:val="1F958051"/>
    <w:rsid w:val="1F9A054D"/>
    <w:rsid w:val="1F9B025D"/>
    <w:rsid w:val="1F9C3CFE"/>
    <w:rsid w:val="1FBACB2C"/>
    <w:rsid w:val="1FC41585"/>
    <w:rsid w:val="1FC6C823"/>
    <w:rsid w:val="1FC8B02B"/>
    <w:rsid w:val="1FC9EAD3"/>
    <w:rsid w:val="1FCBA314"/>
    <w:rsid w:val="1FDDF826"/>
    <w:rsid w:val="1FE2B67C"/>
    <w:rsid w:val="1FE66885"/>
    <w:rsid w:val="1FEE5C81"/>
    <w:rsid w:val="1FEF421F"/>
    <w:rsid w:val="1FFFDF78"/>
    <w:rsid w:val="2003C2A8"/>
    <w:rsid w:val="200A1D15"/>
    <w:rsid w:val="2013D8E4"/>
    <w:rsid w:val="201543BC"/>
    <w:rsid w:val="201D3CA9"/>
    <w:rsid w:val="20246FB3"/>
    <w:rsid w:val="202A393D"/>
    <w:rsid w:val="20305BD4"/>
    <w:rsid w:val="20325ABC"/>
    <w:rsid w:val="203A3395"/>
    <w:rsid w:val="203C02A4"/>
    <w:rsid w:val="20407061"/>
    <w:rsid w:val="20460E54"/>
    <w:rsid w:val="2049C900"/>
    <w:rsid w:val="2057034E"/>
    <w:rsid w:val="206026CE"/>
    <w:rsid w:val="2069EE20"/>
    <w:rsid w:val="206AD2C5"/>
    <w:rsid w:val="206E0D72"/>
    <w:rsid w:val="206F0543"/>
    <w:rsid w:val="2082A3BB"/>
    <w:rsid w:val="20891A80"/>
    <w:rsid w:val="208B8171"/>
    <w:rsid w:val="209D54AD"/>
    <w:rsid w:val="20A8DE77"/>
    <w:rsid w:val="20AF06EC"/>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652DD"/>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8FD298"/>
    <w:rsid w:val="21959B03"/>
    <w:rsid w:val="219CEC02"/>
    <w:rsid w:val="219D9F86"/>
    <w:rsid w:val="21A36F28"/>
    <w:rsid w:val="21B29182"/>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3EDEC"/>
    <w:rsid w:val="22249CE0"/>
    <w:rsid w:val="22267FFD"/>
    <w:rsid w:val="2228FF8D"/>
    <w:rsid w:val="222A6C6F"/>
    <w:rsid w:val="222F5219"/>
    <w:rsid w:val="22327EC0"/>
    <w:rsid w:val="223C21CE"/>
    <w:rsid w:val="223FAFB8"/>
    <w:rsid w:val="224456EA"/>
    <w:rsid w:val="22464B80"/>
    <w:rsid w:val="22552DEE"/>
    <w:rsid w:val="225581E1"/>
    <w:rsid w:val="2259121F"/>
    <w:rsid w:val="225B02E2"/>
    <w:rsid w:val="225FE44E"/>
    <w:rsid w:val="2261EB06"/>
    <w:rsid w:val="22627B12"/>
    <w:rsid w:val="2266CC2E"/>
    <w:rsid w:val="22673F94"/>
    <w:rsid w:val="226D8D75"/>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7F094"/>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1B539"/>
    <w:rsid w:val="242296A9"/>
    <w:rsid w:val="242D0214"/>
    <w:rsid w:val="242D8707"/>
    <w:rsid w:val="24383F4F"/>
    <w:rsid w:val="24511224"/>
    <w:rsid w:val="24596EA8"/>
    <w:rsid w:val="245EF039"/>
    <w:rsid w:val="24602EF0"/>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EE458"/>
    <w:rsid w:val="24E0BEB4"/>
    <w:rsid w:val="24ED8D27"/>
    <w:rsid w:val="24F36EB1"/>
    <w:rsid w:val="24F56938"/>
    <w:rsid w:val="24F61A9C"/>
    <w:rsid w:val="24FF0CF8"/>
    <w:rsid w:val="2511FF7C"/>
    <w:rsid w:val="25182FAA"/>
    <w:rsid w:val="25210B75"/>
    <w:rsid w:val="25212BFD"/>
    <w:rsid w:val="25282C85"/>
    <w:rsid w:val="25341103"/>
    <w:rsid w:val="254B9ECF"/>
    <w:rsid w:val="2552571C"/>
    <w:rsid w:val="2552A48B"/>
    <w:rsid w:val="255EF3F5"/>
    <w:rsid w:val="25603AC3"/>
    <w:rsid w:val="2561B98E"/>
    <w:rsid w:val="256220CB"/>
    <w:rsid w:val="256D06A8"/>
    <w:rsid w:val="256D4DDC"/>
    <w:rsid w:val="256FCF9D"/>
    <w:rsid w:val="257BA6C4"/>
    <w:rsid w:val="257C1A75"/>
    <w:rsid w:val="257D03E1"/>
    <w:rsid w:val="258512D6"/>
    <w:rsid w:val="25861C5D"/>
    <w:rsid w:val="2586BD9F"/>
    <w:rsid w:val="25874914"/>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8E002"/>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1D4"/>
    <w:rsid w:val="26840AD9"/>
    <w:rsid w:val="268414C7"/>
    <w:rsid w:val="26888F55"/>
    <w:rsid w:val="268E4C3B"/>
    <w:rsid w:val="26916828"/>
    <w:rsid w:val="26A02699"/>
    <w:rsid w:val="26ABEACA"/>
    <w:rsid w:val="26BE3B7E"/>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DEEA8"/>
    <w:rsid w:val="272EDAA0"/>
    <w:rsid w:val="2738ABD6"/>
    <w:rsid w:val="2738EEEB"/>
    <w:rsid w:val="274DBA73"/>
    <w:rsid w:val="274F9249"/>
    <w:rsid w:val="275876B3"/>
    <w:rsid w:val="275DA61D"/>
    <w:rsid w:val="275F1280"/>
    <w:rsid w:val="276219AF"/>
    <w:rsid w:val="27658C8D"/>
    <w:rsid w:val="276B08AA"/>
    <w:rsid w:val="276BC2AD"/>
    <w:rsid w:val="277D5E33"/>
    <w:rsid w:val="27836A8B"/>
    <w:rsid w:val="278761B7"/>
    <w:rsid w:val="2791A586"/>
    <w:rsid w:val="279C2174"/>
    <w:rsid w:val="27A3CD14"/>
    <w:rsid w:val="27AADD42"/>
    <w:rsid w:val="27AD636A"/>
    <w:rsid w:val="27B47239"/>
    <w:rsid w:val="27C0DD7A"/>
    <w:rsid w:val="27C65389"/>
    <w:rsid w:val="27CB7B6F"/>
    <w:rsid w:val="27CE4B22"/>
    <w:rsid w:val="27D6DDA6"/>
    <w:rsid w:val="27E618CF"/>
    <w:rsid w:val="27EE7E3D"/>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067D3"/>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023C"/>
    <w:rsid w:val="28E77FA4"/>
    <w:rsid w:val="28F19296"/>
    <w:rsid w:val="28F616D7"/>
    <w:rsid w:val="28FC71CD"/>
    <w:rsid w:val="290E6B9B"/>
    <w:rsid w:val="290F57DE"/>
    <w:rsid w:val="291B8600"/>
    <w:rsid w:val="291FFCDA"/>
    <w:rsid w:val="29309134"/>
    <w:rsid w:val="294A2428"/>
    <w:rsid w:val="2952F6ED"/>
    <w:rsid w:val="295586D7"/>
    <w:rsid w:val="295695D8"/>
    <w:rsid w:val="29622BF5"/>
    <w:rsid w:val="296460F8"/>
    <w:rsid w:val="2967E28C"/>
    <w:rsid w:val="296E104C"/>
    <w:rsid w:val="29708A43"/>
    <w:rsid w:val="29830322"/>
    <w:rsid w:val="29876EC8"/>
    <w:rsid w:val="2993858C"/>
    <w:rsid w:val="2999696A"/>
    <w:rsid w:val="29A79634"/>
    <w:rsid w:val="29BA73C9"/>
    <w:rsid w:val="29BFDE0C"/>
    <w:rsid w:val="29C3B0F6"/>
    <w:rsid w:val="29C9AA51"/>
    <w:rsid w:val="29CA1D6D"/>
    <w:rsid w:val="29D81DB3"/>
    <w:rsid w:val="29D84037"/>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9DC202"/>
    <w:rsid w:val="2AA56BCF"/>
    <w:rsid w:val="2AA6DCEE"/>
    <w:rsid w:val="2AA83908"/>
    <w:rsid w:val="2AB17F5A"/>
    <w:rsid w:val="2AB9BC20"/>
    <w:rsid w:val="2ABE6EC5"/>
    <w:rsid w:val="2AC7AF38"/>
    <w:rsid w:val="2ACDDCA5"/>
    <w:rsid w:val="2AD2E6C5"/>
    <w:rsid w:val="2AD77F3D"/>
    <w:rsid w:val="2AD8FADF"/>
    <w:rsid w:val="2ADF21E3"/>
    <w:rsid w:val="2AE5A701"/>
    <w:rsid w:val="2AE8330D"/>
    <w:rsid w:val="2AF2F049"/>
    <w:rsid w:val="2AF66328"/>
    <w:rsid w:val="2AF98D79"/>
    <w:rsid w:val="2AF9F012"/>
    <w:rsid w:val="2B05C207"/>
    <w:rsid w:val="2B0F8F28"/>
    <w:rsid w:val="2B12A083"/>
    <w:rsid w:val="2B162EDE"/>
    <w:rsid w:val="2B1AB9FA"/>
    <w:rsid w:val="2B2465D3"/>
    <w:rsid w:val="2B29C88B"/>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BE8BC4C"/>
    <w:rsid w:val="2C0D7CA1"/>
    <w:rsid w:val="2C13B15C"/>
    <w:rsid w:val="2C17B5F3"/>
    <w:rsid w:val="2C1A0021"/>
    <w:rsid w:val="2C1BE03F"/>
    <w:rsid w:val="2C3A424E"/>
    <w:rsid w:val="2C463F24"/>
    <w:rsid w:val="2C4E59D8"/>
    <w:rsid w:val="2C5D70E1"/>
    <w:rsid w:val="2C72EF8C"/>
    <w:rsid w:val="2C73DC99"/>
    <w:rsid w:val="2C8C401B"/>
    <w:rsid w:val="2C9CCC60"/>
    <w:rsid w:val="2C9F1073"/>
    <w:rsid w:val="2CA4BE39"/>
    <w:rsid w:val="2CA639E8"/>
    <w:rsid w:val="2CB8BE40"/>
    <w:rsid w:val="2CBB352B"/>
    <w:rsid w:val="2CBBBB89"/>
    <w:rsid w:val="2CC8E93A"/>
    <w:rsid w:val="2CCB6DE2"/>
    <w:rsid w:val="2CD3D955"/>
    <w:rsid w:val="2CDB7CB4"/>
    <w:rsid w:val="2CDCDB88"/>
    <w:rsid w:val="2CDF034E"/>
    <w:rsid w:val="2CF2965F"/>
    <w:rsid w:val="2CFB1EB3"/>
    <w:rsid w:val="2D1351C6"/>
    <w:rsid w:val="2D1659F1"/>
    <w:rsid w:val="2D22351C"/>
    <w:rsid w:val="2D24700F"/>
    <w:rsid w:val="2D2B14F9"/>
    <w:rsid w:val="2D3EA500"/>
    <w:rsid w:val="2D40966F"/>
    <w:rsid w:val="2D47B17E"/>
    <w:rsid w:val="2D4B939A"/>
    <w:rsid w:val="2D500368"/>
    <w:rsid w:val="2D5EBFFA"/>
    <w:rsid w:val="2D74669F"/>
    <w:rsid w:val="2D76C6B6"/>
    <w:rsid w:val="2D77EE1A"/>
    <w:rsid w:val="2D7957B1"/>
    <w:rsid w:val="2D7F448E"/>
    <w:rsid w:val="2D81603F"/>
    <w:rsid w:val="2D87EF63"/>
    <w:rsid w:val="2D899BE8"/>
    <w:rsid w:val="2D8BD832"/>
    <w:rsid w:val="2D91C3E9"/>
    <w:rsid w:val="2D94A39F"/>
    <w:rsid w:val="2D94BA83"/>
    <w:rsid w:val="2D9A2CB2"/>
    <w:rsid w:val="2D9B424E"/>
    <w:rsid w:val="2D9F5DDB"/>
    <w:rsid w:val="2DA03570"/>
    <w:rsid w:val="2DA205A7"/>
    <w:rsid w:val="2DA75773"/>
    <w:rsid w:val="2DA94FC0"/>
    <w:rsid w:val="2DB772BD"/>
    <w:rsid w:val="2DBAE581"/>
    <w:rsid w:val="2DBFDEC7"/>
    <w:rsid w:val="2DC9F2A6"/>
    <w:rsid w:val="2DD07E21"/>
    <w:rsid w:val="2DD6FE03"/>
    <w:rsid w:val="2DD7B8FF"/>
    <w:rsid w:val="2DD87228"/>
    <w:rsid w:val="2DE6A56E"/>
    <w:rsid w:val="2DEED7EB"/>
    <w:rsid w:val="2DF5252F"/>
    <w:rsid w:val="2E11F84E"/>
    <w:rsid w:val="2E1D4C0B"/>
    <w:rsid w:val="2E300717"/>
    <w:rsid w:val="2E36A1B2"/>
    <w:rsid w:val="2E42D3DB"/>
    <w:rsid w:val="2E478524"/>
    <w:rsid w:val="2E47E456"/>
    <w:rsid w:val="2E4BA64B"/>
    <w:rsid w:val="2E557D5D"/>
    <w:rsid w:val="2E5D10B3"/>
    <w:rsid w:val="2E5DD906"/>
    <w:rsid w:val="2E60D77A"/>
    <w:rsid w:val="2E6B39C3"/>
    <w:rsid w:val="2E6C4335"/>
    <w:rsid w:val="2E6D49B4"/>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0EF54"/>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85E78"/>
    <w:rsid w:val="2F8B6411"/>
    <w:rsid w:val="2F917005"/>
    <w:rsid w:val="2F9B7794"/>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0EE040"/>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A4BF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5E8B9E"/>
    <w:rsid w:val="3163426E"/>
    <w:rsid w:val="31687B5D"/>
    <w:rsid w:val="3169302D"/>
    <w:rsid w:val="316EE831"/>
    <w:rsid w:val="317A132E"/>
    <w:rsid w:val="317AB92E"/>
    <w:rsid w:val="317DEC3D"/>
    <w:rsid w:val="318A5FE5"/>
    <w:rsid w:val="3194BA6C"/>
    <w:rsid w:val="319F6826"/>
    <w:rsid w:val="31B0B792"/>
    <w:rsid w:val="31B91DF1"/>
    <w:rsid w:val="31BB9A13"/>
    <w:rsid w:val="31C3576F"/>
    <w:rsid w:val="31CD587E"/>
    <w:rsid w:val="31E0D56C"/>
    <w:rsid w:val="31E5A31F"/>
    <w:rsid w:val="31E73437"/>
    <w:rsid w:val="31F4B7AC"/>
    <w:rsid w:val="31F93B81"/>
    <w:rsid w:val="31FD699B"/>
    <w:rsid w:val="320369EC"/>
    <w:rsid w:val="320A26CB"/>
    <w:rsid w:val="32130196"/>
    <w:rsid w:val="32141018"/>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888F12"/>
    <w:rsid w:val="32911FD5"/>
    <w:rsid w:val="3295CC1C"/>
    <w:rsid w:val="32988F06"/>
    <w:rsid w:val="329BCFF2"/>
    <w:rsid w:val="329F6ED2"/>
    <w:rsid w:val="32B205F3"/>
    <w:rsid w:val="32BCC62B"/>
    <w:rsid w:val="32BF3E4F"/>
    <w:rsid w:val="32C17EF7"/>
    <w:rsid w:val="32CA3633"/>
    <w:rsid w:val="32CB4E4F"/>
    <w:rsid w:val="32CFF6AF"/>
    <w:rsid w:val="32D12714"/>
    <w:rsid w:val="32D436E1"/>
    <w:rsid w:val="32D85191"/>
    <w:rsid w:val="32DA0B58"/>
    <w:rsid w:val="32E1628F"/>
    <w:rsid w:val="32EF9D26"/>
    <w:rsid w:val="32FF1B85"/>
    <w:rsid w:val="33022FD5"/>
    <w:rsid w:val="330D4ED0"/>
    <w:rsid w:val="33170EBC"/>
    <w:rsid w:val="3320588D"/>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29A72"/>
    <w:rsid w:val="3398EAFA"/>
    <w:rsid w:val="33A32B6B"/>
    <w:rsid w:val="33A5FA13"/>
    <w:rsid w:val="33A7D529"/>
    <w:rsid w:val="33B88792"/>
    <w:rsid w:val="33C13D2F"/>
    <w:rsid w:val="33C34F22"/>
    <w:rsid w:val="33CFBC9B"/>
    <w:rsid w:val="33D654E4"/>
    <w:rsid w:val="33D95A6F"/>
    <w:rsid w:val="33DAD17E"/>
    <w:rsid w:val="33DBF1CA"/>
    <w:rsid w:val="33DCA399"/>
    <w:rsid w:val="33DD6D81"/>
    <w:rsid w:val="33E19C17"/>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7E7B32"/>
    <w:rsid w:val="34810148"/>
    <w:rsid w:val="348220BF"/>
    <w:rsid w:val="348B9F71"/>
    <w:rsid w:val="3498CC9E"/>
    <w:rsid w:val="349A387A"/>
    <w:rsid w:val="349D6887"/>
    <w:rsid w:val="34A1E012"/>
    <w:rsid w:val="34A4C36C"/>
    <w:rsid w:val="34AEC0E9"/>
    <w:rsid w:val="34B43D3A"/>
    <w:rsid w:val="34B473B1"/>
    <w:rsid w:val="34B71837"/>
    <w:rsid w:val="34B7E50F"/>
    <w:rsid w:val="34BD57D4"/>
    <w:rsid w:val="34C9AAF4"/>
    <w:rsid w:val="34D1E378"/>
    <w:rsid w:val="34D83078"/>
    <w:rsid w:val="34DFA4A6"/>
    <w:rsid w:val="34E6361F"/>
    <w:rsid w:val="34EA86E7"/>
    <w:rsid w:val="34EC0116"/>
    <w:rsid w:val="35079B86"/>
    <w:rsid w:val="3507D716"/>
    <w:rsid w:val="350E06A2"/>
    <w:rsid w:val="35142C5B"/>
    <w:rsid w:val="35152EF8"/>
    <w:rsid w:val="35228751"/>
    <w:rsid w:val="352A3E4C"/>
    <w:rsid w:val="353E1F1D"/>
    <w:rsid w:val="3556AE9D"/>
    <w:rsid w:val="355EFE6C"/>
    <w:rsid w:val="3563C6B7"/>
    <w:rsid w:val="356FCD4C"/>
    <w:rsid w:val="357D56D0"/>
    <w:rsid w:val="358570E0"/>
    <w:rsid w:val="35893C0D"/>
    <w:rsid w:val="359451C1"/>
    <w:rsid w:val="35992398"/>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FD78C"/>
    <w:rsid w:val="36072093"/>
    <w:rsid w:val="360F6E2D"/>
    <w:rsid w:val="361483FE"/>
    <w:rsid w:val="361A8900"/>
    <w:rsid w:val="361C1C37"/>
    <w:rsid w:val="361C5869"/>
    <w:rsid w:val="361D1CCD"/>
    <w:rsid w:val="36230A99"/>
    <w:rsid w:val="362CBC9F"/>
    <w:rsid w:val="363051D2"/>
    <w:rsid w:val="36421285"/>
    <w:rsid w:val="3644BAB4"/>
    <w:rsid w:val="3644F66C"/>
    <w:rsid w:val="364AA0A9"/>
    <w:rsid w:val="36539342"/>
    <w:rsid w:val="3655D70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C0E92"/>
    <w:rsid w:val="36FFF3EB"/>
    <w:rsid w:val="3710C8F6"/>
    <w:rsid w:val="37110C80"/>
    <w:rsid w:val="37195FE2"/>
    <w:rsid w:val="371A7F1A"/>
    <w:rsid w:val="372874A6"/>
    <w:rsid w:val="374A13A5"/>
    <w:rsid w:val="374E915C"/>
    <w:rsid w:val="37514D84"/>
    <w:rsid w:val="37525E74"/>
    <w:rsid w:val="375F4D77"/>
    <w:rsid w:val="377AD455"/>
    <w:rsid w:val="3786B7B5"/>
    <w:rsid w:val="3788717E"/>
    <w:rsid w:val="378CDFDD"/>
    <w:rsid w:val="379986A2"/>
    <w:rsid w:val="3799B033"/>
    <w:rsid w:val="379B2543"/>
    <w:rsid w:val="379D9D18"/>
    <w:rsid w:val="37A3F95A"/>
    <w:rsid w:val="37AA0F26"/>
    <w:rsid w:val="37ABC0AC"/>
    <w:rsid w:val="37B0DD0A"/>
    <w:rsid w:val="37B184F0"/>
    <w:rsid w:val="37BCE76D"/>
    <w:rsid w:val="37C1DB7E"/>
    <w:rsid w:val="37D0D06C"/>
    <w:rsid w:val="37DC777F"/>
    <w:rsid w:val="37E3EE1D"/>
    <w:rsid w:val="37E90E8E"/>
    <w:rsid w:val="37EBC86A"/>
    <w:rsid w:val="37EDA173"/>
    <w:rsid w:val="37EDF99D"/>
    <w:rsid w:val="37F29DFC"/>
    <w:rsid w:val="37F95888"/>
    <w:rsid w:val="37FBFB58"/>
    <w:rsid w:val="3801C0BE"/>
    <w:rsid w:val="3804CF5D"/>
    <w:rsid w:val="3805A54F"/>
    <w:rsid w:val="380C7C53"/>
    <w:rsid w:val="380EB371"/>
    <w:rsid w:val="381A3552"/>
    <w:rsid w:val="3820EF8C"/>
    <w:rsid w:val="3824628D"/>
    <w:rsid w:val="382E2887"/>
    <w:rsid w:val="3838CD51"/>
    <w:rsid w:val="38396B9C"/>
    <w:rsid w:val="3841E8C3"/>
    <w:rsid w:val="38475D89"/>
    <w:rsid w:val="384E20C0"/>
    <w:rsid w:val="3852F15C"/>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1C4196"/>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6C2AF"/>
    <w:rsid w:val="39C84A4F"/>
    <w:rsid w:val="39CB95C5"/>
    <w:rsid w:val="39CD20BD"/>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5AEF"/>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5CC2C"/>
    <w:rsid w:val="3B87B213"/>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3291D"/>
    <w:rsid w:val="3C663608"/>
    <w:rsid w:val="3C6AE95C"/>
    <w:rsid w:val="3C6D6C75"/>
    <w:rsid w:val="3C76412D"/>
    <w:rsid w:val="3C769C67"/>
    <w:rsid w:val="3C866F7B"/>
    <w:rsid w:val="3C8AC9BD"/>
    <w:rsid w:val="3C8C40B4"/>
    <w:rsid w:val="3C8C844D"/>
    <w:rsid w:val="3C90626E"/>
    <w:rsid w:val="3C963925"/>
    <w:rsid w:val="3C97DCEC"/>
    <w:rsid w:val="3CA4C34E"/>
    <w:rsid w:val="3CAA3ABE"/>
    <w:rsid w:val="3CAB8F16"/>
    <w:rsid w:val="3CAE481C"/>
    <w:rsid w:val="3CB10A02"/>
    <w:rsid w:val="3CB20077"/>
    <w:rsid w:val="3CB8C819"/>
    <w:rsid w:val="3CC6DCEF"/>
    <w:rsid w:val="3CD25381"/>
    <w:rsid w:val="3CD31248"/>
    <w:rsid w:val="3CD6AD9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70ACD"/>
    <w:rsid w:val="3D38CA95"/>
    <w:rsid w:val="3D492878"/>
    <w:rsid w:val="3D4BD8E9"/>
    <w:rsid w:val="3D4DC99B"/>
    <w:rsid w:val="3D4F656A"/>
    <w:rsid w:val="3D527A41"/>
    <w:rsid w:val="3D669473"/>
    <w:rsid w:val="3D702E0C"/>
    <w:rsid w:val="3D735446"/>
    <w:rsid w:val="3D743E5B"/>
    <w:rsid w:val="3D83E511"/>
    <w:rsid w:val="3D88FBC6"/>
    <w:rsid w:val="3D92D1FB"/>
    <w:rsid w:val="3DA03354"/>
    <w:rsid w:val="3DA79C81"/>
    <w:rsid w:val="3DAA91D3"/>
    <w:rsid w:val="3DB13E7F"/>
    <w:rsid w:val="3DB7E2DA"/>
    <w:rsid w:val="3DBB0522"/>
    <w:rsid w:val="3DE380DB"/>
    <w:rsid w:val="3DED7941"/>
    <w:rsid w:val="3DEF4660"/>
    <w:rsid w:val="3DF6923E"/>
    <w:rsid w:val="3DFB332A"/>
    <w:rsid w:val="3E05A72B"/>
    <w:rsid w:val="3E10E215"/>
    <w:rsid w:val="3E2078FE"/>
    <w:rsid w:val="3E2266A0"/>
    <w:rsid w:val="3E2D984C"/>
    <w:rsid w:val="3E2E4F60"/>
    <w:rsid w:val="3E2EEBBE"/>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9FBF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D1A46"/>
    <w:rsid w:val="3F6EA2BA"/>
    <w:rsid w:val="3F752C10"/>
    <w:rsid w:val="3F7B2268"/>
    <w:rsid w:val="3F7D8502"/>
    <w:rsid w:val="3F852CF5"/>
    <w:rsid w:val="3F86BB74"/>
    <w:rsid w:val="3F886400"/>
    <w:rsid w:val="3F8A2AAC"/>
    <w:rsid w:val="3F98E51C"/>
    <w:rsid w:val="3F9B0D02"/>
    <w:rsid w:val="3F9E51F3"/>
    <w:rsid w:val="3FA2D170"/>
    <w:rsid w:val="3FA5D7E9"/>
    <w:rsid w:val="3FA6F7D5"/>
    <w:rsid w:val="3FAC589A"/>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76C72"/>
    <w:rsid w:val="401849B2"/>
    <w:rsid w:val="401965AF"/>
    <w:rsid w:val="401E3F1D"/>
    <w:rsid w:val="401F4904"/>
    <w:rsid w:val="402417E4"/>
    <w:rsid w:val="40386F7C"/>
    <w:rsid w:val="4040D36A"/>
    <w:rsid w:val="4046850A"/>
    <w:rsid w:val="404AE903"/>
    <w:rsid w:val="405814CA"/>
    <w:rsid w:val="40592546"/>
    <w:rsid w:val="405D9721"/>
    <w:rsid w:val="406FF4D9"/>
    <w:rsid w:val="4072E54E"/>
    <w:rsid w:val="4074BA71"/>
    <w:rsid w:val="407B0809"/>
    <w:rsid w:val="407C9DA1"/>
    <w:rsid w:val="408032CA"/>
    <w:rsid w:val="408316FB"/>
    <w:rsid w:val="408E436B"/>
    <w:rsid w:val="409002E7"/>
    <w:rsid w:val="40931EE9"/>
    <w:rsid w:val="40942F5A"/>
    <w:rsid w:val="409D41CF"/>
    <w:rsid w:val="40A5BDCE"/>
    <w:rsid w:val="40AF3EF3"/>
    <w:rsid w:val="40B19CEE"/>
    <w:rsid w:val="40B917F6"/>
    <w:rsid w:val="40BF459F"/>
    <w:rsid w:val="40D1CBE0"/>
    <w:rsid w:val="40D5DB89"/>
    <w:rsid w:val="40E90FF0"/>
    <w:rsid w:val="40EDB178"/>
    <w:rsid w:val="40F87C48"/>
    <w:rsid w:val="40F994A3"/>
    <w:rsid w:val="41038BD7"/>
    <w:rsid w:val="4103DAD8"/>
    <w:rsid w:val="410928D8"/>
    <w:rsid w:val="410C67B5"/>
    <w:rsid w:val="410EC50A"/>
    <w:rsid w:val="410F03AB"/>
    <w:rsid w:val="41152FE6"/>
    <w:rsid w:val="4119800F"/>
    <w:rsid w:val="41243395"/>
    <w:rsid w:val="412F2983"/>
    <w:rsid w:val="4130BD60"/>
    <w:rsid w:val="41344D73"/>
    <w:rsid w:val="4135F498"/>
    <w:rsid w:val="41441D0F"/>
    <w:rsid w:val="4144744B"/>
    <w:rsid w:val="41585B59"/>
    <w:rsid w:val="41648DEF"/>
    <w:rsid w:val="41661126"/>
    <w:rsid w:val="416C41F5"/>
    <w:rsid w:val="4173B127"/>
    <w:rsid w:val="41741EB0"/>
    <w:rsid w:val="417BCB2F"/>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73590"/>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2FE5310"/>
    <w:rsid w:val="4303D922"/>
    <w:rsid w:val="43064CD8"/>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4E461"/>
    <w:rsid w:val="437C3884"/>
    <w:rsid w:val="437CB30B"/>
    <w:rsid w:val="43807C64"/>
    <w:rsid w:val="4383DF8E"/>
    <w:rsid w:val="4388D498"/>
    <w:rsid w:val="438A6D00"/>
    <w:rsid w:val="438D77D0"/>
    <w:rsid w:val="43B36A97"/>
    <w:rsid w:val="43BD0385"/>
    <w:rsid w:val="43C815BF"/>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4ED475"/>
    <w:rsid w:val="455B7638"/>
    <w:rsid w:val="45616E48"/>
    <w:rsid w:val="4579AD7B"/>
    <w:rsid w:val="458F81F7"/>
    <w:rsid w:val="458FFB8D"/>
    <w:rsid w:val="45979DE8"/>
    <w:rsid w:val="459CE001"/>
    <w:rsid w:val="45A0F667"/>
    <w:rsid w:val="45A3B054"/>
    <w:rsid w:val="45A98E0B"/>
    <w:rsid w:val="45B205B3"/>
    <w:rsid w:val="45B2DC8D"/>
    <w:rsid w:val="45B63C61"/>
    <w:rsid w:val="45CD202C"/>
    <w:rsid w:val="45DBEEA0"/>
    <w:rsid w:val="45E423A2"/>
    <w:rsid w:val="45ED905E"/>
    <w:rsid w:val="45F014FC"/>
    <w:rsid w:val="45F05AA1"/>
    <w:rsid w:val="45F1E984"/>
    <w:rsid w:val="45F2661F"/>
    <w:rsid w:val="460F2196"/>
    <w:rsid w:val="461A7238"/>
    <w:rsid w:val="46283EE8"/>
    <w:rsid w:val="463068A9"/>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35DA6"/>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5A48CA"/>
    <w:rsid w:val="476B7816"/>
    <w:rsid w:val="4771728E"/>
    <w:rsid w:val="4773997D"/>
    <w:rsid w:val="4773CC5A"/>
    <w:rsid w:val="47741EB7"/>
    <w:rsid w:val="478B8CE5"/>
    <w:rsid w:val="47920156"/>
    <w:rsid w:val="4793D92E"/>
    <w:rsid w:val="479617B0"/>
    <w:rsid w:val="479714C7"/>
    <w:rsid w:val="479AAA5A"/>
    <w:rsid w:val="47A8A654"/>
    <w:rsid w:val="47AEA91E"/>
    <w:rsid w:val="47B77467"/>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36571"/>
    <w:rsid w:val="49E3F453"/>
    <w:rsid w:val="49E5279F"/>
    <w:rsid w:val="49EA9CD2"/>
    <w:rsid w:val="49FA6EB3"/>
    <w:rsid w:val="49FD1CB4"/>
    <w:rsid w:val="4A03DF65"/>
    <w:rsid w:val="4A03EBEE"/>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ABC385"/>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1B732"/>
    <w:rsid w:val="4B472DD7"/>
    <w:rsid w:val="4B4A908B"/>
    <w:rsid w:val="4B4EDF15"/>
    <w:rsid w:val="4B50FABD"/>
    <w:rsid w:val="4B5DFB97"/>
    <w:rsid w:val="4B6040CA"/>
    <w:rsid w:val="4B65127C"/>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9360"/>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20B4C"/>
    <w:rsid w:val="4D24B1AC"/>
    <w:rsid w:val="4D273816"/>
    <w:rsid w:val="4D2C7154"/>
    <w:rsid w:val="4D3CA781"/>
    <w:rsid w:val="4D45F909"/>
    <w:rsid w:val="4D48E3C2"/>
    <w:rsid w:val="4D54D219"/>
    <w:rsid w:val="4D596AF2"/>
    <w:rsid w:val="4D5BE65C"/>
    <w:rsid w:val="4D5E02E8"/>
    <w:rsid w:val="4D5E5D68"/>
    <w:rsid w:val="4D641FDD"/>
    <w:rsid w:val="4D73FACB"/>
    <w:rsid w:val="4D7BA1E8"/>
    <w:rsid w:val="4D7C196C"/>
    <w:rsid w:val="4D846E19"/>
    <w:rsid w:val="4D8C67C4"/>
    <w:rsid w:val="4DA51F48"/>
    <w:rsid w:val="4DA89F60"/>
    <w:rsid w:val="4DAADF9C"/>
    <w:rsid w:val="4DB5CA04"/>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44525"/>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96400"/>
    <w:rsid w:val="50FBF770"/>
    <w:rsid w:val="50FC8EDB"/>
    <w:rsid w:val="50FCD740"/>
    <w:rsid w:val="50FE3298"/>
    <w:rsid w:val="51012941"/>
    <w:rsid w:val="5108492B"/>
    <w:rsid w:val="5111C92C"/>
    <w:rsid w:val="51132A7C"/>
    <w:rsid w:val="51191FC4"/>
    <w:rsid w:val="511C6E15"/>
    <w:rsid w:val="51217D2B"/>
    <w:rsid w:val="5126CD03"/>
    <w:rsid w:val="5129C82F"/>
    <w:rsid w:val="512DBF30"/>
    <w:rsid w:val="51343226"/>
    <w:rsid w:val="51389F61"/>
    <w:rsid w:val="514607D6"/>
    <w:rsid w:val="5146317C"/>
    <w:rsid w:val="514A722D"/>
    <w:rsid w:val="5150EE60"/>
    <w:rsid w:val="515B17CF"/>
    <w:rsid w:val="5161394A"/>
    <w:rsid w:val="51629381"/>
    <w:rsid w:val="5166C823"/>
    <w:rsid w:val="51675366"/>
    <w:rsid w:val="517A6C15"/>
    <w:rsid w:val="518491A3"/>
    <w:rsid w:val="51869D79"/>
    <w:rsid w:val="518AA1C1"/>
    <w:rsid w:val="51906309"/>
    <w:rsid w:val="5193CEBA"/>
    <w:rsid w:val="5199F01D"/>
    <w:rsid w:val="51AA586F"/>
    <w:rsid w:val="51B15EF6"/>
    <w:rsid w:val="51B9B562"/>
    <w:rsid w:val="51C18DD7"/>
    <w:rsid w:val="51D0C219"/>
    <w:rsid w:val="51D3FDD1"/>
    <w:rsid w:val="51E6471E"/>
    <w:rsid w:val="51FA026F"/>
    <w:rsid w:val="51FCED90"/>
    <w:rsid w:val="51FE5654"/>
    <w:rsid w:val="5201DEA1"/>
    <w:rsid w:val="5201F643"/>
    <w:rsid w:val="520C4EE2"/>
    <w:rsid w:val="521B6AED"/>
    <w:rsid w:val="521C6BCF"/>
    <w:rsid w:val="522260BC"/>
    <w:rsid w:val="5227600E"/>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DF7C7"/>
    <w:rsid w:val="528F1DF0"/>
    <w:rsid w:val="52906A81"/>
    <w:rsid w:val="52907EAE"/>
    <w:rsid w:val="5290BFA7"/>
    <w:rsid w:val="529BADC6"/>
    <w:rsid w:val="529FB4B3"/>
    <w:rsid w:val="52AD540E"/>
    <w:rsid w:val="52B246AB"/>
    <w:rsid w:val="52C2D2CC"/>
    <w:rsid w:val="52C41D5E"/>
    <w:rsid w:val="52C99B70"/>
    <w:rsid w:val="52CF2E81"/>
    <w:rsid w:val="52D25804"/>
    <w:rsid w:val="52DAC614"/>
    <w:rsid w:val="52E30414"/>
    <w:rsid w:val="52E66E44"/>
    <w:rsid w:val="52E7B7BB"/>
    <w:rsid w:val="52E82F06"/>
    <w:rsid w:val="52F8F41E"/>
    <w:rsid w:val="52F9E013"/>
    <w:rsid w:val="52FA7C9D"/>
    <w:rsid w:val="52FE6DDF"/>
    <w:rsid w:val="531101FC"/>
    <w:rsid w:val="53175337"/>
    <w:rsid w:val="53189138"/>
    <w:rsid w:val="531FD776"/>
    <w:rsid w:val="531FF969"/>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3B18A"/>
    <w:rsid w:val="53966807"/>
    <w:rsid w:val="53A0C49C"/>
    <w:rsid w:val="53A18960"/>
    <w:rsid w:val="53A2DDE4"/>
    <w:rsid w:val="53A7E3A4"/>
    <w:rsid w:val="53A9C738"/>
    <w:rsid w:val="53C0F944"/>
    <w:rsid w:val="53C29BB9"/>
    <w:rsid w:val="53CD4038"/>
    <w:rsid w:val="53CD677B"/>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2D2F8"/>
    <w:rsid w:val="545DEA6B"/>
    <w:rsid w:val="54665042"/>
    <w:rsid w:val="546866AC"/>
    <w:rsid w:val="54709485"/>
    <w:rsid w:val="5487E3FA"/>
    <w:rsid w:val="548A6D2D"/>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B915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2FB12"/>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0C7AF"/>
    <w:rsid w:val="565997B1"/>
    <w:rsid w:val="565B2D11"/>
    <w:rsid w:val="566445F0"/>
    <w:rsid w:val="5669173A"/>
    <w:rsid w:val="566FFA9D"/>
    <w:rsid w:val="56793465"/>
    <w:rsid w:val="5679E8AE"/>
    <w:rsid w:val="567D1B35"/>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24BB5"/>
    <w:rsid w:val="57350581"/>
    <w:rsid w:val="5736B80B"/>
    <w:rsid w:val="57412A43"/>
    <w:rsid w:val="574B1888"/>
    <w:rsid w:val="57502FD6"/>
    <w:rsid w:val="57531EB4"/>
    <w:rsid w:val="5753E100"/>
    <w:rsid w:val="57556503"/>
    <w:rsid w:val="575783CB"/>
    <w:rsid w:val="575B7DA9"/>
    <w:rsid w:val="575DFB32"/>
    <w:rsid w:val="57655A79"/>
    <w:rsid w:val="5768C718"/>
    <w:rsid w:val="576FC33C"/>
    <w:rsid w:val="577B3CF6"/>
    <w:rsid w:val="577E9753"/>
    <w:rsid w:val="579042E7"/>
    <w:rsid w:val="5791D020"/>
    <w:rsid w:val="57983233"/>
    <w:rsid w:val="57988C5C"/>
    <w:rsid w:val="579ADC3E"/>
    <w:rsid w:val="57A2C4CB"/>
    <w:rsid w:val="57ACBE54"/>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6B3CDB"/>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748F"/>
    <w:rsid w:val="5976E2A1"/>
    <w:rsid w:val="597F63D9"/>
    <w:rsid w:val="5982F894"/>
    <w:rsid w:val="59923E10"/>
    <w:rsid w:val="59929558"/>
    <w:rsid w:val="599B89ED"/>
    <w:rsid w:val="59AE164A"/>
    <w:rsid w:val="59B5CB4E"/>
    <w:rsid w:val="59BE8E75"/>
    <w:rsid w:val="59C8E8A4"/>
    <w:rsid w:val="59CA57E3"/>
    <w:rsid w:val="59CBB725"/>
    <w:rsid w:val="59CC2E92"/>
    <w:rsid w:val="59D3CBB7"/>
    <w:rsid w:val="59D4A46E"/>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0857E"/>
    <w:rsid w:val="5A54EECE"/>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69846E"/>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27F8"/>
    <w:rsid w:val="5C5CA639"/>
    <w:rsid w:val="5C5F2811"/>
    <w:rsid w:val="5C617A02"/>
    <w:rsid w:val="5C6A87FB"/>
    <w:rsid w:val="5C781726"/>
    <w:rsid w:val="5C7CC243"/>
    <w:rsid w:val="5C8D558A"/>
    <w:rsid w:val="5C8E3CE1"/>
    <w:rsid w:val="5C8E802E"/>
    <w:rsid w:val="5C902B11"/>
    <w:rsid w:val="5CA4E4D5"/>
    <w:rsid w:val="5CAC6894"/>
    <w:rsid w:val="5CBBED14"/>
    <w:rsid w:val="5CBBED69"/>
    <w:rsid w:val="5CC41DD6"/>
    <w:rsid w:val="5CC940D6"/>
    <w:rsid w:val="5CCB8DFB"/>
    <w:rsid w:val="5CCB9445"/>
    <w:rsid w:val="5CCF1B14"/>
    <w:rsid w:val="5CDF47DD"/>
    <w:rsid w:val="5CEF0751"/>
    <w:rsid w:val="5CF729A6"/>
    <w:rsid w:val="5CFD194A"/>
    <w:rsid w:val="5D07BF4D"/>
    <w:rsid w:val="5D24C42D"/>
    <w:rsid w:val="5D339BCC"/>
    <w:rsid w:val="5D3643E5"/>
    <w:rsid w:val="5D39681B"/>
    <w:rsid w:val="5D3B47C4"/>
    <w:rsid w:val="5D3C6153"/>
    <w:rsid w:val="5D3D04E5"/>
    <w:rsid w:val="5D3D4474"/>
    <w:rsid w:val="5D40D2B7"/>
    <w:rsid w:val="5D4BC8D1"/>
    <w:rsid w:val="5D5F4D6A"/>
    <w:rsid w:val="5D6469C5"/>
    <w:rsid w:val="5D66F9BC"/>
    <w:rsid w:val="5D791B25"/>
    <w:rsid w:val="5D80572B"/>
    <w:rsid w:val="5D85B8BA"/>
    <w:rsid w:val="5D92C8BD"/>
    <w:rsid w:val="5D9C9BDD"/>
    <w:rsid w:val="5DA3D39B"/>
    <w:rsid w:val="5DA6F636"/>
    <w:rsid w:val="5DA83024"/>
    <w:rsid w:val="5DAF1673"/>
    <w:rsid w:val="5DB20E65"/>
    <w:rsid w:val="5DB60553"/>
    <w:rsid w:val="5DBAC883"/>
    <w:rsid w:val="5DBB25F7"/>
    <w:rsid w:val="5DBB5302"/>
    <w:rsid w:val="5DBFA79D"/>
    <w:rsid w:val="5DC220F6"/>
    <w:rsid w:val="5DC263DF"/>
    <w:rsid w:val="5DCB5EB7"/>
    <w:rsid w:val="5DD0887F"/>
    <w:rsid w:val="5DD4E631"/>
    <w:rsid w:val="5DDDC4D1"/>
    <w:rsid w:val="5DE084C0"/>
    <w:rsid w:val="5DE1FA25"/>
    <w:rsid w:val="5DE9DBE2"/>
    <w:rsid w:val="5DEE473B"/>
    <w:rsid w:val="5DF8B46B"/>
    <w:rsid w:val="5DFF417C"/>
    <w:rsid w:val="5E01FC74"/>
    <w:rsid w:val="5E151509"/>
    <w:rsid w:val="5E28E410"/>
    <w:rsid w:val="5E2B4045"/>
    <w:rsid w:val="5E35B78E"/>
    <w:rsid w:val="5E3718F8"/>
    <w:rsid w:val="5E3D7565"/>
    <w:rsid w:val="5E43D378"/>
    <w:rsid w:val="5E4AC700"/>
    <w:rsid w:val="5E52F745"/>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38253"/>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8EC096"/>
    <w:rsid w:val="5F984ACA"/>
    <w:rsid w:val="5FA06BDA"/>
    <w:rsid w:val="5FAA91F6"/>
    <w:rsid w:val="5FAFFF30"/>
    <w:rsid w:val="5FBB5D03"/>
    <w:rsid w:val="5FBB72FF"/>
    <w:rsid w:val="5FC41BC5"/>
    <w:rsid w:val="5FC7C8B6"/>
    <w:rsid w:val="5FCB7500"/>
    <w:rsid w:val="5FCBCC16"/>
    <w:rsid w:val="5FD44B8B"/>
    <w:rsid w:val="5FD7DC64"/>
    <w:rsid w:val="5FDEAA84"/>
    <w:rsid w:val="5FE23243"/>
    <w:rsid w:val="5FEAF924"/>
    <w:rsid w:val="5FEDBE03"/>
    <w:rsid w:val="5FFF25EF"/>
    <w:rsid w:val="60100ED4"/>
    <w:rsid w:val="6010313A"/>
    <w:rsid w:val="601FD9BA"/>
    <w:rsid w:val="6023C807"/>
    <w:rsid w:val="602666C0"/>
    <w:rsid w:val="602908D5"/>
    <w:rsid w:val="603145DA"/>
    <w:rsid w:val="60359DEB"/>
    <w:rsid w:val="603A9692"/>
    <w:rsid w:val="603FD6E8"/>
    <w:rsid w:val="6041E3EF"/>
    <w:rsid w:val="60485DF7"/>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67F9D1"/>
    <w:rsid w:val="6188ADF0"/>
    <w:rsid w:val="618A6D2B"/>
    <w:rsid w:val="618DBCC9"/>
    <w:rsid w:val="61952EA0"/>
    <w:rsid w:val="61976E3F"/>
    <w:rsid w:val="61A095D5"/>
    <w:rsid w:val="61A6A9B9"/>
    <w:rsid w:val="61ABC6BF"/>
    <w:rsid w:val="61BB5018"/>
    <w:rsid w:val="61BD5D50"/>
    <w:rsid w:val="61C55950"/>
    <w:rsid w:val="61C6A9F5"/>
    <w:rsid w:val="61DBB5F8"/>
    <w:rsid w:val="61DE8139"/>
    <w:rsid w:val="61E55813"/>
    <w:rsid w:val="61E6446D"/>
    <w:rsid w:val="61E6E382"/>
    <w:rsid w:val="61F8209E"/>
    <w:rsid w:val="61FD56C2"/>
    <w:rsid w:val="620AF2E4"/>
    <w:rsid w:val="620C1656"/>
    <w:rsid w:val="620DCFD9"/>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275BE"/>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6B223F"/>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2F071"/>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45C52"/>
    <w:rsid w:val="64952993"/>
    <w:rsid w:val="6495BC82"/>
    <w:rsid w:val="64974182"/>
    <w:rsid w:val="64978A3E"/>
    <w:rsid w:val="6499B17B"/>
    <w:rsid w:val="64A8611A"/>
    <w:rsid w:val="64A9158A"/>
    <w:rsid w:val="64B7D043"/>
    <w:rsid w:val="64B94C0A"/>
    <w:rsid w:val="64C63087"/>
    <w:rsid w:val="64E44D40"/>
    <w:rsid w:val="64E51983"/>
    <w:rsid w:val="64EF411B"/>
    <w:rsid w:val="64F19914"/>
    <w:rsid w:val="64F7ABEC"/>
    <w:rsid w:val="64F8E245"/>
    <w:rsid w:val="64FE7335"/>
    <w:rsid w:val="650091B8"/>
    <w:rsid w:val="650CC135"/>
    <w:rsid w:val="6515BBD3"/>
    <w:rsid w:val="65172845"/>
    <w:rsid w:val="651BFE89"/>
    <w:rsid w:val="651D5920"/>
    <w:rsid w:val="652A8776"/>
    <w:rsid w:val="652E6B5E"/>
    <w:rsid w:val="65380A70"/>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9C6BE"/>
    <w:rsid w:val="663A0C01"/>
    <w:rsid w:val="6650F4AD"/>
    <w:rsid w:val="665CFA50"/>
    <w:rsid w:val="665F75BB"/>
    <w:rsid w:val="6662B4E9"/>
    <w:rsid w:val="666EA984"/>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EC1E29"/>
    <w:rsid w:val="66F671FA"/>
    <w:rsid w:val="670115E0"/>
    <w:rsid w:val="6704CD46"/>
    <w:rsid w:val="6715FAFE"/>
    <w:rsid w:val="671BF8BD"/>
    <w:rsid w:val="6726120B"/>
    <w:rsid w:val="673000ED"/>
    <w:rsid w:val="6736CDDD"/>
    <w:rsid w:val="67478863"/>
    <w:rsid w:val="67504E5F"/>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BC1103"/>
    <w:rsid w:val="67C05B31"/>
    <w:rsid w:val="67C7CB52"/>
    <w:rsid w:val="67F30C78"/>
    <w:rsid w:val="67FFF5F2"/>
    <w:rsid w:val="6805B500"/>
    <w:rsid w:val="6815A998"/>
    <w:rsid w:val="681F9BBC"/>
    <w:rsid w:val="68214B32"/>
    <w:rsid w:val="683509D3"/>
    <w:rsid w:val="683A4B20"/>
    <w:rsid w:val="683FDF26"/>
    <w:rsid w:val="68500902"/>
    <w:rsid w:val="6850C9C2"/>
    <w:rsid w:val="68594501"/>
    <w:rsid w:val="68604382"/>
    <w:rsid w:val="68711D32"/>
    <w:rsid w:val="6877B3DB"/>
    <w:rsid w:val="687F89DF"/>
    <w:rsid w:val="688145EB"/>
    <w:rsid w:val="6889F4D1"/>
    <w:rsid w:val="688C84F7"/>
    <w:rsid w:val="68992F2B"/>
    <w:rsid w:val="68A304FB"/>
    <w:rsid w:val="68A3E8D6"/>
    <w:rsid w:val="68BCA9A6"/>
    <w:rsid w:val="68C70FD1"/>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2F52C"/>
    <w:rsid w:val="697CCC10"/>
    <w:rsid w:val="697FAC94"/>
    <w:rsid w:val="697FF3FE"/>
    <w:rsid w:val="6986B311"/>
    <w:rsid w:val="69A13CA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44001"/>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6E0B1"/>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2F93EB"/>
    <w:rsid w:val="6B303AB1"/>
    <w:rsid w:val="6B329BE7"/>
    <w:rsid w:val="6B36DFC6"/>
    <w:rsid w:val="6B3DA3A8"/>
    <w:rsid w:val="6B3E6535"/>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80AAD"/>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5EA8A"/>
    <w:rsid w:val="6DA8BA1A"/>
    <w:rsid w:val="6DABFFC5"/>
    <w:rsid w:val="6DAC355D"/>
    <w:rsid w:val="6DAEBE30"/>
    <w:rsid w:val="6DB3B0E6"/>
    <w:rsid w:val="6DBC64A0"/>
    <w:rsid w:val="6DC2B579"/>
    <w:rsid w:val="6DD5EE82"/>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3A7319"/>
    <w:rsid w:val="6E4B565A"/>
    <w:rsid w:val="6E50FDD9"/>
    <w:rsid w:val="6E510A71"/>
    <w:rsid w:val="6E5A5843"/>
    <w:rsid w:val="6E5CC20D"/>
    <w:rsid w:val="6E5FA770"/>
    <w:rsid w:val="6E609CA3"/>
    <w:rsid w:val="6E6A8CDA"/>
    <w:rsid w:val="6E6CE677"/>
    <w:rsid w:val="6E7B2CAE"/>
    <w:rsid w:val="6E806C02"/>
    <w:rsid w:val="6E87CA18"/>
    <w:rsid w:val="6E91FEA0"/>
    <w:rsid w:val="6E98F6F4"/>
    <w:rsid w:val="6E9B2A77"/>
    <w:rsid w:val="6EABA8C9"/>
    <w:rsid w:val="6EB51A78"/>
    <w:rsid w:val="6EB59FAD"/>
    <w:rsid w:val="6EBCDE79"/>
    <w:rsid w:val="6EBF4455"/>
    <w:rsid w:val="6EC3F3B3"/>
    <w:rsid w:val="6EC5EA59"/>
    <w:rsid w:val="6ED0164D"/>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852BE"/>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7AA48"/>
    <w:rsid w:val="6FC81A46"/>
    <w:rsid w:val="6FDA50B0"/>
    <w:rsid w:val="6FE43111"/>
    <w:rsid w:val="6FEEAC35"/>
    <w:rsid w:val="6FEF36D5"/>
    <w:rsid w:val="6FFA247B"/>
    <w:rsid w:val="70083023"/>
    <w:rsid w:val="70141405"/>
    <w:rsid w:val="7014A4C6"/>
    <w:rsid w:val="701A94EB"/>
    <w:rsid w:val="701FD774"/>
    <w:rsid w:val="7020B733"/>
    <w:rsid w:val="702A5FCF"/>
    <w:rsid w:val="70319317"/>
    <w:rsid w:val="70472860"/>
    <w:rsid w:val="7048C87C"/>
    <w:rsid w:val="704CBDF9"/>
    <w:rsid w:val="704F468B"/>
    <w:rsid w:val="7061C2AD"/>
    <w:rsid w:val="7067352E"/>
    <w:rsid w:val="706A21C3"/>
    <w:rsid w:val="706BE378"/>
    <w:rsid w:val="70716433"/>
    <w:rsid w:val="70732CF1"/>
    <w:rsid w:val="7075DBCC"/>
    <w:rsid w:val="707F5DCE"/>
    <w:rsid w:val="70840E78"/>
    <w:rsid w:val="708D938D"/>
    <w:rsid w:val="70A072F9"/>
    <w:rsid w:val="70A420B2"/>
    <w:rsid w:val="70B545F9"/>
    <w:rsid w:val="70C17E3F"/>
    <w:rsid w:val="70C43F52"/>
    <w:rsid w:val="70CDA44E"/>
    <w:rsid w:val="70CF05C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6570B"/>
    <w:rsid w:val="724839D1"/>
    <w:rsid w:val="7252CFE7"/>
    <w:rsid w:val="7266DACF"/>
    <w:rsid w:val="726D761A"/>
    <w:rsid w:val="7271A962"/>
    <w:rsid w:val="727F8F6E"/>
    <w:rsid w:val="7282106E"/>
    <w:rsid w:val="7283CBEC"/>
    <w:rsid w:val="72891BC6"/>
    <w:rsid w:val="728FCFBC"/>
    <w:rsid w:val="7290A888"/>
    <w:rsid w:val="729E5EC2"/>
    <w:rsid w:val="729E90D9"/>
    <w:rsid w:val="72A009F5"/>
    <w:rsid w:val="72A4AD33"/>
    <w:rsid w:val="72A4EF62"/>
    <w:rsid w:val="72A98128"/>
    <w:rsid w:val="72B223D5"/>
    <w:rsid w:val="72B99975"/>
    <w:rsid w:val="72D0DAB1"/>
    <w:rsid w:val="72D5359C"/>
    <w:rsid w:val="72D93A36"/>
    <w:rsid w:val="72DF03FA"/>
    <w:rsid w:val="72F92C38"/>
    <w:rsid w:val="7309A5C7"/>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2574E"/>
    <w:rsid w:val="736506BB"/>
    <w:rsid w:val="7371E8E9"/>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ADB7ED"/>
    <w:rsid w:val="73BB570E"/>
    <w:rsid w:val="73BC13B1"/>
    <w:rsid w:val="73C796FB"/>
    <w:rsid w:val="73C8FFBC"/>
    <w:rsid w:val="73C91DC2"/>
    <w:rsid w:val="73CC4606"/>
    <w:rsid w:val="73DCDD90"/>
    <w:rsid w:val="73E25560"/>
    <w:rsid w:val="73EC8416"/>
    <w:rsid w:val="73F77AD1"/>
    <w:rsid w:val="73FE258E"/>
    <w:rsid w:val="73FF90AB"/>
    <w:rsid w:val="7401A3E0"/>
    <w:rsid w:val="741119EA"/>
    <w:rsid w:val="742BC3E1"/>
    <w:rsid w:val="742F1947"/>
    <w:rsid w:val="74422EFA"/>
    <w:rsid w:val="744BADC1"/>
    <w:rsid w:val="745EB0A2"/>
    <w:rsid w:val="74604767"/>
    <w:rsid w:val="7461CB38"/>
    <w:rsid w:val="74635025"/>
    <w:rsid w:val="74667789"/>
    <w:rsid w:val="746C64D9"/>
    <w:rsid w:val="7471E756"/>
    <w:rsid w:val="7476DC02"/>
    <w:rsid w:val="74805197"/>
    <w:rsid w:val="748593D0"/>
    <w:rsid w:val="748A7DE6"/>
    <w:rsid w:val="749171C3"/>
    <w:rsid w:val="74995F6B"/>
    <w:rsid w:val="7499F6DC"/>
    <w:rsid w:val="749C211F"/>
    <w:rsid w:val="74A2BFD1"/>
    <w:rsid w:val="74A3600B"/>
    <w:rsid w:val="74A9337E"/>
    <w:rsid w:val="74AA5459"/>
    <w:rsid w:val="74AAA1AE"/>
    <w:rsid w:val="74AED168"/>
    <w:rsid w:val="74B9F2BD"/>
    <w:rsid w:val="74C6423C"/>
    <w:rsid w:val="74D5D5E7"/>
    <w:rsid w:val="74E2F8F5"/>
    <w:rsid w:val="74E4543D"/>
    <w:rsid w:val="74E5154D"/>
    <w:rsid w:val="74ED7AF0"/>
    <w:rsid w:val="74F5A4C2"/>
    <w:rsid w:val="74F667C6"/>
    <w:rsid w:val="74FCD18B"/>
    <w:rsid w:val="75058749"/>
    <w:rsid w:val="750605D3"/>
    <w:rsid w:val="750F98AD"/>
    <w:rsid w:val="750FE6F1"/>
    <w:rsid w:val="75123F34"/>
    <w:rsid w:val="751CE159"/>
    <w:rsid w:val="751DEBA8"/>
    <w:rsid w:val="752892CC"/>
    <w:rsid w:val="752BC09F"/>
    <w:rsid w:val="752BC9FB"/>
    <w:rsid w:val="75394CE6"/>
    <w:rsid w:val="753E5D84"/>
    <w:rsid w:val="753FE55F"/>
    <w:rsid w:val="75413378"/>
    <w:rsid w:val="754153C2"/>
    <w:rsid w:val="75436610"/>
    <w:rsid w:val="75442031"/>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39208"/>
    <w:rsid w:val="75B4CE43"/>
    <w:rsid w:val="75BECBA6"/>
    <w:rsid w:val="75C4DB75"/>
    <w:rsid w:val="75CC8EFE"/>
    <w:rsid w:val="75D8E762"/>
    <w:rsid w:val="75DB1BF1"/>
    <w:rsid w:val="75E19E70"/>
    <w:rsid w:val="75E34405"/>
    <w:rsid w:val="75E58D42"/>
    <w:rsid w:val="75F214A6"/>
    <w:rsid w:val="75F5A529"/>
    <w:rsid w:val="7602A41A"/>
    <w:rsid w:val="76092B06"/>
    <w:rsid w:val="76284CD5"/>
    <w:rsid w:val="7628A242"/>
    <w:rsid w:val="762B7615"/>
    <w:rsid w:val="762EAFF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73750"/>
    <w:rsid w:val="76A9148D"/>
    <w:rsid w:val="76ABACEF"/>
    <w:rsid w:val="76AE54F1"/>
    <w:rsid w:val="76AFBF46"/>
    <w:rsid w:val="76B47E76"/>
    <w:rsid w:val="76BD2BB3"/>
    <w:rsid w:val="76C084F0"/>
    <w:rsid w:val="76CB7A6D"/>
    <w:rsid w:val="76D9FC8C"/>
    <w:rsid w:val="76E3019C"/>
    <w:rsid w:val="76E59D23"/>
    <w:rsid w:val="76FA63EE"/>
    <w:rsid w:val="7704CA4E"/>
    <w:rsid w:val="770C7F03"/>
    <w:rsid w:val="770E304C"/>
    <w:rsid w:val="77120F5F"/>
    <w:rsid w:val="771AD641"/>
    <w:rsid w:val="771FF4EF"/>
    <w:rsid w:val="7721DF39"/>
    <w:rsid w:val="77223317"/>
    <w:rsid w:val="7723DF8C"/>
    <w:rsid w:val="7726903C"/>
    <w:rsid w:val="7729669D"/>
    <w:rsid w:val="774AC29D"/>
    <w:rsid w:val="775AB57B"/>
    <w:rsid w:val="776ECE70"/>
    <w:rsid w:val="77756F36"/>
    <w:rsid w:val="7780C1A9"/>
    <w:rsid w:val="7782E400"/>
    <w:rsid w:val="778A1995"/>
    <w:rsid w:val="778C26B7"/>
    <w:rsid w:val="7793B6C4"/>
    <w:rsid w:val="77940CC8"/>
    <w:rsid w:val="7794A08A"/>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4EB6C"/>
    <w:rsid w:val="783F998F"/>
    <w:rsid w:val="784FAD37"/>
    <w:rsid w:val="7856E464"/>
    <w:rsid w:val="785C364B"/>
    <w:rsid w:val="78685104"/>
    <w:rsid w:val="7868C8C9"/>
    <w:rsid w:val="78694E55"/>
    <w:rsid w:val="7869BF18"/>
    <w:rsid w:val="786A15F6"/>
    <w:rsid w:val="786B6B74"/>
    <w:rsid w:val="786E689B"/>
    <w:rsid w:val="78705136"/>
    <w:rsid w:val="787AC146"/>
    <w:rsid w:val="7885A903"/>
    <w:rsid w:val="788A2912"/>
    <w:rsid w:val="788E1626"/>
    <w:rsid w:val="7893DBA4"/>
    <w:rsid w:val="78A051C4"/>
    <w:rsid w:val="78A21090"/>
    <w:rsid w:val="78A28596"/>
    <w:rsid w:val="78AA5AE1"/>
    <w:rsid w:val="78B1BD68"/>
    <w:rsid w:val="78B20744"/>
    <w:rsid w:val="78BA039C"/>
    <w:rsid w:val="78CD8AFF"/>
    <w:rsid w:val="78D13552"/>
    <w:rsid w:val="78D3B675"/>
    <w:rsid w:val="78D5365F"/>
    <w:rsid w:val="78DA27D3"/>
    <w:rsid w:val="78E43501"/>
    <w:rsid w:val="78EC9C08"/>
    <w:rsid w:val="78ECA055"/>
    <w:rsid w:val="78ED8E31"/>
    <w:rsid w:val="78F64841"/>
    <w:rsid w:val="78F7E8CD"/>
    <w:rsid w:val="7904557D"/>
    <w:rsid w:val="7906973F"/>
    <w:rsid w:val="791212D4"/>
    <w:rsid w:val="79127A33"/>
    <w:rsid w:val="79256DE9"/>
    <w:rsid w:val="7925EABC"/>
    <w:rsid w:val="792A251C"/>
    <w:rsid w:val="792C0CFA"/>
    <w:rsid w:val="793055EB"/>
    <w:rsid w:val="793627FB"/>
    <w:rsid w:val="79399798"/>
    <w:rsid w:val="793DB8D7"/>
    <w:rsid w:val="7945EFEC"/>
    <w:rsid w:val="79481E80"/>
    <w:rsid w:val="796723C8"/>
    <w:rsid w:val="79715121"/>
    <w:rsid w:val="7976441C"/>
    <w:rsid w:val="7978259E"/>
    <w:rsid w:val="797AF089"/>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523C3"/>
    <w:rsid w:val="79DD00E0"/>
    <w:rsid w:val="79F2AB8D"/>
    <w:rsid w:val="79F63668"/>
    <w:rsid w:val="79F6399B"/>
    <w:rsid w:val="79FFE6FB"/>
    <w:rsid w:val="7A011F03"/>
    <w:rsid w:val="7A02E775"/>
    <w:rsid w:val="7A0438E0"/>
    <w:rsid w:val="7A04F729"/>
    <w:rsid w:val="7A0819E4"/>
    <w:rsid w:val="7A10184B"/>
    <w:rsid w:val="7A114C4F"/>
    <w:rsid w:val="7A190338"/>
    <w:rsid w:val="7A1A8F1C"/>
    <w:rsid w:val="7A24D0B3"/>
    <w:rsid w:val="7A26B13F"/>
    <w:rsid w:val="7A2A7424"/>
    <w:rsid w:val="7A2E16F7"/>
    <w:rsid w:val="7A2F76D0"/>
    <w:rsid w:val="7A37FBA5"/>
    <w:rsid w:val="7A417A32"/>
    <w:rsid w:val="7A4AAD14"/>
    <w:rsid w:val="7A51002A"/>
    <w:rsid w:val="7A519DB8"/>
    <w:rsid w:val="7A653793"/>
    <w:rsid w:val="7A67EA28"/>
    <w:rsid w:val="7A68A1CE"/>
    <w:rsid w:val="7A6F43C3"/>
    <w:rsid w:val="7A814369"/>
    <w:rsid w:val="7A86A9E7"/>
    <w:rsid w:val="7A8D2DD2"/>
    <w:rsid w:val="7A976738"/>
    <w:rsid w:val="7A97F7BD"/>
    <w:rsid w:val="7A99AE35"/>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B9660"/>
    <w:rsid w:val="7AFDF84A"/>
    <w:rsid w:val="7B005CB4"/>
    <w:rsid w:val="7B018E6F"/>
    <w:rsid w:val="7B092B37"/>
    <w:rsid w:val="7B20530D"/>
    <w:rsid w:val="7B20A016"/>
    <w:rsid w:val="7B2580C6"/>
    <w:rsid w:val="7B290A39"/>
    <w:rsid w:val="7B2C615B"/>
    <w:rsid w:val="7B2F3CE3"/>
    <w:rsid w:val="7B3137ED"/>
    <w:rsid w:val="7B3FA033"/>
    <w:rsid w:val="7B437666"/>
    <w:rsid w:val="7B4BFCE8"/>
    <w:rsid w:val="7B51F756"/>
    <w:rsid w:val="7B5E0EAE"/>
    <w:rsid w:val="7B677AE2"/>
    <w:rsid w:val="7B6DF5EA"/>
    <w:rsid w:val="7B717669"/>
    <w:rsid w:val="7B7CF01B"/>
    <w:rsid w:val="7B947E0A"/>
    <w:rsid w:val="7B9958A1"/>
    <w:rsid w:val="7BA6B377"/>
    <w:rsid w:val="7BAA0504"/>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1C278"/>
    <w:rsid w:val="7C2F73EF"/>
    <w:rsid w:val="7C3DBEF2"/>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57067"/>
    <w:rsid w:val="7D5C5C57"/>
    <w:rsid w:val="7D64FCDF"/>
    <w:rsid w:val="7D65177E"/>
    <w:rsid w:val="7D719B6E"/>
    <w:rsid w:val="7D71DE24"/>
    <w:rsid w:val="7D71E414"/>
    <w:rsid w:val="7D75B22C"/>
    <w:rsid w:val="7D794B5E"/>
    <w:rsid w:val="7D7A4B30"/>
    <w:rsid w:val="7D7B221F"/>
    <w:rsid w:val="7D8D9B0F"/>
    <w:rsid w:val="7D96C751"/>
    <w:rsid w:val="7DA0C677"/>
    <w:rsid w:val="7DA4BEDB"/>
    <w:rsid w:val="7DB2058B"/>
    <w:rsid w:val="7DB81D61"/>
    <w:rsid w:val="7DC3E832"/>
    <w:rsid w:val="7DC94F27"/>
    <w:rsid w:val="7DCC78C4"/>
    <w:rsid w:val="7DDAE55F"/>
    <w:rsid w:val="7DE4E879"/>
    <w:rsid w:val="7DEA55B8"/>
    <w:rsid w:val="7DEAF08C"/>
    <w:rsid w:val="7DF5A099"/>
    <w:rsid w:val="7DF7C758"/>
    <w:rsid w:val="7DF9F21B"/>
    <w:rsid w:val="7E033F67"/>
    <w:rsid w:val="7E056D58"/>
    <w:rsid w:val="7E07DA1A"/>
    <w:rsid w:val="7E117B0C"/>
    <w:rsid w:val="7E13F66A"/>
    <w:rsid w:val="7E18F43E"/>
    <w:rsid w:val="7E1CD7AE"/>
    <w:rsid w:val="7E2F9D62"/>
    <w:rsid w:val="7E302618"/>
    <w:rsid w:val="7E326E02"/>
    <w:rsid w:val="7E350464"/>
    <w:rsid w:val="7E391D5F"/>
    <w:rsid w:val="7E45031D"/>
    <w:rsid w:val="7E55CD2B"/>
    <w:rsid w:val="7E59DC4A"/>
    <w:rsid w:val="7E5D807C"/>
    <w:rsid w:val="7E66B02B"/>
    <w:rsid w:val="7E7C2272"/>
    <w:rsid w:val="7E7E8F8A"/>
    <w:rsid w:val="7E7F8469"/>
    <w:rsid w:val="7E876F88"/>
    <w:rsid w:val="7E8A1B11"/>
    <w:rsid w:val="7E8D26FA"/>
    <w:rsid w:val="7E9C55E6"/>
    <w:rsid w:val="7E9D4A9E"/>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647CA"/>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D1EAB"/>
    <w:rsid w:val="7F9A6010"/>
    <w:rsid w:val="7F9F27E1"/>
    <w:rsid w:val="7F9F6247"/>
    <w:rsid w:val="7FA41B93"/>
    <w:rsid w:val="7FADFA13"/>
    <w:rsid w:val="7FC864BB"/>
    <w:rsid w:val="7FD1716D"/>
    <w:rsid w:val="7FD58840"/>
    <w:rsid w:val="7FD934DC"/>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DA7B779-FBFA-4E82-B754-07931A26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styleId="NormalWeb">
    <w:name w:val="Normal (Web)"/>
    <w:basedOn w:val="Normal"/>
    <w:uiPriority w:val="99"/>
    <w:semiHidden/>
    <w:unhideWhenUsed/>
    <w:rsid w:val="00540913"/>
    <w:rPr>
      <w:szCs w:val="24"/>
    </w:rPr>
  </w:style>
  <w:style w:type="character" w:customStyle="1" w:styleId="HeaderChar">
    <w:name w:val="Header Char"/>
    <w:basedOn w:val="DefaultParagraphFont"/>
    <w:link w:val="Header"/>
    <w:uiPriority w:val="99"/>
    <w:rsid w:val="0019789D"/>
    <w:rPr>
      <w:rFonts w:ascii="Times New Roman" w:hAnsi="Times New Roman" w:cs="Times New Roman"/>
      <w:sz w:val="24"/>
      <w:lang w:val="fr-FR"/>
    </w:rPr>
  </w:style>
  <w:style w:type="character" w:customStyle="1" w:styleId="FooterChar">
    <w:name w:val="Footer Char"/>
    <w:basedOn w:val="DefaultParagraphFont"/>
    <w:link w:val="Footer"/>
    <w:uiPriority w:val="99"/>
    <w:rsid w:val="0019789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978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789D"/>
    <w:pPr>
      <w:spacing w:before="0"/>
      <w:jc w:val="right"/>
    </w:pPr>
    <w:rPr>
      <w:sz w:val="28"/>
    </w:rPr>
  </w:style>
  <w:style w:type="paragraph" w:customStyle="1" w:styleId="FooterSensitivity">
    <w:name w:val="Footer Sensitivity"/>
    <w:basedOn w:val="Normal"/>
    <w:rsid w:val="001978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9789D"/>
    <w:pPr>
      <w:tabs>
        <w:tab w:val="center" w:pos="4535"/>
        <w:tab w:val="right" w:pos="9071"/>
      </w:tabs>
      <w:spacing w:before="0"/>
    </w:pPr>
  </w:style>
  <w:style w:type="paragraph" w:customStyle="1" w:styleId="HeaderLandscape">
    <w:name w:val="HeaderLandscape"/>
    <w:basedOn w:val="Normal"/>
    <w:rsid w:val="0019789D"/>
    <w:pPr>
      <w:tabs>
        <w:tab w:val="center" w:pos="7285"/>
        <w:tab w:val="right" w:pos="14003"/>
      </w:tabs>
      <w:spacing w:before="0"/>
    </w:pPr>
  </w:style>
  <w:style w:type="paragraph" w:styleId="Footer">
    <w:name w:val="footer"/>
    <w:basedOn w:val="Normal"/>
    <w:link w:val="FooterChar"/>
    <w:uiPriority w:val="99"/>
    <w:unhideWhenUsed/>
    <w:rsid w:val="0019789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9789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36667874">
      <w:bodyDiv w:val="1"/>
      <w:marLeft w:val="0"/>
      <w:marRight w:val="0"/>
      <w:marTop w:val="0"/>
      <w:marBottom w:val="0"/>
      <w:divBdr>
        <w:top w:val="none" w:sz="0" w:space="0" w:color="auto"/>
        <w:left w:val="none" w:sz="0" w:space="0" w:color="auto"/>
        <w:bottom w:val="none" w:sz="0" w:space="0" w:color="auto"/>
        <w:right w:val="none" w:sz="0" w:space="0" w:color="auto"/>
      </w:divBdr>
      <w:divsChild>
        <w:div w:id="645352287">
          <w:marLeft w:val="0"/>
          <w:marRight w:val="0"/>
          <w:marTop w:val="0"/>
          <w:marBottom w:val="0"/>
          <w:divBdr>
            <w:top w:val="none" w:sz="0" w:space="0" w:color="auto"/>
            <w:left w:val="none" w:sz="0" w:space="0" w:color="auto"/>
            <w:bottom w:val="none" w:sz="0" w:space="0" w:color="auto"/>
            <w:right w:val="none" w:sz="0" w:space="0" w:color="auto"/>
          </w:divBdr>
          <w:divsChild>
            <w:div w:id="1337420592">
              <w:marLeft w:val="0"/>
              <w:marRight w:val="0"/>
              <w:marTop w:val="0"/>
              <w:marBottom w:val="0"/>
              <w:divBdr>
                <w:top w:val="none" w:sz="0" w:space="0" w:color="auto"/>
                <w:left w:val="none" w:sz="0" w:space="0" w:color="auto"/>
                <w:bottom w:val="none" w:sz="0" w:space="0" w:color="auto"/>
                <w:right w:val="none" w:sz="0" w:space="0" w:color="auto"/>
              </w:divBdr>
              <w:divsChild>
                <w:div w:id="2123986761">
                  <w:marLeft w:val="0"/>
                  <w:marRight w:val="0"/>
                  <w:marTop w:val="0"/>
                  <w:marBottom w:val="0"/>
                  <w:divBdr>
                    <w:top w:val="none" w:sz="0" w:space="0" w:color="auto"/>
                    <w:left w:val="none" w:sz="0" w:space="0" w:color="auto"/>
                    <w:bottom w:val="none" w:sz="0" w:space="0" w:color="auto"/>
                    <w:right w:val="none" w:sz="0" w:space="0" w:color="auto"/>
                  </w:divBdr>
                  <w:divsChild>
                    <w:div w:id="435488942">
                      <w:marLeft w:val="0"/>
                      <w:marRight w:val="0"/>
                      <w:marTop w:val="0"/>
                      <w:marBottom w:val="0"/>
                      <w:divBdr>
                        <w:top w:val="none" w:sz="0" w:space="0" w:color="auto"/>
                        <w:left w:val="none" w:sz="0" w:space="0" w:color="auto"/>
                        <w:bottom w:val="none" w:sz="0" w:space="0" w:color="auto"/>
                        <w:right w:val="none" w:sz="0" w:space="0" w:color="auto"/>
                      </w:divBdr>
                      <w:divsChild>
                        <w:div w:id="736516046">
                          <w:marLeft w:val="0"/>
                          <w:marRight w:val="0"/>
                          <w:marTop w:val="0"/>
                          <w:marBottom w:val="0"/>
                          <w:divBdr>
                            <w:top w:val="none" w:sz="0" w:space="0" w:color="auto"/>
                            <w:left w:val="none" w:sz="0" w:space="0" w:color="auto"/>
                            <w:bottom w:val="none" w:sz="0" w:space="0" w:color="auto"/>
                            <w:right w:val="none" w:sz="0" w:space="0" w:color="auto"/>
                          </w:divBdr>
                          <w:divsChild>
                            <w:div w:id="1096561041">
                              <w:marLeft w:val="0"/>
                              <w:marRight w:val="0"/>
                              <w:marTop w:val="0"/>
                              <w:marBottom w:val="0"/>
                              <w:divBdr>
                                <w:top w:val="none" w:sz="0" w:space="0" w:color="auto"/>
                                <w:left w:val="none" w:sz="0" w:space="0" w:color="auto"/>
                                <w:bottom w:val="none" w:sz="0" w:space="0" w:color="auto"/>
                                <w:right w:val="none" w:sz="0" w:space="0" w:color="auto"/>
                              </w:divBdr>
                              <w:divsChild>
                                <w:div w:id="217206641">
                                  <w:marLeft w:val="0"/>
                                  <w:marRight w:val="0"/>
                                  <w:marTop w:val="0"/>
                                  <w:marBottom w:val="0"/>
                                  <w:divBdr>
                                    <w:top w:val="none" w:sz="0" w:space="0" w:color="auto"/>
                                    <w:left w:val="none" w:sz="0" w:space="0" w:color="auto"/>
                                    <w:bottom w:val="none" w:sz="0" w:space="0" w:color="auto"/>
                                    <w:right w:val="none" w:sz="0" w:space="0" w:color="auto"/>
                                  </w:divBdr>
                                  <w:divsChild>
                                    <w:div w:id="46500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446912">
      <w:bodyDiv w:val="1"/>
      <w:marLeft w:val="0"/>
      <w:marRight w:val="0"/>
      <w:marTop w:val="0"/>
      <w:marBottom w:val="0"/>
      <w:divBdr>
        <w:top w:val="none" w:sz="0" w:space="0" w:color="auto"/>
        <w:left w:val="none" w:sz="0" w:space="0" w:color="auto"/>
        <w:bottom w:val="none" w:sz="0" w:space="0" w:color="auto"/>
        <w:right w:val="none" w:sz="0" w:space="0" w:color="auto"/>
      </w:divBdr>
      <w:divsChild>
        <w:div w:id="569924751">
          <w:marLeft w:val="0"/>
          <w:marRight w:val="0"/>
          <w:marTop w:val="0"/>
          <w:marBottom w:val="0"/>
          <w:divBdr>
            <w:top w:val="none" w:sz="0" w:space="0" w:color="auto"/>
            <w:left w:val="none" w:sz="0" w:space="0" w:color="auto"/>
            <w:bottom w:val="none" w:sz="0" w:space="0" w:color="auto"/>
            <w:right w:val="none" w:sz="0" w:space="0" w:color="auto"/>
          </w:divBdr>
          <w:divsChild>
            <w:div w:id="1625428727">
              <w:marLeft w:val="0"/>
              <w:marRight w:val="0"/>
              <w:marTop w:val="0"/>
              <w:marBottom w:val="0"/>
              <w:divBdr>
                <w:top w:val="none" w:sz="0" w:space="0" w:color="auto"/>
                <w:left w:val="none" w:sz="0" w:space="0" w:color="auto"/>
                <w:bottom w:val="none" w:sz="0" w:space="0" w:color="auto"/>
                <w:right w:val="none" w:sz="0" w:space="0" w:color="auto"/>
              </w:divBdr>
              <w:divsChild>
                <w:div w:id="363603139">
                  <w:marLeft w:val="0"/>
                  <w:marRight w:val="0"/>
                  <w:marTop w:val="0"/>
                  <w:marBottom w:val="0"/>
                  <w:divBdr>
                    <w:top w:val="none" w:sz="0" w:space="0" w:color="auto"/>
                    <w:left w:val="none" w:sz="0" w:space="0" w:color="auto"/>
                    <w:bottom w:val="none" w:sz="0" w:space="0" w:color="auto"/>
                    <w:right w:val="none" w:sz="0" w:space="0" w:color="auto"/>
                  </w:divBdr>
                  <w:divsChild>
                    <w:div w:id="479931796">
                      <w:marLeft w:val="0"/>
                      <w:marRight w:val="0"/>
                      <w:marTop w:val="0"/>
                      <w:marBottom w:val="0"/>
                      <w:divBdr>
                        <w:top w:val="none" w:sz="0" w:space="0" w:color="auto"/>
                        <w:left w:val="none" w:sz="0" w:space="0" w:color="auto"/>
                        <w:bottom w:val="none" w:sz="0" w:space="0" w:color="auto"/>
                        <w:right w:val="none" w:sz="0" w:space="0" w:color="auto"/>
                      </w:divBdr>
                      <w:divsChild>
                        <w:div w:id="373967918">
                          <w:marLeft w:val="0"/>
                          <w:marRight w:val="0"/>
                          <w:marTop w:val="0"/>
                          <w:marBottom w:val="0"/>
                          <w:divBdr>
                            <w:top w:val="none" w:sz="0" w:space="0" w:color="auto"/>
                            <w:left w:val="none" w:sz="0" w:space="0" w:color="auto"/>
                            <w:bottom w:val="none" w:sz="0" w:space="0" w:color="auto"/>
                            <w:right w:val="none" w:sz="0" w:space="0" w:color="auto"/>
                          </w:divBdr>
                          <w:divsChild>
                            <w:div w:id="1167359002">
                              <w:marLeft w:val="0"/>
                              <w:marRight w:val="0"/>
                              <w:marTop w:val="0"/>
                              <w:marBottom w:val="0"/>
                              <w:divBdr>
                                <w:top w:val="none" w:sz="0" w:space="0" w:color="auto"/>
                                <w:left w:val="none" w:sz="0" w:space="0" w:color="auto"/>
                                <w:bottom w:val="none" w:sz="0" w:space="0" w:color="auto"/>
                                <w:right w:val="none" w:sz="0" w:space="0" w:color="auto"/>
                              </w:divBdr>
                              <w:divsChild>
                                <w:div w:id="19701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24675214">
      <w:bodyDiv w:val="1"/>
      <w:marLeft w:val="0"/>
      <w:marRight w:val="0"/>
      <w:marTop w:val="0"/>
      <w:marBottom w:val="0"/>
      <w:divBdr>
        <w:top w:val="none" w:sz="0" w:space="0" w:color="auto"/>
        <w:left w:val="none" w:sz="0" w:space="0" w:color="auto"/>
        <w:bottom w:val="none" w:sz="0" w:space="0" w:color="auto"/>
        <w:right w:val="none" w:sz="0" w:space="0" w:color="auto"/>
      </w:divBdr>
      <w:divsChild>
        <w:div w:id="1136601251">
          <w:marLeft w:val="0"/>
          <w:marRight w:val="0"/>
          <w:marTop w:val="0"/>
          <w:marBottom w:val="0"/>
          <w:divBdr>
            <w:top w:val="none" w:sz="0" w:space="0" w:color="auto"/>
            <w:left w:val="none" w:sz="0" w:space="0" w:color="auto"/>
            <w:bottom w:val="none" w:sz="0" w:space="0" w:color="auto"/>
            <w:right w:val="none" w:sz="0" w:space="0" w:color="auto"/>
          </w:divBdr>
          <w:divsChild>
            <w:div w:id="188884035">
              <w:marLeft w:val="0"/>
              <w:marRight w:val="0"/>
              <w:marTop w:val="0"/>
              <w:marBottom w:val="0"/>
              <w:divBdr>
                <w:top w:val="none" w:sz="0" w:space="0" w:color="auto"/>
                <w:left w:val="none" w:sz="0" w:space="0" w:color="auto"/>
                <w:bottom w:val="none" w:sz="0" w:space="0" w:color="auto"/>
                <w:right w:val="none" w:sz="0" w:space="0" w:color="auto"/>
              </w:divBdr>
              <w:divsChild>
                <w:div w:id="1070690596">
                  <w:marLeft w:val="0"/>
                  <w:marRight w:val="0"/>
                  <w:marTop w:val="0"/>
                  <w:marBottom w:val="0"/>
                  <w:divBdr>
                    <w:top w:val="none" w:sz="0" w:space="0" w:color="auto"/>
                    <w:left w:val="none" w:sz="0" w:space="0" w:color="auto"/>
                    <w:bottom w:val="none" w:sz="0" w:space="0" w:color="auto"/>
                    <w:right w:val="none" w:sz="0" w:space="0" w:color="auto"/>
                  </w:divBdr>
                  <w:divsChild>
                    <w:div w:id="944846019">
                      <w:marLeft w:val="0"/>
                      <w:marRight w:val="0"/>
                      <w:marTop w:val="0"/>
                      <w:marBottom w:val="0"/>
                      <w:divBdr>
                        <w:top w:val="none" w:sz="0" w:space="0" w:color="auto"/>
                        <w:left w:val="none" w:sz="0" w:space="0" w:color="auto"/>
                        <w:bottom w:val="none" w:sz="0" w:space="0" w:color="auto"/>
                        <w:right w:val="none" w:sz="0" w:space="0" w:color="auto"/>
                      </w:divBdr>
                      <w:divsChild>
                        <w:div w:id="162553871">
                          <w:marLeft w:val="0"/>
                          <w:marRight w:val="0"/>
                          <w:marTop w:val="0"/>
                          <w:marBottom w:val="0"/>
                          <w:divBdr>
                            <w:top w:val="none" w:sz="0" w:space="0" w:color="auto"/>
                            <w:left w:val="none" w:sz="0" w:space="0" w:color="auto"/>
                            <w:bottom w:val="none" w:sz="0" w:space="0" w:color="auto"/>
                            <w:right w:val="none" w:sz="0" w:space="0" w:color="auto"/>
                          </w:divBdr>
                          <w:divsChild>
                            <w:div w:id="421994358">
                              <w:marLeft w:val="0"/>
                              <w:marRight w:val="0"/>
                              <w:marTop w:val="0"/>
                              <w:marBottom w:val="0"/>
                              <w:divBdr>
                                <w:top w:val="none" w:sz="0" w:space="0" w:color="auto"/>
                                <w:left w:val="none" w:sz="0" w:space="0" w:color="auto"/>
                                <w:bottom w:val="none" w:sz="0" w:space="0" w:color="auto"/>
                                <w:right w:val="none" w:sz="0" w:space="0" w:color="auto"/>
                              </w:divBdr>
                              <w:divsChild>
                                <w:div w:id="6317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24845581">
      <w:bodyDiv w:val="1"/>
      <w:marLeft w:val="0"/>
      <w:marRight w:val="0"/>
      <w:marTop w:val="0"/>
      <w:marBottom w:val="0"/>
      <w:divBdr>
        <w:top w:val="none" w:sz="0" w:space="0" w:color="auto"/>
        <w:left w:val="none" w:sz="0" w:space="0" w:color="auto"/>
        <w:bottom w:val="none" w:sz="0" w:space="0" w:color="auto"/>
        <w:right w:val="none" w:sz="0" w:space="0" w:color="auto"/>
      </w:divBdr>
      <w:divsChild>
        <w:div w:id="2084715829">
          <w:marLeft w:val="0"/>
          <w:marRight w:val="0"/>
          <w:marTop w:val="0"/>
          <w:marBottom w:val="0"/>
          <w:divBdr>
            <w:top w:val="none" w:sz="0" w:space="0" w:color="auto"/>
            <w:left w:val="none" w:sz="0" w:space="0" w:color="auto"/>
            <w:bottom w:val="none" w:sz="0" w:space="0" w:color="auto"/>
            <w:right w:val="none" w:sz="0" w:space="0" w:color="auto"/>
          </w:divBdr>
          <w:divsChild>
            <w:div w:id="1316299038">
              <w:marLeft w:val="0"/>
              <w:marRight w:val="0"/>
              <w:marTop w:val="0"/>
              <w:marBottom w:val="0"/>
              <w:divBdr>
                <w:top w:val="none" w:sz="0" w:space="0" w:color="auto"/>
                <w:left w:val="none" w:sz="0" w:space="0" w:color="auto"/>
                <w:bottom w:val="none" w:sz="0" w:space="0" w:color="auto"/>
                <w:right w:val="none" w:sz="0" w:space="0" w:color="auto"/>
              </w:divBdr>
              <w:divsChild>
                <w:div w:id="633559028">
                  <w:marLeft w:val="0"/>
                  <w:marRight w:val="0"/>
                  <w:marTop w:val="0"/>
                  <w:marBottom w:val="0"/>
                  <w:divBdr>
                    <w:top w:val="none" w:sz="0" w:space="0" w:color="auto"/>
                    <w:left w:val="none" w:sz="0" w:space="0" w:color="auto"/>
                    <w:bottom w:val="none" w:sz="0" w:space="0" w:color="auto"/>
                    <w:right w:val="none" w:sz="0" w:space="0" w:color="auto"/>
                  </w:divBdr>
                  <w:divsChild>
                    <w:div w:id="1861622160">
                      <w:marLeft w:val="0"/>
                      <w:marRight w:val="0"/>
                      <w:marTop w:val="0"/>
                      <w:marBottom w:val="0"/>
                      <w:divBdr>
                        <w:top w:val="none" w:sz="0" w:space="0" w:color="auto"/>
                        <w:left w:val="none" w:sz="0" w:space="0" w:color="auto"/>
                        <w:bottom w:val="none" w:sz="0" w:space="0" w:color="auto"/>
                        <w:right w:val="none" w:sz="0" w:space="0" w:color="auto"/>
                      </w:divBdr>
                      <w:divsChild>
                        <w:div w:id="1350527116">
                          <w:marLeft w:val="0"/>
                          <w:marRight w:val="0"/>
                          <w:marTop w:val="0"/>
                          <w:marBottom w:val="0"/>
                          <w:divBdr>
                            <w:top w:val="none" w:sz="0" w:space="0" w:color="auto"/>
                            <w:left w:val="none" w:sz="0" w:space="0" w:color="auto"/>
                            <w:bottom w:val="none" w:sz="0" w:space="0" w:color="auto"/>
                            <w:right w:val="none" w:sz="0" w:space="0" w:color="auto"/>
                          </w:divBdr>
                          <w:divsChild>
                            <w:div w:id="1304697503">
                              <w:marLeft w:val="0"/>
                              <w:marRight w:val="0"/>
                              <w:marTop w:val="0"/>
                              <w:marBottom w:val="0"/>
                              <w:divBdr>
                                <w:top w:val="none" w:sz="0" w:space="0" w:color="auto"/>
                                <w:left w:val="none" w:sz="0" w:space="0" w:color="auto"/>
                                <w:bottom w:val="none" w:sz="0" w:space="0" w:color="auto"/>
                                <w:right w:val="none" w:sz="0" w:space="0" w:color="auto"/>
                              </w:divBdr>
                              <w:divsChild>
                                <w:div w:id="84255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82947155">
      <w:bodyDiv w:val="1"/>
      <w:marLeft w:val="0"/>
      <w:marRight w:val="0"/>
      <w:marTop w:val="0"/>
      <w:marBottom w:val="0"/>
      <w:divBdr>
        <w:top w:val="none" w:sz="0" w:space="0" w:color="auto"/>
        <w:left w:val="none" w:sz="0" w:space="0" w:color="auto"/>
        <w:bottom w:val="none" w:sz="0" w:space="0" w:color="auto"/>
        <w:right w:val="none" w:sz="0" w:space="0" w:color="auto"/>
      </w:divBdr>
      <w:divsChild>
        <w:div w:id="32199204">
          <w:marLeft w:val="0"/>
          <w:marRight w:val="0"/>
          <w:marTop w:val="0"/>
          <w:marBottom w:val="0"/>
          <w:divBdr>
            <w:top w:val="none" w:sz="0" w:space="0" w:color="auto"/>
            <w:left w:val="none" w:sz="0" w:space="0" w:color="auto"/>
            <w:bottom w:val="none" w:sz="0" w:space="0" w:color="auto"/>
            <w:right w:val="none" w:sz="0" w:space="0" w:color="auto"/>
          </w:divBdr>
          <w:divsChild>
            <w:div w:id="1157379533">
              <w:marLeft w:val="0"/>
              <w:marRight w:val="0"/>
              <w:marTop w:val="0"/>
              <w:marBottom w:val="0"/>
              <w:divBdr>
                <w:top w:val="none" w:sz="0" w:space="0" w:color="auto"/>
                <w:left w:val="none" w:sz="0" w:space="0" w:color="auto"/>
                <w:bottom w:val="none" w:sz="0" w:space="0" w:color="auto"/>
                <w:right w:val="none" w:sz="0" w:space="0" w:color="auto"/>
              </w:divBdr>
              <w:divsChild>
                <w:div w:id="1597904005">
                  <w:marLeft w:val="0"/>
                  <w:marRight w:val="0"/>
                  <w:marTop w:val="0"/>
                  <w:marBottom w:val="0"/>
                  <w:divBdr>
                    <w:top w:val="none" w:sz="0" w:space="0" w:color="auto"/>
                    <w:left w:val="none" w:sz="0" w:space="0" w:color="auto"/>
                    <w:bottom w:val="none" w:sz="0" w:space="0" w:color="auto"/>
                    <w:right w:val="none" w:sz="0" w:space="0" w:color="auto"/>
                  </w:divBdr>
                  <w:divsChild>
                    <w:div w:id="116412551">
                      <w:marLeft w:val="0"/>
                      <w:marRight w:val="0"/>
                      <w:marTop w:val="0"/>
                      <w:marBottom w:val="0"/>
                      <w:divBdr>
                        <w:top w:val="none" w:sz="0" w:space="0" w:color="auto"/>
                        <w:left w:val="none" w:sz="0" w:space="0" w:color="auto"/>
                        <w:bottom w:val="none" w:sz="0" w:space="0" w:color="auto"/>
                        <w:right w:val="none" w:sz="0" w:space="0" w:color="auto"/>
                      </w:divBdr>
                      <w:divsChild>
                        <w:div w:id="2044018299">
                          <w:marLeft w:val="0"/>
                          <w:marRight w:val="0"/>
                          <w:marTop w:val="0"/>
                          <w:marBottom w:val="0"/>
                          <w:divBdr>
                            <w:top w:val="none" w:sz="0" w:space="0" w:color="auto"/>
                            <w:left w:val="none" w:sz="0" w:space="0" w:color="auto"/>
                            <w:bottom w:val="none" w:sz="0" w:space="0" w:color="auto"/>
                            <w:right w:val="none" w:sz="0" w:space="0" w:color="auto"/>
                          </w:divBdr>
                          <w:divsChild>
                            <w:div w:id="1028139611">
                              <w:marLeft w:val="0"/>
                              <w:marRight w:val="0"/>
                              <w:marTop w:val="0"/>
                              <w:marBottom w:val="0"/>
                              <w:divBdr>
                                <w:top w:val="none" w:sz="0" w:space="0" w:color="auto"/>
                                <w:left w:val="none" w:sz="0" w:space="0" w:color="auto"/>
                                <w:bottom w:val="none" w:sz="0" w:space="0" w:color="auto"/>
                                <w:right w:val="none" w:sz="0" w:space="0" w:color="auto"/>
                              </w:divBdr>
                              <w:divsChild>
                                <w:div w:id="629481913">
                                  <w:marLeft w:val="0"/>
                                  <w:marRight w:val="0"/>
                                  <w:marTop w:val="0"/>
                                  <w:marBottom w:val="0"/>
                                  <w:divBdr>
                                    <w:top w:val="none" w:sz="0" w:space="0" w:color="auto"/>
                                    <w:left w:val="none" w:sz="0" w:space="0" w:color="auto"/>
                                    <w:bottom w:val="none" w:sz="0" w:space="0" w:color="auto"/>
                                    <w:right w:val="none" w:sz="0" w:space="0" w:color="auto"/>
                                  </w:divBdr>
                                  <w:divsChild>
                                    <w:div w:id="182276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781752">
      <w:bodyDiv w:val="1"/>
      <w:marLeft w:val="0"/>
      <w:marRight w:val="0"/>
      <w:marTop w:val="0"/>
      <w:marBottom w:val="0"/>
      <w:divBdr>
        <w:top w:val="none" w:sz="0" w:space="0" w:color="auto"/>
        <w:left w:val="none" w:sz="0" w:space="0" w:color="auto"/>
        <w:bottom w:val="none" w:sz="0" w:space="0" w:color="auto"/>
        <w:right w:val="none" w:sz="0" w:space="0" w:color="auto"/>
      </w:divBdr>
      <w:divsChild>
        <w:div w:id="235284999">
          <w:marLeft w:val="0"/>
          <w:marRight w:val="0"/>
          <w:marTop w:val="0"/>
          <w:marBottom w:val="0"/>
          <w:divBdr>
            <w:top w:val="none" w:sz="0" w:space="0" w:color="auto"/>
            <w:left w:val="none" w:sz="0" w:space="0" w:color="auto"/>
            <w:bottom w:val="none" w:sz="0" w:space="0" w:color="auto"/>
            <w:right w:val="none" w:sz="0" w:space="0" w:color="auto"/>
          </w:divBdr>
          <w:divsChild>
            <w:div w:id="1685399608">
              <w:marLeft w:val="0"/>
              <w:marRight w:val="0"/>
              <w:marTop w:val="0"/>
              <w:marBottom w:val="0"/>
              <w:divBdr>
                <w:top w:val="none" w:sz="0" w:space="0" w:color="auto"/>
                <w:left w:val="none" w:sz="0" w:space="0" w:color="auto"/>
                <w:bottom w:val="none" w:sz="0" w:space="0" w:color="auto"/>
                <w:right w:val="none" w:sz="0" w:space="0" w:color="auto"/>
              </w:divBdr>
              <w:divsChild>
                <w:div w:id="214900944">
                  <w:marLeft w:val="0"/>
                  <w:marRight w:val="0"/>
                  <w:marTop w:val="0"/>
                  <w:marBottom w:val="0"/>
                  <w:divBdr>
                    <w:top w:val="none" w:sz="0" w:space="0" w:color="auto"/>
                    <w:left w:val="none" w:sz="0" w:space="0" w:color="auto"/>
                    <w:bottom w:val="none" w:sz="0" w:space="0" w:color="auto"/>
                    <w:right w:val="none" w:sz="0" w:space="0" w:color="auto"/>
                  </w:divBdr>
                  <w:divsChild>
                    <w:div w:id="2057965483">
                      <w:marLeft w:val="0"/>
                      <w:marRight w:val="0"/>
                      <w:marTop w:val="0"/>
                      <w:marBottom w:val="0"/>
                      <w:divBdr>
                        <w:top w:val="none" w:sz="0" w:space="0" w:color="auto"/>
                        <w:left w:val="none" w:sz="0" w:space="0" w:color="auto"/>
                        <w:bottom w:val="none" w:sz="0" w:space="0" w:color="auto"/>
                        <w:right w:val="none" w:sz="0" w:space="0" w:color="auto"/>
                      </w:divBdr>
                      <w:divsChild>
                        <w:div w:id="194663036">
                          <w:marLeft w:val="0"/>
                          <w:marRight w:val="0"/>
                          <w:marTop w:val="0"/>
                          <w:marBottom w:val="0"/>
                          <w:divBdr>
                            <w:top w:val="none" w:sz="0" w:space="0" w:color="auto"/>
                            <w:left w:val="none" w:sz="0" w:space="0" w:color="auto"/>
                            <w:bottom w:val="none" w:sz="0" w:space="0" w:color="auto"/>
                            <w:right w:val="none" w:sz="0" w:space="0" w:color="auto"/>
                          </w:divBdr>
                          <w:divsChild>
                            <w:div w:id="36008431">
                              <w:marLeft w:val="0"/>
                              <w:marRight w:val="0"/>
                              <w:marTop w:val="0"/>
                              <w:marBottom w:val="0"/>
                              <w:divBdr>
                                <w:top w:val="none" w:sz="0" w:space="0" w:color="auto"/>
                                <w:left w:val="none" w:sz="0" w:space="0" w:color="auto"/>
                                <w:bottom w:val="none" w:sz="0" w:space="0" w:color="auto"/>
                                <w:right w:val="none" w:sz="0" w:space="0" w:color="auto"/>
                              </w:divBdr>
                              <w:divsChild>
                                <w:div w:id="1112818125">
                                  <w:marLeft w:val="0"/>
                                  <w:marRight w:val="0"/>
                                  <w:marTop w:val="0"/>
                                  <w:marBottom w:val="0"/>
                                  <w:divBdr>
                                    <w:top w:val="none" w:sz="0" w:space="0" w:color="auto"/>
                                    <w:left w:val="none" w:sz="0" w:space="0" w:color="auto"/>
                                    <w:bottom w:val="none" w:sz="0" w:space="0" w:color="auto"/>
                                    <w:right w:val="none" w:sz="0" w:space="0" w:color="auto"/>
                                  </w:divBdr>
                                  <w:divsChild>
                                    <w:div w:id="15595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37449631">
      <w:bodyDiv w:val="1"/>
      <w:marLeft w:val="0"/>
      <w:marRight w:val="0"/>
      <w:marTop w:val="0"/>
      <w:marBottom w:val="0"/>
      <w:divBdr>
        <w:top w:val="none" w:sz="0" w:space="0" w:color="auto"/>
        <w:left w:val="none" w:sz="0" w:space="0" w:color="auto"/>
        <w:bottom w:val="none" w:sz="0" w:space="0" w:color="auto"/>
        <w:right w:val="none" w:sz="0" w:space="0" w:color="auto"/>
      </w:divBdr>
      <w:divsChild>
        <w:div w:id="18941486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38751642">
      <w:bodyDiv w:val="1"/>
      <w:marLeft w:val="0"/>
      <w:marRight w:val="0"/>
      <w:marTop w:val="0"/>
      <w:marBottom w:val="0"/>
      <w:divBdr>
        <w:top w:val="none" w:sz="0" w:space="0" w:color="auto"/>
        <w:left w:val="none" w:sz="0" w:space="0" w:color="auto"/>
        <w:bottom w:val="none" w:sz="0" w:space="0" w:color="auto"/>
        <w:right w:val="none" w:sz="0" w:space="0" w:color="auto"/>
      </w:divBdr>
      <w:divsChild>
        <w:div w:id="1962833838">
          <w:marLeft w:val="0"/>
          <w:marRight w:val="0"/>
          <w:marTop w:val="0"/>
          <w:marBottom w:val="0"/>
          <w:divBdr>
            <w:top w:val="none" w:sz="0" w:space="0" w:color="auto"/>
            <w:left w:val="none" w:sz="0" w:space="0" w:color="auto"/>
            <w:bottom w:val="none" w:sz="0" w:space="0" w:color="auto"/>
            <w:right w:val="none" w:sz="0" w:space="0" w:color="auto"/>
          </w:divBdr>
          <w:divsChild>
            <w:div w:id="991450908">
              <w:marLeft w:val="0"/>
              <w:marRight w:val="0"/>
              <w:marTop w:val="0"/>
              <w:marBottom w:val="0"/>
              <w:divBdr>
                <w:top w:val="none" w:sz="0" w:space="0" w:color="auto"/>
                <w:left w:val="none" w:sz="0" w:space="0" w:color="auto"/>
                <w:bottom w:val="none" w:sz="0" w:space="0" w:color="auto"/>
                <w:right w:val="none" w:sz="0" w:space="0" w:color="auto"/>
              </w:divBdr>
              <w:divsChild>
                <w:div w:id="1630933168">
                  <w:marLeft w:val="0"/>
                  <w:marRight w:val="0"/>
                  <w:marTop w:val="0"/>
                  <w:marBottom w:val="0"/>
                  <w:divBdr>
                    <w:top w:val="none" w:sz="0" w:space="0" w:color="auto"/>
                    <w:left w:val="none" w:sz="0" w:space="0" w:color="auto"/>
                    <w:bottom w:val="none" w:sz="0" w:space="0" w:color="auto"/>
                    <w:right w:val="none" w:sz="0" w:space="0" w:color="auto"/>
                  </w:divBdr>
                  <w:divsChild>
                    <w:div w:id="1204828944">
                      <w:marLeft w:val="0"/>
                      <w:marRight w:val="0"/>
                      <w:marTop w:val="0"/>
                      <w:marBottom w:val="0"/>
                      <w:divBdr>
                        <w:top w:val="none" w:sz="0" w:space="0" w:color="auto"/>
                        <w:left w:val="none" w:sz="0" w:space="0" w:color="auto"/>
                        <w:bottom w:val="none" w:sz="0" w:space="0" w:color="auto"/>
                        <w:right w:val="none" w:sz="0" w:space="0" w:color="auto"/>
                      </w:divBdr>
                      <w:divsChild>
                        <w:div w:id="1956519983">
                          <w:marLeft w:val="0"/>
                          <w:marRight w:val="0"/>
                          <w:marTop w:val="0"/>
                          <w:marBottom w:val="0"/>
                          <w:divBdr>
                            <w:top w:val="none" w:sz="0" w:space="0" w:color="auto"/>
                            <w:left w:val="none" w:sz="0" w:space="0" w:color="auto"/>
                            <w:bottom w:val="none" w:sz="0" w:space="0" w:color="auto"/>
                            <w:right w:val="none" w:sz="0" w:space="0" w:color="auto"/>
                          </w:divBdr>
                          <w:divsChild>
                            <w:div w:id="651182311">
                              <w:marLeft w:val="0"/>
                              <w:marRight w:val="0"/>
                              <w:marTop w:val="0"/>
                              <w:marBottom w:val="0"/>
                              <w:divBdr>
                                <w:top w:val="none" w:sz="0" w:space="0" w:color="auto"/>
                                <w:left w:val="none" w:sz="0" w:space="0" w:color="auto"/>
                                <w:bottom w:val="none" w:sz="0" w:space="0" w:color="auto"/>
                                <w:right w:val="none" w:sz="0" w:space="0" w:color="auto"/>
                              </w:divBdr>
                              <w:divsChild>
                                <w:div w:id="1456017957">
                                  <w:marLeft w:val="0"/>
                                  <w:marRight w:val="0"/>
                                  <w:marTop w:val="0"/>
                                  <w:marBottom w:val="0"/>
                                  <w:divBdr>
                                    <w:top w:val="none" w:sz="0" w:space="0" w:color="auto"/>
                                    <w:left w:val="none" w:sz="0" w:space="0" w:color="auto"/>
                                    <w:bottom w:val="none" w:sz="0" w:space="0" w:color="auto"/>
                                    <w:right w:val="none" w:sz="0" w:space="0" w:color="auto"/>
                                  </w:divBdr>
                                  <w:divsChild>
                                    <w:div w:id="9169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64980259">
      <w:bodyDiv w:val="1"/>
      <w:marLeft w:val="0"/>
      <w:marRight w:val="0"/>
      <w:marTop w:val="0"/>
      <w:marBottom w:val="0"/>
      <w:divBdr>
        <w:top w:val="none" w:sz="0" w:space="0" w:color="auto"/>
        <w:left w:val="none" w:sz="0" w:space="0" w:color="auto"/>
        <w:bottom w:val="none" w:sz="0" w:space="0" w:color="auto"/>
        <w:right w:val="none" w:sz="0" w:space="0" w:color="auto"/>
      </w:divBdr>
      <w:divsChild>
        <w:div w:id="1519735080">
          <w:marLeft w:val="0"/>
          <w:marRight w:val="0"/>
          <w:marTop w:val="0"/>
          <w:marBottom w:val="0"/>
          <w:divBdr>
            <w:top w:val="none" w:sz="0" w:space="0" w:color="auto"/>
            <w:left w:val="none" w:sz="0" w:space="0" w:color="auto"/>
            <w:bottom w:val="none" w:sz="0" w:space="0" w:color="auto"/>
            <w:right w:val="none" w:sz="0" w:space="0" w:color="auto"/>
          </w:divBdr>
          <w:divsChild>
            <w:div w:id="2004699357">
              <w:marLeft w:val="0"/>
              <w:marRight w:val="0"/>
              <w:marTop w:val="0"/>
              <w:marBottom w:val="0"/>
              <w:divBdr>
                <w:top w:val="none" w:sz="0" w:space="0" w:color="auto"/>
                <w:left w:val="none" w:sz="0" w:space="0" w:color="auto"/>
                <w:bottom w:val="none" w:sz="0" w:space="0" w:color="auto"/>
                <w:right w:val="none" w:sz="0" w:space="0" w:color="auto"/>
              </w:divBdr>
              <w:divsChild>
                <w:div w:id="2033799657">
                  <w:marLeft w:val="0"/>
                  <w:marRight w:val="0"/>
                  <w:marTop w:val="0"/>
                  <w:marBottom w:val="0"/>
                  <w:divBdr>
                    <w:top w:val="none" w:sz="0" w:space="0" w:color="auto"/>
                    <w:left w:val="none" w:sz="0" w:space="0" w:color="auto"/>
                    <w:bottom w:val="none" w:sz="0" w:space="0" w:color="auto"/>
                    <w:right w:val="none" w:sz="0" w:space="0" w:color="auto"/>
                  </w:divBdr>
                  <w:divsChild>
                    <w:div w:id="1378507081">
                      <w:marLeft w:val="0"/>
                      <w:marRight w:val="0"/>
                      <w:marTop w:val="0"/>
                      <w:marBottom w:val="0"/>
                      <w:divBdr>
                        <w:top w:val="none" w:sz="0" w:space="0" w:color="auto"/>
                        <w:left w:val="none" w:sz="0" w:space="0" w:color="auto"/>
                        <w:bottom w:val="none" w:sz="0" w:space="0" w:color="auto"/>
                        <w:right w:val="none" w:sz="0" w:space="0" w:color="auto"/>
                      </w:divBdr>
                      <w:divsChild>
                        <w:div w:id="194202117">
                          <w:marLeft w:val="0"/>
                          <w:marRight w:val="0"/>
                          <w:marTop w:val="0"/>
                          <w:marBottom w:val="0"/>
                          <w:divBdr>
                            <w:top w:val="none" w:sz="0" w:space="0" w:color="auto"/>
                            <w:left w:val="none" w:sz="0" w:space="0" w:color="auto"/>
                            <w:bottom w:val="none" w:sz="0" w:space="0" w:color="auto"/>
                            <w:right w:val="none" w:sz="0" w:space="0" w:color="auto"/>
                          </w:divBdr>
                          <w:divsChild>
                            <w:div w:id="1659655097">
                              <w:marLeft w:val="0"/>
                              <w:marRight w:val="0"/>
                              <w:marTop w:val="0"/>
                              <w:marBottom w:val="0"/>
                              <w:divBdr>
                                <w:top w:val="none" w:sz="0" w:space="0" w:color="auto"/>
                                <w:left w:val="none" w:sz="0" w:space="0" w:color="auto"/>
                                <w:bottom w:val="none" w:sz="0" w:space="0" w:color="auto"/>
                                <w:right w:val="none" w:sz="0" w:space="0" w:color="auto"/>
                              </w:divBdr>
                              <w:divsChild>
                                <w:div w:id="96777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s://eur-lex.europa.eu/eli/reg/2020/852/oj/fra"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75065C516B24AA4ED9964D7F23498" ma:contentTypeVersion="24" ma:contentTypeDescription="Create a new document." ma:contentTypeScope="" ma:versionID="691655810f3f62762b3162cea27daf68">
  <xsd:schema xmlns:xsd="http://www.w3.org/2001/XMLSchema" xmlns:xs="http://www.w3.org/2001/XMLSchema" xmlns:p="http://schemas.microsoft.com/office/2006/metadata/properties" xmlns:ns1="http://schemas.microsoft.com/sharepoint/v3" xmlns:ns2="11e77377-0db5-45fd-a1ac-9f5e38a33c6f" xmlns:ns3="e4d0ae30-99de-4b75-b374-de0637405ec7" xmlns:ns4="http://schemas.microsoft.com/sharepoint/v4" targetNamespace="http://schemas.microsoft.com/office/2006/metadata/properties" ma:root="true" ma:fieldsID="db6ca9e3fb0e8587ae89dc1684163d2b" ns1:_="" ns2:_="" ns3:_="" ns4:_="">
    <xsd:import namespace="http://schemas.microsoft.com/sharepoint/v3"/>
    <xsd:import namespace="11e77377-0db5-45fd-a1ac-9f5e38a33c6f"/>
    <xsd:import namespace="e4d0ae30-99de-4b75-b374-de0637405ec7"/>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e77377-0db5-45fd-a1ac-9f5e38a33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0ae30-99de-4b75-b374-de0637405e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9c1a9c5-7436-4665-9c01-4721abda3979}" ma:internalName="TaxCatchAll" ma:showField="CatchAllData" ma:web="e4d0ae30-99de-4b75-b374-de0637405ec7">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e77377-0db5-45fd-a1ac-9f5e38a33c6f">
      <Terms xmlns="http://schemas.microsoft.com/office/infopath/2007/PartnerControls"/>
    </lcf76f155ced4ddcb4097134ff3c332f>
    <TaxCatchAll xmlns="e4d0ae30-99de-4b75-b374-de0637405ec7" xsi:nil="true"/>
    <EC_ARES_NUMBER xmlns="e4d0ae30-99de-4b75-b374-de0637405ec7">
      <Url xsi:nil="true"/>
      <Description xsi:nil="true"/>
    </EC_ARES_NUMBER>
    <IconOverlay xmlns="http://schemas.microsoft.com/sharepoint/v4" xsi:nil="true"/>
    <EC_ARES_DATE_TRANSFERRED xmlns="e4d0ae30-99de-4b75-b374-de0637405ec7" xsi:nil="true"/>
    <EC_ARES_TRANSFERRED_BY xmlns="e4d0ae30-99de-4b75-b374-de0637405e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094BB-4ADB-4B6E-AFA5-DC597386D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e77377-0db5-45fd-a1ac-9f5e38a33c6f"/>
    <ds:schemaRef ds:uri="e4d0ae30-99de-4b75-b374-de0637405ec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1e77377-0db5-45fd-a1ac-9f5e38a33c6f"/>
    <ds:schemaRef ds:uri="e4d0ae30-99de-4b75-b374-de0637405ec7"/>
    <ds:schemaRef ds:uri="http://schemas.microsoft.com/sharepoint/v4"/>
  </ds:schemaRefs>
</ds:datastoreItem>
</file>

<file path=customXml/itemProps4.xml><?xml version="1.0" encoding="utf-8"?>
<ds:datastoreItem xmlns:ds="http://schemas.openxmlformats.org/officeDocument/2006/customXml" ds:itemID="{A44F8BAA-FAE1-4E29-9475-0DEFE6104672}">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84</TotalTime>
  <Pages>9</Pages>
  <Words>3509</Words>
  <Characters>20002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5210</cp:revision>
  <dcterms:created xsi:type="dcterms:W3CDTF">2026-05-16T23:25:00Z</dcterms:created>
  <dcterms:modified xsi:type="dcterms:W3CDTF">2026-08-07T10:27:00Z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0x010100BAF75065C516B24AA4ED9964D7F23498</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