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7C389B" w:rsidP="007C389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1E16106-0D7D-42F3-AD56-69185BBA71A8" style="width:455.25pt;height:357.75pt">
            <v:imagedata r:id="rId11" o:title=""/>
          </v:shape>
        </w:pict>
      </w:r>
    </w:p>
    <w:p w:rsidR="005641FC" w:rsidRPr="005641FC" w:rsidRDefault="005641FC" w:rsidP="005641FC">
      <w:pPr>
        <w:pStyle w:val="Pagedecouverture"/>
        <w:rPr>
          <w:noProof/>
        </w:rPr>
        <w:sectPr w:rsidR="005641FC" w:rsidRPr="005641FC" w:rsidSect="007C389B">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5641FC" w:rsidRDefault="00DB38C7" w:rsidP="00DB38C7">
      <w:pPr>
        <w:pStyle w:val="Exposdesmotifstitre"/>
        <w:rPr>
          <w:noProof/>
        </w:rPr>
      </w:pPr>
      <w:bookmarkStart w:id="1" w:name="_GoBack"/>
      <w:bookmarkEnd w:id="1"/>
    </w:p>
    <w:p w:rsidR="00607CA2" w:rsidRPr="005641FC" w:rsidRDefault="00607CA2" w:rsidP="00607CA2">
      <w:pPr>
        <w:rPr>
          <w:noProof/>
        </w:rPr>
      </w:pPr>
    </w:p>
    <w:p w:rsidR="00205A36" w:rsidRDefault="00142511">
      <w:pPr>
        <w:pStyle w:val="Rfrenceinterinstitutionnelle"/>
        <w:rPr>
          <w:noProof/>
        </w:rPr>
      </w:pPr>
      <w:r>
        <w:rPr>
          <w:noProof/>
        </w:rPr>
        <w:t>2026/0228 (NLE)</w:t>
      </w:r>
    </w:p>
    <w:p w:rsidR="002709B6" w:rsidRPr="005641FC" w:rsidRDefault="00A17F9F" w:rsidP="00A17F9F">
      <w:pPr>
        <w:pStyle w:val="Statut"/>
        <w:rPr>
          <w:noProof/>
        </w:rPr>
      </w:pPr>
      <w:r w:rsidRPr="00A17F9F">
        <w:rPr>
          <w:noProof/>
        </w:rPr>
        <w:t>Propunere de</w:t>
      </w:r>
    </w:p>
    <w:p w:rsidR="002709B6" w:rsidRPr="005641FC" w:rsidRDefault="00A17F9F" w:rsidP="00A17F9F">
      <w:pPr>
        <w:pStyle w:val="Typedudocument"/>
        <w:rPr>
          <w:noProof/>
        </w:rPr>
      </w:pPr>
      <w:r w:rsidRPr="00A17F9F">
        <w:rPr>
          <w:noProof/>
        </w:rPr>
        <w:t>DECIZIE DE PUNERE ÎN APLICARE A CONSILIULUI</w:t>
      </w:r>
    </w:p>
    <w:p w:rsidR="002F19B5" w:rsidRPr="005641FC" w:rsidRDefault="00A17F9F" w:rsidP="00A17F9F">
      <w:pPr>
        <w:pStyle w:val="Titreobjet"/>
        <w:rPr>
          <w:noProof/>
        </w:rPr>
      </w:pPr>
      <w:r w:rsidRPr="00A17F9F">
        <w:rPr>
          <w:noProof/>
        </w:rPr>
        <w:t>de modificare a Deciziei de punere în aplicare din 13 iulie 2021 de aprobare a evaluării planului de redresare și reziliență al Greciei</w:t>
      </w:r>
    </w:p>
    <w:p w:rsidR="00007F85" w:rsidRPr="005641FC" w:rsidRDefault="00007F85" w:rsidP="002F19B5">
      <w:pPr>
        <w:pStyle w:val="Institutionquiagit"/>
        <w:rPr>
          <w:noProof/>
        </w:rPr>
      </w:pPr>
      <w:r w:rsidRPr="005641FC">
        <w:rPr>
          <w:noProof/>
        </w:rPr>
        <w:t>CONSILIUL UNIUNII EUROPENE,</w:t>
      </w:r>
    </w:p>
    <w:p w:rsidR="00007F85" w:rsidRPr="005641FC" w:rsidRDefault="00007F85" w:rsidP="00007F85">
      <w:pPr>
        <w:rPr>
          <w:noProof/>
        </w:rPr>
      </w:pPr>
      <w:r w:rsidRPr="005641FC">
        <w:rPr>
          <w:noProof/>
        </w:rPr>
        <w:t xml:space="preserve">având în vedere Tratatul privind funcționarea Uniunii Europene, </w:t>
      </w:r>
    </w:p>
    <w:p w:rsidR="00007F85" w:rsidRPr="005641FC" w:rsidRDefault="00007F85" w:rsidP="00007F85">
      <w:pPr>
        <w:rPr>
          <w:noProof/>
        </w:rPr>
      </w:pPr>
      <w:r w:rsidRPr="005641FC">
        <w:rPr>
          <w:noProof/>
        </w:rPr>
        <w:t>având în vedere Regulamentul (UE) 2021/241 al Parlamentului European și al Consiliului din 12 februarie 2021 de instituire a Mecanismului de redresare și reziliență</w:t>
      </w:r>
      <w:r w:rsidRPr="005641FC">
        <w:rPr>
          <w:rStyle w:val="FootnoteReference"/>
          <w:rFonts w:eastAsia="Times New Roman"/>
          <w:noProof/>
        </w:rPr>
        <w:footnoteReference w:id="2"/>
      </w:r>
      <w:r w:rsidRPr="005641FC">
        <w:rPr>
          <w:noProof/>
        </w:rPr>
        <w:t>, în special articolul 20 alineatul (1),</w:t>
      </w:r>
    </w:p>
    <w:p w:rsidR="00007F85" w:rsidRPr="005641FC" w:rsidRDefault="00007F85" w:rsidP="00007F85">
      <w:pPr>
        <w:rPr>
          <w:noProof/>
        </w:rPr>
      </w:pPr>
      <w:r w:rsidRPr="005641FC">
        <w:rPr>
          <w:noProof/>
        </w:rPr>
        <w:t>având în vedere propunerea Comisiei Europene,</w:t>
      </w:r>
    </w:p>
    <w:p w:rsidR="00007F85" w:rsidRPr="005641FC" w:rsidRDefault="00007F85" w:rsidP="00007F85">
      <w:pPr>
        <w:rPr>
          <w:noProof/>
        </w:rPr>
      </w:pPr>
      <w:r w:rsidRPr="005641FC">
        <w:rPr>
          <w:noProof/>
        </w:rPr>
        <w:t>întrucât:</w:t>
      </w:r>
    </w:p>
    <w:p w:rsidR="00007F85" w:rsidRPr="005641FC" w:rsidRDefault="67BC1103" w:rsidP="009853F5">
      <w:pPr>
        <w:pStyle w:val="ManualConsidrant"/>
        <w:rPr>
          <w:noProof/>
        </w:rPr>
      </w:pPr>
      <w:r>
        <w:rPr>
          <w:noProof/>
        </w:rPr>
        <w:t>(1)</w:t>
      </w:r>
      <w:r>
        <w:rPr>
          <w:noProof/>
        </w:rPr>
        <w:tab/>
      </w:r>
      <w:r w:rsidRPr="005641FC">
        <w:rPr>
          <w:noProof/>
        </w:rPr>
        <w:t>În urma transmiterii de către</w:t>
      </w:r>
      <w:r w:rsidRPr="005641FC">
        <w:rPr>
          <w:noProof/>
          <w:shd w:val="clear" w:color="auto" w:fill="FFFFFF"/>
        </w:rPr>
        <w:t xml:space="preserve"> </w:t>
      </w:r>
      <w:r w:rsidRPr="005641FC">
        <w:rPr>
          <w:noProof/>
        </w:rPr>
        <w:t>Grecia, la 27 aprilie 2021, a planului național de redresare și reziliență („PRR”), Comisia a propus Consiliului ca planul să primească o evaluare pozitivă. La 13 iulie 2021, Consiliul a aprobat evaluarea pozitivă printr-o decizie de punere în aplicare</w:t>
      </w:r>
      <w:r w:rsidRPr="005641FC">
        <w:rPr>
          <w:rStyle w:val="FootnoteReference"/>
          <w:rFonts w:eastAsia="Times New Roman"/>
          <w:noProof/>
        </w:rPr>
        <w:footnoteReference w:id="3"/>
      </w:r>
      <w:r w:rsidRPr="005641FC">
        <w:rPr>
          <w:noProof/>
        </w:rPr>
        <w:t xml:space="preserve"> („Decizia de punere în aplicare a Consiliului din 13 iulie 2021”). Decizia de punere în aplicare a Consiliului din 13 iulie 2021 a fost modificată prin Deciziile de punere în aplicare ale Consiliului din 8 decembrie 2023</w:t>
      </w:r>
      <w:r w:rsidRPr="005641FC">
        <w:rPr>
          <w:rStyle w:val="FootnoteReference"/>
          <w:noProof/>
        </w:rPr>
        <w:footnoteReference w:id="4"/>
      </w:r>
      <w:r w:rsidRPr="005641FC">
        <w:rPr>
          <w:noProof/>
        </w:rPr>
        <w:t>, 16 iulie 2024</w:t>
      </w:r>
      <w:r w:rsidRPr="005641FC">
        <w:rPr>
          <w:rStyle w:val="FootnoteReference"/>
          <w:noProof/>
        </w:rPr>
        <w:footnoteReference w:id="5"/>
      </w:r>
      <w:r w:rsidRPr="005641FC">
        <w:rPr>
          <w:noProof/>
        </w:rPr>
        <w:t>, 21 ianuarie 2025</w:t>
      </w:r>
      <w:r w:rsidRPr="005641FC">
        <w:rPr>
          <w:rStyle w:val="FootnoteReference"/>
          <w:noProof/>
        </w:rPr>
        <w:footnoteReference w:id="6"/>
      </w:r>
      <w:r w:rsidRPr="005641FC">
        <w:rPr>
          <w:noProof/>
        </w:rPr>
        <w:t>, 18 iulie 2025</w:t>
      </w:r>
      <w:r w:rsidRPr="005641FC">
        <w:rPr>
          <w:rStyle w:val="FootnoteReference"/>
          <w:noProof/>
        </w:rPr>
        <w:footnoteReference w:id="7"/>
      </w:r>
      <w:r w:rsidRPr="005641FC">
        <w:rPr>
          <w:noProof/>
        </w:rPr>
        <w:t xml:space="preserve"> și 12 decembrie 2025</w:t>
      </w:r>
      <w:r w:rsidRPr="005641FC">
        <w:rPr>
          <w:rStyle w:val="FootnoteReference"/>
          <w:noProof/>
        </w:rPr>
        <w:footnoteReference w:id="8"/>
      </w:r>
      <w:r w:rsidRPr="005641FC">
        <w:rPr>
          <w:noProof/>
        </w:rPr>
        <w:t>.</w:t>
      </w:r>
    </w:p>
    <w:p w:rsidR="00007F85" w:rsidRPr="005641FC" w:rsidRDefault="67BC1103" w:rsidP="08F480BE">
      <w:pPr>
        <w:pStyle w:val="ManualConsidrant"/>
        <w:rPr>
          <w:rFonts w:eastAsia="Times New Roman"/>
          <w:noProof/>
        </w:rPr>
      </w:pPr>
      <w:r>
        <w:rPr>
          <w:noProof/>
        </w:rPr>
        <w:t>(2)</w:t>
      </w:r>
      <w:r>
        <w:rPr>
          <w:noProof/>
        </w:rPr>
        <w:tab/>
      </w:r>
      <w:r w:rsidRPr="005641FC">
        <w:rPr>
          <w:noProof/>
        </w:rPr>
        <w:t xml:space="preserve">La 8 mai 2026, Grecia </w:t>
      </w:r>
      <w:bookmarkStart w:id="2" w:name="_Hlk130805569"/>
      <w:r w:rsidRPr="005641FC">
        <w:rPr>
          <w:noProof/>
        </w:rPr>
        <w:t>a adresat Comisiei o cerere motivată de a prezenta o propunere de modificare a Deciziei de punere în aplicare a Consiliului din 13 iulie 2021 în conformitate cu articolul 21 alineatul (1) din Regulamentul (UE) 2021/241, arătând că, în parte, planul de redresare și reziliență nu mai poate fi realizat, în parte, din cauza unor circumstanțe obiective. Pe această bază, Grecia a prezentat un plan de redresare și reziliență modificat.</w:t>
      </w:r>
      <w:bookmarkEnd w:id="2"/>
    </w:p>
    <w:p w:rsidR="00007F85" w:rsidRPr="005641FC" w:rsidRDefault="00007F85" w:rsidP="00007F85">
      <w:pPr>
        <w:rPr>
          <w:b/>
          <w:bCs/>
          <w:i/>
          <w:iCs/>
          <w:noProof/>
        </w:rPr>
      </w:pPr>
      <w:r w:rsidRPr="005641FC">
        <w:rPr>
          <w:b/>
          <w:i/>
          <w:noProof/>
        </w:rPr>
        <w:t xml:space="preserve">Modificări în baza articolului 21 din Regulamentul (UE) 2021/241 </w:t>
      </w:r>
    </w:p>
    <w:p w:rsidR="00007F85" w:rsidRPr="005641FC" w:rsidRDefault="67BC1103" w:rsidP="27836A8B">
      <w:pPr>
        <w:pStyle w:val="ManualConsidrant"/>
        <w:rPr>
          <w:rFonts w:eastAsia="Times New Roman"/>
          <w:noProof/>
        </w:rPr>
      </w:pPr>
      <w:r>
        <w:rPr>
          <w:noProof/>
        </w:rPr>
        <w:t>(3)</w:t>
      </w:r>
      <w:r>
        <w:rPr>
          <w:noProof/>
        </w:rPr>
        <w:tab/>
      </w:r>
      <w:r w:rsidRPr="005641FC">
        <w:rPr>
          <w:noProof/>
          <w:color w:val="000000" w:themeColor="text1"/>
        </w:rPr>
        <w:t>Modificările aduse planului de redresare și reziliență prezentat de Grecia</w:t>
      </w:r>
      <w:r w:rsidRPr="005641FC">
        <w:rPr>
          <w:noProof/>
        </w:rPr>
        <w:t xml:space="preserve"> ca urmare a unor circumstanțe obiective </w:t>
      </w:r>
      <w:r w:rsidRPr="005641FC">
        <w:rPr>
          <w:noProof/>
          <w:color w:val="000000" w:themeColor="text1"/>
        </w:rPr>
        <w:t>privesc</w:t>
      </w:r>
      <w:r w:rsidRPr="005641FC">
        <w:rPr>
          <w:noProof/>
        </w:rPr>
        <w:t xml:space="preserve"> 111 </w:t>
      </w:r>
      <w:r w:rsidRPr="005641FC">
        <w:rPr>
          <w:noProof/>
          <w:color w:val="000000" w:themeColor="text1"/>
        </w:rPr>
        <w:t xml:space="preserve">măsuri. </w:t>
      </w:r>
    </w:p>
    <w:p w:rsidR="00A138E8" w:rsidRPr="005641FC" w:rsidRDefault="005F25FE" w:rsidP="00966146">
      <w:pPr>
        <w:pStyle w:val="ManualConsidrant"/>
        <w:rPr>
          <w:rFonts w:eastAsia="Times New Roman"/>
          <w:noProof/>
          <w:color w:val="000000" w:themeColor="text1"/>
        </w:rPr>
      </w:pPr>
      <w:r>
        <w:rPr>
          <w:noProof/>
        </w:rPr>
        <w:t>(4)</w:t>
      </w:r>
      <w:r>
        <w:rPr>
          <w:noProof/>
        </w:rPr>
        <w:tab/>
      </w:r>
      <w:bookmarkStart w:id="3" w:name="_Hlk158894031"/>
      <w:r w:rsidRPr="005641FC">
        <w:rPr>
          <w:noProof/>
        </w:rPr>
        <w:t xml:space="preserve">Grecia a explicat că o măsură nu mai este realizabilă din cauza unor dificultăți tehnice neprevăzute. Este vorba despre măsura 16892 – Modernizarea căilor ferate suburbane din Attica de Vest. </w:t>
      </w:r>
      <w:r w:rsidRPr="005641FC">
        <w:rPr>
          <w:noProof/>
          <w:color w:val="000000" w:themeColor="text1"/>
        </w:rPr>
        <w:t>Din acest motiv, Grecia a solicitat eliminarea măsurii respective. Decizia de punere în aplicare a Consiliului din</w:t>
      </w:r>
      <w:r w:rsidRPr="005641FC">
        <w:rPr>
          <w:noProof/>
        </w:rPr>
        <w:t xml:space="preserve"> 13 iulie 2021 </w:t>
      </w:r>
      <w:r w:rsidRPr="005641FC">
        <w:rPr>
          <w:noProof/>
          <w:color w:val="000000" w:themeColor="text1"/>
        </w:rPr>
        <w:t xml:space="preserve">ar trebui modificată în consecință. </w:t>
      </w:r>
    </w:p>
    <w:p w:rsidR="00007F85" w:rsidRPr="005641FC" w:rsidRDefault="6F6852BE" w:rsidP="00007F85">
      <w:pPr>
        <w:pStyle w:val="ManualConsidrant"/>
        <w:rPr>
          <w:rFonts w:eastAsia="Times New Roman"/>
          <w:noProof/>
        </w:rPr>
      </w:pPr>
      <w:r>
        <w:rPr>
          <w:noProof/>
        </w:rPr>
        <w:t>(5)</w:t>
      </w:r>
      <w:r>
        <w:rPr>
          <w:noProof/>
        </w:rPr>
        <w:tab/>
      </w:r>
      <w:r w:rsidRPr="005641FC">
        <w:rPr>
          <w:noProof/>
          <w:color w:val="000000" w:themeColor="text1"/>
        </w:rPr>
        <w:t xml:space="preserve">Grecia a explicat că șapte măsuri nu mai sunt realizabile, în parte, din cauza unor întârzieri neprevăzute legate de procedurile de achiziții publice. Este vorba despre măsura 16955 – Modernizarea infrastructurii și a serviciilor de cloud computing ale infrastructurilor naționale de cercetare și tehnologie (GRNET), măsura 16941 – Restructurarea și redefinirea sucursalelor locale ale DYPA pentru promovarea ocupării forței de muncă (KPA2), măsura 16794 – Consolidarea sistemului de ucenicie, măsura 16795 – Infrastructura de sănătate, măsura 16611 – Transformarea digitală a auditurilor fiscale, măsura 16536 – Modernizarea infrastructurii și a echipamentelor depozitelor HOCRED, măsura 16931 – Dezvoltarea turismului. Din acest motiv, Grecia a solicitat modificarea măsurilor respective. </w:t>
      </w:r>
      <w:r w:rsidRPr="005641FC">
        <w:rPr>
          <w:noProof/>
        </w:rPr>
        <w:t xml:space="preserve">Decizia de punere în aplicare a Consiliului din 13 iulie 2021 ar trebui modificată în consecință. </w:t>
      </w:r>
    </w:p>
    <w:bookmarkEnd w:id="3"/>
    <w:p w:rsidR="000E677C" w:rsidRPr="005641FC" w:rsidRDefault="127C3126" w:rsidP="00C65AAF">
      <w:pPr>
        <w:pStyle w:val="ManualConsidrant"/>
        <w:rPr>
          <w:rFonts w:eastAsia="Times New Roman"/>
          <w:noProof/>
        </w:rPr>
      </w:pPr>
      <w:r>
        <w:rPr>
          <w:noProof/>
        </w:rPr>
        <w:t>(6)</w:t>
      </w:r>
      <w:r>
        <w:rPr>
          <w:noProof/>
        </w:rPr>
        <w:tab/>
      </w:r>
      <w:r w:rsidRPr="005641FC">
        <w:rPr>
          <w:noProof/>
          <w:color w:val="000000" w:themeColor="text1"/>
        </w:rPr>
        <w:t xml:space="preserve">Grecia a explicat că nouă măsuri nu mai sunt realizabile, parțial din cauza cererii mai scăzute decât se preconizase. Este vorba despre măsura 16872 – Renovarea energetică a clădirilor rezidențiale, măsura 16874 – Energie și antreprenoriat, măsura 16755 – Reforma sistemului de asistență medicală primară, măsura 16688 – Promovarea integrării populației refugiate pe piața forței de muncă, măsura 16715 – Reforma muncii în sectorul cultural, măsura 16922 – Integrarea socială, măsura 16925 – Transformarea digitală a sistemului de sprijin social, măsura 16919 – Protecția copilului, măsura 16721 – Accelerarea producției inteligente. Din acest motiv, Grecia a solicitat modificarea măsurilor respective. </w:t>
      </w:r>
      <w:r w:rsidRPr="005641FC">
        <w:rPr>
          <w:noProof/>
        </w:rPr>
        <w:t>Decizia de punere în aplicare a Consiliului din 13 iulie 2021 ar trebui modificată în consecință.</w:t>
      </w:r>
    </w:p>
    <w:p w:rsidR="00007F85" w:rsidRPr="005641FC" w:rsidRDefault="009636B8" w:rsidP="00007F85">
      <w:pPr>
        <w:pStyle w:val="ManualConsidrant"/>
        <w:rPr>
          <w:rFonts w:eastAsia="Times New Roman"/>
          <w:noProof/>
        </w:rPr>
      </w:pPr>
      <w:r>
        <w:rPr>
          <w:noProof/>
        </w:rPr>
        <w:t>(7)</w:t>
      </w:r>
      <w:r>
        <w:rPr>
          <w:noProof/>
        </w:rPr>
        <w:tab/>
      </w:r>
      <w:r w:rsidRPr="005641FC">
        <w:rPr>
          <w:noProof/>
        </w:rPr>
        <w:t>Grecia a explicat că o măsură nu mai este,</w:t>
      </w:r>
      <w:r w:rsidRPr="005641FC">
        <w:rPr>
          <w:noProof/>
          <w:color w:val="000000" w:themeColor="text1"/>
        </w:rPr>
        <w:t xml:space="preserve"> în parte</w:t>
      </w:r>
      <w:r w:rsidRPr="005641FC">
        <w:rPr>
          <w:noProof/>
        </w:rPr>
        <w:t xml:space="preserve">, realizabilă în parte din cauză de forță majoră. </w:t>
      </w:r>
      <w:r w:rsidRPr="005641FC">
        <w:rPr>
          <w:noProof/>
          <w:color w:val="000000" w:themeColor="text1"/>
        </w:rPr>
        <w:t xml:space="preserve">Este vorba despre măsura 16910 – Gestionarea și monitorizarea protecției civile. </w:t>
      </w:r>
      <w:r w:rsidRPr="005641FC">
        <w:rPr>
          <w:noProof/>
        </w:rPr>
        <w:t xml:space="preserve">Pe această bază, </w:t>
      </w:r>
      <w:r w:rsidRPr="005641FC">
        <w:rPr>
          <w:noProof/>
          <w:color w:val="000000" w:themeColor="text1"/>
        </w:rPr>
        <w:t>Grecia</w:t>
      </w:r>
      <w:r w:rsidRPr="005641FC">
        <w:rPr>
          <w:noProof/>
        </w:rPr>
        <w:t xml:space="preserve"> a solicitat modificarea măsurii respective.</w:t>
      </w:r>
      <w:r w:rsidRPr="005641FC">
        <w:rPr>
          <w:noProof/>
          <w:color w:val="000000" w:themeColor="text1"/>
        </w:rPr>
        <w:t xml:space="preserve"> </w:t>
      </w:r>
      <w:r w:rsidRPr="005641FC">
        <w:rPr>
          <w:noProof/>
        </w:rPr>
        <w:t>Decizia de punere în aplicare a Consiliului din 13 iulie 2021 ar trebui modificată în consecință.</w:t>
      </w:r>
    </w:p>
    <w:p w:rsidR="000C616C" w:rsidRPr="005641FC" w:rsidRDefault="1EBA7BF1" w:rsidP="002F30BD">
      <w:pPr>
        <w:pStyle w:val="ManualConsidrant"/>
        <w:rPr>
          <w:rFonts w:eastAsia="Times New Roman"/>
          <w:noProof/>
        </w:rPr>
      </w:pPr>
      <w:r>
        <w:rPr>
          <w:noProof/>
        </w:rPr>
        <w:t>(8)</w:t>
      </w:r>
      <w:r>
        <w:rPr>
          <w:noProof/>
        </w:rPr>
        <w:tab/>
      </w:r>
      <w:r w:rsidRPr="005641FC">
        <w:rPr>
          <w:noProof/>
        </w:rPr>
        <w:t xml:space="preserve">Grecia a explicat că 24 de măsuri nu mai sunt realizabile, în parte, din cauza unor dificultăți tehnice neprevăzute. Este vorba despre măsura 16831 – Produc-E Green, măsura 16875 – Dezvoltarea infrastructurii și restaurarea clădirilor din fostul patrimoniu regal din Tatoi, măsura 16911 – Mijloace aeriene pentru gestionarea crizelor, măsura 16742 – Transformarea digitală a Ministerului Afacerilor Externe, măsura 16956 – Extinderea Syzefxis II, măsura 16706 – Transformarea digitală a IMM-urilor, măsura 16676 – Transformarea digitală a educației, măsura 16904 – Handicap, măsura 16934 – Modernizarea educației și formării profesionale, măsura 16291 – Transformarea digitală a administrației fiscale și vamale, măsura 16581 – Consolidarea supravegherii și a credibilității pieței de capital, măsura 16630 – Autostrada din nordul insulei Creta (Β.Ο.Α.Κ.), măsura 16631 – Modernizarea siguranței rutiere, măsura 16912 – Echipamente de combatere a incendiilor forestiere, prevenire și răspuns, măsura 16735 – Utilizarea „artelor pe bază de rețetă”, promovarea coeziunii sociale și exploatarea resurselor din economia vârstei a treia, măsura 16624 – Crearea, extinderea și modernizarea infrastructurilor centrelor de cercetare din subordinea Secretariatului General pentru Cercetare și Inovare (GSRI), măsura 16833 – Punerea în aplicare a lucrărilor de siguranță aeroportuară, măsura 16486 – Muzeul antichităților subacvatice, măsura 16851 – Protecția biodiversității ca motor al creșterii durabile, măsura 16959 – Transformarea digitală a căilor ferate elene, măsura 16960 – Infrastructură inteligentă cu accent pe mediu și cultură, măsura 16975 – Intervenții de modernizare pentru porturile regionale, măsura 16543 – Acțiuni pentru simplificarea mediului de afaceri și modernizarea acestuia în ceea ce privește calitatea și siguranța, măsura 16626 – Transformarea economică a sectoarelor agricol și al acvaculturii. Din acest motiv, </w:t>
      </w:r>
      <w:r w:rsidRPr="005641FC">
        <w:rPr>
          <w:noProof/>
          <w:color w:val="000000" w:themeColor="text1"/>
        </w:rPr>
        <w:t>Grecia</w:t>
      </w:r>
      <w:r w:rsidRPr="005641FC">
        <w:rPr>
          <w:noProof/>
        </w:rPr>
        <w:t xml:space="preserve"> a solicitat modificarea măsurilor respective.</w:t>
      </w:r>
      <w:r w:rsidRPr="005641FC">
        <w:rPr>
          <w:noProof/>
          <w:color w:val="000000" w:themeColor="text1"/>
        </w:rPr>
        <w:t xml:space="preserve"> </w:t>
      </w:r>
      <w:r w:rsidRPr="005641FC">
        <w:rPr>
          <w:noProof/>
        </w:rPr>
        <w:t>Decizia de punere în aplicare a Consiliului din 13 iulie 2021 ar trebui modificată în consecință.</w:t>
      </w:r>
    </w:p>
    <w:p w:rsidR="002B2166" w:rsidRPr="005641FC" w:rsidRDefault="00318F0C" w:rsidP="751DEBA8">
      <w:pPr>
        <w:pStyle w:val="ManualConsidrant"/>
        <w:rPr>
          <w:rFonts w:eastAsia="Times New Roman"/>
          <w:noProof/>
        </w:rPr>
      </w:pPr>
      <w:r>
        <w:rPr>
          <w:noProof/>
        </w:rPr>
        <w:t>(9)</w:t>
      </w:r>
      <w:r>
        <w:rPr>
          <w:noProof/>
        </w:rPr>
        <w:tab/>
      </w:r>
      <w:r w:rsidRPr="005641FC">
        <w:rPr>
          <w:noProof/>
        </w:rPr>
        <w:t xml:space="preserve">Grecia a explicat că au fost modificate 18 măsuri pentru a pune în aplicare alternative mai bune în scopul atingerii nivelului de ambiție inițial al acestora. Este vorba despre măsura 16870 – Intervenții pentru interconectarea rețelelor de energie electrică ale insulelor și investiții în rețeaua de energie electrică, măsura 16285 – Strategia națională privind apa, măsura 16725 – Modernizarea învățământului superior artistic, măsura 16772 – Legea privind gestionarea deșeurilor pentru depozitarea și reciclarea durabilă a deșeurilor, măsura 16756 – Reforme organizaționale ale sistemului de sănătate, măsura 16400 – Programul privind locuințele la prețuri accesibile „My Home II”, măsura 16402 – Locuințe sociale și la prețuri accesibile, măsura 16292 – Noi clădiri judiciare și renovări, măsura 16575 – Accelerarea administrării justiției, măsura 16957 – Consolidarea capacității sistemului financiar de a depăși provocările moștenite și de a finanța economia reală, măsura 16618 – Cercetare de bază &amp; aplicată, măsura 16982 – Reforma organizațională în sectorul feroviar, măsura 16403 – Injecție de capital în Banca Elenă de Dezvoltare, măsura 16990 – Reforma rețelei și a capacității de stocare 16993 – Foaie de parcurs pentru intervenții inovatoare în materie de eficiență energetică și identificarea de noi instrumente financiare, măsura 16994 – Eficiența energetică și promovarea surselor regenerabile de energie pentru autoconsum, măsura 16293 – Cultura ca motor al creșterii, măsura 16824 – Registre electronice. Din acest motiv, Grecia a solicitat modificarea măsurilor respective. Decizia de punere în aplicare a Consiliului din 13 iulie 2021 ar trebui modificată în consecință. </w:t>
      </w:r>
    </w:p>
    <w:p w:rsidR="00195FEA" w:rsidRPr="005641FC" w:rsidRDefault="5F038253" w:rsidP="00943E68">
      <w:pPr>
        <w:pStyle w:val="ManualConsidrant"/>
        <w:rPr>
          <w:rFonts w:eastAsia="Times New Roman"/>
          <w:noProof/>
        </w:rPr>
      </w:pPr>
      <w:r>
        <w:rPr>
          <w:noProof/>
        </w:rPr>
        <w:t>(10)</w:t>
      </w:r>
      <w:r>
        <w:rPr>
          <w:noProof/>
        </w:rPr>
        <w:tab/>
      </w:r>
      <w:r w:rsidRPr="005641FC">
        <w:rPr>
          <w:noProof/>
        </w:rPr>
        <w:t xml:space="preserve">Grecia a explicat că au fost modificate 41 de măsuri pentru a pune în aplicare alternative mai bune care să permită reducerea sarcinii administrative și simplificarea deciziei de punere în aplicare a Consiliului, atingându-se totodată obiectivele măsurilor respective. Este vorba despre măsura 16899 – Operatorul rețelei elene de distribuție a energiei electrice (HEDNO), substațiile de înaltă tensiune/medie tensiune, măsura 16900 – Rețeaua aeriană elenă de distribuție a energiei electrice (HEDNO), măsura 16404 – Programul de dezvoltare pentru administrația locală „Antonis Tritsis”, măsura 16736 – Noul sistem de achiziții publice, măsura 16485 – Itinerarii culturale la siturile și monumentele arheologice, măsura 16792 – Calificarea, recalificarea și perfecționarea forței de muncă prin intermediul unui model de formare reformat (Educație și formare profesională &amp; Reforma formării), măsura 16926 – Sprijin pentru instalarea de sisteme de stocare pentru a îmbunătăți pătrunderea SRE, măsura 16873 – Intervenții în zonele rezidențiale și în parcul imobiliar, măsura 16932 – Centrul olimpic de atletism din Atena, măsura 16924 – Electromobilitate, măsura 16850 – Furnizarea apei potabile și infrastructuri de economisire, măsura 16854 – Orașe inteligente, măsura 16750 – Transformarea digitală a sistemelor de muncă, măsura 16942 – Transformarea digitală a serviciului public de ocupare a forței de muncă (DYPA), </w:t>
      </w:r>
      <w:r w:rsidRPr="005641FC">
        <w:rPr>
          <w:noProof/>
          <w:color w:val="000000" w:themeColor="text1"/>
        </w:rPr>
        <w:t xml:space="preserve">măsura 16933 – </w:t>
      </w:r>
      <w:r w:rsidRPr="005641FC">
        <w:rPr>
          <w:noProof/>
        </w:rPr>
        <w:t xml:space="preserve">Modernizarea educației și formării profesionale (EFP): Achiziționarea de echipamente de laborator pentru laboratoarele unităților EFP, măsura 16746 – Reforma politicilor pasive în domeniul pieței forței de muncă pentru a sprijini tranzițiile către ocuparea forței de muncă, măsura 16747 – Reforma politicilor active în domeniul pieței forței de muncă, măsura 16752 – Transformarea digitală a sănătății (DigHealth), măsura 16753 – Înființarea sistemelor de îngrijire a sănătății la domiciliu și de „spitale la domiciliu”, măsura 16757 – Centrul de radioterapie din cadrul Spitalului pentru boli toracice „Sotiria” din Atena, măsura 16727 – Transformarea digitală a justiției (e-justiție), măsura 16580 – </w:t>
      </w:r>
      <w:r w:rsidRPr="005641FC">
        <w:rPr>
          <w:noProof/>
          <w:color w:val="000000" w:themeColor="text1"/>
        </w:rPr>
        <w:t>Punerea în aplicare a noului cadru unificat de insolvență pentru restructurarea datoriei și a doua șansă</w:t>
      </w:r>
      <w:r w:rsidRPr="005641FC">
        <w:rPr>
          <w:noProof/>
        </w:rPr>
        <w:t xml:space="preserve">, măsura 16711 – Profesionalizarea domeniului achizițiilor publice, măsura 16952 – Consolidarea cadrului național anticorupție, măsura 16974 – Reforma contabilă, măsura 16972 – Reformarea administrației publice, măsura 16622 – HORIZON 2020 „Marca de excelență”: Finanțarea întreprinderilor inovatoare de top, măsura 16654 – TH2ORAX: </w:t>
      </w:r>
      <w:r w:rsidRPr="005641FC">
        <w:rPr>
          <w:i/>
          <w:iCs/>
          <w:noProof/>
        </w:rPr>
        <w:t>Trellis Holistic &amp; Hybrid Operational Ruggedized Autonomous eXemplary system</w:t>
      </w:r>
      <w:r w:rsidRPr="005641FC">
        <w:rPr>
          <w:noProof/>
        </w:rPr>
        <w:t xml:space="preserve">, măsura 16971 – Cercetare – Creare – Inovare, măsura 16433 – Protecția monumentelor culturale și a siturilor arheologice împotriva schimbărilor climatice, măsura 16435 – Restaurarea – Conservarea – Îmbunătățirea monumentelor de pe Acropole, măsura 16634 – Parcuri industriale, măsura 16921 – Recalificare și actualizare a competențelor în turism, măsura 16949 – Poduri inteligente, măsura 16593 – Modificarea cadrului juridic pentru atragerea investițiilor strategice, măsura 16989 – Optimizarea utilizării spațiului terestru și maritim pentru dezvoltarea SRE și a dezvoltării energiei eoliene offshore, măsura 16991 – Cadru de reglementare pentru o rețea inteligentă, măsura 16992 – Set de instrumente pentru promovarea partajării energiei, a autoconsumului și a comunităților de energie din surse regenerabile, măsura 16995 – Proiect de producție de hidrogen din surse regenerabile. În plus, Grecia a solicitat fuzionarea măsurii 16827 – Strategia de guvernanță a datelor pentru sectorul public cu măsura 16928 – Încorporarea de noi tehnologii și tendințe pentru servicii avansate ale administrației publice. </w:t>
      </w:r>
      <w:r w:rsidRPr="005641FC">
        <w:rPr>
          <w:noProof/>
          <w:color w:val="000000" w:themeColor="text1"/>
        </w:rPr>
        <w:t xml:space="preserve">Pe această bază, Grecia a solicitat ca măsurile respective să fie modificate. </w:t>
      </w:r>
      <w:r w:rsidRPr="005641FC">
        <w:rPr>
          <w:noProof/>
        </w:rPr>
        <w:t xml:space="preserve">Decizia de punere în aplicare a Consiliului din 13 iulie 2021 ar trebui modificată în consecință. </w:t>
      </w:r>
    </w:p>
    <w:p w:rsidR="00CC1827" w:rsidRPr="005641FC" w:rsidRDefault="67BC1103" w:rsidP="00943E68">
      <w:pPr>
        <w:pStyle w:val="ManualConsidrant"/>
        <w:rPr>
          <w:rFonts w:eastAsia="Times New Roman"/>
          <w:noProof/>
          <w:color w:val="000000" w:themeColor="text1"/>
        </w:rPr>
      </w:pPr>
      <w:r>
        <w:rPr>
          <w:noProof/>
        </w:rPr>
        <w:t>(11)</w:t>
      </w:r>
      <w:r>
        <w:rPr>
          <w:noProof/>
        </w:rPr>
        <w:tab/>
      </w:r>
      <w:r w:rsidRPr="005641FC">
        <w:rPr>
          <w:noProof/>
        </w:rPr>
        <w:t>În urma eliminării/scăderii nivelului de punere în aplicare a măsurilor în conformitate cu articolul 21 din Regulamentul (UE) 2021/241, Grecia a solicitat utilizarea resurselor eliberate prin eliminarea măsurilor și scăderea nivelului de punere în aplicare a măsurilor pentru a adăuga două noi măsuri [măsura 16880 – Contribuția DES ADMIE la majorarea capitalului social al IPTO pentru facilitarea interconexiunilor și modernizarea rețelei de energie electrică de înaltă tensiune, măsura 16859 – Contribuție voluntară la întreprinderea comună EuroHPC pentru gigafabrica de IA] și pentru a crește nivelul de punere în aplicare a 10 măsuri.</w:t>
      </w:r>
      <w:r w:rsidRPr="005641FC">
        <w:rPr>
          <w:i/>
          <w:noProof/>
        </w:rPr>
        <w:t xml:space="preserve"> </w:t>
      </w:r>
      <w:r w:rsidRPr="005641FC">
        <w:rPr>
          <w:noProof/>
          <w:color w:val="000000" w:themeColor="text1"/>
        </w:rPr>
        <w:t xml:space="preserve">Este vorba de măsura 16401 – Programul de modernizare energetică „Modernizează-mi locuința”, măsura 16846 – </w:t>
      </w:r>
      <w:r w:rsidRPr="005641FC">
        <w:rPr>
          <w:noProof/>
        </w:rPr>
        <w:t>Infrastructuri de gestionare a apelor urbane reziduale și a nămolurilor rezultate din tratarea apelor uzate,</w:t>
      </w:r>
      <w:r w:rsidRPr="005641FC">
        <w:rPr>
          <w:noProof/>
          <w:color w:val="000000" w:themeColor="text1"/>
        </w:rPr>
        <w:t xml:space="preserve"> </w:t>
      </w:r>
      <w:r w:rsidRPr="005641FC">
        <w:rPr>
          <w:noProof/>
        </w:rPr>
        <w:t>măsura 16983 – Verificarea preliminară a rezistenței la cutremure a clădirilor, măsura 16855 - “Sateliți de mici dimensiuni”, măsura 16783 – Punerea în aplicare a Programului național de prevenire în domeniul sănătății publice „Spiros Doxiadis” (PNP „SD”), măsura 16628 - Autostrada E-65 din Grecia Centrală: Secțiunea Trikala-Egnatia, măsura 16293 – Cultura ca motor al creșterii, măsura 16879 – Pregătirea planurilor urbane în vederea punerii în aplicare a reformei politicii urbane, măsura 16999 – Restabilirea accesibilității în urma efectelor devastatoare ale furtunilor „DANIEL” și „ELIAS”, măsura 16980 – Facilitatea de împrumut.</w:t>
      </w:r>
      <w:r w:rsidRPr="005641FC">
        <w:rPr>
          <w:noProof/>
          <w:color w:val="000000" w:themeColor="text1"/>
        </w:rPr>
        <w:t xml:space="preserve"> Din acest motiv, </w:t>
      </w:r>
      <w:r w:rsidRPr="005641FC">
        <w:rPr>
          <w:noProof/>
        </w:rPr>
        <w:t xml:space="preserve">Grecia </w:t>
      </w:r>
      <w:r w:rsidRPr="005641FC">
        <w:rPr>
          <w:noProof/>
          <w:color w:val="000000" w:themeColor="text1"/>
        </w:rPr>
        <w:t>a solicitat</w:t>
      </w:r>
      <w:r w:rsidRPr="005641FC">
        <w:rPr>
          <w:noProof/>
        </w:rPr>
        <w:t xml:space="preserve"> creșterea nivelului de punere în aplicare în cazul a opt măsuri și</w:t>
      </w:r>
      <w:r w:rsidRPr="005641FC">
        <w:rPr>
          <w:noProof/>
          <w:color w:val="000000" w:themeColor="text1"/>
        </w:rPr>
        <w:t xml:space="preserve"> adăugarea a trei noi măsuri</w:t>
      </w:r>
      <w:r w:rsidRPr="005641FC">
        <w:rPr>
          <w:noProof/>
        </w:rPr>
        <w:t>. Decizia de punere în aplicare a Consiliului din 13 iulie 2021 ar trebui modificată în consecință.</w:t>
      </w:r>
    </w:p>
    <w:bookmarkEnd w:id="0"/>
    <w:p w:rsidR="00007F85" w:rsidRPr="005641FC" w:rsidRDefault="00007F85" w:rsidP="00007F85">
      <w:pPr>
        <w:rPr>
          <w:b/>
          <w:i/>
          <w:iCs/>
          <w:noProof/>
        </w:rPr>
      </w:pPr>
      <w:r w:rsidRPr="005641FC">
        <w:rPr>
          <w:b/>
          <w:i/>
          <w:noProof/>
        </w:rPr>
        <w:t>Distribuția jaloanelor și a țintelor</w:t>
      </w:r>
    </w:p>
    <w:p w:rsidR="00007F85" w:rsidRPr="005641FC" w:rsidRDefault="67BC1103" w:rsidP="00007F85">
      <w:pPr>
        <w:pStyle w:val="ManualConsidrant"/>
        <w:rPr>
          <w:rFonts w:eastAsia="Times New Roman"/>
          <w:noProof/>
        </w:rPr>
      </w:pPr>
      <w:r>
        <w:rPr>
          <w:noProof/>
        </w:rPr>
        <w:t>(12)</w:t>
      </w:r>
      <w:r>
        <w:rPr>
          <w:noProof/>
        </w:rPr>
        <w:tab/>
      </w:r>
      <w:r w:rsidRPr="005641FC">
        <w:rPr>
          <w:noProof/>
        </w:rPr>
        <w:t>Distribuția jaloanelor și a țintelor în tranșe ar trebui modificată pentru a ține seama de modificările aduse planului de redresare și reziliență și de calendarul orientativ prezentat de Grecia.</w:t>
      </w:r>
    </w:p>
    <w:p w:rsidR="00007F85" w:rsidRPr="005641FC" w:rsidRDefault="00007F85" w:rsidP="00007F85">
      <w:pPr>
        <w:rPr>
          <w:b/>
          <w:bCs/>
          <w:i/>
          <w:iCs/>
          <w:noProof/>
        </w:rPr>
      </w:pPr>
      <w:r w:rsidRPr="005641FC">
        <w:rPr>
          <w:b/>
          <w:i/>
          <w:noProof/>
        </w:rPr>
        <w:t>Corectarea erorilor materiale</w:t>
      </w:r>
    </w:p>
    <w:p w:rsidR="00C83D47" w:rsidRPr="005641FC" w:rsidRDefault="5FD7DC64" w:rsidP="00943E68">
      <w:pPr>
        <w:pStyle w:val="ManualConsidrant"/>
        <w:rPr>
          <w:noProof/>
        </w:rPr>
      </w:pPr>
      <w:r>
        <w:rPr>
          <w:noProof/>
        </w:rPr>
        <w:t>(13)</w:t>
      </w:r>
      <w:r>
        <w:rPr>
          <w:noProof/>
        </w:rPr>
        <w:tab/>
      </w:r>
      <w:r w:rsidRPr="005641FC">
        <w:rPr>
          <w:noProof/>
        </w:rPr>
        <w:t>În textul deciziei de punere în aplicare a Consiliului au fost identificate două erori materiale care afectează două jaloane/ținte din cadrul unei componente. Decizia de punere în aplicare a Consiliului ar trebui modificată pentru a corecta aceste erori materiale care nu reflectă conținutul planului de redresare și reziliență prezentat Comisiei la 27 aprilie 2021, astfel cum a fost convenit între Comisie și Grecia. Aceste erori materiale se referă la descrierile țintelor 157 și 158 din cadrul măsurii 16816 – Reducerea și raționalizarea cheltuielilor cu asistența medicală, din cadrul componentei 3.3 – Îmbunătățirea rezilienței, a accesibilității și a sustenabilității asistenței medicale. Respectivele corecturi nu afectează punerea în aplicare a măsurilor în cauză.</w:t>
      </w:r>
    </w:p>
    <w:p w:rsidR="00007F85" w:rsidRPr="005641FC" w:rsidRDefault="00007F85" w:rsidP="00007F85">
      <w:pPr>
        <w:rPr>
          <w:b/>
          <w:bCs/>
          <w:i/>
          <w:iCs/>
          <w:noProof/>
        </w:rPr>
      </w:pPr>
      <w:r w:rsidRPr="005641FC">
        <w:rPr>
          <w:b/>
          <w:i/>
          <w:noProof/>
        </w:rPr>
        <w:t>Evaluarea Comisiei</w:t>
      </w:r>
    </w:p>
    <w:p w:rsidR="00007F85" w:rsidRPr="005641FC" w:rsidRDefault="67BC1103" w:rsidP="00007F85">
      <w:pPr>
        <w:pStyle w:val="ManualConsidrant"/>
        <w:rPr>
          <w:rFonts w:eastAsia="Times New Roman"/>
          <w:noProof/>
        </w:rPr>
      </w:pPr>
      <w:r>
        <w:rPr>
          <w:noProof/>
        </w:rPr>
        <w:t>(14)</w:t>
      </w:r>
      <w:r>
        <w:rPr>
          <w:noProof/>
        </w:rPr>
        <w:tab/>
      </w:r>
      <w:r w:rsidRPr="005641FC">
        <w:rPr>
          <w:noProof/>
        </w:rPr>
        <w:t>Comisia a evaluat planul de redresare și reziliență modificat în raport cu criteriile de evaluare prevăzute la articolul 19 alineatul (3) din Regulamentul (UE) 2021/241.</w:t>
      </w:r>
    </w:p>
    <w:p w:rsidR="00007F85" w:rsidRPr="005641FC" w:rsidRDefault="00007F85" w:rsidP="00007F85">
      <w:pPr>
        <w:rPr>
          <w:b/>
          <w:bCs/>
          <w:i/>
          <w:iCs/>
          <w:noProof/>
        </w:rPr>
      </w:pPr>
      <w:r w:rsidRPr="005641FC">
        <w:rPr>
          <w:b/>
          <w:i/>
          <w:noProof/>
        </w:rPr>
        <w:t>Principiul de „a nu aduce prejudicii semnificative”</w:t>
      </w:r>
    </w:p>
    <w:p w:rsidR="005E709B" w:rsidRPr="005641FC" w:rsidRDefault="67BC1103" w:rsidP="00007F85">
      <w:pPr>
        <w:pStyle w:val="ManualConsidrant"/>
        <w:rPr>
          <w:rFonts w:eastAsia="Times New Roman"/>
          <w:noProof/>
        </w:rPr>
      </w:pPr>
      <w:r>
        <w:rPr>
          <w:noProof/>
        </w:rPr>
        <w:t>(15)</w:t>
      </w:r>
      <w:r>
        <w:rPr>
          <w:noProof/>
        </w:rPr>
        <w:tab/>
      </w:r>
      <w:r w:rsidRPr="005641FC">
        <w:rPr>
          <w:noProof/>
        </w:rPr>
        <w:t>În conformitate cu articolul 19 alineatul (3) litera (d) din Regulamentul (UE) 2021/241 și cu criteriul 2.4 din anexa V la acesta, se preconizează că PRR modificat va asigura faptul că nicio măsură (nota A) de punere în aplicare a reformelor și a proiectelor de investiții incluse în PRR nu prejudiciază în mod semnificativ obiectivele de mediu, în sensul articolului 17 din Regulamentul (UE) 2020/852 al Parlamentului European și al Consiliului</w:t>
      </w:r>
      <w:r w:rsidRPr="005641FC">
        <w:rPr>
          <w:rStyle w:val="FootnoteReference"/>
          <w:rFonts w:eastAsia="Times New Roman"/>
          <w:noProof/>
        </w:rPr>
        <w:footnoteReference w:id="9"/>
      </w:r>
      <w:r w:rsidRPr="005641FC">
        <w:rPr>
          <w:noProof/>
        </w:rPr>
        <w:t xml:space="preserve"> (principiul de „a nu prejudicia în mod semnificativ”). </w:t>
      </w:r>
    </w:p>
    <w:p w:rsidR="00007F85" w:rsidRPr="005641FC" w:rsidRDefault="005E709B" w:rsidP="005E709B">
      <w:pPr>
        <w:pStyle w:val="ManualConsidrant"/>
        <w:rPr>
          <w:rFonts w:eastAsia="Times New Roman"/>
          <w:noProof/>
        </w:rPr>
      </w:pPr>
      <w:r>
        <w:rPr>
          <w:noProof/>
        </w:rPr>
        <w:t>(16)</w:t>
      </w:r>
      <w:r>
        <w:rPr>
          <w:noProof/>
        </w:rPr>
        <w:tab/>
      </w:r>
      <w:r w:rsidRPr="005641FC">
        <w:rPr>
          <w:noProof/>
        </w:rPr>
        <w:t xml:space="preserve">Planul de redresare și reziliență modificat evaluează respectarea principiului de „a nu aduce prejudicii semnificative”, urmând metodologia stabilită în orientările tehnice furnizate în Comunicarea Comisiei intitulată „Orientări tehnice privind aplicarea principiului de «a nu aduce prejudicii semnificative» în temeiul Regulamentului privind Mecanismul de redresare și reziliență”. Evaluarea se efectuează în mod sistematic pentru fiecare reformă și investiție modificată, urmând abordarea în două etape. În urma evaluării rezultă că, pentru toate măsurile modificate, nu există niciun risc de prejudiciu semnificativ. Dacă este necesar, cerințele evaluării privind respectarea principiului de „a nu aduce prejudicii semnificative” sunt consacrate în concepția unei măsuri și sunt specificate într-un jalon sau într-o țintă a acestei măsuri. Pe baza informațiilor furnizate, se poate concluziona că nicio măsură nu prejudiciază în mod semnificativ obiectivele de mediu în sensul articolului 17 din Regulamentul (UE) 2020/852. </w:t>
      </w:r>
    </w:p>
    <w:p w:rsidR="00007F85" w:rsidRPr="005641FC" w:rsidRDefault="00007F85" w:rsidP="005A4472">
      <w:pPr>
        <w:rPr>
          <w:b/>
          <w:bCs/>
          <w:i/>
          <w:iCs/>
          <w:noProof/>
        </w:rPr>
      </w:pPr>
      <w:r w:rsidRPr="005641FC">
        <w:rPr>
          <w:b/>
          <w:i/>
          <w:noProof/>
        </w:rPr>
        <w:t>Contribuția la tranziția verde, inclusiv la biodiversitate</w:t>
      </w:r>
    </w:p>
    <w:p w:rsidR="00807C4D" w:rsidRPr="005641FC" w:rsidRDefault="00007F85" w:rsidP="00007F85">
      <w:pPr>
        <w:pStyle w:val="ManualConsidrant"/>
        <w:rPr>
          <w:rFonts w:eastAsia="Times New Roman"/>
          <w:noProof/>
        </w:rPr>
      </w:pPr>
      <w:r>
        <w:rPr>
          <w:noProof/>
        </w:rPr>
        <w:t>(17)</w:t>
      </w:r>
      <w:r>
        <w:rPr>
          <w:noProof/>
        </w:rPr>
        <w:tab/>
      </w:r>
      <w:r w:rsidRPr="005641FC">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39,8 % din suma totală alocată planului de redresare și reziliență modificat și 100 %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w:t>
      </w:r>
    </w:p>
    <w:p w:rsidR="00456649" w:rsidRPr="005641FC" w:rsidRDefault="00807C4D" w:rsidP="3B85CC2C">
      <w:pPr>
        <w:pStyle w:val="ManualConsidrant"/>
        <w:rPr>
          <w:noProof/>
        </w:rPr>
      </w:pPr>
      <w:r>
        <w:rPr>
          <w:noProof/>
        </w:rPr>
        <w:t>(18)</w:t>
      </w:r>
      <w:r>
        <w:rPr>
          <w:noProof/>
        </w:rPr>
        <w:tab/>
      </w:r>
      <w:r w:rsidRPr="005641FC">
        <w:rPr>
          <w:noProof/>
        </w:rPr>
        <w:t xml:space="preserve">Planul de redresare și reziliență modificat menține măsuri de sprijinire a tranziției verzi care contribuie la atingerea țintelor fixate pentru perioada 2030-2050 și a obiectivului Uniunii de realizare a neutralității climatice până în 2050, precum și la promovarea biodiversității. De exemplu, în cadrul măsurii 16994, se preconizează că 117 455 de instalații solare pentru încălzirea apei și 22 500 de pompe de căldură vor fi achiziționate de gospodării, inclusiv obiective specifice stabilite pentru gospodăriile vulnerabile. </w:t>
      </w:r>
    </w:p>
    <w:p w:rsidR="00007F85" w:rsidRPr="005641FC" w:rsidRDefault="00007F85" w:rsidP="005A4472">
      <w:pPr>
        <w:rPr>
          <w:b/>
          <w:bCs/>
          <w:i/>
          <w:iCs/>
          <w:noProof/>
        </w:rPr>
      </w:pPr>
      <w:r w:rsidRPr="005641FC">
        <w:rPr>
          <w:b/>
          <w:i/>
          <w:noProof/>
        </w:rPr>
        <w:t>Contribuția la tranziția digitală</w:t>
      </w:r>
    </w:p>
    <w:p w:rsidR="00D51920" w:rsidRPr="005641FC" w:rsidRDefault="00007F85" w:rsidP="00007F85">
      <w:pPr>
        <w:pStyle w:val="ManualConsidrant"/>
        <w:rPr>
          <w:rFonts w:eastAsia="Times New Roman"/>
          <w:noProof/>
        </w:rPr>
      </w:pPr>
      <w:r>
        <w:rPr>
          <w:noProof/>
        </w:rPr>
        <w:t>(19)</w:t>
      </w:r>
      <w:r>
        <w:rPr>
          <w:noProof/>
        </w:rPr>
        <w:tab/>
      </w:r>
      <w:r w:rsidRPr="005641FC">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25,2 % din suma totală alocată planului de redresare și reziliență modificat, calculată în conformitate cu metodologia din anexa VII la regulamentul menționat. </w:t>
      </w:r>
    </w:p>
    <w:p w:rsidR="00D3026A" w:rsidRPr="005641FC" w:rsidRDefault="00D51920" w:rsidP="00D3026A">
      <w:pPr>
        <w:pStyle w:val="ManualConsidrant"/>
        <w:rPr>
          <w:rFonts w:eastAsia="Times New Roman"/>
          <w:noProof/>
        </w:rPr>
      </w:pPr>
      <w:r>
        <w:rPr>
          <w:noProof/>
        </w:rPr>
        <w:t>(20)</w:t>
      </w:r>
      <w:r>
        <w:rPr>
          <w:noProof/>
        </w:rPr>
        <w:tab/>
      </w:r>
      <w:r w:rsidRPr="005641FC">
        <w:rPr>
          <w:noProof/>
        </w:rPr>
        <w:t xml:space="preserve">Măsurile din planul de redresare și reziliență modificat continuă să contribuie la tranziția digitală sau la abordarea provocărilor conexe, precum și să abordeze în mod pozitiv deficiențele Greciei în domeniul digital, astfel cum au fost identificate în cel de al doilea raport privind stadiul evoluției deceniului digital publicat în 2026. Planul de redresare și reziliență modificat continuă să abordeze în mod semnificativ provocările legate de tranziția digitală cu care se confruntă Grecia în domeniile conectivității, al serviciilor publice digitale, al capitalului uman și al competențelor digitale, al digitalizării întreprinderilor și al adoptării tehnologiei digitale avansate. </w:t>
      </w:r>
    </w:p>
    <w:p w:rsidR="00007F85" w:rsidRPr="005641FC" w:rsidRDefault="00007F85" w:rsidP="005A4472">
      <w:pPr>
        <w:rPr>
          <w:b/>
          <w:bCs/>
          <w:i/>
          <w:iCs/>
          <w:noProof/>
        </w:rPr>
      </w:pPr>
      <w:r w:rsidRPr="005641FC">
        <w:rPr>
          <w:b/>
          <w:i/>
          <w:noProof/>
        </w:rPr>
        <w:t>Stabilirea costurilor</w:t>
      </w:r>
    </w:p>
    <w:p w:rsidR="00007F85" w:rsidRPr="005641FC" w:rsidRDefault="67BC1103" w:rsidP="00007F85">
      <w:pPr>
        <w:pStyle w:val="ManualConsidrant"/>
        <w:rPr>
          <w:rFonts w:eastAsia="Times New Roman"/>
          <w:noProof/>
        </w:rPr>
      </w:pPr>
      <w:r>
        <w:rPr>
          <w:noProof/>
        </w:rPr>
        <w:t>(21)</w:t>
      </w:r>
      <w:r>
        <w:rPr>
          <w:noProof/>
        </w:rPr>
        <w:tab/>
      </w:r>
      <w:r w:rsidRPr="005641FC">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27063E" w:rsidRPr="005641FC" w:rsidRDefault="36FC0E92" w:rsidP="00DF1B0C">
      <w:pPr>
        <w:pStyle w:val="ManualConsidrant"/>
        <w:rPr>
          <w:rFonts w:eastAsia="Times New Roman"/>
          <w:noProof/>
        </w:rPr>
      </w:pPr>
      <w:r>
        <w:rPr>
          <w:noProof/>
        </w:rPr>
        <w:t>(22)</w:t>
      </w:r>
      <w:r>
        <w:rPr>
          <w:noProof/>
        </w:rPr>
        <w:tab/>
      </w:r>
      <w:r w:rsidRPr="005641FC">
        <w:rPr>
          <w:noProof/>
        </w:rPr>
        <w:t xml:space="preserve">Grecia a furnizat suficiente informații și dovezi în sprijinul faptului că respectivele costuri estimate nu au făcut obiectul unei finanțări existente sau planificate din partea Uniunii. Cu toate acestea, într-un număr limitat de cazuri, estimările costului nu au putut fi justificate suficient. În ansamblu, acestea justifică acordarea unei note B în temeiul criteriului de evaluare de la articolul 19 alineatul (3) litera (i) din Regulamentul (UE) 2021/241. În fine, cuantumul costurilor totale estimate ale planului de redresare și reziliență este conform cu principiul eficienței costurilor și proporțional cu impactul economic și social național preconizat. </w:t>
      </w:r>
    </w:p>
    <w:p w:rsidR="0027063E" w:rsidRPr="005641FC" w:rsidRDefault="0027063E" w:rsidP="0027063E">
      <w:pPr>
        <w:rPr>
          <w:b/>
          <w:bCs/>
          <w:i/>
          <w:iCs/>
          <w:noProof/>
        </w:rPr>
      </w:pPr>
      <w:r w:rsidRPr="005641FC">
        <w:rPr>
          <w:b/>
          <w:i/>
          <w:noProof/>
        </w:rPr>
        <w:t>Orice alte criterii de evaluare</w:t>
      </w:r>
    </w:p>
    <w:p w:rsidR="0027063E" w:rsidRPr="005641FC" w:rsidRDefault="00F04224" w:rsidP="00DF1B0C">
      <w:pPr>
        <w:pStyle w:val="ManualConsidrant"/>
        <w:rPr>
          <w:rFonts w:eastAsia="Times New Roman"/>
          <w:noProof/>
        </w:rPr>
      </w:pPr>
      <w:r>
        <w:rPr>
          <w:noProof/>
        </w:rPr>
        <w:t>(23)</w:t>
      </w:r>
      <w:r>
        <w:rPr>
          <w:noProof/>
        </w:rPr>
        <w:tab/>
      </w:r>
      <w:r w:rsidRPr="005641FC">
        <w:rPr>
          <w:noProof/>
        </w:rPr>
        <w:t xml:space="preserve">Comisia consideră că modificările prezentate de Grecia nu afectează evaluarea pozitivă a planului de redresare și reziliență prevăzută în Decizia de punere în aplicare a Consiliului din 13 iulie 2021 de aprobare a evaluării planului de redresare și reziliență al Greciei în ceea ce privește relevanța, eficacitatea, eficiența și coerența planului de redresare și reziliență în raport cu criteriile de evaluare prevăzute la articolul 19 alineatul (3) literele (a), (b), (c), (da), (db), (g), (h), (j) și (k). </w:t>
      </w:r>
    </w:p>
    <w:p w:rsidR="00F04224" w:rsidRPr="005641FC" w:rsidRDefault="00E449AF" w:rsidP="005A4472">
      <w:pPr>
        <w:rPr>
          <w:rFonts w:eastAsia="Times New Roman"/>
          <w:b/>
          <w:bCs/>
          <w:i/>
          <w:iCs/>
          <w:noProof/>
        </w:rPr>
      </w:pPr>
      <w:r w:rsidRPr="005641FC">
        <w:rPr>
          <w:b/>
          <w:i/>
          <w:noProof/>
        </w:rPr>
        <w:t>Măsuri de sprijinire a operațiunilor de investiții care contribuie la obiectivele platformei Tehnologii strategice pentru Europa (STEP)</w:t>
      </w:r>
    </w:p>
    <w:p w:rsidR="0027063E" w:rsidRPr="005641FC" w:rsidRDefault="0615744E" w:rsidP="00DF1B0C">
      <w:pPr>
        <w:pStyle w:val="ManualConsidrant"/>
        <w:rPr>
          <w:noProof/>
        </w:rPr>
      </w:pPr>
      <w:r>
        <w:rPr>
          <w:noProof/>
        </w:rPr>
        <w:t>(24)</w:t>
      </w:r>
      <w:r>
        <w:rPr>
          <w:noProof/>
        </w:rPr>
        <w:tab/>
      </w:r>
      <w:r w:rsidRPr="005641FC">
        <w:rPr>
          <w:noProof/>
        </w:rPr>
        <w:t>În conformitate cu articolul 4 alineatul (4) din Regulamentul (UE) 2024/795, Grecia a considerat prioritare proiectele cărora le-a fost acordată o marcă de suveranitate în temeiul articolului 4 alineatul (1) din Regulamentul (UE) 2024/795. Cu toate acestea, Grecia a considerat că niciun proiect căruia i s-a acordat o marcă de suveranitate nu urma să fie inclus în planul de redresare și reziliență modificat, deoarece calendarul lor depășește anul 2026.</w:t>
      </w:r>
    </w:p>
    <w:p w:rsidR="00007F85" w:rsidRPr="005641FC" w:rsidRDefault="00007F85" w:rsidP="00007F85">
      <w:pPr>
        <w:rPr>
          <w:b/>
          <w:bCs/>
          <w:i/>
          <w:iCs/>
          <w:noProof/>
        </w:rPr>
      </w:pPr>
      <w:r w:rsidRPr="005641FC">
        <w:rPr>
          <w:b/>
          <w:i/>
          <w:noProof/>
        </w:rPr>
        <w:t>Evaluare pozitivă</w:t>
      </w:r>
    </w:p>
    <w:p w:rsidR="0027063E" w:rsidRPr="005641FC" w:rsidRDefault="67BC1103" w:rsidP="00DF1B0C">
      <w:pPr>
        <w:pStyle w:val="ManualConsidrant"/>
        <w:rPr>
          <w:rFonts w:eastAsia="Times New Roman"/>
          <w:noProof/>
        </w:rPr>
      </w:pPr>
      <w:r>
        <w:rPr>
          <w:noProof/>
        </w:rPr>
        <w:t>(25)</w:t>
      </w:r>
      <w:r>
        <w:rPr>
          <w:noProof/>
        </w:rPr>
        <w:tab/>
      </w:r>
      <w:r w:rsidRPr="005641FC">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5641FC" w:rsidRDefault="00007F85" w:rsidP="00007F85">
      <w:pPr>
        <w:rPr>
          <w:b/>
          <w:bCs/>
          <w:i/>
          <w:iCs/>
          <w:noProof/>
        </w:rPr>
      </w:pPr>
      <w:r w:rsidRPr="005641FC">
        <w:rPr>
          <w:b/>
          <w:i/>
          <w:noProof/>
        </w:rPr>
        <w:t>Contribuția financiară</w:t>
      </w:r>
    </w:p>
    <w:p w:rsidR="0027063E" w:rsidRPr="005641FC" w:rsidRDefault="67BC1103" w:rsidP="00DF1B0C">
      <w:pPr>
        <w:pStyle w:val="ManualConsidrant"/>
        <w:rPr>
          <w:noProof/>
        </w:rPr>
      </w:pPr>
      <w:r>
        <w:rPr>
          <w:noProof/>
        </w:rPr>
        <w:t>(26)</w:t>
      </w:r>
      <w:r>
        <w:rPr>
          <w:noProof/>
        </w:rPr>
        <w:tab/>
      </w:r>
      <w:r w:rsidRPr="005641FC">
        <w:rPr>
          <w:noProof/>
        </w:rPr>
        <w:t>Costurile totale estimate ale planului de redresare și reziliență modificat al Greciei sunt de 36 113 375 270 EUR. Întrucât cuantumul costului total estimat al planului de redresare și reziliență modificat este mai mare decât contribuția financiară maximă actualizată disponibilă pentru Grecia, contribuția financiară stabilită în conformitate cu articolul 4a din Regulamentul (UE) 2021/1755 al Parlamentului European și al Consiliului</w:t>
      </w:r>
      <w:r w:rsidRPr="005641FC">
        <w:rPr>
          <w:rStyle w:val="FootnoteReference"/>
          <w:noProof/>
        </w:rPr>
        <w:footnoteReference w:id="10"/>
      </w:r>
      <w:r w:rsidRPr="005641FC">
        <w:rPr>
          <w:noProof/>
        </w:rPr>
        <w:t>, cu articolul 20 alineatul (4) și cu articolul 21a alineatul (6) din Regulamentul (UE) 2021/241 care este alocată planului de redresare și reziliență modificat al Greciei ar trebui să fie egală cu 18 220 378 076 EUR. Prin urmare, contribuția financiară pusă la dispoziția Greciei rămâne neschimbată.</w:t>
      </w:r>
    </w:p>
    <w:p w:rsidR="00007F85" w:rsidRPr="005641FC" w:rsidRDefault="00007F85" w:rsidP="00007F85">
      <w:pPr>
        <w:rPr>
          <w:b/>
          <w:bCs/>
          <w:i/>
          <w:iCs/>
          <w:noProof/>
        </w:rPr>
      </w:pPr>
      <w:r w:rsidRPr="005641FC">
        <w:rPr>
          <w:b/>
          <w:i/>
          <w:noProof/>
        </w:rPr>
        <w:t>Împrumuturi</w:t>
      </w:r>
    </w:p>
    <w:p w:rsidR="00007F85" w:rsidRPr="005641FC" w:rsidDel="00230D53" w:rsidRDefault="67BC1103" w:rsidP="00007F85">
      <w:pPr>
        <w:pStyle w:val="ManualConsidrant"/>
        <w:rPr>
          <w:noProof/>
        </w:rPr>
      </w:pPr>
      <w:r>
        <w:rPr>
          <w:noProof/>
        </w:rPr>
        <w:t>(27)</w:t>
      </w:r>
      <w:r>
        <w:rPr>
          <w:noProof/>
        </w:rPr>
        <w:tab/>
      </w:r>
      <w:r w:rsidRPr="005641FC">
        <w:rPr>
          <w:noProof/>
        </w:rPr>
        <w:t xml:space="preserve">Sprijinul sub formă de împrumuturi pus la dispoziția Greciei, în valoare de 17 727 538 920 EUR, rămâne neschimbat. </w:t>
      </w:r>
    </w:p>
    <w:p w:rsidR="00007F85" w:rsidRPr="005641FC" w:rsidRDefault="67BC1103" w:rsidP="00007F85">
      <w:pPr>
        <w:pStyle w:val="ManualConsidrant"/>
        <w:ind w:left="720" w:hanging="720"/>
        <w:rPr>
          <w:rFonts w:eastAsia="Times New Roman"/>
          <w:noProof/>
        </w:rPr>
      </w:pPr>
      <w:r>
        <w:rPr>
          <w:noProof/>
        </w:rPr>
        <w:t>(28)</w:t>
      </w:r>
      <w:r>
        <w:rPr>
          <w:noProof/>
        </w:rPr>
        <w:tab/>
      </w:r>
      <w:r w:rsidRPr="005641FC">
        <w:rPr>
          <w:noProof/>
        </w:rPr>
        <w:t>Prin urmare, Decizia de punere în aplicare a Consiliului din 13 iulie 2021 de aprobare a evaluării planului de redresare și reziliență al Greciei ar trebui modificată în consecință. Din motive de claritate, anexa la Decizia de punere în aplicare a Consiliului din 13 iulie 2021 ar trebui să fie înlocuită în întregime.</w:t>
      </w:r>
    </w:p>
    <w:p w:rsidR="00CD54FA" w:rsidRPr="005641FC" w:rsidRDefault="5C781726" w:rsidP="00007F85">
      <w:pPr>
        <w:pStyle w:val="ManualConsidrant"/>
        <w:ind w:left="720" w:hanging="720"/>
        <w:rPr>
          <w:rFonts w:eastAsia="Times New Roman"/>
          <w:noProof/>
        </w:rPr>
      </w:pPr>
      <w:r>
        <w:rPr>
          <w:noProof/>
        </w:rPr>
        <w:t>(29)</w:t>
      </w:r>
      <w:r>
        <w:rPr>
          <w:noProof/>
        </w:rPr>
        <w:tab/>
      </w:r>
      <w:r w:rsidRPr="005641FC">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5641FC" w:rsidRDefault="00007F85" w:rsidP="00007F85">
      <w:pPr>
        <w:pStyle w:val="Formuledadoption"/>
        <w:rPr>
          <w:noProof/>
        </w:rPr>
      </w:pPr>
      <w:r w:rsidRPr="005641FC">
        <w:rPr>
          <w:noProof/>
        </w:rPr>
        <w:t xml:space="preserve">ADOPTĂ PREZENTA DECIZIE: </w:t>
      </w:r>
    </w:p>
    <w:p w:rsidR="00007F85" w:rsidRPr="005641FC" w:rsidRDefault="00007F85" w:rsidP="00007F85">
      <w:pPr>
        <w:pStyle w:val="Titrearticle"/>
        <w:rPr>
          <w:noProof/>
        </w:rPr>
      </w:pPr>
      <w:r w:rsidRPr="005641FC">
        <w:rPr>
          <w:noProof/>
        </w:rPr>
        <w:t xml:space="preserve">Articolul 1 </w:t>
      </w:r>
      <w:r w:rsidRPr="005641FC">
        <w:rPr>
          <w:noProof/>
        </w:rPr>
        <w:br/>
        <w:t>Aprobarea evaluării planului de redresare și reziliență</w:t>
      </w:r>
    </w:p>
    <w:p w:rsidR="00007F85" w:rsidRPr="005641FC" w:rsidRDefault="00007F85" w:rsidP="00007F85">
      <w:pPr>
        <w:rPr>
          <w:rFonts w:eastAsia="Times New Roman"/>
          <w:noProof/>
        </w:rPr>
      </w:pPr>
      <w:r w:rsidRPr="005641FC">
        <w:rPr>
          <w:noProof/>
        </w:rPr>
        <w:t xml:space="preserve">Se aprobă evaluarea planului de redresare și reziliență modificat al Greciei pe baza criteriilor prevăzute la articolul 19 alineatul (3) din Regulamentul (UE) 2021/241. </w:t>
      </w:r>
    </w:p>
    <w:p w:rsidR="00007F85" w:rsidRPr="005641FC" w:rsidRDefault="00007F85" w:rsidP="00007F85">
      <w:pPr>
        <w:rPr>
          <w:rFonts w:eastAsia="Times New Roman"/>
          <w:noProof/>
        </w:rPr>
      </w:pPr>
    </w:p>
    <w:p w:rsidR="00007F85" w:rsidRPr="005641FC" w:rsidRDefault="00007F85" w:rsidP="00007F85">
      <w:pPr>
        <w:pStyle w:val="Titrearticle"/>
        <w:rPr>
          <w:noProof/>
        </w:rPr>
      </w:pPr>
      <w:r w:rsidRPr="005641FC">
        <w:rPr>
          <w:noProof/>
        </w:rPr>
        <w:t xml:space="preserve">Articolul 2 </w:t>
      </w:r>
      <w:r w:rsidRPr="005641FC">
        <w:rPr>
          <w:noProof/>
        </w:rPr>
        <w:br/>
        <w:t>Modificări</w:t>
      </w:r>
    </w:p>
    <w:p w:rsidR="00007F85" w:rsidRPr="005641FC" w:rsidRDefault="00007F85" w:rsidP="00007F85">
      <w:pPr>
        <w:rPr>
          <w:noProof/>
        </w:rPr>
      </w:pPr>
      <w:r w:rsidRPr="005641FC">
        <w:rPr>
          <w:noProof/>
        </w:rPr>
        <w:t xml:space="preserve">Decizia de punere în aplicare a Consiliului din 13 iulie 2021 de aprobare a evaluării planului de redresare și reziliență al Greciei se modifică după cum urmează: </w:t>
      </w:r>
    </w:p>
    <w:p w:rsidR="00007F85" w:rsidRPr="005641FC" w:rsidRDefault="00015B9C" w:rsidP="00007F85">
      <w:pPr>
        <w:rPr>
          <w:noProof/>
        </w:rPr>
      </w:pPr>
      <w:r w:rsidRPr="005641FC">
        <w:rPr>
          <w:noProof/>
        </w:rPr>
        <w:t>Anexa se înlocuiește cu textul prevăzut în anexa la prezenta decizie.</w:t>
      </w:r>
    </w:p>
    <w:p w:rsidR="00007F85" w:rsidRPr="005641FC" w:rsidRDefault="00007F85" w:rsidP="00D819CA">
      <w:pPr>
        <w:pStyle w:val="Titrearticle"/>
        <w:rPr>
          <w:noProof/>
        </w:rPr>
      </w:pPr>
      <w:r w:rsidRPr="005641FC">
        <w:rPr>
          <w:noProof/>
        </w:rPr>
        <w:t xml:space="preserve">Articolul 3 </w:t>
      </w:r>
      <w:r w:rsidRPr="005641FC">
        <w:rPr>
          <w:noProof/>
        </w:rPr>
        <w:br/>
        <w:t>Destinatar</w:t>
      </w:r>
    </w:p>
    <w:p w:rsidR="00007F85" w:rsidRPr="005641FC" w:rsidRDefault="00007F85" w:rsidP="00007F85">
      <w:pPr>
        <w:rPr>
          <w:noProof/>
        </w:rPr>
      </w:pPr>
      <w:r w:rsidRPr="005641FC">
        <w:rPr>
          <w:noProof/>
        </w:rPr>
        <w:t>Prezenta decizie se adresează Republicii Elene.</w:t>
      </w:r>
    </w:p>
    <w:p w:rsidR="00007F85" w:rsidRPr="005641FC" w:rsidRDefault="00A17F9F" w:rsidP="00D819CA">
      <w:pPr>
        <w:pStyle w:val="Fait"/>
        <w:rPr>
          <w:noProof/>
        </w:rPr>
      </w:pPr>
      <w:r>
        <w:rPr>
          <w:noProof/>
        </w:rPr>
        <w:t>Adoptată la Bruxelles,</w:t>
      </w:r>
    </w:p>
    <w:p w:rsidR="00007F85" w:rsidRPr="005641FC" w:rsidRDefault="00007F85" w:rsidP="00D819CA">
      <w:pPr>
        <w:pStyle w:val="Institutionquisigne"/>
        <w:rPr>
          <w:noProof/>
        </w:rPr>
      </w:pPr>
      <w:r w:rsidRPr="005641FC">
        <w:rPr>
          <w:noProof/>
        </w:rPr>
        <w:tab/>
        <w:t>Pentru Consiliu</w:t>
      </w:r>
    </w:p>
    <w:p w:rsidR="002709B6" w:rsidRPr="005641FC" w:rsidRDefault="00007F85" w:rsidP="00A1233B">
      <w:pPr>
        <w:pStyle w:val="Personnequisigne"/>
        <w:rPr>
          <w:noProof/>
          <w:color w:val="008000"/>
        </w:rPr>
      </w:pPr>
      <w:r w:rsidRPr="005641FC">
        <w:rPr>
          <w:noProof/>
        </w:rPr>
        <w:tab/>
        <w:t>Președintele</w:t>
      </w:r>
    </w:p>
    <w:sectPr w:rsidR="002709B6" w:rsidRPr="005641FC" w:rsidSect="007C389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B54" w:rsidRPr="00057CD1" w:rsidRDefault="00835B54">
      <w:pPr>
        <w:spacing w:before="0" w:after="0"/>
      </w:pPr>
      <w:r>
        <w:separator/>
      </w:r>
    </w:p>
  </w:endnote>
  <w:endnote w:type="continuationSeparator" w:id="0">
    <w:p w:rsidR="00835B54" w:rsidRPr="00057CD1" w:rsidRDefault="00835B54">
      <w:pPr>
        <w:spacing w:before="0" w:after="0"/>
      </w:pPr>
      <w:r>
        <w:continuationSeparator/>
      </w:r>
    </w:p>
  </w:endnote>
  <w:endnote w:type="continuationNotice" w:id="1">
    <w:p w:rsidR="00835B54" w:rsidRPr="00057CD1" w:rsidRDefault="00835B5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Pr="007C389B" w:rsidRDefault="007C389B" w:rsidP="007C389B">
    <w:pPr>
      <w:pStyle w:val="Footer"/>
      <w:rPr>
        <w:rFonts w:ascii="Arial" w:hAnsi="Arial" w:cs="Arial"/>
        <w:b/>
        <w:sz w:val="48"/>
      </w:rPr>
    </w:pPr>
    <w:r w:rsidRPr="007C389B">
      <w:rPr>
        <w:rFonts w:ascii="Arial" w:hAnsi="Arial" w:cs="Arial"/>
        <w:b/>
        <w:sz w:val="48"/>
      </w:rPr>
      <w:t>RO</w:t>
    </w:r>
    <w:r w:rsidRPr="007C389B">
      <w:rPr>
        <w:rFonts w:ascii="Arial" w:hAnsi="Arial" w:cs="Arial"/>
        <w:b/>
        <w:sz w:val="48"/>
      </w:rPr>
      <w:tab/>
    </w:r>
    <w:r w:rsidRPr="007C389B">
      <w:rPr>
        <w:rFonts w:ascii="Arial" w:hAnsi="Arial" w:cs="Arial"/>
        <w:b/>
        <w:sz w:val="48"/>
      </w:rPr>
      <w:tab/>
    </w:r>
    <w:r w:rsidRPr="007C389B">
      <w:tab/>
    </w:r>
    <w:r w:rsidRPr="007C389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Pr="007C389B" w:rsidRDefault="007C389B" w:rsidP="007C389B">
    <w:pPr>
      <w:pStyle w:val="Footer"/>
      <w:rPr>
        <w:rFonts w:ascii="Arial" w:hAnsi="Arial" w:cs="Arial"/>
        <w:b/>
        <w:sz w:val="48"/>
      </w:rPr>
    </w:pPr>
    <w:r w:rsidRPr="007C389B">
      <w:rPr>
        <w:rFonts w:ascii="Arial" w:hAnsi="Arial" w:cs="Arial"/>
        <w:b/>
        <w:sz w:val="48"/>
      </w:rPr>
      <w:t>RO</w:t>
    </w:r>
    <w:r w:rsidRPr="007C389B">
      <w:rPr>
        <w:rFonts w:ascii="Arial" w:hAnsi="Arial" w:cs="Arial"/>
        <w:b/>
        <w:sz w:val="48"/>
      </w:rPr>
      <w:tab/>
    </w:r>
    <w:r w:rsidRPr="007C389B">
      <w:rPr>
        <w:rFonts w:ascii="Arial" w:hAnsi="Arial" w:cs="Arial"/>
        <w:b/>
        <w:sz w:val="48"/>
      </w:rPr>
      <w:tab/>
    </w:r>
    <w:r w:rsidRPr="007C389B">
      <w:tab/>
    </w:r>
    <w:r w:rsidRPr="007C389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Default="007C38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Pr="007C389B" w:rsidRDefault="007C389B" w:rsidP="007C389B">
    <w:pPr>
      <w:pStyle w:val="Footer"/>
      <w:rPr>
        <w:rFonts w:ascii="Arial" w:hAnsi="Arial" w:cs="Arial"/>
        <w:b/>
        <w:sz w:val="48"/>
      </w:rPr>
    </w:pPr>
    <w:r w:rsidRPr="007C389B">
      <w:rPr>
        <w:rFonts w:ascii="Arial" w:hAnsi="Arial" w:cs="Arial"/>
        <w:b/>
        <w:sz w:val="48"/>
      </w:rPr>
      <w:t>RO</w:t>
    </w:r>
    <w:r w:rsidRPr="007C389B">
      <w:rPr>
        <w:rFonts w:ascii="Arial" w:hAnsi="Arial" w:cs="Arial"/>
        <w:b/>
        <w:sz w:val="48"/>
      </w:rPr>
      <w:tab/>
    </w:r>
    <w:r>
      <w:fldChar w:fldCharType="begin"/>
    </w:r>
    <w:r>
      <w:instrText xml:space="preserve"> PAGE  \* MERGEFORMAT </w:instrText>
    </w:r>
    <w:r>
      <w:fldChar w:fldCharType="separate"/>
    </w:r>
    <w:r w:rsidR="00D819CA">
      <w:rPr>
        <w:noProof/>
      </w:rPr>
      <w:t>8</w:t>
    </w:r>
    <w:r>
      <w:fldChar w:fldCharType="end"/>
    </w:r>
    <w:r>
      <w:tab/>
    </w:r>
    <w:r w:rsidRPr="007C389B">
      <w:tab/>
    </w:r>
    <w:r w:rsidRPr="007C389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Default="007C389B" w:rsidP="007C3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B54" w:rsidRPr="00057CD1" w:rsidRDefault="00835B54">
      <w:pPr>
        <w:spacing w:before="0" w:after="0"/>
      </w:pPr>
      <w:r>
        <w:separator/>
      </w:r>
    </w:p>
  </w:footnote>
  <w:footnote w:type="continuationSeparator" w:id="0">
    <w:p w:rsidR="00835B54" w:rsidRPr="00057CD1" w:rsidRDefault="00835B54">
      <w:pPr>
        <w:spacing w:before="0" w:after="0"/>
      </w:pPr>
      <w:r>
        <w:continuationSeparator/>
      </w:r>
    </w:p>
  </w:footnote>
  <w:footnote w:type="continuationNotice" w:id="1">
    <w:p w:rsidR="00835B54" w:rsidRPr="00057CD1" w:rsidRDefault="00835B54">
      <w:pPr>
        <w:spacing w:before="0" w:after="0"/>
      </w:pPr>
    </w:p>
  </w:footnote>
  <w:footnote w:id="2">
    <w:p w:rsidR="00487751" w:rsidRPr="00AC625E"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D34478" w:rsidRPr="00057CD1" w:rsidRDefault="00D34478" w:rsidP="00D34478">
      <w:pPr>
        <w:pStyle w:val="FootnoteText"/>
      </w:pPr>
      <w:r>
        <w:rPr>
          <w:rStyle w:val="FootnoteReference"/>
        </w:rPr>
        <w:footnoteRef/>
      </w:r>
      <w:r>
        <w:tab/>
        <w:t>ST 10152/21 INIT; ST 10152/21 ADD 1.</w:t>
      </w:r>
    </w:p>
  </w:footnote>
  <w:footnote w:id="4">
    <w:p w:rsidR="00007F85" w:rsidRPr="00057CD1" w:rsidRDefault="00007F85" w:rsidP="00007F85">
      <w:pPr>
        <w:pStyle w:val="FootnoteText"/>
      </w:pPr>
      <w:r>
        <w:rPr>
          <w:rStyle w:val="FootnoteReference"/>
        </w:rPr>
        <w:footnoteRef/>
      </w:r>
      <w:r>
        <w:tab/>
        <w:t>ST 15831/23 REV1; ST 15831/23 ADD 1 REV 1.</w:t>
      </w:r>
    </w:p>
  </w:footnote>
  <w:footnote w:id="5">
    <w:p w:rsidR="00B71E64" w:rsidRPr="00057CD1" w:rsidRDefault="00B71E64">
      <w:pPr>
        <w:pStyle w:val="FootnoteText"/>
      </w:pPr>
      <w:r>
        <w:rPr>
          <w:rStyle w:val="FootnoteReference"/>
        </w:rPr>
        <w:footnoteRef/>
      </w:r>
      <w:r>
        <w:tab/>
        <w:t>ST 11858/24 INIT; ST 151858/24 COR 1; ST 151858/24 ADD 1; ST 151858/24 ADD COR 1.</w:t>
      </w:r>
    </w:p>
  </w:footnote>
  <w:footnote w:id="6">
    <w:p w:rsidR="00B71E64" w:rsidRPr="00057CD1" w:rsidRDefault="00B71E64">
      <w:pPr>
        <w:pStyle w:val="FootnoteText"/>
      </w:pPr>
      <w:r>
        <w:rPr>
          <w:rStyle w:val="FootnoteReference"/>
        </w:rPr>
        <w:footnoteRef/>
      </w:r>
      <w:r>
        <w:tab/>
        <w:t>ST 17055/24 INIT; ST 17055/24 ADD 1; ST 17055/24 ADD 1 COR 1.</w:t>
      </w:r>
    </w:p>
  </w:footnote>
  <w:footnote w:id="7">
    <w:p w:rsidR="00B71E64" w:rsidRPr="00057CD1" w:rsidRDefault="00B71E64">
      <w:pPr>
        <w:pStyle w:val="FootnoteText"/>
      </w:pPr>
      <w:r>
        <w:rPr>
          <w:rStyle w:val="FootnoteReference"/>
        </w:rPr>
        <w:footnoteRef/>
      </w:r>
      <w:r>
        <w:tab/>
        <w:t>ST 11101/25 INIT; ST 11101/25 ADD1.</w:t>
      </w:r>
    </w:p>
  </w:footnote>
  <w:footnote w:id="8">
    <w:p w:rsidR="006B27E9" w:rsidRPr="00057CD1" w:rsidRDefault="006B27E9">
      <w:pPr>
        <w:pStyle w:val="FootnoteText"/>
      </w:pPr>
      <w:r>
        <w:rPr>
          <w:rStyle w:val="FootnoteReference"/>
        </w:rPr>
        <w:footnoteRef/>
      </w:r>
      <w:r>
        <w:tab/>
        <w:t xml:space="preserve">ST 15754/25 INIT; ST 15754/25 ADD1. </w:t>
      </w:r>
    </w:p>
  </w:footnote>
  <w:footnote w:id="9">
    <w:p w:rsidR="00007F85" w:rsidRPr="00057CD1" w:rsidRDefault="00007F85" w:rsidP="00007F85">
      <w:pPr>
        <w:pStyle w:val="FootnoteText"/>
      </w:pPr>
      <w:r>
        <w:rPr>
          <w:rStyle w:val="FootnoteReference"/>
        </w:rPr>
        <w:footnoteRef/>
      </w:r>
      <w:r>
        <w:tab/>
        <w:t xml:space="preserve">Regulamentul (UE) 2020/852 al Parlamentului European și al Consiliului din 18 iunie 2020 privind instituirea unui cadru care să faciliteze investițiile durabile și de modificare a Regulamentului (UE) 2019/2088 (JO L 198, 22.6.2020, p. 13), ELI: </w:t>
      </w:r>
      <w:hyperlink r:id="rId2" w:history="1">
        <w:r>
          <w:rPr>
            <w:rStyle w:val="Hyperlink"/>
          </w:rPr>
          <w:t>https://eur-lex.europa.eu/eli/reg/2020/852/oj/eng</w:t>
        </w:r>
      </w:hyperlink>
      <w:r>
        <w:t>).</w:t>
      </w:r>
    </w:p>
  </w:footnote>
  <w:footnote w:id="10">
    <w:p w:rsidR="00007F85" w:rsidRPr="00057CD1" w:rsidRDefault="00007F85" w:rsidP="00007F85">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3">
        <w: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Default="007C3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9B" w:rsidRDefault="007C389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2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1E16106-0D7D-42F3-AD56-69185BBA71A8"/>
    <w:docVar w:name="LW_COVERPAGE_TYPE" w:val="1"/>
    <w:docVar w:name="LW_CROSSREFERENCE" w:val="{SWD(2026) 252 final}"/>
    <w:docVar w:name="LW_DocType" w:val="COM"/>
    <w:docVar w:name="LW_EMISSION" w:val="23.7.2026"/>
    <w:docVar w:name="LW_EMISSION_ISODATE" w:val="2026-07-23"/>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8"/>
    <w:docVar w:name="LW_REF.II.NEW.CP_YEAR" w:val="2026"/>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Greciei"/>
    <w:docVar w:name="LW_TYPE.DOC.CP" w:val="DECIZIE DE PUNERE ÎN APLICARE A CONSILIULUI"/>
    <w:docVar w:name="LwApiVersions" w:val="LW4CoDe 1.24.5.0; LW 9.2, Build 20251112"/>
  </w:docVars>
  <w:rsids>
    <w:rsidRoot w:val="002709B6"/>
    <w:rsid w:val="000001F6"/>
    <w:rsid w:val="00000325"/>
    <w:rsid w:val="0000036B"/>
    <w:rsid w:val="0000038E"/>
    <w:rsid w:val="000003CF"/>
    <w:rsid w:val="00000520"/>
    <w:rsid w:val="000005F0"/>
    <w:rsid w:val="0000062D"/>
    <w:rsid w:val="00000643"/>
    <w:rsid w:val="00000720"/>
    <w:rsid w:val="0000073B"/>
    <w:rsid w:val="000007EB"/>
    <w:rsid w:val="00000948"/>
    <w:rsid w:val="00000956"/>
    <w:rsid w:val="000009BA"/>
    <w:rsid w:val="00000A48"/>
    <w:rsid w:val="00000BC3"/>
    <w:rsid w:val="00000D9B"/>
    <w:rsid w:val="00000DA6"/>
    <w:rsid w:val="00000EA9"/>
    <w:rsid w:val="00000F37"/>
    <w:rsid w:val="00001050"/>
    <w:rsid w:val="0000115A"/>
    <w:rsid w:val="00001211"/>
    <w:rsid w:val="00001364"/>
    <w:rsid w:val="000013E1"/>
    <w:rsid w:val="00001456"/>
    <w:rsid w:val="00001549"/>
    <w:rsid w:val="000015F2"/>
    <w:rsid w:val="00001633"/>
    <w:rsid w:val="0000166D"/>
    <w:rsid w:val="00001973"/>
    <w:rsid w:val="00001AF3"/>
    <w:rsid w:val="00001B20"/>
    <w:rsid w:val="00001B57"/>
    <w:rsid w:val="00001BFE"/>
    <w:rsid w:val="00001DC4"/>
    <w:rsid w:val="00001DD9"/>
    <w:rsid w:val="00001F5D"/>
    <w:rsid w:val="00002052"/>
    <w:rsid w:val="000020F4"/>
    <w:rsid w:val="00002144"/>
    <w:rsid w:val="00002298"/>
    <w:rsid w:val="00002444"/>
    <w:rsid w:val="00002463"/>
    <w:rsid w:val="000024CC"/>
    <w:rsid w:val="000024CE"/>
    <w:rsid w:val="00002525"/>
    <w:rsid w:val="0000253E"/>
    <w:rsid w:val="000025A3"/>
    <w:rsid w:val="0000268B"/>
    <w:rsid w:val="000026D9"/>
    <w:rsid w:val="0000277D"/>
    <w:rsid w:val="00002802"/>
    <w:rsid w:val="000028F4"/>
    <w:rsid w:val="0000291C"/>
    <w:rsid w:val="00002961"/>
    <w:rsid w:val="000029C0"/>
    <w:rsid w:val="000029E9"/>
    <w:rsid w:val="00002A2B"/>
    <w:rsid w:val="00002AE3"/>
    <w:rsid w:val="00002B35"/>
    <w:rsid w:val="00002CAD"/>
    <w:rsid w:val="00002CC2"/>
    <w:rsid w:val="00002D68"/>
    <w:rsid w:val="00002DE9"/>
    <w:rsid w:val="00003154"/>
    <w:rsid w:val="00003279"/>
    <w:rsid w:val="000032D8"/>
    <w:rsid w:val="000032E3"/>
    <w:rsid w:val="0000332D"/>
    <w:rsid w:val="00003364"/>
    <w:rsid w:val="000033DC"/>
    <w:rsid w:val="000034F0"/>
    <w:rsid w:val="00003506"/>
    <w:rsid w:val="00003561"/>
    <w:rsid w:val="00003567"/>
    <w:rsid w:val="000036FC"/>
    <w:rsid w:val="00003779"/>
    <w:rsid w:val="000037CC"/>
    <w:rsid w:val="000038B7"/>
    <w:rsid w:val="00003931"/>
    <w:rsid w:val="00003984"/>
    <w:rsid w:val="00003B0D"/>
    <w:rsid w:val="00003B5D"/>
    <w:rsid w:val="00003CC3"/>
    <w:rsid w:val="00003E51"/>
    <w:rsid w:val="00003F79"/>
    <w:rsid w:val="00004256"/>
    <w:rsid w:val="000043A4"/>
    <w:rsid w:val="0000444E"/>
    <w:rsid w:val="0000445F"/>
    <w:rsid w:val="00004593"/>
    <w:rsid w:val="000047F0"/>
    <w:rsid w:val="00004866"/>
    <w:rsid w:val="00004951"/>
    <w:rsid w:val="00004A40"/>
    <w:rsid w:val="00004B5C"/>
    <w:rsid w:val="00004B75"/>
    <w:rsid w:val="00004C6A"/>
    <w:rsid w:val="00004D13"/>
    <w:rsid w:val="00004E14"/>
    <w:rsid w:val="00004E9E"/>
    <w:rsid w:val="00004EC2"/>
    <w:rsid w:val="00004EED"/>
    <w:rsid w:val="00004F1A"/>
    <w:rsid w:val="00004F2B"/>
    <w:rsid w:val="00004FE2"/>
    <w:rsid w:val="00005003"/>
    <w:rsid w:val="000051B2"/>
    <w:rsid w:val="000051D9"/>
    <w:rsid w:val="000053B6"/>
    <w:rsid w:val="00005632"/>
    <w:rsid w:val="0000575E"/>
    <w:rsid w:val="000058C2"/>
    <w:rsid w:val="000058CF"/>
    <w:rsid w:val="00005955"/>
    <w:rsid w:val="00005975"/>
    <w:rsid w:val="00005976"/>
    <w:rsid w:val="00005A56"/>
    <w:rsid w:val="00005A64"/>
    <w:rsid w:val="00005B5E"/>
    <w:rsid w:val="00005BC1"/>
    <w:rsid w:val="00005DD1"/>
    <w:rsid w:val="00005EE6"/>
    <w:rsid w:val="00005F32"/>
    <w:rsid w:val="00005F46"/>
    <w:rsid w:val="00005FB7"/>
    <w:rsid w:val="000060C4"/>
    <w:rsid w:val="0000615E"/>
    <w:rsid w:val="00006188"/>
    <w:rsid w:val="00006221"/>
    <w:rsid w:val="000062DE"/>
    <w:rsid w:val="0000632D"/>
    <w:rsid w:val="00006398"/>
    <w:rsid w:val="000063DF"/>
    <w:rsid w:val="000064B9"/>
    <w:rsid w:val="0000681B"/>
    <w:rsid w:val="0000698D"/>
    <w:rsid w:val="00006C0E"/>
    <w:rsid w:val="00006C36"/>
    <w:rsid w:val="00006C44"/>
    <w:rsid w:val="00006C5E"/>
    <w:rsid w:val="000070B4"/>
    <w:rsid w:val="00007236"/>
    <w:rsid w:val="00007297"/>
    <w:rsid w:val="000072B0"/>
    <w:rsid w:val="000072B1"/>
    <w:rsid w:val="0000733B"/>
    <w:rsid w:val="000073FB"/>
    <w:rsid w:val="00007406"/>
    <w:rsid w:val="0000760F"/>
    <w:rsid w:val="0000777E"/>
    <w:rsid w:val="00007809"/>
    <w:rsid w:val="000078A4"/>
    <w:rsid w:val="00007B7B"/>
    <w:rsid w:val="00007D6F"/>
    <w:rsid w:val="00007DF9"/>
    <w:rsid w:val="00007EA6"/>
    <w:rsid w:val="00007EFA"/>
    <w:rsid w:val="00007F85"/>
    <w:rsid w:val="0001003F"/>
    <w:rsid w:val="000100A2"/>
    <w:rsid w:val="00010136"/>
    <w:rsid w:val="00010181"/>
    <w:rsid w:val="00010262"/>
    <w:rsid w:val="00010358"/>
    <w:rsid w:val="0001044C"/>
    <w:rsid w:val="000104CE"/>
    <w:rsid w:val="0001058D"/>
    <w:rsid w:val="00010755"/>
    <w:rsid w:val="000108D5"/>
    <w:rsid w:val="00010935"/>
    <w:rsid w:val="00010A40"/>
    <w:rsid w:val="00010AC6"/>
    <w:rsid w:val="00010CD3"/>
    <w:rsid w:val="00010E14"/>
    <w:rsid w:val="00010E81"/>
    <w:rsid w:val="0001123F"/>
    <w:rsid w:val="00011352"/>
    <w:rsid w:val="0001136F"/>
    <w:rsid w:val="00011417"/>
    <w:rsid w:val="00011441"/>
    <w:rsid w:val="000114A7"/>
    <w:rsid w:val="0001157C"/>
    <w:rsid w:val="000115E2"/>
    <w:rsid w:val="00011609"/>
    <w:rsid w:val="00011631"/>
    <w:rsid w:val="0001167F"/>
    <w:rsid w:val="0001168B"/>
    <w:rsid w:val="00011817"/>
    <w:rsid w:val="00011A29"/>
    <w:rsid w:val="00011A32"/>
    <w:rsid w:val="00011A35"/>
    <w:rsid w:val="00011A46"/>
    <w:rsid w:val="00011B82"/>
    <w:rsid w:val="00011C63"/>
    <w:rsid w:val="00011E43"/>
    <w:rsid w:val="00011F86"/>
    <w:rsid w:val="000120B9"/>
    <w:rsid w:val="00012157"/>
    <w:rsid w:val="0001224F"/>
    <w:rsid w:val="000128E3"/>
    <w:rsid w:val="00012A37"/>
    <w:rsid w:val="00012AF9"/>
    <w:rsid w:val="00012B5F"/>
    <w:rsid w:val="00012C15"/>
    <w:rsid w:val="00012C1E"/>
    <w:rsid w:val="00012CA2"/>
    <w:rsid w:val="00012CD5"/>
    <w:rsid w:val="00012E29"/>
    <w:rsid w:val="0001302F"/>
    <w:rsid w:val="00013035"/>
    <w:rsid w:val="00013078"/>
    <w:rsid w:val="0001308E"/>
    <w:rsid w:val="0001311B"/>
    <w:rsid w:val="000131AD"/>
    <w:rsid w:val="000132F2"/>
    <w:rsid w:val="000133E1"/>
    <w:rsid w:val="000134DA"/>
    <w:rsid w:val="0001361F"/>
    <w:rsid w:val="00013821"/>
    <w:rsid w:val="0001383B"/>
    <w:rsid w:val="00013B61"/>
    <w:rsid w:val="00013C7C"/>
    <w:rsid w:val="00013D10"/>
    <w:rsid w:val="00013DC6"/>
    <w:rsid w:val="00013E86"/>
    <w:rsid w:val="00013EBD"/>
    <w:rsid w:val="00014019"/>
    <w:rsid w:val="0001417E"/>
    <w:rsid w:val="00014250"/>
    <w:rsid w:val="0001426C"/>
    <w:rsid w:val="00014284"/>
    <w:rsid w:val="000143C6"/>
    <w:rsid w:val="000144BA"/>
    <w:rsid w:val="00014698"/>
    <w:rsid w:val="000146E2"/>
    <w:rsid w:val="000147F2"/>
    <w:rsid w:val="0001494B"/>
    <w:rsid w:val="000149B5"/>
    <w:rsid w:val="00014A29"/>
    <w:rsid w:val="00014A6F"/>
    <w:rsid w:val="00014B38"/>
    <w:rsid w:val="00014C8E"/>
    <w:rsid w:val="00014D14"/>
    <w:rsid w:val="00014E17"/>
    <w:rsid w:val="00014F01"/>
    <w:rsid w:val="00014F49"/>
    <w:rsid w:val="0001503A"/>
    <w:rsid w:val="000151C8"/>
    <w:rsid w:val="0001520E"/>
    <w:rsid w:val="000153E1"/>
    <w:rsid w:val="00015492"/>
    <w:rsid w:val="00015496"/>
    <w:rsid w:val="00015532"/>
    <w:rsid w:val="00015864"/>
    <w:rsid w:val="000158A1"/>
    <w:rsid w:val="00015907"/>
    <w:rsid w:val="00015A2A"/>
    <w:rsid w:val="00015A61"/>
    <w:rsid w:val="00015B54"/>
    <w:rsid w:val="00015B8C"/>
    <w:rsid w:val="00015B9C"/>
    <w:rsid w:val="00015C03"/>
    <w:rsid w:val="00015C54"/>
    <w:rsid w:val="00015E11"/>
    <w:rsid w:val="00015EAB"/>
    <w:rsid w:val="000160CD"/>
    <w:rsid w:val="0001610A"/>
    <w:rsid w:val="00016158"/>
    <w:rsid w:val="00016179"/>
    <w:rsid w:val="00016195"/>
    <w:rsid w:val="000161A8"/>
    <w:rsid w:val="000163F6"/>
    <w:rsid w:val="0001647B"/>
    <w:rsid w:val="000164FB"/>
    <w:rsid w:val="00016880"/>
    <w:rsid w:val="00016986"/>
    <w:rsid w:val="00016AEC"/>
    <w:rsid w:val="00016AF5"/>
    <w:rsid w:val="00016B50"/>
    <w:rsid w:val="00016CC2"/>
    <w:rsid w:val="00016E82"/>
    <w:rsid w:val="00016EF9"/>
    <w:rsid w:val="000170C6"/>
    <w:rsid w:val="00017147"/>
    <w:rsid w:val="000171A1"/>
    <w:rsid w:val="00017336"/>
    <w:rsid w:val="0001745F"/>
    <w:rsid w:val="0001762E"/>
    <w:rsid w:val="00017710"/>
    <w:rsid w:val="0001776E"/>
    <w:rsid w:val="00017793"/>
    <w:rsid w:val="000177A1"/>
    <w:rsid w:val="00017860"/>
    <w:rsid w:val="00017882"/>
    <w:rsid w:val="00017C60"/>
    <w:rsid w:val="00017CE2"/>
    <w:rsid w:val="00017D3D"/>
    <w:rsid w:val="00017DFD"/>
    <w:rsid w:val="00017F01"/>
    <w:rsid w:val="00017F5C"/>
    <w:rsid w:val="0002008A"/>
    <w:rsid w:val="00020107"/>
    <w:rsid w:val="000201BD"/>
    <w:rsid w:val="0002023E"/>
    <w:rsid w:val="000202B0"/>
    <w:rsid w:val="0002032A"/>
    <w:rsid w:val="0002037B"/>
    <w:rsid w:val="000203C9"/>
    <w:rsid w:val="0002041F"/>
    <w:rsid w:val="000208CC"/>
    <w:rsid w:val="000208ED"/>
    <w:rsid w:val="00020918"/>
    <w:rsid w:val="0002091A"/>
    <w:rsid w:val="000209C2"/>
    <w:rsid w:val="00020A75"/>
    <w:rsid w:val="00020ADA"/>
    <w:rsid w:val="00020D0C"/>
    <w:rsid w:val="00020E3E"/>
    <w:rsid w:val="00020F32"/>
    <w:rsid w:val="00020F69"/>
    <w:rsid w:val="000210D6"/>
    <w:rsid w:val="00021326"/>
    <w:rsid w:val="00021347"/>
    <w:rsid w:val="000213A0"/>
    <w:rsid w:val="000213EE"/>
    <w:rsid w:val="00021447"/>
    <w:rsid w:val="00021456"/>
    <w:rsid w:val="000214C3"/>
    <w:rsid w:val="00021535"/>
    <w:rsid w:val="000216B7"/>
    <w:rsid w:val="00021844"/>
    <w:rsid w:val="00021C02"/>
    <w:rsid w:val="00021CF9"/>
    <w:rsid w:val="00021D42"/>
    <w:rsid w:val="00021E05"/>
    <w:rsid w:val="00021F7D"/>
    <w:rsid w:val="00021FAB"/>
    <w:rsid w:val="00021FCE"/>
    <w:rsid w:val="00022086"/>
    <w:rsid w:val="00022153"/>
    <w:rsid w:val="00022156"/>
    <w:rsid w:val="000223B5"/>
    <w:rsid w:val="000223CA"/>
    <w:rsid w:val="00022401"/>
    <w:rsid w:val="0002244C"/>
    <w:rsid w:val="0002245B"/>
    <w:rsid w:val="00022502"/>
    <w:rsid w:val="000225E7"/>
    <w:rsid w:val="00022696"/>
    <w:rsid w:val="000226FB"/>
    <w:rsid w:val="00022712"/>
    <w:rsid w:val="000228E5"/>
    <w:rsid w:val="00022C0D"/>
    <w:rsid w:val="00022D31"/>
    <w:rsid w:val="00022DB6"/>
    <w:rsid w:val="00022DC5"/>
    <w:rsid w:val="00022E8B"/>
    <w:rsid w:val="00022EFD"/>
    <w:rsid w:val="00022F95"/>
    <w:rsid w:val="00023153"/>
    <w:rsid w:val="000231E7"/>
    <w:rsid w:val="00023277"/>
    <w:rsid w:val="000232EA"/>
    <w:rsid w:val="0002340E"/>
    <w:rsid w:val="0002341C"/>
    <w:rsid w:val="00023557"/>
    <w:rsid w:val="000235BC"/>
    <w:rsid w:val="000235DA"/>
    <w:rsid w:val="00023600"/>
    <w:rsid w:val="00023644"/>
    <w:rsid w:val="000236BD"/>
    <w:rsid w:val="000236D4"/>
    <w:rsid w:val="000237AF"/>
    <w:rsid w:val="0002382B"/>
    <w:rsid w:val="00023847"/>
    <w:rsid w:val="00023870"/>
    <w:rsid w:val="000238A8"/>
    <w:rsid w:val="0002396A"/>
    <w:rsid w:val="00023976"/>
    <w:rsid w:val="0002397B"/>
    <w:rsid w:val="00023A1F"/>
    <w:rsid w:val="00023A6A"/>
    <w:rsid w:val="00023AE1"/>
    <w:rsid w:val="00023BB2"/>
    <w:rsid w:val="00023BFF"/>
    <w:rsid w:val="00023DE1"/>
    <w:rsid w:val="00023E21"/>
    <w:rsid w:val="00023F3D"/>
    <w:rsid w:val="000240DB"/>
    <w:rsid w:val="00024187"/>
    <w:rsid w:val="00024207"/>
    <w:rsid w:val="000243E9"/>
    <w:rsid w:val="000244B8"/>
    <w:rsid w:val="0002460F"/>
    <w:rsid w:val="00024611"/>
    <w:rsid w:val="00024883"/>
    <w:rsid w:val="00024896"/>
    <w:rsid w:val="000249E7"/>
    <w:rsid w:val="00024AA6"/>
    <w:rsid w:val="00024AAF"/>
    <w:rsid w:val="00024B2A"/>
    <w:rsid w:val="00024BB3"/>
    <w:rsid w:val="00024C68"/>
    <w:rsid w:val="00024E52"/>
    <w:rsid w:val="00024ED6"/>
    <w:rsid w:val="00024F41"/>
    <w:rsid w:val="00024F61"/>
    <w:rsid w:val="00024FA3"/>
    <w:rsid w:val="000250F8"/>
    <w:rsid w:val="00025245"/>
    <w:rsid w:val="0002529E"/>
    <w:rsid w:val="0002530B"/>
    <w:rsid w:val="00025334"/>
    <w:rsid w:val="00025360"/>
    <w:rsid w:val="000253F3"/>
    <w:rsid w:val="000253F7"/>
    <w:rsid w:val="00025423"/>
    <w:rsid w:val="00025487"/>
    <w:rsid w:val="00025718"/>
    <w:rsid w:val="000257C2"/>
    <w:rsid w:val="00025828"/>
    <w:rsid w:val="000259F7"/>
    <w:rsid w:val="00025B44"/>
    <w:rsid w:val="00025B94"/>
    <w:rsid w:val="00025BDC"/>
    <w:rsid w:val="00025BFC"/>
    <w:rsid w:val="00025C8B"/>
    <w:rsid w:val="00025D2B"/>
    <w:rsid w:val="00025D8C"/>
    <w:rsid w:val="00025DB2"/>
    <w:rsid w:val="00025E68"/>
    <w:rsid w:val="00025E84"/>
    <w:rsid w:val="00025EE4"/>
    <w:rsid w:val="00025F30"/>
    <w:rsid w:val="00025F71"/>
    <w:rsid w:val="00025FF1"/>
    <w:rsid w:val="000260D1"/>
    <w:rsid w:val="0002611D"/>
    <w:rsid w:val="00026143"/>
    <w:rsid w:val="00026272"/>
    <w:rsid w:val="0002634B"/>
    <w:rsid w:val="00026414"/>
    <w:rsid w:val="0002644A"/>
    <w:rsid w:val="00026681"/>
    <w:rsid w:val="000267B6"/>
    <w:rsid w:val="0002697D"/>
    <w:rsid w:val="00026A44"/>
    <w:rsid w:val="00026AA1"/>
    <w:rsid w:val="00026AA4"/>
    <w:rsid w:val="00026B07"/>
    <w:rsid w:val="00026C32"/>
    <w:rsid w:val="00026C48"/>
    <w:rsid w:val="00026CCC"/>
    <w:rsid w:val="00026E27"/>
    <w:rsid w:val="00026EC8"/>
    <w:rsid w:val="00026F2C"/>
    <w:rsid w:val="00027166"/>
    <w:rsid w:val="00027195"/>
    <w:rsid w:val="000272D4"/>
    <w:rsid w:val="00027303"/>
    <w:rsid w:val="000273BE"/>
    <w:rsid w:val="0002745B"/>
    <w:rsid w:val="000274CB"/>
    <w:rsid w:val="000275E1"/>
    <w:rsid w:val="00027679"/>
    <w:rsid w:val="000276A7"/>
    <w:rsid w:val="0002774B"/>
    <w:rsid w:val="00027850"/>
    <w:rsid w:val="00027AB1"/>
    <w:rsid w:val="00027AF6"/>
    <w:rsid w:val="00027AFE"/>
    <w:rsid w:val="00027B38"/>
    <w:rsid w:val="00027B83"/>
    <w:rsid w:val="00027D08"/>
    <w:rsid w:val="00027D17"/>
    <w:rsid w:val="00027D40"/>
    <w:rsid w:val="00027D88"/>
    <w:rsid w:val="00027FE9"/>
    <w:rsid w:val="00027FED"/>
    <w:rsid w:val="00027FF3"/>
    <w:rsid w:val="00030120"/>
    <w:rsid w:val="000301B1"/>
    <w:rsid w:val="0003020E"/>
    <w:rsid w:val="00030237"/>
    <w:rsid w:val="0003024A"/>
    <w:rsid w:val="000302E3"/>
    <w:rsid w:val="000302ED"/>
    <w:rsid w:val="0003036D"/>
    <w:rsid w:val="000304DE"/>
    <w:rsid w:val="00030611"/>
    <w:rsid w:val="00030622"/>
    <w:rsid w:val="00030A2A"/>
    <w:rsid w:val="00030B2A"/>
    <w:rsid w:val="00030B80"/>
    <w:rsid w:val="00030C0F"/>
    <w:rsid w:val="00030C47"/>
    <w:rsid w:val="00030D27"/>
    <w:rsid w:val="00030D41"/>
    <w:rsid w:val="00030D63"/>
    <w:rsid w:val="00030DCB"/>
    <w:rsid w:val="00031009"/>
    <w:rsid w:val="00031071"/>
    <w:rsid w:val="00031687"/>
    <w:rsid w:val="00031689"/>
    <w:rsid w:val="000317A4"/>
    <w:rsid w:val="0003199F"/>
    <w:rsid w:val="00031AD9"/>
    <w:rsid w:val="00031AFA"/>
    <w:rsid w:val="00031B44"/>
    <w:rsid w:val="00031BA8"/>
    <w:rsid w:val="00031BB5"/>
    <w:rsid w:val="00031C2E"/>
    <w:rsid w:val="00031CA7"/>
    <w:rsid w:val="00031D03"/>
    <w:rsid w:val="00031DC6"/>
    <w:rsid w:val="00031F29"/>
    <w:rsid w:val="00031F46"/>
    <w:rsid w:val="00031FA3"/>
    <w:rsid w:val="00031FE7"/>
    <w:rsid w:val="0003207B"/>
    <w:rsid w:val="000320B0"/>
    <w:rsid w:val="0003211E"/>
    <w:rsid w:val="000321C1"/>
    <w:rsid w:val="000321D9"/>
    <w:rsid w:val="00032315"/>
    <w:rsid w:val="0003233E"/>
    <w:rsid w:val="0003234A"/>
    <w:rsid w:val="00032460"/>
    <w:rsid w:val="0003247E"/>
    <w:rsid w:val="0003248C"/>
    <w:rsid w:val="0003258F"/>
    <w:rsid w:val="000325CD"/>
    <w:rsid w:val="0003267E"/>
    <w:rsid w:val="00032696"/>
    <w:rsid w:val="000326C4"/>
    <w:rsid w:val="00032717"/>
    <w:rsid w:val="0003272A"/>
    <w:rsid w:val="000328AC"/>
    <w:rsid w:val="000329C0"/>
    <w:rsid w:val="00032BCA"/>
    <w:rsid w:val="00032C19"/>
    <w:rsid w:val="00032C6E"/>
    <w:rsid w:val="00032C9A"/>
    <w:rsid w:val="00032CE3"/>
    <w:rsid w:val="00032D74"/>
    <w:rsid w:val="00032E2A"/>
    <w:rsid w:val="00032E7D"/>
    <w:rsid w:val="00032F8E"/>
    <w:rsid w:val="0003318A"/>
    <w:rsid w:val="0003330C"/>
    <w:rsid w:val="00033397"/>
    <w:rsid w:val="00033416"/>
    <w:rsid w:val="00033638"/>
    <w:rsid w:val="00033741"/>
    <w:rsid w:val="0003374C"/>
    <w:rsid w:val="00033752"/>
    <w:rsid w:val="0003381C"/>
    <w:rsid w:val="00033830"/>
    <w:rsid w:val="00033841"/>
    <w:rsid w:val="00033874"/>
    <w:rsid w:val="000338B5"/>
    <w:rsid w:val="0003399C"/>
    <w:rsid w:val="000339B7"/>
    <w:rsid w:val="00033B15"/>
    <w:rsid w:val="00034058"/>
    <w:rsid w:val="000342CC"/>
    <w:rsid w:val="00034300"/>
    <w:rsid w:val="0003434C"/>
    <w:rsid w:val="00034359"/>
    <w:rsid w:val="000343C6"/>
    <w:rsid w:val="00034464"/>
    <w:rsid w:val="0003447F"/>
    <w:rsid w:val="00034522"/>
    <w:rsid w:val="0003488B"/>
    <w:rsid w:val="000349AF"/>
    <w:rsid w:val="00034A66"/>
    <w:rsid w:val="00034BE6"/>
    <w:rsid w:val="00034C65"/>
    <w:rsid w:val="00034D88"/>
    <w:rsid w:val="00034E6D"/>
    <w:rsid w:val="00034FE1"/>
    <w:rsid w:val="00035048"/>
    <w:rsid w:val="0003518F"/>
    <w:rsid w:val="0003519D"/>
    <w:rsid w:val="000351BE"/>
    <w:rsid w:val="0003521A"/>
    <w:rsid w:val="00035238"/>
    <w:rsid w:val="000352F4"/>
    <w:rsid w:val="00035357"/>
    <w:rsid w:val="00035388"/>
    <w:rsid w:val="00035455"/>
    <w:rsid w:val="00035471"/>
    <w:rsid w:val="000355F2"/>
    <w:rsid w:val="00035614"/>
    <w:rsid w:val="00035650"/>
    <w:rsid w:val="000356A4"/>
    <w:rsid w:val="00035714"/>
    <w:rsid w:val="0003572F"/>
    <w:rsid w:val="00035859"/>
    <w:rsid w:val="0003587A"/>
    <w:rsid w:val="000359BB"/>
    <w:rsid w:val="00035A2A"/>
    <w:rsid w:val="00035A8F"/>
    <w:rsid w:val="00035AEB"/>
    <w:rsid w:val="00035B96"/>
    <w:rsid w:val="00035C19"/>
    <w:rsid w:val="00035C64"/>
    <w:rsid w:val="00035E5A"/>
    <w:rsid w:val="00035EAD"/>
    <w:rsid w:val="00035F41"/>
    <w:rsid w:val="00035F5E"/>
    <w:rsid w:val="00036037"/>
    <w:rsid w:val="0003628E"/>
    <w:rsid w:val="000362B9"/>
    <w:rsid w:val="0003632E"/>
    <w:rsid w:val="00036349"/>
    <w:rsid w:val="00036424"/>
    <w:rsid w:val="0003642A"/>
    <w:rsid w:val="0003642E"/>
    <w:rsid w:val="00036464"/>
    <w:rsid w:val="00036725"/>
    <w:rsid w:val="00036801"/>
    <w:rsid w:val="00036808"/>
    <w:rsid w:val="0003682E"/>
    <w:rsid w:val="00036916"/>
    <w:rsid w:val="0003696E"/>
    <w:rsid w:val="00036A86"/>
    <w:rsid w:val="00036B4D"/>
    <w:rsid w:val="00036B6F"/>
    <w:rsid w:val="00036BAC"/>
    <w:rsid w:val="00036BFF"/>
    <w:rsid w:val="00036DC4"/>
    <w:rsid w:val="00036FEA"/>
    <w:rsid w:val="0003700E"/>
    <w:rsid w:val="00037070"/>
    <w:rsid w:val="0003711E"/>
    <w:rsid w:val="000371D5"/>
    <w:rsid w:val="00037220"/>
    <w:rsid w:val="0003734D"/>
    <w:rsid w:val="000373DF"/>
    <w:rsid w:val="000375ED"/>
    <w:rsid w:val="00037661"/>
    <w:rsid w:val="0003767E"/>
    <w:rsid w:val="0003780D"/>
    <w:rsid w:val="000378CB"/>
    <w:rsid w:val="0003791B"/>
    <w:rsid w:val="0003793B"/>
    <w:rsid w:val="00037BE4"/>
    <w:rsid w:val="00037C5E"/>
    <w:rsid w:val="00037E00"/>
    <w:rsid w:val="00037ECC"/>
    <w:rsid w:val="00037F26"/>
    <w:rsid w:val="00037F30"/>
    <w:rsid w:val="0004001E"/>
    <w:rsid w:val="0004015F"/>
    <w:rsid w:val="000403B6"/>
    <w:rsid w:val="000404B4"/>
    <w:rsid w:val="00040607"/>
    <w:rsid w:val="00040673"/>
    <w:rsid w:val="000408B7"/>
    <w:rsid w:val="00040915"/>
    <w:rsid w:val="0004097D"/>
    <w:rsid w:val="000409A9"/>
    <w:rsid w:val="00040A8B"/>
    <w:rsid w:val="00040B66"/>
    <w:rsid w:val="00040BB9"/>
    <w:rsid w:val="00040E20"/>
    <w:rsid w:val="00040F95"/>
    <w:rsid w:val="00040FB8"/>
    <w:rsid w:val="00041200"/>
    <w:rsid w:val="00041218"/>
    <w:rsid w:val="0004128A"/>
    <w:rsid w:val="0004139F"/>
    <w:rsid w:val="000414DD"/>
    <w:rsid w:val="0004159E"/>
    <w:rsid w:val="000415A3"/>
    <w:rsid w:val="00041619"/>
    <w:rsid w:val="00041662"/>
    <w:rsid w:val="0004178A"/>
    <w:rsid w:val="0004179E"/>
    <w:rsid w:val="00041A15"/>
    <w:rsid w:val="00041B64"/>
    <w:rsid w:val="00041B78"/>
    <w:rsid w:val="00041D51"/>
    <w:rsid w:val="00041DEA"/>
    <w:rsid w:val="00041ECB"/>
    <w:rsid w:val="00041F3E"/>
    <w:rsid w:val="00041FE8"/>
    <w:rsid w:val="00042034"/>
    <w:rsid w:val="00042043"/>
    <w:rsid w:val="00042189"/>
    <w:rsid w:val="000421D0"/>
    <w:rsid w:val="0004223E"/>
    <w:rsid w:val="0004227C"/>
    <w:rsid w:val="000423B4"/>
    <w:rsid w:val="0004240D"/>
    <w:rsid w:val="00042562"/>
    <w:rsid w:val="00042636"/>
    <w:rsid w:val="00042716"/>
    <w:rsid w:val="00042823"/>
    <w:rsid w:val="0004284F"/>
    <w:rsid w:val="000429B6"/>
    <w:rsid w:val="000429BB"/>
    <w:rsid w:val="00042A82"/>
    <w:rsid w:val="00042B8D"/>
    <w:rsid w:val="00042BF9"/>
    <w:rsid w:val="00042D29"/>
    <w:rsid w:val="00042D4D"/>
    <w:rsid w:val="00042DF4"/>
    <w:rsid w:val="00042DF5"/>
    <w:rsid w:val="00042EA6"/>
    <w:rsid w:val="00042EB6"/>
    <w:rsid w:val="00042FEA"/>
    <w:rsid w:val="000430CC"/>
    <w:rsid w:val="00043440"/>
    <w:rsid w:val="000435D3"/>
    <w:rsid w:val="0004379D"/>
    <w:rsid w:val="00043879"/>
    <w:rsid w:val="000438E8"/>
    <w:rsid w:val="0004392F"/>
    <w:rsid w:val="0004393C"/>
    <w:rsid w:val="00043BDA"/>
    <w:rsid w:val="00043BFC"/>
    <w:rsid w:val="00043C82"/>
    <w:rsid w:val="00043E40"/>
    <w:rsid w:val="00043E49"/>
    <w:rsid w:val="00043EAF"/>
    <w:rsid w:val="00044009"/>
    <w:rsid w:val="000440E0"/>
    <w:rsid w:val="000440EE"/>
    <w:rsid w:val="00044122"/>
    <w:rsid w:val="000442A5"/>
    <w:rsid w:val="000442AF"/>
    <w:rsid w:val="000442B1"/>
    <w:rsid w:val="0004434E"/>
    <w:rsid w:val="0004438C"/>
    <w:rsid w:val="00044397"/>
    <w:rsid w:val="000443F3"/>
    <w:rsid w:val="00044409"/>
    <w:rsid w:val="00044536"/>
    <w:rsid w:val="000445B6"/>
    <w:rsid w:val="000446C6"/>
    <w:rsid w:val="000447B3"/>
    <w:rsid w:val="00044813"/>
    <w:rsid w:val="0004487F"/>
    <w:rsid w:val="000448B7"/>
    <w:rsid w:val="000448C9"/>
    <w:rsid w:val="0004497E"/>
    <w:rsid w:val="000449F1"/>
    <w:rsid w:val="00044AA9"/>
    <w:rsid w:val="00044ACE"/>
    <w:rsid w:val="00044D88"/>
    <w:rsid w:val="00044DAA"/>
    <w:rsid w:val="00044E55"/>
    <w:rsid w:val="00044EEA"/>
    <w:rsid w:val="00044F1E"/>
    <w:rsid w:val="00044FB6"/>
    <w:rsid w:val="00045001"/>
    <w:rsid w:val="00045030"/>
    <w:rsid w:val="0004506A"/>
    <w:rsid w:val="0004507D"/>
    <w:rsid w:val="000451C0"/>
    <w:rsid w:val="00045261"/>
    <w:rsid w:val="000453E1"/>
    <w:rsid w:val="000455B3"/>
    <w:rsid w:val="00045728"/>
    <w:rsid w:val="000457E3"/>
    <w:rsid w:val="000458C6"/>
    <w:rsid w:val="0004596E"/>
    <w:rsid w:val="00045A31"/>
    <w:rsid w:val="00045ADC"/>
    <w:rsid w:val="00045B81"/>
    <w:rsid w:val="00045D24"/>
    <w:rsid w:val="00045D3E"/>
    <w:rsid w:val="00045DCD"/>
    <w:rsid w:val="00045DF7"/>
    <w:rsid w:val="00045E86"/>
    <w:rsid w:val="00045F1A"/>
    <w:rsid w:val="00045F4A"/>
    <w:rsid w:val="00045F89"/>
    <w:rsid w:val="00045F8D"/>
    <w:rsid w:val="00046024"/>
    <w:rsid w:val="0004609B"/>
    <w:rsid w:val="000460A0"/>
    <w:rsid w:val="00046253"/>
    <w:rsid w:val="000462B6"/>
    <w:rsid w:val="0004630A"/>
    <w:rsid w:val="00046358"/>
    <w:rsid w:val="000463AF"/>
    <w:rsid w:val="00046708"/>
    <w:rsid w:val="0004674C"/>
    <w:rsid w:val="00046756"/>
    <w:rsid w:val="00046758"/>
    <w:rsid w:val="0004682F"/>
    <w:rsid w:val="00046848"/>
    <w:rsid w:val="00046874"/>
    <w:rsid w:val="00046AF5"/>
    <w:rsid w:val="00046B2A"/>
    <w:rsid w:val="00046B85"/>
    <w:rsid w:val="00046BF9"/>
    <w:rsid w:val="00046F7B"/>
    <w:rsid w:val="000470B8"/>
    <w:rsid w:val="00047243"/>
    <w:rsid w:val="00047478"/>
    <w:rsid w:val="0004749F"/>
    <w:rsid w:val="000474B5"/>
    <w:rsid w:val="0004753C"/>
    <w:rsid w:val="00047565"/>
    <w:rsid w:val="00047577"/>
    <w:rsid w:val="000475AC"/>
    <w:rsid w:val="000476A1"/>
    <w:rsid w:val="0004774A"/>
    <w:rsid w:val="00047790"/>
    <w:rsid w:val="000478A0"/>
    <w:rsid w:val="000478E1"/>
    <w:rsid w:val="00047A0B"/>
    <w:rsid w:val="00047B64"/>
    <w:rsid w:val="00047BEB"/>
    <w:rsid w:val="00047D7E"/>
    <w:rsid w:val="00047FF1"/>
    <w:rsid w:val="0005017E"/>
    <w:rsid w:val="00050274"/>
    <w:rsid w:val="00050363"/>
    <w:rsid w:val="0005039A"/>
    <w:rsid w:val="00050466"/>
    <w:rsid w:val="000504D0"/>
    <w:rsid w:val="000505BE"/>
    <w:rsid w:val="000506DB"/>
    <w:rsid w:val="00050739"/>
    <w:rsid w:val="0005075A"/>
    <w:rsid w:val="00050772"/>
    <w:rsid w:val="00050848"/>
    <w:rsid w:val="00050944"/>
    <w:rsid w:val="00050A9D"/>
    <w:rsid w:val="00050B5F"/>
    <w:rsid w:val="00050B82"/>
    <w:rsid w:val="00050BDB"/>
    <w:rsid w:val="00050CF0"/>
    <w:rsid w:val="00050DA2"/>
    <w:rsid w:val="00050FDB"/>
    <w:rsid w:val="000510B8"/>
    <w:rsid w:val="000510F8"/>
    <w:rsid w:val="000511C9"/>
    <w:rsid w:val="00051239"/>
    <w:rsid w:val="0005125E"/>
    <w:rsid w:val="00051513"/>
    <w:rsid w:val="00051594"/>
    <w:rsid w:val="00051655"/>
    <w:rsid w:val="00051726"/>
    <w:rsid w:val="000517A5"/>
    <w:rsid w:val="000517E4"/>
    <w:rsid w:val="000518C9"/>
    <w:rsid w:val="00051B06"/>
    <w:rsid w:val="00051B3F"/>
    <w:rsid w:val="00051BD2"/>
    <w:rsid w:val="00051C13"/>
    <w:rsid w:val="00051C89"/>
    <w:rsid w:val="00051EC5"/>
    <w:rsid w:val="00051F72"/>
    <w:rsid w:val="00051FEB"/>
    <w:rsid w:val="00052062"/>
    <w:rsid w:val="00052454"/>
    <w:rsid w:val="00052494"/>
    <w:rsid w:val="0005252A"/>
    <w:rsid w:val="000525F7"/>
    <w:rsid w:val="0005264F"/>
    <w:rsid w:val="000526EA"/>
    <w:rsid w:val="00052726"/>
    <w:rsid w:val="000527A8"/>
    <w:rsid w:val="000528DB"/>
    <w:rsid w:val="0005298B"/>
    <w:rsid w:val="000529CD"/>
    <w:rsid w:val="000529FF"/>
    <w:rsid w:val="00052A65"/>
    <w:rsid w:val="00052A76"/>
    <w:rsid w:val="00052DF1"/>
    <w:rsid w:val="00052DF7"/>
    <w:rsid w:val="00052E4D"/>
    <w:rsid w:val="00052E9C"/>
    <w:rsid w:val="00052EEE"/>
    <w:rsid w:val="000530D2"/>
    <w:rsid w:val="000533D4"/>
    <w:rsid w:val="000535AE"/>
    <w:rsid w:val="000535AF"/>
    <w:rsid w:val="000535D8"/>
    <w:rsid w:val="00053662"/>
    <w:rsid w:val="0005366F"/>
    <w:rsid w:val="00053675"/>
    <w:rsid w:val="00053696"/>
    <w:rsid w:val="000536E8"/>
    <w:rsid w:val="000537E4"/>
    <w:rsid w:val="00053952"/>
    <w:rsid w:val="000539FF"/>
    <w:rsid w:val="00053A85"/>
    <w:rsid w:val="00053AB1"/>
    <w:rsid w:val="00053CD0"/>
    <w:rsid w:val="00053D1F"/>
    <w:rsid w:val="00053D3B"/>
    <w:rsid w:val="00053D3E"/>
    <w:rsid w:val="00053D78"/>
    <w:rsid w:val="00053DA1"/>
    <w:rsid w:val="00053DA5"/>
    <w:rsid w:val="00053E36"/>
    <w:rsid w:val="00053E8A"/>
    <w:rsid w:val="00053F03"/>
    <w:rsid w:val="00053F4C"/>
    <w:rsid w:val="00053F6D"/>
    <w:rsid w:val="00054012"/>
    <w:rsid w:val="0005405C"/>
    <w:rsid w:val="000540F6"/>
    <w:rsid w:val="00054157"/>
    <w:rsid w:val="000542DA"/>
    <w:rsid w:val="00054321"/>
    <w:rsid w:val="00054349"/>
    <w:rsid w:val="0005439F"/>
    <w:rsid w:val="00054446"/>
    <w:rsid w:val="0005446A"/>
    <w:rsid w:val="0005452B"/>
    <w:rsid w:val="00054654"/>
    <w:rsid w:val="000546AF"/>
    <w:rsid w:val="00054739"/>
    <w:rsid w:val="0005489C"/>
    <w:rsid w:val="00054A3F"/>
    <w:rsid w:val="00054AFA"/>
    <w:rsid w:val="00054B75"/>
    <w:rsid w:val="00054BDA"/>
    <w:rsid w:val="00054C8E"/>
    <w:rsid w:val="00054D67"/>
    <w:rsid w:val="00054E72"/>
    <w:rsid w:val="00054F3E"/>
    <w:rsid w:val="0005502B"/>
    <w:rsid w:val="00055064"/>
    <w:rsid w:val="000550CC"/>
    <w:rsid w:val="000550EB"/>
    <w:rsid w:val="0005527E"/>
    <w:rsid w:val="00055337"/>
    <w:rsid w:val="00055341"/>
    <w:rsid w:val="0005551E"/>
    <w:rsid w:val="00055600"/>
    <w:rsid w:val="00055832"/>
    <w:rsid w:val="00055880"/>
    <w:rsid w:val="000558CA"/>
    <w:rsid w:val="00055961"/>
    <w:rsid w:val="00055996"/>
    <w:rsid w:val="00055A08"/>
    <w:rsid w:val="00055B58"/>
    <w:rsid w:val="00055B5C"/>
    <w:rsid w:val="00055B6D"/>
    <w:rsid w:val="00055BBE"/>
    <w:rsid w:val="00055EDF"/>
    <w:rsid w:val="00055F1D"/>
    <w:rsid w:val="00055F79"/>
    <w:rsid w:val="00056007"/>
    <w:rsid w:val="0005606A"/>
    <w:rsid w:val="000560AB"/>
    <w:rsid w:val="00056103"/>
    <w:rsid w:val="00056130"/>
    <w:rsid w:val="00056201"/>
    <w:rsid w:val="0005623B"/>
    <w:rsid w:val="00056348"/>
    <w:rsid w:val="000563F1"/>
    <w:rsid w:val="000563FA"/>
    <w:rsid w:val="00056414"/>
    <w:rsid w:val="00056417"/>
    <w:rsid w:val="0005643D"/>
    <w:rsid w:val="000564D0"/>
    <w:rsid w:val="0005656B"/>
    <w:rsid w:val="000565E3"/>
    <w:rsid w:val="0005665F"/>
    <w:rsid w:val="00056879"/>
    <w:rsid w:val="000568C1"/>
    <w:rsid w:val="00056A07"/>
    <w:rsid w:val="00056B49"/>
    <w:rsid w:val="00056BD6"/>
    <w:rsid w:val="00056C44"/>
    <w:rsid w:val="00056CD2"/>
    <w:rsid w:val="00056DD5"/>
    <w:rsid w:val="00056E85"/>
    <w:rsid w:val="00056FC8"/>
    <w:rsid w:val="0005700B"/>
    <w:rsid w:val="0005707A"/>
    <w:rsid w:val="000570DD"/>
    <w:rsid w:val="00057201"/>
    <w:rsid w:val="00057215"/>
    <w:rsid w:val="0005729F"/>
    <w:rsid w:val="000572A3"/>
    <w:rsid w:val="000572BF"/>
    <w:rsid w:val="0005754E"/>
    <w:rsid w:val="000575AC"/>
    <w:rsid w:val="000575F7"/>
    <w:rsid w:val="000577B8"/>
    <w:rsid w:val="000578F9"/>
    <w:rsid w:val="0005795B"/>
    <w:rsid w:val="000579AA"/>
    <w:rsid w:val="000579F1"/>
    <w:rsid w:val="00057AEF"/>
    <w:rsid w:val="00057B13"/>
    <w:rsid w:val="00057C15"/>
    <w:rsid w:val="00057CB4"/>
    <w:rsid w:val="00057CD1"/>
    <w:rsid w:val="00057D9F"/>
    <w:rsid w:val="00060028"/>
    <w:rsid w:val="00060091"/>
    <w:rsid w:val="0006011E"/>
    <w:rsid w:val="0006011F"/>
    <w:rsid w:val="00060257"/>
    <w:rsid w:val="0006049C"/>
    <w:rsid w:val="00060550"/>
    <w:rsid w:val="000605BD"/>
    <w:rsid w:val="00060612"/>
    <w:rsid w:val="00060615"/>
    <w:rsid w:val="000608D5"/>
    <w:rsid w:val="000609CB"/>
    <w:rsid w:val="00060AE0"/>
    <w:rsid w:val="00060B06"/>
    <w:rsid w:val="00060B29"/>
    <w:rsid w:val="00060C7F"/>
    <w:rsid w:val="00060CA9"/>
    <w:rsid w:val="00060DF6"/>
    <w:rsid w:val="00060E09"/>
    <w:rsid w:val="00060E74"/>
    <w:rsid w:val="000610C9"/>
    <w:rsid w:val="000610D0"/>
    <w:rsid w:val="00061303"/>
    <w:rsid w:val="00061461"/>
    <w:rsid w:val="0006148D"/>
    <w:rsid w:val="00061647"/>
    <w:rsid w:val="00061727"/>
    <w:rsid w:val="00061800"/>
    <w:rsid w:val="000618A3"/>
    <w:rsid w:val="000618A5"/>
    <w:rsid w:val="0006190E"/>
    <w:rsid w:val="0006191A"/>
    <w:rsid w:val="0006193D"/>
    <w:rsid w:val="0006197D"/>
    <w:rsid w:val="00061993"/>
    <w:rsid w:val="000619B8"/>
    <w:rsid w:val="00061A42"/>
    <w:rsid w:val="00061AA0"/>
    <w:rsid w:val="00061AA3"/>
    <w:rsid w:val="00061AFC"/>
    <w:rsid w:val="00061C1A"/>
    <w:rsid w:val="00061C55"/>
    <w:rsid w:val="00061ECC"/>
    <w:rsid w:val="00061F6D"/>
    <w:rsid w:val="000624DC"/>
    <w:rsid w:val="000625D1"/>
    <w:rsid w:val="000625D2"/>
    <w:rsid w:val="00062600"/>
    <w:rsid w:val="000626C6"/>
    <w:rsid w:val="00062735"/>
    <w:rsid w:val="000627D2"/>
    <w:rsid w:val="0006296B"/>
    <w:rsid w:val="000629E0"/>
    <w:rsid w:val="00062AD6"/>
    <w:rsid w:val="00062C91"/>
    <w:rsid w:val="00062D04"/>
    <w:rsid w:val="00062D89"/>
    <w:rsid w:val="00062E93"/>
    <w:rsid w:val="00062FC5"/>
    <w:rsid w:val="00062FFA"/>
    <w:rsid w:val="00063040"/>
    <w:rsid w:val="0006304D"/>
    <w:rsid w:val="000630E2"/>
    <w:rsid w:val="00063168"/>
    <w:rsid w:val="00063178"/>
    <w:rsid w:val="0006324C"/>
    <w:rsid w:val="0006330B"/>
    <w:rsid w:val="00063311"/>
    <w:rsid w:val="0006331A"/>
    <w:rsid w:val="0006356E"/>
    <w:rsid w:val="000635D6"/>
    <w:rsid w:val="0006361C"/>
    <w:rsid w:val="00063681"/>
    <w:rsid w:val="000637A0"/>
    <w:rsid w:val="0006388A"/>
    <w:rsid w:val="0006392C"/>
    <w:rsid w:val="00063B47"/>
    <w:rsid w:val="00063CDC"/>
    <w:rsid w:val="00063D7C"/>
    <w:rsid w:val="00063DC2"/>
    <w:rsid w:val="00063DE0"/>
    <w:rsid w:val="00063E52"/>
    <w:rsid w:val="00063E7F"/>
    <w:rsid w:val="00063ED6"/>
    <w:rsid w:val="00064021"/>
    <w:rsid w:val="0006405C"/>
    <w:rsid w:val="000640AC"/>
    <w:rsid w:val="00064407"/>
    <w:rsid w:val="0006448A"/>
    <w:rsid w:val="00064535"/>
    <w:rsid w:val="00064552"/>
    <w:rsid w:val="000645B8"/>
    <w:rsid w:val="000645D6"/>
    <w:rsid w:val="000646BB"/>
    <w:rsid w:val="000646E3"/>
    <w:rsid w:val="00064756"/>
    <w:rsid w:val="000647E2"/>
    <w:rsid w:val="00064AEF"/>
    <w:rsid w:val="00064B4B"/>
    <w:rsid w:val="00064D2B"/>
    <w:rsid w:val="00064D84"/>
    <w:rsid w:val="00064DD7"/>
    <w:rsid w:val="00064DEA"/>
    <w:rsid w:val="00064DF8"/>
    <w:rsid w:val="00064EF6"/>
    <w:rsid w:val="00064F2E"/>
    <w:rsid w:val="00064FBB"/>
    <w:rsid w:val="0006501E"/>
    <w:rsid w:val="00065030"/>
    <w:rsid w:val="0006508B"/>
    <w:rsid w:val="000652E8"/>
    <w:rsid w:val="000652FD"/>
    <w:rsid w:val="00065302"/>
    <w:rsid w:val="00065360"/>
    <w:rsid w:val="0006541D"/>
    <w:rsid w:val="00065463"/>
    <w:rsid w:val="0006548D"/>
    <w:rsid w:val="0006553F"/>
    <w:rsid w:val="000655C9"/>
    <w:rsid w:val="000656DE"/>
    <w:rsid w:val="000656DF"/>
    <w:rsid w:val="000656FE"/>
    <w:rsid w:val="00065758"/>
    <w:rsid w:val="000658D8"/>
    <w:rsid w:val="000659A5"/>
    <w:rsid w:val="00065AC0"/>
    <w:rsid w:val="00065C00"/>
    <w:rsid w:val="00065C82"/>
    <w:rsid w:val="00065D23"/>
    <w:rsid w:val="00065D73"/>
    <w:rsid w:val="00065E6A"/>
    <w:rsid w:val="000660B3"/>
    <w:rsid w:val="000661D7"/>
    <w:rsid w:val="000661F6"/>
    <w:rsid w:val="00066265"/>
    <w:rsid w:val="0006629D"/>
    <w:rsid w:val="0006634B"/>
    <w:rsid w:val="000663B9"/>
    <w:rsid w:val="000663C6"/>
    <w:rsid w:val="00066452"/>
    <w:rsid w:val="000667FB"/>
    <w:rsid w:val="00066838"/>
    <w:rsid w:val="000669B0"/>
    <w:rsid w:val="000669D7"/>
    <w:rsid w:val="00066A43"/>
    <w:rsid w:val="00066BD0"/>
    <w:rsid w:val="00066CD5"/>
    <w:rsid w:val="00066CEB"/>
    <w:rsid w:val="00066D4E"/>
    <w:rsid w:val="00066F33"/>
    <w:rsid w:val="00066F7F"/>
    <w:rsid w:val="00066FF8"/>
    <w:rsid w:val="0006700C"/>
    <w:rsid w:val="000673CC"/>
    <w:rsid w:val="000674BE"/>
    <w:rsid w:val="00067518"/>
    <w:rsid w:val="000676C6"/>
    <w:rsid w:val="0006794B"/>
    <w:rsid w:val="0006797C"/>
    <w:rsid w:val="00067A5D"/>
    <w:rsid w:val="00067AE6"/>
    <w:rsid w:val="00067B79"/>
    <w:rsid w:val="00067BC5"/>
    <w:rsid w:val="00067BD0"/>
    <w:rsid w:val="00067E6F"/>
    <w:rsid w:val="00067E89"/>
    <w:rsid w:val="00067ECB"/>
    <w:rsid w:val="00067F3C"/>
    <w:rsid w:val="00067F56"/>
    <w:rsid w:val="00067F5E"/>
    <w:rsid w:val="00070064"/>
    <w:rsid w:val="000700B0"/>
    <w:rsid w:val="000700B6"/>
    <w:rsid w:val="000701A2"/>
    <w:rsid w:val="0007022D"/>
    <w:rsid w:val="00070247"/>
    <w:rsid w:val="000703BA"/>
    <w:rsid w:val="000703F6"/>
    <w:rsid w:val="000703FB"/>
    <w:rsid w:val="0007066C"/>
    <w:rsid w:val="00070896"/>
    <w:rsid w:val="00070974"/>
    <w:rsid w:val="00070A08"/>
    <w:rsid w:val="00070AE4"/>
    <w:rsid w:val="00070BB2"/>
    <w:rsid w:val="00070C16"/>
    <w:rsid w:val="00070D71"/>
    <w:rsid w:val="00070D84"/>
    <w:rsid w:val="00070E1D"/>
    <w:rsid w:val="00070E99"/>
    <w:rsid w:val="00070F5A"/>
    <w:rsid w:val="00070F67"/>
    <w:rsid w:val="0007109A"/>
    <w:rsid w:val="00071334"/>
    <w:rsid w:val="0007144B"/>
    <w:rsid w:val="00071456"/>
    <w:rsid w:val="0007154A"/>
    <w:rsid w:val="00071565"/>
    <w:rsid w:val="0007156E"/>
    <w:rsid w:val="000717A5"/>
    <w:rsid w:val="00071818"/>
    <w:rsid w:val="00071846"/>
    <w:rsid w:val="00071923"/>
    <w:rsid w:val="00071951"/>
    <w:rsid w:val="000719D5"/>
    <w:rsid w:val="00071B2B"/>
    <w:rsid w:val="00071B5F"/>
    <w:rsid w:val="00071B9A"/>
    <w:rsid w:val="00071CE5"/>
    <w:rsid w:val="00071EC0"/>
    <w:rsid w:val="00071F6A"/>
    <w:rsid w:val="00072038"/>
    <w:rsid w:val="000722F9"/>
    <w:rsid w:val="00072329"/>
    <w:rsid w:val="0007244E"/>
    <w:rsid w:val="000724D0"/>
    <w:rsid w:val="000724D7"/>
    <w:rsid w:val="00072519"/>
    <w:rsid w:val="00072594"/>
    <w:rsid w:val="000725E1"/>
    <w:rsid w:val="0007261E"/>
    <w:rsid w:val="000726A2"/>
    <w:rsid w:val="00072792"/>
    <w:rsid w:val="000727E4"/>
    <w:rsid w:val="00072803"/>
    <w:rsid w:val="00072828"/>
    <w:rsid w:val="00072844"/>
    <w:rsid w:val="000728BE"/>
    <w:rsid w:val="000728ED"/>
    <w:rsid w:val="00072AD9"/>
    <w:rsid w:val="00072B40"/>
    <w:rsid w:val="00072B55"/>
    <w:rsid w:val="00072BCD"/>
    <w:rsid w:val="00072D67"/>
    <w:rsid w:val="00072DF1"/>
    <w:rsid w:val="00072E72"/>
    <w:rsid w:val="00072E78"/>
    <w:rsid w:val="00072EFF"/>
    <w:rsid w:val="0007305B"/>
    <w:rsid w:val="00073200"/>
    <w:rsid w:val="00073226"/>
    <w:rsid w:val="00073412"/>
    <w:rsid w:val="0007347A"/>
    <w:rsid w:val="00073724"/>
    <w:rsid w:val="0007374D"/>
    <w:rsid w:val="00073801"/>
    <w:rsid w:val="00073860"/>
    <w:rsid w:val="0007395B"/>
    <w:rsid w:val="00073A0A"/>
    <w:rsid w:val="00073AAD"/>
    <w:rsid w:val="00073B40"/>
    <w:rsid w:val="00073BA1"/>
    <w:rsid w:val="00073BF2"/>
    <w:rsid w:val="00073C04"/>
    <w:rsid w:val="00073C80"/>
    <w:rsid w:val="00073CB6"/>
    <w:rsid w:val="00073CF4"/>
    <w:rsid w:val="00073F69"/>
    <w:rsid w:val="00073FAB"/>
    <w:rsid w:val="00073FE9"/>
    <w:rsid w:val="00074111"/>
    <w:rsid w:val="00074242"/>
    <w:rsid w:val="0007429E"/>
    <w:rsid w:val="00074334"/>
    <w:rsid w:val="00074354"/>
    <w:rsid w:val="000743ED"/>
    <w:rsid w:val="000744D1"/>
    <w:rsid w:val="000745CC"/>
    <w:rsid w:val="0007471B"/>
    <w:rsid w:val="0007471D"/>
    <w:rsid w:val="00074893"/>
    <w:rsid w:val="000749D1"/>
    <w:rsid w:val="00074B3A"/>
    <w:rsid w:val="00074C12"/>
    <w:rsid w:val="00074CF6"/>
    <w:rsid w:val="00074D39"/>
    <w:rsid w:val="00074D5D"/>
    <w:rsid w:val="00074E13"/>
    <w:rsid w:val="00074E67"/>
    <w:rsid w:val="00074E87"/>
    <w:rsid w:val="00074FFE"/>
    <w:rsid w:val="00075204"/>
    <w:rsid w:val="0007522D"/>
    <w:rsid w:val="00075247"/>
    <w:rsid w:val="00075319"/>
    <w:rsid w:val="00075455"/>
    <w:rsid w:val="000754B3"/>
    <w:rsid w:val="00075557"/>
    <w:rsid w:val="000758B4"/>
    <w:rsid w:val="000758FF"/>
    <w:rsid w:val="00075996"/>
    <w:rsid w:val="000759AE"/>
    <w:rsid w:val="00075C19"/>
    <w:rsid w:val="00075CFD"/>
    <w:rsid w:val="00075D8E"/>
    <w:rsid w:val="00075DE2"/>
    <w:rsid w:val="00075E12"/>
    <w:rsid w:val="00075EF9"/>
    <w:rsid w:val="0007606C"/>
    <w:rsid w:val="000760BD"/>
    <w:rsid w:val="00076173"/>
    <w:rsid w:val="00076538"/>
    <w:rsid w:val="000765E2"/>
    <w:rsid w:val="0007660E"/>
    <w:rsid w:val="0007677E"/>
    <w:rsid w:val="000768A8"/>
    <w:rsid w:val="000768B2"/>
    <w:rsid w:val="000769D4"/>
    <w:rsid w:val="00076B38"/>
    <w:rsid w:val="00076B95"/>
    <w:rsid w:val="00076C0D"/>
    <w:rsid w:val="00076C7A"/>
    <w:rsid w:val="00076CDE"/>
    <w:rsid w:val="00076CE4"/>
    <w:rsid w:val="00076D10"/>
    <w:rsid w:val="00076D87"/>
    <w:rsid w:val="00076DF8"/>
    <w:rsid w:val="00076E43"/>
    <w:rsid w:val="00077093"/>
    <w:rsid w:val="0007717C"/>
    <w:rsid w:val="00077231"/>
    <w:rsid w:val="00077274"/>
    <w:rsid w:val="0007732A"/>
    <w:rsid w:val="000773B0"/>
    <w:rsid w:val="000773D6"/>
    <w:rsid w:val="000774E7"/>
    <w:rsid w:val="0007752B"/>
    <w:rsid w:val="0007765A"/>
    <w:rsid w:val="000777FE"/>
    <w:rsid w:val="0007785A"/>
    <w:rsid w:val="000778A9"/>
    <w:rsid w:val="00077981"/>
    <w:rsid w:val="00077C45"/>
    <w:rsid w:val="00077DFD"/>
    <w:rsid w:val="00077E44"/>
    <w:rsid w:val="00077F27"/>
    <w:rsid w:val="0008006C"/>
    <w:rsid w:val="000801A8"/>
    <w:rsid w:val="000801D3"/>
    <w:rsid w:val="0008033F"/>
    <w:rsid w:val="00080409"/>
    <w:rsid w:val="00080416"/>
    <w:rsid w:val="000804A2"/>
    <w:rsid w:val="000804D5"/>
    <w:rsid w:val="00080528"/>
    <w:rsid w:val="00080543"/>
    <w:rsid w:val="000805FF"/>
    <w:rsid w:val="00080605"/>
    <w:rsid w:val="000807BE"/>
    <w:rsid w:val="00080906"/>
    <w:rsid w:val="00080B04"/>
    <w:rsid w:val="00080B36"/>
    <w:rsid w:val="00080B80"/>
    <w:rsid w:val="00080B93"/>
    <w:rsid w:val="00080EAB"/>
    <w:rsid w:val="00080F0E"/>
    <w:rsid w:val="0008105B"/>
    <w:rsid w:val="0008106B"/>
    <w:rsid w:val="0008107B"/>
    <w:rsid w:val="000810D3"/>
    <w:rsid w:val="0008116D"/>
    <w:rsid w:val="000811FA"/>
    <w:rsid w:val="0008137E"/>
    <w:rsid w:val="000813BD"/>
    <w:rsid w:val="000813D1"/>
    <w:rsid w:val="000813E6"/>
    <w:rsid w:val="00081403"/>
    <w:rsid w:val="00081425"/>
    <w:rsid w:val="00081437"/>
    <w:rsid w:val="0008186A"/>
    <w:rsid w:val="00081919"/>
    <w:rsid w:val="000819C4"/>
    <w:rsid w:val="000819EF"/>
    <w:rsid w:val="000819FE"/>
    <w:rsid w:val="00081A5B"/>
    <w:rsid w:val="00081AB4"/>
    <w:rsid w:val="00081AB6"/>
    <w:rsid w:val="00081AC2"/>
    <w:rsid w:val="00081BEE"/>
    <w:rsid w:val="00081C51"/>
    <w:rsid w:val="00081C74"/>
    <w:rsid w:val="00081D44"/>
    <w:rsid w:val="00081ED9"/>
    <w:rsid w:val="000820B8"/>
    <w:rsid w:val="0008218C"/>
    <w:rsid w:val="000821B9"/>
    <w:rsid w:val="00082301"/>
    <w:rsid w:val="000823A3"/>
    <w:rsid w:val="000823D9"/>
    <w:rsid w:val="00082463"/>
    <w:rsid w:val="00082538"/>
    <w:rsid w:val="000825FD"/>
    <w:rsid w:val="00082646"/>
    <w:rsid w:val="000827E7"/>
    <w:rsid w:val="0008294E"/>
    <w:rsid w:val="00082A00"/>
    <w:rsid w:val="00082C89"/>
    <w:rsid w:val="00082D10"/>
    <w:rsid w:val="00082D23"/>
    <w:rsid w:val="00082DA5"/>
    <w:rsid w:val="00082DF2"/>
    <w:rsid w:val="00082E8D"/>
    <w:rsid w:val="00082EC6"/>
    <w:rsid w:val="00082FD3"/>
    <w:rsid w:val="0008301E"/>
    <w:rsid w:val="000830D9"/>
    <w:rsid w:val="000830FC"/>
    <w:rsid w:val="00083267"/>
    <w:rsid w:val="00083281"/>
    <w:rsid w:val="000832F3"/>
    <w:rsid w:val="000832FE"/>
    <w:rsid w:val="000834C8"/>
    <w:rsid w:val="00083549"/>
    <w:rsid w:val="00083557"/>
    <w:rsid w:val="0008356D"/>
    <w:rsid w:val="000835F8"/>
    <w:rsid w:val="0008363C"/>
    <w:rsid w:val="00083647"/>
    <w:rsid w:val="0008364E"/>
    <w:rsid w:val="000836C0"/>
    <w:rsid w:val="00083769"/>
    <w:rsid w:val="000837C5"/>
    <w:rsid w:val="000838D1"/>
    <w:rsid w:val="00083AB3"/>
    <w:rsid w:val="00083D15"/>
    <w:rsid w:val="00083D3D"/>
    <w:rsid w:val="00083DCC"/>
    <w:rsid w:val="00083DF7"/>
    <w:rsid w:val="00083FD8"/>
    <w:rsid w:val="00084003"/>
    <w:rsid w:val="00084293"/>
    <w:rsid w:val="00084325"/>
    <w:rsid w:val="000843D2"/>
    <w:rsid w:val="00084442"/>
    <w:rsid w:val="000844E8"/>
    <w:rsid w:val="000844F1"/>
    <w:rsid w:val="00084597"/>
    <w:rsid w:val="00084635"/>
    <w:rsid w:val="00084742"/>
    <w:rsid w:val="000847B9"/>
    <w:rsid w:val="000847CE"/>
    <w:rsid w:val="00084842"/>
    <w:rsid w:val="00084A1F"/>
    <w:rsid w:val="00084AC2"/>
    <w:rsid w:val="00084AD7"/>
    <w:rsid w:val="00084B48"/>
    <w:rsid w:val="00084B53"/>
    <w:rsid w:val="00084B8E"/>
    <w:rsid w:val="00084CE1"/>
    <w:rsid w:val="00084D5C"/>
    <w:rsid w:val="00084D76"/>
    <w:rsid w:val="00084DAA"/>
    <w:rsid w:val="00084E4A"/>
    <w:rsid w:val="00084F92"/>
    <w:rsid w:val="000850FA"/>
    <w:rsid w:val="0008535C"/>
    <w:rsid w:val="00085394"/>
    <w:rsid w:val="000853B2"/>
    <w:rsid w:val="0008545E"/>
    <w:rsid w:val="00085490"/>
    <w:rsid w:val="0008559A"/>
    <w:rsid w:val="00085626"/>
    <w:rsid w:val="000858B9"/>
    <w:rsid w:val="000859B8"/>
    <w:rsid w:val="00085A70"/>
    <w:rsid w:val="00085B48"/>
    <w:rsid w:val="00085B99"/>
    <w:rsid w:val="00085CDD"/>
    <w:rsid w:val="00085D82"/>
    <w:rsid w:val="00085DFB"/>
    <w:rsid w:val="00085E8D"/>
    <w:rsid w:val="00085EF1"/>
    <w:rsid w:val="00085F41"/>
    <w:rsid w:val="00085F64"/>
    <w:rsid w:val="00085FAF"/>
    <w:rsid w:val="00085FE6"/>
    <w:rsid w:val="0008602B"/>
    <w:rsid w:val="00086146"/>
    <w:rsid w:val="00086184"/>
    <w:rsid w:val="000861AF"/>
    <w:rsid w:val="000861E5"/>
    <w:rsid w:val="00086249"/>
    <w:rsid w:val="00086372"/>
    <w:rsid w:val="000864D3"/>
    <w:rsid w:val="000864FB"/>
    <w:rsid w:val="0008660B"/>
    <w:rsid w:val="0008661E"/>
    <w:rsid w:val="0008663A"/>
    <w:rsid w:val="00086753"/>
    <w:rsid w:val="00086795"/>
    <w:rsid w:val="00086824"/>
    <w:rsid w:val="00086930"/>
    <w:rsid w:val="000869F1"/>
    <w:rsid w:val="00086A86"/>
    <w:rsid w:val="00086A8E"/>
    <w:rsid w:val="00086AAE"/>
    <w:rsid w:val="00086AD5"/>
    <w:rsid w:val="00086B70"/>
    <w:rsid w:val="00086B87"/>
    <w:rsid w:val="00086BB3"/>
    <w:rsid w:val="00086C9D"/>
    <w:rsid w:val="00086CA4"/>
    <w:rsid w:val="00086CC0"/>
    <w:rsid w:val="00086CC6"/>
    <w:rsid w:val="00086E4E"/>
    <w:rsid w:val="00086E93"/>
    <w:rsid w:val="00086F0E"/>
    <w:rsid w:val="00086F4B"/>
    <w:rsid w:val="00086F6F"/>
    <w:rsid w:val="00086FC6"/>
    <w:rsid w:val="000871AA"/>
    <w:rsid w:val="000871FA"/>
    <w:rsid w:val="000872A0"/>
    <w:rsid w:val="000872B2"/>
    <w:rsid w:val="00087389"/>
    <w:rsid w:val="000873F7"/>
    <w:rsid w:val="00087449"/>
    <w:rsid w:val="0008745D"/>
    <w:rsid w:val="0008755E"/>
    <w:rsid w:val="000875A5"/>
    <w:rsid w:val="0008765E"/>
    <w:rsid w:val="000877F7"/>
    <w:rsid w:val="00087931"/>
    <w:rsid w:val="00087954"/>
    <w:rsid w:val="00087ACE"/>
    <w:rsid w:val="00087BC4"/>
    <w:rsid w:val="00087C7C"/>
    <w:rsid w:val="00087CA6"/>
    <w:rsid w:val="00087CDE"/>
    <w:rsid w:val="00087D3E"/>
    <w:rsid w:val="00087E3C"/>
    <w:rsid w:val="00087E6A"/>
    <w:rsid w:val="00090003"/>
    <w:rsid w:val="00090177"/>
    <w:rsid w:val="0009026E"/>
    <w:rsid w:val="000902D9"/>
    <w:rsid w:val="0009035C"/>
    <w:rsid w:val="000903D4"/>
    <w:rsid w:val="00090472"/>
    <w:rsid w:val="000904C3"/>
    <w:rsid w:val="0009060C"/>
    <w:rsid w:val="0009065A"/>
    <w:rsid w:val="00090771"/>
    <w:rsid w:val="00090775"/>
    <w:rsid w:val="000907D0"/>
    <w:rsid w:val="000909BD"/>
    <w:rsid w:val="00090C04"/>
    <w:rsid w:val="00090C51"/>
    <w:rsid w:val="00090CBE"/>
    <w:rsid w:val="00090D33"/>
    <w:rsid w:val="00090D48"/>
    <w:rsid w:val="00091102"/>
    <w:rsid w:val="00091118"/>
    <w:rsid w:val="000912B7"/>
    <w:rsid w:val="00091333"/>
    <w:rsid w:val="000913C0"/>
    <w:rsid w:val="0009140D"/>
    <w:rsid w:val="000915F9"/>
    <w:rsid w:val="000916B8"/>
    <w:rsid w:val="000916E2"/>
    <w:rsid w:val="000917BD"/>
    <w:rsid w:val="00091A46"/>
    <w:rsid w:val="00091B99"/>
    <w:rsid w:val="00091E21"/>
    <w:rsid w:val="00091E64"/>
    <w:rsid w:val="00091EE4"/>
    <w:rsid w:val="00091EE5"/>
    <w:rsid w:val="00091F66"/>
    <w:rsid w:val="00092185"/>
    <w:rsid w:val="0009226F"/>
    <w:rsid w:val="0009232D"/>
    <w:rsid w:val="00092354"/>
    <w:rsid w:val="00092359"/>
    <w:rsid w:val="000923F0"/>
    <w:rsid w:val="000923F7"/>
    <w:rsid w:val="000924EE"/>
    <w:rsid w:val="00092503"/>
    <w:rsid w:val="000925AB"/>
    <w:rsid w:val="000927D1"/>
    <w:rsid w:val="00092897"/>
    <w:rsid w:val="000928C6"/>
    <w:rsid w:val="00092926"/>
    <w:rsid w:val="00092ADD"/>
    <w:rsid w:val="00092C28"/>
    <w:rsid w:val="00092C82"/>
    <w:rsid w:val="00092C8F"/>
    <w:rsid w:val="00092CA4"/>
    <w:rsid w:val="00092E7C"/>
    <w:rsid w:val="00092ECA"/>
    <w:rsid w:val="00092F77"/>
    <w:rsid w:val="00092FC0"/>
    <w:rsid w:val="000932A9"/>
    <w:rsid w:val="00093300"/>
    <w:rsid w:val="00093361"/>
    <w:rsid w:val="000933AA"/>
    <w:rsid w:val="000933D8"/>
    <w:rsid w:val="000933FF"/>
    <w:rsid w:val="0009341B"/>
    <w:rsid w:val="0009344A"/>
    <w:rsid w:val="0009349C"/>
    <w:rsid w:val="000934AA"/>
    <w:rsid w:val="000934AC"/>
    <w:rsid w:val="00093542"/>
    <w:rsid w:val="0009356A"/>
    <w:rsid w:val="000935D2"/>
    <w:rsid w:val="000935EF"/>
    <w:rsid w:val="0009362E"/>
    <w:rsid w:val="000938A2"/>
    <w:rsid w:val="00093903"/>
    <w:rsid w:val="000939B7"/>
    <w:rsid w:val="00093A15"/>
    <w:rsid w:val="00093B27"/>
    <w:rsid w:val="00093B37"/>
    <w:rsid w:val="00093B71"/>
    <w:rsid w:val="00093BC4"/>
    <w:rsid w:val="00093D41"/>
    <w:rsid w:val="00093D56"/>
    <w:rsid w:val="00093DC3"/>
    <w:rsid w:val="00093E18"/>
    <w:rsid w:val="00093E1D"/>
    <w:rsid w:val="00093EF6"/>
    <w:rsid w:val="00093F8E"/>
    <w:rsid w:val="000940B2"/>
    <w:rsid w:val="00094155"/>
    <w:rsid w:val="000941C3"/>
    <w:rsid w:val="00094284"/>
    <w:rsid w:val="0009444C"/>
    <w:rsid w:val="00094450"/>
    <w:rsid w:val="0009446A"/>
    <w:rsid w:val="000944B4"/>
    <w:rsid w:val="000944C2"/>
    <w:rsid w:val="00094621"/>
    <w:rsid w:val="000946F5"/>
    <w:rsid w:val="000948AA"/>
    <w:rsid w:val="00094964"/>
    <w:rsid w:val="0009498A"/>
    <w:rsid w:val="0009498E"/>
    <w:rsid w:val="00094A2B"/>
    <w:rsid w:val="00094B1E"/>
    <w:rsid w:val="00094D01"/>
    <w:rsid w:val="00094E40"/>
    <w:rsid w:val="00094E98"/>
    <w:rsid w:val="00094F6E"/>
    <w:rsid w:val="000952CD"/>
    <w:rsid w:val="000952F4"/>
    <w:rsid w:val="00095449"/>
    <w:rsid w:val="000955B0"/>
    <w:rsid w:val="000955C5"/>
    <w:rsid w:val="0009562A"/>
    <w:rsid w:val="0009566C"/>
    <w:rsid w:val="00095692"/>
    <w:rsid w:val="000956C6"/>
    <w:rsid w:val="00095700"/>
    <w:rsid w:val="00095713"/>
    <w:rsid w:val="00095790"/>
    <w:rsid w:val="000958E3"/>
    <w:rsid w:val="00095B22"/>
    <w:rsid w:val="00095B9E"/>
    <w:rsid w:val="00095BE4"/>
    <w:rsid w:val="00095C0A"/>
    <w:rsid w:val="00095C18"/>
    <w:rsid w:val="00095C3F"/>
    <w:rsid w:val="00095C99"/>
    <w:rsid w:val="00095D90"/>
    <w:rsid w:val="00095E1F"/>
    <w:rsid w:val="00095EC7"/>
    <w:rsid w:val="00095EC9"/>
    <w:rsid w:val="00095F0F"/>
    <w:rsid w:val="00095FF0"/>
    <w:rsid w:val="000960A4"/>
    <w:rsid w:val="000960B1"/>
    <w:rsid w:val="000961E9"/>
    <w:rsid w:val="00096259"/>
    <w:rsid w:val="000962B2"/>
    <w:rsid w:val="00096391"/>
    <w:rsid w:val="00096440"/>
    <w:rsid w:val="00096492"/>
    <w:rsid w:val="0009650D"/>
    <w:rsid w:val="000965EF"/>
    <w:rsid w:val="00096678"/>
    <w:rsid w:val="000966B1"/>
    <w:rsid w:val="0009680E"/>
    <w:rsid w:val="00096A66"/>
    <w:rsid w:val="00096B14"/>
    <w:rsid w:val="00096B72"/>
    <w:rsid w:val="00096C68"/>
    <w:rsid w:val="00096DBF"/>
    <w:rsid w:val="00096F4D"/>
    <w:rsid w:val="0009719B"/>
    <w:rsid w:val="000971EF"/>
    <w:rsid w:val="000972E1"/>
    <w:rsid w:val="00097329"/>
    <w:rsid w:val="00097374"/>
    <w:rsid w:val="000973A7"/>
    <w:rsid w:val="00097528"/>
    <w:rsid w:val="000975EC"/>
    <w:rsid w:val="000976A2"/>
    <w:rsid w:val="000976C3"/>
    <w:rsid w:val="00097826"/>
    <w:rsid w:val="0009784E"/>
    <w:rsid w:val="00097873"/>
    <w:rsid w:val="000978E7"/>
    <w:rsid w:val="0009793D"/>
    <w:rsid w:val="00097949"/>
    <w:rsid w:val="00097A52"/>
    <w:rsid w:val="00097A61"/>
    <w:rsid w:val="00097B02"/>
    <w:rsid w:val="00097B2B"/>
    <w:rsid w:val="00097CB3"/>
    <w:rsid w:val="00097E00"/>
    <w:rsid w:val="00097F16"/>
    <w:rsid w:val="00097F30"/>
    <w:rsid w:val="00097FD3"/>
    <w:rsid w:val="000A01AA"/>
    <w:rsid w:val="000A0303"/>
    <w:rsid w:val="000A034D"/>
    <w:rsid w:val="000A03D6"/>
    <w:rsid w:val="000A049D"/>
    <w:rsid w:val="000A0515"/>
    <w:rsid w:val="000A06A5"/>
    <w:rsid w:val="000A06FB"/>
    <w:rsid w:val="000A070D"/>
    <w:rsid w:val="000A07C1"/>
    <w:rsid w:val="000A07DF"/>
    <w:rsid w:val="000A08BD"/>
    <w:rsid w:val="000A0992"/>
    <w:rsid w:val="000A0CF0"/>
    <w:rsid w:val="000A0D59"/>
    <w:rsid w:val="000A0E7E"/>
    <w:rsid w:val="000A0EAB"/>
    <w:rsid w:val="000A0EED"/>
    <w:rsid w:val="000A0FAD"/>
    <w:rsid w:val="000A0FD4"/>
    <w:rsid w:val="000A1006"/>
    <w:rsid w:val="000A1037"/>
    <w:rsid w:val="000A10F4"/>
    <w:rsid w:val="000A1196"/>
    <w:rsid w:val="000A11A1"/>
    <w:rsid w:val="000A13BC"/>
    <w:rsid w:val="000A13C3"/>
    <w:rsid w:val="000A1495"/>
    <w:rsid w:val="000A156E"/>
    <w:rsid w:val="000A161C"/>
    <w:rsid w:val="000A186B"/>
    <w:rsid w:val="000A18E2"/>
    <w:rsid w:val="000A195A"/>
    <w:rsid w:val="000A19A2"/>
    <w:rsid w:val="000A1A32"/>
    <w:rsid w:val="000A1B82"/>
    <w:rsid w:val="000A1BA6"/>
    <w:rsid w:val="000A1C08"/>
    <w:rsid w:val="000A1C3E"/>
    <w:rsid w:val="000A1C90"/>
    <w:rsid w:val="000A1CA7"/>
    <w:rsid w:val="000A1CB3"/>
    <w:rsid w:val="000A1EB9"/>
    <w:rsid w:val="000A2002"/>
    <w:rsid w:val="000A2038"/>
    <w:rsid w:val="000A2135"/>
    <w:rsid w:val="000A2239"/>
    <w:rsid w:val="000A22DE"/>
    <w:rsid w:val="000A22EC"/>
    <w:rsid w:val="000A232D"/>
    <w:rsid w:val="000A2417"/>
    <w:rsid w:val="000A2443"/>
    <w:rsid w:val="000A256F"/>
    <w:rsid w:val="000A2691"/>
    <w:rsid w:val="000A26B9"/>
    <w:rsid w:val="000A26C3"/>
    <w:rsid w:val="000A275F"/>
    <w:rsid w:val="000A2785"/>
    <w:rsid w:val="000A27B0"/>
    <w:rsid w:val="000A282A"/>
    <w:rsid w:val="000A28BD"/>
    <w:rsid w:val="000A2BF7"/>
    <w:rsid w:val="000A2C6C"/>
    <w:rsid w:val="000A2CCB"/>
    <w:rsid w:val="000A2E5C"/>
    <w:rsid w:val="000A2F1B"/>
    <w:rsid w:val="000A2FB3"/>
    <w:rsid w:val="000A31CD"/>
    <w:rsid w:val="000A322B"/>
    <w:rsid w:val="000A3369"/>
    <w:rsid w:val="000A33FD"/>
    <w:rsid w:val="000A34A2"/>
    <w:rsid w:val="000A34CF"/>
    <w:rsid w:val="000A34DF"/>
    <w:rsid w:val="000A35D0"/>
    <w:rsid w:val="000A3672"/>
    <w:rsid w:val="000A37B1"/>
    <w:rsid w:val="000A3891"/>
    <w:rsid w:val="000A396A"/>
    <w:rsid w:val="000A3B64"/>
    <w:rsid w:val="000A3B69"/>
    <w:rsid w:val="000A3C61"/>
    <w:rsid w:val="000A3E58"/>
    <w:rsid w:val="000A3EB7"/>
    <w:rsid w:val="000A3F15"/>
    <w:rsid w:val="000A3F81"/>
    <w:rsid w:val="000A405A"/>
    <w:rsid w:val="000A4114"/>
    <w:rsid w:val="000A428A"/>
    <w:rsid w:val="000A43F4"/>
    <w:rsid w:val="000A4612"/>
    <w:rsid w:val="000A4617"/>
    <w:rsid w:val="000A462B"/>
    <w:rsid w:val="000A465B"/>
    <w:rsid w:val="000A46E1"/>
    <w:rsid w:val="000A4AF2"/>
    <w:rsid w:val="000A4B43"/>
    <w:rsid w:val="000A4B94"/>
    <w:rsid w:val="000A4B9C"/>
    <w:rsid w:val="000A4BE7"/>
    <w:rsid w:val="000A4E0A"/>
    <w:rsid w:val="000A4E63"/>
    <w:rsid w:val="000A4EBF"/>
    <w:rsid w:val="000A4FD3"/>
    <w:rsid w:val="000A5130"/>
    <w:rsid w:val="000A5265"/>
    <w:rsid w:val="000A5394"/>
    <w:rsid w:val="000A53CA"/>
    <w:rsid w:val="000A5583"/>
    <w:rsid w:val="000A562E"/>
    <w:rsid w:val="000A56D0"/>
    <w:rsid w:val="000A57EC"/>
    <w:rsid w:val="000A57F6"/>
    <w:rsid w:val="000A5827"/>
    <w:rsid w:val="000A5865"/>
    <w:rsid w:val="000A5874"/>
    <w:rsid w:val="000A58C7"/>
    <w:rsid w:val="000A5941"/>
    <w:rsid w:val="000A594C"/>
    <w:rsid w:val="000A5A7A"/>
    <w:rsid w:val="000A5BF1"/>
    <w:rsid w:val="000A5D04"/>
    <w:rsid w:val="000A5D31"/>
    <w:rsid w:val="000A5DCB"/>
    <w:rsid w:val="000A5DE8"/>
    <w:rsid w:val="000A5E54"/>
    <w:rsid w:val="000A5F0E"/>
    <w:rsid w:val="000A5FB5"/>
    <w:rsid w:val="000A6052"/>
    <w:rsid w:val="000A60BE"/>
    <w:rsid w:val="000A6220"/>
    <w:rsid w:val="000A62B8"/>
    <w:rsid w:val="000A644F"/>
    <w:rsid w:val="000A6484"/>
    <w:rsid w:val="000A64D8"/>
    <w:rsid w:val="000A6519"/>
    <w:rsid w:val="000A660C"/>
    <w:rsid w:val="000A6687"/>
    <w:rsid w:val="000A6792"/>
    <w:rsid w:val="000A67B2"/>
    <w:rsid w:val="000A67FB"/>
    <w:rsid w:val="000A6893"/>
    <w:rsid w:val="000A68E2"/>
    <w:rsid w:val="000A68E3"/>
    <w:rsid w:val="000A68F0"/>
    <w:rsid w:val="000A69A7"/>
    <w:rsid w:val="000A69DB"/>
    <w:rsid w:val="000A69F6"/>
    <w:rsid w:val="000A6AA0"/>
    <w:rsid w:val="000A6AF8"/>
    <w:rsid w:val="000A6BB1"/>
    <w:rsid w:val="000A6BEB"/>
    <w:rsid w:val="000A6C48"/>
    <w:rsid w:val="000A6CA3"/>
    <w:rsid w:val="000A6CDC"/>
    <w:rsid w:val="000A6DED"/>
    <w:rsid w:val="000A6F8B"/>
    <w:rsid w:val="000A6FAA"/>
    <w:rsid w:val="000A70BA"/>
    <w:rsid w:val="000A716F"/>
    <w:rsid w:val="000A722F"/>
    <w:rsid w:val="000A728D"/>
    <w:rsid w:val="000A72BE"/>
    <w:rsid w:val="000A7347"/>
    <w:rsid w:val="000A744C"/>
    <w:rsid w:val="000A75DB"/>
    <w:rsid w:val="000A7754"/>
    <w:rsid w:val="000A7791"/>
    <w:rsid w:val="000A784C"/>
    <w:rsid w:val="000A7A4A"/>
    <w:rsid w:val="000A7B3B"/>
    <w:rsid w:val="000A7B6E"/>
    <w:rsid w:val="000A7DAE"/>
    <w:rsid w:val="000A7E78"/>
    <w:rsid w:val="000A7EC4"/>
    <w:rsid w:val="000A7ECD"/>
    <w:rsid w:val="000A7F30"/>
    <w:rsid w:val="000A7FD0"/>
    <w:rsid w:val="000B004F"/>
    <w:rsid w:val="000B005F"/>
    <w:rsid w:val="000B020C"/>
    <w:rsid w:val="000B0210"/>
    <w:rsid w:val="000B0215"/>
    <w:rsid w:val="000B02EB"/>
    <w:rsid w:val="000B034A"/>
    <w:rsid w:val="000B0358"/>
    <w:rsid w:val="000B0530"/>
    <w:rsid w:val="000B0544"/>
    <w:rsid w:val="000B05C0"/>
    <w:rsid w:val="000B05CF"/>
    <w:rsid w:val="000B05DD"/>
    <w:rsid w:val="000B07BF"/>
    <w:rsid w:val="000B090F"/>
    <w:rsid w:val="000B095C"/>
    <w:rsid w:val="000B0B88"/>
    <w:rsid w:val="000B0C92"/>
    <w:rsid w:val="000B0CD0"/>
    <w:rsid w:val="000B0DA0"/>
    <w:rsid w:val="000B0DC4"/>
    <w:rsid w:val="000B0EAB"/>
    <w:rsid w:val="000B1051"/>
    <w:rsid w:val="000B10A7"/>
    <w:rsid w:val="000B11CF"/>
    <w:rsid w:val="000B1232"/>
    <w:rsid w:val="000B1271"/>
    <w:rsid w:val="000B12C1"/>
    <w:rsid w:val="000B13CF"/>
    <w:rsid w:val="000B14C0"/>
    <w:rsid w:val="000B15F6"/>
    <w:rsid w:val="000B16F1"/>
    <w:rsid w:val="000B18D8"/>
    <w:rsid w:val="000B1928"/>
    <w:rsid w:val="000B1945"/>
    <w:rsid w:val="000B1A03"/>
    <w:rsid w:val="000B1BC2"/>
    <w:rsid w:val="000B1C4C"/>
    <w:rsid w:val="000B1C73"/>
    <w:rsid w:val="000B1CA8"/>
    <w:rsid w:val="000B1D50"/>
    <w:rsid w:val="000B1DBD"/>
    <w:rsid w:val="000B1EF6"/>
    <w:rsid w:val="000B2029"/>
    <w:rsid w:val="000B2051"/>
    <w:rsid w:val="000B2200"/>
    <w:rsid w:val="000B229B"/>
    <w:rsid w:val="000B2317"/>
    <w:rsid w:val="000B2320"/>
    <w:rsid w:val="000B232F"/>
    <w:rsid w:val="000B2331"/>
    <w:rsid w:val="000B23C0"/>
    <w:rsid w:val="000B250F"/>
    <w:rsid w:val="000B2564"/>
    <w:rsid w:val="000B25BA"/>
    <w:rsid w:val="000B27B1"/>
    <w:rsid w:val="000B2876"/>
    <w:rsid w:val="000B2900"/>
    <w:rsid w:val="000B2AA2"/>
    <w:rsid w:val="000B2AE7"/>
    <w:rsid w:val="000B2C1D"/>
    <w:rsid w:val="000B2C52"/>
    <w:rsid w:val="000B2CC7"/>
    <w:rsid w:val="000B2DC9"/>
    <w:rsid w:val="000B2DD4"/>
    <w:rsid w:val="000B2E51"/>
    <w:rsid w:val="000B2F75"/>
    <w:rsid w:val="000B30C5"/>
    <w:rsid w:val="000B30CC"/>
    <w:rsid w:val="000B3103"/>
    <w:rsid w:val="000B31A8"/>
    <w:rsid w:val="000B31AA"/>
    <w:rsid w:val="000B32F1"/>
    <w:rsid w:val="000B3479"/>
    <w:rsid w:val="000B349C"/>
    <w:rsid w:val="000B369F"/>
    <w:rsid w:val="000B371F"/>
    <w:rsid w:val="000B3930"/>
    <w:rsid w:val="000B3A18"/>
    <w:rsid w:val="000B3A3D"/>
    <w:rsid w:val="000B3B44"/>
    <w:rsid w:val="000B3B6B"/>
    <w:rsid w:val="000B3B8A"/>
    <w:rsid w:val="000B3BF9"/>
    <w:rsid w:val="000B3C35"/>
    <w:rsid w:val="000B3C4E"/>
    <w:rsid w:val="000B3CA2"/>
    <w:rsid w:val="000B3D49"/>
    <w:rsid w:val="000B3E46"/>
    <w:rsid w:val="000B3E85"/>
    <w:rsid w:val="000B4025"/>
    <w:rsid w:val="000B4121"/>
    <w:rsid w:val="000B414C"/>
    <w:rsid w:val="000B41AE"/>
    <w:rsid w:val="000B42F2"/>
    <w:rsid w:val="000B4431"/>
    <w:rsid w:val="000B4465"/>
    <w:rsid w:val="000B4531"/>
    <w:rsid w:val="000B456E"/>
    <w:rsid w:val="000B4674"/>
    <w:rsid w:val="000B472D"/>
    <w:rsid w:val="000B4784"/>
    <w:rsid w:val="000B4852"/>
    <w:rsid w:val="000B48E9"/>
    <w:rsid w:val="000B49DF"/>
    <w:rsid w:val="000B4A77"/>
    <w:rsid w:val="000B4AB5"/>
    <w:rsid w:val="000B4AE1"/>
    <w:rsid w:val="000B4B2F"/>
    <w:rsid w:val="000B4B4E"/>
    <w:rsid w:val="000B4D83"/>
    <w:rsid w:val="000B4E17"/>
    <w:rsid w:val="000B4F2D"/>
    <w:rsid w:val="000B4FE5"/>
    <w:rsid w:val="000B51AF"/>
    <w:rsid w:val="000B5230"/>
    <w:rsid w:val="000B5415"/>
    <w:rsid w:val="000B56CB"/>
    <w:rsid w:val="000B585D"/>
    <w:rsid w:val="000B5918"/>
    <w:rsid w:val="000B5B70"/>
    <w:rsid w:val="000B5C83"/>
    <w:rsid w:val="000B5CCD"/>
    <w:rsid w:val="000B5CD4"/>
    <w:rsid w:val="000B5D43"/>
    <w:rsid w:val="000B5E27"/>
    <w:rsid w:val="000B5E61"/>
    <w:rsid w:val="000B5E75"/>
    <w:rsid w:val="000B5F88"/>
    <w:rsid w:val="000B6089"/>
    <w:rsid w:val="000B60DF"/>
    <w:rsid w:val="000B6131"/>
    <w:rsid w:val="000B616A"/>
    <w:rsid w:val="000B61ED"/>
    <w:rsid w:val="000B6240"/>
    <w:rsid w:val="000B6259"/>
    <w:rsid w:val="000B6314"/>
    <w:rsid w:val="000B6383"/>
    <w:rsid w:val="000B6385"/>
    <w:rsid w:val="000B63C8"/>
    <w:rsid w:val="000B6465"/>
    <w:rsid w:val="000B6490"/>
    <w:rsid w:val="000B651F"/>
    <w:rsid w:val="000B6653"/>
    <w:rsid w:val="000B6678"/>
    <w:rsid w:val="000B66E0"/>
    <w:rsid w:val="000B6726"/>
    <w:rsid w:val="000B678F"/>
    <w:rsid w:val="000B67D6"/>
    <w:rsid w:val="000B6805"/>
    <w:rsid w:val="000B68CC"/>
    <w:rsid w:val="000B6A90"/>
    <w:rsid w:val="000B6AE7"/>
    <w:rsid w:val="000B6B30"/>
    <w:rsid w:val="000B6CEB"/>
    <w:rsid w:val="000B6D08"/>
    <w:rsid w:val="000B6D7A"/>
    <w:rsid w:val="000B6F34"/>
    <w:rsid w:val="000B6FB4"/>
    <w:rsid w:val="000B7000"/>
    <w:rsid w:val="000B707F"/>
    <w:rsid w:val="000B7082"/>
    <w:rsid w:val="000B70AE"/>
    <w:rsid w:val="000B70FC"/>
    <w:rsid w:val="000B71E1"/>
    <w:rsid w:val="000B71F5"/>
    <w:rsid w:val="000B7426"/>
    <w:rsid w:val="000B74B3"/>
    <w:rsid w:val="000B7522"/>
    <w:rsid w:val="000B755E"/>
    <w:rsid w:val="000B758B"/>
    <w:rsid w:val="000B75F6"/>
    <w:rsid w:val="000B78E3"/>
    <w:rsid w:val="000B792F"/>
    <w:rsid w:val="000B7949"/>
    <w:rsid w:val="000B7A4C"/>
    <w:rsid w:val="000B7A86"/>
    <w:rsid w:val="000B7AFF"/>
    <w:rsid w:val="000B7BD0"/>
    <w:rsid w:val="000B7C64"/>
    <w:rsid w:val="000B7C9C"/>
    <w:rsid w:val="000B7D2B"/>
    <w:rsid w:val="000B7E38"/>
    <w:rsid w:val="000B7F4D"/>
    <w:rsid w:val="000C0130"/>
    <w:rsid w:val="000C0226"/>
    <w:rsid w:val="000C0295"/>
    <w:rsid w:val="000C0338"/>
    <w:rsid w:val="000C03CC"/>
    <w:rsid w:val="000C041F"/>
    <w:rsid w:val="000C052C"/>
    <w:rsid w:val="000C05E6"/>
    <w:rsid w:val="000C0747"/>
    <w:rsid w:val="000C079D"/>
    <w:rsid w:val="000C080F"/>
    <w:rsid w:val="000C0840"/>
    <w:rsid w:val="000C098A"/>
    <w:rsid w:val="000C09B0"/>
    <w:rsid w:val="000C0A0B"/>
    <w:rsid w:val="000C0AF8"/>
    <w:rsid w:val="000C0C02"/>
    <w:rsid w:val="000C0C63"/>
    <w:rsid w:val="000C0D0E"/>
    <w:rsid w:val="000C0DF5"/>
    <w:rsid w:val="000C0FE2"/>
    <w:rsid w:val="000C1080"/>
    <w:rsid w:val="000C11A5"/>
    <w:rsid w:val="000C11D5"/>
    <w:rsid w:val="000C12A6"/>
    <w:rsid w:val="000C1488"/>
    <w:rsid w:val="000C14D9"/>
    <w:rsid w:val="000C14E2"/>
    <w:rsid w:val="000C1617"/>
    <w:rsid w:val="000C1637"/>
    <w:rsid w:val="000C16A7"/>
    <w:rsid w:val="000C16F4"/>
    <w:rsid w:val="000C17BC"/>
    <w:rsid w:val="000C1871"/>
    <w:rsid w:val="000C1929"/>
    <w:rsid w:val="000C1A2F"/>
    <w:rsid w:val="000C1A8F"/>
    <w:rsid w:val="000C1B89"/>
    <w:rsid w:val="000C1C97"/>
    <w:rsid w:val="000C1D0B"/>
    <w:rsid w:val="000C1D1B"/>
    <w:rsid w:val="000C1E1E"/>
    <w:rsid w:val="000C2382"/>
    <w:rsid w:val="000C2477"/>
    <w:rsid w:val="000C2521"/>
    <w:rsid w:val="000C2599"/>
    <w:rsid w:val="000C25AF"/>
    <w:rsid w:val="000C2719"/>
    <w:rsid w:val="000C2855"/>
    <w:rsid w:val="000C29B2"/>
    <w:rsid w:val="000C2A3F"/>
    <w:rsid w:val="000C2A87"/>
    <w:rsid w:val="000C2C17"/>
    <w:rsid w:val="000C2C39"/>
    <w:rsid w:val="000C2C96"/>
    <w:rsid w:val="000C2CAD"/>
    <w:rsid w:val="000C2CB7"/>
    <w:rsid w:val="000C2D13"/>
    <w:rsid w:val="000C2DAA"/>
    <w:rsid w:val="000C2DD9"/>
    <w:rsid w:val="000C2E73"/>
    <w:rsid w:val="000C2ED2"/>
    <w:rsid w:val="000C3014"/>
    <w:rsid w:val="000C30C3"/>
    <w:rsid w:val="000C30E9"/>
    <w:rsid w:val="000C3273"/>
    <w:rsid w:val="000C32C1"/>
    <w:rsid w:val="000C34F6"/>
    <w:rsid w:val="000C3529"/>
    <w:rsid w:val="000C3567"/>
    <w:rsid w:val="000C35C2"/>
    <w:rsid w:val="000C36E8"/>
    <w:rsid w:val="000C38B6"/>
    <w:rsid w:val="000C38BC"/>
    <w:rsid w:val="000C3A12"/>
    <w:rsid w:val="000C3B65"/>
    <w:rsid w:val="000C3BD8"/>
    <w:rsid w:val="000C3BED"/>
    <w:rsid w:val="000C3D6B"/>
    <w:rsid w:val="000C3E20"/>
    <w:rsid w:val="000C3EA1"/>
    <w:rsid w:val="000C3ED6"/>
    <w:rsid w:val="000C3ED8"/>
    <w:rsid w:val="000C3F2C"/>
    <w:rsid w:val="000C3F76"/>
    <w:rsid w:val="000C3F82"/>
    <w:rsid w:val="000C3FFC"/>
    <w:rsid w:val="000C4086"/>
    <w:rsid w:val="000C4340"/>
    <w:rsid w:val="000C460E"/>
    <w:rsid w:val="000C46C7"/>
    <w:rsid w:val="000C47DC"/>
    <w:rsid w:val="000C485F"/>
    <w:rsid w:val="000C4903"/>
    <w:rsid w:val="000C498D"/>
    <w:rsid w:val="000C4A4C"/>
    <w:rsid w:val="000C4A97"/>
    <w:rsid w:val="000C4B04"/>
    <w:rsid w:val="000C4B0C"/>
    <w:rsid w:val="000C4B8F"/>
    <w:rsid w:val="000C4BF4"/>
    <w:rsid w:val="000C4CD9"/>
    <w:rsid w:val="000C4D52"/>
    <w:rsid w:val="000C502D"/>
    <w:rsid w:val="000C503E"/>
    <w:rsid w:val="000C5108"/>
    <w:rsid w:val="000C514C"/>
    <w:rsid w:val="000C5285"/>
    <w:rsid w:val="000C52B9"/>
    <w:rsid w:val="000C52FA"/>
    <w:rsid w:val="000C5302"/>
    <w:rsid w:val="000C53FA"/>
    <w:rsid w:val="000C5434"/>
    <w:rsid w:val="000C546E"/>
    <w:rsid w:val="000C55C6"/>
    <w:rsid w:val="000C5638"/>
    <w:rsid w:val="000C56C1"/>
    <w:rsid w:val="000C5737"/>
    <w:rsid w:val="000C57EE"/>
    <w:rsid w:val="000C5892"/>
    <w:rsid w:val="000C58DA"/>
    <w:rsid w:val="000C5974"/>
    <w:rsid w:val="000C5A60"/>
    <w:rsid w:val="000C5B39"/>
    <w:rsid w:val="000C5B66"/>
    <w:rsid w:val="000C5BAB"/>
    <w:rsid w:val="000C5BAF"/>
    <w:rsid w:val="000C5C78"/>
    <w:rsid w:val="000C5CD0"/>
    <w:rsid w:val="000C5E7A"/>
    <w:rsid w:val="000C5E90"/>
    <w:rsid w:val="000C5EC9"/>
    <w:rsid w:val="000C5EDE"/>
    <w:rsid w:val="000C5F3E"/>
    <w:rsid w:val="000C5F4A"/>
    <w:rsid w:val="000C5F68"/>
    <w:rsid w:val="000C6089"/>
    <w:rsid w:val="000C616C"/>
    <w:rsid w:val="000C622A"/>
    <w:rsid w:val="000C643E"/>
    <w:rsid w:val="000C6563"/>
    <w:rsid w:val="000C67DB"/>
    <w:rsid w:val="000C6856"/>
    <w:rsid w:val="000C68BA"/>
    <w:rsid w:val="000C68C0"/>
    <w:rsid w:val="000C68C3"/>
    <w:rsid w:val="000C690C"/>
    <w:rsid w:val="000C693A"/>
    <w:rsid w:val="000C6AF2"/>
    <w:rsid w:val="000C6C47"/>
    <w:rsid w:val="000C6E7C"/>
    <w:rsid w:val="000C6E96"/>
    <w:rsid w:val="000C7076"/>
    <w:rsid w:val="000C7293"/>
    <w:rsid w:val="000C72E3"/>
    <w:rsid w:val="000C7329"/>
    <w:rsid w:val="000C732A"/>
    <w:rsid w:val="000C739C"/>
    <w:rsid w:val="000C75BE"/>
    <w:rsid w:val="000C7780"/>
    <w:rsid w:val="000C77F9"/>
    <w:rsid w:val="000C795E"/>
    <w:rsid w:val="000C7A20"/>
    <w:rsid w:val="000C7A4E"/>
    <w:rsid w:val="000C7A51"/>
    <w:rsid w:val="000C7C54"/>
    <w:rsid w:val="000C7DAC"/>
    <w:rsid w:val="000C7E11"/>
    <w:rsid w:val="000C7F72"/>
    <w:rsid w:val="000C7FC5"/>
    <w:rsid w:val="000C7FD4"/>
    <w:rsid w:val="000D00A4"/>
    <w:rsid w:val="000D01FF"/>
    <w:rsid w:val="000D036A"/>
    <w:rsid w:val="000D03D7"/>
    <w:rsid w:val="000D04D8"/>
    <w:rsid w:val="000D0603"/>
    <w:rsid w:val="000D09CC"/>
    <w:rsid w:val="000D09E6"/>
    <w:rsid w:val="000D0AB8"/>
    <w:rsid w:val="000D0AF8"/>
    <w:rsid w:val="000D0B8C"/>
    <w:rsid w:val="000D0B9C"/>
    <w:rsid w:val="000D0C88"/>
    <w:rsid w:val="000D0CFA"/>
    <w:rsid w:val="000D0ECD"/>
    <w:rsid w:val="000D0F36"/>
    <w:rsid w:val="000D0FE7"/>
    <w:rsid w:val="000D10B7"/>
    <w:rsid w:val="000D1153"/>
    <w:rsid w:val="000D117D"/>
    <w:rsid w:val="000D1277"/>
    <w:rsid w:val="000D12EC"/>
    <w:rsid w:val="000D1365"/>
    <w:rsid w:val="000D13BE"/>
    <w:rsid w:val="000D14BC"/>
    <w:rsid w:val="000D14DC"/>
    <w:rsid w:val="000D1605"/>
    <w:rsid w:val="000D1616"/>
    <w:rsid w:val="000D1811"/>
    <w:rsid w:val="000D1924"/>
    <w:rsid w:val="000D1A18"/>
    <w:rsid w:val="000D1B55"/>
    <w:rsid w:val="000D1B80"/>
    <w:rsid w:val="000D1BC9"/>
    <w:rsid w:val="000D1C26"/>
    <w:rsid w:val="000D1CCA"/>
    <w:rsid w:val="000D1D02"/>
    <w:rsid w:val="000D1E45"/>
    <w:rsid w:val="000D1ED0"/>
    <w:rsid w:val="000D202E"/>
    <w:rsid w:val="000D21D6"/>
    <w:rsid w:val="000D22C8"/>
    <w:rsid w:val="000D2424"/>
    <w:rsid w:val="000D2442"/>
    <w:rsid w:val="000D271A"/>
    <w:rsid w:val="000D276A"/>
    <w:rsid w:val="000D2863"/>
    <w:rsid w:val="000D2882"/>
    <w:rsid w:val="000D2955"/>
    <w:rsid w:val="000D2A1C"/>
    <w:rsid w:val="000D2A9D"/>
    <w:rsid w:val="000D2B13"/>
    <w:rsid w:val="000D2B21"/>
    <w:rsid w:val="000D2DA5"/>
    <w:rsid w:val="000D2EDB"/>
    <w:rsid w:val="000D2FF2"/>
    <w:rsid w:val="000D3147"/>
    <w:rsid w:val="000D317D"/>
    <w:rsid w:val="000D350E"/>
    <w:rsid w:val="000D3553"/>
    <w:rsid w:val="000D3576"/>
    <w:rsid w:val="000D3581"/>
    <w:rsid w:val="000D35ED"/>
    <w:rsid w:val="000D387B"/>
    <w:rsid w:val="000D39AF"/>
    <w:rsid w:val="000D39D1"/>
    <w:rsid w:val="000D39E2"/>
    <w:rsid w:val="000D3B4D"/>
    <w:rsid w:val="000D3B9F"/>
    <w:rsid w:val="000D3C22"/>
    <w:rsid w:val="000D3CFB"/>
    <w:rsid w:val="000D3E00"/>
    <w:rsid w:val="000D3E82"/>
    <w:rsid w:val="000D3EA9"/>
    <w:rsid w:val="000D3F2B"/>
    <w:rsid w:val="000D41D1"/>
    <w:rsid w:val="000D436B"/>
    <w:rsid w:val="000D4777"/>
    <w:rsid w:val="000D49C9"/>
    <w:rsid w:val="000D4B01"/>
    <w:rsid w:val="000D4BBF"/>
    <w:rsid w:val="000D4D62"/>
    <w:rsid w:val="000D4F36"/>
    <w:rsid w:val="000D4F92"/>
    <w:rsid w:val="000D50D7"/>
    <w:rsid w:val="000D553C"/>
    <w:rsid w:val="000D5566"/>
    <w:rsid w:val="000D563E"/>
    <w:rsid w:val="000D5654"/>
    <w:rsid w:val="000D575F"/>
    <w:rsid w:val="000D57F5"/>
    <w:rsid w:val="000D5A79"/>
    <w:rsid w:val="000D5BB0"/>
    <w:rsid w:val="000D5BC7"/>
    <w:rsid w:val="000D5C1B"/>
    <w:rsid w:val="000D5D67"/>
    <w:rsid w:val="000D60B7"/>
    <w:rsid w:val="000D631D"/>
    <w:rsid w:val="000D63F1"/>
    <w:rsid w:val="000D6440"/>
    <w:rsid w:val="000D6462"/>
    <w:rsid w:val="000D6511"/>
    <w:rsid w:val="000D6523"/>
    <w:rsid w:val="000D675F"/>
    <w:rsid w:val="000D6778"/>
    <w:rsid w:val="000D680D"/>
    <w:rsid w:val="000D68CB"/>
    <w:rsid w:val="000D695D"/>
    <w:rsid w:val="000D6AF3"/>
    <w:rsid w:val="000D6B2B"/>
    <w:rsid w:val="000D6B6A"/>
    <w:rsid w:val="000D6BCB"/>
    <w:rsid w:val="000D6CD8"/>
    <w:rsid w:val="000D6D5E"/>
    <w:rsid w:val="000D6F17"/>
    <w:rsid w:val="000D6F3B"/>
    <w:rsid w:val="000D70D5"/>
    <w:rsid w:val="000D70F5"/>
    <w:rsid w:val="000D7141"/>
    <w:rsid w:val="000D715A"/>
    <w:rsid w:val="000D7243"/>
    <w:rsid w:val="000D7291"/>
    <w:rsid w:val="000D72E7"/>
    <w:rsid w:val="000D733F"/>
    <w:rsid w:val="000D734C"/>
    <w:rsid w:val="000D73FD"/>
    <w:rsid w:val="000D745D"/>
    <w:rsid w:val="000D7782"/>
    <w:rsid w:val="000D7812"/>
    <w:rsid w:val="000D788C"/>
    <w:rsid w:val="000D7B6F"/>
    <w:rsid w:val="000D7D90"/>
    <w:rsid w:val="000D7DD3"/>
    <w:rsid w:val="000D7E83"/>
    <w:rsid w:val="000D7F2B"/>
    <w:rsid w:val="000D7F4B"/>
    <w:rsid w:val="000D7F98"/>
    <w:rsid w:val="000E0266"/>
    <w:rsid w:val="000E02B0"/>
    <w:rsid w:val="000E02B8"/>
    <w:rsid w:val="000E02D4"/>
    <w:rsid w:val="000E032E"/>
    <w:rsid w:val="000E0412"/>
    <w:rsid w:val="000E048F"/>
    <w:rsid w:val="000E0565"/>
    <w:rsid w:val="000E05BB"/>
    <w:rsid w:val="000E0674"/>
    <w:rsid w:val="000E083C"/>
    <w:rsid w:val="000E0908"/>
    <w:rsid w:val="000E09A1"/>
    <w:rsid w:val="000E0C8D"/>
    <w:rsid w:val="000E0CDA"/>
    <w:rsid w:val="000E0D19"/>
    <w:rsid w:val="000E0F54"/>
    <w:rsid w:val="000E0F65"/>
    <w:rsid w:val="000E0FA3"/>
    <w:rsid w:val="000E1068"/>
    <w:rsid w:val="000E1184"/>
    <w:rsid w:val="000E125A"/>
    <w:rsid w:val="000E138E"/>
    <w:rsid w:val="000E1417"/>
    <w:rsid w:val="000E1576"/>
    <w:rsid w:val="000E1672"/>
    <w:rsid w:val="000E1698"/>
    <w:rsid w:val="000E16FE"/>
    <w:rsid w:val="000E1797"/>
    <w:rsid w:val="000E1807"/>
    <w:rsid w:val="000E190F"/>
    <w:rsid w:val="000E194C"/>
    <w:rsid w:val="000E197C"/>
    <w:rsid w:val="000E19B8"/>
    <w:rsid w:val="000E1A90"/>
    <w:rsid w:val="000E1AC3"/>
    <w:rsid w:val="000E1B57"/>
    <w:rsid w:val="000E1C86"/>
    <w:rsid w:val="000E1CAE"/>
    <w:rsid w:val="000E1CCF"/>
    <w:rsid w:val="000E1D5C"/>
    <w:rsid w:val="000E1EFB"/>
    <w:rsid w:val="000E1FF4"/>
    <w:rsid w:val="000E2021"/>
    <w:rsid w:val="000E2065"/>
    <w:rsid w:val="000E2380"/>
    <w:rsid w:val="000E247B"/>
    <w:rsid w:val="000E2603"/>
    <w:rsid w:val="000E2A5C"/>
    <w:rsid w:val="000E2BC7"/>
    <w:rsid w:val="000E2BF1"/>
    <w:rsid w:val="000E2C89"/>
    <w:rsid w:val="000E2D13"/>
    <w:rsid w:val="000E2E67"/>
    <w:rsid w:val="000E2E68"/>
    <w:rsid w:val="000E3000"/>
    <w:rsid w:val="000E3075"/>
    <w:rsid w:val="000E3104"/>
    <w:rsid w:val="000E333A"/>
    <w:rsid w:val="000E3462"/>
    <w:rsid w:val="000E3558"/>
    <w:rsid w:val="000E3699"/>
    <w:rsid w:val="000E369D"/>
    <w:rsid w:val="000E37C2"/>
    <w:rsid w:val="000E3816"/>
    <w:rsid w:val="000E389C"/>
    <w:rsid w:val="000E391C"/>
    <w:rsid w:val="000E3DB4"/>
    <w:rsid w:val="000E3DDD"/>
    <w:rsid w:val="000E3F0A"/>
    <w:rsid w:val="000E417D"/>
    <w:rsid w:val="000E41D3"/>
    <w:rsid w:val="000E41E7"/>
    <w:rsid w:val="000E42B1"/>
    <w:rsid w:val="000E43BD"/>
    <w:rsid w:val="000E44C9"/>
    <w:rsid w:val="000E4590"/>
    <w:rsid w:val="000E4624"/>
    <w:rsid w:val="000E46F5"/>
    <w:rsid w:val="000E48F7"/>
    <w:rsid w:val="000E4AC0"/>
    <w:rsid w:val="000E4B6E"/>
    <w:rsid w:val="000E4D1E"/>
    <w:rsid w:val="000E4ECC"/>
    <w:rsid w:val="000E50A3"/>
    <w:rsid w:val="000E51BD"/>
    <w:rsid w:val="000E51E9"/>
    <w:rsid w:val="000E5222"/>
    <w:rsid w:val="000E52B7"/>
    <w:rsid w:val="000E5432"/>
    <w:rsid w:val="000E5628"/>
    <w:rsid w:val="000E562E"/>
    <w:rsid w:val="000E56F6"/>
    <w:rsid w:val="000E57BA"/>
    <w:rsid w:val="000E57D3"/>
    <w:rsid w:val="000E5914"/>
    <w:rsid w:val="000E594A"/>
    <w:rsid w:val="000E5989"/>
    <w:rsid w:val="000E59A7"/>
    <w:rsid w:val="000E5A43"/>
    <w:rsid w:val="000E5A65"/>
    <w:rsid w:val="000E5B7E"/>
    <w:rsid w:val="000E5E57"/>
    <w:rsid w:val="000E60B2"/>
    <w:rsid w:val="000E6137"/>
    <w:rsid w:val="000E6138"/>
    <w:rsid w:val="000E617C"/>
    <w:rsid w:val="000E6193"/>
    <w:rsid w:val="000E6259"/>
    <w:rsid w:val="000E64D1"/>
    <w:rsid w:val="000E6540"/>
    <w:rsid w:val="000E6646"/>
    <w:rsid w:val="000E6665"/>
    <w:rsid w:val="000E66AB"/>
    <w:rsid w:val="000E66C9"/>
    <w:rsid w:val="000E677C"/>
    <w:rsid w:val="000E67B0"/>
    <w:rsid w:val="000E67E0"/>
    <w:rsid w:val="000E688D"/>
    <w:rsid w:val="000E69E3"/>
    <w:rsid w:val="000E6A7E"/>
    <w:rsid w:val="000E6B0A"/>
    <w:rsid w:val="000E6B87"/>
    <w:rsid w:val="000E6DD1"/>
    <w:rsid w:val="000E6EB2"/>
    <w:rsid w:val="000E6EE3"/>
    <w:rsid w:val="000E6F8F"/>
    <w:rsid w:val="000E7057"/>
    <w:rsid w:val="000E7120"/>
    <w:rsid w:val="000E7178"/>
    <w:rsid w:val="000E73CE"/>
    <w:rsid w:val="000E73E2"/>
    <w:rsid w:val="000E744A"/>
    <w:rsid w:val="000E74FF"/>
    <w:rsid w:val="000E7551"/>
    <w:rsid w:val="000E756A"/>
    <w:rsid w:val="000E7572"/>
    <w:rsid w:val="000E759C"/>
    <w:rsid w:val="000E7666"/>
    <w:rsid w:val="000E76A0"/>
    <w:rsid w:val="000E77F8"/>
    <w:rsid w:val="000E79B6"/>
    <w:rsid w:val="000E79BB"/>
    <w:rsid w:val="000E79D9"/>
    <w:rsid w:val="000E7B17"/>
    <w:rsid w:val="000E7B74"/>
    <w:rsid w:val="000E7C21"/>
    <w:rsid w:val="000F00F1"/>
    <w:rsid w:val="000F01C4"/>
    <w:rsid w:val="000F01EC"/>
    <w:rsid w:val="000F05D2"/>
    <w:rsid w:val="000F061C"/>
    <w:rsid w:val="000F0654"/>
    <w:rsid w:val="000F07B6"/>
    <w:rsid w:val="000F0B7E"/>
    <w:rsid w:val="000F0C8B"/>
    <w:rsid w:val="000F0D0D"/>
    <w:rsid w:val="000F0D86"/>
    <w:rsid w:val="000F0DCF"/>
    <w:rsid w:val="000F0E0F"/>
    <w:rsid w:val="000F10BA"/>
    <w:rsid w:val="000F110B"/>
    <w:rsid w:val="000F111D"/>
    <w:rsid w:val="000F1149"/>
    <w:rsid w:val="000F1286"/>
    <w:rsid w:val="000F1308"/>
    <w:rsid w:val="000F1490"/>
    <w:rsid w:val="000F14FA"/>
    <w:rsid w:val="000F1514"/>
    <w:rsid w:val="000F1557"/>
    <w:rsid w:val="000F15F7"/>
    <w:rsid w:val="000F1869"/>
    <w:rsid w:val="000F189D"/>
    <w:rsid w:val="000F18AC"/>
    <w:rsid w:val="000F18CC"/>
    <w:rsid w:val="000F194D"/>
    <w:rsid w:val="000F19C2"/>
    <w:rsid w:val="000F1AAE"/>
    <w:rsid w:val="000F1B78"/>
    <w:rsid w:val="000F1D21"/>
    <w:rsid w:val="000F1D8B"/>
    <w:rsid w:val="000F1E6F"/>
    <w:rsid w:val="000F1E92"/>
    <w:rsid w:val="000F1EB8"/>
    <w:rsid w:val="000F1F71"/>
    <w:rsid w:val="000F1F76"/>
    <w:rsid w:val="000F1FAE"/>
    <w:rsid w:val="000F2188"/>
    <w:rsid w:val="000F228C"/>
    <w:rsid w:val="000F232E"/>
    <w:rsid w:val="000F234B"/>
    <w:rsid w:val="000F237F"/>
    <w:rsid w:val="000F23EB"/>
    <w:rsid w:val="000F2421"/>
    <w:rsid w:val="000F2517"/>
    <w:rsid w:val="000F2551"/>
    <w:rsid w:val="000F2590"/>
    <w:rsid w:val="000F25C3"/>
    <w:rsid w:val="000F2854"/>
    <w:rsid w:val="000F28BB"/>
    <w:rsid w:val="000F28F2"/>
    <w:rsid w:val="000F2A2D"/>
    <w:rsid w:val="000F2B91"/>
    <w:rsid w:val="000F2BC7"/>
    <w:rsid w:val="000F2C68"/>
    <w:rsid w:val="000F2C97"/>
    <w:rsid w:val="000F2CA3"/>
    <w:rsid w:val="000F2D99"/>
    <w:rsid w:val="000F2DA9"/>
    <w:rsid w:val="000F2DD0"/>
    <w:rsid w:val="000F2EEA"/>
    <w:rsid w:val="000F301D"/>
    <w:rsid w:val="000F3086"/>
    <w:rsid w:val="000F30D4"/>
    <w:rsid w:val="000F3308"/>
    <w:rsid w:val="000F3427"/>
    <w:rsid w:val="000F344F"/>
    <w:rsid w:val="000F352A"/>
    <w:rsid w:val="000F352F"/>
    <w:rsid w:val="000F35B2"/>
    <w:rsid w:val="000F36BC"/>
    <w:rsid w:val="000F36D8"/>
    <w:rsid w:val="000F36FD"/>
    <w:rsid w:val="000F3789"/>
    <w:rsid w:val="000F37EB"/>
    <w:rsid w:val="000F3861"/>
    <w:rsid w:val="000F3889"/>
    <w:rsid w:val="000F38B6"/>
    <w:rsid w:val="000F39B8"/>
    <w:rsid w:val="000F3A94"/>
    <w:rsid w:val="000F3A99"/>
    <w:rsid w:val="000F3AA5"/>
    <w:rsid w:val="000F3AC3"/>
    <w:rsid w:val="000F3B6F"/>
    <w:rsid w:val="000F3C5F"/>
    <w:rsid w:val="000F3D15"/>
    <w:rsid w:val="000F3D48"/>
    <w:rsid w:val="000F3E06"/>
    <w:rsid w:val="000F3E16"/>
    <w:rsid w:val="000F3EC9"/>
    <w:rsid w:val="000F3F86"/>
    <w:rsid w:val="000F3F8A"/>
    <w:rsid w:val="000F3FE8"/>
    <w:rsid w:val="000F3FFF"/>
    <w:rsid w:val="000F40DF"/>
    <w:rsid w:val="000F414D"/>
    <w:rsid w:val="000F4171"/>
    <w:rsid w:val="000F41B1"/>
    <w:rsid w:val="000F4262"/>
    <w:rsid w:val="000F43A0"/>
    <w:rsid w:val="000F43D9"/>
    <w:rsid w:val="000F448E"/>
    <w:rsid w:val="000F4524"/>
    <w:rsid w:val="000F46C5"/>
    <w:rsid w:val="000F47BA"/>
    <w:rsid w:val="000F48B0"/>
    <w:rsid w:val="000F48F8"/>
    <w:rsid w:val="000F4A32"/>
    <w:rsid w:val="000F4C6F"/>
    <w:rsid w:val="000F4E2B"/>
    <w:rsid w:val="000F4EA1"/>
    <w:rsid w:val="000F506A"/>
    <w:rsid w:val="000F5112"/>
    <w:rsid w:val="000F5121"/>
    <w:rsid w:val="000F517C"/>
    <w:rsid w:val="000F5338"/>
    <w:rsid w:val="000F539C"/>
    <w:rsid w:val="000F542E"/>
    <w:rsid w:val="000F5487"/>
    <w:rsid w:val="000F55CC"/>
    <w:rsid w:val="000F568E"/>
    <w:rsid w:val="000F5837"/>
    <w:rsid w:val="000F58D7"/>
    <w:rsid w:val="000F5948"/>
    <w:rsid w:val="000F59B7"/>
    <w:rsid w:val="000F5B72"/>
    <w:rsid w:val="000F5C33"/>
    <w:rsid w:val="000F5C83"/>
    <w:rsid w:val="000F5D19"/>
    <w:rsid w:val="000F5DAD"/>
    <w:rsid w:val="000F5E01"/>
    <w:rsid w:val="000F5ECD"/>
    <w:rsid w:val="000F6012"/>
    <w:rsid w:val="000F601B"/>
    <w:rsid w:val="000F60D6"/>
    <w:rsid w:val="000F6121"/>
    <w:rsid w:val="000F6154"/>
    <w:rsid w:val="000F6673"/>
    <w:rsid w:val="000F67DF"/>
    <w:rsid w:val="000F6837"/>
    <w:rsid w:val="000F6862"/>
    <w:rsid w:val="000F687A"/>
    <w:rsid w:val="000F68B2"/>
    <w:rsid w:val="000F69FA"/>
    <w:rsid w:val="000F6A6E"/>
    <w:rsid w:val="000F6B2F"/>
    <w:rsid w:val="000F6E23"/>
    <w:rsid w:val="000F6F25"/>
    <w:rsid w:val="000F6FEB"/>
    <w:rsid w:val="000F70DD"/>
    <w:rsid w:val="000F7139"/>
    <w:rsid w:val="000F7173"/>
    <w:rsid w:val="000F71B8"/>
    <w:rsid w:val="000F7361"/>
    <w:rsid w:val="000F7394"/>
    <w:rsid w:val="000F73C4"/>
    <w:rsid w:val="000F7414"/>
    <w:rsid w:val="000F76D6"/>
    <w:rsid w:val="000F7735"/>
    <w:rsid w:val="000F77F0"/>
    <w:rsid w:val="000F77F7"/>
    <w:rsid w:val="000F7877"/>
    <w:rsid w:val="000F7AD1"/>
    <w:rsid w:val="000F7B50"/>
    <w:rsid w:val="000F7BD5"/>
    <w:rsid w:val="000F7BDD"/>
    <w:rsid w:val="000F7CBD"/>
    <w:rsid w:val="000F7D02"/>
    <w:rsid w:val="000F7D5D"/>
    <w:rsid w:val="000F7E6D"/>
    <w:rsid w:val="000FA523"/>
    <w:rsid w:val="0010003C"/>
    <w:rsid w:val="00100059"/>
    <w:rsid w:val="00100062"/>
    <w:rsid w:val="0010006E"/>
    <w:rsid w:val="00100203"/>
    <w:rsid w:val="001002DB"/>
    <w:rsid w:val="001002FB"/>
    <w:rsid w:val="001003D7"/>
    <w:rsid w:val="001003EC"/>
    <w:rsid w:val="0010052D"/>
    <w:rsid w:val="00100584"/>
    <w:rsid w:val="001005AA"/>
    <w:rsid w:val="00100623"/>
    <w:rsid w:val="001006E8"/>
    <w:rsid w:val="00100732"/>
    <w:rsid w:val="001009B6"/>
    <w:rsid w:val="00100A03"/>
    <w:rsid w:val="00100B3A"/>
    <w:rsid w:val="00100B91"/>
    <w:rsid w:val="00100BEF"/>
    <w:rsid w:val="00100CD5"/>
    <w:rsid w:val="00100D5A"/>
    <w:rsid w:val="00100DEF"/>
    <w:rsid w:val="00100E31"/>
    <w:rsid w:val="00100E37"/>
    <w:rsid w:val="0010101A"/>
    <w:rsid w:val="00101062"/>
    <w:rsid w:val="00101132"/>
    <w:rsid w:val="001012EF"/>
    <w:rsid w:val="001015F2"/>
    <w:rsid w:val="0010165B"/>
    <w:rsid w:val="0010168D"/>
    <w:rsid w:val="0010175C"/>
    <w:rsid w:val="0010184A"/>
    <w:rsid w:val="0010185C"/>
    <w:rsid w:val="001018CF"/>
    <w:rsid w:val="00101A33"/>
    <w:rsid w:val="00101A70"/>
    <w:rsid w:val="00101A78"/>
    <w:rsid w:val="00101AED"/>
    <w:rsid w:val="00101C69"/>
    <w:rsid w:val="00101CAD"/>
    <w:rsid w:val="00101CCC"/>
    <w:rsid w:val="00101CCE"/>
    <w:rsid w:val="00101D12"/>
    <w:rsid w:val="00101F68"/>
    <w:rsid w:val="0010203A"/>
    <w:rsid w:val="001020BD"/>
    <w:rsid w:val="001020E6"/>
    <w:rsid w:val="00102161"/>
    <w:rsid w:val="001021AC"/>
    <w:rsid w:val="001022E8"/>
    <w:rsid w:val="00102546"/>
    <w:rsid w:val="00102577"/>
    <w:rsid w:val="001025FB"/>
    <w:rsid w:val="001026CB"/>
    <w:rsid w:val="00102771"/>
    <w:rsid w:val="00102873"/>
    <w:rsid w:val="00102875"/>
    <w:rsid w:val="001028BA"/>
    <w:rsid w:val="00102989"/>
    <w:rsid w:val="00102AE5"/>
    <w:rsid w:val="00102AF9"/>
    <w:rsid w:val="00102CCD"/>
    <w:rsid w:val="00102D7C"/>
    <w:rsid w:val="00102DEB"/>
    <w:rsid w:val="00102E8B"/>
    <w:rsid w:val="00102F30"/>
    <w:rsid w:val="00102F42"/>
    <w:rsid w:val="0010306A"/>
    <w:rsid w:val="001030ED"/>
    <w:rsid w:val="00103111"/>
    <w:rsid w:val="00103183"/>
    <w:rsid w:val="00103283"/>
    <w:rsid w:val="00103297"/>
    <w:rsid w:val="001032EF"/>
    <w:rsid w:val="00103314"/>
    <w:rsid w:val="0010344B"/>
    <w:rsid w:val="001034F8"/>
    <w:rsid w:val="001036A1"/>
    <w:rsid w:val="00103707"/>
    <w:rsid w:val="0010374A"/>
    <w:rsid w:val="0010386D"/>
    <w:rsid w:val="001038EE"/>
    <w:rsid w:val="00103948"/>
    <w:rsid w:val="0010398C"/>
    <w:rsid w:val="00103B48"/>
    <w:rsid w:val="00103BEA"/>
    <w:rsid w:val="00103C0A"/>
    <w:rsid w:val="00103C3D"/>
    <w:rsid w:val="00103DDD"/>
    <w:rsid w:val="00103F5B"/>
    <w:rsid w:val="00103FDB"/>
    <w:rsid w:val="001041D6"/>
    <w:rsid w:val="001042C1"/>
    <w:rsid w:val="001042C9"/>
    <w:rsid w:val="001042D0"/>
    <w:rsid w:val="0010433A"/>
    <w:rsid w:val="00104408"/>
    <w:rsid w:val="00104669"/>
    <w:rsid w:val="00104730"/>
    <w:rsid w:val="001047BD"/>
    <w:rsid w:val="001047EF"/>
    <w:rsid w:val="001048C1"/>
    <w:rsid w:val="001049F3"/>
    <w:rsid w:val="00104A19"/>
    <w:rsid w:val="00104C0D"/>
    <w:rsid w:val="00104C4F"/>
    <w:rsid w:val="00104D7A"/>
    <w:rsid w:val="00104D9E"/>
    <w:rsid w:val="00104E44"/>
    <w:rsid w:val="00104E5F"/>
    <w:rsid w:val="00104E71"/>
    <w:rsid w:val="00104EF8"/>
    <w:rsid w:val="00104F4B"/>
    <w:rsid w:val="00104F4C"/>
    <w:rsid w:val="00105025"/>
    <w:rsid w:val="00105084"/>
    <w:rsid w:val="00105092"/>
    <w:rsid w:val="001051FA"/>
    <w:rsid w:val="001051FF"/>
    <w:rsid w:val="001052ED"/>
    <w:rsid w:val="001053E3"/>
    <w:rsid w:val="0010546B"/>
    <w:rsid w:val="00105546"/>
    <w:rsid w:val="0010565E"/>
    <w:rsid w:val="00105732"/>
    <w:rsid w:val="00105863"/>
    <w:rsid w:val="00105923"/>
    <w:rsid w:val="00105942"/>
    <w:rsid w:val="00105A0A"/>
    <w:rsid w:val="00105A1B"/>
    <w:rsid w:val="00105AFA"/>
    <w:rsid w:val="00105DED"/>
    <w:rsid w:val="00105E24"/>
    <w:rsid w:val="00105F73"/>
    <w:rsid w:val="00105F79"/>
    <w:rsid w:val="0010605B"/>
    <w:rsid w:val="0010606E"/>
    <w:rsid w:val="001060C3"/>
    <w:rsid w:val="00106152"/>
    <w:rsid w:val="001061DB"/>
    <w:rsid w:val="001061DD"/>
    <w:rsid w:val="001061EF"/>
    <w:rsid w:val="0010621A"/>
    <w:rsid w:val="00106237"/>
    <w:rsid w:val="00106487"/>
    <w:rsid w:val="00106488"/>
    <w:rsid w:val="00106493"/>
    <w:rsid w:val="001066D7"/>
    <w:rsid w:val="00106749"/>
    <w:rsid w:val="001067A9"/>
    <w:rsid w:val="001068AF"/>
    <w:rsid w:val="001068C2"/>
    <w:rsid w:val="00106953"/>
    <w:rsid w:val="001069DF"/>
    <w:rsid w:val="001069E1"/>
    <w:rsid w:val="00106A38"/>
    <w:rsid w:val="00106B67"/>
    <w:rsid w:val="00106BA8"/>
    <w:rsid w:val="00106BCB"/>
    <w:rsid w:val="00106C13"/>
    <w:rsid w:val="00106C32"/>
    <w:rsid w:val="00106C78"/>
    <w:rsid w:val="00106D1F"/>
    <w:rsid w:val="00106E68"/>
    <w:rsid w:val="00106FCB"/>
    <w:rsid w:val="00106FD1"/>
    <w:rsid w:val="00107010"/>
    <w:rsid w:val="00107030"/>
    <w:rsid w:val="0010703A"/>
    <w:rsid w:val="001070BD"/>
    <w:rsid w:val="001070F3"/>
    <w:rsid w:val="00107119"/>
    <w:rsid w:val="00107346"/>
    <w:rsid w:val="001073FD"/>
    <w:rsid w:val="00107559"/>
    <w:rsid w:val="0010760C"/>
    <w:rsid w:val="0010761A"/>
    <w:rsid w:val="001076D0"/>
    <w:rsid w:val="00107745"/>
    <w:rsid w:val="0010779D"/>
    <w:rsid w:val="0010780E"/>
    <w:rsid w:val="00107DB1"/>
    <w:rsid w:val="00107EA6"/>
    <w:rsid w:val="00107EBC"/>
    <w:rsid w:val="00107F97"/>
    <w:rsid w:val="00110011"/>
    <w:rsid w:val="00110031"/>
    <w:rsid w:val="00110075"/>
    <w:rsid w:val="0011019F"/>
    <w:rsid w:val="001101EF"/>
    <w:rsid w:val="001101FD"/>
    <w:rsid w:val="00110531"/>
    <w:rsid w:val="001105C7"/>
    <w:rsid w:val="00110865"/>
    <w:rsid w:val="00110888"/>
    <w:rsid w:val="001108D0"/>
    <w:rsid w:val="00110968"/>
    <w:rsid w:val="00110AA1"/>
    <w:rsid w:val="00110B49"/>
    <w:rsid w:val="00110BD9"/>
    <w:rsid w:val="00110C3D"/>
    <w:rsid w:val="00110C8B"/>
    <w:rsid w:val="00110D42"/>
    <w:rsid w:val="00110D68"/>
    <w:rsid w:val="00110DF7"/>
    <w:rsid w:val="00110EEA"/>
    <w:rsid w:val="00110EF4"/>
    <w:rsid w:val="00110F71"/>
    <w:rsid w:val="00111055"/>
    <w:rsid w:val="001110A4"/>
    <w:rsid w:val="001110D5"/>
    <w:rsid w:val="001111AC"/>
    <w:rsid w:val="00111313"/>
    <w:rsid w:val="00111354"/>
    <w:rsid w:val="0011135E"/>
    <w:rsid w:val="001113EC"/>
    <w:rsid w:val="00111936"/>
    <w:rsid w:val="0011197F"/>
    <w:rsid w:val="001119C2"/>
    <w:rsid w:val="001119C8"/>
    <w:rsid w:val="001119F3"/>
    <w:rsid w:val="00111A69"/>
    <w:rsid w:val="00111CD5"/>
    <w:rsid w:val="00111D38"/>
    <w:rsid w:val="00111E93"/>
    <w:rsid w:val="001120DF"/>
    <w:rsid w:val="0011210D"/>
    <w:rsid w:val="001123DB"/>
    <w:rsid w:val="00112425"/>
    <w:rsid w:val="00112448"/>
    <w:rsid w:val="00112502"/>
    <w:rsid w:val="001125FB"/>
    <w:rsid w:val="00112623"/>
    <w:rsid w:val="0011278A"/>
    <w:rsid w:val="00112830"/>
    <w:rsid w:val="0011288A"/>
    <w:rsid w:val="001128E5"/>
    <w:rsid w:val="00112924"/>
    <w:rsid w:val="00112AC6"/>
    <w:rsid w:val="00112B0A"/>
    <w:rsid w:val="00112C12"/>
    <w:rsid w:val="00112D1B"/>
    <w:rsid w:val="00112E38"/>
    <w:rsid w:val="00112FAA"/>
    <w:rsid w:val="00112FAF"/>
    <w:rsid w:val="00112FC8"/>
    <w:rsid w:val="00112FE7"/>
    <w:rsid w:val="00113133"/>
    <w:rsid w:val="00113182"/>
    <w:rsid w:val="00113291"/>
    <w:rsid w:val="001132CC"/>
    <w:rsid w:val="00113351"/>
    <w:rsid w:val="001135A8"/>
    <w:rsid w:val="00113679"/>
    <w:rsid w:val="0011368F"/>
    <w:rsid w:val="0011375B"/>
    <w:rsid w:val="00113815"/>
    <w:rsid w:val="00113870"/>
    <w:rsid w:val="00113873"/>
    <w:rsid w:val="0011399B"/>
    <w:rsid w:val="00113A74"/>
    <w:rsid w:val="00113AB6"/>
    <w:rsid w:val="00113B70"/>
    <w:rsid w:val="00113CF4"/>
    <w:rsid w:val="00113DAD"/>
    <w:rsid w:val="00113EF3"/>
    <w:rsid w:val="00113FD6"/>
    <w:rsid w:val="00114052"/>
    <w:rsid w:val="001140D2"/>
    <w:rsid w:val="00114190"/>
    <w:rsid w:val="0011421F"/>
    <w:rsid w:val="00114286"/>
    <w:rsid w:val="00114433"/>
    <w:rsid w:val="001144CF"/>
    <w:rsid w:val="001144FE"/>
    <w:rsid w:val="0011459D"/>
    <w:rsid w:val="001146AB"/>
    <w:rsid w:val="00114763"/>
    <w:rsid w:val="001147A6"/>
    <w:rsid w:val="00114A06"/>
    <w:rsid w:val="00114C5E"/>
    <w:rsid w:val="00114C84"/>
    <w:rsid w:val="00114DA1"/>
    <w:rsid w:val="00114F67"/>
    <w:rsid w:val="001150E7"/>
    <w:rsid w:val="00115103"/>
    <w:rsid w:val="00115162"/>
    <w:rsid w:val="00115169"/>
    <w:rsid w:val="0011533C"/>
    <w:rsid w:val="00115351"/>
    <w:rsid w:val="001153C7"/>
    <w:rsid w:val="001154A5"/>
    <w:rsid w:val="0011550B"/>
    <w:rsid w:val="00115614"/>
    <w:rsid w:val="00115732"/>
    <w:rsid w:val="00115794"/>
    <w:rsid w:val="00115814"/>
    <w:rsid w:val="00115830"/>
    <w:rsid w:val="001158CA"/>
    <w:rsid w:val="00115943"/>
    <w:rsid w:val="00115998"/>
    <w:rsid w:val="001159AB"/>
    <w:rsid w:val="00115A52"/>
    <w:rsid w:val="00115BF5"/>
    <w:rsid w:val="00115C66"/>
    <w:rsid w:val="00115D2D"/>
    <w:rsid w:val="00115D74"/>
    <w:rsid w:val="00115E5C"/>
    <w:rsid w:val="00115E7A"/>
    <w:rsid w:val="00115F79"/>
    <w:rsid w:val="0011606B"/>
    <w:rsid w:val="00116133"/>
    <w:rsid w:val="0011616D"/>
    <w:rsid w:val="001161D4"/>
    <w:rsid w:val="00116219"/>
    <w:rsid w:val="001162E0"/>
    <w:rsid w:val="001163B6"/>
    <w:rsid w:val="00116405"/>
    <w:rsid w:val="001164C6"/>
    <w:rsid w:val="0011658B"/>
    <w:rsid w:val="00116776"/>
    <w:rsid w:val="001167AA"/>
    <w:rsid w:val="00116978"/>
    <w:rsid w:val="00116A34"/>
    <w:rsid w:val="00116B7A"/>
    <w:rsid w:val="00116BC9"/>
    <w:rsid w:val="00116C6F"/>
    <w:rsid w:val="00116CB9"/>
    <w:rsid w:val="00116D00"/>
    <w:rsid w:val="00116E54"/>
    <w:rsid w:val="00117038"/>
    <w:rsid w:val="0011706C"/>
    <w:rsid w:val="00117097"/>
    <w:rsid w:val="00117105"/>
    <w:rsid w:val="001171BE"/>
    <w:rsid w:val="00117275"/>
    <w:rsid w:val="001172D5"/>
    <w:rsid w:val="0011742D"/>
    <w:rsid w:val="00117449"/>
    <w:rsid w:val="00117473"/>
    <w:rsid w:val="001174A0"/>
    <w:rsid w:val="001175ED"/>
    <w:rsid w:val="001175FD"/>
    <w:rsid w:val="0011782C"/>
    <w:rsid w:val="0011782D"/>
    <w:rsid w:val="00117872"/>
    <w:rsid w:val="001178CF"/>
    <w:rsid w:val="001178FF"/>
    <w:rsid w:val="00117A78"/>
    <w:rsid w:val="00117A9E"/>
    <w:rsid w:val="00117AA4"/>
    <w:rsid w:val="00117B4A"/>
    <w:rsid w:val="00117B77"/>
    <w:rsid w:val="00117BD4"/>
    <w:rsid w:val="00117BF1"/>
    <w:rsid w:val="00117C75"/>
    <w:rsid w:val="00117CAB"/>
    <w:rsid w:val="00117CC6"/>
    <w:rsid w:val="00117CED"/>
    <w:rsid w:val="00117D53"/>
    <w:rsid w:val="00117E17"/>
    <w:rsid w:val="00117EB1"/>
    <w:rsid w:val="00117F82"/>
    <w:rsid w:val="00117F90"/>
    <w:rsid w:val="0012004F"/>
    <w:rsid w:val="001200D8"/>
    <w:rsid w:val="00120114"/>
    <w:rsid w:val="001202DB"/>
    <w:rsid w:val="00120321"/>
    <w:rsid w:val="001203DA"/>
    <w:rsid w:val="001203E2"/>
    <w:rsid w:val="001204E7"/>
    <w:rsid w:val="001205A5"/>
    <w:rsid w:val="001205FA"/>
    <w:rsid w:val="0012066A"/>
    <w:rsid w:val="00120681"/>
    <w:rsid w:val="001206B9"/>
    <w:rsid w:val="00120767"/>
    <w:rsid w:val="001208C8"/>
    <w:rsid w:val="001208E1"/>
    <w:rsid w:val="00120924"/>
    <w:rsid w:val="00120971"/>
    <w:rsid w:val="00120C7E"/>
    <w:rsid w:val="00120DC8"/>
    <w:rsid w:val="00120E6B"/>
    <w:rsid w:val="00120EAD"/>
    <w:rsid w:val="00120F44"/>
    <w:rsid w:val="001210AB"/>
    <w:rsid w:val="00121124"/>
    <w:rsid w:val="00121127"/>
    <w:rsid w:val="00121135"/>
    <w:rsid w:val="001211B4"/>
    <w:rsid w:val="00121237"/>
    <w:rsid w:val="00121258"/>
    <w:rsid w:val="0012126F"/>
    <w:rsid w:val="001212F5"/>
    <w:rsid w:val="00121364"/>
    <w:rsid w:val="001213A8"/>
    <w:rsid w:val="0012145C"/>
    <w:rsid w:val="001215F1"/>
    <w:rsid w:val="0012175D"/>
    <w:rsid w:val="00121A2B"/>
    <w:rsid w:val="00121C62"/>
    <w:rsid w:val="00121C67"/>
    <w:rsid w:val="00121D9C"/>
    <w:rsid w:val="00121DAD"/>
    <w:rsid w:val="00121EDD"/>
    <w:rsid w:val="00121F2D"/>
    <w:rsid w:val="00121FA2"/>
    <w:rsid w:val="00121FAD"/>
    <w:rsid w:val="001220E8"/>
    <w:rsid w:val="001220FE"/>
    <w:rsid w:val="00122149"/>
    <w:rsid w:val="00122179"/>
    <w:rsid w:val="001221E1"/>
    <w:rsid w:val="00122356"/>
    <w:rsid w:val="001223CC"/>
    <w:rsid w:val="0012246E"/>
    <w:rsid w:val="001224FE"/>
    <w:rsid w:val="0012259E"/>
    <w:rsid w:val="00122647"/>
    <w:rsid w:val="0012265B"/>
    <w:rsid w:val="00122754"/>
    <w:rsid w:val="0012286B"/>
    <w:rsid w:val="0012288E"/>
    <w:rsid w:val="001228BB"/>
    <w:rsid w:val="00122A28"/>
    <w:rsid w:val="00122AEF"/>
    <w:rsid w:val="00122B1A"/>
    <w:rsid w:val="00122B4A"/>
    <w:rsid w:val="00122B67"/>
    <w:rsid w:val="00122BAC"/>
    <w:rsid w:val="00122CD0"/>
    <w:rsid w:val="00122CEB"/>
    <w:rsid w:val="00122D1B"/>
    <w:rsid w:val="00122D2E"/>
    <w:rsid w:val="00122DCF"/>
    <w:rsid w:val="00122DD7"/>
    <w:rsid w:val="00122E8E"/>
    <w:rsid w:val="00122EE4"/>
    <w:rsid w:val="00122EE6"/>
    <w:rsid w:val="00122EF9"/>
    <w:rsid w:val="00123068"/>
    <w:rsid w:val="001230F1"/>
    <w:rsid w:val="0012321C"/>
    <w:rsid w:val="0012328E"/>
    <w:rsid w:val="0012339B"/>
    <w:rsid w:val="00123458"/>
    <w:rsid w:val="0012364F"/>
    <w:rsid w:val="001236B6"/>
    <w:rsid w:val="001237FB"/>
    <w:rsid w:val="00123872"/>
    <w:rsid w:val="00123980"/>
    <w:rsid w:val="00123A4A"/>
    <w:rsid w:val="00123A6A"/>
    <w:rsid w:val="00123B33"/>
    <w:rsid w:val="00123B45"/>
    <w:rsid w:val="00123B76"/>
    <w:rsid w:val="00123BBF"/>
    <w:rsid w:val="00123C5A"/>
    <w:rsid w:val="00123CBB"/>
    <w:rsid w:val="00123CD5"/>
    <w:rsid w:val="00123CE4"/>
    <w:rsid w:val="00123F37"/>
    <w:rsid w:val="00123F9E"/>
    <w:rsid w:val="00124000"/>
    <w:rsid w:val="00124003"/>
    <w:rsid w:val="00124091"/>
    <w:rsid w:val="00124175"/>
    <w:rsid w:val="001241E1"/>
    <w:rsid w:val="00124275"/>
    <w:rsid w:val="00124346"/>
    <w:rsid w:val="00124424"/>
    <w:rsid w:val="0012448D"/>
    <w:rsid w:val="001244AB"/>
    <w:rsid w:val="001244EF"/>
    <w:rsid w:val="00124660"/>
    <w:rsid w:val="001246C8"/>
    <w:rsid w:val="0012474D"/>
    <w:rsid w:val="001248A1"/>
    <w:rsid w:val="001248CD"/>
    <w:rsid w:val="00124927"/>
    <w:rsid w:val="0012492E"/>
    <w:rsid w:val="00124937"/>
    <w:rsid w:val="0012498A"/>
    <w:rsid w:val="00124ACB"/>
    <w:rsid w:val="00124AEA"/>
    <w:rsid w:val="00124C2A"/>
    <w:rsid w:val="00124C4C"/>
    <w:rsid w:val="00124CEC"/>
    <w:rsid w:val="00124E64"/>
    <w:rsid w:val="00124F32"/>
    <w:rsid w:val="001250C1"/>
    <w:rsid w:val="001250F2"/>
    <w:rsid w:val="001250F6"/>
    <w:rsid w:val="0012518A"/>
    <w:rsid w:val="00125263"/>
    <w:rsid w:val="00125466"/>
    <w:rsid w:val="00125504"/>
    <w:rsid w:val="00125576"/>
    <w:rsid w:val="00125857"/>
    <w:rsid w:val="0012585E"/>
    <w:rsid w:val="0012588D"/>
    <w:rsid w:val="00125913"/>
    <w:rsid w:val="0012591B"/>
    <w:rsid w:val="00125BFB"/>
    <w:rsid w:val="00125D25"/>
    <w:rsid w:val="00125D4B"/>
    <w:rsid w:val="00125D6F"/>
    <w:rsid w:val="00125DAA"/>
    <w:rsid w:val="00125DCB"/>
    <w:rsid w:val="00125DE1"/>
    <w:rsid w:val="00125E8A"/>
    <w:rsid w:val="00125EAB"/>
    <w:rsid w:val="00125F8E"/>
    <w:rsid w:val="0012608A"/>
    <w:rsid w:val="0012611A"/>
    <w:rsid w:val="00126183"/>
    <w:rsid w:val="0012623E"/>
    <w:rsid w:val="00126298"/>
    <w:rsid w:val="001262E5"/>
    <w:rsid w:val="0012639B"/>
    <w:rsid w:val="0012640B"/>
    <w:rsid w:val="00126461"/>
    <w:rsid w:val="00126620"/>
    <w:rsid w:val="00126678"/>
    <w:rsid w:val="00126784"/>
    <w:rsid w:val="00126882"/>
    <w:rsid w:val="00126A97"/>
    <w:rsid w:val="00126AA8"/>
    <w:rsid w:val="00126ADE"/>
    <w:rsid w:val="00126C38"/>
    <w:rsid w:val="00126D24"/>
    <w:rsid w:val="00126D78"/>
    <w:rsid w:val="00126DDF"/>
    <w:rsid w:val="00126E79"/>
    <w:rsid w:val="00127045"/>
    <w:rsid w:val="00127127"/>
    <w:rsid w:val="001271A2"/>
    <w:rsid w:val="00127292"/>
    <w:rsid w:val="0012729B"/>
    <w:rsid w:val="0012738E"/>
    <w:rsid w:val="001273A6"/>
    <w:rsid w:val="001274DE"/>
    <w:rsid w:val="001275AD"/>
    <w:rsid w:val="001276B6"/>
    <w:rsid w:val="001276D0"/>
    <w:rsid w:val="001278B5"/>
    <w:rsid w:val="001279A6"/>
    <w:rsid w:val="00127A17"/>
    <w:rsid w:val="00127BF8"/>
    <w:rsid w:val="00127C62"/>
    <w:rsid w:val="00127CC8"/>
    <w:rsid w:val="00127F9A"/>
    <w:rsid w:val="00127FED"/>
    <w:rsid w:val="00130041"/>
    <w:rsid w:val="0013012F"/>
    <w:rsid w:val="00130181"/>
    <w:rsid w:val="001301BC"/>
    <w:rsid w:val="00130536"/>
    <w:rsid w:val="0013053D"/>
    <w:rsid w:val="0013063A"/>
    <w:rsid w:val="001306F2"/>
    <w:rsid w:val="0013080B"/>
    <w:rsid w:val="001309BA"/>
    <w:rsid w:val="00130A0F"/>
    <w:rsid w:val="00130AAC"/>
    <w:rsid w:val="00130AD1"/>
    <w:rsid w:val="00130AF7"/>
    <w:rsid w:val="00130CB3"/>
    <w:rsid w:val="00130D5C"/>
    <w:rsid w:val="00130DBE"/>
    <w:rsid w:val="00130DE8"/>
    <w:rsid w:val="00130E41"/>
    <w:rsid w:val="00130FB5"/>
    <w:rsid w:val="00131103"/>
    <w:rsid w:val="001311E8"/>
    <w:rsid w:val="0013123A"/>
    <w:rsid w:val="00131263"/>
    <w:rsid w:val="001313A5"/>
    <w:rsid w:val="001313F2"/>
    <w:rsid w:val="00131594"/>
    <w:rsid w:val="001315D1"/>
    <w:rsid w:val="0013168D"/>
    <w:rsid w:val="0013169B"/>
    <w:rsid w:val="001316DB"/>
    <w:rsid w:val="00131713"/>
    <w:rsid w:val="00131758"/>
    <w:rsid w:val="001317B7"/>
    <w:rsid w:val="001318E1"/>
    <w:rsid w:val="0013192B"/>
    <w:rsid w:val="00131BA4"/>
    <w:rsid w:val="00131D37"/>
    <w:rsid w:val="00131D5F"/>
    <w:rsid w:val="00131EA9"/>
    <w:rsid w:val="00131EF4"/>
    <w:rsid w:val="00131F32"/>
    <w:rsid w:val="00131F36"/>
    <w:rsid w:val="0013206C"/>
    <w:rsid w:val="001320BF"/>
    <w:rsid w:val="00132398"/>
    <w:rsid w:val="001323B1"/>
    <w:rsid w:val="001324F1"/>
    <w:rsid w:val="001325C8"/>
    <w:rsid w:val="0013292C"/>
    <w:rsid w:val="001329AD"/>
    <w:rsid w:val="001329DA"/>
    <w:rsid w:val="001329E4"/>
    <w:rsid w:val="00132A31"/>
    <w:rsid w:val="00132C51"/>
    <w:rsid w:val="00132C5E"/>
    <w:rsid w:val="00132CF3"/>
    <w:rsid w:val="00132DAF"/>
    <w:rsid w:val="00132EFB"/>
    <w:rsid w:val="00132F23"/>
    <w:rsid w:val="00132FBB"/>
    <w:rsid w:val="00132FC1"/>
    <w:rsid w:val="00132FEE"/>
    <w:rsid w:val="00132FFB"/>
    <w:rsid w:val="0013309C"/>
    <w:rsid w:val="001330B9"/>
    <w:rsid w:val="00133104"/>
    <w:rsid w:val="00133364"/>
    <w:rsid w:val="001333F9"/>
    <w:rsid w:val="00133479"/>
    <w:rsid w:val="00133506"/>
    <w:rsid w:val="00133700"/>
    <w:rsid w:val="0013388C"/>
    <w:rsid w:val="00133A70"/>
    <w:rsid w:val="00133AB7"/>
    <w:rsid w:val="00133AC4"/>
    <w:rsid w:val="00133B50"/>
    <w:rsid w:val="00133C0D"/>
    <w:rsid w:val="00133C4C"/>
    <w:rsid w:val="00133C84"/>
    <w:rsid w:val="00133CB0"/>
    <w:rsid w:val="00133D76"/>
    <w:rsid w:val="00133DE9"/>
    <w:rsid w:val="00133EAA"/>
    <w:rsid w:val="00133FAB"/>
    <w:rsid w:val="00134160"/>
    <w:rsid w:val="00134190"/>
    <w:rsid w:val="0013423A"/>
    <w:rsid w:val="00134273"/>
    <w:rsid w:val="001342B7"/>
    <w:rsid w:val="00134304"/>
    <w:rsid w:val="00134496"/>
    <w:rsid w:val="001346C5"/>
    <w:rsid w:val="001346D0"/>
    <w:rsid w:val="0013475F"/>
    <w:rsid w:val="001349FA"/>
    <w:rsid w:val="00134A4C"/>
    <w:rsid w:val="00134B1C"/>
    <w:rsid w:val="00134B68"/>
    <w:rsid w:val="00134D4A"/>
    <w:rsid w:val="00134D83"/>
    <w:rsid w:val="00134D88"/>
    <w:rsid w:val="00134E6D"/>
    <w:rsid w:val="00134ECD"/>
    <w:rsid w:val="00134F64"/>
    <w:rsid w:val="00134F8F"/>
    <w:rsid w:val="00134FD0"/>
    <w:rsid w:val="001350F0"/>
    <w:rsid w:val="00135113"/>
    <w:rsid w:val="001351B5"/>
    <w:rsid w:val="00135218"/>
    <w:rsid w:val="00135251"/>
    <w:rsid w:val="00135558"/>
    <w:rsid w:val="00135562"/>
    <w:rsid w:val="001356E5"/>
    <w:rsid w:val="00135770"/>
    <w:rsid w:val="00135783"/>
    <w:rsid w:val="00135888"/>
    <w:rsid w:val="0013595D"/>
    <w:rsid w:val="00135A06"/>
    <w:rsid w:val="00135D4C"/>
    <w:rsid w:val="00135D95"/>
    <w:rsid w:val="00135F9A"/>
    <w:rsid w:val="00135FA4"/>
    <w:rsid w:val="0013616A"/>
    <w:rsid w:val="00136188"/>
    <w:rsid w:val="00136249"/>
    <w:rsid w:val="00136307"/>
    <w:rsid w:val="00136324"/>
    <w:rsid w:val="00136332"/>
    <w:rsid w:val="00136471"/>
    <w:rsid w:val="001364E3"/>
    <w:rsid w:val="00136604"/>
    <w:rsid w:val="00136684"/>
    <w:rsid w:val="00136769"/>
    <w:rsid w:val="0013692D"/>
    <w:rsid w:val="00136B84"/>
    <w:rsid w:val="00136C13"/>
    <w:rsid w:val="00136CAB"/>
    <w:rsid w:val="00136CF3"/>
    <w:rsid w:val="00136D34"/>
    <w:rsid w:val="00136EA9"/>
    <w:rsid w:val="00137092"/>
    <w:rsid w:val="00137106"/>
    <w:rsid w:val="00137124"/>
    <w:rsid w:val="00137157"/>
    <w:rsid w:val="00137177"/>
    <w:rsid w:val="001371D2"/>
    <w:rsid w:val="0013720B"/>
    <w:rsid w:val="00137265"/>
    <w:rsid w:val="001372A5"/>
    <w:rsid w:val="00137314"/>
    <w:rsid w:val="00137488"/>
    <w:rsid w:val="001374DE"/>
    <w:rsid w:val="00137509"/>
    <w:rsid w:val="00137514"/>
    <w:rsid w:val="001375EE"/>
    <w:rsid w:val="00137708"/>
    <w:rsid w:val="0013771C"/>
    <w:rsid w:val="0013772D"/>
    <w:rsid w:val="0013776C"/>
    <w:rsid w:val="001377DB"/>
    <w:rsid w:val="001379BB"/>
    <w:rsid w:val="00137A47"/>
    <w:rsid w:val="00137A73"/>
    <w:rsid w:val="00137AA7"/>
    <w:rsid w:val="00137AB8"/>
    <w:rsid w:val="00137AD9"/>
    <w:rsid w:val="00137B1B"/>
    <w:rsid w:val="00137C00"/>
    <w:rsid w:val="00137C1E"/>
    <w:rsid w:val="00137C3B"/>
    <w:rsid w:val="00137D98"/>
    <w:rsid w:val="00137E2A"/>
    <w:rsid w:val="00137E31"/>
    <w:rsid w:val="00137E33"/>
    <w:rsid w:val="00137E8B"/>
    <w:rsid w:val="00137FAB"/>
    <w:rsid w:val="00140016"/>
    <w:rsid w:val="0014002B"/>
    <w:rsid w:val="00140088"/>
    <w:rsid w:val="001400B8"/>
    <w:rsid w:val="001400F2"/>
    <w:rsid w:val="00140118"/>
    <w:rsid w:val="00140185"/>
    <w:rsid w:val="001401B2"/>
    <w:rsid w:val="001401B5"/>
    <w:rsid w:val="0014024A"/>
    <w:rsid w:val="00140319"/>
    <w:rsid w:val="00140437"/>
    <w:rsid w:val="0014050D"/>
    <w:rsid w:val="001406E1"/>
    <w:rsid w:val="001407B4"/>
    <w:rsid w:val="001407F6"/>
    <w:rsid w:val="0014086A"/>
    <w:rsid w:val="001408B2"/>
    <w:rsid w:val="00140A02"/>
    <w:rsid w:val="00140A64"/>
    <w:rsid w:val="00140A78"/>
    <w:rsid w:val="00140ABD"/>
    <w:rsid w:val="00140AF5"/>
    <w:rsid w:val="00140B59"/>
    <w:rsid w:val="00140D05"/>
    <w:rsid w:val="00140D1D"/>
    <w:rsid w:val="00140DBC"/>
    <w:rsid w:val="00140E94"/>
    <w:rsid w:val="00140EC5"/>
    <w:rsid w:val="00140F92"/>
    <w:rsid w:val="00140FF4"/>
    <w:rsid w:val="00141171"/>
    <w:rsid w:val="0014122A"/>
    <w:rsid w:val="00141253"/>
    <w:rsid w:val="001412B3"/>
    <w:rsid w:val="001412EB"/>
    <w:rsid w:val="001413A4"/>
    <w:rsid w:val="001413FE"/>
    <w:rsid w:val="0014165C"/>
    <w:rsid w:val="0014175F"/>
    <w:rsid w:val="001417F4"/>
    <w:rsid w:val="00141954"/>
    <w:rsid w:val="00141ACD"/>
    <w:rsid w:val="00141C60"/>
    <w:rsid w:val="00141E41"/>
    <w:rsid w:val="00141E46"/>
    <w:rsid w:val="00141F68"/>
    <w:rsid w:val="001420D0"/>
    <w:rsid w:val="00142111"/>
    <w:rsid w:val="0014213C"/>
    <w:rsid w:val="0014218F"/>
    <w:rsid w:val="00142225"/>
    <w:rsid w:val="001422C7"/>
    <w:rsid w:val="0014233E"/>
    <w:rsid w:val="0014245B"/>
    <w:rsid w:val="001425BF"/>
    <w:rsid w:val="0014270D"/>
    <w:rsid w:val="00142736"/>
    <w:rsid w:val="00142806"/>
    <w:rsid w:val="00142827"/>
    <w:rsid w:val="00142873"/>
    <w:rsid w:val="00142874"/>
    <w:rsid w:val="001428C5"/>
    <w:rsid w:val="00142A72"/>
    <w:rsid w:val="00142DE1"/>
    <w:rsid w:val="00142E94"/>
    <w:rsid w:val="00142EF3"/>
    <w:rsid w:val="00142F91"/>
    <w:rsid w:val="00143053"/>
    <w:rsid w:val="001430D9"/>
    <w:rsid w:val="0014312F"/>
    <w:rsid w:val="001432C4"/>
    <w:rsid w:val="001432E6"/>
    <w:rsid w:val="00143425"/>
    <w:rsid w:val="00143497"/>
    <w:rsid w:val="00143528"/>
    <w:rsid w:val="0014353E"/>
    <w:rsid w:val="001435E4"/>
    <w:rsid w:val="001436CD"/>
    <w:rsid w:val="001436EF"/>
    <w:rsid w:val="0014378B"/>
    <w:rsid w:val="001437E3"/>
    <w:rsid w:val="00143850"/>
    <w:rsid w:val="00143912"/>
    <w:rsid w:val="00143941"/>
    <w:rsid w:val="00143B6C"/>
    <w:rsid w:val="00143BA5"/>
    <w:rsid w:val="00143BF3"/>
    <w:rsid w:val="00143C7D"/>
    <w:rsid w:val="00143E34"/>
    <w:rsid w:val="00143F2F"/>
    <w:rsid w:val="00144052"/>
    <w:rsid w:val="00144140"/>
    <w:rsid w:val="001442A6"/>
    <w:rsid w:val="00144566"/>
    <w:rsid w:val="00144569"/>
    <w:rsid w:val="00144605"/>
    <w:rsid w:val="00144620"/>
    <w:rsid w:val="0014462A"/>
    <w:rsid w:val="00144765"/>
    <w:rsid w:val="0014477A"/>
    <w:rsid w:val="0014483A"/>
    <w:rsid w:val="00144875"/>
    <w:rsid w:val="0014492F"/>
    <w:rsid w:val="001449D8"/>
    <w:rsid w:val="00144AFC"/>
    <w:rsid w:val="00144B87"/>
    <w:rsid w:val="00144C00"/>
    <w:rsid w:val="00144C46"/>
    <w:rsid w:val="00144CBD"/>
    <w:rsid w:val="00144D5C"/>
    <w:rsid w:val="00145123"/>
    <w:rsid w:val="0014512B"/>
    <w:rsid w:val="0014514F"/>
    <w:rsid w:val="0014516C"/>
    <w:rsid w:val="001451D3"/>
    <w:rsid w:val="001451FD"/>
    <w:rsid w:val="0014522E"/>
    <w:rsid w:val="0014535C"/>
    <w:rsid w:val="0014549D"/>
    <w:rsid w:val="001454B9"/>
    <w:rsid w:val="001455DA"/>
    <w:rsid w:val="00145672"/>
    <w:rsid w:val="0014569B"/>
    <w:rsid w:val="001456E6"/>
    <w:rsid w:val="00145775"/>
    <w:rsid w:val="001458F3"/>
    <w:rsid w:val="001458FF"/>
    <w:rsid w:val="00145905"/>
    <w:rsid w:val="00145B07"/>
    <w:rsid w:val="00145BCD"/>
    <w:rsid w:val="00145C90"/>
    <w:rsid w:val="00145CAA"/>
    <w:rsid w:val="00145D79"/>
    <w:rsid w:val="00145E0F"/>
    <w:rsid w:val="00145E52"/>
    <w:rsid w:val="00146089"/>
    <w:rsid w:val="0014623C"/>
    <w:rsid w:val="001462A4"/>
    <w:rsid w:val="001462E6"/>
    <w:rsid w:val="00146359"/>
    <w:rsid w:val="0014638D"/>
    <w:rsid w:val="001464C4"/>
    <w:rsid w:val="001464DA"/>
    <w:rsid w:val="001464E3"/>
    <w:rsid w:val="001465FB"/>
    <w:rsid w:val="001465FD"/>
    <w:rsid w:val="00146611"/>
    <w:rsid w:val="001466E4"/>
    <w:rsid w:val="00146723"/>
    <w:rsid w:val="001468AD"/>
    <w:rsid w:val="001468F2"/>
    <w:rsid w:val="001469A7"/>
    <w:rsid w:val="00146A34"/>
    <w:rsid w:val="00146A68"/>
    <w:rsid w:val="00146A73"/>
    <w:rsid w:val="00146A75"/>
    <w:rsid w:val="00146B91"/>
    <w:rsid w:val="00146EA1"/>
    <w:rsid w:val="00146F52"/>
    <w:rsid w:val="001470D9"/>
    <w:rsid w:val="001470E4"/>
    <w:rsid w:val="00147287"/>
    <w:rsid w:val="001473B9"/>
    <w:rsid w:val="001474A0"/>
    <w:rsid w:val="00147586"/>
    <w:rsid w:val="0014761D"/>
    <w:rsid w:val="00147652"/>
    <w:rsid w:val="0014770D"/>
    <w:rsid w:val="0014793F"/>
    <w:rsid w:val="00147B37"/>
    <w:rsid w:val="00147BCA"/>
    <w:rsid w:val="00147D5F"/>
    <w:rsid w:val="00147E6F"/>
    <w:rsid w:val="00147F2C"/>
    <w:rsid w:val="00147FBC"/>
    <w:rsid w:val="00150039"/>
    <w:rsid w:val="00150085"/>
    <w:rsid w:val="001500AD"/>
    <w:rsid w:val="001500E1"/>
    <w:rsid w:val="001501B7"/>
    <w:rsid w:val="001501F8"/>
    <w:rsid w:val="00150291"/>
    <w:rsid w:val="001502AF"/>
    <w:rsid w:val="0015035F"/>
    <w:rsid w:val="0015046B"/>
    <w:rsid w:val="001505D1"/>
    <w:rsid w:val="0015060A"/>
    <w:rsid w:val="00150709"/>
    <w:rsid w:val="0015084E"/>
    <w:rsid w:val="001509A9"/>
    <w:rsid w:val="00150C81"/>
    <w:rsid w:val="00150CC3"/>
    <w:rsid w:val="00150D01"/>
    <w:rsid w:val="00150E36"/>
    <w:rsid w:val="00150E4A"/>
    <w:rsid w:val="00150FF3"/>
    <w:rsid w:val="00150FFA"/>
    <w:rsid w:val="0015124B"/>
    <w:rsid w:val="0015127E"/>
    <w:rsid w:val="001513DA"/>
    <w:rsid w:val="001513FA"/>
    <w:rsid w:val="0015143C"/>
    <w:rsid w:val="00151644"/>
    <w:rsid w:val="0015164E"/>
    <w:rsid w:val="0015171D"/>
    <w:rsid w:val="00151791"/>
    <w:rsid w:val="001517EF"/>
    <w:rsid w:val="0015185A"/>
    <w:rsid w:val="00151876"/>
    <w:rsid w:val="001518D6"/>
    <w:rsid w:val="00151903"/>
    <w:rsid w:val="00151984"/>
    <w:rsid w:val="001519BE"/>
    <w:rsid w:val="00151A4D"/>
    <w:rsid w:val="00151A5F"/>
    <w:rsid w:val="00151ABA"/>
    <w:rsid w:val="00151B05"/>
    <w:rsid w:val="00151B5F"/>
    <w:rsid w:val="00151D45"/>
    <w:rsid w:val="00151DA4"/>
    <w:rsid w:val="00151DB9"/>
    <w:rsid w:val="00151E5C"/>
    <w:rsid w:val="00151F42"/>
    <w:rsid w:val="00151F6D"/>
    <w:rsid w:val="0015206A"/>
    <w:rsid w:val="001520F3"/>
    <w:rsid w:val="00152160"/>
    <w:rsid w:val="00152228"/>
    <w:rsid w:val="0015223E"/>
    <w:rsid w:val="00152339"/>
    <w:rsid w:val="00152345"/>
    <w:rsid w:val="001523C8"/>
    <w:rsid w:val="001523FE"/>
    <w:rsid w:val="001524D7"/>
    <w:rsid w:val="00152777"/>
    <w:rsid w:val="001527EF"/>
    <w:rsid w:val="0015290C"/>
    <w:rsid w:val="001529F2"/>
    <w:rsid w:val="00152AFE"/>
    <w:rsid w:val="00152B1A"/>
    <w:rsid w:val="00152BA3"/>
    <w:rsid w:val="00152BFD"/>
    <w:rsid w:val="00152D76"/>
    <w:rsid w:val="00152E55"/>
    <w:rsid w:val="00152F31"/>
    <w:rsid w:val="00152FD6"/>
    <w:rsid w:val="0015302E"/>
    <w:rsid w:val="0015305F"/>
    <w:rsid w:val="001530A1"/>
    <w:rsid w:val="0015321B"/>
    <w:rsid w:val="00153321"/>
    <w:rsid w:val="0015361A"/>
    <w:rsid w:val="001536D9"/>
    <w:rsid w:val="001537C7"/>
    <w:rsid w:val="00153858"/>
    <w:rsid w:val="00153957"/>
    <w:rsid w:val="00153A20"/>
    <w:rsid w:val="00153BFA"/>
    <w:rsid w:val="00153C19"/>
    <w:rsid w:val="00153C9B"/>
    <w:rsid w:val="00153D7C"/>
    <w:rsid w:val="00153F31"/>
    <w:rsid w:val="00153FCE"/>
    <w:rsid w:val="00154297"/>
    <w:rsid w:val="00154447"/>
    <w:rsid w:val="0015444F"/>
    <w:rsid w:val="0015458B"/>
    <w:rsid w:val="00154596"/>
    <w:rsid w:val="001547B1"/>
    <w:rsid w:val="00154824"/>
    <w:rsid w:val="001549C7"/>
    <w:rsid w:val="00154C26"/>
    <w:rsid w:val="00154C31"/>
    <w:rsid w:val="00154D70"/>
    <w:rsid w:val="00154D75"/>
    <w:rsid w:val="00154DC3"/>
    <w:rsid w:val="00154DF5"/>
    <w:rsid w:val="00154E64"/>
    <w:rsid w:val="00154EDF"/>
    <w:rsid w:val="00154F9C"/>
    <w:rsid w:val="00154FCF"/>
    <w:rsid w:val="0015511E"/>
    <w:rsid w:val="0015524E"/>
    <w:rsid w:val="00155321"/>
    <w:rsid w:val="00155365"/>
    <w:rsid w:val="0015540C"/>
    <w:rsid w:val="00155562"/>
    <w:rsid w:val="001555E9"/>
    <w:rsid w:val="001555F3"/>
    <w:rsid w:val="001556D8"/>
    <w:rsid w:val="00155743"/>
    <w:rsid w:val="0015574C"/>
    <w:rsid w:val="001557FB"/>
    <w:rsid w:val="0015583E"/>
    <w:rsid w:val="00155886"/>
    <w:rsid w:val="001558BF"/>
    <w:rsid w:val="00155906"/>
    <w:rsid w:val="001559E4"/>
    <w:rsid w:val="001559F9"/>
    <w:rsid w:val="00155AE7"/>
    <w:rsid w:val="00155C04"/>
    <w:rsid w:val="00155E3D"/>
    <w:rsid w:val="00155E94"/>
    <w:rsid w:val="00155EFC"/>
    <w:rsid w:val="00155FA4"/>
    <w:rsid w:val="00156151"/>
    <w:rsid w:val="001561E0"/>
    <w:rsid w:val="001562AC"/>
    <w:rsid w:val="001565D3"/>
    <w:rsid w:val="001565DF"/>
    <w:rsid w:val="0015664B"/>
    <w:rsid w:val="001566DB"/>
    <w:rsid w:val="001567A8"/>
    <w:rsid w:val="001567C8"/>
    <w:rsid w:val="001567CF"/>
    <w:rsid w:val="00156804"/>
    <w:rsid w:val="001568B2"/>
    <w:rsid w:val="00156A84"/>
    <w:rsid w:val="00156AF6"/>
    <w:rsid w:val="00156B89"/>
    <w:rsid w:val="00156EE3"/>
    <w:rsid w:val="00157041"/>
    <w:rsid w:val="00157073"/>
    <w:rsid w:val="001570AB"/>
    <w:rsid w:val="001570C0"/>
    <w:rsid w:val="001570C5"/>
    <w:rsid w:val="001570EA"/>
    <w:rsid w:val="00157156"/>
    <w:rsid w:val="00157200"/>
    <w:rsid w:val="0015722C"/>
    <w:rsid w:val="00157343"/>
    <w:rsid w:val="0015734C"/>
    <w:rsid w:val="001573A9"/>
    <w:rsid w:val="001574CF"/>
    <w:rsid w:val="001574ED"/>
    <w:rsid w:val="00157541"/>
    <w:rsid w:val="001576B5"/>
    <w:rsid w:val="00157890"/>
    <w:rsid w:val="001578D5"/>
    <w:rsid w:val="001579F9"/>
    <w:rsid w:val="00157AC5"/>
    <w:rsid w:val="00157B79"/>
    <w:rsid w:val="00157E49"/>
    <w:rsid w:val="00157F45"/>
    <w:rsid w:val="001601B7"/>
    <w:rsid w:val="00160258"/>
    <w:rsid w:val="00160286"/>
    <w:rsid w:val="001602B0"/>
    <w:rsid w:val="0016031E"/>
    <w:rsid w:val="0016037B"/>
    <w:rsid w:val="0016046C"/>
    <w:rsid w:val="001605B0"/>
    <w:rsid w:val="00160626"/>
    <w:rsid w:val="0016080E"/>
    <w:rsid w:val="0016080F"/>
    <w:rsid w:val="00160894"/>
    <w:rsid w:val="001608F0"/>
    <w:rsid w:val="00160AD2"/>
    <w:rsid w:val="00160DCC"/>
    <w:rsid w:val="00160DD4"/>
    <w:rsid w:val="00160ED5"/>
    <w:rsid w:val="00161087"/>
    <w:rsid w:val="0016111A"/>
    <w:rsid w:val="00161168"/>
    <w:rsid w:val="001611A5"/>
    <w:rsid w:val="00161203"/>
    <w:rsid w:val="00161236"/>
    <w:rsid w:val="0016124E"/>
    <w:rsid w:val="001612A6"/>
    <w:rsid w:val="00161311"/>
    <w:rsid w:val="001613F9"/>
    <w:rsid w:val="00161450"/>
    <w:rsid w:val="0016150F"/>
    <w:rsid w:val="001615F0"/>
    <w:rsid w:val="0016166D"/>
    <w:rsid w:val="00161691"/>
    <w:rsid w:val="001616E6"/>
    <w:rsid w:val="0016170B"/>
    <w:rsid w:val="0016184A"/>
    <w:rsid w:val="0016193E"/>
    <w:rsid w:val="00161A59"/>
    <w:rsid w:val="00161BD4"/>
    <w:rsid w:val="00161EAB"/>
    <w:rsid w:val="00161F7F"/>
    <w:rsid w:val="00161FC3"/>
    <w:rsid w:val="00162164"/>
    <w:rsid w:val="001621D1"/>
    <w:rsid w:val="001621D9"/>
    <w:rsid w:val="001621EE"/>
    <w:rsid w:val="00162202"/>
    <w:rsid w:val="00162245"/>
    <w:rsid w:val="001622C1"/>
    <w:rsid w:val="00162316"/>
    <w:rsid w:val="00162421"/>
    <w:rsid w:val="00162470"/>
    <w:rsid w:val="001625EC"/>
    <w:rsid w:val="0016264C"/>
    <w:rsid w:val="00162704"/>
    <w:rsid w:val="0016271B"/>
    <w:rsid w:val="00162801"/>
    <w:rsid w:val="0016291D"/>
    <w:rsid w:val="00162954"/>
    <w:rsid w:val="00162A51"/>
    <w:rsid w:val="00162AE2"/>
    <w:rsid w:val="00162BD6"/>
    <w:rsid w:val="00162C92"/>
    <w:rsid w:val="00162D36"/>
    <w:rsid w:val="00162E48"/>
    <w:rsid w:val="0016301F"/>
    <w:rsid w:val="001630A1"/>
    <w:rsid w:val="001631C4"/>
    <w:rsid w:val="0016320F"/>
    <w:rsid w:val="0016327D"/>
    <w:rsid w:val="0016328F"/>
    <w:rsid w:val="00163298"/>
    <w:rsid w:val="001632C9"/>
    <w:rsid w:val="00163530"/>
    <w:rsid w:val="001635D6"/>
    <w:rsid w:val="001636C3"/>
    <w:rsid w:val="00163711"/>
    <w:rsid w:val="00163722"/>
    <w:rsid w:val="00163862"/>
    <w:rsid w:val="001638B0"/>
    <w:rsid w:val="001638BA"/>
    <w:rsid w:val="00163907"/>
    <w:rsid w:val="00163A82"/>
    <w:rsid w:val="00163AA5"/>
    <w:rsid w:val="00163BFE"/>
    <w:rsid w:val="00163DB5"/>
    <w:rsid w:val="00163DD0"/>
    <w:rsid w:val="00163E0D"/>
    <w:rsid w:val="00164157"/>
    <w:rsid w:val="00164203"/>
    <w:rsid w:val="0016428B"/>
    <w:rsid w:val="0016428C"/>
    <w:rsid w:val="00164302"/>
    <w:rsid w:val="00164376"/>
    <w:rsid w:val="001643D0"/>
    <w:rsid w:val="001643F5"/>
    <w:rsid w:val="0016440C"/>
    <w:rsid w:val="00164738"/>
    <w:rsid w:val="001647E0"/>
    <w:rsid w:val="0016488E"/>
    <w:rsid w:val="00164951"/>
    <w:rsid w:val="001649F2"/>
    <w:rsid w:val="00164A3D"/>
    <w:rsid w:val="00164AF2"/>
    <w:rsid w:val="00164B64"/>
    <w:rsid w:val="00164D2B"/>
    <w:rsid w:val="00164EF5"/>
    <w:rsid w:val="00164F1F"/>
    <w:rsid w:val="0016504E"/>
    <w:rsid w:val="00165145"/>
    <w:rsid w:val="001651AE"/>
    <w:rsid w:val="00165226"/>
    <w:rsid w:val="00165302"/>
    <w:rsid w:val="00165321"/>
    <w:rsid w:val="0016559E"/>
    <w:rsid w:val="00165606"/>
    <w:rsid w:val="0016565D"/>
    <w:rsid w:val="0016570C"/>
    <w:rsid w:val="0016572C"/>
    <w:rsid w:val="001657A6"/>
    <w:rsid w:val="001657BC"/>
    <w:rsid w:val="001658F4"/>
    <w:rsid w:val="00165932"/>
    <w:rsid w:val="001659E4"/>
    <w:rsid w:val="00165B4C"/>
    <w:rsid w:val="00165C10"/>
    <w:rsid w:val="00165D32"/>
    <w:rsid w:val="00165D3B"/>
    <w:rsid w:val="00165DA6"/>
    <w:rsid w:val="00165E99"/>
    <w:rsid w:val="00165F31"/>
    <w:rsid w:val="00165FBF"/>
    <w:rsid w:val="00166043"/>
    <w:rsid w:val="001660CA"/>
    <w:rsid w:val="0016628D"/>
    <w:rsid w:val="00166435"/>
    <w:rsid w:val="00166470"/>
    <w:rsid w:val="0016661C"/>
    <w:rsid w:val="0016664E"/>
    <w:rsid w:val="001666AE"/>
    <w:rsid w:val="001667FB"/>
    <w:rsid w:val="00166891"/>
    <w:rsid w:val="001669A8"/>
    <w:rsid w:val="00166A09"/>
    <w:rsid w:val="00166C77"/>
    <w:rsid w:val="00166D3F"/>
    <w:rsid w:val="00166D65"/>
    <w:rsid w:val="00166D69"/>
    <w:rsid w:val="00166E40"/>
    <w:rsid w:val="00166F86"/>
    <w:rsid w:val="00166F8C"/>
    <w:rsid w:val="00166FB3"/>
    <w:rsid w:val="001670E7"/>
    <w:rsid w:val="001671B7"/>
    <w:rsid w:val="0016721A"/>
    <w:rsid w:val="00167266"/>
    <w:rsid w:val="001672A5"/>
    <w:rsid w:val="001674B8"/>
    <w:rsid w:val="00167502"/>
    <w:rsid w:val="00167581"/>
    <w:rsid w:val="00167765"/>
    <w:rsid w:val="00167767"/>
    <w:rsid w:val="00167807"/>
    <w:rsid w:val="00167921"/>
    <w:rsid w:val="00167938"/>
    <w:rsid w:val="00167964"/>
    <w:rsid w:val="001679EC"/>
    <w:rsid w:val="00167AD1"/>
    <w:rsid w:val="00167B56"/>
    <w:rsid w:val="00167B89"/>
    <w:rsid w:val="00167C9F"/>
    <w:rsid w:val="00167CF4"/>
    <w:rsid w:val="00167D5E"/>
    <w:rsid w:val="00167DB6"/>
    <w:rsid w:val="00167E26"/>
    <w:rsid w:val="00167E7B"/>
    <w:rsid w:val="00167F80"/>
    <w:rsid w:val="00167FD1"/>
    <w:rsid w:val="00170099"/>
    <w:rsid w:val="001701B7"/>
    <w:rsid w:val="00170219"/>
    <w:rsid w:val="001702C8"/>
    <w:rsid w:val="001703D9"/>
    <w:rsid w:val="001704C7"/>
    <w:rsid w:val="00170664"/>
    <w:rsid w:val="0017072C"/>
    <w:rsid w:val="001707F1"/>
    <w:rsid w:val="0017080F"/>
    <w:rsid w:val="0017082E"/>
    <w:rsid w:val="001709E2"/>
    <w:rsid w:val="00170A07"/>
    <w:rsid w:val="00170A34"/>
    <w:rsid w:val="00170A48"/>
    <w:rsid w:val="00170ADD"/>
    <w:rsid w:val="00170AF0"/>
    <w:rsid w:val="00170C3A"/>
    <w:rsid w:val="00170CCC"/>
    <w:rsid w:val="00170CD5"/>
    <w:rsid w:val="00170DD5"/>
    <w:rsid w:val="00170EAA"/>
    <w:rsid w:val="00170EF0"/>
    <w:rsid w:val="00170F0E"/>
    <w:rsid w:val="00170F95"/>
    <w:rsid w:val="00170FD9"/>
    <w:rsid w:val="00171042"/>
    <w:rsid w:val="0017107E"/>
    <w:rsid w:val="001711C4"/>
    <w:rsid w:val="00171241"/>
    <w:rsid w:val="001712C4"/>
    <w:rsid w:val="001712E9"/>
    <w:rsid w:val="00171330"/>
    <w:rsid w:val="0017136A"/>
    <w:rsid w:val="0017145C"/>
    <w:rsid w:val="00171616"/>
    <w:rsid w:val="001716F2"/>
    <w:rsid w:val="001717C9"/>
    <w:rsid w:val="001718F4"/>
    <w:rsid w:val="00171930"/>
    <w:rsid w:val="00171976"/>
    <w:rsid w:val="00171995"/>
    <w:rsid w:val="00171A05"/>
    <w:rsid w:val="00171A9C"/>
    <w:rsid w:val="00171AC6"/>
    <w:rsid w:val="00171AD9"/>
    <w:rsid w:val="00171AF1"/>
    <w:rsid w:val="00171B4D"/>
    <w:rsid w:val="00171D4C"/>
    <w:rsid w:val="00171E17"/>
    <w:rsid w:val="00171F67"/>
    <w:rsid w:val="00172224"/>
    <w:rsid w:val="001722DC"/>
    <w:rsid w:val="0017230B"/>
    <w:rsid w:val="00172A15"/>
    <w:rsid w:val="00172A2C"/>
    <w:rsid w:val="00172B2E"/>
    <w:rsid w:val="00172C4B"/>
    <w:rsid w:val="00172D43"/>
    <w:rsid w:val="00172DF9"/>
    <w:rsid w:val="00172E9C"/>
    <w:rsid w:val="00172F7D"/>
    <w:rsid w:val="00172FDC"/>
    <w:rsid w:val="00173096"/>
    <w:rsid w:val="0017330D"/>
    <w:rsid w:val="00173313"/>
    <w:rsid w:val="001733FA"/>
    <w:rsid w:val="00173460"/>
    <w:rsid w:val="00173463"/>
    <w:rsid w:val="001734AC"/>
    <w:rsid w:val="001735EF"/>
    <w:rsid w:val="00173614"/>
    <w:rsid w:val="00173709"/>
    <w:rsid w:val="001738E7"/>
    <w:rsid w:val="0017398D"/>
    <w:rsid w:val="00173B7D"/>
    <w:rsid w:val="00173BC5"/>
    <w:rsid w:val="00173BDD"/>
    <w:rsid w:val="00173C2E"/>
    <w:rsid w:val="00173CB0"/>
    <w:rsid w:val="00173CD4"/>
    <w:rsid w:val="00173D7B"/>
    <w:rsid w:val="00173E31"/>
    <w:rsid w:val="00173E47"/>
    <w:rsid w:val="00173EBB"/>
    <w:rsid w:val="00173EFA"/>
    <w:rsid w:val="00174013"/>
    <w:rsid w:val="0017413B"/>
    <w:rsid w:val="00174148"/>
    <w:rsid w:val="00174254"/>
    <w:rsid w:val="001742E3"/>
    <w:rsid w:val="0017433F"/>
    <w:rsid w:val="00174399"/>
    <w:rsid w:val="001743A2"/>
    <w:rsid w:val="001743F5"/>
    <w:rsid w:val="0017440B"/>
    <w:rsid w:val="001745AF"/>
    <w:rsid w:val="00174752"/>
    <w:rsid w:val="001747B2"/>
    <w:rsid w:val="001748A7"/>
    <w:rsid w:val="001749F3"/>
    <w:rsid w:val="00174A3A"/>
    <w:rsid w:val="00174BA6"/>
    <w:rsid w:val="00174BB4"/>
    <w:rsid w:val="00174CF8"/>
    <w:rsid w:val="00174DE1"/>
    <w:rsid w:val="00174E7D"/>
    <w:rsid w:val="001750B4"/>
    <w:rsid w:val="001750BD"/>
    <w:rsid w:val="001750E9"/>
    <w:rsid w:val="00175103"/>
    <w:rsid w:val="001752CA"/>
    <w:rsid w:val="001755F1"/>
    <w:rsid w:val="00175619"/>
    <w:rsid w:val="00175675"/>
    <w:rsid w:val="0017570E"/>
    <w:rsid w:val="0017570F"/>
    <w:rsid w:val="001757A2"/>
    <w:rsid w:val="0017587F"/>
    <w:rsid w:val="00175946"/>
    <w:rsid w:val="001759E2"/>
    <w:rsid w:val="001759EF"/>
    <w:rsid w:val="00175AB9"/>
    <w:rsid w:val="00175B7B"/>
    <w:rsid w:val="00175BC1"/>
    <w:rsid w:val="00175CB5"/>
    <w:rsid w:val="00175CC6"/>
    <w:rsid w:val="00175FA6"/>
    <w:rsid w:val="00176139"/>
    <w:rsid w:val="00176212"/>
    <w:rsid w:val="001762EA"/>
    <w:rsid w:val="0017630E"/>
    <w:rsid w:val="0017640B"/>
    <w:rsid w:val="00176501"/>
    <w:rsid w:val="00176544"/>
    <w:rsid w:val="00176587"/>
    <w:rsid w:val="001765B0"/>
    <w:rsid w:val="0017666F"/>
    <w:rsid w:val="0017681F"/>
    <w:rsid w:val="00176843"/>
    <w:rsid w:val="00176A4E"/>
    <w:rsid w:val="00176AB7"/>
    <w:rsid w:val="00176AC9"/>
    <w:rsid w:val="00176BF2"/>
    <w:rsid w:val="00176C17"/>
    <w:rsid w:val="00176E55"/>
    <w:rsid w:val="00176E93"/>
    <w:rsid w:val="00176F31"/>
    <w:rsid w:val="00176F3F"/>
    <w:rsid w:val="00176F89"/>
    <w:rsid w:val="00176FF2"/>
    <w:rsid w:val="00177048"/>
    <w:rsid w:val="001772C2"/>
    <w:rsid w:val="001772CF"/>
    <w:rsid w:val="001775D2"/>
    <w:rsid w:val="001775E1"/>
    <w:rsid w:val="0017764B"/>
    <w:rsid w:val="00177764"/>
    <w:rsid w:val="0017789E"/>
    <w:rsid w:val="00177A57"/>
    <w:rsid w:val="00177A5B"/>
    <w:rsid w:val="00177ACD"/>
    <w:rsid w:val="00177AD0"/>
    <w:rsid w:val="00177B00"/>
    <w:rsid w:val="00177B25"/>
    <w:rsid w:val="00177B90"/>
    <w:rsid w:val="00177CA4"/>
    <w:rsid w:val="00177D2B"/>
    <w:rsid w:val="00177DA3"/>
    <w:rsid w:val="00177DE7"/>
    <w:rsid w:val="00177E89"/>
    <w:rsid w:val="00177ED1"/>
    <w:rsid w:val="00177FDA"/>
    <w:rsid w:val="00180063"/>
    <w:rsid w:val="001800D3"/>
    <w:rsid w:val="0018016B"/>
    <w:rsid w:val="001801D9"/>
    <w:rsid w:val="0018022E"/>
    <w:rsid w:val="001802C3"/>
    <w:rsid w:val="00180339"/>
    <w:rsid w:val="00180551"/>
    <w:rsid w:val="001806BD"/>
    <w:rsid w:val="001806D9"/>
    <w:rsid w:val="00180803"/>
    <w:rsid w:val="001808AD"/>
    <w:rsid w:val="00180916"/>
    <w:rsid w:val="00180988"/>
    <w:rsid w:val="001809B1"/>
    <w:rsid w:val="00180ACC"/>
    <w:rsid w:val="00180CE8"/>
    <w:rsid w:val="00180D31"/>
    <w:rsid w:val="00180EA6"/>
    <w:rsid w:val="00180EEA"/>
    <w:rsid w:val="00180F4C"/>
    <w:rsid w:val="00180FD6"/>
    <w:rsid w:val="00181027"/>
    <w:rsid w:val="00181059"/>
    <w:rsid w:val="001810A8"/>
    <w:rsid w:val="001810B4"/>
    <w:rsid w:val="0018113B"/>
    <w:rsid w:val="00181202"/>
    <w:rsid w:val="00181263"/>
    <w:rsid w:val="00181264"/>
    <w:rsid w:val="00181272"/>
    <w:rsid w:val="0018127F"/>
    <w:rsid w:val="00181329"/>
    <w:rsid w:val="0018142F"/>
    <w:rsid w:val="001814F0"/>
    <w:rsid w:val="00181518"/>
    <w:rsid w:val="0018157C"/>
    <w:rsid w:val="001815B3"/>
    <w:rsid w:val="0018167A"/>
    <w:rsid w:val="001817AF"/>
    <w:rsid w:val="00181824"/>
    <w:rsid w:val="00181842"/>
    <w:rsid w:val="001818C9"/>
    <w:rsid w:val="001819A0"/>
    <w:rsid w:val="00181AE4"/>
    <w:rsid w:val="00181BFF"/>
    <w:rsid w:val="00181C57"/>
    <w:rsid w:val="00181CE3"/>
    <w:rsid w:val="00181DDC"/>
    <w:rsid w:val="00181F4F"/>
    <w:rsid w:val="00181F63"/>
    <w:rsid w:val="0018203B"/>
    <w:rsid w:val="00182077"/>
    <w:rsid w:val="001821EB"/>
    <w:rsid w:val="001821EE"/>
    <w:rsid w:val="001821F1"/>
    <w:rsid w:val="001822C8"/>
    <w:rsid w:val="0018234E"/>
    <w:rsid w:val="0018250A"/>
    <w:rsid w:val="0018250B"/>
    <w:rsid w:val="00182799"/>
    <w:rsid w:val="001827D0"/>
    <w:rsid w:val="00182863"/>
    <w:rsid w:val="00182912"/>
    <w:rsid w:val="001829B1"/>
    <w:rsid w:val="00182A17"/>
    <w:rsid w:val="00182A59"/>
    <w:rsid w:val="00182AFA"/>
    <w:rsid w:val="00182CD1"/>
    <w:rsid w:val="00182DA3"/>
    <w:rsid w:val="00182DAD"/>
    <w:rsid w:val="00182E21"/>
    <w:rsid w:val="00182E49"/>
    <w:rsid w:val="00182EAF"/>
    <w:rsid w:val="00183038"/>
    <w:rsid w:val="001830DF"/>
    <w:rsid w:val="00183153"/>
    <w:rsid w:val="00183343"/>
    <w:rsid w:val="00183417"/>
    <w:rsid w:val="001837A8"/>
    <w:rsid w:val="001837BA"/>
    <w:rsid w:val="00183802"/>
    <w:rsid w:val="0018380D"/>
    <w:rsid w:val="00183952"/>
    <w:rsid w:val="00183A75"/>
    <w:rsid w:val="00183B18"/>
    <w:rsid w:val="00183C49"/>
    <w:rsid w:val="00183E03"/>
    <w:rsid w:val="0018421D"/>
    <w:rsid w:val="001843CD"/>
    <w:rsid w:val="00184629"/>
    <w:rsid w:val="001846C1"/>
    <w:rsid w:val="001847E2"/>
    <w:rsid w:val="00184958"/>
    <w:rsid w:val="001849AE"/>
    <w:rsid w:val="001849EC"/>
    <w:rsid w:val="00184A10"/>
    <w:rsid w:val="00184AAC"/>
    <w:rsid w:val="00184AF5"/>
    <w:rsid w:val="00184BAD"/>
    <w:rsid w:val="00184C3B"/>
    <w:rsid w:val="00184D29"/>
    <w:rsid w:val="00184D76"/>
    <w:rsid w:val="00184E1D"/>
    <w:rsid w:val="00184E8A"/>
    <w:rsid w:val="00184EAE"/>
    <w:rsid w:val="00184F03"/>
    <w:rsid w:val="00184F0A"/>
    <w:rsid w:val="00184F88"/>
    <w:rsid w:val="00184FF4"/>
    <w:rsid w:val="0018512C"/>
    <w:rsid w:val="0018517F"/>
    <w:rsid w:val="0018518E"/>
    <w:rsid w:val="001854BC"/>
    <w:rsid w:val="001856D1"/>
    <w:rsid w:val="00185710"/>
    <w:rsid w:val="00185756"/>
    <w:rsid w:val="00185950"/>
    <w:rsid w:val="00185B62"/>
    <w:rsid w:val="00185B66"/>
    <w:rsid w:val="00185B9B"/>
    <w:rsid w:val="00185C04"/>
    <w:rsid w:val="00185D92"/>
    <w:rsid w:val="00185E31"/>
    <w:rsid w:val="00185EAF"/>
    <w:rsid w:val="00185EF2"/>
    <w:rsid w:val="0018603F"/>
    <w:rsid w:val="001860B9"/>
    <w:rsid w:val="001860E6"/>
    <w:rsid w:val="001861F3"/>
    <w:rsid w:val="00186210"/>
    <w:rsid w:val="001862E8"/>
    <w:rsid w:val="001862F2"/>
    <w:rsid w:val="0018636B"/>
    <w:rsid w:val="001863C0"/>
    <w:rsid w:val="0018649D"/>
    <w:rsid w:val="0018649E"/>
    <w:rsid w:val="00186684"/>
    <w:rsid w:val="00186804"/>
    <w:rsid w:val="00186831"/>
    <w:rsid w:val="00186888"/>
    <w:rsid w:val="001868D7"/>
    <w:rsid w:val="00186A2D"/>
    <w:rsid w:val="00186ACF"/>
    <w:rsid w:val="00186B1A"/>
    <w:rsid w:val="00186B8A"/>
    <w:rsid w:val="00186BCB"/>
    <w:rsid w:val="00186C6B"/>
    <w:rsid w:val="00186CA2"/>
    <w:rsid w:val="00186D87"/>
    <w:rsid w:val="00186DCB"/>
    <w:rsid w:val="00186DF6"/>
    <w:rsid w:val="00186EDC"/>
    <w:rsid w:val="001870D2"/>
    <w:rsid w:val="00187353"/>
    <w:rsid w:val="0018735A"/>
    <w:rsid w:val="00187437"/>
    <w:rsid w:val="001875AB"/>
    <w:rsid w:val="001876AD"/>
    <w:rsid w:val="001876E8"/>
    <w:rsid w:val="00187779"/>
    <w:rsid w:val="0018792B"/>
    <w:rsid w:val="0018792C"/>
    <w:rsid w:val="00187959"/>
    <w:rsid w:val="00187AAC"/>
    <w:rsid w:val="00187B46"/>
    <w:rsid w:val="00187C36"/>
    <w:rsid w:val="00187CB7"/>
    <w:rsid w:val="00187CEB"/>
    <w:rsid w:val="00187D00"/>
    <w:rsid w:val="00187D45"/>
    <w:rsid w:val="00187DBB"/>
    <w:rsid w:val="00187F4E"/>
    <w:rsid w:val="00187FBC"/>
    <w:rsid w:val="00190005"/>
    <w:rsid w:val="001900C1"/>
    <w:rsid w:val="001900C5"/>
    <w:rsid w:val="0019011D"/>
    <w:rsid w:val="00190195"/>
    <w:rsid w:val="001901E2"/>
    <w:rsid w:val="00190210"/>
    <w:rsid w:val="00190358"/>
    <w:rsid w:val="001903D0"/>
    <w:rsid w:val="00190444"/>
    <w:rsid w:val="001904FD"/>
    <w:rsid w:val="00190515"/>
    <w:rsid w:val="00190690"/>
    <w:rsid w:val="0019073D"/>
    <w:rsid w:val="0019076C"/>
    <w:rsid w:val="0019084C"/>
    <w:rsid w:val="0019087A"/>
    <w:rsid w:val="001908A1"/>
    <w:rsid w:val="001908BF"/>
    <w:rsid w:val="001908EF"/>
    <w:rsid w:val="001908F1"/>
    <w:rsid w:val="0019091D"/>
    <w:rsid w:val="00190A5F"/>
    <w:rsid w:val="00190B65"/>
    <w:rsid w:val="00190BFE"/>
    <w:rsid w:val="00190C8C"/>
    <w:rsid w:val="00190E0E"/>
    <w:rsid w:val="00191040"/>
    <w:rsid w:val="001910D5"/>
    <w:rsid w:val="00191107"/>
    <w:rsid w:val="0019114C"/>
    <w:rsid w:val="00191163"/>
    <w:rsid w:val="00191249"/>
    <w:rsid w:val="0019127F"/>
    <w:rsid w:val="0019138C"/>
    <w:rsid w:val="001913A2"/>
    <w:rsid w:val="001913D2"/>
    <w:rsid w:val="001916A7"/>
    <w:rsid w:val="001916AD"/>
    <w:rsid w:val="00191711"/>
    <w:rsid w:val="0019177A"/>
    <w:rsid w:val="0019178A"/>
    <w:rsid w:val="0019183B"/>
    <w:rsid w:val="001919A2"/>
    <w:rsid w:val="001919FF"/>
    <w:rsid w:val="00191B76"/>
    <w:rsid w:val="00191BC7"/>
    <w:rsid w:val="00191CF9"/>
    <w:rsid w:val="001920DA"/>
    <w:rsid w:val="00192185"/>
    <w:rsid w:val="00192246"/>
    <w:rsid w:val="001922CE"/>
    <w:rsid w:val="001922F4"/>
    <w:rsid w:val="0019236D"/>
    <w:rsid w:val="00192429"/>
    <w:rsid w:val="001924D4"/>
    <w:rsid w:val="001925F2"/>
    <w:rsid w:val="00192707"/>
    <w:rsid w:val="00192870"/>
    <w:rsid w:val="00192983"/>
    <w:rsid w:val="00192A58"/>
    <w:rsid w:val="00192CBE"/>
    <w:rsid w:val="00192D4E"/>
    <w:rsid w:val="00192E75"/>
    <w:rsid w:val="00192E7D"/>
    <w:rsid w:val="00192F75"/>
    <w:rsid w:val="00192F7D"/>
    <w:rsid w:val="00192F8D"/>
    <w:rsid w:val="00192F9C"/>
    <w:rsid w:val="00192FE0"/>
    <w:rsid w:val="0019300C"/>
    <w:rsid w:val="001930F9"/>
    <w:rsid w:val="00193220"/>
    <w:rsid w:val="001932AA"/>
    <w:rsid w:val="001934C6"/>
    <w:rsid w:val="001934C9"/>
    <w:rsid w:val="001935D1"/>
    <w:rsid w:val="00193683"/>
    <w:rsid w:val="00193969"/>
    <w:rsid w:val="00193A72"/>
    <w:rsid w:val="00193A9D"/>
    <w:rsid w:val="00193B4D"/>
    <w:rsid w:val="00193C17"/>
    <w:rsid w:val="00193C23"/>
    <w:rsid w:val="00193CA0"/>
    <w:rsid w:val="00193D5D"/>
    <w:rsid w:val="00193E0C"/>
    <w:rsid w:val="00193E89"/>
    <w:rsid w:val="00193EC6"/>
    <w:rsid w:val="00194377"/>
    <w:rsid w:val="00194480"/>
    <w:rsid w:val="0019452A"/>
    <w:rsid w:val="001945D5"/>
    <w:rsid w:val="001946B9"/>
    <w:rsid w:val="001946F3"/>
    <w:rsid w:val="0019479D"/>
    <w:rsid w:val="001948BF"/>
    <w:rsid w:val="001948CC"/>
    <w:rsid w:val="00194948"/>
    <w:rsid w:val="00194A73"/>
    <w:rsid w:val="00194A7B"/>
    <w:rsid w:val="00194AA3"/>
    <w:rsid w:val="00194AC3"/>
    <w:rsid w:val="00194B61"/>
    <w:rsid w:val="00194C67"/>
    <w:rsid w:val="00194C73"/>
    <w:rsid w:val="00194CC3"/>
    <w:rsid w:val="00194E56"/>
    <w:rsid w:val="00194F7B"/>
    <w:rsid w:val="00194F96"/>
    <w:rsid w:val="00194F9B"/>
    <w:rsid w:val="00194FD1"/>
    <w:rsid w:val="00195001"/>
    <w:rsid w:val="001950E7"/>
    <w:rsid w:val="001951B5"/>
    <w:rsid w:val="001951FE"/>
    <w:rsid w:val="001952C9"/>
    <w:rsid w:val="0019556C"/>
    <w:rsid w:val="0019560F"/>
    <w:rsid w:val="001957D5"/>
    <w:rsid w:val="00195869"/>
    <w:rsid w:val="0019586E"/>
    <w:rsid w:val="00195880"/>
    <w:rsid w:val="00195887"/>
    <w:rsid w:val="00195937"/>
    <w:rsid w:val="00195996"/>
    <w:rsid w:val="001959BC"/>
    <w:rsid w:val="00195B01"/>
    <w:rsid w:val="00195CCF"/>
    <w:rsid w:val="00195CFD"/>
    <w:rsid w:val="00195DA1"/>
    <w:rsid w:val="00195DF5"/>
    <w:rsid w:val="00195E30"/>
    <w:rsid w:val="00195F27"/>
    <w:rsid w:val="00195F8E"/>
    <w:rsid w:val="00195FEA"/>
    <w:rsid w:val="00195FED"/>
    <w:rsid w:val="001960D3"/>
    <w:rsid w:val="0019614D"/>
    <w:rsid w:val="00196181"/>
    <w:rsid w:val="00196195"/>
    <w:rsid w:val="001961DC"/>
    <w:rsid w:val="001962AD"/>
    <w:rsid w:val="00196377"/>
    <w:rsid w:val="001963E4"/>
    <w:rsid w:val="00196438"/>
    <w:rsid w:val="00196489"/>
    <w:rsid w:val="0019658C"/>
    <w:rsid w:val="0019661D"/>
    <w:rsid w:val="00196802"/>
    <w:rsid w:val="00196879"/>
    <w:rsid w:val="001968D7"/>
    <w:rsid w:val="00196958"/>
    <w:rsid w:val="001969C7"/>
    <w:rsid w:val="00196A5A"/>
    <w:rsid w:val="00196B55"/>
    <w:rsid w:val="00196BB2"/>
    <w:rsid w:val="00196D4E"/>
    <w:rsid w:val="00196D66"/>
    <w:rsid w:val="00196DA6"/>
    <w:rsid w:val="00196DD0"/>
    <w:rsid w:val="00196FEF"/>
    <w:rsid w:val="001970B9"/>
    <w:rsid w:val="001970D4"/>
    <w:rsid w:val="0019758F"/>
    <w:rsid w:val="00197621"/>
    <w:rsid w:val="00197635"/>
    <w:rsid w:val="00197697"/>
    <w:rsid w:val="001976C6"/>
    <w:rsid w:val="00197762"/>
    <w:rsid w:val="0019779C"/>
    <w:rsid w:val="00197855"/>
    <w:rsid w:val="001979A1"/>
    <w:rsid w:val="00197A00"/>
    <w:rsid w:val="00197AA9"/>
    <w:rsid w:val="00197BA4"/>
    <w:rsid w:val="00197C97"/>
    <w:rsid w:val="00197CF6"/>
    <w:rsid w:val="00197F47"/>
    <w:rsid w:val="001A0064"/>
    <w:rsid w:val="001A0094"/>
    <w:rsid w:val="001A02A5"/>
    <w:rsid w:val="001A05BD"/>
    <w:rsid w:val="001A073F"/>
    <w:rsid w:val="001A0755"/>
    <w:rsid w:val="001A07D3"/>
    <w:rsid w:val="001A080C"/>
    <w:rsid w:val="001A0860"/>
    <w:rsid w:val="001A08F5"/>
    <w:rsid w:val="001A092D"/>
    <w:rsid w:val="001A0A18"/>
    <w:rsid w:val="001A0A39"/>
    <w:rsid w:val="001A0A4F"/>
    <w:rsid w:val="001A0B0B"/>
    <w:rsid w:val="001A0BEF"/>
    <w:rsid w:val="001A0C04"/>
    <w:rsid w:val="001A0C73"/>
    <w:rsid w:val="001A0D69"/>
    <w:rsid w:val="001A0E87"/>
    <w:rsid w:val="001A0F67"/>
    <w:rsid w:val="001A1044"/>
    <w:rsid w:val="001A109B"/>
    <w:rsid w:val="001A10FA"/>
    <w:rsid w:val="001A12DA"/>
    <w:rsid w:val="001A1410"/>
    <w:rsid w:val="001A14F8"/>
    <w:rsid w:val="001A1573"/>
    <w:rsid w:val="001A1583"/>
    <w:rsid w:val="001A1616"/>
    <w:rsid w:val="001A1650"/>
    <w:rsid w:val="001A16B5"/>
    <w:rsid w:val="001A17A3"/>
    <w:rsid w:val="001A17DA"/>
    <w:rsid w:val="001A17F0"/>
    <w:rsid w:val="001A184E"/>
    <w:rsid w:val="001A188F"/>
    <w:rsid w:val="001A1974"/>
    <w:rsid w:val="001A1977"/>
    <w:rsid w:val="001A1990"/>
    <w:rsid w:val="001A1A0E"/>
    <w:rsid w:val="001A1A4B"/>
    <w:rsid w:val="001A1AAC"/>
    <w:rsid w:val="001A1C79"/>
    <w:rsid w:val="001A1C7F"/>
    <w:rsid w:val="001A1E41"/>
    <w:rsid w:val="001A1EEB"/>
    <w:rsid w:val="001A20A5"/>
    <w:rsid w:val="001A229C"/>
    <w:rsid w:val="001A2305"/>
    <w:rsid w:val="001A23C7"/>
    <w:rsid w:val="001A265F"/>
    <w:rsid w:val="001A26AB"/>
    <w:rsid w:val="001A26B0"/>
    <w:rsid w:val="001A2766"/>
    <w:rsid w:val="001A2769"/>
    <w:rsid w:val="001A287C"/>
    <w:rsid w:val="001A288D"/>
    <w:rsid w:val="001A292F"/>
    <w:rsid w:val="001A29E1"/>
    <w:rsid w:val="001A2B00"/>
    <w:rsid w:val="001A2B07"/>
    <w:rsid w:val="001A2DB5"/>
    <w:rsid w:val="001A2E14"/>
    <w:rsid w:val="001A2EA4"/>
    <w:rsid w:val="001A2F38"/>
    <w:rsid w:val="001A3025"/>
    <w:rsid w:val="001A30A0"/>
    <w:rsid w:val="001A30AA"/>
    <w:rsid w:val="001A3182"/>
    <w:rsid w:val="001A31D3"/>
    <w:rsid w:val="001A3494"/>
    <w:rsid w:val="001A35DF"/>
    <w:rsid w:val="001A3600"/>
    <w:rsid w:val="001A36C8"/>
    <w:rsid w:val="001A36F9"/>
    <w:rsid w:val="001A3741"/>
    <w:rsid w:val="001A388C"/>
    <w:rsid w:val="001A38CB"/>
    <w:rsid w:val="001A39A3"/>
    <w:rsid w:val="001A39DC"/>
    <w:rsid w:val="001A3AA2"/>
    <w:rsid w:val="001A3BC3"/>
    <w:rsid w:val="001A3BF3"/>
    <w:rsid w:val="001A3C27"/>
    <w:rsid w:val="001A3D4C"/>
    <w:rsid w:val="001A3DAA"/>
    <w:rsid w:val="001A3EC3"/>
    <w:rsid w:val="001A3F32"/>
    <w:rsid w:val="001A40E2"/>
    <w:rsid w:val="001A412B"/>
    <w:rsid w:val="001A4163"/>
    <w:rsid w:val="001A441D"/>
    <w:rsid w:val="001A44D7"/>
    <w:rsid w:val="001A45EA"/>
    <w:rsid w:val="001A464C"/>
    <w:rsid w:val="001A474E"/>
    <w:rsid w:val="001A479C"/>
    <w:rsid w:val="001A47F8"/>
    <w:rsid w:val="001A4847"/>
    <w:rsid w:val="001A4905"/>
    <w:rsid w:val="001A4914"/>
    <w:rsid w:val="001A498E"/>
    <w:rsid w:val="001A4A71"/>
    <w:rsid w:val="001A4B34"/>
    <w:rsid w:val="001A4C4D"/>
    <w:rsid w:val="001A4DA9"/>
    <w:rsid w:val="001A4F30"/>
    <w:rsid w:val="001A4F32"/>
    <w:rsid w:val="001A4F80"/>
    <w:rsid w:val="001A501F"/>
    <w:rsid w:val="001A51F1"/>
    <w:rsid w:val="001A5237"/>
    <w:rsid w:val="001A525C"/>
    <w:rsid w:val="001A5304"/>
    <w:rsid w:val="001A533F"/>
    <w:rsid w:val="001A53B2"/>
    <w:rsid w:val="001A53DA"/>
    <w:rsid w:val="001A54E4"/>
    <w:rsid w:val="001A54FC"/>
    <w:rsid w:val="001A5512"/>
    <w:rsid w:val="001A5529"/>
    <w:rsid w:val="001A5793"/>
    <w:rsid w:val="001A5A45"/>
    <w:rsid w:val="001A5B69"/>
    <w:rsid w:val="001A5DA5"/>
    <w:rsid w:val="001A5E64"/>
    <w:rsid w:val="001A5E9D"/>
    <w:rsid w:val="001A5ECA"/>
    <w:rsid w:val="001A5F98"/>
    <w:rsid w:val="001A5FC7"/>
    <w:rsid w:val="001A5FCD"/>
    <w:rsid w:val="001A605E"/>
    <w:rsid w:val="001A606F"/>
    <w:rsid w:val="001A61B6"/>
    <w:rsid w:val="001A64E9"/>
    <w:rsid w:val="001A657E"/>
    <w:rsid w:val="001A6637"/>
    <w:rsid w:val="001A6666"/>
    <w:rsid w:val="001A66B8"/>
    <w:rsid w:val="001A67F0"/>
    <w:rsid w:val="001A6831"/>
    <w:rsid w:val="001A68CA"/>
    <w:rsid w:val="001A695A"/>
    <w:rsid w:val="001A69C4"/>
    <w:rsid w:val="001A6A42"/>
    <w:rsid w:val="001A6AE4"/>
    <w:rsid w:val="001A6BA9"/>
    <w:rsid w:val="001A6BAD"/>
    <w:rsid w:val="001A6D4B"/>
    <w:rsid w:val="001A6E28"/>
    <w:rsid w:val="001A6E34"/>
    <w:rsid w:val="001A6EDA"/>
    <w:rsid w:val="001A6F70"/>
    <w:rsid w:val="001A71C8"/>
    <w:rsid w:val="001A71DF"/>
    <w:rsid w:val="001A71E3"/>
    <w:rsid w:val="001A726B"/>
    <w:rsid w:val="001A72A2"/>
    <w:rsid w:val="001A734A"/>
    <w:rsid w:val="001A746D"/>
    <w:rsid w:val="001A7546"/>
    <w:rsid w:val="001A75F8"/>
    <w:rsid w:val="001A7662"/>
    <w:rsid w:val="001A768A"/>
    <w:rsid w:val="001A782E"/>
    <w:rsid w:val="001A78A8"/>
    <w:rsid w:val="001A78F7"/>
    <w:rsid w:val="001A79FE"/>
    <w:rsid w:val="001A7AEC"/>
    <w:rsid w:val="001A7B87"/>
    <w:rsid w:val="001A7BEE"/>
    <w:rsid w:val="001A7CD4"/>
    <w:rsid w:val="001A7DB8"/>
    <w:rsid w:val="001A7DBB"/>
    <w:rsid w:val="001A7F09"/>
    <w:rsid w:val="001A7F81"/>
    <w:rsid w:val="001B00A3"/>
    <w:rsid w:val="001B0227"/>
    <w:rsid w:val="001B0447"/>
    <w:rsid w:val="001B0468"/>
    <w:rsid w:val="001B04CE"/>
    <w:rsid w:val="001B0703"/>
    <w:rsid w:val="001B077B"/>
    <w:rsid w:val="001B07F5"/>
    <w:rsid w:val="001B0876"/>
    <w:rsid w:val="001B09A7"/>
    <w:rsid w:val="001B09C6"/>
    <w:rsid w:val="001B0CA4"/>
    <w:rsid w:val="001B0E06"/>
    <w:rsid w:val="001B0E0C"/>
    <w:rsid w:val="001B0E3A"/>
    <w:rsid w:val="001B0F28"/>
    <w:rsid w:val="001B0F75"/>
    <w:rsid w:val="001B0FB6"/>
    <w:rsid w:val="001B0FCA"/>
    <w:rsid w:val="001B1027"/>
    <w:rsid w:val="001B109C"/>
    <w:rsid w:val="001B12DE"/>
    <w:rsid w:val="001B131B"/>
    <w:rsid w:val="001B1389"/>
    <w:rsid w:val="001B13D9"/>
    <w:rsid w:val="001B1521"/>
    <w:rsid w:val="001B15E5"/>
    <w:rsid w:val="001B1642"/>
    <w:rsid w:val="001B178A"/>
    <w:rsid w:val="001B1846"/>
    <w:rsid w:val="001B19A4"/>
    <w:rsid w:val="001B19C2"/>
    <w:rsid w:val="001B1B28"/>
    <w:rsid w:val="001B1BBD"/>
    <w:rsid w:val="001B1BFA"/>
    <w:rsid w:val="001B1CE8"/>
    <w:rsid w:val="001B1D74"/>
    <w:rsid w:val="001B1DC5"/>
    <w:rsid w:val="001B1FAE"/>
    <w:rsid w:val="001B2006"/>
    <w:rsid w:val="001B2143"/>
    <w:rsid w:val="001B2242"/>
    <w:rsid w:val="001B2805"/>
    <w:rsid w:val="001B2822"/>
    <w:rsid w:val="001B284F"/>
    <w:rsid w:val="001B28E1"/>
    <w:rsid w:val="001B297B"/>
    <w:rsid w:val="001B2A1D"/>
    <w:rsid w:val="001B2A46"/>
    <w:rsid w:val="001B2C52"/>
    <w:rsid w:val="001B2CEB"/>
    <w:rsid w:val="001B2D2A"/>
    <w:rsid w:val="001B2D56"/>
    <w:rsid w:val="001B2DB0"/>
    <w:rsid w:val="001B2DDA"/>
    <w:rsid w:val="001B2DF4"/>
    <w:rsid w:val="001B2E30"/>
    <w:rsid w:val="001B2EF0"/>
    <w:rsid w:val="001B2F21"/>
    <w:rsid w:val="001B2FFE"/>
    <w:rsid w:val="001B3010"/>
    <w:rsid w:val="001B3070"/>
    <w:rsid w:val="001B3359"/>
    <w:rsid w:val="001B338B"/>
    <w:rsid w:val="001B3393"/>
    <w:rsid w:val="001B34E0"/>
    <w:rsid w:val="001B34E8"/>
    <w:rsid w:val="001B3642"/>
    <w:rsid w:val="001B36C2"/>
    <w:rsid w:val="001B3700"/>
    <w:rsid w:val="001B3735"/>
    <w:rsid w:val="001B380D"/>
    <w:rsid w:val="001B3819"/>
    <w:rsid w:val="001B3827"/>
    <w:rsid w:val="001B38AC"/>
    <w:rsid w:val="001B3906"/>
    <w:rsid w:val="001B3A81"/>
    <w:rsid w:val="001B3AEC"/>
    <w:rsid w:val="001B3BC1"/>
    <w:rsid w:val="001B3BE2"/>
    <w:rsid w:val="001B3BE7"/>
    <w:rsid w:val="001B3CC5"/>
    <w:rsid w:val="001B3D9E"/>
    <w:rsid w:val="001B3F8E"/>
    <w:rsid w:val="001B4099"/>
    <w:rsid w:val="001B40B0"/>
    <w:rsid w:val="001B4136"/>
    <w:rsid w:val="001B418A"/>
    <w:rsid w:val="001B4234"/>
    <w:rsid w:val="001B431D"/>
    <w:rsid w:val="001B43E1"/>
    <w:rsid w:val="001B445C"/>
    <w:rsid w:val="001B44E9"/>
    <w:rsid w:val="001B4509"/>
    <w:rsid w:val="001B4513"/>
    <w:rsid w:val="001B45B3"/>
    <w:rsid w:val="001B45F7"/>
    <w:rsid w:val="001B45FA"/>
    <w:rsid w:val="001B46E5"/>
    <w:rsid w:val="001B4703"/>
    <w:rsid w:val="001B49C5"/>
    <w:rsid w:val="001B49D5"/>
    <w:rsid w:val="001B4AFF"/>
    <w:rsid w:val="001B4B1A"/>
    <w:rsid w:val="001B4B97"/>
    <w:rsid w:val="001B4BA6"/>
    <w:rsid w:val="001B4D29"/>
    <w:rsid w:val="001B4DC2"/>
    <w:rsid w:val="001B4EB2"/>
    <w:rsid w:val="001B4F64"/>
    <w:rsid w:val="001B4FC6"/>
    <w:rsid w:val="001B4FDE"/>
    <w:rsid w:val="001B5042"/>
    <w:rsid w:val="001B5146"/>
    <w:rsid w:val="001B51C2"/>
    <w:rsid w:val="001B51E2"/>
    <w:rsid w:val="001B529C"/>
    <w:rsid w:val="001B52D5"/>
    <w:rsid w:val="001B532A"/>
    <w:rsid w:val="001B53C0"/>
    <w:rsid w:val="001B53D1"/>
    <w:rsid w:val="001B54AE"/>
    <w:rsid w:val="001B55CE"/>
    <w:rsid w:val="001B55D7"/>
    <w:rsid w:val="001B5623"/>
    <w:rsid w:val="001B578A"/>
    <w:rsid w:val="001B5804"/>
    <w:rsid w:val="001B5910"/>
    <w:rsid w:val="001B592A"/>
    <w:rsid w:val="001B5943"/>
    <w:rsid w:val="001B594D"/>
    <w:rsid w:val="001B599F"/>
    <w:rsid w:val="001B59C8"/>
    <w:rsid w:val="001B5A48"/>
    <w:rsid w:val="001B5A4A"/>
    <w:rsid w:val="001B5A4E"/>
    <w:rsid w:val="001B5B64"/>
    <w:rsid w:val="001B5B80"/>
    <w:rsid w:val="001B5C51"/>
    <w:rsid w:val="001B5DD8"/>
    <w:rsid w:val="001B5EB1"/>
    <w:rsid w:val="001B5FED"/>
    <w:rsid w:val="001B6085"/>
    <w:rsid w:val="001B6153"/>
    <w:rsid w:val="001B62AD"/>
    <w:rsid w:val="001B638C"/>
    <w:rsid w:val="001B63EF"/>
    <w:rsid w:val="001B6546"/>
    <w:rsid w:val="001B661F"/>
    <w:rsid w:val="001B6691"/>
    <w:rsid w:val="001B6699"/>
    <w:rsid w:val="001B66B7"/>
    <w:rsid w:val="001B66C6"/>
    <w:rsid w:val="001B6734"/>
    <w:rsid w:val="001B6789"/>
    <w:rsid w:val="001B739C"/>
    <w:rsid w:val="001B748A"/>
    <w:rsid w:val="001B7685"/>
    <w:rsid w:val="001B76E5"/>
    <w:rsid w:val="001B77B1"/>
    <w:rsid w:val="001B77F3"/>
    <w:rsid w:val="001B77F4"/>
    <w:rsid w:val="001B7922"/>
    <w:rsid w:val="001B792A"/>
    <w:rsid w:val="001B792D"/>
    <w:rsid w:val="001B7A09"/>
    <w:rsid w:val="001B7A1B"/>
    <w:rsid w:val="001B7A1F"/>
    <w:rsid w:val="001B7B03"/>
    <w:rsid w:val="001B7B1D"/>
    <w:rsid w:val="001B7C1B"/>
    <w:rsid w:val="001B7CC8"/>
    <w:rsid w:val="001B7CF4"/>
    <w:rsid w:val="001B7D4E"/>
    <w:rsid w:val="001B7D56"/>
    <w:rsid w:val="001B7E19"/>
    <w:rsid w:val="001B7E89"/>
    <w:rsid w:val="001B7F5E"/>
    <w:rsid w:val="001C0005"/>
    <w:rsid w:val="001C01C2"/>
    <w:rsid w:val="001C01E6"/>
    <w:rsid w:val="001C0226"/>
    <w:rsid w:val="001C0255"/>
    <w:rsid w:val="001C02DC"/>
    <w:rsid w:val="001C03DF"/>
    <w:rsid w:val="001C04F9"/>
    <w:rsid w:val="001C05CB"/>
    <w:rsid w:val="001C06E0"/>
    <w:rsid w:val="001C07E4"/>
    <w:rsid w:val="001C083A"/>
    <w:rsid w:val="001C0850"/>
    <w:rsid w:val="001C089B"/>
    <w:rsid w:val="001C0970"/>
    <w:rsid w:val="001C0972"/>
    <w:rsid w:val="001C0A34"/>
    <w:rsid w:val="001C0A5E"/>
    <w:rsid w:val="001C0A89"/>
    <w:rsid w:val="001C0B05"/>
    <w:rsid w:val="001C0B0C"/>
    <w:rsid w:val="001C0B23"/>
    <w:rsid w:val="001C0B6C"/>
    <w:rsid w:val="001C0B79"/>
    <w:rsid w:val="001C0C14"/>
    <w:rsid w:val="001C0C4E"/>
    <w:rsid w:val="001C0C51"/>
    <w:rsid w:val="001C0CD6"/>
    <w:rsid w:val="001C0D0A"/>
    <w:rsid w:val="001C0D3D"/>
    <w:rsid w:val="001C0D58"/>
    <w:rsid w:val="001C11E7"/>
    <w:rsid w:val="001C1292"/>
    <w:rsid w:val="001C135D"/>
    <w:rsid w:val="001C135F"/>
    <w:rsid w:val="001C13C5"/>
    <w:rsid w:val="001C146E"/>
    <w:rsid w:val="001C14DD"/>
    <w:rsid w:val="001C1580"/>
    <w:rsid w:val="001C1592"/>
    <w:rsid w:val="001C1634"/>
    <w:rsid w:val="001C172E"/>
    <w:rsid w:val="001C1762"/>
    <w:rsid w:val="001C1827"/>
    <w:rsid w:val="001C18F0"/>
    <w:rsid w:val="001C18F8"/>
    <w:rsid w:val="001C18FB"/>
    <w:rsid w:val="001C1936"/>
    <w:rsid w:val="001C19F7"/>
    <w:rsid w:val="001C1A16"/>
    <w:rsid w:val="001C1A41"/>
    <w:rsid w:val="001C1AB5"/>
    <w:rsid w:val="001C1B7D"/>
    <w:rsid w:val="001C1C68"/>
    <w:rsid w:val="001C1D3E"/>
    <w:rsid w:val="001C1DB3"/>
    <w:rsid w:val="001C1E32"/>
    <w:rsid w:val="001C1F2C"/>
    <w:rsid w:val="001C209C"/>
    <w:rsid w:val="001C2131"/>
    <w:rsid w:val="001C2170"/>
    <w:rsid w:val="001C21DB"/>
    <w:rsid w:val="001C2221"/>
    <w:rsid w:val="001C222C"/>
    <w:rsid w:val="001C223B"/>
    <w:rsid w:val="001C225F"/>
    <w:rsid w:val="001C22F3"/>
    <w:rsid w:val="001C231B"/>
    <w:rsid w:val="001C241E"/>
    <w:rsid w:val="001C2422"/>
    <w:rsid w:val="001C24BF"/>
    <w:rsid w:val="001C24FD"/>
    <w:rsid w:val="001C2647"/>
    <w:rsid w:val="001C26DE"/>
    <w:rsid w:val="001C2771"/>
    <w:rsid w:val="001C279A"/>
    <w:rsid w:val="001C293B"/>
    <w:rsid w:val="001C29BE"/>
    <w:rsid w:val="001C2A21"/>
    <w:rsid w:val="001C2B6C"/>
    <w:rsid w:val="001C2CFC"/>
    <w:rsid w:val="001C2E9C"/>
    <w:rsid w:val="001C31A6"/>
    <w:rsid w:val="001C34C8"/>
    <w:rsid w:val="001C3552"/>
    <w:rsid w:val="001C3570"/>
    <w:rsid w:val="001C361E"/>
    <w:rsid w:val="001C3694"/>
    <w:rsid w:val="001C3697"/>
    <w:rsid w:val="001C3742"/>
    <w:rsid w:val="001C37EF"/>
    <w:rsid w:val="001C3891"/>
    <w:rsid w:val="001C38C8"/>
    <w:rsid w:val="001C39E7"/>
    <w:rsid w:val="001C3A8C"/>
    <w:rsid w:val="001C3B76"/>
    <w:rsid w:val="001C3BA4"/>
    <w:rsid w:val="001C3BB2"/>
    <w:rsid w:val="001C3CA4"/>
    <w:rsid w:val="001C3E4E"/>
    <w:rsid w:val="001C4009"/>
    <w:rsid w:val="001C427C"/>
    <w:rsid w:val="001C4296"/>
    <w:rsid w:val="001C42B5"/>
    <w:rsid w:val="001C431E"/>
    <w:rsid w:val="001C4322"/>
    <w:rsid w:val="001C435D"/>
    <w:rsid w:val="001C43E4"/>
    <w:rsid w:val="001C43FE"/>
    <w:rsid w:val="001C44F9"/>
    <w:rsid w:val="001C457B"/>
    <w:rsid w:val="001C458A"/>
    <w:rsid w:val="001C471C"/>
    <w:rsid w:val="001C4743"/>
    <w:rsid w:val="001C47DB"/>
    <w:rsid w:val="001C4807"/>
    <w:rsid w:val="001C4814"/>
    <w:rsid w:val="001C4ACA"/>
    <w:rsid w:val="001C4B58"/>
    <w:rsid w:val="001C4BBA"/>
    <w:rsid w:val="001C4BC9"/>
    <w:rsid w:val="001C4BCA"/>
    <w:rsid w:val="001C4C35"/>
    <w:rsid w:val="001C4DF7"/>
    <w:rsid w:val="001C4E9F"/>
    <w:rsid w:val="001C4EA9"/>
    <w:rsid w:val="001C4F97"/>
    <w:rsid w:val="001C4FB0"/>
    <w:rsid w:val="001C501E"/>
    <w:rsid w:val="001C50E3"/>
    <w:rsid w:val="001C5150"/>
    <w:rsid w:val="001C51B9"/>
    <w:rsid w:val="001C5284"/>
    <w:rsid w:val="001C52AF"/>
    <w:rsid w:val="001C539E"/>
    <w:rsid w:val="001C5565"/>
    <w:rsid w:val="001C55AF"/>
    <w:rsid w:val="001C56F3"/>
    <w:rsid w:val="001C581B"/>
    <w:rsid w:val="001C5851"/>
    <w:rsid w:val="001C597B"/>
    <w:rsid w:val="001C5B3F"/>
    <w:rsid w:val="001C5B73"/>
    <w:rsid w:val="001C5B9D"/>
    <w:rsid w:val="001C5C1C"/>
    <w:rsid w:val="001C5DEA"/>
    <w:rsid w:val="001C5E26"/>
    <w:rsid w:val="001C5E2F"/>
    <w:rsid w:val="001C5E47"/>
    <w:rsid w:val="001C5FBE"/>
    <w:rsid w:val="001C5FDF"/>
    <w:rsid w:val="001C60A7"/>
    <w:rsid w:val="001C60A8"/>
    <w:rsid w:val="001C63DA"/>
    <w:rsid w:val="001C63E6"/>
    <w:rsid w:val="001C63FC"/>
    <w:rsid w:val="001C64D2"/>
    <w:rsid w:val="001C6526"/>
    <w:rsid w:val="001C6561"/>
    <w:rsid w:val="001C65A3"/>
    <w:rsid w:val="001C65A8"/>
    <w:rsid w:val="001C6903"/>
    <w:rsid w:val="001C6974"/>
    <w:rsid w:val="001C6AB1"/>
    <w:rsid w:val="001C6D0D"/>
    <w:rsid w:val="001C6D8B"/>
    <w:rsid w:val="001C6EBA"/>
    <w:rsid w:val="001C6EC7"/>
    <w:rsid w:val="001C6F86"/>
    <w:rsid w:val="001C6FDD"/>
    <w:rsid w:val="001C7001"/>
    <w:rsid w:val="001C70B8"/>
    <w:rsid w:val="001C7105"/>
    <w:rsid w:val="001C7127"/>
    <w:rsid w:val="001C7251"/>
    <w:rsid w:val="001C72E7"/>
    <w:rsid w:val="001C7365"/>
    <w:rsid w:val="001C73DD"/>
    <w:rsid w:val="001C7411"/>
    <w:rsid w:val="001C74BA"/>
    <w:rsid w:val="001C75DB"/>
    <w:rsid w:val="001C75F4"/>
    <w:rsid w:val="001C7709"/>
    <w:rsid w:val="001C779E"/>
    <w:rsid w:val="001C786C"/>
    <w:rsid w:val="001C79CD"/>
    <w:rsid w:val="001C7A26"/>
    <w:rsid w:val="001C7CB9"/>
    <w:rsid w:val="001C7CBE"/>
    <w:rsid w:val="001C7D61"/>
    <w:rsid w:val="001C7F7C"/>
    <w:rsid w:val="001CC974"/>
    <w:rsid w:val="001D000A"/>
    <w:rsid w:val="001D0067"/>
    <w:rsid w:val="001D02FB"/>
    <w:rsid w:val="001D030E"/>
    <w:rsid w:val="001D0357"/>
    <w:rsid w:val="001D042C"/>
    <w:rsid w:val="001D0461"/>
    <w:rsid w:val="001D04DC"/>
    <w:rsid w:val="001D0594"/>
    <w:rsid w:val="001D05FE"/>
    <w:rsid w:val="001D06DF"/>
    <w:rsid w:val="001D0783"/>
    <w:rsid w:val="001D079D"/>
    <w:rsid w:val="001D07B1"/>
    <w:rsid w:val="001D08B5"/>
    <w:rsid w:val="001D09CB"/>
    <w:rsid w:val="001D0AAF"/>
    <w:rsid w:val="001D0B41"/>
    <w:rsid w:val="001D0C98"/>
    <w:rsid w:val="001D0EC9"/>
    <w:rsid w:val="001D0EE6"/>
    <w:rsid w:val="001D0F8D"/>
    <w:rsid w:val="001D11C6"/>
    <w:rsid w:val="001D1372"/>
    <w:rsid w:val="001D14B4"/>
    <w:rsid w:val="001D14C2"/>
    <w:rsid w:val="001D15EE"/>
    <w:rsid w:val="001D15F4"/>
    <w:rsid w:val="001D1668"/>
    <w:rsid w:val="001D16CD"/>
    <w:rsid w:val="001D171A"/>
    <w:rsid w:val="001D1791"/>
    <w:rsid w:val="001D1835"/>
    <w:rsid w:val="001D189E"/>
    <w:rsid w:val="001D1BB5"/>
    <w:rsid w:val="001D1D01"/>
    <w:rsid w:val="001D1D7F"/>
    <w:rsid w:val="001D1D82"/>
    <w:rsid w:val="001D1DEB"/>
    <w:rsid w:val="001D1E86"/>
    <w:rsid w:val="001D1EA7"/>
    <w:rsid w:val="001D1EF6"/>
    <w:rsid w:val="001D1F44"/>
    <w:rsid w:val="001D2136"/>
    <w:rsid w:val="001D2239"/>
    <w:rsid w:val="001D2272"/>
    <w:rsid w:val="001D227B"/>
    <w:rsid w:val="001D260B"/>
    <w:rsid w:val="001D26AD"/>
    <w:rsid w:val="001D26EC"/>
    <w:rsid w:val="001D272F"/>
    <w:rsid w:val="001D2857"/>
    <w:rsid w:val="001D29D0"/>
    <w:rsid w:val="001D29E0"/>
    <w:rsid w:val="001D29F4"/>
    <w:rsid w:val="001D2A1D"/>
    <w:rsid w:val="001D2A3D"/>
    <w:rsid w:val="001D2AB0"/>
    <w:rsid w:val="001D2BA5"/>
    <w:rsid w:val="001D2D62"/>
    <w:rsid w:val="001D2D85"/>
    <w:rsid w:val="001D2FF5"/>
    <w:rsid w:val="001D3197"/>
    <w:rsid w:val="001D31E1"/>
    <w:rsid w:val="001D31F9"/>
    <w:rsid w:val="001D3245"/>
    <w:rsid w:val="001D3294"/>
    <w:rsid w:val="001D3310"/>
    <w:rsid w:val="001D34EC"/>
    <w:rsid w:val="001D3565"/>
    <w:rsid w:val="001D3589"/>
    <w:rsid w:val="001D3715"/>
    <w:rsid w:val="001D377C"/>
    <w:rsid w:val="001D3782"/>
    <w:rsid w:val="001D38C1"/>
    <w:rsid w:val="001D3A0C"/>
    <w:rsid w:val="001D3A9F"/>
    <w:rsid w:val="001D3AE7"/>
    <w:rsid w:val="001D3D5E"/>
    <w:rsid w:val="001D3D77"/>
    <w:rsid w:val="001D3E0C"/>
    <w:rsid w:val="001D3FE0"/>
    <w:rsid w:val="001D4049"/>
    <w:rsid w:val="001D407B"/>
    <w:rsid w:val="001D40CE"/>
    <w:rsid w:val="001D4149"/>
    <w:rsid w:val="001D4190"/>
    <w:rsid w:val="001D41E8"/>
    <w:rsid w:val="001D4427"/>
    <w:rsid w:val="001D4538"/>
    <w:rsid w:val="001D4554"/>
    <w:rsid w:val="001D465B"/>
    <w:rsid w:val="001D473C"/>
    <w:rsid w:val="001D483C"/>
    <w:rsid w:val="001D4903"/>
    <w:rsid w:val="001D4960"/>
    <w:rsid w:val="001D49E4"/>
    <w:rsid w:val="001D4B2F"/>
    <w:rsid w:val="001D4C2A"/>
    <w:rsid w:val="001D4CDA"/>
    <w:rsid w:val="001D4D52"/>
    <w:rsid w:val="001D4DE0"/>
    <w:rsid w:val="001D4E1E"/>
    <w:rsid w:val="001D4EDF"/>
    <w:rsid w:val="001D50CF"/>
    <w:rsid w:val="001D5123"/>
    <w:rsid w:val="001D52E6"/>
    <w:rsid w:val="001D54DD"/>
    <w:rsid w:val="001D5541"/>
    <w:rsid w:val="001D554F"/>
    <w:rsid w:val="001D5596"/>
    <w:rsid w:val="001D55AC"/>
    <w:rsid w:val="001D56B0"/>
    <w:rsid w:val="001D580D"/>
    <w:rsid w:val="001D583E"/>
    <w:rsid w:val="001D58F3"/>
    <w:rsid w:val="001D5917"/>
    <w:rsid w:val="001D5922"/>
    <w:rsid w:val="001D5A4A"/>
    <w:rsid w:val="001D5BBA"/>
    <w:rsid w:val="001D5BD4"/>
    <w:rsid w:val="001D5BFF"/>
    <w:rsid w:val="001D5C76"/>
    <w:rsid w:val="001D5CFE"/>
    <w:rsid w:val="001D5D3A"/>
    <w:rsid w:val="001D5DA5"/>
    <w:rsid w:val="001D5F10"/>
    <w:rsid w:val="001D5F80"/>
    <w:rsid w:val="001D60AE"/>
    <w:rsid w:val="001D60CD"/>
    <w:rsid w:val="001D60D7"/>
    <w:rsid w:val="001D6136"/>
    <w:rsid w:val="001D615E"/>
    <w:rsid w:val="001D6182"/>
    <w:rsid w:val="001D62E5"/>
    <w:rsid w:val="001D6474"/>
    <w:rsid w:val="001D650F"/>
    <w:rsid w:val="001D6576"/>
    <w:rsid w:val="001D659E"/>
    <w:rsid w:val="001D65C4"/>
    <w:rsid w:val="001D661B"/>
    <w:rsid w:val="001D661F"/>
    <w:rsid w:val="001D6809"/>
    <w:rsid w:val="001D68B2"/>
    <w:rsid w:val="001D691F"/>
    <w:rsid w:val="001D69B9"/>
    <w:rsid w:val="001D6B0D"/>
    <w:rsid w:val="001D6B29"/>
    <w:rsid w:val="001D6CC1"/>
    <w:rsid w:val="001D6D15"/>
    <w:rsid w:val="001D6D24"/>
    <w:rsid w:val="001D6D81"/>
    <w:rsid w:val="001D6DA6"/>
    <w:rsid w:val="001D6DD0"/>
    <w:rsid w:val="001D6E2A"/>
    <w:rsid w:val="001D6E6E"/>
    <w:rsid w:val="001D6EEB"/>
    <w:rsid w:val="001D6F18"/>
    <w:rsid w:val="001D705A"/>
    <w:rsid w:val="001D7151"/>
    <w:rsid w:val="001D71AD"/>
    <w:rsid w:val="001D72C0"/>
    <w:rsid w:val="001D734F"/>
    <w:rsid w:val="001D7413"/>
    <w:rsid w:val="001D7498"/>
    <w:rsid w:val="001D74D9"/>
    <w:rsid w:val="001D7530"/>
    <w:rsid w:val="001D759D"/>
    <w:rsid w:val="001D75D8"/>
    <w:rsid w:val="001D76A0"/>
    <w:rsid w:val="001D78B1"/>
    <w:rsid w:val="001D78F0"/>
    <w:rsid w:val="001D7939"/>
    <w:rsid w:val="001D79B4"/>
    <w:rsid w:val="001D7AD3"/>
    <w:rsid w:val="001D7B30"/>
    <w:rsid w:val="001D7C7D"/>
    <w:rsid w:val="001D7CAA"/>
    <w:rsid w:val="001D7CF6"/>
    <w:rsid w:val="001D7CFC"/>
    <w:rsid w:val="001D7D5B"/>
    <w:rsid w:val="001D7DB8"/>
    <w:rsid w:val="001D7E83"/>
    <w:rsid w:val="001D7EFC"/>
    <w:rsid w:val="001D7F61"/>
    <w:rsid w:val="001E005E"/>
    <w:rsid w:val="001E0160"/>
    <w:rsid w:val="001E016F"/>
    <w:rsid w:val="001E0233"/>
    <w:rsid w:val="001E0271"/>
    <w:rsid w:val="001E03BE"/>
    <w:rsid w:val="001E0432"/>
    <w:rsid w:val="001E04B1"/>
    <w:rsid w:val="001E0513"/>
    <w:rsid w:val="001E0559"/>
    <w:rsid w:val="001E0640"/>
    <w:rsid w:val="001E0772"/>
    <w:rsid w:val="001E079A"/>
    <w:rsid w:val="001E07A2"/>
    <w:rsid w:val="001E07A9"/>
    <w:rsid w:val="001E07EE"/>
    <w:rsid w:val="001E07F5"/>
    <w:rsid w:val="001E0976"/>
    <w:rsid w:val="001E0AB0"/>
    <w:rsid w:val="001E0B0F"/>
    <w:rsid w:val="001E0B25"/>
    <w:rsid w:val="001E0D73"/>
    <w:rsid w:val="001E0E0A"/>
    <w:rsid w:val="001E0E1D"/>
    <w:rsid w:val="001E0F3B"/>
    <w:rsid w:val="001E100C"/>
    <w:rsid w:val="001E107D"/>
    <w:rsid w:val="001E116F"/>
    <w:rsid w:val="001E11D4"/>
    <w:rsid w:val="001E1272"/>
    <w:rsid w:val="001E1307"/>
    <w:rsid w:val="001E1391"/>
    <w:rsid w:val="001E149B"/>
    <w:rsid w:val="001E14D1"/>
    <w:rsid w:val="001E167A"/>
    <w:rsid w:val="001E16DE"/>
    <w:rsid w:val="001E1711"/>
    <w:rsid w:val="001E1799"/>
    <w:rsid w:val="001E1817"/>
    <w:rsid w:val="001E1827"/>
    <w:rsid w:val="001E1ACD"/>
    <w:rsid w:val="001E1B1A"/>
    <w:rsid w:val="001E1B70"/>
    <w:rsid w:val="001E1C79"/>
    <w:rsid w:val="001E1DAC"/>
    <w:rsid w:val="001E1E2F"/>
    <w:rsid w:val="001E2095"/>
    <w:rsid w:val="001E2113"/>
    <w:rsid w:val="001E2270"/>
    <w:rsid w:val="001E237D"/>
    <w:rsid w:val="001E2467"/>
    <w:rsid w:val="001E24D8"/>
    <w:rsid w:val="001E2572"/>
    <w:rsid w:val="001E259E"/>
    <w:rsid w:val="001E25EC"/>
    <w:rsid w:val="001E26ED"/>
    <w:rsid w:val="001E2770"/>
    <w:rsid w:val="001E279B"/>
    <w:rsid w:val="001E279D"/>
    <w:rsid w:val="001E2830"/>
    <w:rsid w:val="001E286D"/>
    <w:rsid w:val="001E292A"/>
    <w:rsid w:val="001E293E"/>
    <w:rsid w:val="001E29FA"/>
    <w:rsid w:val="001E2A02"/>
    <w:rsid w:val="001E2A0B"/>
    <w:rsid w:val="001E2A8F"/>
    <w:rsid w:val="001E2BE1"/>
    <w:rsid w:val="001E2BF4"/>
    <w:rsid w:val="001E2C1D"/>
    <w:rsid w:val="001E2C4C"/>
    <w:rsid w:val="001E2E1D"/>
    <w:rsid w:val="001E2E2D"/>
    <w:rsid w:val="001E2E5E"/>
    <w:rsid w:val="001E2F11"/>
    <w:rsid w:val="001E3024"/>
    <w:rsid w:val="001E3059"/>
    <w:rsid w:val="001E3075"/>
    <w:rsid w:val="001E307A"/>
    <w:rsid w:val="001E3128"/>
    <w:rsid w:val="001E32FF"/>
    <w:rsid w:val="001E334F"/>
    <w:rsid w:val="001E33CF"/>
    <w:rsid w:val="001E3451"/>
    <w:rsid w:val="001E34C2"/>
    <w:rsid w:val="001E3570"/>
    <w:rsid w:val="001E35E1"/>
    <w:rsid w:val="001E36CA"/>
    <w:rsid w:val="001E3822"/>
    <w:rsid w:val="001E392E"/>
    <w:rsid w:val="001E399A"/>
    <w:rsid w:val="001E399F"/>
    <w:rsid w:val="001E3B48"/>
    <w:rsid w:val="001E3BB5"/>
    <w:rsid w:val="001E3BC9"/>
    <w:rsid w:val="001E3DC6"/>
    <w:rsid w:val="001E3E51"/>
    <w:rsid w:val="001E3E9A"/>
    <w:rsid w:val="001E3F0A"/>
    <w:rsid w:val="001E3F93"/>
    <w:rsid w:val="001E4075"/>
    <w:rsid w:val="001E40D6"/>
    <w:rsid w:val="001E437C"/>
    <w:rsid w:val="001E4515"/>
    <w:rsid w:val="001E4598"/>
    <w:rsid w:val="001E45C6"/>
    <w:rsid w:val="001E45E7"/>
    <w:rsid w:val="001E4826"/>
    <w:rsid w:val="001E4960"/>
    <w:rsid w:val="001E497D"/>
    <w:rsid w:val="001E49A1"/>
    <w:rsid w:val="001E4A11"/>
    <w:rsid w:val="001E4A5A"/>
    <w:rsid w:val="001E4A67"/>
    <w:rsid w:val="001E4B91"/>
    <w:rsid w:val="001E4C7A"/>
    <w:rsid w:val="001E4D0C"/>
    <w:rsid w:val="001E4DBA"/>
    <w:rsid w:val="001E4EAB"/>
    <w:rsid w:val="001E4F4F"/>
    <w:rsid w:val="001E4FEF"/>
    <w:rsid w:val="001E506A"/>
    <w:rsid w:val="001E5137"/>
    <w:rsid w:val="001E5177"/>
    <w:rsid w:val="001E5216"/>
    <w:rsid w:val="001E53DE"/>
    <w:rsid w:val="001E5465"/>
    <w:rsid w:val="001E55D8"/>
    <w:rsid w:val="001E57A3"/>
    <w:rsid w:val="001E5882"/>
    <w:rsid w:val="001E58D4"/>
    <w:rsid w:val="001E592A"/>
    <w:rsid w:val="001E59FE"/>
    <w:rsid w:val="001E5A23"/>
    <w:rsid w:val="001E5B35"/>
    <w:rsid w:val="001E5B46"/>
    <w:rsid w:val="001E5B76"/>
    <w:rsid w:val="001E5B79"/>
    <w:rsid w:val="001E5C1E"/>
    <w:rsid w:val="001E5C86"/>
    <w:rsid w:val="001E5CB9"/>
    <w:rsid w:val="001E5DEF"/>
    <w:rsid w:val="001E5E18"/>
    <w:rsid w:val="001E5EE6"/>
    <w:rsid w:val="001E5FDC"/>
    <w:rsid w:val="001E6101"/>
    <w:rsid w:val="001E6208"/>
    <w:rsid w:val="001E621A"/>
    <w:rsid w:val="001E62A7"/>
    <w:rsid w:val="001E62B0"/>
    <w:rsid w:val="001E63BB"/>
    <w:rsid w:val="001E63F3"/>
    <w:rsid w:val="001E65C6"/>
    <w:rsid w:val="001E6621"/>
    <w:rsid w:val="001E6713"/>
    <w:rsid w:val="001E6809"/>
    <w:rsid w:val="001E68A5"/>
    <w:rsid w:val="001E68C4"/>
    <w:rsid w:val="001E6942"/>
    <w:rsid w:val="001E696C"/>
    <w:rsid w:val="001E6B46"/>
    <w:rsid w:val="001E6B7C"/>
    <w:rsid w:val="001E6BA3"/>
    <w:rsid w:val="001E6C41"/>
    <w:rsid w:val="001E6C73"/>
    <w:rsid w:val="001E6D60"/>
    <w:rsid w:val="001E6EA0"/>
    <w:rsid w:val="001E6ED1"/>
    <w:rsid w:val="001E6F22"/>
    <w:rsid w:val="001E6F23"/>
    <w:rsid w:val="001E6FD5"/>
    <w:rsid w:val="001E6FEA"/>
    <w:rsid w:val="001E7029"/>
    <w:rsid w:val="001E7073"/>
    <w:rsid w:val="001E7110"/>
    <w:rsid w:val="001E7123"/>
    <w:rsid w:val="001E7300"/>
    <w:rsid w:val="001E73DA"/>
    <w:rsid w:val="001E7422"/>
    <w:rsid w:val="001E74EF"/>
    <w:rsid w:val="001E7540"/>
    <w:rsid w:val="001E7570"/>
    <w:rsid w:val="001E7608"/>
    <w:rsid w:val="001E762B"/>
    <w:rsid w:val="001E7915"/>
    <w:rsid w:val="001E791E"/>
    <w:rsid w:val="001E7A18"/>
    <w:rsid w:val="001E7C56"/>
    <w:rsid w:val="001E7DB4"/>
    <w:rsid w:val="001E7DCA"/>
    <w:rsid w:val="001E7DFA"/>
    <w:rsid w:val="001E7F7B"/>
    <w:rsid w:val="001F02EA"/>
    <w:rsid w:val="001F0381"/>
    <w:rsid w:val="001F03C5"/>
    <w:rsid w:val="001F0403"/>
    <w:rsid w:val="001F0446"/>
    <w:rsid w:val="001F04BB"/>
    <w:rsid w:val="001F04C1"/>
    <w:rsid w:val="001F04F3"/>
    <w:rsid w:val="001F057D"/>
    <w:rsid w:val="001F05FF"/>
    <w:rsid w:val="001F061D"/>
    <w:rsid w:val="001F06AF"/>
    <w:rsid w:val="001F06EC"/>
    <w:rsid w:val="001F076E"/>
    <w:rsid w:val="001F07F2"/>
    <w:rsid w:val="001F0872"/>
    <w:rsid w:val="001F0966"/>
    <w:rsid w:val="001F09FA"/>
    <w:rsid w:val="001F0A09"/>
    <w:rsid w:val="001F0A40"/>
    <w:rsid w:val="001F0AE8"/>
    <w:rsid w:val="001F0B25"/>
    <w:rsid w:val="001F0B59"/>
    <w:rsid w:val="001F0D12"/>
    <w:rsid w:val="001F0D7C"/>
    <w:rsid w:val="001F0DF1"/>
    <w:rsid w:val="001F0E29"/>
    <w:rsid w:val="001F0E30"/>
    <w:rsid w:val="001F0E44"/>
    <w:rsid w:val="001F0E7E"/>
    <w:rsid w:val="001F0EE5"/>
    <w:rsid w:val="001F0FD9"/>
    <w:rsid w:val="001F0FE0"/>
    <w:rsid w:val="001F1010"/>
    <w:rsid w:val="001F1040"/>
    <w:rsid w:val="001F1104"/>
    <w:rsid w:val="001F1186"/>
    <w:rsid w:val="001F119A"/>
    <w:rsid w:val="001F12C1"/>
    <w:rsid w:val="001F12CE"/>
    <w:rsid w:val="001F1384"/>
    <w:rsid w:val="001F139D"/>
    <w:rsid w:val="001F13C1"/>
    <w:rsid w:val="001F142E"/>
    <w:rsid w:val="001F1436"/>
    <w:rsid w:val="001F144C"/>
    <w:rsid w:val="001F1464"/>
    <w:rsid w:val="001F14C1"/>
    <w:rsid w:val="001F1566"/>
    <w:rsid w:val="001F1602"/>
    <w:rsid w:val="001F1658"/>
    <w:rsid w:val="001F16BC"/>
    <w:rsid w:val="001F16F0"/>
    <w:rsid w:val="001F1777"/>
    <w:rsid w:val="001F1857"/>
    <w:rsid w:val="001F18F3"/>
    <w:rsid w:val="001F1973"/>
    <w:rsid w:val="001F1B66"/>
    <w:rsid w:val="001F1C11"/>
    <w:rsid w:val="001F1DE8"/>
    <w:rsid w:val="001F1E0E"/>
    <w:rsid w:val="001F1F6E"/>
    <w:rsid w:val="001F1FCC"/>
    <w:rsid w:val="001F2129"/>
    <w:rsid w:val="001F2151"/>
    <w:rsid w:val="001F228A"/>
    <w:rsid w:val="001F234E"/>
    <w:rsid w:val="001F239F"/>
    <w:rsid w:val="001F245B"/>
    <w:rsid w:val="001F2553"/>
    <w:rsid w:val="001F2622"/>
    <w:rsid w:val="001F2667"/>
    <w:rsid w:val="001F279A"/>
    <w:rsid w:val="001F27A2"/>
    <w:rsid w:val="001F27C3"/>
    <w:rsid w:val="001F288C"/>
    <w:rsid w:val="001F2966"/>
    <w:rsid w:val="001F2ABC"/>
    <w:rsid w:val="001F2B12"/>
    <w:rsid w:val="001F2C7F"/>
    <w:rsid w:val="001F2CAD"/>
    <w:rsid w:val="001F2D99"/>
    <w:rsid w:val="001F2E08"/>
    <w:rsid w:val="001F2E4E"/>
    <w:rsid w:val="001F2FBE"/>
    <w:rsid w:val="001F3040"/>
    <w:rsid w:val="001F30BC"/>
    <w:rsid w:val="001F3316"/>
    <w:rsid w:val="001F3321"/>
    <w:rsid w:val="001F33A1"/>
    <w:rsid w:val="001F3476"/>
    <w:rsid w:val="001F34FC"/>
    <w:rsid w:val="001F3533"/>
    <w:rsid w:val="001F37DE"/>
    <w:rsid w:val="001F3841"/>
    <w:rsid w:val="001F3873"/>
    <w:rsid w:val="001F3880"/>
    <w:rsid w:val="001F38AA"/>
    <w:rsid w:val="001F3ADB"/>
    <w:rsid w:val="001F3B52"/>
    <w:rsid w:val="001F3C3F"/>
    <w:rsid w:val="001F3D17"/>
    <w:rsid w:val="001F3E07"/>
    <w:rsid w:val="001F3ED2"/>
    <w:rsid w:val="001F3EEA"/>
    <w:rsid w:val="001F420B"/>
    <w:rsid w:val="001F4256"/>
    <w:rsid w:val="001F427C"/>
    <w:rsid w:val="001F43B1"/>
    <w:rsid w:val="001F43B5"/>
    <w:rsid w:val="001F4500"/>
    <w:rsid w:val="001F4619"/>
    <w:rsid w:val="001F4682"/>
    <w:rsid w:val="001F469E"/>
    <w:rsid w:val="001F4737"/>
    <w:rsid w:val="001F4884"/>
    <w:rsid w:val="001F4A18"/>
    <w:rsid w:val="001F4A24"/>
    <w:rsid w:val="001F4A94"/>
    <w:rsid w:val="001F4DD1"/>
    <w:rsid w:val="001F4E3F"/>
    <w:rsid w:val="001F4EB0"/>
    <w:rsid w:val="001F4F1C"/>
    <w:rsid w:val="001F50B0"/>
    <w:rsid w:val="001F5137"/>
    <w:rsid w:val="001F5189"/>
    <w:rsid w:val="001F518C"/>
    <w:rsid w:val="001F51E6"/>
    <w:rsid w:val="001F52AD"/>
    <w:rsid w:val="001F55AE"/>
    <w:rsid w:val="001F565A"/>
    <w:rsid w:val="001F565F"/>
    <w:rsid w:val="001F56F2"/>
    <w:rsid w:val="001F5725"/>
    <w:rsid w:val="001F594C"/>
    <w:rsid w:val="001F598F"/>
    <w:rsid w:val="001F5A26"/>
    <w:rsid w:val="001F5ABA"/>
    <w:rsid w:val="001F5ACA"/>
    <w:rsid w:val="001F5B07"/>
    <w:rsid w:val="001F5C38"/>
    <w:rsid w:val="001F5DD5"/>
    <w:rsid w:val="001F5DD9"/>
    <w:rsid w:val="001F5E44"/>
    <w:rsid w:val="001F5E6D"/>
    <w:rsid w:val="001F5F13"/>
    <w:rsid w:val="001F6082"/>
    <w:rsid w:val="001F611D"/>
    <w:rsid w:val="001F6252"/>
    <w:rsid w:val="001F6283"/>
    <w:rsid w:val="001F64C0"/>
    <w:rsid w:val="001F64C6"/>
    <w:rsid w:val="001F6571"/>
    <w:rsid w:val="001F65E0"/>
    <w:rsid w:val="001F66E1"/>
    <w:rsid w:val="001F673A"/>
    <w:rsid w:val="001F67DA"/>
    <w:rsid w:val="001F6961"/>
    <w:rsid w:val="001F6A1B"/>
    <w:rsid w:val="001F6B1C"/>
    <w:rsid w:val="001F6C13"/>
    <w:rsid w:val="001F6C83"/>
    <w:rsid w:val="001F6CA6"/>
    <w:rsid w:val="001F6F04"/>
    <w:rsid w:val="001F7031"/>
    <w:rsid w:val="001F703A"/>
    <w:rsid w:val="001F70A6"/>
    <w:rsid w:val="001F715E"/>
    <w:rsid w:val="001F7201"/>
    <w:rsid w:val="001F7214"/>
    <w:rsid w:val="001F7225"/>
    <w:rsid w:val="001F7401"/>
    <w:rsid w:val="001F7437"/>
    <w:rsid w:val="001F74BF"/>
    <w:rsid w:val="001F74FD"/>
    <w:rsid w:val="001F761B"/>
    <w:rsid w:val="001F7685"/>
    <w:rsid w:val="001F7754"/>
    <w:rsid w:val="001F7832"/>
    <w:rsid w:val="001F7985"/>
    <w:rsid w:val="001F7A34"/>
    <w:rsid w:val="001F7A5F"/>
    <w:rsid w:val="001F7ACC"/>
    <w:rsid w:val="001F7AD4"/>
    <w:rsid w:val="001F7B18"/>
    <w:rsid w:val="001F7B91"/>
    <w:rsid w:val="001F7BBE"/>
    <w:rsid w:val="001F7BEA"/>
    <w:rsid w:val="001F7C66"/>
    <w:rsid w:val="001F7CB2"/>
    <w:rsid w:val="001F7D34"/>
    <w:rsid w:val="001F7DB1"/>
    <w:rsid w:val="001F7E1D"/>
    <w:rsid w:val="001F7E4D"/>
    <w:rsid w:val="001F7E52"/>
    <w:rsid w:val="001F7EBB"/>
    <w:rsid w:val="001F7F6C"/>
    <w:rsid w:val="001F7FE7"/>
    <w:rsid w:val="001F7FEB"/>
    <w:rsid w:val="00200082"/>
    <w:rsid w:val="002000AB"/>
    <w:rsid w:val="002000BD"/>
    <w:rsid w:val="0020028D"/>
    <w:rsid w:val="0020041F"/>
    <w:rsid w:val="00200445"/>
    <w:rsid w:val="00200573"/>
    <w:rsid w:val="00200611"/>
    <w:rsid w:val="0020066A"/>
    <w:rsid w:val="002006E1"/>
    <w:rsid w:val="0020073B"/>
    <w:rsid w:val="002007E7"/>
    <w:rsid w:val="0020085F"/>
    <w:rsid w:val="00200933"/>
    <w:rsid w:val="0020098D"/>
    <w:rsid w:val="00200A9C"/>
    <w:rsid w:val="00200B0D"/>
    <w:rsid w:val="00200C3E"/>
    <w:rsid w:val="00200C65"/>
    <w:rsid w:val="00200CD9"/>
    <w:rsid w:val="00200CF4"/>
    <w:rsid w:val="00200F22"/>
    <w:rsid w:val="00200FDB"/>
    <w:rsid w:val="00201207"/>
    <w:rsid w:val="0020131A"/>
    <w:rsid w:val="00201322"/>
    <w:rsid w:val="0020139A"/>
    <w:rsid w:val="002015F2"/>
    <w:rsid w:val="00201637"/>
    <w:rsid w:val="002016D2"/>
    <w:rsid w:val="00201775"/>
    <w:rsid w:val="0020185F"/>
    <w:rsid w:val="0020194E"/>
    <w:rsid w:val="00201993"/>
    <w:rsid w:val="002019A8"/>
    <w:rsid w:val="00201B85"/>
    <w:rsid w:val="00201BB5"/>
    <w:rsid w:val="00201BDF"/>
    <w:rsid w:val="00201C33"/>
    <w:rsid w:val="00201C67"/>
    <w:rsid w:val="00201C82"/>
    <w:rsid w:val="00201CA4"/>
    <w:rsid w:val="00201D52"/>
    <w:rsid w:val="00201D9D"/>
    <w:rsid w:val="00201E09"/>
    <w:rsid w:val="00201E6A"/>
    <w:rsid w:val="00201ED4"/>
    <w:rsid w:val="00201F25"/>
    <w:rsid w:val="002020FF"/>
    <w:rsid w:val="002021A0"/>
    <w:rsid w:val="002021C4"/>
    <w:rsid w:val="0020268B"/>
    <w:rsid w:val="002026E6"/>
    <w:rsid w:val="002027A4"/>
    <w:rsid w:val="002027CF"/>
    <w:rsid w:val="00202827"/>
    <w:rsid w:val="0020282A"/>
    <w:rsid w:val="0020284F"/>
    <w:rsid w:val="00202A08"/>
    <w:rsid w:val="00202AC3"/>
    <w:rsid w:val="00202B51"/>
    <w:rsid w:val="00202BA1"/>
    <w:rsid w:val="00202C07"/>
    <w:rsid w:val="00202C42"/>
    <w:rsid w:val="00202D1D"/>
    <w:rsid w:val="00202DB7"/>
    <w:rsid w:val="00202E21"/>
    <w:rsid w:val="00202ED4"/>
    <w:rsid w:val="00202F6E"/>
    <w:rsid w:val="00202FBE"/>
    <w:rsid w:val="0020314F"/>
    <w:rsid w:val="00203185"/>
    <w:rsid w:val="002031D1"/>
    <w:rsid w:val="0020349F"/>
    <w:rsid w:val="00203568"/>
    <w:rsid w:val="00203611"/>
    <w:rsid w:val="0020364D"/>
    <w:rsid w:val="00203690"/>
    <w:rsid w:val="002037B2"/>
    <w:rsid w:val="002037F1"/>
    <w:rsid w:val="0020381E"/>
    <w:rsid w:val="002038EA"/>
    <w:rsid w:val="00203982"/>
    <w:rsid w:val="002039B3"/>
    <w:rsid w:val="00203C68"/>
    <w:rsid w:val="00203CF8"/>
    <w:rsid w:val="00203D11"/>
    <w:rsid w:val="00203F45"/>
    <w:rsid w:val="002041AE"/>
    <w:rsid w:val="0020430A"/>
    <w:rsid w:val="0020445A"/>
    <w:rsid w:val="00204494"/>
    <w:rsid w:val="002044DC"/>
    <w:rsid w:val="002044FE"/>
    <w:rsid w:val="0020458B"/>
    <w:rsid w:val="00204622"/>
    <w:rsid w:val="00204699"/>
    <w:rsid w:val="0020473D"/>
    <w:rsid w:val="00204791"/>
    <w:rsid w:val="002047B7"/>
    <w:rsid w:val="002047E3"/>
    <w:rsid w:val="002048A2"/>
    <w:rsid w:val="00204C27"/>
    <w:rsid w:val="00204CA4"/>
    <w:rsid w:val="00204E08"/>
    <w:rsid w:val="00204E66"/>
    <w:rsid w:val="00204ED7"/>
    <w:rsid w:val="00204F57"/>
    <w:rsid w:val="00204FFF"/>
    <w:rsid w:val="0020502A"/>
    <w:rsid w:val="0020515A"/>
    <w:rsid w:val="002052B8"/>
    <w:rsid w:val="00205375"/>
    <w:rsid w:val="00205397"/>
    <w:rsid w:val="002053CC"/>
    <w:rsid w:val="002053FD"/>
    <w:rsid w:val="00205417"/>
    <w:rsid w:val="0020545B"/>
    <w:rsid w:val="0020548D"/>
    <w:rsid w:val="00205624"/>
    <w:rsid w:val="002059C8"/>
    <w:rsid w:val="00205A36"/>
    <w:rsid w:val="00205A74"/>
    <w:rsid w:val="00205A87"/>
    <w:rsid w:val="00205A90"/>
    <w:rsid w:val="00205AF6"/>
    <w:rsid w:val="00205B87"/>
    <w:rsid w:val="00205CE4"/>
    <w:rsid w:val="00205EB6"/>
    <w:rsid w:val="0020616C"/>
    <w:rsid w:val="00206775"/>
    <w:rsid w:val="0020682B"/>
    <w:rsid w:val="00206A97"/>
    <w:rsid w:val="00206BAC"/>
    <w:rsid w:val="00206BF9"/>
    <w:rsid w:val="00206C49"/>
    <w:rsid w:val="00206C60"/>
    <w:rsid w:val="00206C7C"/>
    <w:rsid w:val="00206D47"/>
    <w:rsid w:val="00206E94"/>
    <w:rsid w:val="00206EAE"/>
    <w:rsid w:val="00206F2E"/>
    <w:rsid w:val="00206FC3"/>
    <w:rsid w:val="002070E1"/>
    <w:rsid w:val="0020710C"/>
    <w:rsid w:val="002072EF"/>
    <w:rsid w:val="00207359"/>
    <w:rsid w:val="002073E0"/>
    <w:rsid w:val="0020751E"/>
    <w:rsid w:val="00207535"/>
    <w:rsid w:val="002076F2"/>
    <w:rsid w:val="00207711"/>
    <w:rsid w:val="0020778B"/>
    <w:rsid w:val="0020792D"/>
    <w:rsid w:val="00207A7D"/>
    <w:rsid w:val="00207B6A"/>
    <w:rsid w:val="00207C7E"/>
    <w:rsid w:val="00207C81"/>
    <w:rsid w:val="00207CF0"/>
    <w:rsid w:val="00207FDD"/>
    <w:rsid w:val="00207FE6"/>
    <w:rsid w:val="00210153"/>
    <w:rsid w:val="0021022C"/>
    <w:rsid w:val="00210259"/>
    <w:rsid w:val="00210294"/>
    <w:rsid w:val="00210378"/>
    <w:rsid w:val="002103D9"/>
    <w:rsid w:val="002104C1"/>
    <w:rsid w:val="00210520"/>
    <w:rsid w:val="00210730"/>
    <w:rsid w:val="0021083C"/>
    <w:rsid w:val="00210846"/>
    <w:rsid w:val="0021089D"/>
    <w:rsid w:val="002108FC"/>
    <w:rsid w:val="00210915"/>
    <w:rsid w:val="00210A35"/>
    <w:rsid w:val="00210A79"/>
    <w:rsid w:val="00210B0D"/>
    <w:rsid w:val="00210B4D"/>
    <w:rsid w:val="00210B57"/>
    <w:rsid w:val="00210BC0"/>
    <w:rsid w:val="00210C25"/>
    <w:rsid w:val="00210CEE"/>
    <w:rsid w:val="00210CF5"/>
    <w:rsid w:val="00210DC7"/>
    <w:rsid w:val="00210E7D"/>
    <w:rsid w:val="00210EC1"/>
    <w:rsid w:val="00210FBF"/>
    <w:rsid w:val="00210FE4"/>
    <w:rsid w:val="0021106F"/>
    <w:rsid w:val="002111EB"/>
    <w:rsid w:val="0021125E"/>
    <w:rsid w:val="0021145B"/>
    <w:rsid w:val="00211466"/>
    <w:rsid w:val="0021146B"/>
    <w:rsid w:val="0021146C"/>
    <w:rsid w:val="0021146D"/>
    <w:rsid w:val="0021151D"/>
    <w:rsid w:val="00211529"/>
    <w:rsid w:val="002115D5"/>
    <w:rsid w:val="002116D9"/>
    <w:rsid w:val="00211746"/>
    <w:rsid w:val="0021175B"/>
    <w:rsid w:val="002117CC"/>
    <w:rsid w:val="00211839"/>
    <w:rsid w:val="00211896"/>
    <w:rsid w:val="002118B5"/>
    <w:rsid w:val="002118F3"/>
    <w:rsid w:val="002119AF"/>
    <w:rsid w:val="00211A0A"/>
    <w:rsid w:val="00211B07"/>
    <w:rsid w:val="00211BE1"/>
    <w:rsid w:val="00211BF1"/>
    <w:rsid w:val="00211BF5"/>
    <w:rsid w:val="00211D04"/>
    <w:rsid w:val="00211D4E"/>
    <w:rsid w:val="00211DC5"/>
    <w:rsid w:val="00211E9C"/>
    <w:rsid w:val="00211EDE"/>
    <w:rsid w:val="00211EEA"/>
    <w:rsid w:val="00211F4D"/>
    <w:rsid w:val="00211FE3"/>
    <w:rsid w:val="0021200F"/>
    <w:rsid w:val="0021212B"/>
    <w:rsid w:val="0021219D"/>
    <w:rsid w:val="0021227F"/>
    <w:rsid w:val="002123C0"/>
    <w:rsid w:val="002123E7"/>
    <w:rsid w:val="002124A4"/>
    <w:rsid w:val="002124B7"/>
    <w:rsid w:val="002124C5"/>
    <w:rsid w:val="00212663"/>
    <w:rsid w:val="00212734"/>
    <w:rsid w:val="0021274B"/>
    <w:rsid w:val="00212819"/>
    <w:rsid w:val="0021283F"/>
    <w:rsid w:val="0021284A"/>
    <w:rsid w:val="0021289B"/>
    <w:rsid w:val="0021292B"/>
    <w:rsid w:val="0021293A"/>
    <w:rsid w:val="00212950"/>
    <w:rsid w:val="002129C0"/>
    <w:rsid w:val="00212AD7"/>
    <w:rsid w:val="00212BA9"/>
    <w:rsid w:val="00212CC8"/>
    <w:rsid w:val="00212D42"/>
    <w:rsid w:val="00212E74"/>
    <w:rsid w:val="00212EA9"/>
    <w:rsid w:val="00213026"/>
    <w:rsid w:val="0021306C"/>
    <w:rsid w:val="002130D1"/>
    <w:rsid w:val="0021315C"/>
    <w:rsid w:val="0021317E"/>
    <w:rsid w:val="002131B4"/>
    <w:rsid w:val="00213285"/>
    <w:rsid w:val="002132CA"/>
    <w:rsid w:val="002132FA"/>
    <w:rsid w:val="0021337C"/>
    <w:rsid w:val="002135B7"/>
    <w:rsid w:val="0021363D"/>
    <w:rsid w:val="00213641"/>
    <w:rsid w:val="002136A2"/>
    <w:rsid w:val="00213851"/>
    <w:rsid w:val="00213911"/>
    <w:rsid w:val="00213927"/>
    <w:rsid w:val="0021392C"/>
    <w:rsid w:val="00213A16"/>
    <w:rsid w:val="00213B52"/>
    <w:rsid w:val="00213BD0"/>
    <w:rsid w:val="00213DC9"/>
    <w:rsid w:val="00213F2E"/>
    <w:rsid w:val="00213F42"/>
    <w:rsid w:val="00213FBA"/>
    <w:rsid w:val="002140C6"/>
    <w:rsid w:val="0021414F"/>
    <w:rsid w:val="00214258"/>
    <w:rsid w:val="0021435A"/>
    <w:rsid w:val="0021449B"/>
    <w:rsid w:val="0021456F"/>
    <w:rsid w:val="002145B7"/>
    <w:rsid w:val="0021462A"/>
    <w:rsid w:val="00214667"/>
    <w:rsid w:val="0021478A"/>
    <w:rsid w:val="002147D1"/>
    <w:rsid w:val="00214919"/>
    <w:rsid w:val="00214A8D"/>
    <w:rsid w:val="00214AB0"/>
    <w:rsid w:val="00214B64"/>
    <w:rsid w:val="00214C65"/>
    <w:rsid w:val="00214DAA"/>
    <w:rsid w:val="00214E61"/>
    <w:rsid w:val="00214F36"/>
    <w:rsid w:val="00215038"/>
    <w:rsid w:val="002151A2"/>
    <w:rsid w:val="00215315"/>
    <w:rsid w:val="0021545A"/>
    <w:rsid w:val="00215634"/>
    <w:rsid w:val="002156A5"/>
    <w:rsid w:val="002156F2"/>
    <w:rsid w:val="0021579D"/>
    <w:rsid w:val="002158DC"/>
    <w:rsid w:val="002158FF"/>
    <w:rsid w:val="002159EE"/>
    <w:rsid w:val="002159FD"/>
    <w:rsid w:val="00215C7A"/>
    <w:rsid w:val="00215DFF"/>
    <w:rsid w:val="00215E96"/>
    <w:rsid w:val="00215FE2"/>
    <w:rsid w:val="00216038"/>
    <w:rsid w:val="0021607D"/>
    <w:rsid w:val="0021616B"/>
    <w:rsid w:val="002164DF"/>
    <w:rsid w:val="00216596"/>
    <w:rsid w:val="002165AD"/>
    <w:rsid w:val="00216749"/>
    <w:rsid w:val="00216924"/>
    <w:rsid w:val="00216A1E"/>
    <w:rsid w:val="00216B3C"/>
    <w:rsid w:val="00216BAC"/>
    <w:rsid w:val="00216C0B"/>
    <w:rsid w:val="00216C14"/>
    <w:rsid w:val="00216CAD"/>
    <w:rsid w:val="00216D32"/>
    <w:rsid w:val="00216D39"/>
    <w:rsid w:val="00216D4A"/>
    <w:rsid w:val="00216D9F"/>
    <w:rsid w:val="00216DA7"/>
    <w:rsid w:val="00216DB6"/>
    <w:rsid w:val="00216E3C"/>
    <w:rsid w:val="00216E69"/>
    <w:rsid w:val="00216F3D"/>
    <w:rsid w:val="00216FF6"/>
    <w:rsid w:val="0021706C"/>
    <w:rsid w:val="0021707F"/>
    <w:rsid w:val="002171B4"/>
    <w:rsid w:val="002171BC"/>
    <w:rsid w:val="00217231"/>
    <w:rsid w:val="00217248"/>
    <w:rsid w:val="002172AC"/>
    <w:rsid w:val="00217319"/>
    <w:rsid w:val="00217371"/>
    <w:rsid w:val="0021737A"/>
    <w:rsid w:val="002173CB"/>
    <w:rsid w:val="00217435"/>
    <w:rsid w:val="00217481"/>
    <w:rsid w:val="002175C8"/>
    <w:rsid w:val="002175DC"/>
    <w:rsid w:val="0021768D"/>
    <w:rsid w:val="002177A2"/>
    <w:rsid w:val="002178CA"/>
    <w:rsid w:val="00217967"/>
    <w:rsid w:val="002179E2"/>
    <w:rsid w:val="002179EE"/>
    <w:rsid w:val="002179FD"/>
    <w:rsid w:val="00217AC1"/>
    <w:rsid w:val="00217B16"/>
    <w:rsid w:val="00217BAF"/>
    <w:rsid w:val="00217C07"/>
    <w:rsid w:val="00217D50"/>
    <w:rsid w:val="00217EC3"/>
    <w:rsid w:val="00217ED5"/>
    <w:rsid w:val="00217F21"/>
    <w:rsid w:val="00217F6E"/>
    <w:rsid w:val="00217FC4"/>
    <w:rsid w:val="00217FF2"/>
    <w:rsid w:val="0022007E"/>
    <w:rsid w:val="002200CB"/>
    <w:rsid w:val="00220276"/>
    <w:rsid w:val="0022029E"/>
    <w:rsid w:val="002202C3"/>
    <w:rsid w:val="00220428"/>
    <w:rsid w:val="00220436"/>
    <w:rsid w:val="00220503"/>
    <w:rsid w:val="002205B2"/>
    <w:rsid w:val="002205B5"/>
    <w:rsid w:val="002205CB"/>
    <w:rsid w:val="00220890"/>
    <w:rsid w:val="00220A3E"/>
    <w:rsid w:val="00220BBB"/>
    <w:rsid w:val="00220C03"/>
    <w:rsid w:val="00220D77"/>
    <w:rsid w:val="00220DC6"/>
    <w:rsid w:val="00220F5A"/>
    <w:rsid w:val="00220F9A"/>
    <w:rsid w:val="002211C2"/>
    <w:rsid w:val="00221236"/>
    <w:rsid w:val="002212BC"/>
    <w:rsid w:val="0022144E"/>
    <w:rsid w:val="002215A5"/>
    <w:rsid w:val="00221746"/>
    <w:rsid w:val="002217A5"/>
    <w:rsid w:val="002217C5"/>
    <w:rsid w:val="00221A8B"/>
    <w:rsid w:val="00221CBA"/>
    <w:rsid w:val="00221D55"/>
    <w:rsid w:val="00221D8B"/>
    <w:rsid w:val="00221DB6"/>
    <w:rsid w:val="00221DF3"/>
    <w:rsid w:val="00221E01"/>
    <w:rsid w:val="00221E08"/>
    <w:rsid w:val="00221E45"/>
    <w:rsid w:val="00221EB3"/>
    <w:rsid w:val="0022206B"/>
    <w:rsid w:val="00222074"/>
    <w:rsid w:val="002220F5"/>
    <w:rsid w:val="002221AD"/>
    <w:rsid w:val="002221EA"/>
    <w:rsid w:val="00222309"/>
    <w:rsid w:val="00222321"/>
    <w:rsid w:val="00222399"/>
    <w:rsid w:val="0022241F"/>
    <w:rsid w:val="0022248D"/>
    <w:rsid w:val="00222507"/>
    <w:rsid w:val="0022266C"/>
    <w:rsid w:val="002226EC"/>
    <w:rsid w:val="00222934"/>
    <w:rsid w:val="002229C0"/>
    <w:rsid w:val="002229C9"/>
    <w:rsid w:val="00222A81"/>
    <w:rsid w:val="00222AB8"/>
    <w:rsid w:val="00222B70"/>
    <w:rsid w:val="00222C17"/>
    <w:rsid w:val="00222D4D"/>
    <w:rsid w:val="00222D87"/>
    <w:rsid w:val="00222DFD"/>
    <w:rsid w:val="00222EC2"/>
    <w:rsid w:val="00222FA1"/>
    <w:rsid w:val="00222FD3"/>
    <w:rsid w:val="002231BB"/>
    <w:rsid w:val="0022329C"/>
    <w:rsid w:val="002232B6"/>
    <w:rsid w:val="002232C1"/>
    <w:rsid w:val="002232E3"/>
    <w:rsid w:val="002233CF"/>
    <w:rsid w:val="002233D6"/>
    <w:rsid w:val="002233FE"/>
    <w:rsid w:val="0022346E"/>
    <w:rsid w:val="002234AB"/>
    <w:rsid w:val="0022363C"/>
    <w:rsid w:val="002236FD"/>
    <w:rsid w:val="00223810"/>
    <w:rsid w:val="00223884"/>
    <w:rsid w:val="002238CE"/>
    <w:rsid w:val="00223B41"/>
    <w:rsid w:val="00223BB3"/>
    <w:rsid w:val="00223C87"/>
    <w:rsid w:val="00223D29"/>
    <w:rsid w:val="00223DD3"/>
    <w:rsid w:val="00223DEA"/>
    <w:rsid w:val="00223E31"/>
    <w:rsid w:val="00223E89"/>
    <w:rsid w:val="00223EEF"/>
    <w:rsid w:val="00224158"/>
    <w:rsid w:val="002242DC"/>
    <w:rsid w:val="00224389"/>
    <w:rsid w:val="0022439C"/>
    <w:rsid w:val="00224462"/>
    <w:rsid w:val="002245E7"/>
    <w:rsid w:val="0022466B"/>
    <w:rsid w:val="00224686"/>
    <w:rsid w:val="0022468F"/>
    <w:rsid w:val="00224710"/>
    <w:rsid w:val="00224757"/>
    <w:rsid w:val="0022484E"/>
    <w:rsid w:val="00224891"/>
    <w:rsid w:val="00224916"/>
    <w:rsid w:val="0022492D"/>
    <w:rsid w:val="002249A9"/>
    <w:rsid w:val="002249AE"/>
    <w:rsid w:val="00224A0B"/>
    <w:rsid w:val="00224A8A"/>
    <w:rsid w:val="00224B48"/>
    <w:rsid w:val="00224B86"/>
    <w:rsid w:val="00224BCF"/>
    <w:rsid w:val="00224C46"/>
    <w:rsid w:val="00224C82"/>
    <w:rsid w:val="00224CB2"/>
    <w:rsid w:val="00224CD5"/>
    <w:rsid w:val="00224D7B"/>
    <w:rsid w:val="00224DB3"/>
    <w:rsid w:val="00224ECD"/>
    <w:rsid w:val="00224ECF"/>
    <w:rsid w:val="00224FD6"/>
    <w:rsid w:val="0022507E"/>
    <w:rsid w:val="00225096"/>
    <w:rsid w:val="0022524E"/>
    <w:rsid w:val="00225340"/>
    <w:rsid w:val="002253F6"/>
    <w:rsid w:val="00225404"/>
    <w:rsid w:val="00225414"/>
    <w:rsid w:val="0022542D"/>
    <w:rsid w:val="00225499"/>
    <w:rsid w:val="0022565C"/>
    <w:rsid w:val="00225795"/>
    <w:rsid w:val="00225891"/>
    <w:rsid w:val="0022589C"/>
    <w:rsid w:val="002258D1"/>
    <w:rsid w:val="00225AE0"/>
    <w:rsid w:val="00225B21"/>
    <w:rsid w:val="00225CA7"/>
    <w:rsid w:val="00225D53"/>
    <w:rsid w:val="00225E3C"/>
    <w:rsid w:val="00225F30"/>
    <w:rsid w:val="00225F5B"/>
    <w:rsid w:val="00225F95"/>
    <w:rsid w:val="00226098"/>
    <w:rsid w:val="002260D7"/>
    <w:rsid w:val="00226117"/>
    <w:rsid w:val="00226139"/>
    <w:rsid w:val="00226145"/>
    <w:rsid w:val="002261F3"/>
    <w:rsid w:val="00226299"/>
    <w:rsid w:val="00226390"/>
    <w:rsid w:val="002263E2"/>
    <w:rsid w:val="00226474"/>
    <w:rsid w:val="00226500"/>
    <w:rsid w:val="00226518"/>
    <w:rsid w:val="0022651C"/>
    <w:rsid w:val="00226727"/>
    <w:rsid w:val="00226780"/>
    <w:rsid w:val="002267D6"/>
    <w:rsid w:val="002268B6"/>
    <w:rsid w:val="002269DF"/>
    <w:rsid w:val="002269E9"/>
    <w:rsid w:val="00226C7E"/>
    <w:rsid w:val="00226C99"/>
    <w:rsid w:val="00226CB2"/>
    <w:rsid w:val="00226CE7"/>
    <w:rsid w:val="00226CEA"/>
    <w:rsid w:val="00226DFE"/>
    <w:rsid w:val="00226EEE"/>
    <w:rsid w:val="00226F45"/>
    <w:rsid w:val="0022706F"/>
    <w:rsid w:val="00227163"/>
    <w:rsid w:val="00227415"/>
    <w:rsid w:val="00227434"/>
    <w:rsid w:val="00227449"/>
    <w:rsid w:val="002274B9"/>
    <w:rsid w:val="002275D1"/>
    <w:rsid w:val="00227679"/>
    <w:rsid w:val="00227902"/>
    <w:rsid w:val="00227936"/>
    <w:rsid w:val="00227938"/>
    <w:rsid w:val="00227B12"/>
    <w:rsid w:val="00227BDF"/>
    <w:rsid w:val="00227CC8"/>
    <w:rsid w:val="00227D31"/>
    <w:rsid w:val="00227D71"/>
    <w:rsid w:val="00227DDB"/>
    <w:rsid w:val="0023009E"/>
    <w:rsid w:val="002300DC"/>
    <w:rsid w:val="002300FE"/>
    <w:rsid w:val="00230144"/>
    <w:rsid w:val="002301F1"/>
    <w:rsid w:val="0023031F"/>
    <w:rsid w:val="0023051C"/>
    <w:rsid w:val="002305BB"/>
    <w:rsid w:val="002305F8"/>
    <w:rsid w:val="002305FD"/>
    <w:rsid w:val="002306E9"/>
    <w:rsid w:val="002307CC"/>
    <w:rsid w:val="0023080D"/>
    <w:rsid w:val="002309E1"/>
    <w:rsid w:val="00230AB3"/>
    <w:rsid w:val="00230B39"/>
    <w:rsid w:val="00230C01"/>
    <w:rsid w:val="00230CF9"/>
    <w:rsid w:val="00230D18"/>
    <w:rsid w:val="00230D53"/>
    <w:rsid w:val="00230E36"/>
    <w:rsid w:val="00230E41"/>
    <w:rsid w:val="00230ED0"/>
    <w:rsid w:val="00230FD8"/>
    <w:rsid w:val="0023110B"/>
    <w:rsid w:val="00231208"/>
    <w:rsid w:val="002312C2"/>
    <w:rsid w:val="002312F9"/>
    <w:rsid w:val="00231337"/>
    <w:rsid w:val="00231408"/>
    <w:rsid w:val="0023149E"/>
    <w:rsid w:val="00231579"/>
    <w:rsid w:val="0023170E"/>
    <w:rsid w:val="002317A0"/>
    <w:rsid w:val="002317F7"/>
    <w:rsid w:val="0023190D"/>
    <w:rsid w:val="00231A00"/>
    <w:rsid w:val="00231A08"/>
    <w:rsid w:val="00231A3E"/>
    <w:rsid w:val="00231A8A"/>
    <w:rsid w:val="00231AC4"/>
    <w:rsid w:val="00231B06"/>
    <w:rsid w:val="00231BA5"/>
    <w:rsid w:val="00231CE1"/>
    <w:rsid w:val="00231E06"/>
    <w:rsid w:val="00231E38"/>
    <w:rsid w:val="00231F26"/>
    <w:rsid w:val="00231F5A"/>
    <w:rsid w:val="00232044"/>
    <w:rsid w:val="00232075"/>
    <w:rsid w:val="00232136"/>
    <w:rsid w:val="002321A5"/>
    <w:rsid w:val="002322E2"/>
    <w:rsid w:val="002323BB"/>
    <w:rsid w:val="0023249B"/>
    <w:rsid w:val="002324A7"/>
    <w:rsid w:val="00232616"/>
    <w:rsid w:val="0023277E"/>
    <w:rsid w:val="0023285A"/>
    <w:rsid w:val="0023292D"/>
    <w:rsid w:val="002329C2"/>
    <w:rsid w:val="002329F2"/>
    <w:rsid w:val="00232B2A"/>
    <w:rsid w:val="00232C1B"/>
    <w:rsid w:val="00232D04"/>
    <w:rsid w:val="00232D80"/>
    <w:rsid w:val="00232FB9"/>
    <w:rsid w:val="00232FEA"/>
    <w:rsid w:val="00232FF4"/>
    <w:rsid w:val="00233035"/>
    <w:rsid w:val="00233152"/>
    <w:rsid w:val="00233332"/>
    <w:rsid w:val="0023333D"/>
    <w:rsid w:val="00233381"/>
    <w:rsid w:val="00233416"/>
    <w:rsid w:val="0023342C"/>
    <w:rsid w:val="00233478"/>
    <w:rsid w:val="002334D3"/>
    <w:rsid w:val="00233666"/>
    <w:rsid w:val="002336BB"/>
    <w:rsid w:val="0023378E"/>
    <w:rsid w:val="00233834"/>
    <w:rsid w:val="00233B31"/>
    <w:rsid w:val="00233BD5"/>
    <w:rsid w:val="00233C08"/>
    <w:rsid w:val="00233E0C"/>
    <w:rsid w:val="00233E44"/>
    <w:rsid w:val="00233E6F"/>
    <w:rsid w:val="00233ECF"/>
    <w:rsid w:val="00233F3C"/>
    <w:rsid w:val="00233F6E"/>
    <w:rsid w:val="00233FD6"/>
    <w:rsid w:val="0023406F"/>
    <w:rsid w:val="0023416D"/>
    <w:rsid w:val="002342DD"/>
    <w:rsid w:val="00234347"/>
    <w:rsid w:val="0023449C"/>
    <w:rsid w:val="00234821"/>
    <w:rsid w:val="002348AA"/>
    <w:rsid w:val="0023495D"/>
    <w:rsid w:val="00234A9D"/>
    <w:rsid w:val="00234AAD"/>
    <w:rsid w:val="00234B32"/>
    <w:rsid w:val="00234B42"/>
    <w:rsid w:val="00234B77"/>
    <w:rsid w:val="00234B9B"/>
    <w:rsid w:val="00234C42"/>
    <w:rsid w:val="00234C59"/>
    <w:rsid w:val="00234D13"/>
    <w:rsid w:val="00234D17"/>
    <w:rsid w:val="00234F63"/>
    <w:rsid w:val="00234F68"/>
    <w:rsid w:val="00234FE0"/>
    <w:rsid w:val="00235018"/>
    <w:rsid w:val="0023503A"/>
    <w:rsid w:val="0023515B"/>
    <w:rsid w:val="002354A1"/>
    <w:rsid w:val="00235550"/>
    <w:rsid w:val="002355B5"/>
    <w:rsid w:val="00235653"/>
    <w:rsid w:val="00235695"/>
    <w:rsid w:val="00235732"/>
    <w:rsid w:val="002357C6"/>
    <w:rsid w:val="002358E2"/>
    <w:rsid w:val="002359B2"/>
    <w:rsid w:val="00235AFD"/>
    <w:rsid w:val="00235B28"/>
    <w:rsid w:val="00235C0B"/>
    <w:rsid w:val="00235D8C"/>
    <w:rsid w:val="00235DA3"/>
    <w:rsid w:val="00235E16"/>
    <w:rsid w:val="00235EA3"/>
    <w:rsid w:val="00236093"/>
    <w:rsid w:val="002362FE"/>
    <w:rsid w:val="00236503"/>
    <w:rsid w:val="002365BE"/>
    <w:rsid w:val="002365E1"/>
    <w:rsid w:val="0023665B"/>
    <w:rsid w:val="00236736"/>
    <w:rsid w:val="002367BB"/>
    <w:rsid w:val="00236894"/>
    <w:rsid w:val="002368A9"/>
    <w:rsid w:val="00236973"/>
    <w:rsid w:val="00236A11"/>
    <w:rsid w:val="00236B66"/>
    <w:rsid w:val="00236C10"/>
    <w:rsid w:val="00236D2E"/>
    <w:rsid w:val="00236E2B"/>
    <w:rsid w:val="00236E98"/>
    <w:rsid w:val="00236EA6"/>
    <w:rsid w:val="00236F51"/>
    <w:rsid w:val="00236F5A"/>
    <w:rsid w:val="00236FD5"/>
    <w:rsid w:val="00237047"/>
    <w:rsid w:val="00237082"/>
    <w:rsid w:val="00237188"/>
    <w:rsid w:val="002374AC"/>
    <w:rsid w:val="0023765F"/>
    <w:rsid w:val="00237684"/>
    <w:rsid w:val="00237786"/>
    <w:rsid w:val="00237917"/>
    <w:rsid w:val="00237A1D"/>
    <w:rsid w:val="00237A22"/>
    <w:rsid w:val="00237A64"/>
    <w:rsid w:val="00237A9A"/>
    <w:rsid w:val="00237B2D"/>
    <w:rsid w:val="00237BA6"/>
    <w:rsid w:val="00237C42"/>
    <w:rsid w:val="00237CCC"/>
    <w:rsid w:val="00237E01"/>
    <w:rsid w:val="00237E29"/>
    <w:rsid w:val="00237F63"/>
    <w:rsid w:val="00240045"/>
    <w:rsid w:val="00240099"/>
    <w:rsid w:val="00240124"/>
    <w:rsid w:val="0024014F"/>
    <w:rsid w:val="00240233"/>
    <w:rsid w:val="002402BB"/>
    <w:rsid w:val="00240300"/>
    <w:rsid w:val="0024048F"/>
    <w:rsid w:val="00240682"/>
    <w:rsid w:val="0024076A"/>
    <w:rsid w:val="002407BF"/>
    <w:rsid w:val="00240871"/>
    <w:rsid w:val="00240950"/>
    <w:rsid w:val="002409BD"/>
    <w:rsid w:val="00240A47"/>
    <w:rsid w:val="00240A5C"/>
    <w:rsid w:val="00240AA9"/>
    <w:rsid w:val="00240B00"/>
    <w:rsid w:val="00240C87"/>
    <w:rsid w:val="00240D23"/>
    <w:rsid w:val="00240DDC"/>
    <w:rsid w:val="00240DFB"/>
    <w:rsid w:val="00240E10"/>
    <w:rsid w:val="00240FC6"/>
    <w:rsid w:val="00241070"/>
    <w:rsid w:val="002410B8"/>
    <w:rsid w:val="002410CE"/>
    <w:rsid w:val="002410D3"/>
    <w:rsid w:val="002411A6"/>
    <w:rsid w:val="00241287"/>
    <w:rsid w:val="0024139B"/>
    <w:rsid w:val="002413A0"/>
    <w:rsid w:val="002413B9"/>
    <w:rsid w:val="002415BD"/>
    <w:rsid w:val="002415C9"/>
    <w:rsid w:val="002415F6"/>
    <w:rsid w:val="00241722"/>
    <w:rsid w:val="00241767"/>
    <w:rsid w:val="00241797"/>
    <w:rsid w:val="0024194E"/>
    <w:rsid w:val="00241A29"/>
    <w:rsid w:val="00241A5E"/>
    <w:rsid w:val="00241AED"/>
    <w:rsid w:val="00241B12"/>
    <w:rsid w:val="00241B9C"/>
    <w:rsid w:val="00241C19"/>
    <w:rsid w:val="00241C81"/>
    <w:rsid w:val="00241D81"/>
    <w:rsid w:val="00241DAC"/>
    <w:rsid w:val="00241EC1"/>
    <w:rsid w:val="00241F06"/>
    <w:rsid w:val="0024200E"/>
    <w:rsid w:val="0024206E"/>
    <w:rsid w:val="002420D6"/>
    <w:rsid w:val="0024211A"/>
    <w:rsid w:val="002421D7"/>
    <w:rsid w:val="0024221C"/>
    <w:rsid w:val="00242226"/>
    <w:rsid w:val="00242291"/>
    <w:rsid w:val="0024239B"/>
    <w:rsid w:val="00242430"/>
    <w:rsid w:val="00242471"/>
    <w:rsid w:val="00242500"/>
    <w:rsid w:val="0024259A"/>
    <w:rsid w:val="0024259B"/>
    <w:rsid w:val="002425C9"/>
    <w:rsid w:val="00242604"/>
    <w:rsid w:val="00242613"/>
    <w:rsid w:val="002426D0"/>
    <w:rsid w:val="002426DD"/>
    <w:rsid w:val="00242773"/>
    <w:rsid w:val="00242791"/>
    <w:rsid w:val="002428A3"/>
    <w:rsid w:val="002429F0"/>
    <w:rsid w:val="002429F4"/>
    <w:rsid w:val="00242A46"/>
    <w:rsid w:val="00242AE2"/>
    <w:rsid w:val="00242CC6"/>
    <w:rsid w:val="00242CF0"/>
    <w:rsid w:val="00242D75"/>
    <w:rsid w:val="00242DA4"/>
    <w:rsid w:val="00242ECD"/>
    <w:rsid w:val="00242F38"/>
    <w:rsid w:val="00242FAD"/>
    <w:rsid w:val="00242FCE"/>
    <w:rsid w:val="002430B9"/>
    <w:rsid w:val="002433B4"/>
    <w:rsid w:val="002434C9"/>
    <w:rsid w:val="00243702"/>
    <w:rsid w:val="0024374A"/>
    <w:rsid w:val="00243849"/>
    <w:rsid w:val="0024389E"/>
    <w:rsid w:val="002438FD"/>
    <w:rsid w:val="00243B2C"/>
    <w:rsid w:val="00243BB0"/>
    <w:rsid w:val="00243BE7"/>
    <w:rsid w:val="00243C5D"/>
    <w:rsid w:val="00243D33"/>
    <w:rsid w:val="00243E29"/>
    <w:rsid w:val="00243EC8"/>
    <w:rsid w:val="00243EDE"/>
    <w:rsid w:val="00243F0F"/>
    <w:rsid w:val="00244288"/>
    <w:rsid w:val="002442C9"/>
    <w:rsid w:val="002442EB"/>
    <w:rsid w:val="00244366"/>
    <w:rsid w:val="002443C6"/>
    <w:rsid w:val="002443CF"/>
    <w:rsid w:val="00244462"/>
    <w:rsid w:val="0024449C"/>
    <w:rsid w:val="002444EC"/>
    <w:rsid w:val="002444F7"/>
    <w:rsid w:val="00244599"/>
    <w:rsid w:val="002446A7"/>
    <w:rsid w:val="002446D0"/>
    <w:rsid w:val="002446DC"/>
    <w:rsid w:val="00244946"/>
    <w:rsid w:val="0024495D"/>
    <w:rsid w:val="00244B64"/>
    <w:rsid w:val="00244C04"/>
    <w:rsid w:val="00244C2B"/>
    <w:rsid w:val="00244C9B"/>
    <w:rsid w:val="00244D4C"/>
    <w:rsid w:val="00244DC7"/>
    <w:rsid w:val="00244F07"/>
    <w:rsid w:val="0024511F"/>
    <w:rsid w:val="00245176"/>
    <w:rsid w:val="002451FA"/>
    <w:rsid w:val="002452B6"/>
    <w:rsid w:val="00245337"/>
    <w:rsid w:val="002453AC"/>
    <w:rsid w:val="002453C3"/>
    <w:rsid w:val="002453CB"/>
    <w:rsid w:val="002453E5"/>
    <w:rsid w:val="0024541E"/>
    <w:rsid w:val="0024544C"/>
    <w:rsid w:val="00245492"/>
    <w:rsid w:val="002454ED"/>
    <w:rsid w:val="00245531"/>
    <w:rsid w:val="00245534"/>
    <w:rsid w:val="0024556B"/>
    <w:rsid w:val="002455A6"/>
    <w:rsid w:val="002456A4"/>
    <w:rsid w:val="002456BF"/>
    <w:rsid w:val="0024576F"/>
    <w:rsid w:val="002457E1"/>
    <w:rsid w:val="002457EF"/>
    <w:rsid w:val="002459FD"/>
    <w:rsid w:val="00245A1A"/>
    <w:rsid w:val="00245ABB"/>
    <w:rsid w:val="00245C66"/>
    <w:rsid w:val="00245D38"/>
    <w:rsid w:val="00245DF6"/>
    <w:rsid w:val="00245E29"/>
    <w:rsid w:val="00245ECA"/>
    <w:rsid w:val="00245F63"/>
    <w:rsid w:val="00246096"/>
    <w:rsid w:val="002461AE"/>
    <w:rsid w:val="00246256"/>
    <w:rsid w:val="0024625C"/>
    <w:rsid w:val="00246277"/>
    <w:rsid w:val="002462B9"/>
    <w:rsid w:val="00246412"/>
    <w:rsid w:val="002465B6"/>
    <w:rsid w:val="002465CA"/>
    <w:rsid w:val="0024673E"/>
    <w:rsid w:val="00246853"/>
    <w:rsid w:val="00246859"/>
    <w:rsid w:val="00246871"/>
    <w:rsid w:val="00246A5F"/>
    <w:rsid w:val="00246AE7"/>
    <w:rsid w:val="00246B1D"/>
    <w:rsid w:val="00246BEC"/>
    <w:rsid w:val="00246CA0"/>
    <w:rsid w:val="00246D4E"/>
    <w:rsid w:val="00246D5A"/>
    <w:rsid w:val="00246DDB"/>
    <w:rsid w:val="00246E70"/>
    <w:rsid w:val="00246ED7"/>
    <w:rsid w:val="00246F4A"/>
    <w:rsid w:val="00246FD3"/>
    <w:rsid w:val="00247152"/>
    <w:rsid w:val="00247243"/>
    <w:rsid w:val="002472BA"/>
    <w:rsid w:val="002473D6"/>
    <w:rsid w:val="002474F0"/>
    <w:rsid w:val="0024751E"/>
    <w:rsid w:val="002475FF"/>
    <w:rsid w:val="00247700"/>
    <w:rsid w:val="0024772B"/>
    <w:rsid w:val="0024782B"/>
    <w:rsid w:val="0024796D"/>
    <w:rsid w:val="00247A66"/>
    <w:rsid w:val="00247ABD"/>
    <w:rsid w:val="00247B87"/>
    <w:rsid w:val="00247C19"/>
    <w:rsid w:val="00247C23"/>
    <w:rsid w:val="00247C28"/>
    <w:rsid w:val="00247D28"/>
    <w:rsid w:val="00247DC5"/>
    <w:rsid w:val="00247E31"/>
    <w:rsid w:val="002500DA"/>
    <w:rsid w:val="002500E1"/>
    <w:rsid w:val="002500F5"/>
    <w:rsid w:val="0025011E"/>
    <w:rsid w:val="00250143"/>
    <w:rsid w:val="00250177"/>
    <w:rsid w:val="002502D0"/>
    <w:rsid w:val="00250354"/>
    <w:rsid w:val="002503B8"/>
    <w:rsid w:val="0025047A"/>
    <w:rsid w:val="002504BB"/>
    <w:rsid w:val="0025050D"/>
    <w:rsid w:val="0025053C"/>
    <w:rsid w:val="0025067E"/>
    <w:rsid w:val="002506FE"/>
    <w:rsid w:val="002507DA"/>
    <w:rsid w:val="002508FD"/>
    <w:rsid w:val="00250916"/>
    <w:rsid w:val="00250C01"/>
    <w:rsid w:val="00250C4E"/>
    <w:rsid w:val="00250C5D"/>
    <w:rsid w:val="00250CE6"/>
    <w:rsid w:val="00250CF9"/>
    <w:rsid w:val="00250D63"/>
    <w:rsid w:val="00250D92"/>
    <w:rsid w:val="00250F7E"/>
    <w:rsid w:val="002510A1"/>
    <w:rsid w:val="002510C0"/>
    <w:rsid w:val="00251109"/>
    <w:rsid w:val="002511F4"/>
    <w:rsid w:val="0025121E"/>
    <w:rsid w:val="00251431"/>
    <w:rsid w:val="00251471"/>
    <w:rsid w:val="0025156B"/>
    <w:rsid w:val="00251643"/>
    <w:rsid w:val="002516A8"/>
    <w:rsid w:val="0025180C"/>
    <w:rsid w:val="00251918"/>
    <w:rsid w:val="0025195F"/>
    <w:rsid w:val="002519FA"/>
    <w:rsid w:val="00251A12"/>
    <w:rsid w:val="00251A76"/>
    <w:rsid w:val="00251BED"/>
    <w:rsid w:val="00251C7E"/>
    <w:rsid w:val="00251D66"/>
    <w:rsid w:val="00251F1E"/>
    <w:rsid w:val="00251F32"/>
    <w:rsid w:val="00251F3E"/>
    <w:rsid w:val="00251F45"/>
    <w:rsid w:val="00251FA6"/>
    <w:rsid w:val="00252040"/>
    <w:rsid w:val="00252054"/>
    <w:rsid w:val="0025209C"/>
    <w:rsid w:val="002520FB"/>
    <w:rsid w:val="002521C8"/>
    <w:rsid w:val="002522B0"/>
    <w:rsid w:val="0025237B"/>
    <w:rsid w:val="00252454"/>
    <w:rsid w:val="0025246E"/>
    <w:rsid w:val="00252485"/>
    <w:rsid w:val="002524C8"/>
    <w:rsid w:val="00252580"/>
    <w:rsid w:val="002525A8"/>
    <w:rsid w:val="002525D3"/>
    <w:rsid w:val="0025261C"/>
    <w:rsid w:val="00252629"/>
    <w:rsid w:val="00252649"/>
    <w:rsid w:val="0025266F"/>
    <w:rsid w:val="002526EF"/>
    <w:rsid w:val="00252757"/>
    <w:rsid w:val="0025275F"/>
    <w:rsid w:val="0025276F"/>
    <w:rsid w:val="00252795"/>
    <w:rsid w:val="002527AA"/>
    <w:rsid w:val="002527E0"/>
    <w:rsid w:val="00252B57"/>
    <w:rsid w:val="00252BC6"/>
    <w:rsid w:val="00252CC4"/>
    <w:rsid w:val="00252D81"/>
    <w:rsid w:val="00252DD3"/>
    <w:rsid w:val="00252DEA"/>
    <w:rsid w:val="00252F4E"/>
    <w:rsid w:val="002530B3"/>
    <w:rsid w:val="002530FB"/>
    <w:rsid w:val="002532B4"/>
    <w:rsid w:val="002532C8"/>
    <w:rsid w:val="00253320"/>
    <w:rsid w:val="002533A4"/>
    <w:rsid w:val="002533D1"/>
    <w:rsid w:val="0025358B"/>
    <w:rsid w:val="002538F9"/>
    <w:rsid w:val="00253BFC"/>
    <w:rsid w:val="00253C58"/>
    <w:rsid w:val="00253CC1"/>
    <w:rsid w:val="00253CF2"/>
    <w:rsid w:val="00253D42"/>
    <w:rsid w:val="00253DBA"/>
    <w:rsid w:val="00253F30"/>
    <w:rsid w:val="00253FB0"/>
    <w:rsid w:val="0025429B"/>
    <w:rsid w:val="00254317"/>
    <w:rsid w:val="0025433B"/>
    <w:rsid w:val="002543CF"/>
    <w:rsid w:val="0025441D"/>
    <w:rsid w:val="00254542"/>
    <w:rsid w:val="002545F0"/>
    <w:rsid w:val="00254679"/>
    <w:rsid w:val="00254779"/>
    <w:rsid w:val="0025478D"/>
    <w:rsid w:val="0025488A"/>
    <w:rsid w:val="0025489B"/>
    <w:rsid w:val="002548EF"/>
    <w:rsid w:val="00254939"/>
    <w:rsid w:val="00254A58"/>
    <w:rsid w:val="00254AD9"/>
    <w:rsid w:val="00254B19"/>
    <w:rsid w:val="00254C87"/>
    <w:rsid w:val="00254CED"/>
    <w:rsid w:val="00254CF4"/>
    <w:rsid w:val="00254DC8"/>
    <w:rsid w:val="00254E38"/>
    <w:rsid w:val="00254E65"/>
    <w:rsid w:val="00254E93"/>
    <w:rsid w:val="00254F34"/>
    <w:rsid w:val="00254F6F"/>
    <w:rsid w:val="00254F77"/>
    <w:rsid w:val="0025505A"/>
    <w:rsid w:val="002550BD"/>
    <w:rsid w:val="00255240"/>
    <w:rsid w:val="00255274"/>
    <w:rsid w:val="0025529A"/>
    <w:rsid w:val="0025539E"/>
    <w:rsid w:val="002554BC"/>
    <w:rsid w:val="002554D6"/>
    <w:rsid w:val="0025554E"/>
    <w:rsid w:val="002555DE"/>
    <w:rsid w:val="002555F6"/>
    <w:rsid w:val="00255608"/>
    <w:rsid w:val="002556C8"/>
    <w:rsid w:val="0025579F"/>
    <w:rsid w:val="00255815"/>
    <w:rsid w:val="00255877"/>
    <w:rsid w:val="002558BF"/>
    <w:rsid w:val="002558C9"/>
    <w:rsid w:val="0025596B"/>
    <w:rsid w:val="002559D0"/>
    <w:rsid w:val="002559DC"/>
    <w:rsid w:val="00255B87"/>
    <w:rsid w:val="00255B91"/>
    <w:rsid w:val="00255BEA"/>
    <w:rsid w:val="00255D34"/>
    <w:rsid w:val="00255D39"/>
    <w:rsid w:val="00255DD3"/>
    <w:rsid w:val="00255DF6"/>
    <w:rsid w:val="00255F30"/>
    <w:rsid w:val="002560BB"/>
    <w:rsid w:val="002560CA"/>
    <w:rsid w:val="0025624C"/>
    <w:rsid w:val="0025625B"/>
    <w:rsid w:val="0025630A"/>
    <w:rsid w:val="00256312"/>
    <w:rsid w:val="00256318"/>
    <w:rsid w:val="00256428"/>
    <w:rsid w:val="00256577"/>
    <w:rsid w:val="00256702"/>
    <w:rsid w:val="00256962"/>
    <w:rsid w:val="00256992"/>
    <w:rsid w:val="00256A16"/>
    <w:rsid w:val="00256B13"/>
    <w:rsid w:val="00256C0D"/>
    <w:rsid w:val="00256CD6"/>
    <w:rsid w:val="00256DDF"/>
    <w:rsid w:val="00256E39"/>
    <w:rsid w:val="00256EC9"/>
    <w:rsid w:val="00256F61"/>
    <w:rsid w:val="00257060"/>
    <w:rsid w:val="002570A5"/>
    <w:rsid w:val="0025727F"/>
    <w:rsid w:val="0025729D"/>
    <w:rsid w:val="002572B2"/>
    <w:rsid w:val="00257341"/>
    <w:rsid w:val="00257371"/>
    <w:rsid w:val="002573B1"/>
    <w:rsid w:val="002573EF"/>
    <w:rsid w:val="0025759E"/>
    <w:rsid w:val="002575CD"/>
    <w:rsid w:val="002575DD"/>
    <w:rsid w:val="00257685"/>
    <w:rsid w:val="00257689"/>
    <w:rsid w:val="002576AB"/>
    <w:rsid w:val="002576C7"/>
    <w:rsid w:val="00257713"/>
    <w:rsid w:val="002578B3"/>
    <w:rsid w:val="002578F5"/>
    <w:rsid w:val="0025791C"/>
    <w:rsid w:val="0025791E"/>
    <w:rsid w:val="0025795B"/>
    <w:rsid w:val="002579BE"/>
    <w:rsid w:val="00257A0A"/>
    <w:rsid w:val="00257A19"/>
    <w:rsid w:val="00257A6A"/>
    <w:rsid w:val="00257A77"/>
    <w:rsid w:val="00257B9E"/>
    <w:rsid w:val="00257BC3"/>
    <w:rsid w:val="00257D19"/>
    <w:rsid w:val="00257EFC"/>
    <w:rsid w:val="00257F30"/>
    <w:rsid w:val="002600F1"/>
    <w:rsid w:val="002600FC"/>
    <w:rsid w:val="0026014A"/>
    <w:rsid w:val="0026015E"/>
    <w:rsid w:val="0026026D"/>
    <w:rsid w:val="00260382"/>
    <w:rsid w:val="00260465"/>
    <w:rsid w:val="002604DA"/>
    <w:rsid w:val="00260517"/>
    <w:rsid w:val="00260588"/>
    <w:rsid w:val="002605A3"/>
    <w:rsid w:val="002605C1"/>
    <w:rsid w:val="002605DB"/>
    <w:rsid w:val="00260768"/>
    <w:rsid w:val="002607DC"/>
    <w:rsid w:val="00260987"/>
    <w:rsid w:val="00260A77"/>
    <w:rsid w:val="00260A8C"/>
    <w:rsid w:val="00260A94"/>
    <w:rsid w:val="00260B50"/>
    <w:rsid w:val="00260BCD"/>
    <w:rsid w:val="00260D05"/>
    <w:rsid w:val="00260D12"/>
    <w:rsid w:val="00260DC4"/>
    <w:rsid w:val="00260F83"/>
    <w:rsid w:val="0026103D"/>
    <w:rsid w:val="00261042"/>
    <w:rsid w:val="00261097"/>
    <w:rsid w:val="002610EC"/>
    <w:rsid w:val="00261105"/>
    <w:rsid w:val="00261168"/>
    <w:rsid w:val="002613DE"/>
    <w:rsid w:val="0026144D"/>
    <w:rsid w:val="00261506"/>
    <w:rsid w:val="00261644"/>
    <w:rsid w:val="00261785"/>
    <w:rsid w:val="00261856"/>
    <w:rsid w:val="00261889"/>
    <w:rsid w:val="002618A1"/>
    <w:rsid w:val="002619DE"/>
    <w:rsid w:val="002619F2"/>
    <w:rsid w:val="002619F5"/>
    <w:rsid w:val="00261B4D"/>
    <w:rsid w:val="00261C25"/>
    <w:rsid w:val="00261C6B"/>
    <w:rsid w:val="00261C7D"/>
    <w:rsid w:val="00261C9F"/>
    <w:rsid w:val="00261EF7"/>
    <w:rsid w:val="002621A4"/>
    <w:rsid w:val="002621C7"/>
    <w:rsid w:val="002621D7"/>
    <w:rsid w:val="00262258"/>
    <w:rsid w:val="002622B5"/>
    <w:rsid w:val="00262382"/>
    <w:rsid w:val="00262456"/>
    <w:rsid w:val="0026249D"/>
    <w:rsid w:val="00262525"/>
    <w:rsid w:val="00262665"/>
    <w:rsid w:val="00262673"/>
    <w:rsid w:val="002626DE"/>
    <w:rsid w:val="00262921"/>
    <w:rsid w:val="00262927"/>
    <w:rsid w:val="00262934"/>
    <w:rsid w:val="0026296B"/>
    <w:rsid w:val="00262A8B"/>
    <w:rsid w:val="00262B1B"/>
    <w:rsid w:val="00262CCA"/>
    <w:rsid w:val="00262CCB"/>
    <w:rsid w:val="00262E97"/>
    <w:rsid w:val="00262F42"/>
    <w:rsid w:val="00262F8B"/>
    <w:rsid w:val="00262FC7"/>
    <w:rsid w:val="00262FF8"/>
    <w:rsid w:val="00263092"/>
    <w:rsid w:val="00263207"/>
    <w:rsid w:val="00263221"/>
    <w:rsid w:val="002633B8"/>
    <w:rsid w:val="00263427"/>
    <w:rsid w:val="002634A6"/>
    <w:rsid w:val="0026354E"/>
    <w:rsid w:val="00263579"/>
    <w:rsid w:val="0026386A"/>
    <w:rsid w:val="00263C78"/>
    <w:rsid w:val="00263CCF"/>
    <w:rsid w:val="00263EFD"/>
    <w:rsid w:val="00263F5C"/>
    <w:rsid w:val="00264080"/>
    <w:rsid w:val="0026408D"/>
    <w:rsid w:val="00264184"/>
    <w:rsid w:val="0026418A"/>
    <w:rsid w:val="002641DE"/>
    <w:rsid w:val="00264289"/>
    <w:rsid w:val="0026443B"/>
    <w:rsid w:val="0026456D"/>
    <w:rsid w:val="00264603"/>
    <w:rsid w:val="00264606"/>
    <w:rsid w:val="00264681"/>
    <w:rsid w:val="002646F8"/>
    <w:rsid w:val="0026472D"/>
    <w:rsid w:val="00264816"/>
    <w:rsid w:val="00264836"/>
    <w:rsid w:val="0026486C"/>
    <w:rsid w:val="002648BC"/>
    <w:rsid w:val="00264912"/>
    <w:rsid w:val="00264914"/>
    <w:rsid w:val="00264922"/>
    <w:rsid w:val="002649B2"/>
    <w:rsid w:val="00264AE1"/>
    <w:rsid w:val="00264B50"/>
    <w:rsid w:val="00264BDA"/>
    <w:rsid w:val="00264C4C"/>
    <w:rsid w:val="00264D18"/>
    <w:rsid w:val="00264E05"/>
    <w:rsid w:val="00264E53"/>
    <w:rsid w:val="00264E55"/>
    <w:rsid w:val="00264FE8"/>
    <w:rsid w:val="00264FEE"/>
    <w:rsid w:val="00265000"/>
    <w:rsid w:val="00265005"/>
    <w:rsid w:val="0026503F"/>
    <w:rsid w:val="002651C4"/>
    <w:rsid w:val="002651E4"/>
    <w:rsid w:val="00265315"/>
    <w:rsid w:val="0026538C"/>
    <w:rsid w:val="00265436"/>
    <w:rsid w:val="00265620"/>
    <w:rsid w:val="00265636"/>
    <w:rsid w:val="0026569C"/>
    <w:rsid w:val="0026575C"/>
    <w:rsid w:val="002657EF"/>
    <w:rsid w:val="00265A65"/>
    <w:rsid w:val="00265AE3"/>
    <w:rsid w:val="00265B1E"/>
    <w:rsid w:val="00265B21"/>
    <w:rsid w:val="00265B2C"/>
    <w:rsid w:val="00265C61"/>
    <w:rsid w:val="00265D6F"/>
    <w:rsid w:val="00265DB8"/>
    <w:rsid w:val="00265E41"/>
    <w:rsid w:val="00265EB4"/>
    <w:rsid w:val="00265F23"/>
    <w:rsid w:val="0026608B"/>
    <w:rsid w:val="002660F6"/>
    <w:rsid w:val="002661AF"/>
    <w:rsid w:val="002661F4"/>
    <w:rsid w:val="00266274"/>
    <w:rsid w:val="0026647D"/>
    <w:rsid w:val="00266482"/>
    <w:rsid w:val="00266538"/>
    <w:rsid w:val="002665ED"/>
    <w:rsid w:val="00266676"/>
    <w:rsid w:val="0026667E"/>
    <w:rsid w:val="00266771"/>
    <w:rsid w:val="0026682C"/>
    <w:rsid w:val="00266873"/>
    <w:rsid w:val="0026694D"/>
    <w:rsid w:val="00266966"/>
    <w:rsid w:val="002669B1"/>
    <w:rsid w:val="00266A6A"/>
    <w:rsid w:val="00266AE4"/>
    <w:rsid w:val="00266B62"/>
    <w:rsid w:val="00266C72"/>
    <w:rsid w:val="00266CB0"/>
    <w:rsid w:val="00266E0F"/>
    <w:rsid w:val="00266E3C"/>
    <w:rsid w:val="00266EDA"/>
    <w:rsid w:val="00266EEC"/>
    <w:rsid w:val="00266FC7"/>
    <w:rsid w:val="002671B4"/>
    <w:rsid w:val="002673B4"/>
    <w:rsid w:val="002673B6"/>
    <w:rsid w:val="0026743F"/>
    <w:rsid w:val="00267465"/>
    <w:rsid w:val="002674A7"/>
    <w:rsid w:val="002674BA"/>
    <w:rsid w:val="00267562"/>
    <w:rsid w:val="00267585"/>
    <w:rsid w:val="002675B4"/>
    <w:rsid w:val="0026760A"/>
    <w:rsid w:val="0026767B"/>
    <w:rsid w:val="002677A6"/>
    <w:rsid w:val="0026782D"/>
    <w:rsid w:val="00267881"/>
    <w:rsid w:val="002678F2"/>
    <w:rsid w:val="002678FF"/>
    <w:rsid w:val="00267928"/>
    <w:rsid w:val="00267C83"/>
    <w:rsid w:val="00267D98"/>
    <w:rsid w:val="00267EEF"/>
    <w:rsid w:val="00267F87"/>
    <w:rsid w:val="002701AD"/>
    <w:rsid w:val="0027043C"/>
    <w:rsid w:val="002704D0"/>
    <w:rsid w:val="00270585"/>
    <w:rsid w:val="002705B9"/>
    <w:rsid w:val="002705D0"/>
    <w:rsid w:val="0027063E"/>
    <w:rsid w:val="00270657"/>
    <w:rsid w:val="00270678"/>
    <w:rsid w:val="00270745"/>
    <w:rsid w:val="0027075E"/>
    <w:rsid w:val="002708F2"/>
    <w:rsid w:val="002709B6"/>
    <w:rsid w:val="002709F2"/>
    <w:rsid w:val="00270CD1"/>
    <w:rsid w:val="00270E19"/>
    <w:rsid w:val="00270E3D"/>
    <w:rsid w:val="00270EE7"/>
    <w:rsid w:val="00271043"/>
    <w:rsid w:val="0027105E"/>
    <w:rsid w:val="0027111F"/>
    <w:rsid w:val="0027112D"/>
    <w:rsid w:val="002712E1"/>
    <w:rsid w:val="002712ED"/>
    <w:rsid w:val="0027137A"/>
    <w:rsid w:val="002713EA"/>
    <w:rsid w:val="00271537"/>
    <w:rsid w:val="00271573"/>
    <w:rsid w:val="00271577"/>
    <w:rsid w:val="002715D6"/>
    <w:rsid w:val="002715E4"/>
    <w:rsid w:val="00271766"/>
    <w:rsid w:val="00271790"/>
    <w:rsid w:val="002717B6"/>
    <w:rsid w:val="002717D2"/>
    <w:rsid w:val="002717EF"/>
    <w:rsid w:val="00271C83"/>
    <w:rsid w:val="00271C92"/>
    <w:rsid w:val="00271DF4"/>
    <w:rsid w:val="00271E11"/>
    <w:rsid w:val="00272013"/>
    <w:rsid w:val="0027205D"/>
    <w:rsid w:val="002720AD"/>
    <w:rsid w:val="0027217E"/>
    <w:rsid w:val="00272338"/>
    <w:rsid w:val="002723F5"/>
    <w:rsid w:val="00272425"/>
    <w:rsid w:val="0027246C"/>
    <w:rsid w:val="0027254A"/>
    <w:rsid w:val="00272563"/>
    <w:rsid w:val="00272591"/>
    <w:rsid w:val="002725A2"/>
    <w:rsid w:val="002725BF"/>
    <w:rsid w:val="002725DF"/>
    <w:rsid w:val="002725E2"/>
    <w:rsid w:val="0027268E"/>
    <w:rsid w:val="002726E0"/>
    <w:rsid w:val="00272702"/>
    <w:rsid w:val="00272858"/>
    <w:rsid w:val="002728DD"/>
    <w:rsid w:val="0027293F"/>
    <w:rsid w:val="002729B1"/>
    <w:rsid w:val="00272ACA"/>
    <w:rsid w:val="00272C5A"/>
    <w:rsid w:val="00272C6D"/>
    <w:rsid w:val="00272F1E"/>
    <w:rsid w:val="00272F7A"/>
    <w:rsid w:val="00272FB0"/>
    <w:rsid w:val="0027301B"/>
    <w:rsid w:val="00273020"/>
    <w:rsid w:val="00273068"/>
    <w:rsid w:val="002730A6"/>
    <w:rsid w:val="002730B1"/>
    <w:rsid w:val="00273161"/>
    <w:rsid w:val="002731E9"/>
    <w:rsid w:val="0027324B"/>
    <w:rsid w:val="0027330D"/>
    <w:rsid w:val="00273346"/>
    <w:rsid w:val="00273367"/>
    <w:rsid w:val="002735B1"/>
    <w:rsid w:val="002735BD"/>
    <w:rsid w:val="00273764"/>
    <w:rsid w:val="002739DD"/>
    <w:rsid w:val="00273A66"/>
    <w:rsid w:val="00273AFD"/>
    <w:rsid w:val="00273B2A"/>
    <w:rsid w:val="00273B36"/>
    <w:rsid w:val="00273BCF"/>
    <w:rsid w:val="00273D48"/>
    <w:rsid w:val="00273D62"/>
    <w:rsid w:val="00273D9C"/>
    <w:rsid w:val="00273DBD"/>
    <w:rsid w:val="00273E81"/>
    <w:rsid w:val="00273ECE"/>
    <w:rsid w:val="00273F37"/>
    <w:rsid w:val="00273FB7"/>
    <w:rsid w:val="0027446B"/>
    <w:rsid w:val="002747E4"/>
    <w:rsid w:val="002748A6"/>
    <w:rsid w:val="002748CC"/>
    <w:rsid w:val="00274A8B"/>
    <w:rsid w:val="00274B83"/>
    <w:rsid w:val="00274C06"/>
    <w:rsid w:val="00274C7C"/>
    <w:rsid w:val="00274CC0"/>
    <w:rsid w:val="00274D34"/>
    <w:rsid w:val="00274D41"/>
    <w:rsid w:val="00274E04"/>
    <w:rsid w:val="00274E55"/>
    <w:rsid w:val="00274EBF"/>
    <w:rsid w:val="00274EE4"/>
    <w:rsid w:val="002751AD"/>
    <w:rsid w:val="002752F5"/>
    <w:rsid w:val="002753A5"/>
    <w:rsid w:val="0027546D"/>
    <w:rsid w:val="002754FF"/>
    <w:rsid w:val="0027550F"/>
    <w:rsid w:val="00275557"/>
    <w:rsid w:val="00275623"/>
    <w:rsid w:val="00275629"/>
    <w:rsid w:val="00275818"/>
    <w:rsid w:val="00275901"/>
    <w:rsid w:val="00275991"/>
    <w:rsid w:val="00275B7B"/>
    <w:rsid w:val="00275BCB"/>
    <w:rsid w:val="00275D16"/>
    <w:rsid w:val="00275DA9"/>
    <w:rsid w:val="00275EAC"/>
    <w:rsid w:val="00275F98"/>
    <w:rsid w:val="00275FD1"/>
    <w:rsid w:val="002760AC"/>
    <w:rsid w:val="00276143"/>
    <w:rsid w:val="002761CC"/>
    <w:rsid w:val="002764A4"/>
    <w:rsid w:val="002767B5"/>
    <w:rsid w:val="002768E1"/>
    <w:rsid w:val="0027696F"/>
    <w:rsid w:val="00276AA6"/>
    <w:rsid w:val="00276AF8"/>
    <w:rsid w:val="00276B73"/>
    <w:rsid w:val="00276BB6"/>
    <w:rsid w:val="00276DE4"/>
    <w:rsid w:val="00276E38"/>
    <w:rsid w:val="00276E66"/>
    <w:rsid w:val="00276E7E"/>
    <w:rsid w:val="00276F2B"/>
    <w:rsid w:val="00276F30"/>
    <w:rsid w:val="00276FDF"/>
    <w:rsid w:val="00276FEA"/>
    <w:rsid w:val="002770C1"/>
    <w:rsid w:val="00277183"/>
    <w:rsid w:val="00277287"/>
    <w:rsid w:val="002772A2"/>
    <w:rsid w:val="002772F5"/>
    <w:rsid w:val="00277304"/>
    <w:rsid w:val="0027735A"/>
    <w:rsid w:val="002773CC"/>
    <w:rsid w:val="00277571"/>
    <w:rsid w:val="0027757A"/>
    <w:rsid w:val="00277704"/>
    <w:rsid w:val="002777DE"/>
    <w:rsid w:val="00277AA2"/>
    <w:rsid w:val="00277C37"/>
    <w:rsid w:val="00277CB9"/>
    <w:rsid w:val="00277D96"/>
    <w:rsid w:val="00277DD2"/>
    <w:rsid w:val="00277E1D"/>
    <w:rsid w:val="00277F24"/>
    <w:rsid w:val="00277FC2"/>
    <w:rsid w:val="00277FD7"/>
    <w:rsid w:val="002800FB"/>
    <w:rsid w:val="0028013E"/>
    <w:rsid w:val="002801F7"/>
    <w:rsid w:val="002802A0"/>
    <w:rsid w:val="002802A4"/>
    <w:rsid w:val="00280371"/>
    <w:rsid w:val="00280752"/>
    <w:rsid w:val="002807BC"/>
    <w:rsid w:val="00280855"/>
    <w:rsid w:val="00280A60"/>
    <w:rsid w:val="00280ADD"/>
    <w:rsid w:val="00280B06"/>
    <w:rsid w:val="00280B6D"/>
    <w:rsid w:val="00280DFD"/>
    <w:rsid w:val="00280E1F"/>
    <w:rsid w:val="00280EA2"/>
    <w:rsid w:val="00280F2C"/>
    <w:rsid w:val="00281107"/>
    <w:rsid w:val="0028115B"/>
    <w:rsid w:val="0028119F"/>
    <w:rsid w:val="00281219"/>
    <w:rsid w:val="002813D9"/>
    <w:rsid w:val="0028146F"/>
    <w:rsid w:val="0028149C"/>
    <w:rsid w:val="00281715"/>
    <w:rsid w:val="0028176B"/>
    <w:rsid w:val="002818BE"/>
    <w:rsid w:val="00281A91"/>
    <w:rsid w:val="00281A97"/>
    <w:rsid w:val="00281AF5"/>
    <w:rsid w:val="00281AFC"/>
    <w:rsid w:val="00281B26"/>
    <w:rsid w:val="00281C0E"/>
    <w:rsid w:val="00281C19"/>
    <w:rsid w:val="00281C56"/>
    <w:rsid w:val="00281D55"/>
    <w:rsid w:val="00281D65"/>
    <w:rsid w:val="00281EAC"/>
    <w:rsid w:val="00281EE5"/>
    <w:rsid w:val="00282054"/>
    <w:rsid w:val="002821C7"/>
    <w:rsid w:val="0028225B"/>
    <w:rsid w:val="0028228B"/>
    <w:rsid w:val="0028234E"/>
    <w:rsid w:val="0028237B"/>
    <w:rsid w:val="00282390"/>
    <w:rsid w:val="002824C3"/>
    <w:rsid w:val="00282589"/>
    <w:rsid w:val="0028261A"/>
    <w:rsid w:val="00282671"/>
    <w:rsid w:val="0028267A"/>
    <w:rsid w:val="0028277F"/>
    <w:rsid w:val="002828DE"/>
    <w:rsid w:val="00282905"/>
    <w:rsid w:val="00282947"/>
    <w:rsid w:val="00282964"/>
    <w:rsid w:val="002829E2"/>
    <w:rsid w:val="00282A39"/>
    <w:rsid w:val="00282A6B"/>
    <w:rsid w:val="00282A8A"/>
    <w:rsid w:val="00282BAC"/>
    <w:rsid w:val="00282BEF"/>
    <w:rsid w:val="00282C5A"/>
    <w:rsid w:val="00282EE2"/>
    <w:rsid w:val="00282F3E"/>
    <w:rsid w:val="00282FD7"/>
    <w:rsid w:val="00283101"/>
    <w:rsid w:val="002831BB"/>
    <w:rsid w:val="00283268"/>
    <w:rsid w:val="002832DC"/>
    <w:rsid w:val="00283362"/>
    <w:rsid w:val="0028337E"/>
    <w:rsid w:val="002833BD"/>
    <w:rsid w:val="00283421"/>
    <w:rsid w:val="002836B6"/>
    <w:rsid w:val="002836C4"/>
    <w:rsid w:val="00283751"/>
    <w:rsid w:val="00283753"/>
    <w:rsid w:val="00283782"/>
    <w:rsid w:val="002839E3"/>
    <w:rsid w:val="00283A60"/>
    <w:rsid w:val="00283A73"/>
    <w:rsid w:val="00283B25"/>
    <w:rsid w:val="00283B2B"/>
    <w:rsid w:val="00283B69"/>
    <w:rsid w:val="00283BA8"/>
    <w:rsid w:val="00283D73"/>
    <w:rsid w:val="00283DB4"/>
    <w:rsid w:val="00283FA9"/>
    <w:rsid w:val="00284045"/>
    <w:rsid w:val="002840DE"/>
    <w:rsid w:val="00284434"/>
    <w:rsid w:val="00284514"/>
    <w:rsid w:val="002845CE"/>
    <w:rsid w:val="002845EC"/>
    <w:rsid w:val="00284774"/>
    <w:rsid w:val="002847D4"/>
    <w:rsid w:val="002848DD"/>
    <w:rsid w:val="00284A6B"/>
    <w:rsid w:val="00284BC1"/>
    <w:rsid w:val="00284C08"/>
    <w:rsid w:val="00284C77"/>
    <w:rsid w:val="00284D99"/>
    <w:rsid w:val="00284DD5"/>
    <w:rsid w:val="00284E57"/>
    <w:rsid w:val="002850F6"/>
    <w:rsid w:val="0028510C"/>
    <w:rsid w:val="0028534B"/>
    <w:rsid w:val="002853B3"/>
    <w:rsid w:val="002853F6"/>
    <w:rsid w:val="0028550D"/>
    <w:rsid w:val="002855CB"/>
    <w:rsid w:val="002857C1"/>
    <w:rsid w:val="00285850"/>
    <w:rsid w:val="00285978"/>
    <w:rsid w:val="00285A27"/>
    <w:rsid w:val="00285A75"/>
    <w:rsid w:val="00285B7E"/>
    <w:rsid w:val="00285BBF"/>
    <w:rsid w:val="00285BC7"/>
    <w:rsid w:val="00285C4C"/>
    <w:rsid w:val="00285D38"/>
    <w:rsid w:val="00285DE3"/>
    <w:rsid w:val="00285F07"/>
    <w:rsid w:val="00285F42"/>
    <w:rsid w:val="00285F7D"/>
    <w:rsid w:val="0028607D"/>
    <w:rsid w:val="00286213"/>
    <w:rsid w:val="002862EB"/>
    <w:rsid w:val="002862EF"/>
    <w:rsid w:val="00286398"/>
    <w:rsid w:val="002863A8"/>
    <w:rsid w:val="002863DD"/>
    <w:rsid w:val="0028641E"/>
    <w:rsid w:val="002864E2"/>
    <w:rsid w:val="0028656D"/>
    <w:rsid w:val="002866F3"/>
    <w:rsid w:val="002867D0"/>
    <w:rsid w:val="002867E2"/>
    <w:rsid w:val="00286818"/>
    <w:rsid w:val="00286873"/>
    <w:rsid w:val="002868AB"/>
    <w:rsid w:val="00286972"/>
    <w:rsid w:val="00286A82"/>
    <w:rsid w:val="00286A8A"/>
    <w:rsid w:val="00286A9D"/>
    <w:rsid w:val="00286B78"/>
    <w:rsid w:val="00286C42"/>
    <w:rsid w:val="00286E37"/>
    <w:rsid w:val="00286FAC"/>
    <w:rsid w:val="00287066"/>
    <w:rsid w:val="00287169"/>
    <w:rsid w:val="0028717F"/>
    <w:rsid w:val="0028726C"/>
    <w:rsid w:val="00287284"/>
    <w:rsid w:val="002872FC"/>
    <w:rsid w:val="00287305"/>
    <w:rsid w:val="00287379"/>
    <w:rsid w:val="00287480"/>
    <w:rsid w:val="0028756D"/>
    <w:rsid w:val="002875E4"/>
    <w:rsid w:val="0028763C"/>
    <w:rsid w:val="00287644"/>
    <w:rsid w:val="002876EF"/>
    <w:rsid w:val="002878F7"/>
    <w:rsid w:val="00287978"/>
    <w:rsid w:val="002879EC"/>
    <w:rsid w:val="00287A23"/>
    <w:rsid w:val="00287A7D"/>
    <w:rsid w:val="00287AE0"/>
    <w:rsid w:val="00287EAD"/>
    <w:rsid w:val="00287EE1"/>
    <w:rsid w:val="00287FE7"/>
    <w:rsid w:val="00290043"/>
    <w:rsid w:val="00290166"/>
    <w:rsid w:val="002901D4"/>
    <w:rsid w:val="00290357"/>
    <w:rsid w:val="0029035B"/>
    <w:rsid w:val="00290430"/>
    <w:rsid w:val="00290433"/>
    <w:rsid w:val="00290464"/>
    <w:rsid w:val="00290542"/>
    <w:rsid w:val="00290787"/>
    <w:rsid w:val="002907A6"/>
    <w:rsid w:val="002907C0"/>
    <w:rsid w:val="002908CC"/>
    <w:rsid w:val="002908FB"/>
    <w:rsid w:val="00290918"/>
    <w:rsid w:val="00290974"/>
    <w:rsid w:val="002909E4"/>
    <w:rsid w:val="00290B6E"/>
    <w:rsid w:val="00290C95"/>
    <w:rsid w:val="00290E9E"/>
    <w:rsid w:val="00290EB0"/>
    <w:rsid w:val="00290F3B"/>
    <w:rsid w:val="00290F4B"/>
    <w:rsid w:val="00290F67"/>
    <w:rsid w:val="00290F73"/>
    <w:rsid w:val="00291057"/>
    <w:rsid w:val="002910AC"/>
    <w:rsid w:val="0029112B"/>
    <w:rsid w:val="00291141"/>
    <w:rsid w:val="00291156"/>
    <w:rsid w:val="002912CF"/>
    <w:rsid w:val="00291426"/>
    <w:rsid w:val="00291514"/>
    <w:rsid w:val="00291541"/>
    <w:rsid w:val="002917F5"/>
    <w:rsid w:val="00291809"/>
    <w:rsid w:val="002919F8"/>
    <w:rsid w:val="00291A8B"/>
    <w:rsid w:val="00291B1E"/>
    <w:rsid w:val="00291D98"/>
    <w:rsid w:val="00291E92"/>
    <w:rsid w:val="00291EA9"/>
    <w:rsid w:val="00291EDF"/>
    <w:rsid w:val="00291F18"/>
    <w:rsid w:val="00291F9A"/>
    <w:rsid w:val="00291FC9"/>
    <w:rsid w:val="00291FD5"/>
    <w:rsid w:val="00292164"/>
    <w:rsid w:val="002921F4"/>
    <w:rsid w:val="00292275"/>
    <w:rsid w:val="002922A4"/>
    <w:rsid w:val="0029246B"/>
    <w:rsid w:val="00292594"/>
    <w:rsid w:val="0029264D"/>
    <w:rsid w:val="002926B0"/>
    <w:rsid w:val="00292728"/>
    <w:rsid w:val="0029289E"/>
    <w:rsid w:val="002928A5"/>
    <w:rsid w:val="00292BDA"/>
    <w:rsid w:val="00292CAB"/>
    <w:rsid w:val="00292F19"/>
    <w:rsid w:val="00292FE5"/>
    <w:rsid w:val="00292FEB"/>
    <w:rsid w:val="002930A3"/>
    <w:rsid w:val="00293174"/>
    <w:rsid w:val="00293316"/>
    <w:rsid w:val="00293424"/>
    <w:rsid w:val="00293425"/>
    <w:rsid w:val="002934F1"/>
    <w:rsid w:val="00293680"/>
    <w:rsid w:val="00293816"/>
    <w:rsid w:val="002938AD"/>
    <w:rsid w:val="002938E6"/>
    <w:rsid w:val="002939D2"/>
    <w:rsid w:val="00293BD9"/>
    <w:rsid w:val="00293BF3"/>
    <w:rsid w:val="00293CF5"/>
    <w:rsid w:val="00293ED5"/>
    <w:rsid w:val="00293F40"/>
    <w:rsid w:val="00294137"/>
    <w:rsid w:val="00294261"/>
    <w:rsid w:val="002942EA"/>
    <w:rsid w:val="002944CB"/>
    <w:rsid w:val="00294536"/>
    <w:rsid w:val="00294759"/>
    <w:rsid w:val="00294949"/>
    <w:rsid w:val="00294964"/>
    <w:rsid w:val="002949AD"/>
    <w:rsid w:val="00294A6F"/>
    <w:rsid w:val="00294AB9"/>
    <w:rsid w:val="00294CCA"/>
    <w:rsid w:val="00294D56"/>
    <w:rsid w:val="00294E2E"/>
    <w:rsid w:val="00294FDD"/>
    <w:rsid w:val="0029521F"/>
    <w:rsid w:val="00295288"/>
    <w:rsid w:val="002952FD"/>
    <w:rsid w:val="002954DF"/>
    <w:rsid w:val="002955CB"/>
    <w:rsid w:val="0029564C"/>
    <w:rsid w:val="00295698"/>
    <w:rsid w:val="002956AC"/>
    <w:rsid w:val="002956F1"/>
    <w:rsid w:val="00295717"/>
    <w:rsid w:val="00295809"/>
    <w:rsid w:val="00295967"/>
    <w:rsid w:val="00295977"/>
    <w:rsid w:val="002959E6"/>
    <w:rsid w:val="002959E8"/>
    <w:rsid w:val="00295A11"/>
    <w:rsid w:val="00295A40"/>
    <w:rsid w:val="00295A4A"/>
    <w:rsid w:val="00295C19"/>
    <w:rsid w:val="00295C35"/>
    <w:rsid w:val="00295C39"/>
    <w:rsid w:val="00295C84"/>
    <w:rsid w:val="00295E94"/>
    <w:rsid w:val="00296118"/>
    <w:rsid w:val="0029614F"/>
    <w:rsid w:val="0029617E"/>
    <w:rsid w:val="002961C8"/>
    <w:rsid w:val="002962BE"/>
    <w:rsid w:val="00296339"/>
    <w:rsid w:val="0029641D"/>
    <w:rsid w:val="00296559"/>
    <w:rsid w:val="0029659D"/>
    <w:rsid w:val="002966DE"/>
    <w:rsid w:val="002966F7"/>
    <w:rsid w:val="00296756"/>
    <w:rsid w:val="002967DB"/>
    <w:rsid w:val="0029683C"/>
    <w:rsid w:val="00296967"/>
    <w:rsid w:val="00296A24"/>
    <w:rsid w:val="00296AE7"/>
    <w:rsid w:val="00296B26"/>
    <w:rsid w:val="00296BAA"/>
    <w:rsid w:val="00296C1C"/>
    <w:rsid w:val="00296D68"/>
    <w:rsid w:val="00296E05"/>
    <w:rsid w:val="00296E87"/>
    <w:rsid w:val="00296ED6"/>
    <w:rsid w:val="00296F1A"/>
    <w:rsid w:val="00296F7C"/>
    <w:rsid w:val="00296FB6"/>
    <w:rsid w:val="00297013"/>
    <w:rsid w:val="00297063"/>
    <w:rsid w:val="00297123"/>
    <w:rsid w:val="002971AA"/>
    <w:rsid w:val="00297370"/>
    <w:rsid w:val="002973C9"/>
    <w:rsid w:val="002973D7"/>
    <w:rsid w:val="00297414"/>
    <w:rsid w:val="0029745C"/>
    <w:rsid w:val="00297481"/>
    <w:rsid w:val="0029753D"/>
    <w:rsid w:val="00297540"/>
    <w:rsid w:val="002976D0"/>
    <w:rsid w:val="00297A0C"/>
    <w:rsid w:val="00297A0D"/>
    <w:rsid w:val="00297A9C"/>
    <w:rsid w:val="00297AAF"/>
    <w:rsid w:val="00297AC9"/>
    <w:rsid w:val="00297B8A"/>
    <w:rsid w:val="00297BC8"/>
    <w:rsid w:val="00297BF8"/>
    <w:rsid w:val="00297C97"/>
    <w:rsid w:val="00297CFE"/>
    <w:rsid w:val="00297D0F"/>
    <w:rsid w:val="00297DBE"/>
    <w:rsid w:val="00297EA2"/>
    <w:rsid w:val="00297EA5"/>
    <w:rsid w:val="00297EE2"/>
    <w:rsid w:val="00297EF1"/>
    <w:rsid w:val="00297F01"/>
    <w:rsid w:val="00297FA6"/>
    <w:rsid w:val="002A000D"/>
    <w:rsid w:val="002A0050"/>
    <w:rsid w:val="002A008E"/>
    <w:rsid w:val="002A0090"/>
    <w:rsid w:val="002A01F2"/>
    <w:rsid w:val="002A0254"/>
    <w:rsid w:val="002A0327"/>
    <w:rsid w:val="002A0454"/>
    <w:rsid w:val="002A0527"/>
    <w:rsid w:val="002A059B"/>
    <w:rsid w:val="002A05D2"/>
    <w:rsid w:val="002A066A"/>
    <w:rsid w:val="002A06D0"/>
    <w:rsid w:val="002A06ED"/>
    <w:rsid w:val="002A06F4"/>
    <w:rsid w:val="002A084A"/>
    <w:rsid w:val="002A08DD"/>
    <w:rsid w:val="002A09C9"/>
    <w:rsid w:val="002A0AC4"/>
    <w:rsid w:val="002A0B4C"/>
    <w:rsid w:val="002A0C02"/>
    <w:rsid w:val="002A0CA4"/>
    <w:rsid w:val="002A0D0E"/>
    <w:rsid w:val="002A0D18"/>
    <w:rsid w:val="002A0D51"/>
    <w:rsid w:val="002A0D5A"/>
    <w:rsid w:val="002A0E6C"/>
    <w:rsid w:val="002A0FC3"/>
    <w:rsid w:val="002A1018"/>
    <w:rsid w:val="002A104A"/>
    <w:rsid w:val="002A10A8"/>
    <w:rsid w:val="002A128B"/>
    <w:rsid w:val="002A1294"/>
    <w:rsid w:val="002A157F"/>
    <w:rsid w:val="002A16D7"/>
    <w:rsid w:val="002A17B0"/>
    <w:rsid w:val="002A1806"/>
    <w:rsid w:val="002A1860"/>
    <w:rsid w:val="002A187E"/>
    <w:rsid w:val="002A18D5"/>
    <w:rsid w:val="002A18D9"/>
    <w:rsid w:val="002A1BAF"/>
    <w:rsid w:val="002A1CCD"/>
    <w:rsid w:val="002A1CEA"/>
    <w:rsid w:val="002A1D93"/>
    <w:rsid w:val="002A1DD4"/>
    <w:rsid w:val="002A1FC2"/>
    <w:rsid w:val="002A2162"/>
    <w:rsid w:val="002A22D3"/>
    <w:rsid w:val="002A2445"/>
    <w:rsid w:val="002A24CE"/>
    <w:rsid w:val="002A270F"/>
    <w:rsid w:val="002A28BC"/>
    <w:rsid w:val="002A2A1F"/>
    <w:rsid w:val="002A2AA0"/>
    <w:rsid w:val="002A2ABA"/>
    <w:rsid w:val="002A2ACF"/>
    <w:rsid w:val="002A2B09"/>
    <w:rsid w:val="002A2CB0"/>
    <w:rsid w:val="002A2D7F"/>
    <w:rsid w:val="002A2D95"/>
    <w:rsid w:val="002A2E0C"/>
    <w:rsid w:val="002A2E15"/>
    <w:rsid w:val="002A302F"/>
    <w:rsid w:val="002A303B"/>
    <w:rsid w:val="002A3054"/>
    <w:rsid w:val="002A3163"/>
    <w:rsid w:val="002A32B4"/>
    <w:rsid w:val="002A3400"/>
    <w:rsid w:val="002A35B6"/>
    <w:rsid w:val="002A3897"/>
    <w:rsid w:val="002A38EF"/>
    <w:rsid w:val="002A391C"/>
    <w:rsid w:val="002A3C19"/>
    <w:rsid w:val="002A3C75"/>
    <w:rsid w:val="002A3C91"/>
    <w:rsid w:val="002A3EC3"/>
    <w:rsid w:val="002A3F33"/>
    <w:rsid w:val="002A3FF5"/>
    <w:rsid w:val="002A405C"/>
    <w:rsid w:val="002A40E7"/>
    <w:rsid w:val="002A4115"/>
    <w:rsid w:val="002A41A1"/>
    <w:rsid w:val="002A439D"/>
    <w:rsid w:val="002A4449"/>
    <w:rsid w:val="002A447B"/>
    <w:rsid w:val="002A44EF"/>
    <w:rsid w:val="002A462D"/>
    <w:rsid w:val="002A472D"/>
    <w:rsid w:val="002A4812"/>
    <w:rsid w:val="002A4837"/>
    <w:rsid w:val="002A484E"/>
    <w:rsid w:val="002A491B"/>
    <w:rsid w:val="002A4954"/>
    <w:rsid w:val="002A4A40"/>
    <w:rsid w:val="002A4B36"/>
    <w:rsid w:val="002A4B4B"/>
    <w:rsid w:val="002A4B69"/>
    <w:rsid w:val="002A4BC6"/>
    <w:rsid w:val="002A4C78"/>
    <w:rsid w:val="002A4D12"/>
    <w:rsid w:val="002A4D9F"/>
    <w:rsid w:val="002A4F87"/>
    <w:rsid w:val="002A502A"/>
    <w:rsid w:val="002A5060"/>
    <w:rsid w:val="002A50ED"/>
    <w:rsid w:val="002A5159"/>
    <w:rsid w:val="002A51A1"/>
    <w:rsid w:val="002A51B8"/>
    <w:rsid w:val="002A53FC"/>
    <w:rsid w:val="002A5514"/>
    <w:rsid w:val="002A5525"/>
    <w:rsid w:val="002A55F7"/>
    <w:rsid w:val="002A55FC"/>
    <w:rsid w:val="002A56C3"/>
    <w:rsid w:val="002A5718"/>
    <w:rsid w:val="002A5848"/>
    <w:rsid w:val="002A58F2"/>
    <w:rsid w:val="002A58F4"/>
    <w:rsid w:val="002A5AD8"/>
    <w:rsid w:val="002A5B28"/>
    <w:rsid w:val="002A5C3A"/>
    <w:rsid w:val="002A5C41"/>
    <w:rsid w:val="002A5CC6"/>
    <w:rsid w:val="002A5D59"/>
    <w:rsid w:val="002A5E74"/>
    <w:rsid w:val="002A5EFC"/>
    <w:rsid w:val="002A622F"/>
    <w:rsid w:val="002A62EE"/>
    <w:rsid w:val="002A6351"/>
    <w:rsid w:val="002A6386"/>
    <w:rsid w:val="002A648D"/>
    <w:rsid w:val="002A6655"/>
    <w:rsid w:val="002A683A"/>
    <w:rsid w:val="002A6898"/>
    <w:rsid w:val="002A68B1"/>
    <w:rsid w:val="002A6A44"/>
    <w:rsid w:val="002A6C1A"/>
    <w:rsid w:val="002A6D8B"/>
    <w:rsid w:val="002A6D9B"/>
    <w:rsid w:val="002A6F1C"/>
    <w:rsid w:val="002A6F53"/>
    <w:rsid w:val="002A700C"/>
    <w:rsid w:val="002A706D"/>
    <w:rsid w:val="002A7131"/>
    <w:rsid w:val="002A7175"/>
    <w:rsid w:val="002A71C1"/>
    <w:rsid w:val="002A72A1"/>
    <w:rsid w:val="002A752D"/>
    <w:rsid w:val="002A773C"/>
    <w:rsid w:val="002A78F4"/>
    <w:rsid w:val="002A7978"/>
    <w:rsid w:val="002A7990"/>
    <w:rsid w:val="002A7AFB"/>
    <w:rsid w:val="002A7B51"/>
    <w:rsid w:val="002A7BAD"/>
    <w:rsid w:val="002A7BF6"/>
    <w:rsid w:val="002A7BF9"/>
    <w:rsid w:val="002A7DCC"/>
    <w:rsid w:val="002B002C"/>
    <w:rsid w:val="002B00EF"/>
    <w:rsid w:val="002B011C"/>
    <w:rsid w:val="002B0120"/>
    <w:rsid w:val="002B0269"/>
    <w:rsid w:val="002B03D0"/>
    <w:rsid w:val="002B0435"/>
    <w:rsid w:val="002B04A3"/>
    <w:rsid w:val="002B0535"/>
    <w:rsid w:val="002B0594"/>
    <w:rsid w:val="002B0635"/>
    <w:rsid w:val="002B068B"/>
    <w:rsid w:val="002B0864"/>
    <w:rsid w:val="002B0885"/>
    <w:rsid w:val="002B0A49"/>
    <w:rsid w:val="002B0BD1"/>
    <w:rsid w:val="002B0C85"/>
    <w:rsid w:val="002B0EB2"/>
    <w:rsid w:val="002B0ECE"/>
    <w:rsid w:val="002B1017"/>
    <w:rsid w:val="002B104C"/>
    <w:rsid w:val="002B1159"/>
    <w:rsid w:val="002B11A5"/>
    <w:rsid w:val="002B11BB"/>
    <w:rsid w:val="002B11C8"/>
    <w:rsid w:val="002B11D3"/>
    <w:rsid w:val="002B1428"/>
    <w:rsid w:val="002B14D2"/>
    <w:rsid w:val="002B153B"/>
    <w:rsid w:val="002B15C7"/>
    <w:rsid w:val="002B1635"/>
    <w:rsid w:val="002B169E"/>
    <w:rsid w:val="002B1752"/>
    <w:rsid w:val="002B188A"/>
    <w:rsid w:val="002B18EA"/>
    <w:rsid w:val="002B18F9"/>
    <w:rsid w:val="002B19F7"/>
    <w:rsid w:val="002B1B93"/>
    <w:rsid w:val="002B1BB3"/>
    <w:rsid w:val="002B1BCD"/>
    <w:rsid w:val="002B1CF4"/>
    <w:rsid w:val="002B1D43"/>
    <w:rsid w:val="002B1D9D"/>
    <w:rsid w:val="002B1DB7"/>
    <w:rsid w:val="002B1EE7"/>
    <w:rsid w:val="002B1F07"/>
    <w:rsid w:val="002B1F15"/>
    <w:rsid w:val="002B1F1A"/>
    <w:rsid w:val="002B2049"/>
    <w:rsid w:val="002B2077"/>
    <w:rsid w:val="002B2166"/>
    <w:rsid w:val="002B21E9"/>
    <w:rsid w:val="002B2251"/>
    <w:rsid w:val="002B22E2"/>
    <w:rsid w:val="002B231D"/>
    <w:rsid w:val="002B246C"/>
    <w:rsid w:val="002B2572"/>
    <w:rsid w:val="002B2585"/>
    <w:rsid w:val="002B2625"/>
    <w:rsid w:val="002B26E1"/>
    <w:rsid w:val="002B2700"/>
    <w:rsid w:val="002B28BC"/>
    <w:rsid w:val="002B2D4E"/>
    <w:rsid w:val="002B2E35"/>
    <w:rsid w:val="002B2F6F"/>
    <w:rsid w:val="002B2FA8"/>
    <w:rsid w:val="002B2FCF"/>
    <w:rsid w:val="002B30FA"/>
    <w:rsid w:val="002B3184"/>
    <w:rsid w:val="002B329B"/>
    <w:rsid w:val="002B32E6"/>
    <w:rsid w:val="002B331B"/>
    <w:rsid w:val="002B33C8"/>
    <w:rsid w:val="002B3418"/>
    <w:rsid w:val="002B346D"/>
    <w:rsid w:val="002B3479"/>
    <w:rsid w:val="002B3559"/>
    <w:rsid w:val="002B356C"/>
    <w:rsid w:val="002B3681"/>
    <w:rsid w:val="002B3698"/>
    <w:rsid w:val="002B36B3"/>
    <w:rsid w:val="002B36C6"/>
    <w:rsid w:val="002B370A"/>
    <w:rsid w:val="002B38E7"/>
    <w:rsid w:val="002B39D8"/>
    <w:rsid w:val="002B3A40"/>
    <w:rsid w:val="002B3B3D"/>
    <w:rsid w:val="002B3BFA"/>
    <w:rsid w:val="002B3C6F"/>
    <w:rsid w:val="002B3D5C"/>
    <w:rsid w:val="002B3DCE"/>
    <w:rsid w:val="002B3E11"/>
    <w:rsid w:val="002B3E5D"/>
    <w:rsid w:val="002B3EAE"/>
    <w:rsid w:val="002B3F2E"/>
    <w:rsid w:val="002B3F63"/>
    <w:rsid w:val="002B3FF9"/>
    <w:rsid w:val="002B40E9"/>
    <w:rsid w:val="002B41E7"/>
    <w:rsid w:val="002B4215"/>
    <w:rsid w:val="002B43D0"/>
    <w:rsid w:val="002B43F7"/>
    <w:rsid w:val="002B443C"/>
    <w:rsid w:val="002B45A8"/>
    <w:rsid w:val="002B4669"/>
    <w:rsid w:val="002B467B"/>
    <w:rsid w:val="002B4689"/>
    <w:rsid w:val="002B46B0"/>
    <w:rsid w:val="002B46B5"/>
    <w:rsid w:val="002B46B8"/>
    <w:rsid w:val="002B46E6"/>
    <w:rsid w:val="002B46F8"/>
    <w:rsid w:val="002B4704"/>
    <w:rsid w:val="002B4811"/>
    <w:rsid w:val="002B4885"/>
    <w:rsid w:val="002B498D"/>
    <w:rsid w:val="002B4992"/>
    <w:rsid w:val="002B4EF2"/>
    <w:rsid w:val="002B4F6B"/>
    <w:rsid w:val="002B4FAF"/>
    <w:rsid w:val="002B5046"/>
    <w:rsid w:val="002B50A1"/>
    <w:rsid w:val="002B5307"/>
    <w:rsid w:val="002B5313"/>
    <w:rsid w:val="002B5357"/>
    <w:rsid w:val="002B5384"/>
    <w:rsid w:val="002B53FC"/>
    <w:rsid w:val="002B54DC"/>
    <w:rsid w:val="002B55FE"/>
    <w:rsid w:val="002B5683"/>
    <w:rsid w:val="002B56EC"/>
    <w:rsid w:val="002B573E"/>
    <w:rsid w:val="002B5896"/>
    <w:rsid w:val="002B589D"/>
    <w:rsid w:val="002B59C1"/>
    <w:rsid w:val="002B59FE"/>
    <w:rsid w:val="002B5AB6"/>
    <w:rsid w:val="002B5B13"/>
    <w:rsid w:val="002B5B14"/>
    <w:rsid w:val="002B5BEC"/>
    <w:rsid w:val="002B5C8C"/>
    <w:rsid w:val="002B5CBD"/>
    <w:rsid w:val="002B5CF3"/>
    <w:rsid w:val="002B5D20"/>
    <w:rsid w:val="002B5E53"/>
    <w:rsid w:val="002B5F20"/>
    <w:rsid w:val="002B60BE"/>
    <w:rsid w:val="002B6222"/>
    <w:rsid w:val="002B63C0"/>
    <w:rsid w:val="002B6587"/>
    <w:rsid w:val="002B659A"/>
    <w:rsid w:val="002B65AE"/>
    <w:rsid w:val="002B65D8"/>
    <w:rsid w:val="002B668F"/>
    <w:rsid w:val="002B66A8"/>
    <w:rsid w:val="002B66F3"/>
    <w:rsid w:val="002B67C7"/>
    <w:rsid w:val="002B67FC"/>
    <w:rsid w:val="002B6862"/>
    <w:rsid w:val="002B6873"/>
    <w:rsid w:val="002B688A"/>
    <w:rsid w:val="002B68AF"/>
    <w:rsid w:val="002B68B0"/>
    <w:rsid w:val="002B695A"/>
    <w:rsid w:val="002B6BB8"/>
    <w:rsid w:val="002B6D03"/>
    <w:rsid w:val="002B6D38"/>
    <w:rsid w:val="002B6E1A"/>
    <w:rsid w:val="002B6E28"/>
    <w:rsid w:val="002B6E8F"/>
    <w:rsid w:val="002B7039"/>
    <w:rsid w:val="002B7182"/>
    <w:rsid w:val="002B71CE"/>
    <w:rsid w:val="002B7227"/>
    <w:rsid w:val="002B722F"/>
    <w:rsid w:val="002B72C2"/>
    <w:rsid w:val="002B742D"/>
    <w:rsid w:val="002B7502"/>
    <w:rsid w:val="002B75B0"/>
    <w:rsid w:val="002B75D6"/>
    <w:rsid w:val="002B7681"/>
    <w:rsid w:val="002B7759"/>
    <w:rsid w:val="002B777B"/>
    <w:rsid w:val="002B77F0"/>
    <w:rsid w:val="002B7854"/>
    <w:rsid w:val="002B78A1"/>
    <w:rsid w:val="002B7941"/>
    <w:rsid w:val="002B7A48"/>
    <w:rsid w:val="002B7B75"/>
    <w:rsid w:val="002B7E32"/>
    <w:rsid w:val="002B7E4E"/>
    <w:rsid w:val="002B7F71"/>
    <w:rsid w:val="002B7FC8"/>
    <w:rsid w:val="002C0010"/>
    <w:rsid w:val="002C00A8"/>
    <w:rsid w:val="002C00CB"/>
    <w:rsid w:val="002C0166"/>
    <w:rsid w:val="002C01C0"/>
    <w:rsid w:val="002C02C2"/>
    <w:rsid w:val="002C0691"/>
    <w:rsid w:val="002C0753"/>
    <w:rsid w:val="002C0846"/>
    <w:rsid w:val="002C0878"/>
    <w:rsid w:val="002C093C"/>
    <w:rsid w:val="002C0952"/>
    <w:rsid w:val="002C0AC1"/>
    <w:rsid w:val="002C0AEF"/>
    <w:rsid w:val="002C0B34"/>
    <w:rsid w:val="002C0B63"/>
    <w:rsid w:val="002C0C40"/>
    <w:rsid w:val="002C0D88"/>
    <w:rsid w:val="002C0E30"/>
    <w:rsid w:val="002C0E91"/>
    <w:rsid w:val="002C108B"/>
    <w:rsid w:val="002C1173"/>
    <w:rsid w:val="002C11E9"/>
    <w:rsid w:val="002C11F7"/>
    <w:rsid w:val="002C12F4"/>
    <w:rsid w:val="002C13D7"/>
    <w:rsid w:val="002C1551"/>
    <w:rsid w:val="002C1717"/>
    <w:rsid w:val="002C1773"/>
    <w:rsid w:val="002C1796"/>
    <w:rsid w:val="002C17A8"/>
    <w:rsid w:val="002C17C2"/>
    <w:rsid w:val="002C17EF"/>
    <w:rsid w:val="002C17FB"/>
    <w:rsid w:val="002C198E"/>
    <w:rsid w:val="002C1C14"/>
    <w:rsid w:val="002C1C5C"/>
    <w:rsid w:val="002C1CBE"/>
    <w:rsid w:val="002C1D23"/>
    <w:rsid w:val="002C1D27"/>
    <w:rsid w:val="002C1E2B"/>
    <w:rsid w:val="002C1F6A"/>
    <w:rsid w:val="002C2074"/>
    <w:rsid w:val="002C2118"/>
    <w:rsid w:val="002C21B9"/>
    <w:rsid w:val="002C22E0"/>
    <w:rsid w:val="002C22E9"/>
    <w:rsid w:val="002C2355"/>
    <w:rsid w:val="002C237B"/>
    <w:rsid w:val="002C2447"/>
    <w:rsid w:val="002C2484"/>
    <w:rsid w:val="002C2548"/>
    <w:rsid w:val="002C2549"/>
    <w:rsid w:val="002C26FF"/>
    <w:rsid w:val="002C287F"/>
    <w:rsid w:val="002C28ED"/>
    <w:rsid w:val="002C29B8"/>
    <w:rsid w:val="002C2A1D"/>
    <w:rsid w:val="002C2A2C"/>
    <w:rsid w:val="002C2AD2"/>
    <w:rsid w:val="002C2AD5"/>
    <w:rsid w:val="002C2B8D"/>
    <w:rsid w:val="002C2C33"/>
    <w:rsid w:val="002C2DD8"/>
    <w:rsid w:val="002C2E29"/>
    <w:rsid w:val="002C2F35"/>
    <w:rsid w:val="002C2F4A"/>
    <w:rsid w:val="002C2F50"/>
    <w:rsid w:val="002C3063"/>
    <w:rsid w:val="002C3066"/>
    <w:rsid w:val="002C3140"/>
    <w:rsid w:val="002C3396"/>
    <w:rsid w:val="002C35B8"/>
    <w:rsid w:val="002C3656"/>
    <w:rsid w:val="002C3667"/>
    <w:rsid w:val="002C3902"/>
    <w:rsid w:val="002C3941"/>
    <w:rsid w:val="002C3A07"/>
    <w:rsid w:val="002C3A0D"/>
    <w:rsid w:val="002C3A4C"/>
    <w:rsid w:val="002C3A65"/>
    <w:rsid w:val="002C3A7C"/>
    <w:rsid w:val="002C3AEB"/>
    <w:rsid w:val="002C3B30"/>
    <w:rsid w:val="002C3BEA"/>
    <w:rsid w:val="002C3DDC"/>
    <w:rsid w:val="002C3E8E"/>
    <w:rsid w:val="002C3F5E"/>
    <w:rsid w:val="002C40B0"/>
    <w:rsid w:val="002C4129"/>
    <w:rsid w:val="002C4199"/>
    <w:rsid w:val="002C4214"/>
    <w:rsid w:val="002C42BB"/>
    <w:rsid w:val="002C4342"/>
    <w:rsid w:val="002C43C0"/>
    <w:rsid w:val="002C4725"/>
    <w:rsid w:val="002C4944"/>
    <w:rsid w:val="002C4946"/>
    <w:rsid w:val="002C496C"/>
    <w:rsid w:val="002C4980"/>
    <w:rsid w:val="002C4988"/>
    <w:rsid w:val="002C4A45"/>
    <w:rsid w:val="002C4B74"/>
    <w:rsid w:val="002C4C09"/>
    <w:rsid w:val="002C4C9A"/>
    <w:rsid w:val="002C4D40"/>
    <w:rsid w:val="002C4D4F"/>
    <w:rsid w:val="002C4EEC"/>
    <w:rsid w:val="002C4F4D"/>
    <w:rsid w:val="002C5059"/>
    <w:rsid w:val="002C5063"/>
    <w:rsid w:val="002C523F"/>
    <w:rsid w:val="002C52F1"/>
    <w:rsid w:val="002C5317"/>
    <w:rsid w:val="002C5377"/>
    <w:rsid w:val="002C53A6"/>
    <w:rsid w:val="002C544A"/>
    <w:rsid w:val="002C55BC"/>
    <w:rsid w:val="002C56DB"/>
    <w:rsid w:val="002C5725"/>
    <w:rsid w:val="002C583D"/>
    <w:rsid w:val="002C58AD"/>
    <w:rsid w:val="002C596B"/>
    <w:rsid w:val="002C597E"/>
    <w:rsid w:val="002C5C36"/>
    <w:rsid w:val="002C5D7B"/>
    <w:rsid w:val="002C5E08"/>
    <w:rsid w:val="002C5ED2"/>
    <w:rsid w:val="002C61C5"/>
    <w:rsid w:val="002C61D8"/>
    <w:rsid w:val="002C63C8"/>
    <w:rsid w:val="002C65E9"/>
    <w:rsid w:val="002C6702"/>
    <w:rsid w:val="002C6728"/>
    <w:rsid w:val="002C68EE"/>
    <w:rsid w:val="002C6928"/>
    <w:rsid w:val="002C69F4"/>
    <w:rsid w:val="002C6A72"/>
    <w:rsid w:val="002C6BAD"/>
    <w:rsid w:val="002C6E49"/>
    <w:rsid w:val="002C6E81"/>
    <w:rsid w:val="002C6F67"/>
    <w:rsid w:val="002C6F8D"/>
    <w:rsid w:val="002C70E7"/>
    <w:rsid w:val="002C70FA"/>
    <w:rsid w:val="002C7204"/>
    <w:rsid w:val="002C720F"/>
    <w:rsid w:val="002C7217"/>
    <w:rsid w:val="002C729F"/>
    <w:rsid w:val="002C730A"/>
    <w:rsid w:val="002C748B"/>
    <w:rsid w:val="002C74CE"/>
    <w:rsid w:val="002C75CB"/>
    <w:rsid w:val="002C7612"/>
    <w:rsid w:val="002C7649"/>
    <w:rsid w:val="002C77A3"/>
    <w:rsid w:val="002C77D1"/>
    <w:rsid w:val="002C7806"/>
    <w:rsid w:val="002C7817"/>
    <w:rsid w:val="002C7887"/>
    <w:rsid w:val="002C7888"/>
    <w:rsid w:val="002C7901"/>
    <w:rsid w:val="002C7924"/>
    <w:rsid w:val="002C7E33"/>
    <w:rsid w:val="002C7F1A"/>
    <w:rsid w:val="002C7F24"/>
    <w:rsid w:val="002C7F4C"/>
    <w:rsid w:val="002C7FB3"/>
    <w:rsid w:val="002C7FCF"/>
    <w:rsid w:val="002D014F"/>
    <w:rsid w:val="002D01DA"/>
    <w:rsid w:val="002D0238"/>
    <w:rsid w:val="002D039D"/>
    <w:rsid w:val="002D03AD"/>
    <w:rsid w:val="002D03D3"/>
    <w:rsid w:val="002D0475"/>
    <w:rsid w:val="002D04A7"/>
    <w:rsid w:val="002D0561"/>
    <w:rsid w:val="002D05CE"/>
    <w:rsid w:val="002D0641"/>
    <w:rsid w:val="002D07A3"/>
    <w:rsid w:val="002D07D9"/>
    <w:rsid w:val="002D08AA"/>
    <w:rsid w:val="002D0942"/>
    <w:rsid w:val="002D0A73"/>
    <w:rsid w:val="002D0AA4"/>
    <w:rsid w:val="002D0AAF"/>
    <w:rsid w:val="002D0BF1"/>
    <w:rsid w:val="002D0C41"/>
    <w:rsid w:val="002D0CF2"/>
    <w:rsid w:val="002D105F"/>
    <w:rsid w:val="002D10EF"/>
    <w:rsid w:val="002D1194"/>
    <w:rsid w:val="002D11C3"/>
    <w:rsid w:val="002D11D3"/>
    <w:rsid w:val="002D1257"/>
    <w:rsid w:val="002D137D"/>
    <w:rsid w:val="002D1416"/>
    <w:rsid w:val="002D152D"/>
    <w:rsid w:val="002D15D3"/>
    <w:rsid w:val="002D1640"/>
    <w:rsid w:val="002D17E0"/>
    <w:rsid w:val="002D180D"/>
    <w:rsid w:val="002D1989"/>
    <w:rsid w:val="002D19D0"/>
    <w:rsid w:val="002D1AE7"/>
    <w:rsid w:val="002D1AF8"/>
    <w:rsid w:val="002D1B07"/>
    <w:rsid w:val="002D1B3B"/>
    <w:rsid w:val="002D1C99"/>
    <w:rsid w:val="002D1CD2"/>
    <w:rsid w:val="002D1D4E"/>
    <w:rsid w:val="002D1D68"/>
    <w:rsid w:val="002D1E43"/>
    <w:rsid w:val="002D1E82"/>
    <w:rsid w:val="002D1E90"/>
    <w:rsid w:val="002D1FD8"/>
    <w:rsid w:val="002D2152"/>
    <w:rsid w:val="002D21F3"/>
    <w:rsid w:val="002D2243"/>
    <w:rsid w:val="002D2613"/>
    <w:rsid w:val="002D26A5"/>
    <w:rsid w:val="002D281C"/>
    <w:rsid w:val="002D283A"/>
    <w:rsid w:val="002D2A3C"/>
    <w:rsid w:val="002D2B4F"/>
    <w:rsid w:val="002D2C91"/>
    <w:rsid w:val="002D2CB2"/>
    <w:rsid w:val="002D2DF5"/>
    <w:rsid w:val="002D2E9A"/>
    <w:rsid w:val="002D2EB9"/>
    <w:rsid w:val="002D2FC0"/>
    <w:rsid w:val="002D3316"/>
    <w:rsid w:val="002D3331"/>
    <w:rsid w:val="002D3382"/>
    <w:rsid w:val="002D338D"/>
    <w:rsid w:val="002D33B1"/>
    <w:rsid w:val="002D3459"/>
    <w:rsid w:val="002D352F"/>
    <w:rsid w:val="002D382F"/>
    <w:rsid w:val="002D3885"/>
    <w:rsid w:val="002D38A4"/>
    <w:rsid w:val="002D38A5"/>
    <w:rsid w:val="002D38BD"/>
    <w:rsid w:val="002D3B40"/>
    <w:rsid w:val="002D3D0D"/>
    <w:rsid w:val="002D3E5F"/>
    <w:rsid w:val="002D40AE"/>
    <w:rsid w:val="002D419B"/>
    <w:rsid w:val="002D4247"/>
    <w:rsid w:val="002D4250"/>
    <w:rsid w:val="002D42D4"/>
    <w:rsid w:val="002D4326"/>
    <w:rsid w:val="002D433D"/>
    <w:rsid w:val="002D437A"/>
    <w:rsid w:val="002D43BD"/>
    <w:rsid w:val="002D457F"/>
    <w:rsid w:val="002D45E2"/>
    <w:rsid w:val="002D45F0"/>
    <w:rsid w:val="002D45FA"/>
    <w:rsid w:val="002D461E"/>
    <w:rsid w:val="002D46D0"/>
    <w:rsid w:val="002D4739"/>
    <w:rsid w:val="002D47F1"/>
    <w:rsid w:val="002D47FC"/>
    <w:rsid w:val="002D4832"/>
    <w:rsid w:val="002D488B"/>
    <w:rsid w:val="002D4928"/>
    <w:rsid w:val="002D4932"/>
    <w:rsid w:val="002D4A7A"/>
    <w:rsid w:val="002D4AC4"/>
    <w:rsid w:val="002D4B02"/>
    <w:rsid w:val="002D4C58"/>
    <w:rsid w:val="002D4D9D"/>
    <w:rsid w:val="002D4F6E"/>
    <w:rsid w:val="002D4FAD"/>
    <w:rsid w:val="002D5066"/>
    <w:rsid w:val="002D50F7"/>
    <w:rsid w:val="002D520B"/>
    <w:rsid w:val="002D52D7"/>
    <w:rsid w:val="002D55AD"/>
    <w:rsid w:val="002D55AF"/>
    <w:rsid w:val="002D568C"/>
    <w:rsid w:val="002D56C6"/>
    <w:rsid w:val="002D570B"/>
    <w:rsid w:val="002D57F4"/>
    <w:rsid w:val="002D5846"/>
    <w:rsid w:val="002D597C"/>
    <w:rsid w:val="002D5A08"/>
    <w:rsid w:val="002D5A91"/>
    <w:rsid w:val="002D5BA4"/>
    <w:rsid w:val="002D5BE7"/>
    <w:rsid w:val="002D5E81"/>
    <w:rsid w:val="002D5E89"/>
    <w:rsid w:val="002D6030"/>
    <w:rsid w:val="002D6043"/>
    <w:rsid w:val="002D61DA"/>
    <w:rsid w:val="002D61F0"/>
    <w:rsid w:val="002D6240"/>
    <w:rsid w:val="002D6410"/>
    <w:rsid w:val="002D64B9"/>
    <w:rsid w:val="002D6595"/>
    <w:rsid w:val="002D665D"/>
    <w:rsid w:val="002D6769"/>
    <w:rsid w:val="002D67C9"/>
    <w:rsid w:val="002D68CD"/>
    <w:rsid w:val="002D68FB"/>
    <w:rsid w:val="002D6968"/>
    <w:rsid w:val="002D6AB9"/>
    <w:rsid w:val="002D6AF4"/>
    <w:rsid w:val="002D6B59"/>
    <w:rsid w:val="002D6C63"/>
    <w:rsid w:val="002D6C8D"/>
    <w:rsid w:val="002D6EF1"/>
    <w:rsid w:val="002D7033"/>
    <w:rsid w:val="002D70F5"/>
    <w:rsid w:val="002D724A"/>
    <w:rsid w:val="002D72BD"/>
    <w:rsid w:val="002D7399"/>
    <w:rsid w:val="002D73CB"/>
    <w:rsid w:val="002D73E6"/>
    <w:rsid w:val="002D743D"/>
    <w:rsid w:val="002D74A6"/>
    <w:rsid w:val="002D76FD"/>
    <w:rsid w:val="002D7889"/>
    <w:rsid w:val="002D78D8"/>
    <w:rsid w:val="002D7ABF"/>
    <w:rsid w:val="002D7AF4"/>
    <w:rsid w:val="002D7C29"/>
    <w:rsid w:val="002D7D65"/>
    <w:rsid w:val="002D7DA1"/>
    <w:rsid w:val="002D7DA2"/>
    <w:rsid w:val="002D7DF0"/>
    <w:rsid w:val="002D7F32"/>
    <w:rsid w:val="002E00D0"/>
    <w:rsid w:val="002E00EA"/>
    <w:rsid w:val="002E0112"/>
    <w:rsid w:val="002E0462"/>
    <w:rsid w:val="002E05C8"/>
    <w:rsid w:val="002E05F6"/>
    <w:rsid w:val="002E0658"/>
    <w:rsid w:val="002E0831"/>
    <w:rsid w:val="002E0BD5"/>
    <w:rsid w:val="002E0C87"/>
    <w:rsid w:val="002E0D20"/>
    <w:rsid w:val="002E105F"/>
    <w:rsid w:val="002E10B6"/>
    <w:rsid w:val="002E10F1"/>
    <w:rsid w:val="002E10F4"/>
    <w:rsid w:val="002E1132"/>
    <w:rsid w:val="002E1169"/>
    <w:rsid w:val="002E1206"/>
    <w:rsid w:val="002E1400"/>
    <w:rsid w:val="002E1556"/>
    <w:rsid w:val="002E160A"/>
    <w:rsid w:val="002E1691"/>
    <w:rsid w:val="002E16FE"/>
    <w:rsid w:val="002E173D"/>
    <w:rsid w:val="002E196E"/>
    <w:rsid w:val="002E19BD"/>
    <w:rsid w:val="002E19E7"/>
    <w:rsid w:val="002E1AA2"/>
    <w:rsid w:val="002E1B66"/>
    <w:rsid w:val="002E1BA5"/>
    <w:rsid w:val="002E1D24"/>
    <w:rsid w:val="002E1D31"/>
    <w:rsid w:val="002E1E5C"/>
    <w:rsid w:val="002E1F4A"/>
    <w:rsid w:val="002E21C0"/>
    <w:rsid w:val="002E21F7"/>
    <w:rsid w:val="002E2246"/>
    <w:rsid w:val="002E2304"/>
    <w:rsid w:val="002E2388"/>
    <w:rsid w:val="002E2465"/>
    <w:rsid w:val="002E24FD"/>
    <w:rsid w:val="002E2653"/>
    <w:rsid w:val="002E26E3"/>
    <w:rsid w:val="002E26ED"/>
    <w:rsid w:val="002E2717"/>
    <w:rsid w:val="002E27D5"/>
    <w:rsid w:val="002E28ED"/>
    <w:rsid w:val="002E2BB4"/>
    <w:rsid w:val="002E2BE6"/>
    <w:rsid w:val="002E2E10"/>
    <w:rsid w:val="002E2F0E"/>
    <w:rsid w:val="002E2F49"/>
    <w:rsid w:val="002E312F"/>
    <w:rsid w:val="002E326F"/>
    <w:rsid w:val="002E3299"/>
    <w:rsid w:val="002E32A0"/>
    <w:rsid w:val="002E33A4"/>
    <w:rsid w:val="002E34CE"/>
    <w:rsid w:val="002E34E3"/>
    <w:rsid w:val="002E35D3"/>
    <w:rsid w:val="002E37B5"/>
    <w:rsid w:val="002E3804"/>
    <w:rsid w:val="002E3865"/>
    <w:rsid w:val="002E3B46"/>
    <w:rsid w:val="002E3BE2"/>
    <w:rsid w:val="002E3C62"/>
    <w:rsid w:val="002E3E7A"/>
    <w:rsid w:val="002E3ECE"/>
    <w:rsid w:val="002E3F00"/>
    <w:rsid w:val="002E4205"/>
    <w:rsid w:val="002E4388"/>
    <w:rsid w:val="002E451C"/>
    <w:rsid w:val="002E4549"/>
    <w:rsid w:val="002E4711"/>
    <w:rsid w:val="002E4779"/>
    <w:rsid w:val="002E4788"/>
    <w:rsid w:val="002E4877"/>
    <w:rsid w:val="002E4889"/>
    <w:rsid w:val="002E489F"/>
    <w:rsid w:val="002E48C1"/>
    <w:rsid w:val="002E4937"/>
    <w:rsid w:val="002E49B0"/>
    <w:rsid w:val="002E4A69"/>
    <w:rsid w:val="002E4A74"/>
    <w:rsid w:val="002E4BEE"/>
    <w:rsid w:val="002E4BFF"/>
    <w:rsid w:val="002E4D7E"/>
    <w:rsid w:val="002E4E95"/>
    <w:rsid w:val="002E4EC4"/>
    <w:rsid w:val="002E4F8C"/>
    <w:rsid w:val="002E507A"/>
    <w:rsid w:val="002E50F0"/>
    <w:rsid w:val="002E51E2"/>
    <w:rsid w:val="002E5288"/>
    <w:rsid w:val="002E52BE"/>
    <w:rsid w:val="002E533F"/>
    <w:rsid w:val="002E5420"/>
    <w:rsid w:val="002E54D5"/>
    <w:rsid w:val="002E55C5"/>
    <w:rsid w:val="002E56B5"/>
    <w:rsid w:val="002E573A"/>
    <w:rsid w:val="002E579F"/>
    <w:rsid w:val="002E57B8"/>
    <w:rsid w:val="002E58A4"/>
    <w:rsid w:val="002E58E1"/>
    <w:rsid w:val="002E58F7"/>
    <w:rsid w:val="002E5926"/>
    <w:rsid w:val="002E5978"/>
    <w:rsid w:val="002E5A15"/>
    <w:rsid w:val="002E5A3C"/>
    <w:rsid w:val="002E5BCA"/>
    <w:rsid w:val="002E5C83"/>
    <w:rsid w:val="002E5D56"/>
    <w:rsid w:val="002E603F"/>
    <w:rsid w:val="002E620C"/>
    <w:rsid w:val="002E62F3"/>
    <w:rsid w:val="002E62F9"/>
    <w:rsid w:val="002E63D4"/>
    <w:rsid w:val="002E648E"/>
    <w:rsid w:val="002E657E"/>
    <w:rsid w:val="002E66D9"/>
    <w:rsid w:val="002E67DB"/>
    <w:rsid w:val="002E6851"/>
    <w:rsid w:val="002E685B"/>
    <w:rsid w:val="002E6A63"/>
    <w:rsid w:val="002E6A98"/>
    <w:rsid w:val="002E6D4E"/>
    <w:rsid w:val="002E6D5A"/>
    <w:rsid w:val="002E6D5F"/>
    <w:rsid w:val="002E6E53"/>
    <w:rsid w:val="002E6E92"/>
    <w:rsid w:val="002E6F68"/>
    <w:rsid w:val="002E6F7E"/>
    <w:rsid w:val="002E6FC8"/>
    <w:rsid w:val="002E6FE4"/>
    <w:rsid w:val="002E701B"/>
    <w:rsid w:val="002E70E7"/>
    <w:rsid w:val="002E718D"/>
    <w:rsid w:val="002E7197"/>
    <w:rsid w:val="002E72AE"/>
    <w:rsid w:val="002E740A"/>
    <w:rsid w:val="002E75D7"/>
    <w:rsid w:val="002E7892"/>
    <w:rsid w:val="002E78CE"/>
    <w:rsid w:val="002E792E"/>
    <w:rsid w:val="002E7967"/>
    <w:rsid w:val="002E79A1"/>
    <w:rsid w:val="002E79C5"/>
    <w:rsid w:val="002E7BE9"/>
    <w:rsid w:val="002E7EA2"/>
    <w:rsid w:val="002E7EB2"/>
    <w:rsid w:val="002F0030"/>
    <w:rsid w:val="002F0054"/>
    <w:rsid w:val="002F0121"/>
    <w:rsid w:val="002F02A1"/>
    <w:rsid w:val="002F02B8"/>
    <w:rsid w:val="002F02B9"/>
    <w:rsid w:val="002F03C9"/>
    <w:rsid w:val="002F03CB"/>
    <w:rsid w:val="002F040B"/>
    <w:rsid w:val="002F040E"/>
    <w:rsid w:val="002F05D5"/>
    <w:rsid w:val="002F061A"/>
    <w:rsid w:val="002F068B"/>
    <w:rsid w:val="002F08DA"/>
    <w:rsid w:val="002F0971"/>
    <w:rsid w:val="002F09A3"/>
    <w:rsid w:val="002F0B06"/>
    <w:rsid w:val="002F0B3A"/>
    <w:rsid w:val="002F0B4D"/>
    <w:rsid w:val="002F0C53"/>
    <w:rsid w:val="002F0C73"/>
    <w:rsid w:val="002F0F3B"/>
    <w:rsid w:val="002F0FE0"/>
    <w:rsid w:val="002F10C2"/>
    <w:rsid w:val="002F1124"/>
    <w:rsid w:val="002F126C"/>
    <w:rsid w:val="002F12DD"/>
    <w:rsid w:val="002F12F5"/>
    <w:rsid w:val="002F134B"/>
    <w:rsid w:val="002F1396"/>
    <w:rsid w:val="002F13BB"/>
    <w:rsid w:val="002F1423"/>
    <w:rsid w:val="002F1559"/>
    <w:rsid w:val="002F15A2"/>
    <w:rsid w:val="002F1612"/>
    <w:rsid w:val="002F16B6"/>
    <w:rsid w:val="002F16FB"/>
    <w:rsid w:val="002F174B"/>
    <w:rsid w:val="002F1822"/>
    <w:rsid w:val="002F183F"/>
    <w:rsid w:val="002F1932"/>
    <w:rsid w:val="002F1970"/>
    <w:rsid w:val="002F199C"/>
    <w:rsid w:val="002F19B1"/>
    <w:rsid w:val="002F19B5"/>
    <w:rsid w:val="002F1ADC"/>
    <w:rsid w:val="002F1CCD"/>
    <w:rsid w:val="002F1CF9"/>
    <w:rsid w:val="002F1DE3"/>
    <w:rsid w:val="002F1EF0"/>
    <w:rsid w:val="002F1F3C"/>
    <w:rsid w:val="002F2006"/>
    <w:rsid w:val="002F206F"/>
    <w:rsid w:val="002F20EA"/>
    <w:rsid w:val="002F2194"/>
    <w:rsid w:val="002F21BA"/>
    <w:rsid w:val="002F220F"/>
    <w:rsid w:val="002F2282"/>
    <w:rsid w:val="002F23A4"/>
    <w:rsid w:val="002F24C9"/>
    <w:rsid w:val="002F253C"/>
    <w:rsid w:val="002F25C4"/>
    <w:rsid w:val="002F2604"/>
    <w:rsid w:val="002F26FA"/>
    <w:rsid w:val="002F27BF"/>
    <w:rsid w:val="002F2819"/>
    <w:rsid w:val="002F2932"/>
    <w:rsid w:val="002F2A93"/>
    <w:rsid w:val="002F2B37"/>
    <w:rsid w:val="002F2BC9"/>
    <w:rsid w:val="002F2C61"/>
    <w:rsid w:val="002F2CA6"/>
    <w:rsid w:val="002F2E15"/>
    <w:rsid w:val="002F2E70"/>
    <w:rsid w:val="002F3081"/>
    <w:rsid w:val="002F30BD"/>
    <w:rsid w:val="002F335E"/>
    <w:rsid w:val="002F33DF"/>
    <w:rsid w:val="002F34DE"/>
    <w:rsid w:val="002F35C9"/>
    <w:rsid w:val="002F3725"/>
    <w:rsid w:val="002F3798"/>
    <w:rsid w:val="002F37A9"/>
    <w:rsid w:val="002F37E8"/>
    <w:rsid w:val="002F389B"/>
    <w:rsid w:val="002F39A4"/>
    <w:rsid w:val="002F39D9"/>
    <w:rsid w:val="002F39EE"/>
    <w:rsid w:val="002F3A34"/>
    <w:rsid w:val="002F3B4E"/>
    <w:rsid w:val="002F3B5B"/>
    <w:rsid w:val="002F3C6C"/>
    <w:rsid w:val="002F3D04"/>
    <w:rsid w:val="002F3D93"/>
    <w:rsid w:val="002F3E03"/>
    <w:rsid w:val="002F3E0B"/>
    <w:rsid w:val="002F3F69"/>
    <w:rsid w:val="002F4126"/>
    <w:rsid w:val="002F4138"/>
    <w:rsid w:val="002F422D"/>
    <w:rsid w:val="002F4276"/>
    <w:rsid w:val="002F42F7"/>
    <w:rsid w:val="002F4355"/>
    <w:rsid w:val="002F43F1"/>
    <w:rsid w:val="002F4663"/>
    <w:rsid w:val="002F4744"/>
    <w:rsid w:val="002F47FA"/>
    <w:rsid w:val="002F4807"/>
    <w:rsid w:val="002F4913"/>
    <w:rsid w:val="002F4967"/>
    <w:rsid w:val="002F4976"/>
    <w:rsid w:val="002F4A36"/>
    <w:rsid w:val="002F4A47"/>
    <w:rsid w:val="002F4AD3"/>
    <w:rsid w:val="002F4B55"/>
    <w:rsid w:val="002F4B58"/>
    <w:rsid w:val="002F4BCA"/>
    <w:rsid w:val="002F4C8C"/>
    <w:rsid w:val="002F4CD4"/>
    <w:rsid w:val="002F4DE7"/>
    <w:rsid w:val="002F4FC3"/>
    <w:rsid w:val="002F5224"/>
    <w:rsid w:val="002F533F"/>
    <w:rsid w:val="002F5348"/>
    <w:rsid w:val="002F546A"/>
    <w:rsid w:val="002F54D0"/>
    <w:rsid w:val="002F55AF"/>
    <w:rsid w:val="002F55BB"/>
    <w:rsid w:val="002F5632"/>
    <w:rsid w:val="002F570C"/>
    <w:rsid w:val="002F5748"/>
    <w:rsid w:val="002F580E"/>
    <w:rsid w:val="002F581C"/>
    <w:rsid w:val="002F5B9B"/>
    <w:rsid w:val="002F5BB1"/>
    <w:rsid w:val="002F5C88"/>
    <w:rsid w:val="002F5D6F"/>
    <w:rsid w:val="002F5DCD"/>
    <w:rsid w:val="002F5DD0"/>
    <w:rsid w:val="002F5E1E"/>
    <w:rsid w:val="002F5F25"/>
    <w:rsid w:val="002F5FC7"/>
    <w:rsid w:val="002F607E"/>
    <w:rsid w:val="002F626A"/>
    <w:rsid w:val="002F62D9"/>
    <w:rsid w:val="002F62E1"/>
    <w:rsid w:val="002F6317"/>
    <w:rsid w:val="002F645C"/>
    <w:rsid w:val="002F64B3"/>
    <w:rsid w:val="002F64E0"/>
    <w:rsid w:val="002F661F"/>
    <w:rsid w:val="002F6624"/>
    <w:rsid w:val="002F6822"/>
    <w:rsid w:val="002F6830"/>
    <w:rsid w:val="002F6850"/>
    <w:rsid w:val="002F6924"/>
    <w:rsid w:val="002F6A01"/>
    <w:rsid w:val="002F6A8F"/>
    <w:rsid w:val="002F6AE8"/>
    <w:rsid w:val="002F6B36"/>
    <w:rsid w:val="002F6B99"/>
    <w:rsid w:val="002F6BC3"/>
    <w:rsid w:val="002F6C2C"/>
    <w:rsid w:val="002F6C4C"/>
    <w:rsid w:val="002F6C8A"/>
    <w:rsid w:val="002F6DFC"/>
    <w:rsid w:val="002F6E0A"/>
    <w:rsid w:val="002F6E4C"/>
    <w:rsid w:val="002F6E5C"/>
    <w:rsid w:val="002F6FAD"/>
    <w:rsid w:val="002F715D"/>
    <w:rsid w:val="002F715E"/>
    <w:rsid w:val="002F7166"/>
    <w:rsid w:val="002F71D9"/>
    <w:rsid w:val="002F7234"/>
    <w:rsid w:val="002F7256"/>
    <w:rsid w:val="002F730B"/>
    <w:rsid w:val="002F7430"/>
    <w:rsid w:val="002F7458"/>
    <w:rsid w:val="002F7535"/>
    <w:rsid w:val="002F7581"/>
    <w:rsid w:val="002F75C9"/>
    <w:rsid w:val="002F778D"/>
    <w:rsid w:val="002F7792"/>
    <w:rsid w:val="002F78EE"/>
    <w:rsid w:val="002F7969"/>
    <w:rsid w:val="002F796B"/>
    <w:rsid w:val="002F7AA8"/>
    <w:rsid w:val="002F7AD2"/>
    <w:rsid w:val="002F7BAC"/>
    <w:rsid w:val="002F7CB4"/>
    <w:rsid w:val="002F7D2A"/>
    <w:rsid w:val="002F7EAE"/>
    <w:rsid w:val="002F7F0C"/>
    <w:rsid w:val="0030010D"/>
    <w:rsid w:val="00300229"/>
    <w:rsid w:val="00300298"/>
    <w:rsid w:val="00300366"/>
    <w:rsid w:val="00300447"/>
    <w:rsid w:val="00300488"/>
    <w:rsid w:val="00300511"/>
    <w:rsid w:val="0030088B"/>
    <w:rsid w:val="00300948"/>
    <w:rsid w:val="0030094D"/>
    <w:rsid w:val="00300A19"/>
    <w:rsid w:val="00300A42"/>
    <w:rsid w:val="00300B06"/>
    <w:rsid w:val="00300B8A"/>
    <w:rsid w:val="00300C8B"/>
    <w:rsid w:val="00300CA8"/>
    <w:rsid w:val="00300E48"/>
    <w:rsid w:val="00300ED4"/>
    <w:rsid w:val="003010AF"/>
    <w:rsid w:val="00301174"/>
    <w:rsid w:val="00301242"/>
    <w:rsid w:val="003013AC"/>
    <w:rsid w:val="00301401"/>
    <w:rsid w:val="003015E7"/>
    <w:rsid w:val="003015FC"/>
    <w:rsid w:val="00301687"/>
    <w:rsid w:val="003016DD"/>
    <w:rsid w:val="003016F6"/>
    <w:rsid w:val="0030177D"/>
    <w:rsid w:val="003017F9"/>
    <w:rsid w:val="00301863"/>
    <w:rsid w:val="003019C6"/>
    <w:rsid w:val="00301A3C"/>
    <w:rsid w:val="00301A9C"/>
    <w:rsid w:val="00301B2C"/>
    <w:rsid w:val="00301CC8"/>
    <w:rsid w:val="00301CEF"/>
    <w:rsid w:val="00301CF6"/>
    <w:rsid w:val="0030204A"/>
    <w:rsid w:val="003020C8"/>
    <w:rsid w:val="003020E3"/>
    <w:rsid w:val="00302193"/>
    <w:rsid w:val="0030232D"/>
    <w:rsid w:val="00302335"/>
    <w:rsid w:val="00302349"/>
    <w:rsid w:val="00302374"/>
    <w:rsid w:val="0030241C"/>
    <w:rsid w:val="00302482"/>
    <w:rsid w:val="003024B1"/>
    <w:rsid w:val="003024C8"/>
    <w:rsid w:val="003024D6"/>
    <w:rsid w:val="00302547"/>
    <w:rsid w:val="003026B1"/>
    <w:rsid w:val="003027E7"/>
    <w:rsid w:val="0030280D"/>
    <w:rsid w:val="00302850"/>
    <w:rsid w:val="003028A2"/>
    <w:rsid w:val="003029B6"/>
    <w:rsid w:val="003029C3"/>
    <w:rsid w:val="00302A76"/>
    <w:rsid w:val="00302AB4"/>
    <w:rsid w:val="00302B8B"/>
    <w:rsid w:val="00302CB5"/>
    <w:rsid w:val="00302D6F"/>
    <w:rsid w:val="00302D9E"/>
    <w:rsid w:val="00302DC0"/>
    <w:rsid w:val="00302E01"/>
    <w:rsid w:val="00302E69"/>
    <w:rsid w:val="00302E7A"/>
    <w:rsid w:val="00302F23"/>
    <w:rsid w:val="00302FB5"/>
    <w:rsid w:val="00302FBC"/>
    <w:rsid w:val="00302FD9"/>
    <w:rsid w:val="0030303D"/>
    <w:rsid w:val="0030304B"/>
    <w:rsid w:val="003031B0"/>
    <w:rsid w:val="003031D3"/>
    <w:rsid w:val="003031EF"/>
    <w:rsid w:val="00303213"/>
    <w:rsid w:val="003033BE"/>
    <w:rsid w:val="003035B3"/>
    <w:rsid w:val="0030365A"/>
    <w:rsid w:val="003036E5"/>
    <w:rsid w:val="003037EF"/>
    <w:rsid w:val="00303822"/>
    <w:rsid w:val="00303841"/>
    <w:rsid w:val="003038E6"/>
    <w:rsid w:val="00303A5B"/>
    <w:rsid w:val="00303AAF"/>
    <w:rsid w:val="00303C0D"/>
    <w:rsid w:val="00303C78"/>
    <w:rsid w:val="00303CBF"/>
    <w:rsid w:val="00303CEB"/>
    <w:rsid w:val="00303E57"/>
    <w:rsid w:val="00303FBF"/>
    <w:rsid w:val="00303FC3"/>
    <w:rsid w:val="00304037"/>
    <w:rsid w:val="0030415F"/>
    <w:rsid w:val="003042D9"/>
    <w:rsid w:val="0030443F"/>
    <w:rsid w:val="00304451"/>
    <w:rsid w:val="0030469F"/>
    <w:rsid w:val="003047B1"/>
    <w:rsid w:val="0030483A"/>
    <w:rsid w:val="003048EC"/>
    <w:rsid w:val="003049F6"/>
    <w:rsid w:val="00304AF6"/>
    <w:rsid w:val="00304B59"/>
    <w:rsid w:val="00304C9B"/>
    <w:rsid w:val="00304D07"/>
    <w:rsid w:val="00304D34"/>
    <w:rsid w:val="00304D36"/>
    <w:rsid w:val="00304D49"/>
    <w:rsid w:val="00304D62"/>
    <w:rsid w:val="00304DC1"/>
    <w:rsid w:val="00304DEC"/>
    <w:rsid w:val="00304FB7"/>
    <w:rsid w:val="003051A4"/>
    <w:rsid w:val="003051FC"/>
    <w:rsid w:val="003052F1"/>
    <w:rsid w:val="0030535D"/>
    <w:rsid w:val="00305376"/>
    <w:rsid w:val="0030554A"/>
    <w:rsid w:val="003055E6"/>
    <w:rsid w:val="0030567A"/>
    <w:rsid w:val="00305836"/>
    <w:rsid w:val="003059F8"/>
    <w:rsid w:val="00305A01"/>
    <w:rsid w:val="00305AAB"/>
    <w:rsid w:val="00305D6D"/>
    <w:rsid w:val="00305DB1"/>
    <w:rsid w:val="00305E25"/>
    <w:rsid w:val="00305EB6"/>
    <w:rsid w:val="0030602A"/>
    <w:rsid w:val="0030607C"/>
    <w:rsid w:val="003060B3"/>
    <w:rsid w:val="00306110"/>
    <w:rsid w:val="0030621D"/>
    <w:rsid w:val="003062D0"/>
    <w:rsid w:val="003062E8"/>
    <w:rsid w:val="003062EC"/>
    <w:rsid w:val="0030645B"/>
    <w:rsid w:val="003064AD"/>
    <w:rsid w:val="00306608"/>
    <w:rsid w:val="003066B7"/>
    <w:rsid w:val="003067D3"/>
    <w:rsid w:val="00306815"/>
    <w:rsid w:val="00306905"/>
    <w:rsid w:val="0030692D"/>
    <w:rsid w:val="003069FB"/>
    <w:rsid w:val="00306A2B"/>
    <w:rsid w:val="00306AB3"/>
    <w:rsid w:val="00306B07"/>
    <w:rsid w:val="00306B22"/>
    <w:rsid w:val="00306B86"/>
    <w:rsid w:val="00306BB1"/>
    <w:rsid w:val="00306C0B"/>
    <w:rsid w:val="00306C9B"/>
    <w:rsid w:val="00306E25"/>
    <w:rsid w:val="00306F43"/>
    <w:rsid w:val="00306F90"/>
    <w:rsid w:val="00307051"/>
    <w:rsid w:val="00307215"/>
    <w:rsid w:val="0030734F"/>
    <w:rsid w:val="0030735F"/>
    <w:rsid w:val="003073FE"/>
    <w:rsid w:val="00307461"/>
    <w:rsid w:val="003074FD"/>
    <w:rsid w:val="0030755B"/>
    <w:rsid w:val="003076B7"/>
    <w:rsid w:val="00307963"/>
    <w:rsid w:val="00307A3C"/>
    <w:rsid w:val="00307B9D"/>
    <w:rsid w:val="00307C50"/>
    <w:rsid w:val="00307DDC"/>
    <w:rsid w:val="00307E6B"/>
    <w:rsid w:val="00307FBD"/>
    <w:rsid w:val="00307FF0"/>
    <w:rsid w:val="0031004F"/>
    <w:rsid w:val="0031009A"/>
    <w:rsid w:val="0031015B"/>
    <w:rsid w:val="00310174"/>
    <w:rsid w:val="003101CE"/>
    <w:rsid w:val="00310275"/>
    <w:rsid w:val="003102FA"/>
    <w:rsid w:val="00310336"/>
    <w:rsid w:val="0031045F"/>
    <w:rsid w:val="0031060D"/>
    <w:rsid w:val="0031064F"/>
    <w:rsid w:val="0031067C"/>
    <w:rsid w:val="0031069B"/>
    <w:rsid w:val="00310719"/>
    <w:rsid w:val="0031082C"/>
    <w:rsid w:val="0031084A"/>
    <w:rsid w:val="003109BD"/>
    <w:rsid w:val="00310B03"/>
    <w:rsid w:val="00310BD0"/>
    <w:rsid w:val="00310C32"/>
    <w:rsid w:val="00310C77"/>
    <w:rsid w:val="00310D4E"/>
    <w:rsid w:val="00310DA2"/>
    <w:rsid w:val="0031107B"/>
    <w:rsid w:val="003111FB"/>
    <w:rsid w:val="00311255"/>
    <w:rsid w:val="0031128A"/>
    <w:rsid w:val="003112CF"/>
    <w:rsid w:val="00311324"/>
    <w:rsid w:val="00311366"/>
    <w:rsid w:val="00311374"/>
    <w:rsid w:val="003113A7"/>
    <w:rsid w:val="0031153C"/>
    <w:rsid w:val="003115B8"/>
    <w:rsid w:val="003116F2"/>
    <w:rsid w:val="00311711"/>
    <w:rsid w:val="0031171B"/>
    <w:rsid w:val="003117A8"/>
    <w:rsid w:val="003117B9"/>
    <w:rsid w:val="003117D9"/>
    <w:rsid w:val="0031197B"/>
    <w:rsid w:val="00311A95"/>
    <w:rsid w:val="00311AAC"/>
    <w:rsid w:val="00311B16"/>
    <w:rsid w:val="00311C49"/>
    <w:rsid w:val="00311CA2"/>
    <w:rsid w:val="00311D10"/>
    <w:rsid w:val="00311D1D"/>
    <w:rsid w:val="00311EBB"/>
    <w:rsid w:val="00311F20"/>
    <w:rsid w:val="00311F22"/>
    <w:rsid w:val="00311F88"/>
    <w:rsid w:val="0031210E"/>
    <w:rsid w:val="00312207"/>
    <w:rsid w:val="00312225"/>
    <w:rsid w:val="00312226"/>
    <w:rsid w:val="0031231B"/>
    <w:rsid w:val="0031238A"/>
    <w:rsid w:val="003124A7"/>
    <w:rsid w:val="00312713"/>
    <w:rsid w:val="003129C8"/>
    <w:rsid w:val="003129E8"/>
    <w:rsid w:val="00312AC2"/>
    <w:rsid w:val="00312B2A"/>
    <w:rsid w:val="00312B37"/>
    <w:rsid w:val="00312B6C"/>
    <w:rsid w:val="00312B75"/>
    <w:rsid w:val="00312C22"/>
    <w:rsid w:val="00312DAF"/>
    <w:rsid w:val="00312E28"/>
    <w:rsid w:val="00312E6D"/>
    <w:rsid w:val="00312E9C"/>
    <w:rsid w:val="00312F8C"/>
    <w:rsid w:val="00312FBA"/>
    <w:rsid w:val="003130D5"/>
    <w:rsid w:val="0031315A"/>
    <w:rsid w:val="00313211"/>
    <w:rsid w:val="003132CB"/>
    <w:rsid w:val="0031330A"/>
    <w:rsid w:val="00313311"/>
    <w:rsid w:val="0031348E"/>
    <w:rsid w:val="003135AA"/>
    <w:rsid w:val="003135CC"/>
    <w:rsid w:val="003136F8"/>
    <w:rsid w:val="00313748"/>
    <w:rsid w:val="003137B8"/>
    <w:rsid w:val="00313943"/>
    <w:rsid w:val="003139C7"/>
    <w:rsid w:val="00313A12"/>
    <w:rsid w:val="00313BD2"/>
    <w:rsid w:val="00313BD6"/>
    <w:rsid w:val="00313BEC"/>
    <w:rsid w:val="00313E26"/>
    <w:rsid w:val="00313ED4"/>
    <w:rsid w:val="00313EE9"/>
    <w:rsid w:val="00313FF7"/>
    <w:rsid w:val="0031425E"/>
    <w:rsid w:val="003142A1"/>
    <w:rsid w:val="003143EA"/>
    <w:rsid w:val="0031445E"/>
    <w:rsid w:val="0031459A"/>
    <w:rsid w:val="003145DE"/>
    <w:rsid w:val="003146AF"/>
    <w:rsid w:val="00314720"/>
    <w:rsid w:val="0031479B"/>
    <w:rsid w:val="003147A6"/>
    <w:rsid w:val="003147B7"/>
    <w:rsid w:val="003147EE"/>
    <w:rsid w:val="0031491D"/>
    <w:rsid w:val="00314984"/>
    <w:rsid w:val="00314987"/>
    <w:rsid w:val="00314B2B"/>
    <w:rsid w:val="00314B4E"/>
    <w:rsid w:val="00314CBD"/>
    <w:rsid w:val="00314DCD"/>
    <w:rsid w:val="00314E14"/>
    <w:rsid w:val="00314EAE"/>
    <w:rsid w:val="00314EF6"/>
    <w:rsid w:val="00314F0A"/>
    <w:rsid w:val="00314F2D"/>
    <w:rsid w:val="00314F5B"/>
    <w:rsid w:val="00315057"/>
    <w:rsid w:val="0031505C"/>
    <w:rsid w:val="003150A4"/>
    <w:rsid w:val="003150D8"/>
    <w:rsid w:val="0031510C"/>
    <w:rsid w:val="00315117"/>
    <w:rsid w:val="003152A8"/>
    <w:rsid w:val="003153AA"/>
    <w:rsid w:val="003154B9"/>
    <w:rsid w:val="003154E2"/>
    <w:rsid w:val="00315527"/>
    <w:rsid w:val="003155EF"/>
    <w:rsid w:val="00315858"/>
    <w:rsid w:val="0031585C"/>
    <w:rsid w:val="003159C8"/>
    <w:rsid w:val="003159CD"/>
    <w:rsid w:val="00315A12"/>
    <w:rsid w:val="00315B13"/>
    <w:rsid w:val="00315B85"/>
    <w:rsid w:val="00315D10"/>
    <w:rsid w:val="00315D4D"/>
    <w:rsid w:val="00315E87"/>
    <w:rsid w:val="00315EC9"/>
    <w:rsid w:val="00315F96"/>
    <w:rsid w:val="00315FDA"/>
    <w:rsid w:val="003160A9"/>
    <w:rsid w:val="0031628F"/>
    <w:rsid w:val="00316356"/>
    <w:rsid w:val="0031635E"/>
    <w:rsid w:val="003163A0"/>
    <w:rsid w:val="003163A2"/>
    <w:rsid w:val="00316486"/>
    <w:rsid w:val="00316519"/>
    <w:rsid w:val="003165DA"/>
    <w:rsid w:val="003165E3"/>
    <w:rsid w:val="0031666E"/>
    <w:rsid w:val="00316815"/>
    <w:rsid w:val="0031682A"/>
    <w:rsid w:val="00316918"/>
    <w:rsid w:val="003169A3"/>
    <w:rsid w:val="00316A60"/>
    <w:rsid w:val="00316B50"/>
    <w:rsid w:val="00316C25"/>
    <w:rsid w:val="00316CA8"/>
    <w:rsid w:val="00316DB1"/>
    <w:rsid w:val="00316FA7"/>
    <w:rsid w:val="003172D3"/>
    <w:rsid w:val="00317338"/>
    <w:rsid w:val="00317384"/>
    <w:rsid w:val="00317442"/>
    <w:rsid w:val="0031744A"/>
    <w:rsid w:val="00317481"/>
    <w:rsid w:val="00317608"/>
    <w:rsid w:val="0031763E"/>
    <w:rsid w:val="00317686"/>
    <w:rsid w:val="003178B6"/>
    <w:rsid w:val="0031791D"/>
    <w:rsid w:val="00317A53"/>
    <w:rsid w:val="00317A78"/>
    <w:rsid w:val="00317E97"/>
    <w:rsid w:val="00317EB4"/>
    <w:rsid w:val="00317FAF"/>
    <w:rsid w:val="00317FD6"/>
    <w:rsid w:val="00317FE9"/>
    <w:rsid w:val="00318F0C"/>
    <w:rsid w:val="00320017"/>
    <w:rsid w:val="003200B0"/>
    <w:rsid w:val="003200F5"/>
    <w:rsid w:val="00320142"/>
    <w:rsid w:val="003204F0"/>
    <w:rsid w:val="00320572"/>
    <w:rsid w:val="003207B2"/>
    <w:rsid w:val="003207C1"/>
    <w:rsid w:val="003207FD"/>
    <w:rsid w:val="003208EF"/>
    <w:rsid w:val="0032097E"/>
    <w:rsid w:val="00320988"/>
    <w:rsid w:val="00320A17"/>
    <w:rsid w:val="00320AB9"/>
    <w:rsid w:val="00320C01"/>
    <w:rsid w:val="00320C45"/>
    <w:rsid w:val="00320D69"/>
    <w:rsid w:val="00320D7C"/>
    <w:rsid w:val="00320D9F"/>
    <w:rsid w:val="00320DB5"/>
    <w:rsid w:val="00320E1C"/>
    <w:rsid w:val="00321108"/>
    <w:rsid w:val="0032114F"/>
    <w:rsid w:val="0032118D"/>
    <w:rsid w:val="00321234"/>
    <w:rsid w:val="0032129E"/>
    <w:rsid w:val="00321444"/>
    <w:rsid w:val="003214FC"/>
    <w:rsid w:val="00321694"/>
    <w:rsid w:val="00321695"/>
    <w:rsid w:val="0032198A"/>
    <w:rsid w:val="00321ABC"/>
    <w:rsid w:val="00321AEC"/>
    <w:rsid w:val="00321B74"/>
    <w:rsid w:val="00321B7E"/>
    <w:rsid w:val="00321C5A"/>
    <w:rsid w:val="00321CDB"/>
    <w:rsid w:val="00321DA1"/>
    <w:rsid w:val="00321DBD"/>
    <w:rsid w:val="00321E0E"/>
    <w:rsid w:val="00321EBA"/>
    <w:rsid w:val="00322053"/>
    <w:rsid w:val="003220F1"/>
    <w:rsid w:val="0032216D"/>
    <w:rsid w:val="003221E2"/>
    <w:rsid w:val="003221F8"/>
    <w:rsid w:val="003222ED"/>
    <w:rsid w:val="00322375"/>
    <w:rsid w:val="00322480"/>
    <w:rsid w:val="00322516"/>
    <w:rsid w:val="00322528"/>
    <w:rsid w:val="00322547"/>
    <w:rsid w:val="0032258E"/>
    <w:rsid w:val="00322619"/>
    <w:rsid w:val="00322790"/>
    <w:rsid w:val="003228FD"/>
    <w:rsid w:val="00322AB2"/>
    <w:rsid w:val="00322B3E"/>
    <w:rsid w:val="00322B58"/>
    <w:rsid w:val="00322BD0"/>
    <w:rsid w:val="00322BD5"/>
    <w:rsid w:val="00322CC2"/>
    <w:rsid w:val="00322D94"/>
    <w:rsid w:val="00322DE7"/>
    <w:rsid w:val="00322EB3"/>
    <w:rsid w:val="00322F6D"/>
    <w:rsid w:val="00323087"/>
    <w:rsid w:val="00323136"/>
    <w:rsid w:val="0032315F"/>
    <w:rsid w:val="00323200"/>
    <w:rsid w:val="00323203"/>
    <w:rsid w:val="003232C1"/>
    <w:rsid w:val="003233D1"/>
    <w:rsid w:val="0032340C"/>
    <w:rsid w:val="003234D7"/>
    <w:rsid w:val="003234FE"/>
    <w:rsid w:val="0032365C"/>
    <w:rsid w:val="00323744"/>
    <w:rsid w:val="0032393E"/>
    <w:rsid w:val="003239E6"/>
    <w:rsid w:val="00323BB0"/>
    <w:rsid w:val="00323BC0"/>
    <w:rsid w:val="00323C00"/>
    <w:rsid w:val="00323C30"/>
    <w:rsid w:val="00323DA2"/>
    <w:rsid w:val="00323ECA"/>
    <w:rsid w:val="00323FC3"/>
    <w:rsid w:val="00324180"/>
    <w:rsid w:val="003241C7"/>
    <w:rsid w:val="003241F2"/>
    <w:rsid w:val="00324291"/>
    <w:rsid w:val="00324298"/>
    <w:rsid w:val="003242B0"/>
    <w:rsid w:val="003242D0"/>
    <w:rsid w:val="00324466"/>
    <w:rsid w:val="00324494"/>
    <w:rsid w:val="0032458C"/>
    <w:rsid w:val="0032459B"/>
    <w:rsid w:val="00324604"/>
    <w:rsid w:val="00324652"/>
    <w:rsid w:val="0032477A"/>
    <w:rsid w:val="00324831"/>
    <w:rsid w:val="0032487E"/>
    <w:rsid w:val="00324929"/>
    <w:rsid w:val="00324ADA"/>
    <w:rsid w:val="00324B5E"/>
    <w:rsid w:val="00324EA0"/>
    <w:rsid w:val="00324EA3"/>
    <w:rsid w:val="00324F5C"/>
    <w:rsid w:val="00324FFB"/>
    <w:rsid w:val="00325002"/>
    <w:rsid w:val="0032505A"/>
    <w:rsid w:val="00325093"/>
    <w:rsid w:val="003250F8"/>
    <w:rsid w:val="00325120"/>
    <w:rsid w:val="00325127"/>
    <w:rsid w:val="00325179"/>
    <w:rsid w:val="00325353"/>
    <w:rsid w:val="003253F4"/>
    <w:rsid w:val="003254B2"/>
    <w:rsid w:val="003256B5"/>
    <w:rsid w:val="0032572E"/>
    <w:rsid w:val="00325896"/>
    <w:rsid w:val="00325928"/>
    <w:rsid w:val="00325A52"/>
    <w:rsid w:val="00325C4A"/>
    <w:rsid w:val="00325C6D"/>
    <w:rsid w:val="00325C89"/>
    <w:rsid w:val="00325CF8"/>
    <w:rsid w:val="00325D88"/>
    <w:rsid w:val="00325EE1"/>
    <w:rsid w:val="00325F13"/>
    <w:rsid w:val="003261A8"/>
    <w:rsid w:val="003262D0"/>
    <w:rsid w:val="003262FC"/>
    <w:rsid w:val="00326336"/>
    <w:rsid w:val="00326465"/>
    <w:rsid w:val="00326476"/>
    <w:rsid w:val="003264A6"/>
    <w:rsid w:val="003264AE"/>
    <w:rsid w:val="0032650D"/>
    <w:rsid w:val="0032666F"/>
    <w:rsid w:val="003266C5"/>
    <w:rsid w:val="00326715"/>
    <w:rsid w:val="00326723"/>
    <w:rsid w:val="0032691D"/>
    <w:rsid w:val="00326A8C"/>
    <w:rsid w:val="00326AD3"/>
    <w:rsid w:val="00326B3E"/>
    <w:rsid w:val="00326C8F"/>
    <w:rsid w:val="00326CCA"/>
    <w:rsid w:val="00326D4B"/>
    <w:rsid w:val="00326D7A"/>
    <w:rsid w:val="00326DE1"/>
    <w:rsid w:val="00326E7F"/>
    <w:rsid w:val="00326F94"/>
    <w:rsid w:val="0032704C"/>
    <w:rsid w:val="00327070"/>
    <w:rsid w:val="003270E4"/>
    <w:rsid w:val="00327152"/>
    <w:rsid w:val="003271ED"/>
    <w:rsid w:val="00327385"/>
    <w:rsid w:val="00327492"/>
    <w:rsid w:val="003274C9"/>
    <w:rsid w:val="003274CA"/>
    <w:rsid w:val="00327591"/>
    <w:rsid w:val="00327727"/>
    <w:rsid w:val="00327730"/>
    <w:rsid w:val="003277F2"/>
    <w:rsid w:val="00327981"/>
    <w:rsid w:val="00327982"/>
    <w:rsid w:val="00327AF7"/>
    <w:rsid w:val="00327B7D"/>
    <w:rsid w:val="00327BEA"/>
    <w:rsid w:val="00327CD8"/>
    <w:rsid w:val="00327EBA"/>
    <w:rsid w:val="00327FA2"/>
    <w:rsid w:val="00330111"/>
    <w:rsid w:val="00330140"/>
    <w:rsid w:val="003301A9"/>
    <w:rsid w:val="003302FA"/>
    <w:rsid w:val="0033038D"/>
    <w:rsid w:val="003303DF"/>
    <w:rsid w:val="00330479"/>
    <w:rsid w:val="003304C8"/>
    <w:rsid w:val="00330511"/>
    <w:rsid w:val="0033058E"/>
    <w:rsid w:val="0033062A"/>
    <w:rsid w:val="0033062B"/>
    <w:rsid w:val="00330684"/>
    <w:rsid w:val="003306A2"/>
    <w:rsid w:val="00330755"/>
    <w:rsid w:val="003307FC"/>
    <w:rsid w:val="00330836"/>
    <w:rsid w:val="00330A63"/>
    <w:rsid w:val="00330AE4"/>
    <w:rsid w:val="00330BB4"/>
    <w:rsid w:val="00330BC6"/>
    <w:rsid w:val="00330BFB"/>
    <w:rsid w:val="00330C49"/>
    <w:rsid w:val="00330C79"/>
    <w:rsid w:val="00330C95"/>
    <w:rsid w:val="00330D97"/>
    <w:rsid w:val="00330DE1"/>
    <w:rsid w:val="00330DFE"/>
    <w:rsid w:val="00330F05"/>
    <w:rsid w:val="00330F0D"/>
    <w:rsid w:val="00330F5D"/>
    <w:rsid w:val="00331198"/>
    <w:rsid w:val="003311F9"/>
    <w:rsid w:val="003312F0"/>
    <w:rsid w:val="00331302"/>
    <w:rsid w:val="00331388"/>
    <w:rsid w:val="003313A0"/>
    <w:rsid w:val="0033143E"/>
    <w:rsid w:val="00331681"/>
    <w:rsid w:val="003316D0"/>
    <w:rsid w:val="003317CD"/>
    <w:rsid w:val="0033192F"/>
    <w:rsid w:val="003319B1"/>
    <w:rsid w:val="00331A05"/>
    <w:rsid w:val="00331B75"/>
    <w:rsid w:val="00331BD8"/>
    <w:rsid w:val="00331C10"/>
    <w:rsid w:val="00331D7F"/>
    <w:rsid w:val="00331D9D"/>
    <w:rsid w:val="00331F3A"/>
    <w:rsid w:val="00331F74"/>
    <w:rsid w:val="0033206A"/>
    <w:rsid w:val="0033218B"/>
    <w:rsid w:val="003321CE"/>
    <w:rsid w:val="00332283"/>
    <w:rsid w:val="003322E0"/>
    <w:rsid w:val="0033231D"/>
    <w:rsid w:val="003325B3"/>
    <w:rsid w:val="00332800"/>
    <w:rsid w:val="00332A1E"/>
    <w:rsid w:val="00332A84"/>
    <w:rsid w:val="00332B0F"/>
    <w:rsid w:val="00332B5A"/>
    <w:rsid w:val="00332B65"/>
    <w:rsid w:val="00332C22"/>
    <w:rsid w:val="00332DBA"/>
    <w:rsid w:val="00332DE7"/>
    <w:rsid w:val="00332EF3"/>
    <w:rsid w:val="00332F4E"/>
    <w:rsid w:val="00332FA3"/>
    <w:rsid w:val="00332FFA"/>
    <w:rsid w:val="00333120"/>
    <w:rsid w:val="0033322E"/>
    <w:rsid w:val="0033325A"/>
    <w:rsid w:val="00333329"/>
    <w:rsid w:val="003336BF"/>
    <w:rsid w:val="0033372B"/>
    <w:rsid w:val="00333776"/>
    <w:rsid w:val="0033379C"/>
    <w:rsid w:val="00333865"/>
    <w:rsid w:val="003338E2"/>
    <w:rsid w:val="003338FB"/>
    <w:rsid w:val="0033399D"/>
    <w:rsid w:val="003339AA"/>
    <w:rsid w:val="00333A75"/>
    <w:rsid w:val="00333A7E"/>
    <w:rsid w:val="00333AA8"/>
    <w:rsid w:val="00333AEB"/>
    <w:rsid w:val="00333BD4"/>
    <w:rsid w:val="00333BEA"/>
    <w:rsid w:val="00333CDA"/>
    <w:rsid w:val="00333E41"/>
    <w:rsid w:val="00333E59"/>
    <w:rsid w:val="00333EB1"/>
    <w:rsid w:val="00333F36"/>
    <w:rsid w:val="00333FA7"/>
    <w:rsid w:val="0033416E"/>
    <w:rsid w:val="00334180"/>
    <w:rsid w:val="00334220"/>
    <w:rsid w:val="0033427F"/>
    <w:rsid w:val="003342DB"/>
    <w:rsid w:val="00334312"/>
    <w:rsid w:val="00334351"/>
    <w:rsid w:val="003343C8"/>
    <w:rsid w:val="00334546"/>
    <w:rsid w:val="00334684"/>
    <w:rsid w:val="003346CD"/>
    <w:rsid w:val="003346CF"/>
    <w:rsid w:val="00334774"/>
    <w:rsid w:val="003347E3"/>
    <w:rsid w:val="003347EA"/>
    <w:rsid w:val="00334803"/>
    <w:rsid w:val="003348DF"/>
    <w:rsid w:val="0033493A"/>
    <w:rsid w:val="00334944"/>
    <w:rsid w:val="00334A48"/>
    <w:rsid w:val="00334AB8"/>
    <w:rsid w:val="00334CE0"/>
    <w:rsid w:val="00334CE9"/>
    <w:rsid w:val="00334DB0"/>
    <w:rsid w:val="00334E06"/>
    <w:rsid w:val="00334E40"/>
    <w:rsid w:val="00334E84"/>
    <w:rsid w:val="00334EFD"/>
    <w:rsid w:val="00334F0A"/>
    <w:rsid w:val="00334FDF"/>
    <w:rsid w:val="00334FE7"/>
    <w:rsid w:val="0033502C"/>
    <w:rsid w:val="0033505A"/>
    <w:rsid w:val="003350AF"/>
    <w:rsid w:val="00335173"/>
    <w:rsid w:val="00335181"/>
    <w:rsid w:val="0033519C"/>
    <w:rsid w:val="003351B9"/>
    <w:rsid w:val="003352C0"/>
    <w:rsid w:val="00335336"/>
    <w:rsid w:val="003356DB"/>
    <w:rsid w:val="00335851"/>
    <w:rsid w:val="003358AD"/>
    <w:rsid w:val="003359A9"/>
    <w:rsid w:val="00335A8F"/>
    <w:rsid w:val="00335B42"/>
    <w:rsid w:val="00335B5F"/>
    <w:rsid w:val="00335C25"/>
    <w:rsid w:val="00335E0F"/>
    <w:rsid w:val="00335E74"/>
    <w:rsid w:val="00335F7B"/>
    <w:rsid w:val="00335F98"/>
    <w:rsid w:val="003361D4"/>
    <w:rsid w:val="00336207"/>
    <w:rsid w:val="00336233"/>
    <w:rsid w:val="00336333"/>
    <w:rsid w:val="00336482"/>
    <w:rsid w:val="003364C7"/>
    <w:rsid w:val="00336612"/>
    <w:rsid w:val="00336778"/>
    <w:rsid w:val="00336779"/>
    <w:rsid w:val="003367D1"/>
    <w:rsid w:val="003368B6"/>
    <w:rsid w:val="003368FC"/>
    <w:rsid w:val="00336960"/>
    <w:rsid w:val="003369CE"/>
    <w:rsid w:val="00336A83"/>
    <w:rsid w:val="00336B27"/>
    <w:rsid w:val="00336C90"/>
    <w:rsid w:val="00336D3A"/>
    <w:rsid w:val="00336D77"/>
    <w:rsid w:val="00337006"/>
    <w:rsid w:val="00337025"/>
    <w:rsid w:val="0033706F"/>
    <w:rsid w:val="00337113"/>
    <w:rsid w:val="00337126"/>
    <w:rsid w:val="00337373"/>
    <w:rsid w:val="0033739B"/>
    <w:rsid w:val="0033751A"/>
    <w:rsid w:val="003375DE"/>
    <w:rsid w:val="0033772F"/>
    <w:rsid w:val="0033794A"/>
    <w:rsid w:val="003379FC"/>
    <w:rsid w:val="00337AC7"/>
    <w:rsid w:val="00337B78"/>
    <w:rsid w:val="00337D61"/>
    <w:rsid w:val="00337E7D"/>
    <w:rsid w:val="00340059"/>
    <w:rsid w:val="0034007A"/>
    <w:rsid w:val="00340088"/>
    <w:rsid w:val="003400D6"/>
    <w:rsid w:val="00340234"/>
    <w:rsid w:val="00340297"/>
    <w:rsid w:val="0034038A"/>
    <w:rsid w:val="0034049E"/>
    <w:rsid w:val="003404BC"/>
    <w:rsid w:val="0034053D"/>
    <w:rsid w:val="00340707"/>
    <w:rsid w:val="0034072E"/>
    <w:rsid w:val="0034073A"/>
    <w:rsid w:val="00340774"/>
    <w:rsid w:val="0034080C"/>
    <w:rsid w:val="00340968"/>
    <w:rsid w:val="00340AAF"/>
    <w:rsid w:val="00340B37"/>
    <w:rsid w:val="00340C41"/>
    <w:rsid w:val="00340C4E"/>
    <w:rsid w:val="00340C7E"/>
    <w:rsid w:val="00340D02"/>
    <w:rsid w:val="00340DB5"/>
    <w:rsid w:val="00340F94"/>
    <w:rsid w:val="00341086"/>
    <w:rsid w:val="003411D6"/>
    <w:rsid w:val="00341249"/>
    <w:rsid w:val="003412C0"/>
    <w:rsid w:val="003412D2"/>
    <w:rsid w:val="003414D3"/>
    <w:rsid w:val="003415DF"/>
    <w:rsid w:val="003416E0"/>
    <w:rsid w:val="00341727"/>
    <w:rsid w:val="00341776"/>
    <w:rsid w:val="003417D6"/>
    <w:rsid w:val="0034189B"/>
    <w:rsid w:val="0034198D"/>
    <w:rsid w:val="00341BD0"/>
    <w:rsid w:val="00341CD2"/>
    <w:rsid w:val="00341CD4"/>
    <w:rsid w:val="00341D11"/>
    <w:rsid w:val="00341D81"/>
    <w:rsid w:val="00341DCC"/>
    <w:rsid w:val="00341F81"/>
    <w:rsid w:val="003420C3"/>
    <w:rsid w:val="003420EE"/>
    <w:rsid w:val="00342403"/>
    <w:rsid w:val="00342510"/>
    <w:rsid w:val="0034253C"/>
    <w:rsid w:val="003425BC"/>
    <w:rsid w:val="00342653"/>
    <w:rsid w:val="00342685"/>
    <w:rsid w:val="003427AB"/>
    <w:rsid w:val="00342A12"/>
    <w:rsid w:val="00342A4F"/>
    <w:rsid w:val="00342AE8"/>
    <w:rsid w:val="00342C1B"/>
    <w:rsid w:val="00342C48"/>
    <w:rsid w:val="00342F90"/>
    <w:rsid w:val="0034309D"/>
    <w:rsid w:val="003430B0"/>
    <w:rsid w:val="00343147"/>
    <w:rsid w:val="0034324C"/>
    <w:rsid w:val="003432E8"/>
    <w:rsid w:val="00343395"/>
    <w:rsid w:val="0034352F"/>
    <w:rsid w:val="003436F4"/>
    <w:rsid w:val="0034373B"/>
    <w:rsid w:val="0034374E"/>
    <w:rsid w:val="00343782"/>
    <w:rsid w:val="00343794"/>
    <w:rsid w:val="00343821"/>
    <w:rsid w:val="003438CE"/>
    <w:rsid w:val="00343AFD"/>
    <w:rsid w:val="00343C5E"/>
    <w:rsid w:val="00343C71"/>
    <w:rsid w:val="00343C76"/>
    <w:rsid w:val="00343C78"/>
    <w:rsid w:val="00343CE7"/>
    <w:rsid w:val="00343CF8"/>
    <w:rsid w:val="00343D94"/>
    <w:rsid w:val="00343DF6"/>
    <w:rsid w:val="00343F50"/>
    <w:rsid w:val="00343FF7"/>
    <w:rsid w:val="0034434B"/>
    <w:rsid w:val="003443F8"/>
    <w:rsid w:val="0034458F"/>
    <w:rsid w:val="0034460E"/>
    <w:rsid w:val="003447B8"/>
    <w:rsid w:val="003448D1"/>
    <w:rsid w:val="00344B46"/>
    <w:rsid w:val="00344B4A"/>
    <w:rsid w:val="00344BA0"/>
    <w:rsid w:val="00344C06"/>
    <w:rsid w:val="00344CFE"/>
    <w:rsid w:val="00344D17"/>
    <w:rsid w:val="00344D5E"/>
    <w:rsid w:val="00344D7C"/>
    <w:rsid w:val="00344DB7"/>
    <w:rsid w:val="00344DF8"/>
    <w:rsid w:val="00344E5B"/>
    <w:rsid w:val="00344FCE"/>
    <w:rsid w:val="00344FFB"/>
    <w:rsid w:val="003451D6"/>
    <w:rsid w:val="003451E5"/>
    <w:rsid w:val="0034532E"/>
    <w:rsid w:val="00345345"/>
    <w:rsid w:val="003453FC"/>
    <w:rsid w:val="0034550B"/>
    <w:rsid w:val="0034557A"/>
    <w:rsid w:val="00345585"/>
    <w:rsid w:val="003455D9"/>
    <w:rsid w:val="00345688"/>
    <w:rsid w:val="00345700"/>
    <w:rsid w:val="0034573F"/>
    <w:rsid w:val="003458D9"/>
    <w:rsid w:val="00345973"/>
    <w:rsid w:val="00345B7A"/>
    <w:rsid w:val="00345B90"/>
    <w:rsid w:val="00345BE0"/>
    <w:rsid w:val="00345CA3"/>
    <w:rsid w:val="00345D62"/>
    <w:rsid w:val="00345E02"/>
    <w:rsid w:val="00345E30"/>
    <w:rsid w:val="00345E41"/>
    <w:rsid w:val="00345F20"/>
    <w:rsid w:val="00345F68"/>
    <w:rsid w:val="00345FA4"/>
    <w:rsid w:val="003460BE"/>
    <w:rsid w:val="003461E6"/>
    <w:rsid w:val="00346254"/>
    <w:rsid w:val="0034628E"/>
    <w:rsid w:val="0034637B"/>
    <w:rsid w:val="003463BE"/>
    <w:rsid w:val="00346427"/>
    <w:rsid w:val="00346459"/>
    <w:rsid w:val="0034654A"/>
    <w:rsid w:val="003465A6"/>
    <w:rsid w:val="003465CA"/>
    <w:rsid w:val="00346637"/>
    <w:rsid w:val="0034668F"/>
    <w:rsid w:val="00346753"/>
    <w:rsid w:val="003468BD"/>
    <w:rsid w:val="0034693F"/>
    <w:rsid w:val="00346974"/>
    <w:rsid w:val="00346ACF"/>
    <w:rsid w:val="00346B7F"/>
    <w:rsid w:val="00346B9D"/>
    <w:rsid w:val="00346BAF"/>
    <w:rsid w:val="00346BBB"/>
    <w:rsid w:val="00346CA9"/>
    <w:rsid w:val="00346D1D"/>
    <w:rsid w:val="00346E34"/>
    <w:rsid w:val="00346E56"/>
    <w:rsid w:val="00346EC5"/>
    <w:rsid w:val="0034727A"/>
    <w:rsid w:val="00347358"/>
    <w:rsid w:val="00347390"/>
    <w:rsid w:val="003474BC"/>
    <w:rsid w:val="0034762F"/>
    <w:rsid w:val="00347674"/>
    <w:rsid w:val="00347681"/>
    <w:rsid w:val="0034771B"/>
    <w:rsid w:val="00347795"/>
    <w:rsid w:val="00347825"/>
    <w:rsid w:val="00347865"/>
    <w:rsid w:val="00347887"/>
    <w:rsid w:val="003478AC"/>
    <w:rsid w:val="00347A0B"/>
    <w:rsid w:val="00347A16"/>
    <w:rsid w:val="00347A41"/>
    <w:rsid w:val="00347A64"/>
    <w:rsid w:val="00347A6C"/>
    <w:rsid w:val="00347A9F"/>
    <w:rsid w:val="00347AE3"/>
    <w:rsid w:val="00347C4A"/>
    <w:rsid w:val="00347F03"/>
    <w:rsid w:val="00347F20"/>
    <w:rsid w:val="00347F8A"/>
    <w:rsid w:val="00347FAC"/>
    <w:rsid w:val="00347FBF"/>
    <w:rsid w:val="00350092"/>
    <w:rsid w:val="003500A8"/>
    <w:rsid w:val="003500CC"/>
    <w:rsid w:val="00350100"/>
    <w:rsid w:val="0035015E"/>
    <w:rsid w:val="003503A3"/>
    <w:rsid w:val="003503FA"/>
    <w:rsid w:val="003504D0"/>
    <w:rsid w:val="0035050B"/>
    <w:rsid w:val="00350554"/>
    <w:rsid w:val="00350770"/>
    <w:rsid w:val="003507B5"/>
    <w:rsid w:val="003507D0"/>
    <w:rsid w:val="003507E9"/>
    <w:rsid w:val="00350932"/>
    <w:rsid w:val="0035093B"/>
    <w:rsid w:val="00350AF1"/>
    <w:rsid w:val="00350B17"/>
    <w:rsid w:val="00350EE0"/>
    <w:rsid w:val="00350FF7"/>
    <w:rsid w:val="003510B2"/>
    <w:rsid w:val="00351180"/>
    <w:rsid w:val="003511AA"/>
    <w:rsid w:val="00351357"/>
    <w:rsid w:val="0035135A"/>
    <w:rsid w:val="003513EC"/>
    <w:rsid w:val="0035142B"/>
    <w:rsid w:val="0035146D"/>
    <w:rsid w:val="0035160B"/>
    <w:rsid w:val="0035162E"/>
    <w:rsid w:val="003516E3"/>
    <w:rsid w:val="003517D4"/>
    <w:rsid w:val="00351916"/>
    <w:rsid w:val="00351C55"/>
    <w:rsid w:val="00351C7C"/>
    <w:rsid w:val="00351DEF"/>
    <w:rsid w:val="00351E83"/>
    <w:rsid w:val="00351EEF"/>
    <w:rsid w:val="00351FDE"/>
    <w:rsid w:val="0035206D"/>
    <w:rsid w:val="003520C6"/>
    <w:rsid w:val="003521EC"/>
    <w:rsid w:val="0035247C"/>
    <w:rsid w:val="0035247D"/>
    <w:rsid w:val="003524A1"/>
    <w:rsid w:val="00352643"/>
    <w:rsid w:val="003526AF"/>
    <w:rsid w:val="0035276D"/>
    <w:rsid w:val="00352791"/>
    <w:rsid w:val="003527AE"/>
    <w:rsid w:val="003527E9"/>
    <w:rsid w:val="00352828"/>
    <w:rsid w:val="0035284D"/>
    <w:rsid w:val="0035291B"/>
    <w:rsid w:val="00352A0E"/>
    <w:rsid w:val="00352A39"/>
    <w:rsid w:val="00352B7B"/>
    <w:rsid w:val="00352B7F"/>
    <w:rsid w:val="00352BA5"/>
    <w:rsid w:val="00352C85"/>
    <w:rsid w:val="00352D6F"/>
    <w:rsid w:val="00352E08"/>
    <w:rsid w:val="00352EE3"/>
    <w:rsid w:val="00353003"/>
    <w:rsid w:val="003530E4"/>
    <w:rsid w:val="0035310E"/>
    <w:rsid w:val="00353145"/>
    <w:rsid w:val="00353307"/>
    <w:rsid w:val="00353432"/>
    <w:rsid w:val="0035348B"/>
    <w:rsid w:val="0035358A"/>
    <w:rsid w:val="00353711"/>
    <w:rsid w:val="003538D6"/>
    <w:rsid w:val="00353988"/>
    <w:rsid w:val="00353B01"/>
    <w:rsid w:val="00353B69"/>
    <w:rsid w:val="00353BAB"/>
    <w:rsid w:val="00353BD6"/>
    <w:rsid w:val="00353DB5"/>
    <w:rsid w:val="00353E9D"/>
    <w:rsid w:val="00353F52"/>
    <w:rsid w:val="003540D1"/>
    <w:rsid w:val="00354156"/>
    <w:rsid w:val="00354177"/>
    <w:rsid w:val="00354271"/>
    <w:rsid w:val="0035451A"/>
    <w:rsid w:val="003545E1"/>
    <w:rsid w:val="003545F4"/>
    <w:rsid w:val="003547A2"/>
    <w:rsid w:val="003547C0"/>
    <w:rsid w:val="00354AA9"/>
    <w:rsid w:val="00354AE1"/>
    <w:rsid w:val="00354B11"/>
    <w:rsid w:val="00354B29"/>
    <w:rsid w:val="00354BEC"/>
    <w:rsid w:val="00354CBC"/>
    <w:rsid w:val="00354CBF"/>
    <w:rsid w:val="00354F05"/>
    <w:rsid w:val="00354F77"/>
    <w:rsid w:val="00354F8C"/>
    <w:rsid w:val="003550BC"/>
    <w:rsid w:val="003550E3"/>
    <w:rsid w:val="00355244"/>
    <w:rsid w:val="00355369"/>
    <w:rsid w:val="00355383"/>
    <w:rsid w:val="003553AD"/>
    <w:rsid w:val="003553BA"/>
    <w:rsid w:val="00355561"/>
    <w:rsid w:val="0035568F"/>
    <w:rsid w:val="003556E2"/>
    <w:rsid w:val="00355909"/>
    <w:rsid w:val="00355920"/>
    <w:rsid w:val="0035596D"/>
    <w:rsid w:val="00355A1D"/>
    <w:rsid w:val="00355BF0"/>
    <w:rsid w:val="00355BF4"/>
    <w:rsid w:val="00355C5A"/>
    <w:rsid w:val="00355CF8"/>
    <w:rsid w:val="00355DEB"/>
    <w:rsid w:val="00355F4F"/>
    <w:rsid w:val="00355F75"/>
    <w:rsid w:val="0035607A"/>
    <w:rsid w:val="003561FB"/>
    <w:rsid w:val="00356205"/>
    <w:rsid w:val="00356251"/>
    <w:rsid w:val="00356344"/>
    <w:rsid w:val="00356430"/>
    <w:rsid w:val="00356580"/>
    <w:rsid w:val="0035662B"/>
    <w:rsid w:val="003566DF"/>
    <w:rsid w:val="003568FA"/>
    <w:rsid w:val="0035692C"/>
    <w:rsid w:val="003569C4"/>
    <w:rsid w:val="00356A18"/>
    <w:rsid w:val="00356C41"/>
    <w:rsid w:val="00356CFD"/>
    <w:rsid w:val="00356DCD"/>
    <w:rsid w:val="00356F65"/>
    <w:rsid w:val="00357032"/>
    <w:rsid w:val="003570A6"/>
    <w:rsid w:val="003571E4"/>
    <w:rsid w:val="003571FB"/>
    <w:rsid w:val="00357213"/>
    <w:rsid w:val="003572D2"/>
    <w:rsid w:val="003572F0"/>
    <w:rsid w:val="0035748C"/>
    <w:rsid w:val="00357539"/>
    <w:rsid w:val="003575B7"/>
    <w:rsid w:val="00357623"/>
    <w:rsid w:val="003576CC"/>
    <w:rsid w:val="00357745"/>
    <w:rsid w:val="003577DB"/>
    <w:rsid w:val="00357953"/>
    <w:rsid w:val="0035798E"/>
    <w:rsid w:val="00357E3C"/>
    <w:rsid w:val="00357EB7"/>
    <w:rsid w:val="003600C2"/>
    <w:rsid w:val="003601BF"/>
    <w:rsid w:val="0036025A"/>
    <w:rsid w:val="00360289"/>
    <w:rsid w:val="003603FF"/>
    <w:rsid w:val="0036042C"/>
    <w:rsid w:val="003604C8"/>
    <w:rsid w:val="00360648"/>
    <w:rsid w:val="00360724"/>
    <w:rsid w:val="00360833"/>
    <w:rsid w:val="0036088E"/>
    <w:rsid w:val="00360911"/>
    <w:rsid w:val="0036091D"/>
    <w:rsid w:val="00360954"/>
    <w:rsid w:val="00360A2B"/>
    <w:rsid w:val="00360AA3"/>
    <w:rsid w:val="00360AC6"/>
    <w:rsid w:val="00360B42"/>
    <w:rsid w:val="00360C24"/>
    <w:rsid w:val="00360C73"/>
    <w:rsid w:val="00360CB5"/>
    <w:rsid w:val="00360D79"/>
    <w:rsid w:val="00360D7D"/>
    <w:rsid w:val="00360DB5"/>
    <w:rsid w:val="00360E89"/>
    <w:rsid w:val="00360FA5"/>
    <w:rsid w:val="003610FF"/>
    <w:rsid w:val="00361169"/>
    <w:rsid w:val="003611DC"/>
    <w:rsid w:val="00361360"/>
    <w:rsid w:val="00361399"/>
    <w:rsid w:val="0036143B"/>
    <w:rsid w:val="0036155F"/>
    <w:rsid w:val="003616B3"/>
    <w:rsid w:val="003617C5"/>
    <w:rsid w:val="003619E7"/>
    <w:rsid w:val="00361ABD"/>
    <w:rsid w:val="00361B14"/>
    <w:rsid w:val="00361B49"/>
    <w:rsid w:val="00361C60"/>
    <w:rsid w:val="00361C96"/>
    <w:rsid w:val="00361DC3"/>
    <w:rsid w:val="00361EA8"/>
    <w:rsid w:val="00361F13"/>
    <w:rsid w:val="00362014"/>
    <w:rsid w:val="00362019"/>
    <w:rsid w:val="0036230D"/>
    <w:rsid w:val="00362416"/>
    <w:rsid w:val="0036241D"/>
    <w:rsid w:val="00362492"/>
    <w:rsid w:val="00362502"/>
    <w:rsid w:val="00362618"/>
    <w:rsid w:val="00362873"/>
    <w:rsid w:val="003629C3"/>
    <w:rsid w:val="003629E4"/>
    <w:rsid w:val="003629EA"/>
    <w:rsid w:val="00362A72"/>
    <w:rsid w:val="00362AB8"/>
    <w:rsid w:val="00362AD7"/>
    <w:rsid w:val="00362B60"/>
    <w:rsid w:val="00362C37"/>
    <w:rsid w:val="00362CDB"/>
    <w:rsid w:val="00362CE8"/>
    <w:rsid w:val="00362D74"/>
    <w:rsid w:val="00362DE1"/>
    <w:rsid w:val="00362E80"/>
    <w:rsid w:val="00362F2C"/>
    <w:rsid w:val="00362F31"/>
    <w:rsid w:val="00362FAC"/>
    <w:rsid w:val="00363155"/>
    <w:rsid w:val="00363179"/>
    <w:rsid w:val="0036320A"/>
    <w:rsid w:val="00363217"/>
    <w:rsid w:val="00363370"/>
    <w:rsid w:val="00363390"/>
    <w:rsid w:val="003633DA"/>
    <w:rsid w:val="003634CE"/>
    <w:rsid w:val="00363535"/>
    <w:rsid w:val="003635F9"/>
    <w:rsid w:val="00363602"/>
    <w:rsid w:val="00363623"/>
    <w:rsid w:val="00363676"/>
    <w:rsid w:val="003636D0"/>
    <w:rsid w:val="003637A8"/>
    <w:rsid w:val="00363843"/>
    <w:rsid w:val="00363907"/>
    <w:rsid w:val="003639CD"/>
    <w:rsid w:val="00363BB6"/>
    <w:rsid w:val="00363BC5"/>
    <w:rsid w:val="00363BF9"/>
    <w:rsid w:val="00363CAC"/>
    <w:rsid w:val="00363CBA"/>
    <w:rsid w:val="00363D44"/>
    <w:rsid w:val="00363D8F"/>
    <w:rsid w:val="00363DCE"/>
    <w:rsid w:val="00363DDF"/>
    <w:rsid w:val="0036404F"/>
    <w:rsid w:val="00364116"/>
    <w:rsid w:val="0036427E"/>
    <w:rsid w:val="00364337"/>
    <w:rsid w:val="00364375"/>
    <w:rsid w:val="0036446C"/>
    <w:rsid w:val="0036456C"/>
    <w:rsid w:val="003646B1"/>
    <w:rsid w:val="003648C1"/>
    <w:rsid w:val="0036494A"/>
    <w:rsid w:val="0036499C"/>
    <w:rsid w:val="00364A3D"/>
    <w:rsid w:val="00364A9B"/>
    <w:rsid w:val="00364ABD"/>
    <w:rsid w:val="00364B14"/>
    <w:rsid w:val="00364C22"/>
    <w:rsid w:val="00364DC8"/>
    <w:rsid w:val="00364E71"/>
    <w:rsid w:val="00364FE6"/>
    <w:rsid w:val="00365040"/>
    <w:rsid w:val="0036513C"/>
    <w:rsid w:val="00365178"/>
    <w:rsid w:val="0036527F"/>
    <w:rsid w:val="00365294"/>
    <w:rsid w:val="003652CE"/>
    <w:rsid w:val="003652DE"/>
    <w:rsid w:val="00365380"/>
    <w:rsid w:val="00365387"/>
    <w:rsid w:val="003653CD"/>
    <w:rsid w:val="00365410"/>
    <w:rsid w:val="00365447"/>
    <w:rsid w:val="0036559E"/>
    <w:rsid w:val="0036576B"/>
    <w:rsid w:val="00365779"/>
    <w:rsid w:val="003658C9"/>
    <w:rsid w:val="00365B5E"/>
    <w:rsid w:val="00365F0A"/>
    <w:rsid w:val="0036603E"/>
    <w:rsid w:val="00366225"/>
    <w:rsid w:val="003662C4"/>
    <w:rsid w:val="00366386"/>
    <w:rsid w:val="0036649C"/>
    <w:rsid w:val="00366581"/>
    <w:rsid w:val="003667A5"/>
    <w:rsid w:val="00366829"/>
    <w:rsid w:val="003668A1"/>
    <w:rsid w:val="003668DD"/>
    <w:rsid w:val="00366AF5"/>
    <w:rsid w:val="00366CA3"/>
    <w:rsid w:val="00366DC3"/>
    <w:rsid w:val="00366E8B"/>
    <w:rsid w:val="00366F7E"/>
    <w:rsid w:val="003670B6"/>
    <w:rsid w:val="00367174"/>
    <w:rsid w:val="003671AD"/>
    <w:rsid w:val="00367318"/>
    <w:rsid w:val="003674CB"/>
    <w:rsid w:val="00367504"/>
    <w:rsid w:val="00367549"/>
    <w:rsid w:val="003675A5"/>
    <w:rsid w:val="003676BA"/>
    <w:rsid w:val="003676BD"/>
    <w:rsid w:val="00367853"/>
    <w:rsid w:val="00367883"/>
    <w:rsid w:val="003678C4"/>
    <w:rsid w:val="00367959"/>
    <w:rsid w:val="00367977"/>
    <w:rsid w:val="00367A38"/>
    <w:rsid w:val="00367A8B"/>
    <w:rsid w:val="00367D57"/>
    <w:rsid w:val="00367DA2"/>
    <w:rsid w:val="00367F06"/>
    <w:rsid w:val="00370037"/>
    <w:rsid w:val="003700B9"/>
    <w:rsid w:val="003700E1"/>
    <w:rsid w:val="003703AB"/>
    <w:rsid w:val="0037046B"/>
    <w:rsid w:val="003704BB"/>
    <w:rsid w:val="003704BD"/>
    <w:rsid w:val="003705C9"/>
    <w:rsid w:val="00370608"/>
    <w:rsid w:val="0037063A"/>
    <w:rsid w:val="003706BF"/>
    <w:rsid w:val="0037076A"/>
    <w:rsid w:val="00370780"/>
    <w:rsid w:val="00370836"/>
    <w:rsid w:val="0037085A"/>
    <w:rsid w:val="003708C3"/>
    <w:rsid w:val="0037090C"/>
    <w:rsid w:val="0037097F"/>
    <w:rsid w:val="00370984"/>
    <w:rsid w:val="00370BC0"/>
    <w:rsid w:val="00370F90"/>
    <w:rsid w:val="0037112E"/>
    <w:rsid w:val="00371142"/>
    <w:rsid w:val="0037129E"/>
    <w:rsid w:val="003713D0"/>
    <w:rsid w:val="00371415"/>
    <w:rsid w:val="0037147C"/>
    <w:rsid w:val="00371532"/>
    <w:rsid w:val="003715C6"/>
    <w:rsid w:val="0037161E"/>
    <w:rsid w:val="00371647"/>
    <w:rsid w:val="003716B3"/>
    <w:rsid w:val="00371848"/>
    <w:rsid w:val="00371916"/>
    <w:rsid w:val="00371968"/>
    <w:rsid w:val="00371979"/>
    <w:rsid w:val="00371A33"/>
    <w:rsid w:val="00371AE3"/>
    <w:rsid w:val="00371C0E"/>
    <w:rsid w:val="00371E25"/>
    <w:rsid w:val="00371EB3"/>
    <w:rsid w:val="00371F1C"/>
    <w:rsid w:val="00371F4F"/>
    <w:rsid w:val="00371F6E"/>
    <w:rsid w:val="00371F9D"/>
    <w:rsid w:val="0037216B"/>
    <w:rsid w:val="003721B5"/>
    <w:rsid w:val="0037225D"/>
    <w:rsid w:val="00372360"/>
    <w:rsid w:val="003723DA"/>
    <w:rsid w:val="00372403"/>
    <w:rsid w:val="0037241B"/>
    <w:rsid w:val="00372430"/>
    <w:rsid w:val="003724F6"/>
    <w:rsid w:val="003726E3"/>
    <w:rsid w:val="00372835"/>
    <w:rsid w:val="0037288A"/>
    <w:rsid w:val="003728CF"/>
    <w:rsid w:val="003728EE"/>
    <w:rsid w:val="00372970"/>
    <w:rsid w:val="00372A84"/>
    <w:rsid w:val="00372B0E"/>
    <w:rsid w:val="00372C05"/>
    <w:rsid w:val="00372C0F"/>
    <w:rsid w:val="00372CB5"/>
    <w:rsid w:val="00372CD4"/>
    <w:rsid w:val="00372CD9"/>
    <w:rsid w:val="00372D0A"/>
    <w:rsid w:val="00372E4E"/>
    <w:rsid w:val="00372F12"/>
    <w:rsid w:val="00372F66"/>
    <w:rsid w:val="00373029"/>
    <w:rsid w:val="00373055"/>
    <w:rsid w:val="00373126"/>
    <w:rsid w:val="0037318F"/>
    <w:rsid w:val="003731E5"/>
    <w:rsid w:val="0037323D"/>
    <w:rsid w:val="00373261"/>
    <w:rsid w:val="003733C3"/>
    <w:rsid w:val="00373420"/>
    <w:rsid w:val="00373525"/>
    <w:rsid w:val="0037358A"/>
    <w:rsid w:val="003735C2"/>
    <w:rsid w:val="0037367A"/>
    <w:rsid w:val="003736A5"/>
    <w:rsid w:val="00373843"/>
    <w:rsid w:val="00373859"/>
    <w:rsid w:val="00373973"/>
    <w:rsid w:val="00373B68"/>
    <w:rsid w:val="00373B81"/>
    <w:rsid w:val="00373BE7"/>
    <w:rsid w:val="00373BFC"/>
    <w:rsid w:val="00373C88"/>
    <w:rsid w:val="00373EEC"/>
    <w:rsid w:val="00373F82"/>
    <w:rsid w:val="003740EF"/>
    <w:rsid w:val="003741EA"/>
    <w:rsid w:val="003741FC"/>
    <w:rsid w:val="00374263"/>
    <w:rsid w:val="00374317"/>
    <w:rsid w:val="00374374"/>
    <w:rsid w:val="00374531"/>
    <w:rsid w:val="003745C0"/>
    <w:rsid w:val="00374715"/>
    <w:rsid w:val="00374723"/>
    <w:rsid w:val="00374727"/>
    <w:rsid w:val="0037473F"/>
    <w:rsid w:val="003747B8"/>
    <w:rsid w:val="003747CE"/>
    <w:rsid w:val="003748A1"/>
    <w:rsid w:val="00374A79"/>
    <w:rsid w:val="00374AF8"/>
    <w:rsid w:val="00374AFC"/>
    <w:rsid w:val="00374CF9"/>
    <w:rsid w:val="00374D5E"/>
    <w:rsid w:val="00374D76"/>
    <w:rsid w:val="00374DB1"/>
    <w:rsid w:val="00374DBB"/>
    <w:rsid w:val="00374E6F"/>
    <w:rsid w:val="00374E71"/>
    <w:rsid w:val="00374FB4"/>
    <w:rsid w:val="00374FEE"/>
    <w:rsid w:val="00375042"/>
    <w:rsid w:val="003750A9"/>
    <w:rsid w:val="003750B3"/>
    <w:rsid w:val="0037513F"/>
    <w:rsid w:val="0037520B"/>
    <w:rsid w:val="0037546D"/>
    <w:rsid w:val="003754FE"/>
    <w:rsid w:val="00375580"/>
    <w:rsid w:val="003756B5"/>
    <w:rsid w:val="0037575C"/>
    <w:rsid w:val="003757B4"/>
    <w:rsid w:val="003757F9"/>
    <w:rsid w:val="003758A2"/>
    <w:rsid w:val="00375AC3"/>
    <w:rsid w:val="00375B31"/>
    <w:rsid w:val="00375C14"/>
    <w:rsid w:val="00375C18"/>
    <w:rsid w:val="00375CD3"/>
    <w:rsid w:val="00376016"/>
    <w:rsid w:val="0037609A"/>
    <w:rsid w:val="003760CE"/>
    <w:rsid w:val="00376176"/>
    <w:rsid w:val="00376242"/>
    <w:rsid w:val="003762C1"/>
    <w:rsid w:val="003763B7"/>
    <w:rsid w:val="003765D7"/>
    <w:rsid w:val="00376765"/>
    <w:rsid w:val="003768BB"/>
    <w:rsid w:val="003769ED"/>
    <w:rsid w:val="00376B3A"/>
    <w:rsid w:val="00376BDB"/>
    <w:rsid w:val="00376BE0"/>
    <w:rsid w:val="00376BF9"/>
    <w:rsid w:val="00376C46"/>
    <w:rsid w:val="00376CA4"/>
    <w:rsid w:val="00376D16"/>
    <w:rsid w:val="00376D44"/>
    <w:rsid w:val="00376D77"/>
    <w:rsid w:val="00376D8F"/>
    <w:rsid w:val="00377055"/>
    <w:rsid w:val="00377258"/>
    <w:rsid w:val="0037726F"/>
    <w:rsid w:val="003772A1"/>
    <w:rsid w:val="00377479"/>
    <w:rsid w:val="0037749A"/>
    <w:rsid w:val="0037753B"/>
    <w:rsid w:val="00377578"/>
    <w:rsid w:val="0037757A"/>
    <w:rsid w:val="00377598"/>
    <w:rsid w:val="003775E4"/>
    <w:rsid w:val="003776C3"/>
    <w:rsid w:val="003776E7"/>
    <w:rsid w:val="0037776D"/>
    <w:rsid w:val="00377782"/>
    <w:rsid w:val="00377829"/>
    <w:rsid w:val="00377893"/>
    <w:rsid w:val="003778A9"/>
    <w:rsid w:val="003778CC"/>
    <w:rsid w:val="003779FD"/>
    <w:rsid w:val="003779FE"/>
    <w:rsid w:val="00377ABE"/>
    <w:rsid w:val="00377B5C"/>
    <w:rsid w:val="00377B97"/>
    <w:rsid w:val="00377CB6"/>
    <w:rsid w:val="00377D17"/>
    <w:rsid w:val="00377D89"/>
    <w:rsid w:val="00377E83"/>
    <w:rsid w:val="00377F5B"/>
    <w:rsid w:val="00378F4F"/>
    <w:rsid w:val="00380025"/>
    <w:rsid w:val="00380137"/>
    <w:rsid w:val="00380163"/>
    <w:rsid w:val="00380179"/>
    <w:rsid w:val="00380281"/>
    <w:rsid w:val="003802D0"/>
    <w:rsid w:val="0038036E"/>
    <w:rsid w:val="003804B4"/>
    <w:rsid w:val="0038058B"/>
    <w:rsid w:val="00380661"/>
    <w:rsid w:val="00380827"/>
    <w:rsid w:val="00380885"/>
    <w:rsid w:val="0038092B"/>
    <w:rsid w:val="00380BB9"/>
    <w:rsid w:val="00380BFC"/>
    <w:rsid w:val="00380C82"/>
    <w:rsid w:val="00380CB4"/>
    <w:rsid w:val="00380D10"/>
    <w:rsid w:val="00380DD6"/>
    <w:rsid w:val="00380E60"/>
    <w:rsid w:val="00380EFE"/>
    <w:rsid w:val="00380F06"/>
    <w:rsid w:val="00380F1C"/>
    <w:rsid w:val="00380F2A"/>
    <w:rsid w:val="00380F39"/>
    <w:rsid w:val="0038104B"/>
    <w:rsid w:val="00381166"/>
    <w:rsid w:val="003812F0"/>
    <w:rsid w:val="00381366"/>
    <w:rsid w:val="00381371"/>
    <w:rsid w:val="003814CF"/>
    <w:rsid w:val="0038155D"/>
    <w:rsid w:val="0038159E"/>
    <w:rsid w:val="003815CF"/>
    <w:rsid w:val="003815F7"/>
    <w:rsid w:val="00381621"/>
    <w:rsid w:val="00381645"/>
    <w:rsid w:val="00381690"/>
    <w:rsid w:val="0038177C"/>
    <w:rsid w:val="00381857"/>
    <w:rsid w:val="0038187E"/>
    <w:rsid w:val="0038191A"/>
    <w:rsid w:val="00381B40"/>
    <w:rsid w:val="00381BFA"/>
    <w:rsid w:val="00381CCB"/>
    <w:rsid w:val="00381E35"/>
    <w:rsid w:val="00381ED3"/>
    <w:rsid w:val="00381EFE"/>
    <w:rsid w:val="00382032"/>
    <w:rsid w:val="00382046"/>
    <w:rsid w:val="0038227F"/>
    <w:rsid w:val="0038229F"/>
    <w:rsid w:val="003825D6"/>
    <w:rsid w:val="003826C6"/>
    <w:rsid w:val="0038275C"/>
    <w:rsid w:val="00382780"/>
    <w:rsid w:val="0038293D"/>
    <w:rsid w:val="003829BE"/>
    <w:rsid w:val="00382A0F"/>
    <w:rsid w:val="00382ABF"/>
    <w:rsid w:val="00382AF8"/>
    <w:rsid w:val="00382B98"/>
    <w:rsid w:val="00382BD6"/>
    <w:rsid w:val="00382C9E"/>
    <w:rsid w:val="00382DC3"/>
    <w:rsid w:val="00382EB8"/>
    <w:rsid w:val="00382F5C"/>
    <w:rsid w:val="0038301B"/>
    <w:rsid w:val="00383041"/>
    <w:rsid w:val="00383260"/>
    <w:rsid w:val="003833EE"/>
    <w:rsid w:val="0038340B"/>
    <w:rsid w:val="0038348C"/>
    <w:rsid w:val="003834E0"/>
    <w:rsid w:val="00383584"/>
    <w:rsid w:val="0038364A"/>
    <w:rsid w:val="00383691"/>
    <w:rsid w:val="00383736"/>
    <w:rsid w:val="0038397F"/>
    <w:rsid w:val="003839BD"/>
    <w:rsid w:val="00383ACE"/>
    <w:rsid w:val="00383B85"/>
    <w:rsid w:val="00383BC1"/>
    <w:rsid w:val="00383CA8"/>
    <w:rsid w:val="00383EC5"/>
    <w:rsid w:val="00384127"/>
    <w:rsid w:val="0038413D"/>
    <w:rsid w:val="0038425B"/>
    <w:rsid w:val="00384274"/>
    <w:rsid w:val="0038427B"/>
    <w:rsid w:val="0038436D"/>
    <w:rsid w:val="003843ED"/>
    <w:rsid w:val="00384495"/>
    <w:rsid w:val="003845B8"/>
    <w:rsid w:val="00384648"/>
    <w:rsid w:val="00384762"/>
    <w:rsid w:val="003847B4"/>
    <w:rsid w:val="003848D8"/>
    <w:rsid w:val="0038496B"/>
    <w:rsid w:val="00384A4A"/>
    <w:rsid w:val="00384A4C"/>
    <w:rsid w:val="00384A59"/>
    <w:rsid w:val="00384B61"/>
    <w:rsid w:val="00384BC0"/>
    <w:rsid w:val="00384C19"/>
    <w:rsid w:val="00384DC5"/>
    <w:rsid w:val="00384E8F"/>
    <w:rsid w:val="00384EBE"/>
    <w:rsid w:val="00384F0F"/>
    <w:rsid w:val="00384F80"/>
    <w:rsid w:val="003850E0"/>
    <w:rsid w:val="003851CA"/>
    <w:rsid w:val="0038520C"/>
    <w:rsid w:val="00385309"/>
    <w:rsid w:val="00385393"/>
    <w:rsid w:val="003853B2"/>
    <w:rsid w:val="003854CC"/>
    <w:rsid w:val="00385609"/>
    <w:rsid w:val="003856DD"/>
    <w:rsid w:val="003856E8"/>
    <w:rsid w:val="00385719"/>
    <w:rsid w:val="00385747"/>
    <w:rsid w:val="00385978"/>
    <w:rsid w:val="00385ABC"/>
    <w:rsid w:val="00385ABD"/>
    <w:rsid w:val="00385AC8"/>
    <w:rsid w:val="00385B2B"/>
    <w:rsid w:val="00385C5B"/>
    <w:rsid w:val="00385C5F"/>
    <w:rsid w:val="00385D50"/>
    <w:rsid w:val="00385DDF"/>
    <w:rsid w:val="00385E03"/>
    <w:rsid w:val="00385FC5"/>
    <w:rsid w:val="00386164"/>
    <w:rsid w:val="003861CB"/>
    <w:rsid w:val="00386318"/>
    <w:rsid w:val="00386320"/>
    <w:rsid w:val="003863CC"/>
    <w:rsid w:val="0038642C"/>
    <w:rsid w:val="0038653C"/>
    <w:rsid w:val="00386568"/>
    <w:rsid w:val="003865A3"/>
    <w:rsid w:val="00386663"/>
    <w:rsid w:val="003866E6"/>
    <w:rsid w:val="00386737"/>
    <w:rsid w:val="0038678F"/>
    <w:rsid w:val="003868B9"/>
    <w:rsid w:val="0038693B"/>
    <w:rsid w:val="003869E7"/>
    <w:rsid w:val="00386B6F"/>
    <w:rsid w:val="00386D3F"/>
    <w:rsid w:val="00386E72"/>
    <w:rsid w:val="00386EE9"/>
    <w:rsid w:val="00386F83"/>
    <w:rsid w:val="00387138"/>
    <w:rsid w:val="0038716B"/>
    <w:rsid w:val="00387327"/>
    <w:rsid w:val="00387366"/>
    <w:rsid w:val="003874B1"/>
    <w:rsid w:val="003874CA"/>
    <w:rsid w:val="003874E1"/>
    <w:rsid w:val="003874EA"/>
    <w:rsid w:val="0038752C"/>
    <w:rsid w:val="0038758B"/>
    <w:rsid w:val="003878CD"/>
    <w:rsid w:val="0038795A"/>
    <w:rsid w:val="0038798D"/>
    <w:rsid w:val="00387A14"/>
    <w:rsid w:val="00387A69"/>
    <w:rsid w:val="00387A80"/>
    <w:rsid w:val="00387A98"/>
    <w:rsid w:val="00387AFB"/>
    <w:rsid w:val="00387B29"/>
    <w:rsid w:val="00387B51"/>
    <w:rsid w:val="00387B65"/>
    <w:rsid w:val="00387BD3"/>
    <w:rsid w:val="00387C3E"/>
    <w:rsid w:val="00387C85"/>
    <w:rsid w:val="00387D3B"/>
    <w:rsid w:val="00387DD5"/>
    <w:rsid w:val="00387E3C"/>
    <w:rsid w:val="00387E83"/>
    <w:rsid w:val="00387EDA"/>
    <w:rsid w:val="0039018B"/>
    <w:rsid w:val="00390393"/>
    <w:rsid w:val="00390460"/>
    <w:rsid w:val="00390499"/>
    <w:rsid w:val="003904A8"/>
    <w:rsid w:val="00390590"/>
    <w:rsid w:val="00390620"/>
    <w:rsid w:val="003906D7"/>
    <w:rsid w:val="003907CA"/>
    <w:rsid w:val="003907E7"/>
    <w:rsid w:val="00390DD8"/>
    <w:rsid w:val="00390EA4"/>
    <w:rsid w:val="00390EF1"/>
    <w:rsid w:val="00390F97"/>
    <w:rsid w:val="00391037"/>
    <w:rsid w:val="0039112A"/>
    <w:rsid w:val="00391170"/>
    <w:rsid w:val="003911F8"/>
    <w:rsid w:val="00391237"/>
    <w:rsid w:val="0039127F"/>
    <w:rsid w:val="0039130A"/>
    <w:rsid w:val="00391313"/>
    <w:rsid w:val="003913A3"/>
    <w:rsid w:val="003914B8"/>
    <w:rsid w:val="003914D6"/>
    <w:rsid w:val="003915BA"/>
    <w:rsid w:val="003915E5"/>
    <w:rsid w:val="00391727"/>
    <w:rsid w:val="0039172F"/>
    <w:rsid w:val="00391779"/>
    <w:rsid w:val="003919C6"/>
    <w:rsid w:val="003919F3"/>
    <w:rsid w:val="00391AB0"/>
    <w:rsid w:val="00391C24"/>
    <w:rsid w:val="00391C3B"/>
    <w:rsid w:val="00391D79"/>
    <w:rsid w:val="00391DD0"/>
    <w:rsid w:val="00391E41"/>
    <w:rsid w:val="00391F5E"/>
    <w:rsid w:val="003920AF"/>
    <w:rsid w:val="003920FD"/>
    <w:rsid w:val="00392119"/>
    <w:rsid w:val="00392133"/>
    <w:rsid w:val="003922A8"/>
    <w:rsid w:val="003923F8"/>
    <w:rsid w:val="00392429"/>
    <w:rsid w:val="003925A1"/>
    <w:rsid w:val="003926DD"/>
    <w:rsid w:val="0039283E"/>
    <w:rsid w:val="003929E1"/>
    <w:rsid w:val="00392C0A"/>
    <w:rsid w:val="00392D4F"/>
    <w:rsid w:val="00392D91"/>
    <w:rsid w:val="00392D9E"/>
    <w:rsid w:val="00392E9F"/>
    <w:rsid w:val="00392F77"/>
    <w:rsid w:val="0039302A"/>
    <w:rsid w:val="0039304E"/>
    <w:rsid w:val="00393164"/>
    <w:rsid w:val="00393177"/>
    <w:rsid w:val="003931C0"/>
    <w:rsid w:val="003931E4"/>
    <w:rsid w:val="00393209"/>
    <w:rsid w:val="00393260"/>
    <w:rsid w:val="0039329E"/>
    <w:rsid w:val="003932E9"/>
    <w:rsid w:val="00393395"/>
    <w:rsid w:val="003933E7"/>
    <w:rsid w:val="0039345A"/>
    <w:rsid w:val="003934DC"/>
    <w:rsid w:val="003935E6"/>
    <w:rsid w:val="003937A6"/>
    <w:rsid w:val="0039381C"/>
    <w:rsid w:val="00393926"/>
    <w:rsid w:val="003939AF"/>
    <w:rsid w:val="003939CC"/>
    <w:rsid w:val="00393AB9"/>
    <w:rsid w:val="00393B0E"/>
    <w:rsid w:val="00393E88"/>
    <w:rsid w:val="00393FBF"/>
    <w:rsid w:val="00393FE0"/>
    <w:rsid w:val="0039415B"/>
    <w:rsid w:val="00394278"/>
    <w:rsid w:val="00394335"/>
    <w:rsid w:val="0039434F"/>
    <w:rsid w:val="0039437E"/>
    <w:rsid w:val="0039441A"/>
    <w:rsid w:val="00394513"/>
    <w:rsid w:val="003945D5"/>
    <w:rsid w:val="0039488C"/>
    <w:rsid w:val="00394964"/>
    <w:rsid w:val="003949A1"/>
    <w:rsid w:val="00394A2F"/>
    <w:rsid w:val="00394A41"/>
    <w:rsid w:val="00394ACD"/>
    <w:rsid w:val="00394CBA"/>
    <w:rsid w:val="00394E2E"/>
    <w:rsid w:val="00394F20"/>
    <w:rsid w:val="00395098"/>
    <w:rsid w:val="003950D4"/>
    <w:rsid w:val="003950EE"/>
    <w:rsid w:val="003951BC"/>
    <w:rsid w:val="00395273"/>
    <w:rsid w:val="0039529B"/>
    <w:rsid w:val="003953E6"/>
    <w:rsid w:val="00395437"/>
    <w:rsid w:val="0039554D"/>
    <w:rsid w:val="0039555C"/>
    <w:rsid w:val="003955EF"/>
    <w:rsid w:val="0039573B"/>
    <w:rsid w:val="003957A7"/>
    <w:rsid w:val="003958C6"/>
    <w:rsid w:val="00395916"/>
    <w:rsid w:val="0039599D"/>
    <w:rsid w:val="00395A08"/>
    <w:rsid w:val="00395A4B"/>
    <w:rsid w:val="00395AF5"/>
    <w:rsid w:val="00395B73"/>
    <w:rsid w:val="00395BF9"/>
    <w:rsid w:val="00395CB5"/>
    <w:rsid w:val="003960EE"/>
    <w:rsid w:val="0039616D"/>
    <w:rsid w:val="003961D6"/>
    <w:rsid w:val="00396209"/>
    <w:rsid w:val="003962C4"/>
    <w:rsid w:val="003962F1"/>
    <w:rsid w:val="0039630A"/>
    <w:rsid w:val="00396311"/>
    <w:rsid w:val="003963E3"/>
    <w:rsid w:val="0039640B"/>
    <w:rsid w:val="00396535"/>
    <w:rsid w:val="0039659A"/>
    <w:rsid w:val="003965CC"/>
    <w:rsid w:val="003965D5"/>
    <w:rsid w:val="00396767"/>
    <w:rsid w:val="003967FA"/>
    <w:rsid w:val="00396846"/>
    <w:rsid w:val="003969F2"/>
    <w:rsid w:val="00396A05"/>
    <w:rsid w:val="00396A0E"/>
    <w:rsid w:val="00396B02"/>
    <w:rsid w:val="00396C2E"/>
    <w:rsid w:val="00396D00"/>
    <w:rsid w:val="00396D1D"/>
    <w:rsid w:val="00396D8D"/>
    <w:rsid w:val="00396F4E"/>
    <w:rsid w:val="003970FE"/>
    <w:rsid w:val="00397139"/>
    <w:rsid w:val="00397168"/>
    <w:rsid w:val="00397177"/>
    <w:rsid w:val="003971A8"/>
    <w:rsid w:val="00397315"/>
    <w:rsid w:val="00397355"/>
    <w:rsid w:val="0039737D"/>
    <w:rsid w:val="003973B0"/>
    <w:rsid w:val="00397400"/>
    <w:rsid w:val="00397470"/>
    <w:rsid w:val="003975D2"/>
    <w:rsid w:val="0039770C"/>
    <w:rsid w:val="003978AE"/>
    <w:rsid w:val="00397999"/>
    <w:rsid w:val="00397A14"/>
    <w:rsid w:val="00397A62"/>
    <w:rsid w:val="00397AAA"/>
    <w:rsid w:val="00397D4D"/>
    <w:rsid w:val="00397D72"/>
    <w:rsid w:val="00397DF7"/>
    <w:rsid w:val="00397E85"/>
    <w:rsid w:val="00397FB9"/>
    <w:rsid w:val="003A01C1"/>
    <w:rsid w:val="003A0438"/>
    <w:rsid w:val="003A055D"/>
    <w:rsid w:val="003A059B"/>
    <w:rsid w:val="003A066C"/>
    <w:rsid w:val="003A0826"/>
    <w:rsid w:val="003A0888"/>
    <w:rsid w:val="003A0A14"/>
    <w:rsid w:val="003A0A73"/>
    <w:rsid w:val="003A0C12"/>
    <w:rsid w:val="003A0E50"/>
    <w:rsid w:val="003A0E55"/>
    <w:rsid w:val="003A0F64"/>
    <w:rsid w:val="003A0FA7"/>
    <w:rsid w:val="003A1038"/>
    <w:rsid w:val="003A103D"/>
    <w:rsid w:val="003A1063"/>
    <w:rsid w:val="003A10E0"/>
    <w:rsid w:val="003A122D"/>
    <w:rsid w:val="003A1432"/>
    <w:rsid w:val="003A144A"/>
    <w:rsid w:val="003A1554"/>
    <w:rsid w:val="003A156D"/>
    <w:rsid w:val="003A15EB"/>
    <w:rsid w:val="003A171F"/>
    <w:rsid w:val="003A1757"/>
    <w:rsid w:val="003A1794"/>
    <w:rsid w:val="003A17D5"/>
    <w:rsid w:val="003A180E"/>
    <w:rsid w:val="003A1848"/>
    <w:rsid w:val="003A193E"/>
    <w:rsid w:val="003A1944"/>
    <w:rsid w:val="003A1981"/>
    <w:rsid w:val="003A19C0"/>
    <w:rsid w:val="003A19C2"/>
    <w:rsid w:val="003A1A2C"/>
    <w:rsid w:val="003A1AD0"/>
    <w:rsid w:val="003A1D65"/>
    <w:rsid w:val="003A1DF4"/>
    <w:rsid w:val="003A1E7D"/>
    <w:rsid w:val="003A218C"/>
    <w:rsid w:val="003A21D7"/>
    <w:rsid w:val="003A21E1"/>
    <w:rsid w:val="003A21E7"/>
    <w:rsid w:val="003A2275"/>
    <w:rsid w:val="003A23C1"/>
    <w:rsid w:val="003A23FA"/>
    <w:rsid w:val="003A246E"/>
    <w:rsid w:val="003A24C8"/>
    <w:rsid w:val="003A251C"/>
    <w:rsid w:val="003A26A1"/>
    <w:rsid w:val="003A26C7"/>
    <w:rsid w:val="003A26D2"/>
    <w:rsid w:val="003A2715"/>
    <w:rsid w:val="003A2729"/>
    <w:rsid w:val="003A276E"/>
    <w:rsid w:val="003A2775"/>
    <w:rsid w:val="003A27E8"/>
    <w:rsid w:val="003A28D3"/>
    <w:rsid w:val="003A298B"/>
    <w:rsid w:val="003A29E7"/>
    <w:rsid w:val="003A2A37"/>
    <w:rsid w:val="003A2A8F"/>
    <w:rsid w:val="003A2AE6"/>
    <w:rsid w:val="003A2B2A"/>
    <w:rsid w:val="003A2BD9"/>
    <w:rsid w:val="003A2C36"/>
    <w:rsid w:val="003A2C50"/>
    <w:rsid w:val="003A2C67"/>
    <w:rsid w:val="003A2CEA"/>
    <w:rsid w:val="003A2DC6"/>
    <w:rsid w:val="003A2F06"/>
    <w:rsid w:val="003A2FA2"/>
    <w:rsid w:val="003A3121"/>
    <w:rsid w:val="003A3179"/>
    <w:rsid w:val="003A3278"/>
    <w:rsid w:val="003A3292"/>
    <w:rsid w:val="003A32D1"/>
    <w:rsid w:val="003A33E9"/>
    <w:rsid w:val="003A3652"/>
    <w:rsid w:val="003A36D3"/>
    <w:rsid w:val="003A36EF"/>
    <w:rsid w:val="003A3714"/>
    <w:rsid w:val="003A375E"/>
    <w:rsid w:val="003A37F4"/>
    <w:rsid w:val="003A3813"/>
    <w:rsid w:val="003A38AC"/>
    <w:rsid w:val="003A38C8"/>
    <w:rsid w:val="003A3A58"/>
    <w:rsid w:val="003A3A66"/>
    <w:rsid w:val="003A3A89"/>
    <w:rsid w:val="003A3B53"/>
    <w:rsid w:val="003A3CA8"/>
    <w:rsid w:val="003A3CDF"/>
    <w:rsid w:val="003A3E7E"/>
    <w:rsid w:val="003A3EA8"/>
    <w:rsid w:val="003A3EC4"/>
    <w:rsid w:val="003A3FB1"/>
    <w:rsid w:val="003A3FDC"/>
    <w:rsid w:val="003A40B6"/>
    <w:rsid w:val="003A413A"/>
    <w:rsid w:val="003A4149"/>
    <w:rsid w:val="003A41C2"/>
    <w:rsid w:val="003A42CA"/>
    <w:rsid w:val="003A4357"/>
    <w:rsid w:val="003A436A"/>
    <w:rsid w:val="003A43DE"/>
    <w:rsid w:val="003A44A8"/>
    <w:rsid w:val="003A44BF"/>
    <w:rsid w:val="003A44EC"/>
    <w:rsid w:val="003A47E2"/>
    <w:rsid w:val="003A487C"/>
    <w:rsid w:val="003A4883"/>
    <w:rsid w:val="003A494E"/>
    <w:rsid w:val="003A4B38"/>
    <w:rsid w:val="003A4CA3"/>
    <w:rsid w:val="003A4CA7"/>
    <w:rsid w:val="003A4CC9"/>
    <w:rsid w:val="003A4DB4"/>
    <w:rsid w:val="003A4E63"/>
    <w:rsid w:val="003A4EC1"/>
    <w:rsid w:val="003A4F5D"/>
    <w:rsid w:val="003A504A"/>
    <w:rsid w:val="003A5132"/>
    <w:rsid w:val="003A52F1"/>
    <w:rsid w:val="003A5425"/>
    <w:rsid w:val="003A5446"/>
    <w:rsid w:val="003A559D"/>
    <w:rsid w:val="003A55DD"/>
    <w:rsid w:val="003A568F"/>
    <w:rsid w:val="003A5777"/>
    <w:rsid w:val="003A5818"/>
    <w:rsid w:val="003A58B4"/>
    <w:rsid w:val="003A58C8"/>
    <w:rsid w:val="003A5B06"/>
    <w:rsid w:val="003A5C92"/>
    <w:rsid w:val="003A5DA5"/>
    <w:rsid w:val="003A5E21"/>
    <w:rsid w:val="003A5E36"/>
    <w:rsid w:val="003A5E92"/>
    <w:rsid w:val="003A61FF"/>
    <w:rsid w:val="003A628D"/>
    <w:rsid w:val="003A6325"/>
    <w:rsid w:val="003A63D0"/>
    <w:rsid w:val="003A650B"/>
    <w:rsid w:val="003A6615"/>
    <w:rsid w:val="003A67D2"/>
    <w:rsid w:val="003A67F9"/>
    <w:rsid w:val="003A693A"/>
    <w:rsid w:val="003A6A38"/>
    <w:rsid w:val="003A6AE5"/>
    <w:rsid w:val="003A6B0A"/>
    <w:rsid w:val="003A6B3E"/>
    <w:rsid w:val="003A6C0F"/>
    <w:rsid w:val="003A6C5A"/>
    <w:rsid w:val="003A6CD7"/>
    <w:rsid w:val="003A6D27"/>
    <w:rsid w:val="003A6FAB"/>
    <w:rsid w:val="003A6FDC"/>
    <w:rsid w:val="003A701A"/>
    <w:rsid w:val="003A7214"/>
    <w:rsid w:val="003A7296"/>
    <w:rsid w:val="003A7300"/>
    <w:rsid w:val="003A7340"/>
    <w:rsid w:val="003A740D"/>
    <w:rsid w:val="003A75A5"/>
    <w:rsid w:val="003A75E0"/>
    <w:rsid w:val="003A75F8"/>
    <w:rsid w:val="003A7624"/>
    <w:rsid w:val="003A7637"/>
    <w:rsid w:val="003A7639"/>
    <w:rsid w:val="003A773D"/>
    <w:rsid w:val="003A7799"/>
    <w:rsid w:val="003A7B81"/>
    <w:rsid w:val="003A7BFA"/>
    <w:rsid w:val="003A7C07"/>
    <w:rsid w:val="003A7C08"/>
    <w:rsid w:val="003A7C5C"/>
    <w:rsid w:val="003A7CAE"/>
    <w:rsid w:val="003A7DE7"/>
    <w:rsid w:val="003A7E72"/>
    <w:rsid w:val="003A7EE8"/>
    <w:rsid w:val="003AF564"/>
    <w:rsid w:val="003B0180"/>
    <w:rsid w:val="003B02B6"/>
    <w:rsid w:val="003B0320"/>
    <w:rsid w:val="003B0423"/>
    <w:rsid w:val="003B0539"/>
    <w:rsid w:val="003B0621"/>
    <w:rsid w:val="003B0630"/>
    <w:rsid w:val="003B0661"/>
    <w:rsid w:val="003B06B3"/>
    <w:rsid w:val="003B0844"/>
    <w:rsid w:val="003B08F1"/>
    <w:rsid w:val="003B0B0E"/>
    <w:rsid w:val="003B0BD4"/>
    <w:rsid w:val="003B0E37"/>
    <w:rsid w:val="003B0F67"/>
    <w:rsid w:val="003B1011"/>
    <w:rsid w:val="003B10AE"/>
    <w:rsid w:val="003B110B"/>
    <w:rsid w:val="003B11C5"/>
    <w:rsid w:val="003B1350"/>
    <w:rsid w:val="003B13E1"/>
    <w:rsid w:val="003B1407"/>
    <w:rsid w:val="003B1447"/>
    <w:rsid w:val="003B14D1"/>
    <w:rsid w:val="003B1521"/>
    <w:rsid w:val="003B1764"/>
    <w:rsid w:val="003B1883"/>
    <w:rsid w:val="003B192C"/>
    <w:rsid w:val="003B1943"/>
    <w:rsid w:val="003B1981"/>
    <w:rsid w:val="003B1994"/>
    <w:rsid w:val="003B1995"/>
    <w:rsid w:val="003B1A9D"/>
    <w:rsid w:val="003B1B56"/>
    <w:rsid w:val="003B1BED"/>
    <w:rsid w:val="003B1C87"/>
    <w:rsid w:val="003B1D52"/>
    <w:rsid w:val="003B1E83"/>
    <w:rsid w:val="003B1EAE"/>
    <w:rsid w:val="003B1EB6"/>
    <w:rsid w:val="003B1F82"/>
    <w:rsid w:val="003B209D"/>
    <w:rsid w:val="003B20E4"/>
    <w:rsid w:val="003B2229"/>
    <w:rsid w:val="003B2235"/>
    <w:rsid w:val="003B22EC"/>
    <w:rsid w:val="003B2461"/>
    <w:rsid w:val="003B276B"/>
    <w:rsid w:val="003B2800"/>
    <w:rsid w:val="003B2823"/>
    <w:rsid w:val="003B2830"/>
    <w:rsid w:val="003B2879"/>
    <w:rsid w:val="003B28ED"/>
    <w:rsid w:val="003B2939"/>
    <w:rsid w:val="003B297B"/>
    <w:rsid w:val="003B2B50"/>
    <w:rsid w:val="003B2B94"/>
    <w:rsid w:val="003B2E24"/>
    <w:rsid w:val="003B2F22"/>
    <w:rsid w:val="003B2F7C"/>
    <w:rsid w:val="003B3004"/>
    <w:rsid w:val="003B3058"/>
    <w:rsid w:val="003B30A6"/>
    <w:rsid w:val="003B33AA"/>
    <w:rsid w:val="003B3414"/>
    <w:rsid w:val="003B35C3"/>
    <w:rsid w:val="003B36B7"/>
    <w:rsid w:val="003B3765"/>
    <w:rsid w:val="003B378D"/>
    <w:rsid w:val="003B3B03"/>
    <w:rsid w:val="003B3B4E"/>
    <w:rsid w:val="003B3B7C"/>
    <w:rsid w:val="003B3B97"/>
    <w:rsid w:val="003B3BE3"/>
    <w:rsid w:val="003B3EC4"/>
    <w:rsid w:val="003B405B"/>
    <w:rsid w:val="003B4086"/>
    <w:rsid w:val="003B41C6"/>
    <w:rsid w:val="003B4216"/>
    <w:rsid w:val="003B4287"/>
    <w:rsid w:val="003B4336"/>
    <w:rsid w:val="003B43DE"/>
    <w:rsid w:val="003B43F9"/>
    <w:rsid w:val="003B44B6"/>
    <w:rsid w:val="003B451D"/>
    <w:rsid w:val="003B4569"/>
    <w:rsid w:val="003B46CF"/>
    <w:rsid w:val="003B4724"/>
    <w:rsid w:val="003B47D1"/>
    <w:rsid w:val="003B47DB"/>
    <w:rsid w:val="003B4878"/>
    <w:rsid w:val="003B4967"/>
    <w:rsid w:val="003B4AC7"/>
    <w:rsid w:val="003B4AEC"/>
    <w:rsid w:val="003B4B5B"/>
    <w:rsid w:val="003B4C3F"/>
    <w:rsid w:val="003B4C78"/>
    <w:rsid w:val="003B4DDC"/>
    <w:rsid w:val="003B4EB6"/>
    <w:rsid w:val="003B4EE1"/>
    <w:rsid w:val="003B4F74"/>
    <w:rsid w:val="003B4FC0"/>
    <w:rsid w:val="003B514E"/>
    <w:rsid w:val="003B5153"/>
    <w:rsid w:val="003B51FB"/>
    <w:rsid w:val="003B5346"/>
    <w:rsid w:val="003B5409"/>
    <w:rsid w:val="003B546F"/>
    <w:rsid w:val="003B55CE"/>
    <w:rsid w:val="003B5720"/>
    <w:rsid w:val="003B57A6"/>
    <w:rsid w:val="003B59E3"/>
    <w:rsid w:val="003B5AAE"/>
    <w:rsid w:val="003B5C79"/>
    <w:rsid w:val="003B5CBB"/>
    <w:rsid w:val="003B5D37"/>
    <w:rsid w:val="003B5DE6"/>
    <w:rsid w:val="003B5FAE"/>
    <w:rsid w:val="003B60DF"/>
    <w:rsid w:val="003B6163"/>
    <w:rsid w:val="003B6240"/>
    <w:rsid w:val="003B62AD"/>
    <w:rsid w:val="003B62B9"/>
    <w:rsid w:val="003B6348"/>
    <w:rsid w:val="003B636A"/>
    <w:rsid w:val="003B63D2"/>
    <w:rsid w:val="003B63D9"/>
    <w:rsid w:val="003B645A"/>
    <w:rsid w:val="003B6557"/>
    <w:rsid w:val="003B6645"/>
    <w:rsid w:val="003B6797"/>
    <w:rsid w:val="003B67BB"/>
    <w:rsid w:val="003B6899"/>
    <w:rsid w:val="003B68A5"/>
    <w:rsid w:val="003B68F2"/>
    <w:rsid w:val="003B695A"/>
    <w:rsid w:val="003B69DD"/>
    <w:rsid w:val="003B69FD"/>
    <w:rsid w:val="003B6A3E"/>
    <w:rsid w:val="003B6A70"/>
    <w:rsid w:val="003B6ACA"/>
    <w:rsid w:val="003B6B9C"/>
    <w:rsid w:val="003B6BC6"/>
    <w:rsid w:val="003B6C25"/>
    <w:rsid w:val="003B6EDB"/>
    <w:rsid w:val="003B6EEA"/>
    <w:rsid w:val="003B6F2F"/>
    <w:rsid w:val="003B6F50"/>
    <w:rsid w:val="003B7069"/>
    <w:rsid w:val="003B7081"/>
    <w:rsid w:val="003B7088"/>
    <w:rsid w:val="003B708A"/>
    <w:rsid w:val="003B7132"/>
    <w:rsid w:val="003B7153"/>
    <w:rsid w:val="003B716A"/>
    <w:rsid w:val="003B71AF"/>
    <w:rsid w:val="003B71F1"/>
    <w:rsid w:val="003B721C"/>
    <w:rsid w:val="003B740E"/>
    <w:rsid w:val="003B758C"/>
    <w:rsid w:val="003B76D4"/>
    <w:rsid w:val="003B76FB"/>
    <w:rsid w:val="003B776A"/>
    <w:rsid w:val="003B7A46"/>
    <w:rsid w:val="003B7A49"/>
    <w:rsid w:val="003B7A99"/>
    <w:rsid w:val="003B7B21"/>
    <w:rsid w:val="003B7B3B"/>
    <w:rsid w:val="003B7E7D"/>
    <w:rsid w:val="003B7EC1"/>
    <w:rsid w:val="003B7F8C"/>
    <w:rsid w:val="003B7FD4"/>
    <w:rsid w:val="003B7FD9"/>
    <w:rsid w:val="003C0014"/>
    <w:rsid w:val="003C0032"/>
    <w:rsid w:val="003C00B6"/>
    <w:rsid w:val="003C00EA"/>
    <w:rsid w:val="003C01A3"/>
    <w:rsid w:val="003C020C"/>
    <w:rsid w:val="003C0271"/>
    <w:rsid w:val="003C0303"/>
    <w:rsid w:val="003C0309"/>
    <w:rsid w:val="003C0311"/>
    <w:rsid w:val="003C0350"/>
    <w:rsid w:val="003C03BA"/>
    <w:rsid w:val="003C06E9"/>
    <w:rsid w:val="003C07D7"/>
    <w:rsid w:val="003C080E"/>
    <w:rsid w:val="003C095A"/>
    <w:rsid w:val="003C09C6"/>
    <w:rsid w:val="003C0A71"/>
    <w:rsid w:val="003C0AFB"/>
    <w:rsid w:val="003C0B12"/>
    <w:rsid w:val="003C0C51"/>
    <w:rsid w:val="003C0CD2"/>
    <w:rsid w:val="003C0DCC"/>
    <w:rsid w:val="003C0E43"/>
    <w:rsid w:val="003C0F0A"/>
    <w:rsid w:val="003C0FA2"/>
    <w:rsid w:val="003C0FF5"/>
    <w:rsid w:val="003C10A8"/>
    <w:rsid w:val="003C1137"/>
    <w:rsid w:val="003C113E"/>
    <w:rsid w:val="003C114F"/>
    <w:rsid w:val="003C1150"/>
    <w:rsid w:val="003C11F4"/>
    <w:rsid w:val="003C12F8"/>
    <w:rsid w:val="003C138C"/>
    <w:rsid w:val="003C1391"/>
    <w:rsid w:val="003C15B6"/>
    <w:rsid w:val="003C1715"/>
    <w:rsid w:val="003C1906"/>
    <w:rsid w:val="003C19EB"/>
    <w:rsid w:val="003C1A3F"/>
    <w:rsid w:val="003C1AAB"/>
    <w:rsid w:val="003C1ADD"/>
    <w:rsid w:val="003C1B5C"/>
    <w:rsid w:val="003C1D1B"/>
    <w:rsid w:val="003C1E1A"/>
    <w:rsid w:val="003C1E4A"/>
    <w:rsid w:val="003C1EC8"/>
    <w:rsid w:val="003C1FF7"/>
    <w:rsid w:val="003C211F"/>
    <w:rsid w:val="003C2230"/>
    <w:rsid w:val="003C22B6"/>
    <w:rsid w:val="003C22DB"/>
    <w:rsid w:val="003C24A5"/>
    <w:rsid w:val="003C2565"/>
    <w:rsid w:val="003C25E6"/>
    <w:rsid w:val="003C26B6"/>
    <w:rsid w:val="003C280C"/>
    <w:rsid w:val="003C2896"/>
    <w:rsid w:val="003C28B8"/>
    <w:rsid w:val="003C28E5"/>
    <w:rsid w:val="003C28F0"/>
    <w:rsid w:val="003C28FA"/>
    <w:rsid w:val="003C2A41"/>
    <w:rsid w:val="003C2BF0"/>
    <w:rsid w:val="003C2D24"/>
    <w:rsid w:val="003C300D"/>
    <w:rsid w:val="003C3128"/>
    <w:rsid w:val="003C326E"/>
    <w:rsid w:val="003C3288"/>
    <w:rsid w:val="003C335B"/>
    <w:rsid w:val="003C33DD"/>
    <w:rsid w:val="003C346A"/>
    <w:rsid w:val="003C346D"/>
    <w:rsid w:val="003C34A6"/>
    <w:rsid w:val="003C34AA"/>
    <w:rsid w:val="003C35C0"/>
    <w:rsid w:val="003C3674"/>
    <w:rsid w:val="003C367D"/>
    <w:rsid w:val="003C3705"/>
    <w:rsid w:val="003C377B"/>
    <w:rsid w:val="003C378F"/>
    <w:rsid w:val="003C37FB"/>
    <w:rsid w:val="003C388B"/>
    <w:rsid w:val="003C38E2"/>
    <w:rsid w:val="003C3974"/>
    <w:rsid w:val="003C3A09"/>
    <w:rsid w:val="003C3A2F"/>
    <w:rsid w:val="003C3AF8"/>
    <w:rsid w:val="003C3B0D"/>
    <w:rsid w:val="003C3B94"/>
    <w:rsid w:val="003C3B9E"/>
    <w:rsid w:val="003C3C04"/>
    <w:rsid w:val="003C3D89"/>
    <w:rsid w:val="003C3DDF"/>
    <w:rsid w:val="003C3EF5"/>
    <w:rsid w:val="003C3F72"/>
    <w:rsid w:val="003C3FB5"/>
    <w:rsid w:val="003C4065"/>
    <w:rsid w:val="003C408B"/>
    <w:rsid w:val="003C4245"/>
    <w:rsid w:val="003C432D"/>
    <w:rsid w:val="003C44E6"/>
    <w:rsid w:val="003C4507"/>
    <w:rsid w:val="003C451B"/>
    <w:rsid w:val="003C45AB"/>
    <w:rsid w:val="003C4652"/>
    <w:rsid w:val="003C46DB"/>
    <w:rsid w:val="003C4731"/>
    <w:rsid w:val="003C49A7"/>
    <w:rsid w:val="003C4A2E"/>
    <w:rsid w:val="003C4A77"/>
    <w:rsid w:val="003C4A98"/>
    <w:rsid w:val="003C4AAA"/>
    <w:rsid w:val="003C4AF6"/>
    <w:rsid w:val="003C4B77"/>
    <w:rsid w:val="003C4BE4"/>
    <w:rsid w:val="003C4C4B"/>
    <w:rsid w:val="003C4C96"/>
    <w:rsid w:val="003C4E65"/>
    <w:rsid w:val="003C4F11"/>
    <w:rsid w:val="003C4FC9"/>
    <w:rsid w:val="003C5086"/>
    <w:rsid w:val="003C50AB"/>
    <w:rsid w:val="003C5177"/>
    <w:rsid w:val="003C52B0"/>
    <w:rsid w:val="003C52DD"/>
    <w:rsid w:val="003C535F"/>
    <w:rsid w:val="003C54BD"/>
    <w:rsid w:val="003C54EC"/>
    <w:rsid w:val="003C55E6"/>
    <w:rsid w:val="003C5653"/>
    <w:rsid w:val="003C5716"/>
    <w:rsid w:val="003C572B"/>
    <w:rsid w:val="003C5857"/>
    <w:rsid w:val="003C58A7"/>
    <w:rsid w:val="003C59E2"/>
    <w:rsid w:val="003C5C93"/>
    <w:rsid w:val="003C5CBB"/>
    <w:rsid w:val="003C5CCF"/>
    <w:rsid w:val="003C5CFD"/>
    <w:rsid w:val="003C5D42"/>
    <w:rsid w:val="003C5D77"/>
    <w:rsid w:val="003C5D93"/>
    <w:rsid w:val="003C5DDD"/>
    <w:rsid w:val="003C60DD"/>
    <w:rsid w:val="003C62D2"/>
    <w:rsid w:val="003C6348"/>
    <w:rsid w:val="003C63B1"/>
    <w:rsid w:val="003C63F0"/>
    <w:rsid w:val="003C65C6"/>
    <w:rsid w:val="003C663C"/>
    <w:rsid w:val="003C66B2"/>
    <w:rsid w:val="003C6741"/>
    <w:rsid w:val="003C676E"/>
    <w:rsid w:val="003C6773"/>
    <w:rsid w:val="003C67B8"/>
    <w:rsid w:val="003C682A"/>
    <w:rsid w:val="003C699B"/>
    <w:rsid w:val="003C6A22"/>
    <w:rsid w:val="003C6A80"/>
    <w:rsid w:val="003C6B3C"/>
    <w:rsid w:val="003C6CAA"/>
    <w:rsid w:val="003C6D36"/>
    <w:rsid w:val="003C6DB9"/>
    <w:rsid w:val="003C6DC5"/>
    <w:rsid w:val="003C6DEF"/>
    <w:rsid w:val="003C6FC7"/>
    <w:rsid w:val="003C7112"/>
    <w:rsid w:val="003C71B2"/>
    <w:rsid w:val="003C7226"/>
    <w:rsid w:val="003C727C"/>
    <w:rsid w:val="003C737C"/>
    <w:rsid w:val="003C73C9"/>
    <w:rsid w:val="003C7668"/>
    <w:rsid w:val="003C76F0"/>
    <w:rsid w:val="003C7789"/>
    <w:rsid w:val="003C787D"/>
    <w:rsid w:val="003C7AD8"/>
    <w:rsid w:val="003C7C38"/>
    <w:rsid w:val="003C7C47"/>
    <w:rsid w:val="003C7E20"/>
    <w:rsid w:val="003C7E31"/>
    <w:rsid w:val="003C7E5E"/>
    <w:rsid w:val="003C7E60"/>
    <w:rsid w:val="003C7E89"/>
    <w:rsid w:val="003C7EC1"/>
    <w:rsid w:val="003C7FDB"/>
    <w:rsid w:val="003C7FF5"/>
    <w:rsid w:val="003D0361"/>
    <w:rsid w:val="003D0425"/>
    <w:rsid w:val="003D04FA"/>
    <w:rsid w:val="003D05DD"/>
    <w:rsid w:val="003D05EB"/>
    <w:rsid w:val="003D0690"/>
    <w:rsid w:val="003D094A"/>
    <w:rsid w:val="003D0A07"/>
    <w:rsid w:val="003D0A16"/>
    <w:rsid w:val="003D0BA1"/>
    <w:rsid w:val="003D0BBD"/>
    <w:rsid w:val="003D0C56"/>
    <w:rsid w:val="003D0C98"/>
    <w:rsid w:val="003D0CA1"/>
    <w:rsid w:val="003D0F09"/>
    <w:rsid w:val="003D10AE"/>
    <w:rsid w:val="003D10FA"/>
    <w:rsid w:val="003D1169"/>
    <w:rsid w:val="003D123B"/>
    <w:rsid w:val="003D128F"/>
    <w:rsid w:val="003D12A4"/>
    <w:rsid w:val="003D1305"/>
    <w:rsid w:val="003D1539"/>
    <w:rsid w:val="003D1573"/>
    <w:rsid w:val="003D1594"/>
    <w:rsid w:val="003D1655"/>
    <w:rsid w:val="003D17D4"/>
    <w:rsid w:val="003D18BD"/>
    <w:rsid w:val="003D18E1"/>
    <w:rsid w:val="003D1A5A"/>
    <w:rsid w:val="003D1A5D"/>
    <w:rsid w:val="003D1DFB"/>
    <w:rsid w:val="003D1E1D"/>
    <w:rsid w:val="003D207B"/>
    <w:rsid w:val="003D209E"/>
    <w:rsid w:val="003D20AA"/>
    <w:rsid w:val="003D2219"/>
    <w:rsid w:val="003D2223"/>
    <w:rsid w:val="003D2297"/>
    <w:rsid w:val="003D2357"/>
    <w:rsid w:val="003D23E2"/>
    <w:rsid w:val="003D248A"/>
    <w:rsid w:val="003D24E3"/>
    <w:rsid w:val="003D2609"/>
    <w:rsid w:val="003D261D"/>
    <w:rsid w:val="003D262F"/>
    <w:rsid w:val="003D2639"/>
    <w:rsid w:val="003D26E8"/>
    <w:rsid w:val="003D2718"/>
    <w:rsid w:val="003D27ED"/>
    <w:rsid w:val="003D29E6"/>
    <w:rsid w:val="003D2AA4"/>
    <w:rsid w:val="003D2AF2"/>
    <w:rsid w:val="003D2B31"/>
    <w:rsid w:val="003D2C46"/>
    <w:rsid w:val="003D2D67"/>
    <w:rsid w:val="003D2E51"/>
    <w:rsid w:val="003D2E9C"/>
    <w:rsid w:val="003D2F8B"/>
    <w:rsid w:val="003D3017"/>
    <w:rsid w:val="003D3032"/>
    <w:rsid w:val="003D343E"/>
    <w:rsid w:val="003D354C"/>
    <w:rsid w:val="003D3715"/>
    <w:rsid w:val="003D38DF"/>
    <w:rsid w:val="003D396C"/>
    <w:rsid w:val="003D3A62"/>
    <w:rsid w:val="003D3A66"/>
    <w:rsid w:val="003D3D1E"/>
    <w:rsid w:val="003D3F29"/>
    <w:rsid w:val="003D40C1"/>
    <w:rsid w:val="003D41E4"/>
    <w:rsid w:val="003D41E7"/>
    <w:rsid w:val="003D41F7"/>
    <w:rsid w:val="003D4210"/>
    <w:rsid w:val="003D42DF"/>
    <w:rsid w:val="003D4318"/>
    <w:rsid w:val="003D435A"/>
    <w:rsid w:val="003D4448"/>
    <w:rsid w:val="003D4617"/>
    <w:rsid w:val="003D47F1"/>
    <w:rsid w:val="003D483D"/>
    <w:rsid w:val="003D4872"/>
    <w:rsid w:val="003D48BD"/>
    <w:rsid w:val="003D48CA"/>
    <w:rsid w:val="003D4A53"/>
    <w:rsid w:val="003D4B17"/>
    <w:rsid w:val="003D4C2D"/>
    <w:rsid w:val="003D4C38"/>
    <w:rsid w:val="003D4D5B"/>
    <w:rsid w:val="003D4DB8"/>
    <w:rsid w:val="003D4DC7"/>
    <w:rsid w:val="003D4E07"/>
    <w:rsid w:val="003D4E5C"/>
    <w:rsid w:val="003D4EC3"/>
    <w:rsid w:val="003D4ED3"/>
    <w:rsid w:val="003D4F2C"/>
    <w:rsid w:val="003D4F9B"/>
    <w:rsid w:val="003D4FED"/>
    <w:rsid w:val="003D5011"/>
    <w:rsid w:val="003D5059"/>
    <w:rsid w:val="003D508A"/>
    <w:rsid w:val="003D5348"/>
    <w:rsid w:val="003D5459"/>
    <w:rsid w:val="003D5478"/>
    <w:rsid w:val="003D5491"/>
    <w:rsid w:val="003D5611"/>
    <w:rsid w:val="003D563C"/>
    <w:rsid w:val="003D5689"/>
    <w:rsid w:val="003D56BF"/>
    <w:rsid w:val="003D5794"/>
    <w:rsid w:val="003D5989"/>
    <w:rsid w:val="003D59A2"/>
    <w:rsid w:val="003D59D0"/>
    <w:rsid w:val="003D5A34"/>
    <w:rsid w:val="003D5B39"/>
    <w:rsid w:val="003D5B98"/>
    <w:rsid w:val="003D5BBE"/>
    <w:rsid w:val="003D5CC5"/>
    <w:rsid w:val="003D5D62"/>
    <w:rsid w:val="003D5DA3"/>
    <w:rsid w:val="003D5F04"/>
    <w:rsid w:val="003D5F59"/>
    <w:rsid w:val="003D6002"/>
    <w:rsid w:val="003D62E6"/>
    <w:rsid w:val="003D63CD"/>
    <w:rsid w:val="003D64AB"/>
    <w:rsid w:val="003D6593"/>
    <w:rsid w:val="003D65E9"/>
    <w:rsid w:val="003D6861"/>
    <w:rsid w:val="003D6897"/>
    <w:rsid w:val="003D68AB"/>
    <w:rsid w:val="003D6A68"/>
    <w:rsid w:val="003D6B37"/>
    <w:rsid w:val="003D6B60"/>
    <w:rsid w:val="003D6B66"/>
    <w:rsid w:val="003D6B8A"/>
    <w:rsid w:val="003D6B99"/>
    <w:rsid w:val="003D6C54"/>
    <w:rsid w:val="003D6C61"/>
    <w:rsid w:val="003D6C98"/>
    <w:rsid w:val="003D6DA2"/>
    <w:rsid w:val="003D6E5C"/>
    <w:rsid w:val="003D6F81"/>
    <w:rsid w:val="003D6F95"/>
    <w:rsid w:val="003D7077"/>
    <w:rsid w:val="003D70CC"/>
    <w:rsid w:val="003D718A"/>
    <w:rsid w:val="003D71BA"/>
    <w:rsid w:val="003D720D"/>
    <w:rsid w:val="003D7287"/>
    <w:rsid w:val="003D72D2"/>
    <w:rsid w:val="003D7459"/>
    <w:rsid w:val="003D756B"/>
    <w:rsid w:val="003D75BF"/>
    <w:rsid w:val="003D76B1"/>
    <w:rsid w:val="003D76D8"/>
    <w:rsid w:val="003D7713"/>
    <w:rsid w:val="003D7781"/>
    <w:rsid w:val="003D7883"/>
    <w:rsid w:val="003D7931"/>
    <w:rsid w:val="003D79EA"/>
    <w:rsid w:val="003D7A19"/>
    <w:rsid w:val="003D7A31"/>
    <w:rsid w:val="003D7B01"/>
    <w:rsid w:val="003D7B71"/>
    <w:rsid w:val="003D7BF9"/>
    <w:rsid w:val="003D7BFB"/>
    <w:rsid w:val="003D7C70"/>
    <w:rsid w:val="003D7DC8"/>
    <w:rsid w:val="003D7E37"/>
    <w:rsid w:val="003D7F34"/>
    <w:rsid w:val="003D7FCA"/>
    <w:rsid w:val="003E003C"/>
    <w:rsid w:val="003E0094"/>
    <w:rsid w:val="003E00C4"/>
    <w:rsid w:val="003E0122"/>
    <w:rsid w:val="003E020F"/>
    <w:rsid w:val="003E04B1"/>
    <w:rsid w:val="003E05FF"/>
    <w:rsid w:val="003E0648"/>
    <w:rsid w:val="003E0689"/>
    <w:rsid w:val="003E0705"/>
    <w:rsid w:val="003E07C5"/>
    <w:rsid w:val="003E0821"/>
    <w:rsid w:val="003E0855"/>
    <w:rsid w:val="003E093F"/>
    <w:rsid w:val="003E09B4"/>
    <w:rsid w:val="003E09C6"/>
    <w:rsid w:val="003E0AD4"/>
    <w:rsid w:val="003E0B8B"/>
    <w:rsid w:val="003E0C4F"/>
    <w:rsid w:val="003E0CB4"/>
    <w:rsid w:val="003E0D12"/>
    <w:rsid w:val="003E0E36"/>
    <w:rsid w:val="003E0E8D"/>
    <w:rsid w:val="003E0F85"/>
    <w:rsid w:val="003E0FF2"/>
    <w:rsid w:val="003E129A"/>
    <w:rsid w:val="003E1358"/>
    <w:rsid w:val="003E1396"/>
    <w:rsid w:val="003E1474"/>
    <w:rsid w:val="003E1484"/>
    <w:rsid w:val="003E1486"/>
    <w:rsid w:val="003E15A7"/>
    <w:rsid w:val="003E1601"/>
    <w:rsid w:val="003E165A"/>
    <w:rsid w:val="003E165B"/>
    <w:rsid w:val="003E16A9"/>
    <w:rsid w:val="003E17D6"/>
    <w:rsid w:val="003E1823"/>
    <w:rsid w:val="003E18BE"/>
    <w:rsid w:val="003E18CC"/>
    <w:rsid w:val="003E18E8"/>
    <w:rsid w:val="003E1932"/>
    <w:rsid w:val="003E1955"/>
    <w:rsid w:val="003E199B"/>
    <w:rsid w:val="003E1A1D"/>
    <w:rsid w:val="003E1A96"/>
    <w:rsid w:val="003E1AC3"/>
    <w:rsid w:val="003E1B4E"/>
    <w:rsid w:val="003E1D99"/>
    <w:rsid w:val="003E1D9A"/>
    <w:rsid w:val="003E1E6E"/>
    <w:rsid w:val="003E1F28"/>
    <w:rsid w:val="003E2095"/>
    <w:rsid w:val="003E20AA"/>
    <w:rsid w:val="003E2100"/>
    <w:rsid w:val="003E2333"/>
    <w:rsid w:val="003E2374"/>
    <w:rsid w:val="003E23A0"/>
    <w:rsid w:val="003E23F4"/>
    <w:rsid w:val="003E24BD"/>
    <w:rsid w:val="003E257A"/>
    <w:rsid w:val="003E25D4"/>
    <w:rsid w:val="003E271A"/>
    <w:rsid w:val="003E2B3F"/>
    <w:rsid w:val="003E2BA5"/>
    <w:rsid w:val="003E2C4E"/>
    <w:rsid w:val="003E2CFC"/>
    <w:rsid w:val="003E2D05"/>
    <w:rsid w:val="003E2D35"/>
    <w:rsid w:val="003E2D3A"/>
    <w:rsid w:val="003E2D7E"/>
    <w:rsid w:val="003E2FA6"/>
    <w:rsid w:val="003E305F"/>
    <w:rsid w:val="003E306E"/>
    <w:rsid w:val="003E30F2"/>
    <w:rsid w:val="003E31A0"/>
    <w:rsid w:val="003E3235"/>
    <w:rsid w:val="003E32E8"/>
    <w:rsid w:val="003E32E9"/>
    <w:rsid w:val="003E3325"/>
    <w:rsid w:val="003E3366"/>
    <w:rsid w:val="003E3393"/>
    <w:rsid w:val="003E339F"/>
    <w:rsid w:val="003E33BE"/>
    <w:rsid w:val="003E345E"/>
    <w:rsid w:val="003E34B0"/>
    <w:rsid w:val="003E36A7"/>
    <w:rsid w:val="003E36DF"/>
    <w:rsid w:val="003E3700"/>
    <w:rsid w:val="003E3758"/>
    <w:rsid w:val="003E37F5"/>
    <w:rsid w:val="003E3879"/>
    <w:rsid w:val="003E3998"/>
    <w:rsid w:val="003E3A75"/>
    <w:rsid w:val="003E3AED"/>
    <w:rsid w:val="003E3C14"/>
    <w:rsid w:val="003E3CA1"/>
    <w:rsid w:val="003E3CD8"/>
    <w:rsid w:val="003E3EA7"/>
    <w:rsid w:val="003E3F06"/>
    <w:rsid w:val="003E4006"/>
    <w:rsid w:val="003E40DE"/>
    <w:rsid w:val="003E412A"/>
    <w:rsid w:val="003E41F7"/>
    <w:rsid w:val="003E42CD"/>
    <w:rsid w:val="003E42FE"/>
    <w:rsid w:val="003E431C"/>
    <w:rsid w:val="003E4557"/>
    <w:rsid w:val="003E4689"/>
    <w:rsid w:val="003E468D"/>
    <w:rsid w:val="003E4723"/>
    <w:rsid w:val="003E4799"/>
    <w:rsid w:val="003E4845"/>
    <w:rsid w:val="003E487E"/>
    <w:rsid w:val="003E489F"/>
    <w:rsid w:val="003E48A9"/>
    <w:rsid w:val="003E49C7"/>
    <w:rsid w:val="003E4A5A"/>
    <w:rsid w:val="003E4B7E"/>
    <w:rsid w:val="003E4B9E"/>
    <w:rsid w:val="003E4C25"/>
    <w:rsid w:val="003E4C8C"/>
    <w:rsid w:val="003E4CAB"/>
    <w:rsid w:val="003E4D07"/>
    <w:rsid w:val="003E4E64"/>
    <w:rsid w:val="003E4FB6"/>
    <w:rsid w:val="003E4FCD"/>
    <w:rsid w:val="003E4FCE"/>
    <w:rsid w:val="003E539B"/>
    <w:rsid w:val="003E53CA"/>
    <w:rsid w:val="003E55C8"/>
    <w:rsid w:val="003E55CD"/>
    <w:rsid w:val="003E55E7"/>
    <w:rsid w:val="003E56A9"/>
    <w:rsid w:val="003E56B7"/>
    <w:rsid w:val="003E5797"/>
    <w:rsid w:val="003E57AC"/>
    <w:rsid w:val="003E57E4"/>
    <w:rsid w:val="003E594C"/>
    <w:rsid w:val="003E5ADB"/>
    <w:rsid w:val="003E5B37"/>
    <w:rsid w:val="003E5B8F"/>
    <w:rsid w:val="003E5BA9"/>
    <w:rsid w:val="003E5BAD"/>
    <w:rsid w:val="003E5BC9"/>
    <w:rsid w:val="003E5D76"/>
    <w:rsid w:val="003E5D95"/>
    <w:rsid w:val="003E5DEB"/>
    <w:rsid w:val="003E5EC4"/>
    <w:rsid w:val="003E5F91"/>
    <w:rsid w:val="003E5F96"/>
    <w:rsid w:val="003E61CE"/>
    <w:rsid w:val="003E62A0"/>
    <w:rsid w:val="003E646F"/>
    <w:rsid w:val="003E6633"/>
    <w:rsid w:val="003E671F"/>
    <w:rsid w:val="003E6A16"/>
    <w:rsid w:val="003E6B13"/>
    <w:rsid w:val="003E6B45"/>
    <w:rsid w:val="003E6BBC"/>
    <w:rsid w:val="003E6C88"/>
    <w:rsid w:val="003E6CA2"/>
    <w:rsid w:val="003E6D59"/>
    <w:rsid w:val="003E6D94"/>
    <w:rsid w:val="003E6E06"/>
    <w:rsid w:val="003E6E25"/>
    <w:rsid w:val="003E6E42"/>
    <w:rsid w:val="003E6EE8"/>
    <w:rsid w:val="003E6EFF"/>
    <w:rsid w:val="003E6F02"/>
    <w:rsid w:val="003E6FB9"/>
    <w:rsid w:val="003E745E"/>
    <w:rsid w:val="003E7678"/>
    <w:rsid w:val="003E768B"/>
    <w:rsid w:val="003E77B3"/>
    <w:rsid w:val="003E78B9"/>
    <w:rsid w:val="003E78CC"/>
    <w:rsid w:val="003E7944"/>
    <w:rsid w:val="003E7A52"/>
    <w:rsid w:val="003E7A68"/>
    <w:rsid w:val="003E7A88"/>
    <w:rsid w:val="003E7A9C"/>
    <w:rsid w:val="003E7C50"/>
    <w:rsid w:val="003E7D67"/>
    <w:rsid w:val="003E7DD0"/>
    <w:rsid w:val="003E7EDE"/>
    <w:rsid w:val="003E7F38"/>
    <w:rsid w:val="003E7F7C"/>
    <w:rsid w:val="003F008C"/>
    <w:rsid w:val="003F008F"/>
    <w:rsid w:val="003F00A1"/>
    <w:rsid w:val="003F00D0"/>
    <w:rsid w:val="003F01B3"/>
    <w:rsid w:val="003F0361"/>
    <w:rsid w:val="003F036A"/>
    <w:rsid w:val="003F04E0"/>
    <w:rsid w:val="003F05C9"/>
    <w:rsid w:val="003F065A"/>
    <w:rsid w:val="003F073F"/>
    <w:rsid w:val="003F0851"/>
    <w:rsid w:val="003F0895"/>
    <w:rsid w:val="003F08CA"/>
    <w:rsid w:val="003F08D5"/>
    <w:rsid w:val="003F09D0"/>
    <w:rsid w:val="003F09D3"/>
    <w:rsid w:val="003F0A04"/>
    <w:rsid w:val="003F0A0E"/>
    <w:rsid w:val="003F0A6B"/>
    <w:rsid w:val="003F0AB2"/>
    <w:rsid w:val="003F0B82"/>
    <w:rsid w:val="003F0B92"/>
    <w:rsid w:val="003F0C3D"/>
    <w:rsid w:val="003F0C68"/>
    <w:rsid w:val="003F0D74"/>
    <w:rsid w:val="003F0D7D"/>
    <w:rsid w:val="003F0E29"/>
    <w:rsid w:val="003F0EB0"/>
    <w:rsid w:val="003F0F00"/>
    <w:rsid w:val="003F0FC4"/>
    <w:rsid w:val="003F101E"/>
    <w:rsid w:val="003F1022"/>
    <w:rsid w:val="003F1335"/>
    <w:rsid w:val="003F1385"/>
    <w:rsid w:val="003F13E5"/>
    <w:rsid w:val="003F14E6"/>
    <w:rsid w:val="003F1590"/>
    <w:rsid w:val="003F165A"/>
    <w:rsid w:val="003F17A4"/>
    <w:rsid w:val="003F1815"/>
    <w:rsid w:val="003F185F"/>
    <w:rsid w:val="003F18FA"/>
    <w:rsid w:val="003F1950"/>
    <w:rsid w:val="003F1A20"/>
    <w:rsid w:val="003F1B67"/>
    <w:rsid w:val="003F1CFD"/>
    <w:rsid w:val="003F1D4C"/>
    <w:rsid w:val="003F1D68"/>
    <w:rsid w:val="003F1E9E"/>
    <w:rsid w:val="003F1EA4"/>
    <w:rsid w:val="003F200F"/>
    <w:rsid w:val="003F231D"/>
    <w:rsid w:val="003F2328"/>
    <w:rsid w:val="003F238E"/>
    <w:rsid w:val="003F242C"/>
    <w:rsid w:val="003F25BB"/>
    <w:rsid w:val="003F266F"/>
    <w:rsid w:val="003F28E9"/>
    <w:rsid w:val="003F2A64"/>
    <w:rsid w:val="003F2C74"/>
    <w:rsid w:val="003F2CA4"/>
    <w:rsid w:val="003F2D83"/>
    <w:rsid w:val="003F2DA1"/>
    <w:rsid w:val="003F2E08"/>
    <w:rsid w:val="003F2E31"/>
    <w:rsid w:val="003F2F19"/>
    <w:rsid w:val="003F308E"/>
    <w:rsid w:val="003F32FC"/>
    <w:rsid w:val="003F337D"/>
    <w:rsid w:val="003F3382"/>
    <w:rsid w:val="003F3394"/>
    <w:rsid w:val="003F34E7"/>
    <w:rsid w:val="003F35FD"/>
    <w:rsid w:val="003F363C"/>
    <w:rsid w:val="003F365C"/>
    <w:rsid w:val="003F3724"/>
    <w:rsid w:val="003F377C"/>
    <w:rsid w:val="003F37EA"/>
    <w:rsid w:val="003F3847"/>
    <w:rsid w:val="003F384B"/>
    <w:rsid w:val="003F3921"/>
    <w:rsid w:val="003F3973"/>
    <w:rsid w:val="003F39B7"/>
    <w:rsid w:val="003F3AED"/>
    <w:rsid w:val="003F3C05"/>
    <w:rsid w:val="003F3C3E"/>
    <w:rsid w:val="003F3C81"/>
    <w:rsid w:val="003F3CA6"/>
    <w:rsid w:val="003F3CD7"/>
    <w:rsid w:val="003F3EB2"/>
    <w:rsid w:val="003F3FED"/>
    <w:rsid w:val="003F4009"/>
    <w:rsid w:val="003F41C5"/>
    <w:rsid w:val="003F41CB"/>
    <w:rsid w:val="003F41D3"/>
    <w:rsid w:val="003F423B"/>
    <w:rsid w:val="003F448B"/>
    <w:rsid w:val="003F44C9"/>
    <w:rsid w:val="003F454E"/>
    <w:rsid w:val="003F45EF"/>
    <w:rsid w:val="003F464E"/>
    <w:rsid w:val="003F4785"/>
    <w:rsid w:val="003F47D7"/>
    <w:rsid w:val="003F4B5E"/>
    <w:rsid w:val="003F4B80"/>
    <w:rsid w:val="003F4C58"/>
    <w:rsid w:val="003F4CB1"/>
    <w:rsid w:val="003F4D23"/>
    <w:rsid w:val="003F4D8B"/>
    <w:rsid w:val="003F4F5B"/>
    <w:rsid w:val="003F5055"/>
    <w:rsid w:val="003F5148"/>
    <w:rsid w:val="003F5150"/>
    <w:rsid w:val="003F5208"/>
    <w:rsid w:val="003F525E"/>
    <w:rsid w:val="003F5285"/>
    <w:rsid w:val="003F534E"/>
    <w:rsid w:val="003F53C2"/>
    <w:rsid w:val="003F5407"/>
    <w:rsid w:val="003F550B"/>
    <w:rsid w:val="003F555F"/>
    <w:rsid w:val="003F56B8"/>
    <w:rsid w:val="003F59B8"/>
    <w:rsid w:val="003F5AB2"/>
    <w:rsid w:val="003F5EC9"/>
    <w:rsid w:val="003F5ED5"/>
    <w:rsid w:val="003F5EFD"/>
    <w:rsid w:val="003F5FB4"/>
    <w:rsid w:val="003F6031"/>
    <w:rsid w:val="003F6047"/>
    <w:rsid w:val="003F60D5"/>
    <w:rsid w:val="003F6105"/>
    <w:rsid w:val="003F6220"/>
    <w:rsid w:val="003F622C"/>
    <w:rsid w:val="003F62B7"/>
    <w:rsid w:val="003F6396"/>
    <w:rsid w:val="003F63BB"/>
    <w:rsid w:val="003F63DB"/>
    <w:rsid w:val="003F63E4"/>
    <w:rsid w:val="003F64AD"/>
    <w:rsid w:val="003F64EC"/>
    <w:rsid w:val="003F6506"/>
    <w:rsid w:val="003F6741"/>
    <w:rsid w:val="003F67EF"/>
    <w:rsid w:val="003F687C"/>
    <w:rsid w:val="003F6934"/>
    <w:rsid w:val="003F694E"/>
    <w:rsid w:val="003F6A35"/>
    <w:rsid w:val="003F6B80"/>
    <w:rsid w:val="003F6CC2"/>
    <w:rsid w:val="003F6CCB"/>
    <w:rsid w:val="003F6EAC"/>
    <w:rsid w:val="003F703F"/>
    <w:rsid w:val="003F705C"/>
    <w:rsid w:val="003F7136"/>
    <w:rsid w:val="003F7230"/>
    <w:rsid w:val="003F743E"/>
    <w:rsid w:val="003F7502"/>
    <w:rsid w:val="003F7509"/>
    <w:rsid w:val="003F755F"/>
    <w:rsid w:val="003F765C"/>
    <w:rsid w:val="003F7709"/>
    <w:rsid w:val="003F78B7"/>
    <w:rsid w:val="003F7916"/>
    <w:rsid w:val="003F7A57"/>
    <w:rsid w:val="003F7AA0"/>
    <w:rsid w:val="003F7AA5"/>
    <w:rsid w:val="003F7DA4"/>
    <w:rsid w:val="003F7E3A"/>
    <w:rsid w:val="003F7F5F"/>
    <w:rsid w:val="003F7F62"/>
    <w:rsid w:val="003F7FAC"/>
    <w:rsid w:val="00400003"/>
    <w:rsid w:val="004000AF"/>
    <w:rsid w:val="004001AC"/>
    <w:rsid w:val="00400206"/>
    <w:rsid w:val="00400272"/>
    <w:rsid w:val="00400311"/>
    <w:rsid w:val="00400328"/>
    <w:rsid w:val="004003A4"/>
    <w:rsid w:val="004003B4"/>
    <w:rsid w:val="004003BA"/>
    <w:rsid w:val="004004B7"/>
    <w:rsid w:val="0040067F"/>
    <w:rsid w:val="00400714"/>
    <w:rsid w:val="00400782"/>
    <w:rsid w:val="004007E1"/>
    <w:rsid w:val="00400995"/>
    <w:rsid w:val="004009ED"/>
    <w:rsid w:val="00400ACD"/>
    <w:rsid w:val="00400BD5"/>
    <w:rsid w:val="00400C45"/>
    <w:rsid w:val="00400D09"/>
    <w:rsid w:val="00400E91"/>
    <w:rsid w:val="00400F06"/>
    <w:rsid w:val="00400F38"/>
    <w:rsid w:val="00401104"/>
    <w:rsid w:val="0040114F"/>
    <w:rsid w:val="0040125E"/>
    <w:rsid w:val="0040129A"/>
    <w:rsid w:val="004012C3"/>
    <w:rsid w:val="0040150D"/>
    <w:rsid w:val="004019B4"/>
    <w:rsid w:val="00401A71"/>
    <w:rsid w:val="00401AD2"/>
    <w:rsid w:val="00401B61"/>
    <w:rsid w:val="00401B7C"/>
    <w:rsid w:val="00401C0D"/>
    <w:rsid w:val="00401CD8"/>
    <w:rsid w:val="00401D2B"/>
    <w:rsid w:val="00401DD9"/>
    <w:rsid w:val="00401E16"/>
    <w:rsid w:val="00401EA0"/>
    <w:rsid w:val="00401FD5"/>
    <w:rsid w:val="0040204A"/>
    <w:rsid w:val="0040206F"/>
    <w:rsid w:val="0040209D"/>
    <w:rsid w:val="004022C5"/>
    <w:rsid w:val="00402315"/>
    <w:rsid w:val="00402660"/>
    <w:rsid w:val="00402757"/>
    <w:rsid w:val="0040279D"/>
    <w:rsid w:val="00402827"/>
    <w:rsid w:val="00402864"/>
    <w:rsid w:val="0040286E"/>
    <w:rsid w:val="004028B0"/>
    <w:rsid w:val="0040291E"/>
    <w:rsid w:val="0040292F"/>
    <w:rsid w:val="004029CF"/>
    <w:rsid w:val="00402A3B"/>
    <w:rsid w:val="00402A76"/>
    <w:rsid w:val="00402B1F"/>
    <w:rsid w:val="00402CDC"/>
    <w:rsid w:val="00402D31"/>
    <w:rsid w:val="00402D7A"/>
    <w:rsid w:val="00402E61"/>
    <w:rsid w:val="00402F24"/>
    <w:rsid w:val="00402F4A"/>
    <w:rsid w:val="00402F74"/>
    <w:rsid w:val="00402F79"/>
    <w:rsid w:val="00402FAD"/>
    <w:rsid w:val="00403056"/>
    <w:rsid w:val="004030A2"/>
    <w:rsid w:val="00403148"/>
    <w:rsid w:val="004032D9"/>
    <w:rsid w:val="0040333B"/>
    <w:rsid w:val="0040333D"/>
    <w:rsid w:val="00403428"/>
    <w:rsid w:val="004034B4"/>
    <w:rsid w:val="00403535"/>
    <w:rsid w:val="004035A6"/>
    <w:rsid w:val="00403708"/>
    <w:rsid w:val="00403748"/>
    <w:rsid w:val="004039BB"/>
    <w:rsid w:val="00403ADE"/>
    <w:rsid w:val="00403B38"/>
    <w:rsid w:val="00403C7F"/>
    <w:rsid w:val="00403D3E"/>
    <w:rsid w:val="00403FD1"/>
    <w:rsid w:val="004043E6"/>
    <w:rsid w:val="00404468"/>
    <w:rsid w:val="004044D4"/>
    <w:rsid w:val="00404634"/>
    <w:rsid w:val="0040480B"/>
    <w:rsid w:val="0040487A"/>
    <w:rsid w:val="00404897"/>
    <w:rsid w:val="00404A9D"/>
    <w:rsid w:val="00404B77"/>
    <w:rsid w:val="00404BD5"/>
    <w:rsid w:val="00404CD9"/>
    <w:rsid w:val="00404DA0"/>
    <w:rsid w:val="00404E75"/>
    <w:rsid w:val="00404EFB"/>
    <w:rsid w:val="004050B4"/>
    <w:rsid w:val="00405159"/>
    <w:rsid w:val="0040525C"/>
    <w:rsid w:val="004052C2"/>
    <w:rsid w:val="00405340"/>
    <w:rsid w:val="00405541"/>
    <w:rsid w:val="0040560A"/>
    <w:rsid w:val="004056A3"/>
    <w:rsid w:val="0040582B"/>
    <w:rsid w:val="0040590A"/>
    <w:rsid w:val="00405916"/>
    <w:rsid w:val="00405A22"/>
    <w:rsid w:val="00405A27"/>
    <w:rsid w:val="00405A8F"/>
    <w:rsid w:val="00405AD8"/>
    <w:rsid w:val="00405B47"/>
    <w:rsid w:val="00405B58"/>
    <w:rsid w:val="00405B89"/>
    <w:rsid w:val="00405B92"/>
    <w:rsid w:val="00405D9E"/>
    <w:rsid w:val="00405DD1"/>
    <w:rsid w:val="00405E6E"/>
    <w:rsid w:val="00405F81"/>
    <w:rsid w:val="0040602C"/>
    <w:rsid w:val="00406062"/>
    <w:rsid w:val="004060BB"/>
    <w:rsid w:val="0040611F"/>
    <w:rsid w:val="00406236"/>
    <w:rsid w:val="00406270"/>
    <w:rsid w:val="00406443"/>
    <w:rsid w:val="00406444"/>
    <w:rsid w:val="00406508"/>
    <w:rsid w:val="00406870"/>
    <w:rsid w:val="00406877"/>
    <w:rsid w:val="004068BF"/>
    <w:rsid w:val="00406968"/>
    <w:rsid w:val="0040697B"/>
    <w:rsid w:val="004069E8"/>
    <w:rsid w:val="00406A26"/>
    <w:rsid w:val="00406AF2"/>
    <w:rsid w:val="00406B16"/>
    <w:rsid w:val="00406B29"/>
    <w:rsid w:val="00406B36"/>
    <w:rsid w:val="00406BFB"/>
    <w:rsid w:val="00406C28"/>
    <w:rsid w:val="00406C7F"/>
    <w:rsid w:val="00406CA3"/>
    <w:rsid w:val="00406DBF"/>
    <w:rsid w:val="00406E42"/>
    <w:rsid w:val="00406FC4"/>
    <w:rsid w:val="00406FCD"/>
    <w:rsid w:val="0040715C"/>
    <w:rsid w:val="00407449"/>
    <w:rsid w:val="00407472"/>
    <w:rsid w:val="0040759A"/>
    <w:rsid w:val="004075F1"/>
    <w:rsid w:val="00407661"/>
    <w:rsid w:val="00407805"/>
    <w:rsid w:val="004078A1"/>
    <w:rsid w:val="00407900"/>
    <w:rsid w:val="00407A77"/>
    <w:rsid w:val="00407B6D"/>
    <w:rsid w:val="00407BD7"/>
    <w:rsid w:val="00407CDB"/>
    <w:rsid w:val="00407D37"/>
    <w:rsid w:val="00407DAE"/>
    <w:rsid w:val="00407EDF"/>
    <w:rsid w:val="00407F27"/>
    <w:rsid w:val="00407F80"/>
    <w:rsid w:val="0041012B"/>
    <w:rsid w:val="0041030D"/>
    <w:rsid w:val="00410327"/>
    <w:rsid w:val="00410440"/>
    <w:rsid w:val="00410632"/>
    <w:rsid w:val="00410747"/>
    <w:rsid w:val="00410783"/>
    <w:rsid w:val="0041084A"/>
    <w:rsid w:val="004108AF"/>
    <w:rsid w:val="004109EB"/>
    <w:rsid w:val="00410B54"/>
    <w:rsid w:val="00410CA0"/>
    <w:rsid w:val="00410CAA"/>
    <w:rsid w:val="00410D22"/>
    <w:rsid w:val="00410D41"/>
    <w:rsid w:val="00410D63"/>
    <w:rsid w:val="00410DCC"/>
    <w:rsid w:val="00410DEB"/>
    <w:rsid w:val="00410F67"/>
    <w:rsid w:val="00410F82"/>
    <w:rsid w:val="0041116B"/>
    <w:rsid w:val="0041116C"/>
    <w:rsid w:val="00411187"/>
    <w:rsid w:val="0041118A"/>
    <w:rsid w:val="004111A4"/>
    <w:rsid w:val="004111B2"/>
    <w:rsid w:val="004111C3"/>
    <w:rsid w:val="00411238"/>
    <w:rsid w:val="0041129B"/>
    <w:rsid w:val="00411421"/>
    <w:rsid w:val="00411604"/>
    <w:rsid w:val="00411819"/>
    <w:rsid w:val="00411996"/>
    <w:rsid w:val="00411B76"/>
    <w:rsid w:val="00411E22"/>
    <w:rsid w:val="00411E33"/>
    <w:rsid w:val="00411F4D"/>
    <w:rsid w:val="00411FF6"/>
    <w:rsid w:val="004120BB"/>
    <w:rsid w:val="004122F7"/>
    <w:rsid w:val="004124C5"/>
    <w:rsid w:val="00412662"/>
    <w:rsid w:val="00412682"/>
    <w:rsid w:val="00412784"/>
    <w:rsid w:val="004128E7"/>
    <w:rsid w:val="004128EC"/>
    <w:rsid w:val="00412A35"/>
    <w:rsid w:val="00412C73"/>
    <w:rsid w:val="00412D20"/>
    <w:rsid w:val="00412D40"/>
    <w:rsid w:val="00412D54"/>
    <w:rsid w:val="00412E92"/>
    <w:rsid w:val="00412F14"/>
    <w:rsid w:val="00412F25"/>
    <w:rsid w:val="004131AF"/>
    <w:rsid w:val="004131C3"/>
    <w:rsid w:val="0041321E"/>
    <w:rsid w:val="004132E9"/>
    <w:rsid w:val="004133BB"/>
    <w:rsid w:val="004133C3"/>
    <w:rsid w:val="00413494"/>
    <w:rsid w:val="004135E0"/>
    <w:rsid w:val="004135F9"/>
    <w:rsid w:val="004136F8"/>
    <w:rsid w:val="00413753"/>
    <w:rsid w:val="00413836"/>
    <w:rsid w:val="00413A20"/>
    <w:rsid w:val="00413A4F"/>
    <w:rsid w:val="00413B66"/>
    <w:rsid w:val="00413D98"/>
    <w:rsid w:val="00413DBB"/>
    <w:rsid w:val="00413E73"/>
    <w:rsid w:val="00413EA5"/>
    <w:rsid w:val="00413FAC"/>
    <w:rsid w:val="00413FD2"/>
    <w:rsid w:val="0041410C"/>
    <w:rsid w:val="00414154"/>
    <w:rsid w:val="00414186"/>
    <w:rsid w:val="004141DC"/>
    <w:rsid w:val="00414307"/>
    <w:rsid w:val="00414334"/>
    <w:rsid w:val="00414369"/>
    <w:rsid w:val="004143E9"/>
    <w:rsid w:val="00414489"/>
    <w:rsid w:val="0041449E"/>
    <w:rsid w:val="0041459B"/>
    <w:rsid w:val="004145BD"/>
    <w:rsid w:val="004145D9"/>
    <w:rsid w:val="00414632"/>
    <w:rsid w:val="00414637"/>
    <w:rsid w:val="0041466B"/>
    <w:rsid w:val="004148BD"/>
    <w:rsid w:val="00414914"/>
    <w:rsid w:val="00414962"/>
    <w:rsid w:val="0041497D"/>
    <w:rsid w:val="004149DB"/>
    <w:rsid w:val="004149E4"/>
    <w:rsid w:val="00414A60"/>
    <w:rsid w:val="00414E45"/>
    <w:rsid w:val="00414F5F"/>
    <w:rsid w:val="00414FFC"/>
    <w:rsid w:val="0041500D"/>
    <w:rsid w:val="00415088"/>
    <w:rsid w:val="004150BA"/>
    <w:rsid w:val="004151C2"/>
    <w:rsid w:val="004152E7"/>
    <w:rsid w:val="0041530F"/>
    <w:rsid w:val="0041539C"/>
    <w:rsid w:val="004154A1"/>
    <w:rsid w:val="00415555"/>
    <w:rsid w:val="0041569D"/>
    <w:rsid w:val="004156C3"/>
    <w:rsid w:val="004157A3"/>
    <w:rsid w:val="004158A2"/>
    <w:rsid w:val="00415957"/>
    <w:rsid w:val="004159B7"/>
    <w:rsid w:val="00415AF3"/>
    <w:rsid w:val="00415C0F"/>
    <w:rsid w:val="00415C1D"/>
    <w:rsid w:val="00415C91"/>
    <w:rsid w:val="00415CC0"/>
    <w:rsid w:val="00415D80"/>
    <w:rsid w:val="00415DA3"/>
    <w:rsid w:val="00415DF9"/>
    <w:rsid w:val="00415E48"/>
    <w:rsid w:val="00415F0E"/>
    <w:rsid w:val="00415FBC"/>
    <w:rsid w:val="004161E2"/>
    <w:rsid w:val="00416213"/>
    <w:rsid w:val="0041633F"/>
    <w:rsid w:val="0041652D"/>
    <w:rsid w:val="00416678"/>
    <w:rsid w:val="00416720"/>
    <w:rsid w:val="0041677E"/>
    <w:rsid w:val="00416796"/>
    <w:rsid w:val="00416822"/>
    <w:rsid w:val="004168EC"/>
    <w:rsid w:val="004169BE"/>
    <w:rsid w:val="00416AA5"/>
    <w:rsid w:val="00416B10"/>
    <w:rsid w:val="00416B8B"/>
    <w:rsid w:val="00416BFE"/>
    <w:rsid w:val="00416CA8"/>
    <w:rsid w:val="00416D40"/>
    <w:rsid w:val="00416E78"/>
    <w:rsid w:val="00416E8B"/>
    <w:rsid w:val="00416E8F"/>
    <w:rsid w:val="00417006"/>
    <w:rsid w:val="00417218"/>
    <w:rsid w:val="0041721D"/>
    <w:rsid w:val="00417282"/>
    <w:rsid w:val="004172B7"/>
    <w:rsid w:val="0041747B"/>
    <w:rsid w:val="00417753"/>
    <w:rsid w:val="004177D0"/>
    <w:rsid w:val="004177DE"/>
    <w:rsid w:val="004177E8"/>
    <w:rsid w:val="00417937"/>
    <w:rsid w:val="004179D4"/>
    <w:rsid w:val="00417A7B"/>
    <w:rsid w:val="00417BCD"/>
    <w:rsid w:val="00417C67"/>
    <w:rsid w:val="00417D63"/>
    <w:rsid w:val="00417E20"/>
    <w:rsid w:val="00417E39"/>
    <w:rsid w:val="004201BE"/>
    <w:rsid w:val="00420361"/>
    <w:rsid w:val="00420379"/>
    <w:rsid w:val="00420425"/>
    <w:rsid w:val="00420471"/>
    <w:rsid w:val="0042047A"/>
    <w:rsid w:val="004204C0"/>
    <w:rsid w:val="004204C5"/>
    <w:rsid w:val="004204CE"/>
    <w:rsid w:val="004206B7"/>
    <w:rsid w:val="004206D9"/>
    <w:rsid w:val="004208CB"/>
    <w:rsid w:val="004208D4"/>
    <w:rsid w:val="00420A1D"/>
    <w:rsid w:val="00420A44"/>
    <w:rsid w:val="00420A72"/>
    <w:rsid w:val="00420BCA"/>
    <w:rsid w:val="00420C40"/>
    <w:rsid w:val="00420CD4"/>
    <w:rsid w:val="00420D37"/>
    <w:rsid w:val="00420D8C"/>
    <w:rsid w:val="00420E66"/>
    <w:rsid w:val="00420F20"/>
    <w:rsid w:val="00420FB4"/>
    <w:rsid w:val="00421064"/>
    <w:rsid w:val="004212F2"/>
    <w:rsid w:val="004214B4"/>
    <w:rsid w:val="00421597"/>
    <w:rsid w:val="004215B7"/>
    <w:rsid w:val="00421809"/>
    <w:rsid w:val="00421858"/>
    <w:rsid w:val="004218A2"/>
    <w:rsid w:val="00421A84"/>
    <w:rsid w:val="00421A85"/>
    <w:rsid w:val="00421ACD"/>
    <w:rsid w:val="00421BE6"/>
    <w:rsid w:val="00421D57"/>
    <w:rsid w:val="00421D94"/>
    <w:rsid w:val="00421DB8"/>
    <w:rsid w:val="00421E31"/>
    <w:rsid w:val="00421F32"/>
    <w:rsid w:val="00421FD9"/>
    <w:rsid w:val="0042203A"/>
    <w:rsid w:val="004221C6"/>
    <w:rsid w:val="004221CC"/>
    <w:rsid w:val="004222B5"/>
    <w:rsid w:val="004222EB"/>
    <w:rsid w:val="004223CF"/>
    <w:rsid w:val="0042250D"/>
    <w:rsid w:val="0042256A"/>
    <w:rsid w:val="004225A7"/>
    <w:rsid w:val="004225EA"/>
    <w:rsid w:val="00422689"/>
    <w:rsid w:val="00422712"/>
    <w:rsid w:val="00422776"/>
    <w:rsid w:val="004227A6"/>
    <w:rsid w:val="00422800"/>
    <w:rsid w:val="004228E0"/>
    <w:rsid w:val="00422997"/>
    <w:rsid w:val="00422A0A"/>
    <w:rsid w:val="00422A2C"/>
    <w:rsid w:val="00422A4D"/>
    <w:rsid w:val="00422A61"/>
    <w:rsid w:val="00422C8A"/>
    <w:rsid w:val="00422CAE"/>
    <w:rsid w:val="00422DEA"/>
    <w:rsid w:val="00422E6D"/>
    <w:rsid w:val="00422F42"/>
    <w:rsid w:val="00423019"/>
    <w:rsid w:val="00423027"/>
    <w:rsid w:val="0042302B"/>
    <w:rsid w:val="00423053"/>
    <w:rsid w:val="004230CE"/>
    <w:rsid w:val="00423240"/>
    <w:rsid w:val="004232A4"/>
    <w:rsid w:val="004232D6"/>
    <w:rsid w:val="004232F6"/>
    <w:rsid w:val="00423380"/>
    <w:rsid w:val="00423498"/>
    <w:rsid w:val="004234AB"/>
    <w:rsid w:val="0042369E"/>
    <w:rsid w:val="0042374B"/>
    <w:rsid w:val="0042398D"/>
    <w:rsid w:val="00423B76"/>
    <w:rsid w:val="00423BC8"/>
    <w:rsid w:val="00423CC5"/>
    <w:rsid w:val="00423F54"/>
    <w:rsid w:val="00423FDA"/>
    <w:rsid w:val="00423FF7"/>
    <w:rsid w:val="00424154"/>
    <w:rsid w:val="00424178"/>
    <w:rsid w:val="0042424F"/>
    <w:rsid w:val="0042435C"/>
    <w:rsid w:val="00424456"/>
    <w:rsid w:val="004244F0"/>
    <w:rsid w:val="00424530"/>
    <w:rsid w:val="004245BC"/>
    <w:rsid w:val="004245F1"/>
    <w:rsid w:val="0042474E"/>
    <w:rsid w:val="00424883"/>
    <w:rsid w:val="004248CF"/>
    <w:rsid w:val="00424929"/>
    <w:rsid w:val="00424994"/>
    <w:rsid w:val="00424A2C"/>
    <w:rsid w:val="00424AF9"/>
    <w:rsid w:val="00424BE3"/>
    <w:rsid w:val="00424C67"/>
    <w:rsid w:val="00424C9A"/>
    <w:rsid w:val="00424CCB"/>
    <w:rsid w:val="00424D97"/>
    <w:rsid w:val="00424DA1"/>
    <w:rsid w:val="00424E45"/>
    <w:rsid w:val="00424EA2"/>
    <w:rsid w:val="00424F70"/>
    <w:rsid w:val="00425055"/>
    <w:rsid w:val="00425097"/>
    <w:rsid w:val="00425157"/>
    <w:rsid w:val="0042515D"/>
    <w:rsid w:val="004251D9"/>
    <w:rsid w:val="0042536F"/>
    <w:rsid w:val="0042538C"/>
    <w:rsid w:val="00425390"/>
    <w:rsid w:val="004254BA"/>
    <w:rsid w:val="004254D8"/>
    <w:rsid w:val="00425522"/>
    <w:rsid w:val="0042559F"/>
    <w:rsid w:val="0042560D"/>
    <w:rsid w:val="00425728"/>
    <w:rsid w:val="00425798"/>
    <w:rsid w:val="00425966"/>
    <w:rsid w:val="00425A30"/>
    <w:rsid w:val="00425A80"/>
    <w:rsid w:val="00425ADD"/>
    <w:rsid w:val="00425B13"/>
    <w:rsid w:val="00425B48"/>
    <w:rsid w:val="00425CE6"/>
    <w:rsid w:val="00425DF4"/>
    <w:rsid w:val="00426007"/>
    <w:rsid w:val="0042603D"/>
    <w:rsid w:val="004260EC"/>
    <w:rsid w:val="004260F9"/>
    <w:rsid w:val="0042613F"/>
    <w:rsid w:val="00426167"/>
    <w:rsid w:val="004262CD"/>
    <w:rsid w:val="0042631B"/>
    <w:rsid w:val="00426372"/>
    <w:rsid w:val="004264B2"/>
    <w:rsid w:val="00426769"/>
    <w:rsid w:val="004267E1"/>
    <w:rsid w:val="00426830"/>
    <w:rsid w:val="0042683C"/>
    <w:rsid w:val="004268D3"/>
    <w:rsid w:val="004269F5"/>
    <w:rsid w:val="00426A28"/>
    <w:rsid w:val="00426A3F"/>
    <w:rsid w:val="00426C30"/>
    <w:rsid w:val="00426CA4"/>
    <w:rsid w:val="00426DC5"/>
    <w:rsid w:val="00426E32"/>
    <w:rsid w:val="00426EE3"/>
    <w:rsid w:val="00426EF6"/>
    <w:rsid w:val="00426F42"/>
    <w:rsid w:val="00426FFD"/>
    <w:rsid w:val="00427258"/>
    <w:rsid w:val="004272EE"/>
    <w:rsid w:val="0042736A"/>
    <w:rsid w:val="0042741E"/>
    <w:rsid w:val="00427501"/>
    <w:rsid w:val="0042762C"/>
    <w:rsid w:val="004276DF"/>
    <w:rsid w:val="00427745"/>
    <w:rsid w:val="00427783"/>
    <w:rsid w:val="004277CE"/>
    <w:rsid w:val="0042787E"/>
    <w:rsid w:val="00427A71"/>
    <w:rsid w:val="00427ABB"/>
    <w:rsid w:val="00427AF2"/>
    <w:rsid w:val="00427B46"/>
    <w:rsid w:val="00427BA2"/>
    <w:rsid w:val="00427BB9"/>
    <w:rsid w:val="00427C25"/>
    <w:rsid w:val="00427C3E"/>
    <w:rsid w:val="00427C60"/>
    <w:rsid w:val="00427D9B"/>
    <w:rsid w:val="00427F13"/>
    <w:rsid w:val="0043009F"/>
    <w:rsid w:val="004300E6"/>
    <w:rsid w:val="004300F4"/>
    <w:rsid w:val="004301E9"/>
    <w:rsid w:val="00430255"/>
    <w:rsid w:val="004304D4"/>
    <w:rsid w:val="0043059D"/>
    <w:rsid w:val="00430655"/>
    <w:rsid w:val="00430656"/>
    <w:rsid w:val="00430695"/>
    <w:rsid w:val="00430914"/>
    <w:rsid w:val="004309A6"/>
    <w:rsid w:val="004309C9"/>
    <w:rsid w:val="00430B95"/>
    <w:rsid w:val="00430D69"/>
    <w:rsid w:val="00430DDC"/>
    <w:rsid w:val="00430E49"/>
    <w:rsid w:val="00430F1E"/>
    <w:rsid w:val="00430F32"/>
    <w:rsid w:val="00430F74"/>
    <w:rsid w:val="00430FB2"/>
    <w:rsid w:val="00430FB4"/>
    <w:rsid w:val="0043116C"/>
    <w:rsid w:val="00431196"/>
    <w:rsid w:val="0043128B"/>
    <w:rsid w:val="004312AC"/>
    <w:rsid w:val="004312C1"/>
    <w:rsid w:val="0043134E"/>
    <w:rsid w:val="0043145B"/>
    <w:rsid w:val="0043154D"/>
    <w:rsid w:val="00431585"/>
    <w:rsid w:val="0043164C"/>
    <w:rsid w:val="00431A6C"/>
    <w:rsid w:val="00431AA1"/>
    <w:rsid w:val="00431BBA"/>
    <w:rsid w:val="00431BE8"/>
    <w:rsid w:val="00431C44"/>
    <w:rsid w:val="00431C82"/>
    <w:rsid w:val="00431C9C"/>
    <w:rsid w:val="00431D34"/>
    <w:rsid w:val="00431E00"/>
    <w:rsid w:val="00431E44"/>
    <w:rsid w:val="00431ECC"/>
    <w:rsid w:val="00431EE4"/>
    <w:rsid w:val="00431F3E"/>
    <w:rsid w:val="00432045"/>
    <w:rsid w:val="0043207D"/>
    <w:rsid w:val="004320E3"/>
    <w:rsid w:val="004320FA"/>
    <w:rsid w:val="00432141"/>
    <w:rsid w:val="00432195"/>
    <w:rsid w:val="0043234D"/>
    <w:rsid w:val="004324DB"/>
    <w:rsid w:val="00432557"/>
    <w:rsid w:val="004325A3"/>
    <w:rsid w:val="0043274D"/>
    <w:rsid w:val="004327F9"/>
    <w:rsid w:val="0043285E"/>
    <w:rsid w:val="00432895"/>
    <w:rsid w:val="004328CF"/>
    <w:rsid w:val="004328E5"/>
    <w:rsid w:val="00432AE1"/>
    <w:rsid w:val="00432AEE"/>
    <w:rsid w:val="00432B8B"/>
    <w:rsid w:val="00432C3B"/>
    <w:rsid w:val="00432D25"/>
    <w:rsid w:val="00432D45"/>
    <w:rsid w:val="00432DF4"/>
    <w:rsid w:val="00432E3B"/>
    <w:rsid w:val="00432EE4"/>
    <w:rsid w:val="00432F28"/>
    <w:rsid w:val="00432F6F"/>
    <w:rsid w:val="00432FEF"/>
    <w:rsid w:val="0043300B"/>
    <w:rsid w:val="0043303B"/>
    <w:rsid w:val="004332F2"/>
    <w:rsid w:val="004332F3"/>
    <w:rsid w:val="0043343A"/>
    <w:rsid w:val="0043344A"/>
    <w:rsid w:val="00433461"/>
    <w:rsid w:val="00433478"/>
    <w:rsid w:val="00433574"/>
    <w:rsid w:val="00433710"/>
    <w:rsid w:val="0043371E"/>
    <w:rsid w:val="004338D4"/>
    <w:rsid w:val="00433917"/>
    <w:rsid w:val="0043394D"/>
    <w:rsid w:val="004339E7"/>
    <w:rsid w:val="00433A59"/>
    <w:rsid w:val="00433A71"/>
    <w:rsid w:val="00433B79"/>
    <w:rsid w:val="00433CC7"/>
    <w:rsid w:val="00433E4D"/>
    <w:rsid w:val="00433EAC"/>
    <w:rsid w:val="00433ED9"/>
    <w:rsid w:val="00433F28"/>
    <w:rsid w:val="00433FDC"/>
    <w:rsid w:val="0043402C"/>
    <w:rsid w:val="00434072"/>
    <w:rsid w:val="0043416A"/>
    <w:rsid w:val="004341EC"/>
    <w:rsid w:val="00434201"/>
    <w:rsid w:val="004342DC"/>
    <w:rsid w:val="0043434B"/>
    <w:rsid w:val="004343C9"/>
    <w:rsid w:val="00434418"/>
    <w:rsid w:val="0043445A"/>
    <w:rsid w:val="004344A8"/>
    <w:rsid w:val="004344D4"/>
    <w:rsid w:val="0043469E"/>
    <w:rsid w:val="00434749"/>
    <w:rsid w:val="0043479E"/>
    <w:rsid w:val="00434911"/>
    <w:rsid w:val="004349F8"/>
    <w:rsid w:val="00434B96"/>
    <w:rsid w:val="00434BD7"/>
    <w:rsid w:val="00434BEC"/>
    <w:rsid w:val="00434E92"/>
    <w:rsid w:val="00434F0C"/>
    <w:rsid w:val="00434FDD"/>
    <w:rsid w:val="00434FE6"/>
    <w:rsid w:val="00435007"/>
    <w:rsid w:val="00435012"/>
    <w:rsid w:val="00435016"/>
    <w:rsid w:val="0043515C"/>
    <w:rsid w:val="004351D5"/>
    <w:rsid w:val="0043522D"/>
    <w:rsid w:val="0043524C"/>
    <w:rsid w:val="00435277"/>
    <w:rsid w:val="004352A2"/>
    <w:rsid w:val="004353BB"/>
    <w:rsid w:val="00435470"/>
    <w:rsid w:val="00435471"/>
    <w:rsid w:val="0043550A"/>
    <w:rsid w:val="00435566"/>
    <w:rsid w:val="00435577"/>
    <w:rsid w:val="004356BF"/>
    <w:rsid w:val="00435795"/>
    <w:rsid w:val="004358FC"/>
    <w:rsid w:val="004359C0"/>
    <w:rsid w:val="00435A1B"/>
    <w:rsid w:val="00435A24"/>
    <w:rsid w:val="00435BFF"/>
    <w:rsid w:val="00435C24"/>
    <w:rsid w:val="00435C9F"/>
    <w:rsid w:val="00435DC4"/>
    <w:rsid w:val="00435E34"/>
    <w:rsid w:val="00435E6B"/>
    <w:rsid w:val="00435FC2"/>
    <w:rsid w:val="00436362"/>
    <w:rsid w:val="004365EA"/>
    <w:rsid w:val="004366B7"/>
    <w:rsid w:val="00436897"/>
    <w:rsid w:val="004368EB"/>
    <w:rsid w:val="0043691B"/>
    <w:rsid w:val="00436980"/>
    <w:rsid w:val="004369D7"/>
    <w:rsid w:val="00436A28"/>
    <w:rsid w:val="00436B87"/>
    <w:rsid w:val="00436C96"/>
    <w:rsid w:val="00436CB9"/>
    <w:rsid w:val="00436D87"/>
    <w:rsid w:val="00436DCA"/>
    <w:rsid w:val="00436EBC"/>
    <w:rsid w:val="004370E2"/>
    <w:rsid w:val="00437150"/>
    <w:rsid w:val="004372A9"/>
    <w:rsid w:val="00437338"/>
    <w:rsid w:val="00437351"/>
    <w:rsid w:val="0043739F"/>
    <w:rsid w:val="00437454"/>
    <w:rsid w:val="004374A5"/>
    <w:rsid w:val="00437514"/>
    <w:rsid w:val="00437643"/>
    <w:rsid w:val="0043764B"/>
    <w:rsid w:val="0043768C"/>
    <w:rsid w:val="004376E9"/>
    <w:rsid w:val="00437708"/>
    <w:rsid w:val="0043771E"/>
    <w:rsid w:val="004377CE"/>
    <w:rsid w:val="004378F4"/>
    <w:rsid w:val="00437919"/>
    <w:rsid w:val="00437940"/>
    <w:rsid w:val="00437969"/>
    <w:rsid w:val="00437A53"/>
    <w:rsid w:val="00437A6C"/>
    <w:rsid w:val="00437AD6"/>
    <w:rsid w:val="00437BF9"/>
    <w:rsid w:val="00437C71"/>
    <w:rsid w:val="00437D92"/>
    <w:rsid w:val="00437DAE"/>
    <w:rsid w:val="00437F25"/>
    <w:rsid w:val="00437F64"/>
    <w:rsid w:val="0044039B"/>
    <w:rsid w:val="0044041E"/>
    <w:rsid w:val="004404FE"/>
    <w:rsid w:val="00440551"/>
    <w:rsid w:val="00440673"/>
    <w:rsid w:val="0044079F"/>
    <w:rsid w:val="0044086F"/>
    <w:rsid w:val="00440898"/>
    <w:rsid w:val="00440924"/>
    <w:rsid w:val="004409A6"/>
    <w:rsid w:val="00440A5F"/>
    <w:rsid w:val="00440B5C"/>
    <w:rsid w:val="00440C6A"/>
    <w:rsid w:val="00440C6F"/>
    <w:rsid w:val="00440D4F"/>
    <w:rsid w:val="00440EBE"/>
    <w:rsid w:val="00440F1A"/>
    <w:rsid w:val="00440F8A"/>
    <w:rsid w:val="00440F9F"/>
    <w:rsid w:val="00440FE2"/>
    <w:rsid w:val="00441086"/>
    <w:rsid w:val="0044108B"/>
    <w:rsid w:val="004410E2"/>
    <w:rsid w:val="004411DC"/>
    <w:rsid w:val="00441201"/>
    <w:rsid w:val="00441291"/>
    <w:rsid w:val="004412A9"/>
    <w:rsid w:val="0044134D"/>
    <w:rsid w:val="004413C8"/>
    <w:rsid w:val="004413D9"/>
    <w:rsid w:val="0044145F"/>
    <w:rsid w:val="004414A1"/>
    <w:rsid w:val="00441513"/>
    <w:rsid w:val="0044156C"/>
    <w:rsid w:val="004416E4"/>
    <w:rsid w:val="00441715"/>
    <w:rsid w:val="00441845"/>
    <w:rsid w:val="0044190B"/>
    <w:rsid w:val="00441AEC"/>
    <w:rsid w:val="00441B02"/>
    <w:rsid w:val="00441BBD"/>
    <w:rsid w:val="00441C62"/>
    <w:rsid w:val="00441C71"/>
    <w:rsid w:val="00441C97"/>
    <w:rsid w:val="00441D04"/>
    <w:rsid w:val="00441D71"/>
    <w:rsid w:val="00441E09"/>
    <w:rsid w:val="00441F18"/>
    <w:rsid w:val="00441F47"/>
    <w:rsid w:val="00442023"/>
    <w:rsid w:val="0044218B"/>
    <w:rsid w:val="00442249"/>
    <w:rsid w:val="004422BE"/>
    <w:rsid w:val="00442413"/>
    <w:rsid w:val="004424A1"/>
    <w:rsid w:val="0044256E"/>
    <w:rsid w:val="004425CC"/>
    <w:rsid w:val="0044264B"/>
    <w:rsid w:val="004426C8"/>
    <w:rsid w:val="004427CB"/>
    <w:rsid w:val="00442861"/>
    <w:rsid w:val="0044286D"/>
    <w:rsid w:val="0044289F"/>
    <w:rsid w:val="00442994"/>
    <w:rsid w:val="004429FF"/>
    <w:rsid w:val="00442A8B"/>
    <w:rsid w:val="00442AA0"/>
    <w:rsid w:val="00442AFD"/>
    <w:rsid w:val="00442BA3"/>
    <w:rsid w:val="00442DD4"/>
    <w:rsid w:val="00442F99"/>
    <w:rsid w:val="00442FB4"/>
    <w:rsid w:val="004430BB"/>
    <w:rsid w:val="0044314A"/>
    <w:rsid w:val="004431D4"/>
    <w:rsid w:val="004431DC"/>
    <w:rsid w:val="004432D8"/>
    <w:rsid w:val="00443340"/>
    <w:rsid w:val="004433CD"/>
    <w:rsid w:val="00443458"/>
    <w:rsid w:val="0044345F"/>
    <w:rsid w:val="004434A6"/>
    <w:rsid w:val="00443548"/>
    <w:rsid w:val="004435B7"/>
    <w:rsid w:val="004435CE"/>
    <w:rsid w:val="00443602"/>
    <w:rsid w:val="004437CD"/>
    <w:rsid w:val="004437E1"/>
    <w:rsid w:val="004438D6"/>
    <w:rsid w:val="004438EF"/>
    <w:rsid w:val="0044396B"/>
    <w:rsid w:val="004439E7"/>
    <w:rsid w:val="00443BC2"/>
    <w:rsid w:val="00443C15"/>
    <w:rsid w:val="00443D9D"/>
    <w:rsid w:val="00443DA6"/>
    <w:rsid w:val="00443DFD"/>
    <w:rsid w:val="00443E38"/>
    <w:rsid w:val="00443E67"/>
    <w:rsid w:val="00443EC6"/>
    <w:rsid w:val="00443F9A"/>
    <w:rsid w:val="00443FED"/>
    <w:rsid w:val="00444137"/>
    <w:rsid w:val="0044416B"/>
    <w:rsid w:val="00444216"/>
    <w:rsid w:val="0044424D"/>
    <w:rsid w:val="0044427D"/>
    <w:rsid w:val="00444458"/>
    <w:rsid w:val="00444479"/>
    <w:rsid w:val="00444536"/>
    <w:rsid w:val="0044461C"/>
    <w:rsid w:val="004446D0"/>
    <w:rsid w:val="00444779"/>
    <w:rsid w:val="004447EC"/>
    <w:rsid w:val="004448BA"/>
    <w:rsid w:val="004448EE"/>
    <w:rsid w:val="00444A41"/>
    <w:rsid w:val="00444A5A"/>
    <w:rsid w:val="00444AC4"/>
    <w:rsid w:val="00444B2C"/>
    <w:rsid w:val="00444B37"/>
    <w:rsid w:val="00444BE8"/>
    <w:rsid w:val="00444BEC"/>
    <w:rsid w:val="00444D2A"/>
    <w:rsid w:val="00444DEC"/>
    <w:rsid w:val="00444EEB"/>
    <w:rsid w:val="00444F31"/>
    <w:rsid w:val="00444F35"/>
    <w:rsid w:val="00444F7A"/>
    <w:rsid w:val="00444FF3"/>
    <w:rsid w:val="00445072"/>
    <w:rsid w:val="004450BF"/>
    <w:rsid w:val="00445241"/>
    <w:rsid w:val="0044534F"/>
    <w:rsid w:val="0044547F"/>
    <w:rsid w:val="0044550E"/>
    <w:rsid w:val="00445627"/>
    <w:rsid w:val="0044564B"/>
    <w:rsid w:val="00445680"/>
    <w:rsid w:val="00445684"/>
    <w:rsid w:val="00445695"/>
    <w:rsid w:val="004457CD"/>
    <w:rsid w:val="00445828"/>
    <w:rsid w:val="0044585B"/>
    <w:rsid w:val="004458BE"/>
    <w:rsid w:val="004458D9"/>
    <w:rsid w:val="004459F7"/>
    <w:rsid w:val="00445AD9"/>
    <w:rsid w:val="00445B00"/>
    <w:rsid w:val="00445BF6"/>
    <w:rsid w:val="00445C93"/>
    <w:rsid w:val="00445C94"/>
    <w:rsid w:val="00445D95"/>
    <w:rsid w:val="00445DD0"/>
    <w:rsid w:val="00445E5E"/>
    <w:rsid w:val="00445E72"/>
    <w:rsid w:val="004461FA"/>
    <w:rsid w:val="0044623E"/>
    <w:rsid w:val="004462E4"/>
    <w:rsid w:val="0044631D"/>
    <w:rsid w:val="0044634B"/>
    <w:rsid w:val="00446379"/>
    <w:rsid w:val="00446382"/>
    <w:rsid w:val="004463E4"/>
    <w:rsid w:val="00446491"/>
    <w:rsid w:val="004464F1"/>
    <w:rsid w:val="004464F2"/>
    <w:rsid w:val="004465EF"/>
    <w:rsid w:val="004466B5"/>
    <w:rsid w:val="00446865"/>
    <w:rsid w:val="004468B0"/>
    <w:rsid w:val="00446962"/>
    <w:rsid w:val="00446A3F"/>
    <w:rsid w:val="00446BFE"/>
    <w:rsid w:val="00446C3A"/>
    <w:rsid w:val="00446D99"/>
    <w:rsid w:val="00446DF3"/>
    <w:rsid w:val="00446EA5"/>
    <w:rsid w:val="00446EB0"/>
    <w:rsid w:val="00446EC6"/>
    <w:rsid w:val="00446F24"/>
    <w:rsid w:val="00447030"/>
    <w:rsid w:val="004471C9"/>
    <w:rsid w:val="004471FF"/>
    <w:rsid w:val="004473D7"/>
    <w:rsid w:val="0044749C"/>
    <w:rsid w:val="004474A5"/>
    <w:rsid w:val="004474B3"/>
    <w:rsid w:val="00447788"/>
    <w:rsid w:val="0044778E"/>
    <w:rsid w:val="0044784B"/>
    <w:rsid w:val="00447983"/>
    <w:rsid w:val="00447993"/>
    <w:rsid w:val="004479B0"/>
    <w:rsid w:val="004479EC"/>
    <w:rsid w:val="00447A4B"/>
    <w:rsid w:val="00447ACA"/>
    <w:rsid w:val="00447D1A"/>
    <w:rsid w:val="00447D9A"/>
    <w:rsid w:val="00447E2E"/>
    <w:rsid w:val="00447EA1"/>
    <w:rsid w:val="00447FE5"/>
    <w:rsid w:val="004500CA"/>
    <w:rsid w:val="004500DA"/>
    <w:rsid w:val="0045017D"/>
    <w:rsid w:val="00450193"/>
    <w:rsid w:val="004501EA"/>
    <w:rsid w:val="00450251"/>
    <w:rsid w:val="0045033D"/>
    <w:rsid w:val="004503E0"/>
    <w:rsid w:val="004504C5"/>
    <w:rsid w:val="00450578"/>
    <w:rsid w:val="0045057A"/>
    <w:rsid w:val="004508B1"/>
    <w:rsid w:val="00450ACC"/>
    <w:rsid w:val="00450B5D"/>
    <w:rsid w:val="00450B72"/>
    <w:rsid w:val="00450FCD"/>
    <w:rsid w:val="00450FF2"/>
    <w:rsid w:val="00451033"/>
    <w:rsid w:val="00451276"/>
    <w:rsid w:val="004512C2"/>
    <w:rsid w:val="004514EC"/>
    <w:rsid w:val="00451556"/>
    <w:rsid w:val="004516D2"/>
    <w:rsid w:val="00451748"/>
    <w:rsid w:val="00451813"/>
    <w:rsid w:val="0045188F"/>
    <w:rsid w:val="00451DE3"/>
    <w:rsid w:val="00451DE4"/>
    <w:rsid w:val="00451F01"/>
    <w:rsid w:val="00451F0B"/>
    <w:rsid w:val="00451F84"/>
    <w:rsid w:val="00452013"/>
    <w:rsid w:val="00452036"/>
    <w:rsid w:val="00452133"/>
    <w:rsid w:val="004521D5"/>
    <w:rsid w:val="004522B4"/>
    <w:rsid w:val="004522BC"/>
    <w:rsid w:val="004523D3"/>
    <w:rsid w:val="00452441"/>
    <w:rsid w:val="00452448"/>
    <w:rsid w:val="0045249F"/>
    <w:rsid w:val="004525AC"/>
    <w:rsid w:val="00452697"/>
    <w:rsid w:val="0045271C"/>
    <w:rsid w:val="00452733"/>
    <w:rsid w:val="004527A7"/>
    <w:rsid w:val="00452927"/>
    <w:rsid w:val="0045295D"/>
    <w:rsid w:val="004529E6"/>
    <w:rsid w:val="00452AB8"/>
    <w:rsid w:val="00452C2F"/>
    <w:rsid w:val="00452C45"/>
    <w:rsid w:val="00452CE3"/>
    <w:rsid w:val="00452D01"/>
    <w:rsid w:val="00452E91"/>
    <w:rsid w:val="00452EFC"/>
    <w:rsid w:val="00452FA3"/>
    <w:rsid w:val="00453134"/>
    <w:rsid w:val="00453157"/>
    <w:rsid w:val="004531E2"/>
    <w:rsid w:val="0045325B"/>
    <w:rsid w:val="004532A9"/>
    <w:rsid w:val="00453480"/>
    <w:rsid w:val="0045370A"/>
    <w:rsid w:val="00453730"/>
    <w:rsid w:val="00453897"/>
    <w:rsid w:val="00453908"/>
    <w:rsid w:val="0045390A"/>
    <w:rsid w:val="004539C1"/>
    <w:rsid w:val="00453A3E"/>
    <w:rsid w:val="00453AEE"/>
    <w:rsid w:val="00453B41"/>
    <w:rsid w:val="00453B74"/>
    <w:rsid w:val="00453CCD"/>
    <w:rsid w:val="00453F03"/>
    <w:rsid w:val="00453FA1"/>
    <w:rsid w:val="0045405C"/>
    <w:rsid w:val="0045412B"/>
    <w:rsid w:val="00454200"/>
    <w:rsid w:val="004542B0"/>
    <w:rsid w:val="004542F5"/>
    <w:rsid w:val="004542F6"/>
    <w:rsid w:val="0045431E"/>
    <w:rsid w:val="00454450"/>
    <w:rsid w:val="0045446E"/>
    <w:rsid w:val="0045451A"/>
    <w:rsid w:val="00454521"/>
    <w:rsid w:val="0045463E"/>
    <w:rsid w:val="00454648"/>
    <w:rsid w:val="004546C7"/>
    <w:rsid w:val="0045471F"/>
    <w:rsid w:val="00454775"/>
    <w:rsid w:val="004547BF"/>
    <w:rsid w:val="00454870"/>
    <w:rsid w:val="004548E2"/>
    <w:rsid w:val="004549E8"/>
    <w:rsid w:val="00454A30"/>
    <w:rsid w:val="00454AA1"/>
    <w:rsid w:val="00454CD4"/>
    <w:rsid w:val="00454D07"/>
    <w:rsid w:val="00454D4B"/>
    <w:rsid w:val="00454ECB"/>
    <w:rsid w:val="00454FFE"/>
    <w:rsid w:val="00455008"/>
    <w:rsid w:val="004552A6"/>
    <w:rsid w:val="004553ED"/>
    <w:rsid w:val="004554FE"/>
    <w:rsid w:val="004555A1"/>
    <w:rsid w:val="00455653"/>
    <w:rsid w:val="0045578E"/>
    <w:rsid w:val="00455853"/>
    <w:rsid w:val="0045589F"/>
    <w:rsid w:val="004558AA"/>
    <w:rsid w:val="004559CE"/>
    <w:rsid w:val="00455A19"/>
    <w:rsid w:val="00455A52"/>
    <w:rsid w:val="00455C1A"/>
    <w:rsid w:val="00455DFE"/>
    <w:rsid w:val="00455EF7"/>
    <w:rsid w:val="00455F5A"/>
    <w:rsid w:val="00455F6B"/>
    <w:rsid w:val="00455F78"/>
    <w:rsid w:val="00455F97"/>
    <w:rsid w:val="00455FBB"/>
    <w:rsid w:val="00455FDD"/>
    <w:rsid w:val="00455FFA"/>
    <w:rsid w:val="004560B8"/>
    <w:rsid w:val="0045613F"/>
    <w:rsid w:val="004563DD"/>
    <w:rsid w:val="0045641E"/>
    <w:rsid w:val="0045643B"/>
    <w:rsid w:val="00456449"/>
    <w:rsid w:val="0045649C"/>
    <w:rsid w:val="004565BE"/>
    <w:rsid w:val="00456649"/>
    <w:rsid w:val="00456652"/>
    <w:rsid w:val="0045671D"/>
    <w:rsid w:val="0045681E"/>
    <w:rsid w:val="00456AE1"/>
    <w:rsid w:val="00456CF0"/>
    <w:rsid w:val="00456D00"/>
    <w:rsid w:val="00456D6C"/>
    <w:rsid w:val="00456DEB"/>
    <w:rsid w:val="00456ED8"/>
    <w:rsid w:val="00457145"/>
    <w:rsid w:val="00457237"/>
    <w:rsid w:val="00457251"/>
    <w:rsid w:val="00457314"/>
    <w:rsid w:val="004573CB"/>
    <w:rsid w:val="00457490"/>
    <w:rsid w:val="00457501"/>
    <w:rsid w:val="0045750D"/>
    <w:rsid w:val="0045760C"/>
    <w:rsid w:val="0045760E"/>
    <w:rsid w:val="004576C6"/>
    <w:rsid w:val="004576F8"/>
    <w:rsid w:val="00457739"/>
    <w:rsid w:val="00457755"/>
    <w:rsid w:val="00457767"/>
    <w:rsid w:val="00457B92"/>
    <w:rsid w:val="00457B95"/>
    <w:rsid w:val="00457BCE"/>
    <w:rsid w:val="00457BCF"/>
    <w:rsid w:val="00457BEC"/>
    <w:rsid w:val="00457CCB"/>
    <w:rsid w:val="00457E6B"/>
    <w:rsid w:val="0046011D"/>
    <w:rsid w:val="00460377"/>
    <w:rsid w:val="00460452"/>
    <w:rsid w:val="00460522"/>
    <w:rsid w:val="00460607"/>
    <w:rsid w:val="00460707"/>
    <w:rsid w:val="00460773"/>
    <w:rsid w:val="004607D4"/>
    <w:rsid w:val="00460864"/>
    <w:rsid w:val="0046095C"/>
    <w:rsid w:val="004609A0"/>
    <w:rsid w:val="004609BD"/>
    <w:rsid w:val="004609CA"/>
    <w:rsid w:val="004609F9"/>
    <w:rsid w:val="00460A63"/>
    <w:rsid w:val="00460B81"/>
    <w:rsid w:val="00460BC5"/>
    <w:rsid w:val="00460C6C"/>
    <w:rsid w:val="00460CFF"/>
    <w:rsid w:val="00460D92"/>
    <w:rsid w:val="00460DF2"/>
    <w:rsid w:val="00460DFA"/>
    <w:rsid w:val="00460E09"/>
    <w:rsid w:val="00460F35"/>
    <w:rsid w:val="00461087"/>
    <w:rsid w:val="00461103"/>
    <w:rsid w:val="00461104"/>
    <w:rsid w:val="004613D9"/>
    <w:rsid w:val="004613E1"/>
    <w:rsid w:val="0046140C"/>
    <w:rsid w:val="0046146A"/>
    <w:rsid w:val="00461480"/>
    <w:rsid w:val="0046164D"/>
    <w:rsid w:val="004616C3"/>
    <w:rsid w:val="00461707"/>
    <w:rsid w:val="00461808"/>
    <w:rsid w:val="00461821"/>
    <w:rsid w:val="0046192B"/>
    <w:rsid w:val="004619A7"/>
    <w:rsid w:val="00461A5C"/>
    <w:rsid w:val="00461A99"/>
    <w:rsid w:val="00461AFF"/>
    <w:rsid w:val="00461DC4"/>
    <w:rsid w:val="00461E25"/>
    <w:rsid w:val="0046209A"/>
    <w:rsid w:val="004620D8"/>
    <w:rsid w:val="00462207"/>
    <w:rsid w:val="00462211"/>
    <w:rsid w:val="00462216"/>
    <w:rsid w:val="004622F7"/>
    <w:rsid w:val="004623F3"/>
    <w:rsid w:val="004627CD"/>
    <w:rsid w:val="004627D0"/>
    <w:rsid w:val="00462849"/>
    <w:rsid w:val="004628E2"/>
    <w:rsid w:val="00462ABF"/>
    <w:rsid w:val="00462AED"/>
    <w:rsid w:val="00462C7A"/>
    <w:rsid w:val="00462C89"/>
    <w:rsid w:val="00462DB8"/>
    <w:rsid w:val="00463049"/>
    <w:rsid w:val="00463055"/>
    <w:rsid w:val="00463152"/>
    <w:rsid w:val="004631B1"/>
    <w:rsid w:val="004631C6"/>
    <w:rsid w:val="004631E5"/>
    <w:rsid w:val="00463218"/>
    <w:rsid w:val="004632AA"/>
    <w:rsid w:val="00463857"/>
    <w:rsid w:val="004639CF"/>
    <w:rsid w:val="004639F6"/>
    <w:rsid w:val="00463ACB"/>
    <w:rsid w:val="00463AE6"/>
    <w:rsid w:val="00463D0D"/>
    <w:rsid w:val="00463D1B"/>
    <w:rsid w:val="00463DD4"/>
    <w:rsid w:val="00463DFD"/>
    <w:rsid w:val="00463E1E"/>
    <w:rsid w:val="00463E80"/>
    <w:rsid w:val="00463ECD"/>
    <w:rsid w:val="00463FA7"/>
    <w:rsid w:val="00463FD3"/>
    <w:rsid w:val="0046400C"/>
    <w:rsid w:val="0046406C"/>
    <w:rsid w:val="00464074"/>
    <w:rsid w:val="0046409B"/>
    <w:rsid w:val="0046428E"/>
    <w:rsid w:val="004642D9"/>
    <w:rsid w:val="0046446F"/>
    <w:rsid w:val="004645AE"/>
    <w:rsid w:val="004645D2"/>
    <w:rsid w:val="0046462D"/>
    <w:rsid w:val="004646D0"/>
    <w:rsid w:val="004646DD"/>
    <w:rsid w:val="00464734"/>
    <w:rsid w:val="0046474C"/>
    <w:rsid w:val="00464792"/>
    <w:rsid w:val="00464826"/>
    <w:rsid w:val="004648C1"/>
    <w:rsid w:val="00464940"/>
    <w:rsid w:val="00464985"/>
    <w:rsid w:val="004649B5"/>
    <w:rsid w:val="00464B27"/>
    <w:rsid w:val="00464B4A"/>
    <w:rsid w:val="00464D61"/>
    <w:rsid w:val="00464E4B"/>
    <w:rsid w:val="00464FDA"/>
    <w:rsid w:val="00465016"/>
    <w:rsid w:val="004652C4"/>
    <w:rsid w:val="004652E6"/>
    <w:rsid w:val="00465314"/>
    <w:rsid w:val="00465441"/>
    <w:rsid w:val="004655B8"/>
    <w:rsid w:val="00465670"/>
    <w:rsid w:val="00465845"/>
    <w:rsid w:val="00465A4A"/>
    <w:rsid w:val="00465B08"/>
    <w:rsid w:val="00465B60"/>
    <w:rsid w:val="00465B63"/>
    <w:rsid w:val="00465B77"/>
    <w:rsid w:val="00465BB3"/>
    <w:rsid w:val="00465BF9"/>
    <w:rsid w:val="00465C29"/>
    <w:rsid w:val="00465DCC"/>
    <w:rsid w:val="00465EE1"/>
    <w:rsid w:val="004660E5"/>
    <w:rsid w:val="004661AA"/>
    <w:rsid w:val="004661CB"/>
    <w:rsid w:val="00466276"/>
    <w:rsid w:val="0046628F"/>
    <w:rsid w:val="004662CA"/>
    <w:rsid w:val="00466562"/>
    <w:rsid w:val="00466717"/>
    <w:rsid w:val="0046679B"/>
    <w:rsid w:val="004667B1"/>
    <w:rsid w:val="00466902"/>
    <w:rsid w:val="00466A22"/>
    <w:rsid w:val="00466AB5"/>
    <w:rsid w:val="00466B11"/>
    <w:rsid w:val="00466BDA"/>
    <w:rsid w:val="00466D55"/>
    <w:rsid w:val="00466D6A"/>
    <w:rsid w:val="00466DE5"/>
    <w:rsid w:val="00466E48"/>
    <w:rsid w:val="00466F68"/>
    <w:rsid w:val="00466FCE"/>
    <w:rsid w:val="00466FEF"/>
    <w:rsid w:val="0046705E"/>
    <w:rsid w:val="0046708A"/>
    <w:rsid w:val="00467220"/>
    <w:rsid w:val="004672F0"/>
    <w:rsid w:val="00467349"/>
    <w:rsid w:val="00467394"/>
    <w:rsid w:val="004673B7"/>
    <w:rsid w:val="0046744C"/>
    <w:rsid w:val="00467486"/>
    <w:rsid w:val="004674D2"/>
    <w:rsid w:val="004675F9"/>
    <w:rsid w:val="004676F2"/>
    <w:rsid w:val="0046774F"/>
    <w:rsid w:val="0046783B"/>
    <w:rsid w:val="0046784B"/>
    <w:rsid w:val="00467A1F"/>
    <w:rsid w:val="00467B63"/>
    <w:rsid w:val="00467BD6"/>
    <w:rsid w:val="00467C02"/>
    <w:rsid w:val="00467C40"/>
    <w:rsid w:val="00467D52"/>
    <w:rsid w:val="00467E24"/>
    <w:rsid w:val="00467EB7"/>
    <w:rsid w:val="00467EED"/>
    <w:rsid w:val="0047001A"/>
    <w:rsid w:val="004700DB"/>
    <w:rsid w:val="00470256"/>
    <w:rsid w:val="004702BD"/>
    <w:rsid w:val="0047035E"/>
    <w:rsid w:val="0047037D"/>
    <w:rsid w:val="0047037E"/>
    <w:rsid w:val="004705B0"/>
    <w:rsid w:val="004706B8"/>
    <w:rsid w:val="00470783"/>
    <w:rsid w:val="004708C5"/>
    <w:rsid w:val="004709F8"/>
    <w:rsid w:val="00470AC2"/>
    <w:rsid w:val="00470AF3"/>
    <w:rsid w:val="00470AF4"/>
    <w:rsid w:val="00470B67"/>
    <w:rsid w:val="00470C09"/>
    <w:rsid w:val="00470CBD"/>
    <w:rsid w:val="00470DB7"/>
    <w:rsid w:val="00470E72"/>
    <w:rsid w:val="00471021"/>
    <w:rsid w:val="00471193"/>
    <w:rsid w:val="00471206"/>
    <w:rsid w:val="00471253"/>
    <w:rsid w:val="00471355"/>
    <w:rsid w:val="004713AC"/>
    <w:rsid w:val="004713AF"/>
    <w:rsid w:val="004713EC"/>
    <w:rsid w:val="00471405"/>
    <w:rsid w:val="00471415"/>
    <w:rsid w:val="00471585"/>
    <w:rsid w:val="00471613"/>
    <w:rsid w:val="0047174C"/>
    <w:rsid w:val="004717CF"/>
    <w:rsid w:val="00471B0C"/>
    <w:rsid w:val="00471B38"/>
    <w:rsid w:val="00471C4F"/>
    <w:rsid w:val="00471DB6"/>
    <w:rsid w:val="00471F17"/>
    <w:rsid w:val="004720C3"/>
    <w:rsid w:val="00472155"/>
    <w:rsid w:val="004724BD"/>
    <w:rsid w:val="004725B1"/>
    <w:rsid w:val="004726EF"/>
    <w:rsid w:val="004727A0"/>
    <w:rsid w:val="00472985"/>
    <w:rsid w:val="004729A3"/>
    <w:rsid w:val="00472AB8"/>
    <w:rsid w:val="00472ADA"/>
    <w:rsid w:val="00472D14"/>
    <w:rsid w:val="00472D65"/>
    <w:rsid w:val="00472DAC"/>
    <w:rsid w:val="00472DB3"/>
    <w:rsid w:val="00472E3C"/>
    <w:rsid w:val="00472FAD"/>
    <w:rsid w:val="0047314A"/>
    <w:rsid w:val="00473285"/>
    <w:rsid w:val="0047348F"/>
    <w:rsid w:val="004734DF"/>
    <w:rsid w:val="0047357C"/>
    <w:rsid w:val="004735F5"/>
    <w:rsid w:val="004737F6"/>
    <w:rsid w:val="0047386C"/>
    <w:rsid w:val="00473A98"/>
    <w:rsid w:val="00473BB3"/>
    <w:rsid w:val="00473BC9"/>
    <w:rsid w:val="00473C1E"/>
    <w:rsid w:val="00473C67"/>
    <w:rsid w:val="00473D19"/>
    <w:rsid w:val="00473D71"/>
    <w:rsid w:val="00473DD6"/>
    <w:rsid w:val="00473EB7"/>
    <w:rsid w:val="00473EF0"/>
    <w:rsid w:val="00474140"/>
    <w:rsid w:val="0047419A"/>
    <w:rsid w:val="004741D9"/>
    <w:rsid w:val="004742CC"/>
    <w:rsid w:val="004742E8"/>
    <w:rsid w:val="004742F4"/>
    <w:rsid w:val="004742F6"/>
    <w:rsid w:val="0047430A"/>
    <w:rsid w:val="0047431A"/>
    <w:rsid w:val="00474366"/>
    <w:rsid w:val="00474372"/>
    <w:rsid w:val="0047439C"/>
    <w:rsid w:val="004744FE"/>
    <w:rsid w:val="0047452F"/>
    <w:rsid w:val="0047456C"/>
    <w:rsid w:val="004745A4"/>
    <w:rsid w:val="004745C1"/>
    <w:rsid w:val="0047468B"/>
    <w:rsid w:val="004746A9"/>
    <w:rsid w:val="00474910"/>
    <w:rsid w:val="0047495E"/>
    <w:rsid w:val="00474A0F"/>
    <w:rsid w:val="00474A63"/>
    <w:rsid w:val="00474BEE"/>
    <w:rsid w:val="00474CAA"/>
    <w:rsid w:val="00474D0C"/>
    <w:rsid w:val="00474EE4"/>
    <w:rsid w:val="00474FC7"/>
    <w:rsid w:val="004752A5"/>
    <w:rsid w:val="004752C2"/>
    <w:rsid w:val="0047554E"/>
    <w:rsid w:val="0047559B"/>
    <w:rsid w:val="004755C3"/>
    <w:rsid w:val="0047562C"/>
    <w:rsid w:val="00475633"/>
    <w:rsid w:val="0047563F"/>
    <w:rsid w:val="00475667"/>
    <w:rsid w:val="0047571C"/>
    <w:rsid w:val="0047572C"/>
    <w:rsid w:val="004757AD"/>
    <w:rsid w:val="00475945"/>
    <w:rsid w:val="004759C7"/>
    <w:rsid w:val="00475A62"/>
    <w:rsid w:val="00475AC5"/>
    <w:rsid w:val="00475B60"/>
    <w:rsid w:val="00475B76"/>
    <w:rsid w:val="00475D18"/>
    <w:rsid w:val="00475DA1"/>
    <w:rsid w:val="00475FA7"/>
    <w:rsid w:val="00475FAC"/>
    <w:rsid w:val="0047605A"/>
    <w:rsid w:val="00476160"/>
    <w:rsid w:val="00476262"/>
    <w:rsid w:val="00476281"/>
    <w:rsid w:val="0047644B"/>
    <w:rsid w:val="00476462"/>
    <w:rsid w:val="00476508"/>
    <w:rsid w:val="004765AD"/>
    <w:rsid w:val="004765F8"/>
    <w:rsid w:val="00476674"/>
    <w:rsid w:val="004766A3"/>
    <w:rsid w:val="004766C7"/>
    <w:rsid w:val="0047694A"/>
    <w:rsid w:val="00476BC0"/>
    <w:rsid w:val="00476C1A"/>
    <w:rsid w:val="00476CE0"/>
    <w:rsid w:val="00477105"/>
    <w:rsid w:val="004771CB"/>
    <w:rsid w:val="004771E4"/>
    <w:rsid w:val="004771F9"/>
    <w:rsid w:val="00477242"/>
    <w:rsid w:val="004772D5"/>
    <w:rsid w:val="00477363"/>
    <w:rsid w:val="004773A1"/>
    <w:rsid w:val="004774B0"/>
    <w:rsid w:val="00477612"/>
    <w:rsid w:val="004778ED"/>
    <w:rsid w:val="004778FD"/>
    <w:rsid w:val="00477915"/>
    <w:rsid w:val="0047793E"/>
    <w:rsid w:val="004779C9"/>
    <w:rsid w:val="00477A2A"/>
    <w:rsid w:val="00477A78"/>
    <w:rsid w:val="00477AB9"/>
    <w:rsid w:val="00477AC4"/>
    <w:rsid w:val="00477B6C"/>
    <w:rsid w:val="00477C7F"/>
    <w:rsid w:val="00477D9A"/>
    <w:rsid w:val="00477DD6"/>
    <w:rsid w:val="00477EA5"/>
    <w:rsid w:val="00477EE9"/>
    <w:rsid w:val="00477F33"/>
    <w:rsid w:val="0048002E"/>
    <w:rsid w:val="0048003A"/>
    <w:rsid w:val="00480304"/>
    <w:rsid w:val="0048039F"/>
    <w:rsid w:val="00480413"/>
    <w:rsid w:val="0048043C"/>
    <w:rsid w:val="00480477"/>
    <w:rsid w:val="00480497"/>
    <w:rsid w:val="004804E2"/>
    <w:rsid w:val="00480596"/>
    <w:rsid w:val="004805B9"/>
    <w:rsid w:val="004805CF"/>
    <w:rsid w:val="004805F9"/>
    <w:rsid w:val="00480661"/>
    <w:rsid w:val="004806B5"/>
    <w:rsid w:val="004806F1"/>
    <w:rsid w:val="004806FF"/>
    <w:rsid w:val="0048078D"/>
    <w:rsid w:val="004807E7"/>
    <w:rsid w:val="004808AB"/>
    <w:rsid w:val="00480913"/>
    <w:rsid w:val="00480A84"/>
    <w:rsid w:val="00480AEF"/>
    <w:rsid w:val="00480D86"/>
    <w:rsid w:val="00480DAE"/>
    <w:rsid w:val="00480E2E"/>
    <w:rsid w:val="00480E32"/>
    <w:rsid w:val="00480F4C"/>
    <w:rsid w:val="00480F70"/>
    <w:rsid w:val="00480FED"/>
    <w:rsid w:val="0048105A"/>
    <w:rsid w:val="004810C1"/>
    <w:rsid w:val="00481182"/>
    <w:rsid w:val="004814EE"/>
    <w:rsid w:val="00481606"/>
    <w:rsid w:val="0048160A"/>
    <w:rsid w:val="0048160E"/>
    <w:rsid w:val="004816A9"/>
    <w:rsid w:val="004816D3"/>
    <w:rsid w:val="0048171F"/>
    <w:rsid w:val="004818F3"/>
    <w:rsid w:val="004819C5"/>
    <w:rsid w:val="00481A38"/>
    <w:rsid w:val="00481A65"/>
    <w:rsid w:val="00481AC8"/>
    <w:rsid w:val="00481C98"/>
    <w:rsid w:val="00481CA0"/>
    <w:rsid w:val="00481D19"/>
    <w:rsid w:val="00481DA2"/>
    <w:rsid w:val="00481DF1"/>
    <w:rsid w:val="00481DF5"/>
    <w:rsid w:val="00481E03"/>
    <w:rsid w:val="00481E8D"/>
    <w:rsid w:val="00481F41"/>
    <w:rsid w:val="0048203A"/>
    <w:rsid w:val="00482185"/>
    <w:rsid w:val="00482196"/>
    <w:rsid w:val="00482202"/>
    <w:rsid w:val="0048238B"/>
    <w:rsid w:val="00482433"/>
    <w:rsid w:val="004825AE"/>
    <w:rsid w:val="00482722"/>
    <w:rsid w:val="0048276C"/>
    <w:rsid w:val="00482861"/>
    <w:rsid w:val="004828E9"/>
    <w:rsid w:val="00482937"/>
    <w:rsid w:val="0048296E"/>
    <w:rsid w:val="00482B61"/>
    <w:rsid w:val="00482C04"/>
    <w:rsid w:val="00482C87"/>
    <w:rsid w:val="00482CF8"/>
    <w:rsid w:val="00482CFF"/>
    <w:rsid w:val="00482D81"/>
    <w:rsid w:val="00482DD0"/>
    <w:rsid w:val="00482DEF"/>
    <w:rsid w:val="00482E89"/>
    <w:rsid w:val="00482F6E"/>
    <w:rsid w:val="00482F9B"/>
    <w:rsid w:val="00482FA1"/>
    <w:rsid w:val="004830FF"/>
    <w:rsid w:val="00483249"/>
    <w:rsid w:val="004833CF"/>
    <w:rsid w:val="00483427"/>
    <w:rsid w:val="00483477"/>
    <w:rsid w:val="00483534"/>
    <w:rsid w:val="00483578"/>
    <w:rsid w:val="004835AC"/>
    <w:rsid w:val="004835C9"/>
    <w:rsid w:val="00483605"/>
    <w:rsid w:val="0048365B"/>
    <w:rsid w:val="0048381B"/>
    <w:rsid w:val="004838B9"/>
    <w:rsid w:val="00483915"/>
    <w:rsid w:val="00483945"/>
    <w:rsid w:val="00483988"/>
    <w:rsid w:val="004839E3"/>
    <w:rsid w:val="00483A25"/>
    <w:rsid w:val="00483AA1"/>
    <w:rsid w:val="00483AE8"/>
    <w:rsid w:val="00483B13"/>
    <w:rsid w:val="00483B17"/>
    <w:rsid w:val="00483C58"/>
    <w:rsid w:val="00483CCD"/>
    <w:rsid w:val="00483D66"/>
    <w:rsid w:val="00483DFB"/>
    <w:rsid w:val="00483FA4"/>
    <w:rsid w:val="0048414E"/>
    <w:rsid w:val="0048416B"/>
    <w:rsid w:val="00484186"/>
    <w:rsid w:val="004842AF"/>
    <w:rsid w:val="0048430B"/>
    <w:rsid w:val="0048431C"/>
    <w:rsid w:val="004843B1"/>
    <w:rsid w:val="00484492"/>
    <w:rsid w:val="004845E4"/>
    <w:rsid w:val="00484620"/>
    <w:rsid w:val="00484636"/>
    <w:rsid w:val="00484660"/>
    <w:rsid w:val="004846D1"/>
    <w:rsid w:val="00484760"/>
    <w:rsid w:val="0048476F"/>
    <w:rsid w:val="00484786"/>
    <w:rsid w:val="0048481C"/>
    <w:rsid w:val="004848F6"/>
    <w:rsid w:val="0048497B"/>
    <w:rsid w:val="00484992"/>
    <w:rsid w:val="004849C3"/>
    <w:rsid w:val="00484B1B"/>
    <w:rsid w:val="00484B2D"/>
    <w:rsid w:val="00484E6F"/>
    <w:rsid w:val="00484F8E"/>
    <w:rsid w:val="0048500C"/>
    <w:rsid w:val="00485060"/>
    <w:rsid w:val="004850F1"/>
    <w:rsid w:val="004851B2"/>
    <w:rsid w:val="004851B5"/>
    <w:rsid w:val="004851B6"/>
    <w:rsid w:val="0048564E"/>
    <w:rsid w:val="0048569E"/>
    <w:rsid w:val="004856D3"/>
    <w:rsid w:val="00485753"/>
    <w:rsid w:val="004857C7"/>
    <w:rsid w:val="004857E2"/>
    <w:rsid w:val="004857FD"/>
    <w:rsid w:val="00485916"/>
    <w:rsid w:val="00485986"/>
    <w:rsid w:val="004859CB"/>
    <w:rsid w:val="00485A1F"/>
    <w:rsid w:val="00485B5C"/>
    <w:rsid w:val="00485CB2"/>
    <w:rsid w:val="00485CEE"/>
    <w:rsid w:val="00485D34"/>
    <w:rsid w:val="00485D4F"/>
    <w:rsid w:val="00485D9F"/>
    <w:rsid w:val="00485DC7"/>
    <w:rsid w:val="00485DDF"/>
    <w:rsid w:val="00485EA0"/>
    <w:rsid w:val="00485EC6"/>
    <w:rsid w:val="004860CF"/>
    <w:rsid w:val="00486144"/>
    <w:rsid w:val="004861E1"/>
    <w:rsid w:val="004863CB"/>
    <w:rsid w:val="0048640B"/>
    <w:rsid w:val="00486451"/>
    <w:rsid w:val="004865D4"/>
    <w:rsid w:val="00486799"/>
    <w:rsid w:val="0048683E"/>
    <w:rsid w:val="004868B1"/>
    <w:rsid w:val="004868B8"/>
    <w:rsid w:val="004868D5"/>
    <w:rsid w:val="00486A81"/>
    <w:rsid w:val="00486ABD"/>
    <w:rsid w:val="00486B92"/>
    <w:rsid w:val="00486CE0"/>
    <w:rsid w:val="00486D84"/>
    <w:rsid w:val="00486DB8"/>
    <w:rsid w:val="00486DE5"/>
    <w:rsid w:val="00486FED"/>
    <w:rsid w:val="004872A5"/>
    <w:rsid w:val="00487318"/>
    <w:rsid w:val="00487328"/>
    <w:rsid w:val="004873CA"/>
    <w:rsid w:val="00487655"/>
    <w:rsid w:val="00487751"/>
    <w:rsid w:val="00487829"/>
    <w:rsid w:val="00487843"/>
    <w:rsid w:val="004878BF"/>
    <w:rsid w:val="004878CF"/>
    <w:rsid w:val="00487A02"/>
    <w:rsid w:val="00487AD3"/>
    <w:rsid w:val="00487AD9"/>
    <w:rsid w:val="00487ADC"/>
    <w:rsid w:val="00487BDC"/>
    <w:rsid w:val="00487C08"/>
    <w:rsid w:val="00487C11"/>
    <w:rsid w:val="00487CB1"/>
    <w:rsid w:val="00487CD6"/>
    <w:rsid w:val="00487CD7"/>
    <w:rsid w:val="00487E50"/>
    <w:rsid w:val="00487E68"/>
    <w:rsid w:val="00490000"/>
    <w:rsid w:val="004900A4"/>
    <w:rsid w:val="004900AB"/>
    <w:rsid w:val="004903C6"/>
    <w:rsid w:val="00490430"/>
    <w:rsid w:val="004904FE"/>
    <w:rsid w:val="00490687"/>
    <w:rsid w:val="0049096E"/>
    <w:rsid w:val="0049099C"/>
    <w:rsid w:val="004909AF"/>
    <w:rsid w:val="004909C3"/>
    <w:rsid w:val="00490A5A"/>
    <w:rsid w:val="00490AB9"/>
    <w:rsid w:val="00490AE5"/>
    <w:rsid w:val="00490BB8"/>
    <w:rsid w:val="00490BD3"/>
    <w:rsid w:val="00490D42"/>
    <w:rsid w:val="00490E09"/>
    <w:rsid w:val="00490F35"/>
    <w:rsid w:val="00491089"/>
    <w:rsid w:val="004910B8"/>
    <w:rsid w:val="004911BA"/>
    <w:rsid w:val="0049124C"/>
    <w:rsid w:val="00491296"/>
    <w:rsid w:val="00491387"/>
    <w:rsid w:val="004913A3"/>
    <w:rsid w:val="00491427"/>
    <w:rsid w:val="00491514"/>
    <w:rsid w:val="0049153B"/>
    <w:rsid w:val="004916D8"/>
    <w:rsid w:val="0049172F"/>
    <w:rsid w:val="004917DB"/>
    <w:rsid w:val="00491929"/>
    <w:rsid w:val="004919C8"/>
    <w:rsid w:val="004919EC"/>
    <w:rsid w:val="00491A13"/>
    <w:rsid w:val="00491A60"/>
    <w:rsid w:val="00491AA4"/>
    <w:rsid w:val="00491BAE"/>
    <w:rsid w:val="00491BF6"/>
    <w:rsid w:val="00491E14"/>
    <w:rsid w:val="00492006"/>
    <w:rsid w:val="00492019"/>
    <w:rsid w:val="004920CF"/>
    <w:rsid w:val="0049217D"/>
    <w:rsid w:val="00492278"/>
    <w:rsid w:val="0049235F"/>
    <w:rsid w:val="004923CD"/>
    <w:rsid w:val="004923F7"/>
    <w:rsid w:val="00492401"/>
    <w:rsid w:val="00492404"/>
    <w:rsid w:val="00492512"/>
    <w:rsid w:val="00492582"/>
    <w:rsid w:val="00492595"/>
    <w:rsid w:val="0049270E"/>
    <w:rsid w:val="0049275F"/>
    <w:rsid w:val="0049277C"/>
    <w:rsid w:val="004927BB"/>
    <w:rsid w:val="004927C2"/>
    <w:rsid w:val="0049284A"/>
    <w:rsid w:val="004928ED"/>
    <w:rsid w:val="00492964"/>
    <w:rsid w:val="00492A86"/>
    <w:rsid w:val="00492BE4"/>
    <w:rsid w:val="00492C7E"/>
    <w:rsid w:val="00492CFC"/>
    <w:rsid w:val="00492E78"/>
    <w:rsid w:val="00492E7B"/>
    <w:rsid w:val="00492F55"/>
    <w:rsid w:val="00493010"/>
    <w:rsid w:val="00493041"/>
    <w:rsid w:val="00493076"/>
    <w:rsid w:val="0049339D"/>
    <w:rsid w:val="0049351B"/>
    <w:rsid w:val="00493572"/>
    <w:rsid w:val="00493597"/>
    <w:rsid w:val="004935DD"/>
    <w:rsid w:val="004936FF"/>
    <w:rsid w:val="004937DA"/>
    <w:rsid w:val="0049385D"/>
    <w:rsid w:val="00493886"/>
    <w:rsid w:val="004938AC"/>
    <w:rsid w:val="004939DB"/>
    <w:rsid w:val="00493B12"/>
    <w:rsid w:val="00493C02"/>
    <w:rsid w:val="00493C63"/>
    <w:rsid w:val="00493D3B"/>
    <w:rsid w:val="00493D8C"/>
    <w:rsid w:val="00493E12"/>
    <w:rsid w:val="00493EF2"/>
    <w:rsid w:val="00493F1B"/>
    <w:rsid w:val="0049401B"/>
    <w:rsid w:val="0049403F"/>
    <w:rsid w:val="004940F4"/>
    <w:rsid w:val="00494176"/>
    <w:rsid w:val="004941FA"/>
    <w:rsid w:val="004942E5"/>
    <w:rsid w:val="004943FF"/>
    <w:rsid w:val="004944C7"/>
    <w:rsid w:val="004944DE"/>
    <w:rsid w:val="00494603"/>
    <w:rsid w:val="004946A9"/>
    <w:rsid w:val="004946DE"/>
    <w:rsid w:val="0049471B"/>
    <w:rsid w:val="00494735"/>
    <w:rsid w:val="004947AB"/>
    <w:rsid w:val="00494999"/>
    <w:rsid w:val="00494A30"/>
    <w:rsid w:val="00494A46"/>
    <w:rsid w:val="00494A6D"/>
    <w:rsid w:val="00494A7A"/>
    <w:rsid w:val="00494AEF"/>
    <w:rsid w:val="00494C08"/>
    <w:rsid w:val="00494F73"/>
    <w:rsid w:val="00494FA9"/>
    <w:rsid w:val="0049527F"/>
    <w:rsid w:val="0049531E"/>
    <w:rsid w:val="00495433"/>
    <w:rsid w:val="00495631"/>
    <w:rsid w:val="004956BC"/>
    <w:rsid w:val="004956D0"/>
    <w:rsid w:val="00495791"/>
    <w:rsid w:val="0049579C"/>
    <w:rsid w:val="0049586B"/>
    <w:rsid w:val="00495A00"/>
    <w:rsid w:val="00495A4B"/>
    <w:rsid w:val="00495AB8"/>
    <w:rsid w:val="00495BA8"/>
    <w:rsid w:val="00495C4F"/>
    <w:rsid w:val="00495E44"/>
    <w:rsid w:val="00495FA1"/>
    <w:rsid w:val="00496029"/>
    <w:rsid w:val="004960A1"/>
    <w:rsid w:val="00496260"/>
    <w:rsid w:val="004962F6"/>
    <w:rsid w:val="00496425"/>
    <w:rsid w:val="004964F6"/>
    <w:rsid w:val="00496532"/>
    <w:rsid w:val="004965CF"/>
    <w:rsid w:val="004965E7"/>
    <w:rsid w:val="004965FA"/>
    <w:rsid w:val="00496657"/>
    <w:rsid w:val="004967BE"/>
    <w:rsid w:val="00496AC1"/>
    <w:rsid w:val="00496C22"/>
    <w:rsid w:val="00496CBD"/>
    <w:rsid w:val="00497147"/>
    <w:rsid w:val="004972DD"/>
    <w:rsid w:val="00497311"/>
    <w:rsid w:val="0049737F"/>
    <w:rsid w:val="004973B3"/>
    <w:rsid w:val="004973B4"/>
    <w:rsid w:val="00497469"/>
    <w:rsid w:val="0049762B"/>
    <w:rsid w:val="0049763B"/>
    <w:rsid w:val="0049778B"/>
    <w:rsid w:val="004977CC"/>
    <w:rsid w:val="0049790F"/>
    <w:rsid w:val="00497917"/>
    <w:rsid w:val="00497A94"/>
    <w:rsid w:val="00497B2F"/>
    <w:rsid w:val="00497BFB"/>
    <w:rsid w:val="00497CA7"/>
    <w:rsid w:val="00497CCB"/>
    <w:rsid w:val="00497E12"/>
    <w:rsid w:val="00497F03"/>
    <w:rsid w:val="00497FF7"/>
    <w:rsid w:val="004A0007"/>
    <w:rsid w:val="004A017E"/>
    <w:rsid w:val="004A0190"/>
    <w:rsid w:val="004A01F0"/>
    <w:rsid w:val="004A01FE"/>
    <w:rsid w:val="004A024C"/>
    <w:rsid w:val="004A029F"/>
    <w:rsid w:val="004A02CE"/>
    <w:rsid w:val="004A0332"/>
    <w:rsid w:val="004A0379"/>
    <w:rsid w:val="004A061A"/>
    <w:rsid w:val="004A08DC"/>
    <w:rsid w:val="004A0959"/>
    <w:rsid w:val="004A0980"/>
    <w:rsid w:val="004A0ACE"/>
    <w:rsid w:val="004A0ADB"/>
    <w:rsid w:val="004A0B0E"/>
    <w:rsid w:val="004A0C26"/>
    <w:rsid w:val="004A0D92"/>
    <w:rsid w:val="004A0DE0"/>
    <w:rsid w:val="004A0EE2"/>
    <w:rsid w:val="004A0F46"/>
    <w:rsid w:val="004A100E"/>
    <w:rsid w:val="004A1119"/>
    <w:rsid w:val="004A1295"/>
    <w:rsid w:val="004A12E4"/>
    <w:rsid w:val="004A1354"/>
    <w:rsid w:val="004A1486"/>
    <w:rsid w:val="004A14F3"/>
    <w:rsid w:val="004A14F6"/>
    <w:rsid w:val="004A1574"/>
    <w:rsid w:val="004A1581"/>
    <w:rsid w:val="004A15C5"/>
    <w:rsid w:val="004A15F9"/>
    <w:rsid w:val="004A1669"/>
    <w:rsid w:val="004A166C"/>
    <w:rsid w:val="004A1677"/>
    <w:rsid w:val="004A1844"/>
    <w:rsid w:val="004A1E71"/>
    <w:rsid w:val="004A1F8E"/>
    <w:rsid w:val="004A1FF9"/>
    <w:rsid w:val="004A201F"/>
    <w:rsid w:val="004A2108"/>
    <w:rsid w:val="004A211A"/>
    <w:rsid w:val="004A2138"/>
    <w:rsid w:val="004A22FE"/>
    <w:rsid w:val="004A23E5"/>
    <w:rsid w:val="004A24A3"/>
    <w:rsid w:val="004A256B"/>
    <w:rsid w:val="004A2594"/>
    <w:rsid w:val="004A2597"/>
    <w:rsid w:val="004A2733"/>
    <w:rsid w:val="004A2745"/>
    <w:rsid w:val="004A2749"/>
    <w:rsid w:val="004A2762"/>
    <w:rsid w:val="004A2793"/>
    <w:rsid w:val="004A28E9"/>
    <w:rsid w:val="004A2BE7"/>
    <w:rsid w:val="004A2C5A"/>
    <w:rsid w:val="004A2E01"/>
    <w:rsid w:val="004A2EC2"/>
    <w:rsid w:val="004A2F53"/>
    <w:rsid w:val="004A2F96"/>
    <w:rsid w:val="004A325A"/>
    <w:rsid w:val="004A3429"/>
    <w:rsid w:val="004A3433"/>
    <w:rsid w:val="004A357D"/>
    <w:rsid w:val="004A3580"/>
    <w:rsid w:val="004A35DA"/>
    <w:rsid w:val="004A35EC"/>
    <w:rsid w:val="004A3606"/>
    <w:rsid w:val="004A36C4"/>
    <w:rsid w:val="004A36D6"/>
    <w:rsid w:val="004A3758"/>
    <w:rsid w:val="004A376A"/>
    <w:rsid w:val="004A3801"/>
    <w:rsid w:val="004A3802"/>
    <w:rsid w:val="004A386D"/>
    <w:rsid w:val="004A389C"/>
    <w:rsid w:val="004A39A8"/>
    <w:rsid w:val="004A3AF5"/>
    <w:rsid w:val="004A3B8E"/>
    <w:rsid w:val="004A3BD5"/>
    <w:rsid w:val="004A3C2E"/>
    <w:rsid w:val="004A3CFC"/>
    <w:rsid w:val="004A3E7A"/>
    <w:rsid w:val="004A3EA1"/>
    <w:rsid w:val="004A3F08"/>
    <w:rsid w:val="004A3FEF"/>
    <w:rsid w:val="004A412C"/>
    <w:rsid w:val="004A429F"/>
    <w:rsid w:val="004A43BE"/>
    <w:rsid w:val="004A4459"/>
    <w:rsid w:val="004A4484"/>
    <w:rsid w:val="004A44F6"/>
    <w:rsid w:val="004A4507"/>
    <w:rsid w:val="004A4589"/>
    <w:rsid w:val="004A45C9"/>
    <w:rsid w:val="004A489C"/>
    <w:rsid w:val="004A4905"/>
    <w:rsid w:val="004A49FD"/>
    <w:rsid w:val="004A4ABE"/>
    <w:rsid w:val="004A4BD3"/>
    <w:rsid w:val="004A4DE8"/>
    <w:rsid w:val="004A4DFC"/>
    <w:rsid w:val="004A4EA9"/>
    <w:rsid w:val="004A4EF6"/>
    <w:rsid w:val="004A4F4A"/>
    <w:rsid w:val="004A4F6A"/>
    <w:rsid w:val="004A5016"/>
    <w:rsid w:val="004A521F"/>
    <w:rsid w:val="004A526E"/>
    <w:rsid w:val="004A5432"/>
    <w:rsid w:val="004A55A5"/>
    <w:rsid w:val="004A5626"/>
    <w:rsid w:val="004A57EE"/>
    <w:rsid w:val="004A59AC"/>
    <w:rsid w:val="004A5A1A"/>
    <w:rsid w:val="004A5A37"/>
    <w:rsid w:val="004A5A3E"/>
    <w:rsid w:val="004A5ABF"/>
    <w:rsid w:val="004A5AD2"/>
    <w:rsid w:val="004A5AE7"/>
    <w:rsid w:val="004A5CF0"/>
    <w:rsid w:val="004A5E09"/>
    <w:rsid w:val="004A5E73"/>
    <w:rsid w:val="004A611A"/>
    <w:rsid w:val="004A611D"/>
    <w:rsid w:val="004A6176"/>
    <w:rsid w:val="004A6192"/>
    <w:rsid w:val="004A61AC"/>
    <w:rsid w:val="004A6201"/>
    <w:rsid w:val="004A62D1"/>
    <w:rsid w:val="004A635D"/>
    <w:rsid w:val="004A6603"/>
    <w:rsid w:val="004A660C"/>
    <w:rsid w:val="004A6752"/>
    <w:rsid w:val="004A6832"/>
    <w:rsid w:val="004A68B5"/>
    <w:rsid w:val="004A6907"/>
    <w:rsid w:val="004A6C34"/>
    <w:rsid w:val="004A7002"/>
    <w:rsid w:val="004A7074"/>
    <w:rsid w:val="004A7124"/>
    <w:rsid w:val="004A714D"/>
    <w:rsid w:val="004A71D1"/>
    <w:rsid w:val="004A7272"/>
    <w:rsid w:val="004A736D"/>
    <w:rsid w:val="004A73FE"/>
    <w:rsid w:val="004A7412"/>
    <w:rsid w:val="004A7520"/>
    <w:rsid w:val="004A7540"/>
    <w:rsid w:val="004A758E"/>
    <w:rsid w:val="004A75CD"/>
    <w:rsid w:val="004A773E"/>
    <w:rsid w:val="004A793D"/>
    <w:rsid w:val="004A79A1"/>
    <w:rsid w:val="004A79BE"/>
    <w:rsid w:val="004A7A8E"/>
    <w:rsid w:val="004A7AD5"/>
    <w:rsid w:val="004A7C26"/>
    <w:rsid w:val="004A7C39"/>
    <w:rsid w:val="004A7C82"/>
    <w:rsid w:val="004A7CCE"/>
    <w:rsid w:val="004A7CDE"/>
    <w:rsid w:val="004A7EA1"/>
    <w:rsid w:val="004A7F30"/>
    <w:rsid w:val="004A7FCC"/>
    <w:rsid w:val="004A7FF5"/>
    <w:rsid w:val="004A7FFA"/>
    <w:rsid w:val="004B00B3"/>
    <w:rsid w:val="004B00BB"/>
    <w:rsid w:val="004B00BC"/>
    <w:rsid w:val="004B00E5"/>
    <w:rsid w:val="004B017E"/>
    <w:rsid w:val="004B0323"/>
    <w:rsid w:val="004B03FD"/>
    <w:rsid w:val="004B043E"/>
    <w:rsid w:val="004B058B"/>
    <w:rsid w:val="004B0598"/>
    <w:rsid w:val="004B06B6"/>
    <w:rsid w:val="004B07D8"/>
    <w:rsid w:val="004B0809"/>
    <w:rsid w:val="004B0871"/>
    <w:rsid w:val="004B0874"/>
    <w:rsid w:val="004B08C4"/>
    <w:rsid w:val="004B09A5"/>
    <w:rsid w:val="004B0A9E"/>
    <w:rsid w:val="004B0AA4"/>
    <w:rsid w:val="004B0AA5"/>
    <w:rsid w:val="004B0B15"/>
    <w:rsid w:val="004B0B69"/>
    <w:rsid w:val="004B0CA9"/>
    <w:rsid w:val="004B0D6C"/>
    <w:rsid w:val="004B0DB4"/>
    <w:rsid w:val="004B0E88"/>
    <w:rsid w:val="004B0E9F"/>
    <w:rsid w:val="004B1176"/>
    <w:rsid w:val="004B1200"/>
    <w:rsid w:val="004B1201"/>
    <w:rsid w:val="004B1258"/>
    <w:rsid w:val="004B12FA"/>
    <w:rsid w:val="004B1300"/>
    <w:rsid w:val="004B13E0"/>
    <w:rsid w:val="004B13E2"/>
    <w:rsid w:val="004B148E"/>
    <w:rsid w:val="004B15CB"/>
    <w:rsid w:val="004B15F5"/>
    <w:rsid w:val="004B165A"/>
    <w:rsid w:val="004B16BF"/>
    <w:rsid w:val="004B17EC"/>
    <w:rsid w:val="004B1855"/>
    <w:rsid w:val="004B190B"/>
    <w:rsid w:val="004B1995"/>
    <w:rsid w:val="004B19B2"/>
    <w:rsid w:val="004B19F6"/>
    <w:rsid w:val="004B1AE2"/>
    <w:rsid w:val="004B1C6C"/>
    <w:rsid w:val="004B1E12"/>
    <w:rsid w:val="004B1E39"/>
    <w:rsid w:val="004B1ED6"/>
    <w:rsid w:val="004B2033"/>
    <w:rsid w:val="004B2142"/>
    <w:rsid w:val="004B215E"/>
    <w:rsid w:val="004B21A2"/>
    <w:rsid w:val="004B21DD"/>
    <w:rsid w:val="004B2218"/>
    <w:rsid w:val="004B2393"/>
    <w:rsid w:val="004B244D"/>
    <w:rsid w:val="004B246B"/>
    <w:rsid w:val="004B259B"/>
    <w:rsid w:val="004B26D8"/>
    <w:rsid w:val="004B2754"/>
    <w:rsid w:val="004B27B5"/>
    <w:rsid w:val="004B284C"/>
    <w:rsid w:val="004B28F4"/>
    <w:rsid w:val="004B2A42"/>
    <w:rsid w:val="004B2C2B"/>
    <w:rsid w:val="004B2C3E"/>
    <w:rsid w:val="004B2C91"/>
    <w:rsid w:val="004B2E40"/>
    <w:rsid w:val="004B2E5C"/>
    <w:rsid w:val="004B2F00"/>
    <w:rsid w:val="004B2F08"/>
    <w:rsid w:val="004B2F0D"/>
    <w:rsid w:val="004B30B3"/>
    <w:rsid w:val="004B3189"/>
    <w:rsid w:val="004B31D5"/>
    <w:rsid w:val="004B3477"/>
    <w:rsid w:val="004B3529"/>
    <w:rsid w:val="004B35BF"/>
    <w:rsid w:val="004B37C1"/>
    <w:rsid w:val="004B389D"/>
    <w:rsid w:val="004B38D6"/>
    <w:rsid w:val="004B38FF"/>
    <w:rsid w:val="004B3AA2"/>
    <w:rsid w:val="004B3AC1"/>
    <w:rsid w:val="004B3B04"/>
    <w:rsid w:val="004B3B15"/>
    <w:rsid w:val="004B3B9D"/>
    <w:rsid w:val="004B3C97"/>
    <w:rsid w:val="004B3D03"/>
    <w:rsid w:val="004B3D73"/>
    <w:rsid w:val="004B3E0B"/>
    <w:rsid w:val="004B3F61"/>
    <w:rsid w:val="004B3F74"/>
    <w:rsid w:val="004B3FA8"/>
    <w:rsid w:val="004B4056"/>
    <w:rsid w:val="004B406D"/>
    <w:rsid w:val="004B40E7"/>
    <w:rsid w:val="004B414F"/>
    <w:rsid w:val="004B41D6"/>
    <w:rsid w:val="004B420C"/>
    <w:rsid w:val="004B426E"/>
    <w:rsid w:val="004B42EE"/>
    <w:rsid w:val="004B439D"/>
    <w:rsid w:val="004B43AB"/>
    <w:rsid w:val="004B43BE"/>
    <w:rsid w:val="004B43CE"/>
    <w:rsid w:val="004B43EE"/>
    <w:rsid w:val="004B450D"/>
    <w:rsid w:val="004B45AC"/>
    <w:rsid w:val="004B45F3"/>
    <w:rsid w:val="004B46DC"/>
    <w:rsid w:val="004B4801"/>
    <w:rsid w:val="004B481E"/>
    <w:rsid w:val="004B497A"/>
    <w:rsid w:val="004B4AAF"/>
    <w:rsid w:val="004B4B72"/>
    <w:rsid w:val="004B4BE3"/>
    <w:rsid w:val="004B4D20"/>
    <w:rsid w:val="004B4EBE"/>
    <w:rsid w:val="004B4F31"/>
    <w:rsid w:val="004B4FEA"/>
    <w:rsid w:val="004B50BC"/>
    <w:rsid w:val="004B529A"/>
    <w:rsid w:val="004B53C4"/>
    <w:rsid w:val="004B56C4"/>
    <w:rsid w:val="004B56D0"/>
    <w:rsid w:val="004B573F"/>
    <w:rsid w:val="004B585F"/>
    <w:rsid w:val="004B5866"/>
    <w:rsid w:val="004B58AB"/>
    <w:rsid w:val="004B5A6B"/>
    <w:rsid w:val="004B5BED"/>
    <w:rsid w:val="004B5D33"/>
    <w:rsid w:val="004B5DBE"/>
    <w:rsid w:val="004B5E6A"/>
    <w:rsid w:val="004B5E7C"/>
    <w:rsid w:val="004B5F0C"/>
    <w:rsid w:val="004B5F1D"/>
    <w:rsid w:val="004B5F82"/>
    <w:rsid w:val="004B604C"/>
    <w:rsid w:val="004B60B6"/>
    <w:rsid w:val="004B61CD"/>
    <w:rsid w:val="004B61E3"/>
    <w:rsid w:val="004B63B9"/>
    <w:rsid w:val="004B646C"/>
    <w:rsid w:val="004B659E"/>
    <w:rsid w:val="004B6601"/>
    <w:rsid w:val="004B6605"/>
    <w:rsid w:val="004B66E6"/>
    <w:rsid w:val="004B66E9"/>
    <w:rsid w:val="004B6773"/>
    <w:rsid w:val="004B6951"/>
    <w:rsid w:val="004B6AAC"/>
    <w:rsid w:val="004B6B57"/>
    <w:rsid w:val="004B6BA6"/>
    <w:rsid w:val="004B6BC6"/>
    <w:rsid w:val="004B6D09"/>
    <w:rsid w:val="004B6EE9"/>
    <w:rsid w:val="004B6F04"/>
    <w:rsid w:val="004B6F87"/>
    <w:rsid w:val="004B7024"/>
    <w:rsid w:val="004B706E"/>
    <w:rsid w:val="004B70AA"/>
    <w:rsid w:val="004B71FB"/>
    <w:rsid w:val="004B7316"/>
    <w:rsid w:val="004B7349"/>
    <w:rsid w:val="004B73DA"/>
    <w:rsid w:val="004B73EC"/>
    <w:rsid w:val="004B74A8"/>
    <w:rsid w:val="004B74C1"/>
    <w:rsid w:val="004B7546"/>
    <w:rsid w:val="004B757C"/>
    <w:rsid w:val="004B7609"/>
    <w:rsid w:val="004B7615"/>
    <w:rsid w:val="004B792D"/>
    <w:rsid w:val="004B799D"/>
    <w:rsid w:val="004B79A2"/>
    <w:rsid w:val="004B7A3B"/>
    <w:rsid w:val="004B7B1D"/>
    <w:rsid w:val="004B7B82"/>
    <w:rsid w:val="004B7BBA"/>
    <w:rsid w:val="004B7C27"/>
    <w:rsid w:val="004B7C35"/>
    <w:rsid w:val="004B7D78"/>
    <w:rsid w:val="004B7D98"/>
    <w:rsid w:val="004B7DAC"/>
    <w:rsid w:val="004B7DB8"/>
    <w:rsid w:val="004B7E6F"/>
    <w:rsid w:val="004B7F8D"/>
    <w:rsid w:val="004B7F96"/>
    <w:rsid w:val="004B7FB5"/>
    <w:rsid w:val="004BBEDE"/>
    <w:rsid w:val="004C00D0"/>
    <w:rsid w:val="004C01EB"/>
    <w:rsid w:val="004C026B"/>
    <w:rsid w:val="004C02AC"/>
    <w:rsid w:val="004C0493"/>
    <w:rsid w:val="004C04D4"/>
    <w:rsid w:val="004C04E0"/>
    <w:rsid w:val="004C0552"/>
    <w:rsid w:val="004C06AC"/>
    <w:rsid w:val="004C07B4"/>
    <w:rsid w:val="004C0870"/>
    <w:rsid w:val="004C0872"/>
    <w:rsid w:val="004C08F6"/>
    <w:rsid w:val="004C090D"/>
    <w:rsid w:val="004C091A"/>
    <w:rsid w:val="004C097C"/>
    <w:rsid w:val="004C0A4C"/>
    <w:rsid w:val="004C0B42"/>
    <w:rsid w:val="004C0B5F"/>
    <w:rsid w:val="004C0B84"/>
    <w:rsid w:val="004C0BC2"/>
    <w:rsid w:val="004C0C59"/>
    <w:rsid w:val="004C0CD5"/>
    <w:rsid w:val="004C0D49"/>
    <w:rsid w:val="004C0D80"/>
    <w:rsid w:val="004C0D9A"/>
    <w:rsid w:val="004C0F23"/>
    <w:rsid w:val="004C1070"/>
    <w:rsid w:val="004C1115"/>
    <w:rsid w:val="004C1120"/>
    <w:rsid w:val="004C1172"/>
    <w:rsid w:val="004C1179"/>
    <w:rsid w:val="004C1194"/>
    <w:rsid w:val="004C13A0"/>
    <w:rsid w:val="004C147E"/>
    <w:rsid w:val="004C14C8"/>
    <w:rsid w:val="004C156B"/>
    <w:rsid w:val="004C156E"/>
    <w:rsid w:val="004C1586"/>
    <w:rsid w:val="004C164A"/>
    <w:rsid w:val="004C1735"/>
    <w:rsid w:val="004C1763"/>
    <w:rsid w:val="004C17D7"/>
    <w:rsid w:val="004C17DF"/>
    <w:rsid w:val="004C1A40"/>
    <w:rsid w:val="004C1A41"/>
    <w:rsid w:val="004C1A73"/>
    <w:rsid w:val="004C1C53"/>
    <w:rsid w:val="004C1C67"/>
    <w:rsid w:val="004C1D16"/>
    <w:rsid w:val="004C1DA9"/>
    <w:rsid w:val="004C1E5B"/>
    <w:rsid w:val="004C1EE6"/>
    <w:rsid w:val="004C1F04"/>
    <w:rsid w:val="004C1F53"/>
    <w:rsid w:val="004C1F66"/>
    <w:rsid w:val="004C20C3"/>
    <w:rsid w:val="004C2322"/>
    <w:rsid w:val="004C23E4"/>
    <w:rsid w:val="004C2745"/>
    <w:rsid w:val="004C27D8"/>
    <w:rsid w:val="004C27E5"/>
    <w:rsid w:val="004C2820"/>
    <w:rsid w:val="004C2865"/>
    <w:rsid w:val="004C28C6"/>
    <w:rsid w:val="004C2989"/>
    <w:rsid w:val="004C29C2"/>
    <w:rsid w:val="004C2AF6"/>
    <w:rsid w:val="004C2B7D"/>
    <w:rsid w:val="004C2CB3"/>
    <w:rsid w:val="004C2CE0"/>
    <w:rsid w:val="004C2DC9"/>
    <w:rsid w:val="004C2F3C"/>
    <w:rsid w:val="004C2FC7"/>
    <w:rsid w:val="004C2FDE"/>
    <w:rsid w:val="004C30A1"/>
    <w:rsid w:val="004C317F"/>
    <w:rsid w:val="004C322E"/>
    <w:rsid w:val="004C3284"/>
    <w:rsid w:val="004C3291"/>
    <w:rsid w:val="004C329E"/>
    <w:rsid w:val="004C32EF"/>
    <w:rsid w:val="004C330E"/>
    <w:rsid w:val="004C345F"/>
    <w:rsid w:val="004C350D"/>
    <w:rsid w:val="004C35E3"/>
    <w:rsid w:val="004C3604"/>
    <w:rsid w:val="004C3626"/>
    <w:rsid w:val="004C3642"/>
    <w:rsid w:val="004C37B1"/>
    <w:rsid w:val="004C37DA"/>
    <w:rsid w:val="004C3895"/>
    <w:rsid w:val="004C3AF9"/>
    <w:rsid w:val="004C3C67"/>
    <w:rsid w:val="004C3C98"/>
    <w:rsid w:val="004C3C9A"/>
    <w:rsid w:val="004C3CB5"/>
    <w:rsid w:val="004C3CB8"/>
    <w:rsid w:val="004C3E43"/>
    <w:rsid w:val="004C3E59"/>
    <w:rsid w:val="004C3E5B"/>
    <w:rsid w:val="004C3EB8"/>
    <w:rsid w:val="004C3ED0"/>
    <w:rsid w:val="004C40BB"/>
    <w:rsid w:val="004C414D"/>
    <w:rsid w:val="004C4173"/>
    <w:rsid w:val="004C4203"/>
    <w:rsid w:val="004C425D"/>
    <w:rsid w:val="004C432A"/>
    <w:rsid w:val="004C4397"/>
    <w:rsid w:val="004C43F4"/>
    <w:rsid w:val="004C4458"/>
    <w:rsid w:val="004C44DD"/>
    <w:rsid w:val="004C451E"/>
    <w:rsid w:val="004C4536"/>
    <w:rsid w:val="004C468E"/>
    <w:rsid w:val="004C46E8"/>
    <w:rsid w:val="004C4738"/>
    <w:rsid w:val="004C47EB"/>
    <w:rsid w:val="004C4A63"/>
    <w:rsid w:val="004C4B00"/>
    <w:rsid w:val="004C4BC9"/>
    <w:rsid w:val="004C4CBF"/>
    <w:rsid w:val="004C4DDC"/>
    <w:rsid w:val="004C4E12"/>
    <w:rsid w:val="004C4EB4"/>
    <w:rsid w:val="004C505C"/>
    <w:rsid w:val="004C5179"/>
    <w:rsid w:val="004C536E"/>
    <w:rsid w:val="004C53D8"/>
    <w:rsid w:val="004C53FB"/>
    <w:rsid w:val="004C568F"/>
    <w:rsid w:val="004C56C0"/>
    <w:rsid w:val="004C56E1"/>
    <w:rsid w:val="004C5722"/>
    <w:rsid w:val="004C57A5"/>
    <w:rsid w:val="004C57EA"/>
    <w:rsid w:val="004C581B"/>
    <w:rsid w:val="004C5861"/>
    <w:rsid w:val="004C592B"/>
    <w:rsid w:val="004C5985"/>
    <w:rsid w:val="004C5B06"/>
    <w:rsid w:val="004C5C1B"/>
    <w:rsid w:val="004C5CFA"/>
    <w:rsid w:val="004C5DFC"/>
    <w:rsid w:val="004C5ECA"/>
    <w:rsid w:val="004C5F87"/>
    <w:rsid w:val="004C63F6"/>
    <w:rsid w:val="004C64F5"/>
    <w:rsid w:val="004C653F"/>
    <w:rsid w:val="004C66CE"/>
    <w:rsid w:val="004C673D"/>
    <w:rsid w:val="004C6866"/>
    <w:rsid w:val="004C6898"/>
    <w:rsid w:val="004C68BC"/>
    <w:rsid w:val="004C69C5"/>
    <w:rsid w:val="004C69D7"/>
    <w:rsid w:val="004C6A09"/>
    <w:rsid w:val="004C6A80"/>
    <w:rsid w:val="004C6A9E"/>
    <w:rsid w:val="004C6AD8"/>
    <w:rsid w:val="004C6B45"/>
    <w:rsid w:val="004C6CCA"/>
    <w:rsid w:val="004C6D7D"/>
    <w:rsid w:val="004C6EAA"/>
    <w:rsid w:val="004C7145"/>
    <w:rsid w:val="004C7214"/>
    <w:rsid w:val="004C72DD"/>
    <w:rsid w:val="004C72F2"/>
    <w:rsid w:val="004C7342"/>
    <w:rsid w:val="004C7403"/>
    <w:rsid w:val="004C7511"/>
    <w:rsid w:val="004C7522"/>
    <w:rsid w:val="004C7568"/>
    <w:rsid w:val="004C76D0"/>
    <w:rsid w:val="004C777E"/>
    <w:rsid w:val="004C783F"/>
    <w:rsid w:val="004C7A26"/>
    <w:rsid w:val="004C7A47"/>
    <w:rsid w:val="004C7AFF"/>
    <w:rsid w:val="004C7C5F"/>
    <w:rsid w:val="004C7C8B"/>
    <w:rsid w:val="004C7D9E"/>
    <w:rsid w:val="004C7DC7"/>
    <w:rsid w:val="004C7DC9"/>
    <w:rsid w:val="004C7E39"/>
    <w:rsid w:val="004C7F43"/>
    <w:rsid w:val="004C7FD0"/>
    <w:rsid w:val="004D0195"/>
    <w:rsid w:val="004D01A9"/>
    <w:rsid w:val="004D0288"/>
    <w:rsid w:val="004D0613"/>
    <w:rsid w:val="004D0728"/>
    <w:rsid w:val="004D0732"/>
    <w:rsid w:val="004D0891"/>
    <w:rsid w:val="004D0ADC"/>
    <w:rsid w:val="004D0AE0"/>
    <w:rsid w:val="004D0CD8"/>
    <w:rsid w:val="004D0DD0"/>
    <w:rsid w:val="004D0E42"/>
    <w:rsid w:val="004D0E66"/>
    <w:rsid w:val="004D1079"/>
    <w:rsid w:val="004D10F6"/>
    <w:rsid w:val="004D11D9"/>
    <w:rsid w:val="004D1219"/>
    <w:rsid w:val="004D1245"/>
    <w:rsid w:val="004D1247"/>
    <w:rsid w:val="004D1363"/>
    <w:rsid w:val="004D1391"/>
    <w:rsid w:val="004D147A"/>
    <w:rsid w:val="004D15B6"/>
    <w:rsid w:val="004D166F"/>
    <w:rsid w:val="004D16C7"/>
    <w:rsid w:val="004D174D"/>
    <w:rsid w:val="004D17A5"/>
    <w:rsid w:val="004D1845"/>
    <w:rsid w:val="004D1910"/>
    <w:rsid w:val="004D1A48"/>
    <w:rsid w:val="004D1AE9"/>
    <w:rsid w:val="004D1B8E"/>
    <w:rsid w:val="004D1BA7"/>
    <w:rsid w:val="004D1E47"/>
    <w:rsid w:val="004D1F6D"/>
    <w:rsid w:val="004D1F7A"/>
    <w:rsid w:val="004D20B9"/>
    <w:rsid w:val="004D20DB"/>
    <w:rsid w:val="004D22B8"/>
    <w:rsid w:val="004D23AC"/>
    <w:rsid w:val="004D255D"/>
    <w:rsid w:val="004D260B"/>
    <w:rsid w:val="004D2646"/>
    <w:rsid w:val="004D270B"/>
    <w:rsid w:val="004D27D7"/>
    <w:rsid w:val="004D285E"/>
    <w:rsid w:val="004D2882"/>
    <w:rsid w:val="004D2884"/>
    <w:rsid w:val="004D2896"/>
    <w:rsid w:val="004D291B"/>
    <w:rsid w:val="004D29C0"/>
    <w:rsid w:val="004D2A1E"/>
    <w:rsid w:val="004D2A88"/>
    <w:rsid w:val="004D2A8C"/>
    <w:rsid w:val="004D2AAC"/>
    <w:rsid w:val="004D2AE8"/>
    <w:rsid w:val="004D2B36"/>
    <w:rsid w:val="004D2BF4"/>
    <w:rsid w:val="004D2C81"/>
    <w:rsid w:val="004D2D9C"/>
    <w:rsid w:val="004D2EAB"/>
    <w:rsid w:val="004D2F1B"/>
    <w:rsid w:val="004D2F5B"/>
    <w:rsid w:val="004D3227"/>
    <w:rsid w:val="004D3341"/>
    <w:rsid w:val="004D33CD"/>
    <w:rsid w:val="004D341C"/>
    <w:rsid w:val="004D348A"/>
    <w:rsid w:val="004D356F"/>
    <w:rsid w:val="004D359E"/>
    <w:rsid w:val="004D35D4"/>
    <w:rsid w:val="004D35EA"/>
    <w:rsid w:val="004D371E"/>
    <w:rsid w:val="004D37BF"/>
    <w:rsid w:val="004D37DF"/>
    <w:rsid w:val="004D3822"/>
    <w:rsid w:val="004D39D4"/>
    <w:rsid w:val="004D3A46"/>
    <w:rsid w:val="004D3A90"/>
    <w:rsid w:val="004D3BE7"/>
    <w:rsid w:val="004D3CFC"/>
    <w:rsid w:val="004D3DA6"/>
    <w:rsid w:val="004D3DAE"/>
    <w:rsid w:val="004D3DF3"/>
    <w:rsid w:val="004D3E77"/>
    <w:rsid w:val="004D3EF9"/>
    <w:rsid w:val="004D3F5F"/>
    <w:rsid w:val="004D4011"/>
    <w:rsid w:val="004D4082"/>
    <w:rsid w:val="004D4164"/>
    <w:rsid w:val="004D41D5"/>
    <w:rsid w:val="004D425E"/>
    <w:rsid w:val="004D4294"/>
    <w:rsid w:val="004D4374"/>
    <w:rsid w:val="004D43A0"/>
    <w:rsid w:val="004D43FA"/>
    <w:rsid w:val="004D4495"/>
    <w:rsid w:val="004D44CA"/>
    <w:rsid w:val="004D45B9"/>
    <w:rsid w:val="004D45E9"/>
    <w:rsid w:val="004D46C2"/>
    <w:rsid w:val="004D4733"/>
    <w:rsid w:val="004D49E0"/>
    <w:rsid w:val="004D4AD2"/>
    <w:rsid w:val="004D4AD5"/>
    <w:rsid w:val="004D4C3F"/>
    <w:rsid w:val="004D4C95"/>
    <w:rsid w:val="004D4D13"/>
    <w:rsid w:val="004D4EA6"/>
    <w:rsid w:val="004D503E"/>
    <w:rsid w:val="004D50F9"/>
    <w:rsid w:val="004D5244"/>
    <w:rsid w:val="004D52A2"/>
    <w:rsid w:val="004D5342"/>
    <w:rsid w:val="004D5392"/>
    <w:rsid w:val="004D54CF"/>
    <w:rsid w:val="004D552E"/>
    <w:rsid w:val="004D555D"/>
    <w:rsid w:val="004D5670"/>
    <w:rsid w:val="004D5770"/>
    <w:rsid w:val="004D5791"/>
    <w:rsid w:val="004D5832"/>
    <w:rsid w:val="004D5913"/>
    <w:rsid w:val="004D59B0"/>
    <w:rsid w:val="004D5ABA"/>
    <w:rsid w:val="004D5ADD"/>
    <w:rsid w:val="004D5B77"/>
    <w:rsid w:val="004D5C18"/>
    <w:rsid w:val="004D5DE5"/>
    <w:rsid w:val="004D5EF0"/>
    <w:rsid w:val="004D5EF1"/>
    <w:rsid w:val="004D60E4"/>
    <w:rsid w:val="004D610C"/>
    <w:rsid w:val="004D6207"/>
    <w:rsid w:val="004D623E"/>
    <w:rsid w:val="004D62F2"/>
    <w:rsid w:val="004D6321"/>
    <w:rsid w:val="004D637B"/>
    <w:rsid w:val="004D655E"/>
    <w:rsid w:val="004D6658"/>
    <w:rsid w:val="004D674E"/>
    <w:rsid w:val="004D676F"/>
    <w:rsid w:val="004D68FC"/>
    <w:rsid w:val="004D69F4"/>
    <w:rsid w:val="004D6B9C"/>
    <w:rsid w:val="004D6C60"/>
    <w:rsid w:val="004D6C9B"/>
    <w:rsid w:val="004D6CED"/>
    <w:rsid w:val="004D6D03"/>
    <w:rsid w:val="004D6D6E"/>
    <w:rsid w:val="004D6E9B"/>
    <w:rsid w:val="004D6FA5"/>
    <w:rsid w:val="004D7024"/>
    <w:rsid w:val="004D7052"/>
    <w:rsid w:val="004D7253"/>
    <w:rsid w:val="004D7263"/>
    <w:rsid w:val="004D74CA"/>
    <w:rsid w:val="004D763A"/>
    <w:rsid w:val="004D770A"/>
    <w:rsid w:val="004D7740"/>
    <w:rsid w:val="004D7787"/>
    <w:rsid w:val="004D7868"/>
    <w:rsid w:val="004D7886"/>
    <w:rsid w:val="004D78D9"/>
    <w:rsid w:val="004D7907"/>
    <w:rsid w:val="004D7942"/>
    <w:rsid w:val="004D7A1F"/>
    <w:rsid w:val="004D7B51"/>
    <w:rsid w:val="004D7B57"/>
    <w:rsid w:val="004D7BFD"/>
    <w:rsid w:val="004D7D35"/>
    <w:rsid w:val="004D7D4F"/>
    <w:rsid w:val="004D7DB4"/>
    <w:rsid w:val="004D7DEA"/>
    <w:rsid w:val="004D7EA5"/>
    <w:rsid w:val="004E0024"/>
    <w:rsid w:val="004E0078"/>
    <w:rsid w:val="004E00EE"/>
    <w:rsid w:val="004E0155"/>
    <w:rsid w:val="004E015F"/>
    <w:rsid w:val="004E02B4"/>
    <w:rsid w:val="004E0344"/>
    <w:rsid w:val="004E048F"/>
    <w:rsid w:val="004E053F"/>
    <w:rsid w:val="004E0559"/>
    <w:rsid w:val="004E07C2"/>
    <w:rsid w:val="004E08AA"/>
    <w:rsid w:val="004E08FD"/>
    <w:rsid w:val="004E0993"/>
    <w:rsid w:val="004E0A8F"/>
    <w:rsid w:val="004E0CE5"/>
    <w:rsid w:val="004E0E09"/>
    <w:rsid w:val="004E0E5B"/>
    <w:rsid w:val="004E0ED8"/>
    <w:rsid w:val="004E1077"/>
    <w:rsid w:val="004E112E"/>
    <w:rsid w:val="004E115E"/>
    <w:rsid w:val="004E1370"/>
    <w:rsid w:val="004E1391"/>
    <w:rsid w:val="004E13B2"/>
    <w:rsid w:val="004E1542"/>
    <w:rsid w:val="004E1635"/>
    <w:rsid w:val="004E171A"/>
    <w:rsid w:val="004E177D"/>
    <w:rsid w:val="004E18E4"/>
    <w:rsid w:val="004E192A"/>
    <w:rsid w:val="004E194F"/>
    <w:rsid w:val="004E195E"/>
    <w:rsid w:val="004E19A4"/>
    <w:rsid w:val="004E1E1A"/>
    <w:rsid w:val="004E1E45"/>
    <w:rsid w:val="004E1E5A"/>
    <w:rsid w:val="004E1F56"/>
    <w:rsid w:val="004E20C7"/>
    <w:rsid w:val="004E2106"/>
    <w:rsid w:val="004E210F"/>
    <w:rsid w:val="004E21B2"/>
    <w:rsid w:val="004E21E3"/>
    <w:rsid w:val="004E223D"/>
    <w:rsid w:val="004E2252"/>
    <w:rsid w:val="004E2291"/>
    <w:rsid w:val="004E229E"/>
    <w:rsid w:val="004E22FC"/>
    <w:rsid w:val="004E2420"/>
    <w:rsid w:val="004E24E2"/>
    <w:rsid w:val="004E2579"/>
    <w:rsid w:val="004E258D"/>
    <w:rsid w:val="004E25B0"/>
    <w:rsid w:val="004E25F3"/>
    <w:rsid w:val="004E262D"/>
    <w:rsid w:val="004E2683"/>
    <w:rsid w:val="004E26C2"/>
    <w:rsid w:val="004E27CE"/>
    <w:rsid w:val="004E27DE"/>
    <w:rsid w:val="004E2882"/>
    <w:rsid w:val="004E2966"/>
    <w:rsid w:val="004E29C6"/>
    <w:rsid w:val="004E29EE"/>
    <w:rsid w:val="004E2AF3"/>
    <w:rsid w:val="004E2B4A"/>
    <w:rsid w:val="004E2B52"/>
    <w:rsid w:val="004E2B97"/>
    <w:rsid w:val="004E2BA0"/>
    <w:rsid w:val="004E2D72"/>
    <w:rsid w:val="004E2DC0"/>
    <w:rsid w:val="004E2DFC"/>
    <w:rsid w:val="004E2E9B"/>
    <w:rsid w:val="004E3086"/>
    <w:rsid w:val="004E3100"/>
    <w:rsid w:val="004E310C"/>
    <w:rsid w:val="004E321F"/>
    <w:rsid w:val="004E3280"/>
    <w:rsid w:val="004E34A7"/>
    <w:rsid w:val="004E3528"/>
    <w:rsid w:val="004E35F7"/>
    <w:rsid w:val="004E3632"/>
    <w:rsid w:val="004E3671"/>
    <w:rsid w:val="004E3693"/>
    <w:rsid w:val="004E390D"/>
    <w:rsid w:val="004E39C1"/>
    <w:rsid w:val="004E3AFF"/>
    <w:rsid w:val="004E3B28"/>
    <w:rsid w:val="004E3B34"/>
    <w:rsid w:val="004E3CAD"/>
    <w:rsid w:val="004E3E0C"/>
    <w:rsid w:val="004E3E86"/>
    <w:rsid w:val="004E3EE5"/>
    <w:rsid w:val="004E3F49"/>
    <w:rsid w:val="004E3F92"/>
    <w:rsid w:val="004E3FB3"/>
    <w:rsid w:val="004E4049"/>
    <w:rsid w:val="004E4164"/>
    <w:rsid w:val="004E41B4"/>
    <w:rsid w:val="004E4250"/>
    <w:rsid w:val="004E433F"/>
    <w:rsid w:val="004E4383"/>
    <w:rsid w:val="004E4439"/>
    <w:rsid w:val="004E44F7"/>
    <w:rsid w:val="004E453D"/>
    <w:rsid w:val="004E465E"/>
    <w:rsid w:val="004E47A3"/>
    <w:rsid w:val="004E47DC"/>
    <w:rsid w:val="004E4A64"/>
    <w:rsid w:val="004E4B3A"/>
    <w:rsid w:val="004E4B8E"/>
    <w:rsid w:val="004E4B97"/>
    <w:rsid w:val="004E4C63"/>
    <w:rsid w:val="004E4C96"/>
    <w:rsid w:val="004E4D09"/>
    <w:rsid w:val="004E4D38"/>
    <w:rsid w:val="004E4D94"/>
    <w:rsid w:val="004E4E89"/>
    <w:rsid w:val="004E4F0C"/>
    <w:rsid w:val="004E5018"/>
    <w:rsid w:val="004E50FA"/>
    <w:rsid w:val="004E5121"/>
    <w:rsid w:val="004E5481"/>
    <w:rsid w:val="004E558A"/>
    <w:rsid w:val="004E56BE"/>
    <w:rsid w:val="004E571D"/>
    <w:rsid w:val="004E5932"/>
    <w:rsid w:val="004E59EF"/>
    <w:rsid w:val="004E5C15"/>
    <w:rsid w:val="004E5C76"/>
    <w:rsid w:val="004E5DE8"/>
    <w:rsid w:val="004E5E13"/>
    <w:rsid w:val="004E5F81"/>
    <w:rsid w:val="004E5FCE"/>
    <w:rsid w:val="004E6034"/>
    <w:rsid w:val="004E6078"/>
    <w:rsid w:val="004E611D"/>
    <w:rsid w:val="004E6142"/>
    <w:rsid w:val="004E6299"/>
    <w:rsid w:val="004E6420"/>
    <w:rsid w:val="004E6444"/>
    <w:rsid w:val="004E65CB"/>
    <w:rsid w:val="004E65EA"/>
    <w:rsid w:val="004E6609"/>
    <w:rsid w:val="004E6627"/>
    <w:rsid w:val="004E66EE"/>
    <w:rsid w:val="004E6747"/>
    <w:rsid w:val="004E67CE"/>
    <w:rsid w:val="004E6853"/>
    <w:rsid w:val="004E6AA7"/>
    <w:rsid w:val="004E6B5C"/>
    <w:rsid w:val="004E6CC5"/>
    <w:rsid w:val="004E6E0E"/>
    <w:rsid w:val="004E6E82"/>
    <w:rsid w:val="004E6E8A"/>
    <w:rsid w:val="004E6F41"/>
    <w:rsid w:val="004E6F7F"/>
    <w:rsid w:val="004E6FC8"/>
    <w:rsid w:val="004E70A3"/>
    <w:rsid w:val="004E70DD"/>
    <w:rsid w:val="004E71E2"/>
    <w:rsid w:val="004E7373"/>
    <w:rsid w:val="004E7459"/>
    <w:rsid w:val="004E7596"/>
    <w:rsid w:val="004E7606"/>
    <w:rsid w:val="004E77B7"/>
    <w:rsid w:val="004E7892"/>
    <w:rsid w:val="004E78CF"/>
    <w:rsid w:val="004E7AB4"/>
    <w:rsid w:val="004E7AF0"/>
    <w:rsid w:val="004E7B33"/>
    <w:rsid w:val="004E7C05"/>
    <w:rsid w:val="004E7D37"/>
    <w:rsid w:val="004E7E02"/>
    <w:rsid w:val="004E7E6E"/>
    <w:rsid w:val="004F0016"/>
    <w:rsid w:val="004F018D"/>
    <w:rsid w:val="004F0223"/>
    <w:rsid w:val="004F027E"/>
    <w:rsid w:val="004F02D7"/>
    <w:rsid w:val="004F0309"/>
    <w:rsid w:val="004F031A"/>
    <w:rsid w:val="004F0337"/>
    <w:rsid w:val="004F0349"/>
    <w:rsid w:val="004F0384"/>
    <w:rsid w:val="004F05D3"/>
    <w:rsid w:val="004F0620"/>
    <w:rsid w:val="004F0635"/>
    <w:rsid w:val="004F0737"/>
    <w:rsid w:val="004F0756"/>
    <w:rsid w:val="004F0839"/>
    <w:rsid w:val="004F084B"/>
    <w:rsid w:val="004F088F"/>
    <w:rsid w:val="004F08AB"/>
    <w:rsid w:val="004F08D4"/>
    <w:rsid w:val="004F08F1"/>
    <w:rsid w:val="004F08F4"/>
    <w:rsid w:val="004F091C"/>
    <w:rsid w:val="004F0A0A"/>
    <w:rsid w:val="004F0AC7"/>
    <w:rsid w:val="004F0B6E"/>
    <w:rsid w:val="004F0D41"/>
    <w:rsid w:val="004F0DDD"/>
    <w:rsid w:val="004F0FDC"/>
    <w:rsid w:val="004F101C"/>
    <w:rsid w:val="004F103B"/>
    <w:rsid w:val="004F1300"/>
    <w:rsid w:val="004F1368"/>
    <w:rsid w:val="004F15A5"/>
    <w:rsid w:val="004F17F1"/>
    <w:rsid w:val="004F180F"/>
    <w:rsid w:val="004F1855"/>
    <w:rsid w:val="004F19AA"/>
    <w:rsid w:val="004F1A4A"/>
    <w:rsid w:val="004F1B1D"/>
    <w:rsid w:val="004F1B7D"/>
    <w:rsid w:val="004F1BA5"/>
    <w:rsid w:val="004F1D85"/>
    <w:rsid w:val="004F200F"/>
    <w:rsid w:val="004F205C"/>
    <w:rsid w:val="004F2120"/>
    <w:rsid w:val="004F213F"/>
    <w:rsid w:val="004F21F1"/>
    <w:rsid w:val="004F229B"/>
    <w:rsid w:val="004F22C1"/>
    <w:rsid w:val="004F22C3"/>
    <w:rsid w:val="004F2349"/>
    <w:rsid w:val="004F23FC"/>
    <w:rsid w:val="004F242E"/>
    <w:rsid w:val="004F24E0"/>
    <w:rsid w:val="004F258F"/>
    <w:rsid w:val="004F2595"/>
    <w:rsid w:val="004F25D6"/>
    <w:rsid w:val="004F26B3"/>
    <w:rsid w:val="004F26CE"/>
    <w:rsid w:val="004F2860"/>
    <w:rsid w:val="004F2AD6"/>
    <w:rsid w:val="004F2BAF"/>
    <w:rsid w:val="004F2C49"/>
    <w:rsid w:val="004F2D08"/>
    <w:rsid w:val="004F2D4B"/>
    <w:rsid w:val="004F2E1E"/>
    <w:rsid w:val="004F2F21"/>
    <w:rsid w:val="004F2F45"/>
    <w:rsid w:val="004F2FA7"/>
    <w:rsid w:val="004F2FED"/>
    <w:rsid w:val="004F30B3"/>
    <w:rsid w:val="004F3104"/>
    <w:rsid w:val="004F347D"/>
    <w:rsid w:val="004F3481"/>
    <w:rsid w:val="004F34F4"/>
    <w:rsid w:val="004F3606"/>
    <w:rsid w:val="004F36AE"/>
    <w:rsid w:val="004F373A"/>
    <w:rsid w:val="004F37B9"/>
    <w:rsid w:val="004F3986"/>
    <w:rsid w:val="004F3990"/>
    <w:rsid w:val="004F3AE8"/>
    <w:rsid w:val="004F3AFB"/>
    <w:rsid w:val="004F3C5F"/>
    <w:rsid w:val="004F3CDB"/>
    <w:rsid w:val="004F3D12"/>
    <w:rsid w:val="004F3DE7"/>
    <w:rsid w:val="004F3DEE"/>
    <w:rsid w:val="004F3E65"/>
    <w:rsid w:val="004F3EB9"/>
    <w:rsid w:val="004F4007"/>
    <w:rsid w:val="004F408C"/>
    <w:rsid w:val="004F41E3"/>
    <w:rsid w:val="004F42D5"/>
    <w:rsid w:val="004F4360"/>
    <w:rsid w:val="004F465E"/>
    <w:rsid w:val="004F46B5"/>
    <w:rsid w:val="004F47E6"/>
    <w:rsid w:val="004F4889"/>
    <w:rsid w:val="004F48F7"/>
    <w:rsid w:val="004F494F"/>
    <w:rsid w:val="004F4A5C"/>
    <w:rsid w:val="004F4A8D"/>
    <w:rsid w:val="004F4C35"/>
    <w:rsid w:val="004F4C4C"/>
    <w:rsid w:val="004F4C51"/>
    <w:rsid w:val="004F4DA0"/>
    <w:rsid w:val="004F4E88"/>
    <w:rsid w:val="004F5137"/>
    <w:rsid w:val="004F52E6"/>
    <w:rsid w:val="004F530A"/>
    <w:rsid w:val="004F533E"/>
    <w:rsid w:val="004F53CD"/>
    <w:rsid w:val="004F5459"/>
    <w:rsid w:val="004F548B"/>
    <w:rsid w:val="004F5525"/>
    <w:rsid w:val="004F5554"/>
    <w:rsid w:val="004F556E"/>
    <w:rsid w:val="004F55DA"/>
    <w:rsid w:val="004F573D"/>
    <w:rsid w:val="004F5771"/>
    <w:rsid w:val="004F5810"/>
    <w:rsid w:val="004F5848"/>
    <w:rsid w:val="004F5908"/>
    <w:rsid w:val="004F5A9A"/>
    <w:rsid w:val="004F5B32"/>
    <w:rsid w:val="004F5BB6"/>
    <w:rsid w:val="004F5D96"/>
    <w:rsid w:val="004F5E50"/>
    <w:rsid w:val="004F5FCC"/>
    <w:rsid w:val="004F5FF1"/>
    <w:rsid w:val="004F6019"/>
    <w:rsid w:val="004F60D2"/>
    <w:rsid w:val="004F61A3"/>
    <w:rsid w:val="004F624F"/>
    <w:rsid w:val="004F62BA"/>
    <w:rsid w:val="004F62BF"/>
    <w:rsid w:val="004F63A2"/>
    <w:rsid w:val="004F63BE"/>
    <w:rsid w:val="004F6401"/>
    <w:rsid w:val="004F645E"/>
    <w:rsid w:val="004F6489"/>
    <w:rsid w:val="004F659B"/>
    <w:rsid w:val="004F66E8"/>
    <w:rsid w:val="004F673E"/>
    <w:rsid w:val="004F67E6"/>
    <w:rsid w:val="004F6817"/>
    <w:rsid w:val="004F68DB"/>
    <w:rsid w:val="004F694B"/>
    <w:rsid w:val="004F6998"/>
    <w:rsid w:val="004F6A95"/>
    <w:rsid w:val="004F6AF8"/>
    <w:rsid w:val="004F6AFD"/>
    <w:rsid w:val="004F6CCD"/>
    <w:rsid w:val="004F6D2E"/>
    <w:rsid w:val="004F6D58"/>
    <w:rsid w:val="004F6E37"/>
    <w:rsid w:val="004F6E75"/>
    <w:rsid w:val="004F709C"/>
    <w:rsid w:val="004F70F6"/>
    <w:rsid w:val="004F7182"/>
    <w:rsid w:val="004F74E1"/>
    <w:rsid w:val="004F7687"/>
    <w:rsid w:val="004F7730"/>
    <w:rsid w:val="004F7771"/>
    <w:rsid w:val="004F779A"/>
    <w:rsid w:val="004F7915"/>
    <w:rsid w:val="004F7936"/>
    <w:rsid w:val="004F7AA6"/>
    <w:rsid w:val="004F7AD6"/>
    <w:rsid w:val="004F7BEF"/>
    <w:rsid w:val="004F7C87"/>
    <w:rsid w:val="004F7CFC"/>
    <w:rsid w:val="004F7DE5"/>
    <w:rsid w:val="004F7E50"/>
    <w:rsid w:val="004F7E56"/>
    <w:rsid w:val="004F7F23"/>
    <w:rsid w:val="0050002A"/>
    <w:rsid w:val="0050019A"/>
    <w:rsid w:val="0050019E"/>
    <w:rsid w:val="005005D5"/>
    <w:rsid w:val="0050075A"/>
    <w:rsid w:val="005007F2"/>
    <w:rsid w:val="005008DC"/>
    <w:rsid w:val="00500AC6"/>
    <w:rsid w:val="00500BAD"/>
    <w:rsid w:val="00500BF8"/>
    <w:rsid w:val="00500D51"/>
    <w:rsid w:val="00500DF7"/>
    <w:rsid w:val="00500E06"/>
    <w:rsid w:val="00500E38"/>
    <w:rsid w:val="00500EBF"/>
    <w:rsid w:val="00500EF5"/>
    <w:rsid w:val="00500F90"/>
    <w:rsid w:val="00500FE0"/>
    <w:rsid w:val="005011CF"/>
    <w:rsid w:val="005011FC"/>
    <w:rsid w:val="00501294"/>
    <w:rsid w:val="005012B4"/>
    <w:rsid w:val="00501308"/>
    <w:rsid w:val="005013EA"/>
    <w:rsid w:val="005013F1"/>
    <w:rsid w:val="0050143B"/>
    <w:rsid w:val="0050146C"/>
    <w:rsid w:val="00501506"/>
    <w:rsid w:val="0050150D"/>
    <w:rsid w:val="0050158B"/>
    <w:rsid w:val="005016E1"/>
    <w:rsid w:val="00501760"/>
    <w:rsid w:val="00501781"/>
    <w:rsid w:val="005017DF"/>
    <w:rsid w:val="00501851"/>
    <w:rsid w:val="00501893"/>
    <w:rsid w:val="0050190C"/>
    <w:rsid w:val="00501AA2"/>
    <w:rsid w:val="00501C4D"/>
    <w:rsid w:val="00501C8A"/>
    <w:rsid w:val="00501D60"/>
    <w:rsid w:val="00501D86"/>
    <w:rsid w:val="00501DFA"/>
    <w:rsid w:val="00501E36"/>
    <w:rsid w:val="00501E8F"/>
    <w:rsid w:val="00501EAB"/>
    <w:rsid w:val="00501F40"/>
    <w:rsid w:val="00501F96"/>
    <w:rsid w:val="00502120"/>
    <w:rsid w:val="0050224B"/>
    <w:rsid w:val="005022DC"/>
    <w:rsid w:val="00502350"/>
    <w:rsid w:val="00502367"/>
    <w:rsid w:val="005023C4"/>
    <w:rsid w:val="0050249C"/>
    <w:rsid w:val="005024EF"/>
    <w:rsid w:val="005024F7"/>
    <w:rsid w:val="00502528"/>
    <w:rsid w:val="0050252E"/>
    <w:rsid w:val="00502569"/>
    <w:rsid w:val="0050257A"/>
    <w:rsid w:val="0050270F"/>
    <w:rsid w:val="0050278C"/>
    <w:rsid w:val="005027A6"/>
    <w:rsid w:val="00502942"/>
    <w:rsid w:val="00502ADC"/>
    <w:rsid w:val="00502B25"/>
    <w:rsid w:val="00502B89"/>
    <w:rsid w:val="00502C02"/>
    <w:rsid w:val="00502C92"/>
    <w:rsid w:val="00502D4D"/>
    <w:rsid w:val="00502EA3"/>
    <w:rsid w:val="00502FF4"/>
    <w:rsid w:val="005030C7"/>
    <w:rsid w:val="0050330E"/>
    <w:rsid w:val="0050340B"/>
    <w:rsid w:val="00503466"/>
    <w:rsid w:val="0050358B"/>
    <w:rsid w:val="0050360A"/>
    <w:rsid w:val="005036AD"/>
    <w:rsid w:val="00503702"/>
    <w:rsid w:val="00503738"/>
    <w:rsid w:val="0050375C"/>
    <w:rsid w:val="00503886"/>
    <w:rsid w:val="00503A70"/>
    <w:rsid w:val="00503BBA"/>
    <w:rsid w:val="00503BEA"/>
    <w:rsid w:val="00503BFB"/>
    <w:rsid w:val="00503C23"/>
    <w:rsid w:val="00503C2C"/>
    <w:rsid w:val="00503D15"/>
    <w:rsid w:val="00503DC0"/>
    <w:rsid w:val="00503DC1"/>
    <w:rsid w:val="00503E1B"/>
    <w:rsid w:val="00503E90"/>
    <w:rsid w:val="00503F0D"/>
    <w:rsid w:val="005040B4"/>
    <w:rsid w:val="005041FC"/>
    <w:rsid w:val="00504478"/>
    <w:rsid w:val="0050447D"/>
    <w:rsid w:val="005045C9"/>
    <w:rsid w:val="0050465E"/>
    <w:rsid w:val="0050468D"/>
    <w:rsid w:val="0050471C"/>
    <w:rsid w:val="00504882"/>
    <w:rsid w:val="0050494E"/>
    <w:rsid w:val="00504A43"/>
    <w:rsid w:val="00504B28"/>
    <w:rsid w:val="00504C6F"/>
    <w:rsid w:val="00504CD3"/>
    <w:rsid w:val="00504CD5"/>
    <w:rsid w:val="00504DA2"/>
    <w:rsid w:val="00504DCD"/>
    <w:rsid w:val="00504E68"/>
    <w:rsid w:val="00504FA2"/>
    <w:rsid w:val="00504FFF"/>
    <w:rsid w:val="00505006"/>
    <w:rsid w:val="00505014"/>
    <w:rsid w:val="00505046"/>
    <w:rsid w:val="00505140"/>
    <w:rsid w:val="00505141"/>
    <w:rsid w:val="0050516E"/>
    <w:rsid w:val="005051BD"/>
    <w:rsid w:val="005051F1"/>
    <w:rsid w:val="00505262"/>
    <w:rsid w:val="005053DC"/>
    <w:rsid w:val="00505539"/>
    <w:rsid w:val="00505557"/>
    <w:rsid w:val="00505568"/>
    <w:rsid w:val="00505581"/>
    <w:rsid w:val="005055FA"/>
    <w:rsid w:val="00505602"/>
    <w:rsid w:val="00505632"/>
    <w:rsid w:val="00505750"/>
    <w:rsid w:val="005057A2"/>
    <w:rsid w:val="00505821"/>
    <w:rsid w:val="005058C7"/>
    <w:rsid w:val="0050594E"/>
    <w:rsid w:val="0050599D"/>
    <w:rsid w:val="005059EB"/>
    <w:rsid w:val="00505A04"/>
    <w:rsid w:val="00505AF1"/>
    <w:rsid w:val="00505B23"/>
    <w:rsid w:val="00505B8E"/>
    <w:rsid w:val="00505C12"/>
    <w:rsid w:val="00505E05"/>
    <w:rsid w:val="00505E29"/>
    <w:rsid w:val="00505E58"/>
    <w:rsid w:val="00505F6C"/>
    <w:rsid w:val="00506024"/>
    <w:rsid w:val="00506097"/>
    <w:rsid w:val="005060B6"/>
    <w:rsid w:val="005060C8"/>
    <w:rsid w:val="00506359"/>
    <w:rsid w:val="00506405"/>
    <w:rsid w:val="005064C7"/>
    <w:rsid w:val="005065E3"/>
    <w:rsid w:val="00506630"/>
    <w:rsid w:val="00506665"/>
    <w:rsid w:val="0050676E"/>
    <w:rsid w:val="00506830"/>
    <w:rsid w:val="0050685E"/>
    <w:rsid w:val="00506890"/>
    <w:rsid w:val="005068F6"/>
    <w:rsid w:val="00506A40"/>
    <w:rsid w:val="00506A96"/>
    <w:rsid w:val="00506B2A"/>
    <w:rsid w:val="00506B6C"/>
    <w:rsid w:val="00506C30"/>
    <w:rsid w:val="00506C47"/>
    <w:rsid w:val="00506C57"/>
    <w:rsid w:val="00506D9A"/>
    <w:rsid w:val="00506EC8"/>
    <w:rsid w:val="00507059"/>
    <w:rsid w:val="0050719D"/>
    <w:rsid w:val="00507205"/>
    <w:rsid w:val="00507236"/>
    <w:rsid w:val="0050739C"/>
    <w:rsid w:val="005073BD"/>
    <w:rsid w:val="00507402"/>
    <w:rsid w:val="00507534"/>
    <w:rsid w:val="0050753C"/>
    <w:rsid w:val="0050760C"/>
    <w:rsid w:val="00507692"/>
    <w:rsid w:val="0050771C"/>
    <w:rsid w:val="00507722"/>
    <w:rsid w:val="00507925"/>
    <w:rsid w:val="005079BD"/>
    <w:rsid w:val="00507A1E"/>
    <w:rsid w:val="00507A7B"/>
    <w:rsid w:val="00507C31"/>
    <w:rsid w:val="00507C54"/>
    <w:rsid w:val="00507C81"/>
    <w:rsid w:val="00507D08"/>
    <w:rsid w:val="00507DEB"/>
    <w:rsid w:val="00507E11"/>
    <w:rsid w:val="00507EE0"/>
    <w:rsid w:val="00510060"/>
    <w:rsid w:val="005102C0"/>
    <w:rsid w:val="00510313"/>
    <w:rsid w:val="005103CD"/>
    <w:rsid w:val="0051049C"/>
    <w:rsid w:val="0051058B"/>
    <w:rsid w:val="00510623"/>
    <w:rsid w:val="0051068A"/>
    <w:rsid w:val="005106CE"/>
    <w:rsid w:val="0051082E"/>
    <w:rsid w:val="00510893"/>
    <w:rsid w:val="00510DCA"/>
    <w:rsid w:val="00511025"/>
    <w:rsid w:val="005111E9"/>
    <w:rsid w:val="005111F0"/>
    <w:rsid w:val="0051134D"/>
    <w:rsid w:val="0051149E"/>
    <w:rsid w:val="005115AC"/>
    <w:rsid w:val="0051160C"/>
    <w:rsid w:val="005116AF"/>
    <w:rsid w:val="005117AF"/>
    <w:rsid w:val="0051183A"/>
    <w:rsid w:val="005118F0"/>
    <w:rsid w:val="00511936"/>
    <w:rsid w:val="005119A8"/>
    <w:rsid w:val="00511C03"/>
    <w:rsid w:val="00511CEE"/>
    <w:rsid w:val="00511D3F"/>
    <w:rsid w:val="00511DBE"/>
    <w:rsid w:val="00511EDB"/>
    <w:rsid w:val="00511EF3"/>
    <w:rsid w:val="00511F7D"/>
    <w:rsid w:val="00512044"/>
    <w:rsid w:val="005120DF"/>
    <w:rsid w:val="005120FE"/>
    <w:rsid w:val="00512123"/>
    <w:rsid w:val="0051224D"/>
    <w:rsid w:val="005124B0"/>
    <w:rsid w:val="005124C1"/>
    <w:rsid w:val="005124D4"/>
    <w:rsid w:val="00512537"/>
    <w:rsid w:val="0051256C"/>
    <w:rsid w:val="0051265B"/>
    <w:rsid w:val="00512717"/>
    <w:rsid w:val="00512729"/>
    <w:rsid w:val="00512807"/>
    <w:rsid w:val="005129F5"/>
    <w:rsid w:val="00512A58"/>
    <w:rsid w:val="00512B65"/>
    <w:rsid w:val="00512BB1"/>
    <w:rsid w:val="00512BED"/>
    <w:rsid w:val="00512C3E"/>
    <w:rsid w:val="00512C65"/>
    <w:rsid w:val="00512D13"/>
    <w:rsid w:val="00512D6B"/>
    <w:rsid w:val="00512E01"/>
    <w:rsid w:val="00512E2E"/>
    <w:rsid w:val="00512EB7"/>
    <w:rsid w:val="005130C2"/>
    <w:rsid w:val="005130CF"/>
    <w:rsid w:val="0051321D"/>
    <w:rsid w:val="0051326A"/>
    <w:rsid w:val="00513280"/>
    <w:rsid w:val="0051329D"/>
    <w:rsid w:val="005132B5"/>
    <w:rsid w:val="005132E5"/>
    <w:rsid w:val="005133AC"/>
    <w:rsid w:val="005133CF"/>
    <w:rsid w:val="00513489"/>
    <w:rsid w:val="005134B1"/>
    <w:rsid w:val="005134D5"/>
    <w:rsid w:val="00513512"/>
    <w:rsid w:val="0051359A"/>
    <w:rsid w:val="0051364D"/>
    <w:rsid w:val="005137D3"/>
    <w:rsid w:val="0051385B"/>
    <w:rsid w:val="00513978"/>
    <w:rsid w:val="00513C16"/>
    <w:rsid w:val="00513CA9"/>
    <w:rsid w:val="00513CB0"/>
    <w:rsid w:val="00513CD1"/>
    <w:rsid w:val="00513D70"/>
    <w:rsid w:val="00513EB9"/>
    <w:rsid w:val="00513ED0"/>
    <w:rsid w:val="00513EFE"/>
    <w:rsid w:val="00513F03"/>
    <w:rsid w:val="00513FD8"/>
    <w:rsid w:val="005141C1"/>
    <w:rsid w:val="00514289"/>
    <w:rsid w:val="00514354"/>
    <w:rsid w:val="005143C4"/>
    <w:rsid w:val="005144D5"/>
    <w:rsid w:val="005144F0"/>
    <w:rsid w:val="00514529"/>
    <w:rsid w:val="0051452B"/>
    <w:rsid w:val="005145CA"/>
    <w:rsid w:val="00514639"/>
    <w:rsid w:val="0051464A"/>
    <w:rsid w:val="00514A89"/>
    <w:rsid w:val="00514B1F"/>
    <w:rsid w:val="00514B6E"/>
    <w:rsid w:val="00514B93"/>
    <w:rsid w:val="00514C38"/>
    <w:rsid w:val="00514C95"/>
    <w:rsid w:val="00514D09"/>
    <w:rsid w:val="00514DE5"/>
    <w:rsid w:val="00514E05"/>
    <w:rsid w:val="00514E09"/>
    <w:rsid w:val="00514EB4"/>
    <w:rsid w:val="00515032"/>
    <w:rsid w:val="0051512A"/>
    <w:rsid w:val="005151D8"/>
    <w:rsid w:val="005152F8"/>
    <w:rsid w:val="00515366"/>
    <w:rsid w:val="00515535"/>
    <w:rsid w:val="0051553C"/>
    <w:rsid w:val="00515629"/>
    <w:rsid w:val="005156C1"/>
    <w:rsid w:val="005156DF"/>
    <w:rsid w:val="00515705"/>
    <w:rsid w:val="00515846"/>
    <w:rsid w:val="005158C7"/>
    <w:rsid w:val="005159BA"/>
    <w:rsid w:val="005159F9"/>
    <w:rsid w:val="00515A16"/>
    <w:rsid w:val="00515A72"/>
    <w:rsid w:val="00515D89"/>
    <w:rsid w:val="00515E31"/>
    <w:rsid w:val="00515EF6"/>
    <w:rsid w:val="00515F25"/>
    <w:rsid w:val="00515F9A"/>
    <w:rsid w:val="00516012"/>
    <w:rsid w:val="00516034"/>
    <w:rsid w:val="00516068"/>
    <w:rsid w:val="005160CA"/>
    <w:rsid w:val="005160CB"/>
    <w:rsid w:val="00516164"/>
    <w:rsid w:val="005161D6"/>
    <w:rsid w:val="00516380"/>
    <w:rsid w:val="005163E9"/>
    <w:rsid w:val="00516426"/>
    <w:rsid w:val="00516699"/>
    <w:rsid w:val="00516830"/>
    <w:rsid w:val="00516854"/>
    <w:rsid w:val="005168BC"/>
    <w:rsid w:val="005168EB"/>
    <w:rsid w:val="0051699B"/>
    <w:rsid w:val="00516A6C"/>
    <w:rsid w:val="00516C45"/>
    <w:rsid w:val="00516DBB"/>
    <w:rsid w:val="00516EEB"/>
    <w:rsid w:val="00516F16"/>
    <w:rsid w:val="005170F8"/>
    <w:rsid w:val="00517140"/>
    <w:rsid w:val="0051734B"/>
    <w:rsid w:val="00517495"/>
    <w:rsid w:val="005174E1"/>
    <w:rsid w:val="0051756B"/>
    <w:rsid w:val="00517623"/>
    <w:rsid w:val="005176CD"/>
    <w:rsid w:val="0051771B"/>
    <w:rsid w:val="00517883"/>
    <w:rsid w:val="00517923"/>
    <w:rsid w:val="0051794B"/>
    <w:rsid w:val="00517974"/>
    <w:rsid w:val="00517B45"/>
    <w:rsid w:val="00517B9F"/>
    <w:rsid w:val="00517C54"/>
    <w:rsid w:val="00517C85"/>
    <w:rsid w:val="00517D2E"/>
    <w:rsid w:val="00517D43"/>
    <w:rsid w:val="00517D89"/>
    <w:rsid w:val="00517E75"/>
    <w:rsid w:val="00517F23"/>
    <w:rsid w:val="00520171"/>
    <w:rsid w:val="005201EC"/>
    <w:rsid w:val="00520386"/>
    <w:rsid w:val="005203A5"/>
    <w:rsid w:val="005203B9"/>
    <w:rsid w:val="00520479"/>
    <w:rsid w:val="005204F3"/>
    <w:rsid w:val="005206DD"/>
    <w:rsid w:val="0052070C"/>
    <w:rsid w:val="00520769"/>
    <w:rsid w:val="00520809"/>
    <w:rsid w:val="005208BB"/>
    <w:rsid w:val="0052098F"/>
    <w:rsid w:val="00520B4D"/>
    <w:rsid w:val="00520B61"/>
    <w:rsid w:val="00520C11"/>
    <w:rsid w:val="00520C2C"/>
    <w:rsid w:val="00520DCD"/>
    <w:rsid w:val="00520E40"/>
    <w:rsid w:val="00520EF2"/>
    <w:rsid w:val="00520EF6"/>
    <w:rsid w:val="005210E7"/>
    <w:rsid w:val="0052116E"/>
    <w:rsid w:val="005211DE"/>
    <w:rsid w:val="0052135E"/>
    <w:rsid w:val="00521459"/>
    <w:rsid w:val="0052147D"/>
    <w:rsid w:val="005215AC"/>
    <w:rsid w:val="005217AC"/>
    <w:rsid w:val="005217FA"/>
    <w:rsid w:val="00521AF3"/>
    <w:rsid w:val="00521B25"/>
    <w:rsid w:val="00521B3F"/>
    <w:rsid w:val="00521B7F"/>
    <w:rsid w:val="00521BDF"/>
    <w:rsid w:val="00521CA7"/>
    <w:rsid w:val="00521CBA"/>
    <w:rsid w:val="00521CFA"/>
    <w:rsid w:val="00521D2C"/>
    <w:rsid w:val="00521D3B"/>
    <w:rsid w:val="00521D96"/>
    <w:rsid w:val="00521DBE"/>
    <w:rsid w:val="00521F82"/>
    <w:rsid w:val="00521FA1"/>
    <w:rsid w:val="005220BE"/>
    <w:rsid w:val="00522149"/>
    <w:rsid w:val="005221C2"/>
    <w:rsid w:val="005222C7"/>
    <w:rsid w:val="00522309"/>
    <w:rsid w:val="00522464"/>
    <w:rsid w:val="005226D7"/>
    <w:rsid w:val="00522738"/>
    <w:rsid w:val="00522946"/>
    <w:rsid w:val="00522AB4"/>
    <w:rsid w:val="00522B03"/>
    <w:rsid w:val="00522B09"/>
    <w:rsid w:val="00522C7E"/>
    <w:rsid w:val="00522CBE"/>
    <w:rsid w:val="00522CFE"/>
    <w:rsid w:val="00522DE1"/>
    <w:rsid w:val="00522F8B"/>
    <w:rsid w:val="005230B9"/>
    <w:rsid w:val="005230BF"/>
    <w:rsid w:val="005230E1"/>
    <w:rsid w:val="00523124"/>
    <w:rsid w:val="00523185"/>
    <w:rsid w:val="005232E7"/>
    <w:rsid w:val="005232EB"/>
    <w:rsid w:val="0052361F"/>
    <w:rsid w:val="00523664"/>
    <w:rsid w:val="005238BB"/>
    <w:rsid w:val="005238D6"/>
    <w:rsid w:val="0052390B"/>
    <w:rsid w:val="00523992"/>
    <w:rsid w:val="00523A6B"/>
    <w:rsid w:val="00523A96"/>
    <w:rsid w:val="00523AF1"/>
    <w:rsid w:val="00523B32"/>
    <w:rsid w:val="00523B3C"/>
    <w:rsid w:val="00523B84"/>
    <w:rsid w:val="00523CCD"/>
    <w:rsid w:val="005240F9"/>
    <w:rsid w:val="0052430F"/>
    <w:rsid w:val="00524371"/>
    <w:rsid w:val="005243E2"/>
    <w:rsid w:val="0052447F"/>
    <w:rsid w:val="005244A8"/>
    <w:rsid w:val="00524522"/>
    <w:rsid w:val="00524610"/>
    <w:rsid w:val="005246FA"/>
    <w:rsid w:val="00524756"/>
    <w:rsid w:val="0052479C"/>
    <w:rsid w:val="005247FA"/>
    <w:rsid w:val="005248B4"/>
    <w:rsid w:val="00524A04"/>
    <w:rsid w:val="00524A45"/>
    <w:rsid w:val="00524A6C"/>
    <w:rsid w:val="00524AED"/>
    <w:rsid w:val="00524C49"/>
    <w:rsid w:val="00524D67"/>
    <w:rsid w:val="00524EC4"/>
    <w:rsid w:val="00524ED2"/>
    <w:rsid w:val="00524F2A"/>
    <w:rsid w:val="0052506A"/>
    <w:rsid w:val="0052518F"/>
    <w:rsid w:val="0052535C"/>
    <w:rsid w:val="0052555D"/>
    <w:rsid w:val="005258CF"/>
    <w:rsid w:val="005258DC"/>
    <w:rsid w:val="0052590B"/>
    <w:rsid w:val="0052593A"/>
    <w:rsid w:val="0052599F"/>
    <w:rsid w:val="005259BD"/>
    <w:rsid w:val="005259C4"/>
    <w:rsid w:val="00525A19"/>
    <w:rsid w:val="00525A81"/>
    <w:rsid w:val="00525B1D"/>
    <w:rsid w:val="00525BFB"/>
    <w:rsid w:val="00525C14"/>
    <w:rsid w:val="00525CC0"/>
    <w:rsid w:val="00525DD2"/>
    <w:rsid w:val="00525DE0"/>
    <w:rsid w:val="00525E14"/>
    <w:rsid w:val="00525E66"/>
    <w:rsid w:val="00525EBD"/>
    <w:rsid w:val="005260A5"/>
    <w:rsid w:val="005260BE"/>
    <w:rsid w:val="00526499"/>
    <w:rsid w:val="00526634"/>
    <w:rsid w:val="005266C5"/>
    <w:rsid w:val="00526798"/>
    <w:rsid w:val="00526873"/>
    <w:rsid w:val="00526994"/>
    <w:rsid w:val="005269A8"/>
    <w:rsid w:val="00526BBE"/>
    <w:rsid w:val="0052713A"/>
    <w:rsid w:val="005271B9"/>
    <w:rsid w:val="005271CD"/>
    <w:rsid w:val="005271F0"/>
    <w:rsid w:val="00527211"/>
    <w:rsid w:val="005272A9"/>
    <w:rsid w:val="0052738C"/>
    <w:rsid w:val="005273BA"/>
    <w:rsid w:val="00527413"/>
    <w:rsid w:val="00527593"/>
    <w:rsid w:val="00527788"/>
    <w:rsid w:val="005277AC"/>
    <w:rsid w:val="005277EA"/>
    <w:rsid w:val="0052782C"/>
    <w:rsid w:val="00527897"/>
    <w:rsid w:val="0052791E"/>
    <w:rsid w:val="00527A53"/>
    <w:rsid w:val="00527AD2"/>
    <w:rsid w:val="00527B2B"/>
    <w:rsid w:val="00527BBB"/>
    <w:rsid w:val="00527E59"/>
    <w:rsid w:val="00527F4D"/>
    <w:rsid w:val="00527F84"/>
    <w:rsid w:val="00527FA0"/>
    <w:rsid w:val="005300F2"/>
    <w:rsid w:val="005303DD"/>
    <w:rsid w:val="00530426"/>
    <w:rsid w:val="00530432"/>
    <w:rsid w:val="005304F4"/>
    <w:rsid w:val="00530502"/>
    <w:rsid w:val="00530560"/>
    <w:rsid w:val="0053059F"/>
    <w:rsid w:val="00530629"/>
    <w:rsid w:val="005306F7"/>
    <w:rsid w:val="005306FB"/>
    <w:rsid w:val="00530746"/>
    <w:rsid w:val="00530779"/>
    <w:rsid w:val="005307F6"/>
    <w:rsid w:val="00530999"/>
    <w:rsid w:val="00530ADA"/>
    <w:rsid w:val="00530B82"/>
    <w:rsid w:val="00530C25"/>
    <w:rsid w:val="00530C60"/>
    <w:rsid w:val="00530C7A"/>
    <w:rsid w:val="00530CC5"/>
    <w:rsid w:val="00530E1A"/>
    <w:rsid w:val="00530EE1"/>
    <w:rsid w:val="00530F94"/>
    <w:rsid w:val="00530FDA"/>
    <w:rsid w:val="0053110D"/>
    <w:rsid w:val="00531197"/>
    <w:rsid w:val="005311C2"/>
    <w:rsid w:val="0053120A"/>
    <w:rsid w:val="00531215"/>
    <w:rsid w:val="00531286"/>
    <w:rsid w:val="00531287"/>
    <w:rsid w:val="005312D4"/>
    <w:rsid w:val="005313E5"/>
    <w:rsid w:val="00531527"/>
    <w:rsid w:val="00531582"/>
    <w:rsid w:val="00531650"/>
    <w:rsid w:val="00531705"/>
    <w:rsid w:val="005317F5"/>
    <w:rsid w:val="005317FC"/>
    <w:rsid w:val="0053183D"/>
    <w:rsid w:val="0053193A"/>
    <w:rsid w:val="00531981"/>
    <w:rsid w:val="0053199B"/>
    <w:rsid w:val="00531A0C"/>
    <w:rsid w:val="00531A29"/>
    <w:rsid w:val="00531A30"/>
    <w:rsid w:val="00531B72"/>
    <w:rsid w:val="00531D1C"/>
    <w:rsid w:val="00531E2B"/>
    <w:rsid w:val="00531EC1"/>
    <w:rsid w:val="00531FC5"/>
    <w:rsid w:val="00532047"/>
    <w:rsid w:val="0053208A"/>
    <w:rsid w:val="00532161"/>
    <w:rsid w:val="00532193"/>
    <w:rsid w:val="0053224B"/>
    <w:rsid w:val="005322CA"/>
    <w:rsid w:val="005322D9"/>
    <w:rsid w:val="00532315"/>
    <w:rsid w:val="0053235A"/>
    <w:rsid w:val="00532394"/>
    <w:rsid w:val="005326E7"/>
    <w:rsid w:val="005328F9"/>
    <w:rsid w:val="005329D6"/>
    <w:rsid w:val="00532A05"/>
    <w:rsid w:val="00532A4B"/>
    <w:rsid w:val="00532B06"/>
    <w:rsid w:val="00532B82"/>
    <w:rsid w:val="00532B8A"/>
    <w:rsid w:val="00532BB1"/>
    <w:rsid w:val="00532D73"/>
    <w:rsid w:val="00532D95"/>
    <w:rsid w:val="00532DEC"/>
    <w:rsid w:val="00532E2D"/>
    <w:rsid w:val="00532E66"/>
    <w:rsid w:val="00532E8E"/>
    <w:rsid w:val="00532F79"/>
    <w:rsid w:val="00532FA1"/>
    <w:rsid w:val="005330F8"/>
    <w:rsid w:val="005330FB"/>
    <w:rsid w:val="00533242"/>
    <w:rsid w:val="005332C9"/>
    <w:rsid w:val="00533303"/>
    <w:rsid w:val="00533310"/>
    <w:rsid w:val="00533332"/>
    <w:rsid w:val="00533537"/>
    <w:rsid w:val="005336FD"/>
    <w:rsid w:val="005337E7"/>
    <w:rsid w:val="00533842"/>
    <w:rsid w:val="0053399E"/>
    <w:rsid w:val="00533A7E"/>
    <w:rsid w:val="00533AA0"/>
    <w:rsid w:val="00533B05"/>
    <w:rsid w:val="00533C2F"/>
    <w:rsid w:val="00533D4D"/>
    <w:rsid w:val="00533E7B"/>
    <w:rsid w:val="00533F42"/>
    <w:rsid w:val="00533F43"/>
    <w:rsid w:val="00533F48"/>
    <w:rsid w:val="00533FDF"/>
    <w:rsid w:val="00534071"/>
    <w:rsid w:val="005343BD"/>
    <w:rsid w:val="00534456"/>
    <w:rsid w:val="00534616"/>
    <w:rsid w:val="00534655"/>
    <w:rsid w:val="00534656"/>
    <w:rsid w:val="005346F2"/>
    <w:rsid w:val="0053478C"/>
    <w:rsid w:val="00534BE4"/>
    <w:rsid w:val="00534DEF"/>
    <w:rsid w:val="00534E00"/>
    <w:rsid w:val="00534EC1"/>
    <w:rsid w:val="00534EFF"/>
    <w:rsid w:val="00534F0D"/>
    <w:rsid w:val="00534F2A"/>
    <w:rsid w:val="00534F92"/>
    <w:rsid w:val="00535066"/>
    <w:rsid w:val="00535162"/>
    <w:rsid w:val="0053518B"/>
    <w:rsid w:val="005351B4"/>
    <w:rsid w:val="00535279"/>
    <w:rsid w:val="005352A1"/>
    <w:rsid w:val="00535375"/>
    <w:rsid w:val="005353EB"/>
    <w:rsid w:val="005356D2"/>
    <w:rsid w:val="00535927"/>
    <w:rsid w:val="005359EB"/>
    <w:rsid w:val="00535AC9"/>
    <w:rsid w:val="00535B26"/>
    <w:rsid w:val="00535B55"/>
    <w:rsid w:val="00535D01"/>
    <w:rsid w:val="00535D28"/>
    <w:rsid w:val="00535E70"/>
    <w:rsid w:val="00535F7C"/>
    <w:rsid w:val="00536067"/>
    <w:rsid w:val="00536117"/>
    <w:rsid w:val="00536181"/>
    <w:rsid w:val="00536340"/>
    <w:rsid w:val="00536474"/>
    <w:rsid w:val="0053673A"/>
    <w:rsid w:val="00536753"/>
    <w:rsid w:val="005367DF"/>
    <w:rsid w:val="005367EA"/>
    <w:rsid w:val="0053683D"/>
    <w:rsid w:val="005368D1"/>
    <w:rsid w:val="00536923"/>
    <w:rsid w:val="00536974"/>
    <w:rsid w:val="005369A3"/>
    <w:rsid w:val="005369A9"/>
    <w:rsid w:val="005369EA"/>
    <w:rsid w:val="00536A09"/>
    <w:rsid w:val="00536A5F"/>
    <w:rsid w:val="00536B17"/>
    <w:rsid w:val="00536B45"/>
    <w:rsid w:val="00536D47"/>
    <w:rsid w:val="00536DD5"/>
    <w:rsid w:val="00536F6D"/>
    <w:rsid w:val="00537021"/>
    <w:rsid w:val="00537082"/>
    <w:rsid w:val="00537102"/>
    <w:rsid w:val="00537119"/>
    <w:rsid w:val="00537160"/>
    <w:rsid w:val="00537221"/>
    <w:rsid w:val="0053722F"/>
    <w:rsid w:val="0053735B"/>
    <w:rsid w:val="005373A2"/>
    <w:rsid w:val="00537560"/>
    <w:rsid w:val="00537647"/>
    <w:rsid w:val="005376A9"/>
    <w:rsid w:val="00537730"/>
    <w:rsid w:val="0053776A"/>
    <w:rsid w:val="005378A0"/>
    <w:rsid w:val="00537977"/>
    <w:rsid w:val="005379E0"/>
    <w:rsid w:val="00537A8A"/>
    <w:rsid w:val="00537A9D"/>
    <w:rsid w:val="00537B72"/>
    <w:rsid w:val="00537BCB"/>
    <w:rsid w:val="00537CAA"/>
    <w:rsid w:val="00537D31"/>
    <w:rsid w:val="00537F72"/>
    <w:rsid w:val="00540014"/>
    <w:rsid w:val="00540190"/>
    <w:rsid w:val="00540238"/>
    <w:rsid w:val="0054023B"/>
    <w:rsid w:val="00540437"/>
    <w:rsid w:val="00540477"/>
    <w:rsid w:val="005404B2"/>
    <w:rsid w:val="00540549"/>
    <w:rsid w:val="0054069A"/>
    <w:rsid w:val="005406DC"/>
    <w:rsid w:val="0054088D"/>
    <w:rsid w:val="005408D0"/>
    <w:rsid w:val="00540913"/>
    <w:rsid w:val="00540AFC"/>
    <w:rsid w:val="00540B8E"/>
    <w:rsid w:val="00540C34"/>
    <w:rsid w:val="00540C35"/>
    <w:rsid w:val="00540C5A"/>
    <w:rsid w:val="00540CA2"/>
    <w:rsid w:val="00540E55"/>
    <w:rsid w:val="00540EAD"/>
    <w:rsid w:val="00540FD4"/>
    <w:rsid w:val="00541113"/>
    <w:rsid w:val="005411C3"/>
    <w:rsid w:val="005411FE"/>
    <w:rsid w:val="0054120B"/>
    <w:rsid w:val="00541217"/>
    <w:rsid w:val="00541290"/>
    <w:rsid w:val="0054132B"/>
    <w:rsid w:val="00541436"/>
    <w:rsid w:val="00541465"/>
    <w:rsid w:val="00541566"/>
    <w:rsid w:val="00541594"/>
    <w:rsid w:val="005416D3"/>
    <w:rsid w:val="00541838"/>
    <w:rsid w:val="00541851"/>
    <w:rsid w:val="005418C4"/>
    <w:rsid w:val="00541AC4"/>
    <w:rsid w:val="00541B4A"/>
    <w:rsid w:val="00541B76"/>
    <w:rsid w:val="00541BCD"/>
    <w:rsid w:val="00541C39"/>
    <w:rsid w:val="00541CDE"/>
    <w:rsid w:val="00541FF1"/>
    <w:rsid w:val="00541FFA"/>
    <w:rsid w:val="005420EB"/>
    <w:rsid w:val="00542152"/>
    <w:rsid w:val="00542163"/>
    <w:rsid w:val="00542206"/>
    <w:rsid w:val="00542285"/>
    <w:rsid w:val="00542452"/>
    <w:rsid w:val="0054249D"/>
    <w:rsid w:val="005424E9"/>
    <w:rsid w:val="005425C5"/>
    <w:rsid w:val="005426FE"/>
    <w:rsid w:val="00542785"/>
    <w:rsid w:val="005427B6"/>
    <w:rsid w:val="00542839"/>
    <w:rsid w:val="0054297C"/>
    <w:rsid w:val="005429E1"/>
    <w:rsid w:val="00542A69"/>
    <w:rsid w:val="00542C11"/>
    <w:rsid w:val="00542C5D"/>
    <w:rsid w:val="00542CCD"/>
    <w:rsid w:val="00542D4C"/>
    <w:rsid w:val="00542F60"/>
    <w:rsid w:val="00542FAF"/>
    <w:rsid w:val="00543000"/>
    <w:rsid w:val="00543001"/>
    <w:rsid w:val="005430D4"/>
    <w:rsid w:val="005431A4"/>
    <w:rsid w:val="005432B0"/>
    <w:rsid w:val="0054337F"/>
    <w:rsid w:val="0054363C"/>
    <w:rsid w:val="0054379D"/>
    <w:rsid w:val="00543851"/>
    <w:rsid w:val="00543916"/>
    <w:rsid w:val="005439F2"/>
    <w:rsid w:val="00543ABD"/>
    <w:rsid w:val="00543BB1"/>
    <w:rsid w:val="00543C64"/>
    <w:rsid w:val="00543C7F"/>
    <w:rsid w:val="00543D6A"/>
    <w:rsid w:val="00543D9C"/>
    <w:rsid w:val="00543DF0"/>
    <w:rsid w:val="00543E01"/>
    <w:rsid w:val="00543E12"/>
    <w:rsid w:val="00543E7D"/>
    <w:rsid w:val="00543F26"/>
    <w:rsid w:val="00543F38"/>
    <w:rsid w:val="00543F42"/>
    <w:rsid w:val="00543F85"/>
    <w:rsid w:val="0054403A"/>
    <w:rsid w:val="005441DB"/>
    <w:rsid w:val="00544216"/>
    <w:rsid w:val="0054454F"/>
    <w:rsid w:val="0054456F"/>
    <w:rsid w:val="0054478D"/>
    <w:rsid w:val="0054479C"/>
    <w:rsid w:val="0054483B"/>
    <w:rsid w:val="005448A0"/>
    <w:rsid w:val="0054492D"/>
    <w:rsid w:val="00544946"/>
    <w:rsid w:val="00544956"/>
    <w:rsid w:val="00544959"/>
    <w:rsid w:val="00544C6F"/>
    <w:rsid w:val="00544CBE"/>
    <w:rsid w:val="00544D51"/>
    <w:rsid w:val="00544D91"/>
    <w:rsid w:val="00544DDA"/>
    <w:rsid w:val="00544FF1"/>
    <w:rsid w:val="005450E5"/>
    <w:rsid w:val="0054518D"/>
    <w:rsid w:val="005451AA"/>
    <w:rsid w:val="00545535"/>
    <w:rsid w:val="005455B0"/>
    <w:rsid w:val="005456FF"/>
    <w:rsid w:val="0054575E"/>
    <w:rsid w:val="005457AF"/>
    <w:rsid w:val="005457D3"/>
    <w:rsid w:val="005457D8"/>
    <w:rsid w:val="00545866"/>
    <w:rsid w:val="005458D1"/>
    <w:rsid w:val="005459FE"/>
    <w:rsid w:val="00545A3E"/>
    <w:rsid w:val="00545A98"/>
    <w:rsid w:val="00545E3D"/>
    <w:rsid w:val="00545EB5"/>
    <w:rsid w:val="00546078"/>
    <w:rsid w:val="00546089"/>
    <w:rsid w:val="00546264"/>
    <w:rsid w:val="005462E6"/>
    <w:rsid w:val="0054637E"/>
    <w:rsid w:val="00546486"/>
    <w:rsid w:val="005464A5"/>
    <w:rsid w:val="00546509"/>
    <w:rsid w:val="00546543"/>
    <w:rsid w:val="0054679A"/>
    <w:rsid w:val="005467BC"/>
    <w:rsid w:val="00546905"/>
    <w:rsid w:val="0054691E"/>
    <w:rsid w:val="00546A1D"/>
    <w:rsid w:val="00546BBD"/>
    <w:rsid w:val="00546D87"/>
    <w:rsid w:val="00546F35"/>
    <w:rsid w:val="00547044"/>
    <w:rsid w:val="005470B6"/>
    <w:rsid w:val="005470DA"/>
    <w:rsid w:val="00547118"/>
    <w:rsid w:val="00547154"/>
    <w:rsid w:val="0054719D"/>
    <w:rsid w:val="0054725F"/>
    <w:rsid w:val="005473C0"/>
    <w:rsid w:val="00547443"/>
    <w:rsid w:val="00547452"/>
    <w:rsid w:val="005474FB"/>
    <w:rsid w:val="005477B2"/>
    <w:rsid w:val="005478F5"/>
    <w:rsid w:val="005479EC"/>
    <w:rsid w:val="00547AC4"/>
    <w:rsid w:val="00547AEC"/>
    <w:rsid w:val="00547C42"/>
    <w:rsid w:val="00547CCF"/>
    <w:rsid w:val="00547D37"/>
    <w:rsid w:val="00547DDD"/>
    <w:rsid w:val="00547E71"/>
    <w:rsid w:val="00547E8E"/>
    <w:rsid w:val="00547E97"/>
    <w:rsid w:val="00547EBC"/>
    <w:rsid w:val="00547EF2"/>
    <w:rsid w:val="0055008A"/>
    <w:rsid w:val="005500A1"/>
    <w:rsid w:val="005501BB"/>
    <w:rsid w:val="005502A1"/>
    <w:rsid w:val="005502B9"/>
    <w:rsid w:val="00550347"/>
    <w:rsid w:val="0055034D"/>
    <w:rsid w:val="0055038B"/>
    <w:rsid w:val="00550422"/>
    <w:rsid w:val="0055052E"/>
    <w:rsid w:val="00550738"/>
    <w:rsid w:val="00550752"/>
    <w:rsid w:val="0055084B"/>
    <w:rsid w:val="0055091F"/>
    <w:rsid w:val="00550A63"/>
    <w:rsid w:val="00550AD5"/>
    <w:rsid w:val="00550AED"/>
    <w:rsid w:val="00550AFE"/>
    <w:rsid w:val="00550B03"/>
    <w:rsid w:val="00550B5D"/>
    <w:rsid w:val="00550BC6"/>
    <w:rsid w:val="00550C05"/>
    <w:rsid w:val="00550E1B"/>
    <w:rsid w:val="00550E49"/>
    <w:rsid w:val="00551020"/>
    <w:rsid w:val="00551090"/>
    <w:rsid w:val="0055119B"/>
    <w:rsid w:val="005512C0"/>
    <w:rsid w:val="00551342"/>
    <w:rsid w:val="00551351"/>
    <w:rsid w:val="0055139F"/>
    <w:rsid w:val="0055141E"/>
    <w:rsid w:val="0055143F"/>
    <w:rsid w:val="00551468"/>
    <w:rsid w:val="005516B5"/>
    <w:rsid w:val="0055176D"/>
    <w:rsid w:val="00551963"/>
    <w:rsid w:val="00551A78"/>
    <w:rsid w:val="00551B27"/>
    <w:rsid w:val="00551BC5"/>
    <w:rsid w:val="00551D3A"/>
    <w:rsid w:val="00551D8A"/>
    <w:rsid w:val="00551E48"/>
    <w:rsid w:val="00551F2B"/>
    <w:rsid w:val="00551F8D"/>
    <w:rsid w:val="00551FBC"/>
    <w:rsid w:val="0055203F"/>
    <w:rsid w:val="005520EB"/>
    <w:rsid w:val="005522DF"/>
    <w:rsid w:val="00552312"/>
    <w:rsid w:val="0055238C"/>
    <w:rsid w:val="005523C8"/>
    <w:rsid w:val="00552428"/>
    <w:rsid w:val="00552508"/>
    <w:rsid w:val="005525C3"/>
    <w:rsid w:val="005527A2"/>
    <w:rsid w:val="0055284E"/>
    <w:rsid w:val="00552941"/>
    <w:rsid w:val="005529D7"/>
    <w:rsid w:val="00552A15"/>
    <w:rsid w:val="00552A3D"/>
    <w:rsid w:val="00552B84"/>
    <w:rsid w:val="00552D71"/>
    <w:rsid w:val="00552E1F"/>
    <w:rsid w:val="00552E78"/>
    <w:rsid w:val="00552ED0"/>
    <w:rsid w:val="00552EEC"/>
    <w:rsid w:val="00552EF3"/>
    <w:rsid w:val="00552FBA"/>
    <w:rsid w:val="00552FC9"/>
    <w:rsid w:val="005530EB"/>
    <w:rsid w:val="00553104"/>
    <w:rsid w:val="005531E6"/>
    <w:rsid w:val="0055325C"/>
    <w:rsid w:val="00553271"/>
    <w:rsid w:val="00553297"/>
    <w:rsid w:val="005532EC"/>
    <w:rsid w:val="00553417"/>
    <w:rsid w:val="00553534"/>
    <w:rsid w:val="0055354C"/>
    <w:rsid w:val="00553576"/>
    <w:rsid w:val="005535ED"/>
    <w:rsid w:val="00553664"/>
    <w:rsid w:val="005536A0"/>
    <w:rsid w:val="005538C7"/>
    <w:rsid w:val="00553900"/>
    <w:rsid w:val="00553B1B"/>
    <w:rsid w:val="00553BC8"/>
    <w:rsid w:val="00553C8E"/>
    <w:rsid w:val="00553C96"/>
    <w:rsid w:val="00553D38"/>
    <w:rsid w:val="00553E9C"/>
    <w:rsid w:val="00553EBB"/>
    <w:rsid w:val="00554060"/>
    <w:rsid w:val="005541CA"/>
    <w:rsid w:val="005542A0"/>
    <w:rsid w:val="00554316"/>
    <w:rsid w:val="0055431C"/>
    <w:rsid w:val="005543D1"/>
    <w:rsid w:val="00554480"/>
    <w:rsid w:val="00554731"/>
    <w:rsid w:val="0055480B"/>
    <w:rsid w:val="00554822"/>
    <w:rsid w:val="00554849"/>
    <w:rsid w:val="0055496F"/>
    <w:rsid w:val="005549B5"/>
    <w:rsid w:val="00554B47"/>
    <w:rsid w:val="00554B49"/>
    <w:rsid w:val="00554B6E"/>
    <w:rsid w:val="00554B89"/>
    <w:rsid w:val="00554C14"/>
    <w:rsid w:val="00554C1C"/>
    <w:rsid w:val="00554C22"/>
    <w:rsid w:val="00554E0C"/>
    <w:rsid w:val="00554E21"/>
    <w:rsid w:val="00554F6F"/>
    <w:rsid w:val="00555032"/>
    <w:rsid w:val="0055508F"/>
    <w:rsid w:val="005550C4"/>
    <w:rsid w:val="005550E0"/>
    <w:rsid w:val="0055512D"/>
    <w:rsid w:val="005551A3"/>
    <w:rsid w:val="0055520D"/>
    <w:rsid w:val="005552A2"/>
    <w:rsid w:val="00555387"/>
    <w:rsid w:val="0055550E"/>
    <w:rsid w:val="0055551A"/>
    <w:rsid w:val="0055560F"/>
    <w:rsid w:val="0055569C"/>
    <w:rsid w:val="00555703"/>
    <w:rsid w:val="0055574A"/>
    <w:rsid w:val="0055586D"/>
    <w:rsid w:val="005558A7"/>
    <w:rsid w:val="00555A5F"/>
    <w:rsid w:val="00555B4F"/>
    <w:rsid w:val="00555B81"/>
    <w:rsid w:val="00555BE2"/>
    <w:rsid w:val="00555DE5"/>
    <w:rsid w:val="00555E7F"/>
    <w:rsid w:val="00555F94"/>
    <w:rsid w:val="00555FC5"/>
    <w:rsid w:val="00556003"/>
    <w:rsid w:val="0055629E"/>
    <w:rsid w:val="005562ED"/>
    <w:rsid w:val="0055631F"/>
    <w:rsid w:val="00556496"/>
    <w:rsid w:val="0055649A"/>
    <w:rsid w:val="00556535"/>
    <w:rsid w:val="00556826"/>
    <w:rsid w:val="00556841"/>
    <w:rsid w:val="0055699D"/>
    <w:rsid w:val="00556A6B"/>
    <w:rsid w:val="00556A8F"/>
    <w:rsid w:val="00556BE5"/>
    <w:rsid w:val="00556C34"/>
    <w:rsid w:val="00556C48"/>
    <w:rsid w:val="00556E1E"/>
    <w:rsid w:val="00556F5D"/>
    <w:rsid w:val="00556FA1"/>
    <w:rsid w:val="0055702A"/>
    <w:rsid w:val="005571D5"/>
    <w:rsid w:val="005572B1"/>
    <w:rsid w:val="00557307"/>
    <w:rsid w:val="00557384"/>
    <w:rsid w:val="005574EE"/>
    <w:rsid w:val="00557647"/>
    <w:rsid w:val="00557665"/>
    <w:rsid w:val="0055773E"/>
    <w:rsid w:val="0055775E"/>
    <w:rsid w:val="00557770"/>
    <w:rsid w:val="00557775"/>
    <w:rsid w:val="005577AB"/>
    <w:rsid w:val="00557C7D"/>
    <w:rsid w:val="00557CCF"/>
    <w:rsid w:val="00557D01"/>
    <w:rsid w:val="00557D3E"/>
    <w:rsid w:val="00557D9B"/>
    <w:rsid w:val="00557FC3"/>
    <w:rsid w:val="0056005C"/>
    <w:rsid w:val="0056007F"/>
    <w:rsid w:val="0056009D"/>
    <w:rsid w:val="005600BC"/>
    <w:rsid w:val="0056010F"/>
    <w:rsid w:val="00560142"/>
    <w:rsid w:val="00560227"/>
    <w:rsid w:val="00560340"/>
    <w:rsid w:val="00560344"/>
    <w:rsid w:val="005603B9"/>
    <w:rsid w:val="005603FE"/>
    <w:rsid w:val="005604B2"/>
    <w:rsid w:val="005606BF"/>
    <w:rsid w:val="005606D0"/>
    <w:rsid w:val="00560753"/>
    <w:rsid w:val="005607A7"/>
    <w:rsid w:val="005607E0"/>
    <w:rsid w:val="00560865"/>
    <w:rsid w:val="005608D9"/>
    <w:rsid w:val="00560A89"/>
    <w:rsid w:val="00560A9A"/>
    <w:rsid w:val="00560AE2"/>
    <w:rsid w:val="00560AF6"/>
    <w:rsid w:val="00560C82"/>
    <w:rsid w:val="00560D7F"/>
    <w:rsid w:val="00560D8E"/>
    <w:rsid w:val="00560E2F"/>
    <w:rsid w:val="00560E83"/>
    <w:rsid w:val="00560EDA"/>
    <w:rsid w:val="00560FA5"/>
    <w:rsid w:val="0056120A"/>
    <w:rsid w:val="0056123B"/>
    <w:rsid w:val="00561299"/>
    <w:rsid w:val="00561303"/>
    <w:rsid w:val="005613CC"/>
    <w:rsid w:val="0056149F"/>
    <w:rsid w:val="0056152B"/>
    <w:rsid w:val="00561579"/>
    <w:rsid w:val="00561658"/>
    <w:rsid w:val="005616CF"/>
    <w:rsid w:val="00561830"/>
    <w:rsid w:val="00561838"/>
    <w:rsid w:val="005618B8"/>
    <w:rsid w:val="00561910"/>
    <w:rsid w:val="0056197C"/>
    <w:rsid w:val="005619D3"/>
    <w:rsid w:val="00561A43"/>
    <w:rsid w:val="00561B95"/>
    <w:rsid w:val="00561BD0"/>
    <w:rsid w:val="00561D1C"/>
    <w:rsid w:val="00561E80"/>
    <w:rsid w:val="00561FF8"/>
    <w:rsid w:val="00562052"/>
    <w:rsid w:val="00562057"/>
    <w:rsid w:val="0056212C"/>
    <w:rsid w:val="00562226"/>
    <w:rsid w:val="00562291"/>
    <w:rsid w:val="005622F6"/>
    <w:rsid w:val="0056234F"/>
    <w:rsid w:val="00562368"/>
    <w:rsid w:val="005624E7"/>
    <w:rsid w:val="0056254F"/>
    <w:rsid w:val="005625AE"/>
    <w:rsid w:val="0056268B"/>
    <w:rsid w:val="005627DF"/>
    <w:rsid w:val="0056282C"/>
    <w:rsid w:val="00562847"/>
    <w:rsid w:val="0056295A"/>
    <w:rsid w:val="0056297D"/>
    <w:rsid w:val="0056298B"/>
    <w:rsid w:val="00562BB1"/>
    <w:rsid w:val="00562C63"/>
    <w:rsid w:val="00562D94"/>
    <w:rsid w:val="00562EB6"/>
    <w:rsid w:val="00562F77"/>
    <w:rsid w:val="005631DF"/>
    <w:rsid w:val="0056330F"/>
    <w:rsid w:val="0056331B"/>
    <w:rsid w:val="0056342D"/>
    <w:rsid w:val="00563468"/>
    <w:rsid w:val="0056348E"/>
    <w:rsid w:val="005634B6"/>
    <w:rsid w:val="005634F8"/>
    <w:rsid w:val="005636E7"/>
    <w:rsid w:val="00563739"/>
    <w:rsid w:val="00563836"/>
    <w:rsid w:val="005638CF"/>
    <w:rsid w:val="005639B3"/>
    <w:rsid w:val="00563A05"/>
    <w:rsid w:val="00563C73"/>
    <w:rsid w:val="00563CDB"/>
    <w:rsid w:val="00563E67"/>
    <w:rsid w:val="00563F85"/>
    <w:rsid w:val="00564098"/>
    <w:rsid w:val="005640F8"/>
    <w:rsid w:val="0056416B"/>
    <w:rsid w:val="005641FC"/>
    <w:rsid w:val="0056435D"/>
    <w:rsid w:val="0056450E"/>
    <w:rsid w:val="0056458B"/>
    <w:rsid w:val="005645C2"/>
    <w:rsid w:val="00564603"/>
    <w:rsid w:val="005646C1"/>
    <w:rsid w:val="005646F3"/>
    <w:rsid w:val="0056471A"/>
    <w:rsid w:val="00564838"/>
    <w:rsid w:val="00564854"/>
    <w:rsid w:val="005648DB"/>
    <w:rsid w:val="00564911"/>
    <w:rsid w:val="00564913"/>
    <w:rsid w:val="0056496A"/>
    <w:rsid w:val="005649BC"/>
    <w:rsid w:val="00564ABA"/>
    <w:rsid w:val="00564BA6"/>
    <w:rsid w:val="00564C9D"/>
    <w:rsid w:val="00564D69"/>
    <w:rsid w:val="00564E89"/>
    <w:rsid w:val="00564ED1"/>
    <w:rsid w:val="00564F18"/>
    <w:rsid w:val="00565147"/>
    <w:rsid w:val="00565322"/>
    <w:rsid w:val="0056538F"/>
    <w:rsid w:val="0056548B"/>
    <w:rsid w:val="00565574"/>
    <w:rsid w:val="005655E8"/>
    <w:rsid w:val="00565613"/>
    <w:rsid w:val="00565659"/>
    <w:rsid w:val="00565704"/>
    <w:rsid w:val="0056573B"/>
    <w:rsid w:val="00565769"/>
    <w:rsid w:val="005657C5"/>
    <w:rsid w:val="00565824"/>
    <w:rsid w:val="00565846"/>
    <w:rsid w:val="005658B8"/>
    <w:rsid w:val="00565AB5"/>
    <w:rsid w:val="00565C92"/>
    <w:rsid w:val="00565CD6"/>
    <w:rsid w:val="00565D5C"/>
    <w:rsid w:val="00565D9E"/>
    <w:rsid w:val="00565E92"/>
    <w:rsid w:val="00565EBF"/>
    <w:rsid w:val="00565ED3"/>
    <w:rsid w:val="00565F4B"/>
    <w:rsid w:val="0056609F"/>
    <w:rsid w:val="00566124"/>
    <w:rsid w:val="0056612C"/>
    <w:rsid w:val="00566152"/>
    <w:rsid w:val="00566159"/>
    <w:rsid w:val="00566161"/>
    <w:rsid w:val="00566358"/>
    <w:rsid w:val="0056635C"/>
    <w:rsid w:val="005663E2"/>
    <w:rsid w:val="00566474"/>
    <w:rsid w:val="005664C4"/>
    <w:rsid w:val="0056652F"/>
    <w:rsid w:val="005665E1"/>
    <w:rsid w:val="005665F7"/>
    <w:rsid w:val="00566697"/>
    <w:rsid w:val="005666DB"/>
    <w:rsid w:val="0056680C"/>
    <w:rsid w:val="0056683C"/>
    <w:rsid w:val="0056693D"/>
    <w:rsid w:val="005669AC"/>
    <w:rsid w:val="005669B0"/>
    <w:rsid w:val="00566AFE"/>
    <w:rsid w:val="00566C00"/>
    <w:rsid w:val="00566C4B"/>
    <w:rsid w:val="00566C5A"/>
    <w:rsid w:val="00566C6D"/>
    <w:rsid w:val="00566D08"/>
    <w:rsid w:val="00566D12"/>
    <w:rsid w:val="00566D45"/>
    <w:rsid w:val="00566E7E"/>
    <w:rsid w:val="00566F48"/>
    <w:rsid w:val="00566F64"/>
    <w:rsid w:val="00567015"/>
    <w:rsid w:val="0056703C"/>
    <w:rsid w:val="00567236"/>
    <w:rsid w:val="005672D2"/>
    <w:rsid w:val="00567447"/>
    <w:rsid w:val="00567483"/>
    <w:rsid w:val="00567491"/>
    <w:rsid w:val="00567501"/>
    <w:rsid w:val="00567534"/>
    <w:rsid w:val="0056763C"/>
    <w:rsid w:val="00567670"/>
    <w:rsid w:val="005676A4"/>
    <w:rsid w:val="005676CF"/>
    <w:rsid w:val="00567798"/>
    <w:rsid w:val="005677B7"/>
    <w:rsid w:val="005678BE"/>
    <w:rsid w:val="00567950"/>
    <w:rsid w:val="00567951"/>
    <w:rsid w:val="00567A15"/>
    <w:rsid w:val="00567A77"/>
    <w:rsid w:val="00567B9A"/>
    <w:rsid w:val="00567BB1"/>
    <w:rsid w:val="00567C08"/>
    <w:rsid w:val="00567C70"/>
    <w:rsid w:val="00567CE3"/>
    <w:rsid w:val="00567DFB"/>
    <w:rsid w:val="00567F0B"/>
    <w:rsid w:val="00567F49"/>
    <w:rsid w:val="0057001F"/>
    <w:rsid w:val="00570097"/>
    <w:rsid w:val="005700B5"/>
    <w:rsid w:val="0057010D"/>
    <w:rsid w:val="005701F5"/>
    <w:rsid w:val="00570218"/>
    <w:rsid w:val="005702B9"/>
    <w:rsid w:val="0057032B"/>
    <w:rsid w:val="00570364"/>
    <w:rsid w:val="005703CD"/>
    <w:rsid w:val="00570475"/>
    <w:rsid w:val="005705A8"/>
    <w:rsid w:val="00570797"/>
    <w:rsid w:val="00570891"/>
    <w:rsid w:val="00570922"/>
    <w:rsid w:val="00570B1F"/>
    <w:rsid w:val="00570BCC"/>
    <w:rsid w:val="00570BCF"/>
    <w:rsid w:val="00570C67"/>
    <w:rsid w:val="00570D11"/>
    <w:rsid w:val="00570DF5"/>
    <w:rsid w:val="00570E39"/>
    <w:rsid w:val="00570E5D"/>
    <w:rsid w:val="00570E66"/>
    <w:rsid w:val="00570E81"/>
    <w:rsid w:val="00570E86"/>
    <w:rsid w:val="00570EBA"/>
    <w:rsid w:val="00570EC1"/>
    <w:rsid w:val="00570FF3"/>
    <w:rsid w:val="00571049"/>
    <w:rsid w:val="00571174"/>
    <w:rsid w:val="00571276"/>
    <w:rsid w:val="005713C7"/>
    <w:rsid w:val="0057142C"/>
    <w:rsid w:val="005716B7"/>
    <w:rsid w:val="00571790"/>
    <w:rsid w:val="005719C0"/>
    <w:rsid w:val="00571A2E"/>
    <w:rsid w:val="00571AD2"/>
    <w:rsid w:val="00571AF5"/>
    <w:rsid w:val="00571BCC"/>
    <w:rsid w:val="00571CC0"/>
    <w:rsid w:val="00571D8C"/>
    <w:rsid w:val="00571E12"/>
    <w:rsid w:val="00571F86"/>
    <w:rsid w:val="005720C3"/>
    <w:rsid w:val="005721E0"/>
    <w:rsid w:val="0057225A"/>
    <w:rsid w:val="0057226A"/>
    <w:rsid w:val="005722A9"/>
    <w:rsid w:val="00572377"/>
    <w:rsid w:val="00572450"/>
    <w:rsid w:val="005724C9"/>
    <w:rsid w:val="0057250A"/>
    <w:rsid w:val="00572580"/>
    <w:rsid w:val="00572772"/>
    <w:rsid w:val="005728AB"/>
    <w:rsid w:val="005729B5"/>
    <w:rsid w:val="005729D3"/>
    <w:rsid w:val="00572A01"/>
    <w:rsid w:val="00572A25"/>
    <w:rsid w:val="00572A45"/>
    <w:rsid w:val="00572BD7"/>
    <w:rsid w:val="00572BE1"/>
    <w:rsid w:val="00572C0D"/>
    <w:rsid w:val="00572CEE"/>
    <w:rsid w:val="00572D9A"/>
    <w:rsid w:val="00572E2B"/>
    <w:rsid w:val="00572E51"/>
    <w:rsid w:val="00572E85"/>
    <w:rsid w:val="00572EF2"/>
    <w:rsid w:val="00572F6E"/>
    <w:rsid w:val="00573007"/>
    <w:rsid w:val="0057311A"/>
    <w:rsid w:val="00573344"/>
    <w:rsid w:val="005733ED"/>
    <w:rsid w:val="00573465"/>
    <w:rsid w:val="0057354E"/>
    <w:rsid w:val="005735B7"/>
    <w:rsid w:val="0057360B"/>
    <w:rsid w:val="00573755"/>
    <w:rsid w:val="005737CF"/>
    <w:rsid w:val="005738DF"/>
    <w:rsid w:val="005738F5"/>
    <w:rsid w:val="0057395A"/>
    <w:rsid w:val="00573A85"/>
    <w:rsid w:val="00573AF7"/>
    <w:rsid w:val="00573B8C"/>
    <w:rsid w:val="00573B9E"/>
    <w:rsid w:val="00573CD5"/>
    <w:rsid w:val="00573D00"/>
    <w:rsid w:val="00573D8F"/>
    <w:rsid w:val="00573DAD"/>
    <w:rsid w:val="00573EA5"/>
    <w:rsid w:val="00573F55"/>
    <w:rsid w:val="00574017"/>
    <w:rsid w:val="00574036"/>
    <w:rsid w:val="00574040"/>
    <w:rsid w:val="0057404A"/>
    <w:rsid w:val="0057407E"/>
    <w:rsid w:val="00574177"/>
    <w:rsid w:val="0057420F"/>
    <w:rsid w:val="005742D9"/>
    <w:rsid w:val="0057446A"/>
    <w:rsid w:val="005744D0"/>
    <w:rsid w:val="0057457B"/>
    <w:rsid w:val="00574584"/>
    <w:rsid w:val="005747C8"/>
    <w:rsid w:val="00574874"/>
    <w:rsid w:val="0057492D"/>
    <w:rsid w:val="005749A0"/>
    <w:rsid w:val="00574D0B"/>
    <w:rsid w:val="00574DFF"/>
    <w:rsid w:val="00574EE5"/>
    <w:rsid w:val="00574F17"/>
    <w:rsid w:val="0057509E"/>
    <w:rsid w:val="005750AA"/>
    <w:rsid w:val="005750AC"/>
    <w:rsid w:val="005750B7"/>
    <w:rsid w:val="00575254"/>
    <w:rsid w:val="005752D7"/>
    <w:rsid w:val="0057530D"/>
    <w:rsid w:val="0057557E"/>
    <w:rsid w:val="00575611"/>
    <w:rsid w:val="0057563E"/>
    <w:rsid w:val="00575658"/>
    <w:rsid w:val="0057571C"/>
    <w:rsid w:val="00575764"/>
    <w:rsid w:val="005757C7"/>
    <w:rsid w:val="00575871"/>
    <w:rsid w:val="00575907"/>
    <w:rsid w:val="00575970"/>
    <w:rsid w:val="0057599B"/>
    <w:rsid w:val="00575BB7"/>
    <w:rsid w:val="00575D28"/>
    <w:rsid w:val="00575E8C"/>
    <w:rsid w:val="00575F18"/>
    <w:rsid w:val="005761E1"/>
    <w:rsid w:val="00576342"/>
    <w:rsid w:val="005763A2"/>
    <w:rsid w:val="005764BE"/>
    <w:rsid w:val="00576752"/>
    <w:rsid w:val="00576A5D"/>
    <w:rsid w:val="00576B2A"/>
    <w:rsid w:val="00576B2E"/>
    <w:rsid w:val="00576B92"/>
    <w:rsid w:val="00576BC9"/>
    <w:rsid w:val="00576C16"/>
    <w:rsid w:val="00576CD3"/>
    <w:rsid w:val="00576CD9"/>
    <w:rsid w:val="00576CFE"/>
    <w:rsid w:val="00576D0D"/>
    <w:rsid w:val="00576D7B"/>
    <w:rsid w:val="00576E34"/>
    <w:rsid w:val="00576E60"/>
    <w:rsid w:val="00576E85"/>
    <w:rsid w:val="0057705F"/>
    <w:rsid w:val="00577102"/>
    <w:rsid w:val="00577206"/>
    <w:rsid w:val="0057729A"/>
    <w:rsid w:val="005772B4"/>
    <w:rsid w:val="005772EC"/>
    <w:rsid w:val="00577366"/>
    <w:rsid w:val="005774C9"/>
    <w:rsid w:val="00577504"/>
    <w:rsid w:val="0057750B"/>
    <w:rsid w:val="0057785B"/>
    <w:rsid w:val="00577A3B"/>
    <w:rsid w:val="00577B2B"/>
    <w:rsid w:val="00577BB7"/>
    <w:rsid w:val="00577CF8"/>
    <w:rsid w:val="00577DE3"/>
    <w:rsid w:val="00577DF2"/>
    <w:rsid w:val="00577E7C"/>
    <w:rsid w:val="00577EAE"/>
    <w:rsid w:val="00577F6A"/>
    <w:rsid w:val="00577FC3"/>
    <w:rsid w:val="00577FC7"/>
    <w:rsid w:val="005800F6"/>
    <w:rsid w:val="005800FA"/>
    <w:rsid w:val="005801E1"/>
    <w:rsid w:val="00580219"/>
    <w:rsid w:val="00580388"/>
    <w:rsid w:val="005803AA"/>
    <w:rsid w:val="00580438"/>
    <w:rsid w:val="00580524"/>
    <w:rsid w:val="005805FE"/>
    <w:rsid w:val="005806E0"/>
    <w:rsid w:val="00580717"/>
    <w:rsid w:val="00580724"/>
    <w:rsid w:val="005807C7"/>
    <w:rsid w:val="00580851"/>
    <w:rsid w:val="005808B2"/>
    <w:rsid w:val="00580934"/>
    <w:rsid w:val="005809BB"/>
    <w:rsid w:val="00580AB6"/>
    <w:rsid w:val="00580ABE"/>
    <w:rsid w:val="00580AD7"/>
    <w:rsid w:val="00580AF0"/>
    <w:rsid w:val="00580C36"/>
    <w:rsid w:val="00580C95"/>
    <w:rsid w:val="00580D86"/>
    <w:rsid w:val="00580E2D"/>
    <w:rsid w:val="00580EFF"/>
    <w:rsid w:val="00580FBE"/>
    <w:rsid w:val="005811DC"/>
    <w:rsid w:val="005812F3"/>
    <w:rsid w:val="00581360"/>
    <w:rsid w:val="005815AF"/>
    <w:rsid w:val="005815B9"/>
    <w:rsid w:val="005816B6"/>
    <w:rsid w:val="005817EA"/>
    <w:rsid w:val="005818E6"/>
    <w:rsid w:val="005819C5"/>
    <w:rsid w:val="00581A84"/>
    <w:rsid w:val="00581A85"/>
    <w:rsid w:val="00581B22"/>
    <w:rsid w:val="00581BD1"/>
    <w:rsid w:val="00581C30"/>
    <w:rsid w:val="00581C4A"/>
    <w:rsid w:val="00581D34"/>
    <w:rsid w:val="00581D4E"/>
    <w:rsid w:val="00581D52"/>
    <w:rsid w:val="00581DBA"/>
    <w:rsid w:val="00581DDE"/>
    <w:rsid w:val="00581DFD"/>
    <w:rsid w:val="00581E05"/>
    <w:rsid w:val="00581E0E"/>
    <w:rsid w:val="00581E62"/>
    <w:rsid w:val="00581EA0"/>
    <w:rsid w:val="00581EAD"/>
    <w:rsid w:val="00581EC8"/>
    <w:rsid w:val="00581FE1"/>
    <w:rsid w:val="00582046"/>
    <w:rsid w:val="00582074"/>
    <w:rsid w:val="0058232E"/>
    <w:rsid w:val="00582366"/>
    <w:rsid w:val="0058241C"/>
    <w:rsid w:val="005824D6"/>
    <w:rsid w:val="0058264B"/>
    <w:rsid w:val="005826B9"/>
    <w:rsid w:val="0058279F"/>
    <w:rsid w:val="005827EF"/>
    <w:rsid w:val="00582929"/>
    <w:rsid w:val="00582AE5"/>
    <w:rsid w:val="00582B03"/>
    <w:rsid w:val="00582B19"/>
    <w:rsid w:val="00582B1F"/>
    <w:rsid w:val="00582BAD"/>
    <w:rsid w:val="00582F96"/>
    <w:rsid w:val="0058305B"/>
    <w:rsid w:val="005831AB"/>
    <w:rsid w:val="00583207"/>
    <w:rsid w:val="00583306"/>
    <w:rsid w:val="00583550"/>
    <w:rsid w:val="005835C4"/>
    <w:rsid w:val="00583771"/>
    <w:rsid w:val="005837D5"/>
    <w:rsid w:val="0058386C"/>
    <w:rsid w:val="00583889"/>
    <w:rsid w:val="00583900"/>
    <w:rsid w:val="00583975"/>
    <w:rsid w:val="005839CE"/>
    <w:rsid w:val="00583A3D"/>
    <w:rsid w:val="00583CAE"/>
    <w:rsid w:val="00583F3C"/>
    <w:rsid w:val="00583F5A"/>
    <w:rsid w:val="00583F9E"/>
    <w:rsid w:val="00583FAB"/>
    <w:rsid w:val="00584068"/>
    <w:rsid w:val="005841C2"/>
    <w:rsid w:val="00584325"/>
    <w:rsid w:val="00584340"/>
    <w:rsid w:val="0058434C"/>
    <w:rsid w:val="0058438C"/>
    <w:rsid w:val="005843A5"/>
    <w:rsid w:val="005843A9"/>
    <w:rsid w:val="00584403"/>
    <w:rsid w:val="0058445D"/>
    <w:rsid w:val="0058446D"/>
    <w:rsid w:val="005846E5"/>
    <w:rsid w:val="00584752"/>
    <w:rsid w:val="005847BD"/>
    <w:rsid w:val="005847FC"/>
    <w:rsid w:val="0058490B"/>
    <w:rsid w:val="0058491F"/>
    <w:rsid w:val="0058499B"/>
    <w:rsid w:val="005849DC"/>
    <w:rsid w:val="00584A1B"/>
    <w:rsid w:val="00584A4D"/>
    <w:rsid w:val="00584B21"/>
    <w:rsid w:val="00584B49"/>
    <w:rsid w:val="00584B5B"/>
    <w:rsid w:val="00584BB7"/>
    <w:rsid w:val="00584C80"/>
    <w:rsid w:val="00584C82"/>
    <w:rsid w:val="00584C95"/>
    <w:rsid w:val="00584D2A"/>
    <w:rsid w:val="00584D2B"/>
    <w:rsid w:val="00585062"/>
    <w:rsid w:val="00585121"/>
    <w:rsid w:val="005851D0"/>
    <w:rsid w:val="00585341"/>
    <w:rsid w:val="00585399"/>
    <w:rsid w:val="005854B1"/>
    <w:rsid w:val="005854D9"/>
    <w:rsid w:val="0058553A"/>
    <w:rsid w:val="0058572C"/>
    <w:rsid w:val="00585790"/>
    <w:rsid w:val="0058579F"/>
    <w:rsid w:val="00585992"/>
    <w:rsid w:val="00585A36"/>
    <w:rsid w:val="00585A47"/>
    <w:rsid w:val="00585B79"/>
    <w:rsid w:val="00585B9C"/>
    <w:rsid w:val="00585C5F"/>
    <w:rsid w:val="00585C7C"/>
    <w:rsid w:val="00585C89"/>
    <w:rsid w:val="00585CC1"/>
    <w:rsid w:val="00585D6C"/>
    <w:rsid w:val="00585D9B"/>
    <w:rsid w:val="00585E97"/>
    <w:rsid w:val="00586131"/>
    <w:rsid w:val="00586188"/>
    <w:rsid w:val="005862AB"/>
    <w:rsid w:val="0058633F"/>
    <w:rsid w:val="005863A2"/>
    <w:rsid w:val="005863C4"/>
    <w:rsid w:val="00586446"/>
    <w:rsid w:val="005867A0"/>
    <w:rsid w:val="0058683F"/>
    <w:rsid w:val="005868A5"/>
    <w:rsid w:val="0058691A"/>
    <w:rsid w:val="00586A27"/>
    <w:rsid w:val="00586A88"/>
    <w:rsid w:val="00586CD6"/>
    <w:rsid w:val="00586D9E"/>
    <w:rsid w:val="00586F22"/>
    <w:rsid w:val="00586F9C"/>
    <w:rsid w:val="00587099"/>
    <w:rsid w:val="00587110"/>
    <w:rsid w:val="00587418"/>
    <w:rsid w:val="00587471"/>
    <w:rsid w:val="00587699"/>
    <w:rsid w:val="005876C9"/>
    <w:rsid w:val="00587736"/>
    <w:rsid w:val="0058781D"/>
    <w:rsid w:val="00587939"/>
    <w:rsid w:val="00587A2B"/>
    <w:rsid w:val="00587B27"/>
    <w:rsid w:val="00587C3B"/>
    <w:rsid w:val="00587D06"/>
    <w:rsid w:val="00587EDC"/>
    <w:rsid w:val="00587EF6"/>
    <w:rsid w:val="00587F73"/>
    <w:rsid w:val="0059003D"/>
    <w:rsid w:val="00590083"/>
    <w:rsid w:val="005901C3"/>
    <w:rsid w:val="00590282"/>
    <w:rsid w:val="0059034E"/>
    <w:rsid w:val="00590380"/>
    <w:rsid w:val="005903C2"/>
    <w:rsid w:val="005903C5"/>
    <w:rsid w:val="00590508"/>
    <w:rsid w:val="00590512"/>
    <w:rsid w:val="00590643"/>
    <w:rsid w:val="0059064D"/>
    <w:rsid w:val="00590728"/>
    <w:rsid w:val="005908B0"/>
    <w:rsid w:val="005908E0"/>
    <w:rsid w:val="0059098C"/>
    <w:rsid w:val="005909E7"/>
    <w:rsid w:val="005909F3"/>
    <w:rsid w:val="00590AB3"/>
    <w:rsid w:val="00590BBF"/>
    <w:rsid w:val="00590C17"/>
    <w:rsid w:val="00590D56"/>
    <w:rsid w:val="00590D63"/>
    <w:rsid w:val="00590DE4"/>
    <w:rsid w:val="00590DFA"/>
    <w:rsid w:val="00590E69"/>
    <w:rsid w:val="0059100B"/>
    <w:rsid w:val="0059110C"/>
    <w:rsid w:val="0059114A"/>
    <w:rsid w:val="00591232"/>
    <w:rsid w:val="0059125A"/>
    <w:rsid w:val="00591310"/>
    <w:rsid w:val="0059135C"/>
    <w:rsid w:val="0059137A"/>
    <w:rsid w:val="005914C1"/>
    <w:rsid w:val="005915FA"/>
    <w:rsid w:val="00591607"/>
    <w:rsid w:val="00591615"/>
    <w:rsid w:val="005916AF"/>
    <w:rsid w:val="005917CF"/>
    <w:rsid w:val="00591C26"/>
    <w:rsid w:val="00591C9D"/>
    <w:rsid w:val="00591CA5"/>
    <w:rsid w:val="00591CE7"/>
    <w:rsid w:val="00591CEA"/>
    <w:rsid w:val="00591DAB"/>
    <w:rsid w:val="00591E41"/>
    <w:rsid w:val="00591E6A"/>
    <w:rsid w:val="00591EE6"/>
    <w:rsid w:val="00592045"/>
    <w:rsid w:val="00592085"/>
    <w:rsid w:val="005920B6"/>
    <w:rsid w:val="005920E0"/>
    <w:rsid w:val="00592134"/>
    <w:rsid w:val="00592138"/>
    <w:rsid w:val="00592169"/>
    <w:rsid w:val="00592179"/>
    <w:rsid w:val="0059224F"/>
    <w:rsid w:val="005922ED"/>
    <w:rsid w:val="00592314"/>
    <w:rsid w:val="00592398"/>
    <w:rsid w:val="005923BF"/>
    <w:rsid w:val="00592487"/>
    <w:rsid w:val="005924F8"/>
    <w:rsid w:val="0059272B"/>
    <w:rsid w:val="005927A2"/>
    <w:rsid w:val="0059285F"/>
    <w:rsid w:val="00592BED"/>
    <w:rsid w:val="00592E76"/>
    <w:rsid w:val="00592EFD"/>
    <w:rsid w:val="00592F2D"/>
    <w:rsid w:val="00592FA6"/>
    <w:rsid w:val="005930CC"/>
    <w:rsid w:val="0059320E"/>
    <w:rsid w:val="0059329E"/>
    <w:rsid w:val="00593322"/>
    <w:rsid w:val="00593471"/>
    <w:rsid w:val="00593631"/>
    <w:rsid w:val="005936CF"/>
    <w:rsid w:val="005936DB"/>
    <w:rsid w:val="005936E6"/>
    <w:rsid w:val="005937BF"/>
    <w:rsid w:val="005939A1"/>
    <w:rsid w:val="00593A21"/>
    <w:rsid w:val="00593A84"/>
    <w:rsid w:val="00593C90"/>
    <w:rsid w:val="00593CED"/>
    <w:rsid w:val="00593DB3"/>
    <w:rsid w:val="00593DC0"/>
    <w:rsid w:val="00593E8F"/>
    <w:rsid w:val="00593FBD"/>
    <w:rsid w:val="005940BC"/>
    <w:rsid w:val="005940F6"/>
    <w:rsid w:val="0059413D"/>
    <w:rsid w:val="0059415E"/>
    <w:rsid w:val="00594216"/>
    <w:rsid w:val="005942F6"/>
    <w:rsid w:val="00594381"/>
    <w:rsid w:val="005943AE"/>
    <w:rsid w:val="0059441E"/>
    <w:rsid w:val="005945C9"/>
    <w:rsid w:val="0059465A"/>
    <w:rsid w:val="005946AD"/>
    <w:rsid w:val="0059475F"/>
    <w:rsid w:val="005948C8"/>
    <w:rsid w:val="005949A6"/>
    <w:rsid w:val="005949C8"/>
    <w:rsid w:val="00594ADC"/>
    <w:rsid w:val="00594B4B"/>
    <w:rsid w:val="00594B4C"/>
    <w:rsid w:val="00594C64"/>
    <w:rsid w:val="00594D0D"/>
    <w:rsid w:val="00594EB4"/>
    <w:rsid w:val="00594F20"/>
    <w:rsid w:val="00594F36"/>
    <w:rsid w:val="00594F92"/>
    <w:rsid w:val="005950A4"/>
    <w:rsid w:val="005950EE"/>
    <w:rsid w:val="00595122"/>
    <w:rsid w:val="0059512D"/>
    <w:rsid w:val="0059528E"/>
    <w:rsid w:val="0059543E"/>
    <w:rsid w:val="005956AF"/>
    <w:rsid w:val="005956D4"/>
    <w:rsid w:val="00595729"/>
    <w:rsid w:val="00595872"/>
    <w:rsid w:val="005958E5"/>
    <w:rsid w:val="00595906"/>
    <w:rsid w:val="00595909"/>
    <w:rsid w:val="00595973"/>
    <w:rsid w:val="00595AE2"/>
    <w:rsid w:val="00595BEC"/>
    <w:rsid w:val="00595C4B"/>
    <w:rsid w:val="00595C4F"/>
    <w:rsid w:val="00595C75"/>
    <w:rsid w:val="00595C76"/>
    <w:rsid w:val="00595CC9"/>
    <w:rsid w:val="00595D0B"/>
    <w:rsid w:val="00595D10"/>
    <w:rsid w:val="00595DA4"/>
    <w:rsid w:val="00595DF3"/>
    <w:rsid w:val="00595F9C"/>
    <w:rsid w:val="00596017"/>
    <w:rsid w:val="005962DE"/>
    <w:rsid w:val="0059678C"/>
    <w:rsid w:val="0059678D"/>
    <w:rsid w:val="005967B8"/>
    <w:rsid w:val="00596A40"/>
    <w:rsid w:val="00596A85"/>
    <w:rsid w:val="00596AE2"/>
    <w:rsid w:val="00596B48"/>
    <w:rsid w:val="00596C27"/>
    <w:rsid w:val="00596CF5"/>
    <w:rsid w:val="00596E70"/>
    <w:rsid w:val="00596EB4"/>
    <w:rsid w:val="00596EDC"/>
    <w:rsid w:val="00596F55"/>
    <w:rsid w:val="00596FCE"/>
    <w:rsid w:val="00597185"/>
    <w:rsid w:val="0059737C"/>
    <w:rsid w:val="00597417"/>
    <w:rsid w:val="00597422"/>
    <w:rsid w:val="005974A0"/>
    <w:rsid w:val="0059764C"/>
    <w:rsid w:val="005976A1"/>
    <w:rsid w:val="005976BE"/>
    <w:rsid w:val="005977DF"/>
    <w:rsid w:val="0059792E"/>
    <w:rsid w:val="00597BE1"/>
    <w:rsid w:val="005A0064"/>
    <w:rsid w:val="005A0185"/>
    <w:rsid w:val="005A0197"/>
    <w:rsid w:val="005A0490"/>
    <w:rsid w:val="005A0534"/>
    <w:rsid w:val="005A064F"/>
    <w:rsid w:val="005A06A1"/>
    <w:rsid w:val="005A0971"/>
    <w:rsid w:val="005A0A1B"/>
    <w:rsid w:val="005A0A20"/>
    <w:rsid w:val="005A0B0C"/>
    <w:rsid w:val="005A0B58"/>
    <w:rsid w:val="005A0B83"/>
    <w:rsid w:val="005A0B89"/>
    <w:rsid w:val="005A0BE4"/>
    <w:rsid w:val="005A0D4B"/>
    <w:rsid w:val="005A0ED2"/>
    <w:rsid w:val="005A100B"/>
    <w:rsid w:val="005A1068"/>
    <w:rsid w:val="005A1167"/>
    <w:rsid w:val="005A1201"/>
    <w:rsid w:val="005A1212"/>
    <w:rsid w:val="005A12CD"/>
    <w:rsid w:val="005A1443"/>
    <w:rsid w:val="005A14D6"/>
    <w:rsid w:val="005A1534"/>
    <w:rsid w:val="005A155A"/>
    <w:rsid w:val="005A1671"/>
    <w:rsid w:val="005A1699"/>
    <w:rsid w:val="005A1783"/>
    <w:rsid w:val="005A1844"/>
    <w:rsid w:val="005A1867"/>
    <w:rsid w:val="005A1886"/>
    <w:rsid w:val="005A197B"/>
    <w:rsid w:val="005A1CB6"/>
    <w:rsid w:val="005A1D8A"/>
    <w:rsid w:val="005A1DDB"/>
    <w:rsid w:val="005A1DE9"/>
    <w:rsid w:val="005A1EC5"/>
    <w:rsid w:val="005A1FB3"/>
    <w:rsid w:val="005A2160"/>
    <w:rsid w:val="005A2174"/>
    <w:rsid w:val="005A2204"/>
    <w:rsid w:val="005A2341"/>
    <w:rsid w:val="005A250C"/>
    <w:rsid w:val="005A2580"/>
    <w:rsid w:val="005A2643"/>
    <w:rsid w:val="005A2843"/>
    <w:rsid w:val="005A284A"/>
    <w:rsid w:val="005A29F8"/>
    <w:rsid w:val="005A2C42"/>
    <w:rsid w:val="005A2C6A"/>
    <w:rsid w:val="005A2DC3"/>
    <w:rsid w:val="005A2E3C"/>
    <w:rsid w:val="005A2EF0"/>
    <w:rsid w:val="005A2FC7"/>
    <w:rsid w:val="005A30A0"/>
    <w:rsid w:val="005A3233"/>
    <w:rsid w:val="005A3259"/>
    <w:rsid w:val="005A327E"/>
    <w:rsid w:val="005A32B9"/>
    <w:rsid w:val="005A33D5"/>
    <w:rsid w:val="005A343A"/>
    <w:rsid w:val="005A35B2"/>
    <w:rsid w:val="005A35EC"/>
    <w:rsid w:val="005A365E"/>
    <w:rsid w:val="005A36F9"/>
    <w:rsid w:val="005A377D"/>
    <w:rsid w:val="005A37DD"/>
    <w:rsid w:val="005A38C7"/>
    <w:rsid w:val="005A3910"/>
    <w:rsid w:val="005A397A"/>
    <w:rsid w:val="005A3A5B"/>
    <w:rsid w:val="005A3A66"/>
    <w:rsid w:val="005A3B10"/>
    <w:rsid w:val="005A3B27"/>
    <w:rsid w:val="005A3B5C"/>
    <w:rsid w:val="005A3B76"/>
    <w:rsid w:val="005A3B9E"/>
    <w:rsid w:val="005A3CA0"/>
    <w:rsid w:val="005A3D27"/>
    <w:rsid w:val="005A3DB9"/>
    <w:rsid w:val="005A3EBF"/>
    <w:rsid w:val="005A3F0A"/>
    <w:rsid w:val="005A430B"/>
    <w:rsid w:val="005A4360"/>
    <w:rsid w:val="005A43F6"/>
    <w:rsid w:val="005A4472"/>
    <w:rsid w:val="005A447C"/>
    <w:rsid w:val="005A44C9"/>
    <w:rsid w:val="005A4599"/>
    <w:rsid w:val="005A4605"/>
    <w:rsid w:val="005A46E7"/>
    <w:rsid w:val="005A46EF"/>
    <w:rsid w:val="005A480D"/>
    <w:rsid w:val="005A4831"/>
    <w:rsid w:val="005A4888"/>
    <w:rsid w:val="005A49A1"/>
    <w:rsid w:val="005A4A6C"/>
    <w:rsid w:val="005A4A80"/>
    <w:rsid w:val="005A4B91"/>
    <w:rsid w:val="005A4BA5"/>
    <w:rsid w:val="005A4C10"/>
    <w:rsid w:val="005A4C94"/>
    <w:rsid w:val="005A4FE8"/>
    <w:rsid w:val="005A501B"/>
    <w:rsid w:val="005A5067"/>
    <w:rsid w:val="005A50C8"/>
    <w:rsid w:val="005A5124"/>
    <w:rsid w:val="005A515E"/>
    <w:rsid w:val="005A51CB"/>
    <w:rsid w:val="005A5231"/>
    <w:rsid w:val="005A52BF"/>
    <w:rsid w:val="005A52C2"/>
    <w:rsid w:val="005A5300"/>
    <w:rsid w:val="005A5352"/>
    <w:rsid w:val="005A5418"/>
    <w:rsid w:val="005A5447"/>
    <w:rsid w:val="005A5496"/>
    <w:rsid w:val="005A54F7"/>
    <w:rsid w:val="005A5576"/>
    <w:rsid w:val="005A5597"/>
    <w:rsid w:val="005A55CA"/>
    <w:rsid w:val="005A564E"/>
    <w:rsid w:val="005A5673"/>
    <w:rsid w:val="005A57C3"/>
    <w:rsid w:val="005A57CA"/>
    <w:rsid w:val="005A57F1"/>
    <w:rsid w:val="005A5818"/>
    <w:rsid w:val="005A5855"/>
    <w:rsid w:val="005A58DC"/>
    <w:rsid w:val="005A59EA"/>
    <w:rsid w:val="005A5B25"/>
    <w:rsid w:val="005A5B76"/>
    <w:rsid w:val="005A5BFE"/>
    <w:rsid w:val="005A5C37"/>
    <w:rsid w:val="005A5CE6"/>
    <w:rsid w:val="005A5CF2"/>
    <w:rsid w:val="005A5DD0"/>
    <w:rsid w:val="005A5EFB"/>
    <w:rsid w:val="005A5F0B"/>
    <w:rsid w:val="005A5FF6"/>
    <w:rsid w:val="005A6008"/>
    <w:rsid w:val="005A6038"/>
    <w:rsid w:val="005A63E6"/>
    <w:rsid w:val="005A6522"/>
    <w:rsid w:val="005A6550"/>
    <w:rsid w:val="005A659B"/>
    <w:rsid w:val="005A65DF"/>
    <w:rsid w:val="005A6606"/>
    <w:rsid w:val="005A6611"/>
    <w:rsid w:val="005A6646"/>
    <w:rsid w:val="005A6753"/>
    <w:rsid w:val="005A6861"/>
    <w:rsid w:val="005A688B"/>
    <w:rsid w:val="005A6A0D"/>
    <w:rsid w:val="005A6A4E"/>
    <w:rsid w:val="005A6B72"/>
    <w:rsid w:val="005A6C9D"/>
    <w:rsid w:val="005A6DBC"/>
    <w:rsid w:val="005A6ECB"/>
    <w:rsid w:val="005A6ED0"/>
    <w:rsid w:val="005A6F55"/>
    <w:rsid w:val="005A7044"/>
    <w:rsid w:val="005A7110"/>
    <w:rsid w:val="005A711F"/>
    <w:rsid w:val="005A7198"/>
    <w:rsid w:val="005A7205"/>
    <w:rsid w:val="005A7246"/>
    <w:rsid w:val="005A74B7"/>
    <w:rsid w:val="005A7579"/>
    <w:rsid w:val="005A7740"/>
    <w:rsid w:val="005A7741"/>
    <w:rsid w:val="005A79EB"/>
    <w:rsid w:val="005A7B39"/>
    <w:rsid w:val="005A7BA4"/>
    <w:rsid w:val="005A7D20"/>
    <w:rsid w:val="005A7E8E"/>
    <w:rsid w:val="005B02CC"/>
    <w:rsid w:val="005B0315"/>
    <w:rsid w:val="005B0321"/>
    <w:rsid w:val="005B0429"/>
    <w:rsid w:val="005B055C"/>
    <w:rsid w:val="005B064C"/>
    <w:rsid w:val="005B069F"/>
    <w:rsid w:val="005B06D9"/>
    <w:rsid w:val="005B06E2"/>
    <w:rsid w:val="005B07E9"/>
    <w:rsid w:val="005B0879"/>
    <w:rsid w:val="005B0902"/>
    <w:rsid w:val="005B0B23"/>
    <w:rsid w:val="005B0B4A"/>
    <w:rsid w:val="005B0EA7"/>
    <w:rsid w:val="005B0EBA"/>
    <w:rsid w:val="005B0F33"/>
    <w:rsid w:val="005B0F4D"/>
    <w:rsid w:val="005B106A"/>
    <w:rsid w:val="005B10D6"/>
    <w:rsid w:val="005B10E7"/>
    <w:rsid w:val="005B1208"/>
    <w:rsid w:val="005B1261"/>
    <w:rsid w:val="005B12D7"/>
    <w:rsid w:val="005B135D"/>
    <w:rsid w:val="005B166E"/>
    <w:rsid w:val="005B1683"/>
    <w:rsid w:val="005B1703"/>
    <w:rsid w:val="005B1955"/>
    <w:rsid w:val="005B1A59"/>
    <w:rsid w:val="005B1B84"/>
    <w:rsid w:val="005B1C6A"/>
    <w:rsid w:val="005B1CAC"/>
    <w:rsid w:val="005B1CEB"/>
    <w:rsid w:val="005B1DD4"/>
    <w:rsid w:val="005B1FD5"/>
    <w:rsid w:val="005B20A5"/>
    <w:rsid w:val="005B20E7"/>
    <w:rsid w:val="005B211C"/>
    <w:rsid w:val="005B214A"/>
    <w:rsid w:val="005B22BF"/>
    <w:rsid w:val="005B22C6"/>
    <w:rsid w:val="005B232D"/>
    <w:rsid w:val="005B24E6"/>
    <w:rsid w:val="005B25E2"/>
    <w:rsid w:val="005B2643"/>
    <w:rsid w:val="005B267F"/>
    <w:rsid w:val="005B2687"/>
    <w:rsid w:val="005B2791"/>
    <w:rsid w:val="005B27A5"/>
    <w:rsid w:val="005B28C3"/>
    <w:rsid w:val="005B28C7"/>
    <w:rsid w:val="005B28E7"/>
    <w:rsid w:val="005B294A"/>
    <w:rsid w:val="005B29A4"/>
    <w:rsid w:val="005B29BA"/>
    <w:rsid w:val="005B2A69"/>
    <w:rsid w:val="005B2ABB"/>
    <w:rsid w:val="005B2BA1"/>
    <w:rsid w:val="005B2D72"/>
    <w:rsid w:val="005B2DD3"/>
    <w:rsid w:val="005B2E1C"/>
    <w:rsid w:val="005B2E75"/>
    <w:rsid w:val="005B2E8C"/>
    <w:rsid w:val="005B3086"/>
    <w:rsid w:val="005B31BF"/>
    <w:rsid w:val="005B3280"/>
    <w:rsid w:val="005B3319"/>
    <w:rsid w:val="005B3350"/>
    <w:rsid w:val="005B354E"/>
    <w:rsid w:val="005B35B1"/>
    <w:rsid w:val="005B370A"/>
    <w:rsid w:val="005B37EB"/>
    <w:rsid w:val="005B38B0"/>
    <w:rsid w:val="005B3A41"/>
    <w:rsid w:val="005B3A77"/>
    <w:rsid w:val="005B3B3B"/>
    <w:rsid w:val="005B3B6A"/>
    <w:rsid w:val="005B3DA2"/>
    <w:rsid w:val="005B3EC5"/>
    <w:rsid w:val="005B3ECD"/>
    <w:rsid w:val="005B3FA9"/>
    <w:rsid w:val="005B3FF6"/>
    <w:rsid w:val="005B4049"/>
    <w:rsid w:val="005B42A4"/>
    <w:rsid w:val="005B42E6"/>
    <w:rsid w:val="005B42F2"/>
    <w:rsid w:val="005B4395"/>
    <w:rsid w:val="005B43BE"/>
    <w:rsid w:val="005B4438"/>
    <w:rsid w:val="005B4487"/>
    <w:rsid w:val="005B451D"/>
    <w:rsid w:val="005B46D5"/>
    <w:rsid w:val="005B48B7"/>
    <w:rsid w:val="005B4AA6"/>
    <w:rsid w:val="005B4B8E"/>
    <w:rsid w:val="005B4C48"/>
    <w:rsid w:val="005B4D07"/>
    <w:rsid w:val="005B4D88"/>
    <w:rsid w:val="005B4EEB"/>
    <w:rsid w:val="005B4EF2"/>
    <w:rsid w:val="005B4F03"/>
    <w:rsid w:val="005B4F2A"/>
    <w:rsid w:val="005B503E"/>
    <w:rsid w:val="005B50FE"/>
    <w:rsid w:val="005B514F"/>
    <w:rsid w:val="005B5254"/>
    <w:rsid w:val="005B528D"/>
    <w:rsid w:val="005B5347"/>
    <w:rsid w:val="005B5351"/>
    <w:rsid w:val="005B5407"/>
    <w:rsid w:val="005B54B6"/>
    <w:rsid w:val="005B552C"/>
    <w:rsid w:val="005B5803"/>
    <w:rsid w:val="005B5958"/>
    <w:rsid w:val="005B596C"/>
    <w:rsid w:val="005B5ABF"/>
    <w:rsid w:val="005B5C22"/>
    <w:rsid w:val="005B5C6D"/>
    <w:rsid w:val="005B5D59"/>
    <w:rsid w:val="005B5E67"/>
    <w:rsid w:val="005B5FD1"/>
    <w:rsid w:val="005B600D"/>
    <w:rsid w:val="005B6061"/>
    <w:rsid w:val="005B60E5"/>
    <w:rsid w:val="005B6162"/>
    <w:rsid w:val="005B622D"/>
    <w:rsid w:val="005B62DC"/>
    <w:rsid w:val="005B6387"/>
    <w:rsid w:val="005B6559"/>
    <w:rsid w:val="005B65EB"/>
    <w:rsid w:val="005B6617"/>
    <w:rsid w:val="005B6796"/>
    <w:rsid w:val="005B67F7"/>
    <w:rsid w:val="005B6815"/>
    <w:rsid w:val="005B6870"/>
    <w:rsid w:val="005B697A"/>
    <w:rsid w:val="005B6D1E"/>
    <w:rsid w:val="005B706E"/>
    <w:rsid w:val="005B71A7"/>
    <w:rsid w:val="005B71D8"/>
    <w:rsid w:val="005B72AD"/>
    <w:rsid w:val="005B73BF"/>
    <w:rsid w:val="005B73C3"/>
    <w:rsid w:val="005B73DA"/>
    <w:rsid w:val="005B7448"/>
    <w:rsid w:val="005B755E"/>
    <w:rsid w:val="005B7717"/>
    <w:rsid w:val="005B7729"/>
    <w:rsid w:val="005B778F"/>
    <w:rsid w:val="005B7865"/>
    <w:rsid w:val="005B78DD"/>
    <w:rsid w:val="005B7A1A"/>
    <w:rsid w:val="005B7BC6"/>
    <w:rsid w:val="005B7C14"/>
    <w:rsid w:val="005B7CDB"/>
    <w:rsid w:val="005B7CED"/>
    <w:rsid w:val="005B7D3D"/>
    <w:rsid w:val="005B7D47"/>
    <w:rsid w:val="005B7F29"/>
    <w:rsid w:val="005B7F55"/>
    <w:rsid w:val="005C0169"/>
    <w:rsid w:val="005C01B0"/>
    <w:rsid w:val="005C01C1"/>
    <w:rsid w:val="005C01C8"/>
    <w:rsid w:val="005C0237"/>
    <w:rsid w:val="005C0389"/>
    <w:rsid w:val="005C049D"/>
    <w:rsid w:val="005C04EC"/>
    <w:rsid w:val="005C04F1"/>
    <w:rsid w:val="005C07D0"/>
    <w:rsid w:val="005C0893"/>
    <w:rsid w:val="005C0A40"/>
    <w:rsid w:val="005C0A41"/>
    <w:rsid w:val="005C0A42"/>
    <w:rsid w:val="005C0A5E"/>
    <w:rsid w:val="005C0B35"/>
    <w:rsid w:val="005C0B5B"/>
    <w:rsid w:val="005C0C0A"/>
    <w:rsid w:val="005C0E88"/>
    <w:rsid w:val="005C1030"/>
    <w:rsid w:val="005C10D8"/>
    <w:rsid w:val="005C11EB"/>
    <w:rsid w:val="005C120D"/>
    <w:rsid w:val="005C1225"/>
    <w:rsid w:val="005C13A3"/>
    <w:rsid w:val="005C13CD"/>
    <w:rsid w:val="005C1464"/>
    <w:rsid w:val="005C1525"/>
    <w:rsid w:val="005C15C5"/>
    <w:rsid w:val="005C17A5"/>
    <w:rsid w:val="005C182C"/>
    <w:rsid w:val="005C18B3"/>
    <w:rsid w:val="005C19BE"/>
    <w:rsid w:val="005C1A62"/>
    <w:rsid w:val="005C1B49"/>
    <w:rsid w:val="005C1B6B"/>
    <w:rsid w:val="005C1C2A"/>
    <w:rsid w:val="005C1CE9"/>
    <w:rsid w:val="005C1D7B"/>
    <w:rsid w:val="005C1DE5"/>
    <w:rsid w:val="005C1EC0"/>
    <w:rsid w:val="005C1F8E"/>
    <w:rsid w:val="005C1FE2"/>
    <w:rsid w:val="005C21D6"/>
    <w:rsid w:val="005C222A"/>
    <w:rsid w:val="005C22B4"/>
    <w:rsid w:val="005C2349"/>
    <w:rsid w:val="005C2351"/>
    <w:rsid w:val="005C23D3"/>
    <w:rsid w:val="005C2401"/>
    <w:rsid w:val="005C2565"/>
    <w:rsid w:val="005C25E9"/>
    <w:rsid w:val="005C25F8"/>
    <w:rsid w:val="005C2638"/>
    <w:rsid w:val="005C269E"/>
    <w:rsid w:val="005C2730"/>
    <w:rsid w:val="005C27EB"/>
    <w:rsid w:val="005C2869"/>
    <w:rsid w:val="005C2A67"/>
    <w:rsid w:val="005C2ADE"/>
    <w:rsid w:val="005C2B5E"/>
    <w:rsid w:val="005C2C71"/>
    <w:rsid w:val="005C2CC5"/>
    <w:rsid w:val="005C2D60"/>
    <w:rsid w:val="005C2D66"/>
    <w:rsid w:val="005C2DAE"/>
    <w:rsid w:val="005C2E27"/>
    <w:rsid w:val="005C2E44"/>
    <w:rsid w:val="005C2EFE"/>
    <w:rsid w:val="005C2F7E"/>
    <w:rsid w:val="005C2FD6"/>
    <w:rsid w:val="005C34C9"/>
    <w:rsid w:val="005C3541"/>
    <w:rsid w:val="005C354D"/>
    <w:rsid w:val="005C3585"/>
    <w:rsid w:val="005C360B"/>
    <w:rsid w:val="005C364A"/>
    <w:rsid w:val="005C3655"/>
    <w:rsid w:val="005C37B2"/>
    <w:rsid w:val="005C3858"/>
    <w:rsid w:val="005C387C"/>
    <w:rsid w:val="005C38B3"/>
    <w:rsid w:val="005C38CA"/>
    <w:rsid w:val="005C395E"/>
    <w:rsid w:val="005C3A0F"/>
    <w:rsid w:val="005C3A30"/>
    <w:rsid w:val="005C3A33"/>
    <w:rsid w:val="005C3A9B"/>
    <w:rsid w:val="005C3BB1"/>
    <w:rsid w:val="005C3C1B"/>
    <w:rsid w:val="005C3C86"/>
    <w:rsid w:val="005C3D0F"/>
    <w:rsid w:val="005C3D34"/>
    <w:rsid w:val="005C3E88"/>
    <w:rsid w:val="005C3E9C"/>
    <w:rsid w:val="005C3EE1"/>
    <w:rsid w:val="005C3F1B"/>
    <w:rsid w:val="005C40D6"/>
    <w:rsid w:val="005C41BB"/>
    <w:rsid w:val="005C4211"/>
    <w:rsid w:val="005C4218"/>
    <w:rsid w:val="005C425A"/>
    <w:rsid w:val="005C4284"/>
    <w:rsid w:val="005C42BF"/>
    <w:rsid w:val="005C42C1"/>
    <w:rsid w:val="005C433B"/>
    <w:rsid w:val="005C4340"/>
    <w:rsid w:val="005C434F"/>
    <w:rsid w:val="005C435A"/>
    <w:rsid w:val="005C4375"/>
    <w:rsid w:val="005C43EC"/>
    <w:rsid w:val="005C43FC"/>
    <w:rsid w:val="005C45FE"/>
    <w:rsid w:val="005C461E"/>
    <w:rsid w:val="005C4664"/>
    <w:rsid w:val="005C4799"/>
    <w:rsid w:val="005C4969"/>
    <w:rsid w:val="005C4A7C"/>
    <w:rsid w:val="005C4C3E"/>
    <w:rsid w:val="005C4CD1"/>
    <w:rsid w:val="005C4D25"/>
    <w:rsid w:val="005C4D83"/>
    <w:rsid w:val="005C4DAF"/>
    <w:rsid w:val="005C4E26"/>
    <w:rsid w:val="005C4E3E"/>
    <w:rsid w:val="005C5216"/>
    <w:rsid w:val="005C5238"/>
    <w:rsid w:val="005C523E"/>
    <w:rsid w:val="005C524D"/>
    <w:rsid w:val="005C549F"/>
    <w:rsid w:val="005C554E"/>
    <w:rsid w:val="005C55A2"/>
    <w:rsid w:val="005C561C"/>
    <w:rsid w:val="005C56C0"/>
    <w:rsid w:val="005C56E0"/>
    <w:rsid w:val="005C57DF"/>
    <w:rsid w:val="005C5833"/>
    <w:rsid w:val="005C5876"/>
    <w:rsid w:val="005C5919"/>
    <w:rsid w:val="005C5A6D"/>
    <w:rsid w:val="005C5B3B"/>
    <w:rsid w:val="005C5BE8"/>
    <w:rsid w:val="005C5C0D"/>
    <w:rsid w:val="005C5D48"/>
    <w:rsid w:val="005C5E0A"/>
    <w:rsid w:val="005C5F0C"/>
    <w:rsid w:val="005C5F50"/>
    <w:rsid w:val="005C5FF9"/>
    <w:rsid w:val="005C6223"/>
    <w:rsid w:val="005C6364"/>
    <w:rsid w:val="005C64CB"/>
    <w:rsid w:val="005C6614"/>
    <w:rsid w:val="005C6625"/>
    <w:rsid w:val="005C68EF"/>
    <w:rsid w:val="005C68F5"/>
    <w:rsid w:val="005C6948"/>
    <w:rsid w:val="005C69D4"/>
    <w:rsid w:val="005C6A5C"/>
    <w:rsid w:val="005C6B78"/>
    <w:rsid w:val="005C6C23"/>
    <w:rsid w:val="005C6CAE"/>
    <w:rsid w:val="005C6CDC"/>
    <w:rsid w:val="005C6F1F"/>
    <w:rsid w:val="005C7010"/>
    <w:rsid w:val="005C7071"/>
    <w:rsid w:val="005C7075"/>
    <w:rsid w:val="005C7093"/>
    <w:rsid w:val="005C70DC"/>
    <w:rsid w:val="005C7379"/>
    <w:rsid w:val="005C739C"/>
    <w:rsid w:val="005C73E7"/>
    <w:rsid w:val="005C748E"/>
    <w:rsid w:val="005C76AB"/>
    <w:rsid w:val="005C7779"/>
    <w:rsid w:val="005C77BD"/>
    <w:rsid w:val="005C780F"/>
    <w:rsid w:val="005C783D"/>
    <w:rsid w:val="005C7AC7"/>
    <w:rsid w:val="005C7BA8"/>
    <w:rsid w:val="005C7BDA"/>
    <w:rsid w:val="005C7D8F"/>
    <w:rsid w:val="005C7DCF"/>
    <w:rsid w:val="005C7E52"/>
    <w:rsid w:val="005C7F09"/>
    <w:rsid w:val="005C7F7F"/>
    <w:rsid w:val="005C7FCD"/>
    <w:rsid w:val="005D0048"/>
    <w:rsid w:val="005D00DA"/>
    <w:rsid w:val="005D00F8"/>
    <w:rsid w:val="005D0150"/>
    <w:rsid w:val="005D0298"/>
    <w:rsid w:val="005D02E8"/>
    <w:rsid w:val="005D032D"/>
    <w:rsid w:val="005D04C0"/>
    <w:rsid w:val="005D0502"/>
    <w:rsid w:val="005D05BB"/>
    <w:rsid w:val="005D0734"/>
    <w:rsid w:val="005D080C"/>
    <w:rsid w:val="005D0836"/>
    <w:rsid w:val="005D09E0"/>
    <w:rsid w:val="005D0B11"/>
    <w:rsid w:val="005D0DA4"/>
    <w:rsid w:val="005D0DE9"/>
    <w:rsid w:val="005D0FCA"/>
    <w:rsid w:val="005D1066"/>
    <w:rsid w:val="005D1099"/>
    <w:rsid w:val="005D1102"/>
    <w:rsid w:val="005D1394"/>
    <w:rsid w:val="005D1413"/>
    <w:rsid w:val="005D144E"/>
    <w:rsid w:val="005D14AE"/>
    <w:rsid w:val="005D157F"/>
    <w:rsid w:val="005D1716"/>
    <w:rsid w:val="005D1728"/>
    <w:rsid w:val="005D1816"/>
    <w:rsid w:val="005D1873"/>
    <w:rsid w:val="005D1889"/>
    <w:rsid w:val="005D19CC"/>
    <w:rsid w:val="005D1A1D"/>
    <w:rsid w:val="005D1DE9"/>
    <w:rsid w:val="005D1F33"/>
    <w:rsid w:val="005D210B"/>
    <w:rsid w:val="005D2136"/>
    <w:rsid w:val="005D21C5"/>
    <w:rsid w:val="005D22B7"/>
    <w:rsid w:val="005D2410"/>
    <w:rsid w:val="005D2435"/>
    <w:rsid w:val="005D243B"/>
    <w:rsid w:val="005D2448"/>
    <w:rsid w:val="005D2521"/>
    <w:rsid w:val="005D2577"/>
    <w:rsid w:val="005D2712"/>
    <w:rsid w:val="005D27AF"/>
    <w:rsid w:val="005D2875"/>
    <w:rsid w:val="005D28E2"/>
    <w:rsid w:val="005D295A"/>
    <w:rsid w:val="005D29E0"/>
    <w:rsid w:val="005D2A4F"/>
    <w:rsid w:val="005D2A9B"/>
    <w:rsid w:val="005D2AB5"/>
    <w:rsid w:val="005D2B8A"/>
    <w:rsid w:val="005D2BA6"/>
    <w:rsid w:val="005D2C81"/>
    <w:rsid w:val="005D2E7C"/>
    <w:rsid w:val="005D301A"/>
    <w:rsid w:val="005D304D"/>
    <w:rsid w:val="005D31A5"/>
    <w:rsid w:val="005D31DB"/>
    <w:rsid w:val="005D324D"/>
    <w:rsid w:val="005D32B5"/>
    <w:rsid w:val="005D33D8"/>
    <w:rsid w:val="005D35BC"/>
    <w:rsid w:val="005D370F"/>
    <w:rsid w:val="005D38C4"/>
    <w:rsid w:val="005D38FC"/>
    <w:rsid w:val="005D39EB"/>
    <w:rsid w:val="005D3A87"/>
    <w:rsid w:val="005D3AE5"/>
    <w:rsid w:val="005D3AF7"/>
    <w:rsid w:val="005D3B2A"/>
    <w:rsid w:val="005D3B53"/>
    <w:rsid w:val="005D3C14"/>
    <w:rsid w:val="005D3DA9"/>
    <w:rsid w:val="005D3E86"/>
    <w:rsid w:val="005D3F7A"/>
    <w:rsid w:val="005D402F"/>
    <w:rsid w:val="005D422B"/>
    <w:rsid w:val="005D424D"/>
    <w:rsid w:val="005D42F6"/>
    <w:rsid w:val="005D4300"/>
    <w:rsid w:val="005D4403"/>
    <w:rsid w:val="005D44AF"/>
    <w:rsid w:val="005D44E6"/>
    <w:rsid w:val="005D452C"/>
    <w:rsid w:val="005D4698"/>
    <w:rsid w:val="005D46EF"/>
    <w:rsid w:val="005D47D6"/>
    <w:rsid w:val="005D4882"/>
    <w:rsid w:val="005D48B1"/>
    <w:rsid w:val="005D48FF"/>
    <w:rsid w:val="005D4957"/>
    <w:rsid w:val="005D4CBB"/>
    <w:rsid w:val="005D4CF2"/>
    <w:rsid w:val="005D4D7A"/>
    <w:rsid w:val="005D4EF5"/>
    <w:rsid w:val="005D4F70"/>
    <w:rsid w:val="005D505D"/>
    <w:rsid w:val="005D5208"/>
    <w:rsid w:val="005D53F7"/>
    <w:rsid w:val="005D54DA"/>
    <w:rsid w:val="005D54E1"/>
    <w:rsid w:val="005D554D"/>
    <w:rsid w:val="005D555D"/>
    <w:rsid w:val="005D56A0"/>
    <w:rsid w:val="005D57CA"/>
    <w:rsid w:val="005D57E6"/>
    <w:rsid w:val="005D58D8"/>
    <w:rsid w:val="005D59BE"/>
    <w:rsid w:val="005D59DF"/>
    <w:rsid w:val="005D59FC"/>
    <w:rsid w:val="005D5A54"/>
    <w:rsid w:val="005D5D01"/>
    <w:rsid w:val="005D5E03"/>
    <w:rsid w:val="005D5E14"/>
    <w:rsid w:val="005D5E5B"/>
    <w:rsid w:val="005D5ED0"/>
    <w:rsid w:val="005D5F97"/>
    <w:rsid w:val="005D5FC6"/>
    <w:rsid w:val="005D60F5"/>
    <w:rsid w:val="005D61E9"/>
    <w:rsid w:val="005D65C0"/>
    <w:rsid w:val="005D6887"/>
    <w:rsid w:val="005D69C1"/>
    <w:rsid w:val="005D69CA"/>
    <w:rsid w:val="005D6A3C"/>
    <w:rsid w:val="005D6A9A"/>
    <w:rsid w:val="005D6AEE"/>
    <w:rsid w:val="005D6B04"/>
    <w:rsid w:val="005D6B1D"/>
    <w:rsid w:val="005D6B91"/>
    <w:rsid w:val="005D6C19"/>
    <w:rsid w:val="005D6C62"/>
    <w:rsid w:val="005D6D1C"/>
    <w:rsid w:val="005D6FDB"/>
    <w:rsid w:val="005D707A"/>
    <w:rsid w:val="005D709C"/>
    <w:rsid w:val="005D7291"/>
    <w:rsid w:val="005D72BB"/>
    <w:rsid w:val="005D72CB"/>
    <w:rsid w:val="005D7385"/>
    <w:rsid w:val="005D73A7"/>
    <w:rsid w:val="005D7437"/>
    <w:rsid w:val="005D7583"/>
    <w:rsid w:val="005D761A"/>
    <w:rsid w:val="005D7643"/>
    <w:rsid w:val="005D7648"/>
    <w:rsid w:val="005D7725"/>
    <w:rsid w:val="005D7874"/>
    <w:rsid w:val="005D7897"/>
    <w:rsid w:val="005D7916"/>
    <w:rsid w:val="005D7985"/>
    <w:rsid w:val="005D7C6B"/>
    <w:rsid w:val="005D7C90"/>
    <w:rsid w:val="005D7DA1"/>
    <w:rsid w:val="005D7E5B"/>
    <w:rsid w:val="005D7EE2"/>
    <w:rsid w:val="005D7F8E"/>
    <w:rsid w:val="005E0093"/>
    <w:rsid w:val="005E0142"/>
    <w:rsid w:val="005E03CA"/>
    <w:rsid w:val="005E04BA"/>
    <w:rsid w:val="005E050F"/>
    <w:rsid w:val="005E0586"/>
    <w:rsid w:val="005E063B"/>
    <w:rsid w:val="005E06CA"/>
    <w:rsid w:val="005E06D7"/>
    <w:rsid w:val="005E07AA"/>
    <w:rsid w:val="005E07CC"/>
    <w:rsid w:val="005E07D3"/>
    <w:rsid w:val="005E08BA"/>
    <w:rsid w:val="005E0925"/>
    <w:rsid w:val="005E0A6D"/>
    <w:rsid w:val="005E0B1D"/>
    <w:rsid w:val="005E0B24"/>
    <w:rsid w:val="005E0B74"/>
    <w:rsid w:val="005E0B7A"/>
    <w:rsid w:val="005E0B81"/>
    <w:rsid w:val="005E0BF1"/>
    <w:rsid w:val="005E0CA8"/>
    <w:rsid w:val="005E0CAC"/>
    <w:rsid w:val="005E0CD1"/>
    <w:rsid w:val="005E0D2D"/>
    <w:rsid w:val="005E0D7F"/>
    <w:rsid w:val="005E0EAD"/>
    <w:rsid w:val="005E0F5B"/>
    <w:rsid w:val="005E103A"/>
    <w:rsid w:val="005E11DA"/>
    <w:rsid w:val="005E139C"/>
    <w:rsid w:val="005E1450"/>
    <w:rsid w:val="005E149F"/>
    <w:rsid w:val="005E14B6"/>
    <w:rsid w:val="005E1533"/>
    <w:rsid w:val="005E1535"/>
    <w:rsid w:val="005E1674"/>
    <w:rsid w:val="005E1803"/>
    <w:rsid w:val="005E1827"/>
    <w:rsid w:val="005E1846"/>
    <w:rsid w:val="005E1BE9"/>
    <w:rsid w:val="005E1C1F"/>
    <w:rsid w:val="005E1CB7"/>
    <w:rsid w:val="005E1E3B"/>
    <w:rsid w:val="005E20D3"/>
    <w:rsid w:val="005E21F7"/>
    <w:rsid w:val="005E2493"/>
    <w:rsid w:val="005E26CE"/>
    <w:rsid w:val="005E26F0"/>
    <w:rsid w:val="005E27DB"/>
    <w:rsid w:val="005E2806"/>
    <w:rsid w:val="005E289B"/>
    <w:rsid w:val="005E28B8"/>
    <w:rsid w:val="005E2900"/>
    <w:rsid w:val="005E29C2"/>
    <w:rsid w:val="005E29DD"/>
    <w:rsid w:val="005E29DF"/>
    <w:rsid w:val="005E2B81"/>
    <w:rsid w:val="005E2C4C"/>
    <w:rsid w:val="005E2D23"/>
    <w:rsid w:val="005E2D7B"/>
    <w:rsid w:val="005E2E52"/>
    <w:rsid w:val="005E2E8F"/>
    <w:rsid w:val="005E2EA6"/>
    <w:rsid w:val="005E2EC7"/>
    <w:rsid w:val="005E2EE2"/>
    <w:rsid w:val="005E2EFA"/>
    <w:rsid w:val="005E2F8D"/>
    <w:rsid w:val="005E2FCC"/>
    <w:rsid w:val="005E300D"/>
    <w:rsid w:val="005E303D"/>
    <w:rsid w:val="005E3080"/>
    <w:rsid w:val="005E3177"/>
    <w:rsid w:val="005E31B7"/>
    <w:rsid w:val="005E32E8"/>
    <w:rsid w:val="005E3347"/>
    <w:rsid w:val="005E33B3"/>
    <w:rsid w:val="005E34C9"/>
    <w:rsid w:val="005E35E9"/>
    <w:rsid w:val="005E36FB"/>
    <w:rsid w:val="005E3710"/>
    <w:rsid w:val="005E37B0"/>
    <w:rsid w:val="005E3844"/>
    <w:rsid w:val="005E3892"/>
    <w:rsid w:val="005E3A26"/>
    <w:rsid w:val="005E3B71"/>
    <w:rsid w:val="005E3C37"/>
    <w:rsid w:val="005E3DAB"/>
    <w:rsid w:val="005E3DC0"/>
    <w:rsid w:val="005E3E06"/>
    <w:rsid w:val="005E3E98"/>
    <w:rsid w:val="005E3EBF"/>
    <w:rsid w:val="005E3EE9"/>
    <w:rsid w:val="005E4222"/>
    <w:rsid w:val="005E4299"/>
    <w:rsid w:val="005E43DB"/>
    <w:rsid w:val="005E440E"/>
    <w:rsid w:val="005E44B7"/>
    <w:rsid w:val="005E450D"/>
    <w:rsid w:val="005E459C"/>
    <w:rsid w:val="005E4648"/>
    <w:rsid w:val="005E46FF"/>
    <w:rsid w:val="005E475A"/>
    <w:rsid w:val="005E48A3"/>
    <w:rsid w:val="005E48DC"/>
    <w:rsid w:val="005E493C"/>
    <w:rsid w:val="005E496A"/>
    <w:rsid w:val="005E4A9C"/>
    <w:rsid w:val="005E4ADC"/>
    <w:rsid w:val="005E4B25"/>
    <w:rsid w:val="005E4BE6"/>
    <w:rsid w:val="005E4C24"/>
    <w:rsid w:val="005E4C34"/>
    <w:rsid w:val="005E4E0B"/>
    <w:rsid w:val="005E4FD2"/>
    <w:rsid w:val="005E5137"/>
    <w:rsid w:val="005E533E"/>
    <w:rsid w:val="005E5505"/>
    <w:rsid w:val="005E55DB"/>
    <w:rsid w:val="005E56C9"/>
    <w:rsid w:val="005E56CD"/>
    <w:rsid w:val="005E5875"/>
    <w:rsid w:val="005E588F"/>
    <w:rsid w:val="005E594A"/>
    <w:rsid w:val="005E5A0E"/>
    <w:rsid w:val="005E5A72"/>
    <w:rsid w:val="005E5B08"/>
    <w:rsid w:val="005E5BF1"/>
    <w:rsid w:val="005E5DC1"/>
    <w:rsid w:val="005E5E8C"/>
    <w:rsid w:val="005E5F25"/>
    <w:rsid w:val="005E612C"/>
    <w:rsid w:val="005E61F5"/>
    <w:rsid w:val="005E6264"/>
    <w:rsid w:val="005E62A6"/>
    <w:rsid w:val="005E6324"/>
    <w:rsid w:val="005E63B4"/>
    <w:rsid w:val="005E6418"/>
    <w:rsid w:val="005E6433"/>
    <w:rsid w:val="005E64DC"/>
    <w:rsid w:val="005E65B0"/>
    <w:rsid w:val="005E6856"/>
    <w:rsid w:val="005E68C3"/>
    <w:rsid w:val="005E6931"/>
    <w:rsid w:val="005E6C4D"/>
    <w:rsid w:val="005E6C90"/>
    <w:rsid w:val="005E6D43"/>
    <w:rsid w:val="005E6E17"/>
    <w:rsid w:val="005E6F51"/>
    <w:rsid w:val="005E709B"/>
    <w:rsid w:val="005E7200"/>
    <w:rsid w:val="005E724B"/>
    <w:rsid w:val="005E72A9"/>
    <w:rsid w:val="005E72D0"/>
    <w:rsid w:val="005E7334"/>
    <w:rsid w:val="005E7338"/>
    <w:rsid w:val="005E74B1"/>
    <w:rsid w:val="005E761B"/>
    <w:rsid w:val="005E768D"/>
    <w:rsid w:val="005E777E"/>
    <w:rsid w:val="005E7966"/>
    <w:rsid w:val="005E7978"/>
    <w:rsid w:val="005E7A6E"/>
    <w:rsid w:val="005E7B02"/>
    <w:rsid w:val="005E7B9A"/>
    <w:rsid w:val="005E7CA4"/>
    <w:rsid w:val="005E7CDB"/>
    <w:rsid w:val="005E7DA9"/>
    <w:rsid w:val="005E7E86"/>
    <w:rsid w:val="005E7F1B"/>
    <w:rsid w:val="005E7FE1"/>
    <w:rsid w:val="005F0059"/>
    <w:rsid w:val="005F00D1"/>
    <w:rsid w:val="005F01CB"/>
    <w:rsid w:val="005F02CE"/>
    <w:rsid w:val="005F04A6"/>
    <w:rsid w:val="005F05D3"/>
    <w:rsid w:val="005F089B"/>
    <w:rsid w:val="005F0947"/>
    <w:rsid w:val="005F0A46"/>
    <w:rsid w:val="005F0A51"/>
    <w:rsid w:val="005F0BD1"/>
    <w:rsid w:val="005F0BE5"/>
    <w:rsid w:val="005F0CEF"/>
    <w:rsid w:val="005F0D2A"/>
    <w:rsid w:val="005F0D95"/>
    <w:rsid w:val="005F0E31"/>
    <w:rsid w:val="005F0E75"/>
    <w:rsid w:val="005F0F3F"/>
    <w:rsid w:val="005F10B0"/>
    <w:rsid w:val="005F10F0"/>
    <w:rsid w:val="005F10F9"/>
    <w:rsid w:val="005F1152"/>
    <w:rsid w:val="005F11DE"/>
    <w:rsid w:val="005F12D9"/>
    <w:rsid w:val="005F1362"/>
    <w:rsid w:val="005F13AB"/>
    <w:rsid w:val="005F1477"/>
    <w:rsid w:val="005F148A"/>
    <w:rsid w:val="005F153E"/>
    <w:rsid w:val="005F15BE"/>
    <w:rsid w:val="005F1615"/>
    <w:rsid w:val="005F1682"/>
    <w:rsid w:val="005F1773"/>
    <w:rsid w:val="005F177F"/>
    <w:rsid w:val="005F18A7"/>
    <w:rsid w:val="005F192A"/>
    <w:rsid w:val="005F1B3A"/>
    <w:rsid w:val="005F1B77"/>
    <w:rsid w:val="005F1D12"/>
    <w:rsid w:val="005F1DAD"/>
    <w:rsid w:val="005F1DD5"/>
    <w:rsid w:val="005F1E47"/>
    <w:rsid w:val="005F1E74"/>
    <w:rsid w:val="005F20D9"/>
    <w:rsid w:val="005F242D"/>
    <w:rsid w:val="005F2479"/>
    <w:rsid w:val="005F251D"/>
    <w:rsid w:val="005F25FE"/>
    <w:rsid w:val="005F2865"/>
    <w:rsid w:val="005F28F0"/>
    <w:rsid w:val="005F2965"/>
    <w:rsid w:val="005F298F"/>
    <w:rsid w:val="005F2A00"/>
    <w:rsid w:val="005F2B59"/>
    <w:rsid w:val="005F2B92"/>
    <w:rsid w:val="005F2CD1"/>
    <w:rsid w:val="005F2DBC"/>
    <w:rsid w:val="005F2E75"/>
    <w:rsid w:val="005F2EA3"/>
    <w:rsid w:val="005F2EE2"/>
    <w:rsid w:val="005F30F1"/>
    <w:rsid w:val="005F325D"/>
    <w:rsid w:val="005F337D"/>
    <w:rsid w:val="005F33B6"/>
    <w:rsid w:val="005F34BC"/>
    <w:rsid w:val="005F356A"/>
    <w:rsid w:val="005F35BB"/>
    <w:rsid w:val="005F36A7"/>
    <w:rsid w:val="005F370E"/>
    <w:rsid w:val="005F3723"/>
    <w:rsid w:val="005F375C"/>
    <w:rsid w:val="005F393C"/>
    <w:rsid w:val="005F39C9"/>
    <w:rsid w:val="005F3B16"/>
    <w:rsid w:val="005F3C42"/>
    <w:rsid w:val="005F3D67"/>
    <w:rsid w:val="005F3E06"/>
    <w:rsid w:val="005F3E55"/>
    <w:rsid w:val="005F3FCB"/>
    <w:rsid w:val="005F405D"/>
    <w:rsid w:val="005F425D"/>
    <w:rsid w:val="005F43CD"/>
    <w:rsid w:val="005F43E4"/>
    <w:rsid w:val="005F4445"/>
    <w:rsid w:val="005F4693"/>
    <w:rsid w:val="005F46EB"/>
    <w:rsid w:val="005F4727"/>
    <w:rsid w:val="005F496C"/>
    <w:rsid w:val="005F4CE7"/>
    <w:rsid w:val="005F4E2E"/>
    <w:rsid w:val="005F4F0E"/>
    <w:rsid w:val="005F4F6D"/>
    <w:rsid w:val="005F5299"/>
    <w:rsid w:val="005F534F"/>
    <w:rsid w:val="005F5540"/>
    <w:rsid w:val="005F56A9"/>
    <w:rsid w:val="005F57AC"/>
    <w:rsid w:val="005F57C9"/>
    <w:rsid w:val="005F5807"/>
    <w:rsid w:val="005F58D4"/>
    <w:rsid w:val="005F5929"/>
    <w:rsid w:val="005F596E"/>
    <w:rsid w:val="005F59D0"/>
    <w:rsid w:val="005F59D1"/>
    <w:rsid w:val="005F5BEE"/>
    <w:rsid w:val="005F5C8B"/>
    <w:rsid w:val="005F5CDB"/>
    <w:rsid w:val="005F5D49"/>
    <w:rsid w:val="005F5E29"/>
    <w:rsid w:val="005F5EDB"/>
    <w:rsid w:val="005F615B"/>
    <w:rsid w:val="005F6169"/>
    <w:rsid w:val="005F621D"/>
    <w:rsid w:val="005F629C"/>
    <w:rsid w:val="005F630D"/>
    <w:rsid w:val="005F6471"/>
    <w:rsid w:val="005F66D9"/>
    <w:rsid w:val="005F6815"/>
    <w:rsid w:val="005F6902"/>
    <w:rsid w:val="005F6939"/>
    <w:rsid w:val="005F6B26"/>
    <w:rsid w:val="005F6E5A"/>
    <w:rsid w:val="005F6ECF"/>
    <w:rsid w:val="005F6F49"/>
    <w:rsid w:val="005F704B"/>
    <w:rsid w:val="005F70AA"/>
    <w:rsid w:val="005F711F"/>
    <w:rsid w:val="005F7127"/>
    <w:rsid w:val="005F722A"/>
    <w:rsid w:val="005F7298"/>
    <w:rsid w:val="005F7334"/>
    <w:rsid w:val="005F76E6"/>
    <w:rsid w:val="005F7700"/>
    <w:rsid w:val="005F78AA"/>
    <w:rsid w:val="005F78E4"/>
    <w:rsid w:val="005F796F"/>
    <w:rsid w:val="005F7973"/>
    <w:rsid w:val="005F798F"/>
    <w:rsid w:val="005F7A00"/>
    <w:rsid w:val="005F7A8F"/>
    <w:rsid w:val="005F7B15"/>
    <w:rsid w:val="005F7D1A"/>
    <w:rsid w:val="005F7DC8"/>
    <w:rsid w:val="005F7DD9"/>
    <w:rsid w:val="005F7F99"/>
    <w:rsid w:val="005F7FB1"/>
    <w:rsid w:val="0060005A"/>
    <w:rsid w:val="0060021C"/>
    <w:rsid w:val="00600220"/>
    <w:rsid w:val="0060041C"/>
    <w:rsid w:val="00600544"/>
    <w:rsid w:val="006006F2"/>
    <w:rsid w:val="00600760"/>
    <w:rsid w:val="006007E4"/>
    <w:rsid w:val="00600862"/>
    <w:rsid w:val="0060086B"/>
    <w:rsid w:val="0060090E"/>
    <w:rsid w:val="00600990"/>
    <w:rsid w:val="006009A2"/>
    <w:rsid w:val="00600A13"/>
    <w:rsid w:val="00600C5F"/>
    <w:rsid w:val="00600DBC"/>
    <w:rsid w:val="00600E3C"/>
    <w:rsid w:val="00600F51"/>
    <w:rsid w:val="00600FA5"/>
    <w:rsid w:val="00600FBC"/>
    <w:rsid w:val="0060123C"/>
    <w:rsid w:val="00601278"/>
    <w:rsid w:val="0060137B"/>
    <w:rsid w:val="00601417"/>
    <w:rsid w:val="00601492"/>
    <w:rsid w:val="0060153B"/>
    <w:rsid w:val="0060156C"/>
    <w:rsid w:val="00601633"/>
    <w:rsid w:val="00601985"/>
    <w:rsid w:val="006019DC"/>
    <w:rsid w:val="00601AB8"/>
    <w:rsid w:val="00601BD5"/>
    <w:rsid w:val="00601C64"/>
    <w:rsid w:val="00601D05"/>
    <w:rsid w:val="00601E16"/>
    <w:rsid w:val="00601E4D"/>
    <w:rsid w:val="00601E7B"/>
    <w:rsid w:val="00601EC8"/>
    <w:rsid w:val="00601ED2"/>
    <w:rsid w:val="006020A0"/>
    <w:rsid w:val="0060211B"/>
    <w:rsid w:val="00602216"/>
    <w:rsid w:val="0060224C"/>
    <w:rsid w:val="006022C8"/>
    <w:rsid w:val="00602320"/>
    <w:rsid w:val="00602340"/>
    <w:rsid w:val="00602412"/>
    <w:rsid w:val="00602442"/>
    <w:rsid w:val="00602651"/>
    <w:rsid w:val="0060266D"/>
    <w:rsid w:val="006026F1"/>
    <w:rsid w:val="0060279A"/>
    <w:rsid w:val="006027B6"/>
    <w:rsid w:val="0060286C"/>
    <w:rsid w:val="006028EF"/>
    <w:rsid w:val="0060291E"/>
    <w:rsid w:val="006029D1"/>
    <w:rsid w:val="00602B95"/>
    <w:rsid w:val="00602BA7"/>
    <w:rsid w:val="00602F83"/>
    <w:rsid w:val="00602F84"/>
    <w:rsid w:val="00603179"/>
    <w:rsid w:val="00603202"/>
    <w:rsid w:val="006033E5"/>
    <w:rsid w:val="006033EF"/>
    <w:rsid w:val="00603413"/>
    <w:rsid w:val="006034D9"/>
    <w:rsid w:val="0060360A"/>
    <w:rsid w:val="0060362F"/>
    <w:rsid w:val="00603684"/>
    <w:rsid w:val="0060368A"/>
    <w:rsid w:val="00603761"/>
    <w:rsid w:val="0060379A"/>
    <w:rsid w:val="006037BA"/>
    <w:rsid w:val="006037F9"/>
    <w:rsid w:val="00603A0B"/>
    <w:rsid w:val="00603AA4"/>
    <w:rsid w:val="00603AC5"/>
    <w:rsid w:val="00603B17"/>
    <w:rsid w:val="00603B2E"/>
    <w:rsid w:val="00603B7D"/>
    <w:rsid w:val="00603DB6"/>
    <w:rsid w:val="00603E2F"/>
    <w:rsid w:val="00603E6E"/>
    <w:rsid w:val="00603E8C"/>
    <w:rsid w:val="00603EF5"/>
    <w:rsid w:val="00603FA7"/>
    <w:rsid w:val="0060402D"/>
    <w:rsid w:val="00604150"/>
    <w:rsid w:val="0060424D"/>
    <w:rsid w:val="006043A4"/>
    <w:rsid w:val="0060447F"/>
    <w:rsid w:val="00604513"/>
    <w:rsid w:val="006045B8"/>
    <w:rsid w:val="006047CB"/>
    <w:rsid w:val="00604869"/>
    <w:rsid w:val="006049C8"/>
    <w:rsid w:val="00604A80"/>
    <w:rsid w:val="00604AA1"/>
    <w:rsid w:val="00604B25"/>
    <w:rsid w:val="00604B53"/>
    <w:rsid w:val="00604C66"/>
    <w:rsid w:val="00604CE7"/>
    <w:rsid w:val="00604D2C"/>
    <w:rsid w:val="00604D5E"/>
    <w:rsid w:val="00604DCE"/>
    <w:rsid w:val="00604DE4"/>
    <w:rsid w:val="0060511A"/>
    <w:rsid w:val="00605346"/>
    <w:rsid w:val="0060539A"/>
    <w:rsid w:val="006053C8"/>
    <w:rsid w:val="006053E4"/>
    <w:rsid w:val="00605443"/>
    <w:rsid w:val="00605660"/>
    <w:rsid w:val="0060578C"/>
    <w:rsid w:val="00605855"/>
    <w:rsid w:val="00605889"/>
    <w:rsid w:val="006058C8"/>
    <w:rsid w:val="00605953"/>
    <w:rsid w:val="00605999"/>
    <w:rsid w:val="0060599C"/>
    <w:rsid w:val="00605B48"/>
    <w:rsid w:val="00605D87"/>
    <w:rsid w:val="00605E2C"/>
    <w:rsid w:val="00605FEA"/>
    <w:rsid w:val="00606067"/>
    <w:rsid w:val="00606071"/>
    <w:rsid w:val="006060A7"/>
    <w:rsid w:val="006060AB"/>
    <w:rsid w:val="00606101"/>
    <w:rsid w:val="0060617C"/>
    <w:rsid w:val="006061A2"/>
    <w:rsid w:val="00606245"/>
    <w:rsid w:val="006062D7"/>
    <w:rsid w:val="006067DB"/>
    <w:rsid w:val="00606812"/>
    <w:rsid w:val="00606926"/>
    <w:rsid w:val="00606A2C"/>
    <w:rsid w:val="00606B7F"/>
    <w:rsid w:val="00606B9A"/>
    <w:rsid w:val="00606BA3"/>
    <w:rsid w:val="00606CA9"/>
    <w:rsid w:val="00606D38"/>
    <w:rsid w:val="00606E97"/>
    <w:rsid w:val="00606F9A"/>
    <w:rsid w:val="00606FAA"/>
    <w:rsid w:val="00607214"/>
    <w:rsid w:val="00607218"/>
    <w:rsid w:val="00607313"/>
    <w:rsid w:val="0060732B"/>
    <w:rsid w:val="0060752D"/>
    <w:rsid w:val="0060757E"/>
    <w:rsid w:val="00607610"/>
    <w:rsid w:val="00607633"/>
    <w:rsid w:val="00607661"/>
    <w:rsid w:val="006076DA"/>
    <w:rsid w:val="0060780A"/>
    <w:rsid w:val="0060788E"/>
    <w:rsid w:val="006078CB"/>
    <w:rsid w:val="00607929"/>
    <w:rsid w:val="0060798E"/>
    <w:rsid w:val="00607A07"/>
    <w:rsid w:val="00607A59"/>
    <w:rsid w:val="00607A65"/>
    <w:rsid w:val="00607AA5"/>
    <w:rsid w:val="00607ADA"/>
    <w:rsid w:val="00607B13"/>
    <w:rsid w:val="00607B54"/>
    <w:rsid w:val="00607CA2"/>
    <w:rsid w:val="00607E08"/>
    <w:rsid w:val="00607ED4"/>
    <w:rsid w:val="00607ED8"/>
    <w:rsid w:val="0061003E"/>
    <w:rsid w:val="006100B6"/>
    <w:rsid w:val="00610152"/>
    <w:rsid w:val="0061019A"/>
    <w:rsid w:val="006101CA"/>
    <w:rsid w:val="006101D0"/>
    <w:rsid w:val="00610292"/>
    <w:rsid w:val="006102B2"/>
    <w:rsid w:val="006103E0"/>
    <w:rsid w:val="0061042E"/>
    <w:rsid w:val="006104F4"/>
    <w:rsid w:val="0061052A"/>
    <w:rsid w:val="00610661"/>
    <w:rsid w:val="0061072A"/>
    <w:rsid w:val="006108C7"/>
    <w:rsid w:val="0061099C"/>
    <w:rsid w:val="00610E1D"/>
    <w:rsid w:val="00610E2C"/>
    <w:rsid w:val="00610EE4"/>
    <w:rsid w:val="00610F3C"/>
    <w:rsid w:val="00610F41"/>
    <w:rsid w:val="00610F82"/>
    <w:rsid w:val="00611187"/>
    <w:rsid w:val="006111EB"/>
    <w:rsid w:val="00611275"/>
    <w:rsid w:val="00611288"/>
    <w:rsid w:val="00611444"/>
    <w:rsid w:val="006114A9"/>
    <w:rsid w:val="0061153E"/>
    <w:rsid w:val="006115F0"/>
    <w:rsid w:val="00611617"/>
    <w:rsid w:val="00611676"/>
    <w:rsid w:val="006116B4"/>
    <w:rsid w:val="006116C6"/>
    <w:rsid w:val="00611867"/>
    <w:rsid w:val="006118ED"/>
    <w:rsid w:val="0061193A"/>
    <w:rsid w:val="00611983"/>
    <w:rsid w:val="00611AF7"/>
    <w:rsid w:val="00611B60"/>
    <w:rsid w:val="00611BC7"/>
    <w:rsid w:val="00611C2B"/>
    <w:rsid w:val="00611CDA"/>
    <w:rsid w:val="00611CDE"/>
    <w:rsid w:val="00611DA9"/>
    <w:rsid w:val="00611E23"/>
    <w:rsid w:val="00611E95"/>
    <w:rsid w:val="00611F19"/>
    <w:rsid w:val="00611FA9"/>
    <w:rsid w:val="0061216F"/>
    <w:rsid w:val="0061219D"/>
    <w:rsid w:val="006121DA"/>
    <w:rsid w:val="006122FC"/>
    <w:rsid w:val="006125BA"/>
    <w:rsid w:val="0061262B"/>
    <w:rsid w:val="00612805"/>
    <w:rsid w:val="0061283B"/>
    <w:rsid w:val="0061299B"/>
    <w:rsid w:val="00612A10"/>
    <w:rsid w:val="00612AB2"/>
    <w:rsid w:val="00612EE6"/>
    <w:rsid w:val="0061304E"/>
    <w:rsid w:val="006130DE"/>
    <w:rsid w:val="006131FE"/>
    <w:rsid w:val="006133C7"/>
    <w:rsid w:val="0061341C"/>
    <w:rsid w:val="006134A8"/>
    <w:rsid w:val="006134D6"/>
    <w:rsid w:val="00613544"/>
    <w:rsid w:val="006135CC"/>
    <w:rsid w:val="00613608"/>
    <w:rsid w:val="0061366A"/>
    <w:rsid w:val="006137DD"/>
    <w:rsid w:val="00613831"/>
    <w:rsid w:val="0061389E"/>
    <w:rsid w:val="00613908"/>
    <w:rsid w:val="00613972"/>
    <w:rsid w:val="00613B06"/>
    <w:rsid w:val="00613C42"/>
    <w:rsid w:val="00613D1C"/>
    <w:rsid w:val="00613D6B"/>
    <w:rsid w:val="00613E75"/>
    <w:rsid w:val="00613E8A"/>
    <w:rsid w:val="00614043"/>
    <w:rsid w:val="00614049"/>
    <w:rsid w:val="00614133"/>
    <w:rsid w:val="00614306"/>
    <w:rsid w:val="00614350"/>
    <w:rsid w:val="00614512"/>
    <w:rsid w:val="0061452B"/>
    <w:rsid w:val="006146AA"/>
    <w:rsid w:val="006146E3"/>
    <w:rsid w:val="006146E9"/>
    <w:rsid w:val="00614767"/>
    <w:rsid w:val="00614789"/>
    <w:rsid w:val="0061487F"/>
    <w:rsid w:val="00614958"/>
    <w:rsid w:val="00614969"/>
    <w:rsid w:val="006149B7"/>
    <w:rsid w:val="006149FF"/>
    <w:rsid w:val="00614A93"/>
    <w:rsid w:val="00614BF1"/>
    <w:rsid w:val="00614DAD"/>
    <w:rsid w:val="00614DCA"/>
    <w:rsid w:val="00614F6B"/>
    <w:rsid w:val="00614F90"/>
    <w:rsid w:val="0061514B"/>
    <w:rsid w:val="006153A9"/>
    <w:rsid w:val="0061545A"/>
    <w:rsid w:val="006155A4"/>
    <w:rsid w:val="006155E7"/>
    <w:rsid w:val="006157E2"/>
    <w:rsid w:val="006158ED"/>
    <w:rsid w:val="0061595D"/>
    <w:rsid w:val="00615B22"/>
    <w:rsid w:val="00615B48"/>
    <w:rsid w:val="00615BA0"/>
    <w:rsid w:val="00615BD7"/>
    <w:rsid w:val="00615C4A"/>
    <w:rsid w:val="00615CFC"/>
    <w:rsid w:val="00615D08"/>
    <w:rsid w:val="00615DAF"/>
    <w:rsid w:val="00615E83"/>
    <w:rsid w:val="00615F3D"/>
    <w:rsid w:val="00615F6B"/>
    <w:rsid w:val="006160E9"/>
    <w:rsid w:val="006160EB"/>
    <w:rsid w:val="006161BA"/>
    <w:rsid w:val="006162F8"/>
    <w:rsid w:val="0061647E"/>
    <w:rsid w:val="006164F4"/>
    <w:rsid w:val="00616518"/>
    <w:rsid w:val="0061654D"/>
    <w:rsid w:val="00616627"/>
    <w:rsid w:val="00616790"/>
    <w:rsid w:val="00616A19"/>
    <w:rsid w:val="00616A4B"/>
    <w:rsid w:val="00616C23"/>
    <w:rsid w:val="00616C3D"/>
    <w:rsid w:val="00616C45"/>
    <w:rsid w:val="00616C4E"/>
    <w:rsid w:val="00616CE0"/>
    <w:rsid w:val="00616DF2"/>
    <w:rsid w:val="00616F07"/>
    <w:rsid w:val="00617087"/>
    <w:rsid w:val="006170CF"/>
    <w:rsid w:val="0061711E"/>
    <w:rsid w:val="00617133"/>
    <w:rsid w:val="00617225"/>
    <w:rsid w:val="00617289"/>
    <w:rsid w:val="006172E9"/>
    <w:rsid w:val="00617379"/>
    <w:rsid w:val="00617391"/>
    <w:rsid w:val="00617429"/>
    <w:rsid w:val="006174D5"/>
    <w:rsid w:val="00617730"/>
    <w:rsid w:val="0061775F"/>
    <w:rsid w:val="0061778D"/>
    <w:rsid w:val="006177D4"/>
    <w:rsid w:val="00617933"/>
    <w:rsid w:val="00617A94"/>
    <w:rsid w:val="00617A98"/>
    <w:rsid w:val="00617B3D"/>
    <w:rsid w:val="00617B53"/>
    <w:rsid w:val="00617BD2"/>
    <w:rsid w:val="00617BE0"/>
    <w:rsid w:val="00617D9A"/>
    <w:rsid w:val="00617DB8"/>
    <w:rsid w:val="00617DF6"/>
    <w:rsid w:val="00617E0D"/>
    <w:rsid w:val="00617E8B"/>
    <w:rsid w:val="00620055"/>
    <w:rsid w:val="00620233"/>
    <w:rsid w:val="00620270"/>
    <w:rsid w:val="0062039B"/>
    <w:rsid w:val="006203C1"/>
    <w:rsid w:val="0062055F"/>
    <w:rsid w:val="0062066C"/>
    <w:rsid w:val="0062076B"/>
    <w:rsid w:val="0062080C"/>
    <w:rsid w:val="006208DD"/>
    <w:rsid w:val="00620918"/>
    <w:rsid w:val="00620A8C"/>
    <w:rsid w:val="00620AD6"/>
    <w:rsid w:val="00620B1C"/>
    <w:rsid w:val="00620B2C"/>
    <w:rsid w:val="00620B3F"/>
    <w:rsid w:val="00620BEE"/>
    <w:rsid w:val="00620D6A"/>
    <w:rsid w:val="00620E1A"/>
    <w:rsid w:val="00620E86"/>
    <w:rsid w:val="00620EB6"/>
    <w:rsid w:val="00620F8D"/>
    <w:rsid w:val="00621040"/>
    <w:rsid w:val="00621084"/>
    <w:rsid w:val="006210F1"/>
    <w:rsid w:val="00621143"/>
    <w:rsid w:val="006212B3"/>
    <w:rsid w:val="00621571"/>
    <w:rsid w:val="0062166A"/>
    <w:rsid w:val="00621769"/>
    <w:rsid w:val="00621779"/>
    <w:rsid w:val="006218F2"/>
    <w:rsid w:val="00621922"/>
    <w:rsid w:val="00621981"/>
    <w:rsid w:val="006219A0"/>
    <w:rsid w:val="006219F9"/>
    <w:rsid w:val="00621C09"/>
    <w:rsid w:val="00621C22"/>
    <w:rsid w:val="00621CE3"/>
    <w:rsid w:val="00621D50"/>
    <w:rsid w:val="00621E5B"/>
    <w:rsid w:val="00621E76"/>
    <w:rsid w:val="00621E8E"/>
    <w:rsid w:val="00621EBB"/>
    <w:rsid w:val="00621FDB"/>
    <w:rsid w:val="0062214A"/>
    <w:rsid w:val="00622155"/>
    <w:rsid w:val="006221CE"/>
    <w:rsid w:val="006221DA"/>
    <w:rsid w:val="006224F3"/>
    <w:rsid w:val="0062258D"/>
    <w:rsid w:val="00622594"/>
    <w:rsid w:val="00622651"/>
    <w:rsid w:val="00622654"/>
    <w:rsid w:val="00622694"/>
    <w:rsid w:val="00622760"/>
    <w:rsid w:val="00622798"/>
    <w:rsid w:val="0062279F"/>
    <w:rsid w:val="00622817"/>
    <w:rsid w:val="0062282C"/>
    <w:rsid w:val="0062293A"/>
    <w:rsid w:val="00622969"/>
    <w:rsid w:val="006229F1"/>
    <w:rsid w:val="006229F5"/>
    <w:rsid w:val="00622A10"/>
    <w:rsid w:val="00622A52"/>
    <w:rsid w:val="00622B6A"/>
    <w:rsid w:val="00622D5F"/>
    <w:rsid w:val="00622E11"/>
    <w:rsid w:val="00622E6D"/>
    <w:rsid w:val="00622F59"/>
    <w:rsid w:val="0062301B"/>
    <w:rsid w:val="0062305B"/>
    <w:rsid w:val="00623088"/>
    <w:rsid w:val="00623115"/>
    <w:rsid w:val="0062317B"/>
    <w:rsid w:val="00623296"/>
    <w:rsid w:val="00623377"/>
    <w:rsid w:val="00623387"/>
    <w:rsid w:val="006233DD"/>
    <w:rsid w:val="006235E6"/>
    <w:rsid w:val="0062367E"/>
    <w:rsid w:val="00623689"/>
    <w:rsid w:val="0062369A"/>
    <w:rsid w:val="006236E4"/>
    <w:rsid w:val="0062377E"/>
    <w:rsid w:val="00623888"/>
    <w:rsid w:val="0062390F"/>
    <w:rsid w:val="00623912"/>
    <w:rsid w:val="00623B84"/>
    <w:rsid w:val="00623C15"/>
    <w:rsid w:val="00623DEB"/>
    <w:rsid w:val="00623E3E"/>
    <w:rsid w:val="00623F1A"/>
    <w:rsid w:val="00623F1C"/>
    <w:rsid w:val="00623FAA"/>
    <w:rsid w:val="006240A5"/>
    <w:rsid w:val="00624377"/>
    <w:rsid w:val="0062441F"/>
    <w:rsid w:val="00624548"/>
    <w:rsid w:val="006246C7"/>
    <w:rsid w:val="006247E1"/>
    <w:rsid w:val="006249B1"/>
    <w:rsid w:val="00624A6A"/>
    <w:rsid w:val="00624A83"/>
    <w:rsid w:val="00624B1E"/>
    <w:rsid w:val="00624B5D"/>
    <w:rsid w:val="00624BC2"/>
    <w:rsid w:val="00624BD4"/>
    <w:rsid w:val="00624C83"/>
    <w:rsid w:val="00624D20"/>
    <w:rsid w:val="00624D25"/>
    <w:rsid w:val="00624DFE"/>
    <w:rsid w:val="00624E4C"/>
    <w:rsid w:val="0062509E"/>
    <w:rsid w:val="006251BC"/>
    <w:rsid w:val="006251F2"/>
    <w:rsid w:val="0062520D"/>
    <w:rsid w:val="00625351"/>
    <w:rsid w:val="00625550"/>
    <w:rsid w:val="00625657"/>
    <w:rsid w:val="006256F7"/>
    <w:rsid w:val="0062573E"/>
    <w:rsid w:val="006257C0"/>
    <w:rsid w:val="00625873"/>
    <w:rsid w:val="0062587A"/>
    <w:rsid w:val="00625933"/>
    <w:rsid w:val="00625A03"/>
    <w:rsid w:val="00625ACC"/>
    <w:rsid w:val="00625C7E"/>
    <w:rsid w:val="00625CA2"/>
    <w:rsid w:val="00625CE8"/>
    <w:rsid w:val="00625CF9"/>
    <w:rsid w:val="00625DB1"/>
    <w:rsid w:val="00625EFC"/>
    <w:rsid w:val="00625F0B"/>
    <w:rsid w:val="00626020"/>
    <w:rsid w:val="0062604B"/>
    <w:rsid w:val="006260B5"/>
    <w:rsid w:val="006260DE"/>
    <w:rsid w:val="00626141"/>
    <w:rsid w:val="00626467"/>
    <w:rsid w:val="006264BA"/>
    <w:rsid w:val="006264C8"/>
    <w:rsid w:val="006264FB"/>
    <w:rsid w:val="006265DD"/>
    <w:rsid w:val="006267DF"/>
    <w:rsid w:val="00626989"/>
    <w:rsid w:val="00626A46"/>
    <w:rsid w:val="00626A5C"/>
    <w:rsid w:val="00626B21"/>
    <w:rsid w:val="00626D73"/>
    <w:rsid w:val="00626DC8"/>
    <w:rsid w:val="00626F54"/>
    <w:rsid w:val="00627041"/>
    <w:rsid w:val="00627162"/>
    <w:rsid w:val="0062726F"/>
    <w:rsid w:val="006272B8"/>
    <w:rsid w:val="00627618"/>
    <w:rsid w:val="00627619"/>
    <w:rsid w:val="006276E8"/>
    <w:rsid w:val="0062774A"/>
    <w:rsid w:val="006277EE"/>
    <w:rsid w:val="006278BB"/>
    <w:rsid w:val="006278F5"/>
    <w:rsid w:val="0062792C"/>
    <w:rsid w:val="00627AA2"/>
    <w:rsid w:val="00627ACC"/>
    <w:rsid w:val="00627BBB"/>
    <w:rsid w:val="00627D4A"/>
    <w:rsid w:val="00627D7A"/>
    <w:rsid w:val="00627DEB"/>
    <w:rsid w:val="00627E31"/>
    <w:rsid w:val="006301B5"/>
    <w:rsid w:val="00630207"/>
    <w:rsid w:val="0063039B"/>
    <w:rsid w:val="00630450"/>
    <w:rsid w:val="006304A4"/>
    <w:rsid w:val="006304AD"/>
    <w:rsid w:val="00630503"/>
    <w:rsid w:val="0063052E"/>
    <w:rsid w:val="006305CB"/>
    <w:rsid w:val="0063060A"/>
    <w:rsid w:val="00630676"/>
    <w:rsid w:val="006306B1"/>
    <w:rsid w:val="006306D4"/>
    <w:rsid w:val="0063071B"/>
    <w:rsid w:val="006309D9"/>
    <w:rsid w:val="00630ACB"/>
    <w:rsid w:val="00630CA1"/>
    <w:rsid w:val="00630D7F"/>
    <w:rsid w:val="00630DA7"/>
    <w:rsid w:val="00630DB4"/>
    <w:rsid w:val="00630EB5"/>
    <w:rsid w:val="00630F97"/>
    <w:rsid w:val="0063104A"/>
    <w:rsid w:val="0063113F"/>
    <w:rsid w:val="00631170"/>
    <w:rsid w:val="006312D8"/>
    <w:rsid w:val="006313F4"/>
    <w:rsid w:val="0063159C"/>
    <w:rsid w:val="00631722"/>
    <w:rsid w:val="00631882"/>
    <w:rsid w:val="0063188F"/>
    <w:rsid w:val="006318E1"/>
    <w:rsid w:val="0063195D"/>
    <w:rsid w:val="00631A05"/>
    <w:rsid w:val="00631ACF"/>
    <w:rsid w:val="00631B36"/>
    <w:rsid w:val="00631C42"/>
    <w:rsid w:val="00631C60"/>
    <w:rsid w:val="00631CAD"/>
    <w:rsid w:val="00631D41"/>
    <w:rsid w:val="00631E12"/>
    <w:rsid w:val="006320B1"/>
    <w:rsid w:val="006322D4"/>
    <w:rsid w:val="006322FF"/>
    <w:rsid w:val="00632347"/>
    <w:rsid w:val="00632473"/>
    <w:rsid w:val="006324DF"/>
    <w:rsid w:val="00632508"/>
    <w:rsid w:val="00632512"/>
    <w:rsid w:val="00632790"/>
    <w:rsid w:val="00632985"/>
    <w:rsid w:val="006329FA"/>
    <w:rsid w:val="00632ACE"/>
    <w:rsid w:val="00632CC6"/>
    <w:rsid w:val="00632CD4"/>
    <w:rsid w:val="00632D5D"/>
    <w:rsid w:val="00632D72"/>
    <w:rsid w:val="00632F90"/>
    <w:rsid w:val="006330DA"/>
    <w:rsid w:val="00633139"/>
    <w:rsid w:val="006331EA"/>
    <w:rsid w:val="006332B5"/>
    <w:rsid w:val="006334CD"/>
    <w:rsid w:val="006336D0"/>
    <w:rsid w:val="006338C2"/>
    <w:rsid w:val="006339C2"/>
    <w:rsid w:val="006339F6"/>
    <w:rsid w:val="00633A4F"/>
    <w:rsid w:val="00633ADF"/>
    <w:rsid w:val="00633C70"/>
    <w:rsid w:val="00633D1A"/>
    <w:rsid w:val="00633E75"/>
    <w:rsid w:val="00633E7D"/>
    <w:rsid w:val="00633EB3"/>
    <w:rsid w:val="00633EB4"/>
    <w:rsid w:val="00633F31"/>
    <w:rsid w:val="00633F34"/>
    <w:rsid w:val="00633FC7"/>
    <w:rsid w:val="00634171"/>
    <w:rsid w:val="0063418C"/>
    <w:rsid w:val="00634288"/>
    <w:rsid w:val="0063442D"/>
    <w:rsid w:val="006345FC"/>
    <w:rsid w:val="0063474A"/>
    <w:rsid w:val="006347C9"/>
    <w:rsid w:val="00634869"/>
    <w:rsid w:val="00634881"/>
    <w:rsid w:val="006348E3"/>
    <w:rsid w:val="00634963"/>
    <w:rsid w:val="0063498A"/>
    <w:rsid w:val="006349BE"/>
    <w:rsid w:val="006349FB"/>
    <w:rsid w:val="00634A29"/>
    <w:rsid w:val="00634A67"/>
    <w:rsid w:val="00634A93"/>
    <w:rsid w:val="00634AFA"/>
    <w:rsid w:val="00634B16"/>
    <w:rsid w:val="00634BA2"/>
    <w:rsid w:val="00634CDE"/>
    <w:rsid w:val="00634D04"/>
    <w:rsid w:val="00634D88"/>
    <w:rsid w:val="00634E19"/>
    <w:rsid w:val="00634E5A"/>
    <w:rsid w:val="00634F71"/>
    <w:rsid w:val="00635040"/>
    <w:rsid w:val="006350CB"/>
    <w:rsid w:val="006350E3"/>
    <w:rsid w:val="00635107"/>
    <w:rsid w:val="0063521C"/>
    <w:rsid w:val="00635284"/>
    <w:rsid w:val="006352A8"/>
    <w:rsid w:val="006353A5"/>
    <w:rsid w:val="006354B2"/>
    <w:rsid w:val="0063553D"/>
    <w:rsid w:val="00635550"/>
    <w:rsid w:val="00635611"/>
    <w:rsid w:val="00635614"/>
    <w:rsid w:val="00635784"/>
    <w:rsid w:val="00635808"/>
    <w:rsid w:val="006358B8"/>
    <w:rsid w:val="00635963"/>
    <w:rsid w:val="00635A66"/>
    <w:rsid w:val="00635AAF"/>
    <w:rsid w:val="00635C54"/>
    <w:rsid w:val="00635D7A"/>
    <w:rsid w:val="00635E0D"/>
    <w:rsid w:val="00635E8A"/>
    <w:rsid w:val="00635EAC"/>
    <w:rsid w:val="00635F51"/>
    <w:rsid w:val="00635FF1"/>
    <w:rsid w:val="0063606D"/>
    <w:rsid w:val="00636122"/>
    <w:rsid w:val="0063612D"/>
    <w:rsid w:val="00636203"/>
    <w:rsid w:val="00636235"/>
    <w:rsid w:val="00636299"/>
    <w:rsid w:val="006362A2"/>
    <w:rsid w:val="006363D4"/>
    <w:rsid w:val="00636559"/>
    <w:rsid w:val="006365C2"/>
    <w:rsid w:val="00636604"/>
    <w:rsid w:val="006366C2"/>
    <w:rsid w:val="006367B7"/>
    <w:rsid w:val="0063685D"/>
    <w:rsid w:val="0063687F"/>
    <w:rsid w:val="00636889"/>
    <w:rsid w:val="00636A11"/>
    <w:rsid w:val="00636A4A"/>
    <w:rsid w:val="00636B0D"/>
    <w:rsid w:val="00636BC9"/>
    <w:rsid w:val="00636DAA"/>
    <w:rsid w:val="00636EB3"/>
    <w:rsid w:val="00636F26"/>
    <w:rsid w:val="00636FB3"/>
    <w:rsid w:val="006370B3"/>
    <w:rsid w:val="006370C1"/>
    <w:rsid w:val="0063715F"/>
    <w:rsid w:val="006371A7"/>
    <w:rsid w:val="00637272"/>
    <w:rsid w:val="0063733E"/>
    <w:rsid w:val="006373A9"/>
    <w:rsid w:val="0063745A"/>
    <w:rsid w:val="006374F9"/>
    <w:rsid w:val="00637586"/>
    <w:rsid w:val="0063766F"/>
    <w:rsid w:val="00637725"/>
    <w:rsid w:val="00637836"/>
    <w:rsid w:val="00637926"/>
    <w:rsid w:val="006379E1"/>
    <w:rsid w:val="00637BBF"/>
    <w:rsid w:val="00637CC3"/>
    <w:rsid w:val="00637CE0"/>
    <w:rsid w:val="00637DA0"/>
    <w:rsid w:val="00637E27"/>
    <w:rsid w:val="00637E45"/>
    <w:rsid w:val="00640022"/>
    <w:rsid w:val="0064003E"/>
    <w:rsid w:val="00640137"/>
    <w:rsid w:val="00640224"/>
    <w:rsid w:val="006402D5"/>
    <w:rsid w:val="006402F7"/>
    <w:rsid w:val="006403AC"/>
    <w:rsid w:val="0064043A"/>
    <w:rsid w:val="006404E0"/>
    <w:rsid w:val="00640581"/>
    <w:rsid w:val="00640606"/>
    <w:rsid w:val="0064062A"/>
    <w:rsid w:val="006406E8"/>
    <w:rsid w:val="006407B5"/>
    <w:rsid w:val="006407F9"/>
    <w:rsid w:val="00640877"/>
    <w:rsid w:val="00640898"/>
    <w:rsid w:val="00640A1F"/>
    <w:rsid w:val="00640AD0"/>
    <w:rsid w:val="00640B31"/>
    <w:rsid w:val="00640B55"/>
    <w:rsid w:val="00640BBA"/>
    <w:rsid w:val="00640D19"/>
    <w:rsid w:val="00640DC5"/>
    <w:rsid w:val="00640E97"/>
    <w:rsid w:val="00640EAE"/>
    <w:rsid w:val="00640EFE"/>
    <w:rsid w:val="00641037"/>
    <w:rsid w:val="006410D8"/>
    <w:rsid w:val="006411A2"/>
    <w:rsid w:val="006412FB"/>
    <w:rsid w:val="006415A7"/>
    <w:rsid w:val="00641608"/>
    <w:rsid w:val="006416C8"/>
    <w:rsid w:val="0064177C"/>
    <w:rsid w:val="006417F8"/>
    <w:rsid w:val="00641952"/>
    <w:rsid w:val="0064197D"/>
    <w:rsid w:val="00641A68"/>
    <w:rsid w:val="00641AF0"/>
    <w:rsid w:val="00641AF7"/>
    <w:rsid w:val="00641AFF"/>
    <w:rsid w:val="00641B19"/>
    <w:rsid w:val="00641DA7"/>
    <w:rsid w:val="00641DBC"/>
    <w:rsid w:val="00641DC9"/>
    <w:rsid w:val="00641E23"/>
    <w:rsid w:val="00641E6B"/>
    <w:rsid w:val="00641E91"/>
    <w:rsid w:val="00641EC2"/>
    <w:rsid w:val="00641EE4"/>
    <w:rsid w:val="0064201A"/>
    <w:rsid w:val="00642380"/>
    <w:rsid w:val="00642406"/>
    <w:rsid w:val="0064247A"/>
    <w:rsid w:val="00642511"/>
    <w:rsid w:val="0064253C"/>
    <w:rsid w:val="0064257B"/>
    <w:rsid w:val="006425BC"/>
    <w:rsid w:val="006425F7"/>
    <w:rsid w:val="006425FE"/>
    <w:rsid w:val="006426A2"/>
    <w:rsid w:val="006426A9"/>
    <w:rsid w:val="006426D3"/>
    <w:rsid w:val="006426EB"/>
    <w:rsid w:val="006427F8"/>
    <w:rsid w:val="00642938"/>
    <w:rsid w:val="006429C8"/>
    <w:rsid w:val="006429F7"/>
    <w:rsid w:val="00642AFC"/>
    <w:rsid w:val="00642C32"/>
    <w:rsid w:val="00642D51"/>
    <w:rsid w:val="00642D85"/>
    <w:rsid w:val="00642DDB"/>
    <w:rsid w:val="0064314C"/>
    <w:rsid w:val="006431FF"/>
    <w:rsid w:val="006432E6"/>
    <w:rsid w:val="006432E9"/>
    <w:rsid w:val="0064333B"/>
    <w:rsid w:val="006433BF"/>
    <w:rsid w:val="006433C0"/>
    <w:rsid w:val="006433FA"/>
    <w:rsid w:val="00643485"/>
    <w:rsid w:val="00643600"/>
    <w:rsid w:val="00643620"/>
    <w:rsid w:val="006436DE"/>
    <w:rsid w:val="00643822"/>
    <w:rsid w:val="00643852"/>
    <w:rsid w:val="00643894"/>
    <w:rsid w:val="006438C1"/>
    <w:rsid w:val="0064391C"/>
    <w:rsid w:val="00643975"/>
    <w:rsid w:val="0064398A"/>
    <w:rsid w:val="006439D5"/>
    <w:rsid w:val="00643A80"/>
    <w:rsid w:val="00643AA1"/>
    <w:rsid w:val="00643AFC"/>
    <w:rsid w:val="00643BD1"/>
    <w:rsid w:val="00643DA7"/>
    <w:rsid w:val="00643E63"/>
    <w:rsid w:val="00643E6D"/>
    <w:rsid w:val="00643F36"/>
    <w:rsid w:val="00644019"/>
    <w:rsid w:val="0064411E"/>
    <w:rsid w:val="006441E8"/>
    <w:rsid w:val="006441E9"/>
    <w:rsid w:val="00644213"/>
    <w:rsid w:val="00644237"/>
    <w:rsid w:val="006443BB"/>
    <w:rsid w:val="00644438"/>
    <w:rsid w:val="00644494"/>
    <w:rsid w:val="00644572"/>
    <w:rsid w:val="006445C8"/>
    <w:rsid w:val="00644632"/>
    <w:rsid w:val="00644636"/>
    <w:rsid w:val="00644643"/>
    <w:rsid w:val="00644707"/>
    <w:rsid w:val="006447B8"/>
    <w:rsid w:val="006447D9"/>
    <w:rsid w:val="00644828"/>
    <w:rsid w:val="00644831"/>
    <w:rsid w:val="00644902"/>
    <w:rsid w:val="00644906"/>
    <w:rsid w:val="00644918"/>
    <w:rsid w:val="006449B2"/>
    <w:rsid w:val="006449B6"/>
    <w:rsid w:val="006449D5"/>
    <w:rsid w:val="00644A7B"/>
    <w:rsid w:val="00644ABB"/>
    <w:rsid w:val="00644B4F"/>
    <w:rsid w:val="00644C20"/>
    <w:rsid w:val="00644C9D"/>
    <w:rsid w:val="00644CDD"/>
    <w:rsid w:val="00644D60"/>
    <w:rsid w:val="00644DFE"/>
    <w:rsid w:val="00644E37"/>
    <w:rsid w:val="00644EE6"/>
    <w:rsid w:val="00644EF5"/>
    <w:rsid w:val="00644F93"/>
    <w:rsid w:val="00645099"/>
    <w:rsid w:val="00645121"/>
    <w:rsid w:val="0064517E"/>
    <w:rsid w:val="006451D1"/>
    <w:rsid w:val="006451F3"/>
    <w:rsid w:val="0064530A"/>
    <w:rsid w:val="0064533A"/>
    <w:rsid w:val="00645412"/>
    <w:rsid w:val="006454FA"/>
    <w:rsid w:val="006456A0"/>
    <w:rsid w:val="006457D2"/>
    <w:rsid w:val="00645859"/>
    <w:rsid w:val="0064585E"/>
    <w:rsid w:val="0064592B"/>
    <w:rsid w:val="006459AC"/>
    <w:rsid w:val="00645B03"/>
    <w:rsid w:val="00645CF0"/>
    <w:rsid w:val="00645D26"/>
    <w:rsid w:val="00645DDC"/>
    <w:rsid w:val="00645DEF"/>
    <w:rsid w:val="006460D7"/>
    <w:rsid w:val="00646109"/>
    <w:rsid w:val="00646150"/>
    <w:rsid w:val="006461A0"/>
    <w:rsid w:val="006462ED"/>
    <w:rsid w:val="00646330"/>
    <w:rsid w:val="006465B0"/>
    <w:rsid w:val="006466BD"/>
    <w:rsid w:val="00646764"/>
    <w:rsid w:val="00646848"/>
    <w:rsid w:val="0064699E"/>
    <w:rsid w:val="00646AA3"/>
    <w:rsid w:val="00646AC5"/>
    <w:rsid w:val="00646B4E"/>
    <w:rsid w:val="00646B57"/>
    <w:rsid w:val="00646D48"/>
    <w:rsid w:val="00646D4D"/>
    <w:rsid w:val="00646F41"/>
    <w:rsid w:val="00647088"/>
    <w:rsid w:val="00647156"/>
    <w:rsid w:val="0064728F"/>
    <w:rsid w:val="006472D0"/>
    <w:rsid w:val="006472D9"/>
    <w:rsid w:val="006472E9"/>
    <w:rsid w:val="006473B6"/>
    <w:rsid w:val="0064742B"/>
    <w:rsid w:val="006474B3"/>
    <w:rsid w:val="006474D6"/>
    <w:rsid w:val="00647529"/>
    <w:rsid w:val="00647556"/>
    <w:rsid w:val="0064765E"/>
    <w:rsid w:val="006476BC"/>
    <w:rsid w:val="006476F2"/>
    <w:rsid w:val="0064771A"/>
    <w:rsid w:val="0064771D"/>
    <w:rsid w:val="00647762"/>
    <w:rsid w:val="006478D4"/>
    <w:rsid w:val="006478E4"/>
    <w:rsid w:val="00647929"/>
    <w:rsid w:val="00647C0B"/>
    <w:rsid w:val="00647C6A"/>
    <w:rsid w:val="00647D37"/>
    <w:rsid w:val="00647DF8"/>
    <w:rsid w:val="00647F23"/>
    <w:rsid w:val="00647F80"/>
    <w:rsid w:val="00647F9B"/>
    <w:rsid w:val="006500AE"/>
    <w:rsid w:val="006500CA"/>
    <w:rsid w:val="0065014E"/>
    <w:rsid w:val="00650195"/>
    <w:rsid w:val="00650244"/>
    <w:rsid w:val="00650326"/>
    <w:rsid w:val="00650526"/>
    <w:rsid w:val="006505D6"/>
    <w:rsid w:val="006507C1"/>
    <w:rsid w:val="006507FC"/>
    <w:rsid w:val="00650831"/>
    <w:rsid w:val="0065087D"/>
    <w:rsid w:val="00650939"/>
    <w:rsid w:val="00650AA5"/>
    <w:rsid w:val="00650AEC"/>
    <w:rsid w:val="00650BFF"/>
    <w:rsid w:val="00650C02"/>
    <w:rsid w:val="00650D25"/>
    <w:rsid w:val="00650D47"/>
    <w:rsid w:val="00650D4E"/>
    <w:rsid w:val="00650FB8"/>
    <w:rsid w:val="0065105E"/>
    <w:rsid w:val="00651092"/>
    <w:rsid w:val="00651099"/>
    <w:rsid w:val="0065114B"/>
    <w:rsid w:val="006511C7"/>
    <w:rsid w:val="00651247"/>
    <w:rsid w:val="00651266"/>
    <w:rsid w:val="0065127B"/>
    <w:rsid w:val="00651426"/>
    <w:rsid w:val="00651442"/>
    <w:rsid w:val="0065148F"/>
    <w:rsid w:val="006514C1"/>
    <w:rsid w:val="006514C6"/>
    <w:rsid w:val="006514D9"/>
    <w:rsid w:val="00651567"/>
    <w:rsid w:val="0065158E"/>
    <w:rsid w:val="006515A8"/>
    <w:rsid w:val="006515AA"/>
    <w:rsid w:val="0065171D"/>
    <w:rsid w:val="00651772"/>
    <w:rsid w:val="0065182B"/>
    <w:rsid w:val="00651B18"/>
    <w:rsid w:val="00651B3D"/>
    <w:rsid w:val="00651D3C"/>
    <w:rsid w:val="00651D9D"/>
    <w:rsid w:val="00651DA9"/>
    <w:rsid w:val="00651DBC"/>
    <w:rsid w:val="00651E13"/>
    <w:rsid w:val="00651F5B"/>
    <w:rsid w:val="00651F61"/>
    <w:rsid w:val="00652025"/>
    <w:rsid w:val="006520C3"/>
    <w:rsid w:val="006520DF"/>
    <w:rsid w:val="0065211A"/>
    <w:rsid w:val="00652167"/>
    <w:rsid w:val="0065228C"/>
    <w:rsid w:val="006522FA"/>
    <w:rsid w:val="0065230E"/>
    <w:rsid w:val="0065236D"/>
    <w:rsid w:val="006523B4"/>
    <w:rsid w:val="00652492"/>
    <w:rsid w:val="00652516"/>
    <w:rsid w:val="00652526"/>
    <w:rsid w:val="00652620"/>
    <w:rsid w:val="0065262D"/>
    <w:rsid w:val="006526AE"/>
    <w:rsid w:val="006528A6"/>
    <w:rsid w:val="006528BE"/>
    <w:rsid w:val="00652AEE"/>
    <w:rsid w:val="00652C89"/>
    <w:rsid w:val="00652D4A"/>
    <w:rsid w:val="00652DB1"/>
    <w:rsid w:val="00652F34"/>
    <w:rsid w:val="0065303F"/>
    <w:rsid w:val="0065324D"/>
    <w:rsid w:val="00653250"/>
    <w:rsid w:val="00653352"/>
    <w:rsid w:val="006533E8"/>
    <w:rsid w:val="00653671"/>
    <w:rsid w:val="00653711"/>
    <w:rsid w:val="00653BD9"/>
    <w:rsid w:val="00653CE8"/>
    <w:rsid w:val="00653D23"/>
    <w:rsid w:val="00653F83"/>
    <w:rsid w:val="0065407E"/>
    <w:rsid w:val="006542E3"/>
    <w:rsid w:val="0065437B"/>
    <w:rsid w:val="00654398"/>
    <w:rsid w:val="006544AD"/>
    <w:rsid w:val="00654521"/>
    <w:rsid w:val="00654526"/>
    <w:rsid w:val="006545BF"/>
    <w:rsid w:val="006545FA"/>
    <w:rsid w:val="00654767"/>
    <w:rsid w:val="006547A7"/>
    <w:rsid w:val="006547C2"/>
    <w:rsid w:val="00654976"/>
    <w:rsid w:val="00654A56"/>
    <w:rsid w:val="00654A68"/>
    <w:rsid w:val="00654B2F"/>
    <w:rsid w:val="00654C01"/>
    <w:rsid w:val="00654DD7"/>
    <w:rsid w:val="00654DF8"/>
    <w:rsid w:val="00654E97"/>
    <w:rsid w:val="00654F33"/>
    <w:rsid w:val="00654FB0"/>
    <w:rsid w:val="006550A3"/>
    <w:rsid w:val="00655170"/>
    <w:rsid w:val="0065518D"/>
    <w:rsid w:val="006553C4"/>
    <w:rsid w:val="006553E9"/>
    <w:rsid w:val="006554BC"/>
    <w:rsid w:val="00655564"/>
    <w:rsid w:val="006555D8"/>
    <w:rsid w:val="006555F5"/>
    <w:rsid w:val="00655611"/>
    <w:rsid w:val="00655758"/>
    <w:rsid w:val="006557A9"/>
    <w:rsid w:val="006558B6"/>
    <w:rsid w:val="0065591A"/>
    <w:rsid w:val="006559FB"/>
    <w:rsid w:val="00655D4C"/>
    <w:rsid w:val="00655EDE"/>
    <w:rsid w:val="00655F61"/>
    <w:rsid w:val="00655FCD"/>
    <w:rsid w:val="00655FE5"/>
    <w:rsid w:val="0065600F"/>
    <w:rsid w:val="006560D9"/>
    <w:rsid w:val="0065616E"/>
    <w:rsid w:val="00656395"/>
    <w:rsid w:val="006563B8"/>
    <w:rsid w:val="00656419"/>
    <w:rsid w:val="006564CA"/>
    <w:rsid w:val="0065654C"/>
    <w:rsid w:val="006565A5"/>
    <w:rsid w:val="006565C9"/>
    <w:rsid w:val="00656615"/>
    <w:rsid w:val="0065676A"/>
    <w:rsid w:val="00656A17"/>
    <w:rsid w:val="00656A19"/>
    <w:rsid w:val="00656A83"/>
    <w:rsid w:val="00656A86"/>
    <w:rsid w:val="00656A92"/>
    <w:rsid w:val="00656AEF"/>
    <w:rsid w:val="00656B8F"/>
    <w:rsid w:val="00656C59"/>
    <w:rsid w:val="00656E34"/>
    <w:rsid w:val="00656F42"/>
    <w:rsid w:val="00656F51"/>
    <w:rsid w:val="00656F7A"/>
    <w:rsid w:val="0065713E"/>
    <w:rsid w:val="00657177"/>
    <w:rsid w:val="00657191"/>
    <w:rsid w:val="00657365"/>
    <w:rsid w:val="00657386"/>
    <w:rsid w:val="00657401"/>
    <w:rsid w:val="00657439"/>
    <w:rsid w:val="00657456"/>
    <w:rsid w:val="00657481"/>
    <w:rsid w:val="006574CC"/>
    <w:rsid w:val="00657739"/>
    <w:rsid w:val="006578FB"/>
    <w:rsid w:val="00657903"/>
    <w:rsid w:val="00657980"/>
    <w:rsid w:val="00657AC6"/>
    <w:rsid w:val="00657B5F"/>
    <w:rsid w:val="00657B65"/>
    <w:rsid w:val="00657BB5"/>
    <w:rsid w:val="00657BD2"/>
    <w:rsid w:val="00657BDF"/>
    <w:rsid w:val="00657CBB"/>
    <w:rsid w:val="00657DAA"/>
    <w:rsid w:val="00657DD9"/>
    <w:rsid w:val="00657E36"/>
    <w:rsid w:val="00657E40"/>
    <w:rsid w:val="00657F79"/>
    <w:rsid w:val="00657FB9"/>
    <w:rsid w:val="00660019"/>
    <w:rsid w:val="006600BE"/>
    <w:rsid w:val="006602BC"/>
    <w:rsid w:val="006602E3"/>
    <w:rsid w:val="006605A0"/>
    <w:rsid w:val="006605A4"/>
    <w:rsid w:val="006605B8"/>
    <w:rsid w:val="0066065E"/>
    <w:rsid w:val="006606A5"/>
    <w:rsid w:val="00660700"/>
    <w:rsid w:val="0066076F"/>
    <w:rsid w:val="00660854"/>
    <w:rsid w:val="006608BA"/>
    <w:rsid w:val="00660941"/>
    <w:rsid w:val="00660A76"/>
    <w:rsid w:val="00660B41"/>
    <w:rsid w:val="00660CF6"/>
    <w:rsid w:val="00660F52"/>
    <w:rsid w:val="0066103B"/>
    <w:rsid w:val="00661290"/>
    <w:rsid w:val="006612E4"/>
    <w:rsid w:val="006613A4"/>
    <w:rsid w:val="00661409"/>
    <w:rsid w:val="006614A6"/>
    <w:rsid w:val="006616E4"/>
    <w:rsid w:val="0066188C"/>
    <w:rsid w:val="006618B6"/>
    <w:rsid w:val="0066192C"/>
    <w:rsid w:val="00661991"/>
    <w:rsid w:val="006619BF"/>
    <w:rsid w:val="00661AC8"/>
    <w:rsid w:val="00661B29"/>
    <w:rsid w:val="00661B66"/>
    <w:rsid w:val="00661B70"/>
    <w:rsid w:val="00661B84"/>
    <w:rsid w:val="00661C2C"/>
    <w:rsid w:val="00661C42"/>
    <w:rsid w:val="00661CD5"/>
    <w:rsid w:val="00661E84"/>
    <w:rsid w:val="00661EAF"/>
    <w:rsid w:val="0066220C"/>
    <w:rsid w:val="00662271"/>
    <w:rsid w:val="0066235D"/>
    <w:rsid w:val="0066237E"/>
    <w:rsid w:val="00662489"/>
    <w:rsid w:val="006624CA"/>
    <w:rsid w:val="00662594"/>
    <w:rsid w:val="00662AF1"/>
    <w:rsid w:val="00662B08"/>
    <w:rsid w:val="00662B87"/>
    <w:rsid w:val="00662B95"/>
    <w:rsid w:val="00662C08"/>
    <w:rsid w:val="00662CA5"/>
    <w:rsid w:val="00662CE6"/>
    <w:rsid w:val="00662D47"/>
    <w:rsid w:val="00662DC7"/>
    <w:rsid w:val="00662E12"/>
    <w:rsid w:val="00662EB7"/>
    <w:rsid w:val="00662F64"/>
    <w:rsid w:val="00662F81"/>
    <w:rsid w:val="00662F83"/>
    <w:rsid w:val="00662FFB"/>
    <w:rsid w:val="0066311B"/>
    <w:rsid w:val="0066322B"/>
    <w:rsid w:val="006633B5"/>
    <w:rsid w:val="006633CF"/>
    <w:rsid w:val="00663493"/>
    <w:rsid w:val="006634DD"/>
    <w:rsid w:val="0066354C"/>
    <w:rsid w:val="006635CE"/>
    <w:rsid w:val="006635D1"/>
    <w:rsid w:val="00663625"/>
    <w:rsid w:val="00663626"/>
    <w:rsid w:val="006636AD"/>
    <w:rsid w:val="006636B6"/>
    <w:rsid w:val="0066396A"/>
    <w:rsid w:val="006639A5"/>
    <w:rsid w:val="006639FE"/>
    <w:rsid w:val="00663A6C"/>
    <w:rsid w:val="00663A9E"/>
    <w:rsid w:val="00663B30"/>
    <w:rsid w:val="00663C23"/>
    <w:rsid w:val="00663C7B"/>
    <w:rsid w:val="00663D03"/>
    <w:rsid w:val="00663FC2"/>
    <w:rsid w:val="006640F4"/>
    <w:rsid w:val="00664136"/>
    <w:rsid w:val="00664160"/>
    <w:rsid w:val="0066425F"/>
    <w:rsid w:val="0066435C"/>
    <w:rsid w:val="00664419"/>
    <w:rsid w:val="006647B7"/>
    <w:rsid w:val="0066495A"/>
    <w:rsid w:val="00664A6A"/>
    <w:rsid w:val="00664A74"/>
    <w:rsid w:val="00664B0B"/>
    <w:rsid w:val="00664B2A"/>
    <w:rsid w:val="00664B89"/>
    <w:rsid w:val="00664C1D"/>
    <w:rsid w:val="00664CB5"/>
    <w:rsid w:val="00664D86"/>
    <w:rsid w:val="00665009"/>
    <w:rsid w:val="00665045"/>
    <w:rsid w:val="006650D8"/>
    <w:rsid w:val="006651FD"/>
    <w:rsid w:val="00665220"/>
    <w:rsid w:val="00665280"/>
    <w:rsid w:val="006653EF"/>
    <w:rsid w:val="00665784"/>
    <w:rsid w:val="006658E9"/>
    <w:rsid w:val="0066595B"/>
    <w:rsid w:val="00665967"/>
    <w:rsid w:val="00665A12"/>
    <w:rsid w:val="00665AB7"/>
    <w:rsid w:val="00665B95"/>
    <w:rsid w:val="00665C95"/>
    <w:rsid w:val="00665CC7"/>
    <w:rsid w:val="00665DD4"/>
    <w:rsid w:val="00665DFC"/>
    <w:rsid w:val="00665E23"/>
    <w:rsid w:val="00665E54"/>
    <w:rsid w:val="00665E7D"/>
    <w:rsid w:val="00665E9F"/>
    <w:rsid w:val="00665F37"/>
    <w:rsid w:val="006660DB"/>
    <w:rsid w:val="006660E6"/>
    <w:rsid w:val="006660EF"/>
    <w:rsid w:val="006661E2"/>
    <w:rsid w:val="00666223"/>
    <w:rsid w:val="00666287"/>
    <w:rsid w:val="0066630D"/>
    <w:rsid w:val="00666470"/>
    <w:rsid w:val="00666510"/>
    <w:rsid w:val="006665B9"/>
    <w:rsid w:val="006665F4"/>
    <w:rsid w:val="00666659"/>
    <w:rsid w:val="006666E6"/>
    <w:rsid w:val="0066674E"/>
    <w:rsid w:val="0066677C"/>
    <w:rsid w:val="006667BC"/>
    <w:rsid w:val="00666923"/>
    <w:rsid w:val="006669E0"/>
    <w:rsid w:val="00666A32"/>
    <w:rsid w:val="00666A65"/>
    <w:rsid w:val="00666AB8"/>
    <w:rsid w:val="00666ADF"/>
    <w:rsid w:val="00666B54"/>
    <w:rsid w:val="00666BEA"/>
    <w:rsid w:val="00666CC1"/>
    <w:rsid w:val="00666D0A"/>
    <w:rsid w:val="00666D2A"/>
    <w:rsid w:val="00666E13"/>
    <w:rsid w:val="00666E3F"/>
    <w:rsid w:val="00666E85"/>
    <w:rsid w:val="00666F20"/>
    <w:rsid w:val="00666F27"/>
    <w:rsid w:val="00666FA9"/>
    <w:rsid w:val="00667045"/>
    <w:rsid w:val="0066704A"/>
    <w:rsid w:val="006670BA"/>
    <w:rsid w:val="0066710B"/>
    <w:rsid w:val="006671AC"/>
    <w:rsid w:val="006671FD"/>
    <w:rsid w:val="00667310"/>
    <w:rsid w:val="00667368"/>
    <w:rsid w:val="006673EF"/>
    <w:rsid w:val="00667404"/>
    <w:rsid w:val="006676DD"/>
    <w:rsid w:val="0066777A"/>
    <w:rsid w:val="006679C3"/>
    <w:rsid w:val="00667A14"/>
    <w:rsid w:val="00667C02"/>
    <w:rsid w:val="00667E31"/>
    <w:rsid w:val="00667E3A"/>
    <w:rsid w:val="00667E70"/>
    <w:rsid w:val="00667FCC"/>
    <w:rsid w:val="00667FD9"/>
    <w:rsid w:val="00667FFC"/>
    <w:rsid w:val="0067009E"/>
    <w:rsid w:val="006700B0"/>
    <w:rsid w:val="0067015D"/>
    <w:rsid w:val="00670287"/>
    <w:rsid w:val="00670401"/>
    <w:rsid w:val="00670455"/>
    <w:rsid w:val="00670468"/>
    <w:rsid w:val="0067047E"/>
    <w:rsid w:val="0067049C"/>
    <w:rsid w:val="00670553"/>
    <w:rsid w:val="00670619"/>
    <w:rsid w:val="00670667"/>
    <w:rsid w:val="006706E8"/>
    <w:rsid w:val="0067072B"/>
    <w:rsid w:val="006707D8"/>
    <w:rsid w:val="00670856"/>
    <w:rsid w:val="00670866"/>
    <w:rsid w:val="00670877"/>
    <w:rsid w:val="00670AA0"/>
    <w:rsid w:val="00670BD8"/>
    <w:rsid w:val="00670C76"/>
    <w:rsid w:val="00670DEE"/>
    <w:rsid w:val="00670DF5"/>
    <w:rsid w:val="00670EE8"/>
    <w:rsid w:val="00670FF2"/>
    <w:rsid w:val="006711C7"/>
    <w:rsid w:val="0067131B"/>
    <w:rsid w:val="00671387"/>
    <w:rsid w:val="006713C5"/>
    <w:rsid w:val="00671447"/>
    <w:rsid w:val="00671529"/>
    <w:rsid w:val="006715D0"/>
    <w:rsid w:val="006715F9"/>
    <w:rsid w:val="00671627"/>
    <w:rsid w:val="0067164E"/>
    <w:rsid w:val="006717B5"/>
    <w:rsid w:val="0067195E"/>
    <w:rsid w:val="006719DA"/>
    <w:rsid w:val="00671A73"/>
    <w:rsid w:val="00671BE4"/>
    <w:rsid w:val="00671C90"/>
    <w:rsid w:val="00671D37"/>
    <w:rsid w:val="00671DC0"/>
    <w:rsid w:val="00671E39"/>
    <w:rsid w:val="00671E63"/>
    <w:rsid w:val="00671E89"/>
    <w:rsid w:val="00671E8B"/>
    <w:rsid w:val="00671EBB"/>
    <w:rsid w:val="00671ED5"/>
    <w:rsid w:val="00671F15"/>
    <w:rsid w:val="00671F29"/>
    <w:rsid w:val="00671F2F"/>
    <w:rsid w:val="00671F50"/>
    <w:rsid w:val="00671FEB"/>
    <w:rsid w:val="00671FFD"/>
    <w:rsid w:val="00672257"/>
    <w:rsid w:val="0067227D"/>
    <w:rsid w:val="00672299"/>
    <w:rsid w:val="006723A1"/>
    <w:rsid w:val="00672440"/>
    <w:rsid w:val="00672627"/>
    <w:rsid w:val="00672641"/>
    <w:rsid w:val="006726B5"/>
    <w:rsid w:val="006726F2"/>
    <w:rsid w:val="00672763"/>
    <w:rsid w:val="006727B3"/>
    <w:rsid w:val="0067294D"/>
    <w:rsid w:val="0067296E"/>
    <w:rsid w:val="0067299C"/>
    <w:rsid w:val="006729AD"/>
    <w:rsid w:val="006729EB"/>
    <w:rsid w:val="00672B0B"/>
    <w:rsid w:val="00672C07"/>
    <w:rsid w:val="00672CBB"/>
    <w:rsid w:val="00672D52"/>
    <w:rsid w:val="00672E29"/>
    <w:rsid w:val="00672EFD"/>
    <w:rsid w:val="0067311E"/>
    <w:rsid w:val="0067316F"/>
    <w:rsid w:val="00673212"/>
    <w:rsid w:val="00673362"/>
    <w:rsid w:val="006733F6"/>
    <w:rsid w:val="006736A2"/>
    <w:rsid w:val="006736CF"/>
    <w:rsid w:val="006736EC"/>
    <w:rsid w:val="006738F2"/>
    <w:rsid w:val="00673A0B"/>
    <w:rsid w:val="00673B68"/>
    <w:rsid w:val="00673B87"/>
    <w:rsid w:val="00673BF0"/>
    <w:rsid w:val="00673C15"/>
    <w:rsid w:val="00673EEB"/>
    <w:rsid w:val="00674048"/>
    <w:rsid w:val="00674165"/>
    <w:rsid w:val="00674182"/>
    <w:rsid w:val="006741A8"/>
    <w:rsid w:val="006741B6"/>
    <w:rsid w:val="00674230"/>
    <w:rsid w:val="006744EB"/>
    <w:rsid w:val="006747D2"/>
    <w:rsid w:val="00674826"/>
    <w:rsid w:val="00674890"/>
    <w:rsid w:val="0067491D"/>
    <w:rsid w:val="00674A50"/>
    <w:rsid w:val="00674B8F"/>
    <w:rsid w:val="00674BC3"/>
    <w:rsid w:val="00674C58"/>
    <w:rsid w:val="00674D33"/>
    <w:rsid w:val="00674F15"/>
    <w:rsid w:val="006752B0"/>
    <w:rsid w:val="006752EE"/>
    <w:rsid w:val="0067543F"/>
    <w:rsid w:val="0067544C"/>
    <w:rsid w:val="00675584"/>
    <w:rsid w:val="00675586"/>
    <w:rsid w:val="00675590"/>
    <w:rsid w:val="0067560B"/>
    <w:rsid w:val="00675620"/>
    <w:rsid w:val="0067562C"/>
    <w:rsid w:val="006756BA"/>
    <w:rsid w:val="006756CA"/>
    <w:rsid w:val="00675763"/>
    <w:rsid w:val="0067578D"/>
    <w:rsid w:val="006758DE"/>
    <w:rsid w:val="00675BAB"/>
    <w:rsid w:val="00675BEA"/>
    <w:rsid w:val="00675C2A"/>
    <w:rsid w:val="00675CF0"/>
    <w:rsid w:val="006760DE"/>
    <w:rsid w:val="00676181"/>
    <w:rsid w:val="00676598"/>
    <w:rsid w:val="00676604"/>
    <w:rsid w:val="0067665E"/>
    <w:rsid w:val="006766E4"/>
    <w:rsid w:val="00676760"/>
    <w:rsid w:val="006767B2"/>
    <w:rsid w:val="006767C8"/>
    <w:rsid w:val="006767FC"/>
    <w:rsid w:val="0067688A"/>
    <w:rsid w:val="0067688D"/>
    <w:rsid w:val="00676919"/>
    <w:rsid w:val="00676982"/>
    <w:rsid w:val="00676986"/>
    <w:rsid w:val="006769A3"/>
    <w:rsid w:val="006769D9"/>
    <w:rsid w:val="00676A1B"/>
    <w:rsid w:val="00676A99"/>
    <w:rsid w:val="00676AB7"/>
    <w:rsid w:val="00676D43"/>
    <w:rsid w:val="00676D61"/>
    <w:rsid w:val="00676D89"/>
    <w:rsid w:val="00676DDF"/>
    <w:rsid w:val="00676FA8"/>
    <w:rsid w:val="00677013"/>
    <w:rsid w:val="006770FF"/>
    <w:rsid w:val="006771D7"/>
    <w:rsid w:val="0067748D"/>
    <w:rsid w:val="00677492"/>
    <w:rsid w:val="00677512"/>
    <w:rsid w:val="0067751C"/>
    <w:rsid w:val="00677602"/>
    <w:rsid w:val="006776A6"/>
    <w:rsid w:val="00677786"/>
    <w:rsid w:val="0067780F"/>
    <w:rsid w:val="0067794A"/>
    <w:rsid w:val="00677966"/>
    <w:rsid w:val="00677A01"/>
    <w:rsid w:val="00677C25"/>
    <w:rsid w:val="00677C49"/>
    <w:rsid w:val="00677C93"/>
    <w:rsid w:val="00677CD5"/>
    <w:rsid w:val="00677CEF"/>
    <w:rsid w:val="00677D5C"/>
    <w:rsid w:val="00680077"/>
    <w:rsid w:val="006801FB"/>
    <w:rsid w:val="00680360"/>
    <w:rsid w:val="006803CB"/>
    <w:rsid w:val="00680473"/>
    <w:rsid w:val="0068055F"/>
    <w:rsid w:val="006805EC"/>
    <w:rsid w:val="00680677"/>
    <w:rsid w:val="006806B6"/>
    <w:rsid w:val="006806D1"/>
    <w:rsid w:val="006806DD"/>
    <w:rsid w:val="00680700"/>
    <w:rsid w:val="00680716"/>
    <w:rsid w:val="0068093A"/>
    <w:rsid w:val="00680944"/>
    <w:rsid w:val="00680986"/>
    <w:rsid w:val="00680A05"/>
    <w:rsid w:val="00680C16"/>
    <w:rsid w:val="00680C69"/>
    <w:rsid w:val="00680D3A"/>
    <w:rsid w:val="00680DD1"/>
    <w:rsid w:val="006810F5"/>
    <w:rsid w:val="00681138"/>
    <w:rsid w:val="0068116B"/>
    <w:rsid w:val="006812E5"/>
    <w:rsid w:val="0068138B"/>
    <w:rsid w:val="0068158C"/>
    <w:rsid w:val="00681592"/>
    <w:rsid w:val="006815FF"/>
    <w:rsid w:val="0068167F"/>
    <w:rsid w:val="00681705"/>
    <w:rsid w:val="00681873"/>
    <w:rsid w:val="00681A49"/>
    <w:rsid w:val="00681A80"/>
    <w:rsid w:val="00681BE2"/>
    <w:rsid w:val="00681C5F"/>
    <w:rsid w:val="00681CE5"/>
    <w:rsid w:val="00681CEB"/>
    <w:rsid w:val="00681D36"/>
    <w:rsid w:val="00681E83"/>
    <w:rsid w:val="00681F14"/>
    <w:rsid w:val="00681F34"/>
    <w:rsid w:val="00681F7E"/>
    <w:rsid w:val="00681FFA"/>
    <w:rsid w:val="00682037"/>
    <w:rsid w:val="00682157"/>
    <w:rsid w:val="0068219E"/>
    <w:rsid w:val="006821D2"/>
    <w:rsid w:val="00682218"/>
    <w:rsid w:val="006822EE"/>
    <w:rsid w:val="00682313"/>
    <w:rsid w:val="006823A5"/>
    <w:rsid w:val="006823BD"/>
    <w:rsid w:val="006823F4"/>
    <w:rsid w:val="006823FF"/>
    <w:rsid w:val="0068242C"/>
    <w:rsid w:val="00682592"/>
    <w:rsid w:val="00682604"/>
    <w:rsid w:val="00682689"/>
    <w:rsid w:val="00682738"/>
    <w:rsid w:val="00682773"/>
    <w:rsid w:val="0068287A"/>
    <w:rsid w:val="0068289A"/>
    <w:rsid w:val="006828E1"/>
    <w:rsid w:val="006828F9"/>
    <w:rsid w:val="0068291A"/>
    <w:rsid w:val="00682939"/>
    <w:rsid w:val="00682A34"/>
    <w:rsid w:val="00682A43"/>
    <w:rsid w:val="00682C50"/>
    <w:rsid w:val="00682C8E"/>
    <w:rsid w:val="00682DA6"/>
    <w:rsid w:val="00682EA4"/>
    <w:rsid w:val="00682EEB"/>
    <w:rsid w:val="00682F20"/>
    <w:rsid w:val="00682F7F"/>
    <w:rsid w:val="00682F86"/>
    <w:rsid w:val="00683004"/>
    <w:rsid w:val="00683081"/>
    <w:rsid w:val="00683249"/>
    <w:rsid w:val="006832D5"/>
    <w:rsid w:val="00683398"/>
    <w:rsid w:val="006833CC"/>
    <w:rsid w:val="006834E5"/>
    <w:rsid w:val="0068365C"/>
    <w:rsid w:val="00683899"/>
    <w:rsid w:val="00683993"/>
    <w:rsid w:val="00683A48"/>
    <w:rsid w:val="00683AB8"/>
    <w:rsid w:val="00683B4A"/>
    <w:rsid w:val="00683C28"/>
    <w:rsid w:val="00683C6F"/>
    <w:rsid w:val="00683CAB"/>
    <w:rsid w:val="00683D2B"/>
    <w:rsid w:val="00683DB9"/>
    <w:rsid w:val="00683E41"/>
    <w:rsid w:val="00683EBF"/>
    <w:rsid w:val="00683F34"/>
    <w:rsid w:val="00683F72"/>
    <w:rsid w:val="00683F91"/>
    <w:rsid w:val="00683FEE"/>
    <w:rsid w:val="0068403C"/>
    <w:rsid w:val="0068406F"/>
    <w:rsid w:val="0068408A"/>
    <w:rsid w:val="006841D6"/>
    <w:rsid w:val="00684262"/>
    <w:rsid w:val="006842C2"/>
    <w:rsid w:val="00684441"/>
    <w:rsid w:val="00684591"/>
    <w:rsid w:val="006846CF"/>
    <w:rsid w:val="006849B0"/>
    <w:rsid w:val="00684B1D"/>
    <w:rsid w:val="00684B41"/>
    <w:rsid w:val="00684BC6"/>
    <w:rsid w:val="00684BFB"/>
    <w:rsid w:val="00684C6F"/>
    <w:rsid w:val="00684C75"/>
    <w:rsid w:val="00684CA3"/>
    <w:rsid w:val="00684DA7"/>
    <w:rsid w:val="00684DA8"/>
    <w:rsid w:val="00684F76"/>
    <w:rsid w:val="00684F9C"/>
    <w:rsid w:val="00684FA1"/>
    <w:rsid w:val="00685214"/>
    <w:rsid w:val="00685227"/>
    <w:rsid w:val="0068530E"/>
    <w:rsid w:val="00685537"/>
    <w:rsid w:val="00685579"/>
    <w:rsid w:val="0068564B"/>
    <w:rsid w:val="006857A7"/>
    <w:rsid w:val="006857DE"/>
    <w:rsid w:val="0068589C"/>
    <w:rsid w:val="006858CB"/>
    <w:rsid w:val="00685B5D"/>
    <w:rsid w:val="00685B97"/>
    <w:rsid w:val="00685C1D"/>
    <w:rsid w:val="00685CDE"/>
    <w:rsid w:val="00685D5E"/>
    <w:rsid w:val="00685DB7"/>
    <w:rsid w:val="00685E32"/>
    <w:rsid w:val="006861AC"/>
    <w:rsid w:val="00686265"/>
    <w:rsid w:val="006862F8"/>
    <w:rsid w:val="0068637F"/>
    <w:rsid w:val="00686380"/>
    <w:rsid w:val="0068643A"/>
    <w:rsid w:val="00686586"/>
    <w:rsid w:val="0068658C"/>
    <w:rsid w:val="006866B5"/>
    <w:rsid w:val="006866C3"/>
    <w:rsid w:val="0068682E"/>
    <w:rsid w:val="0068694E"/>
    <w:rsid w:val="006869E7"/>
    <w:rsid w:val="00686B22"/>
    <w:rsid w:val="00686B38"/>
    <w:rsid w:val="00686B6E"/>
    <w:rsid w:val="00686CD8"/>
    <w:rsid w:val="00686D99"/>
    <w:rsid w:val="00686E33"/>
    <w:rsid w:val="00686E4B"/>
    <w:rsid w:val="00686FBC"/>
    <w:rsid w:val="00687214"/>
    <w:rsid w:val="00687280"/>
    <w:rsid w:val="006872FF"/>
    <w:rsid w:val="006873AA"/>
    <w:rsid w:val="00687807"/>
    <w:rsid w:val="00687813"/>
    <w:rsid w:val="0068781B"/>
    <w:rsid w:val="00687834"/>
    <w:rsid w:val="006878AF"/>
    <w:rsid w:val="006878B4"/>
    <w:rsid w:val="006879D8"/>
    <w:rsid w:val="00687A1D"/>
    <w:rsid w:val="00687A4E"/>
    <w:rsid w:val="00687B4B"/>
    <w:rsid w:val="00687BCD"/>
    <w:rsid w:val="00687C36"/>
    <w:rsid w:val="00687C3A"/>
    <w:rsid w:val="00687DB4"/>
    <w:rsid w:val="00687E0B"/>
    <w:rsid w:val="00687F0E"/>
    <w:rsid w:val="00687F90"/>
    <w:rsid w:val="00687F9F"/>
    <w:rsid w:val="00687FCD"/>
    <w:rsid w:val="006900C0"/>
    <w:rsid w:val="006900E2"/>
    <w:rsid w:val="006900E8"/>
    <w:rsid w:val="0069018F"/>
    <w:rsid w:val="006901A1"/>
    <w:rsid w:val="006901D3"/>
    <w:rsid w:val="00690221"/>
    <w:rsid w:val="00690319"/>
    <w:rsid w:val="006903EF"/>
    <w:rsid w:val="00690416"/>
    <w:rsid w:val="0069041D"/>
    <w:rsid w:val="00690583"/>
    <w:rsid w:val="00690618"/>
    <w:rsid w:val="006906A2"/>
    <w:rsid w:val="00690702"/>
    <w:rsid w:val="00690716"/>
    <w:rsid w:val="00690750"/>
    <w:rsid w:val="006909B2"/>
    <w:rsid w:val="006909B9"/>
    <w:rsid w:val="006909CA"/>
    <w:rsid w:val="00690CAB"/>
    <w:rsid w:val="00690CAD"/>
    <w:rsid w:val="00690D20"/>
    <w:rsid w:val="00690D58"/>
    <w:rsid w:val="00690DD2"/>
    <w:rsid w:val="00690EBE"/>
    <w:rsid w:val="00690FC8"/>
    <w:rsid w:val="00690FE9"/>
    <w:rsid w:val="00691043"/>
    <w:rsid w:val="006910AA"/>
    <w:rsid w:val="0069113C"/>
    <w:rsid w:val="00691161"/>
    <w:rsid w:val="00691345"/>
    <w:rsid w:val="00691390"/>
    <w:rsid w:val="006913B9"/>
    <w:rsid w:val="0069141C"/>
    <w:rsid w:val="0069155B"/>
    <w:rsid w:val="0069161F"/>
    <w:rsid w:val="00691677"/>
    <w:rsid w:val="00691781"/>
    <w:rsid w:val="0069192B"/>
    <w:rsid w:val="0069196B"/>
    <w:rsid w:val="00691986"/>
    <w:rsid w:val="00691A7B"/>
    <w:rsid w:val="00691B92"/>
    <w:rsid w:val="00691BDB"/>
    <w:rsid w:val="00691C99"/>
    <w:rsid w:val="00691E4C"/>
    <w:rsid w:val="00691FDE"/>
    <w:rsid w:val="006921DA"/>
    <w:rsid w:val="00692238"/>
    <w:rsid w:val="00692270"/>
    <w:rsid w:val="00692480"/>
    <w:rsid w:val="006924C0"/>
    <w:rsid w:val="006924C8"/>
    <w:rsid w:val="006924E8"/>
    <w:rsid w:val="0069253C"/>
    <w:rsid w:val="006925A3"/>
    <w:rsid w:val="006925AA"/>
    <w:rsid w:val="006925AD"/>
    <w:rsid w:val="00692609"/>
    <w:rsid w:val="0069265A"/>
    <w:rsid w:val="006926E6"/>
    <w:rsid w:val="00692859"/>
    <w:rsid w:val="0069298C"/>
    <w:rsid w:val="006929D0"/>
    <w:rsid w:val="00692A92"/>
    <w:rsid w:val="00692ADB"/>
    <w:rsid w:val="00692AF4"/>
    <w:rsid w:val="00692B32"/>
    <w:rsid w:val="00692B82"/>
    <w:rsid w:val="00692D53"/>
    <w:rsid w:val="00692DCE"/>
    <w:rsid w:val="00692EF1"/>
    <w:rsid w:val="00692FF5"/>
    <w:rsid w:val="00693007"/>
    <w:rsid w:val="00693175"/>
    <w:rsid w:val="00693361"/>
    <w:rsid w:val="006933A4"/>
    <w:rsid w:val="0069343E"/>
    <w:rsid w:val="006934B4"/>
    <w:rsid w:val="0069375C"/>
    <w:rsid w:val="0069390E"/>
    <w:rsid w:val="00693953"/>
    <w:rsid w:val="00693A68"/>
    <w:rsid w:val="00693ACA"/>
    <w:rsid w:val="00693B92"/>
    <w:rsid w:val="00693D3B"/>
    <w:rsid w:val="00693D81"/>
    <w:rsid w:val="00693DF2"/>
    <w:rsid w:val="00693E6E"/>
    <w:rsid w:val="006941E3"/>
    <w:rsid w:val="0069425B"/>
    <w:rsid w:val="00694263"/>
    <w:rsid w:val="006942A2"/>
    <w:rsid w:val="006942C9"/>
    <w:rsid w:val="0069430F"/>
    <w:rsid w:val="0069460E"/>
    <w:rsid w:val="006948A2"/>
    <w:rsid w:val="00694925"/>
    <w:rsid w:val="0069496C"/>
    <w:rsid w:val="00694A49"/>
    <w:rsid w:val="00694AA9"/>
    <w:rsid w:val="00694B18"/>
    <w:rsid w:val="00694B90"/>
    <w:rsid w:val="00694D82"/>
    <w:rsid w:val="00694E3E"/>
    <w:rsid w:val="00694E5E"/>
    <w:rsid w:val="00694F5D"/>
    <w:rsid w:val="00695016"/>
    <w:rsid w:val="00695027"/>
    <w:rsid w:val="006950BD"/>
    <w:rsid w:val="006951C9"/>
    <w:rsid w:val="00695522"/>
    <w:rsid w:val="0069557D"/>
    <w:rsid w:val="0069561C"/>
    <w:rsid w:val="0069562C"/>
    <w:rsid w:val="006957E0"/>
    <w:rsid w:val="00695912"/>
    <w:rsid w:val="00695A1E"/>
    <w:rsid w:val="00695A76"/>
    <w:rsid w:val="00695B74"/>
    <w:rsid w:val="00695B96"/>
    <w:rsid w:val="00695C08"/>
    <w:rsid w:val="00695C93"/>
    <w:rsid w:val="00695DE7"/>
    <w:rsid w:val="00695E35"/>
    <w:rsid w:val="00695F27"/>
    <w:rsid w:val="0069607A"/>
    <w:rsid w:val="006961AA"/>
    <w:rsid w:val="006962A1"/>
    <w:rsid w:val="00696355"/>
    <w:rsid w:val="006963EB"/>
    <w:rsid w:val="006964EB"/>
    <w:rsid w:val="0069656F"/>
    <w:rsid w:val="00696646"/>
    <w:rsid w:val="00696876"/>
    <w:rsid w:val="0069698C"/>
    <w:rsid w:val="00696A4A"/>
    <w:rsid w:val="00696C3D"/>
    <w:rsid w:val="00696CD7"/>
    <w:rsid w:val="00696E19"/>
    <w:rsid w:val="00696EBF"/>
    <w:rsid w:val="00696F4F"/>
    <w:rsid w:val="0069719D"/>
    <w:rsid w:val="006971D3"/>
    <w:rsid w:val="006971ED"/>
    <w:rsid w:val="00697295"/>
    <w:rsid w:val="006973C2"/>
    <w:rsid w:val="006973F9"/>
    <w:rsid w:val="0069742A"/>
    <w:rsid w:val="00697453"/>
    <w:rsid w:val="006974A6"/>
    <w:rsid w:val="006974C8"/>
    <w:rsid w:val="0069757C"/>
    <w:rsid w:val="006975DF"/>
    <w:rsid w:val="0069760F"/>
    <w:rsid w:val="00697686"/>
    <w:rsid w:val="00697688"/>
    <w:rsid w:val="00697724"/>
    <w:rsid w:val="00697772"/>
    <w:rsid w:val="00697843"/>
    <w:rsid w:val="00697860"/>
    <w:rsid w:val="006978AC"/>
    <w:rsid w:val="00697A06"/>
    <w:rsid w:val="00697A6A"/>
    <w:rsid w:val="00697CA7"/>
    <w:rsid w:val="00697CFA"/>
    <w:rsid w:val="00697D15"/>
    <w:rsid w:val="00697D9E"/>
    <w:rsid w:val="00697EAC"/>
    <w:rsid w:val="00697EC6"/>
    <w:rsid w:val="00697F5B"/>
    <w:rsid w:val="00697FD9"/>
    <w:rsid w:val="006A00B0"/>
    <w:rsid w:val="006A010C"/>
    <w:rsid w:val="006A01D7"/>
    <w:rsid w:val="006A0249"/>
    <w:rsid w:val="006A02F7"/>
    <w:rsid w:val="006A0386"/>
    <w:rsid w:val="006A039E"/>
    <w:rsid w:val="006A042B"/>
    <w:rsid w:val="006A0430"/>
    <w:rsid w:val="006A06A6"/>
    <w:rsid w:val="006A0758"/>
    <w:rsid w:val="006A086F"/>
    <w:rsid w:val="006A08AC"/>
    <w:rsid w:val="006A08DA"/>
    <w:rsid w:val="006A0910"/>
    <w:rsid w:val="006A0991"/>
    <w:rsid w:val="006A09B9"/>
    <w:rsid w:val="006A0A0F"/>
    <w:rsid w:val="006A0A3A"/>
    <w:rsid w:val="006A0B59"/>
    <w:rsid w:val="006A0B97"/>
    <w:rsid w:val="006A0CFC"/>
    <w:rsid w:val="006A0D70"/>
    <w:rsid w:val="006A0D9F"/>
    <w:rsid w:val="006A0DCB"/>
    <w:rsid w:val="006A0DE1"/>
    <w:rsid w:val="006A0DFD"/>
    <w:rsid w:val="006A0E3C"/>
    <w:rsid w:val="006A0F66"/>
    <w:rsid w:val="006A0FBF"/>
    <w:rsid w:val="006A1031"/>
    <w:rsid w:val="006A1117"/>
    <w:rsid w:val="006A1231"/>
    <w:rsid w:val="006A12E8"/>
    <w:rsid w:val="006A1332"/>
    <w:rsid w:val="006A1389"/>
    <w:rsid w:val="006A14AC"/>
    <w:rsid w:val="006A158B"/>
    <w:rsid w:val="006A16C2"/>
    <w:rsid w:val="006A1888"/>
    <w:rsid w:val="006A18DB"/>
    <w:rsid w:val="006A193D"/>
    <w:rsid w:val="006A1995"/>
    <w:rsid w:val="006A19EC"/>
    <w:rsid w:val="006A19FE"/>
    <w:rsid w:val="006A1A3D"/>
    <w:rsid w:val="006A1A6C"/>
    <w:rsid w:val="006A1B34"/>
    <w:rsid w:val="006A1B80"/>
    <w:rsid w:val="006A1C9B"/>
    <w:rsid w:val="006A1E02"/>
    <w:rsid w:val="006A1E87"/>
    <w:rsid w:val="006A1F58"/>
    <w:rsid w:val="006A200C"/>
    <w:rsid w:val="006A2026"/>
    <w:rsid w:val="006A203E"/>
    <w:rsid w:val="006A20CB"/>
    <w:rsid w:val="006A2245"/>
    <w:rsid w:val="006A22FF"/>
    <w:rsid w:val="006A2429"/>
    <w:rsid w:val="006A244C"/>
    <w:rsid w:val="006A25F7"/>
    <w:rsid w:val="006A27FD"/>
    <w:rsid w:val="006A28AD"/>
    <w:rsid w:val="006A2931"/>
    <w:rsid w:val="006A2BCA"/>
    <w:rsid w:val="006A2C89"/>
    <w:rsid w:val="006A2CA3"/>
    <w:rsid w:val="006A2D4F"/>
    <w:rsid w:val="006A2D9E"/>
    <w:rsid w:val="006A2E4C"/>
    <w:rsid w:val="006A2E97"/>
    <w:rsid w:val="006A2ECF"/>
    <w:rsid w:val="006A2FCA"/>
    <w:rsid w:val="006A2FDC"/>
    <w:rsid w:val="006A3127"/>
    <w:rsid w:val="006A3162"/>
    <w:rsid w:val="006A31B4"/>
    <w:rsid w:val="006A31CD"/>
    <w:rsid w:val="006A31CF"/>
    <w:rsid w:val="006A31E1"/>
    <w:rsid w:val="006A322A"/>
    <w:rsid w:val="006A3232"/>
    <w:rsid w:val="006A3252"/>
    <w:rsid w:val="006A336A"/>
    <w:rsid w:val="006A34F3"/>
    <w:rsid w:val="006A3550"/>
    <w:rsid w:val="006A3600"/>
    <w:rsid w:val="006A368B"/>
    <w:rsid w:val="006A3691"/>
    <w:rsid w:val="006A38F3"/>
    <w:rsid w:val="006A3A50"/>
    <w:rsid w:val="006A3AD2"/>
    <w:rsid w:val="006A3B9D"/>
    <w:rsid w:val="006A3C95"/>
    <w:rsid w:val="006A3CCD"/>
    <w:rsid w:val="006A3D43"/>
    <w:rsid w:val="006A3DF1"/>
    <w:rsid w:val="006A3E1A"/>
    <w:rsid w:val="006A3E4A"/>
    <w:rsid w:val="006A3FE7"/>
    <w:rsid w:val="006A4080"/>
    <w:rsid w:val="006A40D8"/>
    <w:rsid w:val="006A40E6"/>
    <w:rsid w:val="006A4216"/>
    <w:rsid w:val="006A4401"/>
    <w:rsid w:val="006A4560"/>
    <w:rsid w:val="006A468B"/>
    <w:rsid w:val="006A46CD"/>
    <w:rsid w:val="006A46E1"/>
    <w:rsid w:val="006A46E8"/>
    <w:rsid w:val="006A4720"/>
    <w:rsid w:val="006A4734"/>
    <w:rsid w:val="006A477D"/>
    <w:rsid w:val="006A47C7"/>
    <w:rsid w:val="006A47D0"/>
    <w:rsid w:val="006A47EB"/>
    <w:rsid w:val="006A483E"/>
    <w:rsid w:val="006A4844"/>
    <w:rsid w:val="006A48A5"/>
    <w:rsid w:val="006A48D6"/>
    <w:rsid w:val="006A4A40"/>
    <w:rsid w:val="006A4A94"/>
    <w:rsid w:val="006A4AAD"/>
    <w:rsid w:val="006A4ACC"/>
    <w:rsid w:val="006A4AE9"/>
    <w:rsid w:val="006A4BF0"/>
    <w:rsid w:val="006A4C8C"/>
    <w:rsid w:val="006A4CCF"/>
    <w:rsid w:val="006A4D65"/>
    <w:rsid w:val="006A4DF5"/>
    <w:rsid w:val="006A4E14"/>
    <w:rsid w:val="006A4FA8"/>
    <w:rsid w:val="006A4FCE"/>
    <w:rsid w:val="006A503B"/>
    <w:rsid w:val="006A5084"/>
    <w:rsid w:val="006A547F"/>
    <w:rsid w:val="006A551A"/>
    <w:rsid w:val="006A5531"/>
    <w:rsid w:val="006A5659"/>
    <w:rsid w:val="006A5833"/>
    <w:rsid w:val="006A5936"/>
    <w:rsid w:val="006A595A"/>
    <w:rsid w:val="006A5AA2"/>
    <w:rsid w:val="006A5AFD"/>
    <w:rsid w:val="006A5BB5"/>
    <w:rsid w:val="006A5C8E"/>
    <w:rsid w:val="006A5D96"/>
    <w:rsid w:val="006A5E70"/>
    <w:rsid w:val="006A5F7F"/>
    <w:rsid w:val="006A5F96"/>
    <w:rsid w:val="006A600E"/>
    <w:rsid w:val="006A60CD"/>
    <w:rsid w:val="006A60D2"/>
    <w:rsid w:val="006A60EF"/>
    <w:rsid w:val="006A6210"/>
    <w:rsid w:val="006A622E"/>
    <w:rsid w:val="006A62DF"/>
    <w:rsid w:val="006A634D"/>
    <w:rsid w:val="006A6471"/>
    <w:rsid w:val="006A649D"/>
    <w:rsid w:val="006A64B4"/>
    <w:rsid w:val="006A651E"/>
    <w:rsid w:val="006A6567"/>
    <w:rsid w:val="006A6632"/>
    <w:rsid w:val="006A6645"/>
    <w:rsid w:val="006A6738"/>
    <w:rsid w:val="006A678F"/>
    <w:rsid w:val="006A67DF"/>
    <w:rsid w:val="006A67EC"/>
    <w:rsid w:val="006A684F"/>
    <w:rsid w:val="006A68E2"/>
    <w:rsid w:val="006A69C8"/>
    <w:rsid w:val="006A69DC"/>
    <w:rsid w:val="006A69FA"/>
    <w:rsid w:val="006A6A3D"/>
    <w:rsid w:val="006A6B95"/>
    <w:rsid w:val="006A6DE3"/>
    <w:rsid w:val="006A6DEA"/>
    <w:rsid w:val="006A6DEB"/>
    <w:rsid w:val="006A6EF7"/>
    <w:rsid w:val="006A706B"/>
    <w:rsid w:val="006A7076"/>
    <w:rsid w:val="006A7098"/>
    <w:rsid w:val="006A70A6"/>
    <w:rsid w:val="006A70ED"/>
    <w:rsid w:val="006A7183"/>
    <w:rsid w:val="006A71A6"/>
    <w:rsid w:val="006A71D3"/>
    <w:rsid w:val="006A746D"/>
    <w:rsid w:val="006A747C"/>
    <w:rsid w:val="006A74E8"/>
    <w:rsid w:val="006A751C"/>
    <w:rsid w:val="006A75E3"/>
    <w:rsid w:val="006A7662"/>
    <w:rsid w:val="006A775E"/>
    <w:rsid w:val="006A78BC"/>
    <w:rsid w:val="006A78CB"/>
    <w:rsid w:val="006A78E0"/>
    <w:rsid w:val="006A7A40"/>
    <w:rsid w:val="006A7A92"/>
    <w:rsid w:val="006A7A98"/>
    <w:rsid w:val="006A7D28"/>
    <w:rsid w:val="006A7D65"/>
    <w:rsid w:val="006A7E46"/>
    <w:rsid w:val="006A7E7F"/>
    <w:rsid w:val="006A7F9C"/>
    <w:rsid w:val="006B003E"/>
    <w:rsid w:val="006B0053"/>
    <w:rsid w:val="006B0091"/>
    <w:rsid w:val="006B00A0"/>
    <w:rsid w:val="006B016B"/>
    <w:rsid w:val="006B01A0"/>
    <w:rsid w:val="006B030E"/>
    <w:rsid w:val="006B038A"/>
    <w:rsid w:val="006B03E1"/>
    <w:rsid w:val="006B03F1"/>
    <w:rsid w:val="006B0452"/>
    <w:rsid w:val="006B04F1"/>
    <w:rsid w:val="006B0586"/>
    <w:rsid w:val="006B058A"/>
    <w:rsid w:val="006B0600"/>
    <w:rsid w:val="006B075D"/>
    <w:rsid w:val="006B080F"/>
    <w:rsid w:val="006B0864"/>
    <w:rsid w:val="006B08A7"/>
    <w:rsid w:val="006B098F"/>
    <w:rsid w:val="006B0A00"/>
    <w:rsid w:val="006B0A01"/>
    <w:rsid w:val="006B0A04"/>
    <w:rsid w:val="006B0CF8"/>
    <w:rsid w:val="006B0D05"/>
    <w:rsid w:val="006B0D10"/>
    <w:rsid w:val="006B0E8A"/>
    <w:rsid w:val="006B0F5A"/>
    <w:rsid w:val="006B10AA"/>
    <w:rsid w:val="006B11CA"/>
    <w:rsid w:val="006B1237"/>
    <w:rsid w:val="006B1240"/>
    <w:rsid w:val="006B12BA"/>
    <w:rsid w:val="006B1396"/>
    <w:rsid w:val="006B13F5"/>
    <w:rsid w:val="006B141A"/>
    <w:rsid w:val="006B157A"/>
    <w:rsid w:val="006B162F"/>
    <w:rsid w:val="006B17D5"/>
    <w:rsid w:val="006B1831"/>
    <w:rsid w:val="006B1878"/>
    <w:rsid w:val="006B1AC7"/>
    <w:rsid w:val="006B1BA9"/>
    <w:rsid w:val="006B1C3B"/>
    <w:rsid w:val="006B1C9F"/>
    <w:rsid w:val="006B1D5C"/>
    <w:rsid w:val="006B1E38"/>
    <w:rsid w:val="006B1E6D"/>
    <w:rsid w:val="006B1F5A"/>
    <w:rsid w:val="006B20DB"/>
    <w:rsid w:val="006B21C7"/>
    <w:rsid w:val="006B23BF"/>
    <w:rsid w:val="006B253A"/>
    <w:rsid w:val="006B25DF"/>
    <w:rsid w:val="006B2607"/>
    <w:rsid w:val="006B2799"/>
    <w:rsid w:val="006B27E9"/>
    <w:rsid w:val="006B29B2"/>
    <w:rsid w:val="006B29EE"/>
    <w:rsid w:val="006B2B53"/>
    <w:rsid w:val="006B2D3F"/>
    <w:rsid w:val="006B2D58"/>
    <w:rsid w:val="006B2F2D"/>
    <w:rsid w:val="006B2F31"/>
    <w:rsid w:val="006B30D0"/>
    <w:rsid w:val="006B3177"/>
    <w:rsid w:val="006B324E"/>
    <w:rsid w:val="006B34A3"/>
    <w:rsid w:val="006B34BF"/>
    <w:rsid w:val="006B3679"/>
    <w:rsid w:val="006B3803"/>
    <w:rsid w:val="006B3883"/>
    <w:rsid w:val="006B38D7"/>
    <w:rsid w:val="006B38D8"/>
    <w:rsid w:val="006B3965"/>
    <w:rsid w:val="006B3A2F"/>
    <w:rsid w:val="006B3A69"/>
    <w:rsid w:val="006B3B3D"/>
    <w:rsid w:val="006B3BC4"/>
    <w:rsid w:val="006B3CAA"/>
    <w:rsid w:val="006B3DF9"/>
    <w:rsid w:val="006B3E28"/>
    <w:rsid w:val="006B3E43"/>
    <w:rsid w:val="006B3F0D"/>
    <w:rsid w:val="006B3F30"/>
    <w:rsid w:val="006B3FDA"/>
    <w:rsid w:val="006B40DF"/>
    <w:rsid w:val="006B410C"/>
    <w:rsid w:val="006B4113"/>
    <w:rsid w:val="006B4213"/>
    <w:rsid w:val="006B4223"/>
    <w:rsid w:val="006B42C2"/>
    <w:rsid w:val="006B42F6"/>
    <w:rsid w:val="006B43A4"/>
    <w:rsid w:val="006B44E2"/>
    <w:rsid w:val="006B44EC"/>
    <w:rsid w:val="006B4653"/>
    <w:rsid w:val="006B46E6"/>
    <w:rsid w:val="006B471A"/>
    <w:rsid w:val="006B47DA"/>
    <w:rsid w:val="006B4836"/>
    <w:rsid w:val="006B4A34"/>
    <w:rsid w:val="006B4C0A"/>
    <w:rsid w:val="006B4C7A"/>
    <w:rsid w:val="006B4DA9"/>
    <w:rsid w:val="006B4DD0"/>
    <w:rsid w:val="006B500A"/>
    <w:rsid w:val="006B5110"/>
    <w:rsid w:val="006B5141"/>
    <w:rsid w:val="006B5211"/>
    <w:rsid w:val="006B5222"/>
    <w:rsid w:val="006B5595"/>
    <w:rsid w:val="006B55D3"/>
    <w:rsid w:val="006B57C4"/>
    <w:rsid w:val="006B59C1"/>
    <w:rsid w:val="006B59FB"/>
    <w:rsid w:val="006B5A8E"/>
    <w:rsid w:val="006B5B1D"/>
    <w:rsid w:val="006B5B1E"/>
    <w:rsid w:val="006B5B57"/>
    <w:rsid w:val="006B5BBF"/>
    <w:rsid w:val="006B5D3C"/>
    <w:rsid w:val="006B5E45"/>
    <w:rsid w:val="006B5F58"/>
    <w:rsid w:val="006B6146"/>
    <w:rsid w:val="006B6309"/>
    <w:rsid w:val="006B64BE"/>
    <w:rsid w:val="006B655C"/>
    <w:rsid w:val="006B6647"/>
    <w:rsid w:val="006B678F"/>
    <w:rsid w:val="006B6804"/>
    <w:rsid w:val="006B689E"/>
    <w:rsid w:val="006B6953"/>
    <w:rsid w:val="006B6AC2"/>
    <w:rsid w:val="006B6B5A"/>
    <w:rsid w:val="006B6D19"/>
    <w:rsid w:val="006B6D2A"/>
    <w:rsid w:val="006B6D5D"/>
    <w:rsid w:val="006B6DB1"/>
    <w:rsid w:val="006B6DD9"/>
    <w:rsid w:val="006B704D"/>
    <w:rsid w:val="006B70A6"/>
    <w:rsid w:val="006B71C2"/>
    <w:rsid w:val="006B71F5"/>
    <w:rsid w:val="006B72B0"/>
    <w:rsid w:val="006B74DA"/>
    <w:rsid w:val="006B7536"/>
    <w:rsid w:val="006B753C"/>
    <w:rsid w:val="006B75B5"/>
    <w:rsid w:val="006B77EC"/>
    <w:rsid w:val="006B789B"/>
    <w:rsid w:val="006B78A3"/>
    <w:rsid w:val="006B7913"/>
    <w:rsid w:val="006B7915"/>
    <w:rsid w:val="006B7952"/>
    <w:rsid w:val="006B796B"/>
    <w:rsid w:val="006B79DB"/>
    <w:rsid w:val="006B7CB6"/>
    <w:rsid w:val="006B7E3E"/>
    <w:rsid w:val="006B7E50"/>
    <w:rsid w:val="006B7ED2"/>
    <w:rsid w:val="006B7F55"/>
    <w:rsid w:val="006BC929"/>
    <w:rsid w:val="006C0019"/>
    <w:rsid w:val="006C00F7"/>
    <w:rsid w:val="006C01E4"/>
    <w:rsid w:val="006C04A9"/>
    <w:rsid w:val="006C0589"/>
    <w:rsid w:val="006C06B8"/>
    <w:rsid w:val="006C0767"/>
    <w:rsid w:val="006C0790"/>
    <w:rsid w:val="006C080C"/>
    <w:rsid w:val="006C080D"/>
    <w:rsid w:val="006C08C1"/>
    <w:rsid w:val="006C0942"/>
    <w:rsid w:val="006C0A5E"/>
    <w:rsid w:val="006C0B85"/>
    <w:rsid w:val="006C0B8F"/>
    <w:rsid w:val="006C0BDC"/>
    <w:rsid w:val="006C0C14"/>
    <w:rsid w:val="006C0CF7"/>
    <w:rsid w:val="006C0DC7"/>
    <w:rsid w:val="006C0E78"/>
    <w:rsid w:val="006C1003"/>
    <w:rsid w:val="006C103A"/>
    <w:rsid w:val="006C111B"/>
    <w:rsid w:val="006C1120"/>
    <w:rsid w:val="006C1194"/>
    <w:rsid w:val="006C123D"/>
    <w:rsid w:val="006C1324"/>
    <w:rsid w:val="006C1346"/>
    <w:rsid w:val="006C142C"/>
    <w:rsid w:val="006C16CE"/>
    <w:rsid w:val="006C19D4"/>
    <w:rsid w:val="006C1A85"/>
    <w:rsid w:val="006C1ADA"/>
    <w:rsid w:val="006C1CF6"/>
    <w:rsid w:val="006C1CF7"/>
    <w:rsid w:val="006C1EB6"/>
    <w:rsid w:val="006C20E4"/>
    <w:rsid w:val="006C21A4"/>
    <w:rsid w:val="006C2323"/>
    <w:rsid w:val="006C24D5"/>
    <w:rsid w:val="006C24F8"/>
    <w:rsid w:val="006C257D"/>
    <w:rsid w:val="006C25C1"/>
    <w:rsid w:val="006C262E"/>
    <w:rsid w:val="006C26A3"/>
    <w:rsid w:val="006C2729"/>
    <w:rsid w:val="006C27B6"/>
    <w:rsid w:val="006C27FB"/>
    <w:rsid w:val="006C28EC"/>
    <w:rsid w:val="006C2939"/>
    <w:rsid w:val="006C2B13"/>
    <w:rsid w:val="006C2B29"/>
    <w:rsid w:val="006C2C1E"/>
    <w:rsid w:val="006C2D8C"/>
    <w:rsid w:val="006C2DF0"/>
    <w:rsid w:val="006C2E39"/>
    <w:rsid w:val="006C2E5C"/>
    <w:rsid w:val="006C3008"/>
    <w:rsid w:val="006C3066"/>
    <w:rsid w:val="006C30B1"/>
    <w:rsid w:val="006C30CD"/>
    <w:rsid w:val="006C30E8"/>
    <w:rsid w:val="006C3124"/>
    <w:rsid w:val="006C31DE"/>
    <w:rsid w:val="006C32C8"/>
    <w:rsid w:val="006C336D"/>
    <w:rsid w:val="006C3381"/>
    <w:rsid w:val="006C3391"/>
    <w:rsid w:val="006C3444"/>
    <w:rsid w:val="006C34C0"/>
    <w:rsid w:val="006C3583"/>
    <w:rsid w:val="006C3612"/>
    <w:rsid w:val="006C3847"/>
    <w:rsid w:val="006C3858"/>
    <w:rsid w:val="006C3902"/>
    <w:rsid w:val="006C3938"/>
    <w:rsid w:val="006C395D"/>
    <w:rsid w:val="006C3992"/>
    <w:rsid w:val="006C3B42"/>
    <w:rsid w:val="006C3B53"/>
    <w:rsid w:val="006C3BD4"/>
    <w:rsid w:val="006C3D6B"/>
    <w:rsid w:val="006C3E2A"/>
    <w:rsid w:val="006C3F2D"/>
    <w:rsid w:val="006C4091"/>
    <w:rsid w:val="006C40B2"/>
    <w:rsid w:val="006C4163"/>
    <w:rsid w:val="006C418D"/>
    <w:rsid w:val="006C41BE"/>
    <w:rsid w:val="006C420E"/>
    <w:rsid w:val="006C4392"/>
    <w:rsid w:val="006C44C8"/>
    <w:rsid w:val="006C46D4"/>
    <w:rsid w:val="006C478A"/>
    <w:rsid w:val="006C4855"/>
    <w:rsid w:val="006C48E4"/>
    <w:rsid w:val="006C4995"/>
    <w:rsid w:val="006C4AB1"/>
    <w:rsid w:val="006C4B55"/>
    <w:rsid w:val="006C4BE7"/>
    <w:rsid w:val="006C4CC7"/>
    <w:rsid w:val="006C4E45"/>
    <w:rsid w:val="006C4E75"/>
    <w:rsid w:val="006C4EED"/>
    <w:rsid w:val="006C4EFF"/>
    <w:rsid w:val="006C4F7D"/>
    <w:rsid w:val="006C4FE2"/>
    <w:rsid w:val="006C504B"/>
    <w:rsid w:val="006C5121"/>
    <w:rsid w:val="006C516D"/>
    <w:rsid w:val="006C533C"/>
    <w:rsid w:val="006C536D"/>
    <w:rsid w:val="006C544E"/>
    <w:rsid w:val="006C54B4"/>
    <w:rsid w:val="006C54D8"/>
    <w:rsid w:val="006C58A3"/>
    <w:rsid w:val="006C58F8"/>
    <w:rsid w:val="006C5C59"/>
    <w:rsid w:val="006C5C83"/>
    <w:rsid w:val="006C5CEF"/>
    <w:rsid w:val="006C5D22"/>
    <w:rsid w:val="006C5D5A"/>
    <w:rsid w:val="006C5D79"/>
    <w:rsid w:val="006C5E93"/>
    <w:rsid w:val="006C5ED8"/>
    <w:rsid w:val="006C5F40"/>
    <w:rsid w:val="006C5F48"/>
    <w:rsid w:val="006C6066"/>
    <w:rsid w:val="006C6150"/>
    <w:rsid w:val="006C645C"/>
    <w:rsid w:val="006C653F"/>
    <w:rsid w:val="006C65D3"/>
    <w:rsid w:val="006C6681"/>
    <w:rsid w:val="006C6690"/>
    <w:rsid w:val="006C66BF"/>
    <w:rsid w:val="006C66CA"/>
    <w:rsid w:val="006C66DE"/>
    <w:rsid w:val="006C6713"/>
    <w:rsid w:val="006C673F"/>
    <w:rsid w:val="006C6993"/>
    <w:rsid w:val="006C69B3"/>
    <w:rsid w:val="006C6AA9"/>
    <w:rsid w:val="006C6B09"/>
    <w:rsid w:val="006C6B7E"/>
    <w:rsid w:val="006C6BD5"/>
    <w:rsid w:val="006C6BE1"/>
    <w:rsid w:val="006C6C1E"/>
    <w:rsid w:val="006C6C81"/>
    <w:rsid w:val="006C70AD"/>
    <w:rsid w:val="006C71C9"/>
    <w:rsid w:val="006C71F7"/>
    <w:rsid w:val="006C738B"/>
    <w:rsid w:val="006C73D2"/>
    <w:rsid w:val="006C7492"/>
    <w:rsid w:val="006C7499"/>
    <w:rsid w:val="006C74C3"/>
    <w:rsid w:val="006C75B8"/>
    <w:rsid w:val="006C760F"/>
    <w:rsid w:val="006C7653"/>
    <w:rsid w:val="006C7737"/>
    <w:rsid w:val="006C7758"/>
    <w:rsid w:val="006C787A"/>
    <w:rsid w:val="006C79B0"/>
    <w:rsid w:val="006C7A14"/>
    <w:rsid w:val="006C7A46"/>
    <w:rsid w:val="006C7A8E"/>
    <w:rsid w:val="006C7ADC"/>
    <w:rsid w:val="006C7B5F"/>
    <w:rsid w:val="006C7BE8"/>
    <w:rsid w:val="006C7E70"/>
    <w:rsid w:val="006C7ED7"/>
    <w:rsid w:val="006C7F07"/>
    <w:rsid w:val="006CB2F5"/>
    <w:rsid w:val="006D00C9"/>
    <w:rsid w:val="006D01B8"/>
    <w:rsid w:val="006D0215"/>
    <w:rsid w:val="006D02E1"/>
    <w:rsid w:val="006D0431"/>
    <w:rsid w:val="006D0555"/>
    <w:rsid w:val="006D0681"/>
    <w:rsid w:val="006D0717"/>
    <w:rsid w:val="006D0726"/>
    <w:rsid w:val="006D07E2"/>
    <w:rsid w:val="006D0B40"/>
    <w:rsid w:val="006D0B69"/>
    <w:rsid w:val="006D0C40"/>
    <w:rsid w:val="006D0C4D"/>
    <w:rsid w:val="006D0CF8"/>
    <w:rsid w:val="006D0D54"/>
    <w:rsid w:val="006D0ED5"/>
    <w:rsid w:val="006D1035"/>
    <w:rsid w:val="006D106F"/>
    <w:rsid w:val="006D11A6"/>
    <w:rsid w:val="006D13AE"/>
    <w:rsid w:val="006D1468"/>
    <w:rsid w:val="006D1497"/>
    <w:rsid w:val="006D149C"/>
    <w:rsid w:val="006D14DC"/>
    <w:rsid w:val="006D1538"/>
    <w:rsid w:val="006D158A"/>
    <w:rsid w:val="006D15FD"/>
    <w:rsid w:val="006D165F"/>
    <w:rsid w:val="006D166D"/>
    <w:rsid w:val="006D1704"/>
    <w:rsid w:val="006D178D"/>
    <w:rsid w:val="006D17BD"/>
    <w:rsid w:val="006D17D7"/>
    <w:rsid w:val="006D17FE"/>
    <w:rsid w:val="006D1A90"/>
    <w:rsid w:val="006D1B3D"/>
    <w:rsid w:val="006D1B75"/>
    <w:rsid w:val="006D1C43"/>
    <w:rsid w:val="006D1E56"/>
    <w:rsid w:val="006D1FA6"/>
    <w:rsid w:val="006D1FB8"/>
    <w:rsid w:val="006D1FEE"/>
    <w:rsid w:val="006D201E"/>
    <w:rsid w:val="006D208A"/>
    <w:rsid w:val="006D20BF"/>
    <w:rsid w:val="006D20D1"/>
    <w:rsid w:val="006D217F"/>
    <w:rsid w:val="006D23B9"/>
    <w:rsid w:val="006D2465"/>
    <w:rsid w:val="006D246F"/>
    <w:rsid w:val="006D2656"/>
    <w:rsid w:val="006D27F3"/>
    <w:rsid w:val="006D2895"/>
    <w:rsid w:val="006D2936"/>
    <w:rsid w:val="006D297B"/>
    <w:rsid w:val="006D29CA"/>
    <w:rsid w:val="006D2A72"/>
    <w:rsid w:val="006D2A85"/>
    <w:rsid w:val="006D2AEB"/>
    <w:rsid w:val="006D2BDC"/>
    <w:rsid w:val="006D2EBF"/>
    <w:rsid w:val="006D2EDB"/>
    <w:rsid w:val="006D2F05"/>
    <w:rsid w:val="006D2FBE"/>
    <w:rsid w:val="006D2FD9"/>
    <w:rsid w:val="006D309E"/>
    <w:rsid w:val="006D3192"/>
    <w:rsid w:val="006D33F6"/>
    <w:rsid w:val="006D341C"/>
    <w:rsid w:val="006D34E3"/>
    <w:rsid w:val="006D355B"/>
    <w:rsid w:val="006D36A5"/>
    <w:rsid w:val="006D37B3"/>
    <w:rsid w:val="006D37FE"/>
    <w:rsid w:val="006D38AB"/>
    <w:rsid w:val="006D398E"/>
    <w:rsid w:val="006D3B43"/>
    <w:rsid w:val="006D3C05"/>
    <w:rsid w:val="006D3DC8"/>
    <w:rsid w:val="006D3DCF"/>
    <w:rsid w:val="006D3F70"/>
    <w:rsid w:val="006D3FC5"/>
    <w:rsid w:val="006D40EF"/>
    <w:rsid w:val="006D415E"/>
    <w:rsid w:val="006D41AB"/>
    <w:rsid w:val="006D422D"/>
    <w:rsid w:val="006D427A"/>
    <w:rsid w:val="006D4299"/>
    <w:rsid w:val="006D434E"/>
    <w:rsid w:val="006D4501"/>
    <w:rsid w:val="006D4544"/>
    <w:rsid w:val="006D4602"/>
    <w:rsid w:val="006D46CB"/>
    <w:rsid w:val="006D475A"/>
    <w:rsid w:val="006D47C0"/>
    <w:rsid w:val="006D47D5"/>
    <w:rsid w:val="006D4802"/>
    <w:rsid w:val="006D4959"/>
    <w:rsid w:val="006D499C"/>
    <w:rsid w:val="006D4AB8"/>
    <w:rsid w:val="006D4AFB"/>
    <w:rsid w:val="006D4C5A"/>
    <w:rsid w:val="006D4CB2"/>
    <w:rsid w:val="006D4D10"/>
    <w:rsid w:val="006D4DA1"/>
    <w:rsid w:val="006D4EF4"/>
    <w:rsid w:val="006D4F4F"/>
    <w:rsid w:val="006D4F8D"/>
    <w:rsid w:val="006D4FCD"/>
    <w:rsid w:val="006D5021"/>
    <w:rsid w:val="006D5051"/>
    <w:rsid w:val="006D5187"/>
    <w:rsid w:val="006D52B2"/>
    <w:rsid w:val="006D52BF"/>
    <w:rsid w:val="006D533C"/>
    <w:rsid w:val="006D5370"/>
    <w:rsid w:val="006D54CD"/>
    <w:rsid w:val="006D550D"/>
    <w:rsid w:val="006D564C"/>
    <w:rsid w:val="006D565F"/>
    <w:rsid w:val="006D5929"/>
    <w:rsid w:val="006D5A6A"/>
    <w:rsid w:val="006D5BE2"/>
    <w:rsid w:val="006D5C4B"/>
    <w:rsid w:val="006D5D50"/>
    <w:rsid w:val="006D5EC6"/>
    <w:rsid w:val="006D5EFF"/>
    <w:rsid w:val="006D5FDB"/>
    <w:rsid w:val="006D5FE3"/>
    <w:rsid w:val="006D60AB"/>
    <w:rsid w:val="006D6245"/>
    <w:rsid w:val="006D633D"/>
    <w:rsid w:val="006D649C"/>
    <w:rsid w:val="006D6612"/>
    <w:rsid w:val="006D662F"/>
    <w:rsid w:val="006D66C1"/>
    <w:rsid w:val="006D6719"/>
    <w:rsid w:val="006D6743"/>
    <w:rsid w:val="006D6765"/>
    <w:rsid w:val="006D69D8"/>
    <w:rsid w:val="006D6AB7"/>
    <w:rsid w:val="006D6C6D"/>
    <w:rsid w:val="006D6CDE"/>
    <w:rsid w:val="006D6DCC"/>
    <w:rsid w:val="006D6EEE"/>
    <w:rsid w:val="006D6FF7"/>
    <w:rsid w:val="006D711C"/>
    <w:rsid w:val="006D71EC"/>
    <w:rsid w:val="006D7285"/>
    <w:rsid w:val="006D7306"/>
    <w:rsid w:val="006D73C6"/>
    <w:rsid w:val="006D7451"/>
    <w:rsid w:val="006D747A"/>
    <w:rsid w:val="006D7536"/>
    <w:rsid w:val="006D7602"/>
    <w:rsid w:val="006D76CE"/>
    <w:rsid w:val="006D76FB"/>
    <w:rsid w:val="006D7805"/>
    <w:rsid w:val="006D7895"/>
    <w:rsid w:val="006D7AC8"/>
    <w:rsid w:val="006D7AE1"/>
    <w:rsid w:val="006D7B2C"/>
    <w:rsid w:val="006D7BAF"/>
    <w:rsid w:val="006D7BBC"/>
    <w:rsid w:val="006D7BC3"/>
    <w:rsid w:val="006D7BE3"/>
    <w:rsid w:val="006D7D1E"/>
    <w:rsid w:val="006D7FC3"/>
    <w:rsid w:val="006D7FE8"/>
    <w:rsid w:val="006E01BE"/>
    <w:rsid w:val="006E01D7"/>
    <w:rsid w:val="006E02D8"/>
    <w:rsid w:val="006E02DB"/>
    <w:rsid w:val="006E033A"/>
    <w:rsid w:val="006E03A8"/>
    <w:rsid w:val="006E03C8"/>
    <w:rsid w:val="006E047A"/>
    <w:rsid w:val="006E06B1"/>
    <w:rsid w:val="006E071B"/>
    <w:rsid w:val="006E0733"/>
    <w:rsid w:val="006E0745"/>
    <w:rsid w:val="006E07DF"/>
    <w:rsid w:val="006E080F"/>
    <w:rsid w:val="006E0B22"/>
    <w:rsid w:val="006E0BE9"/>
    <w:rsid w:val="006E0C82"/>
    <w:rsid w:val="006E0C87"/>
    <w:rsid w:val="006E0CE4"/>
    <w:rsid w:val="006E0EFE"/>
    <w:rsid w:val="006E0F87"/>
    <w:rsid w:val="006E10DA"/>
    <w:rsid w:val="006E11F8"/>
    <w:rsid w:val="006E129D"/>
    <w:rsid w:val="006E13A7"/>
    <w:rsid w:val="006E13C7"/>
    <w:rsid w:val="006E1450"/>
    <w:rsid w:val="006E14E0"/>
    <w:rsid w:val="006E157C"/>
    <w:rsid w:val="006E15BA"/>
    <w:rsid w:val="006E1630"/>
    <w:rsid w:val="006E1631"/>
    <w:rsid w:val="006E1890"/>
    <w:rsid w:val="006E190C"/>
    <w:rsid w:val="006E194D"/>
    <w:rsid w:val="006E194F"/>
    <w:rsid w:val="006E1A7C"/>
    <w:rsid w:val="006E1A7E"/>
    <w:rsid w:val="006E1B03"/>
    <w:rsid w:val="006E1BE9"/>
    <w:rsid w:val="006E1E3D"/>
    <w:rsid w:val="006E1F68"/>
    <w:rsid w:val="006E20D3"/>
    <w:rsid w:val="006E20D9"/>
    <w:rsid w:val="006E216B"/>
    <w:rsid w:val="006E2229"/>
    <w:rsid w:val="006E22CF"/>
    <w:rsid w:val="006E2544"/>
    <w:rsid w:val="006E2604"/>
    <w:rsid w:val="006E27AD"/>
    <w:rsid w:val="006E280D"/>
    <w:rsid w:val="006E294F"/>
    <w:rsid w:val="006E2B2C"/>
    <w:rsid w:val="006E2BC2"/>
    <w:rsid w:val="006E2C93"/>
    <w:rsid w:val="006E2D01"/>
    <w:rsid w:val="006E2D89"/>
    <w:rsid w:val="006E2D8E"/>
    <w:rsid w:val="006E2E88"/>
    <w:rsid w:val="006E2EA2"/>
    <w:rsid w:val="006E2EBB"/>
    <w:rsid w:val="006E30AB"/>
    <w:rsid w:val="006E317A"/>
    <w:rsid w:val="006E32D8"/>
    <w:rsid w:val="006E32E1"/>
    <w:rsid w:val="006E3310"/>
    <w:rsid w:val="006E33AA"/>
    <w:rsid w:val="006E3493"/>
    <w:rsid w:val="006E3495"/>
    <w:rsid w:val="006E34A7"/>
    <w:rsid w:val="006E353D"/>
    <w:rsid w:val="006E35CA"/>
    <w:rsid w:val="006E35D4"/>
    <w:rsid w:val="006E361D"/>
    <w:rsid w:val="006E367D"/>
    <w:rsid w:val="006E3692"/>
    <w:rsid w:val="006E3971"/>
    <w:rsid w:val="006E39F4"/>
    <w:rsid w:val="006E3A12"/>
    <w:rsid w:val="006E3AC4"/>
    <w:rsid w:val="006E3B5C"/>
    <w:rsid w:val="006E3C19"/>
    <w:rsid w:val="006E3C31"/>
    <w:rsid w:val="006E3D67"/>
    <w:rsid w:val="006E3E3F"/>
    <w:rsid w:val="006E3FB0"/>
    <w:rsid w:val="006E415F"/>
    <w:rsid w:val="006E43C3"/>
    <w:rsid w:val="006E448A"/>
    <w:rsid w:val="006E44F1"/>
    <w:rsid w:val="006E464F"/>
    <w:rsid w:val="006E465D"/>
    <w:rsid w:val="006E468E"/>
    <w:rsid w:val="006E470E"/>
    <w:rsid w:val="006E473D"/>
    <w:rsid w:val="006E476A"/>
    <w:rsid w:val="006E47BE"/>
    <w:rsid w:val="006E484C"/>
    <w:rsid w:val="006E48B6"/>
    <w:rsid w:val="006E4A1A"/>
    <w:rsid w:val="006E4AA7"/>
    <w:rsid w:val="006E4ACA"/>
    <w:rsid w:val="006E4AD2"/>
    <w:rsid w:val="006E4BB1"/>
    <w:rsid w:val="006E4C4B"/>
    <w:rsid w:val="006E4C90"/>
    <w:rsid w:val="006E5160"/>
    <w:rsid w:val="006E51AB"/>
    <w:rsid w:val="006E524D"/>
    <w:rsid w:val="006E531C"/>
    <w:rsid w:val="006E5331"/>
    <w:rsid w:val="006E537C"/>
    <w:rsid w:val="006E5384"/>
    <w:rsid w:val="006E5496"/>
    <w:rsid w:val="006E54F3"/>
    <w:rsid w:val="006E557C"/>
    <w:rsid w:val="006E5583"/>
    <w:rsid w:val="006E55BF"/>
    <w:rsid w:val="006E5638"/>
    <w:rsid w:val="006E5783"/>
    <w:rsid w:val="006E57B1"/>
    <w:rsid w:val="006E57F7"/>
    <w:rsid w:val="006E58D3"/>
    <w:rsid w:val="006E5A5E"/>
    <w:rsid w:val="006E5AF3"/>
    <w:rsid w:val="006E5B8A"/>
    <w:rsid w:val="006E5C42"/>
    <w:rsid w:val="006E5D6D"/>
    <w:rsid w:val="006E5DB6"/>
    <w:rsid w:val="006E5E16"/>
    <w:rsid w:val="006E5F30"/>
    <w:rsid w:val="006E5F75"/>
    <w:rsid w:val="006E5F89"/>
    <w:rsid w:val="006E5FD4"/>
    <w:rsid w:val="006E607A"/>
    <w:rsid w:val="006E60BC"/>
    <w:rsid w:val="006E6121"/>
    <w:rsid w:val="006E6179"/>
    <w:rsid w:val="006E619F"/>
    <w:rsid w:val="006E620B"/>
    <w:rsid w:val="006E62A7"/>
    <w:rsid w:val="006E63F7"/>
    <w:rsid w:val="006E6877"/>
    <w:rsid w:val="006E68FE"/>
    <w:rsid w:val="006E6A73"/>
    <w:rsid w:val="006E6E44"/>
    <w:rsid w:val="006E6F4B"/>
    <w:rsid w:val="006E7104"/>
    <w:rsid w:val="006E7136"/>
    <w:rsid w:val="006E7168"/>
    <w:rsid w:val="006E71A2"/>
    <w:rsid w:val="006E71AE"/>
    <w:rsid w:val="006E722E"/>
    <w:rsid w:val="006E7240"/>
    <w:rsid w:val="006E7289"/>
    <w:rsid w:val="006E73FB"/>
    <w:rsid w:val="006E7439"/>
    <w:rsid w:val="006E74E3"/>
    <w:rsid w:val="006E75ED"/>
    <w:rsid w:val="006E7617"/>
    <w:rsid w:val="006E76F4"/>
    <w:rsid w:val="006E7719"/>
    <w:rsid w:val="006E7783"/>
    <w:rsid w:val="006E7809"/>
    <w:rsid w:val="006E782E"/>
    <w:rsid w:val="006E789F"/>
    <w:rsid w:val="006E7918"/>
    <w:rsid w:val="006E7967"/>
    <w:rsid w:val="006E79D0"/>
    <w:rsid w:val="006E7A86"/>
    <w:rsid w:val="006E7C4E"/>
    <w:rsid w:val="006E7E3D"/>
    <w:rsid w:val="006E7E57"/>
    <w:rsid w:val="006E7F38"/>
    <w:rsid w:val="006E7FA7"/>
    <w:rsid w:val="006F0082"/>
    <w:rsid w:val="006F009B"/>
    <w:rsid w:val="006F02BA"/>
    <w:rsid w:val="006F02CF"/>
    <w:rsid w:val="006F0318"/>
    <w:rsid w:val="006F0459"/>
    <w:rsid w:val="006F0463"/>
    <w:rsid w:val="006F04EA"/>
    <w:rsid w:val="006F0513"/>
    <w:rsid w:val="006F0536"/>
    <w:rsid w:val="006F056C"/>
    <w:rsid w:val="006F0639"/>
    <w:rsid w:val="006F06F5"/>
    <w:rsid w:val="006F0703"/>
    <w:rsid w:val="006F0870"/>
    <w:rsid w:val="006F0BB8"/>
    <w:rsid w:val="006F0BE6"/>
    <w:rsid w:val="006F0CC5"/>
    <w:rsid w:val="006F0DB5"/>
    <w:rsid w:val="006F0DC9"/>
    <w:rsid w:val="006F0EE9"/>
    <w:rsid w:val="006F10E7"/>
    <w:rsid w:val="006F12B5"/>
    <w:rsid w:val="006F13BF"/>
    <w:rsid w:val="006F14A4"/>
    <w:rsid w:val="006F14CD"/>
    <w:rsid w:val="006F1516"/>
    <w:rsid w:val="006F151A"/>
    <w:rsid w:val="006F1557"/>
    <w:rsid w:val="006F161E"/>
    <w:rsid w:val="006F168A"/>
    <w:rsid w:val="006F16BB"/>
    <w:rsid w:val="006F172A"/>
    <w:rsid w:val="006F1925"/>
    <w:rsid w:val="006F192D"/>
    <w:rsid w:val="006F1AE1"/>
    <w:rsid w:val="006F1BFB"/>
    <w:rsid w:val="006F1C41"/>
    <w:rsid w:val="006F1CDA"/>
    <w:rsid w:val="006F1E15"/>
    <w:rsid w:val="006F1F5D"/>
    <w:rsid w:val="006F1F8D"/>
    <w:rsid w:val="006F1FE2"/>
    <w:rsid w:val="006F21F2"/>
    <w:rsid w:val="006F2395"/>
    <w:rsid w:val="006F23DF"/>
    <w:rsid w:val="006F2568"/>
    <w:rsid w:val="006F2575"/>
    <w:rsid w:val="006F25F7"/>
    <w:rsid w:val="006F2716"/>
    <w:rsid w:val="006F274F"/>
    <w:rsid w:val="006F2815"/>
    <w:rsid w:val="006F28D4"/>
    <w:rsid w:val="006F28D7"/>
    <w:rsid w:val="006F294F"/>
    <w:rsid w:val="006F2AC4"/>
    <w:rsid w:val="006F2AD0"/>
    <w:rsid w:val="006F2BA9"/>
    <w:rsid w:val="006F2BB5"/>
    <w:rsid w:val="006F2BC2"/>
    <w:rsid w:val="006F2D5A"/>
    <w:rsid w:val="006F2DAB"/>
    <w:rsid w:val="006F2DBA"/>
    <w:rsid w:val="006F2E8A"/>
    <w:rsid w:val="006F2EB3"/>
    <w:rsid w:val="006F2F8A"/>
    <w:rsid w:val="006F2F9B"/>
    <w:rsid w:val="006F32B8"/>
    <w:rsid w:val="006F355E"/>
    <w:rsid w:val="006F3609"/>
    <w:rsid w:val="006F3674"/>
    <w:rsid w:val="006F3A37"/>
    <w:rsid w:val="006F3AA4"/>
    <w:rsid w:val="006F3CB1"/>
    <w:rsid w:val="006F3D3F"/>
    <w:rsid w:val="006F3E19"/>
    <w:rsid w:val="006F3E7B"/>
    <w:rsid w:val="006F4168"/>
    <w:rsid w:val="006F41A1"/>
    <w:rsid w:val="006F452E"/>
    <w:rsid w:val="006F457F"/>
    <w:rsid w:val="006F4613"/>
    <w:rsid w:val="006F4785"/>
    <w:rsid w:val="006F4888"/>
    <w:rsid w:val="006F491B"/>
    <w:rsid w:val="006F492A"/>
    <w:rsid w:val="006F4962"/>
    <w:rsid w:val="006F49AA"/>
    <w:rsid w:val="006F4A31"/>
    <w:rsid w:val="006F4A84"/>
    <w:rsid w:val="006F4B01"/>
    <w:rsid w:val="006F4BC5"/>
    <w:rsid w:val="006F4C67"/>
    <w:rsid w:val="006F4D84"/>
    <w:rsid w:val="006F4DA1"/>
    <w:rsid w:val="006F4DC4"/>
    <w:rsid w:val="006F4E37"/>
    <w:rsid w:val="006F4F0F"/>
    <w:rsid w:val="006F4F60"/>
    <w:rsid w:val="006F4FB6"/>
    <w:rsid w:val="006F5005"/>
    <w:rsid w:val="006F50BF"/>
    <w:rsid w:val="006F5157"/>
    <w:rsid w:val="006F5194"/>
    <w:rsid w:val="006F52B1"/>
    <w:rsid w:val="006F52F6"/>
    <w:rsid w:val="006F5312"/>
    <w:rsid w:val="006F53B7"/>
    <w:rsid w:val="006F546C"/>
    <w:rsid w:val="006F5494"/>
    <w:rsid w:val="006F5586"/>
    <w:rsid w:val="006F56A9"/>
    <w:rsid w:val="006F57D2"/>
    <w:rsid w:val="006F58A8"/>
    <w:rsid w:val="006F58AF"/>
    <w:rsid w:val="006F59A5"/>
    <w:rsid w:val="006F59F2"/>
    <w:rsid w:val="006F5A74"/>
    <w:rsid w:val="006F5A9B"/>
    <w:rsid w:val="006F5B8B"/>
    <w:rsid w:val="006F5CA7"/>
    <w:rsid w:val="006F5CF9"/>
    <w:rsid w:val="006F5D22"/>
    <w:rsid w:val="006F5DAA"/>
    <w:rsid w:val="006F5F2A"/>
    <w:rsid w:val="006F5F66"/>
    <w:rsid w:val="006F6096"/>
    <w:rsid w:val="006F611B"/>
    <w:rsid w:val="006F612A"/>
    <w:rsid w:val="006F61F7"/>
    <w:rsid w:val="006F6298"/>
    <w:rsid w:val="006F62AA"/>
    <w:rsid w:val="006F635D"/>
    <w:rsid w:val="006F6436"/>
    <w:rsid w:val="006F64AF"/>
    <w:rsid w:val="006F64B1"/>
    <w:rsid w:val="006F6505"/>
    <w:rsid w:val="006F65DA"/>
    <w:rsid w:val="006F69B0"/>
    <w:rsid w:val="006F69B2"/>
    <w:rsid w:val="006F6A5E"/>
    <w:rsid w:val="006F6A75"/>
    <w:rsid w:val="006F6AD6"/>
    <w:rsid w:val="006F6B0B"/>
    <w:rsid w:val="006F6B4A"/>
    <w:rsid w:val="006F6BA6"/>
    <w:rsid w:val="006F6C2E"/>
    <w:rsid w:val="006F6CB8"/>
    <w:rsid w:val="006F6D17"/>
    <w:rsid w:val="006F6D77"/>
    <w:rsid w:val="006F6E56"/>
    <w:rsid w:val="006F706B"/>
    <w:rsid w:val="006F70EA"/>
    <w:rsid w:val="006F7148"/>
    <w:rsid w:val="006F7230"/>
    <w:rsid w:val="006F72AE"/>
    <w:rsid w:val="006F72FA"/>
    <w:rsid w:val="006F7340"/>
    <w:rsid w:val="006F734C"/>
    <w:rsid w:val="006F7354"/>
    <w:rsid w:val="006F7408"/>
    <w:rsid w:val="006F74FA"/>
    <w:rsid w:val="006F7562"/>
    <w:rsid w:val="006F756D"/>
    <w:rsid w:val="006F7579"/>
    <w:rsid w:val="006F75D9"/>
    <w:rsid w:val="006F77BE"/>
    <w:rsid w:val="006F78EA"/>
    <w:rsid w:val="006F7A44"/>
    <w:rsid w:val="006F7B1A"/>
    <w:rsid w:val="006F7B8F"/>
    <w:rsid w:val="006F7CBD"/>
    <w:rsid w:val="006F7D86"/>
    <w:rsid w:val="006F7D8C"/>
    <w:rsid w:val="006F7DA8"/>
    <w:rsid w:val="006F7EE4"/>
    <w:rsid w:val="006F7FA2"/>
    <w:rsid w:val="0070004B"/>
    <w:rsid w:val="0070011A"/>
    <w:rsid w:val="00700129"/>
    <w:rsid w:val="00700136"/>
    <w:rsid w:val="0070017D"/>
    <w:rsid w:val="00700197"/>
    <w:rsid w:val="007001C5"/>
    <w:rsid w:val="007001E3"/>
    <w:rsid w:val="007002C1"/>
    <w:rsid w:val="00700342"/>
    <w:rsid w:val="00700586"/>
    <w:rsid w:val="00700727"/>
    <w:rsid w:val="00700762"/>
    <w:rsid w:val="007009D8"/>
    <w:rsid w:val="007009FE"/>
    <w:rsid w:val="00700B2C"/>
    <w:rsid w:val="00700C23"/>
    <w:rsid w:val="00700C68"/>
    <w:rsid w:val="00700CB4"/>
    <w:rsid w:val="00700E40"/>
    <w:rsid w:val="00701082"/>
    <w:rsid w:val="007010E0"/>
    <w:rsid w:val="00701123"/>
    <w:rsid w:val="007011D8"/>
    <w:rsid w:val="007014EE"/>
    <w:rsid w:val="0070152D"/>
    <w:rsid w:val="007017C5"/>
    <w:rsid w:val="0070185C"/>
    <w:rsid w:val="0070190C"/>
    <w:rsid w:val="00701966"/>
    <w:rsid w:val="0070196F"/>
    <w:rsid w:val="00701A0F"/>
    <w:rsid w:val="00701A98"/>
    <w:rsid w:val="00701B60"/>
    <w:rsid w:val="00701C28"/>
    <w:rsid w:val="00701C39"/>
    <w:rsid w:val="00701DD8"/>
    <w:rsid w:val="00701F14"/>
    <w:rsid w:val="00702065"/>
    <w:rsid w:val="007022C5"/>
    <w:rsid w:val="00702347"/>
    <w:rsid w:val="00702351"/>
    <w:rsid w:val="007023E7"/>
    <w:rsid w:val="007025F9"/>
    <w:rsid w:val="00702716"/>
    <w:rsid w:val="00702732"/>
    <w:rsid w:val="00702795"/>
    <w:rsid w:val="007028D7"/>
    <w:rsid w:val="00702B3D"/>
    <w:rsid w:val="00702B67"/>
    <w:rsid w:val="00702BCE"/>
    <w:rsid w:val="00702BE3"/>
    <w:rsid w:val="00702C32"/>
    <w:rsid w:val="00702C70"/>
    <w:rsid w:val="00702D6A"/>
    <w:rsid w:val="00702DD6"/>
    <w:rsid w:val="00702EF4"/>
    <w:rsid w:val="00702FB3"/>
    <w:rsid w:val="00703008"/>
    <w:rsid w:val="00703036"/>
    <w:rsid w:val="00703077"/>
    <w:rsid w:val="00703096"/>
    <w:rsid w:val="007030BD"/>
    <w:rsid w:val="007030F6"/>
    <w:rsid w:val="007031B4"/>
    <w:rsid w:val="007031D4"/>
    <w:rsid w:val="0070327B"/>
    <w:rsid w:val="0070333A"/>
    <w:rsid w:val="0070339E"/>
    <w:rsid w:val="007034E4"/>
    <w:rsid w:val="0070350E"/>
    <w:rsid w:val="007036FD"/>
    <w:rsid w:val="00703857"/>
    <w:rsid w:val="007038E2"/>
    <w:rsid w:val="0070390D"/>
    <w:rsid w:val="00703926"/>
    <w:rsid w:val="007039AA"/>
    <w:rsid w:val="00703AE7"/>
    <w:rsid w:val="00703CA1"/>
    <w:rsid w:val="00703E23"/>
    <w:rsid w:val="00703EB4"/>
    <w:rsid w:val="00703EF9"/>
    <w:rsid w:val="0070401D"/>
    <w:rsid w:val="0070406E"/>
    <w:rsid w:val="00704075"/>
    <w:rsid w:val="0070411A"/>
    <w:rsid w:val="00704170"/>
    <w:rsid w:val="007042A9"/>
    <w:rsid w:val="007042E3"/>
    <w:rsid w:val="0070471B"/>
    <w:rsid w:val="0070478E"/>
    <w:rsid w:val="007047D4"/>
    <w:rsid w:val="007048BD"/>
    <w:rsid w:val="00704948"/>
    <w:rsid w:val="0070498B"/>
    <w:rsid w:val="007049AA"/>
    <w:rsid w:val="007049B5"/>
    <w:rsid w:val="00704B92"/>
    <w:rsid w:val="00704C0D"/>
    <w:rsid w:val="00704C1C"/>
    <w:rsid w:val="00704D02"/>
    <w:rsid w:val="00704D98"/>
    <w:rsid w:val="00704E11"/>
    <w:rsid w:val="00704F30"/>
    <w:rsid w:val="00704F3C"/>
    <w:rsid w:val="00704FE7"/>
    <w:rsid w:val="00705028"/>
    <w:rsid w:val="007050B7"/>
    <w:rsid w:val="007051C2"/>
    <w:rsid w:val="007052A4"/>
    <w:rsid w:val="0070539D"/>
    <w:rsid w:val="00705520"/>
    <w:rsid w:val="00705536"/>
    <w:rsid w:val="00705606"/>
    <w:rsid w:val="00705669"/>
    <w:rsid w:val="00705671"/>
    <w:rsid w:val="007057FC"/>
    <w:rsid w:val="007058EE"/>
    <w:rsid w:val="00705AAE"/>
    <w:rsid w:val="00705B08"/>
    <w:rsid w:val="00705B5A"/>
    <w:rsid w:val="00705BB6"/>
    <w:rsid w:val="00705C6D"/>
    <w:rsid w:val="00705DA2"/>
    <w:rsid w:val="00705E14"/>
    <w:rsid w:val="00705EA5"/>
    <w:rsid w:val="00705ED7"/>
    <w:rsid w:val="00705EEC"/>
    <w:rsid w:val="00705F36"/>
    <w:rsid w:val="00705FD1"/>
    <w:rsid w:val="00705FEB"/>
    <w:rsid w:val="007060D3"/>
    <w:rsid w:val="0070612C"/>
    <w:rsid w:val="00706281"/>
    <w:rsid w:val="007062D4"/>
    <w:rsid w:val="00706410"/>
    <w:rsid w:val="007064E5"/>
    <w:rsid w:val="00706674"/>
    <w:rsid w:val="0070673D"/>
    <w:rsid w:val="0070677C"/>
    <w:rsid w:val="0070677F"/>
    <w:rsid w:val="007067B7"/>
    <w:rsid w:val="00706871"/>
    <w:rsid w:val="007068AE"/>
    <w:rsid w:val="00706AC5"/>
    <w:rsid w:val="00706B40"/>
    <w:rsid w:val="00706C57"/>
    <w:rsid w:val="00706D02"/>
    <w:rsid w:val="00706D0B"/>
    <w:rsid w:val="00706D24"/>
    <w:rsid w:val="00706D36"/>
    <w:rsid w:val="00706D43"/>
    <w:rsid w:val="00706E03"/>
    <w:rsid w:val="00706ECD"/>
    <w:rsid w:val="00707016"/>
    <w:rsid w:val="007071D3"/>
    <w:rsid w:val="00707429"/>
    <w:rsid w:val="0070765F"/>
    <w:rsid w:val="00707751"/>
    <w:rsid w:val="007077BB"/>
    <w:rsid w:val="007078F7"/>
    <w:rsid w:val="00707960"/>
    <w:rsid w:val="0070798D"/>
    <w:rsid w:val="00707998"/>
    <w:rsid w:val="00707A5C"/>
    <w:rsid w:val="00707AD4"/>
    <w:rsid w:val="00707B73"/>
    <w:rsid w:val="00707C2E"/>
    <w:rsid w:val="00707D61"/>
    <w:rsid w:val="00707D84"/>
    <w:rsid w:val="00707DDE"/>
    <w:rsid w:val="00707DEE"/>
    <w:rsid w:val="00707E43"/>
    <w:rsid w:val="00707E8A"/>
    <w:rsid w:val="00707EB5"/>
    <w:rsid w:val="00710242"/>
    <w:rsid w:val="00710259"/>
    <w:rsid w:val="007102A0"/>
    <w:rsid w:val="0071030C"/>
    <w:rsid w:val="0071043E"/>
    <w:rsid w:val="007104AA"/>
    <w:rsid w:val="0071053B"/>
    <w:rsid w:val="00710792"/>
    <w:rsid w:val="00710796"/>
    <w:rsid w:val="007107A0"/>
    <w:rsid w:val="00710937"/>
    <w:rsid w:val="00710A97"/>
    <w:rsid w:val="00710C1D"/>
    <w:rsid w:val="00710CC7"/>
    <w:rsid w:val="00710CD5"/>
    <w:rsid w:val="00710D4F"/>
    <w:rsid w:val="00710EBD"/>
    <w:rsid w:val="00710F8B"/>
    <w:rsid w:val="00711007"/>
    <w:rsid w:val="0071102C"/>
    <w:rsid w:val="0071107E"/>
    <w:rsid w:val="0071115C"/>
    <w:rsid w:val="0071120B"/>
    <w:rsid w:val="007112AD"/>
    <w:rsid w:val="007112FE"/>
    <w:rsid w:val="00711338"/>
    <w:rsid w:val="00711558"/>
    <w:rsid w:val="0071169C"/>
    <w:rsid w:val="0071170B"/>
    <w:rsid w:val="00711813"/>
    <w:rsid w:val="007119A0"/>
    <w:rsid w:val="007119C2"/>
    <w:rsid w:val="00711AED"/>
    <w:rsid w:val="00711B97"/>
    <w:rsid w:val="00711BAB"/>
    <w:rsid w:val="00711C90"/>
    <w:rsid w:val="00711CEA"/>
    <w:rsid w:val="00712005"/>
    <w:rsid w:val="0071200D"/>
    <w:rsid w:val="00712048"/>
    <w:rsid w:val="00712052"/>
    <w:rsid w:val="007121DF"/>
    <w:rsid w:val="007121FB"/>
    <w:rsid w:val="0071234C"/>
    <w:rsid w:val="0071237F"/>
    <w:rsid w:val="007123E4"/>
    <w:rsid w:val="00712457"/>
    <w:rsid w:val="007125FB"/>
    <w:rsid w:val="00712759"/>
    <w:rsid w:val="00712968"/>
    <w:rsid w:val="00712979"/>
    <w:rsid w:val="007129CC"/>
    <w:rsid w:val="00712A0A"/>
    <w:rsid w:val="00712AFB"/>
    <w:rsid w:val="00712EB2"/>
    <w:rsid w:val="00712F3F"/>
    <w:rsid w:val="00712F75"/>
    <w:rsid w:val="0071319A"/>
    <w:rsid w:val="00713235"/>
    <w:rsid w:val="00713334"/>
    <w:rsid w:val="00713440"/>
    <w:rsid w:val="00713487"/>
    <w:rsid w:val="0071349E"/>
    <w:rsid w:val="007134AA"/>
    <w:rsid w:val="007134DD"/>
    <w:rsid w:val="007136A8"/>
    <w:rsid w:val="007136B7"/>
    <w:rsid w:val="007136BC"/>
    <w:rsid w:val="00713743"/>
    <w:rsid w:val="007138D6"/>
    <w:rsid w:val="00713A17"/>
    <w:rsid w:val="00713A3C"/>
    <w:rsid w:val="00713A85"/>
    <w:rsid w:val="00713ADB"/>
    <w:rsid w:val="00713B4F"/>
    <w:rsid w:val="00713B89"/>
    <w:rsid w:val="00713C32"/>
    <w:rsid w:val="00713D1D"/>
    <w:rsid w:val="00713D8F"/>
    <w:rsid w:val="00713D9F"/>
    <w:rsid w:val="00713E8A"/>
    <w:rsid w:val="00713FBB"/>
    <w:rsid w:val="007140C7"/>
    <w:rsid w:val="007140F4"/>
    <w:rsid w:val="00714224"/>
    <w:rsid w:val="00714227"/>
    <w:rsid w:val="00714230"/>
    <w:rsid w:val="00714390"/>
    <w:rsid w:val="00714435"/>
    <w:rsid w:val="00714614"/>
    <w:rsid w:val="007146BF"/>
    <w:rsid w:val="0071493C"/>
    <w:rsid w:val="007149F5"/>
    <w:rsid w:val="007149FC"/>
    <w:rsid w:val="00714C02"/>
    <w:rsid w:val="00714E89"/>
    <w:rsid w:val="00714F0E"/>
    <w:rsid w:val="00715097"/>
    <w:rsid w:val="007150CD"/>
    <w:rsid w:val="00715175"/>
    <w:rsid w:val="0071517F"/>
    <w:rsid w:val="00715198"/>
    <w:rsid w:val="007152A1"/>
    <w:rsid w:val="00715437"/>
    <w:rsid w:val="0071547B"/>
    <w:rsid w:val="007154C2"/>
    <w:rsid w:val="00715560"/>
    <w:rsid w:val="0071557A"/>
    <w:rsid w:val="007155C9"/>
    <w:rsid w:val="007155D3"/>
    <w:rsid w:val="0071564F"/>
    <w:rsid w:val="00715843"/>
    <w:rsid w:val="0071597B"/>
    <w:rsid w:val="00715994"/>
    <w:rsid w:val="00715A24"/>
    <w:rsid w:val="00715AEB"/>
    <w:rsid w:val="00715CA0"/>
    <w:rsid w:val="00715FBA"/>
    <w:rsid w:val="00715FDC"/>
    <w:rsid w:val="00716095"/>
    <w:rsid w:val="007160CB"/>
    <w:rsid w:val="007160CD"/>
    <w:rsid w:val="00716133"/>
    <w:rsid w:val="00716149"/>
    <w:rsid w:val="00716282"/>
    <w:rsid w:val="0071637C"/>
    <w:rsid w:val="00716434"/>
    <w:rsid w:val="00716480"/>
    <w:rsid w:val="007164F5"/>
    <w:rsid w:val="00716536"/>
    <w:rsid w:val="00716651"/>
    <w:rsid w:val="00716684"/>
    <w:rsid w:val="0071670D"/>
    <w:rsid w:val="00716767"/>
    <w:rsid w:val="00716799"/>
    <w:rsid w:val="00716930"/>
    <w:rsid w:val="00716994"/>
    <w:rsid w:val="00716ABC"/>
    <w:rsid w:val="00716AE3"/>
    <w:rsid w:val="00716C83"/>
    <w:rsid w:val="00716D65"/>
    <w:rsid w:val="00716D75"/>
    <w:rsid w:val="00716D96"/>
    <w:rsid w:val="00716DC4"/>
    <w:rsid w:val="00716DEF"/>
    <w:rsid w:val="00716E4A"/>
    <w:rsid w:val="00716E7E"/>
    <w:rsid w:val="00716E88"/>
    <w:rsid w:val="00716EFB"/>
    <w:rsid w:val="00717057"/>
    <w:rsid w:val="00717116"/>
    <w:rsid w:val="00717375"/>
    <w:rsid w:val="00717587"/>
    <w:rsid w:val="00717682"/>
    <w:rsid w:val="00717747"/>
    <w:rsid w:val="007177D3"/>
    <w:rsid w:val="00717804"/>
    <w:rsid w:val="0071790B"/>
    <w:rsid w:val="00717949"/>
    <w:rsid w:val="00717974"/>
    <w:rsid w:val="00717A22"/>
    <w:rsid w:val="00717B72"/>
    <w:rsid w:val="00717B86"/>
    <w:rsid w:val="00717BE7"/>
    <w:rsid w:val="00717C3A"/>
    <w:rsid w:val="00717DC6"/>
    <w:rsid w:val="00717E06"/>
    <w:rsid w:val="00717E75"/>
    <w:rsid w:val="00717EAE"/>
    <w:rsid w:val="00717F38"/>
    <w:rsid w:val="007201CA"/>
    <w:rsid w:val="0072031F"/>
    <w:rsid w:val="00720398"/>
    <w:rsid w:val="007203F5"/>
    <w:rsid w:val="00720462"/>
    <w:rsid w:val="007204D4"/>
    <w:rsid w:val="007204ED"/>
    <w:rsid w:val="007204EE"/>
    <w:rsid w:val="00720786"/>
    <w:rsid w:val="007207B4"/>
    <w:rsid w:val="00720840"/>
    <w:rsid w:val="007208BB"/>
    <w:rsid w:val="00720940"/>
    <w:rsid w:val="0072094F"/>
    <w:rsid w:val="00720BCB"/>
    <w:rsid w:val="00720C62"/>
    <w:rsid w:val="00720CC6"/>
    <w:rsid w:val="00720D34"/>
    <w:rsid w:val="00720E35"/>
    <w:rsid w:val="00721080"/>
    <w:rsid w:val="007210FE"/>
    <w:rsid w:val="0072115B"/>
    <w:rsid w:val="00721241"/>
    <w:rsid w:val="00721359"/>
    <w:rsid w:val="0072139A"/>
    <w:rsid w:val="007213AA"/>
    <w:rsid w:val="007213B6"/>
    <w:rsid w:val="00721406"/>
    <w:rsid w:val="00721452"/>
    <w:rsid w:val="0072179E"/>
    <w:rsid w:val="007217C8"/>
    <w:rsid w:val="00721876"/>
    <w:rsid w:val="007218D1"/>
    <w:rsid w:val="007218F2"/>
    <w:rsid w:val="007219D5"/>
    <w:rsid w:val="007219F6"/>
    <w:rsid w:val="00721C02"/>
    <w:rsid w:val="00721C6E"/>
    <w:rsid w:val="00721D25"/>
    <w:rsid w:val="00721D6F"/>
    <w:rsid w:val="00721DF7"/>
    <w:rsid w:val="00721DFD"/>
    <w:rsid w:val="00721E29"/>
    <w:rsid w:val="00721E66"/>
    <w:rsid w:val="00721E72"/>
    <w:rsid w:val="00721E79"/>
    <w:rsid w:val="00721EEA"/>
    <w:rsid w:val="00721F54"/>
    <w:rsid w:val="00722047"/>
    <w:rsid w:val="007220A7"/>
    <w:rsid w:val="007220E3"/>
    <w:rsid w:val="0072210B"/>
    <w:rsid w:val="0072214A"/>
    <w:rsid w:val="00722191"/>
    <w:rsid w:val="007221DF"/>
    <w:rsid w:val="00722575"/>
    <w:rsid w:val="007225C5"/>
    <w:rsid w:val="007225F7"/>
    <w:rsid w:val="0072262D"/>
    <w:rsid w:val="00722747"/>
    <w:rsid w:val="007227ED"/>
    <w:rsid w:val="00722880"/>
    <w:rsid w:val="007228F1"/>
    <w:rsid w:val="007229BA"/>
    <w:rsid w:val="007229E9"/>
    <w:rsid w:val="00722A7D"/>
    <w:rsid w:val="00722B83"/>
    <w:rsid w:val="00722BB5"/>
    <w:rsid w:val="00722C4A"/>
    <w:rsid w:val="00722C9E"/>
    <w:rsid w:val="00722DBF"/>
    <w:rsid w:val="00722F39"/>
    <w:rsid w:val="00723053"/>
    <w:rsid w:val="00723055"/>
    <w:rsid w:val="0072306A"/>
    <w:rsid w:val="007230A4"/>
    <w:rsid w:val="007230F3"/>
    <w:rsid w:val="007230FB"/>
    <w:rsid w:val="00723159"/>
    <w:rsid w:val="007231B1"/>
    <w:rsid w:val="007231C2"/>
    <w:rsid w:val="007231F1"/>
    <w:rsid w:val="007231FF"/>
    <w:rsid w:val="00723221"/>
    <w:rsid w:val="00723348"/>
    <w:rsid w:val="0072357D"/>
    <w:rsid w:val="0072363A"/>
    <w:rsid w:val="007236C0"/>
    <w:rsid w:val="007236E8"/>
    <w:rsid w:val="007238CE"/>
    <w:rsid w:val="00723A6A"/>
    <w:rsid w:val="00723B50"/>
    <w:rsid w:val="00723C82"/>
    <w:rsid w:val="00723CFD"/>
    <w:rsid w:val="00723D31"/>
    <w:rsid w:val="00723DDE"/>
    <w:rsid w:val="00723DF7"/>
    <w:rsid w:val="00723E19"/>
    <w:rsid w:val="007241E4"/>
    <w:rsid w:val="0072437C"/>
    <w:rsid w:val="007243B9"/>
    <w:rsid w:val="00724469"/>
    <w:rsid w:val="007244A7"/>
    <w:rsid w:val="00724537"/>
    <w:rsid w:val="00724556"/>
    <w:rsid w:val="007245EE"/>
    <w:rsid w:val="00724671"/>
    <w:rsid w:val="00724733"/>
    <w:rsid w:val="0072473E"/>
    <w:rsid w:val="00724755"/>
    <w:rsid w:val="00724969"/>
    <w:rsid w:val="00724BA6"/>
    <w:rsid w:val="00724D8E"/>
    <w:rsid w:val="00724DB4"/>
    <w:rsid w:val="00724E10"/>
    <w:rsid w:val="00724EC3"/>
    <w:rsid w:val="00724FA1"/>
    <w:rsid w:val="00724FC7"/>
    <w:rsid w:val="007250DC"/>
    <w:rsid w:val="0072519F"/>
    <w:rsid w:val="00725343"/>
    <w:rsid w:val="00725348"/>
    <w:rsid w:val="00725478"/>
    <w:rsid w:val="0072548A"/>
    <w:rsid w:val="0072549F"/>
    <w:rsid w:val="007255AD"/>
    <w:rsid w:val="007255EE"/>
    <w:rsid w:val="00725625"/>
    <w:rsid w:val="00725629"/>
    <w:rsid w:val="00725766"/>
    <w:rsid w:val="0072576B"/>
    <w:rsid w:val="007258B2"/>
    <w:rsid w:val="00725AA9"/>
    <w:rsid w:val="00725AFF"/>
    <w:rsid w:val="00725BF7"/>
    <w:rsid w:val="00725DBC"/>
    <w:rsid w:val="00725E7A"/>
    <w:rsid w:val="00725F60"/>
    <w:rsid w:val="00725FD6"/>
    <w:rsid w:val="0072606C"/>
    <w:rsid w:val="00726089"/>
    <w:rsid w:val="0072624B"/>
    <w:rsid w:val="00726323"/>
    <w:rsid w:val="00726475"/>
    <w:rsid w:val="0072650D"/>
    <w:rsid w:val="0072662D"/>
    <w:rsid w:val="0072697C"/>
    <w:rsid w:val="00726A22"/>
    <w:rsid w:val="00726C12"/>
    <w:rsid w:val="00726C15"/>
    <w:rsid w:val="00726C50"/>
    <w:rsid w:val="00726CF0"/>
    <w:rsid w:val="00726D98"/>
    <w:rsid w:val="00726DE8"/>
    <w:rsid w:val="00726E21"/>
    <w:rsid w:val="00726E3C"/>
    <w:rsid w:val="00726F54"/>
    <w:rsid w:val="00727083"/>
    <w:rsid w:val="0072715E"/>
    <w:rsid w:val="007271E1"/>
    <w:rsid w:val="007271E3"/>
    <w:rsid w:val="00727267"/>
    <w:rsid w:val="007273E3"/>
    <w:rsid w:val="00727473"/>
    <w:rsid w:val="007275D1"/>
    <w:rsid w:val="0072776F"/>
    <w:rsid w:val="00727791"/>
    <w:rsid w:val="007277A5"/>
    <w:rsid w:val="007277AB"/>
    <w:rsid w:val="007277DB"/>
    <w:rsid w:val="007278BB"/>
    <w:rsid w:val="007278C6"/>
    <w:rsid w:val="007278DB"/>
    <w:rsid w:val="00727919"/>
    <w:rsid w:val="007279A0"/>
    <w:rsid w:val="00727A13"/>
    <w:rsid w:val="00727ABD"/>
    <w:rsid w:val="00727B18"/>
    <w:rsid w:val="00727C2F"/>
    <w:rsid w:val="00727CAC"/>
    <w:rsid w:val="00727D19"/>
    <w:rsid w:val="00727D24"/>
    <w:rsid w:val="00727DD0"/>
    <w:rsid w:val="00727EDD"/>
    <w:rsid w:val="00727F6F"/>
    <w:rsid w:val="00727F82"/>
    <w:rsid w:val="00729A51"/>
    <w:rsid w:val="0073007C"/>
    <w:rsid w:val="007300DC"/>
    <w:rsid w:val="0073013D"/>
    <w:rsid w:val="007302AC"/>
    <w:rsid w:val="007304C1"/>
    <w:rsid w:val="0073057D"/>
    <w:rsid w:val="007305EF"/>
    <w:rsid w:val="007306F8"/>
    <w:rsid w:val="00730835"/>
    <w:rsid w:val="00730872"/>
    <w:rsid w:val="0073094C"/>
    <w:rsid w:val="00730AA8"/>
    <w:rsid w:val="00730B01"/>
    <w:rsid w:val="00730C4E"/>
    <w:rsid w:val="00730CA3"/>
    <w:rsid w:val="00730CD3"/>
    <w:rsid w:val="00730E52"/>
    <w:rsid w:val="00730E77"/>
    <w:rsid w:val="00730EC7"/>
    <w:rsid w:val="00730FC6"/>
    <w:rsid w:val="007311A1"/>
    <w:rsid w:val="007311B4"/>
    <w:rsid w:val="0073128F"/>
    <w:rsid w:val="0073134E"/>
    <w:rsid w:val="00731429"/>
    <w:rsid w:val="0073147F"/>
    <w:rsid w:val="00731607"/>
    <w:rsid w:val="007316EA"/>
    <w:rsid w:val="007317EF"/>
    <w:rsid w:val="0073180C"/>
    <w:rsid w:val="0073199C"/>
    <w:rsid w:val="0073199E"/>
    <w:rsid w:val="007319A5"/>
    <w:rsid w:val="00731A1C"/>
    <w:rsid w:val="00731A31"/>
    <w:rsid w:val="00731CF0"/>
    <w:rsid w:val="00731E69"/>
    <w:rsid w:val="00731EA2"/>
    <w:rsid w:val="00731ECE"/>
    <w:rsid w:val="00731EE2"/>
    <w:rsid w:val="00731F80"/>
    <w:rsid w:val="00731FD0"/>
    <w:rsid w:val="00732022"/>
    <w:rsid w:val="00732256"/>
    <w:rsid w:val="007322F5"/>
    <w:rsid w:val="0073231A"/>
    <w:rsid w:val="0073234E"/>
    <w:rsid w:val="00732395"/>
    <w:rsid w:val="007323BA"/>
    <w:rsid w:val="00732435"/>
    <w:rsid w:val="00732767"/>
    <w:rsid w:val="0073279B"/>
    <w:rsid w:val="007327AA"/>
    <w:rsid w:val="0073287D"/>
    <w:rsid w:val="007328E8"/>
    <w:rsid w:val="007329AF"/>
    <w:rsid w:val="007329B3"/>
    <w:rsid w:val="00732A0A"/>
    <w:rsid w:val="00732BCD"/>
    <w:rsid w:val="00732C3B"/>
    <w:rsid w:val="00732C74"/>
    <w:rsid w:val="00732E55"/>
    <w:rsid w:val="00732E63"/>
    <w:rsid w:val="00732F88"/>
    <w:rsid w:val="007330A2"/>
    <w:rsid w:val="007330C1"/>
    <w:rsid w:val="007330E4"/>
    <w:rsid w:val="007331BE"/>
    <w:rsid w:val="00733248"/>
    <w:rsid w:val="007332B9"/>
    <w:rsid w:val="007332F1"/>
    <w:rsid w:val="007333D3"/>
    <w:rsid w:val="00733430"/>
    <w:rsid w:val="007335F3"/>
    <w:rsid w:val="007337ED"/>
    <w:rsid w:val="00733887"/>
    <w:rsid w:val="007339EF"/>
    <w:rsid w:val="00733A9E"/>
    <w:rsid w:val="00733D8C"/>
    <w:rsid w:val="00733DA7"/>
    <w:rsid w:val="00733DD4"/>
    <w:rsid w:val="00733DFC"/>
    <w:rsid w:val="00733E84"/>
    <w:rsid w:val="00733E97"/>
    <w:rsid w:val="00733EB7"/>
    <w:rsid w:val="00733FB3"/>
    <w:rsid w:val="00734067"/>
    <w:rsid w:val="0073417B"/>
    <w:rsid w:val="007341FB"/>
    <w:rsid w:val="007341FD"/>
    <w:rsid w:val="00734232"/>
    <w:rsid w:val="0073423A"/>
    <w:rsid w:val="0073434D"/>
    <w:rsid w:val="0073435C"/>
    <w:rsid w:val="007343A5"/>
    <w:rsid w:val="007344C6"/>
    <w:rsid w:val="007344FD"/>
    <w:rsid w:val="0073466A"/>
    <w:rsid w:val="007346D7"/>
    <w:rsid w:val="00734779"/>
    <w:rsid w:val="007347AD"/>
    <w:rsid w:val="00734808"/>
    <w:rsid w:val="0073496E"/>
    <w:rsid w:val="00734AC6"/>
    <w:rsid w:val="00734BB7"/>
    <w:rsid w:val="00734D1E"/>
    <w:rsid w:val="00734D32"/>
    <w:rsid w:val="00734DB1"/>
    <w:rsid w:val="00734E60"/>
    <w:rsid w:val="00734F18"/>
    <w:rsid w:val="007350F2"/>
    <w:rsid w:val="007351B8"/>
    <w:rsid w:val="007352CF"/>
    <w:rsid w:val="00735306"/>
    <w:rsid w:val="0073542E"/>
    <w:rsid w:val="00735433"/>
    <w:rsid w:val="007354D3"/>
    <w:rsid w:val="00735556"/>
    <w:rsid w:val="007355EB"/>
    <w:rsid w:val="0073587D"/>
    <w:rsid w:val="00735881"/>
    <w:rsid w:val="00735ABA"/>
    <w:rsid w:val="00735B56"/>
    <w:rsid w:val="00735B7E"/>
    <w:rsid w:val="00735C5B"/>
    <w:rsid w:val="00735CF6"/>
    <w:rsid w:val="00735DAD"/>
    <w:rsid w:val="00735E1A"/>
    <w:rsid w:val="00735F6D"/>
    <w:rsid w:val="00735F75"/>
    <w:rsid w:val="0073603E"/>
    <w:rsid w:val="0073608F"/>
    <w:rsid w:val="0073610E"/>
    <w:rsid w:val="0073614A"/>
    <w:rsid w:val="007361A4"/>
    <w:rsid w:val="00736442"/>
    <w:rsid w:val="007366CE"/>
    <w:rsid w:val="00736716"/>
    <w:rsid w:val="00736831"/>
    <w:rsid w:val="0073688B"/>
    <w:rsid w:val="00736893"/>
    <w:rsid w:val="007368B3"/>
    <w:rsid w:val="00736BD2"/>
    <w:rsid w:val="00736C14"/>
    <w:rsid w:val="00736C3A"/>
    <w:rsid w:val="00736D2D"/>
    <w:rsid w:val="00736D64"/>
    <w:rsid w:val="00736DC5"/>
    <w:rsid w:val="00736E7D"/>
    <w:rsid w:val="00736F48"/>
    <w:rsid w:val="00736F94"/>
    <w:rsid w:val="0073701E"/>
    <w:rsid w:val="0073708F"/>
    <w:rsid w:val="00737100"/>
    <w:rsid w:val="00737174"/>
    <w:rsid w:val="0073734C"/>
    <w:rsid w:val="00737454"/>
    <w:rsid w:val="00737588"/>
    <w:rsid w:val="00737667"/>
    <w:rsid w:val="00737790"/>
    <w:rsid w:val="00737865"/>
    <w:rsid w:val="0073786A"/>
    <w:rsid w:val="0073793C"/>
    <w:rsid w:val="00737980"/>
    <w:rsid w:val="007379C1"/>
    <w:rsid w:val="00737A02"/>
    <w:rsid w:val="00737A77"/>
    <w:rsid w:val="00737AC5"/>
    <w:rsid w:val="00737BCE"/>
    <w:rsid w:val="00737C64"/>
    <w:rsid w:val="00737E89"/>
    <w:rsid w:val="00737F00"/>
    <w:rsid w:val="007400A3"/>
    <w:rsid w:val="007400B8"/>
    <w:rsid w:val="0074021B"/>
    <w:rsid w:val="00740244"/>
    <w:rsid w:val="007402C1"/>
    <w:rsid w:val="0074039E"/>
    <w:rsid w:val="007403D4"/>
    <w:rsid w:val="00740409"/>
    <w:rsid w:val="00740596"/>
    <w:rsid w:val="007405CB"/>
    <w:rsid w:val="007406E6"/>
    <w:rsid w:val="00740753"/>
    <w:rsid w:val="0074082F"/>
    <w:rsid w:val="00740A63"/>
    <w:rsid w:val="00740B19"/>
    <w:rsid w:val="00740BB2"/>
    <w:rsid w:val="00740C3C"/>
    <w:rsid w:val="00740CF4"/>
    <w:rsid w:val="00740E24"/>
    <w:rsid w:val="00740F4E"/>
    <w:rsid w:val="0074118F"/>
    <w:rsid w:val="007411F5"/>
    <w:rsid w:val="0074129C"/>
    <w:rsid w:val="0074138C"/>
    <w:rsid w:val="00741491"/>
    <w:rsid w:val="007415A2"/>
    <w:rsid w:val="00741612"/>
    <w:rsid w:val="0074174E"/>
    <w:rsid w:val="007417E5"/>
    <w:rsid w:val="007418D0"/>
    <w:rsid w:val="007418D3"/>
    <w:rsid w:val="007418F1"/>
    <w:rsid w:val="00741AEA"/>
    <w:rsid w:val="00741B06"/>
    <w:rsid w:val="00741C33"/>
    <w:rsid w:val="00741D68"/>
    <w:rsid w:val="00741E10"/>
    <w:rsid w:val="00741E20"/>
    <w:rsid w:val="0074202B"/>
    <w:rsid w:val="00742222"/>
    <w:rsid w:val="00742475"/>
    <w:rsid w:val="007424CD"/>
    <w:rsid w:val="007424E9"/>
    <w:rsid w:val="0074250E"/>
    <w:rsid w:val="0074284C"/>
    <w:rsid w:val="007429DE"/>
    <w:rsid w:val="00742BD7"/>
    <w:rsid w:val="00742BEC"/>
    <w:rsid w:val="00742BF8"/>
    <w:rsid w:val="00742C8B"/>
    <w:rsid w:val="00742D02"/>
    <w:rsid w:val="00742D55"/>
    <w:rsid w:val="00742D5C"/>
    <w:rsid w:val="00742D74"/>
    <w:rsid w:val="00742DDB"/>
    <w:rsid w:val="00742DE1"/>
    <w:rsid w:val="00742E89"/>
    <w:rsid w:val="00742F21"/>
    <w:rsid w:val="00743211"/>
    <w:rsid w:val="00743349"/>
    <w:rsid w:val="0074349C"/>
    <w:rsid w:val="0074354C"/>
    <w:rsid w:val="00743713"/>
    <w:rsid w:val="00743762"/>
    <w:rsid w:val="00743851"/>
    <w:rsid w:val="007438D5"/>
    <w:rsid w:val="007438D9"/>
    <w:rsid w:val="007438FB"/>
    <w:rsid w:val="00743905"/>
    <w:rsid w:val="00743949"/>
    <w:rsid w:val="00743A71"/>
    <w:rsid w:val="00743ADC"/>
    <w:rsid w:val="00743BD0"/>
    <w:rsid w:val="00743CB2"/>
    <w:rsid w:val="00743D31"/>
    <w:rsid w:val="00743E17"/>
    <w:rsid w:val="00743EB8"/>
    <w:rsid w:val="00743EFF"/>
    <w:rsid w:val="00743F04"/>
    <w:rsid w:val="00743F3A"/>
    <w:rsid w:val="00743F98"/>
    <w:rsid w:val="007441B0"/>
    <w:rsid w:val="0074428B"/>
    <w:rsid w:val="00744316"/>
    <w:rsid w:val="00744441"/>
    <w:rsid w:val="0074445C"/>
    <w:rsid w:val="00744496"/>
    <w:rsid w:val="0074451E"/>
    <w:rsid w:val="007445BE"/>
    <w:rsid w:val="00744784"/>
    <w:rsid w:val="00744802"/>
    <w:rsid w:val="007448D5"/>
    <w:rsid w:val="00744A11"/>
    <w:rsid w:val="00744A32"/>
    <w:rsid w:val="00744A79"/>
    <w:rsid w:val="00744B1D"/>
    <w:rsid w:val="00744B3F"/>
    <w:rsid w:val="00744E93"/>
    <w:rsid w:val="00744EE8"/>
    <w:rsid w:val="00744F5A"/>
    <w:rsid w:val="00744F93"/>
    <w:rsid w:val="00744FBA"/>
    <w:rsid w:val="00744FEF"/>
    <w:rsid w:val="0074505E"/>
    <w:rsid w:val="0074511B"/>
    <w:rsid w:val="0074514A"/>
    <w:rsid w:val="007451B0"/>
    <w:rsid w:val="007451B3"/>
    <w:rsid w:val="00745206"/>
    <w:rsid w:val="00745332"/>
    <w:rsid w:val="007455D2"/>
    <w:rsid w:val="007455D4"/>
    <w:rsid w:val="007455E7"/>
    <w:rsid w:val="0074564E"/>
    <w:rsid w:val="007456D6"/>
    <w:rsid w:val="00745BF3"/>
    <w:rsid w:val="00745C69"/>
    <w:rsid w:val="00745CA6"/>
    <w:rsid w:val="00745D1F"/>
    <w:rsid w:val="00745D78"/>
    <w:rsid w:val="0074614E"/>
    <w:rsid w:val="00746180"/>
    <w:rsid w:val="00746227"/>
    <w:rsid w:val="00746275"/>
    <w:rsid w:val="007463A9"/>
    <w:rsid w:val="00746420"/>
    <w:rsid w:val="00746491"/>
    <w:rsid w:val="007465B3"/>
    <w:rsid w:val="00746791"/>
    <w:rsid w:val="00746875"/>
    <w:rsid w:val="0074688F"/>
    <w:rsid w:val="00746919"/>
    <w:rsid w:val="00746967"/>
    <w:rsid w:val="00746988"/>
    <w:rsid w:val="00746A01"/>
    <w:rsid w:val="00746B53"/>
    <w:rsid w:val="00746B54"/>
    <w:rsid w:val="00746B68"/>
    <w:rsid w:val="00746B6A"/>
    <w:rsid w:val="00746C7E"/>
    <w:rsid w:val="00746E1A"/>
    <w:rsid w:val="00746E26"/>
    <w:rsid w:val="00746E7B"/>
    <w:rsid w:val="00746E93"/>
    <w:rsid w:val="00746EB9"/>
    <w:rsid w:val="00746F4E"/>
    <w:rsid w:val="00746FD8"/>
    <w:rsid w:val="007470D4"/>
    <w:rsid w:val="007471B5"/>
    <w:rsid w:val="007471DD"/>
    <w:rsid w:val="007471DE"/>
    <w:rsid w:val="0074726A"/>
    <w:rsid w:val="0074727A"/>
    <w:rsid w:val="00747353"/>
    <w:rsid w:val="007473C0"/>
    <w:rsid w:val="00747451"/>
    <w:rsid w:val="007474FF"/>
    <w:rsid w:val="00747505"/>
    <w:rsid w:val="00747530"/>
    <w:rsid w:val="007476DC"/>
    <w:rsid w:val="00747767"/>
    <w:rsid w:val="0074780C"/>
    <w:rsid w:val="007478B3"/>
    <w:rsid w:val="00747904"/>
    <w:rsid w:val="007479A2"/>
    <w:rsid w:val="00747A65"/>
    <w:rsid w:val="00747D51"/>
    <w:rsid w:val="00747D65"/>
    <w:rsid w:val="00747E8D"/>
    <w:rsid w:val="00747FB6"/>
    <w:rsid w:val="00750024"/>
    <w:rsid w:val="007500DC"/>
    <w:rsid w:val="00750116"/>
    <w:rsid w:val="0075011A"/>
    <w:rsid w:val="00750186"/>
    <w:rsid w:val="00750217"/>
    <w:rsid w:val="0075021E"/>
    <w:rsid w:val="00750370"/>
    <w:rsid w:val="007503E6"/>
    <w:rsid w:val="007503F6"/>
    <w:rsid w:val="007504AA"/>
    <w:rsid w:val="00750513"/>
    <w:rsid w:val="00750591"/>
    <w:rsid w:val="007507AF"/>
    <w:rsid w:val="007507D3"/>
    <w:rsid w:val="00750941"/>
    <w:rsid w:val="00750A86"/>
    <w:rsid w:val="00750B51"/>
    <w:rsid w:val="00750B76"/>
    <w:rsid w:val="00750BDC"/>
    <w:rsid w:val="00750D65"/>
    <w:rsid w:val="00750DDB"/>
    <w:rsid w:val="00750E13"/>
    <w:rsid w:val="00750E27"/>
    <w:rsid w:val="00750F8C"/>
    <w:rsid w:val="00751158"/>
    <w:rsid w:val="007511DD"/>
    <w:rsid w:val="00751205"/>
    <w:rsid w:val="00751261"/>
    <w:rsid w:val="00751311"/>
    <w:rsid w:val="007513CF"/>
    <w:rsid w:val="007514D5"/>
    <w:rsid w:val="00751589"/>
    <w:rsid w:val="0075158F"/>
    <w:rsid w:val="00751597"/>
    <w:rsid w:val="007515CF"/>
    <w:rsid w:val="0075166F"/>
    <w:rsid w:val="00751675"/>
    <w:rsid w:val="007516C0"/>
    <w:rsid w:val="00751710"/>
    <w:rsid w:val="0075188F"/>
    <w:rsid w:val="007518FB"/>
    <w:rsid w:val="00751900"/>
    <w:rsid w:val="0075192D"/>
    <w:rsid w:val="0075198F"/>
    <w:rsid w:val="007519A8"/>
    <w:rsid w:val="00751B25"/>
    <w:rsid w:val="00751BBF"/>
    <w:rsid w:val="00751BD8"/>
    <w:rsid w:val="00751BD9"/>
    <w:rsid w:val="00751C18"/>
    <w:rsid w:val="00751C69"/>
    <w:rsid w:val="00751C8B"/>
    <w:rsid w:val="00751CBD"/>
    <w:rsid w:val="00751D65"/>
    <w:rsid w:val="00751D9F"/>
    <w:rsid w:val="00751DF0"/>
    <w:rsid w:val="00751E9D"/>
    <w:rsid w:val="00752025"/>
    <w:rsid w:val="007520FF"/>
    <w:rsid w:val="007521ED"/>
    <w:rsid w:val="007524B2"/>
    <w:rsid w:val="00752528"/>
    <w:rsid w:val="0075264C"/>
    <w:rsid w:val="00752690"/>
    <w:rsid w:val="00752691"/>
    <w:rsid w:val="00752730"/>
    <w:rsid w:val="007527B9"/>
    <w:rsid w:val="007528A1"/>
    <w:rsid w:val="00752927"/>
    <w:rsid w:val="00752A42"/>
    <w:rsid w:val="00752B27"/>
    <w:rsid w:val="00752B32"/>
    <w:rsid w:val="00752BA2"/>
    <w:rsid w:val="00752C82"/>
    <w:rsid w:val="00752D1D"/>
    <w:rsid w:val="00752E1E"/>
    <w:rsid w:val="00752E6C"/>
    <w:rsid w:val="00753065"/>
    <w:rsid w:val="00753124"/>
    <w:rsid w:val="00753148"/>
    <w:rsid w:val="007531A7"/>
    <w:rsid w:val="007531C2"/>
    <w:rsid w:val="007531D1"/>
    <w:rsid w:val="00753248"/>
    <w:rsid w:val="00753258"/>
    <w:rsid w:val="00753333"/>
    <w:rsid w:val="00753380"/>
    <w:rsid w:val="007533B6"/>
    <w:rsid w:val="007533F4"/>
    <w:rsid w:val="00753445"/>
    <w:rsid w:val="00753481"/>
    <w:rsid w:val="00753557"/>
    <w:rsid w:val="0075362A"/>
    <w:rsid w:val="00753703"/>
    <w:rsid w:val="00753722"/>
    <w:rsid w:val="007537C7"/>
    <w:rsid w:val="0075387A"/>
    <w:rsid w:val="007538CB"/>
    <w:rsid w:val="00753A18"/>
    <w:rsid w:val="00753A39"/>
    <w:rsid w:val="00753E1A"/>
    <w:rsid w:val="00753F87"/>
    <w:rsid w:val="0075409D"/>
    <w:rsid w:val="00754129"/>
    <w:rsid w:val="00754183"/>
    <w:rsid w:val="007541A6"/>
    <w:rsid w:val="007541F4"/>
    <w:rsid w:val="00754233"/>
    <w:rsid w:val="00754287"/>
    <w:rsid w:val="00754353"/>
    <w:rsid w:val="00754382"/>
    <w:rsid w:val="007544F8"/>
    <w:rsid w:val="007546AD"/>
    <w:rsid w:val="0075476F"/>
    <w:rsid w:val="007548E9"/>
    <w:rsid w:val="007549C0"/>
    <w:rsid w:val="007549EB"/>
    <w:rsid w:val="00754A04"/>
    <w:rsid w:val="00754A8C"/>
    <w:rsid w:val="00754B21"/>
    <w:rsid w:val="00754CEB"/>
    <w:rsid w:val="00754ED2"/>
    <w:rsid w:val="00754F84"/>
    <w:rsid w:val="00755014"/>
    <w:rsid w:val="00755099"/>
    <w:rsid w:val="007550D1"/>
    <w:rsid w:val="00755128"/>
    <w:rsid w:val="00755160"/>
    <w:rsid w:val="007551A4"/>
    <w:rsid w:val="007552A2"/>
    <w:rsid w:val="0075530C"/>
    <w:rsid w:val="007553E6"/>
    <w:rsid w:val="0075551D"/>
    <w:rsid w:val="00755541"/>
    <w:rsid w:val="00755551"/>
    <w:rsid w:val="0075561F"/>
    <w:rsid w:val="00755873"/>
    <w:rsid w:val="007559AB"/>
    <w:rsid w:val="00755A45"/>
    <w:rsid w:val="00755A6D"/>
    <w:rsid w:val="00755AC7"/>
    <w:rsid w:val="00755C6A"/>
    <w:rsid w:val="00755D1C"/>
    <w:rsid w:val="00755DF9"/>
    <w:rsid w:val="00755F6D"/>
    <w:rsid w:val="00755FC4"/>
    <w:rsid w:val="00756034"/>
    <w:rsid w:val="00756080"/>
    <w:rsid w:val="007560A9"/>
    <w:rsid w:val="00756174"/>
    <w:rsid w:val="00756202"/>
    <w:rsid w:val="007564AE"/>
    <w:rsid w:val="00756527"/>
    <w:rsid w:val="0075653C"/>
    <w:rsid w:val="007566FF"/>
    <w:rsid w:val="00756755"/>
    <w:rsid w:val="007567FF"/>
    <w:rsid w:val="00756807"/>
    <w:rsid w:val="007568F1"/>
    <w:rsid w:val="00756914"/>
    <w:rsid w:val="00756951"/>
    <w:rsid w:val="007569D2"/>
    <w:rsid w:val="00756AAC"/>
    <w:rsid w:val="00756B08"/>
    <w:rsid w:val="00756B21"/>
    <w:rsid w:val="00756E1D"/>
    <w:rsid w:val="00756E4E"/>
    <w:rsid w:val="00756F3C"/>
    <w:rsid w:val="00757032"/>
    <w:rsid w:val="00757290"/>
    <w:rsid w:val="0075745D"/>
    <w:rsid w:val="007575E0"/>
    <w:rsid w:val="00757781"/>
    <w:rsid w:val="007579EA"/>
    <w:rsid w:val="00757BC4"/>
    <w:rsid w:val="00757CDE"/>
    <w:rsid w:val="00757F6F"/>
    <w:rsid w:val="00757FD5"/>
    <w:rsid w:val="00760100"/>
    <w:rsid w:val="00760329"/>
    <w:rsid w:val="00760378"/>
    <w:rsid w:val="007603C0"/>
    <w:rsid w:val="0076045F"/>
    <w:rsid w:val="007604BF"/>
    <w:rsid w:val="0076060F"/>
    <w:rsid w:val="0076070F"/>
    <w:rsid w:val="00760731"/>
    <w:rsid w:val="0076079E"/>
    <w:rsid w:val="007607DF"/>
    <w:rsid w:val="0076088B"/>
    <w:rsid w:val="007608EC"/>
    <w:rsid w:val="007608EF"/>
    <w:rsid w:val="00760A27"/>
    <w:rsid w:val="00760B17"/>
    <w:rsid w:val="00760BF4"/>
    <w:rsid w:val="00760C47"/>
    <w:rsid w:val="00760D0A"/>
    <w:rsid w:val="00760FBE"/>
    <w:rsid w:val="00761038"/>
    <w:rsid w:val="0076109F"/>
    <w:rsid w:val="00761261"/>
    <w:rsid w:val="007612C0"/>
    <w:rsid w:val="0076143F"/>
    <w:rsid w:val="0076148F"/>
    <w:rsid w:val="00761563"/>
    <w:rsid w:val="0076165C"/>
    <w:rsid w:val="0076175D"/>
    <w:rsid w:val="0076185F"/>
    <w:rsid w:val="0076188B"/>
    <w:rsid w:val="0076189A"/>
    <w:rsid w:val="007618C0"/>
    <w:rsid w:val="00761920"/>
    <w:rsid w:val="00761A22"/>
    <w:rsid w:val="00761A8D"/>
    <w:rsid w:val="00761B2E"/>
    <w:rsid w:val="00761D77"/>
    <w:rsid w:val="00761DC0"/>
    <w:rsid w:val="00761EB8"/>
    <w:rsid w:val="00761EF4"/>
    <w:rsid w:val="00761F0B"/>
    <w:rsid w:val="00761F90"/>
    <w:rsid w:val="00762098"/>
    <w:rsid w:val="00762133"/>
    <w:rsid w:val="00762251"/>
    <w:rsid w:val="0076236A"/>
    <w:rsid w:val="0076244A"/>
    <w:rsid w:val="00762562"/>
    <w:rsid w:val="007625E7"/>
    <w:rsid w:val="0076297A"/>
    <w:rsid w:val="00762A5A"/>
    <w:rsid w:val="00762AB3"/>
    <w:rsid w:val="00762B00"/>
    <w:rsid w:val="00762C77"/>
    <w:rsid w:val="00762CEB"/>
    <w:rsid w:val="00762D89"/>
    <w:rsid w:val="00762DAB"/>
    <w:rsid w:val="00762DD8"/>
    <w:rsid w:val="00762DFF"/>
    <w:rsid w:val="00762E35"/>
    <w:rsid w:val="00762F6F"/>
    <w:rsid w:val="00762FE0"/>
    <w:rsid w:val="00763198"/>
    <w:rsid w:val="00763340"/>
    <w:rsid w:val="00763377"/>
    <w:rsid w:val="0076350F"/>
    <w:rsid w:val="00763583"/>
    <w:rsid w:val="0076365D"/>
    <w:rsid w:val="007636EF"/>
    <w:rsid w:val="00763796"/>
    <w:rsid w:val="007637B2"/>
    <w:rsid w:val="007637ED"/>
    <w:rsid w:val="00763888"/>
    <w:rsid w:val="007638BC"/>
    <w:rsid w:val="0076399D"/>
    <w:rsid w:val="00763AF2"/>
    <w:rsid w:val="00763B15"/>
    <w:rsid w:val="00763CD1"/>
    <w:rsid w:val="00763D60"/>
    <w:rsid w:val="00763DD0"/>
    <w:rsid w:val="00763DED"/>
    <w:rsid w:val="00763E1F"/>
    <w:rsid w:val="007640E2"/>
    <w:rsid w:val="007642CA"/>
    <w:rsid w:val="007642EC"/>
    <w:rsid w:val="007643B9"/>
    <w:rsid w:val="007644D2"/>
    <w:rsid w:val="00764553"/>
    <w:rsid w:val="00764554"/>
    <w:rsid w:val="007645E7"/>
    <w:rsid w:val="00764730"/>
    <w:rsid w:val="00764759"/>
    <w:rsid w:val="0076477A"/>
    <w:rsid w:val="00764787"/>
    <w:rsid w:val="00764832"/>
    <w:rsid w:val="007648D5"/>
    <w:rsid w:val="00764AD3"/>
    <w:rsid w:val="00764CFB"/>
    <w:rsid w:val="00764DE5"/>
    <w:rsid w:val="00764DF4"/>
    <w:rsid w:val="00764E39"/>
    <w:rsid w:val="00764F1B"/>
    <w:rsid w:val="0076503F"/>
    <w:rsid w:val="007650D2"/>
    <w:rsid w:val="00765106"/>
    <w:rsid w:val="007651B7"/>
    <w:rsid w:val="00765306"/>
    <w:rsid w:val="0076530B"/>
    <w:rsid w:val="0076535B"/>
    <w:rsid w:val="0076540B"/>
    <w:rsid w:val="00765441"/>
    <w:rsid w:val="0076569D"/>
    <w:rsid w:val="007656EF"/>
    <w:rsid w:val="007656F4"/>
    <w:rsid w:val="007657C5"/>
    <w:rsid w:val="0076588B"/>
    <w:rsid w:val="007658C1"/>
    <w:rsid w:val="0076590F"/>
    <w:rsid w:val="00765926"/>
    <w:rsid w:val="0076592E"/>
    <w:rsid w:val="00765984"/>
    <w:rsid w:val="00765A21"/>
    <w:rsid w:val="00765C02"/>
    <w:rsid w:val="00765E18"/>
    <w:rsid w:val="00765ED1"/>
    <w:rsid w:val="00765FDB"/>
    <w:rsid w:val="00766022"/>
    <w:rsid w:val="007660A8"/>
    <w:rsid w:val="00766178"/>
    <w:rsid w:val="007662D1"/>
    <w:rsid w:val="00766323"/>
    <w:rsid w:val="0076638C"/>
    <w:rsid w:val="007663BD"/>
    <w:rsid w:val="00766426"/>
    <w:rsid w:val="0076642D"/>
    <w:rsid w:val="00766506"/>
    <w:rsid w:val="00766596"/>
    <w:rsid w:val="007665B3"/>
    <w:rsid w:val="007665BA"/>
    <w:rsid w:val="007665EB"/>
    <w:rsid w:val="007666D1"/>
    <w:rsid w:val="007666EF"/>
    <w:rsid w:val="00766705"/>
    <w:rsid w:val="00766825"/>
    <w:rsid w:val="00766858"/>
    <w:rsid w:val="00766861"/>
    <w:rsid w:val="00766874"/>
    <w:rsid w:val="007668BD"/>
    <w:rsid w:val="007668D5"/>
    <w:rsid w:val="00766A15"/>
    <w:rsid w:val="00766A77"/>
    <w:rsid w:val="00766B32"/>
    <w:rsid w:val="00766B5B"/>
    <w:rsid w:val="00766C19"/>
    <w:rsid w:val="00766E41"/>
    <w:rsid w:val="00766E9A"/>
    <w:rsid w:val="00766F8D"/>
    <w:rsid w:val="00766FC4"/>
    <w:rsid w:val="00767038"/>
    <w:rsid w:val="0076734E"/>
    <w:rsid w:val="007674FF"/>
    <w:rsid w:val="00767537"/>
    <w:rsid w:val="00767544"/>
    <w:rsid w:val="007676F8"/>
    <w:rsid w:val="00767723"/>
    <w:rsid w:val="00767867"/>
    <w:rsid w:val="00767898"/>
    <w:rsid w:val="007679D8"/>
    <w:rsid w:val="00767B09"/>
    <w:rsid w:val="00767C73"/>
    <w:rsid w:val="00767E9B"/>
    <w:rsid w:val="00767EEE"/>
    <w:rsid w:val="00767F20"/>
    <w:rsid w:val="00767FB4"/>
    <w:rsid w:val="0077008A"/>
    <w:rsid w:val="00770096"/>
    <w:rsid w:val="00770104"/>
    <w:rsid w:val="00770153"/>
    <w:rsid w:val="00770184"/>
    <w:rsid w:val="0077044A"/>
    <w:rsid w:val="007705D2"/>
    <w:rsid w:val="00770640"/>
    <w:rsid w:val="007707D3"/>
    <w:rsid w:val="00770A1B"/>
    <w:rsid w:val="00770AEA"/>
    <w:rsid w:val="00770AFC"/>
    <w:rsid w:val="00770BD3"/>
    <w:rsid w:val="00770C7A"/>
    <w:rsid w:val="00770DB2"/>
    <w:rsid w:val="00770DE3"/>
    <w:rsid w:val="00770E17"/>
    <w:rsid w:val="00770E30"/>
    <w:rsid w:val="00770E64"/>
    <w:rsid w:val="00770F95"/>
    <w:rsid w:val="00771050"/>
    <w:rsid w:val="0077106B"/>
    <w:rsid w:val="007710DF"/>
    <w:rsid w:val="00771172"/>
    <w:rsid w:val="007711B7"/>
    <w:rsid w:val="00771207"/>
    <w:rsid w:val="0077124A"/>
    <w:rsid w:val="0077125D"/>
    <w:rsid w:val="007713F6"/>
    <w:rsid w:val="00771567"/>
    <w:rsid w:val="007715AD"/>
    <w:rsid w:val="007715D4"/>
    <w:rsid w:val="0077169A"/>
    <w:rsid w:val="0077189A"/>
    <w:rsid w:val="0077196A"/>
    <w:rsid w:val="00771989"/>
    <w:rsid w:val="007719C8"/>
    <w:rsid w:val="00771A2D"/>
    <w:rsid w:val="00771ACB"/>
    <w:rsid w:val="00771B99"/>
    <w:rsid w:val="00771BDB"/>
    <w:rsid w:val="00771C34"/>
    <w:rsid w:val="00771CD0"/>
    <w:rsid w:val="00771D09"/>
    <w:rsid w:val="00771D0C"/>
    <w:rsid w:val="00771D61"/>
    <w:rsid w:val="00771ED0"/>
    <w:rsid w:val="00771EF8"/>
    <w:rsid w:val="00771F3C"/>
    <w:rsid w:val="007720E0"/>
    <w:rsid w:val="00772292"/>
    <w:rsid w:val="007722B5"/>
    <w:rsid w:val="00772357"/>
    <w:rsid w:val="00772445"/>
    <w:rsid w:val="007724A7"/>
    <w:rsid w:val="00772621"/>
    <w:rsid w:val="007726E4"/>
    <w:rsid w:val="007727C0"/>
    <w:rsid w:val="007727FC"/>
    <w:rsid w:val="0077282E"/>
    <w:rsid w:val="0077287F"/>
    <w:rsid w:val="0077288D"/>
    <w:rsid w:val="0077289B"/>
    <w:rsid w:val="00772915"/>
    <w:rsid w:val="007729CB"/>
    <w:rsid w:val="00772A7E"/>
    <w:rsid w:val="00772B9D"/>
    <w:rsid w:val="00772C71"/>
    <w:rsid w:val="00772C9B"/>
    <w:rsid w:val="00772CDC"/>
    <w:rsid w:val="00772D37"/>
    <w:rsid w:val="00772E62"/>
    <w:rsid w:val="00772E8E"/>
    <w:rsid w:val="00773002"/>
    <w:rsid w:val="0077307E"/>
    <w:rsid w:val="007730C9"/>
    <w:rsid w:val="00773164"/>
    <w:rsid w:val="0077321B"/>
    <w:rsid w:val="007732A4"/>
    <w:rsid w:val="007733A6"/>
    <w:rsid w:val="007733E4"/>
    <w:rsid w:val="0077343B"/>
    <w:rsid w:val="00773601"/>
    <w:rsid w:val="0077369A"/>
    <w:rsid w:val="007736E4"/>
    <w:rsid w:val="00773794"/>
    <w:rsid w:val="00773822"/>
    <w:rsid w:val="0077382E"/>
    <w:rsid w:val="007738E9"/>
    <w:rsid w:val="0077398A"/>
    <w:rsid w:val="007739AF"/>
    <w:rsid w:val="00773A1E"/>
    <w:rsid w:val="00773E39"/>
    <w:rsid w:val="00773E49"/>
    <w:rsid w:val="00773E6E"/>
    <w:rsid w:val="00773F22"/>
    <w:rsid w:val="00773FD0"/>
    <w:rsid w:val="0077404C"/>
    <w:rsid w:val="007740B0"/>
    <w:rsid w:val="007740FC"/>
    <w:rsid w:val="0077413C"/>
    <w:rsid w:val="00774166"/>
    <w:rsid w:val="007741DB"/>
    <w:rsid w:val="00774249"/>
    <w:rsid w:val="0077429D"/>
    <w:rsid w:val="007744D0"/>
    <w:rsid w:val="007746DF"/>
    <w:rsid w:val="0077475F"/>
    <w:rsid w:val="00774773"/>
    <w:rsid w:val="00774824"/>
    <w:rsid w:val="00774838"/>
    <w:rsid w:val="007748AA"/>
    <w:rsid w:val="00774927"/>
    <w:rsid w:val="0077494E"/>
    <w:rsid w:val="007749B9"/>
    <w:rsid w:val="00774A05"/>
    <w:rsid w:val="00774BF5"/>
    <w:rsid w:val="00774E4F"/>
    <w:rsid w:val="00774F1D"/>
    <w:rsid w:val="00774F56"/>
    <w:rsid w:val="00775157"/>
    <w:rsid w:val="00775185"/>
    <w:rsid w:val="00775216"/>
    <w:rsid w:val="00775277"/>
    <w:rsid w:val="0077539F"/>
    <w:rsid w:val="007755B7"/>
    <w:rsid w:val="00775857"/>
    <w:rsid w:val="00775883"/>
    <w:rsid w:val="0077588C"/>
    <w:rsid w:val="007758E5"/>
    <w:rsid w:val="00775968"/>
    <w:rsid w:val="007759DE"/>
    <w:rsid w:val="00775B13"/>
    <w:rsid w:val="00775BD6"/>
    <w:rsid w:val="00775C7C"/>
    <w:rsid w:val="00775E10"/>
    <w:rsid w:val="00775F22"/>
    <w:rsid w:val="00775F2E"/>
    <w:rsid w:val="00776030"/>
    <w:rsid w:val="0077603B"/>
    <w:rsid w:val="00776061"/>
    <w:rsid w:val="007760FD"/>
    <w:rsid w:val="00776154"/>
    <w:rsid w:val="007761B1"/>
    <w:rsid w:val="007761ED"/>
    <w:rsid w:val="00776205"/>
    <w:rsid w:val="007763B1"/>
    <w:rsid w:val="007763C4"/>
    <w:rsid w:val="0077648D"/>
    <w:rsid w:val="00776508"/>
    <w:rsid w:val="00776580"/>
    <w:rsid w:val="007765DD"/>
    <w:rsid w:val="007765E6"/>
    <w:rsid w:val="0077676B"/>
    <w:rsid w:val="007767A6"/>
    <w:rsid w:val="007767C5"/>
    <w:rsid w:val="007768FC"/>
    <w:rsid w:val="00776C41"/>
    <w:rsid w:val="00776CCE"/>
    <w:rsid w:val="00776D1E"/>
    <w:rsid w:val="00776D5C"/>
    <w:rsid w:val="00776E1F"/>
    <w:rsid w:val="00776ECE"/>
    <w:rsid w:val="00776F4D"/>
    <w:rsid w:val="00777057"/>
    <w:rsid w:val="007772E2"/>
    <w:rsid w:val="00777387"/>
    <w:rsid w:val="007776FE"/>
    <w:rsid w:val="007778AD"/>
    <w:rsid w:val="0077799B"/>
    <w:rsid w:val="007779DD"/>
    <w:rsid w:val="00777AFF"/>
    <w:rsid w:val="00777C22"/>
    <w:rsid w:val="00777CDC"/>
    <w:rsid w:val="00777DC7"/>
    <w:rsid w:val="00777ED3"/>
    <w:rsid w:val="00777F27"/>
    <w:rsid w:val="00777F89"/>
    <w:rsid w:val="0078004C"/>
    <w:rsid w:val="0078017C"/>
    <w:rsid w:val="00780387"/>
    <w:rsid w:val="007804DA"/>
    <w:rsid w:val="0078072C"/>
    <w:rsid w:val="0078076B"/>
    <w:rsid w:val="007807DF"/>
    <w:rsid w:val="00780821"/>
    <w:rsid w:val="007808A3"/>
    <w:rsid w:val="0078095D"/>
    <w:rsid w:val="00780A7A"/>
    <w:rsid w:val="00780BC8"/>
    <w:rsid w:val="00780DF6"/>
    <w:rsid w:val="00780E43"/>
    <w:rsid w:val="00780F3F"/>
    <w:rsid w:val="00780FA1"/>
    <w:rsid w:val="00781015"/>
    <w:rsid w:val="007812CB"/>
    <w:rsid w:val="00781428"/>
    <w:rsid w:val="00781494"/>
    <w:rsid w:val="007814A3"/>
    <w:rsid w:val="0078161E"/>
    <w:rsid w:val="0078163A"/>
    <w:rsid w:val="00781840"/>
    <w:rsid w:val="00781853"/>
    <w:rsid w:val="00781A13"/>
    <w:rsid w:val="00781B13"/>
    <w:rsid w:val="00781B9E"/>
    <w:rsid w:val="00781D2F"/>
    <w:rsid w:val="00781E40"/>
    <w:rsid w:val="00781E98"/>
    <w:rsid w:val="00782018"/>
    <w:rsid w:val="007820DC"/>
    <w:rsid w:val="00782127"/>
    <w:rsid w:val="007822B0"/>
    <w:rsid w:val="007822C6"/>
    <w:rsid w:val="0078233A"/>
    <w:rsid w:val="0078240E"/>
    <w:rsid w:val="00782415"/>
    <w:rsid w:val="00782683"/>
    <w:rsid w:val="007826F4"/>
    <w:rsid w:val="0078270B"/>
    <w:rsid w:val="0078274E"/>
    <w:rsid w:val="0078279E"/>
    <w:rsid w:val="0078289E"/>
    <w:rsid w:val="00782954"/>
    <w:rsid w:val="00782993"/>
    <w:rsid w:val="00782A0A"/>
    <w:rsid w:val="00782BDA"/>
    <w:rsid w:val="00782C0D"/>
    <w:rsid w:val="00782C50"/>
    <w:rsid w:val="00782D19"/>
    <w:rsid w:val="00782DD7"/>
    <w:rsid w:val="00782DFB"/>
    <w:rsid w:val="00782E05"/>
    <w:rsid w:val="00782F71"/>
    <w:rsid w:val="00783037"/>
    <w:rsid w:val="007830DF"/>
    <w:rsid w:val="0078318C"/>
    <w:rsid w:val="007831FF"/>
    <w:rsid w:val="007832A7"/>
    <w:rsid w:val="00783364"/>
    <w:rsid w:val="007833FA"/>
    <w:rsid w:val="0078341D"/>
    <w:rsid w:val="00783698"/>
    <w:rsid w:val="007837AF"/>
    <w:rsid w:val="0078388D"/>
    <w:rsid w:val="00783931"/>
    <w:rsid w:val="00783A7F"/>
    <w:rsid w:val="00783AE4"/>
    <w:rsid w:val="00783B24"/>
    <w:rsid w:val="00783B47"/>
    <w:rsid w:val="00783B70"/>
    <w:rsid w:val="00783B8E"/>
    <w:rsid w:val="00783D77"/>
    <w:rsid w:val="00783DD0"/>
    <w:rsid w:val="00783E0C"/>
    <w:rsid w:val="00783E3E"/>
    <w:rsid w:val="00783E9F"/>
    <w:rsid w:val="00783ED8"/>
    <w:rsid w:val="007840ED"/>
    <w:rsid w:val="00784139"/>
    <w:rsid w:val="007841E5"/>
    <w:rsid w:val="00784293"/>
    <w:rsid w:val="00784340"/>
    <w:rsid w:val="007843ED"/>
    <w:rsid w:val="00784407"/>
    <w:rsid w:val="007844F7"/>
    <w:rsid w:val="00784543"/>
    <w:rsid w:val="00784766"/>
    <w:rsid w:val="007847DF"/>
    <w:rsid w:val="00784815"/>
    <w:rsid w:val="007848C8"/>
    <w:rsid w:val="007849C1"/>
    <w:rsid w:val="00784B4A"/>
    <w:rsid w:val="00784C67"/>
    <w:rsid w:val="00784C71"/>
    <w:rsid w:val="00784C90"/>
    <w:rsid w:val="00784DC8"/>
    <w:rsid w:val="00784DD9"/>
    <w:rsid w:val="00784E2E"/>
    <w:rsid w:val="00784F32"/>
    <w:rsid w:val="007851BA"/>
    <w:rsid w:val="00785234"/>
    <w:rsid w:val="0078525D"/>
    <w:rsid w:val="007852C4"/>
    <w:rsid w:val="00785414"/>
    <w:rsid w:val="00785517"/>
    <w:rsid w:val="00785528"/>
    <w:rsid w:val="0078557E"/>
    <w:rsid w:val="00785588"/>
    <w:rsid w:val="00785655"/>
    <w:rsid w:val="0078567E"/>
    <w:rsid w:val="00785873"/>
    <w:rsid w:val="00785992"/>
    <w:rsid w:val="00785A1F"/>
    <w:rsid w:val="00785A32"/>
    <w:rsid w:val="00785AFD"/>
    <w:rsid w:val="00785BC5"/>
    <w:rsid w:val="00785C7A"/>
    <w:rsid w:val="00785CD6"/>
    <w:rsid w:val="00785D83"/>
    <w:rsid w:val="00785DCF"/>
    <w:rsid w:val="00785EB3"/>
    <w:rsid w:val="00785F8D"/>
    <w:rsid w:val="00786089"/>
    <w:rsid w:val="007860DF"/>
    <w:rsid w:val="0078613D"/>
    <w:rsid w:val="007861BA"/>
    <w:rsid w:val="0078625E"/>
    <w:rsid w:val="00786337"/>
    <w:rsid w:val="007863EF"/>
    <w:rsid w:val="00786408"/>
    <w:rsid w:val="0078641A"/>
    <w:rsid w:val="007864B5"/>
    <w:rsid w:val="007865FD"/>
    <w:rsid w:val="007866DA"/>
    <w:rsid w:val="00786705"/>
    <w:rsid w:val="0078672B"/>
    <w:rsid w:val="007867B1"/>
    <w:rsid w:val="007868D7"/>
    <w:rsid w:val="007869E6"/>
    <w:rsid w:val="00786A1B"/>
    <w:rsid w:val="00786AEA"/>
    <w:rsid w:val="00786C54"/>
    <w:rsid w:val="00786E09"/>
    <w:rsid w:val="00786E1F"/>
    <w:rsid w:val="00786EAE"/>
    <w:rsid w:val="00786ED0"/>
    <w:rsid w:val="00786F2F"/>
    <w:rsid w:val="00786F52"/>
    <w:rsid w:val="00786F87"/>
    <w:rsid w:val="00786FD3"/>
    <w:rsid w:val="00787206"/>
    <w:rsid w:val="00787443"/>
    <w:rsid w:val="0078746A"/>
    <w:rsid w:val="00787512"/>
    <w:rsid w:val="00787830"/>
    <w:rsid w:val="0078784F"/>
    <w:rsid w:val="007878ED"/>
    <w:rsid w:val="00787925"/>
    <w:rsid w:val="007879AC"/>
    <w:rsid w:val="00787B82"/>
    <w:rsid w:val="00787CA6"/>
    <w:rsid w:val="00787D26"/>
    <w:rsid w:val="00787EF4"/>
    <w:rsid w:val="00787FB9"/>
    <w:rsid w:val="00787FEA"/>
    <w:rsid w:val="0079004F"/>
    <w:rsid w:val="007900AA"/>
    <w:rsid w:val="007901CD"/>
    <w:rsid w:val="007901EA"/>
    <w:rsid w:val="00790227"/>
    <w:rsid w:val="00790271"/>
    <w:rsid w:val="0079036A"/>
    <w:rsid w:val="0079048D"/>
    <w:rsid w:val="007904F7"/>
    <w:rsid w:val="007905BC"/>
    <w:rsid w:val="007905EE"/>
    <w:rsid w:val="007905F6"/>
    <w:rsid w:val="0079066F"/>
    <w:rsid w:val="007906BC"/>
    <w:rsid w:val="007909D1"/>
    <w:rsid w:val="00790A29"/>
    <w:rsid w:val="00790A36"/>
    <w:rsid w:val="00790A6E"/>
    <w:rsid w:val="00790C02"/>
    <w:rsid w:val="00790C31"/>
    <w:rsid w:val="00790C38"/>
    <w:rsid w:val="00790CA9"/>
    <w:rsid w:val="00790D3D"/>
    <w:rsid w:val="00790D65"/>
    <w:rsid w:val="00790DA7"/>
    <w:rsid w:val="00790E34"/>
    <w:rsid w:val="00790EEB"/>
    <w:rsid w:val="00790F31"/>
    <w:rsid w:val="00790F40"/>
    <w:rsid w:val="00790FEB"/>
    <w:rsid w:val="00790FEC"/>
    <w:rsid w:val="0079117D"/>
    <w:rsid w:val="007911C5"/>
    <w:rsid w:val="00791205"/>
    <w:rsid w:val="0079126D"/>
    <w:rsid w:val="0079148F"/>
    <w:rsid w:val="00791499"/>
    <w:rsid w:val="0079149E"/>
    <w:rsid w:val="007915FE"/>
    <w:rsid w:val="00791716"/>
    <w:rsid w:val="00791808"/>
    <w:rsid w:val="0079183F"/>
    <w:rsid w:val="00791852"/>
    <w:rsid w:val="00791853"/>
    <w:rsid w:val="007918F4"/>
    <w:rsid w:val="00791944"/>
    <w:rsid w:val="00791A3D"/>
    <w:rsid w:val="00791D21"/>
    <w:rsid w:val="00791D7C"/>
    <w:rsid w:val="00791DF5"/>
    <w:rsid w:val="00791E1B"/>
    <w:rsid w:val="00791E43"/>
    <w:rsid w:val="00791E4E"/>
    <w:rsid w:val="00791F19"/>
    <w:rsid w:val="00791F5D"/>
    <w:rsid w:val="00791FEB"/>
    <w:rsid w:val="00792048"/>
    <w:rsid w:val="00792067"/>
    <w:rsid w:val="007921F4"/>
    <w:rsid w:val="00792292"/>
    <w:rsid w:val="007924CE"/>
    <w:rsid w:val="0079272B"/>
    <w:rsid w:val="0079286A"/>
    <w:rsid w:val="007928EA"/>
    <w:rsid w:val="00792AA5"/>
    <w:rsid w:val="00792AEA"/>
    <w:rsid w:val="00792B21"/>
    <w:rsid w:val="00792B44"/>
    <w:rsid w:val="00792BE9"/>
    <w:rsid w:val="00792BF0"/>
    <w:rsid w:val="00792D45"/>
    <w:rsid w:val="00792EB1"/>
    <w:rsid w:val="00792EE3"/>
    <w:rsid w:val="00792F86"/>
    <w:rsid w:val="007930A8"/>
    <w:rsid w:val="00793120"/>
    <w:rsid w:val="007931CC"/>
    <w:rsid w:val="0079321A"/>
    <w:rsid w:val="007932CF"/>
    <w:rsid w:val="007932D2"/>
    <w:rsid w:val="00793368"/>
    <w:rsid w:val="00793393"/>
    <w:rsid w:val="0079343D"/>
    <w:rsid w:val="0079346D"/>
    <w:rsid w:val="00793545"/>
    <w:rsid w:val="007935BA"/>
    <w:rsid w:val="007935EE"/>
    <w:rsid w:val="007938DF"/>
    <w:rsid w:val="00793902"/>
    <w:rsid w:val="00793918"/>
    <w:rsid w:val="00793970"/>
    <w:rsid w:val="00793B47"/>
    <w:rsid w:val="00793C5A"/>
    <w:rsid w:val="00793D71"/>
    <w:rsid w:val="00793E68"/>
    <w:rsid w:val="0079401A"/>
    <w:rsid w:val="0079404B"/>
    <w:rsid w:val="00794164"/>
    <w:rsid w:val="0079419D"/>
    <w:rsid w:val="00794542"/>
    <w:rsid w:val="007945B2"/>
    <w:rsid w:val="007945C8"/>
    <w:rsid w:val="007945CB"/>
    <w:rsid w:val="00794915"/>
    <w:rsid w:val="007949AF"/>
    <w:rsid w:val="00794A1A"/>
    <w:rsid w:val="00794AAC"/>
    <w:rsid w:val="00794B51"/>
    <w:rsid w:val="00794DCA"/>
    <w:rsid w:val="00794EF8"/>
    <w:rsid w:val="00794F77"/>
    <w:rsid w:val="00794FFD"/>
    <w:rsid w:val="007950A2"/>
    <w:rsid w:val="0079510E"/>
    <w:rsid w:val="00795244"/>
    <w:rsid w:val="00795292"/>
    <w:rsid w:val="007952F8"/>
    <w:rsid w:val="00795407"/>
    <w:rsid w:val="00795432"/>
    <w:rsid w:val="007954E4"/>
    <w:rsid w:val="007958FA"/>
    <w:rsid w:val="00795A97"/>
    <w:rsid w:val="00795CD3"/>
    <w:rsid w:val="00795D0B"/>
    <w:rsid w:val="00795D0D"/>
    <w:rsid w:val="00795FDE"/>
    <w:rsid w:val="00796036"/>
    <w:rsid w:val="0079603B"/>
    <w:rsid w:val="00796110"/>
    <w:rsid w:val="00796190"/>
    <w:rsid w:val="0079619B"/>
    <w:rsid w:val="007961B6"/>
    <w:rsid w:val="007961C8"/>
    <w:rsid w:val="0079626C"/>
    <w:rsid w:val="0079632A"/>
    <w:rsid w:val="00796428"/>
    <w:rsid w:val="007964BF"/>
    <w:rsid w:val="00796629"/>
    <w:rsid w:val="0079664C"/>
    <w:rsid w:val="0079690B"/>
    <w:rsid w:val="00796966"/>
    <w:rsid w:val="00796A00"/>
    <w:rsid w:val="00796A18"/>
    <w:rsid w:val="00796A3F"/>
    <w:rsid w:val="00796A66"/>
    <w:rsid w:val="00796A99"/>
    <w:rsid w:val="00796A9F"/>
    <w:rsid w:val="00796B25"/>
    <w:rsid w:val="00796B44"/>
    <w:rsid w:val="00796B7A"/>
    <w:rsid w:val="00796BB6"/>
    <w:rsid w:val="00796DB1"/>
    <w:rsid w:val="00796E0E"/>
    <w:rsid w:val="00796E30"/>
    <w:rsid w:val="00796E3B"/>
    <w:rsid w:val="00796ED8"/>
    <w:rsid w:val="00796F16"/>
    <w:rsid w:val="00796FCF"/>
    <w:rsid w:val="0079706C"/>
    <w:rsid w:val="007971C1"/>
    <w:rsid w:val="0079729A"/>
    <w:rsid w:val="0079740A"/>
    <w:rsid w:val="00797444"/>
    <w:rsid w:val="00797567"/>
    <w:rsid w:val="007975BC"/>
    <w:rsid w:val="00797634"/>
    <w:rsid w:val="00797785"/>
    <w:rsid w:val="007977AA"/>
    <w:rsid w:val="007977F0"/>
    <w:rsid w:val="00797812"/>
    <w:rsid w:val="007978B4"/>
    <w:rsid w:val="007978D7"/>
    <w:rsid w:val="00797952"/>
    <w:rsid w:val="00797956"/>
    <w:rsid w:val="007979B7"/>
    <w:rsid w:val="00797A2F"/>
    <w:rsid w:val="00797ACD"/>
    <w:rsid w:val="00797B70"/>
    <w:rsid w:val="00797BB4"/>
    <w:rsid w:val="00797BCA"/>
    <w:rsid w:val="00797BFA"/>
    <w:rsid w:val="00797C18"/>
    <w:rsid w:val="00797CD0"/>
    <w:rsid w:val="00797E3A"/>
    <w:rsid w:val="00797F0C"/>
    <w:rsid w:val="00797FA5"/>
    <w:rsid w:val="007A01A5"/>
    <w:rsid w:val="007A028D"/>
    <w:rsid w:val="007A036E"/>
    <w:rsid w:val="007A0382"/>
    <w:rsid w:val="007A03E5"/>
    <w:rsid w:val="007A042B"/>
    <w:rsid w:val="007A0522"/>
    <w:rsid w:val="007A077C"/>
    <w:rsid w:val="007A0804"/>
    <w:rsid w:val="007A08CA"/>
    <w:rsid w:val="007A0966"/>
    <w:rsid w:val="007A0A2A"/>
    <w:rsid w:val="007A0B05"/>
    <w:rsid w:val="007A0B4C"/>
    <w:rsid w:val="007A0BAB"/>
    <w:rsid w:val="007A0BEC"/>
    <w:rsid w:val="007A0C36"/>
    <w:rsid w:val="007A0CB8"/>
    <w:rsid w:val="007A0D09"/>
    <w:rsid w:val="007A0D1C"/>
    <w:rsid w:val="007A0F18"/>
    <w:rsid w:val="007A0F3C"/>
    <w:rsid w:val="007A0F53"/>
    <w:rsid w:val="007A0F92"/>
    <w:rsid w:val="007A1103"/>
    <w:rsid w:val="007A113C"/>
    <w:rsid w:val="007A1187"/>
    <w:rsid w:val="007A118F"/>
    <w:rsid w:val="007A126B"/>
    <w:rsid w:val="007A1458"/>
    <w:rsid w:val="007A1465"/>
    <w:rsid w:val="007A162D"/>
    <w:rsid w:val="007A16D8"/>
    <w:rsid w:val="007A172A"/>
    <w:rsid w:val="007A1855"/>
    <w:rsid w:val="007A18E5"/>
    <w:rsid w:val="007A1922"/>
    <w:rsid w:val="007A19C0"/>
    <w:rsid w:val="007A1A67"/>
    <w:rsid w:val="007A1B3E"/>
    <w:rsid w:val="007A1B7A"/>
    <w:rsid w:val="007A1CB1"/>
    <w:rsid w:val="007A1CDE"/>
    <w:rsid w:val="007A1D13"/>
    <w:rsid w:val="007A1E66"/>
    <w:rsid w:val="007A1F7B"/>
    <w:rsid w:val="007A1FAC"/>
    <w:rsid w:val="007A2078"/>
    <w:rsid w:val="007A2192"/>
    <w:rsid w:val="007A2207"/>
    <w:rsid w:val="007A223E"/>
    <w:rsid w:val="007A2240"/>
    <w:rsid w:val="007A2309"/>
    <w:rsid w:val="007A2310"/>
    <w:rsid w:val="007A231B"/>
    <w:rsid w:val="007A2337"/>
    <w:rsid w:val="007A2563"/>
    <w:rsid w:val="007A2570"/>
    <w:rsid w:val="007A2591"/>
    <w:rsid w:val="007A26C5"/>
    <w:rsid w:val="007A2714"/>
    <w:rsid w:val="007A2782"/>
    <w:rsid w:val="007A27F7"/>
    <w:rsid w:val="007A289E"/>
    <w:rsid w:val="007A2950"/>
    <w:rsid w:val="007A2970"/>
    <w:rsid w:val="007A2A11"/>
    <w:rsid w:val="007A2AA9"/>
    <w:rsid w:val="007A2B11"/>
    <w:rsid w:val="007A2B57"/>
    <w:rsid w:val="007A2B7E"/>
    <w:rsid w:val="007A2EB9"/>
    <w:rsid w:val="007A3092"/>
    <w:rsid w:val="007A3144"/>
    <w:rsid w:val="007A314E"/>
    <w:rsid w:val="007A3173"/>
    <w:rsid w:val="007A32E5"/>
    <w:rsid w:val="007A339D"/>
    <w:rsid w:val="007A33D2"/>
    <w:rsid w:val="007A33EB"/>
    <w:rsid w:val="007A3407"/>
    <w:rsid w:val="007A3438"/>
    <w:rsid w:val="007A351A"/>
    <w:rsid w:val="007A35A8"/>
    <w:rsid w:val="007A378F"/>
    <w:rsid w:val="007A3869"/>
    <w:rsid w:val="007A38BF"/>
    <w:rsid w:val="007A3915"/>
    <w:rsid w:val="007A395E"/>
    <w:rsid w:val="007A39A6"/>
    <w:rsid w:val="007A3E84"/>
    <w:rsid w:val="007A3EA8"/>
    <w:rsid w:val="007A3EC6"/>
    <w:rsid w:val="007A3EF1"/>
    <w:rsid w:val="007A3F0B"/>
    <w:rsid w:val="007A3FA2"/>
    <w:rsid w:val="007A4045"/>
    <w:rsid w:val="007A40B6"/>
    <w:rsid w:val="007A40D4"/>
    <w:rsid w:val="007A4128"/>
    <w:rsid w:val="007A412F"/>
    <w:rsid w:val="007A4282"/>
    <w:rsid w:val="007A42DB"/>
    <w:rsid w:val="007A42E6"/>
    <w:rsid w:val="007A4307"/>
    <w:rsid w:val="007A4397"/>
    <w:rsid w:val="007A43A1"/>
    <w:rsid w:val="007A43DE"/>
    <w:rsid w:val="007A4476"/>
    <w:rsid w:val="007A4484"/>
    <w:rsid w:val="007A4584"/>
    <w:rsid w:val="007A462D"/>
    <w:rsid w:val="007A47D6"/>
    <w:rsid w:val="007A490A"/>
    <w:rsid w:val="007A49B8"/>
    <w:rsid w:val="007A49B9"/>
    <w:rsid w:val="007A4A5C"/>
    <w:rsid w:val="007A4ACA"/>
    <w:rsid w:val="007A4CCA"/>
    <w:rsid w:val="007A4E21"/>
    <w:rsid w:val="007A4F25"/>
    <w:rsid w:val="007A5035"/>
    <w:rsid w:val="007A5062"/>
    <w:rsid w:val="007A5063"/>
    <w:rsid w:val="007A525D"/>
    <w:rsid w:val="007A53DC"/>
    <w:rsid w:val="007A5404"/>
    <w:rsid w:val="007A549C"/>
    <w:rsid w:val="007A5585"/>
    <w:rsid w:val="007A55EE"/>
    <w:rsid w:val="007A5617"/>
    <w:rsid w:val="007A56E6"/>
    <w:rsid w:val="007A57EB"/>
    <w:rsid w:val="007A585C"/>
    <w:rsid w:val="007A587E"/>
    <w:rsid w:val="007A5910"/>
    <w:rsid w:val="007A5A1A"/>
    <w:rsid w:val="007A5AC2"/>
    <w:rsid w:val="007A5BCC"/>
    <w:rsid w:val="007A5C08"/>
    <w:rsid w:val="007A5CE7"/>
    <w:rsid w:val="007A5CF7"/>
    <w:rsid w:val="007A5D21"/>
    <w:rsid w:val="007A5DF7"/>
    <w:rsid w:val="007A5E77"/>
    <w:rsid w:val="007A5F1B"/>
    <w:rsid w:val="007A5F45"/>
    <w:rsid w:val="007A5F84"/>
    <w:rsid w:val="007A60EC"/>
    <w:rsid w:val="007A6137"/>
    <w:rsid w:val="007A61B5"/>
    <w:rsid w:val="007A61F5"/>
    <w:rsid w:val="007A6243"/>
    <w:rsid w:val="007A62B7"/>
    <w:rsid w:val="007A63FB"/>
    <w:rsid w:val="007A642A"/>
    <w:rsid w:val="007A642C"/>
    <w:rsid w:val="007A6553"/>
    <w:rsid w:val="007A6764"/>
    <w:rsid w:val="007A6778"/>
    <w:rsid w:val="007A6788"/>
    <w:rsid w:val="007A67F0"/>
    <w:rsid w:val="007A68E1"/>
    <w:rsid w:val="007A6A9B"/>
    <w:rsid w:val="007A6BD3"/>
    <w:rsid w:val="007A6C6F"/>
    <w:rsid w:val="007A6D31"/>
    <w:rsid w:val="007A6E0A"/>
    <w:rsid w:val="007A6E6A"/>
    <w:rsid w:val="007A6ED1"/>
    <w:rsid w:val="007A6F46"/>
    <w:rsid w:val="007A6F9E"/>
    <w:rsid w:val="007A6FF8"/>
    <w:rsid w:val="007A7020"/>
    <w:rsid w:val="007A7023"/>
    <w:rsid w:val="007A7178"/>
    <w:rsid w:val="007A71B0"/>
    <w:rsid w:val="007A72BE"/>
    <w:rsid w:val="007A7403"/>
    <w:rsid w:val="007A74F4"/>
    <w:rsid w:val="007A7567"/>
    <w:rsid w:val="007A75FA"/>
    <w:rsid w:val="007A7774"/>
    <w:rsid w:val="007A77F1"/>
    <w:rsid w:val="007A78C3"/>
    <w:rsid w:val="007A7924"/>
    <w:rsid w:val="007A7A89"/>
    <w:rsid w:val="007A7B24"/>
    <w:rsid w:val="007A7CC1"/>
    <w:rsid w:val="007A7EEE"/>
    <w:rsid w:val="007A7F0F"/>
    <w:rsid w:val="007A7FED"/>
    <w:rsid w:val="007B01BF"/>
    <w:rsid w:val="007B0243"/>
    <w:rsid w:val="007B03E5"/>
    <w:rsid w:val="007B0466"/>
    <w:rsid w:val="007B078A"/>
    <w:rsid w:val="007B07EE"/>
    <w:rsid w:val="007B0856"/>
    <w:rsid w:val="007B0902"/>
    <w:rsid w:val="007B091A"/>
    <w:rsid w:val="007B0932"/>
    <w:rsid w:val="007B09AA"/>
    <w:rsid w:val="007B0A2D"/>
    <w:rsid w:val="007B0BD5"/>
    <w:rsid w:val="007B0CF3"/>
    <w:rsid w:val="007B0DFE"/>
    <w:rsid w:val="007B0EA8"/>
    <w:rsid w:val="007B0F34"/>
    <w:rsid w:val="007B0F71"/>
    <w:rsid w:val="007B1093"/>
    <w:rsid w:val="007B121E"/>
    <w:rsid w:val="007B125F"/>
    <w:rsid w:val="007B1295"/>
    <w:rsid w:val="007B12B8"/>
    <w:rsid w:val="007B12BB"/>
    <w:rsid w:val="007B137A"/>
    <w:rsid w:val="007B165C"/>
    <w:rsid w:val="007B16FD"/>
    <w:rsid w:val="007B1748"/>
    <w:rsid w:val="007B1778"/>
    <w:rsid w:val="007B18FD"/>
    <w:rsid w:val="007B1930"/>
    <w:rsid w:val="007B19A0"/>
    <w:rsid w:val="007B1A8E"/>
    <w:rsid w:val="007B1AC8"/>
    <w:rsid w:val="007B1B6F"/>
    <w:rsid w:val="007B1C5B"/>
    <w:rsid w:val="007B1C63"/>
    <w:rsid w:val="007B1C79"/>
    <w:rsid w:val="007B1CB0"/>
    <w:rsid w:val="007B1E32"/>
    <w:rsid w:val="007B1E4F"/>
    <w:rsid w:val="007B1E53"/>
    <w:rsid w:val="007B1EDA"/>
    <w:rsid w:val="007B2014"/>
    <w:rsid w:val="007B2043"/>
    <w:rsid w:val="007B20B3"/>
    <w:rsid w:val="007B2218"/>
    <w:rsid w:val="007B2247"/>
    <w:rsid w:val="007B22CF"/>
    <w:rsid w:val="007B230A"/>
    <w:rsid w:val="007B236B"/>
    <w:rsid w:val="007B23C0"/>
    <w:rsid w:val="007B2490"/>
    <w:rsid w:val="007B24B4"/>
    <w:rsid w:val="007B26A8"/>
    <w:rsid w:val="007B2749"/>
    <w:rsid w:val="007B27D0"/>
    <w:rsid w:val="007B283F"/>
    <w:rsid w:val="007B2864"/>
    <w:rsid w:val="007B2A32"/>
    <w:rsid w:val="007B2AED"/>
    <w:rsid w:val="007B2CEA"/>
    <w:rsid w:val="007B2D07"/>
    <w:rsid w:val="007B2D58"/>
    <w:rsid w:val="007B2D85"/>
    <w:rsid w:val="007B2DF7"/>
    <w:rsid w:val="007B2E6D"/>
    <w:rsid w:val="007B31C1"/>
    <w:rsid w:val="007B326E"/>
    <w:rsid w:val="007B3306"/>
    <w:rsid w:val="007B337C"/>
    <w:rsid w:val="007B33AE"/>
    <w:rsid w:val="007B33B3"/>
    <w:rsid w:val="007B3483"/>
    <w:rsid w:val="007B3506"/>
    <w:rsid w:val="007B3630"/>
    <w:rsid w:val="007B3642"/>
    <w:rsid w:val="007B36D2"/>
    <w:rsid w:val="007B36E6"/>
    <w:rsid w:val="007B37F8"/>
    <w:rsid w:val="007B38C5"/>
    <w:rsid w:val="007B38E6"/>
    <w:rsid w:val="007B394D"/>
    <w:rsid w:val="007B398E"/>
    <w:rsid w:val="007B3AC1"/>
    <w:rsid w:val="007B3BB8"/>
    <w:rsid w:val="007B3BD5"/>
    <w:rsid w:val="007B3CDC"/>
    <w:rsid w:val="007B3DCE"/>
    <w:rsid w:val="007B3EAC"/>
    <w:rsid w:val="007B3EE0"/>
    <w:rsid w:val="007B3FAB"/>
    <w:rsid w:val="007B4036"/>
    <w:rsid w:val="007B4048"/>
    <w:rsid w:val="007B4185"/>
    <w:rsid w:val="007B41E1"/>
    <w:rsid w:val="007B4375"/>
    <w:rsid w:val="007B4391"/>
    <w:rsid w:val="007B44CE"/>
    <w:rsid w:val="007B450A"/>
    <w:rsid w:val="007B4567"/>
    <w:rsid w:val="007B467A"/>
    <w:rsid w:val="007B4715"/>
    <w:rsid w:val="007B47FA"/>
    <w:rsid w:val="007B4880"/>
    <w:rsid w:val="007B49BF"/>
    <w:rsid w:val="007B49F0"/>
    <w:rsid w:val="007B4A6C"/>
    <w:rsid w:val="007B4AA3"/>
    <w:rsid w:val="007B4B8F"/>
    <w:rsid w:val="007B4BFC"/>
    <w:rsid w:val="007B4C04"/>
    <w:rsid w:val="007B4D01"/>
    <w:rsid w:val="007B4D34"/>
    <w:rsid w:val="007B4D96"/>
    <w:rsid w:val="007B4DC9"/>
    <w:rsid w:val="007B4DF7"/>
    <w:rsid w:val="007B4F8E"/>
    <w:rsid w:val="007B50CA"/>
    <w:rsid w:val="007B5320"/>
    <w:rsid w:val="007B5501"/>
    <w:rsid w:val="007B56AF"/>
    <w:rsid w:val="007B5712"/>
    <w:rsid w:val="007B5735"/>
    <w:rsid w:val="007B5781"/>
    <w:rsid w:val="007B57DE"/>
    <w:rsid w:val="007B584B"/>
    <w:rsid w:val="007B58F1"/>
    <w:rsid w:val="007B5950"/>
    <w:rsid w:val="007B5A0D"/>
    <w:rsid w:val="007B5A20"/>
    <w:rsid w:val="007B5A39"/>
    <w:rsid w:val="007B5B39"/>
    <w:rsid w:val="007B5B4D"/>
    <w:rsid w:val="007B5B65"/>
    <w:rsid w:val="007B5D74"/>
    <w:rsid w:val="007B5E86"/>
    <w:rsid w:val="007B5E8B"/>
    <w:rsid w:val="007B5ED1"/>
    <w:rsid w:val="007B5ED8"/>
    <w:rsid w:val="007B6042"/>
    <w:rsid w:val="007B61FC"/>
    <w:rsid w:val="007B622B"/>
    <w:rsid w:val="007B62E2"/>
    <w:rsid w:val="007B63B8"/>
    <w:rsid w:val="007B645D"/>
    <w:rsid w:val="007B66CE"/>
    <w:rsid w:val="007B66E0"/>
    <w:rsid w:val="007B6750"/>
    <w:rsid w:val="007B6825"/>
    <w:rsid w:val="007B689C"/>
    <w:rsid w:val="007B68BB"/>
    <w:rsid w:val="007B6916"/>
    <w:rsid w:val="007B6964"/>
    <w:rsid w:val="007B6A84"/>
    <w:rsid w:val="007B6B09"/>
    <w:rsid w:val="007B6B29"/>
    <w:rsid w:val="007B6C1F"/>
    <w:rsid w:val="007B6C70"/>
    <w:rsid w:val="007B6DFA"/>
    <w:rsid w:val="007B6E88"/>
    <w:rsid w:val="007B6ED8"/>
    <w:rsid w:val="007B6F0C"/>
    <w:rsid w:val="007B6F7B"/>
    <w:rsid w:val="007B6FC5"/>
    <w:rsid w:val="007B70E2"/>
    <w:rsid w:val="007B710D"/>
    <w:rsid w:val="007B717A"/>
    <w:rsid w:val="007B72F8"/>
    <w:rsid w:val="007B738C"/>
    <w:rsid w:val="007B741F"/>
    <w:rsid w:val="007B751E"/>
    <w:rsid w:val="007B7535"/>
    <w:rsid w:val="007B7879"/>
    <w:rsid w:val="007B796F"/>
    <w:rsid w:val="007B7BCF"/>
    <w:rsid w:val="007B7BFF"/>
    <w:rsid w:val="007B7E9B"/>
    <w:rsid w:val="007B7EC6"/>
    <w:rsid w:val="007B7ED1"/>
    <w:rsid w:val="007B7EFD"/>
    <w:rsid w:val="007C0029"/>
    <w:rsid w:val="007C00E1"/>
    <w:rsid w:val="007C0125"/>
    <w:rsid w:val="007C0183"/>
    <w:rsid w:val="007C01FD"/>
    <w:rsid w:val="007C0230"/>
    <w:rsid w:val="007C02CC"/>
    <w:rsid w:val="007C03A9"/>
    <w:rsid w:val="007C050A"/>
    <w:rsid w:val="007C057E"/>
    <w:rsid w:val="007C05A0"/>
    <w:rsid w:val="007C05C9"/>
    <w:rsid w:val="007C05CA"/>
    <w:rsid w:val="007C06FB"/>
    <w:rsid w:val="007C0875"/>
    <w:rsid w:val="007C0A10"/>
    <w:rsid w:val="007C0A52"/>
    <w:rsid w:val="007C0A9D"/>
    <w:rsid w:val="007C0ABF"/>
    <w:rsid w:val="007C0CBC"/>
    <w:rsid w:val="007C0CF0"/>
    <w:rsid w:val="007C0D10"/>
    <w:rsid w:val="007C0E57"/>
    <w:rsid w:val="007C0FDB"/>
    <w:rsid w:val="007C106A"/>
    <w:rsid w:val="007C10F2"/>
    <w:rsid w:val="007C10FE"/>
    <w:rsid w:val="007C11BF"/>
    <w:rsid w:val="007C11DB"/>
    <w:rsid w:val="007C125B"/>
    <w:rsid w:val="007C134C"/>
    <w:rsid w:val="007C137D"/>
    <w:rsid w:val="007C137F"/>
    <w:rsid w:val="007C1433"/>
    <w:rsid w:val="007C152C"/>
    <w:rsid w:val="007C162B"/>
    <w:rsid w:val="007C17D2"/>
    <w:rsid w:val="007C1821"/>
    <w:rsid w:val="007C1848"/>
    <w:rsid w:val="007C18D4"/>
    <w:rsid w:val="007C1978"/>
    <w:rsid w:val="007C1A4F"/>
    <w:rsid w:val="007C1BAB"/>
    <w:rsid w:val="007C1BE1"/>
    <w:rsid w:val="007C1C0B"/>
    <w:rsid w:val="007C1C85"/>
    <w:rsid w:val="007C1D04"/>
    <w:rsid w:val="007C1D25"/>
    <w:rsid w:val="007C1D34"/>
    <w:rsid w:val="007C1D39"/>
    <w:rsid w:val="007C1D4A"/>
    <w:rsid w:val="007C1EBB"/>
    <w:rsid w:val="007C1FCD"/>
    <w:rsid w:val="007C1FF8"/>
    <w:rsid w:val="007C202D"/>
    <w:rsid w:val="007C22D3"/>
    <w:rsid w:val="007C22F9"/>
    <w:rsid w:val="007C231E"/>
    <w:rsid w:val="007C2343"/>
    <w:rsid w:val="007C243F"/>
    <w:rsid w:val="007C2453"/>
    <w:rsid w:val="007C24A7"/>
    <w:rsid w:val="007C2533"/>
    <w:rsid w:val="007C259D"/>
    <w:rsid w:val="007C27E6"/>
    <w:rsid w:val="007C2861"/>
    <w:rsid w:val="007C294B"/>
    <w:rsid w:val="007C2969"/>
    <w:rsid w:val="007C29A2"/>
    <w:rsid w:val="007C2A99"/>
    <w:rsid w:val="007C2C76"/>
    <w:rsid w:val="007C2CBD"/>
    <w:rsid w:val="007C2DD3"/>
    <w:rsid w:val="007C2EA8"/>
    <w:rsid w:val="007C2EE4"/>
    <w:rsid w:val="007C2F53"/>
    <w:rsid w:val="007C3009"/>
    <w:rsid w:val="007C317A"/>
    <w:rsid w:val="007C33CB"/>
    <w:rsid w:val="007C33F4"/>
    <w:rsid w:val="007C34AE"/>
    <w:rsid w:val="007C34B4"/>
    <w:rsid w:val="007C3507"/>
    <w:rsid w:val="007C3524"/>
    <w:rsid w:val="007C35E1"/>
    <w:rsid w:val="007C36DD"/>
    <w:rsid w:val="007C372B"/>
    <w:rsid w:val="007C3736"/>
    <w:rsid w:val="007C387C"/>
    <w:rsid w:val="007C389B"/>
    <w:rsid w:val="007C393D"/>
    <w:rsid w:val="007C3A81"/>
    <w:rsid w:val="007C3B1D"/>
    <w:rsid w:val="007C3CAD"/>
    <w:rsid w:val="007C3DF9"/>
    <w:rsid w:val="007C3E55"/>
    <w:rsid w:val="007C3E79"/>
    <w:rsid w:val="007C3ED3"/>
    <w:rsid w:val="007C4138"/>
    <w:rsid w:val="007C4172"/>
    <w:rsid w:val="007C429F"/>
    <w:rsid w:val="007C430E"/>
    <w:rsid w:val="007C4311"/>
    <w:rsid w:val="007C43A4"/>
    <w:rsid w:val="007C43A6"/>
    <w:rsid w:val="007C4437"/>
    <w:rsid w:val="007C44BD"/>
    <w:rsid w:val="007C466D"/>
    <w:rsid w:val="007C47AD"/>
    <w:rsid w:val="007C482E"/>
    <w:rsid w:val="007C4ACD"/>
    <w:rsid w:val="007C4D83"/>
    <w:rsid w:val="007C4EFC"/>
    <w:rsid w:val="007C4F88"/>
    <w:rsid w:val="007C5001"/>
    <w:rsid w:val="007C5034"/>
    <w:rsid w:val="007C503F"/>
    <w:rsid w:val="007C50E4"/>
    <w:rsid w:val="007C5192"/>
    <w:rsid w:val="007C5227"/>
    <w:rsid w:val="007C527D"/>
    <w:rsid w:val="007C529D"/>
    <w:rsid w:val="007C5395"/>
    <w:rsid w:val="007C53B2"/>
    <w:rsid w:val="007C556A"/>
    <w:rsid w:val="007C564A"/>
    <w:rsid w:val="007C56E8"/>
    <w:rsid w:val="007C574B"/>
    <w:rsid w:val="007C57F3"/>
    <w:rsid w:val="007C58BA"/>
    <w:rsid w:val="007C58E0"/>
    <w:rsid w:val="007C5A06"/>
    <w:rsid w:val="007C5A97"/>
    <w:rsid w:val="007C5BAC"/>
    <w:rsid w:val="007C5CB4"/>
    <w:rsid w:val="007C5CE9"/>
    <w:rsid w:val="007C5D1B"/>
    <w:rsid w:val="007C5D47"/>
    <w:rsid w:val="007C5D5F"/>
    <w:rsid w:val="007C5DF8"/>
    <w:rsid w:val="007C5E41"/>
    <w:rsid w:val="007C5E4E"/>
    <w:rsid w:val="007C5F2E"/>
    <w:rsid w:val="007C5F74"/>
    <w:rsid w:val="007C6002"/>
    <w:rsid w:val="007C600B"/>
    <w:rsid w:val="007C61D3"/>
    <w:rsid w:val="007C61DC"/>
    <w:rsid w:val="007C6666"/>
    <w:rsid w:val="007C66D5"/>
    <w:rsid w:val="007C672B"/>
    <w:rsid w:val="007C6859"/>
    <w:rsid w:val="007C6925"/>
    <w:rsid w:val="007C6ABD"/>
    <w:rsid w:val="007C6AF0"/>
    <w:rsid w:val="007C6DE5"/>
    <w:rsid w:val="007C6E51"/>
    <w:rsid w:val="007C6F51"/>
    <w:rsid w:val="007C6F5F"/>
    <w:rsid w:val="007C6FC6"/>
    <w:rsid w:val="007C708A"/>
    <w:rsid w:val="007C715A"/>
    <w:rsid w:val="007C7183"/>
    <w:rsid w:val="007C71EA"/>
    <w:rsid w:val="007C723D"/>
    <w:rsid w:val="007C726F"/>
    <w:rsid w:val="007C73A2"/>
    <w:rsid w:val="007C7528"/>
    <w:rsid w:val="007C753C"/>
    <w:rsid w:val="007C7596"/>
    <w:rsid w:val="007C75A2"/>
    <w:rsid w:val="007C775C"/>
    <w:rsid w:val="007C776C"/>
    <w:rsid w:val="007C78E0"/>
    <w:rsid w:val="007C7986"/>
    <w:rsid w:val="007C7CFC"/>
    <w:rsid w:val="007C7ED9"/>
    <w:rsid w:val="007C7F90"/>
    <w:rsid w:val="007D021D"/>
    <w:rsid w:val="007D0243"/>
    <w:rsid w:val="007D02B9"/>
    <w:rsid w:val="007D0347"/>
    <w:rsid w:val="007D0428"/>
    <w:rsid w:val="007D0507"/>
    <w:rsid w:val="007D0596"/>
    <w:rsid w:val="007D061F"/>
    <w:rsid w:val="007D06BC"/>
    <w:rsid w:val="007D0779"/>
    <w:rsid w:val="007D086B"/>
    <w:rsid w:val="007D08D9"/>
    <w:rsid w:val="007D090F"/>
    <w:rsid w:val="007D0A41"/>
    <w:rsid w:val="007D0A75"/>
    <w:rsid w:val="007D0B38"/>
    <w:rsid w:val="007D0BD2"/>
    <w:rsid w:val="007D0D04"/>
    <w:rsid w:val="007D0D97"/>
    <w:rsid w:val="007D1046"/>
    <w:rsid w:val="007D118E"/>
    <w:rsid w:val="007D11E3"/>
    <w:rsid w:val="007D1218"/>
    <w:rsid w:val="007D1221"/>
    <w:rsid w:val="007D1383"/>
    <w:rsid w:val="007D13B2"/>
    <w:rsid w:val="007D1593"/>
    <w:rsid w:val="007D15AF"/>
    <w:rsid w:val="007D16D8"/>
    <w:rsid w:val="007D181A"/>
    <w:rsid w:val="007D1903"/>
    <w:rsid w:val="007D1977"/>
    <w:rsid w:val="007D197D"/>
    <w:rsid w:val="007D1AB1"/>
    <w:rsid w:val="007D1C7B"/>
    <w:rsid w:val="007D1EC5"/>
    <w:rsid w:val="007D1F03"/>
    <w:rsid w:val="007D1F65"/>
    <w:rsid w:val="007D1F79"/>
    <w:rsid w:val="007D2116"/>
    <w:rsid w:val="007D22B9"/>
    <w:rsid w:val="007D2448"/>
    <w:rsid w:val="007D244F"/>
    <w:rsid w:val="007D247C"/>
    <w:rsid w:val="007D24D1"/>
    <w:rsid w:val="007D24D9"/>
    <w:rsid w:val="007D2591"/>
    <w:rsid w:val="007D26F7"/>
    <w:rsid w:val="007D26FB"/>
    <w:rsid w:val="007D27A9"/>
    <w:rsid w:val="007D28F9"/>
    <w:rsid w:val="007D2A5E"/>
    <w:rsid w:val="007D2AEC"/>
    <w:rsid w:val="007D2B40"/>
    <w:rsid w:val="007D2B49"/>
    <w:rsid w:val="007D2BA5"/>
    <w:rsid w:val="007D2CDD"/>
    <w:rsid w:val="007D2D7B"/>
    <w:rsid w:val="007D2E26"/>
    <w:rsid w:val="007D2E95"/>
    <w:rsid w:val="007D2EFE"/>
    <w:rsid w:val="007D2FD7"/>
    <w:rsid w:val="007D3081"/>
    <w:rsid w:val="007D3200"/>
    <w:rsid w:val="007D326A"/>
    <w:rsid w:val="007D32B2"/>
    <w:rsid w:val="007D3318"/>
    <w:rsid w:val="007D332B"/>
    <w:rsid w:val="007D3431"/>
    <w:rsid w:val="007D3491"/>
    <w:rsid w:val="007D3521"/>
    <w:rsid w:val="007D3740"/>
    <w:rsid w:val="007D384D"/>
    <w:rsid w:val="007D389C"/>
    <w:rsid w:val="007D3A6A"/>
    <w:rsid w:val="007D3A8D"/>
    <w:rsid w:val="007D3C1F"/>
    <w:rsid w:val="007D3C73"/>
    <w:rsid w:val="007D3CC6"/>
    <w:rsid w:val="007D3E6A"/>
    <w:rsid w:val="007D4013"/>
    <w:rsid w:val="007D4036"/>
    <w:rsid w:val="007D4038"/>
    <w:rsid w:val="007D412B"/>
    <w:rsid w:val="007D4201"/>
    <w:rsid w:val="007D423C"/>
    <w:rsid w:val="007D4245"/>
    <w:rsid w:val="007D4286"/>
    <w:rsid w:val="007D4289"/>
    <w:rsid w:val="007D42BB"/>
    <w:rsid w:val="007D42D4"/>
    <w:rsid w:val="007D4319"/>
    <w:rsid w:val="007D434C"/>
    <w:rsid w:val="007D43EC"/>
    <w:rsid w:val="007D4457"/>
    <w:rsid w:val="007D454C"/>
    <w:rsid w:val="007D45EF"/>
    <w:rsid w:val="007D471C"/>
    <w:rsid w:val="007D475D"/>
    <w:rsid w:val="007D4853"/>
    <w:rsid w:val="007D49BB"/>
    <w:rsid w:val="007D49F2"/>
    <w:rsid w:val="007D4A3D"/>
    <w:rsid w:val="007D4AA9"/>
    <w:rsid w:val="007D4AB6"/>
    <w:rsid w:val="007D4ADD"/>
    <w:rsid w:val="007D4B3F"/>
    <w:rsid w:val="007D4BB6"/>
    <w:rsid w:val="007D4BF8"/>
    <w:rsid w:val="007D4D90"/>
    <w:rsid w:val="007D4ED0"/>
    <w:rsid w:val="007D50CC"/>
    <w:rsid w:val="007D51DE"/>
    <w:rsid w:val="007D5291"/>
    <w:rsid w:val="007D53D7"/>
    <w:rsid w:val="007D54C2"/>
    <w:rsid w:val="007D55D4"/>
    <w:rsid w:val="007D5631"/>
    <w:rsid w:val="007D56C3"/>
    <w:rsid w:val="007D5912"/>
    <w:rsid w:val="007D591F"/>
    <w:rsid w:val="007D5963"/>
    <w:rsid w:val="007D597F"/>
    <w:rsid w:val="007D59D7"/>
    <w:rsid w:val="007D5BDB"/>
    <w:rsid w:val="007D5C27"/>
    <w:rsid w:val="007D5C47"/>
    <w:rsid w:val="007D5C4F"/>
    <w:rsid w:val="007D5E3C"/>
    <w:rsid w:val="007D5EA9"/>
    <w:rsid w:val="007D5EB4"/>
    <w:rsid w:val="007D5F73"/>
    <w:rsid w:val="007D5FEA"/>
    <w:rsid w:val="007D6063"/>
    <w:rsid w:val="007D61DB"/>
    <w:rsid w:val="007D6244"/>
    <w:rsid w:val="007D62DF"/>
    <w:rsid w:val="007D6410"/>
    <w:rsid w:val="007D65D0"/>
    <w:rsid w:val="007D6828"/>
    <w:rsid w:val="007D6925"/>
    <w:rsid w:val="007D694A"/>
    <w:rsid w:val="007D6955"/>
    <w:rsid w:val="007D6AD9"/>
    <w:rsid w:val="007D6B84"/>
    <w:rsid w:val="007D6B91"/>
    <w:rsid w:val="007D6F96"/>
    <w:rsid w:val="007D6F99"/>
    <w:rsid w:val="007D6FA5"/>
    <w:rsid w:val="007D7017"/>
    <w:rsid w:val="007D7075"/>
    <w:rsid w:val="007D70A6"/>
    <w:rsid w:val="007D70D3"/>
    <w:rsid w:val="007D70D5"/>
    <w:rsid w:val="007D71A0"/>
    <w:rsid w:val="007D71B5"/>
    <w:rsid w:val="007D71E5"/>
    <w:rsid w:val="007D743C"/>
    <w:rsid w:val="007D74D4"/>
    <w:rsid w:val="007D7507"/>
    <w:rsid w:val="007D7583"/>
    <w:rsid w:val="007D767B"/>
    <w:rsid w:val="007D76A9"/>
    <w:rsid w:val="007D778C"/>
    <w:rsid w:val="007D7805"/>
    <w:rsid w:val="007D786A"/>
    <w:rsid w:val="007D7921"/>
    <w:rsid w:val="007D7A3F"/>
    <w:rsid w:val="007D7A99"/>
    <w:rsid w:val="007D7B03"/>
    <w:rsid w:val="007D7B3A"/>
    <w:rsid w:val="007D7BB4"/>
    <w:rsid w:val="007D7C23"/>
    <w:rsid w:val="007D7DB7"/>
    <w:rsid w:val="007D7E30"/>
    <w:rsid w:val="007E00D0"/>
    <w:rsid w:val="007E0199"/>
    <w:rsid w:val="007E05CE"/>
    <w:rsid w:val="007E0633"/>
    <w:rsid w:val="007E0656"/>
    <w:rsid w:val="007E06A9"/>
    <w:rsid w:val="007E076A"/>
    <w:rsid w:val="007E087F"/>
    <w:rsid w:val="007E08EA"/>
    <w:rsid w:val="007E092A"/>
    <w:rsid w:val="007E092D"/>
    <w:rsid w:val="007E09A9"/>
    <w:rsid w:val="007E0C38"/>
    <w:rsid w:val="007E0C5B"/>
    <w:rsid w:val="007E0CA2"/>
    <w:rsid w:val="007E0E88"/>
    <w:rsid w:val="007E0F1A"/>
    <w:rsid w:val="007E1251"/>
    <w:rsid w:val="007E12E0"/>
    <w:rsid w:val="007E1312"/>
    <w:rsid w:val="007E1425"/>
    <w:rsid w:val="007E14B4"/>
    <w:rsid w:val="007E14C3"/>
    <w:rsid w:val="007E1538"/>
    <w:rsid w:val="007E159C"/>
    <w:rsid w:val="007E1682"/>
    <w:rsid w:val="007E16D2"/>
    <w:rsid w:val="007E173A"/>
    <w:rsid w:val="007E181A"/>
    <w:rsid w:val="007E181E"/>
    <w:rsid w:val="007E18C2"/>
    <w:rsid w:val="007E190E"/>
    <w:rsid w:val="007E19A9"/>
    <w:rsid w:val="007E1A13"/>
    <w:rsid w:val="007E1A81"/>
    <w:rsid w:val="007E1BD0"/>
    <w:rsid w:val="007E1BED"/>
    <w:rsid w:val="007E1CF6"/>
    <w:rsid w:val="007E1DFC"/>
    <w:rsid w:val="007E1E03"/>
    <w:rsid w:val="007E210B"/>
    <w:rsid w:val="007E21A5"/>
    <w:rsid w:val="007E2210"/>
    <w:rsid w:val="007E2414"/>
    <w:rsid w:val="007E2423"/>
    <w:rsid w:val="007E24BC"/>
    <w:rsid w:val="007E24DC"/>
    <w:rsid w:val="007E255C"/>
    <w:rsid w:val="007E25FB"/>
    <w:rsid w:val="007E2653"/>
    <w:rsid w:val="007E26D6"/>
    <w:rsid w:val="007E26D8"/>
    <w:rsid w:val="007E2851"/>
    <w:rsid w:val="007E2871"/>
    <w:rsid w:val="007E2878"/>
    <w:rsid w:val="007E294B"/>
    <w:rsid w:val="007E2A7C"/>
    <w:rsid w:val="007E2B03"/>
    <w:rsid w:val="007E2CB2"/>
    <w:rsid w:val="007E2E31"/>
    <w:rsid w:val="007E2E50"/>
    <w:rsid w:val="007E2F57"/>
    <w:rsid w:val="007E2FF8"/>
    <w:rsid w:val="007E3077"/>
    <w:rsid w:val="007E30E8"/>
    <w:rsid w:val="007E313B"/>
    <w:rsid w:val="007E325E"/>
    <w:rsid w:val="007E34C0"/>
    <w:rsid w:val="007E354E"/>
    <w:rsid w:val="007E3554"/>
    <w:rsid w:val="007E3560"/>
    <w:rsid w:val="007E35EA"/>
    <w:rsid w:val="007E3608"/>
    <w:rsid w:val="007E36A6"/>
    <w:rsid w:val="007E3756"/>
    <w:rsid w:val="007E3781"/>
    <w:rsid w:val="007E3974"/>
    <w:rsid w:val="007E39BE"/>
    <w:rsid w:val="007E3ACE"/>
    <w:rsid w:val="007E3AE4"/>
    <w:rsid w:val="007E3D21"/>
    <w:rsid w:val="007E3D66"/>
    <w:rsid w:val="007E3DBE"/>
    <w:rsid w:val="007E3E14"/>
    <w:rsid w:val="007E3E49"/>
    <w:rsid w:val="007E3F01"/>
    <w:rsid w:val="007E406F"/>
    <w:rsid w:val="007E4085"/>
    <w:rsid w:val="007E417B"/>
    <w:rsid w:val="007E428F"/>
    <w:rsid w:val="007E4353"/>
    <w:rsid w:val="007E44B7"/>
    <w:rsid w:val="007E45E1"/>
    <w:rsid w:val="007E45FA"/>
    <w:rsid w:val="007E460D"/>
    <w:rsid w:val="007E4A81"/>
    <w:rsid w:val="007E4AAD"/>
    <w:rsid w:val="007E4DA1"/>
    <w:rsid w:val="007E4DD1"/>
    <w:rsid w:val="007E4E48"/>
    <w:rsid w:val="007E4E94"/>
    <w:rsid w:val="007E50E0"/>
    <w:rsid w:val="007E50F8"/>
    <w:rsid w:val="007E52A5"/>
    <w:rsid w:val="007E5353"/>
    <w:rsid w:val="007E540F"/>
    <w:rsid w:val="007E553D"/>
    <w:rsid w:val="007E554B"/>
    <w:rsid w:val="007E555A"/>
    <w:rsid w:val="007E5589"/>
    <w:rsid w:val="007E5633"/>
    <w:rsid w:val="007E5700"/>
    <w:rsid w:val="007E576C"/>
    <w:rsid w:val="007E57A3"/>
    <w:rsid w:val="007E57B0"/>
    <w:rsid w:val="007E5A25"/>
    <w:rsid w:val="007E5A71"/>
    <w:rsid w:val="007E5CB8"/>
    <w:rsid w:val="007E5D50"/>
    <w:rsid w:val="007E5DDD"/>
    <w:rsid w:val="007E5FDB"/>
    <w:rsid w:val="007E6032"/>
    <w:rsid w:val="007E6043"/>
    <w:rsid w:val="007E6133"/>
    <w:rsid w:val="007E6269"/>
    <w:rsid w:val="007E6436"/>
    <w:rsid w:val="007E658C"/>
    <w:rsid w:val="007E65BE"/>
    <w:rsid w:val="007E65D2"/>
    <w:rsid w:val="007E660A"/>
    <w:rsid w:val="007E66B2"/>
    <w:rsid w:val="007E67A6"/>
    <w:rsid w:val="007E682F"/>
    <w:rsid w:val="007E6833"/>
    <w:rsid w:val="007E6898"/>
    <w:rsid w:val="007E689B"/>
    <w:rsid w:val="007E68A9"/>
    <w:rsid w:val="007E68D6"/>
    <w:rsid w:val="007E693E"/>
    <w:rsid w:val="007E6943"/>
    <w:rsid w:val="007E69FD"/>
    <w:rsid w:val="007E6A6F"/>
    <w:rsid w:val="007E6A93"/>
    <w:rsid w:val="007E6B37"/>
    <w:rsid w:val="007E6C12"/>
    <w:rsid w:val="007E6D64"/>
    <w:rsid w:val="007E6EA2"/>
    <w:rsid w:val="007E6F9E"/>
    <w:rsid w:val="007E6FF2"/>
    <w:rsid w:val="007E7080"/>
    <w:rsid w:val="007E70C2"/>
    <w:rsid w:val="007E713C"/>
    <w:rsid w:val="007E7184"/>
    <w:rsid w:val="007E72E5"/>
    <w:rsid w:val="007E7376"/>
    <w:rsid w:val="007E73FC"/>
    <w:rsid w:val="007E7401"/>
    <w:rsid w:val="007E7418"/>
    <w:rsid w:val="007E7510"/>
    <w:rsid w:val="007E75D9"/>
    <w:rsid w:val="007E769E"/>
    <w:rsid w:val="007E77D0"/>
    <w:rsid w:val="007E7836"/>
    <w:rsid w:val="007E79C8"/>
    <w:rsid w:val="007E7A1F"/>
    <w:rsid w:val="007E7A4B"/>
    <w:rsid w:val="007E7AC7"/>
    <w:rsid w:val="007E7B65"/>
    <w:rsid w:val="007E7B6F"/>
    <w:rsid w:val="007E7C8C"/>
    <w:rsid w:val="007E7CB6"/>
    <w:rsid w:val="007E7CC3"/>
    <w:rsid w:val="007E7CD0"/>
    <w:rsid w:val="007E7DDF"/>
    <w:rsid w:val="007E7E45"/>
    <w:rsid w:val="007E7E7A"/>
    <w:rsid w:val="007E7E84"/>
    <w:rsid w:val="007E7EFE"/>
    <w:rsid w:val="007E7F6D"/>
    <w:rsid w:val="007F0039"/>
    <w:rsid w:val="007F01A2"/>
    <w:rsid w:val="007F02BB"/>
    <w:rsid w:val="007F031B"/>
    <w:rsid w:val="007F0476"/>
    <w:rsid w:val="007F049D"/>
    <w:rsid w:val="007F0515"/>
    <w:rsid w:val="007F051F"/>
    <w:rsid w:val="007F0547"/>
    <w:rsid w:val="007F06C6"/>
    <w:rsid w:val="007F07EA"/>
    <w:rsid w:val="007F07F1"/>
    <w:rsid w:val="007F0BDA"/>
    <w:rsid w:val="007F0C1F"/>
    <w:rsid w:val="007F0C9D"/>
    <w:rsid w:val="007F0D9C"/>
    <w:rsid w:val="007F0E9D"/>
    <w:rsid w:val="007F0EE4"/>
    <w:rsid w:val="007F0F18"/>
    <w:rsid w:val="007F0F34"/>
    <w:rsid w:val="007F0F3E"/>
    <w:rsid w:val="007F1255"/>
    <w:rsid w:val="007F1284"/>
    <w:rsid w:val="007F12AD"/>
    <w:rsid w:val="007F1518"/>
    <w:rsid w:val="007F198A"/>
    <w:rsid w:val="007F1A0C"/>
    <w:rsid w:val="007F1A33"/>
    <w:rsid w:val="007F1A3D"/>
    <w:rsid w:val="007F1AD0"/>
    <w:rsid w:val="007F1B68"/>
    <w:rsid w:val="007F1C82"/>
    <w:rsid w:val="007F1D3B"/>
    <w:rsid w:val="007F1DCC"/>
    <w:rsid w:val="007F1F20"/>
    <w:rsid w:val="007F200A"/>
    <w:rsid w:val="007F20E5"/>
    <w:rsid w:val="007F2135"/>
    <w:rsid w:val="007F21F3"/>
    <w:rsid w:val="007F2220"/>
    <w:rsid w:val="007F224C"/>
    <w:rsid w:val="007F2374"/>
    <w:rsid w:val="007F23AA"/>
    <w:rsid w:val="007F24DC"/>
    <w:rsid w:val="007F2510"/>
    <w:rsid w:val="007F2553"/>
    <w:rsid w:val="007F2579"/>
    <w:rsid w:val="007F2598"/>
    <w:rsid w:val="007F25A8"/>
    <w:rsid w:val="007F2602"/>
    <w:rsid w:val="007F26B3"/>
    <w:rsid w:val="007F2810"/>
    <w:rsid w:val="007F290E"/>
    <w:rsid w:val="007F29F5"/>
    <w:rsid w:val="007F2C68"/>
    <w:rsid w:val="007F2C78"/>
    <w:rsid w:val="007F2CE9"/>
    <w:rsid w:val="007F2D42"/>
    <w:rsid w:val="007F2D8B"/>
    <w:rsid w:val="007F2EE7"/>
    <w:rsid w:val="007F2F17"/>
    <w:rsid w:val="007F30FA"/>
    <w:rsid w:val="007F31D2"/>
    <w:rsid w:val="007F31DE"/>
    <w:rsid w:val="007F3258"/>
    <w:rsid w:val="007F33AB"/>
    <w:rsid w:val="007F35D1"/>
    <w:rsid w:val="007F3668"/>
    <w:rsid w:val="007F367E"/>
    <w:rsid w:val="007F3751"/>
    <w:rsid w:val="007F38A6"/>
    <w:rsid w:val="007F38C2"/>
    <w:rsid w:val="007F3990"/>
    <w:rsid w:val="007F39ED"/>
    <w:rsid w:val="007F3A77"/>
    <w:rsid w:val="007F3BCF"/>
    <w:rsid w:val="007F3C40"/>
    <w:rsid w:val="007F3DC3"/>
    <w:rsid w:val="007F3DE0"/>
    <w:rsid w:val="007F3E68"/>
    <w:rsid w:val="007F3E79"/>
    <w:rsid w:val="007F3E91"/>
    <w:rsid w:val="007F3EC7"/>
    <w:rsid w:val="007F3F96"/>
    <w:rsid w:val="007F3FB0"/>
    <w:rsid w:val="007F3FE2"/>
    <w:rsid w:val="007F4071"/>
    <w:rsid w:val="007F4095"/>
    <w:rsid w:val="007F40AA"/>
    <w:rsid w:val="007F40BF"/>
    <w:rsid w:val="007F4135"/>
    <w:rsid w:val="007F41F7"/>
    <w:rsid w:val="007F431B"/>
    <w:rsid w:val="007F4332"/>
    <w:rsid w:val="007F4342"/>
    <w:rsid w:val="007F4399"/>
    <w:rsid w:val="007F43E0"/>
    <w:rsid w:val="007F440B"/>
    <w:rsid w:val="007F453D"/>
    <w:rsid w:val="007F4547"/>
    <w:rsid w:val="007F4615"/>
    <w:rsid w:val="007F46F3"/>
    <w:rsid w:val="007F48A0"/>
    <w:rsid w:val="007F48D3"/>
    <w:rsid w:val="007F4A2D"/>
    <w:rsid w:val="007F4B8B"/>
    <w:rsid w:val="007F4CF4"/>
    <w:rsid w:val="007F4D4F"/>
    <w:rsid w:val="007F4D66"/>
    <w:rsid w:val="007F4D8A"/>
    <w:rsid w:val="007F4F2A"/>
    <w:rsid w:val="007F509B"/>
    <w:rsid w:val="007F5105"/>
    <w:rsid w:val="007F516D"/>
    <w:rsid w:val="007F51A6"/>
    <w:rsid w:val="007F5203"/>
    <w:rsid w:val="007F5305"/>
    <w:rsid w:val="007F5354"/>
    <w:rsid w:val="007F5387"/>
    <w:rsid w:val="007F53D2"/>
    <w:rsid w:val="007F5559"/>
    <w:rsid w:val="007F5592"/>
    <w:rsid w:val="007F55B4"/>
    <w:rsid w:val="007F55F8"/>
    <w:rsid w:val="007F5617"/>
    <w:rsid w:val="007F569A"/>
    <w:rsid w:val="007F5794"/>
    <w:rsid w:val="007F57EE"/>
    <w:rsid w:val="007F5867"/>
    <w:rsid w:val="007F59D2"/>
    <w:rsid w:val="007F5A9F"/>
    <w:rsid w:val="007F5AFB"/>
    <w:rsid w:val="007F5B4F"/>
    <w:rsid w:val="007F5E92"/>
    <w:rsid w:val="007F5FAE"/>
    <w:rsid w:val="007F603A"/>
    <w:rsid w:val="007F6065"/>
    <w:rsid w:val="007F61A7"/>
    <w:rsid w:val="007F61B3"/>
    <w:rsid w:val="007F6226"/>
    <w:rsid w:val="007F63DE"/>
    <w:rsid w:val="007F647F"/>
    <w:rsid w:val="007F648F"/>
    <w:rsid w:val="007F64D0"/>
    <w:rsid w:val="007F64FF"/>
    <w:rsid w:val="007F6633"/>
    <w:rsid w:val="007F6681"/>
    <w:rsid w:val="007F6697"/>
    <w:rsid w:val="007F66FA"/>
    <w:rsid w:val="007F67E9"/>
    <w:rsid w:val="007F684E"/>
    <w:rsid w:val="007F6903"/>
    <w:rsid w:val="007F6A61"/>
    <w:rsid w:val="007F6A7B"/>
    <w:rsid w:val="007F6C14"/>
    <w:rsid w:val="007F6C73"/>
    <w:rsid w:val="007F6CA6"/>
    <w:rsid w:val="007F6CA7"/>
    <w:rsid w:val="007F6CEC"/>
    <w:rsid w:val="007F6D14"/>
    <w:rsid w:val="007F6EAD"/>
    <w:rsid w:val="007F6EE5"/>
    <w:rsid w:val="007F70E6"/>
    <w:rsid w:val="007F725D"/>
    <w:rsid w:val="007F7389"/>
    <w:rsid w:val="007F73E6"/>
    <w:rsid w:val="007F74DB"/>
    <w:rsid w:val="007F74FD"/>
    <w:rsid w:val="007F751A"/>
    <w:rsid w:val="007F75B3"/>
    <w:rsid w:val="007F7604"/>
    <w:rsid w:val="007F7721"/>
    <w:rsid w:val="007F77AC"/>
    <w:rsid w:val="007F78CA"/>
    <w:rsid w:val="007F79EC"/>
    <w:rsid w:val="007F7B58"/>
    <w:rsid w:val="007F7B77"/>
    <w:rsid w:val="007F7BC0"/>
    <w:rsid w:val="007F7BEC"/>
    <w:rsid w:val="007F7C7E"/>
    <w:rsid w:val="007F7E3B"/>
    <w:rsid w:val="007F7EB0"/>
    <w:rsid w:val="007F7EF5"/>
    <w:rsid w:val="007F7F3F"/>
    <w:rsid w:val="008000ED"/>
    <w:rsid w:val="0080019E"/>
    <w:rsid w:val="008001ED"/>
    <w:rsid w:val="0080041B"/>
    <w:rsid w:val="00800481"/>
    <w:rsid w:val="008004A1"/>
    <w:rsid w:val="008006A2"/>
    <w:rsid w:val="008006BE"/>
    <w:rsid w:val="008006E3"/>
    <w:rsid w:val="00800828"/>
    <w:rsid w:val="00800D4D"/>
    <w:rsid w:val="00800DDD"/>
    <w:rsid w:val="00800E05"/>
    <w:rsid w:val="00800E2D"/>
    <w:rsid w:val="00800EA2"/>
    <w:rsid w:val="00800EF0"/>
    <w:rsid w:val="00800FE5"/>
    <w:rsid w:val="00801117"/>
    <w:rsid w:val="008011A4"/>
    <w:rsid w:val="00801246"/>
    <w:rsid w:val="00801325"/>
    <w:rsid w:val="00801328"/>
    <w:rsid w:val="0080157F"/>
    <w:rsid w:val="008015E9"/>
    <w:rsid w:val="00801634"/>
    <w:rsid w:val="008016EB"/>
    <w:rsid w:val="00801711"/>
    <w:rsid w:val="0080172B"/>
    <w:rsid w:val="0080180B"/>
    <w:rsid w:val="008018B5"/>
    <w:rsid w:val="008018C4"/>
    <w:rsid w:val="008018ED"/>
    <w:rsid w:val="0080191A"/>
    <w:rsid w:val="008019E7"/>
    <w:rsid w:val="008019FA"/>
    <w:rsid w:val="00801A81"/>
    <w:rsid w:val="00801BB0"/>
    <w:rsid w:val="00801BB8"/>
    <w:rsid w:val="00801C02"/>
    <w:rsid w:val="00801C44"/>
    <w:rsid w:val="00801DC3"/>
    <w:rsid w:val="00801E38"/>
    <w:rsid w:val="00801E4A"/>
    <w:rsid w:val="00801ED2"/>
    <w:rsid w:val="00802053"/>
    <w:rsid w:val="0080206B"/>
    <w:rsid w:val="0080206F"/>
    <w:rsid w:val="008020E3"/>
    <w:rsid w:val="00802127"/>
    <w:rsid w:val="0080212E"/>
    <w:rsid w:val="00802176"/>
    <w:rsid w:val="00802242"/>
    <w:rsid w:val="008023EF"/>
    <w:rsid w:val="008023FE"/>
    <w:rsid w:val="00802472"/>
    <w:rsid w:val="008024F2"/>
    <w:rsid w:val="00802512"/>
    <w:rsid w:val="008025B8"/>
    <w:rsid w:val="0080262F"/>
    <w:rsid w:val="0080271A"/>
    <w:rsid w:val="008027A4"/>
    <w:rsid w:val="008029B8"/>
    <w:rsid w:val="008029CB"/>
    <w:rsid w:val="00802B22"/>
    <w:rsid w:val="00802B42"/>
    <w:rsid w:val="00802BC3"/>
    <w:rsid w:val="00802E4E"/>
    <w:rsid w:val="00802E71"/>
    <w:rsid w:val="00802F82"/>
    <w:rsid w:val="00803071"/>
    <w:rsid w:val="008032AB"/>
    <w:rsid w:val="00803383"/>
    <w:rsid w:val="008033C0"/>
    <w:rsid w:val="008033D4"/>
    <w:rsid w:val="008034D8"/>
    <w:rsid w:val="0080353C"/>
    <w:rsid w:val="008035E3"/>
    <w:rsid w:val="00803621"/>
    <w:rsid w:val="008036D9"/>
    <w:rsid w:val="00803871"/>
    <w:rsid w:val="00803884"/>
    <w:rsid w:val="00803889"/>
    <w:rsid w:val="008038F2"/>
    <w:rsid w:val="008038FC"/>
    <w:rsid w:val="00803905"/>
    <w:rsid w:val="00803996"/>
    <w:rsid w:val="0080399E"/>
    <w:rsid w:val="00803A01"/>
    <w:rsid w:val="00803B47"/>
    <w:rsid w:val="00803E84"/>
    <w:rsid w:val="00803FE4"/>
    <w:rsid w:val="0080405F"/>
    <w:rsid w:val="00804099"/>
    <w:rsid w:val="00804285"/>
    <w:rsid w:val="00804294"/>
    <w:rsid w:val="008042C1"/>
    <w:rsid w:val="00804309"/>
    <w:rsid w:val="0080439D"/>
    <w:rsid w:val="008043E1"/>
    <w:rsid w:val="008044A0"/>
    <w:rsid w:val="008044DA"/>
    <w:rsid w:val="0080453A"/>
    <w:rsid w:val="0080453E"/>
    <w:rsid w:val="00804629"/>
    <w:rsid w:val="00804650"/>
    <w:rsid w:val="008047D0"/>
    <w:rsid w:val="008049CB"/>
    <w:rsid w:val="00804A23"/>
    <w:rsid w:val="00804A41"/>
    <w:rsid w:val="00804CB2"/>
    <w:rsid w:val="00804CB8"/>
    <w:rsid w:val="00804D63"/>
    <w:rsid w:val="00804E4C"/>
    <w:rsid w:val="00804E9E"/>
    <w:rsid w:val="00804FB6"/>
    <w:rsid w:val="00805160"/>
    <w:rsid w:val="0080519C"/>
    <w:rsid w:val="008052E8"/>
    <w:rsid w:val="0080535B"/>
    <w:rsid w:val="008053A5"/>
    <w:rsid w:val="008053E2"/>
    <w:rsid w:val="00805472"/>
    <w:rsid w:val="0080553E"/>
    <w:rsid w:val="008055C6"/>
    <w:rsid w:val="00805726"/>
    <w:rsid w:val="008059E5"/>
    <w:rsid w:val="00805C2B"/>
    <w:rsid w:val="00805CB0"/>
    <w:rsid w:val="00805ED8"/>
    <w:rsid w:val="00806131"/>
    <w:rsid w:val="00806142"/>
    <w:rsid w:val="008061E9"/>
    <w:rsid w:val="00806375"/>
    <w:rsid w:val="00806389"/>
    <w:rsid w:val="008063D6"/>
    <w:rsid w:val="0080644F"/>
    <w:rsid w:val="0080659B"/>
    <w:rsid w:val="008065CC"/>
    <w:rsid w:val="008065DC"/>
    <w:rsid w:val="00806748"/>
    <w:rsid w:val="00806805"/>
    <w:rsid w:val="00806897"/>
    <w:rsid w:val="008068D4"/>
    <w:rsid w:val="008069AF"/>
    <w:rsid w:val="00806C36"/>
    <w:rsid w:val="00806CA4"/>
    <w:rsid w:val="00806CA6"/>
    <w:rsid w:val="00806D85"/>
    <w:rsid w:val="00806DE1"/>
    <w:rsid w:val="00806ECE"/>
    <w:rsid w:val="00806EDB"/>
    <w:rsid w:val="00806F06"/>
    <w:rsid w:val="00806FC3"/>
    <w:rsid w:val="00806FCC"/>
    <w:rsid w:val="0080708D"/>
    <w:rsid w:val="00807165"/>
    <w:rsid w:val="008071B8"/>
    <w:rsid w:val="0080721D"/>
    <w:rsid w:val="008074FC"/>
    <w:rsid w:val="00807648"/>
    <w:rsid w:val="00807771"/>
    <w:rsid w:val="0080778C"/>
    <w:rsid w:val="0080782E"/>
    <w:rsid w:val="0080797A"/>
    <w:rsid w:val="00807A84"/>
    <w:rsid w:val="00807AB5"/>
    <w:rsid w:val="00807B1A"/>
    <w:rsid w:val="00807C40"/>
    <w:rsid w:val="00807C4D"/>
    <w:rsid w:val="00807DA8"/>
    <w:rsid w:val="0081008D"/>
    <w:rsid w:val="008102E7"/>
    <w:rsid w:val="00810453"/>
    <w:rsid w:val="00810471"/>
    <w:rsid w:val="008105A5"/>
    <w:rsid w:val="00810A59"/>
    <w:rsid w:val="00810CC4"/>
    <w:rsid w:val="00810E32"/>
    <w:rsid w:val="00810E5E"/>
    <w:rsid w:val="00810EEF"/>
    <w:rsid w:val="00810EF0"/>
    <w:rsid w:val="00810F3E"/>
    <w:rsid w:val="00810F7C"/>
    <w:rsid w:val="008110C0"/>
    <w:rsid w:val="008111A9"/>
    <w:rsid w:val="008113B0"/>
    <w:rsid w:val="00811498"/>
    <w:rsid w:val="008114C8"/>
    <w:rsid w:val="008114CE"/>
    <w:rsid w:val="0081155C"/>
    <w:rsid w:val="008115CF"/>
    <w:rsid w:val="00811608"/>
    <w:rsid w:val="0081172E"/>
    <w:rsid w:val="0081189B"/>
    <w:rsid w:val="00811928"/>
    <w:rsid w:val="00811968"/>
    <w:rsid w:val="008119F1"/>
    <w:rsid w:val="008119F4"/>
    <w:rsid w:val="00811C32"/>
    <w:rsid w:val="00811C3F"/>
    <w:rsid w:val="00811D9D"/>
    <w:rsid w:val="00811E28"/>
    <w:rsid w:val="00811FA6"/>
    <w:rsid w:val="00811FB0"/>
    <w:rsid w:val="008122D1"/>
    <w:rsid w:val="00812366"/>
    <w:rsid w:val="0081258F"/>
    <w:rsid w:val="008125BE"/>
    <w:rsid w:val="00812660"/>
    <w:rsid w:val="008126A9"/>
    <w:rsid w:val="008126CF"/>
    <w:rsid w:val="008126F8"/>
    <w:rsid w:val="00812796"/>
    <w:rsid w:val="008127AA"/>
    <w:rsid w:val="008127D9"/>
    <w:rsid w:val="0081285A"/>
    <w:rsid w:val="008129B7"/>
    <w:rsid w:val="00812AE4"/>
    <w:rsid w:val="00812B7A"/>
    <w:rsid w:val="00812C33"/>
    <w:rsid w:val="00812D1F"/>
    <w:rsid w:val="00812D5E"/>
    <w:rsid w:val="00812E86"/>
    <w:rsid w:val="00812FDD"/>
    <w:rsid w:val="008133C0"/>
    <w:rsid w:val="0081343C"/>
    <w:rsid w:val="00813440"/>
    <w:rsid w:val="008134BC"/>
    <w:rsid w:val="008135A7"/>
    <w:rsid w:val="00813739"/>
    <w:rsid w:val="00813772"/>
    <w:rsid w:val="008137ED"/>
    <w:rsid w:val="0081389C"/>
    <w:rsid w:val="00813A1F"/>
    <w:rsid w:val="00813A91"/>
    <w:rsid w:val="00813B00"/>
    <w:rsid w:val="00813D27"/>
    <w:rsid w:val="00813E0E"/>
    <w:rsid w:val="00814083"/>
    <w:rsid w:val="008140B5"/>
    <w:rsid w:val="00814149"/>
    <w:rsid w:val="008141BE"/>
    <w:rsid w:val="008144A6"/>
    <w:rsid w:val="008144AC"/>
    <w:rsid w:val="00814524"/>
    <w:rsid w:val="0081456B"/>
    <w:rsid w:val="0081457C"/>
    <w:rsid w:val="00814655"/>
    <w:rsid w:val="0081499B"/>
    <w:rsid w:val="008149E3"/>
    <w:rsid w:val="00814B9E"/>
    <w:rsid w:val="00814C5A"/>
    <w:rsid w:val="00814DC3"/>
    <w:rsid w:val="00814EEF"/>
    <w:rsid w:val="00814F5A"/>
    <w:rsid w:val="00814FD3"/>
    <w:rsid w:val="00814FF8"/>
    <w:rsid w:val="0081509B"/>
    <w:rsid w:val="0081520F"/>
    <w:rsid w:val="0081521E"/>
    <w:rsid w:val="00815235"/>
    <w:rsid w:val="008152BA"/>
    <w:rsid w:val="00815314"/>
    <w:rsid w:val="008153B6"/>
    <w:rsid w:val="008153E3"/>
    <w:rsid w:val="00815438"/>
    <w:rsid w:val="00815485"/>
    <w:rsid w:val="008154CF"/>
    <w:rsid w:val="008154FB"/>
    <w:rsid w:val="008155DF"/>
    <w:rsid w:val="008156FC"/>
    <w:rsid w:val="00815702"/>
    <w:rsid w:val="00815738"/>
    <w:rsid w:val="00815758"/>
    <w:rsid w:val="008157B8"/>
    <w:rsid w:val="008157F6"/>
    <w:rsid w:val="00815880"/>
    <w:rsid w:val="008158FD"/>
    <w:rsid w:val="008158FE"/>
    <w:rsid w:val="0081593F"/>
    <w:rsid w:val="00815944"/>
    <w:rsid w:val="0081594F"/>
    <w:rsid w:val="00815952"/>
    <w:rsid w:val="0081598D"/>
    <w:rsid w:val="00815A70"/>
    <w:rsid w:val="00815A90"/>
    <w:rsid w:val="00815C23"/>
    <w:rsid w:val="00815CB4"/>
    <w:rsid w:val="00815CD8"/>
    <w:rsid w:val="00815D80"/>
    <w:rsid w:val="00815FCD"/>
    <w:rsid w:val="00816260"/>
    <w:rsid w:val="0081632B"/>
    <w:rsid w:val="008163CA"/>
    <w:rsid w:val="00816454"/>
    <w:rsid w:val="0081651E"/>
    <w:rsid w:val="00816542"/>
    <w:rsid w:val="00816607"/>
    <w:rsid w:val="008166B4"/>
    <w:rsid w:val="00816892"/>
    <w:rsid w:val="00816898"/>
    <w:rsid w:val="00816913"/>
    <w:rsid w:val="008169F0"/>
    <w:rsid w:val="00816C5C"/>
    <w:rsid w:val="00816D14"/>
    <w:rsid w:val="00816D83"/>
    <w:rsid w:val="00816DF9"/>
    <w:rsid w:val="00816E46"/>
    <w:rsid w:val="00816E7F"/>
    <w:rsid w:val="00816F1A"/>
    <w:rsid w:val="008172CD"/>
    <w:rsid w:val="008172E9"/>
    <w:rsid w:val="0081732C"/>
    <w:rsid w:val="0081744B"/>
    <w:rsid w:val="00817481"/>
    <w:rsid w:val="00817570"/>
    <w:rsid w:val="00817597"/>
    <w:rsid w:val="008175C3"/>
    <w:rsid w:val="0081763D"/>
    <w:rsid w:val="008176D5"/>
    <w:rsid w:val="008177FC"/>
    <w:rsid w:val="00817800"/>
    <w:rsid w:val="00817837"/>
    <w:rsid w:val="00817A85"/>
    <w:rsid w:val="00817B50"/>
    <w:rsid w:val="00817C24"/>
    <w:rsid w:val="00817C79"/>
    <w:rsid w:val="00817D2E"/>
    <w:rsid w:val="00817E1A"/>
    <w:rsid w:val="00817EB7"/>
    <w:rsid w:val="00817F2F"/>
    <w:rsid w:val="0082026F"/>
    <w:rsid w:val="008202B3"/>
    <w:rsid w:val="008203DA"/>
    <w:rsid w:val="0082041B"/>
    <w:rsid w:val="00820428"/>
    <w:rsid w:val="0082058B"/>
    <w:rsid w:val="00820640"/>
    <w:rsid w:val="00820668"/>
    <w:rsid w:val="008206DD"/>
    <w:rsid w:val="008208A5"/>
    <w:rsid w:val="00820942"/>
    <w:rsid w:val="00820952"/>
    <w:rsid w:val="00820A48"/>
    <w:rsid w:val="00820AD3"/>
    <w:rsid w:val="00820BE8"/>
    <w:rsid w:val="00820BFA"/>
    <w:rsid w:val="00820D2A"/>
    <w:rsid w:val="00820FCE"/>
    <w:rsid w:val="00821010"/>
    <w:rsid w:val="00821098"/>
    <w:rsid w:val="00821182"/>
    <w:rsid w:val="00821475"/>
    <w:rsid w:val="008217F7"/>
    <w:rsid w:val="008218CE"/>
    <w:rsid w:val="00821911"/>
    <w:rsid w:val="008219AD"/>
    <w:rsid w:val="00821A2E"/>
    <w:rsid w:val="00821AD4"/>
    <w:rsid w:val="00821C2A"/>
    <w:rsid w:val="00821C77"/>
    <w:rsid w:val="00821CF4"/>
    <w:rsid w:val="00821D40"/>
    <w:rsid w:val="00821F02"/>
    <w:rsid w:val="00822016"/>
    <w:rsid w:val="00822279"/>
    <w:rsid w:val="008223F0"/>
    <w:rsid w:val="0082242C"/>
    <w:rsid w:val="0082247E"/>
    <w:rsid w:val="008224AF"/>
    <w:rsid w:val="008224FB"/>
    <w:rsid w:val="008224FE"/>
    <w:rsid w:val="0082253E"/>
    <w:rsid w:val="0082278F"/>
    <w:rsid w:val="008227F5"/>
    <w:rsid w:val="00822827"/>
    <w:rsid w:val="00822AD8"/>
    <w:rsid w:val="00822B3E"/>
    <w:rsid w:val="00822DD7"/>
    <w:rsid w:val="00822E6C"/>
    <w:rsid w:val="00822E99"/>
    <w:rsid w:val="00822F53"/>
    <w:rsid w:val="00822FAE"/>
    <w:rsid w:val="00823047"/>
    <w:rsid w:val="008231DB"/>
    <w:rsid w:val="008233F0"/>
    <w:rsid w:val="008234AF"/>
    <w:rsid w:val="008236D4"/>
    <w:rsid w:val="00823851"/>
    <w:rsid w:val="00823953"/>
    <w:rsid w:val="008239BE"/>
    <w:rsid w:val="00823B77"/>
    <w:rsid w:val="00823B85"/>
    <w:rsid w:val="00823BCC"/>
    <w:rsid w:val="00823C21"/>
    <w:rsid w:val="00823C77"/>
    <w:rsid w:val="00823CC2"/>
    <w:rsid w:val="008240EF"/>
    <w:rsid w:val="008240FC"/>
    <w:rsid w:val="00824202"/>
    <w:rsid w:val="00824235"/>
    <w:rsid w:val="00824263"/>
    <w:rsid w:val="0082426A"/>
    <w:rsid w:val="0082439A"/>
    <w:rsid w:val="0082441E"/>
    <w:rsid w:val="008244C2"/>
    <w:rsid w:val="0082450A"/>
    <w:rsid w:val="00824543"/>
    <w:rsid w:val="008245F5"/>
    <w:rsid w:val="008245FA"/>
    <w:rsid w:val="00824661"/>
    <w:rsid w:val="0082479E"/>
    <w:rsid w:val="008247ED"/>
    <w:rsid w:val="00824991"/>
    <w:rsid w:val="008249C9"/>
    <w:rsid w:val="00824A6E"/>
    <w:rsid w:val="00824B12"/>
    <w:rsid w:val="00824B37"/>
    <w:rsid w:val="00824B99"/>
    <w:rsid w:val="00824C1D"/>
    <w:rsid w:val="00824CB8"/>
    <w:rsid w:val="00824E56"/>
    <w:rsid w:val="00824ED7"/>
    <w:rsid w:val="00824EE2"/>
    <w:rsid w:val="00824F90"/>
    <w:rsid w:val="0082508D"/>
    <w:rsid w:val="00825159"/>
    <w:rsid w:val="00825240"/>
    <w:rsid w:val="00825330"/>
    <w:rsid w:val="0082536A"/>
    <w:rsid w:val="0082546B"/>
    <w:rsid w:val="00825471"/>
    <w:rsid w:val="008254E8"/>
    <w:rsid w:val="00825559"/>
    <w:rsid w:val="00825590"/>
    <w:rsid w:val="008256B5"/>
    <w:rsid w:val="008256FE"/>
    <w:rsid w:val="0082577D"/>
    <w:rsid w:val="008257E5"/>
    <w:rsid w:val="00825A8A"/>
    <w:rsid w:val="00825B4B"/>
    <w:rsid w:val="00825B60"/>
    <w:rsid w:val="00825BD3"/>
    <w:rsid w:val="00825C05"/>
    <w:rsid w:val="00825C43"/>
    <w:rsid w:val="00825CD7"/>
    <w:rsid w:val="00825CE9"/>
    <w:rsid w:val="00825D23"/>
    <w:rsid w:val="00825D82"/>
    <w:rsid w:val="00825DCE"/>
    <w:rsid w:val="00825EA2"/>
    <w:rsid w:val="00825EE3"/>
    <w:rsid w:val="00825F9C"/>
    <w:rsid w:val="00826118"/>
    <w:rsid w:val="0082613C"/>
    <w:rsid w:val="00826161"/>
    <w:rsid w:val="00826185"/>
    <w:rsid w:val="0082620E"/>
    <w:rsid w:val="00826294"/>
    <w:rsid w:val="008263C6"/>
    <w:rsid w:val="008263FF"/>
    <w:rsid w:val="008264A8"/>
    <w:rsid w:val="008264B4"/>
    <w:rsid w:val="008264F8"/>
    <w:rsid w:val="0082658D"/>
    <w:rsid w:val="008265C8"/>
    <w:rsid w:val="00826764"/>
    <w:rsid w:val="008267F5"/>
    <w:rsid w:val="00826875"/>
    <w:rsid w:val="008269D0"/>
    <w:rsid w:val="00826A52"/>
    <w:rsid w:val="00826AAF"/>
    <w:rsid w:val="00826AC4"/>
    <w:rsid w:val="00826AD3"/>
    <w:rsid w:val="00826ADC"/>
    <w:rsid w:val="00826FF0"/>
    <w:rsid w:val="00827068"/>
    <w:rsid w:val="0082716F"/>
    <w:rsid w:val="00827423"/>
    <w:rsid w:val="00827497"/>
    <w:rsid w:val="008275E0"/>
    <w:rsid w:val="00827625"/>
    <w:rsid w:val="008278AE"/>
    <w:rsid w:val="008278E4"/>
    <w:rsid w:val="00827958"/>
    <w:rsid w:val="0082799B"/>
    <w:rsid w:val="00827AB8"/>
    <w:rsid w:val="00827ACF"/>
    <w:rsid w:val="00827B92"/>
    <w:rsid w:val="00827C71"/>
    <w:rsid w:val="00827E08"/>
    <w:rsid w:val="0083016A"/>
    <w:rsid w:val="008301CA"/>
    <w:rsid w:val="008301DD"/>
    <w:rsid w:val="00830494"/>
    <w:rsid w:val="008304B1"/>
    <w:rsid w:val="0083054A"/>
    <w:rsid w:val="008305DF"/>
    <w:rsid w:val="008305F9"/>
    <w:rsid w:val="00830680"/>
    <w:rsid w:val="00830737"/>
    <w:rsid w:val="008307A5"/>
    <w:rsid w:val="008307E1"/>
    <w:rsid w:val="008307EA"/>
    <w:rsid w:val="00830868"/>
    <w:rsid w:val="008308EB"/>
    <w:rsid w:val="008309FC"/>
    <w:rsid w:val="00830A3D"/>
    <w:rsid w:val="00830B20"/>
    <w:rsid w:val="00830BFF"/>
    <w:rsid w:val="00830C0F"/>
    <w:rsid w:val="00830CBE"/>
    <w:rsid w:val="00830D1E"/>
    <w:rsid w:val="00830D6C"/>
    <w:rsid w:val="00830D97"/>
    <w:rsid w:val="00830F8E"/>
    <w:rsid w:val="008311DF"/>
    <w:rsid w:val="00831256"/>
    <w:rsid w:val="0083137C"/>
    <w:rsid w:val="008313A4"/>
    <w:rsid w:val="008313D1"/>
    <w:rsid w:val="0083143A"/>
    <w:rsid w:val="00831475"/>
    <w:rsid w:val="00831591"/>
    <w:rsid w:val="008315D9"/>
    <w:rsid w:val="00831789"/>
    <w:rsid w:val="00831858"/>
    <w:rsid w:val="008318AB"/>
    <w:rsid w:val="008318DB"/>
    <w:rsid w:val="00831B35"/>
    <w:rsid w:val="00831C4E"/>
    <w:rsid w:val="00831CB2"/>
    <w:rsid w:val="00831D05"/>
    <w:rsid w:val="00831D5C"/>
    <w:rsid w:val="00831DEE"/>
    <w:rsid w:val="00831E24"/>
    <w:rsid w:val="00831E34"/>
    <w:rsid w:val="00831E50"/>
    <w:rsid w:val="00831F35"/>
    <w:rsid w:val="00831F97"/>
    <w:rsid w:val="00832015"/>
    <w:rsid w:val="00832073"/>
    <w:rsid w:val="008321E3"/>
    <w:rsid w:val="00832267"/>
    <w:rsid w:val="00832292"/>
    <w:rsid w:val="00832408"/>
    <w:rsid w:val="008325B6"/>
    <w:rsid w:val="0083265E"/>
    <w:rsid w:val="0083267A"/>
    <w:rsid w:val="00832897"/>
    <w:rsid w:val="008328C1"/>
    <w:rsid w:val="008328E8"/>
    <w:rsid w:val="00832C3A"/>
    <w:rsid w:val="00832D50"/>
    <w:rsid w:val="00832D7A"/>
    <w:rsid w:val="00832D93"/>
    <w:rsid w:val="00832E07"/>
    <w:rsid w:val="00832F35"/>
    <w:rsid w:val="00832FE7"/>
    <w:rsid w:val="00833003"/>
    <w:rsid w:val="008330D9"/>
    <w:rsid w:val="008330EC"/>
    <w:rsid w:val="008332C9"/>
    <w:rsid w:val="00833310"/>
    <w:rsid w:val="0083356A"/>
    <w:rsid w:val="0083368E"/>
    <w:rsid w:val="008336B7"/>
    <w:rsid w:val="008336DB"/>
    <w:rsid w:val="0083377A"/>
    <w:rsid w:val="00833780"/>
    <w:rsid w:val="008338D7"/>
    <w:rsid w:val="008338E1"/>
    <w:rsid w:val="008339A8"/>
    <w:rsid w:val="008339E9"/>
    <w:rsid w:val="00833AEE"/>
    <w:rsid w:val="00833BBC"/>
    <w:rsid w:val="00833BC9"/>
    <w:rsid w:val="00833BEE"/>
    <w:rsid w:val="00833BF0"/>
    <w:rsid w:val="00833C85"/>
    <w:rsid w:val="00833D45"/>
    <w:rsid w:val="00833EAD"/>
    <w:rsid w:val="00833F65"/>
    <w:rsid w:val="00833FA2"/>
    <w:rsid w:val="00833FF5"/>
    <w:rsid w:val="0083404C"/>
    <w:rsid w:val="008341F9"/>
    <w:rsid w:val="00834284"/>
    <w:rsid w:val="00834311"/>
    <w:rsid w:val="0083439B"/>
    <w:rsid w:val="008343BF"/>
    <w:rsid w:val="00834594"/>
    <w:rsid w:val="00834629"/>
    <w:rsid w:val="008346FB"/>
    <w:rsid w:val="008347C3"/>
    <w:rsid w:val="00834880"/>
    <w:rsid w:val="008348BF"/>
    <w:rsid w:val="00834AAA"/>
    <w:rsid w:val="00834BA4"/>
    <w:rsid w:val="00834C26"/>
    <w:rsid w:val="00834CA2"/>
    <w:rsid w:val="00834D12"/>
    <w:rsid w:val="00834D26"/>
    <w:rsid w:val="00834DA2"/>
    <w:rsid w:val="00834E2C"/>
    <w:rsid w:val="00834EB2"/>
    <w:rsid w:val="00834EB4"/>
    <w:rsid w:val="00834F6E"/>
    <w:rsid w:val="00834F83"/>
    <w:rsid w:val="008351A3"/>
    <w:rsid w:val="008351A4"/>
    <w:rsid w:val="008351B9"/>
    <w:rsid w:val="008351C8"/>
    <w:rsid w:val="00835288"/>
    <w:rsid w:val="00835310"/>
    <w:rsid w:val="008353BA"/>
    <w:rsid w:val="008353EC"/>
    <w:rsid w:val="008354C8"/>
    <w:rsid w:val="00835538"/>
    <w:rsid w:val="00835587"/>
    <w:rsid w:val="008356B9"/>
    <w:rsid w:val="008356BC"/>
    <w:rsid w:val="008356DD"/>
    <w:rsid w:val="008356FF"/>
    <w:rsid w:val="00835738"/>
    <w:rsid w:val="00835760"/>
    <w:rsid w:val="00835896"/>
    <w:rsid w:val="00835A32"/>
    <w:rsid w:val="00835AC7"/>
    <w:rsid w:val="00835B54"/>
    <w:rsid w:val="00835B91"/>
    <w:rsid w:val="00835E45"/>
    <w:rsid w:val="00835EFF"/>
    <w:rsid w:val="00835F69"/>
    <w:rsid w:val="00835FD3"/>
    <w:rsid w:val="00836090"/>
    <w:rsid w:val="008360B3"/>
    <w:rsid w:val="0083614B"/>
    <w:rsid w:val="0083630F"/>
    <w:rsid w:val="008364E6"/>
    <w:rsid w:val="00836735"/>
    <w:rsid w:val="00836A6D"/>
    <w:rsid w:val="00836BDD"/>
    <w:rsid w:val="00836C65"/>
    <w:rsid w:val="00836D47"/>
    <w:rsid w:val="00836E33"/>
    <w:rsid w:val="00836EC2"/>
    <w:rsid w:val="00836EFC"/>
    <w:rsid w:val="00836F34"/>
    <w:rsid w:val="00836FAB"/>
    <w:rsid w:val="0083718C"/>
    <w:rsid w:val="00837346"/>
    <w:rsid w:val="008373D7"/>
    <w:rsid w:val="00837564"/>
    <w:rsid w:val="00837824"/>
    <w:rsid w:val="00837876"/>
    <w:rsid w:val="008378F7"/>
    <w:rsid w:val="00837960"/>
    <w:rsid w:val="00837A56"/>
    <w:rsid w:val="00837A89"/>
    <w:rsid w:val="00837BDE"/>
    <w:rsid w:val="00837C13"/>
    <w:rsid w:val="00837DE8"/>
    <w:rsid w:val="00837EBE"/>
    <w:rsid w:val="00837F8C"/>
    <w:rsid w:val="008400BE"/>
    <w:rsid w:val="00840343"/>
    <w:rsid w:val="008403B3"/>
    <w:rsid w:val="008403DF"/>
    <w:rsid w:val="008403E0"/>
    <w:rsid w:val="0084042F"/>
    <w:rsid w:val="0084043E"/>
    <w:rsid w:val="00840507"/>
    <w:rsid w:val="00840672"/>
    <w:rsid w:val="00840677"/>
    <w:rsid w:val="0084074C"/>
    <w:rsid w:val="008407A6"/>
    <w:rsid w:val="00840897"/>
    <w:rsid w:val="0084094B"/>
    <w:rsid w:val="00840A0E"/>
    <w:rsid w:val="00840A5E"/>
    <w:rsid w:val="00840B1D"/>
    <w:rsid w:val="00840DAF"/>
    <w:rsid w:val="00840E2D"/>
    <w:rsid w:val="00840FC5"/>
    <w:rsid w:val="0084108C"/>
    <w:rsid w:val="008410E1"/>
    <w:rsid w:val="008412EE"/>
    <w:rsid w:val="0084144F"/>
    <w:rsid w:val="0084149C"/>
    <w:rsid w:val="0084160E"/>
    <w:rsid w:val="00841735"/>
    <w:rsid w:val="00841785"/>
    <w:rsid w:val="00841798"/>
    <w:rsid w:val="008417E4"/>
    <w:rsid w:val="008418CC"/>
    <w:rsid w:val="008418D2"/>
    <w:rsid w:val="008419E3"/>
    <w:rsid w:val="00841ABE"/>
    <w:rsid w:val="00841ABF"/>
    <w:rsid w:val="00841C81"/>
    <w:rsid w:val="00841DD7"/>
    <w:rsid w:val="00841E5B"/>
    <w:rsid w:val="00841E8E"/>
    <w:rsid w:val="00841EFE"/>
    <w:rsid w:val="00841F58"/>
    <w:rsid w:val="00841FC3"/>
    <w:rsid w:val="00841FD5"/>
    <w:rsid w:val="00841FF1"/>
    <w:rsid w:val="0084204C"/>
    <w:rsid w:val="0084210F"/>
    <w:rsid w:val="00842167"/>
    <w:rsid w:val="0084233A"/>
    <w:rsid w:val="0084237D"/>
    <w:rsid w:val="008423B9"/>
    <w:rsid w:val="008424BD"/>
    <w:rsid w:val="0084250A"/>
    <w:rsid w:val="00842724"/>
    <w:rsid w:val="00842844"/>
    <w:rsid w:val="00842928"/>
    <w:rsid w:val="00842966"/>
    <w:rsid w:val="008429A8"/>
    <w:rsid w:val="008429CA"/>
    <w:rsid w:val="008429CB"/>
    <w:rsid w:val="00842B41"/>
    <w:rsid w:val="00842B50"/>
    <w:rsid w:val="00842BAA"/>
    <w:rsid w:val="00842D68"/>
    <w:rsid w:val="00842D93"/>
    <w:rsid w:val="00842DE1"/>
    <w:rsid w:val="00842F5E"/>
    <w:rsid w:val="00843078"/>
    <w:rsid w:val="008430C4"/>
    <w:rsid w:val="008430F1"/>
    <w:rsid w:val="008432B0"/>
    <w:rsid w:val="00843427"/>
    <w:rsid w:val="00843734"/>
    <w:rsid w:val="008437C7"/>
    <w:rsid w:val="008437F1"/>
    <w:rsid w:val="0084387E"/>
    <w:rsid w:val="00843A68"/>
    <w:rsid w:val="00843AEF"/>
    <w:rsid w:val="00843B6C"/>
    <w:rsid w:val="00843C46"/>
    <w:rsid w:val="00843D58"/>
    <w:rsid w:val="0084409E"/>
    <w:rsid w:val="00844257"/>
    <w:rsid w:val="008444FD"/>
    <w:rsid w:val="0084453C"/>
    <w:rsid w:val="0084454E"/>
    <w:rsid w:val="0084464E"/>
    <w:rsid w:val="00844793"/>
    <w:rsid w:val="008447AE"/>
    <w:rsid w:val="00844848"/>
    <w:rsid w:val="0084484A"/>
    <w:rsid w:val="00844876"/>
    <w:rsid w:val="00844997"/>
    <w:rsid w:val="008449E1"/>
    <w:rsid w:val="00844B86"/>
    <w:rsid w:val="00844BA9"/>
    <w:rsid w:val="00844BCF"/>
    <w:rsid w:val="00844C75"/>
    <w:rsid w:val="00844CA3"/>
    <w:rsid w:val="00844CDC"/>
    <w:rsid w:val="00844D89"/>
    <w:rsid w:val="00844DBB"/>
    <w:rsid w:val="00844F59"/>
    <w:rsid w:val="00844F75"/>
    <w:rsid w:val="00844FE8"/>
    <w:rsid w:val="008451BC"/>
    <w:rsid w:val="00845227"/>
    <w:rsid w:val="00845689"/>
    <w:rsid w:val="008456BB"/>
    <w:rsid w:val="00845703"/>
    <w:rsid w:val="00845757"/>
    <w:rsid w:val="0084583D"/>
    <w:rsid w:val="00845841"/>
    <w:rsid w:val="008459B0"/>
    <w:rsid w:val="00845BBE"/>
    <w:rsid w:val="00845BE2"/>
    <w:rsid w:val="00845D57"/>
    <w:rsid w:val="00845EDF"/>
    <w:rsid w:val="00845F7C"/>
    <w:rsid w:val="00845FEB"/>
    <w:rsid w:val="008460C4"/>
    <w:rsid w:val="008460E1"/>
    <w:rsid w:val="00846104"/>
    <w:rsid w:val="00846134"/>
    <w:rsid w:val="0084631D"/>
    <w:rsid w:val="00846336"/>
    <w:rsid w:val="008463FA"/>
    <w:rsid w:val="00846474"/>
    <w:rsid w:val="0084649B"/>
    <w:rsid w:val="008464E7"/>
    <w:rsid w:val="008465C5"/>
    <w:rsid w:val="00846601"/>
    <w:rsid w:val="0084666A"/>
    <w:rsid w:val="008466C6"/>
    <w:rsid w:val="0084673A"/>
    <w:rsid w:val="00846801"/>
    <w:rsid w:val="00846ABC"/>
    <w:rsid w:val="00846B13"/>
    <w:rsid w:val="00846CAE"/>
    <w:rsid w:val="00846D3E"/>
    <w:rsid w:val="00846E91"/>
    <w:rsid w:val="00846F01"/>
    <w:rsid w:val="00846F0E"/>
    <w:rsid w:val="00846F6F"/>
    <w:rsid w:val="00846FA0"/>
    <w:rsid w:val="00846FC2"/>
    <w:rsid w:val="008471F9"/>
    <w:rsid w:val="0084721E"/>
    <w:rsid w:val="00847222"/>
    <w:rsid w:val="0084732D"/>
    <w:rsid w:val="008473F6"/>
    <w:rsid w:val="00847410"/>
    <w:rsid w:val="00847479"/>
    <w:rsid w:val="008474BE"/>
    <w:rsid w:val="008474CD"/>
    <w:rsid w:val="008474CF"/>
    <w:rsid w:val="008476E4"/>
    <w:rsid w:val="0084771D"/>
    <w:rsid w:val="00847997"/>
    <w:rsid w:val="00847A33"/>
    <w:rsid w:val="00847A92"/>
    <w:rsid w:val="00847AE4"/>
    <w:rsid w:val="00847B0C"/>
    <w:rsid w:val="00847B48"/>
    <w:rsid w:val="00847BD8"/>
    <w:rsid w:val="00847BF0"/>
    <w:rsid w:val="00847BF8"/>
    <w:rsid w:val="00847C07"/>
    <w:rsid w:val="00847C30"/>
    <w:rsid w:val="00847CEA"/>
    <w:rsid w:val="00847E66"/>
    <w:rsid w:val="0085011E"/>
    <w:rsid w:val="00850137"/>
    <w:rsid w:val="00850140"/>
    <w:rsid w:val="00850187"/>
    <w:rsid w:val="008501C0"/>
    <w:rsid w:val="00850223"/>
    <w:rsid w:val="00850336"/>
    <w:rsid w:val="00850515"/>
    <w:rsid w:val="00850528"/>
    <w:rsid w:val="00850533"/>
    <w:rsid w:val="0085064E"/>
    <w:rsid w:val="00850681"/>
    <w:rsid w:val="0085070E"/>
    <w:rsid w:val="0085072B"/>
    <w:rsid w:val="0085072F"/>
    <w:rsid w:val="0085076E"/>
    <w:rsid w:val="008507FA"/>
    <w:rsid w:val="00850898"/>
    <w:rsid w:val="008508DA"/>
    <w:rsid w:val="00850ACB"/>
    <w:rsid w:val="00850B7D"/>
    <w:rsid w:val="00850C22"/>
    <w:rsid w:val="00850DA7"/>
    <w:rsid w:val="00850E17"/>
    <w:rsid w:val="00850E65"/>
    <w:rsid w:val="00850F9C"/>
    <w:rsid w:val="008511A5"/>
    <w:rsid w:val="008512BE"/>
    <w:rsid w:val="008512F2"/>
    <w:rsid w:val="00851326"/>
    <w:rsid w:val="008513B9"/>
    <w:rsid w:val="0085149C"/>
    <w:rsid w:val="00851521"/>
    <w:rsid w:val="0085159F"/>
    <w:rsid w:val="008516C2"/>
    <w:rsid w:val="0085172B"/>
    <w:rsid w:val="008517EB"/>
    <w:rsid w:val="008519B4"/>
    <w:rsid w:val="00851AC6"/>
    <w:rsid w:val="00851AFC"/>
    <w:rsid w:val="00851B68"/>
    <w:rsid w:val="00851C51"/>
    <w:rsid w:val="00851E2A"/>
    <w:rsid w:val="00851FDD"/>
    <w:rsid w:val="0085214D"/>
    <w:rsid w:val="008521E6"/>
    <w:rsid w:val="00852358"/>
    <w:rsid w:val="00852382"/>
    <w:rsid w:val="008524DE"/>
    <w:rsid w:val="00852715"/>
    <w:rsid w:val="0085278B"/>
    <w:rsid w:val="008527BC"/>
    <w:rsid w:val="008527E9"/>
    <w:rsid w:val="0085298B"/>
    <w:rsid w:val="00852AA4"/>
    <w:rsid w:val="00852B89"/>
    <w:rsid w:val="00852BFE"/>
    <w:rsid w:val="00852F83"/>
    <w:rsid w:val="00852FDB"/>
    <w:rsid w:val="00852FF0"/>
    <w:rsid w:val="00853005"/>
    <w:rsid w:val="00853077"/>
    <w:rsid w:val="0085308D"/>
    <w:rsid w:val="008530BC"/>
    <w:rsid w:val="00853162"/>
    <w:rsid w:val="00853218"/>
    <w:rsid w:val="008533C2"/>
    <w:rsid w:val="00853527"/>
    <w:rsid w:val="00853550"/>
    <w:rsid w:val="0085355B"/>
    <w:rsid w:val="00853591"/>
    <w:rsid w:val="008535B9"/>
    <w:rsid w:val="008535C6"/>
    <w:rsid w:val="008536B2"/>
    <w:rsid w:val="008536CF"/>
    <w:rsid w:val="00853780"/>
    <w:rsid w:val="008538CA"/>
    <w:rsid w:val="008538EF"/>
    <w:rsid w:val="008538FC"/>
    <w:rsid w:val="00853906"/>
    <w:rsid w:val="00853918"/>
    <w:rsid w:val="00853A46"/>
    <w:rsid w:val="00853AB0"/>
    <w:rsid w:val="00853ABB"/>
    <w:rsid w:val="00853B2F"/>
    <w:rsid w:val="00853C95"/>
    <w:rsid w:val="00853DE1"/>
    <w:rsid w:val="00853E67"/>
    <w:rsid w:val="00854075"/>
    <w:rsid w:val="008541C2"/>
    <w:rsid w:val="0085461D"/>
    <w:rsid w:val="00854661"/>
    <w:rsid w:val="00854741"/>
    <w:rsid w:val="008547A8"/>
    <w:rsid w:val="0085485B"/>
    <w:rsid w:val="00854AD9"/>
    <w:rsid w:val="00854C8A"/>
    <w:rsid w:val="00854CF0"/>
    <w:rsid w:val="00854D65"/>
    <w:rsid w:val="00854D8B"/>
    <w:rsid w:val="00854E57"/>
    <w:rsid w:val="00854F4C"/>
    <w:rsid w:val="00854FC5"/>
    <w:rsid w:val="008550F5"/>
    <w:rsid w:val="008552F4"/>
    <w:rsid w:val="0085534F"/>
    <w:rsid w:val="00855380"/>
    <w:rsid w:val="00855417"/>
    <w:rsid w:val="00855430"/>
    <w:rsid w:val="00855437"/>
    <w:rsid w:val="00855441"/>
    <w:rsid w:val="0085561C"/>
    <w:rsid w:val="0085579D"/>
    <w:rsid w:val="00855886"/>
    <w:rsid w:val="008558DB"/>
    <w:rsid w:val="0085593F"/>
    <w:rsid w:val="00855B11"/>
    <w:rsid w:val="00855B65"/>
    <w:rsid w:val="00855B96"/>
    <w:rsid w:val="00855C7D"/>
    <w:rsid w:val="00855CA6"/>
    <w:rsid w:val="00855D47"/>
    <w:rsid w:val="00855D83"/>
    <w:rsid w:val="00855E0D"/>
    <w:rsid w:val="00855F48"/>
    <w:rsid w:val="00855F6B"/>
    <w:rsid w:val="00856014"/>
    <w:rsid w:val="00856075"/>
    <w:rsid w:val="008562CE"/>
    <w:rsid w:val="00856368"/>
    <w:rsid w:val="00856433"/>
    <w:rsid w:val="008564D6"/>
    <w:rsid w:val="00856558"/>
    <w:rsid w:val="00856622"/>
    <w:rsid w:val="00856851"/>
    <w:rsid w:val="00856A13"/>
    <w:rsid w:val="00856A3D"/>
    <w:rsid w:val="00856B5E"/>
    <w:rsid w:val="00856B7E"/>
    <w:rsid w:val="00856BBB"/>
    <w:rsid w:val="00856BCA"/>
    <w:rsid w:val="00856BE6"/>
    <w:rsid w:val="00856BEA"/>
    <w:rsid w:val="00856CDC"/>
    <w:rsid w:val="00856DEA"/>
    <w:rsid w:val="00856E1B"/>
    <w:rsid w:val="00856E28"/>
    <w:rsid w:val="00856E63"/>
    <w:rsid w:val="00856FB9"/>
    <w:rsid w:val="00856FF2"/>
    <w:rsid w:val="00857005"/>
    <w:rsid w:val="0085713C"/>
    <w:rsid w:val="00857285"/>
    <w:rsid w:val="0085729D"/>
    <w:rsid w:val="008573A1"/>
    <w:rsid w:val="00857418"/>
    <w:rsid w:val="008574F8"/>
    <w:rsid w:val="0085752A"/>
    <w:rsid w:val="0085762D"/>
    <w:rsid w:val="008577D7"/>
    <w:rsid w:val="008577E7"/>
    <w:rsid w:val="008577F9"/>
    <w:rsid w:val="008577FC"/>
    <w:rsid w:val="0085786E"/>
    <w:rsid w:val="008578CF"/>
    <w:rsid w:val="008579E5"/>
    <w:rsid w:val="00857A7E"/>
    <w:rsid w:val="00857ACA"/>
    <w:rsid w:val="00857B98"/>
    <w:rsid w:val="00857C02"/>
    <w:rsid w:val="00857C5F"/>
    <w:rsid w:val="00857F8F"/>
    <w:rsid w:val="00857FC5"/>
    <w:rsid w:val="0086005D"/>
    <w:rsid w:val="008600B4"/>
    <w:rsid w:val="00860107"/>
    <w:rsid w:val="008601D1"/>
    <w:rsid w:val="008602F4"/>
    <w:rsid w:val="00860337"/>
    <w:rsid w:val="008603D5"/>
    <w:rsid w:val="0086059F"/>
    <w:rsid w:val="008605CD"/>
    <w:rsid w:val="008605D8"/>
    <w:rsid w:val="0086067C"/>
    <w:rsid w:val="0086085E"/>
    <w:rsid w:val="00860C7F"/>
    <w:rsid w:val="00860D24"/>
    <w:rsid w:val="00860E46"/>
    <w:rsid w:val="00860FBE"/>
    <w:rsid w:val="00860FD4"/>
    <w:rsid w:val="00861117"/>
    <w:rsid w:val="00861166"/>
    <w:rsid w:val="008611A7"/>
    <w:rsid w:val="0086125C"/>
    <w:rsid w:val="00861430"/>
    <w:rsid w:val="008614F3"/>
    <w:rsid w:val="0086155F"/>
    <w:rsid w:val="0086156E"/>
    <w:rsid w:val="00861609"/>
    <w:rsid w:val="00861647"/>
    <w:rsid w:val="00861722"/>
    <w:rsid w:val="008617CD"/>
    <w:rsid w:val="0086191D"/>
    <w:rsid w:val="0086197D"/>
    <w:rsid w:val="008619BB"/>
    <w:rsid w:val="00861AEC"/>
    <w:rsid w:val="00861B2A"/>
    <w:rsid w:val="00861C33"/>
    <w:rsid w:val="00861C36"/>
    <w:rsid w:val="00861E1E"/>
    <w:rsid w:val="00861E54"/>
    <w:rsid w:val="00861F01"/>
    <w:rsid w:val="00861F40"/>
    <w:rsid w:val="00862142"/>
    <w:rsid w:val="008621BD"/>
    <w:rsid w:val="00862274"/>
    <w:rsid w:val="008622FE"/>
    <w:rsid w:val="008623FD"/>
    <w:rsid w:val="0086249A"/>
    <w:rsid w:val="008624DD"/>
    <w:rsid w:val="00862674"/>
    <w:rsid w:val="0086272A"/>
    <w:rsid w:val="0086284F"/>
    <w:rsid w:val="00862878"/>
    <w:rsid w:val="00862892"/>
    <w:rsid w:val="008628B0"/>
    <w:rsid w:val="0086295B"/>
    <w:rsid w:val="008629D1"/>
    <w:rsid w:val="00862A19"/>
    <w:rsid w:val="00862A64"/>
    <w:rsid w:val="00862BCA"/>
    <w:rsid w:val="00862CE2"/>
    <w:rsid w:val="00862E51"/>
    <w:rsid w:val="00862F1B"/>
    <w:rsid w:val="008631C0"/>
    <w:rsid w:val="008631C3"/>
    <w:rsid w:val="00863240"/>
    <w:rsid w:val="00863366"/>
    <w:rsid w:val="0086358D"/>
    <w:rsid w:val="008635EE"/>
    <w:rsid w:val="00863600"/>
    <w:rsid w:val="00863690"/>
    <w:rsid w:val="0086378C"/>
    <w:rsid w:val="008637EE"/>
    <w:rsid w:val="0086381D"/>
    <w:rsid w:val="0086383E"/>
    <w:rsid w:val="008638F6"/>
    <w:rsid w:val="00863905"/>
    <w:rsid w:val="00863920"/>
    <w:rsid w:val="00863A0F"/>
    <w:rsid w:val="00863A7F"/>
    <w:rsid w:val="00863C22"/>
    <w:rsid w:val="00863D0E"/>
    <w:rsid w:val="00863D3B"/>
    <w:rsid w:val="00863E1D"/>
    <w:rsid w:val="00863E4F"/>
    <w:rsid w:val="00863E9C"/>
    <w:rsid w:val="00863F0D"/>
    <w:rsid w:val="00864022"/>
    <w:rsid w:val="0086402A"/>
    <w:rsid w:val="008640B7"/>
    <w:rsid w:val="008640F1"/>
    <w:rsid w:val="00864128"/>
    <w:rsid w:val="0086413C"/>
    <w:rsid w:val="00864194"/>
    <w:rsid w:val="008641CC"/>
    <w:rsid w:val="008642C7"/>
    <w:rsid w:val="008643BE"/>
    <w:rsid w:val="00864502"/>
    <w:rsid w:val="00864525"/>
    <w:rsid w:val="008646F8"/>
    <w:rsid w:val="0086471E"/>
    <w:rsid w:val="008647AA"/>
    <w:rsid w:val="008647B6"/>
    <w:rsid w:val="008647F6"/>
    <w:rsid w:val="0086499A"/>
    <w:rsid w:val="00864A07"/>
    <w:rsid w:val="00864C17"/>
    <w:rsid w:val="00864C72"/>
    <w:rsid w:val="00864C76"/>
    <w:rsid w:val="00864CCC"/>
    <w:rsid w:val="00864DD6"/>
    <w:rsid w:val="00864DF7"/>
    <w:rsid w:val="00864E71"/>
    <w:rsid w:val="00864F10"/>
    <w:rsid w:val="00865005"/>
    <w:rsid w:val="0086505B"/>
    <w:rsid w:val="0086507E"/>
    <w:rsid w:val="0086509F"/>
    <w:rsid w:val="0086511C"/>
    <w:rsid w:val="008653CD"/>
    <w:rsid w:val="00865457"/>
    <w:rsid w:val="0086549E"/>
    <w:rsid w:val="00865503"/>
    <w:rsid w:val="008655E3"/>
    <w:rsid w:val="008656B3"/>
    <w:rsid w:val="008656DE"/>
    <w:rsid w:val="008656F4"/>
    <w:rsid w:val="00865771"/>
    <w:rsid w:val="00865887"/>
    <w:rsid w:val="00865948"/>
    <w:rsid w:val="00865A3A"/>
    <w:rsid w:val="00865ACD"/>
    <w:rsid w:val="00865C90"/>
    <w:rsid w:val="00865D3F"/>
    <w:rsid w:val="00865E09"/>
    <w:rsid w:val="00865E18"/>
    <w:rsid w:val="00865E9D"/>
    <w:rsid w:val="00865EC6"/>
    <w:rsid w:val="00865ECE"/>
    <w:rsid w:val="00865FC7"/>
    <w:rsid w:val="00866085"/>
    <w:rsid w:val="008660A6"/>
    <w:rsid w:val="008660E2"/>
    <w:rsid w:val="00866122"/>
    <w:rsid w:val="0086615D"/>
    <w:rsid w:val="0086619E"/>
    <w:rsid w:val="008661AA"/>
    <w:rsid w:val="0086623E"/>
    <w:rsid w:val="0086628A"/>
    <w:rsid w:val="008662A1"/>
    <w:rsid w:val="00866563"/>
    <w:rsid w:val="00866564"/>
    <w:rsid w:val="00866594"/>
    <w:rsid w:val="00866653"/>
    <w:rsid w:val="00866696"/>
    <w:rsid w:val="008666B6"/>
    <w:rsid w:val="0086674D"/>
    <w:rsid w:val="008667C6"/>
    <w:rsid w:val="008667E4"/>
    <w:rsid w:val="00866835"/>
    <w:rsid w:val="008669C8"/>
    <w:rsid w:val="00866AEA"/>
    <w:rsid w:val="00866BFA"/>
    <w:rsid w:val="00866C0F"/>
    <w:rsid w:val="00866C59"/>
    <w:rsid w:val="00866D29"/>
    <w:rsid w:val="00866E36"/>
    <w:rsid w:val="0086706A"/>
    <w:rsid w:val="0086706E"/>
    <w:rsid w:val="008670E1"/>
    <w:rsid w:val="008672A0"/>
    <w:rsid w:val="008672F1"/>
    <w:rsid w:val="00867496"/>
    <w:rsid w:val="008675AD"/>
    <w:rsid w:val="008675E0"/>
    <w:rsid w:val="008676F3"/>
    <w:rsid w:val="008678ED"/>
    <w:rsid w:val="00867A8F"/>
    <w:rsid w:val="00867AE3"/>
    <w:rsid w:val="00867C0D"/>
    <w:rsid w:val="00867C29"/>
    <w:rsid w:val="00867C3B"/>
    <w:rsid w:val="00867C4F"/>
    <w:rsid w:val="00867D18"/>
    <w:rsid w:val="00867EC5"/>
    <w:rsid w:val="008700B2"/>
    <w:rsid w:val="008701EE"/>
    <w:rsid w:val="008703EE"/>
    <w:rsid w:val="008704C4"/>
    <w:rsid w:val="00870579"/>
    <w:rsid w:val="008707D0"/>
    <w:rsid w:val="008707D4"/>
    <w:rsid w:val="008708B7"/>
    <w:rsid w:val="008708ED"/>
    <w:rsid w:val="00870A23"/>
    <w:rsid w:val="00870C5C"/>
    <w:rsid w:val="00870E29"/>
    <w:rsid w:val="00870E99"/>
    <w:rsid w:val="00870E9C"/>
    <w:rsid w:val="00870FC9"/>
    <w:rsid w:val="00871061"/>
    <w:rsid w:val="00871064"/>
    <w:rsid w:val="008711BD"/>
    <w:rsid w:val="00871225"/>
    <w:rsid w:val="00871233"/>
    <w:rsid w:val="0087124C"/>
    <w:rsid w:val="0087128A"/>
    <w:rsid w:val="008713E3"/>
    <w:rsid w:val="00871745"/>
    <w:rsid w:val="00871771"/>
    <w:rsid w:val="00871865"/>
    <w:rsid w:val="0087186A"/>
    <w:rsid w:val="00871959"/>
    <w:rsid w:val="00871965"/>
    <w:rsid w:val="00871986"/>
    <w:rsid w:val="00871AC2"/>
    <w:rsid w:val="00871B4C"/>
    <w:rsid w:val="00871B62"/>
    <w:rsid w:val="00871B9F"/>
    <w:rsid w:val="00871C05"/>
    <w:rsid w:val="00871D25"/>
    <w:rsid w:val="00871DEB"/>
    <w:rsid w:val="00871E84"/>
    <w:rsid w:val="00871F7A"/>
    <w:rsid w:val="008721ED"/>
    <w:rsid w:val="008722B7"/>
    <w:rsid w:val="008722BF"/>
    <w:rsid w:val="008722F8"/>
    <w:rsid w:val="008724DF"/>
    <w:rsid w:val="0087260E"/>
    <w:rsid w:val="008726D7"/>
    <w:rsid w:val="00872719"/>
    <w:rsid w:val="00872721"/>
    <w:rsid w:val="008728F2"/>
    <w:rsid w:val="0087290A"/>
    <w:rsid w:val="0087298E"/>
    <w:rsid w:val="008729CD"/>
    <w:rsid w:val="00872BDE"/>
    <w:rsid w:val="00872C31"/>
    <w:rsid w:val="00872C6A"/>
    <w:rsid w:val="00872C99"/>
    <w:rsid w:val="00872DA6"/>
    <w:rsid w:val="00872DFA"/>
    <w:rsid w:val="00872E98"/>
    <w:rsid w:val="008730FE"/>
    <w:rsid w:val="008731C8"/>
    <w:rsid w:val="008732D4"/>
    <w:rsid w:val="008732F9"/>
    <w:rsid w:val="00873375"/>
    <w:rsid w:val="00873389"/>
    <w:rsid w:val="0087359B"/>
    <w:rsid w:val="008735F6"/>
    <w:rsid w:val="0087385B"/>
    <w:rsid w:val="008738C1"/>
    <w:rsid w:val="00873924"/>
    <w:rsid w:val="00873A83"/>
    <w:rsid w:val="00873B5A"/>
    <w:rsid w:val="00873CFA"/>
    <w:rsid w:val="00873DEB"/>
    <w:rsid w:val="0087401A"/>
    <w:rsid w:val="0087420F"/>
    <w:rsid w:val="00874236"/>
    <w:rsid w:val="0087425B"/>
    <w:rsid w:val="008742BD"/>
    <w:rsid w:val="008746A9"/>
    <w:rsid w:val="008747DC"/>
    <w:rsid w:val="00874954"/>
    <w:rsid w:val="00874A17"/>
    <w:rsid w:val="00874AAA"/>
    <w:rsid w:val="00874B6E"/>
    <w:rsid w:val="00874C50"/>
    <w:rsid w:val="00874CAE"/>
    <w:rsid w:val="00874DD9"/>
    <w:rsid w:val="00874E43"/>
    <w:rsid w:val="00874E8C"/>
    <w:rsid w:val="00874E93"/>
    <w:rsid w:val="00874FF5"/>
    <w:rsid w:val="00875041"/>
    <w:rsid w:val="00875044"/>
    <w:rsid w:val="0087508E"/>
    <w:rsid w:val="008751BE"/>
    <w:rsid w:val="008751EB"/>
    <w:rsid w:val="00875297"/>
    <w:rsid w:val="00875446"/>
    <w:rsid w:val="00875449"/>
    <w:rsid w:val="008754E7"/>
    <w:rsid w:val="00875514"/>
    <w:rsid w:val="0087554A"/>
    <w:rsid w:val="00875597"/>
    <w:rsid w:val="0087559F"/>
    <w:rsid w:val="008755F2"/>
    <w:rsid w:val="00875870"/>
    <w:rsid w:val="008758E5"/>
    <w:rsid w:val="00875904"/>
    <w:rsid w:val="0087594B"/>
    <w:rsid w:val="00875A09"/>
    <w:rsid w:val="00875A2D"/>
    <w:rsid w:val="00875A42"/>
    <w:rsid w:val="00875B11"/>
    <w:rsid w:val="00875B25"/>
    <w:rsid w:val="00875C56"/>
    <w:rsid w:val="00875CDD"/>
    <w:rsid w:val="00875D21"/>
    <w:rsid w:val="00875E1F"/>
    <w:rsid w:val="00875E38"/>
    <w:rsid w:val="00875E4E"/>
    <w:rsid w:val="00875E5F"/>
    <w:rsid w:val="00875EC4"/>
    <w:rsid w:val="00876010"/>
    <w:rsid w:val="00876087"/>
    <w:rsid w:val="00876147"/>
    <w:rsid w:val="0087620A"/>
    <w:rsid w:val="0087632F"/>
    <w:rsid w:val="0087660C"/>
    <w:rsid w:val="00876711"/>
    <w:rsid w:val="0087671F"/>
    <w:rsid w:val="00876819"/>
    <w:rsid w:val="008768BF"/>
    <w:rsid w:val="008768D2"/>
    <w:rsid w:val="008768DF"/>
    <w:rsid w:val="0087699B"/>
    <w:rsid w:val="008769E2"/>
    <w:rsid w:val="00876A3F"/>
    <w:rsid w:val="00876ABB"/>
    <w:rsid w:val="00876AF9"/>
    <w:rsid w:val="00876CEB"/>
    <w:rsid w:val="0087705B"/>
    <w:rsid w:val="008770A1"/>
    <w:rsid w:val="008770DA"/>
    <w:rsid w:val="008770F5"/>
    <w:rsid w:val="00877199"/>
    <w:rsid w:val="00877330"/>
    <w:rsid w:val="00877362"/>
    <w:rsid w:val="00877519"/>
    <w:rsid w:val="00877561"/>
    <w:rsid w:val="0087769E"/>
    <w:rsid w:val="008776C5"/>
    <w:rsid w:val="0087777E"/>
    <w:rsid w:val="0087779E"/>
    <w:rsid w:val="0087783F"/>
    <w:rsid w:val="00877935"/>
    <w:rsid w:val="0087795C"/>
    <w:rsid w:val="00877961"/>
    <w:rsid w:val="00877B7B"/>
    <w:rsid w:val="00877BA0"/>
    <w:rsid w:val="00877C11"/>
    <w:rsid w:val="00877C1F"/>
    <w:rsid w:val="00877C4C"/>
    <w:rsid w:val="00877CA6"/>
    <w:rsid w:val="00877CB6"/>
    <w:rsid w:val="00877CCF"/>
    <w:rsid w:val="00877D65"/>
    <w:rsid w:val="00877E28"/>
    <w:rsid w:val="00877E32"/>
    <w:rsid w:val="00877E96"/>
    <w:rsid w:val="00877F1E"/>
    <w:rsid w:val="00877F83"/>
    <w:rsid w:val="008800CE"/>
    <w:rsid w:val="00880113"/>
    <w:rsid w:val="008801D1"/>
    <w:rsid w:val="00880231"/>
    <w:rsid w:val="008802E5"/>
    <w:rsid w:val="0088037E"/>
    <w:rsid w:val="008805A0"/>
    <w:rsid w:val="008805AC"/>
    <w:rsid w:val="00880630"/>
    <w:rsid w:val="00880664"/>
    <w:rsid w:val="00880699"/>
    <w:rsid w:val="00880711"/>
    <w:rsid w:val="008807F7"/>
    <w:rsid w:val="00880878"/>
    <w:rsid w:val="008809A9"/>
    <w:rsid w:val="008809F3"/>
    <w:rsid w:val="00880A72"/>
    <w:rsid w:val="00880A8A"/>
    <w:rsid w:val="00880BB8"/>
    <w:rsid w:val="00880BFC"/>
    <w:rsid w:val="00880CCA"/>
    <w:rsid w:val="00880DF3"/>
    <w:rsid w:val="00880E5A"/>
    <w:rsid w:val="00880E92"/>
    <w:rsid w:val="00880EC0"/>
    <w:rsid w:val="00880ED3"/>
    <w:rsid w:val="00881104"/>
    <w:rsid w:val="00881120"/>
    <w:rsid w:val="0088129E"/>
    <w:rsid w:val="0088133F"/>
    <w:rsid w:val="0088140E"/>
    <w:rsid w:val="0088141C"/>
    <w:rsid w:val="0088143F"/>
    <w:rsid w:val="00881636"/>
    <w:rsid w:val="00881650"/>
    <w:rsid w:val="0088176A"/>
    <w:rsid w:val="008817C2"/>
    <w:rsid w:val="0088188A"/>
    <w:rsid w:val="00881890"/>
    <w:rsid w:val="0088194E"/>
    <w:rsid w:val="00881A36"/>
    <w:rsid w:val="00881B93"/>
    <w:rsid w:val="00881C04"/>
    <w:rsid w:val="00881C14"/>
    <w:rsid w:val="00881D8D"/>
    <w:rsid w:val="00881E78"/>
    <w:rsid w:val="00881E82"/>
    <w:rsid w:val="00881EAD"/>
    <w:rsid w:val="00881ED9"/>
    <w:rsid w:val="00881F15"/>
    <w:rsid w:val="008820E3"/>
    <w:rsid w:val="00882144"/>
    <w:rsid w:val="00882163"/>
    <w:rsid w:val="00882184"/>
    <w:rsid w:val="008821A6"/>
    <w:rsid w:val="00882215"/>
    <w:rsid w:val="00882331"/>
    <w:rsid w:val="0088249F"/>
    <w:rsid w:val="008824E0"/>
    <w:rsid w:val="0088252F"/>
    <w:rsid w:val="0088274E"/>
    <w:rsid w:val="0088278B"/>
    <w:rsid w:val="008828C6"/>
    <w:rsid w:val="00882A0C"/>
    <w:rsid w:val="00882AED"/>
    <w:rsid w:val="00882B03"/>
    <w:rsid w:val="00882B12"/>
    <w:rsid w:val="00882C3E"/>
    <w:rsid w:val="00882CBE"/>
    <w:rsid w:val="00882D06"/>
    <w:rsid w:val="00882DF1"/>
    <w:rsid w:val="00882E90"/>
    <w:rsid w:val="00882EA1"/>
    <w:rsid w:val="00882EF7"/>
    <w:rsid w:val="00882F80"/>
    <w:rsid w:val="0088308B"/>
    <w:rsid w:val="0088312A"/>
    <w:rsid w:val="008832C6"/>
    <w:rsid w:val="008833F7"/>
    <w:rsid w:val="00883519"/>
    <w:rsid w:val="008835FA"/>
    <w:rsid w:val="00883627"/>
    <w:rsid w:val="00883664"/>
    <w:rsid w:val="00883778"/>
    <w:rsid w:val="008837C3"/>
    <w:rsid w:val="00883816"/>
    <w:rsid w:val="00883857"/>
    <w:rsid w:val="008838A0"/>
    <w:rsid w:val="00883A24"/>
    <w:rsid w:val="00883AF3"/>
    <w:rsid w:val="00883B8D"/>
    <w:rsid w:val="00883C93"/>
    <w:rsid w:val="00883D8D"/>
    <w:rsid w:val="00883DCF"/>
    <w:rsid w:val="00883DFE"/>
    <w:rsid w:val="00884002"/>
    <w:rsid w:val="00884013"/>
    <w:rsid w:val="008843C1"/>
    <w:rsid w:val="0088466C"/>
    <w:rsid w:val="0088498D"/>
    <w:rsid w:val="008849CD"/>
    <w:rsid w:val="00884C9D"/>
    <w:rsid w:val="00884E97"/>
    <w:rsid w:val="00884ECC"/>
    <w:rsid w:val="00884F21"/>
    <w:rsid w:val="00885388"/>
    <w:rsid w:val="008853D5"/>
    <w:rsid w:val="0088556C"/>
    <w:rsid w:val="0088583F"/>
    <w:rsid w:val="008858E7"/>
    <w:rsid w:val="00885924"/>
    <w:rsid w:val="00885A46"/>
    <w:rsid w:val="00885A60"/>
    <w:rsid w:val="00885AD5"/>
    <w:rsid w:val="00885C20"/>
    <w:rsid w:val="00885C22"/>
    <w:rsid w:val="00885C78"/>
    <w:rsid w:val="00885CB4"/>
    <w:rsid w:val="00885D00"/>
    <w:rsid w:val="00885D09"/>
    <w:rsid w:val="00885D67"/>
    <w:rsid w:val="00885D84"/>
    <w:rsid w:val="00885EAF"/>
    <w:rsid w:val="00885F00"/>
    <w:rsid w:val="00885F24"/>
    <w:rsid w:val="00885FB6"/>
    <w:rsid w:val="00886067"/>
    <w:rsid w:val="00886111"/>
    <w:rsid w:val="008863C7"/>
    <w:rsid w:val="0088649D"/>
    <w:rsid w:val="00886595"/>
    <w:rsid w:val="008865B2"/>
    <w:rsid w:val="00886632"/>
    <w:rsid w:val="00886742"/>
    <w:rsid w:val="0088681B"/>
    <w:rsid w:val="00886875"/>
    <w:rsid w:val="0088689B"/>
    <w:rsid w:val="008868F8"/>
    <w:rsid w:val="0088691A"/>
    <w:rsid w:val="00886945"/>
    <w:rsid w:val="00886B15"/>
    <w:rsid w:val="00886B2C"/>
    <w:rsid w:val="00886C3D"/>
    <w:rsid w:val="00886C6F"/>
    <w:rsid w:val="00886C7A"/>
    <w:rsid w:val="00886CD1"/>
    <w:rsid w:val="00886D5C"/>
    <w:rsid w:val="00886D6A"/>
    <w:rsid w:val="00886F6E"/>
    <w:rsid w:val="00886F84"/>
    <w:rsid w:val="00887002"/>
    <w:rsid w:val="008870D9"/>
    <w:rsid w:val="008871ED"/>
    <w:rsid w:val="00887220"/>
    <w:rsid w:val="00887369"/>
    <w:rsid w:val="008873D8"/>
    <w:rsid w:val="00887421"/>
    <w:rsid w:val="0088743F"/>
    <w:rsid w:val="0088744B"/>
    <w:rsid w:val="00887459"/>
    <w:rsid w:val="00887561"/>
    <w:rsid w:val="00887569"/>
    <w:rsid w:val="008875A2"/>
    <w:rsid w:val="0088765A"/>
    <w:rsid w:val="0088765F"/>
    <w:rsid w:val="00887685"/>
    <w:rsid w:val="00887716"/>
    <w:rsid w:val="008877A7"/>
    <w:rsid w:val="00887835"/>
    <w:rsid w:val="00887883"/>
    <w:rsid w:val="008878FE"/>
    <w:rsid w:val="0088794B"/>
    <w:rsid w:val="008879C7"/>
    <w:rsid w:val="00887B75"/>
    <w:rsid w:val="00887BF3"/>
    <w:rsid w:val="00887C89"/>
    <w:rsid w:val="00887C9F"/>
    <w:rsid w:val="00887D80"/>
    <w:rsid w:val="00887DB8"/>
    <w:rsid w:val="00887FA7"/>
    <w:rsid w:val="00887FAA"/>
    <w:rsid w:val="00887FEA"/>
    <w:rsid w:val="00890016"/>
    <w:rsid w:val="00890068"/>
    <w:rsid w:val="008902B5"/>
    <w:rsid w:val="0089069D"/>
    <w:rsid w:val="008906D5"/>
    <w:rsid w:val="008906E0"/>
    <w:rsid w:val="00890766"/>
    <w:rsid w:val="00890769"/>
    <w:rsid w:val="008907E6"/>
    <w:rsid w:val="008907ED"/>
    <w:rsid w:val="0089085A"/>
    <w:rsid w:val="00890902"/>
    <w:rsid w:val="00890AA4"/>
    <w:rsid w:val="00890C9F"/>
    <w:rsid w:val="00890ED6"/>
    <w:rsid w:val="00890FB6"/>
    <w:rsid w:val="0089122E"/>
    <w:rsid w:val="0089123D"/>
    <w:rsid w:val="00891318"/>
    <w:rsid w:val="008913E2"/>
    <w:rsid w:val="008913F7"/>
    <w:rsid w:val="00891523"/>
    <w:rsid w:val="008916CA"/>
    <w:rsid w:val="008916DC"/>
    <w:rsid w:val="0089172D"/>
    <w:rsid w:val="0089181E"/>
    <w:rsid w:val="008918D5"/>
    <w:rsid w:val="0089193F"/>
    <w:rsid w:val="00891947"/>
    <w:rsid w:val="008919DF"/>
    <w:rsid w:val="00891A46"/>
    <w:rsid w:val="00891ACE"/>
    <w:rsid w:val="00891B33"/>
    <w:rsid w:val="00891B8E"/>
    <w:rsid w:val="00891BB5"/>
    <w:rsid w:val="00891C7F"/>
    <w:rsid w:val="00891C8F"/>
    <w:rsid w:val="00891D3E"/>
    <w:rsid w:val="00891DA2"/>
    <w:rsid w:val="00892000"/>
    <w:rsid w:val="0089201B"/>
    <w:rsid w:val="00892142"/>
    <w:rsid w:val="00892165"/>
    <w:rsid w:val="00892187"/>
    <w:rsid w:val="00892356"/>
    <w:rsid w:val="0089239A"/>
    <w:rsid w:val="008925C6"/>
    <w:rsid w:val="008926AB"/>
    <w:rsid w:val="008927D9"/>
    <w:rsid w:val="00892854"/>
    <w:rsid w:val="00892975"/>
    <w:rsid w:val="008929AD"/>
    <w:rsid w:val="008929BB"/>
    <w:rsid w:val="00892A36"/>
    <w:rsid w:val="00892A47"/>
    <w:rsid w:val="00892B61"/>
    <w:rsid w:val="00892E20"/>
    <w:rsid w:val="00892E9D"/>
    <w:rsid w:val="00892EA8"/>
    <w:rsid w:val="008930F3"/>
    <w:rsid w:val="00893235"/>
    <w:rsid w:val="008932BA"/>
    <w:rsid w:val="008933FC"/>
    <w:rsid w:val="00893403"/>
    <w:rsid w:val="008934A6"/>
    <w:rsid w:val="00893663"/>
    <w:rsid w:val="008937A0"/>
    <w:rsid w:val="00893894"/>
    <w:rsid w:val="008938E0"/>
    <w:rsid w:val="00893A32"/>
    <w:rsid w:val="00893BA3"/>
    <w:rsid w:val="00893C52"/>
    <w:rsid w:val="00893CBA"/>
    <w:rsid w:val="00893E9E"/>
    <w:rsid w:val="00893ECF"/>
    <w:rsid w:val="00893EFD"/>
    <w:rsid w:val="0089400E"/>
    <w:rsid w:val="00894139"/>
    <w:rsid w:val="00894149"/>
    <w:rsid w:val="008941B9"/>
    <w:rsid w:val="008941C8"/>
    <w:rsid w:val="008941CE"/>
    <w:rsid w:val="00894327"/>
    <w:rsid w:val="00894329"/>
    <w:rsid w:val="008943AD"/>
    <w:rsid w:val="008943E5"/>
    <w:rsid w:val="008945AF"/>
    <w:rsid w:val="00894639"/>
    <w:rsid w:val="008946C2"/>
    <w:rsid w:val="00894712"/>
    <w:rsid w:val="00894802"/>
    <w:rsid w:val="0089482F"/>
    <w:rsid w:val="00894899"/>
    <w:rsid w:val="008949A8"/>
    <w:rsid w:val="00894A1A"/>
    <w:rsid w:val="00894B06"/>
    <w:rsid w:val="00894F08"/>
    <w:rsid w:val="00895250"/>
    <w:rsid w:val="00895434"/>
    <w:rsid w:val="00895531"/>
    <w:rsid w:val="008955C7"/>
    <w:rsid w:val="0089563B"/>
    <w:rsid w:val="0089566B"/>
    <w:rsid w:val="008956B9"/>
    <w:rsid w:val="0089580F"/>
    <w:rsid w:val="008959A8"/>
    <w:rsid w:val="008959FD"/>
    <w:rsid w:val="00895A9D"/>
    <w:rsid w:val="00895CEA"/>
    <w:rsid w:val="00895D95"/>
    <w:rsid w:val="00896112"/>
    <w:rsid w:val="00896117"/>
    <w:rsid w:val="00896321"/>
    <w:rsid w:val="008963C0"/>
    <w:rsid w:val="008963EF"/>
    <w:rsid w:val="0089649E"/>
    <w:rsid w:val="0089652A"/>
    <w:rsid w:val="008965D2"/>
    <w:rsid w:val="008966B5"/>
    <w:rsid w:val="008966CB"/>
    <w:rsid w:val="00896802"/>
    <w:rsid w:val="00896896"/>
    <w:rsid w:val="008969C7"/>
    <w:rsid w:val="00896D11"/>
    <w:rsid w:val="00896E9D"/>
    <w:rsid w:val="00896EB1"/>
    <w:rsid w:val="00897072"/>
    <w:rsid w:val="008970BD"/>
    <w:rsid w:val="00897225"/>
    <w:rsid w:val="00897294"/>
    <w:rsid w:val="00897522"/>
    <w:rsid w:val="00897631"/>
    <w:rsid w:val="008977AD"/>
    <w:rsid w:val="00897829"/>
    <w:rsid w:val="0089786D"/>
    <w:rsid w:val="00897889"/>
    <w:rsid w:val="00897896"/>
    <w:rsid w:val="00897906"/>
    <w:rsid w:val="00897A5F"/>
    <w:rsid w:val="00897B31"/>
    <w:rsid w:val="00897C1A"/>
    <w:rsid w:val="00897C2D"/>
    <w:rsid w:val="00897D33"/>
    <w:rsid w:val="00897E23"/>
    <w:rsid w:val="00897E2F"/>
    <w:rsid w:val="00897EB9"/>
    <w:rsid w:val="00897EDF"/>
    <w:rsid w:val="00897F29"/>
    <w:rsid w:val="00897F54"/>
    <w:rsid w:val="008A0015"/>
    <w:rsid w:val="008A0049"/>
    <w:rsid w:val="008A01A9"/>
    <w:rsid w:val="008A02D4"/>
    <w:rsid w:val="008A03E7"/>
    <w:rsid w:val="008A0498"/>
    <w:rsid w:val="008A0613"/>
    <w:rsid w:val="008A0679"/>
    <w:rsid w:val="008A0689"/>
    <w:rsid w:val="008A07CA"/>
    <w:rsid w:val="008A07E4"/>
    <w:rsid w:val="008A0884"/>
    <w:rsid w:val="008A0A0E"/>
    <w:rsid w:val="008A0A34"/>
    <w:rsid w:val="008A0AD2"/>
    <w:rsid w:val="008A0D48"/>
    <w:rsid w:val="008A0DC3"/>
    <w:rsid w:val="008A0E0B"/>
    <w:rsid w:val="008A0E7F"/>
    <w:rsid w:val="008A0F76"/>
    <w:rsid w:val="008A1074"/>
    <w:rsid w:val="008A108E"/>
    <w:rsid w:val="008A1112"/>
    <w:rsid w:val="008A1132"/>
    <w:rsid w:val="008A1133"/>
    <w:rsid w:val="008A1183"/>
    <w:rsid w:val="008A1198"/>
    <w:rsid w:val="008A11E7"/>
    <w:rsid w:val="008A12BF"/>
    <w:rsid w:val="008A133F"/>
    <w:rsid w:val="008A1378"/>
    <w:rsid w:val="008A137B"/>
    <w:rsid w:val="008A13A1"/>
    <w:rsid w:val="008A13D5"/>
    <w:rsid w:val="008A13D7"/>
    <w:rsid w:val="008A1456"/>
    <w:rsid w:val="008A154F"/>
    <w:rsid w:val="008A1582"/>
    <w:rsid w:val="008A15EE"/>
    <w:rsid w:val="008A164A"/>
    <w:rsid w:val="008A16DA"/>
    <w:rsid w:val="008A17C7"/>
    <w:rsid w:val="008A1868"/>
    <w:rsid w:val="008A1A64"/>
    <w:rsid w:val="008A1B70"/>
    <w:rsid w:val="008A1CB1"/>
    <w:rsid w:val="008A1CB3"/>
    <w:rsid w:val="008A1D0F"/>
    <w:rsid w:val="008A1DD3"/>
    <w:rsid w:val="008A1E20"/>
    <w:rsid w:val="008A1E39"/>
    <w:rsid w:val="008A1E6B"/>
    <w:rsid w:val="008A1EF4"/>
    <w:rsid w:val="008A1F23"/>
    <w:rsid w:val="008A227D"/>
    <w:rsid w:val="008A229A"/>
    <w:rsid w:val="008A22D6"/>
    <w:rsid w:val="008A2428"/>
    <w:rsid w:val="008A24B9"/>
    <w:rsid w:val="008A2639"/>
    <w:rsid w:val="008A2666"/>
    <w:rsid w:val="008A26B4"/>
    <w:rsid w:val="008A26F3"/>
    <w:rsid w:val="008A2754"/>
    <w:rsid w:val="008A2765"/>
    <w:rsid w:val="008A277D"/>
    <w:rsid w:val="008A27AF"/>
    <w:rsid w:val="008A2833"/>
    <w:rsid w:val="008A28EE"/>
    <w:rsid w:val="008A2989"/>
    <w:rsid w:val="008A2995"/>
    <w:rsid w:val="008A29AA"/>
    <w:rsid w:val="008A29DB"/>
    <w:rsid w:val="008A2A8B"/>
    <w:rsid w:val="008A2BBF"/>
    <w:rsid w:val="008A2C83"/>
    <w:rsid w:val="008A2DA2"/>
    <w:rsid w:val="008A2E2E"/>
    <w:rsid w:val="008A2E80"/>
    <w:rsid w:val="008A313B"/>
    <w:rsid w:val="008A3251"/>
    <w:rsid w:val="008A3280"/>
    <w:rsid w:val="008A3285"/>
    <w:rsid w:val="008A3453"/>
    <w:rsid w:val="008A34FE"/>
    <w:rsid w:val="008A354D"/>
    <w:rsid w:val="008A35E5"/>
    <w:rsid w:val="008A371D"/>
    <w:rsid w:val="008A38CB"/>
    <w:rsid w:val="008A393B"/>
    <w:rsid w:val="008A39E2"/>
    <w:rsid w:val="008A3A88"/>
    <w:rsid w:val="008A3B55"/>
    <w:rsid w:val="008A3B86"/>
    <w:rsid w:val="008A3DD5"/>
    <w:rsid w:val="008A3E39"/>
    <w:rsid w:val="008A3E3B"/>
    <w:rsid w:val="008A3F17"/>
    <w:rsid w:val="008A3F8D"/>
    <w:rsid w:val="008A400D"/>
    <w:rsid w:val="008A40A4"/>
    <w:rsid w:val="008A41AB"/>
    <w:rsid w:val="008A42CF"/>
    <w:rsid w:val="008A4367"/>
    <w:rsid w:val="008A43AA"/>
    <w:rsid w:val="008A43FE"/>
    <w:rsid w:val="008A446C"/>
    <w:rsid w:val="008A44E0"/>
    <w:rsid w:val="008A44EA"/>
    <w:rsid w:val="008A467C"/>
    <w:rsid w:val="008A46EC"/>
    <w:rsid w:val="008A4801"/>
    <w:rsid w:val="008A4A13"/>
    <w:rsid w:val="008A4A15"/>
    <w:rsid w:val="008A4A81"/>
    <w:rsid w:val="008A4B7D"/>
    <w:rsid w:val="008A4C1C"/>
    <w:rsid w:val="008A4CA2"/>
    <w:rsid w:val="008A4DF2"/>
    <w:rsid w:val="008A4DF3"/>
    <w:rsid w:val="008A4E79"/>
    <w:rsid w:val="008A507E"/>
    <w:rsid w:val="008A5101"/>
    <w:rsid w:val="008A525C"/>
    <w:rsid w:val="008A552B"/>
    <w:rsid w:val="008A557B"/>
    <w:rsid w:val="008A55A3"/>
    <w:rsid w:val="008A55AB"/>
    <w:rsid w:val="008A572B"/>
    <w:rsid w:val="008A5899"/>
    <w:rsid w:val="008A594A"/>
    <w:rsid w:val="008A5BB7"/>
    <w:rsid w:val="008A5C59"/>
    <w:rsid w:val="008A5CD2"/>
    <w:rsid w:val="008A5D17"/>
    <w:rsid w:val="008A5E6A"/>
    <w:rsid w:val="008A5E6F"/>
    <w:rsid w:val="008A5EAC"/>
    <w:rsid w:val="008A60CA"/>
    <w:rsid w:val="008A64E0"/>
    <w:rsid w:val="008A662C"/>
    <w:rsid w:val="008A668A"/>
    <w:rsid w:val="008A674C"/>
    <w:rsid w:val="008A67BF"/>
    <w:rsid w:val="008A67FF"/>
    <w:rsid w:val="008A685B"/>
    <w:rsid w:val="008A6888"/>
    <w:rsid w:val="008A6913"/>
    <w:rsid w:val="008A6999"/>
    <w:rsid w:val="008A69FA"/>
    <w:rsid w:val="008A6A98"/>
    <w:rsid w:val="008A6AD2"/>
    <w:rsid w:val="008A6AE0"/>
    <w:rsid w:val="008A6BD3"/>
    <w:rsid w:val="008A6C26"/>
    <w:rsid w:val="008A6C57"/>
    <w:rsid w:val="008A6C75"/>
    <w:rsid w:val="008A6CA5"/>
    <w:rsid w:val="008A6EE1"/>
    <w:rsid w:val="008A6F61"/>
    <w:rsid w:val="008A719C"/>
    <w:rsid w:val="008A7254"/>
    <w:rsid w:val="008A726E"/>
    <w:rsid w:val="008A72EE"/>
    <w:rsid w:val="008A7321"/>
    <w:rsid w:val="008A7354"/>
    <w:rsid w:val="008A739A"/>
    <w:rsid w:val="008A7471"/>
    <w:rsid w:val="008A74E1"/>
    <w:rsid w:val="008A7789"/>
    <w:rsid w:val="008A7A16"/>
    <w:rsid w:val="008A7C9A"/>
    <w:rsid w:val="008A7CD9"/>
    <w:rsid w:val="008A7D8E"/>
    <w:rsid w:val="008A7E1E"/>
    <w:rsid w:val="008A7E89"/>
    <w:rsid w:val="008B00D0"/>
    <w:rsid w:val="008B0196"/>
    <w:rsid w:val="008B01BD"/>
    <w:rsid w:val="008B02E8"/>
    <w:rsid w:val="008B039E"/>
    <w:rsid w:val="008B0538"/>
    <w:rsid w:val="008B053A"/>
    <w:rsid w:val="008B05A2"/>
    <w:rsid w:val="008B06BD"/>
    <w:rsid w:val="008B0848"/>
    <w:rsid w:val="008B087D"/>
    <w:rsid w:val="008B08B0"/>
    <w:rsid w:val="008B09C2"/>
    <w:rsid w:val="008B0C23"/>
    <w:rsid w:val="008B0C69"/>
    <w:rsid w:val="008B0F5E"/>
    <w:rsid w:val="008B1566"/>
    <w:rsid w:val="008B15E9"/>
    <w:rsid w:val="008B1609"/>
    <w:rsid w:val="008B16E6"/>
    <w:rsid w:val="008B1779"/>
    <w:rsid w:val="008B189B"/>
    <w:rsid w:val="008B19EF"/>
    <w:rsid w:val="008B1A81"/>
    <w:rsid w:val="008B1B33"/>
    <w:rsid w:val="008B1B71"/>
    <w:rsid w:val="008B1BF1"/>
    <w:rsid w:val="008B1C75"/>
    <w:rsid w:val="008B1CBF"/>
    <w:rsid w:val="008B1E0F"/>
    <w:rsid w:val="008B2039"/>
    <w:rsid w:val="008B2114"/>
    <w:rsid w:val="008B21DB"/>
    <w:rsid w:val="008B2201"/>
    <w:rsid w:val="008B22BF"/>
    <w:rsid w:val="008B2384"/>
    <w:rsid w:val="008B24C5"/>
    <w:rsid w:val="008B24FD"/>
    <w:rsid w:val="008B2572"/>
    <w:rsid w:val="008B2592"/>
    <w:rsid w:val="008B26EA"/>
    <w:rsid w:val="008B27A5"/>
    <w:rsid w:val="008B2883"/>
    <w:rsid w:val="008B28C1"/>
    <w:rsid w:val="008B2A6F"/>
    <w:rsid w:val="008B2A84"/>
    <w:rsid w:val="008B2B2A"/>
    <w:rsid w:val="008B2B5B"/>
    <w:rsid w:val="008B2B80"/>
    <w:rsid w:val="008B2BDB"/>
    <w:rsid w:val="008B2C4F"/>
    <w:rsid w:val="008B2D41"/>
    <w:rsid w:val="008B2D80"/>
    <w:rsid w:val="008B2FB2"/>
    <w:rsid w:val="008B2FBC"/>
    <w:rsid w:val="008B2FE3"/>
    <w:rsid w:val="008B314B"/>
    <w:rsid w:val="008B3164"/>
    <w:rsid w:val="008B3182"/>
    <w:rsid w:val="008B3222"/>
    <w:rsid w:val="008B33B9"/>
    <w:rsid w:val="008B3431"/>
    <w:rsid w:val="008B35CA"/>
    <w:rsid w:val="008B3622"/>
    <w:rsid w:val="008B3775"/>
    <w:rsid w:val="008B3778"/>
    <w:rsid w:val="008B37A2"/>
    <w:rsid w:val="008B37E3"/>
    <w:rsid w:val="008B37EC"/>
    <w:rsid w:val="008B387B"/>
    <w:rsid w:val="008B3955"/>
    <w:rsid w:val="008B3963"/>
    <w:rsid w:val="008B39A4"/>
    <w:rsid w:val="008B3BE0"/>
    <w:rsid w:val="008B3C6E"/>
    <w:rsid w:val="008B3C73"/>
    <w:rsid w:val="008B3CB8"/>
    <w:rsid w:val="008B3CC6"/>
    <w:rsid w:val="008B3D8D"/>
    <w:rsid w:val="008B3DD1"/>
    <w:rsid w:val="008B3EFA"/>
    <w:rsid w:val="008B412D"/>
    <w:rsid w:val="008B4141"/>
    <w:rsid w:val="008B4151"/>
    <w:rsid w:val="008B41FB"/>
    <w:rsid w:val="008B4246"/>
    <w:rsid w:val="008B42B4"/>
    <w:rsid w:val="008B4343"/>
    <w:rsid w:val="008B43A5"/>
    <w:rsid w:val="008B43AF"/>
    <w:rsid w:val="008B43EC"/>
    <w:rsid w:val="008B445E"/>
    <w:rsid w:val="008B4471"/>
    <w:rsid w:val="008B45BD"/>
    <w:rsid w:val="008B4795"/>
    <w:rsid w:val="008B47E2"/>
    <w:rsid w:val="008B4849"/>
    <w:rsid w:val="008B48ED"/>
    <w:rsid w:val="008B4AA4"/>
    <w:rsid w:val="008B4ABB"/>
    <w:rsid w:val="008B4AD7"/>
    <w:rsid w:val="008B4ADA"/>
    <w:rsid w:val="008B4B41"/>
    <w:rsid w:val="008B4CB5"/>
    <w:rsid w:val="008B4CBE"/>
    <w:rsid w:val="008B4CD4"/>
    <w:rsid w:val="008B4D72"/>
    <w:rsid w:val="008B4D87"/>
    <w:rsid w:val="008B4DF6"/>
    <w:rsid w:val="008B4E60"/>
    <w:rsid w:val="008B4E73"/>
    <w:rsid w:val="008B4F43"/>
    <w:rsid w:val="008B5171"/>
    <w:rsid w:val="008B51CA"/>
    <w:rsid w:val="008B51FF"/>
    <w:rsid w:val="008B527B"/>
    <w:rsid w:val="008B53E3"/>
    <w:rsid w:val="008B5439"/>
    <w:rsid w:val="008B54F3"/>
    <w:rsid w:val="008B55C8"/>
    <w:rsid w:val="008B55C9"/>
    <w:rsid w:val="008B5616"/>
    <w:rsid w:val="008B5721"/>
    <w:rsid w:val="008B57E1"/>
    <w:rsid w:val="008B5819"/>
    <w:rsid w:val="008B581B"/>
    <w:rsid w:val="008B5893"/>
    <w:rsid w:val="008B58EF"/>
    <w:rsid w:val="008B5C4A"/>
    <w:rsid w:val="008B5C79"/>
    <w:rsid w:val="008B5D89"/>
    <w:rsid w:val="008B5DDB"/>
    <w:rsid w:val="008B5EAA"/>
    <w:rsid w:val="008B5EEC"/>
    <w:rsid w:val="008B5F03"/>
    <w:rsid w:val="008B5F2A"/>
    <w:rsid w:val="008B5F35"/>
    <w:rsid w:val="008B5F64"/>
    <w:rsid w:val="008B60B5"/>
    <w:rsid w:val="008B6250"/>
    <w:rsid w:val="008B6457"/>
    <w:rsid w:val="008B64EC"/>
    <w:rsid w:val="008B6691"/>
    <w:rsid w:val="008B676A"/>
    <w:rsid w:val="008B678C"/>
    <w:rsid w:val="008B67A2"/>
    <w:rsid w:val="008B6827"/>
    <w:rsid w:val="008B69CD"/>
    <w:rsid w:val="008B6A63"/>
    <w:rsid w:val="008B6B50"/>
    <w:rsid w:val="008B6BDD"/>
    <w:rsid w:val="008B6C45"/>
    <w:rsid w:val="008B6C55"/>
    <w:rsid w:val="008B6CFF"/>
    <w:rsid w:val="008B6F64"/>
    <w:rsid w:val="008B6F8E"/>
    <w:rsid w:val="008B7110"/>
    <w:rsid w:val="008B71AA"/>
    <w:rsid w:val="008B7566"/>
    <w:rsid w:val="008B75B8"/>
    <w:rsid w:val="008B7647"/>
    <w:rsid w:val="008B76EF"/>
    <w:rsid w:val="008B7847"/>
    <w:rsid w:val="008B78D3"/>
    <w:rsid w:val="008B7A89"/>
    <w:rsid w:val="008B7C13"/>
    <w:rsid w:val="008B7DFC"/>
    <w:rsid w:val="008B7E5E"/>
    <w:rsid w:val="008B7EEB"/>
    <w:rsid w:val="008B7F09"/>
    <w:rsid w:val="008B7F15"/>
    <w:rsid w:val="008C00AA"/>
    <w:rsid w:val="008C00D7"/>
    <w:rsid w:val="008C0165"/>
    <w:rsid w:val="008C01F5"/>
    <w:rsid w:val="008C02A3"/>
    <w:rsid w:val="008C04AD"/>
    <w:rsid w:val="008C04BC"/>
    <w:rsid w:val="008C05E3"/>
    <w:rsid w:val="008C06E8"/>
    <w:rsid w:val="008C082C"/>
    <w:rsid w:val="008C0959"/>
    <w:rsid w:val="008C0A31"/>
    <w:rsid w:val="008C0CB0"/>
    <w:rsid w:val="008C0F60"/>
    <w:rsid w:val="008C0FA5"/>
    <w:rsid w:val="008C1036"/>
    <w:rsid w:val="008C1193"/>
    <w:rsid w:val="008C12ED"/>
    <w:rsid w:val="008C1387"/>
    <w:rsid w:val="008C13C9"/>
    <w:rsid w:val="008C13D1"/>
    <w:rsid w:val="008C142E"/>
    <w:rsid w:val="008C149E"/>
    <w:rsid w:val="008C14CA"/>
    <w:rsid w:val="008C15E7"/>
    <w:rsid w:val="008C15E9"/>
    <w:rsid w:val="008C15FD"/>
    <w:rsid w:val="008C1805"/>
    <w:rsid w:val="008C18E6"/>
    <w:rsid w:val="008C1A16"/>
    <w:rsid w:val="008C1AF3"/>
    <w:rsid w:val="008C1BC1"/>
    <w:rsid w:val="008C1CB2"/>
    <w:rsid w:val="008C1D43"/>
    <w:rsid w:val="008C1D98"/>
    <w:rsid w:val="008C1E9E"/>
    <w:rsid w:val="008C1ED2"/>
    <w:rsid w:val="008C1FDB"/>
    <w:rsid w:val="008C207C"/>
    <w:rsid w:val="008C209A"/>
    <w:rsid w:val="008C20D3"/>
    <w:rsid w:val="008C2285"/>
    <w:rsid w:val="008C22F4"/>
    <w:rsid w:val="008C22FD"/>
    <w:rsid w:val="008C2380"/>
    <w:rsid w:val="008C23EA"/>
    <w:rsid w:val="008C2452"/>
    <w:rsid w:val="008C24B1"/>
    <w:rsid w:val="008C252E"/>
    <w:rsid w:val="008C25FE"/>
    <w:rsid w:val="008C27FC"/>
    <w:rsid w:val="008C2B81"/>
    <w:rsid w:val="008C2BF1"/>
    <w:rsid w:val="008C2C96"/>
    <w:rsid w:val="008C2D46"/>
    <w:rsid w:val="008C2E40"/>
    <w:rsid w:val="008C2F2E"/>
    <w:rsid w:val="008C2F6A"/>
    <w:rsid w:val="008C2FBB"/>
    <w:rsid w:val="008C3079"/>
    <w:rsid w:val="008C30EC"/>
    <w:rsid w:val="008C313D"/>
    <w:rsid w:val="008C314A"/>
    <w:rsid w:val="008C317B"/>
    <w:rsid w:val="008C31C9"/>
    <w:rsid w:val="008C3307"/>
    <w:rsid w:val="008C3330"/>
    <w:rsid w:val="008C3460"/>
    <w:rsid w:val="008C3474"/>
    <w:rsid w:val="008C3490"/>
    <w:rsid w:val="008C352F"/>
    <w:rsid w:val="008C3586"/>
    <w:rsid w:val="008C35BA"/>
    <w:rsid w:val="008C35C9"/>
    <w:rsid w:val="008C36C9"/>
    <w:rsid w:val="008C37F4"/>
    <w:rsid w:val="008C3856"/>
    <w:rsid w:val="008C3A1A"/>
    <w:rsid w:val="008C3A5B"/>
    <w:rsid w:val="008C3BC7"/>
    <w:rsid w:val="008C3C41"/>
    <w:rsid w:val="008C3D87"/>
    <w:rsid w:val="008C3DFE"/>
    <w:rsid w:val="008C3F11"/>
    <w:rsid w:val="008C4023"/>
    <w:rsid w:val="008C4051"/>
    <w:rsid w:val="008C4176"/>
    <w:rsid w:val="008C4220"/>
    <w:rsid w:val="008C42B7"/>
    <w:rsid w:val="008C45D1"/>
    <w:rsid w:val="008C45F3"/>
    <w:rsid w:val="008C4815"/>
    <w:rsid w:val="008C48A8"/>
    <w:rsid w:val="008C4A07"/>
    <w:rsid w:val="008C4A0B"/>
    <w:rsid w:val="008C4CF8"/>
    <w:rsid w:val="008C4D5A"/>
    <w:rsid w:val="008C4DFD"/>
    <w:rsid w:val="008C4F16"/>
    <w:rsid w:val="008C51A9"/>
    <w:rsid w:val="008C542C"/>
    <w:rsid w:val="008C5527"/>
    <w:rsid w:val="008C55BF"/>
    <w:rsid w:val="008C5652"/>
    <w:rsid w:val="008C56FE"/>
    <w:rsid w:val="008C5723"/>
    <w:rsid w:val="008C5858"/>
    <w:rsid w:val="008C58E7"/>
    <w:rsid w:val="008C5AF6"/>
    <w:rsid w:val="008C5B1B"/>
    <w:rsid w:val="008C5BB6"/>
    <w:rsid w:val="008C5BE7"/>
    <w:rsid w:val="008C5C78"/>
    <w:rsid w:val="008C5DAE"/>
    <w:rsid w:val="008C5E16"/>
    <w:rsid w:val="008C5EEA"/>
    <w:rsid w:val="008C5F51"/>
    <w:rsid w:val="008C5F59"/>
    <w:rsid w:val="008C62A0"/>
    <w:rsid w:val="008C62FF"/>
    <w:rsid w:val="008C6320"/>
    <w:rsid w:val="008C639C"/>
    <w:rsid w:val="008C6406"/>
    <w:rsid w:val="008C658E"/>
    <w:rsid w:val="008C6797"/>
    <w:rsid w:val="008C67E0"/>
    <w:rsid w:val="008C68F9"/>
    <w:rsid w:val="008C696C"/>
    <w:rsid w:val="008C6C18"/>
    <w:rsid w:val="008C6C63"/>
    <w:rsid w:val="008C6C99"/>
    <w:rsid w:val="008C6DD6"/>
    <w:rsid w:val="008C6DDD"/>
    <w:rsid w:val="008C6EBC"/>
    <w:rsid w:val="008C6EF5"/>
    <w:rsid w:val="008C6FEA"/>
    <w:rsid w:val="008C7085"/>
    <w:rsid w:val="008C71AF"/>
    <w:rsid w:val="008C71FD"/>
    <w:rsid w:val="008C7216"/>
    <w:rsid w:val="008C7481"/>
    <w:rsid w:val="008C7536"/>
    <w:rsid w:val="008C758F"/>
    <w:rsid w:val="008C7705"/>
    <w:rsid w:val="008C7730"/>
    <w:rsid w:val="008C77D8"/>
    <w:rsid w:val="008C77EA"/>
    <w:rsid w:val="008C7806"/>
    <w:rsid w:val="008C7987"/>
    <w:rsid w:val="008C798C"/>
    <w:rsid w:val="008C7AAA"/>
    <w:rsid w:val="008C7AE4"/>
    <w:rsid w:val="008C7B9F"/>
    <w:rsid w:val="008C7BDD"/>
    <w:rsid w:val="008C7C49"/>
    <w:rsid w:val="008C7C75"/>
    <w:rsid w:val="008C7C7E"/>
    <w:rsid w:val="008C7CD0"/>
    <w:rsid w:val="008C7D51"/>
    <w:rsid w:val="008C7DCA"/>
    <w:rsid w:val="008C7DF6"/>
    <w:rsid w:val="008C7E63"/>
    <w:rsid w:val="008C7EB4"/>
    <w:rsid w:val="008C7F59"/>
    <w:rsid w:val="008D0163"/>
    <w:rsid w:val="008D024A"/>
    <w:rsid w:val="008D0291"/>
    <w:rsid w:val="008D031F"/>
    <w:rsid w:val="008D049B"/>
    <w:rsid w:val="008D052B"/>
    <w:rsid w:val="008D05D1"/>
    <w:rsid w:val="008D07F8"/>
    <w:rsid w:val="008D085C"/>
    <w:rsid w:val="008D0ACE"/>
    <w:rsid w:val="008D0B44"/>
    <w:rsid w:val="008D0BA6"/>
    <w:rsid w:val="008D0C03"/>
    <w:rsid w:val="008D0E06"/>
    <w:rsid w:val="008D117B"/>
    <w:rsid w:val="008D1285"/>
    <w:rsid w:val="008D1294"/>
    <w:rsid w:val="008D13BE"/>
    <w:rsid w:val="008D1494"/>
    <w:rsid w:val="008D15EB"/>
    <w:rsid w:val="008D1626"/>
    <w:rsid w:val="008D16EE"/>
    <w:rsid w:val="008D1934"/>
    <w:rsid w:val="008D1973"/>
    <w:rsid w:val="008D1A7A"/>
    <w:rsid w:val="008D1BAB"/>
    <w:rsid w:val="008D1BE5"/>
    <w:rsid w:val="008D1CB9"/>
    <w:rsid w:val="008D1CBF"/>
    <w:rsid w:val="008D1FA2"/>
    <w:rsid w:val="008D1FF1"/>
    <w:rsid w:val="008D2008"/>
    <w:rsid w:val="008D20CA"/>
    <w:rsid w:val="008D219E"/>
    <w:rsid w:val="008D226D"/>
    <w:rsid w:val="008D2395"/>
    <w:rsid w:val="008D239A"/>
    <w:rsid w:val="008D23E2"/>
    <w:rsid w:val="008D240E"/>
    <w:rsid w:val="008D251B"/>
    <w:rsid w:val="008D25C9"/>
    <w:rsid w:val="008D2696"/>
    <w:rsid w:val="008D283B"/>
    <w:rsid w:val="008D2950"/>
    <w:rsid w:val="008D2986"/>
    <w:rsid w:val="008D29DE"/>
    <w:rsid w:val="008D2B3F"/>
    <w:rsid w:val="008D2CD4"/>
    <w:rsid w:val="008D2D67"/>
    <w:rsid w:val="008D2DD3"/>
    <w:rsid w:val="008D2E82"/>
    <w:rsid w:val="008D307E"/>
    <w:rsid w:val="008D308B"/>
    <w:rsid w:val="008D316C"/>
    <w:rsid w:val="008D3264"/>
    <w:rsid w:val="008D329A"/>
    <w:rsid w:val="008D3488"/>
    <w:rsid w:val="008D3552"/>
    <w:rsid w:val="008D35AC"/>
    <w:rsid w:val="008D363D"/>
    <w:rsid w:val="008D3661"/>
    <w:rsid w:val="008D371B"/>
    <w:rsid w:val="008D387D"/>
    <w:rsid w:val="008D38C0"/>
    <w:rsid w:val="008D3915"/>
    <w:rsid w:val="008D39C0"/>
    <w:rsid w:val="008D3A81"/>
    <w:rsid w:val="008D3AA9"/>
    <w:rsid w:val="008D3AD6"/>
    <w:rsid w:val="008D3CA1"/>
    <w:rsid w:val="008D3E62"/>
    <w:rsid w:val="008D3EBE"/>
    <w:rsid w:val="008D3FDA"/>
    <w:rsid w:val="008D4057"/>
    <w:rsid w:val="008D418D"/>
    <w:rsid w:val="008D41AE"/>
    <w:rsid w:val="008D41C5"/>
    <w:rsid w:val="008D41DB"/>
    <w:rsid w:val="008D4353"/>
    <w:rsid w:val="008D43CF"/>
    <w:rsid w:val="008D43D7"/>
    <w:rsid w:val="008D43EA"/>
    <w:rsid w:val="008D44A1"/>
    <w:rsid w:val="008D4657"/>
    <w:rsid w:val="008D475D"/>
    <w:rsid w:val="008D47D6"/>
    <w:rsid w:val="008D4848"/>
    <w:rsid w:val="008D4989"/>
    <w:rsid w:val="008D4A74"/>
    <w:rsid w:val="008D4B6F"/>
    <w:rsid w:val="008D4B81"/>
    <w:rsid w:val="008D4D41"/>
    <w:rsid w:val="008D4E35"/>
    <w:rsid w:val="008D4F8A"/>
    <w:rsid w:val="008D5067"/>
    <w:rsid w:val="008D5155"/>
    <w:rsid w:val="008D516F"/>
    <w:rsid w:val="008D5223"/>
    <w:rsid w:val="008D5263"/>
    <w:rsid w:val="008D5299"/>
    <w:rsid w:val="008D53BE"/>
    <w:rsid w:val="008D53C3"/>
    <w:rsid w:val="008D541B"/>
    <w:rsid w:val="008D5522"/>
    <w:rsid w:val="008D55B3"/>
    <w:rsid w:val="008D5740"/>
    <w:rsid w:val="008D57EF"/>
    <w:rsid w:val="008D5844"/>
    <w:rsid w:val="008D587A"/>
    <w:rsid w:val="008D59B1"/>
    <w:rsid w:val="008D59B4"/>
    <w:rsid w:val="008D5B3C"/>
    <w:rsid w:val="008D5B59"/>
    <w:rsid w:val="008D5CD2"/>
    <w:rsid w:val="008D5CFE"/>
    <w:rsid w:val="008D5F0F"/>
    <w:rsid w:val="008D6027"/>
    <w:rsid w:val="008D60B5"/>
    <w:rsid w:val="008D6140"/>
    <w:rsid w:val="008D6142"/>
    <w:rsid w:val="008D6328"/>
    <w:rsid w:val="008D6373"/>
    <w:rsid w:val="008D63C0"/>
    <w:rsid w:val="008D645A"/>
    <w:rsid w:val="008D6529"/>
    <w:rsid w:val="008D66B4"/>
    <w:rsid w:val="008D6709"/>
    <w:rsid w:val="008D6730"/>
    <w:rsid w:val="008D678D"/>
    <w:rsid w:val="008D68C5"/>
    <w:rsid w:val="008D6A32"/>
    <w:rsid w:val="008D6B8C"/>
    <w:rsid w:val="008D6CCD"/>
    <w:rsid w:val="008D6E42"/>
    <w:rsid w:val="008D71BB"/>
    <w:rsid w:val="008D721D"/>
    <w:rsid w:val="008D72EA"/>
    <w:rsid w:val="008D7379"/>
    <w:rsid w:val="008D73C6"/>
    <w:rsid w:val="008D74A1"/>
    <w:rsid w:val="008D750D"/>
    <w:rsid w:val="008D75A4"/>
    <w:rsid w:val="008D75EB"/>
    <w:rsid w:val="008D7682"/>
    <w:rsid w:val="008D77F3"/>
    <w:rsid w:val="008D781B"/>
    <w:rsid w:val="008D7854"/>
    <w:rsid w:val="008D78C0"/>
    <w:rsid w:val="008D7AAB"/>
    <w:rsid w:val="008D7BB4"/>
    <w:rsid w:val="008D7BC5"/>
    <w:rsid w:val="008D7CA7"/>
    <w:rsid w:val="008D7E4B"/>
    <w:rsid w:val="008E010C"/>
    <w:rsid w:val="008E019A"/>
    <w:rsid w:val="008E01FA"/>
    <w:rsid w:val="008E029F"/>
    <w:rsid w:val="008E02E2"/>
    <w:rsid w:val="008E0374"/>
    <w:rsid w:val="008E069E"/>
    <w:rsid w:val="008E06EF"/>
    <w:rsid w:val="008E073D"/>
    <w:rsid w:val="008E07F8"/>
    <w:rsid w:val="008E0987"/>
    <w:rsid w:val="008E0A02"/>
    <w:rsid w:val="008E0B50"/>
    <w:rsid w:val="008E0D32"/>
    <w:rsid w:val="008E0ED8"/>
    <w:rsid w:val="008E0FB7"/>
    <w:rsid w:val="008E0FE5"/>
    <w:rsid w:val="008E0FFA"/>
    <w:rsid w:val="008E10FE"/>
    <w:rsid w:val="008E1164"/>
    <w:rsid w:val="008E1211"/>
    <w:rsid w:val="008E1220"/>
    <w:rsid w:val="008E12FC"/>
    <w:rsid w:val="008E1368"/>
    <w:rsid w:val="008E175B"/>
    <w:rsid w:val="008E17D4"/>
    <w:rsid w:val="008E187D"/>
    <w:rsid w:val="008E18CB"/>
    <w:rsid w:val="008E1A3B"/>
    <w:rsid w:val="008E1AD4"/>
    <w:rsid w:val="008E1B9C"/>
    <w:rsid w:val="008E1BBB"/>
    <w:rsid w:val="008E1CEB"/>
    <w:rsid w:val="008E1D03"/>
    <w:rsid w:val="008E1D57"/>
    <w:rsid w:val="008E1F6F"/>
    <w:rsid w:val="008E2009"/>
    <w:rsid w:val="008E2083"/>
    <w:rsid w:val="008E20D3"/>
    <w:rsid w:val="008E2272"/>
    <w:rsid w:val="008E22D1"/>
    <w:rsid w:val="008E2354"/>
    <w:rsid w:val="008E261A"/>
    <w:rsid w:val="008E2673"/>
    <w:rsid w:val="008E2690"/>
    <w:rsid w:val="008E26D6"/>
    <w:rsid w:val="008E275B"/>
    <w:rsid w:val="008E2762"/>
    <w:rsid w:val="008E27E6"/>
    <w:rsid w:val="008E2A12"/>
    <w:rsid w:val="008E2A13"/>
    <w:rsid w:val="008E2A3C"/>
    <w:rsid w:val="008E2A8C"/>
    <w:rsid w:val="008E2AD2"/>
    <w:rsid w:val="008E2B53"/>
    <w:rsid w:val="008E2D46"/>
    <w:rsid w:val="008E2E91"/>
    <w:rsid w:val="008E2E94"/>
    <w:rsid w:val="008E2EC8"/>
    <w:rsid w:val="008E2FE0"/>
    <w:rsid w:val="008E303B"/>
    <w:rsid w:val="008E30CD"/>
    <w:rsid w:val="008E3186"/>
    <w:rsid w:val="008E335F"/>
    <w:rsid w:val="008E3632"/>
    <w:rsid w:val="008E3798"/>
    <w:rsid w:val="008E381E"/>
    <w:rsid w:val="008E3821"/>
    <w:rsid w:val="008E3841"/>
    <w:rsid w:val="008E389D"/>
    <w:rsid w:val="008E3B1B"/>
    <w:rsid w:val="008E3BB8"/>
    <w:rsid w:val="008E3BC6"/>
    <w:rsid w:val="008E3C27"/>
    <w:rsid w:val="008E3D93"/>
    <w:rsid w:val="008E3FBA"/>
    <w:rsid w:val="008E3FC9"/>
    <w:rsid w:val="008E40A0"/>
    <w:rsid w:val="008E457D"/>
    <w:rsid w:val="008E457F"/>
    <w:rsid w:val="008E45C3"/>
    <w:rsid w:val="008E45D5"/>
    <w:rsid w:val="008E461B"/>
    <w:rsid w:val="008E46EB"/>
    <w:rsid w:val="008E479E"/>
    <w:rsid w:val="008E4851"/>
    <w:rsid w:val="008E48DF"/>
    <w:rsid w:val="008E496C"/>
    <w:rsid w:val="008E49F3"/>
    <w:rsid w:val="008E4A7E"/>
    <w:rsid w:val="008E4B6E"/>
    <w:rsid w:val="008E4C31"/>
    <w:rsid w:val="008E4C5B"/>
    <w:rsid w:val="008E4EAD"/>
    <w:rsid w:val="008E4EB7"/>
    <w:rsid w:val="008E50DE"/>
    <w:rsid w:val="008E5221"/>
    <w:rsid w:val="008E523A"/>
    <w:rsid w:val="008E5240"/>
    <w:rsid w:val="008E524B"/>
    <w:rsid w:val="008E5300"/>
    <w:rsid w:val="008E53A2"/>
    <w:rsid w:val="008E5435"/>
    <w:rsid w:val="008E5591"/>
    <w:rsid w:val="008E55C4"/>
    <w:rsid w:val="008E560D"/>
    <w:rsid w:val="008E5759"/>
    <w:rsid w:val="008E5820"/>
    <w:rsid w:val="008E5A01"/>
    <w:rsid w:val="008E5B09"/>
    <w:rsid w:val="008E5B1F"/>
    <w:rsid w:val="008E5C58"/>
    <w:rsid w:val="008E5CA8"/>
    <w:rsid w:val="008E5DD3"/>
    <w:rsid w:val="008E5DEB"/>
    <w:rsid w:val="008E6017"/>
    <w:rsid w:val="008E6058"/>
    <w:rsid w:val="008E6207"/>
    <w:rsid w:val="008E626D"/>
    <w:rsid w:val="008E64D2"/>
    <w:rsid w:val="008E6616"/>
    <w:rsid w:val="008E6681"/>
    <w:rsid w:val="008E66D4"/>
    <w:rsid w:val="008E6A3A"/>
    <w:rsid w:val="008E6A6C"/>
    <w:rsid w:val="008E6AD1"/>
    <w:rsid w:val="008E6B98"/>
    <w:rsid w:val="008E6D0C"/>
    <w:rsid w:val="008E6D4D"/>
    <w:rsid w:val="008E6D57"/>
    <w:rsid w:val="008E6E18"/>
    <w:rsid w:val="008E6EAF"/>
    <w:rsid w:val="008E6EED"/>
    <w:rsid w:val="008E6F1C"/>
    <w:rsid w:val="008E6F96"/>
    <w:rsid w:val="008E6FB1"/>
    <w:rsid w:val="008E6FE9"/>
    <w:rsid w:val="008E7093"/>
    <w:rsid w:val="008E70FB"/>
    <w:rsid w:val="008E713E"/>
    <w:rsid w:val="008E71B7"/>
    <w:rsid w:val="008E7222"/>
    <w:rsid w:val="008E72BE"/>
    <w:rsid w:val="008E736D"/>
    <w:rsid w:val="008E7484"/>
    <w:rsid w:val="008E7533"/>
    <w:rsid w:val="008E7641"/>
    <w:rsid w:val="008E765C"/>
    <w:rsid w:val="008E769E"/>
    <w:rsid w:val="008E7851"/>
    <w:rsid w:val="008E7A3E"/>
    <w:rsid w:val="008E7A80"/>
    <w:rsid w:val="008E7AB9"/>
    <w:rsid w:val="008E7B38"/>
    <w:rsid w:val="008E7B87"/>
    <w:rsid w:val="008E7C85"/>
    <w:rsid w:val="008E7E73"/>
    <w:rsid w:val="008E7F1D"/>
    <w:rsid w:val="008E7F29"/>
    <w:rsid w:val="008F019E"/>
    <w:rsid w:val="008F01AB"/>
    <w:rsid w:val="008F01F1"/>
    <w:rsid w:val="008F0225"/>
    <w:rsid w:val="008F02DE"/>
    <w:rsid w:val="008F02F6"/>
    <w:rsid w:val="008F0392"/>
    <w:rsid w:val="008F0418"/>
    <w:rsid w:val="008F042E"/>
    <w:rsid w:val="008F0530"/>
    <w:rsid w:val="008F07A5"/>
    <w:rsid w:val="008F0939"/>
    <w:rsid w:val="008F0A94"/>
    <w:rsid w:val="008F0DCC"/>
    <w:rsid w:val="008F0F16"/>
    <w:rsid w:val="008F0FF5"/>
    <w:rsid w:val="008F1011"/>
    <w:rsid w:val="008F10AE"/>
    <w:rsid w:val="008F10E4"/>
    <w:rsid w:val="008F10FA"/>
    <w:rsid w:val="008F1204"/>
    <w:rsid w:val="008F127D"/>
    <w:rsid w:val="008F14E4"/>
    <w:rsid w:val="008F152E"/>
    <w:rsid w:val="008F1580"/>
    <w:rsid w:val="008F1711"/>
    <w:rsid w:val="008F1815"/>
    <w:rsid w:val="008F1949"/>
    <w:rsid w:val="008F19AA"/>
    <w:rsid w:val="008F1A6E"/>
    <w:rsid w:val="008F1AD9"/>
    <w:rsid w:val="008F1C22"/>
    <w:rsid w:val="008F1E7D"/>
    <w:rsid w:val="008F1EA9"/>
    <w:rsid w:val="008F1FB0"/>
    <w:rsid w:val="008F1FDA"/>
    <w:rsid w:val="008F1FEF"/>
    <w:rsid w:val="008F2111"/>
    <w:rsid w:val="008F215E"/>
    <w:rsid w:val="008F223C"/>
    <w:rsid w:val="008F22D9"/>
    <w:rsid w:val="008F22E3"/>
    <w:rsid w:val="008F245F"/>
    <w:rsid w:val="008F257D"/>
    <w:rsid w:val="008F25DF"/>
    <w:rsid w:val="008F2617"/>
    <w:rsid w:val="008F2664"/>
    <w:rsid w:val="008F266B"/>
    <w:rsid w:val="008F2690"/>
    <w:rsid w:val="008F26C1"/>
    <w:rsid w:val="008F273D"/>
    <w:rsid w:val="008F2798"/>
    <w:rsid w:val="008F28D1"/>
    <w:rsid w:val="008F28E5"/>
    <w:rsid w:val="008F2915"/>
    <w:rsid w:val="008F29CE"/>
    <w:rsid w:val="008F2A5E"/>
    <w:rsid w:val="008F2B49"/>
    <w:rsid w:val="008F2B90"/>
    <w:rsid w:val="008F2BCB"/>
    <w:rsid w:val="008F2CD7"/>
    <w:rsid w:val="008F2DDC"/>
    <w:rsid w:val="008F2E4A"/>
    <w:rsid w:val="008F2F9B"/>
    <w:rsid w:val="008F2FD3"/>
    <w:rsid w:val="008F301B"/>
    <w:rsid w:val="008F3146"/>
    <w:rsid w:val="008F31A5"/>
    <w:rsid w:val="008F32B8"/>
    <w:rsid w:val="008F3491"/>
    <w:rsid w:val="008F34CC"/>
    <w:rsid w:val="008F361D"/>
    <w:rsid w:val="008F36E0"/>
    <w:rsid w:val="008F3767"/>
    <w:rsid w:val="008F37DC"/>
    <w:rsid w:val="008F37F9"/>
    <w:rsid w:val="008F3A42"/>
    <w:rsid w:val="008F3A7D"/>
    <w:rsid w:val="008F3AAB"/>
    <w:rsid w:val="008F3B25"/>
    <w:rsid w:val="008F3B80"/>
    <w:rsid w:val="008F3BEC"/>
    <w:rsid w:val="008F3BFB"/>
    <w:rsid w:val="008F3C1B"/>
    <w:rsid w:val="008F3E0A"/>
    <w:rsid w:val="008F3E26"/>
    <w:rsid w:val="008F3E33"/>
    <w:rsid w:val="008F4011"/>
    <w:rsid w:val="008F4183"/>
    <w:rsid w:val="008F41B5"/>
    <w:rsid w:val="008F4267"/>
    <w:rsid w:val="008F4275"/>
    <w:rsid w:val="008F42BC"/>
    <w:rsid w:val="008F44B6"/>
    <w:rsid w:val="008F44DA"/>
    <w:rsid w:val="008F4649"/>
    <w:rsid w:val="008F47FB"/>
    <w:rsid w:val="008F48CF"/>
    <w:rsid w:val="008F48D8"/>
    <w:rsid w:val="008F4993"/>
    <w:rsid w:val="008F4A7E"/>
    <w:rsid w:val="008F4BB2"/>
    <w:rsid w:val="008F4CDA"/>
    <w:rsid w:val="008F4CEF"/>
    <w:rsid w:val="008F4D5C"/>
    <w:rsid w:val="008F4DB6"/>
    <w:rsid w:val="008F4F00"/>
    <w:rsid w:val="008F4F46"/>
    <w:rsid w:val="008F4FDD"/>
    <w:rsid w:val="008F503D"/>
    <w:rsid w:val="008F504E"/>
    <w:rsid w:val="008F5099"/>
    <w:rsid w:val="008F5284"/>
    <w:rsid w:val="008F533A"/>
    <w:rsid w:val="008F536B"/>
    <w:rsid w:val="008F548C"/>
    <w:rsid w:val="008F54BD"/>
    <w:rsid w:val="008F54F0"/>
    <w:rsid w:val="008F54F1"/>
    <w:rsid w:val="008F55AB"/>
    <w:rsid w:val="008F57DB"/>
    <w:rsid w:val="008F57E3"/>
    <w:rsid w:val="008F591C"/>
    <w:rsid w:val="008F5B68"/>
    <w:rsid w:val="008F5BF2"/>
    <w:rsid w:val="008F5C4E"/>
    <w:rsid w:val="008F5C66"/>
    <w:rsid w:val="008F5C86"/>
    <w:rsid w:val="008F5CF0"/>
    <w:rsid w:val="008F5CF5"/>
    <w:rsid w:val="008F5D72"/>
    <w:rsid w:val="008F5EA6"/>
    <w:rsid w:val="008F5F2B"/>
    <w:rsid w:val="008F5F6D"/>
    <w:rsid w:val="008F5F85"/>
    <w:rsid w:val="008F5FF4"/>
    <w:rsid w:val="008F5FFB"/>
    <w:rsid w:val="008F5FFF"/>
    <w:rsid w:val="008F6040"/>
    <w:rsid w:val="008F607B"/>
    <w:rsid w:val="008F60D5"/>
    <w:rsid w:val="008F6227"/>
    <w:rsid w:val="008F635E"/>
    <w:rsid w:val="008F63F7"/>
    <w:rsid w:val="008F6598"/>
    <w:rsid w:val="008F65B9"/>
    <w:rsid w:val="008F6639"/>
    <w:rsid w:val="008F6798"/>
    <w:rsid w:val="008F67C5"/>
    <w:rsid w:val="008F6899"/>
    <w:rsid w:val="008F6A47"/>
    <w:rsid w:val="008F6BF1"/>
    <w:rsid w:val="008F6C20"/>
    <w:rsid w:val="008F6D45"/>
    <w:rsid w:val="008F6D90"/>
    <w:rsid w:val="008F6DB2"/>
    <w:rsid w:val="008F6E87"/>
    <w:rsid w:val="008F6F22"/>
    <w:rsid w:val="008F6FBB"/>
    <w:rsid w:val="008F7025"/>
    <w:rsid w:val="008F70CE"/>
    <w:rsid w:val="008F73FB"/>
    <w:rsid w:val="008F752E"/>
    <w:rsid w:val="008F764C"/>
    <w:rsid w:val="008F7672"/>
    <w:rsid w:val="008F7760"/>
    <w:rsid w:val="008F7955"/>
    <w:rsid w:val="008F79AC"/>
    <w:rsid w:val="008F7BCB"/>
    <w:rsid w:val="008F7C90"/>
    <w:rsid w:val="008F7CBF"/>
    <w:rsid w:val="008F7CF2"/>
    <w:rsid w:val="008F7F8D"/>
    <w:rsid w:val="008F95B9"/>
    <w:rsid w:val="00900039"/>
    <w:rsid w:val="0090019C"/>
    <w:rsid w:val="009001FB"/>
    <w:rsid w:val="009005B9"/>
    <w:rsid w:val="009005FE"/>
    <w:rsid w:val="00900658"/>
    <w:rsid w:val="00900686"/>
    <w:rsid w:val="009006EF"/>
    <w:rsid w:val="0090083C"/>
    <w:rsid w:val="00900879"/>
    <w:rsid w:val="009008CB"/>
    <w:rsid w:val="00900950"/>
    <w:rsid w:val="00900BDF"/>
    <w:rsid w:val="00900C9F"/>
    <w:rsid w:val="00900EAF"/>
    <w:rsid w:val="00900F64"/>
    <w:rsid w:val="00900F6C"/>
    <w:rsid w:val="0090102E"/>
    <w:rsid w:val="009010B1"/>
    <w:rsid w:val="009011CA"/>
    <w:rsid w:val="009013EA"/>
    <w:rsid w:val="00901416"/>
    <w:rsid w:val="009014B9"/>
    <w:rsid w:val="009015C9"/>
    <w:rsid w:val="009016E6"/>
    <w:rsid w:val="009017AC"/>
    <w:rsid w:val="00901822"/>
    <w:rsid w:val="00901871"/>
    <w:rsid w:val="00901894"/>
    <w:rsid w:val="009018B9"/>
    <w:rsid w:val="00901C7C"/>
    <w:rsid w:val="00901D7C"/>
    <w:rsid w:val="00901E15"/>
    <w:rsid w:val="00901E7B"/>
    <w:rsid w:val="00901F77"/>
    <w:rsid w:val="009020EE"/>
    <w:rsid w:val="0090216F"/>
    <w:rsid w:val="00902197"/>
    <w:rsid w:val="009021F2"/>
    <w:rsid w:val="0090222E"/>
    <w:rsid w:val="009022C3"/>
    <w:rsid w:val="00902355"/>
    <w:rsid w:val="00902361"/>
    <w:rsid w:val="0090241B"/>
    <w:rsid w:val="00902448"/>
    <w:rsid w:val="009024F2"/>
    <w:rsid w:val="0090281E"/>
    <w:rsid w:val="009028A8"/>
    <w:rsid w:val="00902957"/>
    <w:rsid w:val="0090298D"/>
    <w:rsid w:val="00902A26"/>
    <w:rsid w:val="00902B9B"/>
    <w:rsid w:val="00902C48"/>
    <w:rsid w:val="00902F7C"/>
    <w:rsid w:val="00903018"/>
    <w:rsid w:val="00903065"/>
    <w:rsid w:val="0090307B"/>
    <w:rsid w:val="0090318F"/>
    <w:rsid w:val="009032BE"/>
    <w:rsid w:val="0090342C"/>
    <w:rsid w:val="009034B1"/>
    <w:rsid w:val="0090352D"/>
    <w:rsid w:val="00903728"/>
    <w:rsid w:val="00903740"/>
    <w:rsid w:val="009037C7"/>
    <w:rsid w:val="0090380F"/>
    <w:rsid w:val="009039F9"/>
    <w:rsid w:val="00903A4B"/>
    <w:rsid w:val="00903B74"/>
    <w:rsid w:val="00903C30"/>
    <w:rsid w:val="00903C39"/>
    <w:rsid w:val="00903ED7"/>
    <w:rsid w:val="00903FE0"/>
    <w:rsid w:val="0090405A"/>
    <w:rsid w:val="009041D8"/>
    <w:rsid w:val="00904234"/>
    <w:rsid w:val="0090424C"/>
    <w:rsid w:val="00904470"/>
    <w:rsid w:val="00904486"/>
    <w:rsid w:val="009044BF"/>
    <w:rsid w:val="0090450A"/>
    <w:rsid w:val="0090452E"/>
    <w:rsid w:val="00904581"/>
    <w:rsid w:val="009045C0"/>
    <w:rsid w:val="009045C6"/>
    <w:rsid w:val="00904631"/>
    <w:rsid w:val="00904663"/>
    <w:rsid w:val="00904686"/>
    <w:rsid w:val="009046D8"/>
    <w:rsid w:val="0090481A"/>
    <w:rsid w:val="0090483E"/>
    <w:rsid w:val="0090486E"/>
    <w:rsid w:val="009048BF"/>
    <w:rsid w:val="009048DC"/>
    <w:rsid w:val="0090494E"/>
    <w:rsid w:val="00904A44"/>
    <w:rsid w:val="00904A96"/>
    <w:rsid w:val="00904B01"/>
    <w:rsid w:val="00904B06"/>
    <w:rsid w:val="00904BBF"/>
    <w:rsid w:val="00904DF3"/>
    <w:rsid w:val="00904F4C"/>
    <w:rsid w:val="00904F9F"/>
    <w:rsid w:val="00904FC8"/>
    <w:rsid w:val="0090505D"/>
    <w:rsid w:val="00905245"/>
    <w:rsid w:val="009052BD"/>
    <w:rsid w:val="009052C5"/>
    <w:rsid w:val="009052E0"/>
    <w:rsid w:val="00905305"/>
    <w:rsid w:val="00905462"/>
    <w:rsid w:val="0090549C"/>
    <w:rsid w:val="009054C7"/>
    <w:rsid w:val="009054CC"/>
    <w:rsid w:val="0090553A"/>
    <w:rsid w:val="009055DB"/>
    <w:rsid w:val="00905806"/>
    <w:rsid w:val="0090594F"/>
    <w:rsid w:val="00905A9F"/>
    <w:rsid w:val="00905B26"/>
    <w:rsid w:val="00905BC9"/>
    <w:rsid w:val="00905D14"/>
    <w:rsid w:val="00905DFD"/>
    <w:rsid w:val="00905E29"/>
    <w:rsid w:val="00905EC7"/>
    <w:rsid w:val="00906048"/>
    <w:rsid w:val="0090609B"/>
    <w:rsid w:val="009060EA"/>
    <w:rsid w:val="0090610C"/>
    <w:rsid w:val="009061DF"/>
    <w:rsid w:val="00906246"/>
    <w:rsid w:val="00906253"/>
    <w:rsid w:val="00906285"/>
    <w:rsid w:val="0090629A"/>
    <w:rsid w:val="009062C6"/>
    <w:rsid w:val="00906392"/>
    <w:rsid w:val="00906456"/>
    <w:rsid w:val="0090646B"/>
    <w:rsid w:val="0090650E"/>
    <w:rsid w:val="00906578"/>
    <w:rsid w:val="00906582"/>
    <w:rsid w:val="009065FF"/>
    <w:rsid w:val="00906644"/>
    <w:rsid w:val="0090682F"/>
    <w:rsid w:val="00906830"/>
    <w:rsid w:val="00906A79"/>
    <w:rsid w:val="00906B50"/>
    <w:rsid w:val="00906B58"/>
    <w:rsid w:val="00906C74"/>
    <w:rsid w:val="00906CA4"/>
    <w:rsid w:val="00906D32"/>
    <w:rsid w:val="00906F81"/>
    <w:rsid w:val="0090703E"/>
    <w:rsid w:val="009071AC"/>
    <w:rsid w:val="0090727E"/>
    <w:rsid w:val="009072A6"/>
    <w:rsid w:val="0090731D"/>
    <w:rsid w:val="0090732F"/>
    <w:rsid w:val="00907478"/>
    <w:rsid w:val="009074E8"/>
    <w:rsid w:val="009075DE"/>
    <w:rsid w:val="00907674"/>
    <w:rsid w:val="009076CD"/>
    <w:rsid w:val="009076DC"/>
    <w:rsid w:val="009076E2"/>
    <w:rsid w:val="009076FA"/>
    <w:rsid w:val="00907859"/>
    <w:rsid w:val="00907862"/>
    <w:rsid w:val="009078AF"/>
    <w:rsid w:val="009078E8"/>
    <w:rsid w:val="00907938"/>
    <w:rsid w:val="00907976"/>
    <w:rsid w:val="00907C1D"/>
    <w:rsid w:val="00907CF5"/>
    <w:rsid w:val="00907D05"/>
    <w:rsid w:val="00907DB6"/>
    <w:rsid w:val="00907F0B"/>
    <w:rsid w:val="00907F82"/>
    <w:rsid w:val="00907F87"/>
    <w:rsid w:val="00910038"/>
    <w:rsid w:val="009100D3"/>
    <w:rsid w:val="009101B1"/>
    <w:rsid w:val="009101EE"/>
    <w:rsid w:val="009102BC"/>
    <w:rsid w:val="009102C5"/>
    <w:rsid w:val="00910351"/>
    <w:rsid w:val="00910392"/>
    <w:rsid w:val="00910519"/>
    <w:rsid w:val="0091053D"/>
    <w:rsid w:val="00910630"/>
    <w:rsid w:val="0091069B"/>
    <w:rsid w:val="009106FA"/>
    <w:rsid w:val="009107E0"/>
    <w:rsid w:val="00910875"/>
    <w:rsid w:val="0091090D"/>
    <w:rsid w:val="00910911"/>
    <w:rsid w:val="00910A13"/>
    <w:rsid w:val="00910AB9"/>
    <w:rsid w:val="00910AE3"/>
    <w:rsid w:val="00910C4F"/>
    <w:rsid w:val="00910CB6"/>
    <w:rsid w:val="00910CCA"/>
    <w:rsid w:val="00910E24"/>
    <w:rsid w:val="00910F68"/>
    <w:rsid w:val="0091114C"/>
    <w:rsid w:val="00911172"/>
    <w:rsid w:val="009111FE"/>
    <w:rsid w:val="0091123D"/>
    <w:rsid w:val="0091126C"/>
    <w:rsid w:val="0091142C"/>
    <w:rsid w:val="009114C0"/>
    <w:rsid w:val="0091150D"/>
    <w:rsid w:val="009115C8"/>
    <w:rsid w:val="00911853"/>
    <w:rsid w:val="0091189D"/>
    <w:rsid w:val="009118F9"/>
    <w:rsid w:val="00911902"/>
    <w:rsid w:val="00911A00"/>
    <w:rsid w:val="00911A88"/>
    <w:rsid w:val="00911CAE"/>
    <w:rsid w:val="00911D79"/>
    <w:rsid w:val="0091204C"/>
    <w:rsid w:val="00912114"/>
    <w:rsid w:val="00912151"/>
    <w:rsid w:val="0091228F"/>
    <w:rsid w:val="009125AE"/>
    <w:rsid w:val="009125CD"/>
    <w:rsid w:val="009125FD"/>
    <w:rsid w:val="0091260C"/>
    <w:rsid w:val="0091270A"/>
    <w:rsid w:val="00912755"/>
    <w:rsid w:val="00912756"/>
    <w:rsid w:val="009128A5"/>
    <w:rsid w:val="009129AE"/>
    <w:rsid w:val="009129CE"/>
    <w:rsid w:val="00912AB6"/>
    <w:rsid w:val="00912B3B"/>
    <w:rsid w:val="00912CD5"/>
    <w:rsid w:val="00912D20"/>
    <w:rsid w:val="00912DB8"/>
    <w:rsid w:val="00912EB1"/>
    <w:rsid w:val="00912FA8"/>
    <w:rsid w:val="009132AC"/>
    <w:rsid w:val="009132E2"/>
    <w:rsid w:val="00913632"/>
    <w:rsid w:val="0091382E"/>
    <w:rsid w:val="0091395E"/>
    <w:rsid w:val="00913BE8"/>
    <w:rsid w:val="00913BFD"/>
    <w:rsid w:val="00913D6D"/>
    <w:rsid w:val="00913ECF"/>
    <w:rsid w:val="00913F90"/>
    <w:rsid w:val="00913F91"/>
    <w:rsid w:val="00913FC3"/>
    <w:rsid w:val="0091400E"/>
    <w:rsid w:val="0091401F"/>
    <w:rsid w:val="00914031"/>
    <w:rsid w:val="009140CA"/>
    <w:rsid w:val="0091420D"/>
    <w:rsid w:val="009142D0"/>
    <w:rsid w:val="00914311"/>
    <w:rsid w:val="0091443A"/>
    <w:rsid w:val="009144C2"/>
    <w:rsid w:val="009144DE"/>
    <w:rsid w:val="0091451A"/>
    <w:rsid w:val="009145DA"/>
    <w:rsid w:val="009147CB"/>
    <w:rsid w:val="0091484D"/>
    <w:rsid w:val="0091484E"/>
    <w:rsid w:val="00914952"/>
    <w:rsid w:val="009149AE"/>
    <w:rsid w:val="00914A75"/>
    <w:rsid w:val="00914AB2"/>
    <w:rsid w:val="00914B28"/>
    <w:rsid w:val="00914B5A"/>
    <w:rsid w:val="00914CD0"/>
    <w:rsid w:val="00914E2E"/>
    <w:rsid w:val="00914F18"/>
    <w:rsid w:val="00915165"/>
    <w:rsid w:val="00915446"/>
    <w:rsid w:val="00915449"/>
    <w:rsid w:val="0091550B"/>
    <w:rsid w:val="0091559C"/>
    <w:rsid w:val="009155E3"/>
    <w:rsid w:val="0091561B"/>
    <w:rsid w:val="0091569F"/>
    <w:rsid w:val="009156C8"/>
    <w:rsid w:val="0091574F"/>
    <w:rsid w:val="00915779"/>
    <w:rsid w:val="00915921"/>
    <w:rsid w:val="00915BC0"/>
    <w:rsid w:val="00915CA3"/>
    <w:rsid w:val="00915CFE"/>
    <w:rsid w:val="00915DB1"/>
    <w:rsid w:val="00915E39"/>
    <w:rsid w:val="00915E43"/>
    <w:rsid w:val="00915EC3"/>
    <w:rsid w:val="00915F1D"/>
    <w:rsid w:val="00915F80"/>
    <w:rsid w:val="009160D9"/>
    <w:rsid w:val="009160FD"/>
    <w:rsid w:val="00916110"/>
    <w:rsid w:val="00916252"/>
    <w:rsid w:val="0091627B"/>
    <w:rsid w:val="009162A4"/>
    <w:rsid w:val="00916333"/>
    <w:rsid w:val="0091640B"/>
    <w:rsid w:val="009164E7"/>
    <w:rsid w:val="009164FC"/>
    <w:rsid w:val="00916550"/>
    <w:rsid w:val="009165BE"/>
    <w:rsid w:val="009166C5"/>
    <w:rsid w:val="00916756"/>
    <w:rsid w:val="00916777"/>
    <w:rsid w:val="0091679E"/>
    <w:rsid w:val="00916816"/>
    <w:rsid w:val="009168E0"/>
    <w:rsid w:val="0091693B"/>
    <w:rsid w:val="00916AE1"/>
    <w:rsid w:val="00916B43"/>
    <w:rsid w:val="00916B68"/>
    <w:rsid w:val="00916C0A"/>
    <w:rsid w:val="00916D42"/>
    <w:rsid w:val="00916D8C"/>
    <w:rsid w:val="00916D90"/>
    <w:rsid w:val="00916DB0"/>
    <w:rsid w:val="00916DE9"/>
    <w:rsid w:val="00916E75"/>
    <w:rsid w:val="00916F23"/>
    <w:rsid w:val="00916F8F"/>
    <w:rsid w:val="0091700D"/>
    <w:rsid w:val="0091704A"/>
    <w:rsid w:val="009170E2"/>
    <w:rsid w:val="009171B7"/>
    <w:rsid w:val="009172D8"/>
    <w:rsid w:val="009172EE"/>
    <w:rsid w:val="009174AB"/>
    <w:rsid w:val="009176A2"/>
    <w:rsid w:val="009177CC"/>
    <w:rsid w:val="009177F4"/>
    <w:rsid w:val="009178EC"/>
    <w:rsid w:val="00917923"/>
    <w:rsid w:val="00917988"/>
    <w:rsid w:val="009179AC"/>
    <w:rsid w:val="009179D1"/>
    <w:rsid w:val="009179EC"/>
    <w:rsid w:val="00917B00"/>
    <w:rsid w:val="00917B05"/>
    <w:rsid w:val="00917B4D"/>
    <w:rsid w:val="00917B90"/>
    <w:rsid w:val="00917BBC"/>
    <w:rsid w:val="00917BE7"/>
    <w:rsid w:val="00917CB3"/>
    <w:rsid w:val="00917DB5"/>
    <w:rsid w:val="00917E36"/>
    <w:rsid w:val="00917E65"/>
    <w:rsid w:val="0091D47E"/>
    <w:rsid w:val="0092004E"/>
    <w:rsid w:val="009200ED"/>
    <w:rsid w:val="0092039A"/>
    <w:rsid w:val="0092041D"/>
    <w:rsid w:val="009204F9"/>
    <w:rsid w:val="00920519"/>
    <w:rsid w:val="0092055A"/>
    <w:rsid w:val="00920637"/>
    <w:rsid w:val="009206EB"/>
    <w:rsid w:val="0092080A"/>
    <w:rsid w:val="00920888"/>
    <w:rsid w:val="00920907"/>
    <w:rsid w:val="00920A03"/>
    <w:rsid w:val="00920AA2"/>
    <w:rsid w:val="00920B6C"/>
    <w:rsid w:val="00920C54"/>
    <w:rsid w:val="00920D34"/>
    <w:rsid w:val="00920DAE"/>
    <w:rsid w:val="00920E27"/>
    <w:rsid w:val="0092106D"/>
    <w:rsid w:val="009210E4"/>
    <w:rsid w:val="0092110A"/>
    <w:rsid w:val="00921155"/>
    <w:rsid w:val="0092125F"/>
    <w:rsid w:val="00921263"/>
    <w:rsid w:val="009212BE"/>
    <w:rsid w:val="00921307"/>
    <w:rsid w:val="00921336"/>
    <w:rsid w:val="00921346"/>
    <w:rsid w:val="00921599"/>
    <w:rsid w:val="00921634"/>
    <w:rsid w:val="0092171A"/>
    <w:rsid w:val="0092177C"/>
    <w:rsid w:val="009217BE"/>
    <w:rsid w:val="0092197F"/>
    <w:rsid w:val="009219C7"/>
    <w:rsid w:val="00921C20"/>
    <w:rsid w:val="00921C35"/>
    <w:rsid w:val="00921D2C"/>
    <w:rsid w:val="00922085"/>
    <w:rsid w:val="009220EC"/>
    <w:rsid w:val="009221A1"/>
    <w:rsid w:val="009222EA"/>
    <w:rsid w:val="0092249A"/>
    <w:rsid w:val="009225C9"/>
    <w:rsid w:val="009225D0"/>
    <w:rsid w:val="00922631"/>
    <w:rsid w:val="00922646"/>
    <w:rsid w:val="00922684"/>
    <w:rsid w:val="009226CE"/>
    <w:rsid w:val="00922739"/>
    <w:rsid w:val="009228BE"/>
    <w:rsid w:val="00922CDB"/>
    <w:rsid w:val="00922D3A"/>
    <w:rsid w:val="00922DBB"/>
    <w:rsid w:val="00922DD9"/>
    <w:rsid w:val="00922EBC"/>
    <w:rsid w:val="00923105"/>
    <w:rsid w:val="009231AE"/>
    <w:rsid w:val="009231B5"/>
    <w:rsid w:val="00923333"/>
    <w:rsid w:val="00923447"/>
    <w:rsid w:val="00923592"/>
    <w:rsid w:val="00923709"/>
    <w:rsid w:val="00923786"/>
    <w:rsid w:val="00923793"/>
    <w:rsid w:val="0092385D"/>
    <w:rsid w:val="0092388C"/>
    <w:rsid w:val="00923899"/>
    <w:rsid w:val="009238E1"/>
    <w:rsid w:val="00923A1F"/>
    <w:rsid w:val="00923AE1"/>
    <w:rsid w:val="00923D48"/>
    <w:rsid w:val="00924092"/>
    <w:rsid w:val="00924095"/>
    <w:rsid w:val="009240E2"/>
    <w:rsid w:val="009240EA"/>
    <w:rsid w:val="00924276"/>
    <w:rsid w:val="0092457F"/>
    <w:rsid w:val="009245A7"/>
    <w:rsid w:val="0092464C"/>
    <w:rsid w:val="0092468F"/>
    <w:rsid w:val="009247CD"/>
    <w:rsid w:val="00924839"/>
    <w:rsid w:val="00924934"/>
    <w:rsid w:val="009249C6"/>
    <w:rsid w:val="00924A3C"/>
    <w:rsid w:val="00924A66"/>
    <w:rsid w:val="00924A81"/>
    <w:rsid w:val="00924B71"/>
    <w:rsid w:val="00924C54"/>
    <w:rsid w:val="00924C92"/>
    <w:rsid w:val="00924D08"/>
    <w:rsid w:val="00924D66"/>
    <w:rsid w:val="00924D91"/>
    <w:rsid w:val="00924D96"/>
    <w:rsid w:val="00924E4A"/>
    <w:rsid w:val="00924EB6"/>
    <w:rsid w:val="00924F41"/>
    <w:rsid w:val="00925087"/>
    <w:rsid w:val="00925126"/>
    <w:rsid w:val="0092517A"/>
    <w:rsid w:val="009251FA"/>
    <w:rsid w:val="0092526E"/>
    <w:rsid w:val="009252E2"/>
    <w:rsid w:val="00925493"/>
    <w:rsid w:val="0092558D"/>
    <w:rsid w:val="00925623"/>
    <w:rsid w:val="009258AC"/>
    <w:rsid w:val="009258DA"/>
    <w:rsid w:val="009258FA"/>
    <w:rsid w:val="00925940"/>
    <w:rsid w:val="0092596C"/>
    <w:rsid w:val="00925A9E"/>
    <w:rsid w:val="00925B7B"/>
    <w:rsid w:val="00925C67"/>
    <w:rsid w:val="00925CCE"/>
    <w:rsid w:val="00925E21"/>
    <w:rsid w:val="00925FAF"/>
    <w:rsid w:val="00925FB3"/>
    <w:rsid w:val="00925FEE"/>
    <w:rsid w:val="009261C8"/>
    <w:rsid w:val="00926214"/>
    <w:rsid w:val="00926288"/>
    <w:rsid w:val="00926319"/>
    <w:rsid w:val="00926539"/>
    <w:rsid w:val="0092670C"/>
    <w:rsid w:val="00926717"/>
    <w:rsid w:val="00926791"/>
    <w:rsid w:val="0092685C"/>
    <w:rsid w:val="0092688D"/>
    <w:rsid w:val="009268E2"/>
    <w:rsid w:val="009269B4"/>
    <w:rsid w:val="00926A21"/>
    <w:rsid w:val="00926A22"/>
    <w:rsid w:val="00926A73"/>
    <w:rsid w:val="00926B56"/>
    <w:rsid w:val="00926BA0"/>
    <w:rsid w:val="00926BDF"/>
    <w:rsid w:val="00926D1F"/>
    <w:rsid w:val="00926E37"/>
    <w:rsid w:val="00926E86"/>
    <w:rsid w:val="00927188"/>
    <w:rsid w:val="00927362"/>
    <w:rsid w:val="009274B9"/>
    <w:rsid w:val="0092759D"/>
    <w:rsid w:val="009275D1"/>
    <w:rsid w:val="009275D4"/>
    <w:rsid w:val="00927647"/>
    <w:rsid w:val="00927777"/>
    <w:rsid w:val="00927896"/>
    <w:rsid w:val="009278E8"/>
    <w:rsid w:val="00927969"/>
    <w:rsid w:val="009279C7"/>
    <w:rsid w:val="009279FD"/>
    <w:rsid w:val="00927A0D"/>
    <w:rsid w:val="00927A59"/>
    <w:rsid w:val="00927AFC"/>
    <w:rsid w:val="00927BD5"/>
    <w:rsid w:val="00927C9B"/>
    <w:rsid w:val="00927D50"/>
    <w:rsid w:val="00927E96"/>
    <w:rsid w:val="0093005E"/>
    <w:rsid w:val="0093011C"/>
    <w:rsid w:val="009301C8"/>
    <w:rsid w:val="009301F1"/>
    <w:rsid w:val="009301FD"/>
    <w:rsid w:val="009303BE"/>
    <w:rsid w:val="00930455"/>
    <w:rsid w:val="009304AD"/>
    <w:rsid w:val="009304F4"/>
    <w:rsid w:val="009305C7"/>
    <w:rsid w:val="00930626"/>
    <w:rsid w:val="0093064E"/>
    <w:rsid w:val="0093076C"/>
    <w:rsid w:val="00930777"/>
    <w:rsid w:val="00930932"/>
    <w:rsid w:val="009309E2"/>
    <w:rsid w:val="00930AA6"/>
    <w:rsid w:val="00930AAB"/>
    <w:rsid w:val="00930D6A"/>
    <w:rsid w:val="00930E9C"/>
    <w:rsid w:val="009311A1"/>
    <w:rsid w:val="00931222"/>
    <w:rsid w:val="00931286"/>
    <w:rsid w:val="009314FD"/>
    <w:rsid w:val="009316BB"/>
    <w:rsid w:val="0093177E"/>
    <w:rsid w:val="00931806"/>
    <w:rsid w:val="00931836"/>
    <w:rsid w:val="0093187C"/>
    <w:rsid w:val="00931911"/>
    <w:rsid w:val="00931992"/>
    <w:rsid w:val="009319F7"/>
    <w:rsid w:val="00931AED"/>
    <w:rsid w:val="00931B8A"/>
    <w:rsid w:val="00931BDA"/>
    <w:rsid w:val="00931CFF"/>
    <w:rsid w:val="00931DEA"/>
    <w:rsid w:val="00931E09"/>
    <w:rsid w:val="00931E1A"/>
    <w:rsid w:val="00931EC1"/>
    <w:rsid w:val="0093202C"/>
    <w:rsid w:val="0093212D"/>
    <w:rsid w:val="0093212E"/>
    <w:rsid w:val="0093218F"/>
    <w:rsid w:val="0093223D"/>
    <w:rsid w:val="00932253"/>
    <w:rsid w:val="009322A5"/>
    <w:rsid w:val="00932310"/>
    <w:rsid w:val="0093232B"/>
    <w:rsid w:val="0093241D"/>
    <w:rsid w:val="00932435"/>
    <w:rsid w:val="0093255C"/>
    <w:rsid w:val="00932648"/>
    <w:rsid w:val="009327B1"/>
    <w:rsid w:val="00932926"/>
    <w:rsid w:val="00932A00"/>
    <w:rsid w:val="00932A83"/>
    <w:rsid w:val="00932BF8"/>
    <w:rsid w:val="00932F06"/>
    <w:rsid w:val="00932F82"/>
    <w:rsid w:val="00932FFF"/>
    <w:rsid w:val="009331CD"/>
    <w:rsid w:val="009331D0"/>
    <w:rsid w:val="009331FB"/>
    <w:rsid w:val="00933211"/>
    <w:rsid w:val="00933308"/>
    <w:rsid w:val="00933320"/>
    <w:rsid w:val="00933541"/>
    <w:rsid w:val="00933581"/>
    <w:rsid w:val="009335B1"/>
    <w:rsid w:val="00933619"/>
    <w:rsid w:val="00933695"/>
    <w:rsid w:val="009339A8"/>
    <w:rsid w:val="00933A37"/>
    <w:rsid w:val="00933A61"/>
    <w:rsid w:val="00933A8D"/>
    <w:rsid w:val="00933AD1"/>
    <w:rsid w:val="00933B96"/>
    <w:rsid w:val="00933C72"/>
    <w:rsid w:val="00933C7A"/>
    <w:rsid w:val="00933DED"/>
    <w:rsid w:val="00934069"/>
    <w:rsid w:val="0093420C"/>
    <w:rsid w:val="0093428E"/>
    <w:rsid w:val="009344BB"/>
    <w:rsid w:val="0093452C"/>
    <w:rsid w:val="009345E3"/>
    <w:rsid w:val="00934601"/>
    <w:rsid w:val="00934693"/>
    <w:rsid w:val="00934703"/>
    <w:rsid w:val="00934776"/>
    <w:rsid w:val="00934780"/>
    <w:rsid w:val="009348E1"/>
    <w:rsid w:val="00934973"/>
    <w:rsid w:val="0093499C"/>
    <w:rsid w:val="00934AA6"/>
    <w:rsid w:val="00934B2F"/>
    <w:rsid w:val="00934BA0"/>
    <w:rsid w:val="00934D3C"/>
    <w:rsid w:val="00934E42"/>
    <w:rsid w:val="00934EC4"/>
    <w:rsid w:val="00934F14"/>
    <w:rsid w:val="00934F88"/>
    <w:rsid w:val="009350E6"/>
    <w:rsid w:val="009351DD"/>
    <w:rsid w:val="00935202"/>
    <w:rsid w:val="00935296"/>
    <w:rsid w:val="00935346"/>
    <w:rsid w:val="009353C9"/>
    <w:rsid w:val="009353CC"/>
    <w:rsid w:val="0093541A"/>
    <w:rsid w:val="00935455"/>
    <w:rsid w:val="009354A8"/>
    <w:rsid w:val="00935552"/>
    <w:rsid w:val="009355E4"/>
    <w:rsid w:val="0093584B"/>
    <w:rsid w:val="00935972"/>
    <w:rsid w:val="009359DD"/>
    <w:rsid w:val="00935A37"/>
    <w:rsid w:val="00935A44"/>
    <w:rsid w:val="00935C3C"/>
    <w:rsid w:val="00935E02"/>
    <w:rsid w:val="00936039"/>
    <w:rsid w:val="00936061"/>
    <w:rsid w:val="0093609A"/>
    <w:rsid w:val="009362AE"/>
    <w:rsid w:val="009362B6"/>
    <w:rsid w:val="00936306"/>
    <w:rsid w:val="0093632F"/>
    <w:rsid w:val="00936339"/>
    <w:rsid w:val="00936435"/>
    <w:rsid w:val="009365A3"/>
    <w:rsid w:val="00936686"/>
    <w:rsid w:val="00936713"/>
    <w:rsid w:val="00936773"/>
    <w:rsid w:val="00936904"/>
    <w:rsid w:val="0093693F"/>
    <w:rsid w:val="00936A49"/>
    <w:rsid w:val="00936ACA"/>
    <w:rsid w:val="00936B13"/>
    <w:rsid w:val="00936BAA"/>
    <w:rsid w:val="00936CC4"/>
    <w:rsid w:val="00937035"/>
    <w:rsid w:val="009370F0"/>
    <w:rsid w:val="009370F8"/>
    <w:rsid w:val="00937269"/>
    <w:rsid w:val="00937305"/>
    <w:rsid w:val="00937330"/>
    <w:rsid w:val="00937334"/>
    <w:rsid w:val="0093744F"/>
    <w:rsid w:val="009374DF"/>
    <w:rsid w:val="009374F8"/>
    <w:rsid w:val="00937565"/>
    <w:rsid w:val="00937578"/>
    <w:rsid w:val="009375FC"/>
    <w:rsid w:val="009376D9"/>
    <w:rsid w:val="00937759"/>
    <w:rsid w:val="00937781"/>
    <w:rsid w:val="009377AA"/>
    <w:rsid w:val="0093783E"/>
    <w:rsid w:val="00937867"/>
    <w:rsid w:val="009379D7"/>
    <w:rsid w:val="00937B54"/>
    <w:rsid w:val="00937B97"/>
    <w:rsid w:val="00937C7B"/>
    <w:rsid w:val="00937CB6"/>
    <w:rsid w:val="00937CD8"/>
    <w:rsid w:val="00937D58"/>
    <w:rsid w:val="00937E91"/>
    <w:rsid w:val="00937F30"/>
    <w:rsid w:val="0094016A"/>
    <w:rsid w:val="009401A5"/>
    <w:rsid w:val="009401F0"/>
    <w:rsid w:val="0094037C"/>
    <w:rsid w:val="009403DE"/>
    <w:rsid w:val="009404A3"/>
    <w:rsid w:val="00940581"/>
    <w:rsid w:val="009405B5"/>
    <w:rsid w:val="009405DB"/>
    <w:rsid w:val="00940694"/>
    <w:rsid w:val="00940699"/>
    <w:rsid w:val="009407E1"/>
    <w:rsid w:val="00940806"/>
    <w:rsid w:val="00940884"/>
    <w:rsid w:val="00940A06"/>
    <w:rsid w:val="00940AA9"/>
    <w:rsid w:val="00940B2F"/>
    <w:rsid w:val="00940C1B"/>
    <w:rsid w:val="00940C50"/>
    <w:rsid w:val="00940C6B"/>
    <w:rsid w:val="00940CB5"/>
    <w:rsid w:val="00940FC4"/>
    <w:rsid w:val="00941204"/>
    <w:rsid w:val="00941290"/>
    <w:rsid w:val="0094131F"/>
    <w:rsid w:val="0094133C"/>
    <w:rsid w:val="00941388"/>
    <w:rsid w:val="009415E6"/>
    <w:rsid w:val="0094181D"/>
    <w:rsid w:val="00941891"/>
    <w:rsid w:val="00941900"/>
    <w:rsid w:val="0094191D"/>
    <w:rsid w:val="00941956"/>
    <w:rsid w:val="00941AAE"/>
    <w:rsid w:val="00941CD9"/>
    <w:rsid w:val="00941CE1"/>
    <w:rsid w:val="00941D44"/>
    <w:rsid w:val="00941DCF"/>
    <w:rsid w:val="00941EC1"/>
    <w:rsid w:val="00941F4F"/>
    <w:rsid w:val="009420A6"/>
    <w:rsid w:val="00942113"/>
    <w:rsid w:val="0094212D"/>
    <w:rsid w:val="00942212"/>
    <w:rsid w:val="0094221F"/>
    <w:rsid w:val="0094246D"/>
    <w:rsid w:val="0094254B"/>
    <w:rsid w:val="00942565"/>
    <w:rsid w:val="0094269D"/>
    <w:rsid w:val="0094273B"/>
    <w:rsid w:val="009427BD"/>
    <w:rsid w:val="00942975"/>
    <w:rsid w:val="00942A11"/>
    <w:rsid w:val="00942A95"/>
    <w:rsid w:val="00942AC0"/>
    <w:rsid w:val="00942D39"/>
    <w:rsid w:val="00942D94"/>
    <w:rsid w:val="00942DE7"/>
    <w:rsid w:val="00942E5C"/>
    <w:rsid w:val="00942ED7"/>
    <w:rsid w:val="00942F5D"/>
    <w:rsid w:val="00942FBB"/>
    <w:rsid w:val="0094307A"/>
    <w:rsid w:val="009432E2"/>
    <w:rsid w:val="009432E8"/>
    <w:rsid w:val="00943333"/>
    <w:rsid w:val="00943380"/>
    <w:rsid w:val="0094344E"/>
    <w:rsid w:val="009435B3"/>
    <w:rsid w:val="0094360D"/>
    <w:rsid w:val="009436AB"/>
    <w:rsid w:val="00943747"/>
    <w:rsid w:val="00943A96"/>
    <w:rsid w:val="00943AB9"/>
    <w:rsid w:val="00943AD3"/>
    <w:rsid w:val="00943CEF"/>
    <w:rsid w:val="00943CF6"/>
    <w:rsid w:val="00943E1B"/>
    <w:rsid w:val="00943E1F"/>
    <w:rsid w:val="00943E67"/>
    <w:rsid w:val="00943E68"/>
    <w:rsid w:val="00943F34"/>
    <w:rsid w:val="0094406E"/>
    <w:rsid w:val="009441EC"/>
    <w:rsid w:val="0094446C"/>
    <w:rsid w:val="0094447F"/>
    <w:rsid w:val="0094452D"/>
    <w:rsid w:val="00944634"/>
    <w:rsid w:val="009447C4"/>
    <w:rsid w:val="009448E9"/>
    <w:rsid w:val="009448EF"/>
    <w:rsid w:val="00944B69"/>
    <w:rsid w:val="00944B74"/>
    <w:rsid w:val="00944BF4"/>
    <w:rsid w:val="00944C60"/>
    <w:rsid w:val="00944CFB"/>
    <w:rsid w:val="00944D2A"/>
    <w:rsid w:val="00945092"/>
    <w:rsid w:val="0094510F"/>
    <w:rsid w:val="00945144"/>
    <w:rsid w:val="009453B8"/>
    <w:rsid w:val="00945514"/>
    <w:rsid w:val="009456EE"/>
    <w:rsid w:val="0094572D"/>
    <w:rsid w:val="00945A1B"/>
    <w:rsid w:val="00945A8B"/>
    <w:rsid w:val="00945AB5"/>
    <w:rsid w:val="00945B37"/>
    <w:rsid w:val="00945B61"/>
    <w:rsid w:val="00945C49"/>
    <w:rsid w:val="00945C4F"/>
    <w:rsid w:val="00945DDF"/>
    <w:rsid w:val="00945E77"/>
    <w:rsid w:val="00945EA2"/>
    <w:rsid w:val="00945F3F"/>
    <w:rsid w:val="009460F0"/>
    <w:rsid w:val="00946252"/>
    <w:rsid w:val="00946267"/>
    <w:rsid w:val="0094636B"/>
    <w:rsid w:val="0094638C"/>
    <w:rsid w:val="00946423"/>
    <w:rsid w:val="009465D1"/>
    <w:rsid w:val="0094661E"/>
    <w:rsid w:val="00946631"/>
    <w:rsid w:val="0094667D"/>
    <w:rsid w:val="009466B6"/>
    <w:rsid w:val="00946761"/>
    <w:rsid w:val="009467AE"/>
    <w:rsid w:val="009467CD"/>
    <w:rsid w:val="009468F6"/>
    <w:rsid w:val="00946906"/>
    <w:rsid w:val="009469C9"/>
    <w:rsid w:val="00946AEA"/>
    <w:rsid w:val="00946C09"/>
    <w:rsid w:val="00946DBA"/>
    <w:rsid w:val="00946DF4"/>
    <w:rsid w:val="00946DFC"/>
    <w:rsid w:val="00946E4C"/>
    <w:rsid w:val="00946E52"/>
    <w:rsid w:val="00946E85"/>
    <w:rsid w:val="00946F27"/>
    <w:rsid w:val="00946F93"/>
    <w:rsid w:val="00947005"/>
    <w:rsid w:val="00947044"/>
    <w:rsid w:val="00947101"/>
    <w:rsid w:val="00947160"/>
    <w:rsid w:val="00947485"/>
    <w:rsid w:val="0094751F"/>
    <w:rsid w:val="00947588"/>
    <w:rsid w:val="00947620"/>
    <w:rsid w:val="00947652"/>
    <w:rsid w:val="0094765C"/>
    <w:rsid w:val="00947721"/>
    <w:rsid w:val="00947863"/>
    <w:rsid w:val="0094787A"/>
    <w:rsid w:val="00947912"/>
    <w:rsid w:val="00947973"/>
    <w:rsid w:val="00947974"/>
    <w:rsid w:val="009479DA"/>
    <w:rsid w:val="00947A92"/>
    <w:rsid w:val="00947AC2"/>
    <w:rsid w:val="00947AD9"/>
    <w:rsid w:val="00947BAF"/>
    <w:rsid w:val="00947BB2"/>
    <w:rsid w:val="00947E4D"/>
    <w:rsid w:val="00947E59"/>
    <w:rsid w:val="00947ED5"/>
    <w:rsid w:val="00947EF6"/>
    <w:rsid w:val="00950051"/>
    <w:rsid w:val="009500E3"/>
    <w:rsid w:val="00950319"/>
    <w:rsid w:val="009503E5"/>
    <w:rsid w:val="009504E3"/>
    <w:rsid w:val="009505FA"/>
    <w:rsid w:val="0095062D"/>
    <w:rsid w:val="0095067E"/>
    <w:rsid w:val="009506D9"/>
    <w:rsid w:val="00950973"/>
    <w:rsid w:val="009509D5"/>
    <w:rsid w:val="009509F0"/>
    <w:rsid w:val="00950AB7"/>
    <w:rsid w:val="00950BB7"/>
    <w:rsid w:val="00950CAC"/>
    <w:rsid w:val="00950DEE"/>
    <w:rsid w:val="00950F43"/>
    <w:rsid w:val="00950FB7"/>
    <w:rsid w:val="00950FE0"/>
    <w:rsid w:val="009510AA"/>
    <w:rsid w:val="009510BF"/>
    <w:rsid w:val="00951124"/>
    <w:rsid w:val="00951184"/>
    <w:rsid w:val="00951195"/>
    <w:rsid w:val="00951310"/>
    <w:rsid w:val="00951342"/>
    <w:rsid w:val="0095135E"/>
    <w:rsid w:val="00951374"/>
    <w:rsid w:val="009514D5"/>
    <w:rsid w:val="0095151A"/>
    <w:rsid w:val="0095159E"/>
    <w:rsid w:val="00951757"/>
    <w:rsid w:val="0095185D"/>
    <w:rsid w:val="0095188C"/>
    <w:rsid w:val="009518A0"/>
    <w:rsid w:val="00951919"/>
    <w:rsid w:val="0095193B"/>
    <w:rsid w:val="00951A7F"/>
    <w:rsid w:val="00951A81"/>
    <w:rsid w:val="00951B8E"/>
    <w:rsid w:val="00951C5E"/>
    <w:rsid w:val="00951D17"/>
    <w:rsid w:val="00951D45"/>
    <w:rsid w:val="00951E48"/>
    <w:rsid w:val="00951E94"/>
    <w:rsid w:val="00951F45"/>
    <w:rsid w:val="00951F57"/>
    <w:rsid w:val="00952005"/>
    <w:rsid w:val="0095232C"/>
    <w:rsid w:val="009525DA"/>
    <w:rsid w:val="00952641"/>
    <w:rsid w:val="009526C3"/>
    <w:rsid w:val="0095273D"/>
    <w:rsid w:val="00952878"/>
    <w:rsid w:val="00952994"/>
    <w:rsid w:val="009529FC"/>
    <w:rsid w:val="00952A24"/>
    <w:rsid w:val="00952AC1"/>
    <w:rsid w:val="00952B05"/>
    <w:rsid w:val="00952B5C"/>
    <w:rsid w:val="00952B74"/>
    <w:rsid w:val="00952B7D"/>
    <w:rsid w:val="00952C4A"/>
    <w:rsid w:val="00952C7C"/>
    <w:rsid w:val="00952CBB"/>
    <w:rsid w:val="00952CED"/>
    <w:rsid w:val="00952DAA"/>
    <w:rsid w:val="00952DC4"/>
    <w:rsid w:val="00952E21"/>
    <w:rsid w:val="00952FBD"/>
    <w:rsid w:val="00952FD2"/>
    <w:rsid w:val="009530E1"/>
    <w:rsid w:val="00953199"/>
    <w:rsid w:val="00953201"/>
    <w:rsid w:val="009532FE"/>
    <w:rsid w:val="00953436"/>
    <w:rsid w:val="00953450"/>
    <w:rsid w:val="009534B1"/>
    <w:rsid w:val="00953555"/>
    <w:rsid w:val="0095355A"/>
    <w:rsid w:val="00953572"/>
    <w:rsid w:val="009535FE"/>
    <w:rsid w:val="009536A8"/>
    <w:rsid w:val="009537CD"/>
    <w:rsid w:val="0095383C"/>
    <w:rsid w:val="00953931"/>
    <w:rsid w:val="00953AAC"/>
    <w:rsid w:val="00953BC8"/>
    <w:rsid w:val="00953C1D"/>
    <w:rsid w:val="00953C6E"/>
    <w:rsid w:val="00953C7F"/>
    <w:rsid w:val="00953C9A"/>
    <w:rsid w:val="00953D25"/>
    <w:rsid w:val="00953D3F"/>
    <w:rsid w:val="00953D4F"/>
    <w:rsid w:val="00953D6C"/>
    <w:rsid w:val="00953D95"/>
    <w:rsid w:val="00953E62"/>
    <w:rsid w:val="00954028"/>
    <w:rsid w:val="00954094"/>
    <w:rsid w:val="0095418F"/>
    <w:rsid w:val="00954213"/>
    <w:rsid w:val="00954253"/>
    <w:rsid w:val="00954528"/>
    <w:rsid w:val="00954569"/>
    <w:rsid w:val="00954690"/>
    <w:rsid w:val="00954796"/>
    <w:rsid w:val="0095489A"/>
    <w:rsid w:val="009548EB"/>
    <w:rsid w:val="00954CD0"/>
    <w:rsid w:val="00954D52"/>
    <w:rsid w:val="00954E47"/>
    <w:rsid w:val="00954EF6"/>
    <w:rsid w:val="00954F0C"/>
    <w:rsid w:val="00954F6D"/>
    <w:rsid w:val="00955102"/>
    <w:rsid w:val="00955108"/>
    <w:rsid w:val="00955152"/>
    <w:rsid w:val="0095520E"/>
    <w:rsid w:val="00955327"/>
    <w:rsid w:val="0095533A"/>
    <w:rsid w:val="0095539E"/>
    <w:rsid w:val="009554AE"/>
    <w:rsid w:val="009554D1"/>
    <w:rsid w:val="00955504"/>
    <w:rsid w:val="0095559B"/>
    <w:rsid w:val="00955632"/>
    <w:rsid w:val="00955702"/>
    <w:rsid w:val="00955710"/>
    <w:rsid w:val="0095576E"/>
    <w:rsid w:val="009557CA"/>
    <w:rsid w:val="00955815"/>
    <w:rsid w:val="00955883"/>
    <w:rsid w:val="009558CB"/>
    <w:rsid w:val="009558D8"/>
    <w:rsid w:val="00955A0F"/>
    <w:rsid w:val="00955A44"/>
    <w:rsid w:val="00955A4C"/>
    <w:rsid w:val="00955A78"/>
    <w:rsid w:val="00955AD2"/>
    <w:rsid w:val="00955B1D"/>
    <w:rsid w:val="00955B99"/>
    <w:rsid w:val="00955C5B"/>
    <w:rsid w:val="00955CEC"/>
    <w:rsid w:val="00955DCB"/>
    <w:rsid w:val="00955E6A"/>
    <w:rsid w:val="00955E7D"/>
    <w:rsid w:val="00955ECC"/>
    <w:rsid w:val="00955EDE"/>
    <w:rsid w:val="00955F22"/>
    <w:rsid w:val="00955F9E"/>
    <w:rsid w:val="0095605D"/>
    <w:rsid w:val="00956180"/>
    <w:rsid w:val="00956186"/>
    <w:rsid w:val="00956210"/>
    <w:rsid w:val="009563C7"/>
    <w:rsid w:val="009563D1"/>
    <w:rsid w:val="00956453"/>
    <w:rsid w:val="0095645E"/>
    <w:rsid w:val="00956462"/>
    <w:rsid w:val="009565CB"/>
    <w:rsid w:val="009565F8"/>
    <w:rsid w:val="00956651"/>
    <w:rsid w:val="00956672"/>
    <w:rsid w:val="009567BF"/>
    <w:rsid w:val="00956805"/>
    <w:rsid w:val="0095683B"/>
    <w:rsid w:val="0095685E"/>
    <w:rsid w:val="009568BF"/>
    <w:rsid w:val="0095699C"/>
    <w:rsid w:val="00956A07"/>
    <w:rsid w:val="00956A35"/>
    <w:rsid w:val="00956B1B"/>
    <w:rsid w:val="00956BB6"/>
    <w:rsid w:val="00956BC0"/>
    <w:rsid w:val="00956D31"/>
    <w:rsid w:val="00956D78"/>
    <w:rsid w:val="00956DC5"/>
    <w:rsid w:val="00956DC6"/>
    <w:rsid w:val="00956DE5"/>
    <w:rsid w:val="00956E21"/>
    <w:rsid w:val="00956E5F"/>
    <w:rsid w:val="00956F0B"/>
    <w:rsid w:val="00956FCB"/>
    <w:rsid w:val="009571B4"/>
    <w:rsid w:val="00957218"/>
    <w:rsid w:val="0095727C"/>
    <w:rsid w:val="009574FB"/>
    <w:rsid w:val="00957652"/>
    <w:rsid w:val="0095765C"/>
    <w:rsid w:val="009576B4"/>
    <w:rsid w:val="0095775F"/>
    <w:rsid w:val="00957792"/>
    <w:rsid w:val="009577C8"/>
    <w:rsid w:val="0095793C"/>
    <w:rsid w:val="0095796B"/>
    <w:rsid w:val="00957AC7"/>
    <w:rsid w:val="00957B83"/>
    <w:rsid w:val="00957C23"/>
    <w:rsid w:val="00957C5F"/>
    <w:rsid w:val="00957C82"/>
    <w:rsid w:val="00957D38"/>
    <w:rsid w:val="00957E02"/>
    <w:rsid w:val="00957FA0"/>
    <w:rsid w:val="00957FD8"/>
    <w:rsid w:val="00960130"/>
    <w:rsid w:val="0096013E"/>
    <w:rsid w:val="009601A8"/>
    <w:rsid w:val="009601D9"/>
    <w:rsid w:val="00960240"/>
    <w:rsid w:val="009602B7"/>
    <w:rsid w:val="0096037A"/>
    <w:rsid w:val="00960482"/>
    <w:rsid w:val="009604FF"/>
    <w:rsid w:val="0096063E"/>
    <w:rsid w:val="00960AA0"/>
    <w:rsid w:val="00960B0E"/>
    <w:rsid w:val="00960B28"/>
    <w:rsid w:val="00960C2F"/>
    <w:rsid w:val="00960CBA"/>
    <w:rsid w:val="00960CBE"/>
    <w:rsid w:val="00960D07"/>
    <w:rsid w:val="00960D3D"/>
    <w:rsid w:val="00960D7A"/>
    <w:rsid w:val="00960EE5"/>
    <w:rsid w:val="00960F17"/>
    <w:rsid w:val="00960F3D"/>
    <w:rsid w:val="00960F8B"/>
    <w:rsid w:val="0096100F"/>
    <w:rsid w:val="009610EB"/>
    <w:rsid w:val="0096116A"/>
    <w:rsid w:val="009611A9"/>
    <w:rsid w:val="009611E6"/>
    <w:rsid w:val="00961390"/>
    <w:rsid w:val="009613C1"/>
    <w:rsid w:val="009614EA"/>
    <w:rsid w:val="009617C0"/>
    <w:rsid w:val="0096180D"/>
    <w:rsid w:val="00961847"/>
    <w:rsid w:val="009618CE"/>
    <w:rsid w:val="00961914"/>
    <w:rsid w:val="00961A24"/>
    <w:rsid w:val="00961A51"/>
    <w:rsid w:val="00961BA1"/>
    <w:rsid w:val="00961BAD"/>
    <w:rsid w:val="00961C58"/>
    <w:rsid w:val="00961CF9"/>
    <w:rsid w:val="00961CFD"/>
    <w:rsid w:val="00961FA3"/>
    <w:rsid w:val="009621B0"/>
    <w:rsid w:val="009622F6"/>
    <w:rsid w:val="009623C7"/>
    <w:rsid w:val="009625CF"/>
    <w:rsid w:val="00962709"/>
    <w:rsid w:val="00962794"/>
    <w:rsid w:val="00962830"/>
    <w:rsid w:val="009628AB"/>
    <w:rsid w:val="00962A66"/>
    <w:rsid w:val="00962A8D"/>
    <w:rsid w:val="00962C39"/>
    <w:rsid w:val="00962CDA"/>
    <w:rsid w:val="00962CDD"/>
    <w:rsid w:val="00962D43"/>
    <w:rsid w:val="00962E02"/>
    <w:rsid w:val="00962E7E"/>
    <w:rsid w:val="00962FD9"/>
    <w:rsid w:val="00962FDC"/>
    <w:rsid w:val="00963038"/>
    <w:rsid w:val="00963056"/>
    <w:rsid w:val="009630EB"/>
    <w:rsid w:val="00963112"/>
    <w:rsid w:val="0096311F"/>
    <w:rsid w:val="00963171"/>
    <w:rsid w:val="009631D5"/>
    <w:rsid w:val="0096329F"/>
    <w:rsid w:val="009632E0"/>
    <w:rsid w:val="0096330C"/>
    <w:rsid w:val="00963352"/>
    <w:rsid w:val="00963370"/>
    <w:rsid w:val="0096337C"/>
    <w:rsid w:val="00963381"/>
    <w:rsid w:val="0096350B"/>
    <w:rsid w:val="009635B8"/>
    <w:rsid w:val="00963628"/>
    <w:rsid w:val="0096362C"/>
    <w:rsid w:val="00963688"/>
    <w:rsid w:val="009636B8"/>
    <w:rsid w:val="009636CD"/>
    <w:rsid w:val="0096383F"/>
    <w:rsid w:val="00963A35"/>
    <w:rsid w:val="00963A9F"/>
    <w:rsid w:val="00963AC1"/>
    <w:rsid w:val="00963C62"/>
    <w:rsid w:val="00963C81"/>
    <w:rsid w:val="00963E11"/>
    <w:rsid w:val="00963E16"/>
    <w:rsid w:val="00963F76"/>
    <w:rsid w:val="00963FF2"/>
    <w:rsid w:val="00964070"/>
    <w:rsid w:val="009640E9"/>
    <w:rsid w:val="0096411D"/>
    <w:rsid w:val="009641D9"/>
    <w:rsid w:val="00964253"/>
    <w:rsid w:val="009642E5"/>
    <w:rsid w:val="00964324"/>
    <w:rsid w:val="009644A0"/>
    <w:rsid w:val="009644C3"/>
    <w:rsid w:val="00964568"/>
    <w:rsid w:val="00964629"/>
    <w:rsid w:val="00964676"/>
    <w:rsid w:val="009647A8"/>
    <w:rsid w:val="00964801"/>
    <w:rsid w:val="00964820"/>
    <w:rsid w:val="00964861"/>
    <w:rsid w:val="0096498B"/>
    <w:rsid w:val="00964A5E"/>
    <w:rsid w:val="00964A68"/>
    <w:rsid w:val="00964C5F"/>
    <w:rsid w:val="00964CA8"/>
    <w:rsid w:val="00964CEC"/>
    <w:rsid w:val="00964CF3"/>
    <w:rsid w:val="00964D3E"/>
    <w:rsid w:val="00964D3F"/>
    <w:rsid w:val="00964E73"/>
    <w:rsid w:val="00964E8B"/>
    <w:rsid w:val="00965084"/>
    <w:rsid w:val="0096508E"/>
    <w:rsid w:val="009650FF"/>
    <w:rsid w:val="009651E4"/>
    <w:rsid w:val="00965250"/>
    <w:rsid w:val="009652F9"/>
    <w:rsid w:val="009653D9"/>
    <w:rsid w:val="00965438"/>
    <w:rsid w:val="009655B3"/>
    <w:rsid w:val="009655B5"/>
    <w:rsid w:val="009657C7"/>
    <w:rsid w:val="0096598A"/>
    <w:rsid w:val="00965A7D"/>
    <w:rsid w:val="00965AB2"/>
    <w:rsid w:val="00965AD7"/>
    <w:rsid w:val="00965B7C"/>
    <w:rsid w:val="00965B94"/>
    <w:rsid w:val="00965C90"/>
    <w:rsid w:val="00965CB4"/>
    <w:rsid w:val="00965D63"/>
    <w:rsid w:val="00965EC3"/>
    <w:rsid w:val="00965F1E"/>
    <w:rsid w:val="00965FB0"/>
    <w:rsid w:val="00965FB7"/>
    <w:rsid w:val="0096604F"/>
    <w:rsid w:val="009660AC"/>
    <w:rsid w:val="00966104"/>
    <w:rsid w:val="00966146"/>
    <w:rsid w:val="00966213"/>
    <w:rsid w:val="0096630D"/>
    <w:rsid w:val="00966316"/>
    <w:rsid w:val="00966344"/>
    <w:rsid w:val="00966464"/>
    <w:rsid w:val="00966667"/>
    <w:rsid w:val="0096669E"/>
    <w:rsid w:val="00966847"/>
    <w:rsid w:val="009668BF"/>
    <w:rsid w:val="009669A4"/>
    <w:rsid w:val="009669A8"/>
    <w:rsid w:val="009669FB"/>
    <w:rsid w:val="00966A15"/>
    <w:rsid w:val="00966A92"/>
    <w:rsid w:val="00966B04"/>
    <w:rsid w:val="00966B98"/>
    <w:rsid w:val="00966D36"/>
    <w:rsid w:val="00966DA5"/>
    <w:rsid w:val="00966DDD"/>
    <w:rsid w:val="00966E29"/>
    <w:rsid w:val="00966E54"/>
    <w:rsid w:val="00966E81"/>
    <w:rsid w:val="00966FC1"/>
    <w:rsid w:val="0096701A"/>
    <w:rsid w:val="0096707E"/>
    <w:rsid w:val="00967295"/>
    <w:rsid w:val="009673CF"/>
    <w:rsid w:val="009673DB"/>
    <w:rsid w:val="00967407"/>
    <w:rsid w:val="009674F0"/>
    <w:rsid w:val="009676E6"/>
    <w:rsid w:val="00967733"/>
    <w:rsid w:val="00967844"/>
    <w:rsid w:val="0096784E"/>
    <w:rsid w:val="00967941"/>
    <w:rsid w:val="00967A0F"/>
    <w:rsid w:val="00967AF0"/>
    <w:rsid w:val="00967AFB"/>
    <w:rsid w:val="00967C19"/>
    <w:rsid w:val="00967DB3"/>
    <w:rsid w:val="00967E64"/>
    <w:rsid w:val="00967F10"/>
    <w:rsid w:val="00967FB2"/>
    <w:rsid w:val="00970189"/>
    <w:rsid w:val="0097021B"/>
    <w:rsid w:val="0097024B"/>
    <w:rsid w:val="00970262"/>
    <w:rsid w:val="00970340"/>
    <w:rsid w:val="00970377"/>
    <w:rsid w:val="009703A5"/>
    <w:rsid w:val="00970426"/>
    <w:rsid w:val="00970652"/>
    <w:rsid w:val="00970756"/>
    <w:rsid w:val="00970787"/>
    <w:rsid w:val="00970804"/>
    <w:rsid w:val="0097080E"/>
    <w:rsid w:val="00970834"/>
    <w:rsid w:val="009709AF"/>
    <w:rsid w:val="00970A33"/>
    <w:rsid w:val="00970AB0"/>
    <w:rsid w:val="00970BDD"/>
    <w:rsid w:val="00970C81"/>
    <w:rsid w:val="00970CD5"/>
    <w:rsid w:val="00970CE7"/>
    <w:rsid w:val="00970E37"/>
    <w:rsid w:val="00970E48"/>
    <w:rsid w:val="00970EBB"/>
    <w:rsid w:val="00970F1A"/>
    <w:rsid w:val="00970F28"/>
    <w:rsid w:val="00971119"/>
    <w:rsid w:val="00971175"/>
    <w:rsid w:val="00971188"/>
    <w:rsid w:val="0097118B"/>
    <w:rsid w:val="009711D6"/>
    <w:rsid w:val="0097132E"/>
    <w:rsid w:val="00971396"/>
    <w:rsid w:val="009713C8"/>
    <w:rsid w:val="0097149A"/>
    <w:rsid w:val="00971509"/>
    <w:rsid w:val="009715FA"/>
    <w:rsid w:val="0097169F"/>
    <w:rsid w:val="00971733"/>
    <w:rsid w:val="009717FC"/>
    <w:rsid w:val="0097182D"/>
    <w:rsid w:val="009718C5"/>
    <w:rsid w:val="00971992"/>
    <w:rsid w:val="009719F2"/>
    <w:rsid w:val="00971A44"/>
    <w:rsid w:val="00971A6E"/>
    <w:rsid w:val="00971BCF"/>
    <w:rsid w:val="00971DB3"/>
    <w:rsid w:val="00971EA1"/>
    <w:rsid w:val="00971EAF"/>
    <w:rsid w:val="00971FDE"/>
    <w:rsid w:val="009720F3"/>
    <w:rsid w:val="00972231"/>
    <w:rsid w:val="009722A6"/>
    <w:rsid w:val="0097233F"/>
    <w:rsid w:val="0097255F"/>
    <w:rsid w:val="009725AE"/>
    <w:rsid w:val="00972600"/>
    <w:rsid w:val="00972637"/>
    <w:rsid w:val="0097273F"/>
    <w:rsid w:val="009727DB"/>
    <w:rsid w:val="009727F8"/>
    <w:rsid w:val="0097286C"/>
    <w:rsid w:val="009729D6"/>
    <w:rsid w:val="00972A1A"/>
    <w:rsid w:val="00972A85"/>
    <w:rsid w:val="00972C7E"/>
    <w:rsid w:val="00972CBD"/>
    <w:rsid w:val="00972F12"/>
    <w:rsid w:val="009730A6"/>
    <w:rsid w:val="009730F5"/>
    <w:rsid w:val="009730F6"/>
    <w:rsid w:val="009734C1"/>
    <w:rsid w:val="00973506"/>
    <w:rsid w:val="009735F0"/>
    <w:rsid w:val="00973735"/>
    <w:rsid w:val="00973778"/>
    <w:rsid w:val="00973990"/>
    <w:rsid w:val="009739CA"/>
    <w:rsid w:val="009739E4"/>
    <w:rsid w:val="00973B1D"/>
    <w:rsid w:val="00973B6B"/>
    <w:rsid w:val="00973B7E"/>
    <w:rsid w:val="00973B9E"/>
    <w:rsid w:val="00973C37"/>
    <w:rsid w:val="00973C5D"/>
    <w:rsid w:val="00973CBC"/>
    <w:rsid w:val="00973CCD"/>
    <w:rsid w:val="00973DA2"/>
    <w:rsid w:val="00973F68"/>
    <w:rsid w:val="0097403F"/>
    <w:rsid w:val="009741F9"/>
    <w:rsid w:val="00974219"/>
    <w:rsid w:val="009742C4"/>
    <w:rsid w:val="00974325"/>
    <w:rsid w:val="00974380"/>
    <w:rsid w:val="009743D2"/>
    <w:rsid w:val="0097449E"/>
    <w:rsid w:val="009745D1"/>
    <w:rsid w:val="009746B2"/>
    <w:rsid w:val="009746BC"/>
    <w:rsid w:val="00974752"/>
    <w:rsid w:val="00974838"/>
    <w:rsid w:val="00974983"/>
    <w:rsid w:val="00974B8F"/>
    <w:rsid w:val="00974C2F"/>
    <w:rsid w:val="00974C89"/>
    <w:rsid w:val="00974DA4"/>
    <w:rsid w:val="00974E23"/>
    <w:rsid w:val="00974E24"/>
    <w:rsid w:val="00974E7A"/>
    <w:rsid w:val="00974EB8"/>
    <w:rsid w:val="00974F2D"/>
    <w:rsid w:val="00974F6A"/>
    <w:rsid w:val="00974FE8"/>
    <w:rsid w:val="0097506D"/>
    <w:rsid w:val="009751CA"/>
    <w:rsid w:val="0097528C"/>
    <w:rsid w:val="009754A4"/>
    <w:rsid w:val="00975559"/>
    <w:rsid w:val="0097571A"/>
    <w:rsid w:val="0097576D"/>
    <w:rsid w:val="00975876"/>
    <w:rsid w:val="0097587D"/>
    <w:rsid w:val="009758E2"/>
    <w:rsid w:val="0097591F"/>
    <w:rsid w:val="00975BBB"/>
    <w:rsid w:val="00975C1C"/>
    <w:rsid w:val="00975C5C"/>
    <w:rsid w:val="00975CC2"/>
    <w:rsid w:val="00975DA5"/>
    <w:rsid w:val="00975E3F"/>
    <w:rsid w:val="00975F8A"/>
    <w:rsid w:val="00975F90"/>
    <w:rsid w:val="00975F97"/>
    <w:rsid w:val="00976100"/>
    <w:rsid w:val="0097617D"/>
    <w:rsid w:val="0097618B"/>
    <w:rsid w:val="0097623F"/>
    <w:rsid w:val="009763B5"/>
    <w:rsid w:val="0097645B"/>
    <w:rsid w:val="00976493"/>
    <w:rsid w:val="00976635"/>
    <w:rsid w:val="00976669"/>
    <w:rsid w:val="0097690B"/>
    <w:rsid w:val="009769B8"/>
    <w:rsid w:val="00976A3E"/>
    <w:rsid w:val="00976AEA"/>
    <w:rsid w:val="00976B17"/>
    <w:rsid w:val="00976BF5"/>
    <w:rsid w:val="00976C49"/>
    <w:rsid w:val="00976CC5"/>
    <w:rsid w:val="00976D6A"/>
    <w:rsid w:val="00976E24"/>
    <w:rsid w:val="00976F22"/>
    <w:rsid w:val="00976FCC"/>
    <w:rsid w:val="00976FF6"/>
    <w:rsid w:val="00977096"/>
    <w:rsid w:val="00977355"/>
    <w:rsid w:val="009776F5"/>
    <w:rsid w:val="00977789"/>
    <w:rsid w:val="00977828"/>
    <w:rsid w:val="009779FC"/>
    <w:rsid w:val="00977AEA"/>
    <w:rsid w:val="00977CB1"/>
    <w:rsid w:val="00977D10"/>
    <w:rsid w:val="00977D28"/>
    <w:rsid w:val="00977D70"/>
    <w:rsid w:val="00977D72"/>
    <w:rsid w:val="00977FEB"/>
    <w:rsid w:val="009800D7"/>
    <w:rsid w:val="00980126"/>
    <w:rsid w:val="009801BB"/>
    <w:rsid w:val="009801CE"/>
    <w:rsid w:val="00980292"/>
    <w:rsid w:val="009802AC"/>
    <w:rsid w:val="009802C4"/>
    <w:rsid w:val="00980386"/>
    <w:rsid w:val="009803B5"/>
    <w:rsid w:val="009803C4"/>
    <w:rsid w:val="009804FD"/>
    <w:rsid w:val="00980601"/>
    <w:rsid w:val="00980780"/>
    <w:rsid w:val="009807BA"/>
    <w:rsid w:val="009808E5"/>
    <w:rsid w:val="00980906"/>
    <w:rsid w:val="00980922"/>
    <w:rsid w:val="009809EB"/>
    <w:rsid w:val="00980AA6"/>
    <w:rsid w:val="00980BDF"/>
    <w:rsid w:val="00980BEB"/>
    <w:rsid w:val="00980C19"/>
    <w:rsid w:val="00980C55"/>
    <w:rsid w:val="00980D5A"/>
    <w:rsid w:val="00980E38"/>
    <w:rsid w:val="00980E9A"/>
    <w:rsid w:val="00980FB7"/>
    <w:rsid w:val="00980FF9"/>
    <w:rsid w:val="00981089"/>
    <w:rsid w:val="0098108A"/>
    <w:rsid w:val="009810C2"/>
    <w:rsid w:val="00981104"/>
    <w:rsid w:val="009811AB"/>
    <w:rsid w:val="00981385"/>
    <w:rsid w:val="009813CD"/>
    <w:rsid w:val="009815F5"/>
    <w:rsid w:val="00981695"/>
    <w:rsid w:val="009816FB"/>
    <w:rsid w:val="00981940"/>
    <w:rsid w:val="00981C13"/>
    <w:rsid w:val="00981C4B"/>
    <w:rsid w:val="00981E2A"/>
    <w:rsid w:val="00981EA2"/>
    <w:rsid w:val="00982098"/>
    <w:rsid w:val="009820D8"/>
    <w:rsid w:val="009821A4"/>
    <w:rsid w:val="009822A9"/>
    <w:rsid w:val="009822CA"/>
    <w:rsid w:val="009822F9"/>
    <w:rsid w:val="00982317"/>
    <w:rsid w:val="009823B8"/>
    <w:rsid w:val="009823FB"/>
    <w:rsid w:val="0098240C"/>
    <w:rsid w:val="0098246B"/>
    <w:rsid w:val="00982605"/>
    <w:rsid w:val="0098263F"/>
    <w:rsid w:val="00982669"/>
    <w:rsid w:val="0098267C"/>
    <w:rsid w:val="0098277F"/>
    <w:rsid w:val="009827D0"/>
    <w:rsid w:val="009827E1"/>
    <w:rsid w:val="009827F9"/>
    <w:rsid w:val="009828BD"/>
    <w:rsid w:val="009829C5"/>
    <w:rsid w:val="00982ABD"/>
    <w:rsid w:val="00982AE7"/>
    <w:rsid w:val="00982B61"/>
    <w:rsid w:val="00982CD4"/>
    <w:rsid w:val="00982F4D"/>
    <w:rsid w:val="00982F53"/>
    <w:rsid w:val="0098300D"/>
    <w:rsid w:val="0098301B"/>
    <w:rsid w:val="00983025"/>
    <w:rsid w:val="00983026"/>
    <w:rsid w:val="00983064"/>
    <w:rsid w:val="00983089"/>
    <w:rsid w:val="009832AA"/>
    <w:rsid w:val="00983430"/>
    <w:rsid w:val="00983458"/>
    <w:rsid w:val="0098346F"/>
    <w:rsid w:val="009834DB"/>
    <w:rsid w:val="00983514"/>
    <w:rsid w:val="009835D7"/>
    <w:rsid w:val="00983602"/>
    <w:rsid w:val="00983668"/>
    <w:rsid w:val="00983692"/>
    <w:rsid w:val="00983766"/>
    <w:rsid w:val="00983834"/>
    <w:rsid w:val="00983893"/>
    <w:rsid w:val="0098399F"/>
    <w:rsid w:val="00983A74"/>
    <w:rsid w:val="00983B29"/>
    <w:rsid w:val="00983C79"/>
    <w:rsid w:val="00983D7D"/>
    <w:rsid w:val="00983D8D"/>
    <w:rsid w:val="00983DDC"/>
    <w:rsid w:val="00983E00"/>
    <w:rsid w:val="00983E0E"/>
    <w:rsid w:val="00983F28"/>
    <w:rsid w:val="00983FA4"/>
    <w:rsid w:val="00983FC0"/>
    <w:rsid w:val="00984210"/>
    <w:rsid w:val="009842AF"/>
    <w:rsid w:val="009843E3"/>
    <w:rsid w:val="0098449F"/>
    <w:rsid w:val="00984581"/>
    <w:rsid w:val="00984595"/>
    <w:rsid w:val="009846CA"/>
    <w:rsid w:val="009846D1"/>
    <w:rsid w:val="0098473F"/>
    <w:rsid w:val="00984782"/>
    <w:rsid w:val="00984799"/>
    <w:rsid w:val="0098480A"/>
    <w:rsid w:val="0098483B"/>
    <w:rsid w:val="00984929"/>
    <w:rsid w:val="00984ADD"/>
    <w:rsid w:val="00984BFE"/>
    <w:rsid w:val="00984EC7"/>
    <w:rsid w:val="00984F14"/>
    <w:rsid w:val="00984FDD"/>
    <w:rsid w:val="009850B7"/>
    <w:rsid w:val="00985228"/>
    <w:rsid w:val="0098524F"/>
    <w:rsid w:val="009852F6"/>
    <w:rsid w:val="009853A2"/>
    <w:rsid w:val="009853F5"/>
    <w:rsid w:val="0098546E"/>
    <w:rsid w:val="00985508"/>
    <w:rsid w:val="00985556"/>
    <w:rsid w:val="009856F1"/>
    <w:rsid w:val="00985736"/>
    <w:rsid w:val="00985832"/>
    <w:rsid w:val="009858FA"/>
    <w:rsid w:val="00985944"/>
    <w:rsid w:val="00985972"/>
    <w:rsid w:val="00985B0C"/>
    <w:rsid w:val="00985C0F"/>
    <w:rsid w:val="00985C82"/>
    <w:rsid w:val="00985C85"/>
    <w:rsid w:val="00985D0F"/>
    <w:rsid w:val="00985DE7"/>
    <w:rsid w:val="00985FEB"/>
    <w:rsid w:val="009860B2"/>
    <w:rsid w:val="00986239"/>
    <w:rsid w:val="00986295"/>
    <w:rsid w:val="0098633B"/>
    <w:rsid w:val="00986371"/>
    <w:rsid w:val="00986562"/>
    <w:rsid w:val="00986577"/>
    <w:rsid w:val="0098658B"/>
    <w:rsid w:val="009865C0"/>
    <w:rsid w:val="00986649"/>
    <w:rsid w:val="009866F5"/>
    <w:rsid w:val="0098674D"/>
    <w:rsid w:val="00986853"/>
    <w:rsid w:val="009868A9"/>
    <w:rsid w:val="0098696E"/>
    <w:rsid w:val="00986B4C"/>
    <w:rsid w:val="00986B66"/>
    <w:rsid w:val="00986BAB"/>
    <w:rsid w:val="00986C2A"/>
    <w:rsid w:val="00986C90"/>
    <w:rsid w:val="00986D69"/>
    <w:rsid w:val="00986F64"/>
    <w:rsid w:val="00986FC3"/>
    <w:rsid w:val="00986FF6"/>
    <w:rsid w:val="0098701B"/>
    <w:rsid w:val="0098713F"/>
    <w:rsid w:val="0098721F"/>
    <w:rsid w:val="00987282"/>
    <w:rsid w:val="009872F9"/>
    <w:rsid w:val="0098759E"/>
    <w:rsid w:val="00987603"/>
    <w:rsid w:val="00987686"/>
    <w:rsid w:val="0098771D"/>
    <w:rsid w:val="0098771F"/>
    <w:rsid w:val="00987801"/>
    <w:rsid w:val="009878E8"/>
    <w:rsid w:val="00987C6A"/>
    <w:rsid w:val="00987CFD"/>
    <w:rsid w:val="00990237"/>
    <w:rsid w:val="0099034F"/>
    <w:rsid w:val="00990438"/>
    <w:rsid w:val="00990578"/>
    <w:rsid w:val="009905CA"/>
    <w:rsid w:val="00990610"/>
    <w:rsid w:val="0099084E"/>
    <w:rsid w:val="0099089F"/>
    <w:rsid w:val="009909FA"/>
    <w:rsid w:val="00990AB9"/>
    <w:rsid w:val="00990ABE"/>
    <w:rsid w:val="00990AC6"/>
    <w:rsid w:val="00990B08"/>
    <w:rsid w:val="00990C26"/>
    <w:rsid w:val="00990D39"/>
    <w:rsid w:val="00990DC9"/>
    <w:rsid w:val="00990E25"/>
    <w:rsid w:val="00990E57"/>
    <w:rsid w:val="00990E9A"/>
    <w:rsid w:val="00990F67"/>
    <w:rsid w:val="00990F6C"/>
    <w:rsid w:val="00990FCE"/>
    <w:rsid w:val="00991076"/>
    <w:rsid w:val="00991087"/>
    <w:rsid w:val="0099138C"/>
    <w:rsid w:val="00991401"/>
    <w:rsid w:val="009915BD"/>
    <w:rsid w:val="00991648"/>
    <w:rsid w:val="0099169D"/>
    <w:rsid w:val="009917D8"/>
    <w:rsid w:val="009917EC"/>
    <w:rsid w:val="00991A44"/>
    <w:rsid w:val="00991B11"/>
    <w:rsid w:val="00991BF1"/>
    <w:rsid w:val="00991C00"/>
    <w:rsid w:val="00991D47"/>
    <w:rsid w:val="00991DC7"/>
    <w:rsid w:val="00991E9D"/>
    <w:rsid w:val="00991ED5"/>
    <w:rsid w:val="00991FA6"/>
    <w:rsid w:val="00991FE4"/>
    <w:rsid w:val="009920ED"/>
    <w:rsid w:val="00992143"/>
    <w:rsid w:val="00992276"/>
    <w:rsid w:val="0099246D"/>
    <w:rsid w:val="00992541"/>
    <w:rsid w:val="00992556"/>
    <w:rsid w:val="0099266B"/>
    <w:rsid w:val="00992687"/>
    <w:rsid w:val="0099271E"/>
    <w:rsid w:val="009927D2"/>
    <w:rsid w:val="009927ED"/>
    <w:rsid w:val="009929F6"/>
    <w:rsid w:val="009929FB"/>
    <w:rsid w:val="00992A90"/>
    <w:rsid w:val="00992B60"/>
    <w:rsid w:val="00992BDE"/>
    <w:rsid w:val="00992C6A"/>
    <w:rsid w:val="00992D30"/>
    <w:rsid w:val="00992DBB"/>
    <w:rsid w:val="00993025"/>
    <w:rsid w:val="00993155"/>
    <w:rsid w:val="00993210"/>
    <w:rsid w:val="009932EA"/>
    <w:rsid w:val="009934A4"/>
    <w:rsid w:val="00993506"/>
    <w:rsid w:val="00993558"/>
    <w:rsid w:val="009936B2"/>
    <w:rsid w:val="0099372B"/>
    <w:rsid w:val="00993730"/>
    <w:rsid w:val="00993838"/>
    <w:rsid w:val="0099389B"/>
    <w:rsid w:val="00993B1B"/>
    <w:rsid w:val="00993CB7"/>
    <w:rsid w:val="00993D3C"/>
    <w:rsid w:val="00993D9E"/>
    <w:rsid w:val="00993E88"/>
    <w:rsid w:val="00993E9D"/>
    <w:rsid w:val="009940B1"/>
    <w:rsid w:val="009940E7"/>
    <w:rsid w:val="00994182"/>
    <w:rsid w:val="0099428C"/>
    <w:rsid w:val="009942B0"/>
    <w:rsid w:val="0099435A"/>
    <w:rsid w:val="009943F8"/>
    <w:rsid w:val="00994431"/>
    <w:rsid w:val="009944C3"/>
    <w:rsid w:val="009944CD"/>
    <w:rsid w:val="009944F6"/>
    <w:rsid w:val="0099453C"/>
    <w:rsid w:val="009946E3"/>
    <w:rsid w:val="009947FD"/>
    <w:rsid w:val="009948A9"/>
    <w:rsid w:val="00994AD7"/>
    <w:rsid w:val="00994B0D"/>
    <w:rsid w:val="00994CC1"/>
    <w:rsid w:val="00994D20"/>
    <w:rsid w:val="00994DFE"/>
    <w:rsid w:val="00994E9E"/>
    <w:rsid w:val="0099503E"/>
    <w:rsid w:val="009952F3"/>
    <w:rsid w:val="009953EA"/>
    <w:rsid w:val="00995477"/>
    <w:rsid w:val="009954F7"/>
    <w:rsid w:val="0099563A"/>
    <w:rsid w:val="0099577B"/>
    <w:rsid w:val="009957F1"/>
    <w:rsid w:val="00995890"/>
    <w:rsid w:val="009958AF"/>
    <w:rsid w:val="009958CA"/>
    <w:rsid w:val="00995A3D"/>
    <w:rsid w:val="00995B3D"/>
    <w:rsid w:val="00995B70"/>
    <w:rsid w:val="00995B9F"/>
    <w:rsid w:val="00995BE9"/>
    <w:rsid w:val="00995CB6"/>
    <w:rsid w:val="00995CC0"/>
    <w:rsid w:val="00995DE8"/>
    <w:rsid w:val="00995DFD"/>
    <w:rsid w:val="00995E22"/>
    <w:rsid w:val="00995E3B"/>
    <w:rsid w:val="00995E94"/>
    <w:rsid w:val="00995EC8"/>
    <w:rsid w:val="00995F36"/>
    <w:rsid w:val="00995FC5"/>
    <w:rsid w:val="00995FC9"/>
    <w:rsid w:val="00996022"/>
    <w:rsid w:val="0099605E"/>
    <w:rsid w:val="00996127"/>
    <w:rsid w:val="0099618A"/>
    <w:rsid w:val="009961CC"/>
    <w:rsid w:val="009962F7"/>
    <w:rsid w:val="0099635C"/>
    <w:rsid w:val="00996389"/>
    <w:rsid w:val="009964A3"/>
    <w:rsid w:val="009965F8"/>
    <w:rsid w:val="0099661F"/>
    <w:rsid w:val="009966A9"/>
    <w:rsid w:val="00996803"/>
    <w:rsid w:val="009968B2"/>
    <w:rsid w:val="009969C8"/>
    <w:rsid w:val="00996A57"/>
    <w:rsid w:val="00996A7D"/>
    <w:rsid w:val="00996B34"/>
    <w:rsid w:val="00996CBC"/>
    <w:rsid w:val="00996E83"/>
    <w:rsid w:val="00996F83"/>
    <w:rsid w:val="00997097"/>
    <w:rsid w:val="0099709F"/>
    <w:rsid w:val="009970CA"/>
    <w:rsid w:val="0099710C"/>
    <w:rsid w:val="009972D9"/>
    <w:rsid w:val="00997476"/>
    <w:rsid w:val="009974D4"/>
    <w:rsid w:val="00997623"/>
    <w:rsid w:val="009977E2"/>
    <w:rsid w:val="00997838"/>
    <w:rsid w:val="00997B11"/>
    <w:rsid w:val="00997B63"/>
    <w:rsid w:val="00997C2B"/>
    <w:rsid w:val="00997CB0"/>
    <w:rsid w:val="00997CE4"/>
    <w:rsid w:val="00997D60"/>
    <w:rsid w:val="00997EEF"/>
    <w:rsid w:val="00997F10"/>
    <w:rsid w:val="00997F6F"/>
    <w:rsid w:val="00997FAF"/>
    <w:rsid w:val="00997FBF"/>
    <w:rsid w:val="009A0063"/>
    <w:rsid w:val="009A00A9"/>
    <w:rsid w:val="009A00F0"/>
    <w:rsid w:val="009A02B6"/>
    <w:rsid w:val="009A0301"/>
    <w:rsid w:val="009A0406"/>
    <w:rsid w:val="009A043D"/>
    <w:rsid w:val="009A0585"/>
    <w:rsid w:val="009A058D"/>
    <w:rsid w:val="009A0696"/>
    <w:rsid w:val="009A06B0"/>
    <w:rsid w:val="009A07B6"/>
    <w:rsid w:val="009A0986"/>
    <w:rsid w:val="009A09BD"/>
    <w:rsid w:val="009A0A29"/>
    <w:rsid w:val="009A0A56"/>
    <w:rsid w:val="009A0A7E"/>
    <w:rsid w:val="009A0B65"/>
    <w:rsid w:val="009A0C4A"/>
    <w:rsid w:val="009A0E2C"/>
    <w:rsid w:val="009A0FDF"/>
    <w:rsid w:val="009A1023"/>
    <w:rsid w:val="009A1138"/>
    <w:rsid w:val="009A117A"/>
    <w:rsid w:val="009A12D6"/>
    <w:rsid w:val="009A13EA"/>
    <w:rsid w:val="009A14BE"/>
    <w:rsid w:val="009A1516"/>
    <w:rsid w:val="009A1631"/>
    <w:rsid w:val="009A16E3"/>
    <w:rsid w:val="009A172A"/>
    <w:rsid w:val="009A18D5"/>
    <w:rsid w:val="009A1A30"/>
    <w:rsid w:val="009A1BB7"/>
    <w:rsid w:val="009A1BC6"/>
    <w:rsid w:val="009A1BF7"/>
    <w:rsid w:val="009A1C6F"/>
    <w:rsid w:val="009A1CCE"/>
    <w:rsid w:val="009A1D69"/>
    <w:rsid w:val="009A1DDF"/>
    <w:rsid w:val="009A1E41"/>
    <w:rsid w:val="009A1EE3"/>
    <w:rsid w:val="009A1F14"/>
    <w:rsid w:val="009A1F27"/>
    <w:rsid w:val="009A1F83"/>
    <w:rsid w:val="009A211C"/>
    <w:rsid w:val="009A21FF"/>
    <w:rsid w:val="009A225F"/>
    <w:rsid w:val="009A228E"/>
    <w:rsid w:val="009A22B4"/>
    <w:rsid w:val="009A22CC"/>
    <w:rsid w:val="009A2333"/>
    <w:rsid w:val="009A2337"/>
    <w:rsid w:val="009A23D1"/>
    <w:rsid w:val="009A2409"/>
    <w:rsid w:val="009A246F"/>
    <w:rsid w:val="009A25F0"/>
    <w:rsid w:val="009A25F2"/>
    <w:rsid w:val="009A2661"/>
    <w:rsid w:val="009A278F"/>
    <w:rsid w:val="009A27AD"/>
    <w:rsid w:val="009A287A"/>
    <w:rsid w:val="009A2888"/>
    <w:rsid w:val="009A28F5"/>
    <w:rsid w:val="009A290B"/>
    <w:rsid w:val="009A292F"/>
    <w:rsid w:val="009A2B20"/>
    <w:rsid w:val="009A2B40"/>
    <w:rsid w:val="009A2C98"/>
    <w:rsid w:val="009A2D52"/>
    <w:rsid w:val="009A2DD3"/>
    <w:rsid w:val="009A2E00"/>
    <w:rsid w:val="009A2E32"/>
    <w:rsid w:val="009A2E36"/>
    <w:rsid w:val="009A2E82"/>
    <w:rsid w:val="009A3018"/>
    <w:rsid w:val="009A3071"/>
    <w:rsid w:val="009A3210"/>
    <w:rsid w:val="009A329F"/>
    <w:rsid w:val="009A32A6"/>
    <w:rsid w:val="009A32AD"/>
    <w:rsid w:val="009A332B"/>
    <w:rsid w:val="009A335E"/>
    <w:rsid w:val="009A336B"/>
    <w:rsid w:val="009A33A7"/>
    <w:rsid w:val="009A33D4"/>
    <w:rsid w:val="009A348F"/>
    <w:rsid w:val="009A35A3"/>
    <w:rsid w:val="009A3625"/>
    <w:rsid w:val="009A36E4"/>
    <w:rsid w:val="009A372F"/>
    <w:rsid w:val="009A37E2"/>
    <w:rsid w:val="009A3855"/>
    <w:rsid w:val="009A3882"/>
    <w:rsid w:val="009A3A2A"/>
    <w:rsid w:val="009A3B26"/>
    <w:rsid w:val="009A3B79"/>
    <w:rsid w:val="009A3CB4"/>
    <w:rsid w:val="009A3CE8"/>
    <w:rsid w:val="009A3EDD"/>
    <w:rsid w:val="009A3EEB"/>
    <w:rsid w:val="009A3F52"/>
    <w:rsid w:val="009A4106"/>
    <w:rsid w:val="009A42B9"/>
    <w:rsid w:val="009A42E3"/>
    <w:rsid w:val="009A4357"/>
    <w:rsid w:val="009A43EC"/>
    <w:rsid w:val="009A445B"/>
    <w:rsid w:val="009A4572"/>
    <w:rsid w:val="009A457C"/>
    <w:rsid w:val="009A457F"/>
    <w:rsid w:val="009A45D3"/>
    <w:rsid w:val="009A461B"/>
    <w:rsid w:val="009A46D8"/>
    <w:rsid w:val="009A47BE"/>
    <w:rsid w:val="009A4899"/>
    <w:rsid w:val="009A48BF"/>
    <w:rsid w:val="009A48D3"/>
    <w:rsid w:val="009A499B"/>
    <w:rsid w:val="009A4A2F"/>
    <w:rsid w:val="009A4A38"/>
    <w:rsid w:val="009A4B05"/>
    <w:rsid w:val="009A4B26"/>
    <w:rsid w:val="009A4C8A"/>
    <w:rsid w:val="009A4CBF"/>
    <w:rsid w:val="009A4E4C"/>
    <w:rsid w:val="009A4ECF"/>
    <w:rsid w:val="009A4F15"/>
    <w:rsid w:val="009A5010"/>
    <w:rsid w:val="009A503D"/>
    <w:rsid w:val="009A50B4"/>
    <w:rsid w:val="009A5186"/>
    <w:rsid w:val="009A520E"/>
    <w:rsid w:val="009A5213"/>
    <w:rsid w:val="009A5521"/>
    <w:rsid w:val="009A5597"/>
    <w:rsid w:val="009A55EE"/>
    <w:rsid w:val="009A5727"/>
    <w:rsid w:val="009A5789"/>
    <w:rsid w:val="009A5928"/>
    <w:rsid w:val="009A5937"/>
    <w:rsid w:val="009A59E0"/>
    <w:rsid w:val="009A5B13"/>
    <w:rsid w:val="009A5C83"/>
    <w:rsid w:val="009A5CFA"/>
    <w:rsid w:val="009A5D8A"/>
    <w:rsid w:val="009A5F25"/>
    <w:rsid w:val="009A5F64"/>
    <w:rsid w:val="009A5F7F"/>
    <w:rsid w:val="009A6029"/>
    <w:rsid w:val="009A6098"/>
    <w:rsid w:val="009A61CC"/>
    <w:rsid w:val="009A6247"/>
    <w:rsid w:val="009A6288"/>
    <w:rsid w:val="009A6289"/>
    <w:rsid w:val="009A630A"/>
    <w:rsid w:val="009A6348"/>
    <w:rsid w:val="009A64CD"/>
    <w:rsid w:val="009A662F"/>
    <w:rsid w:val="009A6693"/>
    <w:rsid w:val="009A6729"/>
    <w:rsid w:val="009A697E"/>
    <w:rsid w:val="009A6981"/>
    <w:rsid w:val="009A69B9"/>
    <w:rsid w:val="009A69C6"/>
    <w:rsid w:val="009A6B4D"/>
    <w:rsid w:val="009A6B6B"/>
    <w:rsid w:val="009A6D81"/>
    <w:rsid w:val="009A6E62"/>
    <w:rsid w:val="009A6E87"/>
    <w:rsid w:val="009A7117"/>
    <w:rsid w:val="009A7118"/>
    <w:rsid w:val="009A71AA"/>
    <w:rsid w:val="009A720A"/>
    <w:rsid w:val="009A7291"/>
    <w:rsid w:val="009A7333"/>
    <w:rsid w:val="009A7523"/>
    <w:rsid w:val="009A762E"/>
    <w:rsid w:val="009A76CA"/>
    <w:rsid w:val="009A7727"/>
    <w:rsid w:val="009A7731"/>
    <w:rsid w:val="009A7762"/>
    <w:rsid w:val="009A7C2E"/>
    <w:rsid w:val="009A7F68"/>
    <w:rsid w:val="009A7FA5"/>
    <w:rsid w:val="009B004D"/>
    <w:rsid w:val="009B0058"/>
    <w:rsid w:val="009B0118"/>
    <w:rsid w:val="009B022E"/>
    <w:rsid w:val="009B024D"/>
    <w:rsid w:val="009B0279"/>
    <w:rsid w:val="009B0283"/>
    <w:rsid w:val="009B0326"/>
    <w:rsid w:val="009B04C9"/>
    <w:rsid w:val="009B04F2"/>
    <w:rsid w:val="009B04FE"/>
    <w:rsid w:val="009B055A"/>
    <w:rsid w:val="009B059F"/>
    <w:rsid w:val="009B06F9"/>
    <w:rsid w:val="009B06FC"/>
    <w:rsid w:val="009B0705"/>
    <w:rsid w:val="009B0844"/>
    <w:rsid w:val="009B08EE"/>
    <w:rsid w:val="009B0911"/>
    <w:rsid w:val="009B094F"/>
    <w:rsid w:val="009B0A18"/>
    <w:rsid w:val="009B0AD7"/>
    <w:rsid w:val="009B0B20"/>
    <w:rsid w:val="009B0B24"/>
    <w:rsid w:val="009B0B50"/>
    <w:rsid w:val="009B0BAC"/>
    <w:rsid w:val="009B0D4D"/>
    <w:rsid w:val="009B0F7D"/>
    <w:rsid w:val="009B13AA"/>
    <w:rsid w:val="009B1423"/>
    <w:rsid w:val="009B1506"/>
    <w:rsid w:val="009B1547"/>
    <w:rsid w:val="009B16CA"/>
    <w:rsid w:val="009B16E6"/>
    <w:rsid w:val="009B173D"/>
    <w:rsid w:val="009B1766"/>
    <w:rsid w:val="009B177C"/>
    <w:rsid w:val="009B18D6"/>
    <w:rsid w:val="009B1986"/>
    <w:rsid w:val="009B1BC5"/>
    <w:rsid w:val="009B1C46"/>
    <w:rsid w:val="009B1CB2"/>
    <w:rsid w:val="009B1CDE"/>
    <w:rsid w:val="009B1DA7"/>
    <w:rsid w:val="009B1DFF"/>
    <w:rsid w:val="009B1EB4"/>
    <w:rsid w:val="009B1F53"/>
    <w:rsid w:val="009B1FBA"/>
    <w:rsid w:val="009B1FD8"/>
    <w:rsid w:val="009B205B"/>
    <w:rsid w:val="009B20AC"/>
    <w:rsid w:val="009B20C2"/>
    <w:rsid w:val="009B2108"/>
    <w:rsid w:val="009B224B"/>
    <w:rsid w:val="009B227B"/>
    <w:rsid w:val="009B2289"/>
    <w:rsid w:val="009B2506"/>
    <w:rsid w:val="009B263B"/>
    <w:rsid w:val="009B276C"/>
    <w:rsid w:val="009B27A0"/>
    <w:rsid w:val="009B289D"/>
    <w:rsid w:val="009B28B6"/>
    <w:rsid w:val="009B28E2"/>
    <w:rsid w:val="009B2CC8"/>
    <w:rsid w:val="009B2D20"/>
    <w:rsid w:val="009B2E78"/>
    <w:rsid w:val="009B2FA0"/>
    <w:rsid w:val="009B3076"/>
    <w:rsid w:val="009B3180"/>
    <w:rsid w:val="009B31FC"/>
    <w:rsid w:val="009B3588"/>
    <w:rsid w:val="009B3654"/>
    <w:rsid w:val="009B3699"/>
    <w:rsid w:val="009B36AB"/>
    <w:rsid w:val="009B3746"/>
    <w:rsid w:val="009B385D"/>
    <w:rsid w:val="009B395D"/>
    <w:rsid w:val="009B3A63"/>
    <w:rsid w:val="009B3A6E"/>
    <w:rsid w:val="009B3D41"/>
    <w:rsid w:val="009B3DA7"/>
    <w:rsid w:val="009B3DE7"/>
    <w:rsid w:val="009B3E6B"/>
    <w:rsid w:val="009B3EF1"/>
    <w:rsid w:val="009B400A"/>
    <w:rsid w:val="009B4344"/>
    <w:rsid w:val="009B4384"/>
    <w:rsid w:val="009B43E2"/>
    <w:rsid w:val="009B44A5"/>
    <w:rsid w:val="009B45E4"/>
    <w:rsid w:val="009B462D"/>
    <w:rsid w:val="009B464B"/>
    <w:rsid w:val="009B4809"/>
    <w:rsid w:val="009B4895"/>
    <w:rsid w:val="009B4A0B"/>
    <w:rsid w:val="009B4A29"/>
    <w:rsid w:val="009B4B17"/>
    <w:rsid w:val="009B4B7D"/>
    <w:rsid w:val="009B4B95"/>
    <w:rsid w:val="009B4C4B"/>
    <w:rsid w:val="009B4F1E"/>
    <w:rsid w:val="009B5032"/>
    <w:rsid w:val="009B5133"/>
    <w:rsid w:val="009B5284"/>
    <w:rsid w:val="009B52EF"/>
    <w:rsid w:val="009B53A2"/>
    <w:rsid w:val="009B542A"/>
    <w:rsid w:val="009B555D"/>
    <w:rsid w:val="009B5570"/>
    <w:rsid w:val="009B55F8"/>
    <w:rsid w:val="009B562B"/>
    <w:rsid w:val="009B56CB"/>
    <w:rsid w:val="009B5715"/>
    <w:rsid w:val="009B57FD"/>
    <w:rsid w:val="009B5943"/>
    <w:rsid w:val="009B5BB0"/>
    <w:rsid w:val="009B5BE7"/>
    <w:rsid w:val="009B5C8D"/>
    <w:rsid w:val="009B5CA6"/>
    <w:rsid w:val="009B5DAE"/>
    <w:rsid w:val="009B5E72"/>
    <w:rsid w:val="009B5FF5"/>
    <w:rsid w:val="009B603D"/>
    <w:rsid w:val="009B6167"/>
    <w:rsid w:val="009B6353"/>
    <w:rsid w:val="009B64D2"/>
    <w:rsid w:val="009B652F"/>
    <w:rsid w:val="009B659C"/>
    <w:rsid w:val="009B66DF"/>
    <w:rsid w:val="009B67B6"/>
    <w:rsid w:val="009B67FC"/>
    <w:rsid w:val="009B6888"/>
    <w:rsid w:val="009B68C5"/>
    <w:rsid w:val="009B691E"/>
    <w:rsid w:val="009B698D"/>
    <w:rsid w:val="009B69AD"/>
    <w:rsid w:val="009B6B9F"/>
    <w:rsid w:val="009B6DBE"/>
    <w:rsid w:val="009B6E4A"/>
    <w:rsid w:val="009B6EF0"/>
    <w:rsid w:val="009B6F5E"/>
    <w:rsid w:val="009B70B7"/>
    <w:rsid w:val="009B70D9"/>
    <w:rsid w:val="009B70F6"/>
    <w:rsid w:val="009B71DB"/>
    <w:rsid w:val="009B7247"/>
    <w:rsid w:val="009B7256"/>
    <w:rsid w:val="009B728D"/>
    <w:rsid w:val="009B73B5"/>
    <w:rsid w:val="009B73C4"/>
    <w:rsid w:val="009B74DE"/>
    <w:rsid w:val="009B74E4"/>
    <w:rsid w:val="009B7549"/>
    <w:rsid w:val="009B7694"/>
    <w:rsid w:val="009B76DA"/>
    <w:rsid w:val="009B77C4"/>
    <w:rsid w:val="009B7864"/>
    <w:rsid w:val="009B791B"/>
    <w:rsid w:val="009B7976"/>
    <w:rsid w:val="009B79A8"/>
    <w:rsid w:val="009B7A69"/>
    <w:rsid w:val="009B7CA3"/>
    <w:rsid w:val="009B7CEB"/>
    <w:rsid w:val="009B7DA1"/>
    <w:rsid w:val="009B7DC6"/>
    <w:rsid w:val="009B7EAB"/>
    <w:rsid w:val="009B7F99"/>
    <w:rsid w:val="009C0078"/>
    <w:rsid w:val="009C01DD"/>
    <w:rsid w:val="009C02A4"/>
    <w:rsid w:val="009C02B1"/>
    <w:rsid w:val="009C02E4"/>
    <w:rsid w:val="009C0309"/>
    <w:rsid w:val="009C0325"/>
    <w:rsid w:val="009C0362"/>
    <w:rsid w:val="009C041A"/>
    <w:rsid w:val="009C0445"/>
    <w:rsid w:val="009C07C8"/>
    <w:rsid w:val="009C0858"/>
    <w:rsid w:val="009C0868"/>
    <w:rsid w:val="009C08A2"/>
    <w:rsid w:val="009C0A55"/>
    <w:rsid w:val="009C0B48"/>
    <w:rsid w:val="009C0BA1"/>
    <w:rsid w:val="009C0BD7"/>
    <w:rsid w:val="009C0C24"/>
    <w:rsid w:val="009C0D9C"/>
    <w:rsid w:val="009C0E29"/>
    <w:rsid w:val="009C0EC0"/>
    <w:rsid w:val="009C0FDB"/>
    <w:rsid w:val="009C10B9"/>
    <w:rsid w:val="009C127C"/>
    <w:rsid w:val="009C12CE"/>
    <w:rsid w:val="009C12FB"/>
    <w:rsid w:val="009C1414"/>
    <w:rsid w:val="009C141F"/>
    <w:rsid w:val="009C1494"/>
    <w:rsid w:val="009C157A"/>
    <w:rsid w:val="009C1614"/>
    <w:rsid w:val="009C172B"/>
    <w:rsid w:val="009C1760"/>
    <w:rsid w:val="009C17CD"/>
    <w:rsid w:val="009C18B5"/>
    <w:rsid w:val="009C1902"/>
    <w:rsid w:val="009C1A59"/>
    <w:rsid w:val="009C1C67"/>
    <w:rsid w:val="009C1C99"/>
    <w:rsid w:val="009C1D56"/>
    <w:rsid w:val="009C1E1E"/>
    <w:rsid w:val="009C1FF8"/>
    <w:rsid w:val="009C20FC"/>
    <w:rsid w:val="009C2138"/>
    <w:rsid w:val="009C22A3"/>
    <w:rsid w:val="009C2307"/>
    <w:rsid w:val="009C2311"/>
    <w:rsid w:val="009C24A5"/>
    <w:rsid w:val="009C261A"/>
    <w:rsid w:val="009C2829"/>
    <w:rsid w:val="009C2831"/>
    <w:rsid w:val="009C285C"/>
    <w:rsid w:val="009C290E"/>
    <w:rsid w:val="009C2970"/>
    <w:rsid w:val="009C2A61"/>
    <w:rsid w:val="009C2A9F"/>
    <w:rsid w:val="009C2D3F"/>
    <w:rsid w:val="009C2E19"/>
    <w:rsid w:val="009C2E8B"/>
    <w:rsid w:val="009C2ECC"/>
    <w:rsid w:val="009C2F5A"/>
    <w:rsid w:val="009C2FE4"/>
    <w:rsid w:val="009C301A"/>
    <w:rsid w:val="009C3053"/>
    <w:rsid w:val="009C31C5"/>
    <w:rsid w:val="009C31E3"/>
    <w:rsid w:val="009C32A8"/>
    <w:rsid w:val="009C32BE"/>
    <w:rsid w:val="009C33F7"/>
    <w:rsid w:val="009C344E"/>
    <w:rsid w:val="009C347D"/>
    <w:rsid w:val="009C3544"/>
    <w:rsid w:val="009C35AC"/>
    <w:rsid w:val="009C35BE"/>
    <w:rsid w:val="009C37CC"/>
    <w:rsid w:val="009C3800"/>
    <w:rsid w:val="009C3908"/>
    <w:rsid w:val="009C3921"/>
    <w:rsid w:val="009C3954"/>
    <w:rsid w:val="009C3AE9"/>
    <w:rsid w:val="009C3B57"/>
    <w:rsid w:val="009C3CA5"/>
    <w:rsid w:val="009C3DD8"/>
    <w:rsid w:val="009C3EB6"/>
    <w:rsid w:val="009C3F55"/>
    <w:rsid w:val="009C3F6F"/>
    <w:rsid w:val="009C4051"/>
    <w:rsid w:val="009C40D7"/>
    <w:rsid w:val="009C4163"/>
    <w:rsid w:val="009C4317"/>
    <w:rsid w:val="009C4346"/>
    <w:rsid w:val="009C4471"/>
    <w:rsid w:val="009C4526"/>
    <w:rsid w:val="009C45D7"/>
    <w:rsid w:val="009C4674"/>
    <w:rsid w:val="009C47AA"/>
    <w:rsid w:val="009C47AD"/>
    <w:rsid w:val="009C482F"/>
    <w:rsid w:val="009C48A6"/>
    <w:rsid w:val="009C4940"/>
    <w:rsid w:val="009C49D2"/>
    <w:rsid w:val="009C49F7"/>
    <w:rsid w:val="009C4C0C"/>
    <w:rsid w:val="009C4C69"/>
    <w:rsid w:val="009C4D13"/>
    <w:rsid w:val="009C4FA3"/>
    <w:rsid w:val="009C4FEB"/>
    <w:rsid w:val="009C4FED"/>
    <w:rsid w:val="009C50F6"/>
    <w:rsid w:val="009C51B7"/>
    <w:rsid w:val="009C5215"/>
    <w:rsid w:val="009C537A"/>
    <w:rsid w:val="009C5384"/>
    <w:rsid w:val="009C53B9"/>
    <w:rsid w:val="009C548E"/>
    <w:rsid w:val="009C5610"/>
    <w:rsid w:val="009C56A6"/>
    <w:rsid w:val="009C5706"/>
    <w:rsid w:val="009C5792"/>
    <w:rsid w:val="009C5803"/>
    <w:rsid w:val="009C586E"/>
    <w:rsid w:val="009C58E6"/>
    <w:rsid w:val="009C5922"/>
    <w:rsid w:val="009C597C"/>
    <w:rsid w:val="009C5CE8"/>
    <w:rsid w:val="009C5D3C"/>
    <w:rsid w:val="009C5D5E"/>
    <w:rsid w:val="009C5D8B"/>
    <w:rsid w:val="009C5DB7"/>
    <w:rsid w:val="009C5E0E"/>
    <w:rsid w:val="009C5EB1"/>
    <w:rsid w:val="009C5F53"/>
    <w:rsid w:val="009C6090"/>
    <w:rsid w:val="009C60B0"/>
    <w:rsid w:val="009C617A"/>
    <w:rsid w:val="009C6192"/>
    <w:rsid w:val="009C6195"/>
    <w:rsid w:val="009C6269"/>
    <w:rsid w:val="009C62E5"/>
    <w:rsid w:val="009C62FD"/>
    <w:rsid w:val="009C6372"/>
    <w:rsid w:val="009C6386"/>
    <w:rsid w:val="009C6488"/>
    <w:rsid w:val="009C6527"/>
    <w:rsid w:val="009C6533"/>
    <w:rsid w:val="009C656F"/>
    <w:rsid w:val="009C65B0"/>
    <w:rsid w:val="009C672C"/>
    <w:rsid w:val="009C6786"/>
    <w:rsid w:val="009C6795"/>
    <w:rsid w:val="009C67B6"/>
    <w:rsid w:val="009C68E1"/>
    <w:rsid w:val="009C6A55"/>
    <w:rsid w:val="009C6C18"/>
    <w:rsid w:val="009C6C54"/>
    <w:rsid w:val="009C6C59"/>
    <w:rsid w:val="009C6CF8"/>
    <w:rsid w:val="009C70C1"/>
    <w:rsid w:val="009C7296"/>
    <w:rsid w:val="009C72D5"/>
    <w:rsid w:val="009C7493"/>
    <w:rsid w:val="009C74BC"/>
    <w:rsid w:val="009C7509"/>
    <w:rsid w:val="009C755D"/>
    <w:rsid w:val="009C75E4"/>
    <w:rsid w:val="009C7682"/>
    <w:rsid w:val="009C76B7"/>
    <w:rsid w:val="009C7725"/>
    <w:rsid w:val="009C7817"/>
    <w:rsid w:val="009C7958"/>
    <w:rsid w:val="009C7A3A"/>
    <w:rsid w:val="009C7A5F"/>
    <w:rsid w:val="009C7AAB"/>
    <w:rsid w:val="009C7B3B"/>
    <w:rsid w:val="009C7BD4"/>
    <w:rsid w:val="009C7CE8"/>
    <w:rsid w:val="009C7D81"/>
    <w:rsid w:val="009C7FC7"/>
    <w:rsid w:val="009D01E5"/>
    <w:rsid w:val="009D0398"/>
    <w:rsid w:val="009D03A9"/>
    <w:rsid w:val="009D03DC"/>
    <w:rsid w:val="009D05D8"/>
    <w:rsid w:val="009D09FA"/>
    <w:rsid w:val="009D0A3E"/>
    <w:rsid w:val="009D0ACC"/>
    <w:rsid w:val="009D0B01"/>
    <w:rsid w:val="009D0B80"/>
    <w:rsid w:val="009D0BFF"/>
    <w:rsid w:val="009D0C2E"/>
    <w:rsid w:val="009D0DF9"/>
    <w:rsid w:val="009D0E83"/>
    <w:rsid w:val="009D0EDE"/>
    <w:rsid w:val="009D0F68"/>
    <w:rsid w:val="009D0F6E"/>
    <w:rsid w:val="009D0FB1"/>
    <w:rsid w:val="009D1004"/>
    <w:rsid w:val="009D12AD"/>
    <w:rsid w:val="009D139E"/>
    <w:rsid w:val="009D13A0"/>
    <w:rsid w:val="009D144E"/>
    <w:rsid w:val="009D1453"/>
    <w:rsid w:val="009D168A"/>
    <w:rsid w:val="009D185A"/>
    <w:rsid w:val="009D18F7"/>
    <w:rsid w:val="009D192B"/>
    <w:rsid w:val="009D1A88"/>
    <w:rsid w:val="009D1AA9"/>
    <w:rsid w:val="009D1ADB"/>
    <w:rsid w:val="009D1BF6"/>
    <w:rsid w:val="009D1E15"/>
    <w:rsid w:val="009D1E28"/>
    <w:rsid w:val="009D1F38"/>
    <w:rsid w:val="009D1FAF"/>
    <w:rsid w:val="009D1FF2"/>
    <w:rsid w:val="009D2043"/>
    <w:rsid w:val="009D204B"/>
    <w:rsid w:val="009D207A"/>
    <w:rsid w:val="009D2102"/>
    <w:rsid w:val="009D2135"/>
    <w:rsid w:val="009D2160"/>
    <w:rsid w:val="009D2181"/>
    <w:rsid w:val="009D229D"/>
    <w:rsid w:val="009D230D"/>
    <w:rsid w:val="009D2458"/>
    <w:rsid w:val="009D252E"/>
    <w:rsid w:val="009D25F5"/>
    <w:rsid w:val="009D265B"/>
    <w:rsid w:val="009D26B8"/>
    <w:rsid w:val="009D279C"/>
    <w:rsid w:val="009D27BE"/>
    <w:rsid w:val="009D2893"/>
    <w:rsid w:val="009D28AD"/>
    <w:rsid w:val="009D2A0E"/>
    <w:rsid w:val="009D2A98"/>
    <w:rsid w:val="009D2B39"/>
    <w:rsid w:val="009D2D54"/>
    <w:rsid w:val="009D2E13"/>
    <w:rsid w:val="009D2EA6"/>
    <w:rsid w:val="009D2F40"/>
    <w:rsid w:val="009D2F56"/>
    <w:rsid w:val="009D31A4"/>
    <w:rsid w:val="009D342D"/>
    <w:rsid w:val="009D348C"/>
    <w:rsid w:val="009D351E"/>
    <w:rsid w:val="009D36E6"/>
    <w:rsid w:val="009D398F"/>
    <w:rsid w:val="009D39E2"/>
    <w:rsid w:val="009D3AF4"/>
    <w:rsid w:val="009D3BFD"/>
    <w:rsid w:val="009D3C01"/>
    <w:rsid w:val="009D3C33"/>
    <w:rsid w:val="009D3CDE"/>
    <w:rsid w:val="009D3D04"/>
    <w:rsid w:val="009D3D28"/>
    <w:rsid w:val="009D3D4B"/>
    <w:rsid w:val="009D3D59"/>
    <w:rsid w:val="009D3D6D"/>
    <w:rsid w:val="009D3DF9"/>
    <w:rsid w:val="009D3DFA"/>
    <w:rsid w:val="009D3DFB"/>
    <w:rsid w:val="009D3E66"/>
    <w:rsid w:val="009D3E87"/>
    <w:rsid w:val="009D3FFA"/>
    <w:rsid w:val="009D400F"/>
    <w:rsid w:val="009D404A"/>
    <w:rsid w:val="009D40E7"/>
    <w:rsid w:val="009D4121"/>
    <w:rsid w:val="009D416F"/>
    <w:rsid w:val="009D42C4"/>
    <w:rsid w:val="009D4385"/>
    <w:rsid w:val="009D4390"/>
    <w:rsid w:val="009D45A5"/>
    <w:rsid w:val="009D4677"/>
    <w:rsid w:val="009D469C"/>
    <w:rsid w:val="009D4728"/>
    <w:rsid w:val="009D473B"/>
    <w:rsid w:val="009D4740"/>
    <w:rsid w:val="009D49A2"/>
    <w:rsid w:val="009D4AFB"/>
    <w:rsid w:val="009D4B60"/>
    <w:rsid w:val="009D4BC4"/>
    <w:rsid w:val="009D4BDD"/>
    <w:rsid w:val="009D4CB6"/>
    <w:rsid w:val="009D4CED"/>
    <w:rsid w:val="009D4CFA"/>
    <w:rsid w:val="009D4D70"/>
    <w:rsid w:val="009D4D9A"/>
    <w:rsid w:val="009D4E37"/>
    <w:rsid w:val="009D4EE7"/>
    <w:rsid w:val="009D505B"/>
    <w:rsid w:val="009D518E"/>
    <w:rsid w:val="009D51BA"/>
    <w:rsid w:val="009D52E1"/>
    <w:rsid w:val="009D52E5"/>
    <w:rsid w:val="009D535B"/>
    <w:rsid w:val="009D538A"/>
    <w:rsid w:val="009D54CE"/>
    <w:rsid w:val="009D556C"/>
    <w:rsid w:val="009D55B9"/>
    <w:rsid w:val="009D5647"/>
    <w:rsid w:val="009D5820"/>
    <w:rsid w:val="009D5824"/>
    <w:rsid w:val="009D5978"/>
    <w:rsid w:val="009D59EE"/>
    <w:rsid w:val="009D5A4A"/>
    <w:rsid w:val="009D5B7C"/>
    <w:rsid w:val="009D5BF7"/>
    <w:rsid w:val="009D5D03"/>
    <w:rsid w:val="009D5D96"/>
    <w:rsid w:val="009D5DCF"/>
    <w:rsid w:val="009D5E57"/>
    <w:rsid w:val="009D5E67"/>
    <w:rsid w:val="009D5E69"/>
    <w:rsid w:val="009D5E87"/>
    <w:rsid w:val="009D5EB2"/>
    <w:rsid w:val="009D606A"/>
    <w:rsid w:val="009D60E9"/>
    <w:rsid w:val="009D626B"/>
    <w:rsid w:val="009D6285"/>
    <w:rsid w:val="009D62D0"/>
    <w:rsid w:val="009D6327"/>
    <w:rsid w:val="009D632D"/>
    <w:rsid w:val="009D634D"/>
    <w:rsid w:val="009D6437"/>
    <w:rsid w:val="009D65FA"/>
    <w:rsid w:val="009D663A"/>
    <w:rsid w:val="009D6640"/>
    <w:rsid w:val="009D6652"/>
    <w:rsid w:val="009D6654"/>
    <w:rsid w:val="009D671B"/>
    <w:rsid w:val="009D680A"/>
    <w:rsid w:val="009D6894"/>
    <w:rsid w:val="009D69E6"/>
    <w:rsid w:val="009D6A9B"/>
    <w:rsid w:val="009D6A9C"/>
    <w:rsid w:val="009D6C01"/>
    <w:rsid w:val="009D6CD2"/>
    <w:rsid w:val="009D6D6C"/>
    <w:rsid w:val="009D70CF"/>
    <w:rsid w:val="009D7458"/>
    <w:rsid w:val="009D74CB"/>
    <w:rsid w:val="009D759F"/>
    <w:rsid w:val="009D7637"/>
    <w:rsid w:val="009D7A0B"/>
    <w:rsid w:val="009D7D2D"/>
    <w:rsid w:val="009D7D35"/>
    <w:rsid w:val="009D7F29"/>
    <w:rsid w:val="009D7F4B"/>
    <w:rsid w:val="009E0089"/>
    <w:rsid w:val="009E010F"/>
    <w:rsid w:val="009E012F"/>
    <w:rsid w:val="009E02C3"/>
    <w:rsid w:val="009E02E4"/>
    <w:rsid w:val="009E0331"/>
    <w:rsid w:val="009E0348"/>
    <w:rsid w:val="009E0430"/>
    <w:rsid w:val="009E04F1"/>
    <w:rsid w:val="009E04F3"/>
    <w:rsid w:val="009E04F8"/>
    <w:rsid w:val="009E0661"/>
    <w:rsid w:val="009E0663"/>
    <w:rsid w:val="009E06F9"/>
    <w:rsid w:val="009E0798"/>
    <w:rsid w:val="009E08AB"/>
    <w:rsid w:val="009E08D3"/>
    <w:rsid w:val="009E0919"/>
    <w:rsid w:val="009E0980"/>
    <w:rsid w:val="009E09C0"/>
    <w:rsid w:val="009E0A36"/>
    <w:rsid w:val="009E0BE6"/>
    <w:rsid w:val="009E0D55"/>
    <w:rsid w:val="009E0DA3"/>
    <w:rsid w:val="009E0E30"/>
    <w:rsid w:val="009E0EB4"/>
    <w:rsid w:val="009E0EC4"/>
    <w:rsid w:val="009E0ECF"/>
    <w:rsid w:val="009E0F07"/>
    <w:rsid w:val="009E0F1A"/>
    <w:rsid w:val="009E125C"/>
    <w:rsid w:val="009E12FA"/>
    <w:rsid w:val="009E1336"/>
    <w:rsid w:val="009E1398"/>
    <w:rsid w:val="009E13ED"/>
    <w:rsid w:val="009E13F3"/>
    <w:rsid w:val="009E1439"/>
    <w:rsid w:val="009E14A9"/>
    <w:rsid w:val="009E154B"/>
    <w:rsid w:val="009E158D"/>
    <w:rsid w:val="009E15F4"/>
    <w:rsid w:val="009E1633"/>
    <w:rsid w:val="009E1635"/>
    <w:rsid w:val="009E16FB"/>
    <w:rsid w:val="009E17C7"/>
    <w:rsid w:val="009E180A"/>
    <w:rsid w:val="009E18FA"/>
    <w:rsid w:val="009E19C6"/>
    <w:rsid w:val="009E1B0E"/>
    <w:rsid w:val="009E1B65"/>
    <w:rsid w:val="009E1BE3"/>
    <w:rsid w:val="009E1C22"/>
    <w:rsid w:val="009E1CE2"/>
    <w:rsid w:val="009E2035"/>
    <w:rsid w:val="009E2096"/>
    <w:rsid w:val="009E212F"/>
    <w:rsid w:val="009E21BC"/>
    <w:rsid w:val="009E227F"/>
    <w:rsid w:val="009E229B"/>
    <w:rsid w:val="009E24DD"/>
    <w:rsid w:val="009E2651"/>
    <w:rsid w:val="009E2765"/>
    <w:rsid w:val="009E2933"/>
    <w:rsid w:val="009E2976"/>
    <w:rsid w:val="009E2993"/>
    <w:rsid w:val="009E2A4B"/>
    <w:rsid w:val="009E2A96"/>
    <w:rsid w:val="009E2C19"/>
    <w:rsid w:val="009E2D52"/>
    <w:rsid w:val="009E2D64"/>
    <w:rsid w:val="009E2D83"/>
    <w:rsid w:val="009E2E47"/>
    <w:rsid w:val="009E2FD2"/>
    <w:rsid w:val="009E3018"/>
    <w:rsid w:val="009E307B"/>
    <w:rsid w:val="009E30F7"/>
    <w:rsid w:val="009E318E"/>
    <w:rsid w:val="009E31A6"/>
    <w:rsid w:val="009E31E4"/>
    <w:rsid w:val="009E3201"/>
    <w:rsid w:val="009E3358"/>
    <w:rsid w:val="009E33A5"/>
    <w:rsid w:val="009E3405"/>
    <w:rsid w:val="009E34BC"/>
    <w:rsid w:val="009E35F5"/>
    <w:rsid w:val="009E3606"/>
    <w:rsid w:val="009E3612"/>
    <w:rsid w:val="009E3613"/>
    <w:rsid w:val="009E3669"/>
    <w:rsid w:val="009E3671"/>
    <w:rsid w:val="009E375B"/>
    <w:rsid w:val="009E3793"/>
    <w:rsid w:val="009E379B"/>
    <w:rsid w:val="009E38A6"/>
    <w:rsid w:val="009E3958"/>
    <w:rsid w:val="009E395D"/>
    <w:rsid w:val="009E39FB"/>
    <w:rsid w:val="009E3A99"/>
    <w:rsid w:val="009E3AF9"/>
    <w:rsid w:val="009E3D3E"/>
    <w:rsid w:val="009E3E03"/>
    <w:rsid w:val="009E3E59"/>
    <w:rsid w:val="009E3E5F"/>
    <w:rsid w:val="009E3E79"/>
    <w:rsid w:val="009E3EAD"/>
    <w:rsid w:val="009E40C9"/>
    <w:rsid w:val="009E423A"/>
    <w:rsid w:val="009E42E6"/>
    <w:rsid w:val="009E4419"/>
    <w:rsid w:val="009E44D2"/>
    <w:rsid w:val="009E458F"/>
    <w:rsid w:val="009E47BA"/>
    <w:rsid w:val="009E485A"/>
    <w:rsid w:val="009E4931"/>
    <w:rsid w:val="009E4A83"/>
    <w:rsid w:val="009E4AFB"/>
    <w:rsid w:val="009E4B45"/>
    <w:rsid w:val="009E4B9E"/>
    <w:rsid w:val="009E4BB8"/>
    <w:rsid w:val="009E4BB9"/>
    <w:rsid w:val="009E4C21"/>
    <w:rsid w:val="009E4D23"/>
    <w:rsid w:val="009E4DC0"/>
    <w:rsid w:val="009E4F59"/>
    <w:rsid w:val="009E502B"/>
    <w:rsid w:val="009E502C"/>
    <w:rsid w:val="009E5085"/>
    <w:rsid w:val="009E5112"/>
    <w:rsid w:val="009E5164"/>
    <w:rsid w:val="009E51F6"/>
    <w:rsid w:val="009E521F"/>
    <w:rsid w:val="009E53D1"/>
    <w:rsid w:val="009E5433"/>
    <w:rsid w:val="009E553C"/>
    <w:rsid w:val="009E55A6"/>
    <w:rsid w:val="009E5682"/>
    <w:rsid w:val="009E5724"/>
    <w:rsid w:val="009E57B8"/>
    <w:rsid w:val="009E5842"/>
    <w:rsid w:val="009E5A3A"/>
    <w:rsid w:val="009E5A3E"/>
    <w:rsid w:val="009E5A8C"/>
    <w:rsid w:val="009E5AC8"/>
    <w:rsid w:val="009E5BAE"/>
    <w:rsid w:val="009E5CFC"/>
    <w:rsid w:val="009E5D41"/>
    <w:rsid w:val="009E5E1D"/>
    <w:rsid w:val="009E6040"/>
    <w:rsid w:val="009E6058"/>
    <w:rsid w:val="009E629E"/>
    <w:rsid w:val="009E630A"/>
    <w:rsid w:val="009E6388"/>
    <w:rsid w:val="009E643F"/>
    <w:rsid w:val="009E656B"/>
    <w:rsid w:val="009E65AF"/>
    <w:rsid w:val="009E6655"/>
    <w:rsid w:val="009E6895"/>
    <w:rsid w:val="009E69B7"/>
    <w:rsid w:val="009E6AAA"/>
    <w:rsid w:val="009E6AEF"/>
    <w:rsid w:val="009E6AF3"/>
    <w:rsid w:val="009E6B46"/>
    <w:rsid w:val="009E6D94"/>
    <w:rsid w:val="009E6DED"/>
    <w:rsid w:val="009E6E1A"/>
    <w:rsid w:val="009E6E1D"/>
    <w:rsid w:val="009E6EBF"/>
    <w:rsid w:val="009E70D0"/>
    <w:rsid w:val="009E7352"/>
    <w:rsid w:val="009E7517"/>
    <w:rsid w:val="009E7535"/>
    <w:rsid w:val="009E7708"/>
    <w:rsid w:val="009E7710"/>
    <w:rsid w:val="009E7752"/>
    <w:rsid w:val="009E77B2"/>
    <w:rsid w:val="009E77B9"/>
    <w:rsid w:val="009E7866"/>
    <w:rsid w:val="009E787C"/>
    <w:rsid w:val="009E79CE"/>
    <w:rsid w:val="009E7BD6"/>
    <w:rsid w:val="009E7C1E"/>
    <w:rsid w:val="009E7C28"/>
    <w:rsid w:val="009E7D2C"/>
    <w:rsid w:val="009E7F29"/>
    <w:rsid w:val="009F0008"/>
    <w:rsid w:val="009F00B8"/>
    <w:rsid w:val="009F0230"/>
    <w:rsid w:val="009F0234"/>
    <w:rsid w:val="009F02BA"/>
    <w:rsid w:val="009F0326"/>
    <w:rsid w:val="009F040F"/>
    <w:rsid w:val="009F0475"/>
    <w:rsid w:val="009F04E8"/>
    <w:rsid w:val="009F0640"/>
    <w:rsid w:val="009F0715"/>
    <w:rsid w:val="009F07B3"/>
    <w:rsid w:val="009F086B"/>
    <w:rsid w:val="009F08D0"/>
    <w:rsid w:val="009F098D"/>
    <w:rsid w:val="009F0A44"/>
    <w:rsid w:val="009F0B09"/>
    <w:rsid w:val="009F0B49"/>
    <w:rsid w:val="009F0BB3"/>
    <w:rsid w:val="009F0CA1"/>
    <w:rsid w:val="009F0CAD"/>
    <w:rsid w:val="009F0D44"/>
    <w:rsid w:val="009F0DC2"/>
    <w:rsid w:val="009F0E63"/>
    <w:rsid w:val="009F0EC8"/>
    <w:rsid w:val="009F0F4B"/>
    <w:rsid w:val="009F0FF0"/>
    <w:rsid w:val="009F10B7"/>
    <w:rsid w:val="009F11B5"/>
    <w:rsid w:val="009F11C0"/>
    <w:rsid w:val="009F11C5"/>
    <w:rsid w:val="009F126D"/>
    <w:rsid w:val="009F1319"/>
    <w:rsid w:val="009F133B"/>
    <w:rsid w:val="009F14F1"/>
    <w:rsid w:val="009F151D"/>
    <w:rsid w:val="009F1554"/>
    <w:rsid w:val="009F17D7"/>
    <w:rsid w:val="009F1A31"/>
    <w:rsid w:val="009F1ADE"/>
    <w:rsid w:val="009F1B2A"/>
    <w:rsid w:val="009F1C70"/>
    <w:rsid w:val="009F1E4F"/>
    <w:rsid w:val="009F1FA8"/>
    <w:rsid w:val="009F2022"/>
    <w:rsid w:val="009F210C"/>
    <w:rsid w:val="009F21B3"/>
    <w:rsid w:val="009F225F"/>
    <w:rsid w:val="009F22F9"/>
    <w:rsid w:val="009F23FA"/>
    <w:rsid w:val="009F2452"/>
    <w:rsid w:val="009F24F1"/>
    <w:rsid w:val="009F250E"/>
    <w:rsid w:val="009F2523"/>
    <w:rsid w:val="009F273B"/>
    <w:rsid w:val="009F2783"/>
    <w:rsid w:val="009F2882"/>
    <w:rsid w:val="009F2909"/>
    <w:rsid w:val="009F29D4"/>
    <w:rsid w:val="009F2A97"/>
    <w:rsid w:val="009F2AAB"/>
    <w:rsid w:val="009F2DD4"/>
    <w:rsid w:val="009F2E24"/>
    <w:rsid w:val="009F2F36"/>
    <w:rsid w:val="009F2F81"/>
    <w:rsid w:val="009F2F83"/>
    <w:rsid w:val="009F2FF2"/>
    <w:rsid w:val="009F3310"/>
    <w:rsid w:val="009F3418"/>
    <w:rsid w:val="009F34CA"/>
    <w:rsid w:val="009F351D"/>
    <w:rsid w:val="009F35D5"/>
    <w:rsid w:val="009F3737"/>
    <w:rsid w:val="009F379B"/>
    <w:rsid w:val="009F3825"/>
    <w:rsid w:val="009F38DC"/>
    <w:rsid w:val="009F394A"/>
    <w:rsid w:val="009F39A7"/>
    <w:rsid w:val="009F39B1"/>
    <w:rsid w:val="009F39CF"/>
    <w:rsid w:val="009F3A1B"/>
    <w:rsid w:val="009F3A52"/>
    <w:rsid w:val="009F3AC0"/>
    <w:rsid w:val="009F3AFF"/>
    <w:rsid w:val="009F3B1D"/>
    <w:rsid w:val="009F3B21"/>
    <w:rsid w:val="009F3B66"/>
    <w:rsid w:val="009F3D03"/>
    <w:rsid w:val="009F3DEC"/>
    <w:rsid w:val="009F3E40"/>
    <w:rsid w:val="009F3F24"/>
    <w:rsid w:val="009F3F57"/>
    <w:rsid w:val="009F3F59"/>
    <w:rsid w:val="009F4023"/>
    <w:rsid w:val="009F4217"/>
    <w:rsid w:val="009F43B3"/>
    <w:rsid w:val="009F441A"/>
    <w:rsid w:val="009F441B"/>
    <w:rsid w:val="009F44BE"/>
    <w:rsid w:val="009F44D3"/>
    <w:rsid w:val="009F4546"/>
    <w:rsid w:val="009F4560"/>
    <w:rsid w:val="009F46C8"/>
    <w:rsid w:val="009F4701"/>
    <w:rsid w:val="009F4851"/>
    <w:rsid w:val="009F48A3"/>
    <w:rsid w:val="009F4949"/>
    <w:rsid w:val="009F49B0"/>
    <w:rsid w:val="009F49E6"/>
    <w:rsid w:val="009F4A0E"/>
    <w:rsid w:val="009F4B38"/>
    <w:rsid w:val="009F4BA8"/>
    <w:rsid w:val="009F4CBF"/>
    <w:rsid w:val="009F4D70"/>
    <w:rsid w:val="009F4DA9"/>
    <w:rsid w:val="009F4DD0"/>
    <w:rsid w:val="009F4E2D"/>
    <w:rsid w:val="009F4E32"/>
    <w:rsid w:val="009F4E9F"/>
    <w:rsid w:val="009F4EC6"/>
    <w:rsid w:val="009F5035"/>
    <w:rsid w:val="009F5194"/>
    <w:rsid w:val="009F5237"/>
    <w:rsid w:val="009F53B9"/>
    <w:rsid w:val="009F54C8"/>
    <w:rsid w:val="009F5518"/>
    <w:rsid w:val="009F562F"/>
    <w:rsid w:val="009F58C4"/>
    <w:rsid w:val="009F591B"/>
    <w:rsid w:val="009F5A32"/>
    <w:rsid w:val="009F5ADA"/>
    <w:rsid w:val="009F5B66"/>
    <w:rsid w:val="009F5C82"/>
    <w:rsid w:val="009F5D24"/>
    <w:rsid w:val="009F5F4F"/>
    <w:rsid w:val="009F614B"/>
    <w:rsid w:val="009F627B"/>
    <w:rsid w:val="009F63D7"/>
    <w:rsid w:val="009F6401"/>
    <w:rsid w:val="009F6489"/>
    <w:rsid w:val="009F65AA"/>
    <w:rsid w:val="009F67B9"/>
    <w:rsid w:val="009F6862"/>
    <w:rsid w:val="009F6896"/>
    <w:rsid w:val="009F68CB"/>
    <w:rsid w:val="009F69D4"/>
    <w:rsid w:val="009F6A42"/>
    <w:rsid w:val="009F6A49"/>
    <w:rsid w:val="009F6B86"/>
    <w:rsid w:val="009F6C4F"/>
    <w:rsid w:val="009F6D99"/>
    <w:rsid w:val="009F6DC6"/>
    <w:rsid w:val="009F6DEF"/>
    <w:rsid w:val="009F6E3F"/>
    <w:rsid w:val="009F6EB8"/>
    <w:rsid w:val="009F6ECC"/>
    <w:rsid w:val="009F6EE5"/>
    <w:rsid w:val="009F7022"/>
    <w:rsid w:val="009F70F3"/>
    <w:rsid w:val="009F7215"/>
    <w:rsid w:val="009F72A8"/>
    <w:rsid w:val="009F7446"/>
    <w:rsid w:val="009F74B3"/>
    <w:rsid w:val="009F752B"/>
    <w:rsid w:val="009F76E2"/>
    <w:rsid w:val="009F78AF"/>
    <w:rsid w:val="009F7981"/>
    <w:rsid w:val="009F799E"/>
    <w:rsid w:val="009F7A49"/>
    <w:rsid w:val="009F7A9F"/>
    <w:rsid w:val="009F7DD8"/>
    <w:rsid w:val="009F7E10"/>
    <w:rsid w:val="009F7E38"/>
    <w:rsid w:val="009F7ECF"/>
    <w:rsid w:val="009F7F2E"/>
    <w:rsid w:val="00A0020C"/>
    <w:rsid w:val="00A002B0"/>
    <w:rsid w:val="00A002C5"/>
    <w:rsid w:val="00A0031E"/>
    <w:rsid w:val="00A00324"/>
    <w:rsid w:val="00A00580"/>
    <w:rsid w:val="00A00660"/>
    <w:rsid w:val="00A006C7"/>
    <w:rsid w:val="00A00743"/>
    <w:rsid w:val="00A00977"/>
    <w:rsid w:val="00A009D6"/>
    <w:rsid w:val="00A00ACB"/>
    <w:rsid w:val="00A00B60"/>
    <w:rsid w:val="00A00C15"/>
    <w:rsid w:val="00A00C3A"/>
    <w:rsid w:val="00A00C6C"/>
    <w:rsid w:val="00A00D0B"/>
    <w:rsid w:val="00A00D10"/>
    <w:rsid w:val="00A00D72"/>
    <w:rsid w:val="00A00D8C"/>
    <w:rsid w:val="00A00FA6"/>
    <w:rsid w:val="00A01093"/>
    <w:rsid w:val="00A01118"/>
    <w:rsid w:val="00A011BF"/>
    <w:rsid w:val="00A01231"/>
    <w:rsid w:val="00A012A8"/>
    <w:rsid w:val="00A01324"/>
    <w:rsid w:val="00A01404"/>
    <w:rsid w:val="00A0146A"/>
    <w:rsid w:val="00A014A5"/>
    <w:rsid w:val="00A016B6"/>
    <w:rsid w:val="00A0177B"/>
    <w:rsid w:val="00A017DE"/>
    <w:rsid w:val="00A01A22"/>
    <w:rsid w:val="00A01ACD"/>
    <w:rsid w:val="00A01C70"/>
    <w:rsid w:val="00A01CBF"/>
    <w:rsid w:val="00A01CE1"/>
    <w:rsid w:val="00A01E9C"/>
    <w:rsid w:val="00A01F0E"/>
    <w:rsid w:val="00A01FEA"/>
    <w:rsid w:val="00A0210B"/>
    <w:rsid w:val="00A02171"/>
    <w:rsid w:val="00A022B8"/>
    <w:rsid w:val="00A02326"/>
    <w:rsid w:val="00A02364"/>
    <w:rsid w:val="00A023A3"/>
    <w:rsid w:val="00A023DD"/>
    <w:rsid w:val="00A02413"/>
    <w:rsid w:val="00A02456"/>
    <w:rsid w:val="00A0248B"/>
    <w:rsid w:val="00A024EC"/>
    <w:rsid w:val="00A028DA"/>
    <w:rsid w:val="00A028DE"/>
    <w:rsid w:val="00A028ED"/>
    <w:rsid w:val="00A029B6"/>
    <w:rsid w:val="00A02A2F"/>
    <w:rsid w:val="00A02CA1"/>
    <w:rsid w:val="00A02DFC"/>
    <w:rsid w:val="00A0310A"/>
    <w:rsid w:val="00A031B5"/>
    <w:rsid w:val="00A0325E"/>
    <w:rsid w:val="00A032FC"/>
    <w:rsid w:val="00A033BA"/>
    <w:rsid w:val="00A033D6"/>
    <w:rsid w:val="00A03573"/>
    <w:rsid w:val="00A0358C"/>
    <w:rsid w:val="00A035A5"/>
    <w:rsid w:val="00A039A8"/>
    <w:rsid w:val="00A03A2D"/>
    <w:rsid w:val="00A03A7A"/>
    <w:rsid w:val="00A03AF0"/>
    <w:rsid w:val="00A03BFF"/>
    <w:rsid w:val="00A03C25"/>
    <w:rsid w:val="00A03D04"/>
    <w:rsid w:val="00A03D4E"/>
    <w:rsid w:val="00A03D81"/>
    <w:rsid w:val="00A03DBE"/>
    <w:rsid w:val="00A03DC3"/>
    <w:rsid w:val="00A03E04"/>
    <w:rsid w:val="00A03E0E"/>
    <w:rsid w:val="00A03ECD"/>
    <w:rsid w:val="00A04002"/>
    <w:rsid w:val="00A04018"/>
    <w:rsid w:val="00A040EA"/>
    <w:rsid w:val="00A04186"/>
    <w:rsid w:val="00A04255"/>
    <w:rsid w:val="00A04389"/>
    <w:rsid w:val="00A0440F"/>
    <w:rsid w:val="00A04658"/>
    <w:rsid w:val="00A047CB"/>
    <w:rsid w:val="00A047F6"/>
    <w:rsid w:val="00A0493A"/>
    <w:rsid w:val="00A04B95"/>
    <w:rsid w:val="00A04BE4"/>
    <w:rsid w:val="00A04C67"/>
    <w:rsid w:val="00A04C8D"/>
    <w:rsid w:val="00A04D82"/>
    <w:rsid w:val="00A04EF2"/>
    <w:rsid w:val="00A04F08"/>
    <w:rsid w:val="00A04F91"/>
    <w:rsid w:val="00A0500A"/>
    <w:rsid w:val="00A05028"/>
    <w:rsid w:val="00A05087"/>
    <w:rsid w:val="00A05163"/>
    <w:rsid w:val="00A051FE"/>
    <w:rsid w:val="00A05210"/>
    <w:rsid w:val="00A05288"/>
    <w:rsid w:val="00A0528E"/>
    <w:rsid w:val="00A05379"/>
    <w:rsid w:val="00A053C5"/>
    <w:rsid w:val="00A05424"/>
    <w:rsid w:val="00A05455"/>
    <w:rsid w:val="00A054B7"/>
    <w:rsid w:val="00A055AA"/>
    <w:rsid w:val="00A055E1"/>
    <w:rsid w:val="00A05771"/>
    <w:rsid w:val="00A0578E"/>
    <w:rsid w:val="00A05794"/>
    <w:rsid w:val="00A057A9"/>
    <w:rsid w:val="00A059F2"/>
    <w:rsid w:val="00A059FD"/>
    <w:rsid w:val="00A05B6B"/>
    <w:rsid w:val="00A05B6F"/>
    <w:rsid w:val="00A05C6D"/>
    <w:rsid w:val="00A05DDC"/>
    <w:rsid w:val="00A05E07"/>
    <w:rsid w:val="00A05E48"/>
    <w:rsid w:val="00A05F78"/>
    <w:rsid w:val="00A05F8C"/>
    <w:rsid w:val="00A05FE2"/>
    <w:rsid w:val="00A06100"/>
    <w:rsid w:val="00A0617A"/>
    <w:rsid w:val="00A0633E"/>
    <w:rsid w:val="00A06615"/>
    <w:rsid w:val="00A066D4"/>
    <w:rsid w:val="00A06847"/>
    <w:rsid w:val="00A069AD"/>
    <w:rsid w:val="00A069B5"/>
    <w:rsid w:val="00A06A6D"/>
    <w:rsid w:val="00A06A96"/>
    <w:rsid w:val="00A06AE8"/>
    <w:rsid w:val="00A06BA0"/>
    <w:rsid w:val="00A06BF8"/>
    <w:rsid w:val="00A06F08"/>
    <w:rsid w:val="00A06F9F"/>
    <w:rsid w:val="00A06FA2"/>
    <w:rsid w:val="00A06FAD"/>
    <w:rsid w:val="00A07099"/>
    <w:rsid w:val="00A070D3"/>
    <w:rsid w:val="00A07183"/>
    <w:rsid w:val="00A07247"/>
    <w:rsid w:val="00A073FE"/>
    <w:rsid w:val="00A074A4"/>
    <w:rsid w:val="00A074E0"/>
    <w:rsid w:val="00A0751D"/>
    <w:rsid w:val="00A0757B"/>
    <w:rsid w:val="00A0763C"/>
    <w:rsid w:val="00A0768F"/>
    <w:rsid w:val="00A076B6"/>
    <w:rsid w:val="00A0770F"/>
    <w:rsid w:val="00A07787"/>
    <w:rsid w:val="00A07834"/>
    <w:rsid w:val="00A07897"/>
    <w:rsid w:val="00A078AE"/>
    <w:rsid w:val="00A07B08"/>
    <w:rsid w:val="00A07B0E"/>
    <w:rsid w:val="00A07B31"/>
    <w:rsid w:val="00A07B54"/>
    <w:rsid w:val="00A07B62"/>
    <w:rsid w:val="00A07C26"/>
    <w:rsid w:val="00A07D58"/>
    <w:rsid w:val="00A07D7B"/>
    <w:rsid w:val="00A07E36"/>
    <w:rsid w:val="00A07E62"/>
    <w:rsid w:val="00A07E6F"/>
    <w:rsid w:val="00A07E82"/>
    <w:rsid w:val="00A07F40"/>
    <w:rsid w:val="00A07FD6"/>
    <w:rsid w:val="00A07FE2"/>
    <w:rsid w:val="00A100BF"/>
    <w:rsid w:val="00A10345"/>
    <w:rsid w:val="00A10571"/>
    <w:rsid w:val="00A105DE"/>
    <w:rsid w:val="00A1062C"/>
    <w:rsid w:val="00A10647"/>
    <w:rsid w:val="00A106A1"/>
    <w:rsid w:val="00A106DF"/>
    <w:rsid w:val="00A10982"/>
    <w:rsid w:val="00A109D8"/>
    <w:rsid w:val="00A10B02"/>
    <w:rsid w:val="00A10C14"/>
    <w:rsid w:val="00A10C40"/>
    <w:rsid w:val="00A10E33"/>
    <w:rsid w:val="00A10F4F"/>
    <w:rsid w:val="00A10FD6"/>
    <w:rsid w:val="00A1100B"/>
    <w:rsid w:val="00A1101E"/>
    <w:rsid w:val="00A11090"/>
    <w:rsid w:val="00A1110A"/>
    <w:rsid w:val="00A112E5"/>
    <w:rsid w:val="00A1141E"/>
    <w:rsid w:val="00A11481"/>
    <w:rsid w:val="00A1158F"/>
    <w:rsid w:val="00A11679"/>
    <w:rsid w:val="00A116AB"/>
    <w:rsid w:val="00A1175D"/>
    <w:rsid w:val="00A11971"/>
    <w:rsid w:val="00A1199E"/>
    <w:rsid w:val="00A11A41"/>
    <w:rsid w:val="00A11A90"/>
    <w:rsid w:val="00A11B0C"/>
    <w:rsid w:val="00A11BAE"/>
    <w:rsid w:val="00A11C16"/>
    <w:rsid w:val="00A11CB2"/>
    <w:rsid w:val="00A12026"/>
    <w:rsid w:val="00A120EB"/>
    <w:rsid w:val="00A12103"/>
    <w:rsid w:val="00A121C0"/>
    <w:rsid w:val="00A12290"/>
    <w:rsid w:val="00A1233B"/>
    <w:rsid w:val="00A12576"/>
    <w:rsid w:val="00A1266C"/>
    <w:rsid w:val="00A127F7"/>
    <w:rsid w:val="00A12808"/>
    <w:rsid w:val="00A12812"/>
    <w:rsid w:val="00A12999"/>
    <w:rsid w:val="00A129F7"/>
    <w:rsid w:val="00A12B7E"/>
    <w:rsid w:val="00A12C2D"/>
    <w:rsid w:val="00A13023"/>
    <w:rsid w:val="00A131AA"/>
    <w:rsid w:val="00A13219"/>
    <w:rsid w:val="00A13267"/>
    <w:rsid w:val="00A1333D"/>
    <w:rsid w:val="00A13418"/>
    <w:rsid w:val="00A134B8"/>
    <w:rsid w:val="00A134FB"/>
    <w:rsid w:val="00A13518"/>
    <w:rsid w:val="00A1358B"/>
    <w:rsid w:val="00A1363B"/>
    <w:rsid w:val="00A1367F"/>
    <w:rsid w:val="00A13825"/>
    <w:rsid w:val="00A1384E"/>
    <w:rsid w:val="00A13883"/>
    <w:rsid w:val="00A138E1"/>
    <w:rsid w:val="00A138E8"/>
    <w:rsid w:val="00A13B2A"/>
    <w:rsid w:val="00A13B76"/>
    <w:rsid w:val="00A13CC4"/>
    <w:rsid w:val="00A13E6D"/>
    <w:rsid w:val="00A13ED0"/>
    <w:rsid w:val="00A13EF3"/>
    <w:rsid w:val="00A13F3B"/>
    <w:rsid w:val="00A1406D"/>
    <w:rsid w:val="00A140DE"/>
    <w:rsid w:val="00A140F5"/>
    <w:rsid w:val="00A14117"/>
    <w:rsid w:val="00A142AD"/>
    <w:rsid w:val="00A1435D"/>
    <w:rsid w:val="00A14374"/>
    <w:rsid w:val="00A14379"/>
    <w:rsid w:val="00A1443B"/>
    <w:rsid w:val="00A1458C"/>
    <w:rsid w:val="00A1467D"/>
    <w:rsid w:val="00A146D2"/>
    <w:rsid w:val="00A14819"/>
    <w:rsid w:val="00A14A3D"/>
    <w:rsid w:val="00A14AFA"/>
    <w:rsid w:val="00A14C55"/>
    <w:rsid w:val="00A14C57"/>
    <w:rsid w:val="00A14CEB"/>
    <w:rsid w:val="00A14D8C"/>
    <w:rsid w:val="00A14E3F"/>
    <w:rsid w:val="00A14EDA"/>
    <w:rsid w:val="00A14F12"/>
    <w:rsid w:val="00A14F1E"/>
    <w:rsid w:val="00A14FE1"/>
    <w:rsid w:val="00A15118"/>
    <w:rsid w:val="00A15184"/>
    <w:rsid w:val="00A151A1"/>
    <w:rsid w:val="00A15278"/>
    <w:rsid w:val="00A15349"/>
    <w:rsid w:val="00A1536B"/>
    <w:rsid w:val="00A1538B"/>
    <w:rsid w:val="00A153FF"/>
    <w:rsid w:val="00A1540E"/>
    <w:rsid w:val="00A15435"/>
    <w:rsid w:val="00A15523"/>
    <w:rsid w:val="00A155E1"/>
    <w:rsid w:val="00A15636"/>
    <w:rsid w:val="00A15776"/>
    <w:rsid w:val="00A1585C"/>
    <w:rsid w:val="00A158AF"/>
    <w:rsid w:val="00A158DD"/>
    <w:rsid w:val="00A15930"/>
    <w:rsid w:val="00A159AF"/>
    <w:rsid w:val="00A159B9"/>
    <w:rsid w:val="00A15AE4"/>
    <w:rsid w:val="00A15C9C"/>
    <w:rsid w:val="00A15CC7"/>
    <w:rsid w:val="00A15D0F"/>
    <w:rsid w:val="00A15D72"/>
    <w:rsid w:val="00A15D83"/>
    <w:rsid w:val="00A15E1A"/>
    <w:rsid w:val="00A15E1D"/>
    <w:rsid w:val="00A15E9F"/>
    <w:rsid w:val="00A15EC5"/>
    <w:rsid w:val="00A15ED9"/>
    <w:rsid w:val="00A15FB7"/>
    <w:rsid w:val="00A16067"/>
    <w:rsid w:val="00A16155"/>
    <w:rsid w:val="00A162F0"/>
    <w:rsid w:val="00A16402"/>
    <w:rsid w:val="00A166D1"/>
    <w:rsid w:val="00A166D9"/>
    <w:rsid w:val="00A16735"/>
    <w:rsid w:val="00A16804"/>
    <w:rsid w:val="00A168E2"/>
    <w:rsid w:val="00A16903"/>
    <w:rsid w:val="00A1691B"/>
    <w:rsid w:val="00A1692B"/>
    <w:rsid w:val="00A16A4A"/>
    <w:rsid w:val="00A16A90"/>
    <w:rsid w:val="00A16AA7"/>
    <w:rsid w:val="00A16DFB"/>
    <w:rsid w:val="00A16E23"/>
    <w:rsid w:val="00A16E5B"/>
    <w:rsid w:val="00A16E6D"/>
    <w:rsid w:val="00A16E9A"/>
    <w:rsid w:val="00A16FE7"/>
    <w:rsid w:val="00A17014"/>
    <w:rsid w:val="00A17043"/>
    <w:rsid w:val="00A170F5"/>
    <w:rsid w:val="00A17122"/>
    <w:rsid w:val="00A171C5"/>
    <w:rsid w:val="00A173BE"/>
    <w:rsid w:val="00A1750F"/>
    <w:rsid w:val="00A17574"/>
    <w:rsid w:val="00A1769B"/>
    <w:rsid w:val="00A1777F"/>
    <w:rsid w:val="00A177A0"/>
    <w:rsid w:val="00A17881"/>
    <w:rsid w:val="00A178E5"/>
    <w:rsid w:val="00A17A88"/>
    <w:rsid w:val="00A17A89"/>
    <w:rsid w:val="00A17B7C"/>
    <w:rsid w:val="00A17BF9"/>
    <w:rsid w:val="00A17C44"/>
    <w:rsid w:val="00A17D6E"/>
    <w:rsid w:val="00A17F2C"/>
    <w:rsid w:val="00A17F9F"/>
    <w:rsid w:val="00A17FA1"/>
    <w:rsid w:val="00A200B7"/>
    <w:rsid w:val="00A200B8"/>
    <w:rsid w:val="00A20133"/>
    <w:rsid w:val="00A201BD"/>
    <w:rsid w:val="00A201C0"/>
    <w:rsid w:val="00A20268"/>
    <w:rsid w:val="00A20271"/>
    <w:rsid w:val="00A202AE"/>
    <w:rsid w:val="00A2036B"/>
    <w:rsid w:val="00A20499"/>
    <w:rsid w:val="00A204B2"/>
    <w:rsid w:val="00A20577"/>
    <w:rsid w:val="00A205AE"/>
    <w:rsid w:val="00A205FD"/>
    <w:rsid w:val="00A2060F"/>
    <w:rsid w:val="00A2075E"/>
    <w:rsid w:val="00A207F7"/>
    <w:rsid w:val="00A2081E"/>
    <w:rsid w:val="00A2087B"/>
    <w:rsid w:val="00A20A35"/>
    <w:rsid w:val="00A20A3E"/>
    <w:rsid w:val="00A20B5A"/>
    <w:rsid w:val="00A20BDF"/>
    <w:rsid w:val="00A20C0F"/>
    <w:rsid w:val="00A20C2D"/>
    <w:rsid w:val="00A20C30"/>
    <w:rsid w:val="00A20C57"/>
    <w:rsid w:val="00A20C72"/>
    <w:rsid w:val="00A20CBA"/>
    <w:rsid w:val="00A20DD3"/>
    <w:rsid w:val="00A20EF0"/>
    <w:rsid w:val="00A20F6D"/>
    <w:rsid w:val="00A20FB6"/>
    <w:rsid w:val="00A20FC2"/>
    <w:rsid w:val="00A210AC"/>
    <w:rsid w:val="00A210F3"/>
    <w:rsid w:val="00A21256"/>
    <w:rsid w:val="00A214AA"/>
    <w:rsid w:val="00A218A4"/>
    <w:rsid w:val="00A2191B"/>
    <w:rsid w:val="00A21983"/>
    <w:rsid w:val="00A21ADD"/>
    <w:rsid w:val="00A21B88"/>
    <w:rsid w:val="00A21C78"/>
    <w:rsid w:val="00A21CC4"/>
    <w:rsid w:val="00A21DBE"/>
    <w:rsid w:val="00A21E5E"/>
    <w:rsid w:val="00A21E99"/>
    <w:rsid w:val="00A21F45"/>
    <w:rsid w:val="00A21FA6"/>
    <w:rsid w:val="00A21FF3"/>
    <w:rsid w:val="00A222AA"/>
    <w:rsid w:val="00A22352"/>
    <w:rsid w:val="00A2246C"/>
    <w:rsid w:val="00A2246E"/>
    <w:rsid w:val="00A224EF"/>
    <w:rsid w:val="00A22752"/>
    <w:rsid w:val="00A22979"/>
    <w:rsid w:val="00A229E8"/>
    <w:rsid w:val="00A22A8B"/>
    <w:rsid w:val="00A22AB3"/>
    <w:rsid w:val="00A22ABB"/>
    <w:rsid w:val="00A22B49"/>
    <w:rsid w:val="00A22D86"/>
    <w:rsid w:val="00A22E37"/>
    <w:rsid w:val="00A22EE0"/>
    <w:rsid w:val="00A22F9F"/>
    <w:rsid w:val="00A22FBC"/>
    <w:rsid w:val="00A22FC9"/>
    <w:rsid w:val="00A23016"/>
    <w:rsid w:val="00A2309F"/>
    <w:rsid w:val="00A2315F"/>
    <w:rsid w:val="00A2317A"/>
    <w:rsid w:val="00A231B1"/>
    <w:rsid w:val="00A23216"/>
    <w:rsid w:val="00A23423"/>
    <w:rsid w:val="00A23424"/>
    <w:rsid w:val="00A23501"/>
    <w:rsid w:val="00A23607"/>
    <w:rsid w:val="00A23764"/>
    <w:rsid w:val="00A237AB"/>
    <w:rsid w:val="00A237C2"/>
    <w:rsid w:val="00A237F5"/>
    <w:rsid w:val="00A2386E"/>
    <w:rsid w:val="00A23870"/>
    <w:rsid w:val="00A23898"/>
    <w:rsid w:val="00A23927"/>
    <w:rsid w:val="00A239B4"/>
    <w:rsid w:val="00A23A07"/>
    <w:rsid w:val="00A23A8A"/>
    <w:rsid w:val="00A23AB7"/>
    <w:rsid w:val="00A23ACA"/>
    <w:rsid w:val="00A23BBD"/>
    <w:rsid w:val="00A23D32"/>
    <w:rsid w:val="00A23DEC"/>
    <w:rsid w:val="00A23E06"/>
    <w:rsid w:val="00A23F5D"/>
    <w:rsid w:val="00A23F70"/>
    <w:rsid w:val="00A23F9F"/>
    <w:rsid w:val="00A2417E"/>
    <w:rsid w:val="00A24226"/>
    <w:rsid w:val="00A242C3"/>
    <w:rsid w:val="00A2437F"/>
    <w:rsid w:val="00A24539"/>
    <w:rsid w:val="00A24598"/>
    <w:rsid w:val="00A245DA"/>
    <w:rsid w:val="00A2460F"/>
    <w:rsid w:val="00A24658"/>
    <w:rsid w:val="00A24676"/>
    <w:rsid w:val="00A2469E"/>
    <w:rsid w:val="00A2483C"/>
    <w:rsid w:val="00A2499B"/>
    <w:rsid w:val="00A24B04"/>
    <w:rsid w:val="00A24B38"/>
    <w:rsid w:val="00A24B47"/>
    <w:rsid w:val="00A24B51"/>
    <w:rsid w:val="00A24B70"/>
    <w:rsid w:val="00A24BD1"/>
    <w:rsid w:val="00A24BE3"/>
    <w:rsid w:val="00A24C95"/>
    <w:rsid w:val="00A24C9E"/>
    <w:rsid w:val="00A24E18"/>
    <w:rsid w:val="00A24E1F"/>
    <w:rsid w:val="00A24F00"/>
    <w:rsid w:val="00A24F0F"/>
    <w:rsid w:val="00A24F2D"/>
    <w:rsid w:val="00A24F3C"/>
    <w:rsid w:val="00A25014"/>
    <w:rsid w:val="00A25053"/>
    <w:rsid w:val="00A25148"/>
    <w:rsid w:val="00A251D7"/>
    <w:rsid w:val="00A252C0"/>
    <w:rsid w:val="00A25329"/>
    <w:rsid w:val="00A25365"/>
    <w:rsid w:val="00A25435"/>
    <w:rsid w:val="00A25527"/>
    <w:rsid w:val="00A255F3"/>
    <w:rsid w:val="00A256B5"/>
    <w:rsid w:val="00A256E3"/>
    <w:rsid w:val="00A25871"/>
    <w:rsid w:val="00A258FD"/>
    <w:rsid w:val="00A25922"/>
    <w:rsid w:val="00A25960"/>
    <w:rsid w:val="00A25994"/>
    <w:rsid w:val="00A259AD"/>
    <w:rsid w:val="00A259CD"/>
    <w:rsid w:val="00A25AFB"/>
    <w:rsid w:val="00A25CEE"/>
    <w:rsid w:val="00A25E15"/>
    <w:rsid w:val="00A25E24"/>
    <w:rsid w:val="00A25E91"/>
    <w:rsid w:val="00A25F75"/>
    <w:rsid w:val="00A26083"/>
    <w:rsid w:val="00A260BB"/>
    <w:rsid w:val="00A26177"/>
    <w:rsid w:val="00A26180"/>
    <w:rsid w:val="00A26475"/>
    <w:rsid w:val="00A26492"/>
    <w:rsid w:val="00A2656A"/>
    <w:rsid w:val="00A26599"/>
    <w:rsid w:val="00A26664"/>
    <w:rsid w:val="00A267E6"/>
    <w:rsid w:val="00A2684C"/>
    <w:rsid w:val="00A26A6B"/>
    <w:rsid w:val="00A26A94"/>
    <w:rsid w:val="00A26AFE"/>
    <w:rsid w:val="00A26B1E"/>
    <w:rsid w:val="00A26B98"/>
    <w:rsid w:val="00A26C5B"/>
    <w:rsid w:val="00A26EC6"/>
    <w:rsid w:val="00A26F79"/>
    <w:rsid w:val="00A270C1"/>
    <w:rsid w:val="00A271C6"/>
    <w:rsid w:val="00A2729E"/>
    <w:rsid w:val="00A27385"/>
    <w:rsid w:val="00A2740D"/>
    <w:rsid w:val="00A274B9"/>
    <w:rsid w:val="00A274F0"/>
    <w:rsid w:val="00A2768D"/>
    <w:rsid w:val="00A27869"/>
    <w:rsid w:val="00A2788A"/>
    <w:rsid w:val="00A279D3"/>
    <w:rsid w:val="00A27C6C"/>
    <w:rsid w:val="00A27C99"/>
    <w:rsid w:val="00A27CCC"/>
    <w:rsid w:val="00A27CF7"/>
    <w:rsid w:val="00A27D13"/>
    <w:rsid w:val="00A27DE7"/>
    <w:rsid w:val="00A27E23"/>
    <w:rsid w:val="00A27E59"/>
    <w:rsid w:val="00A27E9F"/>
    <w:rsid w:val="00A27F82"/>
    <w:rsid w:val="00A300AD"/>
    <w:rsid w:val="00A3016C"/>
    <w:rsid w:val="00A301E0"/>
    <w:rsid w:val="00A303EB"/>
    <w:rsid w:val="00A30451"/>
    <w:rsid w:val="00A30476"/>
    <w:rsid w:val="00A304F0"/>
    <w:rsid w:val="00A3057E"/>
    <w:rsid w:val="00A3081D"/>
    <w:rsid w:val="00A3087A"/>
    <w:rsid w:val="00A3090F"/>
    <w:rsid w:val="00A3091C"/>
    <w:rsid w:val="00A30AC0"/>
    <w:rsid w:val="00A30B9A"/>
    <w:rsid w:val="00A30CA7"/>
    <w:rsid w:val="00A30D1F"/>
    <w:rsid w:val="00A31112"/>
    <w:rsid w:val="00A3113F"/>
    <w:rsid w:val="00A3116E"/>
    <w:rsid w:val="00A311C8"/>
    <w:rsid w:val="00A3123A"/>
    <w:rsid w:val="00A3128E"/>
    <w:rsid w:val="00A312DA"/>
    <w:rsid w:val="00A312E8"/>
    <w:rsid w:val="00A3133A"/>
    <w:rsid w:val="00A313AE"/>
    <w:rsid w:val="00A3156A"/>
    <w:rsid w:val="00A31616"/>
    <w:rsid w:val="00A317B6"/>
    <w:rsid w:val="00A31904"/>
    <w:rsid w:val="00A31924"/>
    <w:rsid w:val="00A31A6F"/>
    <w:rsid w:val="00A31A7A"/>
    <w:rsid w:val="00A31CE0"/>
    <w:rsid w:val="00A31CE1"/>
    <w:rsid w:val="00A31E7A"/>
    <w:rsid w:val="00A31F5A"/>
    <w:rsid w:val="00A320AD"/>
    <w:rsid w:val="00A32360"/>
    <w:rsid w:val="00A324A5"/>
    <w:rsid w:val="00A3261D"/>
    <w:rsid w:val="00A3262A"/>
    <w:rsid w:val="00A3269C"/>
    <w:rsid w:val="00A326A1"/>
    <w:rsid w:val="00A32713"/>
    <w:rsid w:val="00A32767"/>
    <w:rsid w:val="00A32868"/>
    <w:rsid w:val="00A32870"/>
    <w:rsid w:val="00A3291A"/>
    <w:rsid w:val="00A32939"/>
    <w:rsid w:val="00A329C7"/>
    <w:rsid w:val="00A32ABE"/>
    <w:rsid w:val="00A32B32"/>
    <w:rsid w:val="00A32C8B"/>
    <w:rsid w:val="00A32CBC"/>
    <w:rsid w:val="00A32CC2"/>
    <w:rsid w:val="00A32CC6"/>
    <w:rsid w:val="00A32EF3"/>
    <w:rsid w:val="00A33034"/>
    <w:rsid w:val="00A33160"/>
    <w:rsid w:val="00A33327"/>
    <w:rsid w:val="00A33335"/>
    <w:rsid w:val="00A333B9"/>
    <w:rsid w:val="00A33437"/>
    <w:rsid w:val="00A335AF"/>
    <w:rsid w:val="00A33750"/>
    <w:rsid w:val="00A337AC"/>
    <w:rsid w:val="00A33846"/>
    <w:rsid w:val="00A338A7"/>
    <w:rsid w:val="00A33924"/>
    <w:rsid w:val="00A339A5"/>
    <w:rsid w:val="00A339FE"/>
    <w:rsid w:val="00A33A41"/>
    <w:rsid w:val="00A33B3C"/>
    <w:rsid w:val="00A33B47"/>
    <w:rsid w:val="00A33BD8"/>
    <w:rsid w:val="00A33C33"/>
    <w:rsid w:val="00A33CD8"/>
    <w:rsid w:val="00A33DA0"/>
    <w:rsid w:val="00A33F03"/>
    <w:rsid w:val="00A33F7E"/>
    <w:rsid w:val="00A3421A"/>
    <w:rsid w:val="00A34385"/>
    <w:rsid w:val="00A3441B"/>
    <w:rsid w:val="00A34454"/>
    <w:rsid w:val="00A3466E"/>
    <w:rsid w:val="00A346D4"/>
    <w:rsid w:val="00A34BAE"/>
    <w:rsid w:val="00A34BE1"/>
    <w:rsid w:val="00A34D79"/>
    <w:rsid w:val="00A34D97"/>
    <w:rsid w:val="00A34E8F"/>
    <w:rsid w:val="00A34F90"/>
    <w:rsid w:val="00A35163"/>
    <w:rsid w:val="00A35330"/>
    <w:rsid w:val="00A354E1"/>
    <w:rsid w:val="00A3555F"/>
    <w:rsid w:val="00A3595E"/>
    <w:rsid w:val="00A359CA"/>
    <w:rsid w:val="00A359EF"/>
    <w:rsid w:val="00A35A52"/>
    <w:rsid w:val="00A35B42"/>
    <w:rsid w:val="00A35B56"/>
    <w:rsid w:val="00A35BAC"/>
    <w:rsid w:val="00A35C64"/>
    <w:rsid w:val="00A35EF7"/>
    <w:rsid w:val="00A35F05"/>
    <w:rsid w:val="00A360DE"/>
    <w:rsid w:val="00A36115"/>
    <w:rsid w:val="00A3616C"/>
    <w:rsid w:val="00A36219"/>
    <w:rsid w:val="00A363F2"/>
    <w:rsid w:val="00A363F8"/>
    <w:rsid w:val="00A36511"/>
    <w:rsid w:val="00A3651E"/>
    <w:rsid w:val="00A36561"/>
    <w:rsid w:val="00A36662"/>
    <w:rsid w:val="00A36671"/>
    <w:rsid w:val="00A366E0"/>
    <w:rsid w:val="00A3671C"/>
    <w:rsid w:val="00A3673C"/>
    <w:rsid w:val="00A36866"/>
    <w:rsid w:val="00A36878"/>
    <w:rsid w:val="00A36948"/>
    <w:rsid w:val="00A36A65"/>
    <w:rsid w:val="00A36C23"/>
    <w:rsid w:val="00A36F20"/>
    <w:rsid w:val="00A36FAB"/>
    <w:rsid w:val="00A3706A"/>
    <w:rsid w:val="00A371B3"/>
    <w:rsid w:val="00A37202"/>
    <w:rsid w:val="00A372BD"/>
    <w:rsid w:val="00A3730E"/>
    <w:rsid w:val="00A3744E"/>
    <w:rsid w:val="00A374A9"/>
    <w:rsid w:val="00A37557"/>
    <w:rsid w:val="00A37584"/>
    <w:rsid w:val="00A37592"/>
    <w:rsid w:val="00A375E7"/>
    <w:rsid w:val="00A377A6"/>
    <w:rsid w:val="00A377E5"/>
    <w:rsid w:val="00A37948"/>
    <w:rsid w:val="00A379DB"/>
    <w:rsid w:val="00A37EF2"/>
    <w:rsid w:val="00A4006A"/>
    <w:rsid w:val="00A40087"/>
    <w:rsid w:val="00A40131"/>
    <w:rsid w:val="00A40142"/>
    <w:rsid w:val="00A401B2"/>
    <w:rsid w:val="00A40354"/>
    <w:rsid w:val="00A40375"/>
    <w:rsid w:val="00A4041A"/>
    <w:rsid w:val="00A40437"/>
    <w:rsid w:val="00A404A3"/>
    <w:rsid w:val="00A404B5"/>
    <w:rsid w:val="00A40505"/>
    <w:rsid w:val="00A4063D"/>
    <w:rsid w:val="00A4072A"/>
    <w:rsid w:val="00A4075E"/>
    <w:rsid w:val="00A407CD"/>
    <w:rsid w:val="00A40842"/>
    <w:rsid w:val="00A4090A"/>
    <w:rsid w:val="00A40AAA"/>
    <w:rsid w:val="00A40AF6"/>
    <w:rsid w:val="00A40B80"/>
    <w:rsid w:val="00A40C04"/>
    <w:rsid w:val="00A40C38"/>
    <w:rsid w:val="00A40D8C"/>
    <w:rsid w:val="00A40E76"/>
    <w:rsid w:val="00A40EB6"/>
    <w:rsid w:val="00A40EC0"/>
    <w:rsid w:val="00A40ECA"/>
    <w:rsid w:val="00A40F16"/>
    <w:rsid w:val="00A41115"/>
    <w:rsid w:val="00A411C1"/>
    <w:rsid w:val="00A4136B"/>
    <w:rsid w:val="00A413AD"/>
    <w:rsid w:val="00A414E5"/>
    <w:rsid w:val="00A41550"/>
    <w:rsid w:val="00A4158C"/>
    <w:rsid w:val="00A41801"/>
    <w:rsid w:val="00A41985"/>
    <w:rsid w:val="00A4198A"/>
    <w:rsid w:val="00A41ABF"/>
    <w:rsid w:val="00A41B21"/>
    <w:rsid w:val="00A41B84"/>
    <w:rsid w:val="00A41BE0"/>
    <w:rsid w:val="00A41BF6"/>
    <w:rsid w:val="00A41C8E"/>
    <w:rsid w:val="00A41D29"/>
    <w:rsid w:val="00A41E95"/>
    <w:rsid w:val="00A41FBB"/>
    <w:rsid w:val="00A41FD3"/>
    <w:rsid w:val="00A41FEB"/>
    <w:rsid w:val="00A4201C"/>
    <w:rsid w:val="00A4214F"/>
    <w:rsid w:val="00A4219E"/>
    <w:rsid w:val="00A422E8"/>
    <w:rsid w:val="00A42428"/>
    <w:rsid w:val="00A42441"/>
    <w:rsid w:val="00A42503"/>
    <w:rsid w:val="00A425E2"/>
    <w:rsid w:val="00A42656"/>
    <w:rsid w:val="00A4266F"/>
    <w:rsid w:val="00A426AC"/>
    <w:rsid w:val="00A42876"/>
    <w:rsid w:val="00A42905"/>
    <w:rsid w:val="00A429DE"/>
    <w:rsid w:val="00A42A60"/>
    <w:rsid w:val="00A42A67"/>
    <w:rsid w:val="00A42BCE"/>
    <w:rsid w:val="00A42C16"/>
    <w:rsid w:val="00A42C5E"/>
    <w:rsid w:val="00A42C9B"/>
    <w:rsid w:val="00A43042"/>
    <w:rsid w:val="00A430B3"/>
    <w:rsid w:val="00A431B2"/>
    <w:rsid w:val="00A43287"/>
    <w:rsid w:val="00A43350"/>
    <w:rsid w:val="00A43390"/>
    <w:rsid w:val="00A43399"/>
    <w:rsid w:val="00A433D6"/>
    <w:rsid w:val="00A4364B"/>
    <w:rsid w:val="00A436CA"/>
    <w:rsid w:val="00A436D7"/>
    <w:rsid w:val="00A43772"/>
    <w:rsid w:val="00A43E82"/>
    <w:rsid w:val="00A43ED2"/>
    <w:rsid w:val="00A43F42"/>
    <w:rsid w:val="00A44011"/>
    <w:rsid w:val="00A44160"/>
    <w:rsid w:val="00A441F3"/>
    <w:rsid w:val="00A44200"/>
    <w:rsid w:val="00A44204"/>
    <w:rsid w:val="00A4420C"/>
    <w:rsid w:val="00A44275"/>
    <w:rsid w:val="00A442A1"/>
    <w:rsid w:val="00A442E2"/>
    <w:rsid w:val="00A443DC"/>
    <w:rsid w:val="00A4441F"/>
    <w:rsid w:val="00A446D9"/>
    <w:rsid w:val="00A44798"/>
    <w:rsid w:val="00A447BE"/>
    <w:rsid w:val="00A447D5"/>
    <w:rsid w:val="00A449EC"/>
    <w:rsid w:val="00A44A87"/>
    <w:rsid w:val="00A44AAC"/>
    <w:rsid w:val="00A44C30"/>
    <w:rsid w:val="00A44C6D"/>
    <w:rsid w:val="00A44DDF"/>
    <w:rsid w:val="00A44E27"/>
    <w:rsid w:val="00A44F08"/>
    <w:rsid w:val="00A44F3C"/>
    <w:rsid w:val="00A44F93"/>
    <w:rsid w:val="00A44FC8"/>
    <w:rsid w:val="00A45059"/>
    <w:rsid w:val="00A45150"/>
    <w:rsid w:val="00A453BA"/>
    <w:rsid w:val="00A45460"/>
    <w:rsid w:val="00A455AE"/>
    <w:rsid w:val="00A455DD"/>
    <w:rsid w:val="00A4561D"/>
    <w:rsid w:val="00A45816"/>
    <w:rsid w:val="00A4591B"/>
    <w:rsid w:val="00A459D2"/>
    <w:rsid w:val="00A459E3"/>
    <w:rsid w:val="00A45A2A"/>
    <w:rsid w:val="00A45A52"/>
    <w:rsid w:val="00A45A9D"/>
    <w:rsid w:val="00A45AA2"/>
    <w:rsid w:val="00A45D8A"/>
    <w:rsid w:val="00A45EF2"/>
    <w:rsid w:val="00A45EFB"/>
    <w:rsid w:val="00A4605F"/>
    <w:rsid w:val="00A4613C"/>
    <w:rsid w:val="00A46168"/>
    <w:rsid w:val="00A461CF"/>
    <w:rsid w:val="00A4632C"/>
    <w:rsid w:val="00A46503"/>
    <w:rsid w:val="00A4652E"/>
    <w:rsid w:val="00A465FE"/>
    <w:rsid w:val="00A46659"/>
    <w:rsid w:val="00A467B5"/>
    <w:rsid w:val="00A46828"/>
    <w:rsid w:val="00A468A6"/>
    <w:rsid w:val="00A4692B"/>
    <w:rsid w:val="00A46AB7"/>
    <w:rsid w:val="00A46C43"/>
    <w:rsid w:val="00A46CBA"/>
    <w:rsid w:val="00A46DBE"/>
    <w:rsid w:val="00A46E6F"/>
    <w:rsid w:val="00A46E7A"/>
    <w:rsid w:val="00A46E7B"/>
    <w:rsid w:val="00A46ECB"/>
    <w:rsid w:val="00A46EFF"/>
    <w:rsid w:val="00A46F7A"/>
    <w:rsid w:val="00A47051"/>
    <w:rsid w:val="00A471CC"/>
    <w:rsid w:val="00A47210"/>
    <w:rsid w:val="00A473DA"/>
    <w:rsid w:val="00A473E4"/>
    <w:rsid w:val="00A47413"/>
    <w:rsid w:val="00A4758A"/>
    <w:rsid w:val="00A47757"/>
    <w:rsid w:val="00A477CF"/>
    <w:rsid w:val="00A47887"/>
    <w:rsid w:val="00A4795A"/>
    <w:rsid w:val="00A479E4"/>
    <w:rsid w:val="00A47A10"/>
    <w:rsid w:val="00A47B35"/>
    <w:rsid w:val="00A47B89"/>
    <w:rsid w:val="00A47C9F"/>
    <w:rsid w:val="00A47CF6"/>
    <w:rsid w:val="00A47E4E"/>
    <w:rsid w:val="00A47E56"/>
    <w:rsid w:val="00A47E62"/>
    <w:rsid w:val="00A47F04"/>
    <w:rsid w:val="00A50044"/>
    <w:rsid w:val="00A50091"/>
    <w:rsid w:val="00A501FA"/>
    <w:rsid w:val="00A50647"/>
    <w:rsid w:val="00A5073E"/>
    <w:rsid w:val="00A507A6"/>
    <w:rsid w:val="00A507F0"/>
    <w:rsid w:val="00A50835"/>
    <w:rsid w:val="00A50862"/>
    <w:rsid w:val="00A50A7F"/>
    <w:rsid w:val="00A50AE8"/>
    <w:rsid w:val="00A50C82"/>
    <w:rsid w:val="00A50DBD"/>
    <w:rsid w:val="00A50DC8"/>
    <w:rsid w:val="00A50DFE"/>
    <w:rsid w:val="00A50F10"/>
    <w:rsid w:val="00A50F7E"/>
    <w:rsid w:val="00A51017"/>
    <w:rsid w:val="00A510E1"/>
    <w:rsid w:val="00A51119"/>
    <w:rsid w:val="00A5114D"/>
    <w:rsid w:val="00A51194"/>
    <w:rsid w:val="00A512FA"/>
    <w:rsid w:val="00A513C6"/>
    <w:rsid w:val="00A51500"/>
    <w:rsid w:val="00A515BB"/>
    <w:rsid w:val="00A51647"/>
    <w:rsid w:val="00A516A7"/>
    <w:rsid w:val="00A516AB"/>
    <w:rsid w:val="00A5181F"/>
    <w:rsid w:val="00A51848"/>
    <w:rsid w:val="00A5186C"/>
    <w:rsid w:val="00A51941"/>
    <w:rsid w:val="00A519CC"/>
    <w:rsid w:val="00A51AA5"/>
    <w:rsid w:val="00A51CE6"/>
    <w:rsid w:val="00A520F5"/>
    <w:rsid w:val="00A5210F"/>
    <w:rsid w:val="00A5231F"/>
    <w:rsid w:val="00A5237C"/>
    <w:rsid w:val="00A524D1"/>
    <w:rsid w:val="00A5251A"/>
    <w:rsid w:val="00A52538"/>
    <w:rsid w:val="00A525FB"/>
    <w:rsid w:val="00A5264F"/>
    <w:rsid w:val="00A526CB"/>
    <w:rsid w:val="00A5296C"/>
    <w:rsid w:val="00A529BE"/>
    <w:rsid w:val="00A52A6B"/>
    <w:rsid w:val="00A52A9C"/>
    <w:rsid w:val="00A52AB8"/>
    <w:rsid w:val="00A52ACB"/>
    <w:rsid w:val="00A52B2B"/>
    <w:rsid w:val="00A52BB6"/>
    <w:rsid w:val="00A52D96"/>
    <w:rsid w:val="00A52E08"/>
    <w:rsid w:val="00A52EB6"/>
    <w:rsid w:val="00A52EBB"/>
    <w:rsid w:val="00A52F44"/>
    <w:rsid w:val="00A52F82"/>
    <w:rsid w:val="00A53052"/>
    <w:rsid w:val="00A530B8"/>
    <w:rsid w:val="00A53231"/>
    <w:rsid w:val="00A53483"/>
    <w:rsid w:val="00A53577"/>
    <w:rsid w:val="00A535AE"/>
    <w:rsid w:val="00A538E2"/>
    <w:rsid w:val="00A53927"/>
    <w:rsid w:val="00A53932"/>
    <w:rsid w:val="00A53ADE"/>
    <w:rsid w:val="00A53AE6"/>
    <w:rsid w:val="00A53AE7"/>
    <w:rsid w:val="00A53B80"/>
    <w:rsid w:val="00A53BB6"/>
    <w:rsid w:val="00A53BD9"/>
    <w:rsid w:val="00A53C10"/>
    <w:rsid w:val="00A53CC0"/>
    <w:rsid w:val="00A53D59"/>
    <w:rsid w:val="00A53D91"/>
    <w:rsid w:val="00A53F2D"/>
    <w:rsid w:val="00A54030"/>
    <w:rsid w:val="00A5404E"/>
    <w:rsid w:val="00A5410B"/>
    <w:rsid w:val="00A5422B"/>
    <w:rsid w:val="00A54292"/>
    <w:rsid w:val="00A542E7"/>
    <w:rsid w:val="00A54379"/>
    <w:rsid w:val="00A5442C"/>
    <w:rsid w:val="00A54562"/>
    <w:rsid w:val="00A545A1"/>
    <w:rsid w:val="00A545C6"/>
    <w:rsid w:val="00A546ED"/>
    <w:rsid w:val="00A54724"/>
    <w:rsid w:val="00A54794"/>
    <w:rsid w:val="00A54CE1"/>
    <w:rsid w:val="00A54E86"/>
    <w:rsid w:val="00A54EBC"/>
    <w:rsid w:val="00A54EE5"/>
    <w:rsid w:val="00A54F34"/>
    <w:rsid w:val="00A5505F"/>
    <w:rsid w:val="00A5523B"/>
    <w:rsid w:val="00A5528F"/>
    <w:rsid w:val="00A552C3"/>
    <w:rsid w:val="00A55319"/>
    <w:rsid w:val="00A55488"/>
    <w:rsid w:val="00A55548"/>
    <w:rsid w:val="00A555B2"/>
    <w:rsid w:val="00A555EF"/>
    <w:rsid w:val="00A556F2"/>
    <w:rsid w:val="00A5570A"/>
    <w:rsid w:val="00A55741"/>
    <w:rsid w:val="00A55783"/>
    <w:rsid w:val="00A557D6"/>
    <w:rsid w:val="00A557FD"/>
    <w:rsid w:val="00A559CB"/>
    <w:rsid w:val="00A559CD"/>
    <w:rsid w:val="00A55A40"/>
    <w:rsid w:val="00A55ADE"/>
    <w:rsid w:val="00A55AE4"/>
    <w:rsid w:val="00A55AE9"/>
    <w:rsid w:val="00A55CB3"/>
    <w:rsid w:val="00A55DA7"/>
    <w:rsid w:val="00A55E9A"/>
    <w:rsid w:val="00A55F7A"/>
    <w:rsid w:val="00A55FA9"/>
    <w:rsid w:val="00A55FEF"/>
    <w:rsid w:val="00A5635B"/>
    <w:rsid w:val="00A564C2"/>
    <w:rsid w:val="00A564C4"/>
    <w:rsid w:val="00A56602"/>
    <w:rsid w:val="00A56605"/>
    <w:rsid w:val="00A5661F"/>
    <w:rsid w:val="00A56632"/>
    <w:rsid w:val="00A56648"/>
    <w:rsid w:val="00A566E3"/>
    <w:rsid w:val="00A5671C"/>
    <w:rsid w:val="00A5673F"/>
    <w:rsid w:val="00A56781"/>
    <w:rsid w:val="00A56848"/>
    <w:rsid w:val="00A569A3"/>
    <w:rsid w:val="00A56AA0"/>
    <w:rsid w:val="00A56AE1"/>
    <w:rsid w:val="00A56C3A"/>
    <w:rsid w:val="00A56CA4"/>
    <w:rsid w:val="00A56DC6"/>
    <w:rsid w:val="00A56E58"/>
    <w:rsid w:val="00A56EE6"/>
    <w:rsid w:val="00A5702C"/>
    <w:rsid w:val="00A57077"/>
    <w:rsid w:val="00A5722E"/>
    <w:rsid w:val="00A572A2"/>
    <w:rsid w:val="00A57377"/>
    <w:rsid w:val="00A573FA"/>
    <w:rsid w:val="00A57435"/>
    <w:rsid w:val="00A5763D"/>
    <w:rsid w:val="00A57796"/>
    <w:rsid w:val="00A57819"/>
    <w:rsid w:val="00A57879"/>
    <w:rsid w:val="00A579CB"/>
    <w:rsid w:val="00A57B37"/>
    <w:rsid w:val="00A57C47"/>
    <w:rsid w:val="00A57CE4"/>
    <w:rsid w:val="00A57D7C"/>
    <w:rsid w:val="00A57E0B"/>
    <w:rsid w:val="00A57E19"/>
    <w:rsid w:val="00A57E2E"/>
    <w:rsid w:val="00A57F0A"/>
    <w:rsid w:val="00A57FD8"/>
    <w:rsid w:val="00A60027"/>
    <w:rsid w:val="00A60091"/>
    <w:rsid w:val="00A60094"/>
    <w:rsid w:val="00A60220"/>
    <w:rsid w:val="00A6034A"/>
    <w:rsid w:val="00A603AD"/>
    <w:rsid w:val="00A603FD"/>
    <w:rsid w:val="00A6048B"/>
    <w:rsid w:val="00A6074F"/>
    <w:rsid w:val="00A607D1"/>
    <w:rsid w:val="00A6087F"/>
    <w:rsid w:val="00A608E4"/>
    <w:rsid w:val="00A608E9"/>
    <w:rsid w:val="00A609C6"/>
    <w:rsid w:val="00A609D5"/>
    <w:rsid w:val="00A60A74"/>
    <w:rsid w:val="00A60ACD"/>
    <w:rsid w:val="00A60B0D"/>
    <w:rsid w:val="00A60B62"/>
    <w:rsid w:val="00A60B7F"/>
    <w:rsid w:val="00A60BAB"/>
    <w:rsid w:val="00A60C0A"/>
    <w:rsid w:val="00A60C0E"/>
    <w:rsid w:val="00A60C3A"/>
    <w:rsid w:val="00A60DF9"/>
    <w:rsid w:val="00A60E3D"/>
    <w:rsid w:val="00A60E7D"/>
    <w:rsid w:val="00A60EC5"/>
    <w:rsid w:val="00A610B4"/>
    <w:rsid w:val="00A6115E"/>
    <w:rsid w:val="00A61166"/>
    <w:rsid w:val="00A6122C"/>
    <w:rsid w:val="00A6148D"/>
    <w:rsid w:val="00A614F7"/>
    <w:rsid w:val="00A6154D"/>
    <w:rsid w:val="00A6156D"/>
    <w:rsid w:val="00A61617"/>
    <w:rsid w:val="00A61623"/>
    <w:rsid w:val="00A6168B"/>
    <w:rsid w:val="00A61692"/>
    <w:rsid w:val="00A61758"/>
    <w:rsid w:val="00A617BF"/>
    <w:rsid w:val="00A61874"/>
    <w:rsid w:val="00A618D3"/>
    <w:rsid w:val="00A61950"/>
    <w:rsid w:val="00A619D4"/>
    <w:rsid w:val="00A61A77"/>
    <w:rsid w:val="00A61BD5"/>
    <w:rsid w:val="00A61C49"/>
    <w:rsid w:val="00A61C82"/>
    <w:rsid w:val="00A61E7C"/>
    <w:rsid w:val="00A61E92"/>
    <w:rsid w:val="00A61F34"/>
    <w:rsid w:val="00A620E4"/>
    <w:rsid w:val="00A62178"/>
    <w:rsid w:val="00A622CF"/>
    <w:rsid w:val="00A62456"/>
    <w:rsid w:val="00A6253B"/>
    <w:rsid w:val="00A625A6"/>
    <w:rsid w:val="00A62693"/>
    <w:rsid w:val="00A62701"/>
    <w:rsid w:val="00A6277C"/>
    <w:rsid w:val="00A627BD"/>
    <w:rsid w:val="00A627C9"/>
    <w:rsid w:val="00A628AF"/>
    <w:rsid w:val="00A62900"/>
    <w:rsid w:val="00A6297A"/>
    <w:rsid w:val="00A62BB0"/>
    <w:rsid w:val="00A62BE9"/>
    <w:rsid w:val="00A62C63"/>
    <w:rsid w:val="00A62E12"/>
    <w:rsid w:val="00A62EBB"/>
    <w:rsid w:val="00A62EC5"/>
    <w:rsid w:val="00A63024"/>
    <w:rsid w:val="00A63051"/>
    <w:rsid w:val="00A6315A"/>
    <w:rsid w:val="00A63181"/>
    <w:rsid w:val="00A63188"/>
    <w:rsid w:val="00A6323F"/>
    <w:rsid w:val="00A632D3"/>
    <w:rsid w:val="00A633D4"/>
    <w:rsid w:val="00A633D7"/>
    <w:rsid w:val="00A63413"/>
    <w:rsid w:val="00A636B4"/>
    <w:rsid w:val="00A63715"/>
    <w:rsid w:val="00A6372D"/>
    <w:rsid w:val="00A6376F"/>
    <w:rsid w:val="00A637A8"/>
    <w:rsid w:val="00A637F4"/>
    <w:rsid w:val="00A63905"/>
    <w:rsid w:val="00A6390C"/>
    <w:rsid w:val="00A6391D"/>
    <w:rsid w:val="00A6399D"/>
    <w:rsid w:val="00A63A1E"/>
    <w:rsid w:val="00A63C9B"/>
    <w:rsid w:val="00A63D82"/>
    <w:rsid w:val="00A63EDA"/>
    <w:rsid w:val="00A63F23"/>
    <w:rsid w:val="00A63F5A"/>
    <w:rsid w:val="00A63F84"/>
    <w:rsid w:val="00A64153"/>
    <w:rsid w:val="00A6428E"/>
    <w:rsid w:val="00A645C2"/>
    <w:rsid w:val="00A646A3"/>
    <w:rsid w:val="00A646DD"/>
    <w:rsid w:val="00A64762"/>
    <w:rsid w:val="00A647F1"/>
    <w:rsid w:val="00A64811"/>
    <w:rsid w:val="00A64864"/>
    <w:rsid w:val="00A64A0D"/>
    <w:rsid w:val="00A64A5E"/>
    <w:rsid w:val="00A64A9D"/>
    <w:rsid w:val="00A64C60"/>
    <w:rsid w:val="00A64D02"/>
    <w:rsid w:val="00A64D34"/>
    <w:rsid w:val="00A64DDC"/>
    <w:rsid w:val="00A64ED5"/>
    <w:rsid w:val="00A6506A"/>
    <w:rsid w:val="00A650F5"/>
    <w:rsid w:val="00A650FC"/>
    <w:rsid w:val="00A651B1"/>
    <w:rsid w:val="00A6527D"/>
    <w:rsid w:val="00A652B4"/>
    <w:rsid w:val="00A65393"/>
    <w:rsid w:val="00A654AD"/>
    <w:rsid w:val="00A65781"/>
    <w:rsid w:val="00A657DA"/>
    <w:rsid w:val="00A65A2D"/>
    <w:rsid w:val="00A65A73"/>
    <w:rsid w:val="00A65AF9"/>
    <w:rsid w:val="00A65B41"/>
    <w:rsid w:val="00A65BC8"/>
    <w:rsid w:val="00A65E59"/>
    <w:rsid w:val="00A65F7D"/>
    <w:rsid w:val="00A66178"/>
    <w:rsid w:val="00A661AA"/>
    <w:rsid w:val="00A66271"/>
    <w:rsid w:val="00A66342"/>
    <w:rsid w:val="00A663EA"/>
    <w:rsid w:val="00A6645B"/>
    <w:rsid w:val="00A66755"/>
    <w:rsid w:val="00A667C1"/>
    <w:rsid w:val="00A6680F"/>
    <w:rsid w:val="00A66811"/>
    <w:rsid w:val="00A668D9"/>
    <w:rsid w:val="00A6690B"/>
    <w:rsid w:val="00A669C4"/>
    <w:rsid w:val="00A66A53"/>
    <w:rsid w:val="00A66B03"/>
    <w:rsid w:val="00A66BC3"/>
    <w:rsid w:val="00A66D41"/>
    <w:rsid w:val="00A66D60"/>
    <w:rsid w:val="00A66DD1"/>
    <w:rsid w:val="00A66E38"/>
    <w:rsid w:val="00A66E90"/>
    <w:rsid w:val="00A66ED1"/>
    <w:rsid w:val="00A66EEF"/>
    <w:rsid w:val="00A66F16"/>
    <w:rsid w:val="00A66F73"/>
    <w:rsid w:val="00A67008"/>
    <w:rsid w:val="00A6706B"/>
    <w:rsid w:val="00A6708F"/>
    <w:rsid w:val="00A67207"/>
    <w:rsid w:val="00A672E5"/>
    <w:rsid w:val="00A6734F"/>
    <w:rsid w:val="00A675E0"/>
    <w:rsid w:val="00A675FB"/>
    <w:rsid w:val="00A6763B"/>
    <w:rsid w:val="00A6764E"/>
    <w:rsid w:val="00A676C5"/>
    <w:rsid w:val="00A676EE"/>
    <w:rsid w:val="00A6774D"/>
    <w:rsid w:val="00A677DB"/>
    <w:rsid w:val="00A67839"/>
    <w:rsid w:val="00A67890"/>
    <w:rsid w:val="00A67917"/>
    <w:rsid w:val="00A67A0D"/>
    <w:rsid w:val="00A67B94"/>
    <w:rsid w:val="00A67C0F"/>
    <w:rsid w:val="00A67C91"/>
    <w:rsid w:val="00A67CA7"/>
    <w:rsid w:val="00A67D16"/>
    <w:rsid w:val="00A67F95"/>
    <w:rsid w:val="00A700BC"/>
    <w:rsid w:val="00A701AA"/>
    <w:rsid w:val="00A70233"/>
    <w:rsid w:val="00A702CA"/>
    <w:rsid w:val="00A702D2"/>
    <w:rsid w:val="00A702D3"/>
    <w:rsid w:val="00A7037C"/>
    <w:rsid w:val="00A70408"/>
    <w:rsid w:val="00A7040B"/>
    <w:rsid w:val="00A70425"/>
    <w:rsid w:val="00A704E8"/>
    <w:rsid w:val="00A705D1"/>
    <w:rsid w:val="00A70664"/>
    <w:rsid w:val="00A706C4"/>
    <w:rsid w:val="00A706CC"/>
    <w:rsid w:val="00A70763"/>
    <w:rsid w:val="00A707D5"/>
    <w:rsid w:val="00A7082C"/>
    <w:rsid w:val="00A70AB8"/>
    <w:rsid w:val="00A70B82"/>
    <w:rsid w:val="00A70B85"/>
    <w:rsid w:val="00A70E55"/>
    <w:rsid w:val="00A70F73"/>
    <w:rsid w:val="00A70FF7"/>
    <w:rsid w:val="00A710C3"/>
    <w:rsid w:val="00A712F2"/>
    <w:rsid w:val="00A7137A"/>
    <w:rsid w:val="00A71487"/>
    <w:rsid w:val="00A71510"/>
    <w:rsid w:val="00A715B0"/>
    <w:rsid w:val="00A71623"/>
    <w:rsid w:val="00A71768"/>
    <w:rsid w:val="00A71864"/>
    <w:rsid w:val="00A71877"/>
    <w:rsid w:val="00A71A68"/>
    <w:rsid w:val="00A71A6C"/>
    <w:rsid w:val="00A71B2A"/>
    <w:rsid w:val="00A71B9D"/>
    <w:rsid w:val="00A71BF6"/>
    <w:rsid w:val="00A71C6A"/>
    <w:rsid w:val="00A71C7E"/>
    <w:rsid w:val="00A71D64"/>
    <w:rsid w:val="00A71DB8"/>
    <w:rsid w:val="00A72017"/>
    <w:rsid w:val="00A721C3"/>
    <w:rsid w:val="00A72254"/>
    <w:rsid w:val="00A72364"/>
    <w:rsid w:val="00A7238F"/>
    <w:rsid w:val="00A72495"/>
    <w:rsid w:val="00A725AD"/>
    <w:rsid w:val="00A725C9"/>
    <w:rsid w:val="00A72600"/>
    <w:rsid w:val="00A72642"/>
    <w:rsid w:val="00A726FD"/>
    <w:rsid w:val="00A7273D"/>
    <w:rsid w:val="00A72777"/>
    <w:rsid w:val="00A727DA"/>
    <w:rsid w:val="00A72878"/>
    <w:rsid w:val="00A728D0"/>
    <w:rsid w:val="00A72942"/>
    <w:rsid w:val="00A72952"/>
    <w:rsid w:val="00A72ABF"/>
    <w:rsid w:val="00A72C9B"/>
    <w:rsid w:val="00A72CD3"/>
    <w:rsid w:val="00A72E21"/>
    <w:rsid w:val="00A72E32"/>
    <w:rsid w:val="00A72E4D"/>
    <w:rsid w:val="00A72E55"/>
    <w:rsid w:val="00A72FC4"/>
    <w:rsid w:val="00A73060"/>
    <w:rsid w:val="00A7308C"/>
    <w:rsid w:val="00A730B7"/>
    <w:rsid w:val="00A7313B"/>
    <w:rsid w:val="00A73142"/>
    <w:rsid w:val="00A731BF"/>
    <w:rsid w:val="00A73259"/>
    <w:rsid w:val="00A73276"/>
    <w:rsid w:val="00A73295"/>
    <w:rsid w:val="00A733C8"/>
    <w:rsid w:val="00A733D3"/>
    <w:rsid w:val="00A736A7"/>
    <w:rsid w:val="00A737AB"/>
    <w:rsid w:val="00A737FB"/>
    <w:rsid w:val="00A73812"/>
    <w:rsid w:val="00A73846"/>
    <w:rsid w:val="00A738C8"/>
    <w:rsid w:val="00A739BB"/>
    <w:rsid w:val="00A739ED"/>
    <w:rsid w:val="00A73A08"/>
    <w:rsid w:val="00A73AB1"/>
    <w:rsid w:val="00A73B2D"/>
    <w:rsid w:val="00A73BC4"/>
    <w:rsid w:val="00A73DA9"/>
    <w:rsid w:val="00A73E28"/>
    <w:rsid w:val="00A73E5E"/>
    <w:rsid w:val="00A73FDE"/>
    <w:rsid w:val="00A74027"/>
    <w:rsid w:val="00A74219"/>
    <w:rsid w:val="00A74258"/>
    <w:rsid w:val="00A743E8"/>
    <w:rsid w:val="00A7446B"/>
    <w:rsid w:val="00A744C8"/>
    <w:rsid w:val="00A74518"/>
    <w:rsid w:val="00A7465D"/>
    <w:rsid w:val="00A746D1"/>
    <w:rsid w:val="00A746E1"/>
    <w:rsid w:val="00A74753"/>
    <w:rsid w:val="00A74812"/>
    <w:rsid w:val="00A748F2"/>
    <w:rsid w:val="00A74983"/>
    <w:rsid w:val="00A749C3"/>
    <w:rsid w:val="00A74A15"/>
    <w:rsid w:val="00A74A44"/>
    <w:rsid w:val="00A74A55"/>
    <w:rsid w:val="00A74AB6"/>
    <w:rsid w:val="00A74CB2"/>
    <w:rsid w:val="00A74DB1"/>
    <w:rsid w:val="00A74DFF"/>
    <w:rsid w:val="00A74F0A"/>
    <w:rsid w:val="00A74FD6"/>
    <w:rsid w:val="00A7504C"/>
    <w:rsid w:val="00A750E1"/>
    <w:rsid w:val="00A751E0"/>
    <w:rsid w:val="00A75268"/>
    <w:rsid w:val="00A752D8"/>
    <w:rsid w:val="00A7534B"/>
    <w:rsid w:val="00A7543A"/>
    <w:rsid w:val="00A7555B"/>
    <w:rsid w:val="00A755AF"/>
    <w:rsid w:val="00A75649"/>
    <w:rsid w:val="00A757A9"/>
    <w:rsid w:val="00A757B2"/>
    <w:rsid w:val="00A757DA"/>
    <w:rsid w:val="00A7581D"/>
    <w:rsid w:val="00A75952"/>
    <w:rsid w:val="00A7598B"/>
    <w:rsid w:val="00A759AA"/>
    <w:rsid w:val="00A75A60"/>
    <w:rsid w:val="00A75AA2"/>
    <w:rsid w:val="00A75AD1"/>
    <w:rsid w:val="00A75B14"/>
    <w:rsid w:val="00A75B32"/>
    <w:rsid w:val="00A75C9A"/>
    <w:rsid w:val="00A75DE4"/>
    <w:rsid w:val="00A75E15"/>
    <w:rsid w:val="00A75E56"/>
    <w:rsid w:val="00A75F80"/>
    <w:rsid w:val="00A75FFC"/>
    <w:rsid w:val="00A76009"/>
    <w:rsid w:val="00A7620C"/>
    <w:rsid w:val="00A7624B"/>
    <w:rsid w:val="00A764B9"/>
    <w:rsid w:val="00A7652B"/>
    <w:rsid w:val="00A76568"/>
    <w:rsid w:val="00A7657D"/>
    <w:rsid w:val="00A76683"/>
    <w:rsid w:val="00A766DA"/>
    <w:rsid w:val="00A767C0"/>
    <w:rsid w:val="00A768C1"/>
    <w:rsid w:val="00A7698D"/>
    <w:rsid w:val="00A769C7"/>
    <w:rsid w:val="00A76C7E"/>
    <w:rsid w:val="00A76D98"/>
    <w:rsid w:val="00A76D9A"/>
    <w:rsid w:val="00A76DA9"/>
    <w:rsid w:val="00A76F6C"/>
    <w:rsid w:val="00A76FF9"/>
    <w:rsid w:val="00A770E2"/>
    <w:rsid w:val="00A77315"/>
    <w:rsid w:val="00A77319"/>
    <w:rsid w:val="00A7743B"/>
    <w:rsid w:val="00A77440"/>
    <w:rsid w:val="00A775E6"/>
    <w:rsid w:val="00A7764A"/>
    <w:rsid w:val="00A776CC"/>
    <w:rsid w:val="00A7777D"/>
    <w:rsid w:val="00A7792D"/>
    <w:rsid w:val="00A779F6"/>
    <w:rsid w:val="00A77ABF"/>
    <w:rsid w:val="00A77B44"/>
    <w:rsid w:val="00A77C11"/>
    <w:rsid w:val="00A77C9E"/>
    <w:rsid w:val="00A77CF9"/>
    <w:rsid w:val="00A77D00"/>
    <w:rsid w:val="00A77DCA"/>
    <w:rsid w:val="00A77EC4"/>
    <w:rsid w:val="00A77F43"/>
    <w:rsid w:val="00A77FCB"/>
    <w:rsid w:val="00A8007B"/>
    <w:rsid w:val="00A800AE"/>
    <w:rsid w:val="00A800D8"/>
    <w:rsid w:val="00A800FD"/>
    <w:rsid w:val="00A80243"/>
    <w:rsid w:val="00A8033F"/>
    <w:rsid w:val="00A80364"/>
    <w:rsid w:val="00A803B2"/>
    <w:rsid w:val="00A80454"/>
    <w:rsid w:val="00A805BB"/>
    <w:rsid w:val="00A8071F"/>
    <w:rsid w:val="00A80782"/>
    <w:rsid w:val="00A80790"/>
    <w:rsid w:val="00A80998"/>
    <w:rsid w:val="00A80CD7"/>
    <w:rsid w:val="00A80DE7"/>
    <w:rsid w:val="00A80F7F"/>
    <w:rsid w:val="00A80F8E"/>
    <w:rsid w:val="00A80FC6"/>
    <w:rsid w:val="00A81075"/>
    <w:rsid w:val="00A810CC"/>
    <w:rsid w:val="00A81165"/>
    <w:rsid w:val="00A8129E"/>
    <w:rsid w:val="00A812B4"/>
    <w:rsid w:val="00A812F8"/>
    <w:rsid w:val="00A81300"/>
    <w:rsid w:val="00A813B7"/>
    <w:rsid w:val="00A81415"/>
    <w:rsid w:val="00A814E9"/>
    <w:rsid w:val="00A816B4"/>
    <w:rsid w:val="00A816BA"/>
    <w:rsid w:val="00A8177F"/>
    <w:rsid w:val="00A81976"/>
    <w:rsid w:val="00A81A29"/>
    <w:rsid w:val="00A81AF4"/>
    <w:rsid w:val="00A81BC3"/>
    <w:rsid w:val="00A81D35"/>
    <w:rsid w:val="00A81DFF"/>
    <w:rsid w:val="00A81E61"/>
    <w:rsid w:val="00A81EAE"/>
    <w:rsid w:val="00A82018"/>
    <w:rsid w:val="00A8206A"/>
    <w:rsid w:val="00A8209A"/>
    <w:rsid w:val="00A82327"/>
    <w:rsid w:val="00A82350"/>
    <w:rsid w:val="00A8238C"/>
    <w:rsid w:val="00A82398"/>
    <w:rsid w:val="00A826B9"/>
    <w:rsid w:val="00A826CA"/>
    <w:rsid w:val="00A827FD"/>
    <w:rsid w:val="00A82801"/>
    <w:rsid w:val="00A8289C"/>
    <w:rsid w:val="00A828C4"/>
    <w:rsid w:val="00A82AF7"/>
    <w:rsid w:val="00A82BEB"/>
    <w:rsid w:val="00A82D58"/>
    <w:rsid w:val="00A82E5B"/>
    <w:rsid w:val="00A82E78"/>
    <w:rsid w:val="00A82F75"/>
    <w:rsid w:val="00A82F7B"/>
    <w:rsid w:val="00A83006"/>
    <w:rsid w:val="00A8303B"/>
    <w:rsid w:val="00A830DF"/>
    <w:rsid w:val="00A831C7"/>
    <w:rsid w:val="00A83364"/>
    <w:rsid w:val="00A83472"/>
    <w:rsid w:val="00A835BA"/>
    <w:rsid w:val="00A83664"/>
    <w:rsid w:val="00A83681"/>
    <w:rsid w:val="00A8370E"/>
    <w:rsid w:val="00A83968"/>
    <w:rsid w:val="00A83B18"/>
    <w:rsid w:val="00A83CBE"/>
    <w:rsid w:val="00A83E1C"/>
    <w:rsid w:val="00A83E75"/>
    <w:rsid w:val="00A83F73"/>
    <w:rsid w:val="00A83FED"/>
    <w:rsid w:val="00A84144"/>
    <w:rsid w:val="00A84176"/>
    <w:rsid w:val="00A84184"/>
    <w:rsid w:val="00A84201"/>
    <w:rsid w:val="00A842D2"/>
    <w:rsid w:val="00A845BA"/>
    <w:rsid w:val="00A8461A"/>
    <w:rsid w:val="00A846C7"/>
    <w:rsid w:val="00A84877"/>
    <w:rsid w:val="00A84978"/>
    <w:rsid w:val="00A84B6A"/>
    <w:rsid w:val="00A8502C"/>
    <w:rsid w:val="00A8503A"/>
    <w:rsid w:val="00A85056"/>
    <w:rsid w:val="00A85074"/>
    <w:rsid w:val="00A85227"/>
    <w:rsid w:val="00A8523C"/>
    <w:rsid w:val="00A852DC"/>
    <w:rsid w:val="00A8532B"/>
    <w:rsid w:val="00A855FF"/>
    <w:rsid w:val="00A857DF"/>
    <w:rsid w:val="00A85852"/>
    <w:rsid w:val="00A858C0"/>
    <w:rsid w:val="00A859B0"/>
    <w:rsid w:val="00A859E2"/>
    <w:rsid w:val="00A85AF5"/>
    <w:rsid w:val="00A85B10"/>
    <w:rsid w:val="00A85B8D"/>
    <w:rsid w:val="00A85BC2"/>
    <w:rsid w:val="00A85C46"/>
    <w:rsid w:val="00A85D1D"/>
    <w:rsid w:val="00A85F61"/>
    <w:rsid w:val="00A860DD"/>
    <w:rsid w:val="00A8632E"/>
    <w:rsid w:val="00A86342"/>
    <w:rsid w:val="00A8638F"/>
    <w:rsid w:val="00A86417"/>
    <w:rsid w:val="00A8642F"/>
    <w:rsid w:val="00A8657B"/>
    <w:rsid w:val="00A8663D"/>
    <w:rsid w:val="00A86827"/>
    <w:rsid w:val="00A86982"/>
    <w:rsid w:val="00A86A38"/>
    <w:rsid w:val="00A86A3B"/>
    <w:rsid w:val="00A86BB1"/>
    <w:rsid w:val="00A86C29"/>
    <w:rsid w:val="00A86CAC"/>
    <w:rsid w:val="00A86D56"/>
    <w:rsid w:val="00A86EA8"/>
    <w:rsid w:val="00A86F5A"/>
    <w:rsid w:val="00A87025"/>
    <w:rsid w:val="00A870DD"/>
    <w:rsid w:val="00A8712F"/>
    <w:rsid w:val="00A87148"/>
    <w:rsid w:val="00A871E6"/>
    <w:rsid w:val="00A871ED"/>
    <w:rsid w:val="00A872CB"/>
    <w:rsid w:val="00A87316"/>
    <w:rsid w:val="00A874A6"/>
    <w:rsid w:val="00A876F8"/>
    <w:rsid w:val="00A87742"/>
    <w:rsid w:val="00A87802"/>
    <w:rsid w:val="00A87979"/>
    <w:rsid w:val="00A87984"/>
    <w:rsid w:val="00A879A5"/>
    <w:rsid w:val="00A87A2E"/>
    <w:rsid w:val="00A87A98"/>
    <w:rsid w:val="00A87AF5"/>
    <w:rsid w:val="00A87B07"/>
    <w:rsid w:val="00A87BBB"/>
    <w:rsid w:val="00A87C7B"/>
    <w:rsid w:val="00A87D70"/>
    <w:rsid w:val="00A87DC9"/>
    <w:rsid w:val="00A87F5D"/>
    <w:rsid w:val="00A87F8B"/>
    <w:rsid w:val="00A9006F"/>
    <w:rsid w:val="00A900C5"/>
    <w:rsid w:val="00A9024F"/>
    <w:rsid w:val="00A902CF"/>
    <w:rsid w:val="00A90390"/>
    <w:rsid w:val="00A905C9"/>
    <w:rsid w:val="00A906CE"/>
    <w:rsid w:val="00A906E9"/>
    <w:rsid w:val="00A9074D"/>
    <w:rsid w:val="00A90A41"/>
    <w:rsid w:val="00A90AEC"/>
    <w:rsid w:val="00A90B34"/>
    <w:rsid w:val="00A90C08"/>
    <w:rsid w:val="00A90C57"/>
    <w:rsid w:val="00A90CEE"/>
    <w:rsid w:val="00A90D0D"/>
    <w:rsid w:val="00A90DA8"/>
    <w:rsid w:val="00A90E25"/>
    <w:rsid w:val="00A90EA8"/>
    <w:rsid w:val="00A90EA9"/>
    <w:rsid w:val="00A9100C"/>
    <w:rsid w:val="00A91071"/>
    <w:rsid w:val="00A9111E"/>
    <w:rsid w:val="00A91155"/>
    <w:rsid w:val="00A9137F"/>
    <w:rsid w:val="00A9141F"/>
    <w:rsid w:val="00A9148C"/>
    <w:rsid w:val="00A91498"/>
    <w:rsid w:val="00A91515"/>
    <w:rsid w:val="00A916D6"/>
    <w:rsid w:val="00A918D9"/>
    <w:rsid w:val="00A91A02"/>
    <w:rsid w:val="00A91A3B"/>
    <w:rsid w:val="00A91A61"/>
    <w:rsid w:val="00A91B55"/>
    <w:rsid w:val="00A91C29"/>
    <w:rsid w:val="00A91C79"/>
    <w:rsid w:val="00A91D69"/>
    <w:rsid w:val="00A91DBE"/>
    <w:rsid w:val="00A91FDD"/>
    <w:rsid w:val="00A92021"/>
    <w:rsid w:val="00A920A8"/>
    <w:rsid w:val="00A920AC"/>
    <w:rsid w:val="00A920D7"/>
    <w:rsid w:val="00A9218A"/>
    <w:rsid w:val="00A92247"/>
    <w:rsid w:val="00A922E1"/>
    <w:rsid w:val="00A923E7"/>
    <w:rsid w:val="00A92566"/>
    <w:rsid w:val="00A925B8"/>
    <w:rsid w:val="00A92625"/>
    <w:rsid w:val="00A9263C"/>
    <w:rsid w:val="00A9266A"/>
    <w:rsid w:val="00A92C11"/>
    <w:rsid w:val="00A92D58"/>
    <w:rsid w:val="00A92DC8"/>
    <w:rsid w:val="00A92E00"/>
    <w:rsid w:val="00A92E7B"/>
    <w:rsid w:val="00A92F20"/>
    <w:rsid w:val="00A92F99"/>
    <w:rsid w:val="00A92FAF"/>
    <w:rsid w:val="00A92FC1"/>
    <w:rsid w:val="00A9318D"/>
    <w:rsid w:val="00A931B5"/>
    <w:rsid w:val="00A93228"/>
    <w:rsid w:val="00A93335"/>
    <w:rsid w:val="00A9338C"/>
    <w:rsid w:val="00A933CB"/>
    <w:rsid w:val="00A93442"/>
    <w:rsid w:val="00A9353E"/>
    <w:rsid w:val="00A93621"/>
    <w:rsid w:val="00A93713"/>
    <w:rsid w:val="00A937AD"/>
    <w:rsid w:val="00A937EB"/>
    <w:rsid w:val="00A938A7"/>
    <w:rsid w:val="00A939A1"/>
    <w:rsid w:val="00A93A0F"/>
    <w:rsid w:val="00A93AC0"/>
    <w:rsid w:val="00A93AEC"/>
    <w:rsid w:val="00A93B89"/>
    <w:rsid w:val="00A93BC0"/>
    <w:rsid w:val="00A93BF5"/>
    <w:rsid w:val="00A93C60"/>
    <w:rsid w:val="00A93C8F"/>
    <w:rsid w:val="00A93D55"/>
    <w:rsid w:val="00A93F0B"/>
    <w:rsid w:val="00A93F77"/>
    <w:rsid w:val="00A93F78"/>
    <w:rsid w:val="00A93F9C"/>
    <w:rsid w:val="00A941A8"/>
    <w:rsid w:val="00A94262"/>
    <w:rsid w:val="00A942C0"/>
    <w:rsid w:val="00A9445B"/>
    <w:rsid w:val="00A9448B"/>
    <w:rsid w:val="00A94522"/>
    <w:rsid w:val="00A9455B"/>
    <w:rsid w:val="00A946CD"/>
    <w:rsid w:val="00A946EF"/>
    <w:rsid w:val="00A94745"/>
    <w:rsid w:val="00A948B0"/>
    <w:rsid w:val="00A948F4"/>
    <w:rsid w:val="00A94972"/>
    <w:rsid w:val="00A94A28"/>
    <w:rsid w:val="00A94A5A"/>
    <w:rsid w:val="00A94A60"/>
    <w:rsid w:val="00A94AB7"/>
    <w:rsid w:val="00A94B98"/>
    <w:rsid w:val="00A94D65"/>
    <w:rsid w:val="00A94DBB"/>
    <w:rsid w:val="00A94EA4"/>
    <w:rsid w:val="00A94EB4"/>
    <w:rsid w:val="00A95049"/>
    <w:rsid w:val="00A9506D"/>
    <w:rsid w:val="00A950AD"/>
    <w:rsid w:val="00A950D4"/>
    <w:rsid w:val="00A95139"/>
    <w:rsid w:val="00A95222"/>
    <w:rsid w:val="00A95512"/>
    <w:rsid w:val="00A956F8"/>
    <w:rsid w:val="00A9575B"/>
    <w:rsid w:val="00A95861"/>
    <w:rsid w:val="00A958AA"/>
    <w:rsid w:val="00A95937"/>
    <w:rsid w:val="00A95C27"/>
    <w:rsid w:val="00A95D4E"/>
    <w:rsid w:val="00A95DEC"/>
    <w:rsid w:val="00A95DFC"/>
    <w:rsid w:val="00A95F1B"/>
    <w:rsid w:val="00A95FEE"/>
    <w:rsid w:val="00A96082"/>
    <w:rsid w:val="00A960E9"/>
    <w:rsid w:val="00A96401"/>
    <w:rsid w:val="00A96437"/>
    <w:rsid w:val="00A96496"/>
    <w:rsid w:val="00A964A3"/>
    <w:rsid w:val="00A964DC"/>
    <w:rsid w:val="00A96593"/>
    <w:rsid w:val="00A965F4"/>
    <w:rsid w:val="00A96759"/>
    <w:rsid w:val="00A96761"/>
    <w:rsid w:val="00A9689E"/>
    <w:rsid w:val="00A9695A"/>
    <w:rsid w:val="00A969B9"/>
    <w:rsid w:val="00A96A03"/>
    <w:rsid w:val="00A96AA5"/>
    <w:rsid w:val="00A96B79"/>
    <w:rsid w:val="00A96BA3"/>
    <w:rsid w:val="00A96BDD"/>
    <w:rsid w:val="00A96C17"/>
    <w:rsid w:val="00A96C40"/>
    <w:rsid w:val="00A96E84"/>
    <w:rsid w:val="00A96E8A"/>
    <w:rsid w:val="00A96F90"/>
    <w:rsid w:val="00A97005"/>
    <w:rsid w:val="00A9709B"/>
    <w:rsid w:val="00A971F1"/>
    <w:rsid w:val="00A97247"/>
    <w:rsid w:val="00A972C3"/>
    <w:rsid w:val="00A972D2"/>
    <w:rsid w:val="00A972E1"/>
    <w:rsid w:val="00A972EB"/>
    <w:rsid w:val="00A972F2"/>
    <w:rsid w:val="00A97338"/>
    <w:rsid w:val="00A974E2"/>
    <w:rsid w:val="00A97533"/>
    <w:rsid w:val="00A97550"/>
    <w:rsid w:val="00A97635"/>
    <w:rsid w:val="00A97713"/>
    <w:rsid w:val="00A977A4"/>
    <w:rsid w:val="00A978CE"/>
    <w:rsid w:val="00A97941"/>
    <w:rsid w:val="00A9798B"/>
    <w:rsid w:val="00A979D7"/>
    <w:rsid w:val="00A97C3F"/>
    <w:rsid w:val="00A97D07"/>
    <w:rsid w:val="00A97D5B"/>
    <w:rsid w:val="00A97E12"/>
    <w:rsid w:val="00A97E46"/>
    <w:rsid w:val="00A97E69"/>
    <w:rsid w:val="00A97EC4"/>
    <w:rsid w:val="00A97F15"/>
    <w:rsid w:val="00A97FD2"/>
    <w:rsid w:val="00AA0010"/>
    <w:rsid w:val="00AA0059"/>
    <w:rsid w:val="00AA0084"/>
    <w:rsid w:val="00AA0090"/>
    <w:rsid w:val="00AA01AA"/>
    <w:rsid w:val="00AA02FF"/>
    <w:rsid w:val="00AA0526"/>
    <w:rsid w:val="00AA064C"/>
    <w:rsid w:val="00AA0677"/>
    <w:rsid w:val="00AA06A0"/>
    <w:rsid w:val="00AA06A6"/>
    <w:rsid w:val="00AA06DE"/>
    <w:rsid w:val="00AA074E"/>
    <w:rsid w:val="00AA07B2"/>
    <w:rsid w:val="00AA07E8"/>
    <w:rsid w:val="00AA07F7"/>
    <w:rsid w:val="00AA0800"/>
    <w:rsid w:val="00AA090B"/>
    <w:rsid w:val="00AA0956"/>
    <w:rsid w:val="00AA0A80"/>
    <w:rsid w:val="00AA0AD3"/>
    <w:rsid w:val="00AA0AFB"/>
    <w:rsid w:val="00AA0BC8"/>
    <w:rsid w:val="00AA0CC3"/>
    <w:rsid w:val="00AA0D17"/>
    <w:rsid w:val="00AA0D30"/>
    <w:rsid w:val="00AA0D3E"/>
    <w:rsid w:val="00AA0DFA"/>
    <w:rsid w:val="00AA0E83"/>
    <w:rsid w:val="00AA0E98"/>
    <w:rsid w:val="00AA0FCD"/>
    <w:rsid w:val="00AA0FFC"/>
    <w:rsid w:val="00AA107C"/>
    <w:rsid w:val="00AA119E"/>
    <w:rsid w:val="00AA12A3"/>
    <w:rsid w:val="00AA131D"/>
    <w:rsid w:val="00AA1374"/>
    <w:rsid w:val="00AA1488"/>
    <w:rsid w:val="00AA148A"/>
    <w:rsid w:val="00AA1501"/>
    <w:rsid w:val="00AA16DA"/>
    <w:rsid w:val="00AA17B9"/>
    <w:rsid w:val="00AA19B4"/>
    <w:rsid w:val="00AA1A70"/>
    <w:rsid w:val="00AA1AEE"/>
    <w:rsid w:val="00AA1B55"/>
    <w:rsid w:val="00AA1B9C"/>
    <w:rsid w:val="00AA1DD8"/>
    <w:rsid w:val="00AA1E9F"/>
    <w:rsid w:val="00AA1EBF"/>
    <w:rsid w:val="00AA1ED6"/>
    <w:rsid w:val="00AA1F1B"/>
    <w:rsid w:val="00AA1F86"/>
    <w:rsid w:val="00AA20AA"/>
    <w:rsid w:val="00AA211E"/>
    <w:rsid w:val="00AA22EE"/>
    <w:rsid w:val="00AA2353"/>
    <w:rsid w:val="00AA23E0"/>
    <w:rsid w:val="00AA2411"/>
    <w:rsid w:val="00AA24B4"/>
    <w:rsid w:val="00AA25D4"/>
    <w:rsid w:val="00AA25E1"/>
    <w:rsid w:val="00AA2866"/>
    <w:rsid w:val="00AA286F"/>
    <w:rsid w:val="00AA28E2"/>
    <w:rsid w:val="00AA2977"/>
    <w:rsid w:val="00AA2994"/>
    <w:rsid w:val="00AA29E2"/>
    <w:rsid w:val="00AA2ABB"/>
    <w:rsid w:val="00AA2BB4"/>
    <w:rsid w:val="00AA2CFB"/>
    <w:rsid w:val="00AA2DDF"/>
    <w:rsid w:val="00AA2E1D"/>
    <w:rsid w:val="00AA2E3E"/>
    <w:rsid w:val="00AA2F54"/>
    <w:rsid w:val="00AA2F59"/>
    <w:rsid w:val="00AA2F8D"/>
    <w:rsid w:val="00AA3027"/>
    <w:rsid w:val="00AA3051"/>
    <w:rsid w:val="00AA30B7"/>
    <w:rsid w:val="00AA30D3"/>
    <w:rsid w:val="00AA3139"/>
    <w:rsid w:val="00AA3171"/>
    <w:rsid w:val="00AA318A"/>
    <w:rsid w:val="00AA3456"/>
    <w:rsid w:val="00AA35CB"/>
    <w:rsid w:val="00AA35FC"/>
    <w:rsid w:val="00AA3630"/>
    <w:rsid w:val="00AA363D"/>
    <w:rsid w:val="00AA371C"/>
    <w:rsid w:val="00AA3774"/>
    <w:rsid w:val="00AA3796"/>
    <w:rsid w:val="00AA391C"/>
    <w:rsid w:val="00AA3937"/>
    <w:rsid w:val="00AA3B19"/>
    <w:rsid w:val="00AA3B82"/>
    <w:rsid w:val="00AA3C46"/>
    <w:rsid w:val="00AA3D1E"/>
    <w:rsid w:val="00AA3D37"/>
    <w:rsid w:val="00AA3DAB"/>
    <w:rsid w:val="00AA3FFF"/>
    <w:rsid w:val="00AA402A"/>
    <w:rsid w:val="00AA4084"/>
    <w:rsid w:val="00AA40F6"/>
    <w:rsid w:val="00AA4124"/>
    <w:rsid w:val="00AA42CB"/>
    <w:rsid w:val="00AA4323"/>
    <w:rsid w:val="00AA4343"/>
    <w:rsid w:val="00AA43A1"/>
    <w:rsid w:val="00AA4439"/>
    <w:rsid w:val="00AA4444"/>
    <w:rsid w:val="00AA44B2"/>
    <w:rsid w:val="00AA457B"/>
    <w:rsid w:val="00AA463E"/>
    <w:rsid w:val="00AA46DC"/>
    <w:rsid w:val="00AA473C"/>
    <w:rsid w:val="00AA473D"/>
    <w:rsid w:val="00AA4976"/>
    <w:rsid w:val="00AA4A9A"/>
    <w:rsid w:val="00AA4AD0"/>
    <w:rsid w:val="00AA4B03"/>
    <w:rsid w:val="00AA4B16"/>
    <w:rsid w:val="00AA4C4F"/>
    <w:rsid w:val="00AA4CCB"/>
    <w:rsid w:val="00AA4D19"/>
    <w:rsid w:val="00AA4DC0"/>
    <w:rsid w:val="00AA4DD1"/>
    <w:rsid w:val="00AA4E01"/>
    <w:rsid w:val="00AA4E0E"/>
    <w:rsid w:val="00AA4E14"/>
    <w:rsid w:val="00AA4E1F"/>
    <w:rsid w:val="00AA4E59"/>
    <w:rsid w:val="00AA4EC9"/>
    <w:rsid w:val="00AA5025"/>
    <w:rsid w:val="00AA5072"/>
    <w:rsid w:val="00AA50DC"/>
    <w:rsid w:val="00AA518E"/>
    <w:rsid w:val="00AA522F"/>
    <w:rsid w:val="00AA53D6"/>
    <w:rsid w:val="00AA5453"/>
    <w:rsid w:val="00AA5471"/>
    <w:rsid w:val="00AA54B4"/>
    <w:rsid w:val="00AA5516"/>
    <w:rsid w:val="00AA5571"/>
    <w:rsid w:val="00AA56BE"/>
    <w:rsid w:val="00AA573F"/>
    <w:rsid w:val="00AA57DD"/>
    <w:rsid w:val="00AA582A"/>
    <w:rsid w:val="00AA5907"/>
    <w:rsid w:val="00AA592E"/>
    <w:rsid w:val="00AA59AC"/>
    <w:rsid w:val="00AA5A0B"/>
    <w:rsid w:val="00AA5AB3"/>
    <w:rsid w:val="00AA5AC4"/>
    <w:rsid w:val="00AA5B1F"/>
    <w:rsid w:val="00AA5BE1"/>
    <w:rsid w:val="00AA5C11"/>
    <w:rsid w:val="00AA5D27"/>
    <w:rsid w:val="00AA5DDE"/>
    <w:rsid w:val="00AA5DE7"/>
    <w:rsid w:val="00AA5E0A"/>
    <w:rsid w:val="00AA5EA3"/>
    <w:rsid w:val="00AA5FE1"/>
    <w:rsid w:val="00AA6073"/>
    <w:rsid w:val="00AA60D0"/>
    <w:rsid w:val="00AA6201"/>
    <w:rsid w:val="00AA6227"/>
    <w:rsid w:val="00AA62CA"/>
    <w:rsid w:val="00AA6337"/>
    <w:rsid w:val="00AA6442"/>
    <w:rsid w:val="00AA64AE"/>
    <w:rsid w:val="00AA65D1"/>
    <w:rsid w:val="00AA67CC"/>
    <w:rsid w:val="00AA6C67"/>
    <w:rsid w:val="00AA6DB1"/>
    <w:rsid w:val="00AA6E17"/>
    <w:rsid w:val="00AA6F08"/>
    <w:rsid w:val="00AA6F75"/>
    <w:rsid w:val="00AA7086"/>
    <w:rsid w:val="00AA714C"/>
    <w:rsid w:val="00AA7165"/>
    <w:rsid w:val="00AA7226"/>
    <w:rsid w:val="00AA72C9"/>
    <w:rsid w:val="00AA72D5"/>
    <w:rsid w:val="00AA731D"/>
    <w:rsid w:val="00AA73F9"/>
    <w:rsid w:val="00AA74FF"/>
    <w:rsid w:val="00AA7556"/>
    <w:rsid w:val="00AA75B4"/>
    <w:rsid w:val="00AA75F8"/>
    <w:rsid w:val="00AA762D"/>
    <w:rsid w:val="00AA7658"/>
    <w:rsid w:val="00AA77D6"/>
    <w:rsid w:val="00AA7826"/>
    <w:rsid w:val="00AA7937"/>
    <w:rsid w:val="00AA7A11"/>
    <w:rsid w:val="00AA7A53"/>
    <w:rsid w:val="00AA7A9E"/>
    <w:rsid w:val="00AA7C28"/>
    <w:rsid w:val="00AA7C69"/>
    <w:rsid w:val="00AA7CE8"/>
    <w:rsid w:val="00AA7D46"/>
    <w:rsid w:val="00AA7F88"/>
    <w:rsid w:val="00AB0000"/>
    <w:rsid w:val="00AB0068"/>
    <w:rsid w:val="00AB0099"/>
    <w:rsid w:val="00AB00C3"/>
    <w:rsid w:val="00AB0181"/>
    <w:rsid w:val="00AB03D6"/>
    <w:rsid w:val="00AB03E3"/>
    <w:rsid w:val="00AB0452"/>
    <w:rsid w:val="00AB0492"/>
    <w:rsid w:val="00AB06FE"/>
    <w:rsid w:val="00AB07CE"/>
    <w:rsid w:val="00AB096C"/>
    <w:rsid w:val="00AB0A50"/>
    <w:rsid w:val="00AB0B4E"/>
    <w:rsid w:val="00AB0D88"/>
    <w:rsid w:val="00AB0E5E"/>
    <w:rsid w:val="00AB0E85"/>
    <w:rsid w:val="00AB0FA7"/>
    <w:rsid w:val="00AB0FB4"/>
    <w:rsid w:val="00AB0FCB"/>
    <w:rsid w:val="00AB105B"/>
    <w:rsid w:val="00AB10DD"/>
    <w:rsid w:val="00AB10E3"/>
    <w:rsid w:val="00AB1488"/>
    <w:rsid w:val="00AB14A7"/>
    <w:rsid w:val="00AB18A1"/>
    <w:rsid w:val="00AB1A70"/>
    <w:rsid w:val="00AB1AB4"/>
    <w:rsid w:val="00AB1B5E"/>
    <w:rsid w:val="00AB1CBB"/>
    <w:rsid w:val="00AB1E8E"/>
    <w:rsid w:val="00AB1F2E"/>
    <w:rsid w:val="00AB1F5D"/>
    <w:rsid w:val="00AB1FED"/>
    <w:rsid w:val="00AB20E5"/>
    <w:rsid w:val="00AB21F3"/>
    <w:rsid w:val="00AB21F9"/>
    <w:rsid w:val="00AB2506"/>
    <w:rsid w:val="00AB2590"/>
    <w:rsid w:val="00AB2747"/>
    <w:rsid w:val="00AB27A8"/>
    <w:rsid w:val="00AB27D1"/>
    <w:rsid w:val="00AB27D5"/>
    <w:rsid w:val="00AB2814"/>
    <w:rsid w:val="00AB28A4"/>
    <w:rsid w:val="00AB28C9"/>
    <w:rsid w:val="00AB2990"/>
    <w:rsid w:val="00AB2A70"/>
    <w:rsid w:val="00AB2C7A"/>
    <w:rsid w:val="00AB2DA4"/>
    <w:rsid w:val="00AB2DE8"/>
    <w:rsid w:val="00AB2DF2"/>
    <w:rsid w:val="00AB2E37"/>
    <w:rsid w:val="00AB2E63"/>
    <w:rsid w:val="00AB2EFE"/>
    <w:rsid w:val="00AB2FB7"/>
    <w:rsid w:val="00AB30B2"/>
    <w:rsid w:val="00AB3169"/>
    <w:rsid w:val="00AB31FA"/>
    <w:rsid w:val="00AB33C6"/>
    <w:rsid w:val="00AB3472"/>
    <w:rsid w:val="00AB3475"/>
    <w:rsid w:val="00AB34C7"/>
    <w:rsid w:val="00AB3551"/>
    <w:rsid w:val="00AB3585"/>
    <w:rsid w:val="00AB36B7"/>
    <w:rsid w:val="00AB3728"/>
    <w:rsid w:val="00AB37F4"/>
    <w:rsid w:val="00AB38BC"/>
    <w:rsid w:val="00AB3989"/>
    <w:rsid w:val="00AB3A59"/>
    <w:rsid w:val="00AB3AA1"/>
    <w:rsid w:val="00AB3B03"/>
    <w:rsid w:val="00AB3B63"/>
    <w:rsid w:val="00AB3B7A"/>
    <w:rsid w:val="00AB3B8C"/>
    <w:rsid w:val="00AB3BA3"/>
    <w:rsid w:val="00AB3BF3"/>
    <w:rsid w:val="00AB3C76"/>
    <w:rsid w:val="00AB3C82"/>
    <w:rsid w:val="00AB3C85"/>
    <w:rsid w:val="00AB3CC2"/>
    <w:rsid w:val="00AB3F04"/>
    <w:rsid w:val="00AB40EE"/>
    <w:rsid w:val="00AB4173"/>
    <w:rsid w:val="00AB418E"/>
    <w:rsid w:val="00AB4295"/>
    <w:rsid w:val="00AB4442"/>
    <w:rsid w:val="00AB44B5"/>
    <w:rsid w:val="00AB4659"/>
    <w:rsid w:val="00AB467C"/>
    <w:rsid w:val="00AB46A4"/>
    <w:rsid w:val="00AB46FC"/>
    <w:rsid w:val="00AB4722"/>
    <w:rsid w:val="00AB4727"/>
    <w:rsid w:val="00AB4990"/>
    <w:rsid w:val="00AB4B1F"/>
    <w:rsid w:val="00AB4B5B"/>
    <w:rsid w:val="00AB4B78"/>
    <w:rsid w:val="00AB4B92"/>
    <w:rsid w:val="00AB4BD0"/>
    <w:rsid w:val="00AB4C88"/>
    <w:rsid w:val="00AB4D2B"/>
    <w:rsid w:val="00AB4D8C"/>
    <w:rsid w:val="00AB4F9D"/>
    <w:rsid w:val="00AB4F9E"/>
    <w:rsid w:val="00AB4FB7"/>
    <w:rsid w:val="00AB5285"/>
    <w:rsid w:val="00AB5318"/>
    <w:rsid w:val="00AB5366"/>
    <w:rsid w:val="00AB53D9"/>
    <w:rsid w:val="00AB5501"/>
    <w:rsid w:val="00AB55E2"/>
    <w:rsid w:val="00AB56A2"/>
    <w:rsid w:val="00AB5784"/>
    <w:rsid w:val="00AB582B"/>
    <w:rsid w:val="00AB58A6"/>
    <w:rsid w:val="00AB58D1"/>
    <w:rsid w:val="00AB598A"/>
    <w:rsid w:val="00AB5A3E"/>
    <w:rsid w:val="00AB5A50"/>
    <w:rsid w:val="00AB5BAE"/>
    <w:rsid w:val="00AB5D11"/>
    <w:rsid w:val="00AB5D80"/>
    <w:rsid w:val="00AB5F30"/>
    <w:rsid w:val="00AB5FB1"/>
    <w:rsid w:val="00AB5FE6"/>
    <w:rsid w:val="00AB604B"/>
    <w:rsid w:val="00AB6189"/>
    <w:rsid w:val="00AB61A5"/>
    <w:rsid w:val="00AB61EA"/>
    <w:rsid w:val="00AB6252"/>
    <w:rsid w:val="00AB6276"/>
    <w:rsid w:val="00AB6288"/>
    <w:rsid w:val="00AB6319"/>
    <w:rsid w:val="00AB63D2"/>
    <w:rsid w:val="00AB6552"/>
    <w:rsid w:val="00AB655D"/>
    <w:rsid w:val="00AB664A"/>
    <w:rsid w:val="00AB6741"/>
    <w:rsid w:val="00AB67E3"/>
    <w:rsid w:val="00AB6866"/>
    <w:rsid w:val="00AB68DE"/>
    <w:rsid w:val="00AB6918"/>
    <w:rsid w:val="00AB69DC"/>
    <w:rsid w:val="00AB69FE"/>
    <w:rsid w:val="00AB6A8C"/>
    <w:rsid w:val="00AB6AB7"/>
    <w:rsid w:val="00AB6D26"/>
    <w:rsid w:val="00AB6D4B"/>
    <w:rsid w:val="00AB6D54"/>
    <w:rsid w:val="00AB6ED0"/>
    <w:rsid w:val="00AB702C"/>
    <w:rsid w:val="00AB7388"/>
    <w:rsid w:val="00AB73F9"/>
    <w:rsid w:val="00AB74CF"/>
    <w:rsid w:val="00AB751E"/>
    <w:rsid w:val="00AB7596"/>
    <w:rsid w:val="00AB75CB"/>
    <w:rsid w:val="00AB7625"/>
    <w:rsid w:val="00AB7667"/>
    <w:rsid w:val="00AB769F"/>
    <w:rsid w:val="00AB76FB"/>
    <w:rsid w:val="00AB7717"/>
    <w:rsid w:val="00AB774A"/>
    <w:rsid w:val="00AB77FE"/>
    <w:rsid w:val="00AB7876"/>
    <w:rsid w:val="00AB7B8E"/>
    <w:rsid w:val="00AB7BDD"/>
    <w:rsid w:val="00AB7BE8"/>
    <w:rsid w:val="00AB7C33"/>
    <w:rsid w:val="00AB7CB2"/>
    <w:rsid w:val="00AB7D1D"/>
    <w:rsid w:val="00AB7D69"/>
    <w:rsid w:val="00AB7F83"/>
    <w:rsid w:val="00AB7FF2"/>
    <w:rsid w:val="00AC00E2"/>
    <w:rsid w:val="00AC0106"/>
    <w:rsid w:val="00AC0205"/>
    <w:rsid w:val="00AC0379"/>
    <w:rsid w:val="00AC03C9"/>
    <w:rsid w:val="00AC04D0"/>
    <w:rsid w:val="00AC0507"/>
    <w:rsid w:val="00AC0547"/>
    <w:rsid w:val="00AC0597"/>
    <w:rsid w:val="00AC064B"/>
    <w:rsid w:val="00AC0689"/>
    <w:rsid w:val="00AC0748"/>
    <w:rsid w:val="00AC07B1"/>
    <w:rsid w:val="00AC093B"/>
    <w:rsid w:val="00AC0BD7"/>
    <w:rsid w:val="00AC0D68"/>
    <w:rsid w:val="00AC0D98"/>
    <w:rsid w:val="00AC0DE8"/>
    <w:rsid w:val="00AC0F3B"/>
    <w:rsid w:val="00AC1252"/>
    <w:rsid w:val="00AC1289"/>
    <w:rsid w:val="00AC12A3"/>
    <w:rsid w:val="00AC143A"/>
    <w:rsid w:val="00AC144D"/>
    <w:rsid w:val="00AC148A"/>
    <w:rsid w:val="00AC1510"/>
    <w:rsid w:val="00AC1544"/>
    <w:rsid w:val="00AC156E"/>
    <w:rsid w:val="00AC16CE"/>
    <w:rsid w:val="00AC1820"/>
    <w:rsid w:val="00AC1838"/>
    <w:rsid w:val="00AC1876"/>
    <w:rsid w:val="00AC194F"/>
    <w:rsid w:val="00AC19E2"/>
    <w:rsid w:val="00AC1B6D"/>
    <w:rsid w:val="00AC1C82"/>
    <w:rsid w:val="00AC1CA6"/>
    <w:rsid w:val="00AC1E58"/>
    <w:rsid w:val="00AC1EB7"/>
    <w:rsid w:val="00AC1F20"/>
    <w:rsid w:val="00AC1F69"/>
    <w:rsid w:val="00AC1FA5"/>
    <w:rsid w:val="00AC2026"/>
    <w:rsid w:val="00AC2072"/>
    <w:rsid w:val="00AC20A7"/>
    <w:rsid w:val="00AC2249"/>
    <w:rsid w:val="00AC224B"/>
    <w:rsid w:val="00AC2258"/>
    <w:rsid w:val="00AC2399"/>
    <w:rsid w:val="00AC2451"/>
    <w:rsid w:val="00AC25B0"/>
    <w:rsid w:val="00AC275B"/>
    <w:rsid w:val="00AC2933"/>
    <w:rsid w:val="00AC2964"/>
    <w:rsid w:val="00AC2AD4"/>
    <w:rsid w:val="00AC2AFE"/>
    <w:rsid w:val="00AC2B7E"/>
    <w:rsid w:val="00AC2B9C"/>
    <w:rsid w:val="00AC2BF7"/>
    <w:rsid w:val="00AC2C07"/>
    <w:rsid w:val="00AC2D19"/>
    <w:rsid w:val="00AC2DB6"/>
    <w:rsid w:val="00AC2EAB"/>
    <w:rsid w:val="00AC2F5E"/>
    <w:rsid w:val="00AC2FFB"/>
    <w:rsid w:val="00AC300B"/>
    <w:rsid w:val="00AC308A"/>
    <w:rsid w:val="00AC3238"/>
    <w:rsid w:val="00AC3267"/>
    <w:rsid w:val="00AC3463"/>
    <w:rsid w:val="00AC349F"/>
    <w:rsid w:val="00AC34D3"/>
    <w:rsid w:val="00AC353F"/>
    <w:rsid w:val="00AC3546"/>
    <w:rsid w:val="00AC35BD"/>
    <w:rsid w:val="00AC362E"/>
    <w:rsid w:val="00AC37C0"/>
    <w:rsid w:val="00AC3805"/>
    <w:rsid w:val="00AC3814"/>
    <w:rsid w:val="00AC38D3"/>
    <w:rsid w:val="00AC3906"/>
    <w:rsid w:val="00AC394F"/>
    <w:rsid w:val="00AC39F4"/>
    <w:rsid w:val="00AC3A80"/>
    <w:rsid w:val="00AC3CE9"/>
    <w:rsid w:val="00AC3D76"/>
    <w:rsid w:val="00AC3E16"/>
    <w:rsid w:val="00AC3EC5"/>
    <w:rsid w:val="00AC3FA8"/>
    <w:rsid w:val="00AC3FB0"/>
    <w:rsid w:val="00AC3FD2"/>
    <w:rsid w:val="00AC3FEE"/>
    <w:rsid w:val="00AC4000"/>
    <w:rsid w:val="00AC404B"/>
    <w:rsid w:val="00AC4062"/>
    <w:rsid w:val="00AC4092"/>
    <w:rsid w:val="00AC40F3"/>
    <w:rsid w:val="00AC42B2"/>
    <w:rsid w:val="00AC42E7"/>
    <w:rsid w:val="00AC434D"/>
    <w:rsid w:val="00AC4378"/>
    <w:rsid w:val="00AC45AA"/>
    <w:rsid w:val="00AC4637"/>
    <w:rsid w:val="00AC4864"/>
    <w:rsid w:val="00AC48F0"/>
    <w:rsid w:val="00AC4ACB"/>
    <w:rsid w:val="00AC4AEA"/>
    <w:rsid w:val="00AC4CC3"/>
    <w:rsid w:val="00AC4D6F"/>
    <w:rsid w:val="00AC4E95"/>
    <w:rsid w:val="00AC503D"/>
    <w:rsid w:val="00AC5133"/>
    <w:rsid w:val="00AC518C"/>
    <w:rsid w:val="00AC51FD"/>
    <w:rsid w:val="00AC52E8"/>
    <w:rsid w:val="00AC53F0"/>
    <w:rsid w:val="00AC5456"/>
    <w:rsid w:val="00AC54F5"/>
    <w:rsid w:val="00AC5513"/>
    <w:rsid w:val="00AC554D"/>
    <w:rsid w:val="00AC5742"/>
    <w:rsid w:val="00AC57FD"/>
    <w:rsid w:val="00AC59CC"/>
    <w:rsid w:val="00AC59E2"/>
    <w:rsid w:val="00AC5D78"/>
    <w:rsid w:val="00AC5EF7"/>
    <w:rsid w:val="00AC5FBF"/>
    <w:rsid w:val="00AC607F"/>
    <w:rsid w:val="00AC60B4"/>
    <w:rsid w:val="00AC60FC"/>
    <w:rsid w:val="00AC618D"/>
    <w:rsid w:val="00AC625E"/>
    <w:rsid w:val="00AC62EE"/>
    <w:rsid w:val="00AC6402"/>
    <w:rsid w:val="00AC64C9"/>
    <w:rsid w:val="00AC64DB"/>
    <w:rsid w:val="00AC650A"/>
    <w:rsid w:val="00AC6512"/>
    <w:rsid w:val="00AC6561"/>
    <w:rsid w:val="00AC659B"/>
    <w:rsid w:val="00AC65B2"/>
    <w:rsid w:val="00AC6649"/>
    <w:rsid w:val="00AC66EC"/>
    <w:rsid w:val="00AC679E"/>
    <w:rsid w:val="00AC69DB"/>
    <w:rsid w:val="00AC6C99"/>
    <w:rsid w:val="00AC6E2A"/>
    <w:rsid w:val="00AC6E5E"/>
    <w:rsid w:val="00AC6FB4"/>
    <w:rsid w:val="00AC6FD1"/>
    <w:rsid w:val="00AC6FE0"/>
    <w:rsid w:val="00AC70F6"/>
    <w:rsid w:val="00AC7165"/>
    <w:rsid w:val="00AC7202"/>
    <w:rsid w:val="00AC7249"/>
    <w:rsid w:val="00AC74B2"/>
    <w:rsid w:val="00AC75BB"/>
    <w:rsid w:val="00AC7614"/>
    <w:rsid w:val="00AC7765"/>
    <w:rsid w:val="00AC792A"/>
    <w:rsid w:val="00AC79B4"/>
    <w:rsid w:val="00AC7BC9"/>
    <w:rsid w:val="00AC7CA0"/>
    <w:rsid w:val="00AC7CD2"/>
    <w:rsid w:val="00AC7D41"/>
    <w:rsid w:val="00AC7D9B"/>
    <w:rsid w:val="00AC7E1A"/>
    <w:rsid w:val="00AC7E35"/>
    <w:rsid w:val="00AC7EAE"/>
    <w:rsid w:val="00AC7ECE"/>
    <w:rsid w:val="00AC7F61"/>
    <w:rsid w:val="00AC7F86"/>
    <w:rsid w:val="00AC7FEA"/>
    <w:rsid w:val="00AC8BB2"/>
    <w:rsid w:val="00AD0107"/>
    <w:rsid w:val="00AD0146"/>
    <w:rsid w:val="00AD02C0"/>
    <w:rsid w:val="00AD02CC"/>
    <w:rsid w:val="00AD03B3"/>
    <w:rsid w:val="00AD044E"/>
    <w:rsid w:val="00AD048B"/>
    <w:rsid w:val="00AD04D8"/>
    <w:rsid w:val="00AD0564"/>
    <w:rsid w:val="00AD05B8"/>
    <w:rsid w:val="00AD061D"/>
    <w:rsid w:val="00AD0624"/>
    <w:rsid w:val="00AD0633"/>
    <w:rsid w:val="00AD0645"/>
    <w:rsid w:val="00AD0659"/>
    <w:rsid w:val="00AD0870"/>
    <w:rsid w:val="00AD08CB"/>
    <w:rsid w:val="00AD0B98"/>
    <w:rsid w:val="00AD0C05"/>
    <w:rsid w:val="00AD0D6E"/>
    <w:rsid w:val="00AD0DC2"/>
    <w:rsid w:val="00AD0E3A"/>
    <w:rsid w:val="00AD1046"/>
    <w:rsid w:val="00AD1062"/>
    <w:rsid w:val="00AD10D4"/>
    <w:rsid w:val="00AD10F2"/>
    <w:rsid w:val="00AD12F1"/>
    <w:rsid w:val="00AD139B"/>
    <w:rsid w:val="00AD13C4"/>
    <w:rsid w:val="00AD13D3"/>
    <w:rsid w:val="00AD13D9"/>
    <w:rsid w:val="00AD1422"/>
    <w:rsid w:val="00AD1483"/>
    <w:rsid w:val="00AD14DD"/>
    <w:rsid w:val="00AD1862"/>
    <w:rsid w:val="00AD188E"/>
    <w:rsid w:val="00AD19D5"/>
    <w:rsid w:val="00AD1A12"/>
    <w:rsid w:val="00AD1A68"/>
    <w:rsid w:val="00AD1B9B"/>
    <w:rsid w:val="00AD1BBA"/>
    <w:rsid w:val="00AD1C0A"/>
    <w:rsid w:val="00AD1C29"/>
    <w:rsid w:val="00AD1E37"/>
    <w:rsid w:val="00AD1E60"/>
    <w:rsid w:val="00AD1E76"/>
    <w:rsid w:val="00AD1EBC"/>
    <w:rsid w:val="00AD1F23"/>
    <w:rsid w:val="00AD1F3C"/>
    <w:rsid w:val="00AD2160"/>
    <w:rsid w:val="00AD2198"/>
    <w:rsid w:val="00AD21A9"/>
    <w:rsid w:val="00AD2200"/>
    <w:rsid w:val="00AD223A"/>
    <w:rsid w:val="00AD2267"/>
    <w:rsid w:val="00AD2303"/>
    <w:rsid w:val="00AD23ED"/>
    <w:rsid w:val="00AD23F2"/>
    <w:rsid w:val="00AD24A1"/>
    <w:rsid w:val="00AD25F1"/>
    <w:rsid w:val="00AD2629"/>
    <w:rsid w:val="00AD2669"/>
    <w:rsid w:val="00AD2847"/>
    <w:rsid w:val="00AD28B7"/>
    <w:rsid w:val="00AD2930"/>
    <w:rsid w:val="00AD2980"/>
    <w:rsid w:val="00AD2B0A"/>
    <w:rsid w:val="00AD2B23"/>
    <w:rsid w:val="00AD2B64"/>
    <w:rsid w:val="00AD2B7E"/>
    <w:rsid w:val="00AD2D28"/>
    <w:rsid w:val="00AD2E17"/>
    <w:rsid w:val="00AD2FD1"/>
    <w:rsid w:val="00AD30E6"/>
    <w:rsid w:val="00AD312A"/>
    <w:rsid w:val="00AD31B8"/>
    <w:rsid w:val="00AD31E6"/>
    <w:rsid w:val="00AD323A"/>
    <w:rsid w:val="00AD33DB"/>
    <w:rsid w:val="00AD3469"/>
    <w:rsid w:val="00AD34DE"/>
    <w:rsid w:val="00AD358A"/>
    <w:rsid w:val="00AD35DE"/>
    <w:rsid w:val="00AD364B"/>
    <w:rsid w:val="00AD384B"/>
    <w:rsid w:val="00AD3864"/>
    <w:rsid w:val="00AD39BD"/>
    <w:rsid w:val="00AD3ABD"/>
    <w:rsid w:val="00AD3B30"/>
    <w:rsid w:val="00AD3B36"/>
    <w:rsid w:val="00AD3BA3"/>
    <w:rsid w:val="00AD3F1C"/>
    <w:rsid w:val="00AD3FEA"/>
    <w:rsid w:val="00AD4121"/>
    <w:rsid w:val="00AD4178"/>
    <w:rsid w:val="00AD41A7"/>
    <w:rsid w:val="00AD41C7"/>
    <w:rsid w:val="00AD41F3"/>
    <w:rsid w:val="00AD433F"/>
    <w:rsid w:val="00AD436C"/>
    <w:rsid w:val="00AD43EE"/>
    <w:rsid w:val="00AD4567"/>
    <w:rsid w:val="00AD4640"/>
    <w:rsid w:val="00AD46AB"/>
    <w:rsid w:val="00AD47B7"/>
    <w:rsid w:val="00AD4885"/>
    <w:rsid w:val="00AD4979"/>
    <w:rsid w:val="00AD4A38"/>
    <w:rsid w:val="00AD4B78"/>
    <w:rsid w:val="00AD4C6E"/>
    <w:rsid w:val="00AD4D51"/>
    <w:rsid w:val="00AD4DC2"/>
    <w:rsid w:val="00AD4DE9"/>
    <w:rsid w:val="00AD4E3C"/>
    <w:rsid w:val="00AD4F26"/>
    <w:rsid w:val="00AD4F57"/>
    <w:rsid w:val="00AD503F"/>
    <w:rsid w:val="00AD5065"/>
    <w:rsid w:val="00AD51C7"/>
    <w:rsid w:val="00AD530F"/>
    <w:rsid w:val="00AD5330"/>
    <w:rsid w:val="00AD5436"/>
    <w:rsid w:val="00AD54A9"/>
    <w:rsid w:val="00AD55B4"/>
    <w:rsid w:val="00AD55ED"/>
    <w:rsid w:val="00AD57F4"/>
    <w:rsid w:val="00AD5854"/>
    <w:rsid w:val="00AD58C9"/>
    <w:rsid w:val="00AD59CF"/>
    <w:rsid w:val="00AD59E0"/>
    <w:rsid w:val="00AD59E1"/>
    <w:rsid w:val="00AD5B29"/>
    <w:rsid w:val="00AD5CE7"/>
    <w:rsid w:val="00AD5E78"/>
    <w:rsid w:val="00AD6005"/>
    <w:rsid w:val="00AD60B7"/>
    <w:rsid w:val="00AD60BE"/>
    <w:rsid w:val="00AD6105"/>
    <w:rsid w:val="00AD627B"/>
    <w:rsid w:val="00AD628B"/>
    <w:rsid w:val="00AD62AC"/>
    <w:rsid w:val="00AD62C0"/>
    <w:rsid w:val="00AD6389"/>
    <w:rsid w:val="00AD63E2"/>
    <w:rsid w:val="00AD65CE"/>
    <w:rsid w:val="00AD666B"/>
    <w:rsid w:val="00AD66D6"/>
    <w:rsid w:val="00AD66DC"/>
    <w:rsid w:val="00AD6A47"/>
    <w:rsid w:val="00AD6ADE"/>
    <w:rsid w:val="00AD6B0A"/>
    <w:rsid w:val="00AD6BD4"/>
    <w:rsid w:val="00AD6D0B"/>
    <w:rsid w:val="00AD6D62"/>
    <w:rsid w:val="00AD6EBE"/>
    <w:rsid w:val="00AD6ED0"/>
    <w:rsid w:val="00AD6FD1"/>
    <w:rsid w:val="00AD7007"/>
    <w:rsid w:val="00AD71AC"/>
    <w:rsid w:val="00AD7293"/>
    <w:rsid w:val="00AD7356"/>
    <w:rsid w:val="00AD736B"/>
    <w:rsid w:val="00AD737D"/>
    <w:rsid w:val="00AD7448"/>
    <w:rsid w:val="00AD7476"/>
    <w:rsid w:val="00AD7491"/>
    <w:rsid w:val="00AD765B"/>
    <w:rsid w:val="00AD76C8"/>
    <w:rsid w:val="00AD77A4"/>
    <w:rsid w:val="00AD7805"/>
    <w:rsid w:val="00AD7833"/>
    <w:rsid w:val="00AD78F3"/>
    <w:rsid w:val="00AD7D92"/>
    <w:rsid w:val="00AD7FE9"/>
    <w:rsid w:val="00AE0162"/>
    <w:rsid w:val="00AE01D4"/>
    <w:rsid w:val="00AE01E1"/>
    <w:rsid w:val="00AE059A"/>
    <w:rsid w:val="00AE0721"/>
    <w:rsid w:val="00AE095D"/>
    <w:rsid w:val="00AE095F"/>
    <w:rsid w:val="00AE0A87"/>
    <w:rsid w:val="00AE0ABC"/>
    <w:rsid w:val="00AE0B01"/>
    <w:rsid w:val="00AE0B9F"/>
    <w:rsid w:val="00AE0BFB"/>
    <w:rsid w:val="00AE0FC7"/>
    <w:rsid w:val="00AE115A"/>
    <w:rsid w:val="00AE1204"/>
    <w:rsid w:val="00AE12A6"/>
    <w:rsid w:val="00AE12C2"/>
    <w:rsid w:val="00AE1329"/>
    <w:rsid w:val="00AE1480"/>
    <w:rsid w:val="00AE1641"/>
    <w:rsid w:val="00AE173B"/>
    <w:rsid w:val="00AE18D0"/>
    <w:rsid w:val="00AE18DF"/>
    <w:rsid w:val="00AE1A8C"/>
    <w:rsid w:val="00AE1AE6"/>
    <w:rsid w:val="00AE1BA9"/>
    <w:rsid w:val="00AE1C07"/>
    <w:rsid w:val="00AE1C25"/>
    <w:rsid w:val="00AE1E4F"/>
    <w:rsid w:val="00AE1F17"/>
    <w:rsid w:val="00AE2253"/>
    <w:rsid w:val="00AE23F3"/>
    <w:rsid w:val="00AE25C6"/>
    <w:rsid w:val="00AE25D2"/>
    <w:rsid w:val="00AE2734"/>
    <w:rsid w:val="00AE2787"/>
    <w:rsid w:val="00AE27ED"/>
    <w:rsid w:val="00AE27EE"/>
    <w:rsid w:val="00AE2880"/>
    <w:rsid w:val="00AE2911"/>
    <w:rsid w:val="00AE29D9"/>
    <w:rsid w:val="00AE29DA"/>
    <w:rsid w:val="00AE29F0"/>
    <w:rsid w:val="00AE2A7B"/>
    <w:rsid w:val="00AE2ABF"/>
    <w:rsid w:val="00AE2B23"/>
    <w:rsid w:val="00AE2CEC"/>
    <w:rsid w:val="00AE2DDE"/>
    <w:rsid w:val="00AE30CF"/>
    <w:rsid w:val="00AE3212"/>
    <w:rsid w:val="00AE348C"/>
    <w:rsid w:val="00AE34A2"/>
    <w:rsid w:val="00AE35DB"/>
    <w:rsid w:val="00AE3605"/>
    <w:rsid w:val="00AE3667"/>
    <w:rsid w:val="00AE3798"/>
    <w:rsid w:val="00AE3905"/>
    <w:rsid w:val="00AE3911"/>
    <w:rsid w:val="00AE3913"/>
    <w:rsid w:val="00AE393E"/>
    <w:rsid w:val="00AE39E3"/>
    <w:rsid w:val="00AE3A37"/>
    <w:rsid w:val="00AE3AFC"/>
    <w:rsid w:val="00AE3B28"/>
    <w:rsid w:val="00AE3C2E"/>
    <w:rsid w:val="00AE3CEA"/>
    <w:rsid w:val="00AE3E76"/>
    <w:rsid w:val="00AE3EBC"/>
    <w:rsid w:val="00AE3EF4"/>
    <w:rsid w:val="00AE4078"/>
    <w:rsid w:val="00AE40CB"/>
    <w:rsid w:val="00AE40F5"/>
    <w:rsid w:val="00AE41B8"/>
    <w:rsid w:val="00AE4261"/>
    <w:rsid w:val="00AE4298"/>
    <w:rsid w:val="00AE436D"/>
    <w:rsid w:val="00AE439A"/>
    <w:rsid w:val="00AE444D"/>
    <w:rsid w:val="00AE456B"/>
    <w:rsid w:val="00AE4663"/>
    <w:rsid w:val="00AE46E2"/>
    <w:rsid w:val="00AE4751"/>
    <w:rsid w:val="00AE4792"/>
    <w:rsid w:val="00AE4797"/>
    <w:rsid w:val="00AE4A25"/>
    <w:rsid w:val="00AE4A8B"/>
    <w:rsid w:val="00AE4C3A"/>
    <w:rsid w:val="00AE4DA0"/>
    <w:rsid w:val="00AE4DC9"/>
    <w:rsid w:val="00AE4E4F"/>
    <w:rsid w:val="00AE4EBD"/>
    <w:rsid w:val="00AE4F1B"/>
    <w:rsid w:val="00AE4FA2"/>
    <w:rsid w:val="00AE51ED"/>
    <w:rsid w:val="00AE52C1"/>
    <w:rsid w:val="00AE5384"/>
    <w:rsid w:val="00AE53EA"/>
    <w:rsid w:val="00AE551C"/>
    <w:rsid w:val="00AE5551"/>
    <w:rsid w:val="00AE56F6"/>
    <w:rsid w:val="00AE5952"/>
    <w:rsid w:val="00AE59EF"/>
    <w:rsid w:val="00AE5A79"/>
    <w:rsid w:val="00AE5AA4"/>
    <w:rsid w:val="00AE5B9A"/>
    <w:rsid w:val="00AE5C5B"/>
    <w:rsid w:val="00AE5CF3"/>
    <w:rsid w:val="00AE5D7B"/>
    <w:rsid w:val="00AE5DFD"/>
    <w:rsid w:val="00AE5E1F"/>
    <w:rsid w:val="00AE5E3A"/>
    <w:rsid w:val="00AE5F2C"/>
    <w:rsid w:val="00AE606E"/>
    <w:rsid w:val="00AE6084"/>
    <w:rsid w:val="00AE609D"/>
    <w:rsid w:val="00AE60CE"/>
    <w:rsid w:val="00AE60FA"/>
    <w:rsid w:val="00AE6146"/>
    <w:rsid w:val="00AE61ED"/>
    <w:rsid w:val="00AE621A"/>
    <w:rsid w:val="00AE63A8"/>
    <w:rsid w:val="00AE64E0"/>
    <w:rsid w:val="00AE64F0"/>
    <w:rsid w:val="00AE658B"/>
    <w:rsid w:val="00AE669E"/>
    <w:rsid w:val="00AE6821"/>
    <w:rsid w:val="00AE6824"/>
    <w:rsid w:val="00AE6837"/>
    <w:rsid w:val="00AE68AD"/>
    <w:rsid w:val="00AE6B1A"/>
    <w:rsid w:val="00AE6BF8"/>
    <w:rsid w:val="00AE6C04"/>
    <w:rsid w:val="00AE6CC1"/>
    <w:rsid w:val="00AE6D04"/>
    <w:rsid w:val="00AE6D2A"/>
    <w:rsid w:val="00AE6D73"/>
    <w:rsid w:val="00AE6EC6"/>
    <w:rsid w:val="00AE6F38"/>
    <w:rsid w:val="00AE6F5C"/>
    <w:rsid w:val="00AE7001"/>
    <w:rsid w:val="00AE71C0"/>
    <w:rsid w:val="00AE71EE"/>
    <w:rsid w:val="00AE72A4"/>
    <w:rsid w:val="00AE72EC"/>
    <w:rsid w:val="00AE73A7"/>
    <w:rsid w:val="00AE7401"/>
    <w:rsid w:val="00AE7493"/>
    <w:rsid w:val="00AE74EA"/>
    <w:rsid w:val="00AE76AB"/>
    <w:rsid w:val="00AE76FF"/>
    <w:rsid w:val="00AE7747"/>
    <w:rsid w:val="00AE775E"/>
    <w:rsid w:val="00AE7864"/>
    <w:rsid w:val="00AE78B3"/>
    <w:rsid w:val="00AE7940"/>
    <w:rsid w:val="00AE796C"/>
    <w:rsid w:val="00AE7B5F"/>
    <w:rsid w:val="00AE7C3C"/>
    <w:rsid w:val="00AE7D88"/>
    <w:rsid w:val="00AF012E"/>
    <w:rsid w:val="00AF013C"/>
    <w:rsid w:val="00AF0148"/>
    <w:rsid w:val="00AF019D"/>
    <w:rsid w:val="00AF022E"/>
    <w:rsid w:val="00AF031A"/>
    <w:rsid w:val="00AF045A"/>
    <w:rsid w:val="00AF04B5"/>
    <w:rsid w:val="00AF05DC"/>
    <w:rsid w:val="00AF0843"/>
    <w:rsid w:val="00AF08A0"/>
    <w:rsid w:val="00AF090F"/>
    <w:rsid w:val="00AF0914"/>
    <w:rsid w:val="00AF0AC1"/>
    <w:rsid w:val="00AF0B90"/>
    <w:rsid w:val="00AF0CC3"/>
    <w:rsid w:val="00AF0D27"/>
    <w:rsid w:val="00AF0D97"/>
    <w:rsid w:val="00AF0ECE"/>
    <w:rsid w:val="00AF0ED4"/>
    <w:rsid w:val="00AF0EE1"/>
    <w:rsid w:val="00AF0F02"/>
    <w:rsid w:val="00AF0F76"/>
    <w:rsid w:val="00AF0FA0"/>
    <w:rsid w:val="00AF100A"/>
    <w:rsid w:val="00AF1273"/>
    <w:rsid w:val="00AF12A2"/>
    <w:rsid w:val="00AF148B"/>
    <w:rsid w:val="00AF14AB"/>
    <w:rsid w:val="00AF1521"/>
    <w:rsid w:val="00AF1524"/>
    <w:rsid w:val="00AF15AF"/>
    <w:rsid w:val="00AF1648"/>
    <w:rsid w:val="00AF1809"/>
    <w:rsid w:val="00AF1ADF"/>
    <w:rsid w:val="00AF1B75"/>
    <w:rsid w:val="00AF1C36"/>
    <w:rsid w:val="00AF1CC5"/>
    <w:rsid w:val="00AF1DDB"/>
    <w:rsid w:val="00AF2052"/>
    <w:rsid w:val="00AF20CA"/>
    <w:rsid w:val="00AF22C9"/>
    <w:rsid w:val="00AF232F"/>
    <w:rsid w:val="00AF23FB"/>
    <w:rsid w:val="00AF24E8"/>
    <w:rsid w:val="00AF24E9"/>
    <w:rsid w:val="00AF2528"/>
    <w:rsid w:val="00AF2795"/>
    <w:rsid w:val="00AF27EC"/>
    <w:rsid w:val="00AF2A3C"/>
    <w:rsid w:val="00AF2A61"/>
    <w:rsid w:val="00AF2A80"/>
    <w:rsid w:val="00AF2BA7"/>
    <w:rsid w:val="00AF2BDD"/>
    <w:rsid w:val="00AF2C0E"/>
    <w:rsid w:val="00AF2C7A"/>
    <w:rsid w:val="00AF2CBB"/>
    <w:rsid w:val="00AF2CFF"/>
    <w:rsid w:val="00AF2D0F"/>
    <w:rsid w:val="00AF2D25"/>
    <w:rsid w:val="00AF2EA8"/>
    <w:rsid w:val="00AF2EB2"/>
    <w:rsid w:val="00AF2F37"/>
    <w:rsid w:val="00AF2F9C"/>
    <w:rsid w:val="00AF2FBD"/>
    <w:rsid w:val="00AF3010"/>
    <w:rsid w:val="00AF30F3"/>
    <w:rsid w:val="00AF311A"/>
    <w:rsid w:val="00AF3199"/>
    <w:rsid w:val="00AF31D4"/>
    <w:rsid w:val="00AF31D7"/>
    <w:rsid w:val="00AF31DC"/>
    <w:rsid w:val="00AF3223"/>
    <w:rsid w:val="00AF328F"/>
    <w:rsid w:val="00AF32F2"/>
    <w:rsid w:val="00AF32FC"/>
    <w:rsid w:val="00AF331B"/>
    <w:rsid w:val="00AF339D"/>
    <w:rsid w:val="00AF33C2"/>
    <w:rsid w:val="00AF33FA"/>
    <w:rsid w:val="00AF34AC"/>
    <w:rsid w:val="00AF378E"/>
    <w:rsid w:val="00AF37B7"/>
    <w:rsid w:val="00AF3808"/>
    <w:rsid w:val="00AF387A"/>
    <w:rsid w:val="00AF3889"/>
    <w:rsid w:val="00AF38E8"/>
    <w:rsid w:val="00AF392F"/>
    <w:rsid w:val="00AF3944"/>
    <w:rsid w:val="00AF3B15"/>
    <w:rsid w:val="00AF3B53"/>
    <w:rsid w:val="00AF3C0C"/>
    <w:rsid w:val="00AF3CB1"/>
    <w:rsid w:val="00AF3CB5"/>
    <w:rsid w:val="00AF3CDB"/>
    <w:rsid w:val="00AF3CE3"/>
    <w:rsid w:val="00AF3DAE"/>
    <w:rsid w:val="00AF3F17"/>
    <w:rsid w:val="00AF3F26"/>
    <w:rsid w:val="00AF4012"/>
    <w:rsid w:val="00AF4095"/>
    <w:rsid w:val="00AF42A1"/>
    <w:rsid w:val="00AF4316"/>
    <w:rsid w:val="00AF4453"/>
    <w:rsid w:val="00AF4603"/>
    <w:rsid w:val="00AF460F"/>
    <w:rsid w:val="00AF464D"/>
    <w:rsid w:val="00AF470F"/>
    <w:rsid w:val="00AF475D"/>
    <w:rsid w:val="00AF478C"/>
    <w:rsid w:val="00AF4862"/>
    <w:rsid w:val="00AF4957"/>
    <w:rsid w:val="00AF4969"/>
    <w:rsid w:val="00AF49B2"/>
    <w:rsid w:val="00AF4A4C"/>
    <w:rsid w:val="00AF4AAD"/>
    <w:rsid w:val="00AF4ABB"/>
    <w:rsid w:val="00AF4AD2"/>
    <w:rsid w:val="00AF4AD6"/>
    <w:rsid w:val="00AF4B2D"/>
    <w:rsid w:val="00AF4C3C"/>
    <w:rsid w:val="00AF4D24"/>
    <w:rsid w:val="00AF4DFB"/>
    <w:rsid w:val="00AF4E19"/>
    <w:rsid w:val="00AF4E59"/>
    <w:rsid w:val="00AF4E6D"/>
    <w:rsid w:val="00AF4EDD"/>
    <w:rsid w:val="00AF4FA3"/>
    <w:rsid w:val="00AF4FDC"/>
    <w:rsid w:val="00AF50C9"/>
    <w:rsid w:val="00AF514F"/>
    <w:rsid w:val="00AF5190"/>
    <w:rsid w:val="00AF51F7"/>
    <w:rsid w:val="00AF5277"/>
    <w:rsid w:val="00AF539E"/>
    <w:rsid w:val="00AF5462"/>
    <w:rsid w:val="00AF5492"/>
    <w:rsid w:val="00AF556A"/>
    <w:rsid w:val="00AF572B"/>
    <w:rsid w:val="00AF57EB"/>
    <w:rsid w:val="00AF57EE"/>
    <w:rsid w:val="00AF5885"/>
    <w:rsid w:val="00AF591A"/>
    <w:rsid w:val="00AF5927"/>
    <w:rsid w:val="00AF59AF"/>
    <w:rsid w:val="00AF59DA"/>
    <w:rsid w:val="00AF5A1B"/>
    <w:rsid w:val="00AF5A52"/>
    <w:rsid w:val="00AF5B93"/>
    <w:rsid w:val="00AF5BAD"/>
    <w:rsid w:val="00AF5C34"/>
    <w:rsid w:val="00AF5C6F"/>
    <w:rsid w:val="00AF5CF3"/>
    <w:rsid w:val="00AF5D0A"/>
    <w:rsid w:val="00AF5ECC"/>
    <w:rsid w:val="00AF5F7F"/>
    <w:rsid w:val="00AF600E"/>
    <w:rsid w:val="00AF608D"/>
    <w:rsid w:val="00AF60A8"/>
    <w:rsid w:val="00AF60E2"/>
    <w:rsid w:val="00AF6105"/>
    <w:rsid w:val="00AF61D2"/>
    <w:rsid w:val="00AF6271"/>
    <w:rsid w:val="00AF6285"/>
    <w:rsid w:val="00AF64B5"/>
    <w:rsid w:val="00AF64C9"/>
    <w:rsid w:val="00AF66F4"/>
    <w:rsid w:val="00AF672D"/>
    <w:rsid w:val="00AF6771"/>
    <w:rsid w:val="00AF678F"/>
    <w:rsid w:val="00AF68B4"/>
    <w:rsid w:val="00AF6A39"/>
    <w:rsid w:val="00AF6A77"/>
    <w:rsid w:val="00AF6A96"/>
    <w:rsid w:val="00AF6B60"/>
    <w:rsid w:val="00AF6CA8"/>
    <w:rsid w:val="00AF6CB8"/>
    <w:rsid w:val="00AF6D1B"/>
    <w:rsid w:val="00AF6D2E"/>
    <w:rsid w:val="00AF6D63"/>
    <w:rsid w:val="00AF6E12"/>
    <w:rsid w:val="00AF6E4D"/>
    <w:rsid w:val="00AF6F95"/>
    <w:rsid w:val="00AF7008"/>
    <w:rsid w:val="00AF711A"/>
    <w:rsid w:val="00AF71A9"/>
    <w:rsid w:val="00AF722A"/>
    <w:rsid w:val="00AF727C"/>
    <w:rsid w:val="00AF72BD"/>
    <w:rsid w:val="00AF72DA"/>
    <w:rsid w:val="00AF7328"/>
    <w:rsid w:val="00AF7583"/>
    <w:rsid w:val="00AF7592"/>
    <w:rsid w:val="00AF761B"/>
    <w:rsid w:val="00AF762C"/>
    <w:rsid w:val="00AF7646"/>
    <w:rsid w:val="00AF7664"/>
    <w:rsid w:val="00AF78B3"/>
    <w:rsid w:val="00AF78C9"/>
    <w:rsid w:val="00AF7A14"/>
    <w:rsid w:val="00AF7A5F"/>
    <w:rsid w:val="00AF7BA7"/>
    <w:rsid w:val="00AF7EB1"/>
    <w:rsid w:val="00AF7F2A"/>
    <w:rsid w:val="00B000F8"/>
    <w:rsid w:val="00B001A7"/>
    <w:rsid w:val="00B001E6"/>
    <w:rsid w:val="00B0022B"/>
    <w:rsid w:val="00B00351"/>
    <w:rsid w:val="00B005AF"/>
    <w:rsid w:val="00B0060C"/>
    <w:rsid w:val="00B006CB"/>
    <w:rsid w:val="00B00744"/>
    <w:rsid w:val="00B00A44"/>
    <w:rsid w:val="00B00AB5"/>
    <w:rsid w:val="00B00B0D"/>
    <w:rsid w:val="00B00B14"/>
    <w:rsid w:val="00B00BF2"/>
    <w:rsid w:val="00B00C23"/>
    <w:rsid w:val="00B00C81"/>
    <w:rsid w:val="00B00D5B"/>
    <w:rsid w:val="00B00D73"/>
    <w:rsid w:val="00B00F48"/>
    <w:rsid w:val="00B01008"/>
    <w:rsid w:val="00B01106"/>
    <w:rsid w:val="00B01133"/>
    <w:rsid w:val="00B01755"/>
    <w:rsid w:val="00B017A7"/>
    <w:rsid w:val="00B017E6"/>
    <w:rsid w:val="00B01834"/>
    <w:rsid w:val="00B0191C"/>
    <w:rsid w:val="00B01937"/>
    <w:rsid w:val="00B0194C"/>
    <w:rsid w:val="00B01A78"/>
    <w:rsid w:val="00B01B70"/>
    <w:rsid w:val="00B01C5F"/>
    <w:rsid w:val="00B01D60"/>
    <w:rsid w:val="00B01DD8"/>
    <w:rsid w:val="00B01F15"/>
    <w:rsid w:val="00B01FED"/>
    <w:rsid w:val="00B01FFD"/>
    <w:rsid w:val="00B021C6"/>
    <w:rsid w:val="00B02394"/>
    <w:rsid w:val="00B024A8"/>
    <w:rsid w:val="00B0250C"/>
    <w:rsid w:val="00B02586"/>
    <w:rsid w:val="00B0258F"/>
    <w:rsid w:val="00B025B4"/>
    <w:rsid w:val="00B02655"/>
    <w:rsid w:val="00B0266F"/>
    <w:rsid w:val="00B0268D"/>
    <w:rsid w:val="00B026FC"/>
    <w:rsid w:val="00B02808"/>
    <w:rsid w:val="00B02827"/>
    <w:rsid w:val="00B0284F"/>
    <w:rsid w:val="00B02863"/>
    <w:rsid w:val="00B0286A"/>
    <w:rsid w:val="00B0289A"/>
    <w:rsid w:val="00B028C5"/>
    <w:rsid w:val="00B028C7"/>
    <w:rsid w:val="00B02999"/>
    <w:rsid w:val="00B02A13"/>
    <w:rsid w:val="00B02BE3"/>
    <w:rsid w:val="00B02C05"/>
    <w:rsid w:val="00B02C21"/>
    <w:rsid w:val="00B02CB3"/>
    <w:rsid w:val="00B02CEE"/>
    <w:rsid w:val="00B02D84"/>
    <w:rsid w:val="00B02DFB"/>
    <w:rsid w:val="00B02E24"/>
    <w:rsid w:val="00B02EC8"/>
    <w:rsid w:val="00B02EE2"/>
    <w:rsid w:val="00B03087"/>
    <w:rsid w:val="00B031E6"/>
    <w:rsid w:val="00B031E8"/>
    <w:rsid w:val="00B032BA"/>
    <w:rsid w:val="00B032CF"/>
    <w:rsid w:val="00B0332A"/>
    <w:rsid w:val="00B03420"/>
    <w:rsid w:val="00B034EE"/>
    <w:rsid w:val="00B035AF"/>
    <w:rsid w:val="00B035E0"/>
    <w:rsid w:val="00B03728"/>
    <w:rsid w:val="00B0380E"/>
    <w:rsid w:val="00B0382C"/>
    <w:rsid w:val="00B03834"/>
    <w:rsid w:val="00B0385F"/>
    <w:rsid w:val="00B03898"/>
    <w:rsid w:val="00B03B89"/>
    <w:rsid w:val="00B03C31"/>
    <w:rsid w:val="00B03CBF"/>
    <w:rsid w:val="00B03CDC"/>
    <w:rsid w:val="00B03D37"/>
    <w:rsid w:val="00B03D6E"/>
    <w:rsid w:val="00B03E28"/>
    <w:rsid w:val="00B03F04"/>
    <w:rsid w:val="00B03F51"/>
    <w:rsid w:val="00B04043"/>
    <w:rsid w:val="00B04059"/>
    <w:rsid w:val="00B040B3"/>
    <w:rsid w:val="00B0456E"/>
    <w:rsid w:val="00B045E4"/>
    <w:rsid w:val="00B047B6"/>
    <w:rsid w:val="00B0486F"/>
    <w:rsid w:val="00B04897"/>
    <w:rsid w:val="00B04A71"/>
    <w:rsid w:val="00B04B92"/>
    <w:rsid w:val="00B04C18"/>
    <w:rsid w:val="00B04C77"/>
    <w:rsid w:val="00B04F46"/>
    <w:rsid w:val="00B05036"/>
    <w:rsid w:val="00B0503D"/>
    <w:rsid w:val="00B05099"/>
    <w:rsid w:val="00B050AB"/>
    <w:rsid w:val="00B050C9"/>
    <w:rsid w:val="00B0514E"/>
    <w:rsid w:val="00B05244"/>
    <w:rsid w:val="00B0524F"/>
    <w:rsid w:val="00B052AC"/>
    <w:rsid w:val="00B053EC"/>
    <w:rsid w:val="00B054C3"/>
    <w:rsid w:val="00B054F7"/>
    <w:rsid w:val="00B05500"/>
    <w:rsid w:val="00B056F5"/>
    <w:rsid w:val="00B05735"/>
    <w:rsid w:val="00B05785"/>
    <w:rsid w:val="00B057FF"/>
    <w:rsid w:val="00B05807"/>
    <w:rsid w:val="00B05AF0"/>
    <w:rsid w:val="00B05BD2"/>
    <w:rsid w:val="00B05CBB"/>
    <w:rsid w:val="00B05E21"/>
    <w:rsid w:val="00B05F65"/>
    <w:rsid w:val="00B05F89"/>
    <w:rsid w:val="00B06249"/>
    <w:rsid w:val="00B0624D"/>
    <w:rsid w:val="00B0627A"/>
    <w:rsid w:val="00B0629A"/>
    <w:rsid w:val="00B062E4"/>
    <w:rsid w:val="00B06467"/>
    <w:rsid w:val="00B064E9"/>
    <w:rsid w:val="00B0651B"/>
    <w:rsid w:val="00B06541"/>
    <w:rsid w:val="00B0656C"/>
    <w:rsid w:val="00B065C2"/>
    <w:rsid w:val="00B065F6"/>
    <w:rsid w:val="00B067A9"/>
    <w:rsid w:val="00B06939"/>
    <w:rsid w:val="00B06A02"/>
    <w:rsid w:val="00B06A3E"/>
    <w:rsid w:val="00B06B42"/>
    <w:rsid w:val="00B06B6E"/>
    <w:rsid w:val="00B06B9A"/>
    <w:rsid w:val="00B06FCC"/>
    <w:rsid w:val="00B07031"/>
    <w:rsid w:val="00B0720B"/>
    <w:rsid w:val="00B07232"/>
    <w:rsid w:val="00B0735B"/>
    <w:rsid w:val="00B07378"/>
    <w:rsid w:val="00B073B1"/>
    <w:rsid w:val="00B073CD"/>
    <w:rsid w:val="00B074C3"/>
    <w:rsid w:val="00B074D0"/>
    <w:rsid w:val="00B0757A"/>
    <w:rsid w:val="00B0759F"/>
    <w:rsid w:val="00B075FA"/>
    <w:rsid w:val="00B076BA"/>
    <w:rsid w:val="00B07715"/>
    <w:rsid w:val="00B07724"/>
    <w:rsid w:val="00B07938"/>
    <w:rsid w:val="00B079FD"/>
    <w:rsid w:val="00B07A2F"/>
    <w:rsid w:val="00B07C4A"/>
    <w:rsid w:val="00B07C9B"/>
    <w:rsid w:val="00B07CD9"/>
    <w:rsid w:val="00B07DAE"/>
    <w:rsid w:val="00B07E81"/>
    <w:rsid w:val="00B07ECD"/>
    <w:rsid w:val="00B07F51"/>
    <w:rsid w:val="00B10077"/>
    <w:rsid w:val="00B100E5"/>
    <w:rsid w:val="00B10117"/>
    <w:rsid w:val="00B10273"/>
    <w:rsid w:val="00B102F0"/>
    <w:rsid w:val="00B102FD"/>
    <w:rsid w:val="00B102FE"/>
    <w:rsid w:val="00B103FB"/>
    <w:rsid w:val="00B10402"/>
    <w:rsid w:val="00B1046E"/>
    <w:rsid w:val="00B10523"/>
    <w:rsid w:val="00B105F4"/>
    <w:rsid w:val="00B1062E"/>
    <w:rsid w:val="00B1074E"/>
    <w:rsid w:val="00B10798"/>
    <w:rsid w:val="00B107AF"/>
    <w:rsid w:val="00B10994"/>
    <w:rsid w:val="00B109BB"/>
    <w:rsid w:val="00B10A1F"/>
    <w:rsid w:val="00B10AA0"/>
    <w:rsid w:val="00B10AE9"/>
    <w:rsid w:val="00B10B25"/>
    <w:rsid w:val="00B10B7F"/>
    <w:rsid w:val="00B10BEF"/>
    <w:rsid w:val="00B10CAC"/>
    <w:rsid w:val="00B10CEF"/>
    <w:rsid w:val="00B10D75"/>
    <w:rsid w:val="00B10DF8"/>
    <w:rsid w:val="00B10EC5"/>
    <w:rsid w:val="00B1108D"/>
    <w:rsid w:val="00B110D1"/>
    <w:rsid w:val="00B111E6"/>
    <w:rsid w:val="00B1122A"/>
    <w:rsid w:val="00B112D5"/>
    <w:rsid w:val="00B113D2"/>
    <w:rsid w:val="00B1166C"/>
    <w:rsid w:val="00B1174D"/>
    <w:rsid w:val="00B1176C"/>
    <w:rsid w:val="00B11789"/>
    <w:rsid w:val="00B117B6"/>
    <w:rsid w:val="00B118A3"/>
    <w:rsid w:val="00B11A9C"/>
    <w:rsid w:val="00B11AFB"/>
    <w:rsid w:val="00B11C5D"/>
    <w:rsid w:val="00B11D08"/>
    <w:rsid w:val="00B11D83"/>
    <w:rsid w:val="00B11E54"/>
    <w:rsid w:val="00B11E71"/>
    <w:rsid w:val="00B1203D"/>
    <w:rsid w:val="00B120E7"/>
    <w:rsid w:val="00B12193"/>
    <w:rsid w:val="00B121CD"/>
    <w:rsid w:val="00B12331"/>
    <w:rsid w:val="00B12513"/>
    <w:rsid w:val="00B1258D"/>
    <w:rsid w:val="00B12755"/>
    <w:rsid w:val="00B127DA"/>
    <w:rsid w:val="00B1298B"/>
    <w:rsid w:val="00B12A6C"/>
    <w:rsid w:val="00B12F4E"/>
    <w:rsid w:val="00B12F58"/>
    <w:rsid w:val="00B12F6D"/>
    <w:rsid w:val="00B13007"/>
    <w:rsid w:val="00B1304A"/>
    <w:rsid w:val="00B130A2"/>
    <w:rsid w:val="00B13122"/>
    <w:rsid w:val="00B131B6"/>
    <w:rsid w:val="00B131CF"/>
    <w:rsid w:val="00B132A2"/>
    <w:rsid w:val="00B133E3"/>
    <w:rsid w:val="00B13425"/>
    <w:rsid w:val="00B1344A"/>
    <w:rsid w:val="00B135DC"/>
    <w:rsid w:val="00B136C6"/>
    <w:rsid w:val="00B1370D"/>
    <w:rsid w:val="00B139AA"/>
    <w:rsid w:val="00B13A20"/>
    <w:rsid w:val="00B13C24"/>
    <w:rsid w:val="00B13D13"/>
    <w:rsid w:val="00B13D82"/>
    <w:rsid w:val="00B13DD4"/>
    <w:rsid w:val="00B13E7F"/>
    <w:rsid w:val="00B13EAA"/>
    <w:rsid w:val="00B13EC8"/>
    <w:rsid w:val="00B13F79"/>
    <w:rsid w:val="00B14025"/>
    <w:rsid w:val="00B1405C"/>
    <w:rsid w:val="00B140DB"/>
    <w:rsid w:val="00B14172"/>
    <w:rsid w:val="00B141A3"/>
    <w:rsid w:val="00B141A5"/>
    <w:rsid w:val="00B141C8"/>
    <w:rsid w:val="00B141F8"/>
    <w:rsid w:val="00B14226"/>
    <w:rsid w:val="00B14317"/>
    <w:rsid w:val="00B1448D"/>
    <w:rsid w:val="00B14580"/>
    <w:rsid w:val="00B145F6"/>
    <w:rsid w:val="00B1462E"/>
    <w:rsid w:val="00B14698"/>
    <w:rsid w:val="00B14734"/>
    <w:rsid w:val="00B1478D"/>
    <w:rsid w:val="00B147D9"/>
    <w:rsid w:val="00B147ED"/>
    <w:rsid w:val="00B149C1"/>
    <w:rsid w:val="00B14A35"/>
    <w:rsid w:val="00B14A8D"/>
    <w:rsid w:val="00B14A9B"/>
    <w:rsid w:val="00B14BA2"/>
    <w:rsid w:val="00B14BC5"/>
    <w:rsid w:val="00B14C62"/>
    <w:rsid w:val="00B14C8E"/>
    <w:rsid w:val="00B14D76"/>
    <w:rsid w:val="00B14E1E"/>
    <w:rsid w:val="00B14E32"/>
    <w:rsid w:val="00B14F7A"/>
    <w:rsid w:val="00B14FDF"/>
    <w:rsid w:val="00B15010"/>
    <w:rsid w:val="00B15066"/>
    <w:rsid w:val="00B150CB"/>
    <w:rsid w:val="00B1517C"/>
    <w:rsid w:val="00B151EF"/>
    <w:rsid w:val="00B1529A"/>
    <w:rsid w:val="00B1569E"/>
    <w:rsid w:val="00B15763"/>
    <w:rsid w:val="00B159D3"/>
    <w:rsid w:val="00B15A43"/>
    <w:rsid w:val="00B15A74"/>
    <w:rsid w:val="00B15AAD"/>
    <w:rsid w:val="00B15AC4"/>
    <w:rsid w:val="00B15C0D"/>
    <w:rsid w:val="00B15D69"/>
    <w:rsid w:val="00B15ED1"/>
    <w:rsid w:val="00B15FCB"/>
    <w:rsid w:val="00B1612D"/>
    <w:rsid w:val="00B16175"/>
    <w:rsid w:val="00B1625C"/>
    <w:rsid w:val="00B162D9"/>
    <w:rsid w:val="00B163F2"/>
    <w:rsid w:val="00B164D6"/>
    <w:rsid w:val="00B16527"/>
    <w:rsid w:val="00B1654C"/>
    <w:rsid w:val="00B1669A"/>
    <w:rsid w:val="00B166AA"/>
    <w:rsid w:val="00B16704"/>
    <w:rsid w:val="00B167F8"/>
    <w:rsid w:val="00B169F9"/>
    <w:rsid w:val="00B16C35"/>
    <w:rsid w:val="00B16C3C"/>
    <w:rsid w:val="00B16CBF"/>
    <w:rsid w:val="00B16D29"/>
    <w:rsid w:val="00B16DE4"/>
    <w:rsid w:val="00B16EA6"/>
    <w:rsid w:val="00B16EFA"/>
    <w:rsid w:val="00B16F99"/>
    <w:rsid w:val="00B17140"/>
    <w:rsid w:val="00B172FF"/>
    <w:rsid w:val="00B173EB"/>
    <w:rsid w:val="00B17462"/>
    <w:rsid w:val="00B1757C"/>
    <w:rsid w:val="00B175CB"/>
    <w:rsid w:val="00B175DB"/>
    <w:rsid w:val="00B17686"/>
    <w:rsid w:val="00B1779B"/>
    <w:rsid w:val="00B177C2"/>
    <w:rsid w:val="00B177F3"/>
    <w:rsid w:val="00B178F9"/>
    <w:rsid w:val="00B17963"/>
    <w:rsid w:val="00B17974"/>
    <w:rsid w:val="00B17994"/>
    <w:rsid w:val="00B17B53"/>
    <w:rsid w:val="00B17BCB"/>
    <w:rsid w:val="00B17C2C"/>
    <w:rsid w:val="00B17C3C"/>
    <w:rsid w:val="00B17C46"/>
    <w:rsid w:val="00B17C7A"/>
    <w:rsid w:val="00B17D15"/>
    <w:rsid w:val="00B17DCB"/>
    <w:rsid w:val="00B17F98"/>
    <w:rsid w:val="00B17FEE"/>
    <w:rsid w:val="00B20003"/>
    <w:rsid w:val="00B200A8"/>
    <w:rsid w:val="00B202FD"/>
    <w:rsid w:val="00B2030B"/>
    <w:rsid w:val="00B20366"/>
    <w:rsid w:val="00B203A2"/>
    <w:rsid w:val="00B203FF"/>
    <w:rsid w:val="00B20400"/>
    <w:rsid w:val="00B204C1"/>
    <w:rsid w:val="00B205C0"/>
    <w:rsid w:val="00B206F9"/>
    <w:rsid w:val="00B20716"/>
    <w:rsid w:val="00B208C0"/>
    <w:rsid w:val="00B20958"/>
    <w:rsid w:val="00B20981"/>
    <w:rsid w:val="00B209B5"/>
    <w:rsid w:val="00B20A04"/>
    <w:rsid w:val="00B20BA0"/>
    <w:rsid w:val="00B20EB9"/>
    <w:rsid w:val="00B212C8"/>
    <w:rsid w:val="00B21368"/>
    <w:rsid w:val="00B213BB"/>
    <w:rsid w:val="00B213CA"/>
    <w:rsid w:val="00B217B0"/>
    <w:rsid w:val="00B217FA"/>
    <w:rsid w:val="00B218FA"/>
    <w:rsid w:val="00B2192C"/>
    <w:rsid w:val="00B2195D"/>
    <w:rsid w:val="00B219D0"/>
    <w:rsid w:val="00B21A63"/>
    <w:rsid w:val="00B21B9A"/>
    <w:rsid w:val="00B21BD4"/>
    <w:rsid w:val="00B21CBC"/>
    <w:rsid w:val="00B21EAE"/>
    <w:rsid w:val="00B21EED"/>
    <w:rsid w:val="00B21FF6"/>
    <w:rsid w:val="00B22124"/>
    <w:rsid w:val="00B221AE"/>
    <w:rsid w:val="00B221EC"/>
    <w:rsid w:val="00B22255"/>
    <w:rsid w:val="00B2230D"/>
    <w:rsid w:val="00B224BD"/>
    <w:rsid w:val="00B224F3"/>
    <w:rsid w:val="00B2254D"/>
    <w:rsid w:val="00B2258F"/>
    <w:rsid w:val="00B227F3"/>
    <w:rsid w:val="00B228A2"/>
    <w:rsid w:val="00B229D8"/>
    <w:rsid w:val="00B22A78"/>
    <w:rsid w:val="00B22AE4"/>
    <w:rsid w:val="00B22B85"/>
    <w:rsid w:val="00B22BA3"/>
    <w:rsid w:val="00B22D13"/>
    <w:rsid w:val="00B22F95"/>
    <w:rsid w:val="00B22FB9"/>
    <w:rsid w:val="00B2300D"/>
    <w:rsid w:val="00B23072"/>
    <w:rsid w:val="00B230BA"/>
    <w:rsid w:val="00B23150"/>
    <w:rsid w:val="00B232A2"/>
    <w:rsid w:val="00B23324"/>
    <w:rsid w:val="00B23347"/>
    <w:rsid w:val="00B23370"/>
    <w:rsid w:val="00B23541"/>
    <w:rsid w:val="00B2361D"/>
    <w:rsid w:val="00B23625"/>
    <w:rsid w:val="00B23644"/>
    <w:rsid w:val="00B23736"/>
    <w:rsid w:val="00B2379A"/>
    <w:rsid w:val="00B237CA"/>
    <w:rsid w:val="00B237E3"/>
    <w:rsid w:val="00B23869"/>
    <w:rsid w:val="00B239E1"/>
    <w:rsid w:val="00B23A03"/>
    <w:rsid w:val="00B23A78"/>
    <w:rsid w:val="00B23A7E"/>
    <w:rsid w:val="00B23C76"/>
    <w:rsid w:val="00B23D4B"/>
    <w:rsid w:val="00B23FC6"/>
    <w:rsid w:val="00B240B8"/>
    <w:rsid w:val="00B24159"/>
    <w:rsid w:val="00B241EC"/>
    <w:rsid w:val="00B24448"/>
    <w:rsid w:val="00B24581"/>
    <w:rsid w:val="00B245BD"/>
    <w:rsid w:val="00B245C2"/>
    <w:rsid w:val="00B2460C"/>
    <w:rsid w:val="00B2468A"/>
    <w:rsid w:val="00B24696"/>
    <w:rsid w:val="00B2473C"/>
    <w:rsid w:val="00B24763"/>
    <w:rsid w:val="00B248A5"/>
    <w:rsid w:val="00B248D3"/>
    <w:rsid w:val="00B24AD5"/>
    <w:rsid w:val="00B24B2A"/>
    <w:rsid w:val="00B24BF8"/>
    <w:rsid w:val="00B24C64"/>
    <w:rsid w:val="00B24C80"/>
    <w:rsid w:val="00B24CD0"/>
    <w:rsid w:val="00B24CD6"/>
    <w:rsid w:val="00B24CEA"/>
    <w:rsid w:val="00B24D02"/>
    <w:rsid w:val="00B24D1F"/>
    <w:rsid w:val="00B24D61"/>
    <w:rsid w:val="00B24FD4"/>
    <w:rsid w:val="00B2521E"/>
    <w:rsid w:val="00B252B9"/>
    <w:rsid w:val="00B25385"/>
    <w:rsid w:val="00B253E4"/>
    <w:rsid w:val="00B254A2"/>
    <w:rsid w:val="00B25577"/>
    <w:rsid w:val="00B257AD"/>
    <w:rsid w:val="00B258DD"/>
    <w:rsid w:val="00B258F7"/>
    <w:rsid w:val="00B25951"/>
    <w:rsid w:val="00B25C0F"/>
    <w:rsid w:val="00B25C31"/>
    <w:rsid w:val="00B25CA5"/>
    <w:rsid w:val="00B25EC6"/>
    <w:rsid w:val="00B25FE7"/>
    <w:rsid w:val="00B261FC"/>
    <w:rsid w:val="00B26412"/>
    <w:rsid w:val="00B26556"/>
    <w:rsid w:val="00B2657A"/>
    <w:rsid w:val="00B265B8"/>
    <w:rsid w:val="00B2663B"/>
    <w:rsid w:val="00B266A5"/>
    <w:rsid w:val="00B26719"/>
    <w:rsid w:val="00B2679A"/>
    <w:rsid w:val="00B267A3"/>
    <w:rsid w:val="00B267B0"/>
    <w:rsid w:val="00B269DB"/>
    <w:rsid w:val="00B26A82"/>
    <w:rsid w:val="00B26AA2"/>
    <w:rsid w:val="00B26B0E"/>
    <w:rsid w:val="00B26B90"/>
    <w:rsid w:val="00B26D33"/>
    <w:rsid w:val="00B26D91"/>
    <w:rsid w:val="00B26D93"/>
    <w:rsid w:val="00B26D9A"/>
    <w:rsid w:val="00B26DB2"/>
    <w:rsid w:val="00B26DBC"/>
    <w:rsid w:val="00B26F03"/>
    <w:rsid w:val="00B26F0F"/>
    <w:rsid w:val="00B26F40"/>
    <w:rsid w:val="00B26F5F"/>
    <w:rsid w:val="00B26FCD"/>
    <w:rsid w:val="00B26FDC"/>
    <w:rsid w:val="00B270AA"/>
    <w:rsid w:val="00B2715B"/>
    <w:rsid w:val="00B27173"/>
    <w:rsid w:val="00B271A1"/>
    <w:rsid w:val="00B271B0"/>
    <w:rsid w:val="00B271C9"/>
    <w:rsid w:val="00B27239"/>
    <w:rsid w:val="00B2726B"/>
    <w:rsid w:val="00B273A7"/>
    <w:rsid w:val="00B27499"/>
    <w:rsid w:val="00B274FF"/>
    <w:rsid w:val="00B275A3"/>
    <w:rsid w:val="00B2770A"/>
    <w:rsid w:val="00B27786"/>
    <w:rsid w:val="00B278FD"/>
    <w:rsid w:val="00B279C3"/>
    <w:rsid w:val="00B27C2D"/>
    <w:rsid w:val="00B27EB1"/>
    <w:rsid w:val="00B27F45"/>
    <w:rsid w:val="00B27FBC"/>
    <w:rsid w:val="00B27FE3"/>
    <w:rsid w:val="00B2B76F"/>
    <w:rsid w:val="00B30089"/>
    <w:rsid w:val="00B3012E"/>
    <w:rsid w:val="00B30173"/>
    <w:rsid w:val="00B30177"/>
    <w:rsid w:val="00B3017A"/>
    <w:rsid w:val="00B302B1"/>
    <w:rsid w:val="00B30400"/>
    <w:rsid w:val="00B304DB"/>
    <w:rsid w:val="00B30594"/>
    <w:rsid w:val="00B306D8"/>
    <w:rsid w:val="00B30832"/>
    <w:rsid w:val="00B30863"/>
    <w:rsid w:val="00B3086C"/>
    <w:rsid w:val="00B308E7"/>
    <w:rsid w:val="00B30935"/>
    <w:rsid w:val="00B3097C"/>
    <w:rsid w:val="00B30A75"/>
    <w:rsid w:val="00B30ADE"/>
    <w:rsid w:val="00B30B98"/>
    <w:rsid w:val="00B30BE5"/>
    <w:rsid w:val="00B30C1B"/>
    <w:rsid w:val="00B30E88"/>
    <w:rsid w:val="00B30F12"/>
    <w:rsid w:val="00B31025"/>
    <w:rsid w:val="00B31174"/>
    <w:rsid w:val="00B31287"/>
    <w:rsid w:val="00B31300"/>
    <w:rsid w:val="00B31416"/>
    <w:rsid w:val="00B315D6"/>
    <w:rsid w:val="00B31605"/>
    <w:rsid w:val="00B31681"/>
    <w:rsid w:val="00B316A2"/>
    <w:rsid w:val="00B316E4"/>
    <w:rsid w:val="00B31719"/>
    <w:rsid w:val="00B31741"/>
    <w:rsid w:val="00B317B8"/>
    <w:rsid w:val="00B317BD"/>
    <w:rsid w:val="00B31824"/>
    <w:rsid w:val="00B31872"/>
    <w:rsid w:val="00B31878"/>
    <w:rsid w:val="00B318C1"/>
    <w:rsid w:val="00B31AA1"/>
    <w:rsid w:val="00B31B1D"/>
    <w:rsid w:val="00B31C87"/>
    <w:rsid w:val="00B31D1E"/>
    <w:rsid w:val="00B31E0A"/>
    <w:rsid w:val="00B31EDC"/>
    <w:rsid w:val="00B31EE0"/>
    <w:rsid w:val="00B31FEA"/>
    <w:rsid w:val="00B320F5"/>
    <w:rsid w:val="00B32246"/>
    <w:rsid w:val="00B32297"/>
    <w:rsid w:val="00B322E8"/>
    <w:rsid w:val="00B323A5"/>
    <w:rsid w:val="00B32410"/>
    <w:rsid w:val="00B326A6"/>
    <w:rsid w:val="00B326F7"/>
    <w:rsid w:val="00B327C6"/>
    <w:rsid w:val="00B3292C"/>
    <w:rsid w:val="00B32987"/>
    <w:rsid w:val="00B329FE"/>
    <w:rsid w:val="00B32BE6"/>
    <w:rsid w:val="00B32CAF"/>
    <w:rsid w:val="00B32D4E"/>
    <w:rsid w:val="00B32DF8"/>
    <w:rsid w:val="00B32E0C"/>
    <w:rsid w:val="00B32EA0"/>
    <w:rsid w:val="00B32F3B"/>
    <w:rsid w:val="00B3301A"/>
    <w:rsid w:val="00B33077"/>
    <w:rsid w:val="00B33136"/>
    <w:rsid w:val="00B331D3"/>
    <w:rsid w:val="00B332DE"/>
    <w:rsid w:val="00B332DF"/>
    <w:rsid w:val="00B333FE"/>
    <w:rsid w:val="00B334D4"/>
    <w:rsid w:val="00B3357D"/>
    <w:rsid w:val="00B335AE"/>
    <w:rsid w:val="00B33603"/>
    <w:rsid w:val="00B33607"/>
    <w:rsid w:val="00B33690"/>
    <w:rsid w:val="00B33852"/>
    <w:rsid w:val="00B3388D"/>
    <w:rsid w:val="00B33949"/>
    <w:rsid w:val="00B33B87"/>
    <w:rsid w:val="00B33BED"/>
    <w:rsid w:val="00B33CF2"/>
    <w:rsid w:val="00B33D3F"/>
    <w:rsid w:val="00B33DD5"/>
    <w:rsid w:val="00B33E7E"/>
    <w:rsid w:val="00B33E9B"/>
    <w:rsid w:val="00B33FA0"/>
    <w:rsid w:val="00B34028"/>
    <w:rsid w:val="00B34199"/>
    <w:rsid w:val="00B34323"/>
    <w:rsid w:val="00B3433B"/>
    <w:rsid w:val="00B343AA"/>
    <w:rsid w:val="00B34453"/>
    <w:rsid w:val="00B344F4"/>
    <w:rsid w:val="00B3464A"/>
    <w:rsid w:val="00B34664"/>
    <w:rsid w:val="00B346A3"/>
    <w:rsid w:val="00B346DC"/>
    <w:rsid w:val="00B346E7"/>
    <w:rsid w:val="00B34A56"/>
    <w:rsid w:val="00B34AEE"/>
    <w:rsid w:val="00B34B46"/>
    <w:rsid w:val="00B34B56"/>
    <w:rsid w:val="00B34D28"/>
    <w:rsid w:val="00B34DDD"/>
    <w:rsid w:val="00B34F95"/>
    <w:rsid w:val="00B34FBC"/>
    <w:rsid w:val="00B35149"/>
    <w:rsid w:val="00B3537B"/>
    <w:rsid w:val="00B3545E"/>
    <w:rsid w:val="00B3565C"/>
    <w:rsid w:val="00B356E6"/>
    <w:rsid w:val="00B358A9"/>
    <w:rsid w:val="00B358FB"/>
    <w:rsid w:val="00B3591D"/>
    <w:rsid w:val="00B3593E"/>
    <w:rsid w:val="00B35A15"/>
    <w:rsid w:val="00B35A4C"/>
    <w:rsid w:val="00B35B46"/>
    <w:rsid w:val="00B35B58"/>
    <w:rsid w:val="00B35BC9"/>
    <w:rsid w:val="00B35C47"/>
    <w:rsid w:val="00B35C80"/>
    <w:rsid w:val="00B35CCF"/>
    <w:rsid w:val="00B35D45"/>
    <w:rsid w:val="00B35F07"/>
    <w:rsid w:val="00B3603F"/>
    <w:rsid w:val="00B36239"/>
    <w:rsid w:val="00B36247"/>
    <w:rsid w:val="00B363AA"/>
    <w:rsid w:val="00B363CF"/>
    <w:rsid w:val="00B3646D"/>
    <w:rsid w:val="00B364AB"/>
    <w:rsid w:val="00B364F4"/>
    <w:rsid w:val="00B3658A"/>
    <w:rsid w:val="00B365A2"/>
    <w:rsid w:val="00B3663B"/>
    <w:rsid w:val="00B366C3"/>
    <w:rsid w:val="00B3672D"/>
    <w:rsid w:val="00B36965"/>
    <w:rsid w:val="00B36B25"/>
    <w:rsid w:val="00B36B26"/>
    <w:rsid w:val="00B36DC8"/>
    <w:rsid w:val="00B36DFA"/>
    <w:rsid w:val="00B36E00"/>
    <w:rsid w:val="00B36F06"/>
    <w:rsid w:val="00B36FA8"/>
    <w:rsid w:val="00B370FE"/>
    <w:rsid w:val="00B371B7"/>
    <w:rsid w:val="00B372C4"/>
    <w:rsid w:val="00B37307"/>
    <w:rsid w:val="00B3732B"/>
    <w:rsid w:val="00B3732F"/>
    <w:rsid w:val="00B37352"/>
    <w:rsid w:val="00B373B5"/>
    <w:rsid w:val="00B374C2"/>
    <w:rsid w:val="00B3752C"/>
    <w:rsid w:val="00B3761E"/>
    <w:rsid w:val="00B376BD"/>
    <w:rsid w:val="00B37725"/>
    <w:rsid w:val="00B377D4"/>
    <w:rsid w:val="00B37935"/>
    <w:rsid w:val="00B379B2"/>
    <w:rsid w:val="00B379C2"/>
    <w:rsid w:val="00B379EE"/>
    <w:rsid w:val="00B37A33"/>
    <w:rsid w:val="00B37C53"/>
    <w:rsid w:val="00B37C87"/>
    <w:rsid w:val="00B37EB1"/>
    <w:rsid w:val="00B37EB4"/>
    <w:rsid w:val="00B37EC3"/>
    <w:rsid w:val="00B37F3A"/>
    <w:rsid w:val="00B37F3F"/>
    <w:rsid w:val="00B37F86"/>
    <w:rsid w:val="00B37FEE"/>
    <w:rsid w:val="00B4025F"/>
    <w:rsid w:val="00B402DD"/>
    <w:rsid w:val="00B40335"/>
    <w:rsid w:val="00B40362"/>
    <w:rsid w:val="00B404E8"/>
    <w:rsid w:val="00B4062A"/>
    <w:rsid w:val="00B4065F"/>
    <w:rsid w:val="00B4080F"/>
    <w:rsid w:val="00B408B7"/>
    <w:rsid w:val="00B40913"/>
    <w:rsid w:val="00B409E3"/>
    <w:rsid w:val="00B40C62"/>
    <w:rsid w:val="00B40D03"/>
    <w:rsid w:val="00B40D6D"/>
    <w:rsid w:val="00B40E43"/>
    <w:rsid w:val="00B40ED2"/>
    <w:rsid w:val="00B40F07"/>
    <w:rsid w:val="00B40FCA"/>
    <w:rsid w:val="00B41164"/>
    <w:rsid w:val="00B412D4"/>
    <w:rsid w:val="00B41528"/>
    <w:rsid w:val="00B41566"/>
    <w:rsid w:val="00B41585"/>
    <w:rsid w:val="00B415D8"/>
    <w:rsid w:val="00B41603"/>
    <w:rsid w:val="00B41641"/>
    <w:rsid w:val="00B416BA"/>
    <w:rsid w:val="00B4182E"/>
    <w:rsid w:val="00B4196E"/>
    <w:rsid w:val="00B419D9"/>
    <w:rsid w:val="00B41A0B"/>
    <w:rsid w:val="00B41A18"/>
    <w:rsid w:val="00B41A50"/>
    <w:rsid w:val="00B41A97"/>
    <w:rsid w:val="00B41B00"/>
    <w:rsid w:val="00B41C14"/>
    <w:rsid w:val="00B41CB9"/>
    <w:rsid w:val="00B41D5D"/>
    <w:rsid w:val="00B41D78"/>
    <w:rsid w:val="00B41EAB"/>
    <w:rsid w:val="00B41EC9"/>
    <w:rsid w:val="00B41ED8"/>
    <w:rsid w:val="00B41F0F"/>
    <w:rsid w:val="00B41FAA"/>
    <w:rsid w:val="00B42108"/>
    <w:rsid w:val="00B422E7"/>
    <w:rsid w:val="00B4233E"/>
    <w:rsid w:val="00B42447"/>
    <w:rsid w:val="00B424DD"/>
    <w:rsid w:val="00B4251D"/>
    <w:rsid w:val="00B4253D"/>
    <w:rsid w:val="00B4259F"/>
    <w:rsid w:val="00B42613"/>
    <w:rsid w:val="00B4268E"/>
    <w:rsid w:val="00B42731"/>
    <w:rsid w:val="00B427BB"/>
    <w:rsid w:val="00B42853"/>
    <w:rsid w:val="00B4294B"/>
    <w:rsid w:val="00B42AB4"/>
    <w:rsid w:val="00B42ADD"/>
    <w:rsid w:val="00B42B13"/>
    <w:rsid w:val="00B42B24"/>
    <w:rsid w:val="00B42D0F"/>
    <w:rsid w:val="00B42D44"/>
    <w:rsid w:val="00B42D5C"/>
    <w:rsid w:val="00B42E99"/>
    <w:rsid w:val="00B430AC"/>
    <w:rsid w:val="00B43104"/>
    <w:rsid w:val="00B4311F"/>
    <w:rsid w:val="00B43167"/>
    <w:rsid w:val="00B43195"/>
    <w:rsid w:val="00B433DC"/>
    <w:rsid w:val="00B433EB"/>
    <w:rsid w:val="00B4340A"/>
    <w:rsid w:val="00B43438"/>
    <w:rsid w:val="00B43489"/>
    <w:rsid w:val="00B434D2"/>
    <w:rsid w:val="00B43651"/>
    <w:rsid w:val="00B436B3"/>
    <w:rsid w:val="00B436BB"/>
    <w:rsid w:val="00B437E5"/>
    <w:rsid w:val="00B4395A"/>
    <w:rsid w:val="00B43A30"/>
    <w:rsid w:val="00B43BD0"/>
    <w:rsid w:val="00B43C09"/>
    <w:rsid w:val="00B43C27"/>
    <w:rsid w:val="00B43C4C"/>
    <w:rsid w:val="00B43D17"/>
    <w:rsid w:val="00B43D79"/>
    <w:rsid w:val="00B43ECD"/>
    <w:rsid w:val="00B43F8B"/>
    <w:rsid w:val="00B43FA1"/>
    <w:rsid w:val="00B44009"/>
    <w:rsid w:val="00B4403A"/>
    <w:rsid w:val="00B44107"/>
    <w:rsid w:val="00B44121"/>
    <w:rsid w:val="00B4417B"/>
    <w:rsid w:val="00B44196"/>
    <w:rsid w:val="00B442D8"/>
    <w:rsid w:val="00B4430F"/>
    <w:rsid w:val="00B44381"/>
    <w:rsid w:val="00B445EE"/>
    <w:rsid w:val="00B4467C"/>
    <w:rsid w:val="00B446F1"/>
    <w:rsid w:val="00B447B3"/>
    <w:rsid w:val="00B4483D"/>
    <w:rsid w:val="00B44860"/>
    <w:rsid w:val="00B448EA"/>
    <w:rsid w:val="00B448EB"/>
    <w:rsid w:val="00B44974"/>
    <w:rsid w:val="00B44A05"/>
    <w:rsid w:val="00B44A25"/>
    <w:rsid w:val="00B44AC5"/>
    <w:rsid w:val="00B44BFB"/>
    <w:rsid w:val="00B44C42"/>
    <w:rsid w:val="00B44CCD"/>
    <w:rsid w:val="00B44CE2"/>
    <w:rsid w:val="00B44D15"/>
    <w:rsid w:val="00B44D95"/>
    <w:rsid w:val="00B44DF4"/>
    <w:rsid w:val="00B44E75"/>
    <w:rsid w:val="00B44E8C"/>
    <w:rsid w:val="00B44E9B"/>
    <w:rsid w:val="00B44F3B"/>
    <w:rsid w:val="00B44F99"/>
    <w:rsid w:val="00B45044"/>
    <w:rsid w:val="00B450F5"/>
    <w:rsid w:val="00B4516B"/>
    <w:rsid w:val="00B45244"/>
    <w:rsid w:val="00B4525E"/>
    <w:rsid w:val="00B452F3"/>
    <w:rsid w:val="00B4533E"/>
    <w:rsid w:val="00B45371"/>
    <w:rsid w:val="00B45399"/>
    <w:rsid w:val="00B4552A"/>
    <w:rsid w:val="00B456B5"/>
    <w:rsid w:val="00B45780"/>
    <w:rsid w:val="00B457C5"/>
    <w:rsid w:val="00B45947"/>
    <w:rsid w:val="00B45A2B"/>
    <w:rsid w:val="00B45B26"/>
    <w:rsid w:val="00B45B67"/>
    <w:rsid w:val="00B45D12"/>
    <w:rsid w:val="00B45D42"/>
    <w:rsid w:val="00B45D44"/>
    <w:rsid w:val="00B45F91"/>
    <w:rsid w:val="00B45FBF"/>
    <w:rsid w:val="00B4614B"/>
    <w:rsid w:val="00B46193"/>
    <w:rsid w:val="00B463AD"/>
    <w:rsid w:val="00B463E9"/>
    <w:rsid w:val="00B463FF"/>
    <w:rsid w:val="00B46454"/>
    <w:rsid w:val="00B46499"/>
    <w:rsid w:val="00B46513"/>
    <w:rsid w:val="00B4658C"/>
    <w:rsid w:val="00B466DC"/>
    <w:rsid w:val="00B4678A"/>
    <w:rsid w:val="00B46AD5"/>
    <w:rsid w:val="00B46AFF"/>
    <w:rsid w:val="00B46B93"/>
    <w:rsid w:val="00B46C62"/>
    <w:rsid w:val="00B46C81"/>
    <w:rsid w:val="00B46E02"/>
    <w:rsid w:val="00B46F89"/>
    <w:rsid w:val="00B47001"/>
    <w:rsid w:val="00B4702D"/>
    <w:rsid w:val="00B4705B"/>
    <w:rsid w:val="00B470A0"/>
    <w:rsid w:val="00B4718A"/>
    <w:rsid w:val="00B4718E"/>
    <w:rsid w:val="00B471AC"/>
    <w:rsid w:val="00B4729C"/>
    <w:rsid w:val="00B47307"/>
    <w:rsid w:val="00B47316"/>
    <w:rsid w:val="00B47341"/>
    <w:rsid w:val="00B4734B"/>
    <w:rsid w:val="00B47351"/>
    <w:rsid w:val="00B47393"/>
    <w:rsid w:val="00B473F1"/>
    <w:rsid w:val="00B4744F"/>
    <w:rsid w:val="00B47464"/>
    <w:rsid w:val="00B47649"/>
    <w:rsid w:val="00B47742"/>
    <w:rsid w:val="00B477B4"/>
    <w:rsid w:val="00B477D2"/>
    <w:rsid w:val="00B47AFA"/>
    <w:rsid w:val="00B47B02"/>
    <w:rsid w:val="00B47CC0"/>
    <w:rsid w:val="00B47CEE"/>
    <w:rsid w:val="00B47DFD"/>
    <w:rsid w:val="00B47E63"/>
    <w:rsid w:val="00B47E6B"/>
    <w:rsid w:val="00B47F64"/>
    <w:rsid w:val="00B47F82"/>
    <w:rsid w:val="00B50040"/>
    <w:rsid w:val="00B500B9"/>
    <w:rsid w:val="00B50113"/>
    <w:rsid w:val="00B50390"/>
    <w:rsid w:val="00B5044D"/>
    <w:rsid w:val="00B5062B"/>
    <w:rsid w:val="00B50664"/>
    <w:rsid w:val="00B506DD"/>
    <w:rsid w:val="00B50891"/>
    <w:rsid w:val="00B508E4"/>
    <w:rsid w:val="00B508FA"/>
    <w:rsid w:val="00B5097A"/>
    <w:rsid w:val="00B509D3"/>
    <w:rsid w:val="00B50C1D"/>
    <w:rsid w:val="00B50C8E"/>
    <w:rsid w:val="00B50D5E"/>
    <w:rsid w:val="00B50ED3"/>
    <w:rsid w:val="00B5106A"/>
    <w:rsid w:val="00B5111D"/>
    <w:rsid w:val="00B51149"/>
    <w:rsid w:val="00B5126D"/>
    <w:rsid w:val="00B512E1"/>
    <w:rsid w:val="00B51403"/>
    <w:rsid w:val="00B515E7"/>
    <w:rsid w:val="00B516F6"/>
    <w:rsid w:val="00B518F9"/>
    <w:rsid w:val="00B51A68"/>
    <w:rsid w:val="00B51B06"/>
    <w:rsid w:val="00B51BAE"/>
    <w:rsid w:val="00B51BBD"/>
    <w:rsid w:val="00B51BE0"/>
    <w:rsid w:val="00B51D01"/>
    <w:rsid w:val="00B51D9E"/>
    <w:rsid w:val="00B51F60"/>
    <w:rsid w:val="00B52098"/>
    <w:rsid w:val="00B52132"/>
    <w:rsid w:val="00B521B2"/>
    <w:rsid w:val="00B522AA"/>
    <w:rsid w:val="00B5235C"/>
    <w:rsid w:val="00B523C4"/>
    <w:rsid w:val="00B524E9"/>
    <w:rsid w:val="00B52671"/>
    <w:rsid w:val="00B526B7"/>
    <w:rsid w:val="00B5278D"/>
    <w:rsid w:val="00B5283D"/>
    <w:rsid w:val="00B52849"/>
    <w:rsid w:val="00B529CC"/>
    <w:rsid w:val="00B52AEA"/>
    <w:rsid w:val="00B52B38"/>
    <w:rsid w:val="00B52B87"/>
    <w:rsid w:val="00B52B97"/>
    <w:rsid w:val="00B52D3B"/>
    <w:rsid w:val="00B52DFC"/>
    <w:rsid w:val="00B52F08"/>
    <w:rsid w:val="00B5303B"/>
    <w:rsid w:val="00B53092"/>
    <w:rsid w:val="00B530FD"/>
    <w:rsid w:val="00B53191"/>
    <w:rsid w:val="00B531BE"/>
    <w:rsid w:val="00B5320C"/>
    <w:rsid w:val="00B5323D"/>
    <w:rsid w:val="00B532F0"/>
    <w:rsid w:val="00B5339A"/>
    <w:rsid w:val="00B533AE"/>
    <w:rsid w:val="00B533FD"/>
    <w:rsid w:val="00B53589"/>
    <w:rsid w:val="00B535E0"/>
    <w:rsid w:val="00B536BD"/>
    <w:rsid w:val="00B53772"/>
    <w:rsid w:val="00B5387C"/>
    <w:rsid w:val="00B538A9"/>
    <w:rsid w:val="00B538F9"/>
    <w:rsid w:val="00B53925"/>
    <w:rsid w:val="00B53935"/>
    <w:rsid w:val="00B53963"/>
    <w:rsid w:val="00B53971"/>
    <w:rsid w:val="00B53977"/>
    <w:rsid w:val="00B53A02"/>
    <w:rsid w:val="00B53A21"/>
    <w:rsid w:val="00B53BC5"/>
    <w:rsid w:val="00B53C73"/>
    <w:rsid w:val="00B53CF9"/>
    <w:rsid w:val="00B53ED6"/>
    <w:rsid w:val="00B53EFD"/>
    <w:rsid w:val="00B53FC6"/>
    <w:rsid w:val="00B541E2"/>
    <w:rsid w:val="00B541E7"/>
    <w:rsid w:val="00B54233"/>
    <w:rsid w:val="00B5423B"/>
    <w:rsid w:val="00B5426A"/>
    <w:rsid w:val="00B542E1"/>
    <w:rsid w:val="00B54311"/>
    <w:rsid w:val="00B54336"/>
    <w:rsid w:val="00B543E4"/>
    <w:rsid w:val="00B54407"/>
    <w:rsid w:val="00B54420"/>
    <w:rsid w:val="00B54518"/>
    <w:rsid w:val="00B54531"/>
    <w:rsid w:val="00B5456F"/>
    <w:rsid w:val="00B5465B"/>
    <w:rsid w:val="00B54877"/>
    <w:rsid w:val="00B548D9"/>
    <w:rsid w:val="00B54963"/>
    <w:rsid w:val="00B54973"/>
    <w:rsid w:val="00B549BA"/>
    <w:rsid w:val="00B549C9"/>
    <w:rsid w:val="00B54A68"/>
    <w:rsid w:val="00B54ABB"/>
    <w:rsid w:val="00B54C6C"/>
    <w:rsid w:val="00B54CD1"/>
    <w:rsid w:val="00B54CF6"/>
    <w:rsid w:val="00B54D32"/>
    <w:rsid w:val="00B54DBA"/>
    <w:rsid w:val="00B54DBF"/>
    <w:rsid w:val="00B54EDB"/>
    <w:rsid w:val="00B550BA"/>
    <w:rsid w:val="00B55178"/>
    <w:rsid w:val="00B552DC"/>
    <w:rsid w:val="00B5558F"/>
    <w:rsid w:val="00B5564F"/>
    <w:rsid w:val="00B5570D"/>
    <w:rsid w:val="00B55717"/>
    <w:rsid w:val="00B557D3"/>
    <w:rsid w:val="00B557DF"/>
    <w:rsid w:val="00B5583D"/>
    <w:rsid w:val="00B5597B"/>
    <w:rsid w:val="00B559C9"/>
    <w:rsid w:val="00B559D9"/>
    <w:rsid w:val="00B55A1A"/>
    <w:rsid w:val="00B55C39"/>
    <w:rsid w:val="00B55E2B"/>
    <w:rsid w:val="00B55F42"/>
    <w:rsid w:val="00B56016"/>
    <w:rsid w:val="00B56066"/>
    <w:rsid w:val="00B560E4"/>
    <w:rsid w:val="00B56126"/>
    <w:rsid w:val="00B56137"/>
    <w:rsid w:val="00B561F2"/>
    <w:rsid w:val="00B5633E"/>
    <w:rsid w:val="00B56349"/>
    <w:rsid w:val="00B563CC"/>
    <w:rsid w:val="00B56489"/>
    <w:rsid w:val="00B5649C"/>
    <w:rsid w:val="00B564DF"/>
    <w:rsid w:val="00B56604"/>
    <w:rsid w:val="00B567CD"/>
    <w:rsid w:val="00B5684A"/>
    <w:rsid w:val="00B5684E"/>
    <w:rsid w:val="00B56914"/>
    <w:rsid w:val="00B569F2"/>
    <w:rsid w:val="00B56A79"/>
    <w:rsid w:val="00B56A9D"/>
    <w:rsid w:val="00B56B1C"/>
    <w:rsid w:val="00B56B78"/>
    <w:rsid w:val="00B56BF5"/>
    <w:rsid w:val="00B56CF8"/>
    <w:rsid w:val="00B56E91"/>
    <w:rsid w:val="00B56EF8"/>
    <w:rsid w:val="00B56F6C"/>
    <w:rsid w:val="00B56FA4"/>
    <w:rsid w:val="00B57020"/>
    <w:rsid w:val="00B57052"/>
    <w:rsid w:val="00B5710D"/>
    <w:rsid w:val="00B571B1"/>
    <w:rsid w:val="00B571D1"/>
    <w:rsid w:val="00B57232"/>
    <w:rsid w:val="00B57281"/>
    <w:rsid w:val="00B57379"/>
    <w:rsid w:val="00B57429"/>
    <w:rsid w:val="00B5742E"/>
    <w:rsid w:val="00B5745B"/>
    <w:rsid w:val="00B5761D"/>
    <w:rsid w:val="00B57664"/>
    <w:rsid w:val="00B576DC"/>
    <w:rsid w:val="00B576F1"/>
    <w:rsid w:val="00B57715"/>
    <w:rsid w:val="00B577BE"/>
    <w:rsid w:val="00B579BB"/>
    <w:rsid w:val="00B57C48"/>
    <w:rsid w:val="00B57C73"/>
    <w:rsid w:val="00B57C8B"/>
    <w:rsid w:val="00B57CC3"/>
    <w:rsid w:val="00B57CDE"/>
    <w:rsid w:val="00B57D2D"/>
    <w:rsid w:val="00B57FC2"/>
    <w:rsid w:val="00B57FC7"/>
    <w:rsid w:val="00B57FEB"/>
    <w:rsid w:val="00B60043"/>
    <w:rsid w:val="00B600F1"/>
    <w:rsid w:val="00B60189"/>
    <w:rsid w:val="00B601F8"/>
    <w:rsid w:val="00B60232"/>
    <w:rsid w:val="00B603C1"/>
    <w:rsid w:val="00B60458"/>
    <w:rsid w:val="00B6049B"/>
    <w:rsid w:val="00B604BC"/>
    <w:rsid w:val="00B605C4"/>
    <w:rsid w:val="00B6064D"/>
    <w:rsid w:val="00B606E7"/>
    <w:rsid w:val="00B60811"/>
    <w:rsid w:val="00B60850"/>
    <w:rsid w:val="00B60AE2"/>
    <w:rsid w:val="00B60C87"/>
    <w:rsid w:val="00B60DA5"/>
    <w:rsid w:val="00B60DCD"/>
    <w:rsid w:val="00B60E64"/>
    <w:rsid w:val="00B60FC8"/>
    <w:rsid w:val="00B6124F"/>
    <w:rsid w:val="00B6129F"/>
    <w:rsid w:val="00B612B3"/>
    <w:rsid w:val="00B6131E"/>
    <w:rsid w:val="00B613D6"/>
    <w:rsid w:val="00B614CE"/>
    <w:rsid w:val="00B616BB"/>
    <w:rsid w:val="00B616D5"/>
    <w:rsid w:val="00B616F9"/>
    <w:rsid w:val="00B616FE"/>
    <w:rsid w:val="00B61760"/>
    <w:rsid w:val="00B617BD"/>
    <w:rsid w:val="00B6183A"/>
    <w:rsid w:val="00B61865"/>
    <w:rsid w:val="00B618D1"/>
    <w:rsid w:val="00B618D6"/>
    <w:rsid w:val="00B618DA"/>
    <w:rsid w:val="00B61971"/>
    <w:rsid w:val="00B6198A"/>
    <w:rsid w:val="00B61B64"/>
    <w:rsid w:val="00B61B9A"/>
    <w:rsid w:val="00B61C5C"/>
    <w:rsid w:val="00B61CEE"/>
    <w:rsid w:val="00B61CF2"/>
    <w:rsid w:val="00B61D04"/>
    <w:rsid w:val="00B61DA0"/>
    <w:rsid w:val="00B61E58"/>
    <w:rsid w:val="00B61E8D"/>
    <w:rsid w:val="00B61EAF"/>
    <w:rsid w:val="00B61F04"/>
    <w:rsid w:val="00B61F34"/>
    <w:rsid w:val="00B61F38"/>
    <w:rsid w:val="00B61F62"/>
    <w:rsid w:val="00B6206F"/>
    <w:rsid w:val="00B620ED"/>
    <w:rsid w:val="00B62154"/>
    <w:rsid w:val="00B62196"/>
    <w:rsid w:val="00B621B0"/>
    <w:rsid w:val="00B6225C"/>
    <w:rsid w:val="00B62340"/>
    <w:rsid w:val="00B62382"/>
    <w:rsid w:val="00B62416"/>
    <w:rsid w:val="00B62453"/>
    <w:rsid w:val="00B625E6"/>
    <w:rsid w:val="00B62723"/>
    <w:rsid w:val="00B62739"/>
    <w:rsid w:val="00B62787"/>
    <w:rsid w:val="00B627A2"/>
    <w:rsid w:val="00B62805"/>
    <w:rsid w:val="00B62A1A"/>
    <w:rsid w:val="00B62B98"/>
    <w:rsid w:val="00B62C94"/>
    <w:rsid w:val="00B62CA3"/>
    <w:rsid w:val="00B62EE1"/>
    <w:rsid w:val="00B62F7A"/>
    <w:rsid w:val="00B62FC0"/>
    <w:rsid w:val="00B63040"/>
    <w:rsid w:val="00B63045"/>
    <w:rsid w:val="00B63073"/>
    <w:rsid w:val="00B63099"/>
    <w:rsid w:val="00B630F0"/>
    <w:rsid w:val="00B63114"/>
    <w:rsid w:val="00B63211"/>
    <w:rsid w:val="00B633B2"/>
    <w:rsid w:val="00B63436"/>
    <w:rsid w:val="00B63493"/>
    <w:rsid w:val="00B634DE"/>
    <w:rsid w:val="00B634E9"/>
    <w:rsid w:val="00B63583"/>
    <w:rsid w:val="00B6359D"/>
    <w:rsid w:val="00B635FA"/>
    <w:rsid w:val="00B63630"/>
    <w:rsid w:val="00B63668"/>
    <w:rsid w:val="00B6369E"/>
    <w:rsid w:val="00B63740"/>
    <w:rsid w:val="00B63745"/>
    <w:rsid w:val="00B637A3"/>
    <w:rsid w:val="00B63844"/>
    <w:rsid w:val="00B63923"/>
    <w:rsid w:val="00B639C3"/>
    <w:rsid w:val="00B639DF"/>
    <w:rsid w:val="00B63A31"/>
    <w:rsid w:val="00B63AD7"/>
    <w:rsid w:val="00B63D5D"/>
    <w:rsid w:val="00B63E40"/>
    <w:rsid w:val="00B63ED6"/>
    <w:rsid w:val="00B63F99"/>
    <w:rsid w:val="00B63FDB"/>
    <w:rsid w:val="00B64062"/>
    <w:rsid w:val="00B640A3"/>
    <w:rsid w:val="00B640A4"/>
    <w:rsid w:val="00B641DC"/>
    <w:rsid w:val="00B64212"/>
    <w:rsid w:val="00B6436E"/>
    <w:rsid w:val="00B643E2"/>
    <w:rsid w:val="00B6446C"/>
    <w:rsid w:val="00B644AF"/>
    <w:rsid w:val="00B64557"/>
    <w:rsid w:val="00B64639"/>
    <w:rsid w:val="00B6467D"/>
    <w:rsid w:val="00B646B9"/>
    <w:rsid w:val="00B648D8"/>
    <w:rsid w:val="00B64900"/>
    <w:rsid w:val="00B64906"/>
    <w:rsid w:val="00B64921"/>
    <w:rsid w:val="00B64943"/>
    <w:rsid w:val="00B64985"/>
    <w:rsid w:val="00B64AE2"/>
    <w:rsid w:val="00B64B28"/>
    <w:rsid w:val="00B64CD4"/>
    <w:rsid w:val="00B64CDD"/>
    <w:rsid w:val="00B64D77"/>
    <w:rsid w:val="00B64EB6"/>
    <w:rsid w:val="00B65021"/>
    <w:rsid w:val="00B6502B"/>
    <w:rsid w:val="00B6502D"/>
    <w:rsid w:val="00B6519D"/>
    <w:rsid w:val="00B65209"/>
    <w:rsid w:val="00B65268"/>
    <w:rsid w:val="00B65296"/>
    <w:rsid w:val="00B652CC"/>
    <w:rsid w:val="00B652F1"/>
    <w:rsid w:val="00B655A1"/>
    <w:rsid w:val="00B6565A"/>
    <w:rsid w:val="00B656FB"/>
    <w:rsid w:val="00B6599B"/>
    <w:rsid w:val="00B65A74"/>
    <w:rsid w:val="00B65ABA"/>
    <w:rsid w:val="00B65B2E"/>
    <w:rsid w:val="00B65C17"/>
    <w:rsid w:val="00B65C89"/>
    <w:rsid w:val="00B65CC3"/>
    <w:rsid w:val="00B65D4E"/>
    <w:rsid w:val="00B65E9A"/>
    <w:rsid w:val="00B65EB4"/>
    <w:rsid w:val="00B65EE5"/>
    <w:rsid w:val="00B65F4F"/>
    <w:rsid w:val="00B65F6C"/>
    <w:rsid w:val="00B6606E"/>
    <w:rsid w:val="00B660AA"/>
    <w:rsid w:val="00B661A0"/>
    <w:rsid w:val="00B661E4"/>
    <w:rsid w:val="00B66477"/>
    <w:rsid w:val="00B66486"/>
    <w:rsid w:val="00B664C1"/>
    <w:rsid w:val="00B664E9"/>
    <w:rsid w:val="00B664EE"/>
    <w:rsid w:val="00B66501"/>
    <w:rsid w:val="00B665F2"/>
    <w:rsid w:val="00B66784"/>
    <w:rsid w:val="00B6687A"/>
    <w:rsid w:val="00B66897"/>
    <w:rsid w:val="00B6695C"/>
    <w:rsid w:val="00B66A2A"/>
    <w:rsid w:val="00B66B39"/>
    <w:rsid w:val="00B66D0A"/>
    <w:rsid w:val="00B66D77"/>
    <w:rsid w:val="00B66DFE"/>
    <w:rsid w:val="00B66EDF"/>
    <w:rsid w:val="00B66F53"/>
    <w:rsid w:val="00B66F9D"/>
    <w:rsid w:val="00B67092"/>
    <w:rsid w:val="00B67226"/>
    <w:rsid w:val="00B672EA"/>
    <w:rsid w:val="00B673B7"/>
    <w:rsid w:val="00B674E3"/>
    <w:rsid w:val="00B6760C"/>
    <w:rsid w:val="00B6764A"/>
    <w:rsid w:val="00B67667"/>
    <w:rsid w:val="00B6786D"/>
    <w:rsid w:val="00B678BD"/>
    <w:rsid w:val="00B6792D"/>
    <w:rsid w:val="00B67966"/>
    <w:rsid w:val="00B67992"/>
    <w:rsid w:val="00B67A3E"/>
    <w:rsid w:val="00B67B2A"/>
    <w:rsid w:val="00B67C18"/>
    <w:rsid w:val="00B67E91"/>
    <w:rsid w:val="00B67EA3"/>
    <w:rsid w:val="00B67EB2"/>
    <w:rsid w:val="00B67F05"/>
    <w:rsid w:val="00B67F67"/>
    <w:rsid w:val="00B700F3"/>
    <w:rsid w:val="00B70119"/>
    <w:rsid w:val="00B702ED"/>
    <w:rsid w:val="00B7034A"/>
    <w:rsid w:val="00B703D2"/>
    <w:rsid w:val="00B703F9"/>
    <w:rsid w:val="00B7040E"/>
    <w:rsid w:val="00B704A8"/>
    <w:rsid w:val="00B704CF"/>
    <w:rsid w:val="00B705AF"/>
    <w:rsid w:val="00B705D0"/>
    <w:rsid w:val="00B7070D"/>
    <w:rsid w:val="00B707C4"/>
    <w:rsid w:val="00B709E3"/>
    <w:rsid w:val="00B70A0F"/>
    <w:rsid w:val="00B70AEC"/>
    <w:rsid w:val="00B70BCA"/>
    <w:rsid w:val="00B70CC0"/>
    <w:rsid w:val="00B70CE6"/>
    <w:rsid w:val="00B70CF8"/>
    <w:rsid w:val="00B70D71"/>
    <w:rsid w:val="00B70E9D"/>
    <w:rsid w:val="00B70FA9"/>
    <w:rsid w:val="00B71009"/>
    <w:rsid w:val="00B71106"/>
    <w:rsid w:val="00B7117F"/>
    <w:rsid w:val="00B711C5"/>
    <w:rsid w:val="00B711C6"/>
    <w:rsid w:val="00B711CD"/>
    <w:rsid w:val="00B71252"/>
    <w:rsid w:val="00B71393"/>
    <w:rsid w:val="00B7140E"/>
    <w:rsid w:val="00B714A8"/>
    <w:rsid w:val="00B714BA"/>
    <w:rsid w:val="00B71769"/>
    <w:rsid w:val="00B7183E"/>
    <w:rsid w:val="00B7188B"/>
    <w:rsid w:val="00B719C9"/>
    <w:rsid w:val="00B719FC"/>
    <w:rsid w:val="00B71A52"/>
    <w:rsid w:val="00B71C60"/>
    <w:rsid w:val="00B71D10"/>
    <w:rsid w:val="00B71DBE"/>
    <w:rsid w:val="00B71E64"/>
    <w:rsid w:val="00B71F26"/>
    <w:rsid w:val="00B71FAE"/>
    <w:rsid w:val="00B72159"/>
    <w:rsid w:val="00B721F3"/>
    <w:rsid w:val="00B723A2"/>
    <w:rsid w:val="00B7245A"/>
    <w:rsid w:val="00B7253B"/>
    <w:rsid w:val="00B725A1"/>
    <w:rsid w:val="00B725CE"/>
    <w:rsid w:val="00B72686"/>
    <w:rsid w:val="00B726A3"/>
    <w:rsid w:val="00B726E9"/>
    <w:rsid w:val="00B727E6"/>
    <w:rsid w:val="00B727FE"/>
    <w:rsid w:val="00B729BF"/>
    <w:rsid w:val="00B72B8C"/>
    <w:rsid w:val="00B72BC9"/>
    <w:rsid w:val="00B72BE5"/>
    <w:rsid w:val="00B72D3F"/>
    <w:rsid w:val="00B72DA5"/>
    <w:rsid w:val="00B72E26"/>
    <w:rsid w:val="00B72E45"/>
    <w:rsid w:val="00B72FEB"/>
    <w:rsid w:val="00B7319B"/>
    <w:rsid w:val="00B73213"/>
    <w:rsid w:val="00B7323F"/>
    <w:rsid w:val="00B733D9"/>
    <w:rsid w:val="00B7341E"/>
    <w:rsid w:val="00B734D8"/>
    <w:rsid w:val="00B735AB"/>
    <w:rsid w:val="00B7362D"/>
    <w:rsid w:val="00B73679"/>
    <w:rsid w:val="00B73845"/>
    <w:rsid w:val="00B7385E"/>
    <w:rsid w:val="00B739B1"/>
    <w:rsid w:val="00B73A49"/>
    <w:rsid w:val="00B73BC8"/>
    <w:rsid w:val="00B73CA2"/>
    <w:rsid w:val="00B73D48"/>
    <w:rsid w:val="00B73E31"/>
    <w:rsid w:val="00B73E3E"/>
    <w:rsid w:val="00B73E6F"/>
    <w:rsid w:val="00B740C1"/>
    <w:rsid w:val="00B7410C"/>
    <w:rsid w:val="00B741E6"/>
    <w:rsid w:val="00B743EA"/>
    <w:rsid w:val="00B7441E"/>
    <w:rsid w:val="00B747B3"/>
    <w:rsid w:val="00B747DE"/>
    <w:rsid w:val="00B74825"/>
    <w:rsid w:val="00B7489F"/>
    <w:rsid w:val="00B74A7C"/>
    <w:rsid w:val="00B74B0A"/>
    <w:rsid w:val="00B74B0B"/>
    <w:rsid w:val="00B74B16"/>
    <w:rsid w:val="00B74BF1"/>
    <w:rsid w:val="00B74C82"/>
    <w:rsid w:val="00B74CBF"/>
    <w:rsid w:val="00B74CC4"/>
    <w:rsid w:val="00B74CD6"/>
    <w:rsid w:val="00B74E29"/>
    <w:rsid w:val="00B74F19"/>
    <w:rsid w:val="00B74F8F"/>
    <w:rsid w:val="00B74FF5"/>
    <w:rsid w:val="00B751DF"/>
    <w:rsid w:val="00B75265"/>
    <w:rsid w:val="00B752F2"/>
    <w:rsid w:val="00B75319"/>
    <w:rsid w:val="00B75351"/>
    <w:rsid w:val="00B75377"/>
    <w:rsid w:val="00B75490"/>
    <w:rsid w:val="00B75560"/>
    <w:rsid w:val="00B755A0"/>
    <w:rsid w:val="00B755F5"/>
    <w:rsid w:val="00B75708"/>
    <w:rsid w:val="00B7571A"/>
    <w:rsid w:val="00B75755"/>
    <w:rsid w:val="00B7586D"/>
    <w:rsid w:val="00B758D4"/>
    <w:rsid w:val="00B759CA"/>
    <w:rsid w:val="00B75D77"/>
    <w:rsid w:val="00B75DF8"/>
    <w:rsid w:val="00B75E82"/>
    <w:rsid w:val="00B75EAA"/>
    <w:rsid w:val="00B76075"/>
    <w:rsid w:val="00B76131"/>
    <w:rsid w:val="00B76160"/>
    <w:rsid w:val="00B761B3"/>
    <w:rsid w:val="00B76289"/>
    <w:rsid w:val="00B762E4"/>
    <w:rsid w:val="00B76341"/>
    <w:rsid w:val="00B76351"/>
    <w:rsid w:val="00B7638A"/>
    <w:rsid w:val="00B764DB"/>
    <w:rsid w:val="00B76677"/>
    <w:rsid w:val="00B766AC"/>
    <w:rsid w:val="00B766CA"/>
    <w:rsid w:val="00B76745"/>
    <w:rsid w:val="00B768E9"/>
    <w:rsid w:val="00B76AF8"/>
    <w:rsid w:val="00B76AFA"/>
    <w:rsid w:val="00B76B78"/>
    <w:rsid w:val="00B76BD5"/>
    <w:rsid w:val="00B76C55"/>
    <w:rsid w:val="00B76D95"/>
    <w:rsid w:val="00B76DA2"/>
    <w:rsid w:val="00B76E87"/>
    <w:rsid w:val="00B76EA7"/>
    <w:rsid w:val="00B77006"/>
    <w:rsid w:val="00B77095"/>
    <w:rsid w:val="00B770BF"/>
    <w:rsid w:val="00B770C6"/>
    <w:rsid w:val="00B77147"/>
    <w:rsid w:val="00B7736B"/>
    <w:rsid w:val="00B77376"/>
    <w:rsid w:val="00B77384"/>
    <w:rsid w:val="00B773DD"/>
    <w:rsid w:val="00B7748E"/>
    <w:rsid w:val="00B776AC"/>
    <w:rsid w:val="00B777DE"/>
    <w:rsid w:val="00B77813"/>
    <w:rsid w:val="00B77933"/>
    <w:rsid w:val="00B77B96"/>
    <w:rsid w:val="00B77C3E"/>
    <w:rsid w:val="00B77CA0"/>
    <w:rsid w:val="00B77F1E"/>
    <w:rsid w:val="00B77F81"/>
    <w:rsid w:val="00B80006"/>
    <w:rsid w:val="00B8003B"/>
    <w:rsid w:val="00B80102"/>
    <w:rsid w:val="00B8024F"/>
    <w:rsid w:val="00B80570"/>
    <w:rsid w:val="00B80607"/>
    <w:rsid w:val="00B8062A"/>
    <w:rsid w:val="00B80730"/>
    <w:rsid w:val="00B80749"/>
    <w:rsid w:val="00B80826"/>
    <w:rsid w:val="00B8089F"/>
    <w:rsid w:val="00B80C6E"/>
    <w:rsid w:val="00B80DCE"/>
    <w:rsid w:val="00B80E26"/>
    <w:rsid w:val="00B80E73"/>
    <w:rsid w:val="00B80F48"/>
    <w:rsid w:val="00B80F77"/>
    <w:rsid w:val="00B811C4"/>
    <w:rsid w:val="00B812A8"/>
    <w:rsid w:val="00B8133A"/>
    <w:rsid w:val="00B81543"/>
    <w:rsid w:val="00B8159D"/>
    <w:rsid w:val="00B816FD"/>
    <w:rsid w:val="00B81751"/>
    <w:rsid w:val="00B817EA"/>
    <w:rsid w:val="00B81830"/>
    <w:rsid w:val="00B818FD"/>
    <w:rsid w:val="00B81969"/>
    <w:rsid w:val="00B819CF"/>
    <w:rsid w:val="00B81A22"/>
    <w:rsid w:val="00B81AB1"/>
    <w:rsid w:val="00B81B37"/>
    <w:rsid w:val="00B81BBE"/>
    <w:rsid w:val="00B81C24"/>
    <w:rsid w:val="00B81E37"/>
    <w:rsid w:val="00B81E67"/>
    <w:rsid w:val="00B81EF5"/>
    <w:rsid w:val="00B81F7D"/>
    <w:rsid w:val="00B820B0"/>
    <w:rsid w:val="00B82241"/>
    <w:rsid w:val="00B823FB"/>
    <w:rsid w:val="00B8246C"/>
    <w:rsid w:val="00B8247B"/>
    <w:rsid w:val="00B8247D"/>
    <w:rsid w:val="00B824CB"/>
    <w:rsid w:val="00B824E9"/>
    <w:rsid w:val="00B825F7"/>
    <w:rsid w:val="00B826E5"/>
    <w:rsid w:val="00B82751"/>
    <w:rsid w:val="00B82772"/>
    <w:rsid w:val="00B828F8"/>
    <w:rsid w:val="00B829D5"/>
    <w:rsid w:val="00B82A73"/>
    <w:rsid w:val="00B82B39"/>
    <w:rsid w:val="00B82B9E"/>
    <w:rsid w:val="00B82CBD"/>
    <w:rsid w:val="00B82D69"/>
    <w:rsid w:val="00B82F50"/>
    <w:rsid w:val="00B82FC4"/>
    <w:rsid w:val="00B830E8"/>
    <w:rsid w:val="00B832B5"/>
    <w:rsid w:val="00B83371"/>
    <w:rsid w:val="00B8343C"/>
    <w:rsid w:val="00B8346A"/>
    <w:rsid w:val="00B834B1"/>
    <w:rsid w:val="00B83676"/>
    <w:rsid w:val="00B8374F"/>
    <w:rsid w:val="00B8383E"/>
    <w:rsid w:val="00B838C6"/>
    <w:rsid w:val="00B838EC"/>
    <w:rsid w:val="00B839C1"/>
    <w:rsid w:val="00B839C4"/>
    <w:rsid w:val="00B83A79"/>
    <w:rsid w:val="00B83CA4"/>
    <w:rsid w:val="00B83D44"/>
    <w:rsid w:val="00B83DB3"/>
    <w:rsid w:val="00B83DC9"/>
    <w:rsid w:val="00B83EA3"/>
    <w:rsid w:val="00B83F3B"/>
    <w:rsid w:val="00B83FCF"/>
    <w:rsid w:val="00B84165"/>
    <w:rsid w:val="00B841C4"/>
    <w:rsid w:val="00B8433A"/>
    <w:rsid w:val="00B84454"/>
    <w:rsid w:val="00B845C2"/>
    <w:rsid w:val="00B8462F"/>
    <w:rsid w:val="00B84672"/>
    <w:rsid w:val="00B84760"/>
    <w:rsid w:val="00B847BB"/>
    <w:rsid w:val="00B847DC"/>
    <w:rsid w:val="00B8490D"/>
    <w:rsid w:val="00B8492C"/>
    <w:rsid w:val="00B84965"/>
    <w:rsid w:val="00B84974"/>
    <w:rsid w:val="00B84994"/>
    <w:rsid w:val="00B849B6"/>
    <w:rsid w:val="00B84A3B"/>
    <w:rsid w:val="00B84A9C"/>
    <w:rsid w:val="00B84D46"/>
    <w:rsid w:val="00B84D66"/>
    <w:rsid w:val="00B84D6C"/>
    <w:rsid w:val="00B84D9A"/>
    <w:rsid w:val="00B84DA2"/>
    <w:rsid w:val="00B84DC6"/>
    <w:rsid w:val="00B84FA0"/>
    <w:rsid w:val="00B85121"/>
    <w:rsid w:val="00B85143"/>
    <w:rsid w:val="00B85188"/>
    <w:rsid w:val="00B852A1"/>
    <w:rsid w:val="00B852B5"/>
    <w:rsid w:val="00B85412"/>
    <w:rsid w:val="00B85516"/>
    <w:rsid w:val="00B85549"/>
    <w:rsid w:val="00B855BB"/>
    <w:rsid w:val="00B8566F"/>
    <w:rsid w:val="00B85779"/>
    <w:rsid w:val="00B85816"/>
    <w:rsid w:val="00B8586D"/>
    <w:rsid w:val="00B85A18"/>
    <w:rsid w:val="00B85A30"/>
    <w:rsid w:val="00B85A37"/>
    <w:rsid w:val="00B85A6E"/>
    <w:rsid w:val="00B85AB9"/>
    <w:rsid w:val="00B85AEE"/>
    <w:rsid w:val="00B85B03"/>
    <w:rsid w:val="00B85B98"/>
    <w:rsid w:val="00B85D38"/>
    <w:rsid w:val="00B85DA0"/>
    <w:rsid w:val="00B85F66"/>
    <w:rsid w:val="00B85FA1"/>
    <w:rsid w:val="00B860BB"/>
    <w:rsid w:val="00B86165"/>
    <w:rsid w:val="00B861C3"/>
    <w:rsid w:val="00B8629D"/>
    <w:rsid w:val="00B862D4"/>
    <w:rsid w:val="00B8633B"/>
    <w:rsid w:val="00B864C3"/>
    <w:rsid w:val="00B867D6"/>
    <w:rsid w:val="00B86821"/>
    <w:rsid w:val="00B868A7"/>
    <w:rsid w:val="00B868AD"/>
    <w:rsid w:val="00B86980"/>
    <w:rsid w:val="00B869A8"/>
    <w:rsid w:val="00B869BE"/>
    <w:rsid w:val="00B86A4F"/>
    <w:rsid w:val="00B86ABA"/>
    <w:rsid w:val="00B86AC0"/>
    <w:rsid w:val="00B86AE8"/>
    <w:rsid w:val="00B86BC8"/>
    <w:rsid w:val="00B86C49"/>
    <w:rsid w:val="00B86C6A"/>
    <w:rsid w:val="00B86CBE"/>
    <w:rsid w:val="00B86DE8"/>
    <w:rsid w:val="00B86DFE"/>
    <w:rsid w:val="00B86E09"/>
    <w:rsid w:val="00B86EF4"/>
    <w:rsid w:val="00B86F87"/>
    <w:rsid w:val="00B870A0"/>
    <w:rsid w:val="00B8724B"/>
    <w:rsid w:val="00B872FE"/>
    <w:rsid w:val="00B87424"/>
    <w:rsid w:val="00B87575"/>
    <w:rsid w:val="00B87641"/>
    <w:rsid w:val="00B87690"/>
    <w:rsid w:val="00B876B0"/>
    <w:rsid w:val="00B87775"/>
    <w:rsid w:val="00B877C1"/>
    <w:rsid w:val="00B878A9"/>
    <w:rsid w:val="00B878B1"/>
    <w:rsid w:val="00B87A6C"/>
    <w:rsid w:val="00B87A74"/>
    <w:rsid w:val="00B87ADD"/>
    <w:rsid w:val="00B87C39"/>
    <w:rsid w:val="00B87C50"/>
    <w:rsid w:val="00B87D93"/>
    <w:rsid w:val="00B87E96"/>
    <w:rsid w:val="00B87F93"/>
    <w:rsid w:val="00B900F3"/>
    <w:rsid w:val="00B9011D"/>
    <w:rsid w:val="00B9014D"/>
    <w:rsid w:val="00B9015C"/>
    <w:rsid w:val="00B90413"/>
    <w:rsid w:val="00B904E2"/>
    <w:rsid w:val="00B9073C"/>
    <w:rsid w:val="00B9082A"/>
    <w:rsid w:val="00B90832"/>
    <w:rsid w:val="00B9097D"/>
    <w:rsid w:val="00B9098E"/>
    <w:rsid w:val="00B90AA0"/>
    <w:rsid w:val="00B90C66"/>
    <w:rsid w:val="00B90C75"/>
    <w:rsid w:val="00B90C9E"/>
    <w:rsid w:val="00B90D24"/>
    <w:rsid w:val="00B90D36"/>
    <w:rsid w:val="00B90D4C"/>
    <w:rsid w:val="00B90EF5"/>
    <w:rsid w:val="00B90F53"/>
    <w:rsid w:val="00B90F5D"/>
    <w:rsid w:val="00B91022"/>
    <w:rsid w:val="00B9105A"/>
    <w:rsid w:val="00B91150"/>
    <w:rsid w:val="00B9121E"/>
    <w:rsid w:val="00B912AF"/>
    <w:rsid w:val="00B91336"/>
    <w:rsid w:val="00B91483"/>
    <w:rsid w:val="00B9148E"/>
    <w:rsid w:val="00B914E4"/>
    <w:rsid w:val="00B915D6"/>
    <w:rsid w:val="00B915F1"/>
    <w:rsid w:val="00B916B3"/>
    <w:rsid w:val="00B916BB"/>
    <w:rsid w:val="00B916CA"/>
    <w:rsid w:val="00B91864"/>
    <w:rsid w:val="00B9188A"/>
    <w:rsid w:val="00B918D3"/>
    <w:rsid w:val="00B919AF"/>
    <w:rsid w:val="00B919B8"/>
    <w:rsid w:val="00B919C4"/>
    <w:rsid w:val="00B919E9"/>
    <w:rsid w:val="00B91B15"/>
    <w:rsid w:val="00B91B27"/>
    <w:rsid w:val="00B91BA9"/>
    <w:rsid w:val="00B91C5F"/>
    <w:rsid w:val="00B91C6B"/>
    <w:rsid w:val="00B91CA5"/>
    <w:rsid w:val="00B91D0E"/>
    <w:rsid w:val="00B91D83"/>
    <w:rsid w:val="00B91D88"/>
    <w:rsid w:val="00B91EB3"/>
    <w:rsid w:val="00B91EEB"/>
    <w:rsid w:val="00B91FE8"/>
    <w:rsid w:val="00B9201E"/>
    <w:rsid w:val="00B9206E"/>
    <w:rsid w:val="00B921C4"/>
    <w:rsid w:val="00B9229D"/>
    <w:rsid w:val="00B92324"/>
    <w:rsid w:val="00B9232C"/>
    <w:rsid w:val="00B924BE"/>
    <w:rsid w:val="00B9250A"/>
    <w:rsid w:val="00B92524"/>
    <w:rsid w:val="00B9258E"/>
    <w:rsid w:val="00B925B0"/>
    <w:rsid w:val="00B92609"/>
    <w:rsid w:val="00B92634"/>
    <w:rsid w:val="00B9263D"/>
    <w:rsid w:val="00B92646"/>
    <w:rsid w:val="00B9274E"/>
    <w:rsid w:val="00B9282E"/>
    <w:rsid w:val="00B92868"/>
    <w:rsid w:val="00B92960"/>
    <w:rsid w:val="00B92A5F"/>
    <w:rsid w:val="00B92B31"/>
    <w:rsid w:val="00B92C58"/>
    <w:rsid w:val="00B92D19"/>
    <w:rsid w:val="00B92E5E"/>
    <w:rsid w:val="00B92F2E"/>
    <w:rsid w:val="00B93125"/>
    <w:rsid w:val="00B93268"/>
    <w:rsid w:val="00B93562"/>
    <w:rsid w:val="00B93584"/>
    <w:rsid w:val="00B93741"/>
    <w:rsid w:val="00B9380C"/>
    <w:rsid w:val="00B93872"/>
    <w:rsid w:val="00B93910"/>
    <w:rsid w:val="00B93A1C"/>
    <w:rsid w:val="00B93A30"/>
    <w:rsid w:val="00B93A90"/>
    <w:rsid w:val="00B93B66"/>
    <w:rsid w:val="00B93BE6"/>
    <w:rsid w:val="00B93C63"/>
    <w:rsid w:val="00B93C67"/>
    <w:rsid w:val="00B93D70"/>
    <w:rsid w:val="00B93E5D"/>
    <w:rsid w:val="00B93E7B"/>
    <w:rsid w:val="00B93EC0"/>
    <w:rsid w:val="00B93F5B"/>
    <w:rsid w:val="00B93F6E"/>
    <w:rsid w:val="00B93F91"/>
    <w:rsid w:val="00B94029"/>
    <w:rsid w:val="00B9418D"/>
    <w:rsid w:val="00B94385"/>
    <w:rsid w:val="00B94397"/>
    <w:rsid w:val="00B94751"/>
    <w:rsid w:val="00B947E0"/>
    <w:rsid w:val="00B9488D"/>
    <w:rsid w:val="00B948AE"/>
    <w:rsid w:val="00B948B2"/>
    <w:rsid w:val="00B948F4"/>
    <w:rsid w:val="00B94ADD"/>
    <w:rsid w:val="00B94B36"/>
    <w:rsid w:val="00B94B7C"/>
    <w:rsid w:val="00B94EBC"/>
    <w:rsid w:val="00B94F0E"/>
    <w:rsid w:val="00B95077"/>
    <w:rsid w:val="00B9509C"/>
    <w:rsid w:val="00B95116"/>
    <w:rsid w:val="00B95158"/>
    <w:rsid w:val="00B95230"/>
    <w:rsid w:val="00B9527E"/>
    <w:rsid w:val="00B952C5"/>
    <w:rsid w:val="00B95526"/>
    <w:rsid w:val="00B9560C"/>
    <w:rsid w:val="00B9563F"/>
    <w:rsid w:val="00B95654"/>
    <w:rsid w:val="00B95690"/>
    <w:rsid w:val="00B95709"/>
    <w:rsid w:val="00B95A43"/>
    <w:rsid w:val="00B95A8A"/>
    <w:rsid w:val="00B95BB5"/>
    <w:rsid w:val="00B95DE0"/>
    <w:rsid w:val="00B95F67"/>
    <w:rsid w:val="00B96004"/>
    <w:rsid w:val="00B960C6"/>
    <w:rsid w:val="00B960F2"/>
    <w:rsid w:val="00B9629C"/>
    <w:rsid w:val="00B96360"/>
    <w:rsid w:val="00B9639D"/>
    <w:rsid w:val="00B96448"/>
    <w:rsid w:val="00B96510"/>
    <w:rsid w:val="00B96517"/>
    <w:rsid w:val="00B9659C"/>
    <w:rsid w:val="00B966B8"/>
    <w:rsid w:val="00B96892"/>
    <w:rsid w:val="00B9693F"/>
    <w:rsid w:val="00B96993"/>
    <w:rsid w:val="00B96A79"/>
    <w:rsid w:val="00B96A8A"/>
    <w:rsid w:val="00B96B05"/>
    <w:rsid w:val="00B96D83"/>
    <w:rsid w:val="00B96DD3"/>
    <w:rsid w:val="00B96E08"/>
    <w:rsid w:val="00B96EC7"/>
    <w:rsid w:val="00B96EE5"/>
    <w:rsid w:val="00B96F57"/>
    <w:rsid w:val="00B96FCD"/>
    <w:rsid w:val="00B96FE6"/>
    <w:rsid w:val="00B97113"/>
    <w:rsid w:val="00B97150"/>
    <w:rsid w:val="00B9716E"/>
    <w:rsid w:val="00B97227"/>
    <w:rsid w:val="00B97242"/>
    <w:rsid w:val="00B9724E"/>
    <w:rsid w:val="00B972C7"/>
    <w:rsid w:val="00B9730F"/>
    <w:rsid w:val="00B97424"/>
    <w:rsid w:val="00B97484"/>
    <w:rsid w:val="00B97530"/>
    <w:rsid w:val="00B97575"/>
    <w:rsid w:val="00B976AF"/>
    <w:rsid w:val="00B9774E"/>
    <w:rsid w:val="00B97ABF"/>
    <w:rsid w:val="00B97B01"/>
    <w:rsid w:val="00B97C46"/>
    <w:rsid w:val="00B97C75"/>
    <w:rsid w:val="00B97D99"/>
    <w:rsid w:val="00B97E07"/>
    <w:rsid w:val="00B97FE9"/>
    <w:rsid w:val="00BA0023"/>
    <w:rsid w:val="00BA0114"/>
    <w:rsid w:val="00BA0456"/>
    <w:rsid w:val="00BA045C"/>
    <w:rsid w:val="00BA060F"/>
    <w:rsid w:val="00BA0637"/>
    <w:rsid w:val="00BA063F"/>
    <w:rsid w:val="00BA0836"/>
    <w:rsid w:val="00BA088B"/>
    <w:rsid w:val="00BA0915"/>
    <w:rsid w:val="00BA0986"/>
    <w:rsid w:val="00BA09A0"/>
    <w:rsid w:val="00BA0B8B"/>
    <w:rsid w:val="00BA0C20"/>
    <w:rsid w:val="00BA0E09"/>
    <w:rsid w:val="00BA0E28"/>
    <w:rsid w:val="00BA0FDB"/>
    <w:rsid w:val="00BA0FFF"/>
    <w:rsid w:val="00BA1127"/>
    <w:rsid w:val="00BA124B"/>
    <w:rsid w:val="00BA129E"/>
    <w:rsid w:val="00BA12EB"/>
    <w:rsid w:val="00BA1365"/>
    <w:rsid w:val="00BA13F9"/>
    <w:rsid w:val="00BA14FC"/>
    <w:rsid w:val="00BA15D5"/>
    <w:rsid w:val="00BA1792"/>
    <w:rsid w:val="00BA1851"/>
    <w:rsid w:val="00BA190B"/>
    <w:rsid w:val="00BA1AEB"/>
    <w:rsid w:val="00BA1AF2"/>
    <w:rsid w:val="00BA1B58"/>
    <w:rsid w:val="00BA1C37"/>
    <w:rsid w:val="00BA1D05"/>
    <w:rsid w:val="00BA1D07"/>
    <w:rsid w:val="00BA1D17"/>
    <w:rsid w:val="00BA1D2A"/>
    <w:rsid w:val="00BA1E28"/>
    <w:rsid w:val="00BA1F37"/>
    <w:rsid w:val="00BA1F49"/>
    <w:rsid w:val="00BA1FB4"/>
    <w:rsid w:val="00BA1FE7"/>
    <w:rsid w:val="00BA1FF1"/>
    <w:rsid w:val="00BA20E8"/>
    <w:rsid w:val="00BA221D"/>
    <w:rsid w:val="00BA2273"/>
    <w:rsid w:val="00BA22DA"/>
    <w:rsid w:val="00BA22F5"/>
    <w:rsid w:val="00BA2326"/>
    <w:rsid w:val="00BA2336"/>
    <w:rsid w:val="00BA249A"/>
    <w:rsid w:val="00BA24A4"/>
    <w:rsid w:val="00BA2535"/>
    <w:rsid w:val="00BA254E"/>
    <w:rsid w:val="00BA260C"/>
    <w:rsid w:val="00BA264F"/>
    <w:rsid w:val="00BA2729"/>
    <w:rsid w:val="00BA27EA"/>
    <w:rsid w:val="00BA2816"/>
    <w:rsid w:val="00BA2898"/>
    <w:rsid w:val="00BA299C"/>
    <w:rsid w:val="00BA2B93"/>
    <w:rsid w:val="00BA2C0B"/>
    <w:rsid w:val="00BA2C33"/>
    <w:rsid w:val="00BA2CD5"/>
    <w:rsid w:val="00BA2D6C"/>
    <w:rsid w:val="00BA2DD0"/>
    <w:rsid w:val="00BA2DD2"/>
    <w:rsid w:val="00BA2E1C"/>
    <w:rsid w:val="00BA2F38"/>
    <w:rsid w:val="00BA2F96"/>
    <w:rsid w:val="00BA300A"/>
    <w:rsid w:val="00BA3195"/>
    <w:rsid w:val="00BA31CD"/>
    <w:rsid w:val="00BA325A"/>
    <w:rsid w:val="00BA33FC"/>
    <w:rsid w:val="00BA3491"/>
    <w:rsid w:val="00BA353C"/>
    <w:rsid w:val="00BA354D"/>
    <w:rsid w:val="00BA362D"/>
    <w:rsid w:val="00BA374A"/>
    <w:rsid w:val="00BA3914"/>
    <w:rsid w:val="00BA39E6"/>
    <w:rsid w:val="00BA3A08"/>
    <w:rsid w:val="00BA3A2C"/>
    <w:rsid w:val="00BA3ADB"/>
    <w:rsid w:val="00BA3AEA"/>
    <w:rsid w:val="00BA3BAC"/>
    <w:rsid w:val="00BA3BBB"/>
    <w:rsid w:val="00BA3BF9"/>
    <w:rsid w:val="00BA3C4C"/>
    <w:rsid w:val="00BA3C6C"/>
    <w:rsid w:val="00BA3D5F"/>
    <w:rsid w:val="00BA3F58"/>
    <w:rsid w:val="00BA3F72"/>
    <w:rsid w:val="00BA415E"/>
    <w:rsid w:val="00BA4273"/>
    <w:rsid w:val="00BA42AF"/>
    <w:rsid w:val="00BA42B9"/>
    <w:rsid w:val="00BA43AD"/>
    <w:rsid w:val="00BA448A"/>
    <w:rsid w:val="00BA45A9"/>
    <w:rsid w:val="00BA45B6"/>
    <w:rsid w:val="00BA45BB"/>
    <w:rsid w:val="00BA46CE"/>
    <w:rsid w:val="00BA46EF"/>
    <w:rsid w:val="00BA48BA"/>
    <w:rsid w:val="00BA48C6"/>
    <w:rsid w:val="00BA496F"/>
    <w:rsid w:val="00BA49D7"/>
    <w:rsid w:val="00BA49E1"/>
    <w:rsid w:val="00BA4A6B"/>
    <w:rsid w:val="00BA4AF4"/>
    <w:rsid w:val="00BA4AFC"/>
    <w:rsid w:val="00BA4B55"/>
    <w:rsid w:val="00BA4B98"/>
    <w:rsid w:val="00BA4BB5"/>
    <w:rsid w:val="00BA4BF7"/>
    <w:rsid w:val="00BA4C0F"/>
    <w:rsid w:val="00BA4C38"/>
    <w:rsid w:val="00BA4CA4"/>
    <w:rsid w:val="00BA4CE9"/>
    <w:rsid w:val="00BA4D70"/>
    <w:rsid w:val="00BA4EB0"/>
    <w:rsid w:val="00BA4EF1"/>
    <w:rsid w:val="00BA4F6C"/>
    <w:rsid w:val="00BA504A"/>
    <w:rsid w:val="00BA508C"/>
    <w:rsid w:val="00BA5199"/>
    <w:rsid w:val="00BA51B4"/>
    <w:rsid w:val="00BA51CB"/>
    <w:rsid w:val="00BA51CE"/>
    <w:rsid w:val="00BA5247"/>
    <w:rsid w:val="00BA525E"/>
    <w:rsid w:val="00BA529F"/>
    <w:rsid w:val="00BA52A8"/>
    <w:rsid w:val="00BA52B2"/>
    <w:rsid w:val="00BA54E5"/>
    <w:rsid w:val="00BA55B7"/>
    <w:rsid w:val="00BA5606"/>
    <w:rsid w:val="00BA561E"/>
    <w:rsid w:val="00BA56C9"/>
    <w:rsid w:val="00BA56F2"/>
    <w:rsid w:val="00BA5866"/>
    <w:rsid w:val="00BA594E"/>
    <w:rsid w:val="00BA595C"/>
    <w:rsid w:val="00BA59D4"/>
    <w:rsid w:val="00BA5B64"/>
    <w:rsid w:val="00BA5BA2"/>
    <w:rsid w:val="00BA5BE4"/>
    <w:rsid w:val="00BA5C73"/>
    <w:rsid w:val="00BA5E98"/>
    <w:rsid w:val="00BA6041"/>
    <w:rsid w:val="00BA6121"/>
    <w:rsid w:val="00BA620D"/>
    <w:rsid w:val="00BA6238"/>
    <w:rsid w:val="00BA627A"/>
    <w:rsid w:val="00BA6313"/>
    <w:rsid w:val="00BA6449"/>
    <w:rsid w:val="00BA6474"/>
    <w:rsid w:val="00BA649F"/>
    <w:rsid w:val="00BA654B"/>
    <w:rsid w:val="00BA663C"/>
    <w:rsid w:val="00BA675A"/>
    <w:rsid w:val="00BA67C2"/>
    <w:rsid w:val="00BA68BE"/>
    <w:rsid w:val="00BA69B7"/>
    <w:rsid w:val="00BA69CE"/>
    <w:rsid w:val="00BA6B62"/>
    <w:rsid w:val="00BA6C1C"/>
    <w:rsid w:val="00BA6C87"/>
    <w:rsid w:val="00BA6C9F"/>
    <w:rsid w:val="00BA6D69"/>
    <w:rsid w:val="00BA6D91"/>
    <w:rsid w:val="00BA6E3C"/>
    <w:rsid w:val="00BA6E5F"/>
    <w:rsid w:val="00BA6F62"/>
    <w:rsid w:val="00BA704F"/>
    <w:rsid w:val="00BA7073"/>
    <w:rsid w:val="00BA70B5"/>
    <w:rsid w:val="00BA712E"/>
    <w:rsid w:val="00BA71C3"/>
    <w:rsid w:val="00BA7241"/>
    <w:rsid w:val="00BA7320"/>
    <w:rsid w:val="00BA73C4"/>
    <w:rsid w:val="00BA73E5"/>
    <w:rsid w:val="00BA7503"/>
    <w:rsid w:val="00BA7552"/>
    <w:rsid w:val="00BA7643"/>
    <w:rsid w:val="00BA7652"/>
    <w:rsid w:val="00BA7794"/>
    <w:rsid w:val="00BA785D"/>
    <w:rsid w:val="00BA790D"/>
    <w:rsid w:val="00BA7944"/>
    <w:rsid w:val="00BA79DE"/>
    <w:rsid w:val="00BA7A33"/>
    <w:rsid w:val="00BA7A4B"/>
    <w:rsid w:val="00BA7B07"/>
    <w:rsid w:val="00BA7C12"/>
    <w:rsid w:val="00BA7C15"/>
    <w:rsid w:val="00BA7CCD"/>
    <w:rsid w:val="00BA7D54"/>
    <w:rsid w:val="00BA7E41"/>
    <w:rsid w:val="00BA7E56"/>
    <w:rsid w:val="00BA7E57"/>
    <w:rsid w:val="00BA7FE4"/>
    <w:rsid w:val="00BB006F"/>
    <w:rsid w:val="00BB00F7"/>
    <w:rsid w:val="00BB023C"/>
    <w:rsid w:val="00BB024B"/>
    <w:rsid w:val="00BB0282"/>
    <w:rsid w:val="00BB02E3"/>
    <w:rsid w:val="00BB035B"/>
    <w:rsid w:val="00BB052A"/>
    <w:rsid w:val="00BB0564"/>
    <w:rsid w:val="00BB05AA"/>
    <w:rsid w:val="00BB05BE"/>
    <w:rsid w:val="00BB068D"/>
    <w:rsid w:val="00BB06BB"/>
    <w:rsid w:val="00BB0748"/>
    <w:rsid w:val="00BB0758"/>
    <w:rsid w:val="00BB079D"/>
    <w:rsid w:val="00BB0802"/>
    <w:rsid w:val="00BB0849"/>
    <w:rsid w:val="00BB084A"/>
    <w:rsid w:val="00BB08D8"/>
    <w:rsid w:val="00BB0A16"/>
    <w:rsid w:val="00BB0A3F"/>
    <w:rsid w:val="00BB0A6F"/>
    <w:rsid w:val="00BB0C0D"/>
    <w:rsid w:val="00BB0C3A"/>
    <w:rsid w:val="00BB0C64"/>
    <w:rsid w:val="00BB0C71"/>
    <w:rsid w:val="00BB0CE7"/>
    <w:rsid w:val="00BB0D0D"/>
    <w:rsid w:val="00BB0E41"/>
    <w:rsid w:val="00BB0E81"/>
    <w:rsid w:val="00BB0E99"/>
    <w:rsid w:val="00BB0EC1"/>
    <w:rsid w:val="00BB0EF1"/>
    <w:rsid w:val="00BB1081"/>
    <w:rsid w:val="00BB11FD"/>
    <w:rsid w:val="00BB12C7"/>
    <w:rsid w:val="00BB13CF"/>
    <w:rsid w:val="00BB1402"/>
    <w:rsid w:val="00BB1462"/>
    <w:rsid w:val="00BB155A"/>
    <w:rsid w:val="00BB1583"/>
    <w:rsid w:val="00BB1635"/>
    <w:rsid w:val="00BB16F3"/>
    <w:rsid w:val="00BB1834"/>
    <w:rsid w:val="00BB185C"/>
    <w:rsid w:val="00BB1872"/>
    <w:rsid w:val="00BB1921"/>
    <w:rsid w:val="00BB1968"/>
    <w:rsid w:val="00BB1AC8"/>
    <w:rsid w:val="00BB1B50"/>
    <w:rsid w:val="00BB1B60"/>
    <w:rsid w:val="00BB1BB0"/>
    <w:rsid w:val="00BB1BEA"/>
    <w:rsid w:val="00BB1D22"/>
    <w:rsid w:val="00BB1D4E"/>
    <w:rsid w:val="00BB1DA5"/>
    <w:rsid w:val="00BB20E0"/>
    <w:rsid w:val="00BB2199"/>
    <w:rsid w:val="00BB2315"/>
    <w:rsid w:val="00BB231D"/>
    <w:rsid w:val="00BB23CA"/>
    <w:rsid w:val="00BB24DB"/>
    <w:rsid w:val="00BB256A"/>
    <w:rsid w:val="00BB2580"/>
    <w:rsid w:val="00BB25DA"/>
    <w:rsid w:val="00BB2600"/>
    <w:rsid w:val="00BB2613"/>
    <w:rsid w:val="00BB265A"/>
    <w:rsid w:val="00BB26B9"/>
    <w:rsid w:val="00BB2751"/>
    <w:rsid w:val="00BB27BF"/>
    <w:rsid w:val="00BB27C8"/>
    <w:rsid w:val="00BB2830"/>
    <w:rsid w:val="00BB2836"/>
    <w:rsid w:val="00BB2848"/>
    <w:rsid w:val="00BB29A9"/>
    <w:rsid w:val="00BB2AC9"/>
    <w:rsid w:val="00BB2B8C"/>
    <w:rsid w:val="00BB2D30"/>
    <w:rsid w:val="00BB2D63"/>
    <w:rsid w:val="00BB2E3F"/>
    <w:rsid w:val="00BB2EA1"/>
    <w:rsid w:val="00BB2ED0"/>
    <w:rsid w:val="00BB2F19"/>
    <w:rsid w:val="00BB2F28"/>
    <w:rsid w:val="00BB301B"/>
    <w:rsid w:val="00BB3225"/>
    <w:rsid w:val="00BB34BB"/>
    <w:rsid w:val="00BB34BC"/>
    <w:rsid w:val="00BB3572"/>
    <w:rsid w:val="00BB35F3"/>
    <w:rsid w:val="00BB37C7"/>
    <w:rsid w:val="00BB38F6"/>
    <w:rsid w:val="00BB3AF4"/>
    <w:rsid w:val="00BB3CD1"/>
    <w:rsid w:val="00BB3D89"/>
    <w:rsid w:val="00BB3E87"/>
    <w:rsid w:val="00BB3EAE"/>
    <w:rsid w:val="00BB3F6A"/>
    <w:rsid w:val="00BB40F9"/>
    <w:rsid w:val="00BB414D"/>
    <w:rsid w:val="00BB41FD"/>
    <w:rsid w:val="00BB426D"/>
    <w:rsid w:val="00BB4301"/>
    <w:rsid w:val="00BB4304"/>
    <w:rsid w:val="00BB4473"/>
    <w:rsid w:val="00BB449D"/>
    <w:rsid w:val="00BB44D8"/>
    <w:rsid w:val="00BB44E3"/>
    <w:rsid w:val="00BB4547"/>
    <w:rsid w:val="00BB45C3"/>
    <w:rsid w:val="00BB4677"/>
    <w:rsid w:val="00BB47AF"/>
    <w:rsid w:val="00BB47CF"/>
    <w:rsid w:val="00BB4880"/>
    <w:rsid w:val="00BB4A14"/>
    <w:rsid w:val="00BB4AE6"/>
    <w:rsid w:val="00BB4AF0"/>
    <w:rsid w:val="00BB4D34"/>
    <w:rsid w:val="00BB4E55"/>
    <w:rsid w:val="00BB509C"/>
    <w:rsid w:val="00BB51F2"/>
    <w:rsid w:val="00BB521E"/>
    <w:rsid w:val="00BB54A0"/>
    <w:rsid w:val="00BB54D2"/>
    <w:rsid w:val="00BB55F4"/>
    <w:rsid w:val="00BB55F5"/>
    <w:rsid w:val="00BB5854"/>
    <w:rsid w:val="00BB589D"/>
    <w:rsid w:val="00BB5987"/>
    <w:rsid w:val="00BB5A75"/>
    <w:rsid w:val="00BB5ABC"/>
    <w:rsid w:val="00BB5BB7"/>
    <w:rsid w:val="00BB5CFC"/>
    <w:rsid w:val="00BB5D43"/>
    <w:rsid w:val="00BB5E92"/>
    <w:rsid w:val="00BB5EAD"/>
    <w:rsid w:val="00BB5F30"/>
    <w:rsid w:val="00BB61DB"/>
    <w:rsid w:val="00BB6279"/>
    <w:rsid w:val="00BB6412"/>
    <w:rsid w:val="00BB6446"/>
    <w:rsid w:val="00BB649F"/>
    <w:rsid w:val="00BB679E"/>
    <w:rsid w:val="00BB6816"/>
    <w:rsid w:val="00BB68AF"/>
    <w:rsid w:val="00BB68FE"/>
    <w:rsid w:val="00BB6B0D"/>
    <w:rsid w:val="00BB6BEE"/>
    <w:rsid w:val="00BB6C6B"/>
    <w:rsid w:val="00BB6DF2"/>
    <w:rsid w:val="00BB6E73"/>
    <w:rsid w:val="00BB6E97"/>
    <w:rsid w:val="00BB6F65"/>
    <w:rsid w:val="00BB6F76"/>
    <w:rsid w:val="00BB6F77"/>
    <w:rsid w:val="00BB70EA"/>
    <w:rsid w:val="00BB72DC"/>
    <w:rsid w:val="00BB73C9"/>
    <w:rsid w:val="00BB7463"/>
    <w:rsid w:val="00BB749D"/>
    <w:rsid w:val="00BB754E"/>
    <w:rsid w:val="00BB75FC"/>
    <w:rsid w:val="00BB76C1"/>
    <w:rsid w:val="00BB7711"/>
    <w:rsid w:val="00BB79A2"/>
    <w:rsid w:val="00BB79D7"/>
    <w:rsid w:val="00BB7AFE"/>
    <w:rsid w:val="00BB7B95"/>
    <w:rsid w:val="00BB7BF8"/>
    <w:rsid w:val="00BB7D2E"/>
    <w:rsid w:val="00BB7D49"/>
    <w:rsid w:val="00BB7DA5"/>
    <w:rsid w:val="00BB7F0F"/>
    <w:rsid w:val="00BB7F85"/>
    <w:rsid w:val="00BC018F"/>
    <w:rsid w:val="00BC01A7"/>
    <w:rsid w:val="00BC01C2"/>
    <w:rsid w:val="00BC0201"/>
    <w:rsid w:val="00BC026E"/>
    <w:rsid w:val="00BC02F1"/>
    <w:rsid w:val="00BC0358"/>
    <w:rsid w:val="00BC04C8"/>
    <w:rsid w:val="00BC05EB"/>
    <w:rsid w:val="00BC075B"/>
    <w:rsid w:val="00BC07BC"/>
    <w:rsid w:val="00BC081F"/>
    <w:rsid w:val="00BC087D"/>
    <w:rsid w:val="00BC09B8"/>
    <w:rsid w:val="00BC0A3C"/>
    <w:rsid w:val="00BC0BA3"/>
    <w:rsid w:val="00BC0BD0"/>
    <w:rsid w:val="00BC0C60"/>
    <w:rsid w:val="00BC0F39"/>
    <w:rsid w:val="00BC0F72"/>
    <w:rsid w:val="00BC0F9B"/>
    <w:rsid w:val="00BC0FE4"/>
    <w:rsid w:val="00BC1038"/>
    <w:rsid w:val="00BC1068"/>
    <w:rsid w:val="00BC114A"/>
    <w:rsid w:val="00BC1165"/>
    <w:rsid w:val="00BC119E"/>
    <w:rsid w:val="00BC13A0"/>
    <w:rsid w:val="00BC13A9"/>
    <w:rsid w:val="00BC1405"/>
    <w:rsid w:val="00BC16EC"/>
    <w:rsid w:val="00BC18D9"/>
    <w:rsid w:val="00BC193C"/>
    <w:rsid w:val="00BC19A5"/>
    <w:rsid w:val="00BC1D9B"/>
    <w:rsid w:val="00BC1DFC"/>
    <w:rsid w:val="00BC1E72"/>
    <w:rsid w:val="00BC1ED2"/>
    <w:rsid w:val="00BC1FA5"/>
    <w:rsid w:val="00BC2027"/>
    <w:rsid w:val="00BC2050"/>
    <w:rsid w:val="00BC206A"/>
    <w:rsid w:val="00BC20CA"/>
    <w:rsid w:val="00BC2211"/>
    <w:rsid w:val="00BC2226"/>
    <w:rsid w:val="00BC2249"/>
    <w:rsid w:val="00BC22F9"/>
    <w:rsid w:val="00BC238C"/>
    <w:rsid w:val="00BC2462"/>
    <w:rsid w:val="00BC24D4"/>
    <w:rsid w:val="00BC25CF"/>
    <w:rsid w:val="00BC2634"/>
    <w:rsid w:val="00BC26CB"/>
    <w:rsid w:val="00BC274D"/>
    <w:rsid w:val="00BC2805"/>
    <w:rsid w:val="00BC281F"/>
    <w:rsid w:val="00BC28E6"/>
    <w:rsid w:val="00BC2A21"/>
    <w:rsid w:val="00BC2A7E"/>
    <w:rsid w:val="00BC2A8D"/>
    <w:rsid w:val="00BC2AB6"/>
    <w:rsid w:val="00BC2AC7"/>
    <w:rsid w:val="00BC2B45"/>
    <w:rsid w:val="00BC2C03"/>
    <w:rsid w:val="00BC2CE4"/>
    <w:rsid w:val="00BC2F3C"/>
    <w:rsid w:val="00BC2F52"/>
    <w:rsid w:val="00BC2F58"/>
    <w:rsid w:val="00BC3025"/>
    <w:rsid w:val="00BC318C"/>
    <w:rsid w:val="00BC3225"/>
    <w:rsid w:val="00BC3367"/>
    <w:rsid w:val="00BC356C"/>
    <w:rsid w:val="00BC3582"/>
    <w:rsid w:val="00BC3692"/>
    <w:rsid w:val="00BC36D3"/>
    <w:rsid w:val="00BC377E"/>
    <w:rsid w:val="00BC3823"/>
    <w:rsid w:val="00BC38E9"/>
    <w:rsid w:val="00BC3929"/>
    <w:rsid w:val="00BC39FF"/>
    <w:rsid w:val="00BC3BEE"/>
    <w:rsid w:val="00BC3D35"/>
    <w:rsid w:val="00BC3EC6"/>
    <w:rsid w:val="00BC3EDD"/>
    <w:rsid w:val="00BC3F91"/>
    <w:rsid w:val="00BC3FCB"/>
    <w:rsid w:val="00BC4102"/>
    <w:rsid w:val="00BC4145"/>
    <w:rsid w:val="00BC4158"/>
    <w:rsid w:val="00BC41A2"/>
    <w:rsid w:val="00BC437D"/>
    <w:rsid w:val="00BC43F7"/>
    <w:rsid w:val="00BC4538"/>
    <w:rsid w:val="00BC4567"/>
    <w:rsid w:val="00BC476B"/>
    <w:rsid w:val="00BC4834"/>
    <w:rsid w:val="00BC4986"/>
    <w:rsid w:val="00BC4A97"/>
    <w:rsid w:val="00BC4C43"/>
    <w:rsid w:val="00BC4C71"/>
    <w:rsid w:val="00BC4D05"/>
    <w:rsid w:val="00BC4D08"/>
    <w:rsid w:val="00BC4DE4"/>
    <w:rsid w:val="00BC4E35"/>
    <w:rsid w:val="00BC4F5C"/>
    <w:rsid w:val="00BC4F76"/>
    <w:rsid w:val="00BC501C"/>
    <w:rsid w:val="00BC5042"/>
    <w:rsid w:val="00BC50BC"/>
    <w:rsid w:val="00BC516D"/>
    <w:rsid w:val="00BC51F1"/>
    <w:rsid w:val="00BC5260"/>
    <w:rsid w:val="00BC52E2"/>
    <w:rsid w:val="00BC5436"/>
    <w:rsid w:val="00BC5480"/>
    <w:rsid w:val="00BC5492"/>
    <w:rsid w:val="00BC55D1"/>
    <w:rsid w:val="00BC55DD"/>
    <w:rsid w:val="00BC55E1"/>
    <w:rsid w:val="00BC5801"/>
    <w:rsid w:val="00BC5B36"/>
    <w:rsid w:val="00BC5BCD"/>
    <w:rsid w:val="00BC5BE7"/>
    <w:rsid w:val="00BC5C42"/>
    <w:rsid w:val="00BC5C81"/>
    <w:rsid w:val="00BC5CF1"/>
    <w:rsid w:val="00BC5DEC"/>
    <w:rsid w:val="00BC5DEF"/>
    <w:rsid w:val="00BC5F45"/>
    <w:rsid w:val="00BC6018"/>
    <w:rsid w:val="00BC613C"/>
    <w:rsid w:val="00BC6275"/>
    <w:rsid w:val="00BC63AA"/>
    <w:rsid w:val="00BC63DC"/>
    <w:rsid w:val="00BC6566"/>
    <w:rsid w:val="00BC6648"/>
    <w:rsid w:val="00BC667F"/>
    <w:rsid w:val="00BC6707"/>
    <w:rsid w:val="00BC686B"/>
    <w:rsid w:val="00BC6880"/>
    <w:rsid w:val="00BC69A6"/>
    <w:rsid w:val="00BC6B44"/>
    <w:rsid w:val="00BC6B4A"/>
    <w:rsid w:val="00BC6C0A"/>
    <w:rsid w:val="00BC6C3D"/>
    <w:rsid w:val="00BC6CF0"/>
    <w:rsid w:val="00BC6ECB"/>
    <w:rsid w:val="00BC700D"/>
    <w:rsid w:val="00BC7077"/>
    <w:rsid w:val="00BC7195"/>
    <w:rsid w:val="00BC72B7"/>
    <w:rsid w:val="00BC7335"/>
    <w:rsid w:val="00BC7388"/>
    <w:rsid w:val="00BC74A0"/>
    <w:rsid w:val="00BC74D3"/>
    <w:rsid w:val="00BC7553"/>
    <w:rsid w:val="00BC7650"/>
    <w:rsid w:val="00BC7734"/>
    <w:rsid w:val="00BC77CD"/>
    <w:rsid w:val="00BC7899"/>
    <w:rsid w:val="00BC78DC"/>
    <w:rsid w:val="00BC7A3A"/>
    <w:rsid w:val="00BC7B2B"/>
    <w:rsid w:val="00BC7BE6"/>
    <w:rsid w:val="00BC7DB5"/>
    <w:rsid w:val="00BC7E56"/>
    <w:rsid w:val="00BC7EA7"/>
    <w:rsid w:val="00BC7EFD"/>
    <w:rsid w:val="00BD0008"/>
    <w:rsid w:val="00BD00D5"/>
    <w:rsid w:val="00BD0129"/>
    <w:rsid w:val="00BD0194"/>
    <w:rsid w:val="00BD019F"/>
    <w:rsid w:val="00BD0337"/>
    <w:rsid w:val="00BD0457"/>
    <w:rsid w:val="00BD05BD"/>
    <w:rsid w:val="00BD05D1"/>
    <w:rsid w:val="00BD0672"/>
    <w:rsid w:val="00BD0675"/>
    <w:rsid w:val="00BD078F"/>
    <w:rsid w:val="00BD07B5"/>
    <w:rsid w:val="00BD084E"/>
    <w:rsid w:val="00BD08BC"/>
    <w:rsid w:val="00BD0907"/>
    <w:rsid w:val="00BD0912"/>
    <w:rsid w:val="00BD0C0A"/>
    <w:rsid w:val="00BD0C79"/>
    <w:rsid w:val="00BD0E32"/>
    <w:rsid w:val="00BD0ED0"/>
    <w:rsid w:val="00BD0F0C"/>
    <w:rsid w:val="00BD0F31"/>
    <w:rsid w:val="00BD0FD8"/>
    <w:rsid w:val="00BD1246"/>
    <w:rsid w:val="00BD12A9"/>
    <w:rsid w:val="00BD12C1"/>
    <w:rsid w:val="00BD1457"/>
    <w:rsid w:val="00BD14BB"/>
    <w:rsid w:val="00BD15F8"/>
    <w:rsid w:val="00BD16AB"/>
    <w:rsid w:val="00BD1772"/>
    <w:rsid w:val="00BD1785"/>
    <w:rsid w:val="00BD178E"/>
    <w:rsid w:val="00BD17C6"/>
    <w:rsid w:val="00BD1881"/>
    <w:rsid w:val="00BD18A6"/>
    <w:rsid w:val="00BD18D7"/>
    <w:rsid w:val="00BD1913"/>
    <w:rsid w:val="00BD19A8"/>
    <w:rsid w:val="00BD19DB"/>
    <w:rsid w:val="00BD1A4F"/>
    <w:rsid w:val="00BD1AB0"/>
    <w:rsid w:val="00BD1AE1"/>
    <w:rsid w:val="00BD1BB8"/>
    <w:rsid w:val="00BD1C8C"/>
    <w:rsid w:val="00BD1C99"/>
    <w:rsid w:val="00BD1CE1"/>
    <w:rsid w:val="00BD1D88"/>
    <w:rsid w:val="00BD2068"/>
    <w:rsid w:val="00BD20BB"/>
    <w:rsid w:val="00BD20BD"/>
    <w:rsid w:val="00BD20E6"/>
    <w:rsid w:val="00BD21F8"/>
    <w:rsid w:val="00BD2273"/>
    <w:rsid w:val="00BD233F"/>
    <w:rsid w:val="00BD240F"/>
    <w:rsid w:val="00BD246F"/>
    <w:rsid w:val="00BD2471"/>
    <w:rsid w:val="00BD24BD"/>
    <w:rsid w:val="00BD24D8"/>
    <w:rsid w:val="00BD2559"/>
    <w:rsid w:val="00BD2580"/>
    <w:rsid w:val="00BD25B6"/>
    <w:rsid w:val="00BD266D"/>
    <w:rsid w:val="00BD274C"/>
    <w:rsid w:val="00BD27C8"/>
    <w:rsid w:val="00BD280F"/>
    <w:rsid w:val="00BD289E"/>
    <w:rsid w:val="00BD2913"/>
    <w:rsid w:val="00BD292E"/>
    <w:rsid w:val="00BD29A0"/>
    <w:rsid w:val="00BD29DC"/>
    <w:rsid w:val="00BD2A0B"/>
    <w:rsid w:val="00BD2A51"/>
    <w:rsid w:val="00BD2C39"/>
    <w:rsid w:val="00BD2DCD"/>
    <w:rsid w:val="00BD2E38"/>
    <w:rsid w:val="00BD2E40"/>
    <w:rsid w:val="00BD2E99"/>
    <w:rsid w:val="00BD307B"/>
    <w:rsid w:val="00BD30DC"/>
    <w:rsid w:val="00BD3101"/>
    <w:rsid w:val="00BD3269"/>
    <w:rsid w:val="00BD33CD"/>
    <w:rsid w:val="00BD340C"/>
    <w:rsid w:val="00BD3424"/>
    <w:rsid w:val="00BD34FC"/>
    <w:rsid w:val="00BD3570"/>
    <w:rsid w:val="00BD35B1"/>
    <w:rsid w:val="00BD35EF"/>
    <w:rsid w:val="00BD36BC"/>
    <w:rsid w:val="00BD3718"/>
    <w:rsid w:val="00BD37CE"/>
    <w:rsid w:val="00BD3852"/>
    <w:rsid w:val="00BD399F"/>
    <w:rsid w:val="00BD39A2"/>
    <w:rsid w:val="00BD39C7"/>
    <w:rsid w:val="00BD3A14"/>
    <w:rsid w:val="00BD3A1E"/>
    <w:rsid w:val="00BD3A44"/>
    <w:rsid w:val="00BD3A61"/>
    <w:rsid w:val="00BD3AEF"/>
    <w:rsid w:val="00BD3B28"/>
    <w:rsid w:val="00BD3B4C"/>
    <w:rsid w:val="00BD3B54"/>
    <w:rsid w:val="00BD3C9B"/>
    <w:rsid w:val="00BD3CB0"/>
    <w:rsid w:val="00BD3E3E"/>
    <w:rsid w:val="00BD3F29"/>
    <w:rsid w:val="00BD3FAB"/>
    <w:rsid w:val="00BD3FED"/>
    <w:rsid w:val="00BD4173"/>
    <w:rsid w:val="00BD41E0"/>
    <w:rsid w:val="00BD41F0"/>
    <w:rsid w:val="00BD4439"/>
    <w:rsid w:val="00BD4597"/>
    <w:rsid w:val="00BD4603"/>
    <w:rsid w:val="00BD4683"/>
    <w:rsid w:val="00BD4771"/>
    <w:rsid w:val="00BD4782"/>
    <w:rsid w:val="00BD47E8"/>
    <w:rsid w:val="00BD4914"/>
    <w:rsid w:val="00BD49FA"/>
    <w:rsid w:val="00BD4A16"/>
    <w:rsid w:val="00BD4A3F"/>
    <w:rsid w:val="00BD4BC8"/>
    <w:rsid w:val="00BD4C18"/>
    <w:rsid w:val="00BD4C6A"/>
    <w:rsid w:val="00BD4E7C"/>
    <w:rsid w:val="00BD4FAC"/>
    <w:rsid w:val="00BD5071"/>
    <w:rsid w:val="00BD507E"/>
    <w:rsid w:val="00BD50D4"/>
    <w:rsid w:val="00BD50E9"/>
    <w:rsid w:val="00BD51A0"/>
    <w:rsid w:val="00BD51E8"/>
    <w:rsid w:val="00BD5249"/>
    <w:rsid w:val="00BD529B"/>
    <w:rsid w:val="00BD53C9"/>
    <w:rsid w:val="00BD562A"/>
    <w:rsid w:val="00BD56EC"/>
    <w:rsid w:val="00BD57E8"/>
    <w:rsid w:val="00BD5B97"/>
    <w:rsid w:val="00BD5BA8"/>
    <w:rsid w:val="00BD5C4C"/>
    <w:rsid w:val="00BD5DFA"/>
    <w:rsid w:val="00BD5E22"/>
    <w:rsid w:val="00BD5E67"/>
    <w:rsid w:val="00BD5EF3"/>
    <w:rsid w:val="00BD5F5C"/>
    <w:rsid w:val="00BD6030"/>
    <w:rsid w:val="00BD6031"/>
    <w:rsid w:val="00BD60DB"/>
    <w:rsid w:val="00BD6199"/>
    <w:rsid w:val="00BD61CB"/>
    <w:rsid w:val="00BD6272"/>
    <w:rsid w:val="00BD6277"/>
    <w:rsid w:val="00BD62D5"/>
    <w:rsid w:val="00BD6525"/>
    <w:rsid w:val="00BD6536"/>
    <w:rsid w:val="00BD65E5"/>
    <w:rsid w:val="00BD669D"/>
    <w:rsid w:val="00BD66D1"/>
    <w:rsid w:val="00BD6798"/>
    <w:rsid w:val="00BD67E0"/>
    <w:rsid w:val="00BD67F8"/>
    <w:rsid w:val="00BD6941"/>
    <w:rsid w:val="00BD699B"/>
    <w:rsid w:val="00BD6C72"/>
    <w:rsid w:val="00BD703D"/>
    <w:rsid w:val="00BD7047"/>
    <w:rsid w:val="00BD7094"/>
    <w:rsid w:val="00BD70A8"/>
    <w:rsid w:val="00BD71A9"/>
    <w:rsid w:val="00BD72AC"/>
    <w:rsid w:val="00BD7355"/>
    <w:rsid w:val="00BD7473"/>
    <w:rsid w:val="00BD74F4"/>
    <w:rsid w:val="00BD7560"/>
    <w:rsid w:val="00BD76D1"/>
    <w:rsid w:val="00BD76EA"/>
    <w:rsid w:val="00BD76EB"/>
    <w:rsid w:val="00BD7713"/>
    <w:rsid w:val="00BD779F"/>
    <w:rsid w:val="00BD77DD"/>
    <w:rsid w:val="00BD77FE"/>
    <w:rsid w:val="00BD783C"/>
    <w:rsid w:val="00BD7861"/>
    <w:rsid w:val="00BD7868"/>
    <w:rsid w:val="00BD7897"/>
    <w:rsid w:val="00BD78B4"/>
    <w:rsid w:val="00BD78CF"/>
    <w:rsid w:val="00BD7A1E"/>
    <w:rsid w:val="00BD7A76"/>
    <w:rsid w:val="00BD7AE8"/>
    <w:rsid w:val="00BD7B6C"/>
    <w:rsid w:val="00BD7BF9"/>
    <w:rsid w:val="00BD7DAA"/>
    <w:rsid w:val="00BD7DCE"/>
    <w:rsid w:val="00BD7F9B"/>
    <w:rsid w:val="00BD7FCC"/>
    <w:rsid w:val="00BD7FE8"/>
    <w:rsid w:val="00BE0014"/>
    <w:rsid w:val="00BE00A4"/>
    <w:rsid w:val="00BE00C2"/>
    <w:rsid w:val="00BE032B"/>
    <w:rsid w:val="00BE0355"/>
    <w:rsid w:val="00BE035B"/>
    <w:rsid w:val="00BE049F"/>
    <w:rsid w:val="00BE04C4"/>
    <w:rsid w:val="00BE0544"/>
    <w:rsid w:val="00BE0546"/>
    <w:rsid w:val="00BE05C9"/>
    <w:rsid w:val="00BE067B"/>
    <w:rsid w:val="00BE0710"/>
    <w:rsid w:val="00BE0739"/>
    <w:rsid w:val="00BE0742"/>
    <w:rsid w:val="00BE0781"/>
    <w:rsid w:val="00BE08D3"/>
    <w:rsid w:val="00BE08ED"/>
    <w:rsid w:val="00BE092B"/>
    <w:rsid w:val="00BE09E9"/>
    <w:rsid w:val="00BE0A1B"/>
    <w:rsid w:val="00BE0B7A"/>
    <w:rsid w:val="00BE0BC6"/>
    <w:rsid w:val="00BE0C4A"/>
    <w:rsid w:val="00BE0C57"/>
    <w:rsid w:val="00BE0EC8"/>
    <w:rsid w:val="00BE1002"/>
    <w:rsid w:val="00BE101C"/>
    <w:rsid w:val="00BE1086"/>
    <w:rsid w:val="00BE10B8"/>
    <w:rsid w:val="00BE120A"/>
    <w:rsid w:val="00BE120F"/>
    <w:rsid w:val="00BE12F3"/>
    <w:rsid w:val="00BE1333"/>
    <w:rsid w:val="00BE13C8"/>
    <w:rsid w:val="00BE14F8"/>
    <w:rsid w:val="00BE1574"/>
    <w:rsid w:val="00BE1653"/>
    <w:rsid w:val="00BE16AF"/>
    <w:rsid w:val="00BE16F3"/>
    <w:rsid w:val="00BE1804"/>
    <w:rsid w:val="00BE18D9"/>
    <w:rsid w:val="00BE1999"/>
    <w:rsid w:val="00BE19BE"/>
    <w:rsid w:val="00BE1A43"/>
    <w:rsid w:val="00BE1A5D"/>
    <w:rsid w:val="00BE1B9B"/>
    <w:rsid w:val="00BE1CC2"/>
    <w:rsid w:val="00BE1D5E"/>
    <w:rsid w:val="00BE1DD1"/>
    <w:rsid w:val="00BE1E9A"/>
    <w:rsid w:val="00BE1FE5"/>
    <w:rsid w:val="00BE1FF6"/>
    <w:rsid w:val="00BE202D"/>
    <w:rsid w:val="00BE20A6"/>
    <w:rsid w:val="00BE20FD"/>
    <w:rsid w:val="00BE2116"/>
    <w:rsid w:val="00BE215F"/>
    <w:rsid w:val="00BE2243"/>
    <w:rsid w:val="00BE2313"/>
    <w:rsid w:val="00BE2333"/>
    <w:rsid w:val="00BE23FF"/>
    <w:rsid w:val="00BE2420"/>
    <w:rsid w:val="00BE2563"/>
    <w:rsid w:val="00BE258C"/>
    <w:rsid w:val="00BE25FE"/>
    <w:rsid w:val="00BE274B"/>
    <w:rsid w:val="00BE279F"/>
    <w:rsid w:val="00BE2940"/>
    <w:rsid w:val="00BE294B"/>
    <w:rsid w:val="00BE2B03"/>
    <w:rsid w:val="00BE2B23"/>
    <w:rsid w:val="00BE2C1F"/>
    <w:rsid w:val="00BE2C31"/>
    <w:rsid w:val="00BE2C48"/>
    <w:rsid w:val="00BE2D4E"/>
    <w:rsid w:val="00BE2DB8"/>
    <w:rsid w:val="00BE2DCB"/>
    <w:rsid w:val="00BE2DD2"/>
    <w:rsid w:val="00BE2E26"/>
    <w:rsid w:val="00BE2F82"/>
    <w:rsid w:val="00BE304A"/>
    <w:rsid w:val="00BE30DC"/>
    <w:rsid w:val="00BE30FE"/>
    <w:rsid w:val="00BE31B0"/>
    <w:rsid w:val="00BE31B7"/>
    <w:rsid w:val="00BE3268"/>
    <w:rsid w:val="00BE3285"/>
    <w:rsid w:val="00BE32A6"/>
    <w:rsid w:val="00BE32C3"/>
    <w:rsid w:val="00BE33C4"/>
    <w:rsid w:val="00BE33D5"/>
    <w:rsid w:val="00BE361F"/>
    <w:rsid w:val="00BE36BB"/>
    <w:rsid w:val="00BE36FF"/>
    <w:rsid w:val="00BE3777"/>
    <w:rsid w:val="00BE37C0"/>
    <w:rsid w:val="00BE3851"/>
    <w:rsid w:val="00BE3898"/>
    <w:rsid w:val="00BE38D9"/>
    <w:rsid w:val="00BE38ED"/>
    <w:rsid w:val="00BE3951"/>
    <w:rsid w:val="00BE3975"/>
    <w:rsid w:val="00BE39EC"/>
    <w:rsid w:val="00BE3A9E"/>
    <w:rsid w:val="00BE3B95"/>
    <w:rsid w:val="00BE3BD7"/>
    <w:rsid w:val="00BE3BF9"/>
    <w:rsid w:val="00BE3C5B"/>
    <w:rsid w:val="00BE3DCE"/>
    <w:rsid w:val="00BE3EA8"/>
    <w:rsid w:val="00BE3EC1"/>
    <w:rsid w:val="00BE4012"/>
    <w:rsid w:val="00BE409C"/>
    <w:rsid w:val="00BE40B7"/>
    <w:rsid w:val="00BE41B6"/>
    <w:rsid w:val="00BE4237"/>
    <w:rsid w:val="00BE43BB"/>
    <w:rsid w:val="00BE44AA"/>
    <w:rsid w:val="00BE461B"/>
    <w:rsid w:val="00BE465F"/>
    <w:rsid w:val="00BE4889"/>
    <w:rsid w:val="00BE495B"/>
    <w:rsid w:val="00BE4A85"/>
    <w:rsid w:val="00BE4AE4"/>
    <w:rsid w:val="00BE4B77"/>
    <w:rsid w:val="00BE4BB1"/>
    <w:rsid w:val="00BE4BC7"/>
    <w:rsid w:val="00BE4C00"/>
    <w:rsid w:val="00BE4CC0"/>
    <w:rsid w:val="00BE4CF7"/>
    <w:rsid w:val="00BE4E1F"/>
    <w:rsid w:val="00BE4F63"/>
    <w:rsid w:val="00BE51B2"/>
    <w:rsid w:val="00BE52DD"/>
    <w:rsid w:val="00BE53F6"/>
    <w:rsid w:val="00BE5409"/>
    <w:rsid w:val="00BE5482"/>
    <w:rsid w:val="00BE54AE"/>
    <w:rsid w:val="00BE5671"/>
    <w:rsid w:val="00BE5688"/>
    <w:rsid w:val="00BE579E"/>
    <w:rsid w:val="00BE57C8"/>
    <w:rsid w:val="00BE57FF"/>
    <w:rsid w:val="00BE581E"/>
    <w:rsid w:val="00BE58E3"/>
    <w:rsid w:val="00BE5904"/>
    <w:rsid w:val="00BE5975"/>
    <w:rsid w:val="00BE5D47"/>
    <w:rsid w:val="00BE5D7D"/>
    <w:rsid w:val="00BE6241"/>
    <w:rsid w:val="00BE6384"/>
    <w:rsid w:val="00BE643A"/>
    <w:rsid w:val="00BE64F7"/>
    <w:rsid w:val="00BE6537"/>
    <w:rsid w:val="00BE662D"/>
    <w:rsid w:val="00BE6722"/>
    <w:rsid w:val="00BE676B"/>
    <w:rsid w:val="00BE6909"/>
    <w:rsid w:val="00BE6982"/>
    <w:rsid w:val="00BE69D6"/>
    <w:rsid w:val="00BE6AA4"/>
    <w:rsid w:val="00BE6BAD"/>
    <w:rsid w:val="00BE6C09"/>
    <w:rsid w:val="00BE6C4E"/>
    <w:rsid w:val="00BE6DC8"/>
    <w:rsid w:val="00BE6EEA"/>
    <w:rsid w:val="00BE6F89"/>
    <w:rsid w:val="00BE7030"/>
    <w:rsid w:val="00BE7095"/>
    <w:rsid w:val="00BE713E"/>
    <w:rsid w:val="00BE719F"/>
    <w:rsid w:val="00BE71DA"/>
    <w:rsid w:val="00BE7249"/>
    <w:rsid w:val="00BE728D"/>
    <w:rsid w:val="00BE73B0"/>
    <w:rsid w:val="00BE73FF"/>
    <w:rsid w:val="00BE74DB"/>
    <w:rsid w:val="00BE74EC"/>
    <w:rsid w:val="00BE752D"/>
    <w:rsid w:val="00BE75E2"/>
    <w:rsid w:val="00BE75E3"/>
    <w:rsid w:val="00BE766F"/>
    <w:rsid w:val="00BE76B1"/>
    <w:rsid w:val="00BE77E8"/>
    <w:rsid w:val="00BE781D"/>
    <w:rsid w:val="00BE78F6"/>
    <w:rsid w:val="00BE795F"/>
    <w:rsid w:val="00BE799D"/>
    <w:rsid w:val="00BE79EE"/>
    <w:rsid w:val="00BE7B76"/>
    <w:rsid w:val="00BE7C93"/>
    <w:rsid w:val="00BE7C9E"/>
    <w:rsid w:val="00BE7D8F"/>
    <w:rsid w:val="00BE7E17"/>
    <w:rsid w:val="00BE7EAE"/>
    <w:rsid w:val="00BE7EDC"/>
    <w:rsid w:val="00BF001B"/>
    <w:rsid w:val="00BF015F"/>
    <w:rsid w:val="00BF0177"/>
    <w:rsid w:val="00BF020E"/>
    <w:rsid w:val="00BF02A9"/>
    <w:rsid w:val="00BF03B6"/>
    <w:rsid w:val="00BF054F"/>
    <w:rsid w:val="00BF0631"/>
    <w:rsid w:val="00BF06B1"/>
    <w:rsid w:val="00BF070F"/>
    <w:rsid w:val="00BF0836"/>
    <w:rsid w:val="00BF08D1"/>
    <w:rsid w:val="00BF0918"/>
    <w:rsid w:val="00BF0946"/>
    <w:rsid w:val="00BF09B9"/>
    <w:rsid w:val="00BF0A6B"/>
    <w:rsid w:val="00BF0A97"/>
    <w:rsid w:val="00BF0B7D"/>
    <w:rsid w:val="00BF0BC4"/>
    <w:rsid w:val="00BF0D49"/>
    <w:rsid w:val="00BF0D4A"/>
    <w:rsid w:val="00BF0DE5"/>
    <w:rsid w:val="00BF0ECB"/>
    <w:rsid w:val="00BF0F26"/>
    <w:rsid w:val="00BF0F8F"/>
    <w:rsid w:val="00BF1005"/>
    <w:rsid w:val="00BF1116"/>
    <w:rsid w:val="00BF114B"/>
    <w:rsid w:val="00BF11A3"/>
    <w:rsid w:val="00BF1323"/>
    <w:rsid w:val="00BF139D"/>
    <w:rsid w:val="00BF1531"/>
    <w:rsid w:val="00BF15A0"/>
    <w:rsid w:val="00BF170E"/>
    <w:rsid w:val="00BF171A"/>
    <w:rsid w:val="00BF172D"/>
    <w:rsid w:val="00BF17D1"/>
    <w:rsid w:val="00BF1804"/>
    <w:rsid w:val="00BF18BA"/>
    <w:rsid w:val="00BF18BC"/>
    <w:rsid w:val="00BF197E"/>
    <w:rsid w:val="00BF1B1E"/>
    <w:rsid w:val="00BF1B6C"/>
    <w:rsid w:val="00BF1B78"/>
    <w:rsid w:val="00BF1BBA"/>
    <w:rsid w:val="00BF1D39"/>
    <w:rsid w:val="00BF1DBB"/>
    <w:rsid w:val="00BF1EA9"/>
    <w:rsid w:val="00BF1F8D"/>
    <w:rsid w:val="00BF204B"/>
    <w:rsid w:val="00BF211A"/>
    <w:rsid w:val="00BF227B"/>
    <w:rsid w:val="00BF22CF"/>
    <w:rsid w:val="00BF24C3"/>
    <w:rsid w:val="00BF256C"/>
    <w:rsid w:val="00BF25BF"/>
    <w:rsid w:val="00BF26FE"/>
    <w:rsid w:val="00BF2900"/>
    <w:rsid w:val="00BF2951"/>
    <w:rsid w:val="00BF29AC"/>
    <w:rsid w:val="00BF29D7"/>
    <w:rsid w:val="00BF2A0D"/>
    <w:rsid w:val="00BF2B5C"/>
    <w:rsid w:val="00BF2CC5"/>
    <w:rsid w:val="00BF2D67"/>
    <w:rsid w:val="00BF2E74"/>
    <w:rsid w:val="00BF2F8C"/>
    <w:rsid w:val="00BF3050"/>
    <w:rsid w:val="00BF308F"/>
    <w:rsid w:val="00BF30EF"/>
    <w:rsid w:val="00BF314E"/>
    <w:rsid w:val="00BF317E"/>
    <w:rsid w:val="00BF32D9"/>
    <w:rsid w:val="00BF342E"/>
    <w:rsid w:val="00BF35C9"/>
    <w:rsid w:val="00BF35E3"/>
    <w:rsid w:val="00BF3714"/>
    <w:rsid w:val="00BF3812"/>
    <w:rsid w:val="00BF3891"/>
    <w:rsid w:val="00BF394E"/>
    <w:rsid w:val="00BF39B8"/>
    <w:rsid w:val="00BF3AC7"/>
    <w:rsid w:val="00BF3AF4"/>
    <w:rsid w:val="00BF3B81"/>
    <w:rsid w:val="00BF3CE8"/>
    <w:rsid w:val="00BF3D98"/>
    <w:rsid w:val="00BF3E01"/>
    <w:rsid w:val="00BF3E53"/>
    <w:rsid w:val="00BF400C"/>
    <w:rsid w:val="00BF42AA"/>
    <w:rsid w:val="00BF440A"/>
    <w:rsid w:val="00BF4529"/>
    <w:rsid w:val="00BF456E"/>
    <w:rsid w:val="00BF45EE"/>
    <w:rsid w:val="00BF46A8"/>
    <w:rsid w:val="00BF4780"/>
    <w:rsid w:val="00BF47BB"/>
    <w:rsid w:val="00BF47FD"/>
    <w:rsid w:val="00BF4871"/>
    <w:rsid w:val="00BF4872"/>
    <w:rsid w:val="00BF48A8"/>
    <w:rsid w:val="00BF49A2"/>
    <w:rsid w:val="00BF4BC1"/>
    <w:rsid w:val="00BF4C4E"/>
    <w:rsid w:val="00BF4CD7"/>
    <w:rsid w:val="00BF4D71"/>
    <w:rsid w:val="00BF4D9D"/>
    <w:rsid w:val="00BF4E5F"/>
    <w:rsid w:val="00BF4F8D"/>
    <w:rsid w:val="00BF505D"/>
    <w:rsid w:val="00BF50CB"/>
    <w:rsid w:val="00BF50F3"/>
    <w:rsid w:val="00BF5166"/>
    <w:rsid w:val="00BF517F"/>
    <w:rsid w:val="00BF519B"/>
    <w:rsid w:val="00BF52C8"/>
    <w:rsid w:val="00BF52CF"/>
    <w:rsid w:val="00BF533B"/>
    <w:rsid w:val="00BF53AE"/>
    <w:rsid w:val="00BF53D2"/>
    <w:rsid w:val="00BF5424"/>
    <w:rsid w:val="00BF5555"/>
    <w:rsid w:val="00BF55AA"/>
    <w:rsid w:val="00BF568C"/>
    <w:rsid w:val="00BF5788"/>
    <w:rsid w:val="00BF57E3"/>
    <w:rsid w:val="00BF5A18"/>
    <w:rsid w:val="00BF5B8D"/>
    <w:rsid w:val="00BF5C2E"/>
    <w:rsid w:val="00BF5C64"/>
    <w:rsid w:val="00BF5D04"/>
    <w:rsid w:val="00BF5D0D"/>
    <w:rsid w:val="00BF5E31"/>
    <w:rsid w:val="00BF5E82"/>
    <w:rsid w:val="00BF5E84"/>
    <w:rsid w:val="00BF5FF4"/>
    <w:rsid w:val="00BF62A9"/>
    <w:rsid w:val="00BF63C8"/>
    <w:rsid w:val="00BF63C9"/>
    <w:rsid w:val="00BF65A7"/>
    <w:rsid w:val="00BF6641"/>
    <w:rsid w:val="00BF67AB"/>
    <w:rsid w:val="00BF67C7"/>
    <w:rsid w:val="00BF67F3"/>
    <w:rsid w:val="00BF6858"/>
    <w:rsid w:val="00BF68B6"/>
    <w:rsid w:val="00BF68CF"/>
    <w:rsid w:val="00BF6935"/>
    <w:rsid w:val="00BF6953"/>
    <w:rsid w:val="00BF6A59"/>
    <w:rsid w:val="00BF6AEA"/>
    <w:rsid w:val="00BF6CF6"/>
    <w:rsid w:val="00BF6D3F"/>
    <w:rsid w:val="00BF6D5F"/>
    <w:rsid w:val="00BF6DBD"/>
    <w:rsid w:val="00BF6DD9"/>
    <w:rsid w:val="00BF6E5F"/>
    <w:rsid w:val="00BF7015"/>
    <w:rsid w:val="00BF71A1"/>
    <w:rsid w:val="00BF722E"/>
    <w:rsid w:val="00BF724A"/>
    <w:rsid w:val="00BF7375"/>
    <w:rsid w:val="00BF7530"/>
    <w:rsid w:val="00BF75B4"/>
    <w:rsid w:val="00BF7613"/>
    <w:rsid w:val="00BF7650"/>
    <w:rsid w:val="00BF765F"/>
    <w:rsid w:val="00BF76D9"/>
    <w:rsid w:val="00BF7731"/>
    <w:rsid w:val="00BF7749"/>
    <w:rsid w:val="00BF7791"/>
    <w:rsid w:val="00BF77E5"/>
    <w:rsid w:val="00BF791D"/>
    <w:rsid w:val="00BF7932"/>
    <w:rsid w:val="00BF79F5"/>
    <w:rsid w:val="00BF7A48"/>
    <w:rsid w:val="00BF7A5F"/>
    <w:rsid w:val="00BF7A80"/>
    <w:rsid w:val="00BF7A83"/>
    <w:rsid w:val="00BF7B2F"/>
    <w:rsid w:val="00BF7C2B"/>
    <w:rsid w:val="00BF7D34"/>
    <w:rsid w:val="00BF7ECB"/>
    <w:rsid w:val="00BF7F08"/>
    <w:rsid w:val="00BF7FB8"/>
    <w:rsid w:val="00BF7FE7"/>
    <w:rsid w:val="00C00006"/>
    <w:rsid w:val="00C0018B"/>
    <w:rsid w:val="00C002EC"/>
    <w:rsid w:val="00C00350"/>
    <w:rsid w:val="00C0049D"/>
    <w:rsid w:val="00C00503"/>
    <w:rsid w:val="00C0053A"/>
    <w:rsid w:val="00C006CE"/>
    <w:rsid w:val="00C007C2"/>
    <w:rsid w:val="00C008B6"/>
    <w:rsid w:val="00C008C8"/>
    <w:rsid w:val="00C00B43"/>
    <w:rsid w:val="00C00C18"/>
    <w:rsid w:val="00C00C66"/>
    <w:rsid w:val="00C00D08"/>
    <w:rsid w:val="00C00D8C"/>
    <w:rsid w:val="00C00DDA"/>
    <w:rsid w:val="00C00DF0"/>
    <w:rsid w:val="00C00E00"/>
    <w:rsid w:val="00C00E17"/>
    <w:rsid w:val="00C00E8E"/>
    <w:rsid w:val="00C00EE3"/>
    <w:rsid w:val="00C00F00"/>
    <w:rsid w:val="00C00F4D"/>
    <w:rsid w:val="00C00FB6"/>
    <w:rsid w:val="00C01073"/>
    <w:rsid w:val="00C011C3"/>
    <w:rsid w:val="00C01215"/>
    <w:rsid w:val="00C01241"/>
    <w:rsid w:val="00C013A0"/>
    <w:rsid w:val="00C01595"/>
    <w:rsid w:val="00C01620"/>
    <w:rsid w:val="00C01795"/>
    <w:rsid w:val="00C0179C"/>
    <w:rsid w:val="00C018AA"/>
    <w:rsid w:val="00C019F7"/>
    <w:rsid w:val="00C01A02"/>
    <w:rsid w:val="00C01A2F"/>
    <w:rsid w:val="00C01A98"/>
    <w:rsid w:val="00C01AE6"/>
    <w:rsid w:val="00C01B53"/>
    <w:rsid w:val="00C01B7B"/>
    <w:rsid w:val="00C01BAB"/>
    <w:rsid w:val="00C01D96"/>
    <w:rsid w:val="00C01E2B"/>
    <w:rsid w:val="00C01F26"/>
    <w:rsid w:val="00C01FC8"/>
    <w:rsid w:val="00C0203C"/>
    <w:rsid w:val="00C02124"/>
    <w:rsid w:val="00C02161"/>
    <w:rsid w:val="00C02171"/>
    <w:rsid w:val="00C02227"/>
    <w:rsid w:val="00C022D8"/>
    <w:rsid w:val="00C023DC"/>
    <w:rsid w:val="00C024BA"/>
    <w:rsid w:val="00C02500"/>
    <w:rsid w:val="00C02584"/>
    <w:rsid w:val="00C02602"/>
    <w:rsid w:val="00C02782"/>
    <w:rsid w:val="00C027CE"/>
    <w:rsid w:val="00C02812"/>
    <w:rsid w:val="00C02909"/>
    <w:rsid w:val="00C02938"/>
    <w:rsid w:val="00C0296A"/>
    <w:rsid w:val="00C02A87"/>
    <w:rsid w:val="00C02AAD"/>
    <w:rsid w:val="00C02B38"/>
    <w:rsid w:val="00C02B8B"/>
    <w:rsid w:val="00C02C49"/>
    <w:rsid w:val="00C02CA4"/>
    <w:rsid w:val="00C02DEE"/>
    <w:rsid w:val="00C02E79"/>
    <w:rsid w:val="00C03088"/>
    <w:rsid w:val="00C03154"/>
    <w:rsid w:val="00C031B9"/>
    <w:rsid w:val="00C031F1"/>
    <w:rsid w:val="00C0326F"/>
    <w:rsid w:val="00C03339"/>
    <w:rsid w:val="00C03393"/>
    <w:rsid w:val="00C033C8"/>
    <w:rsid w:val="00C033DE"/>
    <w:rsid w:val="00C034F8"/>
    <w:rsid w:val="00C035FC"/>
    <w:rsid w:val="00C03785"/>
    <w:rsid w:val="00C03843"/>
    <w:rsid w:val="00C038D1"/>
    <w:rsid w:val="00C03916"/>
    <w:rsid w:val="00C03AA4"/>
    <w:rsid w:val="00C03AE9"/>
    <w:rsid w:val="00C03B6E"/>
    <w:rsid w:val="00C03C1E"/>
    <w:rsid w:val="00C03CAA"/>
    <w:rsid w:val="00C03CB3"/>
    <w:rsid w:val="00C03D02"/>
    <w:rsid w:val="00C03DBD"/>
    <w:rsid w:val="00C03EF3"/>
    <w:rsid w:val="00C03F28"/>
    <w:rsid w:val="00C03FD3"/>
    <w:rsid w:val="00C04141"/>
    <w:rsid w:val="00C0440B"/>
    <w:rsid w:val="00C044C4"/>
    <w:rsid w:val="00C04553"/>
    <w:rsid w:val="00C04562"/>
    <w:rsid w:val="00C045F1"/>
    <w:rsid w:val="00C04714"/>
    <w:rsid w:val="00C04926"/>
    <w:rsid w:val="00C04A15"/>
    <w:rsid w:val="00C04A37"/>
    <w:rsid w:val="00C04AD8"/>
    <w:rsid w:val="00C04B0C"/>
    <w:rsid w:val="00C04C6C"/>
    <w:rsid w:val="00C04CCB"/>
    <w:rsid w:val="00C04EE8"/>
    <w:rsid w:val="00C050F4"/>
    <w:rsid w:val="00C0513D"/>
    <w:rsid w:val="00C05147"/>
    <w:rsid w:val="00C0525F"/>
    <w:rsid w:val="00C05286"/>
    <w:rsid w:val="00C05418"/>
    <w:rsid w:val="00C054A3"/>
    <w:rsid w:val="00C05511"/>
    <w:rsid w:val="00C05586"/>
    <w:rsid w:val="00C055AF"/>
    <w:rsid w:val="00C056CE"/>
    <w:rsid w:val="00C05759"/>
    <w:rsid w:val="00C057C1"/>
    <w:rsid w:val="00C057E9"/>
    <w:rsid w:val="00C058E6"/>
    <w:rsid w:val="00C05A71"/>
    <w:rsid w:val="00C05A7B"/>
    <w:rsid w:val="00C05CF0"/>
    <w:rsid w:val="00C05EE4"/>
    <w:rsid w:val="00C0601B"/>
    <w:rsid w:val="00C0604A"/>
    <w:rsid w:val="00C060B0"/>
    <w:rsid w:val="00C0616F"/>
    <w:rsid w:val="00C061D7"/>
    <w:rsid w:val="00C061F4"/>
    <w:rsid w:val="00C0622F"/>
    <w:rsid w:val="00C062C1"/>
    <w:rsid w:val="00C0639B"/>
    <w:rsid w:val="00C063CD"/>
    <w:rsid w:val="00C06424"/>
    <w:rsid w:val="00C0648C"/>
    <w:rsid w:val="00C065CA"/>
    <w:rsid w:val="00C0667E"/>
    <w:rsid w:val="00C0677F"/>
    <w:rsid w:val="00C06807"/>
    <w:rsid w:val="00C068A5"/>
    <w:rsid w:val="00C06B85"/>
    <w:rsid w:val="00C06C39"/>
    <w:rsid w:val="00C06CAD"/>
    <w:rsid w:val="00C06FC0"/>
    <w:rsid w:val="00C07167"/>
    <w:rsid w:val="00C072FF"/>
    <w:rsid w:val="00C074FD"/>
    <w:rsid w:val="00C07515"/>
    <w:rsid w:val="00C0758C"/>
    <w:rsid w:val="00C0767A"/>
    <w:rsid w:val="00C077D0"/>
    <w:rsid w:val="00C0791D"/>
    <w:rsid w:val="00C079AE"/>
    <w:rsid w:val="00C079F3"/>
    <w:rsid w:val="00C07A21"/>
    <w:rsid w:val="00C07AA1"/>
    <w:rsid w:val="00C07AA9"/>
    <w:rsid w:val="00C07B24"/>
    <w:rsid w:val="00C07C11"/>
    <w:rsid w:val="00C07D6C"/>
    <w:rsid w:val="00C07D6E"/>
    <w:rsid w:val="00C07D8F"/>
    <w:rsid w:val="00C07D99"/>
    <w:rsid w:val="00C07E5E"/>
    <w:rsid w:val="00C10056"/>
    <w:rsid w:val="00C10114"/>
    <w:rsid w:val="00C1023E"/>
    <w:rsid w:val="00C104A3"/>
    <w:rsid w:val="00C10508"/>
    <w:rsid w:val="00C106ED"/>
    <w:rsid w:val="00C10721"/>
    <w:rsid w:val="00C10759"/>
    <w:rsid w:val="00C107E0"/>
    <w:rsid w:val="00C109CA"/>
    <w:rsid w:val="00C10D5A"/>
    <w:rsid w:val="00C10D6C"/>
    <w:rsid w:val="00C10DB5"/>
    <w:rsid w:val="00C10E86"/>
    <w:rsid w:val="00C10EA4"/>
    <w:rsid w:val="00C10F8C"/>
    <w:rsid w:val="00C1109A"/>
    <w:rsid w:val="00C111B2"/>
    <w:rsid w:val="00C11245"/>
    <w:rsid w:val="00C1128C"/>
    <w:rsid w:val="00C112B5"/>
    <w:rsid w:val="00C113EB"/>
    <w:rsid w:val="00C11411"/>
    <w:rsid w:val="00C114DB"/>
    <w:rsid w:val="00C115FE"/>
    <w:rsid w:val="00C11725"/>
    <w:rsid w:val="00C117A8"/>
    <w:rsid w:val="00C117AE"/>
    <w:rsid w:val="00C1182E"/>
    <w:rsid w:val="00C1189C"/>
    <w:rsid w:val="00C118BA"/>
    <w:rsid w:val="00C11AA6"/>
    <w:rsid w:val="00C11C75"/>
    <w:rsid w:val="00C11C9B"/>
    <w:rsid w:val="00C11CC1"/>
    <w:rsid w:val="00C11F3C"/>
    <w:rsid w:val="00C11F89"/>
    <w:rsid w:val="00C11FCB"/>
    <w:rsid w:val="00C1209E"/>
    <w:rsid w:val="00C1209F"/>
    <w:rsid w:val="00C120E1"/>
    <w:rsid w:val="00C1210C"/>
    <w:rsid w:val="00C1229F"/>
    <w:rsid w:val="00C122F2"/>
    <w:rsid w:val="00C122F9"/>
    <w:rsid w:val="00C12332"/>
    <w:rsid w:val="00C1236E"/>
    <w:rsid w:val="00C125E9"/>
    <w:rsid w:val="00C1263E"/>
    <w:rsid w:val="00C12698"/>
    <w:rsid w:val="00C1272D"/>
    <w:rsid w:val="00C127C6"/>
    <w:rsid w:val="00C12908"/>
    <w:rsid w:val="00C12AC4"/>
    <w:rsid w:val="00C12BA6"/>
    <w:rsid w:val="00C12BC4"/>
    <w:rsid w:val="00C12C85"/>
    <w:rsid w:val="00C12C9A"/>
    <w:rsid w:val="00C12CFA"/>
    <w:rsid w:val="00C12D1F"/>
    <w:rsid w:val="00C12E43"/>
    <w:rsid w:val="00C13133"/>
    <w:rsid w:val="00C131C7"/>
    <w:rsid w:val="00C132B4"/>
    <w:rsid w:val="00C13415"/>
    <w:rsid w:val="00C136C9"/>
    <w:rsid w:val="00C1376F"/>
    <w:rsid w:val="00C137A6"/>
    <w:rsid w:val="00C13B86"/>
    <w:rsid w:val="00C13C9D"/>
    <w:rsid w:val="00C13E2F"/>
    <w:rsid w:val="00C13F7C"/>
    <w:rsid w:val="00C13FED"/>
    <w:rsid w:val="00C14041"/>
    <w:rsid w:val="00C14134"/>
    <w:rsid w:val="00C141B9"/>
    <w:rsid w:val="00C1427F"/>
    <w:rsid w:val="00C14321"/>
    <w:rsid w:val="00C1439E"/>
    <w:rsid w:val="00C14498"/>
    <w:rsid w:val="00C144C2"/>
    <w:rsid w:val="00C1450A"/>
    <w:rsid w:val="00C145CC"/>
    <w:rsid w:val="00C14623"/>
    <w:rsid w:val="00C1464A"/>
    <w:rsid w:val="00C1466E"/>
    <w:rsid w:val="00C146AE"/>
    <w:rsid w:val="00C146E5"/>
    <w:rsid w:val="00C1481B"/>
    <w:rsid w:val="00C148F3"/>
    <w:rsid w:val="00C14AA8"/>
    <w:rsid w:val="00C14AE3"/>
    <w:rsid w:val="00C14DC9"/>
    <w:rsid w:val="00C14DCF"/>
    <w:rsid w:val="00C14FF7"/>
    <w:rsid w:val="00C151EA"/>
    <w:rsid w:val="00C15321"/>
    <w:rsid w:val="00C154F0"/>
    <w:rsid w:val="00C155E5"/>
    <w:rsid w:val="00C155E9"/>
    <w:rsid w:val="00C15860"/>
    <w:rsid w:val="00C1587F"/>
    <w:rsid w:val="00C158C6"/>
    <w:rsid w:val="00C158FA"/>
    <w:rsid w:val="00C15937"/>
    <w:rsid w:val="00C1598F"/>
    <w:rsid w:val="00C159E5"/>
    <w:rsid w:val="00C159E8"/>
    <w:rsid w:val="00C15B86"/>
    <w:rsid w:val="00C15C18"/>
    <w:rsid w:val="00C15C53"/>
    <w:rsid w:val="00C15F24"/>
    <w:rsid w:val="00C15FA2"/>
    <w:rsid w:val="00C16070"/>
    <w:rsid w:val="00C161F7"/>
    <w:rsid w:val="00C164F0"/>
    <w:rsid w:val="00C165F2"/>
    <w:rsid w:val="00C16603"/>
    <w:rsid w:val="00C16606"/>
    <w:rsid w:val="00C16755"/>
    <w:rsid w:val="00C167A7"/>
    <w:rsid w:val="00C16800"/>
    <w:rsid w:val="00C16896"/>
    <w:rsid w:val="00C168D5"/>
    <w:rsid w:val="00C168F7"/>
    <w:rsid w:val="00C169D5"/>
    <w:rsid w:val="00C16B93"/>
    <w:rsid w:val="00C16BFD"/>
    <w:rsid w:val="00C16C21"/>
    <w:rsid w:val="00C16C57"/>
    <w:rsid w:val="00C16F69"/>
    <w:rsid w:val="00C17071"/>
    <w:rsid w:val="00C1710B"/>
    <w:rsid w:val="00C17199"/>
    <w:rsid w:val="00C17278"/>
    <w:rsid w:val="00C172D4"/>
    <w:rsid w:val="00C172E2"/>
    <w:rsid w:val="00C17364"/>
    <w:rsid w:val="00C17464"/>
    <w:rsid w:val="00C1747F"/>
    <w:rsid w:val="00C17520"/>
    <w:rsid w:val="00C17557"/>
    <w:rsid w:val="00C1757D"/>
    <w:rsid w:val="00C17587"/>
    <w:rsid w:val="00C17589"/>
    <w:rsid w:val="00C17601"/>
    <w:rsid w:val="00C176A0"/>
    <w:rsid w:val="00C176D8"/>
    <w:rsid w:val="00C176E0"/>
    <w:rsid w:val="00C17769"/>
    <w:rsid w:val="00C17843"/>
    <w:rsid w:val="00C179A9"/>
    <w:rsid w:val="00C17AD1"/>
    <w:rsid w:val="00C17AD5"/>
    <w:rsid w:val="00C17B28"/>
    <w:rsid w:val="00C17C3A"/>
    <w:rsid w:val="00C17C49"/>
    <w:rsid w:val="00C17CE9"/>
    <w:rsid w:val="00C17D3A"/>
    <w:rsid w:val="00C17DB6"/>
    <w:rsid w:val="00C17DDF"/>
    <w:rsid w:val="00C17F8D"/>
    <w:rsid w:val="00C2026A"/>
    <w:rsid w:val="00C202FB"/>
    <w:rsid w:val="00C204A5"/>
    <w:rsid w:val="00C204D1"/>
    <w:rsid w:val="00C2072F"/>
    <w:rsid w:val="00C20773"/>
    <w:rsid w:val="00C2077F"/>
    <w:rsid w:val="00C207B4"/>
    <w:rsid w:val="00C207D7"/>
    <w:rsid w:val="00C2092B"/>
    <w:rsid w:val="00C20938"/>
    <w:rsid w:val="00C20A22"/>
    <w:rsid w:val="00C20B96"/>
    <w:rsid w:val="00C20CCC"/>
    <w:rsid w:val="00C20CFB"/>
    <w:rsid w:val="00C20D40"/>
    <w:rsid w:val="00C20EF1"/>
    <w:rsid w:val="00C20F4A"/>
    <w:rsid w:val="00C20F4D"/>
    <w:rsid w:val="00C20F65"/>
    <w:rsid w:val="00C20F94"/>
    <w:rsid w:val="00C2107E"/>
    <w:rsid w:val="00C211BB"/>
    <w:rsid w:val="00C211DF"/>
    <w:rsid w:val="00C21211"/>
    <w:rsid w:val="00C21375"/>
    <w:rsid w:val="00C21417"/>
    <w:rsid w:val="00C21430"/>
    <w:rsid w:val="00C21450"/>
    <w:rsid w:val="00C21529"/>
    <w:rsid w:val="00C2154A"/>
    <w:rsid w:val="00C2159E"/>
    <w:rsid w:val="00C21621"/>
    <w:rsid w:val="00C216D8"/>
    <w:rsid w:val="00C217F9"/>
    <w:rsid w:val="00C21841"/>
    <w:rsid w:val="00C218FD"/>
    <w:rsid w:val="00C21938"/>
    <w:rsid w:val="00C219BA"/>
    <w:rsid w:val="00C219C0"/>
    <w:rsid w:val="00C219D2"/>
    <w:rsid w:val="00C21A9B"/>
    <w:rsid w:val="00C21BDD"/>
    <w:rsid w:val="00C21CC4"/>
    <w:rsid w:val="00C21CF7"/>
    <w:rsid w:val="00C21D43"/>
    <w:rsid w:val="00C21DDD"/>
    <w:rsid w:val="00C21E14"/>
    <w:rsid w:val="00C21EAA"/>
    <w:rsid w:val="00C21EE1"/>
    <w:rsid w:val="00C21F0A"/>
    <w:rsid w:val="00C21F0C"/>
    <w:rsid w:val="00C21F0E"/>
    <w:rsid w:val="00C21F45"/>
    <w:rsid w:val="00C21F74"/>
    <w:rsid w:val="00C21F9C"/>
    <w:rsid w:val="00C21FBE"/>
    <w:rsid w:val="00C21FE5"/>
    <w:rsid w:val="00C220A4"/>
    <w:rsid w:val="00C221B2"/>
    <w:rsid w:val="00C22216"/>
    <w:rsid w:val="00C222B9"/>
    <w:rsid w:val="00C22302"/>
    <w:rsid w:val="00C22304"/>
    <w:rsid w:val="00C2234F"/>
    <w:rsid w:val="00C224CE"/>
    <w:rsid w:val="00C2253A"/>
    <w:rsid w:val="00C22648"/>
    <w:rsid w:val="00C2265A"/>
    <w:rsid w:val="00C22736"/>
    <w:rsid w:val="00C2274C"/>
    <w:rsid w:val="00C22751"/>
    <w:rsid w:val="00C22863"/>
    <w:rsid w:val="00C228C7"/>
    <w:rsid w:val="00C22A49"/>
    <w:rsid w:val="00C22A75"/>
    <w:rsid w:val="00C22AAF"/>
    <w:rsid w:val="00C22AB2"/>
    <w:rsid w:val="00C22B18"/>
    <w:rsid w:val="00C22B48"/>
    <w:rsid w:val="00C22B54"/>
    <w:rsid w:val="00C22BB2"/>
    <w:rsid w:val="00C22C6D"/>
    <w:rsid w:val="00C22F65"/>
    <w:rsid w:val="00C22F6C"/>
    <w:rsid w:val="00C22F80"/>
    <w:rsid w:val="00C2307B"/>
    <w:rsid w:val="00C230DA"/>
    <w:rsid w:val="00C23206"/>
    <w:rsid w:val="00C2321F"/>
    <w:rsid w:val="00C232F8"/>
    <w:rsid w:val="00C234C5"/>
    <w:rsid w:val="00C23611"/>
    <w:rsid w:val="00C2363E"/>
    <w:rsid w:val="00C2376E"/>
    <w:rsid w:val="00C23798"/>
    <w:rsid w:val="00C237A7"/>
    <w:rsid w:val="00C2383E"/>
    <w:rsid w:val="00C2386E"/>
    <w:rsid w:val="00C238E0"/>
    <w:rsid w:val="00C23937"/>
    <w:rsid w:val="00C239F9"/>
    <w:rsid w:val="00C23B86"/>
    <w:rsid w:val="00C23BC0"/>
    <w:rsid w:val="00C23C86"/>
    <w:rsid w:val="00C23CF9"/>
    <w:rsid w:val="00C23D10"/>
    <w:rsid w:val="00C23D80"/>
    <w:rsid w:val="00C23E25"/>
    <w:rsid w:val="00C23E85"/>
    <w:rsid w:val="00C23F7C"/>
    <w:rsid w:val="00C24049"/>
    <w:rsid w:val="00C24059"/>
    <w:rsid w:val="00C241CF"/>
    <w:rsid w:val="00C242A2"/>
    <w:rsid w:val="00C242C0"/>
    <w:rsid w:val="00C243C5"/>
    <w:rsid w:val="00C24506"/>
    <w:rsid w:val="00C24522"/>
    <w:rsid w:val="00C2457B"/>
    <w:rsid w:val="00C245C3"/>
    <w:rsid w:val="00C24602"/>
    <w:rsid w:val="00C2463A"/>
    <w:rsid w:val="00C2467C"/>
    <w:rsid w:val="00C247D5"/>
    <w:rsid w:val="00C247E0"/>
    <w:rsid w:val="00C248D0"/>
    <w:rsid w:val="00C24988"/>
    <w:rsid w:val="00C24A41"/>
    <w:rsid w:val="00C24B63"/>
    <w:rsid w:val="00C24B82"/>
    <w:rsid w:val="00C24C2B"/>
    <w:rsid w:val="00C24C53"/>
    <w:rsid w:val="00C24DA6"/>
    <w:rsid w:val="00C24EBA"/>
    <w:rsid w:val="00C24F97"/>
    <w:rsid w:val="00C25129"/>
    <w:rsid w:val="00C25134"/>
    <w:rsid w:val="00C25258"/>
    <w:rsid w:val="00C25297"/>
    <w:rsid w:val="00C253D5"/>
    <w:rsid w:val="00C25490"/>
    <w:rsid w:val="00C254D7"/>
    <w:rsid w:val="00C254DA"/>
    <w:rsid w:val="00C254FD"/>
    <w:rsid w:val="00C25574"/>
    <w:rsid w:val="00C255EC"/>
    <w:rsid w:val="00C25643"/>
    <w:rsid w:val="00C25690"/>
    <w:rsid w:val="00C256F1"/>
    <w:rsid w:val="00C2574A"/>
    <w:rsid w:val="00C257D5"/>
    <w:rsid w:val="00C258B2"/>
    <w:rsid w:val="00C259AE"/>
    <w:rsid w:val="00C25A6A"/>
    <w:rsid w:val="00C25AB8"/>
    <w:rsid w:val="00C25AD5"/>
    <w:rsid w:val="00C25C06"/>
    <w:rsid w:val="00C25C37"/>
    <w:rsid w:val="00C25C79"/>
    <w:rsid w:val="00C25D7B"/>
    <w:rsid w:val="00C26026"/>
    <w:rsid w:val="00C2602C"/>
    <w:rsid w:val="00C260C0"/>
    <w:rsid w:val="00C26161"/>
    <w:rsid w:val="00C26248"/>
    <w:rsid w:val="00C26267"/>
    <w:rsid w:val="00C26284"/>
    <w:rsid w:val="00C262CE"/>
    <w:rsid w:val="00C26313"/>
    <w:rsid w:val="00C26370"/>
    <w:rsid w:val="00C26372"/>
    <w:rsid w:val="00C26416"/>
    <w:rsid w:val="00C266CD"/>
    <w:rsid w:val="00C2670C"/>
    <w:rsid w:val="00C267D9"/>
    <w:rsid w:val="00C26920"/>
    <w:rsid w:val="00C26987"/>
    <w:rsid w:val="00C269DF"/>
    <w:rsid w:val="00C26A41"/>
    <w:rsid w:val="00C26AE7"/>
    <w:rsid w:val="00C26B21"/>
    <w:rsid w:val="00C26B95"/>
    <w:rsid w:val="00C26BC2"/>
    <w:rsid w:val="00C26C04"/>
    <w:rsid w:val="00C26D87"/>
    <w:rsid w:val="00C26DF0"/>
    <w:rsid w:val="00C270C6"/>
    <w:rsid w:val="00C27135"/>
    <w:rsid w:val="00C271D9"/>
    <w:rsid w:val="00C272D7"/>
    <w:rsid w:val="00C27317"/>
    <w:rsid w:val="00C27372"/>
    <w:rsid w:val="00C273AD"/>
    <w:rsid w:val="00C2745D"/>
    <w:rsid w:val="00C274AB"/>
    <w:rsid w:val="00C27652"/>
    <w:rsid w:val="00C276CF"/>
    <w:rsid w:val="00C276F4"/>
    <w:rsid w:val="00C276F8"/>
    <w:rsid w:val="00C27704"/>
    <w:rsid w:val="00C27718"/>
    <w:rsid w:val="00C27757"/>
    <w:rsid w:val="00C27780"/>
    <w:rsid w:val="00C27818"/>
    <w:rsid w:val="00C27854"/>
    <w:rsid w:val="00C2787A"/>
    <w:rsid w:val="00C279F0"/>
    <w:rsid w:val="00C27A1B"/>
    <w:rsid w:val="00C27B8E"/>
    <w:rsid w:val="00C27CEB"/>
    <w:rsid w:val="00C27D65"/>
    <w:rsid w:val="00C27E49"/>
    <w:rsid w:val="00C27E9F"/>
    <w:rsid w:val="00C27FBF"/>
    <w:rsid w:val="00C3007F"/>
    <w:rsid w:val="00C30198"/>
    <w:rsid w:val="00C301E3"/>
    <w:rsid w:val="00C30248"/>
    <w:rsid w:val="00C303B6"/>
    <w:rsid w:val="00C3055E"/>
    <w:rsid w:val="00C305A4"/>
    <w:rsid w:val="00C30670"/>
    <w:rsid w:val="00C30683"/>
    <w:rsid w:val="00C306A9"/>
    <w:rsid w:val="00C306E1"/>
    <w:rsid w:val="00C3070C"/>
    <w:rsid w:val="00C3072E"/>
    <w:rsid w:val="00C30815"/>
    <w:rsid w:val="00C30851"/>
    <w:rsid w:val="00C30858"/>
    <w:rsid w:val="00C30899"/>
    <w:rsid w:val="00C30957"/>
    <w:rsid w:val="00C30983"/>
    <w:rsid w:val="00C3098C"/>
    <w:rsid w:val="00C30A9F"/>
    <w:rsid w:val="00C30AC3"/>
    <w:rsid w:val="00C30B2C"/>
    <w:rsid w:val="00C30BFC"/>
    <w:rsid w:val="00C30CB8"/>
    <w:rsid w:val="00C30D77"/>
    <w:rsid w:val="00C30DA5"/>
    <w:rsid w:val="00C30E2E"/>
    <w:rsid w:val="00C30F12"/>
    <w:rsid w:val="00C3118D"/>
    <w:rsid w:val="00C3133E"/>
    <w:rsid w:val="00C313A5"/>
    <w:rsid w:val="00C315B5"/>
    <w:rsid w:val="00C31668"/>
    <w:rsid w:val="00C31730"/>
    <w:rsid w:val="00C3178E"/>
    <w:rsid w:val="00C3179A"/>
    <w:rsid w:val="00C3188A"/>
    <w:rsid w:val="00C318B8"/>
    <w:rsid w:val="00C31911"/>
    <w:rsid w:val="00C31941"/>
    <w:rsid w:val="00C31ADF"/>
    <w:rsid w:val="00C31B2B"/>
    <w:rsid w:val="00C31B42"/>
    <w:rsid w:val="00C31C41"/>
    <w:rsid w:val="00C31CC3"/>
    <w:rsid w:val="00C31F17"/>
    <w:rsid w:val="00C32144"/>
    <w:rsid w:val="00C32301"/>
    <w:rsid w:val="00C3230B"/>
    <w:rsid w:val="00C3239E"/>
    <w:rsid w:val="00C3275F"/>
    <w:rsid w:val="00C32769"/>
    <w:rsid w:val="00C32778"/>
    <w:rsid w:val="00C32787"/>
    <w:rsid w:val="00C328F7"/>
    <w:rsid w:val="00C32B13"/>
    <w:rsid w:val="00C32B47"/>
    <w:rsid w:val="00C32BA5"/>
    <w:rsid w:val="00C32C19"/>
    <w:rsid w:val="00C32D30"/>
    <w:rsid w:val="00C32D4E"/>
    <w:rsid w:val="00C32D90"/>
    <w:rsid w:val="00C32DAB"/>
    <w:rsid w:val="00C32E52"/>
    <w:rsid w:val="00C32EF5"/>
    <w:rsid w:val="00C32F2C"/>
    <w:rsid w:val="00C330A8"/>
    <w:rsid w:val="00C330BD"/>
    <w:rsid w:val="00C33117"/>
    <w:rsid w:val="00C3345C"/>
    <w:rsid w:val="00C334A6"/>
    <w:rsid w:val="00C3364A"/>
    <w:rsid w:val="00C3368F"/>
    <w:rsid w:val="00C336E0"/>
    <w:rsid w:val="00C336ED"/>
    <w:rsid w:val="00C3374C"/>
    <w:rsid w:val="00C33782"/>
    <w:rsid w:val="00C337CE"/>
    <w:rsid w:val="00C338C8"/>
    <w:rsid w:val="00C338CD"/>
    <w:rsid w:val="00C338D3"/>
    <w:rsid w:val="00C338F1"/>
    <w:rsid w:val="00C33935"/>
    <w:rsid w:val="00C33A3F"/>
    <w:rsid w:val="00C33AD0"/>
    <w:rsid w:val="00C33BDF"/>
    <w:rsid w:val="00C33C8F"/>
    <w:rsid w:val="00C33C94"/>
    <w:rsid w:val="00C33FBD"/>
    <w:rsid w:val="00C34216"/>
    <w:rsid w:val="00C34263"/>
    <w:rsid w:val="00C342A1"/>
    <w:rsid w:val="00C3443E"/>
    <w:rsid w:val="00C34460"/>
    <w:rsid w:val="00C3465A"/>
    <w:rsid w:val="00C346B0"/>
    <w:rsid w:val="00C34831"/>
    <w:rsid w:val="00C3489C"/>
    <w:rsid w:val="00C349D6"/>
    <w:rsid w:val="00C34CE8"/>
    <w:rsid w:val="00C34D7C"/>
    <w:rsid w:val="00C34DA2"/>
    <w:rsid w:val="00C34EA2"/>
    <w:rsid w:val="00C34EF1"/>
    <w:rsid w:val="00C34FE1"/>
    <w:rsid w:val="00C3501D"/>
    <w:rsid w:val="00C35046"/>
    <w:rsid w:val="00C35198"/>
    <w:rsid w:val="00C35308"/>
    <w:rsid w:val="00C35413"/>
    <w:rsid w:val="00C35572"/>
    <w:rsid w:val="00C355EB"/>
    <w:rsid w:val="00C35799"/>
    <w:rsid w:val="00C357E8"/>
    <w:rsid w:val="00C359A7"/>
    <w:rsid w:val="00C35C41"/>
    <w:rsid w:val="00C35C45"/>
    <w:rsid w:val="00C35CD5"/>
    <w:rsid w:val="00C35D29"/>
    <w:rsid w:val="00C35DE0"/>
    <w:rsid w:val="00C35DF8"/>
    <w:rsid w:val="00C35E75"/>
    <w:rsid w:val="00C36132"/>
    <w:rsid w:val="00C361B6"/>
    <w:rsid w:val="00C3621C"/>
    <w:rsid w:val="00C36336"/>
    <w:rsid w:val="00C365DF"/>
    <w:rsid w:val="00C365EF"/>
    <w:rsid w:val="00C3668F"/>
    <w:rsid w:val="00C36727"/>
    <w:rsid w:val="00C36903"/>
    <w:rsid w:val="00C36AC3"/>
    <w:rsid w:val="00C36B1C"/>
    <w:rsid w:val="00C36B77"/>
    <w:rsid w:val="00C36CF6"/>
    <w:rsid w:val="00C36D08"/>
    <w:rsid w:val="00C36D66"/>
    <w:rsid w:val="00C36DB0"/>
    <w:rsid w:val="00C36E94"/>
    <w:rsid w:val="00C36EEB"/>
    <w:rsid w:val="00C371C1"/>
    <w:rsid w:val="00C3728A"/>
    <w:rsid w:val="00C3739A"/>
    <w:rsid w:val="00C373AB"/>
    <w:rsid w:val="00C374E8"/>
    <w:rsid w:val="00C374F9"/>
    <w:rsid w:val="00C375C1"/>
    <w:rsid w:val="00C3768C"/>
    <w:rsid w:val="00C376B2"/>
    <w:rsid w:val="00C37876"/>
    <w:rsid w:val="00C3793B"/>
    <w:rsid w:val="00C37966"/>
    <w:rsid w:val="00C37AE4"/>
    <w:rsid w:val="00C37B74"/>
    <w:rsid w:val="00C37D7C"/>
    <w:rsid w:val="00C37DC0"/>
    <w:rsid w:val="00C37E84"/>
    <w:rsid w:val="00C37EF4"/>
    <w:rsid w:val="00C37F14"/>
    <w:rsid w:val="00C37F6E"/>
    <w:rsid w:val="00C40010"/>
    <w:rsid w:val="00C401C1"/>
    <w:rsid w:val="00C401D7"/>
    <w:rsid w:val="00C4023B"/>
    <w:rsid w:val="00C402A0"/>
    <w:rsid w:val="00C402E0"/>
    <w:rsid w:val="00C402F9"/>
    <w:rsid w:val="00C40336"/>
    <w:rsid w:val="00C403B2"/>
    <w:rsid w:val="00C403D0"/>
    <w:rsid w:val="00C4050B"/>
    <w:rsid w:val="00C4055D"/>
    <w:rsid w:val="00C407E9"/>
    <w:rsid w:val="00C40953"/>
    <w:rsid w:val="00C4096D"/>
    <w:rsid w:val="00C40B93"/>
    <w:rsid w:val="00C40CEA"/>
    <w:rsid w:val="00C41028"/>
    <w:rsid w:val="00C41072"/>
    <w:rsid w:val="00C4111F"/>
    <w:rsid w:val="00C4112A"/>
    <w:rsid w:val="00C411C3"/>
    <w:rsid w:val="00C4127E"/>
    <w:rsid w:val="00C4128B"/>
    <w:rsid w:val="00C4139C"/>
    <w:rsid w:val="00C4146D"/>
    <w:rsid w:val="00C41509"/>
    <w:rsid w:val="00C41517"/>
    <w:rsid w:val="00C41555"/>
    <w:rsid w:val="00C41593"/>
    <w:rsid w:val="00C4164A"/>
    <w:rsid w:val="00C4165E"/>
    <w:rsid w:val="00C4172E"/>
    <w:rsid w:val="00C4179E"/>
    <w:rsid w:val="00C417FD"/>
    <w:rsid w:val="00C41803"/>
    <w:rsid w:val="00C41995"/>
    <w:rsid w:val="00C41A2C"/>
    <w:rsid w:val="00C41B3F"/>
    <w:rsid w:val="00C41D00"/>
    <w:rsid w:val="00C41D96"/>
    <w:rsid w:val="00C41E9D"/>
    <w:rsid w:val="00C42236"/>
    <w:rsid w:val="00C42322"/>
    <w:rsid w:val="00C4245F"/>
    <w:rsid w:val="00C42474"/>
    <w:rsid w:val="00C4248F"/>
    <w:rsid w:val="00C42500"/>
    <w:rsid w:val="00C42525"/>
    <w:rsid w:val="00C42627"/>
    <w:rsid w:val="00C42644"/>
    <w:rsid w:val="00C426B0"/>
    <w:rsid w:val="00C426BA"/>
    <w:rsid w:val="00C42763"/>
    <w:rsid w:val="00C427FF"/>
    <w:rsid w:val="00C42905"/>
    <w:rsid w:val="00C429EF"/>
    <w:rsid w:val="00C42A84"/>
    <w:rsid w:val="00C42A9B"/>
    <w:rsid w:val="00C42B06"/>
    <w:rsid w:val="00C42B4F"/>
    <w:rsid w:val="00C42BF9"/>
    <w:rsid w:val="00C42C27"/>
    <w:rsid w:val="00C42C7D"/>
    <w:rsid w:val="00C42D2E"/>
    <w:rsid w:val="00C42E79"/>
    <w:rsid w:val="00C42EE4"/>
    <w:rsid w:val="00C4322E"/>
    <w:rsid w:val="00C43415"/>
    <w:rsid w:val="00C43486"/>
    <w:rsid w:val="00C43586"/>
    <w:rsid w:val="00C4371A"/>
    <w:rsid w:val="00C437D3"/>
    <w:rsid w:val="00C437F2"/>
    <w:rsid w:val="00C438CB"/>
    <w:rsid w:val="00C43965"/>
    <w:rsid w:val="00C43977"/>
    <w:rsid w:val="00C43A29"/>
    <w:rsid w:val="00C43C90"/>
    <w:rsid w:val="00C43CC6"/>
    <w:rsid w:val="00C43D0E"/>
    <w:rsid w:val="00C43D90"/>
    <w:rsid w:val="00C43EB2"/>
    <w:rsid w:val="00C43EE7"/>
    <w:rsid w:val="00C4406F"/>
    <w:rsid w:val="00C44091"/>
    <w:rsid w:val="00C4416D"/>
    <w:rsid w:val="00C441FE"/>
    <w:rsid w:val="00C44231"/>
    <w:rsid w:val="00C442D2"/>
    <w:rsid w:val="00C44440"/>
    <w:rsid w:val="00C44639"/>
    <w:rsid w:val="00C4463C"/>
    <w:rsid w:val="00C44775"/>
    <w:rsid w:val="00C4477C"/>
    <w:rsid w:val="00C44855"/>
    <w:rsid w:val="00C448CB"/>
    <w:rsid w:val="00C4495F"/>
    <w:rsid w:val="00C44A73"/>
    <w:rsid w:val="00C44AD7"/>
    <w:rsid w:val="00C44AE8"/>
    <w:rsid w:val="00C44B0F"/>
    <w:rsid w:val="00C44B72"/>
    <w:rsid w:val="00C44BE4"/>
    <w:rsid w:val="00C44DF5"/>
    <w:rsid w:val="00C44EFE"/>
    <w:rsid w:val="00C44F07"/>
    <w:rsid w:val="00C45052"/>
    <w:rsid w:val="00C450BF"/>
    <w:rsid w:val="00C450ED"/>
    <w:rsid w:val="00C45162"/>
    <w:rsid w:val="00C452DA"/>
    <w:rsid w:val="00C4532F"/>
    <w:rsid w:val="00C45376"/>
    <w:rsid w:val="00C45406"/>
    <w:rsid w:val="00C4555A"/>
    <w:rsid w:val="00C45577"/>
    <w:rsid w:val="00C4559E"/>
    <w:rsid w:val="00C45643"/>
    <w:rsid w:val="00C45856"/>
    <w:rsid w:val="00C4588F"/>
    <w:rsid w:val="00C458C9"/>
    <w:rsid w:val="00C45905"/>
    <w:rsid w:val="00C45A17"/>
    <w:rsid w:val="00C45A48"/>
    <w:rsid w:val="00C45AD8"/>
    <w:rsid w:val="00C45AF7"/>
    <w:rsid w:val="00C45BBA"/>
    <w:rsid w:val="00C45BE4"/>
    <w:rsid w:val="00C45BE6"/>
    <w:rsid w:val="00C45C0D"/>
    <w:rsid w:val="00C45C16"/>
    <w:rsid w:val="00C45D79"/>
    <w:rsid w:val="00C45DDC"/>
    <w:rsid w:val="00C45E6B"/>
    <w:rsid w:val="00C45EA4"/>
    <w:rsid w:val="00C45EAF"/>
    <w:rsid w:val="00C45FE9"/>
    <w:rsid w:val="00C4604C"/>
    <w:rsid w:val="00C46101"/>
    <w:rsid w:val="00C46138"/>
    <w:rsid w:val="00C4613D"/>
    <w:rsid w:val="00C46157"/>
    <w:rsid w:val="00C4618D"/>
    <w:rsid w:val="00C461BA"/>
    <w:rsid w:val="00C462AC"/>
    <w:rsid w:val="00C4634F"/>
    <w:rsid w:val="00C46403"/>
    <w:rsid w:val="00C464D0"/>
    <w:rsid w:val="00C464FC"/>
    <w:rsid w:val="00C46650"/>
    <w:rsid w:val="00C466B1"/>
    <w:rsid w:val="00C46845"/>
    <w:rsid w:val="00C4687A"/>
    <w:rsid w:val="00C46977"/>
    <w:rsid w:val="00C4697E"/>
    <w:rsid w:val="00C46AC5"/>
    <w:rsid w:val="00C46BD8"/>
    <w:rsid w:val="00C46C5F"/>
    <w:rsid w:val="00C46CF7"/>
    <w:rsid w:val="00C46D9E"/>
    <w:rsid w:val="00C46DE5"/>
    <w:rsid w:val="00C46EDC"/>
    <w:rsid w:val="00C46F26"/>
    <w:rsid w:val="00C47062"/>
    <w:rsid w:val="00C471A6"/>
    <w:rsid w:val="00C471C0"/>
    <w:rsid w:val="00C471F6"/>
    <w:rsid w:val="00C47381"/>
    <w:rsid w:val="00C4740B"/>
    <w:rsid w:val="00C4777E"/>
    <w:rsid w:val="00C477C4"/>
    <w:rsid w:val="00C478FB"/>
    <w:rsid w:val="00C47927"/>
    <w:rsid w:val="00C47A1A"/>
    <w:rsid w:val="00C47A3E"/>
    <w:rsid w:val="00C47AD6"/>
    <w:rsid w:val="00C47B18"/>
    <w:rsid w:val="00C47D4F"/>
    <w:rsid w:val="00C47ED2"/>
    <w:rsid w:val="00C47F7F"/>
    <w:rsid w:val="00C47F80"/>
    <w:rsid w:val="00C47F9B"/>
    <w:rsid w:val="00C47F9C"/>
    <w:rsid w:val="00C47F9F"/>
    <w:rsid w:val="00C4B7CF"/>
    <w:rsid w:val="00C50063"/>
    <w:rsid w:val="00C50085"/>
    <w:rsid w:val="00C50149"/>
    <w:rsid w:val="00C501A9"/>
    <w:rsid w:val="00C50250"/>
    <w:rsid w:val="00C502BF"/>
    <w:rsid w:val="00C5034E"/>
    <w:rsid w:val="00C503BB"/>
    <w:rsid w:val="00C50422"/>
    <w:rsid w:val="00C504F4"/>
    <w:rsid w:val="00C50508"/>
    <w:rsid w:val="00C505EB"/>
    <w:rsid w:val="00C50752"/>
    <w:rsid w:val="00C50755"/>
    <w:rsid w:val="00C50762"/>
    <w:rsid w:val="00C50A30"/>
    <w:rsid w:val="00C50A87"/>
    <w:rsid w:val="00C50AD6"/>
    <w:rsid w:val="00C50AE0"/>
    <w:rsid w:val="00C50B79"/>
    <w:rsid w:val="00C50EB8"/>
    <w:rsid w:val="00C50EE9"/>
    <w:rsid w:val="00C51018"/>
    <w:rsid w:val="00C510E7"/>
    <w:rsid w:val="00C511A1"/>
    <w:rsid w:val="00C511C5"/>
    <w:rsid w:val="00C5120A"/>
    <w:rsid w:val="00C513F9"/>
    <w:rsid w:val="00C514A1"/>
    <w:rsid w:val="00C51538"/>
    <w:rsid w:val="00C51592"/>
    <w:rsid w:val="00C515D7"/>
    <w:rsid w:val="00C51617"/>
    <w:rsid w:val="00C51ABD"/>
    <w:rsid w:val="00C51BF2"/>
    <w:rsid w:val="00C51C1D"/>
    <w:rsid w:val="00C51CD7"/>
    <w:rsid w:val="00C51D34"/>
    <w:rsid w:val="00C51F2D"/>
    <w:rsid w:val="00C51FF4"/>
    <w:rsid w:val="00C521EB"/>
    <w:rsid w:val="00C52219"/>
    <w:rsid w:val="00C523A1"/>
    <w:rsid w:val="00C523C0"/>
    <w:rsid w:val="00C524A2"/>
    <w:rsid w:val="00C52862"/>
    <w:rsid w:val="00C528E4"/>
    <w:rsid w:val="00C52989"/>
    <w:rsid w:val="00C52996"/>
    <w:rsid w:val="00C52AC8"/>
    <w:rsid w:val="00C52ACC"/>
    <w:rsid w:val="00C52ADF"/>
    <w:rsid w:val="00C52C36"/>
    <w:rsid w:val="00C52CB8"/>
    <w:rsid w:val="00C52D23"/>
    <w:rsid w:val="00C52E44"/>
    <w:rsid w:val="00C52E53"/>
    <w:rsid w:val="00C52EE3"/>
    <w:rsid w:val="00C52FB1"/>
    <w:rsid w:val="00C530A4"/>
    <w:rsid w:val="00C53146"/>
    <w:rsid w:val="00C53157"/>
    <w:rsid w:val="00C53238"/>
    <w:rsid w:val="00C53331"/>
    <w:rsid w:val="00C533C4"/>
    <w:rsid w:val="00C533D7"/>
    <w:rsid w:val="00C533E9"/>
    <w:rsid w:val="00C5341A"/>
    <w:rsid w:val="00C5348A"/>
    <w:rsid w:val="00C53493"/>
    <w:rsid w:val="00C534DC"/>
    <w:rsid w:val="00C534EF"/>
    <w:rsid w:val="00C53518"/>
    <w:rsid w:val="00C5355E"/>
    <w:rsid w:val="00C5362D"/>
    <w:rsid w:val="00C53685"/>
    <w:rsid w:val="00C5377E"/>
    <w:rsid w:val="00C53954"/>
    <w:rsid w:val="00C53963"/>
    <w:rsid w:val="00C53A4F"/>
    <w:rsid w:val="00C53BE8"/>
    <w:rsid w:val="00C53BEB"/>
    <w:rsid w:val="00C53D1C"/>
    <w:rsid w:val="00C53D77"/>
    <w:rsid w:val="00C53DCB"/>
    <w:rsid w:val="00C53E38"/>
    <w:rsid w:val="00C53EB5"/>
    <w:rsid w:val="00C53EC7"/>
    <w:rsid w:val="00C53F1B"/>
    <w:rsid w:val="00C53F23"/>
    <w:rsid w:val="00C53F3F"/>
    <w:rsid w:val="00C53F59"/>
    <w:rsid w:val="00C53FDC"/>
    <w:rsid w:val="00C53FE8"/>
    <w:rsid w:val="00C54094"/>
    <w:rsid w:val="00C542B3"/>
    <w:rsid w:val="00C542BD"/>
    <w:rsid w:val="00C542CE"/>
    <w:rsid w:val="00C543EE"/>
    <w:rsid w:val="00C54523"/>
    <w:rsid w:val="00C54541"/>
    <w:rsid w:val="00C546D7"/>
    <w:rsid w:val="00C5496D"/>
    <w:rsid w:val="00C549CB"/>
    <w:rsid w:val="00C54A22"/>
    <w:rsid w:val="00C54BAF"/>
    <w:rsid w:val="00C54D9E"/>
    <w:rsid w:val="00C54ED1"/>
    <w:rsid w:val="00C54F3A"/>
    <w:rsid w:val="00C55003"/>
    <w:rsid w:val="00C550EC"/>
    <w:rsid w:val="00C551F3"/>
    <w:rsid w:val="00C551F9"/>
    <w:rsid w:val="00C55295"/>
    <w:rsid w:val="00C5547B"/>
    <w:rsid w:val="00C554C8"/>
    <w:rsid w:val="00C5558C"/>
    <w:rsid w:val="00C556ED"/>
    <w:rsid w:val="00C557FB"/>
    <w:rsid w:val="00C55951"/>
    <w:rsid w:val="00C55969"/>
    <w:rsid w:val="00C55B4E"/>
    <w:rsid w:val="00C55B53"/>
    <w:rsid w:val="00C55B58"/>
    <w:rsid w:val="00C55B9A"/>
    <w:rsid w:val="00C55BAC"/>
    <w:rsid w:val="00C55CCC"/>
    <w:rsid w:val="00C55E44"/>
    <w:rsid w:val="00C55EAE"/>
    <w:rsid w:val="00C55F4D"/>
    <w:rsid w:val="00C55FF0"/>
    <w:rsid w:val="00C56029"/>
    <w:rsid w:val="00C56034"/>
    <w:rsid w:val="00C56267"/>
    <w:rsid w:val="00C563C3"/>
    <w:rsid w:val="00C563EE"/>
    <w:rsid w:val="00C564A0"/>
    <w:rsid w:val="00C564A2"/>
    <w:rsid w:val="00C56511"/>
    <w:rsid w:val="00C5656F"/>
    <w:rsid w:val="00C565B0"/>
    <w:rsid w:val="00C565F9"/>
    <w:rsid w:val="00C5673B"/>
    <w:rsid w:val="00C56780"/>
    <w:rsid w:val="00C569CA"/>
    <w:rsid w:val="00C56A6F"/>
    <w:rsid w:val="00C56B02"/>
    <w:rsid w:val="00C56DCB"/>
    <w:rsid w:val="00C56E42"/>
    <w:rsid w:val="00C56E67"/>
    <w:rsid w:val="00C56F9F"/>
    <w:rsid w:val="00C5704D"/>
    <w:rsid w:val="00C57099"/>
    <w:rsid w:val="00C5709A"/>
    <w:rsid w:val="00C570A4"/>
    <w:rsid w:val="00C5710E"/>
    <w:rsid w:val="00C57140"/>
    <w:rsid w:val="00C57200"/>
    <w:rsid w:val="00C57226"/>
    <w:rsid w:val="00C5722D"/>
    <w:rsid w:val="00C5736C"/>
    <w:rsid w:val="00C573FA"/>
    <w:rsid w:val="00C575C2"/>
    <w:rsid w:val="00C57638"/>
    <w:rsid w:val="00C5764D"/>
    <w:rsid w:val="00C57675"/>
    <w:rsid w:val="00C57886"/>
    <w:rsid w:val="00C578AA"/>
    <w:rsid w:val="00C57950"/>
    <w:rsid w:val="00C579F2"/>
    <w:rsid w:val="00C57A34"/>
    <w:rsid w:val="00C57A3E"/>
    <w:rsid w:val="00C57B3E"/>
    <w:rsid w:val="00C57B63"/>
    <w:rsid w:val="00C57C5A"/>
    <w:rsid w:val="00C57CB4"/>
    <w:rsid w:val="00C57D34"/>
    <w:rsid w:val="00C57E8F"/>
    <w:rsid w:val="00C57F07"/>
    <w:rsid w:val="00C57FAB"/>
    <w:rsid w:val="00C57FD2"/>
    <w:rsid w:val="00C60038"/>
    <w:rsid w:val="00C600A1"/>
    <w:rsid w:val="00C60344"/>
    <w:rsid w:val="00C60415"/>
    <w:rsid w:val="00C6046E"/>
    <w:rsid w:val="00C60477"/>
    <w:rsid w:val="00C60481"/>
    <w:rsid w:val="00C60483"/>
    <w:rsid w:val="00C604FB"/>
    <w:rsid w:val="00C6057C"/>
    <w:rsid w:val="00C605DB"/>
    <w:rsid w:val="00C6061A"/>
    <w:rsid w:val="00C60621"/>
    <w:rsid w:val="00C606A4"/>
    <w:rsid w:val="00C60753"/>
    <w:rsid w:val="00C60776"/>
    <w:rsid w:val="00C607E2"/>
    <w:rsid w:val="00C60803"/>
    <w:rsid w:val="00C608FA"/>
    <w:rsid w:val="00C60A94"/>
    <w:rsid w:val="00C60B71"/>
    <w:rsid w:val="00C60B97"/>
    <w:rsid w:val="00C60C44"/>
    <w:rsid w:val="00C60C74"/>
    <w:rsid w:val="00C60CAB"/>
    <w:rsid w:val="00C60D2A"/>
    <w:rsid w:val="00C60DC7"/>
    <w:rsid w:val="00C60DF3"/>
    <w:rsid w:val="00C61009"/>
    <w:rsid w:val="00C61064"/>
    <w:rsid w:val="00C61089"/>
    <w:rsid w:val="00C612EC"/>
    <w:rsid w:val="00C61301"/>
    <w:rsid w:val="00C613BE"/>
    <w:rsid w:val="00C614D9"/>
    <w:rsid w:val="00C6157F"/>
    <w:rsid w:val="00C615A1"/>
    <w:rsid w:val="00C6165E"/>
    <w:rsid w:val="00C616A1"/>
    <w:rsid w:val="00C6184F"/>
    <w:rsid w:val="00C6190E"/>
    <w:rsid w:val="00C619D4"/>
    <w:rsid w:val="00C61A6F"/>
    <w:rsid w:val="00C61A7F"/>
    <w:rsid w:val="00C61C1B"/>
    <w:rsid w:val="00C61C4C"/>
    <w:rsid w:val="00C61C62"/>
    <w:rsid w:val="00C61D13"/>
    <w:rsid w:val="00C61E92"/>
    <w:rsid w:val="00C61EE4"/>
    <w:rsid w:val="00C61F4A"/>
    <w:rsid w:val="00C61F59"/>
    <w:rsid w:val="00C61F7D"/>
    <w:rsid w:val="00C6204F"/>
    <w:rsid w:val="00C62070"/>
    <w:rsid w:val="00C620A6"/>
    <w:rsid w:val="00C62175"/>
    <w:rsid w:val="00C621A8"/>
    <w:rsid w:val="00C62226"/>
    <w:rsid w:val="00C6226B"/>
    <w:rsid w:val="00C6235B"/>
    <w:rsid w:val="00C62399"/>
    <w:rsid w:val="00C623BA"/>
    <w:rsid w:val="00C6244D"/>
    <w:rsid w:val="00C6254A"/>
    <w:rsid w:val="00C6260D"/>
    <w:rsid w:val="00C6267D"/>
    <w:rsid w:val="00C626B5"/>
    <w:rsid w:val="00C62704"/>
    <w:rsid w:val="00C62767"/>
    <w:rsid w:val="00C628E8"/>
    <w:rsid w:val="00C6296F"/>
    <w:rsid w:val="00C6298B"/>
    <w:rsid w:val="00C62990"/>
    <w:rsid w:val="00C62AC8"/>
    <w:rsid w:val="00C62ADF"/>
    <w:rsid w:val="00C62B02"/>
    <w:rsid w:val="00C62B9D"/>
    <w:rsid w:val="00C62C18"/>
    <w:rsid w:val="00C62CAF"/>
    <w:rsid w:val="00C62CB7"/>
    <w:rsid w:val="00C62CF4"/>
    <w:rsid w:val="00C6308F"/>
    <w:rsid w:val="00C630A8"/>
    <w:rsid w:val="00C632A0"/>
    <w:rsid w:val="00C632F0"/>
    <w:rsid w:val="00C63325"/>
    <w:rsid w:val="00C6335E"/>
    <w:rsid w:val="00C633F8"/>
    <w:rsid w:val="00C6344E"/>
    <w:rsid w:val="00C634E4"/>
    <w:rsid w:val="00C63661"/>
    <w:rsid w:val="00C636F9"/>
    <w:rsid w:val="00C636FC"/>
    <w:rsid w:val="00C6380B"/>
    <w:rsid w:val="00C638FF"/>
    <w:rsid w:val="00C63BD6"/>
    <w:rsid w:val="00C63BFB"/>
    <w:rsid w:val="00C63C4E"/>
    <w:rsid w:val="00C63C86"/>
    <w:rsid w:val="00C63F70"/>
    <w:rsid w:val="00C6401C"/>
    <w:rsid w:val="00C640F4"/>
    <w:rsid w:val="00C64287"/>
    <w:rsid w:val="00C643F9"/>
    <w:rsid w:val="00C64477"/>
    <w:rsid w:val="00C644D9"/>
    <w:rsid w:val="00C644ED"/>
    <w:rsid w:val="00C645CC"/>
    <w:rsid w:val="00C645DD"/>
    <w:rsid w:val="00C64685"/>
    <w:rsid w:val="00C64918"/>
    <w:rsid w:val="00C64939"/>
    <w:rsid w:val="00C64A63"/>
    <w:rsid w:val="00C64A70"/>
    <w:rsid w:val="00C64AD1"/>
    <w:rsid w:val="00C64AD6"/>
    <w:rsid w:val="00C64B17"/>
    <w:rsid w:val="00C64C8B"/>
    <w:rsid w:val="00C64D13"/>
    <w:rsid w:val="00C64D8D"/>
    <w:rsid w:val="00C64F82"/>
    <w:rsid w:val="00C65005"/>
    <w:rsid w:val="00C65041"/>
    <w:rsid w:val="00C6506C"/>
    <w:rsid w:val="00C650DB"/>
    <w:rsid w:val="00C651D5"/>
    <w:rsid w:val="00C652C2"/>
    <w:rsid w:val="00C652CB"/>
    <w:rsid w:val="00C653A4"/>
    <w:rsid w:val="00C6552A"/>
    <w:rsid w:val="00C6558C"/>
    <w:rsid w:val="00C655F2"/>
    <w:rsid w:val="00C6562D"/>
    <w:rsid w:val="00C656D5"/>
    <w:rsid w:val="00C65808"/>
    <w:rsid w:val="00C65900"/>
    <w:rsid w:val="00C65942"/>
    <w:rsid w:val="00C65AAF"/>
    <w:rsid w:val="00C65B43"/>
    <w:rsid w:val="00C65BA7"/>
    <w:rsid w:val="00C65BC0"/>
    <w:rsid w:val="00C65D73"/>
    <w:rsid w:val="00C65DCF"/>
    <w:rsid w:val="00C65DEF"/>
    <w:rsid w:val="00C65E70"/>
    <w:rsid w:val="00C65FCB"/>
    <w:rsid w:val="00C661F6"/>
    <w:rsid w:val="00C6620B"/>
    <w:rsid w:val="00C662BC"/>
    <w:rsid w:val="00C662FB"/>
    <w:rsid w:val="00C664D9"/>
    <w:rsid w:val="00C664E1"/>
    <w:rsid w:val="00C6653F"/>
    <w:rsid w:val="00C665BC"/>
    <w:rsid w:val="00C6663D"/>
    <w:rsid w:val="00C6679E"/>
    <w:rsid w:val="00C667D3"/>
    <w:rsid w:val="00C66870"/>
    <w:rsid w:val="00C66972"/>
    <w:rsid w:val="00C669D0"/>
    <w:rsid w:val="00C66C82"/>
    <w:rsid w:val="00C66F3A"/>
    <w:rsid w:val="00C66F7C"/>
    <w:rsid w:val="00C66FA8"/>
    <w:rsid w:val="00C6702A"/>
    <w:rsid w:val="00C670F9"/>
    <w:rsid w:val="00C672D0"/>
    <w:rsid w:val="00C673D6"/>
    <w:rsid w:val="00C67439"/>
    <w:rsid w:val="00C674D9"/>
    <w:rsid w:val="00C67507"/>
    <w:rsid w:val="00C6761A"/>
    <w:rsid w:val="00C67763"/>
    <w:rsid w:val="00C6778B"/>
    <w:rsid w:val="00C677D4"/>
    <w:rsid w:val="00C678C6"/>
    <w:rsid w:val="00C67A3C"/>
    <w:rsid w:val="00C67A90"/>
    <w:rsid w:val="00C67ADB"/>
    <w:rsid w:val="00C67B92"/>
    <w:rsid w:val="00C67BDF"/>
    <w:rsid w:val="00C67DAC"/>
    <w:rsid w:val="00C67E2E"/>
    <w:rsid w:val="00C67F9F"/>
    <w:rsid w:val="00C701A3"/>
    <w:rsid w:val="00C701FA"/>
    <w:rsid w:val="00C70236"/>
    <w:rsid w:val="00C7023C"/>
    <w:rsid w:val="00C702B5"/>
    <w:rsid w:val="00C702CB"/>
    <w:rsid w:val="00C702EF"/>
    <w:rsid w:val="00C70370"/>
    <w:rsid w:val="00C704D3"/>
    <w:rsid w:val="00C7052E"/>
    <w:rsid w:val="00C70549"/>
    <w:rsid w:val="00C70748"/>
    <w:rsid w:val="00C70770"/>
    <w:rsid w:val="00C7082C"/>
    <w:rsid w:val="00C708D8"/>
    <w:rsid w:val="00C709C9"/>
    <w:rsid w:val="00C70A53"/>
    <w:rsid w:val="00C70AE8"/>
    <w:rsid w:val="00C70BFC"/>
    <w:rsid w:val="00C70C07"/>
    <w:rsid w:val="00C70CE7"/>
    <w:rsid w:val="00C70DFA"/>
    <w:rsid w:val="00C70E21"/>
    <w:rsid w:val="00C70E5A"/>
    <w:rsid w:val="00C70E6C"/>
    <w:rsid w:val="00C70FAA"/>
    <w:rsid w:val="00C71081"/>
    <w:rsid w:val="00C710C8"/>
    <w:rsid w:val="00C7116A"/>
    <w:rsid w:val="00C71241"/>
    <w:rsid w:val="00C71257"/>
    <w:rsid w:val="00C7136F"/>
    <w:rsid w:val="00C71437"/>
    <w:rsid w:val="00C7155F"/>
    <w:rsid w:val="00C71560"/>
    <w:rsid w:val="00C7157E"/>
    <w:rsid w:val="00C71618"/>
    <w:rsid w:val="00C7165D"/>
    <w:rsid w:val="00C71685"/>
    <w:rsid w:val="00C7172A"/>
    <w:rsid w:val="00C71797"/>
    <w:rsid w:val="00C717DF"/>
    <w:rsid w:val="00C719F6"/>
    <w:rsid w:val="00C71A93"/>
    <w:rsid w:val="00C71AA2"/>
    <w:rsid w:val="00C71C14"/>
    <w:rsid w:val="00C71C88"/>
    <w:rsid w:val="00C71CE9"/>
    <w:rsid w:val="00C71D7F"/>
    <w:rsid w:val="00C71DEF"/>
    <w:rsid w:val="00C71EA4"/>
    <w:rsid w:val="00C71FCB"/>
    <w:rsid w:val="00C72044"/>
    <w:rsid w:val="00C72055"/>
    <w:rsid w:val="00C7213F"/>
    <w:rsid w:val="00C7214A"/>
    <w:rsid w:val="00C722CC"/>
    <w:rsid w:val="00C723F4"/>
    <w:rsid w:val="00C72409"/>
    <w:rsid w:val="00C725CE"/>
    <w:rsid w:val="00C726DC"/>
    <w:rsid w:val="00C72746"/>
    <w:rsid w:val="00C7275B"/>
    <w:rsid w:val="00C727E4"/>
    <w:rsid w:val="00C7294A"/>
    <w:rsid w:val="00C72AA1"/>
    <w:rsid w:val="00C72B75"/>
    <w:rsid w:val="00C72CAC"/>
    <w:rsid w:val="00C72D98"/>
    <w:rsid w:val="00C72DD8"/>
    <w:rsid w:val="00C72DF1"/>
    <w:rsid w:val="00C72EDD"/>
    <w:rsid w:val="00C72EE1"/>
    <w:rsid w:val="00C72FC9"/>
    <w:rsid w:val="00C730C7"/>
    <w:rsid w:val="00C73135"/>
    <w:rsid w:val="00C7321B"/>
    <w:rsid w:val="00C73491"/>
    <w:rsid w:val="00C7363A"/>
    <w:rsid w:val="00C73841"/>
    <w:rsid w:val="00C7388B"/>
    <w:rsid w:val="00C7390D"/>
    <w:rsid w:val="00C73AD3"/>
    <w:rsid w:val="00C73B81"/>
    <w:rsid w:val="00C73BEF"/>
    <w:rsid w:val="00C73C83"/>
    <w:rsid w:val="00C73E4E"/>
    <w:rsid w:val="00C73EF7"/>
    <w:rsid w:val="00C73FB4"/>
    <w:rsid w:val="00C74008"/>
    <w:rsid w:val="00C74029"/>
    <w:rsid w:val="00C741E8"/>
    <w:rsid w:val="00C743A9"/>
    <w:rsid w:val="00C743B2"/>
    <w:rsid w:val="00C743FF"/>
    <w:rsid w:val="00C74521"/>
    <w:rsid w:val="00C74537"/>
    <w:rsid w:val="00C745AE"/>
    <w:rsid w:val="00C745C8"/>
    <w:rsid w:val="00C745F9"/>
    <w:rsid w:val="00C7460F"/>
    <w:rsid w:val="00C74629"/>
    <w:rsid w:val="00C74699"/>
    <w:rsid w:val="00C74785"/>
    <w:rsid w:val="00C7478F"/>
    <w:rsid w:val="00C74984"/>
    <w:rsid w:val="00C749DE"/>
    <w:rsid w:val="00C74B84"/>
    <w:rsid w:val="00C74C58"/>
    <w:rsid w:val="00C74CE0"/>
    <w:rsid w:val="00C74CE2"/>
    <w:rsid w:val="00C74D7A"/>
    <w:rsid w:val="00C74DA5"/>
    <w:rsid w:val="00C74DC1"/>
    <w:rsid w:val="00C74E06"/>
    <w:rsid w:val="00C74E6E"/>
    <w:rsid w:val="00C74EA2"/>
    <w:rsid w:val="00C74F52"/>
    <w:rsid w:val="00C74F63"/>
    <w:rsid w:val="00C74FCC"/>
    <w:rsid w:val="00C75014"/>
    <w:rsid w:val="00C7517B"/>
    <w:rsid w:val="00C751C2"/>
    <w:rsid w:val="00C752CB"/>
    <w:rsid w:val="00C752DE"/>
    <w:rsid w:val="00C753AF"/>
    <w:rsid w:val="00C753C2"/>
    <w:rsid w:val="00C7554F"/>
    <w:rsid w:val="00C755E0"/>
    <w:rsid w:val="00C7563D"/>
    <w:rsid w:val="00C75640"/>
    <w:rsid w:val="00C756D7"/>
    <w:rsid w:val="00C75754"/>
    <w:rsid w:val="00C75770"/>
    <w:rsid w:val="00C758F2"/>
    <w:rsid w:val="00C7593F"/>
    <w:rsid w:val="00C75963"/>
    <w:rsid w:val="00C75A5F"/>
    <w:rsid w:val="00C75A92"/>
    <w:rsid w:val="00C75C0D"/>
    <w:rsid w:val="00C75CCA"/>
    <w:rsid w:val="00C75E42"/>
    <w:rsid w:val="00C76197"/>
    <w:rsid w:val="00C761A4"/>
    <w:rsid w:val="00C7629C"/>
    <w:rsid w:val="00C76309"/>
    <w:rsid w:val="00C76450"/>
    <w:rsid w:val="00C764F6"/>
    <w:rsid w:val="00C76582"/>
    <w:rsid w:val="00C7664C"/>
    <w:rsid w:val="00C76829"/>
    <w:rsid w:val="00C768D5"/>
    <w:rsid w:val="00C76947"/>
    <w:rsid w:val="00C769BB"/>
    <w:rsid w:val="00C76ABF"/>
    <w:rsid w:val="00C76B2B"/>
    <w:rsid w:val="00C76B63"/>
    <w:rsid w:val="00C76B67"/>
    <w:rsid w:val="00C76C5C"/>
    <w:rsid w:val="00C76D20"/>
    <w:rsid w:val="00C76DBB"/>
    <w:rsid w:val="00C76F74"/>
    <w:rsid w:val="00C7708D"/>
    <w:rsid w:val="00C770FE"/>
    <w:rsid w:val="00C77134"/>
    <w:rsid w:val="00C771A4"/>
    <w:rsid w:val="00C771C0"/>
    <w:rsid w:val="00C7739D"/>
    <w:rsid w:val="00C77477"/>
    <w:rsid w:val="00C775A3"/>
    <w:rsid w:val="00C77693"/>
    <w:rsid w:val="00C776CD"/>
    <w:rsid w:val="00C77741"/>
    <w:rsid w:val="00C778A5"/>
    <w:rsid w:val="00C779C3"/>
    <w:rsid w:val="00C77B25"/>
    <w:rsid w:val="00C77B8C"/>
    <w:rsid w:val="00C77BF8"/>
    <w:rsid w:val="00C77BFD"/>
    <w:rsid w:val="00C77C3A"/>
    <w:rsid w:val="00C77C8A"/>
    <w:rsid w:val="00C77CB1"/>
    <w:rsid w:val="00C77F27"/>
    <w:rsid w:val="00C77F5D"/>
    <w:rsid w:val="00C77F6B"/>
    <w:rsid w:val="00C77FE4"/>
    <w:rsid w:val="00C8016C"/>
    <w:rsid w:val="00C803E4"/>
    <w:rsid w:val="00C80424"/>
    <w:rsid w:val="00C8050D"/>
    <w:rsid w:val="00C806DE"/>
    <w:rsid w:val="00C809B1"/>
    <w:rsid w:val="00C80B2D"/>
    <w:rsid w:val="00C80B4B"/>
    <w:rsid w:val="00C80D6F"/>
    <w:rsid w:val="00C80F02"/>
    <w:rsid w:val="00C8110A"/>
    <w:rsid w:val="00C8111C"/>
    <w:rsid w:val="00C81238"/>
    <w:rsid w:val="00C81257"/>
    <w:rsid w:val="00C812C6"/>
    <w:rsid w:val="00C81499"/>
    <w:rsid w:val="00C81594"/>
    <w:rsid w:val="00C81617"/>
    <w:rsid w:val="00C81671"/>
    <w:rsid w:val="00C81705"/>
    <w:rsid w:val="00C8172F"/>
    <w:rsid w:val="00C8175F"/>
    <w:rsid w:val="00C81788"/>
    <w:rsid w:val="00C817C3"/>
    <w:rsid w:val="00C817D4"/>
    <w:rsid w:val="00C8183F"/>
    <w:rsid w:val="00C8189E"/>
    <w:rsid w:val="00C81957"/>
    <w:rsid w:val="00C81A4A"/>
    <w:rsid w:val="00C81ACD"/>
    <w:rsid w:val="00C81AFC"/>
    <w:rsid w:val="00C81B0F"/>
    <w:rsid w:val="00C81C88"/>
    <w:rsid w:val="00C81E67"/>
    <w:rsid w:val="00C81F95"/>
    <w:rsid w:val="00C81FE3"/>
    <w:rsid w:val="00C82036"/>
    <w:rsid w:val="00C8203B"/>
    <w:rsid w:val="00C82105"/>
    <w:rsid w:val="00C8210E"/>
    <w:rsid w:val="00C8214B"/>
    <w:rsid w:val="00C8226B"/>
    <w:rsid w:val="00C823CD"/>
    <w:rsid w:val="00C82403"/>
    <w:rsid w:val="00C82446"/>
    <w:rsid w:val="00C824D3"/>
    <w:rsid w:val="00C82537"/>
    <w:rsid w:val="00C82563"/>
    <w:rsid w:val="00C82795"/>
    <w:rsid w:val="00C8283F"/>
    <w:rsid w:val="00C8287A"/>
    <w:rsid w:val="00C828B5"/>
    <w:rsid w:val="00C82982"/>
    <w:rsid w:val="00C82B24"/>
    <w:rsid w:val="00C82B2C"/>
    <w:rsid w:val="00C82BA1"/>
    <w:rsid w:val="00C82BEB"/>
    <w:rsid w:val="00C82DD2"/>
    <w:rsid w:val="00C83061"/>
    <w:rsid w:val="00C830C3"/>
    <w:rsid w:val="00C83105"/>
    <w:rsid w:val="00C833FA"/>
    <w:rsid w:val="00C8345A"/>
    <w:rsid w:val="00C834D0"/>
    <w:rsid w:val="00C835F2"/>
    <w:rsid w:val="00C836FE"/>
    <w:rsid w:val="00C8378B"/>
    <w:rsid w:val="00C837FB"/>
    <w:rsid w:val="00C83838"/>
    <w:rsid w:val="00C838BD"/>
    <w:rsid w:val="00C838FF"/>
    <w:rsid w:val="00C83953"/>
    <w:rsid w:val="00C839A3"/>
    <w:rsid w:val="00C83AB3"/>
    <w:rsid w:val="00C83B3B"/>
    <w:rsid w:val="00C83B79"/>
    <w:rsid w:val="00C83BFE"/>
    <w:rsid w:val="00C83C3A"/>
    <w:rsid w:val="00C83C65"/>
    <w:rsid w:val="00C83C66"/>
    <w:rsid w:val="00C83C71"/>
    <w:rsid w:val="00C83C81"/>
    <w:rsid w:val="00C83D47"/>
    <w:rsid w:val="00C83DD7"/>
    <w:rsid w:val="00C83F8C"/>
    <w:rsid w:val="00C83F91"/>
    <w:rsid w:val="00C84047"/>
    <w:rsid w:val="00C84068"/>
    <w:rsid w:val="00C840B0"/>
    <w:rsid w:val="00C840DB"/>
    <w:rsid w:val="00C841B0"/>
    <w:rsid w:val="00C84214"/>
    <w:rsid w:val="00C8436E"/>
    <w:rsid w:val="00C8437E"/>
    <w:rsid w:val="00C84448"/>
    <w:rsid w:val="00C844FD"/>
    <w:rsid w:val="00C84501"/>
    <w:rsid w:val="00C84567"/>
    <w:rsid w:val="00C84605"/>
    <w:rsid w:val="00C846F1"/>
    <w:rsid w:val="00C8470F"/>
    <w:rsid w:val="00C84862"/>
    <w:rsid w:val="00C848C9"/>
    <w:rsid w:val="00C848D1"/>
    <w:rsid w:val="00C84AB6"/>
    <w:rsid w:val="00C84ABF"/>
    <w:rsid w:val="00C84B08"/>
    <w:rsid w:val="00C84CA3"/>
    <w:rsid w:val="00C84CCA"/>
    <w:rsid w:val="00C84CD3"/>
    <w:rsid w:val="00C84DF1"/>
    <w:rsid w:val="00C8500A"/>
    <w:rsid w:val="00C85051"/>
    <w:rsid w:val="00C85064"/>
    <w:rsid w:val="00C850CA"/>
    <w:rsid w:val="00C851BC"/>
    <w:rsid w:val="00C85325"/>
    <w:rsid w:val="00C85383"/>
    <w:rsid w:val="00C854B3"/>
    <w:rsid w:val="00C855BE"/>
    <w:rsid w:val="00C85653"/>
    <w:rsid w:val="00C8566A"/>
    <w:rsid w:val="00C8569B"/>
    <w:rsid w:val="00C85854"/>
    <w:rsid w:val="00C8599B"/>
    <w:rsid w:val="00C859D9"/>
    <w:rsid w:val="00C85A99"/>
    <w:rsid w:val="00C85AD1"/>
    <w:rsid w:val="00C85BCD"/>
    <w:rsid w:val="00C85CEF"/>
    <w:rsid w:val="00C85E23"/>
    <w:rsid w:val="00C85E65"/>
    <w:rsid w:val="00C85EF6"/>
    <w:rsid w:val="00C85FE1"/>
    <w:rsid w:val="00C86028"/>
    <w:rsid w:val="00C86113"/>
    <w:rsid w:val="00C86135"/>
    <w:rsid w:val="00C86148"/>
    <w:rsid w:val="00C861F0"/>
    <w:rsid w:val="00C8629F"/>
    <w:rsid w:val="00C86386"/>
    <w:rsid w:val="00C86479"/>
    <w:rsid w:val="00C86666"/>
    <w:rsid w:val="00C867C4"/>
    <w:rsid w:val="00C86814"/>
    <w:rsid w:val="00C86955"/>
    <w:rsid w:val="00C869D9"/>
    <w:rsid w:val="00C869F1"/>
    <w:rsid w:val="00C86A33"/>
    <w:rsid w:val="00C86A91"/>
    <w:rsid w:val="00C86AB6"/>
    <w:rsid w:val="00C86C22"/>
    <w:rsid w:val="00C86C85"/>
    <w:rsid w:val="00C86E96"/>
    <w:rsid w:val="00C870C3"/>
    <w:rsid w:val="00C871D4"/>
    <w:rsid w:val="00C8721F"/>
    <w:rsid w:val="00C873A1"/>
    <w:rsid w:val="00C87544"/>
    <w:rsid w:val="00C87554"/>
    <w:rsid w:val="00C875D9"/>
    <w:rsid w:val="00C87600"/>
    <w:rsid w:val="00C8763B"/>
    <w:rsid w:val="00C8766A"/>
    <w:rsid w:val="00C876AE"/>
    <w:rsid w:val="00C87812"/>
    <w:rsid w:val="00C87981"/>
    <w:rsid w:val="00C87A6A"/>
    <w:rsid w:val="00C87A9C"/>
    <w:rsid w:val="00C87BAA"/>
    <w:rsid w:val="00C87C9A"/>
    <w:rsid w:val="00C87DBB"/>
    <w:rsid w:val="00C87E2C"/>
    <w:rsid w:val="00C87E58"/>
    <w:rsid w:val="00C87E85"/>
    <w:rsid w:val="00C90004"/>
    <w:rsid w:val="00C901C4"/>
    <w:rsid w:val="00C901D7"/>
    <w:rsid w:val="00C9022E"/>
    <w:rsid w:val="00C902CA"/>
    <w:rsid w:val="00C902FE"/>
    <w:rsid w:val="00C903E2"/>
    <w:rsid w:val="00C904C0"/>
    <w:rsid w:val="00C905A0"/>
    <w:rsid w:val="00C905C2"/>
    <w:rsid w:val="00C90624"/>
    <w:rsid w:val="00C9066A"/>
    <w:rsid w:val="00C907AD"/>
    <w:rsid w:val="00C90821"/>
    <w:rsid w:val="00C908AA"/>
    <w:rsid w:val="00C90D4E"/>
    <w:rsid w:val="00C90D54"/>
    <w:rsid w:val="00C90DA5"/>
    <w:rsid w:val="00C90DB1"/>
    <w:rsid w:val="00C90EC2"/>
    <w:rsid w:val="00C90F57"/>
    <w:rsid w:val="00C910D7"/>
    <w:rsid w:val="00C910DA"/>
    <w:rsid w:val="00C91101"/>
    <w:rsid w:val="00C912A1"/>
    <w:rsid w:val="00C912EF"/>
    <w:rsid w:val="00C91321"/>
    <w:rsid w:val="00C9136B"/>
    <w:rsid w:val="00C91494"/>
    <w:rsid w:val="00C9149F"/>
    <w:rsid w:val="00C91655"/>
    <w:rsid w:val="00C91680"/>
    <w:rsid w:val="00C9170A"/>
    <w:rsid w:val="00C91745"/>
    <w:rsid w:val="00C91842"/>
    <w:rsid w:val="00C918DC"/>
    <w:rsid w:val="00C91B55"/>
    <w:rsid w:val="00C91B6F"/>
    <w:rsid w:val="00C91B76"/>
    <w:rsid w:val="00C91D1F"/>
    <w:rsid w:val="00C91D78"/>
    <w:rsid w:val="00C91D7D"/>
    <w:rsid w:val="00C91DBC"/>
    <w:rsid w:val="00C91E8F"/>
    <w:rsid w:val="00C91EF4"/>
    <w:rsid w:val="00C91F8B"/>
    <w:rsid w:val="00C91FBC"/>
    <w:rsid w:val="00C92092"/>
    <w:rsid w:val="00C92099"/>
    <w:rsid w:val="00C9218A"/>
    <w:rsid w:val="00C921F8"/>
    <w:rsid w:val="00C922C9"/>
    <w:rsid w:val="00C92315"/>
    <w:rsid w:val="00C923C0"/>
    <w:rsid w:val="00C923DF"/>
    <w:rsid w:val="00C9251F"/>
    <w:rsid w:val="00C9254C"/>
    <w:rsid w:val="00C92600"/>
    <w:rsid w:val="00C92645"/>
    <w:rsid w:val="00C92785"/>
    <w:rsid w:val="00C92882"/>
    <w:rsid w:val="00C9293C"/>
    <w:rsid w:val="00C9294F"/>
    <w:rsid w:val="00C929C8"/>
    <w:rsid w:val="00C929D5"/>
    <w:rsid w:val="00C92A0F"/>
    <w:rsid w:val="00C92A32"/>
    <w:rsid w:val="00C92AA0"/>
    <w:rsid w:val="00C92B1B"/>
    <w:rsid w:val="00C92B85"/>
    <w:rsid w:val="00C92B8C"/>
    <w:rsid w:val="00C92C00"/>
    <w:rsid w:val="00C932CC"/>
    <w:rsid w:val="00C934A5"/>
    <w:rsid w:val="00C934AA"/>
    <w:rsid w:val="00C934B4"/>
    <w:rsid w:val="00C93549"/>
    <w:rsid w:val="00C9356C"/>
    <w:rsid w:val="00C93576"/>
    <w:rsid w:val="00C935BD"/>
    <w:rsid w:val="00C9361B"/>
    <w:rsid w:val="00C93838"/>
    <w:rsid w:val="00C9394B"/>
    <w:rsid w:val="00C93995"/>
    <w:rsid w:val="00C939A6"/>
    <w:rsid w:val="00C939DE"/>
    <w:rsid w:val="00C93A86"/>
    <w:rsid w:val="00C93C2C"/>
    <w:rsid w:val="00C93CBA"/>
    <w:rsid w:val="00C93DCE"/>
    <w:rsid w:val="00C93F37"/>
    <w:rsid w:val="00C93F79"/>
    <w:rsid w:val="00C94028"/>
    <w:rsid w:val="00C9404D"/>
    <w:rsid w:val="00C941D4"/>
    <w:rsid w:val="00C941E7"/>
    <w:rsid w:val="00C941FA"/>
    <w:rsid w:val="00C94289"/>
    <w:rsid w:val="00C942E4"/>
    <w:rsid w:val="00C9450D"/>
    <w:rsid w:val="00C94527"/>
    <w:rsid w:val="00C9461D"/>
    <w:rsid w:val="00C946E6"/>
    <w:rsid w:val="00C94778"/>
    <w:rsid w:val="00C9477C"/>
    <w:rsid w:val="00C948D6"/>
    <w:rsid w:val="00C94910"/>
    <w:rsid w:val="00C94A18"/>
    <w:rsid w:val="00C94A1A"/>
    <w:rsid w:val="00C94B45"/>
    <w:rsid w:val="00C94B93"/>
    <w:rsid w:val="00C94BE5"/>
    <w:rsid w:val="00C94C5A"/>
    <w:rsid w:val="00C94C60"/>
    <w:rsid w:val="00C94CAD"/>
    <w:rsid w:val="00C94D12"/>
    <w:rsid w:val="00C94E13"/>
    <w:rsid w:val="00C94EE9"/>
    <w:rsid w:val="00C94EEE"/>
    <w:rsid w:val="00C95242"/>
    <w:rsid w:val="00C95370"/>
    <w:rsid w:val="00C95439"/>
    <w:rsid w:val="00C9551B"/>
    <w:rsid w:val="00C9551D"/>
    <w:rsid w:val="00C95522"/>
    <w:rsid w:val="00C955F6"/>
    <w:rsid w:val="00C956B5"/>
    <w:rsid w:val="00C956B6"/>
    <w:rsid w:val="00C95744"/>
    <w:rsid w:val="00C95779"/>
    <w:rsid w:val="00C957D8"/>
    <w:rsid w:val="00C9580A"/>
    <w:rsid w:val="00C95833"/>
    <w:rsid w:val="00C958AE"/>
    <w:rsid w:val="00C95905"/>
    <w:rsid w:val="00C95A20"/>
    <w:rsid w:val="00C95A95"/>
    <w:rsid w:val="00C95ADF"/>
    <w:rsid w:val="00C95C1B"/>
    <w:rsid w:val="00C95C50"/>
    <w:rsid w:val="00C95CA5"/>
    <w:rsid w:val="00C95D06"/>
    <w:rsid w:val="00C95D6B"/>
    <w:rsid w:val="00C95EAA"/>
    <w:rsid w:val="00C95F81"/>
    <w:rsid w:val="00C9625A"/>
    <w:rsid w:val="00C96378"/>
    <w:rsid w:val="00C963C8"/>
    <w:rsid w:val="00C96421"/>
    <w:rsid w:val="00C96426"/>
    <w:rsid w:val="00C96436"/>
    <w:rsid w:val="00C96598"/>
    <w:rsid w:val="00C965B8"/>
    <w:rsid w:val="00C9666E"/>
    <w:rsid w:val="00C96744"/>
    <w:rsid w:val="00C967EA"/>
    <w:rsid w:val="00C969DE"/>
    <w:rsid w:val="00C969E7"/>
    <w:rsid w:val="00C96AE4"/>
    <w:rsid w:val="00C96B4D"/>
    <w:rsid w:val="00C96D76"/>
    <w:rsid w:val="00C96DCA"/>
    <w:rsid w:val="00C96E5A"/>
    <w:rsid w:val="00C96EE1"/>
    <w:rsid w:val="00C96FED"/>
    <w:rsid w:val="00C97181"/>
    <w:rsid w:val="00C971C7"/>
    <w:rsid w:val="00C97202"/>
    <w:rsid w:val="00C972D1"/>
    <w:rsid w:val="00C97448"/>
    <w:rsid w:val="00C97558"/>
    <w:rsid w:val="00C975AD"/>
    <w:rsid w:val="00C9763B"/>
    <w:rsid w:val="00C97665"/>
    <w:rsid w:val="00C978B7"/>
    <w:rsid w:val="00C978C6"/>
    <w:rsid w:val="00C978E3"/>
    <w:rsid w:val="00C97938"/>
    <w:rsid w:val="00C97944"/>
    <w:rsid w:val="00C97B29"/>
    <w:rsid w:val="00C97C9E"/>
    <w:rsid w:val="00C97CE0"/>
    <w:rsid w:val="00C97EA4"/>
    <w:rsid w:val="00C97F6F"/>
    <w:rsid w:val="00C97FB5"/>
    <w:rsid w:val="00CA00E1"/>
    <w:rsid w:val="00CA0176"/>
    <w:rsid w:val="00CA0227"/>
    <w:rsid w:val="00CA02C5"/>
    <w:rsid w:val="00CA043C"/>
    <w:rsid w:val="00CA0444"/>
    <w:rsid w:val="00CA04E6"/>
    <w:rsid w:val="00CA0530"/>
    <w:rsid w:val="00CA0566"/>
    <w:rsid w:val="00CA061D"/>
    <w:rsid w:val="00CA063E"/>
    <w:rsid w:val="00CA069B"/>
    <w:rsid w:val="00CA0958"/>
    <w:rsid w:val="00CA0A5F"/>
    <w:rsid w:val="00CA0CB5"/>
    <w:rsid w:val="00CA0CD9"/>
    <w:rsid w:val="00CA0DBF"/>
    <w:rsid w:val="00CA0EA4"/>
    <w:rsid w:val="00CA0F48"/>
    <w:rsid w:val="00CA0F55"/>
    <w:rsid w:val="00CA0FDF"/>
    <w:rsid w:val="00CA1097"/>
    <w:rsid w:val="00CA10DB"/>
    <w:rsid w:val="00CA113F"/>
    <w:rsid w:val="00CA1149"/>
    <w:rsid w:val="00CA1172"/>
    <w:rsid w:val="00CA11A8"/>
    <w:rsid w:val="00CA1403"/>
    <w:rsid w:val="00CA1435"/>
    <w:rsid w:val="00CA1481"/>
    <w:rsid w:val="00CA14A0"/>
    <w:rsid w:val="00CA16E5"/>
    <w:rsid w:val="00CA1720"/>
    <w:rsid w:val="00CA1825"/>
    <w:rsid w:val="00CA1868"/>
    <w:rsid w:val="00CA18A4"/>
    <w:rsid w:val="00CA1BD2"/>
    <w:rsid w:val="00CA1CAB"/>
    <w:rsid w:val="00CA1D97"/>
    <w:rsid w:val="00CA1F2D"/>
    <w:rsid w:val="00CA2002"/>
    <w:rsid w:val="00CA203D"/>
    <w:rsid w:val="00CA2137"/>
    <w:rsid w:val="00CA227A"/>
    <w:rsid w:val="00CA2282"/>
    <w:rsid w:val="00CA232D"/>
    <w:rsid w:val="00CA23F6"/>
    <w:rsid w:val="00CA2417"/>
    <w:rsid w:val="00CA2444"/>
    <w:rsid w:val="00CA2479"/>
    <w:rsid w:val="00CA25A0"/>
    <w:rsid w:val="00CA2612"/>
    <w:rsid w:val="00CA26BC"/>
    <w:rsid w:val="00CA26D0"/>
    <w:rsid w:val="00CA2742"/>
    <w:rsid w:val="00CA276C"/>
    <w:rsid w:val="00CA27E6"/>
    <w:rsid w:val="00CA284A"/>
    <w:rsid w:val="00CA2867"/>
    <w:rsid w:val="00CA2946"/>
    <w:rsid w:val="00CA2970"/>
    <w:rsid w:val="00CA2ABB"/>
    <w:rsid w:val="00CA2B9A"/>
    <w:rsid w:val="00CA2CB6"/>
    <w:rsid w:val="00CA2E0C"/>
    <w:rsid w:val="00CA2EC4"/>
    <w:rsid w:val="00CA30E2"/>
    <w:rsid w:val="00CA33B1"/>
    <w:rsid w:val="00CA33ED"/>
    <w:rsid w:val="00CA3423"/>
    <w:rsid w:val="00CA34A2"/>
    <w:rsid w:val="00CA358A"/>
    <w:rsid w:val="00CA35D4"/>
    <w:rsid w:val="00CA35DC"/>
    <w:rsid w:val="00CA3622"/>
    <w:rsid w:val="00CA36EF"/>
    <w:rsid w:val="00CA37BF"/>
    <w:rsid w:val="00CA382F"/>
    <w:rsid w:val="00CA3955"/>
    <w:rsid w:val="00CA398D"/>
    <w:rsid w:val="00CA3C68"/>
    <w:rsid w:val="00CA3E30"/>
    <w:rsid w:val="00CA3E64"/>
    <w:rsid w:val="00CA3EE0"/>
    <w:rsid w:val="00CA3EF1"/>
    <w:rsid w:val="00CA3F5F"/>
    <w:rsid w:val="00CA4030"/>
    <w:rsid w:val="00CA417F"/>
    <w:rsid w:val="00CA4198"/>
    <w:rsid w:val="00CA4279"/>
    <w:rsid w:val="00CA4309"/>
    <w:rsid w:val="00CA4478"/>
    <w:rsid w:val="00CA44B0"/>
    <w:rsid w:val="00CA45E4"/>
    <w:rsid w:val="00CA4660"/>
    <w:rsid w:val="00CA46E0"/>
    <w:rsid w:val="00CA4811"/>
    <w:rsid w:val="00CA4823"/>
    <w:rsid w:val="00CA489D"/>
    <w:rsid w:val="00CA48AE"/>
    <w:rsid w:val="00CA4A25"/>
    <w:rsid w:val="00CA4A30"/>
    <w:rsid w:val="00CA4AB6"/>
    <w:rsid w:val="00CA4B3D"/>
    <w:rsid w:val="00CA4BA2"/>
    <w:rsid w:val="00CA4C20"/>
    <w:rsid w:val="00CA4D55"/>
    <w:rsid w:val="00CA4E52"/>
    <w:rsid w:val="00CA4F14"/>
    <w:rsid w:val="00CA50A8"/>
    <w:rsid w:val="00CA5129"/>
    <w:rsid w:val="00CA5151"/>
    <w:rsid w:val="00CA516A"/>
    <w:rsid w:val="00CA5188"/>
    <w:rsid w:val="00CA5260"/>
    <w:rsid w:val="00CA53ED"/>
    <w:rsid w:val="00CA5402"/>
    <w:rsid w:val="00CA5694"/>
    <w:rsid w:val="00CA584D"/>
    <w:rsid w:val="00CA59A4"/>
    <w:rsid w:val="00CA59A6"/>
    <w:rsid w:val="00CA5B70"/>
    <w:rsid w:val="00CA5C09"/>
    <w:rsid w:val="00CA5ECA"/>
    <w:rsid w:val="00CA5F5F"/>
    <w:rsid w:val="00CA5F9E"/>
    <w:rsid w:val="00CA600C"/>
    <w:rsid w:val="00CA60B2"/>
    <w:rsid w:val="00CA63F4"/>
    <w:rsid w:val="00CA6509"/>
    <w:rsid w:val="00CA662C"/>
    <w:rsid w:val="00CA6638"/>
    <w:rsid w:val="00CA675E"/>
    <w:rsid w:val="00CA6775"/>
    <w:rsid w:val="00CA68E9"/>
    <w:rsid w:val="00CA6A53"/>
    <w:rsid w:val="00CA6B2A"/>
    <w:rsid w:val="00CA6BAF"/>
    <w:rsid w:val="00CA6C80"/>
    <w:rsid w:val="00CA6CF0"/>
    <w:rsid w:val="00CA6D37"/>
    <w:rsid w:val="00CA6D56"/>
    <w:rsid w:val="00CA6D83"/>
    <w:rsid w:val="00CA6E42"/>
    <w:rsid w:val="00CA6E4C"/>
    <w:rsid w:val="00CA6E80"/>
    <w:rsid w:val="00CA6EAB"/>
    <w:rsid w:val="00CA6F41"/>
    <w:rsid w:val="00CA6F51"/>
    <w:rsid w:val="00CA6F8E"/>
    <w:rsid w:val="00CA7071"/>
    <w:rsid w:val="00CA7158"/>
    <w:rsid w:val="00CA72C4"/>
    <w:rsid w:val="00CA736D"/>
    <w:rsid w:val="00CA742A"/>
    <w:rsid w:val="00CA7465"/>
    <w:rsid w:val="00CA7490"/>
    <w:rsid w:val="00CA7577"/>
    <w:rsid w:val="00CA759D"/>
    <w:rsid w:val="00CA75EB"/>
    <w:rsid w:val="00CA7675"/>
    <w:rsid w:val="00CA775B"/>
    <w:rsid w:val="00CA77D0"/>
    <w:rsid w:val="00CA784C"/>
    <w:rsid w:val="00CA7978"/>
    <w:rsid w:val="00CA7988"/>
    <w:rsid w:val="00CA79AD"/>
    <w:rsid w:val="00CA7A1E"/>
    <w:rsid w:val="00CA7AF6"/>
    <w:rsid w:val="00CA7CAE"/>
    <w:rsid w:val="00CA7D41"/>
    <w:rsid w:val="00CA7EAE"/>
    <w:rsid w:val="00CA7EE6"/>
    <w:rsid w:val="00CA7F5A"/>
    <w:rsid w:val="00CB0145"/>
    <w:rsid w:val="00CB0165"/>
    <w:rsid w:val="00CB0287"/>
    <w:rsid w:val="00CB02B6"/>
    <w:rsid w:val="00CB048C"/>
    <w:rsid w:val="00CB0493"/>
    <w:rsid w:val="00CB056C"/>
    <w:rsid w:val="00CB058D"/>
    <w:rsid w:val="00CB06A9"/>
    <w:rsid w:val="00CB06DA"/>
    <w:rsid w:val="00CB071A"/>
    <w:rsid w:val="00CB0876"/>
    <w:rsid w:val="00CB09D0"/>
    <w:rsid w:val="00CB0A80"/>
    <w:rsid w:val="00CB0B11"/>
    <w:rsid w:val="00CB0D79"/>
    <w:rsid w:val="00CB0E9C"/>
    <w:rsid w:val="00CB0F22"/>
    <w:rsid w:val="00CB0FBC"/>
    <w:rsid w:val="00CB0FDF"/>
    <w:rsid w:val="00CB12C4"/>
    <w:rsid w:val="00CB1301"/>
    <w:rsid w:val="00CB131D"/>
    <w:rsid w:val="00CB1598"/>
    <w:rsid w:val="00CB1784"/>
    <w:rsid w:val="00CB18CA"/>
    <w:rsid w:val="00CB199C"/>
    <w:rsid w:val="00CB19DA"/>
    <w:rsid w:val="00CB19E5"/>
    <w:rsid w:val="00CB1A6C"/>
    <w:rsid w:val="00CB1B4F"/>
    <w:rsid w:val="00CB1B52"/>
    <w:rsid w:val="00CB1C73"/>
    <w:rsid w:val="00CB1CDD"/>
    <w:rsid w:val="00CB1CFC"/>
    <w:rsid w:val="00CB1D2D"/>
    <w:rsid w:val="00CB1D34"/>
    <w:rsid w:val="00CB1F03"/>
    <w:rsid w:val="00CB1FC0"/>
    <w:rsid w:val="00CB1FDF"/>
    <w:rsid w:val="00CB1FF7"/>
    <w:rsid w:val="00CB20F8"/>
    <w:rsid w:val="00CB2134"/>
    <w:rsid w:val="00CB2153"/>
    <w:rsid w:val="00CB21CB"/>
    <w:rsid w:val="00CB225A"/>
    <w:rsid w:val="00CB227B"/>
    <w:rsid w:val="00CB22E4"/>
    <w:rsid w:val="00CB2329"/>
    <w:rsid w:val="00CB233B"/>
    <w:rsid w:val="00CB248C"/>
    <w:rsid w:val="00CB24B6"/>
    <w:rsid w:val="00CB24EC"/>
    <w:rsid w:val="00CB2600"/>
    <w:rsid w:val="00CB281F"/>
    <w:rsid w:val="00CB2876"/>
    <w:rsid w:val="00CB2899"/>
    <w:rsid w:val="00CB2960"/>
    <w:rsid w:val="00CB2B0D"/>
    <w:rsid w:val="00CB2B44"/>
    <w:rsid w:val="00CB2BBD"/>
    <w:rsid w:val="00CB2C2D"/>
    <w:rsid w:val="00CB2D24"/>
    <w:rsid w:val="00CB2D3A"/>
    <w:rsid w:val="00CB2D72"/>
    <w:rsid w:val="00CB2F0C"/>
    <w:rsid w:val="00CB3006"/>
    <w:rsid w:val="00CB322C"/>
    <w:rsid w:val="00CB32AD"/>
    <w:rsid w:val="00CB32D6"/>
    <w:rsid w:val="00CB3554"/>
    <w:rsid w:val="00CB3639"/>
    <w:rsid w:val="00CB3832"/>
    <w:rsid w:val="00CB38B2"/>
    <w:rsid w:val="00CB38FE"/>
    <w:rsid w:val="00CB3913"/>
    <w:rsid w:val="00CB3972"/>
    <w:rsid w:val="00CB39C4"/>
    <w:rsid w:val="00CB3C3A"/>
    <w:rsid w:val="00CB3DDD"/>
    <w:rsid w:val="00CB3EF7"/>
    <w:rsid w:val="00CB41BD"/>
    <w:rsid w:val="00CB41C6"/>
    <w:rsid w:val="00CB41F8"/>
    <w:rsid w:val="00CB4203"/>
    <w:rsid w:val="00CB4310"/>
    <w:rsid w:val="00CB4483"/>
    <w:rsid w:val="00CB4540"/>
    <w:rsid w:val="00CB4580"/>
    <w:rsid w:val="00CB459A"/>
    <w:rsid w:val="00CB46E2"/>
    <w:rsid w:val="00CB4741"/>
    <w:rsid w:val="00CB482D"/>
    <w:rsid w:val="00CB4A43"/>
    <w:rsid w:val="00CB4AA0"/>
    <w:rsid w:val="00CB4B71"/>
    <w:rsid w:val="00CB4B94"/>
    <w:rsid w:val="00CB4BF8"/>
    <w:rsid w:val="00CB4D5E"/>
    <w:rsid w:val="00CB4E3F"/>
    <w:rsid w:val="00CB4E75"/>
    <w:rsid w:val="00CB502D"/>
    <w:rsid w:val="00CB511F"/>
    <w:rsid w:val="00CB515E"/>
    <w:rsid w:val="00CB51B0"/>
    <w:rsid w:val="00CB5253"/>
    <w:rsid w:val="00CB5290"/>
    <w:rsid w:val="00CB5302"/>
    <w:rsid w:val="00CB538A"/>
    <w:rsid w:val="00CB5439"/>
    <w:rsid w:val="00CB5449"/>
    <w:rsid w:val="00CB56A7"/>
    <w:rsid w:val="00CB56AA"/>
    <w:rsid w:val="00CB5728"/>
    <w:rsid w:val="00CB579A"/>
    <w:rsid w:val="00CB5834"/>
    <w:rsid w:val="00CB594B"/>
    <w:rsid w:val="00CB5B2A"/>
    <w:rsid w:val="00CB5B62"/>
    <w:rsid w:val="00CB5B71"/>
    <w:rsid w:val="00CB5BE9"/>
    <w:rsid w:val="00CB5D08"/>
    <w:rsid w:val="00CB5F34"/>
    <w:rsid w:val="00CB5F40"/>
    <w:rsid w:val="00CB5F56"/>
    <w:rsid w:val="00CB5FCD"/>
    <w:rsid w:val="00CB609B"/>
    <w:rsid w:val="00CB6167"/>
    <w:rsid w:val="00CB61CC"/>
    <w:rsid w:val="00CB62C3"/>
    <w:rsid w:val="00CB63B6"/>
    <w:rsid w:val="00CB6447"/>
    <w:rsid w:val="00CB658F"/>
    <w:rsid w:val="00CB6611"/>
    <w:rsid w:val="00CB6644"/>
    <w:rsid w:val="00CB6711"/>
    <w:rsid w:val="00CB685D"/>
    <w:rsid w:val="00CB6957"/>
    <w:rsid w:val="00CB6B29"/>
    <w:rsid w:val="00CB6BF1"/>
    <w:rsid w:val="00CB6CF4"/>
    <w:rsid w:val="00CB6D6F"/>
    <w:rsid w:val="00CB6DCB"/>
    <w:rsid w:val="00CB6E00"/>
    <w:rsid w:val="00CB6EBC"/>
    <w:rsid w:val="00CB701E"/>
    <w:rsid w:val="00CB707E"/>
    <w:rsid w:val="00CB70F8"/>
    <w:rsid w:val="00CB7190"/>
    <w:rsid w:val="00CB725B"/>
    <w:rsid w:val="00CB72B0"/>
    <w:rsid w:val="00CB733D"/>
    <w:rsid w:val="00CB7348"/>
    <w:rsid w:val="00CB745F"/>
    <w:rsid w:val="00CB74E6"/>
    <w:rsid w:val="00CB7509"/>
    <w:rsid w:val="00CB7513"/>
    <w:rsid w:val="00CB751E"/>
    <w:rsid w:val="00CB759B"/>
    <w:rsid w:val="00CB75DD"/>
    <w:rsid w:val="00CB787D"/>
    <w:rsid w:val="00CB79A7"/>
    <w:rsid w:val="00CB7A50"/>
    <w:rsid w:val="00CB7A60"/>
    <w:rsid w:val="00CB7AB8"/>
    <w:rsid w:val="00CB7B67"/>
    <w:rsid w:val="00CB7BAB"/>
    <w:rsid w:val="00CB7C86"/>
    <w:rsid w:val="00CB7D6F"/>
    <w:rsid w:val="00CB7E34"/>
    <w:rsid w:val="00CB7EC3"/>
    <w:rsid w:val="00CB7F5E"/>
    <w:rsid w:val="00CC0071"/>
    <w:rsid w:val="00CC009B"/>
    <w:rsid w:val="00CC02C3"/>
    <w:rsid w:val="00CC0391"/>
    <w:rsid w:val="00CC04C7"/>
    <w:rsid w:val="00CC062E"/>
    <w:rsid w:val="00CC07BC"/>
    <w:rsid w:val="00CC0872"/>
    <w:rsid w:val="00CC0A0A"/>
    <w:rsid w:val="00CC0A5C"/>
    <w:rsid w:val="00CC0ADF"/>
    <w:rsid w:val="00CC0B26"/>
    <w:rsid w:val="00CC0C16"/>
    <w:rsid w:val="00CC0C27"/>
    <w:rsid w:val="00CC0C3A"/>
    <w:rsid w:val="00CC0C72"/>
    <w:rsid w:val="00CC0CC4"/>
    <w:rsid w:val="00CC0D71"/>
    <w:rsid w:val="00CC0E50"/>
    <w:rsid w:val="00CC0EFC"/>
    <w:rsid w:val="00CC0F6A"/>
    <w:rsid w:val="00CC1035"/>
    <w:rsid w:val="00CC1041"/>
    <w:rsid w:val="00CC10C8"/>
    <w:rsid w:val="00CC10FB"/>
    <w:rsid w:val="00CC1106"/>
    <w:rsid w:val="00CC1182"/>
    <w:rsid w:val="00CC11B2"/>
    <w:rsid w:val="00CC1274"/>
    <w:rsid w:val="00CC1302"/>
    <w:rsid w:val="00CC141D"/>
    <w:rsid w:val="00CC1446"/>
    <w:rsid w:val="00CC168A"/>
    <w:rsid w:val="00CC16A8"/>
    <w:rsid w:val="00CC16D5"/>
    <w:rsid w:val="00CC17D2"/>
    <w:rsid w:val="00CC1827"/>
    <w:rsid w:val="00CC188D"/>
    <w:rsid w:val="00CC199B"/>
    <w:rsid w:val="00CC1B70"/>
    <w:rsid w:val="00CC1D1B"/>
    <w:rsid w:val="00CC1DBA"/>
    <w:rsid w:val="00CC1F03"/>
    <w:rsid w:val="00CC1F84"/>
    <w:rsid w:val="00CC1FB1"/>
    <w:rsid w:val="00CC204D"/>
    <w:rsid w:val="00CC215B"/>
    <w:rsid w:val="00CC221A"/>
    <w:rsid w:val="00CC2252"/>
    <w:rsid w:val="00CC2369"/>
    <w:rsid w:val="00CC24EE"/>
    <w:rsid w:val="00CC262F"/>
    <w:rsid w:val="00CC2755"/>
    <w:rsid w:val="00CC27E8"/>
    <w:rsid w:val="00CC2A7F"/>
    <w:rsid w:val="00CC2B18"/>
    <w:rsid w:val="00CC2C14"/>
    <w:rsid w:val="00CC2D79"/>
    <w:rsid w:val="00CC2DEB"/>
    <w:rsid w:val="00CC2E3F"/>
    <w:rsid w:val="00CC2E4F"/>
    <w:rsid w:val="00CC3121"/>
    <w:rsid w:val="00CC317E"/>
    <w:rsid w:val="00CC31EA"/>
    <w:rsid w:val="00CC3257"/>
    <w:rsid w:val="00CC332A"/>
    <w:rsid w:val="00CC335E"/>
    <w:rsid w:val="00CC3472"/>
    <w:rsid w:val="00CC3488"/>
    <w:rsid w:val="00CC34E6"/>
    <w:rsid w:val="00CC3535"/>
    <w:rsid w:val="00CC35B3"/>
    <w:rsid w:val="00CC35DF"/>
    <w:rsid w:val="00CC3665"/>
    <w:rsid w:val="00CC36A2"/>
    <w:rsid w:val="00CC3747"/>
    <w:rsid w:val="00CC3751"/>
    <w:rsid w:val="00CC378C"/>
    <w:rsid w:val="00CC387A"/>
    <w:rsid w:val="00CC39D1"/>
    <w:rsid w:val="00CC3B23"/>
    <w:rsid w:val="00CC3B66"/>
    <w:rsid w:val="00CC3CC1"/>
    <w:rsid w:val="00CC3D28"/>
    <w:rsid w:val="00CC3D6F"/>
    <w:rsid w:val="00CC3DD4"/>
    <w:rsid w:val="00CC3F8F"/>
    <w:rsid w:val="00CC3FAB"/>
    <w:rsid w:val="00CC412E"/>
    <w:rsid w:val="00CC4155"/>
    <w:rsid w:val="00CC4260"/>
    <w:rsid w:val="00CC4343"/>
    <w:rsid w:val="00CC44D5"/>
    <w:rsid w:val="00CC44FE"/>
    <w:rsid w:val="00CC45CF"/>
    <w:rsid w:val="00CC46E7"/>
    <w:rsid w:val="00CC46F2"/>
    <w:rsid w:val="00CC4778"/>
    <w:rsid w:val="00CC47A4"/>
    <w:rsid w:val="00CC4854"/>
    <w:rsid w:val="00CC4B5A"/>
    <w:rsid w:val="00CC4CCC"/>
    <w:rsid w:val="00CC4D23"/>
    <w:rsid w:val="00CC4EC5"/>
    <w:rsid w:val="00CC5048"/>
    <w:rsid w:val="00CC50EE"/>
    <w:rsid w:val="00CC5143"/>
    <w:rsid w:val="00CC5180"/>
    <w:rsid w:val="00CC51BC"/>
    <w:rsid w:val="00CC51E5"/>
    <w:rsid w:val="00CC520D"/>
    <w:rsid w:val="00CC52ED"/>
    <w:rsid w:val="00CC531A"/>
    <w:rsid w:val="00CC54A1"/>
    <w:rsid w:val="00CC54D3"/>
    <w:rsid w:val="00CC54DB"/>
    <w:rsid w:val="00CC559B"/>
    <w:rsid w:val="00CC561F"/>
    <w:rsid w:val="00CC56BF"/>
    <w:rsid w:val="00CC5732"/>
    <w:rsid w:val="00CC5757"/>
    <w:rsid w:val="00CC5846"/>
    <w:rsid w:val="00CC5890"/>
    <w:rsid w:val="00CC5982"/>
    <w:rsid w:val="00CC59C1"/>
    <w:rsid w:val="00CC5ABD"/>
    <w:rsid w:val="00CC5AFE"/>
    <w:rsid w:val="00CC5C49"/>
    <w:rsid w:val="00CC5CF3"/>
    <w:rsid w:val="00CC5D01"/>
    <w:rsid w:val="00CC5D5B"/>
    <w:rsid w:val="00CC5E98"/>
    <w:rsid w:val="00CC5EA7"/>
    <w:rsid w:val="00CC5F08"/>
    <w:rsid w:val="00CC5FE6"/>
    <w:rsid w:val="00CC60E5"/>
    <w:rsid w:val="00CC613F"/>
    <w:rsid w:val="00CC625F"/>
    <w:rsid w:val="00CC62AB"/>
    <w:rsid w:val="00CC62DA"/>
    <w:rsid w:val="00CC639B"/>
    <w:rsid w:val="00CC63F4"/>
    <w:rsid w:val="00CC64F4"/>
    <w:rsid w:val="00CC6548"/>
    <w:rsid w:val="00CC6577"/>
    <w:rsid w:val="00CC657E"/>
    <w:rsid w:val="00CC65BA"/>
    <w:rsid w:val="00CC665B"/>
    <w:rsid w:val="00CC672C"/>
    <w:rsid w:val="00CC675D"/>
    <w:rsid w:val="00CC6875"/>
    <w:rsid w:val="00CC6BFF"/>
    <w:rsid w:val="00CC6E13"/>
    <w:rsid w:val="00CC6F8F"/>
    <w:rsid w:val="00CC704C"/>
    <w:rsid w:val="00CC725A"/>
    <w:rsid w:val="00CC73A3"/>
    <w:rsid w:val="00CC73EF"/>
    <w:rsid w:val="00CC7442"/>
    <w:rsid w:val="00CC74BB"/>
    <w:rsid w:val="00CC7588"/>
    <w:rsid w:val="00CC764A"/>
    <w:rsid w:val="00CC7686"/>
    <w:rsid w:val="00CC76A0"/>
    <w:rsid w:val="00CC7A39"/>
    <w:rsid w:val="00CC7A86"/>
    <w:rsid w:val="00CC7B1F"/>
    <w:rsid w:val="00CC7C22"/>
    <w:rsid w:val="00CC7C31"/>
    <w:rsid w:val="00CC7C9B"/>
    <w:rsid w:val="00CC7D5E"/>
    <w:rsid w:val="00CC7F0A"/>
    <w:rsid w:val="00CC7F8B"/>
    <w:rsid w:val="00CC7FAD"/>
    <w:rsid w:val="00CD002A"/>
    <w:rsid w:val="00CD00E6"/>
    <w:rsid w:val="00CD01E3"/>
    <w:rsid w:val="00CD01EA"/>
    <w:rsid w:val="00CD0246"/>
    <w:rsid w:val="00CD049A"/>
    <w:rsid w:val="00CD04A0"/>
    <w:rsid w:val="00CD065F"/>
    <w:rsid w:val="00CD070B"/>
    <w:rsid w:val="00CD079E"/>
    <w:rsid w:val="00CD08D4"/>
    <w:rsid w:val="00CD0953"/>
    <w:rsid w:val="00CD0A31"/>
    <w:rsid w:val="00CD0AE9"/>
    <w:rsid w:val="00CD0AFE"/>
    <w:rsid w:val="00CD0B81"/>
    <w:rsid w:val="00CD0BC5"/>
    <w:rsid w:val="00CD0BC9"/>
    <w:rsid w:val="00CD0C1E"/>
    <w:rsid w:val="00CD0C2D"/>
    <w:rsid w:val="00CD0C68"/>
    <w:rsid w:val="00CD0D05"/>
    <w:rsid w:val="00CD0FBA"/>
    <w:rsid w:val="00CD1077"/>
    <w:rsid w:val="00CD11A6"/>
    <w:rsid w:val="00CD11C8"/>
    <w:rsid w:val="00CD12A7"/>
    <w:rsid w:val="00CD12AD"/>
    <w:rsid w:val="00CD12CB"/>
    <w:rsid w:val="00CD12EC"/>
    <w:rsid w:val="00CD1320"/>
    <w:rsid w:val="00CD1371"/>
    <w:rsid w:val="00CD1601"/>
    <w:rsid w:val="00CD1609"/>
    <w:rsid w:val="00CD1675"/>
    <w:rsid w:val="00CD1755"/>
    <w:rsid w:val="00CD1897"/>
    <w:rsid w:val="00CD1931"/>
    <w:rsid w:val="00CD193B"/>
    <w:rsid w:val="00CD1BA2"/>
    <w:rsid w:val="00CD1CC9"/>
    <w:rsid w:val="00CD1CD2"/>
    <w:rsid w:val="00CD1D10"/>
    <w:rsid w:val="00CD1E12"/>
    <w:rsid w:val="00CD1EFF"/>
    <w:rsid w:val="00CD2099"/>
    <w:rsid w:val="00CD20D1"/>
    <w:rsid w:val="00CD20FB"/>
    <w:rsid w:val="00CD2122"/>
    <w:rsid w:val="00CD2126"/>
    <w:rsid w:val="00CD21F4"/>
    <w:rsid w:val="00CD22C1"/>
    <w:rsid w:val="00CD246F"/>
    <w:rsid w:val="00CD2481"/>
    <w:rsid w:val="00CD2514"/>
    <w:rsid w:val="00CD254F"/>
    <w:rsid w:val="00CD2609"/>
    <w:rsid w:val="00CD274E"/>
    <w:rsid w:val="00CD275B"/>
    <w:rsid w:val="00CD27DC"/>
    <w:rsid w:val="00CD2828"/>
    <w:rsid w:val="00CD2916"/>
    <w:rsid w:val="00CD2A33"/>
    <w:rsid w:val="00CD2A5B"/>
    <w:rsid w:val="00CD2B90"/>
    <w:rsid w:val="00CD2C42"/>
    <w:rsid w:val="00CD2D02"/>
    <w:rsid w:val="00CD2D0A"/>
    <w:rsid w:val="00CD2D22"/>
    <w:rsid w:val="00CD2D3D"/>
    <w:rsid w:val="00CD2D71"/>
    <w:rsid w:val="00CD2F96"/>
    <w:rsid w:val="00CD2FEB"/>
    <w:rsid w:val="00CD3043"/>
    <w:rsid w:val="00CD30A3"/>
    <w:rsid w:val="00CD323B"/>
    <w:rsid w:val="00CD324D"/>
    <w:rsid w:val="00CD3335"/>
    <w:rsid w:val="00CD3387"/>
    <w:rsid w:val="00CD343A"/>
    <w:rsid w:val="00CD34AC"/>
    <w:rsid w:val="00CD34BC"/>
    <w:rsid w:val="00CD34CC"/>
    <w:rsid w:val="00CD34CD"/>
    <w:rsid w:val="00CD357F"/>
    <w:rsid w:val="00CD3610"/>
    <w:rsid w:val="00CD36AA"/>
    <w:rsid w:val="00CD36D3"/>
    <w:rsid w:val="00CD371D"/>
    <w:rsid w:val="00CD37DC"/>
    <w:rsid w:val="00CD39C8"/>
    <w:rsid w:val="00CD3A24"/>
    <w:rsid w:val="00CD3AA3"/>
    <w:rsid w:val="00CD3B40"/>
    <w:rsid w:val="00CD3C48"/>
    <w:rsid w:val="00CD3DDF"/>
    <w:rsid w:val="00CD3EA1"/>
    <w:rsid w:val="00CD3F02"/>
    <w:rsid w:val="00CD3F57"/>
    <w:rsid w:val="00CD3FF9"/>
    <w:rsid w:val="00CD40CA"/>
    <w:rsid w:val="00CD40F4"/>
    <w:rsid w:val="00CD41DC"/>
    <w:rsid w:val="00CD428C"/>
    <w:rsid w:val="00CD4371"/>
    <w:rsid w:val="00CD43C7"/>
    <w:rsid w:val="00CD4530"/>
    <w:rsid w:val="00CD45A0"/>
    <w:rsid w:val="00CD497D"/>
    <w:rsid w:val="00CD49C8"/>
    <w:rsid w:val="00CD4A3E"/>
    <w:rsid w:val="00CD4A4A"/>
    <w:rsid w:val="00CD4B27"/>
    <w:rsid w:val="00CD4BA6"/>
    <w:rsid w:val="00CD4C2F"/>
    <w:rsid w:val="00CD4CFB"/>
    <w:rsid w:val="00CD4D49"/>
    <w:rsid w:val="00CD4E96"/>
    <w:rsid w:val="00CD4EF2"/>
    <w:rsid w:val="00CD4F77"/>
    <w:rsid w:val="00CD4FFD"/>
    <w:rsid w:val="00CD501C"/>
    <w:rsid w:val="00CD501D"/>
    <w:rsid w:val="00CD5069"/>
    <w:rsid w:val="00CD50C7"/>
    <w:rsid w:val="00CD517F"/>
    <w:rsid w:val="00CD51DC"/>
    <w:rsid w:val="00CD524D"/>
    <w:rsid w:val="00CD53D0"/>
    <w:rsid w:val="00CD53E5"/>
    <w:rsid w:val="00CD53FC"/>
    <w:rsid w:val="00CD5434"/>
    <w:rsid w:val="00CD546B"/>
    <w:rsid w:val="00CD54FA"/>
    <w:rsid w:val="00CD553B"/>
    <w:rsid w:val="00CD5541"/>
    <w:rsid w:val="00CD55AA"/>
    <w:rsid w:val="00CD56D7"/>
    <w:rsid w:val="00CD5861"/>
    <w:rsid w:val="00CD58F0"/>
    <w:rsid w:val="00CD593B"/>
    <w:rsid w:val="00CD5B38"/>
    <w:rsid w:val="00CD5BE7"/>
    <w:rsid w:val="00CD5BE9"/>
    <w:rsid w:val="00CD5C76"/>
    <w:rsid w:val="00CD5E64"/>
    <w:rsid w:val="00CD5F3A"/>
    <w:rsid w:val="00CD5F96"/>
    <w:rsid w:val="00CD6106"/>
    <w:rsid w:val="00CD61F8"/>
    <w:rsid w:val="00CD62EA"/>
    <w:rsid w:val="00CD6383"/>
    <w:rsid w:val="00CD6429"/>
    <w:rsid w:val="00CD6470"/>
    <w:rsid w:val="00CD6476"/>
    <w:rsid w:val="00CD64E4"/>
    <w:rsid w:val="00CD64E5"/>
    <w:rsid w:val="00CD65A2"/>
    <w:rsid w:val="00CD65A3"/>
    <w:rsid w:val="00CD65C5"/>
    <w:rsid w:val="00CD67BF"/>
    <w:rsid w:val="00CD6824"/>
    <w:rsid w:val="00CD6887"/>
    <w:rsid w:val="00CD69F7"/>
    <w:rsid w:val="00CD6D35"/>
    <w:rsid w:val="00CD6DA7"/>
    <w:rsid w:val="00CD6DB3"/>
    <w:rsid w:val="00CD6DE0"/>
    <w:rsid w:val="00CD6DEB"/>
    <w:rsid w:val="00CD6E4E"/>
    <w:rsid w:val="00CD70F8"/>
    <w:rsid w:val="00CD718A"/>
    <w:rsid w:val="00CD71A4"/>
    <w:rsid w:val="00CD72DC"/>
    <w:rsid w:val="00CD7313"/>
    <w:rsid w:val="00CD7542"/>
    <w:rsid w:val="00CD7563"/>
    <w:rsid w:val="00CD7662"/>
    <w:rsid w:val="00CD7684"/>
    <w:rsid w:val="00CD7703"/>
    <w:rsid w:val="00CD774A"/>
    <w:rsid w:val="00CD7814"/>
    <w:rsid w:val="00CD781B"/>
    <w:rsid w:val="00CD7857"/>
    <w:rsid w:val="00CD788F"/>
    <w:rsid w:val="00CD78AB"/>
    <w:rsid w:val="00CD7920"/>
    <w:rsid w:val="00CD796E"/>
    <w:rsid w:val="00CD7B50"/>
    <w:rsid w:val="00CD7BA8"/>
    <w:rsid w:val="00CD7E50"/>
    <w:rsid w:val="00CD7EA7"/>
    <w:rsid w:val="00CD7F3E"/>
    <w:rsid w:val="00CDCAD7"/>
    <w:rsid w:val="00CE01F1"/>
    <w:rsid w:val="00CE0253"/>
    <w:rsid w:val="00CE03B6"/>
    <w:rsid w:val="00CE0831"/>
    <w:rsid w:val="00CE0932"/>
    <w:rsid w:val="00CE0A14"/>
    <w:rsid w:val="00CE0A52"/>
    <w:rsid w:val="00CE0A74"/>
    <w:rsid w:val="00CE0BFE"/>
    <w:rsid w:val="00CE0CB4"/>
    <w:rsid w:val="00CE0CF3"/>
    <w:rsid w:val="00CE0DC8"/>
    <w:rsid w:val="00CE0DCA"/>
    <w:rsid w:val="00CE0E85"/>
    <w:rsid w:val="00CE0F02"/>
    <w:rsid w:val="00CE1114"/>
    <w:rsid w:val="00CE1120"/>
    <w:rsid w:val="00CE122A"/>
    <w:rsid w:val="00CE122B"/>
    <w:rsid w:val="00CE1245"/>
    <w:rsid w:val="00CE125A"/>
    <w:rsid w:val="00CE125E"/>
    <w:rsid w:val="00CE1265"/>
    <w:rsid w:val="00CE15C4"/>
    <w:rsid w:val="00CE161A"/>
    <w:rsid w:val="00CE166B"/>
    <w:rsid w:val="00CE168B"/>
    <w:rsid w:val="00CE1721"/>
    <w:rsid w:val="00CE17B4"/>
    <w:rsid w:val="00CE1916"/>
    <w:rsid w:val="00CE1993"/>
    <w:rsid w:val="00CE19B3"/>
    <w:rsid w:val="00CE1A2D"/>
    <w:rsid w:val="00CE1A70"/>
    <w:rsid w:val="00CE1B11"/>
    <w:rsid w:val="00CE1BF0"/>
    <w:rsid w:val="00CE1C01"/>
    <w:rsid w:val="00CE1CEE"/>
    <w:rsid w:val="00CE1DA0"/>
    <w:rsid w:val="00CE1EE3"/>
    <w:rsid w:val="00CE1F8E"/>
    <w:rsid w:val="00CE1FF2"/>
    <w:rsid w:val="00CE207E"/>
    <w:rsid w:val="00CE20A5"/>
    <w:rsid w:val="00CE211B"/>
    <w:rsid w:val="00CE21DD"/>
    <w:rsid w:val="00CE2258"/>
    <w:rsid w:val="00CE22CA"/>
    <w:rsid w:val="00CE24EF"/>
    <w:rsid w:val="00CE26F5"/>
    <w:rsid w:val="00CE2703"/>
    <w:rsid w:val="00CE271C"/>
    <w:rsid w:val="00CE2851"/>
    <w:rsid w:val="00CE28D7"/>
    <w:rsid w:val="00CE28DF"/>
    <w:rsid w:val="00CE295C"/>
    <w:rsid w:val="00CE2A98"/>
    <w:rsid w:val="00CE2B13"/>
    <w:rsid w:val="00CE2B7B"/>
    <w:rsid w:val="00CE2C2C"/>
    <w:rsid w:val="00CE2C9F"/>
    <w:rsid w:val="00CE2D88"/>
    <w:rsid w:val="00CE2D98"/>
    <w:rsid w:val="00CE2E03"/>
    <w:rsid w:val="00CE30DA"/>
    <w:rsid w:val="00CE310C"/>
    <w:rsid w:val="00CE3128"/>
    <w:rsid w:val="00CE3147"/>
    <w:rsid w:val="00CE31F0"/>
    <w:rsid w:val="00CE345B"/>
    <w:rsid w:val="00CE355A"/>
    <w:rsid w:val="00CE3570"/>
    <w:rsid w:val="00CE3577"/>
    <w:rsid w:val="00CE359B"/>
    <w:rsid w:val="00CE3637"/>
    <w:rsid w:val="00CE379B"/>
    <w:rsid w:val="00CE3A22"/>
    <w:rsid w:val="00CE3A5A"/>
    <w:rsid w:val="00CE3AE0"/>
    <w:rsid w:val="00CE3AFA"/>
    <w:rsid w:val="00CE3B08"/>
    <w:rsid w:val="00CE3BBF"/>
    <w:rsid w:val="00CE3C05"/>
    <w:rsid w:val="00CE3CD7"/>
    <w:rsid w:val="00CE3D12"/>
    <w:rsid w:val="00CE3D74"/>
    <w:rsid w:val="00CE3F34"/>
    <w:rsid w:val="00CE3F42"/>
    <w:rsid w:val="00CE402A"/>
    <w:rsid w:val="00CE408C"/>
    <w:rsid w:val="00CE40A1"/>
    <w:rsid w:val="00CE41D3"/>
    <w:rsid w:val="00CE4328"/>
    <w:rsid w:val="00CE44BF"/>
    <w:rsid w:val="00CE451E"/>
    <w:rsid w:val="00CE4586"/>
    <w:rsid w:val="00CE46D4"/>
    <w:rsid w:val="00CE470F"/>
    <w:rsid w:val="00CE472E"/>
    <w:rsid w:val="00CE4741"/>
    <w:rsid w:val="00CE479D"/>
    <w:rsid w:val="00CE4866"/>
    <w:rsid w:val="00CE486A"/>
    <w:rsid w:val="00CE48F0"/>
    <w:rsid w:val="00CE4936"/>
    <w:rsid w:val="00CE4979"/>
    <w:rsid w:val="00CE4A54"/>
    <w:rsid w:val="00CE4B00"/>
    <w:rsid w:val="00CE4BC0"/>
    <w:rsid w:val="00CE4BC2"/>
    <w:rsid w:val="00CE4D5D"/>
    <w:rsid w:val="00CE4F6F"/>
    <w:rsid w:val="00CE500F"/>
    <w:rsid w:val="00CE50D2"/>
    <w:rsid w:val="00CE52D2"/>
    <w:rsid w:val="00CE53E8"/>
    <w:rsid w:val="00CE5405"/>
    <w:rsid w:val="00CE5448"/>
    <w:rsid w:val="00CE55E6"/>
    <w:rsid w:val="00CE570D"/>
    <w:rsid w:val="00CE5892"/>
    <w:rsid w:val="00CE58EE"/>
    <w:rsid w:val="00CE5971"/>
    <w:rsid w:val="00CE59FC"/>
    <w:rsid w:val="00CE5AF0"/>
    <w:rsid w:val="00CE5C6C"/>
    <w:rsid w:val="00CE5DCA"/>
    <w:rsid w:val="00CE5FCC"/>
    <w:rsid w:val="00CE60EA"/>
    <w:rsid w:val="00CE6100"/>
    <w:rsid w:val="00CE6186"/>
    <w:rsid w:val="00CE61BA"/>
    <w:rsid w:val="00CE62CC"/>
    <w:rsid w:val="00CE6337"/>
    <w:rsid w:val="00CE6506"/>
    <w:rsid w:val="00CE657A"/>
    <w:rsid w:val="00CE65F2"/>
    <w:rsid w:val="00CE6637"/>
    <w:rsid w:val="00CE683D"/>
    <w:rsid w:val="00CE68B2"/>
    <w:rsid w:val="00CE6989"/>
    <w:rsid w:val="00CE698E"/>
    <w:rsid w:val="00CE69A6"/>
    <w:rsid w:val="00CE6BFA"/>
    <w:rsid w:val="00CE6D58"/>
    <w:rsid w:val="00CE6EB2"/>
    <w:rsid w:val="00CE6F1A"/>
    <w:rsid w:val="00CE705D"/>
    <w:rsid w:val="00CE708E"/>
    <w:rsid w:val="00CE70CD"/>
    <w:rsid w:val="00CE7195"/>
    <w:rsid w:val="00CE71A5"/>
    <w:rsid w:val="00CE7251"/>
    <w:rsid w:val="00CE72BB"/>
    <w:rsid w:val="00CE7369"/>
    <w:rsid w:val="00CE73E6"/>
    <w:rsid w:val="00CE751A"/>
    <w:rsid w:val="00CE75A0"/>
    <w:rsid w:val="00CE7646"/>
    <w:rsid w:val="00CE764E"/>
    <w:rsid w:val="00CE7846"/>
    <w:rsid w:val="00CE7930"/>
    <w:rsid w:val="00CE7940"/>
    <w:rsid w:val="00CE7B03"/>
    <w:rsid w:val="00CE7B0F"/>
    <w:rsid w:val="00CE7BB5"/>
    <w:rsid w:val="00CE7C09"/>
    <w:rsid w:val="00CE7C1A"/>
    <w:rsid w:val="00CE7CF4"/>
    <w:rsid w:val="00CE7DA7"/>
    <w:rsid w:val="00CE7E39"/>
    <w:rsid w:val="00CE7E59"/>
    <w:rsid w:val="00CE7EFC"/>
    <w:rsid w:val="00CE7F44"/>
    <w:rsid w:val="00CE7F67"/>
    <w:rsid w:val="00CE7FA8"/>
    <w:rsid w:val="00CF0060"/>
    <w:rsid w:val="00CF02D7"/>
    <w:rsid w:val="00CF037D"/>
    <w:rsid w:val="00CF0503"/>
    <w:rsid w:val="00CF0531"/>
    <w:rsid w:val="00CF0747"/>
    <w:rsid w:val="00CF07F2"/>
    <w:rsid w:val="00CF093B"/>
    <w:rsid w:val="00CF0969"/>
    <w:rsid w:val="00CF0975"/>
    <w:rsid w:val="00CF0AC6"/>
    <w:rsid w:val="00CF0C05"/>
    <w:rsid w:val="00CF0CB2"/>
    <w:rsid w:val="00CF0D66"/>
    <w:rsid w:val="00CF0DE6"/>
    <w:rsid w:val="00CF0DEF"/>
    <w:rsid w:val="00CF0E13"/>
    <w:rsid w:val="00CF0F22"/>
    <w:rsid w:val="00CF0F46"/>
    <w:rsid w:val="00CF117E"/>
    <w:rsid w:val="00CF12D9"/>
    <w:rsid w:val="00CF131F"/>
    <w:rsid w:val="00CF159F"/>
    <w:rsid w:val="00CF1661"/>
    <w:rsid w:val="00CF1694"/>
    <w:rsid w:val="00CF1710"/>
    <w:rsid w:val="00CF17C6"/>
    <w:rsid w:val="00CF17E2"/>
    <w:rsid w:val="00CF19D6"/>
    <w:rsid w:val="00CF1A87"/>
    <w:rsid w:val="00CF1B69"/>
    <w:rsid w:val="00CF1B94"/>
    <w:rsid w:val="00CF1D94"/>
    <w:rsid w:val="00CF1E00"/>
    <w:rsid w:val="00CF1ECB"/>
    <w:rsid w:val="00CF1F45"/>
    <w:rsid w:val="00CF218D"/>
    <w:rsid w:val="00CF2252"/>
    <w:rsid w:val="00CF22EE"/>
    <w:rsid w:val="00CF24D6"/>
    <w:rsid w:val="00CF2531"/>
    <w:rsid w:val="00CF2608"/>
    <w:rsid w:val="00CF26EE"/>
    <w:rsid w:val="00CF287F"/>
    <w:rsid w:val="00CF2AFB"/>
    <w:rsid w:val="00CF2D32"/>
    <w:rsid w:val="00CF2EE8"/>
    <w:rsid w:val="00CF2F9B"/>
    <w:rsid w:val="00CF30C6"/>
    <w:rsid w:val="00CF30E3"/>
    <w:rsid w:val="00CF319B"/>
    <w:rsid w:val="00CF3298"/>
    <w:rsid w:val="00CF337A"/>
    <w:rsid w:val="00CF33AF"/>
    <w:rsid w:val="00CF3402"/>
    <w:rsid w:val="00CF34AF"/>
    <w:rsid w:val="00CF3529"/>
    <w:rsid w:val="00CF353E"/>
    <w:rsid w:val="00CF35E7"/>
    <w:rsid w:val="00CF378B"/>
    <w:rsid w:val="00CF3817"/>
    <w:rsid w:val="00CF38ED"/>
    <w:rsid w:val="00CF39C1"/>
    <w:rsid w:val="00CF3A3A"/>
    <w:rsid w:val="00CF3A82"/>
    <w:rsid w:val="00CF3D94"/>
    <w:rsid w:val="00CF3E2E"/>
    <w:rsid w:val="00CF3E74"/>
    <w:rsid w:val="00CF3ED2"/>
    <w:rsid w:val="00CF3EE1"/>
    <w:rsid w:val="00CF3F06"/>
    <w:rsid w:val="00CF402B"/>
    <w:rsid w:val="00CF406C"/>
    <w:rsid w:val="00CF407B"/>
    <w:rsid w:val="00CF411B"/>
    <w:rsid w:val="00CF415A"/>
    <w:rsid w:val="00CF41B8"/>
    <w:rsid w:val="00CF41DC"/>
    <w:rsid w:val="00CF4297"/>
    <w:rsid w:val="00CF4339"/>
    <w:rsid w:val="00CF43F8"/>
    <w:rsid w:val="00CF4556"/>
    <w:rsid w:val="00CF456B"/>
    <w:rsid w:val="00CF4679"/>
    <w:rsid w:val="00CF483D"/>
    <w:rsid w:val="00CF4934"/>
    <w:rsid w:val="00CF4A48"/>
    <w:rsid w:val="00CF4A82"/>
    <w:rsid w:val="00CF4BD6"/>
    <w:rsid w:val="00CF4BF5"/>
    <w:rsid w:val="00CF4CDC"/>
    <w:rsid w:val="00CF4D52"/>
    <w:rsid w:val="00CF4EE3"/>
    <w:rsid w:val="00CF5032"/>
    <w:rsid w:val="00CF507B"/>
    <w:rsid w:val="00CF5103"/>
    <w:rsid w:val="00CF5172"/>
    <w:rsid w:val="00CF5302"/>
    <w:rsid w:val="00CF54CA"/>
    <w:rsid w:val="00CF54D1"/>
    <w:rsid w:val="00CF54D5"/>
    <w:rsid w:val="00CF5600"/>
    <w:rsid w:val="00CF58BB"/>
    <w:rsid w:val="00CF58D4"/>
    <w:rsid w:val="00CF597D"/>
    <w:rsid w:val="00CF59F8"/>
    <w:rsid w:val="00CF5A42"/>
    <w:rsid w:val="00CF5BA0"/>
    <w:rsid w:val="00CF5D40"/>
    <w:rsid w:val="00CF5D8C"/>
    <w:rsid w:val="00CF5DB8"/>
    <w:rsid w:val="00CF5E46"/>
    <w:rsid w:val="00CF5E5E"/>
    <w:rsid w:val="00CF5EE6"/>
    <w:rsid w:val="00CF5F83"/>
    <w:rsid w:val="00CF5FBA"/>
    <w:rsid w:val="00CF5FBD"/>
    <w:rsid w:val="00CF6044"/>
    <w:rsid w:val="00CF6096"/>
    <w:rsid w:val="00CF60E3"/>
    <w:rsid w:val="00CF61A9"/>
    <w:rsid w:val="00CF627B"/>
    <w:rsid w:val="00CF65F5"/>
    <w:rsid w:val="00CF6668"/>
    <w:rsid w:val="00CF6816"/>
    <w:rsid w:val="00CF6834"/>
    <w:rsid w:val="00CF6962"/>
    <w:rsid w:val="00CF69AF"/>
    <w:rsid w:val="00CF6A83"/>
    <w:rsid w:val="00CF6AF2"/>
    <w:rsid w:val="00CF6B34"/>
    <w:rsid w:val="00CF6CAC"/>
    <w:rsid w:val="00CF6DD1"/>
    <w:rsid w:val="00CF6DDA"/>
    <w:rsid w:val="00CF6E0C"/>
    <w:rsid w:val="00CF6ED0"/>
    <w:rsid w:val="00CF6F34"/>
    <w:rsid w:val="00CF7044"/>
    <w:rsid w:val="00CF71DA"/>
    <w:rsid w:val="00CF72BA"/>
    <w:rsid w:val="00CF76A1"/>
    <w:rsid w:val="00CF7A52"/>
    <w:rsid w:val="00CF7B9B"/>
    <w:rsid w:val="00CF7C32"/>
    <w:rsid w:val="00CF7C47"/>
    <w:rsid w:val="00CF7C78"/>
    <w:rsid w:val="00CF7DFC"/>
    <w:rsid w:val="00CF7EB5"/>
    <w:rsid w:val="00CF7EE5"/>
    <w:rsid w:val="00D00034"/>
    <w:rsid w:val="00D001C8"/>
    <w:rsid w:val="00D00237"/>
    <w:rsid w:val="00D004A6"/>
    <w:rsid w:val="00D004D5"/>
    <w:rsid w:val="00D0078B"/>
    <w:rsid w:val="00D00796"/>
    <w:rsid w:val="00D007BB"/>
    <w:rsid w:val="00D0086A"/>
    <w:rsid w:val="00D0086B"/>
    <w:rsid w:val="00D00874"/>
    <w:rsid w:val="00D00953"/>
    <w:rsid w:val="00D009B7"/>
    <w:rsid w:val="00D00A19"/>
    <w:rsid w:val="00D00A27"/>
    <w:rsid w:val="00D00A65"/>
    <w:rsid w:val="00D00B8F"/>
    <w:rsid w:val="00D00BAC"/>
    <w:rsid w:val="00D00D23"/>
    <w:rsid w:val="00D00EB0"/>
    <w:rsid w:val="00D00EB1"/>
    <w:rsid w:val="00D00EBB"/>
    <w:rsid w:val="00D00F23"/>
    <w:rsid w:val="00D0108E"/>
    <w:rsid w:val="00D01170"/>
    <w:rsid w:val="00D01228"/>
    <w:rsid w:val="00D01242"/>
    <w:rsid w:val="00D01317"/>
    <w:rsid w:val="00D013F6"/>
    <w:rsid w:val="00D0156F"/>
    <w:rsid w:val="00D015B6"/>
    <w:rsid w:val="00D01625"/>
    <w:rsid w:val="00D016C8"/>
    <w:rsid w:val="00D016CA"/>
    <w:rsid w:val="00D0175D"/>
    <w:rsid w:val="00D0187C"/>
    <w:rsid w:val="00D01935"/>
    <w:rsid w:val="00D01B40"/>
    <w:rsid w:val="00D01B97"/>
    <w:rsid w:val="00D01D04"/>
    <w:rsid w:val="00D01D06"/>
    <w:rsid w:val="00D01DA0"/>
    <w:rsid w:val="00D01DB7"/>
    <w:rsid w:val="00D01DFF"/>
    <w:rsid w:val="00D01EB5"/>
    <w:rsid w:val="00D01EFD"/>
    <w:rsid w:val="00D01F13"/>
    <w:rsid w:val="00D01F51"/>
    <w:rsid w:val="00D020F7"/>
    <w:rsid w:val="00D021B6"/>
    <w:rsid w:val="00D02284"/>
    <w:rsid w:val="00D022E3"/>
    <w:rsid w:val="00D02543"/>
    <w:rsid w:val="00D02669"/>
    <w:rsid w:val="00D0269E"/>
    <w:rsid w:val="00D027A7"/>
    <w:rsid w:val="00D02836"/>
    <w:rsid w:val="00D02A94"/>
    <w:rsid w:val="00D02ACB"/>
    <w:rsid w:val="00D02AF6"/>
    <w:rsid w:val="00D02BA3"/>
    <w:rsid w:val="00D02CBD"/>
    <w:rsid w:val="00D02DD0"/>
    <w:rsid w:val="00D03103"/>
    <w:rsid w:val="00D0316D"/>
    <w:rsid w:val="00D03343"/>
    <w:rsid w:val="00D0342E"/>
    <w:rsid w:val="00D0351A"/>
    <w:rsid w:val="00D0355D"/>
    <w:rsid w:val="00D03575"/>
    <w:rsid w:val="00D0358E"/>
    <w:rsid w:val="00D036B5"/>
    <w:rsid w:val="00D03772"/>
    <w:rsid w:val="00D0396F"/>
    <w:rsid w:val="00D03A81"/>
    <w:rsid w:val="00D03B1E"/>
    <w:rsid w:val="00D03B2E"/>
    <w:rsid w:val="00D03E32"/>
    <w:rsid w:val="00D03E7A"/>
    <w:rsid w:val="00D03ED2"/>
    <w:rsid w:val="00D03EE5"/>
    <w:rsid w:val="00D03F32"/>
    <w:rsid w:val="00D03F51"/>
    <w:rsid w:val="00D03FBE"/>
    <w:rsid w:val="00D03FF3"/>
    <w:rsid w:val="00D04145"/>
    <w:rsid w:val="00D04158"/>
    <w:rsid w:val="00D04201"/>
    <w:rsid w:val="00D042EC"/>
    <w:rsid w:val="00D04335"/>
    <w:rsid w:val="00D043C6"/>
    <w:rsid w:val="00D04568"/>
    <w:rsid w:val="00D045F0"/>
    <w:rsid w:val="00D04684"/>
    <w:rsid w:val="00D046AC"/>
    <w:rsid w:val="00D046E1"/>
    <w:rsid w:val="00D04705"/>
    <w:rsid w:val="00D04720"/>
    <w:rsid w:val="00D0479D"/>
    <w:rsid w:val="00D047A5"/>
    <w:rsid w:val="00D047ED"/>
    <w:rsid w:val="00D0480D"/>
    <w:rsid w:val="00D0489A"/>
    <w:rsid w:val="00D0498D"/>
    <w:rsid w:val="00D04A5B"/>
    <w:rsid w:val="00D04A65"/>
    <w:rsid w:val="00D04A6B"/>
    <w:rsid w:val="00D04B65"/>
    <w:rsid w:val="00D04C15"/>
    <w:rsid w:val="00D04D06"/>
    <w:rsid w:val="00D04E3A"/>
    <w:rsid w:val="00D04EE8"/>
    <w:rsid w:val="00D04EF6"/>
    <w:rsid w:val="00D04FB0"/>
    <w:rsid w:val="00D04FBE"/>
    <w:rsid w:val="00D05023"/>
    <w:rsid w:val="00D051B5"/>
    <w:rsid w:val="00D05390"/>
    <w:rsid w:val="00D053B7"/>
    <w:rsid w:val="00D053D2"/>
    <w:rsid w:val="00D0542E"/>
    <w:rsid w:val="00D0547B"/>
    <w:rsid w:val="00D05717"/>
    <w:rsid w:val="00D05769"/>
    <w:rsid w:val="00D057A7"/>
    <w:rsid w:val="00D0583A"/>
    <w:rsid w:val="00D059E9"/>
    <w:rsid w:val="00D05B01"/>
    <w:rsid w:val="00D05C2A"/>
    <w:rsid w:val="00D05C68"/>
    <w:rsid w:val="00D05CB3"/>
    <w:rsid w:val="00D05D63"/>
    <w:rsid w:val="00D05D82"/>
    <w:rsid w:val="00D05E01"/>
    <w:rsid w:val="00D05F61"/>
    <w:rsid w:val="00D05FC5"/>
    <w:rsid w:val="00D05FD2"/>
    <w:rsid w:val="00D05FD3"/>
    <w:rsid w:val="00D06038"/>
    <w:rsid w:val="00D0615D"/>
    <w:rsid w:val="00D061C1"/>
    <w:rsid w:val="00D0625E"/>
    <w:rsid w:val="00D0638D"/>
    <w:rsid w:val="00D063A2"/>
    <w:rsid w:val="00D063CA"/>
    <w:rsid w:val="00D06449"/>
    <w:rsid w:val="00D06496"/>
    <w:rsid w:val="00D06680"/>
    <w:rsid w:val="00D0668B"/>
    <w:rsid w:val="00D06724"/>
    <w:rsid w:val="00D06771"/>
    <w:rsid w:val="00D06773"/>
    <w:rsid w:val="00D06788"/>
    <w:rsid w:val="00D0678B"/>
    <w:rsid w:val="00D06956"/>
    <w:rsid w:val="00D069C3"/>
    <w:rsid w:val="00D06CB4"/>
    <w:rsid w:val="00D06F05"/>
    <w:rsid w:val="00D0711F"/>
    <w:rsid w:val="00D071E2"/>
    <w:rsid w:val="00D07296"/>
    <w:rsid w:val="00D074C8"/>
    <w:rsid w:val="00D07575"/>
    <w:rsid w:val="00D0765F"/>
    <w:rsid w:val="00D076C8"/>
    <w:rsid w:val="00D077FF"/>
    <w:rsid w:val="00D078E1"/>
    <w:rsid w:val="00D079FB"/>
    <w:rsid w:val="00D07A0C"/>
    <w:rsid w:val="00D07A25"/>
    <w:rsid w:val="00D07A59"/>
    <w:rsid w:val="00D07BB5"/>
    <w:rsid w:val="00D07BC2"/>
    <w:rsid w:val="00D07D3E"/>
    <w:rsid w:val="00D07DD8"/>
    <w:rsid w:val="00D07FEF"/>
    <w:rsid w:val="00D0A8B9"/>
    <w:rsid w:val="00D0E5AD"/>
    <w:rsid w:val="00D101ED"/>
    <w:rsid w:val="00D1030E"/>
    <w:rsid w:val="00D103AC"/>
    <w:rsid w:val="00D10534"/>
    <w:rsid w:val="00D1056A"/>
    <w:rsid w:val="00D10609"/>
    <w:rsid w:val="00D1060B"/>
    <w:rsid w:val="00D10699"/>
    <w:rsid w:val="00D107F8"/>
    <w:rsid w:val="00D108C9"/>
    <w:rsid w:val="00D109B4"/>
    <w:rsid w:val="00D10A09"/>
    <w:rsid w:val="00D10A12"/>
    <w:rsid w:val="00D10A47"/>
    <w:rsid w:val="00D10A74"/>
    <w:rsid w:val="00D10A88"/>
    <w:rsid w:val="00D10AF8"/>
    <w:rsid w:val="00D10B08"/>
    <w:rsid w:val="00D10B4B"/>
    <w:rsid w:val="00D10C90"/>
    <w:rsid w:val="00D10CA1"/>
    <w:rsid w:val="00D10CF2"/>
    <w:rsid w:val="00D10CF8"/>
    <w:rsid w:val="00D10D00"/>
    <w:rsid w:val="00D10E29"/>
    <w:rsid w:val="00D10E75"/>
    <w:rsid w:val="00D10ECF"/>
    <w:rsid w:val="00D10FDD"/>
    <w:rsid w:val="00D11209"/>
    <w:rsid w:val="00D112E4"/>
    <w:rsid w:val="00D1156C"/>
    <w:rsid w:val="00D115C0"/>
    <w:rsid w:val="00D11603"/>
    <w:rsid w:val="00D1167F"/>
    <w:rsid w:val="00D116C5"/>
    <w:rsid w:val="00D117E9"/>
    <w:rsid w:val="00D1197E"/>
    <w:rsid w:val="00D11A5B"/>
    <w:rsid w:val="00D11B9D"/>
    <w:rsid w:val="00D11BDC"/>
    <w:rsid w:val="00D11CF4"/>
    <w:rsid w:val="00D11DC3"/>
    <w:rsid w:val="00D11E38"/>
    <w:rsid w:val="00D11EE6"/>
    <w:rsid w:val="00D11F09"/>
    <w:rsid w:val="00D1206A"/>
    <w:rsid w:val="00D12094"/>
    <w:rsid w:val="00D121DB"/>
    <w:rsid w:val="00D12349"/>
    <w:rsid w:val="00D12424"/>
    <w:rsid w:val="00D124E5"/>
    <w:rsid w:val="00D1256A"/>
    <w:rsid w:val="00D1294F"/>
    <w:rsid w:val="00D129BE"/>
    <w:rsid w:val="00D12B1C"/>
    <w:rsid w:val="00D12BB4"/>
    <w:rsid w:val="00D12D49"/>
    <w:rsid w:val="00D12DCD"/>
    <w:rsid w:val="00D12FEE"/>
    <w:rsid w:val="00D132AF"/>
    <w:rsid w:val="00D132E1"/>
    <w:rsid w:val="00D13391"/>
    <w:rsid w:val="00D133F7"/>
    <w:rsid w:val="00D13455"/>
    <w:rsid w:val="00D13500"/>
    <w:rsid w:val="00D135A8"/>
    <w:rsid w:val="00D136A6"/>
    <w:rsid w:val="00D13727"/>
    <w:rsid w:val="00D1379B"/>
    <w:rsid w:val="00D13874"/>
    <w:rsid w:val="00D138D2"/>
    <w:rsid w:val="00D13907"/>
    <w:rsid w:val="00D13987"/>
    <w:rsid w:val="00D139C9"/>
    <w:rsid w:val="00D13AEB"/>
    <w:rsid w:val="00D13CB4"/>
    <w:rsid w:val="00D13D0F"/>
    <w:rsid w:val="00D13D3C"/>
    <w:rsid w:val="00D13DAA"/>
    <w:rsid w:val="00D13E07"/>
    <w:rsid w:val="00D13FDF"/>
    <w:rsid w:val="00D1400F"/>
    <w:rsid w:val="00D1401A"/>
    <w:rsid w:val="00D1404E"/>
    <w:rsid w:val="00D1406E"/>
    <w:rsid w:val="00D141D9"/>
    <w:rsid w:val="00D14313"/>
    <w:rsid w:val="00D1432A"/>
    <w:rsid w:val="00D143CB"/>
    <w:rsid w:val="00D14548"/>
    <w:rsid w:val="00D1460A"/>
    <w:rsid w:val="00D146E6"/>
    <w:rsid w:val="00D146FF"/>
    <w:rsid w:val="00D147E7"/>
    <w:rsid w:val="00D148CA"/>
    <w:rsid w:val="00D148D0"/>
    <w:rsid w:val="00D148FC"/>
    <w:rsid w:val="00D1490E"/>
    <w:rsid w:val="00D14910"/>
    <w:rsid w:val="00D14912"/>
    <w:rsid w:val="00D14AA3"/>
    <w:rsid w:val="00D14AC0"/>
    <w:rsid w:val="00D14B1E"/>
    <w:rsid w:val="00D14B91"/>
    <w:rsid w:val="00D14BE8"/>
    <w:rsid w:val="00D14CD2"/>
    <w:rsid w:val="00D14CF2"/>
    <w:rsid w:val="00D14E01"/>
    <w:rsid w:val="00D14F0D"/>
    <w:rsid w:val="00D14F8C"/>
    <w:rsid w:val="00D15035"/>
    <w:rsid w:val="00D150D3"/>
    <w:rsid w:val="00D1510A"/>
    <w:rsid w:val="00D15274"/>
    <w:rsid w:val="00D15318"/>
    <w:rsid w:val="00D15420"/>
    <w:rsid w:val="00D154D4"/>
    <w:rsid w:val="00D1563E"/>
    <w:rsid w:val="00D15840"/>
    <w:rsid w:val="00D158AF"/>
    <w:rsid w:val="00D15C4A"/>
    <w:rsid w:val="00D15FF1"/>
    <w:rsid w:val="00D1600C"/>
    <w:rsid w:val="00D160BD"/>
    <w:rsid w:val="00D16135"/>
    <w:rsid w:val="00D162EA"/>
    <w:rsid w:val="00D163C2"/>
    <w:rsid w:val="00D164E0"/>
    <w:rsid w:val="00D164E7"/>
    <w:rsid w:val="00D16530"/>
    <w:rsid w:val="00D16540"/>
    <w:rsid w:val="00D16578"/>
    <w:rsid w:val="00D166A5"/>
    <w:rsid w:val="00D167E1"/>
    <w:rsid w:val="00D167E6"/>
    <w:rsid w:val="00D16899"/>
    <w:rsid w:val="00D16934"/>
    <w:rsid w:val="00D16A6E"/>
    <w:rsid w:val="00D16ADE"/>
    <w:rsid w:val="00D16BFA"/>
    <w:rsid w:val="00D16C0C"/>
    <w:rsid w:val="00D16E34"/>
    <w:rsid w:val="00D16EBC"/>
    <w:rsid w:val="00D16EF4"/>
    <w:rsid w:val="00D170E4"/>
    <w:rsid w:val="00D171F7"/>
    <w:rsid w:val="00D17441"/>
    <w:rsid w:val="00D174F8"/>
    <w:rsid w:val="00D17563"/>
    <w:rsid w:val="00D1759E"/>
    <w:rsid w:val="00D17709"/>
    <w:rsid w:val="00D17715"/>
    <w:rsid w:val="00D177DF"/>
    <w:rsid w:val="00D17A52"/>
    <w:rsid w:val="00D17CCF"/>
    <w:rsid w:val="00D17CE5"/>
    <w:rsid w:val="00D17D45"/>
    <w:rsid w:val="00D17D63"/>
    <w:rsid w:val="00D17D73"/>
    <w:rsid w:val="00D17FAC"/>
    <w:rsid w:val="00D17FCA"/>
    <w:rsid w:val="00D17FD1"/>
    <w:rsid w:val="00D200AF"/>
    <w:rsid w:val="00D20144"/>
    <w:rsid w:val="00D20163"/>
    <w:rsid w:val="00D202D7"/>
    <w:rsid w:val="00D202FF"/>
    <w:rsid w:val="00D204C0"/>
    <w:rsid w:val="00D204EE"/>
    <w:rsid w:val="00D2064D"/>
    <w:rsid w:val="00D206AC"/>
    <w:rsid w:val="00D20734"/>
    <w:rsid w:val="00D207C0"/>
    <w:rsid w:val="00D20839"/>
    <w:rsid w:val="00D208CC"/>
    <w:rsid w:val="00D20915"/>
    <w:rsid w:val="00D20954"/>
    <w:rsid w:val="00D209F9"/>
    <w:rsid w:val="00D20AAC"/>
    <w:rsid w:val="00D20B3C"/>
    <w:rsid w:val="00D20BD8"/>
    <w:rsid w:val="00D20C18"/>
    <w:rsid w:val="00D20D82"/>
    <w:rsid w:val="00D20DC2"/>
    <w:rsid w:val="00D20E11"/>
    <w:rsid w:val="00D20E4B"/>
    <w:rsid w:val="00D20E89"/>
    <w:rsid w:val="00D20F0A"/>
    <w:rsid w:val="00D20F0C"/>
    <w:rsid w:val="00D20FDA"/>
    <w:rsid w:val="00D211DD"/>
    <w:rsid w:val="00D2124E"/>
    <w:rsid w:val="00D21315"/>
    <w:rsid w:val="00D21326"/>
    <w:rsid w:val="00D21473"/>
    <w:rsid w:val="00D21554"/>
    <w:rsid w:val="00D2159A"/>
    <w:rsid w:val="00D215CF"/>
    <w:rsid w:val="00D2160E"/>
    <w:rsid w:val="00D21690"/>
    <w:rsid w:val="00D216AB"/>
    <w:rsid w:val="00D21820"/>
    <w:rsid w:val="00D2183C"/>
    <w:rsid w:val="00D21A7C"/>
    <w:rsid w:val="00D21B7E"/>
    <w:rsid w:val="00D21BCA"/>
    <w:rsid w:val="00D21C46"/>
    <w:rsid w:val="00D21D09"/>
    <w:rsid w:val="00D21E87"/>
    <w:rsid w:val="00D21F33"/>
    <w:rsid w:val="00D21FA2"/>
    <w:rsid w:val="00D21FBD"/>
    <w:rsid w:val="00D21FFE"/>
    <w:rsid w:val="00D22023"/>
    <w:rsid w:val="00D22026"/>
    <w:rsid w:val="00D2205D"/>
    <w:rsid w:val="00D22222"/>
    <w:rsid w:val="00D2228A"/>
    <w:rsid w:val="00D22367"/>
    <w:rsid w:val="00D22430"/>
    <w:rsid w:val="00D2268F"/>
    <w:rsid w:val="00D226AB"/>
    <w:rsid w:val="00D22840"/>
    <w:rsid w:val="00D228BD"/>
    <w:rsid w:val="00D2293C"/>
    <w:rsid w:val="00D22986"/>
    <w:rsid w:val="00D229D9"/>
    <w:rsid w:val="00D22A57"/>
    <w:rsid w:val="00D22D6A"/>
    <w:rsid w:val="00D22DA6"/>
    <w:rsid w:val="00D22EA3"/>
    <w:rsid w:val="00D23060"/>
    <w:rsid w:val="00D23083"/>
    <w:rsid w:val="00D23297"/>
    <w:rsid w:val="00D232F8"/>
    <w:rsid w:val="00D23470"/>
    <w:rsid w:val="00D234DF"/>
    <w:rsid w:val="00D2373B"/>
    <w:rsid w:val="00D23773"/>
    <w:rsid w:val="00D23794"/>
    <w:rsid w:val="00D23936"/>
    <w:rsid w:val="00D23A0B"/>
    <w:rsid w:val="00D23A6A"/>
    <w:rsid w:val="00D23AAE"/>
    <w:rsid w:val="00D23B0D"/>
    <w:rsid w:val="00D23CD8"/>
    <w:rsid w:val="00D23D8B"/>
    <w:rsid w:val="00D23DB6"/>
    <w:rsid w:val="00D23E2E"/>
    <w:rsid w:val="00D23EBB"/>
    <w:rsid w:val="00D240C9"/>
    <w:rsid w:val="00D240D0"/>
    <w:rsid w:val="00D2417B"/>
    <w:rsid w:val="00D2429C"/>
    <w:rsid w:val="00D242A6"/>
    <w:rsid w:val="00D242C9"/>
    <w:rsid w:val="00D24387"/>
    <w:rsid w:val="00D248AA"/>
    <w:rsid w:val="00D248D2"/>
    <w:rsid w:val="00D2490C"/>
    <w:rsid w:val="00D24922"/>
    <w:rsid w:val="00D2495E"/>
    <w:rsid w:val="00D24984"/>
    <w:rsid w:val="00D24A66"/>
    <w:rsid w:val="00D24B52"/>
    <w:rsid w:val="00D24B97"/>
    <w:rsid w:val="00D24BB0"/>
    <w:rsid w:val="00D24CBB"/>
    <w:rsid w:val="00D24D58"/>
    <w:rsid w:val="00D24D7A"/>
    <w:rsid w:val="00D24E54"/>
    <w:rsid w:val="00D24FFA"/>
    <w:rsid w:val="00D2512C"/>
    <w:rsid w:val="00D25151"/>
    <w:rsid w:val="00D25203"/>
    <w:rsid w:val="00D252FB"/>
    <w:rsid w:val="00D25361"/>
    <w:rsid w:val="00D2546D"/>
    <w:rsid w:val="00D254D7"/>
    <w:rsid w:val="00D2552A"/>
    <w:rsid w:val="00D2559F"/>
    <w:rsid w:val="00D255F2"/>
    <w:rsid w:val="00D25714"/>
    <w:rsid w:val="00D2573F"/>
    <w:rsid w:val="00D257CC"/>
    <w:rsid w:val="00D25841"/>
    <w:rsid w:val="00D259F6"/>
    <w:rsid w:val="00D25BF6"/>
    <w:rsid w:val="00D25C6E"/>
    <w:rsid w:val="00D25D24"/>
    <w:rsid w:val="00D25FE8"/>
    <w:rsid w:val="00D2610B"/>
    <w:rsid w:val="00D26435"/>
    <w:rsid w:val="00D26475"/>
    <w:rsid w:val="00D2649E"/>
    <w:rsid w:val="00D264F4"/>
    <w:rsid w:val="00D26505"/>
    <w:rsid w:val="00D26554"/>
    <w:rsid w:val="00D2656D"/>
    <w:rsid w:val="00D26658"/>
    <w:rsid w:val="00D267FA"/>
    <w:rsid w:val="00D26837"/>
    <w:rsid w:val="00D2684E"/>
    <w:rsid w:val="00D269A9"/>
    <w:rsid w:val="00D26B61"/>
    <w:rsid w:val="00D26B91"/>
    <w:rsid w:val="00D27009"/>
    <w:rsid w:val="00D2705F"/>
    <w:rsid w:val="00D270B7"/>
    <w:rsid w:val="00D270FC"/>
    <w:rsid w:val="00D271FC"/>
    <w:rsid w:val="00D2737B"/>
    <w:rsid w:val="00D27504"/>
    <w:rsid w:val="00D2754E"/>
    <w:rsid w:val="00D27667"/>
    <w:rsid w:val="00D27677"/>
    <w:rsid w:val="00D2767F"/>
    <w:rsid w:val="00D27797"/>
    <w:rsid w:val="00D278BB"/>
    <w:rsid w:val="00D278CF"/>
    <w:rsid w:val="00D27932"/>
    <w:rsid w:val="00D27969"/>
    <w:rsid w:val="00D2799F"/>
    <w:rsid w:val="00D27B1F"/>
    <w:rsid w:val="00D27B40"/>
    <w:rsid w:val="00D27C48"/>
    <w:rsid w:val="00D27DB7"/>
    <w:rsid w:val="00D27F26"/>
    <w:rsid w:val="00D27F30"/>
    <w:rsid w:val="00D30146"/>
    <w:rsid w:val="00D30184"/>
    <w:rsid w:val="00D3020D"/>
    <w:rsid w:val="00D30242"/>
    <w:rsid w:val="00D3026A"/>
    <w:rsid w:val="00D30281"/>
    <w:rsid w:val="00D302E6"/>
    <w:rsid w:val="00D3037E"/>
    <w:rsid w:val="00D303CD"/>
    <w:rsid w:val="00D304B3"/>
    <w:rsid w:val="00D305F0"/>
    <w:rsid w:val="00D3062F"/>
    <w:rsid w:val="00D3064B"/>
    <w:rsid w:val="00D309F8"/>
    <w:rsid w:val="00D30A54"/>
    <w:rsid w:val="00D30B09"/>
    <w:rsid w:val="00D30B62"/>
    <w:rsid w:val="00D30D3D"/>
    <w:rsid w:val="00D3106F"/>
    <w:rsid w:val="00D310AF"/>
    <w:rsid w:val="00D314CF"/>
    <w:rsid w:val="00D31647"/>
    <w:rsid w:val="00D31681"/>
    <w:rsid w:val="00D316C0"/>
    <w:rsid w:val="00D316EC"/>
    <w:rsid w:val="00D31716"/>
    <w:rsid w:val="00D31871"/>
    <w:rsid w:val="00D319E6"/>
    <w:rsid w:val="00D31B7B"/>
    <w:rsid w:val="00D31C64"/>
    <w:rsid w:val="00D31CE9"/>
    <w:rsid w:val="00D31DE4"/>
    <w:rsid w:val="00D31E0F"/>
    <w:rsid w:val="00D3210E"/>
    <w:rsid w:val="00D32254"/>
    <w:rsid w:val="00D32378"/>
    <w:rsid w:val="00D32510"/>
    <w:rsid w:val="00D3255E"/>
    <w:rsid w:val="00D326D2"/>
    <w:rsid w:val="00D327FD"/>
    <w:rsid w:val="00D32806"/>
    <w:rsid w:val="00D32870"/>
    <w:rsid w:val="00D32897"/>
    <w:rsid w:val="00D328A8"/>
    <w:rsid w:val="00D328DB"/>
    <w:rsid w:val="00D32925"/>
    <w:rsid w:val="00D329FD"/>
    <w:rsid w:val="00D32A36"/>
    <w:rsid w:val="00D32B13"/>
    <w:rsid w:val="00D32B43"/>
    <w:rsid w:val="00D32C8A"/>
    <w:rsid w:val="00D32D7F"/>
    <w:rsid w:val="00D32DE8"/>
    <w:rsid w:val="00D33044"/>
    <w:rsid w:val="00D3304A"/>
    <w:rsid w:val="00D330FE"/>
    <w:rsid w:val="00D331BC"/>
    <w:rsid w:val="00D3320B"/>
    <w:rsid w:val="00D3323E"/>
    <w:rsid w:val="00D332B3"/>
    <w:rsid w:val="00D3337A"/>
    <w:rsid w:val="00D333EB"/>
    <w:rsid w:val="00D33452"/>
    <w:rsid w:val="00D33495"/>
    <w:rsid w:val="00D3349C"/>
    <w:rsid w:val="00D334EC"/>
    <w:rsid w:val="00D33526"/>
    <w:rsid w:val="00D33553"/>
    <w:rsid w:val="00D33641"/>
    <w:rsid w:val="00D339B1"/>
    <w:rsid w:val="00D33ABF"/>
    <w:rsid w:val="00D33BA2"/>
    <w:rsid w:val="00D33C6E"/>
    <w:rsid w:val="00D33CC2"/>
    <w:rsid w:val="00D33D3E"/>
    <w:rsid w:val="00D33E22"/>
    <w:rsid w:val="00D33E60"/>
    <w:rsid w:val="00D33F23"/>
    <w:rsid w:val="00D33F76"/>
    <w:rsid w:val="00D34001"/>
    <w:rsid w:val="00D340B4"/>
    <w:rsid w:val="00D34105"/>
    <w:rsid w:val="00D34347"/>
    <w:rsid w:val="00D34378"/>
    <w:rsid w:val="00D34451"/>
    <w:rsid w:val="00D34478"/>
    <w:rsid w:val="00D346B1"/>
    <w:rsid w:val="00D346CE"/>
    <w:rsid w:val="00D34923"/>
    <w:rsid w:val="00D34934"/>
    <w:rsid w:val="00D349CB"/>
    <w:rsid w:val="00D349F7"/>
    <w:rsid w:val="00D349FF"/>
    <w:rsid w:val="00D34A40"/>
    <w:rsid w:val="00D34A88"/>
    <w:rsid w:val="00D34B13"/>
    <w:rsid w:val="00D34B69"/>
    <w:rsid w:val="00D34BA7"/>
    <w:rsid w:val="00D34BE4"/>
    <w:rsid w:val="00D34CA3"/>
    <w:rsid w:val="00D34CF4"/>
    <w:rsid w:val="00D34D8C"/>
    <w:rsid w:val="00D34DCA"/>
    <w:rsid w:val="00D34F5B"/>
    <w:rsid w:val="00D34F72"/>
    <w:rsid w:val="00D350A3"/>
    <w:rsid w:val="00D35236"/>
    <w:rsid w:val="00D3529F"/>
    <w:rsid w:val="00D355F4"/>
    <w:rsid w:val="00D35672"/>
    <w:rsid w:val="00D3575F"/>
    <w:rsid w:val="00D3584F"/>
    <w:rsid w:val="00D35855"/>
    <w:rsid w:val="00D358E1"/>
    <w:rsid w:val="00D35990"/>
    <w:rsid w:val="00D35A3B"/>
    <w:rsid w:val="00D35B0D"/>
    <w:rsid w:val="00D35B44"/>
    <w:rsid w:val="00D35B46"/>
    <w:rsid w:val="00D35C32"/>
    <w:rsid w:val="00D35C68"/>
    <w:rsid w:val="00D35C93"/>
    <w:rsid w:val="00D35C9E"/>
    <w:rsid w:val="00D35D2E"/>
    <w:rsid w:val="00D35EC6"/>
    <w:rsid w:val="00D35F3E"/>
    <w:rsid w:val="00D35F41"/>
    <w:rsid w:val="00D3607D"/>
    <w:rsid w:val="00D36136"/>
    <w:rsid w:val="00D361B5"/>
    <w:rsid w:val="00D363C2"/>
    <w:rsid w:val="00D363C5"/>
    <w:rsid w:val="00D365C6"/>
    <w:rsid w:val="00D367A9"/>
    <w:rsid w:val="00D369B7"/>
    <w:rsid w:val="00D369D3"/>
    <w:rsid w:val="00D36A13"/>
    <w:rsid w:val="00D36A65"/>
    <w:rsid w:val="00D36ABE"/>
    <w:rsid w:val="00D36AD4"/>
    <w:rsid w:val="00D36AF3"/>
    <w:rsid w:val="00D36B01"/>
    <w:rsid w:val="00D36B9A"/>
    <w:rsid w:val="00D36D2A"/>
    <w:rsid w:val="00D36DAF"/>
    <w:rsid w:val="00D36E18"/>
    <w:rsid w:val="00D36E5B"/>
    <w:rsid w:val="00D36EEE"/>
    <w:rsid w:val="00D36FAC"/>
    <w:rsid w:val="00D37036"/>
    <w:rsid w:val="00D373F9"/>
    <w:rsid w:val="00D37404"/>
    <w:rsid w:val="00D37471"/>
    <w:rsid w:val="00D3763E"/>
    <w:rsid w:val="00D376F8"/>
    <w:rsid w:val="00D37712"/>
    <w:rsid w:val="00D378FD"/>
    <w:rsid w:val="00D3793D"/>
    <w:rsid w:val="00D37962"/>
    <w:rsid w:val="00D3799B"/>
    <w:rsid w:val="00D37C12"/>
    <w:rsid w:val="00D37C6C"/>
    <w:rsid w:val="00D37C72"/>
    <w:rsid w:val="00D37CD9"/>
    <w:rsid w:val="00D37E3B"/>
    <w:rsid w:val="00D4006A"/>
    <w:rsid w:val="00D40179"/>
    <w:rsid w:val="00D401A2"/>
    <w:rsid w:val="00D402EE"/>
    <w:rsid w:val="00D402FF"/>
    <w:rsid w:val="00D4044B"/>
    <w:rsid w:val="00D4044F"/>
    <w:rsid w:val="00D405B6"/>
    <w:rsid w:val="00D40676"/>
    <w:rsid w:val="00D40682"/>
    <w:rsid w:val="00D406A8"/>
    <w:rsid w:val="00D4085E"/>
    <w:rsid w:val="00D40884"/>
    <w:rsid w:val="00D408B7"/>
    <w:rsid w:val="00D409D9"/>
    <w:rsid w:val="00D40B13"/>
    <w:rsid w:val="00D40BD6"/>
    <w:rsid w:val="00D40E3E"/>
    <w:rsid w:val="00D40E85"/>
    <w:rsid w:val="00D40E95"/>
    <w:rsid w:val="00D4101D"/>
    <w:rsid w:val="00D410E2"/>
    <w:rsid w:val="00D41137"/>
    <w:rsid w:val="00D411DB"/>
    <w:rsid w:val="00D41203"/>
    <w:rsid w:val="00D41386"/>
    <w:rsid w:val="00D413B6"/>
    <w:rsid w:val="00D41534"/>
    <w:rsid w:val="00D41650"/>
    <w:rsid w:val="00D41734"/>
    <w:rsid w:val="00D4174D"/>
    <w:rsid w:val="00D41925"/>
    <w:rsid w:val="00D41949"/>
    <w:rsid w:val="00D41A3F"/>
    <w:rsid w:val="00D41AC2"/>
    <w:rsid w:val="00D41AE3"/>
    <w:rsid w:val="00D41B9A"/>
    <w:rsid w:val="00D41ECC"/>
    <w:rsid w:val="00D41ED9"/>
    <w:rsid w:val="00D41F6D"/>
    <w:rsid w:val="00D42076"/>
    <w:rsid w:val="00D4207E"/>
    <w:rsid w:val="00D42122"/>
    <w:rsid w:val="00D42177"/>
    <w:rsid w:val="00D42233"/>
    <w:rsid w:val="00D422EA"/>
    <w:rsid w:val="00D42317"/>
    <w:rsid w:val="00D423D8"/>
    <w:rsid w:val="00D4246E"/>
    <w:rsid w:val="00D42474"/>
    <w:rsid w:val="00D42565"/>
    <w:rsid w:val="00D42584"/>
    <w:rsid w:val="00D425AE"/>
    <w:rsid w:val="00D42652"/>
    <w:rsid w:val="00D4271A"/>
    <w:rsid w:val="00D428ED"/>
    <w:rsid w:val="00D42926"/>
    <w:rsid w:val="00D42A2B"/>
    <w:rsid w:val="00D42B79"/>
    <w:rsid w:val="00D42BE0"/>
    <w:rsid w:val="00D42C28"/>
    <w:rsid w:val="00D42C67"/>
    <w:rsid w:val="00D42C78"/>
    <w:rsid w:val="00D42D12"/>
    <w:rsid w:val="00D42D35"/>
    <w:rsid w:val="00D42F0C"/>
    <w:rsid w:val="00D430F5"/>
    <w:rsid w:val="00D431A7"/>
    <w:rsid w:val="00D431E7"/>
    <w:rsid w:val="00D4320E"/>
    <w:rsid w:val="00D43361"/>
    <w:rsid w:val="00D43475"/>
    <w:rsid w:val="00D435A3"/>
    <w:rsid w:val="00D4371B"/>
    <w:rsid w:val="00D43736"/>
    <w:rsid w:val="00D4378E"/>
    <w:rsid w:val="00D43817"/>
    <w:rsid w:val="00D43922"/>
    <w:rsid w:val="00D439C4"/>
    <w:rsid w:val="00D43B6B"/>
    <w:rsid w:val="00D43D06"/>
    <w:rsid w:val="00D43DB5"/>
    <w:rsid w:val="00D43EEF"/>
    <w:rsid w:val="00D43F74"/>
    <w:rsid w:val="00D44265"/>
    <w:rsid w:val="00D442AB"/>
    <w:rsid w:val="00D44330"/>
    <w:rsid w:val="00D44338"/>
    <w:rsid w:val="00D4435C"/>
    <w:rsid w:val="00D44398"/>
    <w:rsid w:val="00D44456"/>
    <w:rsid w:val="00D44469"/>
    <w:rsid w:val="00D444F9"/>
    <w:rsid w:val="00D446E9"/>
    <w:rsid w:val="00D447A7"/>
    <w:rsid w:val="00D44866"/>
    <w:rsid w:val="00D448A2"/>
    <w:rsid w:val="00D44936"/>
    <w:rsid w:val="00D449C4"/>
    <w:rsid w:val="00D44A2B"/>
    <w:rsid w:val="00D44B08"/>
    <w:rsid w:val="00D44B1A"/>
    <w:rsid w:val="00D44C69"/>
    <w:rsid w:val="00D44CB6"/>
    <w:rsid w:val="00D44D3C"/>
    <w:rsid w:val="00D44D4B"/>
    <w:rsid w:val="00D44D82"/>
    <w:rsid w:val="00D44E62"/>
    <w:rsid w:val="00D44EA5"/>
    <w:rsid w:val="00D44EE4"/>
    <w:rsid w:val="00D44F04"/>
    <w:rsid w:val="00D44F86"/>
    <w:rsid w:val="00D44FB4"/>
    <w:rsid w:val="00D44FBD"/>
    <w:rsid w:val="00D45001"/>
    <w:rsid w:val="00D45264"/>
    <w:rsid w:val="00D4533C"/>
    <w:rsid w:val="00D454BB"/>
    <w:rsid w:val="00D4550A"/>
    <w:rsid w:val="00D4557F"/>
    <w:rsid w:val="00D455BE"/>
    <w:rsid w:val="00D455E4"/>
    <w:rsid w:val="00D4574A"/>
    <w:rsid w:val="00D45805"/>
    <w:rsid w:val="00D458DE"/>
    <w:rsid w:val="00D459F8"/>
    <w:rsid w:val="00D45A52"/>
    <w:rsid w:val="00D45A58"/>
    <w:rsid w:val="00D45B14"/>
    <w:rsid w:val="00D45B2C"/>
    <w:rsid w:val="00D45B35"/>
    <w:rsid w:val="00D45CAD"/>
    <w:rsid w:val="00D45FBE"/>
    <w:rsid w:val="00D4607F"/>
    <w:rsid w:val="00D46116"/>
    <w:rsid w:val="00D46151"/>
    <w:rsid w:val="00D461EA"/>
    <w:rsid w:val="00D4621E"/>
    <w:rsid w:val="00D4623D"/>
    <w:rsid w:val="00D462EA"/>
    <w:rsid w:val="00D46338"/>
    <w:rsid w:val="00D46422"/>
    <w:rsid w:val="00D464B3"/>
    <w:rsid w:val="00D4667C"/>
    <w:rsid w:val="00D466AB"/>
    <w:rsid w:val="00D466ED"/>
    <w:rsid w:val="00D4684D"/>
    <w:rsid w:val="00D4688C"/>
    <w:rsid w:val="00D468A2"/>
    <w:rsid w:val="00D4699F"/>
    <w:rsid w:val="00D46A12"/>
    <w:rsid w:val="00D46B04"/>
    <w:rsid w:val="00D46BE4"/>
    <w:rsid w:val="00D46C15"/>
    <w:rsid w:val="00D46CCB"/>
    <w:rsid w:val="00D46D21"/>
    <w:rsid w:val="00D46D2C"/>
    <w:rsid w:val="00D46D53"/>
    <w:rsid w:val="00D46DBD"/>
    <w:rsid w:val="00D46DDB"/>
    <w:rsid w:val="00D46DDE"/>
    <w:rsid w:val="00D46E58"/>
    <w:rsid w:val="00D46F48"/>
    <w:rsid w:val="00D47052"/>
    <w:rsid w:val="00D47291"/>
    <w:rsid w:val="00D472C0"/>
    <w:rsid w:val="00D47475"/>
    <w:rsid w:val="00D4747E"/>
    <w:rsid w:val="00D474D4"/>
    <w:rsid w:val="00D47554"/>
    <w:rsid w:val="00D47609"/>
    <w:rsid w:val="00D47626"/>
    <w:rsid w:val="00D476F5"/>
    <w:rsid w:val="00D4773C"/>
    <w:rsid w:val="00D4778C"/>
    <w:rsid w:val="00D47807"/>
    <w:rsid w:val="00D4780B"/>
    <w:rsid w:val="00D4793B"/>
    <w:rsid w:val="00D47993"/>
    <w:rsid w:val="00D479FE"/>
    <w:rsid w:val="00D47B0F"/>
    <w:rsid w:val="00D47BDF"/>
    <w:rsid w:val="00D47CB3"/>
    <w:rsid w:val="00D47CBA"/>
    <w:rsid w:val="00D47D3F"/>
    <w:rsid w:val="00D47DF3"/>
    <w:rsid w:val="00D47FDC"/>
    <w:rsid w:val="00D4DA87"/>
    <w:rsid w:val="00D50012"/>
    <w:rsid w:val="00D50082"/>
    <w:rsid w:val="00D500C0"/>
    <w:rsid w:val="00D5013B"/>
    <w:rsid w:val="00D501A8"/>
    <w:rsid w:val="00D501AE"/>
    <w:rsid w:val="00D5021A"/>
    <w:rsid w:val="00D50283"/>
    <w:rsid w:val="00D503F8"/>
    <w:rsid w:val="00D505FA"/>
    <w:rsid w:val="00D50632"/>
    <w:rsid w:val="00D506A1"/>
    <w:rsid w:val="00D506D1"/>
    <w:rsid w:val="00D506D8"/>
    <w:rsid w:val="00D50819"/>
    <w:rsid w:val="00D50A68"/>
    <w:rsid w:val="00D50AF5"/>
    <w:rsid w:val="00D50B22"/>
    <w:rsid w:val="00D50CBC"/>
    <w:rsid w:val="00D50D32"/>
    <w:rsid w:val="00D50E23"/>
    <w:rsid w:val="00D50E4F"/>
    <w:rsid w:val="00D50EB7"/>
    <w:rsid w:val="00D50F13"/>
    <w:rsid w:val="00D510D3"/>
    <w:rsid w:val="00D5117C"/>
    <w:rsid w:val="00D51191"/>
    <w:rsid w:val="00D511A6"/>
    <w:rsid w:val="00D51298"/>
    <w:rsid w:val="00D513B6"/>
    <w:rsid w:val="00D513F6"/>
    <w:rsid w:val="00D5149D"/>
    <w:rsid w:val="00D51748"/>
    <w:rsid w:val="00D51788"/>
    <w:rsid w:val="00D51817"/>
    <w:rsid w:val="00D5189A"/>
    <w:rsid w:val="00D518BC"/>
    <w:rsid w:val="00D51920"/>
    <w:rsid w:val="00D51A47"/>
    <w:rsid w:val="00D51B4F"/>
    <w:rsid w:val="00D51BBC"/>
    <w:rsid w:val="00D51C7F"/>
    <w:rsid w:val="00D51CD7"/>
    <w:rsid w:val="00D51D2E"/>
    <w:rsid w:val="00D51D9B"/>
    <w:rsid w:val="00D51E6D"/>
    <w:rsid w:val="00D51E80"/>
    <w:rsid w:val="00D51EEA"/>
    <w:rsid w:val="00D51EFF"/>
    <w:rsid w:val="00D51F40"/>
    <w:rsid w:val="00D51FF2"/>
    <w:rsid w:val="00D520C4"/>
    <w:rsid w:val="00D52190"/>
    <w:rsid w:val="00D52211"/>
    <w:rsid w:val="00D523EE"/>
    <w:rsid w:val="00D524AE"/>
    <w:rsid w:val="00D5258F"/>
    <w:rsid w:val="00D5277D"/>
    <w:rsid w:val="00D52863"/>
    <w:rsid w:val="00D528C0"/>
    <w:rsid w:val="00D528E1"/>
    <w:rsid w:val="00D52941"/>
    <w:rsid w:val="00D52BC3"/>
    <w:rsid w:val="00D52C5C"/>
    <w:rsid w:val="00D52CFA"/>
    <w:rsid w:val="00D52DA2"/>
    <w:rsid w:val="00D52DF7"/>
    <w:rsid w:val="00D52E27"/>
    <w:rsid w:val="00D52E9A"/>
    <w:rsid w:val="00D52F3D"/>
    <w:rsid w:val="00D52F8A"/>
    <w:rsid w:val="00D52FDA"/>
    <w:rsid w:val="00D530EB"/>
    <w:rsid w:val="00D531DC"/>
    <w:rsid w:val="00D531F2"/>
    <w:rsid w:val="00D53222"/>
    <w:rsid w:val="00D532B8"/>
    <w:rsid w:val="00D53394"/>
    <w:rsid w:val="00D535EE"/>
    <w:rsid w:val="00D53610"/>
    <w:rsid w:val="00D5368E"/>
    <w:rsid w:val="00D536D2"/>
    <w:rsid w:val="00D536E9"/>
    <w:rsid w:val="00D53761"/>
    <w:rsid w:val="00D53762"/>
    <w:rsid w:val="00D538C6"/>
    <w:rsid w:val="00D538C8"/>
    <w:rsid w:val="00D53948"/>
    <w:rsid w:val="00D53994"/>
    <w:rsid w:val="00D53A32"/>
    <w:rsid w:val="00D53A4E"/>
    <w:rsid w:val="00D53A89"/>
    <w:rsid w:val="00D53AE8"/>
    <w:rsid w:val="00D53D06"/>
    <w:rsid w:val="00D53E25"/>
    <w:rsid w:val="00D53F24"/>
    <w:rsid w:val="00D53F38"/>
    <w:rsid w:val="00D54086"/>
    <w:rsid w:val="00D540C8"/>
    <w:rsid w:val="00D541E9"/>
    <w:rsid w:val="00D54280"/>
    <w:rsid w:val="00D5454A"/>
    <w:rsid w:val="00D54576"/>
    <w:rsid w:val="00D54578"/>
    <w:rsid w:val="00D5467C"/>
    <w:rsid w:val="00D54757"/>
    <w:rsid w:val="00D5478C"/>
    <w:rsid w:val="00D547CA"/>
    <w:rsid w:val="00D5494A"/>
    <w:rsid w:val="00D54A11"/>
    <w:rsid w:val="00D54B79"/>
    <w:rsid w:val="00D54B7A"/>
    <w:rsid w:val="00D54BD6"/>
    <w:rsid w:val="00D54C58"/>
    <w:rsid w:val="00D54FD3"/>
    <w:rsid w:val="00D550E2"/>
    <w:rsid w:val="00D55344"/>
    <w:rsid w:val="00D5536F"/>
    <w:rsid w:val="00D553D3"/>
    <w:rsid w:val="00D554CC"/>
    <w:rsid w:val="00D554E3"/>
    <w:rsid w:val="00D55540"/>
    <w:rsid w:val="00D555B3"/>
    <w:rsid w:val="00D555E9"/>
    <w:rsid w:val="00D555F6"/>
    <w:rsid w:val="00D55623"/>
    <w:rsid w:val="00D5578C"/>
    <w:rsid w:val="00D55A65"/>
    <w:rsid w:val="00D55A88"/>
    <w:rsid w:val="00D55AE2"/>
    <w:rsid w:val="00D55B39"/>
    <w:rsid w:val="00D55B9B"/>
    <w:rsid w:val="00D55BB8"/>
    <w:rsid w:val="00D55E1D"/>
    <w:rsid w:val="00D55F44"/>
    <w:rsid w:val="00D55F9E"/>
    <w:rsid w:val="00D55FB6"/>
    <w:rsid w:val="00D55FB7"/>
    <w:rsid w:val="00D56000"/>
    <w:rsid w:val="00D561A6"/>
    <w:rsid w:val="00D56207"/>
    <w:rsid w:val="00D562C9"/>
    <w:rsid w:val="00D5634E"/>
    <w:rsid w:val="00D56457"/>
    <w:rsid w:val="00D5658A"/>
    <w:rsid w:val="00D565E6"/>
    <w:rsid w:val="00D5667F"/>
    <w:rsid w:val="00D5672F"/>
    <w:rsid w:val="00D56751"/>
    <w:rsid w:val="00D5676F"/>
    <w:rsid w:val="00D56863"/>
    <w:rsid w:val="00D568A8"/>
    <w:rsid w:val="00D568BE"/>
    <w:rsid w:val="00D568DC"/>
    <w:rsid w:val="00D569CE"/>
    <w:rsid w:val="00D569F3"/>
    <w:rsid w:val="00D56A2E"/>
    <w:rsid w:val="00D56AF4"/>
    <w:rsid w:val="00D56B0A"/>
    <w:rsid w:val="00D56CBE"/>
    <w:rsid w:val="00D56D29"/>
    <w:rsid w:val="00D56DA3"/>
    <w:rsid w:val="00D57081"/>
    <w:rsid w:val="00D570FD"/>
    <w:rsid w:val="00D572E3"/>
    <w:rsid w:val="00D57353"/>
    <w:rsid w:val="00D5735E"/>
    <w:rsid w:val="00D573F3"/>
    <w:rsid w:val="00D57542"/>
    <w:rsid w:val="00D57580"/>
    <w:rsid w:val="00D577F8"/>
    <w:rsid w:val="00D5787C"/>
    <w:rsid w:val="00D5795F"/>
    <w:rsid w:val="00D57BFD"/>
    <w:rsid w:val="00D57EB3"/>
    <w:rsid w:val="00D57F16"/>
    <w:rsid w:val="00D57FF6"/>
    <w:rsid w:val="00D60125"/>
    <w:rsid w:val="00D60234"/>
    <w:rsid w:val="00D60265"/>
    <w:rsid w:val="00D60423"/>
    <w:rsid w:val="00D60494"/>
    <w:rsid w:val="00D60525"/>
    <w:rsid w:val="00D605D2"/>
    <w:rsid w:val="00D605DA"/>
    <w:rsid w:val="00D606E1"/>
    <w:rsid w:val="00D606F9"/>
    <w:rsid w:val="00D60826"/>
    <w:rsid w:val="00D60864"/>
    <w:rsid w:val="00D6099B"/>
    <w:rsid w:val="00D609B8"/>
    <w:rsid w:val="00D609C8"/>
    <w:rsid w:val="00D609DD"/>
    <w:rsid w:val="00D60A7E"/>
    <w:rsid w:val="00D60A8C"/>
    <w:rsid w:val="00D60ABE"/>
    <w:rsid w:val="00D60B2C"/>
    <w:rsid w:val="00D60B59"/>
    <w:rsid w:val="00D60BE1"/>
    <w:rsid w:val="00D60BE2"/>
    <w:rsid w:val="00D60C0B"/>
    <w:rsid w:val="00D60CCB"/>
    <w:rsid w:val="00D60CDB"/>
    <w:rsid w:val="00D60D01"/>
    <w:rsid w:val="00D60E00"/>
    <w:rsid w:val="00D60ECD"/>
    <w:rsid w:val="00D61031"/>
    <w:rsid w:val="00D6104B"/>
    <w:rsid w:val="00D610FD"/>
    <w:rsid w:val="00D61151"/>
    <w:rsid w:val="00D611B9"/>
    <w:rsid w:val="00D612DA"/>
    <w:rsid w:val="00D6147E"/>
    <w:rsid w:val="00D61494"/>
    <w:rsid w:val="00D614FA"/>
    <w:rsid w:val="00D61534"/>
    <w:rsid w:val="00D615E7"/>
    <w:rsid w:val="00D61730"/>
    <w:rsid w:val="00D61947"/>
    <w:rsid w:val="00D619C4"/>
    <w:rsid w:val="00D619D4"/>
    <w:rsid w:val="00D619E4"/>
    <w:rsid w:val="00D61A37"/>
    <w:rsid w:val="00D61B8C"/>
    <w:rsid w:val="00D61DA0"/>
    <w:rsid w:val="00D61DEB"/>
    <w:rsid w:val="00D61FB7"/>
    <w:rsid w:val="00D62072"/>
    <w:rsid w:val="00D62155"/>
    <w:rsid w:val="00D62174"/>
    <w:rsid w:val="00D62242"/>
    <w:rsid w:val="00D62349"/>
    <w:rsid w:val="00D62370"/>
    <w:rsid w:val="00D62406"/>
    <w:rsid w:val="00D624DB"/>
    <w:rsid w:val="00D6253B"/>
    <w:rsid w:val="00D625B0"/>
    <w:rsid w:val="00D62658"/>
    <w:rsid w:val="00D62685"/>
    <w:rsid w:val="00D626D1"/>
    <w:rsid w:val="00D62810"/>
    <w:rsid w:val="00D62830"/>
    <w:rsid w:val="00D6289C"/>
    <w:rsid w:val="00D628D8"/>
    <w:rsid w:val="00D628E1"/>
    <w:rsid w:val="00D628FF"/>
    <w:rsid w:val="00D6292C"/>
    <w:rsid w:val="00D62938"/>
    <w:rsid w:val="00D62979"/>
    <w:rsid w:val="00D62A40"/>
    <w:rsid w:val="00D62B46"/>
    <w:rsid w:val="00D62B48"/>
    <w:rsid w:val="00D62BD7"/>
    <w:rsid w:val="00D62BE9"/>
    <w:rsid w:val="00D62C75"/>
    <w:rsid w:val="00D62CC5"/>
    <w:rsid w:val="00D62CEE"/>
    <w:rsid w:val="00D62D4B"/>
    <w:rsid w:val="00D62DC1"/>
    <w:rsid w:val="00D62E6F"/>
    <w:rsid w:val="00D62F61"/>
    <w:rsid w:val="00D630AB"/>
    <w:rsid w:val="00D630F7"/>
    <w:rsid w:val="00D6324D"/>
    <w:rsid w:val="00D6325D"/>
    <w:rsid w:val="00D6331C"/>
    <w:rsid w:val="00D6335F"/>
    <w:rsid w:val="00D6336C"/>
    <w:rsid w:val="00D633F4"/>
    <w:rsid w:val="00D63546"/>
    <w:rsid w:val="00D63609"/>
    <w:rsid w:val="00D6381C"/>
    <w:rsid w:val="00D63836"/>
    <w:rsid w:val="00D63977"/>
    <w:rsid w:val="00D639EE"/>
    <w:rsid w:val="00D63ACF"/>
    <w:rsid w:val="00D63AF3"/>
    <w:rsid w:val="00D63B18"/>
    <w:rsid w:val="00D63BC2"/>
    <w:rsid w:val="00D63C15"/>
    <w:rsid w:val="00D63D39"/>
    <w:rsid w:val="00D63F79"/>
    <w:rsid w:val="00D63FB9"/>
    <w:rsid w:val="00D6404A"/>
    <w:rsid w:val="00D6409F"/>
    <w:rsid w:val="00D640F5"/>
    <w:rsid w:val="00D64281"/>
    <w:rsid w:val="00D643B8"/>
    <w:rsid w:val="00D643D6"/>
    <w:rsid w:val="00D6440A"/>
    <w:rsid w:val="00D64450"/>
    <w:rsid w:val="00D6478B"/>
    <w:rsid w:val="00D64C54"/>
    <w:rsid w:val="00D64CB7"/>
    <w:rsid w:val="00D64E22"/>
    <w:rsid w:val="00D64EEB"/>
    <w:rsid w:val="00D64F4B"/>
    <w:rsid w:val="00D64F8F"/>
    <w:rsid w:val="00D64FBE"/>
    <w:rsid w:val="00D650E8"/>
    <w:rsid w:val="00D65244"/>
    <w:rsid w:val="00D65391"/>
    <w:rsid w:val="00D655CF"/>
    <w:rsid w:val="00D6560D"/>
    <w:rsid w:val="00D656CE"/>
    <w:rsid w:val="00D6575E"/>
    <w:rsid w:val="00D6583C"/>
    <w:rsid w:val="00D65878"/>
    <w:rsid w:val="00D65936"/>
    <w:rsid w:val="00D65962"/>
    <w:rsid w:val="00D65AF1"/>
    <w:rsid w:val="00D65AF2"/>
    <w:rsid w:val="00D65CB8"/>
    <w:rsid w:val="00D65CC5"/>
    <w:rsid w:val="00D65D5B"/>
    <w:rsid w:val="00D65F72"/>
    <w:rsid w:val="00D6615C"/>
    <w:rsid w:val="00D661D0"/>
    <w:rsid w:val="00D661DE"/>
    <w:rsid w:val="00D662A2"/>
    <w:rsid w:val="00D662F9"/>
    <w:rsid w:val="00D66420"/>
    <w:rsid w:val="00D66445"/>
    <w:rsid w:val="00D664C1"/>
    <w:rsid w:val="00D6659B"/>
    <w:rsid w:val="00D665B4"/>
    <w:rsid w:val="00D666E1"/>
    <w:rsid w:val="00D667D3"/>
    <w:rsid w:val="00D66AE0"/>
    <w:rsid w:val="00D66C97"/>
    <w:rsid w:val="00D66CE9"/>
    <w:rsid w:val="00D66DDB"/>
    <w:rsid w:val="00D66DF7"/>
    <w:rsid w:val="00D66F43"/>
    <w:rsid w:val="00D66F5C"/>
    <w:rsid w:val="00D66F5F"/>
    <w:rsid w:val="00D66F68"/>
    <w:rsid w:val="00D67028"/>
    <w:rsid w:val="00D6709D"/>
    <w:rsid w:val="00D67101"/>
    <w:rsid w:val="00D671E0"/>
    <w:rsid w:val="00D6727E"/>
    <w:rsid w:val="00D6751C"/>
    <w:rsid w:val="00D67572"/>
    <w:rsid w:val="00D67609"/>
    <w:rsid w:val="00D6764C"/>
    <w:rsid w:val="00D67764"/>
    <w:rsid w:val="00D677F8"/>
    <w:rsid w:val="00D67817"/>
    <w:rsid w:val="00D6781E"/>
    <w:rsid w:val="00D6784A"/>
    <w:rsid w:val="00D6792E"/>
    <w:rsid w:val="00D6794C"/>
    <w:rsid w:val="00D679EC"/>
    <w:rsid w:val="00D679F4"/>
    <w:rsid w:val="00D67B18"/>
    <w:rsid w:val="00D67C5F"/>
    <w:rsid w:val="00D67D04"/>
    <w:rsid w:val="00D67D4B"/>
    <w:rsid w:val="00D67D64"/>
    <w:rsid w:val="00D67E98"/>
    <w:rsid w:val="00D67ECF"/>
    <w:rsid w:val="00D67F0A"/>
    <w:rsid w:val="00D70023"/>
    <w:rsid w:val="00D7003B"/>
    <w:rsid w:val="00D70136"/>
    <w:rsid w:val="00D70179"/>
    <w:rsid w:val="00D7018A"/>
    <w:rsid w:val="00D701D4"/>
    <w:rsid w:val="00D701DB"/>
    <w:rsid w:val="00D702A0"/>
    <w:rsid w:val="00D704EE"/>
    <w:rsid w:val="00D706C7"/>
    <w:rsid w:val="00D7072E"/>
    <w:rsid w:val="00D7080B"/>
    <w:rsid w:val="00D709B9"/>
    <w:rsid w:val="00D70BC1"/>
    <w:rsid w:val="00D70C25"/>
    <w:rsid w:val="00D70D7E"/>
    <w:rsid w:val="00D70D97"/>
    <w:rsid w:val="00D70DAB"/>
    <w:rsid w:val="00D70DB7"/>
    <w:rsid w:val="00D70E49"/>
    <w:rsid w:val="00D70E53"/>
    <w:rsid w:val="00D70F5A"/>
    <w:rsid w:val="00D71017"/>
    <w:rsid w:val="00D71066"/>
    <w:rsid w:val="00D7114A"/>
    <w:rsid w:val="00D7115E"/>
    <w:rsid w:val="00D71236"/>
    <w:rsid w:val="00D7144E"/>
    <w:rsid w:val="00D714C5"/>
    <w:rsid w:val="00D7173D"/>
    <w:rsid w:val="00D71830"/>
    <w:rsid w:val="00D71B06"/>
    <w:rsid w:val="00D71BFF"/>
    <w:rsid w:val="00D71C35"/>
    <w:rsid w:val="00D71E0C"/>
    <w:rsid w:val="00D71F8F"/>
    <w:rsid w:val="00D71F9C"/>
    <w:rsid w:val="00D71FB1"/>
    <w:rsid w:val="00D7208A"/>
    <w:rsid w:val="00D720A2"/>
    <w:rsid w:val="00D7214D"/>
    <w:rsid w:val="00D72369"/>
    <w:rsid w:val="00D7246E"/>
    <w:rsid w:val="00D724FD"/>
    <w:rsid w:val="00D72631"/>
    <w:rsid w:val="00D72656"/>
    <w:rsid w:val="00D7269B"/>
    <w:rsid w:val="00D727B9"/>
    <w:rsid w:val="00D72894"/>
    <w:rsid w:val="00D728B4"/>
    <w:rsid w:val="00D72909"/>
    <w:rsid w:val="00D72AAA"/>
    <w:rsid w:val="00D72B3E"/>
    <w:rsid w:val="00D72C0B"/>
    <w:rsid w:val="00D72C57"/>
    <w:rsid w:val="00D72DC3"/>
    <w:rsid w:val="00D72F35"/>
    <w:rsid w:val="00D731D7"/>
    <w:rsid w:val="00D733C9"/>
    <w:rsid w:val="00D735D7"/>
    <w:rsid w:val="00D735D9"/>
    <w:rsid w:val="00D73628"/>
    <w:rsid w:val="00D73654"/>
    <w:rsid w:val="00D736FE"/>
    <w:rsid w:val="00D73AA6"/>
    <w:rsid w:val="00D73B89"/>
    <w:rsid w:val="00D73BAF"/>
    <w:rsid w:val="00D73BBC"/>
    <w:rsid w:val="00D73C3B"/>
    <w:rsid w:val="00D73CE8"/>
    <w:rsid w:val="00D73D1A"/>
    <w:rsid w:val="00D73D37"/>
    <w:rsid w:val="00D73D58"/>
    <w:rsid w:val="00D73D66"/>
    <w:rsid w:val="00D73DD2"/>
    <w:rsid w:val="00D73F5A"/>
    <w:rsid w:val="00D74098"/>
    <w:rsid w:val="00D74246"/>
    <w:rsid w:val="00D7426F"/>
    <w:rsid w:val="00D742C1"/>
    <w:rsid w:val="00D742D8"/>
    <w:rsid w:val="00D74431"/>
    <w:rsid w:val="00D74534"/>
    <w:rsid w:val="00D74553"/>
    <w:rsid w:val="00D74582"/>
    <w:rsid w:val="00D745A6"/>
    <w:rsid w:val="00D745EF"/>
    <w:rsid w:val="00D7462C"/>
    <w:rsid w:val="00D7475E"/>
    <w:rsid w:val="00D747BD"/>
    <w:rsid w:val="00D74A11"/>
    <w:rsid w:val="00D74B67"/>
    <w:rsid w:val="00D74C1D"/>
    <w:rsid w:val="00D74C27"/>
    <w:rsid w:val="00D74D9B"/>
    <w:rsid w:val="00D74E4F"/>
    <w:rsid w:val="00D74EB6"/>
    <w:rsid w:val="00D74F92"/>
    <w:rsid w:val="00D7513A"/>
    <w:rsid w:val="00D75173"/>
    <w:rsid w:val="00D75221"/>
    <w:rsid w:val="00D75367"/>
    <w:rsid w:val="00D7537D"/>
    <w:rsid w:val="00D75453"/>
    <w:rsid w:val="00D75842"/>
    <w:rsid w:val="00D75880"/>
    <w:rsid w:val="00D758A6"/>
    <w:rsid w:val="00D7590E"/>
    <w:rsid w:val="00D7592C"/>
    <w:rsid w:val="00D7598B"/>
    <w:rsid w:val="00D75A1A"/>
    <w:rsid w:val="00D75AD6"/>
    <w:rsid w:val="00D75AEC"/>
    <w:rsid w:val="00D75B3D"/>
    <w:rsid w:val="00D75C2F"/>
    <w:rsid w:val="00D75D25"/>
    <w:rsid w:val="00D75D2F"/>
    <w:rsid w:val="00D75E73"/>
    <w:rsid w:val="00D75E8F"/>
    <w:rsid w:val="00D7602B"/>
    <w:rsid w:val="00D7604E"/>
    <w:rsid w:val="00D760C0"/>
    <w:rsid w:val="00D7611B"/>
    <w:rsid w:val="00D76144"/>
    <w:rsid w:val="00D7628D"/>
    <w:rsid w:val="00D762DA"/>
    <w:rsid w:val="00D762F5"/>
    <w:rsid w:val="00D762FD"/>
    <w:rsid w:val="00D76330"/>
    <w:rsid w:val="00D76395"/>
    <w:rsid w:val="00D763C6"/>
    <w:rsid w:val="00D76460"/>
    <w:rsid w:val="00D76555"/>
    <w:rsid w:val="00D765DF"/>
    <w:rsid w:val="00D765E1"/>
    <w:rsid w:val="00D767EC"/>
    <w:rsid w:val="00D768C1"/>
    <w:rsid w:val="00D76942"/>
    <w:rsid w:val="00D76B20"/>
    <w:rsid w:val="00D76B2B"/>
    <w:rsid w:val="00D76E54"/>
    <w:rsid w:val="00D76F8F"/>
    <w:rsid w:val="00D77070"/>
    <w:rsid w:val="00D770AD"/>
    <w:rsid w:val="00D770CA"/>
    <w:rsid w:val="00D7719F"/>
    <w:rsid w:val="00D771BA"/>
    <w:rsid w:val="00D77226"/>
    <w:rsid w:val="00D7722F"/>
    <w:rsid w:val="00D7726A"/>
    <w:rsid w:val="00D77400"/>
    <w:rsid w:val="00D77443"/>
    <w:rsid w:val="00D77447"/>
    <w:rsid w:val="00D7763B"/>
    <w:rsid w:val="00D776DE"/>
    <w:rsid w:val="00D77798"/>
    <w:rsid w:val="00D778E0"/>
    <w:rsid w:val="00D77940"/>
    <w:rsid w:val="00D7796B"/>
    <w:rsid w:val="00D77A71"/>
    <w:rsid w:val="00D77A79"/>
    <w:rsid w:val="00D77B32"/>
    <w:rsid w:val="00D77C52"/>
    <w:rsid w:val="00D77DC5"/>
    <w:rsid w:val="00D77DD3"/>
    <w:rsid w:val="00D77F4C"/>
    <w:rsid w:val="00D77FE8"/>
    <w:rsid w:val="00D77FF6"/>
    <w:rsid w:val="00D8003E"/>
    <w:rsid w:val="00D800CC"/>
    <w:rsid w:val="00D80287"/>
    <w:rsid w:val="00D802AC"/>
    <w:rsid w:val="00D80405"/>
    <w:rsid w:val="00D80448"/>
    <w:rsid w:val="00D804D1"/>
    <w:rsid w:val="00D8051B"/>
    <w:rsid w:val="00D806B7"/>
    <w:rsid w:val="00D806E3"/>
    <w:rsid w:val="00D80799"/>
    <w:rsid w:val="00D807D1"/>
    <w:rsid w:val="00D80913"/>
    <w:rsid w:val="00D80930"/>
    <w:rsid w:val="00D80993"/>
    <w:rsid w:val="00D809A6"/>
    <w:rsid w:val="00D809BB"/>
    <w:rsid w:val="00D80A28"/>
    <w:rsid w:val="00D80BEB"/>
    <w:rsid w:val="00D80C04"/>
    <w:rsid w:val="00D80C2C"/>
    <w:rsid w:val="00D80C66"/>
    <w:rsid w:val="00D80C92"/>
    <w:rsid w:val="00D80D0C"/>
    <w:rsid w:val="00D80D1E"/>
    <w:rsid w:val="00D80FE8"/>
    <w:rsid w:val="00D8106C"/>
    <w:rsid w:val="00D81332"/>
    <w:rsid w:val="00D81333"/>
    <w:rsid w:val="00D81393"/>
    <w:rsid w:val="00D81489"/>
    <w:rsid w:val="00D814CB"/>
    <w:rsid w:val="00D8156A"/>
    <w:rsid w:val="00D815B3"/>
    <w:rsid w:val="00D8163E"/>
    <w:rsid w:val="00D8175D"/>
    <w:rsid w:val="00D81968"/>
    <w:rsid w:val="00D819CA"/>
    <w:rsid w:val="00D81A67"/>
    <w:rsid w:val="00D81BD1"/>
    <w:rsid w:val="00D81C5B"/>
    <w:rsid w:val="00D81CE8"/>
    <w:rsid w:val="00D81D01"/>
    <w:rsid w:val="00D81D0A"/>
    <w:rsid w:val="00D81D27"/>
    <w:rsid w:val="00D81DC0"/>
    <w:rsid w:val="00D81DF5"/>
    <w:rsid w:val="00D81E1B"/>
    <w:rsid w:val="00D81EA7"/>
    <w:rsid w:val="00D81FB9"/>
    <w:rsid w:val="00D8201A"/>
    <w:rsid w:val="00D82067"/>
    <w:rsid w:val="00D820D2"/>
    <w:rsid w:val="00D820F2"/>
    <w:rsid w:val="00D820F4"/>
    <w:rsid w:val="00D821B1"/>
    <w:rsid w:val="00D8224E"/>
    <w:rsid w:val="00D82462"/>
    <w:rsid w:val="00D8258D"/>
    <w:rsid w:val="00D825DB"/>
    <w:rsid w:val="00D82622"/>
    <w:rsid w:val="00D8266B"/>
    <w:rsid w:val="00D82726"/>
    <w:rsid w:val="00D82901"/>
    <w:rsid w:val="00D82A94"/>
    <w:rsid w:val="00D82C1C"/>
    <w:rsid w:val="00D82C2D"/>
    <w:rsid w:val="00D82C4C"/>
    <w:rsid w:val="00D82EEE"/>
    <w:rsid w:val="00D82FA7"/>
    <w:rsid w:val="00D83021"/>
    <w:rsid w:val="00D83156"/>
    <w:rsid w:val="00D83185"/>
    <w:rsid w:val="00D831AD"/>
    <w:rsid w:val="00D83215"/>
    <w:rsid w:val="00D83424"/>
    <w:rsid w:val="00D834FE"/>
    <w:rsid w:val="00D835C4"/>
    <w:rsid w:val="00D83616"/>
    <w:rsid w:val="00D83650"/>
    <w:rsid w:val="00D83681"/>
    <w:rsid w:val="00D83721"/>
    <w:rsid w:val="00D83736"/>
    <w:rsid w:val="00D83756"/>
    <w:rsid w:val="00D838CF"/>
    <w:rsid w:val="00D839D1"/>
    <w:rsid w:val="00D83A1C"/>
    <w:rsid w:val="00D83A44"/>
    <w:rsid w:val="00D83A4C"/>
    <w:rsid w:val="00D83BD7"/>
    <w:rsid w:val="00D83DEF"/>
    <w:rsid w:val="00D83E3D"/>
    <w:rsid w:val="00D83E42"/>
    <w:rsid w:val="00D83E76"/>
    <w:rsid w:val="00D83F04"/>
    <w:rsid w:val="00D83F55"/>
    <w:rsid w:val="00D83FEA"/>
    <w:rsid w:val="00D83FF2"/>
    <w:rsid w:val="00D84030"/>
    <w:rsid w:val="00D84048"/>
    <w:rsid w:val="00D84092"/>
    <w:rsid w:val="00D840B0"/>
    <w:rsid w:val="00D8415D"/>
    <w:rsid w:val="00D84325"/>
    <w:rsid w:val="00D844BA"/>
    <w:rsid w:val="00D84621"/>
    <w:rsid w:val="00D846CB"/>
    <w:rsid w:val="00D84780"/>
    <w:rsid w:val="00D847E0"/>
    <w:rsid w:val="00D8486C"/>
    <w:rsid w:val="00D848E9"/>
    <w:rsid w:val="00D849DC"/>
    <w:rsid w:val="00D84A65"/>
    <w:rsid w:val="00D84A92"/>
    <w:rsid w:val="00D84B62"/>
    <w:rsid w:val="00D84C3F"/>
    <w:rsid w:val="00D84D67"/>
    <w:rsid w:val="00D84DDA"/>
    <w:rsid w:val="00D84EE1"/>
    <w:rsid w:val="00D8503E"/>
    <w:rsid w:val="00D85283"/>
    <w:rsid w:val="00D852D8"/>
    <w:rsid w:val="00D853A4"/>
    <w:rsid w:val="00D853E0"/>
    <w:rsid w:val="00D85427"/>
    <w:rsid w:val="00D85608"/>
    <w:rsid w:val="00D8565A"/>
    <w:rsid w:val="00D85694"/>
    <w:rsid w:val="00D856AC"/>
    <w:rsid w:val="00D85726"/>
    <w:rsid w:val="00D85753"/>
    <w:rsid w:val="00D8576E"/>
    <w:rsid w:val="00D8587D"/>
    <w:rsid w:val="00D858CE"/>
    <w:rsid w:val="00D85912"/>
    <w:rsid w:val="00D859E2"/>
    <w:rsid w:val="00D85A39"/>
    <w:rsid w:val="00D85A4E"/>
    <w:rsid w:val="00D85B0F"/>
    <w:rsid w:val="00D85B15"/>
    <w:rsid w:val="00D85B1B"/>
    <w:rsid w:val="00D85BF2"/>
    <w:rsid w:val="00D85C07"/>
    <w:rsid w:val="00D85E36"/>
    <w:rsid w:val="00D85E5A"/>
    <w:rsid w:val="00D85E6B"/>
    <w:rsid w:val="00D85E80"/>
    <w:rsid w:val="00D85EF2"/>
    <w:rsid w:val="00D85F00"/>
    <w:rsid w:val="00D85F3F"/>
    <w:rsid w:val="00D85F95"/>
    <w:rsid w:val="00D85FFE"/>
    <w:rsid w:val="00D86074"/>
    <w:rsid w:val="00D86159"/>
    <w:rsid w:val="00D8620B"/>
    <w:rsid w:val="00D8636E"/>
    <w:rsid w:val="00D86452"/>
    <w:rsid w:val="00D8651B"/>
    <w:rsid w:val="00D8651F"/>
    <w:rsid w:val="00D86690"/>
    <w:rsid w:val="00D8689E"/>
    <w:rsid w:val="00D868C2"/>
    <w:rsid w:val="00D868C7"/>
    <w:rsid w:val="00D86998"/>
    <w:rsid w:val="00D86B68"/>
    <w:rsid w:val="00D86B71"/>
    <w:rsid w:val="00D86B99"/>
    <w:rsid w:val="00D86BEF"/>
    <w:rsid w:val="00D86C05"/>
    <w:rsid w:val="00D86C1E"/>
    <w:rsid w:val="00D86CA7"/>
    <w:rsid w:val="00D86D19"/>
    <w:rsid w:val="00D86D49"/>
    <w:rsid w:val="00D86E2B"/>
    <w:rsid w:val="00D86E41"/>
    <w:rsid w:val="00D86E80"/>
    <w:rsid w:val="00D86EBA"/>
    <w:rsid w:val="00D86ED2"/>
    <w:rsid w:val="00D86EDD"/>
    <w:rsid w:val="00D86F41"/>
    <w:rsid w:val="00D87022"/>
    <w:rsid w:val="00D87124"/>
    <w:rsid w:val="00D87135"/>
    <w:rsid w:val="00D8733E"/>
    <w:rsid w:val="00D87392"/>
    <w:rsid w:val="00D874C2"/>
    <w:rsid w:val="00D87642"/>
    <w:rsid w:val="00D87767"/>
    <w:rsid w:val="00D878B0"/>
    <w:rsid w:val="00D878C7"/>
    <w:rsid w:val="00D87902"/>
    <w:rsid w:val="00D87A21"/>
    <w:rsid w:val="00D87A56"/>
    <w:rsid w:val="00D87A98"/>
    <w:rsid w:val="00D87AB7"/>
    <w:rsid w:val="00D87BEC"/>
    <w:rsid w:val="00D87CA3"/>
    <w:rsid w:val="00D87D25"/>
    <w:rsid w:val="00D87E8F"/>
    <w:rsid w:val="00D8E9F1"/>
    <w:rsid w:val="00D90038"/>
    <w:rsid w:val="00D9014E"/>
    <w:rsid w:val="00D90164"/>
    <w:rsid w:val="00D90179"/>
    <w:rsid w:val="00D901D2"/>
    <w:rsid w:val="00D90274"/>
    <w:rsid w:val="00D902E0"/>
    <w:rsid w:val="00D90438"/>
    <w:rsid w:val="00D90441"/>
    <w:rsid w:val="00D90457"/>
    <w:rsid w:val="00D90475"/>
    <w:rsid w:val="00D90837"/>
    <w:rsid w:val="00D908EE"/>
    <w:rsid w:val="00D908FB"/>
    <w:rsid w:val="00D909F0"/>
    <w:rsid w:val="00D90A1E"/>
    <w:rsid w:val="00D90A2F"/>
    <w:rsid w:val="00D90A62"/>
    <w:rsid w:val="00D90AC9"/>
    <w:rsid w:val="00D90CA4"/>
    <w:rsid w:val="00D90E96"/>
    <w:rsid w:val="00D90EE2"/>
    <w:rsid w:val="00D90F49"/>
    <w:rsid w:val="00D910B6"/>
    <w:rsid w:val="00D910D6"/>
    <w:rsid w:val="00D91198"/>
    <w:rsid w:val="00D911E8"/>
    <w:rsid w:val="00D912CE"/>
    <w:rsid w:val="00D9135D"/>
    <w:rsid w:val="00D91490"/>
    <w:rsid w:val="00D9151B"/>
    <w:rsid w:val="00D9154B"/>
    <w:rsid w:val="00D9164F"/>
    <w:rsid w:val="00D91743"/>
    <w:rsid w:val="00D917A5"/>
    <w:rsid w:val="00D917C0"/>
    <w:rsid w:val="00D917FD"/>
    <w:rsid w:val="00D9188D"/>
    <w:rsid w:val="00D91927"/>
    <w:rsid w:val="00D919AC"/>
    <w:rsid w:val="00D919B4"/>
    <w:rsid w:val="00D919E9"/>
    <w:rsid w:val="00D91AA6"/>
    <w:rsid w:val="00D91AAA"/>
    <w:rsid w:val="00D91BA9"/>
    <w:rsid w:val="00D91BEC"/>
    <w:rsid w:val="00D91C24"/>
    <w:rsid w:val="00D91CDC"/>
    <w:rsid w:val="00D91D4E"/>
    <w:rsid w:val="00D91D6D"/>
    <w:rsid w:val="00D91E61"/>
    <w:rsid w:val="00D91E6E"/>
    <w:rsid w:val="00D92097"/>
    <w:rsid w:val="00D921B2"/>
    <w:rsid w:val="00D92299"/>
    <w:rsid w:val="00D92336"/>
    <w:rsid w:val="00D926B0"/>
    <w:rsid w:val="00D92837"/>
    <w:rsid w:val="00D92867"/>
    <w:rsid w:val="00D92AE2"/>
    <w:rsid w:val="00D92BF9"/>
    <w:rsid w:val="00D92DE0"/>
    <w:rsid w:val="00D92E87"/>
    <w:rsid w:val="00D92F17"/>
    <w:rsid w:val="00D92F3D"/>
    <w:rsid w:val="00D92F9D"/>
    <w:rsid w:val="00D92FE3"/>
    <w:rsid w:val="00D93000"/>
    <w:rsid w:val="00D9306C"/>
    <w:rsid w:val="00D930E6"/>
    <w:rsid w:val="00D930FE"/>
    <w:rsid w:val="00D93154"/>
    <w:rsid w:val="00D93182"/>
    <w:rsid w:val="00D931C4"/>
    <w:rsid w:val="00D9328A"/>
    <w:rsid w:val="00D932AA"/>
    <w:rsid w:val="00D9333C"/>
    <w:rsid w:val="00D93409"/>
    <w:rsid w:val="00D9347A"/>
    <w:rsid w:val="00D9359D"/>
    <w:rsid w:val="00D9361C"/>
    <w:rsid w:val="00D9378F"/>
    <w:rsid w:val="00D93815"/>
    <w:rsid w:val="00D9392B"/>
    <w:rsid w:val="00D93B69"/>
    <w:rsid w:val="00D93BD7"/>
    <w:rsid w:val="00D93D9C"/>
    <w:rsid w:val="00D93DD6"/>
    <w:rsid w:val="00D93DE9"/>
    <w:rsid w:val="00D93E16"/>
    <w:rsid w:val="00D93E74"/>
    <w:rsid w:val="00D93E85"/>
    <w:rsid w:val="00D93E89"/>
    <w:rsid w:val="00D93F74"/>
    <w:rsid w:val="00D93FF4"/>
    <w:rsid w:val="00D94022"/>
    <w:rsid w:val="00D9402A"/>
    <w:rsid w:val="00D94244"/>
    <w:rsid w:val="00D94278"/>
    <w:rsid w:val="00D9429D"/>
    <w:rsid w:val="00D94369"/>
    <w:rsid w:val="00D94431"/>
    <w:rsid w:val="00D94443"/>
    <w:rsid w:val="00D94464"/>
    <w:rsid w:val="00D94600"/>
    <w:rsid w:val="00D94615"/>
    <w:rsid w:val="00D948B1"/>
    <w:rsid w:val="00D94AA3"/>
    <w:rsid w:val="00D94B96"/>
    <w:rsid w:val="00D94BB3"/>
    <w:rsid w:val="00D94CAE"/>
    <w:rsid w:val="00D94CF3"/>
    <w:rsid w:val="00D94DE5"/>
    <w:rsid w:val="00D94EB1"/>
    <w:rsid w:val="00D94F00"/>
    <w:rsid w:val="00D94FA0"/>
    <w:rsid w:val="00D9503C"/>
    <w:rsid w:val="00D951DA"/>
    <w:rsid w:val="00D951F4"/>
    <w:rsid w:val="00D952D7"/>
    <w:rsid w:val="00D954E8"/>
    <w:rsid w:val="00D954EB"/>
    <w:rsid w:val="00D9560C"/>
    <w:rsid w:val="00D9567C"/>
    <w:rsid w:val="00D957A9"/>
    <w:rsid w:val="00D958AC"/>
    <w:rsid w:val="00D95905"/>
    <w:rsid w:val="00D9593E"/>
    <w:rsid w:val="00D95A15"/>
    <w:rsid w:val="00D95A4D"/>
    <w:rsid w:val="00D95A68"/>
    <w:rsid w:val="00D95A9D"/>
    <w:rsid w:val="00D95B5F"/>
    <w:rsid w:val="00D95B65"/>
    <w:rsid w:val="00D95C01"/>
    <w:rsid w:val="00D95C9F"/>
    <w:rsid w:val="00D95D36"/>
    <w:rsid w:val="00D95DE4"/>
    <w:rsid w:val="00D96055"/>
    <w:rsid w:val="00D962B7"/>
    <w:rsid w:val="00D962D7"/>
    <w:rsid w:val="00D96322"/>
    <w:rsid w:val="00D9634A"/>
    <w:rsid w:val="00D9636B"/>
    <w:rsid w:val="00D963D9"/>
    <w:rsid w:val="00D96422"/>
    <w:rsid w:val="00D964F1"/>
    <w:rsid w:val="00D965FB"/>
    <w:rsid w:val="00D966C6"/>
    <w:rsid w:val="00D96722"/>
    <w:rsid w:val="00D96768"/>
    <w:rsid w:val="00D9676C"/>
    <w:rsid w:val="00D969B6"/>
    <w:rsid w:val="00D969B8"/>
    <w:rsid w:val="00D96CEA"/>
    <w:rsid w:val="00D97068"/>
    <w:rsid w:val="00D97137"/>
    <w:rsid w:val="00D9722B"/>
    <w:rsid w:val="00D97283"/>
    <w:rsid w:val="00D97387"/>
    <w:rsid w:val="00D974E2"/>
    <w:rsid w:val="00D9756C"/>
    <w:rsid w:val="00D97621"/>
    <w:rsid w:val="00D977A4"/>
    <w:rsid w:val="00D97910"/>
    <w:rsid w:val="00D9794D"/>
    <w:rsid w:val="00D97B12"/>
    <w:rsid w:val="00D97B21"/>
    <w:rsid w:val="00D97B98"/>
    <w:rsid w:val="00D97BAF"/>
    <w:rsid w:val="00D97BDB"/>
    <w:rsid w:val="00D97CC3"/>
    <w:rsid w:val="00D97DD0"/>
    <w:rsid w:val="00D97FAA"/>
    <w:rsid w:val="00DA0127"/>
    <w:rsid w:val="00DA018F"/>
    <w:rsid w:val="00DA01B4"/>
    <w:rsid w:val="00DA0371"/>
    <w:rsid w:val="00DA03CF"/>
    <w:rsid w:val="00DA04B6"/>
    <w:rsid w:val="00DA0510"/>
    <w:rsid w:val="00DA0525"/>
    <w:rsid w:val="00DA05E0"/>
    <w:rsid w:val="00DA07B7"/>
    <w:rsid w:val="00DA08F0"/>
    <w:rsid w:val="00DA0969"/>
    <w:rsid w:val="00DA0977"/>
    <w:rsid w:val="00DA09DA"/>
    <w:rsid w:val="00DA0A58"/>
    <w:rsid w:val="00DA0A7E"/>
    <w:rsid w:val="00DA0AE8"/>
    <w:rsid w:val="00DA0B66"/>
    <w:rsid w:val="00DA0B6B"/>
    <w:rsid w:val="00DA0CE4"/>
    <w:rsid w:val="00DA0E25"/>
    <w:rsid w:val="00DA0E89"/>
    <w:rsid w:val="00DA0EEB"/>
    <w:rsid w:val="00DA0F77"/>
    <w:rsid w:val="00DA0FC3"/>
    <w:rsid w:val="00DA1007"/>
    <w:rsid w:val="00DA1162"/>
    <w:rsid w:val="00DA1164"/>
    <w:rsid w:val="00DA127A"/>
    <w:rsid w:val="00DA1287"/>
    <w:rsid w:val="00DA12FC"/>
    <w:rsid w:val="00DA1423"/>
    <w:rsid w:val="00DA145E"/>
    <w:rsid w:val="00DA14D6"/>
    <w:rsid w:val="00DA154E"/>
    <w:rsid w:val="00DA161A"/>
    <w:rsid w:val="00DA16D2"/>
    <w:rsid w:val="00DA180B"/>
    <w:rsid w:val="00DA1843"/>
    <w:rsid w:val="00DA18C9"/>
    <w:rsid w:val="00DA1914"/>
    <w:rsid w:val="00DA193D"/>
    <w:rsid w:val="00DA19AA"/>
    <w:rsid w:val="00DA1A26"/>
    <w:rsid w:val="00DA1B86"/>
    <w:rsid w:val="00DA1BE8"/>
    <w:rsid w:val="00DA1C3F"/>
    <w:rsid w:val="00DA1C9D"/>
    <w:rsid w:val="00DA1CBD"/>
    <w:rsid w:val="00DA1D96"/>
    <w:rsid w:val="00DA1D9D"/>
    <w:rsid w:val="00DA1E02"/>
    <w:rsid w:val="00DA1E95"/>
    <w:rsid w:val="00DA1E98"/>
    <w:rsid w:val="00DA1ED9"/>
    <w:rsid w:val="00DA1F17"/>
    <w:rsid w:val="00DA2025"/>
    <w:rsid w:val="00DA20B6"/>
    <w:rsid w:val="00DA20F9"/>
    <w:rsid w:val="00DA2118"/>
    <w:rsid w:val="00DA2261"/>
    <w:rsid w:val="00DA22A1"/>
    <w:rsid w:val="00DA2479"/>
    <w:rsid w:val="00DA24CA"/>
    <w:rsid w:val="00DA266E"/>
    <w:rsid w:val="00DA27C3"/>
    <w:rsid w:val="00DA28AE"/>
    <w:rsid w:val="00DA299C"/>
    <w:rsid w:val="00DA2A38"/>
    <w:rsid w:val="00DA2BF0"/>
    <w:rsid w:val="00DA2BFC"/>
    <w:rsid w:val="00DA2CFA"/>
    <w:rsid w:val="00DA2D6C"/>
    <w:rsid w:val="00DA2FB6"/>
    <w:rsid w:val="00DA2FEA"/>
    <w:rsid w:val="00DA309A"/>
    <w:rsid w:val="00DA3129"/>
    <w:rsid w:val="00DA3340"/>
    <w:rsid w:val="00DA33F8"/>
    <w:rsid w:val="00DA341B"/>
    <w:rsid w:val="00DA34B1"/>
    <w:rsid w:val="00DA35C0"/>
    <w:rsid w:val="00DA35D2"/>
    <w:rsid w:val="00DA3790"/>
    <w:rsid w:val="00DA3847"/>
    <w:rsid w:val="00DA3921"/>
    <w:rsid w:val="00DA3970"/>
    <w:rsid w:val="00DA3A27"/>
    <w:rsid w:val="00DA3A33"/>
    <w:rsid w:val="00DA3A49"/>
    <w:rsid w:val="00DA3A82"/>
    <w:rsid w:val="00DA3AB9"/>
    <w:rsid w:val="00DA3B3B"/>
    <w:rsid w:val="00DA3C14"/>
    <w:rsid w:val="00DA3CEB"/>
    <w:rsid w:val="00DA3E76"/>
    <w:rsid w:val="00DA3EDF"/>
    <w:rsid w:val="00DA3F76"/>
    <w:rsid w:val="00DA3FFA"/>
    <w:rsid w:val="00DA400C"/>
    <w:rsid w:val="00DA426F"/>
    <w:rsid w:val="00DA4276"/>
    <w:rsid w:val="00DA42DC"/>
    <w:rsid w:val="00DA4307"/>
    <w:rsid w:val="00DA437E"/>
    <w:rsid w:val="00DA4453"/>
    <w:rsid w:val="00DA448B"/>
    <w:rsid w:val="00DA4517"/>
    <w:rsid w:val="00DA4521"/>
    <w:rsid w:val="00DA4703"/>
    <w:rsid w:val="00DA473C"/>
    <w:rsid w:val="00DA4792"/>
    <w:rsid w:val="00DA489A"/>
    <w:rsid w:val="00DA48AC"/>
    <w:rsid w:val="00DA48ED"/>
    <w:rsid w:val="00DA4949"/>
    <w:rsid w:val="00DA49B5"/>
    <w:rsid w:val="00DA4A28"/>
    <w:rsid w:val="00DA4A29"/>
    <w:rsid w:val="00DA4A2A"/>
    <w:rsid w:val="00DA4A37"/>
    <w:rsid w:val="00DA4A87"/>
    <w:rsid w:val="00DA4B36"/>
    <w:rsid w:val="00DA4C46"/>
    <w:rsid w:val="00DA4C77"/>
    <w:rsid w:val="00DA4C7A"/>
    <w:rsid w:val="00DA4D66"/>
    <w:rsid w:val="00DA4DED"/>
    <w:rsid w:val="00DA4F59"/>
    <w:rsid w:val="00DA4F8A"/>
    <w:rsid w:val="00DA4FCB"/>
    <w:rsid w:val="00DA4FE9"/>
    <w:rsid w:val="00DA508B"/>
    <w:rsid w:val="00DA508F"/>
    <w:rsid w:val="00DA517C"/>
    <w:rsid w:val="00DA51C1"/>
    <w:rsid w:val="00DA52C2"/>
    <w:rsid w:val="00DA52FC"/>
    <w:rsid w:val="00DA537B"/>
    <w:rsid w:val="00DA54BD"/>
    <w:rsid w:val="00DA54F3"/>
    <w:rsid w:val="00DA55A2"/>
    <w:rsid w:val="00DA55DE"/>
    <w:rsid w:val="00DA5634"/>
    <w:rsid w:val="00DA565A"/>
    <w:rsid w:val="00DA5758"/>
    <w:rsid w:val="00DA58C8"/>
    <w:rsid w:val="00DA5C03"/>
    <w:rsid w:val="00DA5C24"/>
    <w:rsid w:val="00DA5C78"/>
    <w:rsid w:val="00DA5CCA"/>
    <w:rsid w:val="00DA5D03"/>
    <w:rsid w:val="00DA5E55"/>
    <w:rsid w:val="00DA5ED0"/>
    <w:rsid w:val="00DA5EEE"/>
    <w:rsid w:val="00DA5F16"/>
    <w:rsid w:val="00DA5F51"/>
    <w:rsid w:val="00DA5FE8"/>
    <w:rsid w:val="00DA6066"/>
    <w:rsid w:val="00DA61B2"/>
    <w:rsid w:val="00DA61B5"/>
    <w:rsid w:val="00DA61E4"/>
    <w:rsid w:val="00DA61E7"/>
    <w:rsid w:val="00DA6299"/>
    <w:rsid w:val="00DA6361"/>
    <w:rsid w:val="00DA63EF"/>
    <w:rsid w:val="00DA64DD"/>
    <w:rsid w:val="00DA65FA"/>
    <w:rsid w:val="00DA672D"/>
    <w:rsid w:val="00DA67DC"/>
    <w:rsid w:val="00DA68E3"/>
    <w:rsid w:val="00DA6967"/>
    <w:rsid w:val="00DA6A61"/>
    <w:rsid w:val="00DA6A91"/>
    <w:rsid w:val="00DA6AC5"/>
    <w:rsid w:val="00DA6AE4"/>
    <w:rsid w:val="00DA6BA2"/>
    <w:rsid w:val="00DA6CF8"/>
    <w:rsid w:val="00DA6E53"/>
    <w:rsid w:val="00DA6E55"/>
    <w:rsid w:val="00DA6F40"/>
    <w:rsid w:val="00DA7029"/>
    <w:rsid w:val="00DA711D"/>
    <w:rsid w:val="00DA719B"/>
    <w:rsid w:val="00DA71CE"/>
    <w:rsid w:val="00DA72EC"/>
    <w:rsid w:val="00DA7369"/>
    <w:rsid w:val="00DA739F"/>
    <w:rsid w:val="00DA74C6"/>
    <w:rsid w:val="00DA75DB"/>
    <w:rsid w:val="00DA7706"/>
    <w:rsid w:val="00DA777D"/>
    <w:rsid w:val="00DA7786"/>
    <w:rsid w:val="00DA77D7"/>
    <w:rsid w:val="00DA784D"/>
    <w:rsid w:val="00DA78D5"/>
    <w:rsid w:val="00DA7902"/>
    <w:rsid w:val="00DA7928"/>
    <w:rsid w:val="00DA7A86"/>
    <w:rsid w:val="00DA7AC9"/>
    <w:rsid w:val="00DA7AF2"/>
    <w:rsid w:val="00DA7BB4"/>
    <w:rsid w:val="00DA7C08"/>
    <w:rsid w:val="00DA7C65"/>
    <w:rsid w:val="00DA7C99"/>
    <w:rsid w:val="00DA7CE3"/>
    <w:rsid w:val="00DA7D84"/>
    <w:rsid w:val="00DA7F40"/>
    <w:rsid w:val="00DA7F71"/>
    <w:rsid w:val="00DA7FCA"/>
    <w:rsid w:val="00DB005A"/>
    <w:rsid w:val="00DB0160"/>
    <w:rsid w:val="00DB0198"/>
    <w:rsid w:val="00DB034B"/>
    <w:rsid w:val="00DB0392"/>
    <w:rsid w:val="00DB03EC"/>
    <w:rsid w:val="00DB03F5"/>
    <w:rsid w:val="00DB04D6"/>
    <w:rsid w:val="00DB0767"/>
    <w:rsid w:val="00DB07AD"/>
    <w:rsid w:val="00DB0800"/>
    <w:rsid w:val="00DB0825"/>
    <w:rsid w:val="00DB09AD"/>
    <w:rsid w:val="00DB0B68"/>
    <w:rsid w:val="00DB0B74"/>
    <w:rsid w:val="00DB0BEE"/>
    <w:rsid w:val="00DB0C07"/>
    <w:rsid w:val="00DB0D47"/>
    <w:rsid w:val="00DB0E34"/>
    <w:rsid w:val="00DB12D6"/>
    <w:rsid w:val="00DB1300"/>
    <w:rsid w:val="00DB1431"/>
    <w:rsid w:val="00DB148F"/>
    <w:rsid w:val="00DB14EE"/>
    <w:rsid w:val="00DB157C"/>
    <w:rsid w:val="00DB1659"/>
    <w:rsid w:val="00DB1679"/>
    <w:rsid w:val="00DB1771"/>
    <w:rsid w:val="00DB17BC"/>
    <w:rsid w:val="00DB1838"/>
    <w:rsid w:val="00DB1A51"/>
    <w:rsid w:val="00DB1A78"/>
    <w:rsid w:val="00DB1B03"/>
    <w:rsid w:val="00DB1B51"/>
    <w:rsid w:val="00DB1B9C"/>
    <w:rsid w:val="00DB1DA2"/>
    <w:rsid w:val="00DB1DC7"/>
    <w:rsid w:val="00DB1DCB"/>
    <w:rsid w:val="00DB1E68"/>
    <w:rsid w:val="00DB1E8E"/>
    <w:rsid w:val="00DB1E91"/>
    <w:rsid w:val="00DB1E9A"/>
    <w:rsid w:val="00DB2020"/>
    <w:rsid w:val="00DB2043"/>
    <w:rsid w:val="00DB208C"/>
    <w:rsid w:val="00DB2144"/>
    <w:rsid w:val="00DB23F8"/>
    <w:rsid w:val="00DB2490"/>
    <w:rsid w:val="00DB250A"/>
    <w:rsid w:val="00DB2580"/>
    <w:rsid w:val="00DB25D5"/>
    <w:rsid w:val="00DB2671"/>
    <w:rsid w:val="00DB26AF"/>
    <w:rsid w:val="00DB26D8"/>
    <w:rsid w:val="00DB26E5"/>
    <w:rsid w:val="00DB2841"/>
    <w:rsid w:val="00DB2876"/>
    <w:rsid w:val="00DB288E"/>
    <w:rsid w:val="00DB288F"/>
    <w:rsid w:val="00DB293F"/>
    <w:rsid w:val="00DB2969"/>
    <w:rsid w:val="00DB296A"/>
    <w:rsid w:val="00DB2B6A"/>
    <w:rsid w:val="00DB2D99"/>
    <w:rsid w:val="00DB2DB7"/>
    <w:rsid w:val="00DB2F51"/>
    <w:rsid w:val="00DB3029"/>
    <w:rsid w:val="00DB3051"/>
    <w:rsid w:val="00DB320C"/>
    <w:rsid w:val="00DB334B"/>
    <w:rsid w:val="00DB336D"/>
    <w:rsid w:val="00DB34E6"/>
    <w:rsid w:val="00DB3537"/>
    <w:rsid w:val="00DB35B2"/>
    <w:rsid w:val="00DB36B0"/>
    <w:rsid w:val="00DB3778"/>
    <w:rsid w:val="00DB37C9"/>
    <w:rsid w:val="00DB37CC"/>
    <w:rsid w:val="00DB38A9"/>
    <w:rsid w:val="00DB38C7"/>
    <w:rsid w:val="00DB39E9"/>
    <w:rsid w:val="00DB39EE"/>
    <w:rsid w:val="00DB3ABC"/>
    <w:rsid w:val="00DB3AC4"/>
    <w:rsid w:val="00DB3ADE"/>
    <w:rsid w:val="00DB3B4C"/>
    <w:rsid w:val="00DB3BAA"/>
    <w:rsid w:val="00DB3C6F"/>
    <w:rsid w:val="00DB3CF6"/>
    <w:rsid w:val="00DB3D43"/>
    <w:rsid w:val="00DB3D6A"/>
    <w:rsid w:val="00DB3E52"/>
    <w:rsid w:val="00DB421C"/>
    <w:rsid w:val="00DB427E"/>
    <w:rsid w:val="00DB42BD"/>
    <w:rsid w:val="00DB42EF"/>
    <w:rsid w:val="00DB4339"/>
    <w:rsid w:val="00DB4468"/>
    <w:rsid w:val="00DB446E"/>
    <w:rsid w:val="00DB47C5"/>
    <w:rsid w:val="00DB4989"/>
    <w:rsid w:val="00DB4997"/>
    <w:rsid w:val="00DB4B83"/>
    <w:rsid w:val="00DB4BFE"/>
    <w:rsid w:val="00DB4C81"/>
    <w:rsid w:val="00DB4E09"/>
    <w:rsid w:val="00DB4E3B"/>
    <w:rsid w:val="00DB4ECB"/>
    <w:rsid w:val="00DB4EE1"/>
    <w:rsid w:val="00DB4F04"/>
    <w:rsid w:val="00DB52B4"/>
    <w:rsid w:val="00DB52C9"/>
    <w:rsid w:val="00DB535E"/>
    <w:rsid w:val="00DB53F0"/>
    <w:rsid w:val="00DB557E"/>
    <w:rsid w:val="00DB5658"/>
    <w:rsid w:val="00DB5660"/>
    <w:rsid w:val="00DB56AE"/>
    <w:rsid w:val="00DB5828"/>
    <w:rsid w:val="00DB5951"/>
    <w:rsid w:val="00DB5977"/>
    <w:rsid w:val="00DB5AD9"/>
    <w:rsid w:val="00DB5DC1"/>
    <w:rsid w:val="00DB5DDB"/>
    <w:rsid w:val="00DB5E32"/>
    <w:rsid w:val="00DB5F2D"/>
    <w:rsid w:val="00DB617C"/>
    <w:rsid w:val="00DB61BD"/>
    <w:rsid w:val="00DB6249"/>
    <w:rsid w:val="00DB632E"/>
    <w:rsid w:val="00DB6343"/>
    <w:rsid w:val="00DB636C"/>
    <w:rsid w:val="00DB642F"/>
    <w:rsid w:val="00DB6453"/>
    <w:rsid w:val="00DB64C6"/>
    <w:rsid w:val="00DB6596"/>
    <w:rsid w:val="00DB67B5"/>
    <w:rsid w:val="00DB697E"/>
    <w:rsid w:val="00DB6A77"/>
    <w:rsid w:val="00DB6B02"/>
    <w:rsid w:val="00DB6BB9"/>
    <w:rsid w:val="00DB6CB6"/>
    <w:rsid w:val="00DB6CC0"/>
    <w:rsid w:val="00DB6D0E"/>
    <w:rsid w:val="00DB6E04"/>
    <w:rsid w:val="00DB6E1B"/>
    <w:rsid w:val="00DB6E92"/>
    <w:rsid w:val="00DB6F03"/>
    <w:rsid w:val="00DB6F3E"/>
    <w:rsid w:val="00DB6F69"/>
    <w:rsid w:val="00DB6F6A"/>
    <w:rsid w:val="00DB7019"/>
    <w:rsid w:val="00DB719F"/>
    <w:rsid w:val="00DB71D2"/>
    <w:rsid w:val="00DB71D4"/>
    <w:rsid w:val="00DB7255"/>
    <w:rsid w:val="00DB7341"/>
    <w:rsid w:val="00DB7458"/>
    <w:rsid w:val="00DB7499"/>
    <w:rsid w:val="00DB76E3"/>
    <w:rsid w:val="00DB7703"/>
    <w:rsid w:val="00DB77BE"/>
    <w:rsid w:val="00DB7865"/>
    <w:rsid w:val="00DB7890"/>
    <w:rsid w:val="00DB7912"/>
    <w:rsid w:val="00DB7921"/>
    <w:rsid w:val="00DB7984"/>
    <w:rsid w:val="00DB79E0"/>
    <w:rsid w:val="00DB7A6B"/>
    <w:rsid w:val="00DB7AD2"/>
    <w:rsid w:val="00DB7B6D"/>
    <w:rsid w:val="00DB7C80"/>
    <w:rsid w:val="00DB7D08"/>
    <w:rsid w:val="00DB7DC4"/>
    <w:rsid w:val="00DB7E43"/>
    <w:rsid w:val="00DB7F1A"/>
    <w:rsid w:val="00DB7F52"/>
    <w:rsid w:val="00DC0051"/>
    <w:rsid w:val="00DC0075"/>
    <w:rsid w:val="00DC0093"/>
    <w:rsid w:val="00DC011C"/>
    <w:rsid w:val="00DC014B"/>
    <w:rsid w:val="00DC0207"/>
    <w:rsid w:val="00DC025A"/>
    <w:rsid w:val="00DC03EF"/>
    <w:rsid w:val="00DC0455"/>
    <w:rsid w:val="00DC067A"/>
    <w:rsid w:val="00DC083D"/>
    <w:rsid w:val="00DC0987"/>
    <w:rsid w:val="00DC09AA"/>
    <w:rsid w:val="00DC09CE"/>
    <w:rsid w:val="00DC0A56"/>
    <w:rsid w:val="00DC0AA3"/>
    <w:rsid w:val="00DC0AC5"/>
    <w:rsid w:val="00DC0B1F"/>
    <w:rsid w:val="00DC0C51"/>
    <w:rsid w:val="00DC0D2A"/>
    <w:rsid w:val="00DC0D44"/>
    <w:rsid w:val="00DC0E2D"/>
    <w:rsid w:val="00DC0E61"/>
    <w:rsid w:val="00DC0F19"/>
    <w:rsid w:val="00DC0F3E"/>
    <w:rsid w:val="00DC0FC8"/>
    <w:rsid w:val="00DC1214"/>
    <w:rsid w:val="00DC128B"/>
    <w:rsid w:val="00DC12A8"/>
    <w:rsid w:val="00DC13AE"/>
    <w:rsid w:val="00DC1411"/>
    <w:rsid w:val="00DC1441"/>
    <w:rsid w:val="00DC14BF"/>
    <w:rsid w:val="00DC152D"/>
    <w:rsid w:val="00DC15B2"/>
    <w:rsid w:val="00DC15B8"/>
    <w:rsid w:val="00DC16AC"/>
    <w:rsid w:val="00DC17D8"/>
    <w:rsid w:val="00DC1824"/>
    <w:rsid w:val="00DC184C"/>
    <w:rsid w:val="00DC1915"/>
    <w:rsid w:val="00DC199C"/>
    <w:rsid w:val="00DC1A85"/>
    <w:rsid w:val="00DC1BF3"/>
    <w:rsid w:val="00DC1CDF"/>
    <w:rsid w:val="00DC1DEF"/>
    <w:rsid w:val="00DC1F2B"/>
    <w:rsid w:val="00DC1FB8"/>
    <w:rsid w:val="00DC200F"/>
    <w:rsid w:val="00DC2116"/>
    <w:rsid w:val="00DC2150"/>
    <w:rsid w:val="00DC2160"/>
    <w:rsid w:val="00DC224A"/>
    <w:rsid w:val="00DC236A"/>
    <w:rsid w:val="00DC2387"/>
    <w:rsid w:val="00DC23F1"/>
    <w:rsid w:val="00DC243E"/>
    <w:rsid w:val="00DC24AB"/>
    <w:rsid w:val="00DC24EE"/>
    <w:rsid w:val="00DC2609"/>
    <w:rsid w:val="00DC2666"/>
    <w:rsid w:val="00DC267F"/>
    <w:rsid w:val="00DC26C9"/>
    <w:rsid w:val="00DC29BF"/>
    <w:rsid w:val="00DC29E0"/>
    <w:rsid w:val="00DC2A38"/>
    <w:rsid w:val="00DC2AE2"/>
    <w:rsid w:val="00DC2B93"/>
    <w:rsid w:val="00DC2C3F"/>
    <w:rsid w:val="00DC2C75"/>
    <w:rsid w:val="00DC2E10"/>
    <w:rsid w:val="00DC2EAD"/>
    <w:rsid w:val="00DC2ED8"/>
    <w:rsid w:val="00DC2EE6"/>
    <w:rsid w:val="00DC2F2C"/>
    <w:rsid w:val="00DC2F66"/>
    <w:rsid w:val="00DC2FBD"/>
    <w:rsid w:val="00DC3014"/>
    <w:rsid w:val="00DC30F0"/>
    <w:rsid w:val="00DC3238"/>
    <w:rsid w:val="00DC324C"/>
    <w:rsid w:val="00DC325A"/>
    <w:rsid w:val="00DC3297"/>
    <w:rsid w:val="00DC32ED"/>
    <w:rsid w:val="00DC338F"/>
    <w:rsid w:val="00DC3564"/>
    <w:rsid w:val="00DC3652"/>
    <w:rsid w:val="00DC368C"/>
    <w:rsid w:val="00DC3778"/>
    <w:rsid w:val="00DC3845"/>
    <w:rsid w:val="00DC392B"/>
    <w:rsid w:val="00DC39B6"/>
    <w:rsid w:val="00DC39D2"/>
    <w:rsid w:val="00DC3A69"/>
    <w:rsid w:val="00DC3B88"/>
    <w:rsid w:val="00DC3C35"/>
    <w:rsid w:val="00DC3CBD"/>
    <w:rsid w:val="00DC3DA0"/>
    <w:rsid w:val="00DC3DA8"/>
    <w:rsid w:val="00DC3DC5"/>
    <w:rsid w:val="00DC3DCD"/>
    <w:rsid w:val="00DC3DF3"/>
    <w:rsid w:val="00DC3E11"/>
    <w:rsid w:val="00DC3E29"/>
    <w:rsid w:val="00DC3E2A"/>
    <w:rsid w:val="00DC3EE7"/>
    <w:rsid w:val="00DC40BE"/>
    <w:rsid w:val="00DC40CF"/>
    <w:rsid w:val="00DC4330"/>
    <w:rsid w:val="00DC44D6"/>
    <w:rsid w:val="00DC452F"/>
    <w:rsid w:val="00DC46DE"/>
    <w:rsid w:val="00DC4740"/>
    <w:rsid w:val="00DC47BB"/>
    <w:rsid w:val="00DC4846"/>
    <w:rsid w:val="00DC496A"/>
    <w:rsid w:val="00DC497A"/>
    <w:rsid w:val="00DC49B2"/>
    <w:rsid w:val="00DC4AFD"/>
    <w:rsid w:val="00DC4C0F"/>
    <w:rsid w:val="00DC4D4B"/>
    <w:rsid w:val="00DC4F5F"/>
    <w:rsid w:val="00DC4F9E"/>
    <w:rsid w:val="00DC504F"/>
    <w:rsid w:val="00DC50AB"/>
    <w:rsid w:val="00DC533E"/>
    <w:rsid w:val="00DC5393"/>
    <w:rsid w:val="00DC53AA"/>
    <w:rsid w:val="00DC5417"/>
    <w:rsid w:val="00DC546E"/>
    <w:rsid w:val="00DC550F"/>
    <w:rsid w:val="00DC56B9"/>
    <w:rsid w:val="00DC589A"/>
    <w:rsid w:val="00DC59E6"/>
    <w:rsid w:val="00DC5CF1"/>
    <w:rsid w:val="00DC5D0F"/>
    <w:rsid w:val="00DC5E4E"/>
    <w:rsid w:val="00DC5EDB"/>
    <w:rsid w:val="00DC5FC9"/>
    <w:rsid w:val="00DC6007"/>
    <w:rsid w:val="00DC60F9"/>
    <w:rsid w:val="00DC611B"/>
    <w:rsid w:val="00DC6138"/>
    <w:rsid w:val="00DC6143"/>
    <w:rsid w:val="00DC6383"/>
    <w:rsid w:val="00DC63B7"/>
    <w:rsid w:val="00DC6400"/>
    <w:rsid w:val="00DC6465"/>
    <w:rsid w:val="00DC6584"/>
    <w:rsid w:val="00DC65AE"/>
    <w:rsid w:val="00DC65BD"/>
    <w:rsid w:val="00DC66C2"/>
    <w:rsid w:val="00DC6718"/>
    <w:rsid w:val="00DC6766"/>
    <w:rsid w:val="00DC6811"/>
    <w:rsid w:val="00DC6817"/>
    <w:rsid w:val="00DC6836"/>
    <w:rsid w:val="00DC6872"/>
    <w:rsid w:val="00DC6996"/>
    <w:rsid w:val="00DC6A70"/>
    <w:rsid w:val="00DC6AAE"/>
    <w:rsid w:val="00DC6BA5"/>
    <w:rsid w:val="00DC6BAD"/>
    <w:rsid w:val="00DC6BEA"/>
    <w:rsid w:val="00DC6D6A"/>
    <w:rsid w:val="00DC6D83"/>
    <w:rsid w:val="00DC6FA1"/>
    <w:rsid w:val="00DC7051"/>
    <w:rsid w:val="00DC713B"/>
    <w:rsid w:val="00DC7498"/>
    <w:rsid w:val="00DC757B"/>
    <w:rsid w:val="00DC7701"/>
    <w:rsid w:val="00DC77A0"/>
    <w:rsid w:val="00DC77C1"/>
    <w:rsid w:val="00DC780C"/>
    <w:rsid w:val="00DC784C"/>
    <w:rsid w:val="00DC790C"/>
    <w:rsid w:val="00DC7960"/>
    <w:rsid w:val="00DC79B7"/>
    <w:rsid w:val="00DC7A5B"/>
    <w:rsid w:val="00DC7A6F"/>
    <w:rsid w:val="00DC7A9F"/>
    <w:rsid w:val="00DC7BD4"/>
    <w:rsid w:val="00DC7BF2"/>
    <w:rsid w:val="00DC7C28"/>
    <w:rsid w:val="00DC7D3C"/>
    <w:rsid w:val="00DC7DBB"/>
    <w:rsid w:val="00DC7E7D"/>
    <w:rsid w:val="00DC7F5C"/>
    <w:rsid w:val="00DC7F7A"/>
    <w:rsid w:val="00DC7FC6"/>
    <w:rsid w:val="00DCA1A0"/>
    <w:rsid w:val="00DD0273"/>
    <w:rsid w:val="00DD02FF"/>
    <w:rsid w:val="00DD0328"/>
    <w:rsid w:val="00DD0462"/>
    <w:rsid w:val="00DD04C9"/>
    <w:rsid w:val="00DD04D4"/>
    <w:rsid w:val="00DD0519"/>
    <w:rsid w:val="00DD05A1"/>
    <w:rsid w:val="00DD0660"/>
    <w:rsid w:val="00DD0691"/>
    <w:rsid w:val="00DD071C"/>
    <w:rsid w:val="00DD075E"/>
    <w:rsid w:val="00DD07DA"/>
    <w:rsid w:val="00DD0A16"/>
    <w:rsid w:val="00DD0A54"/>
    <w:rsid w:val="00DD0C25"/>
    <w:rsid w:val="00DD0C40"/>
    <w:rsid w:val="00DD0D1F"/>
    <w:rsid w:val="00DD0F5D"/>
    <w:rsid w:val="00DD0FB6"/>
    <w:rsid w:val="00DD1076"/>
    <w:rsid w:val="00DD12D2"/>
    <w:rsid w:val="00DD12E1"/>
    <w:rsid w:val="00DD12EE"/>
    <w:rsid w:val="00DD1322"/>
    <w:rsid w:val="00DD132D"/>
    <w:rsid w:val="00DD1427"/>
    <w:rsid w:val="00DD1589"/>
    <w:rsid w:val="00DD1681"/>
    <w:rsid w:val="00DD1682"/>
    <w:rsid w:val="00DD17EF"/>
    <w:rsid w:val="00DD181B"/>
    <w:rsid w:val="00DD183D"/>
    <w:rsid w:val="00DD1872"/>
    <w:rsid w:val="00DD1AEC"/>
    <w:rsid w:val="00DD1B10"/>
    <w:rsid w:val="00DD1C87"/>
    <w:rsid w:val="00DD2047"/>
    <w:rsid w:val="00DD20CA"/>
    <w:rsid w:val="00DD20DE"/>
    <w:rsid w:val="00DD21E0"/>
    <w:rsid w:val="00DD21F2"/>
    <w:rsid w:val="00DD2310"/>
    <w:rsid w:val="00DD2512"/>
    <w:rsid w:val="00DD2528"/>
    <w:rsid w:val="00DD2530"/>
    <w:rsid w:val="00DD25CC"/>
    <w:rsid w:val="00DD2747"/>
    <w:rsid w:val="00DD2808"/>
    <w:rsid w:val="00DD29E9"/>
    <w:rsid w:val="00DD29F2"/>
    <w:rsid w:val="00DD2A7D"/>
    <w:rsid w:val="00DD2BA5"/>
    <w:rsid w:val="00DD2DE5"/>
    <w:rsid w:val="00DD2FB5"/>
    <w:rsid w:val="00DD30DF"/>
    <w:rsid w:val="00DD30EE"/>
    <w:rsid w:val="00DD31AA"/>
    <w:rsid w:val="00DD327B"/>
    <w:rsid w:val="00DD32F1"/>
    <w:rsid w:val="00DD34CF"/>
    <w:rsid w:val="00DD34F0"/>
    <w:rsid w:val="00DD3639"/>
    <w:rsid w:val="00DD36A3"/>
    <w:rsid w:val="00DD37EC"/>
    <w:rsid w:val="00DD39C8"/>
    <w:rsid w:val="00DD3A5C"/>
    <w:rsid w:val="00DD3CB4"/>
    <w:rsid w:val="00DD3D91"/>
    <w:rsid w:val="00DD3DE5"/>
    <w:rsid w:val="00DD3E04"/>
    <w:rsid w:val="00DD3E9E"/>
    <w:rsid w:val="00DD3F0F"/>
    <w:rsid w:val="00DD419F"/>
    <w:rsid w:val="00DD44D2"/>
    <w:rsid w:val="00DD4694"/>
    <w:rsid w:val="00DD46B7"/>
    <w:rsid w:val="00DD46E2"/>
    <w:rsid w:val="00DD4828"/>
    <w:rsid w:val="00DD48FB"/>
    <w:rsid w:val="00DD496C"/>
    <w:rsid w:val="00DD499F"/>
    <w:rsid w:val="00DD49C8"/>
    <w:rsid w:val="00DD49D2"/>
    <w:rsid w:val="00DD4B39"/>
    <w:rsid w:val="00DD4B4D"/>
    <w:rsid w:val="00DD4B51"/>
    <w:rsid w:val="00DD4B67"/>
    <w:rsid w:val="00DD4C1F"/>
    <w:rsid w:val="00DD4D16"/>
    <w:rsid w:val="00DD4D44"/>
    <w:rsid w:val="00DD4DC2"/>
    <w:rsid w:val="00DD4E90"/>
    <w:rsid w:val="00DD4EA2"/>
    <w:rsid w:val="00DD4F34"/>
    <w:rsid w:val="00DD5101"/>
    <w:rsid w:val="00DD5104"/>
    <w:rsid w:val="00DD535C"/>
    <w:rsid w:val="00DD5369"/>
    <w:rsid w:val="00DD54A4"/>
    <w:rsid w:val="00DD557F"/>
    <w:rsid w:val="00DD55BD"/>
    <w:rsid w:val="00DD55EB"/>
    <w:rsid w:val="00DD5689"/>
    <w:rsid w:val="00DD59FF"/>
    <w:rsid w:val="00DD5C41"/>
    <w:rsid w:val="00DD5D9E"/>
    <w:rsid w:val="00DD5DBD"/>
    <w:rsid w:val="00DD5E27"/>
    <w:rsid w:val="00DD5E65"/>
    <w:rsid w:val="00DD5E8E"/>
    <w:rsid w:val="00DD5EB7"/>
    <w:rsid w:val="00DD5F82"/>
    <w:rsid w:val="00DD5FF2"/>
    <w:rsid w:val="00DD6026"/>
    <w:rsid w:val="00DD6191"/>
    <w:rsid w:val="00DD62FC"/>
    <w:rsid w:val="00DD6346"/>
    <w:rsid w:val="00DD63A2"/>
    <w:rsid w:val="00DD64F8"/>
    <w:rsid w:val="00DD650D"/>
    <w:rsid w:val="00DD6644"/>
    <w:rsid w:val="00DD6648"/>
    <w:rsid w:val="00DD664B"/>
    <w:rsid w:val="00DD6840"/>
    <w:rsid w:val="00DD68B0"/>
    <w:rsid w:val="00DD6913"/>
    <w:rsid w:val="00DD6AC4"/>
    <w:rsid w:val="00DD6B18"/>
    <w:rsid w:val="00DD6B7B"/>
    <w:rsid w:val="00DD6BCC"/>
    <w:rsid w:val="00DD6C4A"/>
    <w:rsid w:val="00DD6C86"/>
    <w:rsid w:val="00DD6C9B"/>
    <w:rsid w:val="00DD6C9F"/>
    <w:rsid w:val="00DD6EAF"/>
    <w:rsid w:val="00DD7009"/>
    <w:rsid w:val="00DD7014"/>
    <w:rsid w:val="00DD7015"/>
    <w:rsid w:val="00DD7166"/>
    <w:rsid w:val="00DD717E"/>
    <w:rsid w:val="00DD73B8"/>
    <w:rsid w:val="00DD7553"/>
    <w:rsid w:val="00DD7564"/>
    <w:rsid w:val="00DD75C2"/>
    <w:rsid w:val="00DD764A"/>
    <w:rsid w:val="00DD76C9"/>
    <w:rsid w:val="00DD7782"/>
    <w:rsid w:val="00DD77E3"/>
    <w:rsid w:val="00DD7884"/>
    <w:rsid w:val="00DD78DB"/>
    <w:rsid w:val="00DD7CB8"/>
    <w:rsid w:val="00DD7D09"/>
    <w:rsid w:val="00DE00AB"/>
    <w:rsid w:val="00DE00E9"/>
    <w:rsid w:val="00DE0185"/>
    <w:rsid w:val="00DE01DD"/>
    <w:rsid w:val="00DE02CB"/>
    <w:rsid w:val="00DE0355"/>
    <w:rsid w:val="00DE0557"/>
    <w:rsid w:val="00DE0585"/>
    <w:rsid w:val="00DE06C9"/>
    <w:rsid w:val="00DE0A29"/>
    <w:rsid w:val="00DE0A36"/>
    <w:rsid w:val="00DE0AA9"/>
    <w:rsid w:val="00DE0AF9"/>
    <w:rsid w:val="00DE0BDF"/>
    <w:rsid w:val="00DE0DC2"/>
    <w:rsid w:val="00DE0E1B"/>
    <w:rsid w:val="00DE0F0F"/>
    <w:rsid w:val="00DE0F2D"/>
    <w:rsid w:val="00DE107D"/>
    <w:rsid w:val="00DE1092"/>
    <w:rsid w:val="00DE10B3"/>
    <w:rsid w:val="00DE10DE"/>
    <w:rsid w:val="00DE1169"/>
    <w:rsid w:val="00DE1319"/>
    <w:rsid w:val="00DE14C0"/>
    <w:rsid w:val="00DE15A1"/>
    <w:rsid w:val="00DE1640"/>
    <w:rsid w:val="00DE171F"/>
    <w:rsid w:val="00DE1755"/>
    <w:rsid w:val="00DE1899"/>
    <w:rsid w:val="00DE18A0"/>
    <w:rsid w:val="00DE1911"/>
    <w:rsid w:val="00DE19E5"/>
    <w:rsid w:val="00DE1A8D"/>
    <w:rsid w:val="00DE1AC9"/>
    <w:rsid w:val="00DE1B58"/>
    <w:rsid w:val="00DE1C1D"/>
    <w:rsid w:val="00DE1C95"/>
    <w:rsid w:val="00DE1CDB"/>
    <w:rsid w:val="00DE1D04"/>
    <w:rsid w:val="00DE1DEB"/>
    <w:rsid w:val="00DE1F06"/>
    <w:rsid w:val="00DE1F36"/>
    <w:rsid w:val="00DE2034"/>
    <w:rsid w:val="00DE20D6"/>
    <w:rsid w:val="00DE21CF"/>
    <w:rsid w:val="00DE21F8"/>
    <w:rsid w:val="00DE2374"/>
    <w:rsid w:val="00DE23D9"/>
    <w:rsid w:val="00DE24C8"/>
    <w:rsid w:val="00DE2514"/>
    <w:rsid w:val="00DE251D"/>
    <w:rsid w:val="00DE27B5"/>
    <w:rsid w:val="00DE27F6"/>
    <w:rsid w:val="00DE2821"/>
    <w:rsid w:val="00DE287E"/>
    <w:rsid w:val="00DE28FB"/>
    <w:rsid w:val="00DE296A"/>
    <w:rsid w:val="00DE29BC"/>
    <w:rsid w:val="00DE29F2"/>
    <w:rsid w:val="00DE2A0F"/>
    <w:rsid w:val="00DE2A3E"/>
    <w:rsid w:val="00DE2A56"/>
    <w:rsid w:val="00DE2CCA"/>
    <w:rsid w:val="00DE2CCB"/>
    <w:rsid w:val="00DE2DEA"/>
    <w:rsid w:val="00DE2EA3"/>
    <w:rsid w:val="00DE2EDC"/>
    <w:rsid w:val="00DE2F4C"/>
    <w:rsid w:val="00DE2FE6"/>
    <w:rsid w:val="00DE3078"/>
    <w:rsid w:val="00DE3149"/>
    <w:rsid w:val="00DE31F4"/>
    <w:rsid w:val="00DE322E"/>
    <w:rsid w:val="00DE330C"/>
    <w:rsid w:val="00DE34A9"/>
    <w:rsid w:val="00DE34BF"/>
    <w:rsid w:val="00DE354A"/>
    <w:rsid w:val="00DE35C5"/>
    <w:rsid w:val="00DE3898"/>
    <w:rsid w:val="00DE3C32"/>
    <w:rsid w:val="00DE3DA3"/>
    <w:rsid w:val="00DE3DB1"/>
    <w:rsid w:val="00DE3DD9"/>
    <w:rsid w:val="00DE3DF4"/>
    <w:rsid w:val="00DE3F5F"/>
    <w:rsid w:val="00DE3FAB"/>
    <w:rsid w:val="00DE4089"/>
    <w:rsid w:val="00DE409B"/>
    <w:rsid w:val="00DE40B7"/>
    <w:rsid w:val="00DE41F0"/>
    <w:rsid w:val="00DE4253"/>
    <w:rsid w:val="00DE42F6"/>
    <w:rsid w:val="00DE43CF"/>
    <w:rsid w:val="00DE44B1"/>
    <w:rsid w:val="00DE4572"/>
    <w:rsid w:val="00DE468A"/>
    <w:rsid w:val="00DE4717"/>
    <w:rsid w:val="00DE4904"/>
    <w:rsid w:val="00DE492D"/>
    <w:rsid w:val="00DE4C8C"/>
    <w:rsid w:val="00DE4C90"/>
    <w:rsid w:val="00DE4DBD"/>
    <w:rsid w:val="00DE4DCD"/>
    <w:rsid w:val="00DE4ED7"/>
    <w:rsid w:val="00DE4F7E"/>
    <w:rsid w:val="00DE5047"/>
    <w:rsid w:val="00DE5086"/>
    <w:rsid w:val="00DE5142"/>
    <w:rsid w:val="00DE520C"/>
    <w:rsid w:val="00DE5438"/>
    <w:rsid w:val="00DE543F"/>
    <w:rsid w:val="00DE55C3"/>
    <w:rsid w:val="00DE5793"/>
    <w:rsid w:val="00DE57C3"/>
    <w:rsid w:val="00DE57D2"/>
    <w:rsid w:val="00DE5970"/>
    <w:rsid w:val="00DE5A26"/>
    <w:rsid w:val="00DE5A80"/>
    <w:rsid w:val="00DE5BE0"/>
    <w:rsid w:val="00DE5D0A"/>
    <w:rsid w:val="00DE5DEF"/>
    <w:rsid w:val="00DE5E7B"/>
    <w:rsid w:val="00DE5E86"/>
    <w:rsid w:val="00DE5FF1"/>
    <w:rsid w:val="00DE6189"/>
    <w:rsid w:val="00DE61FD"/>
    <w:rsid w:val="00DE6248"/>
    <w:rsid w:val="00DE6385"/>
    <w:rsid w:val="00DE63AB"/>
    <w:rsid w:val="00DE63CD"/>
    <w:rsid w:val="00DE662B"/>
    <w:rsid w:val="00DE6716"/>
    <w:rsid w:val="00DE671D"/>
    <w:rsid w:val="00DE6826"/>
    <w:rsid w:val="00DE690F"/>
    <w:rsid w:val="00DE696C"/>
    <w:rsid w:val="00DE6981"/>
    <w:rsid w:val="00DE69A4"/>
    <w:rsid w:val="00DE69A8"/>
    <w:rsid w:val="00DE6D1E"/>
    <w:rsid w:val="00DE6FD8"/>
    <w:rsid w:val="00DE703B"/>
    <w:rsid w:val="00DE706F"/>
    <w:rsid w:val="00DE70F3"/>
    <w:rsid w:val="00DE72DD"/>
    <w:rsid w:val="00DE769B"/>
    <w:rsid w:val="00DE7739"/>
    <w:rsid w:val="00DE77EE"/>
    <w:rsid w:val="00DE7821"/>
    <w:rsid w:val="00DE791D"/>
    <w:rsid w:val="00DE7A3F"/>
    <w:rsid w:val="00DE7A89"/>
    <w:rsid w:val="00DE7B61"/>
    <w:rsid w:val="00DE7BD4"/>
    <w:rsid w:val="00DE7BF9"/>
    <w:rsid w:val="00DE7D17"/>
    <w:rsid w:val="00DE7DEC"/>
    <w:rsid w:val="00DE7E3A"/>
    <w:rsid w:val="00DE7E48"/>
    <w:rsid w:val="00DE7F0B"/>
    <w:rsid w:val="00DE7F59"/>
    <w:rsid w:val="00DF0272"/>
    <w:rsid w:val="00DF02C2"/>
    <w:rsid w:val="00DF035E"/>
    <w:rsid w:val="00DF040B"/>
    <w:rsid w:val="00DF05CB"/>
    <w:rsid w:val="00DF070D"/>
    <w:rsid w:val="00DF0723"/>
    <w:rsid w:val="00DF0750"/>
    <w:rsid w:val="00DF07D0"/>
    <w:rsid w:val="00DF0821"/>
    <w:rsid w:val="00DF088B"/>
    <w:rsid w:val="00DF09F3"/>
    <w:rsid w:val="00DF0A78"/>
    <w:rsid w:val="00DF0C46"/>
    <w:rsid w:val="00DF0CBF"/>
    <w:rsid w:val="00DF0DF6"/>
    <w:rsid w:val="00DF0E3C"/>
    <w:rsid w:val="00DF0E72"/>
    <w:rsid w:val="00DF0ED4"/>
    <w:rsid w:val="00DF0F61"/>
    <w:rsid w:val="00DF10BA"/>
    <w:rsid w:val="00DF1269"/>
    <w:rsid w:val="00DF1270"/>
    <w:rsid w:val="00DF1297"/>
    <w:rsid w:val="00DF14A4"/>
    <w:rsid w:val="00DF153F"/>
    <w:rsid w:val="00DF15AC"/>
    <w:rsid w:val="00DF15EE"/>
    <w:rsid w:val="00DF162B"/>
    <w:rsid w:val="00DF1735"/>
    <w:rsid w:val="00DF17F3"/>
    <w:rsid w:val="00DF1921"/>
    <w:rsid w:val="00DF1943"/>
    <w:rsid w:val="00DF1B0C"/>
    <w:rsid w:val="00DF1B41"/>
    <w:rsid w:val="00DF1C02"/>
    <w:rsid w:val="00DF1C33"/>
    <w:rsid w:val="00DF1CDA"/>
    <w:rsid w:val="00DF1F12"/>
    <w:rsid w:val="00DF1FE3"/>
    <w:rsid w:val="00DF21CC"/>
    <w:rsid w:val="00DF23A3"/>
    <w:rsid w:val="00DF23EB"/>
    <w:rsid w:val="00DF243F"/>
    <w:rsid w:val="00DF250D"/>
    <w:rsid w:val="00DF267E"/>
    <w:rsid w:val="00DF26A0"/>
    <w:rsid w:val="00DF27A4"/>
    <w:rsid w:val="00DF27D3"/>
    <w:rsid w:val="00DF295C"/>
    <w:rsid w:val="00DF29FC"/>
    <w:rsid w:val="00DF2B84"/>
    <w:rsid w:val="00DF2BE2"/>
    <w:rsid w:val="00DF2BFC"/>
    <w:rsid w:val="00DF2CB3"/>
    <w:rsid w:val="00DF2CD6"/>
    <w:rsid w:val="00DF2CF7"/>
    <w:rsid w:val="00DF2F73"/>
    <w:rsid w:val="00DF2FFA"/>
    <w:rsid w:val="00DF3006"/>
    <w:rsid w:val="00DF306B"/>
    <w:rsid w:val="00DF306C"/>
    <w:rsid w:val="00DF31D0"/>
    <w:rsid w:val="00DF3382"/>
    <w:rsid w:val="00DF3440"/>
    <w:rsid w:val="00DF3626"/>
    <w:rsid w:val="00DF364B"/>
    <w:rsid w:val="00DF37F8"/>
    <w:rsid w:val="00DF38F3"/>
    <w:rsid w:val="00DF392A"/>
    <w:rsid w:val="00DF396E"/>
    <w:rsid w:val="00DF3A11"/>
    <w:rsid w:val="00DF3A87"/>
    <w:rsid w:val="00DF3C12"/>
    <w:rsid w:val="00DF3C63"/>
    <w:rsid w:val="00DF3DD1"/>
    <w:rsid w:val="00DF3F95"/>
    <w:rsid w:val="00DF3FA5"/>
    <w:rsid w:val="00DF41B1"/>
    <w:rsid w:val="00DF42A8"/>
    <w:rsid w:val="00DF4337"/>
    <w:rsid w:val="00DF4589"/>
    <w:rsid w:val="00DF45C8"/>
    <w:rsid w:val="00DF45D4"/>
    <w:rsid w:val="00DF4601"/>
    <w:rsid w:val="00DF4629"/>
    <w:rsid w:val="00DF46A6"/>
    <w:rsid w:val="00DF474F"/>
    <w:rsid w:val="00DF479D"/>
    <w:rsid w:val="00DF4974"/>
    <w:rsid w:val="00DF49C3"/>
    <w:rsid w:val="00DF49DD"/>
    <w:rsid w:val="00DF4A9A"/>
    <w:rsid w:val="00DF4B4B"/>
    <w:rsid w:val="00DF4BA8"/>
    <w:rsid w:val="00DF4BC7"/>
    <w:rsid w:val="00DF4C29"/>
    <w:rsid w:val="00DF4C5F"/>
    <w:rsid w:val="00DF4E90"/>
    <w:rsid w:val="00DF4F74"/>
    <w:rsid w:val="00DF4F75"/>
    <w:rsid w:val="00DF4FE1"/>
    <w:rsid w:val="00DF50D7"/>
    <w:rsid w:val="00DF518A"/>
    <w:rsid w:val="00DF529E"/>
    <w:rsid w:val="00DF532A"/>
    <w:rsid w:val="00DF5461"/>
    <w:rsid w:val="00DF5634"/>
    <w:rsid w:val="00DF566E"/>
    <w:rsid w:val="00DF584C"/>
    <w:rsid w:val="00DF58C3"/>
    <w:rsid w:val="00DF58D4"/>
    <w:rsid w:val="00DF5915"/>
    <w:rsid w:val="00DF591B"/>
    <w:rsid w:val="00DF59E1"/>
    <w:rsid w:val="00DF5A64"/>
    <w:rsid w:val="00DF5B8D"/>
    <w:rsid w:val="00DF5C16"/>
    <w:rsid w:val="00DF5D52"/>
    <w:rsid w:val="00DF5DC8"/>
    <w:rsid w:val="00DF5E2D"/>
    <w:rsid w:val="00DF5E76"/>
    <w:rsid w:val="00DF6004"/>
    <w:rsid w:val="00DF61D0"/>
    <w:rsid w:val="00DF61EE"/>
    <w:rsid w:val="00DF62EE"/>
    <w:rsid w:val="00DF639D"/>
    <w:rsid w:val="00DF6416"/>
    <w:rsid w:val="00DF647C"/>
    <w:rsid w:val="00DF65DD"/>
    <w:rsid w:val="00DF65FD"/>
    <w:rsid w:val="00DF6658"/>
    <w:rsid w:val="00DF6664"/>
    <w:rsid w:val="00DF6805"/>
    <w:rsid w:val="00DF694B"/>
    <w:rsid w:val="00DF6957"/>
    <w:rsid w:val="00DF69E8"/>
    <w:rsid w:val="00DF6B34"/>
    <w:rsid w:val="00DF6B67"/>
    <w:rsid w:val="00DF6B9B"/>
    <w:rsid w:val="00DF6C3A"/>
    <w:rsid w:val="00DF6D13"/>
    <w:rsid w:val="00DF6D1D"/>
    <w:rsid w:val="00DF6D83"/>
    <w:rsid w:val="00DF6E05"/>
    <w:rsid w:val="00DF7248"/>
    <w:rsid w:val="00DF72A3"/>
    <w:rsid w:val="00DF7357"/>
    <w:rsid w:val="00DF7395"/>
    <w:rsid w:val="00DF7582"/>
    <w:rsid w:val="00DF75A0"/>
    <w:rsid w:val="00DF766B"/>
    <w:rsid w:val="00DF77EE"/>
    <w:rsid w:val="00DF789F"/>
    <w:rsid w:val="00DF7915"/>
    <w:rsid w:val="00DF7987"/>
    <w:rsid w:val="00DF79AC"/>
    <w:rsid w:val="00DF7A02"/>
    <w:rsid w:val="00DF7AAF"/>
    <w:rsid w:val="00DF7ACA"/>
    <w:rsid w:val="00DF7B98"/>
    <w:rsid w:val="00DF7D7F"/>
    <w:rsid w:val="00DF7D93"/>
    <w:rsid w:val="00DF7E19"/>
    <w:rsid w:val="00DF7E27"/>
    <w:rsid w:val="00DF7E2F"/>
    <w:rsid w:val="00E0000A"/>
    <w:rsid w:val="00E00014"/>
    <w:rsid w:val="00E00169"/>
    <w:rsid w:val="00E0024D"/>
    <w:rsid w:val="00E00293"/>
    <w:rsid w:val="00E0035A"/>
    <w:rsid w:val="00E004A1"/>
    <w:rsid w:val="00E006C0"/>
    <w:rsid w:val="00E00769"/>
    <w:rsid w:val="00E00A5E"/>
    <w:rsid w:val="00E00A86"/>
    <w:rsid w:val="00E00D97"/>
    <w:rsid w:val="00E00E29"/>
    <w:rsid w:val="00E00F51"/>
    <w:rsid w:val="00E01086"/>
    <w:rsid w:val="00E011AF"/>
    <w:rsid w:val="00E01504"/>
    <w:rsid w:val="00E015A2"/>
    <w:rsid w:val="00E0173C"/>
    <w:rsid w:val="00E01774"/>
    <w:rsid w:val="00E017DF"/>
    <w:rsid w:val="00E01857"/>
    <w:rsid w:val="00E018A9"/>
    <w:rsid w:val="00E0191B"/>
    <w:rsid w:val="00E01929"/>
    <w:rsid w:val="00E0198F"/>
    <w:rsid w:val="00E01B36"/>
    <w:rsid w:val="00E01BC7"/>
    <w:rsid w:val="00E01C85"/>
    <w:rsid w:val="00E01DB5"/>
    <w:rsid w:val="00E01ECC"/>
    <w:rsid w:val="00E02071"/>
    <w:rsid w:val="00E021D1"/>
    <w:rsid w:val="00E021E3"/>
    <w:rsid w:val="00E021F1"/>
    <w:rsid w:val="00E0224B"/>
    <w:rsid w:val="00E02287"/>
    <w:rsid w:val="00E0234D"/>
    <w:rsid w:val="00E0236B"/>
    <w:rsid w:val="00E02583"/>
    <w:rsid w:val="00E02606"/>
    <w:rsid w:val="00E02817"/>
    <w:rsid w:val="00E028D3"/>
    <w:rsid w:val="00E0291F"/>
    <w:rsid w:val="00E02930"/>
    <w:rsid w:val="00E02980"/>
    <w:rsid w:val="00E029D5"/>
    <w:rsid w:val="00E02AC6"/>
    <w:rsid w:val="00E02B59"/>
    <w:rsid w:val="00E02B61"/>
    <w:rsid w:val="00E02D94"/>
    <w:rsid w:val="00E02E1D"/>
    <w:rsid w:val="00E02EA0"/>
    <w:rsid w:val="00E02F1E"/>
    <w:rsid w:val="00E02FC4"/>
    <w:rsid w:val="00E030BA"/>
    <w:rsid w:val="00E03224"/>
    <w:rsid w:val="00E033EF"/>
    <w:rsid w:val="00E0352E"/>
    <w:rsid w:val="00E0355A"/>
    <w:rsid w:val="00E035FB"/>
    <w:rsid w:val="00E0360F"/>
    <w:rsid w:val="00E03618"/>
    <w:rsid w:val="00E0369B"/>
    <w:rsid w:val="00E036A3"/>
    <w:rsid w:val="00E03747"/>
    <w:rsid w:val="00E03781"/>
    <w:rsid w:val="00E03786"/>
    <w:rsid w:val="00E037B4"/>
    <w:rsid w:val="00E03857"/>
    <w:rsid w:val="00E03936"/>
    <w:rsid w:val="00E03A74"/>
    <w:rsid w:val="00E03AD5"/>
    <w:rsid w:val="00E03B4C"/>
    <w:rsid w:val="00E03C37"/>
    <w:rsid w:val="00E03CE0"/>
    <w:rsid w:val="00E040A4"/>
    <w:rsid w:val="00E04135"/>
    <w:rsid w:val="00E0413B"/>
    <w:rsid w:val="00E0419A"/>
    <w:rsid w:val="00E04328"/>
    <w:rsid w:val="00E04465"/>
    <w:rsid w:val="00E04693"/>
    <w:rsid w:val="00E04703"/>
    <w:rsid w:val="00E047A0"/>
    <w:rsid w:val="00E048D7"/>
    <w:rsid w:val="00E04939"/>
    <w:rsid w:val="00E0495C"/>
    <w:rsid w:val="00E049B7"/>
    <w:rsid w:val="00E04E02"/>
    <w:rsid w:val="00E04EE6"/>
    <w:rsid w:val="00E04EEE"/>
    <w:rsid w:val="00E04F60"/>
    <w:rsid w:val="00E04F6C"/>
    <w:rsid w:val="00E0500A"/>
    <w:rsid w:val="00E052E8"/>
    <w:rsid w:val="00E0535B"/>
    <w:rsid w:val="00E05365"/>
    <w:rsid w:val="00E054CC"/>
    <w:rsid w:val="00E0553C"/>
    <w:rsid w:val="00E0563D"/>
    <w:rsid w:val="00E057A9"/>
    <w:rsid w:val="00E057E2"/>
    <w:rsid w:val="00E058D3"/>
    <w:rsid w:val="00E05948"/>
    <w:rsid w:val="00E0596E"/>
    <w:rsid w:val="00E05985"/>
    <w:rsid w:val="00E05BC8"/>
    <w:rsid w:val="00E05C2D"/>
    <w:rsid w:val="00E05D4A"/>
    <w:rsid w:val="00E05D84"/>
    <w:rsid w:val="00E05DA9"/>
    <w:rsid w:val="00E05EF8"/>
    <w:rsid w:val="00E05FA8"/>
    <w:rsid w:val="00E0602B"/>
    <w:rsid w:val="00E06125"/>
    <w:rsid w:val="00E061F4"/>
    <w:rsid w:val="00E0622F"/>
    <w:rsid w:val="00E0626B"/>
    <w:rsid w:val="00E06389"/>
    <w:rsid w:val="00E0642C"/>
    <w:rsid w:val="00E06443"/>
    <w:rsid w:val="00E0657E"/>
    <w:rsid w:val="00E065CC"/>
    <w:rsid w:val="00E065E0"/>
    <w:rsid w:val="00E0663E"/>
    <w:rsid w:val="00E06769"/>
    <w:rsid w:val="00E0681A"/>
    <w:rsid w:val="00E06A7C"/>
    <w:rsid w:val="00E06B20"/>
    <w:rsid w:val="00E06B58"/>
    <w:rsid w:val="00E06BC4"/>
    <w:rsid w:val="00E06BE7"/>
    <w:rsid w:val="00E06D64"/>
    <w:rsid w:val="00E06EEB"/>
    <w:rsid w:val="00E06F75"/>
    <w:rsid w:val="00E0707B"/>
    <w:rsid w:val="00E07179"/>
    <w:rsid w:val="00E07203"/>
    <w:rsid w:val="00E07297"/>
    <w:rsid w:val="00E072C0"/>
    <w:rsid w:val="00E072CC"/>
    <w:rsid w:val="00E073AE"/>
    <w:rsid w:val="00E0741E"/>
    <w:rsid w:val="00E075B4"/>
    <w:rsid w:val="00E075B9"/>
    <w:rsid w:val="00E075C7"/>
    <w:rsid w:val="00E075D8"/>
    <w:rsid w:val="00E07638"/>
    <w:rsid w:val="00E0777C"/>
    <w:rsid w:val="00E07939"/>
    <w:rsid w:val="00E079B1"/>
    <w:rsid w:val="00E07A6B"/>
    <w:rsid w:val="00E07AF7"/>
    <w:rsid w:val="00E07B6D"/>
    <w:rsid w:val="00E07D26"/>
    <w:rsid w:val="00E07DD2"/>
    <w:rsid w:val="00E07EA8"/>
    <w:rsid w:val="00E10023"/>
    <w:rsid w:val="00E10168"/>
    <w:rsid w:val="00E1019F"/>
    <w:rsid w:val="00E1030E"/>
    <w:rsid w:val="00E10311"/>
    <w:rsid w:val="00E103F3"/>
    <w:rsid w:val="00E10451"/>
    <w:rsid w:val="00E104F3"/>
    <w:rsid w:val="00E104F9"/>
    <w:rsid w:val="00E10564"/>
    <w:rsid w:val="00E10611"/>
    <w:rsid w:val="00E10685"/>
    <w:rsid w:val="00E1076E"/>
    <w:rsid w:val="00E10807"/>
    <w:rsid w:val="00E10817"/>
    <w:rsid w:val="00E10833"/>
    <w:rsid w:val="00E10866"/>
    <w:rsid w:val="00E10886"/>
    <w:rsid w:val="00E109BE"/>
    <w:rsid w:val="00E109E2"/>
    <w:rsid w:val="00E10ACF"/>
    <w:rsid w:val="00E10B4D"/>
    <w:rsid w:val="00E10BF5"/>
    <w:rsid w:val="00E10D02"/>
    <w:rsid w:val="00E10E79"/>
    <w:rsid w:val="00E10EAA"/>
    <w:rsid w:val="00E10F5E"/>
    <w:rsid w:val="00E1100D"/>
    <w:rsid w:val="00E110FF"/>
    <w:rsid w:val="00E112BC"/>
    <w:rsid w:val="00E11383"/>
    <w:rsid w:val="00E113EA"/>
    <w:rsid w:val="00E114F1"/>
    <w:rsid w:val="00E1158D"/>
    <w:rsid w:val="00E115B5"/>
    <w:rsid w:val="00E11633"/>
    <w:rsid w:val="00E11733"/>
    <w:rsid w:val="00E11AAD"/>
    <w:rsid w:val="00E11B88"/>
    <w:rsid w:val="00E11B92"/>
    <w:rsid w:val="00E11BD0"/>
    <w:rsid w:val="00E11D38"/>
    <w:rsid w:val="00E11DBE"/>
    <w:rsid w:val="00E11E6C"/>
    <w:rsid w:val="00E11F5D"/>
    <w:rsid w:val="00E120A0"/>
    <w:rsid w:val="00E120C6"/>
    <w:rsid w:val="00E1216B"/>
    <w:rsid w:val="00E122FA"/>
    <w:rsid w:val="00E123D2"/>
    <w:rsid w:val="00E12545"/>
    <w:rsid w:val="00E12602"/>
    <w:rsid w:val="00E126EF"/>
    <w:rsid w:val="00E1278F"/>
    <w:rsid w:val="00E12A52"/>
    <w:rsid w:val="00E12C6B"/>
    <w:rsid w:val="00E12D50"/>
    <w:rsid w:val="00E12E6B"/>
    <w:rsid w:val="00E12EDF"/>
    <w:rsid w:val="00E12FAB"/>
    <w:rsid w:val="00E132FB"/>
    <w:rsid w:val="00E1337A"/>
    <w:rsid w:val="00E13397"/>
    <w:rsid w:val="00E133EF"/>
    <w:rsid w:val="00E13468"/>
    <w:rsid w:val="00E134CE"/>
    <w:rsid w:val="00E13512"/>
    <w:rsid w:val="00E13513"/>
    <w:rsid w:val="00E135EE"/>
    <w:rsid w:val="00E136C2"/>
    <w:rsid w:val="00E137E4"/>
    <w:rsid w:val="00E1385F"/>
    <w:rsid w:val="00E13AE6"/>
    <w:rsid w:val="00E13BFA"/>
    <w:rsid w:val="00E13C04"/>
    <w:rsid w:val="00E13D97"/>
    <w:rsid w:val="00E13E37"/>
    <w:rsid w:val="00E13EC5"/>
    <w:rsid w:val="00E13EE0"/>
    <w:rsid w:val="00E13FBB"/>
    <w:rsid w:val="00E14005"/>
    <w:rsid w:val="00E1401E"/>
    <w:rsid w:val="00E140F6"/>
    <w:rsid w:val="00E141B9"/>
    <w:rsid w:val="00E141C3"/>
    <w:rsid w:val="00E14285"/>
    <w:rsid w:val="00E14590"/>
    <w:rsid w:val="00E14705"/>
    <w:rsid w:val="00E147D3"/>
    <w:rsid w:val="00E1486D"/>
    <w:rsid w:val="00E148FC"/>
    <w:rsid w:val="00E14BA2"/>
    <w:rsid w:val="00E14BDD"/>
    <w:rsid w:val="00E14D25"/>
    <w:rsid w:val="00E14DBF"/>
    <w:rsid w:val="00E14E8F"/>
    <w:rsid w:val="00E14EA4"/>
    <w:rsid w:val="00E15085"/>
    <w:rsid w:val="00E150C0"/>
    <w:rsid w:val="00E151DE"/>
    <w:rsid w:val="00E151F2"/>
    <w:rsid w:val="00E153BB"/>
    <w:rsid w:val="00E156F9"/>
    <w:rsid w:val="00E15722"/>
    <w:rsid w:val="00E15733"/>
    <w:rsid w:val="00E159D4"/>
    <w:rsid w:val="00E159FD"/>
    <w:rsid w:val="00E15B00"/>
    <w:rsid w:val="00E15D0D"/>
    <w:rsid w:val="00E15DB5"/>
    <w:rsid w:val="00E15DE1"/>
    <w:rsid w:val="00E15F50"/>
    <w:rsid w:val="00E15FB2"/>
    <w:rsid w:val="00E16043"/>
    <w:rsid w:val="00E160A1"/>
    <w:rsid w:val="00E16215"/>
    <w:rsid w:val="00E16220"/>
    <w:rsid w:val="00E1623C"/>
    <w:rsid w:val="00E164BA"/>
    <w:rsid w:val="00E164E8"/>
    <w:rsid w:val="00E1658D"/>
    <w:rsid w:val="00E1659D"/>
    <w:rsid w:val="00E166B1"/>
    <w:rsid w:val="00E1670B"/>
    <w:rsid w:val="00E167CD"/>
    <w:rsid w:val="00E16B3B"/>
    <w:rsid w:val="00E16BBD"/>
    <w:rsid w:val="00E16BC3"/>
    <w:rsid w:val="00E16BD1"/>
    <w:rsid w:val="00E16C64"/>
    <w:rsid w:val="00E16D71"/>
    <w:rsid w:val="00E16DB2"/>
    <w:rsid w:val="00E16EC6"/>
    <w:rsid w:val="00E16ED1"/>
    <w:rsid w:val="00E16EF2"/>
    <w:rsid w:val="00E16F98"/>
    <w:rsid w:val="00E17012"/>
    <w:rsid w:val="00E1701C"/>
    <w:rsid w:val="00E17100"/>
    <w:rsid w:val="00E171E3"/>
    <w:rsid w:val="00E17220"/>
    <w:rsid w:val="00E17268"/>
    <w:rsid w:val="00E17274"/>
    <w:rsid w:val="00E172FC"/>
    <w:rsid w:val="00E173FE"/>
    <w:rsid w:val="00E17429"/>
    <w:rsid w:val="00E175A4"/>
    <w:rsid w:val="00E176A3"/>
    <w:rsid w:val="00E176E4"/>
    <w:rsid w:val="00E17977"/>
    <w:rsid w:val="00E179B9"/>
    <w:rsid w:val="00E17C86"/>
    <w:rsid w:val="00E17EA5"/>
    <w:rsid w:val="00E17EE9"/>
    <w:rsid w:val="00E17F23"/>
    <w:rsid w:val="00E17F25"/>
    <w:rsid w:val="00E17F76"/>
    <w:rsid w:val="00E201C4"/>
    <w:rsid w:val="00E201E1"/>
    <w:rsid w:val="00E201F4"/>
    <w:rsid w:val="00E202B5"/>
    <w:rsid w:val="00E20381"/>
    <w:rsid w:val="00E2039C"/>
    <w:rsid w:val="00E203AB"/>
    <w:rsid w:val="00E204C6"/>
    <w:rsid w:val="00E20810"/>
    <w:rsid w:val="00E2083C"/>
    <w:rsid w:val="00E20864"/>
    <w:rsid w:val="00E2096B"/>
    <w:rsid w:val="00E20A0F"/>
    <w:rsid w:val="00E20BB2"/>
    <w:rsid w:val="00E20BB6"/>
    <w:rsid w:val="00E20BC7"/>
    <w:rsid w:val="00E20CF7"/>
    <w:rsid w:val="00E20EC5"/>
    <w:rsid w:val="00E20EDC"/>
    <w:rsid w:val="00E20F7E"/>
    <w:rsid w:val="00E20F8C"/>
    <w:rsid w:val="00E2104F"/>
    <w:rsid w:val="00E21149"/>
    <w:rsid w:val="00E211C7"/>
    <w:rsid w:val="00E21249"/>
    <w:rsid w:val="00E212B6"/>
    <w:rsid w:val="00E213BE"/>
    <w:rsid w:val="00E214BC"/>
    <w:rsid w:val="00E21583"/>
    <w:rsid w:val="00E215A6"/>
    <w:rsid w:val="00E2167C"/>
    <w:rsid w:val="00E21720"/>
    <w:rsid w:val="00E2176E"/>
    <w:rsid w:val="00E21A12"/>
    <w:rsid w:val="00E21A8F"/>
    <w:rsid w:val="00E21AAA"/>
    <w:rsid w:val="00E21BCD"/>
    <w:rsid w:val="00E21D19"/>
    <w:rsid w:val="00E21E00"/>
    <w:rsid w:val="00E21E32"/>
    <w:rsid w:val="00E21ED6"/>
    <w:rsid w:val="00E21EED"/>
    <w:rsid w:val="00E21F6F"/>
    <w:rsid w:val="00E21F99"/>
    <w:rsid w:val="00E22006"/>
    <w:rsid w:val="00E22088"/>
    <w:rsid w:val="00E220F9"/>
    <w:rsid w:val="00E2211C"/>
    <w:rsid w:val="00E22217"/>
    <w:rsid w:val="00E22239"/>
    <w:rsid w:val="00E2231B"/>
    <w:rsid w:val="00E223B8"/>
    <w:rsid w:val="00E223CA"/>
    <w:rsid w:val="00E2267E"/>
    <w:rsid w:val="00E226A4"/>
    <w:rsid w:val="00E226AA"/>
    <w:rsid w:val="00E227F1"/>
    <w:rsid w:val="00E228F9"/>
    <w:rsid w:val="00E22A51"/>
    <w:rsid w:val="00E22A63"/>
    <w:rsid w:val="00E22ACC"/>
    <w:rsid w:val="00E22C7B"/>
    <w:rsid w:val="00E22CFF"/>
    <w:rsid w:val="00E22E54"/>
    <w:rsid w:val="00E22F5D"/>
    <w:rsid w:val="00E22F9B"/>
    <w:rsid w:val="00E23065"/>
    <w:rsid w:val="00E23088"/>
    <w:rsid w:val="00E230C4"/>
    <w:rsid w:val="00E23251"/>
    <w:rsid w:val="00E2332D"/>
    <w:rsid w:val="00E233B7"/>
    <w:rsid w:val="00E2341E"/>
    <w:rsid w:val="00E23486"/>
    <w:rsid w:val="00E2353E"/>
    <w:rsid w:val="00E2354D"/>
    <w:rsid w:val="00E237DA"/>
    <w:rsid w:val="00E2385F"/>
    <w:rsid w:val="00E23887"/>
    <w:rsid w:val="00E2391F"/>
    <w:rsid w:val="00E23AEC"/>
    <w:rsid w:val="00E23B00"/>
    <w:rsid w:val="00E23C9A"/>
    <w:rsid w:val="00E23CE8"/>
    <w:rsid w:val="00E23DA9"/>
    <w:rsid w:val="00E23DE4"/>
    <w:rsid w:val="00E24017"/>
    <w:rsid w:val="00E242F0"/>
    <w:rsid w:val="00E243DF"/>
    <w:rsid w:val="00E24437"/>
    <w:rsid w:val="00E24592"/>
    <w:rsid w:val="00E24598"/>
    <w:rsid w:val="00E24620"/>
    <w:rsid w:val="00E2489A"/>
    <w:rsid w:val="00E24A77"/>
    <w:rsid w:val="00E24A8D"/>
    <w:rsid w:val="00E24B03"/>
    <w:rsid w:val="00E24B6E"/>
    <w:rsid w:val="00E24B83"/>
    <w:rsid w:val="00E24C3E"/>
    <w:rsid w:val="00E24C74"/>
    <w:rsid w:val="00E24CC2"/>
    <w:rsid w:val="00E24CCC"/>
    <w:rsid w:val="00E24D7C"/>
    <w:rsid w:val="00E24D81"/>
    <w:rsid w:val="00E24D85"/>
    <w:rsid w:val="00E24DCE"/>
    <w:rsid w:val="00E24E1F"/>
    <w:rsid w:val="00E24EBE"/>
    <w:rsid w:val="00E24F97"/>
    <w:rsid w:val="00E24FDC"/>
    <w:rsid w:val="00E25017"/>
    <w:rsid w:val="00E250B0"/>
    <w:rsid w:val="00E250C2"/>
    <w:rsid w:val="00E2515E"/>
    <w:rsid w:val="00E25181"/>
    <w:rsid w:val="00E25344"/>
    <w:rsid w:val="00E253CB"/>
    <w:rsid w:val="00E2548D"/>
    <w:rsid w:val="00E25599"/>
    <w:rsid w:val="00E255D6"/>
    <w:rsid w:val="00E256AE"/>
    <w:rsid w:val="00E256B1"/>
    <w:rsid w:val="00E25947"/>
    <w:rsid w:val="00E2598D"/>
    <w:rsid w:val="00E259BA"/>
    <w:rsid w:val="00E25AA8"/>
    <w:rsid w:val="00E25B12"/>
    <w:rsid w:val="00E25E0B"/>
    <w:rsid w:val="00E25E10"/>
    <w:rsid w:val="00E25EE2"/>
    <w:rsid w:val="00E25EEB"/>
    <w:rsid w:val="00E26021"/>
    <w:rsid w:val="00E26035"/>
    <w:rsid w:val="00E260AE"/>
    <w:rsid w:val="00E26142"/>
    <w:rsid w:val="00E261A2"/>
    <w:rsid w:val="00E2655C"/>
    <w:rsid w:val="00E26660"/>
    <w:rsid w:val="00E2667B"/>
    <w:rsid w:val="00E268C4"/>
    <w:rsid w:val="00E26968"/>
    <w:rsid w:val="00E269D7"/>
    <w:rsid w:val="00E26CE6"/>
    <w:rsid w:val="00E26D10"/>
    <w:rsid w:val="00E26DDE"/>
    <w:rsid w:val="00E26E18"/>
    <w:rsid w:val="00E26F14"/>
    <w:rsid w:val="00E26FA8"/>
    <w:rsid w:val="00E26FAF"/>
    <w:rsid w:val="00E271DA"/>
    <w:rsid w:val="00E272F2"/>
    <w:rsid w:val="00E2736E"/>
    <w:rsid w:val="00E27378"/>
    <w:rsid w:val="00E27422"/>
    <w:rsid w:val="00E274E4"/>
    <w:rsid w:val="00E27728"/>
    <w:rsid w:val="00E277FC"/>
    <w:rsid w:val="00E2788A"/>
    <w:rsid w:val="00E279BD"/>
    <w:rsid w:val="00E27A36"/>
    <w:rsid w:val="00E27A69"/>
    <w:rsid w:val="00E27AC5"/>
    <w:rsid w:val="00E27B10"/>
    <w:rsid w:val="00E27B27"/>
    <w:rsid w:val="00E27BA8"/>
    <w:rsid w:val="00E27D0C"/>
    <w:rsid w:val="00E27D81"/>
    <w:rsid w:val="00E27DBC"/>
    <w:rsid w:val="00E27DBF"/>
    <w:rsid w:val="00E27E29"/>
    <w:rsid w:val="00E27EF2"/>
    <w:rsid w:val="00E27FD2"/>
    <w:rsid w:val="00E2BB13"/>
    <w:rsid w:val="00E30062"/>
    <w:rsid w:val="00E30106"/>
    <w:rsid w:val="00E30193"/>
    <w:rsid w:val="00E3022D"/>
    <w:rsid w:val="00E302D5"/>
    <w:rsid w:val="00E302F9"/>
    <w:rsid w:val="00E30367"/>
    <w:rsid w:val="00E3045E"/>
    <w:rsid w:val="00E3053F"/>
    <w:rsid w:val="00E3060D"/>
    <w:rsid w:val="00E3067E"/>
    <w:rsid w:val="00E30715"/>
    <w:rsid w:val="00E307F9"/>
    <w:rsid w:val="00E30889"/>
    <w:rsid w:val="00E308A9"/>
    <w:rsid w:val="00E308B7"/>
    <w:rsid w:val="00E308C3"/>
    <w:rsid w:val="00E30909"/>
    <w:rsid w:val="00E30C5F"/>
    <w:rsid w:val="00E30CD4"/>
    <w:rsid w:val="00E30D81"/>
    <w:rsid w:val="00E30DB6"/>
    <w:rsid w:val="00E30EA0"/>
    <w:rsid w:val="00E30EE6"/>
    <w:rsid w:val="00E30F85"/>
    <w:rsid w:val="00E3104C"/>
    <w:rsid w:val="00E3116B"/>
    <w:rsid w:val="00E31233"/>
    <w:rsid w:val="00E3123D"/>
    <w:rsid w:val="00E31362"/>
    <w:rsid w:val="00E31374"/>
    <w:rsid w:val="00E313ED"/>
    <w:rsid w:val="00E3156D"/>
    <w:rsid w:val="00E315D0"/>
    <w:rsid w:val="00E315EF"/>
    <w:rsid w:val="00E316A8"/>
    <w:rsid w:val="00E317D8"/>
    <w:rsid w:val="00E3199B"/>
    <w:rsid w:val="00E31A26"/>
    <w:rsid w:val="00E31A91"/>
    <w:rsid w:val="00E31B0E"/>
    <w:rsid w:val="00E31C38"/>
    <w:rsid w:val="00E31DA7"/>
    <w:rsid w:val="00E31DAD"/>
    <w:rsid w:val="00E31DEF"/>
    <w:rsid w:val="00E31E63"/>
    <w:rsid w:val="00E31F89"/>
    <w:rsid w:val="00E32134"/>
    <w:rsid w:val="00E32296"/>
    <w:rsid w:val="00E3235B"/>
    <w:rsid w:val="00E32454"/>
    <w:rsid w:val="00E32491"/>
    <w:rsid w:val="00E324F5"/>
    <w:rsid w:val="00E327FD"/>
    <w:rsid w:val="00E32855"/>
    <w:rsid w:val="00E328CC"/>
    <w:rsid w:val="00E32A62"/>
    <w:rsid w:val="00E32B78"/>
    <w:rsid w:val="00E32C5C"/>
    <w:rsid w:val="00E32D41"/>
    <w:rsid w:val="00E32D96"/>
    <w:rsid w:val="00E32DC9"/>
    <w:rsid w:val="00E32F28"/>
    <w:rsid w:val="00E32F88"/>
    <w:rsid w:val="00E3306F"/>
    <w:rsid w:val="00E3307F"/>
    <w:rsid w:val="00E331C4"/>
    <w:rsid w:val="00E3332D"/>
    <w:rsid w:val="00E33364"/>
    <w:rsid w:val="00E33382"/>
    <w:rsid w:val="00E333AB"/>
    <w:rsid w:val="00E33407"/>
    <w:rsid w:val="00E33496"/>
    <w:rsid w:val="00E33593"/>
    <w:rsid w:val="00E3363A"/>
    <w:rsid w:val="00E336C1"/>
    <w:rsid w:val="00E337D9"/>
    <w:rsid w:val="00E337DA"/>
    <w:rsid w:val="00E33926"/>
    <w:rsid w:val="00E33986"/>
    <w:rsid w:val="00E339D3"/>
    <w:rsid w:val="00E33AD7"/>
    <w:rsid w:val="00E33AFC"/>
    <w:rsid w:val="00E33BF2"/>
    <w:rsid w:val="00E33C54"/>
    <w:rsid w:val="00E33C5C"/>
    <w:rsid w:val="00E33D0A"/>
    <w:rsid w:val="00E33D24"/>
    <w:rsid w:val="00E33D59"/>
    <w:rsid w:val="00E33D87"/>
    <w:rsid w:val="00E33EC8"/>
    <w:rsid w:val="00E33F88"/>
    <w:rsid w:val="00E33FF4"/>
    <w:rsid w:val="00E340C6"/>
    <w:rsid w:val="00E34218"/>
    <w:rsid w:val="00E3426C"/>
    <w:rsid w:val="00E342AD"/>
    <w:rsid w:val="00E34359"/>
    <w:rsid w:val="00E343A5"/>
    <w:rsid w:val="00E343C9"/>
    <w:rsid w:val="00E346BC"/>
    <w:rsid w:val="00E3474D"/>
    <w:rsid w:val="00E347AB"/>
    <w:rsid w:val="00E34890"/>
    <w:rsid w:val="00E3496D"/>
    <w:rsid w:val="00E349E8"/>
    <w:rsid w:val="00E34A42"/>
    <w:rsid w:val="00E34A86"/>
    <w:rsid w:val="00E34B0D"/>
    <w:rsid w:val="00E34C3E"/>
    <w:rsid w:val="00E34CB1"/>
    <w:rsid w:val="00E34CD8"/>
    <w:rsid w:val="00E34CDF"/>
    <w:rsid w:val="00E34D63"/>
    <w:rsid w:val="00E34DD7"/>
    <w:rsid w:val="00E34E91"/>
    <w:rsid w:val="00E34F1F"/>
    <w:rsid w:val="00E35039"/>
    <w:rsid w:val="00E350EB"/>
    <w:rsid w:val="00E35119"/>
    <w:rsid w:val="00E3526D"/>
    <w:rsid w:val="00E35375"/>
    <w:rsid w:val="00E356E5"/>
    <w:rsid w:val="00E35702"/>
    <w:rsid w:val="00E35836"/>
    <w:rsid w:val="00E3586F"/>
    <w:rsid w:val="00E35919"/>
    <w:rsid w:val="00E359AC"/>
    <w:rsid w:val="00E35A81"/>
    <w:rsid w:val="00E35C97"/>
    <w:rsid w:val="00E35CFB"/>
    <w:rsid w:val="00E35CFE"/>
    <w:rsid w:val="00E35F82"/>
    <w:rsid w:val="00E3623A"/>
    <w:rsid w:val="00E362B7"/>
    <w:rsid w:val="00E36343"/>
    <w:rsid w:val="00E363BD"/>
    <w:rsid w:val="00E36433"/>
    <w:rsid w:val="00E364BF"/>
    <w:rsid w:val="00E36754"/>
    <w:rsid w:val="00E36759"/>
    <w:rsid w:val="00E36911"/>
    <w:rsid w:val="00E3698E"/>
    <w:rsid w:val="00E369DB"/>
    <w:rsid w:val="00E36BBC"/>
    <w:rsid w:val="00E36C5F"/>
    <w:rsid w:val="00E36CA3"/>
    <w:rsid w:val="00E36CFA"/>
    <w:rsid w:val="00E36F7B"/>
    <w:rsid w:val="00E36FEE"/>
    <w:rsid w:val="00E37094"/>
    <w:rsid w:val="00E37096"/>
    <w:rsid w:val="00E3715C"/>
    <w:rsid w:val="00E371C3"/>
    <w:rsid w:val="00E372A5"/>
    <w:rsid w:val="00E374A7"/>
    <w:rsid w:val="00E374DB"/>
    <w:rsid w:val="00E37862"/>
    <w:rsid w:val="00E37946"/>
    <w:rsid w:val="00E3795B"/>
    <w:rsid w:val="00E379B3"/>
    <w:rsid w:val="00E37A98"/>
    <w:rsid w:val="00E37C9D"/>
    <w:rsid w:val="00E37CCD"/>
    <w:rsid w:val="00E37CD5"/>
    <w:rsid w:val="00E37D7D"/>
    <w:rsid w:val="00E37DA1"/>
    <w:rsid w:val="00E37DE9"/>
    <w:rsid w:val="00E37E46"/>
    <w:rsid w:val="00E37E4C"/>
    <w:rsid w:val="00E37EFA"/>
    <w:rsid w:val="00E37F79"/>
    <w:rsid w:val="00E4014B"/>
    <w:rsid w:val="00E401E0"/>
    <w:rsid w:val="00E401E7"/>
    <w:rsid w:val="00E403CE"/>
    <w:rsid w:val="00E40487"/>
    <w:rsid w:val="00E404EE"/>
    <w:rsid w:val="00E406CC"/>
    <w:rsid w:val="00E406E1"/>
    <w:rsid w:val="00E407CA"/>
    <w:rsid w:val="00E40922"/>
    <w:rsid w:val="00E40A97"/>
    <w:rsid w:val="00E40B68"/>
    <w:rsid w:val="00E40C58"/>
    <w:rsid w:val="00E40CA3"/>
    <w:rsid w:val="00E40DEB"/>
    <w:rsid w:val="00E40E20"/>
    <w:rsid w:val="00E40EE5"/>
    <w:rsid w:val="00E40FA6"/>
    <w:rsid w:val="00E40FCB"/>
    <w:rsid w:val="00E4102C"/>
    <w:rsid w:val="00E4106B"/>
    <w:rsid w:val="00E411A6"/>
    <w:rsid w:val="00E413CA"/>
    <w:rsid w:val="00E413FA"/>
    <w:rsid w:val="00E41416"/>
    <w:rsid w:val="00E4145A"/>
    <w:rsid w:val="00E41482"/>
    <w:rsid w:val="00E414C9"/>
    <w:rsid w:val="00E41698"/>
    <w:rsid w:val="00E417D2"/>
    <w:rsid w:val="00E41804"/>
    <w:rsid w:val="00E419DD"/>
    <w:rsid w:val="00E41B15"/>
    <w:rsid w:val="00E41C36"/>
    <w:rsid w:val="00E41CF2"/>
    <w:rsid w:val="00E41EA5"/>
    <w:rsid w:val="00E42015"/>
    <w:rsid w:val="00E42048"/>
    <w:rsid w:val="00E42087"/>
    <w:rsid w:val="00E4214E"/>
    <w:rsid w:val="00E42476"/>
    <w:rsid w:val="00E424A8"/>
    <w:rsid w:val="00E424AD"/>
    <w:rsid w:val="00E4256A"/>
    <w:rsid w:val="00E42848"/>
    <w:rsid w:val="00E4284C"/>
    <w:rsid w:val="00E429DC"/>
    <w:rsid w:val="00E429FB"/>
    <w:rsid w:val="00E42B2F"/>
    <w:rsid w:val="00E42B4C"/>
    <w:rsid w:val="00E42BFB"/>
    <w:rsid w:val="00E42CF5"/>
    <w:rsid w:val="00E42D7C"/>
    <w:rsid w:val="00E42FDD"/>
    <w:rsid w:val="00E43089"/>
    <w:rsid w:val="00E430C2"/>
    <w:rsid w:val="00E431E7"/>
    <w:rsid w:val="00E4327A"/>
    <w:rsid w:val="00E4327D"/>
    <w:rsid w:val="00E433FA"/>
    <w:rsid w:val="00E43409"/>
    <w:rsid w:val="00E43454"/>
    <w:rsid w:val="00E4345C"/>
    <w:rsid w:val="00E43462"/>
    <w:rsid w:val="00E434AB"/>
    <w:rsid w:val="00E43532"/>
    <w:rsid w:val="00E43585"/>
    <w:rsid w:val="00E435B7"/>
    <w:rsid w:val="00E435E4"/>
    <w:rsid w:val="00E4363A"/>
    <w:rsid w:val="00E436A5"/>
    <w:rsid w:val="00E436D9"/>
    <w:rsid w:val="00E43786"/>
    <w:rsid w:val="00E43795"/>
    <w:rsid w:val="00E4379E"/>
    <w:rsid w:val="00E437D9"/>
    <w:rsid w:val="00E4393B"/>
    <w:rsid w:val="00E439A4"/>
    <w:rsid w:val="00E43A5F"/>
    <w:rsid w:val="00E43AAA"/>
    <w:rsid w:val="00E43C3E"/>
    <w:rsid w:val="00E43D25"/>
    <w:rsid w:val="00E44005"/>
    <w:rsid w:val="00E4402F"/>
    <w:rsid w:val="00E440E8"/>
    <w:rsid w:val="00E44224"/>
    <w:rsid w:val="00E44242"/>
    <w:rsid w:val="00E4426D"/>
    <w:rsid w:val="00E4432D"/>
    <w:rsid w:val="00E4437A"/>
    <w:rsid w:val="00E44410"/>
    <w:rsid w:val="00E445E6"/>
    <w:rsid w:val="00E4461A"/>
    <w:rsid w:val="00E4469F"/>
    <w:rsid w:val="00E4495B"/>
    <w:rsid w:val="00E449AF"/>
    <w:rsid w:val="00E449C5"/>
    <w:rsid w:val="00E44B24"/>
    <w:rsid w:val="00E44C94"/>
    <w:rsid w:val="00E44CAA"/>
    <w:rsid w:val="00E44E29"/>
    <w:rsid w:val="00E45085"/>
    <w:rsid w:val="00E4521D"/>
    <w:rsid w:val="00E45229"/>
    <w:rsid w:val="00E4529A"/>
    <w:rsid w:val="00E453B7"/>
    <w:rsid w:val="00E4548E"/>
    <w:rsid w:val="00E454DC"/>
    <w:rsid w:val="00E45618"/>
    <w:rsid w:val="00E4573A"/>
    <w:rsid w:val="00E457CB"/>
    <w:rsid w:val="00E4582A"/>
    <w:rsid w:val="00E45876"/>
    <w:rsid w:val="00E458D7"/>
    <w:rsid w:val="00E45987"/>
    <w:rsid w:val="00E45A95"/>
    <w:rsid w:val="00E45AF4"/>
    <w:rsid w:val="00E45C76"/>
    <w:rsid w:val="00E45E45"/>
    <w:rsid w:val="00E45E69"/>
    <w:rsid w:val="00E45E71"/>
    <w:rsid w:val="00E45E7E"/>
    <w:rsid w:val="00E45E93"/>
    <w:rsid w:val="00E45F22"/>
    <w:rsid w:val="00E45FAF"/>
    <w:rsid w:val="00E460C8"/>
    <w:rsid w:val="00E460F4"/>
    <w:rsid w:val="00E4619D"/>
    <w:rsid w:val="00E462AF"/>
    <w:rsid w:val="00E4633F"/>
    <w:rsid w:val="00E4636C"/>
    <w:rsid w:val="00E46403"/>
    <w:rsid w:val="00E46533"/>
    <w:rsid w:val="00E46546"/>
    <w:rsid w:val="00E46658"/>
    <w:rsid w:val="00E469EB"/>
    <w:rsid w:val="00E46A3F"/>
    <w:rsid w:val="00E46B3A"/>
    <w:rsid w:val="00E46BBC"/>
    <w:rsid w:val="00E46C25"/>
    <w:rsid w:val="00E46C87"/>
    <w:rsid w:val="00E46D13"/>
    <w:rsid w:val="00E46EF5"/>
    <w:rsid w:val="00E47187"/>
    <w:rsid w:val="00E471AF"/>
    <w:rsid w:val="00E47256"/>
    <w:rsid w:val="00E47312"/>
    <w:rsid w:val="00E47517"/>
    <w:rsid w:val="00E47617"/>
    <w:rsid w:val="00E4766C"/>
    <w:rsid w:val="00E47692"/>
    <w:rsid w:val="00E476CA"/>
    <w:rsid w:val="00E4777B"/>
    <w:rsid w:val="00E478BA"/>
    <w:rsid w:val="00E479AC"/>
    <w:rsid w:val="00E47AAB"/>
    <w:rsid w:val="00E47AFF"/>
    <w:rsid w:val="00E47E1F"/>
    <w:rsid w:val="00E47ED4"/>
    <w:rsid w:val="00E50000"/>
    <w:rsid w:val="00E50113"/>
    <w:rsid w:val="00E5012B"/>
    <w:rsid w:val="00E501CE"/>
    <w:rsid w:val="00E50214"/>
    <w:rsid w:val="00E502AE"/>
    <w:rsid w:val="00E50379"/>
    <w:rsid w:val="00E50428"/>
    <w:rsid w:val="00E506CE"/>
    <w:rsid w:val="00E506E6"/>
    <w:rsid w:val="00E5070E"/>
    <w:rsid w:val="00E507B4"/>
    <w:rsid w:val="00E507BF"/>
    <w:rsid w:val="00E5091B"/>
    <w:rsid w:val="00E509AA"/>
    <w:rsid w:val="00E50A09"/>
    <w:rsid w:val="00E50A65"/>
    <w:rsid w:val="00E50AD4"/>
    <w:rsid w:val="00E50AD8"/>
    <w:rsid w:val="00E50AF2"/>
    <w:rsid w:val="00E50C97"/>
    <w:rsid w:val="00E50DA9"/>
    <w:rsid w:val="00E50DF1"/>
    <w:rsid w:val="00E50E14"/>
    <w:rsid w:val="00E50FC3"/>
    <w:rsid w:val="00E50FF2"/>
    <w:rsid w:val="00E5108D"/>
    <w:rsid w:val="00E510B2"/>
    <w:rsid w:val="00E510EA"/>
    <w:rsid w:val="00E51119"/>
    <w:rsid w:val="00E512E9"/>
    <w:rsid w:val="00E51586"/>
    <w:rsid w:val="00E51879"/>
    <w:rsid w:val="00E518AD"/>
    <w:rsid w:val="00E51980"/>
    <w:rsid w:val="00E51B69"/>
    <w:rsid w:val="00E51BE8"/>
    <w:rsid w:val="00E51C92"/>
    <w:rsid w:val="00E51DFE"/>
    <w:rsid w:val="00E51E91"/>
    <w:rsid w:val="00E51FEE"/>
    <w:rsid w:val="00E520D5"/>
    <w:rsid w:val="00E52139"/>
    <w:rsid w:val="00E52184"/>
    <w:rsid w:val="00E521C7"/>
    <w:rsid w:val="00E52477"/>
    <w:rsid w:val="00E525E8"/>
    <w:rsid w:val="00E52658"/>
    <w:rsid w:val="00E52798"/>
    <w:rsid w:val="00E5281C"/>
    <w:rsid w:val="00E52827"/>
    <w:rsid w:val="00E528D0"/>
    <w:rsid w:val="00E5293A"/>
    <w:rsid w:val="00E52A16"/>
    <w:rsid w:val="00E52A80"/>
    <w:rsid w:val="00E52ABF"/>
    <w:rsid w:val="00E52ED4"/>
    <w:rsid w:val="00E53089"/>
    <w:rsid w:val="00E530F1"/>
    <w:rsid w:val="00E5310A"/>
    <w:rsid w:val="00E5314C"/>
    <w:rsid w:val="00E531F1"/>
    <w:rsid w:val="00E5332D"/>
    <w:rsid w:val="00E53331"/>
    <w:rsid w:val="00E533E4"/>
    <w:rsid w:val="00E5344C"/>
    <w:rsid w:val="00E53495"/>
    <w:rsid w:val="00E534BB"/>
    <w:rsid w:val="00E53532"/>
    <w:rsid w:val="00E53602"/>
    <w:rsid w:val="00E53640"/>
    <w:rsid w:val="00E53676"/>
    <w:rsid w:val="00E5375D"/>
    <w:rsid w:val="00E5377D"/>
    <w:rsid w:val="00E5378C"/>
    <w:rsid w:val="00E538A9"/>
    <w:rsid w:val="00E538FD"/>
    <w:rsid w:val="00E53A12"/>
    <w:rsid w:val="00E53A92"/>
    <w:rsid w:val="00E53C2B"/>
    <w:rsid w:val="00E53C37"/>
    <w:rsid w:val="00E53C75"/>
    <w:rsid w:val="00E53D6E"/>
    <w:rsid w:val="00E53E1D"/>
    <w:rsid w:val="00E53E27"/>
    <w:rsid w:val="00E53E83"/>
    <w:rsid w:val="00E53FA9"/>
    <w:rsid w:val="00E53FE6"/>
    <w:rsid w:val="00E53FF5"/>
    <w:rsid w:val="00E540F5"/>
    <w:rsid w:val="00E541E3"/>
    <w:rsid w:val="00E54302"/>
    <w:rsid w:val="00E543CC"/>
    <w:rsid w:val="00E543FA"/>
    <w:rsid w:val="00E54456"/>
    <w:rsid w:val="00E544A6"/>
    <w:rsid w:val="00E544FF"/>
    <w:rsid w:val="00E54509"/>
    <w:rsid w:val="00E54524"/>
    <w:rsid w:val="00E545A4"/>
    <w:rsid w:val="00E545B7"/>
    <w:rsid w:val="00E545DA"/>
    <w:rsid w:val="00E547B9"/>
    <w:rsid w:val="00E548B8"/>
    <w:rsid w:val="00E548FE"/>
    <w:rsid w:val="00E54903"/>
    <w:rsid w:val="00E54AC8"/>
    <w:rsid w:val="00E54B32"/>
    <w:rsid w:val="00E54B3B"/>
    <w:rsid w:val="00E54B99"/>
    <w:rsid w:val="00E54CE8"/>
    <w:rsid w:val="00E54D91"/>
    <w:rsid w:val="00E54ED2"/>
    <w:rsid w:val="00E54F26"/>
    <w:rsid w:val="00E54F5F"/>
    <w:rsid w:val="00E54F8D"/>
    <w:rsid w:val="00E54F91"/>
    <w:rsid w:val="00E5503F"/>
    <w:rsid w:val="00E55317"/>
    <w:rsid w:val="00E553E5"/>
    <w:rsid w:val="00E55535"/>
    <w:rsid w:val="00E555C2"/>
    <w:rsid w:val="00E5575C"/>
    <w:rsid w:val="00E55A53"/>
    <w:rsid w:val="00E55A59"/>
    <w:rsid w:val="00E55A5D"/>
    <w:rsid w:val="00E55BE2"/>
    <w:rsid w:val="00E55D42"/>
    <w:rsid w:val="00E55F3C"/>
    <w:rsid w:val="00E55FC9"/>
    <w:rsid w:val="00E55FF5"/>
    <w:rsid w:val="00E560D6"/>
    <w:rsid w:val="00E56263"/>
    <w:rsid w:val="00E562FA"/>
    <w:rsid w:val="00E56305"/>
    <w:rsid w:val="00E563B0"/>
    <w:rsid w:val="00E564FF"/>
    <w:rsid w:val="00E567C0"/>
    <w:rsid w:val="00E567C8"/>
    <w:rsid w:val="00E568DE"/>
    <w:rsid w:val="00E569E9"/>
    <w:rsid w:val="00E56A30"/>
    <w:rsid w:val="00E56A52"/>
    <w:rsid w:val="00E56BB4"/>
    <w:rsid w:val="00E56C54"/>
    <w:rsid w:val="00E56CB0"/>
    <w:rsid w:val="00E56CD5"/>
    <w:rsid w:val="00E56D79"/>
    <w:rsid w:val="00E56DEA"/>
    <w:rsid w:val="00E56ECB"/>
    <w:rsid w:val="00E56F3C"/>
    <w:rsid w:val="00E57085"/>
    <w:rsid w:val="00E570C5"/>
    <w:rsid w:val="00E5718D"/>
    <w:rsid w:val="00E571B0"/>
    <w:rsid w:val="00E571CC"/>
    <w:rsid w:val="00E572B6"/>
    <w:rsid w:val="00E573D4"/>
    <w:rsid w:val="00E5747A"/>
    <w:rsid w:val="00E57551"/>
    <w:rsid w:val="00E5770C"/>
    <w:rsid w:val="00E57758"/>
    <w:rsid w:val="00E57787"/>
    <w:rsid w:val="00E577EA"/>
    <w:rsid w:val="00E5785B"/>
    <w:rsid w:val="00E5790B"/>
    <w:rsid w:val="00E57959"/>
    <w:rsid w:val="00E579C3"/>
    <w:rsid w:val="00E579EB"/>
    <w:rsid w:val="00E57ADE"/>
    <w:rsid w:val="00E57D2D"/>
    <w:rsid w:val="00E57D4C"/>
    <w:rsid w:val="00E57F7A"/>
    <w:rsid w:val="00E60185"/>
    <w:rsid w:val="00E601BD"/>
    <w:rsid w:val="00E60277"/>
    <w:rsid w:val="00E602B4"/>
    <w:rsid w:val="00E6049C"/>
    <w:rsid w:val="00E604EE"/>
    <w:rsid w:val="00E604FD"/>
    <w:rsid w:val="00E60521"/>
    <w:rsid w:val="00E6054C"/>
    <w:rsid w:val="00E6056A"/>
    <w:rsid w:val="00E6057A"/>
    <w:rsid w:val="00E60580"/>
    <w:rsid w:val="00E605B7"/>
    <w:rsid w:val="00E60782"/>
    <w:rsid w:val="00E60806"/>
    <w:rsid w:val="00E60808"/>
    <w:rsid w:val="00E609D7"/>
    <w:rsid w:val="00E609E0"/>
    <w:rsid w:val="00E60ACC"/>
    <w:rsid w:val="00E60C45"/>
    <w:rsid w:val="00E60DE5"/>
    <w:rsid w:val="00E60E12"/>
    <w:rsid w:val="00E60EB1"/>
    <w:rsid w:val="00E60FDF"/>
    <w:rsid w:val="00E6102A"/>
    <w:rsid w:val="00E611EB"/>
    <w:rsid w:val="00E6128E"/>
    <w:rsid w:val="00E6129B"/>
    <w:rsid w:val="00E613BA"/>
    <w:rsid w:val="00E613CD"/>
    <w:rsid w:val="00E61511"/>
    <w:rsid w:val="00E61A1B"/>
    <w:rsid w:val="00E61B01"/>
    <w:rsid w:val="00E61BA9"/>
    <w:rsid w:val="00E61BB9"/>
    <w:rsid w:val="00E61BDA"/>
    <w:rsid w:val="00E61C14"/>
    <w:rsid w:val="00E61C82"/>
    <w:rsid w:val="00E61CAD"/>
    <w:rsid w:val="00E61E2C"/>
    <w:rsid w:val="00E61EFD"/>
    <w:rsid w:val="00E61FEF"/>
    <w:rsid w:val="00E6206A"/>
    <w:rsid w:val="00E620ED"/>
    <w:rsid w:val="00E621AE"/>
    <w:rsid w:val="00E621C6"/>
    <w:rsid w:val="00E621D2"/>
    <w:rsid w:val="00E6241B"/>
    <w:rsid w:val="00E624C2"/>
    <w:rsid w:val="00E625B8"/>
    <w:rsid w:val="00E62654"/>
    <w:rsid w:val="00E627AA"/>
    <w:rsid w:val="00E62994"/>
    <w:rsid w:val="00E62A51"/>
    <w:rsid w:val="00E62A80"/>
    <w:rsid w:val="00E62AC3"/>
    <w:rsid w:val="00E62B48"/>
    <w:rsid w:val="00E62DC2"/>
    <w:rsid w:val="00E62DEC"/>
    <w:rsid w:val="00E62E99"/>
    <w:rsid w:val="00E62EF4"/>
    <w:rsid w:val="00E63188"/>
    <w:rsid w:val="00E63325"/>
    <w:rsid w:val="00E63382"/>
    <w:rsid w:val="00E633F6"/>
    <w:rsid w:val="00E6341C"/>
    <w:rsid w:val="00E6342E"/>
    <w:rsid w:val="00E63461"/>
    <w:rsid w:val="00E6346B"/>
    <w:rsid w:val="00E6347B"/>
    <w:rsid w:val="00E63620"/>
    <w:rsid w:val="00E63640"/>
    <w:rsid w:val="00E636F0"/>
    <w:rsid w:val="00E6399E"/>
    <w:rsid w:val="00E63A38"/>
    <w:rsid w:val="00E63A3E"/>
    <w:rsid w:val="00E63B1D"/>
    <w:rsid w:val="00E63B71"/>
    <w:rsid w:val="00E63C08"/>
    <w:rsid w:val="00E63D66"/>
    <w:rsid w:val="00E63D6F"/>
    <w:rsid w:val="00E63D81"/>
    <w:rsid w:val="00E63E1A"/>
    <w:rsid w:val="00E63F22"/>
    <w:rsid w:val="00E63F5C"/>
    <w:rsid w:val="00E63FED"/>
    <w:rsid w:val="00E640A1"/>
    <w:rsid w:val="00E64157"/>
    <w:rsid w:val="00E641C7"/>
    <w:rsid w:val="00E642BA"/>
    <w:rsid w:val="00E642F2"/>
    <w:rsid w:val="00E6439F"/>
    <w:rsid w:val="00E6453C"/>
    <w:rsid w:val="00E64587"/>
    <w:rsid w:val="00E645B9"/>
    <w:rsid w:val="00E645BD"/>
    <w:rsid w:val="00E646A4"/>
    <w:rsid w:val="00E646C3"/>
    <w:rsid w:val="00E64768"/>
    <w:rsid w:val="00E6496D"/>
    <w:rsid w:val="00E64987"/>
    <w:rsid w:val="00E64BC0"/>
    <w:rsid w:val="00E64D1F"/>
    <w:rsid w:val="00E64D23"/>
    <w:rsid w:val="00E64D44"/>
    <w:rsid w:val="00E64DB3"/>
    <w:rsid w:val="00E64E49"/>
    <w:rsid w:val="00E64ED8"/>
    <w:rsid w:val="00E651E3"/>
    <w:rsid w:val="00E65375"/>
    <w:rsid w:val="00E6554C"/>
    <w:rsid w:val="00E6558E"/>
    <w:rsid w:val="00E6559F"/>
    <w:rsid w:val="00E655D5"/>
    <w:rsid w:val="00E6563E"/>
    <w:rsid w:val="00E656BC"/>
    <w:rsid w:val="00E656FC"/>
    <w:rsid w:val="00E658D1"/>
    <w:rsid w:val="00E658E1"/>
    <w:rsid w:val="00E658EE"/>
    <w:rsid w:val="00E65ACF"/>
    <w:rsid w:val="00E65BB9"/>
    <w:rsid w:val="00E65CC2"/>
    <w:rsid w:val="00E65D68"/>
    <w:rsid w:val="00E66023"/>
    <w:rsid w:val="00E66073"/>
    <w:rsid w:val="00E660F8"/>
    <w:rsid w:val="00E6622F"/>
    <w:rsid w:val="00E66461"/>
    <w:rsid w:val="00E6652E"/>
    <w:rsid w:val="00E665A5"/>
    <w:rsid w:val="00E666EA"/>
    <w:rsid w:val="00E667BE"/>
    <w:rsid w:val="00E667F8"/>
    <w:rsid w:val="00E6685A"/>
    <w:rsid w:val="00E668D1"/>
    <w:rsid w:val="00E66946"/>
    <w:rsid w:val="00E66ABA"/>
    <w:rsid w:val="00E66AEA"/>
    <w:rsid w:val="00E66AFB"/>
    <w:rsid w:val="00E66CEA"/>
    <w:rsid w:val="00E66D28"/>
    <w:rsid w:val="00E66ED8"/>
    <w:rsid w:val="00E670B9"/>
    <w:rsid w:val="00E67191"/>
    <w:rsid w:val="00E671FD"/>
    <w:rsid w:val="00E674D7"/>
    <w:rsid w:val="00E67505"/>
    <w:rsid w:val="00E67518"/>
    <w:rsid w:val="00E67578"/>
    <w:rsid w:val="00E675F4"/>
    <w:rsid w:val="00E675FA"/>
    <w:rsid w:val="00E6763D"/>
    <w:rsid w:val="00E676AB"/>
    <w:rsid w:val="00E677E9"/>
    <w:rsid w:val="00E67B64"/>
    <w:rsid w:val="00E67B88"/>
    <w:rsid w:val="00E67B95"/>
    <w:rsid w:val="00E67CC9"/>
    <w:rsid w:val="00E67FD0"/>
    <w:rsid w:val="00E67FE2"/>
    <w:rsid w:val="00E70094"/>
    <w:rsid w:val="00E7013C"/>
    <w:rsid w:val="00E7018A"/>
    <w:rsid w:val="00E70236"/>
    <w:rsid w:val="00E70252"/>
    <w:rsid w:val="00E7028D"/>
    <w:rsid w:val="00E702B8"/>
    <w:rsid w:val="00E702D8"/>
    <w:rsid w:val="00E7032F"/>
    <w:rsid w:val="00E703DC"/>
    <w:rsid w:val="00E70436"/>
    <w:rsid w:val="00E704E1"/>
    <w:rsid w:val="00E70587"/>
    <w:rsid w:val="00E705DD"/>
    <w:rsid w:val="00E70677"/>
    <w:rsid w:val="00E7069C"/>
    <w:rsid w:val="00E707FD"/>
    <w:rsid w:val="00E70819"/>
    <w:rsid w:val="00E70856"/>
    <w:rsid w:val="00E70898"/>
    <w:rsid w:val="00E708E2"/>
    <w:rsid w:val="00E70B29"/>
    <w:rsid w:val="00E70CFA"/>
    <w:rsid w:val="00E70E6D"/>
    <w:rsid w:val="00E70F3F"/>
    <w:rsid w:val="00E70F54"/>
    <w:rsid w:val="00E710B4"/>
    <w:rsid w:val="00E71279"/>
    <w:rsid w:val="00E714D0"/>
    <w:rsid w:val="00E71525"/>
    <w:rsid w:val="00E71656"/>
    <w:rsid w:val="00E716FA"/>
    <w:rsid w:val="00E7173E"/>
    <w:rsid w:val="00E71808"/>
    <w:rsid w:val="00E71811"/>
    <w:rsid w:val="00E71892"/>
    <w:rsid w:val="00E719DB"/>
    <w:rsid w:val="00E71CDF"/>
    <w:rsid w:val="00E71E4B"/>
    <w:rsid w:val="00E71F08"/>
    <w:rsid w:val="00E71F2D"/>
    <w:rsid w:val="00E72006"/>
    <w:rsid w:val="00E7205A"/>
    <w:rsid w:val="00E720FB"/>
    <w:rsid w:val="00E72109"/>
    <w:rsid w:val="00E721B5"/>
    <w:rsid w:val="00E72201"/>
    <w:rsid w:val="00E7231F"/>
    <w:rsid w:val="00E72342"/>
    <w:rsid w:val="00E7236D"/>
    <w:rsid w:val="00E723C8"/>
    <w:rsid w:val="00E723E4"/>
    <w:rsid w:val="00E72415"/>
    <w:rsid w:val="00E7243F"/>
    <w:rsid w:val="00E724DC"/>
    <w:rsid w:val="00E72518"/>
    <w:rsid w:val="00E72527"/>
    <w:rsid w:val="00E7272A"/>
    <w:rsid w:val="00E7279C"/>
    <w:rsid w:val="00E7280C"/>
    <w:rsid w:val="00E72904"/>
    <w:rsid w:val="00E729B5"/>
    <w:rsid w:val="00E72A93"/>
    <w:rsid w:val="00E72B05"/>
    <w:rsid w:val="00E72B99"/>
    <w:rsid w:val="00E72BD1"/>
    <w:rsid w:val="00E72D20"/>
    <w:rsid w:val="00E72D41"/>
    <w:rsid w:val="00E72DF0"/>
    <w:rsid w:val="00E72EC5"/>
    <w:rsid w:val="00E73109"/>
    <w:rsid w:val="00E7312A"/>
    <w:rsid w:val="00E7325B"/>
    <w:rsid w:val="00E73323"/>
    <w:rsid w:val="00E73370"/>
    <w:rsid w:val="00E73492"/>
    <w:rsid w:val="00E734AD"/>
    <w:rsid w:val="00E734C9"/>
    <w:rsid w:val="00E735B9"/>
    <w:rsid w:val="00E7361F"/>
    <w:rsid w:val="00E7367E"/>
    <w:rsid w:val="00E73691"/>
    <w:rsid w:val="00E7377F"/>
    <w:rsid w:val="00E7393F"/>
    <w:rsid w:val="00E73A50"/>
    <w:rsid w:val="00E73A81"/>
    <w:rsid w:val="00E73AF3"/>
    <w:rsid w:val="00E73B9D"/>
    <w:rsid w:val="00E73C90"/>
    <w:rsid w:val="00E73CAD"/>
    <w:rsid w:val="00E73EA2"/>
    <w:rsid w:val="00E73EBD"/>
    <w:rsid w:val="00E73F24"/>
    <w:rsid w:val="00E741F4"/>
    <w:rsid w:val="00E7428A"/>
    <w:rsid w:val="00E742CB"/>
    <w:rsid w:val="00E74349"/>
    <w:rsid w:val="00E743C3"/>
    <w:rsid w:val="00E74402"/>
    <w:rsid w:val="00E74407"/>
    <w:rsid w:val="00E7441C"/>
    <w:rsid w:val="00E74658"/>
    <w:rsid w:val="00E74691"/>
    <w:rsid w:val="00E7478E"/>
    <w:rsid w:val="00E748A0"/>
    <w:rsid w:val="00E74929"/>
    <w:rsid w:val="00E74995"/>
    <w:rsid w:val="00E74A73"/>
    <w:rsid w:val="00E74AD0"/>
    <w:rsid w:val="00E74B5B"/>
    <w:rsid w:val="00E74BB1"/>
    <w:rsid w:val="00E74C75"/>
    <w:rsid w:val="00E74D07"/>
    <w:rsid w:val="00E74DAA"/>
    <w:rsid w:val="00E74DCC"/>
    <w:rsid w:val="00E75029"/>
    <w:rsid w:val="00E75156"/>
    <w:rsid w:val="00E75326"/>
    <w:rsid w:val="00E753A9"/>
    <w:rsid w:val="00E753AE"/>
    <w:rsid w:val="00E753DB"/>
    <w:rsid w:val="00E75477"/>
    <w:rsid w:val="00E7565E"/>
    <w:rsid w:val="00E75721"/>
    <w:rsid w:val="00E7590B"/>
    <w:rsid w:val="00E75975"/>
    <w:rsid w:val="00E75A99"/>
    <w:rsid w:val="00E75B1E"/>
    <w:rsid w:val="00E75B37"/>
    <w:rsid w:val="00E75B6E"/>
    <w:rsid w:val="00E75B90"/>
    <w:rsid w:val="00E75BAB"/>
    <w:rsid w:val="00E75C50"/>
    <w:rsid w:val="00E75CFD"/>
    <w:rsid w:val="00E75DD4"/>
    <w:rsid w:val="00E75DF2"/>
    <w:rsid w:val="00E75E66"/>
    <w:rsid w:val="00E75F2E"/>
    <w:rsid w:val="00E75F39"/>
    <w:rsid w:val="00E76088"/>
    <w:rsid w:val="00E760E6"/>
    <w:rsid w:val="00E762D8"/>
    <w:rsid w:val="00E76321"/>
    <w:rsid w:val="00E763AF"/>
    <w:rsid w:val="00E763EC"/>
    <w:rsid w:val="00E76417"/>
    <w:rsid w:val="00E76450"/>
    <w:rsid w:val="00E764B7"/>
    <w:rsid w:val="00E76503"/>
    <w:rsid w:val="00E76723"/>
    <w:rsid w:val="00E767E2"/>
    <w:rsid w:val="00E768C7"/>
    <w:rsid w:val="00E7691A"/>
    <w:rsid w:val="00E76956"/>
    <w:rsid w:val="00E769E4"/>
    <w:rsid w:val="00E769E6"/>
    <w:rsid w:val="00E76A98"/>
    <w:rsid w:val="00E76B48"/>
    <w:rsid w:val="00E76BAE"/>
    <w:rsid w:val="00E76BEF"/>
    <w:rsid w:val="00E76C90"/>
    <w:rsid w:val="00E76CC1"/>
    <w:rsid w:val="00E76D77"/>
    <w:rsid w:val="00E76DCD"/>
    <w:rsid w:val="00E76F32"/>
    <w:rsid w:val="00E76F40"/>
    <w:rsid w:val="00E76F49"/>
    <w:rsid w:val="00E76FA0"/>
    <w:rsid w:val="00E77092"/>
    <w:rsid w:val="00E770AE"/>
    <w:rsid w:val="00E77130"/>
    <w:rsid w:val="00E77151"/>
    <w:rsid w:val="00E7721A"/>
    <w:rsid w:val="00E7723C"/>
    <w:rsid w:val="00E7723D"/>
    <w:rsid w:val="00E7734D"/>
    <w:rsid w:val="00E77490"/>
    <w:rsid w:val="00E77560"/>
    <w:rsid w:val="00E7756D"/>
    <w:rsid w:val="00E7757C"/>
    <w:rsid w:val="00E776E0"/>
    <w:rsid w:val="00E776F7"/>
    <w:rsid w:val="00E7783D"/>
    <w:rsid w:val="00E77884"/>
    <w:rsid w:val="00E778BD"/>
    <w:rsid w:val="00E77901"/>
    <w:rsid w:val="00E77B30"/>
    <w:rsid w:val="00E77BF8"/>
    <w:rsid w:val="00E77C89"/>
    <w:rsid w:val="00E77E3F"/>
    <w:rsid w:val="00E77E56"/>
    <w:rsid w:val="00E77E9F"/>
    <w:rsid w:val="00E8004E"/>
    <w:rsid w:val="00E80175"/>
    <w:rsid w:val="00E8017D"/>
    <w:rsid w:val="00E8036C"/>
    <w:rsid w:val="00E80472"/>
    <w:rsid w:val="00E80508"/>
    <w:rsid w:val="00E80521"/>
    <w:rsid w:val="00E805E3"/>
    <w:rsid w:val="00E806B8"/>
    <w:rsid w:val="00E806F3"/>
    <w:rsid w:val="00E808A9"/>
    <w:rsid w:val="00E8095E"/>
    <w:rsid w:val="00E80AC3"/>
    <w:rsid w:val="00E80B4A"/>
    <w:rsid w:val="00E80B4D"/>
    <w:rsid w:val="00E80B61"/>
    <w:rsid w:val="00E80C93"/>
    <w:rsid w:val="00E80E20"/>
    <w:rsid w:val="00E80E81"/>
    <w:rsid w:val="00E80FAE"/>
    <w:rsid w:val="00E81092"/>
    <w:rsid w:val="00E81318"/>
    <w:rsid w:val="00E8144F"/>
    <w:rsid w:val="00E814C3"/>
    <w:rsid w:val="00E8155E"/>
    <w:rsid w:val="00E81591"/>
    <w:rsid w:val="00E815AC"/>
    <w:rsid w:val="00E816AA"/>
    <w:rsid w:val="00E8173A"/>
    <w:rsid w:val="00E817AD"/>
    <w:rsid w:val="00E817EC"/>
    <w:rsid w:val="00E817F4"/>
    <w:rsid w:val="00E818C3"/>
    <w:rsid w:val="00E8198D"/>
    <w:rsid w:val="00E81990"/>
    <w:rsid w:val="00E81A45"/>
    <w:rsid w:val="00E81A5A"/>
    <w:rsid w:val="00E81C85"/>
    <w:rsid w:val="00E81CAB"/>
    <w:rsid w:val="00E81DE3"/>
    <w:rsid w:val="00E81E17"/>
    <w:rsid w:val="00E81EB4"/>
    <w:rsid w:val="00E81EEE"/>
    <w:rsid w:val="00E81F9B"/>
    <w:rsid w:val="00E81FCC"/>
    <w:rsid w:val="00E821FA"/>
    <w:rsid w:val="00E82307"/>
    <w:rsid w:val="00E8235E"/>
    <w:rsid w:val="00E8237F"/>
    <w:rsid w:val="00E824ED"/>
    <w:rsid w:val="00E824FC"/>
    <w:rsid w:val="00E82602"/>
    <w:rsid w:val="00E826A7"/>
    <w:rsid w:val="00E826F7"/>
    <w:rsid w:val="00E82802"/>
    <w:rsid w:val="00E82889"/>
    <w:rsid w:val="00E829FC"/>
    <w:rsid w:val="00E82B44"/>
    <w:rsid w:val="00E82B78"/>
    <w:rsid w:val="00E82BE3"/>
    <w:rsid w:val="00E82D60"/>
    <w:rsid w:val="00E82DBD"/>
    <w:rsid w:val="00E82F6B"/>
    <w:rsid w:val="00E8306E"/>
    <w:rsid w:val="00E83158"/>
    <w:rsid w:val="00E8321D"/>
    <w:rsid w:val="00E832C8"/>
    <w:rsid w:val="00E8331F"/>
    <w:rsid w:val="00E833E9"/>
    <w:rsid w:val="00E8343E"/>
    <w:rsid w:val="00E83489"/>
    <w:rsid w:val="00E8350F"/>
    <w:rsid w:val="00E83544"/>
    <w:rsid w:val="00E835AD"/>
    <w:rsid w:val="00E83769"/>
    <w:rsid w:val="00E8387A"/>
    <w:rsid w:val="00E8395B"/>
    <w:rsid w:val="00E839B6"/>
    <w:rsid w:val="00E839D4"/>
    <w:rsid w:val="00E83AD0"/>
    <w:rsid w:val="00E83B94"/>
    <w:rsid w:val="00E83D3C"/>
    <w:rsid w:val="00E83D3D"/>
    <w:rsid w:val="00E83E18"/>
    <w:rsid w:val="00E83E4C"/>
    <w:rsid w:val="00E83F1E"/>
    <w:rsid w:val="00E841E5"/>
    <w:rsid w:val="00E84259"/>
    <w:rsid w:val="00E842A5"/>
    <w:rsid w:val="00E842C4"/>
    <w:rsid w:val="00E842C7"/>
    <w:rsid w:val="00E8439B"/>
    <w:rsid w:val="00E844FF"/>
    <w:rsid w:val="00E8454C"/>
    <w:rsid w:val="00E8464D"/>
    <w:rsid w:val="00E846E5"/>
    <w:rsid w:val="00E84808"/>
    <w:rsid w:val="00E84B18"/>
    <w:rsid w:val="00E84BF9"/>
    <w:rsid w:val="00E84C46"/>
    <w:rsid w:val="00E84D8D"/>
    <w:rsid w:val="00E84DD1"/>
    <w:rsid w:val="00E84EB6"/>
    <w:rsid w:val="00E850F8"/>
    <w:rsid w:val="00E851F5"/>
    <w:rsid w:val="00E85224"/>
    <w:rsid w:val="00E852A0"/>
    <w:rsid w:val="00E853EC"/>
    <w:rsid w:val="00E8554C"/>
    <w:rsid w:val="00E85672"/>
    <w:rsid w:val="00E8567A"/>
    <w:rsid w:val="00E85831"/>
    <w:rsid w:val="00E85865"/>
    <w:rsid w:val="00E85866"/>
    <w:rsid w:val="00E8587B"/>
    <w:rsid w:val="00E8588D"/>
    <w:rsid w:val="00E85895"/>
    <w:rsid w:val="00E85938"/>
    <w:rsid w:val="00E85A47"/>
    <w:rsid w:val="00E85B46"/>
    <w:rsid w:val="00E85BE2"/>
    <w:rsid w:val="00E85C3B"/>
    <w:rsid w:val="00E85DF1"/>
    <w:rsid w:val="00E85E2E"/>
    <w:rsid w:val="00E85E3D"/>
    <w:rsid w:val="00E85E54"/>
    <w:rsid w:val="00E85EA5"/>
    <w:rsid w:val="00E85F00"/>
    <w:rsid w:val="00E85F28"/>
    <w:rsid w:val="00E85FD2"/>
    <w:rsid w:val="00E86002"/>
    <w:rsid w:val="00E86007"/>
    <w:rsid w:val="00E86056"/>
    <w:rsid w:val="00E86183"/>
    <w:rsid w:val="00E861AC"/>
    <w:rsid w:val="00E86503"/>
    <w:rsid w:val="00E86509"/>
    <w:rsid w:val="00E865D2"/>
    <w:rsid w:val="00E8668D"/>
    <w:rsid w:val="00E867AC"/>
    <w:rsid w:val="00E867B2"/>
    <w:rsid w:val="00E867D6"/>
    <w:rsid w:val="00E86800"/>
    <w:rsid w:val="00E86A10"/>
    <w:rsid w:val="00E86AB4"/>
    <w:rsid w:val="00E86B17"/>
    <w:rsid w:val="00E86E6C"/>
    <w:rsid w:val="00E86EB2"/>
    <w:rsid w:val="00E86EB6"/>
    <w:rsid w:val="00E86F47"/>
    <w:rsid w:val="00E86FAD"/>
    <w:rsid w:val="00E870D4"/>
    <w:rsid w:val="00E8715B"/>
    <w:rsid w:val="00E87184"/>
    <w:rsid w:val="00E8728B"/>
    <w:rsid w:val="00E87438"/>
    <w:rsid w:val="00E87494"/>
    <w:rsid w:val="00E874AD"/>
    <w:rsid w:val="00E876B0"/>
    <w:rsid w:val="00E87813"/>
    <w:rsid w:val="00E878E7"/>
    <w:rsid w:val="00E879CC"/>
    <w:rsid w:val="00E879D1"/>
    <w:rsid w:val="00E87A37"/>
    <w:rsid w:val="00E87AF0"/>
    <w:rsid w:val="00E87BEB"/>
    <w:rsid w:val="00E87DAF"/>
    <w:rsid w:val="00E87DB5"/>
    <w:rsid w:val="00E87E25"/>
    <w:rsid w:val="00E87E7D"/>
    <w:rsid w:val="00E87E7E"/>
    <w:rsid w:val="00E87F96"/>
    <w:rsid w:val="00E900BB"/>
    <w:rsid w:val="00E900D8"/>
    <w:rsid w:val="00E903C6"/>
    <w:rsid w:val="00E90416"/>
    <w:rsid w:val="00E904AF"/>
    <w:rsid w:val="00E905A6"/>
    <w:rsid w:val="00E905D9"/>
    <w:rsid w:val="00E905DE"/>
    <w:rsid w:val="00E90665"/>
    <w:rsid w:val="00E906A2"/>
    <w:rsid w:val="00E907EE"/>
    <w:rsid w:val="00E908CC"/>
    <w:rsid w:val="00E90951"/>
    <w:rsid w:val="00E90A90"/>
    <w:rsid w:val="00E90AB8"/>
    <w:rsid w:val="00E90AEF"/>
    <w:rsid w:val="00E90B2F"/>
    <w:rsid w:val="00E90BA9"/>
    <w:rsid w:val="00E90DC4"/>
    <w:rsid w:val="00E910C3"/>
    <w:rsid w:val="00E91118"/>
    <w:rsid w:val="00E911B2"/>
    <w:rsid w:val="00E9148F"/>
    <w:rsid w:val="00E914E0"/>
    <w:rsid w:val="00E915AF"/>
    <w:rsid w:val="00E91661"/>
    <w:rsid w:val="00E91667"/>
    <w:rsid w:val="00E9168A"/>
    <w:rsid w:val="00E9178D"/>
    <w:rsid w:val="00E917B3"/>
    <w:rsid w:val="00E9184D"/>
    <w:rsid w:val="00E918E4"/>
    <w:rsid w:val="00E9193E"/>
    <w:rsid w:val="00E91996"/>
    <w:rsid w:val="00E91AB5"/>
    <w:rsid w:val="00E91B0D"/>
    <w:rsid w:val="00E91B19"/>
    <w:rsid w:val="00E91B69"/>
    <w:rsid w:val="00E91B7C"/>
    <w:rsid w:val="00E91C6B"/>
    <w:rsid w:val="00E91D9A"/>
    <w:rsid w:val="00E91F70"/>
    <w:rsid w:val="00E91FC5"/>
    <w:rsid w:val="00E92045"/>
    <w:rsid w:val="00E9215E"/>
    <w:rsid w:val="00E9224C"/>
    <w:rsid w:val="00E923D4"/>
    <w:rsid w:val="00E92460"/>
    <w:rsid w:val="00E9252D"/>
    <w:rsid w:val="00E9253F"/>
    <w:rsid w:val="00E92559"/>
    <w:rsid w:val="00E92666"/>
    <w:rsid w:val="00E927B7"/>
    <w:rsid w:val="00E92861"/>
    <w:rsid w:val="00E92897"/>
    <w:rsid w:val="00E929EF"/>
    <w:rsid w:val="00E92A13"/>
    <w:rsid w:val="00E92A84"/>
    <w:rsid w:val="00E92A94"/>
    <w:rsid w:val="00E92AB8"/>
    <w:rsid w:val="00E92B5B"/>
    <w:rsid w:val="00E92D5C"/>
    <w:rsid w:val="00E92D78"/>
    <w:rsid w:val="00E92E4F"/>
    <w:rsid w:val="00E92F84"/>
    <w:rsid w:val="00E93045"/>
    <w:rsid w:val="00E93101"/>
    <w:rsid w:val="00E9326F"/>
    <w:rsid w:val="00E9332C"/>
    <w:rsid w:val="00E93379"/>
    <w:rsid w:val="00E93510"/>
    <w:rsid w:val="00E93539"/>
    <w:rsid w:val="00E93651"/>
    <w:rsid w:val="00E936E2"/>
    <w:rsid w:val="00E93775"/>
    <w:rsid w:val="00E937DB"/>
    <w:rsid w:val="00E9381A"/>
    <w:rsid w:val="00E93852"/>
    <w:rsid w:val="00E938A9"/>
    <w:rsid w:val="00E93927"/>
    <w:rsid w:val="00E939FC"/>
    <w:rsid w:val="00E93A05"/>
    <w:rsid w:val="00E93A5A"/>
    <w:rsid w:val="00E93A9F"/>
    <w:rsid w:val="00E93C19"/>
    <w:rsid w:val="00E93C91"/>
    <w:rsid w:val="00E93CBE"/>
    <w:rsid w:val="00E93CCB"/>
    <w:rsid w:val="00E93CF7"/>
    <w:rsid w:val="00E93D4E"/>
    <w:rsid w:val="00E93E8F"/>
    <w:rsid w:val="00E93ED9"/>
    <w:rsid w:val="00E94068"/>
    <w:rsid w:val="00E9410D"/>
    <w:rsid w:val="00E94323"/>
    <w:rsid w:val="00E9443E"/>
    <w:rsid w:val="00E94473"/>
    <w:rsid w:val="00E944C7"/>
    <w:rsid w:val="00E944F2"/>
    <w:rsid w:val="00E94587"/>
    <w:rsid w:val="00E945F3"/>
    <w:rsid w:val="00E9464D"/>
    <w:rsid w:val="00E94686"/>
    <w:rsid w:val="00E946AF"/>
    <w:rsid w:val="00E94718"/>
    <w:rsid w:val="00E94938"/>
    <w:rsid w:val="00E949F0"/>
    <w:rsid w:val="00E94E00"/>
    <w:rsid w:val="00E94E35"/>
    <w:rsid w:val="00E94EE7"/>
    <w:rsid w:val="00E94F87"/>
    <w:rsid w:val="00E95027"/>
    <w:rsid w:val="00E9503D"/>
    <w:rsid w:val="00E95078"/>
    <w:rsid w:val="00E9523C"/>
    <w:rsid w:val="00E952FC"/>
    <w:rsid w:val="00E95393"/>
    <w:rsid w:val="00E955C7"/>
    <w:rsid w:val="00E956E0"/>
    <w:rsid w:val="00E9586A"/>
    <w:rsid w:val="00E9594B"/>
    <w:rsid w:val="00E9598E"/>
    <w:rsid w:val="00E95A97"/>
    <w:rsid w:val="00E95B30"/>
    <w:rsid w:val="00E95B3A"/>
    <w:rsid w:val="00E95B80"/>
    <w:rsid w:val="00E95BEC"/>
    <w:rsid w:val="00E95D3D"/>
    <w:rsid w:val="00E95DEF"/>
    <w:rsid w:val="00E95E54"/>
    <w:rsid w:val="00E95EB4"/>
    <w:rsid w:val="00E95FDC"/>
    <w:rsid w:val="00E95FF0"/>
    <w:rsid w:val="00E96268"/>
    <w:rsid w:val="00E96307"/>
    <w:rsid w:val="00E963F9"/>
    <w:rsid w:val="00E964B4"/>
    <w:rsid w:val="00E964DE"/>
    <w:rsid w:val="00E964F7"/>
    <w:rsid w:val="00E96659"/>
    <w:rsid w:val="00E9670E"/>
    <w:rsid w:val="00E9685F"/>
    <w:rsid w:val="00E9694A"/>
    <w:rsid w:val="00E969D3"/>
    <w:rsid w:val="00E96A62"/>
    <w:rsid w:val="00E96B4E"/>
    <w:rsid w:val="00E96BD9"/>
    <w:rsid w:val="00E96C64"/>
    <w:rsid w:val="00E96D12"/>
    <w:rsid w:val="00E96DE2"/>
    <w:rsid w:val="00E96EF0"/>
    <w:rsid w:val="00E96FF6"/>
    <w:rsid w:val="00E970DA"/>
    <w:rsid w:val="00E97241"/>
    <w:rsid w:val="00E9727A"/>
    <w:rsid w:val="00E972EB"/>
    <w:rsid w:val="00E9733F"/>
    <w:rsid w:val="00E973B9"/>
    <w:rsid w:val="00E973F2"/>
    <w:rsid w:val="00E973F9"/>
    <w:rsid w:val="00E97427"/>
    <w:rsid w:val="00E9745C"/>
    <w:rsid w:val="00E97517"/>
    <w:rsid w:val="00E97525"/>
    <w:rsid w:val="00E97554"/>
    <w:rsid w:val="00E975BB"/>
    <w:rsid w:val="00E975DE"/>
    <w:rsid w:val="00E9761D"/>
    <w:rsid w:val="00E97728"/>
    <w:rsid w:val="00E977FF"/>
    <w:rsid w:val="00E9781B"/>
    <w:rsid w:val="00E978B1"/>
    <w:rsid w:val="00E97979"/>
    <w:rsid w:val="00E97994"/>
    <w:rsid w:val="00E97A56"/>
    <w:rsid w:val="00E97B08"/>
    <w:rsid w:val="00E97B88"/>
    <w:rsid w:val="00E97C8A"/>
    <w:rsid w:val="00E97CDC"/>
    <w:rsid w:val="00E97D84"/>
    <w:rsid w:val="00E97EE0"/>
    <w:rsid w:val="00EA002B"/>
    <w:rsid w:val="00EA0189"/>
    <w:rsid w:val="00EA01BF"/>
    <w:rsid w:val="00EA0216"/>
    <w:rsid w:val="00EA02EA"/>
    <w:rsid w:val="00EA0342"/>
    <w:rsid w:val="00EA041E"/>
    <w:rsid w:val="00EA045D"/>
    <w:rsid w:val="00EA04E4"/>
    <w:rsid w:val="00EA057B"/>
    <w:rsid w:val="00EA0629"/>
    <w:rsid w:val="00EA06FB"/>
    <w:rsid w:val="00EA073C"/>
    <w:rsid w:val="00EA075A"/>
    <w:rsid w:val="00EA0779"/>
    <w:rsid w:val="00EA080A"/>
    <w:rsid w:val="00EA094F"/>
    <w:rsid w:val="00EA09C0"/>
    <w:rsid w:val="00EA0A25"/>
    <w:rsid w:val="00EA0A60"/>
    <w:rsid w:val="00EA0A9A"/>
    <w:rsid w:val="00EA0B48"/>
    <w:rsid w:val="00EA0B94"/>
    <w:rsid w:val="00EA0C3F"/>
    <w:rsid w:val="00EA0C9A"/>
    <w:rsid w:val="00EA0CEC"/>
    <w:rsid w:val="00EA0CF2"/>
    <w:rsid w:val="00EA0DC1"/>
    <w:rsid w:val="00EA0DC2"/>
    <w:rsid w:val="00EA0E0E"/>
    <w:rsid w:val="00EA0F1B"/>
    <w:rsid w:val="00EA0FEE"/>
    <w:rsid w:val="00EA101A"/>
    <w:rsid w:val="00EA1065"/>
    <w:rsid w:val="00EA1094"/>
    <w:rsid w:val="00EA1157"/>
    <w:rsid w:val="00EA1168"/>
    <w:rsid w:val="00EA1197"/>
    <w:rsid w:val="00EA11AD"/>
    <w:rsid w:val="00EA11B7"/>
    <w:rsid w:val="00EA122F"/>
    <w:rsid w:val="00EA128F"/>
    <w:rsid w:val="00EA13C6"/>
    <w:rsid w:val="00EA14A3"/>
    <w:rsid w:val="00EA164D"/>
    <w:rsid w:val="00EA16C5"/>
    <w:rsid w:val="00EA16D7"/>
    <w:rsid w:val="00EA1734"/>
    <w:rsid w:val="00EA177B"/>
    <w:rsid w:val="00EA1786"/>
    <w:rsid w:val="00EA17AC"/>
    <w:rsid w:val="00EA1892"/>
    <w:rsid w:val="00EA18A1"/>
    <w:rsid w:val="00EA1917"/>
    <w:rsid w:val="00EA19F6"/>
    <w:rsid w:val="00EA1B8C"/>
    <w:rsid w:val="00EA1BD6"/>
    <w:rsid w:val="00EA1D57"/>
    <w:rsid w:val="00EA1F35"/>
    <w:rsid w:val="00EA1F46"/>
    <w:rsid w:val="00EA1F7C"/>
    <w:rsid w:val="00EA2026"/>
    <w:rsid w:val="00EA208C"/>
    <w:rsid w:val="00EA22A3"/>
    <w:rsid w:val="00EA22D6"/>
    <w:rsid w:val="00EA2382"/>
    <w:rsid w:val="00EA238E"/>
    <w:rsid w:val="00EA23D7"/>
    <w:rsid w:val="00EA23E7"/>
    <w:rsid w:val="00EA24B5"/>
    <w:rsid w:val="00EA2581"/>
    <w:rsid w:val="00EA26DB"/>
    <w:rsid w:val="00EA2729"/>
    <w:rsid w:val="00EA28C6"/>
    <w:rsid w:val="00EA2980"/>
    <w:rsid w:val="00EA29DD"/>
    <w:rsid w:val="00EA2AD6"/>
    <w:rsid w:val="00EA2BB3"/>
    <w:rsid w:val="00EA2CFD"/>
    <w:rsid w:val="00EA2D55"/>
    <w:rsid w:val="00EA2DE4"/>
    <w:rsid w:val="00EA2E9C"/>
    <w:rsid w:val="00EA2EC8"/>
    <w:rsid w:val="00EA2ED6"/>
    <w:rsid w:val="00EA2EF3"/>
    <w:rsid w:val="00EA2F5E"/>
    <w:rsid w:val="00EA2F61"/>
    <w:rsid w:val="00EA2F7E"/>
    <w:rsid w:val="00EA2F98"/>
    <w:rsid w:val="00EA30C3"/>
    <w:rsid w:val="00EA32AB"/>
    <w:rsid w:val="00EA331A"/>
    <w:rsid w:val="00EA34A4"/>
    <w:rsid w:val="00EA3548"/>
    <w:rsid w:val="00EA363A"/>
    <w:rsid w:val="00EA36D6"/>
    <w:rsid w:val="00EA3769"/>
    <w:rsid w:val="00EA3841"/>
    <w:rsid w:val="00EA38D7"/>
    <w:rsid w:val="00EA3A19"/>
    <w:rsid w:val="00EA3B07"/>
    <w:rsid w:val="00EA3B5E"/>
    <w:rsid w:val="00EA3B81"/>
    <w:rsid w:val="00EA3D95"/>
    <w:rsid w:val="00EA3DA0"/>
    <w:rsid w:val="00EA3DB2"/>
    <w:rsid w:val="00EA3DB3"/>
    <w:rsid w:val="00EA3DDA"/>
    <w:rsid w:val="00EA3E1F"/>
    <w:rsid w:val="00EA3E38"/>
    <w:rsid w:val="00EA3F47"/>
    <w:rsid w:val="00EA425C"/>
    <w:rsid w:val="00EA4334"/>
    <w:rsid w:val="00EA4464"/>
    <w:rsid w:val="00EA4624"/>
    <w:rsid w:val="00EA4836"/>
    <w:rsid w:val="00EA4894"/>
    <w:rsid w:val="00EA4B78"/>
    <w:rsid w:val="00EA4D28"/>
    <w:rsid w:val="00EA4E91"/>
    <w:rsid w:val="00EA4ED0"/>
    <w:rsid w:val="00EA4EE5"/>
    <w:rsid w:val="00EA501D"/>
    <w:rsid w:val="00EA5150"/>
    <w:rsid w:val="00EA5234"/>
    <w:rsid w:val="00EA523F"/>
    <w:rsid w:val="00EA5435"/>
    <w:rsid w:val="00EA55B2"/>
    <w:rsid w:val="00EA561B"/>
    <w:rsid w:val="00EA575D"/>
    <w:rsid w:val="00EA5764"/>
    <w:rsid w:val="00EA5772"/>
    <w:rsid w:val="00EA57D2"/>
    <w:rsid w:val="00EA5800"/>
    <w:rsid w:val="00EA5822"/>
    <w:rsid w:val="00EA58AC"/>
    <w:rsid w:val="00EA58B6"/>
    <w:rsid w:val="00EA5904"/>
    <w:rsid w:val="00EA594B"/>
    <w:rsid w:val="00EA59DD"/>
    <w:rsid w:val="00EA59E3"/>
    <w:rsid w:val="00EA59E7"/>
    <w:rsid w:val="00EA59F7"/>
    <w:rsid w:val="00EA5A15"/>
    <w:rsid w:val="00EA5A54"/>
    <w:rsid w:val="00EA5AEC"/>
    <w:rsid w:val="00EA5F0E"/>
    <w:rsid w:val="00EA5F2B"/>
    <w:rsid w:val="00EA5F4D"/>
    <w:rsid w:val="00EA5FA9"/>
    <w:rsid w:val="00EA6160"/>
    <w:rsid w:val="00EA61A3"/>
    <w:rsid w:val="00EA6218"/>
    <w:rsid w:val="00EA6220"/>
    <w:rsid w:val="00EA632A"/>
    <w:rsid w:val="00EA63F0"/>
    <w:rsid w:val="00EA6401"/>
    <w:rsid w:val="00EA6475"/>
    <w:rsid w:val="00EA64D4"/>
    <w:rsid w:val="00EA659F"/>
    <w:rsid w:val="00EA65F9"/>
    <w:rsid w:val="00EA674C"/>
    <w:rsid w:val="00EA6854"/>
    <w:rsid w:val="00EA68F3"/>
    <w:rsid w:val="00EA69E8"/>
    <w:rsid w:val="00EA6AF4"/>
    <w:rsid w:val="00EA6B0A"/>
    <w:rsid w:val="00EA6B1B"/>
    <w:rsid w:val="00EA6B5E"/>
    <w:rsid w:val="00EA6C99"/>
    <w:rsid w:val="00EA6E16"/>
    <w:rsid w:val="00EA6E93"/>
    <w:rsid w:val="00EA6EEC"/>
    <w:rsid w:val="00EA6F0D"/>
    <w:rsid w:val="00EA719E"/>
    <w:rsid w:val="00EA7271"/>
    <w:rsid w:val="00EA7397"/>
    <w:rsid w:val="00EA73A4"/>
    <w:rsid w:val="00EA73F6"/>
    <w:rsid w:val="00EA73FA"/>
    <w:rsid w:val="00EA7467"/>
    <w:rsid w:val="00EA752C"/>
    <w:rsid w:val="00EA75DC"/>
    <w:rsid w:val="00EA775A"/>
    <w:rsid w:val="00EA7782"/>
    <w:rsid w:val="00EA77BE"/>
    <w:rsid w:val="00EA77D3"/>
    <w:rsid w:val="00EA77EF"/>
    <w:rsid w:val="00EA7A86"/>
    <w:rsid w:val="00EA7AA0"/>
    <w:rsid w:val="00EA7B22"/>
    <w:rsid w:val="00EA7C12"/>
    <w:rsid w:val="00EA7CA6"/>
    <w:rsid w:val="00EA7CD3"/>
    <w:rsid w:val="00EA7D2F"/>
    <w:rsid w:val="00EA7DFC"/>
    <w:rsid w:val="00EA7F69"/>
    <w:rsid w:val="00EB00EE"/>
    <w:rsid w:val="00EB0221"/>
    <w:rsid w:val="00EB029F"/>
    <w:rsid w:val="00EB038F"/>
    <w:rsid w:val="00EB0559"/>
    <w:rsid w:val="00EB0581"/>
    <w:rsid w:val="00EB05D9"/>
    <w:rsid w:val="00EB0615"/>
    <w:rsid w:val="00EB0655"/>
    <w:rsid w:val="00EB068E"/>
    <w:rsid w:val="00EB06B2"/>
    <w:rsid w:val="00EB06D2"/>
    <w:rsid w:val="00EB073A"/>
    <w:rsid w:val="00EB07E9"/>
    <w:rsid w:val="00EB08CC"/>
    <w:rsid w:val="00EB098E"/>
    <w:rsid w:val="00EB0A2E"/>
    <w:rsid w:val="00EB0A75"/>
    <w:rsid w:val="00EB0B3B"/>
    <w:rsid w:val="00EB0B43"/>
    <w:rsid w:val="00EB0CA1"/>
    <w:rsid w:val="00EB0CC8"/>
    <w:rsid w:val="00EB0CD3"/>
    <w:rsid w:val="00EB0D03"/>
    <w:rsid w:val="00EB0D3F"/>
    <w:rsid w:val="00EB0D5F"/>
    <w:rsid w:val="00EB0DB4"/>
    <w:rsid w:val="00EB0E15"/>
    <w:rsid w:val="00EB0E53"/>
    <w:rsid w:val="00EB1122"/>
    <w:rsid w:val="00EB118A"/>
    <w:rsid w:val="00EB13F0"/>
    <w:rsid w:val="00EB1450"/>
    <w:rsid w:val="00EB14EA"/>
    <w:rsid w:val="00EB16B4"/>
    <w:rsid w:val="00EB180F"/>
    <w:rsid w:val="00EB1872"/>
    <w:rsid w:val="00EB194A"/>
    <w:rsid w:val="00EB1ACE"/>
    <w:rsid w:val="00EB1BA1"/>
    <w:rsid w:val="00EB1D92"/>
    <w:rsid w:val="00EB1E13"/>
    <w:rsid w:val="00EB1E66"/>
    <w:rsid w:val="00EB1F30"/>
    <w:rsid w:val="00EB1F63"/>
    <w:rsid w:val="00EB1FDF"/>
    <w:rsid w:val="00EB20B8"/>
    <w:rsid w:val="00EB20EF"/>
    <w:rsid w:val="00EB2214"/>
    <w:rsid w:val="00EB2243"/>
    <w:rsid w:val="00EB2285"/>
    <w:rsid w:val="00EB255A"/>
    <w:rsid w:val="00EB2643"/>
    <w:rsid w:val="00EB2655"/>
    <w:rsid w:val="00EB29B3"/>
    <w:rsid w:val="00EB2A24"/>
    <w:rsid w:val="00EB2B0E"/>
    <w:rsid w:val="00EB2B7B"/>
    <w:rsid w:val="00EB2C42"/>
    <w:rsid w:val="00EB2C8C"/>
    <w:rsid w:val="00EB2CB2"/>
    <w:rsid w:val="00EB2CC4"/>
    <w:rsid w:val="00EB2DB6"/>
    <w:rsid w:val="00EB2ED4"/>
    <w:rsid w:val="00EB2FB1"/>
    <w:rsid w:val="00EB2FDE"/>
    <w:rsid w:val="00EB3016"/>
    <w:rsid w:val="00EB3079"/>
    <w:rsid w:val="00EB30DD"/>
    <w:rsid w:val="00EB3186"/>
    <w:rsid w:val="00EB31B0"/>
    <w:rsid w:val="00EB31C9"/>
    <w:rsid w:val="00EB31F3"/>
    <w:rsid w:val="00EB3230"/>
    <w:rsid w:val="00EB327B"/>
    <w:rsid w:val="00EB32DC"/>
    <w:rsid w:val="00EB339B"/>
    <w:rsid w:val="00EB33ED"/>
    <w:rsid w:val="00EB3424"/>
    <w:rsid w:val="00EB3435"/>
    <w:rsid w:val="00EB348D"/>
    <w:rsid w:val="00EB34A8"/>
    <w:rsid w:val="00EB34D4"/>
    <w:rsid w:val="00EB353C"/>
    <w:rsid w:val="00EB3773"/>
    <w:rsid w:val="00EB384C"/>
    <w:rsid w:val="00EB39BA"/>
    <w:rsid w:val="00EB3A64"/>
    <w:rsid w:val="00EB3C67"/>
    <w:rsid w:val="00EB3DC9"/>
    <w:rsid w:val="00EB3EB6"/>
    <w:rsid w:val="00EB3ED5"/>
    <w:rsid w:val="00EB3EDF"/>
    <w:rsid w:val="00EB411A"/>
    <w:rsid w:val="00EB4287"/>
    <w:rsid w:val="00EB43A5"/>
    <w:rsid w:val="00EB4503"/>
    <w:rsid w:val="00EB452C"/>
    <w:rsid w:val="00EB46F4"/>
    <w:rsid w:val="00EB4905"/>
    <w:rsid w:val="00EB49FB"/>
    <w:rsid w:val="00EB4A39"/>
    <w:rsid w:val="00EB4ABE"/>
    <w:rsid w:val="00EB4BD1"/>
    <w:rsid w:val="00EB4C31"/>
    <w:rsid w:val="00EB4E0D"/>
    <w:rsid w:val="00EB4E48"/>
    <w:rsid w:val="00EB4F4E"/>
    <w:rsid w:val="00EB4FC0"/>
    <w:rsid w:val="00EB5068"/>
    <w:rsid w:val="00EB50B8"/>
    <w:rsid w:val="00EB50BA"/>
    <w:rsid w:val="00EB516A"/>
    <w:rsid w:val="00EB539F"/>
    <w:rsid w:val="00EB5557"/>
    <w:rsid w:val="00EB558F"/>
    <w:rsid w:val="00EB5675"/>
    <w:rsid w:val="00EB56E7"/>
    <w:rsid w:val="00EB56F0"/>
    <w:rsid w:val="00EB5745"/>
    <w:rsid w:val="00EB58E6"/>
    <w:rsid w:val="00EB598C"/>
    <w:rsid w:val="00EB59B6"/>
    <w:rsid w:val="00EB5AD3"/>
    <w:rsid w:val="00EB5B34"/>
    <w:rsid w:val="00EB5B5E"/>
    <w:rsid w:val="00EB5B88"/>
    <w:rsid w:val="00EB5C50"/>
    <w:rsid w:val="00EB5CAC"/>
    <w:rsid w:val="00EB5CDC"/>
    <w:rsid w:val="00EB5DA1"/>
    <w:rsid w:val="00EB5DC0"/>
    <w:rsid w:val="00EB5E03"/>
    <w:rsid w:val="00EB5E39"/>
    <w:rsid w:val="00EB5E5F"/>
    <w:rsid w:val="00EB5F69"/>
    <w:rsid w:val="00EB6109"/>
    <w:rsid w:val="00EB6208"/>
    <w:rsid w:val="00EB62DF"/>
    <w:rsid w:val="00EB6310"/>
    <w:rsid w:val="00EB6342"/>
    <w:rsid w:val="00EB63B1"/>
    <w:rsid w:val="00EB6425"/>
    <w:rsid w:val="00EB647D"/>
    <w:rsid w:val="00EB6495"/>
    <w:rsid w:val="00EB64E1"/>
    <w:rsid w:val="00EB64E4"/>
    <w:rsid w:val="00EB64EA"/>
    <w:rsid w:val="00EB64F5"/>
    <w:rsid w:val="00EB66DF"/>
    <w:rsid w:val="00EB675A"/>
    <w:rsid w:val="00EB695E"/>
    <w:rsid w:val="00EB6B8B"/>
    <w:rsid w:val="00EB6C90"/>
    <w:rsid w:val="00EB6CA1"/>
    <w:rsid w:val="00EB6D62"/>
    <w:rsid w:val="00EB6F31"/>
    <w:rsid w:val="00EB7021"/>
    <w:rsid w:val="00EB7117"/>
    <w:rsid w:val="00EB71CF"/>
    <w:rsid w:val="00EB72D1"/>
    <w:rsid w:val="00EB736F"/>
    <w:rsid w:val="00EB7459"/>
    <w:rsid w:val="00EB74AE"/>
    <w:rsid w:val="00EB7502"/>
    <w:rsid w:val="00EB75CF"/>
    <w:rsid w:val="00EB7818"/>
    <w:rsid w:val="00EB78DC"/>
    <w:rsid w:val="00EB799A"/>
    <w:rsid w:val="00EB7A22"/>
    <w:rsid w:val="00EB7B77"/>
    <w:rsid w:val="00EB7BD1"/>
    <w:rsid w:val="00EB7C5E"/>
    <w:rsid w:val="00EB7D3C"/>
    <w:rsid w:val="00EB7D4C"/>
    <w:rsid w:val="00EB7DA3"/>
    <w:rsid w:val="00EB7E52"/>
    <w:rsid w:val="00EB7EB2"/>
    <w:rsid w:val="00EB7EC1"/>
    <w:rsid w:val="00EB7EF2"/>
    <w:rsid w:val="00EB7F13"/>
    <w:rsid w:val="00EB7FBC"/>
    <w:rsid w:val="00EC001D"/>
    <w:rsid w:val="00EC001F"/>
    <w:rsid w:val="00EC0098"/>
    <w:rsid w:val="00EC00BE"/>
    <w:rsid w:val="00EC0149"/>
    <w:rsid w:val="00EC0195"/>
    <w:rsid w:val="00EC0358"/>
    <w:rsid w:val="00EC0405"/>
    <w:rsid w:val="00EC0407"/>
    <w:rsid w:val="00EC044C"/>
    <w:rsid w:val="00EC0563"/>
    <w:rsid w:val="00EC0605"/>
    <w:rsid w:val="00EC0688"/>
    <w:rsid w:val="00EC068D"/>
    <w:rsid w:val="00EC0729"/>
    <w:rsid w:val="00EC085F"/>
    <w:rsid w:val="00EC0901"/>
    <w:rsid w:val="00EC091A"/>
    <w:rsid w:val="00EC0A05"/>
    <w:rsid w:val="00EC0A43"/>
    <w:rsid w:val="00EC0AB4"/>
    <w:rsid w:val="00EC0B3D"/>
    <w:rsid w:val="00EC0BDC"/>
    <w:rsid w:val="00EC0C1A"/>
    <w:rsid w:val="00EC0CDB"/>
    <w:rsid w:val="00EC0DDC"/>
    <w:rsid w:val="00EC0FE0"/>
    <w:rsid w:val="00EC1020"/>
    <w:rsid w:val="00EC106D"/>
    <w:rsid w:val="00EC10FA"/>
    <w:rsid w:val="00EC114A"/>
    <w:rsid w:val="00EC11B1"/>
    <w:rsid w:val="00EC11BA"/>
    <w:rsid w:val="00EC11D7"/>
    <w:rsid w:val="00EC1499"/>
    <w:rsid w:val="00EC15A8"/>
    <w:rsid w:val="00EC1795"/>
    <w:rsid w:val="00EC17FF"/>
    <w:rsid w:val="00EC1B28"/>
    <w:rsid w:val="00EC1C29"/>
    <w:rsid w:val="00EC1D1C"/>
    <w:rsid w:val="00EC1DA3"/>
    <w:rsid w:val="00EC1E64"/>
    <w:rsid w:val="00EC1FC1"/>
    <w:rsid w:val="00EC1FD6"/>
    <w:rsid w:val="00EC2023"/>
    <w:rsid w:val="00EC2059"/>
    <w:rsid w:val="00EC2199"/>
    <w:rsid w:val="00EC21D3"/>
    <w:rsid w:val="00EC2397"/>
    <w:rsid w:val="00EC23B0"/>
    <w:rsid w:val="00EC23EB"/>
    <w:rsid w:val="00EC24F3"/>
    <w:rsid w:val="00EC25E0"/>
    <w:rsid w:val="00EC25F6"/>
    <w:rsid w:val="00EC2757"/>
    <w:rsid w:val="00EC2763"/>
    <w:rsid w:val="00EC28CF"/>
    <w:rsid w:val="00EC291B"/>
    <w:rsid w:val="00EC2A12"/>
    <w:rsid w:val="00EC2CEE"/>
    <w:rsid w:val="00EC2DDF"/>
    <w:rsid w:val="00EC2F51"/>
    <w:rsid w:val="00EC30CA"/>
    <w:rsid w:val="00EC30FB"/>
    <w:rsid w:val="00EC31A4"/>
    <w:rsid w:val="00EC31D1"/>
    <w:rsid w:val="00EC3328"/>
    <w:rsid w:val="00EC33B2"/>
    <w:rsid w:val="00EC340B"/>
    <w:rsid w:val="00EC344C"/>
    <w:rsid w:val="00EC3480"/>
    <w:rsid w:val="00EC34D4"/>
    <w:rsid w:val="00EC3996"/>
    <w:rsid w:val="00EC39AA"/>
    <w:rsid w:val="00EC3ACE"/>
    <w:rsid w:val="00EC3C2D"/>
    <w:rsid w:val="00EC3C8C"/>
    <w:rsid w:val="00EC3D6D"/>
    <w:rsid w:val="00EC3E63"/>
    <w:rsid w:val="00EC3F1D"/>
    <w:rsid w:val="00EC3F26"/>
    <w:rsid w:val="00EC403C"/>
    <w:rsid w:val="00EC40F9"/>
    <w:rsid w:val="00EC41BE"/>
    <w:rsid w:val="00EC4282"/>
    <w:rsid w:val="00EC4372"/>
    <w:rsid w:val="00EC43C9"/>
    <w:rsid w:val="00EC4470"/>
    <w:rsid w:val="00EC455C"/>
    <w:rsid w:val="00EC45C5"/>
    <w:rsid w:val="00EC46AF"/>
    <w:rsid w:val="00EC46EC"/>
    <w:rsid w:val="00EC478B"/>
    <w:rsid w:val="00EC47A2"/>
    <w:rsid w:val="00EC483F"/>
    <w:rsid w:val="00EC4872"/>
    <w:rsid w:val="00EC48AF"/>
    <w:rsid w:val="00EC48B5"/>
    <w:rsid w:val="00EC4AF0"/>
    <w:rsid w:val="00EC4D7B"/>
    <w:rsid w:val="00EC4EB1"/>
    <w:rsid w:val="00EC512B"/>
    <w:rsid w:val="00EC514B"/>
    <w:rsid w:val="00EC514C"/>
    <w:rsid w:val="00EC5340"/>
    <w:rsid w:val="00EC5360"/>
    <w:rsid w:val="00EC5535"/>
    <w:rsid w:val="00EC55EA"/>
    <w:rsid w:val="00EC562A"/>
    <w:rsid w:val="00EC5671"/>
    <w:rsid w:val="00EC56AA"/>
    <w:rsid w:val="00EC56F8"/>
    <w:rsid w:val="00EC5705"/>
    <w:rsid w:val="00EC5709"/>
    <w:rsid w:val="00EC5738"/>
    <w:rsid w:val="00EC57E7"/>
    <w:rsid w:val="00EC58D3"/>
    <w:rsid w:val="00EC58E7"/>
    <w:rsid w:val="00EC5974"/>
    <w:rsid w:val="00EC5B86"/>
    <w:rsid w:val="00EC5CFF"/>
    <w:rsid w:val="00EC5D56"/>
    <w:rsid w:val="00EC5DBD"/>
    <w:rsid w:val="00EC5E0D"/>
    <w:rsid w:val="00EC5E7C"/>
    <w:rsid w:val="00EC5E99"/>
    <w:rsid w:val="00EC5FFB"/>
    <w:rsid w:val="00EC60FD"/>
    <w:rsid w:val="00EC6184"/>
    <w:rsid w:val="00EC62D4"/>
    <w:rsid w:val="00EC637A"/>
    <w:rsid w:val="00EC6420"/>
    <w:rsid w:val="00EC64AC"/>
    <w:rsid w:val="00EC6673"/>
    <w:rsid w:val="00EC6698"/>
    <w:rsid w:val="00EC66E2"/>
    <w:rsid w:val="00EC676F"/>
    <w:rsid w:val="00EC6778"/>
    <w:rsid w:val="00EC677B"/>
    <w:rsid w:val="00EC6802"/>
    <w:rsid w:val="00EC69E9"/>
    <w:rsid w:val="00EC6A14"/>
    <w:rsid w:val="00EC6B9F"/>
    <w:rsid w:val="00EC6C08"/>
    <w:rsid w:val="00EC6CD8"/>
    <w:rsid w:val="00EC6DEB"/>
    <w:rsid w:val="00EC6E87"/>
    <w:rsid w:val="00EC6EB2"/>
    <w:rsid w:val="00EC6F8C"/>
    <w:rsid w:val="00EC6FF7"/>
    <w:rsid w:val="00EC7022"/>
    <w:rsid w:val="00EC7025"/>
    <w:rsid w:val="00EC7090"/>
    <w:rsid w:val="00EC71BA"/>
    <w:rsid w:val="00EC722C"/>
    <w:rsid w:val="00EC736A"/>
    <w:rsid w:val="00EC73CC"/>
    <w:rsid w:val="00EC7417"/>
    <w:rsid w:val="00EC74B3"/>
    <w:rsid w:val="00EC7606"/>
    <w:rsid w:val="00EC763F"/>
    <w:rsid w:val="00EC769A"/>
    <w:rsid w:val="00EC771E"/>
    <w:rsid w:val="00EC7763"/>
    <w:rsid w:val="00EC77AA"/>
    <w:rsid w:val="00EC7808"/>
    <w:rsid w:val="00EC782E"/>
    <w:rsid w:val="00EC783F"/>
    <w:rsid w:val="00EC7971"/>
    <w:rsid w:val="00EC797E"/>
    <w:rsid w:val="00EC7990"/>
    <w:rsid w:val="00EC79BE"/>
    <w:rsid w:val="00EC7C09"/>
    <w:rsid w:val="00EC7C4B"/>
    <w:rsid w:val="00EC7C9F"/>
    <w:rsid w:val="00EC7D38"/>
    <w:rsid w:val="00EC7D97"/>
    <w:rsid w:val="00EC7DFB"/>
    <w:rsid w:val="00EC7E17"/>
    <w:rsid w:val="00EC7F16"/>
    <w:rsid w:val="00EC7FC9"/>
    <w:rsid w:val="00ED0005"/>
    <w:rsid w:val="00ED0066"/>
    <w:rsid w:val="00ED00A9"/>
    <w:rsid w:val="00ED00DC"/>
    <w:rsid w:val="00ED0677"/>
    <w:rsid w:val="00ED0913"/>
    <w:rsid w:val="00ED0942"/>
    <w:rsid w:val="00ED094D"/>
    <w:rsid w:val="00ED0AAD"/>
    <w:rsid w:val="00ED0FA3"/>
    <w:rsid w:val="00ED10E0"/>
    <w:rsid w:val="00ED127C"/>
    <w:rsid w:val="00ED128D"/>
    <w:rsid w:val="00ED1386"/>
    <w:rsid w:val="00ED1392"/>
    <w:rsid w:val="00ED147B"/>
    <w:rsid w:val="00ED1495"/>
    <w:rsid w:val="00ED15EC"/>
    <w:rsid w:val="00ED1618"/>
    <w:rsid w:val="00ED16AB"/>
    <w:rsid w:val="00ED16C5"/>
    <w:rsid w:val="00ED16FC"/>
    <w:rsid w:val="00ED17C8"/>
    <w:rsid w:val="00ED17EA"/>
    <w:rsid w:val="00ED189F"/>
    <w:rsid w:val="00ED199C"/>
    <w:rsid w:val="00ED1B27"/>
    <w:rsid w:val="00ED1B38"/>
    <w:rsid w:val="00ED1C01"/>
    <w:rsid w:val="00ED1DBB"/>
    <w:rsid w:val="00ED1DE4"/>
    <w:rsid w:val="00ED1E4C"/>
    <w:rsid w:val="00ED1FD2"/>
    <w:rsid w:val="00ED2062"/>
    <w:rsid w:val="00ED2115"/>
    <w:rsid w:val="00ED22E6"/>
    <w:rsid w:val="00ED24E5"/>
    <w:rsid w:val="00ED253C"/>
    <w:rsid w:val="00ED258F"/>
    <w:rsid w:val="00ED25C4"/>
    <w:rsid w:val="00ED25EE"/>
    <w:rsid w:val="00ED2754"/>
    <w:rsid w:val="00ED279D"/>
    <w:rsid w:val="00ED2A21"/>
    <w:rsid w:val="00ED2B5C"/>
    <w:rsid w:val="00ED2BC1"/>
    <w:rsid w:val="00ED2BEB"/>
    <w:rsid w:val="00ED2C35"/>
    <w:rsid w:val="00ED2C3A"/>
    <w:rsid w:val="00ED2C54"/>
    <w:rsid w:val="00ED2D14"/>
    <w:rsid w:val="00ED2EE5"/>
    <w:rsid w:val="00ED2F16"/>
    <w:rsid w:val="00ED2F72"/>
    <w:rsid w:val="00ED3007"/>
    <w:rsid w:val="00ED3020"/>
    <w:rsid w:val="00ED3087"/>
    <w:rsid w:val="00ED30CC"/>
    <w:rsid w:val="00ED31F4"/>
    <w:rsid w:val="00ED3402"/>
    <w:rsid w:val="00ED34BA"/>
    <w:rsid w:val="00ED3507"/>
    <w:rsid w:val="00ED368D"/>
    <w:rsid w:val="00ED3694"/>
    <w:rsid w:val="00ED370A"/>
    <w:rsid w:val="00ED385B"/>
    <w:rsid w:val="00ED387C"/>
    <w:rsid w:val="00ED388F"/>
    <w:rsid w:val="00ED38C1"/>
    <w:rsid w:val="00ED38C6"/>
    <w:rsid w:val="00ED39B8"/>
    <w:rsid w:val="00ED3A99"/>
    <w:rsid w:val="00ED3B59"/>
    <w:rsid w:val="00ED3C85"/>
    <w:rsid w:val="00ED3D0B"/>
    <w:rsid w:val="00ED3E37"/>
    <w:rsid w:val="00ED3E63"/>
    <w:rsid w:val="00ED3EC9"/>
    <w:rsid w:val="00ED3FC6"/>
    <w:rsid w:val="00ED4136"/>
    <w:rsid w:val="00ED4222"/>
    <w:rsid w:val="00ED43C8"/>
    <w:rsid w:val="00ED4418"/>
    <w:rsid w:val="00ED4500"/>
    <w:rsid w:val="00ED4675"/>
    <w:rsid w:val="00ED4691"/>
    <w:rsid w:val="00ED475C"/>
    <w:rsid w:val="00ED485C"/>
    <w:rsid w:val="00ED49CB"/>
    <w:rsid w:val="00ED4A52"/>
    <w:rsid w:val="00ED4A5D"/>
    <w:rsid w:val="00ED4B31"/>
    <w:rsid w:val="00ED4BC8"/>
    <w:rsid w:val="00ED4C02"/>
    <w:rsid w:val="00ED4CA5"/>
    <w:rsid w:val="00ED4DF3"/>
    <w:rsid w:val="00ED4E1D"/>
    <w:rsid w:val="00ED4E3B"/>
    <w:rsid w:val="00ED4EDB"/>
    <w:rsid w:val="00ED5194"/>
    <w:rsid w:val="00ED51AD"/>
    <w:rsid w:val="00ED52A0"/>
    <w:rsid w:val="00ED5384"/>
    <w:rsid w:val="00ED5413"/>
    <w:rsid w:val="00ED5572"/>
    <w:rsid w:val="00ED55D6"/>
    <w:rsid w:val="00ED571A"/>
    <w:rsid w:val="00ED5896"/>
    <w:rsid w:val="00ED58A3"/>
    <w:rsid w:val="00ED58F1"/>
    <w:rsid w:val="00ED5A58"/>
    <w:rsid w:val="00ED5B82"/>
    <w:rsid w:val="00ED5B9A"/>
    <w:rsid w:val="00ED5C2B"/>
    <w:rsid w:val="00ED5D16"/>
    <w:rsid w:val="00ED5D58"/>
    <w:rsid w:val="00ED6010"/>
    <w:rsid w:val="00ED6038"/>
    <w:rsid w:val="00ED6232"/>
    <w:rsid w:val="00ED629B"/>
    <w:rsid w:val="00ED634B"/>
    <w:rsid w:val="00ED658D"/>
    <w:rsid w:val="00ED67C1"/>
    <w:rsid w:val="00ED67FE"/>
    <w:rsid w:val="00ED6802"/>
    <w:rsid w:val="00ED682E"/>
    <w:rsid w:val="00ED685F"/>
    <w:rsid w:val="00ED6897"/>
    <w:rsid w:val="00ED689A"/>
    <w:rsid w:val="00ED68D1"/>
    <w:rsid w:val="00ED6A13"/>
    <w:rsid w:val="00ED6A20"/>
    <w:rsid w:val="00ED6A2D"/>
    <w:rsid w:val="00ED6A5D"/>
    <w:rsid w:val="00ED6AF2"/>
    <w:rsid w:val="00ED6B84"/>
    <w:rsid w:val="00ED6B97"/>
    <w:rsid w:val="00ED6BC8"/>
    <w:rsid w:val="00ED6BE8"/>
    <w:rsid w:val="00ED6C1E"/>
    <w:rsid w:val="00ED6E87"/>
    <w:rsid w:val="00ED6EC0"/>
    <w:rsid w:val="00ED6F17"/>
    <w:rsid w:val="00ED703C"/>
    <w:rsid w:val="00ED72C8"/>
    <w:rsid w:val="00ED73A8"/>
    <w:rsid w:val="00ED749B"/>
    <w:rsid w:val="00ED7617"/>
    <w:rsid w:val="00ED76A2"/>
    <w:rsid w:val="00ED76C9"/>
    <w:rsid w:val="00ED770D"/>
    <w:rsid w:val="00ED77BF"/>
    <w:rsid w:val="00ED78CA"/>
    <w:rsid w:val="00ED7904"/>
    <w:rsid w:val="00ED790F"/>
    <w:rsid w:val="00ED7968"/>
    <w:rsid w:val="00ED79C6"/>
    <w:rsid w:val="00ED7B74"/>
    <w:rsid w:val="00ED7C38"/>
    <w:rsid w:val="00ED7D00"/>
    <w:rsid w:val="00ED7DC8"/>
    <w:rsid w:val="00ED7E17"/>
    <w:rsid w:val="00EE0379"/>
    <w:rsid w:val="00EE05D5"/>
    <w:rsid w:val="00EE0684"/>
    <w:rsid w:val="00EE06D3"/>
    <w:rsid w:val="00EE0779"/>
    <w:rsid w:val="00EE07BC"/>
    <w:rsid w:val="00EE083E"/>
    <w:rsid w:val="00EE08B8"/>
    <w:rsid w:val="00EE08D0"/>
    <w:rsid w:val="00EE094D"/>
    <w:rsid w:val="00EE09AB"/>
    <w:rsid w:val="00EE0A4D"/>
    <w:rsid w:val="00EE0A8C"/>
    <w:rsid w:val="00EE0B45"/>
    <w:rsid w:val="00EE0B63"/>
    <w:rsid w:val="00EE0B84"/>
    <w:rsid w:val="00EE0C27"/>
    <w:rsid w:val="00EE0C88"/>
    <w:rsid w:val="00EE0D07"/>
    <w:rsid w:val="00EE0E1E"/>
    <w:rsid w:val="00EE0EC0"/>
    <w:rsid w:val="00EE0F85"/>
    <w:rsid w:val="00EE0F98"/>
    <w:rsid w:val="00EE0FAF"/>
    <w:rsid w:val="00EE1176"/>
    <w:rsid w:val="00EE117D"/>
    <w:rsid w:val="00EE131D"/>
    <w:rsid w:val="00EE13A5"/>
    <w:rsid w:val="00EE140F"/>
    <w:rsid w:val="00EE1531"/>
    <w:rsid w:val="00EE166C"/>
    <w:rsid w:val="00EE1671"/>
    <w:rsid w:val="00EE1764"/>
    <w:rsid w:val="00EE1823"/>
    <w:rsid w:val="00EE18AF"/>
    <w:rsid w:val="00EE1946"/>
    <w:rsid w:val="00EE19D6"/>
    <w:rsid w:val="00EE19F8"/>
    <w:rsid w:val="00EE1A91"/>
    <w:rsid w:val="00EE1B15"/>
    <w:rsid w:val="00EE1D56"/>
    <w:rsid w:val="00EE1DB2"/>
    <w:rsid w:val="00EE1DD1"/>
    <w:rsid w:val="00EE1EEE"/>
    <w:rsid w:val="00EE1FD5"/>
    <w:rsid w:val="00EE2025"/>
    <w:rsid w:val="00EE202B"/>
    <w:rsid w:val="00EE2065"/>
    <w:rsid w:val="00EE21F4"/>
    <w:rsid w:val="00EE247B"/>
    <w:rsid w:val="00EE2496"/>
    <w:rsid w:val="00EE253D"/>
    <w:rsid w:val="00EE25E6"/>
    <w:rsid w:val="00EE26AF"/>
    <w:rsid w:val="00EE26E3"/>
    <w:rsid w:val="00EE286E"/>
    <w:rsid w:val="00EE28CC"/>
    <w:rsid w:val="00EE299F"/>
    <w:rsid w:val="00EE29BF"/>
    <w:rsid w:val="00EE2A82"/>
    <w:rsid w:val="00EE2B7A"/>
    <w:rsid w:val="00EE2BE6"/>
    <w:rsid w:val="00EE2DF9"/>
    <w:rsid w:val="00EE2EC6"/>
    <w:rsid w:val="00EE2F12"/>
    <w:rsid w:val="00EE3129"/>
    <w:rsid w:val="00EE328B"/>
    <w:rsid w:val="00EE3291"/>
    <w:rsid w:val="00EE32E6"/>
    <w:rsid w:val="00EE34CB"/>
    <w:rsid w:val="00EE3892"/>
    <w:rsid w:val="00EE38F5"/>
    <w:rsid w:val="00EE3941"/>
    <w:rsid w:val="00EE3A27"/>
    <w:rsid w:val="00EE3A76"/>
    <w:rsid w:val="00EE3D50"/>
    <w:rsid w:val="00EE3D84"/>
    <w:rsid w:val="00EE3DB3"/>
    <w:rsid w:val="00EE3ECC"/>
    <w:rsid w:val="00EE40C8"/>
    <w:rsid w:val="00EE418F"/>
    <w:rsid w:val="00EE41BF"/>
    <w:rsid w:val="00EE4323"/>
    <w:rsid w:val="00EE432E"/>
    <w:rsid w:val="00EE433F"/>
    <w:rsid w:val="00EE446C"/>
    <w:rsid w:val="00EE44BA"/>
    <w:rsid w:val="00EE4666"/>
    <w:rsid w:val="00EE472A"/>
    <w:rsid w:val="00EE497E"/>
    <w:rsid w:val="00EE49A3"/>
    <w:rsid w:val="00EE49C6"/>
    <w:rsid w:val="00EE4BCC"/>
    <w:rsid w:val="00EE4C3F"/>
    <w:rsid w:val="00EE4C42"/>
    <w:rsid w:val="00EE4C55"/>
    <w:rsid w:val="00EE4CB6"/>
    <w:rsid w:val="00EE4CC7"/>
    <w:rsid w:val="00EE4CD5"/>
    <w:rsid w:val="00EE4E5F"/>
    <w:rsid w:val="00EE4E82"/>
    <w:rsid w:val="00EE4F02"/>
    <w:rsid w:val="00EE4F9B"/>
    <w:rsid w:val="00EE4FE4"/>
    <w:rsid w:val="00EE51B4"/>
    <w:rsid w:val="00EE531F"/>
    <w:rsid w:val="00EE551C"/>
    <w:rsid w:val="00EE55D6"/>
    <w:rsid w:val="00EE5738"/>
    <w:rsid w:val="00EE578E"/>
    <w:rsid w:val="00EE57EB"/>
    <w:rsid w:val="00EE57F4"/>
    <w:rsid w:val="00EE583A"/>
    <w:rsid w:val="00EE58E8"/>
    <w:rsid w:val="00EE5911"/>
    <w:rsid w:val="00EE5A63"/>
    <w:rsid w:val="00EE5D84"/>
    <w:rsid w:val="00EE5EAE"/>
    <w:rsid w:val="00EE5F1C"/>
    <w:rsid w:val="00EE6036"/>
    <w:rsid w:val="00EE603A"/>
    <w:rsid w:val="00EE606A"/>
    <w:rsid w:val="00EE6098"/>
    <w:rsid w:val="00EE6139"/>
    <w:rsid w:val="00EE6257"/>
    <w:rsid w:val="00EE6399"/>
    <w:rsid w:val="00EE63C8"/>
    <w:rsid w:val="00EE6418"/>
    <w:rsid w:val="00EE6727"/>
    <w:rsid w:val="00EE6764"/>
    <w:rsid w:val="00EE6993"/>
    <w:rsid w:val="00EE6A83"/>
    <w:rsid w:val="00EE6B66"/>
    <w:rsid w:val="00EE6DE5"/>
    <w:rsid w:val="00EE6EA6"/>
    <w:rsid w:val="00EE7140"/>
    <w:rsid w:val="00EE7147"/>
    <w:rsid w:val="00EE714A"/>
    <w:rsid w:val="00EE72BA"/>
    <w:rsid w:val="00EE733D"/>
    <w:rsid w:val="00EE73EA"/>
    <w:rsid w:val="00EE73F2"/>
    <w:rsid w:val="00EE741D"/>
    <w:rsid w:val="00EE74CF"/>
    <w:rsid w:val="00EE7530"/>
    <w:rsid w:val="00EE7694"/>
    <w:rsid w:val="00EE76B1"/>
    <w:rsid w:val="00EE781A"/>
    <w:rsid w:val="00EE7851"/>
    <w:rsid w:val="00EE785D"/>
    <w:rsid w:val="00EE7989"/>
    <w:rsid w:val="00EE7AF4"/>
    <w:rsid w:val="00EE7BE4"/>
    <w:rsid w:val="00EE7D81"/>
    <w:rsid w:val="00EF0064"/>
    <w:rsid w:val="00EF0090"/>
    <w:rsid w:val="00EF00DA"/>
    <w:rsid w:val="00EF0115"/>
    <w:rsid w:val="00EF02CA"/>
    <w:rsid w:val="00EF03EF"/>
    <w:rsid w:val="00EF0430"/>
    <w:rsid w:val="00EF04DB"/>
    <w:rsid w:val="00EF050A"/>
    <w:rsid w:val="00EF05DE"/>
    <w:rsid w:val="00EF0709"/>
    <w:rsid w:val="00EF0716"/>
    <w:rsid w:val="00EF08C0"/>
    <w:rsid w:val="00EF0B97"/>
    <w:rsid w:val="00EF0C39"/>
    <w:rsid w:val="00EF0F0E"/>
    <w:rsid w:val="00EF0F37"/>
    <w:rsid w:val="00EF0FB0"/>
    <w:rsid w:val="00EF0FB2"/>
    <w:rsid w:val="00EF105B"/>
    <w:rsid w:val="00EF1074"/>
    <w:rsid w:val="00EF11AF"/>
    <w:rsid w:val="00EF11EE"/>
    <w:rsid w:val="00EF1254"/>
    <w:rsid w:val="00EF12A0"/>
    <w:rsid w:val="00EF12B3"/>
    <w:rsid w:val="00EF1421"/>
    <w:rsid w:val="00EF1431"/>
    <w:rsid w:val="00EF14B3"/>
    <w:rsid w:val="00EF1504"/>
    <w:rsid w:val="00EF15A1"/>
    <w:rsid w:val="00EF1636"/>
    <w:rsid w:val="00EF17FA"/>
    <w:rsid w:val="00EF192D"/>
    <w:rsid w:val="00EF1975"/>
    <w:rsid w:val="00EF1A6E"/>
    <w:rsid w:val="00EF1C2A"/>
    <w:rsid w:val="00EF1D4B"/>
    <w:rsid w:val="00EF1E03"/>
    <w:rsid w:val="00EF1E2F"/>
    <w:rsid w:val="00EF1E88"/>
    <w:rsid w:val="00EF1F6D"/>
    <w:rsid w:val="00EF1FE1"/>
    <w:rsid w:val="00EF209A"/>
    <w:rsid w:val="00EF219F"/>
    <w:rsid w:val="00EF22CC"/>
    <w:rsid w:val="00EF2307"/>
    <w:rsid w:val="00EF2326"/>
    <w:rsid w:val="00EF233A"/>
    <w:rsid w:val="00EF2371"/>
    <w:rsid w:val="00EF2449"/>
    <w:rsid w:val="00EF24B1"/>
    <w:rsid w:val="00EF24CE"/>
    <w:rsid w:val="00EF2640"/>
    <w:rsid w:val="00EF2798"/>
    <w:rsid w:val="00EF27C6"/>
    <w:rsid w:val="00EF27E0"/>
    <w:rsid w:val="00EF2827"/>
    <w:rsid w:val="00EF291D"/>
    <w:rsid w:val="00EF2970"/>
    <w:rsid w:val="00EF29B2"/>
    <w:rsid w:val="00EF2ABB"/>
    <w:rsid w:val="00EF2B30"/>
    <w:rsid w:val="00EF2C51"/>
    <w:rsid w:val="00EF30B5"/>
    <w:rsid w:val="00EF3178"/>
    <w:rsid w:val="00EF31D2"/>
    <w:rsid w:val="00EF338F"/>
    <w:rsid w:val="00EF345E"/>
    <w:rsid w:val="00EF3487"/>
    <w:rsid w:val="00EF352D"/>
    <w:rsid w:val="00EF35D0"/>
    <w:rsid w:val="00EF3613"/>
    <w:rsid w:val="00EF36A5"/>
    <w:rsid w:val="00EF381F"/>
    <w:rsid w:val="00EF387D"/>
    <w:rsid w:val="00EF391B"/>
    <w:rsid w:val="00EF3A23"/>
    <w:rsid w:val="00EF3A84"/>
    <w:rsid w:val="00EF3B5C"/>
    <w:rsid w:val="00EF3B7E"/>
    <w:rsid w:val="00EF3E75"/>
    <w:rsid w:val="00EF3F55"/>
    <w:rsid w:val="00EF4069"/>
    <w:rsid w:val="00EF40CC"/>
    <w:rsid w:val="00EF41C7"/>
    <w:rsid w:val="00EF4260"/>
    <w:rsid w:val="00EF434F"/>
    <w:rsid w:val="00EF435D"/>
    <w:rsid w:val="00EF44AA"/>
    <w:rsid w:val="00EF44BB"/>
    <w:rsid w:val="00EF4624"/>
    <w:rsid w:val="00EF466B"/>
    <w:rsid w:val="00EF4726"/>
    <w:rsid w:val="00EF479F"/>
    <w:rsid w:val="00EF485F"/>
    <w:rsid w:val="00EF486F"/>
    <w:rsid w:val="00EF4943"/>
    <w:rsid w:val="00EF4957"/>
    <w:rsid w:val="00EF4970"/>
    <w:rsid w:val="00EF4C0F"/>
    <w:rsid w:val="00EF4C5D"/>
    <w:rsid w:val="00EF4D32"/>
    <w:rsid w:val="00EF4D3A"/>
    <w:rsid w:val="00EF4F10"/>
    <w:rsid w:val="00EF4F7C"/>
    <w:rsid w:val="00EF503F"/>
    <w:rsid w:val="00EF5069"/>
    <w:rsid w:val="00EF5293"/>
    <w:rsid w:val="00EF5308"/>
    <w:rsid w:val="00EF53EA"/>
    <w:rsid w:val="00EF53F2"/>
    <w:rsid w:val="00EF5414"/>
    <w:rsid w:val="00EF543B"/>
    <w:rsid w:val="00EF548A"/>
    <w:rsid w:val="00EF5646"/>
    <w:rsid w:val="00EF56D2"/>
    <w:rsid w:val="00EF56E1"/>
    <w:rsid w:val="00EF5715"/>
    <w:rsid w:val="00EF5894"/>
    <w:rsid w:val="00EF5949"/>
    <w:rsid w:val="00EF5953"/>
    <w:rsid w:val="00EF5967"/>
    <w:rsid w:val="00EF5A18"/>
    <w:rsid w:val="00EF5AB8"/>
    <w:rsid w:val="00EF5B66"/>
    <w:rsid w:val="00EF5C64"/>
    <w:rsid w:val="00EF5D29"/>
    <w:rsid w:val="00EF5DBC"/>
    <w:rsid w:val="00EF5DD2"/>
    <w:rsid w:val="00EF5DD5"/>
    <w:rsid w:val="00EF60DC"/>
    <w:rsid w:val="00EF60DF"/>
    <w:rsid w:val="00EF6190"/>
    <w:rsid w:val="00EF6423"/>
    <w:rsid w:val="00EF64B0"/>
    <w:rsid w:val="00EF658C"/>
    <w:rsid w:val="00EF65B8"/>
    <w:rsid w:val="00EF66DA"/>
    <w:rsid w:val="00EF66DC"/>
    <w:rsid w:val="00EF67CA"/>
    <w:rsid w:val="00EF69FB"/>
    <w:rsid w:val="00EF6B2B"/>
    <w:rsid w:val="00EF6B8C"/>
    <w:rsid w:val="00EF6B98"/>
    <w:rsid w:val="00EF6C4F"/>
    <w:rsid w:val="00EF6C89"/>
    <w:rsid w:val="00EF6CCE"/>
    <w:rsid w:val="00EF6D81"/>
    <w:rsid w:val="00EF6DD6"/>
    <w:rsid w:val="00EF6DFB"/>
    <w:rsid w:val="00EF6EAC"/>
    <w:rsid w:val="00EF70E2"/>
    <w:rsid w:val="00EF7217"/>
    <w:rsid w:val="00EF7387"/>
    <w:rsid w:val="00EF7437"/>
    <w:rsid w:val="00EF7540"/>
    <w:rsid w:val="00EF7549"/>
    <w:rsid w:val="00EF755C"/>
    <w:rsid w:val="00EF7659"/>
    <w:rsid w:val="00EF76BD"/>
    <w:rsid w:val="00EF7728"/>
    <w:rsid w:val="00EF7828"/>
    <w:rsid w:val="00EF7900"/>
    <w:rsid w:val="00EF7B6D"/>
    <w:rsid w:val="00EF7CE7"/>
    <w:rsid w:val="00EF7EC2"/>
    <w:rsid w:val="00EF7F1E"/>
    <w:rsid w:val="00EF7F3F"/>
    <w:rsid w:val="00EF7FC8"/>
    <w:rsid w:val="00F000BC"/>
    <w:rsid w:val="00F00106"/>
    <w:rsid w:val="00F00278"/>
    <w:rsid w:val="00F00305"/>
    <w:rsid w:val="00F00328"/>
    <w:rsid w:val="00F004AA"/>
    <w:rsid w:val="00F00840"/>
    <w:rsid w:val="00F008D1"/>
    <w:rsid w:val="00F00976"/>
    <w:rsid w:val="00F00A0B"/>
    <w:rsid w:val="00F00A3B"/>
    <w:rsid w:val="00F00A44"/>
    <w:rsid w:val="00F00B9A"/>
    <w:rsid w:val="00F00BE9"/>
    <w:rsid w:val="00F00C3C"/>
    <w:rsid w:val="00F00CDB"/>
    <w:rsid w:val="00F00CED"/>
    <w:rsid w:val="00F00D47"/>
    <w:rsid w:val="00F00F2B"/>
    <w:rsid w:val="00F00F84"/>
    <w:rsid w:val="00F00FD6"/>
    <w:rsid w:val="00F01060"/>
    <w:rsid w:val="00F01075"/>
    <w:rsid w:val="00F010B6"/>
    <w:rsid w:val="00F01175"/>
    <w:rsid w:val="00F011AB"/>
    <w:rsid w:val="00F0130C"/>
    <w:rsid w:val="00F013B3"/>
    <w:rsid w:val="00F01502"/>
    <w:rsid w:val="00F0174E"/>
    <w:rsid w:val="00F0176A"/>
    <w:rsid w:val="00F0178D"/>
    <w:rsid w:val="00F01807"/>
    <w:rsid w:val="00F01833"/>
    <w:rsid w:val="00F01BAF"/>
    <w:rsid w:val="00F01BBE"/>
    <w:rsid w:val="00F01C4B"/>
    <w:rsid w:val="00F01CD0"/>
    <w:rsid w:val="00F01CDE"/>
    <w:rsid w:val="00F01F63"/>
    <w:rsid w:val="00F01F80"/>
    <w:rsid w:val="00F01FA3"/>
    <w:rsid w:val="00F0200F"/>
    <w:rsid w:val="00F02062"/>
    <w:rsid w:val="00F02144"/>
    <w:rsid w:val="00F0242E"/>
    <w:rsid w:val="00F024A4"/>
    <w:rsid w:val="00F02606"/>
    <w:rsid w:val="00F0260C"/>
    <w:rsid w:val="00F028FC"/>
    <w:rsid w:val="00F0294E"/>
    <w:rsid w:val="00F02B59"/>
    <w:rsid w:val="00F02BC0"/>
    <w:rsid w:val="00F02C53"/>
    <w:rsid w:val="00F02C5C"/>
    <w:rsid w:val="00F02CB8"/>
    <w:rsid w:val="00F02D9B"/>
    <w:rsid w:val="00F02D9F"/>
    <w:rsid w:val="00F02E63"/>
    <w:rsid w:val="00F02F22"/>
    <w:rsid w:val="00F02F8D"/>
    <w:rsid w:val="00F03090"/>
    <w:rsid w:val="00F030E3"/>
    <w:rsid w:val="00F0320B"/>
    <w:rsid w:val="00F03369"/>
    <w:rsid w:val="00F03476"/>
    <w:rsid w:val="00F0354E"/>
    <w:rsid w:val="00F03556"/>
    <w:rsid w:val="00F035AA"/>
    <w:rsid w:val="00F036C0"/>
    <w:rsid w:val="00F03737"/>
    <w:rsid w:val="00F0375C"/>
    <w:rsid w:val="00F037D1"/>
    <w:rsid w:val="00F03962"/>
    <w:rsid w:val="00F039BB"/>
    <w:rsid w:val="00F03A24"/>
    <w:rsid w:val="00F03ACF"/>
    <w:rsid w:val="00F03B5A"/>
    <w:rsid w:val="00F03BC6"/>
    <w:rsid w:val="00F03BE5"/>
    <w:rsid w:val="00F03CEB"/>
    <w:rsid w:val="00F03E40"/>
    <w:rsid w:val="00F03E6A"/>
    <w:rsid w:val="00F03EC0"/>
    <w:rsid w:val="00F03F7A"/>
    <w:rsid w:val="00F04012"/>
    <w:rsid w:val="00F04162"/>
    <w:rsid w:val="00F041EE"/>
    <w:rsid w:val="00F04224"/>
    <w:rsid w:val="00F04597"/>
    <w:rsid w:val="00F0477B"/>
    <w:rsid w:val="00F047CF"/>
    <w:rsid w:val="00F047F1"/>
    <w:rsid w:val="00F0492F"/>
    <w:rsid w:val="00F04B2F"/>
    <w:rsid w:val="00F04C36"/>
    <w:rsid w:val="00F04D3B"/>
    <w:rsid w:val="00F04F02"/>
    <w:rsid w:val="00F04F30"/>
    <w:rsid w:val="00F04FD1"/>
    <w:rsid w:val="00F05060"/>
    <w:rsid w:val="00F050F4"/>
    <w:rsid w:val="00F0510E"/>
    <w:rsid w:val="00F0519D"/>
    <w:rsid w:val="00F051E6"/>
    <w:rsid w:val="00F053AF"/>
    <w:rsid w:val="00F0540D"/>
    <w:rsid w:val="00F055F9"/>
    <w:rsid w:val="00F0570B"/>
    <w:rsid w:val="00F05879"/>
    <w:rsid w:val="00F05AFF"/>
    <w:rsid w:val="00F05B6E"/>
    <w:rsid w:val="00F05BB3"/>
    <w:rsid w:val="00F05BC1"/>
    <w:rsid w:val="00F05C82"/>
    <w:rsid w:val="00F05D80"/>
    <w:rsid w:val="00F05DBD"/>
    <w:rsid w:val="00F05E8A"/>
    <w:rsid w:val="00F05ED5"/>
    <w:rsid w:val="00F05FC6"/>
    <w:rsid w:val="00F05FCE"/>
    <w:rsid w:val="00F05FE7"/>
    <w:rsid w:val="00F060D8"/>
    <w:rsid w:val="00F06175"/>
    <w:rsid w:val="00F06265"/>
    <w:rsid w:val="00F06416"/>
    <w:rsid w:val="00F06454"/>
    <w:rsid w:val="00F067AB"/>
    <w:rsid w:val="00F069EF"/>
    <w:rsid w:val="00F06B48"/>
    <w:rsid w:val="00F06B6C"/>
    <w:rsid w:val="00F06C82"/>
    <w:rsid w:val="00F06D06"/>
    <w:rsid w:val="00F06DE2"/>
    <w:rsid w:val="00F06F3F"/>
    <w:rsid w:val="00F0721F"/>
    <w:rsid w:val="00F07233"/>
    <w:rsid w:val="00F072F1"/>
    <w:rsid w:val="00F07434"/>
    <w:rsid w:val="00F07441"/>
    <w:rsid w:val="00F07531"/>
    <w:rsid w:val="00F075AA"/>
    <w:rsid w:val="00F075BB"/>
    <w:rsid w:val="00F07628"/>
    <w:rsid w:val="00F0764B"/>
    <w:rsid w:val="00F07663"/>
    <w:rsid w:val="00F07690"/>
    <w:rsid w:val="00F07701"/>
    <w:rsid w:val="00F07880"/>
    <w:rsid w:val="00F078C4"/>
    <w:rsid w:val="00F0796D"/>
    <w:rsid w:val="00F07A3B"/>
    <w:rsid w:val="00F07AB2"/>
    <w:rsid w:val="00F07AC0"/>
    <w:rsid w:val="00F07D8E"/>
    <w:rsid w:val="00F07DBF"/>
    <w:rsid w:val="00F07F06"/>
    <w:rsid w:val="00F07FF3"/>
    <w:rsid w:val="00F10031"/>
    <w:rsid w:val="00F100F2"/>
    <w:rsid w:val="00F10185"/>
    <w:rsid w:val="00F102D8"/>
    <w:rsid w:val="00F10445"/>
    <w:rsid w:val="00F10479"/>
    <w:rsid w:val="00F10571"/>
    <w:rsid w:val="00F105B9"/>
    <w:rsid w:val="00F105F5"/>
    <w:rsid w:val="00F10621"/>
    <w:rsid w:val="00F10634"/>
    <w:rsid w:val="00F10644"/>
    <w:rsid w:val="00F107DD"/>
    <w:rsid w:val="00F108B8"/>
    <w:rsid w:val="00F109AB"/>
    <w:rsid w:val="00F10ACB"/>
    <w:rsid w:val="00F10C03"/>
    <w:rsid w:val="00F10F4B"/>
    <w:rsid w:val="00F11067"/>
    <w:rsid w:val="00F110C8"/>
    <w:rsid w:val="00F11227"/>
    <w:rsid w:val="00F1123E"/>
    <w:rsid w:val="00F11325"/>
    <w:rsid w:val="00F1136D"/>
    <w:rsid w:val="00F1145C"/>
    <w:rsid w:val="00F114D5"/>
    <w:rsid w:val="00F11542"/>
    <w:rsid w:val="00F116EF"/>
    <w:rsid w:val="00F117CC"/>
    <w:rsid w:val="00F117CE"/>
    <w:rsid w:val="00F117D6"/>
    <w:rsid w:val="00F117FE"/>
    <w:rsid w:val="00F1181F"/>
    <w:rsid w:val="00F1184A"/>
    <w:rsid w:val="00F11866"/>
    <w:rsid w:val="00F118E0"/>
    <w:rsid w:val="00F119ED"/>
    <w:rsid w:val="00F11A56"/>
    <w:rsid w:val="00F11A81"/>
    <w:rsid w:val="00F11ADF"/>
    <w:rsid w:val="00F11B5F"/>
    <w:rsid w:val="00F11BAF"/>
    <w:rsid w:val="00F11BCD"/>
    <w:rsid w:val="00F11C0B"/>
    <w:rsid w:val="00F11CB8"/>
    <w:rsid w:val="00F11D37"/>
    <w:rsid w:val="00F11E14"/>
    <w:rsid w:val="00F11EAF"/>
    <w:rsid w:val="00F11ECD"/>
    <w:rsid w:val="00F11F56"/>
    <w:rsid w:val="00F11F7B"/>
    <w:rsid w:val="00F11F91"/>
    <w:rsid w:val="00F12031"/>
    <w:rsid w:val="00F12178"/>
    <w:rsid w:val="00F12247"/>
    <w:rsid w:val="00F12417"/>
    <w:rsid w:val="00F12454"/>
    <w:rsid w:val="00F1259A"/>
    <w:rsid w:val="00F125BC"/>
    <w:rsid w:val="00F125F7"/>
    <w:rsid w:val="00F12647"/>
    <w:rsid w:val="00F1272C"/>
    <w:rsid w:val="00F12764"/>
    <w:rsid w:val="00F127D2"/>
    <w:rsid w:val="00F1284D"/>
    <w:rsid w:val="00F1292B"/>
    <w:rsid w:val="00F12AD9"/>
    <w:rsid w:val="00F12B10"/>
    <w:rsid w:val="00F12B9F"/>
    <w:rsid w:val="00F12C63"/>
    <w:rsid w:val="00F12D6F"/>
    <w:rsid w:val="00F12D91"/>
    <w:rsid w:val="00F12DA1"/>
    <w:rsid w:val="00F12E43"/>
    <w:rsid w:val="00F12F20"/>
    <w:rsid w:val="00F12F3A"/>
    <w:rsid w:val="00F12F50"/>
    <w:rsid w:val="00F12F7F"/>
    <w:rsid w:val="00F12FD1"/>
    <w:rsid w:val="00F13031"/>
    <w:rsid w:val="00F13207"/>
    <w:rsid w:val="00F13251"/>
    <w:rsid w:val="00F13257"/>
    <w:rsid w:val="00F13357"/>
    <w:rsid w:val="00F13372"/>
    <w:rsid w:val="00F13445"/>
    <w:rsid w:val="00F1347C"/>
    <w:rsid w:val="00F137E3"/>
    <w:rsid w:val="00F137FB"/>
    <w:rsid w:val="00F138E9"/>
    <w:rsid w:val="00F13A68"/>
    <w:rsid w:val="00F13AE2"/>
    <w:rsid w:val="00F13B0D"/>
    <w:rsid w:val="00F13B10"/>
    <w:rsid w:val="00F13C60"/>
    <w:rsid w:val="00F13F49"/>
    <w:rsid w:val="00F13FCB"/>
    <w:rsid w:val="00F1404A"/>
    <w:rsid w:val="00F140A6"/>
    <w:rsid w:val="00F14171"/>
    <w:rsid w:val="00F14184"/>
    <w:rsid w:val="00F14194"/>
    <w:rsid w:val="00F143E2"/>
    <w:rsid w:val="00F1442A"/>
    <w:rsid w:val="00F1442C"/>
    <w:rsid w:val="00F14587"/>
    <w:rsid w:val="00F145E3"/>
    <w:rsid w:val="00F14608"/>
    <w:rsid w:val="00F146B4"/>
    <w:rsid w:val="00F1472C"/>
    <w:rsid w:val="00F1480F"/>
    <w:rsid w:val="00F1481E"/>
    <w:rsid w:val="00F148AE"/>
    <w:rsid w:val="00F14BA9"/>
    <w:rsid w:val="00F14BCE"/>
    <w:rsid w:val="00F14CBE"/>
    <w:rsid w:val="00F14D2E"/>
    <w:rsid w:val="00F14E3B"/>
    <w:rsid w:val="00F14EC6"/>
    <w:rsid w:val="00F14F0B"/>
    <w:rsid w:val="00F14F23"/>
    <w:rsid w:val="00F15058"/>
    <w:rsid w:val="00F150B3"/>
    <w:rsid w:val="00F150EF"/>
    <w:rsid w:val="00F15130"/>
    <w:rsid w:val="00F152F9"/>
    <w:rsid w:val="00F153AF"/>
    <w:rsid w:val="00F15404"/>
    <w:rsid w:val="00F1545F"/>
    <w:rsid w:val="00F154D5"/>
    <w:rsid w:val="00F154DF"/>
    <w:rsid w:val="00F15516"/>
    <w:rsid w:val="00F155F3"/>
    <w:rsid w:val="00F15744"/>
    <w:rsid w:val="00F158D6"/>
    <w:rsid w:val="00F15916"/>
    <w:rsid w:val="00F15999"/>
    <w:rsid w:val="00F15A4C"/>
    <w:rsid w:val="00F15A8E"/>
    <w:rsid w:val="00F15B43"/>
    <w:rsid w:val="00F15BB0"/>
    <w:rsid w:val="00F15C43"/>
    <w:rsid w:val="00F15CC5"/>
    <w:rsid w:val="00F15D99"/>
    <w:rsid w:val="00F15DCE"/>
    <w:rsid w:val="00F15E4C"/>
    <w:rsid w:val="00F15EAC"/>
    <w:rsid w:val="00F16074"/>
    <w:rsid w:val="00F1611A"/>
    <w:rsid w:val="00F16206"/>
    <w:rsid w:val="00F162BA"/>
    <w:rsid w:val="00F16347"/>
    <w:rsid w:val="00F16489"/>
    <w:rsid w:val="00F164B0"/>
    <w:rsid w:val="00F164DE"/>
    <w:rsid w:val="00F1654A"/>
    <w:rsid w:val="00F16786"/>
    <w:rsid w:val="00F1690D"/>
    <w:rsid w:val="00F169C6"/>
    <w:rsid w:val="00F16AA8"/>
    <w:rsid w:val="00F16CA9"/>
    <w:rsid w:val="00F16CC9"/>
    <w:rsid w:val="00F16CF0"/>
    <w:rsid w:val="00F16D12"/>
    <w:rsid w:val="00F16E0E"/>
    <w:rsid w:val="00F16FAC"/>
    <w:rsid w:val="00F1707A"/>
    <w:rsid w:val="00F170CC"/>
    <w:rsid w:val="00F170D7"/>
    <w:rsid w:val="00F17135"/>
    <w:rsid w:val="00F17176"/>
    <w:rsid w:val="00F17237"/>
    <w:rsid w:val="00F172E9"/>
    <w:rsid w:val="00F17445"/>
    <w:rsid w:val="00F175F1"/>
    <w:rsid w:val="00F17655"/>
    <w:rsid w:val="00F176B8"/>
    <w:rsid w:val="00F176E1"/>
    <w:rsid w:val="00F176E4"/>
    <w:rsid w:val="00F177E2"/>
    <w:rsid w:val="00F1786F"/>
    <w:rsid w:val="00F178CF"/>
    <w:rsid w:val="00F179BD"/>
    <w:rsid w:val="00F179D8"/>
    <w:rsid w:val="00F17A10"/>
    <w:rsid w:val="00F17A15"/>
    <w:rsid w:val="00F17B1B"/>
    <w:rsid w:val="00F17B8E"/>
    <w:rsid w:val="00F17BB4"/>
    <w:rsid w:val="00F17D16"/>
    <w:rsid w:val="00F17DBE"/>
    <w:rsid w:val="00F17F7C"/>
    <w:rsid w:val="00F17FA7"/>
    <w:rsid w:val="00F202AC"/>
    <w:rsid w:val="00F20304"/>
    <w:rsid w:val="00F20497"/>
    <w:rsid w:val="00F204D3"/>
    <w:rsid w:val="00F20661"/>
    <w:rsid w:val="00F20681"/>
    <w:rsid w:val="00F2073A"/>
    <w:rsid w:val="00F2078B"/>
    <w:rsid w:val="00F207F3"/>
    <w:rsid w:val="00F20A14"/>
    <w:rsid w:val="00F20A46"/>
    <w:rsid w:val="00F20AFE"/>
    <w:rsid w:val="00F20E1B"/>
    <w:rsid w:val="00F20E56"/>
    <w:rsid w:val="00F20F36"/>
    <w:rsid w:val="00F21452"/>
    <w:rsid w:val="00F21496"/>
    <w:rsid w:val="00F217B4"/>
    <w:rsid w:val="00F21823"/>
    <w:rsid w:val="00F21A79"/>
    <w:rsid w:val="00F21C4E"/>
    <w:rsid w:val="00F21DE5"/>
    <w:rsid w:val="00F21DF6"/>
    <w:rsid w:val="00F21F1F"/>
    <w:rsid w:val="00F21F32"/>
    <w:rsid w:val="00F21F69"/>
    <w:rsid w:val="00F21F9B"/>
    <w:rsid w:val="00F21FA3"/>
    <w:rsid w:val="00F21FA5"/>
    <w:rsid w:val="00F21FC5"/>
    <w:rsid w:val="00F21FD0"/>
    <w:rsid w:val="00F22100"/>
    <w:rsid w:val="00F22136"/>
    <w:rsid w:val="00F221F2"/>
    <w:rsid w:val="00F222AD"/>
    <w:rsid w:val="00F222AE"/>
    <w:rsid w:val="00F223C6"/>
    <w:rsid w:val="00F224CE"/>
    <w:rsid w:val="00F2253F"/>
    <w:rsid w:val="00F22618"/>
    <w:rsid w:val="00F226D3"/>
    <w:rsid w:val="00F227C4"/>
    <w:rsid w:val="00F22893"/>
    <w:rsid w:val="00F228E4"/>
    <w:rsid w:val="00F22A21"/>
    <w:rsid w:val="00F22A38"/>
    <w:rsid w:val="00F22B48"/>
    <w:rsid w:val="00F22C08"/>
    <w:rsid w:val="00F22C5E"/>
    <w:rsid w:val="00F22D5B"/>
    <w:rsid w:val="00F22DE4"/>
    <w:rsid w:val="00F22E23"/>
    <w:rsid w:val="00F22EC8"/>
    <w:rsid w:val="00F22EFF"/>
    <w:rsid w:val="00F22F0B"/>
    <w:rsid w:val="00F22F0D"/>
    <w:rsid w:val="00F23062"/>
    <w:rsid w:val="00F23098"/>
    <w:rsid w:val="00F230D7"/>
    <w:rsid w:val="00F23273"/>
    <w:rsid w:val="00F2350E"/>
    <w:rsid w:val="00F2364C"/>
    <w:rsid w:val="00F236F4"/>
    <w:rsid w:val="00F23715"/>
    <w:rsid w:val="00F2372A"/>
    <w:rsid w:val="00F2383E"/>
    <w:rsid w:val="00F238CA"/>
    <w:rsid w:val="00F23AC0"/>
    <w:rsid w:val="00F23AF2"/>
    <w:rsid w:val="00F23B20"/>
    <w:rsid w:val="00F23C33"/>
    <w:rsid w:val="00F23CC4"/>
    <w:rsid w:val="00F23D6B"/>
    <w:rsid w:val="00F23D71"/>
    <w:rsid w:val="00F23DA0"/>
    <w:rsid w:val="00F23E0F"/>
    <w:rsid w:val="00F23E46"/>
    <w:rsid w:val="00F23EE0"/>
    <w:rsid w:val="00F23F83"/>
    <w:rsid w:val="00F2406F"/>
    <w:rsid w:val="00F240CA"/>
    <w:rsid w:val="00F240E0"/>
    <w:rsid w:val="00F240F5"/>
    <w:rsid w:val="00F240F8"/>
    <w:rsid w:val="00F24239"/>
    <w:rsid w:val="00F243F6"/>
    <w:rsid w:val="00F244F1"/>
    <w:rsid w:val="00F245ED"/>
    <w:rsid w:val="00F24670"/>
    <w:rsid w:val="00F24737"/>
    <w:rsid w:val="00F24785"/>
    <w:rsid w:val="00F2483B"/>
    <w:rsid w:val="00F24889"/>
    <w:rsid w:val="00F24985"/>
    <w:rsid w:val="00F24A95"/>
    <w:rsid w:val="00F24B78"/>
    <w:rsid w:val="00F24BED"/>
    <w:rsid w:val="00F24D3E"/>
    <w:rsid w:val="00F24D57"/>
    <w:rsid w:val="00F24DCA"/>
    <w:rsid w:val="00F24F62"/>
    <w:rsid w:val="00F24FF3"/>
    <w:rsid w:val="00F252C8"/>
    <w:rsid w:val="00F25463"/>
    <w:rsid w:val="00F25689"/>
    <w:rsid w:val="00F25691"/>
    <w:rsid w:val="00F2574F"/>
    <w:rsid w:val="00F257CA"/>
    <w:rsid w:val="00F25822"/>
    <w:rsid w:val="00F25866"/>
    <w:rsid w:val="00F2590C"/>
    <w:rsid w:val="00F2598A"/>
    <w:rsid w:val="00F25A2D"/>
    <w:rsid w:val="00F25B5D"/>
    <w:rsid w:val="00F25C80"/>
    <w:rsid w:val="00F25CC4"/>
    <w:rsid w:val="00F25CF7"/>
    <w:rsid w:val="00F25D10"/>
    <w:rsid w:val="00F25E05"/>
    <w:rsid w:val="00F261E1"/>
    <w:rsid w:val="00F26390"/>
    <w:rsid w:val="00F2666E"/>
    <w:rsid w:val="00F26698"/>
    <w:rsid w:val="00F268BD"/>
    <w:rsid w:val="00F2692D"/>
    <w:rsid w:val="00F269C2"/>
    <w:rsid w:val="00F26A11"/>
    <w:rsid w:val="00F26A7C"/>
    <w:rsid w:val="00F26AFD"/>
    <w:rsid w:val="00F26B36"/>
    <w:rsid w:val="00F26BFE"/>
    <w:rsid w:val="00F26F60"/>
    <w:rsid w:val="00F2713F"/>
    <w:rsid w:val="00F271D8"/>
    <w:rsid w:val="00F27259"/>
    <w:rsid w:val="00F2729C"/>
    <w:rsid w:val="00F272DF"/>
    <w:rsid w:val="00F274C4"/>
    <w:rsid w:val="00F274DA"/>
    <w:rsid w:val="00F27686"/>
    <w:rsid w:val="00F2772E"/>
    <w:rsid w:val="00F277EF"/>
    <w:rsid w:val="00F27810"/>
    <w:rsid w:val="00F278DC"/>
    <w:rsid w:val="00F278E2"/>
    <w:rsid w:val="00F2793C"/>
    <w:rsid w:val="00F2799B"/>
    <w:rsid w:val="00F279C7"/>
    <w:rsid w:val="00F27AA2"/>
    <w:rsid w:val="00F27BD4"/>
    <w:rsid w:val="00F27BFD"/>
    <w:rsid w:val="00F27D64"/>
    <w:rsid w:val="00F27E61"/>
    <w:rsid w:val="00F27EFF"/>
    <w:rsid w:val="00F27F44"/>
    <w:rsid w:val="00F300C4"/>
    <w:rsid w:val="00F3024A"/>
    <w:rsid w:val="00F302E7"/>
    <w:rsid w:val="00F30302"/>
    <w:rsid w:val="00F304A1"/>
    <w:rsid w:val="00F305F6"/>
    <w:rsid w:val="00F3065E"/>
    <w:rsid w:val="00F306A1"/>
    <w:rsid w:val="00F306B4"/>
    <w:rsid w:val="00F306F7"/>
    <w:rsid w:val="00F30723"/>
    <w:rsid w:val="00F30836"/>
    <w:rsid w:val="00F30868"/>
    <w:rsid w:val="00F30909"/>
    <w:rsid w:val="00F3098F"/>
    <w:rsid w:val="00F309B6"/>
    <w:rsid w:val="00F30B41"/>
    <w:rsid w:val="00F30CBB"/>
    <w:rsid w:val="00F30E3A"/>
    <w:rsid w:val="00F30EE5"/>
    <w:rsid w:val="00F3100F"/>
    <w:rsid w:val="00F3105D"/>
    <w:rsid w:val="00F310CF"/>
    <w:rsid w:val="00F310F4"/>
    <w:rsid w:val="00F3128F"/>
    <w:rsid w:val="00F3169E"/>
    <w:rsid w:val="00F3178B"/>
    <w:rsid w:val="00F318EE"/>
    <w:rsid w:val="00F31BC7"/>
    <w:rsid w:val="00F31CE1"/>
    <w:rsid w:val="00F31D7D"/>
    <w:rsid w:val="00F31D98"/>
    <w:rsid w:val="00F31E1B"/>
    <w:rsid w:val="00F320E0"/>
    <w:rsid w:val="00F321EF"/>
    <w:rsid w:val="00F32242"/>
    <w:rsid w:val="00F322B6"/>
    <w:rsid w:val="00F3236A"/>
    <w:rsid w:val="00F32379"/>
    <w:rsid w:val="00F3241A"/>
    <w:rsid w:val="00F3250D"/>
    <w:rsid w:val="00F32523"/>
    <w:rsid w:val="00F3259A"/>
    <w:rsid w:val="00F32691"/>
    <w:rsid w:val="00F3270C"/>
    <w:rsid w:val="00F32786"/>
    <w:rsid w:val="00F32836"/>
    <w:rsid w:val="00F328CF"/>
    <w:rsid w:val="00F328EB"/>
    <w:rsid w:val="00F32906"/>
    <w:rsid w:val="00F32918"/>
    <w:rsid w:val="00F329D1"/>
    <w:rsid w:val="00F32A09"/>
    <w:rsid w:val="00F32A1C"/>
    <w:rsid w:val="00F32BC3"/>
    <w:rsid w:val="00F32C23"/>
    <w:rsid w:val="00F32C47"/>
    <w:rsid w:val="00F32CAE"/>
    <w:rsid w:val="00F32E94"/>
    <w:rsid w:val="00F32ECC"/>
    <w:rsid w:val="00F3323B"/>
    <w:rsid w:val="00F33243"/>
    <w:rsid w:val="00F332A8"/>
    <w:rsid w:val="00F333A5"/>
    <w:rsid w:val="00F334B4"/>
    <w:rsid w:val="00F335ED"/>
    <w:rsid w:val="00F336AF"/>
    <w:rsid w:val="00F337EE"/>
    <w:rsid w:val="00F33812"/>
    <w:rsid w:val="00F33844"/>
    <w:rsid w:val="00F3398B"/>
    <w:rsid w:val="00F3399B"/>
    <w:rsid w:val="00F33A44"/>
    <w:rsid w:val="00F33A7B"/>
    <w:rsid w:val="00F33BA3"/>
    <w:rsid w:val="00F33D40"/>
    <w:rsid w:val="00F33D44"/>
    <w:rsid w:val="00F33D6C"/>
    <w:rsid w:val="00F33E94"/>
    <w:rsid w:val="00F34136"/>
    <w:rsid w:val="00F34137"/>
    <w:rsid w:val="00F34158"/>
    <w:rsid w:val="00F3433E"/>
    <w:rsid w:val="00F34422"/>
    <w:rsid w:val="00F34443"/>
    <w:rsid w:val="00F345AB"/>
    <w:rsid w:val="00F345EF"/>
    <w:rsid w:val="00F3471E"/>
    <w:rsid w:val="00F34729"/>
    <w:rsid w:val="00F3480B"/>
    <w:rsid w:val="00F34846"/>
    <w:rsid w:val="00F34933"/>
    <w:rsid w:val="00F3494B"/>
    <w:rsid w:val="00F34ADA"/>
    <w:rsid w:val="00F34C58"/>
    <w:rsid w:val="00F34E07"/>
    <w:rsid w:val="00F34E1F"/>
    <w:rsid w:val="00F34F3C"/>
    <w:rsid w:val="00F35147"/>
    <w:rsid w:val="00F35256"/>
    <w:rsid w:val="00F353D3"/>
    <w:rsid w:val="00F353E9"/>
    <w:rsid w:val="00F35406"/>
    <w:rsid w:val="00F3544F"/>
    <w:rsid w:val="00F35465"/>
    <w:rsid w:val="00F355D0"/>
    <w:rsid w:val="00F35687"/>
    <w:rsid w:val="00F357BC"/>
    <w:rsid w:val="00F357F5"/>
    <w:rsid w:val="00F35877"/>
    <w:rsid w:val="00F358A5"/>
    <w:rsid w:val="00F3598B"/>
    <w:rsid w:val="00F35CCF"/>
    <w:rsid w:val="00F35D20"/>
    <w:rsid w:val="00F35EF1"/>
    <w:rsid w:val="00F35F0C"/>
    <w:rsid w:val="00F35F2C"/>
    <w:rsid w:val="00F35F64"/>
    <w:rsid w:val="00F36100"/>
    <w:rsid w:val="00F3618B"/>
    <w:rsid w:val="00F36354"/>
    <w:rsid w:val="00F3635C"/>
    <w:rsid w:val="00F363BB"/>
    <w:rsid w:val="00F36495"/>
    <w:rsid w:val="00F364C1"/>
    <w:rsid w:val="00F36571"/>
    <w:rsid w:val="00F36834"/>
    <w:rsid w:val="00F36952"/>
    <w:rsid w:val="00F36A0C"/>
    <w:rsid w:val="00F36AA4"/>
    <w:rsid w:val="00F36AA6"/>
    <w:rsid w:val="00F36B6E"/>
    <w:rsid w:val="00F36C6A"/>
    <w:rsid w:val="00F36C75"/>
    <w:rsid w:val="00F36CFF"/>
    <w:rsid w:val="00F36F32"/>
    <w:rsid w:val="00F36F4D"/>
    <w:rsid w:val="00F36F87"/>
    <w:rsid w:val="00F36FAD"/>
    <w:rsid w:val="00F3700B"/>
    <w:rsid w:val="00F37107"/>
    <w:rsid w:val="00F372B1"/>
    <w:rsid w:val="00F372FC"/>
    <w:rsid w:val="00F37349"/>
    <w:rsid w:val="00F373B3"/>
    <w:rsid w:val="00F373E0"/>
    <w:rsid w:val="00F37468"/>
    <w:rsid w:val="00F3746A"/>
    <w:rsid w:val="00F375E6"/>
    <w:rsid w:val="00F37681"/>
    <w:rsid w:val="00F3795C"/>
    <w:rsid w:val="00F379EC"/>
    <w:rsid w:val="00F37CE1"/>
    <w:rsid w:val="00F37D1B"/>
    <w:rsid w:val="00F37E57"/>
    <w:rsid w:val="00F37E6D"/>
    <w:rsid w:val="00F37EC4"/>
    <w:rsid w:val="00F37EE6"/>
    <w:rsid w:val="00F37EE9"/>
    <w:rsid w:val="00F37EFD"/>
    <w:rsid w:val="00F37FD0"/>
    <w:rsid w:val="00F40090"/>
    <w:rsid w:val="00F40107"/>
    <w:rsid w:val="00F4025B"/>
    <w:rsid w:val="00F402C7"/>
    <w:rsid w:val="00F4035E"/>
    <w:rsid w:val="00F40372"/>
    <w:rsid w:val="00F40457"/>
    <w:rsid w:val="00F40504"/>
    <w:rsid w:val="00F40598"/>
    <w:rsid w:val="00F406EE"/>
    <w:rsid w:val="00F408EE"/>
    <w:rsid w:val="00F40904"/>
    <w:rsid w:val="00F40907"/>
    <w:rsid w:val="00F40964"/>
    <w:rsid w:val="00F40A21"/>
    <w:rsid w:val="00F40ABF"/>
    <w:rsid w:val="00F40BB0"/>
    <w:rsid w:val="00F40C8A"/>
    <w:rsid w:val="00F40F39"/>
    <w:rsid w:val="00F40F5C"/>
    <w:rsid w:val="00F40F83"/>
    <w:rsid w:val="00F40F98"/>
    <w:rsid w:val="00F4101E"/>
    <w:rsid w:val="00F41052"/>
    <w:rsid w:val="00F41107"/>
    <w:rsid w:val="00F4125A"/>
    <w:rsid w:val="00F4132E"/>
    <w:rsid w:val="00F41340"/>
    <w:rsid w:val="00F41430"/>
    <w:rsid w:val="00F414FD"/>
    <w:rsid w:val="00F4153D"/>
    <w:rsid w:val="00F415FA"/>
    <w:rsid w:val="00F4180A"/>
    <w:rsid w:val="00F41960"/>
    <w:rsid w:val="00F419CB"/>
    <w:rsid w:val="00F41B0D"/>
    <w:rsid w:val="00F41B53"/>
    <w:rsid w:val="00F41D19"/>
    <w:rsid w:val="00F41E0C"/>
    <w:rsid w:val="00F41E20"/>
    <w:rsid w:val="00F41E81"/>
    <w:rsid w:val="00F41F16"/>
    <w:rsid w:val="00F41F95"/>
    <w:rsid w:val="00F41FC2"/>
    <w:rsid w:val="00F4213A"/>
    <w:rsid w:val="00F42205"/>
    <w:rsid w:val="00F4220D"/>
    <w:rsid w:val="00F4220E"/>
    <w:rsid w:val="00F4232C"/>
    <w:rsid w:val="00F4242B"/>
    <w:rsid w:val="00F424C7"/>
    <w:rsid w:val="00F425C3"/>
    <w:rsid w:val="00F4266D"/>
    <w:rsid w:val="00F426D1"/>
    <w:rsid w:val="00F42863"/>
    <w:rsid w:val="00F428BA"/>
    <w:rsid w:val="00F42933"/>
    <w:rsid w:val="00F4296B"/>
    <w:rsid w:val="00F42A89"/>
    <w:rsid w:val="00F42A8D"/>
    <w:rsid w:val="00F42AE7"/>
    <w:rsid w:val="00F42B71"/>
    <w:rsid w:val="00F42C2F"/>
    <w:rsid w:val="00F42CA1"/>
    <w:rsid w:val="00F42CB2"/>
    <w:rsid w:val="00F42CCE"/>
    <w:rsid w:val="00F42CDF"/>
    <w:rsid w:val="00F42CE8"/>
    <w:rsid w:val="00F42DCE"/>
    <w:rsid w:val="00F42E5E"/>
    <w:rsid w:val="00F42F4C"/>
    <w:rsid w:val="00F42FE4"/>
    <w:rsid w:val="00F4304C"/>
    <w:rsid w:val="00F430FD"/>
    <w:rsid w:val="00F43269"/>
    <w:rsid w:val="00F43363"/>
    <w:rsid w:val="00F43382"/>
    <w:rsid w:val="00F433A2"/>
    <w:rsid w:val="00F433B7"/>
    <w:rsid w:val="00F4345C"/>
    <w:rsid w:val="00F43742"/>
    <w:rsid w:val="00F437A3"/>
    <w:rsid w:val="00F4387F"/>
    <w:rsid w:val="00F43911"/>
    <w:rsid w:val="00F4393D"/>
    <w:rsid w:val="00F43A3A"/>
    <w:rsid w:val="00F43AD5"/>
    <w:rsid w:val="00F43BDD"/>
    <w:rsid w:val="00F43BEF"/>
    <w:rsid w:val="00F43C85"/>
    <w:rsid w:val="00F43D06"/>
    <w:rsid w:val="00F43DC2"/>
    <w:rsid w:val="00F43DC9"/>
    <w:rsid w:val="00F43E1C"/>
    <w:rsid w:val="00F44054"/>
    <w:rsid w:val="00F44080"/>
    <w:rsid w:val="00F4410A"/>
    <w:rsid w:val="00F44111"/>
    <w:rsid w:val="00F4420F"/>
    <w:rsid w:val="00F44230"/>
    <w:rsid w:val="00F442BF"/>
    <w:rsid w:val="00F443A6"/>
    <w:rsid w:val="00F443D9"/>
    <w:rsid w:val="00F4441C"/>
    <w:rsid w:val="00F4443C"/>
    <w:rsid w:val="00F446D8"/>
    <w:rsid w:val="00F44767"/>
    <w:rsid w:val="00F4478A"/>
    <w:rsid w:val="00F448FB"/>
    <w:rsid w:val="00F44926"/>
    <w:rsid w:val="00F44BB1"/>
    <w:rsid w:val="00F44C32"/>
    <w:rsid w:val="00F44C94"/>
    <w:rsid w:val="00F44D07"/>
    <w:rsid w:val="00F44D0F"/>
    <w:rsid w:val="00F44D66"/>
    <w:rsid w:val="00F44DCF"/>
    <w:rsid w:val="00F44E53"/>
    <w:rsid w:val="00F44F6C"/>
    <w:rsid w:val="00F44FAF"/>
    <w:rsid w:val="00F44FCA"/>
    <w:rsid w:val="00F44FE9"/>
    <w:rsid w:val="00F45054"/>
    <w:rsid w:val="00F450BD"/>
    <w:rsid w:val="00F450CC"/>
    <w:rsid w:val="00F4524D"/>
    <w:rsid w:val="00F453A5"/>
    <w:rsid w:val="00F453FF"/>
    <w:rsid w:val="00F455F0"/>
    <w:rsid w:val="00F4572E"/>
    <w:rsid w:val="00F4577C"/>
    <w:rsid w:val="00F45798"/>
    <w:rsid w:val="00F457E1"/>
    <w:rsid w:val="00F458E9"/>
    <w:rsid w:val="00F45977"/>
    <w:rsid w:val="00F45A1A"/>
    <w:rsid w:val="00F45BBE"/>
    <w:rsid w:val="00F45CAA"/>
    <w:rsid w:val="00F45DB8"/>
    <w:rsid w:val="00F45E80"/>
    <w:rsid w:val="00F45F2E"/>
    <w:rsid w:val="00F45F37"/>
    <w:rsid w:val="00F45FB3"/>
    <w:rsid w:val="00F460D5"/>
    <w:rsid w:val="00F4630B"/>
    <w:rsid w:val="00F46393"/>
    <w:rsid w:val="00F46560"/>
    <w:rsid w:val="00F466CD"/>
    <w:rsid w:val="00F467AA"/>
    <w:rsid w:val="00F467C0"/>
    <w:rsid w:val="00F469C9"/>
    <w:rsid w:val="00F469D6"/>
    <w:rsid w:val="00F469EB"/>
    <w:rsid w:val="00F46A05"/>
    <w:rsid w:val="00F46A20"/>
    <w:rsid w:val="00F46A6F"/>
    <w:rsid w:val="00F46B8D"/>
    <w:rsid w:val="00F46DD3"/>
    <w:rsid w:val="00F46ED3"/>
    <w:rsid w:val="00F46F9A"/>
    <w:rsid w:val="00F47243"/>
    <w:rsid w:val="00F472A7"/>
    <w:rsid w:val="00F473CA"/>
    <w:rsid w:val="00F47429"/>
    <w:rsid w:val="00F474BB"/>
    <w:rsid w:val="00F474D8"/>
    <w:rsid w:val="00F474D9"/>
    <w:rsid w:val="00F474F1"/>
    <w:rsid w:val="00F4750D"/>
    <w:rsid w:val="00F47513"/>
    <w:rsid w:val="00F47629"/>
    <w:rsid w:val="00F47692"/>
    <w:rsid w:val="00F476BA"/>
    <w:rsid w:val="00F47737"/>
    <w:rsid w:val="00F47821"/>
    <w:rsid w:val="00F47865"/>
    <w:rsid w:val="00F479AD"/>
    <w:rsid w:val="00F47A59"/>
    <w:rsid w:val="00F47A66"/>
    <w:rsid w:val="00F47B05"/>
    <w:rsid w:val="00F47BB5"/>
    <w:rsid w:val="00F47CC5"/>
    <w:rsid w:val="00F47D30"/>
    <w:rsid w:val="00F47D4D"/>
    <w:rsid w:val="00F47DB1"/>
    <w:rsid w:val="00F47EB3"/>
    <w:rsid w:val="00F47EDB"/>
    <w:rsid w:val="00F500AC"/>
    <w:rsid w:val="00F500CB"/>
    <w:rsid w:val="00F50151"/>
    <w:rsid w:val="00F503B8"/>
    <w:rsid w:val="00F503B9"/>
    <w:rsid w:val="00F50417"/>
    <w:rsid w:val="00F50467"/>
    <w:rsid w:val="00F50497"/>
    <w:rsid w:val="00F5051E"/>
    <w:rsid w:val="00F505AB"/>
    <w:rsid w:val="00F505FB"/>
    <w:rsid w:val="00F506A4"/>
    <w:rsid w:val="00F50701"/>
    <w:rsid w:val="00F5072A"/>
    <w:rsid w:val="00F5083A"/>
    <w:rsid w:val="00F5098C"/>
    <w:rsid w:val="00F50AC1"/>
    <w:rsid w:val="00F50BD3"/>
    <w:rsid w:val="00F50D4E"/>
    <w:rsid w:val="00F50D53"/>
    <w:rsid w:val="00F50D8F"/>
    <w:rsid w:val="00F50E77"/>
    <w:rsid w:val="00F50EBD"/>
    <w:rsid w:val="00F50EF4"/>
    <w:rsid w:val="00F50F66"/>
    <w:rsid w:val="00F50FB9"/>
    <w:rsid w:val="00F5107E"/>
    <w:rsid w:val="00F510CE"/>
    <w:rsid w:val="00F511FD"/>
    <w:rsid w:val="00F51206"/>
    <w:rsid w:val="00F5128B"/>
    <w:rsid w:val="00F512BF"/>
    <w:rsid w:val="00F5143D"/>
    <w:rsid w:val="00F514ED"/>
    <w:rsid w:val="00F5152C"/>
    <w:rsid w:val="00F517A2"/>
    <w:rsid w:val="00F517EA"/>
    <w:rsid w:val="00F51824"/>
    <w:rsid w:val="00F5184E"/>
    <w:rsid w:val="00F5190B"/>
    <w:rsid w:val="00F51A9E"/>
    <w:rsid w:val="00F51B22"/>
    <w:rsid w:val="00F51B75"/>
    <w:rsid w:val="00F51BC4"/>
    <w:rsid w:val="00F51D2F"/>
    <w:rsid w:val="00F51D73"/>
    <w:rsid w:val="00F51D7C"/>
    <w:rsid w:val="00F51D92"/>
    <w:rsid w:val="00F51E0F"/>
    <w:rsid w:val="00F51E10"/>
    <w:rsid w:val="00F5200E"/>
    <w:rsid w:val="00F52034"/>
    <w:rsid w:val="00F520BF"/>
    <w:rsid w:val="00F52121"/>
    <w:rsid w:val="00F521C4"/>
    <w:rsid w:val="00F52205"/>
    <w:rsid w:val="00F52318"/>
    <w:rsid w:val="00F52381"/>
    <w:rsid w:val="00F52388"/>
    <w:rsid w:val="00F52441"/>
    <w:rsid w:val="00F524F9"/>
    <w:rsid w:val="00F5252B"/>
    <w:rsid w:val="00F52568"/>
    <w:rsid w:val="00F52570"/>
    <w:rsid w:val="00F5258D"/>
    <w:rsid w:val="00F52685"/>
    <w:rsid w:val="00F5275D"/>
    <w:rsid w:val="00F52876"/>
    <w:rsid w:val="00F52A5E"/>
    <w:rsid w:val="00F52C9B"/>
    <w:rsid w:val="00F52CD3"/>
    <w:rsid w:val="00F52CE0"/>
    <w:rsid w:val="00F52D45"/>
    <w:rsid w:val="00F52DC6"/>
    <w:rsid w:val="00F52E42"/>
    <w:rsid w:val="00F52F65"/>
    <w:rsid w:val="00F52FD8"/>
    <w:rsid w:val="00F53100"/>
    <w:rsid w:val="00F53150"/>
    <w:rsid w:val="00F53185"/>
    <w:rsid w:val="00F5323B"/>
    <w:rsid w:val="00F5327D"/>
    <w:rsid w:val="00F5329A"/>
    <w:rsid w:val="00F532CF"/>
    <w:rsid w:val="00F532D3"/>
    <w:rsid w:val="00F533FA"/>
    <w:rsid w:val="00F535BF"/>
    <w:rsid w:val="00F53610"/>
    <w:rsid w:val="00F536B5"/>
    <w:rsid w:val="00F536FD"/>
    <w:rsid w:val="00F536FE"/>
    <w:rsid w:val="00F5377B"/>
    <w:rsid w:val="00F537DF"/>
    <w:rsid w:val="00F53832"/>
    <w:rsid w:val="00F5387E"/>
    <w:rsid w:val="00F53AA2"/>
    <w:rsid w:val="00F53BC3"/>
    <w:rsid w:val="00F53BEA"/>
    <w:rsid w:val="00F53C10"/>
    <w:rsid w:val="00F53C64"/>
    <w:rsid w:val="00F53CE0"/>
    <w:rsid w:val="00F53DE0"/>
    <w:rsid w:val="00F53EF7"/>
    <w:rsid w:val="00F53F11"/>
    <w:rsid w:val="00F53F5C"/>
    <w:rsid w:val="00F53FA5"/>
    <w:rsid w:val="00F54043"/>
    <w:rsid w:val="00F5407A"/>
    <w:rsid w:val="00F540A4"/>
    <w:rsid w:val="00F54150"/>
    <w:rsid w:val="00F5422F"/>
    <w:rsid w:val="00F54330"/>
    <w:rsid w:val="00F54453"/>
    <w:rsid w:val="00F5452F"/>
    <w:rsid w:val="00F547B6"/>
    <w:rsid w:val="00F5487C"/>
    <w:rsid w:val="00F548E1"/>
    <w:rsid w:val="00F54994"/>
    <w:rsid w:val="00F549A4"/>
    <w:rsid w:val="00F54BA6"/>
    <w:rsid w:val="00F54CF8"/>
    <w:rsid w:val="00F54D3E"/>
    <w:rsid w:val="00F54D43"/>
    <w:rsid w:val="00F54E64"/>
    <w:rsid w:val="00F54EB1"/>
    <w:rsid w:val="00F54F19"/>
    <w:rsid w:val="00F550DE"/>
    <w:rsid w:val="00F5510D"/>
    <w:rsid w:val="00F55111"/>
    <w:rsid w:val="00F55141"/>
    <w:rsid w:val="00F551E7"/>
    <w:rsid w:val="00F553CD"/>
    <w:rsid w:val="00F554C8"/>
    <w:rsid w:val="00F554D4"/>
    <w:rsid w:val="00F5559A"/>
    <w:rsid w:val="00F555B0"/>
    <w:rsid w:val="00F5560B"/>
    <w:rsid w:val="00F5561B"/>
    <w:rsid w:val="00F5562E"/>
    <w:rsid w:val="00F556F6"/>
    <w:rsid w:val="00F55739"/>
    <w:rsid w:val="00F5573B"/>
    <w:rsid w:val="00F557A0"/>
    <w:rsid w:val="00F5596B"/>
    <w:rsid w:val="00F559AB"/>
    <w:rsid w:val="00F559B2"/>
    <w:rsid w:val="00F55A4A"/>
    <w:rsid w:val="00F55B1B"/>
    <w:rsid w:val="00F55B6C"/>
    <w:rsid w:val="00F55C38"/>
    <w:rsid w:val="00F55D4F"/>
    <w:rsid w:val="00F55E29"/>
    <w:rsid w:val="00F55FD7"/>
    <w:rsid w:val="00F56037"/>
    <w:rsid w:val="00F5603B"/>
    <w:rsid w:val="00F5613F"/>
    <w:rsid w:val="00F561A8"/>
    <w:rsid w:val="00F561E0"/>
    <w:rsid w:val="00F563CF"/>
    <w:rsid w:val="00F563ED"/>
    <w:rsid w:val="00F56497"/>
    <w:rsid w:val="00F564F2"/>
    <w:rsid w:val="00F56661"/>
    <w:rsid w:val="00F568EA"/>
    <w:rsid w:val="00F56A53"/>
    <w:rsid w:val="00F56AFA"/>
    <w:rsid w:val="00F56BAA"/>
    <w:rsid w:val="00F56CAB"/>
    <w:rsid w:val="00F56D48"/>
    <w:rsid w:val="00F56E15"/>
    <w:rsid w:val="00F56E20"/>
    <w:rsid w:val="00F571EB"/>
    <w:rsid w:val="00F572B4"/>
    <w:rsid w:val="00F573A5"/>
    <w:rsid w:val="00F5742A"/>
    <w:rsid w:val="00F574AF"/>
    <w:rsid w:val="00F575A6"/>
    <w:rsid w:val="00F57800"/>
    <w:rsid w:val="00F57863"/>
    <w:rsid w:val="00F57939"/>
    <w:rsid w:val="00F579DA"/>
    <w:rsid w:val="00F579ED"/>
    <w:rsid w:val="00F57ACC"/>
    <w:rsid w:val="00F57C6B"/>
    <w:rsid w:val="00F57D7B"/>
    <w:rsid w:val="00F57DB0"/>
    <w:rsid w:val="00F57DF3"/>
    <w:rsid w:val="00F57E03"/>
    <w:rsid w:val="00F57E9C"/>
    <w:rsid w:val="00F57ED5"/>
    <w:rsid w:val="00F57F13"/>
    <w:rsid w:val="00F57FC2"/>
    <w:rsid w:val="00F6026F"/>
    <w:rsid w:val="00F603A3"/>
    <w:rsid w:val="00F603DE"/>
    <w:rsid w:val="00F604F9"/>
    <w:rsid w:val="00F60588"/>
    <w:rsid w:val="00F60601"/>
    <w:rsid w:val="00F60622"/>
    <w:rsid w:val="00F60877"/>
    <w:rsid w:val="00F6094D"/>
    <w:rsid w:val="00F609AC"/>
    <w:rsid w:val="00F60AB6"/>
    <w:rsid w:val="00F60B3A"/>
    <w:rsid w:val="00F60B5A"/>
    <w:rsid w:val="00F60D0B"/>
    <w:rsid w:val="00F60D19"/>
    <w:rsid w:val="00F60E01"/>
    <w:rsid w:val="00F61062"/>
    <w:rsid w:val="00F6112D"/>
    <w:rsid w:val="00F61144"/>
    <w:rsid w:val="00F611EB"/>
    <w:rsid w:val="00F611FF"/>
    <w:rsid w:val="00F6134D"/>
    <w:rsid w:val="00F613A0"/>
    <w:rsid w:val="00F6140C"/>
    <w:rsid w:val="00F614DC"/>
    <w:rsid w:val="00F61553"/>
    <w:rsid w:val="00F61596"/>
    <w:rsid w:val="00F615A7"/>
    <w:rsid w:val="00F618A8"/>
    <w:rsid w:val="00F618AC"/>
    <w:rsid w:val="00F619D2"/>
    <w:rsid w:val="00F61ADF"/>
    <w:rsid w:val="00F61D5E"/>
    <w:rsid w:val="00F61DFF"/>
    <w:rsid w:val="00F61E7F"/>
    <w:rsid w:val="00F61F50"/>
    <w:rsid w:val="00F61F58"/>
    <w:rsid w:val="00F62264"/>
    <w:rsid w:val="00F6235E"/>
    <w:rsid w:val="00F62363"/>
    <w:rsid w:val="00F623DD"/>
    <w:rsid w:val="00F62446"/>
    <w:rsid w:val="00F62605"/>
    <w:rsid w:val="00F6261C"/>
    <w:rsid w:val="00F628C3"/>
    <w:rsid w:val="00F62AB3"/>
    <w:rsid w:val="00F62B08"/>
    <w:rsid w:val="00F62B97"/>
    <w:rsid w:val="00F62CD4"/>
    <w:rsid w:val="00F62D4F"/>
    <w:rsid w:val="00F62D86"/>
    <w:rsid w:val="00F62E0D"/>
    <w:rsid w:val="00F62EDA"/>
    <w:rsid w:val="00F6311C"/>
    <w:rsid w:val="00F63132"/>
    <w:rsid w:val="00F63178"/>
    <w:rsid w:val="00F632F5"/>
    <w:rsid w:val="00F63339"/>
    <w:rsid w:val="00F6338D"/>
    <w:rsid w:val="00F6364B"/>
    <w:rsid w:val="00F63715"/>
    <w:rsid w:val="00F63773"/>
    <w:rsid w:val="00F63796"/>
    <w:rsid w:val="00F63800"/>
    <w:rsid w:val="00F63803"/>
    <w:rsid w:val="00F63814"/>
    <w:rsid w:val="00F6388B"/>
    <w:rsid w:val="00F638B6"/>
    <w:rsid w:val="00F639F6"/>
    <w:rsid w:val="00F63A6B"/>
    <w:rsid w:val="00F63D8C"/>
    <w:rsid w:val="00F63D90"/>
    <w:rsid w:val="00F63E09"/>
    <w:rsid w:val="00F63EE6"/>
    <w:rsid w:val="00F63F4D"/>
    <w:rsid w:val="00F63FC0"/>
    <w:rsid w:val="00F64068"/>
    <w:rsid w:val="00F64100"/>
    <w:rsid w:val="00F641CB"/>
    <w:rsid w:val="00F643F8"/>
    <w:rsid w:val="00F64404"/>
    <w:rsid w:val="00F644B9"/>
    <w:rsid w:val="00F64517"/>
    <w:rsid w:val="00F6455F"/>
    <w:rsid w:val="00F645C8"/>
    <w:rsid w:val="00F6463B"/>
    <w:rsid w:val="00F6466A"/>
    <w:rsid w:val="00F64684"/>
    <w:rsid w:val="00F646AA"/>
    <w:rsid w:val="00F646F1"/>
    <w:rsid w:val="00F64741"/>
    <w:rsid w:val="00F64757"/>
    <w:rsid w:val="00F6478C"/>
    <w:rsid w:val="00F647C3"/>
    <w:rsid w:val="00F648F5"/>
    <w:rsid w:val="00F649B0"/>
    <w:rsid w:val="00F649C4"/>
    <w:rsid w:val="00F64C21"/>
    <w:rsid w:val="00F64E08"/>
    <w:rsid w:val="00F64E0E"/>
    <w:rsid w:val="00F64E23"/>
    <w:rsid w:val="00F64F04"/>
    <w:rsid w:val="00F6503A"/>
    <w:rsid w:val="00F6509B"/>
    <w:rsid w:val="00F650B3"/>
    <w:rsid w:val="00F650CC"/>
    <w:rsid w:val="00F652E5"/>
    <w:rsid w:val="00F65372"/>
    <w:rsid w:val="00F655C6"/>
    <w:rsid w:val="00F65648"/>
    <w:rsid w:val="00F6564C"/>
    <w:rsid w:val="00F65696"/>
    <w:rsid w:val="00F6589D"/>
    <w:rsid w:val="00F658FF"/>
    <w:rsid w:val="00F65921"/>
    <w:rsid w:val="00F65A4D"/>
    <w:rsid w:val="00F65AA6"/>
    <w:rsid w:val="00F65C61"/>
    <w:rsid w:val="00F65C7C"/>
    <w:rsid w:val="00F65CD3"/>
    <w:rsid w:val="00F65D0E"/>
    <w:rsid w:val="00F65D37"/>
    <w:rsid w:val="00F65D3A"/>
    <w:rsid w:val="00F65D84"/>
    <w:rsid w:val="00F65F4F"/>
    <w:rsid w:val="00F65FAA"/>
    <w:rsid w:val="00F66150"/>
    <w:rsid w:val="00F6617A"/>
    <w:rsid w:val="00F661CA"/>
    <w:rsid w:val="00F6623A"/>
    <w:rsid w:val="00F663B1"/>
    <w:rsid w:val="00F663FF"/>
    <w:rsid w:val="00F664CC"/>
    <w:rsid w:val="00F66560"/>
    <w:rsid w:val="00F665DE"/>
    <w:rsid w:val="00F66682"/>
    <w:rsid w:val="00F668B4"/>
    <w:rsid w:val="00F668D7"/>
    <w:rsid w:val="00F669BD"/>
    <w:rsid w:val="00F66AAD"/>
    <w:rsid w:val="00F66B25"/>
    <w:rsid w:val="00F66FB8"/>
    <w:rsid w:val="00F67029"/>
    <w:rsid w:val="00F67045"/>
    <w:rsid w:val="00F67231"/>
    <w:rsid w:val="00F67259"/>
    <w:rsid w:val="00F672D2"/>
    <w:rsid w:val="00F672D8"/>
    <w:rsid w:val="00F67359"/>
    <w:rsid w:val="00F67388"/>
    <w:rsid w:val="00F673A6"/>
    <w:rsid w:val="00F673BA"/>
    <w:rsid w:val="00F674C6"/>
    <w:rsid w:val="00F6780F"/>
    <w:rsid w:val="00F6781B"/>
    <w:rsid w:val="00F67943"/>
    <w:rsid w:val="00F679E4"/>
    <w:rsid w:val="00F67A97"/>
    <w:rsid w:val="00F67C71"/>
    <w:rsid w:val="00F67D87"/>
    <w:rsid w:val="00F67DA8"/>
    <w:rsid w:val="00F67DD7"/>
    <w:rsid w:val="00F67EA3"/>
    <w:rsid w:val="00F70075"/>
    <w:rsid w:val="00F7016F"/>
    <w:rsid w:val="00F70277"/>
    <w:rsid w:val="00F702E7"/>
    <w:rsid w:val="00F70345"/>
    <w:rsid w:val="00F703D9"/>
    <w:rsid w:val="00F70520"/>
    <w:rsid w:val="00F705F5"/>
    <w:rsid w:val="00F706D2"/>
    <w:rsid w:val="00F7072C"/>
    <w:rsid w:val="00F7088D"/>
    <w:rsid w:val="00F708C3"/>
    <w:rsid w:val="00F708E9"/>
    <w:rsid w:val="00F70A46"/>
    <w:rsid w:val="00F70A99"/>
    <w:rsid w:val="00F70B22"/>
    <w:rsid w:val="00F70C26"/>
    <w:rsid w:val="00F70CFA"/>
    <w:rsid w:val="00F70E3C"/>
    <w:rsid w:val="00F70EA1"/>
    <w:rsid w:val="00F70F05"/>
    <w:rsid w:val="00F70FF8"/>
    <w:rsid w:val="00F711AC"/>
    <w:rsid w:val="00F71350"/>
    <w:rsid w:val="00F71436"/>
    <w:rsid w:val="00F714BC"/>
    <w:rsid w:val="00F714D3"/>
    <w:rsid w:val="00F715BE"/>
    <w:rsid w:val="00F71794"/>
    <w:rsid w:val="00F717A6"/>
    <w:rsid w:val="00F717F4"/>
    <w:rsid w:val="00F717FB"/>
    <w:rsid w:val="00F718AA"/>
    <w:rsid w:val="00F7199E"/>
    <w:rsid w:val="00F719EC"/>
    <w:rsid w:val="00F71A91"/>
    <w:rsid w:val="00F71B36"/>
    <w:rsid w:val="00F71BCC"/>
    <w:rsid w:val="00F71CC1"/>
    <w:rsid w:val="00F71D5F"/>
    <w:rsid w:val="00F71E9A"/>
    <w:rsid w:val="00F71E9D"/>
    <w:rsid w:val="00F71F6D"/>
    <w:rsid w:val="00F721C0"/>
    <w:rsid w:val="00F721E2"/>
    <w:rsid w:val="00F721F6"/>
    <w:rsid w:val="00F722CF"/>
    <w:rsid w:val="00F724AD"/>
    <w:rsid w:val="00F72583"/>
    <w:rsid w:val="00F725C7"/>
    <w:rsid w:val="00F725F5"/>
    <w:rsid w:val="00F7270D"/>
    <w:rsid w:val="00F7273D"/>
    <w:rsid w:val="00F729B9"/>
    <w:rsid w:val="00F72AD3"/>
    <w:rsid w:val="00F72B34"/>
    <w:rsid w:val="00F72BF4"/>
    <w:rsid w:val="00F72D63"/>
    <w:rsid w:val="00F72D6C"/>
    <w:rsid w:val="00F72D78"/>
    <w:rsid w:val="00F72D92"/>
    <w:rsid w:val="00F72F12"/>
    <w:rsid w:val="00F730D1"/>
    <w:rsid w:val="00F7327B"/>
    <w:rsid w:val="00F732E9"/>
    <w:rsid w:val="00F733C9"/>
    <w:rsid w:val="00F73440"/>
    <w:rsid w:val="00F7349B"/>
    <w:rsid w:val="00F734F8"/>
    <w:rsid w:val="00F73528"/>
    <w:rsid w:val="00F73541"/>
    <w:rsid w:val="00F73595"/>
    <w:rsid w:val="00F735D5"/>
    <w:rsid w:val="00F73639"/>
    <w:rsid w:val="00F7364E"/>
    <w:rsid w:val="00F736E0"/>
    <w:rsid w:val="00F7389D"/>
    <w:rsid w:val="00F7393F"/>
    <w:rsid w:val="00F73942"/>
    <w:rsid w:val="00F739A0"/>
    <w:rsid w:val="00F739BB"/>
    <w:rsid w:val="00F73A20"/>
    <w:rsid w:val="00F73B4A"/>
    <w:rsid w:val="00F73C47"/>
    <w:rsid w:val="00F73D1B"/>
    <w:rsid w:val="00F73D4C"/>
    <w:rsid w:val="00F73DE5"/>
    <w:rsid w:val="00F73DEC"/>
    <w:rsid w:val="00F73EAC"/>
    <w:rsid w:val="00F73EB7"/>
    <w:rsid w:val="00F74026"/>
    <w:rsid w:val="00F74083"/>
    <w:rsid w:val="00F741E3"/>
    <w:rsid w:val="00F742C9"/>
    <w:rsid w:val="00F7444E"/>
    <w:rsid w:val="00F744D3"/>
    <w:rsid w:val="00F745C4"/>
    <w:rsid w:val="00F745C7"/>
    <w:rsid w:val="00F748BD"/>
    <w:rsid w:val="00F748EB"/>
    <w:rsid w:val="00F749B2"/>
    <w:rsid w:val="00F749E5"/>
    <w:rsid w:val="00F74AFC"/>
    <w:rsid w:val="00F74B74"/>
    <w:rsid w:val="00F74C70"/>
    <w:rsid w:val="00F74CA2"/>
    <w:rsid w:val="00F74CAA"/>
    <w:rsid w:val="00F74DEA"/>
    <w:rsid w:val="00F74F4F"/>
    <w:rsid w:val="00F74F9C"/>
    <w:rsid w:val="00F74FCF"/>
    <w:rsid w:val="00F75201"/>
    <w:rsid w:val="00F752E0"/>
    <w:rsid w:val="00F75327"/>
    <w:rsid w:val="00F75352"/>
    <w:rsid w:val="00F75447"/>
    <w:rsid w:val="00F75465"/>
    <w:rsid w:val="00F754A0"/>
    <w:rsid w:val="00F7550F"/>
    <w:rsid w:val="00F755DD"/>
    <w:rsid w:val="00F75674"/>
    <w:rsid w:val="00F756E7"/>
    <w:rsid w:val="00F75710"/>
    <w:rsid w:val="00F75714"/>
    <w:rsid w:val="00F75863"/>
    <w:rsid w:val="00F758BC"/>
    <w:rsid w:val="00F758FE"/>
    <w:rsid w:val="00F759C5"/>
    <w:rsid w:val="00F759D4"/>
    <w:rsid w:val="00F75AB9"/>
    <w:rsid w:val="00F75B69"/>
    <w:rsid w:val="00F75ECE"/>
    <w:rsid w:val="00F75F57"/>
    <w:rsid w:val="00F76013"/>
    <w:rsid w:val="00F760E5"/>
    <w:rsid w:val="00F76128"/>
    <w:rsid w:val="00F7622C"/>
    <w:rsid w:val="00F7624A"/>
    <w:rsid w:val="00F76417"/>
    <w:rsid w:val="00F767BE"/>
    <w:rsid w:val="00F7681B"/>
    <w:rsid w:val="00F76881"/>
    <w:rsid w:val="00F76927"/>
    <w:rsid w:val="00F769BE"/>
    <w:rsid w:val="00F76ABC"/>
    <w:rsid w:val="00F76BB5"/>
    <w:rsid w:val="00F76DEA"/>
    <w:rsid w:val="00F76DFD"/>
    <w:rsid w:val="00F76FA9"/>
    <w:rsid w:val="00F76FEF"/>
    <w:rsid w:val="00F77041"/>
    <w:rsid w:val="00F771CC"/>
    <w:rsid w:val="00F77415"/>
    <w:rsid w:val="00F774A7"/>
    <w:rsid w:val="00F7755D"/>
    <w:rsid w:val="00F7756E"/>
    <w:rsid w:val="00F77572"/>
    <w:rsid w:val="00F77578"/>
    <w:rsid w:val="00F77620"/>
    <w:rsid w:val="00F77753"/>
    <w:rsid w:val="00F7778A"/>
    <w:rsid w:val="00F7780A"/>
    <w:rsid w:val="00F7783B"/>
    <w:rsid w:val="00F7787C"/>
    <w:rsid w:val="00F77907"/>
    <w:rsid w:val="00F77920"/>
    <w:rsid w:val="00F77926"/>
    <w:rsid w:val="00F77ACA"/>
    <w:rsid w:val="00F77D2E"/>
    <w:rsid w:val="00F77DBE"/>
    <w:rsid w:val="00F77E0A"/>
    <w:rsid w:val="00F77F00"/>
    <w:rsid w:val="00F77F13"/>
    <w:rsid w:val="00F77F23"/>
    <w:rsid w:val="00F77F6F"/>
    <w:rsid w:val="00F80100"/>
    <w:rsid w:val="00F801CC"/>
    <w:rsid w:val="00F80255"/>
    <w:rsid w:val="00F8038D"/>
    <w:rsid w:val="00F803A6"/>
    <w:rsid w:val="00F8042F"/>
    <w:rsid w:val="00F804FA"/>
    <w:rsid w:val="00F80588"/>
    <w:rsid w:val="00F80616"/>
    <w:rsid w:val="00F8084B"/>
    <w:rsid w:val="00F808CA"/>
    <w:rsid w:val="00F809BA"/>
    <w:rsid w:val="00F80A21"/>
    <w:rsid w:val="00F80AF3"/>
    <w:rsid w:val="00F80B56"/>
    <w:rsid w:val="00F80BF1"/>
    <w:rsid w:val="00F80CCD"/>
    <w:rsid w:val="00F80D62"/>
    <w:rsid w:val="00F80DDD"/>
    <w:rsid w:val="00F80E25"/>
    <w:rsid w:val="00F80E36"/>
    <w:rsid w:val="00F80E56"/>
    <w:rsid w:val="00F80E86"/>
    <w:rsid w:val="00F80FA9"/>
    <w:rsid w:val="00F8102F"/>
    <w:rsid w:val="00F81090"/>
    <w:rsid w:val="00F8123F"/>
    <w:rsid w:val="00F812C4"/>
    <w:rsid w:val="00F81360"/>
    <w:rsid w:val="00F813AB"/>
    <w:rsid w:val="00F81448"/>
    <w:rsid w:val="00F81473"/>
    <w:rsid w:val="00F815C5"/>
    <w:rsid w:val="00F816C6"/>
    <w:rsid w:val="00F81749"/>
    <w:rsid w:val="00F8184D"/>
    <w:rsid w:val="00F818C7"/>
    <w:rsid w:val="00F818D5"/>
    <w:rsid w:val="00F8193E"/>
    <w:rsid w:val="00F819CE"/>
    <w:rsid w:val="00F81A16"/>
    <w:rsid w:val="00F81A6E"/>
    <w:rsid w:val="00F81A9D"/>
    <w:rsid w:val="00F81B3E"/>
    <w:rsid w:val="00F81BB8"/>
    <w:rsid w:val="00F81C1F"/>
    <w:rsid w:val="00F81CE0"/>
    <w:rsid w:val="00F81D6B"/>
    <w:rsid w:val="00F81EC8"/>
    <w:rsid w:val="00F82122"/>
    <w:rsid w:val="00F8213F"/>
    <w:rsid w:val="00F82154"/>
    <w:rsid w:val="00F821FD"/>
    <w:rsid w:val="00F8221B"/>
    <w:rsid w:val="00F823BB"/>
    <w:rsid w:val="00F8243D"/>
    <w:rsid w:val="00F824A9"/>
    <w:rsid w:val="00F825F1"/>
    <w:rsid w:val="00F826E1"/>
    <w:rsid w:val="00F827A5"/>
    <w:rsid w:val="00F828D3"/>
    <w:rsid w:val="00F828F6"/>
    <w:rsid w:val="00F82993"/>
    <w:rsid w:val="00F829D3"/>
    <w:rsid w:val="00F829F9"/>
    <w:rsid w:val="00F82A4D"/>
    <w:rsid w:val="00F82A63"/>
    <w:rsid w:val="00F82B42"/>
    <w:rsid w:val="00F82BFB"/>
    <w:rsid w:val="00F82C4B"/>
    <w:rsid w:val="00F82C80"/>
    <w:rsid w:val="00F82CF3"/>
    <w:rsid w:val="00F82D11"/>
    <w:rsid w:val="00F82DD7"/>
    <w:rsid w:val="00F82EB6"/>
    <w:rsid w:val="00F82EC5"/>
    <w:rsid w:val="00F8304A"/>
    <w:rsid w:val="00F83189"/>
    <w:rsid w:val="00F83217"/>
    <w:rsid w:val="00F83235"/>
    <w:rsid w:val="00F833F9"/>
    <w:rsid w:val="00F83471"/>
    <w:rsid w:val="00F835F5"/>
    <w:rsid w:val="00F8366D"/>
    <w:rsid w:val="00F836D4"/>
    <w:rsid w:val="00F836E4"/>
    <w:rsid w:val="00F837A1"/>
    <w:rsid w:val="00F837A9"/>
    <w:rsid w:val="00F837CC"/>
    <w:rsid w:val="00F837CF"/>
    <w:rsid w:val="00F83874"/>
    <w:rsid w:val="00F83933"/>
    <w:rsid w:val="00F83B39"/>
    <w:rsid w:val="00F83B42"/>
    <w:rsid w:val="00F83B5E"/>
    <w:rsid w:val="00F83B66"/>
    <w:rsid w:val="00F83C38"/>
    <w:rsid w:val="00F83C61"/>
    <w:rsid w:val="00F83E08"/>
    <w:rsid w:val="00F83E2F"/>
    <w:rsid w:val="00F83E35"/>
    <w:rsid w:val="00F83EA8"/>
    <w:rsid w:val="00F83F68"/>
    <w:rsid w:val="00F83FFB"/>
    <w:rsid w:val="00F840FF"/>
    <w:rsid w:val="00F84347"/>
    <w:rsid w:val="00F844C5"/>
    <w:rsid w:val="00F84536"/>
    <w:rsid w:val="00F845AD"/>
    <w:rsid w:val="00F84617"/>
    <w:rsid w:val="00F84883"/>
    <w:rsid w:val="00F848BC"/>
    <w:rsid w:val="00F84A62"/>
    <w:rsid w:val="00F84A93"/>
    <w:rsid w:val="00F84B24"/>
    <w:rsid w:val="00F84B5E"/>
    <w:rsid w:val="00F84C64"/>
    <w:rsid w:val="00F84D35"/>
    <w:rsid w:val="00F84D84"/>
    <w:rsid w:val="00F84E3D"/>
    <w:rsid w:val="00F84E8B"/>
    <w:rsid w:val="00F84FB0"/>
    <w:rsid w:val="00F85247"/>
    <w:rsid w:val="00F85275"/>
    <w:rsid w:val="00F853F1"/>
    <w:rsid w:val="00F85453"/>
    <w:rsid w:val="00F854EA"/>
    <w:rsid w:val="00F85590"/>
    <w:rsid w:val="00F8564D"/>
    <w:rsid w:val="00F856C4"/>
    <w:rsid w:val="00F85B06"/>
    <w:rsid w:val="00F85B13"/>
    <w:rsid w:val="00F85C39"/>
    <w:rsid w:val="00F85C52"/>
    <w:rsid w:val="00F85D81"/>
    <w:rsid w:val="00F85ECB"/>
    <w:rsid w:val="00F8609F"/>
    <w:rsid w:val="00F862D7"/>
    <w:rsid w:val="00F86390"/>
    <w:rsid w:val="00F8640D"/>
    <w:rsid w:val="00F8653A"/>
    <w:rsid w:val="00F8667B"/>
    <w:rsid w:val="00F86801"/>
    <w:rsid w:val="00F86857"/>
    <w:rsid w:val="00F8699A"/>
    <w:rsid w:val="00F869A2"/>
    <w:rsid w:val="00F869EC"/>
    <w:rsid w:val="00F86A03"/>
    <w:rsid w:val="00F86A3C"/>
    <w:rsid w:val="00F86AB7"/>
    <w:rsid w:val="00F86AE4"/>
    <w:rsid w:val="00F86B25"/>
    <w:rsid w:val="00F86C34"/>
    <w:rsid w:val="00F86C49"/>
    <w:rsid w:val="00F86D56"/>
    <w:rsid w:val="00F86DC3"/>
    <w:rsid w:val="00F86EB4"/>
    <w:rsid w:val="00F86FA8"/>
    <w:rsid w:val="00F86FF7"/>
    <w:rsid w:val="00F8704F"/>
    <w:rsid w:val="00F87131"/>
    <w:rsid w:val="00F871B0"/>
    <w:rsid w:val="00F8725D"/>
    <w:rsid w:val="00F872CC"/>
    <w:rsid w:val="00F875D8"/>
    <w:rsid w:val="00F875E1"/>
    <w:rsid w:val="00F8766B"/>
    <w:rsid w:val="00F87743"/>
    <w:rsid w:val="00F87861"/>
    <w:rsid w:val="00F8796E"/>
    <w:rsid w:val="00F87A9F"/>
    <w:rsid w:val="00F87AD1"/>
    <w:rsid w:val="00F87AD9"/>
    <w:rsid w:val="00F87B33"/>
    <w:rsid w:val="00F87B4B"/>
    <w:rsid w:val="00F87B97"/>
    <w:rsid w:val="00F87F56"/>
    <w:rsid w:val="00F87FE2"/>
    <w:rsid w:val="00F9006E"/>
    <w:rsid w:val="00F9009F"/>
    <w:rsid w:val="00F90133"/>
    <w:rsid w:val="00F901E7"/>
    <w:rsid w:val="00F90246"/>
    <w:rsid w:val="00F902F4"/>
    <w:rsid w:val="00F90311"/>
    <w:rsid w:val="00F90403"/>
    <w:rsid w:val="00F9040C"/>
    <w:rsid w:val="00F904E4"/>
    <w:rsid w:val="00F905A1"/>
    <w:rsid w:val="00F90603"/>
    <w:rsid w:val="00F9067A"/>
    <w:rsid w:val="00F906B4"/>
    <w:rsid w:val="00F90A6C"/>
    <w:rsid w:val="00F90A83"/>
    <w:rsid w:val="00F90AB4"/>
    <w:rsid w:val="00F90AE1"/>
    <w:rsid w:val="00F90B46"/>
    <w:rsid w:val="00F90BBD"/>
    <w:rsid w:val="00F90C81"/>
    <w:rsid w:val="00F90CB1"/>
    <w:rsid w:val="00F90D37"/>
    <w:rsid w:val="00F90D78"/>
    <w:rsid w:val="00F90DD4"/>
    <w:rsid w:val="00F90E6C"/>
    <w:rsid w:val="00F90E72"/>
    <w:rsid w:val="00F90F75"/>
    <w:rsid w:val="00F90FE3"/>
    <w:rsid w:val="00F91021"/>
    <w:rsid w:val="00F9105B"/>
    <w:rsid w:val="00F911AF"/>
    <w:rsid w:val="00F911ED"/>
    <w:rsid w:val="00F9124D"/>
    <w:rsid w:val="00F9127D"/>
    <w:rsid w:val="00F9142B"/>
    <w:rsid w:val="00F91474"/>
    <w:rsid w:val="00F9153C"/>
    <w:rsid w:val="00F916D2"/>
    <w:rsid w:val="00F91729"/>
    <w:rsid w:val="00F918B7"/>
    <w:rsid w:val="00F918C3"/>
    <w:rsid w:val="00F918CE"/>
    <w:rsid w:val="00F91904"/>
    <w:rsid w:val="00F91AA7"/>
    <w:rsid w:val="00F91B9E"/>
    <w:rsid w:val="00F91C4B"/>
    <w:rsid w:val="00F91C9E"/>
    <w:rsid w:val="00F91CB5"/>
    <w:rsid w:val="00F91D85"/>
    <w:rsid w:val="00F91DC7"/>
    <w:rsid w:val="00F91DE5"/>
    <w:rsid w:val="00F91E2F"/>
    <w:rsid w:val="00F9201F"/>
    <w:rsid w:val="00F920FE"/>
    <w:rsid w:val="00F92145"/>
    <w:rsid w:val="00F92167"/>
    <w:rsid w:val="00F9217E"/>
    <w:rsid w:val="00F9232D"/>
    <w:rsid w:val="00F923F8"/>
    <w:rsid w:val="00F92521"/>
    <w:rsid w:val="00F9257F"/>
    <w:rsid w:val="00F925DB"/>
    <w:rsid w:val="00F925F7"/>
    <w:rsid w:val="00F925FE"/>
    <w:rsid w:val="00F927BD"/>
    <w:rsid w:val="00F927DF"/>
    <w:rsid w:val="00F927E7"/>
    <w:rsid w:val="00F9290E"/>
    <w:rsid w:val="00F9292F"/>
    <w:rsid w:val="00F92A9D"/>
    <w:rsid w:val="00F92BD5"/>
    <w:rsid w:val="00F92C67"/>
    <w:rsid w:val="00F92D8E"/>
    <w:rsid w:val="00F92EAD"/>
    <w:rsid w:val="00F92F27"/>
    <w:rsid w:val="00F92F4B"/>
    <w:rsid w:val="00F93376"/>
    <w:rsid w:val="00F933A8"/>
    <w:rsid w:val="00F935AC"/>
    <w:rsid w:val="00F93670"/>
    <w:rsid w:val="00F9368B"/>
    <w:rsid w:val="00F936EA"/>
    <w:rsid w:val="00F9375F"/>
    <w:rsid w:val="00F938B9"/>
    <w:rsid w:val="00F93A23"/>
    <w:rsid w:val="00F93A3B"/>
    <w:rsid w:val="00F93AE9"/>
    <w:rsid w:val="00F93B23"/>
    <w:rsid w:val="00F93D93"/>
    <w:rsid w:val="00F93DEB"/>
    <w:rsid w:val="00F93ECC"/>
    <w:rsid w:val="00F9404A"/>
    <w:rsid w:val="00F94061"/>
    <w:rsid w:val="00F9412B"/>
    <w:rsid w:val="00F94216"/>
    <w:rsid w:val="00F9430D"/>
    <w:rsid w:val="00F94351"/>
    <w:rsid w:val="00F945D9"/>
    <w:rsid w:val="00F946B3"/>
    <w:rsid w:val="00F94948"/>
    <w:rsid w:val="00F9494D"/>
    <w:rsid w:val="00F94963"/>
    <w:rsid w:val="00F94970"/>
    <w:rsid w:val="00F94994"/>
    <w:rsid w:val="00F94BE3"/>
    <w:rsid w:val="00F94C32"/>
    <w:rsid w:val="00F94C5F"/>
    <w:rsid w:val="00F94C79"/>
    <w:rsid w:val="00F94DE9"/>
    <w:rsid w:val="00F94EC2"/>
    <w:rsid w:val="00F94F46"/>
    <w:rsid w:val="00F94F68"/>
    <w:rsid w:val="00F9501A"/>
    <w:rsid w:val="00F9502F"/>
    <w:rsid w:val="00F951DC"/>
    <w:rsid w:val="00F951E0"/>
    <w:rsid w:val="00F95227"/>
    <w:rsid w:val="00F95243"/>
    <w:rsid w:val="00F954E3"/>
    <w:rsid w:val="00F95590"/>
    <w:rsid w:val="00F9565F"/>
    <w:rsid w:val="00F956AE"/>
    <w:rsid w:val="00F9577A"/>
    <w:rsid w:val="00F957E0"/>
    <w:rsid w:val="00F957E3"/>
    <w:rsid w:val="00F9595D"/>
    <w:rsid w:val="00F95A10"/>
    <w:rsid w:val="00F95A60"/>
    <w:rsid w:val="00F95E0D"/>
    <w:rsid w:val="00F95EE6"/>
    <w:rsid w:val="00F96014"/>
    <w:rsid w:val="00F9607B"/>
    <w:rsid w:val="00F960E2"/>
    <w:rsid w:val="00F961D6"/>
    <w:rsid w:val="00F962D3"/>
    <w:rsid w:val="00F9638B"/>
    <w:rsid w:val="00F963C5"/>
    <w:rsid w:val="00F9650F"/>
    <w:rsid w:val="00F9652F"/>
    <w:rsid w:val="00F96545"/>
    <w:rsid w:val="00F96617"/>
    <w:rsid w:val="00F9665D"/>
    <w:rsid w:val="00F96675"/>
    <w:rsid w:val="00F96BF0"/>
    <w:rsid w:val="00F96BFB"/>
    <w:rsid w:val="00F96C0D"/>
    <w:rsid w:val="00F96C8E"/>
    <w:rsid w:val="00F96D90"/>
    <w:rsid w:val="00F96DE2"/>
    <w:rsid w:val="00F96E8F"/>
    <w:rsid w:val="00F96FDF"/>
    <w:rsid w:val="00F9703B"/>
    <w:rsid w:val="00F97051"/>
    <w:rsid w:val="00F97057"/>
    <w:rsid w:val="00F972ED"/>
    <w:rsid w:val="00F97312"/>
    <w:rsid w:val="00F9738D"/>
    <w:rsid w:val="00F973AB"/>
    <w:rsid w:val="00F9753F"/>
    <w:rsid w:val="00F975AA"/>
    <w:rsid w:val="00F975D3"/>
    <w:rsid w:val="00F9775B"/>
    <w:rsid w:val="00F977DC"/>
    <w:rsid w:val="00F9786B"/>
    <w:rsid w:val="00F978A4"/>
    <w:rsid w:val="00F97B68"/>
    <w:rsid w:val="00F97C42"/>
    <w:rsid w:val="00F97C5A"/>
    <w:rsid w:val="00F97C74"/>
    <w:rsid w:val="00F97C7A"/>
    <w:rsid w:val="00F97CA0"/>
    <w:rsid w:val="00F97E1B"/>
    <w:rsid w:val="00FA0119"/>
    <w:rsid w:val="00FA01CA"/>
    <w:rsid w:val="00FA01D5"/>
    <w:rsid w:val="00FA0293"/>
    <w:rsid w:val="00FA0322"/>
    <w:rsid w:val="00FA0406"/>
    <w:rsid w:val="00FA0481"/>
    <w:rsid w:val="00FA04B5"/>
    <w:rsid w:val="00FA0550"/>
    <w:rsid w:val="00FA0561"/>
    <w:rsid w:val="00FA0656"/>
    <w:rsid w:val="00FA0673"/>
    <w:rsid w:val="00FA067A"/>
    <w:rsid w:val="00FA07B6"/>
    <w:rsid w:val="00FA07CC"/>
    <w:rsid w:val="00FA0880"/>
    <w:rsid w:val="00FA088F"/>
    <w:rsid w:val="00FA08C2"/>
    <w:rsid w:val="00FA0941"/>
    <w:rsid w:val="00FA0AE6"/>
    <w:rsid w:val="00FA0CBA"/>
    <w:rsid w:val="00FA0CEB"/>
    <w:rsid w:val="00FA0D0F"/>
    <w:rsid w:val="00FA0E2A"/>
    <w:rsid w:val="00FA0F7C"/>
    <w:rsid w:val="00FA0F98"/>
    <w:rsid w:val="00FA113A"/>
    <w:rsid w:val="00FA121E"/>
    <w:rsid w:val="00FA12B4"/>
    <w:rsid w:val="00FA12BE"/>
    <w:rsid w:val="00FA13A5"/>
    <w:rsid w:val="00FA1526"/>
    <w:rsid w:val="00FA1699"/>
    <w:rsid w:val="00FA1789"/>
    <w:rsid w:val="00FA19CB"/>
    <w:rsid w:val="00FA19F7"/>
    <w:rsid w:val="00FA1A43"/>
    <w:rsid w:val="00FA1C21"/>
    <w:rsid w:val="00FA1CC9"/>
    <w:rsid w:val="00FA1D70"/>
    <w:rsid w:val="00FA1D7A"/>
    <w:rsid w:val="00FA1D7D"/>
    <w:rsid w:val="00FA1E3D"/>
    <w:rsid w:val="00FA1F05"/>
    <w:rsid w:val="00FA2045"/>
    <w:rsid w:val="00FA20B0"/>
    <w:rsid w:val="00FA20D0"/>
    <w:rsid w:val="00FA20F6"/>
    <w:rsid w:val="00FA223B"/>
    <w:rsid w:val="00FA2258"/>
    <w:rsid w:val="00FA23CA"/>
    <w:rsid w:val="00FA250A"/>
    <w:rsid w:val="00FA2750"/>
    <w:rsid w:val="00FA2A6C"/>
    <w:rsid w:val="00FA2A70"/>
    <w:rsid w:val="00FA2B97"/>
    <w:rsid w:val="00FA2C32"/>
    <w:rsid w:val="00FA2CB2"/>
    <w:rsid w:val="00FA2D46"/>
    <w:rsid w:val="00FA2D7A"/>
    <w:rsid w:val="00FA2E9D"/>
    <w:rsid w:val="00FA2F3C"/>
    <w:rsid w:val="00FA30A3"/>
    <w:rsid w:val="00FA30B2"/>
    <w:rsid w:val="00FA3129"/>
    <w:rsid w:val="00FA3168"/>
    <w:rsid w:val="00FA327A"/>
    <w:rsid w:val="00FA32C8"/>
    <w:rsid w:val="00FA32CA"/>
    <w:rsid w:val="00FA3332"/>
    <w:rsid w:val="00FA3413"/>
    <w:rsid w:val="00FA343E"/>
    <w:rsid w:val="00FA354C"/>
    <w:rsid w:val="00FA35F2"/>
    <w:rsid w:val="00FA3680"/>
    <w:rsid w:val="00FA3709"/>
    <w:rsid w:val="00FA370B"/>
    <w:rsid w:val="00FA38AE"/>
    <w:rsid w:val="00FA38DF"/>
    <w:rsid w:val="00FA3961"/>
    <w:rsid w:val="00FA39A7"/>
    <w:rsid w:val="00FA39CF"/>
    <w:rsid w:val="00FA3B06"/>
    <w:rsid w:val="00FA3B6A"/>
    <w:rsid w:val="00FA3BEF"/>
    <w:rsid w:val="00FA3BFA"/>
    <w:rsid w:val="00FA3C47"/>
    <w:rsid w:val="00FA3C78"/>
    <w:rsid w:val="00FA3CB8"/>
    <w:rsid w:val="00FA3D42"/>
    <w:rsid w:val="00FA3D8E"/>
    <w:rsid w:val="00FA3DF8"/>
    <w:rsid w:val="00FA3E0D"/>
    <w:rsid w:val="00FA3E21"/>
    <w:rsid w:val="00FA3E3E"/>
    <w:rsid w:val="00FA3E5F"/>
    <w:rsid w:val="00FA3F80"/>
    <w:rsid w:val="00FA3FA9"/>
    <w:rsid w:val="00FA3FE6"/>
    <w:rsid w:val="00FA4118"/>
    <w:rsid w:val="00FA4131"/>
    <w:rsid w:val="00FA416C"/>
    <w:rsid w:val="00FA41C2"/>
    <w:rsid w:val="00FA42D5"/>
    <w:rsid w:val="00FA42FC"/>
    <w:rsid w:val="00FA4357"/>
    <w:rsid w:val="00FA47F0"/>
    <w:rsid w:val="00FA48E5"/>
    <w:rsid w:val="00FA498A"/>
    <w:rsid w:val="00FA49DE"/>
    <w:rsid w:val="00FA4A32"/>
    <w:rsid w:val="00FA4A46"/>
    <w:rsid w:val="00FA4B0F"/>
    <w:rsid w:val="00FA4BB0"/>
    <w:rsid w:val="00FA4C43"/>
    <w:rsid w:val="00FA4C7D"/>
    <w:rsid w:val="00FA4D4A"/>
    <w:rsid w:val="00FA5015"/>
    <w:rsid w:val="00FA50CF"/>
    <w:rsid w:val="00FA50DA"/>
    <w:rsid w:val="00FA51C9"/>
    <w:rsid w:val="00FA5250"/>
    <w:rsid w:val="00FA551B"/>
    <w:rsid w:val="00FA556F"/>
    <w:rsid w:val="00FA559D"/>
    <w:rsid w:val="00FA5731"/>
    <w:rsid w:val="00FA57D0"/>
    <w:rsid w:val="00FA58BA"/>
    <w:rsid w:val="00FA5913"/>
    <w:rsid w:val="00FA597A"/>
    <w:rsid w:val="00FA5999"/>
    <w:rsid w:val="00FA59C2"/>
    <w:rsid w:val="00FA59C9"/>
    <w:rsid w:val="00FA5A75"/>
    <w:rsid w:val="00FA5AF5"/>
    <w:rsid w:val="00FA5C93"/>
    <w:rsid w:val="00FA5D23"/>
    <w:rsid w:val="00FA5D55"/>
    <w:rsid w:val="00FA5E44"/>
    <w:rsid w:val="00FA5F4C"/>
    <w:rsid w:val="00FA5F9A"/>
    <w:rsid w:val="00FA6015"/>
    <w:rsid w:val="00FA60BD"/>
    <w:rsid w:val="00FA610D"/>
    <w:rsid w:val="00FA619F"/>
    <w:rsid w:val="00FA633F"/>
    <w:rsid w:val="00FA63D6"/>
    <w:rsid w:val="00FA6442"/>
    <w:rsid w:val="00FA6471"/>
    <w:rsid w:val="00FA66E1"/>
    <w:rsid w:val="00FA6775"/>
    <w:rsid w:val="00FA67F1"/>
    <w:rsid w:val="00FA68F2"/>
    <w:rsid w:val="00FA69C6"/>
    <w:rsid w:val="00FA6B04"/>
    <w:rsid w:val="00FA6C77"/>
    <w:rsid w:val="00FA6D0F"/>
    <w:rsid w:val="00FA6D5B"/>
    <w:rsid w:val="00FA6DB1"/>
    <w:rsid w:val="00FA6E16"/>
    <w:rsid w:val="00FA6ECF"/>
    <w:rsid w:val="00FA6F05"/>
    <w:rsid w:val="00FA7063"/>
    <w:rsid w:val="00FA71D7"/>
    <w:rsid w:val="00FA720A"/>
    <w:rsid w:val="00FA7216"/>
    <w:rsid w:val="00FA73E4"/>
    <w:rsid w:val="00FA7401"/>
    <w:rsid w:val="00FA7599"/>
    <w:rsid w:val="00FA7628"/>
    <w:rsid w:val="00FA764E"/>
    <w:rsid w:val="00FA766A"/>
    <w:rsid w:val="00FA774A"/>
    <w:rsid w:val="00FA7777"/>
    <w:rsid w:val="00FA7B07"/>
    <w:rsid w:val="00FA7B3D"/>
    <w:rsid w:val="00FA7C37"/>
    <w:rsid w:val="00FA7CC6"/>
    <w:rsid w:val="00FA7D5F"/>
    <w:rsid w:val="00FA7ECA"/>
    <w:rsid w:val="00FA7F97"/>
    <w:rsid w:val="00FA7F9C"/>
    <w:rsid w:val="00FAA43F"/>
    <w:rsid w:val="00FB0041"/>
    <w:rsid w:val="00FB0173"/>
    <w:rsid w:val="00FB021F"/>
    <w:rsid w:val="00FB0276"/>
    <w:rsid w:val="00FB02FB"/>
    <w:rsid w:val="00FB03C6"/>
    <w:rsid w:val="00FB056E"/>
    <w:rsid w:val="00FB0663"/>
    <w:rsid w:val="00FB0685"/>
    <w:rsid w:val="00FB0863"/>
    <w:rsid w:val="00FB08D1"/>
    <w:rsid w:val="00FB0AE6"/>
    <w:rsid w:val="00FB0AEB"/>
    <w:rsid w:val="00FB0C6A"/>
    <w:rsid w:val="00FB0CFD"/>
    <w:rsid w:val="00FB0E36"/>
    <w:rsid w:val="00FB0E68"/>
    <w:rsid w:val="00FB1084"/>
    <w:rsid w:val="00FB1098"/>
    <w:rsid w:val="00FB117E"/>
    <w:rsid w:val="00FB11BC"/>
    <w:rsid w:val="00FB11C5"/>
    <w:rsid w:val="00FB1245"/>
    <w:rsid w:val="00FB127D"/>
    <w:rsid w:val="00FB12A4"/>
    <w:rsid w:val="00FB12DF"/>
    <w:rsid w:val="00FB1399"/>
    <w:rsid w:val="00FB14F8"/>
    <w:rsid w:val="00FB152C"/>
    <w:rsid w:val="00FB1535"/>
    <w:rsid w:val="00FB15F9"/>
    <w:rsid w:val="00FB1665"/>
    <w:rsid w:val="00FB1687"/>
    <w:rsid w:val="00FB16E8"/>
    <w:rsid w:val="00FB172A"/>
    <w:rsid w:val="00FB177C"/>
    <w:rsid w:val="00FB17F8"/>
    <w:rsid w:val="00FB18A2"/>
    <w:rsid w:val="00FB1949"/>
    <w:rsid w:val="00FB19AD"/>
    <w:rsid w:val="00FB1AC9"/>
    <w:rsid w:val="00FB1B12"/>
    <w:rsid w:val="00FB1BD7"/>
    <w:rsid w:val="00FB1C4B"/>
    <w:rsid w:val="00FB1D42"/>
    <w:rsid w:val="00FB1D53"/>
    <w:rsid w:val="00FB1E39"/>
    <w:rsid w:val="00FB1E3B"/>
    <w:rsid w:val="00FB1E9D"/>
    <w:rsid w:val="00FB1F1E"/>
    <w:rsid w:val="00FB1F63"/>
    <w:rsid w:val="00FB2046"/>
    <w:rsid w:val="00FB216C"/>
    <w:rsid w:val="00FB23A1"/>
    <w:rsid w:val="00FB2465"/>
    <w:rsid w:val="00FB246D"/>
    <w:rsid w:val="00FB2496"/>
    <w:rsid w:val="00FB24C0"/>
    <w:rsid w:val="00FB2572"/>
    <w:rsid w:val="00FB264C"/>
    <w:rsid w:val="00FB273B"/>
    <w:rsid w:val="00FB2788"/>
    <w:rsid w:val="00FB28F7"/>
    <w:rsid w:val="00FB2960"/>
    <w:rsid w:val="00FB2A81"/>
    <w:rsid w:val="00FB2C1C"/>
    <w:rsid w:val="00FB2C29"/>
    <w:rsid w:val="00FB2CB5"/>
    <w:rsid w:val="00FB2D74"/>
    <w:rsid w:val="00FB2D81"/>
    <w:rsid w:val="00FB2E67"/>
    <w:rsid w:val="00FB2EBE"/>
    <w:rsid w:val="00FB2EE7"/>
    <w:rsid w:val="00FB2F4C"/>
    <w:rsid w:val="00FB2F86"/>
    <w:rsid w:val="00FB30A2"/>
    <w:rsid w:val="00FB314A"/>
    <w:rsid w:val="00FB316C"/>
    <w:rsid w:val="00FB31BF"/>
    <w:rsid w:val="00FB3201"/>
    <w:rsid w:val="00FB32E4"/>
    <w:rsid w:val="00FB3392"/>
    <w:rsid w:val="00FB3536"/>
    <w:rsid w:val="00FB353F"/>
    <w:rsid w:val="00FB357E"/>
    <w:rsid w:val="00FB3599"/>
    <w:rsid w:val="00FB368D"/>
    <w:rsid w:val="00FB37C4"/>
    <w:rsid w:val="00FB387F"/>
    <w:rsid w:val="00FB3880"/>
    <w:rsid w:val="00FB39FA"/>
    <w:rsid w:val="00FB3A83"/>
    <w:rsid w:val="00FB3B2F"/>
    <w:rsid w:val="00FB3B67"/>
    <w:rsid w:val="00FB3D07"/>
    <w:rsid w:val="00FB3DFE"/>
    <w:rsid w:val="00FB3E6B"/>
    <w:rsid w:val="00FB3E96"/>
    <w:rsid w:val="00FB3EB7"/>
    <w:rsid w:val="00FB402A"/>
    <w:rsid w:val="00FB40FF"/>
    <w:rsid w:val="00FB4113"/>
    <w:rsid w:val="00FB4121"/>
    <w:rsid w:val="00FB4242"/>
    <w:rsid w:val="00FB42CC"/>
    <w:rsid w:val="00FB4380"/>
    <w:rsid w:val="00FB43D4"/>
    <w:rsid w:val="00FB448C"/>
    <w:rsid w:val="00FB4538"/>
    <w:rsid w:val="00FB459C"/>
    <w:rsid w:val="00FB4671"/>
    <w:rsid w:val="00FB46B9"/>
    <w:rsid w:val="00FB4771"/>
    <w:rsid w:val="00FB47D5"/>
    <w:rsid w:val="00FB480C"/>
    <w:rsid w:val="00FB488B"/>
    <w:rsid w:val="00FB48B3"/>
    <w:rsid w:val="00FB48D9"/>
    <w:rsid w:val="00FB4906"/>
    <w:rsid w:val="00FB4946"/>
    <w:rsid w:val="00FB4A5C"/>
    <w:rsid w:val="00FB4CDB"/>
    <w:rsid w:val="00FB4D74"/>
    <w:rsid w:val="00FB4E3B"/>
    <w:rsid w:val="00FB4E99"/>
    <w:rsid w:val="00FB4F61"/>
    <w:rsid w:val="00FB50E8"/>
    <w:rsid w:val="00FB51B8"/>
    <w:rsid w:val="00FB5256"/>
    <w:rsid w:val="00FB529B"/>
    <w:rsid w:val="00FB5379"/>
    <w:rsid w:val="00FB55FF"/>
    <w:rsid w:val="00FB5710"/>
    <w:rsid w:val="00FB581B"/>
    <w:rsid w:val="00FB591B"/>
    <w:rsid w:val="00FB5961"/>
    <w:rsid w:val="00FB59C3"/>
    <w:rsid w:val="00FB5B18"/>
    <w:rsid w:val="00FB5B35"/>
    <w:rsid w:val="00FB5F0C"/>
    <w:rsid w:val="00FB60E6"/>
    <w:rsid w:val="00FB61C2"/>
    <w:rsid w:val="00FB6217"/>
    <w:rsid w:val="00FB6247"/>
    <w:rsid w:val="00FB62E5"/>
    <w:rsid w:val="00FB6339"/>
    <w:rsid w:val="00FB636A"/>
    <w:rsid w:val="00FB63B1"/>
    <w:rsid w:val="00FB6494"/>
    <w:rsid w:val="00FB64BC"/>
    <w:rsid w:val="00FB64E8"/>
    <w:rsid w:val="00FB6540"/>
    <w:rsid w:val="00FB65A5"/>
    <w:rsid w:val="00FB664B"/>
    <w:rsid w:val="00FB676A"/>
    <w:rsid w:val="00FB6852"/>
    <w:rsid w:val="00FB6A97"/>
    <w:rsid w:val="00FB6B63"/>
    <w:rsid w:val="00FB6BFE"/>
    <w:rsid w:val="00FB6C8E"/>
    <w:rsid w:val="00FB6C9B"/>
    <w:rsid w:val="00FB6D9C"/>
    <w:rsid w:val="00FB6EFD"/>
    <w:rsid w:val="00FB6F47"/>
    <w:rsid w:val="00FB6FD0"/>
    <w:rsid w:val="00FB72B6"/>
    <w:rsid w:val="00FB7429"/>
    <w:rsid w:val="00FB744E"/>
    <w:rsid w:val="00FB7492"/>
    <w:rsid w:val="00FB74BB"/>
    <w:rsid w:val="00FB74CB"/>
    <w:rsid w:val="00FB7629"/>
    <w:rsid w:val="00FB7731"/>
    <w:rsid w:val="00FB782F"/>
    <w:rsid w:val="00FB7895"/>
    <w:rsid w:val="00FB78D1"/>
    <w:rsid w:val="00FB7B1E"/>
    <w:rsid w:val="00FB7BD3"/>
    <w:rsid w:val="00FB7C0B"/>
    <w:rsid w:val="00FB7DB5"/>
    <w:rsid w:val="00FB7F0D"/>
    <w:rsid w:val="00FB7FD5"/>
    <w:rsid w:val="00FC004D"/>
    <w:rsid w:val="00FC0063"/>
    <w:rsid w:val="00FC00B3"/>
    <w:rsid w:val="00FC0153"/>
    <w:rsid w:val="00FC0269"/>
    <w:rsid w:val="00FC02CB"/>
    <w:rsid w:val="00FC0490"/>
    <w:rsid w:val="00FC04F7"/>
    <w:rsid w:val="00FC065F"/>
    <w:rsid w:val="00FC06B9"/>
    <w:rsid w:val="00FC0864"/>
    <w:rsid w:val="00FC0AD3"/>
    <w:rsid w:val="00FC0B90"/>
    <w:rsid w:val="00FC0C91"/>
    <w:rsid w:val="00FC0DCB"/>
    <w:rsid w:val="00FC0E6B"/>
    <w:rsid w:val="00FC0EC9"/>
    <w:rsid w:val="00FC0F83"/>
    <w:rsid w:val="00FC1006"/>
    <w:rsid w:val="00FC1095"/>
    <w:rsid w:val="00FC12D4"/>
    <w:rsid w:val="00FC1504"/>
    <w:rsid w:val="00FC156A"/>
    <w:rsid w:val="00FC1696"/>
    <w:rsid w:val="00FC16B4"/>
    <w:rsid w:val="00FC17DD"/>
    <w:rsid w:val="00FC1816"/>
    <w:rsid w:val="00FC1877"/>
    <w:rsid w:val="00FC1A6B"/>
    <w:rsid w:val="00FC1A9B"/>
    <w:rsid w:val="00FC1B37"/>
    <w:rsid w:val="00FC1B67"/>
    <w:rsid w:val="00FC1B93"/>
    <w:rsid w:val="00FC1BBE"/>
    <w:rsid w:val="00FC1C26"/>
    <w:rsid w:val="00FC1CDA"/>
    <w:rsid w:val="00FC1D93"/>
    <w:rsid w:val="00FC1E26"/>
    <w:rsid w:val="00FC1E2D"/>
    <w:rsid w:val="00FC1EF5"/>
    <w:rsid w:val="00FC1FB7"/>
    <w:rsid w:val="00FC2077"/>
    <w:rsid w:val="00FC2091"/>
    <w:rsid w:val="00FC2187"/>
    <w:rsid w:val="00FC23DB"/>
    <w:rsid w:val="00FC256C"/>
    <w:rsid w:val="00FC25FF"/>
    <w:rsid w:val="00FC26AA"/>
    <w:rsid w:val="00FC2716"/>
    <w:rsid w:val="00FC2B5C"/>
    <w:rsid w:val="00FC2C37"/>
    <w:rsid w:val="00FC2CCB"/>
    <w:rsid w:val="00FC2D2C"/>
    <w:rsid w:val="00FC2E09"/>
    <w:rsid w:val="00FC2E5B"/>
    <w:rsid w:val="00FC2F1E"/>
    <w:rsid w:val="00FC3050"/>
    <w:rsid w:val="00FC306B"/>
    <w:rsid w:val="00FC31B9"/>
    <w:rsid w:val="00FC33F2"/>
    <w:rsid w:val="00FC347D"/>
    <w:rsid w:val="00FC3595"/>
    <w:rsid w:val="00FC3610"/>
    <w:rsid w:val="00FC363B"/>
    <w:rsid w:val="00FC368F"/>
    <w:rsid w:val="00FC36A4"/>
    <w:rsid w:val="00FC37E8"/>
    <w:rsid w:val="00FC38D5"/>
    <w:rsid w:val="00FC3962"/>
    <w:rsid w:val="00FC3992"/>
    <w:rsid w:val="00FC3A4A"/>
    <w:rsid w:val="00FC3AC7"/>
    <w:rsid w:val="00FC3C35"/>
    <w:rsid w:val="00FC3CC0"/>
    <w:rsid w:val="00FC3CDE"/>
    <w:rsid w:val="00FC3CF7"/>
    <w:rsid w:val="00FC3D2C"/>
    <w:rsid w:val="00FC3E72"/>
    <w:rsid w:val="00FC4063"/>
    <w:rsid w:val="00FC4398"/>
    <w:rsid w:val="00FC4613"/>
    <w:rsid w:val="00FC4615"/>
    <w:rsid w:val="00FC461F"/>
    <w:rsid w:val="00FC467B"/>
    <w:rsid w:val="00FC46A6"/>
    <w:rsid w:val="00FC4791"/>
    <w:rsid w:val="00FC47B0"/>
    <w:rsid w:val="00FC49EA"/>
    <w:rsid w:val="00FC4A76"/>
    <w:rsid w:val="00FC4B1E"/>
    <w:rsid w:val="00FC4C16"/>
    <w:rsid w:val="00FC4C2F"/>
    <w:rsid w:val="00FC4C92"/>
    <w:rsid w:val="00FC4D18"/>
    <w:rsid w:val="00FC4D68"/>
    <w:rsid w:val="00FC4DAB"/>
    <w:rsid w:val="00FC4DD2"/>
    <w:rsid w:val="00FC4E2B"/>
    <w:rsid w:val="00FC4E96"/>
    <w:rsid w:val="00FC507A"/>
    <w:rsid w:val="00FC5080"/>
    <w:rsid w:val="00FC50D8"/>
    <w:rsid w:val="00FC51DD"/>
    <w:rsid w:val="00FC53EA"/>
    <w:rsid w:val="00FC53F2"/>
    <w:rsid w:val="00FC556E"/>
    <w:rsid w:val="00FC5664"/>
    <w:rsid w:val="00FC574A"/>
    <w:rsid w:val="00FC5899"/>
    <w:rsid w:val="00FC58C3"/>
    <w:rsid w:val="00FC58CB"/>
    <w:rsid w:val="00FC5A04"/>
    <w:rsid w:val="00FC5AA4"/>
    <w:rsid w:val="00FC5B3B"/>
    <w:rsid w:val="00FC5B3C"/>
    <w:rsid w:val="00FC5B81"/>
    <w:rsid w:val="00FC5B9E"/>
    <w:rsid w:val="00FC5BB5"/>
    <w:rsid w:val="00FC5C7D"/>
    <w:rsid w:val="00FC5CAB"/>
    <w:rsid w:val="00FC5D26"/>
    <w:rsid w:val="00FC5DC0"/>
    <w:rsid w:val="00FC5DC9"/>
    <w:rsid w:val="00FC5DDB"/>
    <w:rsid w:val="00FC5EB7"/>
    <w:rsid w:val="00FC5F62"/>
    <w:rsid w:val="00FC6017"/>
    <w:rsid w:val="00FC6041"/>
    <w:rsid w:val="00FC60F1"/>
    <w:rsid w:val="00FC644B"/>
    <w:rsid w:val="00FC65DB"/>
    <w:rsid w:val="00FC663C"/>
    <w:rsid w:val="00FC6692"/>
    <w:rsid w:val="00FC66F6"/>
    <w:rsid w:val="00FC6769"/>
    <w:rsid w:val="00FC6795"/>
    <w:rsid w:val="00FC67AD"/>
    <w:rsid w:val="00FC6804"/>
    <w:rsid w:val="00FC68B3"/>
    <w:rsid w:val="00FC695C"/>
    <w:rsid w:val="00FC6993"/>
    <w:rsid w:val="00FC69F8"/>
    <w:rsid w:val="00FC6A0F"/>
    <w:rsid w:val="00FC6A63"/>
    <w:rsid w:val="00FC6BD0"/>
    <w:rsid w:val="00FC6C0A"/>
    <w:rsid w:val="00FC6C2A"/>
    <w:rsid w:val="00FC6CC1"/>
    <w:rsid w:val="00FC6D4B"/>
    <w:rsid w:val="00FC6ED0"/>
    <w:rsid w:val="00FC7397"/>
    <w:rsid w:val="00FC73EB"/>
    <w:rsid w:val="00FC756A"/>
    <w:rsid w:val="00FC7692"/>
    <w:rsid w:val="00FC792A"/>
    <w:rsid w:val="00FC7A19"/>
    <w:rsid w:val="00FC7A3A"/>
    <w:rsid w:val="00FC7A4D"/>
    <w:rsid w:val="00FC7A93"/>
    <w:rsid w:val="00FC7B0C"/>
    <w:rsid w:val="00FC7B0F"/>
    <w:rsid w:val="00FC7BA9"/>
    <w:rsid w:val="00FC7BAF"/>
    <w:rsid w:val="00FC7BBF"/>
    <w:rsid w:val="00FC7CC5"/>
    <w:rsid w:val="00FC7D87"/>
    <w:rsid w:val="00FC7FC0"/>
    <w:rsid w:val="00FC7FC5"/>
    <w:rsid w:val="00FD0007"/>
    <w:rsid w:val="00FD009D"/>
    <w:rsid w:val="00FD00B2"/>
    <w:rsid w:val="00FD010E"/>
    <w:rsid w:val="00FD0341"/>
    <w:rsid w:val="00FD0345"/>
    <w:rsid w:val="00FD0398"/>
    <w:rsid w:val="00FD05C9"/>
    <w:rsid w:val="00FD0671"/>
    <w:rsid w:val="00FD08A2"/>
    <w:rsid w:val="00FD0934"/>
    <w:rsid w:val="00FD09C2"/>
    <w:rsid w:val="00FD0A27"/>
    <w:rsid w:val="00FD0A68"/>
    <w:rsid w:val="00FD0A78"/>
    <w:rsid w:val="00FD0B35"/>
    <w:rsid w:val="00FD0CEA"/>
    <w:rsid w:val="00FD0DF1"/>
    <w:rsid w:val="00FD0E34"/>
    <w:rsid w:val="00FD0E4A"/>
    <w:rsid w:val="00FD0E69"/>
    <w:rsid w:val="00FD0EB9"/>
    <w:rsid w:val="00FD0F52"/>
    <w:rsid w:val="00FD0F93"/>
    <w:rsid w:val="00FD10AC"/>
    <w:rsid w:val="00FD1156"/>
    <w:rsid w:val="00FD1166"/>
    <w:rsid w:val="00FD116B"/>
    <w:rsid w:val="00FD11A6"/>
    <w:rsid w:val="00FD1245"/>
    <w:rsid w:val="00FD126A"/>
    <w:rsid w:val="00FD12FE"/>
    <w:rsid w:val="00FD12FF"/>
    <w:rsid w:val="00FD13C5"/>
    <w:rsid w:val="00FD1450"/>
    <w:rsid w:val="00FD1457"/>
    <w:rsid w:val="00FD15D0"/>
    <w:rsid w:val="00FD16EC"/>
    <w:rsid w:val="00FD173A"/>
    <w:rsid w:val="00FD17F2"/>
    <w:rsid w:val="00FD1899"/>
    <w:rsid w:val="00FD18A9"/>
    <w:rsid w:val="00FD1A69"/>
    <w:rsid w:val="00FD1A6B"/>
    <w:rsid w:val="00FD1B72"/>
    <w:rsid w:val="00FD1BAC"/>
    <w:rsid w:val="00FD1C2C"/>
    <w:rsid w:val="00FD1C86"/>
    <w:rsid w:val="00FD1C95"/>
    <w:rsid w:val="00FD1E6B"/>
    <w:rsid w:val="00FD1F25"/>
    <w:rsid w:val="00FD20A6"/>
    <w:rsid w:val="00FD20F7"/>
    <w:rsid w:val="00FD214A"/>
    <w:rsid w:val="00FD21A0"/>
    <w:rsid w:val="00FD2229"/>
    <w:rsid w:val="00FD2308"/>
    <w:rsid w:val="00FD235C"/>
    <w:rsid w:val="00FD2368"/>
    <w:rsid w:val="00FD2392"/>
    <w:rsid w:val="00FD23A9"/>
    <w:rsid w:val="00FD2400"/>
    <w:rsid w:val="00FD24B4"/>
    <w:rsid w:val="00FD24F0"/>
    <w:rsid w:val="00FD2665"/>
    <w:rsid w:val="00FD269C"/>
    <w:rsid w:val="00FD26D2"/>
    <w:rsid w:val="00FD2708"/>
    <w:rsid w:val="00FD27B8"/>
    <w:rsid w:val="00FD27D4"/>
    <w:rsid w:val="00FD2868"/>
    <w:rsid w:val="00FD2887"/>
    <w:rsid w:val="00FD28BA"/>
    <w:rsid w:val="00FD292C"/>
    <w:rsid w:val="00FD2935"/>
    <w:rsid w:val="00FD2B30"/>
    <w:rsid w:val="00FD2B40"/>
    <w:rsid w:val="00FD2B9F"/>
    <w:rsid w:val="00FD2C49"/>
    <w:rsid w:val="00FD2C53"/>
    <w:rsid w:val="00FD2D44"/>
    <w:rsid w:val="00FD2F42"/>
    <w:rsid w:val="00FD2FAB"/>
    <w:rsid w:val="00FD3041"/>
    <w:rsid w:val="00FD30AA"/>
    <w:rsid w:val="00FD3118"/>
    <w:rsid w:val="00FD31A3"/>
    <w:rsid w:val="00FD3218"/>
    <w:rsid w:val="00FD3273"/>
    <w:rsid w:val="00FD3495"/>
    <w:rsid w:val="00FD34BA"/>
    <w:rsid w:val="00FD34D8"/>
    <w:rsid w:val="00FD3593"/>
    <w:rsid w:val="00FD37EE"/>
    <w:rsid w:val="00FD386B"/>
    <w:rsid w:val="00FD394A"/>
    <w:rsid w:val="00FD394C"/>
    <w:rsid w:val="00FD3B21"/>
    <w:rsid w:val="00FD3C9E"/>
    <w:rsid w:val="00FD3D1F"/>
    <w:rsid w:val="00FD3D3D"/>
    <w:rsid w:val="00FD3D6A"/>
    <w:rsid w:val="00FD3D9C"/>
    <w:rsid w:val="00FD3F4F"/>
    <w:rsid w:val="00FD4005"/>
    <w:rsid w:val="00FD4060"/>
    <w:rsid w:val="00FD40B9"/>
    <w:rsid w:val="00FD418A"/>
    <w:rsid w:val="00FD4583"/>
    <w:rsid w:val="00FD4676"/>
    <w:rsid w:val="00FD46A0"/>
    <w:rsid w:val="00FD46D7"/>
    <w:rsid w:val="00FD4812"/>
    <w:rsid w:val="00FD482D"/>
    <w:rsid w:val="00FD48EA"/>
    <w:rsid w:val="00FD4917"/>
    <w:rsid w:val="00FD4A8C"/>
    <w:rsid w:val="00FD4C4A"/>
    <w:rsid w:val="00FD4E16"/>
    <w:rsid w:val="00FD4EA7"/>
    <w:rsid w:val="00FD4F60"/>
    <w:rsid w:val="00FD5094"/>
    <w:rsid w:val="00FD515F"/>
    <w:rsid w:val="00FD5329"/>
    <w:rsid w:val="00FD5427"/>
    <w:rsid w:val="00FD56D2"/>
    <w:rsid w:val="00FD56DE"/>
    <w:rsid w:val="00FD587F"/>
    <w:rsid w:val="00FD5944"/>
    <w:rsid w:val="00FD5B8C"/>
    <w:rsid w:val="00FD5BF3"/>
    <w:rsid w:val="00FD5CF0"/>
    <w:rsid w:val="00FD5D4A"/>
    <w:rsid w:val="00FD5DE1"/>
    <w:rsid w:val="00FD5FDF"/>
    <w:rsid w:val="00FD6219"/>
    <w:rsid w:val="00FD6335"/>
    <w:rsid w:val="00FD641E"/>
    <w:rsid w:val="00FD6433"/>
    <w:rsid w:val="00FD6549"/>
    <w:rsid w:val="00FD664C"/>
    <w:rsid w:val="00FD6652"/>
    <w:rsid w:val="00FD667B"/>
    <w:rsid w:val="00FD673F"/>
    <w:rsid w:val="00FD67A4"/>
    <w:rsid w:val="00FD6900"/>
    <w:rsid w:val="00FD6960"/>
    <w:rsid w:val="00FD69DC"/>
    <w:rsid w:val="00FD6A3C"/>
    <w:rsid w:val="00FD6BAB"/>
    <w:rsid w:val="00FD6D7D"/>
    <w:rsid w:val="00FD6DC9"/>
    <w:rsid w:val="00FD6DD5"/>
    <w:rsid w:val="00FD6EAD"/>
    <w:rsid w:val="00FD6F01"/>
    <w:rsid w:val="00FD7011"/>
    <w:rsid w:val="00FD7020"/>
    <w:rsid w:val="00FD7068"/>
    <w:rsid w:val="00FD707C"/>
    <w:rsid w:val="00FD7333"/>
    <w:rsid w:val="00FD7384"/>
    <w:rsid w:val="00FD750F"/>
    <w:rsid w:val="00FD7525"/>
    <w:rsid w:val="00FD75DF"/>
    <w:rsid w:val="00FD75EE"/>
    <w:rsid w:val="00FD75F4"/>
    <w:rsid w:val="00FD77DA"/>
    <w:rsid w:val="00FD77F7"/>
    <w:rsid w:val="00FD78D5"/>
    <w:rsid w:val="00FD79C8"/>
    <w:rsid w:val="00FD7AB8"/>
    <w:rsid w:val="00FD7B36"/>
    <w:rsid w:val="00FD7C33"/>
    <w:rsid w:val="00FD7E82"/>
    <w:rsid w:val="00FD7F06"/>
    <w:rsid w:val="00FD7F97"/>
    <w:rsid w:val="00FD7FC5"/>
    <w:rsid w:val="00FE000C"/>
    <w:rsid w:val="00FE001E"/>
    <w:rsid w:val="00FE00F7"/>
    <w:rsid w:val="00FE0120"/>
    <w:rsid w:val="00FE0253"/>
    <w:rsid w:val="00FE02DE"/>
    <w:rsid w:val="00FE030C"/>
    <w:rsid w:val="00FE0491"/>
    <w:rsid w:val="00FE053F"/>
    <w:rsid w:val="00FE05A2"/>
    <w:rsid w:val="00FE064A"/>
    <w:rsid w:val="00FE0739"/>
    <w:rsid w:val="00FE0788"/>
    <w:rsid w:val="00FE08A3"/>
    <w:rsid w:val="00FE08A6"/>
    <w:rsid w:val="00FE0AA2"/>
    <w:rsid w:val="00FE0AD1"/>
    <w:rsid w:val="00FE0E1C"/>
    <w:rsid w:val="00FE0F4D"/>
    <w:rsid w:val="00FE101A"/>
    <w:rsid w:val="00FE10A2"/>
    <w:rsid w:val="00FE10C5"/>
    <w:rsid w:val="00FE113D"/>
    <w:rsid w:val="00FE1250"/>
    <w:rsid w:val="00FE12C8"/>
    <w:rsid w:val="00FE12FA"/>
    <w:rsid w:val="00FE1334"/>
    <w:rsid w:val="00FE137C"/>
    <w:rsid w:val="00FE13CC"/>
    <w:rsid w:val="00FE1478"/>
    <w:rsid w:val="00FE15EA"/>
    <w:rsid w:val="00FE165E"/>
    <w:rsid w:val="00FE176D"/>
    <w:rsid w:val="00FE17CE"/>
    <w:rsid w:val="00FE17DC"/>
    <w:rsid w:val="00FE1882"/>
    <w:rsid w:val="00FE197A"/>
    <w:rsid w:val="00FE1A1D"/>
    <w:rsid w:val="00FE1AB7"/>
    <w:rsid w:val="00FE1B46"/>
    <w:rsid w:val="00FE1BA9"/>
    <w:rsid w:val="00FE1C5B"/>
    <w:rsid w:val="00FE1D84"/>
    <w:rsid w:val="00FE1D90"/>
    <w:rsid w:val="00FE1EE5"/>
    <w:rsid w:val="00FE1FC4"/>
    <w:rsid w:val="00FE2118"/>
    <w:rsid w:val="00FE2146"/>
    <w:rsid w:val="00FE2201"/>
    <w:rsid w:val="00FE2262"/>
    <w:rsid w:val="00FE22A0"/>
    <w:rsid w:val="00FE23E3"/>
    <w:rsid w:val="00FE24AD"/>
    <w:rsid w:val="00FE2540"/>
    <w:rsid w:val="00FE2595"/>
    <w:rsid w:val="00FE2673"/>
    <w:rsid w:val="00FE289B"/>
    <w:rsid w:val="00FE28EA"/>
    <w:rsid w:val="00FE2B85"/>
    <w:rsid w:val="00FE2BA5"/>
    <w:rsid w:val="00FE2D07"/>
    <w:rsid w:val="00FE2D28"/>
    <w:rsid w:val="00FE2DAF"/>
    <w:rsid w:val="00FE2DBA"/>
    <w:rsid w:val="00FE2DEF"/>
    <w:rsid w:val="00FE2F62"/>
    <w:rsid w:val="00FE2FAA"/>
    <w:rsid w:val="00FE2FB7"/>
    <w:rsid w:val="00FE3014"/>
    <w:rsid w:val="00FE312B"/>
    <w:rsid w:val="00FE31A2"/>
    <w:rsid w:val="00FE32B9"/>
    <w:rsid w:val="00FE32FE"/>
    <w:rsid w:val="00FE35DD"/>
    <w:rsid w:val="00FE36A4"/>
    <w:rsid w:val="00FE36CD"/>
    <w:rsid w:val="00FE38A4"/>
    <w:rsid w:val="00FE38AA"/>
    <w:rsid w:val="00FE3910"/>
    <w:rsid w:val="00FE396C"/>
    <w:rsid w:val="00FE3983"/>
    <w:rsid w:val="00FE3B43"/>
    <w:rsid w:val="00FE3B79"/>
    <w:rsid w:val="00FE3C2B"/>
    <w:rsid w:val="00FE3E7E"/>
    <w:rsid w:val="00FE3F20"/>
    <w:rsid w:val="00FE3F4C"/>
    <w:rsid w:val="00FE4216"/>
    <w:rsid w:val="00FE429C"/>
    <w:rsid w:val="00FE42EC"/>
    <w:rsid w:val="00FE44DC"/>
    <w:rsid w:val="00FE45D5"/>
    <w:rsid w:val="00FE465C"/>
    <w:rsid w:val="00FE4848"/>
    <w:rsid w:val="00FE48A6"/>
    <w:rsid w:val="00FE4902"/>
    <w:rsid w:val="00FE493D"/>
    <w:rsid w:val="00FE4B24"/>
    <w:rsid w:val="00FE4B2B"/>
    <w:rsid w:val="00FE4B2F"/>
    <w:rsid w:val="00FE4E2A"/>
    <w:rsid w:val="00FE4EAC"/>
    <w:rsid w:val="00FE4EF8"/>
    <w:rsid w:val="00FE4F12"/>
    <w:rsid w:val="00FE4FD0"/>
    <w:rsid w:val="00FE5094"/>
    <w:rsid w:val="00FE50A9"/>
    <w:rsid w:val="00FE524A"/>
    <w:rsid w:val="00FE5271"/>
    <w:rsid w:val="00FE52C0"/>
    <w:rsid w:val="00FE5331"/>
    <w:rsid w:val="00FE53CC"/>
    <w:rsid w:val="00FE541B"/>
    <w:rsid w:val="00FE54E8"/>
    <w:rsid w:val="00FE550F"/>
    <w:rsid w:val="00FE5607"/>
    <w:rsid w:val="00FE5628"/>
    <w:rsid w:val="00FE564A"/>
    <w:rsid w:val="00FE56E1"/>
    <w:rsid w:val="00FE5749"/>
    <w:rsid w:val="00FE57DA"/>
    <w:rsid w:val="00FE5916"/>
    <w:rsid w:val="00FE5A47"/>
    <w:rsid w:val="00FE5A57"/>
    <w:rsid w:val="00FE5C2B"/>
    <w:rsid w:val="00FE5C4E"/>
    <w:rsid w:val="00FE5C5F"/>
    <w:rsid w:val="00FE5C73"/>
    <w:rsid w:val="00FE5C9C"/>
    <w:rsid w:val="00FE5CF1"/>
    <w:rsid w:val="00FE5DA3"/>
    <w:rsid w:val="00FE5E22"/>
    <w:rsid w:val="00FE5EF7"/>
    <w:rsid w:val="00FE5FDE"/>
    <w:rsid w:val="00FE6037"/>
    <w:rsid w:val="00FE6168"/>
    <w:rsid w:val="00FE62A9"/>
    <w:rsid w:val="00FE6453"/>
    <w:rsid w:val="00FE64A7"/>
    <w:rsid w:val="00FE66A9"/>
    <w:rsid w:val="00FE66EE"/>
    <w:rsid w:val="00FE6746"/>
    <w:rsid w:val="00FE681A"/>
    <w:rsid w:val="00FE6B3B"/>
    <w:rsid w:val="00FE6C02"/>
    <w:rsid w:val="00FE6D30"/>
    <w:rsid w:val="00FE7044"/>
    <w:rsid w:val="00FE7092"/>
    <w:rsid w:val="00FE7240"/>
    <w:rsid w:val="00FE724F"/>
    <w:rsid w:val="00FE72A5"/>
    <w:rsid w:val="00FE7406"/>
    <w:rsid w:val="00FE75B9"/>
    <w:rsid w:val="00FE75EF"/>
    <w:rsid w:val="00FE7602"/>
    <w:rsid w:val="00FE76EF"/>
    <w:rsid w:val="00FE7730"/>
    <w:rsid w:val="00FE77B7"/>
    <w:rsid w:val="00FE7984"/>
    <w:rsid w:val="00FE7CBA"/>
    <w:rsid w:val="00FE7D12"/>
    <w:rsid w:val="00FE7D7A"/>
    <w:rsid w:val="00FE7ECE"/>
    <w:rsid w:val="00FE7ED3"/>
    <w:rsid w:val="00FE7F1D"/>
    <w:rsid w:val="00FE7F1F"/>
    <w:rsid w:val="00FE7F68"/>
    <w:rsid w:val="00FF000B"/>
    <w:rsid w:val="00FF00BF"/>
    <w:rsid w:val="00FF01D5"/>
    <w:rsid w:val="00FF0419"/>
    <w:rsid w:val="00FF0429"/>
    <w:rsid w:val="00FF04EE"/>
    <w:rsid w:val="00FF05C5"/>
    <w:rsid w:val="00FF06B3"/>
    <w:rsid w:val="00FF06DA"/>
    <w:rsid w:val="00FF0806"/>
    <w:rsid w:val="00FF0902"/>
    <w:rsid w:val="00FF0939"/>
    <w:rsid w:val="00FF097E"/>
    <w:rsid w:val="00FF0987"/>
    <w:rsid w:val="00FF098D"/>
    <w:rsid w:val="00FF0A45"/>
    <w:rsid w:val="00FF0A62"/>
    <w:rsid w:val="00FF0B62"/>
    <w:rsid w:val="00FF0B77"/>
    <w:rsid w:val="00FF0C6B"/>
    <w:rsid w:val="00FF0C81"/>
    <w:rsid w:val="00FF0CB2"/>
    <w:rsid w:val="00FF0CFF"/>
    <w:rsid w:val="00FF0D3A"/>
    <w:rsid w:val="00FF107E"/>
    <w:rsid w:val="00FF1107"/>
    <w:rsid w:val="00FF1143"/>
    <w:rsid w:val="00FF11CA"/>
    <w:rsid w:val="00FF11D6"/>
    <w:rsid w:val="00FF11E1"/>
    <w:rsid w:val="00FF12DF"/>
    <w:rsid w:val="00FF1447"/>
    <w:rsid w:val="00FF1523"/>
    <w:rsid w:val="00FF16B4"/>
    <w:rsid w:val="00FF1768"/>
    <w:rsid w:val="00FF17DB"/>
    <w:rsid w:val="00FF1B7B"/>
    <w:rsid w:val="00FF1E39"/>
    <w:rsid w:val="00FF1E42"/>
    <w:rsid w:val="00FF1F37"/>
    <w:rsid w:val="00FF1F45"/>
    <w:rsid w:val="00FF1FEF"/>
    <w:rsid w:val="00FF20B0"/>
    <w:rsid w:val="00FF20E8"/>
    <w:rsid w:val="00FF20EF"/>
    <w:rsid w:val="00FF221A"/>
    <w:rsid w:val="00FF2227"/>
    <w:rsid w:val="00FF2308"/>
    <w:rsid w:val="00FF234F"/>
    <w:rsid w:val="00FF255D"/>
    <w:rsid w:val="00FF27E9"/>
    <w:rsid w:val="00FF2884"/>
    <w:rsid w:val="00FF288C"/>
    <w:rsid w:val="00FF2A2C"/>
    <w:rsid w:val="00FF2AC5"/>
    <w:rsid w:val="00FF2B19"/>
    <w:rsid w:val="00FF2B5E"/>
    <w:rsid w:val="00FF2CD4"/>
    <w:rsid w:val="00FF2D19"/>
    <w:rsid w:val="00FF2E34"/>
    <w:rsid w:val="00FF2F6C"/>
    <w:rsid w:val="00FF2FC8"/>
    <w:rsid w:val="00FF30C2"/>
    <w:rsid w:val="00FF3109"/>
    <w:rsid w:val="00FF3188"/>
    <w:rsid w:val="00FF3225"/>
    <w:rsid w:val="00FF32D2"/>
    <w:rsid w:val="00FF3568"/>
    <w:rsid w:val="00FF35C1"/>
    <w:rsid w:val="00FF35CC"/>
    <w:rsid w:val="00FF369C"/>
    <w:rsid w:val="00FF36D9"/>
    <w:rsid w:val="00FF376A"/>
    <w:rsid w:val="00FF385A"/>
    <w:rsid w:val="00FF388C"/>
    <w:rsid w:val="00FF390A"/>
    <w:rsid w:val="00FF3935"/>
    <w:rsid w:val="00FF3989"/>
    <w:rsid w:val="00FF39E1"/>
    <w:rsid w:val="00FF3B9C"/>
    <w:rsid w:val="00FF3BC5"/>
    <w:rsid w:val="00FF3BC9"/>
    <w:rsid w:val="00FF3BDE"/>
    <w:rsid w:val="00FF3D65"/>
    <w:rsid w:val="00FF3E8C"/>
    <w:rsid w:val="00FF4035"/>
    <w:rsid w:val="00FF4112"/>
    <w:rsid w:val="00FF4162"/>
    <w:rsid w:val="00FF41EC"/>
    <w:rsid w:val="00FF41F6"/>
    <w:rsid w:val="00FF4219"/>
    <w:rsid w:val="00FF4289"/>
    <w:rsid w:val="00FF4450"/>
    <w:rsid w:val="00FF4492"/>
    <w:rsid w:val="00FF44E1"/>
    <w:rsid w:val="00FF45F1"/>
    <w:rsid w:val="00FF4601"/>
    <w:rsid w:val="00FF467F"/>
    <w:rsid w:val="00FF491D"/>
    <w:rsid w:val="00FF4923"/>
    <w:rsid w:val="00FF4941"/>
    <w:rsid w:val="00FF4A4A"/>
    <w:rsid w:val="00FF4B2B"/>
    <w:rsid w:val="00FF4CDF"/>
    <w:rsid w:val="00FF4D17"/>
    <w:rsid w:val="00FF4D1C"/>
    <w:rsid w:val="00FF4D1E"/>
    <w:rsid w:val="00FF4D5F"/>
    <w:rsid w:val="00FF4DBA"/>
    <w:rsid w:val="00FF4DC0"/>
    <w:rsid w:val="00FF4DF9"/>
    <w:rsid w:val="00FF4E74"/>
    <w:rsid w:val="00FF4ECC"/>
    <w:rsid w:val="00FF4ED2"/>
    <w:rsid w:val="00FF4F3D"/>
    <w:rsid w:val="00FF5054"/>
    <w:rsid w:val="00FF50BC"/>
    <w:rsid w:val="00FF51D0"/>
    <w:rsid w:val="00FF5399"/>
    <w:rsid w:val="00FF53BE"/>
    <w:rsid w:val="00FF53FC"/>
    <w:rsid w:val="00FF5597"/>
    <w:rsid w:val="00FF55A5"/>
    <w:rsid w:val="00FF5600"/>
    <w:rsid w:val="00FF5759"/>
    <w:rsid w:val="00FF59AE"/>
    <w:rsid w:val="00FF5AED"/>
    <w:rsid w:val="00FF5AF4"/>
    <w:rsid w:val="00FF5B56"/>
    <w:rsid w:val="00FF5BAF"/>
    <w:rsid w:val="00FF5D66"/>
    <w:rsid w:val="00FF5DE2"/>
    <w:rsid w:val="00FF5E64"/>
    <w:rsid w:val="00FF5F81"/>
    <w:rsid w:val="00FF618D"/>
    <w:rsid w:val="00FF61F7"/>
    <w:rsid w:val="00FF62C8"/>
    <w:rsid w:val="00FF6311"/>
    <w:rsid w:val="00FF631E"/>
    <w:rsid w:val="00FF6387"/>
    <w:rsid w:val="00FF647C"/>
    <w:rsid w:val="00FF6481"/>
    <w:rsid w:val="00FF64BB"/>
    <w:rsid w:val="00FF64BD"/>
    <w:rsid w:val="00FF6551"/>
    <w:rsid w:val="00FF6632"/>
    <w:rsid w:val="00FF6674"/>
    <w:rsid w:val="00FF668C"/>
    <w:rsid w:val="00FF674A"/>
    <w:rsid w:val="00FF6762"/>
    <w:rsid w:val="00FF6773"/>
    <w:rsid w:val="00FF6880"/>
    <w:rsid w:val="00FF69C1"/>
    <w:rsid w:val="00FF6B48"/>
    <w:rsid w:val="00FF6D86"/>
    <w:rsid w:val="00FF6E6C"/>
    <w:rsid w:val="00FF6E7D"/>
    <w:rsid w:val="00FF6F0E"/>
    <w:rsid w:val="00FF6FB2"/>
    <w:rsid w:val="00FF6FD3"/>
    <w:rsid w:val="00FF700A"/>
    <w:rsid w:val="00FF71F2"/>
    <w:rsid w:val="00FF7206"/>
    <w:rsid w:val="00FF7286"/>
    <w:rsid w:val="00FF72D6"/>
    <w:rsid w:val="00FF7349"/>
    <w:rsid w:val="00FF7386"/>
    <w:rsid w:val="00FF73BE"/>
    <w:rsid w:val="00FF740E"/>
    <w:rsid w:val="00FF745D"/>
    <w:rsid w:val="00FF7462"/>
    <w:rsid w:val="00FF74AC"/>
    <w:rsid w:val="00FF74C1"/>
    <w:rsid w:val="00FF74F7"/>
    <w:rsid w:val="00FF7504"/>
    <w:rsid w:val="00FF7579"/>
    <w:rsid w:val="00FF75CC"/>
    <w:rsid w:val="00FF768D"/>
    <w:rsid w:val="00FF78FB"/>
    <w:rsid w:val="00FF7912"/>
    <w:rsid w:val="00FF7A13"/>
    <w:rsid w:val="00FF7A49"/>
    <w:rsid w:val="00FF7B1E"/>
    <w:rsid w:val="00FF7B27"/>
    <w:rsid w:val="00FF7BEA"/>
    <w:rsid w:val="00FF7C2D"/>
    <w:rsid w:val="00FF7CD5"/>
    <w:rsid w:val="00FF7D01"/>
    <w:rsid w:val="00FF7D98"/>
    <w:rsid w:val="00FF7EAC"/>
    <w:rsid w:val="010A7919"/>
    <w:rsid w:val="010A9119"/>
    <w:rsid w:val="011C8554"/>
    <w:rsid w:val="01221E30"/>
    <w:rsid w:val="012E75B2"/>
    <w:rsid w:val="013534AD"/>
    <w:rsid w:val="013D471B"/>
    <w:rsid w:val="013D565E"/>
    <w:rsid w:val="01457BDC"/>
    <w:rsid w:val="01541365"/>
    <w:rsid w:val="01595484"/>
    <w:rsid w:val="0159ABAC"/>
    <w:rsid w:val="015F6281"/>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7A986"/>
    <w:rsid w:val="01C9F0E4"/>
    <w:rsid w:val="01CDA6C0"/>
    <w:rsid w:val="01D08F0D"/>
    <w:rsid w:val="01D70A5E"/>
    <w:rsid w:val="01DF46A4"/>
    <w:rsid w:val="01E0D178"/>
    <w:rsid w:val="01E6D8AA"/>
    <w:rsid w:val="01EB75C8"/>
    <w:rsid w:val="01EDDDD6"/>
    <w:rsid w:val="01EF689B"/>
    <w:rsid w:val="01EFCFF7"/>
    <w:rsid w:val="01F24604"/>
    <w:rsid w:val="01F64839"/>
    <w:rsid w:val="01F8298F"/>
    <w:rsid w:val="020AF0F6"/>
    <w:rsid w:val="02137D4C"/>
    <w:rsid w:val="02203102"/>
    <w:rsid w:val="0229FE4B"/>
    <w:rsid w:val="022D0ED4"/>
    <w:rsid w:val="022EFAA4"/>
    <w:rsid w:val="023B7EDA"/>
    <w:rsid w:val="023D68A5"/>
    <w:rsid w:val="024435C6"/>
    <w:rsid w:val="0244A74B"/>
    <w:rsid w:val="02520B65"/>
    <w:rsid w:val="0255D7DD"/>
    <w:rsid w:val="0258D00C"/>
    <w:rsid w:val="025B518F"/>
    <w:rsid w:val="025D198E"/>
    <w:rsid w:val="02673C63"/>
    <w:rsid w:val="026AFBCC"/>
    <w:rsid w:val="0271B553"/>
    <w:rsid w:val="02784F1F"/>
    <w:rsid w:val="0283659E"/>
    <w:rsid w:val="0283DABE"/>
    <w:rsid w:val="02869B72"/>
    <w:rsid w:val="0289867A"/>
    <w:rsid w:val="028CC252"/>
    <w:rsid w:val="028D2F40"/>
    <w:rsid w:val="0294A23F"/>
    <w:rsid w:val="029ABECE"/>
    <w:rsid w:val="029AD2F6"/>
    <w:rsid w:val="029B5763"/>
    <w:rsid w:val="02A16477"/>
    <w:rsid w:val="02A1EC3C"/>
    <w:rsid w:val="02A4DEFA"/>
    <w:rsid w:val="02A6707D"/>
    <w:rsid w:val="02AD3764"/>
    <w:rsid w:val="02AE8F7E"/>
    <w:rsid w:val="02BAC06E"/>
    <w:rsid w:val="02C469C9"/>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6CC63E"/>
    <w:rsid w:val="03701063"/>
    <w:rsid w:val="037DD2BB"/>
    <w:rsid w:val="0382EA2E"/>
    <w:rsid w:val="038CD6E9"/>
    <w:rsid w:val="03903764"/>
    <w:rsid w:val="03917686"/>
    <w:rsid w:val="0396A1FC"/>
    <w:rsid w:val="039A6285"/>
    <w:rsid w:val="039CE091"/>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E8006"/>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8A966"/>
    <w:rsid w:val="054E4196"/>
    <w:rsid w:val="055A1D0F"/>
    <w:rsid w:val="055A6653"/>
    <w:rsid w:val="0560AC99"/>
    <w:rsid w:val="057234A5"/>
    <w:rsid w:val="05770A9B"/>
    <w:rsid w:val="058BF8D5"/>
    <w:rsid w:val="058CCD86"/>
    <w:rsid w:val="05949830"/>
    <w:rsid w:val="05A299D3"/>
    <w:rsid w:val="05A7A838"/>
    <w:rsid w:val="05AFB658"/>
    <w:rsid w:val="05CEE54A"/>
    <w:rsid w:val="05CEFA5D"/>
    <w:rsid w:val="05D52B5E"/>
    <w:rsid w:val="05E61D7A"/>
    <w:rsid w:val="05EBA427"/>
    <w:rsid w:val="05F09618"/>
    <w:rsid w:val="05F5F06C"/>
    <w:rsid w:val="05F631B6"/>
    <w:rsid w:val="0605A52C"/>
    <w:rsid w:val="060AFBD0"/>
    <w:rsid w:val="060ED2F1"/>
    <w:rsid w:val="06153348"/>
    <w:rsid w:val="0615744E"/>
    <w:rsid w:val="06158219"/>
    <w:rsid w:val="06193FE4"/>
    <w:rsid w:val="0624ABE0"/>
    <w:rsid w:val="062A0A40"/>
    <w:rsid w:val="062EDA36"/>
    <w:rsid w:val="063DBD6A"/>
    <w:rsid w:val="06409460"/>
    <w:rsid w:val="064B3A45"/>
    <w:rsid w:val="0650E1CD"/>
    <w:rsid w:val="065265D3"/>
    <w:rsid w:val="0655EA1B"/>
    <w:rsid w:val="0665833F"/>
    <w:rsid w:val="06684B14"/>
    <w:rsid w:val="066F496B"/>
    <w:rsid w:val="0677CAFB"/>
    <w:rsid w:val="067A7AE8"/>
    <w:rsid w:val="067BE003"/>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5E70A"/>
    <w:rsid w:val="071659D8"/>
    <w:rsid w:val="07185E7B"/>
    <w:rsid w:val="0721C1DF"/>
    <w:rsid w:val="0724560C"/>
    <w:rsid w:val="0729B706"/>
    <w:rsid w:val="072AE63A"/>
    <w:rsid w:val="072BF4AA"/>
    <w:rsid w:val="072C6BB7"/>
    <w:rsid w:val="0732B0F0"/>
    <w:rsid w:val="0734999D"/>
    <w:rsid w:val="0736D313"/>
    <w:rsid w:val="073C7353"/>
    <w:rsid w:val="075CDF44"/>
    <w:rsid w:val="0760A69E"/>
    <w:rsid w:val="0762B902"/>
    <w:rsid w:val="0779EAEF"/>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061F6"/>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7E1B5A"/>
    <w:rsid w:val="0887C7F6"/>
    <w:rsid w:val="0889A22A"/>
    <w:rsid w:val="08A1A63F"/>
    <w:rsid w:val="08A74FA9"/>
    <w:rsid w:val="08AAE662"/>
    <w:rsid w:val="08AC4CC2"/>
    <w:rsid w:val="08AC6891"/>
    <w:rsid w:val="08B12DD0"/>
    <w:rsid w:val="08C55344"/>
    <w:rsid w:val="08CC6DA5"/>
    <w:rsid w:val="08DE67D7"/>
    <w:rsid w:val="08F46045"/>
    <w:rsid w:val="08F480BE"/>
    <w:rsid w:val="08FC57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0E3E7"/>
    <w:rsid w:val="0986F6EA"/>
    <w:rsid w:val="0987A7AC"/>
    <w:rsid w:val="0989B906"/>
    <w:rsid w:val="098FA368"/>
    <w:rsid w:val="09945775"/>
    <w:rsid w:val="099F68E0"/>
    <w:rsid w:val="09A7DCDA"/>
    <w:rsid w:val="09BD51AA"/>
    <w:rsid w:val="09BD85B8"/>
    <w:rsid w:val="09C85849"/>
    <w:rsid w:val="09CC3B80"/>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07385"/>
    <w:rsid w:val="0A59022E"/>
    <w:rsid w:val="0A5C2A54"/>
    <w:rsid w:val="0A5CAE6A"/>
    <w:rsid w:val="0A63D705"/>
    <w:rsid w:val="0A64FDB6"/>
    <w:rsid w:val="0A7657B2"/>
    <w:rsid w:val="0A7A37FA"/>
    <w:rsid w:val="0A7AC28C"/>
    <w:rsid w:val="0A80F24E"/>
    <w:rsid w:val="0A86B1F7"/>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53119"/>
    <w:rsid w:val="0B5A8FC0"/>
    <w:rsid w:val="0B5F9D1E"/>
    <w:rsid w:val="0B61B5B8"/>
    <w:rsid w:val="0B6EB978"/>
    <w:rsid w:val="0B72DD05"/>
    <w:rsid w:val="0B79A52C"/>
    <w:rsid w:val="0B843C04"/>
    <w:rsid w:val="0B84F261"/>
    <w:rsid w:val="0B88E51D"/>
    <w:rsid w:val="0B891CA5"/>
    <w:rsid w:val="0B8A3852"/>
    <w:rsid w:val="0B9E5B2B"/>
    <w:rsid w:val="0BA06B49"/>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1D066"/>
    <w:rsid w:val="0BE4DECC"/>
    <w:rsid w:val="0BF78D3A"/>
    <w:rsid w:val="0C039D3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8EE32"/>
    <w:rsid w:val="0C6E1965"/>
    <w:rsid w:val="0C725E68"/>
    <w:rsid w:val="0C7F470D"/>
    <w:rsid w:val="0C8E01DC"/>
    <w:rsid w:val="0C948F1E"/>
    <w:rsid w:val="0C9C7860"/>
    <w:rsid w:val="0C9EB478"/>
    <w:rsid w:val="0C9FDCDE"/>
    <w:rsid w:val="0CAAECCB"/>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9C0C8"/>
    <w:rsid w:val="0D4E21B5"/>
    <w:rsid w:val="0D4E688E"/>
    <w:rsid w:val="0D5C1103"/>
    <w:rsid w:val="0D682948"/>
    <w:rsid w:val="0D747DFD"/>
    <w:rsid w:val="0D7C7FFB"/>
    <w:rsid w:val="0D80F31D"/>
    <w:rsid w:val="0D81C482"/>
    <w:rsid w:val="0D81FA74"/>
    <w:rsid w:val="0D83F751"/>
    <w:rsid w:val="0D848BB5"/>
    <w:rsid w:val="0D8AF4F0"/>
    <w:rsid w:val="0D8B49DF"/>
    <w:rsid w:val="0D8E61B2"/>
    <w:rsid w:val="0D9CC4A5"/>
    <w:rsid w:val="0DA1AC75"/>
    <w:rsid w:val="0DA29F74"/>
    <w:rsid w:val="0DA4BBE3"/>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6F579"/>
    <w:rsid w:val="0E1D9127"/>
    <w:rsid w:val="0E212FD0"/>
    <w:rsid w:val="0E250569"/>
    <w:rsid w:val="0E317EAE"/>
    <w:rsid w:val="0E33A8E3"/>
    <w:rsid w:val="0E36F533"/>
    <w:rsid w:val="0E4F3377"/>
    <w:rsid w:val="0E552B17"/>
    <w:rsid w:val="0E60F876"/>
    <w:rsid w:val="0E66D205"/>
    <w:rsid w:val="0E7A2113"/>
    <w:rsid w:val="0E7CD47C"/>
    <w:rsid w:val="0E7D50B9"/>
    <w:rsid w:val="0E81E44E"/>
    <w:rsid w:val="0E87921B"/>
    <w:rsid w:val="0E8849F5"/>
    <w:rsid w:val="0E89378A"/>
    <w:rsid w:val="0E8EBF50"/>
    <w:rsid w:val="0E9071D2"/>
    <w:rsid w:val="0E909C08"/>
    <w:rsid w:val="0E92D76B"/>
    <w:rsid w:val="0E993AFC"/>
    <w:rsid w:val="0E9C32CD"/>
    <w:rsid w:val="0EA408F4"/>
    <w:rsid w:val="0EA5E8DD"/>
    <w:rsid w:val="0EA67400"/>
    <w:rsid w:val="0EAB4E2E"/>
    <w:rsid w:val="0EB04AB4"/>
    <w:rsid w:val="0EB54938"/>
    <w:rsid w:val="0EBB91FD"/>
    <w:rsid w:val="0EBFA078"/>
    <w:rsid w:val="0EE63C30"/>
    <w:rsid w:val="0EE7B7DC"/>
    <w:rsid w:val="0EEC20F8"/>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085E7"/>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B4670"/>
    <w:rsid w:val="10BCE9AC"/>
    <w:rsid w:val="10C14BEB"/>
    <w:rsid w:val="10C1B111"/>
    <w:rsid w:val="10C4EE6D"/>
    <w:rsid w:val="10C681D4"/>
    <w:rsid w:val="10CADE47"/>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66798"/>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DB6E4A"/>
    <w:rsid w:val="11E6465C"/>
    <w:rsid w:val="11E83097"/>
    <w:rsid w:val="11EA3AC9"/>
    <w:rsid w:val="11EB5B3F"/>
    <w:rsid w:val="11F01ACE"/>
    <w:rsid w:val="11F26E3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7C3126"/>
    <w:rsid w:val="128B9D8E"/>
    <w:rsid w:val="12960519"/>
    <w:rsid w:val="1299E83E"/>
    <w:rsid w:val="129AEDB2"/>
    <w:rsid w:val="129E9454"/>
    <w:rsid w:val="12AA0D21"/>
    <w:rsid w:val="12B3DCD9"/>
    <w:rsid w:val="12C81231"/>
    <w:rsid w:val="12CDB7C4"/>
    <w:rsid w:val="12D3B518"/>
    <w:rsid w:val="12E62C7D"/>
    <w:rsid w:val="12E63377"/>
    <w:rsid w:val="12EBA251"/>
    <w:rsid w:val="12EBA68C"/>
    <w:rsid w:val="12F8ABEF"/>
    <w:rsid w:val="12FFC815"/>
    <w:rsid w:val="1303755C"/>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5FBED"/>
    <w:rsid w:val="1398B87C"/>
    <w:rsid w:val="139C7C60"/>
    <w:rsid w:val="139EB488"/>
    <w:rsid w:val="139F52F8"/>
    <w:rsid w:val="13A04144"/>
    <w:rsid w:val="13A3282C"/>
    <w:rsid w:val="13AF1071"/>
    <w:rsid w:val="13AF1897"/>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125D6"/>
    <w:rsid w:val="154665F8"/>
    <w:rsid w:val="154B2116"/>
    <w:rsid w:val="1550BE52"/>
    <w:rsid w:val="15565003"/>
    <w:rsid w:val="1558A9B3"/>
    <w:rsid w:val="156CBC26"/>
    <w:rsid w:val="1576C273"/>
    <w:rsid w:val="15786989"/>
    <w:rsid w:val="158ACB66"/>
    <w:rsid w:val="158D18DE"/>
    <w:rsid w:val="15932A9A"/>
    <w:rsid w:val="159C340D"/>
    <w:rsid w:val="15A042AA"/>
    <w:rsid w:val="15AEA823"/>
    <w:rsid w:val="15B02D5E"/>
    <w:rsid w:val="15B4B7E0"/>
    <w:rsid w:val="15B60AFB"/>
    <w:rsid w:val="15B723EA"/>
    <w:rsid w:val="15C95B7A"/>
    <w:rsid w:val="15CB53B8"/>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2189"/>
    <w:rsid w:val="17E3AE8F"/>
    <w:rsid w:val="17F6A860"/>
    <w:rsid w:val="17F6C43F"/>
    <w:rsid w:val="180266EE"/>
    <w:rsid w:val="1808ABDC"/>
    <w:rsid w:val="180B2E6E"/>
    <w:rsid w:val="18211C83"/>
    <w:rsid w:val="182532C6"/>
    <w:rsid w:val="18283A53"/>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697A"/>
    <w:rsid w:val="1885A755"/>
    <w:rsid w:val="1885E244"/>
    <w:rsid w:val="1886B7E8"/>
    <w:rsid w:val="189769E7"/>
    <w:rsid w:val="18985554"/>
    <w:rsid w:val="18A1D5A2"/>
    <w:rsid w:val="18A88AD3"/>
    <w:rsid w:val="18A998B7"/>
    <w:rsid w:val="18AD2C46"/>
    <w:rsid w:val="18B089F0"/>
    <w:rsid w:val="18B1DE6C"/>
    <w:rsid w:val="18C825D2"/>
    <w:rsid w:val="18CA8367"/>
    <w:rsid w:val="18CC8CC4"/>
    <w:rsid w:val="18D1A6D9"/>
    <w:rsid w:val="18D52F66"/>
    <w:rsid w:val="18DA3269"/>
    <w:rsid w:val="18DB091F"/>
    <w:rsid w:val="18E830C4"/>
    <w:rsid w:val="18E8CBA7"/>
    <w:rsid w:val="18F3B8CE"/>
    <w:rsid w:val="1908CA21"/>
    <w:rsid w:val="190E3574"/>
    <w:rsid w:val="191439EC"/>
    <w:rsid w:val="1918DA16"/>
    <w:rsid w:val="19200BCC"/>
    <w:rsid w:val="1923CF2F"/>
    <w:rsid w:val="1925E7B4"/>
    <w:rsid w:val="192DFCEE"/>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B7257B"/>
    <w:rsid w:val="19D65B52"/>
    <w:rsid w:val="19D915D2"/>
    <w:rsid w:val="19DE0B32"/>
    <w:rsid w:val="19E59D65"/>
    <w:rsid w:val="19E64298"/>
    <w:rsid w:val="19E8C7D9"/>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ADCD3F"/>
    <w:rsid w:val="1AB0FC41"/>
    <w:rsid w:val="1AB4695A"/>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C787BF"/>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8C1C7"/>
    <w:rsid w:val="1C7AB54B"/>
    <w:rsid w:val="1C807AB3"/>
    <w:rsid w:val="1C82117A"/>
    <w:rsid w:val="1C840D72"/>
    <w:rsid w:val="1C8C7669"/>
    <w:rsid w:val="1C928190"/>
    <w:rsid w:val="1C944FBC"/>
    <w:rsid w:val="1CA17A2F"/>
    <w:rsid w:val="1CAB5E38"/>
    <w:rsid w:val="1CAD2CF0"/>
    <w:rsid w:val="1CAD6546"/>
    <w:rsid w:val="1CB35346"/>
    <w:rsid w:val="1CCB4218"/>
    <w:rsid w:val="1CCFF7B2"/>
    <w:rsid w:val="1CD2FB1C"/>
    <w:rsid w:val="1CDE44D2"/>
    <w:rsid w:val="1CE0EE47"/>
    <w:rsid w:val="1CF6A9F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149D8"/>
    <w:rsid w:val="1D6A70BC"/>
    <w:rsid w:val="1D6FBA50"/>
    <w:rsid w:val="1D79E457"/>
    <w:rsid w:val="1D7AE1EB"/>
    <w:rsid w:val="1D80DABA"/>
    <w:rsid w:val="1D817B1E"/>
    <w:rsid w:val="1D89809A"/>
    <w:rsid w:val="1D8C5926"/>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4A7D29"/>
    <w:rsid w:val="1E500964"/>
    <w:rsid w:val="1E547389"/>
    <w:rsid w:val="1E5DCF97"/>
    <w:rsid w:val="1E6DC825"/>
    <w:rsid w:val="1E6F6B16"/>
    <w:rsid w:val="1E7DCDAD"/>
    <w:rsid w:val="1E81D2E8"/>
    <w:rsid w:val="1E854F5A"/>
    <w:rsid w:val="1E857111"/>
    <w:rsid w:val="1E86C3C7"/>
    <w:rsid w:val="1E891D7E"/>
    <w:rsid w:val="1E8EAA73"/>
    <w:rsid w:val="1E9294D0"/>
    <w:rsid w:val="1E99A35F"/>
    <w:rsid w:val="1EA4DFB4"/>
    <w:rsid w:val="1EA95D85"/>
    <w:rsid w:val="1EAAF3E6"/>
    <w:rsid w:val="1EAF75BB"/>
    <w:rsid w:val="1EB0EB18"/>
    <w:rsid w:val="1EBA7BF1"/>
    <w:rsid w:val="1EC1976B"/>
    <w:rsid w:val="1EC97523"/>
    <w:rsid w:val="1ECBF7D5"/>
    <w:rsid w:val="1EDC96FE"/>
    <w:rsid w:val="1EE3A42A"/>
    <w:rsid w:val="1EE57F4C"/>
    <w:rsid w:val="1EE8AA6C"/>
    <w:rsid w:val="1EE9C65E"/>
    <w:rsid w:val="1EEA9534"/>
    <w:rsid w:val="1EEDA857"/>
    <w:rsid w:val="1EF06092"/>
    <w:rsid w:val="1EF105A3"/>
    <w:rsid w:val="1EF236CE"/>
    <w:rsid w:val="1EF3F83D"/>
    <w:rsid w:val="1EF4FD43"/>
    <w:rsid w:val="1EF7290A"/>
    <w:rsid w:val="1EF959DC"/>
    <w:rsid w:val="1EFBC8B4"/>
    <w:rsid w:val="1EFCE201"/>
    <w:rsid w:val="1F0D584A"/>
    <w:rsid w:val="1F1A7447"/>
    <w:rsid w:val="1F211DD6"/>
    <w:rsid w:val="1F232174"/>
    <w:rsid w:val="1F2E6424"/>
    <w:rsid w:val="1F2EA7E0"/>
    <w:rsid w:val="1F3665D7"/>
    <w:rsid w:val="1F38789F"/>
    <w:rsid w:val="1F3EFC02"/>
    <w:rsid w:val="1F4995F5"/>
    <w:rsid w:val="1F5762DC"/>
    <w:rsid w:val="1F62CA94"/>
    <w:rsid w:val="1F716DB2"/>
    <w:rsid w:val="1F74BD64"/>
    <w:rsid w:val="1F76C101"/>
    <w:rsid w:val="1F77DAE4"/>
    <w:rsid w:val="1F784EC9"/>
    <w:rsid w:val="1F7ABE61"/>
    <w:rsid w:val="1F7F8170"/>
    <w:rsid w:val="1F87AB9B"/>
    <w:rsid w:val="1F88938E"/>
    <w:rsid w:val="1F911451"/>
    <w:rsid w:val="1F958051"/>
    <w:rsid w:val="1F9A054D"/>
    <w:rsid w:val="1F9B025D"/>
    <w:rsid w:val="1F9C3CFE"/>
    <w:rsid w:val="1FBACB2C"/>
    <w:rsid w:val="1FC41585"/>
    <w:rsid w:val="1FC6C823"/>
    <w:rsid w:val="1FC8B02B"/>
    <w:rsid w:val="1FC9EAD3"/>
    <w:rsid w:val="1FCBA314"/>
    <w:rsid w:val="1FDDF826"/>
    <w:rsid w:val="1FE2B67C"/>
    <w:rsid w:val="1FE66885"/>
    <w:rsid w:val="1FEE5C81"/>
    <w:rsid w:val="1FEF421F"/>
    <w:rsid w:val="1FFFDF78"/>
    <w:rsid w:val="2003C2A8"/>
    <w:rsid w:val="200A1D15"/>
    <w:rsid w:val="2013D8E4"/>
    <w:rsid w:val="201543BC"/>
    <w:rsid w:val="201D3CA9"/>
    <w:rsid w:val="20246FB3"/>
    <w:rsid w:val="202A393D"/>
    <w:rsid w:val="20305BD4"/>
    <w:rsid w:val="20325ABC"/>
    <w:rsid w:val="203A3395"/>
    <w:rsid w:val="203C02A4"/>
    <w:rsid w:val="20407061"/>
    <w:rsid w:val="20460E54"/>
    <w:rsid w:val="2049C900"/>
    <w:rsid w:val="2057034E"/>
    <w:rsid w:val="206026CE"/>
    <w:rsid w:val="2069EE20"/>
    <w:rsid w:val="206AD2C5"/>
    <w:rsid w:val="206E0D72"/>
    <w:rsid w:val="206F0543"/>
    <w:rsid w:val="2082A3BB"/>
    <w:rsid w:val="20891A80"/>
    <w:rsid w:val="208B8171"/>
    <w:rsid w:val="209D54AD"/>
    <w:rsid w:val="20A8DE77"/>
    <w:rsid w:val="20AF06EC"/>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652DD"/>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D298"/>
    <w:rsid w:val="21959B03"/>
    <w:rsid w:val="219CEC02"/>
    <w:rsid w:val="219D9F86"/>
    <w:rsid w:val="21A36F28"/>
    <w:rsid w:val="21B29182"/>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3EDEC"/>
    <w:rsid w:val="22249CE0"/>
    <w:rsid w:val="22267FFD"/>
    <w:rsid w:val="2228FF8D"/>
    <w:rsid w:val="222A6C6F"/>
    <w:rsid w:val="222F5219"/>
    <w:rsid w:val="22327EC0"/>
    <w:rsid w:val="223C21CE"/>
    <w:rsid w:val="223FAFB8"/>
    <w:rsid w:val="224456EA"/>
    <w:rsid w:val="22464B80"/>
    <w:rsid w:val="22552DEE"/>
    <w:rsid w:val="225581E1"/>
    <w:rsid w:val="2259121F"/>
    <w:rsid w:val="225B02E2"/>
    <w:rsid w:val="225FE44E"/>
    <w:rsid w:val="2261EB06"/>
    <w:rsid w:val="22627B12"/>
    <w:rsid w:val="2266CC2E"/>
    <w:rsid w:val="22673F94"/>
    <w:rsid w:val="226D8D75"/>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7F094"/>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1B539"/>
    <w:rsid w:val="242296A9"/>
    <w:rsid w:val="242D0214"/>
    <w:rsid w:val="242D8707"/>
    <w:rsid w:val="24383F4F"/>
    <w:rsid w:val="24511224"/>
    <w:rsid w:val="24596EA8"/>
    <w:rsid w:val="245EF039"/>
    <w:rsid w:val="24602EF0"/>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E458"/>
    <w:rsid w:val="24E0BEB4"/>
    <w:rsid w:val="24ED8D27"/>
    <w:rsid w:val="24F36EB1"/>
    <w:rsid w:val="24F56938"/>
    <w:rsid w:val="24F61A9C"/>
    <w:rsid w:val="24FF0CF8"/>
    <w:rsid w:val="2511FF7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6FCF9D"/>
    <w:rsid w:val="257BA6C4"/>
    <w:rsid w:val="257C1A75"/>
    <w:rsid w:val="257D03E1"/>
    <w:rsid w:val="258512D6"/>
    <w:rsid w:val="25861C5D"/>
    <w:rsid w:val="2586BD9F"/>
    <w:rsid w:val="25874914"/>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8E002"/>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1D4"/>
    <w:rsid w:val="26840AD9"/>
    <w:rsid w:val="268414C7"/>
    <w:rsid w:val="26888F55"/>
    <w:rsid w:val="268E4C3B"/>
    <w:rsid w:val="26916828"/>
    <w:rsid w:val="26A02699"/>
    <w:rsid w:val="26ABEACA"/>
    <w:rsid w:val="26BE3B7E"/>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DEEA8"/>
    <w:rsid w:val="272EDAA0"/>
    <w:rsid w:val="2738ABD6"/>
    <w:rsid w:val="2738EEEB"/>
    <w:rsid w:val="274DBA73"/>
    <w:rsid w:val="274F9249"/>
    <w:rsid w:val="275876B3"/>
    <w:rsid w:val="275DA61D"/>
    <w:rsid w:val="275F1280"/>
    <w:rsid w:val="276219AF"/>
    <w:rsid w:val="27658C8D"/>
    <w:rsid w:val="276B08AA"/>
    <w:rsid w:val="276BC2AD"/>
    <w:rsid w:val="277D5E33"/>
    <w:rsid w:val="27836A8B"/>
    <w:rsid w:val="278761B7"/>
    <w:rsid w:val="2791A586"/>
    <w:rsid w:val="279C2174"/>
    <w:rsid w:val="27A3CD14"/>
    <w:rsid w:val="27AADD42"/>
    <w:rsid w:val="27AD636A"/>
    <w:rsid w:val="27B47239"/>
    <w:rsid w:val="27C0DD7A"/>
    <w:rsid w:val="27C65389"/>
    <w:rsid w:val="27CB7B6F"/>
    <w:rsid w:val="27CE4B22"/>
    <w:rsid w:val="27D6DDA6"/>
    <w:rsid w:val="27E618CF"/>
    <w:rsid w:val="27EE7E3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067D3"/>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023C"/>
    <w:rsid w:val="28E77FA4"/>
    <w:rsid w:val="28F19296"/>
    <w:rsid w:val="28F616D7"/>
    <w:rsid w:val="28FC71CD"/>
    <w:rsid w:val="290E6B9B"/>
    <w:rsid w:val="290F57DE"/>
    <w:rsid w:val="291B8600"/>
    <w:rsid w:val="291FFCDA"/>
    <w:rsid w:val="29309134"/>
    <w:rsid w:val="294A2428"/>
    <w:rsid w:val="2952F6ED"/>
    <w:rsid w:val="295586D7"/>
    <w:rsid w:val="295695D8"/>
    <w:rsid w:val="29622BF5"/>
    <w:rsid w:val="296460F8"/>
    <w:rsid w:val="2967E28C"/>
    <w:rsid w:val="296E104C"/>
    <w:rsid w:val="29708A43"/>
    <w:rsid w:val="29830322"/>
    <w:rsid w:val="29876EC8"/>
    <w:rsid w:val="2993858C"/>
    <w:rsid w:val="2999696A"/>
    <w:rsid w:val="29A79634"/>
    <w:rsid w:val="29BA73C9"/>
    <w:rsid w:val="29BFDE0C"/>
    <w:rsid w:val="29C3B0F6"/>
    <w:rsid w:val="29C9AA51"/>
    <w:rsid w:val="29CA1D6D"/>
    <w:rsid w:val="29D81DB3"/>
    <w:rsid w:val="29D84037"/>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9DC202"/>
    <w:rsid w:val="2AA56BCF"/>
    <w:rsid w:val="2AA6DCEE"/>
    <w:rsid w:val="2AA83908"/>
    <w:rsid w:val="2AB17F5A"/>
    <w:rsid w:val="2AB9BC20"/>
    <w:rsid w:val="2ABE6EC5"/>
    <w:rsid w:val="2AC7AF38"/>
    <w:rsid w:val="2ACDDCA5"/>
    <w:rsid w:val="2AD2E6C5"/>
    <w:rsid w:val="2AD77F3D"/>
    <w:rsid w:val="2AD8FADF"/>
    <w:rsid w:val="2ADF21E3"/>
    <w:rsid w:val="2AE5A701"/>
    <w:rsid w:val="2AE8330D"/>
    <w:rsid w:val="2AF2F049"/>
    <w:rsid w:val="2AF66328"/>
    <w:rsid w:val="2AF98D79"/>
    <w:rsid w:val="2AF9F012"/>
    <w:rsid w:val="2B05C207"/>
    <w:rsid w:val="2B0F8F28"/>
    <w:rsid w:val="2B12A083"/>
    <w:rsid w:val="2B162EDE"/>
    <w:rsid w:val="2B1AB9FA"/>
    <w:rsid w:val="2B2465D3"/>
    <w:rsid w:val="2B29C88B"/>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8BC4C"/>
    <w:rsid w:val="2C0D7CA1"/>
    <w:rsid w:val="2C13B15C"/>
    <w:rsid w:val="2C17B5F3"/>
    <w:rsid w:val="2C1A0021"/>
    <w:rsid w:val="2C1BE03F"/>
    <w:rsid w:val="2C3A424E"/>
    <w:rsid w:val="2C463F24"/>
    <w:rsid w:val="2C4E59D8"/>
    <w:rsid w:val="2C5D70E1"/>
    <w:rsid w:val="2C72EF8C"/>
    <w:rsid w:val="2C73DC99"/>
    <w:rsid w:val="2C8C401B"/>
    <w:rsid w:val="2C9CCC60"/>
    <w:rsid w:val="2C9F1073"/>
    <w:rsid w:val="2CA4BE39"/>
    <w:rsid w:val="2CA639E8"/>
    <w:rsid w:val="2CB8BE40"/>
    <w:rsid w:val="2CBB352B"/>
    <w:rsid w:val="2CBBBB89"/>
    <w:rsid w:val="2CC8E93A"/>
    <w:rsid w:val="2CCB6DE2"/>
    <w:rsid w:val="2CD3D955"/>
    <w:rsid w:val="2CDB7CB4"/>
    <w:rsid w:val="2CDCDB88"/>
    <w:rsid w:val="2CDF034E"/>
    <w:rsid w:val="2CF2965F"/>
    <w:rsid w:val="2CFB1EB3"/>
    <w:rsid w:val="2D1351C6"/>
    <w:rsid w:val="2D1659F1"/>
    <w:rsid w:val="2D22351C"/>
    <w:rsid w:val="2D24700F"/>
    <w:rsid w:val="2D2B14F9"/>
    <w:rsid w:val="2D3EA500"/>
    <w:rsid w:val="2D40966F"/>
    <w:rsid w:val="2D47B17E"/>
    <w:rsid w:val="2D4B939A"/>
    <w:rsid w:val="2D500368"/>
    <w:rsid w:val="2D5EBFFA"/>
    <w:rsid w:val="2D74669F"/>
    <w:rsid w:val="2D76C6B6"/>
    <w:rsid w:val="2D77EE1A"/>
    <w:rsid w:val="2D7957B1"/>
    <w:rsid w:val="2D7F448E"/>
    <w:rsid w:val="2D81603F"/>
    <w:rsid w:val="2D87EF63"/>
    <w:rsid w:val="2D899BE8"/>
    <w:rsid w:val="2D8BD832"/>
    <w:rsid w:val="2D91C3E9"/>
    <w:rsid w:val="2D94A39F"/>
    <w:rsid w:val="2D94BA83"/>
    <w:rsid w:val="2D9A2CB2"/>
    <w:rsid w:val="2D9B424E"/>
    <w:rsid w:val="2D9F5DDB"/>
    <w:rsid w:val="2DA03570"/>
    <w:rsid w:val="2DA205A7"/>
    <w:rsid w:val="2DA75773"/>
    <w:rsid w:val="2DA94FC0"/>
    <w:rsid w:val="2DB772BD"/>
    <w:rsid w:val="2DBAE581"/>
    <w:rsid w:val="2DBFDEC7"/>
    <w:rsid w:val="2DC9F2A6"/>
    <w:rsid w:val="2DD07E21"/>
    <w:rsid w:val="2DD6FE03"/>
    <w:rsid w:val="2DD7B8FF"/>
    <w:rsid w:val="2DD87228"/>
    <w:rsid w:val="2DE6A56E"/>
    <w:rsid w:val="2DEED7EB"/>
    <w:rsid w:val="2DF5252F"/>
    <w:rsid w:val="2E11F84E"/>
    <w:rsid w:val="2E1D4C0B"/>
    <w:rsid w:val="2E300717"/>
    <w:rsid w:val="2E36A1B2"/>
    <w:rsid w:val="2E42D3DB"/>
    <w:rsid w:val="2E478524"/>
    <w:rsid w:val="2E47E456"/>
    <w:rsid w:val="2E4BA64B"/>
    <w:rsid w:val="2E557D5D"/>
    <w:rsid w:val="2E5D10B3"/>
    <w:rsid w:val="2E5DD906"/>
    <w:rsid w:val="2E60D77A"/>
    <w:rsid w:val="2E6B39C3"/>
    <w:rsid w:val="2E6C4335"/>
    <w:rsid w:val="2E6D49B4"/>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0EF54"/>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85E78"/>
    <w:rsid w:val="2F8B6411"/>
    <w:rsid w:val="2F917005"/>
    <w:rsid w:val="2F9B7794"/>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0EE040"/>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A4BF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5E8B9E"/>
    <w:rsid w:val="3163426E"/>
    <w:rsid w:val="31687B5D"/>
    <w:rsid w:val="3169302D"/>
    <w:rsid w:val="316EE831"/>
    <w:rsid w:val="317A132E"/>
    <w:rsid w:val="317AB92E"/>
    <w:rsid w:val="317DEC3D"/>
    <w:rsid w:val="318A5FE5"/>
    <w:rsid w:val="3194BA6C"/>
    <w:rsid w:val="319F6826"/>
    <w:rsid w:val="31B0B792"/>
    <w:rsid w:val="31B91DF1"/>
    <w:rsid w:val="31BB9A13"/>
    <w:rsid w:val="31C3576F"/>
    <w:rsid w:val="31CD587E"/>
    <w:rsid w:val="31E0D56C"/>
    <w:rsid w:val="31E5A31F"/>
    <w:rsid w:val="31E73437"/>
    <w:rsid w:val="31F4B7AC"/>
    <w:rsid w:val="31F93B81"/>
    <w:rsid w:val="31FD699B"/>
    <w:rsid w:val="320369EC"/>
    <w:rsid w:val="320A26CB"/>
    <w:rsid w:val="32130196"/>
    <w:rsid w:val="32141018"/>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888F12"/>
    <w:rsid w:val="32911FD5"/>
    <w:rsid w:val="3295CC1C"/>
    <w:rsid w:val="32988F06"/>
    <w:rsid w:val="329BCFF2"/>
    <w:rsid w:val="329F6ED2"/>
    <w:rsid w:val="32B205F3"/>
    <w:rsid w:val="32BCC62B"/>
    <w:rsid w:val="32BF3E4F"/>
    <w:rsid w:val="32C17EF7"/>
    <w:rsid w:val="32CA3633"/>
    <w:rsid w:val="32CB4E4F"/>
    <w:rsid w:val="32CFF6AF"/>
    <w:rsid w:val="32D12714"/>
    <w:rsid w:val="32D436E1"/>
    <w:rsid w:val="32D85191"/>
    <w:rsid w:val="32DA0B58"/>
    <w:rsid w:val="32E1628F"/>
    <w:rsid w:val="32EF9D26"/>
    <w:rsid w:val="32FF1B85"/>
    <w:rsid w:val="33022FD5"/>
    <w:rsid w:val="330D4ED0"/>
    <w:rsid w:val="33170EBC"/>
    <w:rsid w:val="3320588D"/>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9A72"/>
    <w:rsid w:val="3398EAFA"/>
    <w:rsid w:val="33A32B6B"/>
    <w:rsid w:val="33A5FA13"/>
    <w:rsid w:val="33A7D529"/>
    <w:rsid w:val="33B88792"/>
    <w:rsid w:val="33C13D2F"/>
    <w:rsid w:val="33C34F22"/>
    <w:rsid w:val="33CFBC9B"/>
    <w:rsid w:val="33D654E4"/>
    <w:rsid w:val="33D95A6F"/>
    <w:rsid w:val="33DAD17E"/>
    <w:rsid w:val="33DBF1CA"/>
    <w:rsid w:val="33DCA399"/>
    <w:rsid w:val="33DD6D81"/>
    <w:rsid w:val="33E19C17"/>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7E7B32"/>
    <w:rsid w:val="34810148"/>
    <w:rsid w:val="348220BF"/>
    <w:rsid w:val="348B9F71"/>
    <w:rsid w:val="3498CC9E"/>
    <w:rsid w:val="349A387A"/>
    <w:rsid w:val="349D6887"/>
    <w:rsid w:val="34A1E012"/>
    <w:rsid w:val="34A4C36C"/>
    <w:rsid w:val="34AEC0E9"/>
    <w:rsid w:val="34B43D3A"/>
    <w:rsid w:val="34B473B1"/>
    <w:rsid w:val="34B71837"/>
    <w:rsid w:val="34B7E50F"/>
    <w:rsid w:val="34BD57D4"/>
    <w:rsid w:val="34C9AAF4"/>
    <w:rsid w:val="34D1E378"/>
    <w:rsid w:val="34D83078"/>
    <w:rsid w:val="34DFA4A6"/>
    <w:rsid w:val="34E6361F"/>
    <w:rsid w:val="34EA86E7"/>
    <w:rsid w:val="34EC0116"/>
    <w:rsid w:val="35079B86"/>
    <w:rsid w:val="3507D716"/>
    <w:rsid w:val="350E06A2"/>
    <w:rsid w:val="35142C5B"/>
    <w:rsid w:val="35152EF8"/>
    <w:rsid w:val="35228751"/>
    <w:rsid w:val="352A3E4C"/>
    <w:rsid w:val="353E1F1D"/>
    <w:rsid w:val="3556AE9D"/>
    <w:rsid w:val="355EFE6C"/>
    <w:rsid w:val="3563C6B7"/>
    <w:rsid w:val="356FCD4C"/>
    <w:rsid w:val="357D56D0"/>
    <w:rsid w:val="358570E0"/>
    <w:rsid w:val="35893C0D"/>
    <w:rsid w:val="359451C1"/>
    <w:rsid w:val="35992398"/>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FD78C"/>
    <w:rsid w:val="36072093"/>
    <w:rsid w:val="360F6E2D"/>
    <w:rsid w:val="361483FE"/>
    <w:rsid w:val="361A8900"/>
    <w:rsid w:val="361C1C37"/>
    <w:rsid w:val="361C5869"/>
    <w:rsid w:val="361D1CCD"/>
    <w:rsid w:val="36230A99"/>
    <w:rsid w:val="362CBC9F"/>
    <w:rsid w:val="363051D2"/>
    <w:rsid w:val="36421285"/>
    <w:rsid w:val="3644BAB4"/>
    <w:rsid w:val="3644F66C"/>
    <w:rsid w:val="364AA0A9"/>
    <w:rsid w:val="36539342"/>
    <w:rsid w:val="3655D70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C0E92"/>
    <w:rsid w:val="36FFF3EB"/>
    <w:rsid w:val="3710C8F6"/>
    <w:rsid w:val="37110C80"/>
    <w:rsid w:val="37195FE2"/>
    <w:rsid w:val="371A7F1A"/>
    <w:rsid w:val="372874A6"/>
    <w:rsid w:val="374A13A5"/>
    <w:rsid w:val="374E915C"/>
    <w:rsid w:val="37514D84"/>
    <w:rsid w:val="37525E74"/>
    <w:rsid w:val="375F4D77"/>
    <w:rsid w:val="377AD455"/>
    <w:rsid w:val="3786B7B5"/>
    <w:rsid w:val="3788717E"/>
    <w:rsid w:val="378CDFDD"/>
    <w:rsid w:val="379986A2"/>
    <w:rsid w:val="3799B033"/>
    <w:rsid w:val="379B2543"/>
    <w:rsid w:val="379D9D18"/>
    <w:rsid w:val="37A3F95A"/>
    <w:rsid w:val="37AA0F26"/>
    <w:rsid w:val="37ABC0AC"/>
    <w:rsid w:val="37B0DD0A"/>
    <w:rsid w:val="37B184F0"/>
    <w:rsid w:val="37BCE76D"/>
    <w:rsid w:val="37C1DB7E"/>
    <w:rsid w:val="37D0D06C"/>
    <w:rsid w:val="37DC777F"/>
    <w:rsid w:val="37E3EE1D"/>
    <w:rsid w:val="37E90E8E"/>
    <w:rsid w:val="37EBC86A"/>
    <w:rsid w:val="37EDA173"/>
    <w:rsid w:val="37EDF99D"/>
    <w:rsid w:val="37F29DFC"/>
    <w:rsid w:val="37F95888"/>
    <w:rsid w:val="37FBFB58"/>
    <w:rsid w:val="3801C0BE"/>
    <w:rsid w:val="3804CF5D"/>
    <w:rsid w:val="3805A54F"/>
    <w:rsid w:val="380C7C53"/>
    <w:rsid w:val="380EB371"/>
    <w:rsid w:val="381A3552"/>
    <w:rsid w:val="3820EF8C"/>
    <w:rsid w:val="3824628D"/>
    <w:rsid w:val="382E2887"/>
    <w:rsid w:val="3838CD51"/>
    <w:rsid w:val="38396B9C"/>
    <w:rsid w:val="3841E8C3"/>
    <w:rsid w:val="38475D89"/>
    <w:rsid w:val="384E20C0"/>
    <w:rsid w:val="3852F15C"/>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C4196"/>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6C2AF"/>
    <w:rsid w:val="39C84A4F"/>
    <w:rsid w:val="39CB95C5"/>
    <w:rsid w:val="39CD20BD"/>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5AEF"/>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5CC2C"/>
    <w:rsid w:val="3B87B213"/>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3291D"/>
    <w:rsid w:val="3C663608"/>
    <w:rsid w:val="3C6AE95C"/>
    <w:rsid w:val="3C6D6C75"/>
    <w:rsid w:val="3C76412D"/>
    <w:rsid w:val="3C769C67"/>
    <w:rsid w:val="3C866F7B"/>
    <w:rsid w:val="3C8AC9BD"/>
    <w:rsid w:val="3C8C40B4"/>
    <w:rsid w:val="3C8C844D"/>
    <w:rsid w:val="3C90626E"/>
    <w:rsid w:val="3C963925"/>
    <w:rsid w:val="3C97DCEC"/>
    <w:rsid w:val="3CA4C34E"/>
    <w:rsid w:val="3CAA3ABE"/>
    <w:rsid w:val="3CAB8F16"/>
    <w:rsid w:val="3CAE481C"/>
    <w:rsid w:val="3CB10A02"/>
    <w:rsid w:val="3CB20077"/>
    <w:rsid w:val="3CB8C819"/>
    <w:rsid w:val="3CC6DCEF"/>
    <w:rsid w:val="3CD25381"/>
    <w:rsid w:val="3CD31248"/>
    <w:rsid w:val="3CD6AD9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70ACD"/>
    <w:rsid w:val="3D38CA95"/>
    <w:rsid w:val="3D492878"/>
    <w:rsid w:val="3D4BD8E9"/>
    <w:rsid w:val="3D4DC99B"/>
    <w:rsid w:val="3D4F656A"/>
    <w:rsid w:val="3D527A41"/>
    <w:rsid w:val="3D669473"/>
    <w:rsid w:val="3D702E0C"/>
    <w:rsid w:val="3D735446"/>
    <w:rsid w:val="3D743E5B"/>
    <w:rsid w:val="3D83E511"/>
    <w:rsid w:val="3D88FBC6"/>
    <w:rsid w:val="3D92D1FB"/>
    <w:rsid w:val="3DA03354"/>
    <w:rsid w:val="3DA79C81"/>
    <w:rsid w:val="3DAA91D3"/>
    <w:rsid w:val="3DB13E7F"/>
    <w:rsid w:val="3DB7E2DA"/>
    <w:rsid w:val="3DBB0522"/>
    <w:rsid w:val="3DE380DB"/>
    <w:rsid w:val="3DED7941"/>
    <w:rsid w:val="3DEF4660"/>
    <w:rsid w:val="3DF6923E"/>
    <w:rsid w:val="3DFB332A"/>
    <w:rsid w:val="3E05A72B"/>
    <w:rsid w:val="3E10E215"/>
    <w:rsid w:val="3E2078FE"/>
    <w:rsid w:val="3E2266A0"/>
    <w:rsid w:val="3E2D984C"/>
    <w:rsid w:val="3E2E4F60"/>
    <w:rsid w:val="3E2EEBBE"/>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9FBF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D1A46"/>
    <w:rsid w:val="3F6EA2BA"/>
    <w:rsid w:val="3F752C10"/>
    <w:rsid w:val="3F7B2268"/>
    <w:rsid w:val="3F7D8502"/>
    <w:rsid w:val="3F852CF5"/>
    <w:rsid w:val="3F86BB74"/>
    <w:rsid w:val="3F886400"/>
    <w:rsid w:val="3F8A2AAC"/>
    <w:rsid w:val="3F98E51C"/>
    <w:rsid w:val="3F9B0D02"/>
    <w:rsid w:val="3F9E51F3"/>
    <w:rsid w:val="3FA2D170"/>
    <w:rsid w:val="3FA5D7E9"/>
    <w:rsid w:val="3FA6F7D5"/>
    <w:rsid w:val="3FAC589A"/>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76C72"/>
    <w:rsid w:val="401849B2"/>
    <w:rsid w:val="401965AF"/>
    <w:rsid w:val="401E3F1D"/>
    <w:rsid w:val="401F4904"/>
    <w:rsid w:val="402417E4"/>
    <w:rsid w:val="40386F7C"/>
    <w:rsid w:val="4040D36A"/>
    <w:rsid w:val="4046850A"/>
    <w:rsid w:val="404AE903"/>
    <w:rsid w:val="405814CA"/>
    <w:rsid w:val="40592546"/>
    <w:rsid w:val="405D9721"/>
    <w:rsid w:val="406FF4D9"/>
    <w:rsid w:val="4072E54E"/>
    <w:rsid w:val="4074BA71"/>
    <w:rsid w:val="407B0809"/>
    <w:rsid w:val="407C9DA1"/>
    <w:rsid w:val="408032CA"/>
    <w:rsid w:val="408316FB"/>
    <w:rsid w:val="408E436B"/>
    <w:rsid w:val="409002E7"/>
    <w:rsid w:val="40931EE9"/>
    <w:rsid w:val="40942F5A"/>
    <w:rsid w:val="409D41CF"/>
    <w:rsid w:val="40A5BDCE"/>
    <w:rsid w:val="40AF3EF3"/>
    <w:rsid w:val="40B19CEE"/>
    <w:rsid w:val="40B917F6"/>
    <w:rsid w:val="40BF459F"/>
    <w:rsid w:val="40D1CBE0"/>
    <w:rsid w:val="40D5DB89"/>
    <w:rsid w:val="40E90FF0"/>
    <w:rsid w:val="40EDB178"/>
    <w:rsid w:val="40F87C48"/>
    <w:rsid w:val="40F994A3"/>
    <w:rsid w:val="41038BD7"/>
    <w:rsid w:val="4103DAD8"/>
    <w:rsid w:val="410928D8"/>
    <w:rsid w:val="410C67B5"/>
    <w:rsid w:val="410EC50A"/>
    <w:rsid w:val="410F03AB"/>
    <w:rsid w:val="41152FE6"/>
    <w:rsid w:val="4119800F"/>
    <w:rsid w:val="41243395"/>
    <w:rsid w:val="412F2983"/>
    <w:rsid w:val="4130BD60"/>
    <w:rsid w:val="41344D73"/>
    <w:rsid w:val="4135F498"/>
    <w:rsid w:val="41441D0F"/>
    <w:rsid w:val="4144744B"/>
    <w:rsid w:val="41585B59"/>
    <w:rsid w:val="41648DEF"/>
    <w:rsid w:val="41661126"/>
    <w:rsid w:val="416C41F5"/>
    <w:rsid w:val="4173B127"/>
    <w:rsid w:val="41741EB0"/>
    <w:rsid w:val="417BCB2F"/>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73590"/>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E5310"/>
    <w:rsid w:val="4303D922"/>
    <w:rsid w:val="43064CD8"/>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4E461"/>
    <w:rsid w:val="437C3884"/>
    <w:rsid w:val="437CB30B"/>
    <w:rsid w:val="43807C64"/>
    <w:rsid w:val="4383DF8E"/>
    <w:rsid w:val="4388D498"/>
    <w:rsid w:val="438A6D00"/>
    <w:rsid w:val="438D77D0"/>
    <w:rsid w:val="43B36A97"/>
    <w:rsid w:val="43BD0385"/>
    <w:rsid w:val="43C815BF"/>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4ED475"/>
    <w:rsid w:val="455B7638"/>
    <w:rsid w:val="45616E48"/>
    <w:rsid w:val="4579AD7B"/>
    <w:rsid w:val="458F81F7"/>
    <w:rsid w:val="458FFB8D"/>
    <w:rsid w:val="45979DE8"/>
    <w:rsid w:val="459CE001"/>
    <w:rsid w:val="45A0F667"/>
    <w:rsid w:val="45A3B054"/>
    <w:rsid w:val="45A98E0B"/>
    <w:rsid w:val="45B205B3"/>
    <w:rsid w:val="45B2DC8D"/>
    <w:rsid w:val="45B63C61"/>
    <w:rsid w:val="45CD202C"/>
    <w:rsid w:val="45DBEEA0"/>
    <w:rsid w:val="45E423A2"/>
    <w:rsid w:val="45ED905E"/>
    <w:rsid w:val="45F014FC"/>
    <w:rsid w:val="45F05AA1"/>
    <w:rsid w:val="45F1E984"/>
    <w:rsid w:val="45F2661F"/>
    <w:rsid w:val="460F2196"/>
    <w:rsid w:val="461A7238"/>
    <w:rsid w:val="46283EE8"/>
    <w:rsid w:val="463068A9"/>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35DA6"/>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48CA"/>
    <w:rsid w:val="476B7816"/>
    <w:rsid w:val="4771728E"/>
    <w:rsid w:val="4773997D"/>
    <w:rsid w:val="4773CC5A"/>
    <w:rsid w:val="47741EB7"/>
    <w:rsid w:val="478B8CE5"/>
    <w:rsid w:val="47920156"/>
    <w:rsid w:val="4793D92E"/>
    <w:rsid w:val="479617B0"/>
    <w:rsid w:val="479714C7"/>
    <w:rsid w:val="479AAA5A"/>
    <w:rsid w:val="47A8A654"/>
    <w:rsid w:val="47AEA91E"/>
    <w:rsid w:val="47B77467"/>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36571"/>
    <w:rsid w:val="49E3F453"/>
    <w:rsid w:val="49E5279F"/>
    <w:rsid w:val="49EA9CD2"/>
    <w:rsid w:val="49FA6EB3"/>
    <w:rsid w:val="49FD1CB4"/>
    <w:rsid w:val="4A03DF65"/>
    <w:rsid w:val="4A03EBEE"/>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ABC385"/>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1B732"/>
    <w:rsid w:val="4B472DD7"/>
    <w:rsid w:val="4B4A908B"/>
    <w:rsid w:val="4B4EDF15"/>
    <w:rsid w:val="4B50FABD"/>
    <w:rsid w:val="4B5DFB97"/>
    <w:rsid w:val="4B6040CA"/>
    <w:rsid w:val="4B65127C"/>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9360"/>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20B4C"/>
    <w:rsid w:val="4D24B1AC"/>
    <w:rsid w:val="4D273816"/>
    <w:rsid w:val="4D2C7154"/>
    <w:rsid w:val="4D3CA781"/>
    <w:rsid w:val="4D45F909"/>
    <w:rsid w:val="4D48E3C2"/>
    <w:rsid w:val="4D54D219"/>
    <w:rsid w:val="4D596AF2"/>
    <w:rsid w:val="4D5BE65C"/>
    <w:rsid w:val="4D5E02E8"/>
    <w:rsid w:val="4D5E5D68"/>
    <w:rsid w:val="4D641FDD"/>
    <w:rsid w:val="4D73FACB"/>
    <w:rsid w:val="4D7BA1E8"/>
    <w:rsid w:val="4D7C196C"/>
    <w:rsid w:val="4D846E19"/>
    <w:rsid w:val="4D8C67C4"/>
    <w:rsid w:val="4DA51F48"/>
    <w:rsid w:val="4DA89F60"/>
    <w:rsid w:val="4DAADF9C"/>
    <w:rsid w:val="4DB5CA04"/>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44525"/>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96400"/>
    <w:rsid w:val="50FBF770"/>
    <w:rsid w:val="50FC8EDB"/>
    <w:rsid w:val="50FCD740"/>
    <w:rsid w:val="50FE3298"/>
    <w:rsid w:val="51012941"/>
    <w:rsid w:val="5108492B"/>
    <w:rsid w:val="5111C92C"/>
    <w:rsid w:val="51132A7C"/>
    <w:rsid w:val="51191FC4"/>
    <w:rsid w:val="511C6E15"/>
    <w:rsid w:val="51217D2B"/>
    <w:rsid w:val="5126CD03"/>
    <w:rsid w:val="5129C82F"/>
    <w:rsid w:val="512DBF30"/>
    <w:rsid w:val="51343226"/>
    <w:rsid w:val="51389F61"/>
    <w:rsid w:val="514607D6"/>
    <w:rsid w:val="5146317C"/>
    <w:rsid w:val="514A722D"/>
    <w:rsid w:val="5150EE60"/>
    <w:rsid w:val="515B17CF"/>
    <w:rsid w:val="5161394A"/>
    <w:rsid w:val="51629381"/>
    <w:rsid w:val="5166C823"/>
    <w:rsid w:val="51675366"/>
    <w:rsid w:val="517A6C15"/>
    <w:rsid w:val="518491A3"/>
    <w:rsid w:val="51869D79"/>
    <w:rsid w:val="518AA1C1"/>
    <w:rsid w:val="51906309"/>
    <w:rsid w:val="5193CEBA"/>
    <w:rsid w:val="5199F01D"/>
    <w:rsid w:val="51AA586F"/>
    <w:rsid w:val="51B15EF6"/>
    <w:rsid w:val="51B9B562"/>
    <w:rsid w:val="51C18DD7"/>
    <w:rsid w:val="51D0C219"/>
    <w:rsid w:val="51D3FDD1"/>
    <w:rsid w:val="51E6471E"/>
    <w:rsid w:val="51FA026F"/>
    <w:rsid w:val="51FCED90"/>
    <w:rsid w:val="51FE5654"/>
    <w:rsid w:val="5201DEA1"/>
    <w:rsid w:val="5201F643"/>
    <w:rsid w:val="520C4EE2"/>
    <w:rsid w:val="521B6AED"/>
    <w:rsid w:val="521C6BCF"/>
    <w:rsid w:val="522260BC"/>
    <w:rsid w:val="5227600E"/>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DF7C7"/>
    <w:rsid w:val="528F1DF0"/>
    <w:rsid w:val="52906A81"/>
    <w:rsid w:val="52907EAE"/>
    <w:rsid w:val="5290BFA7"/>
    <w:rsid w:val="529BADC6"/>
    <w:rsid w:val="529FB4B3"/>
    <w:rsid w:val="52AD540E"/>
    <w:rsid w:val="52B246AB"/>
    <w:rsid w:val="52C2D2CC"/>
    <w:rsid w:val="52C41D5E"/>
    <w:rsid w:val="52C99B70"/>
    <w:rsid w:val="52CF2E81"/>
    <w:rsid w:val="52D25804"/>
    <w:rsid w:val="52DAC614"/>
    <w:rsid w:val="52E30414"/>
    <w:rsid w:val="52E66E44"/>
    <w:rsid w:val="52E7B7BB"/>
    <w:rsid w:val="52E82F06"/>
    <w:rsid w:val="52F8F41E"/>
    <w:rsid w:val="52F9E013"/>
    <w:rsid w:val="52FA7C9D"/>
    <w:rsid w:val="52FE6DDF"/>
    <w:rsid w:val="531101FC"/>
    <w:rsid w:val="53175337"/>
    <w:rsid w:val="53189138"/>
    <w:rsid w:val="531FD776"/>
    <w:rsid w:val="531FF969"/>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3B18A"/>
    <w:rsid w:val="53966807"/>
    <w:rsid w:val="53A0C49C"/>
    <w:rsid w:val="53A18960"/>
    <w:rsid w:val="53A2DDE4"/>
    <w:rsid w:val="53A7E3A4"/>
    <w:rsid w:val="53A9C738"/>
    <w:rsid w:val="53C0F944"/>
    <w:rsid w:val="53C29BB9"/>
    <w:rsid w:val="53CD4038"/>
    <w:rsid w:val="53CD677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2D2F8"/>
    <w:rsid w:val="545DEA6B"/>
    <w:rsid w:val="54665042"/>
    <w:rsid w:val="546866AC"/>
    <w:rsid w:val="54709485"/>
    <w:rsid w:val="5487E3FA"/>
    <w:rsid w:val="548A6D2D"/>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B915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2FB12"/>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0C7AF"/>
    <w:rsid w:val="565997B1"/>
    <w:rsid w:val="565B2D11"/>
    <w:rsid w:val="566445F0"/>
    <w:rsid w:val="5669173A"/>
    <w:rsid w:val="566FFA9D"/>
    <w:rsid w:val="56793465"/>
    <w:rsid w:val="5679E8AE"/>
    <w:rsid w:val="567D1B35"/>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24BB5"/>
    <w:rsid w:val="57350581"/>
    <w:rsid w:val="5736B80B"/>
    <w:rsid w:val="57412A43"/>
    <w:rsid w:val="574B1888"/>
    <w:rsid w:val="57502FD6"/>
    <w:rsid w:val="57531EB4"/>
    <w:rsid w:val="5753E100"/>
    <w:rsid w:val="57556503"/>
    <w:rsid w:val="575783CB"/>
    <w:rsid w:val="575B7DA9"/>
    <w:rsid w:val="575DFB32"/>
    <w:rsid w:val="57655A79"/>
    <w:rsid w:val="5768C718"/>
    <w:rsid w:val="576FC33C"/>
    <w:rsid w:val="577B3CF6"/>
    <w:rsid w:val="577E9753"/>
    <w:rsid w:val="579042E7"/>
    <w:rsid w:val="5791D020"/>
    <w:rsid w:val="57983233"/>
    <w:rsid w:val="57988C5C"/>
    <w:rsid w:val="579ADC3E"/>
    <w:rsid w:val="57A2C4CB"/>
    <w:rsid w:val="57ACBE54"/>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B3CDB"/>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748F"/>
    <w:rsid w:val="5976E2A1"/>
    <w:rsid w:val="597F63D9"/>
    <w:rsid w:val="5982F894"/>
    <w:rsid w:val="59923E10"/>
    <w:rsid w:val="59929558"/>
    <w:rsid w:val="599B89ED"/>
    <w:rsid w:val="59AE164A"/>
    <w:rsid w:val="59B5CB4E"/>
    <w:rsid w:val="59BE8E75"/>
    <w:rsid w:val="59C8E8A4"/>
    <w:rsid w:val="59CA57E3"/>
    <w:rsid w:val="59CBB725"/>
    <w:rsid w:val="59CC2E92"/>
    <w:rsid w:val="59D3CBB7"/>
    <w:rsid w:val="59D4A46E"/>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0857E"/>
    <w:rsid w:val="5A54EECE"/>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9846E"/>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27F8"/>
    <w:rsid w:val="5C5CA639"/>
    <w:rsid w:val="5C5F2811"/>
    <w:rsid w:val="5C617A02"/>
    <w:rsid w:val="5C6A87FB"/>
    <w:rsid w:val="5C781726"/>
    <w:rsid w:val="5C7CC243"/>
    <w:rsid w:val="5C8D558A"/>
    <w:rsid w:val="5C8E3CE1"/>
    <w:rsid w:val="5C8E802E"/>
    <w:rsid w:val="5C902B11"/>
    <w:rsid w:val="5CA4E4D5"/>
    <w:rsid w:val="5CAC6894"/>
    <w:rsid w:val="5CBBED14"/>
    <w:rsid w:val="5CBBED69"/>
    <w:rsid w:val="5CC41DD6"/>
    <w:rsid w:val="5CC940D6"/>
    <w:rsid w:val="5CCB8DFB"/>
    <w:rsid w:val="5CCB9445"/>
    <w:rsid w:val="5CCF1B14"/>
    <w:rsid w:val="5CDF47DD"/>
    <w:rsid w:val="5CEF0751"/>
    <w:rsid w:val="5CF729A6"/>
    <w:rsid w:val="5CFD194A"/>
    <w:rsid w:val="5D07BF4D"/>
    <w:rsid w:val="5D24C42D"/>
    <w:rsid w:val="5D339BCC"/>
    <w:rsid w:val="5D3643E5"/>
    <w:rsid w:val="5D39681B"/>
    <w:rsid w:val="5D3B47C4"/>
    <w:rsid w:val="5D3C6153"/>
    <w:rsid w:val="5D3D04E5"/>
    <w:rsid w:val="5D3D4474"/>
    <w:rsid w:val="5D40D2B7"/>
    <w:rsid w:val="5D4BC8D1"/>
    <w:rsid w:val="5D5F4D6A"/>
    <w:rsid w:val="5D6469C5"/>
    <w:rsid w:val="5D66F9BC"/>
    <w:rsid w:val="5D791B25"/>
    <w:rsid w:val="5D80572B"/>
    <w:rsid w:val="5D85B8BA"/>
    <w:rsid w:val="5D92C8BD"/>
    <w:rsid w:val="5D9C9BDD"/>
    <w:rsid w:val="5DA3D39B"/>
    <w:rsid w:val="5DA6F636"/>
    <w:rsid w:val="5DA83024"/>
    <w:rsid w:val="5DAF1673"/>
    <w:rsid w:val="5DB20E65"/>
    <w:rsid w:val="5DB60553"/>
    <w:rsid w:val="5DBAC883"/>
    <w:rsid w:val="5DBB25F7"/>
    <w:rsid w:val="5DBB5302"/>
    <w:rsid w:val="5DBFA79D"/>
    <w:rsid w:val="5DC220F6"/>
    <w:rsid w:val="5DC263DF"/>
    <w:rsid w:val="5DCB5EB7"/>
    <w:rsid w:val="5DD0887F"/>
    <w:rsid w:val="5DD4E631"/>
    <w:rsid w:val="5DDDC4D1"/>
    <w:rsid w:val="5DE084C0"/>
    <w:rsid w:val="5DE1FA25"/>
    <w:rsid w:val="5DE9DBE2"/>
    <w:rsid w:val="5DEE473B"/>
    <w:rsid w:val="5DF8B46B"/>
    <w:rsid w:val="5DFF417C"/>
    <w:rsid w:val="5E01FC74"/>
    <w:rsid w:val="5E151509"/>
    <w:rsid w:val="5E28E410"/>
    <w:rsid w:val="5E2B4045"/>
    <w:rsid w:val="5E35B78E"/>
    <w:rsid w:val="5E3718F8"/>
    <w:rsid w:val="5E3D7565"/>
    <w:rsid w:val="5E43D378"/>
    <w:rsid w:val="5E4AC700"/>
    <w:rsid w:val="5E52F745"/>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38253"/>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8EC096"/>
    <w:rsid w:val="5F984ACA"/>
    <w:rsid w:val="5FA06BDA"/>
    <w:rsid w:val="5FAA91F6"/>
    <w:rsid w:val="5FAFFF30"/>
    <w:rsid w:val="5FBB5D03"/>
    <w:rsid w:val="5FBB72FF"/>
    <w:rsid w:val="5FC41BC5"/>
    <w:rsid w:val="5FC7C8B6"/>
    <w:rsid w:val="5FCB7500"/>
    <w:rsid w:val="5FCBCC16"/>
    <w:rsid w:val="5FD44B8B"/>
    <w:rsid w:val="5FD7DC64"/>
    <w:rsid w:val="5FDEAA84"/>
    <w:rsid w:val="5FE23243"/>
    <w:rsid w:val="5FEAF924"/>
    <w:rsid w:val="5FEDBE03"/>
    <w:rsid w:val="5FFF25EF"/>
    <w:rsid w:val="60100ED4"/>
    <w:rsid w:val="6010313A"/>
    <w:rsid w:val="601FD9BA"/>
    <w:rsid w:val="6023C807"/>
    <w:rsid w:val="602666C0"/>
    <w:rsid w:val="602908D5"/>
    <w:rsid w:val="603145DA"/>
    <w:rsid w:val="60359DEB"/>
    <w:rsid w:val="603A9692"/>
    <w:rsid w:val="603FD6E8"/>
    <w:rsid w:val="6041E3EF"/>
    <w:rsid w:val="60485DF7"/>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7F9D1"/>
    <w:rsid w:val="6188ADF0"/>
    <w:rsid w:val="618A6D2B"/>
    <w:rsid w:val="618DBCC9"/>
    <w:rsid w:val="61952EA0"/>
    <w:rsid w:val="61976E3F"/>
    <w:rsid w:val="61A095D5"/>
    <w:rsid w:val="61A6A9B9"/>
    <w:rsid w:val="61ABC6BF"/>
    <w:rsid w:val="61BB5018"/>
    <w:rsid w:val="61BD5D50"/>
    <w:rsid w:val="61C55950"/>
    <w:rsid w:val="61C6A9F5"/>
    <w:rsid w:val="61DBB5F8"/>
    <w:rsid w:val="61DE8139"/>
    <w:rsid w:val="61E55813"/>
    <w:rsid w:val="61E6446D"/>
    <w:rsid w:val="61E6E382"/>
    <w:rsid w:val="61F8209E"/>
    <w:rsid w:val="61FD56C2"/>
    <w:rsid w:val="620AF2E4"/>
    <w:rsid w:val="620C1656"/>
    <w:rsid w:val="620DCFD9"/>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275BE"/>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6B223F"/>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F071"/>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45C52"/>
    <w:rsid w:val="64952993"/>
    <w:rsid w:val="6495BC82"/>
    <w:rsid w:val="64974182"/>
    <w:rsid w:val="64978A3E"/>
    <w:rsid w:val="6499B17B"/>
    <w:rsid w:val="64A8611A"/>
    <w:rsid w:val="64A9158A"/>
    <w:rsid w:val="64B7D043"/>
    <w:rsid w:val="64B94C0A"/>
    <w:rsid w:val="64C63087"/>
    <w:rsid w:val="64E44D40"/>
    <w:rsid w:val="64E51983"/>
    <w:rsid w:val="64EF411B"/>
    <w:rsid w:val="64F19914"/>
    <w:rsid w:val="64F7ABEC"/>
    <w:rsid w:val="64F8E245"/>
    <w:rsid w:val="64FE7335"/>
    <w:rsid w:val="650091B8"/>
    <w:rsid w:val="650CC135"/>
    <w:rsid w:val="6515BBD3"/>
    <w:rsid w:val="65172845"/>
    <w:rsid w:val="651BFE89"/>
    <w:rsid w:val="651D5920"/>
    <w:rsid w:val="652A8776"/>
    <w:rsid w:val="652E6B5E"/>
    <w:rsid w:val="65380A70"/>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C6BE"/>
    <w:rsid w:val="663A0C01"/>
    <w:rsid w:val="6650F4AD"/>
    <w:rsid w:val="665CFA50"/>
    <w:rsid w:val="665F75BB"/>
    <w:rsid w:val="6662B4E9"/>
    <w:rsid w:val="666EA984"/>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EC1E29"/>
    <w:rsid w:val="66F671FA"/>
    <w:rsid w:val="670115E0"/>
    <w:rsid w:val="6704CD46"/>
    <w:rsid w:val="6715FAFE"/>
    <w:rsid w:val="671BF8BD"/>
    <w:rsid w:val="6726120B"/>
    <w:rsid w:val="673000ED"/>
    <w:rsid w:val="6736CDDD"/>
    <w:rsid w:val="67478863"/>
    <w:rsid w:val="67504E5F"/>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BC1103"/>
    <w:rsid w:val="67C05B31"/>
    <w:rsid w:val="67C7CB52"/>
    <w:rsid w:val="67F30C78"/>
    <w:rsid w:val="67FFF5F2"/>
    <w:rsid w:val="6805B500"/>
    <w:rsid w:val="6815A998"/>
    <w:rsid w:val="681F9BBC"/>
    <w:rsid w:val="68214B32"/>
    <w:rsid w:val="683509D3"/>
    <w:rsid w:val="683A4B20"/>
    <w:rsid w:val="683FDF26"/>
    <w:rsid w:val="68500902"/>
    <w:rsid w:val="6850C9C2"/>
    <w:rsid w:val="68594501"/>
    <w:rsid w:val="68604382"/>
    <w:rsid w:val="68711D32"/>
    <w:rsid w:val="6877B3DB"/>
    <w:rsid w:val="687F89DF"/>
    <w:rsid w:val="688145EB"/>
    <w:rsid w:val="6889F4D1"/>
    <w:rsid w:val="688C84F7"/>
    <w:rsid w:val="68992F2B"/>
    <w:rsid w:val="68A304FB"/>
    <w:rsid w:val="68A3E8D6"/>
    <w:rsid w:val="68BCA9A6"/>
    <w:rsid w:val="68C70FD1"/>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2F52C"/>
    <w:rsid w:val="697CCC10"/>
    <w:rsid w:val="697FAC94"/>
    <w:rsid w:val="697FF3FE"/>
    <w:rsid w:val="6986B311"/>
    <w:rsid w:val="69A13CA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44001"/>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6E0B1"/>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2F93EB"/>
    <w:rsid w:val="6B303AB1"/>
    <w:rsid w:val="6B329BE7"/>
    <w:rsid w:val="6B36DFC6"/>
    <w:rsid w:val="6B3DA3A8"/>
    <w:rsid w:val="6B3E6535"/>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80AAD"/>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5EA8A"/>
    <w:rsid w:val="6DA8BA1A"/>
    <w:rsid w:val="6DABFFC5"/>
    <w:rsid w:val="6DAC355D"/>
    <w:rsid w:val="6DAEBE30"/>
    <w:rsid w:val="6DB3B0E6"/>
    <w:rsid w:val="6DBC64A0"/>
    <w:rsid w:val="6DC2B579"/>
    <w:rsid w:val="6DD5EE82"/>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3A7319"/>
    <w:rsid w:val="6E4B565A"/>
    <w:rsid w:val="6E50FDD9"/>
    <w:rsid w:val="6E510A71"/>
    <w:rsid w:val="6E5A5843"/>
    <w:rsid w:val="6E5CC20D"/>
    <w:rsid w:val="6E5FA770"/>
    <w:rsid w:val="6E609CA3"/>
    <w:rsid w:val="6E6A8CDA"/>
    <w:rsid w:val="6E6CE677"/>
    <w:rsid w:val="6E7B2CAE"/>
    <w:rsid w:val="6E806C02"/>
    <w:rsid w:val="6E87CA18"/>
    <w:rsid w:val="6E91FEA0"/>
    <w:rsid w:val="6E98F6F4"/>
    <w:rsid w:val="6E9B2A77"/>
    <w:rsid w:val="6EABA8C9"/>
    <w:rsid w:val="6EB51A78"/>
    <w:rsid w:val="6EB59FAD"/>
    <w:rsid w:val="6EBCDE79"/>
    <w:rsid w:val="6EBF4455"/>
    <w:rsid w:val="6EC3F3B3"/>
    <w:rsid w:val="6EC5EA59"/>
    <w:rsid w:val="6ED0164D"/>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852BE"/>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7AA48"/>
    <w:rsid w:val="6FC81A46"/>
    <w:rsid w:val="6FDA50B0"/>
    <w:rsid w:val="6FE43111"/>
    <w:rsid w:val="6FEEAC35"/>
    <w:rsid w:val="6FEF36D5"/>
    <w:rsid w:val="6FFA247B"/>
    <w:rsid w:val="70083023"/>
    <w:rsid w:val="70141405"/>
    <w:rsid w:val="7014A4C6"/>
    <w:rsid w:val="701A94EB"/>
    <w:rsid w:val="701FD774"/>
    <w:rsid w:val="7020B733"/>
    <w:rsid w:val="702A5FCF"/>
    <w:rsid w:val="70319317"/>
    <w:rsid w:val="70472860"/>
    <w:rsid w:val="7048C87C"/>
    <w:rsid w:val="704CBDF9"/>
    <w:rsid w:val="704F468B"/>
    <w:rsid w:val="7061C2AD"/>
    <w:rsid w:val="7067352E"/>
    <w:rsid w:val="706A21C3"/>
    <w:rsid w:val="706BE378"/>
    <w:rsid w:val="70716433"/>
    <w:rsid w:val="70732CF1"/>
    <w:rsid w:val="7075DBCC"/>
    <w:rsid w:val="707F5DCE"/>
    <w:rsid w:val="70840E78"/>
    <w:rsid w:val="708D938D"/>
    <w:rsid w:val="70A072F9"/>
    <w:rsid w:val="70A420B2"/>
    <w:rsid w:val="70B545F9"/>
    <w:rsid w:val="70C17E3F"/>
    <w:rsid w:val="70C43F52"/>
    <w:rsid w:val="70CDA44E"/>
    <w:rsid w:val="70CF05C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6570B"/>
    <w:rsid w:val="724839D1"/>
    <w:rsid w:val="7252CFE7"/>
    <w:rsid w:val="7266DACF"/>
    <w:rsid w:val="726D761A"/>
    <w:rsid w:val="7271A962"/>
    <w:rsid w:val="727F8F6E"/>
    <w:rsid w:val="7282106E"/>
    <w:rsid w:val="7283CBEC"/>
    <w:rsid w:val="72891BC6"/>
    <w:rsid w:val="728FCFBC"/>
    <w:rsid w:val="7290A888"/>
    <w:rsid w:val="729E5EC2"/>
    <w:rsid w:val="729E90D9"/>
    <w:rsid w:val="72A009F5"/>
    <w:rsid w:val="72A4AD33"/>
    <w:rsid w:val="72A4EF62"/>
    <w:rsid w:val="72A98128"/>
    <w:rsid w:val="72B223D5"/>
    <w:rsid w:val="72B99975"/>
    <w:rsid w:val="72D0DAB1"/>
    <w:rsid w:val="72D5359C"/>
    <w:rsid w:val="72D93A36"/>
    <w:rsid w:val="72DF03FA"/>
    <w:rsid w:val="72F92C38"/>
    <w:rsid w:val="7309A5C7"/>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2574E"/>
    <w:rsid w:val="736506BB"/>
    <w:rsid w:val="7371E8E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ADB7ED"/>
    <w:rsid w:val="73BB570E"/>
    <w:rsid w:val="73BC13B1"/>
    <w:rsid w:val="73C796FB"/>
    <w:rsid w:val="73C8FFBC"/>
    <w:rsid w:val="73C91DC2"/>
    <w:rsid w:val="73CC4606"/>
    <w:rsid w:val="73DCDD90"/>
    <w:rsid w:val="73E25560"/>
    <w:rsid w:val="73EC8416"/>
    <w:rsid w:val="73F77AD1"/>
    <w:rsid w:val="73FE258E"/>
    <w:rsid w:val="73FF90AB"/>
    <w:rsid w:val="7401A3E0"/>
    <w:rsid w:val="741119EA"/>
    <w:rsid w:val="742BC3E1"/>
    <w:rsid w:val="742F1947"/>
    <w:rsid w:val="74422EFA"/>
    <w:rsid w:val="744BADC1"/>
    <w:rsid w:val="745EB0A2"/>
    <w:rsid w:val="74604767"/>
    <w:rsid w:val="7461CB38"/>
    <w:rsid w:val="74635025"/>
    <w:rsid w:val="74667789"/>
    <w:rsid w:val="746C64D9"/>
    <w:rsid w:val="7471E756"/>
    <w:rsid w:val="7476DC02"/>
    <w:rsid w:val="74805197"/>
    <w:rsid w:val="748593D0"/>
    <w:rsid w:val="748A7DE6"/>
    <w:rsid w:val="749171C3"/>
    <w:rsid w:val="74995F6B"/>
    <w:rsid w:val="7499F6DC"/>
    <w:rsid w:val="749C211F"/>
    <w:rsid w:val="74A2BFD1"/>
    <w:rsid w:val="74A3600B"/>
    <w:rsid w:val="74A9337E"/>
    <w:rsid w:val="74AA5459"/>
    <w:rsid w:val="74AAA1AE"/>
    <w:rsid w:val="74AED168"/>
    <w:rsid w:val="74B9F2BD"/>
    <w:rsid w:val="74C6423C"/>
    <w:rsid w:val="74D5D5E7"/>
    <w:rsid w:val="74E2F8F5"/>
    <w:rsid w:val="74E4543D"/>
    <w:rsid w:val="74E5154D"/>
    <w:rsid w:val="74ED7AF0"/>
    <w:rsid w:val="74F5A4C2"/>
    <w:rsid w:val="74F667C6"/>
    <w:rsid w:val="74FCD18B"/>
    <w:rsid w:val="75058749"/>
    <w:rsid w:val="750605D3"/>
    <w:rsid w:val="750F98AD"/>
    <w:rsid w:val="750FE6F1"/>
    <w:rsid w:val="75123F34"/>
    <w:rsid w:val="751CE159"/>
    <w:rsid w:val="751DEBA8"/>
    <w:rsid w:val="752892CC"/>
    <w:rsid w:val="752BC09F"/>
    <w:rsid w:val="752BC9FB"/>
    <w:rsid w:val="75394CE6"/>
    <w:rsid w:val="753E5D84"/>
    <w:rsid w:val="753FE55F"/>
    <w:rsid w:val="75413378"/>
    <w:rsid w:val="754153C2"/>
    <w:rsid w:val="75436610"/>
    <w:rsid w:val="75442031"/>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9208"/>
    <w:rsid w:val="75B4CE43"/>
    <w:rsid w:val="75BECBA6"/>
    <w:rsid w:val="75C4DB75"/>
    <w:rsid w:val="75CC8EFE"/>
    <w:rsid w:val="75D8E762"/>
    <w:rsid w:val="75DB1BF1"/>
    <w:rsid w:val="75E19E70"/>
    <w:rsid w:val="75E34405"/>
    <w:rsid w:val="75E58D42"/>
    <w:rsid w:val="75F214A6"/>
    <w:rsid w:val="75F5A529"/>
    <w:rsid w:val="7602A41A"/>
    <w:rsid w:val="76092B06"/>
    <w:rsid w:val="76284CD5"/>
    <w:rsid w:val="7628A242"/>
    <w:rsid w:val="762B7615"/>
    <w:rsid w:val="762EAFF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73750"/>
    <w:rsid w:val="76A9148D"/>
    <w:rsid w:val="76ABACEF"/>
    <w:rsid w:val="76AE54F1"/>
    <w:rsid w:val="76AFBF46"/>
    <w:rsid w:val="76B47E76"/>
    <w:rsid w:val="76BD2BB3"/>
    <w:rsid w:val="76C084F0"/>
    <w:rsid w:val="76CB7A6D"/>
    <w:rsid w:val="76D9FC8C"/>
    <w:rsid w:val="76E3019C"/>
    <w:rsid w:val="76E59D23"/>
    <w:rsid w:val="76FA63EE"/>
    <w:rsid w:val="7704CA4E"/>
    <w:rsid w:val="770C7F03"/>
    <w:rsid w:val="770E304C"/>
    <w:rsid w:val="77120F5F"/>
    <w:rsid w:val="771AD641"/>
    <w:rsid w:val="771FF4EF"/>
    <w:rsid w:val="7721DF39"/>
    <w:rsid w:val="77223317"/>
    <w:rsid w:val="7723DF8C"/>
    <w:rsid w:val="7726903C"/>
    <w:rsid w:val="7729669D"/>
    <w:rsid w:val="774AC29D"/>
    <w:rsid w:val="775AB57B"/>
    <w:rsid w:val="776ECE70"/>
    <w:rsid w:val="77756F36"/>
    <w:rsid w:val="7780C1A9"/>
    <w:rsid w:val="7782E400"/>
    <w:rsid w:val="778A1995"/>
    <w:rsid w:val="778C26B7"/>
    <w:rsid w:val="7793B6C4"/>
    <w:rsid w:val="77940CC8"/>
    <w:rsid w:val="7794A08A"/>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4EB6C"/>
    <w:rsid w:val="783F998F"/>
    <w:rsid w:val="784FAD37"/>
    <w:rsid w:val="7856E464"/>
    <w:rsid w:val="785C364B"/>
    <w:rsid w:val="78685104"/>
    <w:rsid w:val="7868C8C9"/>
    <w:rsid w:val="78694E55"/>
    <w:rsid w:val="7869BF18"/>
    <w:rsid w:val="786A15F6"/>
    <w:rsid w:val="786B6B74"/>
    <w:rsid w:val="786E689B"/>
    <w:rsid w:val="78705136"/>
    <w:rsid w:val="787AC146"/>
    <w:rsid w:val="7885A903"/>
    <w:rsid w:val="788A2912"/>
    <w:rsid w:val="788E1626"/>
    <w:rsid w:val="7893DBA4"/>
    <w:rsid w:val="78A051C4"/>
    <w:rsid w:val="78A21090"/>
    <w:rsid w:val="78A28596"/>
    <w:rsid w:val="78AA5AE1"/>
    <w:rsid w:val="78B1BD68"/>
    <w:rsid w:val="78B20744"/>
    <w:rsid w:val="78BA039C"/>
    <w:rsid w:val="78CD8AFF"/>
    <w:rsid w:val="78D13552"/>
    <w:rsid w:val="78D3B675"/>
    <w:rsid w:val="78D5365F"/>
    <w:rsid w:val="78DA27D3"/>
    <w:rsid w:val="78E43501"/>
    <w:rsid w:val="78EC9C08"/>
    <w:rsid w:val="78ECA055"/>
    <w:rsid w:val="78ED8E31"/>
    <w:rsid w:val="78F64841"/>
    <w:rsid w:val="78F7E8CD"/>
    <w:rsid w:val="7904557D"/>
    <w:rsid w:val="7906973F"/>
    <w:rsid w:val="791212D4"/>
    <w:rsid w:val="79127A33"/>
    <w:rsid w:val="79256DE9"/>
    <w:rsid w:val="7925EABC"/>
    <w:rsid w:val="792A251C"/>
    <w:rsid w:val="792C0CFA"/>
    <w:rsid w:val="793055EB"/>
    <w:rsid w:val="793627FB"/>
    <w:rsid w:val="79399798"/>
    <w:rsid w:val="793DB8D7"/>
    <w:rsid w:val="7945EFEC"/>
    <w:rsid w:val="79481E80"/>
    <w:rsid w:val="796723C8"/>
    <w:rsid w:val="79715121"/>
    <w:rsid w:val="7976441C"/>
    <w:rsid w:val="7978259E"/>
    <w:rsid w:val="797AF089"/>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523C3"/>
    <w:rsid w:val="79DD00E0"/>
    <w:rsid w:val="79F2AB8D"/>
    <w:rsid w:val="79F63668"/>
    <w:rsid w:val="79F6399B"/>
    <w:rsid w:val="79FFE6FB"/>
    <w:rsid w:val="7A011F03"/>
    <w:rsid w:val="7A02E775"/>
    <w:rsid w:val="7A0438E0"/>
    <w:rsid w:val="7A04F729"/>
    <w:rsid w:val="7A0819E4"/>
    <w:rsid w:val="7A10184B"/>
    <w:rsid w:val="7A114C4F"/>
    <w:rsid w:val="7A190338"/>
    <w:rsid w:val="7A1A8F1C"/>
    <w:rsid w:val="7A24D0B3"/>
    <w:rsid w:val="7A26B13F"/>
    <w:rsid w:val="7A2A7424"/>
    <w:rsid w:val="7A2E16F7"/>
    <w:rsid w:val="7A2F76D0"/>
    <w:rsid w:val="7A37FBA5"/>
    <w:rsid w:val="7A417A32"/>
    <w:rsid w:val="7A4AAD14"/>
    <w:rsid w:val="7A51002A"/>
    <w:rsid w:val="7A519DB8"/>
    <w:rsid w:val="7A653793"/>
    <w:rsid w:val="7A67EA28"/>
    <w:rsid w:val="7A68A1CE"/>
    <w:rsid w:val="7A6F43C3"/>
    <w:rsid w:val="7A814369"/>
    <w:rsid w:val="7A86A9E7"/>
    <w:rsid w:val="7A8D2DD2"/>
    <w:rsid w:val="7A976738"/>
    <w:rsid w:val="7A97F7BD"/>
    <w:rsid w:val="7A99AE3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B9660"/>
    <w:rsid w:val="7AFDF84A"/>
    <w:rsid w:val="7B005CB4"/>
    <w:rsid w:val="7B018E6F"/>
    <w:rsid w:val="7B092B37"/>
    <w:rsid w:val="7B20530D"/>
    <w:rsid w:val="7B20A016"/>
    <w:rsid w:val="7B2580C6"/>
    <w:rsid w:val="7B290A39"/>
    <w:rsid w:val="7B2C615B"/>
    <w:rsid w:val="7B2F3CE3"/>
    <w:rsid w:val="7B3137ED"/>
    <w:rsid w:val="7B3FA033"/>
    <w:rsid w:val="7B437666"/>
    <w:rsid w:val="7B4BFCE8"/>
    <w:rsid w:val="7B51F756"/>
    <w:rsid w:val="7B5E0EAE"/>
    <w:rsid w:val="7B677AE2"/>
    <w:rsid w:val="7B6DF5EA"/>
    <w:rsid w:val="7B717669"/>
    <w:rsid w:val="7B7CF01B"/>
    <w:rsid w:val="7B947E0A"/>
    <w:rsid w:val="7B9958A1"/>
    <w:rsid w:val="7BA6B377"/>
    <w:rsid w:val="7BAA0504"/>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1C278"/>
    <w:rsid w:val="7C2F73EF"/>
    <w:rsid w:val="7C3DBEF2"/>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57067"/>
    <w:rsid w:val="7D5C5C57"/>
    <w:rsid w:val="7D64FCDF"/>
    <w:rsid w:val="7D65177E"/>
    <w:rsid w:val="7D719B6E"/>
    <w:rsid w:val="7D71DE24"/>
    <w:rsid w:val="7D71E414"/>
    <w:rsid w:val="7D75B22C"/>
    <w:rsid w:val="7D794B5E"/>
    <w:rsid w:val="7D7A4B30"/>
    <w:rsid w:val="7D7B221F"/>
    <w:rsid w:val="7D8D9B0F"/>
    <w:rsid w:val="7D96C751"/>
    <w:rsid w:val="7DA0C677"/>
    <w:rsid w:val="7DA4BEDB"/>
    <w:rsid w:val="7DB2058B"/>
    <w:rsid w:val="7DB81D61"/>
    <w:rsid w:val="7DC3E832"/>
    <w:rsid w:val="7DC94F27"/>
    <w:rsid w:val="7DCC78C4"/>
    <w:rsid w:val="7DDAE55F"/>
    <w:rsid w:val="7DE4E879"/>
    <w:rsid w:val="7DEA55B8"/>
    <w:rsid w:val="7DEAF08C"/>
    <w:rsid w:val="7DF5A099"/>
    <w:rsid w:val="7DF7C758"/>
    <w:rsid w:val="7DF9F21B"/>
    <w:rsid w:val="7E033F67"/>
    <w:rsid w:val="7E056D5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6B02B"/>
    <w:rsid w:val="7E7C2272"/>
    <w:rsid w:val="7E7E8F8A"/>
    <w:rsid w:val="7E7F8469"/>
    <w:rsid w:val="7E876F88"/>
    <w:rsid w:val="7E8A1B11"/>
    <w:rsid w:val="7E8D26FA"/>
    <w:rsid w:val="7E9C55E6"/>
    <w:rsid w:val="7E9D4A9E"/>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647CA"/>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D1EAB"/>
    <w:rsid w:val="7F9A6010"/>
    <w:rsid w:val="7F9F27E1"/>
    <w:rsid w:val="7F9F6247"/>
    <w:rsid w:val="7FA41B93"/>
    <w:rsid w:val="7FADFA13"/>
    <w:rsid w:val="7FC864BB"/>
    <w:rsid w:val="7FD1716D"/>
    <w:rsid w:val="7FD58840"/>
    <w:rsid w:val="7FD934DC"/>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DA7B779-FBFA-4E82-B754-07931A26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NormalWeb">
    <w:name w:val="Normal (Web)"/>
    <w:basedOn w:val="Normal"/>
    <w:uiPriority w:val="99"/>
    <w:semiHidden/>
    <w:unhideWhenUsed/>
    <w:rsid w:val="00540913"/>
    <w:rPr>
      <w:szCs w:val="24"/>
    </w:rPr>
  </w:style>
  <w:style w:type="character" w:customStyle="1" w:styleId="HeaderChar">
    <w:name w:val="Header Char"/>
    <w:basedOn w:val="DefaultParagraphFont"/>
    <w:link w:val="Header"/>
    <w:uiPriority w:val="99"/>
    <w:rsid w:val="007C389B"/>
    <w:rPr>
      <w:rFonts w:ascii="Times New Roman" w:hAnsi="Times New Roman" w:cs="Times New Roman"/>
      <w:sz w:val="24"/>
      <w:lang w:val="ro-RO"/>
    </w:rPr>
  </w:style>
  <w:style w:type="character" w:customStyle="1" w:styleId="FooterChar">
    <w:name w:val="Footer Char"/>
    <w:basedOn w:val="DefaultParagraphFont"/>
    <w:link w:val="Footer"/>
    <w:uiPriority w:val="99"/>
    <w:rsid w:val="007C389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C38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C389B"/>
    <w:pPr>
      <w:spacing w:before="0"/>
      <w:jc w:val="right"/>
    </w:pPr>
    <w:rPr>
      <w:sz w:val="28"/>
    </w:rPr>
  </w:style>
  <w:style w:type="paragraph" w:customStyle="1" w:styleId="FooterSensitivity">
    <w:name w:val="Footer Sensitivity"/>
    <w:basedOn w:val="Normal"/>
    <w:rsid w:val="007C38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C389B"/>
    <w:pPr>
      <w:tabs>
        <w:tab w:val="center" w:pos="4535"/>
        <w:tab w:val="right" w:pos="9071"/>
      </w:tabs>
      <w:spacing w:before="0"/>
    </w:pPr>
  </w:style>
  <w:style w:type="paragraph" w:customStyle="1" w:styleId="HeaderLandscape">
    <w:name w:val="HeaderLandscape"/>
    <w:basedOn w:val="Normal"/>
    <w:rsid w:val="007C389B"/>
    <w:pPr>
      <w:tabs>
        <w:tab w:val="center" w:pos="7285"/>
        <w:tab w:val="right" w:pos="14003"/>
      </w:tabs>
      <w:spacing w:before="0"/>
    </w:pPr>
  </w:style>
  <w:style w:type="paragraph" w:styleId="Footer">
    <w:name w:val="footer"/>
    <w:basedOn w:val="Normal"/>
    <w:link w:val="FooterChar"/>
    <w:uiPriority w:val="99"/>
    <w:unhideWhenUsed/>
    <w:rsid w:val="007C389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C389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36667874">
      <w:bodyDiv w:val="1"/>
      <w:marLeft w:val="0"/>
      <w:marRight w:val="0"/>
      <w:marTop w:val="0"/>
      <w:marBottom w:val="0"/>
      <w:divBdr>
        <w:top w:val="none" w:sz="0" w:space="0" w:color="auto"/>
        <w:left w:val="none" w:sz="0" w:space="0" w:color="auto"/>
        <w:bottom w:val="none" w:sz="0" w:space="0" w:color="auto"/>
        <w:right w:val="none" w:sz="0" w:space="0" w:color="auto"/>
      </w:divBdr>
      <w:divsChild>
        <w:div w:id="645352287">
          <w:marLeft w:val="0"/>
          <w:marRight w:val="0"/>
          <w:marTop w:val="0"/>
          <w:marBottom w:val="0"/>
          <w:divBdr>
            <w:top w:val="none" w:sz="0" w:space="0" w:color="auto"/>
            <w:left w:val="none" w:sz="0" w:space="0" w:color="auto"/>
            <w:bottom w:val="none" w:sz="0" w:space="0" w:color="auto"/>
            <w:right w:val="none" w:sz="0" w:space="0" w:color="auto"/>
          </w:divBdr>
          <w:divsChild>
            <w:div w:id="1337420592">
              <w:marLeft w:val="0"/>
              <w:marRight w:val="0"/>
              <w:marTop w:val="0"/>
              <w:marBottom w:val="0"/>
              <w:divBdr>
                <w:top w:val="none" w:sz="0" w:space="0" w:color="auto"/>
                <w:left w:val="none" w:sz="0" w:space="0" w:color="auto"/>
                <w:bottom w:val="none" w:sz="0" w:space="0" w:color="auto"/>
                <w:right w:val="none" w:sz="0" w:space="0" w:color="auto"/>
              </w:divBdr>
              <w:divsChild>
                <w:div w:id="2123986761">
                  <w:marLeft w:val="0"/>
                  <w:marRight w:val="0"/>
                  <w:marTop w:val="0"/>
                  <w:marBottom w:val="0"/>
                  <w:divBdr>
                    <w:top w:val="none" w:sz="0" w:space="0" w:color="auto"/>
                    <w:left w:val="none" w:sz="0" w:space="0" w:color="auto"/>
                    <w:bottom w:val="none" w:sz="0" w:space="0" w:color="auto"/>
                    <w:right w:val="none" w:sz="0" w:space="0" w:color="auto"/>
                  </w:divBdr>
                  <w:divsChild>
                    <w:div w:id="435488942">
                      <w:marLeft w:val="0"/>
                      <w:marRight w:val="0"/>
                      <w:marTop w:val="0"/>
                      <w:marBottom w:val="0"/>
                      <w:divBdr>
                        <w:top w:val="none" w:sz="0" w:space="0" w:color="auto"/>
                        <w:left w:val="none" w:sz="0" w:space="0" w:color="auto"/>
                        <w:bottom w:val="none" w:sz="0" w:space="0" w:color="auto"/>
                        <w:right w:val="none" w:sz="0" w:space="0" w:color="auto"/>
                      </w:divBdr>
                      <w:divsChild>
                        <w:div w:id="736516046">
                          <w:marLeft w:val="0"/>
                          <w:marRight w:val="0"/>
                          <w:marTop w:val="0"/>
                          <w:marBottom w:val="0"/>
                          <w:divBdr>
                            <w:top w:val="none" w:sz="0" w:space="0" w:color="auto"/>
                            <w:left w:val="none" w:sz="0" w:space="0" w:color="auto"/>
                            <w:bottom w:val="none" w:sz="0" w:space="0" w:color="auto"/>
                            <w:right w:val="none" w:sz="0" w:space="0" w:color="auto"/>
                          </w:divBdr>
                          <w:divsChild>
                            <w:div w:id="1096561041">
                              <w:marLeft w:val="0"/>
                              <w:marRight w:val="0"/>
                              <w:marTop w:val="0"/>
                              <w:marBottom w:val="0"/>
                              <w:divBdr>
                                <w:top w:val="none" w:sz="0" w:space="0" w:color="auto"/>
                                <w:left w:val="none" w:sz="0" w:space="0" w:color="auto"/>
                                <w:bottom w:val="none" w:sz="0" w:space="0" w:color="auto"/>
                                <w:right w:val="none" w:sz="0" w:space="0" w:color="auto"/>
                              </w:divBdr>
                              <w:divsChild>
                                <w:div w:id="217206641">
                                  <w:marLeft w:val="0"/>
                                  <w:marRight w:val="0"/>
                                  <w:marTop w:val="0"/>
                                  <w:marBottom w:val="0"/>
                                  <w:divBdr>
                                    <w:top w:val="none" w:sz="0" w:space="0" w:color="auto"/>
                                    <w:left w:val="none" w:sz="0" w:space="0" w:color="auto"/>
                                    <w:bottom w:val="none" w:sz="0" w:space="0" w:color="auto"/>
                                    <w:right w:val="none" w:sz="0" w:space="0" w:color="auto"/>
                                  </w:divBdr>
                                  <w:divsChild>
                                    <w:div w:id="4650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446912">
      <w:bodyDiv w:val="1"/>
      <w:marLeft w:val="0"/>
      <w:marRight w:val="0"/>
      <w:marTop w:val="0"/>
      <w:marBottom w:val="0"/>
      <w:divBdr>
        <w:top w:val="none" w:sz="0" w:space="0" w:color="auto"/>
        <w:left w:val="none" w:sz="0" w:space="0" w:color="auto"/>
        <w:bottom w:val="none" w:sz="0" w:space="0" w:color="auto"/>
        <w:right w:val="none" w:sz="0" w:space="0" w:color="auto"/>
      </w:divBdr>
      <w:divsChild>
        <w:div w:id="569924751">
          <w:marLeft w:val="0"/>
          <w:marRight w:val="0"/>
          <w:marTop w:val="0"/>
          <w:marBottom w:val="0"/>
          <w:divBdr>
            <w:top w:val="none" w:sz="0" w:space="0" w:color="auto"/>
            <w:left w:val="none" w:sz="0" w:space="0" w:color="auto"/>
            <w:bottom w:val="none" w:sz="0" w:space="0" w:color="auto"/>
            <w:right w:val="none" w:sz="0" w:space="0" w:color="auto"/>
          </w:divBdr>
          <w:divsChild>
            <w:div w:id="1625428727">
              <w:marLeft w:val="0"/>
              <w:marRight w:val="0"/>
              <w:marTop w:val="0"/>
              <w:marBottom w:val="0"/>
              <w:divBdr>
                <w:top w:val="none" w:sz="0" w:space="0" w:color="auto"/>
                <w:left w:val="none" w:sz="0" w:space="0" w:color="auto"/>
                <w:bottom w:val="none" w:sz="0" w:space="0" w:color="auto"/>
                <w:right w:val="none" w:sz="0" w:space="0" w:color="auto"/>
              </w:divBdr>
              <w:divsChild>
                <w:div w:id="363603139">
                  <w:marLeft w:val="0"/>
                  <w:marRight w:val="0"/>
                  <w:marTop w:val="0"/>
                  <w:marBottom w:val="0"/>
                  <w:divBdr>
                    <w:top w:val="none" w:sz="0" w:space="0" w:color="auto"/>
                    <w:left w:val="none" w:sz="0" w:space="0" w:color="auto"/>
                    <w:bottom w:val="none" w:sz="0" w:space="0" w:color="auto"/>
                    <w:right w:val="none" w:sz="0" w:space="0" w:color="auto"/>
                  </w:divBdr>
                  <w:divsChild>
                    <w:div w:id="479931796">
                      <w:marLeft w:val="0"/>
                      <w:marRight w:val="0"/>
                      <w:marTop w:val="0"/>
                      <w:marBottom w:val="0"/>
                      <w:divBdr>
                        <w:top w:val="none" w:sz="0" w:space="0" w:color="auto"/>
                        <w:left w:val="none" w:sz="0" w:space="0" w:color="auto"/>
                        <w:bottom w:val="none" w:sz="0" w:space="0" w:color="auto"/>
                        <w:right w:val="none" w:sz="0" w:space="0" w:color="auto"/>
                      </w:divBdr>
                      <w:divsChild>
                        <w:div w:id="373967918">
                          <w:marLeft w:val="0"/>
                          <w:marRight w:val="0"/>
                          <w:marTop w:val="0"/>
                          <w:marBottom w:val="0"/>
                          <w:divBdr>
                            <w:top w:val="none" w:sz="0" w:space="0" w:color="auto"/>
                            <w:left w:val="none" w:sz="0" w:space="0" w:color="auto"/>
                            <w:bottom w:val="none" w:sz="0" w:space="0" w:color="auto"/>
                            <w:right w:val="none" w:sz="0" w:space="0" w:color="auto"/>
                          </w:divBdr>
                          <w:divsChild>
                            <w:div w:id="1167359002">
                              <w:marLeft w:val="0"/>
                              <w:marRight w:val="0"/>
                              <w:marTop w:val="0"/>
                              <w:marBottom w:val="0"/>
                              <w:divBdr>
                                <w:top w:val="none" w:sz="0" w:space="0" w:color="auto"/>
                                <w:left w:val="none" w:sz="0" w:space="0" w:color="auto"/>
                                <w:bottom w:val="none" w:sz="0" w:space="0" w:color="auto"/>
                                <w:right w:val="none" w:sz="0" w:space="0" w:color="auto"/>
                              </w:divBdr>
                              <w:divsChild>
                                <w:div w:id="19701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24675214">
      <w:bodyDiv w:val="1"/>
      <w:marLeft w:val="0"/>
      <w:marRight w:val="0"/>
      <w:marTop w:val="0"/>
      <w:marBottom w:val="0"/>
      <w:divBdr>
        <w:top w:val="none" w:sz="0" w:space="0" w:color="auto"/>
        <w:left w:val="none" w:sz="0" w:space="0" w:color="auto"/>
        <w:bottom w:val="none" w:sz="0" w:space="0" w:color="auto"/>
        <w:right w:val="none" w:sz="0" w:space="0" w:color="auto"/>
      </w:divBdr>
      <w:divsChild>
        <w:div w:id="1136601251">
          <w:marLeft w:val="0"/>
          <w:marRight w:val="0"/>
          <w:marTop w:val="0"/>
          <w:marBottom w:val="0"/>
          <w:divBdr>
            <w:top w:val="none" w:sz="0" w:space="0" w:color="auto"/>
            <w:left w:val="none" w:sz="0" w:space="0" w:color="auto"/>
            <w:bottom w:val="none" w:sz="0" w:space="0" w:color="auto"/>
            <w:right w:val="none" w:sz="0" w:space="0" w:color="auto"/>
          </w:divBdr>
          <w:divsChild>
            <w:div w:id="188884035">
              <w:marLeft w:val="0"/>
              <w:marRight w:val="0"/>
              <w:marTop w:val="0"/>
              <w:marBottom w:val="0"/>
              <w:divBdr>
                <w:top w:val="none" w:sz="0" w:space="0" w:color="auto"/>
                <w:left w:val="none" w:sz="0" w:space="0" w:color="auto"/>
                <w:bottom w:val="none" w:sz="0" w:space="0" w:color="auto"/>
                <w:right w:val="none" w:sz="0" w:space="0" w:color="auto"/>
              </w:divBdr>
              <w:divsChild>
                <w:div w:id="1070690596">
                  <w:marLeft w:val="0"/>
                  <w:marRight w:val="0"/>
                  <w:marTop w:val="0"/>
                  <w:marBottom w:val="0"/>
                  <w:divBdr>
                    <w:top w:val="none" w:sz="0" w:space="0" w:color="auto"/>
                    <w:left w:val="none" w:sz="0" w:space="0" w:color="auto"/>
                    <w:bottom w:val="none" w:sz="0" w:space="0" w:color="auto"/>
                    <w:right w:val="none" w:sz="0" w:space="0" w:color="auto"/>
                  </w:divBdr>
                  <w:divsChild>
                    <w:div w:id="944846019">
                      <w:marLeft w:val="0"/>
                      <w:marRight w:val="0"/>
                      <w:marTop w:val="0"/>
                      <w:marBottom w:val="0"/>
                      <w:divBdr>
                        <w:top w:val="none" w:sz="0" w:space="0" w:color="auto"/>
                        <w:left w:val="none" w:sz="0" w:space="0" w:color="auto"/>
                        <w:bottom w:val="none" w:sz="0" w:space="0" w:color="auto"/>
                        <w:right w:val="none" w:sz="0" w:space="0" w:color="auto"/>
                      </w:divBdr>
                      <w:divsChild>
                        <w:div w:id="162553871">
                          <w:marLeft w:val="0"/>
                          <w:marRight w:val="0"/>
                          <w:marTop w:val="0"/>
                          <w:marBottom w:val="0"/>
                          <w:divBdr>
                            <w:top w:val="none" w:sz="0" w:space="0" w:color="auto"/>
                            <w:left w:val="none" w:sz="0" w:space="0" w:color="auto"/>
                            <w:bottom w:val="none" w:sz="0" w:space="0" w:color="auto"/>
                            <w:right w:val="none" w:sz="0" w:space="0" w:color="auto"/>
                          </w:divBdr>
                          <w:divsChild>
                            <w:div w:id="421994358">
                              <w:marLeft w:val="0"/>
                              <w:marRight w:val="0"/>
                              <w:marTop w:val="0"/>
                              <w:marBottom w:val="0"/>
                              <w:divBdr>
                                <w:top w:val="none" w:sz="0" w:space="0" w:color="auto"/>
                                <w:left w:val="none" w:sz="0" w:space="0" w:color="auto"/>
                                <w:bottom w:val="none" w:sz="0" w:space="0" w:color="auto"/>
                                <w:right w:val="none" w:sz="0" w:space="0" w:color="auto"/>
                              </w:divBdr>
                              <w:divsChild>
                                <w:div w:id="6317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4845581">
      <w:bodyDiv w:val="1"/>
      <w:marLeft w:val="0"/>
      <w:marRight w:val="0"/>
      <w:marTop w:val="0"/>
      <w:marBottom w:val="0"/>
      <w:divBdr>
        <w:top w:val="none" w:sz="0" w:space="0" w:color="auto"/>
        <w:left w:val="none" w:sz="0" w:space="0" w:color="auto"/>
        <w:bottom w:val="none" w:sz="0" w:space="0" w:color="auto"/>
        <w:right w:val="none" w:sz="0" w:space="0" w:color="auto"/>
      </w:divBdr>
      <w:divsChild>
        <w:div w:id="2084715829">
          <w:marLeft w:val="0"/>
          <w:marRight w:val="0"/>
          <w:marTop w:val="0"/>
          <w:marBottom w:val="0"/>
          <w:divBdr>
            <w:top w:val="none" w:sz="0" w:space="0" w:color="auto"/>
            <w:left w:val="none" w:sz="0" w:space="0" w:color="auto"/>
            <w:bottom w:val="none" w:sz="0" w:space="0" w:color="auto"/>
            <w:right w:val="none" w:sz="0" w:space="0" w:color="auto"/>
          </w:divBdr>
          <w:divsChild>
            <w:div w:id="1316299038">
              <w:marLeft w:val="0"/>
              <w:marRight w:val="0"/>
              <w:marTop w:val="0"/>
              <w:marBottom w:val="0"/>
              <w:divBdr>
                <w:top w:val="none" w:sz="0" w:space="0" w:color="auto"/>
                <w:left w:val="none" w:sz="0" w:space="0" w:color="auto"/>
                <w:bottom w:val="none" w:sz="0" w:space="0" w:color="auto"/>
                <w:right w:val="none" w:sz="0" w:space="0" w:color="auto"/>
              </w:divBdr>
              <w:divsChild>
                <w:div w:id="633559028">
                  <w:marLeft w:val="0"/>
                  <w:marRight w:val="0"/>
                  <w:marTop w:val="0"/>
                  <w:marBottom w:val="0"/>
                  <w:divBdr>
                    <w:top w:val="none" w:sz="0" w:space="0" w:color="auto"/>
                    <w:left w:val="none" w:sz="0" w:space="0" w:color="auto"/>
                    <w:bottom w:val="none" w:sz="0" w:space="0" w:color="auto"/>
                    <w:right w:val="none" w:sz="0" w:space="0" w:color="auto"/>
                  </w:divBdr>
                  <w:divsChild>
                    <w:div w:id="1861622160">
                      <w:marLeft w:val="0"/>
                      <w:marRight w:val="0"/>
                      <w:marTop w:val="0"/>
                      <w:marBottom w:val="0"/>
                      <w:divBdr>
                        <w:top w:val="none" w:sz="0" w:space="0" w:color="auto"/>
                        <w:left w:val="none" w:sz="0" w:space="0" w:color="auto"/>
                        <w:bottom w:val="none" w:sz="0" w:space="0" w:color="auto"/>
                        <w:right w:val="none" w:sz="0" w:space="0" w:color="auto"/>
                      </w:divBdr>
                      <w:divsChild>
                        <w:div w:id="1350527116">
                          <w:marLeft w:val="0"/>
                          <w:marRight w:val="0"/>
                          <w:marTop w:val="0"/>
                          <w:marBottom w:val="0"/>
                          <w:divBdr>
                            <w:top w:val="none" w:sz="0" w:space="0" w:color="auto"/>
                            <w:left w:val="none" w:sz="0" w:space="0" w:color="auto"/>
                            <w:bottom w:val="none" w:sz="0" w:space="0" w:color="auto"/>
                            <w:right w:val="none" w:sz="0" w:space="0" w:color="auto"/>
                          </w:divBdr>
                          <w:divsChild>
                            <w:div w:id="1304697503">
                              <w:marLeft w:val="0"/>
                              <w:marRight w:val="0"/>
                              <w:marTop w:val="0"/>
                              <w:marBottom w:val="0"/>
                              <w:divBdr>
                                <w:top w:val="none" w:sz="0" w:space="0" w:color="auto"/>
                                <w:left w:val="none" w:sz="0" w:space="0" w:color="auto"/>
                                <w:bottom w:val="none" w:sz="0" w:space="0" w:color="auto"/>
                                <w:right w:val="none" w:sz="0" w:space="0" w:color="auto"/>
                              </w:divBdr>
                              <w:divsChild>
                                <w:div w:id="84255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2947155">
      <w:bodyDiv w:val="1"/>
      <w:marLeft w:val="0"/>
      <w:marRight w:val="0"/>
      <w:marTop w:val="0"/>
      <w:marBottom w:val="0"/>
      <w:divBdr>
        <w:top w:val="none" w:sz="0" w:space="0" w:color="auto"/>
        <w:left w:val="none" w:sz="0" w:space="0" w:color="auto"/>
        <w:bottom w:val="none" w:sz="0" w:space="0" w:color="auto"/>
        <w:right w:val="none" w:sz="0" w:space="0" w:color="auto"/>
      </w:divBdr>
      <w:divsChild>
        <w:div w:id="32199204">
          <w:marLeft w:val="0"/>
          <w:marRight w:val="0"/>
          <w:marTop w:val="0"/>
          <w:marBottom w:val="0"/>
          <w:divBdr>
            <w:top w:val="none" w:sz="0" w:space="0" w:color="auto"/>
            <w:left w:val="none" w:sz="0" w:space="0" w:color="auto"/>
            <w:bottom w:val="none" w:sz="0" w:space="0" w:color="auto"/>
            <w:right w:val="none" w:sz="0" w:space="0" w:color="auto"/>
          </w:divBdr>
          <w:divsChild>
            <w:div w:id="1157379533">
              <w:marLeft w:val="0"/>
              <w:marRight w:val="0"/>
              <w:marTop w:val="0"/>
              <w:marBottom w:val="0"/>
              <w:divBdr>
                <w:top w:val="none" w:sz="0" w:space="0" w:color="auto"/>
                <w:left w:val="none" w:sz="0" w:space="0" w:color="auto"/>
                <w:bottom w:val="none" w:sz="0" w:space="0" w:color="auto"/>
                <w:right w:val="none" w:sz="0" w:space="0" w:color="auto"/>
              </w:divBdr>
              <w:divsChild>
                <w:div w:id="1597904005">
                  <w:marLeft w:val="0"/>
                  <w:marRight w:val="0"/>
                  <w:marTop w:val="0"/>
                  <w:marBottom w:val="0"/>
                  <w:divBdr>
                    <w:top w:val="none" w:sz="0" w:space="0" w:color="auto"/>
                    <w:left w:val="none" w:sz="0" w:space="0" w:color="auto"/>
                    <w:bottom w:val="none" w:sz="0" w:space="0" w:color="auto"/>
                    <w:right w:val="none" w:sz="0" w:space="0" w:color="auto"/>
                  </w:divBdr>
                  <w:divsChild>
                    <w:div w:id="116412551">
                      <w:marLeft w:val="0"/>
                      <w:marRight w:val="0"/>
                      <w:marTop w:val="0"/>
                      <w:marBottom w:val="0"/>
                      <w:divBdr>
                        <w:top w:val="none" w:sz="0" w:space="0" w:color="auto"/>
                        <w:left w:val="none" w:sz="0" w:space="0" w:color="auto"/>
                        <w:bottom w:val="none" w:sz="0" w:space="0" w:color="auto"/>
                        <w:right w:val="none" w:sz="0" w:space="0" w:color="auto"/>
                      </w:divBdr>
                      <w:divsChild>
                        <w:div w:id="2044018299">
                          <w:marLeft w:val="0"/>
                          <w:marRight w:val="0"/>
                          <w:marTop w:val="0"/>
                          <w:marBottom w:val="0"/>
                          <w:divBdr>
                            <w:top w:val="none" w:sz="0" w:space="0" w:color="auto"/>
                            <w:left w:val="none" w:sz="0" w:space="0" w:color="auto"/>
                            <w:bottom w:val="none" w:sz="0" w:space="0" w:color="auto"/>
                            <w:right w:val="none" w:sz="0" w:space="0" w:color="auto"/>
                          </w:divBdr>
                          <w:divsChild>
                            <w:div w:id="1028139611">
                              <w:marLeft w:val="0"/>
                              <w:marRight w:val="0"/>
                              <w:marTop w:val="0"/>
                              <w:marBottom w:val="0"/>
                              <w:divBdr>
                                <w:top w:val="none" w:sz="0" w:space="0" w:color="auto"/>
                                <w:left w:val="none" w:sz="0" w:space="0" w:color="auto"/>
                                <w:bottom w:val="none" w:sz="0" w:space="0" w:color="auto"/>
                                <w:right w:val="none" w:sz="0" w:space="0" w:color="auto"/>
                              </w:divBdr>
                              <w:divsChild>
                                <w:div w:id="629481913">
                                  <w:marLeft w:val="0"/>
                                  <w:marRight w:val="0"/>
                                  <w:marTop w:val="0"/>
                                  <w:marBottom w:val="0"/>
                                  <w:divBdr>
                                    <w:top w:val="none" w:sz="0" w:space="0" w:color="auto"/>
                                    <w:left w:val="none" w:sz="0" w:space="0" w:color="auto"/>
                                    <w:bottom w:val="none" w:sz="0" w:space="0" w:color="auto"/>
                                    <w:right w:val="none" w:sz="0" w:space="0" w:color="auto"/>
                                  </w:divBdr>
                                  <w:divsChild>
                                    <w:div w:id="182276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781752">
      <w:bodyDiv w:val="1"/>
      <w:marLeft w:val="0"/>
      <w:marRight w:val="0"/>
      <w:marTop w:val="0"/>
      <w:marBottom w:val="0"/>
      <w:divBdr>
        <w:top w:val="none" w:sz="0" w:space="0" w:color="auto"/>
        <w:left w:val="none" w:sz="0" w:space="0" w:color="auto"/>
        <w:bottom w:val="none" w:sz="0" w:space="0" w:color="auto"/>
        <w:right w:val="none" w:sz="0" w:space="0" w:color="auto"/>
      </w:divBdr>
      <w:divsChild>
        <w:div w:id="235284999">
          <w:marLeft w:val="0"/>
          <w:marRight w:val="0"/>
          <w:marTop w:val="0"/>
          <w:marBottom w:val="0"/>
          <w:divBdr>
            <w:top w:val="none" w:sz="0" w:space="0" w:color="auto"/>
            <w:left w:val="none" w:sz="0" w:space="0" w:color="auto"/>
            <w:bottom w:val="none" w:sz="0" w:space="0" w:color="auto"/>
            <w:right w:val="none" w:sz="0" w:space="0" w:color="auto"/>
          </w:divBdr>
          <w:divsChild>
            <w:div w:id="1685399608">
              <w:marLeft w:val="0"/>
              <w:marRight w:val="0"/>
              <w:marTop w:val="0"/>
              <w:marBottom w:val="0"/>
              <w:divBdr>
                <w:top w:val="none" w:sz="0" w:space="0" w:color="auto"/>
                <w:left w:val="none" w:sz="0" w:space="0" w:color="auto"/>
                <w:bottom w:val="none" w:sz="0" w:space="0" w:color="auto"/>
                <w:right w:val="none" w:sz="0" w:space="0" w:color="auto"/>
              </w:divBdr>
              <w:divsChild>
                <w:div w:id="214900944">
                  <w:marLeft w:val="0"/>
                  <w:marRight w:val="0"/>
                  <w:marTop w:val="0"/>
                  <w:marBottom w:val="0"/>
                  <w:divBdr>
                    <w:top w:val="none" w:sz="0" w:space="0" w:color="auto"/>
                    <w:left w:val="none" w:sz="0" w:space="0" w:color="auto"/>
                    <w:bottom w:val="none" w:sz="0" w:space="0" w:color="auto"/>
                    <w:right w:val="none" w:sz="0" w:space="0" w:color="auto"/>
                  </w:divBdr>
                  <w:divsChild>
                    <w:div w:id="2057965483">
                      <w:marLeft w:val="0"/>
                      <w:marRight w:val="0"/>
                      <w:marTop w:val="0"/>
                      <w:marBottom w:val="0"/>
                      <w:divBdr>
                        <w:top w:val="none" w:sz="0" w:space="0" w:color="auto"/>
                        <w:left w:val="none" w:sz="0" w:space="0" w:color="auto"/>
                        <w:bottom w:val="none" w:sz="0" w:space="0" w:color="auto"/>
                        <w:right w:val="none" w:sz="0" w:space="0" w:color="auto"/>
                      </w:divBdr>
                      <w:divsChild>
                        <w:div w:id="194663036">
                          <w:marLeft w:val="0"/>
                          <w:marRight w:val="0"/>
                          <w:marTop w:val="0"/>
                          <w:marBottom w:val="0"/>
                          <w:divBdr>
                            <w:top w:val="none" w:sz="0" w:space="0" w:color="auto"/>
                            <w:left w:val="none" w:sz="0" w:space="0" w:color="auto"/>
                            <w:bottom w:val="none" w:sz="0" w:space="0" w:color="auto"/>
                            <w:right w:val="none" w:sz="0" w:space="0" w:color="auto"/>
                          </w:divBdr>
                          <w:divsChild>
                            <w:div w:id="36008431">
                              <w:marLeft w:val="0"/>
                              <w:marRight w:val="0"/>
                              <w:marTop w:val="0"/>
                              <w:marBottom w:val="0"/>
                              <w:divBdr>
                                <w:top w:val="none" w:sz="0" w:space="0" w:color="auto"/>
                                <w:left w:val="none" w:sz="0" w:space="0" w:color="auto"/>
                                <w:bottom w:val="none" w:sz="0" w:space="0" w:color="auto"/>
                                <w:right w:val="none" w:sz="0" w:space="0" w:color="auto"/>
                              </w:divBdr>
                              <w:divsChild>
                                <w:div w:id="1112818125">
                                  <w:marLeft w:val="0"/>
                                  <w:marRight w:val="0"/>
                                  <w:marTop w:val="0"/>
                                  <w:marBottom w:val="0"/>
                                  <w:divBdr>
                                    <w:top w:val="none" w:sz="0" w:space="0" w:color="auto"/>
                                    <w:left w:val="none" w:sz="0" w:space="0" w:color="auto"/>
                                    <w:bottom w:val="none" w:sz="0" w:space="0" w:color="auto"/>
                                    <w:right w:val="none" w:sz="0" w:space="0" w:color="auto"/>
                                  </w:divBdr>
                                  <w:divsChild>
                                    <w:div w:id="15595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7449631">
      <w:bodyDiv w:val="1"/>
      <w:marLeft w:val="0"/>
      <w:marRight w:val="0"/>
      <w:marTop w:val="0"/>
      <w:marBottom w:val="0"/>
      <w:divBdr>
        <w:top w:val="none" w:sz="0" w:space="0" w:color="auto"/>
        <w:left w:val="none" w:sz="0" w:space="0" w:color="auto"/>
        <w:bottom w:val="none" w:sz="0" w:space="0" w:color="auto"/>
        <w:right w:val="none" w:sz="0" w:space="0" w:color="auto"/>
      </w:divBdr>
      <w:divsChild>
        <w:div w:id="18941486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38751642">
      <w:bodyDiv w:val="1"/>
      <w:marLeft w:val="0"/>
      <w:marRight w:val="0"/>
      <w:marTop w:val="0"/>
      <w:marBottom w:val="0"/>
      <w:divBdr>
        <w:top w:val="none" w:sz="0" w:space="0" w:color="auto"/>
        <w:left w:val="none" w:sz="0" w:space="0" w:color="auto"/>
        <w:bottom w:val="none" w:sz="0" w:space="0" w:color="auto"/>
        <w:right w:val="none" w:sz="0" w:space="0" w:color="auto"/>
      </w:divBdr>
      <w:divsChild>
        <w:div w:id="1962833838">
          <w:marLeft w:val="0"/>
          <w:marRight w:val="0"/>
          <w:marTop w:val="0"/>
          <w:marBottom w:val="0"/>
          <w:divBdr>
            <w:top w:val="none" w:sz="0" w:space="0" w:color="auto"/>
            <w:left w:val="none" w:sz="0" w:space="0" w:color="auto"/>
            <w:bottom w:val="none" w:sz="0" w:space="0" w:color="auto"/>
            <w:right w:val="none" w:sz="0" w:space="0" w:color="auto"/>
          </w:divBdr>
          <w:divsChild>
            <w:div w:id="991450908">
              <w:marLeft w:val="0"/>
              <w:marRight w:val="0"/>
              <w:marTop w:val="0"/>
              <w:marBottom w:val="0"/>
              <w:divBdr>
                <w:top w:val="none" w:sz="0" w:space="0" w:color="auto"/>
                <w:left w:val="none" w:sz="0" w:space="0" w:color="auto"/>
                <w:bottom w:val="none" w:sz="0" w:space="0" w:color="auto"/>
                <w:right w:val="none" w:sz="0" w:space="0" w:color="auto"/>
              </w:divBdr>
              <w:divsChild>
                <w:div w:id="1630933168">
                  <w:marLeft w:val="0"/>
                  <w:marRight w:val="0"/>
                  <w:marTop w:val="0"/>
                  <w:marBottom w:val="0"/>
                  <w:divBdr>
                    <w:top w:val="none" w:sz="0" w:space="0" w:color="auto"/>
                    <w:left w:val="none" w:sz="0" w:space="0" w:color="auto"/>
                    <w:bottom w:val="none" w:sz="0" w:space="0" w:color="auto"/>
                    <w:right w:val="none" w:sz="0" w:space="0" w:color="auto"/>
                  </w:divBdr>
                  <w:divsChild>
                    <w:div w:id="1204828944">
                      <w:marLeft w:val="0"/>
                      <w:marRight w:val="0"/>
                      <w:marTop w:val="0"/>
                      <w:marBottom w:val="0"/>
                      <w:divBdr>
                        <w:top w:val="none" w:sz="0" w:space="0" w:color="auto"/>
                        <w:left w:val="none" w:sz="0" w:space="0" w:color="auto"/>
                        <w:bottom w:val="none" w:sz="0" w:space="0" w:color="auto"/>
                        <w:right w:val="none" w:sz="0" w:space="0" w:color="auto"/>
                      </w:divBdr>
                      <w:divsChild>
                        <w:div w:id="1956519983">
                          <w:marLeft w:val="0"/>
                          <w:marRight w:val="0"/>
                          <w:marTop w:val="0"/>
                          <w:marBottom w:val="0"/>
                          <w:divBdr>
                            <w:top w:val="none" w:sz="0" w:space="0" w:color="auto"/>
                            <w:left w:val="none" w:sz="0" w:space="0" w:color="auto"/>
                            <w:bottom w:val="none" w:sz="0" w:space="0" w:color="auto"/>
                            <w:right w:val="none" w:sz="0" w:space="0" w:color="auto"/>
                          </w:divBdr>
                          <w:divsChild>
                            <w:div w:id="651182311">
                              <w:marLeft w:val="0"/>
                              <w:marRight w:val="0"/>
                              <w:marTop w:val="0"/>
                              <w:marBottom w:val="0"/>
                              <w:divBdr>
                                <w:top w:val="none" w:sz="0" w:space="0" w:color="auto"/>
                                <w:left w:val="none" w:sz="0" w:space="0" w:color="auto"/>
                                <w:bottom w:val="none" w:sz="0" w:space="0" w:color="auto"/>
                                <w:right w:val="none" w:sz="0" w:space="0" w:color="auto"/>
                              </w:divBdr>
                              <w:divsChild>
                                <w:div w:id="1456017957">
                                  <w:marLeft w:val="0"/>
                                  <w:marRight w:val="0"/>
                                  <w:marTop w:val="0"/>
                                  <w:marBottom w:val="0"/>
                                  <w:divBdr>
                                    <w:top w:val="none" w:sz="0" w:space="0" w:color="auto"/>
                                    <w:left w:val="none" w:sz="0" w:space="0" w:color="auto"/>
                                    <w:bottom w:val="none" w:sz="0" w:space="0" w:color="auto"/>
                                    <w:right w:val="none" w:sz="0" w:space="0" w:color="auto"/>
                                  </w:divBdr>
                                  <w:divsChild>
                                    <w:div w:id="9169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64980259">
      <w:bodyDiv w:val="1"/>
      <w:marLeft w:val="0"/>
      <w:marRight w:val="0"/>
      <w:marTop w:val="0"/>
      <w:marBottom w:val="0"/>
      <w:divBdr>
        <w:top w:val="none" w:sz="0" w:space="0" w:color="auto"/>
        <w:left w:val="none" w:sz="0" w:space="0" w:color="auto"/>
        <w:bottom w:val="none" w:sz="0" w:space="0" w:color="auto"/>
        <w:right w:val="none" w:sz="0" w:space="0" w:color="auto"/>
      </w:divBdr>
      <w:divsChild>
        <w:div w:id="1519735080">
          <w:marLeft w:val="0"/>
          <w:marRight w:val="0"/>
          <w:marTop w:val="0"/>
          <w:marBottom w:val="0"/>
          <w:divBdr>
            <w:top w:val="none" w:sz="0" w:space="0" w:color="auto"/>
            <w:left w:val="none" w:sz="0" w:space="0" w:color="auto"/>
            <w:bottom w:val="none" w:sz="0" w:space="0" w:color="auto"/>
            <w:right w:val="none" w:sz="0" w:space="0" w:color="auto"/>
          </w:divBdr>
          <w:divsChild>
            <w:div w:id="2004699357">
              <w:marLeft w:val="0"/>
              <w:marRight w:val="0"/>
              <w:marTop w:val="0"/>
              <w:marBottom w:val="0"/>
              <w:divBdr>
                <w:top w:val="none" w:sz="0" w:space="0" w:color="auto"/>
                <w:left w:val="none" w:sz="0" w:space="0" w:color="auto"/>
                <w:bottom w:val="none" w:sz="0" w:space="0" w:color="auto"/>
                <w:right w:val="none" w:sz="0" w:space="0" w:color="auto"/>
              </w:divBdr>
              <w:divsChild>
                <w:div w:id="2033799657">
                  <w:marLeft w:val="0"/>
                  <w:marRight w:val="0"/>
                  <w:marTop w:val="0"/>
                  <w:marBottom w:val="0"/>
                  <w:divBdr>
                    <w:top w:val="none" w:sz="0" w:space="0" w:color="auto"/>
                    <w:left w:val="none" w:sz="0" w:space="0" w:color="auto"/>
                    <w:bottom w:val="none" w:sz="0" w:space="0" w:color="auto"/>
                    <w:right w:val="none" w:sz="0" w:space="0" w:color="auto"/>
                  </w:divBdr>
                  <w:divsChild>
                    <w:div w:id="1378507081">
                      <w:marLeft w:val="0"/>
                      <w:marRight w:val="0"/>
                      <w:marTop w:val="0"/>
                      <w:marBottom w:val="0"/>
                      <w:divBdr>
                        <w:top w:val="none" w:sz="0" w:space="0" w:color="auto"/>
                        <w:left w:val="none" w:sz="0" w:space="0" w:color="auto"/>
                        <w:bottom w:val="none" w:sz="0" w:space="0" w:color="auto"/>
                        <w:right w:val="none" w:sz="0" w:space="0" w:color="auto"/>
                      </w:divBdr>
                      <w:divsChild>
                        <w:div w:id="194202117">
                          <w:marLeft w:val="0"/>
                          <w:marRight w:val="0"/>
                          <w:marTop w:val="0"/>
                          <w:marBottom w:val="0"/>
                          <w:divBdr>
                            <w:top w:val="none" w:sz="0" w:space="0" w:color="auto"/>
                            <w:left w:val="none" w:sz="0" w:space="0" w:color="auto"/>
                            <w:bottom w:val="none" w:sz="0" w:space="0" w:color="auto"/>
                            <w:right w:val="none" w:sz="0" w:space="0" w:color="auto"/>
                          </w:divBdr>
                          <w:divsChild>
                            <w:div w:id="1659655097">
                              <w:marLeft w:val="0"/>
                              <w:marRight w:val="0"/>
                              <w:marTop w:val="0"/>
                              <w:marBottom w:val="0"/>
                              <w:divBdr>
                                <w:top w:val="none" w:sz="0" w:space="0" w:color="auto"/>
                                <w:left w:val="none" w:sz="0" w:space="0" w:color="auto"/>
                                <w:bottom w:val="none" w:sz="0" w:space="0" w:color="auto"/>
                                <w:right w:val="none" w:sz="0" w:space="0" w:color="auto"/>
                              </w:divBdr>
                              <w:divsChild>
                                <w:div w:id="96777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s://eur-lex.europa.eu/eli/reg/2020/852/oj/" TargetMode="External"/><Relationship Id="rId1" Type="http://schemas.openxmlformats.org/officeDocument/2006/relationships/hyperlink" Target="https://eur-lex.europa.eu/eli/reg/2021/241/oj?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e77377-0db5-45fd-a1ac-9f5e38a33c6f">
      <Terms xmlns="http://schemas.microsoft.com/office/infopath/2007/PartnerControls"/>
    </lcf76f155ced4ddcb4097134ff3c332f>
    <TaxCatchAll xmlns="e4d0ae30-99de-4b75-b374-de0637405ec7" xsi:nil="true"/>
    <EC_ARES_NUMBER xmlns="e4d0ae30-99de-4b75-b374-de0637405ec7">
      <Url xsi:nil="true"/>
      <Description xsi:nil="true"/>
    </EC_ARES_NUMBER>
    <IconOverlay xmlns="http://schemas.microsoft.com/sharepoint/v4" xsi:nil="true"/>
    <EC_ARES_DATE_TRANSFERRED xmlns="e4d0ae30-99de-4b75-b374-de0637405ec7" xsi:nil="true"/>
    <EC_ARES_TRANSFERRED_BY xmlns="e4d0ae30-99de-4b75-b374-de0637405e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094BB-4ADB-4B6E-AFA5-DC597386D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1e77377-0db5-45fd-a1ac-9f5e38a33c6f"/>
    <ds:schemaRef ds:uri="e4d0ae30-99de-4b75-b374-de0637405ec7"/>
    <ds:schemaRef ds:uri="http://schemas.microsoft.com/sharepoint/v4"/>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F95793F-E856-4433-AE93-E7F41D23E1D2}">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85</TotalTime>
  <Pages>9</Pages>
  <Words>3678</Words>
  <Characters>20969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5210</cp:revision>
  <dcterms:created xsi:type="dcterms:W3CDTF">2026-05-16T23:25:00Z</dcterms:created>
  <dcterms:modified xsi:type="dcterms:W3CDTF">2026-08-07T10:28:00Z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0x010100BAF75065C516B24AA4ED9964D7F23498</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