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D01F7D" w:rsidRDefault="003805FD" w:rsidP="003805FD">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7437717-79C6-4AC0-81F8-D1095FA3EF33" style="width:455.25pt;height:357.75pt">
            <v:imagedata r:id="rId11" o:title=""/>
          </v:shape>
        </w:pict>
      </w:r>
    </w:p>
    <w:p w:rsidR="00A83B18" w:rsidRPr="00D01F7D" w:rsidRDefault="00A83B18" w:rsidP="00A83B18">
      <w:pPr>
        <w:pStyle w:val="Pagedecouverture"/>
        <w:rPr>
          <w:noProof/>
        </w:rPr>
        <w:sectPr w:rsidR="00A83B18" w:rsidRPr="00D01F7D" w:rsidSect="003805FD">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D01F7D" w:rsidRDefault="00DB38C7" w:rsidP="00DB38C7">
      <w:pPr>
        <w:pStyle w:val="Exposdesmotifstitre"/>
        <w:rPr>
          <w:noProof/>
        </w:rPr>
      </w:pPr>
      <w:bookmarkStart w:id="1" w:name="_GoBack"/>
      <w:bookmarkEnd w:id="1"/>
    </w:p>
    <w:p w:rsidR="00607CA2" w:rsidRPr="00D01F7D" w:rsidRDefault="00607CA2" w:rsidP="00607CA2">
      <w:pPr>
        <w:rPr>
          <w:noProof/>
        </w:rPr>
      </w:pPr>
    </w:p>
    <w:p w:rsidR="00927C13" w:rsidRDefault="007F32A6">
      <w:pPr>
        <w:pStyle w:val="Rfrenceinterinstitutionnelle"/>
        <w:rPr>
          <w:noProof/>
        </w:rPr>
      </w:pPr>
      <w:r>
        <w:rPr>
          <w:noProof/>
        </w:rPr>
        <w:t>2026/0239 (NLE)</w:t>
      </w:r>
    </w:p>
    <w:p w:rsidR="002709B6" w:rsidRPr="00D01F7D" w:rsidRDefault="00D01F7D" w:rsidP="00D01F7D">
      <w:pPr>
        <w:pStyle w:val="Statut"/>
        <w:rPr>
          <w:noProof/>
        </w:rPr>
      </w:pPr>
      <w:r w:rsidRPr="00D01F7D">
        <w:rPr>
          <w:noProof/>
        </w:rPr>
        <w:t>Propunere de</w:t>
      </w:r>
    </w:p>
    <w:p w:rsidR="002709B6" w:rsidRPr="00D01F7D" w:rsidRDefault="00D01F7D" w:rsidP="00D01F7D">
      <w:pPr>
        <w:pStyle w:val="Typedudocument"/>
        <w:rPr>
          <w:noProof/>
        </w:rPr>
      </w:pPr>
      <w:r w:rsidRPr="00D01F7D">
        <w:rPr>
          <w:noProof/>
        </w:rPr>
        <w:t>DECIZIE DE PUNERE ÎN APLICARE A CONSILIULUI</w:t>
      </w:r>
    </w:p>
    <w:p w:rsidR="002F19B5" w:rsidRPr="00D01F7D" w:rsidRDefault="00D01F7D" w:rsidP="00D01F7D">
      <w:pPr>
        <w:pStyle w:val="Titreobjet"/>
        <w:rPr>
          <w:noProof/>
        </w:rPr>
      </w:pPr>
      <w:r w:rsidRPr="00D01F7D">
        <w:rPr>
          <w:noProof/>
        </w:rPr>
        <w:t>de modificare a Deciziei de punere în aplicare din 13 iulie 2021 de aprobare a evaluării planului de redresare și reziliență al Spaniei</w:t>
      </w:r>
    </w:p>
    <w:p w:rsidR="00007F85" w:rsidRPr="00D01F7D" w:rsidRDefault="00007F85" w:rsidP="002F19B5">
      <w:pPr>
        <w:pStyle w:val="Institutionquiagit"/>
        <w:rPr>
          <w:noProof/>
        </w:rPr>
      </w:pPr>
      <w:r w:rsidRPr="00D01F7D">
        <w:rPr>
          <w:noProof/>
        </w:rPr>
        <w:t>CONSILIUL UNIUNII EUROPENE,</w:t>
      </w:r>
    </w:p>
    <w:p w:rsidR="00007F85" w:rsidRPr="00D01F7D" w:rsidRDefault="00007F85" w:rsidP="00007F85">
      <w:pPr>
        <w:rPr>
          <w:noProof/>
        </w:rPr>
      </w:pPr>
      <w:r w:rsidRPr="00D01F7D">
        <w:rPr>
          <w:noProof/>
        </w:rPr>
        <w:t>având în vedere Tratatul privind funcționarea Uniunii Europene,</w:t>
      </w:r>
    </w:p>
    <w:p w:rsidR="00007F85" w:rsidRPr="00D01F7D" w:rsidRDefault="00007F85" w:rsidP="00007F85">
      <w:pPr>
        <w:rPr>
          <w:noProof/>
        </w:rPr>
      </w:pPr>
      <w:r w:rsidRPr="00D01F7D">
        <w:rPr>
          <w:noProof/>
        </w:rPr>
        <w:t>având în vedere Regulamentul (UE) 2021/241 al Parlamentului European și al Consiliului din 12 februarie 2021 de instituire a Mecanismului de redresare și reziliență</w:t>
      </w:r>
      <w:r w:rsidRPr="00D01F7D">
        <w:rPr>
          <w:rStyle w:val="FootnoteReference"/>
          <w:noProof/>
        </w:rPr>
        <w:footnoteReference w:id="2"/>
      </w:r>
      <w:r w:rsidRPr="00D01F7D">
        <w:rPr>
          <w:noProof/>
        </w:rPr>
        <w:t>, în special articolul 20 alineatul (1),</w:t>
      </w:r>
    </w:p>
    <w:p w:rsidR="008B1C18" w:rsidRPr="00D01F7D" w:rsidRDefault="00007F85" w:rsidP="00007F85">
      <w:pPr>
        <w:rPr>
          <w:noProof/>
        </w:rPr>
      </w:pPr>
      <w:r w:rsidRPr="00D01F7D">
        <w:rPr>
          <w:noProof/>
        </w:rPr>
        <w:t>având în vedere propunerea Comisiei Europene,</w:t>
      </w:r>
    </w:p>
    <w:p w:rsidR="00007F85" w:rsidRPr="00D01F7D" w:rsidRDefault="00007F85" w:rsidP="00007F85">
      <w:pPr>
        <w:rPr>
          <w:noProof/>
        </w:rPr>
      </w:pPr>
      <w:r w:rsidRPr="00D01F7D">
        <w:rPr>
          <w:noProof/>
        </w:rPr>
        <w:t>întrucât:</w:t>
      </w:r>
    </w:p>
    <w:p w:rsidR="00007F85" w:rsidRPr="00D01F7D" w:rsidRDefault="1E6E30F1" w:rsidP="00214312">
      <w:pPr>
        <w:pStyle w:val="ManualConsidrant"/>
        <w:rPr>
          <w:noProof/>
        </w:rPr>
      </w:pPr>
      <w:r>
        <w:rPr>
          <w:noProof/>
        </w:rPr>
        <w:t>(1)</w:t>
      </w:r>
      <w:r>
        <w:rPr>
          <w:noProof/>
        </w:rPr>
        <w:tab/>
      </w:r>
      <w:r w:rsidRPr="00D01F7D">
        <w:rPr>
          <w:noProof/>
        </w:rPr>
        <w:t>În urma transmiterii de către Spania, la 3 aprilie 2021, a planului național de redresare și reziliență („PRR”), Comisia a propus Consiliului ca planul să primească o evaluare pozitivă. La 13 iulie 2021, Consiliul a aprobat evaluarea pozitivă printr-o decizie de punere în aplicare</w:t>
      </w:r>
      <w:r w:rsidRPr="00D01F7D">
        <w:rPr>
          <w:rStyle w:val="FootnoteReference"/>
          <w:noProof/>
        </w:rPr>
        <w:footnoteReference w:id="3"/>
      </w:r>
      <w:r w:rsidRPr="00D01F7D">
        <w:rPr>
          <w:noProof/>
        </w:rPr>
        <w:t xml:space="preserve"> („Decizia de punere în aplicare a Consiliului din 13 iulie 2021”). Decizia de punere în aplicare a Consiliului din 13 iulie 2021 a fost modificată prin Deciziile de punere în aplicare ale Consiliului din 17 octombrie 2023</w:t>
      </w:r>
      <w:r w:rsidRPr="00D01F7D">
        <w:rPr>
          <w:rStyle w:val="FootnoteReference"/>
          <w:noProof/>
        </w:rPr>
        <w:footnoteReference w:id="4"/>
      </w:r>
      <w:r w:rsidRPr="00D01F7D">
        <w:rPr>
          <w:noProof/>
        </w:rPr>
        <w:t>, 14 mai 2024</w:t>
      </w:r>
      <w:r w:rsidRPr="00D01F7D">
        <w:rPr>
          <w:rStyle w:val="FootnoteReference"/>
          <w:noProof/>
        </w:rPr>
        <w:footnoteReference w:id="5"/>
      </w:r>
      <w:r w:rsidRPr="00D01F7D">
        <w:rPr>
          <w:noProof/>
        </w:rPr>
        <w:t>, 21 ianuarie 2025</w:t>
      </w:r>
      <w:r w:rsidRPr="00D01F7D">
        <w:rPr>
          <w:rStyle w:val="FootnoteReference"/>
          <w:noProof/>
        </w:rPr>
        <w:footnoteReference w:id="6"/>
      </w:r>
      <w:r w:rsidRPr="00D01F7D">
        <w:rPr>
          <w:noProof/>
        </w:rPr>
        <w:t>, 13 mai 2025</w:t>
      </w:r>
      <w:r w:rsidRPr="00D01F7D">
        <w:rPr>
          <w:rStyle w:val="FootnoteReference"/>
          <w:noProof/>
        </w:rPr>
        <w:footnoteReference w:id="7"/>
      </w:r>
      <w:r w:rsidRPr="00D01F7D">
        <w:rPr>
          <w:noProof/>
        </w:rPr>
        <w:t>, 12 iunie 2025</w:t>
      </w:r>
      <w:r w:rsidRPr="00D01F7D">
        <w:rPr>
          <w:rStyle w:val="FootnoteReference"/>
          <w:noProof/>
        </w:rPr>
        <w:footnoteReference w:id="8"/>
      </w:r>
      <w:r w:rsidRPr="00D01F7D">
        <w:rPr>
          <w:noProof/>
        </w:rPr>
        <w:t>, 10 octombrie 2025</w:t>
      </w:r>
      <w:r w:rsidRPr="00D01F7D">
        <w:rPr>
          <w:rStyle w:val="FootnoteReference"/>
          <w:noProof/>
        </w:rPr>
        <w:footnoteReference w:id="9"/>
      </w:r>
      <w:r w:rsidRPr="00D01F7D">
        <w:rPr>
          <w:noProof/>
        </w:rPr>
        <w:t>, 20 ianuarie 2026</w:t>
      </w:r>
      <w:r w:rsidRPr="00D01F7D">
        <w:rPr>
          <w:rStyle w:val="FootnoteReference"/>
          <w:noProof/>
        </w:rPr>
        <w:footnoteReference w:id="10"/>
      </w:r>
      <w:r w:rsidRPr="00D01F7D">
        <w:rPr>
          <w:noProof/>
        </w:rPr>
        <w:t xml:space="preserve"> și 12 iunie 2026</w:t>
      </w:r>
      <w:r w:rsidRPr="00D01F7D">
        <w:rPr>
          <w:rStyle w:val="FootnoteReference"/>
          <w:noProof/>
        </w:rPr>
        <w:footnoteReference w:id="11"/>
      </w:r>
      <w:r w:rsidRPr="00D01F7D">
        <w:rPr>
          <w:noProof/>
        </w:rPr>
        <w:t>.</w:t>
      </w:r>
    </w:p>
    <w:p w:rsidR="00007F85" w:rsidRPr="00D01F7D" w:rsidRDefault="4DD75894" w:rsidP="677D7A9B">
      <w:pPr>
        <w:pStyle w:val="ManualConsidrant"/>
        <w:rPr>
          <w:rFonts w:eastAsia="Times New Roman"/>
          <w:noProof/>
        </w:rPr>
      </w:pPr>
      <w:r>
        <w:rPr>
          <w:noProof/>
        </w:rPr>
        <w:t>(2)</w:t>
      </w:r>
      <w:r>
        <w:rPr>
          <w:noProof/>
        </w:rPr>
        <w:tab/>
      </w:r>
      <w:r w:rsidRPr="00D01F7D">
        <w:rPr>
          <w:noProof/>
        </w:rPr>
        <w:t xml:space="preserve">La 11 iulie 2026, Spania </w:t>
      </w:r>
      <w:bookmarkStart w:id="2" w:name="_Hlk130805569"/>
      <w:r w:rsidRPr="00D01F7D">
        <w:rPr>
          <w:noProof/>
        </w:rPr>
        <w:t>a adresat Comisiei o cerere motivată de a prezenta o propunere de modificare a Deciziei de punere în aplicare a Consiliului din 13 iulie 2021 în conformitate cu articolul 21 alineatul (1) din Regulamentul (UE) 2021/241, pe motiv că planul de redresare și reziliență nu mai poate fi realizat parțial din cauza unor circumstanțe obiective. În lumina acestor considerente, Spania a prezentat un plan de redresare și reziliență modificat.</w:t>
      </w:r>
      <w:bookmarkEnd w:id="2"/>
    </w:p>
    <w:p w:rsidR="00007F85" w:rsidRPr="00D01F7D" w:rsidRDefault="00007F85" w:rsidP="00007F85">
      <w:pPr>
        <w:rPr>
          <w:b/>
          <w:bCs/>
          <w:i/>
          <w:iCs/>
          <w:noProof/>
        </w:rPr>
      </w:pPr>
      <w:r w:rsidRPr="00D01F7D">
        <w:rPr>
          <w:b/>
          <w:i/>
          <w:noProof/>
        </w:rPr>
        <w:t xml:space="preserve">Modificări aduse în temeiul articolului 21 din Regulamentul (UE) 2021/241 </w:t>
      </w:r>
    </w:p>
    <w:p w:rsidR="00EB0538" w:rsidRPr="00D01F7D" w:rsidRDefault="4DD75894" w:rsidP="00D33D3F">
      <w:pPr>
        <w:pStyle w:val="ManualConsidrant"/>
        <w:rPr>
          <w:rFonts w:eastAsia="Times New Roman"/>
          <w:noProof/>
        </w:rPr>
      </w:pPr>
      <w:r>
        <w:rPr>
          <w:noProof/>
        </w:rPr>
        <w:t>(3)</w:t>
      </w:r>
      <w:r>
        <w:rPr>
          <w:noProof/>
        </w:rPr>
        <w:tab/>
      </w:r>
      <w:r w:rsidRPr="00D01F7D">
        <w:rPr>
          <w:noProof/>
          <w:color w:val="000000" w:themeColor="text1"/>
        </w:rPr>
        <w:t>Modificările care au fost aduse planului de redresare și reziliență prezentat de Spania</w:t>
      </w:r>
      <w:r w:rsidRPr="00D01F7D">
        <w:rPr>
          <w:noProof/>
        </w:rPr>
        <w:t xml:space="preserve"> din cauza unor circumstanțe obiective </w:t>
      </w:r>
      <w:r w:rsidRPr="00D01F7D">
        <w:rPr>
          <w:noProof/>
          <w:color w:val="000000" w:themeColor="text1"/>
        </w:rPr>
        <w:t>privesc 96 de măsuri.</w:t>
      </w:r>
    </w:p>
    <w:p w:rsidR="00007F85" w:rsidRPr="00D01F7D" w:rsidRDefault="7D930262" w:rsidP="00EB0538">
      <w:pPr>
        <w:pStyle w:val="ManualConsidrant"/>
        <w:rPr>
          <w:rFonts w:eastAsia="Times New Roman"/>
          <w:noProof/>
        </w:rPr>
      </w:pPr>
      <w:r>
        <w:rPr>
          <w:noProof/>
        </w:rPr>
        <w:t>(4)</w:t>
      </w:r>
      <w:r>
        <w:rPr>
          <w:noProof/>
        </w:rPr>
        <w:tab/>
      </w:r>
      <w:r w:rsidRPr="00D01F7D">
        <w:rPr>
          <w:noProof/>
        </w:rPr>
        <w:t>Spania a explicat că o măsură nu mai este, în parte, realizabilă din cauza inflației.</w:t>
      </w:r>
      <w:bookmarkStart w:id="3" w:name="_Hlk158894031"/>
      <w:r w:rsidRPr="00D01F7D">
        <w:rPr>
          <w:noProof/>
        </w:rPr>
        <w:t xml:space="preserve"> </w:t>
      </w:r>
      <w:r w:rsidRPr="00D01F7D">
        <w:rPr>
          <w:noProof/>
          <w:color w:val="000000" w:themeColor="text1"/>
        </w:rPr>
        <w:t xml:space="preserve">Este vorba despre măsura </w:t>
      </w:r>
      <w:r w:rsidRPr="00D01F7D">
        <w:rPr>
          <w:noProof/>
        </w:rPr>
        <w:t>C2.I2 (Programul de sprijinire a construirii de locuințe sociale de închiriat în clădiri eficiente din punct de vedere energetic).</w:t>
      </w:r>
      <w:r w:rsidRPr="00D01F7D">
        <w:rPr>
          <w:noProof/>
          <w:color w:val="000000" w:themeColor="text1"/>
        </w:rPr>
        <w:t xml:space="preserve"> </w:t>
      </w:r>
      <w:r w:rsidRPr="00D01F7D">
        <w:rPr>
          <w:noProof/>
        </w:rPr>
        <w:t xml:space="preserve">Din acest motiv, </w:t>
      </w:r>
      <w:r w:rsidRPr="00D01F7D">
        <w:rPr>
          <w:noProof/>
          <w:color w:val="000000" w:themeColor="text1"/>
        </w:rPr>
        <w:t>Spania</w:t>
      </w:r>
      <w:r w:rsidRPr="00D01F7D">
        <w:rPr>
          <w:noProof/>
        </w:rPr>
        <w:t xml:space="preserve"> a solicitat modificarea măsurii respective.</w:t>
      </w:r>
      <w:r w:rsidRPr="00D01F7D">
        <w:rPr>
          <w:noProof/>
          <w:color w:val="000000" w:themeColor="text1"/>
        </w:rPr>
        <w:t xml:space="preserve"> </w:t>
      </w:r>
      <w:r w:rsidRPr="00D01F7D">
        <w:rPr>
          <w:noProof/>
        </w:rPr>
        <w:t>Decizia de punere în aplicare a Consiliului din 13 iulie 2021 ar trebui să fie modificată în consecință.</w:t>
      </w:r>
    </w:p>
    <w:p w:rsidR="0001145E" w:rsidRPr="00D01F7D" w:rsidRDefault="1094E9B2" w:rsidP="00121D9F">
      <w:pPr>
        <w:pStyle w:val="ManualConsidrant"/>
        <w:rPr>
          <w:rFonts w:eastAsia="Times New Roman"/>
          <w:noProof/>
        </w:rPr>
      </w:pPr>
      <w:r>
        <w:rPr>
          <w:noProof/>
        </w:rPr>
        <w:t>(5)</w:t>
      </w:r>
      <w:r>
        <w:rPr>
          <w:noProof/>
        </w:rPr>
        <w:tab/>
      </w:r>
      <w:r w:rsidRPr="00D01F7D">
        <w:rPr>
          <w:noProof/>
          <w:color w:val="000000" w:themeColor="text1"/>
        </w:rPr>
        <w:t>Spania a explicat că 11 măsuri au fost modificate din cauza lipsei cererii. Este vorba despre măsurile C2.I7 (</w:t>
      </w:r>
      <w:r w:rsidRPr="00D01F7D">
        <w:rPr>
          <w:noProof/>
        </w:rPr>
        <w:t xml:space="preserve">Mecanismul de împrumut al ICO pentru promovarea locuințelor sociale), C12.I7 [Schema de sprijin pentru proiectele strategice din lanțul valoric al automobilelor electrice (împrumuturi)], C13.I3 (Digitalizare și inovare și schema de subvenții pentru digitalizarea întreprinderilor), </w:t>
      </w:r>
      <w:r w:rsidRPr="00D01F7D">
        <w:rPr>
          <w:noProof/>
          <w:color w:val="000000" w:themeColor="text1"/>
        </w:rPr>
        <w:t>C13.I7 (Fondul Next Tech),</w:t>
      </w:r>
      <w:r w:rsidRPr="00D01F7D">
        <w:rPr>
          <w:noProof/>
        </w:rPr>
        <w:t xml:space="preserve"> C13.I13 [Fondul regional pentru reziliență (FRA)], C14.I4 (Acțiuni speciale în domeniul competitivității), C15.I9 (Mecanismul de finanțare CHIP), C16.R1 (Strategia națională privind IA), C25.I3 (Fondul pentru centrul audiovizual), C31.I3 (Schema de subvenții pentru sprijinirea decarbonizării sectorului industrial și a lanțului valoric al surselor regenerabile de energie și al stocării acestora) și C32.I3 (Oportunități de angajare pentru lucrători în domeniul reconstrucției și al revitalizării socioeconomice a teritoriilor afectate de DANA).</w:t>
      </w:r>
      <w:r w:rsidRPr="00D01F7D">
        <w:rPr>
          <w:noProof/>
          <w:color w:val="000000" w:themeColor="text1"/>
        </w:rPr>
        <w:t xml:space="preserve"> </w:t>
      </w:r>
      <w:r w:rsidRPr="00D01F7D">
        <w:rPr>
          <w:noProof/>
        </w:rPr>
        <w:t>Din acest motiv, Spania a solicitat modificarea măsurilor respective.</w:t>
      </w:r>
      <w:r w:rsidRPr="00D01F7D">
        <w:rPr>
          <w:noProof/>
          <w:color w:val="000000" w:themeColor="text1"/>
        </w:rPr>
        <w:t xml:space="preserve"> </w:t>
      </w:r>
      <w:r w:rsidRPr="00D01F7D">
        <w:rPr>
          <w:noProof/>
        </w:rPr>
        <w:t>Decizia de punere în aplicare a Consiliului din 13 iulie 2021 ar trebui să fie modificată în consecință.</w:t>
      </w:r>
    </w:p>
    <w:p w:rsidR="00200E76" w:rsidRPr="00D01F7D" w:rsidRDefault="22F5DE5A" w:rsidP="00200E76">
      <w:pPr>
        <w:pStyle w:val="ManualConsidrant"/>
        <w:rPr>
          <w:rFonts w:eastAsia="Times New Roman"/>
          <w:noProof/>
        </w:rPr>
      </w:pPr>
      <w:r>
        <w:rPr>
          <w:noProof/>
        </w:rPr>
        <w:t>(6)</w:t>
      </w:r>
      <w:r>
        <w:rPr>
          <w:noProof/>
        </w:rPr>
        <w:tab/>
      </w:r>
      <w:r w:rsidRPr="00D01F7D">
        <w:rPr>
          <w:noProof/>
        </w:rPr>
        <w:t xml:space="preserve">Spania a explicat că 48 de măsuri au fost modificate pentru a pune în aplicare alternative mai bune care permit reducerea sarcinii administrative și simplificarea deciziei de punere în aplicare a Consiliului din 13 iulie 2021, îndeplinind, în același timp, obiectivele măsurilor respective. Este vorba despre măsurile C1.I1 (Zone cu emisii scăzute și transformarea transportului urban și metropolitan), C2.I1 (Programul de reabilitare pentru redresarea economică și socială în sectorul rezidențial), C2.I4 (Programul de regenerare și provocările demografice), C3.I4 [Planul de stimulare a durabilității și a competitivității în sectorul agricol și al creșterii animalelor (III): Investiții în agricultura de precizie, în eficiența energetică sau în economia circulară în sectorul agricol și al creșterii animalelor), C4.I1 (Digitalizarea și cunoașterea patrimoniului natural), C4.I2 (Conservarea biodiversității terestre și marine), C4.I3 (Refacerea ecosistemelor și a infrastructurii verzi), C4.I4 (Gestionarea durabilă a pădurilor), C5.I1 [Acțiuni de tratare, salubrizare, eficiență, economii, reutilizare și siguranță a infrastructurii (DSEAR)], C5.I2 (Refacerea ecosistemelor râurilor, a infrastructurii de tratare a apei și atenuarea riscului de inundații), C5.I3 [Tranziția digitală în sectorul apei (Asigurarea respectării legislației digitale în domeniul mediului) – Proiect strategic pentru redresare și transformare economică (PERTE) pentru digitalizarea utilizărilor apei], C5.I4 (Adaptarea liniei de coastă la schimbările climatice), C6.I2 (Programul privind rețeaua transeuropeană de transport, alte lucrări), C6.I3 (Intermodalitate și logistică), C6.I4 (Programul de sprijin pentru transportul durabil și digital), C7.I1 (Dezvoltarea energiei din surse regenerabile și stocarea energiei), C7.R3 (Dezvoltarea comunităților de energie), C10.I1 (Investiții în tranziția justă), C11.I3 (Transformarea digitală și modernizarea Ministerului Politicii Teritoriale și Memoriei Democratice, a Ministerului Transformării Digitale și Serviciilor Publice și a administrațiilor regionale și locale, precum și a Serviciului Național de Sănătate), C11.I4 (Planul de tranziție energetică în cadrul Administrației Generale de Stat), C12.I2 (Programul de stimulare a competitivității și a durabilității industriale), C12.I3 (Planul de sprijinire a punerii în aplicare a legislației privind deșeurile și de promovare a economiei circulare), C13.I1 (Antreprenoriat), C14.I1 (Transformarea modelului turistic în direcția durabilității), C15.I6 (Implementarea 5G: rețele, schimbări tehnologice și inovare), C17.I2 (Infrastructura de cercetare), C17.I5 (Transferul de cunoștințe), C17.I6 (Sănătate), C17.I7 (Mediu, schimbări climatice și energie), C17.I11 (Contribuție voluntară la ESA pentru FutureNav, Programul UE privind conectivitatea securizată și Programul european de lansare a provocărilor - </w:t>
      </w:r>
      <w:r w:rsidRPr="00D01F7D">
        <w:rPr>
          <w:i/>
          <w:iCs/>
          <w:noProof/>
        </w:rPr>
        <w:t>European Launcher Challenge</w:t>
      </w:r>
      <w:r w:rsidRPr="00D01F7D">
        <w:rPr>
          <w:noProof/>
        </w:rPr>
        <w:t>), C18.I2 (Campanii și acțiuni în domeniul sănătății publice), C18.I3 (Creșterea capacităților de răspuns la crizele sanitare), C18.I4 (Formarea profesioniștilor din domeniul sănătății și îmbunătățirea tratamentului pacienților cu boli rare), C18.I5 (Planul de raționalizare a consumului de produse farmaceutice și de promovare a durabilității, precum și de extindere a portofoliului de servicii genomice în sistemul național de sănătate), C18.I6 (Spațiul național al datelor privind sănătatea), C19.I2 (Transformarea digitală a educației), C19.I3 (Competențe digitale pentru ocuparea forței de muncă), C20.I2 (Transformarea digitală a formării profesionale), C21.I1 [Promovarea educației și a îngrijirii timpurii (ECEC)], C23.I1 (Ocuparea forței de muncă în rândul tinerilor), C23.I2 (Ocuparea forței de muncă în rândul femeilor și integrarea perspectivei de gen în politicile active în domeniul pieței forței de muncă), C24.I1 (Consolidarea competitivității industriilor culturale), C24.I2 (Stimularea culturii pe întreg teritoriul), C25.I1 (Programul pentru promovarea, modernizarea și digitalizarea sectorului audiovizual), C26.I2 (Tranziția ecologică a instalațiilor sportive), C31.I1 [Investiții care promovează autoconsumul (pe baza energiei din surse regenerabile și a stocării în spatele contorului)], C32.I1 (Mobilitatea și infrastructura ecologică și durabilă) și C32.I4 (Prevenirea și combaterea dezastrelor naturale: noua componentă spaniolă a „Atlantic Constellation” (ESCA+). Din acest motiv, Spania a solicitat modificarea măsurilor respective.</w:t>
      </w:r>
      <w:r w:rsidRPr="00D01F7D">
        <w:rPr>
          <w:noProof/>
          <w:color w:val="000000" w:themeColor="text1"/>
        </w:rPr>
        <w:t xml:space="preserve"> </w:t>
      </w:r>
      <w:r w:rsidRPr="00D01F7D">
        <w:rPr>
          <w:noProof/>
        </w:rPr>
        <w:t>Decizia de punere în aplicare a Consiliului din 13 iulie 2021 ar trebui să fie modificată în consecință.</w:t>
      </w:r>
    </w:p>
    <w:p w:rsidR="00200E76" w:rsidRPr="00D01F7D" w:rsidRDefault="348B90ED" w:rsidP="00435E16">
      <w:pPr>
        <w:pStyle w:val="ManualConsidrant"/>
        <w:ind w:left="720" w:hanging="720"/>
        <w:rPr>
          <w:rFonts w:eastAsia="Times New Roman"/>
          <w:noProof/>
        </w:rPr>
      </w:pPr>
      <w:r>
        <w:rPr>
          <w:noProof/>
        </w:rPr>
        <w:t>(7)</w:t>
      </w:r>
      <w:r>
        <w:rPr>
          <w:noProof/>
        </w:rPr>
        <w:tab/>
      </w:r>
      <w:r w:rsidRPr="00D01F7D">
        <w:rPr>
          <w:noProof/>
        </w:rPr>
        <w:t>Spania a explicat că 30 de măsuri au fost modificate datorită existenței unor alternative mai bune pentru punerea în aplicare a măsurilor. Este vorba despre măsurile C3.I1 (Planul de sporire a eficienței și a durabilității irigațiilor), C3.I12 (Planul de sporire a eficienței și a durabilității irigațiilor), C7.I2 (Energia durabilă în insule), C9.I1 (Schema de sprijinire a hidrogenului din surse regenerabile, un proiect național), C11.R1 (Reforma pentru modernizarea și digitalizarea administrației), C12.I1 (Spații sectoriale ale datelor pentru digitalizarea sectoarelor și acțiuni de C&amp;D&amp;I), C13.I14 (Injecție de capital în ICO), C13.I15 (Injecție de capital în ICO), C15.I1 (Extinderea benzii largi ultrarapide), C15.I5 (Implementarea infrastructurii digitale transfrontaliere), C15.I7 (Securitate cibernetică: îmbunătățirea capacităților cetățenilor, ale IMM-urilor și ale profesioniștilor; îmbunătățirea ecosistemului sectorului), C15.I8 (PERTE Chip: îmbunătățirea ecosistemului științific și tehnologic. Creșterea capacităților de proiectare), C19.I1 (Competențe digitale transversale), C20.I3 (Extinderea ofertei și internaționalizarea formării profesionale), C21.I3 (Sprijin pentru elevii vulnerabili), C22.R2 (Modernizarea serviciilor sociale publice și oferirea unui nou cadru de reglementare pentru aceștia), C22.I1 (Planul de îngrijire și sprijin pe termen lung: dezinstituționalizare, echipamente și tehnologie), C22.I2 (Planul pentru modernizarea serviciilor sociale – Transformare tehnologică, inovare, formare și consolidarea serviciilor de îngrijire a copiilor), C22.I4 (Planul Spania vă protejează împotriva violenței împotriva femeilor), C22.I5 (Construirea, achiziționarea sau renovarea centrelor de primire pentru migranți și solicitanții de protecție internațională), C23.I3 (Noi competențe pentru tranziția verde, digitală și productivă), C23.I4 (Proiecte pentru reechilibrare și echitate), C25.I2 (PERTE „Noua economie a limbii”: Informații în limba spaniolă și în alte limbi oficiale), C28.I1 (Reduceri fiscale declarate pentru achiziționarea de vehicule electrice sau instalarea de stații de încărcare), C31.I2 (Schema de sprijinire a producției și a utilizării hidrogenului din surse regenerabile), C31.I5 [Investiții pentru sprijinirea decarbonizării industriale (granturi)], C31.I6 [Schema de subvenții pentru proiecte de decarbonizare (granturi)] și C31.I9 (Schema de sprijinire a tranziției verzi). În plus, Spania a identificat o alternativă mai bună, care este mai favorabilă pentru îndeplinirea obiectivelor Regulamentului privind MRR și a criteriilor de evaluare a planurilor de redresare și reziliență. Mai precis, Spania a propus înlocuirea unei măsuri (C28.R2, Reforma beneficiilor fiscale) care aborda o recomandare specifică fiecărei țări cu o nouă măsură (C8.R5, Intrarea în vigoare a legislației care contribuie la tranziția verde) și cu un nou jalon [402a, Publicarea studiilor de analiză a cheltuielilor din noul ciclu (2022-2026) în cadrul măsurii C29.R1 (Procesul de analiză și evaluare a cheltuielilor publice) care abordează două recomandări specifice fiecărei țări. Prin prezentarea unor măsuri de înlocuire care abordează un număr mai mare de recomandări specifice fiecărei țări, planul de redresare și reziliență asigură o mai bună acoperire a provocărilor identificate în recomandările relevante specifice fiecărei țări. În plus, înlocuirea unei măsuri cu două măsuri care abordează recomandările specifice fiecărei țări contribuie la planul de redresare și reziliență, reprezentând un răspuns mai cuprinzător și mai echilibrat în mod corespunzător la situația economică și socială a statului membru, asigurându-se că acesta contribuie într-o manieră adecvată la toți pilonii menționați la articolul 3 din Regulamentul privind MRR. Din acest motiv, Spania a solicitat modificarea măsurilor respective. Decizia de punere în aplicare a Consiliului din 13 iulie 2021 ar trebui să fie modificată în consecință.</w:t>
      </w:r>
    </w:p>
    <w:p w:rsidR="0001145E" w:rsidRPr="00D01F7D" w:rsidRDefault="6E3217EE" w:rsidP="00121D9F">
      <w:pPr>
        <w:pStyle w:val="ManualConsidrant"/>
        <w:rPr>
          <w:rFonts w:eastAsia="Times New Roman"/>
          <w:noProof/>
        </w:rPr>
      </w:pPr>
      <w:r>
        <w:rPr>
          <w:noProof/>
        </w:rPr>
        <w:t>(8)</w:t>
      </w:r>
      <w:r>
        <w:rPr>
          <w:noProof/>
        </w:rPr>
        <w:tab/>
      </w:r>
      <w:r w:rsidRPr="00D01F7D">
        <w:rPr>
          <w:noProof/>
        </w:rPr>
        <w:t>Spania a explicat că cinci măsuri nu mai sunt, în parte, realizabile din cauza constrângerilor legate de lanțul de aprovizionare și a unor dificultăți tehnice neprevăzute. Este vorba despre măsurile C13.I12 (Fondul ENISA pentru antreprenoriat și IMM-uri), C15.I3 (Vouchere pentru conectivitate pentru IMM-uri și persoane fizice), C26.I1 (Digitalizarea sectorului sportului), C32.I2 (Refacerea infrastructurii de apă, de mediu și agricole) și C32.I6 (Schema de sprijin ICO pentru întreprinderile afectate de schimbarea mediului tarifar mondial). Din acest motiv, Spania a solicitat modificarea măsurilor respective.</w:t>
      </w:r>
      <w:r w:rsidRPr="00D01F7D">
        <w:rPr>
          <w:noProof/>
          <w:color w:val="000000" w:themeColor="text1"/>
        </w:rPr>
        <w:t xml:space="preserve"> </w:t>
      </w:r>
      <w:r w:rsidRPr="00D01F7D">
        <w:rPr>
          <w:noProof/>
        </w:rPr>
        <w:t>Decizia de punere în aplicare a Consiliului din 13 iulie 2021 ar trebui să fie modificată în consecință.</w:t>
      </w:r>
    </w:p>
    <w:bookmarkEnd w:id="3"/>
    <w:p w:rsidR="00CC1827" w:rsidRPr="00D01F7D" w:rsidRDefault="08A1B60F" w:rsidP="4B5C2A77">
      <w:pPr>
        <w:pStyle w:val="ManualConsidrant"/>
        <w:rPr>
          <w:rFonts w:eastAsia="Times New Roman"/>
          <w:noProof/>
        </w:rPr>
      </w:pPr>
      <w:r>
        <w:rPr>
          <w:noProof/>
        </w:rPr>
        <w:t>(9)</w:t>
      </w:r>
      <w:r>
        <w:rPr>
          <w:noProof/>
        </w:rPr>
        <w:tab/>
      </w:r>
      <w:r w:rsidRPr="00D01F7D">
        <w:rPr>
          <w:noProof/>
        </w:rPr>
        <w:t xml:space="preserve">Spania a explicat că măsura C31.I4 (Investiții pentru sprijinirea infrastructurii rețelei de energie electrică) nu mai poate fi realizată în termenul prevăzut din cauza necesității de a urma proceduri de verificare mai lungi decât se planificase inițial. Din acest motiv, </w:t>
      </w:r>
      <w:r w:rsidRPr="00D01F7D">
        <w:rPr>
          <w:noProof/>
          <w:color w:val="000000" w:themeColor="text1"/>
        </w:rPr>
        <w:t>Spania</w:t>
      </w:r>
      <w:r w:rsidRPr="00D01F7D">
        <w:rPr>
          <w:noProof/>
        </w:rPr>
        <w:t xml:space="preserve"> a solicitat modificarea măsurii respective.</w:t>
      </w:r>
      <w:r w:rsidRPr="00D01F7D">
        <w:rPr>
          <w:noProof/>
          <w:color w:val="000000" w:themeColor="text1"/>
        </w:rPr>
        <w:t xml:space="preserve"> </w:t>
      </w:r>
      <w:r w:rsidRPr="00D01F7D">
        <w:rPr>
          <w:noProof/>
        </w:rPr>
        <w:t>Decizia de punere în aplicare a Consiliului din 13 iulie 2021 ar trebui să fie modificată în consecință.</w:t>
      </w:r>
    </w:p>
    <w:p w:rsidR="00CC1827" w:rsidRPr="00D01F7D" w:rsidRDefault="00123994" w:rsidP="00123994">
      <w:pPr>
        <w:pStyle w:val="ManualConsidrant"/>
        <w:rPr>
          <w:rFonts w:eastAsia="Times New Roman"/>
          <w:noProof/>
        </w:rPr>
      </w:pPr>
      <w:r>
        <w:rPr>
          <w:noProof/>
        </w:rPr>
        <w:t>(10)</w:t>
      </w:r>
      <w:r>
        <w:rPr>
          <w:noProof/>
        </w:rPr>
        <w:tab/>
      </w:r>
      <w:r w:rsidRPr="00D01F7D">
        <w:rPr>
          <w:noProof/>
        </w:rPr>
        <w:t xml:space="preserve">În urma eliminării unei măsuri și a scăderii nivelului de punere în aplicare a 30 de măsuri în temeiul articolului 21 din Regulamentul (UE) 2021/241, Spania a solicitat utilizarea resurselor care au redevenit disponibile prin scăderea nivelului de punere în aplicare a acestora pentru a spori nivelul de punere în aplicare a 11 măsuri și adăugarea unei noi măsuri și a unui nou jalon]. Este vorba despre eliminarea măsurii C28.R2 și despre o scădere a nivelului de punere în aplicare a măsurilor C2.I2 (Programul de sprijinire a construirii de locuințe sociale de închiriat în clădiri eficiente din punct de vedere energetic), C3.I12 (Planul de sporire a eficienței și a durabilității irigațiilor), C2.I7 (Mecanismul de împrumut al ICO pentru promovarea locuințelor sociale), C9.I1 (Schema de sprijinire a hidrogenului din surse regenerabile, un proiect național), C12.I7 [Schema de sprijin pentru proiectele strategice din lanțul valoric al automobilelor electrice (împrumuturi)], C13.I3 (Digitalizare și inovare și schema de subvenții pentru digitalizarea întreprinderilor), C13.I7 (Fondul Next Tech), C13.I12 (Fondul ENISA pentru antreprenoriat și IMM-uri), C13.I13 [Fondul regional pentru reziliență (FRA)], C13.I15 (Injecție de capital în ICO), C14.I4 (Acțiuni speciale în domeniul competitivității), C15.I3 (Vouchere pentru conectivitate pentru IMM-uri și persoane fizice), C15.I7 (Securitatea cibernetică: îmbunătățirea capacităților cetățenilor, ale IMM-urilor și ale profesioniștilor; îmbunătățirea ecosistemului sectorului), C15.I8 (PERTE Chip: îmbunătățirea ecosistemului științific și tehnologic. Creșterea capacităților de proiectare), </w:t>
      </w:r>
      <w:r w:rsidRPr="00D01F7D">
        <w:rPr>
          <w:noProof/>
          <w:color w:val="000000" w:themeColor="text1"/>
        </w:rPr>
        <w:t>C15.I9 (Mecanismul de finanțare CHIP),</w:t>
      </w:r>
      <w:r w:rsidRPr="00D01F7D">
        <w:rPr>
          <w:noProof/>
        </w:rPr>
        <w:t xml:space="preserve"> C16.R1 (Strategia națională privind IA), C19.I1 (Competențe digitale transversale), C20.I3 (Extinderea ofertei și internaționalizarea formării profesionale), C21.I3 (Sprijin pentru elevii vulnerabili), C22.I2 (Planul pentru modernizarea serviciilor sociale – Transformare tehnologică, inovare, formare și consolidarea serviciilor de îngrijire a copiilor), C22.I5 (Construirea, achiziționarea sau renovarea centrelor de primire pentru migranți și solicitanții de protecție internațională), C23.I4 (Proiecte pentru reechilibrare și echitate), C25.I3 (Fondul pentru centrul audiovizual), C26.I1 (Digitalizarea sectorului sportului), C31.I3 (Schema de subvenții pentru sprijinirea decarbonizării sectorului industrial și a lanțului valoric al surselor regenerabile de energie și al stocării acestora), C31.I4 (Investiții pentru sprijinirea infrastructurii rețelei de energie electrică), C31.I5 [Investiții pentru sprijinirea decarbonizării industriale (granturi)], C32.I2 (Refacerea infrastructurii de apă, de mediu și agricole), C32.I3 (Oportunități de angajare pentru lucrători în domeniul reconstrucției și al revitalizării socioeconomice a teritoriilor afectate de DANA), C32.I6 (Schema de sprijin ICO pentru întreprinderile afectate de schimbarea mediului tarifar mondial), o creștere a nivelului de punere în aplicare a măsurilor C2.I1 (Programul de reabilitare pentru redresarea economică și socială în sectorul rezidențial), C3.I1 (Planul de sporire a eficienței și a durabilității irigațiilor), C12.I1 (Spații sectoriale ale datelor pentru digitalizarea sectoarelor și acțiuni de C&amp;D&amp;I), C13.I14 (Injecție de capital în ICO), C15.I1 (Extinderea benzii largi ultrarapide), C22.I1 (Planul de îngrijire și sprijin pe termen lung: dezinstituționalizare, echipamente și tehnologie), C25.I2 (PERTE „Noua economie a limbii”: Informații în limba spaniolă și în alte limbi oficiale), C28.I1 (Reduceri fiscale declarate pentru achiziționarea de vehicule electrice sau instalarea de stații de încărcare), C31.I2 (Schema de sprijinire a producției și a utilizării hidrogenului din surse regenerabile), C31.I6 [Schema de subvenții pentru proiectele de decarbonizare (granturi)] și C31.I9 (Schema de sprijinire a tranziției verzi), noua măsură C8.R5 (Intrarea în vigoare a legislației care contribuie la tranziția verde) și noul jalon 402a [Publicarea studiilor de analiză a cheltuielilor din noul ciclu (2022-2026)]. Pe această bază, Spania a solicitat adăugarea unei noi măsuri și a unui nou jalon, precum și creșterea nivelului de punere în aplicare a 11 măsuri. Decizia de punere în aplicare a Consiliului din 13 iulie 2021 ar trebui să fie modificată în consecință.</w:t>
      </w:r>
    </w:p>
    <w:bookmarkEnd w:id="0"/>
    <w:p w:rsidR="164BACE7" w:rsidRPr="00D01F7D" w:rsidRDefault="164BACE7" w:rsidP="5A63A463">
      <w:pPr>
        <w:rPr>
          <w:b/>
          <w:bCs/>
          <w:i/>
          <w:iCs/>
          <w:noProof/>
        </w:rPr>
      </w:pPr>
      <w:r w:rsidRPr="00D01F7D">
        <w:rPr>
          <w:b/>
          <w:i/>
          <w:noProof/>
        </w:rPr>
        <w:t>Distribuția jaloanelor și a țintelor</w:t>
      </w:r>
    </w:p>
    <w:p w:rsidR="164BACE7" w:rsidRPr="00D01F7D" w:rsidRDefault="164BACE7" w:rsidP="5A63A463">
      <w:pPr>
        <w:pStyle w:val="ManualConsidrant"/>
        <w:rPr>
          <w:rFonts w:eastAsia="Times New Roman"/>
          <w:noProof/>
        </w:rPr>
      </w:pPr>
      <w:r>
        <w:rPr>
          <w:noProof/>
        </w:rPr>
        <w:t>(11)</w:t>
      </w:r>
      <w:r>
        <w:rPr>
          <w:noProof/>
        </w:rPr>
        <w:tab/>
      </w:r>
      <w:r w:rsidRPr="00D01F7D">
        <w:rPr>
          <w:noProof/>
        </w:rPr>
        <w:t>Distribuția jaloanelor și a țintelor în tranșe ar trebui să fie modificată pentru a se ține seama de modificările aduse planului de redresare și reziliență și de calendarul orientativ prezentat de Spania.</w:t>
      </w:r>
    </w:p>
    <w:p w:rsidR="00007F85" w:rsidRPr="00D01F7D" w:rsidRDefault="00007F85" w:rsidP="00007F85">
      <w:pPr>
        <w:rPr>
          <w:b/>
          <w:bCs/>
          <w:i/>
          <w:iCs/>
          <w:noProof/>
        </w:rPr>
      </w:pPr>
      <w:r w:rsidRPr="00D01F7D">
        <w:rPr>
          <w:b/>
          <w:i/>
          <w:noProof/>
        </w:rPr>
        <w:t>Evaluarea Comisiei</w:t>
      </w:r>
    </w:p>
    <w:p w:rsidR="00007F85" w:rsidRPr="00D01F7D" w:rsidRDefault="4DD75894" w:rsidP="00007F85">
      <w:pPr>
        <w:pStyle w:val="ManualConsidrant"/>
        <w:rPr>
          <w:rFonts w:eastAsia="Times New Roman"/>
          <w:noProof/>
        </w:rPr>
      </w:pPr>
      <w:r>
        <w:rPr>
          <w:noProof/>
        </w:rPr>
        <w:t>(12)</w:t>
      </w:r>
      <w:r>
        <w:rPr>
          <w:noProof/>
        </w:rPr>
        <w:tab/>
      </w:r>
      <w:r w:rsidRPr="00D01F7D">
        <w:rPr>
          <w:noProof/>
        </w:rPr>
        <w:t>Comisia a evaluat planul de redresare și reziliență modificat în raport cu criteriile de evaluare prevăzute la articolul 19 alineatul (3) din Regulamentul (UE) 2021/241.</w:t>
      </w:r>
    </w:p>
    <w:p w:rsidR="00007F85" w:rsidRPr="00D01F7D" w:rsidRDefault="4DD75894" w:rsidP="5A63A463">
      <w:pPr>
        <w:pStyle w:val="ManualConsidrant"/>
        <w:rPr>
          <w:rFonts w:eastAsia="Times New Roman"/>
          <w:noProof/>
        </w:rPr>
      </w:pPr>
      <w:r>
        <w:rPr>
          <w:noProof/>
        </w:rPr>
        <w:t>(13)</w:t>
      </w:r>
      <w:r>
        <w:rPr>
          <w:noProof/>
        </w:rPr>
        <w:tab/>
      </w:r>
      <w:r w:rsidRPr="00D01F7D">
        <w:rPr>
          <w:noProof/>
        </w:rPr>
        <w:t xml:space="preserve">Comisia consideră că modificările prezentate de Spania nu afectează evaluarea pozitivă a planului de redresare și reziliență formulată în Decizia de punere în aplicare a Consiliului din 13 iulie 2021 în ceea ce privește relevanța, eficacitatea, eficiența și coerența planului de redresare și reziliență în raport cu criteriile de evaluare prevăzute la articolul 19 alineatul (3) </w:t>
      </w:r>
      <w:r w:rsidRPr="00D01F7D">
        <w:rPr>
          <w:rStyle w:val="normaltextrun"/>
          <w:noProof/>
        </w:rPr>
        <w:t>literele (a), (b), (c), (d),(da), (db), (g), (j) și (k)</w:t>
      </w:r>
      <w:r w:rsidRPr="00D01F7D">
        <w:rPr>
          <w:noProof/>
        </w:rPr>
        <w:t xml:space="preserve"> din Regulamentul (UE) 2021/241.</w:t>
      </w:r>
    </w:p>
    <w:p w:rsidR="00007F85" w:rsidRPr="00D01F7D" w:rsidRDefault="00007F85" w:rsidP="677D7A9B">
      <w:pPr>
        <w:rPr>
          <w:i/>
          <w:noProof/>
        </w:rPr>
      </w:pPr>
      <w:r w:rsidRPr="00D01F7D">
        <w:rPr>
          <w:b/>
          <w:i/>
          <w:noProof/>
        </w:rPr>
        <w:t>Contribuția la tranziția verde, inclusiv la biodiversitate</w:t>
      </w:r>
    </w:p>
    <w:p w:rsidR="2F0C6492" w:rsidRPr="00D01F7D" w:rsidRDefault="1E6E30F1" w:rsidP="00037670">
      <w:pPr>
        <w:pStyle w:val="ManualConsidrant"/>
        <w:rPr>
          <w:rFonts w:eastAsia="Times New Roman"/>
          <w:noProof/>
        </w:rPr>
      </w:pPr>
      <w:r>
        <w:rPr>
          <w:noProof/>
        </w:rPr>
        <w:t>(14)</w:t>
      </w:r>
      <w:r>
        <w:rPr>
          <w:noProof/>
        </w:rPr>
        <w:tab/>
      </w:r>
      <w:r w:rsidRPr="00D01F7D">
        <w:rPr>
          <w:noProof/>
        </w:rPr>
        <w:t>În conformitate cu articolul 19 alineatul (3) litera (e) din Regulamentul (UE) 2021/241 și cu criteriul 2.5 din anexa V la acesta, planul de redresare și reziliență modificat conține măsuri care contribuie în mare măsură (nota A) la tranziția verde, inclusiv la biodiversitate, sau la abordarea provocărilor generate de această tranziție. Suma aferentă măsurilor de sprijinire a obiectivelor climatice reprezintă 37.277 % din alocarea totală a PNRR modificat și 90.974 % din costurile totale estimate ale măsurilor din capitolul privind REPowerEU, calculate în conformitate cu metodologia prevăzută în anexa VI la Regulamentul (UE) 2021/241. În conformitate cu articolul 17 din Regulamentul (UE) 2021/241, planul de redresare și reziliență modificat este în concordanță cu informațiile incluse în Planul național privind energia și clima pentru perioada 2021-2030.</w:t>
      </w:r>
    </w:p>
    <w:p w:rsidR="2F0C6492" w:rsidRPr="00D01F7D" w:rsidRDefault="00716CD0" w:rsidP="00037670">
      <w:pPr>
        <w:pStyle w:val="ManualConsidrant"/>
        <w:rPr>
          <w:rFonts w:eastAsia="Times New Roman"/>
          <w:noProof/>
        </w:rPr>
      </w:pPr>
      <w:r>
        <w:rPr>
          <w:noProof/>
        </w:rPr>
        <w:t>(15)</w:t>
      </w:r>
      <w:r>
        <w:rPr>
          <w:noProof/>
        </w:rPr>
        <w:tab/>
      </w:r>
      <w:r w:rsidRPr="00D01F7D">
        <w:rPr>
          <w:noProof/>
        </w:rPr>
        <w:t>În linii generale, conținutul în materie de marcare climatică al anumitor măsuri a înregistrat o creștere a nivelului de ambiție și a costurilor aferente, în timp ce alte măsuri au înregistrat o scădere a nivelului lor de ambiție. În total, modificările aduse planului de redresare și reziliență al Spaniei implică un sold net al contribuției globale la obiectivul climatic al planului de redresare și reziliență care rămâne stabil, situându-se la 37,277 %. Se preconizează că măsurile incluse în plan vor reduce emisiile de gaze cu efect de seră și vor facilita utilizarea pe scară largă a energiei din surse regenerabile, contribuind astfel la atingerea obiectivelor climatice pentru 2030 și a obiectivului Uniunii de a atinge neutralitatea climatică până în 2050.</w:t>
      </w:r>
    </w:p>
    <w:p w:rsidR="06AE4586" w:rsidRPr="00D01F7D" w:rsidRDefault="0C4E9D7F" w:rsidP="5D1E93E7">
      <w:pPr>
        <w:rPr>
          <w:i/>
          <w:iCs/>
          <w:noProof/>
        </w:rPr>
      </w:pPr>
      <w:r w:rsidRPr="00D01F7D">
        <w:rPr>
          <w:b/>
          <w:i/>
          <w:noProof/>
        </w:rPr>
        <w:t>Contribuția la tranziția digitală</w:t>
      </w:r>
    </w:p>
    <w:p w:rsidR="001A259F" w:rsidRPr="00D01F7D" w:rsidRDefault="1E6E30F1" w:rsidP="008C76B2">
      <w:pPr>
        <w:pStyle w:val="ManualConsidrant"/>
        <w:rPr>
          <w:rFonts w:eastAsia="Times New Roman"/>
          <w:noProof/>
        </w:rPr>
      </w:pPr>
      <w:r>
        <w:rPr>
          <w:noProof/>
        </w:rPr>
        <w:t>(16)</w:t>
      </w:r>
      <w:r>
        <w:rPr>
          <w:noProof/>
        </w:rPr>
        <w:tab/>
      </w:r>
      <w:r w:rsidRPr="00D01F7D">
        <w:rPr>
          <w:noProof/>
        </w:rPr>
        <w:t>În conformitate cu articolul 19 alineatul (3) litera (f) din Regulamentul (UE) 2021/241 și cu criteriul 2.6 din anexa V la acesta, planul de redresare și reziliență modificat conține măsuri care contribuie în mare măsură (nota A) la tranziția digitală sau la abordarea provocărilor generate de aceasta. Suma aferentă măsurilor de sprijinire a obiectivelor digitale reprezintă 22,578 % din suma totală alocată planului de redresare și reziliență modificat, calculată în conformitate cu metodologia din anexa VII la regulamentul menționat.</w:t>
      </w:r>
    </w:p>
    <w:p w:rsidR="004E2A12" w:rsidRPr="00D01F7D" w:rsidRDefault="00030E65" w:rsidP="2CDD6622">
      <w:pPr>
        <w:pStyle w:val="ManualConsidrant"/>
        <w:rPr>
          <w:rFonts w:eastAsia="Times New Roman"/>
          <w:noProof/>
        </w:rPr>
      </w:pPr>
      <w:r>
        <w:rPr>
          <w:noProof/>
        </w:rPr>
        <w:t>(17)</w:t>
      </w:r>
      <w:r>
        <w:rPr>
          <w:noProof/>
        </w:rPr>
        <w:tab/>
      </w:r>
      <w:r w:rsidRPr="00D01F7D">
        <w:rPr>
          <w:noProof/>
        </w:rPr>
        <w:t>În ansamblu, ținând seama de creșterea costurilor și a nivelului de ambiție aferente unor măsuri cu marcare digitală, precum și de scăderea aferentă altor măsuri similare, modificările aduse planului de redresare și reziliență al Spaniei determină o creștere netă cu 1,061 puncte procentuale a contribuției totale la obiectivul digital al planului, de la 21,517 % la 22,578 %. Planul de redresare și reziliență modificat continuă să contribuie în mod semnificativ la tranziția digitală, inclusiv prin creșterea gradului de digitalizare a administrației publice și a întreprinderilor, precum și prin creșterea numărului de servicii digitale pentru cetățeni și întreprinderi.</w:t>
      </w:r>
    </w:p>
    <w:p w:rsidR="00D07863" w:rsidRPr="00D01F7D" w:rsidRDefault="4DD75894" w:rsidP="00D07863">
      <w:pPr>
        <w:rPr>
          <w:b/>
          <w:bCs/>
          <w:i/>
          <w:iCs/>
          <w:noProof/>
        </w:rPr>
      </w:pPr>
      <w:r w:rsidRPr="00D01F7D">
        <w:rPr>
          <w:b/>
          <w:i/>
          <w:noProof/>
        </w:rPr>
        <w:t>Monitorizare și punere în aplicare</w:t>
      </w:r>
    </w:p>
    <w:p w:rsidR="4DD75894" w:rsidRPr="00D01F7D" w:rsidRDefault="00D07863" w:rsidP="00D07863">
      <w:pPr>
        <w:pStyle w:val="ManualConsidrant"/>
        <w:rPr>
          <w:noProof/>
        </w:rPr>
      </w:pPr>
      <w:r>
        <w:rPr>
          <w:noProof/>
        </w:rPr>
        <w:t>(18)</w:t>
      </w:r>
      <w:r>
        <w:rPr>
          <w:noProof/>
        </w:rPr>
        <w:tab/>
      </w:r>
      <w:r w:rsidRPr="00D01F7D">
        <w:rPr>
          <w:noProof/>
        </w:rPr>
        <w:t>În conformitate cu articolul 19 alineatul (3) litera (h) din Regulamentul (UE) 2021/241 și cu criteriul 2.8 din anexa V la acesta, măsurile propuse în planul de redresare și reziliență modificat sunt adecvate (nota A) pentru a asigura monitorizarea și implementarea eficace a planului, inclusiv a calendarului, a jaloanelor și a țintelor preconizate, precum și a indicatorilor aferenți.</w:t>
      </w:r>
    </w:p>
    <w:p w:rsidR="258B3719" w:rsidRPr="00D01F7D" w:rsidRDefault="258B3719" w:rsidP="00D07863">
      <w:pPr>
        <w:pStyle w:val="ManualConsidrant"/>
        <w:rPr>
          <w:noProof/>
        </w:rPr>
      </w:pPr>
      <w:r>
        <w:rPr>
          <w:noProof/>
        </w:rPr>
        <w:t>(19)</w:t>
      </w:r>
      <w:r>
        <w:rPr>
          <w:noProof/>
        </w:rPr>
        <w:tab/>
      </w:r>
      <w:r w:rsidRPr="00D01F7D">
        <w:rPr>
          <w:noProof/>
        </w:rPr>
        <w:t>Pe lângă dispozițiile care au fost considerate adecvate în trecut, Spania a adoptat dispoziții juridice suplimentare pentru a asigura buna gestiune financiară și eficiența din punctul de vedere al costurilor a resurselor primite. În special, în cazul în care cheltuielile eligibile finale pentru anumite proiecte finanțate prin cheltuielile aferente granturilor la nivel național, regional sau local sunt mai mici decât suma acordată inițial, sumele disponibile rezultate se realocă în cadrul aceluiași domeniu de politică al componentei relevante, în conformitate cu cerințele de marcare aplicabile.</w:t>
      </w:r>
    </w:p>
    <w:p w:rsidR="00007F85" w:rsidRPr="00D01F7D" w:rsidRDefault="00007F85" w:rsidP="4B5C2A77">
      <w:pPr>
        <w:rPr>
          <w:i/>
          <w:noProof/>
        </w:rPr>
      </w:pPr>
      <w:r w:rsidRPr="00D01F7D">
        <w:rPr>
          <w:b/>
          <w:i/>
          <w:noProof/>
        </w:rPr>
        <w:t>Stabilirea costurilor</w:t>
      </w:r>
    </w:p>
    <w:p w:rsidR="000455C4" w:rsidRPr="00D01F7D" w:rsidRDefault="1E6E30F1" w:rsidP="00F42430">
      <w:pPr>
        <w:pStyle w:val="ManualConsidrant"/>
        <w:rPr>
          <w:rFonts w:eastAsia="Times New Roman"/>
          <w:noProof/>
        </w:rPr>
      </w:pPr>
      <w:r>
        <w:rPr>
          <w:noProof/>
        </w:rPr>
        <w:t>(20)</w:t>
      </w:r>
      <w:r>
        <w:rPr>
          <w:noProof/>
        </w:rPr>
        <w:tab/>
      </w:r>
      <w:r w:rsidRPr="00D01F7D">
        <w:rPr>
          <w:noProof/>
        </w:rPr>
        <w:t>În conformitate cu articolul 19 alineatul (3) litera (i) din Regulamentul (UE) 2021/241 și cu criteriul 2.9 din anexa V la acesta, justificarea furnizată în planul de redresare și reziliență modificat cu privire la costurile totale estimate ale planului de redresare și reziliență este, într-o măsură moderată nota B, rezonabilă și plauzibilă, respectă principiul eficienței costurilor și este proporțională cu impactul economic și social național preconizat.</w:t>
      </w:r>
    </w:p>
    <w:p w:rsidR="000455C4" w:rsidRPr="00D01F7D" w:rsidRDefault="000455C4" w:rsidP="2CDD6622">
      <w:pPr>
        <w:pStyle w:val="ManualConsidrant"/>
        <w:rPr>
          <w:rFonts w:eastAsia="Times New Roman"/>
          <w:noProof/>
        </w:rPr>
      </w:pPr>
      <w:r>
        <w:rPr>
          <w:noProof/>
        </w:rPr>
        <w:t>(21)</w:t>
      </w:r>
      <w:r>
        <w:rPr>
          <w:noProof/>
        </w:rPr>
        <w:tab/>
      </w:r>
      <w:r w:rsidRPr="00D01F7D">
        <w:rPr>
          <w:noProof/>
        </w:rPr>
        <w:t>Cuantumul costului total estimat al planului de redresare și reziliență modificat este în concordanță cu natura și tipul reformelor și investițiilor avute în vedere. Prin urmare, estimările costului pentru majoritatea măsurilor din planul de redresare și reziliență modificat sunt considerate rezonabile și plauzibile. Spania a furnizat suficiente informații și dovezi în sprijinul faptului că cuantumul costului total estimat nu face obiectul unei finanțări existente sau planificate din partea Uniunii. În fine, cuantumul costului total estimat al planului de redresare și reziliență modificat respectă principiul eficienței costurilor și este proporțional cu impactul economic și social național preconizat. Prin urmare, nota B este justificată pentru planul de redresare și reziliență modificat.</w:t>
      </w:r>
    </w:p>
    <w:p w:rsidR="00007F85" w:rsidRPr="00D01F7D" w:rsidRDefault="00007F85" w:rsidP="00D07863">
      <w:pPr>
        <w:rPr>
          <w:rFonts w:eastAsia="Times New Roman"/>
          <w:b/>
          <w:bCs/>
          <w:i/>
          <w:iCs/>
          <w:noProof/>
        </w:rPr>
      </w:pPr>
      <w:r w:rsidRPr="00D01F7D">
        <w:rPr>
          <w:b/>
          <w:i/>
          <w:noProof/>
        </w:rPr>
        <w:t>Evaluarea pozitivă</w:t>
      </w:r>
    </w:p>
    <w:p w:rsidR="00007F85" w:rsidRPr="00D01F7D" w:rsidRDefault="4DD75894" w:rsidP="00007F85">
      <w:pPr>
        <w:pStyle w:val="ManualConsidrant"/>
        <w:rPr>
          <w:rFonts w:eastAsia="Times New Roman"/>
          <w:noProof/>
        </w:rPr>
      </w:pPr>
      <w:r>
        <w:rPr>
          <w:noProof/>
        </w:rPr>
        <w:t>(22)</w:t>
      </w:r>
      <w:r>
        <w:rPr>
          <w:noProof/>
        </w:rPr>
        <w:tab/>
      </w:r>
      <w:r w:rsidRPr="00D01F7D">
        <w:rPr>
          <w:noProof/>
        </w:rPr>
        <w:t>În urma evaluării pozitive de către Comisie a planului de redresare și reziliență modificat, prin care s-a constatat că planul de redresare și reziliență îndeplinește în mod satisfăcător criteriile de evaluare prevăzute în Regulamentul (UE) 2021/241, în conformitate cu articolul 20 alineatul (2) din regulamentul respectiv și cu anexa V la acesta, ar trebui stabilite reformele și proiectele de investiții necesare pentru implementarea planului de redresare și reziliență modificat, jaloanele, țintele și indicatorii relevanți, precum și cuantumul pus la dispoziție de Uniune pentru punerea în aplicare a planului de redresare și reziliență modificat.</w:t>
      </w:r>
    </w:p>
    <w:p w:rsidR="00007F85" w:rsidRPr="00D01F7D" w:rsidRDefault="00007F85" w:rsidP="00007F85">
      <w:pPr>
        <w:rPr>
          <w:b/>
          <w:bCs/>
          <w:i/>
          <w:iCs/>
          <w:noProof/>
        </w:rPr>
      </w:pPr>
      <w:r w:rsidRPr="00D01F7D">
        <w:rPr>
          <w:b/>
          <w:i/>
          <w:noProof/>
        </w:rPr>
        <w:t>Contribuția financiară</w:t>
      </w:r>
    </w:p>
    <w:p w:rsidR="00007F85" w:rsidRPr="00D01F7D" w:rsidRDefault="1E6E30F1" w:rsidP="006C70B8">
      <w:pPr>
        <w:pStyle w:val="ManualConsidrant"/>
        <w:rPr>
          <w:noProof/>
        </w:rPr>
      </w:pPr>
      <w:r>
        <w:rPr>
          <w:noProof/>
        </w:rPr>
        <w:t>(23)</w:t>
      </w:r>
      <w:r>
        <w:rPr>
          <w:noProof/>
        </w:rPr>
        <w:tab/>
      </w:r>
      <w:r w:rsidRPr="00D01F7D">
        <w:rPr>
          <w:noProof/>
        </w:rPr>
        <w:t>Costurile totale estimate ale planului de redresare și reziliență modificat al Spaniei sunt de 101 318 408 928 EUR. Întrucât cuantumul costului total estimat al planului de redresare și reziliență modificat este mai mare decât contribuția financiară maximă actualizată disponibilă pentru Spania, contribuția financiară stabilită în conformitate cu articolul 4a din Regulamentul (UE) 2021/1755 al Parlamentului European și al Consiliului</w:t>
      </w:r>
      <w:r w:rsidRPr="00D01F7D">
        <w:rPr>
          <w:rStyle w:val="FootnoteReference"/>
          <w:noProof/>
        </w:rPr>
        <w:footnoteReference w:id="12"/>
      </w:r>
      <w:r w:rsidRPr="00D01F7D">
        <w:rPr>
          <w:noProof/>
        </w:rPr>
        <w:t>, cu articolul 20 alineatul (4) și cu articolul 21a alineatul (6) din Regulamentul (UE) 2021/241 care este alocată planului de redresare și reziliență modificat al Spaniei ar trebui să fie egală cu 79 854 183 024 EUR. Prin urmare, contribuția financiară pusă la dispoziția Spaniei rămâne neschimbată.</w:t>
      </w:r>
    </w:p>
    <w:p w:rsidR="00007F85" w:rsidRPr="00D01F7D" w:rsidRDefault="00007F85" w:rsidP="00007F85">
      <w:pPr>
        <w:rPr>
          <w:b/>
          <w:bCs/>
          <w:i/>
          <w:iCs/>
          <w:noProof/>
        </w:rPr>
      </w:pPr>
      <w:r w:rsidRPr="00D01F7D">
        <w:rPr>
          <w:b/>
          <w:i/>
          <w:noProof/>
        </w:rPr>
        <w:t>Împrumuturi</w:t>
      </w:r>
    </w:p>
    <w:p w:rsidR="00007F85" w:rsidRPr="00D01F7D" w:rsidRDefault="1E6E30F1" w:rsidP="00007F85">
      <w:pPr>
        <w:pStyle w:val="ManualConsidrant"/>
        <w:rPr>
          <w:rFonts w:eastAsia="Calibri"/>
          <w:noProof/>
          <w:kern w:val="2"/>
          <w14:ligatures w14:val="standardContextual"/>
        </w:rPr>
      </w:pPr>
      <w:r>
        <w:rPr>
          <w:noProof/>
        </w:rPr>
        <w:t>(24)</w:t>
      </w:r>
      <w:r>
        <w:rPr>
          <w:noProof/>
        </w:rPr>
        <w:tab/>
      </w:r>
      <w:r w:rsidRPr="00D01F7D">
        <w:rPr>
          <w:noProof/>
        </w:rPr>
        <w:t>Pentru a sprijini reformele și investițiile suplimentare, un sprijin sub formă de împrumut în valoare totală de 83 160 060 000 EUR a fost pus la dispoziția Spaniei prin Decizia de punere în aplicare a Consiliului din 17 octombrie 2023. În urma eliminării măsurii C3.I12 (Planul de sporire a eficienței și a durabilității irigațiilor) și a scăderii nivelului de punere în aplicare a măsurii C2.I7 (Mecanismul de împrumut al ICO pentru promovarea locuințelor sociale), C12.I7 [Schema de sprijin pentru proiectele strategice din lanțul valoric al automobilelor electrice (împrumuturi)], C13.I7 (Fondul Next Tech), C13.I12 (Fondul ENISA pentru antreprenoriat și IMM-uri), C13.I13 [Fondul regional pentru reziliență (FRA)], C13.I15 (Injecție de capital în ICO), C15.I9 (Mecanismul de finanțare CHIP) și C25.I3 (Fondul pentru centrul audiovizual) în temeiul articolului 21 din Regulamentul 2021/241, Spania nu a solicitat utilizarea resurselor de împrumut eliberate pentru a sprijini noi măsuri sau pentru a crește nivelul de punere în aplicare a măsurilor existente în cadrul planului de redresare și reziliență. Cuantumul costurilor estimate totale aferente planului de redresare și reziliență este mai mic decât contribuția financiară combinată disponibilă pentru Spania și decât sprijinul sub formă de împrumut care a fost pus la dispoziția Spaniei prin Decizia de punere în aplicare a Consiliului din 17 octombrie 2023. Prin urmare, sprijinul total sub formă de împrumut pus la dispoziția Spaniei ar trebui redus la 21 448 689 929 EUR.</w:t>
      </w:r>
    </w:p>
    <w:p w:rsidR="00007F85" w:rsidRPr="00D01F7D" w:rsidRDefault="4DD75894" w:rsidP="00007F85">
      <w:pPr>
        <w:pStyle w:val="ManualConsidrant"/>
        <w:rPr>
          <w:noProof/>
        </w:rPr>
      </w:pPr>
      <w:r>
        <w:rPr>
          <w:noProof/>
        </w:rPr>
        <w:t>(25)</w:t>
      </w:r>
      <w:r>
        <w:rPr>
          <w:noProof/>
        </w:rPr>
        <w:tab/>
      </w:r>
      <w:r w:rsidRPr="00D01F7D">
        <w:rPr>
          <w:noProof/>
        </w:rPr>
        <w:t>Valoarea contribuției financiare pentru Spania ar trebui stabilită în prezenta decizie, în conformitate cu articolul 20 din Regulamentul (UE) 2021/241. Cu toate acestea, în temeiul Deciziei de punere în aplicare a Comisiei din 3 august 2026 privind reducerea cuantumului celei de a cincea tranșe a sprijinului nerambursabil acordat Spaniei, adoptată în conformitate cu articolul 24 alineatul (8) din Regulamentul (UE) 2021/241, contribuția financiară a fost redusă cu 197 971 828 EUR, iar Spania nu poate solicita Comisiei plata acesteia.</w:t>
      </w:r>
    </w:p>
    <w:p w:rsidR="00007F85" w:rsidRPr="00D01F7D" w:rsidRDefault="4DD75894" w:rsidP="00007F85">
      <w:pPr>
        <w:pStyle w:val="ManualConsidrant"/>
        <w:ind w:left="720" w:hanging="720"/>
        <w:rPr>
          <w:rFonts w:eastAsia="Times New Roman"/>
          <w:noProof/>
        </w:rPr>
      </w:pPr>
      <w:r>
        <w:rPr>
          <w:noProof/>
        </w:rPr>
        <w:t>(26)</w:t>
      </w:r>
      <w:r>
        <w:rPr>
          <w:noProof/>
        </w:rPr>
        <w:tab/>
      </w:r>
      <w:r w:rsidRPr="00D01F7D">
        <w:rPr>
          <w:noProof/>
        </w:rPr>
        <w:t>Decizia de punere în aplicare a Consiliului din 13 iulie 2021 ar trebui să fie modificată în consecință. Din motive de claritate, anexa la Decizia de punere în aplicare a Consiliului din 13 iulie 2021 ar trebui să fie înlocuită în întregime.</w:t>
      </w:r>
    </w:p>
    <w:p w:rsidR="00CD54FA" w:rsidRPr="00D01F7D" w:rsidRDefault="613BEE38" w:rsidP="00007F85">
      <w:pPr>
        <w:pStyle w:val="ManualConsidrant"/>
        <w:ind w:left="720" w:hanging="720"/>
        <w:rPr>
          <w:rFonts w:eastAsia="Times New Roman"/>
          <w:noProof/>
        </w:rPr>
      </w:pPr>
      <w:r>
        <w:rPr>
          <w:noProof/>
        </w:rPr>
        <w:t>(27)</w:t>
      </w:r>
      <w:r>
        <w:rPr>
          <w:noProof/>
        </w:rPr>
        <w:tab/>
      </w:r>
      <w:r w:rsidRPr="00D01F7D">
        <w:rPr>
          <w:noProof/>
        </w:rPr>
        <w:t>Prezenta decizie nu ar trebui să aducă atingere rezultatului niciuneia dintre procedurile legate de acordarea de fonduri ale Uniunii în cadrul oricărui alt program al Uniunii în afară de cel prevăzut de mecanism sau procedurilor legate de denaturări ale funcționării pieței interne care ar putea fi inițiate, în special în temeiul articolelor 107 și 108 din tratat. Decizia nu prevalează asupra cerinței ca statele membre să notifice Comisiei potențialele ajutoare de stat în temeiul articolului 108 din tratat,</w:t>
      </w:r>
    </w:p>
    <w:p w:rsidR="00007F85" w:rsidRPr="00D01F7D" w:rsidRDefault="00007F85" w:rsidP="00007F85">
      <w:pPr>
        <w:pStyle w:val="Formuledadoption"/>
        <w:rPr>
          <w:noProof/>
        </w:rPr>
      </w:pPr>
      <w:r w:rsidRPr="00D01F7D">
        <w:rPr>
          <w:noProof/>
        </w:rPr>
        <w:t xml:space="preserve">ADOPTĂ PREZENTA DECIZIE: </w:t>
      </w:r>
    </w:p>
    <w:p w:rsidR="00007F85" w:rsidRPr="00D01F7D" w:rsidRDefault="00007F85" w:rsidP="00007F85">
      <w:pPr>
        <w:pStyle w:val="Titrearticle"/>
        <w:rPr>
          <w:noProof/>
        </w:rPr>
      </w:pPr>
      <w:r w:rsidRPr="00D01F7D">
        <w:rPr>
          <w:noProof/>
        </w:rPr>
        <w:t xml:space="preserve">Articolul 1 </w:t>
      </w:r>
      <w:r w:rsidRPr="00D01F7D">
        <w:rPr>
          <w:noProof/>
        </w:rPr>
        <w:br/>
        <w:t>Aprobarea evaluării planului de redresare și reziliență</w:t>
      </w:r>
    </w:p>
    <w:p w:rsidR="00007F85" w:rsidRPr="00D01F7D" w:rsidRDefault="00007F85" w:rsidP="00007F85">
      <w:pPr>
        <w:rPr>
          <w:rFonts w:eastAsia="Times New Roman"/>
          <w:noProof/>
        </w:rPr>
      </w:pPr>
      <w:r w:rsidRPr="00D01F7D">
        <w:rPr>
          <w:noProof/>
        </w:rPr>
        <w:t xml:space="preserve">Se aprobă evaluarea planului de redresare și reziliență modificat al Spaniei pe baza criteriilor prevăzute la articolul 19 alineatul (3) din Regulamentul (UE) 2021/241. </w:t>
      </w:r>
    </w:p>
    <w:p w:rsidR="00007F85" w:rsidRPr="00D01F7D" w:rsidRDefault="00007F85" w:rsidP="00007F85">
      <w:pPr>
        <w:pStyle w:val="Titrearticle"/>
        <w:rPr>
          <w:noProof/>
        </w:rPr>
      </w:pPr>
      <w:r w:rsidRPr="00D01F7D">
        <w:rPr>
          <w:noProof/>
        </w:rPr>
        <w:t xml:space="preserve">Articolul 2 </w:t>
      </w:r>
      <w:r w:rsidRPr="00D01F7D">
        <w:rPr>
          <w:noProof/>
        </w:rPr>
        <w:br/>
        <w:t>Modificări</w:t>
      </w:r>
    </w:p>
    <w:p w:rsidR="005C25E9" w:rsidRPr="00D01F7D" w:rsidRDefault="00007F85" w:rsidP="00007F85">
      <w:pPr>
        <w:rPr>
          <w:rFonts w:eastAsia="Times New Roman"/>
          <w:noProof/>
        </w:rPr>
      </w:pPr>
      <w:r w:rsidRPr="00D01F7D">
        <w:rPr>
          <w:noProof/>
        </w:rPr>
        <w:t xml:space="preserve">Decizia de punere în aplicare a Consiliului din 13 iulie 2021 de aprobare a evaluării planului de redresare și reziliență al Spaniei se modifică după cum urmează: </w:t>
      </w:r>
    </w:p>
    <w:p w:rsidR="00CD28D7" w:rsidRPr="00D01F7D" w:rsidRDefault="00CD28D7" w:rsidP="00CD28D7">
      <w:pPr>
        <w:rPr>
          <w:noProof/>
        </w:rPr>
      </w:pPr>
      <w:r w:rsidRPr="00D01F7D">
        <w:rPr>
          <w:noProof/>
        </w:rPr>
        <w:t>(1) La articolul 2a, alineatul (1) se înlocuiește cu următorul text:</w:t>
      </w:r>
    </w:p>
    <w:p w:rsidR="00960A1D" w:rsidRPr="00D01F7D" w:rsidRDefault="003C65D3" w:rsidP="00CD28D7">
      <w:pPr>
        <w:rPr>
          <w:noProof/>
          <w:sz w:val="2"/>
          <w:szCs w:val="2"/>
        </w:rPr>
      </w:pPr>
      <w:r w:rsidRPr="00D01F7D">
        <w:rPr>
          <w:noProof/>
        </w:rPr>
        <w:t>„(1) Uniunea pune la dispoziția Spaniei un împrumut de maximum 21 448 689 929 EUR.”;</w:t>
      </w:r>
    </w:p>
    <w:p w:rsidR="00007F85" w:rsidRPr="00D01F7D" w:rsidRDefault="00CD28D7" w:rsidP="00CD28D7">
      <w:pPr>
        <w:rPr>
          <w:noProof/>
        </w:rPr>
      </w:pPr>
      <w:r w:rsidRPr="00D01F7D">
        <w:rPr>
          <w:noProof/>
        </w:rPr>
        <w:t>(2) Anexa se înlocuiește cu textul prevăzut în anexa la prezenta decizie.</w:t>
      </w:r>
    </w:p>
    <w:p w:rsidR="00007F85" w:rsidRPr="00D01F7D" w:rsidRDefault="00007F85" w:rsidP="003312C7">
      <w:pPr>
        <w:pStyle w:val="Titrearticle"/>
        <w:rPr>
          <w:noProof/>
        </w:rPr>
      </w:pPr>
      <w:r w:rsidRPr="00D01F7D">
        <w:rPr>
          <w:noProof/>
        </w:rPr>
        <w:t xml:space="preserve">Articolul 3 </w:t>
      </w:r>
      <w:r w:rsidRPr="00D01F7D">
        <w:rPr>
          <w:noProof/>
        </w:rPr>
        <w:br/>
        <w:t>Destinatar</w:t>
      </w:r>
    </w:p>
    <w:p w:rsidR="00007F85" w:rsidRPr="00D01F7D" w:rsidRDefault="00007F85" w:rsidP="00007F85">
      <w:pPr>
        <w:rPr>
          <w:noProof/>
        </w:rPr>
      </w:pPr>
      <w:r w:rsidRPr="00D01F7D">
        <w:rPr>
          <w:noProof/>
        </w:rPr>
        <w:t>Prezenta decizie se adresează Regatului Spaniei.</w:t>
      </w:r>
    </w:p>
    <w:p w:rsidR="00007F85" w:rsidRPr="00D01F7D" w:rsidRDefault="00D01F7D" w:rsidP="003312C7">
      <w:pPr>
        <w:pStyle w:val="Fait"/>
        <w:rPr>
          <w:noProof/>
        </w:rPr>
      </w:pPr>
      <w:r>
        <w:rPr>
          <w:noProof/>
        </w:rPr>
        <w:t>Adoptată la Bruxelles,</w:t>
      </w:r>
    </w:p>
    <w:p w:rsidR="00007F85" w:rsidRPr="00D01F7D" w:rsidRDefault="00007F85" w:rsidP="003312C7">
      <w:pPr>
        <w:pStyle w:val="Institutionquisigne"/>
        <w:rPr>
          <w:noProof/>
        </w:rPr>
      </w:pPr>
      <w:r w:rsidRPr="00D01F7D">
        <w:rPr>
          <w:noProof/>
        </w:rPr>
        <w:tab/>
        <w:t>Pentru Consiliu</w:t>
      </w:r>
    </w:p>
    <w:p w:rsidR="002709B6" w:rsidRPr="00D01F7D" w:rsidRDefault="00007F85" w:rsidP="00A1233B">
      <w:pPr>
        <w:pStyle w:val="Personnequisigne"/>
        <w:rPr>
          <w:noProof/>
          <w:color w:val="008000"/>
        </w:rPr>
      </w:pPr>
      <w:r w:rsidRPr="00D01F7D">
        <w:rPr>
          <w:noProof/>
        </w:rPr>
        <w:tab/>
        <w:t>Președintele</w:t>
      </w:r>
    </w:p>
    <w:sectPr w:rsidR="002709B6" w:rsidRPr="00D01F7D" w:rsidSect="003805FD">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4CD6" w:rsidRDefault="00F64CD6">
      <w:pPr>
        <w:spacing w:before="0" w:after="0"/>
      </w:pPr>
      <w:r>
        <w:separator/>
      </w:r>
    </w:p>
  </w:endnote>
  <w:endnote w:type="continuationSeparator" w:id="0">
    <w:p w:rsidR="00F64CD6" w:rsidRDefault="00F64CD6">
      <w:pPr>
        <w:spacing w:before="0" w:after="0"/>
      </w:pPr>
      <w:r>
        <w:continuationSeparator/>
      </w:r>
    </w:p>
  </w:endnote>
  <w:endnote w:type="continuationNotice" w:id="1">
    <w:p w:rsidR="00F64CD6" w:rsidRDefault="00F64CD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5FD" w:rsidRPr="003805FD" w:rsidRDefault="003805FD" w:rsidP="003805FD">
    <w:pPr>
      <w:pStyle w:val="Footer"/>
      <w:rPr>
        <w:rFonts w:ascii="Arial" w:hAnsi="Arial" w:cs="Arial"/>
        <w:b/>
        <w:sz w:val="48"/>
      </w:rPr>
    </w:pPr>
    <w:r w:rsidRPr="003805FD">
      <w:rPr>
        <w:rFonts w:ascii="Arial" w:hAnsi="Arial" w:cs="Arial"/>
        <w:b/>
        <w:sz w:val="48"/>
      </w:rPr>
      <w:t>RO</w:t>
    </w:r>
    <w:r w:rsidRPr="003805FD">
      <w:rPr>
        <w:rFonts w:ascii="Arial" w:hAnsi="Arial" w:cs="Arial"/>
        <w:b/>
        <w:sz w:val="48"/>
      </w:rPr>
      <w:tab/>
    </w:r>
    <w:r w:rsidRPr="003805FD">
      <w:rPr>
        <w:rFonts w:ascii="Arial" w:hAnsi="Arial" w:cs="Arial"/>
        <w:b/>
        <w:sz w:val="48"/>
      </w:rPr>
      <w:tab/>
    </w:r>
    <w:r w:rsidRPr="003805FD">
      <w:tab/>
    </w:r>
    <w:r w:rsidRPr="003805F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5FD" w:rsidRPr="003805FD" w:rsidRDefault="003805FD" w:rsidP="003805FD">
    <w:pPr>
      <w:pStyle w:val="Footer"/>
      <w:rPr>
        <w:rFonts w:ascii="Arial" w:hAnsi="Arial" w:cs="Arial"/>
        <w:b/>
        <w:sz w:val="48"/>
      </w:rPr>
    </w:pPr>
    <w:r w:rsidRPr="003805FD">
      <w:rPr>
        <w:rFonts w:ascii="Arial" w:hAnsi="Arial" w:cs="Arial"/>
        <w:b/>
        <w:sz w:val="48"/>
      </w:rPr>
      <w:t>RO</w:t>
    </w:r>
    <w:r w:rsidRPr="003805FD">
      <w:rPr>
        <w:rFonts w:ascii="Arial" w:hAnsi="Arial" w:cs="Arial"/>
        <w:b/>
        <w:sz w:val="48"/>
      </w:rPr>
      <w:tab/>
    </w:r>
    <w:r w:rsidRPr="003805FD">
      <w:rPr>
        <w:rFonts w:ascii="Arial" w:hAnsi="Arial" w:cs="Arial"/>
        <w:b/>
        <w:sz w:val="48"/>
      </w:rPr>
      <w:tab/>
    </w:r>
    <w:r w:rsidRPr="003805FD">
      <w:tab/>
    </w:r>
    <w:r w:rsidRPr="003805F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5FD" w:rsidRDefault="003805F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5FD" w:rsidRPr="003805FD" w:rsidRDefault="003805FD" w:rsidP="003805FD">
    <w:pPr>
      <w:pStyle w:val="Footer"/>
      <w:rPr>
        <w:rFonts w:ascii="Arial" w:hAnsi="Arial" w:cs="Arial"/>
        <w:b/>
        <w:sz w:val="48"/>
      </w:rPr>
    </w:pPr>
    <w:r w:rsidRPr="003805FD">
      <w:rPr>
        <w:rFonts w:ascii="Arial" w:hAnsi="Arial" w:cs="Arial"/>
        <w:b/>
        <w:sz w:val="48"/>
      </w:rPr>
      <w:t>RO</w:t>
    </w:r>
    <w:r w:rsidRPr="003805FD">
      <w:rPr>
        <w:rFonts w:ascii="Arial" w:hAnsi="Arial" w:cs="Arial"/>
        <w:b/>
        <w:sz w:val="48"/>
      </w:rPr>
      <w:tab/>
    </w:r>
    <w:r>
      <w:fldChar w:fldCharType="begin"/>
    </w:r>
    <w:r>
      <w:instrText xml:space="preserve"> PAGE  \* MERGEFORMAT </w:instrText>
    </w:r>
    <w:r>
      <w:fldChar w:fldCharType="separate"/>
    </w:r>
    <w:r w:rsidR="003312C7">
      <w:rPr>
        <w:noProof/>
      </w:rPr>
      <w:t>9</w:t>
    </w:r>
    <w:r>
      <w:fldChar w:fldCharType="end"/>
    </w:r>
    <w:r>
      <w:tab/>
    </w:r>
    <w:r w:rsidRPr="003805FD">
      <w:tab/>
    </w:r>
    <w:r w:rsidRPr="003805FD">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5FD" w:rsidRDefault="003805FD" w:rsidP="003805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4CD6" w:rsidRDefault="00F64CD6">
      <w:pPr>
        <w:spacing w:before="0" w:after="0"/>
      </w:pPr>
      <w:r>
        <w:separator/>
      </w:r>
    </w:p>
  </w:footnote>
  <w:footnote w:type="continuationSeparator" w:id="0">
    <w:p w:rsidR="00F64CD6" w:rsidRDefault="00F64CD6">
      <w:pPr>
        <w:spacing w:before="0" w:after="0"/>
      </w:pPr>
      <w:r>
        <w:continuationSeparator/>
      </w:r>
    </w:p>
  </w:footnote>
  <w:footnote w:type="continuationNotice" w:id="1">
    <w:p w:rsidR="00F64CD6" w:rsidRDefault="00F64CD6">
      <w:pPr>
        <w:spacing w:before="0" w:after="0"/>
      </w:pPr>
    </w:p>
  </w:footnote>
  <w:footnote w:id="2">
    <w:p w:rsidR="00724A2B" w:rsidRPr="00950B4D" w:rsidRDefault="00724A2B">
      <w:pPr>
        <w:pStyle w:val="FootnoteText"/>
      </w:pPr>
      <w:r>
        <w:rPr>
          <w:rStyle w:val="FootnoteReference"/>
        </w:rPr>
        <w:footnoteRef/>
      </w:r>
      <w:r>
        <w:tab/>
        <w:t xml:space="preserve">JO L 57, 18.2.2021, p. 17, ELI: </w:t>
      </w:r>
      <w:hyperlink r:id="rId1" w:history="1">
        <w:r>
          <w:rPr>
            <w:rStyle w:val="Hyperlink"/>
          </w:rPr>
          <w:t>https://eur-lex.europa.eu/eli/reg/2021/241/oj</w:t>
        </w:r>
      </w:hyperlink>
      <w:r>
        <w:t>.</w:t>
      </w:r>
    </w:p>
  </w:footnote>
  <w:footnote w:id="3">
    <w:p w:rsidR="00724A2B" w:rsidRPr="00724A2B" w:rsidRDefault="00724A2B">
      <w:pPr>
        <w:pStyle w:val="FootnoteText"/>
      </w:pPr>
      <w:r>
        <w:rPr>
          <w:rStyle w:val="FootnoteReference"/>
        </w:rPr>
        <w:footnoteRef/>
      </w:r>
      <w:r>
        <w:tab/>
        <w:t>ST 10150/21 INIT; ST 10150/21 ADD 1 REV 2.</w:t>
      </w:r>
    </w:p>
  </w:footnote>
  <w:footnote w:id="4">
    <w:p w:rsidR="00724A2B" w:rsidRPr="00724A2B" w:rsidRDefault="00724A2B" w:rsidP="00FF69AC">
      <w:pPr>
        <w:pStyle w:val="FootnoteText"/>
        <w:jc w:val="left"/>
      </w:pPr>
      <w:r>
        <w:rPr>
          <w:rStyle w:val="FootnoteReference"/>
        </w:rPr>
        <w:footnoteRef/>
      </w:r>
      <w:r>
        <w:tab/>
        <w:t>ST 13695/23 INIT; ST 13695/23 REV 1 (en); ST 13695/23 ADD 1 REV 1.</w:t>
      </w:r>
    </w:p>
  </w:footnote>
  <w:footnote w:id="5">
    <w:p w:rsidR="00724A2B" w:rsidRPr="00724A2B" w:rsidRDefault="00724A2B">
      <w:pPr>
        <w:pStyle w:val="FootnoteText"/>
      </w:pPr>
      <w:r>
        <w:rPr>
          <w:rStyle w:val="FootnoteReference"/>
        </w:rPr>
        <w:footnoteRef/>
      </w:r>
      <w:r>
        <w:tab/>
        <w:t>ST 9303/24 INIT; ST 9303/24 ADD 1.</w:t>
      </w:r>
    </w:p>
  </w:footnote>
  <w:footnote w:id="6">
    <w:p w:rsidR="00724A2B" w:rsidRPr="00724A2B" w:rsidRDefault="00724A2B">
      <w:pPr>
        <w:pStyle w:val="FootnoteText"/>
      </w:pPr>
      <w:r>
        <w:rPr>
          <w:rStyle w:val="FootnoteReference"/>
        </w:rPr>
        <w:footnoteRef/>
      </w:r>
      <w:r>
        <w:tab/>
        <w:t>ST 17099/24 INIT; ST 17099/24 ADD 1.</w:t>
      </w:r>
    </w:p>
  </w:footnote>
  <w:footnote w:id="7">
    <w:p w:rsidR="00724A2B" w:rsidRPr="00724A2B" w:rsidRDefault="00724A2B">
      <w:pPr>
        <w:pStyle w:val="FootnoteText"/>
      </w:pPr>
      <w:r>
        <w:rPr>
          <w:rStyle w:val="FootnoteReference"/>
        </w:rPr>
        <w:footnoteRef/>
      </w:r>
      <w:r>
        <w:tab/>
        <w:t>ST 8053/25 INIT; ST 8053/25 ADD 1.</w:t>
      </w:r>
    </w:p>
  </w:footnote>
  <w:footnote w:id="8">
    <w:p w:rsidR="00724A2B" w:rsidRPr="00724A2B" w:rsidRDefault="00724A2B">
      <w:pPr>
        <w:pStyle w:val="FootnoteText"/>
      </w:pPr>
      <w:r>
        <w:rPr>
          <w:rStyle w:val="FootnoteReference"/>
        </w:rPr>
        <w:footnoteRef/>
      </w:r>
      <w:r>
        <w:tab/>
        <w:t>ST 9583/25 INIT; ST 9583/25 ADD 1; ST 9583/25 ADD 1 COR 1; ST 10408/25.</w:t>
      </w:r>
    </w:p>
  </w:footnote>
  <w:footnote w:id="9">
    <w:p w:rsidR="0065054E" w:rsidRPr="002C29FB" w:rsidRDefault="0065054E">
      <w:pPr>
        <w:pStyle w:val="FootnoteText"/>
      </w:pPr>
      <w:r>
        <w:rPr>
          <w:rStyle w:val="FootnoteReference"/>
        </w:rPr>
        <w:footnoteRef/>
      </w:r>
      <w:r>
        <w:tab/>
        <w:t>ST 13075/25 INIT; ST 13075/25 ADD 1.</w:t>
      </w:r>
    </w:p>
  </w:footnote>
  <w:footnote w:id="10">
    <w:p w:rsidR="0065054E" w:rsidRPr="002C29FB" w:rsidRDefault="0065054E">
      <w:pPr>
        <w:pStyle w:val="FootnoteText"/>
      </w:pPr>
      <w:r>
        <w:rPr>
          <w:rStyle w:val="FootnoteReference"/>
        </w:rPr>
        <w:footnoteRef/>
      </w:r>
      <w:r>
        <w:tab/>
        <w:t>ST 17031/25 INIT; ST 17031/25 ADD1; ST 17031/25 ADD 1 COR1 (es).</w:t>
      </w:r>
    </w:p>
  </w:footnote>
  <w:footnote w:id="11">
    <w:p w:rsidR="00724A2B" w:rsidRPr="00D01F7D" w:rsidRDefault="00724A2B">
      <w:pPr>
        <w:pStyle w:val="FootnoteText"/>
        <w:rPr>
          <w:lang w:val="fr-BE"/>
        </w:rPr>
      </w:pPr>
      <w:r>
        <w:rPr>
          <w:rStyle w:val="FootnoteReference"/>
        </w:rPr>
        <w:footnoteRef/>
      </w:r>
      <w:r w:rsidRPr="00D01F7D">
        <w:rPr>
          <w:lang w:val="fr-BE"/>
        </w:rPr>
        <w:tab/>
        <w:t>ST 9518/26 INIT; ST 9518/26 ADD1.</w:t>
      </w:r>
    </w:p>
  </w:footnote>
  <w:footnote w:id="12">
    <w:p w:rsidR="0065054E" w:rsidRPr="00D01F7D" w:rsidRDefault="0065054E" w:rsidP="00D07863">
      <w:pPr>
        <w:jc w:val="left"/>
        <w:rPr>
          <w:lang w:val="fr-BE"/>
        </w:rPr>
      </w:pPr>
      <w:r>
        <w:rPr>
          <w:rStyle w:val="FootnoteReference"/>
        </w:rPr>
        <w:footnoteRef/>
      </w:r>
      <w:r w:rsidRPr="00D01F7D">
        <w:rPr>
          <w:lang w:val="fr-BE"/>
        </w:rPr>
        <w:tab/>
      </w:r>
      <w:r w:rsidRPr="00D01F7D">
        <w:rPr>
          <w:sz w:val="20"/>
          <w:lang w:val="fr-BE"/>
        </w:rPr>
        <w:t>Regulamentul (UE) 2021/1755 al Parlamentului European și al Consiliului din 6 octombrie 2021 de înființare a rezervei de ajustare la Brexit (JO L 357, 8.10.2021, p. 1, ELI: </w:t>
      </w:r>
      <w:hyperlink r:id="rId2" w:history="1">
        <w:r w:rsidRPr="00D01F7D">
          <w:rPr>
            <w:rStyle w:val="Hyperlink"/>
            <w:color w:val="auto"/>
            <w:sz w:val="20"/>
            <w:u w:val="none"/>
            <w:lang w:val="fr-BE"/>
          </w:rPr>
          <w:t>http://data.europa.eu/eli/reg/2021/1755/oj</w:t>
        </w:r>
      </w:hyperlink>
      <w:r w:rsidRPr="00D01F7D">
        <w:rPr>
          <w:sz w:val="20"/>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5FD" w:rsidRDefault="003805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5FD" w:rsidRDefault="003805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 w:numId="22">
    <w:abstractNumId w:val="16"/>
  </w:num>
  <w:num w:numId="23">
    <w:abstractNumId w:val="9"/>
  </w:num>
  <w:num w:numId="24">
    <w:abstractNumId w:val="18"/>
  </w:num>
  <w:num w:numId="25">
    <w:abstractNumId w:val="8"/>
  </w:num>
  <w:num w:numId="26">
    <w:abstractNumId w:val="10"/>
  </w:num>
  <w:num w:numId="27">
    <w:abstractNumId w:val="11"/>
  </w:num>
  <w:num w:numId="28">
    <w:abstractNumId w:val="6"/>
  </w:num>
  <w:num w:numId="29">
    <w:abstractNumId w:val="17"/>
  </w:num>
  <w:num w:numId="30">
    <w:abstractNumId w:val="5"/>
  </w:num>
  <w:num w:numId="31">
    <w:abstractNumId w:val="12"/>
  </w:num>
  <w:num w:numId="32">
    <w:abstractNumId w:val="14"/>
  </w:num>
  <w:num w:numId="33">
    <w:abstractNumId w:val="15"/>
  </w:num>
  <w:num w:numId="34">
    <w:abstractNumId w:val="7"/>
  </w:num>
  <w:num w:numId="35">
    <w:abstractNumId w:val="13"/>
  </w:num>
  <w:num w:numId="3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fi-FI"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8-14 12:32:2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B7437717-79C6-4AC0-81F8-D1095FA3EF33"/>
    <w:docVar w:name="LW_COVERPAGE_TYPE" w:val="1"/>
    <w:docVar w:name="LW_CROSSREFERENCE" w:val="{SWD(2026) 267 final}"/>
    <w:docVar w:name="LW_DocType" w:val="COM"/>
    <w:docVar w:name="LW_EMISSION" w:val="7.8.2026"/>
    <w:docVar w:name="LW_EMISSION_ISODATE" w:val="2026-08-07"/>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39"/>
    <w:docVar w:name="LW_REF.II.NEW.CP_YEAR" w:val="2026"/>
    <w:docVar w:name="LW_REF.INST.NEW" w:val="COM"/>
    <w:docVar w:name="LW_REF.INST.NEW_ADOPTED" w:val="final"/>
    <w:docVar w:name="LW_REF.INST.NEW_TEXT" w:val="(2026) 43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din 13 iulie 2021 de aprobare a evalu\u259?rii planului de redresare \u537?i rezilien\u539?\u259? al Spaniei"/>
    <w:docVar w:name="LW_TYPE.DOC.CP" w:val="DECIZIE DE PUNERE ÎN APLICARE A CONSILIULUI"/>
    <w:docVar w:name="LwApiVersions" w:val="LW4CoDe 1.24.5.0; LW 9.2, Build 20251112"/>
  </w:docVars>
  <w:rsids>
    <w:rsidRoot w:val="002709B6"/>
    <w:rsid w:val="000001F6"/>
    <w:rsid w:val="0000038E"/>
    <w:rsid w:val="00000520"/>
    <w:rsid w:val="000005F0"/>
    <w:rsid w:val="0000062D"/>
    <w:rsid w:val="00000685"/>
    <w:rsid w:val="00000720"/>
    <w:rsid w:val="0000073B"/>
    <w:rsid w:val="000007EB"/>
    <w:rsid w:val="00000879"/>
    <w:rsid w:val="00000956"/>
    <w:rsid w:val="00000BC3"/>
    <w:rsid w:val="00000BCE"/>
    <w:rsid w:val="00000C14"/>
    <w:rsid w:val="00000E09"/>
    <w:rsid w:val="00000EA9"/>
    <w:rsid w:val="00001018"/>
    <w:rsid w:val="00001211"/>
    <w:rsid w:val="00001351"/>
    <w:rsid w:val="00001364"/>
    <w:rsid w:val="000013E1"/>
    <w:rsid w:val="00001549"/>
    <w:rsid w:val="000017A3"/>
    <w:rsid w:val="000018F1"/>
    <w:rsid w:val="0000196F"/>
    <w:rsid w:val="00001973"/>
    <w:rsid w:val="00001974"/>
    <w:rsid w:val="000019F4"/>
    <w:rsid w:val="00001A56"/>
    <w:rsid w:val="00001B20"/>
    <w:rsid w:val="00001C24"/>
    <w:rsid w:val="00001C67"/>
    <w:rsid w:val="00001EAC"/>
    <w:rsid w:val="00001F06"/>
    <w:rsid w:val="00001F5D"/>
    <w:rsid w:val="000020F4"/>
    <w:rsid w:val="00002117"/>
    <w:rsid w:val="00002144"/>
    <w:rsid w:val="00002444"/>
    <w:rsid w:val="00002505"/>
    <w:rsid w:val="00002525"/>
    <w:rsid w:val="0000253E"/>
    <w:rsid w:val="000025A3"/>
    <w:rsid w:val="000025E2"/>
    <w:rsid w:val="0000268B"/>
    <w:rsid w:val="0000291C"/>
    <w:rsid w:val="00002A2B"/>
    <w:rsid w:val="00002B81"/>
    <w:rsid w:val="00002D22"/>
    <w:rsid w:val="00002E6B"/>
    <w:rsid w:val="00002F43"/>
    <w:rsid w:val="00003279"/>
    <w:rsid w:val="000032D8"/>
    <w:rsid w:val="0000332D"/>
    <w:rsid w:val="000034F0"/>
    <w:rsid w:val="00003506"/>
    <w:rsid w:val="0000356A"/>
    <w:rsid w:val="00003779"/>
    <w:rsid w:val="000038CA"/>
    <w:rsid w:val="000039B9"/>
    <w:rsid w:val="00003B8A"/>
    <w:rsid w:val="00003DCD"/>
    <w:rsid w:val="00003E51"/>
    <w:rsid w:val="000040E0"/>
    <w:rsid w:val="00004185"/>
    <w:rsid w:val="00004385"/>
    <w:rsid w:val="00004423"/>
    <w:rsid w:val="0000445F"/>
    <w:rsid w:val="00004951"/>
    <w:rsid w:val="00004974"/>
    <w:rsid w:val="00004A40"/>
    <w:rsid w:val="00004AA5"/>
    <w:rsid w:val="00004B75"/>
    <w:rsid w:val="00004B9B"/>
    <w:rsid w:val="00004BC2"/>
    <w:rsid w:val="00004E9E"/>
    <w:rsid w:val="00004EC2"/>
    <w:rsid w:val="00004F1A"/>
    <w:rsid w:val="00004F2B"/>
    <w:rsid w:val="00005165"/>
    <w:rsid w:val="000051B2"/>
    <w:rsid w:val="000051D9"/>
    <w:rsid w:val="000053B6"/>
    <w:rsid w:val="000054C4"/>
    <w:rsid w:val="000055F6"/>
    <w:rsid w:val="00005632"/>
    <w:rsid w:val="00005680"/>
    <w:rsid w:val="00005698"/>
    <w:rsid w:val="0000575E"/>
    <w:rsid w:val="000058C2"/>
    <w:rsid w:val="000058CF"/>
    <w:rsid w:val="00005955"/>
    <w:rsid w:val="00005975"/>
    <w:rsid w:val="000059E6"/>
    <w:rsid w:val="00005A64"/>
    <w:rsid w:val="00005B73"/>
    <w:rsid w:val="00005BC1"/>
    <w:rsid w:val="00005CBA"/>
    <w:rsid w:val="00005DD1"/>
    <w:rsid w:val="00005F46"/>
    <w:rsid w:val="00005FB7"/>
    <w:rsid w:val="00006073"/>
    <w:rsid w:val="00006188"/>
    <w:rsid w:val="00006221"/>
    <w:rsid w:val="0000623D"/>
    <w:rsid w:val="000063DF"/>
    <w:rsid w:val="000064B9"/>
    <w:rsid w:val="00006595"/>
    <w:rsid w:val="000065DB"/>
    <w:rsid w:val="0000681B"/>
    <w:rsid w:val="000068F7"/>
    <w:rsid w:val="0000698D"/>
    <w:rsid w:val="00006BBD"/>
    <w:rsid w:val="00006C10"/>
    <w:rsid w:val="00006C36"/>
    <w:rsid w:val="00006C5E"/>
    <w:rsid w:val="00006DC5"/>
    <w:rsid w:val="00007053"/>
    <w:rsid w:val="000071C0"/>
    <w:rsid w:val="000072B0"/>
    <w:rsid w:val="000072B7"/>
    <w:rsid w:val="000073E4"/>
    <w:rsid w:val="00007406"/>
    <w:rsid w:val="0000750F"/>
    <w:rsid w:val="0000763E"/>
    <w:rsid w:val="00007750"/>
    <w:rsid w:val="0000777E"/>
    <w:rsid w:val="00007B7B"/>
    <w:rsid w:val="00007D18"/>
    <w:rsid w:val="00007EBB"/>
    <w:rsid w:val="00007F85"/>
    <w:rsid w:val="00007FC1"/>
    <w:rsid w:val="00010024"/>
    <w:rsid w:val="0001003F"/>
    <w:rsid w:val="000100E9"/>
    <w:rsid w:val="00010181"/>
    <w:rsid w:val="00010202"/>
    <w:rsid w:val="0001026B"/>
    <w:rsid w:val="000102E3"/>
    <w:rsid w:val="00010358"/>
    <w:rsid w:val="000104E2"/>
    <w:rsid w:val="0001088D"/>
    <w:rsid w:val="0001094C"/>
    <w:rsid w:val="00010985"/>
    <w:rsid w:val="00010A45"/>
    <w:rsid w:val="00010AAD"/>
    <w:rsid w:val="00010E81"/>
    <w:rsid w:val="00010F1F"/>
    <w:rsid w:val="00010F99"/>
    <w:rsid w:val="00010FC4"/>
    <w:rsid w:val="000111C3"/>
    <w:rsid w:val="000111E8"/>
    <w:rsid w:val="00011227"/>
    <w:rsid w:val="0001123F"/>
    <w:rsid w:val="00011352"/>
    <w:rsid w:val="0001136F"/>
    <w:rsid w:val="00011380"/>
    <w:rsid w:val="00011398"/>
    <w:rsid w:val="0001145E"/>
    <w:rsid w:val="00011556"/>
    <w:rsid w:val="00011558"/>
    <w:rsid w:val="0001157C"/>
    <w:rsid w:val="000115E2"/>
    <w:rsid w:val="00011609"/>
    <w:rsid w:val="00011631"/>
    <w:rsid w:val="0001167F"/>
    <w:rsid w:val="00011817"/>
    <w:rsid w:val="0001199A"/>
    <w:rsid w:val="000119B2"/>
    <w:rsid w:val="000119F3"/>
    <w:rsid w:val="00011A15"/>
    <w:rsid w:val="00011C63"/>
    <w:rsid w:val="00011E7E"/>
    <w:rsid w:val="00011F86"/>
    <w:rsid w:val="00012085"/>
    <w:rsid w:val="000128E3"/>
    <w:rsid w:val="00012969"/>
    <w:rsid w:val="00012986"/>
    <w:rsid w:val="00012A16"/>
    <w:rsid w:val="00012AF9"/>
    <w:rsid w:val="00012C15"/>
    <w:rsid w:val="00012C1E"/>
    <w:rsid w:val="00012CD5"/>
    <w:rsid w:val="00012CDF"/>
    <w:rsid w:val="00012F3A"/>
    <w:rsid w:val="00013078"/>
    <w:rsid w:val="0001311B"/>
    <w:rsid w:val="000132F2"/>
    <w:rsid w:val="000133E1"/>
    <w:rsid w:val="000134DA"/>
    <w:rsid w:val="000136DD"/>
    <w:rsid w:val="0001372D"/>
    <w:rsid w:val="000137A3"/>
    <w:rsid w:val="0001383B"/>
    <w:rsid w:val="00013AC5"/>
    <w:rsid w:val="00013C27"/>
    <w:rsid w:val="00013C7C"/>
    <w:rsid w:val="00013D10"/>
    <w:rsid w:val="00013E21"/>
    <w:rsid w:val="00014019"/>
    <w:rsid w:val="00014072"/>
    <w:rsid w:val="0001409A"/>
    <w:rsid w:val="00014250"/>
    <w:rsid w:val="0001426C"/>
    <w:rsid w:val="00014284"/>
    <w:rsid w:val="0001428B"/>
    <w:rsid w:val="000143C6"/>
    <w:rsid w:val="000144F1"/>
    <w:rsid w:val="000144FC"/>
    <w:rsid w:val="000146C3"/>
    <w:rsid w:val="000146E2"/>
    <w:rsid w:val="000147F2"/>
    <w:rsid w:val="000149B5"/>
    <w:rsid w:val="00014A29"/>
    <w:rsid w:val="00014AED"/>
    <w:rsid w:val="00014B38"/>
    <w:rsid w:val="00014C1E"/>
    <w:rsid w:val="00014C8E"/>
    <w:rsid w:val="00014D14"/>
    <w:rsid w:val="00014D2B"/>
    <w:rsid w:val="00014E17"/>
    <w:rsid w:val="00014ECB"/>
    <w:rsid w:val="00014F01"/>
    <w:rsid w:val="00014F49"/>
    <w:rsid w:val="00014F4F"/>
    <w:rsid w:val="00014FC5"/>
    <w:rsid w:val="00015051"/>
    <w:rsid w:val="0001511B"/>
    <w:rsid w:val="000151C8"/>
    <w:rsid w:val="000151FB"/>
    <w:rsid w:val="0001520E"/>
    <w:rsid w:val="000153B2"/>
    <w:rsid w:val="00015428"/>
    <w:rsid w:val="00015450"/>
    <w:rsid w:val="00015532"/>
    <w:rsid w:val="00015699"/>
    <w:rsid w:val="000157D9"/>
    <w:rsid w:val="000158A1"/>
    <w:rsid w:val="00015907"/>
    <w:rsid w:val="00015A24"/>
    <w:rsid w:val="00015A63"/>
    <w:rsid w:val="00015B8C"/>
    <w:rsid w:val="00015C54"/>
    <w:rsid w:val="000161A8"/>
    <w:rsid w:val="0001622E"/>
    <w:rsid w:val="0001625D"/>
    <w:rsid w:val="00016422"/>
    <w:rsid w:val="0001647B"/>
    <w:rsid w:val="000164FB"/>
    <w:rsid w:val="000165AD"/>
    <w:rsid w:val="00016828"/>
    <w:rsid w:val="00016880"/>
    <w:rsid w:val="00016986"/>
    <w:rsid w:val="00016A90"/>
    <w:rsid w:val="00016AF5"/>
    <w:rsid w:val="00016B50"/>
    <w:rsid w:val="00016BEC"/>
    <w:rsid w:val="00016EC4"/>
    <w:rsid w:val="00016FAD"/>
    <w:rsid w:val="000170C6"/>
    <w:rsid w:val="00017147"/>
    <w:rsid w:val="00017317"/>
    <w:rsid w:val="000175DE"/>
    <w:rsid w:val="0001762E"/>
    <w:rsid w:val="00017793"/>
    <w:rsid w:val="000177A1"/>
    <w:rsid w:val="00017857"/>
    <w:rsid w:val="00017910"/>
    <w:rsid w:val="00017B71"/>
    <w:rsid w:val="00017C6E"/>
    <w:rsid w:val="00017CE2"/>
    <w:rsid w:val="00017DDA"/>
    <w:rsid w:val="00017E1C"/>
    <w:rsid w:val="00017F01"/>
    <w:rsid w:val="00017F92"/>
    <w:rsid w:val="0002023E"/>
    <w:rsid w:val="000202CD"/>
    <w:rsid w:val="000202F2"/>
    <w:rsid w:val="0002032A"/>
    <w:rsid w:val="0002037B"/>
    <w:rsid w:val="000203E9"/>
    <w:rsid w:val="0002045E"/>
    <w:rsid w:val="000205FC"/>
    <w:rsid w:val="000206C1"/>
    <w:rsid w:val="000207BA"/>
    <w:rsid w:val="000207FF"/>
    <w:rsid w:val="0002085E"/>
    <w:rsid w:val="000208CC"/>
    <w:rsid w:val="00020901"/>
    <w:rsid w:val="000209A4"/>
    <w:rsid w:val="00020A75"/>
    <w:rsid w:val="00020ADA"/>
    <w:rsid w:val="00020B9F"/>
    <w:rsid w:val="00020E3E"/>
    <w:rsid w:val="00020F32"/>
    <w:rsid w:val="00020FEC"/>
    <w:rsid w:val="00021034"/>
    <w:rsid w:val="000211F5"/>
    <w:rsid w:val="00021347"/>
    <w:rsid w:val="000213EE"/>
    <w:rsid w:val="00021456"/>
    <w:rsid w:val="000214C3"/>
    <w:rsid w:val="000215B4"/>
    <w:rsid w:val="000215D4"/>
    <w:rsid w:val="000216B7"/>
    <w:rsid w:val="00021AB8"/>
    <w:rsid w:val="00021B97"/>
    <w:rsid w:val="00021CF9"/>
    <w:rsid w:val="00021D42"/>
    <w:rsid w:val="00021E05"/>
    <w:rsid w:val="00021E69"/>
    <w:rsid w:val="00021F7D"/>
    <w:rsid w:val="00021FCE"/>
    <w:rsid w:val="00022156"/>
    <w:rsid w:val="000223B5"/>
    <w:rsid w:val="000223CA"/>
    <w:rsid w:val="000223D0"/>
    <w:rsid w:val="00022401"/>
    <w:rsid w:val="0002245B"/>
    <w:rsid w:val="000225E7"/>
    <w:rsid w:val="00022606"/>
    <w:rsid w:val="0002268F"/>
    <w:rsid w:val="00022696"/>
    <w:rsid w:val="00022702"/>
    <w:rsid w:val="000227A9"/>
    <w:rsid w:val="000227B5"/>
    <w:rsid w:val="000228E5"/>
    <w:rsid w:val="000229AC"/>
    <w:rsid w:val="00022C93"/>
    <w:rsid w:val="00022D80"/>
    <w:rsid w:val="00022DC5"/>
    <w:rsid w:val="00022F95"/>
    <w:rsid w:val="0002320E"/>
    <w:rsid w:val="000232DF"/>
    <w:rsid w:val="00023302"/>
    <w:rsid w:val="0002341C"/>
    <w:rsid w:val="000235BC"/>
    <w:rsid w:val="000235DA"/>
    <w:rsid w:val="00023600"/>
    <w:rsid w:val="000236BD"/>
    <w:rsid w:val="000237AF"/>
    <w:rsid w:val="000237B6"/>
    <w:rsid w:val="00023870"/>
    <w:rsid w:val="0002396A"/>
    <w:rsid w:val="0002397B"/>
    <w:rsid w:val="00023AE1"/>
    <w:rsid w:val="00023BFF"/>
    <w:rsid w:val="00023F71"/>
    <w:rsid w:val="0002401C"/>
    <w:rsid w:val="00024024"/>
    <w:rsid w:val="00024174"/>
    <w:rsid w:val="00024187"/>
    <w:rsid w:val="00024207"/>
    <w:rsid w:val="0002423A"/>
    <w:rsid w:val="000243E9"/>
    <w:rsid w:val="0002451C"/>
    <w:rsid w:val="00024775"/>
    <w:rsid w:val="000247E9"/>
    <w:rsid w:val="00024872"/>
    <w:rsid w:val="00024895"/>
    <w:rsid w:val="00024B5F"/>
    <w:rsid w:val="00024BB3"/>
    <w:rsid w:val="00024ED6"/>
    <w:rsid w:val="00024F41"/>
    <w:rsid w:val="000250F8"/>
    <w:rsid w:val="000251A0"/>
    <w:rsid w:val="0002530B"/>
    <w:rsid w:val="000253F3"/>
    <w:rsid w:val="000253F7"/>
    <w:rsid w:val="00025487"/>
    <w:rsid w:val="000256AD"/>
    <w:rsid w:val="00025718"/>
    <w:rsid w:val="00025A26"/>
    <w:rsid w:val="00025B44"/>
    <w:rsid w:val="00025D2B"/>
    <w:rsid w:val="00025E68"/>
    <w:rsid w:val="00025EE4"/>
    <w:rsid w:val="00026143"/>
    <w:rsid w:val="00026305"/>
    <w:rsid w:val="0002641B"/>
    <w:rsid w:val="00026566"/>
    <w:rsid w:val="00026681"/>
    <w:rsid w:val="00026B83"/>
    <w:rsid w:val="00026C48"/>
    <w:rsid w:val="00026CCC"/>
    <w:rsid w:val="00026D6F"/>
    <w:rsid w:val="00026E27"/>
    <w:rsid w:val="00026E71"/>
    <w:rsid w:val="00026F62"/>
    <w:rsid w:val="00026F90"/>
    <w:rsid w:val="00027195"/>
    <w:rsid w:val="000273BE"/>
    <w:rsid w:val="000273DC"/>
    <w:rsid w:val="000274CB"/>
    <w:rsid w:val="000276A7"/>
    <w:rsid w:val="00027850"/>
    <w:rsid w:val="00027B82"/>
    <w:rsid w:val="00027D08"/>
    <w:rsid w:val="00027D17"/>
    <w:rsid w:val="00027D40"/>
    <w:rsid w:val="00027D88"/>
    <w:rsid w:val="00027DFC"/>
    <w:rsid w:val="00027EAA"/>
    <w:rsid w:val="00027FED"/>
    <w:rsid w:val="00030288"/>
    <w:rsid w:val="000302ED"/>
    <w:rsid w:val="000303D9"/>
    <w:rsid w:val="00030414"/>
    <w:rsid w:val="00030476"/>
    <w:rsid w:val="00030509"/>
    <w:rsid w:val="00030622"/>
    <w:rsid w:val="000306F1"/>
    <w:rsid w:val="00030B2A"/>
    <w:rsid w:val="00030C0F"/>
    <w:rsid w:val="00030D27"/>
    <w:rsid w:val="00030DCB"/>
    <w:rsid w:val="00030E65"/>
    <w:rsid w:val="00030F0F"/>
    <w:rsid w:val="00030F9E"/>
    <w:rsid w:val="00031009"/>
    <w:rsid w:val="00031071"/>
    <w:rsid w:val="000313B8"/>
    <w:rsid w:val="0003151E"/>
    <w:rsid w:val="0003159B"/>
    <w:rsid w:val="00031687"/>
    <w:rsid w:val="00031689"/>
    <w:rsid w:val="00031691"/>
    <w:rsid w:val="000317A4"/>
    <w:rsid w:val="0003199F"/>
    <w:rsid w:val="000319B4"/>
    <w:rsid w:val="00031A90"/>
    <w:rsid w:val="00031AFA"/>
    <w:rsid w:val="00031B6F"/>
    <w:rsid w:val="00031B72"/>
    <w:rsid w:val="00031B92"/>
    <w:rsid w:val="00031BA8"/>
    <w:rsid w:val="00031BAD"/>
    <w:rsid w:val="00031CA7"/>
    <w:rsid w:val="00031CB2"/>
    <w:rsid w:val="00031D03"/>
    <w:rsid w:val="00031E6C"/>
    <w:rsid w:val="00031F29"/>
    <w:rsid w:val="0003211E"/>
    <w:rsid w:val="000321BF"/>
    <w:rsid w:val="000321D9"/>
    <w:rsid w:val="00032312"/>
    <w:rsid w:val="0003233E"/>
    <w:rsid w:val="0003234A"/>
    <w:rsid w:val="000324BE"/>
    <w:rsid w:val="00032543"/>
    <w:rsid w:val="0003258B"/>
    <w:rsid w:val="000325CD"/>
    <w:rsid w:val="00032696"/>
    <w:rsid w:val="00032717"/>
    <w:rsid w:val="0003272A"/>
    <w:rsid w:val="00032735"/>
    <w:rsid w:val="00032817"/>
    <w:rsid w:val="00032B76"/>
    <w:rsid w:val="00032BBE"/>
    <w:rsid w:val="00032C19"/>
    <w:rsid w:val="00032E2A"/>
    <w:rsid w:val="00032E7D"/>
    <w:rsid w:val="00032F37"/>
    <w:rsid w:val="00032F8E"/>
    <w:rsid w:val="0003318A"/>
    <w:rsid w:val="00033397"/>
    <w:rsid w:val="00033416"/>
    <w:rsid w:val="00033638"/>
    <w:rsid w:val="000336C3"/>
    <w:rsid w:val="000336CF"/>
    <w:rsid w:val="00033741"/>
    <w:rsid w:val="00033830"/>
    <w:rsid w:val="00033841"/>
    <w:rsid w:val="00033882"/>
    <w:rsid w:val="00033E4F"/>
    <w:rsid w:val="00033FCC"/>
    <w:rsid w:val="00034300"/>
    <w:rsid w:val="0003434C"/>
    <w:rsid w:val="00034359"/>
    <w:rsid w:val="000348D5"/>
    <w:rsid w:val="000349AF"/>
    <w:rsid w:val="00034A40"/>
    <w:rsid w:val="00034BE6"/>
    <w:rsid w:val="00034C11"/>
    <w:rsid w:val="00034D1D"/>
    <w:rsid w:val="00034D88"/>
    <w:rsid w:val="00034E6D"/>
    <w:rsid w:val="00034E74"/>
    <w:rsid w:val="00034E7E"/>
    <w:rsid w:val="00034E8D"/>
    <w:rsid w:val="00034EA9"/>
    <w:rsid w:val="00034EC3"/>
    <w:rsid w:val="00034F33"/>
    <w:rsid w:val="00035048"/>
    <w:rsid w:val="000351BE"/>
    <w:rsid w:val="00035388"/>
    <w:rsid w:val="0003549D"/>
    <w:rsid w:val="00035502"/>
    <w:rsid w:val="000355B8"/>
    <w:rsid w:val="00035614"/>
    <w:rsid w:val="00035630"/>
    <w:rsid w:val="00035714"/>
    <w:rsid w:val="0003572F"/>
    <w:rsid w:val="0003587A"/>
    <w:rsid w:val="00035A8F"/>
    <w:rsid w:val="00035AEB"/>
    <w:rsid w:val="00035C19"/>
    <w:rsid w:val="00035E86"/>
    <w:rsid w:val="00035F5E"/>
    <w:rsid w:val="00036037"/>
    <w:rsid w:val="00036204"/>
    <w:rsid w:val="000362B9"/>
    <w:rsid w:val="0003642A"/>
    <w:rsid w:val="0003642E"/>
    <w:rsid w:val="00036464"/>
    <w:rsid w:val="00036793"/>
    <w:rsid w:val="00036916"/>
    <w:rsid w:val="00036A86"/>
    <w:rsid w:val="00036B4D"/>
    <w:rsid w:val="00036B6F"/>
    <w:rsid w:val="00036C52"/>
    <w:rsid w:val="00036F7D"/>
    <w:rsid w:val="0003700E"/>
    <w:rsid w:val="00037263"/>
    <w:rsid w:val="000373DF"/>
    <w:rsid w:val="000374F9"/>
    <w:rsid w:val="000375CC"/>
    <w:rsid w:val="00037661"/>
    <w:rsid w:val="00037670"/>
    <w:rsid w:val="000378B6"/>
    <w:rsid w:val="00037C5A"/>
    <w:rsid w:val="00037C81"/>
    <w:rsid w:val="00037ECC"/>
    <w:rsid w:val="00037EF3"/>
    <w:rsid w:val="00037EF6"/>
    <w:rsid w:val="00037F30"/>
    <w:rsid w:val="0004015F"/>
    <w:rsid w:val="000404B4"/>
    <w:rsid w:val="00040841"/>
    <w:rsid w:val="0004091F"/>
    <w:rsid w:val="0004097D"/>
    <w:rsid w:val="0004099B"/>
    <w:rsid w:val="000409A9"/>
    <w:rsid w:val="00040BBA"/>
    <w:rsid w:val="00040C74"/>
    <w:rsid w:val="00040CC8"/>
    <w:rsid w:val="00041218"/>
    <w:rsid w:val="000413D2"/>
    <w:rsid w:val="00041405"/>
    <w:rsid w:val="0004159E"/>
    <w:rsid w:val="00041662"/>
    <w:rsid w:val="0004178A"/>
    <w:rsid w:val="0004178C"/>
    <w:rsid w:val="0004179E"/>
    <w:rsid w:val="0004188E"/>
    <w:rsid w:val="0004192D"/>
    <w:rsid w:val="00041A15"/>
    <w:rsid w:val="00041AB2"/>
    <w:rsid w:val="00041B7B"/>
    <w:rsid w:val="00041BE1"/>
    <w:rsid w:val="00041C5B"/>
    <w:rsid w:val="00041D78"/>
    <w:rsid w:val="00041DEA"/>
    <w:rsid w:val="00041E79"/>
    <w:rsid w:val="00041ECB"/>
    <w:rsid w:val="00042034"/>
    <w:rsid w:val="000420AE"/>
    <w:rsid w:val="000420BA"/>
    <w:rsid w:val="00042150"/>
    <w:rsid w:val="00042172"/>
    <w:rsid w:val="00042189"/>
    <w:rsid w:val="00042335"/>
    <w:rsid w:val="00042363"/>
    <w:rsid w:val="000423B4"/>
    <w:rsid w:val="0004240D"/>
    <w:rsid w:val="000426BF"/>
    <w:rsid w:val="00042716"/>
    <w:rsid w:val="000427BA"/>
    <w:rsid w:val="00042821"/>
    <w:rsid w:val="00042823"/>
    <w:rsid w:val="0004284F"/>
    <w:rsid w:val="000429B6"/>
    <w:rsid w:val="000429F1"/>
    <w:rsid w:val="00042B44"/>
    <w:rsid w:val="00042D29"/>
    <w:rsid w:val="00042D4D"/>
    <w:rsid w:val="00042DF4"/>
    <w:rsid w:val="00042EAF"/>
    <w:rsid w:val="00042F49"/>
    <w:rsid w:val="00042FEA"/>
    <w:rsid w:val="000430CC"/>
    <w:rsid w:val="000430F6"/>
    <w:rsid w:val="000431A2"/>
    <w:rsid w:val="00043505"/>
    <w:rsid w:val="0004379D"/>
    <w:rsid w:val="0004392F"/>
    <w:rsid w:val="00043989"/>
    <w:rsid w:val="000439E8"/>
    <w:rsid w:val="00043A8A"/>
    <w:rsid w:val="00043B09"/>
    <w:rsid w:val="00043C82"/>
    <w:rsid w:val="00043E40"/>
    <w:rsid w:val="00043E49"/>
    <w:rsid w:val="00043F9E"/>
    <w:rsid w:val="00044009"/>
    <w:rsid w:val="000440E0"/>
    <w:rsid w:val="00044122"/>
    <w:rsid w:val="000442B1"/>
    <w:rsid w:val="00044345"/>
    <w:rsid w:val="0004438C"/>
    <w:rsid w:val="000443F3"/>
    <w:rsid w:val="0004451B"/>
    <w:rsid w:val="00044536"/>
    <w:rsid w:val="000445B6"/>
    <w:rsid w:val="0004466E"/>
    <w:rsid w:val="000446C6"/>
    <w:rsid w:val="000447B3"/>
    <w:rsid w:val="00044813"/>
    <w:rsid w:val="0004487F"/>
    <w:rsid w:val="0004497E"/>
    <w:rsid w:val="00044ACE"/>
    <w:rsid w:val="00044AF7"/>
    <w:rsid w:val="00045023"/>
    <w:rsid w:val="00045077"/>
    <w:rsid w:val="00045315"/>
    <w:rsid w:val="000455C4"/>
    <w:rsid w:val="00045728"/>
    <w:rsid w:val="000457E3"/>
    <w:rsid w:val="000457ED"/>
    <w:rsid w:val="000459D7"/>
    <w:rsid w:val="00045A31"/>
    <w:rsid w:val="00045ACF"/>
    <w:rsid w:val="00045B81"/>
    <w:rsid w:val="00045BE8"/>
    <w:rsid w:val="00045D3E"/>
    <w:rsid w:val="00045DF7"/>
    <w:rsid w:val="00045E76"/>
    <w:rsid w:val="00045EEA"/>
    <w:rsid w:val="00045F1A"/>
    <w:rsid w:val="00046024"/>
    <w:rsid w:val="000460F2"/>
    <w:rsid w:val="00046253"/>
    <w:rsid w:val="000462B6"/>
    <w:rsid w:val="00046358"/>
    <w:rsid w:val="000463AF"/>
    <w:rsid w:val="000464C4"/>
    <w:rsid w:val="000465CA"/>
    <w:rsid w:val="00046708"/>
    <w:rsid w:val="00046758"/>
    <w:rsid w:val="0004682F"/>
    <w:rsid w:val="00046831"/>
    <w:rsid w:val="00046874"/>
    <w:rsid w:val="000468A2"/>
    <w:rsid w:val="00046957"/>
    <w:rsid w:val="00046BF9"/>
    <w:rsid w:val="0004716B"/>
    <w:rsid w:val="00047193"/>
    <w:rsid w:val="0004721B"/>
    <w:rsid w:val="00047243"/>
    <w:rsid w:val="00047577"/>
    <w:rsid w:val="000476A1"/>
    <w:rsid w:val="00047793"/>
    <w:rsid w:val="00047875"/>
    <w:rsid w:val="00047970"/>
    <w:rsid w:val="00047BDA"/>
    <w:rsid w:val="00047BEB"/>
    <w:rsid w:val="0005000F"/>
    <w:rsid w:val="000502D2"/>
    <w:rsid w:val="00050466"/>
    <w:rsid w:val="000504D0"/>
    <w:rsid w:val="0005075A"/>
    <w:rsid w:val="00050772"/>
    <w:rsid w:val="00050941"/>
    <w:rsid w:val="00050AB3"/>
    <w:rsid w:val="00050B5F"/>
    <w:rsid w:val="00050CE8"/>
    <w:rsid w:val="00050D0E"/>
    <w:rsid w:val="00050DA2"/>
    <w:rsid w:val="00050ED1"/>
    <w:rsid w:val="00050FDB"/>
    <w:rsid w:val="000510B8"/>
    <w:rsid w:val="000511C9"/>
    <w:rsid w:val="000512B6"/>
    <w:rsid w:val="0005142B"/>
    <w:rsid w:val="00051513"/>
    <w:rsid w:val="00051726"/>
    <w:rsid w:val="0005174E"/>
    <w:rsid w:val="000517A5"/>
    <w:rsid w:val="000517E4"/>
    <w:rsid w:val="000517FA"/>
    <w:rsid w:val="000518C9"/>
    <w:rsid w:val="000519D8"/>
    <w:rsid w:val="00051B06"/>
    <w:rsid w:val="00051BD2"/>
    <w:rsid w:val="00051DB2"/>
    <w:rsid w:val="0005244D"/>
    <w:rsid w:val="000524D7"/>
    <w:rsid w:val="00052550"/>
    <w:rsid w:val="0005256F"/>
    <w:rsid w:val="0005271D"/>
    <w:rsid w:val="00052730"/>
    <w:rsid w:val="000527A8"/>
    <w:rsid w:val="00052897"/>
    <w:rsid w:val="0005297B"/>
    <w:rsid w:val="00052A65"/>
    <w:rsid w:val="00052A76"/>
    <w:rsid w:val="00052D64"/>
    <w:rsid w:val="00052DF1"/>
    <w:rsid w:val="00052E4D"/>
    <w:rsid w:val="00052E81"/>
    <w:rsid w:val="00052ECE"/>
    <w:rsid w:val="00052EEE"/>
    <w:rsid w:val="00053281"/>
    <w:rsid w:val="00053319"/>
    <w:rsid w:val="000533D4"/>
    <w:rsid w:val="000533D5"/>
    <w:rsid w:val="0005362E"/>
    <w:rsid w:val="00053659"/>
    <w:rsid w:val="0005366F"/>
    <w:rsid w:val="00053675"/>
    <w:rsid w:val="000536E8"/>
    <w:rsid w:val="000539FF"/>
    <w:rsid w:val="00053AB1"/>
    <w:rsid w:val="00053AFD"/>
    <w:rsid w:val="00053C6D"/>
    <w:rsid w:val="00053D01"/>
    <w:rsid w:val="00053D1F"/>
    <w:rsid w:val="00053DA1"/>
    <w:rsid w:val="00053DA5"/>
    <w:rsid w:val="00053E8A"/>
    <w:rsid w:val="00053F03"/>
    <w:rsid w:val="00053F1E"/>
    <w:rsid w:val="00053F47"/>
    <w:rsid w:val="00053F4C"/>
    <w:rsid w:val="00054012"/>
    <w:rsid w:val="0005405C"/>
    <w:rsid w:val="000540F6"/>
    <w:rsid w:val="00054157"/>
    <w:rsid w:val="00054256"/>
    <w:rsid w:val="000542DA"/>
    <w:rsid w:val="00054321"/>
    <w:rsid w:val="00054348"/>
    <w:rsid w:val="0005439F"/>
    <w:rsid w:val="00054506"/>
    <w:rsid w:val="0005452B"/>
    <w:rsid w:val="0005466B"/>
    <w:rsid w:val="0005489C"/>
    <w:rsid w:val="00054901"/>
    <w:rsid w:val="00054A6F"/>
    <w:rsid w:val="00054B75"/>
    <w:rsid w:val="00054C8E"/>
    <w:rsid w:val="00054D67"/>
    <w:rsid w:val="00054E72"/>
    <w:rsid w:val="00054E88"/>
    <w:rsid w:val="00054F3E"/>
    <w:rsid w:val="0005502B"/>
    <w:rsid w:val="00055064"/>
    <w:rsid w:val="000550B7"/>
    <w:rsid w:val="000550EB"/>
    <w:rsid w:val="0005527E"/>
    <w:rsid w:val="00055284"/>
    <w:rsid w:val="000552AD"/>
    <w:rsid w:val="00055341"/>
    <w:rsid w:val="000554BB"/>
    <w:rsid w:val="0005551E"/>
    <w:rsid w:val="000555D6"/>
    <w:rsid w:val="00055600"/>
    <w:rsid w:val="0005566C"/>
    <w:rsid w:val="00055697"/>
    <w:rsid w:val="000557BC"/>
    <w:rsid w:val="00055816"/>
    <w:rsid w:val="00055832"/>
    <w:rsid w:val="00055880"/>
    <w:rsid w:val="00055961"/>
    <w:rsid w:val="00055A08"/>
    <w:rsid w:val="00055B36"/>
    <w:rsid w:val="00055BBE"/>
    <w:rsid w:val="00055F79"/>
    <w:rsid w:val="00056007"/>
    <w:rsid w:val="000560AB"/>
    <w:rsid w:val="00056103"/>
    <w:rsid w:val="00056130"/>
    <w:rsid w:val="00056201"/>
    <w:rsid w:val="00056220"/>
    <w:rsid w:val="0005623B"/>
    <w:rsid w:val="0005644F"/>
    <w:rsid w:val="0005656B"/>
    <w:rsid w:val="00056599"/>
    <w:rsid w:val="00056871"/>
    <w:rsid w:val="00056879"/>
    <w:rsid w:val="0005699F"/>
    <w:rsid w:val="00056A26"/>
    <w:rsid w:val="00056B8A"/>
    <w:rsid w:val="00056C8B"/>
    <w:rsid w:val="00056CD2"/>
    <w:rsid w:val="00056DE2"/>
    <w:rsid w:val="000570FE"/>
    <w:rsid w:val="000572BF"/>
    <w:rsid w:val="000575AC"/>
    <w:rsid w:val="000575F3"/>
    <w:rsid w:val="00057760"/>
    <w:rsid w:val="00057764"/>
    <w:rsid w:val="000578A0"/>
    <w:rsid w:val="0005797C"/>
    <w:rsid w:val="00057A36"/>
    <w:rsid w:val="00057AEF"/>
    <w:rsid w:val="00057C15"/>
    <w:rsid w:val="0006011E"/>
    <w:rsid w:val="00060257"/>
    <w:rsid w:val="000605BD"/>
    <w:rsid w:val="000609C7"/>
    <w:rsid w:val="000609C9"/>
    <w:rsid w:val="000609CB"/>
    <w:rsid w:val="00060B29"/>
    <w:rsid w:val="00060E74"/>
    <w:rsid w:val="00060FFA"/>
    <w:rsid w:val="000610D0"/>
    <w:rsid w:val="0006120C"/>
    <w:rsid w:val="00061303"/>
    <w:rsid w:val="000613AF"/>
    <w:rsid w:val="00061461"/>
    <w:rsid w:val="0006148D"/>
    <w:rsid w:val="00061647"/>
    <w:rsid w:val="0006174B"/>
    <w:rsid w:val="00061794"/>
    <w:rsid w:val="000618A3"/>
    <w:rsid w:val="0006190E"/>
    <w:rsid w:val="0006191A"/>
    <w:rsid w:val="00061926"/>
    <w:rsid w:val="0006197D"/>
    <w:rsid w:val="00061993"/>
    <w:rsid w:val="000619B8"/>
    <w:rsid w:val="00061A42"/>
    <w:rsid w:val="00061AA3"/>
    <w:rsid w:val="00061AFC"/>
    <w:rsid w:val="00061C1A"/>
    <w:rsid w:val="00061C55"/>
    <w:rsid w:val="00061ECC"/>
    <w:rsid w:val="00061F6D"/>
    <w:rsid w:val="000620FA"/>
    <w:rsid w:val="00062343"/>
    <w:rsid w:val="000623A2"/>
    <w:rsid w:val="000624DC"/>
    <w:rsid w:val="000625D1"/>
    <w:rsid w:val="000625D2"/>
    <w:rsid w:val="000626C6"/>
    <w:rsid w:val="00062835"/>
    <w:rsid w:val="0006296B"/>
    <w:rsid w:val="00062C57"/>
    <w:rsid w:val="00062C91"/>
    <w:rsid w:val="00062C94"/>
    <w:rsid w:val="00062D04"/>
    <w:rsid w:val="00062E93"/>
    <w:rsid w:val="00062FFA"/>
    <w:rsid w:val="0006304D"/>
    <w:rsid w:val="00063097"/>
    <w:rsid w:val="0006324C"/>
    <w:rsid w:val="000632C3"/>
    <w:rsid w:val="00063427"/>
    <w:rsid w:val="000637A0"/>
    <w:rsid w:val="00063840"/>
    <w:rsid w:val="00063CED"/>
    <w:rsid w:val="00063D42"/>
    <w:rsid w:val="00063DE0"/>
    <w:rsid w:val="00063E52"/>
    <w:rsid w:val="00064021"/>
    <w:rsid w:val="00064226"/>
    <w:rsid w:val="00064375"/>
    <w:rsid w:val="0006448A"/>
    <w:rsid w:val="000645B8"/>
    <w:rsid w:val="00064756"/>
    <w:rsid w:val="00064AEF"/>
    <w:rsid w:val="00064B4B"/>
    <w:rsid w:val="00064D2B"/>
    <w:rsid w:val="00064D84"/>
    <w:rsid w:val="00064DD0"/>
    <w:rsid w:val="00064DD7"/>
    <w:rsid w:val="00064DF8"/>
    <w:rsid w:val="00065302"/>
    <w:rsid w:val="0006531E"/>
    <w:rsid w:val="0006541D"/>
    <w:rsid w:val="0006548D"/>
    <w:rsid w:val="000655C9"/>
    <w:rsid w:val="00065650"/>
    <w:rsid w:val="000656DE"/>
    <w:rsid w:val="000656FE"/>
    <w:rsid w:val="000659A5"/>
    <w:rsid w:val="00065A09"/>
    <w:rsid w:val="00065C00"/>
    <w:rsid w:val="00065F79"/>
    <w:rsid w:val="000660B2"/>
    <w:rsid w:val="000660B3"/>
    <w:rsid w:val="000661D7"/>
    <w:rsid w:val="00066203"/>
    <w:rsid w:val="00066265"/>
    <w:rsid w:val="0006629D"/>
    <w:rsid w:val="0006634B"/>
    <w:rsid w:val="00066452"/>
    <w:rsid w:val="00066666"/>
    <w:rsid w:val="00066751"/>
    <w:rsid w:val="000667B9"/>
    <w:rsid w:val="000667FB"/>
    <w:rsid w:val="0006687B"/>
    <w:rsid w:val="00066898"/>
    <w:rsid w:val="00066912"/>
    <w:rsid w:val="000669D7"/>
    <w:rsid w:val="00066CEB"/>
    <w:rsid w:val="00066DCB"/>
    <w:rsid w:val="00066DFB"/>
    <w:rsid w:val="00066F33"/>
    <w:rsid w:val="00066FF9"/>
    <w:rsid w:val="00067160"/>
    <w:rsid w:val="00067326"/>
    <w:rsid w:val="00067356"/>
    <w:rsid w:val="000673CC"/>
    <w:rsid w:val="000675FE"/>
    <w:rsid w:val="00067A04"/>
    <w:rsid w:val="00067E6F"/>
    <w:rsid w:val="00067E89"/>
    <w:rsid w:val="00067ECB"/>
    <w:rsid w:val="00067F3C"/>
    <w:rsid w:val="00067F56"/>
    <w:rsid w:val="00067F5E"/>
    <w:rsid w:val="000700B0"/>
    <w:rsid w:val="000700B6"/>
    <w:rsid w:val="000701A2"/>
    <w:rsid w:val="000702EC"/>
    <w:rsid w:val="000703F6"/>
    <w:rsid w:val="0007062D"/>
    <w:rsid w:val="00070782"/>
    <w:rsid w:val="00070884"/>
    <w:rsid w:val="0007089F"/>
    <w:rsid w:val="00070974"/>
    <w:rsid w:val="00070A08"/>
    <w:rsid w:val="00070C16"/>
    <w:rsid w:val="00070D71"/>
    <w:rsid w:val="00070E1D"/>
    <w:rsid w:val="00070E99"/>
    <w:rsid w:val="0007122D"/>
    <w:rsid w:val="00071334"/>
    <w:rsid w:val="0007144B"/>
    <w:rsid w:val="00071565"/>
    <w:rsid w:val="0007156E"/>
    <w:rsid w:val="000715C3"/>
    <w:rsid w:val="00071818"/>
    <w:rsid w:val="00071846"/>
    <w:rsid w:val="00071951"/>
    <w:rsid w:val="000719D5"/>
    <w:rsid w:val="00071B27"/>
    <w:rsid w:val="00071B9A"/>
    <w:rsid w:val="00071CE5"/>
    <w:rsid w:val="00071E27"/>
    <w:rsid w:val="00072038"/>
    <w:rsid w:val="0007211B"/>
    <w:rsid w:val="000722F9"/>
    <w:rsid w:val="00072329"/>
    <w:rsid w:val="000723F8"/>
    <w:rsid w:val="000724D0"/>
    <w:rsid w:val="000724D7"/>
    <w:rsid w:val="000725D9"/>
    <w:rsid w:val="000725E1"/>
    <w:rsid w:val="0007261E"/>
    <w:rsid w:val="000726A2"/>
    <w:rsid w:val="000727E4"/>
    <w:rsid w:val="00072803"/>
    <w:rsid w:val="000729AB"/>
    <w:rsid w:val="00072AD9"/>
    <w:rsid w:val="00072B85"/>
    <w:rsid w:val="00072BCD"/>
    <w:rsid w:val="00072C0E"/>
    <w:rsid w:val="00072C1C"/>
    <w:rsid w:val="00072E72"/>
    <w:rsid w:val="00072EFF"/>
    <w:rsid w:val="0007301C"/>
    <w:rsid w:val="00073200"/>
    <w:rsid w:val="0007395B"/>
    <w:rsid w:val="000739B5"/>
    <w:rsid w:val="00073B78"/>
    <w:rsid w:val="00073BA1"/>
    <w:rsid w:val="00073BF2"/>
    <w:rsid w:val="00073C04"/>
    <w:rsid w:val="00073C80"/>
    <w:rsid w:val="00073FAB"/>
    <w:rsid w:val="0007401A"/>
    <w:rsid w:val="00074088"/>
    <w:rsid w:val="0007412A"/>
    <w:rsid w:val="00074269"/>
    <w:rsid w:val="000743ED"/>
    <w:rsid w:val="000744D1"/>
    <w:rsid w:val="000745CC"/>
    <w:rsid w:val="000745D8"/>
    <w:rsid w:val="000746B3"/>
    <w:rsid w:val="0007471B"/>
    <w:rsid w:val="00074893"/>
    <w:rsid w:val="00074899"/>
    <w:rsid w:val="00074A24"/>
    <w:rsid w:val="00074B17"/>
    <w:rsid w:val="00074B3A"/>
    <w:rsid w:val="00074C14"/>
    <w:rsid w:val="00074D75"/>
    <w:rsid w:val="00074FAC"/>
    <w:rsid w:val="00074FFE"/>
    <w:rsid w:val="00075146"/>
    <w:rsid w:val="00075204"/>
    <w:rsid w:val="00075247"/>
    <w:rsid w:val="00075252"/>
    <w:rsid w:val="0007528E"/>
    <w:rsid w:val="000752BD"/>
    <w:rsid w:val="00075418"/>
    <w:rsid w:val="000754C4"/>
    <w:rsid w:val="0007552E"/>
    <w:rsid w:val="00075557"/>
    <w:rsid w:val="00075684"/>
    <w:rsid w:val="000758FF"/>
    <w:rsid w:val="00075984"/>
    <w:rsid w:val="00075996"/>
    <w:rsid w:val="00075C19"/>
    <w:rsid w:val="00075CFD"/>
    <w:rsid w:val="00075DA4"/>
    <w:rsid w:val="00075DF1"/>
    <w:rsid w:val="00075E21"/>
    <w:rsid w:val="0007606C"/>
    <w:rsid w:val="00076173"/>
    <w:rsid w:val="000764BC"/>
    <w:rsid w:val="000765D9"/>
    <w:rsid w:val="0007660E"/>
    <w:rsid w:val="000769D4"/>
    <w:rsid w:val="00076A40"/>
    <w:rsid w:val="00076B95"/>
    <w:rsid w:val="00076F59"/>
    <w:rsid w:val="0007732A"/>
    <w:rsid w:val="000773B0"/>
    <w:rsid w:val="000773D6"/>
    <w:rsid w:val="0007747A"/>
    <w:rsid w:val="000778A9"/>
    <w:rsid w:val="00077981"/>
    <w:rsid w:val="00077CD5"/>
    <w:rsid w:val="00077FC1"/>
    <w:rsid w:val="0008005D"/>
    <w:rsid w:val="000801D3"/>
    <w:rsid w:val="0008033F"/>
    <w:rsid w:val="000804B7"/>
    <w:rsid w:val="00080528"/>
    <w:rsid w:val="00080543"/>
    <w:rsid w:val="000805FF"/>
    <w:rsid w:val="00080605"/>
    <w:rsid w:val="000806BF"/>
    <w:rsid w:val="000807BE"/>
    <w:rsid w:val="000808FA"/>
    <w:rsid w:val="00080AAB"/>
    <w:rsid w:val="00080B04"/>
    <w:rsid w:val="00080D34"/>
    <w:rsid w:val="00080E31"/>
    <w:rsid w:val="00080EAB"/>
    <w:rsid w:val="000810D3"/>
    <w:rsid w:val="0008116D"/>
    <w:rsid w:val="000811FA"/>
    <w:rsid w:val="00081240"/>
    <w:rsid w:val="00081327"/>
    <w:rsid w:val="00081425"/>
    <w:rsid w:val="00081437"/>
    <w:rsid w:val="0008157E"/>
    <w:rsid w:val="0008173A"/>
    <w:rsid w:val="0008188A"/>
    <w:rsid w:val="00081919"/>
    <w:rsid w:val="000819C4"/>
    <w:rsid w:val="00081AB4"/>
    <w:rsid w:val="00081AB6"/>
    <w:rsid w:val="00081D44"/>
    <w:rsid w:val="00081ED9"/>
    <w:rsid w:val="000820C0"/>
    <w:rsid w:val="0008211E"/>
    <w:rsid w:val="0008218C"/>
    <w:rsid w:val="00082301"/>
    <w:rsid w:val="000823D9"/>
    <w:rsid w:val="000824A8"/>
    <w:rsid w:val="000824D1"/>
    <w:rsid w:val="000827E7"/>
    <w:rsid w:val="00082942"/>
    <w:rsid w:val="0008294E"/>
    <w:rsid w:val="00082A00"/>
    <w:rsid w:val="00082BD7"/>
    <w:rsid w:val="00082D23"/>
    <w:rsid w:val="00082DF2"/>
    <w:rsid w:val="00082EBB"/>
    <w:rsid w:val="00083018"/>
    <w:rsid w:val="0008301E"/>
    <w:rsid w:val="0008307C"/>
    <w:rsid w:val="000830D6"/>
    <w:rsid w:val="000830FC"/>
    <w:rsid w:val="00083281"/>
    <w:rsid w:val="00083366"/>
    <w:rsid w:val="0008344B"/>
    <w:rsid w:val="00083464"/>
    <w:rsid w:val="000834C8"/>
    <w:rsid w:val="0008357C"/>
    <w:rsid w:val="0008363C"/>
    <w:rsid w:val="000838D1"/>
    <w:rsid w:val="00083C26"/>
    <w:rsid w:val="00083CBD"/>
    <w:rsid w:val="00083D15"/>
    <w:rsid w:val="00083D3D"/>
    <w:rsid w:val="00083EBC"/>
    <w:rsid w:val="00084230"/>
    <w:rsid w:val="00084597"/>
    <w:rsid w:val="00084635"/>
    <w:rsid w:val="00084762"/>
    <w:rsid w:val="000847F9"/>
    <w:rsid w:val="00084A1E"/>
    <w:rsid w:val="00084A1F"/>
    <w:rsid w:val="00084BAD"/>
    <w:rsid w:val="00084CA1"/>
    <w:rsid w:val="00084D5C"/>
    <w:rsid w:val="00084DAA"/>
    <w:rsid w:val="00084DC2"/>
    <w:rsid w:val="00084E4A"/>
    <w:rsid w:val="00084F73"/>
    <w:rsid w:val="00084F92"/>
    <w:rsid w:val="0008535C"/>
    <w:rsid w:val="00085394"/>
    <w:rsid w:val="00085434"/>
    <w:rsid w:val="0008545E"/>
    <w:rsid w:val="000854BD"/>
    <w:rsid w:val="0008569B"/>
    <w:rsid w:val="000856F6"/>
    <w:rsid w:val="000857A7"/>
    <w:rsid w:val="000858B9"/>
    <w:rsid w:val="000859B8"/>
    <w:rsid w:val="000859F9"/>
    <w:rsid w:val="00085B99"/>
    <w:rsid w:val="00085CDD"/>
    <w:rsid w:val="00085D93"/>
    <w:rsid w:val="00085FAF"/>
    <w:rsid w:val="00086144"/>
    <w:rsid w:val="00086146"/>
    <w:rsid w:val="000861AF"/>
    <w:rsid w:val="0008628B"/>
    <w:rsid w:val="00086372"/>
    <w:rsid w:val="000863F5"/>
    <w:rsid w:val="0008661E"/>
    <w:rsid w:val="0008663A"/>
    <w:rsid w:val="00086753"/>
    <w:rsid w:val="00086795"/>
    <w:rsid w:val="00086854"/>
    <w:rsid w:val="00086930"/>
    <w:rsid w:val="000869F1"/>
    <w:rsid w:val="00086AD5"/>
    <w:rsid w:val="00086B64"/>
    <w:rsid w:val="00086BB3"/>
    <w:rsid w:val="00086C2C"/>
    <w:rsid w:val="00086CC6"/>
    <w:rsid w:val="00086DF0"/>
    <w:rsid w:val="00086E93"/>
    <w:rsid w:val="00086F0E"/>
    <w:rsid w:val="00086F4B"/>
    <w:rsid w:val="00086F6F"/>
    <w:rsid w:val="00086FB5"/>
    <w:rsid w:val="00086FC6"/>
    <w:rsid w:val="000871FA"/>
    <w:rsid w:val="000872A0"/>
    <w:rsid w:val="00087449"/>
    <w:rsid w:val="0008755E"/>
    <w:rsid w:val="0008759B"/>
    <w:rsid w:val="000875A5"/>
    <w:rsid w:val="0008765E"/>
    <w:rsid w:val="0008777F"/>
    <w:rsid w:val="000877C5"/>
    <w:rsid w:val="00087896"/>
    <w:rsid w:val="00087913"/>
    <w:rsid w:val="00087954"/>
    <w:rsid w:val="000879CB"/>
    <w:rsid w:val="00087B64"/>
    <w:rsid w:val="00087BC4"/>
    <w:rsid w:val="00087C41"/>
    <w:rsid w:val="00087CD1"/>
    <w:rsid w:val="00087E3C"/>
    <w:rsid w:val="00087EA3"/>
    <w:rsid w:val="00087F7F"/>
    <w:rsid w:val="0009026E"/>
    <w:rsid w:val="000902D9"/>
    <w:rsid w:val="0009035C"/>
    <w:rsid w:val="00090577"/>
    <w:rsid w:val="0009060C"/>
    <w:rsid w:val="000908ED"/>
    <w:rsid w:val="00090C69"/>
    <w:rsid w:val="00090CBE"/>
    <w:rsid w:val="00090D48"/>
    <w:rsid w:val="00090EE4"/>
    <w:rsid w:val="000912DD"/>
    <w:rsid w:val="00091333"/>
    <w:rsid w:val="0009140D"/>
    <w:rsid w:val="00091650"/>
    <w:rsid w:val="000916B8"/>
    <w:rsid w:val="00091710"/>
    <w:rsid w:val="00091B99"/>
    <w:rsid w:val="00091C03"/>
    <w:rsid w:val="0009215D"/>
    <w:rsid w:val="00092185"/>
    <w:rsid w:val="000921D4"/>
    <w:rsid w:val="0009226F"/>
    <w:rsid w:val="00092275"/>
    <w:rsid w:val="00092280"/>
    <w:rsid w:val="000922AD"/>
    <w:rsid w:val="0009232D"/>
    <w:rsid w:val="0009246D"/>
    <w:rsid w:val="00092486"/>
    <w:rsid w:val="000924EE"/>
    <w:rsid w:val="00092503"/>
    <w:rsid w:val="000925AB"/>
    <w:rsid w:val="00092649"/>
    <w:rsid w:val="000928C6"/>
    <w:rsid w:val="0009292E"/>
    <w:rsid w:val="00092A24"/>
    <w:rsid w:val="00092ADD"/>
    <w:rsid w:val="00092BAA"/>
    <w:rsid w:val="00092C82"/>
    <w:rsid w:val="00092C8F"/>
    <w:rsid w:val="00092CA4"/>
    <w:rsid w:val="00092CD8"/>
    <w:rsid w:val="00092D60"/>
    <w:rsid w:val="00092D7D"/>
    <w:rsid w:val="00092ECA"/>
    <w:rsid w:val="00092F77"/>
    <w:rsid w:val="00093335"/>
    <w:rsid w:val="000933D8"/>
    <w:rsid w:val="0009349C"/>
    <w:rsid w:val="000934AA"/>
    <w:rsid w:val="00093542"/>
    <w:rsid w:val="0009356A"/>
    <w:rsid w:val="00093596"/>
    <w:rsid w:val="000935B9"/>
    <w:rsid w:val="000935D2"/>
    <w:rsid w:val="00093848"/>
    <w:rsid w:val="00093B27"/>
    <w:rsid w:val="00093BEA"/>
    <w:rsid w:val="00093C31"/>
    <w:rsid w:val="00093D41"/>
    <w:rsid w:val="00093D56"/>
    <w:rsid w:val="00093E1D"/>
    <w:rsid w:val="00093FA7"/>
    <w:rsid w:val="000940B2"/>
    <w:rsid w:val="000943C9"/>
    <w:rsid w:val="0009446A"/>
    <w:rsid w:val="000944C2"/>
    <w:rsid w:val="0009455D"/>
    <w:rsid w:val="000946F5"/>
    <w:rsid w:val="000947A7"/>
    <w:rsid w:val="0009498A"/>
    <w:rsid w:val="00094AC5"/>
    <w:rsid w:val="00094B1E"/>
    <w:rsid w:val="00094D01"/>
    <w:rsid w:val="00094E4B"/>
    <w:rsid w:val="00094E98"/>
    <w:rsid w:val="00094F6E"/>
    <w:rsid w:val="00094F81"/>
    <w:rsid w:val="00095088"/>
    <w:rsid w:val="00095092"/>
    <w:rsid w:val="00095245"/>
    <w:rsid w:val="000952F4"/>
    <w:rsid w:val="000955C5"/>
    <w:rsid w:val="0009565D"/>
    <w:rsid w:val="00095664"/>
    <w:rsid w:val="000956C6"/>
    <w:rsid w:val="00095790"/>
    <w:rsid w:val="00095854"/>
    <w:rsid w:val="00095950"/>
    <w:rsid w:val="00095956"/>
    <w:rsid w:val="00095A1A"/>
    <w:rsid w:val="00095B23"/>
    <w:rsid w:val="00095B53"/>
    <w:rsid w:val="00095B9E"/>
    <w:rsid w:val="00095BE4"/>
    <w:rsid w:val="00095C0A"/>
    <w:rsid w:val="00095C18"/>
    <w:rsid w:val="00095C99"/>
    <w:rsid w:val="00095E03"/>
    <w:rsid w:val="00095F08"/>
    <w:rsid w:val="00096259"/>
    <w:rsid w:val="000962B2"/>
    <w:rsid w:val="00096678"/>
    <w:rsid w:val="00096698"/>
    <w:rsid w:val="000966B1"/>
    <w:rsid w:val="0009680E"/>
    <w:rsid w:val="00096840"/>
    <w:rsid w:val="00096AB3"/>
    <w:rsid w:val="00096B18"/>
    <w:rsid w:val="00096BFD"/>
    <w:rsid w:val="00096C0B"/>
    <w:rsid w:val="00096DBF"/>
    <w:rsid w:val="00096EFA"/>
    <w:rsid w:val="000971EF"/>
    <w:rsid w:val="0009731D"/>
    <w:rsid w:val="00097329"/>
    <w:rsid w:val="000974D2"/>
    <w:rsid w:val="000975EC"/>
    <w:rsid w:val="000976A2"/>
    <w:rsid w:val="00097873"/>
    <w:rsid w:val="000978E7"/>
    <w:rsid w:val="00097A61"/>
    <w:rsid w:val="00097B2B"/>
    <w:rsid w:val="00097E73"/>
    <w:rsid w:val="00097F16"/>
    <w:rsid w:val="00097F39"/>
    <w:rsid w:val="00097FD3"/>
    <w:rsid w:val="000A0036"/>
    <w:rsid w:val="000A0240"/>
    <w:rsid w:val="000A049D"/>
    <w:rsid w:val="000A04D0"/>
    <w:rsid w:val="000A06A5"/>
    <w:rsid w:val="000A0774"/>
    <w:rsid w:val="000A08C1"/>
    <w:rsid w:val="000A0942"/>
    <w:rsid w:val="000A0EED"/>
    <w:rsid w:val="000A0F25"/>
    <w:rsid w:val="000A0FAD"/>
    <w:rsid w:val="000A1006"/>
    <w:rsid w:val="000A116E"/>
    <w:rsid w:val="000A119A"/>
    <w:rsid w:val="000A11A1"/>
    <w:rsid w:val="000A1495"/>
    <w:rsid w:val="000A158B"/>
    <w:rsid w:val="000A1695"/>
    <w:rsid w:val="000A186E"/>
    <w:rsid w:val="000A18E2"/>
    <w:rsid w:val="000A19A2"/>
    <w:rsid w:val="000A1A32"/>
    <w:rsid w:val="000A1A56"/>
    <w:rsid w:val="000A1B82"/>
    <w:rsid w:val="000A1CA7"/>
    <w:rsid w:val="000A1E26"/>
    <w:rsid w:val="000A1EB9"/>
    <w:rsid w:val="000A20E8"/>
    <w:rsid w:val="000A2239"/>
    <w:rsid w:val="000A232D"/>
    <w:rsid w:val="000A23E0"/>
    <w:rsid w:val="000A2440"/>
    <w:rsid w:val="000A2443"/>
    <w:rsid w:val="000A25F6"/>
    <w:rsid w:val="000A2662"/>
    <w:rsid w:val="000A267A"/>
    <w:rsid w:val="000A2691"/>
    <w:rsid w:val="000A275F"/>
    <w:rsid w:val="000A2774"/>
    <w:rsid w:val="000A2785"/>
    <w:rsid w:val="000A2931"/>
    <w:rsid w:val="000A2C06"/>
    <w:rsid w:val="000A2FB3"/>
    <w:rsid w:val="000A3080"/>
    <w:rsid w:val="000A3149"/>
    <w:rsid w:val="000A31CD"/>
    <w:rsid w:val="000A322B"/>
    <w:rsid w:val="000A3369"/>
    <w:rsid w:val="000A33FD"/>
    <w:rsid w:val="000A342B"/>
    <w:rsid w:val="000A34DF"/>
    <w:rsid w:val="000A37B1"/>
    <w:rsid w:val="000A3891"/>
    <w:rsid w:val="000A3A17"/>
    <w:rsid w:val="000A3C51"/>
    <w:rsid w:val="000A3C61"/>
    <w:rsid w:val="000A3D52"/>
    <w:rsid w:val="000A3E54"/>
    <w:rsid w:val="000A3EB7"/>
    <w:rsid w:val="000A400E"/>
    <w:rsid w:val="000A428A"/>
    <w:rsid w:val="000A43F4"/>
    <w:rsid w:val="000A4493"/>
    <w:rsid w:val="000A4612"/>
    <w:rsid w:val="000A465B"/>
    <w:rsid w:val="000A46E1"/>
    <w:rsid w:val="000A4854"/>
    <w:rsid w:val="000A4864"/>
    <w:rsid w:val="000A498E"/>
    <w:rsid w:val="000A4AF2"/>
    <w:rsid w:val="000A4B43"/>
    <w:rsid w:val="000A4B94"/>
    <w:rsid w:val="000A4BE7"/>
    <w:rsid w:val="000A4E4C"/>
    <w:rsid w:val="000A51A1"/>
    <w:rsid w:val="000A5265"/>
    <w:rsid w:val="000A5270"/>
    <w:rsid w:val="000A527E"/>
    <w:rsid w:val="000A5394"/>
    <w:rsid w:val="000A562E"/>
    <w:rsid w:val="000A5693"/>
    <w:rsid w:val="000A57EC"/>
    <w:rsid w:val="000A57F6"/>
    <w:rsid w:val="000A5874"/>
    <w:rsid w:val="000A58C7"/>
    <w:rsid w:val="000A5941"/>
    <w:rsid w:val="000A594C"/>
    <w:rsid w:val="000A59CC"/>
    <w:rsid w:val="000A5B80"/>
    <w:rsid w:val="000A5B9F"/>
    <w:rsid w:val="000A5D31"/>
    <w:rsid w:val="000A5D89"/>
    <w:rsid w:val="000A5E23"/>
    <w:rsid w:val="000A5E56"/>
    <w:rsid w:val="000A5EE4"/>
    <w:rsid w:val="000A60BE"/>
    <w:rsid w:val="000A6220"/>
    <w:rsid w:val="000A6279"/>
    <w:rsid w:val="000A62B8"/>
    <w:rsid w:val="000A63CA"/>
    <w:rsid w:val="000A64F9"/>
    <w:rsid w:val="000A660C"/>
    <w:rsid w:val="000A6645"/>
    <w:rsid w:val="000A677C"/>
    <w:rsid w:val="000A6792"/>
    <w:rsid w:val="000A67F7"/>
    <w:rsid w:val="000A67FB"/>
    <w:rsid w:val="000A68F0"/>
    <w:rsid w:val="000A69F6"/>
    <w:rsid w:val="000A6A20"/>
    <w:rsid w:val="000A6BB1"/>
    <w:rsid w:val="000A6BEB"/>
    <w:rsid w:val="000A6C48"/>
    <w:rsid w:val="000A6CDC"/>
    <w:rsid w:val="000A6DED"/>
    <w:rsid w:val="000A7139"/>
    <w:rsid w:val="000A728D"/>
    <w:rsid w:val="000A744C"/>
    <w:rsid w:val="000A7529"/>
    <w:rsid w:val="000A75DB"/>
    <w:rsid w:val="000A7754"/>
    <w:rsid w:val="000A77A7"/>
    <w:rsid w:val="000A78FC"/>
    <w:rsid w:val="000A7A4A"/>
    <w:rsid w:val="000A7B6E"/>
    <w:rsid w:val="000A7B94"/>
    <w:rsid w:val="000A7C92"/>
    <w:rsid w:val="000A7EC4"/>
    <w:rsid w:val="000B004F"/>
    <w:rsid w:val="000B01A1"/>
    <w:rsid w:val="000B022E"/>
    <w:rsid w:val="000B02C1"/>
    <w:rsid w:val="000B0530"/>
    <w:rsid w:val="000B0544"/>
    <w:rsid w:val="000B090F"/>
    <w:rsid w:val="000B0AC4"/>
    <w:rsid w:val="000B0C92"/>
    <w:rsid w:val="000B0CD0"/>
    <w:rsid w:val="000B0D98"/>
    <w:rsid w:val="000B0EAB"/>
    <w:rsid w:val="000B0F0A"/>
    <w:rsid w:val="000B11CF"/>
    <w:rsid w:val="000B1232"/>
    <w:rsid w:val="000B1271"/>
    <w:rsid w:val="000B12DE"/>
    <w:rsid w:val="000B140A"/>
    <w:rsid w:val="000B140F"/>
    <w:rsid w:val="000B14C0"/>
    <w:rsid w:val="000B15E6"/>
    <w:rsid w:val="000B16E5"/>
    <w:rsid w:val="000B18D8"/>
    <w:rsid w:val="000B1AAE"/>
    <w:rsid w:val="000B1BC2"/>
    <w:rsid w:val="000B1C50"/>
    <w:rsid w:val="000B1C73"/>
    <w:rsid w:val="000B1C7A"/>
    <w:rsid w:val="000B1CA8"/>
    <w:rsid w:val="000B1D50"/>
    <w:rsid w:val="000B1DD6"/>
    <w:rsid w:val="000B1EB1"/>
    <w:rsid w:val="000B1EF6"/>
    <w:rsid w:val="000B2017"/>
    <w:rsid w:val="000B2020"/>
    <w:rsid w:val="000B2029"/>
    <w:rsid w:val="000B2051"/>
    <w:rsid w:val="000B20B9"/>
    <w:rsid w:val="000B20CB"/>
    <w:rsid w:val="000B2200"/>
    <w:rsid w:val="000B229B"/>
    <w:rsid w:val="000B2317"/>
    <w:rsid w:val="000B2372"/>
    <w:rsid w:val="000B2564"/>
    <w:rsid w:val="000B261E"/>
    <w:rsid w:val="000B2666"/>
    <w:rsid w:val="000B285E"/>
    <w:rsid w:val="000B2AA2"/>
    <w:rsid w:val="000B2C52"/>
    <w:rsid w:val="000B2CC7"/>
    <w:rsid w:val="000B2DD4"/>
    <w:rsid w:val="000B2E51"/>
    <w:rsid w:val="000B2EE8"/>
    <w:rsid w:val="000B2F75"/>
    <w:rsid w:val="000B306B"/>
    <w:rsid w:val="000B3103"/>
    <w:rsid w:val="000B321C"/>
    <w:rsid w:val="000B349C"/>
    <w:rsid w:val="000B369F"/>
    <w:rsid w:val="000B3930"/>
    <w:rsid w:val="000B3A1F"/>
    <w:rsid w:val="000B3B44"/>
    <w:rsid w:val="000B3B6B"/>
    <w:rsid w:val="000B3B8A"/>
    <w:rsid w:val="000B3D49"/>
    <w:rsid w:val="000B3E46"/>
    <w:rsid w:val="000B4033"/>
    <w:rsid w:val="000B407A"/>
    <w:rsid w:val="000B4465"/>
    <w:rsid w:val="000B456E"/>
    <w:rsid w:val="000B472D"/>
    <w:rsid w:val="000B4784"/>
    <w:rsid w:val="000B47FC"/>
    <w:rsid w:val="000B48FA"/>
    <w:rsid w:val="000B48FB"/>
    <w:rsid w:val="000B4AB5"/>
    <w:rsid w:val="000B4B2F"/>
    <w:rsid w:val="000B4B41"/>
    <w:rsid w:val="000B4D4A"/>
    <w:rsid w:val="000B4E17"/>
    <w:rsid w:val="000B4F2D"/>
    <w:rsid w:val="000B4F3D"/>
    <w:rsid w:val="000B5133"/>
    <w:rsid w:val="000B51AF"/>
    <w:rsid w:val="000B578B"/>
    <w:rsid w:val="000B5918"/>
    <w:rsid w:val="000B59BC"/>
    <w:rsid w:val="000B5AA7"/>
    <w:rsid w:val="000B5BF4"/>
    <w:rsid w:val="000B5D43"/>
    <w:rsid w:val="000B5E70"/>
    <w:rsid w:val="000B5F1C"/>
    <w:rsid w:val="000B5F88"/>
    <w:rsid w:val="000B6089"/>
    <w:rsid w:val="000B60DF"/>
    <w:rsid w:val="000B6118"/>
    <w:rsid w:val="000B6314"/>
    <w:rsid w:val="000B6465"/>
    <w:rsid w:val="000B6726"/>
    <w:rsid w:val="000B678F"/>
    <w:rsid w:val="000B6A7F"/>
    <w:rsid w:val="000B6AD0"/>
    <w:rsid w:val="000B6B1B"/>
    <w:rsid w:val="000B6B30"/>
    <w:rsid w:val="000B6CC8"/>
    <w:rsid w:val="000B6D08"/>
    <w:rsid w:val="000B6F01"/>
    <w:rsid w:val="000B7082"/>
    <w:rsid w:val="000B70FC"/>
    <w:rsid w:val="000B71A4"/>
    <w:rsid w:val="000B71A6"/>
    <w:rsid w:val="000B71E1"/>
    <w:rsid w:val="000B741A"/>
    <w:rsid w:val="000B7426"/>
    <w:rsid w:val="000B7522"/>
    <w:rsid w:val="000B7528"/>
    <w:rsid w:val="000B75BF"/>
    <w:rsid w:val="000B75F6"/>
    <w:rsid w:val="000B78E3"/>
    <w:rsid w:val="000B7949"/>
    <w:rsid w:val="000B795B"/>
    <w:rsid w:val="000B79AA"/>
    <w:rsid w:val="000B7B68"/>
    <w:rsid w:val="000B7BD0"/>
    <w:rsid w:val="000B7C9C"/>
    <w:rsid w:val="000B7F4D"/>
    <w:rsid w:val="000B7FC3"/>
    <w:rsid w:val="000C00EF"/>
    <w:rsid w:val="000C01A1"/>
    <w:rsid w:val="000C01FD"/>
    <w:rsid w:val="000C02D6"/>
    <w:rsid w:val="000C0338"/>
    <w:rsid w:val="000C0339"/>
    <w:rsid w:val="000C03CC"/>
    <w:rsid w:val="000C041F"/>
    <w:rsid w:val="000C0442"/>
    <w:rsid w:val="000C0491"/>
    <w:rsid w:val="000C04EE"/>
    <w:rsid w:val="000C052C"/>
    <w:rsid w:val="000C0609"/>
    <w:rsid w:val="000C066A"/>
    <w:rsid w:val="000C0799"/>
    <w:rsid w:val="000C080F"/>
    <w:rsid w:val="000C0822"/>
    <w:rsid w:val="000C09B0"/>
    <w:rsid w:val="000C09D0"/>
    <w:rsid w:val="000C09F9"/>
    <w:rsid w:val="000C0ABC"/>
    <w:rsid w:val="000C0AD7"/>
    <w:rsid w:val="000C0CAB"/>
    <w:rsid w:val="000C0D0E"/>
    <w:rsid w:val="000C0D4F"/>
    <w:rsid w:val="000C0E5B"/>
    <w:rsid w:val="000C0FE2"/>
    <w:rsid w:val="000C123B"/>
    <w:rsid w:val="000C1379"/>
    <w:rsid w:val="000C14DA"/>
    <w:rsid w:val="000C14E2"/>
    <w:rsid w:val="000C1637"/>
    <w:rsid w:val="000C17BC"/>
    <w:rsid w:val="000C1929"/>
    <w:rsid w:val="000C1CD0"/>
    <w:rsid w:val="000C1D1B"/>
    <w:rsid w:val="000C1E1E"/>
    <w:rsid w:val="000C1EE4"/>
    <w:rsid w:val="000C206F"/>
    <w:rsid w:val="000C20BF"/>
    <w:rsid w:val="000C21D3"/>
    <w:rsid w:val="000C223C"/>
    <w:rsid w:val="000C2382"/>
    <w:rsid w:val="000C2405"/>
    <w:rsid w:val="000C2549"/>
    <w:rsid w:val="000C25AF"/>
    <w:rsid w:val="000C2719"/>
    <w:rsid w:val="000C27D6"/>
    <w:rsid w:val="000C283E"/>
    <w:rsid w:val="000C287E"/>
    <w:rsid w:val="000C29B2"/>
    <w:rsid w:val="000C2A3F"/>
    <w:rsid w:val="000C2A87"/>
    <w:rsid w:val="000C2B05"/>
    <w:rsid w:val="000C2C5E"/>
    <w:rsid w:val="000C2D20"/>
    <w:rsid w:val="000C2DF8"/>
    <w:rsid w:val="000C2E73"/>
    <w:rsid w:val="000C2F8C"/>
    <w:rsid w:val="000C2FCA"/>
    <w:rsid w:val="000C3014"/>
    <w:rsid w:val="000C30C3"/>
    <w:rsid w:val="000C30E9"/>
    <w:rsid w:val="000C31FF"/>
    <w:rsid w:val="000C325E"/>
    <w:rsid w:val="000C3486"/>
    <w:rsid w:val="000C34B8"/>
    <w:rsid w:val="000C35A2"/>
    <w:rsid w:val="000C35C2"/>
    <w:rsid w:val="000C37EE"/>
    <w:rsid w:val="000C38BC"/>
    <w:rsid w:val="000C3BAA"/>
    <w:rsid w:val="000C3BD8"/>
    <w:rsid w:val="000C3BE4"/>
    <w:rsid w:val="000C3BED"/>
    <w:rsid w:val="000C3E13"/>
    <w:rsid w:val="000C3ED6"/>
    <w:rsid w:val="000C3ED8"/>
    <w:rsid w:val="000C3F82"/>
    <w:rsid w:val="000C404C"/>
    <w:rsid w:val="000C4340"/>
    <w:rsid w:val="000C456F"/>
    <w:rsid w:val="000C48D8"/>
    <w:rsid w:val="000C4903"/>
    <w:rsid w:val="000C4B04"/>
    <w:rsid w:val="000C4B89"/>
    <w:rsid w:val="000C4B8F"/>
    <w:rsid w:val="000C4BA3"/>
    <w:rsid w:val="000C4BDB"/>
    <w:rsid w:val="000C4C11"/>
    <w:rsid w:val="000C4CD9"/>
    <w:rsid w:val="000C4D52"/>
    <w:rsid w:val="000C4DD0"/>
    <w:rsid w:val="000C4FC9"/>
    <w:rsid w:val="000C5065"/>
    <w:rsid w:val="000C5108"/>
    <w:rsid w:val="000C514C"/>
    <w:rsid w:val="000C52B9"/>
    <w:rsid w:val="000C5351"/>
    <w:rsid w:val="000C550C"/>
    <w:rsid w:val="000C5638"/>
    <w:rsid w:val="000C5722"/>
    <w:rsid w:val="000C5892"/>
    <w:rsid w:val="000C58DE"/>
    <w:rsid w:val="000C5A8A"/>
    <w:rsid w:val="000C5B66"/>
    <w:rsid w:val="000C5C78"/>
    <w:rsid w:val="000C5CD0"/>
    <w:rsid w:val="000C5EDE"/>
    <w:rsid w:val="000C5F4A"/>
    <w:rsid w:val="000C5F68"/>
    <w:rsid w:val="000C5F93"/>
    <w:rsid w:val="000C5FA5"/>
    <w:rsid w:val="000C6203"/>
    <w:rsid w:val="000C622A"/>
    <w:rsid w:val="000C641A"/>
    <w:rsid w:val="000C64C5"/>
    <w:rsid w:val="000C6563"/>
    <w:rsid w:val="000C665F"/>
    <w:rsid w:val="000C66BB"/>
    <w:rsid w:val="000C6856"/>
    <w:rsid w:val="000C68C0"/>
    <w:rsid w:val="000C690C"/>
    <w:rsid w:val="000C6A03"/>
    <w:rsid w:val="000C6E7C"/>
    <w:rsid w:val="000C6E96"/>
    <w:rsid w:val="000C7076"/>
    <w:rsid w:val="000C721C"/>
    <w:rsid w:val="000C7293"/>
    <w:rsid w:val="000C732A"/>
    <w:rsid w:val="000C75BE"/>
    <w:rsid w:val="000C7780"/>
    <w:rsid w:val="000C77F9"/>
    <w:rsid w:val="000C78B7"/>
    <w:rsid w:val="000C79CE"/>
    <w:rsid w:val="000C7A20"/>
    <w:rsid w:val="000C7E91"/>
    <w:rsid w:val="000C7FC5"/>
    <w:rsid w:val="000D007A"/>
    <w:rsid w:val="000D00A4"/>
    <w:rsid w:val="000D036A"/>
    <w:rsid w:val="000D03D7"/>
    <w:rsid w:val="000D0603"/>
    <w:rsid w:val="000D0651"/>
    <w:rsid w:val="000D0888"/>
    <w:rsid w:val="000D0977"/>
    <w:rsid w:val="000D0AF8"/>
    <w:rsid w:val="000D0E8E"/>
    <w:rsid w:val="000D1005"/>
    <w:rsid w:val="000D1092"/>
    <w:rsid w:val="000D10D8"/>
    <w:rsid w:val="000D1153"/>
    <w:rsid w:val="000D117D"/>
    <w:rsid w:val="000D1277"/>
    <w:rsid w:val="000D1362"/>
    <w:rsid w:val="000D178A"/>
    <w:rsid w:val="000D1793"/>
    <w:rsid w:val="000D19F2"/>
    <w:rsid w:val="000D1A18"/>
    <w:rsid w:val="000D1AEF"/>
    <w:rsid w:val="000D1AF1"/>
    <w:rsid w:val="000D1B80"/>
    <w:rsid w:val="000D1BA4"/>
    <w:rsid w:val="000D1BDE"/>
    <w:rsid w:val="000D1CCA"/>
    <w:rsid w:val="000D1DBF"/>
    <w:rsid w:val="000D1E1F"/>
    <w:rsid w:val="000D202E"/>
    <w:rsid w:val="000D2084"/>
    <w:rsid w:val="000D2348"/>
    <w:rsid w:val="000D239D"/>
    <w:rsid w:val="000D2424"/>
    <w:rsid w:val="000D2442"/>
    <w:rsid w:val="000D25C6"/>
    <w:rsid w:val="000D2719"/>
    <w:rsid w:val="000D276A"/>
    <w:rsid w:val="000D2955"/>
    <w:rsid w:val="000D2973"/>
    <w:rsid w:val="000D2A9D"/>
    <w:rsid w:val="000D2B21"/>
    <w:rsid w:val="000D2DA5"/>
    <w:rsid w:val="000D2EDB"/>
    <w:rsid w:val="000D2FF2"/>
    <w:rsid w:val="000D3147"/>
    <w:rsid w:val="000D32CB"/>
    <w:rsid w:val="000D3576"/>
    <w:rsid w:val="000D3581"/>
    <w:rsid w:val="000D35ED"/>
    <w:rsid w:val="000D387B"/>
    <w:rsid w:val="000D38AD"/>
    <w:rsid w:val="000D38DE"/>
    <w:rsid w:val="000D39E2"/>
    <w:rsid w:val="000D3B4D"/>
    <w:rsid w:val="000D3C22"/>
    <w:rsid w:val="000D3DC7"/>
    <w:rsid w:val="000D3EA9"/>
    <w:rsid w:val="000D4122"/>
    <w:rsid w:val="000D41D1"/>
    <w:rsid w:val="000D41D3"/>
    <w:rsid w:val="000D4257"/>
    <w:rsid w:val="000D437A"/>
    <w:rsid w:val="000D438F"/>
    <w:rsid w:val="000D47C2"/>
    <w:rsid w:val="000D48C1"/>
    <w:rsid w:val="000D4B25"/>
    <w:rsid w:val="000D4BE2"/>
    <w:rsid w:val="000D4D62"/>
    <w:rsid w:val="000D4F92"/>
    <w:rsid w:val="000D50D7"/>
    <w:rsid w:val="000D513C"/>
    <w:rsid w:val="000D5169"/>
    <w:rsid w:val="000D516D"/>
    <w:rsid w:val="000D5290"/>
    <w:rsid w:val="000D553C"/>
    <w:rsid w:val="000D575F"/>
    <w:rsid w:val="000D5948"/>
    <w:rsid w:val="000D5AD6"/>
    <w:rsid w:val="000D5D29"/>
    <w:rsid w:val="000D5D67"/>
    <w:rsid w:val="000D605A"/>
    <w:rsid w:val="000D61B1"/>
    <w:rsid w:val="000D6381"/>
    <w:rsid w:val="000D6462"/>
    <w:rsid w:val="000D64AD"/>
    <w:rsid w:val="000D6511"/>
    <w:rsid w:val="000D653B"/>
    <w:rsid w:val="000D675F"/>
    <w:rsid w:val="000D6772"/>
    <w:rsid w:val="000D6778"/>
    <w:rsid w:val="000D680D"/>
    <w:rsid w:val="000D695D"/>
    <w:rsid w:val="000D69B9"/>
    <w:rsid w:val="000D6A70"/>
    <w:rsid w:val="000D6AF3"/>
    <w:rsid w:val="000D6B2B"/>
    <w:rsid w:val="000D6CD8"/>
    <w:rsid w:val="000D6D5E"/>
    <w:rsid w:val="000D70D5"/>
    <w:rsid w:val="000D70F5"/>
    <w:rsid w:val="000D72E7"/>
    <w:rsid w:val="000D745D"/>
    <w:rsid w:val="000D7514"/>
    <w:rsid w:val="000D7782"/>
    <w:rsid w:val="000D7812"/>
    <w:rsid w:val="000D796E"/>
    <w:rsid w:val="000D7C56"/>
    <w:rsid w:val="000D7D7D"/>
    <w:rsid w:val="000D7DC3"/>
    <w:rsid w:val="000D7EB5"/>
    <w:rsid w:val="000D7F2B"/>
    <w:rsid w:val="000D7F4B"/>
    <w:rsid w:val="000E00A0"/>
    <w:rsid w:val="000E0179"/>
    <w:rsid w:val="000E0266"/>
    <w:rsid w:val="000E02B0"/>
    <w:rsid w:val="000E02B8"/>
    <w:rsid w:val="000E0412"/>
    <w:rsid w:val="000E0565"/>
    <w:rsid w:val="000E081F"/>
    <w:rsid w:val="000E08C3"/>
    <w:rsid w:val="000E09CF"/>
    <w:rsid w:val="000E0BFA"/>
    <w:rsid w:val="000E0F65"/>
    <w:rsid w:val="000E1070"/>
    <w:rsid w:val="000E1080"/>
    <w:rsid w:val="000E14C3"/>
    <w:rsid w:val="000E1576"/>
    <w:rsid w:val="000E1672"/>
    <w:rsid w:val="000E1797"/>
    <w:rsid w:val="000E1807"/>
    <w:rsid w:val="000E194C"/>
    <w:rsid w:val="000E197C"/>
    <w:rsid w:val="000E19B8"/>
    <w:rsid w:val="000E1A94"/>
    <w:rsid w:val="000E1AC3"/>
    <w:rsid w:val="000E1C36"/>
    <w:rsid w:val="000E1D5C"/>
    <w:rsid w:val="000E1E51"/>
    <w:rsid w:val="000E202F"/>
    <w:rsid w:val="000E2065"/>
    <w:rsid w:val="000E227F"/>
    <w:rsid w:val="000E247B"/>
    <w:rsid w:val="000E2630"/>
    <w:rsid w:val="000E2A5C"/>
    <w:rsid w:val="000E2A81"/>
    <w:rsid w:val="000E2B2C"/>
    <w:rsid w:val="000E2C14"/>
    <w:rsid w:val="000E2C29"/>
    <w:rsid w:val="000E2CD9"/>
    <w:rsid w:val="000E2E67"/>
    <w:rsid w:val="000E2E68"/>
    <w:rsid w:val="000E3000"/>
    <w:rsid w:val="000E3075"/>
    <w:rsid w:val="000E3099"/>
    <w:rsid w:val="000E3695"/>
    <w:rsid w:val="000E3699"/>
    <w:rsid w:val="000E3816"/>
    <w:rsid w:val="000E389C"/>
    <w:rsid w:val="000E391C"/>
    <w:rsid w:val="000E3DDD"/>
    <w:rsid w:val="000E411D"/>
    <w:rsid w:val="000E417D"/>
    <w:rsid w:val="000E4284"/>
    <w:rsid w:val="000E4336"/>
    <w:rsid w:val="000E43BD"/>
    <w:rsid w:val="000E44A3"/>
    <w:rsid w:val="000E452E"/>
    <w:rsid w:val="000E4590"/>
    <w:rsid w:val="000E46F5"/>
    <w:rsid w:val="000E477F"/>
    <w:rsid w:val="000E4A14"/>
    <w:rsid w:val="000E4AC0"/>
    <w:rsid w:val="000E4B97"/>
    <w:rsid w:val="000E4C00"/>
    <w:rsid w:val="000E4C90"/>
    <w:rsid w:val="000E4CE0"/>
    <w:rsid w:val="000E4D1E"/>
    <w:rsid w:val="000E4D77"/>
    <w:rsid w:val="000E4EA9"/>
    <w:rsid w:val="000E4ECC"/>
    <w:rsid w:val="000E4F4E"/>
    <w:rsid w:val="000E50A3"/>
    <w:rsid w:val="000E52B7"/>
    <w:rsid w:val="000E5432"/>
    <w:rsid w:val="000E5504"/>
    <w:rsid w:val="000E554F"/>
    <w:rsid w:val="000E5583"/>
    <w:rsid w:val="000E55C8"/>
    <w:rsid w:val="000E562E"/>
    <w:rsid w:val="000E5763"/>
    <w:rsid w:val="000E57BA"/>
    <w:rsid w:val="000E594A"/>
    <w:rsid w:val="000E595F"/>
    <w:rsid w:val="000E59A7"/>
    <w:rsid w:val="000E5A04"/>
    <w:rsid w:val="000E5ACF"/>
    <w:rsid w:val="000E5B7E"/>
    <w:rsid w:val="000E5C58"/>
    <w:rsid w:val="000E5D9B"/>
    <w:rsid w:val="000E5E1F"/>
    <w:rsid w:val="000E6024"/>
    <w:rsid w:val="000E60FD"/>
    <w:rsid w:val="000E6193"/>
    <w:rsid w:val="000E6411"/>
    <w:rsid w:val="000E65B2"/>
    <w:rsid w:val="000E66C9"/>
    <w:rsid w:val="000E677C"/>
    <w:rsid w:val="000E67E0"/>
    <w:rsid w:val="000E688D"/>
    <w:rsid w:val="000E69E3"/>
    <w:rsid w:val="000E6A9B"/>
    <w:rsid w:val="000E6F7D"/>
    <w:rsid w:val="000E710D"/>
    <w:rsid w:val="000E7178"/>
    <w:rsid w:val="000E73E2"/>
    <w:rsid w:val="000E744A"/>
    <w:rsid w:val="000E756A"/>
    <w:rsid w:val="000E759C"/>
    <w:rsid w:val="000E76A0"/>
    <w:rsid w:val="000E77C7"/>
    <w:rsid w:val="000E79B6"/>
    <w:rsid w:val="000E79DE"/>
    <w:rsid w:val="000E7DD2"/>
    <w:rsid w:val="000E7E2D"/>
    <w:rsid w:val="000F01EC"/>
    <w:rsid w:val="000F0459"/>
    <w:rsid w:val="000F04BA"/>
    <w:rsid w:val="000F05BD"/>
    <w:rsid w:val="000F0654"/>
    <w:rsid w:val="000F0893"/>
    <w:rsid w:val="000F09DF"/>
    <w:rsid w:val="000F0B76"/>
    <w:rsid w:val="000F0C28"/>
    <w:rsid w:val="000F0C3F"/>
    <w:rsid w:val="000F0C4E"/>
    <w:rsid w:val="000F10A0"/>
    <w:rsid w:val="000F10BA"/>
    <w:rsid w:val="000F11CF"/>
    <w:rsid w:val="000F1264"/>
    <w:rsid w:val="000F14FA"/>
    <w:rsid w:val="000F1514"/>
    <w:rsid w:val="000F1557"/>
    <w:rsid w:val="000F15A6"/>
    <w:rsid w:val="000F16A8"/>
    <w:rsid w:val="000F17EF"/>
    <w:rsid w:val="000F189D"/>
    <w:rsid w:val="000F192D"/>
    <w:rsid w:val="000F194D"/>
    <w:rsid w:val="000F19C2"/>
    <w:rsid w:val="000F1A26"/>
    <w:rsid w:val="000F1BDE"/>
    <w:rsid w:val="000F1D58"/>
    <w:rsid w:val="000F1D8B"/>
    <w:rsid w:val="000F1DED"/>
    <w:rsid w:val="000F1E09"/>
    <w:rsid w:val="000F1E6F"/>
    <w:rsid w:val="000F1E92"/>
    <w:rsid w:val="000F1EB8"/>
    <w:rsid w:val="000F1F4A"/>
    <w:rsid w:val="000F1F71"/>
    <w:rsid w:val="000F1FAE"/>
    <w:rsid w:val="000F228C"/>
    <w:rsid w:val="000F237F"/>
    <w:rsid w:val="000F2396"/>
    <w:rsid w:val="000F2517"/>
    <w:rsid w:val="000F2854"/>
    <w:rsid w:val="000F2B91"/>
    <w:rsid w:val="000F2C0B"/>
    <w:rsid w:val="000F2C97"/>
    <w:rsid w:val="000F2CA3"/>
    <w:rsid w:val="000F2EEA"/>
    <w:rsid w:val="000F30D4"/>
    <w:rsid w:val="000F329F"/>
    <w:rsid w:val="000F3308"/>
    <w:rsid w:val="000F335C"/>
    <w:rsid w:val="000F3427"/>
    <w:rsid w:val="000F352F"/>
    <w:rsid w:val="000F354C"/>
    <w:rsid w:val="000F3568"/>
    <w:rsid w:val="000F35B2"/>
    <w:rsid w:val="000F35F8"/>
    <w:rsid w:val="000F36BC"/>
    <w:rsid w:val="000F36D8"/>
    <w:rsid w:val="000F38D1"/>
    <w:rsid w:val="000F396C"/>
    <w:rsid w:val="000F398D"/>
    <w:rsid w:val="000F39B8"/>
    <w:rsid w:val="000F39F2"/>
    <w:rsid w:val="000F3A94"/>
    <w:rsid w:val="000F3B6F"/>
    <w:rsid w:val="000F3C5F"/>
    <w:rsid w:val="000F3D48"/>
    <w:rsid w:val="000F3E06"/>
    <w:rsid w:val="000F3E11"/>
    <w:rsid w:val="000F3E38"/>
    <w:rsid w:val="000F3EC9"/>
    <w:rsid w:val="000F3F86"/>
    <w:rsid w:val="000F3FE7"/>
    <w:rsid w:val="000F3FF6"/>
    <w:rsid w:val="000F4171"/>
    <w:rsid w:val="000F41B1"/>
    <w:rsid w:val="000F41E4"/>
    <w:rsid w:val="000F43D9"/>
    <w:rsid w:val="000F4880"/>
    <w:rsid w:val="000F4A32"/>
    <w:rsid w:val="000F4CAA"/>
    <w:rsid w:val="000F4EA1"/>
    <w:rsid w:val="000F5121"/>
    <w:rsid w:val="000F51A0"/>
    <w:rsid w:val="000F5357"/>
    <w:rsid w:val="000F542E"/>
    <w:rsid w:val="000F54AE"/>
    <w:rsid w:val="000F56D1"/>
    <w:rsid w:val="000F581E"/>
    <w:rsid w:val="000F5837"/>
    <w:rsid w:val="000F58D7"/>
    <w:rsid w:val="000F5911"/>
    <w:rsid w:val="000F5948"/>
    <w:rsid w:val="000F5A68"/>
    <w:rsid w:val="000F5A7C"/>
    <w:rsid w:val="000F5C33"/>
    <w:rsid w:val="000F5C3D"/>
    <w:rsid w:val="000F5C5E"/>
    <w:rsid w:val="000F5D19"/>
    <w:rsid w:val="000F5E01"/>
    <w:rsid w:val="000F5ECD"/>
    <w:rsid w:val="000F5FC9"/>
    <w:rsid w:val="000F6012"/>
    <w:rsid w:val="000F601B"/>
    <w:rsid w:val="000F61E8"/>
    <w:rsid w:val="000F63D9"/>
    <w:rsid w:val="000F6448"/>
    <w:rsid w:val="000F653E"/>
    <w:rsid w:val="000F655A"/>
    <w:rsid w:val="000F65DA"/>
    <w:rsid w:val="000F6673"/>
    <w:rsid w:val="000F6720"/>
    <w:rsid w:val="000F6798"/>
    <w:rsid w:val="000F6837"/>
    <w:rsid w:val="000F68ED"/>
    <w:rsid w:val="000F699C"/>
    <w:rsid w:val="000F69FA"/>
    <w:rsid w:val="000F6A6E"/>
    <w:rsid w:val="000F6AA7"/>
    <w:rsid w:val="000F6FEB"/>
    <w:rsid w:val="000F70AC"/>
    <w:rsid w:val="000F7361"/>
    <w:rsid w:val="000F7414"/>
    <w:rsid w:val="000F767F"/>
    <w:rsid w:val="000F7735"/>
    <w:rsid w:val="000F77A2"/>
    <w:rsid w:val="000F77F7"/>
    <w:rsid w:val="000F78A9"/>
    <w:rsid w:val="000F7AD1"/>
    <w:rsid w:val="000F7B67"/>
    <w:rsid w:val="000F7BC1"/>
    <w:rsid w:val="000F7CBD"/>
    <w:rsid w:val="000F7D02"/>
    <w:rsid w:val="000F7D5D"/>
    <w:rsid w:val="000FA523"/>
    <w:rsid w:val="00100062"/>
    <w:rsid w:val="00100191"/>
    <w:rsid w:val="001002A8"/>
    <w:rsid w:val="001003EC"/>
    <w:rsid w:val="00100403"/>
    <w:rsid w:val="00100515"/>
    <w:rsid w:val="00100623"/>
    <w:rsid w:val="001006E8"/>
    <w:rsid w:val="00100732"/>
    <w:rsid w:val="001007C3"/>
    <w:rsid w:val="00100812"/>
    <w:rsid w:val="00100A03"/>
    <w:rsid w:val="00100A8D"/>
    <w:rsid w:val="00100B3A"/>
    <w:rsid w:val="00100B91"/>
    <w:rsid w:val="00100E37"/>
    <w:rsid w:val="00100E40"/>
    <w:rsid w:val="00100FCA"/>
    <w:rsid w:val="001010E6"/>
    <w:rsid w:val="00101208"/>
    <w:rsid w:val="0010165B"/>
    <w:rsid w:val="00101678"/>
    <w:rsid w:val="001016B4"/>
    <w:rsid w:val="001018CF"/>
    <w:rsid w:val="00101918"/>
    <w:rsid w:val="00101A33"/>
    <w:rsid w:val="00101A78"/>
    <w:rsid w:val="00101A94"/>
    <w:rsid w:val="00101ACE"/>
    <w:rsid w:val="00101BD1"/>
    <w:rsid w:val="00101C69"/>
    <w:rsid w:val="00101CCC"/>
    <w:rsid w:val="00101D03"/>
    <w:rsid w:val="00101F97"/>
    <w:rsid w:val="00101F98"/>
    <w:rsid w:val="001020E6"/>
    <w:rsid w:val="001020ED"/>
    <w:rsid w:val="001022CC"/>
    <w:rsid w:val="001022E8"/>
    <w:rsid w:val="0010235D"/>
    <w:rsid w:val="00102577"/>
    <w:rsid w:val="0010261E"/>
    <w:rsid w:val="00102848"/>
    <w:rsid w:val="001028BA"/>
    <w:rsid w:val="00102B96"/>
    <w:rsid w:val="00102C91"/>
    <w:rsid w:val="00102CCD"/>
    <w:rsid w:val="00102D37"/>
    <w:rsid w:val="00102D60"/>
    <w:rsid w:val="00102DEB"/>
    <w:rsid w:val="00102DEC"/>
    <w:rsid w:val="00102F42"/>
    <w:rsid w:val="00102F48"/>
    <w:rsid w:val="00103111"/>
    <w:rsid w:val="00103183"/>
    <w:rsid w:val="00103189"/>
    <w:rsid w:val="0010325B"/>
    <w:rsid w:val="001036A1"/>
    <w:rsid w:val="0010374A"/>
    <w:rsid w:val="0010386D"/>
    <w:rsid w:val="001038DE"/>
    <w:rsid w:val="001038EE"/>
    <w:rsid w:val="00103912"/>
    <w:rsid w:val="00103948"/>
    <w:rsid w:val="0010398C"/>
    <w:rsid w:val="00103BEA"/>
    <w:rsid w:val="00103C0A"/>
    <w:rsid w:val="00103C21"/>
    <w:rsid w:val="00103C3D"/>
    <w:rsid w:val="00103DDD"/>
    <w:rsid w:val="00103E16"/>
    <w:rsid w:val="001041D6"/>
    <w:rsid w:val="001042C9"/>
    <w:rsid w:val="00104321"/>
    <w:rsid w:val="001043DE"/>
    <w:rsid w:val="00104402"/>
    <w:rsid w:val="00104606"/>
    <w:rsid w:val="00104693"/>
    <w:rsid w:val="00104730"/>
    <w:rsid w:val="00104764"/>
    <w:rsid w:val="001047EF"/>
    <w:rsid w:val="001049F3"/>
    <w:rsid w:val="00104A4E"/>
    <w:rsid w:val="00104C0D"/>
    <w:rsid w:val="00104D7A"/>
    <w:rsid w:val="00104D9E"/>
    <w:rsid w:val="00104DBB"/>
    <w:rsid w:val="00104E71"/>
    <w:rsid w:val="00104F2D"/>
    <w:rsid w:val="00105025"/>
    <w:rsid w:val="00105084"/>
    <w:rsid w:val="00105092"/>
    <w:rsid w:val="001053E3"/>
    <w:rsid w:val="0010560D"/>
    <w:rsid w:val="00105689"/>
    <w:rsid w:val="00105732"/>
    <w:rsid w:val="00105741"/>
    <w:rsid w:val="00105863"/>
    <w:rsid w:val="001058ED"/>
    <w:rsid w:val="00105923"/>
    <w:rsid w:val="00105950"/>
    <w:rsid w:val="001059C5"/>
    <w:rsid w:val="001059CE"/>
    <w:rsid w:val="001059DC"/>
    <w:rsid w:val="00105A1B"/>
    <w:rsid w:val="00105AAD"/>
    <w:rsid w:val="00105AFA"/>
    <w:rsid w:val="00105E59"/>
    <w:rsid w:val="00105F63"/>
    <w:rsid w:val="00105F79"/>
    <w:rsid w:val="0010605B"/>
    <w:rsid w:val="001061DB"/>
    <w:rsid w:val="001061EF"/>
    <w:rsid w:val="00106405"/>
    <w:rsid w:val="00106487"/>
    <w:rsid w:val="0010666C"/>
    <w:rsid w:val="001067A9"/>
    <w:rsid w:val="00106953"/>
    <w:rsid w:val="001069E1"/>
    <w:rsid w:val="00106A5D"/>
    <w:rsid w:val="00106BA8"/>
    <w:rsid w:val="00106C32"/>
    <w:rsid w:val="00106D1F"/>
    <w:rsid w:val="00106D58"/>
    <w:rsid w:val="00106DCF"/>
    <w:rsid w:val="00106E84"/>
    <w:rsid w:val="00106FE1"/>
    <w:rsid w:val="0010703B"/>
    <w:rsid w:val="00107119"/>
    <w:rsid w:val="00107346"/>
    <w:rsid w:val="001073FD"/>
    <w:rsid w:val="00107408"/>
    <w:rsid w:val="00107559"/>
    <w:rsid w:val="0010766B"/>
    <w:rsid w:val="001076D0"/>
    <w:rsid w:val="001078B0"/>
    <w:rsid w:val="00107F92"/>
    <w:rsid w:val="00110031"/>
    <w:rsid w:val="0011019F"/>
    <w:rsid w:val="001104A1"/>
    <w:rsid w:val="00110531"/>
    <w:rsid w:val="00110865"/>
    <w:rsid w:val="00110BC8"/>
    <w:rsid w:val="00110BD9"/>
    <w:rsid w:val="00110DF7"/>
    <w:rsid w:val="00110EF4"/>
    <w:rsid w:val="0011104F"/>
    <w:rsid w:val="00111055"/>
    <w:rsid w:val="001110A4"/>
    <w:rsid w:val="00111301"/>
    <w:rsid w:val="0011135E"/>
    <w:rsid w:val="001115CF"/>
    <w:rsid w:val="0011193E"/>
    <w:rsid w:val="001119C8"/>
    <w:rsid w:val="00111A69"/>
    <w:rsid w:val="00111B75"/>
    <w:rsid w:val="00111B7E"/>
    <w:rsid w:val="00111C1C"/>
    <w:rsid w:val="00111D38"/>
    <w:rsid w:val="00111E93"/>
    <w:rsid w:val="00111F40"/>
    <w:rsid w:val="001120DF"/>
    <w:rsid w:val="0011213C"/>
    <w:rsid w:val="00112174"/>
    <w:rsid w:val="001123DB"/>
    <w:rsid w:val="00112448"/>
    <w:rsid w:val="00112623"/>
    <w:rsid w:val="0011278A"/>
    <w:rsid w:val="00112871"/>
    <w:rsid w:val="0011288A"/>
    <w:rsid w:val="001128E5"/>
    <w:rsid w:val="001129DE"/>
    <w:rsid w:val="00112A60"/>
    <w:rsid w:val="00112B21"/>
    <w:rsid w:val="00112BB4"/>
    <w:rsid w:val="00112C12"/>
    <w:rsid w:val="00112D1B"/>
    <w:rsid w:val="00112E38"/>
    <w:rsid w:val="00112FC8"/>
    <w:rsid w:val="00112FE7"/>
    <w:rsid w:val="00113133"/>
    <w:rsid w:val="00113182"/>
    <w:rsid w:val="001131EE"/>
    <w:rsid w:val="00113291"/>
    <w:rsid w:val="001132CC"/>
    <w:rsid w:val="00113351"/>
    <w:rsid w:val="001133FE"/>
    <w:rsid w:val="0011345A"/>
    <w:rsid w:val="001134C0"/>
    <w:rsid w:val="00113678"/>
    <w:rsid w:val="0011375B"/>
    <w:rsid w:val="00113784"/>
    <w:rsid w:val="00113AFF"/>
    <w:rsid w:val="00113B57"/>
    <w:rsid w:val="00113B70"/>
    <w:rsid w:val="00113CF4"/>
    <w:rsid w:val="00113FD6"/>
    <w:rsid w:val="00113FFE"/>
    <w:rsid w:val="00114052"/>
    <w:rsid w:val="001140F6"/>
    <w:rsid w:val="0011421F"/>
    <w:rsid w:val="00114271"/>
    <w:rsid w:val="00114286"/>
    <w:rsid w:val="00114577"/>
    <w:rsid w:val="001146A4"/>
    <w:rsid w:val="001146A7"/>
    <w:rsid w:val="0011473B"/>
    <w:rsid w:val="0011483E"/>
    <w:rsid w:val="00114A06"/>
    <w:rsid w:val="00114A7C"/>
    <w:rsid w:val="00114B0A"/>
    <w:rsid w:val="00114C5E"/>
    <w:rsid w:val="00114D9A"/>
    <w:rsid w:val="00114DA1"/>
    <w:rsid w:val="00114F67"/>
    <w:rsid w:val="001151FC"/>
    <w:rsid w:val="00115241"/>
    <w:rsid w:val="0011533C"/>
    <w:rsid w:val="00115351"/>
    <w:rsid w:val="0011570A"/>
    <w:rsid w:val="00115794"/>
    <w:rsid w:val="00115814"/>
    <w:rsid w:val="001158CA"/>
    <w:rsid w:val="00115943"/>
    <w:rsid w:val="00115A26"/>
    <w:rsid w:val="00115B6E"/>
    <w:rsid w:val="00115CB8"/>
    <w:rsid w:val="00115D74"/>
    <w:rsid w:val="00115E7A"/>
    <w:rsid w:val="00115ED2"/>
    <w:rsid w:val="0011606B"/>
    <w:rsid w:val="00116123"/>
    <w:rsid w:val="0011616D"/>
    <w:rsid w:val="001162FB"/>
    <w:rsid w:val="0011642B"/>
    <w:rsid w:val="001164C6"/>
    <w:rsid w:val="0011658B"/>
    <w:rsid w:val="00116634"/>
    <w:rsid w:val="001167AA"/>
    <w:rsid w:val="001167C7"/>
    <w:rsid w:val="001169CB"/>
    <w:rsid w:val="001169EC"/>
    <w:rsid w:val="00116A1D"/>
    <w:rsid w:val="00116A34"/>
    <w:rsid w:val="00116C6F"/>
    <w:rsid w:val="00116C92"/>
    <w:rsid w:val="00116FC5"/>
    <w:rsid w:val="0011706C"/>
    <w:rsid w:val="00117105"/>
    <w:rsid w:val="00117275"/>
    <w:rsid w:val="001172D5"/>
    <w:rsid w:val="00117387"/>
    <w:rsid w:val="00117473"/>
    <w:rsid w:val="001174A0"/>
    <w:rsid w:val="00117509"/>
    <w:rsid w:val="001175ED"/>
    <w:rsid w:val="0011782C"/>
    <w:rsid w:val="0011783D"/>
    <w:rsid w:val="00117872"/>
    <w:rsid w:val="00117898"/>
    <w:rsid w:val="001178CF"/>
    <w:rsid w:val="00117ACB"/>
    <w:rsid w:val="00117AF5"/>
    <w:rsid w:val="00117B4A"/>
    <w:rsid w:val="00117BAF"/>
    <w:rsid w:val="00117BF1"/>
    <w:rsid w:val="00117CAB"/>
    <w:rsid w:val="00117D1E"/>
    <w:rsid w:val="00117EB1"/>
    <w:rsid w:val="00117F8F"/>
    <w:rsid w:val="00117FCC"/>
    <w:rsid w:val="001200D8"/>
    <w:rsid w:val="001202DB"/>
    <w:rsid w:val="00120321"/>
    <w:rsid w:val="001203DA"/>
    <w:rsid w:val="001203FF"/>
    <w:rsid w:val="001204E7"/>
    <w:rsid w:val="0012062C"/>
    <w:rsid w:val="00120681"/>
    <w:rsid w:val="001206B9"/>
    <w:rsid w:val="00120767"/>
    <w:rsid w:val="00120887"/>
    <w:rsid w:val="00120924"/>
    <w:rsid w:val="00120AF5"/>
    <w:rsid w:val="00120C7E"/>
    <w:rsid w:val="00120EAD"/>
    <w:rsid w:val="00120F44"/>
    <w:rsid w:val="001210F6"/>
    <w:rsid w:val="00121127"/>
    <w:rsid w:val="0012118D"/>
    <w:rsid w:val="00121282"/>
    <w:rsid w:val="001212BD"/>
    <w:rsid w:val="00121324"/>
    <w:rsid w:val="0012134D"/>
    <w:rsid w:val="00121364"/>
    <w:rsid w:val="0012137D"/>
    <w:rsid w:val="001213A8"/>
    <w:rsid w:val="00121439"/>
    <w:rsid w:val="00121777"/>
    <w:rsid w:val="0012183F"/>
    <w:rsid w:val="00121894"/>
    <w:rsid w:val="001219DC"/>
    <w:rsid w:val="00121A2B"/>
    <w:rsid w:val="00121ABC"/>
    <w:rsid w:val="00121C62"/>
    <w:rsid w:val="00121CEA"/>
    <w:rsid w:val="00121D9F"/>
    <w:rsid w:val="00121DAD"/>
    <w:rsid w:val="00121FAD"/>
    <w:rsid w:val="001220E8"/>
    <w:rsid w:val="001220FE"/>
    <w:rsid w:val="00122194"/>
    <w:rsid w:val="001221E1"/>
    <w:rsid w:val="001223CC"/>
    <w:rsid w:val="001224FE"/>
    <w:rsid w:val="001228A5"/>
    <w:rsid w:val="001228BB"/>
    <w:rsid w:val="00122944"/>
    <w:rsid w:val="0012294E"/>
    <w:rsid w:val="00122A28"/>
    <w:rsid w:val="00122BAC"/>
    <w:rsid w:val="00122CF3"/>
    <w:rsid w:val="00122D30"/>
    <w:rsid w:val="00122DCF"/>
    <w:rsid w:val="00122E46"/>
    <w:rsid w:val="00122E8E"/>
    <w:rsid w:val="00122EE4"/>
    <w:rsid w:val="00122EE6"/>
    <w:rsid w:val="00122F41"/>
    <w:rsid w:val="00123075"/>
    <w:rsid w:val="001230DB"/>
    <w:rsid w:val="001230F1"/>
    <w:rsid w:val="0012332F"/>
    <w:rsid w:val="0012339B"/>
    <w:rsid w:val="00123458"/>
    <w:rsid w:val="00123525"/>
    <w:rsid w:val="001235D5"/>
    <w:rsid w:val="0012364F"/>
    <w:rsid w:val="001237FB"/>
    <w:rsid w:val="00123994"/>
    <w:rsid w:val="00123B33"/>
    <w:rsid w:val="00123BB8"/>
    <w:rsid w:val="00123BBF"/>
    <w:rsid w:val="00123C1F"/>
    <w:rsid w:val="00123C84"/>
    <w:rsid w:val="00123CA3"/>
    <w:rsid w:val="00123CBB"/>
    <w:rsid w:val="00123CD5"/>
    <w:rsid w:val="00123D77"/>
    <w:rsid w:val="00123F37"/>
    <w:rsid w:val="00123F44"/>
    <w:rsid w:val="00123F68"/>
    <w:rsid w:val="00123F9E"/>
    <w:rsid w:val="00124000"/>
    <w:rsid w:val="00124175"/>
    <w:rsid w:val="00124184"/>
    <w:rsid w:val="001243DF"/>
    <w:rsid w:val="0012448D"/>
    <w:rsid w:val="001244AB"/>
    <w:rsid w:val="001246B8"/>
    <w:rsid w:val="001246C8"/>
    <w:rsid w:val="001247DE"/>
    <w:rsid w:val="001248A1"/>
    <w:rsid w:val="0012492E"/>
    <w:rsid w:val="001249E9"/>
    <w:rsid w:val="00124ACB"/>
    <w:rsid w:val="00124AEA"/>
    <w:rsid w:val="00124B28"/>
    <w:rsid w:val="00124CC9"/>
    <w:rsid w:val="00124CEC"/>
    <w:rsid w:val="00124EAF"/>
    <w:rsid w:val="00124F32"/>
    <w:rsid w:val="0012507F"/>
    <w:rsid w:val="001250C1"/>
    <w:rsid w:val="001250F2"/>
    <w:rsid w:val="001250F6"/>
    <w:rsid w:val="0012518A"/>
    <w:rsid w:val="001254CF"/>
    <w:rsid w:val="00125504"/>
    <w:rsid w:val="00125576"/>
    <w:rsid w:val="001256EE"/>
    <w:rsid w:val="00125717"/>
    <w:rsid w:val="00125857"/>
    <w:rsid w:val="00125BFB"/>
    <w:rsid w:val="00125D4B"/>
    <w:rsid w:val="00125DCB"/>
    <w:rsid w:val="00125F76"/>
    <w:rsid w:val="0012623E"/>
    <w:rsid w:val="00126298"/>
    <w:rsid w:val="0012640B"/>
    <w:rsid w:val="00126467"/>
    <w:rsid w:val="00126473"/>
    <w:rsid w:val="00126476"/>
    <w:rsid w:val="001264C3"/>
    <w:rsid w:val="00126620"/>
    <w:rsid w:val="00126678"/>
    <w:rsid w:val="001266AE"/>
    <w:rsid w:val="00126882"/>
    <w:rsid w:val="001269B9"/>
    <w:rsid w:val="00126A97"/>
    <w:rsid w:val="00126AE6"/>
    <w:rsid w:val="00126C38"/>
    <w:rsid w:val="00126C60"/>
    <w:rsid w:val="00126D24"/>
    <w:rsid w:val="00126D78"/>
    <w:rsid w:val="00126D94"/>
    <w:rsid w:val="00126DFB"/>
    <w:rsid w:val="00126E21"/>
    <w:rsid w:val="00126E91"/>
    <w:rsid w:val="00126F01"/>
    <w:rsid w:val="00126F73"/>
    <w:rsid w:val="001271A4"/>
    <w:rsid w:val="00127292"/>
    <w:rsid w:val="0012738E"/>
    <w:rsid w:val="00127435"/>
    <w:rsid w:val="001276B6"/>
    <w:rsid w:val="001276D0"/>
    <w:rsid w:val="00127716"/>
    <w:rsid w:val="001278E5"/>
    <w:rsid w:val="00127C62"/>
    <w:rsid w:val="00127CC8"/>
    <w:rsid w:val="00127DE2"/>
    <w:rsid w:val="0013018A"/>
    <w:rsid w:val="001301BC"/>
    <w:rsid w:val="00130536"/>
    <w:rsid w:val="0013053D"/>
    <w:rsid w:val="0013063A"/>
    <w:rsid w:val="0013080B"/>
    <w:rsid w:val="00130AAC"/>
    <w:rsid w:val="00130AD1"/>
    <w:rsid w:val="00130AD8"/>
    <w:rsid w:val="00130AF7"/>
    <w:rsid w:val="00130B10"/>
    <w:rsid w:val="00130B95"/>
    <w:rsid w:val="00130C90"/>
    <w:rsid w:val="00130CB3"/>
    <w:rsid w:val="00130DBE"/>
    <w:rsid w:val="00130E77"/>
    <w:rsid w:val="00130EE9"/>
    <w:rsid w:val="00130FC2"/>
    <w:rsid w:val="001310BE"/>
    <w:rsid w:val="001310F9"/>
    <w:rsid w:val="001311E8"/>
    <w:rsid w:val="00131263"/>
    <w:rsid w:val="0013132A"/>
    <w:rsid w:val="001313A5"/>
    <w:rsid w:val="001313F2"/>
    <w:rsid w:val="00131510"/>
    <w:rsid w:val="001315D1"/>
    <w:rsid w:val="0013168D"/>
    <w:rsid w:val="00131713"/>
    <w:rsid w:val="001317B7"/>
    <w:rsid w:val="00131868"/>
    <w:rsid w:val="00131BB9"/>
    <w:rsid w:val="00131BFD"/>
    <w:rsid w:val="00131D52"/>
    <w:rsid w:val="00131E74"/>
    <w:rsid w:val="00131EF4"/>
    <w:rsid w:val="00131F32"/>
    <w:rsid w:val="00131F36"/>
    <w:rsid w:val="00132053"/>
    <w:rsid w:val="00132277"/>
    <w:rsid w:val="001322E1"/>
    <w:rsid w:val="0013237D"/>
    <w:rsid w:val="00132398"/>
    <w:rsid w:val="0013248E"/>
    <w:rsid w:val="001324F7"/>
    <w:rsid w:val="001325C8"/>
    <w:rsid w:val="0013270E"/>
    <w:rsid w:val="001327C9"/>
    <w:rsid w:val="0013284B"/>
    <w:rsid w:val="001328AA"/>
    <w:rsid w:val="001328C3"/>
    <w:rsid w:val="001329AD"/>
    <w:rsid w:val="001329B1"/>
    <w:rsid w:val="001329DA"/>
    <w:rsid w:val="00132AB3"/>
    <w:rsid w:val="00132C51"/>
    <w:rsid w:val="00132DAF"/>
    <w:rsid w:val="00132EFB"/>
    <w:rsid w:val="00132FBB"/>
    <w:rsid w:val="00132FEE"/>
    <w:rsid w:val="001330B9"/>
    <w:rsid w:val="00133257"/>
    <w:rsid w:val="00133364"/>
    <w:rsid w:val="001333B5"/>
    <w:rsid w:val="00133479"/>
    <w:rsid w:val="001335B5"/>
    <w:rsid w:val="00133600"/>
    <w:rsid w:val="00133811"/>
    <w:rsid w:val="0013388C"/>
    <w:rsid w:val="00133A6F"/>
    <w:rsid w:val="00133AC4"/>
    <w:rsid w:val="00133C0D"/>
    <w:rsid w:val="00133C2C"/>
    <w:rsid w:val="00133D76"/>
    <w:rsid w:val="00133EAA"/>
    <w:rsid w:val="00133FAB"/>
    <w:rsid w:val="00134160"/>
    <w:rsid w:val="001342B7"/>
    <w:rsid w:val="00134304"/>
    <w:rsid w:val="0013441F"/>
    <w:rsid w:val="00134496"/>
    <w:rsid w:val="00134743"/>
    <w:rsid w:val="001348B0"/>
    <w:rsid w:val="00134B1C"/>
    <w:rsid w:val="00134B68"/>
    <w:rsid w:val="00134D00"/>
    <w:rsid w:val="00134D83"/>
    <w:rsid w:val="00134ECD"/>
    <w:rsid w:val="001351B5"/>
    <w:rsid w:val="00135562"/>
    <w:rsid w:val="0013568F"/>
    <w:rsid w:val="00135783"/>
    <w:rsid w:val="0013595D"/>
    <w:rsid w:val="00135A06"/>
    <w:rsid w:val="00135ABD"/>
    <w:rsid w:val="00135BE0"/>
    <w:rsid w:val="00135CE4"/>
    <w:rsid w:val="00135D32"/>
    <w:rsid w:val="00135D95"/>
    <w:rsid w:val="00135F7C"/>
    <w:rsid w:val="00135F9A"/>
    <w:rsid w:val="00136188"/>
    <w:rsid w:val="0013624D"/>
    <w:rsid w:val="00136471"/>
    <w:rsid w:val="001364E3"/>
    <w:rsid w:val="00136604"/>
    <w:rsid w:val="00136769"/>
    <w:rsid w:val="0013676D"/>
    <w:rsid w:val="00136B14"/>
    <w:rsid w:val="00136C13"/>
    <w:rsid w:val="00136C4B"/>
    <w:rsid w:val="00136CEB"/>
    <w:rsid w:val="00136D34"/>
    <w:rsid w:val="00136DE2"/>
    <w:rsid w:val="00136EA9"/>
    <w:rsid w:val="00137014"/>
    <w:rsid w:val="00137092"/>
    <w:rsid w:val="00137124"/>
    <w:rsid w:val="001371C9"/>
    <w:rsid w:val="001371D2"/>
    <w:rsid w:val="001371DD"/>
    <w:rsid w:val="00137265"/>
    <w:rsid w:val="00137438"/>
    <w:rsid w:val="001374C3"/>
    <w:rsid w:val="0013772D"/>
    <w:rsid w:val="0013776C"/>
    <w:rsid w:val="00137895"/>
    <w:rsid w:val="00137A71"/>
    <w:rsid w:val="00137B04"/>
    <w:rsid w:val="00137BF0"/>
    <w:rsid w:val="00137C00"/>
    <w:rsid w:val="00137C1E"/>
    <w:rsid w:val="00137D98"/>
    <w:rsid w:val="00137E2A"/>
    <w:rsid w:val="00137EE9"/>
    <w:rsid w:val="00137F65"/>
    <w:rsid w:val="00137FAB"/>
    <w:rsid w:val="00140016"/>
    <w:rsid w:val="0014001A"/>
    <w:rsid w:val="001400B8"/>
    <w:rsid w:val="00140118"/>
    <w:rsid w:val="001401B5"/>
    <w:rsid w:val="001402E9"/>
    <w:rsid w:val="00140306"/>
    <w:rsid w:val="00140437"/>
    <w:rsid w:val="00140507"/>
    <w:rsid w:val="0014050D"/>
    <w:rsid w:val="001405DF"/>
    <w:rsid w:val="001406C7"/>
    <w:rsid w:val="00140721"/>
    <w:rsid w:val="001407B4"/>
    <w:rsid w:val="001407F6"/>
    <w:rsid w:val="001408B2"/>
    <w:rsid w:val="00140A02"/>
    <w:rsid w:val="00140A39"/>
    <w:rsid w:val="00140A5D"/>
    <w:rsid w:val="00140A78"/>
    <w:rsid w:val="00140C7F"/>
    <w:rsid w:val="00140EC3"/>
    <w:rsid w:val="00140F46"/>
    <w:rsid w:val="00140F92"/>
    <w:rsid w:val="00141027"/>
    <w:rsid w:val="00141171"/>
    <w:rsid w:val="0014122A"/>
    <w:rsid w:val="0014135B"/>
    <w:rsid w:val="001413A4"/>
    <w:rsid w:val="001413DC"/>
    <w:rsid w:val="00141A28"/>
    <w:rsid w:val="00141B1D"/>
    <w:rsid w:val="00141BD2"/>
    <w:rsid w:val="00141C46"/>
    <w:rsid w:val="00141DFE"/>
    <w:rsid w:val="00141E46"/>
    <w:rsid w:val="00141F24"/>
    <w:rsid w:val="00142129"/>
    <w:rsid w:val="0014213C"/>
    <w:rsid w:val="001421B5"/>
    <w:rsid w:val="00142225"/>
    <w:rsid w:val="001422F1"/>
    <w:rsid w:val="0014233E"/>
    <w:rsid w:val="00142719"/>
    <w:rsid w:val="00142812"/>
    <w:rsid w:val="00142835"/>
    <w:rsid w:val="00142850"/>
    <w:rsid w:val="0014297D"/>
    <w:rsid w:val="00142A72"/>
    <w:rsid w:val="00142CA2"/>
    <w:rsid w:val="00142D3E"/>
    <w:rsid w:val="00142DE1"/>
    <w:rsid w:val="00142F6F"/>
    <w:rsid w:val="0014312F"/>
    <w:rsid w:val="0014313B"/>
    <w:rsid w:val="00143188"/>
    <w:rsid w:val="00143190"/>
    <w:rsid w:val="00143265"/>
    <w:rsid w:val="001432C4"/>
    <w:rsid w:val="00143374"/>
    <w:rsid w:val="00143528"/>
    <w:rsid w:val="0014353E"/>
    <w:rsid w:val="00143664"/>
    <w:rsid w:val="001436AE"/>
    <w:rsid w:val="001436EF"/>
    <w:rsid w:val="0014382E"/>
    <w:rsid w:val="00143840"/>
    <w:rsid w:val="00143850"/>
    <w:rsid w:val="0014392A"/>
    <w:rsid w:val="00143941"/>
    <w:rsid w:val="001439ED"/>
    <w:rsid w:val="00143A37"/>
    <w:rsid w:val="00143B05"/>
    <w:rsid w:val="00143B6C"/>
    <w:rsid w:val="00143BF3"/>
    <w:rsid w:val="00143EA9"/>
    <w:rsid w:val="00143F0F"/>
    <w:rsid w:val="00144015"/>
    <w:rsid w:val="00144028"/>
    <w:rsid w:val="0014405C"/>
    <w:rsid w:val="001442A6"/>
    <w:rsid w:val="00144459"/>
    <w:rsid w:val="00144566"/>
    <w:rsid w:val="00144620"/>
    <w:rsid w:val="00144622"/>
    <w:rsid w:val="001446AC"/>
    <w:rsid w:val="0014492F"/>
    <w:rsid w:val="00144964"/>
    <w:rsid w:val="00144D25"/>
    <w:rsid w:val="00144D8B"/>
    <w:rsid w:val="00144F53"/>
    <w:rsid w:val="00145007"/>
    <w:rsid w:val="00145064"/>
    <w:rsid w:val="0014507F"/>
    <w:rsid w:val="001451FD"/>
    <w:rsid w:val="00145419"/>
    <w:rsid w:val="00145428"/>
    <w:rsid w:val="001455DA"/>
    <w:rsid w:val="00145605"/>
    <w:rsid w:val="0014569B"/>
    <w:rsid w:val="001458F3"/>
    <w:rsid w:val="001458FF"/>
    <w:rsid w:val="00145B07"/>
    <w:rsid w:val="00145C90"/>
    <w:rsid w:val="00145CC4"/>
    <w:rsid w:val="00145D9C"/>
    <w:rsid w:val="00146124"/>
    <w:rsid w:val="001462D2"/>
    <w:rsid w:val="001462E6"/>
    <w:rsid w:val="00146359"/>
    <w:rsid w:val="001464E3"/>
    <w:rsid w:val="001464FD"/>
    <w:rsid w:val="001466E4"/>
    <w:rsid w:val="001468A7"/>
    <w:rsid w:val="001469A7"/>
    <w:rsid w:val="001469BA"/>
    <w:rsid w:val="00146A34"/>
    <w:rsid w:val="00146A73"/>
    <w:rsid w:val="00146A77"/>
    <w:rsid w:val="00146B91"/>
    <w:rsid w:val="00146C12"/>
    <w:rsid w:val="00146C38"/>
    <w:rsid w:val="00146EA1"/>
    <w:rsid w:val="00146F5C"/>
    <w:rsid w:val="00146FEC"/>
    <w:rsid w:val="001470D9"/>
    <w:rsid w:val="001470EA"/>
    <w:rsid w:val="00147243"/>
    <w:rsid w:val="001473B2"/>
    <w:rsid w:val="001474A0"/>
    <w:rsid w:val="0014761D"/>
    <w:rsid w:val="00147652"/>
    <w:rsid w:val="0014770D"/>
    <w:rsid w:val="00147881"/>
    <w:rsid w:val="0014793F"/>
    <w:rsid w:val="001479A4"/>
    <w:rsid w:val="00147DBE"/>
    <w:rsid w:val="00147E68"/>
    <w:rsid w:val="00147F2C"/>
    <w:rsid w:val="00147F74"/>
    <w:rsid w:val="00150039"/>
    <w:rsid w:val="00150085"/>
    <w:rsid w:val="00150089"/>
    <w:rsid w:val="001501B7"/>
    <w:rsid w:val="0015021E"/>
    <w:rsid w:val="001502AF"/>
    <w:rsid w:val="001502EC"/>
    <w:rsid w:val="001503F8"/>
    <w:rsid w:val="00150555"/>
    <w:rsid w:val="001505D1"/>
    <w:rsid w:val="00150709"/>
    <w:rsid w:val="0015074B"/>
    <w:rsid w:val="001507B0"/>
    <w:rsid w:val="001509A9"/>
    <w:rsid w:val="00150ABD"/>
    <w:rsid w:val="00150C70"/>
    <w:rsid w:val="00150C81"/>
    <w:rsid w:val="00150CC3"/>
    <w:rsid w:val="00150D01"/>
    <w:rsid w:val="00150E4A"/>
    <w:rsid w:val="00150FF3"/>
    <w:rsid w:val="00151061"/>
    <w:rsid w:val="001513DA"/>
    <w:rsid w:val="001513FA"/>
    <w:rsid w:val="001513FC"/>
    <w:rsid w:val="0015143C"/>
    <w:rsid w:val="00151491"/>
    <w:rsid w:val="00151639"/>
    <w:rsid w:val="0015164E"/>
    <w:rsid w:val="001516A2"/>
    <w:rsid w:val="0015175E"/>
    <w:rsid w:val="00151791"/>
    <w:rsid w:val="0015185A"/>
    <w:rsid w:val="00151984"/>
    <w:rsid w:val="001519F9"/>
    <w:rsid w:val="00151ABA"/>
    <w:rsid w:val="00151DB9"/>
    <w:rsid w:val="00151EAF"/>
    <w:rsid w:val="00151EF0"/>
    <w:rsid w:val="00151F42"/>
    <w:rsid w:val="0015206A"/>
    <w:rsid w:val="001520DC"/>
    <w:rsid w:val="0015214C"/>
    <w:rsid w:val="00152160"/>
    <w:rsid w:val="00152228"/>
    <w:rsid w:val="0015223E"/>
    <w:rsid w:val="00152339"/>
    <w:rsid w:val="001524D3"/>
    <w:rsid w:val="001524D7"/>
    <w:rsid w:val="001526C3"/>
    <w:rsid w:val="00152717"/>
    <w:rsid w:val="001527EF"/>
    <w:rsid w:val="001527FF"/>
    <w:rsid w:val="0015290C"/>
    <w:rsid w:val="0015294F"/>
    <w:rsid w:val="0015298F"/>
    <w:rsid w:val="00152A46"/>
    <w:rsid w:val="00152B14"/>
    <w:rsid w:val="00152B1A"/>
    <w:rsid w:val="00152BA3"/>
    <w:rsid w:val="00152C39"/>
    <w:rsid w:val="00152C3E"/>
    <w:rsid w:val="00152E23"/>
    <w:rsid w:val="00152E4A"/>
    <w:rsid w:val="00152F8F"/>
    <w:rsid w:val="00152FC6"/>
    <w:rsid w:val="00152FD6"/>
    <w:rsid w:val="0015302E"/>
    <w:rsid w:val="0015305F"/>
    <w:rsid w:val="0015321B"/>
    <w:rsid w:val="001532F9"/>
    <w:rsid w:val="00153321"/>
    <w:rsid w:val="001534FA"/>
    <w:rsid w:val="00153581"/>
    <w:rsid w:val="00153678"/>
    <w:rsid w:val="001537C7"/>
    <w:rsid w:val="00153858"/>
    <w:rsid w:val="00153957"/>
    <w:rsid w:val="001539AF"/>
    <w:rsid w:val="00153BBE"/>
    <w:rsid w:val="00153C9B"/>
    <w:rsid w:val="001540BF"/>
    <w:rsid w:val="001541DC"/>
    <w:rsid w:val="00154297"/>
    <w:rsid w:val="001542AB"/>
    <w:rsid w:val="0015441E"/>
    <w:rsid w:val="001545F5"/>
    <w:rsid w:val="001549C7"/>
    <w:rsid w:val="00154BC2"/>
    <w:rsid w:val="00154C26"/>
    <w:rsid w:val="00154D22"/>
    <w:rsid w:val="00154DA3"/>
    <w:rsid w:val="00154DC3"/>
    <w:rsid w:val="00154DF2"/>
    <w:rsid w:val="0015506C"/>
    <w:rsid w:val="0015511E"/>
    <w:rsid w:val="00155257"/>
    <w:rsid w:val="00155321"/>
    <w:rsid w:val="0015532A"/>
    <w:rsid w:val="00155365"/>
    <w:rsid w:val="0015540C"/>
    <w:rsid w:val="001555F3"/>
    <w:rsid w:val="001556D4"/>
    <w:rsid w:val="0015575B"/>
    <w:rsid w:val="0015583E"/>
    <w:rsid w:val="00155906"/>
    <w:rsid w:val="00155A30"/>
    <w:rsid w:val="00155AE4"/>
    <w:rsid w:val="00155B96"/>
    <w:rsid w:val="00155D8B"/>
    <w:rsid w:val="00155EA1"/>
    <w:rsid w:val="00155F0A"/>
    <w:rsid w:val="00155F58"/>
    <w:rsid w:val="00155FCE"/>
    <w:rsid w:val="001561E0"/>
    <w:rsid w:val="001562AC"/>
    <w:rsid w:val="00156368"/>
    <w:rsid w:val="0015638B"/>
    <w:rsid w:val="00156554"/>
    <w:rsid w:val="001565DF"/>
    <w:rsid w:val="00156673"/>
    <w:rsid w:val="0015688A"/>
    <w:rsid w:val="00156D2F"/>
    <w:rsid w:val="00156E09"/>
    <w:rsid w:val="00156F08"/>
    <w:rsid w:val="00157041"/>
    <w:rsid w:val="001570C5"/>
    <w:rsid w:val="00157156"/>
    <w:rsid w:val="001571BD"/>
    <w:rsid w:val="001571E6"/>
    <w:rsid w:val="0015734C"/>
    <w:rsid w:val="001573A9"/>
    <w:rsid w:val="001574ED"/>
    <w:rsid w:val="00157541"/>
    <w:rsid w:val="0015756C"/>
    <w:rsid w:val="001576AF"/>
    <w:rsid w:val="00157890"/>
    <w:rsid w:val="001578D5"/>
    <w:rsid w:val="001579F9"/>
    <w:rsid w:val="00157B79"/>
    <w:rsid w:val="00157C62"/>
    <w:rsid w:val="00157D3A"/>
    <w:rsid w:val="00157E49"/>
    <w:rsid w:val="00157F45"/>
    <w:rsid w:val="00157F62"/>
    <w:rsid w:val="00160075"/>
    <w:rsid w:val="001601B7"/>
    <w:rsid w:val="00160258"/>
    <w:rsid w:val="0016046C"/>
    <w:rsid w:val="001605B0"/>
    <w:rsid w:val="001605DA"/>
    <w:rsid w:val="00160626"/>
    <w:rsid w:val="001607DF"/>
    <w:rsid w:val="0016080F"/>
    <w:rsid w:val="00160AD2"/>
    <w:rsid w:val="00160C3A"/>
    <w:rsid w:val="00160DD4"/>
    <w:rsid w:val="00160ED5"/>
    <w:rsid w:val="00160FDD"/>
    <w:rsid w:val="00161087"/>
    <w:rsid w:val="0016111A"/>
    <w:rsid w:val="0016118C"/>
    <w:rsid w:val="001611A5"/>
    <w:rsid w:val="001611A6"/>
    <w:rsid w:val="001613F9"/>
    <w:rsid w:val="00161417"/>
    <w:rsid w:val="001615F0"/>
    <w:rsid w:val="0016164A"/>
    <w:rsid w:val="0016170B"/>
    <w:rsid w:val="0016184A"/>
    <w:rsid w:val="00161A48"/>
    <w:rsid w:val="00161BD4"/>
    <w:rsid w:val="00161C2C"/>
    <w:rsid w:val="00161D98"/>
    <w:rsid w:val="00161E1E"/>
    <w:rsid w:val="00161F7F"/>
    <w:rsid w:val="001621D9"/>
    <w:rsid w:val="00162245"/>
    <w:rsid w:val="00162328"/>
    <w:rsid w:val="001623B8"/>
    <w:rsid w:val="0016264C"/>
    <w:rsid w:val="00162657"/>
    <w:rsid w:val="001626EB"/>
    <w:rsid w:val="00162704"/>
    <w:rsid w:val="0016294C"/>
    <w:rsid w:val="00162A51"/>
    <w:rsid w:val="00162C92"/>
    <w:rsid w:val="00162E48"/>
    <w:rsid w:val="00162FC6"/>
    <w:rsid w:val="001630E6"/>
    <w:rsid w:val="00163228"/>
    <w:rsid w:val="001633EC"/>
    <w:rsid w:val="00163530"/>
    <w:rsid w:val="001635D6"/>
    <w:rsid w:val="001636C3"/>
    <w:rsid w:val="00163790"/>
    <w:rsid w:val="00163971"/>
    <w:rsid w:val="001639EF"/>
    <w:rsid w:val="00163B70"/>
    <w:rsid w:val="00163BA9"/>
    <w:rsid w:val="00163F3E"/>
    <w:rsid w:val="00164203"/>
    <w:rsid w:val="0016428B"/>
    <w:rsid w:val="001643D0"/>
    <w:rsid w:val="0016440C"/>
    <w:rsid w:val="001644A8"/>
    <w:rsid w:val="001644EB"/>
    <w:rsid w:val="001645DD"/>
    <w:rsid w:val="00164738"/>
    <w:rsid w:val="00164785"/>
    <w:rsid w:val="001647E0"/>
    <w:rsid w:val="0016488E"/>
    <w:rsid w:val="001649F2"/>
    <w:rsid w:val="00164A0F"/>
    <w:rsid w:val="00164A3D"/>
    <w:rsid w:val="00164B64"/>
    <w:rsid w:val="00164EFD"/>
    <w:rsid w:val="00164F92"/>
    <w:rsid w:val="00164FF4"/>
    <w:rsid w:val="0016504E"/>
    <w:rsid w:val="00165145"/>
    <w:rsid w:val="001651AE"/>
    <w:rsid w:val="00165302"/>
    <w:rsid w:val="0016533D"/>
    <w:rsid w:val="0016568D"/>
    <w:rsid w:val="00165697"/>
    <w:rsid w:val="0016572C"/>
    <w:rsid w:val="00165771"/>
    <w:rsid w:val="00165C8E"/>
    <w:rsid w:val="00165D5E"/>
    <w:rsid w:val="00165DA6"/>
    <w:rsid w:val="00165DC3"/>
    <w:rsid w:val="00165E99"/>
    <w:rsid w:val="00165EC3"/>
    <w:rsid w:val="00166107"/>
    <w:rsid w:val="00166162"/>
    <w:rsid w:val="001664AE"/>
    <w:rsid w:val="0016658E"/>
    <w:rsid w:val="0016664E"/>
    <w:rsid w:val="001666AE"/>
    <w:rsid w:val="001667FB"/>
    <w:rsid w:val="00166891"/>
    <w:rsid w:val="001668B6"/>
    <w:rsid w:val="00166A09"/>
    <w:rsid w:val="00166A1E"/>
    <w:rsid w:val="00166AAB"/>
    <w:rsid w:val="00166C77"/>
    <w:rsid w:val="00166D65"/>
    <w:rsid w:val="00166D69"/>
    <w:rsid w:val="00166D99"/>
    <w:rsid w:val="00166DA8"/>
    <w:rsid w:val="00166E40"/>
    <w:rsid w:val="00166F86"/>
    <w:rsid w:val="00166FB3"/>
    <w:rsid w:val="00167080"/>
    <w:rsid w:val="001670D1"/>
    <w:rsid w:val="0016721A"/>
    <w:rsid w:val="001673B0"/>
    <w:rsid w:val="00167490"/>
    <w:rsid w:val="001674B8"/>
    <w:rsid w:val="00167765"/>
    <w:rsid w:val="001677BA"/>
    <w:rsid w:val="00167870"/>
    <w:rsid w:val="0016788B"/>
    <w:rsid w:val="001678FC"/>
    <w:rsid w:val="00167938"/>
    <w:rsid w:val="00167AD1"/>
    <w:rsid w:val="00167B56"/>
    <w:rsid w:val="00167C38"/>
    <w:rsid w:val="00167C3D"/>
    <w:rsid w:val="00167CF4"/>
    <w:rsid w:val="00167D95"/>
    <w:rsid w:val="00167DA8"/>
    <w:rsid w:val="00167E69"/>
    <w:rsid w:val="00167F80"/>
    <w:rsid w:val="0017008F"/>
    <w:rsid w:val="001701B7"/>
    <w:rsid w:val="00170352"/>
    <w:rsid w:val="001703D9"/>
    <w:rsid w:val="0017044E"/>
    <w:rsid w:val="00170664"/>
    <w:rsid w:val="001707F1"/>
    <w:rsid w:val="0017084F"/>
    <w:rsid w:val="00170866"/>
    <w:rsid w:val="00170A07"/>
    <w:rsid w:val="00170AF0"/>
    <w:rsid w:val="00170C3A"/>
    <w:rsid w:val="00170CCC"/>
    <w:rsid w:val="00170DC1"/>
    <w:rsid w:val="00170DD5"/>
    <w:rsid w:val="00170E64"/>
    <w:rsid w:val="00170EF0"/>
    <w:rsid w:val="00170F0A"/>
    <w:rsid w:val="00170F0E"/>
    <w:rsid w:val="00171042"/>
    <w:rsid w:val="001711AC"/>
    <w:rsid w:val="001711D6"/>
    <w:rsid w:val="0017122A"/>
    <w:rsid w:val="00171241"/>
    <w:rsid w:val="00171259"/>
    <w:rsid w:val="001712F6"/>
    <w:rsid w:val="00171330"/>
    <w:rsid w:val="001714E8"/>
    <w:rsid w:val="001717ED"/>
    <w:rsid w:val="00171842"/>
    <w:rsid w:val="00171951"/>
    <w:rsid w:val="00171A05"/>
    <w:rsid w:val="00171BC1"/>
    <w:rsid w:val="00171C20"/>
    <w:rsid w:val="00171CF3"/>
    <w:rsid w:val="00171DF4"/>
    <w:rsid w:val="00171EFE"/>
    <w:rsid w:val="00171F67"/>
    <w:rsid w:val="001720A3"/>
    <w:rsid w:val="001720B8"/>
    <w:rsid w:val="0017219B"/>
    <w:rsid w:val="0017230B"/>
    <w:rsid w:val="00172331"/>
    <w:rsid w:val="001723C0"/>
    <w:rsid w:val="00172608"/>
    <w:rsid w:val="001727B0"/>
    <w:rsid w:val="00172A15"/>
    <w:rsid w:val="00172C4B"/>
    <w:rsid w:val="00172D24"/>
    <w:rsid w:val="00172D43"/>
    <w:rsid w:val="00172DF9"/>
    <w:rsid w:val="00172F7D"/>
    <w:rsid w:val="00172FDC"/>
    <w:rsid w:val="001732CD"/>
    <w:rsid w:val="0017330D"/>
    <w:rsid w:val="00173313"/>
    <w:rsid w:val="001733FA"/>
    <w:rsid w:val="00173463"/>
    <w:rsid w:val="001734AC"/>
    <w:rsid w:val="00173604"/>
    <w:rsid w:val="00173709"/>
    <w:rsid w:val="00173842"/>
    <w:rsid w:val="0017398D"/>
    <w:rsid w:val="00173A5D"/>
    <w:rsid w:val="00173A63"/>
    <w:rsid w:val="00173C2E"/>
    <w:rsid w:val="00173CD4"/>
    <w:rsid w:val="00173E47"/>
    <w:rsid w:val="00173EBB"/>
    <w:rsid w:val="00173F18"/>
    <w:rsid w:val="00174013"/>
    <w:rsid w:val="00174055"/>
    <w:rsid w:val="00174093"/>
    <w:rsid w:val="0017413B"/>
    <w:rsid w:val="00174254"/>
    <w:rsid w:val="00174258"/>
    <w:rsid w:val="001742E3"/>
    <w:rsid w:val="0017430A"/>
    <w:rsid w:val="00174399"/>
    <w:rsid w:val="001743A2"/>
    <w:rsid w:val="001745AF"/>
    <w:rsid w:val="00174711"/>
    <w:rsid w:val="00174752"/>
    <w:rsid w:val="00174796"/>
    <w:rsid w:val="001747B2"/>
    <w:rsid w:val="001749F3"/>
    <w:rsid w:val="00174A0D"/>
    <w:rsid w:val="00174A3A"/>
    <w:rsid w:val="00174A7F"/>
    <w:rsid w:val="00174B0B"/>
    <w:rsid w:val="00174BA6"/>
    <w:rsid w:val="00174BD5"/>
    <w:rsid w:val="00174C35"/>
    <w:rsid w:val="00174CDD"/>
    <w:rsid w:val="00174E09"/>
    <w:rsid w:val="00174E30"/>
    <w:rsid w:val="00174F38"/>
    <w:rsid w:val="001750B4"/>
    <w:rsid w:val="001750E1"/>
    <w:rsid w:val="00175103"/>
    <w:rsid w:val="001752CA"/>
    <w:rsid w:val="001755F1"/>
    <w:rsid w:val="00175675"/>
    <w:rsid w:val="00175683"/>
    <w:rsid w:val="0017570E"/>
    <w:rsid w:val="0017570F"/>
    <w:rsid w:val="001757A2"/>
    <w:rsid w:val="00175813"/>
    <w:rsid w:val="00175862"/>
    <w:rsid w:val="00175946"/>
    <w:rsid w:val="001759C1"/>
    <w:rsid w:val="001759E2"/>
    <w:rsid w:val="001759EF"/>
    <w:rsid w:val="00175A90"/>
    <w:rsid w:val="00175AB9"/>
    <w:rsid w:val="00175B31"/>
    <w:rsid w:val="00175B7B"/>
    <w:rsid w:val="00175BDA"/>
    <w:rsid w:val="00175CC0"/>
    <w:rsid w:val="00175E81"/>
    <w:rsid w:val="00176105"/>
    <w:rsid w:val="00176139"/>
    <w:rsid w:val="00176212"/>
    <w:rsid w:val="001762B5"/>
    <w:rsid w:val="001762EA"/>
    <w:rsid w:val="0017630E"/>
    <w:rsid w:val="0017640B"/>
    <w:rsid w:val="001764F5"/>
    <w:rsid w:val="001765B0"/>
    <w:rsid w:val="0017662B"/>
    <w:rsid w:val="0017668A"/>
    <w:rsid w:val="0017681F"/>
    <w:rsid w:val="00176843"/>
    <w:rsid w:val="0017691E"/>
    <w:rsid w:val="00176B3E"/>
    <w:rsid w:val="00176C17"/>
    <w:rsid w:val="00176E42"/>
    <w:rsid w:val="00176E93"/>
    <w:rsid w:val="00176F06"/>
    <w:rsid w:val="00176F31"/>
    <w:rsid w:val="00176F82"/>
    <w:rsid w:val="00176F89"/>
    <w:rsid w:val="001772C2"/>
    <w:rsid w:val="001772CF"/>
    <w:rsid w:val="001773F4"/>
    <w:rsid w:val="00177532"/>
    <w:rsid w:val="001775E1"/>
    <w:rsid w:val="0017764B"/>
    <w:rsid w:val="0017789E"/>
    <w:rsid w:val="001779D3"/>
    <w:rsid w:val="00177A5B"/>
    <w:rsid w:val="00177AA7"/>
    <w:rsid w:val="00177ACD"/>
    <w:rsid w:val="00177B00"/>
    <w:rsid w:val="00177CA4"/>
    <w:rsid w:val="00177DA3"/>
    <w:rsid w:val="00177DAE"/>
    <w:rsid w:val="00177ED1"/>
    <w:rsid w:val="00177EE1"/>
    <w:rsid w:val="00177EE5"/>
    <w:rsid w:val="001801D9"/>
    <w:rsid w:val="0018022E"/>
    <w:rsid w:val="001802C3"/>
    <w:rsid w:val="001803B0"/>
    <w:rsid w:val="00180798"/>
    <w:rsid w:val="0018084D"/>
    <w:rsid w:val="001808CD"/>
    <w:rsid w:val="001809B1"/>
    <w:rsid w:val="00180D23"/>
    <w:rsid w:val="00180DFE"/>
    <w:rsid w:val="00180E08"/>
    <w:rsid w:val="00180E5B"/>
    <w:rsid w:val="00180EA6"/>
    <w:rsid w:val="00180FD6"/>
    <w:rsid w:val="001810B4"/>
    <w:rsid w:val="00181146"/>
    <w:rsid w:val="0018127F"/>
    <w:rsid w:val="00181329"/>
    <w:rsid w:val="001813ED"/>
    <w:rsid w:val="0018142F"/>
    <w:rsid w:val="0018157C"/>
    <w:rsid w:val="001817AF"/>
    <w:rsid w:val="001817C3"/>
    <w:rsid w:val="00181824"/>
    <w:rsid w:val="001818C9"/>
    <w:rsid w:val="00181AE4"/>
    <w:rsid w:val="00181C57"/>
    <w:rsid w:val="00181D93"/>
    <w:rsid w:val="00181F01"/>
    <w:rsid w:val="00181F63"/>
    <w:rsid w:val="0018250B"/>
    <w:rsid w:val="0018287F"/>
    <w:rsid w:val="00182912"/>
    <w:rsid w:val="00182C5B"/>
    <w:rsid w:val="00182DA3"/>
    <w:rsid w:val="00182DAD"/>
    <w:rsid w:val="00182F1E"/>
    <w:rsid w:val="00182F54"/>
    <w:rsid w:val="00182FED"/>
    <w:rsid w:val="001830DF"/>
    <w:rsid w:val="001834A7"/>
    <w:rsid w:val="0018380D"/>
    <w:rsid w:val="0018389C"/>
    <w:rsid w:val="00183984"/>
    <w:rsid w:val="00183A75"/>
    <w:rsid w:val="00183B29"/>
    <w:rsid w:val="00183C49"/>
    <w:rsid w:val="00183E55"/>
    <w:rsid w:val="00184159"/>
    <w:rsid w:val="0018421D"/>
    <w:rsid w:val="00184241"/>
    <w:rsid w:val="001844ED"/>
    <w:rsid w:val="0018454E"/>
    <w:rsid w:val="0018457B"/>
    <w:rsid w:val="0018460D"/>
    <w:rsid w:val="00184664"/>
    <w:rsid w:val="001847DF"/>
    <w:rsid w:val="001848F0"/>
    <w:rsid w:val="00184958"/>
    <w:rsid w:val="001849EC"/>
    <w:rsid w:val="00184A10"/>
    <w:rsid w:val="00184BAD"/>
    <w:rsid w:val="00184C3B"/>
    <w:rsid w:val="00184EAE"/>
    <w:rsid w:val="00184F03"/>
    <w:rsid w:val="00184F88"/>
    <w:rsid w:val="00184FF4"/>
    <w:rsid w:val="00185044"/>
    <w:rsid w:val="00185057"/>
    <w:rsid w:val="001850E9"/>
    <w:rsid w:val="0018512C"/>
    <w:rsid w:val="0018517F"/>
    <w:rsid w:val="001852DF"/>
    <w:rsid w:val="00185375"/>
    <w:rsid w:val="001855B6"/>
    <w:rsid w:val="00185710"/>
    <w:rsid w:val="00185A8C"/>
    <w:rsid w:val="00185C0A"/>
    <w:rsid w:val="00185D92"/>
    <w:rsid w:val="00185EAF"/>
    <w:rsid w:val="001860E6"/>
    <w:rsid w:val="001861BA"/>
    <w:rsid w:val="001861D1"/>
    <w:rsid w:val="001862E8"/>
    <w:rsid w:val="001862F2"/>
    <w:rsid w:val="00186370"/>
    <w:rsid w:val="001863C0"/>
    <w:rsid w:val="0018649D"/>
    <w:rsid w:val="001864CC"/>
    <w:rsid w:val="00186979"/>
    <w:rsid w:val="001869D6"/>
    <w:rsid w:val="00186A2D"/>
    <w:rsid w:val="00186ACF"/>
    <w:rsid w:val="00186C06"/>
    <w:rsid w:val="00186C0B"/>
    <w:rsid w:val="00186C10"/>
    <w:rsid w:val="00186CA2"/>
    <w:rsid w:val="00186D87"/>
    <w:rsid w:val="00186E54"/>
    <w:rsid w:val="00186EDC"/>
    <w:rsid w:val="00186F8B"/>
    <w:rsid w:val="001870F4"/>
    <w:rsid w:val="001872A3"/>
    <w:rsid w:val="00187353"/>
    <w:rsid w:val="0018735A"/>
    <w:rsid w:val="00187437"/>
    <w:rsid w:val="0018746E"/>
    <w:rsid w:val="001875AB"/>
    <w:rsid w:val="00187779"/>
    <w:rsid w:val="00187B46"/>
    <w:rsid w:val="00187C31"/>
    <w:rsid w:val="00187C5C"/>
    <w:rsid w:val="00187CB7"/>
    <w:rsid w:val="00187CEB"/>
    <w:rsid w:val="00187DBB"/>
    <w:rsid w:val="00187E1B"/>
    <w:rsid w:val="00187E56"/>
    <w:rsid w:val="00187F4E"/>
    <w:rsid w:val="00190064"/>
    <w:rsid w:val="001900A8"/>
    <w:rsid w:val="001900C5"/>
    <w:rsid w:val="00190195"/>
    <w:rsid w:val="001902DF"/>
    <w:rsid w:val="00190356"/>
    <w:rsid w:val="001903B2"/>
    <w:rsid w:val="00190444"/>
    <w:rsid w:val="0019050C"/>
    <w:rsid w:val="00190515"/>
    <w:rsid w:val="0019059C"/>
    <w:rsid w:val="0019076C"/>
    <w:rsid w:val="001907BB"/>
    <w:rsid w:val="00190839"/>
    <w:rsid w:val="0019087A"/>
    <w:rsid w:val="001908A1"/>
    <w:rsid w:val="001908BF"/>
    <w:rsid w:val="001908F1"/>
    <w:rsid w:val="00190A3D"/>
    <w:rsid w:val="00190A5F"/>
    <w:rsid w:val="00190A7B"/>
    <w:rsid w:val="00190B65"/>
    <w:rsid w:val="00190DCC"/>
    <w:rsid w:val="00190E0E"/>
    <w:rsid w:val="00190EB2"/>
    <w:rsid w:val="00191107"/>
    <w:rsid w:val="00191163"/>
    <w:rsid w:val="0019138C"/>
    <w:rsid w:val="001913A2"/>
    <w:rsid w:val="0019151E"/>
    <w:rsid w:val="00191569"/>
    <w:rsid w:val="001915CE"/>
    <w:rsid w:val="0019161C"/>
    <w:rsid w:val="00191620"/>
    <w:rsid w:val="001916A7"/>
    <w:rsid w:val="001916DD"/>
    <w:rsid w:val="00191711"/>
    <w:rsid w:val="0019173C"/>
    <w:rsid w:val="00191745"/>
    <w:rsid w:val="0019177A"/>
    <w:rsid w:val="00191958"/>
    <w:rsid w:val="00191E5C"/>
    <w:rsid w:val="00192097"/>
    <w:rsid w:val="001920DA"/>
    <w:rsid w:val="00192185"/>
    <w:rsid w:val="001921B7"/>
    <w:rsid w:val="001922CE"/>
    <w:rsid w:val="001925F2"/>
    <w:rsid w:val="001926FB"/>
    <w:rsid w:val="00192AAC"/>
    <w:rsid w:val="00192C15"/>
    <w:rsid w:val="00192CBE"/>
    <w:rsid w:val="00192E75"/>
    <w:rsid w:val="00192E7D"/>
    <w:rsid w:val="00192F8D"/>
    <w:rsid w:val="00192F9C"/>
    <w:rsid w:val="0019300C"/>
    <w:rsid w:val="001930F9"/>
    <w:rsid w:val="001930FD"/>
    <w:rsid w:val="001932AA"/>
    <w:rsid w:val="00193368"/>
    <w:rsid w:val="001934C6"/>
    <w:rsid w:val="001934C9"/>
    <w:rsid w:val="00193548"/>
    <w:rsid w:val="00193683"/>
    <w:rsid w:val="001938E2"/>
    <w:rsid w:val="001939A2"/>
    <w:rsid w:val="00193A9D"/>
    <w:rsid w:val="00193ADB"/>
    <w:rsid w:val="00193C23"/>
    <w:rsid w:val="00193E89"/>
    <w:rsid w:val="00193EC6"/>
    <w:rsid w:val="00193ECB"/>
    <w:rsid w:val="001941DD"/>
    <w:rsid w:val="0019438E"/>
    <w:rsid w:val="00194398"/>
    <w:rsid w:val="00194480"/>
    <w:rsid w:val="0019452A"/>
    <w:rsid w:val="001945D5"/>
    <w:rsid w:val="001948CC"/>
    <w:rsid w:val="00194A2B"/>
    <w:rsid w:val="00194A73"/>
    <w:rsid w:val="00194AA3"/>
    <w:rsid w:val="00194C73"/>
    <w:rsid w:val="00194CAF"/>
    <w:rsid w:val="00194F9B"/>
    <w:rsid w:val="001950D8"/>
    <w:rsid w:val="001951B5"/>
    <w:rsid w:val="0019529F"/>
    <w:rsid w:val="00195409"/>
    <w:rsid w:val="00195525"/>
    <w:rsid w:val="00195583"/>
    <w:rsid w:val="0019560F"/>
    <w:rsid w:val="001957D5"/>
    <w:rsid w:val="00195887"/>
    <w:rsid w:val="001958A5"/>
    <w:rsid w:val="00195937"/>
    <w:rsid w:val="0019598C"/>
    <w:rsid w:val="001959BC"/>
    <w:rsid w:val="00195A45"/>
    <w:rsid w:val="00195C9B"/>
    <w:rsid w:val="00195CCF"/>
    <w:rsid w:val="00195D41"/>
    <w:rsid w:val="00195DA1"/>
    <w:rsid w:val="00195E30"/>
    <w:rsid w:val="001960F1"/>
    <w:rsid w:val="0019614D"/>
    <w:rsid w:val="001961DC"/>
    <w:rsid w:val="001962D8"/>
    <w:rsid w:val="001963E4"/>
    <w:rsid w:val="00196438"/>
    <w:rsid w:val="00196489"/>
    <w:rsid w:val="0019658C"/>
    <w:rsid w:val="00196802"/>
    <w:rsid w:val="0019687C"/>
    <w:rsid w:val="001968D7"/>
    <w:rsid w:val="00196958"/>
    <w:rsid w:val="00196A3E"/>
    <w:rsid w:val="00196A59"/>
    <w:rsid w:val="00196B13"/>
    <w:rsid w:val="00196BB2"/>
    <w:rsid w:val="00196CEA"/>
    <w:rsid w:val="00196D66"/>
    <w:rsid w:val="00196DA4"/>
    <w:rsid w:val="00196DD0"/>
    <w:rsid w:val="00196FE3"/>
    <w:rsid w:val="00196FEF"/>
    <w:rsid w:val="0019703D"/>
    <w:rsid w:val="001970B9"/>
    <w:rsid w:val="001971AC"/>
    <w:rsid w:val="0019736D"/>
    <w:rsid w:val="0019758F"/>
    <w:rsid w:val="00197621"/>
    <w:rsid w:val="00197762"/>
    <w:rsid w:val="001979A1"/>
    <w:rsid w:val="00197AA9"/>
    <w:rsid w:val="00197C3B"/>
    <w:rsid w:val="001A0049"/>
    <w:rsid w:val="001A00D9"/>
    <w:rsid w:val="001A0180"/>
    <w:rsid w:val="001A034B"/>
    <w:rsid w:val="001A0538"/>
    <w:rsid w:val="001A0547"/>
    <w:rsid w:val="001A0574"/>
    <w:rsid w:val="001A05AC"/>
    <w:rsid w:val="001A05B8"/>
    <w:rsid w:val="001A05BD"/>
    <w:rsid w:val="001A05EB"/>
    <w:rsid w:val="001A0755"/>
    <w:rsid w:val="001A080C"/>
    <w:rsid w:val="001A0812"/>
    <w:rsid w:val="001A0860"/>
    <w:rsid w:val="001A0916"/>
    <w:rsid w:val="001A092D"/>
    <w:rsid w:val="001A0C73"/>
    <w:rsid w:val="001A0CC1"/>
    <w:rsid w:val="001A0CC2"/>
    <w:rsid w:val="001A0E87"/>
    <w:rsid w:val="001A0F67"/>
    <w:rsid w:val="001A1044"/>
    <w:rsid w:val="001A109B"/>
    <w:rsid w:val="001A126F"/>
    <w:rsid w:val="001A1556"/>
    <w:rsid w:val="001A1573"/>
    <w:rsid w:val="001A1583"/>
    <w:rsid w:val="001A1650"/>
    <w:rsid w:val="001A16B5"/>
    <w:rsid w:val="001A1717"/>
    <w:rsid w:val="001A17F0"/>
    <w:rsid w:val="001A1922"/>
    <w:rsid w:val="001A1977"/>
    <w:rsid w:val="001A1AAC"/>
    <w:rsid w:val="001A1F52"/>
    <w:rsid w:val="001A20A5"/>
    <w:rsid w:val="001A2305"/>
    <w:rsid w:val="001A234F"/>
    <w:rsid w:val="001A23C7"/>
    <w:rsid w:val="001A245E"/>
    <w:rsid w:val="001A246B"/>
    <w:rsid w:val="001A259F"/>
    <w:rsid w:val="001A265F"/>
    <w:rsid w:val="001A26B0"/>
    <w:rsid w:val="001A2858"/>
    <w:rsid w:val="001A2883"/>
    <w:rsid w:val="001A288D"/>
    <w:rsid w:val="001A292F"/>
    <w:rsid w:val="001A29E0"/>
    <w:rsid w:val="001A29F2"/>
    <w:rsid w:val="001A2DB5"/>
    <w:rsid w:val="001A2EA4"/>
    <w:rsid w:val="001A2EE8"/>
    <w:rsid w:val="001A3025"/>
    <w:rsid w:val="001A306D"/>
    <w:rsid w:val="001A31D3"/>
    <w:rsid w:val="001A3494"/>
    <w:rsid w:val="001A3577"/>
    <w:rsid w:val="001A3600"/>
    <w:rsid w:val="001A3673"/>
    <w:rsid w:val="001A36F9"/>
    <w:rsid w:val="001A388C"/>
    <w:rsid w:val="001A398D"/>
    <w:rsid w:val="001A39A3"/>
    <w:rsid w:val="001A3AA2"/>
    <w:rsid w:val="001A3C01"/>
    <w:rsid w:val="001A3D4C"/>
    <w:rsid w:val="001A3DAA"/>
    <w:rsid w:val="001A4163"/>
    <w:rsid w:val="001A42D0"/>
    <w:rsid w:val="001A44D7"/>
    <w:rsid w:val="001A45EA"/>
    <w:rsid w:val="001A45FC"/>
    <w:rsid w:val="001A47F8"/>
    <w:rsid w:val="001A4914"/>
    <w:rsid w:val="001A498D"/>
    <w:rsid w:val="001A49FF"/>
    <w:rsid w:val="001A4A71"/>
    <w:rsid w:val="001A4ABE"/>
    <w:rsid w:val="001A4DA9"/>
    <w:rsid w:val="001A4DB6"/>
    <w:rsid w:val="001A4E88"/>
    <w:rsid w:val="001A5237"/>
    <w:rsid w:val="001A525C"/>
    <w:rsid w:val="001A5336"/>
    <w:rsid w:val="001A54E4"/>
    <w:rsid w:val="001A553A"/>
    <w:rsid w:val="001A5793"/>
    <w:rsid w:val="001A580A"/>
    <w:rsid w:val="001A583D"/>
    <w:rsid w:val="001A598E"/>
    <w:rsid w:val="001A5AD4"/>
    <w:rsid w:val="001A5B69"/>
    <w:rsid w:val="001A5D0B"/>
    <w:rsid w:val="001A5DB2"/>
    <w:rsid w:val="001A5ECA"/>
    <w:rsid w:val="001A6039"/>
    <w:rsid w:val="001A61B6"/>
    <w:rsid w:val="001A64E9"/>
    <w:rsid w:val="001A6637"/>
    <w:rsid w:val="001A6666"/>
    <w:rsid w:val="001A66B8"/>
    <w:rsid w:val="001A6774"/>
    <w:rsid w:val="001A6784"/>
    <w:rsid w:val="001A6831"/>
    <w:rsid w:val="001A68CA"/>
    <w:rsid w:val="001A6903"/>
    <w:rsid w:val="001A6941"/>
    <w:rsid w:val="001A69C4"/>
    <w:rsid w:val="001A6A42"/>
    <w:rsid w:val="001A6A4A"/>
    <w:rsid w:val="001A6B1C"/>
    <w:rsid w:val="001A6D44"/>
    <w:rsid w:val="001A6D4B"/>
    <w:rsid w:val="001A6D5A"/>
    <w:rsid w:val="001A6D7A"/>
    <w:rsid w:val="001A6E9A"/>
    <w:rsid w:val="001A6EDA"/>
    <w:rsid w:val="001A726B"/>
    <w:rsid w:val="001A7282"/>
    <w:rsid w:val="001A72A2"/>
    <w:rsid w:val="001A72AF"/>
    <w:rsid w:val="001A7662"/>
    <w:rsid w:val="001A7746"/>
    <w:rsid w:val="001A7837"/>
    <w:rsid w:val="001A78F7"/>
    <w:rsid w:val="001A7937"/>
    <w:rsid w:val="001A7977"/>
    <w:rsid w:val="001A7AAC"/>
    <w:rsid w:val="001A7AEC"/>
    <w:rsid w:val="001A7B87"/>
    <w:rsid w:val="001A7BEE"/>
    <w:rsid w:val="001A7DB8"/>
    <w:rsid w:val="001A7F09"/>
    <w:rsid w:val="001A7F81"/>
    <w:rsid w:val="001B00A3"/>
    <w:rsid w:val="001B031A"/>
    <w:rsid w:val="001B0468"/>
    <w:rsid w:val="001B0703"/>
    <w:rsid w:val="001B077B"/>
    <w:rsid w:val="001B07F5"/>
    <w:rsid w:val="001B0836"/>
    <w:rsid w:val="001B09A7"/>
    <w:rsid w:val="001B0AB7"/>
    <w:rsid w:val="001B0BF6"/>
    <w:rsid w:val="001B0CC9"/>
    <w:rsid w:val="001B0D7E"/>
    <w:rsid w:val="001B0E3A"/>
    <w:rsid w:val="001B0EDD"/>
    <w:rsid w:val="001B0FCA"/>
    <w:rsid w:val="001B1027"/>
    <w:rsid w:val="001B12DE"/>
    <w:rsid w:val="001B1521"/>
    <w:rsid w:val="001B1642"/>
    <w:rsid w:val="001B178A"/>
    <w:rsid w:val="001B1846"/>
    <w:rsid w:val="001B19A4"/>
    <w:rsid w:val="001B19C2"/>
    <w:rsid w:val="001B19DA"/>
    <w:rsid w:val="001B1B10"/>
    <w:rsid w:val="001B1BBD"/>
    <w:rsid w:val="001B1BFA"/>
    <w:rsid w:val="001B1CCA"/>
    <w:rsid w:val="001B1DC5"/>
    <w:rsid w:val="001B1F27"/>
    <w:rsid w:val="001B1F46"/>
    <w:rsid w:val="001B25CF"/>
    <w:rsid w:val="001B2805"/>
    <w:rsid w:val="001B2A4F"/>
    <w:rsid w:val="001B2DB0"/>
    <w:rsid w:val="001B2F81"/>
    <w:rsid w:val="001B2FFD"/>
    <w:rsid w:val="001B3070"/>
    <w:rsid w:val="001B31A6"/>
    <w:rsid w:val="001B3246"/>
    <w:rsid w:val="001B3316"/>
    <w:rsid w:val="001B3359"/>
    <w:rsid w:val="001B361F"/>
    <w:rsid w:val="001B3700"/>
    <w:rsid w:val="001B3819"/>
    <w:rsid w:val="001B38AC"/>
    <w:rsid w:val="001B38EE"/>
    <w:rsid w:val="001B3B0C"/>
    <w:rsid w:val="001B3B29"/>
    <w:rsid w:val="001B3BE7"/>
    <w:rsid w:val="001B3D4B"/>
    <w:rsid w:val="001B3D82"/>
    <w:rsid w:val="001B3F8E"/>
    <w:rsid w:val="001B3FEA"/>
    <w:rsid w:val="001B40B0"/>
    <w:rsid w:val="001B41F3"/>
    <w:rsid w:val="001B42EA"/>
    <w:rsid w:val="001B431D"/>
    <w:rsid w:val="001B445C"/>
    <w:rsid w:val="001B4555"/>
    <w:rsid w:val="001B4575"/>
    <w:rsid w:val="001B45F7"/>
    <w:rsid w:val="001B4703"/>
    <w:rsid w:val="001B490F"/>
    <w:rsid w:val="001B4951"/>
    <w:rsid w:val="001B4B1A"/>
    <w:rsid w:val="001B4B97"/>
    <w:rsid w:val="001B4D29"/>
    <w:rsid w:val="001B4FC5"/>
    <w:rsid w:val="001B5146"/>
    <w:rsid w:val="001B532A"/>
    <w:rsid w:val="001B53D1"/>
    <w:rsid w:val="001B54DB"/>
    <w:rsid w:val="001B557E"/>
    <w:rsid w:val="001B55D7"/>
    <w:rsid w:val="001B5623"/>
    <w:rsid w:val="001B58A1"/>
    <w:rsid w:val="001B5910"/>
    <w:rsid w:val="001B5943"/>
    <w:rsid w:val="001B594D"/>
    <w:rsid w:val="001B599F"/>
    <w:rsid w:val="001B59C8"/>
    <w:rsid w:val="001B5A4A"/>
    <w:rsid w:val="001B5A57"/>
    <w:rsid w:val="001B5B64"/>
    <w:rsid w:val="001B5B80"/>
    <w:rsid w:val="001B5EB1"/>
    <w:rsid w:val="001B5FDB"/>
    <w:rsid w:val="001B5FED"/>
    <w:rsid w:val="001B602A"/>
    <w:rsid w:val="001B6153"/>
    <w:rsid w:val="001B61E2"/>
    <w:rsid w:val="001B62AD"/>
    <w:rsid w:val="001B638C"/>
    <w:rsid w:val="001B6546"/>
    <w:rsid w:val="001B6560"/>
    <w:rsid w:val="001B661F"/>
    <w:rsid w:val="001B6699"/>
    <w:rsid w:val="001B66B7"/>
    <w:rsid w:val="001B6734"/>
    <w:rsid w:val="001B6D23"/>
    <w:rsid w:val="001B6F2B"/>
    <w:rsid w:val="001B7185"/>
    <w:rsid w:val="001B7367"/>
    <w:rsid w:val="001B73A5"/>
    <w:rsid w:val="001B74DE"/>
    <w:rsid w:val="001B7503"/>
    <w:rsid w:val="001B77B1"/>
    <w:rsid w:val="001B77F4"/>
    <w:rsid w:val="001B792A"/>
    <w:rsid w:val="001B79C1"/>
    <w:rsid w:val="001B7A09"/>
    <w:rsid w:val="001B7A1F"/>
    <w:rsid w:val="001B7A6F"/>
    <w:rsid w:val="001B7B03"/>
    <w:rsid w:val="001B7B93"/>
    <w:rsid w:val="001B7BC8"/>
    <w:rsid w:val="001B7C1B"/>
    <w:rsid w:val="001B7CC8"/>
    <w:rsid w:val="001B7CF4"/>
    <w:rsid w:val="001B7D56"/>
    <w:rsid w:val="001B7DCD"/>
    <w:rsid w:val="001B7E06"/>
    <w:rsid w:val="001B7E4D"/>
    <w:rsid w:val="001B7F5E"/>
    <w:rsid w:val="001C0005"/>
    <w:rsid w:val="001C01C2"/>
    <w:rsid w:val="001C01E6"/>
    <w:rsid w:val="001C0255"/>
    <w:rsid w:val="001C04F9"/>
    <w:rsid w:val="001C0573"/>
    <w:rsid w:val="001C07E4"/>
    <w:rsid w:val="001C083A"/>
    <w:rsid w:val="001C083D"/>
    <w:rsid w:val="001C0972"/>
    <w:rsid w:val="001C09CA"/>
    <w:rsid w:val="001C0A5E"/>
    <w:rsid w:val="001C0A8B"/>
    <w:rsid w:val="001C0B0C"/>
    <w:rsid w:val="001C0B6C"/>
    <w:rsid w:val="001C0CD6"/>
    <w:rsid w:val="001C0D0A"/>
    <w:rsid w:val="001C0D3D"/>
    <w:rsid w:val="001C0D58"/>
    <w:rsid w:val="001C0D7A"/>
    <w:rsid w:val="001C1292"/>
    <w:rsid w:val="001C12F0"/>
    <w:rsid w:val="001C13D9"/>
    <w:rsid w:val="001C147A"/>
    <w:rsid w:val="001C151A"/>
    <w:rsid w:val="001C18F0"/>
    <w:rsid w:val="001C1936"/>
    <w:rsid w:val="001C19EF"/>
    <w:rsid w:val="001C1A16"/>
    <w:rsid w:val="001C1A41"/>
    <w:rsid w:val="001C1B3D"/>
    <w:rsid w:val="001C1B46"/>
    <w:rsid w:val="001C1C68"/>
    <w:rsid w:val="001C1C80"/>
    <w:rsid w:val="001C1D06"/>
    <w:rsid w:val="001C1D20"/>
    <w:rsid w:val="001C1D3E"/>
    <w:rsid w:val="001C1E32"/>
    <w:rsid w:val="001C1EA5"/>
    <w:rsid w:val="001C1F2C"/>
    <w:rsid w:val="001C1F91"/>
    <w:rsid w:val="001C20E4"/>
    <w:rsid w:val="001C2221"/>
    <w:rsid w:val="001C222C"/>
    <w:rsid w:val="001C2422"/>
    <w:rsid w:val="001C2587"/>
    <w:rsid w:val="001C2647"/>
    <w:rsid w:val="001C26DE"/>
    <w:rsid w:val="001C2771"/>
    <w:rsid w:val="001C279A"/>
    <w:rsid w:val="001C2A21"/>
    <w:rsid w:val="001C2CAA"/>
    <w:rsid w:val="001C3099"/>
    <w:rsid w:val="001C34D3"/>
    <w:rsid w:val="001C3570"/>
    <w:rsid w:val="001C3697"/>
    <w:rsid w:val="001C3742"/>
    <w:rsid w:val="001C3837"/>
    <w:rsid w:val="001C3891"/>
    <w:rsid w:val="001C38C8"/>
    <w:rsid w:val="001C3B76"/>
    <w:rsid w:val="001C3BA4"/>
    <w:rsid w:val="001C3CA4"/>
    <w:rsid w:val="001C427C"/>
    <w:rsid w:val="001C4296"/>
    <w:rsid w:val="001C4322"/>
    <w:rsid w:val="001C4457"/>
    <w:rsid w:val="001C4479"/>
    <w:rsid w:val="001C44F9"/>
    <w:rsid w:val="001C457B"/>
    <w:rsid w:val="001C471C"/>
    <w:rsid w:val="001C4807"/>
    <w:rsid w:val="001C4872"/>
    <w:rsid w:val="001C4ACB"/>
    <w:rsid w:val="001C4BCA"/>
    <w:rsid w:val="001C4C53"/>
    <w:rsid w:val="001C4CAD"/>
    <w:rsid w:val="001C4DE6"/>
    <w:rsid w:val="001C4DF7"/>
    <w:rsid w:val="001C4EA9"/>
    <w:rsid w:val="001C4EE6"/>
    <w:rsid w:val="001C501E"/>
    <w:rsid w:val="001C50C5"/>
    <w:rsid w:val="001C5150"/>
    <w:rsid w:val="001C51B9"/>
    <w:rsid w:val="001C52AF"/>
    <w:rsid w:val="001C536D"/>
    <w:rsid w:val="001C5623"/>
    <w:rsid w:val="001C56F3"/>
    <w:rsid w:val="001C581B"/>
    <w:rsid w:val="001C5839"/>
    <w:rsid w:val="001C594B"/>
    <w:rsid w:val="001C597B"/>
    <w:rsid w:val="001C5B66"/>
    <w:rsid w:val="001C5C5D"/>
    <w:rsid w:val="001C5E26"/>
    <w:rsid w:val="001C5E35"/>
    <w:rsid w:val="001C5E47"/>
    <w:rsid w:val="001C5E9D"/>
    <w:rsid w:val="001C5F45"/>
    <w:rsid w:val="001C5FBE"/>
    <w:rsid w:val="001C6061"/>
    <w:rsid w:val="001C60A7"/>
    <w:rsid w:val="001C6294"/>
    <w:rsid w:val="001C6318"/>
    <w:rsid w:val="001C6360"/>
    <w:rsid w:val="001C63C4"/>
    <w:rsid w:val="001C63DA"/>
    <w:rsid w:val="001C63E6"/>
    <w:rsid w:val="001C63FC"/>
    <w:rsid w:val="001C64F1"/>
    <w:rsid w:val="001C6526"/>
    <w:rsid w:val="001C6864"/>
    <w:rsid w:val="001C6974"/>
    <w:rsid w:val="001C6B0C"/>
    <w:rsid w:val="001C6D0D"/>
    <w:rsid w:val="001C6D8B"/>
    <w:rsid w:val="001C6EFA"/>
    <w:rsid w:val="001C6F86"/>
    <w:rsid w:val="001C6FDD"/>
    <w:rsid w:val="001C7001"/>
    <w:rsid w:val="001C70B8"/>
    <w:rsid w:val="001C7162"/>
    <w:rsid w:val="001C72E7"/>
    <w:rsid w:val="001C73DD"/>
    <w:rsid w:val="001C7411"/>
    <w:rsid w:val="001C74BA"/>
    <w:rsid w:val="001C75DB"/>
    <w:rsid w:val="001C76CA"/>
    <w:rsid w:val="001C7709"/>
    <w:rsid w:val="001C786C"/>
    <w:rsid w:val="001C79CD"/>
    <w:rsid w:val="001C7A26"/>
    <w:rsid w:val="001C7CBE"/>
    <w:rsid w:val="001C7EA1"/>
    <w:rsid w:val="001C7EFD"/>
    <w:rsid w:val="001CC974"/>
    <w:rsid w:val="001D0067"/>
    <w:rsid w:val="001D05FE"/>
    <w:rsid w:val="001D06DF"/>
    <w:rsid w:val="001D07A9"/>
    <w:rsid w:val="001D07B1"/>
    <w:rsid w:val="001D080B"/>
    <w:rsid w:val="001D08AE"/>
    <w:rsid w:val="001D09CB"/>
    <w:rsid w:val="001D09F5"/>
    <w:rsid w:val="001D0A2A"/>
    <w:rsid w:val="001D0AAF"/>
    <w:rsid w:val="001D0F8D"/>
    <w:rsid w:val="001D0FA7"/>
    <w:rsid w:val="001D1098"/>
    <w:rsid w:val="001D11C4"/>
    <w:rsid w:val="001D12B6"/>
    <w:rsid w:val="001D1372"/>
    <w:rsid w:val="001D14CB"/>
    <w:rsid w:val="001D15F4"/>
    <w:rsid w:val="001D171A"/>
    <w:rsid w:val="001D1835"/>
    <w:rsid w:val="001D184A"/>
    <w:rsid w:val="001D185B"/>
    <w:rsid w:val="001D186F"/>
    <w:rsid w:val="001D189E"/>
    <w:rsid w:val="001D19E4"/>
    <w:rsid w:val="001D1A31"/>
    <w:rsid w:val="001D1BB5"/>
    <w:rsid w:val="001D1C9B"/>
    <w:rsid w:val="001D1D01"/>
    <w:rsid w:val="001D1D7F"/>
    <w:rsid w:val="001D1F44"/>
    <w:rsid w:val="001D20BF"/>
    <w:rsid w:val="001D2136"/>
    <w:rsid w:val="001D2239"/>
    <w:rsid w:val="001D2269"/>
    <w:rsid w:val="001D22DF"/>
    <w:rsid w:val="001D2470"/>
    <w:rsid w:val="001D254E"/>
    <w:rsid w:val="001D2562"/>
    <w:rsid w:val="001D26AD"/>
    <w:rsid w:val="001D27E8"/>
    <w:rsid w:val="001D2808"/>
    <w:rsid w:val="001D2812"/>
    <w:rsid w:val="001D2840"/>
    <w:rsid w:val="001D298E"/>
    <w:rsid w:val="001D29D0"/>
    <w:rsid w:val="001D29F4"/>
    <w:rsid w:val="001D2A67"/>
    <w:rsid w:val="001D2C9E"/>
    <w:rsid w:val="001D2D85"/>
    <w:rsid w:val="001D2EBC"/>
    <w:rsid w:val="001D309E"/>
    <w:rsid w:val="001D3197"/>
    <w:rsid w:val="001D31F9"/>
    <w:rsid w:val="001D3301"/>
    <w:rsid w:val="001D3310"/>
    <w:rsid w:val="001D33A3"/>
    <w:rsid w:val="001D3565"/>
    <w:rsid w:val="001D3685"/>
    <w:rsid w:val="001D3715"/>
    <w:rsid w:val="001D377C"/>
    <w:rsid w:val="001D3782"/>
    <w:rsid w:val="001D38B8"/>
    <w:rsid w:val="001D38C1"/>
    <w:rsid w:val="001D3A0C"/>
    <w:rsid w:val="001D3A9F"/>
    <w:rsid w:val="001D3AE7"/>
    <w:rsid w:val="001D3BAD"/>
    <w:rsid w:val="001D3BFA"/>
    <w:rsid w:val="001D3C9E"/>
    <w:rsid w:val="001D3D5E"/>
    <w:rsid w:val="001D3DB6"/>
    <w:rsid w:val="001D40A0"/>
    <w:rsid w:val="001D40CE"/>
    <w:rsid w:val="001D4127"/>
    <w:rsid w:val="001D4190"/>
    <w:rsid w:val="001D41C5"/>
    <w:rsid w:val="001D41E8"/>
    <w:rsid w:val="001D42B8"/>
    <w:rsid w:val="001D4390"/>
    <w:rsid w:val="001D4427"/>
    <w:rsid w:val="001D4554"/>
    <w:rsid w:val="001D45CE"/>
    <w:rsid w:val="001D465B"/>
    <w:rsid w:val="001D466D"/>
    <w:rsid w:val="001D4765"/>
    <w:rsid w:val="001D483C"/>
    <w:rsid w:val="001D48B9"/>
    <w:rsid w:val="001D49E4"/>
    <w:rsid w:val="001D4A29"/>
    <w:rsid w:val="001D4B2F"/>
    <w:rsid w:val="001D4BED"/>
    <w:rsid w:val="001D4CDA"/>
    <w:rsid w:val="001D4CDC"/>
    <w:rsid w:val="001D4D52"/>
    <w:rsid w:val="001D4E1E"/>
    <w:rsid w:val="001D4E8B"/>
    <w:rsid w:val="001D4F0C"/>
    <w:rsid w:val="001D4F80"/>
    <w:rsid w:val="001D52E1"/>
    <w:rsid w:val="001D554F"/>
    <w:rsid w:val="001D568B"/>
    <w:rsid w:val="001D5772"/>
    <w:rsid w:val="001D58F3"/>
    <w:rsid w:val="001D5917"/>
    <w:rsid w:val="001D5A4A"/>
    <w:rsid w:val="001D5A54"/>
    <w:rsid w:val="001D5E87"/>
    <w:rsid w:val="001D602A"/>
    <w:rsid w:val="001D60CD"/>
    <w:rsid w:val="001D615B"/>
    <w:rsid w:val="001D6439"/>
    <w:rsid w:val="001D6474"/>
    <w:rsid w:val="001D650F"/>
    <w:rsid w:val="001D661F"/>
    <w:rsid w:val="001D6662"/>
    <w:rsid w:val="001D691F"/>
    <w:rsid w:val="001D6A28"/>
    <w:rsid w:val="001D6B29"/>
    <w:rsid w:val="001D6BC1"/>
    <w:rsid w:val="001D6D43"/>
    <w:rsid w:val="001D6D81"/>
    <w:rsid w:val="001D6DA6"/>
    <w:rsid w:val="001D6E14"/>
    <w:rsid w:val="001D6E2E"/>
    <w:rsid w:val="001D6EEB"/>
    <w:rsid w:val="001D6F95"/>
    <w:rsid w:val="001D6FD1"/>
    <w:rsid w:val="001D705A"/>
    <w:rsid w:val="001D7151"/>
    <w:rsid w:val="001D71D8"/>
    <w:rsid w:val="001D71F9"/>
    <w:rsid w:val="001D7498"/>
    <w:rsid w:val="001D7508"/>
    <w:rsid w:val="001D759D"/>
    <w:rsid w:val="001D75D8"/>
    <w:rsid w:val="001D75E4"/>
    <w:rsid w:val="001D75F9"/>
    <w:rsid w:val="001D76A0"/>
    <w:rsid w:val="001D781F"/>
    <w:rsid w:val="001D78F0"/>
    <w:rsid w:val="001D797F"/>
    <w:rsid w:val="001D7DB8"/>
    <w:rsid w:val="001D7E83"/>
    <w:rsid w:val="001D7EFC"/>
    <w:rsid w:val="001D7F61"/>
    <w:rsid w:val="001E005E"/>
    <w:rsid w:val="001E0097"/>
    <w:rsid w:val="001E0160"/>
    <w:rsid w:val="001E016F"/>
    <w:rsid w:val="001E01AA"/>
    <w:rsid w:val="001E0432"/>
    <w:rsid w:val="001E04B1"/>
    <w:rsid w:val="001E0559"/>
    <w:rsid w:val="001E0609"/>
    <w:rsid w:val="001E07A2"/>
    <w:rsid w:val="001E07A9"/>
    <w:rsid w:val="001E07EE"/>
    <w:rsid w:val="001E0AB0"/>
    <w:rsid w:val="001E0B0F"/>
    <w:rsid w:val="001E0D83"/>
    <w:rsid w:val="001E0E3F"/>
    <w:rsid w:val="001E100C"/>
    <w:rsid w:val="001E11C6"/>
    <w:rsid w:val="001E1248"/>
    <w:rsid w:val="001E1272"/>
    <w:rsid w:val="001E137D"/>
    <w:rsid w:val="001E1391"/>
    <w:rsid w:val="001E16DE"/>
    <w:rsid w:val="001E1799"/>
    <w:rsid w:val="001E1817"/>
    <w:rsid w:val="001E1ACD"/>
    <w:rsid w:val="001E1ADA"/>
    <w:rsid w:val="001E1B1A"/>
    <w:rsid w:val="001E1B70"/>
    <w:rsid w:val="001E1DD6"/>
    <w:rsid w:val="001E1DFD"/>
    <w:rsid w:val="001E1E1C"/>
    <w:rsid w:val="001E2095"/>
    <w:rsid w:val="001E2113"/>
    <w:rsid w:val="001E22F8"/>
    <w:rsid w:val="001E230B"/>
    <w:rsid w:val="001E234E"/>
    <w:rsid w:val="001E23EF"/>
    <w:rsid w:val="001E2411"/>
    <w:rsid w:val="001E25EC"/>
    <w:rsid w:val="001E26ED"/>
    <w:rsid w:val="001E2770"/>
    <w:rsid w:val="001E2818"/>
    <w:rsid w:val="001E288C"/>
    <w:rsid w:val="001E29FA"/>
    <w:rsid w:val="001E2A0B"/>
    <w:rsid w:val="001E2BE1"/>
    <w:rsid w:val="001E2BF4"/>
    <w:rsid w:val="001E2C1D"/>
    <w:rsid w:val="001E2D5A"/>
    <w:rsid w:val="001E2F11"/>
    <w:rsid w:val="001E3059"/>
    <w:rsid w:val="001E306A"/>
    <w:rsid w:val="001E3075"/>
    <w:rsid w:val="001E3163"/>
    <w:rsid w:val="001E32FF"/>
    <w:rsid w:val="001E3348"/>
    <w:rsid w:val="001E348A"/>
    <w:rsid w:val="001E36CA"/>
    <w:rsid w:val="001E3822"/>
    <w:rsid w:val="001E392E"/>
    <w:rsid w:val="001E399F"/>
    <w:rsid w:val="001E3A2D"/>
    <w:rsid w:val="001E3AD5"/>
    <w:rsid w:val="001E3BC9"/>
    <w:rsid w:val="001E3CB3"/>
    <w:rsid w:val="001E3E51"/>
    <w:rsid w:val="001E3F0A"/>
    <w:rsid w:val="001E3F93"/>
    <w:rsid w:val="001E3FE8"/>
    <w:rsid w:val="001E4000"/>
    <w:rsid w:val="001E40D6"/>
    <w:rsid w:val="001E437C"/>
    <w:rsid w:val="001E4515"/>
    <w:rsid w:val="001E45E7"/>
    <w:rsid w:val="001E4792"/>
    <w:rsid w:val="001E47D2"/>
    <w:rsid w:val="001E4960"/>
    <w:rsid w:val="001E4C7A"/>
    <w:rsid w:val="001E4EAB"/>
    <w:rsid w:val="001E4F4F"/>
    <w:rsid w:val="001E4F5F"/>
    <w:rsid w:val="001E5137"/>
    <w:rsid w:val="001E5223"/>
    <w:rsid w:val="001E55D8"/>
    <w:rsid w:val="001E56A2"/>
    <w:rsid w:val="001E5882"/>
    <w:rsid w:val="001E58D4"/>
    <w:rsid w:val="001E592A"/>
    <w:rsid w:val="001E5A23"/>
    <w:rsid w:val="001E5B7E"/>
    <w:rsid w:val="001E5C1E"/>
    <w:rsid w:val="001E5C86"/>
    <w:rsid w:val="001E5CB9"/>
    <w:rsid w:val="001E5D01"/>
    <w:rsid w:val="001E5DD7"/>
    <w:rsid w:val="001E5DEF"/>
    <w:rsid w:val="001E6208"/>
    <w:rsid w:val="001E621A"/>
    <w:rsid w:val="001E62A7"/>
    <w:rsid w:val="001E651F"/>
    <w:rsid w:val="001E6713"/>
    <w:rsid w:val="001E6796"/>
    <w:rsid w:val="001E6809"/>
    <w:rsid w:val="001E6877"/>
    <w:rsid w:val="001E68A5"/>
    <w:rsid w:val="001E6942"/>
    <w:rsid w:val="001E696C"/>
    <w:rsid w:val="001E6B74"/>
    <w:rsid w:val="001E6C1F"/>
    <w:rsid w:val="001E6C4C"/>
    <w:rsid w:val="001E6C5F"/>
    <w:rsid w:val="001E6D60"/>
    <w:rsid w:val="001E6E14"/>
    <w:rsid w:val="001E6E1F"/>
    <w:rsid w:val="001E6EA0"/>
    <w:rsid w:val="001E6EC4"/>
    <w:rsid w:val="001E6ED1"/>
    <w:rsid w:val="001E6F76"/>
    <w:rsid w:val="001E6FEA"/>
    <w:rsid w:val="001E7029"/>
    <w:rsid w:val="001E7073"/>
    <w:rsid w:val="001E7435"/>
    <w:rsid w:val="001E74EF"/>
    <w:rsid w:val="001E751D"/>
    <w:rsid w:val="001E7531"/>
    <w:rsid w:val="001E7570"/>
    <w:rsid w:val="001E76BB"/>
    <w:rsid w:val="001E785C"/>
    <w:rsid w:val="001E79B1"/>
    <w:rsid w:val="001E79E5"/>
    <w:rsid w:val="001E7C91"/>
    <w:rsid w:val="001E7D63"/>
    <w:rsid w:val="001E7DFA"/>
    <w:rsid w:val="001E7E6A"/>
    <w:rsid w:val="001E7EAF"/>
    <w:rsid w:val="001E7F0C"/>
    <w:rsid w:val="001F0037"/>
    <w:rsid w:val="001F003A"/>
    <w:rsid w:val="001F04C9"/>
    <w:rsid w:val="001F061D"/>
    <w:rsid w:val="001F06B2"/>
    <w:rsid w:val="001F06EC"/>
    <w:rsid w:val="001F086F"/>
    <w:rsid w:val="001F0903"/>
    <w:rsid w:val="001F0911"/>
    <w:rsid w:val="001F0966"/>
    <w:rsid w:val="001F0A40"/>
    <w:rsid w:val="001F0A60"/>
    <w:rsid w:val="001F0B59"/>
    <w:rsid w:val="001F0C65"/>
    <w:rsid w:val="001F0D7C"/>
    <w:rsid w:val="001F0E30"/>
    <w:rsid w:val="001F0E44"/>
    <w:rsid w:val="001F0E7E"/>
    <w:rsid w:val="001F0F35"/>
    <w:rsid w:val="001F0FE0"/>
    <w:rsid w:val="001F1010"/>
    <w:rsid w:val="001F1061"/>
    <w:rsid w:val="001F1104"/>
    <w:rsid w:val="001F1192"/>
    <w:rsid w:val="001F12C1"/>
    <w:rsid w:val="001F12CE"/>
    <w:rsid w:val="001F1355"/>
    <w:rsid w:val="001F1384"/>
    <w:rsid w:val="001F139D"/>
    <w:rsid w:val="001F13C1"/>
    <w:rsid w:val="001F1436"/>
    <w:rsid w:val="001F144C"/>
    <w:rsid w:val="001F1566"/>
    <w:rsid w:val="001F16E0"/>
    <w:rsid w:val="001F18F3"/>
    <w:rsid w:val="001F1973"/>
    <w:rsid w:val="001F19B5"/>
    <w:rsid w:val="001F19DE"/>
    <w:rsid w:val="001F1E6C"/>
    <w:rsid w:val="001F2172"/>
    <w:rsid w:val="001F217D"/>
    <w:rsid w:val="001F228A"/>
    <w:rsid w:val="001F234E"/>
    <w:rsid w:val="001F239F"/>
    <w:rsid w:val="001F245B"/>
    <w:rsid w:val="001F2622"/>
    <w:rsid w:val="001F26D0"/>
    <w:rsid w:val="001F279A"/>
    <w:rsid w:val="001F27A2"/>
    <w:rsid w:val="001F282A"/>
    <w:rsid w:val="001F288C"/>
    <w:rsid w:val="001F2D2F"/>
    <w:rsid w:val="001F2D99"/>
    <w:rsid w:val="001F2FBE"/>
    <w:rsid w:val="001F30BC"/>
    <w:rsid w:val="001F31D3"/>
    <w:rsid w:val="001F3316"/>
    <w:rsid w:val="001F33B8"/>
    <w:rsid w:val="001F3433"/>
    <w:rsid w:val="001F3476"/>
    <w:rsid w:val="001F34FC"/>
    <w:rsid w:val="001F3668"/>
    <w:rsid w:val="001F3880"/>
    <w:rsid w:val="001F3ACF"/>
    <w:rsid w:val="001F3C48"/>
    <w:rsid w:val="001F3C6E"/>
    <w:rsid w:val="001F3CEA"/>
    <w:rsid w:val="001F3D17"/>
    <w:rsid w:val="001F3D4C"/>
    <w:rsid w:val="001F3D52"/>
    <w:rsid w:val="001F3E07"/>
    <w:rsid w:val="001F3ED2"/>
    <w:rsid w:val="001F3FFB"/>
    <w:rsid w:val="001F4040"/>
    <w:rsid w:val="001F41E8"/>
    <w:rsid w:val="001F423D"/>
    <w:rsid w:val="001F43B5"/>
    <w:rsid w:val="001F454D"/>
    <w:rsid w:val="001F469E"/>
    <w:rsid w:val="001F46B5"/>
    <w:rsid w:val="001F4737"/>
    <w:rsid w:val="001F4799"/>
    <w:rsid w:val="001F4884"/>
    <w:rsid w:val="001F48AD"/>
    <w:rsid w:val="001F4A18"/>
    <w:rsid w:val="001F4DD1"/>
    <w:rsid w:val="001F50EB"/>
    <w:rsid w:val="001F516A"/>
    <w:rsid w:val="001F5189"/>
    <w:rsid w:val="001F518C"/>
    <w:rsid w:val="001F55AE"/>
    <w:rsid w:val="001F5809"/>
    <w:rsid w:val="001F594C"/>
    <w:rsid w:val="001F598F"/>
    <w:rsid w:val="001F5A90"/>
    <w:rsid w:val="001F5ABA"/>
    <w:rsid w:val="001F5ACA"/>
    <w:rsid w:val="001F5B07"/>
    <w:rsid w:val="001F5C7B"/>
    <w:rsid w:val="001F5D13"/>
    <w:rsid w:val="001F5DD5"/>
    <w:rsid w:val="001F5DD9"/>
    <w:rsid w:val="001F5E44"/>
    <w:rsid w:val="001F5E6D"/>
    <w:rsid w:val="001F5F13"/>
    <w:rsid w:val="001F5F4C"/>
    <w:rsid w:val="001F60BE"/>
    <w:rsid w:val="001F611D"/>
    <w:rsid w:val="001F6283"/>
    <w:rsid w:val="001F64C0"/>
    <w:rsid w:val="001F64C6"/>
    <w:rsid w:val="001F673A"/>
    <w:rsid w:val="001F6988"/>
    <w:rsid w:val="001F6A1D"/>
    <w:rsid w:val="001F6B1C"/>
    <w:rsid w:val="001F6B67"/>
    <w:rsid w:val="001F6B7E"/>
    <w:rsid w:val="001F6C13"/>
    <w:rsid w:val="001F7031"/>
    <w:rsid w:val="001F715E"/>
    <w:rsid w:val="001F74BF"/>
    <w:rsid w:val="001F74FD"/>
    <w:rsid w:val="001F75D7"/>
    <w:rsid w:val="001F761B"/>
    <w:rsid w:val="001F7685"/>
    <w:rsid w:val="001F77E7"/>
    <w:rsid w:val="001F7832"/>
    <w:rsid w:val="001F7866"/>
    <w:rsid w:val="001F7985"/>
    <w:rsid w:val="001F7A5F"/>
    <w:rsid w:val="001F7AE3"/>
    <w:rsid w:val="001F7BEA"/>
    <w:rsid w:val="001F7C66"/>
    <w:rsid w:val="001F7CB2"/>
    <w:rsid w:val="001F7D96"/>
    <w:rsid w:val="001F7E52"/>
    <w:rsid w:val="001F7FE7"/>
    <w:rsid w:val="00200082"/>
    <w:rsid w:val="002000AB"/>
    <w:rsid w:val="00200190"/>
    <w:rsid w:val="002001BB"/>
    <w:rsid w:val="002002BC"/>
    <w:rsid w:val="0020041F"/>
    <w:rsid w:val="00200573"/>
    <w:rsid w:val="0020066A"/>
    <w:rsid w:val="0020073B"/>
    <w:rsid w:val="0020078C"/>
    <w:rsid w:val="002007E7"/>
    <w:rsid w:val="0020085F"/>
    <w:rsid w:val="0020098D"/>
    <w:rsid w:val="00200A1F"/>
    <w:rsid w:val="00200A45"/>
    <w:rsid w:val="00200A9C"/>
    <w:rsid w:val="00200C3E"/>
    <w:rsid w:val="00200CE5"/>
    <w:rsid w:val="00200E76"/>
    <w:rsid w:val="0020111C"/>
    <w:rsid w:val="0020118B"/>
    <w:rsid w:val="002014AB"/>
    <w:rsid w:val="0020170C"/>
    <w:rsid w:val="00201993"/>
    <w:rsid w:val="00201BDF"/>
    <w:rsid w:val="00201CA4"/>
    <w:rsid w:val="00201D52"/>
    <w:rsid w:val="00201D9D"/>
    <w:rsid w:val="00201DD0"/>
    <w:rsid w:val="00201E09"/>
    <w:rsid w:val="00201ED4"/>
    <w:rsid w:val="00201ED9"/>
    <w:rsid w:val="00201F25"/>
    <w:rsid w:val="002021A0"/>
    <w:rsid w:val="002021C4"/>
    <w:rsid w:val="0020220A"/>
    <w:rsid w:val="0020251C"/>
    <w:rsid w:val="00202685"/>
    <w:rsid w:val="002027CF"/>
    <w:rsid w:val="002027F6"/>
    <w:rsid w:val="0020282A"/>
    <w:rsid w:val="0020284F"/>
    <w:rsid w:val="00202AC3"/>
    <w:rsid w:val="00202C07"/>
    <w:rsid w:val="00202CCD"/>
    <w:rsid w:val="00202E21"/>
    <w:rsid w:val="00202E85"/>
    <w:rsid w:val="00202FDD"/>
    <w:rsid w:val="00203029"/>
    <w:rsid w:val="0020308E"/>
    <w:rsid w:val="00203152"/>
    <w:rsid w:val="00203568"/>
    <w:rsid w:val="00203611"/>
    <w:rsid w:val="0020374F"/>
    <w:rsid w:val="002037B2"/>
    <w:rsid w:val="002037F1"/>
    <w:rsid w:val="002038EA"/>
    <w:rsid w:val="002039B0"/>
    <w:rsid w:val="002039C4"/>
    <w:rsid w:val="00203D42"/>
    <w:rsid w:val="00203DFA"/>
    <w:rsid w:val="00203F18"/>
    <w:rsid w:val="00204067"/>
    <w:rsid w:val="00204123"/>
    <w:rsid w:val="0020430A"/>
    <w:rsid w:val="00204415"/>
    <w:rsid w:val="0020445A"/>
    <w:rsid w:val="002044DC"/>
    <w:rsid w:val="002044FE"/>
    <w:rsid w:val="0020456A"/>
    <w:rsid w:val="0020458B"/>
    <w:rsid w:val="002045AD"/>
    <w:rsid w:val="0020473D"/>
    <w:rsid w:val="002048A2"/>
    <w:rsid w:val="002048F0"/>
    <w:rsid w:val="0020490C"/>
    <w:rsid w:val="0020491B"/>
    <w:rsid w:val="0020494B"/>
    <w:rsid w:val="00204A13"/>
    <w:rsid w:val="00204CA4"/>
    <w:rsid w:val="00204E08"/>
    <w:rsid w:val="00204ED7"/>
    <w:rsid w:val="00204F57"/>
    <w:rsid w:val="002052B8"/>
    <w:rsid w:val="002053FD"/>
    <w:rsid w:val="002054D4"/>
    <w:rsid w:val="00205532"/>
    <w:rsid w:val="00205624"/>
    <w:rsid w:val="00205636"/>
    <w:rsid w:val="00205B9D"/>
    <w:rsid w:val="00205E23"/>
    <w:rsid w:val="00205EB6"/>
    <w:rsid w:val="00205F73"/>
    <w:rsid w:val="0020616C"/>
    <w:rsid w:val="002061FA"/>
    <w:rsid w:val="002063DD"/>
    <w:rsid w:val="00206775"/>
    <w:rsid w:val="002067D4"/>
    <w:rsid w:val="0020693F"/>
    <w:rsid w:val="00206B66"/>
    <w:rsid w:val="00206D47"/>
    <w:rsid w:val="00206FEA"/>
    <w:rsid w:val="002070E1"/>
    <w:rsid w:val="0020710C"/>
    <w:rsid w:val="002072F5"/>
    <w:rsid w:val="002073E0"/>
    <w:rsid w:val="0020780B"/>
    <w:rsid w:val="00207869"/>
    <w:rsid w:val="00207871"/>
    <w:rsid w:val="00207A71"/>
    <w:rsid w:val="00207AA5"/>
    <w:rsid w:val="00207C7E"/>
    <w:rsid w:val="00207F7A"/>
    <w:rsid w:val="00210105"/>
    <w:rsid w:val="002101DA"/>
    <w:rsid w:val="00210259"/>
    <w:rsid w:val="00210354"/>
    <w:rsid w:val="0021043A"/>
    <w:rsid w:val="002104C1"/>
    <w:rsid w:val="00210508"/>
    <w:rsid w:val="00210520"/>
    <w:rsid w:val="0021059B"/>
    <w:rsid w:val="0021060E"/>
    <w:rsid w:val="00210AEE"/>
    <w:rsid w:val="00210B61"/>
    <w:rsid w:val="00210B9B"/>
    <w:rsid w:val="00210C25"/>
    <w:rsid w:val="00210E7D"/>
    <w:rsid w:val="00210F64"/>
    <w:rsid w:val="002112BD"/>
    <w:rsid w:val="00211308"/>
    <w:rsid w:val="002113FF"/>
    <w:rsid w:val="00211404"/>
    <w:rsid w:val="0021146C"/>
    <w:rsid w:val="00211529"/>
    <w:rsid w:val="0021156E"/>
    <w:rsid w:val="00211589"/>
    <w:rsid w:val="002115D5"/>
    <w:rsid w:val="002116AC"/>
    <w:rsid w:val="002116C8"/>
    <w:rsid w:val="002116D9"/>
    <w:rsid w:val="0021175B"/>
    <w:rsid w:val="00211896"/>
    <w:rsid w:val="002119AF"/>
    <w:rsid w:val="00211A84"/>
    <w:rsid w:val="00211B9B"/>
    <w:rsid w:val="00211BE1"/>
    <w:rsid w:val="00211C44"/>
    <w:rsid w:val="00211E9C"/>
    <w:rsid w:val="00211EA9"/>
    <w:rsid w:val="00211EEA"/>
    <w:rsid w:val="0021205C"/>
    <w:rsid w:val="002120B1"/>
    <w:rsid w:val="002120FD"/>
    <w:rsid w:val="0021212B"/>
    <w:rsid w:val="0021219D"/>
    <w:rsid w:val="002121D7"/>
    <w:rsid w:val="0021227F"/>
    <w:rsid w:val="00212390"/>
    <w:rsid w:val="002123E4"/>
    <w:rsid w:val="002123E7"/>
    <w:rsid w:val="00212819"/>
    <w:rsid w:val="0021283F"/>
    <w:rsid w:val="0021288A"/>
    <w:rsid w:val="0021289B"/>
    <w:rsid w:val="002129C0"/>
    <w:rsid w:val="002129E4"/>
    <w:rsid w:val="00212A1D"/>
    <w:rsid w:val="00212AD7"/>
    <w:rsid w:val="00212AE0"/>
    <w:rsid w:val="00212BA6"/>
    <w:rsid w:val="00212C78"/>
    <w:rsid w:val="00212E74"/>
    <w:rsid w:val="00212EA9"/>
    <w:rsid w:val="00212F58"/>
    <w:rsid w:val="00212F5A"/>
    <w:rsid w:val="00213026"/>
    <w:rsid w:val="002130D1"/>
    <w:rsid w:val="0021315C"/>
    <w:rsid w:val="0021317E"/>
    <w:rsid w:val="002132CA"/>
    <w:rsid w:val="00213366"/>
    <w:rsid w:val="0021337C"/>
    <w:rsid w:val="00213418"/>
    <w:rsid w:val="00213479"/>
    <w:rsid w:val="0021363D"/>
    <w:rsid w:val="00213641"/>
    <w:rsid w:val="002136A2"/>
    <w:rsid w:val="00213769"/>
    <w:rsid w:val="002137ED"/>
    <w:rsid w:val="0021391B"/>
    <w:rsid w:val="00213A16"/>
    <w:rsid w:val="00213B52"/>
    <w:rsid w:val="00213BAE"/>
    <w:rsid w:val="00213CDB"/>
    <w:rsid w:val="00213DC9"/>
    <w:rsid w:val="00213F42"/>
    <w:rsid w:val="002140C6"/>
    <w:rsid w:val="002141E9"/>
    <w:rsid w:val="00214312"/>
    <w:rsid w:val="00214395"/>
    <w:rsid w:val="0021446B"/>
    <w:rsid w:val="002145B7"/>
    <w:rsid w:val="002145D3"/>
    <w:rsid w:val="0021478A"/>
    <w:rsid w:val="00214A48"/>
    <w:rsid w:val="00214AB0"/>
    <w:rsid w:val="00214D4A"/>
    <w:rsid w:val="00214DAA"/>
    <w:rsid w:val="00214E90"/>
    <w:rsid w:val="00214E96"/>
    <w:rsid w:val="00214F2B"/>
    <w:rsid w:val="00214FCD"/>
    <w:rsid w:val="00215086"/>
    <w:rsid w:val="002151A2"/>
    <w:rsid w:val="0021545A"/>
    <w:rsid w:val="002157C8"/>
    <w:rsid w:val="0021584D"/>
    <w:rsid w:val="00215881"/>
    <w:rsid w:val="002158DC"/>
    <w:rsid w:val="002158FF"/>
    <w:rsid w:val="00215BD6"/>
    <w:rsid w:val="00215D46"/>
    <w:rsid w:val="00215DFF"/>
    <w:rsid w:val="00215E96"/>
    <w:rsid w:val="00215FB9"/>
    <w:rsid w:val="00216038"/>
    <w:rsid w:val="002160FB"/>
    <w:rsid w:val="002162FF"/>
    <w:rsid w:val="0021646D"/>
    <w:rsid w:val="002164DF"/>
    <w:rsid w:val="002167E8"/>
    <w:rsid w:val="00216938"/>
    <w:rsid w:val="00216A1E"/>
    <w:rsid w:val="00216B3C"/>
    <w:rsid w:val="00216C24"/>
    <w:rsid w:val="00216CAD"/>
    <w:rsid w:val="00216D39"/>
    <w:rsid w:val="00216D9F"/>
    <w:rsid w:val="00216E25"/>
    <w:rsid w:val="00216E3C"/>
    <w:rsid w:val="00216E69"/>
    <w:rsid w:val="00216F7C"/>
    <w:rsid w:val="00216FE0"/>
    <w:rsid w:val="0021706C"/>
    <w:rsid w:val="0021707F"/>
    <w:rsid w:val="00217101"/>
    <w:rsid w:val="002171B4"/>
    <w:rsid w:val="002172AC"/>
    <w:rsid w:val="00217378"/>
    <w:rsid w:val="00217551"/>
    <w:rsid w:val="002175C8"/>
    <w:rsid w:val="0021768D"/>
    <w:rsid w:val="002178CA"/>
    <w:rsid w:val="002179B0"/>
    <w:rsid w:val="002179FD"/>
    <w:rsid w:val="00217A1F"/>
    <w:rsid w:val="00217B3A"/>
    <w:rsid w:val="00217C07"/>
    <w:rsid w:val="00217C23"/>
    <w:rsid w:val="00217C80"/>
    <w:rsid w:val="00217D50"/>
    <w:rsid w:val="00217FC4"/>
    <w:rsid w:val="00217FF2"/>
    <w:rsid w:val="0021CBB7"/>
    <w:rsid w:val="0022007E"/>
    <w:rsid w:val="0022013E"/>
    <w:rsid w:val="002202C3"/>
    <w:rsid w:val="00220428"/>
    <w:rsid w:val="002205B2"/>
    <w:rsid w:val="00220857"/>
    <w:rsid w:val="00220890"/>
    <w:rsid w:val="00220921"/>
    <w:rsid w:val="0022095D"/>
    <w:rsid w:val="00220A3E"/>
    <w:rsid w:val="00220BBB"/>
    <w:rsid w:val="00220C03"/>
    <w:rsid w:val="00220C61"/>
    <w:rsid w:val="00220D34"/>
    <w:rsid w:val="00220D77"/>
    <w:rsid w:val="00220E3F"/>
    <w:rsid w:val="00220F5A"/>
    <w:rsid w:val="00220F9A"/>
    <w:rsid w:val="00220FDA"/>
    <w:rsid w:val="00220FE6"/>
    <w:rsid w:val="002211C2"/>
    <w:rsid w:val="00221251"/>
    <w:rsid w:val="00221578"/>
    <w:rsid w:val="002215A5"/>
    <w:rsid w:val="0022161D"/>
    <w:rsid w:val="0022168E"/>
    <w:rsid w:val="002217C5"/>
    <w:rsid w:val="00221CBA"/>
    <w:rsid w:val="00221DB6"/>
    <w:rsid w:val="00221DCF"/>
    <w:rsid w:val="00221E01"/>
    <w:rsid w:val="00221E08"/>
    <w:rsid w:val="00221E45"/>
    <w:rsid w:val="00221FFF"/>
    <w:rsid w:val="002220F0"/>
    <w:rsid w:val="002220F5"/>
    <w:rsid w:val="002221AD"/>
    <w:rsid w:val="002222E9"/>
    <w:rsid w:val="00222309"/>
    <w:rsid w:val="00222321"/>
    <w:rsid w:val="00222507"/>
    <w:rsid w:val="00222565"/>
    <w:rsid w:val="002225FE"/>
    <w:rsid w:val="0022264C"/>
    <w:rsid w:val="0022266C"/>
    <w:rsid w:val="002226EC"/>
    <w:rsid w:val="00222934"/>
    <w:rsid w:val="002229DC"/>
    <w:rsid w:val="00222A81"/>
    <w:rsid w:val="00222AFA"/>
    <w:rsid w:val="00222C17"/>
    <w:rsid w:val="00222D88"/>
    <w:rsid w:val="00222DFD"/>
    <w:rsid w:val="00222EC2"/>
    <w:rsid w:val="00222FD3"/>
    <w:rsid w:val="00223019"/>
    <w:rsid w:val="00223058"/>
    <w:rsid w:val="002231BB"/>
    <w:rsid w:val="00223390"/>
    <w:rsid w:val="002233D6"/>
    <w:rsid w:val="002233FE"/>
    <w:rsid w:val="0022346E"/>
    <w:rsid w:val="002235B5"/>
    <w:rsid w:val="0022363C"/>
    <w:rsid w:val="00223705"/>
    <w:rsid w:val="002237E7"/>
    <w:rsid w:val="00223884"/>
    <w:rsid w:val="002238CE"/>
    <w:rsid w:val="00223B41"/>
    <w:rsid w:val="00223BA1"/>
    <w:rsid w:val="00223D29"/>
    <w:rsid w:val="00223DBD"/>
    <w:rsid w:val="00223DD3"/>
    <w:rsid w:val="00223DEA"/>
    <w:rsid w:val="00223EE3"/>
    <w:rsid w:val="00223EEF"/>
    <w:rsid w:val="00223F6A"/>
    <w:rsid w:val="00224015"/>
    <w:rsid w:val="00224094"/>
    <w:rsid w:val="00224158"/>
    <w:rsid w:val="00224462"/>
    <w:rsid w:val="002244B2"/>
    <w:rsid w:val="0022457F"/>
    <w:rsid w:val="0022466B"/>
    <w:rsid w:val="00224686"/>
    <w:rsid w:val="00224757"/>
    <w:rsid w:val="0022483D"/>
    <w:rsid w:val="0022484E"/>
    <w:rsid w:val="00224891"/>
    <w:rsid w:val="00224916"/>
    <w:rsid w:val="0022492D"/>
    <w:rsid w:val="002249A9"/>
    <w:rsid w:val="00224A0B"/>
    <w:rsid w:val="00224A8A"/>
    <w:rsid w:val="00224AF0"/>
    <w:rsid w:val="00224B86"/>
    <w:rsid w:val="00224BCF"/>
    <w:rsid w:val="00224C73"/>
    <w:rsid w:val="00224CB2"/>
    <w:rsid w:val="00224CD5"/>
    <w:rsid w:val="00224D49"/>
    <w:rsid w:val="00224ECF"/>
    <w:rsid w:val="00225120"/>
    <w:rsid w:val="0022524E"/>
    <w:rsid w:val="00225340"/>
    <w:rsid w:val="002253F6"/>
    <w:rsid w:val="00225414"/>
    <w:rsid w:val="00225418"/>
    <w:rsid w:val="00225499"/>
    <w:rsid w:val="00225558"/>
    <w:rsid w:val="0022564D"/>
    <w:rsid w:val="0022565C"/>
    <w:rsid w:val="00225726"/>
    <w:rsid w:val="0022589C"/>
    <w:rsid w:val="002258A4"/>
    <w:rsid w:val="002258AE"/>
    <w:rsid w:val="00225DF9"/>
    <w:rsid w:val="00225F95"/>
    <w:rsid w:val="0022600D"/>
    <w:rsid w:val="002260F2"/>
    <w:rsid w:val="002261F3"/>
    <w:rsid w:val="002261F6"/>
    <w:rsid w:val="0022630B"/>
    <w:rsid w:val="00226310"/>
    <w:rsid w:val="00226325"/>
    <w:rsid w:val="00226390"/>
    <w:rsid w:val="002263E2"/>
    <w:rsid w:val="002263FE"/>
    <w:rsid w:val="00226500"/>
    <w:rsid w:val="00226727"/>
    <w:rsid w:val="002267D6"/>
    <w:rsid w:val="00226810"/>
    <w:rsid w:val="00226936"/>
    <w:rsid w:val="002269DF"/>
    <w:rsid w:val="00226AE2"/>
    <w:rsid w:val="00226C99"/>
    <w:rsid w:val="00226CB2"/>
    <w:rsid w:val="00226CF4"/>
    <w:rsid w:val="00226E98"/>
    <w:rsid w:val="00226EEE"/>
    <w:rsid w:val="00226F29"/>
    <w:rsid w:val="0022706F"/>
    <w:rsid w:val="00227163"/>
    <w:rsid w:val="00227449"/>
    <w:rsid w:val="002274B9"/>
    <w:rsid w:val="00227679"/>
    <w:rsid w:val="002276BD"/>
    <w:rsid w:val="002277FA"/>
    <w:rsid w:val="00227936"/>
    <w:rsid w:val="00227BDF"/>
    <w:rsid w:val="00227C56"/>
    <w:rsid w:val="00227E16"/>
    <w:rsid w:val="00230025"/>
    <w:rsid w:val="0023009E"/>
    <w:rsid w:val="002300DC"/>
    <w:rsid w:val="002301A8"/>
    <w:rsid w:val="002304DA"/>
    <w:rsid w:val="002305F8"/>
    <w:rsid w:val="002305FD"/>
    <w:rsid w:val="002308BC"/>
    <w:rsid w:val="002308ED"/>
    <w:rsid w:val="00230A3A"/>
    <w:rsid w:val="00230AB3"/>
    <w:rsid w:val="00230B39"/>
    <w:rsid w:val="00230D78"/>
    <w:rsid w:val="00230ED0"/>
    <w:rsid w:val="00230FD8"/>
    <w:rsid w:val="002310FF"/>
    <w:rsid w:val="00231208"/>
    <w:rsid w:val="002312C2"/>
    <w:rsid w:val="00231337"/>
    <w:rsid w:val="00231408"/>
    <w:rsid w:val="00231579"/>
    <w:rsid w:val="002317A0"/>
    <w:rsid w:val="00231929"/>
    <w:rsid w:val="00231A00"/>
    <w:rsid w:val="00231A08"/>
    <w:rsid w:val="00231BA5"/>
    <w:rsid w:val="00231CE1"/>
    <w:rsid w:val="00231E06"/>
    <w:rsid w:val="00232044"/>
    <w:rsid w:val="0023220F"/>
    <w:rsid w:val="002322AD"/>
    <w:rsid w:val="002322E2"/>
    <w:rsid w:val="002323B0"/>
    <w:rsid w:val="002323C3"/>
    <w:rsid w:val="00232466"/>
    <w:rsid w:val="00232564"/>
    <w:rsid w:val="00232616"/>
    <w:rsid w:val="0023277E"/>
    <w:rsid w:val="002329C2"/>
    <w:rsid w:val="00232A57"/>
    <w:rsid w:val="00232B05"/>
    <w:rsid w:val="00232B1D"/>
    <w:rsid w:val="00232CF6"/>
    <w:rsid w:val="00232D6A"/>
    <w:rsid w:val="00232FF4"/>
    <w:rsid w:val="00233296"/>
    <w:rsid w:val="00233416"/>
    <w:rsid w:val="00233486"/>
    <w:rsid w:val="002334EA"/>
    <w:rsid w:val="00233656"/>
    <w:rsid w:val="00233666"/>
    <w:rsid w:val="0023378E"/>
    <w:rsid w:val="002337B9"/>
    <w:rsid w:val="00233834"/>
    <w:rsid w:val="002339C3"/>
    <w:rsid w:val="00233B31"/>
    <w:rsid w:val="00233C4D"/>
    <w:rsid w:val="00233C64"/>
    <w:rsid w:val="00233C8D"/>
    <w:rsid w:val="00233C95"/>
    <w:rsid w:val="00233D7B"/>
    <w:rsid w:val="00233E44"/>
    <w:rsid w:val="00233E6F"/>
    <w:rsid w:val="00233ECF"/>
    <w:rsid w:val="00233F01"/>
    <w:rsid w:val="00233F6E"/>
    <w:rsid w:val="00233FD6"/>
    <w:rsid w:val="0023406F"/>
    <w:rsid w:val="00234100"/>
    <w:rsid w:val="00234181"/>
    <w:rsid w:val="002342DD"/>
    <w:rsid w:val="0023442F"/>
    <w:rsid w:val="002346C1"/>
    <w:rsid w:val="002347C9"/>
    <w:rsid w:val="00234A9D"/>
    <w:rsid w:val="00234ADB"/>
    <w:rsid w:val="00234B77"/>
    <w:rsid w:val="00234B9B"/>
    <w:rsid w:val="00234E6E"/>
    <w:rsid w:val="00234E82"/>
    <w:rsid w:val="00234EC4"/>
    <w:rsid w:val="00234F3C"/>
    <w:rsid w:val="00235018"/>
    <w:rsid w:val="002353AF"/>
    <w:rsid w:val="0023540C"/>
    <w:rsid w:val="002354A1"/>
    <w:rsid w:val="00235550"/>
    <w:rsid w:val="002355B5"/>
    <w:rsid w:val="00235633"/>
    <w:rsid w:val="00235653"/>
    <w:rsid w:val="0023567C"/>
    <w:rsid w:val="00235695"/>
    <w:rsid w:val="002356EF"/>
    <w:rsid w:val="00235732"/>
    <w:rsid w:val="002357C6"/>
    <w:rsid w:val="002359EE"/>
    <w:rsid w:val="00235B28"/>
    <w:rsid w:val="00235B97"/>
    <w:rsid w:val="00235C0B"/>
    <w:rsid w:val="00235C5C"/>
    <w:rsid w:val="00235C65"/>
    <w:rsid w:val="00235D8C"/>
    <w:rsid w:val="00235E72"/>
    <w:rsid w:val="002362FE"/>
    <w:rsid w:val="002364C8"/>
    <w:rsid w:val="00236503"/>
    <w:rsid w:val="00236538"/>
    <w:rsid w:val="002365E1"/>
    <w:rsid w:val="0023661E"/>
    <w:rsid w:val="00236766"/>
    <w:rsid w:val="00236912"/>
    <w:rsid w:val="00236979"/>
    <w:rsid w:val="002369CB"/>
    <w:rsid w:val="00236C37"/>
    <w:rsid w:val="00236E2B"/>
    <w:rsid w:val="00236FD5"/>
    <w:rsid w:val="00237047"/>
    <w:rsid w:val="00237188"/>
    <w:rsid w:val="002373AC"/>
    <w:rsid w:val="002374AC"/>
    <w:rsid w:val="0023750D"/>
    <w:rsid w:val="00237663"/>
    <w:rsid w:val="00237670"/>
    <w:rsid w:val="00237939"/>
    <w:rsid w:val="00237A23"/>
    <w:rsid w:val="00237A64"/>
    <w:rsid w:val="00237A7D"/>
    <w:rsid w:val="00237B0B"/>
    <w:rsid w:val="00237B2D"/>
    <w:rsid w:val="00237CCC"/>
    <w:rsid w:val="0024014F"/>
    <w:rsid w:val="002401F1"/>
    <w:rsid w:val="002402BB"/>
    <w:rsid w:val="002403B1"/>
    <w:rsid w:val="0024048F"/>
    <w:rsid w:val="00240682"/>
    <w:rsid w:val="00240871"/>
    <w:rsid w:val="002408A7"/>
    <w:rsid w:val="00240950"/>
    <w:rsid w:val="00240A47"/>
    <w:rsid w:val="00240A5C"/>
    <w:rsid w:val="00240AA9"/>
    <w:rsid w:val="00240AE2"/>
    <w:rsid w:val="00240C87"/>
    <w:rsid w:val="00240CB4"/>
    <w:rsid w:val="00240DDC"/>
    <w:rsid w:val="00240FC6"/>
    <w:rsid w:val="00241070"/>
    <w:rsid w:val="002410B8"/>
    <w:rsid w:val="002410CE"/>
    <w:rsid w:val="002412FD"/>
    <w:rsid w:val="00241399"/>
    <w:rsid w:val="0024139B"/>
    <w:rsid w:val="002413B9"/>
    <w:rsid w:val="002413C5"/>
    <w:rsid w:val="00241567"/>
    <w:rsid w:val="002415C9"/>
    <w:rsid w:val="00241722"/>
    <w:rsid w:val="00241767"/>
    <w:rsid w:val="00241797"/>
    <w:rsid w:val="0024183A"/>
    <w:rsid w:val="00241878"/>
    <w:rsid w:val="002419C5"/>
    <w:rsid w:val="00241A29"/>
    <w:rsid w:val="00241B12"/>
    <w:rsid w:val="00241C19"/>
    <w:rsid w:val="00241C81"/>
    <w:rsid w:val="00241EC1"/>
    <w:rsid w:val="00242291"/>
    <w:rsid w:val="0024239B"/>
    <w:rsid w:val="002423F2"/>
    <w:rsid w:val="002423FD"/>
    <w:rsid w:val="00242430"/>
    <w:rsid w:val="002424BF"/>
    <w:rsid w:val="00242500"/>
    <w:rsid w:val="0024259A"/>
    <w:rsid w:val="0024263F"/>
    <w:rsid w:val="002426D0"/>
    <w:rsid w:val="002426DD"/>
    <w:rsid w:val="00242773"/>
    <w:rsid w:val="002427E9"/>
    <w:rsid w:val="00242AE2"/>
    <w:rsid w:val="00242CF0"/>
    <w:rsid w:val="00242D75"/>
    <w:rsid w:val="00242ECD"/>
    <w:rsid w:val="00242F38"/>
    <w:rsid w:val="00242FD5"/>
    <w:rsid w:val="0024301B"/>
    <w:rsid w:val="00243239"/>
    <w:rsid w:val="002432C7"/>
    <w:rsid w:val="002434CB"/>
    <w:rsid w:val="0024379C"/>
    <w:rsid w:val="00243849"/>
    <w:rsid w:val="002438FD"/>
    <w:rsid w:val="00243952"/>
    <w:rsid w:val="00243AC0"/>
    <w:rsid w:val="00243B1F"/>
    <w:rsid w:val="00243C5D"/>
    <w:rsid w:val="00243CA4"/>
    <w:rsid w:val="00243CAA"/>
    <w:rsid w:val="00243EC8"/>
    <w:rsid w:val="00244082"/>
    <w:rsid w:val="002440AD"/>
    <w:rsid w:val="0024425A"/>
    <w:rsid w:val="00244288"/>
    <w:rsid w:val="002442C9"/>
    <w:rsid w:val="00244366"/>
    <w:rsid w:val="002443CF"/>
    <w:rsid w:val="0024449C"/>
    <w:rsid w:val="002444F7"/>
    <w:rsid w:val="002446A7"/>
    <w:rsid w:val="002446DC"/>
    <w:rsid w:val="002447F4"/>
    <w:rsid w:val="00244912"/>
    <w:rsid w:val="00244988"/>
    <w:rsid w:val="00244A97"/>
    <w:rsid w:val="00244B4E"/>
    <w:rsid w:val="00244B6E"/>
    <w:rsid w:val="00244C2B"/>
    <w:rsid w:val="00244C9B"/>
    <w:rsid w:val="00244DD2"/>
    <w:rsid w:val="002451DF"/>
    <w:rsid w:val="00245262"/>
    <w:rsid w:val="0024527E"/>
    <w:rsid w:val="002452B6"/>
    <w:rsid w:val="00245337"/>
    <w:rsid w:val="002453C3"/>
    <w:rsid w:val="002455A4"/>
    <w:rsid w:val="0024572D"/>
    <w:rsid w:val="0024576F"/>
    <w:rsid w:val="002457FD"/>
    <w:rsid w:val="0024581D"/>
    <w:rsid w:val="002458E9"/>
    <w:rsid w:val="00245A1A"/>
    <w:rsid w:val="00245A1E"/>
    <w:rsid w:val="00245ABB"/>
    <w:rsid w:val="00245D45"/>
    <w:rsid w:val="00245DF3"/>
    <w:rsid w:val="00245E29"/>
    <w:rsid w:val="00245ECA"/>
    <w:rsid w:val="00245FDB"/>
    <w:rsid w:val="00245FFA"/>
    <w:rsid w:val="00246086"/>
    <w:rsid w:val="00246209"/>
    <w:rsid w:val="00246255"/>
    <w:rsid w:val="00246256"/>
    <w:rsid w:val="00246394"/>
    <w:rsid w:val="00246412"/>
    <w:rsid w:val="002465AA"/>
    <w:rsid w:val="002465CA"/>
    <w:rsid w:val="00246693"/>
    <w:rsid w:val="0024673E"/>
    <w:rsid w:val="00246859"/>
    <w:rsid w:val="002468FB"/>
    <w:rsid w:val="0024696F"/>
    <w:rsid w:val="00246AEA"/>
    <w:rsid w:val="00246B1D"/>
    <w:rsid w:val="00246C11"/>
    <w:rsid w:val="00246C2E"/>
    <w:rsid w:val="00246C64"/>
    <w:rsid w:val="00246CA0"/>
    <w:rsid w:val="00246CDE"/>
    <w:rsid w:val="00246DDB"/>
    <w:rsid w:val="00246ED7"/>
    <w:rsid w:val="0024705C"/>
    <w:rsid w:val="002471F4"/>
    <w:rsid w:val="00247243"/>
    <w:rsid w:val="002472EE"/>
    <w:rsid w:val="0024772B"/>
    <w:rsid w:val="002477C2"/>
    <w:rsid w:val="002477F7"/>
    <w:rsid w:val="0024782B"/>
    <w:rsid w:val="002478A2"/>
    <w:rsid w:val="0024796D"/>
    <w:rsid w:val="00247A2D"/>
    <w:rsid w:val="00247A37"/>
    <w:rsid w:val="00247A66"/>
    <w:rsid w:val="00247AE0"/>
    <w:rsid w:val="00247C23"/>
    <w:rsid w:val="00247C28"/>
    <w:rsid w:val="00250016"/>
    <w:rsid w:val="002500E1"/>
    <w:rsid w:val="0025011E"/>
    <w:rsid w:val="0025026F"/>
    <w:rsid w:val="00250285"/>
    <w:rsid w:val="002502E7"/>
    <w:rsid w:val="00250354"/>
    <w:rsid w:val="002503B8"/>
    <w:rsid w:val="0025047A"/>
    <w:rsid w:val="002504BB"/>
    <w:rsid w:val="00250574"/>
    <w:rsid w:val="002506FE"/>
    <w:rsid w:val="002507DA"/>
    <w:rsid w:val="00250861"/>
    <w:rsid w:val="00250916"/>
    <w:rsid w:val="00250A45"/>
    <w:rsid w:val="00250B8F"/>
    <w:rsid w:val="00250C5D"/>
    <w:rsid w:val="00250C65"/>
    <w:rsid w:val="00250CF9"/>
    <w:rsid w:val="00250D5D"/>
    <w:rsid w:val="00250D63"/>
    <w:rsid w:val="00250E3E"/>
    <w:rsid w:val="002511F4"/>
    <w:rsid w:val="00251283"/>
    <w:rsid w:val="00251487"/>
    <w:rsid w:val="0025154D"/>
    <w:rsid w:val="0025156B"/>
    <w:rsid w:val="002515A7"/>
    <w:rsid w:val="002516A8"/>
    <w:rsid w:val="00251918"/>
    <w:rsid w:val="00251950"/>
    <w:rsid w:val="00251A12"/>
    <w:rsid w:val="00251A76"/>
    <w:rsid w:val="00251B46"/>
    <w:rsid w:val="00251BD4"/>
    <w:rsid w:val="00251C7E"/>
    <w:rsid w:val="00251D57"/>
    <w:rsid w:val="00251D6A"/>
    <w:rsid w:val="00251F3E"/>
    <w:rsid w:val="00251F45"/>
    <w:rsid w:val="00252040"/>
    <w:rsid w:val="0025209C"/>
    <w:rsid w:val="00252141"/>
    <w:rsid w:val="002522B0"/>
    <w:rsid w:val="0025237B"/>
    <w:rsid w:val="00252454"/>
    <w:rsid w:val="0025246E"/>
    <w:rsid w:val="00252485"/>
    <w:rsid w:val="00252487"/>
    <w:rsid w:val="002524C8"/>
    <w:rsid w:val="002525D3"/>
    <w:rsid w:val="00252629"/>
    <w:rsid w:val="00252795"/>
    <w:rsid w:val="002527AA"/>
    <w:rsid w:val="002527E0"/>
    <w:rsid w:val="00252962"/>
    <w:rsid w:val="00252CC4"/>
    <w:rsid w:val="00252DEA"/>
    <w:rsid w:val="00252E71"/>
    <w:rsid w:val="002530B3"/>
    <w:rsid w:val="002532B4"/>
    <w:rsid w:val="0025358B"/>
    <w:rsid w:val="00253593"/>
    <w:rsid w:val="002536D0"/>
    <w:rsid w:val="00253817"/>
    <w:rsid w:val="0025385B"/>
    <w:rsid w:val="002538F9"/>
    <w:rsid w:val="00253A2C"/>
    <w:rsid w:val="00253B0A"/>
    <w:rsid w:val="00253B7C"/>
    <w:rsid w:val="00253C58"/>
    <w:rsid w:val="00253CF2"/>
    <w:rsid w:val="00253D42"/>
    <w:rsid w:val="00253DBA"/>
    <w:rsid w:val="00253E9C"/>
    <w:rsid w:val="00253FB0"/>
    <w:rsid w:val="00254030"/>
    <w:rsid w:val="00254134"/>
    <w:rsid w:val="0025433B"/>
    <w:rsid w:val="002543D3"/>
    <w:rsid w:val="0025441D"/>
    <w:rsid w:val="002545F0"/>
    <w:rsid w:val="00254623"/>
    <w:rsid w:val="00254679"/>
    <w:rsid w:val="0025488A"/>
    <w:rsid w:val="002548EF"/>
    <w:rsid w:val="00254902"/>
    <w:rsid w:val="00254939"/>
    <w:rsid w:val="002549B3"/>
    <w:rsid w:val="00254A37"/>
    <w:rsid w:val="00254A58"/>
    <w:rsid w:val="00254AD9"/>
    <w:rsid w:val="00254B78"/>
    <w:rsid w:val="00254CED"/>
    <w:rsid w:val="00254CF4"/>
    <w:rsid w:val="0025539E"/>
    <w:rsid w:val="00255489"/>
    <w:rsid w:val="002554D6"/>
    <w:rsid w:val="0025554E"/>
    <w:rsid w:val="00255608"/>
    <w:rsid w:val="00255794"/>
    <w:rsid w:val="00255815"/>
    <w:rsid w:val="0025585A"/>
    <w:rsid w:val="00255877"/>
    <w:rsid w:val="002558BF"/>
    <w:rsid w:val="002559BE"/>
    <w:rsid w:val="002559D0"/>
    <w:rsid w:val="00255AE6"/>
    <w:rsid w:val="00255BEA"/>
    <w:rsid w:val="00255D34"/>
    <w:rsid w:val="00255DD3"/>
    <w:rsid w:val="00255DF6"/>
    <w:rsid w:val="00255EDE"/>
    <w:rsid w:val="00255F65"/>
    <w:rsid w:val="00256045"/>
    <w:rsid w:val="002560CA"/>
    <w:rsid w:val="0025624C"/>
    <w:rsid w:val="0025625B"/>
    <w:rsid w:val="00256318"/>
    <w:rsid w:val="0025639A"/>
    <w:rsid w:val="00256577"/>
    <w:rsid w:val="00256702"/>
    <w:rsid w:val="0025670C"/>
    <w:rsid w:val="0025698A"/>
    <w:rsid w:val="00256992"/>
    <w:rsid w:val="00256A16"/>
    <w:rsid w:val="00256B13"/>
    <w:rsid w:val="00256C0D"/>
    <w:rsid w:val="00256CD6"/>
    <w:rsid w:val="00256ED0"/>
    <w:rsid w:val="0025711C"/>
    <w:rsid w:val="00257294"/>
    <w:rsid w:val="0025729D"/>
    <w:rsid w:val="00257313"/>
    <w:rsid w:val="002573D1"/>
    <w:rsid w:val="002573D8"/>
    <w:rsid w:val="002573EF"/>
    <w:rsid w:val="0025759E"/>
    <w:rsid w:val="002575DD"/>
    <w:rsid w:val="00257685"/>
    <w:rsid w:val="002576AB"/>
    <w:rsid w:val="002576D3"/>
    <w:rsid w:val="00257715"/>
    <w:rsid w:val="002578B3"/>
    <w:rsid w:val="0025791E"/>
    <w:rsid w:val="00257A77"/>
    <w:rsid w:val="00257B9E"/>
    <w:rsid w:val="00257BA9"/>
    <w:rsid w:val="00257BC3"/>
    <w:rsid w:val="00257D19"/>
    <w:rsid w:val="002600F1"/>
    <w:rsid w:val="0026014A"/>
    <w:rsid w:val="0026026D"/>
    <w:rsid w:val="00260364"/>
    <w:rsid w:val="0026040E"/>
    <w:rsid w:val="002604DA"/>
    <w:rsid w:val="00260517"/>
    <w:rsid w:val="00260848"/>
    <w:rsid w:val="002609DB"/>
    <w:rsid w:val="00260A77"/>
    <w:rsid w:val="00260A8C"/>
    <w:rsid w:val="00260BF2"/>
    <w:rsid w:val="00260DC4"/>
    <w:rsid w:val="00260F83"/>
    <w:rsid w:val="00260FDE"/>
    <w:rsid w:val="00261042"/>
    <w:rsid w:val="00261506"/>
    <w:rsid w:val="00261644"/>
    <w:rsid w:val="00261785"/>
    <w:rsid w:val="0026178A"/>
    <w:rsid w:val="0026192C"/>
    <w:rsid w:val="002619F5"/>
    <w:rsid w:val="00261A7E"/>
    <w:rsid w:val="00261B4D"/>
    <w:rsid w:val="00261C25"/>
    <w:rsid w:val="00261E41"/>
    <w:rsid w:val="00261EF7"/>
    <w:rsid w:val="00261F3D"/>
    <w:rsid w:val="002620D9"/>
    <w:rsid w:val="002621A4"/>
    <w:rsid w:val="00262253"/>
    <w:rsid w:val="00262258"/>
    <w:rsid w:val="00262291"/>
    <w:rsid w:val="002622B5"/>
    <w:rsid w:val="00262330"/>
    <w:rsid w:val="00262372"/>
    <w:rsid w:val="00262382"/>
    <w:rsid w:val="00262456"/>
    <w:rsid w:val="0026249D"/>
    <w:rsid w:val="002624B1"/>
    <w:rsid w:val="002624D1"/>
    <w:rsid w:val="00262675"/>
    <w:rsid w:val="002627FC"/>
    <w:rsid w:val="00262828"/>
    <w:rsid w:val="002628B2"/>
    <w:rsid w:val="00262921"/>
    <w:rsid w:val="00262927"/>
    <w:rsid w:val="00262A8B"/>
    <w:rsid w:val="00262CCB"/>
    <w:rsid w:val="00262DE6"/>
    <w:rsid w:val="00262E7E"/>
    <w:rsid w:val="00262F42"/>
    <w:rsid w:val="00262F8B"/>
    <w:rsid w:val="00262FC7"/>
    <w:rsid w:val="00263092"/>
    <w:rsid w:val="002633B8"/>
    <w:rsid w:val="00263427"/>
    <w:rsid w:val="002634A6"/>
    <w:rsid w:val="0026354E"/>
    <w:rsid w:val="00263579"/>
    <w:rsid w:val="002635B2"/>
    <w:rsid w:val="002635D3"/>
    <w:rsid w:val="002635E2"/>
    <w:rsid w:val="0026386A"/>
    <w:rsid w:val="002639AC"/>
    <w:rsid w:val="00263A6C"/>
    <w:rsid w:val="00263AAE"/>
    <w:rsid w:val="00263EC3"/>
    <w:rsid w:val="0026408D"/>
    <w:rsid w:val="00264184"/>
    <w:rsid w:val="002641DE"/>
    <w:rsid w:val="0026424A"/>
    <w:rsid w:val="00264289"/>
    <w:rsid w:val="00264327"/>
    <w:rsid w:val="0026433A"/>
    <w:rsid w:val="0026443B"/>
    <w:rsid w:val="00264603"/>
    <w:rsid w:val="00264606"/>
    <w:rsid w:val="00264829"/>
    <w:rsid w:val="0026499D"/>
    <w:rsid w:val="002649B2"/>
    <w:rsid w:val="002649DF"/>
    <w:rsid w:val="00264A17"/>
    <w:rsid w:val="00264AF7"/>
    <w:rsid w:val="00264B2B"/>
    <w:rsid w:val="00264E05"/>
    <w:rsid w:val="00264E53"/>
    <w:rsid w:val="00264FEE"/>
    <w:rsid w:val="00265000"/>
    <w:rsid w:val="0026502A"/>
    <w:rsid w:val="00265106"/>
    <w:rsid w:val="00265240"/>
    <w:rsid w:val="00265315"/>
    <w:rsid w:val="00265328"/>
    <w:rsid w:val="0026538C"/>
    <w:rsid w:val="0026539A"/>
    <w:rsid w:val="00265436"/>
    <w:rsid w:val="00265620"/>
    <w:rsid w:val="00265636"/>
    <w:rsid w:val="0026569C"/>
    <w:rsid w:val="0026575C"/>
    <w:rsid w:val="00265A65"/>
    <w:rsid w:val="00265B1E"/>
    <w:rsid w:val="00265C61"/>
    <w:rsid w:val="00265D6F"/>
    <w:rsid w:val="00265E41"/>
    <w:rsid w:val="00265F23"/>
    <w:rsid w:val="002660F6"/>
    <w:rsid w:val="002661AF"/>
    <w:rsid w:val="002661F4"/>
    <w:rsid w:val="00266200"/>
    <w:rsid w:val="002662F6"/>
    <w:rsid w:val="00266482"/>
    <w:rsid w:val="00266484"/>
    <w:rsid w:val="002665ED"/>
    <w:rsid w:val="0026662D"/>
    <w:rsid w:val="0026667E"/>
    <w:rsid w:val="00266697"/>
    <w:rsid w:val="00266771"/>
    <w:rsid w:val="002667ED"/>
    <w:rsid w:val="0026682C"/>
    <w:rsid w:val="00266873"/>
    <w:rsid w:val="0026694D"/>
    <w:rsid w:val="00266A6A"/>
    <w:rsid w:val="00266C51"/>
    <w:rsid w:val="00266C72"/>
    <w:rsid w:val="00266EDA"/>
    <w:rsid w:val="00266F2F"/>
    <w:rsid w:val="00266F56"/>
    <w:rsid w:val="00266FE6"/>
    <w:rsid w:val="002671B4"/>
    <w:rsid w:val="0026743F"/>
    <w:rsid w:val="00267465"/>
    <w:rsid w:val="002674A7"/>
    <w:rsid w:val="002674BA"/>
    <w:rsid w:val="0026752B"/>
    <w:rsid w:val="00267585"/>
    <w:rsid w:val="0026767B"/>
    <w:rsid w:val="002676D2"/>
    <w:rsid w:val="002677A6"/>
    <w:rsid w:val="00267890"/>
    <w:rsid w:val="002678FF"/>
    <w:rsid w:val="00267928"/>
    <w:rsid w:val="00267A75"/>
    <w:rsid w:val="00267EEF"/>
    <w:rsid w:val="00267FB5"/>
    <w:rsid w:val="00270061"/>
    <w:rsid w:val="0027007F"/>
    <w:rsid w:val="002700AC"/>
    <w:rsid w:val="002702C5"/>
    <w:rsid w:val="00270332"/>
    <w:rsid w:val="002703B8"/>
    <w:rsid w:val="00270585"/>
    <w:rsid w:val="002705D0"/>
    <w:rsid w:val="002705D4"/>
    <w:rsid w:val="00270745"/>
    <w:rsid w:val="0027075E"/>
    <w:rsid w:val="00270779"/>
    <w:rsid w:val="002709B6"/>
    <w:rsid w:val="002709F2"/>
    <w:rsid w:val="00270B68"/>
    <w:rsid w:val="00270C11"/>
    <w:rsid w:val="00270CD1"/>
    <w:rsid w:val="00270E19"/>
    <w:rsid w:val="00270EE7"/>
    <w:rsid w:val="00271043"/>
    <w:rsid w:val="0027105E"/>
    <w:rsid w:val="0027112D"/>
    <w:rsid w:val="00271247"/>
    <w:rsid w:val="002712E1"/>
    <w:rsid w:val="002712ED"/>
    <w:rsid w:val="002713CC"/>
    <w:rsid w:val="002714E5"/>
    <w:rsid w:val="00271705"/>
    <w:rsid w:val="002717D2"/>
    <w:rsid w:val="002717EF"/>
    <w:rsid w:val="00271C83"/>
    <w:rsid w:val="00271E11"/>
    <w:rsid w:val="00272066"/>
    <w:rsid w:val="0027217E"/>
    <w:rsid w:val="00272338"/>
    <w:rsid w:val="002723F5"/>
    <w:rsid w:val="00272425"/>
    <w:rsid w:val="0027246C"/>
    <w:rsid w:val="0027247C"/>
    <w:rsid w:val="002724E3"/>
    <w:rsid w:val="0027254A"/>
    <w:rsid w:val="002725E2"/>
    <w:rsid w:val="00272702"/>
    <w:rsid w:val="002728DD"/>
    <w:rsid w:val="0027293F"/>
    <w:rsid w:val="00272972"/>
    <w:rsid w:val="00272BD2"/>
    <w:rsid w:val="00272F1E"/>
    <w:rsid w:val="00272F7A"/>
    <w:rsid w:val="00272FDA"/>
    <w:rsid w:val="00273020"/>
    <w:rsid w:val="00273022"/>
    <w:rsid w:val="00273068"/>
    <w:rsid w:val="002730A6"/>
    <w:rsid w:val="002730B1"/>
    <w:rsid w:val="00273161"/>
    <w:rsid w:val="00273367"/>
    <w:rsid w:val="00273368"/>
    <w:rsid w:val="002733F8"/>
    <w:rsid w:val="002738B4"/>
    <w:rsid w:val="002738E1"/>
    <w:rsid w:val="0027390C"/>
    <w:rsid w:val="0027391B"/>
    <w:rsid w:val="00273A66"/>
    <w:rsid w:val="00273C90"/>
    <w:rsid w:val="00273CAB"/>
    <w:rsid w:val="00273CF8"/>
    <w:rsid w:val="00273D9C"/>
    <w:rsid w:val="00273E81"/>
    <w:rsid w:val="00273F37"/>
    <w:rsid w:val="00273FB7"/>
    <w:rsid w:val="002740A0"/>
    <w:rsid w:val="002741B9"/>
    <w:rsid w:val="0027421C"/>
    <w:rsid w:val="002746D9"/>
    <w:rsid w:val="002747A8"/>
    <w:rsid w:val="002748CC"/>
    <w:rsid w:val="00274A8B"/>
    <w:rsid w:val="00274B83"/>
    <w:rsid w:val="00274C06"/>
    <w:rsid w:val="00274C6A"/>
    <w:rsid w:val="00274C7C"/>
    <w:rsid w:val="00274D41"/>
    <w:rsid w:val="00274DBD"/>
    <w:rsid w:val="00274DCB"/>
    <w:rsid w:val="00274E04"/>
    <w:rsid w:val="00274E55"/>
    <w:rsid w:val="00274EBF"/>
    <w:rsid w:val="00274EE4"/>
    <w:rsid w:val="002752CC"/>
    <w:rsid w:val="002753A5"/>
    <w:rsid w:val="0027550F"/>
    <w:rsid w:val="00275557"/>
    <w:rsid w:val="00275631"/>
    <w:rsid w:val="00275818"/>
    <w:rsid w:val="00275901"/>
    <w:rsid w:val="0027593A"/>
    <w:rsid w:val="00275991"/>
    <w:rsid w:val="002759BB"/>
    <w:rsid w:val="00275A44"/>
    <w:rsid w:val="00275A59"/>
    <w:rsid w:val="00275B23"/>
    <w:rsid w:val="00275D16"/>
    <w:rsid w:val="00275DB6"/>
    <w:rsid w:val="00275E49"/>
    <w:rsid w:val="00275EA8"/>
    <w:rsid w:val="002760AC"/>
    <w:rsid w:val="00276143"/>
    <w:rsid w:val="002761CC"/>
    <w:rsid w:val="0027645E"/>
    <w:rsid w:val="00276528"/>
    <w:rsid w:val="00276696"/>
    <w:rsid w:val="002766F0"/>
    <w:rsid w:val="00276841"/>
    <w:rsid w:val="002768BA"/>
    <w:rsid w:val="002768E1"/>
    <w:rsid w:val="0027696F"/>
    <w:rsid w:val="002769EF"/>
    <w:rsid w:val="00276AA6"/>
    <w:rsid w:val="00276B73"/>
    <w:rsid w:val="00276D0B"/>
    <w:rsid w:val="00276E66"/>
    <w:rsid w:val="00277183"/>
    <w:rsid w:val="002772A2"/>
    <w:rsid w:val="00277304"/>
    <w:rsid w:val="00277349"/>
    <w:rsid w:val="002773CC"/>
    <w:rsid w:val="0027753C"/>
    <w:rsid w:val="0027757A"/>
    <w:rsid w:val="00277694"/>
    <w:rsid w:val="00277704"/>
    <w:rsid w:val="002777B3"/>
    <w:rsid w:val="002777DE"/>
    <w:rsid w:val="00277AA2"/>
    <w:rsid w:val="00277C37"/>
    <w:rsid w:val="00277C8D"/>
    <w:rsid w:val="00277D32"/>
    <w:rsid w:val="00277EF3"/>
    <w:rsid w:val="00277F0F"/>
    <w:rsid w:val="00277F70"/>
    <w:rsid w:val="00277F8A"/>
    <w:rsid w:val="00277FC2"/>
    <w:rsid w:val="00280017"/>
    <w:rsid w:val="002800E1"/>
    <w:rsid w:val="002800FB"/>
    <w:rsid w:val="002801C9"/>
    <w:rsid w:val="002802A0"/>
    <w:rsid w:val="002802A4"/>
    <w:rsid w:val="00280371"/>
    <w:rsid w:val="00280416"/>
    <w:rsid w:val="0028053F"/>
    <w:rsid w:val="002807BC"/>
    <w:rsid w:val="0028081B"/>
    <w:rsid w:val="0028083E"/>
    <w:rsid w:val="00280855"/>
    <w:rsid w:val="00280ADD"/>
    <w:rsid w:val="00280B6D"/>
    <w:rsid w:val="00280DFD"/>
    <w:rsid w:val="00280EA2"/>
    <w:rsid w:val="0028101B"/>
    <w:rsid w:val="00281107"/>
    <w:rsid w:val="0028115B"/>
    <w:rsid w:val="0028145D"/>
    <w:rsid w:val="00281715"/>
    <w:rsid w:val="00281A32"/>
    <w:rsid w:val="00281A91"/>
    <w:rsid w:val="00281AFC"/>
    <w:rsid w:val="00281B26"/>
    <w:rsid w:val="00281B69"/>
    <w:rsid w:val="00281DE0"/>
    <w:rsid w:val="00281E10"/>
    <w:rsid w:val="00281E53"/>
    <w:rsid w:val="00281EAC"/>
    <w:rsid w:val="00281F94"/>
    <w:rsid w:val="0028213A"/>
    <w:rsid w:val="002821E3"/>
    <w:rsid w:val="0028228B"/>
    <w:rsid w:val="00282309"/>
    <w:rsid w:val="0028260A"/>
    <w:rsid w:val="002826D8"/>
    <w:rsid w:val="002828DE"/>
    <w:rsid w:val="002829E2"/>
    <w:rsid w:val="00282A8A"/>
    <w:rsid w:val="00282BAC"/>
    <w:rsid w:val="00282C5A"/>
    <w:rsid w:val="00282D10"/>
    <w:rsid w:val="00282D9B"/>
    <w:rsid w:val="00282EE2"/>
    <w:rsid w:val="00282FD7"/>
    <w:rsid w:val="00283101"/>
    <w:rsid w:val="0028315B"/>
    <w:rsid w:val="002831BB"/>
    <w:rsid w:val="00283268"/>
    <w:rsid w:val="002832AE"/>
    <w:rsid w:val="002832B5"/>
    <w:rsid w:val="00283362"/>
    <w:rsid w:val="002836B6"/>
    <w:rsid w:val="00283751"/>
    <w:rsid w:val="00283782"/>
    <w:rsid w:val="002837F2"/>
    <w:rsid w:val="0028390A"/>
    <w:rsid w:val="002839E3"/>
    <w:rsid w:val="00283A0E"/>
    <w:rsid w:val="00283AF1"/>
    <w:rsid w:val="00283BA8"/>
    <w:rsid w:val="00283D1D"/>
    <w:rsid w:val="00283DB4"/>
    <w:rsid w:val="00283FA9"/>
    <w:rsid w:val="00283FB7"/>
    <w:rsid w:val="00283FE7"/>
    <w:rsid w:val="002840DE"/>
    <w:rsid w:val="0028420B"/>
    <w:rsid w:val="00284231"/>
    <w:rsid w:val="002842CC"/>
    <w:rsid w:val="00284388"/>
    <w:rsid w:val="002843A7"/>
    <w:rsid w:val="002847D4"/>
    <w:rsid w:val="00284BC1"/>
    <w:rsid w:val="00284C08"/>
    <w:rsid w:val="00284C77"/>
    <w:rsid w:val="00284D99"/>
    <w:rsid w:val="00285015"/>
    <w:rsid w:val="002850F6"/>
    <w:rsid w:val="002850FA"/>
    <w:rsid w:val="0028510C"/>
    <w:rsid w:val="002855CB"/>
    <w:rsid w:val="0028567B"/>
    <w:rsid w:val="002857C1"/>
    <w:rsid w:val="00285850"/>
    <w:rsid w:val="0028586F"/>
    <w:rsid w:val="00285A27"/>
    <w:rsid w:val="00285D38"/>
    <w:rsid w:val="00285F07"/>
    <w:rsid w:val="00285F55"/>
    <w:rsid w:val="00286213"/>
    <w:rsid w:val="0028656D"/>
    <w:rsid w:val="002866F3"/>
    <w:rsid w:val="002867B7"/>
    <w:rsid w:val="00286818"/>
    <w:rsid w:val="0028689A"/>
    <w:rsid w:val="002868AB"/>
    <w:rsid w:val="00286972"/>
    <w:rsid w:val="002869F2"/>
    <w:rsid w:val="00286A8A"/>
    <w:rsid w:val="00287169"/>
    <w:rsid w:val="00287178"/>
    <w:rsid w:val="0028726C"/>
    <w:rsid w:val="002872FC"/>
    <w:rsid w:val="00287480"/>
    <w:rsid w:val="0028756D"/>
    <w:rsid w:val="002875A2"/>
    <w:rsid w:val="002875E4"/>
    <w:rsid w:val="0028764D"/>
    <w:rsid w:val="00287679"/>
    <w:rsid w:val="00287936"/>
    <w:rsid w:val="002879C2"/>
    <w:rsid w:val="002879EC"/>
    <w:rsid w:val="00287A7D"/>
    <w:rsid w:val="00287B07"/>
    <w:rsid w:val="00287CE2"/>
    <w:rsid w:val="00287F36"/>
    <w:rsid w:val="00287FA8"/>
    <w:rsid w:val="00287FE7"/>
    <w:rsid w:val="00290036"/>
    <w:rsid w:val="0029009F"/>
    <w:rsid w:val="002901D4"/>
    <w:rsid w:val="0029035B"/>
    <w:rsid w:val="00290433"/>
    <w:rsid w:val="00290464"/>
    <w:rsid w:val="00290542"/>
    <w:rsid w:val="0029059D"/>
    <w:rsid w:val="002907C0"/>
    <w:rsid w:val="00290896"/>
    <w:rsid w:val="00290918"/>
    <w:rsid w:val="002909D0"/>
    <w:rsid w:val="00290B6E"/>
    <w:rsid w:val="00290BC8"/>
    <w:rsid w:val="00290C04"/>
    <w:rsid w:val="00290C48"/>
    <w:rsid w:val="00290C95"/>
    <w:rsid w:val="00290E1E"/>
    <w:rsid w:val="00290E9E"/>
    <w:rsid w:val="00290F4B"/>
    <w:rsid w:val="00290F73"/>
    <w:rsid w:val="00291057"/>
    <w:rsid w:val="00291156"/>
    <w:rsid w:val="00291299"/>
    <w:rsid w:val="00291343"/>
    <w:rsid w:val="002913FC"/>
    <w:rsid w:val="00291426"/>
    <w:rsid w:val="00291471"/>
    <w:rsid w:val="0029159F"/>
    <w:rsid w:val="00291611"/>
    <w:rsid w:val="0029165C"/>
    <w:rsid w:val="00291676"/>
    <w:rsid w:val="002917F5"/>
    <w:rsid w:val="0029186B"/>
    <w:rsid w:val="002919F8"/>
    <w:rsid w:val="00291B1E"/>
    <w:rsid w:val="00291BA1"/>
    <w:rsid w:val="00291DCD"/>
    <w:rsid w:val="00291E92"/>
    <w:rsid w:val="00291EA9"/>
    <w:rsid w:val="00291F18"/>
    <w:rsid w:val="00291F9B"/>
    <w:rsid w:val="002920DF"/>
    <w:rsid w:val="002921F4"/>
    <w:rsid w:val="00292275"/>
    <w:rsid w:val="002922A4"/>
    <w:rsid w:val="0029237B"/>
    <w:rsid w:val="00292594"/>
    <w:rsid w:val="002926B0"/>
    <w:rsid w:val="00292738"/>
    <w:rsid w:val="0029289E"/>
    <w:rsid w:val="00292CAB"/>
    <w:rsid w:val="00292D6C"/>
    <w:rsid w:val="00292E44"/>
    <w:rsid w:val="00292E61"/>
    <w:rsid w:val="00292F07"/>
    <w:rsid w:val="00292F6A"/>
    <w:rsid w:val="00292FE5"/>
    <w:rsid w:val="00292FEB"/>
    <w:rsid w:val="002930A3"/>
    <w:rsid w:val="00293235"/>
    <w:rsid w:val="00293424"/>
    <w:rsid w:val="00293425"/>
    <w:rsid w:val="00293816"/>
    <w:rsid w:val="002938AD"/>
    <w:rsid w:val="002938E6"/>
    <w:rsid w:val="00293C3E"/>
    <w:rsid w:val="00293FCF"/>
    <w:rsid w:val="002942CE"/>
    <w:rsid w:val="002942FB"/>
    <w:rsid w:val="00294490"/>
    <w:rsid w:val="002944CB"/>
    <w:rsid w:val="00294536"/>
    <w:rsid w:val="00294657"/>
    <w:rsid w:val="00294958"/>
    <w:rsid w:val="00294964"/>
    <w:rsid w:val="002949E9"/>
    <w:rsid w:val="00294A1D"/>
    <w:rsid w:val="00294A6F"/>
    <w:rsid w:val="00294AB9"/>
    <w:rsid w:val="00294CCA"/>
    <w:rsid w:val="00294E2E"/>
    <w:rsid w:val="00294EA3"/>
    <w:rsid w:val="0029521F"/>
    <w:rsid w:val="00295292"/>
    <w:rsid w:val="00295402"/>
    <w:rsid w:val="00295448"/>
    <w:rsid w:val="002954DF"/>
    <w:rsid w:val="00295514"/>
    <w:rsid w:val="00295624"/>
    <w:rsid w:val="002956F1"/>
    <w:rsid w:val="002958DC"/>
    <w:rsid w:val="00295977"/>
    <w:rsid w:val="002959E8"/>
    <w:rsid w:val="00295A40"/>
    <w:rsid w:val="00295A4A"/>
    <w:rsid w:val="00295C35"/>
    <w:rsid w:val="00295C39"/>
    <w:rsid w:val="00295EB5"/>
    <w:rsid w:val="00295F98"/>
    <w:rsid w:val="002960E6"/>
    <w:rsid w:val="00296115"/>
    <w:rsid w:val="00296118"/>
    <w:rsid w:val="0029614F"/>
    <w:rsid w:val="0029617E"/>
    <w:rsid w:val="002961C8"/>
    <w:rsid w:val="0029641B"/>
    <w:rsid w:val="00296556"/>
    <w:rsid w:val="00296559"/>
    <w:rsid w:val="002965F5"/>
    <w:rsid w:val="00296756"/>
    <w:rsid w:val="0029676D"/>
    <w:rsid w:val="002968C3"/>
    <w:rsid w:val="00296A1C"/>
    <w:rsid w:val="00296A24"/>
    <w:rsid w:val="00296A79"/>
    <w:rsid w:val="00296AE7"/>
    <w:rsid w:val="00296B18"/>
    <w:rsid w:val="00296B26"/>
    <w:rsid w:val="00296C1C"/>
    <w:rsid w:val="00296E5A"/>
    <w:rsid w:val="00296E87"/>
    <w:rsid w:val="00296FB6"/>
    <w:rsid w:val="00297013"/>
    <w:rsid w:val="0029704C"/>
    <w:rsid w:val="00297063"/>
    <w:rsid w:val="00297123"/>
    <w:rsid w:val="00297309"/>
    <w:rsid w:val="002974DB"/>
    <w:rsid w:val="00297540"/>
    <w:rsid w:val="0029755E"/>
    <w:rsid w:val="00297650"/>
    <w:rsid w:val="00297785"/>
    <w:rsid w:val="0029784D"/>
    <w:rsid w:val="002978CE"/>
    <w:rsid w:val="0029795E"/>
    <w:rsid w:val="00297A9C"/>
    <w:rsid w:val="00297AAF"/>
    <w:rsid w:val="00297AC9"/>
    <w:rsid w:val="00297B31"/>
    <w:rsid w:val="00297BC8"/>
    <w:rsid w:val="00297D0F"/>
    <w:rsid w:val="00297EA5"/>
    <w:rsid w:val="00297EF1"/>
    <w:rsid w:val="00297F26"/>
    <w:rsid w:val="00297FA6"/>
    <w:rsid w:val="0029E928"/>
    <w:rsid w:val="002A000D"/>
    <w:rsid w:val="002A0050"/>
    <w:rsid w:val="002A0066"/>
    <w:rsid w:val="002A008E"/>
    <w:rsid w:val="002A01F1"/>
    <w:rsid w:val="002A01F2"/>
    <w:rsid w:val="002A0336"/>
    <w:rsid w:val="002A0527"/>
    <w:rsid w:val="002A05D4"/>
    <w:rsid w:val="002A066A"/>
    <w:rsid w:val="002A08C7"/>
    <w:rsid w:val="002A09C9"/>
    <w:rsid w:val="002A0AC4"/>
    <w:rsid w:val="002A0AF9"/>
    <w:rsid w:val="002A0B51"/>
    <w:rsid w:val="002A0C02"/>
    <w:rsid w:val="002A0D18"/>
    <w:rsid w:val="002A0D5A"/>
    <w:rsid w:val="002A0D97"/>
    <w:rsid w:val="002A0DAC"/>
    <w:rsid w:val="002A0E20"/>
    <w:rsid w:val="002A0E6C"/>
    <w:rsid w:val="002A104A"/>
    <w:rsid w:val="002A13F2"/>
    <w:rsid w:val="002A157F"/>
    <w:rsid w:val="002A1610"/>
    <w:rsid w:val="002A1612"/>
    <w:rsid w:val="002A1794"/>
    <w:rsid w:val="002A1806"/>
    <w:rsid w:val="002A1860"/>
    <w:rsid w:val="002A189E"/>
    <w:rsid w:val="002A18D5"/>
    <w:rsid w:val="002A1C05"/>
    <w:rsid w:val="002A1CCD"/>
    <w:rsid w:val="002A1DD4"/>
    <w:rsid w:val="002A20B2"/>
    <w:rsid w:val="002A2162"/>
    <w:rsid w:val="002A216D"/>
    <w:rsid w:val="002A2291"/>
    <w:rsid w:val="002A24CE"/>
    <w:rsid w:val="002A270F"/>
    <w:rsid w:val="002A2A35"/>
    <w:rsid w:val="002A2A62"/>
    <w:rsid w:val="002A2A86"/>
    <w:rsid w:val="002A2AA0"/>
    <w:rsid w:val="002A2ABA"/>
    <w:rsid w:val="002A2B09"/>
    <w:rsid w:val="002A2B0D"/>
    <w:rsid w:val="002A2D7F"/>
    <w:rsid w:val="002A2DE2"/>
    <w:rsid w:val="002A2E15"/>
    <w:rsid w:val="002A2E50"/>
    <w:rsid w:val="002A2F19"/>
    <w:rsid w:val="002A2FFB"/>
    <w:rsid w:val="002A302F"/>
    <w:rsid w:val="002A303B"/>
    <w:rsid w:val="002A3054"/>
    <w:rsid w:val="002A3080"/>
    <w:rsid w:val="002A3137"/>
    <w:rsid w:val="002A3163"/>
    <w:rsid w:val="002A3269"/>
    <w:rsid w:val="002A32B4"/>
    <w:rsid w:val="002A3400"/>
    <w:rsid w:val="002A35B6"/>
    <w:rsid w:val="002A35F2"/>
    <w:rsid w:val="002A3704"/>
    <w:rsid w:val="002A3A73"/>
    <w:rsid w:val="002A3C19"/>
    <w:rsid w:val="002A3C91"/>
    <w:rsid w:val="002A3FF5"/>
    <w:rsid w:val="002A40E7"/>
    <w:rsid w:val="002A4115"/>
    <w:rsid w:val="002A4269"/>
    <w:rsid w:val="002A43EB"/>
    <w:rsid w:val="002A4449"/>
    <w:rsid w:val="002A44EF"/>
    <w:rsid w:val="002A4510"/>
    <w:rsid w:val="002A4603"/>
    <w:rsid w:val="002A46A3"/>
    <w:rsid w:val="002A4837"/>
    <w:rsid w:val="002A484E"/>
    <w:rsid w:val="002A491B"/>
    <w:rsid w:val="002A4954"/>
    <w:rsid w:val="002A4B36"/>
    <w:rsid w:val="002A4BC6"/>
    <w:rsid w:val="002A4C74"/>
    <w:rsid w:val="002A4C78"/>
    <w:rsid w:val="002A4CDB"/>
    <w:rsid w:val="002A4D7F"/>
    <w:rsid w:val="002A4D9C"/>
    <w:rsid w:val="002A4D9F"/>
    <w:rsid w:val="002A5159"/>
    <w:rsid w:val="002A51B8"/>
    <w:rsid w:val="002A53FC"/>
    <w:rsid w:val="002A5556"/>
    <w:rsid w:val="002A55F7"/>
    <w:rsid w:val="002A5718"/>
    <w:rsid w:val="002A5BB1"/>
    <w:rsid w:val="002A5C41"/>
    <w:rsid w:val="002A5C7C"/>
    <w:rsid w:val="002A5CC6"/>
    <w:rsid w:val="002A5CFE"/>
    <w:rsid w:val="002A5D59"/>
    <w:rsid w:val="002A5D8D"/>
    <w:rsid w:val="002A5D9B"/>
    <w:rsid w:val="002A5E74"/>
    <w:rsid w:val="002A62EE"/>
    <w:rsid w:val="002A6351"/>
    <w:rsid w:val="002A6352"/>
    <w:rsid w:val="002A6655"/>
    <w:rsid w:val="002A66A3"/>
    <w:rsid w:val="002A67D9"/>
    <w:rsid w:val="002A6898"/>
    <w:rsid w:val="002A68AA"/>
    <w:rsid w:val="002A68B1"/>
    <w:rsid w:val="002A690A"/>
    <w:rsid w:val="002A6C87"/>
    <w:rsid w:val="002A6D9B"/>
    <w:rsid w:val="002A6E77"/>
    <w:rsid w:val="002A700C"/>
    <w:rsid w:val="002A7054"/>
    <w:rsid w:val="002A706D"/>
    <w:rsid w:val="002A7131"/>
    <w:rsid w:val="002A7175"/>
    <w:rsid w:val="002A71AB"/>
    <w:rsid w:val="002A74DC"/>
    <w:rsid w:val="002A75E5"/>
    <w:rsid w:val="002A76E2"/>
    <w:rsid w:val="002A773C"/>
    <w:rsid w:val="002A7772"/>
    <w:rsid w:val="002A7978"/>
    <w:rsid w:val="002A7A26"/>
    <w:rsid w:val="002A7AA6"/>
    <w:rsid w:val="002A7BAD"/>
    <w:rsid w:val="002A7D0B"/>
    <w:rsid w:val="002A7DCC"/>
    <w:rsid w:val="002A7DFD"/>
    <w:rsid w:val="002A7F5D"/>
    <w:rsid w:val="002B00EF"/>
    <w:rsid w:val="002B02E0"/>
    <w:rsid w:val="002B0435"/>
    <w:rsid w:val="002B0535"/>
    <w:rsid w:val="002B0594"/>
    <w:rsid w:val="002B082C"/>
    <w:rsid w:val="002B084B"/>
    <w:rsid w:val="002B0898"/>
    <w:rsid w:val="002B0B8B"/>
    <w:rsid w:val="002B0BD1"/>
    <w:rsid w:val="002B0BF2"/>
    <w:rsid w:val="002B0C85"/>
    <w:rsid w:val="002B0E4B"/>
    <w:rsid w:val="002B0EA5"/>
    <w:rsid w:val="002B0EF5"/>
    <w:rsid w:val="002B0F9E"/>
    <w:rsid w:val="002B1017"/>
    <w:rsid w:val="002B1159"/>
    <w:rsid w:val="002B11A5"/>
    <w:rsid w:val="002B11BB"/>
    <w:rsid w:val="002B1240"/>
    <w:rsid w:val="002B12CE"/>
    <w:rsid w:val="002B13CD"/>
    <w:rsid w:val="002B1428"/>
    <w:rsid w:val="002B1583"/>
    <w:rsid w:val="002B1752"/>
    <w:rsid w:val="002B177E"/>
    <w:rsid w:val="002B1839"/>
    <w:rsid w:val="002B1873"/>
    <w:rsid w:val="002B188A"/>
    <w:rsid w:val="002B1897"/>
    <w:rsid w:val="002B18EA"/>
    <w:rsid w:val="002B18F9"/>
    <w:rsid w:val="002B197D"/>
    <w:rsid w:val="002B1B24"/>
    <w:rsid w:val="002B1B6F"/>
    <w:rsid w:val="002B1BB3"/>
    <w:rsid w:val="002B1C3C"/>
    <w:rsid w:val="002B1CF4"/>
    <w:rsid w:val="002B1D34"/>
    <w:rsid w:val="002B1D9D"/>
    <w:rsid w:val="002B1F07"/>
    <w:rsid w:val="002B1F15"/>
    <w:rsid w:val="002B2077"/>
    <w:rsid w:val="002B2120"/>
    <w:rsid w:val="002B23F6"/>
    <w:rsid w:val="002B2494"/>
    <w:rsid w:val="002B2572"/>
    <w:rsid w:val="002B2625"/>
    <w:rsid w:val="002B26E1"/>
    <w:rsid w:val="002B27A2"/>
    <w:rsid w:val="002B2D1D"/>
    <w:rsid w:val="002B2D4E"/>
    <w:rsid w:val="002B2D87"/>
    <w:rsid w:val="002B2D96"/>
    <w:rsid w:val="002B2E35"/>
    <w:rsid w:val="002B2F6F"/>
    <w:rsid w:val="002B3082"/>
    <w:rsid w:val="002B30FA"/>
    <w:rsid w:val="002B3150"/>
    <w:rsid w:val="002B31A0"/>
    <w:rsid w:val="002B32E6"/>
    <w:rsid w:val="002B3313"/>
    <w:rsid w:val="002B33F8"/>
    <w:rsid w:val="002B3418"/>
    <w:rsid w:val="002B3545"/>
    <w:rsid w:val="002B356C"/>
    <w:rsid w:val="002B394C"/>
    <w:rsid w:val="002B39D8"/>
    <w:rsid w:val="002B3A21"/>
    <w:rsid w:val="002B3A40"/>
    <w:rsid w:val="002B3AEA"/>
    <w:rsid w:val="002B3B1E"/>
    <w:rsid w:val="002B3B49"/>
    <w:rsid w:val="002B3B98"/>
    <w:rsid w:val="002B3BFA"/>
    <w:rsid w:val="002B3C6F"/>
    <w:rsid w:val="002B3E11"/>
    <w:rsid w:val="002B3E26"/>
    <w:rsid w:val="002B3E5D"/>
    <w:rsid w:val="002B3F2E"/>
    <w:rsid w:val="002B3F68"/>
    <w:rsid w:val="002B4005"/>
    <w:rsid w:val="002B4215"/>
    <w:rsid w:val="002B4258"/>
    <w:rsid w:val="002B443C"/>
    <w:rsid w:val="002B45A8"/>
    <w:rsid w:val="002B4689"/>
    <w:rsid w:val="002B46B0"/>
    <w:rsid w:val="002B46B5"/>
    <w:rsid w:val="002B46C5"/>
    <w:rsid w:val="002B46F8"/>
    <w:rsid w:val="002B4811"/>
    <w:rsid w:val="002B4833"/>
    <w:rsid w:val="002B4885"/>
    <w:rsid w:val="002B4992"/>
    <w:rsid w:val="002B4AB5"/>
    <w:rsid w:val="002B4B22"/>
    <w:rsid w:val="002B4DAA"/>
    <w:rsid w:val="002B4EF2"/>
    <w:rsid w:val="002B5058"/>
    <w:rsid w:val="002B50A1"/>
    <w:rsid w:val="002B529F"/>
    <w:rsid w:val="002B53FC"/>
    <w:rsid w:val="002B5683"/>
    <w:rsid w:val="002B572B"/>
    <w:rsid w:val="002B573E"/>
    <w:rsid w:val="002B57A1"/>
    <w:rsid w:val="002B5896"/>
    <w:rsid w:val="002B589D"/>
    <w:rsid w:val="002B58AB"/>
    <w:rsid w:val="002B5A15"/>
    <w:rsid w:val="002B5B36"/>
    <w:rsid w:val="002B5CBD"/>
    <w:rsid w:val="002B5CDF"/>
    <w:rsid w:val="002B5CEA"/>
    <w:rsid w:val="002B5E2A"/>
    <w:rsid w:val="002B6222"/>
    <w:rsid w:val="002B65FB"/>
    <w:rsid w:val="002B668F"/>
    <w:rsid w:val="002B66A8"/>
    <w:rsid w:val="002B66F3"/>
    <w:rsid w:val="002B67EA"/>
    <w:rsid w:val="002B67FC"/>
    <w:rsid w:val="002B6875"/>
    <w:rsid w:val="002B6877"/>
    <w:rsid w:val="002B695A"/>
    <w:rsid w:val="002B6962"/>
    <w:rsid w:val="002B6AFE"/>
    <w:rsid w:val="002B6B58"/>
    <w:rsid w:val="002B6E28"/>
    <w:rsid w:val="002B7182"/>
    <w:rsid w:val="002B71CE"/>
    <w:rsid w:val="002B722F"/>
    <w:rsid w:val="002B725B"/>
    <w:rsid w:val="002B72C2"/>
    <w:rsid w:val="002B7502"/>
    <w:rsid w:val="002B761E"/>
    <w:rsid w:val="002B7681"/>
    <w:rsid w:val="002B7759"/>
    <w:rsid w:val="002B7841"/>
    <w:rsid w:val="002B7854"/>
    <w:rsid w:val="002B79F6"/>
    <w:rsid w:val="002B7A48"/>
    <w:rsid w:val="002B7BAE"/>
    <w:rsid w:val="002B7BEC"/>
    <w:rsid w:val="002B7BFF"/>
    <w:rsid w:val="002B7CBE"/>
    <w:rsid w:val="002B7E4E"/>
    <w:rsid w:val="002B7ECD"/>
    <w:rsid w:val="002C0010"/>
    <w:rsid w:val="002C01C0"/>
    <w:rsid w:val="002C01FF"/>
    <w:rsid w:val="002C02AF"/>
    <w:rsid w:val="002C02BE"/>
    <w:rsid w:val="002C039E"/>
    <w:rsid w:val="002C0554"/>
    <w:rsid w:val="002C0691"/>
    <w:rsid w:val="002C06C9"/>
    <w:rsid w:val="002C07BB"/>
    <w:rsid w:val="002C0835"/>
    <w:rsid w:val="002C085C"/>
    <w:rsid w:val="002C0878"/>
    <w:rsid w:val="002C093C"/>
    <w:rsid w:val="002C0952"/>
    <w:rsid w:val="002C0AEC"/>
    <w:rsid w:val="002C0AEF"/>
    <w:rsid w:val="002C0B34"/>
    <w:rsid w:val="002C0D77"/>
    <w:rsid w:val="002C0DF9"/>
    <w:rsid w:val="002C0E5A"/>
    <w:rsid w:val="002C1046"/>
    <w:rsid w:val="002C112C"/>
    <w:rsid w:val="002C1179"/>
    <w:rsid w:val="002C122D"/>
    <w:rsid w:val="002C12F4"/>
    <w:rsid w:val="002C14CB"/>
    <w:rsid w:val="002C1551"/>
    <w:rsid w:val="002C158C"/>
    <w:rsid w:val="002C174A"/>
    <w:rsid w:val="002C1773"/>
    <w:rsid w:val="002C1796"/>
    <w:rsid w:val="002C17EF"/>
    <w:rsid w:val="002C18C5"/>
    <w:rsid w:val="002C198E"/>
    <w:rsid w:val="002C1BDE"/>
    <w:rsid w:val="002C1C14"/>
    <w:rsid w:val="002C1CBE"/>
    <w:rsid w:val="002C1D62"/>
    <w:rsid w:val="002C1DB2"/>
    <w:rsid w:val="002C1F6A"/>
    <w:rsid w:val="002C1FE8"/>
    <w:rsid w:val="002C2074"/>
    <w:rsid w:val="002C225C"/>
    <w:rsid w:val="002C2484"/>
    <w:rsid w:val="002C2548"/>
    <w:rsid w:val="002C25E9"/>
    <w:rsid w:val="002C26FF"/>
    <w:rsid w:val="002C287F"/>
    <w:rsid w:val="002C297D"/>
    <w:rsid w:val="002C29B8"/>
    <w:rsid w:val="002C29FB"/>
    <w:rsid w:val="002C2AD2"/>
    <w:rsid w:val="002C2B83"/>
    <w:rsid w:val="002C2B8D"/>
    <w:rsid w:val="002C2DD8"/>
    <w:rsid w:val="002C2F43"/>
    <w:rsid w:val="002C2F4A"/>
    <w:rsid w:val="002C3063"/>
    <w:rsid w:val="002C3219"/>
    <w:rsid w:val="002C3603"/>
    <w:rsid w:val="002C3604"/>
    <w:rsid w:val="002C3667"/>
    <w:rsid w:val="002C3735"/>
    <w:rsid w:val="002C37E5"/>
    <w:rsid w:val="002C3A07"/>
    <w:rsid w:val="002C3A0D"/>
    <w:rsid w:val="002C3A4C"/>
    <w:rsid w:val="002C3B30"/>
    <w:rsid w:val="002C3B8A"/>
    <w:rsid w:val="002C3C58"/>
    <w:rsid w:val="002C3DDC"/>
    <w:rsid w:val="002C3E33"/>
    <w:rsid w:val="002C3E34"/>
    <w:rsid w:val="002C3E8E"/>
    <w:rsid w:val="002C407E"/>
    <w:rsid w:val="002C40B0"/>
    <w:rsid w:val="002C41C1"/>
    <w:rsid w:val="002C42BB"/>
    <w:rsid w:val="002C42F3"/>
    <w:rsid w:val="002C4342"/>
    <w:rsid w:val="002C450E"/>
    <w:rsid w:val="002C4538"/>
    <w:rsid w:val="002C4544"/>
    <w:rsid w:val="002C4956"/>
    <w:rsid w:val="002C496C"/>
    <w:rsid w:val="002C4980"/>
    <w:rsid w:val="002C4B21"/>
    <w:rsid w:val="002C4B29"/>
    <w:rsid w:val="002C4B74"/>
    <w:rsid w:val="002C4BA7"/>
    <w:rsid w:val="002C4D40"/>
    <w:rsid w:val="002C5063"/>
    <w:rsid w:val="002C513B"/>
    <w:rsid w:val="002C523F"/>
    <w:rsid w:val="002C525C"/>
    <w:rsid w:val="002C5270"/>
    <w:rsid w:val="002C52F1"/>
    <w:rsid w:val="002C544A"/>
    <w:rsid w:val="002C55BC"/>
    <w:rsid w:val="002C583D"/>
    <w:rsid w:val="002C588E"/>
    <w:rsid w:val="002C58AD"/>
    <w:rsid w:val="002C5A29"/>
    <w:rsid w:val="002C5EBE"/>
    <w:rsid w:val="002C5ED2"/>
    <w:rsid w:val="002C5EF2"/>
    <w:rsid w:val="002C5FCD"/>
    <w:rsid w:val="002C60EE"/>
    <w:rsid w:val="002C6121"/>
    <w:rsid w:val="002C625D"/>
    <w:rsid w:val="002C62B9"/>
    <w:rsid w:val="002C62DD"/>
    <w:rsid w:val="002C63C8"/>
    <w:rsid w:val="002C6476"/>
    <w:rsid w:val="002C64B1"/>
    <w:rsid w:val="002C6516"/>
    <w:rsid w:val="002C658B"/>
    <w:rsid w:val="002C65E9"/>
    <w:rsid w:val="002C6672"/>
    <w:rsid w:val="002C6728"/>
    <w:rsid w:val="002C68EE"/>
    <w:rsid w:val="002C6912"/>
    <w:rsid w:val="002C6939"/>
    <w:rsid w:val="002C69F4"/>
    <w:rsid w:val="002C6BAD"/>
    <w:rsid w:val="002C6E5D"/>
    <w:rsid w:val="002C6F01"/>
    <w:rsid w:val="002C6F55"/>
    <w:rsid w:val="002C6FC6"/>
    <w:rsid w:val="002C70E7"/>
    <w:rsid w:val="002C70FA"/>
    <w:rsid w:val="002C720F"/>
    <w:rsid w:val="002C7217"/>
    <w:rsid w:val="002C729F"/>
    <w:rsid w:val="002C730A"/>
    <w:rsid w:val="002C748B"/>
    <w:rsid w:val="002C74CE"/>
    <w:rsid w:val="002C7649"/>
    <w:rsid w:val="002C77ED"/>
    <w:rsid w:val="002C7817"/>
    <w:rsid w:val="002C7901"/>
    <w:rsid w:val="002C7924"/>
    <w:rsid w:val="002C7A0A"/>
    <w:rsid w:val="002C7B10"/>
    <w:rsid w:val="002C7B8A"/>
    <w:rsid w:val="002C7D69"/>
    <w:rsid w:val="002C7DA4"/>
    <w:rsid w:val="002C7E15"/>
    <w:rsid w:val="002C7E33"/>
    <w:rsid w:val="002C7E55"/>
    <w:rsid w:val="002C7ECD"/>
    <w:rsid w:val="002C7F4C"/>
    <w:rsid w:val="002C7FB3"/>
    <w:rsid w:val="002C7FCF"/>
    <w:rsid w:val="002D0039"/>
    <w:rsid w:val="002D01ED"/>
    <w:rsid w:val="002D0201"/>
    <w:rsid w:val="002D0238"/>
    <w:rsid w:val="002D03AD"/>
    <w:rsid w:val="002D0475"/>
    <w:rsid w:val="002D07E0"/>
    <w:rsid w:val="002D0A20"/>
    <w:rsid w:val="002D0A8C"/>
    <w:rsid w:val="002D0ADB"/>
    <w:rsid w:val="002D0B07"/>
    <w:rsid w:val="002D0BF1"/>
    <w:rsid w:val="002D0C41"/>
    <w:rsid w:val="002D0C5C"/>
    <w:rsid w:val="002D0CF2"/>
    <w:rsid w:val="002D0E20"/>
    <w:rsid w:val="002D10EF"/>
    <w:rsid w:val="002D10F9"/>
    <w:rsid w:val="002D1194"/>
    <w:rsid w:val="002D11D3"/>
    <w:rsid w:val="002D1257"/>
    <w:rsid w:val="002D1416"/>
    <w:rsid w:val="002D1452"/>
    <w:rsid w:val="002D14FE"/>
    <w:rsid w:val="002D15D3"/>
    <w:rsid w:val="002D180D"/>
    <w:rsid w:val="002D1989"/>
    <w:rsid w:val="002D19D0"/>
    <w:rsid w:val="002D1ADA"/>
    <w:rsid w:val="002D1AE7"/>
    <w:rsid w:val="002D1AF8"/>
    <w:rsid w:val="002D1B59"/>
    <w:rsid w:val="002D1B74"/>
    <w:rsid w:val="002D1C99"/>
    <w:rsid w:val="002D1D4E"/>
    <w:rsid w:val="002D1D8B"/>
    <w:rsid w:val="002D1DD1"/>
    <w:rsid w:val="002D1E43"/>
    <w:rsid w:val="002D1E90"/>
    <w:rsid w:val="002D1F2D"/>
    <w:rsid w:val="002D1F44"/>
    <w:rsid w:val="002D26A5"/>
    <w:rsid w:val="002D2767"/>
    <w:rsid w:val="002D283A"/>
    <w:rsid w:val="002D2937"/>
    <w:rsid w:val="002D2A3C"/>
    <w:rsid w:val="002D2CAC"/>
    <w:rsid w:val="002D2CB2"/>
    <w:rsid w:val="002D2DB8"/>
    <w:rsid w:val="002D2DF5"/>
    <w:rsid w:val="002D2E33"/>
    <w:rsid w:val="002D2FBA"/>
    <w:rsid w:val="002D305D"/>
    <w:rsid w:val="002D316A"/>
    <w:rsid w:val="002D327C"/>
    <w:rsid w:val="002D3316"/>
    <w:rsid w:val="002D3459"/>
    <w:rsid w:val="002D3470"/>
    <w:rsid w:val="002D36D7"/>
    <w:rsid w:val="002D37FB"/>
    <w:rsid w:val="002D38BD"/>
    <w:rsid w:val="002D3D0D"/>
    <w:rsid w:val="002D3D4C"/>
    <w:rsid w:val="002D3E5F"/>
    <w:rsid w:val="002D3F0D"/>
    <w:rsid w:val="002D419B"/>
    <w:rsid w:val="002D4247"/>
    <w:rsid w:val="002D4250"/>
    <w:rsid w:val="002D4276"/>
    <w:rsid w:val="002D4326"/>
    <w:rsid w:val="002D43F9"/>
    <w:rsid w:val="002D461E"/>
    <w:rsid w:val="002D46D0"/>
    <w:rsid w:val="002D47FC"/>
    <w:rsid w:val="002D4832"/>
    <w:rsid w:val="002D4B02"/>
    <w:rsid w:val="002D4C58"/>
    <w:rsid w:val="002D4C5C"/>
    <w:rsid w:val="002D4ED6"/>
    <w:rsid w:val="002D4F6E"/>
    <w:rsid w:val="002D50F7"/>
    <w:rsid w:val="002D520B"/>
    <w:rsid w:val="002D5402"/>
    <w:rsid w:val="002D55AF"/>
    <w:rsid w:val="002D57F4"/>
    <w:rsid w:val="002D5846"/>
    <w:rsid w:val="002D592F"/>
    <w:rsid w:val="002D597C"/>
    <w:rsid w:val="002D5A91"/>
    <w:rsid w:val="002D5BE3"/>
    <w:rsid w:val="002D5CDD"/>
    <w:rsid w:val="002D6002"/>
    <w:rsid w:val="002D6013"/>
    <w:rsid w:val="002D61DA"/>
    <w:rsid w:val="002D624C"/>
    <w:rsid w:val="002D6410"/>
    <w:rsid w:val="002D66A9"/>
    <w:rsid w:val="002D6769"/>
    <w:rsid w:val="002D6850"/>
    <w:rsid w:val="002D694A"/>
    <w:rsid w:val="002D6968"/>
    <w:rsid w:val="002D6AB7"/>
    <w:rsid w:val="002D6B0A"/>
    <w:rsid w:val="002D6B56"/>
    <w:rsid w:val="002D6D2C"/>
    <w:rsid w:val="002D6EF1"/>
    <w:rsid w:val="002D7033"/>
    <w:rsid w:val="002D724A"/>
    <w:rsid w:val="002D7273"/>
    <w:rsid w:val="002D73CB"/>
    <w:rsid w:val="002D73DA"/>
    <w:rsid w:val="002D73E6"/>
    <w:rsid w:val="002D73F5"/>
    <w:rsid w:val="002D74A6"/>
    <w:rsid w:val="002D7747"/>
    <w:rsid w:val="002D78D8"/>
    <w:rsid w:val="002D7920"/>
    <w:rsid w:val="002D7AF4"/>
    <w:rsid w:val="002D7D16"/>
    <w:rsid w:val="002D7D3A"/>
    <w:rsid w:val="002D7D5A"/>
    <w:rsid w:val="002D7DA1"/>
    <w:rsid w:val="002D7DA2"/>
    <w:rsid w:val="002D7F32"/>
    <w:rsid w:val="002E00A6"/>
    <w:rsid w:val="002E00D0"/>
    <w:rsid w:val="002E0112"/>
    <w:rsid w:val="002E0166"/>
    <w:rsid w:val="002E03F3"/>
    <w:rsid w:val="002E0424"/>
    <w:rsid w:val="002E0462"/>
    <w:rsid w:val="002E05AF"/>
    <w:rsid w:val="002E05B3"/>
    <w:rsid w:val="002E06C2"/>
    <w:rsid w:val="002E0831"/>
    <w:rsid w:val="002E08CA"/>
    <w:rsid w:val="002E0BD5"/>
    <w:rsid w:val="002E0C87"/>
    <w:rsid w:val="002E105F"/>
    <w:rsid w:val="002E10B6"/>
    <w:rsid w:val="002E10F1"/>
    <w:rsid w:val="002E11CF"/>
    <w:rsid w:val="002E13DB"/>
    <w:rsid w:val="002E1569"/>
    <w:rsid w:val="002E15C0"/>
    <w:rsid w:val="002E160A"/>
    <w:rsid w:val="002E16B1"/>
    <w:rsid w:val="002E173D"/>
    <w:rsid w:val="002E19BD"/>
    <w:rsid w:val="002E1AA2"/>
    <w:rsid w:val="002E1AE4"/>
    <w:rsid w:val="002E1B66"/>
    <w:rsid w:val="002E1D2B"/>
    <w:rsid w:val="002E1FCA"/>
    <w:rsid w:val="002E21F7"/>
    <w:rsid w:val="002E2388"/>
    <w:rsid w:val="002E2465"/>
    <w:rsid w:val="002E24B6"/>
    <w:rsid w:val="002E24FD"/>
    <w:rsid w:val="002E2653"/>
    <w:rsid w:val="002E265D"/>
    <w:rsid w:val="002E26E3"/>
    <w:rsid w:val="002E26ED"/>
    <w:rsid w:val="002E2717"/>
    <w:rsid w:val="002E27D5"/>
    <w:rsid w:val="002E28ED"/>
    <w:rsid w:val="002E2C26"/>
    <w:rsid w:val="002E2CE5"/>
    <w:rsid w:val="002E2E10"/>
    <w:rsid w:val="002E2E66"/>
    <w:rsid w:val="002E306D"/>
    <w:rsid w:val="002E30CF"/>
    <w:rsid w:val="002E30E3"/>
    <w:rsid w:val="002E312F"/>
    <w:rsid w:val="002E3192"/>
    <w:rsid w:val="002E31A1"/>
    <w:rsid w:val="002E326F"/>
    <w:rsid w:val="002E32B5"/>
    <w:rsid w:val="002E3361"/>
    <w:rsid w:val="002E35D3"/>
    <w:rsid w:val="002E3A9B"/>
    <w:rsid w:val="002E3B46"/>
    <w:rsid w:val="002E3BE2"/>
    <w:rsid w:val="002E3C0E"/>
    <w:rsid w:val="002E3C62"/>
    <w:rsid w:val="002E3EF3"/>
    <w:rsid w:val="002E3F00"/>
    <w:rsid w:val="002E3F4E"/>
    <w:rsid w:val="002E4028"/>
    <w:rsid w:val="002E4191"/>
    <w:rsid w:val="002E426B"/>
    <w:rsid w:val="002E4293"/>
    <w:rsid w:val="002E4388"/>
    <w:rsid w:val="002E44AF"/>
    <w:rsid w:val="002E44F7"/>
    <w:rsid w:val="002E4558"/>
    <w:rsid w:val="002E4711"/>
    <w:rsid w:val="002E4779"/>
    <w:rsid w:val="002E4889"/>
    <w:rsid w:val="002E4911"/>
    <w:rsid w:val="002E4A69"/>
    <w:rsid w:val="002E4E95"/>
    <w:rsid w:val="002E505C"/>
    <w:rsid w:val="002E507A"/>
    <w:rsid w:val="002E53F2"/>
    <w:rsid w:val="002E548D"/>
    <w:rsid w:val="002E54D5"/>
    <w:rsid w:val="002E55C4"/>
    <w:rsid w:val="002E55D2"/>
    <w:rsid w:val="002E55F2"/>
    <w:rsid w:val="002E5651"/>
    <w:rsid w:val="002E573A"/>
    <w:rsid w:val="002E579F"/>
    <w:rsid w:val="002E58A4"/>
    <w:rsid w:val="002E58E1"/>
    <w:rsid w:val="002E590C"/>
    <w:rsid w:val="002E5926"/>
    <w:rsid w:val="002E59D7"/>
    <w:rsid w:val="002E5A15"/>
    <w:rsid w:val="002E5B38"/>
    <w:rsid w:val="002E5C3D"/>
    <w:rsid w:val="002E62A3"/>
    <w:rsid w:val="002E62F9"/>
    <w:rsid w:val="002E63EC"/>
    <w:rsid w:val="002E648E"/>
    <w:rsid w:val="002E657E"/>
    <w:rsid w:val="002E67DB"/>
    <w:rsid w:val="002E690A"/>
    <w:rsid w:val="002E6A98"/>
    <w:rsid w:val="002E6E92"/>
    <w:rsid w:val="002E6EBA"/>
    <w:rsid w:val="002E6F26"/>
    <w:rsid w:val="002E6F7E"/>
    <w:rsid w:val="002E6FE4"/>
    <w:rsid w:val="002E718D"/>
    <w:rsid w:val="002E7330"/>
    <w:rsid w:val="002E7656"/>
    <w:rsid w:val="002E792E"/>
    <w:rsid w:val="002E79A1"/>
    <w:rsid w:val="002E79D8"/>
    <w:rsid w:val="002E7BE9"/>
    <w:rsid w:val="002E7C99"/>
    <w:rsid w:val="002E7CF9"/>
    <w:rsid w:val="002E7DE6"/>
    <w:rsid w:val="002E7E15"/>
    <w:rsid w:val="002F0030"/>
    <w:rsid w:val="002F0121"/>
    <w:rsid w:val="002F01FD"/>
    <w:rsid w:val="002F0266"/>
    <w:rsid w:val="002F02A1"/>
    <w:rsid w:val="002F02B8"/>
    <w:rsid w:val="002F02B9"/>
    <w:rsid w:val="002F03CB"/>
    <w:rsid w:val="002F05D5"/>
    <w:rsid w:val="002F068B"/>
    <w:rsid w:val="002F08A0"/>
    <w:rsid w:val="002F09A3"/>
    <w:rsid w:val="002F09F9"/>
    <w:rsid w:val="002F0B06"/>
    <w:rsid w:val="002F0B3A"/>
    <w:rsid w:val="002F0B87"/>
    <w:rsid w:val="002F0B89"/>
    <w:rsid w:val="002F0DD5"/>
    <w:rsid w:val="002F0E27"/>
    <w:rsid w:val="002F0FE0"/>
    <w:rsid w:val="002F1090"/>
    <w:rsid w:val="002F1178"/>
    <w:rsid w:val="002F1241"/>
    <w:rsid w:val="002F134B"/>
    <w:rsid w:val="002F1423"/>
    <w:rsid w:val="002F15A2"/>
    <w:rsid w:val="002F15E2"/>
    <w:rsid w:val="002F1612"/>
    <w:rsid w:val="002F1688"/>
    <w:rsid w:val="002F18BD"/>
    <w:rsid w:val="002F1932"/>
    <w:rsid w:val="002F19B1"/>
    <w:rsid w:val="002F19B5"/>
    <w:rsid w:val="002F1ADC"/>
    <w:rsid w:val="002F1CCD"/>
    <w:rsid w:val="002F1CF7"/>
    <w:rsid w:val="002F206F"/>
    <w:rsid w:val="002F21BA"/>
    <w:rsid w:val="002F220F"/>
    <w:rsid w:val="002F23C7"/>
    <w:rsid w:val="002F2430"/>
    <w:rsid w:val="002F24C9"/>
    <w:rsid w:val="002F26FA"/>
    <w:rsid w:val="002F27BF"/>
    <w:rsid w:val="002F2819"/>
    <w:rsid w:val="002F2907"/>
    <w:rsid w:val="002F299B"/>
    <w:rsid w:val="002F2AF4"/>
    <w:rsid w:val="002F2B37"/>
    <w:rsid w:val="002F2BC9"/>
    <w:rsid w:val="002F2CA6"/>
    <w:rsid w:val="002F2D04"/>
    <w:rsid w:val="002F2DEE"/>
    <w:rsid w:val="002F2F2A"/>
    <w:rsid w:val="002F301E"/>
    <w:rsid w:val="002F3024"/>
    <w:rsid w:val="002F3081"/>
    <w:rsid w:val="002F3185"/>
    <w:rsid w:val="002F32B4"/>
    <w:rsid w:val="002F32C3"/>
    <w:rsid w:val="002F33DF"/>
    <w:rsid w:val="002F351B"/>
    <w:rsid w:val="002F355E"/>
    <w:rsid w:val="002F35CC"/>
    <w:rsid w:val="002F3609"/>
    <w:rsid w:val="002F371B"/>
    <w:rsid w:val="002F3725"/>
    <w:rsid w:val="002F3798"/>
    <w:rsid w:val="002F37A9"/>
    <w:rsid w:val="002F3816"/>
    <w:rsid w:val="002F389B"/>
    <w:rsid w:val="002F38DA"/>
    <w:rsid w:val="002F38EA"/>
    <w:rsid w:val="002F396D"/>
    <w:rsid w:val="002F3B4E"/>
    <w:rsid w:val="002F3B94"/>
    <w:rsid w:val="002F3C6C"/>
    <w:rsid w:val="002F3D93"/>
    <w:rsid w:val="002F3E03"/>
    <w:rsid w:val="002F3F58"/>
    <w:rsid w:val="002F4126"/>
    <w:rsid w:val="002F4233"/>
    <w:rsid w:val="002F4276"/>
    <w:rsid w:val="002F429F"/>
    <w:rsid w:val="002F42F7"/>
    <w:rsid w:val="002F4355"/>
    <w:rsid w:val="002F46CA"/>
    <w:rsid w:val="002F4791"/>
    <w:rsid w:val="002F4967"/>
    <w:rsid w:val="002F4C8C"/>
    <w:rsid w:val="002F4C9E"/>
    <w:rsid w:val="002F4FF4"/>
    <w:rsid w:val="002F5072"/>
    <w:rsid w:val="002F5106"/>
    <w:rsid w:val="002F523D"/>
    <w:rsid w:val="002F546A"/>
    <w:rsid w:val="002F54A9"/>
    <w:rsid w:val="002F54D0"/>
    <w:rsid w:val="002F55BB"/>
    <w:rsid w:val="002F5716"/>
    <w:rsid w:val="002F580E"/>
    <w:rsid w:val="002F5814"/>
    <w:rsid w:val="002F581C"/>
    <w:rsid w:val="002F5AA0"/>
    <w:rsid w:val="002F5B79"/>
    <w:rsid w:val="002F5CCE"/>
    <w:rsid w:val="002F5DCD"/>
    <w:rsid w:val="002F5E1E"/>
    <w:rsid w:val="002F5E5A"/>
    <w:rsid w:val="002F5EA9"/>
    <w:rsid w:val="002F6077"/>
    <w:rsid w:val="002F607E"/>
    <w:rsid w:val="002F6112"/>
    <w:rsid w:val="002F626A"/>
    <w:rsid w:val="002F62DE"/>
    <w:rsid w:val="002F635C"/>
    <w:rsid w:val="002F6377"/>
    <w:rsid w:val="002F645C"/>
    <w:rsid w:val="002F64B3"/>
    <w:rsid w:val="002F64E0"/>
    <w:rsid w:val="002F657D"/>
    <w:rsid w:val="002F6624"/>
    <w:rsid w:val="002F6762"/>
    <w:rsid w:val="002F68E3"/>
    <w:rsid w:val="002F68F0"/>
    <w:rsid w:val="002F6BC3"/>
    <w:rsid w:val="002F6C2C"/>
    <w:rsid w:val="002F6D1E"/>
    <w:rsid w:val="002F6DFC"/>
    <w:rsid w:val="002F6E5C"/>
    <w:rsid w:val="002F709F"/>
    <w:rsid w:val="002F715E"/>
    <w:rsid w:val="002F7166"/>
    <w:rsid w:val="002F726E"/>
    <w:rsid w:val="002F7458"/>
    <w:rsid w:val="002F7535"/>
    <w:rsid w:val="002F7581"/>
    <w:rsid w:val="002F7728"/>
    <w:rsid w:val="002F772E"/>
    <w:rsid w:val="002F778D"/>
    <w:rsid w:val="002F7792"/>
    <w:rsid w:val="002F7969"/>
    <w:rsid w:val="002F796B"/>
    <w:rsid w:val="002F7A7A"/>
    <w:rsid w:val="002F7AA8"/>
    <w:rsid w:val="002F7BAC"/>
    <w:rsid w:val="002F7CB4"/>
    <w:rsid w:val="002F7D19"/>
    <w:rsid w:val="002F7F0C"/>
    <w:rsid w:val="00300366"/>
    <w:rsid w:val="00300677"/>
    <w:rsid w:val="0030072A"/>
    <w:rsid w:val="003007F5"/>
    <w:rsid w:val="003007F6"/>
    <w:rsid w:val="0030088B"/>
    <w:rsid w:val="003008C8"/>
    <w:rsid w:val="0030094D"/>
    <w:rsid w:val="0030099C"/>
    <w:rsid w:val="00300A19"/>
    <w:rsid w:val="00300A42"/>
    <w:rsid w:val="00300C8B"/>
    <w:rsid w:val="00300C98"/>
    <w:rsid w:val="00300CA8"/>
    <w:rsid w:val="00300CB0"/>
    <w:rsid w:val="00300D4F"/>
    <w:rsid w:val="00300D9E"/>
    <w:rsid w:val="003010AF"/>
    <w:rsid w:val="003015E7"/>
    <w:rsid w:val="003015FC"/>
    <w:rsid w:val="00301687"/>
    <w:rsid w:val="003016DD"/>
    <w:rsid w:val="00301863"/>
    <w:rsid w:val="003019C6"/>
    <w:rsid w:val="00301A93"/>
    <w:rsid w:val="00301B2C"/>
    <w:rsid w:val="00301CC8"/>
    <w:rsid w:val="00302088"/>
    <w:rsid w:val="003020C8"/>
    <w:rsid w:val="003020E3"/>
    <w:rsid w:val="00302335"/>
    <w:rsid w:val="00302349"/>
    <w:rsid w:val="00302374"/>
    <w:rsid w:val="003023D7"/>
    <w:rsid w:val="00302482"/>
    <w:rsid w:val="003024B1"/>
    <w:rsid w:val="00302547"/>
    <w:rsid w:val="003026B1"/>
    <w:rsid w:val="0030280D"/>
    <w:rsid w:val="00302850"/>
    <w:rsid w:val="00302A76"/>
    <w:rsid w:val="00302AB4"/>
    <w:rsid w:val="00302D9E"/>
    <w:rsid w:val="00302DC0"/>
    <w:rsid w:val="00302E01"/>
    <w:rsid w:val="00302E69"/>
    <w:rsid w:val="00302E7A"/>
    <w:rsid w:val="00302ED4"/>
    <w:rsid w:val="00302FB5"/>
    <w:rsid w:val="00302FBC"/>
    <w:rsid w:val="00303032"/>
    <w:rsid w:val="003031D3"/>
    <w:rsid w:val="00303237"/>
    <w:rsid w:val="00303316"/>
    <w:rsid w:val="0030335C"/>
    <w:rsid w:val="003033BE"/>
    <w:rsid w:val="003034A5"/>
    <w:rsid w:val="00303528"/>
    <w:rsid w:val="003037BD"/>
    <w:rsid w:val="003037EF"/>
    <w:rsid w:val="0030390C"/>
    <w:rsid w:val="00303AAF"/>
    <w:rsid w:val="00303B1D"/>
    <w:rsid w:val="00303C0D"/>
    <w:rsid w:val="00303C32"/>
    <w:rsid w:val="00303C78"/>
    <w:rsid w:val="00303D9A"/>
    <w:rsid w:val="00303E18"/>
    <w:rsid w:val="00304037"/>
    <w:rsid w:val="003040A9"/>
    <w:rsid w:val="003041F1"/>
    <w:rsid w:val="00304609"/>
    <w:rsid w:val="00304688"/>
    <w:rsid w:val="0030469F"/>
    <w:rsid w:val="0030477A"/>
    <w:rsid w:val="0030483A"/>
    <w:rsid w:val="003049F6"/>
    <w:rsid w:val="00304C31"/>
    <w:rsid w:val="00304C78"/>
    <w:rsid w:val="00304D34"/>
    <w:rsid w:val="00304D35"/>
    <w:rsid w:val="00304D49"/>
    <w:rsid w:val="00304D7D"/>
    <w:rsid w:val="00304F1A"/>
    <w:rsid w:val="003052CB"/>
    <w:rsid w:val="0030535D"/>
    <w:rsid w:val="00305376"/>
    <w:rsid w:val="00305534"/>
    <w:rsid w:val="0030554A"/>
    <w:rsid w:val="003056F0"/>
    <w:rsid w:val="003059F8"/>
    <w:rsid w:val="00305A97"/>
    <w:rsid w:val="00305AAB"/>
    <w:rsid w:val="00305D01"/>
    <w:rsid w:val="00305D58"/>
    <w:rsid w:val="00305E25"/>
    <w:rsid w:val="00305EE2"/>
    <w:rsid w:val="00305F46"/>
    <w:rsid w:val="0030607C"/>
    <w:rsid w:val="00306175"/>
    <w:rsid w:val="00306241"/>
    <w:rsid w:val="00306292"/>
    <w:rsid w:val="003062E8"/>
    <w:rsid w:val="00306426"/>
    <w:rsid w:val="0030645B"/>
    <w:rsid w:val="00306475"/>
    <w:rsid w:val="0030655E"/>
    <w:rsid w:val="003066F3"/>
    <w:rsid w:val="00306784"/>
    <w:rsid w:val="003067D3"/>
    <w:rsid w:val="00306815"/>
    <w:rsid w:val="00306905"/>
    <w:rsid w:val="0030693B"/>
    <w:rsid w:val="00306B07"/>
    <w:rsid w:val="00306B86"/>
    <w:rsid w:val="00306BB1"/>
    <w:rsid w:val="00306C9B"/>
    <w:rsid w:val="00306E5C"/>
    <w:rsid w:val="00306F90"/>
    <w:rsid w:val="00307155"/>
    <w:rsid w:val="0030735F"/>
    <w:rsid w:val="003074EA"/>
    <w:rsid w:val="003074FD"/>
    <w:rsid w:val="0030755B"/>
    <w:rsid w:val="00307781"/>
    <w:rsid w:val="00307B9D"/>
    <w:rsid w:val="00307DDC"/>
    <w:rsid w:val="00307E54"/>
    <w:rsid w:val="00307E6B"/>
    <w:rsid w:val="00307FE5"/>
    <w:rsid w:val="0030D86F"/>
    <w:rsid w:val="00310174"/>
    <w:rsid w:val="00310336"/>
    <w:rsid w:val="00310569"/>
    <w:rsid w:val="0031060D"/>
    <w:rsid w:val="0031064D"/>
    <w:rsid w:val="0031064F"/>
    <w:rsid w:val="0031067C"/>
    <w:rsid w:val="003108B2"/>
    <w:rsid w:val="00310903"/>
    <w:rsid w:val="00310BE8"/>
    <w:rsid w:val="00310C32"/>
    <w:rsid w:val="00310D8C"/>
    <w:rsid w:val="0031107B"/>
    <w:rsid w:val="00311085"/>
    <w:rsid w:val="00311255"/>
    <w:rsid w:val="003112CF"/>
    <w:rsid w:val="00311324"/>
    <w:rsid w:val="00311374"/>
    <w:rsid w:val="003113A7"/>
    <w:rsid w:val="003116F2"/>
    <w:rsid w:val="003117B9"/>
    <w:rsid w:val="0031197B"/>
    <w:rsid w:val="00311A95"/>
    <w:rsid w:val="00311B31"/>
    <w:rsid w:val="00311B50"/>
    <w:rsid w:val="00311C49"/>
    <w:rsid w:val="00311CA2"/>
    <w:rsid w:val="00311D10"/>
    <w:rsid w:val="00311FAC"/>
    <w:rsid w:val="0031210E"/>
    <w:rsid w:val="00312207"/>
    <w:rsid w:val="00312216"/>
    <w:rsid w:val="0031231B"/>
    <w:rsid w:val="003124A7"/>
    <w:rsid w:val="00312684"/>
    <w:rsid w:val="00312732"/>
    <w:rsid w:val="00312758"/>
    <w:rsid w:val="003127CA"/>
    <w:rsid w:val="003129E8"/>
    <w:rsid w:val="00312B2A"/>
    <w:rsid w:val="00312C22"/>
    <w:rsid w:val="00312C45"/>
    <w:rsid w:val="00312CC9"/>
    <w:rsid w:val="00312ED2"/>
    <w:rsid w:val="00312F69"/>
    <w:rsid w:val="00312FBA"/>
    <w:rsid w:val="003132CB"/>
    <w:rsid w:val="0031330A"/>
    <w:rsid w:val="00313311"/>
    <w:rsid w:val="003133F6"/>
    <w:rsid w:val="0031348E"/>
    <w:rsid w:val="00313663"/>
    <w:rsid w:val="00313690"/>
    <w:rsid w:val="003136C2"/>
    <w:rsid w:val="003137A6"/>
    <w:rsid w:val="003138E0"/>
    <w:rsid w:val="00313943"/>
    <w:rsid w:val="003139AE"/>
    <w:rsid w:val="00313BD2"/>
    <w:rsid w:val="00313BD6"/>
    <w:rsid w:val="00313D4C"/>
    <w:rsid w:val="00313E26"/>
    <w:rsid w:val="00313ED4"/>
    <w:rsid w:val="00313F8D"/>
    <w:rsid w:val="00313FF7"/>
    <w:rsid w:val="00314122"/>
    <w:rsid w:val="0031425E"/>
    <w:rsid w:val="00314585"/>
    <w:rsid w:val="003145DE"/>
    <w:rsid w:val="00314618"/>
    <w:rsid w:val="00314B49"/>
    <w:rsid w:val="00314CBD"/>
    <w:rsid w:val="00314E14"/>
    <w:rsid w:val="00314E15"/>
    <w:rsid w:val="00314E3F"/>
    <w:rsid w:val="00314F5B"/>
    <w:rsid w:val="00315057"/>
    <w:rsid w:val="0031505C"/>
    <w:rsid w:val="003150D8"/>
    <w:rsid w:val="0031510C"/>
    <w:rsid w:val="00315246"/>
    <w:rsid w:val="003152A8"/>
    <w:rsid w:val="00315334"/>
    <w:rsid w:val="003153AA"/>
    <w:rsid w:val="00315463"/>
    <w:rsid w:val="003154B9"/>
    <w:rsid w:val="003154E2"/>
    <w:rsid w:val="00315527"/>
    <w:rsid w:val="003156E7"/>
    <w:rsid w:val="00315808"/>
    <w:rsid w:val="00315CB1"/>
    <w:rsid w:val="00315D10"/>
    <w:rsid w:val="00315DD1"/>
    <w:rsid w:val="00315EC9"/>
    <w:rsid w:val="00315EDA"/>
    <w:rsid w:val="00315F96"/>
    <w:rsid w:val="00315FDA"/>
    <w:rsid w:val="00315FEF"/>
    <w:rsid w:val="003160A9"/>
    <w:rsid w:val="003162AE"/>
    <w:rsid w:val="003163A0"/>
    <w:rsid w:val="00316480"/>
    <w:rsid w:val="00316486"/>
    <w:rsid w:val="00316508"/>
    <w:rsid w:val="0031655E"/>
    <w:rsid w:val="00316665"/>
    <w:rsid w:val="0031666F"/>
    <w:rsid w:val="003166A7"/>
    <w:rsid w:val="003168A3"/>
    <w:rsid w:val="003168DE"/>
    <w:rsid w:val="0031699C"/>
    <w:rsid w:val="003169A3"/>
    <w:rsid w:val="003169C3"/>
    <w:rsid w:val="00316A3D"/>
    <w:rsid w:val="00316A60"/>
    <w:rsid w:val="00316C25"/>
    <w:rsid w:val="00316D31"/>
    <w:rsid w:val="0031707D"/>
    <w:rsid w:val="00317231"/>
    <w:rsid w:val="0031744A"/>
    <w:rsid w:val="00317481"/>
    <w:rsid w:val="003175D9"/>
    <w:rsid w:val="00317608"/>
    <w:rsid w:val="0031763E"/>
    <w:rsid w:val="0031764B"/>
    <w:rsid w:val="00317847"/>
    <w:rsid w:val="003178B6"/>
    <w:rsid w:val="0031791D"/>
    <w:rsid w:val="00317992"/>
    <w:rsid w:val="00317A53"/>
    <w:rsid w:val="00317BA4"/>
    <w:rsid w:val="00317E97"/>
    <w:rsid w:val="00317EB4"/>
    <w:rsid w:val="00317FAF"/>
    <w:rsid w:val="00317FD6"/>
    <w:rsid w:val="0032000C"/>
    <w:rsid w:val="00320017"/>
    <w:rsid w:val="003200F5"/>
    <w:rsid w:val="00320142"/>
    <w:rsid w:val="003201E2"/>
    <w:rsid w:val="003203C3"/>
    <w:rsid w:val="003204F0"/>
    <w:rsid w:val="0032051C"/>
    <w:rsid w:val="00320561"/>
    <w:rsid w:val="00320572"/>
    <w:rsid w:val="003206F1"/>
    <w:rsid w:val="003207C1"/>
    <w:rsid w:val="003207FD"/>
    <w:rsid w:val="0032097E"/>
    <w:rsid w:val="00320A17"/>
    <w:rsid w:val="00320AB9"/>
    <w:rsid w:val="00320BC6"/>
    <w:rsid w:val="00320C01"/>
    <w:rsid w:val="00320C45"/>
    <w:rsid w:val="00320D9F"/>
    <w:rsid w:val="00320DBE"/>
    <w:rsid w:val="0032100A"/>
    <w:rsid w:val="00321108"/>
    <w:rsid w:val="0032114F"/>
    <w:rsid w:val="0032118D"/>
    <w:rsid w:val="00321234"/>
    <w:rsid w:val="0032129E"/>
    <w:rsid w:val="003213EE"/>
    <w:rsid w:val="00321444"/>
    <w:rsid w:val="003214FC"/>
    <w:rsid w:val="003216AF"/>
    <w:rsid w:val="0032176A"/>
    <w:rsid w:val="003218D3"/>
    <w:rsid w:val="00321ABC"/>
    <w:rsid w:val="00321B41"/>
    <w:rsid w:val="00321C1E"/>
    <w:rsid w:val="00321C5A"/>
    <w:rsid w:val="00321EBA"/>
    <w:rsid w:val="00322014"/>
    <w:rsid w:val="00322053"/>
    <w:rsid w:val="00322075"/>
    <w:rsid w:val="0032216D"/>
    <w:rsid w:val="003221C7"/>
    <w:rsid w:val="003221F8"/>
    <w:rsid w:val="003222ED"/>
    <w:rsid w:val="00322332"/>
    <w:rsid w:val="00322375"/>
    <w:rsid w:val="003223EC"/>
    <w:rsid w:val="00322516"/>
    <w:rsid w:val="00322519"/>
    <w:rsid w:val="00322528"/>
    <w:rsid w:val="003225CF"/>
    <w:rsid w:val="00322619"/>
    <w:rsid w:val="003226DE"/>
    <w:rsid w:val="003228FD"/>
    <w:rsid w:val="00322B34"/>
    <w:rsid w:val="00322B58"/>
    <w:rsid w:val="00322CC2"/>
    <w:rsid w:val="00322D94"/>
    <w:rsid w:val="00322DA7"/>
    <w:rsid w:val="00322DE7"/>
    <w:rsid w:val="00322EB3"/>
    <w:rsid w:val="00322F27"/>
    <w:rsid w:val="00322F6D"/>
    <w:rsid w:val="00323087"/>
    <w:rsid w:val="003231BE"/>
    <w:rsid w:val="00323200"/>
    <w:rsid w:val="00323203"/>
    <w:rsid w:val="0032328F"/>
    <w:rsid w:val="003232C1"/>
    <w:rsid w:val="00323312"/>
    <w:rsid w:val="0032340C"/>
    <w:rsid w:val="00323437"/>
    <w:rsid w:val="003234FE"/>
    <w:rsid w:val="00323744"/>
    <w:rsid w:val="003237A3"/>
    <w:rsid w:val="003239DA"/>
    <w:rsid w:val="003239F0"/>
    <w:rsid w:val="00323A7F"/>
    <w:rsid w:val="00323C30"/>
    <w:rsid w:val="00323CCB"/>
    <w:rsid w:val="00323D17"/>
    <w:rsid w:val="00323DA2"/>
    <w:rsid w:val="00323F80"/>
    <w:rsid w:val="00323FC3"/>
    <w:rsid w:val="00324180"/>
    <w:rsid w:val="0032426D"/>
    <w:rsid w:val="00324291"/>
    <w:rsid w:val="003242F1"/>
    <w:rsid w:val="0032430E"/>
    <w:rsid w:val="00324466"/>
    <w:rsid w:val="00324494"/>
    <w:rsid w:val="0032458C"/>
    <w:rsid w:val="00324652"/>
    <w:rsid w:val="00324929"/>
    <w:rsid w:val="003249C7"/>
    <w:rsid w:val="00324BEB"/>
    <w:rsid w:val="00324EA3"/>
    <w:rsid w:val="00324F5C"/>
    <w:rsid w:val="00324F95"/>
    <w:rsid w:val="00325120"/>
    <w:rsid w:val="00325127"/>
    <w:rsid w:val="0032520C"/>
    <w:rsid w:val="0032522A"/>
    <w:rsid w:val="003253FB"/>
    <w:rsid w:val="00325419"/>
    <w:rsid w:val="00325421"/>
    <w:rsid w:val="0032572E"/>
    <w:rsid w:val="00325A52"/>
    <w:rsid w:val="00325AAF"/>
    <w:rsid w:val="00325CF8"/>
    <w:rsid w:val="00325D88"/>
    <w:rsid w:val="00325EE1"/>
    <w:rsid w:val="00325EEB"/>
    <w:rsid w:val="00325F13"/>
    <w:rsid w:val="00325F8D"/>
    <w:rsid w:val="003261ED"/>
    <w:rsid w:val="003262D0"/>
    <w:rsid w:val="003262DE"/>
    <w:rsid w:val="00326336"/>
    <w:rsid w:val="003266C5"/>
    <w:rsid w:val="0032686D"/>
    <w:rsid w:val="00326993"/>
    <w:rsid w:val="00326A8C"/>
    <w:rsid w:val="00326AD3"/>
    <w:rsid w:val="00326B0F"/>
    <w:rsid w:val="00326D4B"/>
    <w:rsid w:val="00326E7F"/>
    <w:rsid w:val="00326F94"/>
    <w:rsid w:val="0032704C"/>
    <w:rsid w:val="003270D9"/>
    <w:rsid w:val="003270E4"/>
    <w:rsid w:val="003271D2"/>
    <w:rsid w:val="00327385"/>
    <w:rsid w:val="003274CA"/>
    <w:rsid w:val="00327553"/>
    <w:rsid w:val="003276EE"/>
    <w:rsid w:val="00327730"/>
    <w:rsid w:val="00327845"/>
    <w:rsid w:val="003278CE"/>
    <w:rsid w:val="00327B7D"/>
    <w:rsid w:val="00327BEA"/>
    <w:rsid w:val="00327D8A"/>
    <w:rsid w:val="00327EE5"/>
    <w:rsid w:val="00327F12"/>
    <w:rsid w:val="00327F8C"/>
    <w:rsid w:val="003300A7"/>
    <w:rsid w:val="00330250"/>
    <w:rsid w:val="003302D7"/>
    <w:rsid w:val="003302E4"/>
    <w:rsid w:val="003303E3"/>
    <w:rsid w:val="00330479"/>
    <w:rsid w:val="003304C8"/>
    <w:rsid w:val="00330511"/>
    <w:rsid w:val="0033058E"/>
    <w:rsid w:val="0033062A"/>
    <w:rsid w:val="0033062B"/>
    <w:rsid w:val="00330746"/>
    <w:rsid w:val="00330755"/>
    <w:rsid w:val="00330BB4"/>
    <w:rsid w:val="00330BC6"/>
    <w:rsid w:val="00330C03"/>
    <w:rsid w:val="00330DFE"/>
    <w:rsid w:val="00330E03"/>
    <w:rsid w:val="00330F05"/>
    <w:rsid w:val="00330F0D"/>
    <w:rsid w:val="00330FD7"/>
    <w:rsid w:val="00331130"/>
    <w:rsid w:val="003312C7"/>
    <w:rsid w:val="003312F0"/>
    <w:rsid w:val="00331386"/>
    <w:rsid w:val="003313A0"/>
    <w:rsid w:val="0033143E"/>
    <w:rsid w:val="003316B7"/>
    <w:rsid w:val="003316D0"/>
    <w:rsid w:val="003317CD"/>
    <w:rsid w:val="0033192F"/>
    <w:rsid w:val="00331B9B"/>
    <w:rsid w:val="00331C10"/>
    <w:rsid w:val="00331CE6"/>
    <w:rsid w:val="00331D61"/>
    <w:rsid w:val="00331F74"/>
    <w:rsid w:val="00332283"/>
    <w:rsid w:val="00332800"/>
    <w:rsid w:val="0033284A"/>
    <w:rsid w:val="00332A1E"/>
    <w:rsid w:val="00332A84"/>
    <w:rsid w:val="00332B09"/>
    <w:rsid w:val="00332B0F"/>
    <w:rsid w:val="00332B5A"/>
    <w:rsid w:val="00332C22"/>
    <w:rsid w:val="00332DD5"/>
    <w:rsid w:val="00332DE7"/>
    <w:rsid w:val="00332E32"/>
    <w:rsid w:val="00332F4E"/>
    <w:rsid w:val="00332FA3"/>
    <w:rsid w:val="00333120"/>
    <w:rsid w:val="0033320E"/>
    <w:rsid w:val="0033322E"/>
    <w:rsid w:val="00333329"/>
    <w:rsid w:val="00333523"/>
    <w:rsid w:val="00333597"/>
    <w:rsid w:val="003336BF"/>
    <w:rsid w:val="0033379C"/>
    <w:rsid w:val="003337DA"/>
    <w:rsid w:val="003338FB"/>
    <w:rsid w:val="00333A7E"/>
    <w:rsid w:val="00333A99"/>
    <w:rsid w:val="00333AA8"/>
    <w:rsid w:val="00333AEB"/>
    <w:rsid w:val="00333BEA"/>
    <w:rsid w:val="00333CC9"/>
    <w:rsid w:val="00333E10"/>
    <w:rsid w:val="00334046"/>
    <w:rsid w:val="0033416E"/>
    <w:rsid w:val="00334180"/>
    <w:rsid w:val="00334218"/>
    <w:rsid w:val="00334220"/>
    <w:rsid w:val="003342E6"/>
    <w:rsid w:val="00334312"/>
    <w:rsid w:val="0033434B"/>
    <w:rsid w:val="00334351"/>
    <w:rsid w:val="00334521"/>
    <w:rsid w:val="003346CD"/>
    <w:rsid w:val="003346CF"/>
    <w:rsid w:val="00334803"/>
    <w:rsid w:val="00334876"/>
    <w:rsid w:val="003348DF"/>
    <w:rsid w:val="00334944"/>
    <w:rsid w:val="00334A2B"/>
    <w:rsid w:val="00334A48"/>
    <w:rsid w:val="00334AB8"/>
    <w:rsid w:val="00334C51"/>
    <w:rsid w:val="00334CE0"/>
    <w:rsid w:val="00334E40"/>
    <w:rsid w:val="00334E77"/>
    <w:rsid w:val="00334EE3"/>
    <w:rsid w:val="00334F0A"/>
    <w:rsid w:val="00334F31"/>
    <w:rsid w:val="00334FDF"/>
    <w:rsid w:val="00335181"/>
    <w:rsid w:val="0033549A"/>
    <w:rsid w:val="003354C9"/>
    <w:rsid w:val="003354D2"/>
    <w:rsid w:val="00335501"/>
    <w:rsid w:val="003356DB"/>
    <w:rsid w:val="003358AD"/>
    <w:rsid w:val="00335943"/>
    <w:rsid w:val="00335961"/>
    <w:rsid w:val="003359AB"/>
    <w:rsid w:val="00335A8F"/>
    <w:rsid w:val="00335B07"/>
    <w:rsid w:val="00335CDE"/>
    <w:rsid w:val="00335D18"/>
    <w:rsid w:val="00335E0F"/>
    <w:rsid w:val="00335E25"/>
    <w:rsid w:val="00335E74"/>
    <w:rsid w:val="00335F7B"/>
    <w:rsid w:val="00335F98"/>
    <w:rsid w:val="00336207"/>
    <w:rsid w:val="00336272"/>
    <w:rsid w:val="00336333"/>
    <w:rsid w:val="003364EC"/>
    <w:rsid w:val="00336779"/>
    <w:rsid w:val="003368B6"/>
    <w:rsid w:val="00336A83"/>
    <w:rsid w:val="00336B27"/>
    <w:rsid w:val="00336D3A"/>
    <w:rsid w:val="00336D77"/>
    <w:rsid w:val="00337006"/>
    <w:rsid w:val="0033706F"/>
    <w:rsid w:val="00337126"/>
    <w:rsid w:val="003371C7"/>
    <w:rsid w:val="0033739B"/>
    <w:rsid w:val="003374F8"/>
    <w:rsid w:val="0033751A"/>
    <w:rsid w:val="00337588"/>
    <w:rsid w:val="003375DA"/>
    <w:rsid w:val="0033771B"/>
    <w:rsid w:val="0033794A"/>
    <w:rsid w:val="003379D0"/>
    <w:rsid w:val="003379FC"/>
    <w:rsid w:val="00337AC7"/>
    <w:rsid w:val="00337E42"/>
    <w:rsid w:val="00337E7D"/>
    <w:rsid w:val="00337F2C"/>
    <w:rsid w:val="003400D6"/>
    <w:rsid w:val="00340150"/>
    <w:rsid w:val="00340234"/>
    <w:rsid w:val="0034038A"/>
    <w:rsid w:val="003405AA"/>
    <w:rsid w:val="00340616"/>
    <w:rsid w:val="00340968"/>
    <w:rsid w:val="00340AAF"/>
    <w:rsid w:val="00340CEA"/>
    <w:rsid w:val="00340D02"/>
    <w:rsid w:val="00340DB5"/>
    <w:rsid w:val="00340F94"/>
    <w:rsid w:val="00340FF1"/>
    <w:rsid w:val="00341086"/>
    <w:rsid w:val="003411D6"/>
    <w:rsid w:val="003412D2"/>
    <w:rsid w:val="0034131A"/>
    <w:rsid w:val="003414D3"/>
    <w:rsid w:val="003415BE"/>
    <w:rsid w:val="003415E9"/>
    <w:rsid w:val="003416D6"/>
    <w:rsid w:val="003416E0"/>
    <w:rsid w:val="00341980"/>
    <w:rsid w:val="00341BD0"/>
    <w:rsid w:val="00341D8F"/>
    <w:rsid w:val="00341DB8"/>
    <w:rsid w:val="00341ED9"/>
    <w:rsid w:val="00341FC7"/>
    <w:rsid w:val="003420B8"/>
    <w:rsid w:val="003420C3"/>
    <w:rsid w:val="003420EE"/>
    <w:rsid w:val="003423B4"/>
    <w:rsid w:val="003423D3"/>
    <w:rsid w:val="00342407"/>
    <w:rsid w:val="003425BC"/>
    <w:rsid w:val="003425C4"/>
    <w:rsid w:val="00342653"/>
    <w:rsid w:val="00342685"/>
    <w:rsid w:val="003426F8"/>
    <w:rsid w:val="00342B49"/>
    <w:rsid w:val="00342BBF"/>
    <w:rsid w:val="00342C1B"/>
    <w:rsid w:val="00342C48"/>
    <w:rsid w:val="00342F1D"/>
    <w:rsid w:val="0034309D"/>
    <w:rsid w:val="003432E8"/>
    <w:rsid w:val="0034338C"/>
    <w:rsid w:val="00343672"/>
    <w:rsid w:val="003436F4"/>
    <w:rsid w:val="0034373B"/>
    <w:rsid w:val="0034374E"/>
    <w:rsid w:val="0034378A"/>
    <w:rsid w:val="00343794"/>
    <w:rsid w:val="003438CE"/>
    <w:rsid w:val="00343BE6"/>
    <w:rsid w:val="00343C78"/>
    <w:rsid w:val="00343C8B"/>
    <w:rsid w:val="00343CBE"/>
    <w:rsid w:val="00343CE7"/>
    <w:rsid w:val="00343CF8"/>
    <w:rsid w:val="00343D94"/>
    <w:rsid w:val="00343FF7"/>
    <w:rsid w:val="0034409F"/>
    <w:rsid w:val="003440F4"/>
    <w:rsid w:val="003441D6"/>
    <w:rsid w:val="0034434B"/>
    <w:rsid w:val="003443F8"/>
    <w:rsid w:val="0034441C"/>
    <w:rsid w:val="0034458F"/>
    <w:rsid w:val="003445A9"/>
    <w:rsid w:val="0034460E"/>
    <w:rsid w:val="00344640"/>
    <w:rsid w:val="00344672"/>
    <w:rsid w:val="00344756"/>
    <w:rsid w:val="003447E2"/>
    <w:rsid w:val="00344910"/>
    <w:rsid w:val="003449DC"/>
    <w:rsid w:val="00344A03"/>
    <w:rsid w:val="00344B4A"/>
    <w:rsid w:val="00344B95"/>
    <w:rsid w:val="00344C17"/>
    <w:rsid w:val="00344D5E"/>
    <w:rsid w:val="00344DB7"/>
    <w:rsid w:val="00344DE1"/>
    <w:rsid w:val="00344DF8"/>
    <w:rsid w:val="00344E5B"/>
    <w:rsid w:val="00344F7A"/>
    <w:rsid w:val="003451E5"/>
    <w:rsid w:val="003454B7"/>
    <w:rsid w:val="0034557A"/>
    <w:rsid w:val="00345585"/>
    <w:rsid w:val="003455D9"/>
    <w:rsid w:val="00345630"/>
    <w:rsid w:val="00345688"/>
    <w:rsid w:val="00345700"/>
    <w:rsid w:val="0034573F"/>
    <w:rsid w:val="003458D9"/>
    <w:rsid w:val="00345B61"/>
    <w:rsid w:val="00345B90"/>
    <w:rsid w:val="00345BB7"/>
    <w:rsid w:val="00345BFB"/>
    <w:rsid w:val="00345D4D"/>
    <w:rsid w:val="00345E26"/>
    <w:rsid w:val="00345E41"/>
    <w:rsid w:val="00345E66"/>
    <w:rsid w:val="00345EB0"/>
    <w:rsid w:val="00345F66"/>
    <w:rsid w:val="00345F68"/>
    <w:rsid w:val="00345FE6"/>
    <w:rsid w:val="00346052"/>
    <w:rsid w:val="00346107"/>
    <w:rsid w:val="00346159"/>
    <w:rsid w:val="003461E6"/>
    <w:rsid w:val="0034628E"/>
    <w:rsid w:val="0034636C"/>
    <w:rsid w:val="003463B1"/>
    <w:rsid w:val="003463BE"/>
    <w:rsid w:val="00346459"/>
    <w:rsid w:val="0034654A"/>
    <w:rsid w:val="003466EA"/>
    <w:rsid w:val="00346749"/>
    <w:rsid w:val="00346772"/>
    <w:rsid w:val="003468BD"/>
    <w:rsid w:val="0034693F"/>
    <w:rsid w:val="00346974"/>
    <w:rsid w:val="00346B9D"/>
    <w:rsid w:val="00346DBE"/>
    <w:rsid w:val="00346EA7"/>
    <w:rsid w:val="00346EC5"/>
    <w:rsid w:val="00346FEC"/>
    <w:rsid w:val="0034702B"/>
    <w:rsid w:val="0034727A"/>
    <w:rsid w:val="00347338"/>
    <w:rsid w:val="00347376"/>
    <w:rsid w:val="00347439"/>
    <w:rsid w:val="003474C6"/>
    <w:rsid w:val="0034762F"/>
    <w:rsid w:val="00347674"/>
    <w:rsid w:val="00347795"/>
    <w:rsid w:val="00347865"/>
    <w:rsid w:val="0034793B"/>
    <w:rsid w:val="00347A0B"/>
    <w:rsid w:val="00347A0E"/>
    <w:rsid w:val="00347A33"/>
    <w:rsid w:val="00347A41"/>
    <w:rsid w:val="00347A64"/>
    <w:rsid w:val="00347A6C"/>
    <w:rsid w:val="00347AE3"/>
    <w:rsid w:val="00347B33"/>
    <w:rsid w:val="00347B67"/>
    <w:rsid w:val="00347BB8"/>
    <w:rsid w:val="00347BC4"/>
    <w:rsid w:val="00347F20"/>
    <w:rsid w:val="00347FBF"/>
    <w:rsid w:val="00350092"/>
    <w:rsid w:val="00350739"/>
    <w:rsid w:val="00350846"/>
    <w:rsid w:val="00350858"/>
    <w:rsid w:val="0035090F"/>
    <w:rsid w:val="00350921"/>
    <w:rsid w:val="00350AFF"/>
    <w:rsid w:val="00350B97"/>
    <w:rsid w:val="00350F37"/>
    <w:rsid w:val="003510B2"/>
    <w:rsid w:val="003510D5"/>
    <w:rsid w:val="00351180"/>
    <w:rsid w:val="003511AA"/>
    <w:rsid w:val="00351357"/>
    <w:rsid w:val="003513EC"/>
    <w:rsid w:val="00351517"/>
    <w:rsid w:val="0035160B"/>
    <w:rsid w:val="003516E3"/>
    <w:rsid w:val="003516EA"/>
    <w:rsid w:val="0035185C"/>
    <w:rsid w:val="00351916"/>
    <w:rsid w:val="003519C2"/>
    <w:rsid w:val="00351AF0"/>
    <w:rsid w:val="00351BE5"/>
    <w:rsid w:val="00351C55"/>
    <w:rsid w:val="00351DEF"/>
    <w:rsid w:val="00351E3E"/>
    <w:rsid w:val="00351ED6"/>
    <w:rsid w:val="00351EEF"/>
    <w:rsid w:val="00351F07"/>
    <w:rsid w:val="00351F0A"/>
    <w:rsid w:val="003520C6"/>
    <w:rsid w:val="0035247C"/>
    <w:rsid w:val="0035247D"/>
    <w:rsid w:val="003526AF"/>
    <w:rsid w:val="0035276D"/>
    <w:rsid w:val="003527AE"/>
    <w:rsid w:val="003527E9"/>
    <w:rsid w:val="0035284D"/>
    <w:rsid w:val="0035291B"/>
    <w:rsid w:val="00352A39"/>
    <w:rsid w:val="00352ABB"/>
    <w:rsid w:val="00352BA5"/>
    <w:rsid w:val="00352C3C"/>
    <w:rsid w:val="00352DC4"/>
    <w:rsid w:val="00352EE3"/>
    <w:rsid w:val="00353003"/>
    <w:rsid w:val="003530E4"/>
    <w:rsid w:val="00353198"/>
    <w:rsid w:val="00353432"/>
    <w:rsid w:val="0035358A"/>
    <w:rsid w:val="00353654"/>
    <w:rsid w:val="00353711"/>
    <w:rsid w:val="003538C0"/>
    <w:rsid w:val="003539B7"/>
    <w:rsid w:val="00353AC4"/>
    <w:rsid w:val="00353B69"/>
    <w:rsid w:val="00353DB5"/>
    <w:rsid w:val="00353E9D"/>
    <w:rsid w:val="00353EEF"/>
    <w:rsid w:val="00354156"/>
    <w:rsid w:val="00354383"/>
    <w:rsid w:val="00354528"/>
    <w:rsid w:val="00354671"/>
    <w:rsid w:val="003548FA"/>
    <w:rsid w:val="00354AA1"/>
    <w:rsid w:val="00354AA9"/>
    <w:rsid w:val="00354BEC"/>
    <w:rsid w:val="00354CBC"/>
    <w:rsid w:val="00354F03"/>
    <w:rsid w:val="00354F77"/>
    <w:rsid w:val="00354F8C"/>
    <w:rsid w:val="00354F9D"/>
    <w:rsid w:val="0035502B"/>
    <w:rsid w:val="003551A4"/>
    <w:rsid w:val="003551E5"/>
    <w:rsid w:val="00355244"/>
    <w:rsid w:val="0035533F"/>
    <w:rsid w:val="00355383"/>
    <w:rsid w:val="00355460"/>
    <w:rsid w:val="00355578"/>
    <w:rsid w:val="00355909"/>
    <w:rsid w:val="00355912"/>
    <w:rsid w:val="003559B9"/>
    <w:rsid w:val="003559BC"/>
    <w:rsid w:val="00355A1D"/>
    <w:rsid w:val="00355BF4"/>
    <w:rsid w:val="00355F4F"/>
    <w:rsid w:val="00355F75"/>
    <w:rsid w:val="0035607A"/>
    <w:rsid w:val="003560D0"/>
    <w:rsid w:val="00356212"/>
    <w:rsid w:val="00356430"/>
    <w:rsid w:val="00356449"/>
    <w:rsid w:val="0035657F"/>
    <w:rsid w:val="0035662B"/>
    <w:rsid w:val="0035671B"/>
    <w:rsid w:val="0035683E"/>
    <w:rsid w:val="003569C4"/>
    <w:rsid w:val="00356A18"/>
    <w:rsid w:val="00356BAA"/>
    <w:rsid w:val="00356C41"/>
    <w:rsid w:val="00356D38"/>
    <w:rsid w:val="00356DCD"/>
    <w:rsid w:val="00356F0A"/>
    <w:rsid w:val="00356F65"/>
    <w:rsid w:val="00357032"/>
    <w:rsid w:val="003570A6"/>
    <w:rsid w:val="003571E4"/>
    <w:rsid w:val="003572E5"/>
    <w:rsid w:val="003572F0"/>
    <w:rsid w:val="00357395"/>
    <w:rsid w:val="003573F0"/>
    <w:rsid w:val="00357484"/>
    <w:rsid w:val="003575B7"/>
    <w:rsid w:val="00357623"/>
    <w:rsid w:val="00357745"/>
    <w:rsid w:val="0035776E"/>
    <w:rsid w:val="003578BA"/>
    <w:rsid w:val="00357934"/>
    <w:rsid w:val="00357953"/>
    <w:rsid w:val="00357A53"/>
    <w:rsid w:val="00357CB7"/>
    <w:rsid w:val="00357CC4"/>
    <w:rsid w:val="00357D80"/>
    <w:rsid w:val="00357E3C"/>
    <w:rsid w:val="00357ED4"/>
    <w:rsid w:val="00357F4C"/>
    <w:rsid w:val="00357FC6"/>
    <w:rsid w:val="00357FCE"/>
    <w:rsid w:val="003600C2"/>
    <w:rsid w:val="003601BF"/>
    <w:rsid w:val="0036022D"/>
    <w:rsid w:val="0036025A"/>
    <w:rsid w:val="0036038C"/>
    <w:rsid w:val="00360448"/>
    <w:rsid w:val="0036044E"/>
    <w:rsid w:val="00360648"/>
    <w:rsid w:val="00360831"/>
    <w:rsid w:val="0036088C"/>
    <w:rsid w:val="0036088E"/>
    <w:rsid w:val="0036091D"/>
    <w:rsid w:val="00360A2B"/>
    <w:rsid w:val="00360AA3"/>
    <w:rsid w:val="00360B42"/>
    <w:rsid w:val="00360C24"/>
    <w:rsid w:val="00360C59"/>
    <w:rsid w:val="00360D79"/>
    <w:rsid w:val="00360D7D"/>
    <w:rsid w:val="00360E4D"/>
    <w:rsid w:val="00361112"/>
    <w:rsid w:val="00361360"/>
    <w:rsid w:val="003613E6"/>
    <w:rsid w:val="00361530"/>
    <w:rsid w:val="0036155F"/>
    <w:rsid w:val="003617C5"/>
    <w:rsid w:val="003618C2"/>
    <w:rsid w:val="00361992"/>
    <w:rsid w:val="003619E7"/>
    <w:rsid w:val="00361A34"/>
    <w:rsid w:val="00361B14"/>
    <w:rsid w:val="00361B49"/>
    <w:rsid w:val="00361B76"/>
    <w:rsid w:val="00361BA4"/>
    <w:rsid w:val="00361BCE"/>
    <w:rsid w:val="00361C96"/>
    <w:rsid w:val="00361CFB"/>
    <w:rsid w:val="00361D3F"/>
    <w:rsid w:val="00361D5E"/>
    <w:rsid w:val="00361EA8"/>
    <w:rsid w:val="00361F13"/>
    <w:rsid w:val="00361F4E"/>
    <w:rsid w:val="00361FCD"/>
    <w:rsid w:val="003620D3"/>
    <w:rsid w:val="00362269"/>
    <w:rsid w:val="0036230D"/>
    <w:rsid w:val="003623DC"/>
    <w:rsid w:val="00362847"/>
    <w:rsid w:val="00362873"/>
    <w:rsid w:val="003629C3"/>
    <w:rsid w:val="003629E4"/>
    <w:rsid w:val="00362AB8"/>
    <w:rsid w:val="00362B40"/>
    <w:rsid w:val="00362BB6"/>
    <w:rsid w:val="00362C9F"/>
    <w:rsid w:val="00362CE8"/>
    <w:rsid w:val="00362D74"/>
    <w:rsid w:val="00362E80"/>
    <w:rsid w:val="00362F1B"/>
    <w:rsid w:val="00363006"/>
    <w:rsid w:val="00363179"/>
    <w:rsid w:val="00363390"/>
    <w:rsid w:val="00363535"/>
    <w:rsid w:val="00363623"/>
    <w:rsid w:val="00363676"/>
    <w:rsid w:val="003637A8"/>
    <w:rsid w:val="003639CD"/>
    <w:rsid w:val="00363A59"/>
    <w:rsid w:val="00363BC5"/>
    <w:rsid w:val="00363C98"/>
    <w:rsid w:val="00363CAC"/>
    <w:rsid w:val="00363DCE"/>
    <w:rsid w:val="00364375"/>
    <w:rsid w:val="003646B1"/>
    <w:rsid w:val="003646CD"/>
    <w:rsid w:val="00364A4F"/>
    <w:rsid w:val="00364A81"/>
    <w:rsid w:val="00364ABD"/>
    <w:rsid w:val="00364B14"/>
    <w:rsid w:val="00364DC8"/>
    <w:rsid w:val="00364E9A"/>
    <w:rsid w:val="003651BB"/>
    <w:rsid w:val="003651D8"/>
    <w:rsid w:val="0036527F"/>
    <w:rsid w:val="00365294"/>
    <w:rsid w:val="003652ED"/>
    <w:rsid w:val="00365402"/>
    <w:rsid w:val="00365806"/>
    <w:rsid w:val="003659CB"/>
    <w:rsid w:val="00365B0E"/>
    <w:rsid w:val="00365B5E"/>
    <w:rsid w:val="00365C95"/>
    <w:rsid w:val="00365F0A"/>
    <w:rsid w:val="00366296"/>
    <w:rsid w:val="00366652"/>
    <w:rsid w:val="003667A5"/>
    <w:rsid w:val="00366AA5"/>
    <w:rsid w:val="00366ABD"/>
    <w:rsid w:val="00366AF5"/>
    <w:rsid w:val="00366CA3"/>
    <w:rsid w:val="00366F7E"/>
    <w:rsid w:val="00366FCB"/>
    <w:rsid w:val="003670B6"/>
    <w:rsid w:val="003671AD"/>
    <w:rsid w:val="00367318"/>
    <w:rsid w:val="0036747A"/>
    <w:rsid w:val="003674CB"/>
    <w:rsid w:val="00367504"/>
    <w:rsid w:val="00367853"/>
    <w:rsid w:val="00367883"/>
    <w:rsid w:val="00367977"/>
    <w:rsid w:val="0036799B"/>
    <w:rsid w:val="00367B5B"/>
    <w:rsid w:val="00367CF0"/>
    <w:rsid w:val="00370037"/>
    <w:rsid w:val="003700B9"/>
    <w:rsid w:val="003700E1"/>
    <w:rsid w:val="003701FE"/>
    <w:rsid w:val="0037046B"/>
    <w:rsid w:val="003704BB"/>
    <w:rsid w:val="00370608"/>
    <w:rsid w:val="0037063A"/>
    <w:rsid w:val="0037065C"/>
    <w:rsid w:val="003706FA"/>
    <w:rsid w:val="0037076A"/>
    <w:rsid w:val="00370836"/>
    <w:rsid w:val="0037085A"/>
    <w:rsid w:val="003708DD"/>
    <w:rsid w:val="0037097F"/>
    <w:rsid w:val="00370980"/>
    <w:rsid w:val="00370984"/>
    <w:rsid w:val="00370C8D"/>
    <w:rsid w:val="00370CC9"/>
    <w:rsid w:val="00370F36"/>
    <w:rsid w:val="00370F42"/>
    <w:rsid w:val="0037103F"/>
    <w:rsid w:val="0037112E"/>
    <w:rsid w:val="00371415"/>
    <w:rsid w:val="00371456"/>
    <w:rsid w:val="0037147C"/>
    <w:rsid w:val="00371554"/>
    <w:rsid w:val="003715C6"/>
    <w:rsid w:val="0037161E"/>
    <w:rsid w:val="003716B3"/>
    <w:rsid w:val="00371756"/>
    <w:rsid w:val="00371816"/>
    <w:rsid w:val="00371848"/>
    <w:rsid w:val="003718E3"/>
    <w:rsid w:val="00371D49"/>
    <w:rsid w:val="00371F15"/>
    <w:rsid w:val="00371F1C"/>
    <w:rsid w:val="00371F4F"/>
    <w:rsid w:val="0037225D"/>
    <w:rsid w:val="00372360"/>
    <w:rsid w:val="003723DA"/>
    <w:rsid w:val="00372403"/>
    <w:rsid w:val="00372430"/>
    <w:rsid w:val="00372970"/>
    <w:rsid w:val="00372AE8"/>
    <w:rsid w:val="00372C05"/>
    <w:rsid w:val="00372C0F"/>
    <w:rsid w:val="00372CD9"/>
    <w:rsid w:val="00372D0A"/>
    <w:rsid w:val="00372ED3"/>
    <w:rsid w:val="00372F12"/>
    <w:rsid w:val="00372F92"/>
    <w:rsid w:val="00373015"/>
    <w:rsid w:val="00373051"/>
    <w:rsid w:val="0037319A"/>
    <w:rsid w:val="003731E5"/>
    <w:rsid w:val="0037323D"/>
    <w:rsid w:val="003733C3"/>
    <w:rsid w:val="00373420"/>
    <w:rsid w:val="00373570"/>
    <w:rsid w:val="003735C2"/>
    <w:rsid w:val="0037367A"/>
    <w:rsid w:val="003736A5"/>
    <w:rsid w:val="0037376E"/>
    <w:rsid w:val="00373843"/>
    <w:rsid w:val="00373926"/>
    <w:rsid w:val="00373973"/>
    <w:rsid w:val="00373990"/>
    <w:rsid w:val="00373A23"/>
    <w:rsid w:val="00373B81"/>
    <w:rsid w:val="00373BFC"/>
    <w:rsid w:val="00373C4C"/>
    <w:rsid w:val="00373C81"/>
    <w:rsid w:val="00373DDC"/>
    <w:rsid w:val="00373E8E"/>
    <w:rsid w:val="00373EA7"/>
    <w:rsid w:val="00373F82"/>
    <w:rsid w:val="003740EF"/>
    <w:rsid w:val="003741C0"/>
    <w:rsid w:val="00374263"/>
    <w:rsid w:val="00374317"/>
    <w:rsid w:val="003743F7"/>
    <w:rsid w:val="00374531"/>
    <w:rsid w:val="0037453C"/>
    <w:rsid w:val="00374715"/>
    <w:rsid w:val="00374727"/>
    <w:rsid w:val="0037473F"/>
    <w:rsid w:val="003747C6"/>
    <w:rsid w:val="003748A1"/>
    <w:rsid w:val="00374A01"/>
    <w:rsid w:val="00374A21"/>
    <w:rsid w:val="00374AF8"/>
    <w:rsid w:val="00374BCB"/>
    <w:rsid w:val="00374BEC"/>
    <w:rsid w:val="00374C33"/>
    <w:rsid w:val="00374CB1"/>
    <w:rsid w:val="00374DB1"/>
    <w:rsid w:val="00374DBB"/>
    <w:rsid w:val="00374DED"/>
    <w:rsid w:val="00374E6F"/>
    <w:rsid w:val="00374E71"/>
    <w:rsid w:val="003750B3"/>
    <w:rsid w:val="003750CE"/>
    <w:rsid w:val="0037513F"/>
    <w:rsid w:val="00375176"/>
    <w:rsid w:val="0037520B"/>
    <w:rsid w:val="00375217"/>
    <w:rsid w:val="00375459"/>
    <w:rsid w:val="0037546D"/>
    <w:rsid w:val="003754B5"/>
    <w:rsid w:val="00375580"/>
    <w:rsid w:val="00375705"/>
    <w:rsid w:val="0037575C"/>
    <w:rsid w:val="00375783"/>
    <w:rsid w:val="00375A1D"/>
    <w:rsid w:val="00375AC3"/>
    <w:rsid w:val="00375B15"/>
    <w:rsid w:val="00375CE3"/>
    <w:rsid w:val="00376016"/>
    <w:rsid w:val="0037609A"/>
    <w:rsid w:val="00376264"/>
    <w:rsid w:val="00376395"/>
    <w:rsid w:val="003763B7"/>
    <w:rsid w:val="0037649E"/>
    <w:rsid w:val="003766AD"/>
    <w:rsid w:val="00376765"/>
    <w:rsid w:val="003767B4"/>
    <w:rsid w:val="003768BB"/>
    <w:rsid w:val="00376B3A"/>
    <w:rsid w:val="00376B9A"/>
    <w:rsid w:val="00376BDB"/>
    <w:rsid w:val="00376BE0"/>
    <w:rsid w:val="00376C35"/>
    <w:rsid w:val="00376C46"/>
    <w:rsid w:val="00376CAB"/>
    <w:rsid w:val="00376D18"/>
    <w:rsid w:val="00376D77"/>
    <w:rsid w:val="00376DC2"/>
    <w:rsid w:val="00377055"/>
    <w:rsid w:val="003770E1"/>
    <w:rsid w:val="0037726F"/>
    <w:rsid w:val="003773F1"/>
    <w:rsid w:val="00377479"/>
    <w:rsid w:val="00377578"/>
    <w:rsid w:val="003776C3"/>
    <w:rsid w:val="003779FD"/>
    <w:rsid w:val="00377ABE"/>
    <w:rsid w:val="00377B97"/>
    <w:rsid w:val="00377BCE"/>
    <w:rsid w:val="00377D17"/>
    <w:rsid w:val="00377D89"/>
    <w:rsid w:val="00377E4B"/>
    <w:rsid w:val="00377E83"/>
    <w:rsid w:val="00377F08"/>
    <w:rsid w:val="00378F4F"/>
    <w:rsid w:val="0038007C"/>
    <w:rsid w:val="00380179"/>
    <w:rsid w:val="003802E2"/>
    <w:rsid w:val="0038036E"/>
    <w:rsid w:val="003804B4"/>
    <w:rsid w:val="0038058B"/>
    <w:rsid w:val="003805FD"/>
    <w:rsid w:val="00380698"/>
    <w:rsid w:val="00380827"/>
    <w:rsid w:val="00380B3A"/>
    <w:rsid w:val="00380BB9"/>
    <w:rsid w:val="00380BFC"/>
    <w:rsid w:val="00380CB4"/>
    <w:rsid w:val="00380CD3"/>
    <w:rsid w:val="00380D10"/>
    <w:rsid w:val="00380E60"/>
    <w:rsid w:val="00380F1C"/>
    <w:rsid w:val="00380F25"/>
    <w:rsid w:val="00380F2A"/>
    <w:rsid w:val="00380F39"/>
    <w:rsid w:val="00380F3F"/>
    <w:rsid w:val="00380F93"/>
    <w:rsid w:val="0038104B"/>
    <w:rsid w:val="00381166"/>
    <w:rsid w:val="003812F0"/>
    <w:rsid w:val="0038141F"/>
    <w:rsid w:val="00381422"/>
    <w:rsid w:val="003814D5"/>
    <w:rsid w:val="0038155D"/>
    <w:rsid w:val="003815F7"/>
    <w:rsid w:val="00381621"/>
    <w:rsid w:val="00381821"/>
    <w:rsid w:val="0038191A"/>
    <w:rsid w:val="00381B40"/>
    <w:rsid w:val="00381CCB"/>
    <w:rsid w:val="00381EAB"/>
    <w:rsid w:val="00381EBD"/>
    <w:rsid w:val="00381ED3"/>
    <w:rsid w:val="00381EFE"/>
    <w:rsid w:val="00381F2F"/>
    <w:rsid w:val="00381FBB"/>
    <w:rsid w:val="00382032"/>
    <w:rsid w:val="00382156"/>
    <w:rsid w:val="0038227F"/>
    <w:rsid w:val="003822AF"/>
    <w:rsid w:val="0038249F"/>
    <w:rsid w:val="00382571"/>
    <w:rsid w:val="00382668"/>
    <w:rsid w:val="0038275C"/>
    <w:rsid w:val="00382869"/>
    <w:rsid w:val="00382ABF"/>
    <w:rsid w:val="00382B75"/>
    <w:rsid w:val="00382BB7"/>
    <w:rsid w:val="00382EB8"/>
    <w:rsid w:val="00382F0C"/>
    <w:rsid w:val="00382F5C"/>
    <w:rsid w:val="0038301B"/>
    <w:rsid w:val="00383058"/>
    <w:rsid w:val="00383075"/>
    <w:rsid w:val="0038340B"/>
    <w:rsid w:val="0038348C"/>
    <w:rsid w:val="003834E0"/>
    <w:rsid w:val="00383584"/>
    <w:rsid w:val="00383691"/>
    <w:rsid w:val="0038370A"/>
    <w:rsid w:val="0038397F"/>
    <w:rsid w:val="00383D74"/>
    <w:rsid w:val="00383D8B"/>
    <w:rsid w:val="00383E1F"/>
    <w:rsid w:val="00383EC5"/>
    <w:rsid w:val="0038413D"/>
    <w:rsid w:val="0038425B"/>
    <w:rsid w:val="0038436D"/>
    <w:rsid w:val="00384495"/>
    <w:rsid w:val="003845B8"/>
    <w:rsid w:val="003845E8"/>
    <w:rsid w:val="00384648"/>
    <w:rsid w:val="003846F9"/>
    <w:rsid w:val="0038470A"/>
    <w:rsid w:val="003847B4"/>
    <w:rsid w:val="0038486C"/>
    <w:rsid w:val="003848D8"/>
    <w:rsid w:val="00384921"/>
    <w:rsid w:val="00384969"/>
    <w:rsid w:val="0038496B"/>
    <w:rsid w:val="00384A4C"/>
    <w:rsid w:val="00384C19"/>
    <w:rsid w:val="00384DC5"/>
    <w:rsid w:val="00384EBE"/>
    <w:rsid w:val="00384F0F"/>
    <w:rsid w:val="00384FDD"/>
    <w:rsid w:val="003850E0"/>
    <w:rsid w:val="003851C6"/>
    <w:rsid w:val="003851CA"/>
    <w:rsid w:val="003852A6"/>
    <w:rsid w:val="00385309"/>
    <w:rsid w:val="00385373"/>
    <w:rsid w:val="003853B2"/>
    <w:rsid w:val="003854A2"/>
    <w:rsid w:val="003854CC"/>
    <w:rsid w:val="003856DD"/>
    <w:rsid w:val="003856E8"/>
    <w:rsid w:val="00385747"/>
    <w:rsid w:val="00385778"/>
    <w:rsid w:val="003858DE"/>
    <w:rsid w:val="0038594E"/>
    <w:rsid w:val="00385978"/>
    <w:rsid w:val="00385999"/>
    <w:rsid w:val="00385ABC"/>
    <w:rsid w:val="00385AC8"/>
    <w:rsid w:val="00385B2B"/>
    <w:rsid w:val="00385DA6"/>
    <w:rsid w:val="00385FC5"/>
    <w:rsid w:val="00386295"/>
    <w:rsid w:val="00386318"/>
    <w:rsid w:val="00386335"/>
    <w:rsid w:val="003863CC"/>
    <w:rsid w:val="0038653C"/>
    <w:rsid w:val="00386770"/>
    <w:rsid w:val="003869E7"/>
    <w:rsid w:val="00386EE9"/>
    <w:rsid w:val="0038716B"/>
    <w:rsid w:val="003872A1"/>
    <w:rsid w:val="003873E7"/>
    <w:rsid w:val="003874CA"/>
    <w:rsid w:val="003874E1"/>
    <w:rsid w:val="00387525"/>
    <w:rsid w:val="0038771E"/>
    <w:rsid w:val="0038793E"/>
    <w:rsid w:val="00387961"/>
    <w:rsid w:val="003879AC"/>
    <w:rsid w:val="00387A80"/>
    <w:rsid w:val="00387A98"/>
    <w:rsid w:val="00387BAF"/>
    <w:rsid w:val="00387BD3"/>
    <w:rsid w:val="00387C3E"/>
    <w:rsid w:val="00387DD5"/>
    <w:rsid w:val="00387EDA"/>
    <w:rsid w:val="00390037"/>
    <w:rsid w:val="0039033F"/>
    <w:rsid w:val="003903DC"/>
    <w:rsid w:val="00390474"/>
    <w:rsid w:val="00390499"/>
    <w:rsid w:val="00390620"/>
    <w:rsid w:val="003907E7"/>
    <w:rsid w:val="0039085D"/>
    <w:rsid w:val="00390A5E"/>
    <w:rsid w:val="00390EF1"/>
    <w:rsid w:val="00391170"/>
    <w:rsid w:val="003911F8"/>
    <w:rsid w:val="00391237"/>
    <w:rsid w:val="003914B8"/>
    <w:rsid w:val="003915BA"/>
    <w:rsid w:val="003915E5"/>
    <w:rsid w:val="0039166E"/>
    <w:rsid w:val="003918AB"/>
    <w:rsid w:val="00391988"/>
    <w:rsid w:val="00391ADE"/>
    <w:rsid w:val="00391B9F"/>
    <w:rsid w:val="00391C24"/>
    <w:rsid w:val="00391C55"/>
    <w:rsid w:val="00391CEC"/>
    <w:rsid w:val="00391D87"/>
    <w:rsid w:val="00391F0D"/>
    <w:rsid w:val="00391F5E"/>
    <w:rsid w:val="0039203F"/>
    <w:rsid w:val="003920AF"/>
    <w:rsid w:val="003920FD"/>
    <w:rsid w:val="00392133"/>
    <w:rsid w:val="003922A8"/>
    <w:rsid w:val="003923F8"/>
    <w:rsid w:val="0039241F"/>
    <w:rsid w:val="003924F6"/>
    <w:rsid w:val="0039290D"/>
    <w:rsid w:val="00392982"/>
    <w:rsid w:val="00392C79"/>
    <w:rsid w:val="00392D91"/>
    <w:rsid w:val="00392E4D"/>
    <w:rsid w:val="00392F3F"/>
    <w:rsid w:val="00392F77"/>
    <w:rsid w:val="00393022"/>
    <w:rsid w:val="0039302A"/>
    <w:rsid w:val="0039304E"/>
    <w:rsid w:val="00393177"/>
    <w:rsid w:val="003931C0"/>
    <w:rsid w:val="003931D3"/>
    <w:rsid w:val="00393357"/>
    <w:rsid w:val="0039338B"/>
    <w:rsid w:val="00393395"/>
    <w:rsid w:val="003933E7"/>
    <w:rsid w:val="0039345A"/>
    <w:rsid w:val="003935E6"/>
    <w:rsid w:val="00393609"/>
    <w:rsid w:val="003937B1"/>
    <w:rsid w:val="0039381C"/>
    <w:rsid w:val="00393A5C"/>
    <w:rsid w:val="00393AB9"/>
    <w:rsid w:val="00393BCD"/>
    <w:rsid w:val="00393D4E"/>
    <w:rsid w:val="00393E88"/>
    <w:rsid w:val="00393EC2"/>
    <w:rsid w:val="00393F54"/>
    <w:rsid w:val="00393FBF"/>
    <w:rsid w:val="00393FE0"/>
    <w:rsid w:val="00394086"/>
    <w:rsid w:val="00394227"/>
    <w:rsid w:val="00394335"/>
    <w:rsid w:val="0039441A"/>
    <w:rsid w:val="00394513"/>
    <w:rsid w:val="00394691"/>
    <w:rsid w:val="0039490B"/>
    <w:rsid w:val="00394AF3"/>
    <w:rsid w:val="00394B02"/>
    <w:rsid w:val="00394B09"/>
    <w:rsid w:val="00394BC1"/>
    <w:rsid w:val="00394CBA"/>
    <w:rsid w:val="00394D50"/>
    <w:rsid w:val="00394E2E"/>
    <w:rsid w:val="00395000"/>
    <w:rsid w:val="00395098"/>
    <w:rsid w:val="003951BC"/>
    <w:rsid w:val="003951F7"/>
    <w:rsid w:val="0039538F"/>
    <w:rsid w:val="0039555F"/>
    <w:rsid w:val="003955EF"/>
    <w:rsid w:val="0039571A"/>
    <w:rsid w:val="00395793"/>
    <w:rsid w:val="003957A7"/>
    <w:rsid w:val="00395864"/>
    <w:rsid w:val="0039599D"/>
    <w:rsid w:val="00395B40"/>
    <w:rsid w:val="00395CB5"/>
    <w:rsid w:val="00396011"/>
    <w:rsid w:val="003960EE"/>
    <w:rsid w:val="003961D6"/>
    <w:rsid w:val="00396243"/>
    <w:rsid w:val="003963EB"/>
    <w:rsid w:val="0039640B"/>
    <w:rsid w:val="003965CC"/>
    <w:rsid w:val="003967AC"/>
    <w:rsid w:val="00396971"/>
    <w:rsid w:val="003969F2"/>
    <w:rsid w:val="00396A0E"/>
    <w:rsid w:val="00396B09"/>
    <w:rsid w:val="00396BFA"/>
    <w:rsid w:val="00396C2E"/>
    <w:rsid w:val="00396C58"/>
    <w:rsid w:val="00396D00"/>
    <w:rsid w:val="00396D0A"/>
    <w:rsid w:val="00396D8D"/>
    <w:rsid w:val="00396F4E"/>
    <w:rsid w:val="00397139"/>
    <w:rsid w:val="00397177"/>
    <w:rsid w:val="00397257"/>
    <w:rsid w:val="003972C3"/>
    <w:rsid w:val="0039733E"/>
    <w:rsid w:val="00397355"/>
    <w:rsid w:val="0039737D"/>
    <w:rsid w:val="003973B0"/>
    <w:rsid w:val="003976E0"/>
    <w:rsid w:val="0039770C"/>
    <w:rsid w:val="003978AE"/>
    <w:rsid w:val="00397980"/>
    <w:rsid w:val="00397AAA"/>
    <w:rsid w:val="00397AC9"/>
    <w:rsid w:val="00397B08"/>
    <w:rsid w:val="00397C74"/>
    <w:rsid w:val="00397D4D"/>
    <w:rsid w:val="00397D72"/>
    <w:rsid w:val="00397E0C"/>
    <w:rsid w:val="00397FB9"/>
    <w:rsid w:val="00397FFC"/>
    <w:rsid w:val="003A01C1"/>
    <w:rsid w:val="003A02DC"/>
    <w:rsid w:val="003A0318"/>
    <w:rsid w:val="003A03C6"/>
    <w:rsid w:val="003A0438"/>
    <w:rsid w:val="003A055D"/>
    <w:rsid w:val="003A059B"/>
    <w:rsid w:val="003A066C"/>
    <w:rsid w:val="003A0826"/>
    <w:rsid w:val="003A0888"/>
    <w:rsid w:val="003A09AA"/>
    <w:rsid w:val="003A0A73"/>
    <w:rsid w:val="003A0E50"/>
    <w:rsid w:val="003A0E55"/>
    <w:rsid w:val="003A0F64"/>
    <w:rsid w:val="003A0FA7"/>
    <w:rsid w:val="003A103D"/>
    <w:rsid w:val="003A153C"/>
    <w:rsid w:val="003A171F"/>
    <w:rsid w:val="003A180E"/>
    <w:rsid w:val="003A1881"/>
    <w:rsid w:val="003A1944"/>
    <w:rsid w:val="003A1981"/>
    <w:rsid w:val="003A1AE1"/>
    <w:rsid w:val="003A1B31"/>
    <w:rsid w:val="003A1C08"/>
    <w:rsid w:val="003A1D65"/>
    <w:rsid w:val="003A1DF4"/>
    <w:rsid w:val="003A1E05"/>
    <w:rsid w:val="003A20B7"/>
    <w:rsid w:val="003A2116"/>
    <w:rsid w:val="003A2187"/>
    <w:rsid w:val="003A21EA"/>
    <w:rsid w:val="003A2275"/>
    <w:rsid w:val="003A227A"/>
    <w:rsid w:val="003A2349"/>
    <w:rsid w:val="003A23B8"/>
    <w:rsid w:val="003A246E"/>
    <w:rsid w:val="003A267A"/>
    <w:rsid w:val="003A2741"/>
    <w:rsid w:val="003A276E"/>
    <w:rsid w:val="003A2775"/>
    <w:rsid w:val="003A27C4"/>
    <w:rsid w:val="003A2885"/>
    <w:rsid w:val="003A2A37"/>
    <w:rsid w:val="003A2A6E"/>
    <w:rsid w:val="003A2A8F"/>
    <w:rsid w:val="003A2C36"/>
    <w:rsid w:val="003A2C50"/>
    <w:rsid w:val="003A2DB6"/>
    <w:rsid w:val="003A2F59"/>
    <w:rsid w:val="003A2FA2"/>
    <w:rsid w:val="003A30EE"/>
    <w:rsid w:val="003A33E9"/>
    <w:rsid w:val="003A3542"/>
    <w:rsid w:val="003A36D3"/>
    <w:rsid w:val="003A36EB"/>
    <w:rsid w:val="003A3714"/>
    <w:rsid w:val="003A37A2"/>
    <w:rsid w:val="003A37FF"/>
    <w:rsid w:val="003A3813"/>
    <w:rsid w:val="003A38AC"/>
    <w:rsid w:val="003A38E6"/>
    <w:rsid w:val="003A3A66"/>
    <w:rsid w:val="003A3B53"/>
    <w:rsid w:val="003A3CA8"/>
    <w:rsid w:val="003A3CDF"/>
    <w:rsid w:val="003A3D9A"/>
    <w:rsid w:val="003A3E79"/>
    <w:rsid w:val="003A3EA8"/>
    <w:rsid w:val="003A3EC4"/>
    <w:rsid w:val="003A3F37"/>
    <w:rsid w:val="003A400E"/>
    <w:rsid w:val="003A4066"/>
    <w:rsid w:val="003A4199"/>
    <w:rsid w:val="003A41C2"/>
    <w:rsid w:val="003A42CA"/>
    <w:rsid w:val="003A448E"/>
    <w:rsid w:val="003A44A8"/>
    <w:rsid w:val="003A44B7"/>
    <w:rsid w:val="003A494E"/>
    <w:rsid w:val="003A4AC9"/>
    <w:rsid w:val="003A4CA7"/>
    <w:rsid w:val="003A4DB4"/>
    <w:rsid w:val="003A4DBD"/>
    <w:rsid w:val="003A4EA2"/>
    <w:rsid w:val="003A4F5D"/>
    <w:rsid w:val="003A5109"/>
    <w:rsid w:val="003A5132"/>
    <w:rsid w:val="003A520A"/>
    <w:rsid w:val="003A52D6"/>
    <w:rsid w:val="003A531B"/>
    <w:rsid w:val="003A5336"/>
    <w:rsid w:val="003A5446"/>
    <w:rsid w:val="003A546B"/>
    <w:rsid w:val="003A54D3"/>
    <w:rsid w:val="003A552D"/>
    <w:rsid w:val="003A562D"/>
    <w:rsid w:val="003A5655"/>
    <w:rsid w:val="003A5704"/>
    <w:rsid w:val="003A5818"/>
    <w:rsid w:val="003A5B17"/>
    <w:rsid w:val="003A5DA5"/>
    <w:rsid w:val="003A5E67"/>
    <w:rsid w:val="003A5E92"/>
    <w:rsid w:val="003A6050"/>
    <w:rsid w:val="003A6159"/>
    <w:rsid w:val="003A62C0"/>
    <w:rsid w:val="003A6325"/>
    <w:rsid w:val="003A66A7"/>
    <w:rsid w:val="003A66C7"/>
    <w:rsid w:val="003A6719"/>
    <w:rsid w:val="003A67D2"/>
    <w:rsid w:val="003A67F9"/>
    <w:rsid w:val="003A6A50"/>
    <w:rsid w:val="003A6A6B"/>
    <w:rsid w:val="003A6B0A"/>
    <w:rsid w:val="003A6C4E"/>
    <w:rsid w:val="003A6C5A"/>
    <w:rsid w:val="003A6CCA"/>
    <w:rsid w:val="003A6F03"/>
    <w:rsid w:val="003A6FAB"/>
    <w:rsid w:val="003A704A"/>
    <w:rsid w:val="003A7214"/>
    <w:rsid w:val="003A722F"/>
    <w:rsid w:val="003A7296"/>
    <w:rsid w:val="003A7298"/>
    <w:rsid w:val="003A72E2"/>
    <w:rsid w:val="003A7300"/>
    <w:rsid w:val="003A740D"/>
    <w:rsid w:val="003A7624"/>
    <w:rsid w:val="003A7637"/>
    <w:rsid w:val="003A7738"/>
    <w:rsid w:val="003A7799"/>
    <w:rsid w:val="003A78AB"/>
    <w:rsid w:val="003A7A5B"/>
    <w:rsid w:val="003A7B27"/>
    <w:rsid w:val="003A7B81"/>
    <w:rsid w:val="003A7BFA"/>
    <w:rsid w:val="003A7C5C"/>
    <w:rsid w:val="003A7C65"/>
    <w:rsid w:val="003A7D1D"/>
    <w:rsid w:val="003A7D53"/>
    <w:rsid w:val="003A7DE7"/>
    <w:rsid w:val="003A7E0E"/>
    <w:rsid w:val="003A7E72"/>
    <w:rsid w:val="003A7EE8"/>
    <w:rsid w:val="003AF564"/>
    <w:rsid w:val="003B001A"/>
    <w:rsid w:val="003B0180"/>
    <w:rsid w:val="003B0205"/>
    <w:rsid w:val="003B02B6"/>
    <w:rsid w:val="003B05B1"/>
    <w:rsid w:val="003B06D3"/>
    <w:rsid w:val="003B06E0"/>
    <w:rsid w:val="003B08F1"/>
    <w:rsid w:val="003B0B0E"/>
    <w:rsid w:val="003B0BD4"/>
    <w:rsid w:val="003B0DCD"/>
    <w:rsid w:val="003B0DCE"/>
    <w:rsid w:val="003B0E37"/>
    <w:rsid w:val="003B0EBD"/>
    <w:rsid w:val="003B0F67"/>
    <w:rsid w:val="003B0FEE"/>
    <w:rsid w:val="003B10AE"/>
    <w:rsid w:val="003B110B"/>
    <w:rsid w:val="003B110E"/>
    <w:rsid w:val="003B1247"/>
    <w:rsid w:val="003B1350"/>
    <w:rsid w:val="003B13BF"/>
    <w:rsid w:val="003B1407"/>
    <w:rsid w:val="003B14D1"/>
    <w:rsid w:val="003B1521"/>
    <w:rsid w:val="003B16FF"/>
    <w:rsid w:val="003B1868"/>
    <w:rsid w:val="003B1883"/>
    <w:rsid w:val="003B1A9D"/>
    <w:rsid w:val="003B1C87"/>
    <w:rsid w:val="003B1D52"/>
    <w:rsid w:val="003B1D6A"/>
    <w:rsid w:val="003B1D74"/>
    <w:rsid w:val="003B1EE1"/>
    <w:rsid w:val="003B1F82"/>
    <w:rsid w:val="003B205E"/>
    <w:rsid w:val="003B209D"/>
    <w:rsid w:val="003B20E4"/>
    <w:rsid w:val="003B2274"/>
    <w:rsid w:val="003B22C4"/>
    <w:rsid w:val="003B22EC"/>
    <w:rsid w:val="003B23C9"/>
    <w:rsid w:val="003B23DC"/>
    <w:rsid w:val="003B268E"/>
    <w:rsid w:val="003B276B"/>
    <w:rsid w:val="003B2800"/>
    <w:rsid w:val="003B28ED"/>
    <w:rsid w:val="003B2939"/>
    <w:rsid w:val="003B2A84"/>
    <w:rsid w:val="003B2B37"/>
    <w:rsid w:val="003B3004"/>
    <w:rsid w:val="003B3058"/>
    <w:rsid w:val="003B3414"/>
    <w:rsid w:val="003B3511"/>
    <w:rsid w:val="003B36B0"/>
    <w:rsid w:val="003B36B7"/>
    <w:rsid w:val="003B3B03"/>
    <w:rsid w:val="003B3B4E"/>
    <w:rsid w:val="003B3BE3"/>
    <w:rsid w:val="003B3E96"/>
    <w:rsid w:val="003B3EC4"/>
    <w:rsid w:val="003B4086"/>
    <w:rsid w:val="003B4288"/>
    <w:rsid w:val="003B43DE"/>
    <w:rsid w:val="003B43F9"/>
    <w:rsid w:val="003B451D"/>
    <w:rsid w:val="003B4569"/>
    <w:rsid w:val="003B46A2"/>
    <w:rsid w:val="003B4878"/>
    <w:rsid w:val="003B48F7"/>
    <w:rsid w:val="003B49DD"/>
    <w:rsid w:val="003B4AC7"/>
    <w:rsid w:val="003B4AEC"/>
    <w:rsid w:val="003B4DA7"/>
    <w:rsid w:val="003B4E06"/>
    <w:rsid w:val="003B4EE1"/>
    <w:rsid w:val="003B5026"/>
    <w:rsid w:val="003B514E"/>
    <w:rsid w:val="003B515E"/>
    <w:rsid w:val="003B51FB"/>
    <w:rsid w:val="003B5346"/>
    <w:rsid w:val="003B5656"/>
    <w:rsid w:val="003B5720"/>
    <w:rsid w:val="003B576B"/>
    <w:rsid w:val="003B57A6"/>
    <w:rsid w:val="003B592E"/>
    <w:rsid w:val="003B5A58"/>
    <w:rsid w:val="003B5AE5"/>
    <w:rsid w:val="003B5DE6"/>
    <w:rsid w:val="003B60DF"/>
    <w:rsid w:val="003B60E5"/>
    <w:rsid w:val="003B6179"/>
    <w:rsid w:val="003B62C7"/>
    <w:rsid w:val="003B6348"/>
    <w:rsid w:val="003B63D9"/>
    <w:rsid w:val="003B6481"/>
    <w:rsid w:val="003B658C"/>
    <w:rsid w:val="003B660E"/>
    <w:rsid w:val="003B67BB"/>
    <w:rsid w:val="003B68A5"/>
    <w:rsid w:val="003B68F2"/>
    <w:rsid w:val="003B695A"/>
    <w:rsid w:val="003B6999"/>
    <w:rsid w:val="003B69DD"/>
    <w:rsid w:val="003B6A3E"/>
    <w:rsid w:val="003B6AF2"/>
    <w:rsid w:val="003B6B4E"/>
    <w:rsid w:val="003B6C25"/>
    <w:rsid w:val="003B6D3B"/>
    <w:rsid w:val="003B6EEA"/>
    <w:rsid w:val="003B6F50"/>
    <w:rsid w:val="003B7069"/>
    <w:rsid w:val="003B7088"/>
    <w:rsid w:val="003B7132"/>
    <w:rsid w:val="003B72D3"/>
    <w:rsid w:val="003B740E"/>
    <w:rsid w:val="003B76FB"/>
    <w:rsid w:val="003B776A"/>
    <w:rsid w:val="003B7898"/>
    <w:rsid w:val="003B78D1"/>
    <w:rsid w:val="003B7A43"/>
    <w:rsid w:val="003B7A99"/>
    <w:rsid w:val="003B7AF0"/>
    <w:rsid w:val="003B7C62"/>
    <w:rsid w:val="003B7E33"/>
    <w:rsid w:val="003B7EC1"/>
    <w:rsid w:val="003B7F3E"/>
    <w:rsid w:val="003B7FD4"/>
    <w:rsid w:val="003B7FD9"/>
    <w:rsid w:val="003C020C"/>
    <w:rsid w:val="003C03F4"/>
    <w:rsid w:val="003C048E"/>
    <w:rsid w:val="003C07D7"/>
    <w:rsid w:val="003C07E6"/>
    <w:rsid w:val="003C09D6"/>
    <w:rsid w:val="003C0AFB"/>
    <w:rsid w:val="003C0BFC"/>
    <w:rsid w:val="003C0C57"/>
    <w:rsid w:val="003C0FF5"/>
    <w:rsid w:val="003C1093"/>
    <w:rsid w:val="003C10E7"/>
    <w:rsid w:val="003C1137"/>
    <w:rsid w:val="003C114F"/>
    <w:rsid w:val="003C1150"/>
    <w:rsid w:val="003C138C"/>
    <w:rsid w:val="003C15B6"/>
    <w:rsid w:val="003C1715"/>
    <w:rsid w:val="003C1753"/>
    <w:rsid w:val="003C1855"/>
    <w:rsid w:val="003C1978"/>
    <w:rsid w:val="003C1B5C"/>
    <w:rsid w:val="003C1D1F"/>
    <w:rsid w:val="003C1F3F"/>
    <w:rsid w:val="003C2010"/>
    <w:rsid w:val="003C2011"/>
    <w:rsid w:val="003C248E"/>
    <w:rsid w:val="003C2554"/>
    <w:rsid w:val="003C25E6"/>
    <w:rsid w:val="003C26B6"/>
    <w:rsid w:val="003C2887"/>
    <w:rsid w:val="003C28E5"/>
    <w:rsid w:val="003C28FA"/>
    <w:rsid w:val="003C2901"/>
    <w:rsid w:val="003C297F"/>
    <w:rsid w:val="003C2A58"/>
    <w:rsid w:val="003C2BF0"/>
    <w:rsid w:val="003C31BB"/>
    <w:rsid w:val="003C335B"/>
    <w:rsid w:val="003C339F"/>
    <w:rsid w:val="003C33DD"/>
    <w:rsid w:val="003C3459"/>
    <w:rsid w:val="003C34F6"/>
    <w:rsid w:val="003C35C0"/>
    <w:rsid w:val="003C367D"/>
    <w:rsid w:val="003C36BB"/>
    <w:rsid w:val="003C377B"/>
    <w:rsid w:val="003C385D"/>
    <w:rsid w:val="003C38E2"/>
    <w:rsid w:val="003C3AF8"/>
    <w:rsid w:val="003C3B88"/>
    <w:rsid w:val="003C3B9E"/>
    <w:rsid w:val="003C3CE5"/>
    <w:rsid w:val="003C3D50"/>
    <w:rsid w:val="003C3EF5"/>
    <w:rsid w:val="003C3F72"/>
    <w:rsid w:val="003C4065"/>
    <w:rsid w:val="003C4258"/>
    <w:rsid w:val="003C4416"/>
    <w:rsid w:val="003C4486"/>
    <w:rsid w:val="003C4491"/>
    <w:rsid w:val="003C4507"/>
    <w:rsid w:val="003C451B"/>
    <w:rsid w:val="003C45AB"/>
    <w:rsid w:val="003C46C7"/>
    <w:rsid w:val="003C4731"/>
    <w:rsid w:val="003C4895"/>
    <w:rsid w:val="003C4A67"/>
    <w:rsid w:val="003C4A77"/>
    <w:rsid w:val="003C4A98"/>
    <w:rsid w:val="003C4AAA"/>
    <w:rsid w:val="003C4B63"/>
    <w:rsid w:val="003C4B6B"/>
    <w:rsid w:val="003C4E65"/>
    <w:rsid w:val="003C4E9D"/>
    <w:rsid w:val="003C50AB"/>
    <w:rsid w:val="003C5177"/>
    <w:rsid w:val="003C52DD"/>
    <w:rsid w:val="003C5341"/>
    <w:rsid w:val="003C535F"/>
    <w:rsid w:val="003C557A"/>
    <w:rsid w:val="003C55C8"/>
    <w:rsid w:val="003C5716"/>
    <w:rsid w:val="003C572B"/>
    <w:rsid w:val="003C5857"/>
    <w:rsid w:val="003C5925"/>
    <w:rsid w:val="003C59E2"/>
    <w:rsid w:val="003C5BAF"/>
    <w:rsid w:val="003C5CBB"/>
    <w:rsid w:val="003C5CFD"/>
    <w:rsid w:val="003C5EE8"/>
    <w:rsid w:val="003C5F83"/>
    <w:rsid w:val="003C60DD"/>
    <w:rsid w:val="003C615A"/>
    <w:rsid w:val="003C6289"/>
    <w:rsid w:val="003C63F0"/>
    <w:rsid w:val="003C65C6"/>
    <w:rsid w:val="003C65D3"/>
    <w:rsid w:val="003C65F7"/>
    <w:rsid w:val="003C6736"/>
    <w:rsid w:val="003C6773"/>
    <w:rsid w:val="003C68BC"/>
    <w:rsid w:val="003C6A4C"/>
    <w:rsid w:val="003C6B3C"/>
    <w:rsid w:val="003C6B7F"/>
    <w:rsid w:val="003C6B9F"/>
    <w:rsid w:val="003C6C93"/>
    <w:rsid w:val="003C6D36"/>
    <w:rsid w:val="003C6E49"/>
    <w:rsid w:val="003C6FC7"/>
    <w:rsid w:val="003C71B2"/>
    <w:rsid w:val="003C71E1"/>
    <w:rsid w:val="003C7247"/>
    <w:rsid w:val="003C727C"/>
    <w:rsid w:val="003C73C9"/>
    <w:rsid w:val="003C76F3"/>
    <w:rsid w:val="003C78FE"/>
    <w:rsid w:val="003C7A0A"/>
    <w:rsid w:val="003C7B56"/>
    <w:rsid w:val="003C7BD2"/>
    <w:rsid w:val="003C7C38"/>
    <w:rsid w:val="003C7C47"/>
    <w:rsid w:val="003C7E60"/>
    <w:rsid w:val="003C7E89"/>
    <w:rsid w:val="003C7F5B"/>
    <w:rsid w:val="003C7FDB"/>
    <w:rsid w:val="003D00A5"/>
    <w:rsid w:val="003D0472"/>
    <w:rsid w:val="003D04FA"/>
    <w:rsid w:val="003D05DD"/>
    <w:rsid w:val="003D063E"/>
    <w:rsid w:val="003D0690"/>
    <w:rsid w:val="003D07EB"/>
    <w:rsid w:val="003D0863"/>
    <w:rsid w:val="003D09E4"/>
    <w:rsid w:val="003D0A16"/>
    <w:rsid w:val="003D0C1D"/>
    <w:rsid w:val="003D0CA1"/>
    <w:rsid w:val="003D128F"/>
    <w:rsid w:val="003D1305"/>
    <w:rsid w:val="003D136E"/>
    <w:rsid w:val="003D14F8"/>
    <w:rsid w:val="003D1539"/>
    <w:rsid w:val="003D18BD"/>
    <w:rsid w:val="003D18F0"/>
    <w:rsid w:val="003D1A5A"/>
    <w:rsid w:val="003D1C85"/>
    <w:rsid w:val="003D1DFB"/>
    <w:rsid w:val="003D1E1D"/>
    <w:rsid w:val="003D1E34"/>
    <w:rsid w:val="003D1F3B"/>
    <w:rsid w:val="003D2039"/>
    <w:rsid w:val="003D207B"/>
    <w:rsid w:val="003D2188"/>
    <w:rsid w:val="003D2268"/>
    <w:rsid w:val="003D2297"/>
    <w:rsid w:val="003D2352"/>
    <w:rsid w:val="003D2357"/>
    <w:rsid w:val="003D2472"/>
    <w:rsid w:val="003D247B"/>
    <w:rsid w:val="003D248A"/>
    <w:rsid w:val="003D24E3"/>
    <w:rsid w:val="003D2558"/>
    <w:rsid w:val="003D2609"/>
    <w:rsid w:val="003D261D"/>
    <w:rsid w:val="003D2636"/>
    <w:rsid w:val="003D26D3"/>
    <w:rsid w:val="003D26E8"/>
    <w:rsid w:val="003D28F3"/>
    <w:rsid w:val="003D2AA4"/>
    <w:rsid w:val="003D2B31"/>
    <w:rsid w:val="003D2B40"/>
    <w:rsid w:val="003D2C46"/>
    <w:rsid w:val="003D2C47"/>
    <w:rsid w:val="003D2CB7"/>
    <w:rsid w:val="003D2CC5"/>
    <w:rsid w:val="003D2E27"/>
    <w:rsid w:val="003D2E73"/>
    <w:rsid w:val="003D2F8B"/>
    <w:rsid w:val="003D30DD"/>
    <w:rsid w:val="003D31FA"/>
    <w:rsid w:val="003D329C"/>
    <w:rsid w:val="003D343E"/>
    <w:rsid w:val="003D3621"/>
    <w:rsid w:val="003D3766"/>
    <w:rsid w:val="003D3824"/>
    <w:rsid w:val="003D38DF"/>
    <w:rsid w:val="003D396C"/>
    <w:rsid w:val="003D3A62"/>
    <w:rsid w:val="003D3C4D"/>
    <w:rsid w:val="003D403E"/>
    <w:rsid w:val="003D41F7"/>
    <w:rsid w:val="003D4210"/>
    <w:rsid w:val="003D42FF"/>
    <w:rsid w:val="003D435A"/>
    <w:rsid w:val="003D43A7"/>
    <w:rsid w:val="003D48BD"/>
    <w:rsid w:val="003D4A53"/>
    <w:rsid w:val="003D4A63"/>
    <w:rsid w:val="003D4C38"/>
    <w:rsid w:val="003D4DB8"/>
    <w:rsid w:val="003D4E05"/>
    <w:rsid w:val="003D4E07"/>
    <w:rsid w:val="003D4E5C"/>
    <w:rsid w:val="003D4EC3"/>
    <w:rsid w:val="003D4ED3"/>
    <w:rsid w:val="003D4F2C"/>
    <w:rsid w:val="003D5059"/>
    <w:rsid w:val="003D508A"/>
    <w:rsid w:val="003D50AC"/>
    <w:rsid w:val="003D5222"/>
    <w:rsid w:val="003D5348"/>
    <w:rsid w:val="003D563C"/>
    <w:rsid w:val="003D56BF"/>
    <w:rsid w:val="003D5755"/>
    <w:rsid w:val="003D57E5"/>
    <w:rsid w:val="003D5955"/>
    <w:rsid w:val="003D59A2"/>
    <w:rsid w:val="003D5B39"/>
    <w:rsid w:val="003D5B57"/>
    <w:rsid w:val="003D5CC5"/>
    <w:rsid w:val="003D5CD8"/>
    <w:rsid w:val="003D5F4E"/>
    <w:rsid w:val="003D6027"/>
    <w:rsid w:val="003D61EC"/>
    <w:rsid w:val="003D6202"/>
    <w:rsid w:val="003D629A"/>
    <w:rsid w:val="003D62E6"/>
    <w:rsid w:val="003D6450"/>
    <w:rsid w:val="003D6593"/>
    <w:rsid w:val="003D6713"/>
    <w:rsid w:val="003D6897"/>
    <w:rsid w:val="003D6AFF"/>
    <w:rsid w:val="003D6B37"/>
    <w:rsid w:val="003D6C54"/>
    <w:rsid w:val="003D6DA2"/>
    <w:rsid w:val="003D6E5C"/>
    <w:rsid w:val="003D6F81"/>
    <w:rsid w:val="003D7049"/>
    <w:rsid w:val="003D7077"/>
    <w:rsid w:val="003D70CC"/>
    <w:rsid w:val="003D70F4"/>
    <w:rsid w:val="003D720D"/>
    <w:rsid w:val="003D7287"/>
    <w:rsid w:val="003D72D2"/>
    <w:rsid w:val="003D7459"/>
    <w:rsid w:val="003D7462"/>
    <w:rsid w:val="003D753E"/>
    <w:rsid w:val="003D75BF"/>
    <w:rsid w:val="003D75C5"/>
    <w:rsid w:val="003D7A31"/>
    <w:rsid w:val="003D7AC0"/>
    <w:rsid w:val="003D7B01"/>
    <w:rsid w:val="003D7BFB"/>
    <w:rsid w:val="003D7C70"/>
    <w:rsid w:val="003D7CFD"/>
    <w:rsid w:val="003E020F"/>
    <w:rsid w:val="003E0288"/>
    <w:rsid w:val="003E03C1"/>
    <w:rsid w:val="003E0648"/>
    <w:rsid w:val="003E0705"/>
    <w:rsid w:val="003E0855"/>
    <w:rsid w:val="003E090D"/>
    <w:rsid w:val="003E09A6"/>
    <w:rsid w:val="003E09C6"/>
    <w:rsid w:val="003E0C4F"/>
    <w:rsid w:val="003E0E36"/>
    <w:rsid w:val="003E0E8D"/>
    <w:rsid w:val="003E1076"/>
    <w:rsid w:val="003E1270"/>
    <w:rsid w:val="003E12F5"/>
    <w:rsid w:val="003E1358"/>
    <w:rsid w:val="003E13F1"/>
    <w:rsid w:val="003E1601"/>
    <w:rsid w:val="003E164A"/>
    <w:rsid w:val="003E1699"/>
    <w:rsid w:val="003E16A9"/>
    <w:rsid w:val="003E16BC"/>
    <w:rsid w:val="003E18BE"/>
    <w:rsid w:val="003E1932"/>
    <w:rsid w:val="003E1955"/>
    <w:rsid w:val="003E1A1D"/>
    <w:rsid w:val="003E1A47"/>
    <w:rsid w:val="003E1A96"/>
    <w:rsid w:val="003E1DC5"/>
    <w:rsid w:val="003E1E1C"/>
    <w:rsid w:val="003E1F9A"/>
    <w:rsid w:val="003E20AA"/>
    <w:rsid w:val="003E21CF"/>
    <w:rsid w:val="003E22DA"/>
    <w:rsid w:val="003E23F4"/>
    <w:rsid w:val="003E257A"/>
    <w:rsid w:val="003E271A"/>
    <w:rsid w:val="003E2776"/>
    <w:rsid w:val="003E2999"/>
    <w:rsid w:val="003E2B3F"/>
    <w:rsid w:val="003E2BA5"/>
    <w:rsid w:val="003E2C4E"/>
    <w:rsid w:val="003E2D05"/>
    <w:rsid w:val="003E2D3A"/>
    <w:rsid w:val="003E2FA6"/>
    <w:rsid w:val="003E306E"/>
    <w:rsid w:val="003E30D7"/>
    <w:rsid w:val="003E30EF"/>
    <w:rsid w:val="003E327F"/>
    <w:rsid w:val="003E32E8"/>
    <w:rsid w:val="003E32E9"/>
    <w:rsid w:val="003E3393"/>
    <w:rsid w:val="003E339F"/>
    <w:rsid w:val="003E35E5"/>
    <w:rsid w:val="003E3602"/>
    <w:rsid w:val="003E37F5"/>
    <w:rsid w:val="003E3879"/>
    <w:rsid w:val="003E3998"/>
    <w:rsid w:val="003E3CD8"/>
    <w:rsid w:val="003E3F3B"/>
    <w:rsid w:val="003E3F40"/>
    <w:rsid w:val="003E3F7A"/>
    <w:rsid w:val="003E40DE"/>
    <w:rsid w:val="003E41F7"/>
    <w:rsid w:val="003E428D"/>
    <w:rsid w:val="003E42FE"/>
    <w:rsid w:val="003E44D4"/>
    <w:rsid w:val="003E463A"/>
    <w:rsid w:val="003E4689"/>
    <w:rsid w:val="003E468D"/>
    <w:rsid w:val="003E46E6"/>
    <w:rsid w:val="003E4799"/>
    <w:rsid w:val="003E4845"/>
    <w:rsid w:val="003E49C7"/>
    <w:rsid w:val="003E4A5A"/>
    <w:rsid w:val="003E4AEC"/>
    <w:rsid w:val="003E4B7E"/>
    <w:rsid w:val="003E4C62"/>
    <w:rsid w:val="003E4E03"/>
    <w:rsid w:val="003E4E4E"/>
    <w:rsid w:val="003E4E64"/>
    <w:rsid w:val="003E4FB6"/>
    <w:rsid w:val="003E4FCD"/>
    <w:rsid w:val="003E4FCE"/>
    <w:rsid w:val="003E53CA"/>
    <w:rsid w:val="003E55C8"/>
    <w:rsid w:val="003E56A9"/>
    <w:rsid w:val="003E56B7"/>
    <w:rsid w:val="003E57E4"/>
    <w:rsid w:val="003E5D65"/>
    <w:rsid w:val="003E5E3F"/>
    <w:rsid w:val="003E5E82"/>
    <w:rsid w:val="003E5EC4"/>
    <w:rsid w:val="003E5F96"/>
    <w:rsid w:val="003E61CE"/>
    <w:rsid w:val="003E6285"/>
    <w:rsid w:val="003E62A0"/>
    <w:rsid w:val="003E646F"/>
    <w:rsid w:val="003E6594"/>
    <w:rsid w:val="003E6627"/>
    <w:rsid w:val="003E67CC"/>
    <w:rsid w:val="003E6938"/>
    <w:rsid w:val="003E6976"/>
    <w:rsid w:val="003E6CCA"/>
    <w:rsid w:val="003E6E06"/>
    <w:rsid w:val="003E6E1E"/>
    <w:rsid w:val="003E6E25"/>
    <w:rsid w:val="003E6F20"/>
    <w:rsid w:val="003E714B"/>
    <w:rsid w:val="003E730D"/>
    <w:rsid w:val="003E7472"/>
    <w:rsid w:val="003E768B"/>
    <w:rsid w:val="003E7A52"/>
    <w:rsid w:val="003E7A68"/>
    <w:rsid w:val="003E7C50"/>
    <w:rsid w:val="003E7CD8"/>
    <w:rsid w:val="003E7D67"/>
    <w:rsid w:val="003E7D75"/>
    <w:rsid w:val="003E7EDE"/>
    <w:rsid w:val="003E7FCB"/>
    <w:rsid w:val="003F00A1"/>
    <w:rsid w:val="003F0171"/>
    <w:rsid w:val="003F01B3"/>
    <w:rsid w:val="003F0361"/>
    <w:rsid w:val="003F036A"/>
    <w:rsid w:val="003F03E5"/>
    <w:rsid w:val="003F0560"/>
    <w:rsid w:val="003F073F"/>
    <w:rsid w:val="003F09C3"/>
    <w:rsid w:val="003F09D3"/>
    <w:rsid w:val="003F09F3"/>
    <w:rsid w:val="003F0A04"/>
    <w:rsid w:val="003F0A0E"/>
    <w:rsid w:val="003F0AB2"/>
    <w:rsid w:val="003F0B7E"/>
    <w:rsid w:val="003F0B8E"/>
    <w:rsid w:val="003F0E29"/>
    <w:rsid w:val="003F0E84"/>
    <w:rsid w:val="003F0EB0"/>
    <w:rsid w:val="003F0F27"/>
    <w:rsid w:val="003F0FC4"/>
    <w:rsid w:val="003F101E"/>
    <w:rsid w:val="003F1022"/>
    <w:rsid w:val="003F11B7"/>
    <w:rsid w:val="003F13E5"/>
    <w:rsid w:val="003F1590"/>
    <w:rsid w:val="003F171C"/>
    <w:rsid w:val="003F17A4"/>
    <w:rsid w:val="003F194D"/>
    <w:rsid w:val="003F1950"/>
    <w:rsid w:val="003F19A5"/>
    <w:rsid w:val="003F1AE2"/>
    <w:rsid w:val="003F1CFD"/>
    <w:rsid w:val="003F1D4C"/>
    <w:rsid w:val="003F1D63"/>
    <w:rsid w:val="003F1DAF"/>
    <w:rsid w:val="003F1E9E"/>
    <w:rsid w:val="003F2044"/>
    <w:rsid w:val="003F22C8"/>
    <w:rsid w:val="003F231D"/>
    <w:rsid w:val="003F2328"/>
    <w:rsid w:val="003F2371"/>
    <w:rsid w:val="003F238E"/>
    <w:rsid w:val="003F2511"/>
    <w:rsid w:val="003F25C3"/>
    <w:rsid w:val="003F266F"/>
    <w:rsid w:val="003F27CC"/>
    <w:rsid w:val="003F27F5"/>
    <w:rsid w:val="003F28E9"/>
    <w:rsid w:val="003F2CA4"/>
    <w:rsid w:val="003F2DA1"/>
    <w:rsid w:val="003F2E31"/>
    <w:rsid w:val="003F2EA3"/>
    <w:rsid w:val="003F2EA7"/>
    <w:rsid w:val="003F2F19"/>
    <w:rsid w:val="003F3294"/>
    <w:rsid w:val="003F32D6"/>
    <w:rsid w:val="003F32E4"/>
    <w:rsid w:val="003F32FC"/>
    <w:rsid w:val="003F3382"/>
    <w:rsid w:val="003F35FD"/>
    <w:rsid w:val="003F363C"/>
    <w:rsid w:val="003F365C"/>
    <w:rsid w:val="003F3847"/>
    <w:rsid w:val="003F3973"/>
    <w:rsid w:val="003F3AED"/>
    <w:rsid w:val="003F3C05"/>
    <w:rsid w:val="003F3C3E"/>
    <w:rsid w:val="003F3CD7"/>
    <w:rsid w:val="003F3EB2"/>
    <w:rsid w:val="003F3F46"/>
    <w:rsid w:val="003F3FED"/>
    <w:rsid w:val="003F4009"/>
    <w:rsid w:val="003F4111"/>
    <w:rsid w:val="003F416B"/>
    <w:rsid w:val="003F41C5"/>
    <w:rsid w:val="003F41CB"/>
    <w:rsid w:val="003F4438"/>
    <w:rsid w:val="003F454E"/>
    <w:rsid w:val="003F45EF"/>
    <w:rsid w:val="003F4622"/>
    <w:rsid w:val="003F464E"/>
    <w:rsid w:val="003F4785"/>
    <w:rsid w:val="003F47E6"/>
    <w:rsid w:val="003F4833"/>
    <w:rsid w:val="003F4D38"/>
    <w:rsid w:val="003F5055"/>
    <w:rsid w:val="003F50AE"/>
    <w:rsid w:val="003F525E"/>
    <w:rsid w:val="003F5285"/>
    <w:rsid w:val="003F52A1"/>
    <w:rsid w:val="003F52B6"/>
    <w:rsid w:val="003F52ED"/>
    <w:rsid w:val="003F534E"/>
    <w:rsid w:val="003F5407"/>
    <w:rsid w:val="003F5605"/>
    <w:rsid w:val="003F57B6"/>
    <w:rsid w:val="003F59B8"/>
    <w:rsid w:val="003F5AB2"/>
    <w:rsid w:val="003F5AB4"/>
    <w:rsid w:val="003F5BAC"/>
    <w:rsid w:val="003F5C26"/>
    <w:rsid w:val="003F5DEC"/>
    <w:rsid w:val="003F5ED5"/>
    <w:rsid w:val="003F5EFD"/>
    <w:rsid w:val="003F5FB4"/>
    <w:rsid w:val="003F613F"/>
    <w:rsid w:val="003F6214"/>
    <w:rsid w:val="003F6220"/>
    <w:rsid w:val="003F6273"/>
    <w:rsid w:val="003F62B7"/>
    <w:rsid w:val="003F634E"/>
    <w:rsid w:val="003F63BB"/>
    <w:rsid w:val="003F63DB"/>
    <w:rsid w:val="003F64AD"/>
    <w:rsid w:val="003F6503"/>
    <w:rsid w:val="003F6506"/>
    <w:rsid w:val="003F650C"/>
    <w:rsid w:val="003F6741"/>
    <w:rsid w:val="003F67EF"/>
    <w:rsid w:val="003F67FC"/>
    <w:rsid w:val="003F685F"/>
    <w:rsid w:val="003F687C"/>
    <w:rsid w:val="003F694E"/>
    <w:rsid w:val="003F6A35"/>
    <w:rsid w:val="003F6B80"/>
    <w:rsid w:val="003F6CC2"/>
    <w:rsid w:val="003F703F"/>
    <w:rsid w:val="003F7258"/>
    <w:rsid w:val="003F7431"/>
    <w:rsid w:val="003F743E"/>
    <w:rsid w:val="003F7473"/>
    <w:rsid w:val="003F74F0"/>
    <w:rsid w:val="003F755F"/>
    <w:rsid w:val="003F7648"/>
    <w:rsid w:val="003F765C"/>
    <w:rsid w:val="003F76B5"/>
    <w:rsid w:val="003F7709"/>
    <w:rsid w:val="003F7842"/>
    <w:rsid w:val="003F7B71"/>
    <w:rsid w:val="003F7CB3"/>
    <w:rsid w:val="003F7CDF"/>
    <w:rsid w:val="003F7CF9"/>
    <w:rsid w:val="003F7DFE"/>
    <w:rsid w:val="003F7FAC"/>
    <w:rsid w:val="00400003"/>
    <w:rsid w:val="00400215"/>
    <w:rsid w:val="00400272"/>
    <w:rsid w:val="00400311"/>
    <w:rsid w:val="004003B4"/>
    <w:rsid w:val="004003BA"/>
    <w:rsid w:val="0040067F"/>
    <w:rsid w:val="00400714"/>
    <w:rsid w:val="00400717"/>
    <w:rsid w:val="00400782"/>
    <w:rsid w:val="004007E1"/>
    <w:rsid w:val="0040080F"/>
    <w:rsid w:val="0040096D"/>
    <w:rsid w:val="00400995"/>
    <w:rsid w:val="00400AD3"/>
    <w:rsid w:val="00400BD5"/>
    <w:rsid w:val="00400D09"/>
    <w:rsid w:val="00400F06"/>
    <w:rsid w:val="00400FF3"/>
    <w:rsid w:val="004010D7"/>
    <w:rsid w:val="0040111B"/>
    <w:rsid w:val="0040129A"/>
    <w:rsid w:val="0040139B"/>
    <w:rsid w:val="0040140F"/>
    <w:rsid w:val="0040161E"/>
    <w:rsid w:val="004018B3"/>
    <w:rsid w:val="00401947"/>
    <w:rsid w:val="004019B4"/>
    <w:rsid w:val="00401A1F"/>
    <w:rsid w:val="00401A69"/>
    <w:rsid w:val="00401B78"/>
    <w:rsid w:val="00401B7C"/>
    <w:rsid w:val="00401C69"/>
    <w:rsid w:val="00401C6F"/>
    <w:rsid w:val="00401E16"/>
    <w:rsid w:val="004022C5"/>
    <w:rsid w:val="00402477"/>
    <w:rsid w:val="004025C4"/>
    <w:rsid w:val="00402660"/>
    <w:rsid w:val="0040279D"/>
    <w:rsid w:val="00402827"/>
    <w:rsid w:val="0040291E"/>
    <w:rsid w:val="0040292F"/>
    <w:rsid w:val="004029BA"/>
    <w:rsid w:val="00402B1F"/>
    <w:rsid w:val="00402B2C"/>
    <w:rsid w:val="00402CDC"/>
    <w:rsid w:val="00402F17"/>
    <w:rsid w:val="00402F4A"/>
    <w:rsid w:val="00402F74"/>
    <w:rsid w:val="00403051"/>
    <w:rsid w:val="004030A2"/>
    <w:rsid w:val="00403148"/>
    <w:rsid w:val="00403188"/>
    <w:rsid w:val="004032A6"/>
    <w:rsid w:val="004032D9"/>
    <w:rsid w:val="004033C4"/>
    <w:rsid w:val="00403428"/>
    <w:rsid w:val="00403748"/>
    <w:rsid w:val="0040394B"/>
    <w:rsid w:val="00403B20"/>
    <w:rsid w:val="00403C10"/>
    <w:rsid w:val="00403C2A"/>
    <w:rsid w:val="00403FD1"/>
    <w:rsid w:val="00404110"/>
    <w:rsid w:val="004041BE"/>
    <w:rsid w:val="004043D0"/>
    <w:rsid w:val="004043E6"/>
    <w:rsid w:val="004044D4"/>
    <w:rsid w:val="00404634"/>
    <w:rsid w:val="0040494E"/>
    <w:rsid w:val="004049A4"/>
    <w:rsid w:val="00404A9D"/>
    <w:rsid w:val="00404B29"/>
    <w:rsid w:val="00404CD9"/>
    <w:rsid w:val="00404DA0"/>
    <w:rsid w:val="00404E75"/>
    <w:rsid w:val="00404EF5"/>
    <w:rsid w:val="00404EFB"/>
    <w:rsid w:val="00404F74"/>
    <w:rsid w:val="00405022"/>
    <w:rsid w:val="004050B4"/>
    <w:rsid w:val="00405121"/>
    <w:rsid w:val="00405159"/>
    <w:rsid w:val="00405181"/>
    <w:rsid w:val="004052C2"/>
    <w:rsid w:val="00405340"/>
    <w:rsid w:val="00405605"/>
    <w:rsid w:val="0040560A"/>
    <w:rsid w:val="004058A8"/>
    <w:rsid w:val="00405944"/>
    <w:rsid w:val="00405A22"/>
    <w:rsid w:val="00405A27"/>
    <w:rsid w:val="00405A34"/>
    <w:rsid w:val="00405B89"/>
    <w:rsid w:val="00405DD1"/>
    <w:rsid w:val="00405E75"/>
    <w:rsid w:val="00405F81"/>
    <w:rsid w:val="004060BB"/>
    <w:rsid w:val="0040611F"/>
    <w:rsid w:val="00406234"/>
    <w:rsid w:val="00406236"/>
    <w:rsid w:val="00406246"/>
    <w:rsid w:val="00406282"/>
    <w:rsid w:val="004063B5"/>
    <w:rsid w:val="00406443"/>
    <w:rsid w:val="00406507"/>
    <w:rsid w:val="00406586"/>
    <w:rsid w:val="004065EB"/>
    <w:rsid w:val="004066DE"/>
    <w:rsid w:val="004067E3"/>
    <w:rsid w:val="00406870"/>
    <w:rsid w:val="00406877"/>
    <w:rsid w:val="00406968"/>
    <w:rsid w:val="0040697B"/>
    <w:rsid w:val="004069E8"/>
    <w:rsid w:val="00406A26"/>
    <w:rsid w:val="00406A8E"/>
    <w:rsid w:val="00406AF2"/>
    <w:rsid w:val="00406B29"/>
    <w:rsid w:val="00406C7F"/>
    <w:rsid w:val="00406CB4"/>
    <w:rsid w:val="00406D91"/>
    <w:rsid w:val="00406E42"/>
    <w:rsid w:val="00406FC4"/>
    <w:rsid w:val="00406FCD"/>
    <w:rsid w:val="004071D2"/>
    <w:rsid w:val="00407254"/>
    <w:rsid w:val="004072B9"/>
    <w:rsid w:val="0040742B"/>
    <w:rsid w:val="00407449"/>
    <w:rsid w:val="004074F1"/>
    <w:rsid w:val="0040774F"/>
    <w:rsid w:val="00407805"/>
    <w:rsid w:val="00407828"/>
    <w:rsid w:val="00407A77"/>
    <w:rsid w:val="00407B04"/>
    <w:rsid w:val="00407DFD"/>
    <w:rsid w:val="00407F80"/>
    <w:rsid w:val="00407F9F"/>
    <w:rsid w:val="0041030D"/>
    <w:rsid w:val="0041033E"/>
    <w:rsid w:val="00410442"/>
    <w:rsid w:val="0041054F"/>
    <w:rsid w:val="00410632"/>
    <w:rsid w:val="004107A1"/>
    <w:rsid w:val="0041084A"/>
    <w:rsid w:val="00410878"/>
    <w:rsid w:val="00410B3D"/>
    <w:rsid w:val="00410B45"/>
    <w:rsid w:val="00410CA0"/>
    <w:rsid w:val="00410D41"/>
    <w:rsid w:val="00410D54"/>
    <w:rsid w:val="00410F77"/>
    <w:rsid w:val="004110D3"/>
    <w:rsid w:val="0041116B"/>
    <w:rsid w:val="00411178"/>
    <w:rsid w:val="00411187"/>
    <w:rsid w:val="004111A4"/>
    <w:rsid w:val="00411219"/>
    <w:rsid w:val="00411238"/>
    <w:rsid w:val="0041129B"/>
    <w:rsid w:val="004112EA"/>
    <w:rsid w:val="004112F9"/>
    <w:rsid w:val="004112FE"/>
    <w:rsid w:val="004113C9"/>
    <w:rsid w:val="0041170C"/>
    <w:rsid w:val="004117D9"/>
    <w:rsid w:val="00411996"/>
    <w:rsid w:val="00411B76"/>
    <w:rsid w:val="00411E33"/>
    <w:rsid w:val="004120BB"/>
    <w:rsid w:val="004122F7"/>
    <w:rsid w:val="00412682"/>
    <w:rsid w:val="0041279E"/>
    <w:rsid w:val="004128E7"/>
    <w:rsid w:val="0041295C"/>
    <w:rsid w:val="004129F7"/>
    <w:rsid w:val="00412A35"/>
    <w:rsid w:val="00412D54"/>
    <w:rsid w:val="00412E5D"/>
    <w:rsid w:val="00412E6F"/>
    <w:rsid w:val="00412E92"/>
    <w:rsid w:val="00412F25"/>
    <w:rsid w:val="00412FFB"/>
    <w:rsid w:val="00413011"/>
    <w:rsid w:val="00413079"/>
    <w:rsid w:val="004131C3"/>
    <w:rsid w:val="0041321E"/>
    <w:rsid w:val="004133BB"/>
    <w:rsid w:val="004134BA"/>
    <w:rsid w:val="004135E0"/>
    <w:rsid w:val="004135F9"/>
    <w:rsid w:val="004136EF"/>
    <w:rsid w:val="004137C0"/>
    <w:rsid w:val="00413983"/>
    <w:rsid w:val="00413B66"/>
    <w:rsid w:val="00413E73"/>
    <w:rsid w:val="00413EA5"/>
    <w:rsid w:val="00413FD2"/>
    <w:rsid w:val="00414005"/>
    <w:rsid w:val="004141DC"/>
    <w:rsid w:val="004141EE"/>
    <w:rsid w:val="0041424F"/>
    <w:rsid w:val="004142F9"/>
    <w:rsid w:val="00414369"/>
    <w:rsid w:val="00414398"/>
    <w:rsid w:val="00414489"/>
    <w:rsid w:val="0041449E"/>
    <w:rsid w:val="00414566"/>
    <w:rsid w:val="004145BD"/>
    <w:rsid w:val="004145D9"/>
    <w:rsid w:val="00414615"/>
    <w:rsid w:val="00414715"/>
    <w:rsid w:val="004148BD"/>
    <w:rsid w:val="00414914"/>
    <w:rsid w:val="004149DB"/>
    <w:rsid w:val="00414D25"/>
    <w:rsid w:val="00414E45"/>
    <w:rsid w:val="00414FFC"/>
    <w:rsid w:val="004150BA"/>
    <w:rsid w:val="00415134"/>
    <w:rsid w:val="0041539C"/>
    <w:rsid w:val="0041567F"/>
    <w:rsid w:val="0041569D"/>
    <w:rsid w:val="004157A3"/>
    <w:rsid w:val="004158CA"/>
    <w:rsid w:val="00415AE4"/>
    <w:rsid w:val="00415AF3"/>
    <w:rsid w:val="00415C1D"/>
    <w:rsid w:val="00415D80"/>
    <w:rsid w:val="00415DA3"/>
    <w:rsid w:val="00415DF9"/>
    <w:rsid w:val="00415F0E"/>
    <w:rsid w:val="004161FD"/>
    <w:rsid w:val="00416213"/>
    <w:rsid w:val="004163D8"/>
    <w:rsid w:val="00416602"/>
    <w:rsid w:val="0041665A"/>
    <w:rsid w:val="004166E8"/>
    <w:rsid w:val="0041677E"/>
    <w:rsid w:val="004167A5"/>
    <w:rsid w:val="00416822"/>
    <w:rsid w:val="00416B10"/>
    <w:rsid w:val="00416BFE"/>
    <w:rsid w:val="00416C52"/>
    <w:rsid w:val="00416D40"/>
    <w:rsid w:val="00417299"/>
    <w:rsid w:val="004172B7"/>
    <w:rsid w:val="0041733B"/>
    <w:rsid w:val="00417410"/>
    <w:rsid w:val="00417446"/>
    <w:rsid w:val="004177D0"/>
    <w:rsid w:val="004177E8"/>
    <w:rsid w:val="00417879"/>
    <w:rsid w:val="004179AC"/>
    <w:rsid w:val="004179D4"/>
    <w:rsid w:val="004179F4"/>
    <w:rsid w:val="00417B76"/>
    <w:rsid w:val="00417BCD"/>
    <w:rsid w:val="00417EB0"/>
    <w:rsid w:val="004201FF"/>
    <w:rsid w:val="00420358"/>
    <w:rsid w:val="00420379"/>
    <w:rsid w:val="00420425"/>
    <w:rsid w:val="004206B7"/>
    <w:rsid w:val="004206D9"/>
    <w:rsid w:val="00420710"/>
    <w:rsid w:val="004208CB"/>
    <w:rsid w:val="00420A1D"/>
    <w:rsid w:val="00420BCA"/>
    <w:rsid w:val="00420C40"/>
    <w:rsid w:val="00420CD4"/>
    <w:rsid w:val="00420F2E"/>
    <w:rsid w:val="00420FDF"/>
    <w:rsid w:val="00421064"/>
    <w:rsid w:val="0042117B"/>
    <w:rsid w:val="004211B6"/>
    <w:rsid w:val="00421317"/>
    <w:rsid w:val="004213DE"/>
    <w:rsid w:val="00421497"/>
    <w:rsid w:val="004214B4"/>
    <w:rsid w:val="00421597"/>
    <w:rsid w:val="00421858"/>
    <w:rsid w:val="004218A2"/>
    <w:rsid w:val="00421A1E"/>
    <w:rsid w:val="00421BC6"/>
    <w:rsid w:val="00421D94"/>
    <w:rsid w:val="00421DB8"/>
    <w:rsid w:val="00421EF4"/>
    <w:rsid w:val="00421F32"/>
    <w:rsid w:val="00421FD9"/>
    <w:rsid w:val="00422114"/>
    <w:rsid w:val="004222B5"/>
    <w:rsid w:val="004222BC"/>
    <w:rsid w:val="0042239D"/>
    <w:rsid w:val="004223CF"/>
    <w:rsid w:val="004225A7"/>
    <w:rsid w:val="004225EA"/>
    <w:rsid w:val="00422611"/>
    <w:rsid w:val="00422689"/>
    <w:rsid w:val="00422776"/>
    <w:rsid w:val="004227A6"/>
    <w:rsid w:val="00422800"/>
    <w:rsid w:val="004228A7"/>
    <w:rsid w:val="0042290F"/>
    <w:rsid w:val="00422942"/>
    <w:rsid w:val="00422A0A"/>
    <w:rsid w:val="00422B82"/>
    <w:rsid w:val="00422C8A"/>
    <w:rsid w:val="00422F40"/>
    <w:rsid w:val="00422FA2"/>
    <w:rsid w:val="00422FDB"/>
    <w:rsid w:val="0042302B"/>
    <w:rsid w:val="004230CE"/>
    <w:rsid w:val="004231DE"/>
    <w:rsid w:val="0042321B"/>
    <w:rsid w:val="00423240"/>
    <w:rsid w:val="004232D6"/>
    <w:rsid w:val="004234FC"/>
    <w:rsid w:val="00423527"/>
    <w:rsid w:val="0042353C"/>
    <w:rsid w:val="00423680"/>
    <w:rsid w:val="0042369E"/>
    <w:rsid w:val="0042374B"/>
    <w:rsid w:val="0042398D"/>
    <w:rsid w:val="00423B40"/>
    <w:rsid w:val="00423CC5"/>
    <w:rsid w:val="00423CE0"/>
    <w:rsid w:val="00423F54"/>
    <w:rsid w:val="00423F60"/>
    <w:rsid w:val="00424020"/>
    <w:rsid w:val="0042414F"/>
    <w:rsid w:val="00424154"/>
    <w:rsid w:val="00424262"/>
    <w:rsid w:val="004242F4"/>
    <w:rsid w:val="0042435C"/>
    <w:rsid w:val="00424517"/>
    <w:rsid w:val="00424530"/>
    <w:rsid w:val="00424582"/>
    <w:rsid w:val="00424736"/>
    <w:rsid w:val="00424859"/>
    <w:rsid w:val="004248CF"/>
    <w:rsid w:val="00424994"/>
    <w:rsid w:val="004249FE"/>
    <w:rsid w:val="00424A25"/>
    <w:rsid w:val="00424A2C"/>
    <w:rsid w:val="00424BE3"/>
    <w:rsid w:val="00424C9A"/>
    <w:rsid w:val="00424D97"/>
    <w:rsid w:val="00424DFD"/>
    <w:rsid w:val="00424E45"/>
    <w:rsid w:val="00424EA2"/>
    <w:rsid w:val="00424ED1"/>
    <w:rsid w:val="00424EFA"/>
    <w:rsid w:val="00424F1C"/>
    <w:rsid w:val="0042515D"/>
    <w:rsid w:val="00425390"/>
    <w:rsid w:val="0042540F"/>
    <w:rsid w:val="004254BA"/>
    <w:rsid w:val="004255F7"/>
    <w:rsid w:val="0042566C"/>
    <w:rsid w:val="00425728"/>
    <w:rsid w:val="00425798"/>
    <w:rsid w:val="00425814"/>
    <w:rsid w:val="00425966"/>
    <w:rsid w:val="00425A8F"/>
    <w:rsid w:val="00425B48"/>
    <w:rsid w:val="00425B4A"/>
    <w:rsid w:val="00425C67"/>
    <w:rsid w:val="00425C98"/>
    <w:rsid w:val="00425D0F"/>
    <w:rsid w:val="00425DF4"/>
    <w:rsid w:val="00426007"/>
    <w:rsid w:val="0042603D"/>
    <w:rsid w:val="004260BD"/>
    <w:rsid w:val="004261EE"/>
    <w:rsid w:val="004262CD"/>
    <w:rsid w:val="004262F9"/>
    <w:rsid w:val="00426497"/>
    <w:rsid w:val="0042676F"/>
    <w:rsid w:val="0042683C"/>
    <w:rsid w:val="004268D3"/>
    <w:rsid w:val="0042697E"/>
    <w:rsid w:val="00426A28"/>
    <w:rsid w:val="00426A3B"/>
    <w:rsid w:val="00426C30"/>
    <w:rsid w:val="00426CA4"/>
    <w:rsid w:val="00426E32"/>
    <w:rsid w:val="00426EF6"/>
    <w:rsid w:val="004270F9"/>
    <w:rsid w:val="00427258"/>
    <w:rsid w:val="004272EE"/>
    <w:rsid w:val="0042736A"/>
    <w:rsid w:val="00427594"/>
    <w:rsid w:val="004275F9"/>
    <w:rsid w:val="0042762C"/>
    <w:rsid w:val="004276DF"/>
    <w:rsid w:val="004276F8"/>
    <w:rsid w:val="00427745"/>
    <w:rsid w:val="0042787E"/>
    <w:rsid w:val="0042794A"/>
    <w:rsid w:val="004279BF"/>
    <w:rsid w:val="00427A13"/>
    <w:rsid w:val="00427ABB"/>
    <w:rsid w:val="00427B46"/>
    <w:rsid w:val="00427BB9"/>
    <w:rsid w:val="00427BFB"/>
    <w:rsid w:val="00427C60"/>
    <w:rsid w:val="00427FA5"/>
    <w:rsid w:val="00427FBF"/>
    <w:rsid w:val="00427FC4"/>
    <w:rsid w:val="00430089"/>
    <w:rsid w:val="0043009F"/>
    <w:rsid w:val="004301BD"/>
    <w:rsid w:val="004304D4"/>
    <w:rsid w:val="0043059D"/>
    <w:rsid w:val="00430613"/>
    <w:rsid w:val="00430695"/>
    <w:rsid w:val="004309C9"/>
    <w:rsid w:val="00430DDC"/>
    <w:rsid w:val="00430E67"/>
    <w:rsid w:val="00430F32"/>
    <w:rsid w:val="00430F74"/>
    <w:rsid w:val="00430FAB"/>
    <w:rsid w:val="00430FB2"/>
    <w:rsid w:val="00430FE5"/>
    <w:rsid w:val="00431143"/>
    <w:rsid w:val="0043118D"/>
    <w:rsid w:val="00431196"/>
    <w:rsid w:val="0043125D"/>
    <w:rsid w:val="0043134E"/>
    <w:rsid w:val="00431492"/>
    <w:rsid w:val="0043180A"/>
    <w:rsid w:val="0043184C"/>
    <w:rsid w:val="004318ED"/>
    <w:rsid w:val="00431A6C"/>
    <w:rsid w:val="00431B27"/>
    <w:rsid w:val="00431B90"/>
    <w:rsid w:val="00431C4B"/>
    <w:rsid w:val="00431CB1"/>
    <w:rsid w:val="00431D34"/>
    <w:rsid w:val="00431E00"/>
    <w:rsid w:val="00431ECC"/>
    <w:rsid w:val="00431EF0"/>
    <w:rsid w:val="00431F3E"/>
    <w:rsid w:val="0043207D"/>
    <w:rsid w:val="004320FA"/>
    <w:rsid w:val="00432195"/>
    <w:rsid w:val="00432320"/>
    <w:rsid w:val="00432374"/>
    <w:rsid w:val="0043243E"/>
    <w:rsid w:val="004324DB"/>
    <w:rsid w:val="004325A3"/>
    <w:rsid w:val="0043261B"/>
    <w:rsid w:val="00432693"/>
    <w:rsid w:val="004327F9"/>
    <w:rsid w:val="00432848"/>
    <w:rsid w:val="0043285E"/>
    <w:rsid w:val="004328E5"/>
    <w:rsid w:val="00432A70"/>
    <w:rsid w:val="00432AEE"/>
    <w:rsid w:val="00432B8B"/>
    <w:rsid w:val="00432BE6"/>
    <w:rsid w:val="00432C3B"/>
    <w:rsid w:val="00432CB5"/>
    <w:rsid w:val="00432DD4"/>
    <w:rsid w:val="00432F28"/>
    <w:rsid w:val="00432FBE"/>
    <w:rsid w:val="00432FEF"/>
    <w:rsid w:val="0043310E"/>
    <w:rsid w:val="004331D3"/>
    <w:rsid w:val="0043325B"/>
    <w:rsid w:val="004332F2"/>
    <w:rsid w:val="0043344A"/>
    <w:rsid w:val="0043362E"/>
    <w:rsid w:val="00433648"/>
    <w:rsid w:val="00433710"/>
    <w:rsid w:val="00433A71"/>
    <w:rsid w:val="00433C49"/>
    <w:rsid w:val="00433CC7"/>
    <w:rsid w:val="00433CD5"/>
    <w:rsid w:val="00433DA8"/>
    <w:rsid w:val="00433E4D"/>
    <w:rsid w:val="00433EF3"/>
    <w:rsid w:val="00433F28"/>
    <w:rsid w:val="00433FDC"/>
    <w:rsid w:val="0043402C"/>
    <w:rsid w:val="004341EC"/>
    <w:rsid w:val="00434201"/>
    <w:rsid w:val="004342C3"/>
    <w:rsid w:val="004342DC"/>
    <w:rsid w:val="00434324"/>
    <w:rsid w:val="00434366"/>
    <w:rsid w:val="0043445A"/>
    <w:rsid w:val="00434749"/>
    <w:rsid w:val="0043479E"/>
    <w:rsid w:val="00434A3A"/>
    <w:rsid w:val="00434BEC"/>
    <w:rsid w:val="00434D68"/>
    <w:rsid w:val="00434F50"/>
    <w:rsid w:val="00434FDD"/>
    <w:rsid w:val="00434FE6"/>
    <w:rsid w:val="00435277"/>
    <w:rsid w:val="004352A2"/>
    <w:rsid w:val="004353BB"/>
    <w:rsid w:val="004353E3"/>
    <w:rsid w:val="0043546C"/>
    <w:rsid w:val="00435470"/>
    <w:rsid w:val="00435471"/>
    <w:rsid w:val="00435540"/>
    <w:rsid w:val="00435566"/>
    <w:rsid w:val="004356BF"/>
    <w:rsid w:val="004356D6"/>
    <w:rsid w:val="004358FC"/>
    <w:rsid w:val="004359C0"/>
    <w:rsid w:val="00435A1B"/>
    <w:rsid w:val="00435A24"/>
    <w:rsid w:val="00435A79"/>
    <w:rsid w:val="00435B2E"/>
    <w:rsid w:val="00435BFF"/>
    <w:rsid w:val="00435C24"/>
    <w:rsid w:val="00435D4F"/>
    <w:rsid w:val="00435E16"/>
    <w:rsid w:val="00435E34"/>
    <w:rsid w:val="00435E6B"/>
    <w:rsid w:val="00435FC2"/>
    <w:rsid w:val="0043602D"/>
    <w:rsid w:val="00436116"/>
    <w:rsid w:val="00436188"/>
    <w:rsid w:val="004366FD"/>
    <w:rsid w:val="00436885"/>
    <w:rsid w:val="00436897"/>
    <w:rsid w:val="004368EB"/>
    <w:rsid w:val="00436A4F"/>
    <w:rsid w:val="00436A86"/>
    <w:rsid w:val="00436B87"/>
    <w:rsid w:val="00436CB9"/>
    <w:rsid w:val="00436CFF"/>
    <w:rsid w:val="00436EBA"/>
    <w:rsid w:val="004370E2"/>
    <w:rsid w:val="004370F4"/>
    <w:rsid w:val="00437113"/>
    <w:rsid w:val="004372E9"/>
    <w:rsid w:val="00437351"/>
    <w:rsid w:val="00437454"/>
    <w:rsid w:val="004374A5"/>
    <w:rsid w:val="00437643"/>
    <w:rsid w:val="0043768C"/>
    <w:rsid w:val="004376E9"/>
    <w:rsid w:val="0043771E"/>
    <w:rsid w:val="004377CE"/>
    <w:rsid w:val="004378F4"/>
    <w:rsid w:val="0043791D"/>
    <w:rsid w:val="00437940"/>
    <w:rsid w:val="0043799C"/>
    <w:rsid w:val="004379D7"/>
    <w:rsid w:val="004379DC"/>
    <w:rsid w:val="00437A39"/>
    <w:rsid w:val="00437A53"/>
    <w:rsid w:val="00437B9E"/>
    <w:rsid w:val="00437C71"/>
    <w:rsid w:val="00437DAE"/>
    <w:rsid w:val="0043F963"/>
    <w:rsid w:val="00440673"/>
    <w:rsid w:val="0044079F"/>
    <w:rsid w:val="00440865"/>
    <w:rsid w:val="0044086F"/>
    <w:rsid w:val="0044090B"/>
    <w:rsid w:val="00440924"/>
    <w:rsid w:val="00440A5F"/>
    <w:rsid w:val="00440ABA"/>
    <w:rsid w:val="00440B28"/>
    <w:rsid w:val="00440BAB"/>
    <w:rsid w:val="00440C02"/>
    <w:rsid w:val="00440C6F"/>
    <w:rsid w:val="00440D4F"/>
    <w:rsid w:val="00440EBE"/>
    <w:rsid w:val="00440ED1"/>
    <w:rsid w:val="00440F11"/>
    <w:rsid w:val="004410E2"/>
    <w:rsid w:val="00441175"/>
    <w:rsid w:val="004411B6"/>
    <w:rsid w:val="004412A9"/>
    <w:rsid w:val="0044134D"/>
    <w:rsid w:val="00441369"/>
    <w:rsid w:val="00441397"/>
    <w:rsid w:val="004413C8"/>
    <w:rsid w:val="004414A1"/>
    <w:rsid w:val="004416E4"/>
    <w:rsid w:val="00441845"/>
    <w:rsid w:val="0044194C"/>
    <w:rsid w:val="004419B8"/>
    <w:rsid w:val="004419DE"/>
    <w:rsid w:val="00441AD1"/>
    <w:rsid w:val="00441B02"/>
    <w:rsid w:val="00441BE1"/>
    <w:rsid w:val="00441C62"/>
    <w:rsid w:val="00441C97"/>
    <w:rsid w:val="00441F18"/>
    <w:rsid w:val="004422BE"/>
    <w:rsid w:val="00442413"/>
    <w:rsid w:val="004424A1"/>
    <w:rsid w:val="0044252E"/>
    <w:rsid w:val="004425CC"/>
    <w:rsid w:val="0044264B"/>
    <w:rsid w:val="004426B1"/>
    <w:rsid w:val="004426F8"/>
    <w:rsid w:val="00442861"/>
    <w:rsid w:val="0044286D"/>
    <w:rsid w:val="0044289F"/>
    <w:rsid w:val="00442BA3"/>
    <w:rsid w:val="00442CBF"/>
    <w:rsid w:val="00442FB4"/>
    <w:rsid w:val="004430BB"/>
    <w:rsid w:val="0044314A"/>
    <w:rsid w:val="00443267"/>
    <w:rsid w:val="00443276"/>
    <w:rsid w:val="004432D8"/>
    <w:rsid w:val="00443379"/>
    <w:rsid w:val="004433A0"/>
    <w:rsid w:val="00443458"/>
    <w:rsid w:val="004435CE"/>
    <w:rsid w:val="00443602"/>
    <w:rsid w:val="004437CD"/>
    <w:rsid w:val="004437E1"/>
    <w:rsid w:val="004438D6"/>
    <w:rsid w:val="0044396B"/>
    <w:rsid w:val="00443982"/>
    <w:rsid w:val="00443A65"/>
    <w:rsid w:val="00443BC2"/>
    <w:rsid w:val="00443C15"/>
    <w:rsid w:val="00443D9D"/>
    <w:rsid w:val="00443DFD"/>
    <w:rsid w:val="00443E38"/>
    <w:rsid w:val="00443E67"/>
    <w:rsid w:val="00443F9A"/>
    <w:rsid w:val="00444076"/>
    <w:rsid w:val="00444216"/>
    <w:rsid w:val="0044424D"/>
    <w:rsid w:val="004442B8"/>
    <w:rsid w:val="004444D0"/>
    <w:rsid w:val="00444680"/>
    <w:rsid w:val="004446D0"/>
    <w:rsid w:val="00444779"/>
    <w:rsid w:val="004447EC"/>
    <w:rsid w:val="004448BA"/>
    <w:rsid w:val="00444A41"/>
    <w:rsid w:val="00444A70"/>
    <w:rsid w:val="00444B2C"/>
    <w:rsid w:val="00444C76"/>
    <w:rsid w:val="00444F31"/>
    <w:rsid w:val="00444F35"/>
    <w:rsid w:val="00444FF3"/>
    <w:rsid w:val="00445072"/>
    <w:rsid w:val="004450F6"/>
    <w:rsid w:val="004452EA"/>
    <w:rsid w:val="0044550E"/>
    <w:rsid w:val="00445610"/>
    <w:rsid w:val="00445646"/>
    <w:rsid w:val="00445660"/>
    <w:rsid w:val="004457CD"/>
    <w:rsid w:val="00445828"/>
    <w:rsid w:val="004458BE"/>
    <w:rsid w:val="00445B35"/>
    <w:rsid w:val="00445BF6"/>
    <w:rsid w:val="00445C45"/>
    <w:rsid w:val="00445C5C"/>
    <w:rsid w:val="00445C93"/>
    <w:rsid w:val="00445C94"/>
    <w:rsid w:val="00445CFA"/>
    <w:rsid w:val="00445D20"/>
    <w:rsid w:val="00445D95"/>
    <w:rsid w:val="00445DD0"/>
    <w:rsid w:val="00445EE9"/>
    <w:rsid w:val="004460B2"/>
    <w:rsid w:val="004460B4"/>
    <w:rsid w:val="00446124"/>
    <w:rsid w:val="0044623E"/>
    <w:rsid w:val="004462B3"/>
    <w:rsid w:val="004462E4"/>
    <w:rsid w:val="00446379"/>
    <w:rsid w:val="00446382"/>
    <w:rsid w:val="0044638C"/>
    <w:rsid w:val="004463BE"/>
    <w:rsid w:val="004463E4"/>
    <w:rsid w:val="004464F2"/>
    <w:rsid w:val="00446597"/>
    <w:rsid w:val="0044668C"/>
    <w:rsid w:val="004466B5"/>
    <w:rsid w:val="004467A4"/>
    <w:rsid w:val="004468B0"/>
    <w:rsid w:val="0044698E"/>
    <w:rsid w:val="00446AA9"/>
    <w:rsid w:val="00446BFB"/>
    <w:rsid w:val="00446BFE"/>
    <w:rsid w:val="00446C3A"/>
    <w:rsid w:val="00446D62"/>
    <w:rsid w:val="00446EB0"/>
    <w:rsid w:val="00446EC6"/>
    <w:rsid w:val="00446FB6"/>
    <w:rsid w:val="00446FC9"/>
    <w:rsid w:val="004471FF"/>
    <w:rsid w:val="00447261"/>
    <w:rsid w:val="00447373"/>
    <w:rsid w:val="0044749C"/>
    <w:rsid w:val="004474A5"/>
    <w:rsid w:val="00447514"/>
    <w:rsid w:val="00447518"/>
    <w:rsid w:val="004475E4"/>
    <w:rsid w:val="0044776B"/>
    <w:rsid w:val="004477F8"/>
    <w:rsid w:val="00447821"/>
    <w:rsid w:val="00447983"/>
    <w:rsid w:val="00447993"/>
    <w:rsid w:val="004479EC"/>
    <w:rsid w:val="00447A4B"/>
    <w:rsid w:val="00447E15"/>
    <w:rsid w:val="00447E2E"/>
    <w:rsid w:val="00447F82"/>
    <w:rsid w:val="00447FBE"/>
    <w:rsid w:val="004500CA"/>
    <w:rsid w:val="0045017D"/>
    <w:rsid w:val="00450251"/>
    <w:rsid w:val="0045048D"/>
    <w:rsid w:val="0045057A"/>
    <w:rsid w:val="00450614"/>
    <w:rsid w:val="00450960"/>
    <w:rsid w:val="00450B5C"/>
    <w:rsid w:val="00450BD5"/>
    <w:rsid w:val="00450C3B"/>
    <w:rsid w:val="00450C7B"/>
    <w:rsid w:val="00450CDC"/>
    <w:rsid w:val="00450E1A"/>
    <w:rsid w:val="00450FCD"/>
    <w:rsid w:val="00450FF2"/>
    <w:rsid w:val="0045106C"/>
    <w:rsid w:val="0045116A"/>
    <w:rsid w:val="004511B4"/>
    <w:rsid w:val="004511C5"/>
    <w:rsid w:val="00451240"/>
    <w:rsid w:val="00451287"/>
    <w:rsid w:val="004512C2"/>
    <w:rsid w:val="004513D9"/>
    <w:rsid w:val="00451478"/>
    <w:rsid w:val="004514EC"/>
    <w:rsid w:val="00451748"/>
    <w:rsid w:val="004517A0"/>
    <w:rsid w:val="0045182A"/>
    <w:rsid w:val="00451B99"/>
    <w:rsid w:val="00451D39"/>
    <w:rsid w:val="00451F01"/>
    <w:rsid w:val="004521D1"/>
    <w:rsid w:val="004521D5"/>
    <w:rsid w:val="004522BC"/>
    <w:rsid w:val="004523D3"/>
    <w:rsid w:val="004525AC"/>
    <w:rsid w:val="0045262F"/>
    <w:rsid w:val="0045271C"/>
    <w:rsid w:val="004527A7"/>
    <w:rsid w:val="00452838"/>
    <w:rsid w:val="00452927"/>
    <w:rsid w:val="004529E6"/>
    <w:rsid w:val="00452ADE"/>
    <w:rsid w:val="00452C2F"/>
    <w:rsid w:val="00452C45"/>
    <w:rsid w:val="00452D01"/>
    <w:rsid w:val="00452E68"/>
    <w:rsid w:val="00452E85"/>
    <w:rsid w:val="00452F4D"/>
    <w:rsid w:val="004531E2"/>
    <w:rsid w:val="00453248"/>
    <w:rsid w:val="0045366F"/>
    <w:rsid w:val="004536BC"/>
    <w:rsid w:val="00453730"/>
    <w:rsid w:val="00453908"/>
    <w:rsid w:val="00453AEE"/>
    <w:rsid w:val="00453CCD"/>
    <w:rsid w:val="00453CF9"/>
    <w:rsid w:val="00453E84"/>
    <w:rsid w:val="00453FA1"/>
    <w:rsid w:val="00453FD0"/>
    <w:rsid w:val="0045412B"/>
    <w:rsid w:val="004542B0"/>
    <w:rsid w:val="00454450"/>
    <w:rsid w:val="00454516"/>
    <w:rsid w:val="00454562"/>
    <w:rsid w:val="004546C7"/>
    <w:rsid w:val="00454877"/>
    <w:rsid w:val="00454CD4"/>
    <w:rsid w:val="00454D07"/>
    <w:rsid w:val="00454D4B"/>
    <w:rsid w:val="00454FFE"/>
    <w:rsid w:val="00455008"/>
    <w:rsid w:val="004552A6"/>
    <w:rsid w:val="0045534D"/>
    <w:rsid w:val="004554FE"/>
    <w:rsid w:val="00455653"/>
    <w:rsid w:val="004556CA"/>
    <w:rsid w:val="00455853"/>
    <w:rsid w:val="0045595F"/>
    <w:rsid w:val="00455B65"/>
    <w:rsid w:val="00455C1A"/>
    <w:rsid w:val="00455D75"/>
    <w:rsid w:val="00455EF0"/>
    <w:rsid w:val="00455F5A"/>
    <w:rsid w:val="00455F97"/>
    <w:rsid w:val="0045603E"/>
    <w:rsid w:val="004560B8"/>
    <w:rsid w:val="0045613F"/>
    <w:rsid w:val="004562CC"/>
    <w:rsid w:val="004562E0"/>
    <w:rsid w:val="0045641E"/>
    <w:rsid w:val="0045643B"/>
    <w:rsid w:val="004565BE"/>
    <w:rsid w:val="00456652"/>
    <w:rsid w:val="0045671D"/>
    <w:rsid w:val="004568D9"/>
    <w:rsid w:val="0045691E"/>
    <w:rsid w:val="00456B78"/>
    <w:rsid w:val="00456DAF"/>
    <w:rsid w:val="00456FD2"/>
    <w:rsid w:val="00457145"/>
    <w:rsid w:val="004571CC"/>
    <w:rsid w:val="00457237"/>
    <w:rsid w:val="004572F8"/>
    <w:rsid w:val="00457490"/>
    <w:rsid w:val="00457501"/>
    <w:rsid w:val="0045750D"/>
    <w:rsid w:val="004576E0"/>
    <w:rsid w:val="00457739"/>
    <w:rsid w:val="0045773D"/>
    <w:rsid w:val="004578F0"/>
    <w:rsid w:val="00457B95"/>
    <w:rsid w:val="00457BCE"/>
    <w:rsid w:val="00457CA2"/>
    <w:rsid w:val="00457CCB"/>
    <w:rsid w:val="00457E65"/>
    <w:rsid w:val="004602BF"/>
    <w:rsid w:val="00460377"/>
    <w:rsid w:val="00460452"/>
    <w:rsid w:val="00460544"/>
    <w:rsid w:val="00460607"/>
    <w:rsid w:val="00460631"/>
    <w:rsid w:val="00460864"/>
    <w:rsid w:val="0046095C"/>
    <w:rsid w:val="004609CA"/>
    <w:rsid w:val="00460B81"/>
    <w:rsid w:val="00460CA8"/>
    <w:rsid w:val="00460CFF"/>
    <w:rsid w:val="00460DF2"/>
    <w:rsid w:val="00461087"/>
    <w:rsid w:val="00461103"/>
    <w:rsid w:val="004611AC"/>
    <w:rsid w:val="00461312"/>
    <w:rsid w:val="004613E1"/>
    <w:rsid w:val="0046141D"/>
    <w:rsid w:val="0046147C"/>
    <w:rsid w:val="0046151A"/>
    <w:rsid w:val="00461544"/>
    <w:rsid w:val="004616C3"/>
    <w:rsid w:val="004616CD"/>
    <w:rsid w:val="00461821"/>
    <w:rsid w:val="0046192B"/>
    <w:rsid w:val="00461BFD"/>
    <w:rsid w:val="00461DFF"/>
    <w:rsid w:val="00461E25"/>
    <w:rsid w:val="0046206F"/>
    <w:rsid w:val="004620D8"/>
    <w:rsid w:val="0046214E"/>
    <w:rsid w:val="00462174"/>
    <w:rsid w:val="00462207"/>
    <w:rsid w:val="00462211"/>
    <w:rsid w:val="0046229A"/>
    <w:rsid w:val="00462322"/>
    <w:rsid w:val="0046240C"/>
    <w:rsid w:val="0046242F"/>
    <w:rsid w:val="004624B4"/>
    <w:rsid w:val="004625D2"/>
    <w:rsid w:val="004625EF"/>
    <w:rsid w:val="004627CD"/>
    <w:rsid w:val="0046283C"/>
    <w:rsid w:val="00462849"/>
    <w:rsid w:val="00462AED"/>
    <w:rsid w:val="00462B19"/>
    <w:rsid w:val="00462BEA"/>
    <w:rsid w:val="00462C7A"/>
    <w:rsid w:val="004630DE"/>
    <w:rsid w:val="00463200"/>
    <w:rsid w:val="004633D5"/>
    <w:rsid w:val="0046341F"/>
    <w:rsid w:val="00463450"/>
    <w:rsid w:val="0046346D"/>
    <w:rsid w:val="0046375B"/>
    <w:rsid w:val="00463857"/>
    <w:rsid w:val="00463AAB"/>
    <w:rsid w:val="00463ACB"/>
    <w:rsid w:val="00463C80"/>
    <w:rsid w:val="00463CD6"/>
    <w:rsid w:val="00463CE0"/>
    <w:rsid w:val="00463D0D"/>
    <w:rsid w:val="00463D3A"/>
    <w:rsid w:val="00463DB9"/>
    <w:rsid w:val="00463DD4"/>
    <w:rsid w:val="00463DDA"/>
    <w:rsid w:val="00463DF1"/>
    <w:rsid w:val="00463DFD"/>
    <w:rsid w:val="00463E80"/>
    <w:rsid w:val="00463ECD"/>
    <w:rsid w:val="0046400C"/>
    <w:rsid w:val="0046406C"/>
    <w:rsid w:val="00464074"/>
    <w:rsid w:val="0046409B"/>
    <w:rsid w:val="00464102"/>
    <w:rsid w:val="004641D5"/>
    <w:rsid w:val="0046428E"/>
    <w:rsid w:val="004642D9"/>
    <w:rsid w:val="004643F7"/>
    <w:rsid w:val="0046462D"/>
    <w:rsid w:val="004648F8"/>
    <w:rsid w:val="004649B5"/>
    <w:rsid w:val="00464A89"/>
    <w:rsid w:val="00464C37"/>
    <w:rsid w:val="00464D61"/>
    <w:rsid w:val="00464E4B"/>
    <w:rsid w:val="00464E8A"/>
    <w:rsid w:val="004652E6"/>
    <w:rsid w:val="004655B8"/>
    <w:rsid w:val="00465670"/>
    <w:rsid w:val="00465845"/>
    <w:rsid w:val="0046598A"/>
    <w:rsid w:val="004659A8"/>
    <w:rsid w:val="00465ACF"/>
    <w:rsid w:val="00465B60"/>
    <w:rsid w:val="00465B77"/>
    <w:rsid w:val="00465BF9"/>
    <w:rsid w:val="00465C6D"/>
    <w:rsid w:val="00465E91"/>
    <w:rsid w:val="00465F9D"/>
    <w:rsid w:val="004660E5"/>
    <w:rsid w:val="00466187"/>
    <w:rsid w:val="004661AA"/>
    <w:rsid w:val="0046620D"/>
    <w:rsid w:val="0046628F"/>
    <w:rsid w:val="004662CA"/>
    <w:rsid w:val="00466531"/>
    <w:rsid w:val="00466717"/>
    <w:rsid w:val="0046679B"/>
    <w:rsid w:val="004667AC"/>
    <w:rsid w:val="004667B1"/>
    <w:rsid w:val="00466894"/>
    <w:rsid w:val="00466902"/>
    <w:rsid w:val="00466A22"/>
    <w:rsid w:val="00466C3F"/>
    <w:rsid w:val="00466C64"/>
    <w:rsid w:val="00466DE5"/>
    <w:rsid w:val="00466E48"/>
    <w:rsid w:val="00466EEA"/>
    <w:rsid w:val="00466F0E"/>
    <w:rsid w:val="0046708A"/>
    <w:rsid w:val="00467115"/>
    <w:rsid w:val="00467394"/>
    <w:rsid w:val="0046744C"/>
    <w:rsid w:val="00467486"/>
    <w:rsid w:val="004674D2"/>
    <w:rsid w:val="00467507"/>
    <w:rsid w:val="0046774F"/>
    <w:rsid w:val="0046779A"/>
    <w:rsid w:val="0046783B"/>
    <w:rsid w:val="00467A89"/>
    <w:rsid w:val="00467ABE"/>
    <w:rsid w:val="00467B2A"/>
    <w:rsid w:val="00467B63"/>
    <w:rsid w:val="00467BE3"/>
    <w:rsid w:val="00467C6E"/>
    <w:rsid w:val="00467CF3"/>
    <w:rsid w:val="00467D52"/>
    <w:rsid w:val="00467EB7"/>
    <w:rsid w:val="004700DB"/>
    <w:rsid w:val="004702BD"/>
    <w:rsid w:val="00470338"/>
    <w:rsid w:val="0047034B"/>
    <w:rsid w:val="0047037D"/>
    <w:rsid w:val="0047037E"/>
    <w:rsid w:val="0047049F"/>
    <w:rsid w:val="004705A5"/>
    <w:rsid w:val="004705D7"/>
    <w:rsid w:val="004706B8"/>
    <w:rsid w:val="00470703"/>
    <w:rsid w:val="00470781"/>
    <w:rsid w:val="004708C5"/>
    <w:rsid w:val="00470A4C"/>
    <w:rsid w:val="00470AF4"/>
    <w:rsid w:val="00470BFB"/>
    <w:rsid w:val="00470C09"/>
    <w:rsid w:val="00470CBD"/>
    <w:rsid w:val="00470DB7"/>
    <w:rsid w:val="00471021"/>
    <w:rsid w:val="00471201"/>
    <w:rsid w:val="0047134E"/>
    <w:rsid w:val="004713EC"/>
    <w:rsid w:val="004714EF"/>
    <w:rsid w:val="00471585"/>
    <w:rsid w:val="00471613"/>
    <w:rsid w:val="004716B7"/>
    <w:rsid w:val="00471711"/>
    <w:rsid w:val="0047181A"/>
    <w:rsid w:val="00471A80"/>
    <w:rsid w:val="00471B0C"/>
    <w:rsid w:val="00471B38"/>
    <w:rsid w:val="00471B47"/>
    <w:rsid w:val="00471C4F"/>
    <w:rsid w:val="00471E70"/>
    <w:rsid w:val="00471F17"/>
    <w:rsid w:val="00471F63"/>
    <w:rsid w:val="00472235"/>
    <w:rsid w:val="00472369"/>
    <w:rsid w:val="004726EF"/>
    <w:rsid w:val="00472846"/>
    <w:rsid w:val="0047289E"/>
    <w:rsid w:val="004729A3"/>
    <w:rsid w:val="00472AB8"/>
    <w:rsid w:val="00472ADA"/>
    <w:rsid w:val="00472D14"/>
    <w:rsid w:val="00472D28"/>
    <w:rsid w:val="00472DA0"/>
    <w:rsid w:val="00472DB3"/>
    <w:rsid w:val="00472E46"/>
    <w:rsid w:val="00472FAD"/>
    <w:rsid w:val="00473285"/>
    <w:rsid w:val="00473428"/>
    <w:rsid w:val="004734DF"/>
    <w:rsid w:val="0047357C"/>
    <w:rsid w:val="00473A98"/>
    <w:rsid w:val="00473BB3"/>
    <w:rsid w:val="00473BC9"/>
    <w:rsid w:val="00473C1E"/>
    <w:rsid w:val="00473C5F"/>
    <w:rsid w:val="00473C67"/>
    <w:rsid w:val="00473D1F"/>
    <w:rsid w:val="00473D99"/>
    <w:rsid w:val="00473DB2"/>
    <w:rsid w:val="00473DB3"/>
    <w:rsid w:val="00474140"/>
    <w:rsid w:val="0047419A"/>
    <w:rsid w:val="00474239"/>
    <w:rsid w:val="004742CC"/>
    <w:rsid w:val="0047430A"/>
    <w:rsid w:val="0047431A"/>
    <w:rsid w:val="0047452F"/>
    <w:rsid w:val="0047456C"/>
    <w:rsid w:val="004745A4"/>
    <w:rsid w:val="004745C1"/>
    <w:rsid w:val="0047463D"/>
    <w:rsid w:val="00474796"/>
    <w:rsid w:val="00474965"/>
    <w:rsid w:val="00474989"/>
    <w:rsid w:val="00474A0F"/>
    <w:rsid w:val="00474A63"/>
    <w:rsid w:val="00474B84"/>
    <w:rsid w:val="00474C33"/>
    <w:rsid w:val="00474CAA"/>
    <w:rsid w:val="00474D0C"/>
    <w:rsid w:val="00474EE4"/>
    <w:rsid w:val="00474FC7"/>
    <w:rsid w:val="004750B3"/>
    <w:rsid w:val="0047524D"/>
    <w:rsid w:val="004752A5"/>
    <w:rsid w:val="00475301"/>
    <w:rsid w:val="0047549C"/>
    <w:rsid w:val="0047554E"/>
    <w:rsid w:val="0047559B"/>
    <w:rsid w:val="004755C3"/>
    <w:rsid w:val="0047563F"/>
    <w:rsid w:val="00475945"/>
    <w:rsid w:val="00475A51"/>
    <w:rsid w:val="00475A62"/>
    <w:rsid w:val="00475AC5"/>
    <w:rsid w:val="00475B60"/>
    <w:rsid w:val="00475B76"/>
    <w:rsid w:val="00475EA0"/>
    <w:rsid w:val="00475EC9"/>
    <w:rsid w:val="00475FA7"/>
    <w:rsid w:val="0047605A"/>
    <w:rsid w:val="00476160"/>
    <w:rsid w:val="00476262"/>
    <w:rsid w:val="0047627A"/>
    <w:rsid w:val="00476429"/>
    <w:rsid w:val="00476508"/>
    <w:rsid w:val="00476530"/>
    <w:rsid w:val="004765AD"/>
    <w:rsid w:val="004765B0"/>
    <w:rsid w:val="00476B1D"/>
    <w:rsid w:val="00476C1A"/>
    <w:rsid w:val="00476EE1"/>
    <w:rsid w:val="00476EFF"/>
    <w:rsid w:val="0047719D"/>
    <w:rsid w:val="004771CB"/>
    <w:rsid w:val="00477242"/>
    <w:rsid w:val="004772D5"/>
    <w:rsid w:val="00477363"/>
    <w:rsid w:val="00477612"/>
    <w:rsid w:val="00477810"/>
    <w:rsid w:val="004778ED"/>
    <w:rsid w:val="00477915"/>
    <w:rsid w:val="004779C9"/>
    <w:rsid w:val="00477A78"/>
    <w:rsid w:val="00477A7D"/>
    <w:rsid w:val="00477AB9"/>
    <w:rsid w:val="00477C7F"/>
    <w:rsid w:val="00477D7C"/>
    <w:rsid w:val="00477EE9"/>
    <w:rsid w:val="00477F43"/>
    <w:rsid w:val="0048002E"/>
    <w:rsid w:val="0048003A"/>
    <w:rsid w:val="00480255"/>
    <w:rsid w:val="00480304"/>
    <w:rsid w:val="0048039F"/>
    <w:rsid w:val="0048040C"/>
    <w:rsid w:val="00480413"/>
    <w:rsid w:val="0048043C"/>
    <w:rsid w:val="00480477"/>
    <w:rsid w:val="00480497"/>
    <w:rsid w:val="00480532"/>
    <w:rsid w:val="00480596"/>
    <w:rsid w:val="0048077E"/>
    <w:rsid w:val="004807D0"/>
    <w:rsid w:val="004807F7"/>
    <w:rsid w:val="004808AB"/>
    <w:rsid w:val="0048095B"/>
    <w:rsid w:val="00480A84"/>
    <w:rsid w:val="00480B3B"/>
    <w:rsid w:val="00480B8C"/>
    <w:rsid w:val="00480BB7"/>
    <w:rsid w:val="00480DB3"/>
    <w:rsid w:val="00480F4C"/>
    <w:rsid w:val="00480F70"/>
    <w:rsid w:val="00480F80"/>
    <w:rsid w:val="00480FB6"/>
    <w:rsid w:val="004810C1"/>
    <w:rsid w:val="00481164"/>
    <w:rsid w:val="00481549"/>
    <w:rsid w:val="00481551"/>
    <w:rsid w:val="00481606"/>
    <w:rsid w:val="0048160E"/>
    <w:rsid w:val="004816A9"/>
    <w:rsid w:val="004816D3"/>
    <w:rsid w:val="0048179B"/>
    <w:rsid w:val="00481A38"/>
    <w:rsid w:val="00481B1F"/>
    <w:rsid w:val="00481DA2"/>
    <w:rsid w:val="00481DE6"/>
    <w:rsid w:val="00481DF1"/>
    <w:rsid w:val="00481DF5"/>
    <w:rsid w:val="00481F41"/>
    <w:rsid w:val="00482185"/>
    <w:rsid w:val="0048229C"/>
    <w:rsid w:val="00482433"/>
    <w:rsid w:val="004825AE"/>
    <w:rsid w:val="004825CA"/>
    <w:rsid w:val="00482686"/>
    <w:rsid w:val="0048283D"/>
    <w:rsid w:val="00482854"/>
    <w:rsid w:val="00482861"/>
    <w:rsid w:val="004828E9"/>
    <w:rsid w:val="00482B61"/>
    <w:rsid w:val="00482CF8"/>
    <w:rsid w:val="00482E58"/>
    <w:rsid w:val="00482EB8"/>
    <w:rsid w:val="00482ED8"/>
    <w:rsid w:val="00482F07"/>
    <w:rsid w:val="00482F6E"/>
    <w:rsid w:val="00482FA1"/>
    <w:rsid w:val="00482FE1"/>
    <w:rsid w:val="00483103"/>
    <w:rsid w:val="00483282"/>
    <w:rsid w:val="0048329E"/>
    <w:rsid w:val="004834B0"/>
    <w:rsid w:val="00483578"/>
    <w:rsid w:val="004835C9"/>
    <w:rsid w:val="004836B8"/>
    <w:rsid w:val="00483915"/>
    <w:rsid w:val="00483988"/>
    <w:rsid w:val="004839F5"/>
    <w:rsid w:val="00483A29"/>
    <w:rsid w:val="00483A73"/>
    <w:rsid w:val="00483AA1"/>
    <w:rsid w:val="00483B13"/>
    <w:rsid w:val="00483C2D"/>
    <w:rsid w:val="00483CCD"/>
    <w:rsid w:val="00483D38"/>
    <w:rsid w:val="00483F19"/>
    <w:rsid w:val="004840E3"/>
    <w:rsid w:val="00484140"/>
    <w:rsid w:val="0048414E"/>
    <w:rsid w:val="00484186"/>
    <w:rsid w:val="004845F5"/>
    <w:rsid w:val="0048469E"/>
    <w:rsid w:val="004846D1"/>
    <w:rsid w:val="004848F6"/>
    <w:rsid w:val="0048490E"/>
    <w:rsid w:val="00484969"/>
    <w:rsid w:val="00484A33"/>
    <w:rsid w:val="00484B2D"/>
    <w:rsid w:val="00484B80"/>
    <w:rsid w:val="00484DB9"/>
    <w:rsid w:val="004850AF"/>
    <w:rsid w:val="004850F1"/>
    <w:rsid w:val="004851B2"/>
    <w:rsid w:val="004851F7"/>
    <w:rsid w:val="004854F9"/>
    <w:rsid w:val="00485520"/>
    <w:rsid w:val="0048557B"/>
    <w:rsid w:val="0048564E"/>
    <w:rsid w:val="004856EA"/>
    <w:rsid w:val="00485753"/>
    <w:rsid w:val="00485916"/>
    <w:rsid w:val="00485986"/>
    <w:rsid w:val="004859CB"/>
    <w:rsid w:val="00485B5C"/>
    <w:rsid w:val="00485EC5"/>
    <w:rsid w:val="00485FD5"/>
    <w:rsid w:val="0048600D"/>
    <w:rsid w:val="00486069"/>
    <w:rsid w:val="004860CF"/>
    <w:rsid w:val="00486144"/>
    <w:rsid w:val="004863CB"/>
    <w:rsid w:val="00486795"/>
    <w:rsid w:val="0048691C"/>
    <w:rsid w:val="004869DE"/>
    <w:rsid w:val="00486A81"/>
    <w:rsid w:val="00486CD9"/>
    <w:rsid w:val="00486D84"/>
    <w:rsid w:val="00486FE9"/>
    <w:rsid w:val="0048701A"/>
    <w:rsid w:val="004870A8"/>
    <w:rsid w:val="0048761F"/>
    <w:rsid w:val="00487655"/>
    <w:rsid w:val="00487702"/>
    <w:rsid w:val="00487751"/>
    <w:rsid w:val="004877E3"/>
    <w:rsid w:val="00487843"/>
    <w:rsid w:val="004878BF"/>
    <w:rsid w:val="004878CF"/>
    <w:rsid w:val="00487939"/>
    <w:rsid w:val="00487A02"/>
    <w:rsid w:val="00487AD9"/>
    <w:rsid w:val="00487B1E"/>
    <w:rsid w:val="00487BE9"/>
    <w:rsid w:val="00487C08"/>
    <w:rsid w:val="00487C11"/>
    <w:rsid w:val="00487CA2"/>
    <w:rsid w:val="00487D80"/>
    <w:rsid w:val="00487E50"/>
    <w:rsid w:val="004900A4"/>
    <w:rsid w:val="00490324"/>
    <w:rsid w:val="0049047E"/>
    <w:rsid w:val="004904FE"/>
    <w:rsid w:val="0049053B"/>
    <w:rsid w:val="0049056F"/>
    <w:rsid w:val="004905AB"/>
    <w:rsid w:val="0049096E"/>
    <w:rsid w:val="0049099C"/>
    <w:rsid w:val="004909AF"/>
    <w:rsid w:val="004909C7"/>
    <w:rsid w:val="00490AB9"/>
    <w:rsid w:val="00490B56"/>
    <w:rsid w:val="00490BB8"/>
    <w:rsid w:val="00490BD3"/>
    <w:rsid w:val="00490C7D"/>
    <w:rsid w:val="00491057"/>
    <w:rsid w:val="004910B8"/>
    <w:rsid w:val="00491132"/>
    <w:rsid w:val="00491374"/>
    <w:rsid w:val="004913A3"/>
    <w:rsid w:val="00491427"/>
    <w:rsid w:val="0049143C"/>
    <w:rsid w:val="004914EB"/>
    <w:rsid w:val="00491514"/>
    <w:rsid w:val="0049153B"/>
    <w:rsid w:val="00491625"/>
    <w:rsid w:val="0049167F"/>
    <w:rsid w:val="004916D8"/>
    <w:rsid w:val="0049172F"/>
    <w:rsid w:val="004917DB"/>
    <w:rsid w:val="00491887"/>
    <w:rsid w:val="004919EC"/>
    <w:rsid w:val="00491A01"/>
    <w:rsid w:val="00491BAE"/>
    <w:rsid w:val="00491C7D"/>
    <w:rsid w:val="00491DC0"/>
    <w:rsid w:val="00492006"/>
    <w:rsid w:val="00492019"/>
    <w:rsid w:val="00492113"/>
    <w:rsid w:val="0049235B"/>
    <w:rsid w:val="00492365"/>
    <w:rsid w:val="004923F7"/>
    <w:rsid w:val="00492404"/>
    <w:rsid w:val="0049249B"/>
    <w:rsid w:val="00492595"/>
    <w:rsid w:val="00492608"/>
    <w:rsid w:val="0049277C"/>
    <w:rsid w:val="004928C9"/>
    <w:rsid w:val="00492954"/>
    <w:rsid w:val="00492964"/>
    <w:rsid w:val="00492A2A"/>
    <w:rsid w:val="00492B67"/>
    <w:rsid w:val="00492BE4"/>
    <w:rsid w:val="00492C94"/>
    <w:rsid w:val="00492CFC"/>
    <w:rsid w:val="00492D45"/>
    <w:rsid w:val="00492DA9"/>
    <w:rsid w:val="00492E3A"/>
    <w:rsid w:val="00492E7B"/>
    <w:rsid w:val="00492ECA"/>
    <w:rsid w:val="004931C0"/>
    <w:rsid w:val="0049324B"/>
    <w:rsid w:val="004933E1"/>
    <w:rsid w:val="004936EA"/>
    <w:rsid w:val="0049382E"/>
    <w:rsid w:val="0049385D"/>
    <w:rsid w:val="004938AC"/>
    <w:rsid w:val="00493AD6"/>
    <w:rsid w:val="00493C02"/>
    <w:rsid w:val="00493C34"/>
    <w:rsid w:val="00493D8C"/>
    <w:rsid w:val="00493EF2"/>
    <w:rsid w:val="0049401B"/>
    <w:rsid w:val="00494176"/>
    <w:rsid w:val="00494306"/>
    <w:rsid w:val="00494368"/>
    <w:rsid w:val="004943FF"/>
    <w:rsid w:val="004944C7"/>
    <w:rsid w:val="004944DE"/>
    <w:rsid w:val="00494603"/>
    <w:rsid w:val="0049471A"/>
    <w:rsid w:val="00494735"/>
    <w:rsid w:val="004947CD"/>
    <w:rsid w:val="00494946"/>
    <w:rsid w:val="00494AEF"/>
    <w:rsid w:val="00494B8D"/>
    <w:rsid w:val="00494C08"/>
    <w:rsid w:val="00494E82"/>
    <w:rsid w:val="00494F0A"/>
    <w:rsid w:val="00494FA9"/>
    <w:rsid w:val="0049500A"/>
    <w:rsid w:val="0049531E"/>
    <w:rsid w:val="004953F3"/>
    <w:rsid w:val="00495433"/>
    <w:rsid w:val="0049546D"/>
    <w:rsid w:val="004956BC"/>
    <w:rsid w:val="00495772"/>
    <w:rsid w:val="004957B4"/>
    <w:rsid w:val="0049586B"/>
    <w:rsid w:val="00495A00"/>
    <w:rsid w:val="00495AD1"/>
    <w:rsid w:val="00495B4E"/>
    <w:rsid w:val="00495BA8"/>
    <w:rsid w:val="00495C4F"/>
    <w:rsid w:val="0049606F"/>
    <w:rsid w:val="0049609E"/>
    <w:rsid w:val="004960A1"/>
    <w:rsid w:val="00496101"/>
    <w:rsid w:val="0049619F"/>
    <w:rsid w:val="00496201"/>
    <w:rsid w:val="004962F6"/>
    <w:rsid w:val="004965CF"/>
    <w:rsid w:val="004965FA"/>
    <w:rsid w:val="00496657"/>
    <w:rsid w:val="004967BE"/>
    <w:rsid w:val="00496B29"/>
    <w:rsid w:val="00496CBD"/>
    <w:rsid w:val="00496CD7"/>
    <w:rsid w:val="00496D1E"/>
    <w:rsid w:val="00497193"/>
    <w:rsid w:val="004972DD"/>
    <w:rsid w:val="00497311"/>
    <w:rsid w:val="0049733B"/>
    <w:rsid w:val="0049737F"/>
    <w:rsid w:val="00497469"/>
    <w:rsid w:val="0049752C"/>
    <w:rsid w:val="0049762B"/>
    <w:rsid w:val="0049763B"/>
    <w:rsid w:val="004976C1"/>
    <w:rsid w:val="004979D0"/>
    <w:rsid w:val="00497A94"/>
    <w:rsid w:val="00497AC5"/>
    <w:rsid w:val="00497B2F"/>
    <w:rsid w:val="00497CA7"/>
    <w:rsid w:val="00497F03"/>
    <w:rsid w:val="00497F0B"/>
    <w:rsid w:val="00497F68"/>
    <w:rsid w:val="00497FA2"/>
    <w:rsid w:val="004A0106"/>
    <w:rsid w:val="004A01F0"/>
    <w:rsid w:val="004A01FE"/>
    <w:rsid w:val="004A02CE"/>
    <w:rsid w:val="004A032C"/>
    <w:rsid w:val="004A034B"/>
    <w:rsid w:val="004A0379"/>
    <w:rsid w:val="004A04EC"/>
    <w:rsid w:val="004A061A"/>
    <w:rsid w:val="004A0782"/>
    <w:rsid w:val="004A0891"/>
    <w:rsid w:val="004A08DC"/>
    <w:rsid w:val="004A0AB3"/>
    <w:rsid w:val="004A0B34"/>
    <w:rsid w:val="004A0C05"/>
    <w:rsid w:val="004A0E7F"/>
    <w:rsid w:val="004A0F46"/>
    <w:rsid w:val="004A114C"/>
    <w:rsid w:val="004A11B0"/>
    <w:rsid w:val="004A1486"/>
    <w:rsid w:val="004A14BE"/>
    <w:rsid w:val="004A1574"/>
    <w:rsid w:val="004A15C5"/>
    <w:rsid w:val="004A15F9"/>
    <w:rsid w:val="004A16C7"/>
    <w:rsid w:val="004A1CD3"/>
    <w:rsid w:val="004A1E71"/>
    <w:rsid w:val="004A1F8E"/>
    <w:rsid w:val="004A1FF9"/>
    <w:rsid w:val="004A2060"/>
    <w:rsid w:val="004A2100"/>
    <w:rsid w:val="004A2108"/>
    <w:rsid w:val="004A210D"/>
    <w:rsid w:val="004A214F"/>
    <w:rsid w:val="004A24A3"/>
    <w:rsid w:val="004A256B"/>
    <w:rsid w:val="004A2594"/>
    <w:rsid w:val="004A290D"/>
    <w:rsid w:val="004A2C5A"/>
    <w:rsid w:val="004A2F53"/>
    <w:rsid w:val="004A2F96"/>
    <w:rsid w:val="004A320D"/>
    <w:rsid w:val="004A3272"/>
    <w:rsid w:val="004A32A6"/>
    <w:rsid w:val="004A33F8"/>
    <w:rsid w:val="004A3429"/>
    <w:rsid w:val="004A3459"/>
    <w:rsid w:val="004A34DA"/>
    <w:rsid w:val="004A35DA"/>
    <w:rsid w:val="004A3606"/>
    <w:rsid w:val="004A36AB"/>
    <w:rsid w:val="004A36D6"/>
    <w:rsid w:val="004A3758"/>
    <w:rsid w:val="004A376A"/>
    <w:rsid w:val="004A376C"/>
    <w:rsid w:val="004A3801"/>
    <w:rsid w:val="004A38BB"/>
    <w:rsid w:val="004A3929"/>
    <w:rsid w:val="004A3A24"/>
    <w:rsid w:val="004A3AF5"/>
    <w:rsid w:val="004A3B61"/>
    <w:rsid w:val="004A3BD5"/>
    <w:rsid w:val="004A3BE1"/>
    <w:rsid w:val="004A3C64"/>
    <w:rsid w:val="004A3CFC"/>
    <w:rsid w:val="004A3D08"/>
    <w:rsid w:val="004A3E49"/>
    <w:rsid w:val="004A3EA1"/>
    <w:rsid w:val="004A3F32"/>
    <w:rsid w:val="004A3FEF"/>
    <w:rsid w:val="004A4017"/>
    <w:rsid w:val="004A42D8"/>
    <w:rsid w:val="004A44F6"/>
    <w:rsid w:val="004A4507"/>
    <w:rsid w:val="004A46D2"/>
    <w:rsid w:val="004A4753"/>
    <w:rsid w:val="004A4816"/>
    <w:rsid w:val="004A4905"/>
    <w:rsid w:val="004A49F1"/>
    <w:rsid w:val="004A4A99"/>
    <w:rsid w:val="004A4B78"/>
    <w:rsid w:val="004A4B8B"/>
    <w:rsid w:val="004A4BD3"/>
    <w:rsid w:val="004A4EF6"/>
    <w:rsid w:val="004A4F4A"/>
    <w:rsid w:val="004A4F69"/>
    <w:rsid w:val="004A4F6A"/>
    <w:rsid w:val="004A4F7F"/>
    <w:rsid w:val="004A51B6"/>
    <w:rsid w:val="004A51EA"/>
    <w:rsid w:val="004A521F"/>
    <w:rsid w:val="004A537D"/>
    <w:rsid w:val="004A5432"/>
    <w:rsid w:val="004A57EE"/>
    <w:rsid w:val="004A5914"/>
    <w:rsid w:val="004A5A3E"/>
    <w:rsid w:val="004A5ABF"/>
    <w:rsid w:val="004A5AE7"/>
    <w:rsid w:val="004A5B6F"/>
    <w:rsid w:val="004A5C6E"/>
    <w:rsid w:val="004A5CCD"/>
    <w:rsid w:val="004A5E54"/>
    <w:rsid w:val="004A5F52"/>
    <w:rsid w:val="004A6176"/>
    <w:rsid w:val="004A6192"/>
    <w:rsid w:val="004A61AC"/>
    <w:rsid w:val="004A6201"/>
    <w:rsid w:val="004A631C"/>
    <w:rsid w:val="004A64E8"/>
    <w:rsid w:val="004A6603"/>
    <w:rsid w:val="004A6C34"/>
    <w:rsid w:val="004A6D3C"/>
    <w:rsid w:val="004A712B"/>
    <w:rsid w:val="004A714D"/>
    <w:rsid w:val="004A71D1"/>
    <w:rsid w:val="004A7272"/>
    <w:rsid w:val="004A733E"/>
    <w:rsid w:val="004A7378"/>
    <w:rsid w:val="004A73A5"/>
    <w:rsid w:val="004A7452"/>
    <w:rsid w:val="004A773E"/>
    <w:rsid w:val="004A79A1"/>
    <w:rsid w:val="004A7A8E"/>
    <w:rsid w:val="004A7AD5"/>
    <w:rsid w:val="004A7C82"/>
    <w:rsid w:val="004A7CDF"/>
    <w:rsid w:val="004A7EA1"/>
    <w:rsid w:val="004A7EA3"/>
    <w:rsid w:val="004A7F30"/>
    <w:rsid w:val="004A7FFA"/>
    <w:rsid w:val="004B00BC"/>
    <w:rsid w:val="004B00E5"/>
    <w:rsid w:val="004B0105"/>
    <w:rsid w:val="004B0139"/>
    <w:rsid w:val="004B0323"/>
    <w:rsid w:val="004B043E"/>
    <w:rsid w:val="004B058B"/>
    <w:rsid w:val="004B0598"/>
    <w:rsid w:val="004B0809"/>
    <w:rsid w:val="004B089D"/>
    <w:rsid w:val="004B091B"/>
    <w:rsid w:val="004B09A5"/>
    <w:rsid w:val="004B0AA5"/>
    <w:rsid w:val="004B0B15"/>
    <w:rsid w:val="004B0B69"/>
    <w:rsid w:val="004B0D6C"/>
    <w:rsid w:val="004B0E42"/>
    <w:rsid w:val="004B0E88"/>
    <w:rsid w:val="004B0E9F"/>
    <w:rsid w:val="004B1194"/>
    <w:rsid w:val="004B11A0"/>
    <w:rsid w:val="004B124D"/>
    <w:rsid w:val="004B1258"/>
    <w:rsid w:val="004B13E0"/>
    <w:rsid w:val="004B1433"/>
    <w:rsid w:val="004B148E"/>
    <w:rsid w:val="004B15B9"/>
    <w:rsid w:val="004B15CB"/>
    <w:rsid w:val="004B1706"/>
    <w:rsid w:val="004B179B"/>
    <w:rsid w:val="004B1819"/>
    <w:rsid w:val="004B1855"/>
    <w:rsid w:val="004B190B"/>
    <w:rsid w:val="004B191E"/>
    <w:rsid w:val="004B1A4E"/>
    <w:rsid w:val="004B1C0A"/>
    <w:rsid w:val="004B1CBF"/>
    <w:rsid w:val="004B1ED6"/>
    <w:rsid w:val="004B1FEE"/>
    <w:rsid w:val="004B2029"/>
    <w:rsid w:val="004B2033"/>
    <w:rsid w:val="004B20D5"/>
    <w:rsid w:val="004B212F"/>
    <w:rsid w:val="004B2141"/>
    <w:rsid w:val="004B215E"/>
    <w:rsid w:val="004B24F0"/>
    <w:rsid w:val="004B2518"/>
    <w:rsid w:val="004B259B"/>
    <w:rsid w:val="004B284C"/>
    <w:rsid w:val="004B2B4F"/>
    <w:rsid w:val="004B2B50"/>
    <w:rsid w:val="004B2D36"/>
    <w:rsid w:val="004B2F00"/>
    <w:rsid w:val="004B2F08"/>
    <w:rsid w:val="004B2F0D"/>
    <w:rsid w:val="004B3029"/>
    <w:rsid w:val="004B31D5"/>
    <w:rsid w:val="004B3310"/>
    <w:rsid w:val="004B36DC"/>
    <w:rsid w:val="004B37C1"/>
    <w:rsid w:val="004B3AE4"/>
    <w:rsid w:val="004B3B04"/>
    <w:rsid w:val="004B3B23"/>
    <w:rsid w:val="004B3B9D"/>
    <w:rsid w:val="004B3CA4"/>
    <w:rsid w:val="004B3D6B"/>
    <w:rsid w:val="004B3D73"/>
    <w:rsid w:val="004B3E0B"/>
    <w:rsid w:val="004B3FA8"/>
    <w:rsid w:val="004B3FB4"/>
    <w:rsid w:val="004B3FEC"/>
    <w:rsid w:val="004B40CB"/>
    <w:rsid w:val="004B412C"/>
    <w:rsid w:val="004B419D"/>
    <w:rsid w:val="004B429F"/>
    <w:rsid w:val="004B42EE"/>
    <w:rsid w:val="004B43AB"/>
    <w:rsid w:val="004B450D"/>
    <w:rsid w:val="004B454D"/>
    <w:rsid w:val="004B45AC"/>
    <w:rsid w:val="004B46DC"/>
    <w:rsid w:val="004B4760"/>
    <w:rsid w:val="004B47AA"/>
    <w:rsid w:val="004B4963"/>
    <w:rsid w:val="004B4A1B"/>
    <w:rsid w:val="004B4B72"/>
    <w:rsid w:val="004B4BE3"/>
    <w:rsid w:val="004B4D20"/>
    <w:rsid w:val="004B4D5F"/>
    <w:rsid w:val="004B4DB3"/>
    <w:rsid w:val="004B4DD1"/>
    <w:rsid w:val="004B4EB0"/>
    <w:rsid w:val="004B4EBE"/>
    <w:rsid w:val="004B4F31"/>
    <w:rsid w:val="004B500E"/>
    <w:rsid w:val="004B50FC"/>
    <w:rsid w:val="004B5160"/>
    <w:rsid w:val="004B519D"/>
    <w:rsid w:val="004B5267"/>
    <w:rsid w:val="004B529A"/>
    <w:rsid w:val="004B53C4"/>
    <w:rsid w:val="004B5538"/>
    <w:rsid w:val="004B57BD"/>
    <w:rsid w:val="004B5A1B"/>
    <w:rsid w:val="004B5BAA"/>
    <w:rsid w:val="004B5C5E"/>
    <w:rsid w:val="004B5D33"/>
    <w:rsid w:val="004B5E6A"/>
    <w:rsid w:val="004B5F64"/>
    <w:rsid w:val="004B61CD"/>
    <w:rsid w:val="004B6339"/>
    <w:rsid w:val="004B63A8"/>
    <w:rsid w:val="004B6509"/>
    <w:rsid w:val="004B6605"/>
    <w:rsid w:val="004B66E6"/>
    <w:rsid w:val="004B68E0"/>
    <w:rsid w:val="004B6BA6"/>
    <w:rsid w:val="004B6D37"/>
    <w:rsid w:val="004B6EE9"/>
    <w:rsid w:val="004B6F04"/>
    <w:rsid w:val="004B7055"/>
    <w:rsid w:val="004B706E"/>
    <w:rsid w:val="004B71EE"/>
    <w:rsid w:val="004B71FB"/>
    <w:rsid w:val="004B727E"/>
    <w:rsid w:val="004B7316"/>
    <w:rsid w:val="004B7349"/>
    <w:rsid w:val="004B73EC"/>
    <w:rsid w:val="004B74A8"/>
    <w:rsid w:val="004B75D3"/>
    <w:rsid w:val="004B7615"/>
    <w:rsid w:val="004B792D"/>
    <w:rsid w:val="004B7978"/>
    <w:rsid w:val="004B7AB0"/>
    <w:rsid w:val="004B7B82"/>
    <w:rsid w:val="004B7BBA"/>
    <w:rsid w:val="004B7CB0"/>
    <w:rsid w:val="004B7D78"/>
    <w:rsid w:val="004B7DAC"/>
    <w:rsid w:val="004B7DDE"/>
    <w:rsid w:val="004B7E7F"/>
    <w:rsid w:val="004B7F96"/>
    <w:rsid w:val="004B8F20"/>
    <w:rsid w:val="004BBEDE"/>
    <w:rsid w:val="004C0038"/>
    <w:rsid w:val="004C01C2"/>
    <w:rsid w:val="004C01EB"/>
    <w:rsid w:val="004C042F"/>
    <w:rsid w:val="004C0449"/>
    <w:rsid w:val="004C069A"/>
    <w:rsid w:val="004C07B4"/>
    <w:rsid w:val="004C0870"/>
    <w:rsid w:val="004C0872"/>
    <w:rsid w:val="004C08F6"/>
    <w:rsid w:val="004C090D"/>
    <w:rsid w:val="004C0AF0"/>
    <w:rsid w:val="004C0B84"/>
    <w:rsid w:val="004C0B91"/>
    <w:rsid w:val="004C0C87"/>
    <w:rsid w:val="004C0C95"/>
    <w:rsid w:val="004C0D80"/>
    <w:rsid w:val="004C0D9A"/>
    <w:rsid w:val="004C0E03"/>
    <w:rsid w:val="004C1070"/>
    <w:rsid w:val="004C1115"/>
    <w:rsid w:val="004C114B"/>
    <w:rsid w:val="004C1172"/>
    <w:rsid w:val="004C1289"/>
    <w:rsid w:val="004C13A0"/>
    <w:rsid w:val="004C147E"/>
    <w:rsid w:val="004C156B"/>
    <w:rsid w:val="004C164A"/>
    <w:rsid w:val="004C173C"/>
    <w:rsid w:val="004C17D2"/>
    <w:rsid w:val="004C17D7"/>
    <w:rsid w:val="004C18F7"/>
    <w:rsid w:val="004C1A73"/>
    <w:rsid w:val="004C1A75"/>
    <w:rsid w:val="004C1C67"/>
    <w:rsid w:val="004C1D16"/>
    <w:rsid w:val="004C1E3B"/>
    <w:rsid w:val="004C1ECD"/>
    <w:rsid w:val="004C1ED0"/>
    <w:rsid w:val="004C1F66"/>
    <w:rsid w:val="004C20C3"/>
    <w:rsid w:val="004C20FD"/>
    <w:rsid w:val="004C2319"/>
    <w:rsid w:val="004C27D8"/>
    <w:rsid w:val="004C27E5"/>
    <w:rsid w:val="004C2865"/>
    <w:rsid w:val="004C29C2"/>
    <w:rsid w:val="004C2ADA"/>
    <w:rsid w:val="004C2AF6"/>
    <w:rsid w:val="004C2DC9"/>
    <w:rsid w:val="004C2FC7"/>
    <w:rsid w:val="004C317F"/>
    <w:rsid w:val="004C3284"/>
    <w:rsid w:val="004C330E"/>
    <w:rsid w:val="004C3604"/>
    <w:rsid w:val="004C3895"/>
    <w:rsid w:val="004C3C76"/>
    <w:rsid w:val="004C3C98"/>
    <w:rsid w:val="004C3C9A"/>
    <w:rsid w:val="004C3CB5"/>
    <w:rsid w:val="004C3CC0"/>
    <w:rsid w:val="004C3CC8"/>
    <w:rsid w:val="004C3D9A"/>
    <w:rsid w:val="004C3DB7"/>
    <w:rsid w:val="004C3E91"/>
    <w:rsid w:val="004C3EB8"/>
    <w:rsid w:val="004C3ED0"/>
    <w:rsid w:val="004C414D"/>
    <w:rsid w:val="004C4173"/>
    <w:rsid w:val="004C42E5"/>
    <w:rsid w:val="004C43F4"/>
    <w:rsid w:val="004C4421"/>
    <w:rsid w:val="004C468E"/>
    <w:rsid w:val="004C46E8"/>
    <w:rsid w:val="004C472C"/>
    <w:rsid w:val="004C4738"/>
    <w:rsid w:val="004C477E"/>
    <w:rsid w:val="004C4905"/>
    <w:rsid w:val="004C4947"/>
    <w:rsid w:val="004C49A0"/>
    <w:rsid w:val="004C49A4"/>
    <w:rsid w:val="004C4A63"/>
    <w:rsid w:val="004C4A7F"/>
    <w:rsid w:val="004C4A91"/>
    <w:rsid w:val="004C4AF8"/>
    <w:rsid w:val="004C4B00"/>
    <w:rsid w:val="004C4BC9"/>
    <w:rsid w:val="004C4E5A"/>
    <w:rsid w:val="004C4EA2"/>
    <w:rsid w:val="004C4EA6"/>
    <w:rsid w:val="004C50DC"/>
    <w:rsid w:val="004C525A"/>
    <w:rsid w:val="004C536E"/>
    <w:rsid w:val="004C568F"/>
    <w:rsid w:val="004C56CC"/>
    <w:rsid w:val="004C56E1"/>
    <w:rsid w:val="004C5722"/>
    <w:rsid w:val="004C57A5"/>
    <w:rsid w:val="004C581B"/>
    <w:rsid w:val="004C592B"/>
    <w:rsid w:val="004C5985"/>
    <w:rsid w:val="004C59D7"/>
    <w:rsid w:val="004C5B06"/>
    <w:rsid w:val="004C5C9B"/>
    <w:rsid w:val="004C5CFA"/>
    <w:rsid w:val="004C5DD3"/>
    <w:rsid w:val="004C5DFC"/>
    <w:rsid w:val="004C63F6"/>
    <w:rsid w:val="004C64F5"/>
    <w:rsid w:val="004C6590"/>
    <w:rsid w:val="004C68BC"/>
    <w:rsid w:val="004C69D7"/>
    <w:rsid w:val="004C6A80"/>
    <w:rsid w:val="004C6C26"/>
    <w:rsid w:val="004C6CCA"/>
    <w:rsid w:val="004C6D2B"/>
    <w:rsid w:val="004C6D7D"/>
    <w:rsid w:val="004C6DFF"/>
    <w:rsid w:val="004C6EF7"/>
    <w:rsid w:val="004C6F54"/>
    <w:rsid w:val="004C7145"/>
    <w:rsid w:val="004C7214"/>
    <w:rsid w:val="004C72DD"/>
    <w:rsid w:val="004C7511"/>
    <w:rsid w:val="004C757D"/>
    <w:rsid w:val="004C76D0"/>
    <w:rsid w:val="004C783F"/>
    <w:rsid w:val="004C78CF"/>
    <w:rsid w:val="004C7A4A"/>
    <w:rsid w:val="004C7C16"/>
    <w:rsid w:val="004C7C4C"/>
    <w:rsid w:val="004C7C5F"/>
    <w:rsid w:val="004C7D9E"/>
    <w:rsid w:val="004C7DC9"/>
    <w:rsid w:val="004C7F43"/>
    <w:rsid w:val="004D0024"/>
    <w:rsid w:val="004D01A9"/>
    <w:rsid w:val="004D0228"/>
    <w:rsid w:val="004D0288"/>
    <w:rsid w:val="004D0556"/>
    <w:rsid w:val="004D06DC"/>
    <w:rsid w:val="004D0728"/>
    <w:rsid w:val="004D082A"/>
    <w:rsid w:val="004D083B"/>
    <w:rsid w:val="004D0891"/>
    <w:rsid w:val="004D091D"/>
    <w:rsid w:val="004D0984"/>
    <w:rsid w:val="004D0A2A"/>
    <w:rsid w:val="004D0AE0"/>
    <w:rsid w:val="004D0B23"/>
    <w:rsid w:val="004D0CD8"/>
    <w:rsid w:val="004D0D36"/>
    <w:rsid w:val="004D0DD0"/>
    <w:rsid w:val="004D10BA"/>
    <w:rsid w:val="004D11EA"/>
    <w:rsid w:val="004D1245"/>
    <w:rsid w:val="004D126E"/>
    <w:rsid w:val="004D1363"/>
    <w:rsid w:val="004D15C7"/>
    <w:rsid w:val="004D166F"/>
    <w:rsid w:val="004D16C7"/>
    <w:rsid w:val="004D17DD"/>
    <w:rsid w:val="004D1BA7"/>
    <w:rsid w:val="004D1E47"/>
    <w:rsid w:val="004D1E9D"/>
    <w:rsid w:val="004D1F7A"/>
    <w:rsid w:val="004D2031"/>
    <w:rsid w:val="004D2091"/>
    <w:rsid w:val="004D20B9"/>
    <w:rsid w:val="004D21D2"/>
    <w:rsid w:val="004D2217"/>
    <w:rsid w:val="004D22CB"/>
    <w:rsid w:val="004D2519"/>
    <w:rsid w:val="004D260B"/>
    <w:rsid w:val="004D2646"/>
    <w:rsid w:val="004D2785"/>
    <w:rsid w:val="004D285E"/>
    <w:rsid w:val="004D2882"/>
    <w:rsid w:val="004D2884"/>
    <w:rsid w:val="004D2896"/>
    <w:rsid w:val="004D291B"/>
    <w:rsid w:val="004D292E"/>
    <w:rsid w:val="004D29C0"/>
    <w:rsid w:val="004D29F5"/>
    <w:rsid w:val="004D2A1E"/>
    <w:rsid w:val="004D2A8C"/>
    <w:rsid w:val="004D2B7A"/>
    <w:rsid w:val="004D2BF4"/>
    <w:rsid w:val="004D2D32"/>
    <w:rsid w:val="004D2D9F"/>
    <w:rsid w:val="004D2DEF"/>
    <w:rsid w:val="004D2F5B"/>
    <w:rsid w:val="004D3173"/>
    <w:rsid w:val="004D3319"/>
    <w:rsid w:val="004D3341"/>
    <w:rsid w:val="004D356F"/>
    <w:rsid w:val="004D35EA"/>
    <w:rsid w:val="004D35F9"/>
    <w:rsid w:val="004D3603"/>
    <w:rsid w:val="004D37BF"/>
    <w:rsid w:val="004D3A6C"/>
    <w:rsid w:val="004D3B44"/>
    <w:rsid w:val="004D3CFC"/>
    <w:rsid w:val="004D3DA6"/>
    <w:rsid w:val="004D3F5F"/>
    <w:rsid w:val="004D4082"/>
    <w:rsid w:val="004D4164"/>
    <w:rsid w:val="004D41D5"/>
    <w:rsid w:val="004D425E"/>
    <w:rsid w:val="004D4294"/>
    <w:rsid w:val="004D43A0"/>
    <w:rsid w:val="004D43BC"/>
    <w:rsid w:val="004D4733"/>
    <w:rsid w:val="004D480F"/>
    <w:rsid w:val="004D48B4"/>
    <w:rsid w:val="004D4AD5"/>
    <w:rsid w:val="004D4D13"/>
    <w:rsid w:val="004D4F32"/>
    <w:rsid w:val="004D503E"/>
    <w:rsid w:val="004D5244"/>
    <w:rsid w:val="004D52A2"/>
    <w:rsid w:val="004D52D7"/>
    <w:rsid w:val="004D5342"/>
    <w:rsid w:val="004D552E"/>
    <w:rsid w:val="004D555D"/>
    <w:rsid w:val="004D5655"/>
    <w:rsid w:val="004D5670"/>
    <w:rsid w:val="004D56FF"/>
    <w:rsid w:val="004D58E9"/>
    <w:rsid w:val="004D5913"/>
    <w:rsid w:val="004D5ABA"/>
    <w:rsid w:val="004D5B77"/>
    <w:rsid w:val="004D5C82"/>
    <w:rsid w:val="004D5EF0"/>
    <w:rsid w:val="004D5F7B"/>
    <w:rsid w:val="004D6122"/>
    <w:rsid w:val="004D619D"/>
    <w:rsid w:val="004D61D2"/>
    <w:rsid w:val="004D6207"/>
    <w:rsid w:val="004D62B4"/>
    <w:rsid w:val="004D62F2"/>
    <w:rsid w:val="004D6321"/>
    <w:rsid w:val="004D655E"/>
    <w:rsid w:val="004D674E"/>
    <w:rsid w:val="004D67CE"/>
    <w:rsid w:val="004D68FC"/>
    <w:rsid w:val="004D6B9C"/>
    <w:rsid w:val="004D6CE9"/>
    <w:rsid w:val="004D6D03"/>
    <w:rsid w:val="004D6D6E"/>
    <w:rsid w:val="004D6DE9"/>
    <w:rsid w:val="004D7052"/>
    <w:rsid w:val="004D70F9"/>
    <w:rsid w:val="004D7216"/>
    <w:rsid w:val="004D7263"/>
    <w:rsid w:val="004D74CA"/>
    <w:rsid w:val="004D75F0"/>
    <w:rsid w:val="004D763A"/>
    <w:rsid w:val="004D76E4"/>
    <w:rsid w:val="004D773C"/>
    <w:rsid w:val="004D7740"/>
    <w:rsid w:val="004D7787"/>
    <w:rsid w:val="004D7886"/>
    <w:rsid w:val="004D7907"/>
    <w:rsid w:val="004D7960"/>
    <w:rsid w:val="004D7982"/>
    <w:rsid w:val="004D7B0C"/>
    <w:rsid w:val="004D7D31"/>
    <w:rsid w:val="004D7D4F"/>
    <w:rsid w:val="004E02B4"/>
    <w:rsid w:val="004E0661"/>
    <w:rsid w:val="004E073D"/>
    <w:rsid w:val="004E08AA"/>
    <w:rsid w:val="004E08FD"/>
    <w:rsid w:val="004E0CE5"/>
    <w:rsid w:val="004E0DEC"/>
    <w:rsid w:val="004E0E5B"/>
    <w:rsid w:val="004E0EBB"/>
    <w:rsid w:val="004E1164"/>
    <w:rsid w:val="004E1370"/>
    <w:rsid w:val="004E1391"/>
    <w:rsid w:val="004E14CD"/>
    <w:rsid w:val="004E1635"/>
    <w:rsid w:val="004E1662"/>
    <w:rsid w:val="004E1707"/>
    <w:rsid w:val="004E179D"/>
    <w:rsid w:val="004E194F"/>
    <w:rsid w:val="004E19A4"/>
    <w:rsid w:val="004E1B3C"/>
    <w:rsid w:val="004E1B8B"/>
    <w:rsid w:val="004E1BF1"/>
    <w:rsid w:val="004E1E1A"/>
    <w:rsid w:val="004E1E45"/>
    <w:rsid w:val="004E1F8B"/>
    <w:rsid w:val="004E20D4"/>
    <w:rsid w:val="004E2106"/>
    <w:rsid w:val="004E210F"/>
    <w:rsid w:val="004E229E"/>
    <w:rsid w:val="004E2420"/>
    <w:rsid w:val="004E2492"/>
    <w:rsid w:val="004E24E2"/>
    <w:rsid w:val="004E25F3"/>
    <w:rsid w:val="004E2629"/>
    <w:rsid w:val="004E2683"/>
    <w:rsid w:val="004E28C1"/>
    <w:rsid w:val="004E2966"/>
    <w:rsid w:val="004E29C6"/>
    <w:rsid w:val="004E29EE"/>
    <w:rsid w:val="004E2A12"/>
    <w:rsid w:val="004E2ADC"/>
    <w:rsid w:val="004E2AF3"/>
    <w:rsid w:val="004E2B52"/>
    <w:rsid w:val="004E2CDF"/>
    <w:rsid w:val="004E2DE3"/>
    <w:rsid w:val="004E2E0D"/>
    <w:rsid w:val="004E2E69"/>
    <w:rsid w:val="004E2EA6"/>
    <w:rsid w:val="004E2EAA"/>
    <w:rsid w:val="004E2F17"/>
    <w:rsid w:val="004E310C"/>
    <w:rsid w:val="004E31A7"/>
    <w:rsid w:val="004E321F"/>
    <w:rsid w:val="004E3288"/>
    <w:rsid w:val="004E3417"/>
    <w:rsid w:val="004E34A7"/>
    <w:rsid w:val="004E3564"/>
    <w:rsid w:val="004E3632"/>
    <w:rsid w:val="004E3680"/>
    <w:rsid w:val="004E3693"/>
    <w:rsid w:val="004E395D"/>
    <w:rsid w:val="004E3994"/>
    <w:rsid w:val="004E3A04"/>
    <w:rsid w:val="004E3A33"/>
    <w:rsid w:val="004E3B28"/>
    <w:rsid w:val="004E3D6B"/>
    <w:rsid w:val="004E3E0C"/>
    <w:rsid w:val="004E3E86"/>
    <w:rsid w:val="004E3EC6"/>
    <w:rsid w:val="004E3FB3"/>
    <w:rsid w:val="004E4149"/>
    <w:rsid w:val="004E4164"/>
    <w:rsid w:val="004E41B4"/>
    <w:rsid w:val="004E4323"/>
    <w:rsid w:val="004E4333"/>
    <w:rsid w:val="004E433F"/>
    <w:rsid w:val="004E439A"/>
    <w:rsid w:val="004E44E4"/>
    <w:rsid w:val="004E4701"/>
    <w:rsid w:val="004E4723"/>
    <w:rsid w:val="004E47A3"/>
    <w:rsid w:val="004E4A5B"/>
    <w:rsid w:val="004E4A6A"/>
    <w:rsid w:val="004E4D09"/>
    <w:rsid w:val="004E4DD0"/>
    <w:rsid w:val="004E5018"/>
    <w:rsid w:val="004E5141"/>
    <w:rsid w:val="004E53BC"/>
    <w:rsid w:val="004E5481"/>
    <w:rsid w:val="004E54D8"/>
    <w:rsid w:val="004E55AE"/>
    <w:rsid w:val="004E5A0B"/>
    <w:rsid w:val="004E5A33"/>
    <w:rsid w:val="004E5AD2"/>
    <w:rsid w:val="004E5B9D"/>
    <w:rsid w:val="004E5C76"/>
    <w:rsid w:val="004E5F81"/>
    <w:rsid w:val="004E6034"/>
    <w:rsid w:val="004E611D"/>
    <w:rsid w:val="004E63E3"/>
    <w:rsid w:val="004E6421"/>
    <w:rsid w:val="004E6444"/>
    <w:rsid w:val="004E65F7"/>
    <w:rsid w:val="004E6609"/>
    <w:rsid w:val="004E66DE"/>
    <w:rsid w:val="004E66EE"/>
    <w:rsid w:val="004E6853"/>
    <w:rsid w:val="004E6A08"/>
    <w:rsid w:val="004E6AA7"/>
    <w:rsid w:val="004E6AE9"/>
    <w:rsid w:val="004E6BA5"/>
    <w:rsid w:val="004E6CC5"/>
    <w:rsid w:val="004E6F7F"/>
    <w:rsid w:val="004E7373"/>
    <w:rsid w:val="004E77B7"/>
    <w:rsid w:val="004E7892"/>
    <w:rsid w:val="004E7A6D"/>
    <w:rsid w:val="004E7AB4"/>
    <w:rsid w:val="004E7AF0"/>
    <w:rsid w:val="004E7C05"/>
    <w:rsid w:val="004E7D37"/>
    <w:rsid w:val="004E7E6E"/>
    <w:rsid w:val="004E7F11"/>
    <w:rsid w:val="004F00A6"/>
    <w:rsid w:val="004F018D"/>
    <w:rsid w:val="004F01F9"/>
    <w:rsid w:val="004F0309"/>
    <w:rsid w:val="004F031A"/>
    <w:rsid w:val="004F0337"/>
    <w:rsid w:val="004F0349"/>
    <w:rsid w:val="004F0384"/>
    <w:rsid w:val="004F05D3"/>
    <w:rsid w:val="004F0620"/>
    <w:rsid w:val="004F0839"/>
    <w:rsid w:val="004F084B"/>
    <w:rsid w:val="004F08F1"/>
    <w:rsid w:val="004F08F4"/>
    <w:rsid w:val="004F0A0A"/>
    <w:rsid w:val="004F0AC7"/>
    <w:rsid w:val="004F0AE3"/>
    <w:rsid w:val="004F0B6E"/>
    <w:rsid w:val="004F0D41"/>
    <w:rsid w:val="004F0DDD"/>
    <w:rsid w:val="004F0F44"/>
    <w:rsid w:val="004F0FD8"/>
    <w:rsid w:val="004F101C"/>
    <w:rsid w:val="004F11D4"/>
    <w:rsid w:val="004F1258"/>
    <w:rsid w:val="004F12A9"/>
    <w:rsid w:val="004F1368"/>
    <w:rsid w:val="004F1424"/>
    <w:rsid w:val="004F15A5"/>
    <w:rsid w:val="004F15C0"/>
    <w:rsid w:val="004F1640"/>
    <w:rsid w:val="004F17F1"/>
    <w:rsid w:val="004F180F"/>
    <w:rsid w:val="004F194A"/>
    <w:rsid w:val="004F19AA"/>
    <w:rsid w:val="004F1A3A"/>
    <w:rsid w:val="004F1B1D"/>
    <w:rsid w:val="004F1BA5"/>
    <w:rsid w:val="004F1BA8"/>
    <w:rsid w:val="004F1F2D"/>
    <w:rsid w:val="004F2021"/>
    <w:rsid w:val="004F205C"/>
    <w:rsid w:val="004F2120"/>
    <w:rsid w:val="004F22C1"/>
    <w:rsid w:val="004F23D2"/>
    <w:rsid w:val="004F249D"/>
    <w:rsid w:val="004F24E0"/>
    <w:rsid w:val="004F258F"/>
    <w:rsid w:val="004F25D6"/>
    <w:rsid w:val="004F2614"/>
    <w:rsid w:val="004F2713"/>
    <w:rsid w:val="004F28CD"/>
    <w:rsid w:val="004F299B"/>
    <w:rsid w:val="004F29C6"/>
    <w:rsid w:val="004F2BAF"/>
    <w:rsid w:val="004F2D87"/>
    <w:rsid w:val="004F2EFF"/>
    <w:rsid w:val="004F2FA7"/>
    <w:rsid w:val="004F2FAD"/>
    <w:rsid w:val="004F3007"/>
    <w:rsid w:val="004F300B"/>
    <w:rsid w:val="004F3154"/>
    <w:rsid w:val="004F31E5"/>
    <w:rsid w:val="004F3222"/>
    <w:rsid w:val="004F347D"/>
    <w:rsid w:val="004F34EE"/>
    <w:rsid w:val="004F34F4"/>
    <w:rsid w:val="004F3677"/>
    <w:rsid w:val="004F36AE"/>
    <w:rsid w:val="004F3758"/>
    <w:rsid w:val="004F38C6"/>
    <w:rsid w:val="004F3990"/>
    <w:rsid w:val="004F3ACF"/>
    <w:rsid w:val="004F3AE8"/>
    <w:rsid w:val="004F3B0D"/>
    <w:rsid w:val="004F3CC3"/>
    <w:rsid w:val="004F3CDB"/>
    <w:rsid w:val="004F3D12"/>
    <w:rsid w:val="004F3DEE"/>
    <w:rsid w:val="004F3DF9"/>
    <w:rsid w:val="004F3EB9"/>
    <w:rsid w:val="004F3ED2"/>
    <w:rsid w:val="004F3FA2"/>
    <w:rsid w:val="004F4102"/>
    <w:rsid w:val="004F44E7"/>
    <w:rsid w:val="004F456C"/>
    <w:rsid w:val="004F465E"/>
    <w:rsid w:val="004F47E6"/>
    <w:rsid w:val="004F4889"/>
    <w:rsid w:val="004F496D"/>
    <w:rsid w:val="004F4A5C"/>
    <w:rsid w:val="004F4C13"/>
    <w:rsid w:val="004F4C35"/>
    <w:rsid w:val="004F4C84"/>
    <w:rsid w:val="004F4E99"/>
    <w:rsid w:val="004F53CD"/>
    <w:rsid w:val="004F556E"/>
    <w:rsid w:val="004F573D"/>
    <w:rsid w:val="004F574C"/>
    <w:rsid w:val="004F5771"/>
    <w:rsid w:val="004F5810"/>
    <w:rsid w:val="004F5848"/>
    <w:rsid w:val="004F591D"/>
    <w:rsid w:val="004F5A7D"/>
    <w:rsid w:val="004F5B32"/>
    <w:rsid w:val="004F5C48"/>
    <w:rsid w:val="004F5E50"/>
    <w:rsid w:val="004F5F48"/>
    <w:rsid w:val="004F5FCC"/>
    <w:rsid w:val="004F5FF1"/>
    <w:rsid w:val="004F6019"/>
    <w:rsid w:val="004F60D2"/>
    <w:rsid w:val="004F619B"/>
    <w:rsid w:val="004F624F"/>
    <w:rsid w:val="004F62BA"/>
    <w:rsid w:val="004F6401"/>
    <w:rsid w:val="004F6489"/>
    <w:rsid w:val="004F66E8"/>
    <w:rsid w:val="004F67E6"/>
    <w:rsid w:val="004F68DB"/>
    <w:rsid w:val="004F69DE"/>
    <w:rsid w:val="004F6AF2"/>
    <w:rsid w:val="004F6DE6"/>
    <w:rsid w:val="004F6E14"/>
    <w:rsid w:val="004F6E37"/>
    <w:rsid w:val="004F6E75"/>
    <w:rsid w:val="004F7048"/>
    <w:rsid w:val="004F7059"/>
    <w:rsid w:val="004F705D"/>
    <w:rsid w:val="004F709C"/>
    <w:rsid w:val="004F74EC"/>
    <w:rsid w:val="004F7687"/>
    <w:rsid w:val="004F76C1"/>
    <w:rsid w:val="004F7875"/>
    <w:rsid w:val="004F78E7"/>
    <w:rsid w:val="004F7915"/>
    <w:rsid w:val="004F7936"/>
    <w:rsid w:val="004F79CA"/>
    <w:rsid w:val="004F7AD6"/>
    <w:rsid w:val="004F7B5A"/>
    <w:rsid w:val="004F7CFC"/>
    <w:rsid w:val="004F7F23"/>
    <w:rsid w:val="004F7F2F"/>
    <w:rsid w:val="0050005F"/>
    <w:rsid w:val="00500102"/>
    <w:rsid w:val="00500292"/>
    <w:rsid w:val="005003D2"/>
    <w:rsid w:val="005005D5"/>
    <w:rsid w:val="005005DE"/>
    <w:rsid w:val="005007F2"/>
    <w:rsid w:val="00500899"/>
    <w:rsid w:val="00500AD3"/>
    <w:rsid w:val="00500BF8"/>
    <w:rsid w:val="00500D51"/>
    <w:rsid w:val="00500D78"/>
    <w:rsid w:val="00500D92"/>
    <w:rsid w:val="00500EAB"/>
    <w:rsid w:val="00500EF5"/>
    <w:rsid w:val="00500F90"/>
    <w:rsid w:val="00501013"/>
    <w:rsid w:val="00501132"/>
    <w:rsid w:val="0050116F"/>
    <w:rsid w:val="00501314"/>
    <w:rsid w:val="0050143B"/>
    <w:rsid w:val="005015E0"/>
    <w:rsid w:val="00501781"/>
    <w:rsid w:val="005017DF"/>
    <w:rsid w:val="00501819"/>
    <w:rsid w:val="0050190C"/>
    <w:rsid w:val="00501AED"/>
    <w:rsid w:val="00501CB5"/>
    <w:rsid w:val="00501D60"/>
    <w:rsid w:val="00501D86"/>
    <w:rsid w:val="00501DFA"/>
    <w:rsid w:val="00501E04"/>
    <w:rsid w:val="00501E86"/>
    <w:rsid w:val="00502120"/>
    <w:rsid w:val="005023C4"/>
    <w:rsid w:val="005024EF"/>
    <w:rsid w:val="0050284F"/>
    <w:rsid w:val="00502942"/>
    <w:rsid w:val="00502B66"/>
    <w:rsid w:val="00502B89"/>
    <w:rsid w:val="00502EA3"/>
    <w:rsid w:val="00502EDD"/>
    <w:rsid w:val="00502EEA"/>
    <w:rsid w:val="00502F20"/>
    <w:rsid w:val="00502F55"/>
    <w:rsid w:val="00502FAC"/>
    <w:rsid w:val="00502FF9"/>
    <w:rsid w:val="005030C7"/>
    <w:rsid w:val="00503664"/>
    <w:rsid w:val="005036AD"/>
    <w:rsid w:val="00503787"/>
    <w:rsid w:val="0050378C"/>
    <w:rsid w:val="005039D2"/>
    <w:rsid w:val="00503A9C"/>
    <w:rsid w:val="00503BE2"/>
    <w:rsid w:val="00503BE3"/>
    <w:rsid w:val="00503C8F"/>
    <w:rsid w:val="00503D15"/>
    <w:rsid w:val="00503DC0"/>
    <w:rsid w:val="00503F0D"/>
    <w:rsid w:val="00503FFD"/>
    <w:rsid w:val="005040B4"/>
    <w:rsid w:val="00504101"/>
    <w:rsid w:val="005042D5"/>
    <w:rsid w:val="0050433F"/>
    <w:rsid w:val="00504478"/>
    <w:rsid w:val="0050447D"/>
    <w:rsid w:val="005045C1"/>
    <w:rsid w:val="005045C9"/>
    <w:rsid w:val="0050471C"/>
    <w:rsid w:val="005047DC"/>
    <w:rsid w:val="0050494E"/>
    <w:rsid w:val="00504AED"/>
    <w:rsid w:val="00504BDE"/>
    <w:rsid w:val="00504C6F"/>
    <w:rsid w:val="00504CD3"/>
    <w:rsid w:val="00504F2D"/>
    <w:rsid w:val="00505006"/>
    <w:rsid w:val="00505014"/>
    <w:rsid w:val="0050512C"/>
    <w:rsid w:val="005051BD"/>
    <w:rsid w:val="005051F1"/>
    <w:rsid w:val="005051F3"/>
    <w:rsid w:val="00505384"/>
    <w:rsid w:val="005053DC"/>
    <w:rsid w:val="00505632"/>
    <w:rsid w:val="00505750"/>
    <w:rsid w:val="0050594E"/>
    <w:rsid w:val="00505A04"/>
    <w:rsid w:val="00505AF1"/>
    <w:rsid w:val="00505C12"/>
    <w:rsid w:val="00505CED"/>
    <w:rsid w:val="00505E58"/>
    <w:rsid w:val="00505EC1"/>
    <w:rsid w:val="00505FD5"/>
    <w:rsid w:val="0050600E"/>
    <w:rsid w:val="00506024"/>
    <w:rsid w:val="00506097"/>
    <w:rsid w:val="005060A7"/>
    <w:rsid w:val="0050627C"/>
    <w:rsid w:val="00506359"/>
    <w:rsid w:val="005063C7"/>
    <w:rsid w:val="00506494"/>
    <w:rsid w:val="005064C7"/>
    <w:rsid w:val="005064FD"/>
    <w:rsid w:val="00506530"/>
    <w:rsid w:val="005065E3"/>
    <w:rsid w:val="00506665"/>
    <w:rsid w:val="0050676E"/>
    <w:rsid w:val="0050680F"/>
    <w:rsid w:val="005068F6"/>
    <w:rsid w:val="00506B2A"/>
    <w:rsid w:val="00506B6C"/>
    <w:rsid w:val="00506C57"/>
    <w:rsid w:val="00506CB3"/>
    <w:rsid w:val="00506EC8"/>
    <w:rsid w:val="005070F2"/>
    <w:rsid w:val="00507166"/>
    <w:rsid w:val="0050719D"/>
    <w:rsid w:val="005071E7"/>
    <w:rsid w:val="005071ED"/>
    <w:rsid w:val="00507236"/>
    <w:rsid w:val="00507346"/>
    <w:rsid w:val="00507402"/>
    <w:rsid w:val="00507481"/>
    <w:rsid w:val="00507523"/>
    <w:rsid w:val="0050753C"/>
    <w:rsid w:val="00507692"/>
    <w:rsid w:val="0050771C"/>
    <w:rsid w:val="00507A1E"/>
    <w:rsid w:val="00507A41"/>
    <w:rsid w:val="00507B1D"/>
    <w:rsid w:val="00507C31"/>
    <w:rsid w:val="00507C85"/>
    <w:rsid w:val="00510276"/>
    <w:rsid w:val="005104A2"/>
    <w:rsid w:val="0051058B"/>
    <w:rsid w:val="00510689"/>
    <w:rsid w:val="005106CA"/>
    <w:rsid w:val="005107DF"/>
    <w:rsid w:val="00510F19"/>
    <w:rsid w:val="0051109B"/>
    <w:rsid w:val="005111E9"/>
    <w:rsid w:val="00511333"/>
    <w:rsid w:val="0051149E"/>
    <w:rsid w:val="0051160C"/>
    <w:rsid w:val="005116AF"/>
    <w:rsid w:val="005118B4"/>
    <w:rsid w:val="005118DE"/>
    <w:rsid w:val="00511903"/>
    <w:rsid w:val="00511C03"/>
    <w:rsid w:val="00511CEE"/>
    <w:rsid w:val="00511D1C"/>
    <w:rsid w:val="00511FD3"/>
    <w:rsid w:val="005120D7"/>
    <w:rsid w:val="0051227E"/>
    <w:rsid w:val="0051233A"/>
    <w:rsid w:val="005124B0"/>
    <w:rsid w:val="005124C1"/>
    <w:rsid w:val="005124D4"/>
    <w:rsid w:val="0051256B"/>
    <w:rsid w:val="0051268D"/>
    <w:rsid w:val="00512717"/>
    <w:rsid w:val="005129F5"/>
    <w:rsid w:val="00512B1C"/>
    <w:rsid w:val="00512B65"/>
    <w:rsid w:val="00512BB1"/>
    <w:rsid w:val="00512C65"/>
    <w:rsid w:val="00512D6D"/>
    <w:rsid w:val="0051321D"/>
    <w:rsid w:val="0051329D"/>
    <w:rsid w:val="005132B5"/>
    <w:rsid w:val="0051338C"/>
    <w:rsid w:val="005133AC"/>
    <w:rsid w:val="005133CF"/>
    <w:rsid w:val="005134B1"/>
    <w:rsid w:val="005137A4"/>
    <w:rsid w:val="005137DB"/>
    <w:rsid w:val="005137FC"/>
    <w:rsid w:val="0051385B"/>
    <w:rsid w:val="00513869"/>
    <w:rsid w:val="005138BC"/>
    <w:rsid w:val="00513BEA"/>
    <w:rsid w:val="00513C16"/>
    <w:rsid w:val="00513CA9"/>
    <w:rsid w:val="00513CD1"/>
    <w:rsid w:val="00513D83"/>
    <w:rsid w:val="00513ED0"/>
    <w:rsid w:val="0051400E"/>
    <w:rsid w:val="005141C1"/>
    <w:rsid w:val="0051438B"/>
    <w:rsid w:val="005144D5"/>
    <w:rsid w:val="005144F0"/>
    <w:rsid w:val="0051452B"/>
    <w:rsid w:val="00514565"/>
    <w:rsid w:val="0051462A"/>
    <w:rsid w:val="00514639"/>
    <w:rsid w:val="0051466B"/>
    <w:rsid w:val="00514A89"/>
    <w:rsid w:val="00514C04"/>
    <w:rsid w:val="00514C23"/>
    <w:rsid w:val="00514C38"/>
    <w:rsid w:val="00514DE5"/>
    <w:rsid w:val="00514DF2"/>
    <w:rsid w:val="00514E09"/>
    <w:rsid w:val="00514E3F"/>
    <w:rsid w:val="005151D8"/>
    <w:rsid w:val="005152F8"/>
    <w:rsid w:val="005155D1"/>
    <w:rsid w:val="005156C1"/>
    <w:rsid w:val="00515705"/>
    <w:rsid w:val="005157D7"/>
    <w:rsid w:val="00515846"/>
    <w:rsid w:val="005158C7"/>
    <w:rsid w:val="00515A72"/>
    <w:rsid w:val="00515C1F"/>
    <w:rsid w:val="00515D89"/>
    <w:rsid w:val="00515F25"/>
    <w:rsid w:val="00515FB5"/>
    <w:rsid w:val="005160CA"/>
    <w:rsid w:val="005160CB"/>
    <w:rsid w:val="00516164"/>
    <w:rsid w:val="00516380"/>
    <w:rsid w:val="00516426"/>
    <w:rsid w:val="00516458"/>
    <w:rsid w:val="005164CD"/>
    <w:rsid w:val="005167A5"/>
    <w:rsid w:val="00516830"/>
    <w:rsid w:val="00516854"/>
    <w:rsid w:val="005168BC"/>
    <w:rsid w:val="00516912"/>
    <w:rsid w:val="00516966"/>
    <w:rsid w:val="0051699B"/>
    <w:rsid w:val="00516B3C"/>
    <w:rsid w:val="00516B91"/>
    <w:rsid w:val="00516F16"/>
    <w:rsid w:val="005170F8"/>
    <w:rsid w:val="0051744A"/>
    <w:rsid w:val="005174E1"/>
    <w:rsid w:val="005174E8"/>
    <w:rsid w:val="00517623"/>
    <w:rsid w:val="005176CD"/>
    <w:rsid w:val="005177E1"/>
    <w:rsid w:val="00517923"/>
    <w:rsid w:val="0051794B"/>
    <w:rsid w:val="005179DD"/>
    <w:rsid w:val="00517B45"/>
    <w:rsid w:val="00517C81"/>
    <w:rsid w:val="00520171"/>
    <w:rsid w:val="005201EC"/>
    <w:rsid w:val="00520415"/>
    <w:rsid w:val="00520479"/>
    <w:rsid w:val="0052067C"/>
    <w:rsid w:val="005206DD"/>
    <w:rsid w:val="00520782"/>
    <w:rsid w:val="00520809"/>
    <w:rsid w:val="005208C4"/>
    <w:rsid w:val="0052094E"/>
    <w:rsid w:val="0052095A"/>
    <w:rsid w:val="00520A10"/>
    <w:rsid w:val="00520C11"/>
    <w:rsid w:val="00520C8F"/>
    <w:rsid w:val="00520CB1"/>
    <w:rsid w:val="00520DCD"/>
    <w:rsid w:val="00520E20"/>
    <w:rsid w:val="00520E82"/>
    <w:rsid w:val="00520EF6"/>
    <w:rsid w:val="0052116E"/>
    <w:rsid w:val="005211AF"/>
    <w:rsid w:val="00521344"/>
    <w:rsid w:val="005213BF"/>
    <w:rsid w:val="0052147D"/>
    <w:rsid w:val="005215AC"/>
    <w:rsid w:val="0052168F"/>
    <w:rsid w:val="005216D7"/>
    <w:rsid w:val="00521AF2"/>
    <w:rsid w:val="00521B25"/>
    <w:rsid w:val="00521BC7"/>
    <w:rsid w:val="00521BCB"/>
    <w:rsid w:val="00521BDF"/>
    <w:rsid w:val="00521BE5"/>
    <w:rsid w:val="00521CA7"/>
    <w:rsid w:val="00521D3B"/>
    <w:rsid w:val="00521F40"/>
    <w:rsid w:val="005220BE"/>
    <w:rsid w:val="00522149"/>
    <w:rsid w:val="0052239C"/>
    <w:rsid w:val="00522452"/>
    <w:rsid w:val="005226D7"/>
    <w:rsid w:val="005226FE"/>
    <w:rsid w:val="0052287F"/>
    <w:rsid w:val="00522AEB"/>
    <w:rsid w:val="00522B7A"/>
    <w:rsid w:val="00522ED4"/>
    <w:rsid w:val="00522FF7"/>
    <w:rsid w:val="005230BB"/>
    <w:rsid w:val="005231C8"/>
    <w:rsid w:val="005232E7"/>
    <w:rsid w:val="00523772"/>
    <w:rsid w:val="005238BB"/>
    <w:rsid w:val="005238D6"/>
    <w:rsid w:val="00523965"/>
    <w:rsid w:val="00523A3B"/>
    <w:rsid w:val="00523A63"/>
    <w:rsid w:val="00523A96"/>
    <w:rsid w:val="00523AF1"/>
    <w:rsid w:val="00523B32"/>
    <w:rsid w:val="00523B4F"/>
    <w:rsid w:val="00523D6A"/>
    <w:rsid w:val="00523E84"/>
    <w:rsid w:val="00523EFE"/>
    <w:rsid w:val="005240F9"/>
    <w:rsid w:val="00524101"/>
    <w:rsid w:val="005241C0"/>
    <w:rsid w:val="0052430F"/>
    <w:rsid w:val="005243E2"/>
    <w:rsid w:val="00524432"/>
    <w:rsid w:val="0052447F"/>
    <w:rsid w:val="00524522"/>
    <w:rsid w:val="005245EB"/>
    <w:rsid w:val="00524610"/>
    <w:rsid w:val="005246FA"/>
    <w:rsid w:val="00524756"/>
    <w:rsid w:val="005248B4"/>
    <w:rsid w:val="00524A45"/>
    <w:rsid w:val="00524AED"/>
    <w:rsid w:val="00524C67"/>
    <w:rsid w:val="00524CCD"/>
    <w:rsid w:val="00524ED2"/>
    <w:rsid w:val="00524F2A"/>
    <w:rsid w:val="00525035"/>
    <w:rsid w:val="0052506A"/>
    <w:rsid w:val="005250DC"/>
    <w:rsid w:val="0052516D"/>
    <w:rsid w:val="00525437"/>
    <w:rsid w:val="005258C9"/>
    <w:rsid w:val="005258F0"/>
    <w:rsid w:val="0052593A"/>
    <w:rsid w:val="00525A19"/>
    <w:rsid w:val="00525A3D"/>
    <w:rsid w:val="00525B1D"/>
    <w:rsid w:val="00525B72"/>
    <w:rsid w:val="00525C14"/>
    <w:rsid w:val="00525CC0"/>
    <w:rsid w:val="00525DD3"/>
    <w:rsid w:val="00525DE0"/>
    <w:rsid w:val="00525E66"/>
    <w:rsid w:val="00526054"/>
    <w:rsid w:val="005260A5"/>
    <w:rsid w:val="005260BE"/>
    <w:rsid w:val="00526131"/>
    <w:rsid w:val="005262E3"/>
    <w:rsid w:val="00526499"/>
    <w:rsid w:val="005265C4"/>
    <w:rsid w:val="005266C5"/>
    <w:rsid w:val="005268B6"/>
    <w:rsid w:val="00526994"/>
    <w:rsid w:val="005269A8"/>
    <w:rsid w:val="00526A0D"/>
    <w:rsid w:val="00526DEF"/>
    <w:rsid w:val="0052713A"/>
    <w:rsid w:val="0052714F"/>
    <w:rsid w:val="005271B9"/>
    <w:rsid w:val="00527211"/>
    <w:rsid w:val="00527413"/>
    <w:rsid w:val="0052742D"/>
    <w:rsid w:val="00527579"/>
    <w:rsid w:val="005277AC"/>
    <w:rsid w:val="005278C6"/>
    <w:rsid w:val="0052797D"/>
    <w:rsid w:val="00527B1D"/>
    <w:rsid w:val="00527BBB"/>
    <w:rsid w:val="00527C72"/>
    <w:rsid w:val="00527F4D"/>
    <w:rsid w:val="00527FA0"/>
    <w:rsid w:val="005303DD"/>
    <w:rsid w:val="00530426"/>
    <w:rsid w:val="00530432"/>
    <w:rsid w:val="005304ED"/>
    <w:rsid w:val="00530502"/>
    <w:rsid w:val="0053059F"/>
    <w:rsid w:val="00530741"/>
    <w:rsid w:val="00530779"/>
    <w:rsid w:val="005307F6"/>
    <w:rsid w:val="00530999"/>
    <w:rsid w:val="00530B82"/>
    <w:rsid w:val="00530C24"/>
    <w:rsid w:val="00530E52"/>
    <w:rsid w:val="00530E87"/>
    <w:rsid w:val="00530EE1"/>
    <w:rsid w:val="00530FDA"/>
    <w:rsid w:val="005311C2"/>
    <w:rsid w:val="0053120A"/>
    <w:rsid w:val="00531233"/>
    <w:rsid w:val="00531286"/>
    <w:rsid w:val="0053128B"/>
    <w:rsid w:val="005314E2"/>
    <w:rsid w:val="005315C3"/>
    <w:rsid w:val="005316E2"/>
    <w:rsid w:val="005316FA"/>
    <w:rsid w:val="005317F5"/>
    <w:rsid w:val="0053183D"/>
    <w:rsid w:val="0053193A"/>
    <w:rsid w:val="00531981"/>
    <w:rsid w:val="00531A0C"/>
    <w:rsid w:val="00531A29"/>
    <w:rsid w:val="00531D1C"/>
    <w:rsid w:val="00531D94"/>
    <w:rsid w:val="00531E6E"/>
    <w:rsid w:val="00531EC1"/>
    <w:rsid w:val="00531FC5"/>
    <w:rsid w:val="00532020"/>
    <w:rsid w:val="00532047"/>
    <w:rsid w:val="0053208A"/>
    <w:rsid w:val="005320A4"/>
    <w:rsid w:val="00532193"/>
    <w:rsid w:val="005323D5"/>
    <w:rsid w:val="00532844"/>
    <w:rsid w:val="005328F9"/>
    <w:rsid w:val="00532A05"/>
    <w:rsid w:val="00532B1E"/>
    <w:rsid w:val="00532B30"/>
    <w:rsid w:val="00532D32"/>
    <w:rsid w:val="00532D73"/>
    <w:rsid w:val="00532E45"/>
    <w:rsid w:val="00532E46"/>
    <w:rsid w:val="00532E66"/>
    <w:rsid w:val="00532E8E"/>
    <w:rsid w:val="00532ED2"/>
    <w:rsid w:val="00532F29"/>
    <w:rsid w:val="005330FB"/>
    <w:rsid w:val="0053310E"/>
    <w:rsid w:val="00533162"/>
    <w:rsid w:val="005332E3"/>
    <w:rsid w:val="005332EE"/>
    <w:rsid w:val="00533303"/>
    <w:rsid w:val="0053340A"/>
    <w:rsid w:val="005337BA"/>
    <w:rsid w:val="00533842"/>
    <w:rsid w:val="005339AF"/>
    <w:rsid w:val="00533A7E"/>
    <w:rsid w:val="00533AA0"/>
    <w:rsid w:val="00533AA4"/>
    <w:rsid w:val="00533B2A"/>
    <w:rsid w:val="00533C2F"/>
    <w:rsid w:val="00533D98"/>
    <w:rsid w:val="00533F42"/>
    <w:rsid w:val="00533FDF"/>
    <w:rsid w:val="005342FF"/>
    <w:rsid w:val="0053430D"/>
    <w:rsid w:val="005345F1"/>
    <w:rsid w:val="00534616"/>
    <w:rsid w:val="00534656"/>
    <w:rsid w:val="0053478C"/>
    <w:rsid w:val="005348FC"/>
    <w:rsid w:val="00534AF9"/>
    <w:rsid w:val="00534BE4"/>
    <w:rsid w:val="00534BE5"/>
    <w:rsid w:val="00534D06"/>
    <w:rsid w:val="00534D24"/>
    <w:rsid w:val="00534D2A"/>
    <w:rsid w:val="00534D56"/>
    <w:rsid w:val="00534DE1"/>
    <w:rsid w:val="00534DEF"/>
    <w:rsid w:val="00534EC1"/>
    <w:rsid w:val="00534EFF"/>
    <w:rsid w:val="00535066"/>
    <w:rsid w:val="005350B6"/>
    <w:rsid w:val="00535162"/>
    <w:rsid w:val="00535504"/>
    <w:rsid w:val="005356AA"/>
    <w:rsid w:val="005356FC"/>
    <w:rsid w:val="00535927"/>
    <w:rsid w:val="00535970"/>
    <w:rsid w:val="00535B55"/>
    <w:rsid w:val="00535D01"/>
    <w:rsid w:val="00535D28"/>
    <w:rsid w:val="00535DC7"/>
    <w:rsid w:val="0053607D"/>
    <w:rsid w:val="00536181"/>
    <w:rsid w:val="0053622D"/>
    <w:rsid w:val="005365C0"/>
    <w:rsid w:val="005365EC"/>
    <w:rsid w:val="005366A2"/>
    <w:rsid w:val="00536744"/>
    <w:rsid w:val="00536753"/>
    <w:rsid w:val="00536901"/>
    <w:rsid w:val="00536974"/>
    <w:rsid w:val="005369A9"/>
    <w:rsid w:val="005369EA"/>
    <w:rsid w:val="00536B17"/>
    <w:rsid w:val="00536B45"/>
    <w:rsid w:val="00536B8F"/>
    <w:rsid w:val="00536BD9"/>
    <w:rsid w:val="00536C3A"/>
    <w:rsid w:val="00536CF9"/>
    <w:rsid w:val="00537102"/>
    <w:rsid w:val="00537119"/>
    <w:rsid w:val="0053711B"/>
    <w:rsid w:val="00537160"/>
    <w:rsid w:val="005372FA"/>
    <w:rsid w:val="005374A8"/>
    <w:rsid w:val="00537540"/>
    <w:rsid w:val="00537977"/>
    <w:rsid w:val="005379E0"/>
    <w:rsid w:val="00537A9D"/>
    <w:rsid w:val="00537BCB"/>
    <w:rsid w:val="00537CAA"/>
    <w:rsid w:val="00537DFD"/>
    <w:rsid w:val="00537EB8"/>
    <w:rsid w:val="00540014"/>
    <w:rsid w:val="00540238"/>
    <w:rsid w:val="0054035A"/>
    <w:rsid w:val="00540405"/>
    <w:rsid w:val="00540477"/>
    <w:rsid w:val="005406DC"/>
    <w:rsid w:val="00540712"/>
    <w:rsid w:val="0054088D"/>
    <w:rsid w:val="00540B8E"/>
    <w:rsid w:val="00540BA4"/>
    <w:rsid w:val="00540BD9"/>
    <w:rsid w:val="00540C34"/>
    <w:rsid w:val="00540C46"/>
    <w:rsid w:val="00540C5A"/>
    <w:rsid w:val="00540FD4"/>
    <w:rsid w:val="005411C3"/>
    <w:rsid w:val="00541217"/>
    <w:rsid w:val="0054126F"/>
    <w:rsid w:val="00541290"/>
    <w:rsid w:val="0054132B"/>
    <w:rsid w:val="0054153A"/>
    <w:rsid w:val="00541B20"/>
    <w:rsid w:val="00541B4A"/>
    <w:rsid w:val="00541B76"/>
    <w:rsid w:val="00541CA8"/>
    <w:rsid w:val="00541CDE"/>
    <w:rsid w:val="00541D2F"/>
    <w:rsid w:val="00541E4C"/>
    <w:rsid w:val="00541FFA"/>
    <w:rsid w:val="005420EB"/>
    <w:rsid w:val="00542152"/>
    <w:rsid w:val="00542285"/>
    <w:rsid w:val="0054249D"/>
    <w:rsid w:val="005425DE"/>
    <w:rsid w:val="00542757"/>
    <w:rsid w:val="00542785"/>
    <w:rsid w:val="005427B6"/>
    <w:rsid w:val="0054297C"/>
    <w:rsid w:val="00542AD5"/>
    <w:rsid w:val="00542C11"/>
    <w:rsid w:val="00542CCD"/>
    <w:rsid w:val="00542F60"/>
    <w:rsid w:val="00542F96"/>
    <w:rsid w:val="00542FAF"/>
    <w:rsid w:val="00543011"/>
    <w:rsid w:val="005430B3"/>
    <w:rsid w:val="00543399"/>
    <w:rsid w:val="005433DD"/>
    <w:rsid w:val="0054363C"/>
    <w:rsid w:val="005436B2"/>
    <w:rsid w:val="0054379D"/>
    <w:rsid w:val="0054394C"/>
    <w:rsid w:val="00543A01"/>
    <w:rsid w:val="00543B8F"/>
    <w:rsid w:val="00543BB1"/>
    <w:rsid w:val="00543C64"/>
    <w:rsid w:val="00543C7F"/>
    <w:rsid w:val="00543E01"/>
    <w:rsid w:val="00543E76"/>
    <w:rsid w:val="00543F55"/>
    <w:rsid w:val="0054409A"/>
    <w:rsid w:val="005440C6"/>
    <w:rsid w:val="00544216"/>
    <w:rsid w:val="0054454F"/>
    <w:rsid w:val="00544550"/>
    <w:rsid w:val="0054466C"/>
    <w:rsid w:val="0054478D"/>
    <w:rsid w:val="00544917"/>
    <w:rsid w:val="0054492D"/>
    <w:rsid w:val="00544959"/>
    <w:rsid w:val="00544A2A"/>
    <w:rsid w:val="00544A75"/>
    <w:rsid w:val="00544AA0"/>
    <w:rsid w:val="00544D51"/>
    <w:rsid w:val="00544DDA"/>
    <w:rsid w:val="00544E4C"/>
    <w:rsid w:val="00544E8E"/>
    <w:rsid w:val="005450E5"/>
    <w:rsid w:val="0054518D"/>
    <w:rsid w:val="005451AA"/>
    <w:rsid w:val="0054523F"/>
    <w:rsid w:val="00545240"/>
    <w:rsid w:val="00545286"/>
    <w:rsid w:val="00545325"/>
    <w:rsid w:val="00545567"/>
    <w:rsid w:val="0054571D"/>
    <w:rsid w:val="005457D8"/>
    <w:rsid w:val="00545866"/>
    <w:rsid w:val="0054595D"/>
    <w:rsid w:val="005459FE"/>
    <w:rsid w:val="00545B20"/>
    <w:rsid w:val="00545DB0"/>
    <w:rsid w:val="00545E3D"/>
    <w:rsid w:val="00545E4E"/>
    <w:rsid w:val="00545F7E"/>
    <w:rsid w:val="00546014"/>
    <w:rsid w:val="005462A2"/>
    <w:rsid w:val="0054639D"/>
    <w:rsid w:val="005463B5"/>
    <w:rsid w:val="00546486"/>
    <w:rsid w:val="00546509"/>
    <w:rsid w:val="0054679A"/>
    <w:rsid w:val="00546905"/>
    <w:rsid w:val="00546AFC"/>
    <w:rsid w:val="00546B87"/>
    <w:rsid w:val="00546C41"/>
    <w:rsid w:val="00546C8C"/>
    <w:rsid w:val="00546D87"/>
    <w:rsid w:val="00546F83"/>
    <w:rsid w:val="005470DA"/>
    <w:rsid w:val="00547154"/>
    <w:rsid w:val="0054719D"/>
    <w:rsid w:val="00547360"/>
    <w:rsid w:val="005473C0"/>
    <w:rsid w:val="00547443"/>
    <w:rsid w:val="005474FB"/>
    <w:rsid w:val="00547693"/>
    <w:rsid w:val="005477B2"/>
    <w:rsid w:val="005477F1"/>
    <w:rsid w:val="00547810"/>
    <w:rsid w:val="00547970"/>
    <w:rsid w:val="005479EC"/>
    <w:rsid w:val="00547B7D"/>
    <w:rsid w:val="00547C5F"/>
    <w:rsid w:val="00547CA8"/>
    <w:rsid w:val="00547D60"/>
    <w:rsid w:val="00547DD1"/>
    <w:rsid w:val="00547DDD"/>
    <w:rsid w:val="00547DF3"/>
    <w:rsid w:val="00547E71"/>
    <w:rsid w:val="00547E8E"/>
    <w:rsid w:val="00547E97"/>
    <w:rsid w:val="00547EBC"/>
    <w:rsid w:val="00547EF2"/>
    <w:rsid w:val="00547FCB"/>
    <w:rsid w:val="005501C6"/>
    <w:rsid w:val="005502A1"/>
    <w:rsid w:val="00550347"/>
    <w:rsid w:val="0055038B"/>
    <w:rsid w:val="00550422"/>
    <w:rsid w:val="0055043E"/>
    <w:rsid w:val="0055049F"/>
    <w:rsid w:val="0055063C"/>
    <w:rsid w:val="00550737"/>
    <w:rsid w:val="00550738"/>
    <w:rsid w:val="00550AD5"/>
    <w:rsid w:val="00550B28"/>
    <w:rsid w:val="00550B5D"/>
    <w:rsid w:val="00550BC6"/>
    <w:rsid w:val="00550C05"/>
    <w:rsid w:val="00550E1B"/>
    <w:rsid w:val="00551020"/>
    <w:rsid w:val="00551038"/>
    <w:rsid w:val="005512E1"/>
    <w:rsid w:val="00551342"/>
    <w:rsid w:val="00551357"/>
    <w:rsid w:val="0055140A"/>
    <w:rsid w:val="0055141E"/>
    <w:rsid w:val="0055143F"/>
    <w:rsid w:val="00551449"/>
    <w:rsid w:val="0055149C"/>
    <w:rsid w:val="005515FB"/>
    <w:rsid w:val="005516B5"/>
    <w:rsid w:val="00551963"/>
    <w:rsid w:val="00551A78"/>
    <w:rsid w:val="00551B41"/>
    <w:rsid w:val="00551BE2"/>
    <w:rsid w:val="00551D8A"/>
    <w:rsid w:val="00551E48"/>
    <w:rsid w:val="00551E71"/>
    <w:rsid w:val="00551FBC"/>
    <w:rsid w:val="00551FD8"/>
    <w:rsid w:val="0055203F"/>
    <w:rsid w:val="00552071"/>
    <w:rsid w:val="005522DF"/>
    <w:rsid w:val="00552312"/>
    <w:rsid w:val="0055238C"/>
    <w:rsid w:val="00552408"/>
    <w:rsid w:val="00552428"/>
    <w:rsid w:val="00552488"/>
    <w:rsid w:val="0055261D"/>
    <w:rsid w:val="005527A2"/>
    <w:rsid w:val="00552814"/>
    <w:rsid w:val="005528E7"/>
    <w:rsid w:val="00552989"/>
    <w:rsid w:val="00552A3D"/>
    <w:rsid w:val="00552D06"/>
    <w:rsid w:val="00552E1F"/>
    <w:rsid w:val="00552ED0"/>
    <w:rsid w:val="00552EEC"/>
    <w:rsid w:val="00552EEF"/>
    <w:rsid w:val="00552F8D"/>
    <w:rsid w:val="00552FC9"/>
    <w:rsid w:val="00553104"/>
    <w:rsid w:val="005532EC"/>
    <w:rsid w:val="0055338F"/>
    <w:rsid w:val="00553417"/>
    <w:rsid w:val="00553534"/>
    <w:rsid w:val="005537D7"/>
    <w:rsid w:val="005538B7"/>
    <w:rsid w:val="00553900"/>
    <w:rsid w:val="00553BF9"/>
    <w:rsid w:val="00553C20"/>
    <w:rsid w:val="00553C96"/>
    <w:rsid w:val="00553D30"/>
    <w:rsid w:val="00553D38"/>
    <w:rsid w:val="00553D65"/>
    <w:rsid w:val="00553E9C"/>
    <w:rsid w:val="00553EBB"/>
    <w:rsid w:val="00553EE6"/>
    <w:rsid w:val="00553FDB"/>
    <w:rsid w:val="0055401B"/>
    <w:rsid w:val="0055405A"/>
    <w:rsid w:val="00554060"/>
    <w:rsid w:val="0055424F"/>
    <w:rsid w:val="00554480"/>
    <w:rsid w:val="005544E9"/>
    <w:rsid w:val="00554674"/>
    <w:rsid w:val="005547AE"/>
    <w:rsid w:val="00554822"/>
    <w:rsid w:val="0055496F"/>
    <w:rsid w:val="00554A3F"/>
    <w:rsid w:val="00554B49"/>
    <w:rsid w:val="00554C1C"/>
    <w:rsid w:val="00554C22"/>
    <w:rsid w:val="00554C79"/>
    <w:rsid w:val="00554E0C"/>
    <w:rsid w:val="0055508F"/>
    <w:rsid w:val="00555160"/>
    <w:rsid w:val="005551A3"/>
    <w:rsid w:val="0055523A"/>
    <w:rsid w:val="0055543A"/>
    <w:rsid w:val="0055548B"/>
    <w:rsid w:val="0055551A"/>
    <w:rsid w:val="0055574A"/>
    <w:rsid w:val="005558A7"/>
    <w:rsid w:val="00555AA9"/>
    <w:rsid w:val="00555B70"/>
    <w:rsid w:val="00555C80"/>
    <w:rsid w:val="00555E7F"/>
    <w:rsid w:val="00555F16"/>
    <w:rsid w:val="00555F94"/>
    <w:rsid w:val="00555FC5"/>
    <w:rsid w:val="00556003"/>
    <w:rsid w:val="005560BB"/>
    <w:rsid w:val="0055610A"/>
    <w:rsid w:val="0055611A"/>
    <w:rsid w:val="00556266"/>
    <w:rsid w:val="005562ED"/>
    <w:rsid w:val="0055631F"/>
    <w:rsid w:val="00556372"/>
    <w:rsid w:val="00556535"/>
    <w:rsid w:val="00556600"/>
    <w:rsid w:val="00556826"/>
    <w:rsid w:val="00556841"/>
    <w:rsid w:val="0055684C"/>
    <w:rsid w:val="00556A75"/>
    <w:rsid w:val="00556A8F"/>
    <w:rsid w:val="00556B47"/>
    <w:rsid w:val="00556C71"/>
    <w:rsid w:val="00556EFA"/>
    <w:rsid w:val="00556FA1"/>
    <w:rsid w:val="005570AF"/>
    <w:rsid w:val="00557119"/>
    <w:rsid w:val="005571B6"/>
    <w:rsid w:val="00557279"/>
    <w:rsid w:val="0055745B"/>
    <w:rsid w:val="005574EE"/>
    <w:rsid w:val="00557647"/>
    <w:rsid w:val="0055775E"/>
    <w:rsid w:val="00557770"/>
    <w:rsid w:val="00557775"/>
    <w:rsid w:val="0055788F"/>
    <w:rsid w:val="00557B52"/>
    <w:rsid w:val="00557D01"/>
    <w:rsid w:val="00557D3E"/>
    <w:rsid w:val="00557FE1"/>
    <w:rsid w:val="0056005C"/>
    <w:rsid w:val="005600BC"/>
    <w:rsid w:val="005601C8"/>
    <w:rsid w:val="005603B9"/>
    <w:rsid w:val="00560487"/>
    <w:rsid w:val="005604B2"/>
    <w:rsid w:val="0056060B"/>
    <w:rsid w:val="005606BF"/>
    <w:rsid w:val="005606D0"/>
    <w:rsid w:val="0056075E"/>
    <w:rsid w:val="005607A7"/>
    <w:rsid w:val="00560865"/>
    <w:rsid w:val="005608AA"/>
    <w:rsid w:val="00560904"/>
    <w:rsid w:val="00560AAB"/>
    <w:rsid w:val="00560AE2"/>
    <w:rsid w:val="00560C06"/>
    <w:rsid w:val="00560C82"/>
    <w:rsid w:val="00560CD7"/>
    <w:rsid w:val="00560D63"/>
    <w:rsid w:val="00560DF7"/>
    <w:rsid w:val="00560E83"/>
    <w:rsid w:val="00560EE1"/>
    <w:rsid w:val="00560F0E"/>
    <w:rsid w:val="00560FA5"/>
    <w:rsid w:val="0056120A"/>
    <w:rsid w:val="0056123B"/>
    <w:rsid w:val="00561303"/>
    <w:rsid w:val="00561457"/>
    <w:rsid w:val="00561624"/>
    <w:rsid w:val="00561830"/>
    <w:rsid w:val="00561838"/>
    <w:rsid w:val="00561899"/>
    <w:rsid w:val="00561910"/>
    <w:rsid w:val="005619CA"/>
    <w:rsid w:val="00561B69"/>
    <w:rsid w:val="00561B95"/>
    <w:rsid w:val="00561D1C"/>
    <w:rsid w:val="00561FF8"/>
    <w:rsid w:val="00562052"/>
    <w:rsid w:val="00562057"/>
    <w:rsid w:val="0056226F"/>
    <w:rsid w:val="005622A7"/>
    <w:rsid w:val="005622F6"/>
    <w:rsid w:val="0056234F"/>
    <w:rsid w:val="00562368"/>
    <w:rsid w:val="0056278A"/>
    <w:rsid w:val="0056282C"/>
    <w:rsid w:val="00562847"/>
    <w:rsid w:val="0056297D"/>
    <w:rsid w:val="0056298B"/>
    <w:rsid w:val="00562B70"/>
    <w:rsid w:val="00562BB4"/>
    <w:rsid w:val="00562CD1"/>
    <w:rsid w:val="00562DF6"/>
    <w:rsid w:val="00562E6F"/>
    <w:rsid w:val="00562EB6"/>
    <w:rsid w:val="00562F77"/>
    <w:rsid w:val="0056319C"/>
    <w:rsid w:val="0056330F"/>
    <w:rsid w:val="0056331B"/>
    <w:rsid w:val="0056342D"/>
    <w:rsid w:val="005634A0"/>
    <w:rsid w:val="005634B6"/>
    <w:rsid w:val="005635C6"/>
    <w:rsid w:val="005636C7"/>
    <w:rsid w:val="005636E7"/>
    <w:rsid w:val="00563739"/>
    <w:rsid w:val="00563784"/>
    <w:rsid w:val="005638C5"/>
    <w:rsid w:val="005639B3"/>
    <w:rsid w:val="00563B9B"/>
    <w:rsid w:val="00563D58"/>
    <w:rsid w:val="00563E67"/>
    <w:rsid w:val="00563F66"/>
    <w:rsid w:val="00563F85"/>
    <w:rsid w:val="00564045"/>
    <w:rsid w:val="005640F8"/>
    <w:rsid w:val="0056435D"/>
    <w:rsid w:val="005643C3"/>
    <w:rsid w:val="0056445A"/>
    <w:rsid w:val="005644C7"/>
    <w:rsid w:val="005644C9"/>
    <w:rsid w:val="0056450E"/>
    <w:rsid w:val="0056458B"/>
    <w:rsid w:val="005645C2"/>
    <w:rsid w:val="0056463D"/>
    <w:rsid w:val="005646C1"/>
    <w:rsid w:val="005647BB"/>
    <w:rsid w:val="00564838"/>
    <w:rsid w:val="00564913"/>
    <w:rsid w:val="005649D1"/>
    <w:rsid w:val="00564A29"/>
    <w:rsid w:val="00564A3B"/>
    <w:rsid w:val="00564EAE"/>
    <w:rsid w:val="00564FEE"/>
    <w:rsid w:val="00565147"/>
    <w:rsid w:val="0056548B"/>
    <w:rsid w:val="005654F3"/>
    <w:rsid w:val="00565613"/>
    <w:rsid w:val="0056573B"/>
    <w:rsid w:val="00565769"/>
    <w:rsid w:val="00565990"/>
    <w:rsid w:val="00565AB5"/>
    <w:rsid w:val="00565AC1"/>
    <w:rsid w:val="00565B7A"/>
    <w:rsid w:val="00565B80"/>
    <w:rsid w:val="00565C75"/>
    <w:rsid w:val="00565C92"/>
    <w:rsid w:val="00565CB3"/>
    <w:rsid w:val="00565CD6"/>
    <w:rsid w:val="00565D5C"/>
    <w:rsid w:val="00565EBF"/>
    <w:rsid w:val="0056606B"/>
    <w:rsid w:val="00566193"/>
    <w:rsid w:val="005662D0"/>
    <w:rsid w:val="00566358"/>
    <w:rsid w:val="0056635C"/>
    <w:rsid w:val="00566474"/>
    <w:rsid w:val="00566560"/>
    <w:rsid w:val="005665A0"/>
    <w:rsid w:val="005665E1"/>
    <w:rsid w:val="005665F7"/>
    <w:rsid w:val="00566629"/>
    <w:rsid w:val="0056693D"/>
    <w:rsid w:val="00566B59"/>
    <w:rsid w:val="00566BA3"/>
    <w:rsid w:val="00566C6D"/>
    <w:rsid w:val="00566F33"/>
    <w:rsid w:val="00566F64"/>
    <w:rsid w:val="005672BB"/>
    <w:rsid w:val="00567428"/>
    <w:rsid w:val="00567457"/>
    <w:rsid w:val="00567483"/>
    <w:rsid w:val="00567670"/>
    <w:rsid w:val="005676CF"/>
    <w:rsid w:val="00567950"/>
    <w:rsid w:val="00567A2A"/>
    <w:rsid w:val="00567C44"/>
    <w:rsid w:val="00567DFB"/>
    <w:rsid w:val="00567F49"/>
    <w:rsid w:val="0057001F"/>
    <w:rsid w:val="005700CC"/>
    <w:rsid w:val="005700F0"/>
    <w:rsid w:val="00570103"/>
    <w:rsid w:val="0057010D"/>
    <w:rsid w:val="005702B9"/>
    <w:rsid w:val="005702F2"/>
    <w:rsid w:val="0057030D"/>
    <w:rsid w:val="005703CD"/>
    <w:rsid w:val="00570475"/>
    <w:rsid w:val="005705A8"/>
    <w:rsid w:val="00570652"/>
    <w:rsid w:val="00570891"/>
    <w:rsid w:val="00570922"/>
    <w:rsid w:val="00570ACF"/>
    <w:rsid w:val="00570B1F"/>
    <w:rsid w:val="00570BCF"/>
    <w:rsid w:val="00570C50"/>
    <w:rsid w:val="00570E39"/>
    <w:rsid w:val="00570E5D"/>
    <w:rsid w:val="00570E81"/>
    <w:rsid w:val="00570EBA"/>
    <w:rsid w:val="00571103"/>
    <w:rsid w:val="00571276"/>
    <w:rsid w:val="0057142C"/>
    <w:rsid w:val="0057178A"/>
    <w:rsid w:val="00571790"/>
    <w:rsid w:val="005719C0"/>
    <w:rsid w:val="00571A2E"/>
    <w:rsid w:val="00571BCC"/>
    <w:rsid w:val="005720C3"/>
    <w:rsid w:val="005721FF"/>
    <w:rsid w:val="0057226A"/>
    <w:rsid w:val="005724C9"/>
    <w:rsid w:val="0057250A"/>
    <w:rsid w:val="00572528"/>
    <w:rsid w:val="00572603"/>
    <w:rsid w:val="005726EF"/>
    <w:rsid w:val="005729B5"/>
    <w:rsid w:val="00572A01"/>
    <w:rsid w:val="00572A25"/>
    <w:rsid w:val="00572B95"/>
    <w:rsid w:val="00572C9F"/>
    <w:rsid w:val="00572CEE"/>
    <w:rsid w:val="00572D9A"/>
    <w:rsid w:val="00572E09"/>
    <w:rsid w:val="00572E2B"/>
    <w:rsid w:val="00572E51"/>
    <w:rsid w:val="00573007"/>
    <w:rsid w:val="005731DD"/>
    <w:rsid w:val="005733ED"/>
    <w:rsid w:val="00573465"/>
    <w:rsid w:val="0057354E"/>
    <w:rsid w:val="005735B7"/>
    <w:rsid w:val="0057360B"/>
    <w:rsid w:val="005736C3"/>
    <w:rsid w:val="00573748"/>
    <w:rsid w:val="00573755"/>
    <w:rsid w:val="00573860"/>
    <w:rsid w:val="005738DF"/>
    <w:rsid w:val="0057395A"/>
    <w:rsid w:val="00573A85"/>
    <w:rsid w:val="00573A8C"/>
    <w:rsid w:val="00573B8C"/>
    <w:rsid w:val="00573CB1"/>
    <w:rsid w:val="00573D00"/>
    <w:rsid w:val="00573D04"/>
    <w:rsid w:val="00573D30"/>
    <w:rsid w:val="00573D45"/>
    <w:rsid w:val="00573D66"/>
    <w:rsid w:val="00573D8F"/>
    <w:rsid w:val="00573EA5"/>
    <w:rsid w:val="00574036"/>
    <w:rsid w:val="00574040"/>
    <w:rsid w:val="00574081"/>
    <w:rsid w:val="00574124"/>
    <w:rsid w:val="00574138"/>
    <w:rsid w:val="0057420F"/>
    <w:rsid w:val="005743B3"/>
    <w:rsid w:val="0057441C"/>
    <w:rsid w:val="0057445E"/>
    <w:rsid w:val="00574584"/>
    <w:rsid w:val="00574786"/>
    <w:rsid w:val="005747C8"/>
    <w:rsid w:val="0057492D"/>
    <w:rsid w:val="00574ABC"/>
    <w:rsid w:val="00574D0B"/>
    <w:rsid w:val="00574E1A"/>
    <w:rsid w:val="00575003"/>
    <w:rsid w:val="0057509E"/>
    <w:rsid w:val="005750AA"/>
    <w:rsid w:val="005750AC"/>
    <w:rsid w:val="005750BC"/>
    <w:rsid w:val="005752D7"/>
    <w:rsid w:val="00575363"/>
    <w:rsid w:val="0057541B"/>
    <w:rsid w:val="00575573"/>
    <w:rsid w:val="0057557E"/>
    <w:rsid w:val="00575611"/>
    <w:rsid w:val="005757C7"/>
    <w:rsid w:val="00575871"/>
    <w:rsid w:val="00575907"/>
    <w:rsid w:val="00575A47"/>
    <w:rsid w:val="00575B4C"/>
    <w:rsid w:val="00575BB7"/>
    <w:rsid w:val="00575BF2"/>
    <w:rsid w:val="00575CCE"/>
    <w:rsid w:val="00575D28"/>
    <w:rsid w:val="00575D8C"/>
    <w:rsid w:val="00575F18"/>
    <w:rsid w:val="00575F5B"/>
    <w:rsid w:val="00576109"/>
    <w:rsid w:val="005761B1"/>
    <w:rsid w:val="005762CC"/>
    <w:rsid w:val="0057635C"/>
    <w:rsid w:val="00576457"/>
    <w:rsid w:val="005764B8"/>
    <w:rsid w:val="0057666E"/>
    <w:rsid w:val="00576A5D"/>
    <w:rsid w:val="00576B2E"/>
    <w:rsid w:val="00576B92"/>
    <w:rsid w:val="00576CD3"/>
    <w:rsid w:val="00576CFE"/>
    <w:rsid w:val="00576DCA"/>
    <w:rsid w:val="00576E85"/>
    <w:rsid w:val="00576FDD"/>
    <w:rsid w:val="005772B4"/>
    <w:rsid w:val="0057750B"/>
    <w:rsid w:val="0057785B"/>
    <w:rsid w:val="00577986"/>
    <w:rsid w:val="00577A3B"/>
    <w:rsid w:val="00577A70"/>
    <w:rsid w:val="00577B2B"/>
    <w:rsid w:val="00577B8E"/>
    <w:rsid w:val="00577C48"/>
    <w:rsid w:val="00577CF8"/>
    <w:rsid w:val="00577DF2"/>
    <w:rsid w:val="00577E21"/>
    <w:rsid w:val="00577EAE"/>
    <w:rsid w:val="00577F6A"/>
    <w:rsid w:val="00577FC3"/>
    <w:rsid w:val="00577FC7"/>
    <w:rsid w:val="00580040"/>
    <w:rsid w:val="005800F3"/>
    <w:rsid w:val="005800FA"/>
    <w:rsid w:val="00580172"/>
    <w:rsid w:val="005802AA"/>
    <w:rsid w:val="00580388"/>
    <w:rsid w:val="005803AA"/>
    <w:rsid w:val="00580524"/>
    <w:rsid w:val="005805EF"/>
    <w:rsid w:val="00580676"/>
    <w:rsid w:val="00580724"/>
    <w:rsid w:val="005807BD"/>
    <w:rsid w:val="005807C7"/>
    <w:rsid w:val="00580851"/>
    <w:rsid w:val="00580956"/>
    <w:rsid w:val="00580975"/>
    <w:rsid w:val="005809BB"/>
    <w:rsid w:val="00580D52"/>
    <w:rsid w:val="00580D77"/>
    <w:rsid w:val="00580DA5"/>
    <w:rsid w:val="00580E11"/>
    <w:rsid w:val="00580EFF"/>
    <w:rsid w:val="005810D8"/>
    <w:rsid w:val="005811FD"/>
    <w:rsid w:val="005812F3"/>
    <w:rsid w:val="00581360"/>
    <w:rsid w:val="005815B9"/>
    <w:rsid w:val="005816B6"/>
    <w:rsid w:val="00581896"/>
    <w:rsid w:val="005818E6"/>
    <w:rsid w:val="005819D4"/>
    <w:rsid w:val="005819ED"/>
    <w:rsid w:val="00581A84"/>
    <w:rsid w:val="00581A85"/>
    <w:rsid w:val="00581AE9"/>
    <w:rsid w:val="00581B12"/>
    <w:rsid w:val="00581B22"/>
    <w:rsid w:val="00581BAC"/>
    <w:rsid w:val="00581C30"/>
    <w:rsid w:val="00581D34"/>
    <w:rsid w:val="00581E55"/>
    <w:rsid w:val="00581E62"/>
    <w:rsid w:val="00581EA0"/>
    <w:rsid w:val="0058216D"/>
    <w:rsid w:val="0058232E"/>
    <w:rsid w:val="00582366"/>
    <w:rsid w:val="005826B9"/>
    <w:rsid w:val="005827EF"/>
    <w:rsid w:val="005828E3"/>
    <w:rsid w:val="00582920"/>
    <w:rsid w:val="00582A1C"/>
    <w:rsid w:val="00582ACD"/>
    <w:rsid w:val="00582B19"/>
    <w:rsid w:val="00582BAD"/>
    <w:rsid w:val="00583082"/>
    <w:rsid w:val="00583090"/>
    <w:rsid w:val="0058310E"/>
    <w:rsid w:val="0058312A"/>
    <w:rsid w:val="0058314B"/>
    <w:rsid w:val="005831AB"/>
    <w:rsid w:val="00583306"/>
    <w:rsid w:val="005834CF"/>
    <w:rsid w:val="00583534"/>
    <w:rsid w:val="00583550"/>
    <w:rsid w:val="005835F7"/>
    <w:rsid w:val="00583642"/>
    <w:rsid w:val="005836EB"/>
    <w:rsid w:val="00583771"/>
    <w:rsid w:val="0058386C"/>
    <w:rsid w:val="0058387C"/>
    <w:rsid w:val="00583975"/>
    <w:rsid w:val="005839C4"/>
    <w:rsid w:val="005839CE"/>
    <w:rsid w:val="00583B52"/>
    <w:rsid w:val="00583EF9"/>
    <w:rsid w:val="00583F9E"/>
    <w:rsid w:val="00583FAB"/>
    <w:rsid w:val="0058421B"/>
    <w:rsid w:val="00584325"/>
    <w:rsid w:val="00584340"/>
    <w:rsid w:val="00584403"/>
    <w:rsid w:val="0058445D"/>
    <w:rsid w:val="00584624"/>
    <w:rsid w:val="005846E5"/>
    <w:rsid w:val="005847BD"/>
    <w:rsid w:val="005847FC"/>
    <w:rsid w:val="0058499B"/>
    <w:rsid w:val="0058499D"/>
    <w:rsid w:val="00584A4D"/>
    <w:rsid w:val="00584B21"/>
    <w:rsid w:val="00584C80"/>
    <w:rsid w:val="00584C95"/>
    <w:rsid w:val="00584D84"/>
    <w:rsid w:val="00584DDF"/>
    <w:rsid w:val="00584E8A"/>
    <w:rsid w:val="00584FFD"/>
    <w:rsid w:val="00585062"/>
    <w:rsid w:val="005850A4"/>
    <w:rsid w:val="00585121"/>
    <w:rsid w:val="00585336"/>
    <w:rsid w:val="00585364"/>
    <w:rsid w:val="0058549A"/>
    <w:rsid w:val="005854B1"/>
    <w:rsid w:val="005854D9"/>
    <w:rsid w:val="0058550D"/>
    <w:rsid w:val="005855D8"/>
    <w:rsid w:val="005858BF"/>
    <w:rsid w:val="005859A3"/>
    <w:rsid w:val="00585C7C"/>
    <w:rsid w:val="00585CC1"/>
    <w:rsid w:val="00585D6C"/>
    <w:rsid w:val="00585E92"/>
    <w:rsid w:val="00585E97"/>
    <w:rsid w:val="0058605C"/>
    <w:rsid w:val="0058612F"/>
    <w:rsid w:val="0058633F"/>
    <w:rsid w:val="00586446"/>
    <w:rsid w:val="005864B1"/>
    <w:rsid w:val="00586650"/>
    <w:rsid w:val="005866C3"/>
    <w:rsid w:val="005868A5"/>
    <w:rsid w:val="0058691A"/>
    <w:rsid w:val="00586D9E"/>
    <w:rsid w:val="005870EF"/>
    <w:rsid w:val="005871A7"/>
    <w:rsid w:val="005872A1"/>
    <w:rsid w:val="00587511"/>
    <w:rsid w:val="005875E8"/>
    <w:rsid w:val="005876C9"/>
    <w:rsid w:val="005876EC"/>
    <w:rsid w:val="00587718"/>
    <w:rsid w:val="00587736"/>
    <w:rsid w:val="00587810"/>
    <w:rsid w:val="00587A2B"/>
    <w:rsid w:val="00587B27"/>
    <w:rsid w:val="00587B75"/>
    <w:rsid w:val="00587D06"/>
    <w:rsid w:val="00587D3E"/>
    <w:rsid w:val="00587EDC"/>
    <w:rsid w:val="00587F73"/>
    <w:rsid w:val="00587F92"/>
    <w:rsid w:val="0059003D"/>
    <w:rsid w:val="005900DC"/>
    <w:rsid w:val="00590282"/>
    <w:rsid w:val="00590380"/>
    <w:rsid w:val="005903F2"/>
    <w:rsid w:val="00590428"/>
    <w:rsid w:val="00590512"/>
    <w:rsid w:val="005905BC"/>
    <w:rsid w:val="00590643"/>
    <w:rsid w:val="005906D0"/>
    <w:rsid w:val="005906DF"/>
    <w:rsid w:val="005907D2"/>
    <w:rsid w:val="00590982"/>
    <w:rsid w:val="0059098C"/>
    <w:rsid w:val="005909E7"/>
    <w:rsid w:val="005909F3"/>
    <w:rsid w:val="00590C17"/>
    <w:rsid w:val="00590DE4"/>
    <w:rsid w:val="00590E69"/>
    <w:rsid w:val="00590E7D"/>
    <w:rsid w:val="00590ED8"/>
    <w:rsid w:val="0059110C"/>
    <w:rsid w:val="0059114A"/>
    <w:rsid w:val="0059125A"/>
    <w:rsid w:val="0059135C"/>
    <w:rsid w:val="00591607"/>
    <w:rsid w:val="005916AF"/>
    <w:rsid w:val="005917CF"/>
    <w:rsid w:val="0059183B"/>
    <w:rsid w:val="00591A75"/>
    <w:rsid w:val="00591B55"/>
    <w:rsid w:val="00591B85"/>
    <w:rsid w:val="00591C26"/>
    <w:rsid w:val="00591C65"/>
    <w:rsid w:val="00591C9D"/>
    <w:rsid w:val="00591EE6"/>
    <w:rsid w:val="00592009"/>
    <w:rsid w:val="00592045"/>
    <w:rsid w:val="00592085"/>
    <w:rsid w:val="005920B8"/>
    <w:rsid w:val="00592138"/>
    <w:rsid w:val="00592179"/>
    <w:rsid w:val="0059224F"/>
    <w:rsid w:val="00592398"/>
    <w:rsid w:val="00592487"/>
    <w:rsid w:val="0059275A"/>
    <w:rsid w:val="0059283A"/>
    <w:rsid w:val="0059285F"/>
    <w:rsid w:val="00592868"/>
    <w:rsid w:val="0059288A"/>
    <w:rsid w:val="00592926"/>
    <w:rsid w:val="00592C95"/>
    <w:rsid w:val="00592E76"/>
    <w:rsid w:val="00592F17"/>
    <w:rsid w:val="005930CC"/>
    <w:rsid w:val="005930EA"/>
    <w:rsid w:val="0059320E"/>
    <w:rsid w:val="0059329E"/>
    <w:rsid w:val="00593322"/>
    <w:rsid w:val="00593350"/>
    <w:rsid w:val="00593493"/>
    <w:rsid w:val="0059359D"/>
    <w:rsid w:val="005936CF"/>
    <w:rsid w:val="005936DB"/>
    <w:rsid w:val="005937BF"/>
    <w:rsid w:val="005939A1"/>
    <w:rsid w:val="005939D8"/>
    <w:rsid w:val="00593A21"/>
    <w:rsid w:val="00593BD5"/>
    <w:rsid w:val="00593C90"/>
    <w:rsid w:val="00593CED"/>
    <w:rsid w:val="00593CFE"/>
    <w:rsid w:val="00593D7E"/>
    <w:rsid w:val="00593E8F"/>
    <w:rsid w:val="0059415E"/>
    <w:rsid w:val="005941D1"/>
    <w:rsid w:val="00594216"/>
    <w:rsid w:val="005942B9"/>
    <w:rsid w:val="005942F6"/>
    <w:rsid w:val="00594381"/>
    <w:rsid w:val="0059441E"/>
    <w:rsid w:val="00594429"/>
    <w:rsid w:val="00594430"/>
    <w:rsid w:val="0059447E"/>
    <w:rsid w:val="005944B6"/>
    <w:rsid w:val="00594616"/>
    <w:rsid w:val="005946AD"/>
    <w:rsid w:val="005948FC"/>
    <w:rsid w:val="005949A6"/>
    <w:rsid w:val="005949C6"/>
    <w:rsid w:val="005949C8"/>
    <w:rsid w:val="00594ADC"/>
    <w:rsid w:val="00594B4B"/>
    <w:rsid w:val="00594B4C"/>
    <w:rsid w:val="00594BF7"/>
    <w:rsid w:val="00594D0D"/>
    <w:rsid w:val="00594EB4"/>
    <w:rsid w:val="00594F20"/>
    <w:rsid w:val="00594F36"/>
    <w:rsid w:val="00594F99"/>
    <w:rsid w:val="0059512D"/>
    <w:rsid w:val="00595594"/>
    <w:rsid w:val="005956AF"/>
    <w:rsid w:val="005956D4"/>
    <w:rsid w:val="00595872"/>
    <w:rsid w:val="005958E5"/>
    <w:rsid w:val="00595973"/>
    <w:rsid w:val="00595985"/>
    <w:rsid w:val="00595AE2"/>
    <w:rsid w:val="00595C4F"/>
    <w:rsid w:val="00595CC9"/>
    <w:rsid w:val="00595D3C"/>
    <w:rsid w:val="00595D4E"/>
    <w:rsid w:val="00595DF3"/>
    <w:rsid w:val="00595EAB"/>
    <w:rsid w:val="00595EC8"/>
    <w:rsid w:val="00596013"/>
    <w:rsid w:val="00596120"/>
    <w:rsid w:val="005962DE"/>
    <w:rsid w:val="0059636F"/>
    <w:rsid w:val="0059678C"/>
    <w:rsid w:val="00596837"/>
    <w:rsid w:val="00596A01"/>
    <w:rsid w:val="00596AE2"/>
    <w:rsid w:val="00596B89"/>
    <w:rsid w:val="00596BD5"/>
    <w:rsid w:val="00596C27"/>
    <w:rsid w:val="00596CF5"/>
    <w:rsid w:val="00596E3D"/>
    <w:rsid w:val="00596EB4"/>
    <w:rsid w:val="00596EDC"/>
    <w:rsid w:val="00596FCE"/>
    <w:rsid w:val="00596FD9"/>
    <w:rsid w:val="0059712B"/>
    <w:rsid w:val="00597185"/>
    <w:rsid w:val="00597299"/>
    <w:rsid w:val="00597374"/>
    <w:rsid w:val="00597417"/>
    <w:rsid w:val="00597422"/>
    <w:rsid w:val="005974A0"/>
    <w:rsid w:val="00597553"/>
    <w:rsid w:val="0059764C"/>
    <w:rsid w:val="005976A1"/>
    <w:rsid w:val="005976BE"/>
    <w:rsid w:val="005976E5"/>
    <w:rsid w:val="005977DF"/>
    <w:rsid w:val="005977E1"/>
    <w:rsid w:val="005978DF"/>
    <w:rsid w:val="0059792E"/>
    <w:rsid w:val="00597B6B"/>
    <w:rsid w:val="00597BE1"/>
    <w:rsid w:val="00597C79"/>
    <w:rsid w:val="00597F08"/>
    <w:rsid w:val="00597F5A"/>
    <w:rsid w:val="00597F8E"/>
    <w:rsid w:val="005A023F"/>
    <w:rsid w:val="005A0534"/>
    <w:rsid w:val="005A05FB"/>
    <w:rsid w:val="005A062D"/>
    <w:rsid w:val="005A0644"/>
    <w:rsid w:val="005A0796"/>
    <w:rsid w:val="005A0971"/>
    <w:rsid w:val="005A0A1B"/>
    <w:rsid w:val="005A0A68"/>
    <w:rsid w:val="005A0A69"/>
    <w:rsid w:val="005A0B58"/>
    <w:rsid w:val="005A0B83"/>
    <w:rsid w:val="005A0BE4"/>
    <w:rsid w:val="005A0D29"/>
    <w:rsid w:val="005A0D96"/>
    <w:rsid w:val="005A0EFA"/>
    <w:rsid w:val="005A0F9D"/>
    <w:rsid w:val="005A1031"/>
    <w:rsid w:val="005A1201"/>
    <w:rsid w:val="005A1212"/>
    <w:rsid w:val="005A12AB"/>
    <w:rsid w:val="005A1443"/>
    <w:rsid w:val="005A155A"/>
    <w:rsid w:val="005A15A6"/>
    <w:rsid w:val="005A1641"/>
    <w:rsid w:val="005A1671"/>
    <w:rsid w:val="005A173F"/>
    <w:rsid w:val="005A1796"/>
    <w:rsid w:val="005A1808"/>
    <w:rsid w:val="005A18D8"/>
    <w:rsid w:val="005A197B"/>
    <w:rsid w:val="005A1A4A"/>
    <w:rsid w:val="005A1B5D"/>
    <w:rsid w:val="005A1C00"/>
    <w:rsid w:val="005A1CB6"/>
    <w:rsid w:val="005A1DDB"/>
    <w:rsid w:val="005A2129"/>
    <w:rsid w:val="005A2174"/>
    <w:rsid w:val="005A2204"/>
    <w:rsid w:val="005A235F"/>
    <w:rsid w:val="005A249A"/>
    <w:rsid w:val="005A250C"/>
    <w:rsid w:val="005A255F"/>
    <w:rsid w:val="005A2643"/>
    <w:rsid w:val="005A27E8"/>
    <w:rsid w:val="005A290F"/>
    <w:rsid w:val="005A29F8"/>
    <w:rsid w:val="005A2B61"/>
    <w:rsid w:val="005A2B70"/>
    <w:rsid w:val="005A2C42"/>
    <w:rsid w:val="005A2C6A"/>
    <w:rsid w:val="005A2FC7"/>
    <w:rsid w:val="005A300A"/>
    <w:rsid w:val="005A3093"/>
    <w:rsid w:val="005A30D1"/>
    <w:rsid w:val="005A3233"/>
    <w:rsid w:val="005A3259"/>
    <w:rsid w:val="005A3332"/>
    <w:rsid w:val="005A33D5"/>
    <w:rsid w:val="005A36F9"/>
    <w:rsid w:val="005A378D"/>
    <w:rsid w:val="005A397A"/>
    <w:rsid w:val="005A3A90"/>
    <w:rsid w:val="005A3B5C"/>
    <w:rsid w:val="005A3B7B"/>
    <w:rsid w:val="005A3B9E"/>
    <w:rsid w:val="005A3CA0"/>
    <w:rsid w:val="005A3DED"/>
    <w:rsid w:val="005A3E44"/>
    <w:rsid w:val="005A43EA"/>
    <w:rsid w:val="005A4437"/>
    <w:rsid w:val="005A447C"/>
    <w:rsid w:val="005A44C9"/>
    <w:rsid w:val="005A46C2"/>
    <w:rsid w:val="005A46CE"/>
    <w:rsid w:val="005A46EF"/>
    <w:rsid w:val="005A480D"/>
    <w:rsid w:val="005A4831"/>
    <w:rsid w:val="005A48D9"/>
    <w:rsid w:val="005A4A6C"/>
    <w:rsid w:val="005A4ABB"/>
    <w:rsid w:val="005A4BD8"/>
    <w:rsid w:val="005A4CE8"/>
    <w:rsid w:val="005A4CFA"/>
    <w:rsid w:val="005A4D44"/>
    <w:rsid w:val="005A501B"/>
    <w:rsid w:val="005A5067"/>
    <w:rsid w:val="005A51CB"/>
    <w:rsid w:val="005A52BF"/>
    <w:rsid w:val="005A5301"/>
    <w:rsid w:val="005A5352"/>
    <w:rsid w:val="005A5447"/>
    <w:rsid w:val="005A564E"/>
    <w:rsid w:val="005A56DE"/>
    <w:rsid w:val="005A57C3"/>
    <w:rsid w:val="005A5818"/>
    <w:rsid w:val="005A5855"/>
    <w:rsid w:val="005A58DC"/>
    <w:rsid w:val="005A5909"/>
    <w:rsid w:val="005A5CF5"/>
    <w:rsid w:val="005A5D67"/>
    <w:rsid w:val="005A5D75"/>
    <w:rsid w:val="005A5DA1"/>
    <w:rsid w:val="005A5DD0"/>
    <w:rsid w:val="005A5F0B"/>
    <w:rsid w:val="005A5F6C"/>
    <w:rsid w:val="005A5FF6"/>
    <w:rsid w:val="005A6008"/>
    <w:rsid w:val="005A6038"/>
    <w:rsid w:val="005A626E"/>
    <w:rsid w:val="005A62D9"/>
    <w:rsid w:val="005A62F5"/>
    <w:rsid w:val="005A63A4"/>
    <w:rsid w:val="005A6445"/>
    <w:rsid w:val="005A6522"/>
    <w:rsid w:val="005A6547"/>
    <w:rsid w:val="005A6550"/>
    <w:rsid w:val="005A659B"/>
    <w:rsid w:val="005A6606"/>
    <w:rsid w:val="005A6646"/>
    <w:rsid w:val="005A6753"/>
    <w:rsid w:val="005A67AE"/>
    <w:rsid w:val="005A682D"/>
    <w:rsid w:val="005A6861"/>
    <w:rsid w:val="005A68D3"/>
    <w:rsid w:val="005A68E5"/>
    <w:rsid w:val="005A6971"/>
    <w:rsid w:val="005A6C44"/>
    <w:rsid w:val="005A6ECB"/>
    <w:rsid w:val="005A6ED0"/>
    <w:rsid w:val="005A6F1F"/>
    <w:rsid w:val="005A6F55"/>
    <w:rsid w:val="005A7044"/>
    <w:rsid w:val="005A7069"/>
    <w:rsid w:val="005A711F"/>
    <w:rsid w:val="005A71F6"/>
    <w:rsid w:val="005A7205"/>
    <w:rsid w:val="005A7246"/>
    <w:rsid w:val="005A73E3"/>
    <w:rsid w:val="005A7579"/>
    <w:rsid w:val="005A757C"/>
    <w:rsid w:val="005A762E"/>
    <w:rsid w:val="005A7741"/>
    <w:rsid w:val="005A7866"/>
    <w:rsid w:val="005A78C9"/>
    <w:rsid w:val="005A7901"/>
    <w:rsid w:val="005A79E5"/>
    <w:rsid w:val="005A7B39"/>
    <w:rsid w:val="005A7DC7"/>
    <w:rsid w:val="005A7E1A"/>
    <w:rsid w:val="005A7E8E"/>
    <w:rsid w:val="005B02CC"/>
    <w:rsid w:val="005B0315"/>
    <w:rsid w:val="005B0321"/>
    <w:rsid w:val="005B046D"/>
    <w:rsid w:val="005B061A"/>
    <w:rsid w:val="005B06D9"/>
    <w:rsid w:val="005B0879"/>
    <w:rsid w:val="005B0902"/>
    <w:rsid w:val="005B0921"/>
    <w:rsid w:val="005B0988"/>
    <w:rsid w:val="005B0B23"/>
    <w:rsid w:val="005B0B4A"/>
    <w:rsid w:val="005B0CD0"/>
    <w:rsid w:val="005B0D10"/>
    <w:rsid w:val="005B0EBA"/>
    <w:rsid w:val="005B0EF7"/>
    <w:rsid w:val="005B0F4D"/>
    <w:rsid w:val="005B106A"/>
    <w:rsid w:val="005B10E7"/>
    <w:rsid w:val="005B143B"/>
    <w:rsid w:val="005B166E"/>
    <w:rsid w:val="005B1703"/>
    <w:rsid w:val="005B18D0"/>
    <w:rsid w:val="005B1916"/>
    <w:rsid w:val="005B1955"/>
    <w:rsid w:val="005B1AEC"/>
    <w:rsid w:val="005B1B84"/>
    <w:rsid w:val="005B1BB5"/>
    <w:rsid w:val="005B1CAC"/>
    <w:rsid w:val="005B1ED3"/>
    <w:rsid w:val="005B1F2D"/>
    <w:rsid w:val="005B211C"/>
    <w:rsid w:val="005B214A"/>
    <w:rsid w:val="005B22A7"/>
    <w:rsid w:val="005B23F9"/>
    <w:rsid w:val="005B267F"/>
    <w:rsid w:val="005B2791"/>
    <w:rsid w:val="005B27A5"/>
    <w:rsid w:val="005B28C3"/>
    <w:rsid w:val="005B29BA"/>
    <w:rsid w:val="005B2C81"/>
    <w:rsid w:val="005B2D72"/>
    <w:rsid w:val="005B2E09"/>
    <w:rsid w:val="005B2E8C"/>
    <w:rsid w:val="005B2E91"/>
    <w:rsid w:val="005B31BF"/>
    <w:rsid w:val="005B3203"/>
    <w:rsid w:val="005B3280"/>
    <w:rsid w:val="005B3319"/>
    <w:rsid w:val="005B3350"/>
    <w:rsid w:val="005B34C2"/>
    <w:rsid w:val="005B354E"/>
    <w:rsid w:val="005B3675"/>
    <w:rsid w:val="005B3707"/>
    <w:rsid w:val="005B370A"/>
    <w:rsid w:val="005B38AA"/>
    <w:rsid w:val="005B38C1"/>
    <w:rsid w:val="005B3A77"/>
    <w:rsid w:val="005B3ACE"/>
    <w:rsid w:val="005B3B3B"/>
    <w:rsid w:val="005B3DA2"/>
    <w:rsid w:val="005B3E0B"/>
    <w:rsid w:val="005B3ECD"/>
    <w:rsid w:val="005B42A4"/>
    <w:rsid w:val="005B42E6"/>
    <w:rsid w:val="005B43BE"/>
    <w:rsid w:val="005B44F1"/>
    <w:rsid w:val="005B451D"/>
    <w:rsid w:val="005B459A"/>
    <w:rsid w:val="005B4673"/>
    <w:rsid w:val="005B46D5"/>
    <w:rsid w:val="005B47E3"/>
    <w:rsid w:val="005B4873"/>
    <w:rsid w:val="005B48B7"/>
    <w:rsid w:val="005B4AA6"/>
    <w:rsid w:val="005B4B11"/>
    <w:rsid w:val="005B4B4C"/>
    <w:rsid w:val="005B4CCD"/>
    <w:rsid w:val="005B4CF4"/>
    <w:rsid w:val="005B4DD3"/>
    <w:rsid w:val="005B4E25"/>
    <w:rsid w:val="005B4F1F"/>
    <w:rsid w:val="005B503E"/>
    <w:rsid w:val="005B50FE"/>
    <w:rsid w:val="005B514F"/>
    <w:rsid w:val="005B528D"/>
    <w:rsid w:val="005B54B6"/>
    <w:rsid w:val="005B54C4"/>
    <w:rsid w:val="005B552C"/>
    <w:rsid w:val="005B567A"/>
    <w:rsid w:val="005B573B"/>
    <w:rsid w:val="005B583A"/>
    <w:rsid w:val="005B5958"/>
    <w:rsid w:val="005B596C"/>
    <w:rsid w:val="005B5BAF"/>
    <w:rsid w:val="005B5C06"/>
    <w:rsid w:val="005B5C22"/>
    <w:rsid w:val="005B5E71"/>
    <w:rsid w:val="005B6005"/>
    <w:rsid w:val="005B6162"/>
    <w:rsid w:val="005B61FD"/>
    <w:rsid w:val="005B6462"/>
    <w:rsid w:val="005B6559"/>
    <w:rsid w:val="005B6796"/>
    <w:rsid w:val="005B67F6"/>
    <w:rsid w:val="005B67F7"/>
    <w:rsid w:val="005B682F"/>
    <w:rsid w:val="005B6914"/>
    <w:rsid w:val="005B697A"/>
    <w:rsid w:val="005B6988"/>
    <w:rsid w:val="005B6A2C"/>
    <w:rsid w:val="005B6C98"/>
    <w:rsid w:val="005B6D1E"/>
    <w:rsid w:val="005B6DA7"/>
    <w:rsid w:val="005B7025"/>
    <w:rsid w:val="005B706E"/>
    <w:rsid w:val="005B70B2"/>
    <w:rsid w:val="005B7136"/>
    <w:rsid w:val="005B71A7"/>
    <w:rsid w:val="005B7278"/>
    <w:rsid w:val="005B72AD"/>
    <w:rsid w:val="005B73BF"/>
    <w:rsid w:val="005B7448"/>
    <w:rsid w:val="005B74FB"/>
    <w:rsid w:val="005B755E"/>
    <w:rsid w:val="005B7717"/>
    <w:rsid w:val="005B77DF"/>
    <w:rsid w:val="005B7849"/>
    <w:rsid w:val="005B79A2"/>
    <w:rsid w:val="005B7B81"/>
    <w:rsid w:val="005B7C14"/>
    <w:rsid w:val="005B7C7A"/>
    <w:rsid w:val="005B7CDA"/>
    <w:rsid w:val="005B7CDB"/>
    <w:rsid w:val="005B7CED"/>
    <w:rsid w:val="005B7D3D"/>
    <w:rsid w:val="005B7D47"/>
    <w:rsid w:val="005B7DA8"/>
    <w:rsid w:val="005B7F55"/>
    <w:rsid w:val="005C0197"/>
    <w:rsid w:val="005C01C8"/>
    <w:rsid w:val="005C01E1"/>
    <w:rsid w:val="005C0273"/>
    <w:rsid w:val="005C0292"/>
    <w:rsid w:val="005C0389"/>
    <w:rsid w:val="005C04E9"/>
    <w:rsid w:val="005C0526"/>
    <w:rsid w:val="005C0665"/>
    <w:rsid w:val="005C087F"/>
    <w:rsid w:val="005C0A40"/>
    <w:rsid w:val="005C0A41"/>
    <w:rsid w:val="005C0A42"/>
    <w:rsid w:val="005C0B35"/>
    <w:rsid w:val="005C0B5B"/>
    <w:rsid w:val="005C0B73"/>
    <w:rsid w:val="005C0C0A"/>
    <w:rsid w:val="005C0E88"/>
    <w:rsid w:val="005C120D"/>
    <w:rsid w:val="005C1226"/>
    <w:rsid w:val="005C13CD"/>
    <w:rsid w:val="005C17A9"/>
    <w:rsid w:val="005C18B3"/>
    <w:rsid w:val="005C1A62"/>
    <w:rsid w:val="005C1B49"/>
    <w:rsid w:val="005C1BC1"/>
    <w:rsid w:val="005C1C2A"/>
    <w:rsid w:val="005C1CE9"/>
    <w:rsid w:val="005C1EC0"/>
    <w:rsid w:val="005C2015"/>
    <w:rsid w:val="005C204C"/>
    <w:rsid w:val="005C21D6"/>
    <w:rsid w:val="005C222A"/>
    <w:rsid w:val="005C224B"/>
    <w:rsid w:val="005C22A8"/>
    <w:rsid w:val="005C23C5"/>
    <w:rsid w:val="005C25E9"/>
    <w:rsid w:val="005C260C"/>
    <w:rsid w:val="005C272A"/>
    <w:rsid w:val="005C2777"/>
    <w:rsid w:val="005C27EB"/>
    <w:rsid w:val="005C2869"/>
    <w:rsid w:val="005C2931"/>
    <w:rsid w:val="005C299B"/>
    <w:rsid w:val="005C2A0E"/>
    <w:rsid w:val="005C2C29"/>
    <w:rsid w:val="005C2C71"/>
    <w:rsid w:val="005C2D66"/>
    <w:rsid w:val="005C2E27"/>
    <w:rsid w:val="005C2E4B"/>
    <w:rsid w:val="005C2ECA"/>
    <w:rsid w:val="005C2F37"/>
    <w:rsid w:val="005C2FD6"/>
    <w:rsid w:val="005C3089"/>
    <w:rsid w:val="005C32D5"/>
    <w:rsid w:val="005C34C9"/>
    <w:rsid w:val="005C3501"/>
    <w:rsid w:val="005C3527"/>
    <w:rsid w:val="005C358A"/>
    <w:rsid w:val="005C3637"/>
    <w:rsid w:val="005C364A"/>
    <w:rsid w:val="005C3655"/>
    <w:rsid w:val="005C370F"/>
    <w:rsid w:val="005C3858"/>
    <w:rsid w:val="005C3A33"/>
    <w:rsid w:val="005C3A9B"/>
    <w:rsid w:val="005C3C0B"/>
    <w:rsid w:val="005C3C1B"/>
    <w:rsid w:val="005C3D34"/>
    <w:rsid w:val="005C3E9C"/>
    <w:rsid w:val="005C3F1B"/>
    <w:rsid w:val="005C40D6"/>
    <w:rsid w:val="005C4211"/>
    <w:rsid w:val="005C425A"/>
    <w:rsid w:val="005C4375"/>
    <w:rsid w:val="005C43EC"/>
    <w:rsid w:val="005C43FC"/>
    <w:rsid w:val="005C45FE"/>
    <w:rsid w:val="005C4664"/>
    <w:rsid w:val="005C4709"/>
    <w:rsid w:val="005C476C"/>
    <w:rsid w:val="005C4B78"/>
    <w:rsid w:val="005C4D25"/>
    <w:rsid w:val="005C4D64"/>
    <w:rsid w:val="005C4D83"/>
    <w:rsid w:val="005C4DAF"/>
    <w:rsid w:val="005C4FA6"/>
    <w:rsid w:val="005C50EC"/>
    <w:rsid w:val="005C52B6"/>
    <w:rsid w:val="005C549F"/>
    <w:rsid w:val="005C55A3"/>
    <w:rsid w:val="005C561C"/>
    <w:rsid w:val="005C56AB"/>
    <w:rsid w:val="005C56C0"/>
    <w:rsid w:val="005C56E0"/>
    <w:rsid w:val="005C5701"/>
    <w:rsid w:val="005C57DF"/>
    <w:rsid w:val="005C5833"/>
    <w:rsid w:val="005C5919"/>
    <w:rsid w:val="005C5A6D"/>
    <w:rsid w:val="005C5AC2"/>
    <w:rsid w:val="005C5E35"/>
    <w:rsid w:val="005C5F29"/>
    <w:rsid w:val="005C6223"/>
    <w:rsid w:val="005C62A7"/>
    <w:rsid w:val="005C638D"/>
    <w:rsid w:val="005C64CB"/>
    <w:rsid w:val="005C6513"/>
    <w:rsid w:val="005C6614"/>
    <w:rsid w:val="005C6615"/>
    <w:rsid w:val="005C6625"/>
    <w:rsid w:val="005C6642"/>
    <w:rsid w:val="005C684B"/>
    <w:rsid w:val="005C6A5C"/>
    <w:rsid w:val="005C6B1B"/>
    <w:rsid w:val="005C6B3F"/>
    <w:rsid w:val="005C6CCB"/>
    <w:rsid w:val="005C6CDC"/>
    <w:rsid w:val="005C6E52"/>
    <w:rsid w:val="005C6ECB"/>
    <w:rsid w:val="005C7010"/>
    <w:rsid w:val="005C7074"/>
    <w:rsid w:val="005C70DC"/>
    <w:rsid w:val="005C7160"/>
    <w:rsid w:val="005C71C9"/>
    <w:rsid w:val="005C735B"/>
    <w:rsid w:val="005C73E7"/>
    <w:rsid w:val="005C753D"/>
    <w:rsid w:val="005C7819"/>
    <w:rsid w:val="005C783D"/>
    <w:rsid w:val="005C7A0C"/>
    <w:rsid w:val="005C7A69"/>
    <w:rsid w:val="005C7DD6"/>
    <w:rsid w:val="005C7DE0"/>
    <w:rsid w:val="005C7E52"/>
    <w:rsid w:val="005C7ED5"/>
    <w:rsid w:val="005C7EF1"/>
    <w:rsid w:val="005C7F7D"/>
    <w:rsid w:val="005D00F8"/>
    <w:rsid w:val="005D0150"/>
    <w:rsid w:val="005D01B8"/>
    <w:rsid w:val="005D02C5"/>
    <w:rsid w:val="005D02E8"/>
    <w:rsid w:val="005D04D2"/>
    <w:rsid w:val="005D057F"/>
    <w:rsid w:val="005D064B"/>
    <w:rsid w:val="005D0734"/>
    <w:rsid w:val="005D080C"/>
    <w:rsid w:val="005D0836"/>
    <w:rsid w:val="005D08EE"/>
    <w:rsid w:val="005D0B58"/>
    <w:rsid w:val="005D0B9E"/>
    <w:rsid w:val="005D0DE9"/>
    <w:rsid w:val="005D0ED7"/>
    <w:rsid w:val="005D0FCA"/>
    <w:rsid w:val="005D1102"/>
    <w:rsid w:val="005D1120"/>
    <w:rsid w:val="005D1299"/>
    <w:rsid w:val="005D13C0"/>
    <w:rsid w:val="005D1413"/>
    <w:rsid w:val="005D1592"/>
    <w:rsid w:val="005D15A2"/>
    <w:rsid w:val="005D1816"/>
    <w:rsid w:val="005D19A7"/>
    <w:rsid w:val="005D19CC"/>
    <w:rsid w:val="005D1B7D"/>
    <w:rsid w:val="005D1CDD"/>
    <w:rsid w:val="005D1F33"/>
    <w:rsid w:val="005D1FB7"/>
    <w:rsid w:val="005D210B"/>
    <w:rsid w:val="005D216E"/>
    <w:rsid w:val="005D22B7"/>
    <w:rsid w:val="005D2410"/>
    <w:rsid w:val="005D243B"/>
    <w:rsid w:val="005D2521"/>
    <w:rsid w:val="005D2577"/>
    <w:rsid w:val="005D2712"/>
    <w:rsid w:val="005D2722"/>
    <w:rsid w:val="005D27AF"/>
    <w:rsid w:val="005D27C6"/>
    <w:rsid w:val="005D2852"/>
    <w:rsid w:val="005D2887"/>
    <w:rsid w:val="005D28E2"/>
    <w:rsid w:val="005D295A"/>
    <w:rsid w:val="005D2A9B"/>
    <w:rsid w:val="005D2BA6"/>
    <w:rsid w:val="005D2D67"/>
    <w:rsid w:val="005D2DA5"/>
    <w:rsid w:val="005D2E97"/>
    <w:rsid w:val="005D2F67"/>
    <w:rsid w:val="005D300F"/>
    <w:rsid w:val="005D301A"/>
    <w:rsid w:val="005D304D"/>
    <w:rsid w:val="005D31A5"/>
    <w:rsid w:val="005D32B5"/>
    <w:rsid w:val="005D33D8"/>
    <w:rsid w:val="005D33EB"/>
    <w:rsid w:val="005D35CC"/>
    <w:rsid w:val="005D3A87"/>
    <w:rsid w:val="005D3AE5"/>
    <w:rsid w:val="005D3B2A"/>
    <w:rsid w:val="005D3B3F"/>
    <w:rsid w:val="005D3D76"/>
    <w:rsid w:val="005D3ED0"/>
    <w:rsid w:val="005D4110"/>
    <w:rsid w:val="005D41FE"/>
    <w:rsid w:val="005D42F6"/>
    <w:rsid w:val="005D4300"/>
    <w:rsid w:val="005D4403"/>
    <w:rsid w:val="005D442A"/>
    <w:rsid w:val="005D44E6"/>
    <w:rsid w:val="005D4557"/>
    <w:rsid w:val="005D4605"/>
    <w:rsid w:val="005D4692"/>
    <w:rsid w:val="005D4769"/>
    <w:rsid w:val="005D47CB"/>
    <w:rsid w:val="005D47D6"/>
    <w:rsid w:val="005D4939"/>
    <w:rsid w:val="005D49CB"/>
    <w:rsid w:val="005D49DF"/>
    <w:rsid w:val="005D4D1D"/>
    <w:rsid w:val="005D4D7A"/>
    <w:rsid w:val="005D4F40"/>
    <w:rsid w:val="005D4F70"/>
    <w:rsid w:val="005D51A5"/>
    <w:rsid w:val="005D5361"/>
    <w:rsid w:val="005D54E1"/>
    <w:rsid w:val="005D56A0"/>
    <w:rsid w:val="005D56F1"/>
    <w:rsid w:val="005D579F"/>
    <w:rsid w:val="005D57E6"/>
    <w:rsid w:val="005D585D"/>
    <w:rsid w:val="005D5973"/>
    <w:rsid w:val="005D59DF"/>
    <w:rsid w:val="005D5E14"/>
    <w:rsid w:val="005D5ED0"/>
    <w:rsid w:val="005D5F97"/>
    <w:rsid w:val="005D5FC5"/>
    <w:rsid w:val="005D5FC6"/>
    <w:rsid w:val="005D60F5"/>
    <w:rsid w:val="005D6132"/>
    <w:rsid w:val="005D613B"/>
    <w:rsid w:val="005D6265"/>
    <w:rsid w:val="005D646A"/>
    <w:rsid w:val="005D6523"/>
    <w:rsid w:val="005D66B1"/>
    <w:rsid w:val="005D66CE"/>
    <w:rsid w:val="005D67EA"/>
    <w:rsid w:val="005D6887"/>
    <w:rsid w:val="005D6AC2"/>
    <w:rsid w:val="005D6C19"/>
    <w:rsid w:val="005D6C62"/>
    <w:rsid w:val="005D6D1C"/>
    <w:rsid w:val="005D6F66"/>
    <w:rsid w:val="005D6FDB"/>
    <w:rsid w:val="005D7013"/>
    <w:rsid w:val="005D709C"/>
    <w:rsid w:val="005D71AD"/>
    <w:rsid w:val="005D7269"/>
    <w:rsid w:val="005D7291"/>
    <w:rsid w:val="005D72CB"/>
    <w:rsid w:val="005D7385"/>
    <w:rsid w:val="005D73A7"/>
    <w:rsid w:val="005D7437"/>
    <w:rsid w:val="005D74E0"/>
    <w:rsid w:val="005D75AF"/>
    <w:rsid w:val="005D762F"/>
    <w:rsid w:val="005D7874"/>
    <w:rsid w:val="005D7897"/>
    <w:rsid w:val="005D7BAD"/>
    <w:rsid w:val="005D7C60"/>
    <w:rsid w:val="005D7EE2"/>
    <w:rsid w:val="005D7F81"/>
    <w:rsid w:val="005D7F8E"/>
    <w:rsid w:val="005D7FC4"/>
    <w:rsid w:val="005E00BA"/>
    <w:rsid w:val="005E010F"/>
    <w:rsid w:val="005E01C0"/>
    <w:rsid w:val="005E03CA"/>
    <w:rsid w:val="005E050F"/>
    <w:rsid w:val="005E0586"/>
    <w:rsid w:val="005E061D"/>
    <w:rsid w:val="005E063B"/>
    <w:rsid w:val="005E07D3"/>
    <w:rsid w:val="005E08BA"/>
    <w:rsid w:val="005E08F2"/>
    <w:rsid w:val="005E0925"/>
    <w:rsid w:val="005E096D"/>
    <w:rsid w:val="005E09E7"/>
    <w:rsid w:val="005E0B0E"/>
    <w:rsid w:val="005E0B1D"/>
    <w:rsid w:val="005E0B24"/>
    <w:rsid w:val="005E0B74"/>
    <w:rsid w:val="005E0BF1"/>
    <w:rsid w:val="005E0CA8"/>
    <w:rsid w:val="005E0EAD"/>
    <w:rsid w:val="005E0EB8"/>
    <w:rsid w:val="005E103A"/>
    <w:rsid w:val="005E10BC"/>
    <w:rsid w:val="005E11DA"/>
    <w:rsid w:val="005E1459"/>
    <w:rsid w:val="005E14B3"/>
    <w:rsid w:val="005E1533"/>
    <w:rsid w:val="005E1535"/>
    <w:rsid w:val="005E166F"/>
    <w:rsid w:val="005E1827"/>
    <w:rsid w:val="005E1BC3"/>
    <w:rsid w:val="005E1C12"/>
    <w:rsid w:val="005E1DED"/>
    <w:rsid w:val="005E1E3B"/>
    <w:rsid w:val="005E2109"/>
    <w:rsid w:val="005E21A7"/>
    <w:rsid w:val="005E2344"/>
    <w:rsid w:val="005E2616"/>
    <w:rsid w:val="005E2806"/>
    <w:rsid w:val="005E289B"/>
    <w:rsid w:val="005E2900"/>
    <w:rsid w:val="005E29DD"/>
    <w:rsid w:val="005E29DF"/>
    <w:rsid w:val="005E2AC1"/>
    <w:rsid w:val="005E2CE7"/>
    <w:rsid w:val="005E2D23"/>
    <w:rsid w:val="005E2E68"/>
    <w:rsid w:val="005E2EFA"/>
    <w:rsid w:val="005E2F8D"/>
    <w:rsid w:val="005E2FCC"/>
    <w:rsid w:val="005E300D"/>
    <w:rsid w:val="005E303D"/>
    <w:rsid w:val="005E3080"/>
    <w:rsid w:val="005E30A2"/>
    <w:rsid w:val="005E3166"/>
    <w:rsid w:val="005E3168"/>
    <w:rsid w:val="005E31D8"/>
    <w:rsid w:val="005E3304"/>
    <w:rsid w:val="005E34C9"/>
    <w:rsid w:val="005E35E9"/>
    <w:rsid w:val="005E379D"/>
    <w:rsid w:val="005E37B0"/>
    <w:rsid w:val="005E391B"/>
    <w:rsid w:val="005E3B41"/>
    <w:rsid w:val="005E3BC8"/>
    <w:rsid w:val="005E3DAB"/>
    <w:rsid w:val="005E3DC0"/>
    <w:rsid w:val="005E3DE8"/>
    <w:rsid w:val="005E3F55"/>
    <w:rsid w:val="005E3FE3"/>
    <w:rsid w:val="005E4222"/>
    <w:rsid w:val="005E422E"/>
    <w:rsid w:val="005E4299"/>
    <w:rsid w:val="005E44B7"/>
    <w:rsid w:val="005E4648"/>
    <w:rsid w:val="005E4661"/>
    <w:rsid w:val="005E475A"/>
    <w:rsid w:val="005E48A3"/>
    <w:rsid w:val="005E48DC"/>
    <w:rsid w:val="005E493C"/>
    <w:rsid w:val="005E49D5"/>
    <w:rsid w:val="005E4A7D"/>
    <w:rsid w:val="005E4B5D"/>
    <w:rsid w:val="005E4BC5"/>
    <w:rsid w:val="005E4BE6"/>
    <w:rsid w:val="005E4C34"/>
    <w:rsid w:val="005E4C41"/>
    <w:rsid w:val="005E4E0B"/>
    <w:rsid w:val="005E4E56"/>
    <w:rsid w:val="005E5006"/>
    <w:rsid w:val="005E506D"/>
    <w:rsid w:val="005E50DD"/>
    <w:rsid w:val="005E5137"/>
    <w:rsid w:val="005E51C5"/>
    <w:rsid w:val="005E55E7"/>
    <w:rsid w:val="005E5631"/>
    <w:rsid w:val="005E56C7"/>
    <w:rsid w:val="005E56CD"/>
    <w:rsid w:val="005E5875"/>
    <w:rsid w:val="005E59CA"/>
    <w:rsid w:val="005E5A0E"/>
    <w:rsid w:val="005E5B08"/>
    <w:rsid w:val="005E5BA7"/>
    <w:rsid w:val="005E5BF1"/>
    <w:rsid w:val="005E5C90"/>
    <w:rsid w:val="005E5E62"/>
    <w:rsid w:val="005E5F63"/>
    <w:rsid w:val="005E6264"/>
    <w:rsid w:val="005E6466"/>
    <w:rsid w:val="005E67CC"/>
    <w:rsid w:val="005E6856"/>
    <w:rsid w:val="005E68FB"/>
    <w:rsid w:val="005E6931"/>
    <w:rsid w:val="005E6A4B"/>
    <w:rsid w:val="005E6BA6"/>
    <w:rsid w:val="005E6C47"/>
    <w:rsid w:val="005E6D77"/>
    <w:rsid w:val="005E6D94"/>
    <w:rsid w:val="005E6FBE"/>
    <w:rsid w:val="005E70A8"/>
    <w:rsid w:val="005E71B3"/>
    <w:rsid w:val="005E7200"/>
    <w:rsid w:val="005E724B"/>
    <w:rsid w:val="005E72D0"/>
    <w:rsid w:val="005E768C"/>
    <w:rsid w:val="005E775A"/>
    <w:rsid w:val="005E777E"/>
    <w:rsid w:val="005E7933"/>
    <w:rsid w:val="005E7978"/>
    <w:rsid w:val="005E7999"/>
    <w:rsid w:val="005E7BD5"/>
    <w:rsid w:val="005E7CDB"/>
    <w:rsid w:val="005E7D4A"/>
    <w:rsid w:val="005E7D5D"/>
    <w:rsid w:val="005E7DA9"/>
    <w:rsid w:val="005E7DEC"/>
    <w:rsid w:val="005E7E6E"/>
    <w:rsid w:val="005E7F1B"/>
    <w:rsid w:val="005F00D1"/>
    <w:rsid w:val="005F02CE"/>
    <w:rsid w:val="005F0451"/>
    <w:rsid w:val="005F04A6"/>
    <w:rsid w:val="005F0508"/>
    <w:rsid w:val="005F0521"/>
    <w:rsid w:val="005F07B5"/>
    <w:rsid w:val="005F0A46"/>
    <w:rsid w:val="005F0B4F"/>
    <w:rsid w:val="005F0C94"/>
    <w:rsid w:val="005F0CC8"/>
    <w:rsid w:val="005F0CEF"/>
    <w:rsid w:val="005F0D2A"/>
    <w:rsid w:val="005F0D95"/>
    <w:rsid w:val="005F0E69"/>
    <w:rsid w:val="005F1152"/>
    <w:rsid w:val="005F1176"/>
    <w:rsid w:val="005F11AE"/>
    <w:rsid w:val="005F11CE"/>
    <w:rsid w:val="005F11DE"/>
    <w:rsid w:val="005F153E"/>
    <w:rsid w:val="005F177F"/>
    <w:rsid w:val="005F178C"/>
    <w:rsid w:val="005F17F7"/>
    <w:rsid w:val="005F18A7"/>
    <w:rsid w:val="005F1A43"/>
    <w:rsid w:val="005F1B3A"/>
    <w:rsid w:val="005F1BCA"/>
    <w:rsid w:val="005F1D59"/>
    <w:rsid w:val="005F1D74"/>
    <w:rsid w:val="005F1D99"/>
    <w:rsid w:val="005F1DAD"/>
    <w:rsid w:val="005F1DD5"/>
    <w:rsid w:val="005F1E47"/>
    <w:rsid w:val="005F1EAB"/>
    <w:rsid w:val="005F1EE4"/>
    <w:rsid w:val="005F1FFE"/>
    <w:rsid w:val="005F24AF"/>
    <w:rsid w:val="005F251D"/>
    <w:rsid w:val="005F2545"/>
    <w:rsid w:val="005F2779"/>
    <w:rsid w:val="005F27BB"/>
    <w:rsid w:val="005F27D2"/>
    <w:rsid w:val="005F2865"/>
    <w:rsid w:val="005F28F0"/>
    <w:rsid w:val="005F2B92"/>
    <w:rsid w:val="005F2F47"/>
    <w:rsid w:val="005F2F73"/>
    <w:rsid w:val="005F2FC4"/>
    <w:rsid w:val="005F325D"/>
    <w:rsid w:val="005F33B6"/>
    <w:rsid w:val="005F34BC"/>
    <w:rsid w:val="005F356A"/>
    <w:rsid w:val="005F3723"/>
    <w:rsid w:val="005F3772"/>
    <w:rsid w:val="005F393C"/>
    <w:rsid w:val="005F3B16"/>
    <w:rsid w:val="005F3BC1"/>
    <w:rsid w:val="005F3C42"/>
    <w:rsid w:val="005F3CA8"/>
    <w:rsid w:val="005F3D67"/>
    <w:rsid w:val="005F3FA0"/>
    <w:rsid w:val="005F3FCB"/>
    <w:rsid w:val="005F3FF3"/>
    <w:rsid w:val="005F405D"/>
    <w:rsid w:val="005F423E"/>
    <w:rsid w:val="005F43CD"/>
    <w:rsid w:val="005F43E4"/>
    <w:rsid w:val="005F4454"/>
    <w:rsid w:val="005F46A8"/>
    <w:rsid w:val="005F47F1"/>
    <w:rsid w:val="005F482B"/>
    <w:rsid w:val="005F48A1"/>
    <w:rsid w:val="005F490B"/>
    <w:rsid w:val="005F4943"/>
    <w:rsid w:val="005F496C"/>
    <w:rsid w:val="005F4E65"/>
    <w:rsid w:val="005F4F5D"/>
    <w:rsid w:val="005F4F6D"/>
    <w:rsid w:val="005F5087"/>
    <w:rsid w:val="005F50A4"/>
    <w:rsid w:val="005F52D2"/>
    <w:rsid w:val="005F534F"/>
    <w:rsid w:val="005F5625"/>
    <w:rsid w:val="005F5792"/>
    <w:rsid w:val="005F57AC"/>
    <w:rsid w:val="005F57C9"/>
    <w:rsid w:val="005F5807"/>
    <w:rsid w:val="005F588D"/>
    <w:rsid w:val="005F58D4"/>
    <w:rsid w:val="005F5929"/>
    <w:rsid w:val="005F5BEE"/>
    <w:rsid w:val="005F5C8B"/>
    <w:rsid w:val="005F5D49"/>
    <w:rsid w:val="005F5EDB"/>
    <w:rsid w:val="005F612F"/>
    <w:rsid w:val="005F621B"/>
    <w:rsid w:val="005F630D"/>
    <w:rsid w:val="005F639B"/>
    <w:rsid w:val="005F66D9"/>
    <w:rsid w:val="005F6815"/>
    <w:rsid w:val="005F6902"/>
    <w:rsid w:val="005F69B1"/>
    <w:rsid w:val="005F6AEC"/>
    <w:rsid w:val="005F6DD2"/>
    <w:rsid w:val="005F6E5A"/>
    <w:rsid w:val="005F701F"/>
    <w:rsid w:val="005F711F"/>
    <w:rsid w:val="005F7298"/>
    <w:rsid w:val="005F7463"/>
    <w:rsid w:val="005F76E6"/>
    <w:rsid w:val="005F76F9"/>
    <w:rsid w:val="005F7700"/>
    <w:rsid w:val="005F785E"/>
    <w:rsid w:val="005F78E4"/>
    <w:rsid w:val="005F798F"/>
    <w:rsid w:val="005F7A00"/>
    <w:rsid w:val="005F7B15"/>
    <w:rsid w:val="005F7B35"/>
    <w:rsid w:val="005F7C78"/>
    <w:rsid w:val="005F7D5E"/>
    <w:rsid w:val="005F7D66"/>
    <w:rsid w:val="005F7DDE"/>
    <w:rsid w:val="006000CE"/>
    <w:rsid w:val="0060021C"/>
    <w:rsid w:val="0060041C"/>
    <w:rsid w:val="00600760"/>
    <w:rsid w:val="006007E4"/>
    <w:rsid w:val="0060085F"/>
    <w:rsid w:val="0060090E"/>
    <w:rsid w:val="006009A2"/>
    <w:rsid w:val="00600A13"/>
    <w:rsid w:val="00600B6D"/>
    <w:rsid w:val="00600C5F"/>
    <w:rsid w:val="00600CA4"/>
    <w:rsid w:val="00600E3C"/>
    <w:rsid w:val="00600EE8"/>
    <w:rsid w:val="00600FBC"/>
    <w:rsid w:val="0060108C"/>
    <w:rsid w:val="006011E7"/>
    <w:rsid w:val="0060123C"/>
    <w:rsid w:val="006012D3"/>
    <w:rsid w:val="00601417"/>
    <w:rsid w:val="0060147B"/>
    <w:rsid w:val="00601492"/>
    <w:rsid w:val="00601496"/>
    <w:rsid w:val="0060156C"/>
    <w:rsid w:val="00601581"/>
    <w:rsid w:val="00601633"/>
    <w:rsid w:val="0060163A"/>
    <w:rsid w:val="0060178D"/>
    <w:rsid w:val="006017DA"/>
    <w:rsid w:val="006019DC"/>
    <w:rsid w:val="00601B69"/>
    <w:rsid w:val="00601C64"/>
    <w:rsid w:val="00601D05"/>
    <w:rsid w:val="00601E4D"/>
    <w:rsid w:val="00601ED2"/>
    <w:rsid w:val="00602123"/>
    <w:rsid w:val="006021B0"/>
    <w:rsid w:val="006022C8"/>
    <w:rsid w:val="00602320"/>
    <w:rsid w:val="00602442"/>
    <w:rsid w:val="00602571"/>
    <w:rsid w:val="0060279A"/>
    <w:rsid w:val="006027B6"/>
    <w:rsid w:val="0060282B"/>
    <w:rsid w:val="006028EF"/>
    <w:rsid w:val="0060291E"/>
    <w:rsid w:val="00602B89"/>
    <w:rsid w:val="00602C12"/>
    <w:rsid w:val="00602E21"/>
    <w:rsid w:val="00602F28"/>
    <w:rsid w:val="00602F84"/>
    <w:rsid w:val="00602FF5"/>
    <w:rsid w:val="00603120"/>
    <w:rsid w:val="00603130"/>
    <w:rsid w:val="00603157"/>
    <w:rsid w:val="00603179"/>
    <w:rsid w:val="00603184"/>
    <w:rsid w:val="00603196"/>
    <w:rsid w:val="00603202"/>
    <w:rsid w:val="0060321A"/>
    <w:rsid w:val="00603325"/>
    <w:rsid w:val="006033E5"/>
    <w:rsid w:val="006033EF"/>
    <w:rsid w:val="006034D9"/>
    <w:rsid w:val="0060360A"/>
    <w:rsid w:val="0060362F"/>
    <w:rsid w:val="00603684"/>
    <w:rsid w:val="006036B3"/>
    <w:rsid w:val="006036E6"/>
    <w:rsid w:val="00603A0B"/>
    <w:rsid w:val="00603AA4"/>
    <w:rsid w:val="00603D2A"/>
    <w:rsid w:val="00603DB6"/>
    <w:rsid w:val="00603E2F"/>
    <w:rsid w:val="00603E6E"/>
    <w:rsid w:val="00603FA7"/>
    <w:rsid w:val="0060402D"/>
    <w:rsid w:val="006040BE"/>
    <w:rsid w:val="006041A6"/>
    <w:rsid w:val="006041B3"/>
    <w:rsid w:val="0060424D"/>
    <w:rsid w:val="006043A4"/>
    <w:rsid w:val="00604513"/>
    <w:rsid w:val="00604695"/>
    <w:rsid w:val="00604869"/>
    <w:rsid w:val="00604912"/>
    <w:rsid w:val="0060496A"/>
    <w:rsid w:val="006049C8"/>
    <w:rsid w:val="00604AA1"/>
    <w:rsid w:val="00604B25"/>
    <w:rsid w:val="00604CE7"/>
    <w:rsid w:val="00604D2C"/>
    <w:rsid w:val="00604D5E"/>
    <w:rsid w:val="00604DCE"/>
    <w:rsid w:val="00604DE4"/>
    <w:rsid w:val="0060519B"/>
    <w:rsid w:val="0060539A"/>
    <w:rsid w:val="00605425"/>
    <w:rsid w:val="00605526"/>
    <w:rsid w:val="00605999"/>
    <w:rsid w:val="00605A35"/>
    <w:rsid w:val="00605D87"/>
    <w:rsid w:val="00605FEA"/>
    <w:rsid w:val="00606071"/>
    <w:rsid w:val="00606101"/>
    <w:rsid w:val="0060617C"/>
    <w:rsid w:val="00606352"/>
    <w:rsid w:val="00606428"/>
    <w:rsid w:val="006064B9"/>
    <w:rsid w:val="006064C6"/>
    <w:rsid w:val="00606557"/>
    <w:rsid w:val="00606926"/>
    <w:rsid w:val="00606A2C"/>
    <w:rsid w:val="00606B0D"/>
    <w:rsid w:val="00606B7F"/>
    <w:rsid w:val="00606B9A"/>
    <w:rsid w:val="00606BDF"/>
    <w:rsid w:val="00606D82"/>
    <w:rsid w:val="00607214"/>
    <w:rsid w:val="00607218"/>
    <w:rsid w:val="00607447"/>
    <w:rsid w:val="00607633"/>
    <w:rsid w:val="006076C1"/>
    <w:rsid w:val="006076C5"/>
    <w:rsid w:val="0060780A"/>
    <w:rsid w:val="00607822"/>
    <w:rsid w:val="006078C3"/>
    <w:rsid w:val="006078D6"/>
    <w:rsid w:val="00607921"/>
    <w:rsid w:val="006079CD"/>
    <w:rsid w:val="00607A59"/>
    <w:rsid w:val="00607ADA"/>
    <w:rsid w:val="00607B13"/>
    <w:rsid w:val="00607CA2"/>
    <w:rsid w:val="00607D56"/>
    <w:rsid w:val="00607E06"/>
    <w:rsid w:val="00607E72"/>
    <w:rsid w:val="00607EAB"/>
    <w:rsid w:val="00607ED4"/>
    <w:rsid w:val="00607ED8"/>
    <w:rsid w:val="00607FAB"/>
    <w:rsid w:val="0061002E"/>
    <w:rsid w:val="0061003E"/>
    <w:rsid w:val="00610152"/>
    <w:rsid w:val="00610197"/>
    <w:rsid w:val="006101CA"/>
    <w:rsid w:val="00610292"/>
    <w:rsid w:val="006102B2"/>
    <w:rsid w:val="0061034D"/>
    <w:rsid w:val="006103E0"/>
    <w:rsid w:val="00610463"/>
    <w:rsid w:val="006104F4"/>
    <w:rsid w:val="0061052A"/>
    <w:rsid w:val="00610661"/>
    <w:rsid w:val="0061072A"/>
    <w:rsid w:val="00610748"/>
    <w:rsid w:val="00610775"/>
    <w:rsid w:val="00610820"/>
    <w:rsid w:val="00610860"/>
    <w:rsid w:val="0061099C"/>
    <w:rsid w:val="00610B40"/>
    <w:rsid w:val="00610C68"/>
    <w:rsid w:val="00610E1F"/>
    <w:rsid w:val="00610EE4"/>
    <w:rsid w:val="00610F3C"/>
    <w:rsid w:val="00610F82"/>
    <w:rsid w:val="00610FE4"/>
    <w:rsid w:val="0061101D"/>
    <w:rsid w:val="0061102E"/>
    <w:rsid w:val="00611187"/>
    <w:rsid w:val="006111EB"/>
    <w:rsid w:val="00611275"/>
    <w:rsid w:val="00611444"/>
    <w:rsid w:val="0061146A"/>
    <w:rsid w:val="0061153E"/>
    <w:rsid w:val="00611653"/>
    <w:rsid w:val="00611676"/>
    <w:rsid w:val="006118ED"/>
    <w:rsid w:val="0061193A"/>
    <w:rsid w:val="00611AF7"/>
    <w:rsid w:val="00611BC7"/>
    <w:rsid w:val="00611CDE"/>
    <w:rsid w:val="00611E37"/>
    <w:rsid w:val="00611EEF"/>
    <w:rsid w:val="00611F20"/>
    <w:rsid w:val="0061216F"/>
    <w:rsid w:val="0061219D"/>
    <w:rsid w:val="006124C6"/>
    <w:rsid w:val="006125BA"/>
    <w:rsid w:val="0061262B"/>
    <w:rsid w:val="00612805"/>
    <w:rsid w:val="00612938"/>
    <w:rsid w:val="006129D2"/>
    <w:rsid w:val="00612B00"/>
    <w:rsid w:val="00612C50"/>
    <w:rsid w:val="006130DE"/>
    <w:rsid w:val="00613522"/>
    <w:rsid w:val="006135CC"/>
    <w:rsid w:val="00613626"/>
    <w:rsid w:val="0061366A"/>
    <w:rsid w:val="006137F9"/>
    <w:rsid w:val="0061389E"/>
    <w:rsid w:val="00613908"/>
    <w:rsid w:val="00613BEA"/>
    <w:rsid w:val="00613C86"/>
    <w:rsid w:val="00613D6B"/>
    <w:rsid w:val="00614049"/>
    <w:rsid w:val="00614133"/>
    <w:rsid w:val="00614264"/>
    <w:rsid w:val="0061431B"/>
    <w:rsid w:val="00614637"/>
    <w:rsid w:val="0061469E"/>
    <w:rsid w:val="006146AA"/>
    <w:rsid w:val="006146E9"/>
    <w:rsid w:val="00614789"/>
    <w:rsid w:val="00614820"/>
    <w:rsid w:val="006148FC"/>
    <w:rsid w:val="00614969"/>
    <w:rsid w:val="00614BF1"/>
    <w:rsid w:val="00614DCA"/>
    <w:rsid w:val="00614E04"/>
    <w:rsid w:val="00614F1A"/>
    <w:rsid w:val="00614F6B"/>
    <w:rsid w:val="0061510A"/>
    <w:rsid w:val="0061514B"/>
    <w:rsid w:val="0061515A"/>
    <w:rsid w:val="006153A9"/>
    <w:rsid w:val="006157E2"/>
    <w:rsid w:val="006158DA"/>
    <w:rsid w:val="00615928"/>
    <w:rsid w:val="0061595D"/>
    <w:rsid w:val="00615997"/>
    <w:rsid w:val="00615BD7"/>
    <w:rsid w:val="00615C06"/>
    <w:rsid w:val="00615D14"/>
    <w:rsid w:val="00615D8E"/>
    <w:rsid w:val="00615DAF"/>
    <w:rsid w:val="00615E43"/>
    <w:rsid w:val="00615F3D"/>
    <w:rsid w:val="00616134"/>
    <w:rsid w:val="006161B8"/>
    <w:rsid w:val="006161C3"/>
    <w:rsid w:val="0061647E"/>
    <w:rsid w:val="006164F4"/>
    <w:rsid w:val="0061654D"/>
    <w:rsid w:val="006165CB"/>
    <w:rsid w:val="00616790"/>
    <w:rsid w:val="0061681D"/>
    <w:rsid w:val="006168DF"/>
    <w:rsid w:val="00616AC4"/>
    <w:rsid w:val="00616CE0"/>
    <w:rsid w:val="00616DA2"/>
    <w:rsid w:val="00616DF2"/>
    <w:rsid w:val="00616F8A"/>
    <w:rsid w:val="006170A4"/>
    <w:rsid w:val="006170B8"/>
    <w:rsid w:val="0061720D"/>
    <w:rsid w:val="00617225"/>
    <w:rsid w:val="00617289"/>
    <w:rsid w:val="00617391"/>
    <w:rsid w:val="006175FE"/>
    <w:rsid w:val="006178D3"/>
    <w:rsid w:val="00617A94"/>
    <w:rsid w:val="00617B3D"/>
    <w:rsid w:val="00617BE0"/>
    <w:rsid w:val="00617C05"/>
    <w:rsid w:val="00617E0D"/>
    <w:rsid w:val="00617FF3"/>
    <w:rsid w:val="00620062"/>
    <w:rsid w:val="0062032A"/>
    <w:rsid w:val="006203C1"/>
    <w:rsid w:val="0062047C"/>
    <w:rsid w:val="0062055F"/>
    <w:rsid w:val="0062061B"/>
    <w:rsid w:val="0062066C"/>
    <w:rsid w:val="00620688"/>
    <w:rsid w:val="0062076B"/>
    <w:rsid w:val="006208DD"/>
    <w:rsid w:val="00620918"/>
    <w:rsid w:val="00620AA9"/>
    <w:rsid w:val="00620B1C"/>
    <w:rsid w:val="00620B3F"/>
    <w:rsid w:val="00620C0B"/>
    <w:rsid w:val="00620E46"/>
    <w:rsid w:val="00620E86"/>
    <w:rsid w:val="00620F87"/>
    <w:rsid w:val="00620F8D"/>
    <w:rsid w:val="00621040"/>
    <w:rsid w:val="00621079"/>
    <w:rsid w:val="00621143"/>
    <w:rsid w:val="006211DE"/>
    <w:rsid w:val="00621416"/>
    <w:rsid w:val="00621490"/>
    <w:rsid w:val="006214A0"/>
    <w:rsid w:val="00621522"/>
    <w:rsid w:val="0062172C"/>
    <w:rsid w:val="0062173D"/>
    <w:rsid w:val="00621779"/>
    <w:rsid w:val="0062183F"/>
    <w:rsid w:val="006218F2"/>
    <w:rsid w:val="00621981"/>
    <w:rsid w:val="006219A0"/>
    <w:rsid w:val="006219F9"/>
    <w:rsid w:val="00621A37"/>
    <w:rsid w:val="00621C09"/>
    <w:rsid w:val="00621D8B"/>
    <w:rsid w:val="00621E76"/>
    <w:rsid w:val="00621E8E"/>
    <w:rsid w:val="00621F9C"/>
    <w:rsid w:val="00621FDB"/>
    <w:rsid w:val="006221CE"/>
    <w:rsid w:val="006221DA"/>
    <w:rsid w:val="00622238"/>
    <w:rsid w:val="00622499"/>
    <w:rsid w:val="006225C8"/>
    <w:rsid w:val="00622654"/>
    <w:rsid w:val="00622798"/>
    <w:rsid w:val="0062279F"/>
    <w:rsid w:val="00622817"/>
    <w:rsid w:val="0062293A"/>
    <w:rsid w:val="006229F5"/>
    <w:rsid w:val="00622A52"/>
    <w:rsid w:val="00622AA1"/>
    <w:rsid w:val="00622AB9"/>
    <w:rsid w:val="00622AD8"/>
    <w:rsid w:val="00622B6A"/>
    <w:rsid w:val="00622B6C"/>
    <w:rsid w:val="00622F26"/>
    <w:rsid w:val="00622F59"/>
    <w:rsid w:val="0062317B"/>
    <w:rsid w:val="00623296"/>
    <w:rsid w:val="006233DD"/>
    <w:rsid w:val="00623413"/>
    <w:rsid w:val="00623424"/>
    <w:rsid w:val="00623557"/>
    <w:rsid w:val="0062367E"/>
    <w:rsid w:val="006236E4"/>
    <w:rsid w:val="0062373D"/>
    <w:rsid w:val="00623953"/>
    <w:rsid w:val="00623A7E"/>
    <w:rsid w:val="00623C24"/>
    <w:rsid w:val="00623DEB"/>
    <w:rsid w:val="00623E3E"/>
    <w:rsid w:val="00623FD8"/>
    <w:rsid w:val="006240A5"/>
    <w:rsid w:val="00624192"/>
    <w:rsid w:val="00624377"/>
    <w:rsid w:val="006246C7"/>
    <w:rsid w:val="00624965"/>
    <w:rsid w:val="00624A30"/>
    <w:rsid w:val="00624A83"/>
    <w:rsid w:val="00624B1E"/>
    <w:rsid w:val="00624B5D"/>
    <w:rsid w:val="00624BB5"/>
    <w:rsid w:val="00624C83"/>
    <w:rsid w:val="00624D20"/>
    <w:rsid w:val="00624DFE"/>
    <w:rsid w:val="00624E4C"/>
    <w:rsid w:val="00625186"/>
    <w:rsid w:val="006251BC"/>
    <w:rsid w:val="006251F2"/>
    <w:rsid w:val="0062548E"/>
    <w:rsid w:val="006255D2"/>
    <w:rsid w:val="00625657"/>
    <w:rsid w:val="006256F7"/>
    <w:rsid w:val="006257FA"/>
    <w:rsid w:val="0062587A"/>
    <w:rsid w:val="00625C0B"/>
    <w:rsid w:val="00625C19"/>
    <w:rsid w:val="00625C7E"/>
    <w:rsid w:val="00625CF9"/>
    <w:rsid w:val="00625D3E"/>
    <w:rsid w:val="00625EFC"/>
    <w:rsid w:val="00625F0B"/>
    <w:rsid w:val="00626020"/>
    <w:rsid w:val="0062625E"/>
    <w:rsid w:val="006262CC"/>
    <w:rsid w:val="006264BA"/>
    <w:rsid w:val="006265DD"/>
    <w:rsid w:val="006267B9"/>
    <w:rsid w:val="006267CC"/>
    <w:rsid w:val="006267DF"/>
    <w:rsid w:val="00626DC8"/>
    <w:rsid w:val="00627041"/>
    <w:rsid w:val="00627619"/>
    <w:rsid w:val="006276E8"/>
    <w:rsid w:val="006277EE"/>
    <w:rsid w:val="0062792C"/>
    <w:rsid w:val="0062798D"/>
    <w:rsid w:val="00627ACC"/>
    <w:rsid w:val="00627B0A"/>
    <w:rsid w:val="00627BBB"/>
    <w:rsid w:val="00627DEB"/>
    <w:rsid w:val="00627E82"/>
    <w:rsid w:val="00627E9F"/>
    <w:rsid w:val="00630191"/>
    <w:rsid w:val="006301B5"/>
    <w:rsid w:val="00630207"/>
    <w:rsid w:val="0063035A"/>
    <w:rsid w:val="0063052E"/>
    <w:rsid w:val="006305CB"/>
    <w:rsid w:val="006306B1"/>
    <w:rsid w:val="0063071B"/>
    <w:rsid w:val="006307FC"/>
    <w:rsid w:val="006308D4"/>
    <w:rsid w:val="00630B03"/>
    <w:rsid w:val="00630B4B"/>
    <w:rsid w:val="00630CA1"/>
    <w:rsid w:val="00630DA7"/>
    <w:rsid w:val="00630DD3"/>
    <w:rsid w:val="0063104A"/>
    <w:rsid w:val="00631170"/>
    <w:rsid w:val="006313F4"/>
    <w:rsid w:val="006314A2"/>
    <w:rsid w:val="006314F9"/>
    <w:rsid w:val="0063168A"/>
    <w:rsid w:val="00631698"/>
    <w:rsid w:val="006316E0"/>
    <w:rsid w:val="00631722"/>
    <w:rsid w:val="00631806"/>
    <w:rsid w:val="0063191B"/>
    <w:rsid w:val="00631A05"/>
    <w:rsid w:val="00631AE3"/>
    <w:rsid w:val="00631AF3"/>
    <w:rsid w:val="00631B36"/>
    <w:rsid w:val="00631B65"/>
    <w:rsid w:val="00631BAE"/>
    <w:rsid w:val="00631C60"/>
    <w:rsid w:val="00631DA0"/>
    <w:rsid w:val="00631E92"/>
    <w:rsid w:val="00631EC7"/>
    <w:rsid w:val="0063222B"/>
    <w:rsid w:val="00632347"/>
    <w:rsid w:val="00632473"/>
    <w:rsid w:val="006324AE"/>
    <w:rsid w:val="006324DF"/>
    <w:rsid w:val="00632508"/>
    <w:rsid w:val="006325AE"/>
    <w:rsid w:val="006325F4"/>
    <w:rsid w:val="00632773"/>
    <w:rsid w:val="006329FA"/>
    <w:rsid w:val="00632D5D"/>
    <w:rsid w:val="00632EA1"/>
    <w:rsid w:val="00632F90"/>
    <w:rsid w:val="00633139"/>
    <w:rsid w:val="006332B5"/>
    <w:rsid w:val="00633361"/>
    <w:rsid w:val="006333B5"/>
    <w:rsid w:val="006333C6"/>
    <w:rsid w:val="006334CD"/>
    <w:rsid w:val="006336D0"/>
    <w:rsid w:val="006339C2"/>
    <w:rsid w:val="006339F6"/>
    <w:rsid w:val="00633A4F"/>
    <w:rsid w:val="00633ADF"/>
    <w:rsid w:val="00633C0B"/>
    <w:rsid w:val="00633D13"/>
    <w:rsid w:val="00633D1A"/>
    <w:rsid w:val="00633E7D"/>
    <w:rsid w:val="00633EB3"/>
    <w:rsid w:val="00633EB4"/>
    <w:rsid w:val="00633F34"/>
    <w:rsid w:val="00634171"/>
    <w:rsid w:val="0063418C"/>
    <w:rsid w:val="0063420A"/>
    <w:rsid w:val="00634357"/>
    <w:rsid w:val="006343D9"/>
    <w:rsid w:val="00634435"/>
    <w:rsid w:val="00634509"/>
    <w:rsid w:val="00634548"/>
    <w:rsid w:val="0063468C"/>
    <w:rsid w:val="00634869"/>
    <w:rsid w:val="00634879"/>
    <w:rsid w:val="0063498A"/>
    <w:rsid w:val="006349BE"/>
    <w:rsid w:val="00634A67"/>
    <w:rsid w:val="00634CDE"/>
    <w:rsid w:val="00634D04"/>
    <w:rsid w:val="00634E19"/>
    <w:rsid w:val="00634E94"/>
    <w:rsid w:val="00634ED7"/>
    <w:rsid w:val="00634EE6"/>
    <w:rsid w:val="00634F7D"/>
    <w:rsid w:val="00635011"/>
    <w:rsid w:val="006350E2"/>
    <w:rsid w:val="00635107"/>
    <w:rsid w:val="00635284"/>
    <w:rsid w:val="006352D5"/>
    <w:rsid w:val="0063538A"/>
    <w:rsid w:val="006353A5"/>
    <w:rsid w:val="006353DD"/>
    <w:rsid w:val="0063557F"/>
    <w:rsid w:val="0063562E"/>
    <w:rsid w:val="0063595B"/>
    <w:rsid w:val="006359C2"/>
    <w:rsid w:val="00635A5C"/>
    <w:rsid w:val="00635B25"/>
    <w:rsid w:val="00635BC2"/>
    <w:rsid w:val="00635C54"/>
    <w:rsid w:val="00635D38"/>
    <w:rsid w:val="00635D47"/>
    <w:rsid w:val="00635D7A"/>
    <w:rsid w:val="00635E0D"/>
    <w:rsid w:val="00635EE2"/>
    <w:rsid w:val="00635F51"/>
    <w:rsid w:val="00635FF1"/>
    <w:rsid w:val="006361BE"/>
    <w:rsid w:val="006361D0"/>
    <w:rsid w:val="00636235"/>
    <w:rsid w:val="006363D4"/>
    <w:rsid w:val="00636559"/>
    <w:rsid w:val="006365C2"/>
    <w:rsid w:val="006367B7"/>
    <w:rsid w:val="0063683E"/>
    <w:rsid w:val="00636A3D"/>
    <w:rsid w:val="00636BC9"/>
    <w:rsid w:val="00636CCF"/>
    <w:rsid w:val="00636D82"/>
    <w:rsid w:val="00636DF7"/>
    <w:rsid w:val="00636E5C"/>
    <w:rsid w:val="00636F26"/>
    <w:rsid w:val="00636FB3"/>
    <w:rsid w:val="006370B3"/>
    <w:rsid w:val="00637168"/>
    <w:rsid w:val="0063733E"/>
    <w:rsid w:val="0063733F"/>
    <w:rsid w:val="00637345"/>
    <w:rsid w:val="006374F9"/>
    <w:rsid w:val="00637586"/>
    <w:rsid w:val="0063766F"/>
    <w:rsid w:val="006376B7"/>
    <w:rsid w:val="00637725"/>
    <w:rsid w:val="006378CA"/>
    <w:rsid w:val="00637926"/>
    <w:rsid w:val="00637A9F"/>
    <w:rsid w:val="0064003E"/>
    <w:rsid w:val="006403A8"/>
    <w:rsid w:val="006403F3"/>
    <w:rsid w:val="00640581"/>
    <w:rsid w:val="00640606"/>
    <w:rsid w:val="0064062A"/>
    <w:rsid w:val="006407B5"/>
    <w:rsid w:val="006409D3"/>
    <w:rsid w:val="00640A09"/>
    <w:rsid w:val="00640A1F"/>
    <w:rsid w:val="00640B55"/>
    <w:rsid w:val="00640C39"/>
    <w:rsid w:val="00640D19"/>
    <w:rsid w:val="00640DC5"/>
    <w:rsid w:val="00640DE9"/>
    <w:rsid w:val="00641097"/>
    <w:rsid w:val="006410A1"/>
    <w:rsid w:val="006410D8"/>
    <w:rsid w:val="00641190"/>
    <w:rsid w:val="006411E9"/>
    <w:rsid w:val="006412A0"/>
    <w:rsid w:val="00641312"/>
    <w:rsid w:val="006414AE"/>
    <w:rsid w:val="006415A7"/>
    <w:rsid w:val="006416C8"/>
    <w:rsid w:val="0064179F"/>
    <w:rsid w:val="0064196E"/>
    <w:rsid w:val="00641AE0"/>
    <w:rsid w:val="00641AF0"/>
    <w:rsid w:val="00641AFF"/>
    <w:rsid w:val="00641B4F"/>
    <w:rsid w:val="00641B68"/>
    <w:rsid w:val="00641D84"/>
    <w:rsid w:val="00641DC9"/>
    <w:rsid w:val="00641E6B"/>
    <w:rsid w:val="00641E8F"/>
    <w:rsid w:val="0064201A"/>
    <w:rsid w:val="00642406"/>
    <w:rsid w:val="0064245A"/>
    <w:rsid w:val="00642495"/>
    <w:rsid w:val="00642511"/>
    <w:rsid w:val="0064257B"/>
    <w:rsid w:val="006426A2"/>
    <w:rsid w:val="006426D3"/>
    <w:rsid w:val="006426EA"/>
    <w:rsid w:val="006426EB"/>
    <w:rsid w:val="0064278F"/>
    <w:rsid w:val="00642850"/>
    <w:rsid w:val="006429C8"/>
    <w:rsid w:val="00642AFC"/>
    <w:rsid w:val="00642BD6"/>
    <w:rsid w:val="00642C32"/>
    <w:rsid w:val="00642FF1"/>
    <w:rsid w:val="0064314C"/>
    <w:rsid w:val="006431AE"/>
    <w:rsid w:val="006431FF"/>
    <w:rsid w:val="006432B5"/>
    <w:rsid w:val="0064335B"/>
    <w:rsid w:val="00643391"/>
    <w:rsid w:val="006433A9"/>
    <w:rsid w:val="006433BF"/>
    <w:rsid w:val="006433CB"/>
    <w:rsid w:val="006433FA"/>
    <w:rsid w:val="00643485"/>
    <w:rsid w:val="0064359F"/>
    <w:rsid w:val="006435C8"/>
    <w:rsid w:val="006436D6"/>
    <w:rsid w:val="006436D7"/>
    <w:rsid w:val="0064381B"/>
    <w:rsid w:val="00643852"/>
    <w:rsid w:val="006438C1"/>
    <w:rsid w:val="0064391C"/>
    <w:rsid w:val="0064398A"/>
    <w:rsid w:val="00643A80"/>
    <w:rsid w:val="00643B86"/>
    <w:rsid w:val="00643C1C"/>
    <w:rsid w:val="00643F36"/>
    <w:rsid w:val="00643FBC"/>
    <w:rsid w:val="00644019"/>
    <w:rsid w:val="006441E8"/>
    <w:rsid w:val="00644237"/>
    <w:rsid w:val="00644292"/>
    <w:rsid w:val="006442F4"/>
    <w:rsid w:val="006443DF"/>
    <w:rsid w:val="00644438"/>
    <w:rsid w:val="006445C8"/>
    <w:rsid w:val="00644636"/>
    <w:rsid w:val="00644707"/>
    <w:rsid w:val="00644828"/>
    <w:rsid w:val="00644831"/>
    <w:rsid w:val="006448DE"/>
    <w:rsid w:val="00644906"/>
    <w:rsid w:val="006449B6"/>
    <w:rsid w:val="00644BC5"/>
    <w:rsid w:val="00644DFE"/>
    <w:rsid w:val="00644E6D"/>
    <w:rsid w:val="00644EE6"/>
    <w:rsid w:val="00645099"/>
    <w:rsid w:val="006451D1"/>
    <w:rsid w:val="0064533A"/>
    <w:rsid w:val="00645412"/>
    <w:rsid w:val="006454C3"/>
    <w:rsid w:val="006456A0"/>
    <w:rsid w:val="006457D2"/>
    <w:rsid w:val="0064592B"/>
    <w:rsid w:val="00645B03"/>
    <w:rsid w:val="00645CAE"/>
    <w:rsid w:val="00645CF0"/>
    <w:rsid w:val="00645D41"/>
    <w:rsid w:val="00645D76"/>
    <w:rsid w:val="00645DEF"/>
    <w:rsid w:val="00645EC9"/>
    <w:rsid w:val="00645F28"/>
    <w:rsid w:val="006460D7"/>
    <w:rsid w:val="006462ED"/>
    <w:rsid w:val="00646366"/>
    <w:rsid w:val="00646501"/>
    <w:rsid w:val="0064656B"/>
    <w:rsid w:val="006466BD"/>
    <w:rsid w:val="00646A67"/>
    <w:rsid w:val="00646AA3"/>
    <w:rsid w:val="00646B4E"/>
    <w:rsid w:val="00646C9F"/>
    <w:rsid w:val="00646CBC"/>
    <w:rsid w:val="00646D4D"/>
    <w:rsid w:val="00646F41"/>
    <w:rsid w:val="00647088"/>
    <w:rsid w:val="00647156"/>
    <w:rsid w:val="006474B3"/>
    <w:rsid w:val="00647556"/>
    <w:rsid w:val="0064771A"/>
    <w:rsid w:val="0064771D"/>
    <w:rsid w:val="0064778B"/>
    <w:rsid w:val="006479DC"/>
    <w:rsid w:val="00647B27"/>
    <w:rsid w:val="00647C0B"/>
    <w:rsid w:val="00647E93"/>
    <w:rsid w:val="006500AE"/>
    <w:rsid w:val="0065014E"/>
    <w:rsid w:val="00650326"/>
    <w:rsid w:val="0065054E"/>
    <w:rsid w:val="006505D6"/>
    <w:rsid w:val="00650637"/>
    <w:rsid w:val="006507FC"/>
    <w:rsid w:val="00650A2B"/>
    <w:rsid w:val="00650A5C"/>
    <w:rsid w:val="00650BCE"/>
    <w:rsid w:val="00650C02"/>
    <w:rsid w:val="00650D47"/>
    <w:rsid w:val="00650D4E"/>
    <w:rsid w:val="00650FB8"/>
    <w:rsid w:val="006510D4"/>
    <w:rsid w:val="0065114B"/>
    <w:rsid w:val="00651266"/>
    <w:rsid w:val="006512CD"/>
    <w:rsid w:val="00651426"/>
    <w:rsid w:val="0065148F"/>
    <w:rsid w:val="006514C1"/>
    <w:rsid w:val="006514D9"/>
    <w:rsid w:val="00651567"/>
    <w:rsid w:val="006515A8"/>
    <w:rsid w:val="00651641"/>
    <w:rsid w:val="00651772"/>
    <w:rsid w:val="00651A0B"/>
    <w:rsid w:val="00651AD6"/>
    <w:rsid w:val="00651B18"/>
    <w:rsid w:val="00651D9D"/>
    <w:rsid w:val="00651DA9"/>
    <w:rsid w:val="00651DBC"/>
    <w:rsid w:val="00651F5B"/>
    <w:rsid w:val="00651FFC"/>
    <w:rsid w:val="006520DF"/>
    <w:rsid w:val="006520E6"/>
    <w:rsid w:val="0065228C"/>
    <w:rsid w:val="006522AE"/>
    <w:rsid w:val="006522C1"/>
    <w:rsid w:val="006522FA"/>
    <w:rsid w:val="0065230E"/>
    <w:rsid w:val="00652492"/>
    <w:rsid w:val="00652516"/>
    <w:rsid w:val="00652526"/>
    <w:rsid w:val="006529B2"/>
    <w:rsid w:val="00652AD6"/>
    <w:rsid w:val="00652AEE"/>
    <w:rsid w:val="00652B36"/>
    <w:rsid w:val="00652D4A"/>
    <w:rsid w:val="00652DB1"/>
    <w:rsid w:val="00652EC6"/>
    <w:rsid w:val="00652F08"/>
    <w:rsid w:val="0065303F"/>
    <w:rsid w:val="006531AE"/>
    <w:rsid w:val="00653286"/>
    <w:rsid w:val="006532CE"/>
    <w:rsid w:val="006532F4"/>
    <w:rsid w:val="0065330E"/>
    <w:rsid w:val="00653971"/>
    <w:rsid w:val="00653BD9"/>
    <w:rsid w:val="00653CB4"/>
    <w:rsid w:val="00653D23"/>
    <w:rsid w:val="00653F2C"/>
    <w:rsid w:val="00654110"/>
    <w:rsid w:val="006542E3"/>
    <w:rsid w:val="0065437B"/>
    <w:rsid w:val="00654398"/>
    <w:rsid w:val="00654504"/>
    <w:rsid w:val="00654567"/>
    <w:rsid w:val="00654759"/>
    <w:rsid w:val="00654767"/>
    <w:rsid w:val="006547A7"/>
    <w:rsid w:val="006547C2"/>
    <w:rsid w:val="006548BA"/>
    <w:rsid w:val="00654AAD"/>
    <w:rsid w:val="00654B2F"/>
    <w:rsid w:val="00654C01"/>
    <w:rsid w:val="00654DD3"/>
    <w:rsid w:val="00654E97"/>
    <w:rsid w:val="006550A3"/>
    <w:rsid w:val="00655173"/>
    <w:rsid w:val="0065531B"/>
    <w:rsid w:val="006553E9"/>
    <w:rsid w:val="00655524"/>
    <w:rsid w:val="00655564"/>
    <w:rsid w:val="006555D8"/>
    <w:rsid w:val="006555F5"/>
    <w:rsid w:val="006556DF"/>
    <w:rsid w:val="00655758"/>
    <w:rsid w:val="0065582F"/>
    <w:rsid w:val="006558B6"/>
    <w:rsid w:val="00655AED"/>
    <w:rsid w:val="00655D10"/>
    <w:rsid w:val="00655D4C"/>
    <w:rsid w:val="00655ECF"/>
    <w:rsid w:val="00655FE5"/>
    <w:rsid w:val="0065600F"/>
    <w:rsid w:val="006560CD"/>
    <w:rsid w:val="006560D9"/>
    <w:rsid w:val="006562CB"/>
    <w:rsid w:val="006563B8"/>
    <w:rsid w:val="006564CA"/>
    <w:rsid w:val="00656590"/>
    <w:rsid w:val="00656591"/>
    <w:rsid w:val="00656615"/>
    <w:rsid w:val="0065676A"/>
    <w:rsid w:val="00656A83"/>
    <w:rsid w:val="00656C59"/>
    <w:rsid w:val="00656E34"/>
    <w:rsid w:val="00656EB6"/>
    <w:rsid w:val="00656F7A"/>
    <w:rsid w:val="0065713E"/>
    <w:rsid w:val="00657191"/>
    <w:rsid w:val="006572F0"/>
    <w:rsid w:val="00657386"/>
    <w:rsid w:val="00657401"/>
    <w:rsid w:val="00657439"/>
    <w:rsid w:val="00657481"/>
    <w:rsid w:val="006574CC"/>
    <w:rsid w:val="0065755A"/>
    <w:rsid w:val="0065759E"/>
    <w:rsid w:val="00657753"/>
    <w:rsid w:val="00657953"/>
    <w:rsid w:val="00657BCF"/>
    <w:rsid w:val="00657C2D"/>
    <w:rsid w:val="00657DB7"/>
    <w:rsid w:val="00657E40"/>
    <w:rsid w:val="00657F79"/>
    <w:rsid w:val="00657FB9"/>
    <w:rsid w:val="006600BE"/>
    <w:rsid w:val="006601BC"/>
    <w:rsid w:val="006602BC"/>
    <w:rsid w:val="006602D4"/>
    <w:rsid w:val="006602DD"/>
    <w:rsid w:val="006605A0"/>
    <w:rsid w:val="0066060C"/>
    <w:rsid w:val="00660682"/>
    <w:rsid w:val="00660700"/>
    <w:rsid w:val="00660854"/>
    <w:rsid w:val="006608BA"/>
    <w:rsid w:val="00660906"/>
    <w:rsid w:val="00660B41"/>
    <w:rsid w:val="00660CF6"/>
    <w:rsid w:val="00660D76"/>
    <w:rsid w:val="00660EA9"/>
    <w:rsid w:val="00660F52"/>
    <w:rsid w:val="0066103B"/>
    <w:rsid w:val="006612E4"/>
    <w:rsid w:val="00661477"/>
    <w:rsid w:val="006614A6"/>
    <w:rsid w:val="0066192C"/>
    <w:rsid w:val="00661B34"/>
    <w:rsid w:val="00661C2C"/>
    <w:rsid w:val="00661E84"/>
    <w:rsid w:val="00661F35"/>
    <w:rsid w:val="00662099"/>
    <w:rsid w:val="0066220C"/>
    <w:rsid w:val="0066235D"/>
    <w:rsid w:val="0066241F"/>
    <w:rsid w:val="00662489"/>
    <w:rsid w:val="00662594"/>
    <w:rsid w:val="00662696"/>
    <w:rsid w:val="0066299B"/>
    <w:rsid w:val="00662A33"/>
    <w:rsid w:val="00662B08"/>
    <w:rsid w:val="00662BA9"/>
    <w:rsid w:val="00662C08"/>
    <w:rsid w:val="00662CA5"/>
    <w:rsid w:val="00662D1D"/>
    <w:rsid w:val="00662D47"/>
    <w:rsid w:val="00662DC7"/>
    <w:rsid w:val="00662E21"/>
    <w:rsid w:val="00662E98"/>
    <w:rsid w:val="00662F7F"/>
    <w:rsid w:val="0066311B"/>
    <w:rsid w:val="006631EA"/>
    <w:rsid w:val="006633B5"/>
    <w:rsid w:val="006633CF"/>
    <w:rsid w:val="00663493"/>
    <w:rsid w:val="006634DD"/>
    <w:rsid w:val="00663502"/>
    <w:rsid w:val="006635CE"/>
    <w:rsid w:val="00663625"/>
    <w:rsid w:val="0066397D"/>
    <w:rsid w:val="006639A4"/>
    <w:rsid w:val="006639A5"/>
    <w:rsid w:val="00663A6C"/>
    <w:rsid w:val="00663A84"/>
    <w:rsid w:val="00663C23"/>
    <w:rsid w:val="00663C7B"/>
    <w:rsid w:val="00663D03"/>
    <w:rsid w:val="00663D2F"/>
    <w:rsid w:val="006640F4"/>
    <w:rsid w:val="00664195"/>
    <w:rsid w:val="0066425F"/>
    <w:rsid w:val="006642AA"/>
    <w:rsid w:val="0066435C"/>
    <w:rsid w:val="0066440B"/>
    <w:rsid w:val="0066441F"/>
    <w:rsid w:val="006647BD"/>
    <w:rsid w:val="00664957"/>
    <w:rsid w:val="00664A55"/>
    <w:rsid w:val="00664B0B"/>
    <w:rsid w:val="00664B2A"/>
    <w:rsid w:val="00664B89"/>
    <w:rsid w:val="00664C28"/>
    <w:rsid w:val="00664C45"/>
    <w:rsid w:val="00664CB5"/>
    <w:rsid w:val="00664D86"/>
    <w:rsid w:val="00664D93"/>
    <w:rsid w:val="00664E15"/>
    <w:rsid w:val="00665108"/>
    <w:rsid w:val="00665217"/>
    <w:rsid w:val="0066544F"/>
    <w:rsid w:val="0066548A"/>
    <w:rsid w:val="00665594"/>
    <w:rsid w:val="006655D2"/>
    <w:rsid w:val="006658AD"/>
    <w:rsid w:val="006658BD"/>
    <w:rsid w:val="006658FB"/>
    <w:rsid w:val="006659AD"/>
    <w:rsid w:val="006659E6"/>
    <w:rsid w:val="00665AB7"/>
    <w:rsid w:val="00665BB0"/>
    <w:rsid w:val="00665CC7"/>
    <w:rsid w:val="00665DFC"/>
    <w:rsid w:val="00665E9F"/>
    <w:rsid w:val="00665F29"/>
    <w:rsid w:val="00665F37"/>
    <w:rsid w:val="0066613E"/>
    <w:rsid w:val="00666439"/>
    <w:rsid w:val="006665B9"/>
    <w:rsid w:val="00666639"/>
    <w:rsid w:val="00666659"/>
    <w:rsid w:val="0066674E"/>
    <w:rsid w:val="006667BC"/>
    <w:rsid w:val="0066694C"/>
    <w:rsid w:val="00666A32"/>
    <w:rsid w:val="00666ADF"/>
    <w:rsid w:val="00666B54"/>
    <w:rsid w:val="00666BEA"/>
    <w:rsid w:val="00666CC1"/>
    <w:rsid w:val="00666CC4"/>
    <w:rsid w:val="00666E3F"/>
    <w:rsid w:val="00666F20"/>
    <w:rsid w:val="00666F78"/>
    <w:rsid w:val="00667043"/>
    <w:rsid w:val="006670BA"/>
    <w:rsid w:val="00667306"/>
    <w:rsid w:val="00667404"/>
    <w:rsid w:val="006674EE"/>
    <w:rsid w:val="006677D1"/>
    <w:rsid w:val="00667A14"/>
    <w:rsid w:val="00667D5D"/>
    <w:rsid w:val="00667DB4"/>
    <w:rsid w:val="00667E3A"/>
    <w:rsid w:val="00667EA7"/>
    <w:rsid w:val="00667FD9"/>
    <w:rsid w:val="00667FFC"/>
    <w:rsid w:val="0067009E"/>
    <w:rsid w:val="00670362"/>
    <w:rsid w:val="00670378"/>
    <w:rsid w:val="00670455"/>
    <w:rsid w:val="0067047E"/>
    <w:rsid w:val="00670553"/>
    <w:rsid w:val="00670619"/>
    <w:rsid w:val="006706E8"/>
    <w:rsid w:val="006707D8"/>
    <w:rsid w:val="00670866"/>
    <w:rsid w:val="0067092F"/>
    <w:rsid w:val="00670C76"/>
    <w:rsid w:val="0067100E"/>
    <w:rsid w:val="00671027"/>
    <w:rsid w:val="006712F6"/>
    <w:rsid w:val="00671387"/>
    <w:rsid w:val="006713C5"/>
    <w:rsid w:val="0067148E"/>
    <w:rsid w:val="00671495"/>
    <w:rsid w:val="00671529"/>
    <w:rsid w:val="0067152D"/>
    <w:rsid w:val="00671627"/>
    <w:rsid w:val="0067174E"/>
    <w:rsid w:val="006717B5"/>
    <w:rsid w:val="006719DA"/>
    <w:rsid w:val="00671A12"/>
    <w:rsid w:val="00671B68"/>
    <w:rsid w:val="00671C43"/>
    <w:rsid w:val="00671E39"/>
    <w:rsid w:val="00671F2F"/>
    <w:rsid w:val="00671F51"/>
    <w:rsid w:val="00671FFD"/>
    <w:rsid w:val="00672015"/>
    <w:rsid w:val="006720F3"/>
    <w:rsid w:val="00672257"/>
    <w:rsid w:val="006725B4"/>
    <w:rsid w:val="00672641"/>
    <w:rsid w:val="006726B5"/>
    <w:rsid w:val="00672704"/>
    <w:rsid w:val="0067296E"/>
    <w:rsid w:val="0067299C"/>
    <w:rsid w:val="00672AA8"/>
    <w:rsid w:val="00672B0B"/>
    <w:rsid w:val="00672B30"/>
    <w:rsid w:val="00672B4B"/>
    <w:rsid w:val="00672C80"/>
    <w:rsid w:val="00672CBB"/>
    <w:rsid w:val="00672D25"/>
    <w:rsid w:val="00672D52"/>
    <w:rsid w:val="00672EFD"/>
    <w:rsid w:val="00673049"/>
    <w:rsid w:val="0067316F"/>
    <w:rsid w:val="00673212"/>
    <w:rsid w:val="006733F6"/>
    <w:rsid w:val="0067364A"/>
    <w:rsid w:val="006736A2"/>
    <w:rsid w:val="006736CF"/>
    <w:rsid w:val="006736EC"/>
    <w:rsid w:val="0067397C"/>
    <w:rsid w:val="00673A0B"/>
    <w:rsid w:val="00673A48"/>
    <w:rsid w:val="00673AB8"/>
    <w:rsid w:val="00673B87"/>
    <w:rsid w:val="00673F9B"/>
    <w:rsid w:val="00674048"/>
    <w:rsid w:val="00674165"/>
    <w:rsid w:val="00674182"/>
    <w:rsid w:val="00674230"/>
    <w:rsid w:val="00674251"/>
    <w:rsid w:val="00674268"/>
    <w:rsid w:val="00674278"/>
    <w:rsid w:val="00674370"/>
    <w:rsid w:val="006744EB"/>
    <w:rsid w:val="0067460C"/>
    <w:rsid w:val="0067464B"/>
    <w:rsid w:val="006747D2"/>
    <w:rsid w:val="0067489C"/>
    <w:rsid w:val="00674A3C"/>
    <w:rsid w:val="00674B60"/>
    <w:rsid w:val="00674BC3"/>
    <w:rsid w:val="00674D33"/>
    <w:rsid w:val="00674E7C"/>
    <w:rsid w:val="00674EBD"/>
    <w:rsid w:val="00674F15"/>
    <w:rsid w:val="00674FAE"/>
    <w:rsid w:val="00674FE0"/>
    <w:rsid w:val="00675062"/>
    <w:rsid w:val="006751BA"/>
    <w:rsid w:val="006751CD"/>
    <w:rsid w:val="006752BE"/>
    <w:rsid w:val="006752EE"/>
    <w:rsid w:val="0067533D"/>
    <w:rsid w:val="0067544C"/>
    <w:rsid w:val="006754CF"/>
    <w:rsid w:val="00675584"/>
    <w:rsid w:val="006755BA"/>
    <w:rsid w:val="00675763"/>
    <w:rsid w:val="006757CB"/>
    <w:rsid w:val="006758DE"/>
    <w:rsid w:val="00675BEA"/>
    <w:rsid w:val="00675C93"/>
    <w:rsid w:val="00675CF0"/>
    <w:rsid w:val="00675FB0"/>
    <w:rsid w:val="00675FDB"/>
    <w:rsid w:val="006760DE"/>
    <w:rsid w:val="0067618A"/>
    <w:rsid w:val="006761EA"/>
    <w:rsid w:val="00676642"/>
    <w:rsid w:val="0067665E"/>
    <w:rsid w:val="006766E4"/>
    <w:rsid w:val="00676721"/>
    <w:rsid w:val="0067688A"/>
    <w:rsid w:val="0067688D"/>
    <w:rsid w:val="006769A3"/>
    <w:rsid w:val="00676A1B"/>
    <w:rsid w:val="00676AAF"/>
    <w:rsid w:val="00676AB7"/>
    <w:rsid w:val="00676C59"/>
    <w:rsid w:val="00676D43"/>
    <w:rsid w:val="00676D89"/>
    <w:rsid w:val="00676F52"/>
    <w:rsid w:val="00676F59"/>
    <w:rsid w:val="006770BF"/>
    <w:rsid w:val="006770FF"/>
    <w:rsid w:val="00677193"/>
    <w:rsid w:val="006773E7"/>
    <w:rsid w:val="0067751C"/>
    <w:rsid w:val="006775DF"/>
    <w:rsid w:val="00677602"/>
    <w:rsid w:val="0067777A"/>
    <w:rsid w:val="006777B8"/>
    <w:rsid w:val="00677939"/>
    <w:rsid w:val="0067794A"/>
    <w:rsid w:val="00677A01"/>
    <w:rsid w:val="00677A6A"/>
    <w:rsid w:val="00677AA0"/>
    <w:rsid w:val="00677BF9"/>
    <w:rsid w:val="00677F67"/>
    <w:rsid w:val="0068007A"/>
    <w:rsid w:val="006801CB"/>
    <w:rsid w:val="00680203"/>
    <w:rsid w:val="00680378"/>
    <w:rsid w:val="006803AE"/>
    <w:rsid w:val="00680473"/>
    <w:rsid w:val="00680481"/>
    <w:rsid w:val="00680571"/>
    <w:rsid w:val="006805EC"/>
    <w:rsid w:val="00680632"/>
    <w:rsid w:val="00680677"/>
    <w:rsid w:val="00680700"/>
    <w:rsid w:val="0068093A"/>
    <w:rsid w:val="00680986"/>
    <w:rsid w:val="00680A21"/>
    <w:rsid w:val="00680C16"/>
    <w:rsid w:val="00680D3A"/>
    <w:rsid w:val="00680DD1"/>
    <w:rsid w:val="00680E86"/>
    <w:rsid w:val="00680FE5"/>
    <w:rsid w:val="006810E2"/>
    <w:rsid w:val="00681138"/>
    <w:rsid w:val="0068116B"/>
    <w:rsid w:val="006811A4"/>
    <w:rsid w:val="006811B8"/>
    <w:rsid w:val="006812E5"/>
    <w:rsid w:val="00681555"/>
    <w:rsid w:val="0068158C"/>
    <w:rsid w:val="0068167F"/>
    <w:rsid w:val="00681739"/>
    <w:rsid w:val="006819B1"/>
    <w:rsid w:val="006819E8"/>
    <w:rsid w:val="00681B5B"/>
    <w:rsid w:val="00681BE2"/>
    <w:rsid w:val="00681C5F"/>
    <w:rsid w:val="00681C79"/>
    <w:rsid w:val="00681CE5"/>
    <w:rsid w:val="00681CEB"/>
    <w:rsid w:val="00681D36"/>
    <w:rsid w:val="00681E6C"/>
    <w:rsid w:val="00681ECF"/>
    <w:rsid w:val="00681F32"/>
    <w:rsid w:val="00681F34"/>
    <w:rsid w:val="00681F7E"/>
    <w:rsid w:val="00681FFA"/>
    <w:rsid w:val="00682038"/>
    <w:rsid w:val="0068219E"/>
    <w:rsid w:val="006822EE"/>
    <w:rsid w:val="00682313"/>
    <w:rsid w:val="006823A5"/>
    <w:rsid w:val="006823FF"/>
    <w:rsid w:val="0068242C"/>
    <w:rsid w:val="0068248D"/>
    <w:rsid w:val="006824DC"/>
    <w:rsid w:val="00682773"/>
    <w:rsid w:val="0068289A"/>
    <w:rsid w:val="006828E1"/>
    <w:rsid w:val="00682939"/>
    <w:rsid w:val="00682A34"/>
    <w:rsid w:val="00682BFE"/>
    <w:rsid w:val="00682DA6"/>
    <w:rsid w:val="00682EA4"/>
    <w:rsid w:val="00682F20"/>
    <w:rsid w:val="00683081"/>
    <w:rsid w:val="00683112"/>
    <w:rsid w:val="00683249"/>
    <w:rsid w:val="006832E1"/>
    <w:rsid w:val="006833CC"/>
    <w:rsid w:val="0068360A"/>
    <w:rsid w:val="0068365C"/>
    <w:rsid w:val="006837D8"/>
    <w:rsid w:val="006837FE"/>
    <w:rsid w:val="00683899"/>
    <w:rsid w:val="006838C1"/>
    <w:rsid w:val="00683A48"/>
    <w:rsid w:val="00683B4A"/>
    <w:rsid w:val="00683C6F"/>
    <w:rsid w:val="00683D2B"/>
    <w:rsid w:val="00683DB9"/>
    <w:rsid w:val="00683F55"/>
    <w:rsid w:val="00683F8D"/>
    <w:rsid w:val="0068403C"/>
    <w:rsid w:val="0068406F"/>
    <w:rsid w:val="006840C3"/>
    <w:rsid w:val="00684107"/>
    <w:rsid w:val="006841D6"/>
    <w:rsid w:val="00684262"/>
    <w:rsid w:val="006842C2"/>
    <w:rsid w:val="006842E5"/>
    <w:rsid w:val="0068430F"/>
    <w:rsid w:val="00684433"/>
    <w:rsid w:val="006844AA"/>
    <w:rsid w:val="0068471B"/>
    <w:rsid w:val="006847AA"/>
    <w:rsid w:val="00684BC6"/>
    <w:rsid w:val="00684BFB"/>
    <w:rsid w:val="00684C6F"/>
    <w:rsid w:val="00684D53"/>
    <w:rsid w:val="00684DA7"/>
    <w:rsid w:val="00684F76"/>
    <w:rsid w:val="0068508E"/>
    <w:rsid w:val="00685267"/>
    <w:rsid w:val="0068556D"/>
    <w:rsid w:val="006856DA"/>
    <w:rsid w:val="006856EA"/>
    <w:rsid w:val="006856FE"/>
    <w:rsid w:val="006857DE"/>
    <w:rsid w:val="00685915"/>
    <w:rsid w:val="00685C99"/>
    <w:rsid w:val="00685DB7"/>
    <w:rsid w:val="00685E32"/>
    <w:rsid w:val="00685F57"/>
    <w:rsid w:val="006861AC"/>
    <w:rsid w:val="006861B9"/>
    <w:rsid w:val="0068640A"/>
    <w:rsid w:val="0068643A"/>
    <w:rsid w:val="006864DE"/>
    <w:rsid w:val="00686586"/>
    <w:rsid w:val="00686667"/>
    <w:rsid w:val="006866C3"/>
    <w:rsid w:val="0068689E"/>
    <w:rsid w:val="0068694E"/>
    <w:rsid w:val="00686AE3"/>
    <w:rsid w:val="00686C43"/>
    <w:rsid w:val="00686D99"/>
    <w:rsid w:val="00686E33"/>
    <w:rsid w:val="00686E74"/>
    <w:rsid w:val="00686E81"/>
    <w:rsid w:val="00687280"/>
    <w:rsid w:val="00687377"/>
    <w:rsid w:val="006876BC"/>
    <w:rsid w:val="00687747"/>
    <w:rsid w:val="006877D0"/>
    <w:rsid w:val="00687807"/>
    <w:rsid w:val="0068781B"/>
    <w:rsid w:val="006878AF"/>
    <w:rsid w:val="00687996"/>
    <w:rsid w:val="006879D8"/>
    <w:rsid w:val="00687A4E"/>
    <w:rsid w:val="00687B28"/>
    <w:rsid w:val="00687B4B"/>
    <w:rsid w:val="00687BCD"/>
    <w:rsid w:val="00687C36"/>
    <w:rsid w:val="00687E0B"/>
    <w:rsid w:val="00690039"/>
    <w:rsid w:val="00690319"/>
    <w:rsid w:val="006903EF"/>
    <w:rsid w:val="00690583"/>
    <w:rsid w:val="0069063F"/>
    <w:rsid w:val="006906A2"/>
    <w:rsid w:val="00690716"/>
    <w:rsid w:val="00690750"/>
    <w:rsid w:val="006907B0"/>
    <w:rsid w:val="006909B9"/>
    <w:rsid w:val="00690A28"/>
    <w:rsid w:val="00690CAB"/>
    <w:rsid w:val="00690D20"/>
    <w:rsid w:val="00690E9A"/>
    <w:rsid w:val="00690EA0"/>
    <w:rsid w:val="00690EBE"/>
    <w:rsid w:val="00690FC8"/>
    <w:rsid w:val="00691043"/>
    <w:rsid w:val="006912D1"/>
    <w:rsid w:val="006913B9"/>
    <w:rsid w:val="0069141C"/>
    <w:rsid w:val="00691530"/>
    <w:rsid w:val="00691534"/>
    <w:rsid w:val="00691567"/>
    <w:rsid w:val="0069161F"/>
    <w:rsid w:val="00691700"/>
    <w:rsid w:val="00691781"/>
    <w:rsid w:val="006917E1"/>
    <w:rsid w:val="00691994"/>
    <w:rsid w:val="00691A31"/>
    <w:rsid w:val="00691C99"/>
    <w:rsid w:val="00691C9D"/>
    <w:rsid w:val="00691DDB"/>
    <w:rsid w:val="00691E4C"/>
    <w:rsid w:val="00691F0A"/>
    <w:rsid w:val="00691FDE"/>
    <w:rsid w:val="00692167"/>
    <w:rsid w:val="00692270"/>
    <w:rsid w:val="00692480"/>
    <w:rsid w:val="0069253C"/>
    <w:rsid w:val="006925A3"/>
    <w:rsid w:val="006925AD"/>
    <w:rsid w:val="006925E0"/>
    <w:rsid w:val="00692609"/>
    <w:rsid w:val="00692816"/>
    <w:rsid w:val="006928D6"/>
    <w:rsid w:val="006929D0"/>
    <w:rsid w:val="00692ADB"/>
    <w:rsid w:val="00692AF4"/>
    <w:rsid w:val="00692BF3"/>
    <w:rsid w:val="00692D35"/>
    <w:rsid w:val="00692EF1"/>
    <w:rsid w:val="00692F4F"/>
    <w:rsid w:val="00692FF5"/>
    <w:rsid w:val="006931A7"/>
    <w:rsid w:val="006932B9"/>
    <w:rsid w:val="006934DB"/>
    <w:rsid w:val="0069370A"/>
    <w:rsid w:val="006938D7"/>
    <w:rsid w:val="0069390E"/>
    <w:rsid w:val="00693A68"/>
    <w:rsid w:val="00693AF0"/>
    <w:rsid w:val="00693BDD"/>
    <w:rsid w:val="00693C46"/>
    <w:rsid w:val="00693D0A"/>
    <w:rsid w:val="00693D18"/>
    <w:rsid w:val="00693D81"/>
    <w:rsid w:val="00693DF2"/>
    <w:rsid w:val="00693E4E"/>
    <w:rsid w:val="00693E6E"/>
    <w:rsid w:val="00693F3A"/>
    <w:rsid w:val="00693F96"/>
    <w:rsid w:val="00693FA0"/>
    <w:rsid w:val="00694178"/>
    <w:rsid w:val="006941E3"/>
    <w:rsid w:val="00694253"/>
    <w:rsid w:val="0069425B"/>
    <w:rsid w:val="00694263"/>
    <w:rsid w:val="00694674"/>
    <w:rsid w:val="006948A2"/>
    <w:rsid w:val="00694925"/>
    <w:rsid w:val="00694A49"/>
    <w:rsid w:val="00694AA9"/>
    <w:rsid w:val="00694ABA"/>
    <w:rsid w:val="00694B18"/>
    <w:rsid w:val="00694B1C"/>
    <w:rsid w:val="00694E3E"/>
    <w:rsid w:val="00694E5E"/>
    <w:rsid w:val="00694F5D"/>
    <w:rsid w:val="006951B5"/>
    <w:rsid w:val="006951C9"/>
    <w:rsid w:val="00695310"/>
    <w:rsid w:val="00695331"/>
    <w:rsid w:val="00695371"/>
    <w:rsid w:val="0069561C"/>
    <w:rsid w:val="00695944"/>
    <w:rsid w:val="00695A1E"/>
    <w:rsid w:val="00695B74"/>
    <w:rsid w:val="00695C36"/>
    <w:rsid w:val="00695C7C"/>
    <w:rsid w:val="00695DE7"/>
    <w:rsid w:val="00696061"/>
    <w:rsid w:val="0069607A"/>
    <w:rsid w:val="0069616F"/>
    <w:rsid w:val="0069617B"/>
    <w:rsid w:val="0069619B"/>
    <w:rsid w:val="006962A1"/>
    <w:rsid w:val="00696355"/>
    <w:rsid w:val="006963EB"/>
    <w:rsid w:val="006964EB"/>
    <w:rsid w:val="0069656F"/>
    <w:rsid w:val="006966BF"/>
    <w:rsid w:val="006968E0"/>
    <w:rsid w:val="00696A4A"/>
    <w:rsid w:val="00696B08"/>
    <w:rsid w:val="00696B8B"/>
    <w:rsid w:val="00696CD7"/>
    <w:rsid w:val="00696CFA"/>
    <w:rsid w:val="00696DC3"/>
    <w:rsid w:val="0069702F"/>
    <w:rsid w:val="0069716F"/>
    <w:rsid w:val="006971D3"/>
    <w:rsid w:val="006971E5"/>
    <w:rsid w:val="00697318"/>
    <w:rsid w:val="0069742A"/>
    <w:rsid w:val="006974A6"/>
    <w:rsid w:val="006974C8"/>
    <w:rsid w:val="006975EF"/>
    <w:rsid w:val="00697686"/>
    <w:rsid w:val="00697688"/>
    <w:rsid w:val="006976F2"/>
    <w:rsid w:val="00697707"/>
    <w:rsid w:val="006977B4"/>
    <w:rsid w:val="00697843"/>
    <w:rsid w:val="006978AC"/>
    <w:rsid w:val="006978B2"/>
    <w:rsid w:val="0069799E"/>
    <w:rsid w:val="00697D2F"/>
    <w:rsid w:val="00697E3A"/>
    <w:rsid w:val="00697FD9"/>
    <w:rsid w:val="0069A58C"/>
    <w:rsid w:val="006A01D7"/>
    <w:rsid w:val="006A0374"/>
    <w:rsid w:val="006A0386"/>
    <w:rsid w:val="006A041B"/>
    <w:rsid w:val="006A0430"/>
    <w:rsid w:val="006A073B"/>
    <w:rsid w:val="006A0864"/>
    <w:rsid w:val="006A08DA"/>
    <w:rsid w:val="006A0A0F"/>
    <w:rsid w:val="006A0A3A"/>
    <w:rsid w:val="006A0B0A"/>
    <w:rsid w:val="006A0B97"/>
    <w:rsid w:val="006A0CFC"/>
    <w:rsid w:val="006A0D9F"/>
    <w:rsid w:val="006A0DCB"/>
    <w:rsid w:val="006A0DFD"/>
    <w:rsid w:val="006A0ED9"/>
    <w:rsid w:val="006A0F8A"/>
    <w:rsid w:val="006A0F96"/>
    <w:rsid w:val="006A0FBF"/>
    <w:rsid w:val="006A1031"/>
    <w:rsid w:val="006A107F"/>
    <w:rsid w:val="006A1231"/>
    <w:rsid w:val="006A12E8"/>
    <w:rsid w:val="006A1384"/>
    <w:rsid w:val="006A152C"/>
    <w:rsid w:val="006A1726"/>
    <w:rsid w:val="006A18DB"/>
    <w:rsid w:val="006A1963"/>
    <w:rsid w:val="006A196E"/>
    <w:rsid w:val="006A19EC"/>
    <w:rsid w:val="006A1A3D"/>
    <w:rsid w:val="006A1A6C"/>
    <w:rsid w:val="006A1B34"/>
    <w:rsid w:val="006A1B66"/>
    <w:rsid w:val="006A1CCD"/>
    <w:rsid w:val="006A1E7F"/>
    <w:rsid w:val="006A1E87"/>
    <w:rsid w:val="006A2026"/>
    <w:rsid w:val="006A203E"/>
    <w:rsid w:val="006A2092"/>
    <w:rsid w:val="006A2114"/>
    <w:rsid w:val="006A2124"/>
    <w:rsid w:val="006A2293"/>
    <w:rsid w:val="006A244C"/>
    <w:rsid w:val="006A25F7"/>
    <w:rsid w:val="006A262E"/>
    <w:rsid w:val="006A27CE"/>
    <w:rsid w:val="006A27DB"/>
    <w:rsid w:val="006A288D"/>
    <w:rsid w:val="006A2931"/>
    <w:rsid w:val="006A2A93"/>
    <w:rsid w:val="006A2BCA"/>
    <w:rsid w:val="006A2BD7"/>
    <w:rsid w:val="006A2C06"/>
    <w:rsid w:val="006A2CA3"/>
    <w:rsid w:val="006A2D4F"/>
    <w:rsid w:val="006A2ECF"/>
    <w:rsid w:val="006A2FCA"/>
    <w:rsid w:val="006A2FDC"/>
    <w:rsid w:val="006A3158"/>
    <w:rsid w:val="006A3199"/>
    <w:rsid w:val="006A31CD"/>
    <w:rsid w:val="006A31E1"/>
    <w:rsid w:val="006A322A"/>
    <w:rsid w:val="006A3232"/>
    <w:rsid w:val="006A3267"/>
    <w:rsid w:val="006A34F3"/>
    <w:rsid w:val="006A3557"/>
    <w:rsid w:val="006A3635"/>
    <w:rsid w:val="006A3718"/>
    <w:rsid w:val="006A3957"/>
    <w:rsid w:val="006A399D"/>
    <w:rsid w:val="006A3AD2"/>
    <w:rsid w:val="006A3B9B"/>
    <w:rsid w:val="006A3C90"/>
    <w:rsid w:val="006A3D91"/>
    <w:rsid w:val="006A3DF1"/>
    <w:rsid w:val="006A4384"/>
    <w:rsid w:val="006A43EF"/>
    <w:rsid w:val="006A44A1"/>
    <w:rsid w:val="006A46E1"/>
    <w:rsid w:val="006A47D0"/>
    <w:rsid w:val="006A47EB"/>
    <w:rsid w:val="006A483E"/>
    <w:rsid w:val="006A4844"/>
    <w:rsid w:val="006A4849"/>
    <w:rsid w:val="006A48B9"/>
    <w:rsid w:val="006A48D6"/>
    <w:rsid w:val="006A49B8"/>
    <w:rsid w:val="006A4A40"/>
    <w:rsid w:val="006A4AE9"/>
    <w:rsid w:val="006A4D65"/>
    <w:rsid w:val="006A4E03"/>
    <w:rsid w:val="006A4E34"/>
    <w:rsid w:val="006A4FA8"/>
    <w:rsid w:val="006A5084"/>
    <w:rsid w:val="006A53A4"/>
    <w:rsid w:val="006A547F"/>
    <w:rsid w:val="006A5531"/>
    <w:rsid w:val="006A5833"/>
    <w:rsid w:val="006A592E"/>
    <w:rsid w:val="006A59EC"/>
    <w:rsid w:val="006A5A62"/>
    <w:rsid w:val="006A5AA2"/>
    <w:rsid w:val="006A604F"/>
    <w:rsid w:val="006A60D2"/>
    <w:rsid w:val="006A634D"/>
    <w:rsid w:val="006A649D"/>
    <w:rsid w:val="006A64FF"/>
    <w:rsid w:val="006A651E"/>
    <w:rsid w:val="006A6632"/>
    <w:rsid w:val="006A6645"/>
    <w:rsid w:val="006A6699"/>
    <w:rsid w:val="006A6738"/>
    <w:rsid w:val="006A678F"/>
    <w:rsid w:val="006A67A2"/>
    <w:rsid w:val="006A67DF"/>
    <w:rsid w:val="006A67EC"/>
    <w:rsid w:val="006A68E2"/>
    <w:rsid w:val="006A6A3D"/>
    <w:rsid w:val="006A6B95"/>
    <w:rsid w:val="006A6BFC"/>
    <w:rsid w:val="006A6DE3"/>
    <w:rsid w:val="006A6DF3"/>
    <w:rsid w:val="006A706B"/>
    <w:rsid w:val="006A71A6"/>
    <w:rsid w:val="006A74E8"/>
    <w:rsid w:val="006A751C"/>
    <w:rsid w:val="006A756D"/>
    <w:rsid w:val="006A7578"/>
    <w:rsid w:val="006A75E3"/>
    <w:rsid w:val="006A7662"/>
    <w:rsid w:val="006A78BC"/>
    <w:rsid w:val="006A7A40"/>
    <w:rsid w:val="006A7A99"/>
    <w:rsid w:val="006A7F3A"/>
    <w:rsid w:val="006A7F3F"/>
    <w:rsid w:val="006A7F9C"/>
    <w:rsid w:val="006AB4EE"/>
    <w:rsid w:val="006B0053"/>
    <w:rsid w:val="006B0073"/>
    <w:rsid w:val="006B00AD"/>
    <w:rsid w:val="006B021C"/>
    <w:rsid w:val="006B02C6"/>
    <w:rsid w:val="006B030E"/>
    <w:rsid w:val="006B03E1"/>
    <w:rsid w:val="006B03F1"/>
    <w:rsid w:val="006B0452"/>
    <w:rsid w:val="006B04FE"/>
    <w:rsid w:val="006B0864"/>
    <w:rsid w:val="006B08A7"/>
    <w:rsid w:val="006B093B"/>
    <w:rsid w:val="006B0CF8"/>
    <w:rsid w:val="006B0D10"/>
    <w:rsid w:val="006B0DAA"/>
    <w:rsid w:val="006B0DDD"/>
    <w:rsid w:val="006B0E64"/>
    <w:rsid w:val="006B0EB8"/>
    <w:rsid w:val="006B0F5A"/>
    <w:rsid w:val="006B10AA"/>
    <w:rsid w:val="006B1162"/>
    <w:rsid w:val="006B11AF"/>
    <w:rsid w:val="006B1281"/>
    <w:rsid w:val="006B12DD"/>
    <w:rsid w:val="006B133B"/>
    <w:rsid w:val="006B13F5"/>
    <w:rsid w:val="006B14F6"/>
    <w:rsid w:val="006B150C"/>
    <w:rsid w:val="006B162F"/>
    <w:rsid w:val="006B1831"/>
    <w:rsid w:val="006B1878"/>
    <w:rsid w:val="006B187A"/>
    <w:rsid w:val="006B18E3"/>
    <w:rsid w:val="006B1941"/>
    <w:rsid w:val="006B1AAC"/>
    <w:rsid w:val="006B1B87"/>
    <w:rsid w:val="006B1BA9"/>
    <w:rsid w:val="006B1C9F"/>
    <w:rsid w:val="006B1CEA"/>
    <w:rsid w:val="006B1D5C"/>
    <w:rsid w:val="006B1E38"/>
    <w:rsid w:val="006B1E6D"/>
    <w:rsid w:val="006B1F5A"/>
    <w:rsid w:val="006B1F98"/>
    <w:rsid w:val="006B20BA"/>
    <w:rsid w:val="006B20DB"/>
    <w:rsid w:val="006B21A0"/>
    <w:rsid w:val="006B229E"/>
    <w:rsid w:val="006B253A"/>
    <w:rsid w:val="006B2572"/>
    <w:rsid w:val="006B2629"/>
    <w:rsid w:val="006B26D5"/>
    <w:rsid w:val="006B29AC"/>
    <w:rsid w:val="006B29B2"/>
    <w:rsid w:val="006B2CEC"/>
    <w:rsid w:val="006B2D58"/>
    <w:rsid w:val="006B2DC1"/>
    <w:rsid w:val="006B2F4F"/>
    <w:rsid w:val="006B3023"/>
    <w:rsid w:val="006B3032"/>
    <w:rsid w:val="006B3067"/>
    <w:rsid w:val="006B313A"/>
    <w:rsid w:val="006B31C0"/>
    <w:rsid w:val="006B335C"/>
    <w:rsid w:val="006B3423"/>
    <w:rsid w:val="006B36B5"/>
    <w:rsid w:val="006B3883"/>
    <w:rsid w:val="006B38D8"/>
    <w:rsid w:val="006B3A2F"/>
    <w:rsid w:val="006B3A69"/>
    <w:rsid w:val="006B3B1B"/>
    <w:rsid w:val="006B3B3D"/>
    <w:rsid w:val="006B3CB0"/>
    <w:rsid w:val="006B3F1F"/>
    <w:rsid w:val="006B3F30"/>
    <w:rsid w:val="006B40DF"/>
    <w:rsid w:val="006B410C"/>
    <w:rsid w:val="006B4182"/>
    <w:rsid w:val="006B4213"/>
    <w:rsid w:val="006B4223"/>
    <w:rsid w:val="006B42C2"/>
    <w:rsid w:val="006B42F6"/>
    <w:rsid w:val="006B43A4"/>
    <w:rsid w:val="006B4432"/>
    <w:rsid w:val="006B44E2"/>
    <w:rsid w:val="006B44EC"/>
    <w:rsid w:val="006B459A"/>
    <w:rsid w:val="006B4653"/>
    <w:rsid w:val="006B46E6"/>
    <w:rsid w:val="006B471A"/>
    <w:rsid w:val="006B4836"/>
    <w:rsid w:val="006B490B"/>
    <w:rsid w:val="006B4C0A"/>
    <w:rsid w:val="006B4C76"/>
    <w:rsid w:val="006B4C7A"/>
    <w:rsid w:val="006B4D68"/>
    <w:rsid w:val="006B4EEF"/>
    <w:rsid w:val="006B500A"/>
    <w:rsid w:val="006B5211"/>
    <w:rsid w:val="006B5311"/>
    <w:rsid w:val="006B5595"/>
    <w:rsid w:val="006B55D3"/>
    <w:rsid w:val="006B55E0"/>
    <w:rsid w:val="006B57C4"/>
    <w:rsid w:val="006B57E8"/>
    <w:rsid w:val="006B59B1"/>
    <w:rsid w:val="006B59FB"/>
    <w:rsid w:val="006B5A3A"/>
    <w:rsid w:val="006B5A5B"/>
    <w:rsid w:val="006B5A8E"/>
    <w:rsid w:val="006B5ACA"/>
    <w:rsid w:val="006B5B1E"/>
    <w:rsid w:val="006B5B56"/>
    <w:rsid w:val="006B5B57"/>
    <w:rsid w:val="006B5BBF"/>
    <w:rsid w:val="006B5CAB"/>
    <w:rsid w:val="006B5D08"/>
    <w:rsid w:val="006B5F58"/>
    <w:rsid w:val="006B5F77"/>
    <w:rsid w:val="006B6146"/>
    <w:rsid w:val="006B6245"/>
    <w:rsid w:val="006B63DC"/>
    <w:rsid w:val="006B655C"/>
    <w:rsid w:val="006B678F"/>
    <w:rsid w:val="006B6794"/>
    <w:rsid w:val="006B6804"/>
    <w:rsid w:val="006B6953"/>
    <w:rsid w:val="006B6AAF"/>
    <w:rsid w:val="006B6AC2"/>
    <w:rsid w:val="006B6AE2"/>
    <w:rsid w:val="006B6B15"/>
    <w:rsid w:val="006B6C79"/>
    <w:rsid w:val="006B6D19"/>
    <w:rsid w:val="006B6DB1"/>
    <w:rsid w:val="006B6DD9"/>
    <w:rsid w:val="006B7086"/>
    <w:rsid w:val="006B71C2"/>
    <w:rsid w:val="006B72B0"/>
    <w:rsid w:val="006B7419"/>
    <w:rsid w:val="006B74DA"/>
    <w:rsid w:val="006B75B5"/>
    <w:rsid w:val="006B75D5"/>
    <w:rsid w:val="006B7825"/>
    <w:rsid w:val="006B7852"/>
    <w:rsid w:val="006B7915"/>
    <w:rsid w:val="006B7952"/>
    <w:rsid w:val="006B796A"/>
    <w:rsid w:val="006B7DAC"/>
    <w:rsid w:val="006B7E3E"/>
    <w:rsid w:val="006B7ED2"/>
    <w:rsid w:val="006B7F24"/>
    <w:rsid w:val="006B7F4C"/>
    <w:rsid w:val="006B7FA6"/>
    <w:rsid w:val="006BC929"/>
    <w:rsid w:val="006C0019"/>
    <w:rsid w:val="006C00F7"/>
    <w:rsid w:val="006C00F9"/>
    <w:rsid w:val="006C01E9"/>
    <w:rsid w:val="006C0472"/>
    <w:rsid w:val="006C04A9"/>
    <w:rsid w:val="006C04F9"/>
    <w:rsid w:val="006C0501"/>
    <w:rsid w:val="006C0589"/>
    <w:rsid w:val="006C06B8"/>
    <w:rsid w:val="006C07AC"/>
    <w:rsid w:val="006C0942"/>
    <w:rsid w:val="006C094D"/>
    <w:rsid w:val="006C0B11"/>
    <w:rsid w:val="006C0B41"/>
    <w:rsid w:val="006C0B85"/>
    <w:rsid w:val="006C0BF3"/>
    <w:rsid w:val="006C0C04"/>
    <w:rsid w:val="006C0C0A"/>
    <w:rsid w:val="006C0C14"/>
    <w:rsid w:val="006C1120"/>
    <w:rsid w:val="006C121C"/>
    <w:rsid w:val="006C123D"/>
    <w:rsid w:val="006C1333"/>
    <w:rsid w:val="006C1346"/>
    <w:rsid w:val="006C142C"/>
    <w:rsid w:val="006C15DC"/>
    <w:rsid w:val="006C18B0"/>
    <w:rsid w:val="006C1A85"/>
    <w:rsid w:val="006C1ADA"/>
    <w:rsid w:val="006C1B61"/>
    <w:rsid w:val="006C1CF6"/>
    <w:rsid w:val="006C1EB6"/>
    <w:rsid w:val="006C1ECF"/>
    <w:rsid w:val="006C1F08"/>
    <w:rsid w:val="006C21A4"/>
    <w:rsid w:val="006C247F"/>
    <w:rsid w:val="006C25C1"/>
    <w:rsid w:val="006C262E"/>
    <w:rsid w:val="006C26A3"/>
    <w:rsid w:val="006C271D"/>
    <w:rsid w:val="006C27B6"/>
    <w:rsid w:val="006C27FB"/>
    <w:rsid w:val="006C28EC"/>
    <w:rsid w:val="006C2982"/>
    <w:rsid w:val="006C2B29"/>
    <w:rsid w:val="006C2DF0"/>
    <w:rsid w:val="006C3008"/>
    <w:rsid w:val="006C3064"/>
    <w:rsid w:val="006C3082"/>
    <w:rsid w:val="006C30B1"/>
    <w:rsid w:val="006C30C7"/>
    <w:rsid w:val="006C30CD"/>
    <w:rsid w:val="006C30FE"/>
    <w:rsid w:val="006C32C8"/>
    <w:rsid w:val="006C336D"/>
    <w:rsid w:val="006C3612"/>
    <w:rsid w:val="006C362F"/>
    <w:rsid w:val="006C379E"/>
    <w:rsid w:val="006C37C8"/>
    <w:rsid w:val="006C3847"/>
    <w:rsid w:val="006C3858"/>
    <w:rsid w:val="006C3938"/>
    <w:rsid w:val="006C395D"/>
    <w:rsid w:val="006C3B42"/>
    <w:rsid w:val="006C3BD4"/>
    <w:rsid w:val="006C3D6B"/>
    <w:rsid w:val="006C40B2"/>
    <w:rsid w:val="006C4163"/>
    <w:rsid w:val="006C418D"/>
    <w:rsid w:val="006C41B6"/>
    <w:rsid w:val="006C41BE"/>
    <w:rsid w:val="006C4515"/>
    <w:rsid w:val="006C4571"/>
    <w:rsid w:val="006C45A8"/>
    <w:rsid w:val="006C4642"/>
    <w:rsid w:val="006C4684"/>
    <w:rsid w:val="006C46D4"/>
    <w:rsid w:val="006C46EC"/>
    <w:rsid w:val="006C4855"/>
    <w:rsid w:val="006C48E4"/>
    <w:rsid w:val="006C4A2D"/>
    <w:rsid w:val="006C4A2E"/>
    <w:rsid w:val="006C4BE7"/>
    <w:rsid w:val="006C4CC7"/>
    <w:rsid w:val="006C4E97"/>
    <w:rsid w:val="006C4E9F"/>
    <w:rsid w:val="006C4F7D"/>
    <w:rsid w:val="006C5113"/>
    <w:rsid w:val="006C5204"/>
    <w:rsid w:val="006C5220"/>
    <w:rsid w:val="006C5275"/>
    <w:rsid w:val="006C5297"/>
    <w:rsid w:val="006C533C"/>
    <w:rsid w:val="006C544E"/>
    <w:rsid w:val="006C54B4"/>
    <w:rsid w:val="006C576E"/>
    <w:rsid w:val="006C5A86"/>
    <w:rsid w:val="006C5C57"/>
    <w:rsid w:val="006C5C83"/>
    <w:rsid w:val="006C5E17"/>
    <w:rsid w:val="006C5E5F"/>
    <w:rsid w:val="006C5E64"/>
    <w:rsid w:val="006C5F15"/>
    <w:rsid w:val="006C5F9E"/>
    <w:rsid w:val="006C5FD0"/>
    <w:rsid w:val="006C6052"/>
    <w:rsid w:val="006C6066"/>
    <w:rsid w:val="006C610B"/>
    <w:rsid w:val="006C6150"/>
    <w:rsid w:val="006C6216"/>
    <w:rsid w:val="006C645C"/>
    <w:rsid w:val="006C664D"/>
    <w:rsid w:val="006C6681"/>
    <w:rsid w:val="006C66CA"/>
    <w:rsid w:val="006C66DE"/>
    <w:rsid w:val="006C6700"/>
    <w:rsid w:val="006C673F"/>
    <w:rsid w:val="006C67C2"/>
    <w:rsid w:val="006C6B7E"/>
    <w:rsid w:val="006C6BE1"/>
    <w:rsid w:val="006C6C1E"/>
    <w:rsid w:val="006C6C81"/>
    <w:rsid w:val="006C70AD"/>
    <w:rsid w:val="006C70B8"/>
    <w:rsid w:val="006C71F7"/>
    <w:rsid w:val="006C7295"/>
    <w:rsid w:val="006C73D2"/>
    <w:rsid w:val="006C747E"/>
    <w:rsid w:val="006C7492"/>
    <w:rsid w:val="006C7758"/>
    <w:rsid w:val="006C781A"/>
    <w:rsid w:val="006C79B0"/>
    <w:rsid w:val="006C7A46"/>
    <w:rsid w:val="006C7ADC"/>
    <w:rsid w:val="006C7C03"/>
    <w:rsid w:val="006C7CF0"/>
    <w:rsid w:val="006C7D97"/>
    <w:rsid w:val="006C7E62"/>
    <w:rsid w:val="006C7E70"/>
    <w:rsid w:val="006C7E92"/>
    <w:rsid w:val="006C7E96"/>
    <w:rsid w:val="006C7EA8"/>
    <w:rsid w:val="006CB2F5"/>
    <w:rsid w:val="006CFB5D"/>
    <w:rsid w:val="006D0007"/>
    <w:rsid w:val="006D00A5"/>
    <w:rsid w:val="006D0136"/>
    <w:rsid w:val="006D0227"/>
    <w:rsid w:val="006D024B"/>
    <w:rsid w:val="006D02E1"/>
    <w:rsid w:val="006D038A"/>
    <w:rsid w:val="006D0475"/>
    <w:rsid w:val="006D0681"/>
    <w:rsid w:val="006D0699"/>
    <w:rsid w:val="006D0717"/>
    <w:rsid w:val="006D0726"/>
    <w:rsid w:val="006D0873"/>
    <w:rsid w:val="006D09B4"/>
    <w:rsid w:val="006D0D54"/>
    <w:rsid w:val="006D0F04"/>
    <w:rsid w:val="006D0F60"/>
    <w:rsid w:val="006D0FAB"/>
    <w:rsid w:val="006D1035"/>
    <w:rsid w:val="006D106F"/>
    <w:rsid w:val="006D116F"/>
    <w:rsid w:val="006D11A6"/>
    <w:rsid w:val="006D1233"/>
    <w:rsid w:val="006D1269"/>
    <w:rsid w:val="006D132B"/>
    <w:rsid w:val="006D1468"/>
    <w:rsid w:val="006D1492"/>
    <w:rsid w:val="006D149C"/>
    <w:rsid w:val="006D14DC"/>
    <w:rsid w:val="006D154F"/>
    <w:rsid w:val="006D15FD"/>
    <w:rsid w:val="006D166D"/>
    <w:rsid w:val="006D17FE"/>
    <w:rsid w:val="006D18BC"/>
    <w:rsid w:val="006D18D3"/>
    <w:rsid w:val="006D1973"/>
    <w:rsid w:val="006D1B75"/>
    <w:rsid w:val="006D1C43"/>
    <w:rsid w:val="006D1E56"/>
    <w:rsid w:val="006D1EBC"/>
    <w:rsid w:val="006D1F49"/>
    <w:rsid w:val="006D1FA6"/>
    <w:rsid w:val="006D1FB8"/>
    <w:rsid w:val="006D1FEE"/>
    <w:rsid w:val="006D2033"/>
    <w:rsid w:val="006D20BF"/>
    <w:rsid w:val="006D20D1"/>
    <w:rsid w:val="006D2186"/>
    <w:rsid w:val="006D219A"/>
    <w:rsid w:val="006D22A3"/>
    <w:rsid w:val="006D23B5"/>
    <w:rsid w:val="006D2458"/>
    <w:rsid w:val="006D24FE"/>
    <w:rsid w:val="006D252C"/>
    <w:rsid w:val="006D26AC"/>
    <w:rsid w:val="006D279D"/>
    <w:rsid w:val="006D27B3"/>
    <w:rsid w:val="006D2895"/>
    <w:rsid w:val="006D2936"/>
    <w:rsid w:val="006D297B"/>
    <w:rsid w:val="006D2A55"/>
    <w:rsid w:val="006D2A72"/>
    <w:rsid w:val="006D2A85"/>
    <w:rsid w:val="006D2AAB"/>
    <w:rsid w:val="006D2B23"/>
    <w:rsid w:val="006D2E5F"/>
    <w:rsid w:val="006D2EDB"/>
    <w:rsid w:val="006D2F9D"/>
    <w:rsid w:val="006D3043"/>
    <w:rsid w:val="006D309E"/>
    <w:rsid w:val="006D30EA"/>
    <w:rsid w:val="006D3192"/>
    <w:rsid w:val="006D3284"/>
    <w:rsid w:val="006D33F6"/>
    <w:rsid w:val="006D349E"/>
    <w:rsid w:val="006D34B4"/>
    <w:rsid w:val="006D34E3"/>
    <w:rsid w:val="006D372F"/>
    <w:rsid w:val="006D37B3"/>
    <w:rsid w:val="006D37FE"/>
    <w:rsid w:val="006D393C"/>
    <w:rsid w:val="006D3B8E"/>
    <w:rsid w:val="006D3C05"/>
    <w:rsid w:val="006D3DC8"/>
    <w:rsid w:val="006D3F18"/>
    <w:rsid w:val="006D3F70"/>
    <w:rsid w:val="006D3FC5"/>
    <w:rsid w:val="006D41AB"/>
    <w:rsid w:val="006D42D0"/>
    <w:rsid w:val="006D44A9"/>
    <w:rsid w:val="006D4501"/>
    <w:rsid w:val="006D4544"/>
    <w:rsid w:val="006D46F5"/>
    <w:rsid w:val="006D475A"/>
    <w:rsid w:val="006D47C0"/>
    <w:rsid w:val="006D47D5"/>
    <w:rsid w:val="006D4802"/>
    <w:rsid w:val="006D4849"/>
    <w:rsid w:val="006D4852"/>
    <w:rsid w:val="006D4959"/>
    <w:rsid w:val="006D49FC"/>
    <w:rsid w:val="006D4A95"/>
    <w:rsid w:val="006D4AB3"/>
    <w:rsid w:val="006D4AB8"/>
    <w:rsid w:val="006D4ABC"/>
    <w:rsid w:val="006D4C5A"/>
    <w:rsid w:val="006D4CB7"/>
    <w:rsid w:val="006D4DA1"/>
    <w:rsid w:val="006D4F4F"/>
    <w:rsid w:val="006D4F8D"/>
    <w:rsid w:val="006D4FCD"/>
    <w:rsid w:val="006D4FE5"/>
    <w:rsid w:val="006D5021"/>
    <w:rsid w:val="006D5187"/>
    <w:rsid w:val="006D5382"/>
    <w:rsid w:val="006D550D"/>
    <w:rsid w:val="006D55B3"/>
    <w:rsid w:val="006D564C"/>
    <w:rsid w:val="006D565F"/>
    <w:rsid w:val="006D56E7"/>
    <w:rsid w:val="006D576D"/>
    <w:rsid w:val="006D5A9D"/>
    <w:rsid w:val="006D5C4B"/>
    <w:rsid w:val="006D5D3A"/>
    <w:rsid w:val="006D6222"/>
    <w:rsid w:val="006D6245"/>
    <w:rsid w:val="006D629A"/>
    <w:rsid w:val="006D633D"/>
    <w:rsid w:val="006D649C"/>
    <w:rsid w:val="006D64C2"/>
    <w:rsid w:val="006D65B6"/>
    <w:rsid w:val="006D6612"/>
    <w:rsid w:val="006D662F"/>
    <w:rsid w:val="006D66C1"/>
    <w:rsid w:val="006D6719"/>
    <w:rsid w:val="006D68BC"/>
    <w:rsid w:val="006D6AB7"/>
    <w:rsid w:val="006D6B86"/>
    <w:rsid w:val="006D6B99"/>
    <w:rsid w:val="006D6C6D"/>
    <w:rsid w:val="006D6C80"/>
    <w:rsid w:val="006D6CB5"/>
    <w:rsid w:val="006D6CBC"/>
    <w:rsid w:val="006D6DCC"/>
    <w:rsid w:val="006D6ED8"/>
    <w:rsid w:val="006D711C"/>
    <w:rsid w:val="006D7141"/>
    <w:rsid w:val="006D71EC"/>
    <w:rsid w:val="006D7268"/>
    <w:rsid w:val="006D7285"/>
    <w:rsid w:val="006D730D"/>
    <w:rsid w:val="006D73A8"/>
    <w:rsid w:val="006D7451"/>
    <w:rsid w:val="006D747A"/>
    <w:rsid w:val="006D74D4"/>
    <w:rsid w:val="006D7536"/>
    <w:rsid w:val="006D767C"/>
    <w:rsid w:val="006D77F4"/>
    <w:rsid w:val="006D7805"/>
    <w:rsid w:val="006D7A32"/>
    <w:rsid w:val="006D7AC8"/>
    <w:rsid w:val="006D7AED"/>
    <w:rsid w:val="006D7B10"/>
    <w:rsid w:val="006D7BC3"/>
    <w:rsid w:val="006D7BE3"/>
    <w:rsid w:val="006D7DA2"/>
    <w:rsid w:val="006D7DA6"/>
    <w:rsid w:val="006D7E08"/>
    <w:rsid w:val="006D7E2D"/>
    <w:rsid w:val="006D7FE8"/>
    <w:rsid w:val="006E00C7"/>
    <w:rsid w:val="006E02DA"/>
    <w:rsid w:val="006E033A"/>
    <w:rsid w:val="006E03A8"/>
    <w:rsid w:val="006E047A"/>
    <w:rsid w:val="006E06A7"/>
    <w:rsid w:val="006E06B1"/>
    <w:rsid w:val="006E0745"/>
    <w:rsid w:val="006E085E"/>
    <w:rsid w:val="006E0C82"/>
    <w:rsid w:val="006E0C87"/>
    <w:rsid w:val="006E0F3B"/>
    <w:rsid w:val="006E0F87"/>
    <w:rsid w:val="006E0FB5"/>
    <w:rsid w:val="006E10F9"/>
    <w:rsid w:val="006E129D"/>
    <w:rsid w:val="006E13C7"/>
    <w:rsid w:val="006E1450"/>
    <w:rsid w:val="006E14E0"/>
    <w:rsid w:val="006E15BA"/>
    <w:rsid w:val="006E1790"/>
    <w:rsid w:val="006E1890"/>
    <w:rsid w:val="006E18E7"/>
    <w:rsid w:val="006E190C"/>
    <w:rsid w:val="006E194F"/>
    <w:rsid w:val="006E1E8E"/>
    <w:rsid w:val="006E2040"/>
    <w:rsid w:val="006E20D9"/>
    <w:rsid w:val="006E2248"/>
    <w:rsid w:val="006E2346"/>
    <w:rsid w:val="006E2B54"/>
    <w:rsid w:val="006E2C93"/>
    <w:rsid w:val="006E2C99"/>
    <w:rsid w:val="006E2D01"/>
    <w:rsid w:val="006E2D89"/>
    <w:rsid w:val="006E2E88"/>
    <w:rsid w:val="006E2E9A"/>
    <w:rsid w:val="006E2F68"/>
    <w:rsid w:val="006E30AB"/>
    <w:rsid w:val="006E30BA"/>
    <w:rsid w:val="006E32D8"/>
    <w:rsid w:val="006E3425"/>
    <w:rsid w:val="006E3495"/>
    <w:rsid w:val="006E34A7"/>
    <w:rsid w:val="006E3588"/>
    <w:rsid w:val="006E35CA"/>
    <w:rsid w:val="006E35D3"/>
    <w:rsid w:val="006E35D4"/>
    <w:rsid w:val="006E3971"/>
    <w:rsid w:val="006E3A12"/>
    <w:rsid w:val="006E3AC4"/>
    <w:rsid w:val="006E3B5C"/>
    <w:rsid w:val="006E3CD3"/>
    <w:rsid w:val="006E3D67"/>
    <w:rsid w:val="006E3DDD"/>
    <w:rsid w:val="006E3DF2"/>
    <w:rsid w:val="006E3E5E"/>
    <w:rsid w:val="006E3FB0"/>
    <w:rsid w:val="006E4109"/>
    <w:rsid w:val="006E43A3"/>
    <w:rsid w:val="006E44F1"/>
    <w:rsid w:val="006E45D9"/>
    <w:rsid w:val="006E465D"/>
    <w:rsid w:val="006E470E"/>
    <w:rsid w:val="006E4713"/>
    <w:rsid w:val="006E476A"/>
    <w:rsid w:val="006E4A1A"/>
    <w:rsid w:val="006E4AA7"/>
    <w:rsid w:val="006E4ACA"/>
    <w:rsid w:val="006E4AD2"/>
    <w:rsid w:val="006E4C4B"/>
    <w:rsid w:val="006E4C82"/>
    <w:rsid w:val="006E4E1B"/>
    <w:rsid w:val="006E501D"/>
    <w:rsid w:val="006E530E"/>
    <w:rsid w:val="006E5331"/>
    <w:rsid w:val="006E537C"/>
    <w:rsid w:val="006E557C"/>
    <w:rsid w:val="006E5583"/>
    <w:rsid w:val="006E55BF"/>
    <w:rsid w:val="006E580D"/>
    <w:rsid w:val="006E58D3"/>
    <w:rsid w:val="006E58FC"/>
    <w:rsid w:val="006E594A"/>
    <w:rsid w:val="006E598D"/>
    <w:rsid w:val="006E5998"/>
    <w:rsid w:val="006E5A49"/>
    <w:rsid w:val="006E5BE1"/>
    <w:rsid w:val="006E5BFD"/>
    <w:rsid w:val="006E5C42"/>
    <w:rsid w:val="006E5D5F"/>
    <w:rsid w:val="006E5D6D"/>
    <w:rsid w:val="006E5DA0"/>
    <w:rsid w:val="006E5DB6"/>
    <w:rsid w:val="006E5F88"/>
    <w:rsid w:val="006E60BC"/>
    <w:rsid w:val="006E6121"/>
    <w:rsid w:val="006E619F"/>
    <w:rsid w:val="006E620B"/>
    <w:rsid w:val="006E62A8"/>
    <w:rsid w:val="006E62C2"/>
    <w:rsid w:val="006E63AC"/>
    <w:rsid w:val="006E6520"/>
    <w:rsid w:val="006E66F2"/>
    <w:rsid w:val="006E68FE"/>
    <w:rsid w:val="006E6A73"/>
    <w:rsid w:val="006E6BBC"/>
    <w:rsid w:val="006E6CE9"/>
    <w:rsid w:val="006E6E44"/>
    <w:rsid w:val="006E6E70"/>
    <w:rsid w:val="006E6FA9"/>
    <w:rsid w:val="006E7104"/>
    <w:rsid w:val="006E7463"/>
    <w:rsid w:val="006E7592"/>
    <w:rsid w:val="006E75ED"/>
    <w:rsid w:val="006E7719"/>
    <w:rsid w:val="006E7781"/>
    <w:rsid w:val="006E77E9"/>
    <w:rsid w:val="006E77F9"/>
    <w:rsid w:val="006E7809"/>
    <w:rsid w:val="006E789F"/>
    <w:rsid w:val="006E7918"/>
    <w:rsid w:val="006E7967"/>
    <w:rsid w:val="006E7A86"/>
    <w:rsid w:val="006E7A9A"/>
    <w:rsid w:val="006E7BFD"/>
    <w:rsid w:val="006E7C4E"/>
    <w:rsid w:val="006E7C8D"/>
    <w:rsid w:val="006E7E22"/>
    <w:rsid w:val="006E7E3D"/>
    <w:rsid w:val="006E7EF8"/>
    <w:rsid w:val="006F0082"/>
    <w:rsid w:val="006F02CF"/>
    <w:rsid w:val="006F0459"/>
    <w:rsid w:val="006F04EA"/>
    <w:rsid w:val="006F0513"/>
    <w:rsid w:val="006F0536"/>
    <w:rsid w:val="006F056C"/>
    <w:rsid w:val="006F05CD"/>
    <w:rsid w:val="006F06F5"/>
    <w:rsid w:val="006F0703"/>
    <w:rsid w:val="006F0830"/>
    <w:rsid w:val="006F0870"/>
    <w:rsid w:val="006F0AD8"/>
    <w:rsid w:val="006F0DB5"/>
    <w:rsid w:val="006F0DC9"/>
    <w:rsid w:val="006F0F69"/>
    <w:rsid w:val="006F13BF"/>
    <w:rsid w:val="006F14CD"/>
    <w:rsid w:val="006F1516"/>
    <w:rsid w:val="006F1557"/>
    <w:rsid w:val="006F1636"/>
    <w:rsid w:val="006F172A"/>
    <w:rsid w:val="006F18C9"/>
    <w:rsid w:val="006F1AC4"/>
    <w:rsid w:val="006F1B46"/>
    <w:rsid w:val="006F1BFB"/>
    <w:rsid w:val="006F1CF0"/>
    <w:rsid w:val="006F1F11"/>
    <w:rsid w:val="006F1F2C"/>
    <w:rsid w:val="006F1FE2"/>
    <w:rsid w:val="006F2568"/>
    <w:rsid w:val="006F2575"/>
    <w:rsid w:val="006F25F7"/>
    <w:rsid w:val="006F27A5"/>
    <w:rsid w:val="006F2815"/>
    <w:rsid w:val="006F28D4"/>
    <w:rsid w:val="006F28D7"/>
    <w:rsid w:val="006F28EA"/>
    <w:rsid w:val="006F294F"/>
    <w:rsid w:val="006F2A73"/>
    <w:rsid w:val="006F2AD0"/>
    <w:rsid w:val="006F2AF4"/>
    <w:rsid w:val="006F2B38"/>
    <w:rsid w:val="006F2BA9"/>
    <w:rsid w:val="006F2BC2"/>
    <w:rsid w:val="006F2C30"/>
    <w:rsid w:val="006F2D29"/>
    <w:rsid w:val="006F2D2C"/>
    <w:rsid w:val="006F2D5A"/>
    <w:rsid w:val="006F2DBA"/>
    <w:rsid w:val="006F2F9B"/>
    <w:rsid w:val="006F309C"/>
    <w:rsid w:val="006F31AE"/>
    <w:rsid w:val="006F3271"/>
    <w:rsid w:val="006F3291"/>
    <w:rsid w:val="006F355E"/>
    <w:rsid w:val="006F35CE"/>
    <w:rsid w:val="006F3609"/>
    <w:rsid w:val="006F3674"/>
    <w:rsid w:val="006F39F8"/>
    <w:rsid w:val="006F3A37"/>
    <w:rsid w:val="006F3AA4"/>
    <w:rsid w:val="006F3D3F"/>
    <w:rsid w:val="006F3E19"/>
    <w:rsid w:val="006F3EE3"/>
    <w:rsid w:val="006F4168"/>
    <w:rsid w:val="006F41A1"/>
    <w:rsid w:val="006F41E7"/>
    <w:rsid w:val="006F4520"/>
    <w:rsid w:val="006F452E"/>
    <w:rsid w:val="006F4630"/>
    <w:rsid w:val="006F4784"/>
    <w:rsid w:val="006F4888"/>
    <w:rsid w:val="006F48D3"/>
    <w:rsid w:val="006F499E"/>
    <w:rsid w:val="006F4A31"/>
    <w:rsid w:val="006F4A84"/>
    <w:rsid w:val="006F4B36"/>
    <w:rsid w:val="006F4BC5"/>
    <w:rsid w:val="006F4C14"/>
    <w:rsid w:val="006F4C5D"/>
    <w:rsid w:val="006F4C67"/>
    <w:rsid w:val="006F4D9A"/>
    <w:rsid w:val="006F4DA1"/>
    <w:rsid w:val="006F4DC4"/>
    <w:rsid w:val="006F4F60"/>
    <w:rsid w:val="006F5005"/>
    <w:rsid w:val="006F50BF"/>
    <w:rsid w:val="006F5104"/>
    <w:rsid w:val="006F527C"/>
    <w:rsid w:val="006F52B1"/>
    <w:rsid w:val="006F53C5"/>
    <w:rsid w:val="006F546C"/>
    <w:rsid w:val="006F5494"/>
    <w:rsid w:val="006F5586"/>
    <w:rsid w:val="006F564C"/>
    <w:rsid w:val="006F58A8"/>
    <w:rsid w:val="006F5A05"/>
    <w:rsid w:val="006F5A74"/>
    <w:rsid w:val="006F5B95"/>
    <w:rsid w:val="006F5BCC"/>
    <w:rsid w:val="006F5F2A"/>
    <w:rsid w:val="006F5F66"/>
    <w:rsid w:val="006F5F99"/>
    <w:rsid w:val="006F6035"/>
    <w:rsid w:val="006F6298"/>
    <w:rsid w:val="006F62E3"/>
    <w:rsid w:val="006F62E4"/>
    <w:rsid w:val="006F635D"/>
    <w:rsid w:val="006F6505"/>
    <w:rsid w:val="006F69D3"/>
    <w:rsid w:val="006F6C6F"/>
    <w:rsid w:val="006F6D77"/>
    <w:rsid w:val="006F70A2"/>
    <w:rsid w:val="006F70EA"/>
    <w:rsid w:val="006F7230"/>
    <w:rsid w:val="006F72CF"/>
    <w:rsid w:val="006F7408"/>
    <w:rsid w:val="006F7562"/>
    <w:rsid w:val="006F756D"/>
    <w:rsid w:val="006F77BE"/>
    <w:rsid w:val="006F7813"/>
    <w:rsid w:val="006F7986"/>
    <w:rsid w:val="006F7AD7"/>
    <w:rsid w:val="006F7B1A"/>
    <w:rsid w:val="006F7B8F"/>
    <w:rsid w:val="006F7CE8"/>
    <w:rsid w:val="006F7D1A"/>
    <w:rsid w:val="006F7D8C"/>
    <w:rsid w:val="006F7DB2"/>
    <w:rsid w:val="006F7E67"/>
    <w:rsid w:val="006F7EE4"/>
    <w:rsid w:val="0070001E"/>
    <w:rsid w:val="007000A1"/>
    <w:rsid w:val="0070011A"/>
    <w:rsid w:val="007001A2"/>
    <w:rsid w:val="007001E3"/>
    <w:rsid w:val="00700342"/>
    <w:rsid w:val="007003B1"/>
    <w:rsid w:val="007003F2"/>
    <w:rsid w:val="00700762"/>
    <w:rsid w:val="00700859"/>
    <w:rsid w:val="0070087E"/>
    <w:rsid w:val="00700B2C"/>
    <w:rsid w:val="00700E11"/>
    <w:rsid w:val="0070110B"/>
    <w:rsid w:val="00701123"/>
    <w:rsid w:val="0070128E"/>
    <w:rsid w:val="0070152D"/>
    <w:rsid w:val="0070164A"/>
    <w:rsid w:val="0070185C"/>
    <w:rsid w:val="00701966"/>
    <w:rsid w:val="007019E0"/>
    <w:rsid w:val="00701A98"/>
    <w:rsid w:val="00701B54"/>
    <w:rsid w:val="00701B9C"/>
    <w:rsid w:val="00701E29"/>
    <w:rsid w:val="00701F14"/>
    <w:rsid w:val="00701FFF"/>
    <w:rsid w:val="00702065"/>
    <w:rsid w:val="007023E7"/>
    <w:rsid w:val="00702449"/>
    <w:rsid w:val="0070249A"/>
    <w:rsid w:val="007025F9"/>
    <w:rsid w:val="00702716"/>
    <w:rsid w:val="00702732"/>
    <w:rsid w:val="007028D7"/>
    <w:rsid w:val="00702B67"/>
    <w:rsid w:val="00702C0B"/>
    <w:rsid w:val="00702C32"/>
    <w:rsid w:val="00702D6A"/>
    <w:rsid w:val="00702D79"/>
    <w:rsid w:val="00702DD6"/>
    <w:rsid w:val="00702E4C"/>
    <w:rsid w:val="00702ED9"/>
    <w:rsid w:val="00703008"/>
    <w:rsid w:val="00703036"/>
    <w:rsid w:val="00703096"/>
    <w:rsid w:val="007030D1"/>
    <w:rsid w:val="00703213"/>
    <w:rsid w:val="0070327B"/>
    <w:rsid w:val="00703757"/>
    <w:rsid w:val="0070381A"/>
    <w:rsid w:val="0070384B"/>
    <w:rsid w:val="00703855"/>
    <w:rsid w:val="00703857"/>
    <w:rsid w:val="0070385F"/>
    <w:rsid w:val="00703926"/>
    <w:rsid w:val="007039AA"/>
    <w:rsid w:val="00703A4A"/>
    <w:rsid w:val="00703ABE"/>
    <w:rsid w:val="00703AF8"/>
    <w:rsid w:val="00703C38"/>
    <w:rsid w:val="00703D7D"/>
    <w:rsid w:val="0070401D"/>
    <w:rsid w:val="0070408D"/>
    <w:rsid w:val="00704170"/>
    <w:rsid w:val="007042A9"/>
    <w:rsid w:val="007042E3"/>
    <w:rsid w:val="00704948"/>
    <w:rsid w:val="00704B92"/>
    <w:rsid w:val="00704CC0"/>
    <w:rsid w:val="00704DF0"/>
    <w:rsid w:val="007050FE"/>
    <w:rsid w:val="0070515D"/>
    <w:rsid w:val="00705257"/>
    <w:rsid w:val="0070526A"/>
    <w:rsid w:val="00705520"/>
    <w:rsid w:val="0070556D"/>
    <w:rsid w:val="00705737"/>
    <w:rsid w:val="00705823"/>
    <w:rsid w:val="0070584F"/>
    <w:rsid w:val="0070587B"/>
    <w:rsid w:val="007058EE"/>
    <w:rsid w:val="00705B08"/>
    <w:rsid w:val="00705B5A"/>
    <w:rsid w:val="00705BB6"/>
    <w:rsid w:val="00705D06"/>
    <w:rsid w:val="00705E14"/>
    <w:rsid w:val="00705EA5"/>
    <w:rsid w:val="0070612C"/>
    <w:rsid w:val="0070616A"/>
    <w:rsid w:val="007063CA"/>
    <w:rsid w:val="007064E5"/>
    <w:rsid w:val="007066C7"/>
    <w:rsid w:val="0070677F"/>
    <w:rsid w:val="007069C6"/>
    <w:rsid w:val="007069E6"/>
    <w:rsid w:val="00706C57"/>
    <w:rsid w:val="00706DA0"/>
    <w:rsid w:val="00706ECD"/>
    <w:rsid w:val="00706F3A"/>
    <w:rsid w:val="00707016"/>
    <w:rsid w:val="007070DF"/>
    <w:rsid w:val="00707181"/>
    <w:rsid w:val="007071D8"/>
    <w:rsid w:val="007073DB"/>
    <w:rsid w:val="0070743C"/>
    <w:rsid w:val="007074AC"/>
    <w:rsid w:val="00707582"/>
    <w:rsid w:val="00707712"/>
    <w:rsid w:val="007077A9"/>
    <w:rsid w:val="00707998"/>
    <w:rsid w:val="00707A5C"/>
    <w:rsid w:val="00707B73"/>
    <w:rsid w:val="00707C49"/>
    <w:rsid w:val="00707D61"/>
    <w:rsid w:val="00707DEE"/>
    <w:rsid w:val="00707E43"/>
    <w:rsid w:val="00707EB5"/>
    <w:rsid w:val="007100BB"/>
    <w:rsid w:val="007101F1"/>
    <w:rsid w:val="007104CE"/>
    <w:rsid w:val="00710505"/>
    <w:rsid w:val="00710530"/>
    <w:rsid w:val="0071053B"/>
    <w:rsid w:val="00710667"/>
    <w:rsid w:val="0071074C"/>
    <w:rsid w:val="00710937"/>
    <w:rsid w:val="00710948"/>
    <w:rsid w:val="007109E3"/>
    <w:rsid w:val="00710A97"/>
    <w:rsid w:val="00710CC7"/>
    <w:rsid w:val="00711007"/>
    <w:rsid w:val="0071107E"/>
    <w:rsid w:val="0071115C"/>
    <w:rsid w:val="007111FE"/>
    <w:rsid w:val="007112FE"/>
    <w:rsid w:val="0071160F"/>
    <w:rsid w:val="00711700"/>
    <w:rsid w:val="0071170B"/>
    <w:rsid w:val="0071177B"/>
    <w:rsid w:val="0071180C"/>
    <w:rsid w:val="00711813"/>
    <w:rsid w:val="007119C2"/>
    <w:rsid w:val="00711A2B"/>
    <w:rsid w:val="00711A70"/>
    <w:rsid w:val="00711ACF"/>
    <w:rsid w:val="00711B97"/>
    <w:rsid w:val="00711BAB"/>
    <w:rsid w:val="00711CEA"/>
    <w:rsid w:val="00711D06"/>
    <w:rsid w:val="00712005"/>
    <w:rsid w:val="007121DF"/>
    <w:rsid w:val="007121FB"/>
    <w:rsid w:val="0071234C"/>
    <w:rsid w:val="0071237F"/>
    <w:rsid w:val="00712383"/>
    <w:rsid w:val="007123B8"/>
    <w:rsid w:val="00712457"/>
    <w:rsid w:val="007126E4"/>
    <w:rsid w:val="00712759"/>
    <w:rsid w:val="00712979"/>
    <w:rsid w:val="00712A0A"/>
    <w:rsid w:val="00712B3C"/>
    <w:rsid w:val="00712D4A"/>
    <w:rsid w:val="00712EB2"/>
    <w:rsid w:val="00712F3F"/>
    <w:rsid w:val="00712F71"/>
    <w:rsid w:val="00712F75"/>
    <w:rsid w:val="00712FBA"/>
    <w:rsid w:val="0071307B"/>
    <w:rsid w:val="00713191"/>
    <w:rsid w:val="0071319A"/>
    <w:rsid w:val="00713235"/>
    <w:rsid w:val="00713440"/>
    <w:rsid w:val="00713454"/>
    <w:rsid w:val="007134DD"/>
    <w:rsid w:val="00713526"/>
    <w:rsid w:val="00713567"/>
    <w:rsid w:val="0071357B"/>
    <w:rsid w:val="0071364F"/>
    <w:rsid w:val="00713743"/>
    <w:rsid w:val="007138D6"/>
    <w:rsid w:val="00713A0C"/>
    <w:rsid w:val="00713A3C"/>
    <w:rsid w:val="00713B89"/>
    <w:rsid w:val="00713CE1"/>
    <w:rsid w:val="00713D1D"/>
    <w:rsid w:val="00713D8F"/>
    <w:rsid w:val="00713FBB"/>
    <w:rsid w:val="00714148"/>
    <w:rsid w:val="00714230"/>
    <w:rsid w:val="00714390"/>
    <w:rsid w:val="007145C2"/>
    <w:rsid w:val="00714614"/>
    <w:rsid w:val="007146BF"/>
    <w:rsid w:val="00714885"/>
    <w:rsid w:val="0071492D"/>
    <w:rsid w:val="007149FC"/>
    <w:rsid w:val="00714AED"/>
    <w:rsid w:val="00714C02"/>
    <w:rsid w:val="00714F0E"/>
    <w:rsid w:val="0071517F"/>
    <w:rsid w:val="00715198"/>
    <w:rsid w:val="007152A1"/>
    <w:rsid w:val="007152E6"/>
    <w:rsid w:val="00715474"/>
    <w:rsid w:val="007154C2"/>
    <w:rsid w:val="0071564F"/>
    <w:rsid w:val="007158C4"/>
    <w:rsid w:val="0071597B"/>
    <w:rsid w:val="00715994"/>
    <w:rsid w:val="00715A18"/>
    <w:rsid w:val="00715A9F"/>
    <w:rsid w:val="00715CA0"/>
    <w:rsid w:val="00715D75"/>
    <w:rsid w:val="00715DD0"/>
    <w:rsid w:val="00715FC0"/>
    <w:rsid w:val="00715FDC"/>
    <w:rsid w:val="00716133"/>
    <w:rsid w:val="00716149"/>
    <w:rsid w:val="007161A1"/>
    <w:rsid w:val="00716282"/>
    <w:rsid w:val="00716345"/>
    <w:rsid w:val="0071642A"/>
    <w:rsid w:val="00716434"/>
    <w:rsid w:val="00716442"/>
    <w:rsid w:val="0071645B"/>
    <w:rsid w:val="00716480"/>
    <w:rsid w:val="00716651"/>
    <w:rsid w:val="00716799"/>
    <w:rsid w:val="00716CD0"/>
    <w:rsid w:val="00716CD9"/>
    <w:rsid w:val="00716DEF"/>
    <w:rsid w:val="00716E21"/>
    <w:rsid w:val="00716E88"/>
    <w:rsid w:val="00716ED2"/>
    <w:rsid w:val="00717057"/>
    <w:rsid w:val="00717116"/>
    <w:rsid w:val="0071713A"/>
    <w:rsid w:val="00717255"/>
    <w:rsid w:val="007173AC"/>
    <w:rsid w:val="007178E7"/>
    <w:rsid w:val="00717A22"/>
    <w:rsid w:val="00717A65"/>
    <w:rsid w:val="00717CEA"/>
    <w:rsid w:val="00717D98"/>
    <w:rsid w:val="00717DC6"/>
    <w:rsid w:val="00717E89"/>
    <w:rsid w:val="00717F38"/>
    <w:rsid w:val="00720142"/>
    <w:rsid w:val="0072033B"/>
    <w:rsid w:val="0072062D"/>
    <w:rsid w:val="0072071A"/>
    <w:rsid w:val="0072076E"/>
    <w:rsid w:val="00720786"/>
    <w:rsid w:val="007207B4"/>
    <w:rsid w:val="00720940"/>
    <w:rsid w:val="00720961"/>
    <w:rsid w:val="0072099D"/>
    <w:rsid w:val="00720A47"/>
    <w:rsid w:val="00720AFF"/>
    <w:rsid w:val="00720D2C"/>
    <w:rsid w:val="00720DAA"/>
    <w:rsid w:val="00720E35"/>
    <w:rsid w:val="00720F0C"/>
    <w:rsid w:val="00720FAD"/>
    <w:rsid w:val="00721080"/>
    <w:rsid w:val="0072108F"/>
    <w:rsid w:val="00721111"/>
    <w:rsid w:val="00721241"/>
    <w:rsid w:val="00721359"/>
    <w:rsid w:val="0072139A"/>
    <w:rsid w:val="007213AA"/>
    <w:rsid w:val="007213B6"/>
    <w:rsid w:val="007214D3"/>
    <w:rsid w:val="007216F7"/>
    <w:rsid w:val="00721775"/>
    <w:rsid w:val="007217C8"/>
    <w:rsid w:val="00721846"/>
    <w:rsid w:val="00721A32"/>
    <w:rsid w:val="00721AC1"/>
    <w:rsid w:val="00721BB8"/>
    <w:rsid w:val="00721D25"/>
    <w:rsid w:val="00721E29"/>
    <w:rsid w:val="00721E45"/>
    <w:rsid w:val="00721E79"/>
    <w:rsid w:val="00721E9E"/>
    <w:rsid w:val="00721EEA"/>
    <w:rsid w:val="00721F54"/>
    <w:rsid w:val="00722047"/>
    <w:rsid w:val="007220E3"/>
    <w:rsid w:val="0072210B"/>
    <w:rsid w:val="00722191"/>
    <w:rsid w:val="007221C6"/>
    <w:rsid w:val="007224EE"/>
    <w:rsid w:val="007225C5"/>
    <w:rsid w:val="007227F8"/>
    <w:rsid w:val="00722868"/>
    <w:rsid w:val="00722B85"/>
    <w:rsid w:val="00722BB5"/>
    <w:rsid w:val="00722C9E"/>
    <w:rsid w:val="00722DBF"/>
    <w:rsid w:val="00722F39"/>
    <w:rsid w:val="00723055"/>
    <w:rsid w:val="007230F3"/>
    <w:rsid w:val="00723100"/>
    <w:rsid w:val="00723159"/>
    <w:rsid w:val="007231C2"/>
    <w:rsid w:val="007231D3"/>
    <w:rsid w:val="00723348"/>
    <w:rsid w:val="0072346B"/>
    <w:rsid w:val="00723614"/>
    <w:rsid w:val="0072363A"/>
    <w:rsid w:val="007236E8"/>
    <w:rsid w:val="007237A1"/>
    <w:rsid w:val="00723849"/>
    <w:rsid w:val="007238CE"/>
    <w:rsid w:val="00723A6A"/>
    <w:rsid w:val="00723B50"/>
    <w:rsid w:val="00723C82"/>
    <w:rsid w:val="00723CFD"/>
    <w:rsid w:val="00723D31"/>
    <w:rsid w:val="00723DF7"/>
    <w:rsid w:val="007244E5"/>
    <w:rsid w:val="007245EE"/>
    <w:rsid w:val="00724671"/>
    <w:rsid w:val="00724733"/>
    <w:rsid w:val="0072473E"/>
    <w:rsid w:val="00724755"/>
    <w:rsid w:val="0072479C"/>
    <w:rsid w:val="007247A2"/>
    <w:rsid w:val="007248E4"/>
    <w:rsid w:val="00724A2B"/>
    <w:rsid w:val="00724C0B"/>
    <w:rsid w:val="00724D23"/>
    <w:rsid w:val="00724EC3"/>
    <w:rsid w:val="00724F1E"/>
    <w:rsid w:val="00724F5A"/>
    <w:rsid w:val="0072519F"/>
    <w:rsid w:val="007251BB"/>
    <w:rsid w:val="00725348"/>
    <w:rsid w:val="007253A8"/>
    <w:rsid w:val="0072548A"/>
    <w:rsid w:val="0072549F"/>
    <w:rsid w:val="007254C4"/>
    <w:rsid w:val="00725766"/>
    <w:rsid w:val="0072579B"/>
    <w:rsid w:val="007259CA"/>
    <w:rsid w:val="00725A37"/>
    <w:rsid w:val="00725BF7"/>
    <w:rsid w:val="00725E69"/>
    <w:rsid w:val="00725F60"/>
    <w:rsid w:val="00726089"/>
    <w:rsid w:val="0072632E"/>
    <w:rsid w:val="00726404"/>
    <w:rsid w:val="0072650D"/>
    <w:rsid w:val="0072655A"/>
    <w:rsid w:val="0072662D"/>
    <w:rsid w:val="007266F4"/>
    <w:rsid w:val="00726721"/>
    <w:rsid w:val="0072697C"/>
    <w:rsid w:val="00726A09"/>
    <w:rsid w:val="00726A22"/>
    <w:rsid w:val="00726BBC"/>
    <w:rsid w:val="00726C12"/>
    <w:rsid w:val="00726C50"/>
    <w:rsid w:val="00727083"/>
    <w:rsid w:val="0072715E"/>
    <w:rsid w:val="0072718D"/>
    <w:rsid w:val="007271E3"/>
    <w:rsid w:val="00727226"/>
    <w:rsid w:val="00727267"/>
    <w:rsid w:val="00727357"/>
    <w:rsid w:val="007273E3"/>
    <w:rsid w:val="007275A2"/>
    <w:rsid w:val="007275D1"/>
    <w:rsid w:val="007276CA"/>
    <w:rsid w:val="00727791"/>
    <w:rsid w:val="007277AB"/>
    <w:rsid w:val="007278BB"/>
    <w:rsid w:val="00727919"/>
    <w:rsid w:val="00727A13"/>
    <w:rsid w:val="00727ABD"/>
    <w:rsid w:val="00727CAC"/>
    <w:rsid w:val="00727CE3"/>
    <w:rsid w:val="00727D5B"/>
    <w:rsid w:val="00727DD0"/>
    <w:rsid w:val="00727F6F"/>
    <w:rsid w:val="00727F82"/>
    <w:rsid w:val="00729A51"/>
    <w:rsid w:val="0072C862"/>
    <w:rsid w:val="00730012"/>
    <w:rsid w:val="00730040"/>
    <w:rsid w:val="00730058"/>
    <w:rsid w:val="00730067"/>
    <w:rsid w:val="007301C6"/>
    <w:rsid w:val="007305EF"/>
    <w:rsid w:val="00730613"/>
    <w:rsid w:val="00730872"/>
    <w:rsid w:val="00730B01"/>
    <w:rsid w:val="00730BA8"/>
    <w:rsid w:val="00730C4E"/>
    <w:rsid w:val="00730C6E"/>
    <w:rsid w:val="00730DF9"/>
    <w:rsid w:val="00730E77"/>
    <w:rsid w:val="007310DA"/>
    <w:rsid w:val="007311A1"/>
    <w:rsid w:val="007312E3"/>
    <w:rsid w:val="007313DC"/>
    <w:rsid w:val="007313F2"/>
    <w:rsid w:val="00731429"/>
    <w:rsid w:val="007315AA"/>
    <w:rsid w:val="00731607"/>
    <w:rsid w:val="00731731"/>
    <w:rsid w:val="0073178B"/>
    <w:rsid w:val="00731880"/>
    <w:rsid w:val="00731898"/>
    <w:rsid w:val="0073199C"/>
    <w:rsid w:val="0073199E"/>
    <w:rsid w:val="00731A1C"/>
    <w:rsid w:val="00731A5C"/>
    <w:rsid w:val="00731ADA"/>
    <w:rsid w:val="00731B36"/>
    <w:rsid w:val="00731C98"/>
    <w:rsid w:val="00731CF0"/>
    <w:rsid w:val="00731E69"/>
    <w:rsid w:val="00731F0D"/>
    <w:rsid w:val="00731F80"/>
    <w:rsid w:val="007321FA"/>
    <w:rsid w:val="00732395"/>
    <w:rsid w:val="007323BA"/>
    <w:rsid w:val="00732435"/>
    <w:rsid w:val="00732795"/>
    <w:rsid w:val="007327AA"/>
    <w:rsid w:val="00732938"/>
    <w:rsid w:val="007329B3"/>
    <w:rsid w:val="00732C74"/>
    <w:rsid w:val="00732CBC"/>
    <w:rsid w:val="007330E4"/>
    <w:rsid w:val="007330F1"/>
    <w:rsid w:val="0073311D"/>
    <w:rsid w:val="00733248"/>
    <w:rsid w:val="00733381"/>
    <w:rsid w:val="007333F0"/>
    <w:rsid w:val="007335FA"/>
    <w:rsid w:val="00733760"/>
    <w:rsid w:val="0073384C"/>
    <w:rsid w:val="00733887"/>
    <w:rsid w:val="007339EF"/>
    <w:rsid w:val="00733AD7"/>
    <w:rsid w:val="00733DA7"/>
    <w:rsid w:val="00733DFC"/>
    <w:rsid w:val="00733E97"/>
    <w:rsid w:val="00734174"/>
    <w:rsid w:val="007341FB"/>
    <w:rsid w:val="007341FD"/>
    <w:rsid w:val="0073431A"/>
    <w:rsid w:val="00734493"/>
    <w:rsid w:val="007344FD"/>
    <w:rsid w:val="007345CD"/>
    <w:rsid w:val="0073466A"/>
    <w:rsid w:val="00734745"/>
    <w:rsid w:val="00734783"/>
    <w:rsid w:val="007347CD"/>
    <w:rsid w:val="00734808"/>
    <w:rsid w:val="0073496E"/>
    <w:rsid w:val="007349A8"/>
    <w:rsid w:val="007349CC"/>
    <w:rsid w:val="00734C88"/>
    <w:rsid w:val="00734D1E"/>
    <w:rsid w:val="00734D32"/>
    <w:rsid w:val="00734D70"/>
    <w:rsid w:val="00734E58"/>
    <w:rsid w:val="00734E7C"/>
    <w:rsid w:val="00734F18"/>
    <w:rsid w:val="007350ED"/>
    <w:rsid w:val="007351B8"/>
    <w:rsid w:val="007352C7"/>
    <w:rsid w:val="00735306"/>
    <w:rsid w:val="0073542E"/>
    <w:rsid w:val="00735433"/>
    <w:rsid w:val="007354D3"/>
    <w:rsid w:val="00735572"/>
    <w:rsid w:val="00735746"/>
    <w:rsid w:val="00735881"/>
    <w:rsid w:val="007359D5"/>
    <w:rsid w:val="00735A45"/>
    <w:rsid w:val="00735ABA"/>
    <w:rsid w:val="00735B56"/>
    <w:rsid w:val="00735B7E"/>
    <w:rsid w:val="00735D05"/>
    <w:rsid w:val="00735F6D"/>
    <w:rsid w:val="00735F75"/>
    <w:rsid w:val="00736014"/>
    <w:rsid w:val="0073603E"/>
    <w:rsid w:val="00736547"/>
    <w:rsid w:val="0073668B"/>
    <w:rsid w:val="00736716"/>
    <w:rsid w:val="0073673F"/>
    <w:rsid w:val="00736893"/>
    <w:rsid w:val="00736A98"/>
    <w:rsid w:val="00736AE2"/>
    <w:rsid w:val="00736BD2"/>
    <w:rsid w:val="00736C14"/>
    <w:rsid w:val="00736C3A"/>
    <w:rsid w:val="00736D2D"/>
    <w:rsid w:val="00736E70"/>
    <w:rsid w:val="00736F48"/>
    <w:rsid w:val="00736F94"/>
    <w:rsid w:val="0073708F"/>
    <w:rsid w:val="00737454"/>
    <w:rsid w:val="00737790"/>
    <w:rsid w:val="007377A2"/>
    <w:rsid w:val="0073780F"/>
    <w:rsid w:val="00737865"/>
    <w:rsid w:val="0073796D"/>
    <w:rsid w:val="007379D7"/>
    <w:rsid w:val="00737AC5"/>
    <w:rsid w:val="00737B28"/>
    <w:rsid w:val="00737BCE"/>
    <w:rsid w:val="00737C64"/>
    <w:rsid w:val="00737D02"/>
    <w:rsid w:val="00737DCE"/>
    <w:rsid w:val="00737E89"/>
    <w:rsid w:val="00740013"/>
    <w:rsid w:val="007400A3"/>
    <w:rsid w:val="00740244"/>
    <w:rsid w:val="0074032E"/>
    <w:rsid w:val="00740374"/>
    <w:rsid w:val="00740555"/>
    <w:rsid w:val="007405CB"/>
    <w:rsid w:val="0074063D"/>
    <w:rsid w:val="00740746"/>
    <w:rsid w:val="007407BE"/>
    <w:rsid w:val="00740A63"/>
    <w:rsid w:val="00740B19"/>
    <w:rsid w:val="00740C7C"/>
    <w:rsid w:val="00740F4E"/>
    <w:rsid w:val="0074118F"/>
    <w:rsid w:val="007411F5"/>
    <w:rsid w:val="0074129C"/>
    <w:rsid w:val="00741424"/>
    <w:rsid w:val="007414F5"/>
    <w:rsid w:val="0074153F"/>
    <w:rsid w:val="00741612"/>
    <w:rsid w:val="007417E5"/>
    <w:rsid w:val="00741819"/>
    <w:rsid w:val="00741889"/>
    <w:rsid w:val="007418F1"/>
    <w:rsid w:val="00741960"/>
    <w:rsid w:val="007419E2"/>
    <w:rsid w:val="00741C25"/>
    <w:rsid w:val="00741CAB"/>
    <w:rsid w:val="00741D68"/>
    <w:rsid w:val="00741E20"/>
    <w:rsid w:val="00742222"/>
    <w:rsid w:val="00742236"/>
    <w:rsid w:val="0074230B"/>
    <w:rsid w:val="007424E9"/>
    <w:rsid w:val="0074250E"/>
    <w:rsid w:val="0074274F"/>
    <w:rsid w:val="0074288D"/>
    <w:rsid w:val="00742BD7"/>
    <w:rsid w:val="00742BEC"/>
    <w:rsid w:val="00742BF8"/>
    <w:rsid w:val="00742C8B"/>
    <w:rsid w:val="00742D02"/>
    <w:rsid w:val="00742D67"/>
    <w:rsid w:val="00742DDA"/>
    <w:rsid w:val="00742F21"/>
    <w:rsid w:val="0074313C"/>
    <w:rsid w:val="0074314A"/>
    <w:rsid w:val="00743211"/>
    <w:rsid w:val="00743244"/>
    <w:rsid w:val="00743255"/>
    <w:rsid w:val="00743274"/>
    <w:rsid w:val="0074354C"/>
    <w:rsid w:val="00743713"/>
    <w:rsid w:val="00743762"/>
    <w:rsid w:val="007437CA"/>
    <w:rsid w:val="007438FB"/>
    <w:rsid w:val="00743905"/>
    <w:rsid w:val="00743949"/>
    <w:rsid w:val="0074397E"/>
    <w:rsid w:val="00743ADC"/>
    <w:rsid w:val="00743D31"/>
    <w:rsid w:val="00743E17"/>
    <w:rsid w:val="00743E28"/>
    <w:rsid w:val="00743E7B"/>
    <w:rsid w:val="00743EFF"/>
    <w:rsid w:val="00743F46"/>
    <w:rsid w:val="00743F98"/>
    <w:rsid w:val="00744316"/>
    <w:rsid w:val="0074451E"/>
    <w:rsid w:val="00744545"/>
    <w:rsid w:val="007445BE"/>
    <w:rsid w:val="00744794"/>
    <w:rsid w:val="007448D5"/>
    <w:rsid w:val="0074498E"/>
    <w:rsid w:val="00744A07"/>
    <w:rsid w:val="00744B1D"/>
    <w:rsid w:val="00744C7F"/>
    <w:rsid w:val="00744DD7"/>
    <w:rsid w:val="00744E93"/>
    <w:rsid w:val="00744F5A"/>
    <w:rsid w:val="00744F93"/>
    <w:rsid w:val="00744FF2"/>
    <w:rsid w:val="007451B3"/>
    <w:rsid w:val="00745332"/>
    <w:rsid w:val="0074553F"/>
    <w:rsid w:val="007455D2"/>
    <w:rsid w:val="00745A1D"/>
    <w:rsid w:val="00745A34"/>
    <w:rsid w:val="00745A53"/>
    <w:rsid w:val="00745C69"/>
    <w:rsid w:val="00745CA6"/>
    <w:rsid w:val="00745D1F"/>
    <w:rsid w:val="00745F65"/>
    <w:rsid w:val="0074614E"/>
    <w:rsid w:val="00746275"/>
    <w:rsid w:val="00746385"/>
    <w:rsid w:val="0074641A"/>
    <w:rsid w:val="00746491"/>
    <w:rsid w:val="007464D5"/>
    <w:rsid w:val="007465B3"/>
    <w:rsid w:val="00746791"/>
    <w:rsid w:val="007467C7"/>
    <w:rsid w:val="007468CF"/>
    <w:rsid w:val="00746919"/>
    <w:rsid w:val="00746988"/>
    <w:rsid w:val="00746A01"/>
    <w:rsid w:val="00746A6E"/>
    <w:rsid w:val="00746C7C"/>
    <w:rsid w:val="00746CA8"/>
    <w:rsid w:val="00746D81"/>
    <w:rsid w:val="00746DAA"/>
    <w:rsid w:val="00746DEB"/>
    <w:rsid w:val="00746E1A"/>
    <w:rsid w:val="00746E93"/>
    <w:rsid w:val="00746EB9"/>
    <w:rsid w:val="00746F4E"/>
    <w:rsid w:val="007470D4"/>
    <w:rsid w:val="007471DE"/>
    <w:rsid w:val="0074726A"/>
    <w:rsid w:val="0074727A"/>
    <w:rsid w:val="007472AD"/>
    <w:rsid w:val="00747353"/>
    <w:rsid w:val="007473A3"/>
    <w:rsid w:val="007473C0"/>
    <w:rsid w:val="0074746A"/>
    <w:rsid w:val="0074747A"/>
    <w:rsid w:val="007474FF"/>
    <w:rsid w:val="00747505"/>
    <w:rsid w:val="00747665"/>
    <w:rsid w:val="007476DC"/>
    <w:rsid w:val="0074793C"/>
    <w:rsid w:val="00747978"/>
    <w:rsid w:val="007479A2"/>
    <w:rsid w:val="007479CC"/>
    <w:rsid w:val="00747A65"/>
    <w:rsid w:val="00747C10"/>
    <w:rsid w:val="00747D51"/>
    <w:rsid w:val="00747D65"/>
    <w:rsid w:val="00747E8D"/>
    <w:rsid w:val="00747FD3"/>
    <w:rsid w:val="007500DC"/>
    <w:rsid w:val="00750116"/>
    <w:rsid w:val="0075011A"/>
    <w:rsid w:val="0075014F"/>
    <w:rsid w:val="007502B7"/>
    <w:rsid w:val="007504E2"/>
    <w:rsid w:val="00750591"/>
    <w:rsid w:val="007507AF"/>
    <w:rsid w:val="007507D3"/>
    <w:rsid w:val="0075088F"/>
    <w:rsid w:val="00750C86"/>
    <w:rsid w:val="00750D65"/>
    <w:rsid w:val="00750E13"/>
    <w:rsid w:val="00751131"/>
    <w:rsid w:val="00751158"/>
    <w:rsid w:val="007511FF"/>
    <w:rsid w:val="0075139C"/>
    <w:rsid w:val="007513CF"/>
    <w:rsid w:val="007514D5"/>
    <w:rsid w:val="00751597"/>
    <w:rsid w:val="007515CF"/>
    <w:rsid w:val="007517AD"/>
    <w:rsid w:val="0075192D"/>
    <w:rsid w:val="00751B4E"/>
    <w:rsid w:val="00751BD8"/>
    <w:rsid w:val="00751C18"/>
    <w:rsid w:val="00751CDA"/>
    <w:rsid w:val="00751CF0"/>
    <w:rsid w:val="00751DCC"/>
    <w:rsid w:val="00751E9D"/>
    <w:rsid w:val="00752025"/>
    <w:rsid w:val="00752041"/>
    <w:rsid w:val="007520F1"/>
    <w:rsid w:val="0075211F"/>
    <w:rsid w:val="0075213E"/>
    <w:rsid w:val="007524EC"/>
    <w:rsid w:val="00752528"/>
    <w:rsid w:val="007525B5"/>
    <w:rsid w:val="0075265D"/>
    <w:rsid w:val="007526EC"/>
    <w:rsid w:val="007527B9"/>
    <w:rsid w:val="00752927"/>
    <w:rsid w:val="00752B32"/>
    <w:rsid w:val="00752BA2"/>
    <w:rsid w:val="00752C7B"/>
    <w:rsid w:val="00752D1D"/>
    <w:rsid w:val="00752E67"/>
    <w:rsid w:val="00752E6C"/>
    <w:rsid w:val="0075304D"/>
    <w:rsid w:val="007531D1"/>
    <w:rsid w:val="007531DB"/>
    <w:rsid w:val="007531F7"/>
    <w:rsid w:val="007532E2"/>
    <w:rsid w:val="007533B6"/>
    <w:rsid w:val="00753413"/>
    <w:rsid w:val="00753445"/>
    <w:rsid w:val="00753481"/>
    <w:rsid w:val="007534BA"/>
    <w:rsid w:val="00753557"/>
    <w:rsid w:val="00753703"/>
    <w:rsid w:val="0075374F"/>
    <w:rsid w:val="007537A2"/>
    <w:rsid w:val="007537C7"/>
    <w:rsid w:val="0075382B"/>
    <w:rsid w:val="0075382E"/>
    <w:rsid w:val="007538CB"/>
    <w:rsid w:val="00753A39"/>
    <w:rsid w:val="00753B3C"/>
    <w:rsid w:val="00753C54"/>
    <w:rsid w:val="00753E01"/>
    <w:rsid w:val="00753E0F"/>
    <w:rsid w:val="00754067"/>
    <w:rsid w:val="00754183"/>
    <w:rsid w:val="0075419B"/>
    <w:rsid w:val="00754202"/>
    <w:rsid w:val="007542C3"/>
    <w:rsid w:val="00754382"/>
    <w:rsid w:val="00754388"/>
    <w:rsid w:val="0075484D"/>
    <w:rsid w:val="007548E9"/>
    <w:rsid w:val="00754CEB"/>
    <w:rsid w:val="00754ED2"/>
    <w:rsid w:val="00754F84"/>
    <w:rsid w:val="00754FA5"/>
    <w:rsid w:val="00755079"/>
    <w:rsid w:val="00755099"/>
    <w:rsid w:val="00755160"/>
    <w:rsid w:val="007551A4"/>
    <w:rsid w:val="00755237"/>
    <w:rsid w:val="007553E6"/>
    <w:rsid w:val="00755513"/>
    <w:rsid w:val="00755541"/>
    <w:rsid w:val="00755555"/>
    <w:rsid w:val="007555DE"/>
    <w:rsid w:val="0075561F"/>
    <w:rsid w:val="00755728"/>
    <w:rsid w:val="00755779"/>
    <w:rsid w:val="007557E1"/>
    <w:rsid w:val="00755873"/>
    <w:rsid w:val="007558CA"/>
    <w:rsid w:val="00755A45"/>
    <w:rsid w:val="00755AC7"/>
    <w:rsid w:val="00755C6A"/>
    <w:rsid w:val="00755DA8"/>
    <w:rsid w:val="00756034"/>
    <w:rsid w:val="00756080"/>
    <w:rsid w:val="00756174"/>
    <w:rsid w:val="0075625A"/>
    <w:rsid w:val="007564AE"/>
    <w:rsid w:val="0075653C"/>
    <w:rsid w:val="007566FF"/>
    <w:rsid w:val="0075681A"/>
    <w:rsid w:val="007568F1"/>
    <w:rsid w:val="007569D2"/>
    <w:rsid w:val="00756A07"/>
    <w:rsid w:val="00756B21"/>
    <w:rsid w:val="00756CB2"/>
    <w:rsid w:val="00756DF9"/>
    <w:rsid w:val="00756E1D"/>
    <w:rsid w:val="00756E4E"/>
    <w:rsid w:val="00756F3C"/>
    <w:rsid w:val="00756F82"/>
    <w:rsid w:val="00757001"/>
    <w:rsid w:val="00757032"/>
    <w:rsid w:val="0075745D"/>
    <w:rsid w:val="007575A7"/>
    <w:rsid w:val="00757781"/>
    <w:rsid w:val="00757787"/>
    <w:rsid w:val="00757900"/>
    <w:rsid w:val="007579EA"/>
    <w:rsid w:val="00757B30"/>
    <w:rsid w:val="00757FD5"/>
    <w:rsid w:val="00760051"/>
    <w:rsid w:val="00760100"/>
    <w:rsid w:val="0076012B"/>
    <w:rsid w:val="00760378"/>
    <w:rsid w:val="0076049B"/>
    <w:rsid w:val="0076060F"/>
    <w:rsid w:val="00760763"/>
    <w:rsid w:val="0076088B"/>
    <w:rsid w:val="0076092D"/>
    <w:rsid w:val="00760971"/>
    <w:rsid w:val="00760A27"/>
    <w:rsid w:val="00760B17"/>
    <w:rsid w:val="00760B23"/>
    <w:rsid w:val="00760BF4"/>
    <w:rsid w:val="00760C47"/>
    <w:rsid w:val="00760E57"/>
    <w:rsid w:val="00761038"/>
    <w:rsid w:val="00761386"/>
    <w:rsid w:val="0076148F"/>
    <w:rsid w:val="00761677"/>
    <w:rsid w:val="007616D3"/>
    <w:rsid w:val="007616DE"/>
    <w:rsid w:val="0076185F"/>
    <w:rsid w:val="0076189A"/>
    <w:rsid w:val="007618C0"/>
    <w:rsid w:val="00761925"/>
    <w:rsid w:val="00761A22"/>
    <w:rsid w:val="00761B2E"/>
    <w:rsid w:val="00761D77"/>
    <w:rsid w:val="00761EF4"/>
    <w:rsid w:val="00761F15"/>
    <w:rsid w:val="00761F25"/>
    <w:rsid w:val="00761F90"/>
    <w:rsid w:val="00762098"/>
    <w:rsid w:val="007620BE"/>
    <w:rsid w:val="00762133"/>
    <w:rsid w:val="007621B0"/>
    <w:rsid w:val="00762236"/>
    <w:rsid w:val="00762251"/>
    <w:rsid w:val="0076244A"/>
    <w:rsid w:val="00762B00"/>
    <w:rsid w:val="00762C10"/>
    <w:rsid w:val="00762D89"/>
    <w:rsid w:val="00762E35"/>
    <w:rsid w:val="00762EBC"/>
    <w:rsid w:val="00762F6F"/>
    <w:rsid w:val="00762FE0"/>
    <w:rsid w:val="0076312A"/>
    <w:rsid w:val="007632FD"/>
    <w:rsid w:val="00763340"/>
    <w:rsid w:val="0076365D"/>
    <w:rsid w:val="00763796"/>
    <w:rsid w:val="007637B2"/>
    <w:rsid w:val="00763882"/>
    <w:rsid w:val="0076389B"/>
    <w:rsid w:val="0076399D"/>
    <w:rsid w:val="00763A7F"/>
    <w:rsid w:val="00763C51"/>
    <w:rsid w:val="00763C64"/>
    <w:rsid w:val="00763D60"/>
    <w:rsid w:val="00763D9C"/>
    <w:rsid w:val="00763DED"/>
    <w:rsid w:val="007642CA"/>
    <w:rsid w:val="007643B9"/>
    <w:rsid w:val="00764480"/>
    <w:rsid w:val="00764554"/>
    <w:rsid w:val="00764666"/>
    <w:rsid w:val="0076467E"/>
    <w:rsid w:val="00764759"/>
    <w:rsid w:val="00764848"/>
    <w:rsid w:val="00764994"/>
    <w:rsid w:val="007649B6"/>
    <w:rsid w:val="00764A3D"/>
    <w:rsid w:val="00764A5C"/>
    <w:rsid w:val="00764ACC"/>
    <w:rsid w:val="00764AD3"/>
    <w:rsid w:val="00764D9A"/>
    <w:rsid w:val="00764F1B"/>
    <w:rsid w:val="0076503F"/>
    <w:rsid w:val="007651B7"/>
    <w:rsid w:val="007651DE"/>
    <w:rsid w:val="0076526A"/>
    <w:rsid w:val="00765306"/>
    <w:rsid w:val="007653C7"/>
    <w:rsid w:val="00765441"/>
    <w:rsid w:val="0076567B"/>
    <w:rsid w:val="007656F4"/>
    <w:rsid w:val="0076588B"/>
    <w:rsid w:val="007658B4"/>
    <w:rsid w:val="0076590F"/>
    <w:rsid w:val="0076592E"/>
    <w:rsid w:val="0076594B"/>
    <w:rsid w:val="00765A21"/>
    <w:rsid w:val="00765A84"/>
    <w:rsid w:val="00765CAE"/>
    <w:rsid w:val="007660A8"/>
    <w:rsid w:val="0076638C"/>
    <w:rsid w:val="007663BD"/>
    <w:rsid w:val="0076642D"/>
    <w:rsid w:val="007664E9"/>
    <w:rsid w:val="00766506"/>
    <w:rsid w:val="007665BA"/>
    <w:rsid w:val="007666EF"/>
    <w:rsid w:val="0076670C"/>
    <w:rsid w:val="00766825"/>
    <w:rsid w:val="00766858"/>
    <w:rsid w:val="00766874"/>
    <w:rsid w:val="007668D5"/>
    <w:rsid w:val="00766A15"/>
    <w:rsid w:val="00766B32"/>
    <w:rsid w:val="00766D18"/>
    <w:rsid w:val="00766FE8"/>
    <w:rsid w:val="00767405"/>
    <w:rsid w:val="00767414"/>
    <w:rsid w:val="007674FF"/>
    <w:rsid w:val="0076750A"/>
    <w:rsid w:val="00767537"/>
    <w:rsid w:val="007677C9"/>
    <w:rsid w:val="00767867"/>
    <w:rsid w:val="0076792A"/>
    <w:rsid w:val="00767B09"/>
    <w:rsid w:val="00767EEE"/>
    <w:rsid w:val="00767F79"/>
    <w:rsid w:val="00767FB4"/>
    <w:rsid w:val="00770046"/>
    <w:rsid w:val="00770070"/>
    <w:rsid w:val="007700F6"/>
    <w:rsid w:val="007700F7"/>
    <w:rsid w:val="00770104"/>
    <w:rsid w:val="00770153"/>
    <w:rsid w:val="007701B9"/>
    <w:rsid w:val="007702B7"/>
    <w:rsid w:val="007702E9"/>
    <w:rsid w:val="0077032D"/>
    <w:rsid w:val="0077047B"/>
    <w:rsid w:val="0077065D"/>
    <w:rsid w:val="007707D3"/>
    <w:rsid w:val="00770A1B"/>
    <w:rsid w:val="00770AF5"/>
    <w:rsid w:val="00770AFC"/>
    <w:rsid w:val="00770BD2"/>
    <w:rsid w:val="00770C7A"/>
    <w:rsid w:val="00770DE3"/>
    <w:rsid w:val="00770E17"/>
    <w:rsid w:val="00770E30"/>
    <w:rsid w:val="00770E64"/>
    <w:rsid w:val="00770F95"/>
    <w:rsid w:val="00771050"/>
    <w:rsid w:val="00771104"/>
    <w:rsid w:val="00771130"/>
    <w:rsid w:val="00771172"/>
    <w:rsid w:val="007711B7"/>
    <w:rsid w:val="007711CC"/>
    <w:rsid w:val="0077124A"/>
    <w:rsid w:val="007713F6"/>
    <w:rsid w:val="00771419"/>
    <w:rsid w:val="00771481"/>
    <w:rsid w:val="00771486"/>
    <w:rsid w:val="007715AD"/>
    <w:rsid w:val="007716D5"/>
    <w:rsid w:val="007717E7"/>
    <w:rsid w:val="0077186C"/>
    <w:rsid w:val="0077189A"/>
    <w:rsid w:val="00771901"/>
    <w:rsid w:val="00771A2D"/>
    <w:rsid w:val="00771ACB"/>
    <w:rsid w:val="00771C34"/>
    <w:rsid w:val="00771C7B"/>
    <w:rsid w:val="00771E22"/>
    <w:rsid w:val="00771ED0"/>
    <w:rsid w:val="00771EF8"/>
    <w:rsid w:val="00771F3C"/>
    <w:rsid w:val="007720AE"/>
    <w:rsid w:val="00772108"/>
    <w:rsid w:val="0077218C"/>
    <w:rsid w:val="00772240"/>
    <w:rsid w:val="00772292"/>
    <w:rsid w:val="007722B5"/>
    <w:rsid w:val="007722BC"/>
    <w:rsid w:val="0077242E"/>
    <w:rsid w:val="0077257B"/>
    <w:rsid w:val="00772621"/>
    <w:rsid w:val="0077289B"/>
    <w:rsid w:val="00772915"/>
    <w:rsid w:val="0077297E"/>
    <w:rsid w:val="00772B2E"/>
    <w:rsid w:val="00772B8F"/>
    <w:rsid w:val="00772C9B"/>
    <w:rsid w:val="00772CDC"/>
    <w:rsid w:val="00772D37"/>
    <w:rsid w:val="00772E62"/>
    <w:rsid w:val="00772E85"/>
    <w:rsid w:val="00772FB7"/>
    <w:rsid w:val="00773002"/>
    <w:rsid w:val="00773164"/>
    <w:rsid w:val="0077321B"/>
    <w:rsid w:val="007732A2"/>
    <w:rsid w:val="00773354"/>
    <w:rsid w:val="007733A6"/>
    <w:rsid w:val="007733E4"/>
    <w:rsid w:val="0077369A"/>
    <w:rsid w:val="007736E4"/>
    <w:rsid w:val="0077376F"/>
    <w:rsid w:val="00773794"/>
    <w:rsid w:val="0077382E"/>
    <w:rsid w:val="00773A2D"/>
    <w:rsid w:val="00773E7D"/>
    <w:rsid w:val="00773F22"/>
    <w:rsid w:val="00773FD0"/>
    <w:rsid w:val="007740EA"/>
    <w:rsid w:val="0077413C"/>
    <w:rsid w:val="0077434D"/>
    <w:rsid w:val="007743B8"/>
    <w:rsid w:val="0077444A"/>
    <w:rsid w:val="00774458"/>
    <w:rsid w:val="007744D0"/>
    <w:rsid w:val="00774709"/>
    <w:rsid w:val="00774714"/>
    <w:rsid w:val="0077475F"/>
    <w:rsid w:val="00774773"/>
    <w:rsid w:val="00774795"/>
    <w:rsid w:val="00774824"/>
    <w:rsid w:val="00774838"/>
    <w:rsid w:val="007748AA"/>
    <w:rsid w:val="007748B7"/>
    <w:rsid w:val="007748C9"/>
    <w:rsid w:val="0077494E"/>
    <w:rsid w:val="00774962"/>
    <w:rsid w:val="00774A41"/>
    <w:rsid w:val="00774AD3"/>
    <w:rsid w:val="00774C0C"/>
    <w:rsid w:val="00774C79"/>
    <w:rsid w:val="00774C7C"/>
    <w:rsid w:val="00774CAA"/>
    <w:rsid w:val="00774DE8"/>
    <w:rsid w:val="00774ED3"/>
    <w:rsid w:val="00774F0A"/>
    <w:rsid w:val="00774F2F"/>
    <w:rsid w:val="00774FD2"/>
    <w:rsid w:val="00775157"/>
    <w:rsid w:val="00775185"/>
    <w:rsid w:val="00775277"/>
    <w:rsid w:val="00775453"/>
    <w:rsid w:val="0077555E"/>
    <w:rsid w:val="00775570"/>
    <w:rsid w:val="0077558A"/>
    <w:rsid w:val="0077588C"/>
    <w:rsid w:val="00775919"/>
    <w:rsid w:val="00775968"/>
    <w:rsid w:val="00775B4B"/>
    <w:rsid w:val="00775B4C"/>
    <w:rsid w:val="00775E24"/>
    <w:rsid w:val="00775F22"/>
    <w:rsid w:val="0077603B"/>
    <w:rsid w:val="007760C4"/>
    <w:rsid w:val="007760FD"/>
    <w:rsid w:val="00776154"/>
    <w:rsid w:val="00776176"/>
    <w:rsid w:val="007761ED"/>
    <w:rsid w:val="00776205"/>
    <w:rsid w:val="00776252"/>
    <w:rsid w:val="00776380"/>
    <w:rsid w:val="00776518"/>
    <w:rsid w:val="007765E6"/>
    <w:rsid w:val="007767A6"/>
    <w:rsid w:val="007767C5"/>
    <w:rsid w:val="00776863"/>
    <w:rsid w:val="00776CAB"/>
    <w:rsid w:val="00776D5C"/>
    <w:rsid w:val="00776F0C"/>
    <w:rsid w:val="00776F12"/>
    <w:rsid w:val="00777057"/>
    <w:rsid w:val="007772E2"/>
    <w:rsid w:val="0077742E"/>
    <w:rsid w:val="00777843"/>
    <w:rsid w:val="00777C22"/>
    <w:rsid w:val="00777C8D"/>
    <w:rsid w:val="00777CDC"/>
    <w:rsid w:val="00777F83"/>
    <w:rsid w:val="00777F89"/>
    <w:rsid w:val="00780135"/>
    <w:rsid w:val="0078017C"/>
    <w:rsid w:val="007801AF"/>
    <w:rsid w:val="0078023B"/>
    <w:rsid w:val="00780318"/>
    <w:rsid w:val="0078041C"/>
    <w:rsid w:val="0078043C"/>
    <w:rsid w:val="007804DA"/>
    <w:rsid w:val="007807DF"/>
    <w:rsid w:val="00780821"/>
    <w:rsid w:val="007808A3"/>
    <w:rsid w:val="0078095D"/>
    <w:rsid w:val="007809ED"/>
    <w:rsid w:val="00780ABD"/>
    <w:rsid w:val="00780B71"/>
    <w:rsid w:val="00780B92"/>
    <w:rsid w:val="00780BC8"/>
    <w:rsid w:val="00780C4A"/>
    <w:rsid w:val="00780C64"/>
    <w:rsid w:val="00780D34"/>
    <w:rsid w:val="00780E36"/>
    <w:rsid w:val="00780F29"/>
    <w:rsid w:val="00781312"/>
    <w:rsid w:val="007814A3"/>
    <w:rsid w:val="0078151C"/>
    <w:rsid w:val="0078161E"/>
    <w:rsid w:val="0078176D"/>
    <w:rsid w:val="00781853"/>
    <w:rsid w:val="00781A13"/>
    <w:rsid w:val="00781B0A"/>
    <w:rsid w:val="00781B13"/>
    <w:rsid w:val="00781B9E"/>
    <w:rsid w:val="00781C7F"/>
    <w:rsid w:val="00781D2F"/>
    <w:rsid w:val="00781E98"/>
    <w:rsid w:val="00781EC1"/>
    <w:rsid w:val="00781EDF"/>
    <w:rsid w:val="00782176"/>
    <w:rsid w:val="007821D4"/>
    <w:rsid w:val="007822B0"/>
    <w:rsid w:val="0078239D"/>
    <w:rsid w:val="00782415"/>
    <w:rsid w:val="00782578"/>
    <w:rsid w:val="00782683"/>
    <w:rsid w:val="007826F4"/>
    <w:rsid w:val="0078279E"/>
    <w:rsid w:val="0078289E"/>
    <w:rsid w:val="0078295E"/>
    <w:rsid w:val="00782A6E"/>
    <w:rsid w:val="00782BDA"/>
    <w:rsid w:val="00782C50"/>
    <w:rsid w:val="00782D29"/>
    <w:rsid w:val="00782DD7"/>
    <w:rsid w:val="00782DFB"/>
    <w:rsid w:val="00782E05"/>
    <w:rsid w:val="00782E73"/>
    <w:rsid w:val="00783037"/>
    <w:rsid w:val="007830DF"/>
    <w:rsid w:val="00783144"/>
    <w:rsid w:val="0078318C"/>
    <w:rsid w:val="007831DC"/>
    <w:rsid w:val="00783214"/>
    <w:rsid w:val="007832A7"/>
    <w:rsid w:val="0078336D"/>
    <w:rsid w:val="007833FA"/>
    <w:rsid w:val="00783591"/>
    <w:rsid w:val="00783A3E"/>
    <w:rsid w:val="00783B70"/>
    <w:rsid w:val="00783D33"/>
    <w:rsid w:val="00783E3E"/>
    <w:rsid w:val="00783E4E"/>
    <w:rsid w:val="00783FCB"/>
    <w:rsid w:val="00784054"/>
    <w:rsid w:val="00784139"/>
    <w:rsid w:val="00784293"/>
    <w:rsid w:val="00784340"/>
    <w:rsid w:val="007843ED"/>
    <w:rsid w:val="0078440B"/>
    <w:rsid w:val="00784543"/>
    <w:rsid w:val="007845E1"/>
    <w:rsid w:val="00784703"/>
    <w:rsid w:val="00784766"/>
    <w:rsid w:val="007847DF"/>
    <w:rsid w:val="00784815"/>
    <w:rsid w:val="00784984"/>
    <w:rsid w:val="00784A8C"/>
    <w:rsid w:val="00784C00"/>
    <w:rsid w:val="00784C6F"/>
    <w:rsid w:val="00784C90"/>
    <w:rsid w:val="00784F04"/>
    <w:rsid w:val="00784F32"/>
    <w:rsid w:val="00785414"/>
    <w:rsid w:val="0078545B"/>
    <w:rsid w:val="00785528"/>
    <w:rsid w:val="00785588"/>
    <w:rsid w:val="00785609"/>
    <w:rsid w:val="0078586E"/>
    <w:rsid w:val="00785AA1"/>
    <w:rsid w:val="00785C7A"/>
    <w:rsid w:val="00785E92"/>
    <w:rsid w:val="00785F0F"/>
    <w:rsid w:val="00785F7F"/>
    <w:rsid w:val="00785F8D"/>
    <w:rsid w:val="007860DF"/>
    <w:rsid w:val="0078613D"/>
    <w:rsid w:val="007861BA"/>
    <w:rsid w:val="0078625E"/>
    <w:rsid w:val="007862D9"/>
    <w:rsid w:val="00786408"/>
    <w:rsid w:val="0078641A"/>
    <w:rsid w:val="007864B5"/>
    <w:rsid w:val="007866DA"/>
    <w:rsid w:val="0078672B"/>
    <w:rsid w:val="00786893"/>
    <w:rsid w:val="007868D7"/>
    <w:rsid w:val="007869DC"/>
    <w:rsid w:val="00786A1B"/>
    <w:rsid w:val="00786B40"/>
    <w:rsid w:val="00786C54"/>
    <w:rsid w:val="00786E09"/>
    <w:rsid w:val="00786F2F"/>
    <w:rsid w:val="00786F87"/>
    <w:rsid w:val="00786FFC"/>
    <w:rsid w:val="00787144"/>
    <w:rsid w:val="00787157"/>
    <w:rsid w:val="00787206"/>
    <w:rsid w:val="00787443"/>
    <w:rsid w:val="0078746A"/>
    <w:rsid w:val="00787512"/>
    <w:rsid w:val="007875C2"/>
    <w:rsid w:val="007875F6"/>
    <w:rsid w:val="00787655"/>
    <w:rsid w:val="0078769A"/>
    <w:rsid w:val="007876DF"/>
    <w:rsid w:val="0078777A"/>
    <w:rsid w:val="00787925"/>
    <w:rsid w:val="00787A17"/>
    <w:rsid w:val="00787A31"/>
    <w:rsid w:val="00787ACE"/>
    <w:rsid w:val="00787B82"/>
    <w:rsid w:val="00787B87"/>
    <w:rsid w:val="00787D9C"/>
    <w:rsid w:val="00787E26"/>
    <w:rsid w:val="00787E47"/>
    <w:rsid w:val="00787EE9"/>
    <w:rsid w:val="00787F9C"/>
    <w:rsid w:val="00787FB9"/>
    <w:rsid w:val="00787FEA"/>
    <w:rsid w:val="0079012B"/>
    <w:rsid w:val="007901CD"/>
    <w:rsid w:val="007901E4"/>
    <w:rsid w:val="007901EA"/>
    <w:rsid w:val="0079036A"/>
    <w:rsid w:val="00790386"/>
    <w:rsid w:val="0079048D"/>
    <w:rsid w:val="007904F7"/>
    <w:rsid w:val="007905B3"/>
    <w:rsid w:val="007905BC"/>
    <w:rsid w:val="007906BC"/>
    <w:rsid w:val="007909D1"/>
    <w:rsid w:val="00790A22"/>
    <w:rsid w:val="00790A26"/>
    <w:rsid w:val="00790A29"/>
    <w:rsid w:val="00790A6E"/>
    <w:rsid w:val="00790B52"/>
    <w:rsid w:val="00790C31"/>
    <w:rsid w:val="00790D8B"/>
    <w:rsid w:val="00790E34"/>
    <w:rsid w:val="00790EF3"/>
    <w:rsid w:val="00790F31"/>
    <w:rsid w:val="00790FEB"/>
    <w:rsid w:val="00791205"/>
    <w:rsid w:val="0079123C"/>
    <w:rsid w:val="0079126D"/>
    <w:rsid w:val="00791499"/>
    <w:rsid w:val="0079149E"/>
    <w:rsid w:val="00791519"/>
    <w:rsid w:val="007917C8"/>
    <w:rsid w:val="007917E3"/>
    <w:rsid w:val="00791852"/>
    <w:rsid w:val="00791944"/>
    <w:rsid w:val="00791A2A"/>
    <w:rsid w:val="00791A3D"/>
    <w:rsid w:val="00791DC4"/>
    <w:rsid w:val="00791E43"/>
    <w:rsid w:val="00791E4E"/>
    <w:rsid w:val="00791E5B"/>
    <w:rsid w:val="00791F19"/>
    <w:rsid w:val="00791F5D"/>
    <w:rsid w:val="00791FD8"/>
    <w:rsid w:val="00792067"/>
    <w:rsid w:val="0079216D"/>
    <w:rsid w:val="007921F4"/>
    <w:rsid w:val="00792402"/>
    <w:rsid w:val="007928EA"/>
    <w:rsid w:val="0079299E"/>
    <w:rsid w:val="00792A48"/>
    <w:rsid w:val="00792A9E"/>
    <w:rsid w:val="00792AA5"/>
    <w:rsid w:val="00792BF0"/>
    <w:rsid w:val="00792D21"/>
    <w:rsid w:val="00792D45"/>
    <w:rsid w:val="00792EE3"/>
    <w:rsid w:val="007932CF"/>
    <w:rsid w:val="007932D2"/>
    <w:rsid w:val="00793368"/>
    <w:rsid w:val="00793392"/>
    <w:rsid w:val="00793393"/>
    <w:rsid w:val="00793545"/>
    <w:rsid w:val="00793581"/>
    <w:rsid w:val="007935EE"/>
    <w:rsid w:val="007938DF"/>
    <w:rsid w:val="00793970"/>
    <w:rsid w:val="00793984"/>
    <w:rsid w:val="00793AC8"/>
    <w:rsid w:val="00793AF9"/>
    <w:rsid w:val="00793BDB"/>
    <w:rsid w:val="00793BF0"/>
    <w:rsid w:val="00793D3C"/>
    <w:rsid w:val="00793D71"/>
    <w:rsid w:val="00793FB5"/>
    <w:rsid w:val="007945B2"/>
    <w:rsid w:val="007945C8"/>
    <w:rsid w:val="00794692"/>
    <w:rsid w:val="0079472D"/>
    <w:rsid w:val="00794915"/>
    <w:rsid w:val="00794C76"/>
    <w:rsid w:val="00794D63"/>
    <w:rsid w:val="00794DCA"/>
    <w:rsid w:val="00794F22"/>
    <w:rsid w:val="00794F71"/>
    <w:rsid w:val="007950A2"/>
    <w:rsid w:val="007952C0"/>
    <w:rsid w:val="007952F8"/>
    <w:rsid w:val="00795407"/>
    <w:rsid w:val="00795432"/>
    <w:rsid w:val="0079560B"/>
    <w:rsid w:val="00795845"/>
    <w:rsid w:val="00795A9F"/>
    <w:rsid w:val="00795C3B"/>
    <w:rsid w:val="00795D0B"/>
    <w:rsid w:val="0079603B"/>
    <w:rsid w:val="00796190"/>
    <w:rsid w:val="00796191"/>
    <w:rsid w:val="0079619B"/>
    <w:rsid w:val="007961C8"/>
    <w:rsid w:val="0079632A"/>
    <w:rsid w:val="0079648C"/>
    <w:rsid w:val="007964E7"/>
    <w:rsid w:val="00796538"/>
    <w:rsid w:val="00796568"/>
    <w:rsid w:val="007965BF"/>
    <w:rsid w:val="0079690B"/>
    <w:rsid w:val="00796966"/>
    <w:rsid w:val="007969FB"/>
    <w:rsid w:val="00796A99"/>
    <w:rsid w:val="00796B25"/>
    <w:rsid w:val="00796B44"/>
    <w:rsid w:val="00796D34"/>
    <w:rsid w:val="00796ED8"/>
    <w:rsid w:val="00796EDC"/>
    <w:rsid w:val="0079706C"/>
    <w:rsid w:val="007971CB"/>
    <w:rsid w:val="0079729A"/>
    <w:rsid w:val="0079740A"/>
    <w:rsid w:val="007975E3"/>
    <w:rsid w:val="007975E7"/>
    <w:rsid w:val="00797700"/>
    <w:rsid w:val="007977AA"/>
    <w:rsid w:val="007977CA"/>
    <w:rsid w:val="00797839"/>
    <w:rsid w:val="007978D7"/>
    <w:rsid w:val="00797956"/>
    <w:rsid w:val="00797ACD"/>
    <w:rsid w:val="00797BCA"/>
    <w:rsid w:val="00797BFA"/>
    <w:rsid w:val="00797D66"/>
    <w:rsid w:val="00797E3A"/>
    <w:rsid w:val="00797E68"/>
    <w:rsid w:val="00797F0C"/>
    <w:rsid w:val="007A01A5"/>
    <w:rsid w:val="007A01F8"/>
    <w:rsid w:val="007A0359"/>
    <w:rsid w:val="007A036E"/>
    <w:rsid w:val="007A0522"/>
    <w:rsid w:val="007A0740"/>
    <w:rsid w:val="007A077C"/>
    <w:rsid w:val="007A0966"/>
    <w:rsid w:val="007A0A9F"/>
    <w:rsid w:val="007A0ADF"/>
    <w:rsid w:val="007A0B4C"/>
    <w:rsid w:val="007A0BAB"/>
    <w:rsid w:val="007A0BEC"/>
    <w:rsid w:val="007A0C36"/>
    <w:rsid w:val="007A0CB8"/>
    <w:rsid w:val="007A0D1C"/>
    <w:rsid w:val="007A0E75"/>
    <w:rsid w:val="007A0F18"/>
    <w:rsid w:val="007A0F53"/>
    <w:rsid w:val="007A1073"/>
    <w:rsid w:val="007A10B6"/>
    <w:rsid w:val="007A1103"/>
    <w:rsid w:val="007A114B"/>
    <w:rsid w:val="007A1187"/>
    <w:rsid w:val="007A1336"/>
    <w:rsid w:val="007A1386"/>
    <w:rsid w:val="007A162D"/>
    <w:rsid w:val="007A174A"/>
    <w:rsid w:val="007A1855"/>
    <w:rsid w:val="007A18E5"/>
    <w:rsid w:val="007A18FE"/>
    <w:rsid w:val="007A198B"/>
    <w:rsid w:val="007A19C0"/>
    <w:rsid w:val="007A1A3B"/>
    <w:rsid w:val="007A1A67"/>
    <w:rsid w:val="007A1CB1"/>
    <w:rsid w:val="007A1CDE"/>
    <w:rsid w:val="007A1D13"/>
    <w:rsid w:val="007A1EDD"/>
    <w:rsid w:val="007A1F87"/>
    <w:rsid w:val="007A2192"/>
    <w:rsid w:val="007A223E"/>
    <w:rsid w:val="007A2310"/>
    <w:rsid w:val="007A2570"/>
    <w:rsid w:val="007A2602"/>
    <w:rsid w:val="007A2685"/>
    <w:rsid w:val="007A26C5"/>
    <w:rsid w:val="007A27F7"/>
    <w:rsid w:val="007A2970"/>
    <w:rsid w:val="007A2AA9"/>
    <w:rsid w:val="007A2B7E"/>
    <w:rsid w:val="007A2C9D"/>
    <w:rsid w:val="007A3060"/>
    <w:rsid w:val="007A3119"/>
    <w:rsid w:val="007A3144"/>
    <w:rsid w:val="007A314E"/>
    <w:rsid w:val="007A3263"/>
    <w:rsid w:val="007A32C7"/>
    <w:rsid w:val="007A32E5"/>
    <w:rsid w:val="007A33EB"/>
    <w:rsid w:val="007A3400"/>
    <w:rsid w:val="007A3438"/>
    <w:rsid w:val="007A3444"/>
    <w:rsid w:val="007A3546"/>
    <w:rsid w:val="007A378B"/>
    <w:rsid w:val="007A3869"/>
    <w:rsid w:val="007A38BF"/>
    <w:rsid w:val="007A3915"/>
    <w:rsid w:val="007A395E"/>
    <w:rsid w:val="007A3AF4"/>
    <w:rsid w:val="007A3C6F"/>
    <w:rsid w:val="007A3EA8"/>
    <w:rsid w:val="007A3EF1"/>
    <w:rsid w:val="007A4089"/>
    <w:rsid w:val="007A412F"/>
    <w:rsid w:val="007A42DB"/>
    <w:rsid w:val="007A43E3"/>
    <w:rsid w:val="007A4575"/>
    <w:rsid w:val="007A4584"/>
    <w:rsid w:val="007A462D"/>
    <w:rsid w:val="007A4696"/>
    <w:rsid w:val="007A469D"/>
    <w:rsid w:val="007A47D6"/>
    <w:rsid w:val="007A49B8"/>
    <w:rsid w:val="007A4A5C"/>
    <w:rsid w:val="007A4A78"/>
    <w:rsid w:val="007A4AC9"/>
    <w:rsid w:val="007A4ACA"/>
    <w:rsid w:val="007A4D49"/>
    <w:rsid w:val="007A50EE"/>
    <w:rsid w:val="007A525D"/>
    <w:rsid w:val="007A53DC"/>
    <w:rsid w:val="007A57EB"/>
    <w:rsid w:val="007A585C"/>
    <w:rsid w:val="007A587E"/>
    <w:rsid w:val="007A5910"/>
    <w:rsid w:val="007A5931"/>
    <w:rsid w:val="007A598B"/>
    <w:rsid w:val="007A5A1A"/>
    <w:rsid w:val="007A5AC2"/>
    <w:rsid w:val="007A5C4C"/>
    <w:rsid w:val="007A5CE7"/>
    <w:rsid w:val="007A5D21"/>
    <w:rsid w:val="007A5DF7"/>
    <w:rsid w:val="007A5E04"/>
    <w:rsid w:val="007A5E77"/>
    <w:rsid w:val="007A5F1B"/>
    <w:rsid w:val="007A5F45"/>
    <w:rsid w:val="007A6003"/>
    <w:rsid w:val="007A60D8"/>
    <w:rsid w:val="007A61F5"/>
    <w:rsid w:val="007A62A8"/>
    <w:rsid w:val="007A62B7"/>
    <w:rsid w:val="007A63C5"/>
    <w:rsid w:val="007A63DE"/>
    <w:rsid w:val="007A63FB"/>
    <w:rsid w:val="007A642A"/>
    <w:rsid w:val="007A64F5"/>
    <w:rsid w:val="007A656F"/>
    <w:rsid w:val="007A6625"/>
    <w:rsid w:val="007A6640"/>
    <w:rsid w:val="007A6730"/>
    <w:rsid w:val="007A674A"/>
    <w:rsid w:val="007A6764"/>
    <w:rsid w:val="007A6778"/>
    <w:rsid w:val="007A681C"/>
    <w:rsid w:val="007A68C7"/>
    <w:rsid w:val="007A690B"/>
    <w:rsid w:val="007A693C"/>
    <w:rsid w:val="007A6C4C"/>
    <w:rsid w:val="007A6D31"/>
    <w:rsid w:val="007A6E0A"/>
    <w:rsid w:val="007A6E6A"/>
    <w:rsid w:val="007A6ED1"/>
    <w:rsid w:val="007A6EF1"/>
    <w:rsid w:val="007A6F9E"/>
    <w:rsid w:val="007A6FA2"/>
    <w:rsid w:val="007A6FF8"/>
    <w:rsid w:val="007A7020"/>
    <w:rsid w:val="007A71B0"/>
    <w:rsid w:val="007A72A2"/>
    <w:rsid w:val="007A7324"/>
    <w:rsid w:val="007A73F8"/>
    <w:rsid w:val="007A7465"/>
    <w:rsid w:val="007A7562"/>
    <w:rsid w:val="007A7565"/>
    <w:rsid w:val="007A7567"/>
    <w:rsid w:val="007A77F1"/>
    <w:rsid w:val="007A7833"/>
    <w:rsid w:val="007A7924"/>
    <w:rsid w:val="007A7B0C"/>
    <w:rsid w:val="007A7B24"/>
    <w:rsid w:val="007A7BA2"/>
    <w:rsid w:val="007A7EEE"/>
    <w:rsid w:val="007A7FED"/>
    <w:rsid w:val="007B00BE"/>
    <w:rsid w:val="007B01BF"/>
    <w:rsid w:val="007B0243"/>
    <w:rsid w:val="007B0466"/>
    <w:rsid w:val="007B0472"/>
    <w:rsid w:val="007B07EE"/>
    <w:rsid w:val="007B0856"/>
    <w:rsid w:val="007B0932"/>
    <w:rsid w:val="007B0A2A"/>
    <w:rsid w:val="007B0D19"/>
    <w:rsid w:val="007B0DF4"/>
    <w:rsid w:val="007B0E91"/>
    <w:rsid w:val="007B0F0D"/>
    <w:rsid w:val="007B125F"/>
    <w:rsid w:val="007B12B8"/>
    <w:rsid w:val="007B130E"/>
    <w:rsid w:val="007B137A"/>
    <w:rsid w:val="007B1478"/>
    <w:rsid w:val="007B14CE"/>
    <w:rsid w:val="007B14DC"/>
    <w:rsid w:val="007B1748"/>
    <w:rsid w:val="007B18FD"/>
    <w:rsid w:val="007B1966"/>
    <w:rsid w:val="007B19A0"/>
    <w:rsid w:val="007B1A8F"/>
    <w:rsid w:val="007B1C61"/>
    <w:rsid w:val="007B1CB0"/>
    <w:rsid w:val="007B1E4F"/>
    <w:rsid w:val="007B1EDA"/>
    <w:rsid w:val="007B2043"/>
    <w:rsid w:val="007B2069"/>
    <w:rsid w:val="007B207C"/>
    <w:rsid w:val="007B20D3"/>
    <w:rsid w:val="007B2218"/>
    <w:rsid w:val="007B236B"/>
    <w:rsid w:val="007B24B4"/>
    <w:rsid w:val="007B2560"/>
    <w:rsid w:val="007B26A8"/>
    <w:rsid w:val="007B2749"/>
    <w:rsid w:val="007B2846"/>
    <w:rsid w:val="007B2AED"/>
    <w:rsid w:val="007B2D07"/>
    <w:rsid w:val="007B2D85"/>
    <w:rsid w:val="007B2F59"/>
    <w:rsid w:val="007B3054"/>
    <w:rsid w:val="007B3057"/>
    <w:rsid w:val="007B30B9"/>
    <w:rsid w:val="007B3302"/>
    <w:rsid w:val="007B3306"/>
    <w:rsid w:val="007B33AE"/>
    <w:rsid w:val="007B3483"/>
    <w:rsid w:val="007B350F"/>
    <w:rsid w:val="007B3642"/>
    <w:rsid w:val="007B36D2"/>
    <w:rsid w:val="007B36E6"/>
    <w:rsid w:val="007B38C5"/>
    <w:rsid w:val="007B394D"/>
    <w:rsid w:val="007B3956"/>
    <w:rsid w:val="007B398E"/>
    <w:rsid w:val="007B3E54"/>
    <w:rsid w:val="007B3E96"/>
    <w:rsid w:val="007B3EE0"/>
    <w:rsid w:val="007B3F2D"/>
    <w:rsid w:val="007B3FAB"/>
    <w:rsid w:val="007B4036"/>
    <w:rsid w:val="007B4053"/>
    <w:rsid w:val="007B4185"/>
    <w:rsid w:val="007B4375"/>
    <w:rsid w:val="007B44C2"/>
    <w:rsid w:val="007B44CE"/>
    <w:rsid w:val="007B467A"/>
    <w:rsid w:val="007B471B"/>
    <w:rsid w:val="007B4748"/>
    <w:rsid w:val="007B4818"/>
    <w:rsid w:val="007B484A"/>
    <w:rsid w:val="007B49F0"/>
    <w:rsid w:val="007B4A6C"/>
    <w:rsid w:val="007B4A71"/>
    <w:rsid w:val="007B4DAB"/>
    <w:rsid w:val="007B4DC9"/>
    <w:rsid w:val="007B4DF7"/>
    <w:rsid w:val="007B4E5E"/>
    <w:rsid w:val="007B4EF1"/>
    <w:rsid w:val="007B4F8E"/>
    <w:rsid w:val="007B52AF"/>
    <w:rsid w:val="007B52DB"/>
    <w:rsid w:val="007B5698"/>
    <w:rsid w:val="007B584B"/>
    <w:rsid w:val="007B5897"/>
    <w:rsid w:val="007B58F1"/>
    <w:rsid w:val="007B5A0D"/>
    <w:rsid w:val="007B5A39"/>
    <w:rsid w:val="007B5B39"/>
    <w:rsid w:val="007B5B65"/>
    <w:rsid w:val="007B5C07"/>
    <w:rsid w:val="007B5DA1"/>
    <w:rsid w:val="007B5F91"/>
    <w:rsid w:val="007B5FA9"/>
    <w:rsid w:val="007B606D"/>
    <w:rsid w:val="007B63A4"/>
    <w:rsid w:val="007B645C"/>
    <w:rsid w:val="007B6505"/>
    <w:rsid w:val="007B6523"/>
    <w:rsid w:val="007B6555"/>
    <w:rsid w:val="007B6851"/>
    <w:rsid w:val="007B689C"/>
    <w:rsid w:val="007B6935"/>
    <w:rsid w:val="007B6964"/>
    <w:rsid w:val="007B6A84"/>
    <w:rsid w:val="007B6B7D"/>
    <w:rsid w:val="007B6C1F"/>
    <w:rsid w:val="007B6C70"/>
    <w:rsid w:val="007B6C97"/>
    <w:rsid w:val="007B6C99"/>
    <w:rsid w:val="007B6C9F"/>
    <w:rsid w:val="007B6E87"/>
    <w:rsid w:val="007B6ED8"/>
    <w:rsid w:val="007B6F7B"/>
    <w:rsid w:val="007B6FC5"/>
    <w:rsid w:val="007B6FD0"/>
    <w:rsid w:val="007B708D"/>
    <w:rsid w:val="007B71E2"/>
    <w:rsid w:val="007B727B"/>
    <w:rsid w:val="007B72FA"/>
    <w:rsid w:val="007B737D"/>
    <w:rsid w:val="007B741F"/>
    <w:rsid w:val="007B74A0"/>
    <w:rsid w:val="007B74D7"/>
    <w:rsid w:val="007B7535"/>
    <w:rsid w:val="007B7879"/>
    <w:rsid w:val="007B7BFF"/>
    <w:rsid w:val="007B7DDF"/>
    <w:rsid w:val="007B7ED1"/>
    <w:rsid w:val="007C0118"/>
    <w:rsid w:val="007C0183"/>
    <w:rsid w:val="007C027B"/>
    <w:rsid w:val="007C0382"/>
    <w:rsid w:val="007C03FB"/>
    <w:rsid w:val="007C0476"/>
    <w:rsid w:val="007C057E"/>
    <w:rsid w:val="007C05C9"/>
    <w:rsid w:val="007C0841"/>
    <w:rsid w:val="007C0859"/>
    <w:rsid w:val="007C0875"/>
    <w:rsid w:val="007C097B"/>
    <w:rsid w:val="007C0ABF"/>
    <w:rsid w:val="007C0AE5"/>
    <w:rsid w:val="007C0CBC"/>
    <w:rsid w:val="007C0CF0"/>
    <w:rsid w:val="007C0E95"/>
    <w:rsid w:val="007C0FDB"/>
    <w:rsid w:val="007C10F8"/>
    <w:rsid w:val="007C10FD"/>
    <w:rsid w:val="007C10FE"/>
    <w:rsid w:val="007C1126"/>
    <w:rsid w:val="007C11DB"/>
    <w:rsid w:val="007C125B"/>
    <w:rsid w:val="007C1277"/>
    <w:rsid w:val="007C12DE"/>
    <w:rsid w:val="007C134C"/>
    <w:rsid w:val="007C137F"/>
    <w:rsid w:val="007C1433"/>
    <w:rsid w:val="007C14D6"/>
    <w:rsid w:val="007C162B"/>
    <w:rsid w:val="007C17A6"/>
    <w:rsid w:val="007C17BE"/>
    <w:rsid w:val="007C18D4"/>
    <w:rsid w:val="007C1A76"/>
    <w:rsid w:val="007C1B1F"/>
    <w:rsid w:val="007C1C83"/>
    <w:rsid w:val="007C1C85"/>
    <w:rsid w:val="007C1D4A"/>
    <w:rsid w:val="007C1EBB"/>
    <w:rsid w:val="007C202C"/>
    <w:rsid w:val="007C2134"/>
    <w:rsid w:val="007C22D3"/>
    <w:rsid w:val="007C231E"/>
    <w:rsid w:val="007C2343"/>
    <w:rsid w:val="007C2397"/>
    <w:rsid w:val="007C24A7"/>
    <w:rsid w:val="007C2533"/>
    <w:rsid w:val="007C259D"/>
    <w:rsid w:val="007C2964"/>
    <w:rsid w:val="007C29A2"/>
    <w:rsid w:val="007C2CA8"/>
    <w:rsid w:val="007C2CBD"/>
    <w:rsid w:val="007C2CEC"/>
    <w:rsid w:val="007C2DD3"/>
    <w:rsid w:val="007C2DF4"/>
    <w:rsid w:val="007C2E44"/>
    <w:rsid w:val="007C2EA8"/>
    <w:rsid w:val="007C2EE4"/>
    <w:rsid w:val="007C317A"/>
    <w:rsid w:val="007C3365"/>
    <w:rsid w:val="007C33F4"/>
    <w:rsid w:val="007C34B4"/>
    <w:rsid w:val="007C3507"/>
    <w:rsid w:val="007C3568"/>
    <w:rsid w:val="007C367D"/>
    <w:rsid w:val="007C36DD"/>
    <w:rsid w:val="007C36DE"/>
    <w:rsid w:val="007C36E1"/>
    <w:rsid w:val="007C372B"/>
    <w:rsid w:val="007C387C"/>
    <w:rsid w:val="007C393C"/>
    <w:rsid w:val="007C393D"/>
    <w:rsid w:val="007C3966"/>
    <w:rsid w:val="007C3A54"/>
    <w:rsid w:val="007C3A59"/>
    <w:rsid w:val="007C3A81"/>
    <w:rsid w:val="007C3B1D"/>
    <w:rsid w:val="007C3B7D"/>
    <w:rsid w:val="007C3DF9"/>
    <w:rsid w:val="007C3E55"/>
    <w:rsid w:val="007C3E79"/>
    <w:rsid w:val="007C3ED3"/>
    <w:rsid w:val="007C429F"/>
    <w:rsid w:val="007C430E"/>
    <w:rsid w:val="007C4311"/>
    <w:rsid w:val="007C432B"/>
    <w:rsid w:val="007C43A4"/>
    <w:rsid w:val="007C4437"/>
    <w:rsid w:val="007C44BD"/>
    <w:rsid w:val="007C4EFC"/>
    <w:rsid w:val="007C4F88"/>
    <w:rsid w:val="007C5001"/>
    <w:rsid w:val="007C503F"/>
    <w:rsid w:val="007C5192"/>
    <w:rsid w:val="007C527D"/>
    <w:rsid w:val="007C53B2"/>
    <w:rsid w:val="007C53F4"/>
    <w:rsid w:val="007C556A"/>
    <w:rsid w:val="007C562A"/>
    <w:rsid w:val="007C56E8"/>
    <w:rsid w:val="007C57F3"/>
    <w:rsid w:val="007C58BA"/>
    <w:rsid w:val="007C5A84"/>
    <w:rsid w:val="007C5BAC"/>
    <w:rsid w:val="007C5CE9"/>
    <w:rsid w:val="007C5E41"/>
    <w:rsid w:val="007C5E4E"/>
    <w:rsid w:val="007C5F0A"/>
    <w:rsid w:val="007C5F2E"/>
    <w:rsid w:val="007C5F74"/>
    <w:rsid w:val="007C603A"/>
    <w:rsid w:val="007C61DC"/>
    <w:rsid w:val="007C62BB"/>
    <w:rsid w:val="007C630A"/>
    <w:rsid w:val="007C6322"/>
    <w:rsid w:val="007C63DC"/>
    <w:rsid w:val="007C65F7"/>
    <w:rsid w:val="007C6613"/>
    <w:rsid w:val="007C676E"/>
    <w:rsid w:val="007C684D"/>
    <w:rsid w:val="007C6859"/>
    <w:rsid w:val="007C6925"/>
    <w:rsid w:val="007C69B9"/>
    <w:rsid w:val="007C6AFC"/>
    <w:rsid w:val="007C6CB8"/>
    <w:rsid w:val="007C6D19"/>
    <w:rsid w:val="007C6EE1"/>
    <w:rsid w:val="007C6F0F"/>
    <w:rsid w:val="007C6F51"/>
    <w:rsid w:val="007C6FEB"/>
    <w:rsid w:val="007C708A"/>
    <w:rsid w:val="007C7161"/>
    <w:rsid w:val="007C71DF"/>
    <w:rsid w:val="007C7383"/>
    <w:rsid w:val="007C73A2"/>
    <w:rsid w:val="007C7608"/>
    <w:rsid w:val="007C76E5"/>
    <w:rsid w:val="007C775C"/>
    <w:rsid w:val="007C7790"/>
    <w:rsid w:val="007C7D3A"/>
    <w:rsid w:val="007C7ED9"/>
    <w:rsid w:val="007C7FD0"/>
    <w:rsid w:val="007D0062"/>
    <w:rsid w:val="007D01A1"/>
    <w:rsid w:val="007D0241"/>
    <w:rsid w:val="007D02B9"/>
    <w:rsid w:val="007D02E4"/>
    <w:rsid w:val="007D0507"/>
    <w:rsid w:val="007D0596"/>
    <w:rsid w:val="007D06FE"/>
    <w:rsid w:val="007D0779"/>
    <w:rsid w:val="007D0826"/>
    <w:rsid w:val="007D086B"/>
    <w:rsid w:val="007D092C"/>
    <w:rsid w:val="007D0A0F"/>
    <w:rsid w:val="007D0A36"/>
    <w:rsid w:val="007D0B38"/>
    <w:rsid w:val="007D0BD2"/>
    <w:rsid w:val="007D0DBB"/>
    <w:rsid w:val="007D118E"/>
    <w:rsid w:val="007D11B6"/>
    <w:rsid w:val="007D1383"/>
    <w:rsid w:val="007D1549"/>
    <w:rsid w:val="007D15AF"/>
    <w:rsid w:val="007D1765"/>
    <w:rsid w:val="007D181A"/>
    <w:rsid w:val="007D1903"/>
    <w:rsid w:val="007D197D"/>
    <w:rsid w:val="007D1E3F"/>
    <w:rsid w:val="007D1F67"/>
    <w:rsid w:val="007D203E"/>
    <w:rsid w:val="007D217D"/>
    <w:rsid w:val="007D2432"/>
    <w:rsid w:val="007D2448"/>
    <w:rsid w:val="007D247C"/>
    <w:rsid w:val="007D24D9"/>
    <w:rsid w:val="007D25E5"/>
    <w:rsid w:val="007D26F7"/>
    <w:rsid w:val="007D27A9"/>
    <w:rsid w:val="007D28F9"/>
    <w:rsid w:val="007D290C"/>
    <w:rsid w:val="007D2AEC"/>
    <w:rsid w:val="007D2B40"/>
    <w:rsid w:val="007D2BA5"/>
    <w:rsid w:val="007D2D97"/>
    <w:rsid w:val="007D2D9A"/>
    <w:rsid w:val="007D2FD7"/>
    <w:rsid w:val="007D3055"/>
    <w:rsid w:val="007D3318"/>
    <w:rsid w:val="007D332B"/>
    <w:rsid w:val="007D347E"/>
    <w:rsid w:val="007D3491"/>
    <w:rsid w:val="007D3521"/>
    <w:rsid w:val="007D36CD"/>
    <w:rsid w:val="007D3844"/>
    <w:rsid w:val="007D3902"/>
    <w:rsid w:val="007D3A3B"/>
    <w:rsid w:val="007D3A8D"/>
    <w:rsid w:val="007D3CC6"/>
    <w:rsid w:val="007D3DA1"/>
    <w:rsid w:val="007D3E6A"/>
    <w:rsid w:val="007D4038"/>
    <w:rsid w:val="007D412B"/>
    <w:rsid w:val="007D4289"/>
    <w:rsid w:val="007D4319"/>
    <w:rsid w:val="007D43EC"/>
    <w:rsid w:val="007D4457"/>
    <w:rsid w:val="007D4466"/>
    <w:rsid w:val="007D45EF"/>
    <w:rsid w:val="007D471C"/>
    <w:rsid w:val="007D475D"/>
    <w:rsid w:val="007D47C6"/>
    <w:rsid w:val="007D4816"/>
    <w:rsid w:val="007D4853"/>
    <w:rsid w:val="007D49B5"/>
    <w:rsid w:val="007D49BB"/>
    <w:rsid w:val="007D4ADD"/>
    <w:rsid w:val="007D4CE7"/>
    <w:rsid w:val="007D4D09"/>
    <w:rsid w:val="007D4DE0"/>
    <w:rsid w:val="007D50F6"/>
    <w:rsid w:val="007D5291"/>
    <w:rsid w:val="007D5330"/>
    <w:rsid w:val="007D5602"/>
    <w:rsid w:val="007D56C3"/>
    <w:rsid w:val="007D5722"/>
    <w:rsid w:val="007D591F"/>
    <w:rsid w:val="007D597F"/>
    <w:rsid w:val="007D59D7"/>
    <w:rsid w:val="007D5BCF"/>
    <w:rsid w:val="007D5BD6"/>
    <w:rsid w:val="007D5C47"/>
    <w:rsid w:val="007D5C4F"/>
    <w:rsid w:val="007D5C78"/>
    <w:rsid w:val="007D5D39"/>
    <w:rsid w:val="007D5EA6"/>
    <w:rsid w:val="007D5EA9"/>
    <w:rsid w:val="007D5EB4"/>
    <w:rsid w:val="007D5FEA"/>
    <w:rsid w:val="007D61DB"/>
    <w:rsid w:val="007D6244"/>
    <w:rsid w:val="007D62DF"/>
    <w:rsid w:val="007D62EE"/>
    <w:rsid w:val="007D640B"/>
    <w:rsid w:val="007D65D0"/>
    <w:rsid w:val="007D67D7"/>
    <w:rsid w:val="007D6925"/>
    <w:rsid w:val="007D6B91"/>
    <w:rsid w:val="007D6CC2"/>
    <w:rsid w:val="007D6F96"/>
    <w:rsid w:val="007D6F99"/>
    <w:rsid w:val="007D7017"/>
    <w:rsid w:val="007D7051"/>
    <w:rsid w:val="007D7075"/>
    <w:rsid w:val="007D70D3"/>
    <w:rsid w:val="007D70D5"/>
    <w:rsid w:val="007D70D8"/>
    <w:rsid w:val="007D71A0"/>
    <w:rsid w:val="007D71E5"/>
    <w:rsid w:val="007D736E"/>
    <w:rsid w:val="007D73CE"/>
    <w:rsid w:val="007D743C"/>
    <w:rsid w:val="007D7441"/>
    <w:rsid w:val="007D7583"/>
    <w:rsid w:val="007D767E"/>
    <w:rsid w:val="007D76A9"/>
    <w:rsid w:val="007D7804"/>
    <w:rsid w:val="007D79FE"/>
    <w:rsid w:val="007D7A87"/>
    <w:rsid w:val="007D7A99"/>
    <w:rsid w:val="007D7B03"/>
    <w:rsid w:val="007D7DB7"/>
    <w:rsid w:val="007D7E30"/>
    <w:rsid w:val="007E04DD"/>
    <w:rsid w:val="007E05CE"/>
    <w:rsid w:val="007E06A9"/>
    <w:rsid w:val="007E076A"/>
    <w:rsid w:val="007E08EA"/>
    <w:rsid w:val="007E0A76"/>
    <w:rsid w:val="007E0A7A"/>
    <w:rsid w:val="007E0C5B"/>
    <w:rsid w:val="007E0CA2"/>
    <w:rsid w:val="007E0CC8"/>
    <w:rsid w:val="007E0DEE"/>
    <w:rsid w:val="007E0E88"/>
    <w:rsid w:val="007E0FEC"/>
    <w:rsid w:val="007E1251"/>
    <w:rsid w:val="007E12E0"/>
    <w:rsid w:val="007E1425"/>
    <w:rsid w:val="007E1447"/>
    <w:rsid w:val="007E14C3"/>
    <w:rsid w:val="007E159C"/>
    <w:rsid w:val="007E1682"/>
    <w:rsid w:val="007E16D2"/>
    <w:rsid w:val="007E16E9"/>
    <w:rsid w:val="007E181A"/>
    <w:rsid w:val="007E181E"/>
    <w:rsid w:val="007E1885"/>
    <w:rsid w:val="007E190E"/>
    <w:rsid w:val="007E1A81"/>
    <w:rsid w:val="007E1B2E"/>
    <w:rsid w:val="007E1CF6"/>
    <w:rsid w:val="007E1D32"/>
    <w:rsid w:val="007E1DFC"/>
    <w:rsid w:val="007E206A"/>
    <w:rsid w:val="007E210B"/>
    <w:rsid w:val="007E2210"/>
    <w:rsid w:val="007E2414"/>
    <w:rsid w:val="007E24BC"/>
    <w:rsid w:val="007E24DC"/>
    <w:rsid w:val="007E255C"/>
    <w:rsid w:val="007E2621"/>
    <w:rsid w:val="007E2653"/>
    <w:rsid w:val="007E26D6"/>
    <w:rsid w:val="007E2A60"/>
    <w:rsid w:val="007E2B16"/>
    <w:rsid w:val="007E2B67"/>
    <w:rsid w:val="007E2CB2"/>
    <w:rsid w:val="007E2E31"/>
    <w:rsid w:val="007E2F57"/>
    <w:rsid w:val="007E313B"/>
    <w:rsid w:val="007E3323"/>
    <w:rsid w:val="007E3364"/>
    <w:rsid w:val="007E34C0"/>
    <w:rsid w:val="007E3554"/>
    <w:rsid w:val="007E3560"/>
    <w:rsid w:val="007E35D4"/>
    <w:rsid w:val="007E35EA"/>
    <w:rsid w:val="007E3608"/>
    <w:rsid w:val="007E36A6"/>
    <w:rsid w:val="007E376E"/>
    <w:rsid w:val="007E3781"/>
    <w:rsid w:val="007E3975"/>
    <w:rsid w:val="007E3ACE"/>
    <w:rsid w:val="007E3AE4"/>
    <w:rsid w:val="007E3B89"/>
    <w:rsid w:val="007E3C1B"/>
    <w:rsid w:val="007E3C87"/>
    <w:rsid w:val="007E3D14"/>
    <w:rsid w:val="007E3DBE"/>
    <w:rsid w:val="007E3E0E"/>
    <w:rsid w:val="007E3E14"/>
    <w:rsid w:val="007E3E49"/>
    <w:rsid w:val="007E3E58"/>
    <w:rsid w:val="007E3F01"/>
    <w:rsid w:val="007E403F"/>
    <w:rsid w:val="007E4085"/>
    <w:rsid w:val="007E40FF"/>
    <w:rsid w:val="007E417B"/>
    <w:rsid w:val="007E4264"/>
    <w:rsid w:val="007E4286"/>
    <w:rsid w:val="007E428F"/>
    <w:rsid w:val="007E4353"/>
    <w:rsid w:val="007E4375"/>
    <w:rsid w:val="007E44B7"/>
    <w:rsid w:val="007E45E1"/>
    <w:rsid w:val="007E460D"/>
    <w:rsid w:val="007E474B"/>
    <w:rsid w:val="007E4DA1"/>
    <w:rsid w:val="007E4FC9"/>
    <w:rsid w:val="007E5198"/>
    <w:rsid w:val="007E52A5"/>
    <w:rsid w:val="007E5353"/>
    <w:rsid w:val="007E53DE"/>
    <w:rsid w:val="007E553D"/>
    <w:rsid w:val="007E554B"/>
    <w:rsid w:val="007E555A"/>
    <w:rsid w:val="007E5589"/>
    <w:rsid w:val="007E5732"/>
    <w:rsid w:val="007E576C"/>
    <w:rsid w:val="007E579E"/>
    <w:rsid w:val="007E57A3"/>
    <w:rsid w:val="007E5855"/>
    <w:rsid w:val="007E59AB"/>
    <w:rsid w:val="007E5ACC"/>
    <w:rsid w:val="007E5B02"/>
    <w:rsid w:val="007E5B54"/>
    <w:rsid w:val="007E5BB4"/>
    <w:rsid w:val="007E5DDD"/>
    <w:rsid w:val="007E5EF5"/>
    <w:rsid w:val="007E60E5"/>
    <w:rsid w:val="007E613A"/>
    <w:rsid w:val="007E6171"/>
    <w:rsid w:val="007E61D0"/>
    <w:rsid w:val="007E6269"/>
    <w:rsid w:val="007E648D"/>
    <w:rsid w:val="007E65BE"/>
    <w:rsid w:val="007E65D2"/>
    <w:rsid w:val="007E660A"/>
    <w:rsid w:val="007E66B2"/>
    <w:rsid w:val="007E66F1"/>
    <w:rsid w:val="007E67A6"/>
    <w:rsid w:val="007E6833"/>
    <w:rsid w:val="007E68D6"/>
    <w:rsid w:val="007E68DA"/>
    <w:rsid w:val="007E693E"/>
    <w:rsid w:val="007E6943"/>
    <w:rsid w:val="007E6A93"/>
    <w:rsid w:val="007E6C12"/>
    <w:rsid w:val="007E6D2A"/>
    <w:rsid w:val="007E6EA2"/>
    <w:rsid w:val="007E6EBD"/>
    <w:rsid w:val="007E6FF2"/>
    <w:rsid w:val="007E70C2"/>
    <w:rsid w:val="007E7317"/>
    <w:rsid w:val="007E732B"/>
    <w:rsid w:val="007E7418"/>
    <w:rsid w:val="007E7510"/>
    <w:rsid w:val="007E7558"/>
    <w:rsid w:val="007E75D9"/>
    <w:rsid w:val="007E77D0"/>
    <w:rsid w:val="007E78B3"/>
    <w:rsid w:val="007E7978"/>
    <w:rsid w:val="007E7A0E"/>
    <w:rsid w:val="007E7B65"/>
    <w:rsid w:val="007E7B76"/>
    <w:rsid w:val="007E7CA9"/>
    <w:rsid w:val="007E7CC6"/>
    <w:rsid w:val="007E7CD0"/>
    <w:rsid w:val="007E7DDF"/>
    <w:rsid w:val="007E7E7C"/>
    <w:rsid w:val="007E7FB5"/>
    <w:rsid w:val="007F0057"/>
    <w:rsid w:val="007F01A2"/>
    <w:rsid w:val="007F028D"/>
    <w:rsid w:val="007F02BB"/>
    <w:rsid w:val="007F051F"/>
    <w:rsid w:val="007F0547"/>
    <w:rsid w:val="007F0563"/>
    <w:rsid w:val="007F05CE"/>
    <w:rsid w:val="007F05E9"/>
    <w:rsid w:val="007F06C6"/>
    <w:rsid w:val="007F06EA"/>
    <w:rsid w:val="007F0708"/>
    <w:rsid w:val="007F083B"/>
    <w:rsid w:val="007F083E"/>
    <w:rsid w:val="007F0C1F"/>
    <w:rsid w:val="007F0E09"/>
    <w:rsid w:val="007F0F18"/>
    <w:rsid w:val="007F0F34"/>
    <w:rsid w:val="007F0F3E"/>
    <w:rsid w:val="007F1518"/>
    <w:rsid w:val="007F1548"/>
    <w:rsid w:val="007F15F9"/>
    <w:rsid w:val="007F165D"/>
    <w:rsid w:val="007F170C"/>
    <w:rsid w:val="007F18A3"/>
    <w:rsid w:val="007F1A33"/>
    <w:rsid w:val="007F1AD0"/>
    <w:rsid w:val="007F1B68"/>
    <w:rsid w:val="007F1BD8"/>
    <w:rsid w:val="007F1D76"/>
    <w:rsid w:val="007F1D78"/>
    <w:rsid w:val="007F1DB6"/>
    <w:rsid w:val="007F1DCC"/>
    <w:rsid w:val="007F1F20"/>
    <w:rsid w:val="007F200A"/>
    <w:rsid w:val="007F2135"/>
    <w:rsid w:val="007F22A9"/>
    <w:rsid w:val="007F24DF"/>
    <w:rsid w:val="007F2510"/>
    <w:rsid w:val="007F2511"/>
    <w:rsid w:val="007F2553"/>
    <w:rsid w:val="007F2598"/>
    <w:rsid w:val="007F25A8"/>
    <w:rsid w:val="007F25FE"/>
    <w:rsid w:val="007F2602"/>
    <w:rsid w:val="007F26B3"/>
    <w:rsid w:val="007F2810"/>
    <w:rsid w:val="007F2A85"/>
    <w:rsid w:val="007F2C68"/>
    <w:rsid w:val="007F2D8B"/>
    <w:rsid w:val="007F3029"/>
    <w:rsid w:val="007F31D2"/>
    <w:rsid w:val="007F33AB"/>
    <w:rsid w:val="007F33EF"/>
    <w:rsid w:val="007F34A4"/>
    <w:rsid w:val="007F35FD"/>
    <w:rsid w:val="007F3750"/>
    <w:rsid w:val="007F3751"/>
    <w:rsid w:val="007F384D"/>
    <w:rsid w:val="007F387D"/>
    <w:rsid w:val="007F38A6"/>
    <w:rsid w:val="007F38C2"/>
    <w:rsid w:val="007F39C9"/>
    <w:rsid w:val="007F39ED"/>
    <w:rsid w:val="007F3BCF"/>
    <w:rsid w:val="007F3DE8"/>
    <w:rsid w:val="007F3EC7"/>
    <w:rsid w:val="007F3FB0"/>
    <w:rsid w:val="007F4095"/>
    <w:rsid w:val="007F40AA"/>
    <w:rsid w:val="007F40BF"/>
    <w:rsid w:val="007F4157"/>
    <w:rsid w:val="007F42E9"/>
    <w:rsid w:val="007F430C"/>
    <w:rsid w:val="007F431B"/>
    <w:rsid w:val="007F4332"/>
    <w:rsid w:val="007F4342"/>
    <w:rsid w:val="007F4358"/>
    <w:rsid w:val="007F453D"/>
    <w:rsid w:val="007F459B"/>
    <w:rsid w:val="007F46F3"/>
    <w:rsid w:val="007F47BE"/>
    <w:rsid w:val="007F4889"/>
    <w:rsid w:val="007F48D3"/>
    <w:rsid w:val="007F4944"/>
    <w:rsid w:val="007F4A27"/>
    <w:rsid w:val="007F4A64"/>
    <w:rsid w:val="007F4D0A"/>
    <w:rsid w:val="007F517A"/>
    <w:rsid w:val="007F5305"/>
    <w:rsid w:val="007F53D1"/>
    <w:rsid w:val="007F5592"/>
    <w:rsid w:val="007F55B4"/>
    <w:rsid w:val="007F569A"/>
    <w:rsid w:val="007F57C5"/>
    <w:rsid w:val="007F5872"/>
    <w:rsid w:val="007F599E"/>
    <w:rsid w:val="007F5B4F"/>
    <w:rsid w:val="007F5C07"/>
    <w:rsid w:val="007F5FAE"/>
    <w:rsid w:val="007F603A"/>
    <w:rsid w:val="007F61A7"/>
    <w:rsid w:val="007F63DE"/>
    <w:rsid w:val="007F64D0"/>
    <w:rsid w:val="007F64FF"/>
    <w:rsid w:val="007F6573"/>
    <w:rsid w:val="007F6681"/>
    <w:rsid w:val="007F67AE"/>
    <w:rsid w:val="007F67E9"/>
    <w:rsid w:val="007F68B7"/>
    <w:rsid w:val="007F69AA"/>
    <w:rsid w:val="007F6C14"/>
    <w:rsid w:val="007F6C73"/>
    <w:rsid w:val="007F6C7E"/>
    <w:rsid w:val="007F6CEC"/>
    <w:rsid w:val="007F6DC7"/>
    <w:rsid w:val="007F6EAD"/>
    <w:rsid w:val="007F7131"/>
    <w:rsid w:val="007F7232"/>
    <w:rsid w:val="007F725D"/>
    <w:rsid w:val="007F7304"/>
    <w:rsid w:val="007F74A9"/>
    <w:rsid w:val="007F751A"/>
    <w:rsid w:val="007F7567"/>
    <w:rsid w:val="007F75B3"/>
    <w:rsid w:val="007F774E"/>
    <w:rsid w:val="007F7815"/>
    <w:rsid w:val="007F7859"/>
    <w:rsid w:val="007F792E"/>
    <w:rsid w:val="007F79EC"/>
    <w:rsid w:val="007F7B58"/>
    <w:rsid w:val="007F7B77"/>
    <w:rsid w:val="007F7BC0"/>
    <w:rsid w:val="007F7D16"/>
    <w:rsid w:val="007F7E6F"/>
    <w:rsid w:val="008001ED"/>
    <w:rsid w:val="008002B1"/>
    <w:rsid w:val="0080046D"/>
    <w:rsid w:val="0080058C"/>
    <w:rsid w:val="008006A2"/>
    <w:rsid w:val="008006E3"/>
    <w:rsid w:val="00800A21"/>
    <w:rsid w:val="00800B50"/>
    <w:rsid w:val="00800C69"/>
    <w:rsid w:val="00800D4D"/>
    <w:rsid w:val="00800EF0"/>
    <w:rsid w:val="00800FE2"/>
    <w:rsid w:val="008011A4"/>
    <w:rsid w:val="00801246"/>
    <w:rsid w:val="00801325"/>
    <w:rsid w:val="00801711"/>
    <w:rsid w:val="0080172B"/>
    <w:rsid w:val="008018C4"/>
    <w:rsid w:val="008019E7"/>
    <w:rsid w:val="00801BB0"/>
    <w:rsid w:val="00801BB8"/>
    <w:rsid w:val="00801C44"/>
    <w:rsid w:val="00801C7B"/>
    <w:rsid w:val="00801E32"/>
    <w:rsid w:val="00801ED9"/>
    <w:rsid w:val="00801F9E"/>
    <w:rsid w:val="00801FE0"/>
    <w:rsid w:val="00802053"/>
    <w:rsid w:val="0080206F"/>
    <w:rsid w:val="008020A5"/>
    <w:rsid w:val="0080213C"/>
    <w:rsid w:val="00802213"/>
    <w:rsid w:val="008022DC"/>
    <w:rsid w:val="008023EF"/>
    <w:rsid w:val="008023F2"/>
    <w:rsid w:val="00802472"/>
    <w:rsid w:val="008024F2"/>
    <w:rsid w:val="0080271A"/>
    <w:rsid w:val="008027A4"/>
    <w:rsid w:val="00802819"/>
    <w:rsid w:val="008028BC"/>
    <w:rsid w:val="008029B8"/>
    <w:rsid w:val="00802B3F"/>
    <w:rsid w:val="00802B55"/>
    <w:rsid w:val="00802B65"/>
    <w:rsid w:val="00802D2B"/>
    <w:rsid w:val="00802DD8"/>
    <w:rsid w:val="00802E71"/>
    <w:rsid w:val="00803071"/>
    <w:rsid w:val="0080317A"/>
    <w:rsid w:val="00803234"/>
    <w:rsid w:val="00803292"/>
    <w:rsid w:val="008033AC"/>
    <w:rsid w:val="008034D8"/>
    <w:rsid w:val="0080353C"/>
    <w:rsid w:val="00803621"/>
    <w:rsid w:val="0080366A"/>
    <w:rsid w:val="00803871"/>
    <w:rsid w:val="008038F2"/>
    <w:rsid w:val="008038FC"/>
    <w:rsid w:val="00803ACE"/>
    <w:rsid w:val="00803BA2"/>
    <w:rsid w:val="00803DBA"/>
    <w:rsid w:val="00803EE8"/>
    <w:rsid w:val="0080419E"/>
    <w:rsid w:val="00804285"/>
    <w:rsid w:val="00804294"/>
    <w:rsid w:val="008042C1"/>
    <w:rsid w:val="008042C4"/>
    <w:rsid w:val="008044DA"/>
    <w:rsid w:val="0080453E"/>
    <w:rsid w:val="00804650"/>
    <w:rsid w:val="0080492E"/>
    <w:rsid w:val="00804A23"/>
    <w:rsid w:val="00804D5B"/>
    <w:rsid w:val="00804D63"/>
    <w:rsid w:val="00804E0D"/>
    <w:rsid w:val="00804FB6"/>
    <w:rsid w:val="00805137"/>
    <w:rsid w:val="008051A5"/>
    <w:rsid w:val="00805236"/>
    <w:rsid w:val="008052E8"/>
    <w:rsid w:val="0080535B"/>
    <w:rsid w:val="008053A5"/>
    <w:rsid w:val="00805450"/>
    <w:rsid w:val="00805472"/>
    <w:rsid w:val="008059E5"/>
    <w:rsid w:val="00805D32"/>
    <w:rsid w:val="00805EC2"/>
    <w:rsid w:val="00805FE9"/>
    <w:rsid w:val="00806084"/>
    <w:rsid w:val="00806092"/>
    <w:rsid w:val="00806124"/>
    <w:rsid w:val="00806131"/>
    <w:rsid w:val="00806375"/>
    <w:rsid w:val="008063D6"/>
    <w:rsid w:val="0080657C"/>
    <w:rsid w:val="008065DC"/>
    <w:rsid w:val="00806687"/>
    <w:rsid w:val="0080668E"/>
    <w:rsid w:val="00806717"/>
    <w:rsid w:val="008068D4"/>
    <w:rsid w:val="008069AF"/>
    <w:rsid w:val="00806CA4"/>
    <w:rsid w:val="00806CA6"/>
    <w:rsid w:val="00806D4B"/>
    <w:rsid w:val="00806D85"/>
    <w:rsid w:val="00806DE1"/>
    <w:rsid w:val="00806ECE"/>
    <w:rsid w:val="00806EDB"/>
    <w:rsid w:val="00806F06"/>
    <w:rsid w:val="0080721D"/>
    <w:rsid w:val="0080778C"/>
    <w:rsid w:val="0080786A"/>
    <w:rsid w:val="00807AB5"/>
    <w:rsid w:val="00807B81"/>
    <w:rsid w:val="00807C40"/>
    <w:rsid w:val="00807DA8"/>
    <w:rsid w:val="00810090"/>
    <w:rsid w:val="008102E7"/>
    <w:rsid w:val="008103DA"/>
    <w:rsid w:val="008104A1"/>
    <w:rsid w:val="008104C9"/>
    <w:rsid w:val="008106DC"/>
    <w:rsid w:val="00810A61"/>
    <w:rsid w:val="00810CC4"/>
    <w:rsid w:val="00810EEE"/>
    <w:rsid w:val="008110C0"/>
    <w:rsid w:val="008111A9"/>
    <w:rsid w:val="008114CE"/>
    <w:rsid w:val="0081154A"/>
    <w:rsid w:val="008115CF"/>
    <w:rsid w:val="00811608"/>
    <w:rsid w:val="00811632"/>
    <w:rsid w:val="0081172E"/>
    <w:rsid w:val="00811876"/>
    <w:rsid w:val="0081189B"/>
    <w:rsid w:val="00811968"/>
    <w:rsid w:val="00811A55"/>
    <w:rsid w:val="00811ACE"/>
    <w:rsid w:val="00811C3F"/>
    <w:rsid w:val="00811D9D"/>
    <w:rsid w:val="00811EA4"/>
    <w:rsid w:val="00811FB0"/>
    <w:rsid w:val="0081217D"/>
    <w:rsid w:val="008122D1"/>
    <w:rsid w:val="0081230D"/>
    <w:rsid w:val="008125C8"/>
    <w:rsid w:val="008125CE"/>
    <w:rsid w:val="00812660"/>
    <w:rsid w:val="008126A9"/>
    <w:rsid w:val="008126CF"/>
    <w:rsid w:val="008126F8"/>
    <w:rsid w:val="00812796"/>
    <w:rsid w:val="0081285A"/>
    <w:rsid w:val="008128BF"/>
    <w:rsid w:val="008128D6"/>
    <w:rsid w:val="00812A41"/>
    <w:rsid w:val="00812A61"/>
    <w:rsid w:val="00812AF8"/>
    <w:rsid w:val="00812C33"/>
    <w:rsid w:val="00812D1F"/>
    <w:rsid w:val="00812D5E"/>
    <w:rsid w:val="00812DAE"/>
    <w:rsid w:val="00812E86"/>
    <w:rsid w:val="00812FDD"/>
    <w:rsid w:val="008131CC"/>
    <w:rsid w:val="00813300"/>
    <w:rsid w:val="00813337"/>
    <w:rsid w:val="008133C0"/>
    <w:rsid w:val="0081344D"/>
    <w:rsid w:val="008134BC"/>
    <w:rsid w:val="008135A7"/>
    <w:rsid w:val="0081368D"/>
    <w:rsid w:val="00813737"/>
    <w:rsid w:val="00813772"/>
    <w:rsid w:val="00813776"/>
    <w:rsid w:val="0081385A"/>
    <w:rsid w:val="0081389C"/>
    <w:rsid w:val="008138A4"/>
    <w:rsid w:val="008139A1"/>
    <w:rsid w:val="00813A91"/>
    <w:rsid w:val="00813C14"/>
    <w:rsid w:val="00813C51"/>
    <w:rsid w:val="00813D4B"/>
    <w:rsid w:val="00813D7F"/>
    <w:rsid w:val="00813D87"/>
    <w:rsid w:val="00813F59"/>
    <w:rsid w:val="00814524"/>
    <w:rsid w:val="0081453D"/>
    <w:rsid w:val="0081457C"/>
    <w:rsid w:val="00814655"/>
    <w:rsid w:val="008146CE"/>
    <w:rsid w:val="00814756"/>
    <w:rsid w:val="0081482B"/>
    <w:rsid w:val="008149E3"/>
    <w:rsid w:val="00814B75"/>
    <w:rsid w:val="00814C74"/>
    <w:rsid w:val="00814EEF"/>
    <w:rsid w:val="0081520F"/>
    <w:rsid w:val="0081530A"/>
    <w:rsid w:val="00815314"/>
    <w:rsid w:val="008153C2"/>
    <w:rsid w:val="008153E3"/>
    <w:rsid w:val="00815438"/>
    <w:rsid w:val="008154CF"/>
    <w:rsid w:val="008156FC"/>
    <w:rsid w:val="00815702"/>
    <w:rsid w:val="008157B8"/>
    <w:rsid w:val="008157F6"/>
    <w:rsid w:val="0081582D"/>
    <w:rsid w:val="00815880"/>
    <w:rsid w:val="008158D0"/>
    <w:rsid w:val="008158FE"/>
    <w:rsid w:val="0081593A"/>
    <w:rsid w:val="0081593F"/>
    <w:rsid w:val="0081594F"/>
    <w:rsid w:val="00815CD8"/>
    <w:rsid w:val="00815D8D"/>
    <w:rsid w:val="00815E2E"/>
    <w:rsid w:val="00815FCD"/>
    <w:rsid w:val="00816260"/>
    <w:rsid w:val="008163BA"/>
    <w:rsid w:val="008163C2"/>
    <w:rsid w:val="008163D6"/>
    <w:rsid w:val="00816454"/>
    <w:rsid w:val="0081660C"/>
    <w:rsid w:val="0081687B"/>
    <w:rsid w:val="00816898"/>
    <w:rsid w:val="00816913"/>
    <w:rsid w:val="008169F0"/>
    <w:rsid w:val="00816D18"/>
    <w:rsid w:val="00816E7F"/>
    <w:rsid w:val="00816EBF"/>
    <w:rsid w:val="00816FB6"/>
    <w:rsid w:val="008172CD"/>
    <w:rsid w:val="008172E9"/>
    <w:rsid w:val="0081731E"/>
    <w:rsid w:val="00817381"/>
    <w:rsid w:val="0081744B"/>
    <w:rsid w:val="00817597"/>
    <w:rsid w:val="0081763D"/>
    <w:rsid w:val="008176D5"/>
    <w:rsid w:val="0081774B"/>
    <w:rsid w:val="00817837"/>
    <w:rsid w:val="00817C70"/>
    <w:rsid w:val="00817D24"/>
    <w:rsid w:val="00817D2E"/>
    <w:rsid w:val="00817E1A"/>
    <w:rsid w:val="00820231"/>
    <w:rsid w:val="008202B3"/>
    <w:rsid w:val="0082041B"/>
    <w:rsid w:val="00820449"/>
    <w:rsid w:val="008206DD"/>
    <w:rsid w:val="00820838"/>
    <w:rsid w:val="008208A5"/>
    <w:rsid w:val="00820952"/>
    <w:rsid w:val="0082098D"/>
    <w:rsid w:val="00820A27"/>
    <w:rsid w:val="00820A48"/>
    <w:rsid w:val="00820AA5"/>
    <w:rsid w:val="00821010"/>
    <w:rsid w:val="0082107A"/>
    <w:rsid w:val="00821332"/>
    <w:rsid w:val="008215F5"/>
    <w:rsid w:val="008217F7"/>
    <w:rsid w:val="008218CE"/>
    <w:rsid w:val="00821A2E"/>
    <w:rsid w:val="00821ABD"/>
    <w:rsid w:val="00821B5E"/>
    <w:rsid w:val="00821B9B"/>
    <w:rsid w:val="00821C15"/>
    <w:rsid w:val="00821D3B"/>
    <w:rsid w:val="00821D40"/>
    <w:rsid w:val="00821E2C"/>
    <w:rsid w:val="00821E3C"/>
    <w:rsid w:val="00821F4D"/>
    <w:rsid w:val="00821F77"/>
    <w:rsid w:val="00821FFD"/>
    <w:rsid w:val="0082242C"/>
    <w:rsid w:val="0082247E"/>
    <w:rsid w:val="008224AF"/>
    <w:rsid w:val="008224FE"/>
    <w:rsid w:val="0082253E"/>
    <w:rsid w:val="0082267B"/>
    <w:rsid w:val="0082269C"/>
    <w:rsid w:val="008228AA"/>
    <w:rsid w:val="00822AD8"/>
    <w:rsid w:val="00822B3E"/>
    <w:rsid w:val="00822B41"/>
    <w:rsid w:val="00822DC4"/>
    <w:rsid w:val="00822DD7"/>
    <w:rsid w:val="00822EBC"/>
    <w:rsid w:val="00822F53"/>
    <w:rsid w:val="00822FAE"/>
    <w:rsid w:val="0082308E"/>
    <w:rsid w:val="008233F0"/>
    <w:rsid w:val="00823911"/>
    <w:rsid w:val="00823B77"/>
    <w:rsid w:val="00823B89"/>
    <w:rsid w:val="00823C3D"/>
    <w:rsid w:val="00823CC2"/>
    <w:rsid w:val="0082409B"/>
    <w:rsid w:val="008240EF"/>
    <w:rsid w:val="00824235"/>
    <w:rsid w:val="0082426A"/>
    <w:rsid w:val="008244C2"/>
    <w:rsid w:val="008245D6"/>
    <w:rsid w:val="008245EF"/>
    <w:rsid w:val="00824661"/>
    <w:rsid w:val="0082479E"/>
    <w:rsid w:val="00824851"/>
    <w:rsid w:val="00824858"/>
    <w:rsid w:val="0082489B"/>
    <w:rsid w:val="00824A6E"/>
    <w:rsid w:val="00824B37"/>
    <w:rsid w:val="00824B99"/>
    <w:rsid w:val="00824C27"/>
    <w:rsid w:val="00825210"/>
    <w:rsid w:val="00825330"/>
    <w:rsid w:val="00825365"/>
    <w:rsid w:val="00825471"/>
    <w:rsid w:val="00825559"/>
    <w:rsid w:val="00825590"/>
    <w:rsid w:val="008256A0"/>
    <w:rsid w:val="008256B5"/>
    <w:rsid w:val="008256FE"/>
    <w:rsid w:val="0082577D"/>
    <w:rsid w:val="00825840"/>
    <w:rsid w:val="00825A8A"/>
    <w:rsid w:val="00825B60"/>
    <w:rsid w:val="00825C35"/>
    <w:rsid w:val="00825C43"/>
    <w:rsid w:val="00825CD7"/>
    <w:rsid w:val="00825D23"/>
    <w:rsid w:val="00825D82"/>
    <w:rsid w:val="00825DCE"/>
    <w:rsid w:val="00825E19"/>
    <w:rsid w:val="00825F9C"/>
    <w:rsid w:val="00826118"/>
    <w:rsid w:val="00826132"/>
    <w:rsid w:val="008262A8"/>
    <w:rsid w:val="008263A1"/>
    <w:rsid w:val="008263C6"/>
    <w:rsid w:val="008263F1"/>
    <w:rsid w:val="008264A8"/>
    <w:rsid w:val="008264B4"/>
    <w:rsid w:val="0082658D"/>
    <w:rsid w:val="008265C8"/>
    <w:rsid w:val="008266CB"/>
    <w:rsid w:val="0082672B"/>
    <w:rsid w:val="00826764"/>
    <w:rsid w:val="008267F5"/>
    <w:rsid w:val="00826989"/>
    <w:rsid w:val="00826A9D"/>
    <w:rsid w:val="00826AC4"/>
    <w:rsid w:val="00826AD3"/>
    <w:rsid w:val="00826ADC"/>
    <w:rsid w:val="00826B3B"/>
    <w:rsid w:val="00826B47"/>
    <w:rsid w:val="00826B52"/>
    <w:rsid w:val="00826F30"/>
    <w:rsid w:val="00826F6F"/>
    <w:rsid w:val="00827068"/>
    <w:rsid w:val="008270D3"/>
    <w:rsid w:val="0082716F"/>
    <w:rsid w:val="00827423"/>
    <w:rsid w:val="008274CD"/>
    <w:rsid w:val="00827657"/>
    <w:rsid w:val="00827682"/>
    <w:rsid w:val="008278AE"/>
    <w:rsid w:val="0082791D"/>
    <w:rsid w:val="00827958"/>
    <w:rsid w:val="00827A04"/>
    <w:rsid w:val="00827BFF"/>
    <w:rsid w:val="00827F5D"/>
    <w:rsid w:val="008301DD"/>
    <w:rsid w:val="0083032D"/>
    <w:rsid w:val="0083072B"/>
    <w:rsid w:val="00830737"/>
    <w:rsid w:val="008307A5"/>
    <w:rsid w:val="00830868"/>
    <w:rsid w:val="00830870"/>
    <w:rsid w:val="008309EA"/>
    <w:rsid w:val="008309FC"/>
    <w:rsid w:val="00830A5C"/>
    <w:rsid w:val="00830CBE"/>
    <w:rsid w:val="00830CEE"/>
    <w:rsid w:val="00830D1E"/>
    <w:rsid w:val="00830F8E"/>
    <w:rsid w:val="00830FF3"/>
    <w:rsid w:val="00831256"/>
    <w:rsid w:val="0083134A"/>
    <w:rsid w:val="0083137C"/>
    <w:rsid w:val="008315C9"/>
    <w:rsid w:val="00831796"/>
    <w:rsid w:val="00831858"/>
    <w:rsid w:val="008318DB"/>
    <w:rsid w:val="00831BA6"/>
    <w:rsid w:val="00831BE7"/>
    <w:rsid w:val="00831CB2"/>
    <w:rsid w:val="00831D5C"/>
    <w:rsid w:val="00831E24"/>
    <w:rsid w:val="00831E34"/>
    <w:rsid w:val="00831EEB"/>
    <w:rsid w:val="00831F35"/>
    <w:rsid w:val="00831F55"/>
    <w:rsid w:val="00831F74"/>
    <w:rsid w:val="00831F97"/>
    <w:rsid w:val="00832073"/>
    <w:rsid w:val="008321F8"/>
    <w:rsid w:val="0083222E"/>
    <w:rsid w:val="00832408"/>
    <w:rsid w:val="0083267A"/>
    <w:rsid w:val="00832897"/>
    <w:rsid w:val="008328E8"/>
    <w:rsid w:val="00832B66"/>
    <w:rsid w:val="00832C3A"/>
    <w:rsid w:val="00832D48"/>
    <w:rsid w:val="00832D93"/>
    <w:rsid w:val="00832E07"/>
    <w:rsid w:val="00832FCB"/>
    <w:rsid w:val="00833047"/>
    <w:rsid w:val="008330D9"/>
    <w:rsid w:val="008330EC"/>
    <w:rsid w:val="0083314C"/>
    <w:rsid w:val="0083326D"/>
    <w:rsid w:val="00833675"/>
    <w:rsid w:val="008336B7"/>
    <w:rsid w:val="0083377A"/>
    <w:rsid w:val="00833780"/>
    <w:rsid w:val="008338E1"/>
    <w:rsid w:val="008338ED"/>
    <w:rsid w:val="008339E9"/>
    <w:rsid w:val="00833B7D"/>
    <w:rsid w:val="00833BBC"/>
    <w:rsid w:val="00833BEC"/>
    <w:rsid w:val="00833DDE"/>
    <w:rsid w:val="00833EA1"/>
    <w:rsid w:val="00833FA2"/>
    <w:rsid w:val="008341E7"/>
    <w:rsid w:val="00834284"/>
    <w:rsid w:val="008343EE"/>
    <w:rsid w:val="008343F4"/>
    <w:rsid w:val="0083451E"/>
    <w:rsid w:val="00834594"/>
    <w:rsid w:val="008345C5"/>
    <w:rsid w:val="008345F3"/>
    <w:rsid w:val="008346FB"/>
    <w:rsid w:val="0083498D"/>
    <w:rsid w:val="00834BA4"/>
    <w:rsid w:val="00834DA2"/>
    <w:rsid w:val="00834E2C"/>
    <w:rsid w:val="00834EAE"/>
    <w:rsid w:val="00834EB4"/>
    <w:rsid w:val="00834F94"/>
    <w:rsid w:val="00834FF7"/>
    <w:rsid w:val="0083506D"/>
    <w:rsid w:val="008351A4"/>
    <w:rsid w:val="008351C8"/>
    <w:rsid w:val="00835310"/>
    <w:rsid w:val="00835372"/>
    <w:rsid w:val="008353DC"/>
    <w:rsid w:val="008353EC"/>
    <w:rsid w:val="00835587"/>
    <w:rsid w:val="008356BC"/>
    <w:rsid w:val="008356DD"/>
    <w:rsid w:val="0083578D"/>
    <w:rsid w:val="0083592A"/>
    <w:rsid w:val="00835AC7"/>
    <w:rsid w:val="00835F69"/>
    <w:rsid w:val="00835FD3"/>
    <w:rsid w:val="008360B3"/>
    <w:rsid w:val="008360FA"/>
    <w:rsid w:val="0083617F"/>
    <w:rsid w:val="0083630F"/>
    <w:rsid w:val="008364E6"/>
    <w:rsid w:val="00836567"/>
    <w:rsid w:val="008366E1"/>
    <w:rsid w:val="008366FC"/>
    <w:rsid w:val="0083670C"/>
    <w:rsid w:val="00836735"/>
    <w:rsid w:val="008367E3"/>
    <w:rsid w:val="00836C65"/>
    <w:rsid w:val="00836DFF"/>
    <w:rsid w:val="00836E5E"/>
    <w:rsid w:val="00836EFC"/>
    <w:rsid w:val="00836F17"/>
    <w:rsid w:val="00836F1F"/>
    <w:rsid w:val="00837026"/>
    <w:rsid w:val="008371C6"/>
    <w:rsid w:val="00837253"/>
    <w:rsid w:val="00837564"/>
    <w:rsid w:val="008377B3"/>
    <w:rsid w:val="00837876"/>
    <w:rsid w:val="008378D1"/>
    <w:rsid w:val="008378D6"/>
    <w:rsid w:val="00837960"/>
    <w:rsid w:val="00837A56"/>
    <w:rsid w:val="00837AB8"/>
    <w:rsid w:val="00837B29"/>
    <w:rsid w:val="00837C44"/>
    <w:rsid w:val="00837EBE"/>
    <w:rsid w:val="00837F8C"/>
    <w:rsid w:val="00840045"/>
    <w:rsid w:val="008400BE"/>
    <w:rsid w:val="00840343"/>
    <w:rsid w:val="008403DF"/>
    <w:rsid w:val="008405A4"/>
    <w:rsid w:val="0084063D"/>
    <w:rsid w:val="0084074C"/>
    <w:rsid w:val="0084094B"/>
    <w:rsid w:val="00840A0E"/>
    <w:rsid w:val="00840A5E"/>
    <w:rsid w:val="00840AD3"/>
    <w:rsid w:val="00840ADB"/>
    <w:rsid w:val="00840B1D"/>
    <w:rsid w:val="00840B99"/>
    <w:rsid w:val="00840D70"/>
    <w:rsid w:val="00840DAF"/>
    <w:rsid w:val="00840E2D"/>
    <w:rsid w:val="0084105F"/>
    <w:rsid w:val="0084153D"/>
    <w:rsid w:val="0084160E"/>
    <w:rsid w:val="0084165D"/>
    <w:rsid w:val="008417E4"/>
    <w:rsid w:val="008418D2"/>
    <w:rsid w:val="008419E3"/>
    <w:rsid w:val="00841A6B"/>
    <w:rsid w:val="00841C9F"/>
    <w:rsid w:val="00841CAF"/>
    <w:rsid w:val="00841DD7"/>
    <w:rsid w:val="00841E8E"/>
    <w:rsid w:val="00841EFE"/>
    <w:rsid w:val="00841F24"/>
    <w:rsid w:val="00841F61"/>
    <w:rsid w:val="00841FC3"/>
    <w:rsid w:val="0084204C"/>
    <w:rsid w:val="00842167"/>
    <w:rsid w:val="008423B9"/>
    <w:rsid w:val="008424BD"/>
    <w:rsid w:val="0084288F"/>
    <w:rsid w:val="008429CA"/>
    <w:rsid w:val="008429CB"/>
    <w:rsid w:val="00842D68"/>
    <w:rsid w:val="00842EC1"/>
    <w:rsid w:val="00842F5B"/>
    <w:rsid w:val="008430C4"/>
    <w:rsid w:val="0084331D"/>
    <w:rsid w:val="0084333C"/>
    <w:rsid w:val="008433E3"/>
    <w:rsid w:val="00843427"/>
    <w:rsid w:val="0084359B"/>
    <w:rsid w:val="0084387E"/>
    <w:rsid w:val="00843989"/>
    <w:rsid w:val="00843AA6"/>
    <w:rsid w:val="00843C46"/>
    <w:rsid w:val="008441BC"/>
    <w:rsid w:val="00844257"/>
    <w:rsid w:val="0084434D"/>
    <w:rsid w:val="00844455"/>
    <w:rsid w:val="0084453C"/>
    <w:rsid w:val="0084454E"/>
    <w:rsid w:val="00844586"/>
    <w:rsid w:val="00844793"/>
    <w:rsid w:val="008447AE"/>
    <w:rsid w:val="00844848"/>
    <w:rsid w:val="0084484A"/>
    <w:rsid w:val="0084486F"/>
    <w:rsid w:val="00844876"/>
    <w:rsid w:val="00844904"/>
    <w:rsid w:val="00844B86"/>
    <w:rsid w:val="00844BA9"/>
    <w:rsid w:val="00844BDB"/>
    <w:rsid w:val="00844CA3"/>
    <w:rsid w:val="00844E9E"/>
    <w:rsid w:val="00844FE8"/>
    <w:rsid w:val="00844FFB"/>
    <w:rsid w:val="008451BC"/>
    <w:rsid w:val="008451D9"/>
    <w:rsid w:val="0084536C"/>
    <w:rsid w:val="0084565E"/>
    <w:rsid w:val="00845689"/>
    <w:rsid w:val="0084583D"/>
    <w:rsid w:val="008459B0"/>
    <w:rsid w:val="00845C4B"/>
    <w:rsid w:val="00845D57"/>
    <w:rsid w:val="00845EDF"/>
    <w:rsid w:val="00845FEB"/>
    <w:rsid w:val="00846008"/>
    <w:rsid w:val="008460E1"/>
    <w:rsid w:val="00846134"/>
    <w:rsid w:val="0084631D"/>
    <w:rsid w:val="00846336"/>
    <w:rsid w:val="00846444"/>
    <w:rsid w:val="00846474"/>
    <w:rsid w:val="0084649B"/>
    <w:rsid w:val="008465C5"/>
    <w:rsid w:val="00846619"/>
    <w:rsid w:val="0084666A"/>
    <w:rsid w:val="008466C6"/>
    <w:rsid w:val="00846968"/>
    <w:rsid w:val="00846C21"/>
    <w:rsid w:val="00846D3E"/>
    <w:rsid w:val="00846FC2"/>
    <w:rsid w:val="00847007"/>
    <w:rsid w:val="008470B2"/>
    <w:rsid w:val="0084721E"/>
    <w:rsid w:val="00847222"/>
    <w:rsid w:val="008472BE"/>
    <w:rsid w:val="0084732D"/>
    <w:rsid w:val="008473CF"/>
    <w:rsid w:val="008473F6"/>
    <w:rsid w:val="00847479"/>
    <w:rsid w:val="008474CF"/>
    <w:rsid w:val="008476E4"/>
    <w:rsid w:val="0084771D"/>
    <w:rsid w:val="008479B0"/>
    <w:rsid w:val="00847A92"/>
    <w:rsid w:val="00847B03"/>
    <w:rsid w:val="00847B0C"/>
    <w:rsid w:val="00847BF8"/>
    <w:rsid w:val="00847C07"/>
    <w:rsid w:val="00847C79"/>
    <w:rsid w:val="00847E66"/>
    <w:rsid w:val="008500CE"/>
    <w:rsid w:val="008500F0"/>
    <w:rsid w:val="0085010E"/>
    <w:rsid w:val="00850140"/>
    <w:rsid w:val="008501C0"/>
    <w:rsid w:val="008501C7"/>
    <w:rsid w:val="00850223"/>
    <w:rsid w:val="00850251"/>
    <w:rsid w:val="0085036F"/>
    <w:rsid w:val="008503B5"/>
    <w:rsid w:val="00850447"/>
    <w:rsid w:val="008504F2"/>
    <w:rsid w:val="00850528"/>
    <w:rsid w:val="00850681"/>
    <w:rsid w:val="0085072B"/>
    <w:rsid w:val="00850790"/>
    <w:rsid w:val="008508DA"/>
    <w:rsid w:val="008508E6"/>
    <w:rsid w:val="00850ACA"/>
    <w:rsid w:val="00850BE1"/>
    <w:rsid w:val="00850CF1"/>
    <w:rsid w:val="00850E17"/>
    <w:rsid w:val="00850E65"/>
    <w:rsid w:val="008510F1"/>
    <w:rsid w:val="00851222"/>
    <w:rsid w:val="008512F2"/>
    <w:rsid w:val="00851326"/>
    <w:rsid w:val="008513B9"/>
    <w:rsid w:val="008514B6"/>
    <w:rsid w:val="0085159F"/>
    <w:rsid w:val="008516F3"/>
    <w:rsid w:val="00851991"/>
    <w:rsid w:val="008519B4"/>
    <w:rsid w:val="00851AC6"/>
    <w:rsid w:val="00851BD2"/>
    <w:rsid w:val="00851D01"/>
    <w:rsid w:val="00851FDD"/>
    <w:rsid w:val="00851FF7"/>
    <w:rsid w:val="00852067"/>
    <w:rsid w:val="0085214D"/>
    <w:rsid w:val="008521E6"/>
    <w:rsid w:val="00852382"/>
    <w:rsid w:val="00852436"/>
    <w:rsid w:val="00852443"/>
    <w:rsid w:val="00852499"/>
    <w:rsid w:val="0085252A"/>
    <w:rsid w:val="00852661"/>
    <w:rsid w:val="00852715"/>
    <w:rsid w:val="008527AD"/>
    <w:rsid w:val="00852AA4"/>
    <w:rsid w:val="00852B89"/>
    <w:rsid w:val="00852BFE"/>
    <w:rsid w:val="00853077"/>
    <w:rsid w:val="0085308D"/>
    <w:rsid w:val="00853162"/>
    <w:rsid w:val="0085333F"/>
    <w:rsid w:val="008533C2"/>
    <w:rsid w:val="00853550"/>
    <w:rsid w:val="0085355B"/>
    <w:rsid w:val="0085357B"/>
    <w:rsid w:val="008535C6"/>
    <w:rsid w:val="008535D5"/>
    <w:rsid w:val="0085373C"/>
    <w:rsid w:val="00853780"/>
    <w:rsid w:val="00853844"/>
    <w:rsid w:val="008538EF"/>
    <w:rsid w:val="008538FC"/>
    <w:rsid w:val="00853C93"/>
    <w:rsid w:val="00853D53"/>
    <w:rsid w:val="008541C2"/>
    <w:rsid w:val="00854330"/>
    <w:rsid w:val="0085456E"/>
    <w:rsid w:val="008545AC"/>
    <w:rsid w:val="0085460C"/>
    <w:rsid w:val="00854661"/>
    <w:rsid w:val="00854741"/>
    <w:rsid w:val="008547A8"/>
    <w:rsid w:val="008549F3"/>
    <w:rsid w:val="00854A7B"/>
    <w:rsid w:val="00854AD9"/>
    <w:rsid w:val="00854BC9"/>
    <w:rsid w:val="00854C8A"/>
    <w:rsid w:val="00854E57"/>
    <w:rsid w:val="00854FCC"/>
    <w:rsid w:val="00854FD1"/>
    <w:rsid w:val="00855417"/>
    <w:rsid w:val="00855437"/>
    <w:rsid w:val="008556F5"/>
    <w:rsid w:val="0085579D"/>
    <w:rsid w:val="00855886"/>
    <w:rsid w:val="0085593F"/>
    <w:rsid w:val="00855A6B"/>
    <w:rsid w:val="00855C59"/>
    <w:rsid w:val="00855CA6"/>
    <w:rsid w:val="00855CD9"/>
    <w:rsid w:val="00855D83"/>
    <w:rsid w:val="00855DC2"/>
    <w:rsid w:val="00855E63"/>
    <w:rsid w:val="00855F48"/>
    <w:rsid w:val="00855FF6"/>
    <w:rsid w:val="008561E0"/>
    <w:rsid w:val="008562CE"/>
    <w:rsid w:val="00856433"/>
    <w:rsid w:val="00856442"/>
    <w:rsid w:val="008564D6"/>
    <w:rsid w:val="00856558"/>
    <w:rsid w:val="008567C4"/>
    <w:rsid w:val="008567F4"/>
    <w:rsid w:val="00856866"/>
    <w:rsid w:val="00856A13"/>
    <w:rsid w:val="00856A75"/>
    <w:rsid w:val="00856B7E"/>
    <w:rsid w:val="00856BE6"/>
    <w:rsid w:val="00856F15"/>
    <w:rsid w:val="00856FF2"/>
    <w:rsid w:val="00857285"/>
    <w:rsid w:val="0085729D"/>
    <w:rsid w:val="0085745E"/>
    <w:rsid w:val="008574F8"/>
    <w:rsid w:val="0085762E"/>
    <w:rsid w:val="0085764C"/>
    <w:rsid w:val="008577E7"/>
    <w:rsid w:val="008577F9"/>
    <w:rsid w:val="00857808"/>
    <w:rsid w:val="008578CF"/>
    <w:rsid w:val="00857ACA"/>
    <w:rsid w:val="00857C02"/>
    <w:rsid w:val="00857C5F"/>
    <w:rsid w:val="00857E42"/>
    <w:rsid w:val="00857FF1"/>
    <w:rsid w:val="00860337"/>
    <w:rsid w:val="0086059F"/>
    <w:rsid w:val="008605CD"/>
    <w:rsid w:val="008605D8"/>
    <w:rsid w:val="0086067C"/>
    <w:rsid w:val="008607A6"/>
    <w:rsid w:val="0086090A"/>
    <w:rsid w:val="00860C7F"/>
    <w:rsid w:val="00860D24"/>
    <w:rsid w:val="00860E5D"/>
    <w:rsid w:val="00860FBE"/>
    <w:rsid w:val="00861166"/>
    <w:rsid w:val="0086127E"/>
    <w:rsid w:val="008614AD"/>
    <w:rsid w:val="008614F3"/>
    <w:rsid w:val="0086155F"/>
    <w:rsid w:val="0086156E"/>
    <w:rsid w:val="00861647"/>
    <w:rsid w:val="0086191D"/>
    <w:rsid w:val="0086197D"/>
    <w:rsid w:val="00861AEC"/>
    <w:rsid w:val="00861B2A"/>
    <w:rsid w:val="00861C33"/>
    <w:rsid w:val="00861C36"/>
    <w:rsid w:val="00861D8C"/>
    <w:rsid w:val="00861DCE"/>
    <w:rsid w:val="00861F01"/>
    <w:rsid w:val="00861F40"/>
    <w:rsid w:val="00861F70"/>
    <w:rsid w:val="00862104"/>
    <w:rsid w:val="008621BD"/>
    <w:rsid w:val="0086221E"/>
    <w:rsid w:val="008623FD"/>
    <w:rsid w:val="0086243E"/>
    <w:rsid w:val="0086249A"/>
    <w:rsid w:val="008624DD"/>
    <w:rsid w:val="008624E3"/>
    <w:rsid w:val="00862674"/>
    <w:rsid w:val="008627F6"/>
    <w:rsid w:val="008628B0"/>
    <w:rsid w:val="00862925"/>
    <w:rsid w:val="00862A81"/>
    <w:rsid w:val="00862B08"/>
    <w:rsid w:val="00862C3B"/>
    <w:rsid w:val="00862C50"/>
    <w:rsid w:val="00862CE2"/>
    <w:rsid w:val="00862E7E"/>
    <w:rsid w:val="00862F1B"/>
    <w:rsid w:val="00862F52"/>
    <w:rsid w:val="00862F8F"/>
    <w:rsid w:val="00862FAC"/>
    <w:rsid w:val="0086338D"/>
    <w:rsid w:val="00863459"/>
    <w:rsid w:val="008634FF"/>
    <w:rsid w:val="00863690"/>
    <w:rsid w:val="0086378C"/>
    <w:rsid w:val="0086381D"/>
    <w:rsid w:val="008638F4"/>
    <w:rsid w:val="008638F6"/>
    <w:rsid w:val="00863905"/>
    <w:rsid w:val="00863920"/>
    <w:rsid w:val="00863D15"/>
    <w:rsid w:val="00863D3B"/>
    <w:rsid w:val="00863D98"/>
    <w:rsid w:val="00863E1D"/>
    <w:rsid w:val="00863E4F"/>
    <w:rsid w:val="008640F1"/>
    <w:rsid w:val="008640F8"/>
    <w:rsid w:val="008642C7"/>
    <w:rsid w:val="008643BE"/>
    <w:rsid w:val="008644A7"/>
    <w:rsid w:val="008646DE"/>
    <w:rsid w:val="008646F8"/>
    <w:rsid w:val="008647B6"/>
    <w:rsid w:val="008647F6"/>
    <w:rsid w:val="00864A07"/>
    <w:rsid w:val="00864AD8"/>
    <w:rsid w:val="00864C17"/>
    <w:rsid w:val="00864C22"/>
    <w:rsid w:val="00864C76"/>
    <w:rsid w:val="00864C81"/>
    <w:rsid w:val="00864CC3"/>
    <w:rsid w:val="00864CD0"/>
    <w:rsid w:val="00864DF7"/>
    <w:rsid w:val="00864E71"/>
    <w:rsid w:val="00864E7F"/>
    <w:rsid w:val="00864F50"/>
    <w:rsid w:val="0086507E"/>
    <w:rsid w:val="008650CE"/>
    <w:rsid w:val="0086511C"/>
    <w:rsid w:val="008652B7"/>
    <w:rsid w:val="00865333"/>
    <w:rsid w:val="0086549E"/>
    <w:rsid w:val="00865503"/>
    <w:rsid w:val="008656B3"/>
    <w:rsid w:val="008656F4"/>
    <w:rsid w:val="00865771"/>
    <w:rsid w:val="00865948"/>
    <w:rsid w:val="00865ACD"/>
    <w:rsid w:val="00865C90"/>
    <w:rsid w:val="00865D3F"/>
    <w:rsid w:val="00865ECE"/>
    <w:rsid w:val="00865F9A"/>
    <w:rsid w:val="00865FC7"/>
    <w:rsid w:val="0086601C"/>
    <w:rsid w:val="008660E2"/>
    <w:rsid w:val="008660F7"/>
    <w:rsid w:val="00866122"/>
    <w:rsid w:val="0086615D"/>
    <w:rsid w:val="0086619E"/>
    <w:rsid w:val="0086623E"/>
    <w:rsid w:val="0086628A"/>
    <w:rsid w:val="008662A1"/>
    <w:rsid w:val="00866494"/>
    <w:rsid w:val="00866583"/>
    <w:rsid w:val="00866594"/>
    <w:rsid w:val="00866696"/>
    <w:rsid w:val="00866736"/>
    <w:rsid w:val="00866835"/>
    <w:rsid w:val="00866B37"/>
    <w:rsid w:val="00866C59"/>
    <w:rsid w:val="00866D29"/>
    <w:rsid w:val="00866D59"/>
    <w:rsid w:val="00866F1A"/>
    <w:rsid w:val="0086706A"/>
    <w:rsid w:val="00867086"/>
    <w:rsid w:val="008670E1"/>
    <w:rsid w:val="008672F1"/>
    <w:rsid w:val="00867496"/>
    <w:rsid w:val="008675AD"/>
    <w:rsid w:val="0086778E"/>
    <w:rsid w:val="008678C9"/>
    <w:rsid w:val="00867A8F"/>
    <w:rsid w:val="00867C0D"/>
    <w:rsid w:val="00867F47"/>
    <w:rsid w:val="00870019"/>
    <w:rsid w:val="00870029"/>
    <w:rsid w:val="008700B2"/>
    <w:rsid w:val="008700E3"/>
    <w:rsid w:val="0087040C"/>
    <w:rsid w:val="00870427"/>
    <w:rsid w:val="008704C4"/>
    <w:rsid w:val="00870555"/>
    <w:rsid w:val="00870579"/>
    <w:rsid w:val="008707D4"/>
    <w:rsid w:val="00870866"/>
    <w:rsid w:val="008708ED"/>
    <w:rsid w:val="00870913"/>
    <w:rsid w:val="00870A23"/>
    <w:rsid w:val="00870C5C"/>
    <w:rsid w:val="00870E7A"/>
    <w:rsid w:val="00870E99"/>
    <w:rsid w:val="00870E9C"/>
    <w:rsid w:val="00871002"/>
    <w:rsid w:val="00871225"/>
    <w:rsid w:val="0087128A"/>
    <w:rsid w:val="0087149C"/>
    <w:rsid w:val="0087153A"/>
    <w:rsid w:val="0087166C"/>
    <w:rsid w:val="008716E0"/>
    <w:rsid w:val="00871745"/>
    <w:rsid w:val="00871771"/>
    <w:rsid w:val="00871807"/>
    <w:rsid w:val="008718F0"/>
    <w:rsid w:val="00871B62"/>
    <w:rsid w:val="00871B8A"/>
    <w:rsid w:val="00871C05"/>
    <w:rsid w:val="00871DEB"/>
    <w:rsid w:val="00871E84"/>
    <w:rsid w:val="00871EEB"/>
    <w:rsid w:val="0087203A"/>
    <w:rsid w:val="008722D7"/>
    <w:rsid w:val="008722F8"/>
    <w:rsid w:val="0087240C"/>
    <w:rsid w:val="008724E9"/>
    <w:rsid w:val="0087255B"/>
    <w:rsid w:val="0087260E"/>
    <w:rsid w:val="00872721"/>
    <w:rsid w:val="008727B3"/>
    <w:rsid w:val="008728E0"/>
    <w:rsid w:val="008728F2"/>
    <w:rsid w:val="0087290A"/>
    <w:rsid w:val="008729A3"/>
    <w:rsid w:val="008729CD"/>
    <w:rsid w:val="00872A84"/>
    <w:rsid w:val="00872B85"/>
    <w:rsid w:val="00872BDE"/>
    <w:rsid w:val="00872DA6"/>
    <w:rsid w:val="008730FE"/>
    <w:rsid w:val="008731EA"/>
    <w:rsid w:val="00873219"/>
    <w:rsid w:val="00873228"/>
    <w:rsid w:val="0087325B"/>
    <w:rsid w:val="00873279"/>
    <w:rsid w:val="00873389"/>
    <w:rsid w:val="0087359B"/>
    <w:rsid w:val="00873948"/>
    <w:rsid w:val="00873A83"/>
    <w:rsid w:val="00873B30"/>
    <w:rsid w:val="00873D8D"/>
    <w:rsid w:val="00873F29"/>
    <w:rsid w:val="0087401A"/>
    <w:rsid w:val="008740C2"/>
    <w:rsid w:val="008741D2"/>
    <w:rsid w:val="00874576"/>
    <w:rsid w:val="00874743"/>
    <w:rsid w:val="008747DC"/>
    <w:rsid w:val="00874954"/>
    <w:rsid w:val="008749B5"/>
    <w:rsid w:val="00874AAA"/>
    <w:rsid w:val="00874B6E"/>
    <w:rsid w:val="00874BDF"/>
    <w:rsid w:val="00874C55"/>
    <w:rsid w:val="008751EB"/>
    <w:rsid w:val="008753A1"/>
    <w:rsid w:val="00875421"/>
    <w:rsid w:val="00875449"/>
    <w:rsid w:val="0087559F"/>
    <w:rsid w:val="008756DF"/>
    <w:rsid w:val="00875870"/>
    <w:rsid w:val="00875871"/>
    <w:rsid w:val="0087587F"/>
    <w:rsid w:val="008758E5"/>
    <w:rsid w:val="00875904"/>
    <w:rsid w:val="0087594B"/>
    <w:rsid w:val="00875A2D"/>
    <w:rsid w:val="00875A42"/>
    <w:rsid w:val="00875AF6"/>
    <w:rsid w:val="00875AFE"/>
    <w:rsid w:val="00875B11"/>
    <w:rsid w:val="00875B25"/>
    <w:rsid w:val="00875C56"/>
    <w:rsid w:val="00875C70"/>
    <w:rsid w:val="00875CE8"/>
    <w:rsid w:val="00875DCC"/>
    <w:rsid w:val="00875E38"/>
    <w:rsid w:val="00875EC4"/>
    <w:rsid w:val="0087613B"/>
    <w:rsid w:val="00876147"/>
    <w:rsid w:val="00876169"/>
    <w:rsid w:val="008761E7"/>
    <w:rsid w:val="0087620A"/>
    <w:rsid w:val="00876304"/>
    <w:rsid w:val="00876660"/>
    <w:rsid w:val="00876716"/>
    <w:rsid w:val="0087671F"/>
    <w:rsid w:val="008768BF"/>
    <w:rsid w:val="008768D2"/>
    <w:rsid w:val="0087699B"/>
    <w:rsid w:val="008769E2"/>
    <w:rsid w:val="00876A3F"/>
    <w:rsid w:val="00876A9D"/>
    <w:rsid w:val="00876CEB"/>
    <w:rsid w:val="00876EFE"/>
    <w:rsid w:val="00877060"/>
    <w:rsid w:val="0087728F"/>
    <w:rsid w:val="00877330"/>
    <w:rsid w:val="00877350"/>
    <w:rsid w:val="00877402"/>
    <w:rsid w:val="00877519"/>
    <w:rsid w:val="0087769E"/>
    <w:rsid w:val="0087779E"/>
    <w:rsid w:val="00877961"/>
    <w:rsid w:val="008779E4"/>
    <w:rsid w:val="00877A88"/>
    <w:rsid w:val="00877BA0"/>
    <w:rsid w:val="00877D86"/>
    <w:rsid w:val="00877F1E"/>
    <w:rsid w:val="008800CE"/>
    <w:rsid w:val="00880113"/>
    <w:rsid w:val="008801D1"/>
    <w:rsid w:val="00880247"/>
    <w:rsid w:val="00880273"/>
    <w:rsid w:val="00880630"/>
    <w:rsid w:val="00880664"/>
    <w:rsid w:val="00880711"/>
    <w:rsid w:val="008807F7"/>
    <w:rsid w:val="008809A9"/>
    <w:rsid w:val="00880BC8"/>
    <w:rsid w:val="00880CCA"/>
    <w:rsid w:val="00880D05"/>
    <w:rsid w:val="00880DF3"/>
    <w:rsid w:val="00880E5A"/>
    <w:rsid w:val="00880EC0"/>
    <w:rsid w:val="00880ECB"/>
    <w:rsid w:val="00881120"/>
    <w:rsid w:val="00881165"/>
    <w:rsid w:val="00881286"/>
    <w:rsid w:val="0088140E"/>
    <w:rsid w:val="0088141C"/>
    <w:rsid w:val="0088143F"/>
    <w:rsid w:val="0088188A"/>
    <w:rsid w:val="00881890"/>
    <w:rsid w:val="008818E2"/>
    <w:rsid w:val="008818FE"/>
    <w:rsid w:val="0088194E"/>
    <w:rsid w:val="00881A1E"/>
    <w:rsid w:val="00881A7F"/>
    <w:rsid w:val="00881B93"/>
    <w:rsid w:val="00881B9E"/>
    <w:rsid w:val="00881CDA"/>
    <w:rsid w:val="00881D8D"/>
    <w:rsid w:val="00881E78"/>
    <w:rsid w:val="00881E82"/>
    <w:rsid w:val="00881E8A"/>
    <w:rsid w:val="00881E98"/>
    <w:rsid w:val="00881ED9"/>
    <w:rsid w:val="00881F15"/>
    <w:rsid w:val="00881FE9"/>
    <w:rsid w:val="008820E3"/>
    <w:rsid w:val="00882144"/>
    <w:rsid w:val="00882163"/>
    <w:rsid w:val="00882184"/>
    <w:rsid w:val="00882230"/>
    <w:rsid w:val="00882233"/>
    <w:rsid w:val="008822E6"/>
    <w:rsid w:val="0088233A"/>
    <w:rsid w:val="0088234A"/>
    <w:rsid w:val="0088252F"/>
    <w:rsid w:val="0088258F"/>
    <w:rsid w:val="008825D5"/>
    <w:rsid w:val="0088274E"/>
    <w:rsid w:val="00882B03"/>
    <w:rsid w:val="00882B12"/>
    <w:rsid w:val="00882CAB"/>
    <w:rsid w:val="00882CDD"/>
    <w:rsid w:val="00882DF1"/>
    <w:rsid w:val="00882E29"/>
    <w:rsid w:val="00883081"/>
    <w:rsid w:val="00883519"/>
    <w:rsid w:val="00883550"/>
    <w:rsid w:val="00883778"/>
    <w:rsid w:val="0088379D"/>
    <w:rsid w:val="008837A9"/>
    <w:rsid w:val="008837C3"/>
    <w:rsid w:val="008837E8"/>
    <w:rsid w:val="00883816"/>
    <w:rsid w:val="0088396F"/>
    <w:rsid w:val="00883A77"/>
    <w:rsid w:val="00883C93"/>
    <w:rsid w:val="00883D83"/>
    <w:rsid w:val="00883D8D"/>
    <w:rsid w:val="00883DFE"/>
    <w:rsid w:val="008843C2"/>
    <w:rsid w:val="00884458"/>
    <w:rsid w:val="00884540"/>
    <w:rsid w:val="008845CE"/>
    <w:rsid w:val="0088466C"/>
    <w:rsid w:val="0088481D"/>
    <w:rsid w:val="00884915"/>
    <w:rsid w:val="0088498D"/>
    <w:rsid w:val="008849D9"/>
    <w:rsid w:val="00884A15"/>
    <w:rsid w:val="00884A89"/>
    <w:rsid w:val="00884AB5"/>
    <w:rsid w:val="00884CE5"/>
    <w:rsid w:val="00884E97"/>
    <w:rsid w:val="0088500D"/>
    <w:rsid w:val="008851CC"/>
    <w:rsid w:val="0088524E"/>
    <w:rsid w:val="0088556C"/>
    <w:rsid w:val="0088583F"/>
    <w:rsid w:val="00885AD5"/>
    <w:rsid w:val="00885C20"/>
    <w:rsid w:val="00885C78"/>
    <w:rsid w:val="00885D00"/>
    <w:rsid w:val="00885D09"/>
    <w:rsid w:val="00885D67"/>
    <w:rsid w:val="00885D84"/>
    <w:rsid w:val="00885F24"/>
    <w:rsid w:val="00886278"/>
    <w:rsid w:val="008862E3"/>
    <w:rsid w:val="0088649D"/>
    <w:rsid w:val="008866A5"/>
    <w:rsid w:val="008866D7"/>
    <w:rsid w:val="0088681B"/>
    <w:rsid w:val="00886875"/>
    <w:rsid w:val="0088689B"/>
    <w:rsid w:val="00886945"/>
    <w:rsid w:val="00886C37"/>
    <w:rsid w:val="00886C3D"/>
    <w:rsid w:val="00886C6F"/>
    <w:rsid w:val="00886D40"/>
    <w:rsid w:val="00886D5C"/>
    <w:rsid w:val="00886D6A"/>
    <w:rsid w:val="00886F6E"/>
    <w:rsid w:val="00886F84"/>
    <w:rsid w:val="008870D9"/>
    <w:rsid w:val="00887178"/>
    <w:rsid w:val="00887369"/>
    <w:rsid w:val="008873D8"/>
    <w:rsid w:val="008873F7"/>
    <w:rsid w:val="00887421"/>
    <w:rsid w:val="0088744B"/>
    <w:rsid w:val="00887561"/>
    <w:rsid w:val="00887569"/>
    <w:rsid w:val="008875A2"/>
    <w:rsid w:val="0088765F"/>
    <w:rsid w:val="00887685"/>
    <w:rsid w:val="008878F8"/>
    <w:rsid w:val="008878FE"/>
    <w:rsid w:val="00887951"/>
    <w:rsid w:val="008879A9"/>
    <w:rsid w:val="00887B75"/>
    <w:rsid w:val="00887FEA"/>
    <w:rsid w:val="00887FF4"/>
    <w:rsid w:val="00890148"/>
    <w:rsid w:val="00890254"/>
    <w:rsid w:val="0089026B"/>
    <w:rsid w:val="008902AF"/>
    <w:rsid w:val="008905E2"/>
    <w:rsid w:val="008906D5"/>
    <w:rsid w:val="008907ED"/>
    <w:rsid w:val="00890902"/>
    <w:rsid w:val="00890BE1"/>
    <w:rsid w:val="00890C9F"/>
    <w:rsid w:val="00891140"/>
    <w:rsid w:val="0089122E"/>
    <w:rsid w:val="00891230"/>
    <w:rsid w:val="008913E2"/>
    <w:rsid w:val="008913F7"/>
    <w:rsid w:val="008913FC"/>
    <w:rsid w:val="008915EE"/>
    <w:rsid w:val="0089164E"/>
    <w:rsid w:val="0089166E"/>
    <w:rsid w:val="008916DC"/>
    <w:rsid w:val="0089181E"/>
    <w:rsid w:val="0089193F"/>
    <w:rsid w:val="00891947"/>
    <w:rsid w:val="008919B7"/>
    <w:rsid w:val="008919DF"/>
    <w:rsid w:val="00891AAC"/>
    <w:rsid w:val="00891ACE"/>
    <w:rsid w:val="00891B51"/>
    <w:rsid w:val="00891B8E"/>
    <w:rsid w:val="00891C7F"/>
    <w:rsid w:val="00891C8F"/>
    <w:rsid w:val="00891D08"/>
    <w:rsid w:val="00891D3E"/>
    <w:rsid w:val="00891DA2"/>
    <w:rsid w:val="00891DEA"/>
    <w:rsid w:val="00891FA9"/>
    <w:rsid w:val="00892000"/>
    <w:rsid w:val="0089201B"/>
    <w:rsid w:val="00892046"/>
    <w:rsid w:val="0089210E"/>
    <w:rsid w:val="00892142"/>
    <w:rsid w:val="008921BD"/>
    <w:rsid w:val="00892282"/>
    <w:rsid w:val="00892356"/>
    <w:rsid w:val="0089239A"/>
    <w:rsid w:val="008924A2"/>
    <w:rsid w:val="008926AB"/>
    <w:rsid w:val="008928A5"/>
    <w:rsid w:val="00892975"/>
    <w:rsid w:val="00892A44"/>
    <w:rsid w:val="00892D55"/>
    <w:rsid w:val="00892D5D"/>
    <w:rsid w:val="00892E20"/>
    <w:rsid w:val="00892EA8"/>
    <w:rsid w:val="008930C5"/>
    <w:rsid w:val="00893235"/>
    <w:rsid w:val="00893347"/>
    <w:rsid w:val="008933FC"/>
    <w:rsid w:val="00893403"/>
    <w:rsid w:val="00893488"/>
    <w:rsid w:val="008934EB"/>
    <w:rsid w:val="00893894"/>
    <w:rsid w:val="00893BA3"/>
    <w:rsid w:val="00893CBA"/>
    <w:rsid w:val="00893D05"/>
    <w:rsid w:val="00893EFD"/>
    <w:rsid w:val="00893FC6"/>
    <w:rsid w:val="00894010"/>
    <w:rsid w:val="008941C8"/>
    <w:rsid w:val="008941CE"/>
    <w:rsid w:val="00894327"/>
    <w:rsid w:val="008943AD"/>
    <w:rsid w:val="008943E5"/>
    <w:rsid w:val="00894440"/>
    <w:rsid w:val="008945AF"/>
    <w:rsid w:val="00894608"/>
    <w:rsid w:val="00894639"/>
    <w:rsid w:val="008946B2"/>
    <w:rsid w:val="00894706"/>
    <w:rsid w:val="00894712"/>
    <w:rsid w:val="0089476F"/>
    <w:rsid w:val="00894802"/>
    <w:rsid w:val="0089482F"/>
    <w:rsid w:val="008949A8"/>
    <w:rsid w:val="00894A1A"/>
    <w:rsid w:val="00894B9A"/>
    <w:rsid w:val="00894BA6"/>
    <w:rsid w:val="00894BF8"/>
    <w:rsid w:val="00894CAA"/>
    <w:rsid w:val="00894EB9"/>
    <w:rsid w:val="00894EC5"/>
    <w:rsid w:val="0089505E"/>
    <w:rsid w:val="00895241"/>
    <w:rsid w:val="008953E0"/>
    <w:rsid w:val="00895434"/>
    <w:rsid w:val="00895523"/>
    <w:rsid w:val="00895531"/>
    <w:rsid w:val="00895545"/>
    <w:rsid w:val="008955B0"/>
    <w:rsid w:val="008955C7"/>
    <w:rsid w:val="0089563B"/>
    <w:rsid w:val="0089573E"/>
    <w:rsid w:val="00895872"/>
    <w:rsid w:val="008959FD"/>
    <w:rsid w:val="00895A9D"/>
    <w:rsid w:val="00895AF0"/>
    <w:rsid w:val="00895CEA"/>
    <w:rsid w:val="00896117"/>
    <w:rsid w:val="0089652A"/>
    <w:rsid w:val="00896558"/>
    <w:rsid w:val="008966B5"/>
    <w:rsid w:val="008966CB"/>
    <w:rsid w:val="00896865"/>
    <w:rsid w:val="0089687F"/>
    <w:rsid w:val="00896896"/>
    <w:rsid w:val="0089695F"/>
    <w:rsid w:val="00896DB4"/>
    <w:rsid w:val="00896E30"/>
    <w:rsid w:val="00897072"/>
    <w:rsid w:val="008970AA"/>
    <w:rsid w:val="008970BD"/>
    <w:rsid w:val="00897234"/>
    <w:rsid w:val="00897244"/>
    <w:rsid w:val="0089732B"/>
    <w:rsid w:val="00897522"/>
    <w:rsid w:val="008976BE"/>
    <w:rsid w:val="00897740"/>
    <w:rsid w:val="00897780"/>
    <w:rsid w:val="008977AD"/>
    <w:rsid w:val="00897825"/>
    <w:rsid w:val="00897906"/>
    <w:rsid w:val="00897925"/>
    <w:rsid w:val="00897C09"/>
    <w:rsid w:val="00897C1A"/>
    <w:rsid w:val="00897D13"/>
    <w:rsid w:val="00897D33"/>
    <w:rsid w:val="00897DF6"/>
    <w:rsid w:val="00897E23"/>
    <w:rsid w:val="00897EB9"/>
    <w:rsid w:val="008A0132"/>
    <w:rsid w:val="008A01A9"/>
    <w:rsid w:val="008A02E8"/>
    <w:rsid w:val="008A03E7"/>
    <w:rsid w:val="008A0498"/>
    <w:rsid w:val="008A0551"/>
    <w:rsid w:val="008A0613"/>
    <w:rsid w:val="008A069E"/>
    <w:rsid w:val="008A0722"/>
    <w:rsid w:val="008A07E4"/>
    <w:rsid w:val="008A07E6"/>
    <w:rsid w:val="008A1113"/>
    <w:rsid w:val="008A1132"/>
    <w:rsid w:val="008A1133"/>
    <w:rsid w:val="008A1198"/>
    <w:rsid w:val="008A11E7"/>
    <w:rsid w:val="008A133F"/>
    <w:rsid w:val="008A134B"/>
    <w:rsid w:val="008A137B"/>
    <w:rsid w:val="008A1387"/>
    <w:rsid w:val="008A13A1"/>
    <w:rsid w:val="008A1582"/>
    <w:rsid w:val="008A164A"/>
    <w:rsid w:val="008A16F7"/>
    <w:rsid w:val="008A17C7"/>
    <w:rsid w:val="008A180D"/>
    <w:rsid w:val="008A18D8"/>
    <w:rsid w:val="008A19BC"/>
    <w:rsid w:val="008A1B39"/>
    <w:rsid w:val="008A1B70"/>
    <w:rsid w:val="008A1CE8"/>
    <w:rsid w:val="008A1DD3"/>
    <w:rsid w:val="008A1E64"/>
    <w:rsid w:val="008A1E6B"/>
    <w:rsid w:val="008A1EF4"/>
    <w:rsid w:val="008A1F23"/>
    <w:rsid w:val="008A2214"/>
    <w:rsid w:val="008A2428"/>
    <w:rsid w:val="008A24B9"/>
    <w:rsid w:val="008A277D"/>
    <w:rsid w:val="008A29DB"/>
    <w:rsid w:val="008A2BBF"/>
    <w:rsid w:val="008A2E80"/>
    <w:rsid w:val="008A2F9E"/>
    <w:rsid w:val="008A31EF"/>
    <w:rsid w:val="008A323F"/>
    <w:rsid w:val="008A3251"/>
    <w:rsid w:val="008A34FE"/>
    <w:rsid w:val="008A354D"/>
    <w:rsid w:val="008A36B0"/>
    <w:rsid w:val="008A371D"/>
    <w:rsid w:val="008A380A"/>
    <w:rsid w:val="008A3851"/>
    <w:rsid w:val="008A390B"/>
    <w:rsid w:val="008A393B"/>
    <w:rsid w:val="008A39E2"/>
    <w:rsid w:val="008A39FE"/>
    <w:rsid w:val="008A3A88"/>
    <w:rsid w:val="008A3DC8"/>
    <w:rsid w:val="008A3E39"/>
    <w:rsid w:val="008A3E3B"/>
    <w:rsid w:val="008A3EF1"/>
    <w:rsid w:val="008A3F17"/>
    <w:rsid w:val="008A40A4"/>
    <w:rsid w:val="008A41B9"/>
    <w:rsid w:val="008A41E3"/>
    <w:rsid w:val="008A4367"/>
    <w:rsid w:val="008A43FE"/>
    <w:rsid w:val="008A461F"/>
    <w:rsid w:val="008A4744"/>
    <w:rsid w:val="008A49BF"/>
    <w:rsid w:val="008A4A13"/>
    <w:rsid w:val="008A4A81"/>
    <w:rsid w:val="008A4B7D"/>
    <w:rsid w:val="008A4B90"/>
    <w:rsid w:val="008A4C1C"/>
    <w:rsid w:val="008A4CA2"/>
    <w:rsid w:val="008A4DF2"/>
    <w:rsid w:val="008A4DF3"/>
    <w:rsid w:val="008A5101"/>
    <w:rsid w:val="008A520F"/>
    <w:rsid w:val="008A525C"/>
    <w:rsid w:val="008A54BF"/>
    <w:rsid w:val="008A54E9"/>
    <w:rsid w:val="008A552B"/>
    <w:rsid w:val="008A55AB"/>
    <w:rsid w:val="008A56EB"/>
    <w:rsid w:val="008A57BE"/>
    <w:rsid w:val="008A58A8"/>
    <w:rsid w:val="008A594A"/>
    <w:rsid w:val="008A5BB7"/>
    <w:rsid w:val="008A5C59"/>
    <w:rsid w:val="008A5D26"/>
    <w:rsid w:val="008A5EAC"/>
    <w:rsid w:val="008A60CA"/>
    <w:rsid w:val="008A62BF"/>
    <w:rsid w:val="008A62DE"/>
    <w:rsid w:val="008A64E0"/>
    <w:rsid w:val="008A65CF"/>
    <w:rsid w:val="008A662C"/>
    <w:rsid w:val="008A668A"/>
    <w:rsid w:val="008A66E6"/>
    <w:rsid w:val="008A673B"/>
    <w:rsid w:val="008A674C"/>
    <w:rsid w:val="008A6913"/>
    <w:rsid w:val="008A6939"/>
    <w:rsid w:val="008A69D9"/>
    <w:rsid w:val="008A6A4D"/>
    <w:rsid w:val="008A6AE0"/>
    <w:rsid w:val="008A6AE3"/>
    <w:rsid w:val="008A6BBC"/>
    <w:rsid w:val="008A6BD3"/>
    <w:rsid w:val="008A6BF7"/>
    <w:rsid w:val="008A6C26"/>
    <w:rsid w:val="008A6C75"/>
    <w:rsid w:val="008A70CC"/>
    <w:rsid w:val="008A71A2"/>
    <w:rsid w:val="008A7254"/>
    <w:rsid w:val="008A7277"/>
    <w:rsid w:val="008A7356"/>
    <w:rsid w:val="008A7471"/>
    <w:rsid w:val="008A74E1"/>
    <w:rsid w:val="008A7668"/>
    <w:rsid w:val="008A7789"/>
    <w:rsid w:val="008A7799"/>
    <w:rsid w:val="008A79A2"/>
    <w:rsid w:val="008A79B7"/>
    <w:rsid w:val="008A79D2"/>
    <w:rsid w:val="008A7BF0"/>
    <w:rsid w:val="008A7CD9"/>
    <w:rsid w:val="008A7E89"/>
    <w:rsid w:val="008A7EF4"/>
    <w:rsid w:val="008A7F1B"/>
    <w:rsid w:val="008A7F76"/>
    <w:rsid w:val="008A7F97"/>
    <w:rsid w:val="008B000A"/>
    <w:rsid w:val="008B0196"/>
    <w:rsid w:val="008B02E8"/>
    <w:rsid w:val="008B039E"/>
    <w:rsid w:val="008B04AD"/>
    <w:rsid w:val="008B0502"/>
    <w:rsid w:val="008B0538"/>
    <w:rsid w:val="008B06E3"/>
    <w:rsid w:val="008B0749"/>
    <w:rsid w:val="008B0848"/>
    <w:rsid w:val="008B08B0"/>
    <w:rsid w:val="008B09C2"/>
    <w:rsid w:val="008B0BA6"/>
    <w:rsid w:val="008B0C23"/>
    <w:rsid w:val="008B0F5E"/>
    <w:rsid w:val="008B1287"/>
    <w:rsid w:val="008B15E9"/>
    <w:rsid w:val="008B1609"/>
    <w:rsid w:val="008B16E6"/>
    <w:rsid w:val="008B1784"/>
    <w:rsid w:val="008B19BF"/>
    <w:rsid w:val="008B1B33"/>
    <w:rsid w:val="008B1B71"/>
    <w:rsid w:val="008B1BF1"/>
    <w:rsid w:val="008B1C18"/>
    <w:rsid w:val="008B1C27"/>
    <w:rsid w:val="008B1CBF"/>
    <w:rsid w:val="008B1F4A"/>
    <w:rsid w:val="008B1F9A"/>
    <w:rsid w:val="008B2039"/>
    <w:rsid w:val="008B2114"/>
    <w:rsid w:val="008B2289"/>
    <w:rsid w:val="008B236A"/>
    <w:rsid w:val="008B23F1"/>
    <w:rsid w:val="008B24C7"/>
    <w:rsid w:val="008B24FD"/>
    <w:rsid w:val="008B2867"/>
    <w:rsid w:val="008B2883"/>
    <w:rsid w:val="008B2A6F"/>
    <w:rsid w:val="008B2D80"/>
    <w:rsid w:val="008B2DA8"/>
    <w:rsid w:val="008B2FBC"/>
    <w:rsid w:val="008B2FE3"/>
    <w:rsid w:val="008B3182"/>
    <w:rsid w:val="008B3222"/>
    <w:rsid w:val="008B3327"/>
    <w:rsid w:val="008B3530"/>
    <w:rsid w:val="008B35CA"/>
    <w:rsid w:val="008B3775"/>
    <w:rsid w:val="008B37A2"/>
    <w:rsid w:val="008B37C2"/>
    <w:rsid w:val="008B3963"/>
    <w:rsid w:val="008B39A4"/>
    <w:rsid w:val="008B39FC"/>
    <w:rsid w:val="008B3CB8"/>
    <w:rsid w:val="008B3DD1"/>
    <w:rsid w:val="008B3F1D"/>
    <w:rsid w:val="008B4140"/>
    <w:rsid w:val="008B4141"/>
    <w:rsid w:val="008B4160"/>
    <w:rsid w:val="008B41FB"/>
    <w:rsid w:val="008B42B4"/>
    <w:rsid w:val="008B433A"/>
    <w:rsid w:val="008B43EC"/>
    <w:rsid w:val="008B4471"/>
    <w:rsid w:val="008B47C4"/>
    <w:rsid w:val="008B48DC"/>
    <w:rsid w:val="008B48ED"/>
    <w:rsid w:val="008B4909"/>
    <w:rsid w:val="008B4995"/>
    <w:rsid w:val="008B49EE"/>
    <w:rsid w:val="008B4AA4"/>
    <w:rsid w:val="008B4AD7"/>
    <w:rsid w:val="008B4B27"/>
    <w:rsid w:val="008B4C3D"/>
    <w:rsid w:val="008B4CD4"/>
    <w:rsid w:val="008B4CE8"/>
    <w:rsid w:val="008B4E73"/>
    <w:rsid w:val="008B4E85"/>
    <w:rsid w:val="008B4F43"/>
    <w:rsid w:val="008B5171"/>
    <w:rsid w:val="008B51A5"/>
    <w:rsid w:val="008B51A9"/>
    <w:rsid w:val="008B51CA"/>
    <w:rsid w:val="008B5544"/>
    <w:rsid w:val="008B5639"/>
    <w:rsid w:val="008B56FF"/>
    <w:rsid w:val="008B5721"/>
    <w:rsid w:val="008B5746"/>
    <w:rsid w:val="008B5893"/>
    <w:rsid w:val="008B5BE3"/>
    <w:rsid w:val="008B5C4A"/>
    <w:rsid w:val="008B5DDB"/>
    <w:rsid w:val="008B5E36"/>
    <w:rsid w:val="008B5EAA"/>
    <w:rsid w:val="008B5EBC"/>
    <w:rsid w:val="008B5ECE"/>
    <w:rsid w:val="008B5F03"/>
    <w:rsid w:val="008B5F2A"/>
    <w:rsid w:val="008B6072"/>
    <w:rsid w:val="008B613A"/>
    <w:rsid w:val="008B6274"/>
    <w:rsid w:val="008B63BC"/>
    <w:rsid w:val="008B64EC"/>
    <w:rsid w:val="008B65A0"/>
    <w:rsid w:val="008B6691"/>
    <w:rsid w:val="008B6714"/>
    <w:rsid w:val="008B678C"/>
    <w:rsid w:val="008B67A2"/>
    <w:rsid w:val="008B69CD"/>
    <w:rsid w:val="008B6BB0"/>
    <w:rsid w:val="008B6C6B"/>
    <w:rsid w:val="008B6CD1"/>
    <w:rsid w:val="008B6F64"/>
    <w:rsid w:val="008B719F"/>
    <w:rsid w:val="008B71AA"/>
    <w:rsid w:val="008B72D1"/>
    <w:rsid w:val="008B737F"/>
    <w:rsid w:val="008B7528"/>
    <w:rsid w:val="008B7647"/>
    <w:rsid w:val="008B76EF"/>
    <w:rsid w:val="008B784C"/>
    <w:rsid w:val="008B7868"/>
    <w:rsid w:val="008B7959"/>
    <w:rsid w:val="008B7AA5"/>
    <w:rsid w:val="008B7C0C"/>
    <w:rsid w:val="008B7C70"/>
    <w:rsid w:val="008B7D7D"/>
    <w:rsid w:val="008B7DB8"/>
    <w:rsid w:val="008B7DFC"/>
    <w:rsid w:val="008B7E86"/>
    <w:rsid w:val="008B7EEB"/>
    <w:rsid w:val="008B7F15"/>
    <w:rsid w:val="008C00AA"/>
    <w:rsid w:val="008C0165"/>
    <w:rsid w:val="008C01FC"/>
    <w:rsid w:val="008C02B6"/>
    <w:rsid w:val="008C0393"/>
    <w:rsid w:val="008C0425"/>
    <w:rsid w:val="008C0553"/>
    <w:rsid w:val="008C05CE"/>
    <w:rsid w:val="008C0629"/>
    <w:rsid w:val="008C07E6"/>
    <w:rsid w:val="008C08BC"/>
    <w:rsid w:val="008C0959"/>
    <w:rsid w:val="008C0A31"/>
    <w:rsid w:val="008C0B85"/>
    <w:rsid w:val="008C0C90"/>
    <w:rsid w:val="008C0CB0"/>
    <w:rsid w:val="008C0DBE"/>
    <w:rsid w:val="008C0F60"/>
    <w:rsid w:val="008C0F72"/>
    <w:rsid w:val="008C0FA5"/>
    <w:rsid w:val="008C122F"/>
    <w:rsid w:val="008C1387"/>
    <w:rsid w:val="008C13D1"/>
    <w:rsid w:val="008C149E"/>
    <w:rsid w:val="008C15FD"/>
    <w:rsid w:val="008C17F2"/>
    <w:rsid w:val="008C1805"/>
    <w:rsid w:val="008C19CB"/>
    <w:rsid w:val="008C1AC7"/>
    <w:rsid w:val="008C1CB2"/>
    <w:rsid w:val="008C1D5A"/>
    <w:rsid w:val="008C1D90"/>
    <w:rsid w:val="008C1E9E"/>
    <w:rsid w:val="008C2030"/>
    <w:rsid w:val="008C207C"/>
    <w:rsid w:val="008C20D3"/>
    <w:rsid w:val="008C2285"/>
    <w:rsid w:val="008C22FD"/>
    <w:rsid w:val="008C2301"/>
    <w:rsid w:val="008C29F2"/>
    <w:rsid w:val="008C2A1C"/>
    <w:rsid w:val="008C2AA2"/>
    <w:rsid w:val="008C2B04"/>
    <w:rsid w:val="008C2BC1"/>
    <w:rsid w:val="008C2C62"/>
    <w:rsid w:val="008C2D46"/>
    <w:rsid w:val="008C2F2E"/>
    <w:rsid w:val="008C305B"/>
    <w:rsid w:val="008C3133"/>
    <w:rsid w:val="008C314A"/>
    <w:rsid w:val="008C31C9"/>
    <w:rsid w:val="008C3218"/>
    <w:rsid w:val="008C3307"/>
    <w:rsid w:val="008C3330"/>
    <w:rsid w:val="008C3400"/>
    <w:rsid w:val="008C343B"/>
    <w:rsid w:val="008C35C9"/>
    <w:rsid w:val="008C3655"/>
    <w:rsid w:val="008C37E9"/>
    <w:rsid w:val="008C37EE"/>
    <w:rsid w:val="008C37F4"/>
    <w:rsid w:val="008C394A"/>
    <w:rsid w:val="008C3A0B"/>
    <w:rsid w:val="008C3A5B"/>
    <w:rsid w:val="008C3C6F"/>
    <w:rsid w:val="008C3D39"/>
    <w:rsid w:val="008C3DFE"/>
    <w:rsid w:val="008C3F11"/>
    <w:rsid w:val="008C3F8D"/>
    <w:rsid w:val="008C4023"/>
    <w:rsid w:val="008C4176"/>
    <w:rsid w:val="008C421E"/>
    <w:rsid w:val="008C4220"/>
    <w:rsid w:val="008C42B7"/>
    <w:rsid w:val="008C42C1"/>
    <w:rsid w:val="008C4345"/>
    <w:rsid w:val="008C490C"/>
    <w:rsid w:val="008C4A07"/>
    <w:rsid w:val="008C4E8C"/>
    <w:rsid w:val="008C4F16"/>
    <w:rsid w:val="008C51D4"/>
    <w:rsid w:val="008C547C"/>
    <w:rsid w:val="008C56FE"/>
    <w:rsid w:val="008C5858"/>
    <w:rsid w:val="008C58E7"/>
    <w:rsid w:val="008C5A19"/>
    <w:rsid w:val="008C5A67"/>
    <w:rsid w:val="008C5B0A"/>
    <w:rsid w:val="008C5C2E"/>
    <w:rsid w:val="008C5DAE"/>
    <w:rsid w:val="008C5F10"/>
    <w:rsid w:val="008C5F3D"/>
    <w:rsid w:val="008C5FCA"/>
    <w:rsid w:val="008C60C9"/>
    <w:rsid w:val="008C60E8"/>
    <w:rsid w:val="008C61D0"/>
    <w:rsid w:val="008C61EC"/>
    <w:rsid w:val="008C6320"/>
    <w:rsid w:val="008C6387"/>
    <w:rsid w:val="008C645D"/>
    <w:rsid w:val="008C6672"/>
    <w:rsid w:val="008C67AD"/>
    <w:rsid w:val="008C67CF"/>
    <w:rsid w:val="008C68F9"/>
    <w:rsid w:val="008C696C"/>
    <w:rsid w:val="008C6AD1"/>
    <w:rsid w:val="008C6DD6"/>
    <w:rsid w:val="008C6EBC"/>
    <w:rsid w:val="008C71AF"/>
    <w:rsid w:val="008C7309"/>
    <w:rsid w:val="008C76B2"/>
    <w:rsid w:val="008C7705"/>
    <w:rsid w:val="008C7817"/>
    <w:rsid w:val="008C7904"/>
    <w:rsid w:val="008C7970"/>
    <w:rsid w:val="008C7987"/>
    <w:rsid w:val="008C798C"/>
    <w:rsid w:val="008C79A8"/>
    <w:rsid w:val="008C7AE4"/>
    <w:rsid w:val="008C7B9F"/>
    <w:rsid w:val="008C7C75"/>
    <w:rsid w:val="008C7C7E"/>
    <w:rsid w:val="008C7CD0"/>
    <w:rsid w:val="008C7D51"/>
    <w:rsid w:val="008C7E63"/>
    <w:rsid w:val="008C7EB4"/>
    <w:rsid w:val="008C7F9B"/>
    <w:rsid w:val="008D0163"/>
    <w:rsid w:val="008D0291"/>
    <w:rsid w:val="008D031F"/>
    <w:rsid w:val="008D0419"/>
    <w:rsid w:val="008D0459"/>
    <w:rsid w:val="008D05D1"/>
    <w:rsid w:val="008D07F8"/>
    <w:rsid w:val="008D0822"/>
    <w:rsid w:val="008D0A99"/>
    <w:rsid w:val="008D0B44"/>
    <w:rsid w:val="008D0BA6"/>
    <w:rsid w:val="008D0C03"/>
    <w:rsid w:val="008D0CB0"/>
    <w:rsid w:val="008D0E06"/>
    <w:rsid w:val="008D1007"/>
    <w:rsid w:val="008D110B"/>
    <w:rsid w:val="008D1285"/>
    <w:rsid w:val="008D12AD"/>
    <w:rsid w:val="008D1446"/>
    <w:rsid w:val="008D1494"/>
    <w:rsid w:val="008D15A2"/>
    <w:rsid w:val="008D18B9"/>
    <w:rsid w:val="008D1934"/>
    <w:rsid w:val="008D1970"/>
    <w:rsid w:val="008D1973"/>
    <w:rsid w:val="008D1A27"/>
    <w:rsid w:val="008D1B66"/>
    <w:rsid w:val="008D1CBF"/>
    <w:rsid w:val="008D1D72"/>
    <w:rsid w:val="008D1F24"/>
    <w:rsid w:val="008D1FA2"/>
    <w:rsid w:val="008D1FB9"/>
    <w:rsid w:val="008D1FF1"/>
    <w:rsid w:val="008D2008"/>
    <w:rsid w:val="008D200D"/>
    <w:rsid w:val="008D219E"/>
    <w:rsid w:val="008D22C2"/>
    <w:rsid w:val="008D2395"/>
    <w:rsid w:val="008D239A"/>
    <w:rsid w:val="008D23E2"/>
    <w:rsid w:val="008D2440"/>
    <w:rsid w:val="008D24A6"/>
    <w:rsid w:val="008D24EA"/>
    <w:rsid w:val="008D251B"/>
    <w:rsid w:val="008D2696"/>
    <w:rsid w:val="008D29DE"/>
    <w:rsid w:val="008D2A3D"/>
    <w:rsid w:val="008D300D"/>
    <w:rsid w:val="008D3264"/>
    <w:rsid w:val="008D3488"/>
    <w:rsid w:val="008D35AC"/>
    <w:rsid w:val="008D3661"/>
    <w:rsid w:val="008D3696"/>
    <w:rsid w:val="008D36D3"/>
    <w:rsid w:val="008D387D"/>
    <w:rsid w:val="008D38C0"/>
    <w:rsid w:val="008D3915"/>
    <w:rsid w:val="008D39C1"/>
    <w:rsid w:val="008D41C5"/>
    <w:rsid w:val="008D41DB"/>
    <w:rsid w:val="008D44A1"/>
    <w:rsid w:val="008D4657"/>
    <w:rsid w:val="008D475D"/>
    <w:rsid w:val="008D4848"/>
    <w:rsid w:val="008D48A1"/>
    <w:rsid w:val="008D4989"/>
    <w:rsid w:val="008D498E"/>
    <w:rsid w:val="008D4B6F"/>
    <w:rsid w:val="008D4BE9"/>
    <w:rsid w:val="008D4CCB"/>
    <w:rsid w:val="008D4E30"/>
    <w:rsid w:val="008D4E35"/>
    <w:rsid w:val="008D4F8A"/>
    <w:rsid w:val="008D5223"/>
    <w:rsid w:val="008D53C3"/>
    <w:rsid w:val="008D55B3"/>
    <w:rsid w:val="008D5707"/>
    <w:rsid w:val="008D5732"/>
    <w:rsid w:val="008D57EF"/>
    <w:rsid w:val="008D59B1"/>
    <w:rsid w:val="008D5AEB"/>
    <w:rsid w:val="008D5BBD"/>
    <w:rsid w:val="008D5C6B"/>
    <w:rsid w:val="008D5CFE"/>
    <w:rsid w:val="008D5DF5"/>
    <w:rsid w:val="008D5F0F"/>
    <w:rsid w:val="008D5F6A"/>
    <w:rsid w:val="008D6027"/>
    <w:rsid w:val="008D60B5"/>
    <w:rsid w:val="008D6167"/>
    <w:rsid w:val="008D6196"/>
    <w:rsid w:val="008D61FA"/>
    <w:rsid w:val="008D6227"/>
    <w:rsid w:val="008D6340"/>
    <w:rsid w:val="008D6373"/>
    <w:rsid w:val="008D63C0"/>
    <w:rsid w:val="008D64EB"/>
    <w:rsid w:val="008D6709"/>
    <w:rsid w:val="008D6730"/>
    <w:rsid w:val="008D678D"/>
    <w:rsid w:val="008D690E"/>
    <w:rsid w:val="008D6AA3"/>
    <w:rsid w:val="008D6E42"/>
    <w:rsid w:val="008D71AE"/>
    <w:rsid w:val="008D71BB"/>
    <w:rsid w:val="008D7272"/>
    <w:rsid w:val="008D72EA"/>
    <w:rsid w:val="008D7379"/>
    <w:rsid w:val="008D73F2"/>
    <w:rsid w:val="008D74A8"/>
    <w:rsid w:val="008D75A4"/>
    <w:rsid w:val="008D7758"/>
    <w:rsid w:val="008D77F3"/>
    <w:rsid w:val="008D77F9"/>
    <w:rsid w:val="008D7854"/>
    <w:rsid w:val="008D788A"/>
    <w:rsid w:val="008D78B3"/>
    <w:rsid w:val="008D798B"/>
    <w:rsid w:val="008D7BE9"/>
    <w:rsid w:val="008D7CF3"/>
    <w:rsid w:val="008E010C"/>
    <w:rsid w:val="008E019A"/>
    <w:rsid w:val="008E03CB"/>
    <w:rsid w:val="008E03DE"/>
    <w:rsid w:val="008E054D"/>
    <w:rsid w:val="008E065C"/>
    <w:rsid w:val="008E07B4"/>
    <w:rsid w:val="008E0A02"/>
    <w:rsid w:val="008E0A57"/>
    <w:rsid w:val="008E0A74"/>
    <w:rsid w:val="008E0B50"/>
    <w:rsid w:val="008E0DE1"/>
    <w:rsid w:val="008E0FB7"/>
    <w:rsid w:val="008E0FBA"/>
    <w:rsid w:val="008E0FE2"/>
    <w:rsid w:val="008E0FE5"/>
    <w:rsid w:val="008E0FFA"/>
    <w:rsid w:val="008E10C8"/>
    <w:rsid w:val="008E10FE"/>
    <w:rsid w:val="008E1164"/>
    <w:rsid w:val="008E11B1"/>
    <w:rsid w:val="008E1211"/>
    <w:rsid w:val="008E1220"/>
    <w:rsid w:val="008E1227"/>
    <w:rsid w:val="008E12B8"/>
    <w:rsid w:val="008E12FC"/>
    <w:rsid w:val="008E13CD"/>
    <w:rsid w:val="008E1423"/>
    <w:rsid w:val="008E14A6"/>
    <w:rsid w:val="008E1594"/>
    <w:rsid w:val="008E15CC"/>
    <w:rsid w:val="008E1627"/>
    <w:rsid w:val="008E175B"/>
    <w:rsid w:val="008E18CB"/>
    <w:rsid w:val="008E1A3B"/>
    <w:rsid w:val="008E1AD4"/>
    <w:rsid w:val="008E1CEB"/>
    <w:rsid w:val="008E1EAB"/>
    <w:rsid w:val="008E2009"/>
    <w:rsid w:val="008E2083"/>
    <w:rsid w:val="008E20D3"/>
    <w:rsid w:val="008E2108"/>
    <w:rsid w:val="008E2159"/>
    <w:rsid w:val="008E25A2"/>
    <w:rsid w:val="008E261A"/>
    <w:rsid w:val="008E2673"/>
    <w:rsid w:val="008E26D6"/>
    <w:rsid w:val="008E26DA"/>
    <w:rsid w:val="008E2712"/>
    <w:rsid w:val="008E28BE"/>
    <w:rsid w:val="008E2969"/>
    <w:rsid w:val="008E2986"/>
    <w:rsid w:val="008E2A13"/>
    <w:rsid w:val="008E2A8C"/>
    <w:rsid w:val="008E2B13"/>
    <w:rsid w:val="008E2D03"/>
    <w:rsid w:val="008E2E94"/>
    <w:rsid w:val="008E2EC8"/>
    <w:rsid w:val="008E309C"/>
    <w:rsid w:val="008E3186"/>
    <w:rsid w:val="008E3288"/>
    <w:rsid w:val="008E32D6"/>
    <w:rsid w:val="008E331E"/>
    <w:rsid w:val="008E335F"/>
    <w:rsid w:val="008E3409"/>
    <w:rsid w:val="008E34CB"/>
    <w:rsid w:val="008E3632"/>
    <w:rsid w:val="008E3635"/>
    <w:rsid w:val="008E381E"/>
    <w:rsid w:val="008E3841"/>
    <w:rsid w:val="008E3B63"/>
    <w:rsid w:val="008E3BB8"/>
    <w:rsid w:val="008E3C27"/>
    <w:rsid w:val="008E3D64"/>
    <w:rsid w:val="008E3D93"/>
    <w:rsid w:val="008E40A0"/>
    <w:rsid w:val="008E40D5"/>
    <w:rsid w:val="008E433F"/>
    <w:rsid w:val="008E43B5"/>
    <w:rsid w:val="008E457F"/>
    <w:rsid w:val="008E461B"/>
    <w:rsid w:val="008E46EB"/>
    <w:rsid w:val="008E4843"/>
    <w:rsid w:val="008E48DF"/>
    <w:rsid w:val="008E496C"/>
    <w:rsid w:val="008E4B6E"/>
    <w:rsid w:val="008E4C31"/>
    <w:rsid w:val="008E4D43"/>
    <w:rsid w:val="008E4E00"/>
    <w:rsid w:val="008E50CC"/>
    <w:rsid w:val="008E50DE"/>
    <w:rsid w:val="008E50DF"/>
    <w:rsid w:val="008E523A"/>
    <w:rsid w:val="008E5240"/>
    <w:rsid w:val="008E524B"/>
    <w:rsid w:val="008E536B"/>
    <w:rsid w:val="008E53A2"/>
    <w:rsid w:val="008E5445"/>
    <w:rsid w:val="008E5A0F"/>
    <w:rsid w:val="008E5B09"/>
    <w:rsid w:val="008E5B1F"/>
    <w:rsid w:val="008E5CA8"/>
    <w:rsid w:val="008E5DEB"/>
    <w:rsid w:val="008E5E81"/>
    <w:rsid w:val="008E6207"/>
    <w:rsid w:val="008E626D"/>
    <w:rsid w:val="008E636E"/>
    <w:rsid w:val="008E6546"/>
    <w:rsid w:val="008E674D"/>
    <w:rsid w:val="008E67BF"/>
    <w:rsid w:val="008E6A3A"/>
    <w:rsid w:val="008E6A6C"/>
    <w:rsid w:val="008E6AD1"/>
    <w:rsid w:val="008E6B98"/>
    <w:rsid w:val="008E6D0C"/>
    <w:rsid w:val="008E6D57"/>
    <w:rsid w:val="008E6E18"/>
    <w:rsid w:val="008E6EA9"/>
    <w:rsid w:val="008E6EAF"/>
    <w:rsid w:val="008E6EED"/>
    <w:rsid w:val="008E6F30"/>
    <w:rsid w:val="008E6F96"/>
    <w:rsid w:val="008E6FB1"/>
    <w:rsid w:val="008E7093"/>
    <w:rsid w:val="008E709F"/>
    <w:rsid w:val="008E70E3"/>
    <w:rsid w:val="008E70FB"/>
    <w:rsid w:val="008E713E"/>
    <w:rsid w:val="008E71B7"/>
    <w:rsid w:val="008E7B27"/>
    <w:rsid w:val="008E7B87"/>
    <w:rsid w:val="008E7B9F"/>
    <w:rsid w:val="008E7BCF"/>
    <w:rsid w:val="008E7C85"/>
    <w:rsid w:val="008E7E06"/>
    <w:rsid w:val="008E7F1D"/>
    <w:rsid w:val="008F019E"/>
    <w:rsid w:val="008F02DE"/>
    <w:rsid w:val="008F02F6"/>
    <w:rsid w:val="008F0303"/>
    <w:rsid w:val="008F0392"/>
    <w:rsid w:val="008F0396"/>
    <w:rsid w:val="008F0556"/>
    <w:rsid w:val="008F05C1"/>
    <w:rsid w:val="008F0799"/>
    <w:rsid w:val="008F082A"/>
    <w:rsid w:val="008F0A94"/>
    <w:rsid w:val="008F0AF9"/>
    <w:rsid w:val="008F0C3C"/>
    <w:rsid w:val="008F0D00"/>
    <w:rsid w:val="008F0DCC"/>
    <w:rsid w:val="008F0F16"/>
    <w:rsid w:val="008F0F30"/>
    <w:rsid w:val="008F10AE"/>
    <w:rsid w:val="008F10E4"/>
    <w:rsid w:val="008F143D"/>
    <w:rsid w:val="008F14E4"/>
    <w:rsid w:val="008F152E"/>
    <w:rsid w:val="008F1954"/>
    <w:rsid w:val="008F1C4E"/>
    <w:rsid w:val="008F1EFE"/>
    <w:rsid w:val="008F1FDA"/>
    <w:rsid w:val="008F1FEF"/>
    <w:rsid w:val="008F22DD"/>
    <w:rsid w:val="008F22E3"/>
    <w:rsid w:val="008F22EB"/>
    <w:rsid w:val="008F2394"/>
    <w:rsid w:val="008F245F"/>
    <w:rsid w:val="008F2567"/>
    <w:rsid w:val="008F2617"/>
    <w:rsid w:val="008F2664"/>
    <w:rsid w:val="008F266B"/>
    <w:rsid w:val="008F2690"/>
    <w:rsid w:val="008F288B"/>
    <w:rsid w:val="008F28CD"/>
    <w:rsid w:val="008F28D1"/>
    <w:rsid w:val="008F290F"/>
    <w:rsid w:val="008F2915"/>
    <w:rsid w:val="008F29CE"/>
    <w:rsid w:val="008F29D0"/>
    <w:rsid w:val="008F2A2C"/>
    <w:rsid w:val="008F2AF1"/>
    <w:rsid w:val="008F2B49"/>
    <w:rsid w:val="008F2BCB"/>
    <w:rsid w:val="008F2BD6"/>
    <w:rsid w:val="008F2C0E"/>
    <w:rsid w:val="008F2CCA"/>
    <w:rsid w:val="008F2CD7"/>
    <w:rsid w:val="008F2F9B"/>
    <w:rsid w:val="008F3336"/>
    <w:rsid w:val="008F34CC"/>
    <w:rsid w:val="008F34D8"/>
    <w:rsid w:val="008F36E0"/>
    <w:rsid w:val="008F37F9"/>
    <w:rsid w:val="008F3A42"/>
    <w:rsid w:val="008F3AAB"/>
    <w:rsid w:val="008F3BFB"/>
    <w:rsid w:val="008F3C0E"/>
    <w:rsid w:val="008F3C1B"/>
    <w:rsid w:val="008F3D62"/>
    <w:rsid w:val="008F4011"/>
    <w:rsid w:val="008F4267"/>
    <w:rsid w:val="008F4275"/>
    <w:rsid w:val="008F4314"/>
    <w:rsid w:val="008F4470"/>
    <w:rsid w:val="008F4649"/>
    <w:rsid w:val="008F48CF"/>
    <w:rsid w:val="008F48D8"/>
    <w:rsid w:val="008F4993"/>
    <w:rsid w:val="008F4CD1"/>
    <w:rsid w:val="008F4D40"/>
    <w:rsid w:val="008F4D5C"/>
    <w:rsid w:val="008F4DB6"/>
    <w:rsid w:val="008F4EAC"/>
    <w:rsid w:val="008F4FDB"/>
    <w:rsid w:val="008F4FDD"/>
    <w:rsid w:val="008F4FF9"/>
    <w:rsid w:val="008F503D"/>
    <w:rsid w:val="008F504E"/>
    <w:rsid w:val="008F5068"/>
    <w:rsid w:val="008F51E3"/>
    <w:rsid w:val="008F536B"/>
    <w:rsid w:val="008F53A3"/>
    <w:rsid w:val="008F548C"/>
    <w:rsid w:val="008F553A"/>
    <w:rsid w:val="008F557E"/>
    <w:rsid w:val="008F56BB"/>
    <w:rsid w:val="008F56CB"/>
    <w:rsid w:val="008F57E3"/>
    <w:rsid w:val="008F5B68"/>
    <w:rsid w:val="008F5C66"/>
    <w:rsid w:val="008F5D72"/>
    <w:rsid w:val="008F5E22"/>
    <w:rsid w:val="008F5EA6"/>
    <w:rsid w:val="008F5EFB"/>
    <w:rsid w:val="008F5F2B"/>
    <w:rsid w:val="008F5F6D"/>
    <w:rsid w:val="008F5F81"/>
    <w:rsid w:val="008F5FF4"/>
    <w:rsid w:val="008F5FFF"/>
    <w:rsid w:val="008F60D5"/>
    <w:rsid w:val="008F60D9"/>
    <w:rsid w:val="008F635E"/>
    <w:rsid w:val="008F659E"/>
    <w:rsid w:val="008F65B9"/>
    <w:rsid w:val="008F65C7"/>
    <w:rsid w:val="008F6639"/>
    <w:rsid w:val="008F665A"/>
    <w:rsid w:val="008F66F9"/>
    <w:rsid w:val="008F6899"/>
    <w:rsid w:val="008F6B70"/>
    <w:rsid w:val="008F6BF1"/>
    <w:rsid w:val="008F6D90"/>
    <w:rsid w:val="008F6DB2"/>
    <w:rsid w:val="008F6E87"/>
    <w:rsid w:val="008F6EDE"/>
    <w:rsid w:val="008F6FBB"/>
    <w:rsid w:val="008F7213"/>
    <w:rsid w:val="008F734B"/>
    <w:rsid w:val="008F73FB"/>
    <w:rsid w:val="008F75B1"/>
    <w:rsid w:val="008F76F4"/>
    <w:rsid w:val="008F780C"/>
    <w:rsid w:val="008F78ED"/>
    <w:rsid w:val="008F7955"/>
    <w:rsid w:val="008F79AC"/>
    <w:rsid w:val="008F7A39"/>
    <w:rsid w:val="008F7BCB"/>
    <w:rsid w:val="008F7C85"/>
    <w:rsid w:val="008F7C90"/>
    <w:rsid w:val="008F7CBF"/>
    <w:rsid w:val="008F7DBB"/>
    <w:rsid w:val="008F7E50"/>
    <w:rsid w:val="008F7F8D"/>
    <w:rsid w:val="008F95B9"/>
    <w:rsid w:val="0090019C"/>
    <w:rsid w:val="009001AA"/>
    <w:rsid w:val="009001E5"/>
    <w:rsid w:val="009001FB"/>
    <w:rsid w:val="009002BC"/>
    <w:rsid w:val="009002D1"/>
    <w:rsid w:val="00900504"/>
    <w:rsid w:val="009005C7"/>
    <w:rsid w:val="00900658"/>
    <w:rsid w:val="00900817"/>
    <w:rsid w:val="0090083C"/>
    <w:rsid w:val="00900879"/>
    <w:rsid w:val="009008CB"/>
    <w:rsid w:val="00900A73"/>
    <w:rsid w:val="00900BFF"/>
    <w:rsid w:val="00900C9F"/>
    <w:rsid w:val="00900D07"/>
    <w:rsid w:val="00900DC9"/>
    <w:rsid w:val="00900F40"/>
    <w:rsid w:val="00900F64"/>
    <w:rsid w:val="00900F6C"/>
    <w:rsid w:val="00900FC4"/>
    <w:rsid w:val="009011BA"/>
    <w:rsid w:val="009013EA"/>
    <w:rsid w:val="009014B9"/>
    <w:rsid w:val="0090154E"/>
    <w:rsid w:val="00901585"/>
    <w:rsid w:val="00901611"/>
    <w:rsid w:val="009016A1"/>
    <w:rsid w:val="009017AC"/>
    <w:rsid w:val="00901822"/>
    <w:rsid w:val="009018B9"/>
    <w:rsid w:val="0090197F"/>
    <w:rsid w:val="009019DF"/>
    <w:rsid w:val="00901A2C"/>
    <w:rsid w:val="00901A8F"/>
    <w:rsid w:val="00901E15"/>
    <w:rsid w:val="00901E7B"/>
    <w:rsid w:val="00901F08"/>
    <w:rsid w:val="009020EE"/>
    <w:rsid w:val="00902151"/>
    <w:rsid w:val="00902159"/>
    <w:rsid w:val="0090216F"/>
    <w:rsid w:val="00902199"/>
    <w:rsid w:val="009021F2"/>
    <w:rsid w:val="009022C3"/>
    <w:rsid w:val="0090241B"/>
    <w:rsid w:val="009026F5"/>
    <w:rsid w:val="00902715"/>
    <w:rsid w:val="0090281E"/>
    <w:rsid w:val="0090298D"/>
    <w:rsid w:val="00902A26"/>
    <w:rsid w:val="00902A4C"/>
    <w:rsid w:val="00902A6F"/>
    <w:rsid w:val="00902C91"/>
    <w:rsid w:val="00902E1D"/>
    <w:rsid w:val="00902F7C"/>
    <w:rsid w:val="00902F9F"/>
    <w:rsid w:val="00902FBB"/>
    <w:rsid w:val="009031E7"/>
    <w:rsid w:val="0090352D"/>
    <w:rsid w:val="00903639"/>
    <w:rsid w:val="00903646"/>
    <w:rsid w:val="009037C7"/>
    <w:rsid w:val="00903B20"/>
    <w:rsid w:val="00903B74"/>
    <w:rsid w:val="00903B89"/>
    <w:rsid w:val="00903ED7"/>
    <w:rsid w:val="00903EE0"/>
    <w:rsid w:val="00903F85"/>
    <w:rsid w:val="00903FE0"/>
    <w:rsid w:val="0090405A"/>
    <w:rsid w:val="0090407D"/>
    <w:rsid w:val="00904470"/>
    <w:rsid w:val="00904581"/>
    <w:rsid w:val="00904631"/>
    <w:rsid w:val="00904686"/>
    <w:rsid w:val="009046D8"/>
    <w:rsid w:val="0090481A"/>
    <w:rsid w:val="0090483E"/>
    <w:rsid w:val="00904A44"/>
    <w:rsid w:val="00904B01"/>
    <w:rsid w:val="00904BEB"/>
    <w:rsid w:val="00904DF3"/>
    <w:rsid w:val="00904E25"/>
    <w:rsid w:val="00904EC6"/>
    <w:rsid w:val="00904EF3"/>
    <w:rsid w:val="00904FC8"/>
    <w:rsid w:val="0090515E"/>
    <w:rsid w:val="00905305"/>
    <w:rsid w:val="0090540C"/>
    <w:rsid w:val="00905462"/>
    <w:rsid w:val="0090549C"/>
    <w:rsid w:val="0090553A"/>
    <w:rsid w:val="009055DB"/>
    <w:rsid w:val="009058C8"/>
    <w:rsid w:val="00905A98"/>
    <w:rsid w:val="00905A9C"/>
    <w:rsid w:val="00905A9F"/>
    <w:rsid w:val="00905BC9"/>
    <w:rsid w:val="00905C5F"/>
    <w:rsid w:val="00905EAB"/>
    <w:rsid w:val="00905EC7"/>
    <w:rsid w:val="00906048"/>
    <w:rsid w:val="0090609B"/>
    <w:rsid w:val="009060FF"/>
    <w:rsid w:val="00906101"/>
    <w:rsid w:val="009062C6"/>
    <w:rsid w:val="0090646B"/>
    <w:rsid w:val="0090648F"/>
    <w:rsid w:val="00906509"/>
    <w:rsid w:val="00906519"/>
    <w:rsid w:val="00906582"/>
    <w:rsid w:val="009065FF"/>
    <w:rsid w:val="00906644"/>
    <w:rsid w:val="0090682A"/>
    <w:rsid w:val="0090682F"/>
    <w:rsid w:val="00906830"/>
    <w:rsid w:val="00906A32"/>
    <w:rsid w:val="00906A3D"/>
    <w:rsid w:val="00906A79"/>
    <w:rsid w:val="00906B0C"/>
    <w:rsid w:val="00906B50"/>
    <w:rsid w:val="0090731D"/>
    <w:rsid w:val="0090732F"/>
    <w:rsid w:val="00907466"/>
    <w:rsid w:val="00907478"/>
    <w:rsid w:val="009074E8"/>
    <w:rsid w:val="009075C5"/>
    <w:rsid w:val="009075DE"/>
    <w:rsid w:val="009076CD"/>
    <w:rsid w:val="009076FA"/>
    <w:rsid w:val="00907859"/>
    <w:rsid w:val="00907938"/>
    <w:rsid w:val="0090796E"/>
    <w:rsid w:val="00907AE2"/>
    <w:rsid w:val="00907BF1"/>
    <w:rsid w:val="00907F87"/>
    <w:rsid w:val="00910038"/>
    <w:rsid w:val="0091004E"/>
    <w:rsid w:val="00910076"/>
    <w:rsid w:val="009100C6"/>
    <w:rsid w:val="009100D3"/>
    <w:rsid w:val="009101B1"/>
    <w:rsid w:val="009101EE"/>
    <w:rsid w:val="009102D3"/>
    <w:rsid w:val="00910351"/>
    <w:rsid w:val="00910392"/>
    <w:rsid w:val="0091039C"/>
    <w:rsid w:val="009104BB"/>
    <w:rsid w:val="00910558"/>
    <w:rsid w:val="00910575"/>
    <w:rsid w:val="0091069B"/>
    <w:rsid w:val="009106FA"/>
    <w:rsid w:val="00910730"/>
    <w:rsid w:val="009107E0"/>
    <w:rsid w:val="00910875"/>
    <w:rsid w:val="00910911"/>
    <w:rsid w:val="00910950"/>
    <w:rsid w:val="00910A49"/>
    <w:rsid w:val="00910AB9"/>
    <w:rsid w:val="00910C4F"/>
    <w:rsid w:val="00910C80"/>
    <w:rsid w:val="00910E81"/>
    <w:rsid w:val="00910F24"/>
    <w:rsid w:val="0091114C"/>
    <w:rsid w:val="00911172"/>
    <w:rsid w:val="009111FE"/>
    <w:rsid w:val="0091126C"/>
    <w:rsid w:val="0091142C"/>
    <w:rsid w:val="009114C0"/>
    <w:rsid w:val="0091150D"/>
    <w:rsid w:val="0091166B"/>
    <w:rsid w:val="00911853"/>
    <w:rsid w:val="009118F9"/>
    <w:rsid w:val="00911902"/>
    <w:rsid w:val="0091190E"/>
    <w:rsid w:val="00911931"/>
    <w:rsid w:val="00911A88"/>
    <w:rsid w:val="00911C7D"/>
    <w:rsid w:val="00911DD9"/>
    <w:rsid w:val="00912014"/>
    <w:rsid w:val="0091204C"/>
    <w:rsid w:val="0091212D"/>
    <w:rsid w:val="00912151"/>
    <w:rsid w:val="009124F7"/>
    <w:rsid w:val="009125FD"/>
    <w:rsid w:val="0091260C"/>
    <w:rsid w:val="0091270A"/>
    <w:rsid w:val="00912755"/>
    <w:rsid w:val="00912756"/>
    <w:rsid w:val="009127D7"/>
    <w:rsid w:val="009129CE"/>
    <w:rsid w:val="00912AB6"/>
    <w:rsid w:val="00912B3B"/>
    <w:rsid w:val="00912BCE"/>
    <w:rsid w:val="00912CD5"/>
    <w:rsid w:val="00912DB8"/>
    <w:rsid w:val="00912F1C"/>
    <w:rsid w:val="0091313A"/>
    <w:rsid w:val="0091354B"/>
    <w:rsid w:val="00913749"/>
    <w:rsid w:val="0091382E"/>
    <w:rsid w:val="009138A5"/>
    <w:rsid w:val="00913A76"/>
    <w:rsid w:val="00913B08"/>
    <w:rsid w:val="00913BFD"/>
    <w:rsid w:val="00913DF5"/>
    <w:rsid w:val="00913ECF"/>
    <w:rsid w:val="00913F91"/>
    <w:rsid w:val="0091401F"/>
    <w:rsid w:val="009140CA"/>
    <w:rsid w:val="00914127"/>
    <w:rsid w:val="00914311"/>
    <w:rsid w:val="0091436D"/>
    <w:rsid w:val="0091443A"/>
    <w:rsid w:val="0091451A"/>
    <w:rsid w:val="0091453B"/>
    <w:rsid w:val="0091465B"/>
    <w:rsid w:val="009147CB"/>
    <w:rsid w:val="0091484D"/>
    <w:rsid w:val="0091484E"/>
    <w:rsid w:val="0091489C"/>
    <w:rsid w:val="00914A75"/>
    <w:rsid w:val="00914AE8"/>
    <w:rsid w:val="00914CB6"/>
    <w:rsid w:val="00914CD0"/>
    <w:rsid w:val="00914D61"/>
    <w:rsid w:val="00914F18"/>
    <w:rsid w:val="00915016"/>
    <w:rsid w:val="00915165"/>
    <w:rsid w:val="00915521"/>
    <w:rsid w:val="009155E3"/>
    <w:rsid w:val="0091561B"/>
    <w:rsid w:val="0091569F"/>
    <w:rsid w:val="009156C8"/>
    <w:rsid w:val="00915779"/>
    <w:rsid w:val="00915796"/>
    <w:rsid w:val="00915811"/>
    <w:rsid w:val="00915A03"/>
    <w:rsid w:val="00915A20"/>
    <w:rsid w:val="00915AA0"/>
    <w:rsid w:val="00915B68"/>
    <w:rsid w:val="00915BC0"/>
    <w:rsid w:val="00915CA3"/>
    <w:rsid w:val="00915CFE"/>
    <w:rsid w:val="00915DB1"/>
    <w:rsid w:val="00915F1D"/>
    <w:rsid w:val="00915F27"/>
    <w:rsid w:val="00915F80"/>
    <w:rsid w:val="00916252"/>
    <w:rsid w:val="0091627B"/>
    <w:rsid w:val="009162A1"/>
    <w:rsid w:val="009162A4"/>
    <w:rsid w:val="009162AF"/>
    <w:rsid w:val="009162B8"/>
    <w:rsid w:val="00916333"/>
    <w:rsid w:val="009164DE"/>
    <w:rsid w:val="0091650F"/>
    <w:rsid w:val="00916550"/>
    <w:rsid w:val="009165EE"/>
    <w:rsid w:val="009166C5"/>
    <w:rsid w:val="00916765"/>
    <w:rsid w:val="00916816"/>
    <w:rsid w:val="009168E0"/>
    <w:rsid w:val="00916AD0"/>
    <w:rsid w:val="00916B26"/>
    <w:rsid w:val="00916B43"/>
    <w:rsid w:val="00916C0A"/>
    <w:rsid w:val="00916D42"/>
    <w:rsid w:val="00916E75"/>
    <w:rsid w:val="00916F23"/>
    <w:rsid w:val="0091704A"/>
    <w:rsid w:val="009170E2"/>
    <w:rsid w:val="00917138"/>
    <w:rsid w:val="009171B7"/>
    <w:rsid w:val="009174AB"/>
    <w:rsid w:val="009176A2"/>
    <w:rsid w:val="00917741"/>
    <w:rsid w:val="009177F4"/>
    <w:rsid w:val="00917886"/>
    <w:rsid w:val="00917957"/>
    <w:rsid w:val="00917988"/>
    <w:rsid w:val="009179D1"/>
    <w:rsid w:val="009179EC"/>
    <w:rsid w:val="009179F2"/>
    <w:rsid w:val="00917B05"/>
    <w:rsid w:val="00917B4D"/>
    <w:rsid w:val="00917B79"/>
    <w:rsid w:val="00917B90"/>
    <w:rsid w:val="00917BBC"/>
    <w:rsid w:val="00917DB5"/>
    <w:rsid w:val="00917EB8"/>
    <w:rsid w:val="00917FF2"/>
    <w:rsid w:val="0091D47E"/>
    <w:rsid w:val="0092039A"/>
    <w:rsid w:val="0092041D"/>
    <w:rsid w:val="009204D9"/>
    <w:rsid w:val="00920519"/>
    <w:rsid w:val="00920637"/>
    <w:rsid w:val="00920888"/>
    <w:rsid w:val="009208D0"/>
    <w:rsid w:val="00920962"/>
    <w:rsid w:val="00920A03"/>
    <w:rsid w:val="00920A73"/>
    <w:rsid w:val="00920AC8"/>
    <w:rsid w:val="00920C54"/>
    <w:rsid w:val="00920CCF"/>
    <w:rsid w:val="00920D34"/>
    <w:rsid w:val="00920F3D"/>
    <w:rsid w:val="00921004"/>
    <w:rsid w:val="00921307"/>
    <w:rsid w:val="00921336"/>
    <w:rsid w:val="00921346"/>
    <w:rsid w:val="0092168F"/>
    <w:rsid w:val="0092177C"/>
    <w:rsid w:val="0092177E"/>
    <w:rsid w:val="0092197F"/>
    <w:rsid w:val="009219C7"/>
    <w:rsid w:val="00921C35"/>
    <w:rsid w:val="00921D73"/>
    <w:rsid w:val="00921E6E"/>
    <w:rsid w:val="00922085"/>
    <w:rsid w:val="0092249A"/>
    <w:rsid w:val="00922684"/>
    <w:rsid w:val="009226CE"/>
    <w:rsid w:val="0092270C"/>
    <w:rsid w:val="00922739"/>
    <w:rsid w:val="00922789"/>
    <w:rsid w:val="00922837"/>
    <w:rsid w:val="009228B5"/>
    <w:rsid w:val="00922D4E"/>
    <w:rsid w:val="00922DD9"/>
    <w:rsid w:val="009235C1"/>
    <w:rsid w:val="009236F3"/>
    <w:rsid w:val="00923786"/>
    <w:rsid w:val="009237FC"/>
    <w:rsid w:val="0092385D"/>
    <w:rsid w:val="00923899"/>
    <w:rsid w:val="0092393C"/>
    <w:rsid w:val="009240B0"/>
    <w:rsid w:val="009240EA"/>
    <w:rsid w:val="0092416A"/>
    <w:rsid w:val="00924262"/>
    <w:rsid w:val="00924275"/>
    <w:rsid w:val="00924276"/>
    <w:rsid w:val="009245BA"/>
    <w:rsid w:val="0092464C"/>
    <w:rsid w:val="009247CD"/>
    <w:rsid w:val="009249C6"/>
    <w:rsid w:val="00924A29"/>
    <w:rsid w:val="00924A3C"/>
    <w:rsid w:val="00924ADC"/>
    <w:rsid w:val="00924B71"/>
    <w:rsid w:val="00924C54"/>
    <w:rsid w:val="00924C92"/>
    <w:rsid w:val="00924D91"/>
    <w:rsid w:val="00924F40"/>
    <w:rsid w:val="00924F41"/>
    <w:rsid w:val="00925063"/>
    <w:rsid w:val="0092507B"/>
    <w:rsid w:val="0092526E"/>
    <w:rsid w:val="009252D5"/>
    <w:rsid w:val="00925493"/>
    <w:rsid w:val="00925517"/>
    <w:rsid w:val="00925607"/>
    <w:rsid w:val="00925612"/>
    <w:rsid w:val="00925623"/>
    <w:rsid w:val="009258FA"/>
    <w:rsid w:val="00925940"/>
    <w:rsid w:val="0092596C"/>
    <w:rsid w:val="00925A14"/>
    <w:rsid w:val="00925B83"/>
    <w:rsid w:val="00925C15"/>
    <w:rsid w:val="00925C54"/>
    <w:rsid w:val="00925D92"/>
    <w:rsid w:val="00925FB3"/>
    <w:rsid w:val="00925FEE"/>
    <w:rsid w:val="00926055"/>
    <w:rsid w:val="0092607D"/>
    <w:rsid w:val="009261C8"/>
    <w:rsid w:val="009261FA"/>
    <w:rsid w:val="0092641B"/>
    <w:rsid w:val="0092643A"/>
    <w:rsid w:val="00926539"/>
    <w:rsid w:val="0092670C"/>
    <w:rsid w:val="009268E2"/>
    <w:rsid w:val="00926A22"/>
    <w:rsid w:val="00926B12"/>
    <w:rsid w:val="00926BA0"/>
    <w:rsid w:val="00926BDF"/>
    <w:rsid w:val="00926D3B"/>
    <w:rsid w:val="00926E86"/>
    <w:rsid w:val="00926FA4"/>
    <w:rsid w:val="009270EA"/>
    <w:rsid w:val="0092713C"/>
    <w:rsid w:val="0092759D"/>
    <w:rsid w:val="0092764E"/>
    <w:rsid w:val="00927777"/>
    <w:rsid w:val="00927788"/>
    <w:rsid w:val="009277B5"/>
    <w:rsid w:val="00927969"/>
    <w:rsid w:val="009279BA"/>
    <w:rsid w:val="009279D5"/>
    <w:rsid w:val="009279FD"/>
    <w:rsid w:val="00927A02"/>
    <w:rsid w:val="00927BD5"/>
    <w:rsid w:val="00927C13"/>
    <w:rsid w:val="00927E19"/>
    <w:rsid w:val="00927E96"/>
    <w:rsid w:val="00927EFF"/>
    <w:rsid w:val="00927F73"/>
    <w:rsid w:val="0093005E"/>
    <w:rsid w:val="0093011C"/>
    <w:rsid w:val="009301C8"/>
    <w:rsid w:val="009301FD"/>
    <w:rsid w:val="0093053B"/>
    <w:rsid w:val="00930626"/>
    <w:rsid w:val="009306FA"/>
    <w:rsid w:val="0093076C"/>
    <w:rsid w:val="00930777"/>
    <w:rsid w:val="009307A7"/>
    <w:rsid w:val="00930D5A"/>
    <w:rsid w:val="00930D6A"/>
    <w:rsid w:val="00930E28"/>
    <w:rsid w:val="00930EB8"/>
    <w:rsid w:val="00931062"/>
    <w:rsid w:val="009314DC"/>
    <w:rsid w:val="00931608"/>
    <w:rsid w:val="009316BB"/>
    <w:rsid w:val="00931737"/>
    <w:rsid w:val="009319F7"/>
    <w:rsid w:val="00931DEA"/>
    <w:rsid w:val="00931E1A"/>
    <w:rsid w:val="0093202C"/>
    <w:rsid w:val="00932076"/>
    <w:rsid w:val="0093212F"/>
    <w:rsid w:val="0093218F"/>
    <w:rsid w:val="00932216"/>
    <w:rsid w:val="00932253"/>
    <w:rsid w:val="009322A5"/>
    <w:rsid w:val="009322AE"/>
    <w:rsid w:val="00932435"/>
    <w:rsid w:val="0093255C"/>
    <w:rsid w:val="009327B1"/>
    <w:rsid w:val="0093282B"/>
    <w:rsid w:val="00932A83"/>
    <w:rsid w:val="00932AD3"/>
    <w:rsid w:val="00932AE5"/>
    <w:rsid w:val="00932BF8"/>
    <w:rsid w:val="00932CB5"/>
    <w:rsid w:val="00932D32"/>
    <w:rsid w:val="00932DD2"/>
    <w:rsid w:val="00932F06"/>
    <w:rsid w:val="00932F1B"/>
    <w:rsid w:val="00932F25"/>
    <w:rsid w:val="00932FFF"/>
    <w:rsid w:val="009331CD"/>
    <w:rsid w:val="009331FB"/>
    <w:rsid w:val="0093341A"/>
    <w:rsid w:val="00933581"/>
    <w:rsid w:val="00933619"/>
    <w:rsid w:val="00933727"/>
    <w:rsid w:val="00933777"/>
    <w:rsid w:val="009337A5"/>
    <w:rsid w:val="009339B3"/>
    <w:rsid w:val="00933A61"/>
    <w:rsid w:val="00933C28"/>
    <w:rsid w:val="00933D48"/>
    <w:rsid w:val="00933F38"/>
    <w:rsid w:val="0093408B"/>
    <w:rsid w:val="0093420C"/>
    <w:rsid w:val="00934215"/>
    <w:rsid w:val="0093432D"/>
    <w:rsid w:val="0093435A"/>
    <w:rsid w:val="0093437B"/>
    <w:rsid w:val="009345E3"/>
    <w:rsid w:val="0093472B"/>
    <w:rsid w:val="00934776"/>
    <w:rsid w:val="009348A0"/>
    <w:rsid w:val="009348B8"/>
    <w:rsid w:val="00934973"/>
    <w:rsid w:val="00934AA6"/>
    <w:rsid w:val="00934AD7"/>
    <w:rsid w:val="00934B2F"/>
    <w:rsid w:val="00934C19"/>
    <w:rsid w:val="00934D1E"/>
    <w:rsid w:val="00934D3C"/>
    <w:rsid w:val="00934EC4"/>
    <w:rsid w:val="00934ECC"/>
    <w:rsid w:val="00934F14"/>
    <w:rsid w:val="00934F88"/>
    <w:rsid w:val="0093508D"/>
    <w:rsid w:val="00935296"/>
    <w:rsid w:val="009353C9"/>
    <w:rsid w:val="009353CC"/>
    <w:rsid w:val="0093541A"/>
    <w:rsid w:val="009355E4"/>
    <w:rsid w:val="00935772"/>
    <w:rsid w:val="009358BB"/>
    <w:rsid w:val="00935972"/>
    <w:rsid w:val="00935A37"/>
    <w:rsid w:val="00935C3C"/>
    <w:rsid w:val="0093601C"/>
    <w:rsid w:val="0093609A"/>
    <w:rsid w:val="009362AE"/>
    <w:rsid w:val="00936306"/>
    <w:rsid w:val="0093632F"/>
    <w:rsid w:val="0093634D"/>
    <w:rsid w:val="009363C1"/>
    <w:rsid w:val="00936549"/>
    <w:rsid w:val="009365A3"/>
    <w:rsid w:val="009367CD"/>
    <w:rsid w:val="009368C3"/>
    <w:rsid w:val="00936904"/>
    <w:rsid w:val="0093693F"/>
    <w:rsid w:val="00936A49"/>
    <w:rsid w:val="00936FBE"/>
    <w:rsid w:val="00937035"/>
    <w:rsid w:val="00937073"/>
    <w:rsid w:val="009370F0"/>
    <w:rsid w:val="00937156"/>
    <w:rsid w:val="00937269"/>
    <w:rsid w:val="00937330"/>
    <w:rsid w:val="00937334"/>
    <w:rsid w:val="009374DF"/>
    <w:rsid w:val="00937759"/>
    <w:rsid w:val="00937781"/>
    <w:rsid w:val="00937857"/>
    <w:rsid w:val="00937A43"/>
    <w:rsid w:val="00937CD8"/>
    <w:rsid w:val="00937F30"/>
    <w:rsid w:val="00940056"/>
    <w:rsid w:val="0094016A"/>
    <w:rsid w:val="009401A5"/>
    <w:rsid w:val="009401CF"/>
    <w:rsid w:val="009401F0"/>
    <w:rsid w:val="009402B0"/>
    <w:rsid w:val="009404A3"/>
    <w:rsid w:val="009405A8"/>
    <w:rsid w:val="009406D3"/>
    <w:rsid w:val="009406EE"/>
    <w:rsid w:val="009407E1"/>
    <w:rsid w:val="00940803"/>
    <w:rsid w:val="00940806"/>
    <w:rsid w:val="00940884"/>
    <w:rsid w:val="009408B2"/>
    <w:rsid w:val="0094090C"/>
    <w:rsid w:val="00940923"/>
    <w:rsid w:val="00940A06"/>
    <w:rsid w:val="00940A2D"/>
    <w:rsid w:val="00940AA9"/>
    <w:rsid w:val="00940B2F"/>
    <w:rsid w:val="00940C1B"/>
    <w:rsid w:val="00940E57"/>
    <w:rsid w:val="00940EB4"/>
    <w:rsid w:val="009411F3"/>
    <w:rsid w:val="0094133C"/>
    <w:rsid w:val="00941388"/>
    <w:rsid w:val="0094181D"/>
    <w:rsid w:val="00941900"/>
    <w:rsid w:val="00941A62"/>
    <w:rsid w:val="00941AAE"/>
    <w:rsid w:val="00941B1C"/>
    <w:rsid w:val="00941B53"/>
    <w:rsid w:val="00941C80"/>
    <w:rsid w:val="00941CD9"/>
    <w:rsid w:val="00941D8A"/>
    <w:rsid w:val="00941E13"/>
    <w:rsid w:val="00942024"/>
    <w:rsid w:val="00942212"/>
    <w:rsid w:val="0094245A"/>
    <w:rsid w:val="0094246D"/>
    <w:rsid w:val="0094255C"/>
    <w:rsid w:val="00942565"/>
    <w:rsid w:val="00942584"/>
    <w:rsid w:val="0094269D"/>
    <w:rsid w:val="0094273B"/>
    <w:rsid w:val="009427BD"/>
    <w:rsid w:val="00942A11"/>
    <w:rsid w:val="00942D15"/>
    <w:rsid w:val="00942D39"/>
    <w:rsid w:val="00942F13"/>
    <w:rsid w:val="00942F5D"/>
    <w:rsid w:val="00942FBB"/>
    <w:rsid w:val="00943161"/>
    <w:rsid w:val="009432E8"/>
    <w:rsid w:val="00943333"/>
    <w:rsid w:val="0094344E"/>
    <w:rsid w:val="00943633"/>
    <w:rsid w:val="00943747"/>
    <w:rsid w:val="00943781"/>
    <w:rsid w:val="009439A5"/>
    <w:rsid w:val="00943A96"/>
    <w:rsid w:val="00943AB9"/>
    <w:rsid w:val="00943ADE"/>
    <w:rsid w:val="00943BFD"/>
    <w:rsid w:val="00943C1E"/>
    <w:rsid w:val="00943D6C"/>
    <w:rsid w:val="00943E1B"/>
    <w:rsid w:val="0094404F"/>
    <w:rsid w:val="009445B5"/>
    <w:rsid w:val="009447B8"/>
    <w:rsid w:val="009447C4"/>
    <w:rsid w:val="009448E4"/>
    <w:rsid w:val="00944A17"/>
    <w:rsid w:val="00944B74"/>
    <w:rsid w:val="00944B95"/>
    <w:rsid w:val="00944C98"/>
    <w:rsid w:val="00944CFB"/>
    <w:rsid w:val="00944D2A"/>
    <w:rsid w:val="00944D5F"/>
    <w:rsid w:val="0094510F"/>
    <w:rsid w:val="00945514"/>
    <w:rsid w:val="009455CD"/>
    <w:rsid w:val="009455E0"/>
    <w:rsid w:val="009455FF"/>
    <w:rsid w:val="00945722"/>
    <w:rsid w:val="0094572D"/>
    <w:rsid w:val="009458F9"/>
    <w:rsid w:val="00945907"/>
    <w:rsid w:val="00945A8B"/>
    <w:rsid w:val="00945B61"/>
    <w:rsid w:val="00945C02"/>
    <w:rsid w:val="00945C27"/>
    <w:rsid w:val="00945C49"/>
    <w:rsid w:val="00945DDE"/>
    <w:rsid w:val="00945E77"/>
    <w:rsid w:val="00945EA2"/>
    <w:rsid w:val="009460F0"/>
    <w:rsid w:val="009461CF"/>
    <w:rsid w:val="00946252"/>
    <w:rsid w:val="00946267"/>
    <w:rsid w:val="009462D6"/>
    <w:rsid w:val="00946322"/>
    <w:rsid w:val="0094661C"/>
    <w:rsid w:val="00946631"/>
    <w:rsid w:val="009466B6"/>
    <w:rsid w:val="009466D0"/>
    <w:rsid w:val="009468A7"/>
    <w:rsid w:val="009468F6"/>
    <w:rsid w:val="009469C9"/>
    <w:rsid w:val="00946AEA"/>
    <w:rsid w:val="00946C09"/>
    <w:rsid w:val="00946D3E"/>
    <w:rsid w:val="00946DFC"/>
    <w:rsid w:val="00946F93"/>
    <w:rsid w:val="00947005"/>
    <w:rsid w:val="00947015"/>
    <w:rsid w:val="00947044"/>
    <w:rsid w:val="00947101"/>
    <w:rsid w:val="0094720A"/>
    <w:rsid w:val="0094738D"/>
    <w:rsid w:val="0094751F"/>
    <w:rsid w:val="00947588"/>
    <w:rsid w:val="009475A2"/>
    <w:rsid w:val="00947652"/>
    <w:rsid w:val="009477A4"/>
    <w:rsid w:val="00947842"/>
    <w:rsid w:val="00947973"/>
    <w:rsid w:val="00947974"/>
    <w:rsid w:val="009479DA"/>
    <w:rsid w:val="00947A92"/>
    <w:rsid w:val="00947AD9"/>
    <w:rsid w:val="00947C11"/>
    <w:rsid w:val="00950051"/>
    <w:rsid w:val="009500E3"/>
    <w:rsid w:val="00950319"/>
    <w:rsid w:val="0095062D"/>
    <w:rsid w:val="0095064E"/>
    <w:rsid w:val="0095067E"/>
    <w:rsid w:val="00950973"/>
    <w:rsid w:val="009509F0"/>
    <w:rsid w:val="00950AB7"/>
    <w:rsid w:val="00950AF6"/>
    <w:rsid w:val="00950B4D"/>
    <w:rsid w:val="00950CAC"/>
    <w:rsid w:val="00950EBF"/>
    <w:rsid w:val="00950F43"/>
    <w:rsid w:val="00950F84"/>
    <w:rsid w:val="009510AA"/>
    <w:rsid w:val="00951133"/>
    <w:rsid w:val="00951342"/>
    <w:rsid w:val="009514C6"/>
    <w:rsid w:val="00951511"/>
    <w:rsid w:val="009515EF"/>
    <w:rsid w:val="00951757"/>
    <w:rsid w:val="0095185D"/>
    <w:rsid w:val="009518A0"/>
    <w:rsid w:val="00951919"/>
    <w:rsid w:val="0095193B"/>
    <w:rsid w:val="00951A9A"/>
    <w:rsid w:val="00951B1D"/>
    <w:rsid w:val="00951B8E"/>
    <w:rsid w:val="00951B97"/>
    <w:rsid w:val="00951E48"/>
    <w:rsid w:val="009520DC"/>
    <w:rsid w:val="00952145"/>
    <w:rsid w:val="00952543"/>
    <w:rsid w:val="0095256F"/>
    <w:rsid w:val="00952641"/>
    <w:rsid w:val="0095267D"/>
    <w:rsid w:val="009526E7"/>
    <w:rsid w:val="0095273D"/>
    <w:rsid w:val="00952994"/>
    <w:rsid w:val="00952AAA"/>
    <w:rsid w:val="00952AB6"/>
    <w:rsid w:val="00952AC1"/>
    <w:rsid w:val="00952C73"/>
    <w:rsid w:val="00952CBB"/>
    <w:rsid w:val="00952DAA"/>
    <w:rsid w:val="00952E5E"/>
    <w:rsid w:val="00952E83"/>
    <w:rsid w:val="00952EBB"/>
    <w:rsid w:val="009530E1"/>
    <w:rsid w:val="009531DE"/>
    <w:rsid w:val="00953201"/>
    <w:rsid w:val="009532EC"/>
    <w:rsid w:val="00953450"/>
    <w:rsid w:val="009534B1"/>
    <w:rsid w:val="00953931"/>
    <w:rsid w:val="00953AAC"/>
    <w:rsid w:val="00953BC8"/>
    <w:rsid w:val="00953C9A"/>
    <w:rsid w:val="00953D25"/>
    <w:rsid w:val="00953D3F"/>
    <w:rsid w:val="00953D95"/>
    <w:rsid w:val="00953E4B"/>
    <w:rsid w:val="009544AC"/>
    <w:rsid w:val="00954528"/>
    <w:rsid w:val="0095454C"/>
    <w:rsid w:val="0095466A"/>
    <w:rsid w:val="00954690"/>
    <w:rsid w:val="00954848"/>
    <w:rsid w:val="0095489A"/>
    <w:rsid w:val="00954909"/>
    <w:rsid w:val="00954CD0"/>
    <w:rsid w:val="00954EF6"/>
    <w:rsid w:val="00954F0C"/>
    <w:rsid w:val="00954F6D"/>
    <w:rsid w:val="009550D4"/>
    <w:rsid w:val="009550FF"/>
    <w:rsid w:val="00955102"/>
    <w:rsid w:val="00955108"/>
    <w:rsid w:val="00955152"/>
    <w:rsid w:val="0095529E"/>
    <w:rsid w:val="00955327"/>
    <w:rsid w:val="0095533A"/>
    <w:rsid w:val="00955354"/>
    <w:rsid w:val="009553D4"/>
    <w:rsid w:val="0095544B"/>
    <w:rsid w:val="009554D1"/>
    <w:rsid w:val="00955632"/>
    <w:rsid w:val="0095576E"/>
    <w:rsid w:val="00955883"/>
    <w:rsid w:val="009558D8"/>
    <w:rsid w:val="009558F4"/>
    <w:rsid w:val="009559E0"/>
    <w:rsid w:val="00955A4C"/>
    <w:rsid w:val="00955A78"/>
    <w:rsid w:val="00955AD2"/>
    <w:rsid w:val="00955B6F"/>
    <w:rsid w:val="00955B79"/>
    <w:rsid w:val="00955C21"/>
    <w:rsid w:val="00955ECC"/>
    <w:rsid w:val="00955EDE"/>
    <w:rsid w:val="00955F9E"/>
    <w:rsid w:val="0095605D"/>
    <w:rsid w:val="00956140"/>
    <w:rsid w:val="00956180"/>
    <w:rsid w:val="00956210"/>
    <w:rsid w:val="00956240"/>
    <w:rsid w:val="009563D1"/>
    <w:rsid w:val="0095645E"/>
    <w:rsid w:val="00956651"/>
    <w:rsid w:val="009566DD"/>
    <w:rsid w:val="00956705"/>
    <w:rsid w:val="0095674C"/>
    <w:rsid w:val="0095676D"/>
    <w:rsid w:val="009567BF"/>
    <w:rsid w:val="00956805"/>
    <w:rsid w:val="009568A4"/>
    <w:rsid w:val="009568BF"/>
    <w:rsid w:val="00956A81"/>
    <w:rsid w:val="00956AAD"/>
    <w:rsid w:val="00956B6F"/>
    <w:rsid w:val="00956B98"/>
    <w:rsid w:val="00956D9B"/>
    <w:rsid w:val="00956DC5"/>
    <w:rsid w:val="00956E21"/>
    <w:rsid w:val="00956E88"/>
    <w:rsid w:val="00956FA9"/>
    <w:rsid w:val="0095705E"/>
    <w:rsid w:val="009570AD"/>
    <w:rsid w:val="009571B9"/>
    <w:rsid w:val="009571CC"/>
    <w:rsid w:val="00957218"/>
    <w:rsid w:val="00957567"/>
    <w:rsid w:val="0095765C"/>
    <w:rsid w:val="0095773F"/>
    <w:rsid w:val="009577A5"/>
    <w:rsid w:val="009577A8"/>
    <w:rsid w:val="009577C8"/>
    <w:rsid w:val="0095796B"/>
    <w:rsid w:val="00957A1C"/>
    <w:rsid w:val="00957A26"/>
    <w:rsid w:val="00957B83"/>
    <w:rsid w:val="00957E25"/>
    <w:rsid w:val="009600E6"/>
    <w:rsid w:val="0096013E"/>
    <w:rsid w:val="00960321"/>
    <w:rsid w:val="00960482"/>
    <w:rsid w:val="009604FF"/>
    <w:rsid w:val="00960611"/>
    <w:rsid w:val="00960879"/>
    <w:rsid w:val="00960958"/>
    <w:rsid w:val="00960A1D"/>
    <w:rsid w:val="00960AA0"/>
    <w:rsid w:val="00960B0E"/>
    <w:rsid w:val="00960D7A"/>
    <w:rsid w:val="00960D96"/>
    <w:rsid w:val="00960EE5"/>
    <w:rsid w:val="009610D0"/>
    <w:rsid w:val="009610EB"/>
    <w:rsid w:val="009611A9"/>
    <w:rsid w:val="009611E6"/>
    <w:rsid w:val="00961318"/>
    <w:rsid w:val="0096139C"/>
    <w:rsid w:val="009614EA"/>
    <w:rsid w:val="009615C0"/>
    <w:rsid w:val="009617C0"/>
    <w:rsid w:val="0096180D"/>
    <w:rsid w:val="00961847"/>
    <w:rsid w:val="009618CE"/>
    <w:rsid w:val="00961A24"/>
    <w:rsid w:val="00961A51"/>
    <w:rsid w:val="00961C58"/>
    <w:rsid w:val="00961DA7"/>
    <w:rsid w:val="00961E6A"/>
    <w:rsid w:val="00961FA3"/>
    <w:rsid w:val="009621B0"/>
    <w:rsid w:val="0096220F"/>
    <w:rsid w:val="00962753"/>
    <w:rsid w:val="00962A8D"/>
    <w:rsid w:val="00962B4C"/>
    <w:rsid w:val="00962C39"/>
    <w:rsid w:val="00962CBE"/>
    <w:rsid w:val="00962CDA"/>
    <w:rsid w:val="00962D43"/>
    <w:rsid w:val="00962D4A"/>
    <w:rsid w:val="00962F36"/>
    <w:rsid w:val="00963038"/>
    <w:rsid w:val="00963171"/>
    <w:rsid w:val="009631A4"/>
    <w:rsid w:val="009631D5"/>
    <w:rsid w:val="0096329F"/>
    <w:rsid w:val="00963370"/>
    <w:rsid w:val="009635FA"/>
    <w:rsid w:val="00963688"/>
    <w:rsid w:val="00963736"/>
    <w:rsid w:val="0096387F"/>
    <w:rsid w:val="00963A9F"/>
    <w:rsid w:val="00963AC1"/>
    <w:rsid w:val="00963B1B"/>
    <w:rsid w:val="00963E11"/>
    <w:rsid w:val="00963F76"/>
    <w:rsid w:val="0096401C"/>
    <w:rsid w:val="009640E9"/>
    <w:rsid w:val="009642E5"/>
    <w:rsid w:val="0096434D"/>
    <w:rsid w:val="00964373"/>
    <w:rsid w:val="009644A0"/>
    <w:rsid w:val="00964676"/>
    <w:rsid w:val="009647A8"/>
    <w:rsid w:val="0096483D"/>
    <w:rsid w:val="009649DC"/>
    <w:rsid w:val="00964AF4"/>
    <w:rsid w:val="00964CF3"/>
    <w:rsid w:val="00964D4C"/>
    <w:rsid w:val="00964D8B"/>
    <w:rsid w:val="00964DC2"/>
    <w:rsid w:val="00964E87"/>
    <w:rsid w:val="00964F86"/>
    <w:rsid w:val="00965059"/>
    <w:rsid w:val="009650A8"/>
    <w:rsid w:val="00965148"/>
    <w:rsid w:val="00965308"/>
    <w:rsid w:val="00965405"/>
    <w:rsid w:val="00965420"/>
    <w:rsid w:val="00965488"/>
    <w:rsid w:val="009657C7"/>
    <w:rsid w:val="009658E0"/>
    <w:rsid w:val="0096598A"/>
    <w:rsid w:val="00965AD7"/>
    <w:rsid w:val="00965B7C"/>
    <w:rsid w:val="00965B94"/>
    <w:rsid w:val="00965CB4"/>
    <w:rsid w:val="009660AC"/>
    <w:rsid w:val="00966104"/>
    <w:rsid w:val="00966213"/>
    <w:rsid w:val="0096634E"/>
    <w:rsid w:val="00966378"/>
    <w:rsid w:val="009664BC"/>
    <w:rsid w:val="00966556"/>
    <w:rsid w:val="00966667"/>
    <w:rsid w:val="00966847"/>
    <w:rsid w:val="009669A4"/>
    <w:rsid w:val="009669FB"/>
    <w:rsid w:val="00966A92"/>
    <w:rsid w:val="00966AA9"/>
    <w:rsid w:val="00966B98"/>
    <w:rsid w:val="00966C86"/>
    <w:rsid w:val="00966DDD"/>
    <w:rsid w:val="00966DFC"/>
    <w:rsid w:val="00966E29"/>
    <w:rsid w:val="00966E54"/>
    <w:rsid w:val="00966E81"/>
    <w:rsid w:val="00966FC1"/>
    <w:rsid w:val="0096707E"/>
    <w:rsid w:val="009671DA"/>
    <w:rsid w:val="00967356"/>
    <w:rsid w:val="009673AF"/>
    <w:rsid w:val="009673BF"/>
    <w:rsid w:val="009673CF"/>
    <w:rsid w:val="009673E8"/>
    <w:rsid w:val="009674F0"/>
    <w:rsid w:val="0096762A"/>
    <w:rsid w:val="009676E6"/>
    <w:rsid w:val="0096778B"/>
    <w:rsid w:val="009678D1"/>
    <w:rsid w:val="009678D3"/>
    <w:rsid w:val="009679FE"/>
    <w:rsid w:val="00967A24"/>
    <w:rsid w:val="00967AF0"/>
    <w:rsid w:val="00967C19"/>
    <w:rsid w:val="00967C2D"/>
    <w:rsid w:val="00967DB3"/>
    <w:rsid w:val="00967E81"/>
    <w:rsid w:val="00967EFA"/>
    <w:rsid w:val="00967FB2"/>
    <w:rsid w:val="00970087"/>
    <w:rsid w:val="00970189"/>
    <w:rsid w:val="009701BD"/>
    <w:rsid w:val="0097024B"/>
    <w:rsid w:val="0097025B"/>
    <w:rsid w:val="00970262"/>
    <w:rsid w:val="0097035F"/>
    <w:rsid w:val="00970377"/>
    <w:rsid w:val="009703A5"/>
    <w:rsid w:val="00970643"/>
    <w:rsid w:val="0097069B"/>
    <w:rsid w:val="009706A3"/>
    <w:rsid w:val="009706BA"/>
    <w:rsid w:val="00970834"/>
    <w:rsid w:val="0097096B"/>
    <w:rsid w:val="009709AF"/>
    <w:rsid w:val="00970A13"/>
    <w:rsid w:val="00970A33"/>
    <w:rsid w:val="00970AB0"/>
    <w:rsid w:val="00970BDD"/>
    <w:rsid w:val="00970C38"/>
    <w:rsid w:val="00970C81"/>
    <w:rsid w:val="00970CD5"/>
    <w:rsid w:val="00970E37"/>
    <w:rsid w:val="00970F1A"/>
    <w:rsid w:val="00971015"/>
    <w:rsid w:val="009710B1"/>
    <w:rsid w:val="009710FD"/>
    <w:rsid w:val="00971119"/>
    <w:rsid w:val="00971188"/>
    <w:rsid w:val="009711C5"/>
    <w:rsid w:val="0097132E"/>
    <w:rsid w:val="00971396"/>
    <w:rsid w:val="009713C8"/>
    <w:rsid w:val="0097141D"/>
    <w:rsid w:val="009714BD"/>
    <w:rsid w:val="009717FC"/>
    <w:rsid w:val="00971984"/>
    <w:rsid w:val="00971992"/>
    <w:rsid w:val="00971A6E"/>
    <w:rsid w:val="00971D0F"/>
    <w:rsid w:val="00971DB9"/>
    <w:rsid w:val="00971EA1"/>
    <w:rsid w:val="00971FDE"/>
    <w:rsid w:val="00972231"/>
    <w:rsid w:val="00972484"/>
    <w:rsid w:val="00972513"/>
    <w:rsid w:val="009725AE"/>
    <w:rsid w:val="00972653"/>
    <w:rsid w:val="0097286C"/>
    <w:rsid w:val="0097299A"/>
    <w:rsid w:val="00972A85"/>
    <w:rsid w:val="00972CA8"/>
    <w:rsid w:val="009730A6"/>
    <w:rsid w:val="009730F5"/>
    <w:rsid w:val="009730F6"/>
    <w:rsid w:val="00973302"/>
    <w:rsid w:val="009734C1"/>
    <w:rsid w:val="00973506"/>
    <w:rsid w:val="0097350A"/>
    <w:rsid w:val="00973596"/>
    <w:rsid w:val="009735F0"/>
    <w:rsid w:val="0097364C"/>
    <w:rsid w:val="00973735"/>
    <w:rsid w:val="00973778"/>
    <w:rsid w:val="009739E4"/>
    <w:rsid w:val="00973B1D"/>
    <w:rsid w:val="00973B4B"/>
    <w:rsid w:val="00973B6B"/>
    <w:rsid w:val="00973B9E"/>
    <w:rsid w:val="00973CBC"/>
    <w:rsid w:val="00973CCD"/>
    <w:rsid w:val="00973CD9"/>
    <w:rsid w:val="00973DF5"/>
    <w:rsid w:val="0097403F"/>
    <w:rsid w:val="00974092"/>
    <w:rsid w:val="009741F9"/>
    <w:rsid w:val="00974304"/>
    <w:rsid w:val="00974325"/>
    <w:rsid w:val="0097466D"/>
    <w:rsid w:val="009746B2"/>
    <w:rsid w:val="009746BC"/>
    <w:rsid w:val="0097471B"/>
    <w:rsid w:val="00974838"/>
    <w:rsid w:val="009749D9"/>
    <w:rsid w:val="00974C2E"/>
    <w:rsid w:val="00974C2F"/>
    <w:rsid w:val="00974C89"/>
    <w:rsid w:val="00974C93"/>
    <w:rsid w:val="00974CB8"/>
    <w:rsid w:val="00974E23"/>
    <w:rsid w:val="00974E24"/>
    <w:rsid w:val="00974EB8"/>
    <w:rsid w:val="00974F2D"/>
    <w:rsid w:val="00974F6A"/>
    <w:rsid w:val="00974FB0"/>
    <w:rsid w:val="00974FE8"/>
    <w:rsid w:val="0097506D"/>
    <w:rsid w:val="009751CA"/>
    <w:rsid w:val="0097528C"/>
    <w:rsid w:val="009756E6"/>
    <w:rsid w:val="0097571A"/>
    <w:rsid w:val="0097587D"/>
    <w:rsid w:val="0097591F"/>
    <w:rsid w:val="00975996"/>
    <w:rsid w:val="00975BBB"/>
    <w:rsid w:val="00975C1C"/>
    <w:rsid w:val="00975C5C"/>
    <w:rsid w:val="00975F8A"/>
    <w:rsid w:val="00975F90"/>
    <w:rsid w:val="00975F97"/>
    <w:rsid w:val="00975FDE"/>
    <w:rsid w:val="0097617D"/>
    <w:rsid w:val="0097623F"/>
    <w:rsid w:val="009763B5"/>
    <w:rsid w:val="00976493"/>
    <w:rsid w:val="009764B1"/>
    <w:rsid w:val="00976635"/>
    <w:rsid w:val="00976669"/>
    <w:rsid w:val="0097673C"/>
    <w:rsid w:val="00976790"/>
    <w:rsid w:val="0097679C"/>
    <w:rsid w:val="0097690B"/>
    <w:rsid w:val="009769B8"/>
    <w:rsid w:val="00976C33"/>
    <w:rsid w:val="00976D6A"/>
    <w:rsid w:val="00976E24"/>
    <w:rsid w:val="00976EF7"/>
    <w:rsid w:val="0097716D"/>
    <w:rsid w:val="00977328"/>
    <w:rsid w:val="00977454"/>
    <w:rsid w:val="009776F5"/>
    <w:rsid w:val="0097770E"/>
    <w:rsid w:val="00977828"/>
    <w:rsid w:val="00977BCF"/>
    <w:rsid w:val="00977CB1"/>
    <w:rsid w:val="00977D10"/>
    <w:rsid w:val="00977D72"/>
    <w:rsid w:val="00977DA0"/>
    <w:rsid w:val="00977DF7"/>
    <w:rsid w:val="00980172"/>
    <w:rsid w:val="009801BB"/>
    <w:rsid w:val="009801CE"/>
    <w:rsid w:val="009802C4"/>
    <w:rsid w:val="009803B5"/>
    <w:rsid w:val="009803C4"/>
    <w:rsid w:val="00980411"/>
    <w:rsid w:val="00980439"/>
    <w:rsid w:val="00980601"/>
    <w:rsid w:val="009807F3"/>
    <w:rsid w:val="009808E5"/>
    <w:rsid w:val="0098094E"/>
    <w:rsid w:val="00980B4C"/>
    <w:rsid w:val="00980BDF"/>
    <w:rsid w:val="00980BEB"/>
    <w:rsid w:val="00980C19"/>
    <w:rsid w:val="00980C4D"/>
    <w:rsid w:val="00980C55"/>
    <w:rsid w:val="00980CBC"/>
    <w:rsid w:val="00980EAA"/>
    <w:rsid w:val="00980F73"/>
    <w:rsid w:val="00980FE7"/>
    <w:rsid w:val="00981089"/>
    <w:rsid w:val="0098108A"/>
    <w:rsid w:val="0098110F"/>
    <w:rsid w:val="00981295"/>
    <w:rsid w:val="0098133B"/>
    <w:rsid w:val="009813A1"/>
    <w:rsid w:val="00981456"/>
    <w:rsid w:val="0098163C"/>
    <w:rsid w:val="009816E3"/>
    <w:rsid w:val="009816FB"/>
    <w:rsid w:val="009818BB"/>
    <w:rsid w:val="00981940"/>
    <w:rsid w:val="00981A89"/>
    <w:rsid w:val="00981AA1"/>
    <w:rsid w:val="00981AB5"/>
    <w:rsid w:val="00981C13"/>
    <w:rsid w:val="00981C4B"/>
    <w:rsid w:val="00981CF0"/>
    <w:rsid w:val="00981D81"/>
    <w:rsid w:val="00981E2A"/>
    <w:rsid w:val="00981EA2"/>
    <w:rsid w:val="00981EAA"/>
    <w:rsid w:val="009820CC"/>
    <w:rsid w:val="00982317"/>
    <w:rsid w:val="009823FB"/>
    <w:rsid w:val="0098240C"/>
    <w:rsid w:val="0098242D"/>
    <w:rsid w:val="00982590"/>
    <w:rsid w:val="009825EC"/>
    <w:rsid w:val="00982605"/>
    <w:rsid w:val="0098263F"/>
    <w:rsid w:val="009826CD"/>
    <w:rsid w:val="0098271F"/>
    <w:rsid w:val="0098277F"/>
    <w:rsid w:val="009827E1"/>
    <w:rsid w:val="0098281C"/>
    <w:rsid w:val="00982835"/>
    <w:rsid w:val="009828CE"/>
    <w:rsid w:val="009829C5"/>
    <w:rsid w:val="00982B3E"/>
    <w:rsid w:val="00982CD4"/>
    <w:rsid w:val="00982EBE"/>
    <w:rsid w:val="00982FEA"/>
    <w:rsid w:val="009830D1"/>
    <w:rsid w:val="009833C2"/>
    <w:rsid w:val="00983430"/>
    <w:rsid w:val="00983519"/>
    <w:rsid w:val="0098354F"/>
    <w:rsid w:val="00983602"/>
    <w:rsid w:val="00983612"/>
    <w:rsid w:val="0098378E"/>
    <w:rsid w:val="00983791"/>
    <w:rsid w:val="009837C9"/>
    <w:rsid w:val="00983893"/>
    <w:rsid w:val="0098399F"/>
    <w:rsid w:val="00983B29"/>
    <w:rsid w:val="00983BA2"/>
    <w:rsid w:val="00983C79"/>
    <w:rsid w:val="00983D7D"/>
    <w:rsid w:val="00983DDC"/>
    <w:rsid w:val="00983E00"/>
    <w:rsid w:val="00983E27"/>
    <w:rsid w:val="00983EB3"/>
    <w:rsid w:val="00983F28"/>
    <w:rsid w:val="00983FA4"/>
    <w:rsid w:val="00984076"/>
    <w:rsid w:val="009841B1"/>
    <w:rsid w:val="009841C3"/>
    <w:rsid w:val="0098422E"/>
    <w:rsid w:val="009843DE"/>
    <w:rsid w:val="009843F8"/>
    <w:rsid w:val="0098449F"/>
    <w:rsid w:val="00984595"/>
    <w:rsid w:val="00984670"/>
    <w:rsid w:val="009846CA"/>
    <w:rsid w:val="00984799"/>
    <w:rsid w:val="0098479A"/>
    <w:rsid w:val="0098483B"/>
    <w:rsid w:val="00984994"/>
    <w:rsid w:val="00984B98"/>
    <w:rsid w:val="00984CB0"/>
    <w:rsid w:val="00984DD6"/>
    <w:rsid w:val="00984F14"/>
    <w:rsid w:val="00984FDD"/>
    <w:rsid w:val="00985065"/>
    <w:rsid w:val="009853A2"/>
    <w:rsid w:val="009853CD"/>
    <w:rsid w:val="00985514"/>
    <w:rsid w:val="00985556"/>
    <w:rsid w:val="00985611"/>
    <w:rsid w:val="0098562E"/>
    <w:rsid w:val="00985944"/>
    <w:rsid w:val="00985C0F"/>
    <w:rsid w:val="00985C85"/>
    <w:rsid w:val="00985D72"/>
    <w:rsid w:val="00985DE7"/>
    <w:rsid w:val="00985E7D"/>
    <w:rsid w:val="00985E81"/>
    <w:rsid w:val="00986038"/>
    <w:rsid w:val="00986083"/>
    <w:rsid w:val="009861FB"/>
    <w:rsid w:val="00986304"/>
    <w:rsid w:val="0098633B"/>
    <w:rsid w:val="00986577"/>
    <w:rsid w:val="0098658B"/>
    <w:rsid w:val="00986598"/>
    <w:rsid w:val="00986649"/>
    <w:rsid w:val="0098673C"/>
    <w:rsid w:val="0098674D"/>
    <w:rsid w:val="009867CE"/>
    <w:rsid w:val="00986853"/>
    <w:rsid w:val="009869F8"/>
    <w:rsid w:val="00986B4C"/>
    <w:rsid w:val="00986BB3"/>
    <w:rsid w:val="00986E14"/>
    <w:rsid w:val="00986E51"/>
    <w:rsid w:val="00986F14"/>
    <w:rsid w:val="00986F64"/>
    <w:rsid w:val="0098701B"/>
    <w:rsid w:val="0098713F"/>
    <w:rsid w:val="009871D0"/>
    <w:rsid w:val="00987354"/>
    <w:rsid w:val="009875C1"/>
    <w:rsid w:val="009875E9"/>
    <w:rsid w:val="00987603"/>
    <w:rsid w:val="0098771D"/>
    <w:rsid w:val="0098771F"/>
    <w:rsid w:val="00987755"/>
    <w:rsid w:val="00987A54"/>
    <w:rsid w:val="00987C6A"/>
    <w:rsid w:val="00987CFD"/>
    <w:rsid w:val="00987EA6"/>
    <w:rsid w:val="00990021"/>
    <w:rsid w:val="00990237"/>
    <w:rsid w:val="0099034F"/>
    <w:rsid w:val="00990622"/>
    <w:rsid w:val="009906B0"/>
    <w:rsid w:val="00990778"/>
    <w:rsid w:val="009907D5"/>
    <w:rsid w:val="0099084E"/>
    <w:rsid w:val="00990913"/>
    <w:rsid w:val="009909FA"/>
    <w:rsid w:val="00990AB9"/>
    <w:rsid w:val="00990B08"/>
    <w:rsid w:val="00990B61"/>
    <w:rsid w:val="00990D46"/>
    <w:rsid w:val="00990ED1"/>
    <w:rsid w:val="00990F67"/>
    <w:rsid w:val="00990F6C"/>
    <w:rsid w:val="00990FCE"/>
    <w:rsid w:val="00991211"/>
    <w:rsid w:val="00991277"/>
    <w:rsid w:val="009912CC"/>
    <w:rsid w:val="00991324"/>
    <w:rsid w:val="00991330"/>
    <w:rsid w:val="00991729"/>
    <w:rsid w:val="009917D8"/>
    <w:rsid w:val="009917EC"/>
    <w:rsid w:val="00991849"/>
    <w:rsid w:val="00991B11"/>
    <w:rsid w:val="00991BF1"/>
    <w:rsid w:val="00991C90"/>
    <w:rsid w:val="00991D47"/>
    <w:rsid w:val="00991D71"/>
    <w:rsid w:val="00991E9D"/>
    <w:rsid w:val="00991ED5"/>
    <w:rsid w:val="009920B8"/>
    <w:rsid w:val="0099216B"/>
    <w:rsid w:val="009921D6"/>
    <w:rsid w:val="00992276"/>
    <w:rsid w:val="0099227A"/>
    <w:rsid w:val="009923DC"/>
    <w:rsid w:val="00992541"/>
    <w:rsid w:val="00992687"/>
    <w:rsid w:val="0099271E"/>
    <w:rsid w:val="0099274F"/>
    <w:rsid w:val="009927ED"/>
    <w:rsid w:val="009929FB"/>
    <w:rsid w:val="00992A48"/>
    <w:rsid w:val="00992BDE"/>
    <w:rsid w:val="00992C6A"/>
    <w:rsid w:val="00992D0D"/>
    <w:rsid w:val="00992D30"/>
    <w:rsid w:val="00992FB9"/>
    <w:rsid w:val="00993025"/>
    <w:rsid w:val="00993155"/>
    <w:rsid w:val="00993192"/>
    <w:rsid w:val="009931AE"/>
    <w:rsid w:val="009932EA"/>
    <w:rsid w:val="00993319"/>
    <w:rsid w:val="0099331D"/>
    <w:rsid w:val="00993506"/>
    <w:rsid w:val="00993513"/>
    <w:rsid w:val="00993558"/>
    <w:rsid w:val="009936B2"/>
    <w:rsid w:val="00993838"/>
    <w:rsid w:val="0099389B"/>
    <w:rsid w:val="00993ACF"/>
    <w:rsid w:val="00993B01"/>
    <w:rsid w:val="00993B1F"/>
    <w:rsid w:val="00993D39"/>
    <w:rsid w:val="00993D9E"/>
    <w:rsid w:val="00993FDF"/>
    <w:rsid w:val="00994076"/>
    <w:rsid w:val="009940E7"/>
    <w:rsid w:val="0099428C"/>
    <w:rsid w:val="009942FB"/>
    <w:rsid w:val="00994431"/>
    <w:rsid w:val="0099453C"/>
    <w:rsid w:val="009945C7"/>
    <w:rsid w:val="00994709"/>
    <w:rsid w:val="009947FD"/>
    <w:rsid w:val="0099482B"/>
    <w:rsid w:val="00994A29"/>
    <w:rsid w:val="00994AD7"/>
    <w:rsid w:val="00994B0D"/>
    <w:rsid w:val="00994B0E"/>
    <w:rsid w:val="00994CC1"/>
    <w:rsid w:val="00994D20"/>
    <w:rsid w:val="00994EAA"/>
    <w:rsid w:val="00994F2D"/>
    <w:rsid w:val="009953EA"/>
    <w:rsid w:val="00995446"/>
    <w:rsid w:val="00995608"/>
    <w:rsid w:val="0099563A"/>
    <w:rsid w:val="009957F1"/>
    <w:rsid w:val="00995875"/>
    <w:rsid w:val="009958AF"/>
    <w:rsid w:val="009959B2"/>
    <w:rsid w:val="00995A3D"/>
    <w:rsid w:val="00995B9F"/>
    <w:rsid w:val="00995CB6"/>
    <w:rsid w:val="00995D6C"/>
    <w:rsid w:val="00995DFD"/>
    <w:rsid w:val="00995E22"/>
    <w:rsid w:val="00995E28"/>
    <w:rsid w:val="00995E3B"/>
    <w:rsid w:val="00995E79"/>
    <w:rsid w:val="00995E94"/>
    <w:rsid w:val="00995EA5"/>
    <w:rsid w:val="00995EC8"/>
    <w:rsid w:val="00995F36"/>
    <w:rsid w:val="00995FC5"/>
    <w:rsid w:val="00996051"/>
    <w:rsid w:val="00996127"/>
    <w:rsid w:val="0099618A"/>
    <w:rsid w:val="009961BB"/>
    <w:rsid w:val="00996289"/>
    <w:rsid w:val="00996389"/>
    <w:rsid w:val="009963EB"/>
    <w:rsid w:val="00996406"/>
    <w:rsid w:val="009964A3"/>
    <w:rsid w:val="00996693"/>
    <w:rsid w:val="009968A0"/>
    <w:rsid w:val="0099691B"/>
    <w:rsid w:val="00996954"/>
    <w:rsid w:val="009969C8"/>
    <w:rsid w:val="00996A57"/>
    <w:rsid w:val="00996D3F"/>
    <w:rsid w:val="00996F0A"/>
    <w:rsid w:val="00996F83"/>
    <w:rsid w:val="009970CA"/>
    <w:rsid w:val="0099710C"/>
    <w:rsid w:val="0099717F"/>
    <w:rsid w:val="009971E1"/>
    <w:rsid w:val="009972D9"/>
    <w:rsid w:val="0099745A"/>
    <w:rsid w:val="00997476"/>
    <w:rsid w:val="009974D4"/>
    <w:rsid w:val="009974F1"/>
    <w:rsid w:val="009977CB"/>
    <w:rsid w:val="009977E2"/>
    <w:rsid w:val="009979B2"/>
    <w:rsid w:val="00997B11"/>
    <w:rsid w:val="00997B24"/>
    <w:rsid w:val="00997B63"/>
    <w:rsid w:val="00997C0F"/>
    <w:rsid w:val="00997CB0"/>
    <w:rsid w:val="00997E3C"/>
    <w:rsid w:val="00997E69"/>
    <w:rsid w:val="00997FAF"/>
    <w:rsid w:val="009A0037"/>
    <w:rsid w:val="009A0081"/>
    <w:rsid w:val="009A02B6"/>
    <w:rsid w:val="009A0406"/>
    <w:rsid w:val="009A0470"/>
    <w:rsid w:val="009A0535"/>
    <w:rsid w:val="009A058A"/>
    <w:rsid w:val="009A0986"/>
    <w:rsid w:val="009A09C7"/>
    <w:rsid w:val="009A09CF"/>
    <w:rsid w:val="009A0B65"/>
    <w:rsid w:val="009A0B78"/>
    <w:rsid w:val="009A0BBC"/>
    <w:rsid w:val="009A0C4A"/>
    <w:rsid w:val="009A0E2C"/>
    <w:rsid w:val="009A0FC9"/>
    <w:rsid w:val="009A0FDF"/>
    <w:rsid w:val="009A10B2"/>
    <w:rsid w:val="009A11D6"/>
    <w:rsid w:val="009A12D6"/>
    <w:rsid w:val="009A13EA"/>
    <w:rsid w:val="009A1422"/>
    <w:rsid w:val="009A14BA"/>
    <w:rsid w:val="009A14E1"/>
    <w:rsid w:val="009A150E"/>
    <w:rsid w:val="009A1516"/>
    <w:rsid w:val="009A15B4"/>
    <w:rsid w:val="009A16E5"/>
    <w:rsid w:val="009A172A"/>
    <w:rsid w:val="009A1784"/>
    <w:rsid w:val="009A17C7"/>
    <w:rsid w:val="009A185F"/>
    <w:rsid w:val="009A1BB7"/>
    <w:rsid w:val="009A1BF7"/>
    <w:rsid w:val="009A1CCE"/>
    <w:rsid w:val="009A1E41"/>
    <w:rsid w:val="009A1F14"/>
    <w:rsid w:val="009A1F27"/>
    <w:rsid w:val="009A2174"/>
    <w:rsid w:val="009A228E"/>
    <w:rsid w:val="009A22B4"/>
    <w:rsid w:val="009A2333"/>
    <w:rsid w:val="009A23BB"/>
    <w:rsid w:val="009A246F"/>
    <w:rsid w:val="009A2795"/>
    <w:rsid w:val="009A287A"/>
    <w:rsid w:val="009A290B"/>
    <w:rsid w:val="009A29FF"/>
    <w:rsid w:val="009A2B20"/>
    <w:rsid w:val="009A2BF9"/>
    <w:rsid w:val="009A2DA3"/>
    <w:rsid w:val="009A2E32"/>
    <w:rsid w:val="009A2E36"/>
    <w:rsid w:val="009A2E82"/>
    <w:rsid w:val="009A2E8D"/>
    <w:rsid w:val="009A32DE"/>
    <w:rsid w:val="009A332B"/>
    <w:rsid w:val="009A33A7"/>
    <w:rsid w:val="009A33D4"/>
    <w:rsid w:val="009A356C"/>
    <w:rsid w:val="009A35D6"/>
    <w:rsid w:val="009A37E2"/>
    <w:rsid w:val="009A3844"/>
    <w:rsid w:val="009A3855"/>
    <w:rsid w:val="009A3A18"/>
    <w:rsid w:val="009A3A4D"/>
    <w:rsid w:val="009A3B79"/>
    <w:rsid w:val="009A3CB4"/>
    <w:rsid w:val="009A3CE8"/>
    <w:rsid w:val="009A3EEB"/>
    <w:rsid w:val="009A3F68"/>
    <w:rsid w:val="009A4037"/>
    <w:rsid w:val="009A4163"/>
    <w:rsid w:val="009A42E3"/>
    <w:rsid w:val="009A4357"/>
    <w:rsid w:val="009A43BE"/>
    <w:rsid w:val="009A450A"/>
    <w:rsid w:val="009A457F"/>
    <w:rsid w:val="009A46CE"/>
    <w:rsid w:val="009A46D8"/>
    <w:rsid w:val="009A471A"/>
    <w:rsid w:val="009A4899"/>
    <w:rsid w:val="009A4963"/>
    <w:rsid w:val="009A499B"/>
    <w:rsid w:val="009A4B05"/>
    <w:rsid w:val="009A5010"/>
    <w:rsid w:val="009A503D"/>
    <w:rsid w:val="009A543A"/>
    <w:rsid w:val="009A56BF"/>
    <w:rsid w:val="009A5715"/>
    <w:rsid w:val="009A5789"/>
    <w:rsid w:val="009A5937"/>
    <w:rsid w:val="009A59E0"/>
    <w:rsid w:val="009A5C30"/>
    <w:rsid w:val="009A5C83"/>
    <w:rsid w:val="009A5D5B"/>
    <w:rsid w:val="009A5DCE"/>
    <w:rsid w:val="009A5DD7"/>
    <w:rsid w:val="009A5DDA"/>
    <w:rsid w:val="009A5EBC"/>
    <w:rsid w:val="009A6029"/>
    <w:rsid w:val="009A61CC"/>
    <w:rsid w:val="009A6288"/>
    <w:rsid w:val="009A6289"/>
    <w:rsid w:val="009A6446"/>
    <w:rsid w:val="009A64CD"/>
    <w:rsid w:val="009A64E1"/>
    <w:rsid w:val="009A662F"/>
    <w:rsid w:val="009A6693"/>
    <w:rsid w:val="009A6729"/>
    <w:rsid w:val="009A6730"/>
    <w:rsid w:val="009A6884"/>
    <w:rsid w:val="009A697E"/>
    <w:rsid w:val="009A6981"/>
    <w:rsid w:val="009A69B9"/>
    <w:rsid w:val="009A69D5"/>
    <w:rsid w:val="009A6B4D"/>
    <w:rsid w:val="009A6E62"/>
    <w:rsid w:val="009A6EAA"/>
    <w:rsid w:val="009A7118"/>
    <w:rsid w:val="009A7291"/>
    <w:rsid w:val="009A7523"/>
    <w:rsid w:val="009A7731"/>
    <w:rsid w:val="009A7762"/>
    <w:rsid w:val="009A79CB"/>
    <w:rsid w:val="009A7A71"/>
    <w:rsid w:val="009A7C2E"/>
    <w:rsid w:val="009A7EEE"/>
    <w:rsid w:val="009B0058"/>
    <w:rsid w:val="009B0118"/>
    <w:rsid w:val="009B017A"/>
    <w:rsid w:val="009B022E"/>
    <w:rsid w:val="009B024D"/>
    <w:rsid w:val="009B0262"/>
    <w:rsid w:val="009B0279"/>
    <w:rsid w:val="009B0395"/>
    <w:rsid w:val="009B0405"/>
    <w:rsid w:val="009B0705"/>
    <w:rsid w:val="009B08EE"/>
    <w:rsid w:val="009B0911"/>
    <w:rsid w:val="009B094F"/>
    <w:rsid w:val="009B0A00"/>
    <w:rsid w:val="009B0A18"/>
    <w:rsid w:val="009B0AD7"/>
    <w:rsid w:val="009B0B1C"/>
    <w:rsid w:val="009B0B20"/>
    <w:rsid w:val="009B0B24"/>
    <w:rsid w:val="009B0B50"/>
    <w:rsid w:val="009B0BAC"/>
    <w:rsid w:val="009B0D81"/>
    <w:rsid w:val="009B0F12"/>
    <w:rsid w:val="009B0F7D"/>
    <w:rsid w:val="009B121C"/>
    <w:rsid w:val="009B13AA"/>
    <w:rsid w:val="009B1529"/>
    <w:rsid w:val="009B1547"/>
    <w:rsid w:val="009B1565"/>
    <w:rsid w:val="009B16C2"/>
    <w:rsid w:val="009B1766"/>
    <w:rsid w:val="009B1A29"/>
    <w:rsid w:val="009B1AAF"/>
    <w:rsid w:val="009B1CB2"/>
    <w:rsid w:val="009B1DA7"/>
    <w:rsid w:val="009B1DFF"/>
    <w:rsid w:val="009B1E49"/>
    <w:rsid w:val="009B1EB4"/>
    <w:rsid w:val="009B1F62"/>
    <w:rsid w:val="009B2056"/>
    <w:rsid w:val="009B2108"/>
    <w:rsid w:val="009B2144"/>
    <w:rsid w:val="009B227B"/>
    <w:rsid w:val="009B2289"/>
    <w:rsid w:val="009B2319"/>
    <w:rsid w:val="009B248E"/>
    <w:rsid w:val="009B276C"/>
    <w:rsid w:val="009B27A0"/>
    <w:rsid w:val="009B28B6"/>
    <w:rsid w:val="009B2CC8"/>
    <w:rsid w:val="009B2D20"/>
    <w:rsid w:val="009B2E6B"/>
    <w:rsid w:val="009B2F3B"/>
    <w:rsid w:val="009B2FA0"/>
    <w:rsid w:val="009B2FC2"/>
    <w:rsid w:val="009B3076"/>
    <w:rsid w:val="009B31D7"/>
    <w:rsid w:val="009B32EC"/>
    <w:rsid w:val="009B3448"/>
    <w:rsid w:val="009B34C6"/>
    <w:rsid w:val="009B3508"/>
    <w:rsid w:val="009B3632"/>
    <w:rsid w:val="009B367C"/>
    <w:rsid w:val="009B3729"/>
    <w:rsid w:val="009B3746"/>
    <w:rsid w:val="009B37E3"/>
    <w:rsid w:val="009B385D"/>
    <w:rsid w:val="009B3A6E"/>
    <w:rsid w:val="009B3CBA"/>
    <w:rsid w:val="009B3CDF"/>
    <w:rsid w:val="009B3D2A"/>
    <w:rsid w:val="009B3D41"/>
    <w:rsid w:val="009B3DE3"/>
    <w:rsid w:val="009B3DE7"/>
    <w:rsid w:val="009B3EA0"/>
    <w:rsid w:val="009B3EAE"/>
    <w:rsid w:val="009B400A"/>
    <w:rsid w:val="009B421E"/>
    <w:rsid w:val="009B42E1"/>
    <w:rsid w:val="009B4308"/>
    <w:rsid w:val="009B44A5"/>
    <w:rsid w:val="009B45E4"/>
    <w:rsid w:val="009B46E0"/>
    <w:rsid w:val="009B4809"/>
    <w:rsid w:val="009B480A"/>
    <w:rsid w:val="009B4812"/>
    <w:rsid w:val="009B4A0B"/>
    <w:rsid w:val="009B4B17"/>
    <w:rsid w:val="009B4B7D"/>
    <w:rsid w:val="009B4C4B"/>
    <w:rsid w:val="009B4F06"/>
    <w:rsid w:val="009B4FAE"/>
    <w:rsid w:val="009B5032"/>
    <w:rsid w:val="009B5164"/>
    <w:rsid w:val="009B5312"/>
    <w:rsid w:val="009B53A4"/>
    <w:rsid w:val="009B555D"/>
    <w:rsid w:val="009B5598"/>
    <w:rsid w:val="009B562B"/>
    <w:rsid w:val="009B56E9"/>
    <w:rsid w:val="009B5715"/>
    <w:rsid w:val="009B5778"/>
    <w:rsid w:val="009B5914"/>
    <w:rsid w:val="009B5943"/>
    <w:rsid w:val="009B5A6D"/>
    <w:rsid w:val="009B5B66"/>
    <w:rsid w:val="009B5BE7"/>
    <w:rsid w:val="009B5CA6"/>
    <w:rsid w:val="009B5DAE"/>
    <w:rsid w:val="009B5E72"/>
    <w:rsid w:val="009B5F55"/>
    <w:rsid w:val="009B6383"/>
    <w:rsid w:val="009B64B7"/>
    <w:rsid w:val="009B651B"/>
    <w:rsid w:val="009B652F"/>
    <w:rsid w:val="009B659C"/>
    <w:rsid w:val="009B66D5"/>
    <w:rsid w:val="009B67B6"/>
    <w:rsid w:val="009B68C5"/>
    <w:rsid w:val="009B698D"/>
    <w:rsid w:val="009B6BF1"/>
    <w:rsid w:val="009B6EF0"/>
    <w:rsid w:val="009B6F5E"/>
    <w:rsid w:val="009B70B7"/>
    <w:rsid w:val="009B70F6"/>
    <w:rsid w:val="009B7247"/>
    <w:rsid w:val="009B728B"/>
    <w:rsid w:val="009B728D"/>
    <w:rsid w:val="009B735F"/>
    <w:rsid w:val="009B73D8"/>
    <w:rsid w:val="009B7432"/>
    <w:rsid w:val="009B74DE"/>
    <w:rsid w:val="009B74E4"/>
    <w:rsid w:val="009B7549"/>
    <w:rsid w:val="009B76DA"/>
    <w:rsid w:val="009B7716"/>
    <w:rsid w:val="009B77C4"/>
    <w:rsid w:val="009B7864"/>
    <w:rsid w:val="009B78E2"/>
    <w:rsid w:val="009B791B"/>
    <w:rsid w:val="009B79A8"/>
    <w:rsid w:val="009B79D6"/>
    <w:rsid w:val="009B7B21"/>
    <w:rsid w:val="009B7C26"/>
    <w:rsid w:val="009B7D29"/>
    <w:rsid w:val="009B7E83"/>
    <w:rsid w:val="009B7F70"/>
    <w:rsid w:val="009C01DD"/>
    <w:rsid w:val="009C02A4"/>
    <w:rsid w:val="009C02B1"/>
    <w:rsid w:val="009C02B3"/>
    <w:rsid w:val="009C02B6"/>
    <w:rsid w:val="009C02E4"/>
    <w:rsid w:val="009C0362"/>
    <w:rsid w:val="009C059C"/>
    <w:rsid w:val="009C0681"/>
    <w:rsid w:val="009C06C9"/>
    <w:rsid w:val="009C0791"/>
    <w:rsid w:val="009C0858"/>
    <w:rsid w:val="009C0868"/>
    <w:rsid w:val="009C08E2"/>
    <w:rsid w:val="009C0986"/>
    <w:rsid w:val="009C0A00"/>
    <w:rsid w:val="009C0BD7"/>
    <w:rsid w:val="009C0D98"/>
    <w:rsid w:val="009C0EA2"/>
    <w:rsid w:val="009C0F80"/>
    <w:rsid w:val="009C0FEA"/>
    <w:rsid w:val="009C105D"/>
    <w:rsid w:val="009C1221"/>
    <w:rsid w:val="009C1494"/>
    <w:rsid w:val="009C15A8"/>
    <w:rsid w:val="009C1614"/>
    <w:rsid w:val="009C1760"/>
    <w:rsid w:val="009C17CD"/>
    <w:rsid w:val="009C18B5"/>
    <w:rsid w:val="009C1AE8"/>
    <w:rsid w:val="009C1BC1"/>
    <w:rsid w:val="009C1D56"/>
    <w:rsid w:val="009C1DDF"/>
    <w:rsid w:val="009C1DF7"/>
    <w:rsid w:val="009C1FD5"/>
    <w:rsid w:val="009C1FF8"/>
    <w:rsid w:val="009C20FC"/>
    <w:rsid w:val="009C2138"/>
    <w:rsid w:val="009C21D1"/>
    <w:rsid w:val="009C21E6"/>
    <w:rsid w:val="009C2251"/>
    <w:rsid w:val="009C22A3"/>
    <w:rsid w:val="009C2307"/>
    <w:rsid w:val="009C2311"/>
    <w:rsid w:val="009C24A5"/>
    <w:rsid w:val="009C2525"/>
    <w:rsid w:val="009C2930"/>
    <w:rsid w:val="009C2D19"/>
    <w:rsid w:val="009C2D6A"/>
    <w:rsid w:val="009C2E94"/>
    <w:rsid w:val="009C2ECC"/>
    <w:rsid w:val="009C2F5A"/>
    <w:rsid w:val="009C2FE4"/>
    <w:rsid w:val="009C301A"/>
    <w:rsid w:val="009C3053"/>
    <w:rsid w:val="009C30CE"/>
    <w:rsid w:val="009C3155"/>
    <w:rsid w:val="009C31C5"/>
    <w:rsid w:val="009C31E3"/>
    <w:rsid w:val="009C33F7"/>
    <w:rsid w:val="009C344E"/>
    <w:rsid w:val="009C3499"/>
    <w:rsid w:val="009C3544"/>
    <w:rsid w:val="009C3598"/>
    <w:rsid w:val="009C35AC"/>
    <w:rsid w:val="009C3673"/>
    <w:rsid w:val="009C378D"/>
    <w:rsid w:val="009C3898"/>
    <w:rsid w:val="009C3908"/>
    <w:rsid w:val="009C3954"/>
    <w:rsid w:val="009C3B68"/>
    <w:rsid w:val="009C3BA4"/>
    <w:rsid w:val="009C3CA5"/>
    <w:rsid w:val="009C3DD8"/>
    <w:rsid w:val="009C3EB6"/>
    <w:rsid w:val="009C3F26"/>
    <w:rsid w:val="009C3F6F"/>
    <w:rsid w:val="009C40D7"/>
    <w:rsid w:val="009C4103"/>
    <w:rsid w:val="009C4317"/>
    <w:rsid w:val="009C4539"/>
    <w:rsid w:val="009C45D7"/>
    <w:rsid w:val="009C47AA"/>
    <w:rsid w:val="009C48A6"/>
    <w:rsid w:val="009C4940"/>
    <w:rsid w:val="009C49F7"/>
    <w:rsid w:val="009C4E31"/>
    <w:rsid w:val="009C4E8C"/>
    <w:rsid w:val="009C4F43"/>
    <w:rsid w:val="009C4FAB"/>
    <w:rsid w:val="009C4FEB"/>
    <w:rsid w:val="009C4FED"/>
    <w:rsid w:val="009C51B7"/>
    <w:rsid w:val="009C5298"/>
    <w:rsid w:val="009C537A"/>
    <w:rsid w:val="009C5384"/>
    <w:rsid w:val="009C53B9"/>
    <w:rsid w:val="009C548E"/>
    <w:rsid w:val="009C5625"/>
    <w:rsid w:val="009C5803"/>
    <w:rsid w:val="009C5922"/>
    <w:rsid w:val="009C597C"/>
    <w:rsid w:val="009C5AAE"/>
    <w:rsid w:val="009C5ABA"/>
    <w:rsid w:val="009C5BA2"/>
    <w:rsid w:val="009C5BFE"/>
    <w:rsid w:val="009C5CE8"/>
    <w:rsid w:val="009C5D5E"/>
    <w:rsid w:val="009C5D8B"/>
    <w:rsid w:val="009C5E0E"/>
    <w:rsid w:val="009C5E22"/>
    <w:rsid w:val="009C5F80"/>
    <w:rsid w:val="009C5FCE"/>
    <w:rsid w:val="009C6192"/>
    <w:rsid w:val="009C6268"/>
    <w:rsid w:val="009C62FB"/>
    <w:rsid w:val="009C62FD"/>
    <w:rsid w:val="009C6527"/>
    <w:rsid w:val="009C6538"/>
    <w:rsid w:val="009C6539"/>
    <w:rsid w:val="009C6607"/>
    <w:rsid w:val="009C6693"/>
    <w:rsid w:val="009C66D3"/>
    <w:rsid w:val="009C672C"/>
    <w:rsid w:val="009C6795"/>
    <w:rsid w:val="009C6ACD"/>
    <w:rsid w:val="009C6B21"/>
    <w:rsid w:val="009C6C18"/>
    <w:rsid w:val="009C6CED"/>
    <w:rsid w:val="009C72D5"/>
    <w:rsid w:val="009C7389"/>
    <w:rsid w:val="009C7493"/>
    <w:rsid w:val="009C74BC"/>
    <w:rsid w:val="009C7682"/>
    <w:rsid w:val="009C76B7"/>
    <w:rsid w:val="009C7725"/>
    <w:rsid w:val="009C7817"/>
    <w:rsid w:val="009C7849"/>
    <w:rsid w:val="009C7958"/>
    <w:rsid w:val="009C7AAB"/>
    <w:rsid w:val="009C7B3B"/>
    <w:rsid w:val="009C7BD4"/>
    <w:rsid w:val="009C7D1A"/>
    <w:rsid w:val="009C7E6B"/>
    <w:rsid w:val="009C7F1E"/>
    <w:rsid w:val="009C7F28"/>
    <w:rsid w:val="009D00C3"/>
    <w:rsid w:val="009D017D"/>
    <w:rsid w:val="009D031B"/>
    <w:rsid w:val="009D050A"/>
    <w:rsid w:val="009D05D8"/>
    <w:rsid w:val="009D0691"/>
    <w:rsid w:val="009D07A7"/>
    <w:rsid w:val="009D0ACC"/>
    <w:rsid w:val="009D0B01"/>
    <w:rsid w:val="009D0B40"/>
    <w:rsid w:val="009D0BCB"/>
    <w:rsid w:val="009D0E41"/>
    <w:rsid w:val="009D0E83"/>
    <w:rsid w:val="009D0FB1"/>
    <w:rsid w:val="009D0FF5"/>
    <w:rsid w:val="009D10C9"/>
    <w:rsid w:val="009D131B"/>
    <w:rsid w:val="009D139E"/>
    <w:rsid w:val="009D13BF"/>
    <w:rsid w:val="009D15A0"/>
    <w:rsid w:val="009D164A"/>
    <w:rsid w:val="009D1779"/>
    <w:rsid w:val="009D18EE"/>
    <w:rsid w:val="009D1A88"/>
    <w:rsid w:val="009D1AAE"/>
    <w:rsid w:val="009D1ADB"/>
    <w:rsid w:val="009D1FAF"/>
    <w:rsid w:val="009D2135"/>
    <w:rsid w:val="009D229D"/>
    <w:rsid w:val="009D2366"/>
    <w:rsid w:val="009D24AF"/>
    <w:rsid w:val="009D252E"/>
    <w:rsid w:val="009D25C5"/>
    <w:rsid w:val="009D25F5"/>
    <w:rsid w:val="009D265B"/>
    <w:rsid w:val="009D278E"/>
    <w:rsid w:val="009D279C"/>
    <w:rsid w:val="009D286E"/>
    <w:rsid w:val="009D2950"/>
    <w:rsid w:val="009D2DD5"/>
    <w:rsid w:val="009D2EC2"/>
    <w:rsid w:val="009D2F40"/>
    <w:rsid w:val="009D2F56"/>
    <w:rsid w:val="009D2F58"/>
    <w:rsid w:val="009D30F3"/>
    <w:rsid w:val="009D33F8"/>
    <w:rsid w:val="009D342D"/>
    <w:rsid w:val="009D351E"/>
    <w:rsid w:val="009D361E"/>
    <w:rsid w:val="009D3684"/>
    <w:rsid w:val="009D377C"/>
    <w:rsid w:val="009D3A5B"/>
    <w:rsid w:val="009D3AF4"/>
    <w:rsid w:val="009D3C33"/>
    <w:rsid w:val="009D3D04"/>
    <w:rsid w:val="009D3D6D"/>
    <w:rsid w:val="009D3DF9"/>
    <w:rsid w:val="009D3E87"/>
    <w:rsid w:val="009D3EC4"/>
    <w:rsid w:val="009D3F0B"/>
    <w:rsid w:val="009D3F2B"/>
    <w:rsid w:val="009D3FFA"/>
    <w:rsid w:val="009D400F"/>
    <w:rsid w:val="009D42BF"/>
    <w:rsid w:val="009D4450"/>
    <w:rsid w:val="009D4453"/>
    <w:rsid w:val="009D4488"/>
    <w:rsid w:val="009D44FF"/>
    <w:rsid w:val="009D45A5"/>
    <w:rsid w:val="009D46DB"/>
    <w:rsid w:val="009D4930"/>
    <w:rsid w:val="009D4CB6"/>
    <w:rsid w:val="009D4E37"/>
    <w:rsid w:val="009D51BA"/>
    <w:rsid w:val="009D5218"/>
    <w:rsid w:val="009D535B"/>
    <w:rsid w:val="009D556C"/>
    <w:rsid w:val="009D5682"/>
    <w:rsid w:val="009D579D"/>
    <w:rsid w:val="009D5824"/>
    <w:rsid w:val="009D5978"/>
    <w:rsid w:val="009D59EE"/>
    <w:rsid w:val="009D5A4A"/>
    <w:rsid w:val="009D5B7C"/>
    <w:rsid w:val="009D5BF7"/>
    <w:rsid w:val="009D5C93"/>
    <w:rsid w:val="009D5D03"/>
    <w:rsid w:val="009D5EB2"/>
    <w:rsid w:val="009D606A"/>
    <w:rsid w:val="009D6285"/>
    <w:rsid w:val="009D62D0"/>
    <w:rsid w:val="009D6327"/>
    <w:rsid w:val="009D634D"/>
    <w:rsid w:val="009D63FB"/>
    <w:rsid w:val="009D640A"/>
    <w:rsid w:val="009D65FF"/>
    <w:rsid w:val="009D671B"/>
    <w:rsid w:val="009D69E6"/>
    <w:rsid w:val="009D6A2D"/>
    <w:rsid w:val="009D6A9C"/>
    <w:rsid w:val="009D6B49"/>
    <w:rsid w:val="009D6D6C"/>
    <w:rsid w:val="009D70CF"/>
    <w:rsid w:val="009D715F"/>
    <w:rsid w:val="009D7269"/>
    <w:rsid w:val="009D736F"/>
    <w:rsid w:val="009D7458"/>
    <w:rsid w:val="009D7502"/>
    <w:rsid w:val="009D766E"/>
    <w:rsid w:val="009D7729"/>
    <w:rsid w:val="009D7B45"/>
    <w:rsid w:val="009D7D9A"/>
    <w:rsid w:val="009D7EC2"/>
    <w:rsid w:val="009D7EFC"/>
    <w:rsid w:val="009D7F16"/>
    <w:rsid w:val="009E003B"/>
    <w:rsid w:val="009E0089"/>
    <w:rsid w:val="009E012F"/>
    <w:rsid w:val="009E02C2"/>
    <w:rsid w:val="009E02C3"/>
    <w:rsid w:val="009E02CD"/>
    <w:rsid w:val="009E0430"/>
    <w:rsid w:val="009E04A0"/>
    <w:rsid w:val="009E05E2"/>
    <w:rsid w:val="009E065D"/>
    <w:rsid w:val="009E0663"/>
    <w:rsid w:val="009E071C"/>
    <w:rsid w:val="009E0798"/>
    <w:rsid w:val="009E08D3"/>
    <w:rsid w:val="009E0ACB"/>
    <w:rsid w:val="009E0B32"/>
    <w:rsid w:val="009E0BE6"/>
    <w:rsid w:val="009E0CCF"/>
    <w:rsid w:val="009E0E30"/>
    <w:rsid w:val="009E0F05"/>
    <w:rsid w:val="009E0F2A"/>
    <w:rsid w:val="009E0FEA"/>
    <w:rsid w:val="009E12FA"/>
    <w:rsid w:val="009E1336"/>
    <w:rsid w:val="009E13ED"/>
    <w:rsid w:val="009E14C4"/>
    <w:rsid w:val="009E1523"/>
    <w:rsid w:val="009E158D"/>
    <w:rsid w:val="009E15F4"/>
    <w:rsid w:val="009E1633"/>
    <w:rsid w:val="009E17C7"/>
    <w:rsid w:val="009E180A"/>
    <w:rsid w:val="009E18AE"/>
    <w:rsid w:val="009E18FA"/>
    <w:rsid w:val="009E19DC"/>
    <w:rsid w:val="009E1B65"/>
    <w:rsid w:val="009E1F1B"/>
    <w:rsid w:val="009E2035"/>
    <w:rsid w:val="009E212F"/>
    <w:rsid w:val="009E21A1"/>
    <w:rsid w:val="009E21D8"/>
    <w:rsid w:val="009E249C"/>
    <w:rsid w:val="009E24FD"/>
    <w:rsid w:val="009E262B"/>
    <w:rsid w:val="009E2651"/>
    <w:rsid w:val="009E266E"/>
    <w:rsid w:val="009E2933"/>
    <w:rsid w:val="009E2976"/>
    <w:rsid w:val="009E2A1B"/>
    <w:rsid w:val="009E2D52"/>
    <w:rsid w:val="009E30F7"/>
    <w:rsid w:val="009E318E"/>
    <w:rsid w:val="009E31E4"/>
    <w:rsid w:val="009E3201"/>
    <w:rsid w:val="009E3305"/>
    <w:rsid w:val="009E3358"/>
    <w:rsid w:val="009E33EE"/>
    <w:rsid w:val="009E3553"/>
    <w:rsid w:val="009E35D6"/>
    <w:rsid w:val="009E35F5"/>
    <w:rsid w:val="009E3669"/>
    <w:rsid w:val="009E375B"/>
    <w:rsid w:val="009E379B"/>
    <w:rsid w:val="009E395D"/>
    <w:rsid w:val="009E39FB"/>
    <w:rsid w:val="009E3BB5"/>
    <w:rsid w:val="009E3D10"/>
    <w:rsid w:val="009E3E79"/>
    <w:rsid w:val="009E3F5F"/>
    <w:rsid w:val="009E3F9B"/>
    <w:rsid w:val="009E40EB"/>
    <w:rsid w:val="009E414F"/>
    <w:rsid w:val="009E41AC"/>
    <w:rsid w:val="009E4419"/>
    <w:rsid w:val="009E453E"/>
    <w:rsid w:val="009E485A"/>
    <w:rsid w:val="009E4937"/>
    <w:rsid w:val="009E4A83"/>
    <w:rsid w:val="009E4A8D"/>
    <w:rsid w:val="009E4AFB"/>
    <w:rsid w:val="009E4B45"/>
    <w:rsid w:val="009E4B9E"/>
    <w:rsid w:val="009E4D23"/>
    <w:rsid w:val="009E4E0D"/>
    <w:rsid w:val="009E4F2E"/>
    <w:rsid w:val="009E4F59"/>
    <w:rsid w:val="009E502C"/>
    <w:rsid w:val="009E5099"/>
    <w:rsid w:val="009E50E1"/>
    <w:rsid w:val="009E5112"/>
    <w:rsid w:val="009E51E6"/>
    <w:rsid w:val="009E5715"/>
    <w:rsid w:val="009E5A3B"/>
    <w:rsid w:val="009E5A8C"/>
    <w:rsid w:val="009E5BAE"/>
    <w:rsid w:val="009E5D37"/>
    <w:rsid w:val="009E5D75"/>
    <w:rsid w:val="009E5E62"/>
    <w:rsid w:val="009E5EFE"/>
    <w:rsid w:val="009E5F05"/>
    <w:rsid w:val="009E6058"/>
    <w:rsid w:val="009E620F"/>
    <w:rsid w:val="009E6265"/>
    <w:rsid w:val="009E636A"/>
    <w:rsid w:val="009E6388"/>
    <w:rsid w:val="009E63B2"/>
    <w:rsid w:val="009E648D"/>
    <w:rsid w:val="009E65AF"/>
    <w:rsid w:val="009E6655"/>
    <w:rsid w:val="009E6A9F"/>
    <w:rsid w:val="009E6AAA"/>
    <w:rsid w:val="009E6AEF"/>
    <w:rsid w:val="009E6B46"/>
    <w:rsid w:val="009E6B86"/>
    <w:rsid w:val="009E6D94"/>
    <w:rsid w:val="009E6DED"/>
    <w:rsid w:val="009E6E1D"/>
    <w:rsid w:val="009E7058"/>
    <w:rsid w:val="009E70D0"/>
    <w:rsid w:val="009E7156"/>
    <w:rsid w:val="009E719D"/>
    <w:rsid w:val="009E75DA"/>
    <w:rsid w:val="009E76F3"/>
    <w:rsid w:val="009E787C"/>
    <w:rsid w:val="009E7A0E"/>
    <w:rsid w:val="009E7A94"/>
    <w:rsid w:val="009E7B10"/>
    <w:rsid w:val="009E7C28"/>
    <w:rsid w:val="009E7E7D"/>
    <w:rsid w:val="009F0088"/>
    <w:rsid w:val="009F0230"/>
    <w:rsid w:val="009F0370"/>
    <w:rsid w:val="009F0459"/>
    <w:rsid w:val="009F04E8"/>
    <w:rsid w:val="009F07AE"/>
    <w:rsid w:val="009F086B"/>
    <w:rsid w:val="009F08B9"/>
    <w:rsid w:val="009F0B49"/>
    <w:rsid w:val="009F0CAD"/>
    <w:rsid w:val="009F0D44"/>
    <w:rsid w:val="009F0D82"/>
    <w:rsid w:val="009F10B7"/>
    <w:rsid w:val="009F11C0"/>
    <w:rsid w:val="009F11E5"/>
    <w:rsid w:val="009F1211"/>
    <w:rsid w:val="009F1319"/>
    <w:rsid w:val="009F159D"/>
    <w:rsid w:val="009F15C0"/>
    <w:rsid w:val="009F17D7"/>
    <w:rsid w:val="009F1ADE"/>
    <w:rsid w:val="009F1DE2"/>
    <w:rsid w:val="009F1FA8"/>
    <w:rsid w:val="009F2022"/>
    <w:rsid w:val="009F210C"/>
    <w:rsid w:val="009F214C"/>
    <w:rsid w:val="009F22F9"/>
    <w:rsid w:val="009F24F1"/>
    <w:rsid w:val="009F250E"/>
    <w:rsid w:val="009F273B"/>
    <w:rsid w:val="009F27EE"/>
    <w:rsid w:val="009F2909"/>
    <w:rsid w:val="009F2AAB"/>
    <w:rsid w:val="009F2B50"/>
    <w:rsid w:val="009F2D5C"/>
    <w:rsid w:val="009F2DD4"/>
    <w:rsid w:val="009F30EB"/>
    <w:rsid w:val="009F3104"/>
    <w:rsid w:val="009F32D2"/>
    <w:rsid w:val="009F3300"/>
    <w:rsid w:val="009F34BF"/>
    <w:rsid w:val="009F3896"/>
    <w:rsid w:val="009F38A1"/>
    <w:rsid w:val="009F3924"/>
    <w:rsid w:val="009F3A1F"/>
    <w:rsid w:val="009F3A60"/>
    <w:rsid w:val="009F3AC0"/>
    <w:rsid w:val="009F3AE5"/>
    <w:rsid w:val="009F3B1D"/>
    <w:rsid w:val="009F3D03"/>
    <w:rsid w:val="009F3DEC"/>
    <w:rsid w:val="009F3E9B"/>
    <w:rsid w:val="009F3EBA"/>
    <w:rsid w:val="009F3F57"/>
    <w:rsid w:val="009F3F59"/>
    <w:rsid w:val="009F40CA"/>
    <w:rsid w:val="009F4217"/>
    <w:rsid w:val="009F43B3"/>
    <w:rsid w:val="009F44BE"/>
    <w:rsid w:val="009F44D3"/>
    <w:rsid w:val="009F4533"/>
    <w:rsid w:val="009F46C8"/>
    <w:rsid w:val="009F489D"/>
    <w:rsid w:val="009F48C5"/>
    <w:rsid w:val="009F4949"/>
    <w:rsid w:val="009F49E6"/>
    <w:rsid w:val="009F4A17"/>
    <w:rsid w:val="009F4CBF"/>
    <w:rsid w:val="009F4DD0"/>
    <w:rsid w:val="009F4E2D"/>
    <w:rsid w:val="009F4E32"/>
    <w:rsid w:val="009F4E9F"/>
    <w:rsid w:val="009F5194"/>
    <w:rsid w:val="009F52D2"/>
    <w:rsid w:val="009F53B9"/>
    <w:rsid w:val="009F5459"/>
    <w:rsid w:val="009F5518"/>
    <w:rsid w:val="009F562F"/>
    <w:rsid w:val="009F580D"/>
    <w:rsid w:val="009F5A32"/>
    <w:rsid w:val="009F5B66"/>
    <w:rsid w:val="009F5D24"/>
    <w:rsid w:val="009F5D2F"/>
    <w:rsid w:val="009F5F82"/>
    <w:rsid w:val="009F614B"/>
    <w:rsid w:val="009F6151"/>
    <w:rsid w:val="009F6357"/>
    <w:rsid w:val="009F636A"/>
    <w:rsid w:val="009F6401"/>
    <w:rsid w:val="009F65B9"/>
    <w:rsid w:val="009F67B9"/>
    <w:rsid w:val="009F6AC1"/>
    <w:rsid w:val="009F6B56"/>
    <w:rsid w:val="009F6EE5"/>
    <w:rsid w:val="009F725B"/>
    <w:rsid w:val="009F72A8"/>
    <w:rsid w:val="009F73CC"/>
    <w:rsid w:val="009F74B3"/>
    <w:rsid w:val="009F78AF"/>
    <w:rsid w:val="009F79E9"/>
    <w:rsid w:val="009F79EC"/>
    <w:rsid w:val="009F7A49"/>
    <w:rsid w:val="009F7D45"/>
    <w:rsid w:val="009F7DD8"/>
    <w:rsid w:val="009F7E38"/>
    <w:rsid w:val="009F7EBD"/>
    <w:rsid w:val="009F7ECF"/>
    <w:rsid w:val="009F7FF9"/>
    <w:rsid w:val="00A0012F"/>
    <w:rsid w:val="00A00324"/>
    <w:rsid w:val="00A00370"/>
    <w:rsid w:val="00A00491"/>
    <w:rsid w:val="00A00660"/>
    <w:rsid w:val="00A006C7"/>
    <w:rsid w:val="00A00743"/>
    <w:rsid w:val="00A00768"/>
    <w:rsid w:val="00A00867"/>
    <w:rsid w:val="00A009CA"/>
    <w:rsid w:val="00A00ACB"/>
    <w:rsid w:val="00A00C07"/>
    <w:rsid w:val="00A00C15"/>
    <w:rsid w:val="00A00C35"/>
    <w:rsid w:val="00A00C6C"/>
    <w:rsid w:val="00A00D00"/>
    <w:rsid w:val="00A00D10"/>
    <w:rsid w:val="00A00D72"/>
    <w:rsid w:val="00A00E43"/>
    <w:rsid w:val="00A00F47"/>
    <w:rsid w:val="00A0104E"/>
    <w:rsid w:val="00A01093"/>
    <w:rsid w:val="00A0131A"/>
    <w:rsid w:val="00A01324"/>
    <w:rsid w:val="00A01404"/>
    <w:rsid w:val="00A0157A"/>
    <w:rsid w:val="00A016B6"/>
    <w:rsid w:val="00A01826"/>
    <w:rsid w:val="00A019FE"/>
    <w:rsid w:val="00A01A21"/>
    <w:rsid w:val="00A01ACD"/>
    <w:rsid w:val="00A01B4F"/>
    <w:rsid w:val="00A01B70"/>
    <w:rsid w:val="00A01C16"/>
    <w:rsid w:val="00A01C6C"/>
    <w:rsid w:val="00A01C70"/>
    <w:rsid w:val="00A01DC0"/>
    <w:rsid w:val="00A01E9C"/>
    <w:rsid w:val="00A01F0E"/>
    <w:rsid w:val="00A02060"/>
    <w:rsid w:val="00A0227D"/>
    <w:rsid w:val="00A02364"/>
    <w:rsid w:val="00A02456"/>
    <w:rsid w:val="00A024AA"/>
    <w:rsid w:val="00A0252A"/>
    <w:rsid w:val="00A026E6"/>
    <w:rsid w:val="00A02780"/>
    <w:rsid w:val="00A02786"/>
    <w:rsid w:val="00A02808"/>
    <w:rsid w:val="00A028ED"/>
    <w:rsid w:val="00A02A2F"/>
    <w:rsid w:val="00A02D63"/>
    <w:rsid w:val="00A02DFC"/>
    <w:rsid w:val="00A02EDE"/>
    <w:rsid w:val="00A02FE1"/>
    <w:rsid w:val="00A03040"/>
    <w:rsid w:val="00A0325E"/>
    <w:rsid w:val="00A033B7"/>
    <w:rsid w:val="00A0350B"/>
    <w:rsid w:val="00A03547"/>
    <w:rsid w:val="00A03573"/>
    <w:rsid w:val="00A0358C"/>
    <w:rsid w:val="00A03AF0"/>
    <w:rsid w:val="00A03BFF"/>
    <w:rsid w:val="00A03C2E"/>
    <w:rsid w:val="00A03D04"/>
    <w:rsid w:val="00A03D4E"/>
    <w:rsid w:val="00A03DBE"/>
    <w:rsid w:val="00A03ED8"/>
    <w:rsid w:val="00A04002"/>
    <w:rsid w:val="00A04018"/>
    <w:rsid w:val="00A041ED"/>
    <w:rsid w:val="00A04301"/>
    <w:rsid w:val="00A04306"/>
    <w:rsid w:val="00A0440F"/>
    <w:rsid w:val="00A047CB"/>
    <w:rsid w:val="00A04B95"/>
    <w:rsid w:val="00A04BE4"/>
    <w:rsid w:val="00A04C8D"/>
    <w:rsid w:val="00A04D82"/>
    <w:rsid w:val="00A04E4F"/>
    <w:rsid w:val="00A04F07"/>
    <w:rsid w:val="00A04F91"/>
    <w:rsid w:val="00A04FCD"/>
    <w:rsid w:val="00A0501A"/>
    <w:rsid w:val="00A05087"/>
    <w:rsid w:val="00A05163"/>
    <w:rsid w:val="00A051B3"/>
    <w:rsid w:val="00A05424"/>
    <w:rsid w:val="00A0560E"/>
    <w:rsid w:val="00A05793"/>
    <w:rsid w:val="00A0582A"/>
    <w:rsid w:val="00A0583D"/>
    <w:rsid w:val="00A059F2"/>
    <w:rsid w:val="00A059FD"/>
    <w:rsid w:val="00A05B6B"/>
    <w:rsid w:val="00A05BBC"/>
    <w:rsid w:val="00A05BC9"/>
    <w:rsid w:val="00A05C6D"/>
    <w:rsid w:val="00A05DDC"/>
    <w:rsid w:val="00A05F8C"/>
    <w:rsid w:val="00A06007"/>
    <w:rsid w:val="00A06187"/>
    <w:rsid w:val="00A0633E"/>
    <w:rsid w:val="00A06594"/>
    <w:rsid w:val="00A065A5"/>
    <w:rsid w:val="00A06705"/>
    <w:rsid w:val="00A06847"/>
    <w:rsid w:val="00A068D6"/>
    <w:rsid w:val="00A06A0C"/>
    <w:rsid w:val="00A06BA0"/>
    <w:rsid w:val="00A06CB5"/>
    <w:rsid w:val="00A06E14"/>
    <w:rsid w:val="00A06E4C"/>
    <w:rsid w:val="00A06F9F"/>
    <w:rsid w:val="00A06FAD"/>
    <w:rsid w:val="00A06FF5"/>
    <w:rsid w:val="00A070B8"/>
    <w:rsid w:val="00A07101"/>
    <w:rsid w:val="00A07183"/>
    <w:rsid w:val="00A072BA"/>
    <w:rsid w:val="00A07407"/>
    <w:rsid w:val="00A074E0"/>
    <w:rsid w:val="00A0751D"/>
    <w:rsid w:val="00A0757B"/>
    <w:rsid w:val="00A0768F"/>
    <w:rsid w:val="00A0770F"/>
    <w:rsid w:val="00A07834"/>
    <w:rsid w:val="00A07A7B"/>
    <w:rsid w:val="00A07B08"/>
    <w:rsid w:val="00A07B31"/>
    <w:rsid w:val="00A07B54"/>
    <w:rsid w:val="00A07C26"/>
    <w:rsid w:val="00A07C8E"/>
    <w:rsid w:val="00A07CD4"/>
    <w:rsid w:val="00A07D58"/>
    <w:rsid w:val="00A07D6B"/>
    <w:rsid w:val="00A07D7B"/>
    <w:rsid w:val="00A07E14"/>
    <w:rsid w:val="00A07E4F"/>
    <w:rsid w:val="00A07E6F"/>
    <w:rsid w:val="00A07E82"/>
    <w:rsid w:val="00A07F40"/>
    <w:rsid w:val="00A07F77"/>
    <w:rsid w:val="00A0BC12"/>
    <w:rsid w:val="00A100A8"/>
    <w:rsid w:val="00A100B5"/>
    <w:rsid w:val="00A10508"/>
    <w:rsid w:val="00A10571"/>
    <w:rsid w:val="00A105DE"/>
    <w:rsid w:val="00A1062C"/>
    <w:rsid w:val="00A10681"/>
    <w:rsid w:val="00A10739"/>
    <w:rsid w:val="00A10769"/>
    <w:rsid w:val="00A107D9"/>
    <w:rsid w:val="00A10982"/>
    <w:rsid w:val="00A109D8"/>
    <w:rsid w:val="00A10C40"/>
    <w:rsid w:val="00A10E33"/>
    <w:rsid w:val="00A10E72"/>
    <w:rsid w:val="00A10F4F"/>
    <w:rsid w:val="00A10FD6"/>
    <w:rsid w:val="00A11090"/>
    <w:rsid w:val="00A1110A"/>
    <w:rsid w:val="00A111A8"/>
    <w:rsid w:val="00A111BF"/>
    <w:rsid w:val="00A112E5"/>
    <w:rsid w:val="00A1135F"/>
    <w:rsid w:val="00A11484"/>
    <w:rsid w:val="00A115F1"/>
    <w:rsid w:val="00A115FA"/>
    <w:rsid w:val="00A11759"/>
    <w:rsid w:val="00A1175D"/>
    <w:rsid w:val="00A117A0"/>
    <w:rsid w:val="00A11A4A"/>
    <w:rsid w:val="00A11A90"/>
    <w:rsid w:val="00A11B0C"/>
    <w:rsid w:val="00A11BFC"/>
    <w:rsid w:val="00A11DA4"/>
    <w:rsid w:val="00A11EAD"/>
    <w:rsid w:val="00A120EB"/>
    <w:rsid w:val="00A12123"/>
    <w:rsid w:val="00A121F8"/>
    <w:rsid w:val="00A1221E"/>
    <w:rsid w:val="00A1233B"/>
    <w:rsid w:val="00A12546"/>
    <w:rsid w:val="00A12566"/>
    <w:rsid w:val="00A12576"/>
    <w:rsid w:val="00A12585"/>
    <w:rsid w:val="00A12812"/>
    <w:rsid w:val="00A12999"/>
    <w:rsid w:val="00A12B7E"/>
    <w:rsid w:val="00A12BD3"/>
    <w:rsid w:val="00A12CD6"/>
    <w:rsid w:val="00A12D18"/>
    <w:rsid w:val="00A12E3F"/>
    <w:rsid w:val="00A12E46"/>
    <w:rsid w:val="00A12E60"/>
    <w:rsid w:val="00A13023"/>
    <w:rsid w:val="00A134B8"/>
    <w:rsid w:val="00A1367F"/>
    <w:rsid w:val="00A13687"/>
    <w:rsid w:val="00A13883"/>
    <w:rsid w:val="00A13891"/>
    <w:rsid w:val="00A13A2D"/>
    <w:rsid w:val="00A13B79"/>
    <w:rsid w:val="00A13E9D"/>
    <w:rsid w:val="00A13EF3"/>
    <w:rsid w:val="00A13F3B"/>
    <w:rsid w:val="00A13F6D"/>
    <w:rsid w:val="00A1406D"/>
    <w:rsid w:val="00A14199"/>
    <w:rsid w:val="00A142B8"/>
    <w:rsid w:val="00A14379"/>
    <w:rsid w:val="00A1443B"/>
    <w:rsid w:val="00A1467D"/>
    <w:rsid w:val="00A14819"/>
    <w:rsid w:val="00A14C57"/>
    <w:rsid w:val="00A14CEB"/>
    <w:rsid w:val="00A14E3F"/>
    <w:rsid w:val="00A14EDA"/>
    <w:rsid w:val="00A14F6A"/>
    <w:rsid w:val="00A14FE1"/>
    <w:rsid w:val="00A1502A"/>
    <w:rsid w:val="00A15125"/>
    <w:rsid w:val="00A15184"/>
    <w:rsid w:val="00A15278"/>
    <w:rsid w:val="00A15342"/>
    <w:rsid w:val="00A15364"/>
    <w:rsid w:val="00A1536B"/>
    <w:rsid w:val="00A153FF"/>
    <w:rsid w:val="00A15435"/>
    <w:rsid w:val="00A154FE"/>
    <w:rsid w:val="00A15523"/>
    <w:rsid w:val="00A15636"/>
    <w:rsid w:val="00A15776"/>
    <w:rsid w:val="00A158DD"/>
    <w:rsid w:val="00A15930"/>
    <w:rsid w:val="00A159AF"/>
    <w:rsid w:val="00A15CB7"/>
    <w:rsid w:val="00A15CC7"/>
    <w:rsid w:val="00A15D0F"/>
    <w:rsid w:val="00A15D39"/>
    <w:rsid w:val="00A15E1A"/>
    <w:rsid w:val="00A15E1D"/>
    <w:rsid w:val="00A15EC5"/>
    <w:rsid w:val="00A15FB7"/>
    <w:rsid w:val="00A162AF"/>
    <w:rsid w:val="00A162E3"/>
    <w:rsid w:val="00A162E6"/>
    <w:rsid w:val="00A16402"/>
    <w:rsid w:val="00A1645A"/>
    <w:rsid w:val="00A16535"/>
    <w:rsid w:val="00A166D9"/>
    <w:rsid w:val="00A16735"/>
    <w:rsid w:val="00A16782"/>
    <w:rsid w:val="00A16804"/>
    <w:rsid w:val="00A168F2"/>
    <w:rsid w:val="00A1694A"/>
    <w:rsid w:val="00A16AA7"/>
    <w:rsid w:val="00A16C4E"/>
    <w:rsid w:val="00A16D9C"/>
    <w:rsid w:val="00A16E11"/>
    <w:rsid w:val="00A16E5B"/>
    <w:rsid w:val="00A16E9A"/>
    <w:rsid w:val="00A17014"/>
    <w:rsid w:val="00A170BB"/>
    <w:rsid w:val="00A17122"/>
    <w:rsid w:val="00A171C5"/>
    <w:rsid w:val="00A17388"/>
    <w:rsid w:val="00A173D1"/>
    <w:rsid w:val="00A17574"/>
    <w:rsid w:val="00A1762A"/>
    <w:rsid w:val="00A1777F"/>
    <w:rsid w:val="00A17A89"/>
    <w:rsid w:val="00A17B7C"/>
    <w:rsid w:val="00A17BF9"/>
    <w:rsid w:val="00A17D21"/>
    <w:rsid w:val="00A17F2C"/>
    <w:rsid w:val="00A17FFC"/>
    <w:rsid w:val="00A200B7"/>
    <w:rsid w:val="00A201BD"/>
    <w:rsid w:val="00A20268"/>
    <w:rsid w:val="00A202AE"/>
    <w:rsid w:val="00A2036B"/>
    <w:rsid w:val="00A205EF"/>
    <w:rsid w:val="00A2060F"/>
    <w:rsid w:val="00A2074F"/>
    <w:rsid w:val="00A2075E"/>
    <w:rsid w:val="00A2081E"/>
    <w:rsid w:val="00A2096B"/>
    <w:rsid w:val="00A20A35"/>
    <w:rsid w:val="00A20A3E"/>
    <w:rsid w:val="00A20BDF"/>
    <w:rsid w:val="00A20C0F"/>
    <w:rsid w:val="00A20C31"/>
    <w:rsid w:val="00A20C72"/>
    <w:rsid w:val="00A20CC9"/>
    <w:rsid w:val="00A20DD3"/>
    <w:rsid w:val="00A20F6D"/>
    <w:rsid w:val="00A210AC"/>
    <w:rsid w:val="00A210F3"/>
    <w:rsid w:val="00A21256"/>
    <w:rsid w:val="00A214AA"/>
    <w:rsid w:val="00A217AD"/>
    <w:rsid w:val="00A2181D"/>
    <w:rsid w:val="00A21855"/>
    <w:rsid w:val="00A21983"/>
    <w:rsid w:val="00A21CC4"/>
    <w:rsid w:val="00A21D60"/>
    <w:rsid w:val="00A21DBE"/>
    <w:rsid w:val="00A21E5E"/>
    <w:rsid w:val="00A222A5"/>
    <w:rsid w:val="00A22352"/>
    <w:rsid w:val="00A2246C"/>
    <w:rsid w:val="00A2246E"/>
    <w:rsid w:val="00A224EF"/>
    <w:rsid w:val="00A226EB"/>
    <w:rsid w:val="00A22979"/>
    <w:rsid w:val="00A229CC"/>
    <w:rsid w:val="00A229FB"/>
    <w:rsid w:val="00A22B34"/>
    <w:rsid w:val="00A22D25"/>
    <w:rsid w:val="00A22D5E"/>
    <w:rsid w:val="00A22E37"/>
    <w:rsid w:val="00A22FC9"/>
    <w:rsid w:val="00A2301C"/>
    <w:rsid w:val="00A2309F"/>
    <w:rsid w:val="00A23159"/>
    <w:rsid w:val="00A2315F"/>
    <w:rsid w:val="00A23216"/>
    <w:rsid w:val="00A23370"/>
    <w:rsid w:val="00A23501"/>
    <w:rsid w:val="00A2374C"/>
    <w:rsid w:val="00A237AB"/>
    <w:rsid w:val="00A237B9"/>
    <w:rsid w:val="00A237C2"/>
    <w:rsid w:val="00A23898"/>
    <w:rsid w:val="00A238E1"/>
    <w:rsid w:val="00A23927"/>
    <w:rsid w:val="00A23978"/>
    <w:rsid w:val="00A239D7"/>
    <w:rsid w:val="00A23A07"/>
    <w:rsid w:val="00A23A8A"/>
    <w:rsid w:val="00A23AB7"/>
    <w:rsid w:val="00A23C7B"/>
    <w:rsid w:val="00A23EAA"/>
    <w:rsid w:val="00A23ED5"/>
    <w:rsid w:val="00A23F19"/>
    <w:rsid w:val="00A23F5D"/>
    <w:rsid w:val="00A23F9F"/>
    <w:rsid w:val="00A240F2"/>
    <w:rsid w:val="00A2417E"/>
    <w:rsid w:val="00A24226"/>
    <w:rsid w:val="00A24598"/>
    <w:rsid w:val="00A24658"/>
    <w:rsid w:val="00A24B19"/>
    <w:rsid w:val="00A24B47"/>
    <w:rsid w:val="00A24B70"/>
    <w:rsid w:val="00A24C5F"/>
    <w:rsid w:val="00A24C7B"/>
    <w:rsid w:val="00A24C95"/>
    <w:rsid w:val="00A24C9E"/>
    <w:rsid w:val="00A24DCB"/>
    <w:rsid w:val="00A24E73"/>
    <w:rsid w:val="00A24F3C"/>
    <w:rsid w:val="00A24FEC"/>
    <w:rsid w:val="00A25036"/>
    <w:rsid w:val="00A25053"/>
    <w:rsid w:val="00A251D7"/>
    <w:rsid w:val="00A25223"/>
    <w:rsid w:val="00A2529E"/>
    <w:rsid w:val="00A25329"/>
    <w:rsid w:val="00A25375"/>
    <w:rsid w:val="00A253DB"/>
    <w:rsid w:val="00A25527"/>
    <w:rsid w:val="00A255F3"/>
    <w:rsid w:val="00A25871"/>
    <w:rsid w:val="00A258C9"/>
    <w:rsid w:val="00A258D6"/>
    <w:rsid w:val="00A25941"/>
    <w:rsid w:val="00A25960"/>
    <w:rsid w:val="00A259CD"/>
    <w:rsid w:val="00A25C0A"/>
    <w:rsid w:val="00A2610B"/>
    <w:rsid w:val="00A2619F"/>
    <w:rsid w:val="00A262F8"/>
    <w:rsid w:val="00A26465"/>
    <w:rsid w:val="00A2646A"/>
    <w:rsid w:val="00A26475"/>
    <w:rsid w:val="00A26664"/>
    <w:rsid w:val="00A266E2"/>
    <w:rsid w:val="00A2684C"/>
    <w:rsid w:val="00A26A00"/>
    <w:rsid w:val="00A26A6B"/>
    <w:rsid w:val="00A26AFE"/>
    <w:rsid w:val="00A26B19"/>
    <w:rsid w:val="00A26B98"/>
    <w:rsid w:val="00A26C5B"/>
    <w:rsid w:val="00A26D27"/>
    <w:rsid w:val="00A26D37"/>
    <w:rsid w:val="00A26DC8"/>
    <w:rsid w:val="00A26EC6"/>
    <w:rsid w:val="00A26F6B"/>
    <w:rsid w:val="00A26F79"/>
    <w:rsid w:val="00A270C1"/>
    <w:rsid w:val="00A2729E"/>
    <w:rsid w:val="00A2731F"/>
    <w:rsid w:val="00A27385"/>
    <w:rsid w:val="00A273E0"/>
    <w:rsid w:val="00A2740D"/>
    <w:rsid w:val="00A2742E"/>
    <w:rsid w:val="00A276B2"/>
    <w:rsid w:val="00A27869"/>
    <w:rsid w:val="00A2788A"/>
    <w:rsid w:val="00A279A7"/>
    <w:rsid w:val="00A27CBF"/>
    <w:rsid w:val="00A27D13"/>
    <w:rsid w:val="00A27E23"/>
    <w:rsid w:val="00A27E59"/>
    <w:rsid w:val="00A27F91"/>
    <w:rsid w:val="00A3007B"/>
    <w:rsid w:val="00A300DC"/>
    <w:rsid w:val="00A3014B"/>
    <w:rsid w:val="00A301E0"/>
    <w:rsid w:val="00A30366"/>
    <w:rsid w:val="00A30413"/>
    <w:rsid w:val="00A30462"/>
    <w:rsid w:val="00A304F0"/>
    <w:rsid w:val="00A30545"/>
    <w:rsid w:val="00A3081D"/>
    <w:rsid w:val="00A30953"/>
    <w:rsid w:val="00A30BC7"/>
    <w:rsid w:val="00A30BFA"/>
    <w:rsid w:val="00A30CA7"/>
    <w:rsid w:val="00A30CB3"/>
    <w:rsid w:val="00A311C8"/>
    <w:rsid w:val="00A3123A"/>
    <w:rsid w:val="00A312DA"/>
    <w:rsid w:val="00A312E8"/>
    <w:rsid w:val="00A3133A"/>
    <w:rsid w:val="00A31385"/>
    <w:rsid w:val="00A313AE"/>
    <w:rsid w:val="00A317CB"/>
    <w:rsid w:val="00A31820"/>
    <w:rsid w:val="00A31831"/>
    <w:rsid w:val="00A31AF0"/>
    <w:rsid w:val="00A31B02"/>
    <w:rsid w:val="00A31B27"/>
    <w:rsid w:val="00A31C18"/>
    <w:rsid w:val="00A31E48"/>
    <w:rsid w:val="00A31E7A"/>
    <w:rsid w:val="00A31EFE"/>
    <w:rsid w:val="00A31F5A"/>
    <w:rsid w:val="00A32148"/>
    <w:rsid w:val="00A32360"/>
    <w:rsid w:val="00A32400"/>
    <w:rsid w:val="00A32453"/>
    <w:rsid w:val="00A32463"/>
    <w:rsid w:val="00A3258A"/>
    <w:rsid w:val="00A325DB"/>
    <w:rsid w:val="00A3262A"/>
    <w:rsid w:val="00A3269C"/>
    <w:rsid w:val="00A32713"/>
    <w:rsid w:val="00A327FC"/>
    <w:rsid w:val="00A32868"/>
    <w:rsid w:val="00A3291A"/>
    <w:rsid w:val="00A32939"/>
    <w:rsid w:val="00A329C7"/>
    <w:rsid w:val="00A32A03"/>
    <w:rsid w:val="00A32A1C"/>
    <w:rsid w:val="00A32B32"/>
    <w:rsid w:val="00A32BC9"/>
    <w:rsid w:val="00A32C8B"/>
    <w:rsid w:val="00A32CB1"/>
    <w:rsid w:val="00A32CBC"/>
    <w:rsid w:val="00A32ED8"/>
    <w:rsid w:val="00A32EF3"/>
    <w:rsid w:val="00A32EF9"/>
    <w:rsid w:val="00A330A9"/>
    <w:rsid w:val="00A33335"/>
    <w:rsid w:val="00A33412"/>
    <w:rsid w:val="00A33729"/>
    <w:rsid w:val="00A33924"/>
    <w:rsid w:val="00A33A41"/>
    <w:rsid w:val="00A33B3C"/>
    <w:rsid w:val="00A33BC0"/>
    <w:rsid w:val="00A33BD8"/>
    <w:rsid w:val="00A33CD8"/>
    <w:rsid w:val="00A33CE2"/>
    <w:rsid w:val="00A33D0F"/>
    <w:rsid w:val="00A33DC9"/>
    <w:rsid w:val="00A33F7E"/>
    <w:rsid w:val="00A34025"/>
    <w:rsid w:val="00A34061"/>
    <w:rsid w:val="00A3441B"/>
    <w:rsid w:val="00A3450C"/>
    <w:rsid w:val="00A347BF"/>
    <w:rsid w:val="00A34B28"/>
    <w:rsid w:val="00A34BA6"/>
    <w:rsid w:val="00A34BAE"/>
    <w:rsid w:val="00A34BBF"/>
    <w:rsid w:val="00A34BE1"/>
    <w:rsid w:val="00A34D97"/>
    <w:rsid w:val="00A34F90"/>
    <w:rsid w:val="00A35367"/>
    <w:rsid w:val="00A354B1"/>
    <w:rsid w:val="00A355A1"/>
    <w:rsid w:val="00A3592A"/>
    <w:rsid w:val="00A359D3"/>
    <w:rsid w:val="00A35B42"/>
    <w:rsid w:val="00A35B56"/>
    <w:rsid w:val="00A35BAC"/>
    <w:rsid w:val="00A35C30"/>
    <w:rsid w:val="00A35E3A"/>
    <w:rsid w:val="00A35EF2"/>
    <w:rsid w:val="00A35EF7"/>
    <w:rsid w:val="00A35F05"/>
    <w:rsid w:val="00A36115"/>
    <w:rsid w:val="00A361F5"/>
    <w:rsid w:val="00A3648F"/>
    <w:rsid w:val="00A364D2"/>
    <w:rsid w:val="00A36511"/>
    <w:rsid w:val="00A366E7"/>
    <w:rsid w:val="00A368C4"/>
    <w:rsid w:val="00A36948"/>
    <w:rsid w:val="00A36A65"/>
    <w:rsid w:val="00A36ABB"/>
    <w:rsid w:val="00A36EE6"/>
    <w:rsid w:val="00A36F43"/>
    <w:rsid w:val="00A36FAB"/>
    <w:rsid w:val="00A3706A"/>
    <w:rsid w:val="00A372BD"/>
    <w:rsid w:val="00A374A9"/>
    <w:rsid w:val="00A374BB"/>
    <w:rsid w:val="00A37584"/>
    <w:rsid w:val="00A375D7"/>
    <w:rsid w:val="00A376E3"/>
    <w:rsid w:val="00A37D00"/>
    <w:rsid w:val="00A37EF2"/>
    <w:rsid w:val="00A37FBB"/>
    <w:rsid w:val="00A40087"/>
    <w:rsid w:val="00A403A1"/>
    <w:rsid w:val="00A403AC"/>
    <w:rsid w:val="00A4041A"/>
    <w:rsid w:val="00A40437"/>
    <w:rsid w:val="00A404A3"/>
    <w:rsid w:val="00A404B5"/>
    <w:rsid w:val="00A405B0"/>
    <w:rsid w:val="00A407CD"/>
    <w:rsid w:val="00A40842"/>
    <w:rsid w:val="00A40AAA"/>
    <w:rsid w:val="00A40AF6"/>
    <w:rsid w:val="00A40B33"/>
    <w:rsid w:val="00A40C04"/>
    <w:rsid w:val="00A40C57"/>
    <w:rsid w:val="00A40D49"/>
    <w:rsid w:val="00A40D8C"/>
    <w:rsid w:val="00A40DB4"/>
    <w:rsid w:val="00A40EC0"/>
    <w:rsid w:val="00A40ECA"/>
    <w:rsid w:val="00A40F79"/>
    <w:rsid w:val="00A41115"/>
    <w:rsid w:val="00A411D0"/>
    <w:rsid w:val="00A41209"/>
    <w:rsid w:val="00A4136B"/>
    <w:rsid w:val="00A413AD"/>
    <w:rsid w:val="00A415A9"/>
    <w:rsid w:val="00A4185E"/>
    <w:rsid w:val="00A418E8"/>
    <w:rsid w:val="00A41B31"/>
    <w:rsid w:val="00A41B84"/>
    <w:rsid w:val="00A41E33"/>
    <w:rsid w:val="00A41E95"/>
    <w:rsid w:val="00A4201C"/>
    <w:rsid w:val="00A4219E"/>
    <w:rsid w:val="00A4231D"/>
    <w:rsid w:val="00A42428"/>
    <w:rsid w:val="00A42479"/>
    <w:rsid w:val="00A4261C"/>
    <w:rsid w:val="00A42624"/>
    <w:rsid w:val="00A42721"/>
    <w:rsid w:val="00A427C9"/>
    <w:rsid w:val="00A42863"/>
    <w:rsid w:val="00A42BCE"/>
    <w:rsid w:val="00A42C9B"/>
    <w:rsid w:val="00A42F3A"/>
    <w:rsid w:val="00A43042"/>
    <w:rsid w:val="00A43076"/>
    <w:rsid w:val="00A43350"/>
    <w:rsid w:val="00A43390"/>
    <w:rsid w:val="00A43399"/>
    <w:rsid w:val="00A43631"/>
    <w:rsid w:val="00A43772"/>
    <w:rsid w:val="00A43D48"/>
    <w:rsid w:val="00A43E05"/>
    <w:rsid w:val="00A43F42"/>
    <w:rsid w:val="00A43FA2"/>
    <w:rsid w:val="00A4420C"/>
    <w:rsid w:val="00A44275"/>
    <w:rsid w:val="00A443DC"/>
    <w:rsid w:val="00A44420"/>
    <w:rsid w:val="00A445A4"/>
    <w:rsid w:val="00A445FD"/>
    <w:rsid w:val="00A44606"/>
    <w:rsid w:val="00A4479A"/>
    <w:rsid w:val="00A447BE"/>
    <w:rsid w:val="00A447E5"/>
    <w:rsid w:val="00A44874"/>
    <w:rsid w:val="00A4490E"/>
    <w:rsid w:val="00A44974"/>
    <w:rsid w:val="00A449EC"/>
    <w:rsid w:val="00A449EE"/>
    <w:rsid w:val="00A44E27"/>
    <w:rsid w:val="00A44E7F"/>
    <w:rsid w:val="00A44F3C"/>
    <w:rsid w:val="00A44F93"/>
    <w:rsid w:val="00A44FAD"/>
    <w:rsid w:val="00A45059"/>
    <w:rsid w:val="00A45104"/>
    <w:rsid w:val="00A45285"/>
    <w:rsid w:val="00A45435"/>
    <w:rsid w:val="00A455AE"/>
    <w:rsid w:val="00A455DD"/>
    <w:rsid w:val="00A45816"/>
    <w:rsid w:val="00A45938"/>
    <w:rsid w:val="00A45A9D"/>
    <w:rsid w:val="00A45EFB"/>
    <w:rsid w:val="00A46071"/>
    <w:rsid w:val="00A46168"/>
    <w:rsid w:val="00A4632C"/>
    <w:rsid w:val="00A46659"/>
    <w:rsid w:val="00A46815"/>
    <w:rsid w:val="00A46828"/>
    <w:rsid w:val="00A46AB7"/>
    <w:rsid w:val="00A46B59"/>
    <w:rsid w:val="00A46CBA"/>
    <w:rsid w:val="00A46D7B"/>
    <w:rsid w:val="00A46DA1"/>
    <w:rsid w:val="00A46E6F"/>
    <w:rsid w:val="00A46EFF"/>
    <w:rsid w:val="00A471CC"/>
    <w:rsid w:val="00A47539"/>
    <w:rsid w:val="00A4758A"/>
    <w:rsid w:val="00A475CC"/>
    <w:rsid w:val="00A47768"/>
    <w:rsid w:val="00A4777F"/>
    <w:rsid w:val="00A4779B"/>
    <w:rsid w:val="00A477CF"/>
    <w:rsid w:val="00A47886"/>
    <w:rsid w:val="00A47887"/>
    <w:rsid w:val="00A47B89"/>
    <w:rsid w:val="00A47C9F"/>
    <w:rsid w:val="00A47CF6"/>
    <w:rsid w:val="00A47DE4"/>
    <w:rsid w:val="00A47E62"/>
    <w:rsid w:val="00A47F04"/>
    <w:rsid w:val="00A5000B"/>
    <w:rsid w:val="00A501CC"/>
    <w:rsid w:val="00A501EC"/>
    <w:rsid w:val="00A501FA"/>
    <w:rsid w:val="00A502F9"/>
    <w:rsid w:val="00A50515"/>
    <w:rsid w:val="00A505CE"/>
    <w:rsid w:val="00A5073E"/>
    <w:rsid w:val="00A507BB"/>
    <w:rsid w:val="00A507F0"/>
    <w:rsid w:val="00A508F6"/>
    <w:rsid w:val="00A50A7F"/>
    <w:rsid w:val="00A50D75"/>
    <w:rsid w:val="00A50DC8"/>
    <w:rsid w:val="00A50E7E"/>
    <w:rsid w:val="00A50FF2"/>
    <w:rsid w:val="00A51017"/>
    <w:rsid w:val="00A51030"/>
    <w:rsid w:val="00A510F5"/>
    <w:rsid w:val="00A51121"/>
    <w:rsid w:val="00A512AE"/>
    <w:rsid w:val="00A513B6"/>
    <w:rsid w:val="00A516A7"/>
    <w:rsid w:val="00A516AB"/>
    <w:rsid w:val="00A517BB"/>
    <w:rsid w:val="00A5195B"/>
    <w:rsid w:val="00A51AA4"/>
    <w:rsid w:val="00A51D6F"/>
    <w:rsid w:val="00A52011"/>
    <w:rsid w:val="00A520F5"/>
    <w:rsid w:val="00A52144"/>
    <w:rsid w:val="00A52146"/>
    <w:rsid w:val="00A5217E"/>
    <w:rsid w:val="00A52191"/>
    <w:rsid w:val="00A523BC"/>
    <w:rsid w:val="00A5251A"/>
    <w:rsid w:val="00A5264F"/>
    <w:rsid w:val="00A5296C"/>
    <w:rsid w:val="00A529BE"/>
    <w:rsid w:val="00A52AD9"/>
    <w:rsid w:val="00A52B69"/>
    <w:rsid w:val="00A52CDC"/>
    <w:rsid w:val="00A52E08"/>
    <w:rsid w:val="00A52E26"/>
    <w:rsid w:val="00A52E6B"/>
    <w:rsid w:val="00A52EAB"/>
    <w:rsid w:val="00A52EB6"/>
    <w:rsid w:val="00A52F44"/>
    <w:rsid w:val="00A52F82"/>
    <w:rsid w:val="00A53052"/>
    <w:rsid w:val="00A53231"/>
    <w:rsid w:val="00A532B6"/>
    <w:rsid w:val="00A532BA"/>
    <w:rsid w:val="00A535AE"/>
    <w:rsid w:val="00A53927"/>
    <w:rsid w:val="00A539A6"/>
    <w:rsid w:val="00A53B80"/>
    <w:rsid w:val="00A53BD9"/>
    <w:rsid w:val="00A53C10"/>
    <w:rsid w:val="00A53CC0"/>
    <w:rsid w:val="00A53CCC"/>
    <w:rsid w:val="00A53D91"/>
    <w:rsid w:val="00A5404E"/>
    <w:rsid w:val="00A54292"/>
    <w:rsid w:val="00A542E7"/>
    <w:rsid w:val="00A54379"/>
    <w:rsid w:val="00A5442C"/>
    <w:rsid w:val="00A545A1"/>
    <w:rsid w:val="00A546B9"/>
    <w:rsid w:val="00A54724"/>
    <w:rsid w:val="00A54794"/>
    <w:rsid w:val="00A54945"/>
    <w:rsid w:val="00A549FD"/>
    <w:rsid w:val="00A54A66"/>
    <w:rsid w:val="00A54CE1"/>
    <w:rsid w:val="00A54D79"/>
    <w:rsid w:val="00A54EE5"/>
    <w:rsid w:val="00A54EEE"/>
    <w:rsid w:val="00A54F34"/>
    <w:rsid w:val="00A5505F"/>
    <w:rsid w:val="00A550A3"/>
    <w:rsid w:val="00A55307"/>
    <w:rsid w:val="00A555E3"/>
    <w:rsid w:val="00A555EF"/>
    <w:rsid w:val="00A556B2"/>
    <w:rsid w:val="00A556F2"/>
    <w:rsid w:val="00A557FD"/>
    <w:rsid w:val="00A559B3"/>
    <w:rsid w:val="00A55AE9"/>
    <w:rsid w:val="00A55B06"/>
    <w:rsid w:val="00A55C7C"/>
    <w:rsid w:val="00A55E5F"/>
    <w:rsid w:val="00A55E9A"/>
    <w:rsid w:val="00A55F7A"/>
    <w:rsid w:val="00A55FEF"/>
    <w:rsid w:val="00A562CF"/>
    <w:rsid w:val="00A5635B"/>
    <w:rsid w:val="00A564C4"/>
    <w:rsid w:val="00A56602"/>
    <w:rsid w:val="00A56648"/>
    <w:rsid w:val="00A566E3"/>
    <w:rsid w:val="00A5673F"/>
    <w:rsid w:val="00A56781"/>
    <w:rsid w:val="00A569D4"/>
    <w:rsid w:val="00A56AA0"/>
    <w:rsid w:val="00A56AE1"/>
    <w:rsid w:val="00A56BAF"/>
    <w:rsid w:val="00A56C3A"/>
    <w:rsid w:val="00A56E77"/>
    <w:rsid w:val="00A5702C"/>
    <w:rsid w:val="00A572A2"/>
    <w:rsid w:val="00A57377"/>
    <w:rsid w:val="00A57435"/>
    <w:rsid w:val="00A5743A"/>
    <w:rsid w:val="00A5763D"/>
    <w:rsid w:val="00A577B4"/>
    <w:rsid w:val="00A57B69"/>
    <w:rsid w:val="00A57F0A"/>
    <w:rsid w:val="00A57FD8"/>
    <w:rsid w:val="00A60027"/>
    <w:rsid w:val="00A60220"/>
    <w:rsid w:val="00A6037D"/>
    <w:rsid w:val="00A6055D"/>
    <w:rsid w:val="00A6058E"/>
    <w:rsid w:val="00A6074F"/>
    <w:rsid w:val="00A607D1"/>
    <w:rsid w:val="00A608E9"/>
    <w:rsid w:val="00A60997"/>
    <w:rsid w:val="00A609C6"/>
    <w:rsid w:val="00A609D5"/>
    <w:rsid w:val="00A60A73"/>
    <w:rsid w:val="00A60B62"/>
    <w:rsid w:val="00A60B7F"/>
    <w:rsid w:val="00A60C0A"/>
    <w:rsid w:val="00A60CCF"/>
    <w:rsid w:val="00A60E3D"/>
    <w:rsid w:val="00A60EC5"/>
    <w:rsid w:val="00A61166"/>
    <w:rsid w:val="00A6122C"/>
    <w:rsid w:val="00A6123C"/>
    <w:rsid w:val="00A6123F"/>
    <w:rsid w:val="00A613AC"/>
    <w:rsid w:val="00A6148D"/>
    <w:rsid w:val="00A614F7"/>
    <w:rsid w:val="00A6154D"/>
    <w:rsid w:val="00A6156D"/>
    <w:rsid w:val="00A61758"/>
    <w:rsid w:val="00A617BF"/>
    <w:rsid w:val="00A617FE"/>
    <w:rsid w:val="00A618A0"/>
    <w:rsid w:val="00A618D3"/>
    <w:rsid w:val="00A6191D"/>
    <w:rsid w:val="00A6198A"/>
    <w:rsid w:val="00A619F5"/>
    <w:rsid w:val="00A61EEA"/>
    <w:rsid w:val="00A61F34"/>
    <w:rsid w:val="00A61FC0"/>
    <w:rsid w:val="00A61FC4"/>
    <w:rsid w:val="00A620E4"/>
    <w:rsid w:val="00A6214A"/>
    <w:rsid w:val="00A62365"/>
    <w:rsid w:val="00A62513"/>
    <w:rsid w:val="00A6253A"/>
    <w:rsid w:val="00A6258F"/>
    <w:rsid w:val="00A625A6"/>
    <w:rsid w:val="00A6261A"/>
    <w:rsid w:val="00A626AC"/>
    <w:rsid w:val="00A6277C"/>
    <w:rsid w:val="00A628AF"/>
    <w:rsid w:val="00A6297A"/>
    <w:rsid w:val="00A629CC"/>
    <w:rsid w:val="00A62A47"/>
    <w:rsid w:val="00A62BE9"/>
    <w:rsid w:val="00A62C63"/>
    <w:rsid w:val="00A62EC5"/>
    <w:rsid w:val="00A63051"/>
    <w:rsid w:val="00A6315A"/>
    <w:rsid w:val="00A63213"/>
    <w:rsid w:val="00A63301"/>
    <w:rsid w:val="00A636B4"/>
    <w:rsid w:val="00A6377A"/>
    <w:rsid w:val="00A637A8"/>
    <w:rsid w:val="00A637B5"/>
    <w:rsid w:val="00A6382A"/>
    <w:rsid w:val="00A6387E"/>
    <w:rsid w:val="00A6391D"/>
    <w:rsid w:val="00A63948"/>
    <w:rsid w:val="00A63A1E"/>
    <w:rsid w:val="00A63F20"/>
    <w:rsid w:val="00A63FFD"/>
    <w:rsid w:val="00A6428E"/>
    <w:rsid w:val="00A645C2"/>
    <w:rsid w:val="00A645D3"/>
    <w:rsid w:val="00A646A3"/>
    <w:rsid w:val="00A646DD"/>
    <w:rsid w:val="00A64739"/>
    <w:rsid w:val="00A647C1"/>
    <w:rsid w:val="00A64811"/>
    <w:rsid w:val="00A64864"/>
    <w:rsid w:val="00A648B9"/>
    <w:rsid w:val="00A64902"/>
    <w:rsid w:val="00A64944"/>
    <w:rsid w:val="00A649D9"/>
    <w:rsid w:val="00A64A9D"/>
    <w:rsid w:val="00A64C60"/>
    <w:rsid w:val="00A64C68"/>
    <w:rsid w:val="00A64D34"/>
    <w:rsid w:val="00A64E7B"/>
    <w:rsid w:val="00A64FC0"/>
    <w:rsid w:val="00A6503D"/>
    <w:rsid w:val="00A650F5"/>
    <w:rsid w:val="00A650FC"/>
    <w:rsid w:val="00A6518E"/>
    <w:rsid w:val="00A651D1"/>
    <w:rsid w:val="00A6527D"/>
    <w:rsid w:val="00A65534"/>
    <w:rsid w:val="00A6560D"/>
    <w:rsid w:val="00A65A9A"/>
    <w:rsid w:val="00A65AF9"/>
    <w:rsid w:val="00A65B71"/>
    <w:rsid w:val="00A65BC8"/>
    <w:rsid w:val="00A66056"/>
    <w:rsid w:val="00A66271"/>
    <w:rsid w:val="00A66342"/>
    <w:rsid w:val="00A664E4"/>
    <w:rsid w:val="00A66553"/>
    <w:rsid w:val="00A665F9"/>
    <w:rsid w:val="00A666B3"/>
    <w:rsid w:val="00A667B1"/>
    <w:rsid w:val="00A66807"/>
    <w:rsid w:val="00A6680F"/>
    <w:rsid w:val="00A668A8"/>
    <w:rsid w:val="00A668B6"/>
    <w:rsid w:val="00A66A53"/>
    <w:rsid w:val="00A66B03"/>
    <w:rsid w:val="00A66B2B"/>
    <w:rsid w:val="00A66BC3"/>
    <w:rsid w:val="00A66C8C"/>
    <w:rsid w:val="00A66D67"/>
    <w:rsid w:val="00A66E38"/>
    <w:rsid w:val="00A66E90"/>
    <w:rsid w:val="00A66EEF"/>
    <w:rsid w:val="00A6706B"/>
    <w:rsid w:val="00A6708F"/>
    <w:rsid w:val="00A672F3"/>
    <w:rsid w:val="00A673C3"/>
    <w:rsid w:val="00A675E0"/>
    <w:rsid w:val="00A6763B"/>
    <w:rsid w:val="00A6764E"/>
    <w:rsid w:val="00A676A0"/>
    <w:rsid w:val="00A67839"/>
    <w:rsid w:val="00A67890"/>
    <w:rsid w:val="00A67A0D"/>
    <w:rsid w:val="00A67B52"/>
    <w:rsid w:val="00A67B90"/>
    <w:rsid w:val="00A67E8E"/>
    <w:rsid w:val="00A70233"/>
    <w:rsid w:val="00A702CA"/>
    <w:rsid w:val="00A702D2"/>
    <w:rsid w:val="00A70425"/>
    <w:rsid w:val="00A704E8"/>
    <w:rsid w:val="00A7053F"/>
    <w:rsid w:val="00A70664"/>
    <w:rsid w:val="00A7069F"/>
    <w:rsid w:val="00A706CC"/>
    <w:rsid w:val="00A7074D"/>
    <w:rsid w:val="00A70755"/>
    <w:rsid w:val="00A70763"/>
    <w:rsid w:val="00A707AC"/>
    <w:rsid w:val="00A707D5"/>
    <w:rsid w:val="00A7095D"/>
    <w:rsid w:val="00A70AB8"/>
    <w:rsid w:val="00A70B85"/>
    <w:rsid w:val="00A70E55"/>
    <w:rsid w:val="00A70F20"/>
    <w:rsid w:val="00A70F73"/>
    <w:rsid w:val="00A710C3"/>
    <w:rsid w:val="00A712EE"/>
    <w:rsid w:val="00A712F2"/>
    <w:rsid w:val="00A714D8"/>
    <w:rsid w:val="00A71510"/>
    <w:rsid w:val="00A715B0"/>
    <w:rsid w:val="00A71768"/>
    <w:rsid w:val="00A7183F"/>
    <w:rsid w:val="00A71877"/>
    <w:rsid w:val="00A71A6C"/>
    <w:rsid w:val="00A71BF6"/>
    <w:rsid w:val="00A71CC1"/>
    <w:rsid w:val="00A71E64"/>
    <w:rsid w:val="00A71F36"/>
    <w:rsid w:val="00A71F94"/>
    <w:rsid w:val="00A721C3"/>
    <w:rsid w:val="00A7237D"/>
    <w:rsid w:val="00A72495"/>
    <w:rsid w:val="00A72504"/>
    <w:rsid w:val="00A726FD"/>
    <w:rsid w:val="00A72777"/>
    <w:rsid w:val="00A727DA"/>
    <w:rsid w:val="00A72862"/>
    <w:rsid w:val="00A728D0"/>
    <w:rsid w:val="00A72942"/>
    <w:rsid w:val="00A72952"/>
    <w:rsid w:val="00A729DF"/>
    <w:rsid w:val="00A72C65"/>
    <w:rsid w:val="00A72C9B"/>
    <w:rsid w:val="00A72D1D"/>
    <w:rsid w:val="00A72E21"/>
    <w:rsid w:val="00A72E55"/>
    <w:rsid w:val="00A72F0A"/>
    <w:rsid w:val="00A72F22"/>
    <w:rsid w:val="00A7316B"/>
    <w:rsid w:val="00A73200"/>
    <w:rsid w:val="00A73259"/>
    <w:rsid w:val="00A733B4"/>
    <w:rsid w:val="00A73503"/>
    <w:rsid w:val="00A737AB"/>
    <w:rsid w:val="00A73856"/>
    <w:rsid w:val="00A73A08"/>
    <w:rsid w:val="00A73A2D"/>
    <w:rsid w:val="00A73BC4"/>
    <w:rsid w:val="00A73D79"/>
    <w:rsid w:val="00A73DA9"/>
    <w:rsid w:val="00A73E28"/>
    <w:rsid w:val="00A73E53"/>
    <w:rsid w:val="00A73E5E"/>
    <w:rsid w:val="00A73FBD"/>
    <w:rsid w:val="00A73FC9"/>
    <w:rsid w:val="00A743DC"/>
    <w:rsid w:val="00A74518"/>
    <w:rsid w:val="00A7465D"/>
    <w:rsid w:val="00A746A1"/>
    <w:rsid w:val="00A74812"/>
    <w:rsid w:val="00A748A1"/>
    <w:rsid w:val="00A748F2"/>
    <w:rsid w:val="00A749EC"/>
    <w:rsid w:val="00A74A15"/>
    <w:rsid w:val="00A74A55"/>
    <w:rsid w:val="00A74BEF"/>
    <w:rsid w:val="00A74CEE"/>
    <w:rsid w:val="00A74DFF"/>
    <w:rsid w:val="00A74F0A"/>
    <w:rsid w:val="00A74FD6"/>
    <w:rsid w:val="00A750F2"/>
    <w:rsid w:val="00A751E0"/>
    <w:rsid w:val="00A75205"/>
    <w:rsid w:val="00A7534B"/>
    <w:rsid w:val="00A7555B"/>
    <w:rsid w:val="00A756C7"/>
    <w:rsid w:val="00A757A9"/>
    <w:rsid w:val="00A7587D"/>
    <w:rsid w:val="00A7598B"/>
    <w:rsid w:val="00A75B32"/>
    <w:rsid w:val="00A75DF4"/>
    <w:rsid w:val="00A75E1A"/>
    <w:rsid w:val="00A75E56"/>
    <w:rsid w:val="00A75FD2"/>
    <w:rsid w:val="00A7609F"/>
    <w:rsid w:val="00A761BD"/>
    <w:rsid w:val="00A761E1"/>
    <w:rsid w:val="00A7620C"/>
    <w:rsid w:val="00A7624B"/>
    <w:rsid w:val="00A762A1"/>
    <w:rsid w:val="00A76568"/>
    <w:rsid w:val="00A7657D"/>
    <w:rsid w:val="00A767C0"/>
    <w:rsid w:val="00A767C8"/>
    <w:rsid w:val="00A768C1"/>
    <w:rsid w:val="00A7698D"/>
    <w:rsid w:val="00A76A56"/>
    <w:rsid w:val="00A76C7E"/>
    <w:rsid w:val="00A76D33"/>
    <w:rsid w:val="00A76DA9"/>
    <w:rsid w:val="00A76E65"/>
    <w:rsid w:val="00A770E0"/>
    <w:rsid w:val="00A771F1"/>
    <w:rsid w:val="00A77315"/>
    <w:rsid w:val="00A77440"/>
    <w:rsid w:val="00A7777D"/>
    <w:rsid w:val="00A77A65"/>
    <w:rsid w:val="00A77ABF"/>
    <w:rsid w:val="00A77B44"/>
    <w:rsid w:val="00A77CF9"/>
    <w:rsid w:val="00A77F43"/>
    <w:rsid w:val="00A77FCB"/>
    <w:rsid w:val="00A800AE"/>
    <w:rsid w:val="00A800FD"/>
    <w:rsid w:val="00A8033F"/>
    <w:rsid w:val="00A80364"/>
    <w:rsid w:val="00A80454"/>
    <w:rsid w:val="00A805E6"/>
    <w:rsid w:val="00A80659"/>
    <w:rsid w:val="00A8073C"/>
    <w:rsid w:val="00A80782"/>
    <w:rsid w:val="00A80DE7"/>
    <w:rsid w:val="00A80E90"/>
    <w:rsid w:val="00A80F59"/>
    <w:rsid w:val="00A80F8E"/>
    <w:rsid w:val="00A80FC6"/>
    <w:rsid w:val="00A8129E"/>
    <w:rsid w:val="00A812A5"/>
    <w:rsid w:val="00A812B4"/>
    <w:rsid w:val="00A81415"/>
    <w:rsid w:val="00A814E9"/>
    <w:rsid w:val="00A8153E"/>
    <w:rsid w:val="00A816A7"/>
    <w:rsid w:val="00A816B4"/>
    <w:rsid w:val="00A8177F"/>
    <w:rsid w:val="00A81976"/>
    <w:rsid w:val="00A81A13"/>
    <w:rsid w:val="00A81BAC"/>
    <w:rsid w:val="00A81BC3"/>
    <w:rsid w:val="00A81D35"/>
    <w:rsid w:val="00A81DC4"/>
    <w:rsid w:val="00A81E61"/>
    <w:rsid w:val="00A820EE"/>
    <w:rsid w:val="00A82264"/>
    <w:rsid w:val="00A8255B"/>
    <w:rsid w:val="00A827F1"/>
    <w:rsid w:val="00A827FD"/>
    <w:rsid w:val="00A82801"/>
    <w:rsid w:val="00A8289C"/>
    <w:rsid w:val="00A828C4"/>
    <w:rsid w:val="00A82AD4"/>
    <w:rsid w:val="00A82AF7"/>
    <w:rsid w:val="00A82D58"/>
    <w:rsid w:val="00A82E1E"/>
    <w:rsid w:val="00A82E5B"/>
    <w:rsid w:val="00A82FDC"/>
    <w:rsid w:val="00A83006"/>
    <w:rsid w:val="00A83364"/>
    <w:rsid w:val="00A83409"/>
    <w:rsid w:val="00A83411"/>
    <w:rsid w:val="00A836CE"/>
    <w:rsid w:val="00A83968"/>
    <w:rsid w:val="00A83978"/>
    <w:rsid w:val="00A83B18"/>
    <w:rsid w:val="00A83E1C"/>
    <w:rsid w:val="00A83E75"/>
    <w:rsid w:val="00A83F28"/>
    <w:rsid w:val="00A84176"/>
    <w:rsid w:val="00A84201"/>
    <w:rsid w:val="00A842D2"/>
    <w:rsid w:val="00A845BA"/>
    <w:rsid w:val="00A84C50"/>
    <w:rsid w:val="00A84DF4"/>
    <w:rsid w:val="00A84E11"/>
    <w:rsid w:val="00A84ED6"/>
    <w:rsid w:val="00A8503A"/>
    <w:rsid w:val="00A85056"/>
    <w:rsid w:val="00A85074"/>
    <w:rsid w:val="00A850C0"/>
    <w:rsid w:val="00A85246"/>
    <w:rsid w:val="00A855FE"/>
    <w:rsid w:val="00A8569B"/>
    <w:rsid w:val="00A857DF"/>
    <w:rsid w:val="00A85852"/>
    <w:rsid w:val="00A859B0"/>
    <w:rsid w:val="00A859E2"/>
    <w:rsid w:val="00A85A7E"/>
    <w:rsid w:val="00A85C2B"/>
    <w:rsid w:val="00A85C46"/>
    <w:rsid w:val="00A86183"/>
    <w:rsid w:val="00A86249"/>
    <w:rsid w:val="00A86342"/>
    <w:rsid w:val="00A863F6"/>
    <w:rsid w:val="00A86417"/>
    <w:rsid w:val="00A8642F"/>
    <w:rsid w:val="00A8651E"/>
    <w:rsid w:val="00A8663D"/>
    <w:rsid w:val="00A86697"/>
    <w:rsid w:val="00A86827"/>
    <w:rsid w:val="00A86A38"/>
    <w:rsid w:val="00A86A97"/>
    <w:rsid w:val="00A86B81"/>
    <w:rsid w:val="00A86C29"/>
    <w:rsid w:val="00A86E69"/>
    <w:rsid w:val="00A86F5A"/>
    <w:rsid w:val="00A87141"/>
    <w:rsid w:val="00A8728C"/>
    <w:rsid w:val="00A872CB"/>
    <w:rsid w:val="00A873EA"/>
    <w:rsid w:val="00A874A6"/>
    <w:rsid w:val="00A876EA"/>
    <w:rsid w:val="00A87713"/>
    <w:rsid w:val="00A87742"/>
    <w:rsid w:val="00A87A98"/>
    <w:rsid w:val="00A87B07"/>
    <w:rsid w:val="00A87C32"/>
    <w:rsid w:val="00A87C7B"/>
    <w:rsid w:val="00A87D17"/>
    <w:rsid w:val="00A87D5E"/>
    <w:rsid w:val="00A87D70"/>
    <w:rsid w:val="00A87DC9"/>
    <w:rsid w:val="00A87EC7"/>
    <w:rsid w:val="00A90045"/>
    <w:rsid w:val="00A900C5"/>
    <w:rsid w:val="00A9010D"/>
    <w:rsid w:val="00A902CF"/>
    <w:rsid w:val="00A90390"/>
    <w:rsid w:val="00A90575"/>
    <w:rsid w:val="00A906C6"/>
    <w:rsid w:val="00A906E9"/>
    <w:rsid w:val="00A90858"/>
    <w:rsid w:val="00A90905"/>
    <w:rsid w:val="00A90985"/>
    <w:rsid w:val="00A90A49"/>
    <w:rsid w:val="00A90B34"/>
    <w:rsid w:val="00A90C08"/>
    <w:rsid w:val="00A90D0D"/>
    <w:rsid w:val="00A90D60"/>
    <w:rsid w:val="00A90DA8"/>
    <w:rsid w:val="00A90EA8"/>
    <w:rsid w:val="00A91118"/>
    <w:rsid w:val="00A91155"/>
    <w:rsid w:val="00A912FC"/>
    <w:rsid w:val="00A9141F"/>
    <w:rsid w:val="00A91454"/>
    <w:rsid w:val="00A9148C"/>
    <w:rsid w:val="00A91A3B"/>
    <w:rsid w:val="00A91FB3"/>
    <w:rsid w:val="00A91FDD"/>
    <w:rsid w:val="00A92021"/>
    <w:rsid w:val="00A920A8"/>
    <w:rsid w:val="00A921B6"/>
    <w:rsid w:val="00A92247"/>
    <w:rsid w:val="00A924D3"/>
    <w:rsid w:val="00A925D8"/>
    <w:rsid w:val="00A92625"/>
    <w:rsid w:val="00A9266A"/>
    <w:rsid w:val="00A926BD"/>
    <w:rsid w:val="00A9278F"/>
    <w:rsid w:val="00A928AA"/>
    <w:rsid w:val="00A92AB3"/>
    <w:rsid w:val="00A92D58"/>
    <w:rsid w:val="00A92D7B"/>
    <w:rsid w:val="00A92DC8"/>
    <w:rsid w:val="00A92E19"/>
    <w:rsid w:val="00A92E7B"/>
    <w:rsid w:val="00A92EAF"/>
    <w:rsid w:val="00A92FAF"/>
    <w:rsid w:val="00A93335"/>
    <w:rsid w:val="00A9338C"/>
    <w:rsid w:val="00A93771"/>
    <w:rsid w:val="00A9377C"/>
    <w:rsid w:val="00A9377E"/>
    <w:rsid w:val="00A937AD"/>
    <w:rsid w:val="00A93813"/>
    <w:rsid w:val="00A938A7"/>
    <w:rsid w:val="00A93971"/>
    <w:rsid w:val="00A939A1"/>
    <w:rsid w:val="00A939FB"/>
    <w:rsid w:val="00A939FF"/>
    <w:rsid w:val="00A93B89"/>
    <w:rsid w:val="00A93BA8"/>
    <w:rsid w:val="00A93C60"/>
    <w:rsid w:val="00A93C8F"/>
    <w:rsid w:val="00A93D55"/>
    <w:rsid w:val="00A93F78"/>
    <w:rsid w:val="00A9405F"/>
    <w:rsid w:val="00A94143"/>
    <w:rsid w:val="00A94262"/>
    <w:rsid w:val="00A94295"/>
    <w:rsid w:val="00A9441F"/>
    <w:rsid w:val="00A9445B"/>
    <w:rsid w:val="00A9455B"/>
    <w:rsid w:val="00A9463A"/>
    <w:rsid w:val="00A948AF"/>
    <w:rsid w:val="00A948FF"/>
    <w:rsid w:val="00A94A60"/>
    <w:rsid w:val="00A94AB7"/>
    <w:rsid w:val="00A94B98"/>
    <w:rsid w:val="00A94BEA"/>
    <w:rsid w:val="00A94C92"/>
    <w:rsid w:val="00A94DBB"/>
    <w:rsid w:val="00A94EA4"/>
    <w:rsid w:val="00A94EB4"/>
    <w:rsid w:val="00A94F6D"/>
    <w:rsid w:val="00A94F89"/>
    <w:rsid w:val="00A950D9"/>
    <w:rsid w:val="00A956CD"/>
    <w:rsid w:val="00A95810"/>
    <w:rsid w:val="00A958AA"/>
    <w:rsid w:val="00A95A0E"/>
    <w:rsid w:val="00A95BC2"/>
    <w:rsid w:val="00A95D4E"/>
    <w:rsid w:val="00A95DFC"/>
    <w:rsid w:val="00A95F8D"/>
    <w:rsid w:val="00A95FEE"/>
    <w:rsid w:val="00A96170"/>
    <w:rsid w:val="00A9627E"/>
    <w:rsid w:val="00A96401"/>
    <w:rsid w:val="00A964A3"/>
    <w:rsid w:val="00A96593"/>
    <w:rsid w:val="00A965F4"/>
    <w:rsid w:val="00A965FD"/>
    <w:rsid w:val="00A96611"/>
    <w:rsid w:val="00A9671F"/>
    <w:rsid w:val="00A96759"/>
    <w:rsid w:val="00A96816"/>
    <w:rsid w:val="00A9686E"/>
    <w:rsid w:val="00A96A90"/>
    <w:rsid w:val="00A96B79"/>
    <w:rsid w:val="00A96BA3"/>
    <w:rsid w:val="00A96BDD"/>
    <w:rsid w:val="00A96C40"/>
    <w:rsid w:val="00A96E84"/>
    <w:rsid w:val="00A96E8A"/>
    <w:rsid w:val="00A97005"/>
    <w:rsid w:val="00A97088"/>
    <w:rsid w:val="00A9709B"/>
    <w:rsid w:val="00A970A1"/>
    <w:rsid w:val="00A971F1"/>
    <w:rsid w:val="00A97247"/>
    <w:rsid w:val="00A972DE"/>
    <w:rsid w:val="00A972F2"/>
    <w:rsid w:val="00A973EA"/>
    <w:rsid w:val="00A97433"/>
    <w:rsid w:val="00A977A4"/>
    <w:rsid w:val="00A9787F"/>
    <w:rsid w:val="00A978C6"/>
    <w:rsid w:val="00A9798B"/>
    <w:rsid w:val="00A979D7"/>
    <w:rsid w:val="00A97B24"/>
    <w:rsid w:val="00A97BAC"/>
    <w:rsid w:val="00A97D07"/>
    <w:rsid w:val="00A97D5B"/>
    <w:rsid w:val="00A97E69"/>
    <w:rsid w:val="00A97EC4"/>
    <w:rsid w:val="00A97F15"/>
    <w:rsid w:val="00A97FD2"/>
    <w:rsid w:val="00AA0059"/>
    <w:rsid w:val="00AA0084"/>
    <w:rsid w:val="00AA0090"/>
    <w:rsid w:val="00AA009F"/>
    <w:rsid w:val="00AA031F"/>
    <w:rsid w:val="00AA064C"/>
    <w:rsid w:val="00AA0677"/>
    <w:rsid w:val="00AA06EF"/>
    <w:rsid w:val="00AA078B"/>
    <w:rsid w:val="00AA07B2"/>
    <w:rsid w:val="00AA0800"/>
    <w:rsid w:val="00AA0956"/>
    <w:rsid w:val="00AA096B"/>
    <w:rsid w:val="00AA09C4"/>
    <w:rsid w:val="00AA0A80"/>
    <w:rsid w:val="00AA0AA0"/>
    <w:rsid w:val="00AA0B1A"/>
    <w:rsid w:val="00AA0BC8"/>
    <w:rsid w:val="00AA0CC3"/>
    <w:rsid w:val="00AA0CCB"/>
    <w:rsid w:val="00AA0D17"/>
    <w:rsid w:val="00AA0D26"/>
    <w:rsid w:val="00AA0D3E"/>
    <w:rsid w:val="00AA0E98"/>
    <w:rsid w:val="00AA111C"/>
    <w:rsid w:val="00AA119E"/>
    <w:rsid w:val="00AA1249"/>
    <w:rsid w:val="00AA131D"/>
    <w:rsid w:val="00AA1374"/>
    <w:rsid w:val="00AA16BD"/>
    <w:rsid w:val="00AA16DA"/>
    <w:rsid w:val="00AA1824"/>
    <w:rsid w:val="00AA18C8"/>
    <w:rsid w:val="00AA19B4"/>
    <w:rsid w:val="00AA1A70"/>
    <w:rsid w:val="00AA1AEE"/>
    <w:rsid w:val="00AA1ED6"/>
    <w:rsid w:val="00AA1F1B"/>
    <w:rsid w:val="00AA1F86"/>
    <w:rsid w:val="00AA204F"/>
    <w:rsid w:val="00AA20AA"/>
    <w:rsid w:val="00AA211E"/>
    <w:rsid w:val="00AA212E"/>
    <w:rsid w:val="00AA22DC"/>
    <w:rsid w:val="00AA22EE"/>
    <w:rsid w:val="00AA2328"/>
    <w:rsid w:val="00AA2353"/>
    <w:rsid w:val="00AA23BB"/>
    <w:rsid w:val="00AA2493"/>
    <w:rsid w:val="00AA24B4"/>
    <w:rsid w:val="00AA2519"/>
    <w:rsid w:val="00AA2521"/>
    <w:rsid w:val="00AA25D4"/>
    <w:rsid w:val="00AA286F"/>
    <w:rsid w:val="00AA28E2"/>
    <w:rsid w:val="00AA2BB4"/>
    <w:rsid w:val="00AA2CFB"/>
    <w:rsid w:val="00AA2D1F"/>
    <w:rsid w:val="00AA2DDF"/>
    <w:rsid w:val="00AA2E1D"/>
    <w:rsid w:val="00AA2E3E"/>
    <w:rsid w:val="00AA2F54"/>
    <w:rsid w:val="00AA3027"/>
    <w:rsid w:val="00AA306F"/>
    <w:rsid w:val="00AA30B7"/>
    <w:rsid w:val="00AA30D3"/>
    <w:rsid w:val="00AA3171"/>
    <w:rsid w:val="00AA31EF"/>
    <w:rsid w:val="00AA3456"/>
    <w:rsid w:val="00AA34FB"/>
    <w:rsid w:val="00AA35DA"/>
    <w:rsid w:val="00AA3630"/>
    <w:rsid w:val="00AA363D"/>
    <w:rsid w:val="00AA368E"/>
    <w:rsid w:val="00AA36E1"/>
    <w:rsid w:val="00AA3937"/>
    <w:rsid w:val="00AA3B82"/>
    <w:rsid w:val="00AA3D1E"/>
    <w:rsid w:val="00AA3D37"/>
    <w:rsid w:val="00AA3EF7"/>
    <w:rsid w:val="00AA3FFF"/>
    <w:rsid w:val="00AA4084"/>
    <w:rsid w:val="00AA40F6"/>
    <w:rsid w:val="00AA42CB"/>
    <w:rsid w:val="00AA4343"/>
    <w:rsid w:val="00AA4444"/>
    <w:rsid w:val="00AA44D7"/>
    <w:rsid w:val="00AA457B"/>
    <w:rsid w:val="00AA4759"/>
    <w:rsid w:val="00AA48E4"/>
    <w:rsid w:val="00AA4971"/>
    <w:rsid w:val="00AA49D9"/>
    <w:rsid w:val="00AA4CCB"/>
    <w:rsid w:val="00AA4DC0"/>
    <w:rsid w:val="00AA4E0E"/>
    <w:rsid w:val="00AA4E14"/>
    <w:rsid w:val="00AA4E5E"/>
    <w:rsid w:val="00AA4EC9"/>
    <w:rsid w:val="00AA4F97"/>
    <w:rsid w:val="00AA5072"/>
    <w:rsid w:val="00AA50C7"/>
    <w:rsid w:val="00AA515A"/>
    <w:rsid w:val="00AA522F"/>
    <w:rsid w:val="00AA526F"/>
    <w:rsid w:val="00AA53D6"/>
    <w:rsid w:val="00AA5471"/>
    <w:rsid w:val="00AA5516"/>
    <w:rsid w:val="00AA5571"/>
    <w:rsid w:val="00AA5581"/>
    <w:rsid w:val="00AA56BE"/>
    <w:rsid w:val="00AA592E"/>
    <w:rsid w:val="00AA59AC"/>
    <w:rsid w:val="00AA59E2"/>
    <w:rsid w:val="00AA5A99"/>
    <w:rsid w:val="00AA5AB3"/>
    <w:rsid w:val="00AA5B1F"/>
    <w:rsid w:val="00AA5BE1"/>
    <w:rsid w:val="00AA5D27"/>
    <w:rsid w:val="00AA5DDE"/>
    <w:rsid w:val="00AA5DE7"/>
    <w:rsid w:val="00AA6073"/>
    <w:rsid w:val="00AA6227"/>
    <w:rsid w:val="00AA632D"/>
    <w:rsid w:val="00AA6334"/>
    <w:rsid w:val="00AA6337"/>
    <w:rsid w:val="00AA635F"/>
    <w:rsid w:val="00AA65D1"/>
    <w:rsid w:val="00AA66CA"/>
    <w:rsid w:val="00AA679E"/>
    <w:rsid w:val="00AA682B"/>
    <w:rsid w:val="00AA6C67"/>
    <w:rsid w:val="00AA6E2C"/>
    <w:rsid w:val="00AA6FE5"/>
    <w:rsid w:val="00AA707C"/>
    <w:rsid w:val="00AA70B5"/>
    <w:rsid w:val="00AA7364"/>
    <w:rsid w:val="00AA736F"/>
    <w:rsid w:val="00AA73F9"/>
    <w:rsid w:val="00AA75AC"/>
    <w:rsid w:val="00AA75B4"/>
    <w:rsid w:val="00AA762D"/>
    <w:rsid w:val="00AA7826"/>
    <w:rsid w:val="00AA7937"/>
    <w:rsid w:val="00AA7A11"/>
    <w:rsid w:val="00AA7A53"/>
    <w:rsid w:val="00AA7BAE"/>
    <w:rsid w:val="00AA7C28"/>
    <w:rsid w:val="00AA7C69"/>
    <w:rsid w:val="00AA7CE8"/>
    <w:rsid w:val="00AA7D46"/>
    <w:rsid w:val="00AA7D7E"/>
    <w:rsid w:val="00AB0000"/>
    <w:rsid w:val="00AB001A"/>
    <w:rsid w:val="00AB0099"/>
    <w:rsid w:val="00AB0247"/>
    <w:rsid w:val="00AB0340"/>
    <w:rsid w:val="00AB03D6"/>
    <w:rsid w:val="00AB05F0"/>
    <w:rsid w:val="00AB070E"/>
    <w:rsid w:val="00AB096C"/>
    <w:rsid w:val="00AB0974"/>
    <w:rsid w:val="00AB0B4E"/>
    <w:rsid w:val="00AB0D88"/>
    <w:rsid w:val="00AB0E5E"/>
    <w:rsid w:val="00AB0E85"/>
    <w:rsid w:val="00AB0F37"/>
    <w:rsid w:val="00AB0FA7"/>
    <w:rsid w:val="00AB105B"/>
    <w:rsid w:val="00AB1366"/>
    <w:rsid w:val="00AB1390"/>
    <w:rsid w:val="00AB14A7"/>
    <w:rsid w:val="00AB15CA"/>
    <w:rsid w:val="00AB16B3"/>
    <w:rsid w:val="00AB17CE"/>
    <w:rsid w:val="00AB18D4"/>
    <w:rsid w:val="00AB19EE"/>
    <w:rsid w:val="00AB1A70"/>
    <w:rsid w:val="00AB1B5E"/>
    <w:rsid w:val="00AB1C62"/>
    <w:rsid w:val="00AB1CEA"/>
    <w:rsid w:val="00AB1FED"/>
    <w:rsid w:val="00AB20AB"/>
    <w:rsid w:val="00AB20C1"/>
    <w:rsid w:val="00AB20E5"/>
    <w:rsid w:val="00AB21F3"/>
    <w:rsid w:val="00AB21F9"/>
    <w:rsid w:val="00AB223F"/>
    <w:rsid w:val="00AB234C"/>
    <w:rsid w:val="00AB24E4"/>
    <w:rsid w:val="00AB27D3"/>
    <w:rsid w:val="00AB27D5"/>
    <w:rsid w:val="00AB28A4"/>
    <w:rsid w:val="00AB295E"/>
    <w:rsid w:val="00AB2990"/>
    <w:rsid w:val="00AB2A70"/>
    <w:rsid w:val="00AB2E3D"/>
    <w:rsid w:val="00AB2E63"/>
    <w:rsid w:val="00AB2FF2"/>
    <w:rsid w:val="00AB30B2"/>
    <w:rsid w:val="00AB3169"/>
    <w:rsid w:val="00AB31FA"/>
    <w:rsid w:val="00AB342F"/>
    <w:rsid w:val="00AB3472"/>
    <w:rsid w:val="00AB34EA"/>
    <w:rsid w:val="00AB3551"/>
    <w:rsid w:val="00AB36B7"/>
    <w:rsid w:val="00AB36DE"/>
    <w:rsid w:val="00AB3728"/>
    <w:rsid w:val="00AB37F4"/>
    <w:rsid w:val="00AB38B5"/>
    <w:rsid w:val="00AB3989"/>
    <w:rsid w:val="00AB3A59"/>
    <w:rsid w:val="00AB3B7A"/>
    <w:rsid w:val="00AB3BA3"/>
    <w:rsid w:val="00AB3BF3"/>
    <w:rsid w:val="00AB3BF7"/>
    <w:rsid w:val="00AB3C52"/>
    <w:rsid w:val="00AB3C82"/>
    <w:rsid w:val="00AB3C85"/>
    <w:rsid w:val="00AB3C98"/>
    <w:rsid w:val="00AB3EC3"/>
    <w:rsid w:val="00AB3F82"/>
    <w:rsid w:val="00AB3FC1"/>
    <w:rsid w:val="00AB4016"/>
    <w:rsid w:val="00AB4202"/>
    <w:rsid w:val="00AB4333"/>
    <w:rsid w:val="00AB4461"/>
    <w:rsid w:val="00AB4659"/>
    <w:rsid w:val="00AB46CA"/>
    <w:rsid w:val="00AB46D3"/>
    <w:rsid w:val="00AB4A59"/>
    <w:rsid w:val="00AB4B78"/>
    <w:rsid w:val="00AB4C1C"/>
    <w:rsid w:val="00AB4C36"/>
    <w:rsid w:val="00AB4CBB"/>
    <w:rsid w:val="00AB4D8C"/>
    <w:rsid w:val="00AB4EA8"/>
    <w:rsid w:val="00AB4F9D"/>
    <w:rsid w:val="00AB4FB7"/>
    <w:rsid w:val="00AB5017"/>
    <w:rsid w:val="00AB50A4"/>
    <w:rsid w:val="00AB5318"/>
    <w:rsid w:val="00AB5366"/>
    <w:rsid w:val="00AB54B1"/>
    <w:rsid w:val="00AB5501"/>
    <w:rsid w:val="00AB55E2"/>
    <w:rsid w:val="00AB56A2"/>
    <w:rsid w:val="00AB57E7"/>
    <w:rsid w:val="00AB58A6"/>
    <w:rsid w:val="00AB5A50"/>
    <w:rsid w:val="00AB5B7E"/>
    <w:rsid w:val="00AB5CE9"/>
    <w:rsid w:val="00AB5F2A"/>
    <w:rsid w:val="00AB604B"/>
    <w:rsid w:val="00AB615B"/>
    <w:rsid w:val="00AB6288"/>
    <w:rsid w:val="00AB6306"/>
    <w:rsid w:val="00AB6319"/>
    <w:rsid w:val="00AB67E3"/>
    <w:rsid w:val="00AB68FD"/>
    <w:rsid w:val="00AB69B7"/>
    <w:rsid w:val="00AB6A1B"/>
    <w:rsid w:val="00AB6A1F"/>
    <w:rsid w:val="00AB6A8C"/>
    <w:rsid w:val="00AB6A97"/>
    <w:rsid w:val="00AB6AB7"/>
    <w:rsid w:val="00AB6BF6"/>
    <w:rsid w:val="00AB6CF2"/>
    <w:rsid w:val="00AB6E95"/>
    <w:rsid w:val="00AB6EC9"/>
    <w:rsid w:val="00AB6ED0"/>
    <w:rsid w:val="00AB6F2A"/>
    <w:rsid w:val="00AB6F36"/>
    <w:rsid w:val="00AB702C"/>
    <w:rsid w:val="00AB7109"/>
    <w:rsid w:val="00AB715A"/>
    <w:rsid w:val="00AB7388"/>
    <w:rsid w:val="00AB73F9"/>
    <w:rsid w:val="00AB74AF"/>
    <w:rsid w:val="00AB74CF"/>
    <w:rsid w:val="00AB751E"/>
    <w:rsid w:val="00AB7667"/>
    <w:rsid w:val="00AB769F"/>
    <w:rsid w:val="00AB76B8"/>
    <w:rsid w:val="00AB774A"/>
    <w:rsid w:val="00AB77EB"/>
    <w:rsid w:val="00AB7898"/>
    <w:rsid w:val="00AB7BDD"/>
    <w:rsid w:val="00AB7BE8"/>
    <w:rsid w:val="00AB7D69"/>
    <w:rsid w:val="00AB7F83"/>
    <w:rsid w:val="00AC00E2"/>
    <w:rsid w:val="00AC0106"/>
    <w:rsid w:val="00AC0323"/>
    <w:rsid w:val="00AC0507"/>
    <w:rsid w:val="00AC064B"/>
    <w:rsid w:val="00AC0689"/>
    <w:rsid w:val="00AC0748"/>
    <w:rsid w:val="00AC0B22"/>
    <w:rsid w:val="00AC0BD7"/>
    <w:rsid w:val="00AC0CC6"/>
    <w:rsid w:val="00AC0E91"/>
    <w:rsid w:val="00AC10C4"/>
    <w:rsid w:val="00AC1289"/>
    <w:rsid w:val="00AC1510"/>
    <w:rsid w:val="00AC156E"/>
    <w:rsid w:val="00AC16CE"/>
    <w:rsid w:val="00AC1745"/>
    <w:rsid w:val="00AC17B1"/>
    <w:rsid w:val="00AC17F8"/>
    <w:rsid w:val="00AC1838"/>
    <w:rsid w:val="00AC1876"/>
    <w:rsid w:val="00AC1B5D"/>
    <w:rsid w:val="00AC1B6D"/>
    <w:rsid w:val="00AC1C82"/>
    <w:rsid w:val="00AC1C8E"/>
    <w:rsid w:val="00AC1CA6"/>
    <w:rsid w:val="00AC1E0B"/>
    <w:rsid w:val="00AC1E58"/>
    <w:rsid w:val="00AC20A7"/>
    <w:rsid w:val="00AC2249"/>
    <w:rsid w:val="00AC224B"/>
    <w:rsid w:val="00AC25AF"/>
    <w:rsid w:val="00AC25B0"/>
    <w:rsid w:val="00AC2625"/>
    <w:rsid w:val="00AC2638"/>
    <w:rsid w:val="00AC271A"/>
    <w:rsid w:val="00AC2838"/>
    <w:rsid w:val="00AC28A3"/>
    <w:rsid w:val="00AC2976"/>
    <w:rsid w:val="00AC2AA8"/>
    <w:rsid w:val="00AC2AD4"/>
    <w:rsid w:val="00AC2AE1"/>
    <w:rsid w:val="00AC2B57"/>
    <w:rsid w:val="00AC2C9B"/>
    <w:rsid w:val="00AC2E58"/>
    <w:rsid w:val="00AC2EAB"/>
    <w:rsid w:val="00AC2F24"/>
    <w:rsid w:val="00AC2F5E"/>
    <w:rsid w:val="00AC30CF"/>
    <w:rsid w:val="00AC33A7"/>
    <w:rsid w:val="00AC3437"/>
    <w:rsid w:val="00AC353F"/>
    <w:rsid w:val="00AC35BD"/>
    <w:rsid w:val="00AC3610"/>
    <w:rsid w:val="00AC37C0"/>
    <w:rsid w:val="00AC3805"/>
    <w:rsid w:val="00AC3814"/>
    <w:rsid w:val="00AC3906"/>
    <w:rsid w:val="00AC39A6"/>
    <w:rsid w:val="00AC3A2D"/>
    <w:rsid w:val="00AC3B27"/>
    <w:rsid w:val="00AC3D76"/>
    <w:rsid w:val="00AC3FB0"/>
    <w:rsid w:val="00AC3FD2"/>
    <w:rsid w:val="00AC4000"/>
    <w:rsid w:val="00AC402C"/>
    <w:rsid w:val="00AC4062"/>
    <w:rsid w:val="00AC40F3"/>
    <w:rsid w:val="00AC4378"/>
    <w:rsid w:val="00AC48F0"/>
    <w:rsid w:val="00AC490C"/>
    <w:rsid w:val="00AC4ACB"/>
    <w:rsid w:val="00AC4AEA"/>
    <w:rsid w:val="00AC4BE6"/>
    <w:rsid w:val="00AC503D"/>
    <w:rsid w:val="00AC50F1"/>
    <w:rsid w:val="00AC53F0"/>
    <w:rsid w:val="00AC5456"/>
    <w:rsid w:val="00AC54F5"/>
    <w:rsid w:val="00AC554D"/>
    <w:rsid w:val="00AC5577"/>
    <w:rsid w:val="00AC5810"/>
    <w:rsid w:val="00AC5829"/>
    <w:rsid w:val="00AC5B3A"/>
    <w:rsid w:val="00AC5C43"/>
    <w:rsid w:val="00AC5C4C"/>
    <w:rsid w:val="00AC5CC1"/>
    <w:rsid w:val="00AC5D2B"/>
    <w:rsid w:val="00AC60B0"/>
    <w:rsid w:val="00AC60FC"/>
    <w:rsid w:val="00AC62EE"/>
    <w:rsid w:val="00AC6346"/>
    <w:rsid w:val="00AC63E0"/>
    <w:rsid w:val="00AC6402"/>
    <w:rsid w:val="00AC64DB"/>
    <w:rsid w:val="00AC6561"/>
    <w:rsid w:val="00AC68B2"/>
    <w:rsid w:val="00AC68BF"/>
    <w:rsid w:val="00AC68F4"/>
    <w:rsid w:val="00AC6936"/>
    <w:rsid w:val="00AC6E2A"/>
    <w:rsid w:val="00AC6EFC"/>
    <w:rsid w:val="00AC6F65"/>
    <w:rsid w:val="00AC6FEA"/>
    <w:rsid w:val="00AC7165"/>
    <w:rsid w:val="00AC7249"/>
    <w:rsid w:val="00AC72E1"/>
    <w:rsid w:val="00AC74B2"/>
    <w:rsid w:val="00AC764C"/>
    <w:rsid w:val="00AC7741"/>
    <w:rsid w:val="00AC7765"/>
    <w:rsid w:val="00AC7D41"/>
    <w:rsid w:val="00AC7DC4"/>
    <w:rsid w:val="00AC7F86"/>
    <w:rsid w:val="00AC8BB2"/>
    <w:rsid w:val="00AD02CC"/>
    <w:rsid w:val="00AD0412"/>
    <w:rsid w:val="00AD0418"/>
    <w:rsid w:val="00AD0449"/>
    <w:rsid w:val="00AD044E"/>
    <w:rsid w:val="00AD0455"/>
    <w:rsid w:val="00AD04D8"/>
    <w:rsid w:val="00AD05B8"/>
    <w:rsid w:val="00AD0624"/>
    <w:rsid w:val="00AD0659"/>
    <w:rsid w:val="00AD06B0"/>
    <w:rsid w:val="00AD089C"/>
    <w:rsid w:val="00AD0CC2"/>
    <w:rsid w:val="00AD0D26"/>
    <w:rsid w:val="00AD0D4A"/>
    <w:rsid w:val="00AD0E66"/>
    <w:rsid w:val="00AD1046"/>
    <w:rsid w:val="00AD107F"/>
    <w:rsid w:val="00AD10D4"/>
    <w:rsid w:val="00AD11D7"/>
    <w:rsid w:val="00AD12F1"/>
    <w:rsid w:val="00AD13C4"/>
    <w:rsid w:val="00AD13D9"/>
    <w:rsid w:val="00AD182C"/>
    <w:rsid w:val="00AD188E"/>
    <w:rsid w:val="00AD19CC"/>
    <w:rsid w:val="00AD19D5"/>
    <w:rsid w:val="00AD1B48"/>
    <w:rsid w:val="00AD1B9B"/>
    <w:rsid w:val="00AD1C44"/>
    <w:rsid w:val="00AD1E60"/>
    <w:rsid w:val="00AD2160"/>
    <w:rsid w:val="00AD2198"/>
    <w:rsid w:val="00AD219E"/>
    <w:rsid w:val="00AD2200"/>
    <w:rsid w:val="00AD2267"/>
    <w:rsid w:val="00AD229E"/>
    <w:rsid w:val="00AD22CA"/>
    <w:rsid w:val="00AD2303"/>
    <w:rsid w:val="00AD23ED"/>
    <w:rsid w:val="00AD23F2"/>
    <w:rsid w:val="00AD24A1"/>
    <w:rsid w:val="00AD25F1"/>
    <w:rsid w:val="00AD28B7"/>
    <w:rsid w:val="00AD28F9"/>
    <w:rsid w:val="00AD2930"/>
    <w:rsid w:val="00AD2AE3"/>
    <w:rsid w:val="00AD2B0A"/>
    <w:rsid w:val="00AD2B23"/>
    <w:rsid w:val="00AD2B64"/>
    <w:rsid w:val="00AD2B7E"/>
    <w:rsid w:val="00AD2BE1"/>
    <w:rsid w:val="00AD2BF4"/>
    <w:rsid w:val="00AD2C54"/>
    <w:rsid w:val="00AD2D28"/>
    <w:rsid w:val="00AD2E17"/>
    <w:rsid w:val="00AD30D1"/>
    <w:rsid w:val="00AD312A"/>
    <w:rsid w:val="00AD31B1"/>
    <w:rsid w:val="00AD31B8"/>
    <w:rsid w:val="00AD339C"/>
    <w:rsid w:val="00AD3469"/>
    <w:rsid w:val="00AD358A"/>
    <w:rsid w:val="00AD359A"/>
    <w:rsid w:val="00AD3656"/>
    <w:rsid w:val="00AD39BD"/>
    <w:rsid w:val="00AD3B30"/>
    <w:rsid w:val="00AD3BA3"/>
    <w:rsid w:val="00AD3BAA"/>
    <w:rsid w:val="00AD3C57"/>
    <w:rsid w:val="00AD3F10"/>
    <w:rsid w:val="00AD3FEA"/>
    <w:rsid w:val="00AD4252"/>
    <w:rsid w:val="00AD433F"/>
    <w:rsid w:val="00AD43EE"/>
    <w:rsid w:val="00AD44B5"/>
    <w:rsid w:val="00AD4640"/>
    <w:rsid w:val="00AD4728"/>
    <w:rsid w:val="00AD48BA"/>
    <w:rsid w:val="00AD48E0"/>
    <w:rsid w:val="00AD49E3"/>
    <w:rsid w:val="00AD4B78"/>
    <w:rsid w:val="00AD4D51"/>
    <w:rsid w:val="00AD4EB1"/>
    <w:rsid w:val="00AD4F26"/>
    <w:rsid w:val="00AD4F57"/>
    <w:rsid w:val="00AD5014"/>
    <w:rsid w:val="00AD5065"/>
    <w:rsid w:val="00AD51C7"/>
    <w:rsid w:val="00AD51FB"/>
    <w:rsid w:val="00AD5330"/>
    <w:rsid w:val="00AD55B2"/>
    <w:rsid w:val="00AD55B4"/>
    <w:rsid w:val="00AD55ED"/>
    <w:rsid w:val="00AD5712"/>
    <w:rsid w:val="00AD5956"/>
    <w:rsid w:val="00AD59E1"/>
    <w:rsid w:val="00AD5B29"/>
    <w:rsid w:val="00AD5B6A"/>
    <w:rsid w:val="00AD5CE7"/>
    <w:rsid w:val="00AD5E66"/>
    <w:rsid w:val="00AD5F5C"/>
    <w:rsid w:val="00AD5F7E"/>
    <w:rsid w:val="00AD5F88"/>
    <w:rsid w:val="00AD6005"/>
    <w:rsid w:val="00AD60B3"/>
    <w:rsid w:val="00AD60BE"/>
    <w:rsid w:val="00AD6105"/>
    <w:rsid w:val="00AD61AF"/>
    <w:rsid w:val="00AD627B"/>
    <w:rsid w:val="00AD62AC"/>
    <w:rsid w:val="00AD64BB"/>
    <w:rsid w:val="00AD66DC"/>
    <w:rsid w:val="00AD6838"/>
    <w:rsid w:val="00AD6876"/>
    <w:rsid w:val="00AD69AC"/>
    <w:rsid w:val="00AD6AE1"/>
    <w:rsid w:val="00AD6BD4"/>
    <w:rsid w:val="00AD6D0B"/>
    <w:rsid w:val="00AD6ED0"/>
    <w:rsid w:val="00AD6FC5"/>
    <w:rsid w:val="00AD6FD1"/>
    <w:rsid w:val="00AD7174"/>
    <w:rsid w:val="00AD71B8"/>
    <w:rsid w:val="00AD7356"/>
    <w:rsid w:val="00AD736B"/>
    <w:rsid w:val="00AD7448"/>
    <w:rsid w:val="00AD7460"/>
    <w:rsid w:val="00AD7476"/>
    <w:rsid w:val="00AD7479"/>
    <w:rsid w:val="00AD7578"/>
    <w:rsid w:val="00AD76BA"/>
    <w:rsid w:val="00AD76C8"/>
    <w:rsid w:val="00AD7833"/>
    <w:rsid w:val="00AD786B"/>
    <w:rsid w:val="00AD78F3"/>
    <w:rsid w:val="00AD793D"/>
    <w:rsid w:val="00AD7BD2"/>
    <w:rsid w:val="00AD7C0E"/>
    <w:rsid w:val="00AD7C9B"/>
    <w:rsid w:val="00AD7FE9"/>
    <w:rsid w:val="00ADDB18"/>
    <w:rsid w:val="00AE00F9"/>
    <w:rsid w:val="00AE00FB"/>
    <w:rsid w:val="00AE0107"/>
    <w:rsid w:val="00AE0162"/>
    <w:rsid w:val="00AE0224"/>
    <w:rsid w:val="00AE025A"/>
    <w:rsid w:val="00AE0275"/>
    <w:rsid w:val="00AE0349"/>
    <w:rsid w:val="00AE047F"/>
    <w:rsid w:val="00AE051A"/>
    <w:rsid w:val="00AE059A"/>
    <w:rsid w:val="00AE067B"/>
    <w:rsid w:val="00AE0721"/>
    <w:rsid w:val="00AE08F7"/>
    <w:rsid w:val="00AE095D"/>
    <w:rsid w:val="00AE0B01"/>
    <w:rsid w:val="00AE0B42"/>
    <w:rsid w:val="00AE0B76"/>
    <w:rsid w:val="00AE0B9F"/>
    <w:rsid w:val="00AE0BF9"/>
    <w:rsid w:val="00AE0D28"/>
    <w:rsid w:val="00AE1011"/>
    <w:rsid w:val="00AE1199"/>
    <w:rsid w:val="00AE12C2"/>
    <w:rsid w:val="00AE1480"/>
    <w:rsid w:val="00AE1678"/>
    <w:rsid w:val="00AE171B"/>
    <w:rsid w:val="00AE195F"/>
    <w:rsid w:val="00AE1AE6"/>
    <w:rsid w:val="00AE1BA9"/>
    <w:rsid w:val="00AE1C07"/>
    <w:rsid w:val="00AE1CCE"/>
    <w:rsid w:val="00AE1DE6"/>
    <w:rsid w:val="00AE1E2D"/>
    <w:rsid w:val="00AE1F1B"/>
    <w:rsid w:val="00AE1F45"/>
    <w:rsid w:val="00AE2253"/>
    <w:rsid w:val="00AE24B4"/>
    <w:rsid w:val="00AE27EE"/>
    <w:rsid w:val="00AE29D9"/>
    <w:rsid w:val="00AE29DA"/>
    <w:rsid w:val="00AE2AFE"/>
    <w:rsid w:val="00AE2B23"/>
    <w:rsid w:val="00AE2BCB"/>
    <w:rsid w:val="00AE2DA5"/>
    <w:rsid w:val="00AE2E47"/>
    <w:rsid w:val="00AE308B"/>
    <w:rsid w:val="00AE3126"/>
    <w:rsid w:val="00AE34A2"/>
    <w:rsid w:val="00AE34D2"/>
    <w:rsid w:val="00AE3605"/>
    <w:rsid w:val="00AE3667"/>
    <w:rsid w:val="00AE3798"/>
    <w:rsid w:val="00AE3905"/>
    <w:rsid w:val="00AE393E"/>
    <w:rsid w:val="00AE3DD0"/>
    <w:rsid w:val="00AE3E76"/>
    <w:rsid w:val="00AE3EBC"/>
    <w:rsid w:val="00AE3EFE"/>
    <w:rsid w:val="00AE4078"/>
    <w:rsid w:val="00AE40CB"/>
    <w:rsid w:val="00AE40F5"/>
    <w:rsid w:val="00AE41E0"/>
    <w:rsid w:val="00AE4261"/>
    <w:rsid w:val="00AE42C4"/>
    <w:rsid w:val="00AE436D"/>
    <w:rsid w:val="00AE456B"/>
    <w:rsid w:val="00AE4657"/>
    <w:rsid w:val="00AE46E2"/>
    <w:rsid w:val="00AE4751"/>
    <w:rsid w:val="00AE48BF"/>
    <w:rsid w:val="00AE497A"/>
    <w:rsid w:val="00AE49AB"/>
    <w:rsid w:val="00AE4B88"/>
    <w:rsid w:val="00AE4C3A"/>
    <w:rsid w:val="00AE4CB4"/>
    <w:rsid w:val="00AE4D7B"/>
    <w:rsid w:val="00AE4DC9"/>
    <w:rsid w:val="00AE4E4F"/>
    <w:rsid w:val="00AE4E94"/>
    <w:rsid w:val="00AE4F7C"/>
    <w:rsid w:val="00AE4FA2"/>
    <w:rsid w:val="00AE5077"/>
    <w:rsid w:val="00AE50FD"/>
    <w:rsid w:val="00AE5220"/>
    <w:rsid w:val="00AE52C1"/>
    <w:rsid w:val="00AE5384"/>
    <w:rsid w:val="00AE546D"/>
    <w:rsid w:val="00AE5551"/>
    <w:rsid w:val="00AE583A"/>
    <w:rsid w:val="00AE59DD"/>
    <w:rsid w:val="00AE5A79"/>
    <w:rsid w:val="00AE5C5B"/>
    <w:rsid w:val="00AE5DFD"/>
    <w:rsid w:val="00AE5E1F"/>
    <w:rsid w:val="00AE600D"/>
    <w:rsid w:val="00AE6016"/>
    <w:rsid w:val="00AE608E"/>
    <w:rsid w:val="00AE60FA"/>
    <w:rsid w:val="00AE61ED"/>
    <w:rsid w:val="00AE658B"/>
    <w:rsid w:val="00AE6821"/>
    <w:rsid w:val="00AE6837"/>
    <w:rsid w:val="00AE69E6"/>
    <w:rsid w:val="00AE6B1A"/>
    <w:rsid w:val="00AE6BD2"/>
    <w:rsid w:val="00AE6BF8"/>
    <w:rsid w:val="00AE6D04"/>
    <w:rsid w:val="00AE6DBC"/>
    <w:rsid w:val="00AE71C0"/>
    <w:rsid w:val="00AE72F4"/>
    <w:rsid w:val="00AE73A7"/>
    <w:rsid w:val="00AE7401"/>
    <w:rsid w:val="00AE74EA"/>
    <w:rsid w:val="00AE755B"/>
    <w:rsid w:val="00AE76D7"/>
    <w:rsid w:val="00AE76FF"/>
    <w:rsid w:val="00AE7759"/>
    <w:rsid w:val="00AE7940"/>
    <w:rsid w:val="00AE796C"/>
    <w:rsid w:val="00AE7B5F"/>
    <w:rsid w:val="00AE7BEC"/>
    <w:rsid w:val="00AE7C9E"/>
    <w:rsid w:val="00AE7D3D"/>
    <w:rsid w:val="00AE7D88"/>
    <w:rsid w:val="00AE7F37"/>
    <w:rsid w:val="00AF010E"/>
    <w:rsid w:val="00AF013C"/>
    <w:rsid w:val="00AF019D"/>
    <w:rsid w:val="00AF03C9"/>
    <w:rsid w:val="00AF0441"/>
    <w:rsid w:val="00AF045A"/>
    <w:rsid w:val="00AF074C"/>
    <w:rsid w:val="00AF0843"/>
    <w:rsid w:val="00AF090F"/>
    <w:rsid w:val="00AF0C54"/>
    <w:rsid w:val="00AF0CC5"/>
    <w:rsid w:val="00AF0D71"/>
    <w:rsid w:val="00AF0EE1"/>
    <w:rsid w:val="00AF0F76"/>
    <w:rsid w:val="00AF0FB6"/>
    <w:rsid w:val="00AF14AB"/>
    <w:rsid w:val="00AF1519"/>
    <w:rsid w:val="00AF1521"/>
    <w:rsid w:val="00AF1809"/>
    <w:rsid w:val="00AF1856"/>
    <w:rsid w:val="00AF1C36"/>
    <w:rsid w:val="00AF20C0"/>
    <w:rsid w:val="00AF21D3"/>
    <w:rsid w:val="00AF21D6"/>
    <w:rsid w:val="00AF22C9"/>
    <w:rsid w:val="00AF23C6"/>
    <w:rsid w:val="00AF24CF"/>
    <w:rsid w:val="00AF24E9"/>
    <w:rsid w:val="00AF2567"/>
    <w:rsid w:val="00AF25D1"/>
    <w:rsid w:val="00AF27EC"/>
    <w:rsid w:val="00AF28D8"/>
    <w:rsid w:val="00AF2940"/>
    <w:rsid w:val="00AF2A1B"/>
    <w:rsid w:val="00AF2CFF"/>
    <w:rsid w:val="00AF2FBD"/>
    <w:rsid w:val="00AF3010"/>
    <w:rsid w:val="00AF311A"/>
    <w:rsid w:val="00AF31D7"/>
    <w:rsid w:val="00AF31DC"/>
    <w:rsid w:val="00AF3223"/>
    <w:rsid w:val="00AF3265"/>
    <w:rsid w:val="00AF32BC"/>
    <w:rsid w:val="00AF32F2"/>
    <w:rsid w:val="00AF339D"/>
    <w:rsid w:val="00AF33AA"/>
    <w:rsid w:val="00AF34AC"/>
    <w:rsid w:val="00AF387A"/>
    <w:rsid w:val="00AF3889"/>
    <w:rsid w:val="00AF38E8"/>
    <w:rsid w:val="00AF3944"/>
    <w:rsid w:val="00AF396F"/>
    <w:rsid w:val="00AF3B15"/>
    <w:rsid w:val="00AF3B53"/>
    <w:rsid w:val="00AF3CB1"/>
    <w:rsid w:val="00AF3EB8"/>
    <w:rsid w:val="00AF406D"/>
    <w:rsid w:val="00AF4095"/>
    <w:rsid w:val="00AF4270"/>
    <w:rsid w:val="00AF42A1"/>
    <w:rsid w:val="00AF4316"/>
    <w:rsid w:val="00AF431E"/>
    <w:rsid w:val="00AF4453"/>
    <w:rsid w:val="00AF460F"/>
    <w:rsid w:val="00AF4678"/>
    <w:rsid w:val="00AF4755"/>
    <w:rsid w:val="00AF47C5"/>
    <w:rsid w:val="00AF4862"/>
    <w:rsid w:val="00AF4969"/>
    <w:rsid w:val="00AF49B2"/>
    <w:rsid w:val="00AF49EA"/>
    <w:rsid w:val="00AF4A97"/>
    <w:rsid w:val="00AF4AD2"/>
    <w:rsid w:val="00AF4AD6"/>
    <w:rsid w:val="00AF4B2D"/>
    <w:rsid w:val="00AF4C3C"/>
    <w:rsid w:val="00AF4CAD"/>
    <w:rsid w:val="00AF4D24"/>
    <w:rsid w:val="00AF4E6D"/>
    <w:rsid w:val="00AF5101"/>
    <w:rsid w:val="00AF514F"/>
    <w:rsid w:val="00AF5277"/>
    <w:rsid w:val="00AF52C1"/>
    <w:rsid w:val="00AF5462"/>
    <w:rsid w:val="00AF5511"/>
    <w:rsid w:val="00AF556E"/>
    <w:rsid w:val="00AF55B2"/>
    <w:rsid w:val="00AF57E1"/>
    <w:rsid w:val="00AF57EE"/>
    <w:rsid w:val="00AF5885"/>
    <w:rsid w:val="00AF58CC"/>
    <w:rsid w:val="00AF5927"/>
    <w:rsid w:val="00AF5935"/>
    <w:rsid w:val="00AF59AF"/>
    <w:rsid w:val="00AF59DA"/>
    <w:rsid w:val="00AF5BAD"/>
    <w:rsid w:val="00AF5C34"/>
    <w:rsid w:val="00AF5CF3"/>
    <w:rsid w:val="00AF64B5"/>
    <w:rsid w:val="00AF64C9"/>
    <w:rsid w:val="00AF64F2"/>
    <w:rsid w:val="00AF650F"/>
    <w:rsid w:val="00AF65A1"/>
    <w:rsid w:val="00AF66C3"/>
    <w:rsid w:val="00AF66F4"/>
    <w:rsid w:val="00AF670B"/>
    <w:rsid w:val="00AF6771"/>
    <w:rsid w:val="00AF68AA"/>
    <w:rsid w:val="00AF68B4"/>
    <w:rsid w:val="00AF68D8"/>
    <w:rsid w:val="00AF694C"/>
    <w:rsid w:val="00AF6A39"/>
    <w:rsid w:val="00AF6C0D"/>
    <w:rsid w:val="00AF6CB8"/>
    <w:rsid w:val="00AF6CF6"/>
    <w:rsid w:val="00AF6D1B"/>
    <w:rsid w:val="00AF6DE0"/>
    <w:rsid w:val="00AF6E12"/>
    <w:rsid w:val="00AF6E4D"/>
    <w:rsid w:val="00AF7185"/>
    <w:rsid w:val="00AF727C"/>
    <w:rsid w:val="00AF7328"/>
    <w:rsid w:val="00AF7483"/>
    <w:rsid w:val="00AF7592"/>
    <w:rsid w:val="00AF761B"/>
    <w:rsid w:val="00AF7664"/>
    <w:rsid w:val="00AF771C"/>
    <w:rsid w:val="00AF78B3"/>
    <w:rsid w:val="00AF79EB"/>
    <w:rsid w:val="00AF7A14"/>
    <w:rsid w:val="00AF7A5F"/>
    <w:rsid w:val="00AF7BA7"/>
    <w:rsid w:val="00AF7CC0"/>
    <w:rsid w:val="00AF7EB1"/>
    <w:rsid w:val="00B000E5"/>
    <w:rsid w:val="00B0022B"/>
    <w:rsid w:val="00B00351"/>
    <w:rsid w:val="00B003A0"/>
    <w:rsid w:val="00B00520"/>
    <w:rsid w:val="00B00573"/>
    <w:rsid w:val="00B006CB"/>
    <w:rsid w:val="00B007A0"/>
    <w:rsid w:val="00B007D1"/>
    <w:rsid w:val="00B00820"/>
    <w:rsid w:val="00B00A2E"/>
    <w:rsid w:val="00B00A84"/>
    <w:rsid w:val="00B00BB9"/>
    <w:rsid w:val="00B00E69"/>
    <w:rsid w:val="00B01106"/>
    <w:rsid w:val="00B011EE"/>
    <w:rsid w:val="00B01280"/>
    <w:rsid w:val="00B0147A"/>
    <w:rsid w:val="00B01755"/>
    <w:rsid w:val="00B017AD"/>
    <w:rsid w:val="00B0182E"/>
    <w:rsid w:val="00B01A2C"/>
    <w:rsid w:val="00B01DAF"/>
    <w:rsid w:val="00B01DD8"/>
    <w:rsid w:val="00B01F15"/>
    <w:rsid w:val="00B01FED"/>
    <w:rsid w:val="00B0258F"/>
    <w:rsid w:val="00B025B4"/>
    <w:rsid w:val="00B025E3"/>
    <w:rsid w:val="00B0266F"/>
    <w:rsid w:val="00B026FC"/>
    <w:rsid w:val="00B02808"/>
    <w:rsid w:val="00B02854"/>
    <w:rsid w:val="00B0289A"/>
    <w:rsid w:val="00B028C7"/>
    <w:rsid w:val="00B02909"/>
    <w:rsid w:val="00B02952"/>
    <w:rsid w:val="00B02988"/>
    <w:rsid w:val="00B02999"/>
    <w:rsid w:val="00B02BE3"/>
    <w:rsid w:val="00B02C05"/>
    <w:rsid w:val="00B02CEE"/>
    <w:rsid w:val="00B02EC8"/>
    <w:rsid w:val="00B02F6E"/>
    <w:rsid w:val="00B03087"/>
    <w:rsid w:val="00B030B9"/>
    <w:rsid w:val="00B03142"/>
    <w:rsid w:val="00B032BA"/>
    <w:rsid w:val="00B0332A"/>
    <w:rsid w:val="00B034BE"/>
    <w:rsid w:val="00B034BF"/>
    <w:rsid w:val="00B034EE"/>
    <w:rsid w:val="00B03728"/>
    <w:rsid w:val="00B0380E"/>
    <w:rsid w:val="00B03817"/>
    <w:rsid w:val="00B0382C"/>
    <w:rsid w:val="00B03898"/>
    <w:rsid w:val="00B038FF"/>
    <w:rsid w:val="00B039EE"/>
    <w:rsid w:val="00B03A48"/>
    <w:rsid w:val="00B03B8A"/>
    <w:rsid w:val="00B03BB6"/>
    <w:rsid w:val="00B03C9E"/>
    <w:rsid w:val="00B03D6E"/>
    <w:rsid w:val="00B03E28"/>
    <w:rsid w:val="00B03E8E"/>
    <w:rsid w:val="00B03F51"/>
    <w:rsid w:val="00B03FA4"/>
    <w:rsid w:val="00B04043"/>
    <w:rsid w:val="00B04059"/>
    <w:rsid w:val="00B044A8"/>
    <w:rsid w:val="00B0456E"/>
    <w:rsid w:val="00B04611"/>
    <w:rsid w:val="00B047B6"/>
    <w:rsid w:val="00B0486F"/>
    <w:rsid w:val="00B048AD"/>
    <w:rsid w:val="00B04922"/>
    <w:rsid w:val="00B04A71"/>
    <w:rsid w:val="00B04B92"/>
    <w:rsid w:val="00B04C18"/>
    <w:rsid w:val="00B05036"/>
    <w:rsid w:val="00B05244"/>
    <w:rsid w:val="00B053B9"/>
    <w:rsid w:val="00B054C3"/>
    <w:rsid w:val="00B05664"/>
    <w:rsid w:val="00B057EC"/>
    <w:rsid w:val="00B057FF"/>
    <w:rsid w:val="00B05AE7"/>
    <w:rsid w:val="00B05C82"/>
    <w:rsid w:val="00B05DD3"/>
    <w:rsid w:val="00B05E21"/>
    <w:rsid w:val="00B05F31"/>
    <w:rsid w:val="00B05F65"/>
    <w:rsid w:val="00B061D4"/>
    <w:rsid w:val="00B06249"/>
    <w:rsid w:val="00B0629A"/>
    <w:rsid w:val="00B06467"/>
    <w:rsid w:val="00B065BE"/>
    <w:rsid w:val="00B065F6"/>
    <w:rsid w:val="00B066A4"/>
    <w:rsid w:val="00B06798"/>
    <w:rsid w:val="00B067A9"/>
    <w:rsid w:val="00B0685B"/>
    <w:rsid w:val="00B06B42"/>
    <w:rsid w:val="00B06D75"/>
    <w:rsid w:val="00B07031"/>
    <w:rsid w:val="00B0709C"/>
    <w:rsid w:val="00B070F4"/>
    <w:rsid w:val="00B07232"/>
    <w:rsid w:val="00B07268"/>
    <w:rsid w:val="00B072F7"/>
    <w:rsid w:val="00B0735B"/>
    <w:rsid w:val="00B07393"/>
    <w:rsid w:val="00B073B1"/>
    <w:rsid w:val="00B07499"/>
    <w:rsid w:val="00B074C3"/>
    <w:rsid w:val="00B074D0"/>
    <w:rsid w:val="00B075FA"/>
    <w:rsid w:val="00B0763D"/>
    <w:rsid w:val="00B0764E"/>
    <w:rsid w:val="00B07724"/>
    <w:rsid w:val="00B07938"/>
    <w:rsid w:val="00B07A2F"/>
    <w:rsid w:val="00B07A5B"/>
    <w:rsid w:val="00B07CD9"/>
    <w:rsid w:val="00B07E81"/>
    <w:rsid w:val="00B10077"/>
    <w:rsid w:val="00B10117"/>
    <w:rsid w:val="00B10299"/>
    <w:rsid w:val="00B102A1"/>
    <w:rsid w:val="00B102FE"/>
    <w:rsid w:val="00B1046E"/>
    <w:rsid w:val="00B1062E"/>
    <w:rsid w:val="00B10857"/>
    <w:rsid w:val="00B109B8"/>
    <w:rsid w:val="00B109DD"/>
    <w:rsid w:val="00B10AA0"/>
    <w:rsid w:val="00B10AE9"/>
    <w:rsid w:val="00B10B25"/>
    <w:rsid w:val="00B10BEF"/>
    <w:rsid w:val="00B10CEF"/>
    <w:rsid w:val="00B10EC5"/>
    <w:rsid w:val="00B10EEC"/>
    <w:rsid w:val="00B111E6"/>
    <w:rsid w:val="00B113D2"/>
    <w:rsid w:val="00B1176C"/>
    <w:rsid w:val="00B11789"/>
    <w:rsid w:val="00B117B6"/>
    <w:rsid w:val="00B118A3"/>
    <w:rsid w:val="00B11A50"/>
    <w:rsid w:val="00B11C5D"/>
    <w:rsid w:val="00B11DCB"/>
    <w:rsid w:val="00B11E54"/>
    <w:rsid w:val="00B11E71"/>
    <w:rsid w:val="00B11FBA"/>
    <w:rsid w:val="00B121B8"/>
    <w:rsid w:val="00B121BC"/>
    <w:rsid w:val="00B12636"/>
    <w:rsid w:val="00B127DA"/>
    <w:rsid w:val="00B12964"/>
    <w:rsid w:val="00B12A6C"/>
    <w:rsid w:val="00B12A6F"/>
    <w:rsid w:val="00B12D05"/>
    <w:rsid w:val="00B12E44"/>
    <w:rsid w:val="00B12E47"/>
    <w:rsid w:val="00B12F58"/>
    <w:rsid w:val="00B12F8E"/>
    <w:rsid w:val="00B13007"/>
    <w:rsid w:val="00B1311B"/>
    <w:rsid w:val="00B13122"/>
    <w:rsid w:val="00B132F2"/>
    <w:rsid w:val="00B133A3"/>
    <w:rsid w:val="00B1344A"/>
    <w:rsid w:val="00B135DC"/>
    <w:rsid w:val="00B13605"/>
    <w:rsid w:val="00B136B6"/>
    <w:rsid w:val="00B136C6"/>
    <w:rsid w:val="00B1391D"/>
    <w:rsid w:val="00B1399B"/>
    <w:rsid w:val="00B13A20"/>
    <w:rsid w:val="00B13D14"/>
    <w:rsid w:val="00B13D82"/>
    <w:rsid w:val="00B13EC8"/>
    <w:rsid w:val="00B13F79"/>
    <w:rsid w:val="00B140DB"/>
    <w:rsid w:val="00B14172"/>
    <w:rsid w:val="00B141C8"/>
    <w:rsid w:val="00B14429"/>
    <w:rsid w:val="00B1448D"/>
    <w:rsid w:val="00B1462E"/>
    <w:rsid w:val="00B14698"/>
    <w:rsid w:val="00B147D9"/>
    <w:rsid w:val="00B14B64"/>
    <w:rsid w:val="00B14BC5"/>
    <w:rsid w:val="00B14C8E"/>
    <w:rsid w:val="00B14D0A"/>
    <w:rsid w:val="00B14DC1"/>
    <w:rsid w:val="00B15010"/>
    <w:rsid w:val="00B1501A"/>
    <w:rsid w:val="00B15066"/>
    <w:rsid w:val="00B15080"/>
    <w:rsid w:val="00B150F9"/>
    <w:rsid w:val="00B15116"/>
    <w:rsid w:val="00B15189"/>
    <w:rsid w:val="00B1569E"/>
    <w:rsid w:val="00B15763"/>
    <w:rsid w:val="00B15847"/>
    <w:rsid w:val="00B15A43"/>
    <w:rsid w:val="00B15A74"/>
    <w:rsid w:val="00B15AC4"/>
    <w:rsid w:val="00B15AF9"/>
    <w:rsid w:val="00B15D69"/>
    <w:rsid w:val="00B15EFE"/>
    <w:rsid w:val="00B15F60"/>
    <w:rsid w:val="00B1612D"/>
    <w:rsid w:val="00B1617D"/>
    <w:rsid w:val="00B1622C"/>
    <w:rsid w:val="00B1625C"/>
    <w:rsid w:val="00B162D9"/>
    <w:rsid w:val="00B16428"/>
    <w:rsid w:val="00B164D6"/>
    <w:rsid w:val="00B166AA"/>
    <w:rsid w:val="00B16793"/>
    <w:rsid w:val="00B167F8"/>
    <w:rsid w:val="00B16883"/>
    <w:rsid w:val="00B169F9"/>
    <w:rsid w:val="00B16BDC"/>
    <w:rsid w:val="00B16D29"/>
    <w:rsid w:val="00B172CA"/>
    <w:rsid w:val="00B17554"/>
    <w:rsid w:val="00B1757C"/>
    <w:rsid w:val="00B176AD"/>
    <w:rsid w:val="00B17740"/>
    <w:rsid w:val="00B177AB"/>
    <w:rsid w:val="00B177C6"/>
    <w:rsid w:val="00B177F3"/>
    <w:rsid w:val="00B178F9"/>
    <w:rsid w:val="00B17963"/>
    <w:rsid w:val="00B17974"/>
    <w:rsid w:val="00B17B53"/>
    <w:rsid w:val="00B17B73"/>
    <w:rsid w:val="00B17C2C"/>
    <w:rsid w:val="00B17D15"/>
    <w:rsid w:val="00B17ED7"/>
    <w:rsid w:val="00B17EF1"/>
    <w:rsid w:val="00B20084"/>
    <w:rsid w:val="00B20159"/>
    <w:rsid w:val="00B20400"/>
    <w:rsid w:val="00B204C1"/>
    <w:rsid w:val="00B20619"/>
    <w:rsid w:val="00B206F9"/>
    <w:rsid w:val="00B20764"/>
    <w:rsid w:val="00B20958"/>
    <w:rsid w:val="00B20981"/>
    <w:rsid w:val="00B209A0"/>
    <w:rsid w:val="00B209A8"/>
    <w:rsid w:val="00B209AB"/>
    <w:rsid w:val="00B20A04"/>
    <w:rsid w:val="00B20A2D"/>
    <w:rsid w:val="00B20F11"/>
    <w:rsid w:val="00B211FE"/>
    <w:rsid w:val="00B212C8"/>
    <w:rsid w:val="00B21532"/>
    <w:rsid w:val="00B2162E"/>
    <w:rsid w:val="00B2164F"/>
    <w:rsid w:val="00B21710"/>
    <w:rsid w:val="00B21784"/>
    <w:rsid w:val="00B217E7"/>
    <w:rsid w:val="00B217FA"/>
    <w:rsid w:val="00B218FA"/>
    <w:rsid w:val="00B2195D"/>
    <w:rsid w:val="00B219D0"/>
    <w:rsid w:val="00B21A30"/>
    <w:rsid w:val="00B21B1F"/>
    <w:rsid w:val="00B21DC9"/>
    <w:rsid w:val="00B21E26"/>
    <w:rsid w:val="00B21FD0"/>
    <w:rsid w:val="00B22119"/>
    <w:rsid w:val="00B221AE"/>
    <w:rsid w:val="00B22255"/>
    <w:rsid w:val="00B2230D"/>
    <w:rsid w:val="00B22456"/>
    <w:rsid w:val="00B224F3"/>
    <w:rsid w:val="00B226F0"/>
    <w:rsid w:val="00B2279A"/>
    <w:rsid w:val="00B227A7"/>
    <w:rsid w:val="00B228A2"/>
    <w:rsid w:val="00B22BA3"/>
    <w:rsid w:val="00B22C54"/>
    <w:rsid w:val="00B22F4A"/>
    <w:rsid w:val="00B23072"/>
    <w:rsid w:val="00B2313D"/>
    <w:rsid w:val="00B23150"/>
    <w:rsid w:val="00B232A2"/>
    <w:rsid w:val="00B23347"/>
    <w:rsid w:val="00B23370"/>
    <w:rsid w:val="00B235EC"/>
    <w:rsid w:val="00B23625"/>
    <w:rsid w:val="00B23644"/>
    <w:rsid w:val="00B23736"/>
    <w:rsid w:val="00B237CA"/>
    <w:rsid w:val="00B237E3"/>
    <w:rsid w:val="00B239E1"/>
    <w:rsid w:val="00B23A03"/>
    <w:rsid w:val="00B23BAD"/>
    <w:rsid w:val="00B23CF3"/>
    <w:rsid w:val="00B23D4B"/>
    <w:rsid w:val="00B23ED4"/>
    <w:rsid w:val="00B23F4A"/>
    <w:rsid w:val="00B23FBD"/>
    <w:rsid w:val="00B240B8"/>
    <w:rsid w:val="00B240C6"/>
    <w:rsid w:val="00B241EC"/>
    <w:rsid w:val="00B245BD"/>
    <w:rsid w:val="00B2460C"/>
    <w:rsid w:val="00B2468A"/>
    <w:rsid w:val="00B24733"/>
    <w:rsid w:val="00B24775"/>
    <w:rsid w:val="00B24896"/>
    <w:rsid w:val="00B248A5"/>
    <w:rsid w:val="00B24A14"/>
    <w:rsid w:val="00B24B2A"/>
    <w:rsid w:val="00B24BF8"/>
    <w:rsid w:val="00B24C64"/>
    <w:rsid w:val="00B24C80"/>
    <w:rsid w:val="00B24D02"/>
    <w:rsid w:val="00B24D6F"/>
    <w:rsid w:val="00B24D86"/>
    <w:rsid w:val="00B24EF8"/>
    <w:rsid w:val="00B24F79"/>
    <w:rsid w:val="00B2510F"/>
    <w:rsid w:val="00B2521E"/>
    <w:rsid w:val="00B2522B"/>
    <w:rsid w:val="00B252DB"/>
    <w:rsid w:val="00B25385"/>
    <w:rsid w:val="00B253E4"/>
    <w:rsid w:val="00B254A2"/>
    <w:rsid w:val="00B257AD"/>
    <w:rsid w:val="00B258DD"/>
    <w:rsid w:val="00B25951"/>
    <w:rsid w:val="00B259C3"/>
    <w:rsid w:val="00B25AD8"/>
    <w:rsid w:val="00B25B39"/>
    <w:rsid w:val="00B25C31"/>
    <w:rsid w:val="00B25CD7"/>
    <w:rsid w:val="00B25DB6"/>
    <w:rsid w:val="00B25F29"/>
    <w:rsid w:val="00B25FA7"/>
    <w:rsid w:val="00B2608E"/>
    <w:rsid w:val="00B260B2"/>
    <w:rsid w:val="00B2621B"/>
    <w:rsid w:val="00B2624A"/>
    <w:rsid w:val="00B263DF"/>
    <w:rsid w:val="00B26412"/>
    <w:rsid w:val="00B26556"/>
    <w:rsid w:val="00B2657A"/>
    <w:rsid w:val="00B2690C"/>
    <w:rsid w:val="00B26CD8"/>
    <w:rsid w:val="00B26D29"/>
    <w:rsid w:val="00B26D91"/>
    <w:rsid w:val="00B26D93"/>
    <w:rsid w:val="00B26D9A"/>
    <w:rsid w:val="00B26F03"/>
    <w:rsid w:val="00B26F06"/>
    <w:rsid w:val="00B26FC0"/>
    <w:rsid w:val="00B26FC1"/>
    <w:rsid w:val="00B26FDC"/>
    <w:rsid w:val="00B27173"/>
    <w:rsid w:val="00B271A1"/>
    <w:rsid w:val="00B271B0"/>
    <w:rsid w:val="00B273A7"/>
    <w:rsid w:val="00B274A9"/>
    <w:rsid w:val="00B275A3"/>
    <w:rsid w:val="00B27769"/>
    <w:rsid w:val="00B27786"/>
    <w:rsid w:val="00B278FD"/>
    <w:rsid w:val="00B27D70"/>
    <w:rsid w:val="00B27D72"/>
    <w:rsid w:val="00B2B76F"/>
    <w:rsid w:val="00B30053"/>
    <w:rsid w:val="00B302B1"/>
    <w:rsid w:val="00B3038B"/>
    <w:rsid w:val="00B30400"/>
    <w:rsid w:val="00B3086C"/>
    <w:rsid w:val="00B308BB"/>
    <w:rsid w:val="00B30935"/>
    <w:rsid w:val="00B30A0F"/>
    <w:rsid w:val="00B30ADE"/>
    <w:rsid w:val="00B30AE3"/>
    <w:rsid w:val="00B30B24"/>
    <w:rsid w:val="00B30DF3"/>
    <w:rsid w:val="00B30E98"/>
    <w:rsid w:val="00B30F12"/>
    <w:rsid w:val="00B31062"/>
    <w:rsid w:val="00B31143"/>
    <w:rsid w:val="00B31287"/>
    <w:rsid w:val="00B31416"/>
    <w:rsid w:val="00B31681"/>
    <w:rsid w:val="00B316A2"/>
    <w:rsid w:val="00B318C1"/>
    <w:rsid w:val="00B31AA1"/>
    <w:rsid w:val="00B31B1D"/>
    <w:rsid w:val="00B31BC3"/>
    <w:rsid w:val="00B31C87"/>
    <w:rsid w:val="00B31E0A"/>
    <w:rsid w:val="00B321DC"/>
    <w:rsid w:val="00B322AD"/>
    <w:rsid w:val="00B323A5"/>
    <w:rsid w:val="00B32487"/>
    <w:rsid w:val="00B326A6"/>
    <w:rsid w:val="00B326F7"/>
    <w:rsid w:val="00B326F8"/>
    <w:rsid w:val="00B3292C"/>
    <w:rsid w:val="00B32941"/>
    <w:rsid w:val="00B329FE"/>
    <w:rsid w:val="00B32A77"/>
    <w:rsid w:val="00B32C1E"/>
    <w:rsid w:val="00B32D4E"/>
    <w:rsid w:val="00B32EBB"/>
    <w:rsid w:val="00B3301A"/>
    <w:rsid w:val="00B33077"/>
    <w:rsid w:val="00B331D3"/>
    <w:rsid w:val="00B332DE"/>
    <w:rsid w:val="00B333FE"/>
    <w:rsid w:val="00B3345A"/>
    <w:rsid w:val="00B334D4"/>
    <w:rsid w:val="00B33607"/>
    <w:rsid w:val="00B33852"/>
    <w:rsid w:val="00B3388D"/>
    <w:rsid w:val="00B33949"/>
    <w:rsid w:val="00B33BCD"/>
    <w:rsid w:val="00B33C67"/>
    <w:rsid w:val="00B33E2F"/>
    <w:rsid w:val="00B33E9B"/>
    <w:rsid w:val="00B33FA0"/>
    <w:rsid w:val="00B34028"/>
    <w:rsid w:val="00B340E4"/>
    <w:rsid w:val="00B340E9"/>
    <w:rsid w:val="00B3411D"/>
    <w:rsid w:val="00B34199"/>
    <w:rsid w:val="00B342C6"/>
    <w:rsid w:val="00B34323"/>
    <w:rsid w:val="00B34448"/>
    <w:rsid w:val="00B344F4"/>
    <w:rsid w:val="00B34571"/>
    <w:rsid w:val="00B34690"/>
    <w:rsid w:val="00B346E7"/>
    <w:rsid w:val="00B3471A"/>
    <w:rsid w:val="00B3489E"/>
    <w:rsid w:val="00B34AEE"/>
    <w:rsid w:val="00B34D13"/>
    <w:rsid w:val="00B34D28"/>
    <w:rsid w:val="00B34DD2"/>
    <w:rsid w:val="00B3500E"/>
    <w:rsid w:val="00B35297"/>
    <w:rsid w:val="00B3537B"/>
    <w:rsid w:val="00B3545E"/>
    <w:rsid w:val="00B355BE"/>
    <w:rsid w:val="00B3565C"/>
    <w:rsid w:val="00B356B7"/>
    <w:rsid w:val="00B356E6"/>
    <w:rsid w:val="00B3585A"/>
    <w:rsid w:val="00B35860"/>
    <w:rsid w:val="00B358FB"/>
    <w:rsid w:val="00B3591D"/>
    <w:rsid w:val="00B35920"/>
    <w:rsid w:val="00B35930"/>
    <w:rsid w:val="00B3593E"/>
    <w:rsid w:val="00B35A4C"/>
    <w:rsid w:val="00B35B46"/>
    <w:rsid w:val="00B35B58"/>
    <w:rsid w:val="00B35BC9"/>
    <w:rsid w:val="00B35C47"/>
    <w:rsid w:val="00B35D45"/>
    <w:rsid w:val="00B35D69"/>
    <w:rsid w:val="00B35F07"/>
    <w:rsid w:val="00B35F58"/>
    <w:rsid w:val="00B36239"/>
    <w:rsid w:val="00B3623B"/>
    <w:rsid w:val="00B36272"/>
    <w:rsid w:val="00B363AA"/>
    <w:rsid w:val="00B363CF"/>
    <w:rsid w:val="00B363DD"/>
    <w:rsid w:val="00B364D0"/>
    <w:rsid w:val="00B3663B"/>
    <w:rsid w:val="00B36853"/>
    <w:rsid w:val="00B36A91"/>
    <w:rsid w:val="00B36ACB"/>
    <w:rsid w:val="00B36CB8"/>
    <w:rsid w:val="00B36EB9"/>
    <w:rsid w:val="00B36F06"/>
    <w:rsid w:val="00B371C6"/>
    <w:rsid w:val="00B372C4"/>
    <w:rsid w:val="00B37322"/>
    <w:rsid w:val="00B3732B"/>
    <w:rsid w:val="00B37352"/>
    <w:rsid w:val="00B374C2"/>
    <w:rsid w:val="00B3752C"/>
    <w:rsid w:val="00B3761E"/>
    <w:rsid w:val="00B37935"/>
    <w:rsid w:val="00B379B2"/>
    <w:rsid w:val="00B379C2"/>
    <w:rsid w:val="00B37A07"/>
    <w:rsid w:val="00B37A33"/>
    <w:rsid w:val="00B37BCE"/>
    <w:rsid w:val="00B37C10"/>
    <w:rsid w:val="00B37C53"/>
    <w:rsid w:val="00B37F3A"/>
    <w:rsid w:val="00B37FA4"/>
    <w:rsid w:val="00B402DD"/>
    <w:rsid w:val="00B40335"/>
    <w:rsid w:val="00B4073A"/>
    <w:rsid w:val="00B407C9"/>
    <w:rsid w:val="00B407F5"/>
    <w:rsid w:val="00B4080F"/>
    <w:rsid w:val="00B408B7"/>
    <w:rsid w:val="00B40913"/>
    <w:rsid w:val="00B40D03"/>
    <w:rsid w:val="00B40DDD"/>
    <w:rsid w:val="00B40F81"/>
    <w:rsid w:val="00B40FCA"/>
    <w:rsid w:val="00B411EB"/>
    <w:rsid w:val="00B411F3"/>
    <w:rsid w:val="00B41270"/>
    <w:rsid w:val="00B4129A"/>
    <w:rsid w:val="00B412D4"/>
    <w:rsid w:val="00B4143D"/>
    <w:rsid w:val="00B41566"/>
    <w:rsid w:val="00B41581"/>
    <w:rsid w:val="00B41603"/>
    <w:rsid w:val="00B41696"/>
    <w:rsid w:val="00B416BA"/>
    <w:rsid w:val="00B41909"/>
    <w:rsid w:val="00B419D9"/>
    <w:rsid w:val="00B41A0B"/>
    <w:rsid w:val="00B41A50"/>
    <w:rsid w:val="00B41AD7"/>
    <w:rsid w:val="00B41B00"/>
    <w:rsid w:val="00B41D78"/>
    <w:rsid w:val="00B41E0D"/>
    <w:rsid w:val="00B41EC9"/>
    <w:rsid w:val="00B4203E"/>
    <w:rsid w:val="00B420A2"/>
    <w:rsid w:val="00B42108"/>
    <w:rsid w:val="00B4227E"/>
    <w:rsid w:val="00B422E7"/>
    <w:rsid w:val="00B4233E"/>
    <w:rsid w:val="00B4251D"/>
    <w:rsid w:val="00B425A3"/>
    <w:rsid w:val="00B42731"/>
    <w:rsid w:val="00B427BB"/>
    <w:rsid w:val="00B42853"/>
    <w:rsid w:val="00B428C7"/>
    <w:rsid w:val="00B4294B"/>
    <w:rsid w:val="00B429D2"/>
    <w:rsid w:val="00B42A0E"/>
    <w:rsid w:val="00B42A2D"/>
    <w:rsid w:val="00B42AB4"/>
    <w:rsid w:val="00B42ADD"/>
    <w:rsid w:val="00B42B05"/>
    <w:rsid w:val="00B42B24"/>
    <w:rsid w:val="00B42C1E"/>
    <w:rsid w:val="00B42CF5"/>
    <w:rsid w:val="00B42E99"/>
    <w:rsid w:val="00B42F9F"/>
    <w:rsid w:val="00B430AC"/>
    <w:rsid w:val="00B430B5"/>
    <w:rsid w:val="00B43104"/>
    <w:rsid w:val="00B4311F"/>
    <w:rsid w:val="00B43195"/>
    <w:rsid w:val="00B43344"/>
    <w:rsid w:val="00B433D0"/>
    <w:rsid w:val="00B433DC"/>
    <w:rsid w:val="00B433EB"/>
    <w:rsid w:val="00B43628"/>
    <w:rsid w:val="00B43648"/>
    <w:rsid w:val="00B436B3"/>
    <w:rsid w:val="00B437C7"/>
    <w:rsid w:val="00B43A30"/>
    <w:rsid w:val="00B43A3C"/>
    <w:rsid w:val="00B43B11"/>
    <w:rsid w:val="00B43BBA"/>
    <w:rsid w:val="00B43C27"/>
    <w:rsid w:val="00B43D79"/>
    <w:rsid w:val="00B43F9E"/>
    <w:rsid w:val="00B43FA1"/>
    <w:rsid w:val="00B44009"/>
    <w:rsid w:val="00B440E1"/>
    <w:rsid w:val="00B44107"/>
    <w:rsid w:val="00B44121"/>
    <w:rsid w:val="00B44221"/>
    <w:rsid w:val="00B44381"/>
    <w:rsid w:val="00B443B1"/>
    <w:rsid w:val="00B446F1"/>
    <w:rsid w:val="00B448EA"/>
    <w:rsid w:val="00B44A05"/>
    <w:rsid w:val="00B44CCD"/>
    <w:rsid w:val="00B44D15"/>
    <w:rsid w:val="00B44D95"/>
    <w:rsid w:val="00B44E9B"/>
    <w:rsid w:val="00B44FB6"/>
    <w:rsid w:val="00B4500B"/>
    <w:rsid w:val="00B45044"/>
    <w:rsid w:val="00B451E9"/>
    <w:rsid w:val="00B4525E"/>
    <w:rsid w:val="00B45371"/>
    <w:rsid w:val="00B453C5"/>
    <w:rsid w:val="00B45507"/>
    <w:rsid w:val="00B4552A"/>
    <w:rsid w:val="00B45556"/>
    <w:rsid w:val="00B455F9"/>
    <w:rsid w:val="00B45600"/>
    <w:rsid w:val="00B456E1"/>
    <w:rsid w:val="00B457C5"/>
    <w:rsid w:val="00B45D12"/>
    <w:rsid w:val="00B45D44"/>
    <w:rsid w:val="00B45FBF"/>
    <w:rsid w:val="00B4614B"/>
    <w:rsid w:val="00B4621E"/>
    <w:rsid w:val="00B4626B"/>
    <w:rsid w:val="00B462EC"/>
    <w:rsid w:val="00B463E9"/>
    <w:rsid w:val="00B463FF"/>
    <w:rsid w:val="00B46513"/>
    <w:rsid w:val="00B4658C"/>
    <w:rsid w:val="00B46605"/>
    <w:rsid w:val="00B466DC"/>
    <w:rsid w:val="00B468DC"/>
    <w:rsid w:val="00B46AD5"/>
    <w:rsid w:val="00B46B93"/>
    <w:rsid w:val="00B46C81"/>
    <w:rsid w:val="00B46CF1"/>
    <w:rsid w:val="00B46DA4"/>
    <w:rsid w:val="00B46E02"/>
    <w:rsid w:val="00B46F89"/>
    <w:rsid w:val="00B47001"/>
    <w:rsid w:val="00B470A0"/>
    <w:rsid w:val="00B471BA"/>
    <w:rsid w:val="00B47316"/>
    <w:rsid w:val="00B47341"/>
    <w:rsid w:val="00B47351"/>
    <w:rsid w:val="00B47393"/>
    <w:rsid w:val="00B47464"/>
    <w:rsid w:val="00B476C1"/>
    <w:rsid w:val="00B47770"/>
    <w:rsid w:val="00B477B4"/>
    <w:rsid w:val="00B4794F"/>
    <w:rsid w:val="00B47AFA"/>
    <w:rsid w:val="00B47BD0"/>
    <w:rsid w:val="00B47C1C"/>
    <w:rsid w:val="00B47CEE"/>
    <w:rsid w:val="00B47DFD"/>
    <w:rsid w:val="00B47E63"/>
    <w:rsid w:val="00B50040"/>
    <w:rsid w:val="00B500B9"/>
    <w:rsid w:val="00B50113"/>
    <w:rsid w:val="00B5044D"/>
    <w:rsid w:val="00B505C5"/>
    <w:rsid w:val="00B505CE"/>
    <w:rsid w:val="00B506A4"/>
    <w:rsid w:val="00B50891"/>
    <w:rsid w:val="00B508E4"/>
    <w:rsid w:val="00B50B58"/>
    <w:rsid w:val="00B50B64"/>
    <w:rsid w:val="00B50BE2"/>
    <w:rsid w:val="00B50C8E"/>
    <w:rsid w:val="00B50D5E"/>
    <w:rsid w:val="00B50DA4"/>
    <w:rsid w:val="00B50ED3"/>
    <w:rsid w:val="00B50F69"/>
    <w:rsid w:val="00B5111D"/>
    <w:rsid w:val="00B51149"/>
    <w:rsid w:val="00B512E1"/>
    <w:rsid w:val="00B5139F"/>
    <w:rsid w:val="00B5145E"/>
    <w:rsid w:val="00B514F0"/>
    <w:rsid w:val="00B5150A"/>
    <w:rsid w:val="00B51522"/>
    <w:rsid w:val="00B5156C"/>
    <w:rsid w:val="00B517D3"/>
    <w:rsid w:val="00B518F9"/>
    <w:rsid w:val="00B519F5"/>
    <w:rsid w:val="00B51A38"/>
    <w:rsid w:val="00B51A4C"/>
    <w:rsid w:val="00B51B06"/>
    <w:rsid w:val="00B51C1E"/>
    <w:rsid w:val="00B51CD7"/>
    <w:rsid w:val="00B51D62"/>
    <w:rsid w:val="00B51E9F"/>
    <w:rsid w:val="00B51EFE"/>
    <w:rsid w:val="00B52095"/>
    <w:rsid w:val="00B521B2"/>
    <w:rsid w:val="00B5235C"/>
    <w:rsid w:val="00B52620"/>
    <w:rsid w:val="00B52730"/>
    <w:rsid w:val="00B527FA"/>
    <w:rsid w:val="00B5283D"/>
    <w:rsid w:val="00B52B87"/>
    <w:rsid w:val="00B52DF5"/>
    <w:rsid w:val="00B52F08"/>
    <w:rsid w:val="00B530FD"/>
    <w:rsid w:val="00B531C3"/>
    <w:rsid w:val="00B533AE"/>
    <w:rsid w:val="00B533FD"/>
    <w:rsid w:val="00B5353E"/>
    <w:rsid w:val="00B535D2"/>
    <w:rsid w:val="00B535E0"/>
    <w:rsid w:val="00B53637"/>
    <w:rsid w:val="00B536A4"/>
    <w:rsid w:val="00B536BD"/>
    <w:rsid w:val="00B53772"/>
    <w:rsid w:val="00B537F9"/>
    <w:rsid w:val="00B5387C"/>
    <w:rsid w:val="00B538A9"/>
    <w:rsid w:val="00B538F9"/>
    <w:rsid w:val="00B53925"/>
    <w:rsid w:val="00B53946"/>
    <w:rsid w:val="00B53A02"/>
    <w:rsid w:val="00B53A8B"/>
    <w:rsid w:val="00B53BC5"/>
    <w:rsid w:val="00B53BFE"/>
    <w:rsid w:val="00B53C73"/>
    <w:rsid w:val="00B53CF9"/>
    <w:rsid w:val="00B53D19"/>
    <w:rsid w:val="00B53E7D"/>
    <w:rsid w:val="00B54098"/>
    <w:rsid w:val="00B540F2"/>
    <w:rsid w:val="00B5412E"/>
    <w:rsid w:val="00B54193"/>
    <w:rsid w:val="00B5423B"/>
    <w:rsid w:val="00B5426A"/>
    <w:rsid w:val="00B54311"/>
    <w:rsid w:val="00B5434E"/>
    <w:rsid w:val="00B543E4"/>
    <w:rsid w:val="00B54407"/>
    <w:rsid w:val="00B54420"/>
    <w:rsid w:val="00B5456F"/>
    <w:rsid w:val="00B54636"/>
    <w:rsid w:val="00B5465B"/>
    <w:rsid w:val="00B54983"/>
    <w:rsid w:val="00B54ABB"/>
    <w:rsid w:val="00B54CAB"/>
    <w:rsid w:val="00B54CD1"/>
    <w:rsid w:val="00B54D32"/>
    <w:rsid w:val="00B54DBA"/>
    <w:rsid w:val="00B54DBF"/>
    <w:rsid w:val="00B54FE7"/>
    <w:rsid w:val="00B5505F"/>
    <w:rsid w:val="00B550BA"/>
    <w:rsid w:val="00B550F0"/>
    <w:rsid w:val="00B55178"/>
    <w:rsid w:val="00B552DC"/>
    <w:rsid w:val="00B5548C"/>
    <w:rsid w:val="00B555FC"/>
    <w:rsid w:val="00B5564E"/>
    <w:rsid w:val="00B55708"/>
    <w:rsid w:val="00B5570D"/>
    <w:rsid w:val="00B55746"/>
    <w:rsid w:val="00B55890"/>
    <w:rsid w:val="00B55896"/>
    <w:rsid w:val="00B559D9"/>
    <w:rsid w:val="00B55A1A"/>
    <w:rsid w:val="00B55A44"/>
    <w:rsid w:val="00B55B10"/>
    <w:rsid w:val="00B55D45"/>
    <w:rsid w:val="00B55DC6"/>
    <w:rsid w:val="00B55EAF"/>
    <w:rsid w:val="00B56113"/>
    <w:rsid w:val="00B56137"/>
    <w:rsid w:val="00B56340"/>
    <w:rsid w:val="00B56349"/>
    <w:rsid w:val="00B56489"/>
    <w:rsid w:val="00B56508"/>
    <w:rsid w:val="00B56747"/>
    <w:rsid w:val="00B567C1"/>
    <w:rsid w:val="00B567C4"/>
    <w:rsid w:val="00B567CD"/>
    <w:rsid w:val="00B5684E"/>
    <w:rsid w:val="00B56A79"/>
    <w:rsid w:val="00B56AC0"/>
    <w:rsid w:val="00B56E91"/>
    <w:rsid w:val="00B56EF8"/>
    <w:rsid w:val="00B56F6C"/>
    <w:rsid w:val="00B56FA4"/>
    <w:rsid w:val="00B5710D"/>
    <w:rsid w:val="00B571B1"/>
    <w:rsid w:val="00B57232"/>
    <w:rsid w:val="00B57300"/>
    <w:rsid w:val="00B57379"/>
    <w:rsid w:val="00B57429"/>
    <w:rsid w:val="00B5742E"/>
    <w:rsid w:val="00B57436"/>
    <w:rsid w:val="00B5745B"/>
    <w:rsid w:val="00B574CA"/>
    <w:rsid w:val="00B57562"/>
    <w:rsid w:val="00B5761D"/>
    <w:rsid w:val="00B576DC"/>
    <w:rsid w:val="00B576F1"/>
    <w:rsid w:val="00B57715"/>
    <w:rsid w:val="00B577BE"/>
    <w:rsid w:val="00B578DF"/>
    <w:rsid w:val="00B57C73"/>
    <w:rsid w:val="00B57CDE"/>
    <w:rsid w:val="00B57D2D"/>
    <w:rsid w:val="00B57FC7"/>
    <w:rsid w:val="00B600F1"/>
    <w:rsid w:val="00B60125"/>
    <w:rsid w:val="00B605CB"/>
    <w:rsid w:val="00B607AB"/>
    <w:rsid w:val="00B60811"/>
    <w:rsid w:val="00B60C5A"/>
    <w:rsid w:val="00B6124F"/>
    <w:rsid w:val="00B612B3"/>
    <w:rsid w:val="00B6131E"/>
    <w:rsid w:val="00B616F9"/>
    <w:rsid w:val="00B61865"/>
    <w:rsid w:val="00B6186B"/>
    <w:rsid w:val="00B618CC"/>
    <w:rsid w:val="00B618D6"/>
    <w:rsid w:val="00B618D9"/>
    <w:rsid w:val="00B618DA"/>
    <w:rsid w:val="00B6198A"/>
    <w:rsid w:val="00B61AA8"/>
    <w:rsid w:val="00B61B9A"/>
    <w:rsid w:val="00B61CF2"/>
    <w:rsid w:val="00B61ED6"/>
    <w:rsid w:val="00B61F04"/>
    <w:rsid w:val="00B61F38"/>
    <w:rsid w:val="00B62031"/>
    <w:rsid w:val="00B620A4"/>
    <w:rsid w:val="00B620ED"/>
    <w:rsid w:val="00B62154"/>
    <w:rsid w:val="00B6225C"/>
    <w:rsid w:val="00B62340"/>
    <w:rsid w:val="00B623EC"/>
    <w:rsid w:val="00B62416"/>
    <w:rsid w:val="00B62453"/>
    <w:rsid w:val="00B62787"/>
    <w:rsid w:val="00B62805"/>
    <w:rsid w:val="00B62AC1"/>
    <w:rsid w:val="00B62CA3"/>
    <w:rsid w:val="00B62CE6"/>
    <w:rsid w:val="00B62F14"/>
    <w:rsid w:val="00B62FC0"/>
    <w:rsid w:val="00B63040"/>
    <w:rsid w:val="00B6305C"/>
    <w:rsid w:val="00B63099"/>
    <w:rsid w:val="00B63211"/>
    <w:rsid w:val="00B6333F"/>
    <w:rsid w:val="00B63493"/>
    <w:rsid w:val="00B63583"/>
    <w:rsid w:val="00B6359D"/>
    <w:rsid w:val="00B635FA"/>
    <w:rsid w:val="00B63844"/>
    <w:rsid w:val="00B63923"/>
    <w:rsid w:val="00B63987"/>
    <w:rsid w:val="00B639DF"/>
    <w:rsid w:val="00B63AD7"/>
    <w:rsid w:val="00B63B69"/>
    <w:rsid w:val="00B63ED6"/>
    <w:rsid w:val="00B63F99"/>
    <w:rsid w:val="00B63FDB"/>
    <w:rsid w:val="00B64062"/>
    <w:rsid w:val="00B640A4"/>
    <w:rsid w:val="00B642E8"/>
    <w:rsid w:val="00B64395"/>
    <w:rsid w:val="00B643C4"/>
    <w:rsid w:val="00B643E2"/>
    <w:rsid w:val="00B6446C"/>
    <w:rsid w:val="00B64537"/>
    <w:rsid w:val="00B645B3"/>
    <w:rsid w:val="00B6470F"/>
    <w:rsid w:val="00B64900"/>
    <w:rsid w:val="00B64921"/>
    <w:rsid w:val="00B64A16"/>
    <w:rsid w:val="00B64AE2"/>
    <w:rsid w:val="00B64B7F"/>
    <w:rsid w:val="00B64EB6"/>
    <w:rsid w:val="00B64F87"/>
    <w:rsid w:val="00B65021"/>
    <w:rsid w:val="00B65160"/>
    <w:rsid w:val="00B652A1"/>
    <w:rsid w:val="00B654F1"/>
    <w:rsid w:val="00B6565A"/>
    <w:rsid w:val="00B657BA"/>
    <w:rsid w:val="00B6581F"/>
    <w:rsid w:val="00B65ABA"/>
    <w:rsid w:val="00B65BA7"/>
    <w:rsid w:val="00B65C89"/>
    <w:rsid w:val="00B65CC3"/>
    <w:rsid w:val="00B65D4E"/>
    <w:rsid w:val="00B65D52"/>
    <w:rsid w:val="00B65E06"/>
    <w:rsid w:val="00B65EB4"/>
    <w:rsid w:val="00B65EE5"/>
    <w:rsid w:val="00B65F6C"/>
    <w:rsid w:val="00B6606E"/>
    <w:rsid w:val="00B660AA"/>
    <w:rsid w:val="00B660EC"/>
    <w:rsid w:val="00B661A3"/>
    <w:rsid w:val="00B661E4"/>
    <w:rsid w:val="00B66427"/>
    <w:rsid w:val="00B664C7"/>
    <w:rsid w:val="00B664D0"/>
    <w:rsid w:val="00B664E9"/>
    <w:rsid w:val="00B664EE"/>
    <w:rsid w:val="00B66501"/>
    <w:rsid w:val="00B66D0A"/>
    <w:rsid w:val="00B66D77"/>
    <w:rsid w:val="00B66DFE"/>
    <w:rsid w:val="00B66EDF"/>
    <w:rsid w:val="00B66F53"/>
    <w:rsid w:val="00B67092"/>
    <w:rsid w:val="00B67226"/>
    <w:rsid w:val="00B67412"/>
    <w:rsid w:val="00B6747E"/>
    <w:rsid w:val="00B6764A"/>
    <w:rsid w:val="00B67667"/>
    <w:rsid w:val="00B677B9"/>
    <w:rsid w:val="00B678BD"/>
    <w:rsid w:val="00B67966"/>
    <w:rsid w:val="00B67973"/>
    <w:rsid w:val="00B67A3E"/>
    <w:rsid w:val="00B67B2A"/>
    <w:rsid w:val="00B67D04"/>
    <w:rsid w:val="00B67E4A"/>
    <w:rsid w:val="00B67EB2"/>
    <w:rsid w:val="00B67F09"/>
    <w:rsid w:val="00B7006A"/>
    <w:rsid w:val="00B700F3"/>
    <w:rsid w:val="00B70119"/>
    <w:rsid w:val="00B70205"/>
    <w:rsid w:val="00B7032E"/>
    <w:rsid w:val="00B7034A"/>
    <w:rsid w:val="00B703F9"/>
    <w:rsid w:val="00B705B8"/>
    <w:rsid w:val="00B70758"/>
    <w:rsid w:val="00B707C4"/>
    <w:rsid w:val="00B70898"/>
    <w:rsid w:val="00B709BC"/>
    <w:rsid w:val="00B70A0F"/>
    <w:rsid w:val="00B70AEC"/>
    <w:rsid w:val="00B70CE6"/>
    <w:rsid w:val="00B70D71"/>
    <w:rsid w:val="00B71009"/>
    <w:rsid w:val="00B710A6"/>
    <w:rsid w:val="00B711C6"/>
    <w:rsid w:val="00B71393"/>
    <w:rsid w:val="00B7140E"/>
    <w:rsid w:val="00B714A8"/>
    <w:rsid w:val="00B71804"/>
    <w:rsid w:val="00B7188B"/>
    <w:rsid w:val="00B718C1"/>
    <w:rsid w:val="00B719C9"/>
    <w:rsid w:val="00B719E3"/>
    <w:rsid w:val="00B71A9A"/>
    <w:rsid w:val="00B71C44"/>
    <w:rsid w:val="00B71C60"/>
    <w:rsid w:val="00B71D7F"/>
    <w:rsid w:val="00B71F14"/>
    <w:rsid w:val="00B71FAE"/>
    <w:rsid w:val="00B71FB8"/>
    <w:rsid w:val="00B7219E"/>
    <w:rsid w:val="00B721F3"/>
    <w:rsid w:val="00B722BB"/>
    <w:rsid w:val="00B722EC"/>
    <w:rsid w:val="00B723A2"/>
    <w:rsid w:val="00B7253B"/>
    <w:rsid w:val="00B72598"/>
    <w:rsid w:val="00B72623"/>
    <w:rsid w:val="00B726AD"/>
    <w:rsid w:val="00B72706"/>
    <w:rsid w:val="00B727E6"/>
    <w:rsid w:val="00B72B8C"/>
    <w:rsid w:val="00B72BE5"/>
    <w:rsid w:val="00B72CBC"/>
    <w:rsid w:val="00B72DA5"/>
    <w:rsid w:val="00B72FEB"/>
    <w:rsid w:val="00B731F1"/>
    <w:rsid w:val="00B733D9"/>
    <w:rsid w:val="00B7341E"/>
    <w:rsid w:val="00B73424"/>
    <w:rsid w:val="00B734B2"/>
    <w:rsid w:val="00B734D8"/>
    <w:rsid w:val="00B735AB"/>
    <w:rsid w:val="00B73845"/>
    <w:rsid w:val="00B73A8A"/>
    <w:rsid w:val="00B73C7A"/>
    <w:rsid w:val="00B73E31"/>
    <w:rsid w:val="00B73E3E"/>
    <w:rsid w:val="00B73E6F"/>
    <w:rsid w:val="00B73ECC"/>
    <w:rsid w:val="00B73F47"/>
    <w:rsid w:val="00B73FC6"/>
    <w:rsid w:val="00B740C1"/>
    <w:rsid w:val="00B741E6"/>
    <w:rsid w:val="00B74370"/>
    <w:rsid w:val="00B74660"/>
    <w:rsid w:val="00B7473E"/>
    <w:rsid w:val="00B747DE"/>
    <w:rsid w:val="00B7481E"/>
    <w:rsid w:val="00B7489F"/>
    <w:rsid w:val="00B74A35"/>
    <w:rsid w:val="00B74BF1"/>
    <w:rsid w:val="00B74CC8"/>
    <w:rsid w:val="00B74DD5"/>
    <w:rsid w:val="00B74E62"/>
    <w:rsid w:val="00B74EA1"/>
    <w:rsid w:val="00B74EF1"/>
    <w:rsid w:val="00B74FF5"/>
    <w:rsid w:val="00B75243"/>
    <w:rsid w:val="00B75265"/>
    <w:rsid w:val="00B752F2"/>
    <w:rsid w:val="00B753E1"/>
    <w:rsid w:val="00B75402"/>
    <w:rsid w:val="00B75560"/>
    <w:rsid w:val="00B755F9"/>
    <w:rsid w:val="00B7571A"/>
    <w:rsid w:val="00B75880"/>
    <w:rsid w:val="00B758D4"/>
    <w:rsid w:val="00B759CA"/>
    <w:rsid w:val="00B75A08"/>
    <w:rsid w:val="00B75A83"/>
    <w:rsid w:val="00B75BC0"/>
    <w:rsid w:val="00B75DF8"/>
    <w:rsid w:val="00B75EAA"/>
    <w:rsid w:val="00B76013"/>
    <w:rsid w:val="00B76075"/>
    <w:rsid w:val="00B76160"/>
    <w:rsid w:val="00B76178"/>
    <w:rsid w:val="00B76289"/>
    <w:rsid w:val="00B76341"/>
    <w:rsid w:val="00B76365"/>
    <w:rsid w:val="00B7638A"/>
    <w:rsid w:val="00B76481"/>
    <w:rsid w:val="00B765B4"/>
    <w:rsid w:val="00B766AC"/>
    <w:rsid w:val="00B766F4"/>
    <w:rsid w:val="00B76844"/>
    <w:rsid w:val="00B768A6"/>
    <w:rsid w:val="00B768E9"/>
    <w:rsid w:val="00B76984"/>
    <w:rsid w:val="00B76AF8"/>
    <w:rsid w:val="00B76BD5"/>
    <w:rsid w:val="00B76CFA"/>
    <w:rsid w:val="00B76D95"/>
    <w:rsid w:val="00B76DA2"/>
    <w:rsid w:val="00B76E87"/>
    <w:rsid w:val="00B76EA7"/>
    <w:rsid w:val="00B77006"/>
    <w:rsid w:val="00B770C6"/>
    <w:rsid w:val="00B77147"/>
    <w:rsid w:val="00B77162"/>
    <w:rsid w:val="00B77376"/>
    <w:rsid w:val="00B7741E"/>
    <w:rsid w:val="00B7748E"/>
    <w:rsid w:val="00B775D1"/>
    <w:rsid w:val="00B775ED"/>
    <w:rsid w:val="00B77639"/>
    <w:rsid w:val="00B7773C"/>
    <w:rsid w:val="00B777CC"/>
    <w:rsid w:val="00B77821"/>
    <w:rsid w:val="00B77B98"/>
    <w:rsid w:val="00B77BA1"/>
    <w:rsid w:val="00B77CB3"/>
    <w:rsid w:val="00B80006"/>
    <w:rsid w:val="00B801D5"/>
    <w:rsid w:val="00B801EC"/>
    <w:rsid w:val="00B801ED"/>
    <w:rsid w:val="00B8028E"/>
    <w:rsid w:val="00B80450"/>
    <w:rsid w:val="00B804BE"/>
    <w:rsid w:val="00B806B3"/>
    <w:rsid w:val="00B80730"/>
    <w:rsid w:val="00B80826"/>
    <w:rsid w:val="00B8089F"/>
    <w:rsid w:val="00B80DCE"/>
    <w:rsid w:val="00B80E26"/>
    <w:rsid w:val="00B80E36"/>
    <w:rsid w:val="00B80E73"/>
    <w:rsid w:val="00B80F48"/>
    <w:rsid w:val="00B80F4E"/>
    <w:rsid w:val="00B80F77"/>
    <w:rsid w:val="00B81128"/>
    <w:rsid w:val="00B8132B"/>
    <w:rsid w:val="00B8133A"/>
    <w:rsid w:val="00B8145C"/>
    <w:rsid w:val="00B814EF"/>
    <w:rsid w:val="00B81543"/>
    <w:rsid w:val="00B81751"/>
    <w:rsid w:val="00B81887"/>
    <w:rsid w:val="00B818FD"/>
    <w:rsid w:val="00B81959"/>
    <w:rsid w:val="00B81A22"/>
    <w:rsid w:val="00B81AB1"/>
    <w:rsid w:val="00B81BBE"/>
    <w:rsid w:val="00B81DFD"/>
    <w:rsid w:val="00B81F7D"/>
    <w:rsid w:val="00B820B0"/>
    <w:rsid w:val="00B8214A"/>
    <w:rsid w:val="00B82226"/>
    <w:rsid w:val="00B82241"/>
    <w:rsid w:val="00B82254"/>
    <w:rsid w:val="00B82349"/>
    <w:rsid w:val="00B823FB"/>
    <w:rsid w:val="00B824B4"/>
    <w:rsid w:val="00B824CF"/>
    <w:rsid w:val="00B825F7"/>
    <w:rsid w:val="00B82861"/>
    <w:rsid w:val="00B828F8"/>
    <w:rsid w:val="00B82C23"/>
    <w:rsid w:val="00B82CBD"/>
    <w:rsid w:val="00B82D69"/>
    <w:rsid w:val="00B82F50"/>
    <w:rsid w:val="00B82FC4"/>
    <w:rsid w:val="00B8305E"/>
    <w:rsid w:val="00B830E8"/>
    <w:rsid w:val="00B832B5"/>
    <w:rsid w:val="00B832C6"/>
    <w:rsid w:val="00B83313"/>
    <w:rsid w:val="00B83435"/>
    <w:rsid w:val="00B8343C"/>
    <w:rsid w:val="00B834B1"/>
    <w:rsid w:val="00B83676"/>
    <w:rsid w:val="00B8374F"/>
    <w:rsid w:val="00B838B1"/>
    <w:rsid w:val="00B839C4"/>
    <w:rsid w:val="00B83D44"/>
    <w:rsid w:val="00B83E29"/>
    <w:rsid w:val="00B8400B"/>
    <w:rsid w:val="00B841C4"/>
    <w:rsid w:val="00B84214"/>
    <w:rsid w:val="00B842F9"/>
    <w:rsid w:val="00B84454"/>
    <w:rsid w:val="00B845C2"/>
    <w:rsid w:val="00B848B6"/>
    <w:rsid w:val="00B8492C"/>
    <w:rsid w:val="00B84974"/>
    <w:rsid w:val="00B849B6"/>
    <w:rsid w:val="00B849F1"/>
    <w:rsid w:val="00B84C8E"/>
    <w:rsid w:val="00B84E09"/>
    <w:rsid w:val="00B84F99"/>
    <w:rsid w:val="00B84FE0"/>
    <w:rsid w:val="00B85121"/>
    <w:rsid w:val="00B85143"/>
    <w:rsid w:val="00B8525C"/>
    <w:rsid w:val="00B85549"/>
    <w:rsid w:val="00B8566F"/>
    <w:rsid w:val="00B85816"/>
    <w:rsid w:val="00B8586D"/>
    <w:rsid w:val="00B859DD"/>
    <w:rsid w:val="00B85A18"/>
    <w:rsid w:val="00B85AB9"/>
    <w:rsid w:val="00B85AEE"/>
    <w:rsid w:val="00B85DB3"/>
    <w:rsid w:val="00B85FA1"/>
    <w:rsid w:val="00B860BB"/>
    <w:rsid w:val="00B86165"/>
    <w:rsid w:val="00B8629D"/>
    <w:rsid w:val="00B86821"/>
    <w:rsid w:val="00B86862"/>
    <w:rsid w:val="00B86876"/>
    <w:rsid w:val="00B868A7"/>
    <w:rsid w:val="00B868AD"/>
    <w:rsid w:val="00B86960"/>
    <w:rsid w:val="00B86A05"/>
    <w:rsid w:val="00B86A4F"/>
    <w:rsid w:val="00B86AE8"/>
    <w:rsid w:val="00B86AEB"/>
    <w:rsid w:val="00B86B07"/>
    <w:rsid w:val="00B86B11"/>
    <w:rsid w:val="00B86C99"/>
    <w:rsid w:val="00B86CBE"/>
    <w:rsid w:val="00B86DFE"/>
    <w:rsid w:val="00B86E09"/>
    <w:rsid w:val="00B86EF4"/>
    <w:rsid w:val="00B870A0"/>
    <w:rsid w:val="00B872FE"/>
    <w:rsid w:val="00B87424"/>
    <w:rsid w:val="00B87571"/>
    <w:rsid w:val="00B8775A"/>
    <w:rsid w:val="00B87780"/>
    <w:rsid w:val="00B877C1"/>
    <w:rsid w:val="00B87C50"/>
    <w:rsid w:val="00B87E9A"/>
    <w:rsid w:val="00B87F5B"/>
    <w:rsid w:val="00B87F7F"/>
    <w:rsid w:val="00B87F93"/>
    <w:rsid w:val="00B9009A"/>
    <w:rsid w:val="00B9073C"/>
    <w:rsid w:val="00B907E6"/>
    <w:rsid w:val="00B90832"/>
    <w:rsid w:val="00B9098E"/>
    <w:rsid w:val="00B90AA0"/>
    <w:rsid w:val="00B90C75"/>
    <w:rsid w:val="00B90DA9"/>
    <w:rsid w:val="00B90EF5"/>
    <w:rsid w:val="00B9103D"/>
    <w:rsid w:val="00B91097"/>
    <w:rsid w:val="00B91150"/>
    <w:rsid w:val="00B9121E"/>
    <w:rsid w:val="00B912AF"/>
    <w:rsid w:val="00B91483"/>
    <w:rsid w:val="00B914E4"/>
    <w:rsid w:val="00B915F1"/>
    <w:rsid w:val="00B9163B"/>
    <w:rsid w:val="00B916B3"/>
    <w:rsid w:val="00B91879"/>
    <w:rsid w:val="00B919AF"/>
    <w:rsid w:val="00B919C4"/>
    <w:rsid w:val="00B919E9"/>
    <w:rsid w:val="00B91B20"/>
    <w:rsid w:val="00B91B27"/>
    <w:rsid w:val="00B91BA9"/>
    <w:rsid w:val="00B91EB3"/>
    <w:rsid w:val="00B9206E"/>
    <w:rsid w:val="00B920E2"/>
    <w:rsid w:val="00B920F7"/>
    <w:rsid w:val="00B92324"/>
    <w:rsid w:val="00B9232C"/>
    <w:rsid w:val="00B92498"/>
    <w:rsid w:val="00B924CE"/>
    <w:rsid w:val="00B9250A"/>
    <w:rsid w:val="00B9263D"/>
    <w:rsid w:val="00B9274E"/>
    <w:rsid w:val="00B927A3"/>
    <w:rsid w:val="00B92868"/>
    <w:rsid w:val="00B92960"/>
    <w:rsid w:val="00B92D19"/>
    <w:rsid w:val="00B92D2B"/>
    <w:rsid w:val="00B92F2E"/>
    <w:rsid w:val="00B93144"/>
    <w:rsid w:val="00B93170"/>
    <w:rsid w:val="00B931BD"/>
    <w:rsid w:val="00B93562"/>
    <w:rsid w:val="00B93584"/>
    <w:rsid w:val="00B9369C"/>
    <w:rsid w:val="00B93741"/>
    <w:rsid w:val="00B93761"/>
    <w:rsid w:val="00B9380C"/>
    <w:rsid w:val="00B93826"/>
    <w:rsid w:val="00B9383F"/>
    <w:rsid w:val="00B93850"/>
    <w:rsid w:val="00B9390B"/>
    <w:rsid w:val="00B93910"/>
    <w:rsid w:val="00B93A1C"/>
    <w:rsid w:val="00B93A30"/>
    <w:rsid w:val="00B93A54"/>
    <w:rsid w:val="00B93C67"/>
    <w:rsid w:val="00B93DBC"/>
    <w:rsid w:val="00B93E7B"/>
    <w:rsid w:val="00B93F5B"/>
    <w:rsid w:val="00B93FA6"/>
    <w:rsid w:val="00B94272"/>
    <w:rsid w:val="00B94316"/>
    <w:rsid w:val="00B94477"/>
    <w:rsid w:val="00B9488D"/>
    <w:rsid w:val="00B948B2"/>
    <w:rsid w:val="00B948F4"/>
    <w:rsid w:val="00B94AED"/>
    <w:rsid w:val="00B94B36"/>
    <w:rsid w:val="00B94BF5"/>
    <w:rsid w:val="00B94D1B"/>
    <w:rsid w:val="00B94D65"/>
    <w:rsid w:val="00B94FAE"/>
    <w:rsid w:val="00B9509C"/>
    <w:rsid w:val="00B95249"/>
    <w:rsid w:val="00B9525B"/>
    <w:rsid w:val="00B9527E"/>
    <w:rsid w:val="00B953CD"/>
    <w:rsid w:val="00B95654"/>
    <w:rsid w:val="00B95690"/>
    <w:rsid w:val="00B95709"/>
    <w:rsid w:val="00B95995"/>
    <w:rsid w:val="00B95A43"/>
    <w:rsid w:val="00B95A8A"/>
    <w:rsid w:val="00B95AB5"/>
    <w:rsid w:val="00B95BB5"/>
    <w:rsid w:val="00B95D7F"/>
    <w:rsid w:val="00B95E31"/>
    <w:rsid w:val="00B95F61"/>
    <w:rsid w:val="00B95F67"/>
    <w:rsid w:val="00B96046"/>
    <w:rsid w:val="00B9619F"/>
    <w:rsid w:val="00B9629C"/>
    <w:rsid w:val="00B96360"/>
    <w:rsid w:val="00B96448"/>
    <w:rsid w:val="00B96517"/>
    <w:rsid w:val="00B965CC"/>
    <w:rsid w:val="00B966B8"/>
    <w:rsid w:val="00B9675C"/>
    <w:rsid w:val="00B967B9"/>
    <w:rsid w:val="00B9685E"/>
    <w:rsid w:val="00B96892"/>
    <w:rsid w:val="00B968C9"/>
    <w:rsid w:val="00B9693F"/>
    <w:rsid w:val="00B96993"/>
    <w:rsid w:val="00B96A79"/>
    <w:rsid w:val="00B96B05"/>
    <w:rsid w:val="00B96D57"/>
    <w:rsid w:val="00B96D83"/>
    <w:rsid w:val="00B96FCD"/>
    <w:rsid w:val="00B96FE9"/>
    <w:rsid w:val="00B97006"/>
    <w:rsid w:val="00B9701F"/>
    <w:rsid w:val="00B97113"/>
    <w:rsid w:val="00B971CC"/>
    <w:rsid w:val="00B97242"/>
    <w:rsid w:val="00B9735A"/>
    <w:rsid w:val="00B97424"/>
    <w:rsid w:val="00B9774E"/>
    <w:rsid w:val="00B97C90"/>
    <w:rsid w:val="00B97D9C"/>
    <w:rsid w:val="00B97E07"/>
    <w:rsid w:val="00BA01DC"/>
    <w:rsid w:val="00BA045C"/>
    <w:rsid w:val="00BA04E4"/>
    <w:rsid w:val="00BA04F1"/>
    <w:rsid w:val="00BA0512"/>
    <w:rsid w:val="00BA063F"/>
    <w:rsid w:val="00BA0836"/>
    <w:rsid w:val="00BA089F"/>
    <w:rsid w:val="00BA08B5"/>
    <w:rsid w:val="00BA0915"/>
    <w:rsid w:val="00BA0957"/>
    <w:rsid w:val="00BA0986"/>
    <w:rsid w:val="00BA09A0"/>
    <w:rsid w:val="00BA0C20"/>
    <w:rsid w:val="00BA0CB1"/>
    <w:rsid w:val="00BA0EF4"/>
    <w:rsid w:val="00BA0FFF"/>
    <w:rsid w:val="00BA1127"/>
    <w:rsid w:val="00BA1149"/>
    <w:rsid w:val="00BA124B"/>
    <w:rsid w:val="00BA129E"/>
    <w:rsid w:val="00BA14FC"/>
    <w:rsid w:val="00BA15A0"/>
    <w:rsid w:val="00BA1851"/>
    <w:rsid w:val="00BA18EB"/>
    <w:rsid w:val="00BA190B"/>
    <w:rsid w:val="00BA19D0"/>
    <w:rsid w:val="00BA1B58"/>
    <w:rsid w:val="00BA1D05"/>
    <w:rsid w:val="00BA1D13"/>
    <w:rsid w:val="00BA1D17"/>
    <w:rsid w:val="00BA1D31"/>
    <w:rsid w:val="00BA1E36"/>
    <w:rsid w:val="00BA1F49"/>
    <w:rsid w:val="00BA1FB4"/>
    <w:rsid w:val="00BA1FF9"/>
    <w:rsid w:val="00BA2029"/>
    <w:rsid w:val="00BA20B9"/>
    <w:rsid w:val="00BA20E8"/>
    <w:rsid w:val="00BA2111"/>
    <w:rsid w:val="00BA2273"/>
    <w:rsid w:val="00BA22DA"/>
    <w:rsid w:val="00BA22F5"/>
    <w:rsid w:val="00BA2326"/>
    <w:rsid w:val="00BA2336"/>
    <w:rsid w:val="00BA251B"/>
    <w:rsid w:val="00BA2535"/>
    <w:rsid w:val="00BA2555"/>
    <w:rsid w:val="00BA2816"/>
    <w:rsid w:val="00BA2898"/>
    <w:rsid w:val="00BA28A8"/>
    <w:rsid w:val="00BA28FA"/>
    <w:rsid w:val="00BA2A63"/>
    <w:rsid w:val="00BA2C33"/>
    <w:rsid w:val="00BA2C9D"/>
    <w:rsid w:val="00BA2D6C"/>
    <w:rsid w:val="00BA2EF7"/>
    <w:rsid w:val="00BA2FA0"/>
    <w:rsid w:val="00BA300A"/>
    <w:rsid w:val="00BA30BC"/>
    <w:rsid w:val="00BA3195"/>
    <w:rsid w:val="00BA31CD"/>
    <w:rsid w:val="00BA33FC"/>
    <w:rsid w:val="00BA3491"/>
    <w:rsid w:val="00BA354D"/>
    <w:rsid w:val="00BA3561"/>
    <w:rsid w:val="00BA368B"/>
    <w:rsid w:val="00BA3914"/>
    <w:rsid w:val="00BA3988"/>
    <w:rsid w:val="00BA3AFA"/>
    <w:rsid w:val="00BA3B6A"/>
    <w:rsid w:val="00BA3BAC"/>
    <w:rsid w:val="00BA3C1B"/>
    <w:rsid w:val="00BA3D5F"/>
    <w:rsid w:val="00BA3E54"/>
    <w:rsid w:val="00BA3F64"/>
    <w:rsid w:val="00BA3F72"/>
    <w:rsid w:val="00BA415E"/>
    <w:rsid w:val="00BA4273"/>
    <w:rsid w:val="00BA42AF"/>
    <w:rsid w:val="00BA42B9"/>
    <w:rsid w:val="00BA436E"/>
    <w:rsid w:val="00BA43AD"/>
    <w:rsid w:val="00BA448A"/>
    <w:rsid w:val="00BA4595"/>
    <w:rsid w:val="00BA45A9"/>
    <w:rsid w:val="00BA46EF"/>
    <w:rsid w:val="00BA47BD"/>
    <w:rsid w:val="00BA48BA"/>
    <w:rsid w:val="00BA49E1"/>
    <w:rsid w:val="00BA4B55"/>
    <w:rsid w:val="00BA4C0F"/>
    <w:rsid w:val="00BA4C38"/>
    <w:rsid w:val="00BA4CE9"/>
    <w:rsid w:val="00BA4DF3"/>
    <w:rsid w:val="00BA4E13"/>
    <w:rsid w:val="00BA4F6C"/>
    <w:rsid w:val="00BA5199"/>
    <w:rsid w:val="00BA5247"/>
    <w:rsid w:val="00BA525E"/>
    <w:rsid w:val="00BA529F"/>
    <w:rsid w:val="00BA52B2"/>
    <w:rsid w:val="00BA538D"/>
    <w:rsid w:val="00BA54E5"/>
    <w:rsid w:val="00BA558A"/>
    <w:rsid w:val="00BA55D4"/>
    <w:rsid w:val="00BA5612"/>
    <w:rsid w:val="00BA561E"/>
    <w:rsid w:val="00BA56C9"/>
    <w:rsid w:val="00BA56F2"/>
    <w:rsid w:val="00BA570B"/>
    <w:rsid w:val="00BA5735"/>
    <w:rsid w:val="00BA5763"/>
    <w:rsid w:val="00BA582D"/>
    <w:rsid w:val="00BA5866"/>
    <w:rsid w:val="00BA58AA"/>
    <w:rsid w:val="00BA594E"/>
    <w:rsid w:val="00BA59D4"/>
    <w:rsid w:val="00BA5ABC"/>
    <w:rsid w:val="00BA5AC7"/>
    <w:rsid w:val="00BA5B64"/>
    <w:rsid w:val="00BA5E8A"/>
    <w:rsid w:val="00BA5E98"/>
    <w:rsid w:val="00BA6041"/>
    <w:rsid w:val="00BA6121"/>
    <w:rsid w:val="00BA627A"/>
    <w:rsid w:val="00BA62EB"/>
    <w:rsid w:val="00BA6474"/>
    <w:rsid w:val="00BA649F"/>
    <w:rsid w:val="00BA663C"/>
    <w:rsid w:val="00BA69B7"/>
    <w:rsid w:val="00BA69CE"/>
    <w:rsid w:val="00BA6A16"/>
    <w:rsid w:val="00BA6C1C"/>
    <w:rsid w:val="00BA6CDE"/>
    <w:rsid w:val="00BA6D5D"/>
    <w:rsid w:val="00BA6D6E"/>
    <w:rsid w:val="00BA6E3C"/>
    <w:rsid w:val="00BA6E5F"/>
    <w:rsid w:val="00BA7073"/>
    <w:rsid w:val="00BA70B5"/>
    <w:rsid w:val="00BA71C3"/>
    <w:rsid w:val="00BA7241"/>
    <w:rsid w:val="00BA7280"/>
    <w:rsid w:val="00BA72C0"/>
    <w:rsid w:val="00BA7390"/>
    <w:rsid w:val="00BA73C4"/>
    <w:rsid w:val="00BA74AF"/>
    <w:rsid w:val="00BA7552"/>
    <w:rsid w:val="00BA7794"/>
    <w:rsid w:val="00BA796D"/>
    <w:rsid w:val="00BA7A33"/>
    <w:rsid w:val="00BA7B07"/>
    <w:rsid w:val="00BA7C12"/>
    <w:rsid w:val="00BA7C15"/>
    <w:rsid w:val="00BA7D23"/>
    <w:rsid w:val="00BA7D54"/>
    <w:rsid w:val="00BA7E56"/>
    <w:rsid w:val="00BA7FD3"/>
    <w:rsid w:val="00BA7FE4"/>
    <w:rsid w:val="00BB0013"/>
    <w:rsid w:val="00BB006F"/>
    <w:rsid w:val="00BB00F7"/>
    <w:rsid w:val="00BB0228"/>
    <w:rsid w:val="00BB0289"/>
    <w:rsid w:val="00BB035B"/>
    <w:rsid w:val="00BB05AA"/>
    <w:rsid w:val="00BB06BB"/>
    <w:rsid w:val="00BB0802"/>
    <w:rsid w:val="00BB0819"/>
    <w:rsid w:val="00BB0849"/>
    <w:rsid w:val="00BB0A03"/>
    <w:rsid w:val="00BB0A16"/>
    <w:rsid w:val="00BB0A6F"/>
    <w:rsid w:val="00BB0B02"/>
    <w:rsid w:val="00BB0C0D"/>
    <w:rsid w:val="00BB0C71"/>
    <w:rsid w:val="00BB0E41"/>
    <w:rsid w:val="00BB0E6E"/>
    <w:rsid w:val="00BB0E81"/>
    <w:rsid w:val="00BB1108"/>
    <w:rsid w:val="00BB13CF"/>
    <w:rsid w:val="00BB1462"/>
    <w:rsid w:val="00BB155A"/>
    <w:rsid w:val="00BB15C2"/>
    <w:rsid w:val="00BB15DD"/>
    <w:rsid w:val="00BB1635"/>
    <w:rsid w:val="00BB185C"/>
    <w:rsid w:val="00BB1872"/>
    <w:rsid w:val="00BB18C3"/>
    <w:rsid w:val="00BB1968"/>
    <w:rsid w:val="00BB1AC6"/>
    <w:rsid w:val="00BB1B36"/>
    <w:rsid w:val="00BB1B50"/>
    <w:rsid w:val="00BB1B60"/>
    <w:rsid w:val="00BB1E20"/>
    <w:rsid w:val="00BB2066"/>
    <w:rsid w:val="00BB2199"/>
    <w:rsid w:val="00BB2304"/>
    <w:rsid w:val="00BB2315"/>
    <w:rsid w:val="00BB231D"/>
    <w:rsid w:val="00BB2379"/>
    <w:rsid w:val="00BB23CA"/>
    <w:rsid w:val="00BB24F0"/>
    <w:rsid w:val="00BB256A"/>
    <w:rsid w:val="00BB2580"/>
    <w:rsid w:val="00BB2600"/>
    <w:rsid w:val="00BB2613"/>
    <w:rsid w:val="00BB265A"/>
    <w:rsid w:val="00BB2848"/>
    <w:rsid w:val="00BB2916"/>
    <w:rsid w:val="00BB2A25"/>
    <w:rsid w:val="00BB2ABB"/>
    <w:rsid w:val="00BB2AC9"/>
    <w:rsid w:val="00BB2D30"/>
    <w:rsid w:val="00BB2E90"/>
    <w:rsid w:val="00BB2F19"/>
    <w:rsid w:val="00BB2F28"/>
    <w:rsid w:val="00BB30E3"/>
    <w:rsid w:val="00BB3225"/>
    <w:rsid w:val="00BB34BB"/>
    <w:rsid w:val="00BB3572"/>
    <w:rsid w:val="00BB3A37"/>
    <w:rsid w:val="00BB3AF4"/>
    <w:rsid w:val="00BB3CD1"/>
    <w:rsid w:val="00BB3E87"/>
    <w:rsid w:val="00BB3F6A"/>
    <w:rsid w:val="00BB408B"/>
    <w:rsid w:val="00BB414D"/>
    <w:rsid w:val="00BB431B"/>
    <w:rsid w:val="00BB4473"/>
    <w:rsid w:val="00BB4677"/>
    <w:rsid w:val="00BB47AF"/>
    <w:rsid w:val="00BB47CF"/>
    <w:rsid w:val="00BB47E5"/>
    <w:rsid w:val="00BB482C"/>
    <w:rsid w:val="00BB4880"/>
    <w:rsid w:val="00BB4913"/>
    <w:rsid w:val="00BB4979"/>
    <w:rsid w:val="00BB4BEC"/>
    <w:rsid w:val="00BB4E55"/>
    <w:rsid w:val="00BB5003"/>
    <w:rsid w:val="00BB509C"/>
    <w:rsid w:val="00BB5242"/>
    <w:rsid w:val="00BB53E9"/>
    <w:rsid w:val="00BB54D2"/>
    <w:rsid w:val="00BB5512"/>
    <w:rsid w:val="00BB555D"/>
    <w:rsid w:val="00BB5A75"/>
    <w:rsid w:val="00BB5BB7"/>
    <w:rsid w:val="00BB5CFC"/>
    <w:rsid w:val="00BB5D39"/>
    <w:rsid w:val="00BB5E92"/>
    <w:rsid w:val="00BB5E9D"/>
    <w:rsid w:val="00BB5EAD"/>
    <w:rsid w:val="00BB5F30"/>
    <w:rsid w:val="00BB6446"/>
    <w:rsid w:val="00BB649F"/>
    <w:rsid w:val="00BB6585"/>
    <w:rsid w:val="00BB65F8"/>
    <w:rsid w:val="00BB679E"/>
    <w:rsid w:val="00BB6816"/>
    <w:rsid w:val="00BB6837"/>
    <w:rsid w:val="00BB68AF"/>
    <w:rsid w:val="00BB6B0D"/>
    <w:rsid w:val="00BB6B39"/>
    <w:rsid w:val="00BB6B70"/>
    <w:rsid w:val="00BB6BEE"/>
    <w:rsid w:val="00BB7037"/>
    <w:rsid w:val="00BB70A0"/>
    <w:rsid w:val="00BB745F"/>
    <w:rsid w:val="00BB7573"/>
    <w:rsid w:val="00BB75D7"/>
    <w:rsid w:val="00BB76C1"/>
    <w:rsid w:val="00BB79A2"/>
    <w:rsid w:val="00BB7AFD"/>
    <w:rsid w:val="00BB7B7E"/>
    <w:rsid w:val="00BB7C1A"/>
    <w:rsid w:val="00BB7D2E"/>
    <w:rsid w:val="00BB7F85"/>
    <w:rsid w:val="00BC0201"/>
    <w:rsid w:val="00BC04C8"/>
    <w:rsid w:val="00BC081F"/>
    <w:rsid w:val="00BC0A13"/>
    <w:rsid w:val="00BC0A73"/>
    <w:rsid w:val="00BC0BD0"/>
    <w:rsid w:val="00BC0C60"/>
    <w:rsid w:val="00BC0CF6"/>
    <w:rsid w:val="00BC0D93"/>
    <w:rsid w:val="00BC0F39"/>
    <w:rsid w:val="00BC1038"/>
    <w:rsid w:val="00BC10D7"/>
    <w:rsid w:val="00BC112F"/>
    <w:rsid w:val="00BC1165"/>
    <w:rsid w:val="00BC120F"/>
    <w:rsid w:val="00BC12E9"/>
    <w:rsid w:val="00BC1321"/>
    <w:rsid w:val="00BC1358"/>
    <w:rsid w:val="00BC13A9"/>
    <w:rsid w:val="00BC155B"/>
    <w:rsid w:val="00BC1562"/>
    <w:rsid w:val="00BC16E2"/>
    <w:rsid w:val="00BC16EC"/>
    <w:rsid w:val="00BC19A5"/>
    <w:rsid w:val="00BC19C2"/>
    <w:rsid w:val="00BC1AA0"/>
    <w:rsid w:val="00BC1ACA"/>
    <w:rsid w:val="00BC1B33"/>
    <w:rsid w:val="00BC1D55"/>
    <w:rsid w:val="00BC1DCB"/>
    <w:rsid w:val="00BC1DF4"/>
    <w:rsid w:val="00BC1E4A"/>
    <w:rsid w:val="00BC1E4D"/>
    <w:rsid w:val="00BC1ED2"/>
    <w:rsid w:val="00BC1EFF"/>
    <w:rsid w:val="00BC1FA5"/>
    <w:rsid w:val="00BC2027"/>
    <w:rsid w:val="00BC2054"/>
    <w:rsid w:val="00BC206A"/>
    <w:rsid w:val="00BC20BD"/>
    <w:rsid w:val="00BC20CA"/>
    <w:rsid w:val="00BC21BC"/>
    <w:rsid w:val="00BC2209"/>
    <w:rsid w:val="00BC22B1"/>
    <w:rsid w:val="00BC22F6"/>
    <w:rsid w:val="00BC22F9"/>
    <w:rsid w:val="00BC2434"/>
    <w:rsid w:val="00BC25E2"/>
    <w:rsid w:val="00BC2634"/>
    <w:rsid w:val="00BC26CB"/>
    <w:rsid w:val="00BC274D"/>
    <w:rsid w:val="00BC281F"/>
    <w:rsid w:val="00BC2836"/>
    <w:rsid w:val="00BC297B"/>
    <w:rsid w:val="00BC29DD"/>
    <w:rsid w:val="00BC2A7E"/>
    <w:rsid w:val="00BC2AC7"/>
    <w:rsid w:val="00BC2B45"/>
    <w:rsid w:val="00BC2D02"/>
    <w:rsid w:val="00BC2F3C"/>
    <w:rsid w:val="00BC3017"/>
    <w:rsid w:val="00BC3025"/>
    <w:rsid w:val="00BC31C5"/>
    <w:rsid w:val="00BC3225"/>
    <w:rsid w:val="00BC3582"/>
    <w:rsid w:val="00BC3B68"/>
    <w:rsid w:val="00BC3BBB"/>
    <w:rsid w:val="00BC3CA1"/>
    <w:rsid w:val="00BC3D76"/>
    <w:rsid w:val="00BC3DB8"/>
    <w:rsid w:val="00BC3E85"/>
    <w:rsid w:val="00BC3EC6"/>
    <w:rsid w:val="00BC3F91"/>
    <w:rsid w:val="00BC3FCB"/>
    <w:rsid w:val="00BC40BB"/>
    <w:rsid w:val="00BC4102"/>
    <w:rsid w:val="00BC4145"/>
    <w:rsid w:val="00BC41A2"/>
    <w:rsid w:val="00BC43E5"/>
    <w:rsid w:val="00BC4564"/>
    <w:rsid w:val="00BC45B2"/>
    <w:rsid w:val="00BC4986"/>
    <w:rsid w:val="00BC4A97"/>
    <w:rsid w:val="00BC4AAA"/>
    <w:rsid w:val="00BC4AAD"/>
    <w:rsid w:val="00BC4C8A"/>
    <w:rsid w:val="00BC4D05"/>
    <w:rsid w:val="00BC4D78"/>
    <w:rsid w:val="00BC4E35"/>
    <w:rsid w:val="00BC4F76"/>
    <w:rsid w:val="00BC5042"/>
    <w:rsid w:val="00BC5299"/>
    <w:rsid w:val="00BC5480"/>
    <w:rsid w:val="00BC5588"/>
    <w:rsid w:val="00BC55D1"/>
    <w:rsid w:val="00BC55DD"/>
    <w:rsid w:val="00BC5669"/>
    <w:rsid w:val="00BC5801"/>
    <w:rsid w:val="00BC5843"/>
    <w:rsid w:val="00BC58C9"/>
    <w:rsid w:val="00BC5A44"/>
    <w:rsid w:val="00BC5B88"/>
    <w:rsid w:val="00BC5C42"/>
    <w:rsid w:val="00BC5C81"/>
    <w:rsid w:val="00BC5DEF"/>
    <w:rsid w:val="00BC5ECC"/>
    <w:rsid w:val="00BC5F45"/>
    <w:rsid w:val="00BC6018"/>
    <w:rsid w:val="00BC6054"/>
    <w:rsid w:val="00BC60FB"/>
    <w:rsid w:val="00BC6151"/>
    <w:rsid w:val="00BC6231"/>
    <w:rsid w:val="00BC63AA"/>
    <w:rsid w:val="00BC6631"/>
    <w:rsid w:val="00BC6880"/>
    <w:rsid w:val="00BC6883"/>
    <w:rsid w:val="00BC6B4A"/>
    <w:rsid w:val="00BC6CB4"/>
    <w:rsid w:val="00BC6F56"/>
    <w:rsid w:val="00BC7195"/>
    <w:rsid w:val="00BC7335"/>
    <w:rsid w:val="00BC7388"/>
    <w:rsid w:val="00BC7471"/>
    <w:rsid w:val="00BC7494"/>
    <w:rsid w:val="00BC74A0"/>
    <w:rsid w:val="00BC7553"/>
    <w:rsid w:val="00BC76EF"/>
    <w:rsid w:val="00BC7813"/>
    <w:rsid w:val="00BC78DC"/>
    <w:rsid w:val="00BC7A3A"/>
    <w:rsid w:val="00BC7B74"/>
    <w:rsid w:val="00BC7DB5"/>
    <w:rsid w:val="00BC7E56"/>
    <w:rsid w:val="00BC7EFD"/>
    <w:rsid w:val="00BCE6CE"/>
    <w:rsid w:val="00BD0194"/>
    <w:rsid w:val="00BD019F"/>
    <w:rsid w:val="00BD032D"/>
    <w:rsid w:val="00BD0337"/>
    <w:rsid w:val="00BD0457"/>
    <w:rsid w:val="00BD048F"/>
    <w:rsid w:val="00BD0672"/>
    <w:rsid w:val="00BD078F"/>
    <w:rsid w:val="00BD07B5"/>
    <w:rsid w:val="00BD0907"/>
    <w:rsid w:val="00BD091F"/>
    <w:rsid w:val="00BD0BC2"/>
    <w:rsid w:val="00BD0C0A"/>
    <w:rsid w:val="00BD0C79"/>
    <w:rsid w:val="00BD0ED0"/>
    <w:rsid w:val="00BD0F0C"/>
    <w:rsid w:val="00BD0F31"/>
    <w:rsid w:val="00BD1056"/>
    <w:rsid w:val="00BD139A"/>
    <w:rsid w:val="00BD13FD"/>
    <w:rsid w:val="00BD1457"/>
    <w:rsid w:val="00BD151A"/>
    <w:rsid w:val="00BD15F8"/>
    <w:rsid w:val="00BD1894"/>
    <w:rsid w:val="00BD18A6"/>
    <w:rsid w:val="00BD18D7"/>
    <w:rsid w:val="00BD18DA"/>
    <w:rsid w:val="00BD1AB0"/>
    <w:rsid w:val="00BD1AE1"/>
    <w:rsid w:val="00BD1C8C"/>
    <w:rsid w:val="00BD1C99"/>
    <w:rsid w:val="00BD1F1B"/>
    <w:rsid w:val="00BD2068"/>
    <w:rsid w:val="00BD20E6"/>
    <w:rsid w:val="00BD2144"/>
    <w:rsid w:val="00BD240F"/>
    <w:rsid w:val="00BD24D8"/>
    <w:rsid w:val="00BD2559"/>
    <w:rsid w:val="00BD2580"/>
    <w:rsid w:val="00BD27C8"/>
    <w:rsid w:val="00BD280F"/>
    <w:rsid w:val="00BD282A"/>
    <w:rsid w:val="00BD289E"/>
    <w:rsid w:val="00BD28A5"/>
    <w:rsid w:val="00BD292E"/>
    <w:rsid w:val="00BD29DC"/>
    <w:rsid w:val="00BD2A0B"/>
    <w:rsid w:val="00BD2A1A"/>
    <w:rsid w:val="00BD2A51"/>
    <w:rsid w:val="00BD2DB2"/>
    <w:rsid w:val="00BD307B"/>
    <w:rsid w:val="00BD30B4"/>
    <w:rsid w:val="00BD3269"/>
    <w:rsid w:val="00BD340C"/>
    <w:rsid w:val="00BD34FC"/>
    <w:rsid w:val="00BD3570"/>
    <w:rsid w:val="00BD35D0"/>
    <w:rsid w:val="00BD36BC"/>
    <w:rsid w:val="00BD37CE"/>
    <w:rsid w:val="00BD37EA"/>
    <w:rsid w:val="00BD3902"/>
    <w:rsid w:val="00BD399F"/>
    <w:rsid w:val="00BD3A1E"/>
    <w:rsid w:val="00BD3A44"/>
    <w:rsid w:val="00BD3ACD"/>
    <w:rsid w:val="00BD3B28"/>
    <w:rsid w:val="00BD3BAA"/>
    <w:rsid w:val="00BD3C9B"/>
    <w:rsid w:val="00BD3D98"/>
    <w:rsid w:val="00BD3E3E"/>
    <w:rsid w:val="00BD3FA7"/>
    <w:rsid w:val="00BD3FAB"/>
    <w:rsid w:val="00BD4112"/>
    <w:rsid w:val="00BD41D5"/>
    <w:rsid w:val="00BD41E0"/>
    <w:rsid w:val="00BD41F0"/>
    <w:rsid w:val="00BD4499"/>
    <w:rsid w:val="00BD44EF"/>
    <w:rsid w:val="00BD4683"/>
    <w:rsid w:val="00BD4732"/>
    <w:rsid w:val="00BD47B6"/>
    <w:rsid w:val="00BD4977"/>
    <w:rsid w:val="00BD49FA"/>
    <w:rsid w:val="00BD4A16"/>
    <w:rsid w:val="00BD4AF1"/>
    <w:rsid w:val="00BD4BC8"/>
    <w:rsid w:val="00BD4C18"/>
    <w:rsid w:val="00BD4C4C"/>
    <w:rsid w:val="00BD4C6A"/>
    <w:rsid w:val="00BD4E7C"/>
    <w:rsid w:val="00BD5033"/>
    <w:rsid w:val="00BD5071"/>
    <w:rsid w:val="00BD5249"/>
    <w:rsid w:val="00BD555A"/>
    <w:rsid w:val="00BD55E6"/>
    <w:rsid w:val="00BD57E8"/>
    <w:rsid w:val="00BD5847"/>
    <w:rsid w:val="00BD5929"/>
    <w:rsid w:val="00BD59BF"/>
    <w:rsid w:val="00BD604C"/>
    <w:rsid w:val="00BD60D4"/>
    <w:rsid w:val="00BD60DB"/>
    <w:rsid w:val="00BD612A"/>
    <w:rsid w:val="00BD61CB"/>
    <w:rsid w:val="00BD6277"/>
    <w:rsid w:val="00BD62BF"/>
    <w:rsid w:val="00BD62D5"/>
    <w:rsid w:val="00BD639A"/>
    <w:rsid w:val="00BD642C"/>
    <w:rsid w:val="00BD6449"/>
    <w:rsid w:val="00BD6525"/>
    <w:rsid w:val="00BD67C7"/>
    <w:rsid w:val="00BD67CF"/>
    <w:rsid w:val="00BD6941"/>
    <w:rsid w:val="00BD69A3"/>
    <w:rsid w:val="00BD6E5A"/>
    <w:rsid w:val="00BD6EFA"/>
    <w:rsid w:val="00BD6F35"/>
    <w:rsid w:val="00BD72AC"/>
    <w:rsid w:val="00BD75D3"/>
    <w:rsid w:val="00BD76EA"/>
    <w:rsid w:val="00BD76EB"/>
    <w:rsid w:val="00BD76FB"/>
    <w:rsid w:val="00BD77DD"/>
    <w:rsid w:val="00BD77FE"/>
    <w:rsid w:val="00BD783C"/>
    <w:rsid w:val="00BD7861"/>
    <w:rsid w:val="00BD7868"/>
    <w:rsid w:val="00BD7897"/>
    <w:rsid w:val="00BD78B4"/>
    <w:rsid w:val="00BD78CF"/>
    <w:rsid w:val="00BD79B8"/>
    <w:rsid w:val="00BD79E5"/>
    <w:rsid w:val="00BD7A07"/>
    <w:rsid w:val="00BD7A1E"/>
    <w:rsid w:val="00BD7B5A"/>
    <w:rsid w:val="00BD7B6C"/>
    <w:rsid w:val="00BD7BDE"/>
    <w:rsid w:val="00BD7D42"/>
    <w:rsid w:val="00BD7D68"/>
    <w:rsid w:val="00BD7D8E"/>
    <w:rsid w:val="00BD7DCE"/>
    <w:rsid w:val="00BD7F9B"/>
    <w:rsid w:val="00BE0087"/>
    <w:rsid w:val="00BE00A4"/>
    <w:rsid w:val="00BE0257"/>
    <w:rsid w:val="00BE032B"/>
    <w:rsid w:val="00BE03E8"/>
    <w:rsid w:val="00BE049F"/>
    <w:rsid w:val="00BE0572"/>
    <w:rsid w:val="00BE061A"/>
    <w:rsid w:val="00BE067B"/>
    <w:rsid w:val="00BE0710"/>
    <w:rsid w:val="00BE0720"/>
    <w:rsid w:val="00BE0742"/>
    <w:rsid w:val="00BE08B4"/>
    <w:rsid w:val="00BE08D3"/>
    <w:rsid w:val="00BE08E7"/>
    <w:rsid w:val="00BE08ED"/>
    <w:rsid w:val="00BE09A4"/>
    <w:rsid w:val="00BE09E9"/>
    <w:rsid w:val="00BE0A98"/>
    <w:rsid w:val="00BE0BC6"/>
    <w:rsid w:val="00BE0C57"/>
    <w:rsid w:val="00BE0EC8"/>
    <w:rsid w:val="00BE0F56"/>
    <w:rsid w:val="00BE1002"/>
    <w:rsid w:val="00BE101C"/>
    <w:rsid w:val="00BE1098"/>
    <w:rsid w:val="00BE11B6"/>
    <w:rsid w:val="00BE1213"/>
    <w:rsid w:val="00BE13C8"/>
    <w:rsid w:val="00BE14F8"/>
    <w:rsid w:val="00BE1559"/>
    <w:rsid w:val="00BE15F9"/>
    <w:rsid w:val="00BE1653"/>
    <w:rsid w:val="00BE16F3"/>
    <w:rsid w:val="00BE179B"/>
    <w:rsid w:val="00BE17FA"/>
    <w:rsid w:val="00BE19BE"/>
    <w:rsid w:val="00BE1A5D"/>
    <w:rsid w:val="00BE1B9B"/>
    <w:rsid w:val="00BE1C56"/>
    <w:rsid w:val="00BE1DD1"/>
    <w:rsid w:val="00BE1E88"/>
    <w:rsid w:val="00BE1F57"/>
    <w:rsid w:val="00BE202D"/>
    <w:rsid w:val="00BE2313"/>
    <w:rsid w:val="00BE25C9"/>
    <w:rsid w:val="00BE294B"/>
    <w:rsid w:val="00BE2A96"/>
    <w:rsid w:val="00BE2AA6"/>
    <w:rsid w:val="00BE2BA8"/>
    <w:rsid w:val="00BE2C1F"/>
    <w:rsid w:val="00BE2D4E"/>
    <w:rsid w:val="00BE2DD2"/>
    <w:rsid w:val="00BE2E26"/>
    <w:rsid w:val="00BE30FE"/>
    <w:rsid w:val="00BE31B0"/>
    <w:rsid w:val="00BE31B7"/>
    <w:rsid w:val="00BE3224"/>
    <w:rsid w:val="00BE3285"/>
    <w:rsid w:val="00BE337C"/>
    <w:rsid w:val="00BE33C4"/>
    <w:rsid w:val="00BE3459"/>
    <w:rsid w:val="00BE361F"/>
    <w:rsid w:val="00BE36BB"/>
    <w:rsid w:val="00BE36FF"/>
    <w:rsid w:val="00BE37C0"/>
    <w:rsid w:val="00BE38ED"/>
    <w:rsid w:val="00BE3951"/>
    <w:rsid w:val="00BE3975"/>
    <w:rsid w:val="00BE3B43"/>
    <w:rsid w:val="00BE3B95"/>
    <w:rsid w:val="00BE3B9E"/>
    <w:rsid w:val="00BE3BD7"/>
    <w:rsid w:val="00BE3BF9"/>
    <w:rsid w:val="00BE3DB0"/>
    <w:rsid w:val="00BE3EA8"/>
    <w:rsid w:val="00BE3F6C"/>
    <w:rsid w:val="00BE40B7"/>
    <w:rsid w:val="00BE41C3"/>
    <w:rsid w:val="00BE4237"/>
    <w:rsid w:val="00BE428A"/>
    <w:rsid w:val="00BE4398"/>
    <w:rsid w:val="00BE495B"/>
    <w:rsid w:val="00BE49BC"/>
    <w:rsid w:val="00BE4A85"/>
    <w:rsid w:val="00BE4AE4"/>
    <w:rsid w:val="00BE4BC7"/>
    <w:rsid w:val="00BE4CF7"/>
    <w:rsid w:val="00BE4FAD"/>
    <w:rsid w:val="00BE51B2"/>
    <w:rsid w:val="00BE54AE"/>
    <w:rsid w:val="00BE54DF"/>
    <w:rsid w:val="00BE5671"/>
    <w:rsid w:val="00BE5688"/>
    <w:rsid w:val="00BE5732"/>
    <w:rsid w:val="00BE579E"/>
    <w:rsid w:val="00BE57BD"/>
    <w:rsid w:val="00BE57C0"/>
    <w:rsid w:val="00BE57C8"/>
    <w:rsid w:val="00BE57FF"/>
    <w:rsid w:val="00BE5881"/>
    <w:rsid w:val="00BE58D7"/>
    <w:rsid w:val="00BE58E3"/>
    <w:rsid w:val="00BE5994"/>
    <w:rsid w:val="00BE59E7"/>
    <w:rsid w:val="00BE5B49"/>
    <w:rsid w:val="00BE5D47"/>
    <w:rsid w:val="00BE61C0"/>
    <w:rsid w:val="00BE6722"/>
    <w:rsid w:val="00BE6982"/>
    <w:rsid w:val="00BE69D6"/>
    <w:rsid w:val="00BE6C4E"/>
    <w:rsid w:val="00BE6EEA"/>
    <w:rsid w:val="00BE6F89"/>
    <w:rsid w:val="00BE7030"/>
    <w:rsid w:val="00BE70D4"/>
    <w:rsid w:val="00BE713E"/>
    <w:rsid w:val="00BE73FF"/>
    <w:rsid w:val="00BE74DB"/>
    <w:rsid w:val="00BE752D"/>
    <w:rsid w:val="00BE75E2"/>
    <w:rsid w:val="00BE75E3"/>
    <w:rsid w:val="00BE766F"/>
    <w:rsid w:val="00BE7677"/>
    <w:rsid w:val="00BE76B1"/>
    <w:rsid w:val="00BE7773"/>
    <w:rsid w:val="00BE777B"/>
    <w:rsid w:val="00BE781D"/>
    <w:rsid w:val="00BE795F"/>
    <w:rsid w:val="00BE7AB3"/>
    <w:rsid w:val="00BE7ACA"/>
    <w:rsid w:val="00BE7AEF"/>
    <w:rsid w:val="00BE7AF9"/>
    <w:rsid w:val="00BE7B76"/>
    <w:rsid w:val="00BE7C93"/>
    <w:rsid w:val="00BE7D8F"/>
    <w:rsid w:val="00BE7DD9"/>
    <w:rsid w:val="00BE7E17"/>
    <w:rsid w:val="00BE7E80"/>
    <w:rsid w:val="00BE7EA0"/>
    <w:rsid w:val="00BE7EAE"/>
    <w:rsid w:val="00BE7F24"/>
    <w:rsid w:val="00BE7FF4"/>
    <w:rsid w:val="00BF001B"/>
    <w:rsid w:val="00BF009B"/>
    <w:rsid w:val="00BF0205"/>
    <w:rsid w:val="00BF03B6"/>
    <w:rsid w:val="00BF0472"/>
    <w:rsid w:val="00BF06B1"/>
    <w:rsid w:val="00BF07DF"/>
    <w:rsid w:val="00BF0836"/>
    <w:rsid w:val="00BF0843"/>
    <w:rsid w:val="00BF0883"/>
    <w:rsid w:val="00BF08F9"/>
    <w:rsid w:val="00BF0918"/>
    <w:rsid w:val="00BF092D"/>
    <w:rsid w:val="00BF0946"/>
    <w:rsid w:val="00BF0A97"/>
    <w:rsid w:val="00BF0AB2"/>
    <w:rsid w:val="00BF0BC4"/>
    <w:rsid w:val="00BF0D49"/>
    <w:rsid w:val="00BF0D4A"/>
    <w:rsid w:val="00BF0F4C"/>
    <w:rsid w:val="00BF0F8F"/>
    <w:rsid w:val="00BF1005"/>
    <w:rsid w:val="00BF1095"/>
    <w:rsid w:val="00BF1116"/>
    <w:rsid w:val="00BF114B"/>
    <w:rsid w:val="00BF1315"/>
    <w:rsid w:val="00BF1323"/>
    <w:rsid w:val="00BF1394"/>
    <w:rsid w:val="00BF1413"/>
    <w:rsid w:val="00BF14BF"/>
    <w:rsid w:val="00BF15A0"/>
    <w:rsid w:val="00BF16D2"/>
    <w:rsid w:val="00BF170E"/>
    <w:rsid w:val="00BF17D1"/>
    <w:rsid w:val="00BF17F4"/>
    <w:rsid w:val="00BF1804"/>
    <w:rsid w:val="00BF18BA"/>
    <w:rsid w:val="00BF18BC"/>
    <w:rsid w:val="00BF197E"/>
    <w:rsid w:val="00BF1B02"/>
    <w:rsid w:val="00BF1B6C"/>
    <w:rsid w:val="00BF1E1E"/>
    <w:rsid w:val="00BF1EA9"/>
    <w:rsid w:val="00BF2087"/>
    <w:rsid w:val="00BF256C"/>
    <w:rsid w:val="00BF2661"/>
    <w:rsid w:val="00BF26FE"/>
    <w:rsid w:val="00BF2900"/>
    <w:rsid w:val="00BF2951"/>
    <w:rsid w:val="00BF2A0D"/>
    <w:rsid w:val="00BF2A9C"/>
    <w:rsid w:val="00BF2B1D"/>
    <w:rsid w:val="00BF2B39"/>
    <w:rsid w:val="00BF2B5C"/>
    <w:rsid w:val="00BF2C54"/>
    <w:rsid w:val="00BF2E74"/>
    <w:rsid w:val="00BF2EF7"/>
    <w:rsid w:val="00BF2F8C"/>
    <w:rsid w:val="00BF302E"/>
    <w:rsid w:val="00BF308F"/>
    <w:rsid w:val="00BF313A"/>
    <w:rsid w:val="00BF314E"/>
    <w:rsid w:val="00BF342E"/>
    <w:rsid w:val="00BF3452"/>
    <w:rsid w:val="00BF35B8"/>
    <w:rsid w:val="00BF3625"/>
    <w:rsid w:val="00BF379B"/>
    <w:rsid w:val="00BF3891"/>
    <w:rsid w:val="00BF3AC3"/>
    <w:rsid w:val="00BF3AF4"/>
    <w:rsid w:val="00BF3B87"/>
    <w:rsid w:val="00BF3CE8"/>
    <w:rsid w:val="00BF3DA9"/>
    <w:rsid w:val="00BF3E01"/>
    <w:rsid w:val="00BF3EFD"/>
    <w:rsid w:val="00BF406B"/>
    <w:rsid w:val="00BF40CF"/>
    <w:rsid w:val="00BF4165"/>
    <w:rsid w:val="00BF42AA"/>
    <w:rsid w:val="00BF4413"/>
    <w:rsid w:val="00BF4529"/>
    <w:rsid w:val="00BF4557"/>
    <w:rsid w:val="00BF45AA"/>
    <w:rsid w:val="00BF45EE"/>
    <w:rsid w:val="00BF46A8"/>
    <w:rsid w:val="00BF48A8"/>
    <w:rsid w:val="00BF49FD"/>
    <w:rsid w:val="00BF4BC1"/>
    <w:rsid w:val="00BF4C4E"/>
    <w:rsid w:val="00BF4C69"/>
    <w:rsid w:val="00BF4C86"/>
    <w:rsid w:val="00BF50DE"/>
    <w:rsid w:val="00BF5166"/>
    <w:rsid w:val="00BF522D"/>
    <w:rsid w:val="00BF538C"/>
    <w:rsid w:val="00BF55AA"/>
    <w:rsid w:val="00BF55C1"/>
    <w:rsid w:val="00BF5657"/>
    <w:rsid w:val="00BF57F9"/>
    <w:rsid w:val="00BF5A18"/>
    <w:rsid w:val="00BF5A21"/>
    <w:rsid w:val="00BF5C2E"/>
    <w:rsid w:val="00BF5CE1"/>
    <w:rsid w:val="00BF5F4A"/>
    <w:rsid w:val="00BF6066"/>
    <w:rsid w:val="00BF629C"/>
    <w:rsid w:val="00BF62A3"/>
    <w:rsid w:val="00BF62E6"/>
    <w:rsid w:val="00BF642E"/>
    <w:rsid w:val="00BF652D"/>
    <w:rsid w:val="00BF65A7"/>
    <w:rsid w:val="00BF6641"/>
    <w:rsid w:val="00BF67AB"/>
    <w:rsid w:val="00BF6858"/>
    <w:rsid w:val="00BF68BA"/>
    <w:rsid w:val="00BF68CF"/>
    <w:rsid w:val="00BF6946"/>
    <w:rsid w:val="00BF69CB"/>
    <w:rsid w:val="00BF6CF6"/>
    <w:rsid w:val="00BF6D3F"/>
    <w:rsid w:val="00BF6D5F"/>
    <w:rsid w:val="00BF6DBD"/>
    <w:rsid w:val="00BF6E5F"/>
    <w:rsid w:val="00BF6F06"/>
    <w:rsid w:val="00BF71A1"/>
    <w:rsid w:val="00BF734C"/>
    <w:rsid w:val="00BF7375"/>
    <w:rsid w:val="00BF7650"/>
    <w:rsid w:val="00BF76D9"/>
    <w:rsid w:val="00BF7731"/>
    <w:rsid w:val="00BF7791"/>
    <w:rsid w:val="00BF77E5"/>
    <w:rsid w:val="00BF791D"/>
    <w:rsid w:val="00BF7933"/>
    <w:rsid w:val="00BF7934"/>
    <w:rsid w:val="00BF7A80"/>
    <w:rsid w:val="00BF7A83"/>
    <w:rsid w:val="00BF7C2B"/>
    <w:rsid w:val="00BF7EDE"/>
    <w:rsid w:val="00BF7F8C"/>
    <w:rsid w:val="00C00006"/>
    <w:rsid w:val="00C0002B"/>
    <w:rsid w:val="00C0016E"/>
    <w:rsid w:val="00C00309"/>
    <w:rsid w:val="00C0039B"/>
    <w:rsid w:val="00C0043D"/>
    <w:rsid w:val="00C00473"/>
    <w:rsid w:val="00C0049D"/>
    <w:rsid w:val="00C0081D"/>
    <w:rsid w:val="00C008AB"/>
    <w:rsid w:val="00C008B3"/>
    <w:rsid w:val="00C008B6"/>
    <w:rsid w:val="00C00A1C"/>
    <w:rsid w:val="00C00B43"/>
    <w:rsid w:val="00C00D8C"/>
    <w:rsid w:val="00C00DDA"/>
    <w:rsid w:val="00C00E00"/>
    <w:rsid w:val="00C00E17"/>
    <w:rsid w:val="00C00E6C"/>
    <w:rsid w:val="00C00EE3"/>
    <w:rsid w:val="00C00FBC"/>
    <w:rsid w:val="00C01023"/>
    <w:rsid w:val="00C01034"/>
    <w:rsid w:val="00C01073"/>
    <w:rsid w:val="00C01215"/>
    <w:rsid w:val="00C01795"/>
    <w:rsid w:val="00C017BD"/>
    <w:rsid w:val="00C019F7"/>
    <w:rsid w:val="00C01B32"/>
    <w:rsid w:val="00C01B53"/>
    <w:rsid w:val="00C01B78"/>
    <w:rsid w:val="00C01B7B"/>
    <w:rsid w:val="00C01BAB"/>
    <w:rsid w:val="00C01D52"/>
    <w:rsid w:val="00C01EB6"/>
    <w:rsid w:val="00C01F35"/>
    <w:rsid w:val="00C01FD4"/>
    <w:rsid w:val="00C02124"/>
    <w:rsid w:val="00C02227"/>
    <w:rsid w:val="00C02299"/>
    <w:rsid w:val="00C022D8"/>
    <w:rsid w:val="00C023A9"/>
    <w:rsid w:val="00C023DC"/>
    <w:rsid w:val="00C024BA"/>
    <w:rsid w:val="00C02500"/>
    <w:rsid w:val="00C02584"/>
    <w:rsid w:val="00C025D6"/>
    <w:rsid w:val="00C02602"/>
    <w:rsid w:val="00C026F3"/>
    <w:rsid w:val="00C02782"/>
    <w:rsid w:val="00C0278E"/>
    <w:rsid w:val="00C0285F"/>
    <w:rsid w:val="00C02A48"/>
    <w:rsid w:val="00C02A87"/>
    <w:rsid w:val="00C02B8B"/>
    <w:rsid w:val="00C02C1F"/>
    <w:rsid w:val="00C02C49"/>
    <w:rsid w:val="00C02CA4"/>
    <w:rsid w:val="00C02DB5"/>
    <w:rsid w:val="00C02EB6"/>
    <w:rsid w:val="00C03088"/>
    <w:rsid w:val="00C030D5"/>
    <w:rsid w:val="00C03154"/>
    <w:rsid w:val="00C032F0"/>
    <w:rsid w:val="00C03393"/>
    <w:rsid w:val="00C033C8"/>
    <w:rsid w:val="00C033DE"/>
    <w:rsid w:val="00C03727"/>
    <w:rsid w:val="00C03843"/>
    <w:rsid w:val="00C038D1"/>
    <w:rsid w:val="00C03967"/>
    <w:rsid w:val="00C03C1E"/>
    <w:rsid w:val="00C03CAA"/>
    <w:rsid w:val="00C03D0C"/>
    <w:rsid w:val="00C03EF3"/>
    <w:rsid w:val="00C0412C"/>
    <w:rsid w:val="00C04141"/>
    <w:rsid w:val="00C04216"/>
    <w:rsid w:val="00C0449B"/>
    <w:rsid w:val="00C04553"/>
    <w:rsid w:val="00C04562"/>
    <w:rsid w:val="00C04714"/>
    <w:rsid w:val="00C049AD"/>
    <w:rsid w:val="00C04A15"/>
    <w:rsid w:val="00C04AD8"/>
    <w:rsid w:val="00C04B24"/>
    <w:rsid w:val="00C04BFA"/>
    <w:rsid w:val="00C04C1E"/>
    <w:rsid w:val="00C04CCB"/>
    <w:rsid w:val="00C04EE8"/>
    <w:rsid w:val="00C0513D"/>
    <w:rsid w:val="00C05147"/>
    <w:rsid w:val="00C0525F"/>
    <w:rsid w:val="00C052E9"/>
    <w:rsid w:val="00C054A3"/>
    <w:rsid w:val="00C05511"/>
    <w:rsid w:val="00C0566E"/>
    <w:rsid w:val="00C056CE"/>
    <w:rsid w:val="00C05790"/>
    <w:rsid w:val="00C057BE"/>
    <w:rsid w:val="00C057C1"/>
    <w:rsid w:val="00C057E9"/>
    <w:rsid w:val="00C05A71"/>
    <w:rsid w:val="00C05C80"/>
    <w:rsid w:val="00C05CC0"/>
    <w:rsid w:val="00C05F08"/>
    <w:rsid w:val="00C05FCE"/>
    <w:rsid w:val="00C0604A"/>
    <w:rsid w:val="00C060B0"/>
    <w:rsid w:val="00C061FC"/>
    <w:rsid w:val="00C0622F"/>
    <w:rsid w:val="00C06424"/>
    <w:rsid w:val="00C06554"/>
    <w:rsid w:val="00C065CA"/>
    <w:rsid w:val="00C065ED"/>
    <w:rsid w:val="00C06643"/>
    <w:rsid w:val="00C067BD"/>
    <w:rsid w:val="00C067F7"/>
    <w:rsid w:val="00C0685F"/>
    <w:rsid w:val="00C068A5"/>
    <w:rsid w:val="00C0698A"/>
    <w:rsid w:val="00C06B85"/>
    <w:rsid w:val="00C06CAD"/>
    <w:rsid w:val="00C06D7F"/>
    <w:rsid w:val="00C06EEB"/>
    <w:rsid w:val="00C06FC0"/>
    <w:rsid w:val="00C073AC"/>
    <w:rsid w:val="00C074FD"/>
    <w:rsid w:val="00C07515"/>
    <w:rsid w:val="00C0767A"/>
    <w:rsid w:val="00C0782D"/>
    <w:rsid w:val="00C07907"/>
    <w:rsid w:val="00C0791D"/>
    <w:rsid w:val="00C07982"/>
    <w:rsid w:val="00C079AE"/>
    <w:rsid w:val="00C079AF"/>
    <w:rsid w:val="00C07B24"/>
    <w:rsid w:val="00C07B44"/>
    <w:rsid w:val="00C07C1D"/>
    <w:rsid w:val="00C07E5E"/>
    <w:rsid w:val="00C07FE0"/>
    <w:rsid w:val="00C10095"/>
    <w:rsid w:val="00C102DB"/>
    <w:rsid w:val="00C1030D"/>
    <w:rsid w:val="00C10508"/>
    <w:rsid w:val="00C10579"/>
    <w:rsid w:val="00C106ED"/>
    <w:rsid w:val="00C107E0"/>
    <w:rsid w:val="00C10965"/>
    <w:rsid w:val="00C109CA"/>
    <w:rsid w:val="00C109CF"/>
    <w:rsid w:val="00C10A00"/>
    <w:rsid w:val="00C10D63"/>
    <w:rsid w:val="00C10D6C"/>
    <w:rsid w:val="00C10DB5"/>
    <w:rsid w:val="00C10E86"/>
    <w:rsid w:val="00C10EA4"/>
    <w:rsid w:val="00C10F99"/>
    <w:rsid w:val="00C111B2"/>
    <w:rsid w:val="00C1128C"/>
    <w:rsid w:val="00C112B5"/>
    <w:rsid w:val="00C113EB"/>
    <w:rsid w:val="00C114DB"/>
    <w:rsid w:val="00C114F9"/>
    <w:rsid w:val="00C115FE"/>
    <w:rsid w:val="00C117A8"/>
    <w:rsid w:val="00C117AE"/>
    <w:rsid w:val="00C11B25"/>
    <w:rsid w:val="00C11C75"/>
    <w:rsid w:val="00C11C9B"/>
    <w:rsid w:val="00C11DE0"/>
    <w:rsid w:val="00C11E82"/>
    <w:rsid w:val="00C11F89"/>
    <w:rsid w:val="00C11FCB"/>
    <w:rsid w:val="00C12088"/>
    <w:rsid w:val="00C1209E"/>
    <w:rsid w:val="00C1229F"/>
    <w:rsid w:val="00C122FA"/>
    <w:rsid w:val="00C1236E"/>
    <w:rsid w:val="00C1243D"/>
    <w:rsid w:val="00C12448"/>
    <w:rsid w:val="00C125B5"/>
    <w:rsid w:val="00C12698"/>
    <w:rsid w:val="00C127C6"/>
    <w:rsid w:val="00C12908"/>
    <w:rsid w:val="00C12948"/>
    <w:rsid w:val="00C12AC4"/>
    <w:rsid w:val="00C12B23"/>
    <w:rsid w:val="00C12BAE"/>
    <w:rsid w:val="00C12BC4"/>
    <w:rsid w:val="00C12C9A"/>
    <w:rsid w:val="00C12CFA"/>
    <w:rsid w:val="00C12D21"/>
    <w:rsid w:val="00C12E43"/>
    <w:rsid w:val="00C12E7F"/>
    <w:rsid w:val="00C12E98"/>
    <w:rsid w:val="00C12FB9"/>
    <w:rsid w:val="00C13133"/>
    <w:rsid w:val="00C13415"/>
    <w:rsid w:val="00C1356C"/>
    <w:rsid w:val="00C136C9"/>
    <w:rsid w:val="00C13985"/>
    <w:rsid w:val="00C13A8F"/>
    <w:rsid w:val="00C13F9E"/>
    <w:rsid w:val="00C14041"/>
    <w:rsid w:val="00C14134"/>
    <w:rsid w:val="00C1418E"/>
    <w:rsid w:val="00C141B9"/>
    <w:rsid w:val="00C14321"/>
    <w:rsid w:val="00C1439E"/>
    <w:rsid w:val="00C1464A"/>
    <w:rsid w:val="00C1466E"/>
    <w:rsid w:val="00C146E5"/>
    <w:rsid w:val="00C148F3"/>
    <w:rsid w:val="00C14A83"/>
    <w:rsid w:val="00C14AA8"/>
    <w:rsid w:val="00C14B51"/>
    <w:rsid w:val="00C14D7C"/>
    <w:rsid w:val="00C14DC9"/>
    <w:rsid w:val="00C14DCF"/>
    <w:rsid w:val="00C14F04"/>
    <w:rsid w:val="00C14FF7"/>
    <w:rsid w:val="00C150AF"/>
    <w:rsid w:val="00C1516F"/>
    <w:rsid w:val="00C15247"/>
    <w:rsid w:val="00C152DD"/>
    <w:rsid w:val="00C154F0"/>
    <w:rsid w:val="00C15510"/>
    <w:rsid w:val="00C15536"/>
    <w:rsid w:val="00C155E1"/>
    <w:rsid w:val="00C155E9"/>
    <w:rsid w:val="00C157BE"/>
    <w:rsid w:val="00C15849"/>
    <w:rsid w:val="00C1587F"/>
    <w:rsid w:val="00C158C6"/>
    <w:rsid w:val="00C1598F"/>
    <w:rsid w:val="00C159E5"/>
    <w:rsid w:val="00C15AAD"/>
    <w:rsid w:val="00C15C18"/>
    <w:rsid w:val="00C15CE4"/>
    <w:rsid w:val="00C15CEC"/>
    <w:rsid w:val="00C15E07"/>
    <w:rsid w:val="00C15EDA"/>
    <w:rsid w:val="00C15FA2"/>
    <w:rsid w:val="00C16171"/>
    <w:rsid w:val="00C161CB"/>
    <w:rsid w:val="00C161F7"/>
    <w:rsid w:val="00C165F2"/>
    <w:rsid w:val="00C167C6"/>
    <w:rsid w:val="00C167DE"/>
    <w:rsid w:val="00C16800"/>
    <w:rsid w:val="00C168F7"/>
    <w:rsid w:val="00C16B93"/>
    <w:rsid w:val="00C16C57"/>
    <w:rsid w:val="00C16D07"/>
    <w:rsid w:val="00C16D12"/>
    <w:rsid w:val="00C16D41"/>
    <w:rsid w:val="00C16EDA"/>
    <w:rsid w:val="00C16F30"/>
    <w:rsid w:val="00C16F35"/>
    <w:rsid w:val="00C16FE1"/>
    <w:rsid w:val="00C17071"/>
    <w:rsid w:val="00C171B3"/>
    <w:rsid w:val="00C172D4"/>
    <w:rsid w:val="00C1739F"/>
    <w:rsid w:val="00C17464"/>
    <w:rsid w:val="00C1747F"/>
    <w:rsid w:val="00C174C7"/>
    <w:rsid w:val="00C17536"/>
    <w:rsid w:val="00C17587"/>
    <w:rsid w:val="00C17589"/>
    <w:rsid w:val="00C175F6"/>
    <w:rsid w:val="00C176E0"/>
    <w:rsid w:val="00C1780C"/>
    <w:rsid w:val="00C179A9"/>
    <w:rsid w:val="00C179AF"/>
    <w:rsid w:val="00C17A89"/>
    <w:rsid w:val="00C17AD1"/>
    <w:rsid w:val="00C17B28"/>
    <w:rsid w:val="00C17BC4"/>
    <w:rsid w:val="00C17C3A"/>
    <w:rsid w:val="00C17C49"/>
    <w:rsid w:val="00C17CA2"/>
    <w:rsid w:val="00C17D09"/>
    <w:rsid w:val="00C17E3A"/>
    <w:rsid w:val="00C17EF2"/>
    <w:rsid w:val="00C17F02"/>
    <w:rsid w:val="00C17F69"/>
    <w:rsid w:val="00C17F8D"/>
    <w:rsid w:val="00C200B2"/>
    <w:rsid w:val="00C200E2"/>
    <w:rsid w:val="00C2012C"/>
    <w:rsid w:val="00C2038E"/>
    <w:rsid w:val="00C204D1"/>
    <w:rsid w:val="00C2072F"/>
    <w:rsid w:val="00C2077F"/>
    <w:rsid w:val="00C207D7"/>
    <w:rsid w:val="00C20953"/>
    <w:rsid w:val="00C20968"/>
    <w:rsid w:val="00C209CB"/>
    <w:rsid w:val="00C20A22"/>
    <w:rsid w:val="00C20CCC"/>
    <w:rsid w:val="00C20EF1"/>
    <w:rsid w:val="00C20F4A"/>
    <w:rsid w:val="00C20F4D"/>
    <w:rsid w:val="00C20F65"/>
    <w:rsid w:val="00C21324"/>
    <w:rsid w:val="00C21417"/>
    <w:rsid w:val="00C21430"/>
    <w:rsid w:val="00C2148B"/>
    <w:rsid w:val="00C21529"/>
    <w:rsid w:val="00C2154A"/>
    <w:rsid w:val="00C2159E"/>
    <w:rsid w:val="00C21621"/>
    <w:rsid w:val="00C21690"/>
    <w:rsid w:val="00C216DF"/>
    <w:rsid w:val="00C21890"/>
    <w:rsid w:val="00C218FD"/>
    <w:rsid w:val="00C21938"/>
    <w:rsid w:val="00C219BA"/>
    <w:rsid w:val="00C21AE2"/>
    <w:rsid w:val="00C21C7C"/>
    <w:rsid w:val="00C21D43"/>
    <w:rsid w:val="00C21DDD"/>
    <w:rsid w:val="00C21F0A"/>
    <w:rsid w:val="00C21F0C"/>
    <w:rsid w:val="00C21F0E"/>
    <w:rsid w:val="00C21F74"/>
    <w:rsid w:val="00C21F99"/>
    <w:rsid w:val="00C21FE5"/>
    <w:rsid w:val="00C2228C"/>
    <w:rsid w:val="00C224CE"/>
    <w:rsid w:val="00C22621"/>
    <w:rsid w:val="00C22648"/>
    <w:rsid w:val="00C2272E"/>
    <w:rsid w:val="00C22736"/>
    <w:rsid w:val="00C22751"/>
    <w:rsid w:val="00C228C7"/>
    <w:rsid w:val="00C229C0"/>
    <w:rsid w:val="00C22AAF"/>
    <w:rsid w:val="00C22B1E"/>
    <w:rsid w:val="00C22BB2"/>
    <w:rsid w:val="00C22C03"/>
    <w:rsid w:val="00C22C6D"/>
    <w:rsid w:val="00C22D47"/>
    <w:rsid w:val="00C22EFB"/>
    <w:rsid w:val="00C22F6C"/>
    <w:rsid w:val="00C22F80"/>
    <w:rsid w:val="00C23024"/>
    <w:rsid w:val="00C23206"/>
    <w:rsid w:val="00C233A0"/>
    <w:rsid w:val="00C234C5"/>
    <w:rsid w:val="00C235A5"/>
    <w:rsid w:val="00C23603"/>
    <w:rsid w:val="00C23737"/>
    <w:rsid w:val="00C237A7"/>
    <w:rsid w:val="00C237BC"/>
    <w:rsid w:val="00C2383E"/>
    <w:rsid w:val="00C2386E"/>
    <w:rsid w:val="00C23948"/>
    <w:rsid w:val="00C239F9"/>
    <w:rsid w:val="00C23A76"/>
    <w:rsid w:val="00C23B10"/>
    <w:rsid w:val="00C23C86"/>
    <w:rsid w:val="00C23D10"/>
    <w:rsid w:val="00C23D73"/>
    <w:rsid w:val="00C23D80"/>
    <w:rsid w:val="00C23DED"/>
    <w:rsid w:val="00C23E85"/>
    <w:rsid w:val="00C24059"/>
    <w:rsid w:val="00C241CF"/>
    <w:rsid w:val="00C243C5"/>
    <w:rsid w:val="00C24406"/>
    <w:rsid w:val="00C24522"/>
    <w:rsid w:val="00C24523"/>
    <w:rsid w:val="00C24602"/>
    <w:rsid w:val="00C24633"/>
    <w:rsid w:val="00C2467C"/>
    <w:rsid w:val="00C2467D"/>
    <w:rsid w:val="00C247D5"/>
    <w:rsid w:val="00C2493F"/>
    <w:rsid w:val="00C24B00"/>
    <w:rsid w:val="00C24DA6"/>
    <w:rsid w:val="00C24F97"/>
    <w:rsid w:val="00C2500A"/>
    <w:rsid w:val="00C2505B"/>
    <w:rsid w:val="00C25081"/>
    <w:rsid w:val="00C250AE"/>
    <w:rsid w:val="00C25129"/>
    <w:rsid w:val="00C25134"/>
    <w:rsid w:val="00C25297"/>
    <w:rsid w:val="00C254DA"/>
    <w:rsid w:val="00C254FD"/>
    <w:rsid w:val="00C2579B"/>
    <w:rsid w:val="00C257D5"/>
    <w:rsid w:val="00C25A95"/>
    <w:rsid w:val="00C25AB8"/>
    <w:rsid w:val="00C25AD5"/>
    <w:rsid w:val="00C25C74"/>
    <w:rsid w:val="00C25D7B"/>
    <w:rsid w:val="00C25DFF"/>
    <w:rsid w:val="00C25EE0"/>
    <w:rsid w:val="00C2602C"/>
    <w:rsid w:val="00C260C0"/>
    <w:rsid w:val="00C2613A"/>
    <w:rsid w:val="00C2615C"/>
    <w:rsid w:val="00C26273"/>
    <w:rsid w:val="00C26284"/>
    <w:rsid w:val="00C262CE"/>
    <w:rsid w:val="00C26313"/>
    <w:rsid w:val="00C26328"/>
    <w:rsid w:val="00C26370"/>
    <w:rsid w:val="00C26372"/>
    <w:rsid w:val="00C2670C"/>
    <w:rsid w:val="00C26987"/>
    <w:rsid w:val="00C269DF"/>
    <w:rsid w:val="00C26B21"/>
    <w:rsid w:val="00C26C04"/>
    <w:rsid w:val="00C26D87"/>
    <w:rsid w:val="00C26D8D"/>
    <w:rsid w:val="00C27020"/>
    <w:rsid w:val="00C27135"/>
    <w:rsid w:val="00C2716A"/>
    <w:rsid w:val="00C271AB"/>
    <w:rsid w:val="00C272D7"/>
    <w:rsid w:val="00C27374"/>
    <w:rsid w:val="00C273AD"/>
    <w:rsid w:val="00C2745D"/>
    <w:rsid w:val="00C275C7"/>
    <w:rsid w:val="00C27652"/>
    <w:rsid w:val="00C27683"/>
    <w:rsid w:val="00C276F8"/>
    <w:rsid w:val="00C27718"/>
    <w:rsid w:val="00C27757"/>
    <w:rsid w:val="00C2799B"/>
    <w:rsid w:val="00C279F0"/>
    <w:rsid w:val="00C279F2"/>
    <w:rsid w:val="00C27A0E"/>
    <w:rsid w:val="00C27C1E"/>
    <w:rsid w:val="00C27CEB"/>
    <w:rsid w:val="00C27E9F"/>
    <w:rsid w:val="00C27FCA"/>
    <w:rsid w:val="00C302D5"/>
    <w:rsid w:val="00C3041B"/>
    <w:rsid w:val="00C304C3"/>
    <w:rsid w:val="00C3061E"/>
    <w:rsid w:val="00C30657"/>
    <w:rsid w:val="00C30670"/>
    <w:rsid w:val="00C30691"/>
    <w:rsid w:val="00C3070C"/>
    <w:rsid w:val="00C30851"/>
    <w:rsid w:val="00C30858"/>
    <w:rsid w:val="00C30901"/>
    <w:rsid w:val="00C30983"/>
    <w:rsid w:val="00C3098C"/>
    <w:rsid w:val="00C30A85"/>
    <w:rsid w:val="00C30A9F"/>
    <w:rsid w:val="00C30AC3"/>
    <w:rsid w:val="00C30BE3"/>
    <w:rsid w:val="00C30CEE"/>
    <w:rsid w:val="00C30D1A"/>
    <w:rsid w:val="00C30F12"/>
    <w:rsid w:val="00C30F9F"/>
    <w:rsid w:val="00C31287"/>
    <w:rsid w:val="00C3133E"/>
    <w:rsid w:val="00C31506"/>
    <w:rsid w:val="00C315BE"/>
    <w:rsid w:val="00C31668"/>
    <w:rsid w:val="00C316E1"/>
    <w:rsid w:val="00C31730"/>
    <w:rsid w:val="00C31879"/>
    <w:rsid w:val="00C3188A"/>
    <w:rsid w:val="00C318B8"/>
    <w:rsid w:val="00C31941"/>
    <w:rsid w:val="00C3196B"/>
    <w:rsid w:val="00C31AB2"/>
    <w:rsid w:val="00C31B2B"/>
    <w:rsid w:val="00C31C41"/>
    <w:rsid w:val="00C31F17"/>
    <w:rsid w:val="00C31F19"/>
    <w:rsid w:val="00C31F40"/>
    <w:rsid w:val="00C32ABF"/>
    <w:rsid w:val="00C32B13"/>
    <w:rsid w:val="00C32BDE"/>
    <w:rsid w:val="00C32C19"/>
    <w:rsid w:val="00C32D30"/>
    <w:rsid w:val="00C32D4E"/>
    <w:rsid w:val="00C32D90"/>
    <w:rsid w:val="00C32DDB"/>
    <w:rsid w:val="00C330A8"/>
    <w:rsid w:val="00C3354F"/>
    <w:rsid w:val="00C3358C"/>
    <w:rsid w:val="00C335CB"/>
    <w:rsid w:val="00C3364A"/>
    <w:rsid w:val="00C3368F"/>
    <w:rsid w:val="00C336AF"/>
    <w:rsid w:val="00C336E5"/>
    <w:rsid w:val="00C336ED"/>
    <w:rsid w:val="00C338F1"/>
    <w:rsid w:val="00C33935"/>
    <w:rsid w:val="00C33AD0"/>
    <w:rsid w:val="00C33BDF"/>
    <w:rsid w:val="00C33C8F"/>
    <w:rsid w:val="00C33C94"/>
    <w:rsid w:val="00C33CA8"/>
    <w:rsid w:val="00C33E13"/>
    <w:rsid w:val="00C33FBD"/>
    <w:rsid w:val="00C341B7"/>
    <w:rsid w:val="00C344B0"/>
    <w:rsid w:val="00C3466F"/>
    <w:rsid w:val="00C346B0"/>
    <w:rsid w:val="00C349D6"/>
    <w:rsid w:val="00C35046"/>
    <w:rsid w:val="00C352EB"/>
    <w:rsid w:val="00C35766"/>
    <w:rsid w:val="00C35799"/>
    <w:rsid w:val="00C357F3"/>
    <w:rsid w:val="00C35BA1"/>
    <w:rsid w:val="00C35C45"/>
    <w:rsid w:val="00C35C57"/>
    <w:rsid w:val="00C35D29"/>
    <w:rsid w:val="00C35DE0"/>
    <w:rsid w:val="00C35E75"/>
    <w:rsid w:val="00C35F2F"/>
    <w:rsid w:val="00C36054"/>
    <w:rsid w:val="00C36132"/>
    <w:rsid w:val="00C3621C"/>
    <w:rsid w:val="00C36336"/>
    <w:rsid w:val="00C365DF"/>
    <w:rsid w:val="00C365EF"/>
    <w:rsid w:val="00C36712"/>
    <w:rsid w:val="00C367EE"/>
    <w:rsid w:val="00C36D08"/>
    <w:rsid w:val="00C36EEB"/>
    <w:rsid w:val="00C36FBE"/>
    <w:rsid w:val="00C37035"/>
    <w:rsid w:val="00C370CA"/>
    <w:rsid w:val="00C370F1"/>
    <w:rsid w:val="00C371A8"/>
    <w:rsid w:val="00C372F7"/>
    <w:rsid w:val="00C3735C"/>
    <w:rsid w:val="00C373AB"/>
    <w:rsid w:val="00C373C8"/>
    <w:rsid w:val="00C37440"/>
    <w:rsid w:val="00C37462"/>
    <w:rsid w:val="00C374E8"/>
    <w:rsid w:val="00C377D4"/>
    <w:rsid w:val="00C37876"/>
    <w:rsid w:val="00C37923"/>
    <w:rsid w:val="00C37B74"/>
    <w:rsid w:val="00C37D3B"/>
    <w:rsid w:val="00C37DC0"/>
    <w:rsid w:val="00C37F14"/>
    <w:rsid w:val="00C37F68"/>
    <w:rsid w:val="00C4001A"/>
    <w:rsid w:val="00C401C1"/>
    <w:rsid w:val="00C401E5"/>
    <w:rsid w:val="00C4023B"/>
    <w:rsid w:val="00C402A0"/>
    <w:rsid w:val="00C402F9"/>
    <w:rsid w:val="00C403B2"/>
    <w:rsid w:val="00C40483"/>
    <w:rsid w:val="00C404EA"/>
    <w:rsid w:val="00C4050B"/>
    <w:rsid w:val="00C40700"/>
    <w:rsid w:val="00C40805"/>
    <w:rsid w:val="00C40B93"/>
    <w:rsid w:val="00C40C46"/>
    <w:rsid w:val="00C40C92"/>
    <w:rsid w:val="00C40D5B"/>
    <w:rsid w:val="00C40D76"/>
    <w:rsid w:val="00C40F65"/>
    <w:rsid w:val="00C41018"/>
    <w:rsid w:val="00C41028"/>
    <w:rsid w:val="00C41072"/>
    <w:rsid w:val="00C4111D"/>
    <w:rsid w:val="00C411CF"/>
    <w:rsid w:val="00C4139C"/>
    <w:rsid w:val="00C4145E"/>
    <w:rsid w:val="00C41517"/>
    <w:rsid w:val="00C41555"/>
    <w:rsid w:val="00C41593"/>
    <w:rsid w:val="00C41715"/>
    <w:rsid w:val="00C4172E"/>
    <w:rsid w:val="00C4179E"/>
    <w:rsid w:val="00C417FD"/>
    <w:rsid w:val="00C41995"/>
    <w:rsid w:val="00C41AD4"/>
    <w:rsid w:val="00C41B3F"/>
    <w:rsid w:val="00C41C49"/>
    <w:rsid w:val="00C41D00"/>
    <w:rsid w:val="00C41D96"/>
    <w:rsid w:val="00C41E9D"/>
    <w:rsid w:val="00C422FE"/>
    <w:rsid w:val="00C42322"/>
    <w:rsid w:val="00C4245F"/>
    <w:rsid w:val="00C42474"/>
    <w:rsid w:val="00C42500"/>
    <w:rsid w:val="00C42525"/>
    <w:rsid w:val="00C42627"/>
    <w:rsid w:val="00C42644"/>
    <w:rsid w:val="00C426B0"/>
    <w:rsid w:val="00C426BA"/>
    <w:rsid w:val="00C42756"/>
    <w:rsid w:val="00C42763"/>
    <w:rsid w:val="00C42963"/>
    <w:rsid w:val="00C429EF"/>
    <w:rsid w:val="00C42A04"/>
    <w:rsid w:val="00C42A4B"/>
    <w:rsid w:val="00C42B0D"/>
    <w:rsid w:val="00C42B4F"/>
    <w:rsid w:val="00C42BF9"/>
    <w:rsid w:val="00C42E27"/>
    <w:rsid w:val="00C42EE4"/>
    <w:rsid w:val="00C42F07"/>
    <w:rsid w:val="00C4322E"/>
    <w:rsid w:val="00C433F4"/>
    <w:rsid w:val="00C43415"/>
    <w:rsid w:val="00C434A4"/>
    <w:rsid w:val="00C4352E"/>
    <w:rsid w:val="00C43557"/>
    <w:rsid w:val="00C43586"/>
    <w:rsid w:val="00C43593"/>
    <w:rsid w:val="00C4362F"/>
    <w:rsid w:val="00C43677"/>
    <w:rsid w:val="00C4371A"/>
    <w:rsid w:val="00C43747"/>
    <w:rsid w:val="00C437D3"/>
    <w:rsid w:val="00C4382F"/>
    <w:rsid w:val="00C43D90"/>
    <w:rsid w:val="00C43EE7"/>
    <w:rsid w:val="00C43FDA"/>
    <w:rsid w:val="00C43FF8"/>
    <w:rsid w:val="00C44091"/>
    <w:rsid w:val="00C4413B"/>
    <w:rsid w:val="00C442C3"/>
    <w:rsid w:val="00C4463C"/>
    <w:rsid w:val="00C44775"/>
    <w:rsid w:val="00C4477C"/>
    <w:rsid w:val="00C44855"/>
    <w:rsid w:val="00C44A73"/>
    <w:rsid w:val="00C44AD7"/>
    <w:rsid w:val="00C44B0F"/>
    <w:rsid w:val="00C44C2B"/>
    <w:rsid w:val="00C44C4D"/>
    <w:rsid w:val="00C44DAF"/>
    <w:rsid w:val="00C44F07"/>
    <w:rsid w:val="00C45291"/>
    <w:rsid w:val="00C452C0"/>
    <w:rsid w:val="00C452DA"/>
    <w:rsid w:val="00C45376"/>
    <w:rsid w:val="00C45590"/>
    <w:rsid w:val="00C45643"/>
    <w:rsid w:val="00C4569B"/>
    <w:rsid w:val="00C4583A"/>
    <w:rsid w:val="00C4588F"/>
    <w:rsid w:val="00C45A1D"/>
    <w:rsid w:val="00C45A48"/>
    <w:rsid w:val="00C45BC0"/>
    <w:rsid w:val="00C45D6F"/>
    <w:rsid w:val="00C45E3F"/>
    <w:rsid w:val="00C45EA4"/>
    <w:rsid w:val="00C45EAF"/>
    <w:rsid w:val="00C45EC7"/>
    <w:rsid w:val="00C45F9F"/>
    <w:rsid w:val="00C46041"/>
    <w:rsid w:val="00C4604C"/>
    <w:rsid w:val="00C46101"/>
    <w:rsid w:val="00C4618D"/>
    <w:rsid w:val="00C462CC"/>
    <w:rsid w:val="00C4634F"/>
    <w:rsid w:val="00C464FC"/>
    <w:rsid w:val="00C4660A"/>
    <w:rsid w:val="00C466B1"/>
    <w:rsid w:val="00C46845"/>
    <w:rsid w:val="00C4687A"/>
    <w:rsid w:val="00C4687C"/>
    <w:rsid w:val="00C4695D"/>
    <w:rsid w:val="00C469C1"/>
    <w:rsid w:val="00C469F2"/>
    <w:rsid w:val="00C46CF7"/>
    <w:rsid w:val="00C46E0D"/>
    <w:rsid w:val="00C46E4F"/>
    <w:rsid w:val="00C46EDC"/>
    <w:rsid w:val="00C46F26"/>
    <w:rsid w:val="00C47062"/>
    <w:rsid w:val="00C471D1"/>
    <w:rsid w:val="00C4757A"/>
    <w:rsid w:val="00C475BF"/>
    <w:rsid w:val="00C4777E"/>
    <w:rsid w:val="00C4792D"/>
    <w:rsid w:val="00C4796A"/>
    <w:rsid w:val="00C47A1A"/>
    <w:rsid w:val="00C47D4F"/>
    <w:rsid w:val="00C47D65"/>
    <w:rsid w:val="00C47E1D"/>
    <w:rsid w:val="00C47ED2"/>
    <w:rsid w:val="00C47F7F"/>
    <w:rsid w:val="00C47F9F"/>
    <w:rsid w:val="00C47FEA"/>
    <w:rsid w:val="00C4B7CF"/>
    <w:rsid w:val="00C500A3"/>
    <w:rsid w:val="00C50149"/>
    <w:rsid w:val="00C50187"/>
    <w:rsid w:val="00C50293"/>
    <w:rsid w:val="00C503C4"/>
    <w:rsid w:val="00C504F4"/>
    <w:rsid w:val="00C505EB"/>
    <w:rsid w:val="00C5067C"/>
    <w:rsid w:val="00C50A87"/>
    <w:rsid w:val="00C50B79"/>
    <w:rsid w:val="00C50B90"/>
    <w:rsid w:val="00C50D59"/>
    <w:rsid w:val="00C50DC1"/>
    <w:rsid w:val="00C50DD2"/>
    <w:rsid w:val="00C50E0B"/>
    <w:rsid w:val="00C50EE9"/>
    <w:rsid w:val="00C50FB0"/>
    <w:rsid w:val="00C50FC6"/>
    <w:rsid w:val="00C5101E"/>
    <w:rsid w:val="00C510B1"/>
    <w:rsid w:val="00C511C8"/>
    <w:rsid w:val="00C5120A"/>
    <w:rsid w:val="00C513F3"/>
    <w:rsid w:val="00C513F9"/>
    <w:rsid w:val="00C514A1"/>
    <w:rsid w:val="00C51593"/>
    <w:rsid w:val="00C5172E"/>
    <w:rsid w:val="00C5189E"/>
    <w:rsid w:val="00C519D3"/>
    <w:rsid w:val="00C51ACB"/>
    <w:rsid w:val="00C51AE4"/>
    <w:rsid w:val="00C51B0E"/>
    <w:rsid w:val="00C51BF2"/>
    <w:rsid w:val="00C51CD7"/>
    <w:rsid w:val="00C51D34"/>
    <w:rsid w:val="00C51DD2"/>
    <w:rsid w:val="00C51FF4"/>
    <w:rsid w:val="00C5202B"/>
    <w:rsid w:val="00C5221F"/>
    <w:rsid w:val="00C522E2"/>
    <w:rsid w:val="00C523A1"/>
    <w:rsid w:val="00C523C0"/>
    <w:rsid w:val="00C5267B"/>
    <w:rsid w:val="00C5295F"/>
    <w:rsid w:val="00C52996"/>
    <w:rsid w:val="00C52AA8"/>
    <w:rsid w:val="00C52B48"/>
    <w:rsid w:val="00C52C73"/>
    <w:rsid w:val="00C52D23"/>
    <w:rsid w:val="00C52E8D"/>
    <w:rsid w:val="00C52EE3"/>
    <w:rsid w:val="00C530AE"/>
    <w:rsid w:val="00C53146"/>
    <w:rsid w:val="00C53157"/>
    <w:rsid w:val="00C533C4"/>
    <w:rsid w:val="00C533D7"/>
    <w:rsid w:val="00C533E9"/>
    <w:rsid w:val="00C5341A"/>
    <w:rsid w:val="00C5348A"/>
    <w:rsid w:val="00C534DC"/>
    <w:rsid w:val="00C53954"/>
    <w:rsid w:val="00C53C95"/>
    <w:rsid w:val="00C53D1C"/>
    <w:rsid w:val="00C53D77"/>
    <w:rsid w:val="00C53DF2"/>
    <w:rsid w:val="00C53E38"/>
    <w:rsid w:val="00C53EC7"/>
    <w:rsid w:val="00C53F59"/>
    <w:rsid w:val="00C542BD"/>
    <w:rsid w:val="00C5438D"/>
    <w:rsid w:val="00C543EE"/>
    <w:rsid w:val="00C54541"/>
    <w:rsid w:val="00C546C8"/>
    <w:rsid w:val="00C547E3"/>
    <w:rsid w:val="00C548EF"/>
    <w:rsid w:val="00C5492A"/>
    <w:rsid w:val="00C5496D"/>
    <w:rsid w:val="00C54BAF"/>
    <w:rsid w:val="00C54E27"/>
    <w:rsid w:val="00C54ED1"/>
    <w:rsid w:val="00C54F7B"/>
    <w:rsid w:val="00C5512A"/>
    <w:rsid w:val="00C55400"/>
    <w:rsid w:val="00C5549A"/>
    <w:rsid w:val="00C554C8"/>
    <w:rsid w:val="00C55848"/>
    <w:rsid w:val="00C55951"/>
    <w:rsid w:val="00C55AA8"/>
    <w:rsid w:val="00C55B58"/>
    <w:rsid w:val="00C55E86"/>
    <w:rsid w:val="00C55E93"/>
    <w:rsid w:val="00C55EAE"/>
    <w:rsid w:val="00C55F4D"/>
    <w:rsid w:val="00C55FF0"/>
    <w:rsid w:val="00C563EE"/>
    <w:rsid w:val="00C5648A"/>
    <w:rsid w:val="00C564A0"/>
    <w:rsid w:val="00C564A2"/>
    <w:rsid w:val="00C56511"/>
    <w:rsid w:val="00C565B0"/>
    <w:rsid w:val="00C565F9"/>
    <w:rsid w:val="00C566F4"/>
    <w:rsid w:val="00C56780"/>
    <w:rsid w:val="00C567A7"/>
    <w:rsid w:val="00C5693C"/>
    <w:rsid w:val="00C56C37"/>
    <w:rsid w:val="00C56D20"/>
    <w:rsid w:val="00C56E41"/>
    <w:rsid w:val="00C56E67"/>
    <w:rsid w:val="00C5722D"/>
    <w:rsid w:val="00C5736C"/>
    <w:rsid w:val="00C57489"/>
    <w:rsid w:val="00C574B0"/>
    <w:rsid w:val="00C57638"/>
    <w:rsid w:val="00C57886"/>
    <w:rsid w:val="00C578AA"/>
    <w:rsid w:val="00C57950"/>
    <w:rsid w:val="00C579C7"/>
    <w:rsid w:val="00C579F2"/>
    <w:rsid w:val="00C57A34"/>
    <w:rsid w:val="00C57B63"/>
    <w:rsid w:val="00C57BA2"/>
    <w:rsid w:val="00C57BCF"/>
    <w:rsid w:val="00C57CB4"/>
    <w:rsid w:val="00C57D34"/>
    <w:rsid w:val="00C57E8F"/>
    <w:rsid w:val="00C57F07"/>
    <w:rsid w:val="00C57FAB"/>
    <w:rsid w:val="00C60038"/>
    <w:rsid w:val="00C60123"/>
    <w:rsid w:val="00C6017F"/>
    <w:rsid w:val="00C601FE"/>
    <w:rsid w:val="00C60344"/>
    <w:rsid w:val="00C603B0"/>
    <w:rsid w:val="00C603B9"/>
    <w:rsid w:val="00C6046E"/>
    <w:rsid w:val="00C605FB"/>
    <w:rsid w:val="00C6061A"/>
    <w:rsid w:val="00C6067C"/>
    <w:rsid w:val="00C606C3"/>
    <w:rsid w:val="00C60753"/>
    <w:rsid w:val="00C60776"/>
    <w:rsid w:val="00C607E2"/>
    <w:rsid w:val="00C60803"/>
    <w:rsid w:val="00C608A6"/>
    <w:rsid w:val="00C608FA"/>
    <w:rsid w:val="00C60B71"/>
    <w:rsid w:val="00C60C27"/>
    <w:rsid w:val="00C60C6D"/>
    <w:rsid w:val="00C60C74"/>
    <w:rsid w:val="00C60C77"/>
    <w:rsid w:val="00C60DF3"/>
    <w:rsid w:val="00C60FC9"/>
    <w:rsid w:val="00C61009"/>
    <w:rsid w:val="00C61064"/>
    <w:rsid w:val="00C61318"/>
    <w:rsid w:val="00C61325"/>
    <w:rsid w:val="00C613BE"/>
    <w:rsid w:val="00C614D9"/>
    <w:rsid w:val="00C61508"/>
    <w:rsid w:val="00C6157F"/>
    <w:rsid w:val="00C615CD"/>
    <w:rsid w:val="00C6165E"/>
    <w:rsid w:val="00C61696"/>
    <w:rsid w:val="00C6184F"/>
    <w:rsid w:val="00C6190E"/>
    <w:rsid w:val="00C61D99"/>
    <w:rsid w:val="00C61E92"/>
    <w:rsid w:val="00C61F59"/>
    <w:rsid w:val="00C6204F"/>
    <w:rsid w:val="00C62267"/>
    <w:rsid w:val="00C6244D"/>
    <w:rsid w:val="00C624B1"/>
    <w:rsid w:val="00C6254A"/>
    <w:rsid w:val="00C6256E"/>
    <w:rsid w:val="00C6267D"/>
    <w:rsid w:val="00C626B5"/>
    <w:rsid w:val="00C628E8"/>
    <w:rsid w:val="00C62A71"/>
    <w:rsid w:val="00C62ADF"/>
    <w:rsid w:val="00C62B02"/>
    <w:rsid w:val="00C62B9D"/>
    <w:rsid w:val="00C62FFD"/>
    <w:rsid w:val="00C63012"/>
    <w:rsid w:val="00C6308F"/>
    <w:rsid w:val="00C6320B"/>
    <w:rsid w:val="00C6335E"/>
    <w:rsid w:val="00C6344E"/>
    <w:rsid w:val="00C63654"/>
    <w:rsid w:val="00C636F9"/>
    <w:rsid w:val="00C636FC"/>
    <w:rsid w:val="00C63708"/>
    <w:rsid w:val="00C6376D"/>
    <w:rsid w:val="00C639D6"/>
    <w:rsid w:val="00C63BFB"/>
    <w:rsid w:val="00C63C86"/>
    <w:rsid w:val="00C63D6E"/>
    <w:rsid w:val="00C63DA9"/>
    <w:rsid w:val="00C63E67"/>
    <w:rsid w:val="00C63F97"/>
    <w:rsid w:val="00C640F4"/>
    <w:rsid w:val="00C6421F"/>
    <w:rsid w:val="00C64287"/>
    <w:rsid w:val="00C645DD"/>
    <w:rsid w:val="00C6463D"/>
    <w:rsid w:val="00C64685"/>
    <w:rsid w:val="00C64918"/>
    <w:rsid w:val="00C64939"/>
    <w:rsid w:val="00C6493D"/>
    <w:rsid w:val="00C64AD1"/>
    <w:rsid w:val="00C64AD6"/>
    <w:rsid w:val="00C64B17"/>
    <w:rsid w:val="00C64B2A"/>
    <w:rsid w:val="00C64C8B"/>
    <w:rsid w:val="00C64F69"/>
    <w:rsid w:val="00C64F83"/>
    <w:rsid w:val="00C65041"/>
    <w:rsid w:val="00C6506C"/>
    <w:rsid w:val="00C6509E"/>
    <w:rsid w:val="00C650A7"/>
    <w:rsid w:val="00C6522C"/>
    <w:rsid w:val="00C652C2"/>
    <w:rsid w:val="00C652CB"/>
    <w:rsid w:val="00C653A4"/>
    <w:rsid w:val="00C653F2"/>
    <w:rsid w:val="00C6558C"/>
    <w:rsid w:val="00C6585D"/>
    <w:rsid w:val="00C6587F"/>
    <w:rsid w:val="00C65914"/>
    <w:rsid w:val="00C65A78"/>
    <w:rsid w:val="00C65AAF"/>
    <w:rsid w:val="00C65AC5"/>
    <w:rsid w:val="00C65B43"/>
    <w:rsid w:val="00C65DEF"/>
    <w:rsid w:val="00C65E70"/>
    <w:rsid w:val="00C661F6"/>
    <w:rsid w:val="00C661FD"/>
    <w:rsid w:val="00C6620B"/>
    <w:rsid w:val="00C662BC"/>
    <w:rsid w:val="00C66343"/>
    <w:rsid w:val="00C664E1"/>
    <w:rsid w:val="00C6653F"/>
    <w:rsid w:val="00C6663D"/>
    <w:rsid w:val="00C667AA"/>
    <w:rsid w:val="00C667D3"/>
    <w:rsid w:val="00C66870"/>
    <w:rsid w:val="00C66D00"/>
    <w:rsid w:val="00C66DD5"/>
    <w:rsid w:val="00C66F3A"/>
    <w:rsid w:val="00C66FA8"/>
    <w:rsid w:val="00C670AB"/>
    <w:rsid w:val="00C6723E"/>
    <w:rsid w:val="00C67246"/>
    <w:rsid w:val="00C67384"/>
    <w:rsid w:val="00C674D9"/>
    <w:rsid w:val="00C67763"/>
    <w:rsid w:val="00C67794"/>
    <w:rsid w:val="00C6789A"/>
    <w:rsid w:val="00C678C6"/>
    <w:rsid w:val="00C67991"/>
    <w:rsid w:val="00C67A3C"/>
    <w:rsid w:val="00C67B92"/>
    <w:rsid w:val="00C67DAC"/>
    <w:rsid w:val="00C67E15"/>
    <w:rsid w:val="00C701A3"/>
    <w:rsid w:val="00C701FA"/>
    <w:rsid w:val="00C702AA"/>
    <w:rsid w:val="00C702CB"/>
    <w:rsid w:val="00C702EF"/>
    <w:rsid w:val="00C7033F"/>
    <w:rsid w:val="00C70549"/>
    <w:rsid w:val="00C705D7"/>
    <w:rsid w:val="00C705E5"/>
    <w:rsid w:val="00C70748"/>
    <w:rsid w:val="00C70770"/>
    <w:rsid w:val="00C7082C"/>
    <w:rsid w:val="00C70A53"/>
    <w:rsid w:val="00C70C0C"/>
    <w:rsid w:val="00C70C2A"/>
    <w:rsid w:val="00C70CE7"/>
    <w:rsid w:val="00C70D0D"/>
    <w:rsid w:val="00C70E6C"/>
    <w:rsid w:val="00C70F98"/>
    <w:rsid w:val="00C710D0"/>
    <w:rsid w:val="00C7136F"/>
    <w:rsid w:val="00C713F9"/>
    <w:rsid w:val="00C71481"/>
    <w:rsid w:val="00C7155F"/>
    <w:rsid w:val="00C71560"/>
    <w:rsid w:val="00C71618"/>
    <w:rsid w:val="00C717DF"/>
    <w:rsid w:val="00C7187F"/>
    <w:rsid w:val="00C71A93"/>
    <w:rsid w:val="00C71AB5"/>
    <w:rsid w:val="00C71C88"/>
    <w:rsid w:val="00C71CE3"/>
    <w:rsid w:val="00C71D4B"/>
    <w:rsid w:val="00C71E36"/>
    <w:rsid w:val="00C71F93"/>
    <w:rsid w:val="00C71FCB"/>
    <w:rsid w:val="00C72286"/>
    <w:rsid w:val="00C722CC"/>
    <w:rsid w:val="00C723F4"/>
    <w:rsid w:val="00C724C8"/>
    <w:rsid w:val="00C72689"/>
    <w:rsid w:val="00C72746"/>
    <w:rsid w:val="00C72842"/>
    <w:rsid w:val="00C728E2"/>
    <w:rsid w:val="00C72AA1"/>
    <w:rsid w:val="00C72D76"/>
    <w:rsid w:val="00C72D98"/>
    <w:rsid w:val="00C72DD8"/>
    <w:rsid w:val="00C72E07"/>
    <w:rsid w:val="00C72EE1"/>
    <w:rsid w:val="00C72EF5"/>
    <w:rsid w:val="00C72FC9"/>
    <w:rsid w:val="00C730C7"/>
    <w:rsid w:val="00C73491"/>
    <w:rsid w:val="00C736DF"/>
    <w:rsid w:val="00C73841"/>
    <w:rsid w:val="00C73BEF"/>
    <w:rsid w:val="00C73CFB"/>
    <w:rsid w:val="00C73DFD"/>
    <w:rsid w:val="00C73E4E"/>
    <w:rsid w:val="00C73EF7"/>
    <w:rsid w:val="00C73FD3"/>
    <w:rsid w:val="00C7400D"/>
    <w:rsid w:val="00C74029"/>
    <w:rsid w:val="00C7441E"/>
    <w:rsid w:val="00C74473"/>
    <w:rsid w:val="00C74521"/>
    <w:rsid w:val="00C7460F"/>
    <w:rsid w:val="00C7469F"/>
    <w:rsid w:val="00C7474B"/>
    <w:rsid w:val="00C7478F"/>
    <w:rsid w:val="00C747FE"/>
    <w:rsid w:val="00C74835"/>
    <w:rsid w:val="00C74874"/>
    <w:rsid w:val="00C748BB"/>
    <w:rsid w:val="00C74984"/>
    <w:rsid w:val="00C74CA0"/>
    <w:rsid w:val="00C74D0B"/>
    <w:rsid w:val="00C74D7A"/>
    <w:rsid w:val="00C74DA6"/>
    <w:rsid w:val="00C74DC1"/>
    <w:rsid w:val="00C74EA2"/>
    <w:rsid w:val="00C74F52"/>
    <w:rsid w:val="00C75014"/>
    <w:rsid w:val="00C751C2"/>
    <w:rsid w:val="00C751C6"/>
    <w:rsid w:val="00C752C2"/>
    <w:rsid w:val="00C752F8"/>
    <w:rsid w:val="00C75754"/>
    <w:rsid w:val="00C75770"/>
    <w:rsid w:val="00C7577E"/>
    <w:rsid w:val="00C75850"/>
    <w:rsid w:val="00C7589D"/>
    <w:rsid w:val="00C7593F"/>
    <w:rsid w:val="00C75963"/>
    <w:rsid w:val="00C75979"/>
    <w:rsid w:val="00C75A5F"/>
    <w:rsid w:val="00C75CC5"/>
    <w:rsid w:val="00C75CCA"/>
    <w:rsid w:val="00C75D3A"/>
    <w:rsid w:val="00C75E42"/>
    <w:rsid w:val="00C75E71"/>
    <w:rsid w:val="00C75F23"/>
    <w:rsid w:val="00C76189"/>
    <w:rsid w:val="00C76240"/>
    <w:rsid w:val="00C76309"/>
    <w:rsid w:val="00C76527"/>
    <w:rsid w:val="00C76528"/>
    <w:rsid w:val="00C7652E"/>
    <w:rsid w:val="00C76582"/>
    <w:rsid w:val="00C765C6"/>
    <w:rsid w:val="00C765FC"/>
    <w:rsid w:val="00C766E6"/>
    <w:rsid w:val="00C7676F"/>
    <w:rsid w:val="00C76803"/>
    <w:rsid w:val="00C76829"/>
    <w:rsid w:val="00C76AE6"/>
    <w:rsid w:val="00C76B63"/>
    <w:rsid w:val="00C76B67"/>
    <w:rsid w:val="00C76D20"/>
    <w:rsid w:val="00C770FE"/>
    <w:rsid w:val="00C77134"/>
    <w:rsid w:val="00C77477"/>
    <w:rsid w:val="00C774B7"/>
    <w:rsid w:val="00C774CF"/>
    <w:rsid w:val="00C77693"/>
    <w:rsid w:val="00C776CD"/>
    <w:rsid w:val="00C77741"/>
    <w:rsid w:val="00C778A8"/>
    <w:rsid w:val="00C779C3"/>
    <w:rsid w:val="00C77AFF"/>
    <w:rsid w:val="00C77B25"/>
    <w:rsid w:val="00C77C40"/>
    <w:rsid w:val="00C77C61"/>
    <w:rsid w:val="00C77C87"/>
    <w:rsid w:val="00C77F27"/>
    <w:rsid w:val="00C77F58"/>
    <w:rsid w:val="00C77FE4"/>
    <w:rsid w:val="00C800CC"/>
    <w:rsid w:val="00C8016C"/>
    <w:rsid w:val="00C801C2"/>
    <w:rsid w:val="00C803E4"/>
    <w:rsid w:val="00C806FB"/>
    <w:rsid w:val="00C80783"/>
    <w:rsid w:val="00C809B1"/>
    <w:rsid w:val="00C80B2D"/>
    <w:rsid w:val="00C80B4B"/>
    <w:rsid w:val="00C80CB1"/>
    <w:rsid w:val="00C80D3F"/>
    <w:rsid w:val="00C80D6F"/>
    <w:rsid w:val="00C80E47"/>
    <w:rsid w:val="00C80E58"/>
    <w:rsid w:val="00C8110A"/>
    <w:rsid w:val="00C811C9"/>
    <w:rsid w:val="00C81238"/>
    <w:rsid w:val="00C81257"/>
    <w:rsid w:val="00C81499"/>
    <w:rsid w:val="00C8157C"/>
    <w:rsid w:val="00C81617"/>
    <w:rsid w:val="00C816E6"/>
    <w:rsid w:val="00C8174E"/>
    <w:rsid w:val="00C8179D"/>
    <w:rsid w:val="00C817AD"/>
    <w:rsid w:val="00C81A4A"/>
    <w:rsid w:val="00C81ACD"/>
    <w:rsid w:val="00C81AFC"/>
    <w:rsid w:val="00C81B0F"/>
    <w:rsid w:val="00C81C81"/>
    <w:rsid w:val="00C81E67"/>
    <w:rsid w:val="00C81FE3"/>
    <w:rsid w:val="00C82036"/>
    <w:rsid w:val="00C820ED"/>
    <w:rsid w:val="00C82105"/>
    <w:rsid w:val="00C82317"/>
    <w:rsid w:val="00C82403"/>
    <w:rsid w:val="00C82446"/>
    <w:rsid w:val="00C824D3"/>
    <w:rsid w:val="00C824E6"/>
    <w:rsid w:val="00C82647"/>
    <w:rsid w:val="00C826A6"/>
    <w:rsid w:val="00C82795"/>
    <w:rsid w:val="00C8283F"/>
    <w:rsid w:val="00C82982"/>
    <w:rsid w:val="00C82998"/>
    <w:rsid w:val="00C829C1"/>
    <w:rsid w:val="00C829C4"/>
    <w:rsid w:val="00C82ADB"/>
    <w:rsid w:val="00C82B24"/>
    <w:rsid w:val="00C82BA1"/>
    <w:rsid w:val="00C82BEB"/>
    <w:rsid w:val="00C82BFA"/>
    <w:rsid w:val="00C82C42"/>
    <w:rsid w:val="00C83037"/>
    <w:rsid w:val="00C833C6"/>
    <w:rsid w:val="00C833FA"/>
    <w:rsid w:val="00C8345A"/>
    <w:rsid w:val="00C83477"/>
    <w:rsid w:val="00C835F2"/>
    <w:rsid w:val="00C836FE"/>
    <w:rsid w:val="00C837FB"/>
    <w:rsid w:val="00C83B37"/>
    <w:rsid w:val="00C83C03"/>
    <w:rsid w:val="00C83C71"/>
    <w:rsid w:val="00C83D47"/>
    <w:rsid w:val="00C83DD7"/>
    <w:rsid w:val="00C840DB"/>
    <w:rsid w:val="00C84101"/>
    <w:rsid w:val="00C843DF"/>
    <w:rsid w:val="00C846F1"/>
    <w:rsid w:val="00C84725"/>
    <w:rsid w:val="00C847C9"/>
    <w:rsid w:val="00C848C9"/>
    <w:rsid w:val="00C84ABF"/>
    <w:rsid w:val="00C84B08"/>
    <w:rsid w:val="00C84B43"/>
    <w:rsid w:val="00C84CA3"/>
    <w:rsid w:val="00C84CCA"/>
    <w:rsid w:val="00C850CA"/>
    <w:rsid w:val="00C851BC"/>
    <w:rsid w:val="00C851EB"/>
    <w:rsid w:val="00C852B5"/>
    <w:rsid w:val="00C85325"/>
    <w:rsid w:val="00C853C1"/>
    <w:rsid w:val="00C854B3"/>
    <w:rsid w:val="00C85613"/>
    <w:rsid w:val="00C85653"/>
    <w:rsid w:val="00C8566A"/>
    <w:rsid w:val="00C8569B"/>
    <w:rsid w:val="00C856EC"/>
    <w:rsid w:val="00C857C6"/>
    <w:rsid w:val="00C859B2"/>
    <w:rsid w:val="00C859D9"/>
    <w:rsid w:val="00C85A58"/>
    <w:rsid w:val="00C85AD8"/>
    <w:rsid w:val="00C85CA0"/>
    <w:rsid w:val="00C85D0D"/>
    <w:rsid w:val="00C85DE4"/>
    <w:rsid w:val="00C85E23"/>
    <w:rsid w:val="00C85E65"/>
    <w:rsid w:val="00C85FA2"/>
    <w:rsid w:val="00C86028"/>
    <w:rsid w:val="00C860D2"/>
    <w:rsid w:val="00C86113"/>
    <w:rsid w:val="00C861F0"/>
    <w:rsid w:val="00C863CA"/>
    <w:rsid w:val="00C86479"/>
    <w:rsid w:val="00C86666"/>
    <w:rsid w:val="00C867A3"/>
    <w:rsid w:val="00C867DA"/>
    <w:rsid w:val="00C86814"/>
    <w:rsid w:val="00C86836"/>
    <w:rsid w:val="00C86837"/>
    <w:rsid w:val="00C869F1"/>
    <w:rsid w:val="00C86A17"/>
    <w:rsid w:val="00C86A91"/>
    <w:rsid w:val="00C86D8F"/>
    <w:rsid w:val="00C86E14"/>
    <w:rsid w:val="00C86E96"/>
    <w:rsid w:val="00C86F2E"/>
    <w:rsid w:val="00C86FB6"/>
    <w:rsid w:val="00C870B7"/>
    <w:rsid w:val="00C870CD"/>
    <w:rsid w:val="00C871D4"/>
    <w:rsid w:val="00C872AE"/>
    <w:rsid w:val="00C872E3"/>
    <w:rsid w:val="00C873E4"/>
    <w:rsid w:val="00C87502"/>
    <w:rsid w:val="00C87A57"/>
    <w:rsid w:val="00C87A6A"/>
    <w:rsid w:val="00C87AB8"/>
    <w:rsid w:val="00C87CD5"/>
    <w:rsid w:val="00C87E2C"/>
    <w:rsid w:val="00C87F1B"/>
    <w:rsid w:val="00C901D7"/>
    <w:rsid w:val="00C9025A"/>
    <w:rsid w:val="00C905C2"/>
    <w:rsid w:val="00C90624"/>
    <w:rsid w:val="00C90629"/>
    <w:rsid w:val="00C90652"/>
    <w:rsid w:val="00C9071E"/>
    <w:rsid w:val="00C90740"/>
    <w:rsid w:val="00C907AD"/>
    <w:rsid w:val="00C90968"/>
    <w:rsid w:val="00C90AC9"/>
    <w:rsid w:val="00C90D0A"/>
    <w:rsid w:val="00C90E99"/>
    <w:rsid w:val="00C90EC2"/>
    <w:rsid w:val="00C912EF"/>
    <w:rsid w:val="00C9136B"/>
    <w:rsid w:val="00C913C0"/>
    <w:rsid w:val="00C915B6"/>
    <w:rsid w:val="00C91655"/>
    <w:rsid w:val="00C91680"/>
    <w:rsid w:val="00C9170A"/>
    <w:rsid w:val="00C918DC"/>
    <w:rsid w:val="00C91962"/>
    <w:rsid w:val="00C91A1B"/>
    <w:rsid w:val="00C91A5A"/>
    <w:rsid w:val="00C91B55"/>
    <w:rsid w:val="00C91B76"/>
    <w:rsid w:val="00C91D1F"/>
    <w:rsid w:val="00C91DBC"/>
    <w:rsid w:val="00C91FBC"/>
    <w:rsid w:val="00C922C9"/>
    <w:rsid w:val="00C922CA"/>
    <w:rsid w:val="00C92315"/>
    <w:rsid w:val="00C9249D"/>
    <w:rsid w:val="00C9254C"/>
    <w:rsid w:val="00C925C5"/>
    <w:rsid w:val="00C92600"/>
    <w:rsid w:val="00C926FD"/>
    <w:rsid w:val="00C92882"/>
    <w:rsid w:val="00C9293C"/>
    <w:rsid w:val="00C92A0F"/>
    <w:rsid w:val="00C92A3D"/>
    <w:rsid w:val="00C92A9B"/>
    <w:rsid w:val="00C92AA0"/>
    <w:rsid w:val="00C92B1B"/>
    <w:rsid w:val="00C92B8C"/>
    <w:rsid w:val="00C92DF0"/>
    <w:rsid w:val="00C92F90"/>
    <w:rsid w:val="00C92FF9"/>
    <w:rsid w:val="00C9338A"/>
    <w:rsid w:val="00C934A5"/>
    <w:rsid w:val="00C934AA"/>
    <w:rsid w:val="00C9356A"/>
    <w:rsid w:val="00C9356C"/>
    <w:rsid w:val="00C93590"/>
    <w:rsid w:val="00C935BD"/>
    <w:rsid w:val="00C9364F"/>
    <w:rsid w:val="00C936E7"/>
    <w:rsid w:val="00C9377E"/>
    <w:rsid w:val="00C93838"/>
    <w:rsid w:val="00C939A6"/>
    <w:rsid w:val="00C93BD0"/>
    <w:rsid w:val="00C93C5E"/>
    <w:rsid w:val="00C93D93"/>
    <w:rsid w:val="00C93DCE"/>
    <w:rsid w:val="00C93E9D"/>
    <w:rsid w:val="00C93F37"/>
    <w:rsid w:val="00C93F79"/>
    <w:rsid w:val="00C94028"/>
    <w:rsid w:val="00C9404D"/>
    <w:rsid w:val="00C9419E"/>
    <w:rsid w:val="00C94289"/>
    <w:rsid w:val="00C942E4"/>
    <w:rsid w:val="00C9450D"/>
    <w:rsid w:val="00C94527"/>
    <w:rsid w:val="00C9461D"/>
    <w:rsid w:val="00C946E6"/>
    <w:rsid w:val="00C9476D"/>
    <w:rsid w:val="00C94778"/>
    <w:rsid w:val="00C947E6"/>
    <w:rsid w:val="00C94910"/>
    <w:rsid w:val="00C94A1A"/>
    <w:rsid w:val="00C94B93"/>
    <w:rsid w:val="00C94BE5"/>
    <w:rsid w:val="00C94D12"/>
    <w:rsid w:val="00C94D7D"/>
    <w:rsid w:val="00C9535B"/>
    <w:rsid w:val="00C9541E"/>
    <w:rsid w:val="00C95501"/>
    <w:rsid w:val="00C9551B"/>
    <w:rsid w:val="00C956B6"/>
    <w:rsid w:val="00C9580A"/>
    <w:rsid w:val="00C958D3"/>
    <w:rsid w:val="00C95A1A"/>
    <w:rsid w:val="00C95A20"/>
    <w:rsid w:val="00C95A95"/>
    <w:rsid w:val="00C95B96"/>
    <w:rsid w:val="00C95C50"/>
    <w:rsid w:val="00C95CA5"/>
    <w:rsid w:val="00C95D6B"/>
    <w:rsid w:val="00C9605A"/>
    <w:rsid w:val="00C9610E"/>
    <w:rsid w:val="00C96158"/>
    <w:rsid w:val="00C963C8"/>
    <w:rsid w:val="00C965B8"/>
    <w:rsid w:val="00C96744"/>
    <w:rsid w:val="00C967EA"/>
    <w:rsid w:val="00C96946"/>
    <w:rsid w:val="00C96B4D"/>
    <w:rsid w:val="00C96BE2"/>
    <w:rsid w:val="00C96C71"/>
    <w:rsid w:val="00C96CE8"/>
    <w:rsid w:val="00C96DCA"/>
    <w:rsid w:val="00C96E5A"/>
    <w:rsid w:val="00C96FC8"/>
    <w:rsid w:val="00C96FED"/>
    <w:rsid w:val="00C9737B"/>
    <w:rsid w:val="00C97383"/>
    <w:rsid w:val="00C97448"/>
    <w:rsid w:val="00C97558"/>
    <w:rsid w:val="00C975AD"/>
    <w:rsid w:val="00C97665"/>
    <w:rsid w:val="00C97773"/>
    <w:rsid w:val="00C978C6"/>
    <w:rsid w:val="00C978D5"/>
    <w:rsid w:val="00C978E3"/>
    <w:rsid w:val="00C97999"/>
    <w:rsid w:val="00C97B29"/>
    <w:rsid w:val="00C97B84"/>
    <w:rsid w:val="00C97BE3"/>
    <w:rsid w:val="00C97CE0"/>
    <w:rsid w:val="00C97F6F"/>
    <w:rsid w:val="00CA0176"/>
    <w:rsid w:val="00CA0192"/>
    <w:rsid w:val="00CA0312"/>
    <w:rsid w:val="00CA043C"/>
    <w:rsid w:val="00CA0444"/>
    <w:rsid w:val="00CA04E6"/>
    <w:rsid w:val="00CA063E"/>
    <w:rsid w:val="00CA069B"/>
    <w:rsid w:val="00CA06AE"/>
    <w:rsid w:val="00CA091E"/>
    <w:rsid w:val="00CA0958"/>
    <w:rsid w:val="00CA0A29"/>
    <w:rsid w:val="00CA0A5F"/>
    <w:rsid w:val="00CA0AF9"/>
    <w:rsid w:val="00CA0C68"/>
    <w:rsid w:val="00CA0C72"/>
    <w:rsid w:val="00CA0E00"/>
    <w:rsid w:val="00CA0EA4"/>
    <w:rsid w:val="00CA0F1D"/>
    <w:rsid w:val="00CA0FDF"/>
    <w:rsid w:val="00CA10C9"/>
    <w:rsid w:val="00CA1172"/>
    <w:rsid w:val="00CA131C"/>
    <w:rsid w:val="00CA1435"/>
    <w:rsid w:val="00CA160E"/>
    <w:rsid w:val="00CA16E5"/>
    <w:rsid w:val="00CA1720"/>
    <w:rsid w:val="00CA172C"/>
    <w:rsid w:val="00CA1790"/>
    <w:rsid w:val="00CA1825"/>
    <w:rsid w:val="00CA18A4"/>
    <w:rsid w:val="00CA1C98"/>
    <w:rsid w:val="00CA1CAB"/>
    <w:rsid w:val="00CA1CFE"/>
    <w:rsid w:val="00CA1E64"/>
    <w:rsid w:val="00CA1ECE"/>
    <w:rsid w:val="00CA1F98"/>
    <w:rsid w:val="00CA2002"/>
    <w:rsid w:val="00CA2137"/>
    <w:rsid w:val="00CA219B"/>
    <w:rsid w:val="00CA2282"/>
    <w:rsid w:val="00CA232D"/>
    <w:rsid w:val="00CA237F"/>
    <w:rsid w:val="00CA2384"/>
    <w:rsid w:val="00CA2413"/>
    <w:rsid w:val="00CA2444"/>
    <w:rsid w:val="00CA24C7"/>
    <w:rsid w:val="00CA25A0"/>
    <w:rsid w:val="00CA25A2"/>
    <w:rsid w:val="00CA2612"/>
    <w:rsid w:val="00CA26B7"/>
    <w:rsid w:val="00CA276C"/>
    <w:rsid w:val="00CA2867"/>
    <w:rsid w:val="00CA28BB"/>
    <w:rsid w:val="00CA2946"/>
    <w:rsid w:val="00CA2B9A"/>
    <w:rsid w:val="00CA2EC4"/>
    <w:rsid w:val="00CA2F24"/>
    <w:rsid w:val="00CA2F2F"/>
    <w:rsid w:val="00CA2F4C"/>
    <w:rsid w:val="00CA308E"/>
    <w:rsid w:val="00CA32BF"/>
    <w:rsid w:val="00CA33B1"/>
    <w:rsid w:val="00CA358A"/>
    <w:rsid w:val="00CA35DC"/>
    <w:rsid w:val="00CA36EF"/>
    <w:rsid w:val="00CA3788"/>
    <w:rsid w:val="00CA37BF"/>
    <w:rsid w:val="00CA382F"/>
    <w:rsid w:val="00CA3892"/>
    <w:rsid w:val="00CA3A1A"/>
    <w:rsid w:val="00CA3AC2"/>
    <w:rsid w:val="00CA3B42"/>
    <w:rsid w:val="00CA3B5C"/>
    <w:rsid w:val="00CA3C0A"/>
    <w:rsid w:val="00CA3D23"/>
    <w:rsid w:val="00CA3DD8"/>
    <w:rsid w:val="00CA3EE0"/>
    <w:rsid w:val="00CA3EF1"/>
    <w:rsid w:val="00CA3F5F"/>
    <w:rsid w:val="00CA3FB0"/>
    <w:rsid w:val="00CA417F"/>
    <w:rsid w:val="00CA4192"/>
    <w:rsid w:val="00CA45DE"/>
    <w:rsid w:val="00CA45E4"/>
    <w:rsid w:val="00CA4660"/>
    <w:rsid w:val="00CA489D"/>
    <w:rsid w:val="00CA48D5"/>
    <w:rsid w:val="00CA4A25"/>
    <w:rsid w:val="00CA4A30"/>
    <w:rsid w:val="00CA4AB6"/>
    <w:rsid w:val="00CA4B73"/>
    <w:rsid w:val="00CA4BA2"/>
    <w:rsid w:val="00CA4D55"/>
    <w:rsid w:val="00CA4F56"/>
    <w:rsid w:val="00CA4F75"/>
    <w:rsid w:val="00CA50C1"/>
    <w:rsid w:val="00CA516A"/>
    <w:rsid w:val="00CA5260"/>
    <w:rsid w:val="00CA5402"/>
    <w:rsid w:val="00CA54C7"/>
    <w:rsid w:val="00CA550E"/>
    <w:rsid w:val="00CA5621"/>
    <w:rsid w:val="00CA56FD"/>
    <w:rsid w:val="00CA5B70"/>
    <w:rsid w:val="00CA5C09"/>
    <w:rsid w:val="00CA5C4A"/>
    <w:rsid w:val="00CA5D30"/>
    <w:rsid w:val="00CA5E2A"/>
    <w:rsid w:val="00CA5ECA"/>
    <w:rsid w:val="00CA600C"/>
    <w:rsid w:val="00CA6051"/>
    <w:rsid w:val="00CA60D9"/>
    <w:rsid w:val="00CA6133"/>
    <w:rsid w:val="00CA615F"/>
    <w:rsid w:val="00CA638F"/>
    <w:rsid w:val="00CA6638"/>
    <w:rsid w:val="00CA675E"/>
    <w:rsid w:val="00CA6775"/>
    <w:rsid w:val="00CA6888"/>
    <w:rsid w:val="00CA68E9"/>
    <w:rsid w:val="00CA6CF0"/>
    <w:rsid w:val="00CA6D56"/>
    <w:rsid w:val="00CA6E42"/>
    <w:rsid w:val="00CA6EAB"/>
    <w:rsid w:val="00CA6F70"/>
    <w:rsid w:val="00CA6FA9"/>
    <w:rsid w:val="00CA7071"/>
    <w:rsid w:val="00CA70FF"/>
    <w:rsid w:val="00CA7158"/>
    <w:rsid w:val="00CA71F8"/>
    <w:rsid w:val="00CA72C4"/>
    <w:rsid w:val="00CA7346"/>
    <w:rsid w:val="00CA736D"/>
    <w:rsid w:val="00CA742A"/>
    <w:rsid w:val="00CA7490"/>
    <w:rsid w:val="00CA7532"/>
    <w:rsid w:val="00CA7577"/>
    <w:rsid w:val="00CA7589"/>
    <w:rsid w:val="00CA759D"/>
    <w:rsid w:val="00CA7A1E"/>
    <w:rsid w:val="00CA7AF6"/>
    <w:rsid w:val="00CA7C1E"/>
    <w:rsid w:val="00CA7D66"/>
    <w:rsid w:val="00CA7E49"/>
    <w:rsid w:val="00CA7EAE"/>
    <w:rsid w:val="00CA7EE6"/>
    <w:rsid w:val="00CA7F5A"/>
    <w:rsid w:val="00CA7FEE"/>
    <w:rsid w:val="00CA7FF7"/>
    <w:rsid w:val="00CB0145"/>
    <w:rsid w:val="00CB02B6"/>
    <w:rsid w:val="00CB02C4"/>
    <w:rsid w:val="00CB0367"/>
    <w:rsid w:val="00CB03F1"/>
    <w:rsid w:val="00CB058D"/>
    <w:rsid w:val="00CB0876"/>
    <w:rsid w:val="00CB0897"/>
    <w:rsid w:val="00CB09D0"/>
    <w:rsid w:val="00CB0A80"/>
    <w:rsid w:val="00CB0AC9"/>
    <w:rsid w:val="00CB0D59"/>
    <w:rsid w:val="00CB0E9C"/>
    <w:rsid w:val="00CB0F22"/>
    <w:rsid w:val="00CB12C4"/>
    <w:rsid w:val="00CB1301"/>
    <w:rsid w:val="00CB1572"/>
    <w:rsid w:val="00CB1598"/>
    <w:rsid w:val="00CB176F"/>
    <w:rsid w:val="00CB1784"/>
    <w:rsid w:val="00CB1823"/>
    <w:rsid w:val="00CB1863"/>
    <w:rsid w:val="00CB19DA"/>
    <w:rsid w:val="00CB19E5"/>
    <w:rsid w:val="00CB1B4F"/>
    <w:rsid w:val="00CB1BB6"/>
    <w:rsid w:val="00CB1CDA"/>
    <w:rsid w:val="00CB1CEB"/>
    <w:rsid w:val="00CB1D2D"/>
    <w:rsid w:val="00CB1D6A"/>
    <w:rsid w:val="00CB1F03"/>
    <w:rsid w:val="00CB1F9C"/>
    <w:rsid w:val="00CB1FDF"/>
    <w:rsid w:val="00CB2128"/>
    <w:rsid w:val="00CB227B"/>
    <w:rsid w:val="00CB2329"/>
    <w:rsid w:val="00CB233B"/>
    <w:rsid w:val="00CB248C"/>
    <w:rsid w:val="00CB2592"/>
    <w:rsid w:val="00CB277B"/>
    <w:rsid w:val="00CB281F"/>
    <w:rsid w:val="00CB2837"/>
    <w:rsid w:val="00CB294F"/>
    <w:rsid w:val="00CB29DB"/>
    <w:rsid w:val="00CB2B0D"/>
    <w:rsid w:val="00CB2BA1"/>
    <w:rsid w:val="00CB2D24"/>
    <w:rsid w:val="00CB2D72"/>
    <w:rsid w:val="00CB2F1B"/>
    <w:rsid w:val="00CB2FB5"/>
    <w:rsid w:val="00CB3006"/>
    <w:rsid w:val="00CB32D6"/>
    <w:rsid w:val="00CB34A7"/>
    <w:rsid w:val="00CB356E"/>
    <w:rsid w:val="00CB3639"/>
    <w:rsid w:val="00CB37E7"/>
    <w:rsid w:val="00CB37F1"/>
    <w:rsid w:val="00CB3825"/>
    <w:rsid w:val="00CB3855"/>
    <w:rsid w:val="00CB3A7F"/>
    <w:rsid w:val="00CB3AEF"/>
    <w:rsid w:val="00CB3B88"/>
    <w:rsid w:val="00CB3C3A"/>
    <w:rsid w:val="00CB3D1C"/>
    <w:rsid w:val="00CB3D81"/>
    <w:rsid w:val="00CB3DC7"/>
    <w:rsid w:val="00CB4203"/>
    <w:rsid w:val="00CB4231"/>
    <w:rsid w:val="00CB4310"/>
    <w:rsid w:val="00CB4540"/>
    <w:rsid w:val="00CB4580"/>
    <w:rsid w:val="00CB459A"/>
    <w:rsid w:val="00CB45C3"/>
    <w:rsid w:val="00CB45D7"/>
    <w:rsid w:val="00CB482D"/>
    <w:rsid w:val="00CB4BDD"/>
    <w:rsid w:val="00CB4BF8"/>
    <w:rsid w:val="00CB4C0E"/>
    <w:rsid w:val="00CB4C10"/>
    <w:rsid w:val="00CB4D94"/>
    <w:rsid w:val="00CB4E3F"/>
    <w:rsid w:val="00CB4E75"/>
    <w:rsid w:val="00CB4EB5"/>
    <w:rsid w:val="00CB511F"/>
    <w:rsid w:val="00CB515E"/>
    <w:rsid w:val="00CB51B0"/>
    <w:rsid w:val="00CB51DA"/>
    <w:rsid w:val="00CB5290"/>
    <w:rsid w:val="00CB52C8"/>
    <w:rsid w:val="00CB538A"/>
    <w:rsid w:val="00CB5439"/>
    <w:rsid w:val="00CB5464"/>
    <w:rsid w:val="00CB55BB"/>
    <w:rsid w:val="00CB56A7"/>
    <w:rsid w:val="00CB594B"/>
    <w:rsid w:val="00CB5994"/>
    <w:rsid w:val="00CB5B62"/>
    <w:rsid w:val="00CB5BAA"/>
    <w:rsid w:val="00CB5F40"/>
    <w:rsid w:val="00CB5F56"/>
    <w:rsid w:val="00CB60DE"/>
    <w:rsid w:val="00CB6447"/>
    <w:rsid w:val="00CB65D0"/>
    <w:rsid w:val="00CB65F9"/>
    <w:rsid w:val="00CB6711"/>
    <w:rsid w:val="00CB685D"/>
    <w:rsid w:val="00CB69F4"/>
    <w:rsid w:val="00CB6CF4"/>
    <w:rsid w:val="00CB6D6F"/>
    <w:rsid w:val="00CB6E00"/>
    <w:rsid w:val="00CB701E"/>
    <w:rsid w:val="00CB70F8"/>
    <w:rsid w:val="00CB7190"/>
    <w:rsid w:val="00CB72B0"/>
    <w:rsid w:val="00CB733D"/>
    <w:rsid w:val="00CB7348"/>
    <w:rsid w:val="00CB74C7"/>
    <w:rsid w:val="00CB7533"/>
    <w:rsid w:val="00CB7725"/>
    <w:rsid w:val="00CB7736"/>
    <w:rsid w:val="00CB7754"/>
    <w:rsid w:val="00CB787D"/>
    <w:rsid w:val="00CB79A7"/>
    <w:rsid w:val="00CB7A44"/>
    <w:rsid w:val="00CB7A50"/>
    <w:rsid w:val="00CB7A60"/>
    <w:rsid w:val="00CB7A91"/>
    <w:rsid w:val="00CB7AA5"/>
    <w:rsid w:val="00CB7B8B"/>
    <w:rsid w:val="00CB7E10"/>
    <w:rsid w:val="00CB7E34"/>
    <w:rsid w:val="00CB7EC3"/>
    <w:rsid w:val="00CB7F5E"/>
    <w:rsid w:val="00CB7F97"/>
    <w:rsid w:val="00CC009B"/>
    <w:rsid w:val="00CC062E"/>
    <w:rsid w:val="00CC07BC"/>
    <w:rsid w:val="00CC07E2"/>
    <w:rsid w:val="00CC0815"/>
    <w:rsid w:val="00CC0872"/>
    <w:rsid w:val="00CC09EF"/>
    <w:rsid w:val="00CC0A0A"/>
    <w:rsid w:val="00CC0A2C"/>
    <w:rsid w:val="00CC0A5C"/>
    <w:rsid w:val="00CC0B26"/>
    <w:rsid w:val="00CC0C3A"/>
    <w:rsid w:val="00CC0E50"/>
    <w:rsid w:val="00CC0F6A"/>
    <w:rsid w:val="00CC1106"/>
    <w:rsid w:val="00CC11B2"/>
    <w:rsid w:val="00CC1302"/>
    <w:rsid w:val="00CC13F6"/>
    <w:rsid w:val="00CC1446"/>
    <w:rsid w:val="00CC168A"/>
    <w:rsid w:val="00CC16A8"/>
    <w:rsid w:val="00CC1827"/>
    <w:rsid w:val="00CC1A3F"/>
    <w:rsid w:val="00CC1A68"/>
    <w:rsid w:val="00CC1CA9"/>
    <w:rsid w:val="00CC1D1B"/>
    <w:rsid w:val="00CC1E41"/>
    <w:rsid w:val="00CC1ECC"/>
    <w:rsid w:val="00CC1F03"/>
    <w:rsid w:val="00CC1FB1"/>
    <w:rsid w:val="00CC204D"/>
    <w:rsid w:val="00CC2252"/>
    <w:rsid w:val="00CC2369"/>
    <w:rsid w:val="00CC248F"/>
    <w:rsid w:val="00CC24EE"/>
    <w:rsid w:val="00CC262F"/>
    <w:rsid w:val="00CC27E8"/>
    <w:rsid w:val="00CC2A4D"/>
    <w:rsid w:val="00CC2A82"/>
    <w:rsid w:val="00CC2B7C"/>
    <w:rsid w:val="00CC2E4F"/>
    <w:rsid w:val="00CC3257"/>
    <w:rsid w:val="00CC332A"/>
    <w:rsid w:val="00CC335E"/>
    <w:rsid w:val="00CC3427"/>
    <w:rsid w:val="00CC3472"/>
    <w:rsid w:val="00CC34E6"/>
    <w:rsid w:val="00CC35B3"/>
    <w:rsid w:val="00CC35DF"/>
    <w:rsid w:val="00CC3665"/>
    <w:rsid w:val="00CC3747"/>
    <w:rsid w:val="00CC378C"/>
    <w:rsid w:val="00CC39D1"/>
    <w:rsid w:val="00CC3B66"/>
    <w:rsid w:val="00CC3B8F"/>
    <w:rsid w:val="00CC3BEF"/>
    <w:rsid w:val="00CC3CFC"/>
    <w:rsid w:val="00CC3D09"/>
    <w:rsid w:val="00CC3DA1"/>
    <w:rsid w:val="00CC3F8F"/>
    <w:rsid w:val="00CC3FBC"/>
    <w:rsid w:val="00CC412E"/>
    <w:rsid w:val="00CC4343"/>
    <w:rsid w:val="00CC457C"/>
    <w:rsid w:val="00CC46E0"/>
    <w:rsid w:val="00CC46E7"/>
    <w:rsid w:val="00CC48BE"/>
    <w:rsid w:val="00CC4CCC"/>
    <w:rsid w:val="00CC4D70"/>
    <w:rsid w:val="00CC4D96"/>
    <w:rsid w:val="00CC4F83"/>
    <w:rsid w:val="00CC50EE"/>
    <w:rsid w:val="00CC5180"/>
    <w:rsid w:val="00CC51BC"/>
    <w:rsid w:val="00CC53F6"/>
    <w:rsid w:val="00CC54D3"/>
    <w:rsid w:val="00CC552C"/>
    <w:rsid w:val="00CC5650"/>
    <w:rsid w:val="00CC5732"/>
    <w:rsid w:val="00CC575C"/>
    <w:rsid w:val="00CC5846"/>
    <w:rsid w:val="00CC5890"/>
    <w:rsid w:val="00CC5982"/>
    <w:rsid w:val="00CC59C1"/>
    <w:rsid w:val="00CC5AFE"/>
    <w:rsid w:val="00CC5B58"/>
    <w:rsid w:val="00CC5CF3"/>
    <w:rsid w:val="00CC5E61"/>
    <w:rsid w:val="00CC5E98"/>
    <w:rsid w:val="00CC5F08"/>
    <w:rsid w:val="00CC5FB0"/>
    <w:rsid w:val="00CC613F"/>
    <w:rsid w:val="00CC625F"/>
    <w:rsid w:val="00CC62AD"/>
    <w:rsid w:val="00CC639B"/>
    <w:rsid w:val="00CC657E"/>
    <w:rsid w:val="00CC65BA"/>
    <w:rsid w:val="00CC665B"/>
    <w:rsid w:val="00CC6707"/>
    <w:rsid w:val="00CC673D"/>
    <w:rsid w:val="00CC6875"/>
    <w:rsid w:val="00CC6B4B"/>
    <w:rsid w:val="00CC6BFF"/>
    <w:rsid w:val="00CC6C5C"/>
    <w:rsid w:val="00CC6D4B"/>
    <w:rsid w:val="00CC6EE9"/>
    <w:rsid w:val="00CC72D2"/>
    <w:rsid w:val="00CC7616"/>
    <w:rsid w:val="00CC76A0"/>
    <w:rsid w:val="00CC7892"/>
    <w:rsid w:val="00CC7949"/>
    <w:rsid w:val="00CC7A39"/>
    <w:rsid w:val="00CC7B18"/>
    <w:rsid w:val="00CC7C31"/>
    <w:rsid w:val="00CC7C59"/>
    <w:rsid w:val="00CC7C9B"/>
    <w:rsid w:val="00CC7D5E"/>
    <w:rsid w:val="00CC7F44"/>
    <w:rsid w:val="00CC7F8B"/>
    <w:rsid w:val="00CD01EA"/>
    <w:rsid w:val="00CD065F"/>
    <w:rsid w:val="00CD067F"/>
    <w:rsid w:val="00CD070B"/>
    <w:rsid w:val="00CD079E"/>
    <w:rsid w:val="00CD084B"/>
    <w:rsid w:val="00CD08D4"/>
    <w:rsid w:val="00CD0953"/>
    <w:rsid w:val="00CD0B81"/>
    <w:rsid w:val="00CD0BC5"/>
    <w:rsid w:val="00CD0C1E"/>
    <w:rsid w:val="00CD0E08"/>
    <w:rsid w:val="00CD0E82"/>
    <w:rsid w:val="00CD0F82"/>
    <w:rsid w:val="00CD1077"/>
    <w:rsid w:val="00CD1095"/>
    <w:rsid w:val="00CD12A7"/>
    <w:rsid w:val="00CD12AD"/>
    <w:rsid w:val="00CD12CB"/>
    <w:rsid w:val="00CD12EC"/>
    <w:rsid w:val="00CD1304"/>
    <w:rsid w:val="00CD1371"/>
    <w:rsid w:val="00CD154E"/>
    <w:rsid w:val="00CD15FB"/>
    <w:rsid w:val="00CD161E"/>
    <w:rsid w:val="00CD1675"/>
    <w:rsid w:val="00CD16AD"/>
    <w:rsid w:val="00CD1944"/>
    <w:rsid w:val="00CD19E1"/>
    <w:rsid w:val="00CD1D10"/>
    <w:rsid w:val="00CD1DBD"/>
    <w:rsid w:val="00CD1EFB"/>
    <w:rsid w:val="00CD2122"/>
    <w:rsid w:val="00CD2126"/>
    <w:rsid w:val="00CD21FE"/>
    <w:rsid w:val="00CD23A1"/>
    <w:rsid w:val="00CD2481"/>
    <w:rsid w:val="00CD274E"/>
    <w:rsid w:val="00CD2828"/>
    <w:rsid w:val="00CD28D7"/>
    <w:rsid w:val="00CD2916"/>
    <w:rsid w:val="00CD2A33"/>
    <w:rsid w:val="00CD2B90"/>
    <w:rsid w:val="00CD2BEE"/>
    <w:rsid w:val="00CD2C42"/>
    <w:rsid w:val="00CD2D3D"/>
    <w:rsid w:val="00CD2D71"/>
    <w:rsid w:val="00CD314C"/>
    <w:rsid w:val="00CD3387"/>
    <w:rsid w:val="00CD34BC"/>
    <w:rsid w:val="00CD367C"/>
    <w:rsid w:val="00CD36D3"/>
    <w:rsid w:val="00CD3785"/>
    <w:rsid w:val="00CD3794"/>
    <w:rsid w:val="00CD37E5"/>
    <w:rsid w:val="00CD39CF"/>
    <w:rsid w:val="00CD3A24"/>
    <w:rsid w:val="00CD3AA3"/>
    <w:rsid w:val="00CD3C48"/>
    <w:rsid w:val="00CD3DDF"/>
    <w:rsid w:val="00CD3E48"/>
    <w:rsid w:val="00CD3EA1"/>
    <w:rsid w:val="00CD3F02"/>
    <w:rsid w:val="00CD3F03"/>
    <w:rsid w:val="00CD428C"/>
    <w:rsid w:val="00CD42A9"/>
    <w:rsid w:val="00CD4371"/>
    <w:rsid w:val="00CD43C7"/>
    <w:rsid w:val="00CD44EB"/>
    <w:rsid w:val="00CD4530"/>
    <w:rsid w:val="00CD47A1"/>
    <w:rsid w:val="00CD49CE"/>
    <w:rsid w:val="00CD4A3E"/>
    <w:rsid w:val="00CD4B27"/>
    <w:rsid w:val="00CD4B7A"/>
    <w:rsid w:val="00CD4C2F"/>
    <w:rsid w:val="00CD4E96"/>
    <w:rsid w:val="00CD501C"/>
    <w:rsid w:val="00CD516E"/>
    <w:rsid w:val="00CD517A"/>
    <w:rsid w:val="00CD517F"/>
    <w:rsid w:val="00CD524D"/>
    <w:rsid w:val="00CD5256"/>
    <w:rsid w:val="00CD5279"/>
    <w:rsid w:val="00CD53D0"/>
    <w:rsid w:val="00CD53E5"/>
    <w:rsid w:val="00CD543B"/>
    <w:rsid w:val="00CD54A8"/>
    <w:rsid w:val="00CD54FA"/>
    <w:rsid w:val="00CD55AA"/>
    <w:rsid w:val="00CD56D7"/>
    <w:rsid w:val="00CD577C"/>
    <w:rsid w:val="00CD58F0"/>
    <w:rsid w:val="00CD590F"/>
    <w:rsid w:val="00CD5C76"/>
    <w:rsid w:val="00CD5E64"/>
    <w:rsid w:val="00CD5E75"/>
    <w:rsid w:val="00CD5F3A"/>
    <w:rsid w:val="00CD5F96"/>
    <w:rsid w:val="00CD5FE4"/>
    <w:rsid w:val="00CD6007"/>
    <w:rsid w:val="00CD6106"/>
    <w:rsid w:val="00CD61F8"/>
    <w:rsid w:val="00CD6234"/>
    <w:rsid w:val="00CD6429"/>
    <w:rsid w:val="00CD6448"/>
    <w:rsid w:val="00CD6470"/>
    <w:rsid w:val="00CD64E4"/>
    <w:rsid w:val="00CD6541"/>
    <w:rsid w:val="00CD65C5"/>
    <w:rsid w:val="00CD6762"/>
    <w:rsid w:val="00CD67AD"/>
    <w:rsid w:val="00CD67BF"/>
    <w:rsid w:val="00CD69F7"/>
    <w:rsid w:val="00CD6AEF"/>
    <w:rsid w:val="00CD6AFA"/>
    <w:rsid w:val="00CD6C73"/>
    <w:rsid w:val="00CD6CBA"/>
    <w:rsid w:val="00CD6D13"/>
    <w:rsid w:val="00CD6D1B"/>
    <w:rsid w:val="00CD6DB3"/>
    <w:rsid w:val="00CD6DEB"/>
    <w:rsid w:val="00CD718A"/>
    <w:rsid w:val="00CD72D2"/>
    <w:rsid w:val="00CD7459"/>
    <w:rsid w:val="00CD74E8"/>
    <w:rsid w:val="00CD7542"/>
    <w:rsid w:val="00CD774A"/>
    <w:rsid w:val="00CD78AB"/>
    <w:rsid w:val="00CD7920"/>
    <w:rsid w:val="00CD7AC7"/>
    <w:rsid w:val="00CD7AE6"/>
    <w:rsid w:val="00CD7B50"/>
    <w:rsid w:val="00CD7C96"/>
    <w:rsid w:val="00CD7E50"/>
    <w:rsid w:val="00CDCAD7"/>
    <w:rsid w:val="00CE0253"/>
    <w:rsid w:val="00CE03B6"/>
    <w:rsid w:val="00CE07F5"/>
    <w:rsid w:val="00CE0831"/>
    <w:rsid w:val="00CE083F"/>
    <w:rsid w:val="00CE08AA"/>
    <w:rsid w:val="00CE0967"/>
    <w:rsid w:val="00CE0A14"/>
    <w:rsid w:val="00CE0AC7"/>
    <w:rsid w:val="00CE0B92"/>
    <w:rsid w:val="00CE0C21"/>
    <w:rsid w:val="00CE0D51"/>
    <w:rsid w:val="00CE0D6A"/>
    <w:rsid w:val="00CE0E76"/>
    <w:rsid w:val="00CE0E85"/>
    <w:rsid w:val="00CE10CA"/>
    <w:rsid w:val="00CE122A"/>
    <w:rsid w:val="00CE1245"/>
    <w:rsid w:val="00CE125E"/>
    <w:rsid w:val="00CE1270"/>
    <w:rsid w:val="00CE15C4"/>
    <w:rsid w:val="00CE16F1"/>
    <w:rsid w:val="00CE17B4"/>
    <w:rsid w:val="00CE17CB"/>
    <w:rsid w:val="00CE1838"/>
    <w:rsid w:val="00CE1993"/>
    <w:rsid w:val="00CE19B1"/>
    <w:rsid w:val="00CE1A2D"/>
    <w:rsid w:val="00CE1A70"/>
    <w:rsid w:val="00CE1A71"/>
    <w:rsid w:val="00CE1B11"/>
    <w:rsid w:val="00CE1B3A"/>
    <w:rsid w:val="00CE1BF0"/>
    <w:rsid w:val="00CE1CEE"/>
    <w:rsid w:val="00CE20A5"/>
    <w:rsid w:val="00CE20C8"/>
    <w:rsid w:val="00CE211B"/>
    <w:rsid w:val="00CE21DD"/>
    <w:rsid w:val="00CE2333"/>
    <w:rsid w:val="00CE236C"/>
    <w:rsid w:val="00CE2521"/>
    <w:rsid w:val="00CE261C"/>
    <w:rsid w:val="00CE26A3"/>
    <w:rsid w:val="00CE26F5"/>
    <w:rsid w:val="00CE2703"/>
    <w:rsid w:val="00CE271C"/>
    <w:rsid w:val="00CE2851"/>
    <w:rsid w:val="00CE295C"/>
    <w:rsid w:val="00CE2A7C"/>
    <w:rsid w:val="00CE2B13"/>
    <w:rsid w:val="00CE2B7B"/>
    <w:rsid w:val="00CE2E03"/>
    <w:rsid w:val="00CE2EBA"/>
    <w:rsid w:val="00CE3147"/>
    <w:rsid w:val="00CE31CC"/>
    <w:rsid w:val="00CE31F0"/>
    <w:rsid w:val="00CE330B"/>
    <w:rsid w:val="00CE345B"/>
    <w:rsid w:val="00CE355A"/>
    <w:rsid w:val="00CE3570"/>
    <w:rsid w:val="00CE35C0"/>
    <w:rsid w:val="00CE379B"/>
    <w:rsid w:val="00CE37D8"/>
    <w:rsid w:val="00CE397B"/>
    <w:rsid w:val="00CE3A1D"/>
    <w:rsid w:val="00CE3A5A"/>
    <w:rsid w:val="00CE3AE0"/>
    <w:rsid w:val="00CE3AFA"/>
    <w:rsid w:val="00CE3B08"/>
    <w:rsid w:val="00CE3D74"/>
    <w:rsid w:val="00CE3E82"/>
    <w:rsid w:val="00CE3ED0"/>
    <w:rsid w:val="00CE403A"/>
    <w:rsid w:val="00CE4042"/>
    <w:rsid w:val="00CE408C"/>
    <w:rsid w:val="00CE424B"/>
    <w:rsid w:val="00CE4328"/>
    <w:rsid w:val="00CE43C7"/>
    <w:rsid w:val="00CE440F"/>
    <w:rsid w:val="00CE451E"/>
    <w:rsid w:val="00CE459E"/>
    <w:rsid w:val="00CE4614"/>
    <w:rsid w:val="00CE4708"/>
    <w:rsid w:val="00CE470F"/>
    <w:rsid w:val="00CE472E"/>
    <w:rsid w:val="00CE479D"/>
    <w:rsid w:val="00CE47DF"/>
    <w:rsid w:val="00CE48AC"/>
    <w:rsid w:val="00CE48F0"/>
    <w:rsid w:val="00CE4A54"/>
    <w:rsid w:val="00CE4A59"/>
    <w:rsid w:val="00CE500F"/>
    <w:rsid w:val="00CE51A3"/>
    <w:rsid w:val="00CE523C"/>
    <w:rsid w:val="00CE52BD"/>
    <w:rsid w:val="00CE5317"/>
    <w:rsid w:val="00CE536A"/>
    <w:rsid w:val="00CE53E8"/>
    <w:rsid w:val="00CE5405"/>
    <w:rsid w:val="00CE5620"/>
    <w:rsid w:val="00CE5707"/>
    <w:rsid w:val="00CE58EE"/>
    <w:rsid w:val="00CE5922"/>
    <w:rsid w:val="00CE59FC"/>
    <w:rsid w:val="00CE5AE6"/>
    <w:rsid w:val="00CE5C49"/>
    <w:rsid w:val="00CE5CAE"/>
    <w:rsid w:val="00CE5DCA"/>
    <w:rsid w:val="00CE5E28"/>
    <w:rsid w:val="00CE5E6A"/>
    <w:rsid w:val="00CE5E9A"/>
    <w:rsid w:val="00CE605F"/>
    <w:rsid w:val="00CE63A7"/>
    <w:rsid w:val="00CE64FB"/>
    <w:rsid w:val="00CE6506"/>
    <w:rsid w:val="00CE657A"/>
    <w:rsid w:val="00CE68B2"/>
    <w:rsid w:val="00CE6BFA"/>
    <w:rsid w:val="00CE6D63"/>
    <w:rsid w:val="00CE6F1A"/>
    <w:rsid w:val="00CE705D"/>
    <w:rsid w:val="00CE7079"/>
    <w:rsid w:val="00CE71A5"/>
    <w:rsid w:val="00CE7251"/>
    <w:rsid w:val="00CE72CC"/>
    <w:rsid w:val="00CE7369"/>
    <w:rsid w:val="00CE76C7"/>
    <w:rsid w:val="00CE7822"/>
    <w:rsid w:val="00CE78C2"/>
    <w:rsid w:val="00CE7940"/>
    <w:rsid w:val="00CE7A71"/>
    <w:rsid w:val="00CE7B03"/>
    <w:rsid w:val="00CE7B0F"/>
    <w:rsid w:val="00CE7B1C"/>
    <w:rsid w:val="00CE7C1A"/>
    <w:rsid w:val="00CE7CF4"/>
    <w:rsid w:val="00CE7DA4"/>
    <w:rsid w:val="00CE7E59"/>
    <w:rsid w:val="00CE7F44"/>
    <w:rsid w:val="00CE7F67"/>
    <w:rsid w:val="00CF026A"/>
    <w:rsid w:val="00CF043E"/>
    <w:rsid w:val="00CF0531"/>
    <w:rsid w:val="00CF06B9"/>
    <w:rsid w:val="00CF0A43"/>
    <w:rsid w:val="00CF0AC6"/>
    <w:rsid w:val="00CF0AC8"/>
    <w:rsid w:val="00CF0BA2"/>
    <w:rsid w:val="00CF0C05"/>
    <w:rsid w:val="00CF0C06"/>
    <w:rsid w:val="00CF0C25"/>
    <w:rsid w:val="00CF0C52"/>
    <w:rsid w:val="00CF0CFA"/>
    <w:rsid w:val="00CF0E13"/>
    <w:rsid w:val="00CF0F22"/>
    <w:rsid w:val="00CF0F46"/>
    <w:rsid w:val="00CF1014"/>
    <w:rsid w:val="00CF10BB"/>
    <w:rsid w:val="00CF11EC"/>
    <w:rsid w:val="00CF1357"/>
    <w:rsid w:val="00CF159F"/>
    <w:rsid w:val="00CF15EB"/>
    <w:rsid w:val="00CF1661"/>
    <w:rsid w:val="00CF17E2"/>
    <w:rsid w:val="00CF1B69"/>
    <w:rsid w:val="00CF1C5B"/>
    <w:rsid w:val="00CF1C8A"/>
    <w:rsid w:val="00CF1CD5"/>
    <w:rsid w:val="00CF1D94"/>
    <w:rsid w:val="00CF1E00"/>
    <w:rsid w:val="00CF2252"/>
    <w:rsid w:val="00CF2608"/>
    <w:rsid w:val="00CF262B"/>
    <w:rsid w:val="00CF26EE"/>
    <w:rsid w:val="00CF287F"/>
    <w:rsid w:val="00CF2ACC"/>
    <w:rsid w:val="00CF2AFB"/>
    <w:rsid w:val="00CF2D32"/>
    <w:rsid w:val="00CF2EE8"/>
    <w:rsid w:val="00CF2F9B"/>
    <w:rsid w:val="00CF2FB0"/>
    <w:rsid w:val="00CF330A"/>
    <w:rsid w:val="00CF339F"/>
    <w:rsid w:val="00CF33D4"/>
    <w:rsid w:val="00CF34AF"/>
    <w:rsid w:val="00CF3529"/>
    <w:rsid w:val="00CF38E7"/>
    <w:rsid w:val="00CF38ED"/>
    <w:rsid w:val="00CF396E"/>
    <w:rsid w:val="00CF39C1"/>
    <w:rsid w:val="00CF3A82"/>
    <w:rsid w:val="00CF3BCA"/>
    <w:rsid w:val="00CF3D64"/>
    <w:rsid w:val="00CF3FB0"/>
    <w:rsid w:val="00CF402B"/>
    <w:rsid w:val="00CF406C"/>
    <w:rsid w:val="00CF407B"/>
    <w:rsid w:val="00CF41B8"/>
    <w:rsid w:val="00CF423E"/>
    <w:rsid w:val="00CF4297"/>
    <w:rsid w:val="00CF43F8"/>
    <w:rsid w:val="00CF4556"/>
    <w:rsid w:val="00CF46C0"/>
    <w:rsid w:val="00CF47FD"/>
    <w:rsid w:val="00CF4A48"/>
    <w:rsid w:val="00CF4A82"/>
    <w:rsid w:val="00CF4B18"/>
    <w:rsid w:val="00CF4BF5"/>
    <w:rsid w:val="00CF4CDC"/>
    <w:rsid w:val="00CF4D5E"/>
    <w:rsid w:val="00CF4DE7"/>
    <w:rsid w:val="00CF4EE3"/>
    <w:rsid w:val="00CF4F2A"/>
    <w:rsid w:val="00CF5032"/>
    <w:rsid w:val="00CF5103"/>
    <w:rsid w:val="00CF5111"/>
    <w:rsid w:val="00CF516E"/>
    <w:rsid w:val="00CF5199"/>
    <w:rsid w:val="00CF521A"/>
    <w:rsid w:val="00CF525B"/>
    <w:rsid w:val="00CF5302"/>
    <w:rsid w:val="00CF54CA"/>
    <w:rsid w:val="00CF54D1"/>
    <w:rsid w:val="00CF54D5"/>
    <w:rsid w:val="00CF550F"/>
    <w:rsid w:val="00CF5600"/>
    <w:rsid w:val="00CF59F8"/>
    <w:rsid w:val="00CF5BA0"/>
    <w:rsid w:val="00CF5BA1"/>
    <w:rsid w:val="00CF5D12"/>
    <w:rsid w:val="00CF5D40"/>
    <w:rsid w:val="00CF5E46"/>
    <w:rsid w:val="00CF5F46"/>
    <w:rsid w:val="00CF5FA3"/>
    <w:rsid w:val="00CF6096"/>
    <w:rsid w:val="00CF6388"/>
    <w:rsid w:val="00CF6567"/>
    <w:rsid w:val="00CF65F5"/>
    <w:rsid w:val="00CF6668"/>
    <w:rsid w:val="00CF66EC"/>
    <w:rsid w:val="00CF682E"/>
    <w:rsid w:val="00CF686B"/>
    <w:rsid w:val="00CF6953"/>
    <w:rsid w:val="00CF6962"/>
    <w:rsid w:val="00CF69AF"/>
    <w:rsid w:val="00CF6AF2"/>
    <w:rsid w:val="00CF6B34"/>
    <w:rsid w:val="00CF6CAC"/>
    <w:rsid w:val="00CF6E0C"/>
    <w:rsid w:val="00CF6F25"/>
    <w:rsid w:val="00CF6F34"/>
    <w:rsid w:val="00CF7044"/>
    <w:rsid w:val="00CF751A"/>
    <w:rsid w:val="00CF76A1"/>
    <w:rsid w:val="00CF7775"/>
    <w:rsid w:val="00CF79F5"/>
    <w:rsid w:val="00CF7A52"/>
    <w:rsid w:val="00CF7B9B"/>
    <w:rsid w:val="00CF7EBB"/>
    <w:rsid w:val="00CF7EE5"/>
    <w:rsid w:val="00CF7EEC"/>
    <w:rsid w:val="00CF7F49"/>
    <w:rsid w:val="00D00237"/>
    <w:rsid w:val="00D002E8"/>
    <w:rsid w:val="00D00717"/>
    <w:rsid w:val="00D00720"/>
    <w:rsid w:val="00D007BB"/>
    <w:rsid w:val="00D007C1"/>
    <w:rsid w:val="00D009B7"/>
    <w:rsid w:val="00D00B44"/>
    <w:rsid w:val="00D00B8F"/>
    <w:rsid w:val="00D00BAC"/>
    <w:rsid w:val="00D00C6C"/>
    <w:rsid w:val="00D00DF2"/>
    <w:rsid w:val="00D00EB1"/>
    <w:rsid w:val="00D00EBB"/>
    <w:rsid w:val="00D00F23"/>
    <w:rsid w:val="00D00F38"/>
    <w:rsid w:val="00D01015"/>
    <w:rsid w:val="00D010C1"/>
    <w:rsid w:val="00D01170"/>
    <w:rsid w:val="00D01228"/>
    <w:rsid w:val="00D01242"/>
    <w:rsid w:val="00D01350"/>
    <w:rsid w:val="00D013ED"/>
    <w:rsid w:val="00D013F6"/>
    <w:rsid w:val="00D01516"/>
    <w:rsid w:val="00D0156F"/>
    <w:rsid w:val="00D016C8"/>
    <w:rsid w:val="00D017BC"/>
    <w:rsid w:val="00D01A55"/>
    <w:rsid w:val="00D01B97"/>
    <w:rsid w:val="00D01D22"/>
    <w:rsid w:val="00D01DA0"/>
    <w:rsid w:val="00D01DFF"/>
    <w:rsid w:val="00D01EC8"/>
    <w:rsid w:val="00D01F51"/>
    <w:rsid w:val="00D01F72"/>
    <w:rsid w:val="00D01F7D"/>
    <w:rsid w:val="00D01FB3"/>
    <w:rsid w:val="00D02104"/>
    <w:rsid w:val="00D0269E"/>
    <w:rsid w:val="00D026CA"/>
    <w:rsid w:val="00D027A7"/>
    <w:rsid w:val="00D028C3"/>
    <w:rsid w:val="00D02A61"/>
    <w:rsid w:val="00D02A94"/>
    <w:rsid w:val="00D02AAA"/>
    <w:rsid w:val="00D02ACB"/>
    <w:rsid w:val="00D02AF6"/>
    <w:rsid w:val="00D02CBD"/>
    <w:rsid w:val="00D02D96"/>
    <w:rsid w:val="00D02E0A"/>
    <w:rsid w:val="00D0316D"/>
    <w:rsid w:val="00D03575"/>
    <w:rsid w:val="00D03841"/>
    <w:rsid w:val="00D03A45"/>
    <w:rsid w:val="00D03E32"/>
    <w:rsid w:val="00D03F34"/>
    <w:rsid w:val="00D03F51"/>
    <w:rsid w:val="00D03FD1"/>
    <w:rsid w:val="00D040A9"/>
    <w:rsid w:val="00D040C9"/>
    <w:rsid w:val="00D04145"/>
    <w:rsid w:val="00D04201"/>
    <w:rsid w:val="00D042B9"/>
    <w:rsid w:val="00D04335"/>
    <w:rsid w:val="00D043C6"/>
    <w:rsid w:val="00D04412"/>
    <w:rsid w:val="00D045F0"/>
    <w:rsid w:val="00D0461B"/>
    <w:rsid w:val="00D04636"/>
    <w:rsid w:val="00D04684"/>
    <w:rsid w:val="00D046E1"/>
    <w:rsid w:val="00D04705"/>
    <w:rsid w:val="00D04720"/>
    <w:rsid w:val="00D047A4"/>
    <w:rsid w:val="00D0493E"/>
    <w:rsid w:val="00D04EF6"/>
    <w:rsid w:val="00D04F08"/>
    <w:rsid w:val="00D04FB0"/>
    <w:rsid w:val="00D04FBE"/>
    <w:rsid w:val="00D05023"/>
    <w:rsid w:val="00D05154"/>
    <w:rsid w:val="00D05199"/>
    <w:rsid w:val="00D051B5"/>
    <w:rsid w:val="00D053D2"/>
    <w:rsid w:val="00D05410"/>
    <w:rsid w:val="00D0542E"/>
    <w:rsid w:val="00D0547B"/>
    <w:rsid w:val="00D054F2"/>
    <w:rsid w:val="00D05532"/>
    <w:rsid w:val="00D05601"/>
    <w:rsid w:val="00D05769"/>
    <w:rsid w:val="00D057A7"/>
    <w:rsid w:val="00D057E5"/>
    <w:rsid w:val="00D05969"/>
    <w:rsid w:val="00D059E9"/>
    <w:rsid w:val="00D05A12"/>
    <w:rsid w:val="00D05B38"/>
    <w:rsid w:val="00D05D82"/>
    <w:rsid w:val="00D05FD3"/>
    <w:rsid w:val="00D06038"/>
    <w:rsid w:val="00D0625E"/>
    <w:rsid w:val="00D063A2"/>
    <w:rsid w:val="00D063CA"/>
    <w:rsid w:val="00D06496"/>
    <w:rsid w:val="00D06724"/>
    <w:rsid w:val="00D06771"/>
    <w:rsid w:val="00D06788"/>
    <w:rsid w:val="00D0678B"/>
    <w:rsid w:val="00D068D5"/>
    <w:rsid w:val="00D068FD"/>
    <w:rsid w:val="00D06956"/>
    <w:rsid w:val="00D069A3"/>
    <w:rsid w:val="00D06B9D"/>
    <w:rsid w:val="00D06CA8"/>
    <w:rsid w:val="00D06D1E"/>
    <w:rsid w:val="00D06D5A"/>
    <w:rsid w:val="00D06D77"/>
    <w:rsid w:val="00D071E2"/>
    <w:rsid w:val="00D07296"/>
    <w:rsid w:val="00D076C8"/>
    <w:rsid w:val="00D07736"/>
    <w:rsid w:val="00D07863"/>
    <w:rsid w:val="00D07A0C"/>
    <w:rsid w:val="00D07A25"/>
    <w:rsid w:val="00D07A59"/>
    <w:rsid w:val="00D07CE8"/>
    <w:rsid w:val="00D07D3E"/>
    <w:rsid w:val="00D07E7B"/>
    <w:rsid w:val="00D0A8B9"/>
    <w:rsid w:val="00D0E5AD"/>
    <w:rsid w:val="00D10423"/>
    <w:rsid w:val="00D1057F"/>
    <w:rsid w:val="00D10609"/>
    <w:rsid w:val="00D10797"/>
    <w:rsid w:val="00D107F8"/>
    <w:rsid w:val="00D108C9"/>
    <w:rsid w:val="00D109B4"/>
    <w:rsid w:val="00D109D4"/>
    <w:rsid w:val="00D10A12"/>
    <w:rsid w:val="00D10A88"/>
    <w:rsid w:val="00D10AF8"/>
    <w:rsid w:val="00D10B08"/>
    <w:rsid w:val="00D10B4B"/>
    <w:rsid w:val="00D10CF2"/>
    <w:rsid w:val="00D10D54"/>
    <w:rsid w:val="00D10F12"/>
    <w:rsid w:val="00D1107A"/>
    <w:rsid w:val="00D110FE"/>
    <w:rsid w:val="00D111ED"/>
    <w:rsid w:val="00D11260"/>
    <w:rsid w:val="00D112FD"/>
    <w:rsid w:val="00D1156C"/>
    <w:rsid w:val="00D11603"/>
    <w:rsid w:val="00D117E9"/>
    <w:rsid w:val="00D118B8"/>
    <w:rsid w:val="00D1197E"/>
    <w:rsid w:val="00D11A2B"/>
    <w:rsid w:val="00D11A56"/>
    <w:rsid w:val="00D11A9A"/>
    <w:rsid w:val="00D11BDC"/>
    <w:rsid w:val="00D11BF6"/>
    <w:rsid w:val="00D11F09"/>
    <w:rsid w:val="00D1206A"/>
    <w:rsid w:val="00D120AE"/>
    <w:rsid w:val="00D12186"/>
    <w:rsid w:val="00D12453"/>
    <w:rsid w:val="00D124D3"/>
    <w:rsid w:val="00D126FF"/>
    <w:rsid w:val="00D12723"/>
    <w:rsid w:val="00D12B4A"/>
    <w:rsid w:val="00D12D49"/>
    <w:rsid w:val="00D12DCD"/>
    <w:rsid w:val="00D12E13"/>
    <w:rsid w:val="00D130EC"/>
    <w:rsid w:val="00D1328E"/>
    <w:rsid w:val="00D132AF"/>
    <w:rsid w:val="00D13391"/>
    <w:rsid w:val="00D133F7"/>
    <w:rsid w:val="00D13455"/>
    <w:rsid w:val="00D135A8"/>
    <w:rsid w:val="00D135CF"/>
    <w:rsid w:val="00D136A6"/>
    <w:rsid w:val="00D1370D"/>
    <w:rsid w:val="00D13721"/>
    <w:rsid w:val="00D13727"/>
    <w:rsid w:val="00D1379B"/>
    <w:rsid w:val="00D13907"/>
    <w:rsid w:val="00D13987"/>
    <w:rsid w:val="00D139C9"/>
    <w:rsid w:val="00D13C1E"/>
    <w:rsid w:val="00D13CB4"/>
    <w:rsid w:val="00D13D0F"/>
    <w:rsid w:val="00D13DAA"/>
    <w:rsid w:val="00D13FB0"/>
    <w:rsid w:val="00D1400F"/>
    <w:rsid w:val="00D1401A"/>
    <w:rsid w:val="00D1404E"/>
    <w:rsid w:val="00D1406E"/>
    <w:rsid w:val="00D140FE"/>
    <w:rsid w:val="00D141D9"/>
    <w:rsid w:val="00D1425F"/>
    <w:rsid w:val="00D14313"/>
    <w:rsid w:val="00D1432A"/>
    <w:rsid w:val="00D14373"/>
    <w:rsid w:val="00D1439D"/>
    <w:rsid w:val="00D14433"/>
    <w:rsid w:val="00D14558"/>
    <w:rsid w:val="00D145CB"/>
    <w:rsid w:val="00D14696"/>
    <w:rsid w:val="00D146E6"/>
    <w:rsid w:val="00D146F9"/>
    <w:rsid w:val="00D147E7"/>
    <w:rsid w:val="00D148B6"/>
    <w:rsid w:val="00D148CA"/>
    <w:rsid w:val="00D148D0"/>
    <w:rsid w:val="00D148FC"/>
    <w:rsid w:val="00D14912"/>
    <w:rsid w:val="00D14988"/>
    <w:rsid w:val="00D14B1E"/>
    <w:rsid w:val="00D14B91"/>
    <w:rsid w:val="00D14C20"/>
    <w:rsid w:val="00D14CD2"/>
    <w:rsid w:val="00D14E01"/>
    <w:rsid w:val="00D14E8E"/>
    <w:rsid w:val="00D14F0D"/>
    <w:rsid w:val="00D14F8C"/>
    <w:rsid w:val="00D15026"/>
    <w:rsid w:val="00D15035"/>
    <w:rsid w:val="00D15038"/>
    <w:rsid w:val="00D150D3"/>
    <w:rsid w:val="00D151BC"/>
    <w:rsid w:val="00D15274"/>
    <w:rsid w:val="00D153D8"/>
    <w:rsid w:val="00D15574"/>
    <w:rsid w:val="00D156B1"/>
    <w:rsid w:val="00D15747"/>
    <w:rsid w:val="00D15840"/>
    <w:rsid w:val="00D1593F"/>
    <w:rsid w:val="00D15A13"/>
    <w:rsid w:val="00D15BC0"/>
    <w:rsid w:val="00D15C4A"/>
    <w:rsid w:val="00D15D34"/>
    <w:rsid w:val="00D1606D"/>
    <w:rsid w:val="00D160BD"/>
    <w:rsid w:val="00D16135"/>
    <w:rsid w:val="00D161AC"/>
    <w:rsid w:val="00D162EA"/>
    <w:rsid w:val="00D16393"/>
    <w:rsid w:val="00D164E7"/>
    <w:rsid w:val="00D16540"/>
    <w:rsid w:val="00D165FF"/>
    <w:rsid w:val="00D166A5"/>
    <w:rsid w:val="00D166F5"/>
    <w:rsid w:val="00D16899"/>
    <w:rsid w:val="00D16934"/>
    <w:rsid w:val="00D16A76"/>
    <w:rsid w:val="00D16C81"/>
    <w:rsid w:val="00D16D24"/>
    <w:rsid w:val="00D16DDD"/>
    <w:rsid w:val="00D16E0D"/>
    <w:rsid w:val="00D16EBC"/>
    <w:rsid w:val="00D16EF4"/>
    <w:rsid w:val="00D170C8"/>
    <w:rsid w:val="00D170E4"/>
    <w:rsid w:val="00D171F7"/>
    <w:rsid w:val="00D17607"/>
    <w:rsid w:val="00D17724"/>
    <w:rsid w:val="00D17765"/>
    <w:rsid w:val="00D1780E"/>
    <w:rsid w:val="00D1784C"/>
    <w:rsid w:val="00D17B60"/>
    <w:rsid w:val="00D17CCF"/>
    <w:rsid w:val="00D17CD8"/>
    <w:rsid w:val="00D17D45"/>
    <w:rsid w:val="00D17EF0"/>
    <w:rsid w:val="00D17FAC"/>
    <w:rsid w:val="00D202D7"/>
    <w:rsid w:val="00D204EE"/>
    <w:rsid w:val="00D2064D"/>
    <w:rsid w:val="00D207BE"/>
    <w:rsid w:val="00D20851"/>
    <w:rsid w:val="00D20915"/>
    <w:rsid w:val="00D20954"/>
    <w:rsid w:val="00D20974"/>
    <w:rsid w:val="00D209F9"/>
    <w:rsid w:val="00D20BD8"/>
    <w:rsid w:val="00D20CC8"/>
    <w:rsid w:val="00D20CDE"/>
    <w:rsid w:val="00D20DC2"/>
    <w:rsid w:val="00D20E4B"/>
    <w:rsid w:val="00D20F0C"/>
    <w:rsid w:val="00D20F74"/>
    <w:rsid w:val="00D211DD"/>
    <w:rsid w:val="00D2124E"/>
    <w:rsid w:val="00D21315"/>
    <w:rsid w:val="00D21326"/>
    <w:rsid w:val="00D21473"/>
    <w:rsid w:val="00D2164B"/>
    <w:rsid w:val="00D21690"/>
    <w:rsid w:val="00D2189A"/>
    <w:rsid w:val="00D21A16"/>
    <w:rsid w:val="00D21A7C"/>
    <w:rsid w:val="00D21AF7"/>
    <w:rsid w:val="00D21B03"/>
    <w:rsid w:val="00D21C46"/>
    <w:rsid w:val="00D21EDA"/>
    <w:rsid w:val="00D21FA2"/>
    <w:rsid w:val="00D21FBD"/>
    <w:rsid w:val="00D21FFE"/>
    <w:rsid w:val="00D22019"/>
    <w:rsid w:val="00D22023"/>
    <w:rsid w:val="00D22062"/>
    <w:rsid w:val="00D2226E"/>
    <w:rsid w:val="00D22338"/>
    <w:rsid w:val="00D22367"/>
    <w:rsid w:val="00D2262A"/>
    <w:rsid w:val="00D2268F"/>
    <w:rsid w:val="00D22690"/>
    <w:rsid w:val="00D22840"/>
    <w:rsid w:val="00D22986"/>
    <w:rsid w:val="00D229D9"/>
    <w:rsid w:val="00D229DF"/>
    <w:rsid w:val="00D22A92"/>
    <w:rsid w:val="00D22F10"/>
    <w:rsid w:val="00D23036"/>
    <w:rsid w:val="00D2311C"/>
    <w:rsid w:val="00D23297"/>
    <w:rsid w:val="00D232F8"/>
    <w:rsid w:val="00D23318"/>
    <w:rsid w:val="00D23384"/>
    <w:rsid w:val="00D23470"/>
    <w:rsid w:val="00D234DF"/>
    <w:rsid w:val="00D2358C"/>
    <w:rsid w:val="00D23936"/>
    <w:rsid w:val="00D23A0B"/>
    <w:rsid w:val="00D23AAE"/>
    <w:rsid w:val="00D23AB3"/>
    <w:rsid w:val="00D23B0D"/>
    <w:rsid w:val="00D23CD8"/>
    <w:rsid w:val="00D23E2E"/>
    <w:rsid w:val="00D23EBB"/>
    <w:rsid w:val="00D240D0"/>
    <w:rsid w:val="00D241E5"/>
    <w:rsid w:val="00D2426D"/>
    <w:rsid w:val="00D24687"/>
    <w:rsid w:val="00D24922"/>
    <w:rsid w:val="00D2495E"/>
    <w:rsid w:val="00D24984"/>
    <w:rsid w:val="00D24A66"/>
    <w:rsid w:val="00D24B52"/>
    <w:rsid w:val="00D24BB0"/>
    <w:rsid w:val="00D24C31"/>
    <w:rsid w:val="00D24D58"/>
    <w:rsid w:val="00D24DE7"/>
    <w:rsid w:val="00D24E25"/>
    <w:rsid w:val="00D24E54"/>
    <w:rsid w:val="00D24FD1"/>
    <w:rsid w:val="00D25133"/>
    <w:rsid w:val="00D25151"/>
    <w:rsid w:val="00D25203"/>
    <w:rsid w:val="00D25361"/>
    <w:rsid w:val="00D2546D"/>
    <w:rsid w:val="00D254B9"/>
    <w:rsid w:val="00D2552A"/>
    <w:rsid w:val="00D25553"/>
    <w:rsid w:val="00D2571D"/>
    <w:rsid w:val="00D259C2"/>
    <w:rsid w:val="00D259F6"/>
    <w:rsid w:val="00D25BBE"/>
    <w:rsid w:val="00D25D19"/>
    <w:rsid w:val="00D25D36"/>
    <w:rsid w:val="00D25F12"/>
    <w:rsid w:val="00D262ED"/>
    <w:rsid w:val="00D262F5"/>
    <w:rsid w:val="00D2630A"/>
    <w:rsid w:val="00D26475"/>
    <w:rsid w:val="00D264F4"/>
    <w:rsid w:val="00D26658"/>
    <w:rsid w:val="00D2673B"/>
    <w:rsid w:val="00D2677D"/>
    <w:rsid w:val="00D2681C"/>
    <w:rsid w:val="00D2690B"/>
    <w:rsid w:val="00D26A4C"/>
    <w:rsid w:val="00D26B61"/>
    <w:rsid w:val="00D26FC0"/>
    <w:rsid w:val="00D27009"/>
    <w:rsid w:val="00D27010"/>
    <w:rsid w:val="00D2704B"/>
    <w:rsid w:val="00D270A8"/>
    <w:rsid w:val="00D270B7"/>
    <w:rsid w:val="00D270D3"/>
    <w:rsid w:val="00D270FC"/>
    <w:rsid w:val="00D2739E"/>
    <w:rsid w:val="00D27641"/>
    <w:rsid w:val="00D278CF"/>
    <w:rsid w:val="00D278D6"/>
    <w:rsid w:val="00D27969"/>
    <w:rsid w:val="00D279BC"/>
    <w:rsid w:val="00D27CB6"/>
    <w:rsid w:val="00D27DB7"/>
    <w:rsid w:val="00D27F26"/>
    <w:rsid w:val="00D3004F"/>
    <w:rsid w:val="00D30146"/>
    <w:rsid w:val="00D30184"/>
    <w:rsid w:val="00D301C5"/>
    <w:rsid w:val="00D30242"/>
    <w:rsid w:val="00D30281"/>
    <w:rsid w:val="00D303CD"/>
    <w:rsid w:val="00D304B3"/>
    <w:rsid w:val="00D304EA"/>
    <w:rsid w:val="00D305F0"/>
    <w:rsid w:val="00D3062F"/>
    <w:rsid w:val="00D30666"/>
    <w:rsid w:val="00D30717"/>
    <w:rsid w:val="00D309C3"/>
    <w:rsid w:val="00D309F8"/>
    <w:rsid w:val="00D30A4D"/>
    <w:rsid w:val="00D30A54"/>
    <w:rsid w:val="00D30AD0"/>
    <w:rsid w:val="00D30B62"/>
    <w:rsid w:val="00D30CCD"/>
    <w:rsid w:val="00D30CEE"/>
    <w:rsid w:val="00D30EB3"/>
    <w:rsid w:val="00D310BA"/>
    <w:rsid w:val="00D31298"/>
    <w:rsid w:val="00D3139B"/>
    <w:rsid w:val="00D31571"/>
    <w:rsid w:val="00D315FD"/>
    <w:rsid w:val="00D316B7"/>
    <w:rsid w:val="00D31707"/>
    <w:rsid w:val="00D31716"/>
    <w:rsid w:val="00D31738"/>
    <w:rsid w:val="00D31A02"/>
    <w:rsid w:val="00D31A76"/>
    <w:rsid w:val="00D31B7B"/>
    <w:rsid w:val="00D31C4F"/>
    <w:rsid w:val="00D31D3E"/>
    <w:rsid w:val="00D31D7F"/>
    <w:rsid w:val="00D31E0F"/>
    <w:rsid w:val="00D31E5F"/>
    <w:rsid w:val="00D31F9A"/>
    <w:rsid w:val="00D32084"/>
    <w:rsid w:val="00D32310"/>
    <w:rsid w:val="00D3235E"/>
    <w:rsid w:val="00D32372"/>
    <w:rsid w:val="00D32378"/>
    <w:rsid w:val="00D32510"/>
    <w:rsid w:val="00D326D2"/>
    <w:rsid w:val="00D3279A"/>
    <w:rsid w:val="00D32806"/>
    <w:rsid w:val="00D328A8"/>
    <w:rsid w:val="00D32925"/>
    <w:rsid w:val="00D32936"/>
    <w:rsid w:val="00D329F9"/>
    <w:rsid w:val="00D32AD1"/>
    <w:rsid w:val="00D32B5C"/>
    <w:rsid w:val="00D32DCE"/>
    <w:rsid w:val="00D32DE8"/>
    <w:rsid w:val="00D32EAC"/>
    <w:rsid w:val="00D32F3A"/>
    <w:rsid w:val="00D33044"/>
    <w:rsid w:val="00D330FE"/>
    <w:rsid w:val="00D3320B"/>
    <w:rsid w:val="00D332B3"/>
    <w:rsid w:val="00D33365"/>
    <w:rsid w:val="00D3337A"/>
    <w:rsid w:val="00D333EB"/>
    <w:rsid w:val="00D334EC"/>
    <w:rsid w:val="00D33553"/>
    <w:rsid w:val="00D335A6"/>
    <w:rsid w:val="00D337AA"/>
    <w:rsid w:val="00D33AE7"/>
    <w:rsid w:val="00D33C6E"/>
    <w:rsid w:val="00D33CC2"/>
    <w:rsid w:val="00D33D3D"/>
    <w:rsid w:val="00D33D3E"/>
    <w:rsid w:val="00D33D3F"/>
    <w:rsid w:val="00D33E22"/>
    <w:rsid w:val="00D33F53"/>
    <w:rsid w:val="00D34000"/>
    <w:rsid w:val="00D3405F"/>
    <w:rsid w:val="00D340B4"/>
    <w:rsid w:val="00D34105"/>
    <w:rsid w:val="00D34200"/>
    <w:rsid w:val="00D3426B"/>
    <w:rsid w:val="00D34347"/>
    <w:rsid w:val="00D3435E"/>
    <w:rsid w:val="00D34451"/>
    <w:rsid w:val="00D34478"/>
    <w:rsid w:val="00D344D4"/>
    <w:rsid w:val="00D344F9"/>
    <w:rsid w:val="00D345AA"/>
    <w:rsid w:val="00D346B1"/>
    <w:rsid w:val="00D346CE"/>
    <w:rsid w:val="00D34891"/>
    <w:rsid w:val="00D349FF"/>
    <w:rsid w:val="00D34A19"/>
    <w:rsid w:val="00D34A40"/>
    <w:rsid w:val="00D34A62"/>
    <w:rsid w:val="00D34CA3"/>
    <w:rsid w:val="00D34D56"/>
    <w:rsid w:val="00D34D8C"/>
    <w:rsid w:val="00D34E39"/>
    <w:rsid w:val="00D34F65"/>
    <w:rsid w:val="00D34F72"/>
    <w:rsid w:val="00D350A3"/>
    <w:rsid w:val="00D3529F"/>
    <w:rsid w:val="00D3538E"/>
    <w:rsid w:val="00D35567"/>
    <w:rsid w:val="00D355A5"/>
    <w:rsid w:val="00D355F4"/>
    <w:rsid w:val="00D356C2"/>
    <w:rsid w:val="00D35713"/>
    <w:rsid w:val="00D3575F"/>
    <w:rsid w:val="00D357DA"/>
    <w:rsid w:val="00D35870"/>
    <w:rsid w:val="00D358E1"/>
    <w:rsid w:val="00D3597E"/>
    <w:rsid w:val="00D35990"/>
    <w:rsid w:val="00D35A3B"/>
    <w:rsid w:val="00D35B44"/>
    <w:rsid w:val="00D35C32"/>
    <w:rsid w:val="00D35C9E"/>
    <w:rsid w:val="00D35D14"/>
    <w:rsid w:val="00D35D2E"/>
    <w:rsid w:val="00D35E0A"/>
    <w:rsid w:val="00D35EC6"/>
    <w:rsid w:val="00D35F15"/>
    <w:rsid w:val="00D35F41"/>
    <w:rsid w:val="00D35FFB"/>
    <w:rsid w:val="00D36136"/>
    <w:rsid w:val="00D36164"/>
    <w:rsid w:val="00D361B5"/>
    <w:rsid w:val="00D363C2"/>
    <w:rsid w:val="00D363C5"/>
    <w:rsid w:val="00D36747"/>
    <w:rsid w:val="00D367C1"/>
    <w:rsid w:val="00D36844"/>
    <w:rsid w:val="00D369D3"/>
    <w:rsid w:val="00D36CBF"/>
    <w:rsid w:val="00D36E18"/>
    <w:rsid w:val="00D36E5B"/>
    <w:rsid w:val="00D36E76"/>
    <w:rsid w:val="00D36FAC"/>
    <w:rsid w:val="00D36FBD"/>
    <w:rsid w:val="00D372FC"/>
    <w:rsid w:val="00D373D4"/>
    <w:rsid w:val="00D374EE"/>
    <w:rsid w:val="00D3752C"/>
    <w:rsid w:val="00D3763E"/>
    <w:rsid w:val="00D37712"/>
    <w:rsid w:val="00D3787B"/>
    <w:rsid w:val="00D378FD"/>
    <w:rsid w:val="00D37962"/>
    <w:rsid w:val="00D37976"/>
    <w:rsid w:val="00D3799B"/>
    <w:rsid w:val="00D37A3D"/>
    <w:rsid w:val="00D37B82"/>
    <w:rsid w:val="00D37C6C"/>
    <w:rsid w:val="00D37C72"/>
    <w:rsid w:val="00D37CD8"/>
    <w:rsid w:val="00D37CD9"/>
    <w:rsid w:val="00D37E78"/>
    <w:rsid w:val="00D4000F"/>
    <w:rsid w:val="00D4006A"/>
    <w:rsid w:val="00D402EE"/>
    <w:rsid w:val="00D40376"/>
    <w:rsid w:val="00D403E4"/>
    <w:rsid w:val="00D4044F"/>
    <w:rsid w:val="00D40572"/>
    <w:rsid w:val="00D40676"/>
    <w:rsid w:val="00D4085E"/>
    <w:rsid w:val="00D40912"/>
    <w:rsid w:val="00D40931"/>
    <w:rsid w:val="00D409D9"/>
    <w:rsid w:val="00D40AB2"/>
    <w:rsid w:val="00D40BD6"/>
    <w:rsid w:val="00D40E85"/>
    <w:rsid w:val="00D4101D"/>
    <w:rsid w:val="00D41203"/>
    <w:rsid w:val="00D41233"/>
    <w:rsid w:val="00D41302"/>
    <w:rsid w:val="00D4136F"/>
    <w:rsid w:val="00D41534"/>
    <w:rsid w:val="00D41650"/>
    <w:rsid w:val="00D41734"/>
    <w:rsid w:val="00D4174D"/>
    <w:rsid w:val="00D4185A"/>
    <w:rsid w:val="00D41925"/>
    <w:rsid w:val="00D41A3F"/>
    <w:rsid w:val="00D41A87"/>
    <w:rsid w:val="00D41DF4"/>
    <w:rsid w:val="00D41EA3"/>
    <w:rsid w:val="00D41F81"/>
    <w:rsid w:val="00D42076"/>
    <w:rsid w:val="00D42233"/>
    <w:rsid w:val="00D4226E"/>
    <w:rsid w:val="00D422EA"/>
    <w:rsid w:val="00D42317"/>
    <w:rsid w:val="00D426C8"/>
    <w:rsid w:val="00D4271A"/>
    <w:rsid w:val="00D42870"/>
    <w:rsid w:val="00D42926"/>
    <w:rsid w:val="00D429E4"/>
    <w:rsid w:val="00D42BE0"/>
    <w:rsid w:val="00D42BF6"/>
    <w:rsid w:val="00D42C17"/>
    <w:rsid w:val="00D431A7"/>
    <w:rsid w:val="00D431BC"/>
    <w:rsid w:val="00D431E7"/>
    <w:rsid w:val="00D4320E"/>
    <w:rsid w:val="00D4330C"/>
    <w:rsid w:val="00D43515"/>
    <w:rsid w:val="00D43526"/>
    <w:rsid w:val="00D435A3"/>
    <w:rsid w:val="00D4371B"/>
    <w:rsid w:val="00D4374F"/>
    <w:rsid w:val="00D43817"/>
    <w:rsid w:val="00D439C4"/>
    <w:rsid w:val="00D43B6B"/>
    <w:rsid w:val="00D43D06"/>
    <w:rsid w:val="00D43EEB"/>
    <w:rsid w:val="00D441B0"/>
    <w:rsid w:val="00D44265"/>
    <w:rsid w:val="00D44456"/>
    <w:rsid w:val="00D44469"/>
    <w:rsid w:val="00D4449E"/>
    <w:rsid w:val="00D444F9"/>
    <w:rsid w:val="00D44936"/>
    <w:rsid w:val="00D449C4"/>
    <w:rsid w:val="00D44A2A"/>
    <w:rsid w:val="00D44A2B"/>
    <w:rsid w:val="00D44AA3"/>
    <w:rsid w:val="00D44B08"/>
    <w:rsid w:val="00D44BD7"/>
    <w:rsid w:val="00D44C69"/>
    <w:rsid w:val="00D44D4B"/>
    <w:rsid w:val="00D44E62"/>
    <w:rsid w:val="00D44EDC"/>
    <w:rsid w:val="00D44F04"/>
    <w:rsid w:val="00D44FBD"/>
    <w:rsid w:val="00D4504D"/>
    <w:rsid w:val="00D4533C"/>
    <w:rsid w:val="00D4545F"/>
    <w:rsid w:val="00D45476"/>
    <w:rsid w:val="00D4572D"/>
    <w:rsid w:val="00D458DE"/>
    <w:rsid w:val="00D458F4"/>
    <w:rsid w:val="00D459F8"/>
    <w:rsid w:val="00D45A32"/>
    <w:rsid w:val="00D45A52"/>
    <w:rsid w:val="00D45A58"/>
    <w:rsid w:val="00D45B14"/>
    <w:rsid w:val="00D45CAD"/>
    <w:rsid w:val="00D45E65"/>
    <w:rsid w:val="00D4607F"/>
    <w:rsid w:val="00D46116"/>
    <w:rsid w:val="00D4621E"/>
    <w:rsid w:val="00D464B3"/>
    <w:rsid w:val="00D4667C"/>
    <w:rsid w:val="00D466AB"/>
    <w:rsid w:val="00D4699F"/>
    <w:rsid w:val="00D46C1B"/>
    <w:rsid w:val="00D46CCB"/>
    <w:rsid w:val="00D46D21"/>
    <w:rsid w:val="00D46DBD"/>
    <w:rsid w:val="00D46DDB"/>
    <w:rsid w:val="00D47052"/>
    <w:rsid w:val="00D47082"/>
    <w:rsid w:val="00D4713E"/>
    <w:rsid w:val="00D471B8"/>
    <w:rsid w:val="00D472C0"/>
    <w:rsid w:val="00D4747E"/>
    <w:rsid w:val="00D47515"/>
    <w:rsid w:val="00D4761B"/>
    <w:rsid w:val="00D4773C"/>
    <w:rsid w:val="00D47833"/>
    <w:rsid w:val="00D4789D"/>
    <w:rsid w:val="00D4793B"/>
    <w:rsid w:val="00D47993"/>
    <w:rsid w:val="00D47B06"/>
    <w:rsid w:val="00D47C3B"/>
    <w:rsid w:val="00D47E49"/>
    <w:rsid w:val="00D47FDC"/>
    <w:rsid w:val="00D4DA87"/>
    <w:rsid w:val="00D50012"/>
    <w:rsid w:val="00D501AE"/>
    <w:rsid w:val="00D501BB"/>
    <w:rsid w:val="00D5021A"/>
    <w:rsid w:val="00D50283"/>
    <w:rsid w:val="00D503E4"/>
    <w:rsid w:val="00D505AE"/>
    <w:rsid w:val="00D50632"/>
    <w:rsid w:val="00D506A1"/>
    <w:rsid w:val="00D506D1"/>
    <w:rsid w:val="00D506D8"/>
    <w:rsid w:val="00D50AF5"/>
    <w:rsid w:val="00D50FC8"/>
    <w:rsid w:val="00D5100C"/>
    <w:rsid w:val="00D510D3"/>
    <w:rsid w:val="00D512C8"/>
    <w:rsid w:val="00D5143A"/>
    <w:rsid w:val="00D5149D"/>
    <w:rsid w:val="00D51682"/>
    <w:rsid w:val="00D51817"/>
    <w:rsid w:val="00D519E9"/>
    <w:rsid w:val="00D51A7A"/>
    <w:rsid w:val="00D51AED"/>
    <w:rsid w:val="00D51BBC"/>
    <w:rsid w:val="00D51C36"/>
    <w:rsid w:val="00D51CC1"/>
    <w:rsid w:val="00D51CEC"/>
    <w:rsid w:val="00D51D2E"/>
    <w:rsid w:val="00D51E07"/>
    <w:rsid w:val="00D51E87"/>
    <w:rsid w:val="00D51FF2"/>
    <w:rsid w:val="00D52088"/>
    <w:rsid w:val="00D520C4"/>
    <w:rsid w:val="00D522E0"/>
    <w:rsid w:val="00D523EE"/>
    <w:rsid w:val="00D52484"/>
    <w:rsid w:val="00D524AE"/>
    <w:rsid w:val="00D526E3"/>
    <w:rsid w:val="00D52787"/>
    <w:rsid w:val="00D52802"/>
    <w:rsid w:val="00D528E1"/>
    <w:rsid w:val="00D52BC3"/>
    <w:rsid w:val="00D52C5C"/>
    <w:rsid w:val="00D52CFA"/>
    <w:rsid w:val="00D52F3D"/>
    <w:rsid w:val="00D52F7F"/>
    <w:rsid w:val="00D53052"/>
    <w:rsid w:val="00D531DC"/>
    <w:rsid w:val="00D5333D"/>
    <w:rsid w:val="00D53394"/>
    <w:rsid w:val="00D535CA"/>
    <w:rsid w:val="00D535EE"/>
    <w:rsid w:val="00D536D2"/>
    <w:rsid w:val="00D536E9"/>
    <w:rsid w:val="00D5370F"/>
    <w:rsid w:val="00D53762"/>
    <w:rsid w:val="00D53833"/>
    <w:rsid w:val="00D538A3"/>
    <w:rsid w:val="00D53948"/>
    <w:rsid w:val="00D53A32"/>
    <w:rsid w:val="00D53A4E"/>
    <w:rsid w:val="00D53A89"/>
    <w:rsid w:val="00D53AE8"/>
    <w:rsid w:val="00D53BC5"/>
    <w:rsid w:val="00D53C42"/>
    <w:rsid w:val="00D53D06"/>
    <w:rsid w:val="00D53D54"/>
    <w:rsid w:val="00D53D99"/>
    <w:rsid w:val="00D53E25"/>
    <w:rsid w:val="00D53E7E"/>
    <w:rsid w:val="00D53EE3"/>
    <w:rsid w:val="00D53F38"/>
    <w:rsid w:val="00D54051"/>
    <w:rsid w:val="00D54086"/>
    <w:rsid w:val="00D5411A"/>
    <w:rsid w:val="00D54280"/>
    <w:rsid w:val="00D54576"/>
    <w:rsid w:val="00D54591"/>
    <w:rsid w:val="00D5478C"/>
    <w:rsid w:val="00D5479F"/>
    <w:rsid w:val="00D547CA"/>
    <w:rsid w:val="00D54833"/>
    <w:rsid w:val="00D54A0A"/>
    <w:rsid w:val="00D54A11"/>
    <w:rsid w:val="00D54B18"/>
    <w:rsid w:val="00D54B55"/>
    <w:rsid w:val="00D54BD6"/>
    <w:rsid w:val="00D54C58"/>
    <w:rsid w:val="00D54F53"/>
    <w:rsid w:val="00D55055"/>
    <w:rsid w:val="00D55217"/>
    <w:rsid w:val="00D55344"/>
    <w:rsid w:val="00D5536F"/>
    <w:rsid w:val="00D554CC"/>
    <w:rsid w:val="00D555E9"/>
    <w:rsid w:val="00D55A65"/>
    <w:rsid w:val="00D55AE2"/>
    <w:rsid w:val="00D55B39"/>
    <w:rsid w:val="00D55B9B"/>
    <w:rsid w:val="00D55BA7"/>
    <w:rsid w:val="00D55BB8"/>
    <w:rsid w:val="00D55BE2"/>
    <w:rsid w:val="00D55E1D"/>
    <w:rsid w:val="00D56000"/>
    <w:rsid w:val="00D5613C"/>
    <w:rsid w:val="00D561A6"/>
    <w:rsid w:val="00D56207"/>
    <w:rsid w:val="00D5638A"/>
    <w:rsid w:val="00D56457"/>
    <w:rsid w:val="00D564BC"/>
    <w:rsid w:val="00D565E6"/>
    <w:rsid w:val="00D565FD"/>
    <w:rsid w:val="00D5667F"/>
    <w:rsid w:val="00D5672F"/>
    <w:rsid w:val="00D56863"/>
    <w:rsid w:val="00D568A8"/>
    <w:rsid w:val="00D568CC"/>
    <w:rsid w:val="00D568DC"/>
    <w:rsid w:val="00D56918"/>
    <w:rsid w:val="00D56AF4"/>
    <w:rsid w:val="00D56B0A"/>
    <w:rsid w:val="00D56B1D"/>
    <w:rsid w:val="00D56EA5"/>
    <w:rsid w:val="00D570FD"/>
    <w:rsid w:val="00D57124"/>
    <w:rsid w:val="00D571BB"/>
    <w:rsid w:val="00D5731E"/>
    <w:rsid w:val="00D5734E"/>
    <w:rsid w:val="00D57353"/>
    <w:rsid w:val="00D573F3"/>
    <w:rsid w:val="00D574DB"/>
    <w:rsid w:val="00D57542"/>
    <w:rsid w:val="00D57580"/>
    <w:rsid w:val="00D575CA"/>
    <w:rsid w:val="00D57622"/>
    <w:rsid w:val="00D57757"/>
    <w:rsid w:val="00D577CE"/>
    <w:rsid w:val="00D57983"/>
    <w:rsid w:val="00D57985"/>
    <w:rsid w:val="00D579CC"/>
    <w:rsid w:val="00D57B11"/>
    <w:rsid w:val="00D57B9D"/>
    <w:rsid w:val="00D57BFD"/>
    <w:rsid w:val="00D57C60"/>
    <w:rsid w:val="00D57ED8"/>
    <w:rsid w:val="00D57F16"/>
    <w:rsid w:val="00D57FB4"/>
    <w:rsid w:val="00D57FF6"/>
    <w:rsid w:val="00D60125"/>
    <w:rsid w:val="00D60494"/>
    <w:rsid w:val="00D605D2"/>
    <w:rsid w:val="00D60645"/>
    <w:rsid w:val="00D606F9"/>
    <w:rsid w:val="00D60839"/>
    <w:rsid w:val="00D60864"/>
    <w:rsid w:val="00D6099B"/>
    <w:rsid w:val="00D609CE"/>
    <w:rsid w:val="00D60BE1"/>
    <w:rsid w:val="00D60CCB"/>
    <w:rsid w:val="00D60D01"/>
    <w:rsid w:val="00D60D17"/>
    <w:rsid w:val="00D60D3F"/>
    <w:rsid w:val="00D60DB4"/>
    <w:rsid w:val="00D60E74"/>
    <w:rsid w:val="00D61072"/>
    <w:rsid w:val="00D61245"/>
    <w:rsid w:val="00D612F2"/>
    <w:rsid w:val="00D6132E"/>
    <w:rsid w:val="00D6136F"/>
    <w:rsid w:val="00D61662"/>
    <w:rsid w:val="00D61947"/>
    <w:rsid w:val="00D61A37"/>
    <w:rsid w:val="00D61A42"/>
    <w:rsid w:val="00D61B56"/>
    <w:rsid w:val="00D61CC4"/>
    <w:rsid w:val="00D61CC8"/>
    <w:rsid w:val="00D61DEB"/>
    <w:rsid w:val="00D61FB7"/>
    <w:rsid w:val="00D6201B"/>
    <w:rsid w:val="00D6218F"/>
    <w:rsid w:val="00D62242"/>
    <w:rsid w:val="00D62349"/>
    <w:rsid w:val="00D6248E"/>
    <w:rsid w:val="00D624DB"/>
    <w:rsid w:val="00D6253B"/>
    <w:rsid w:val="00D62668"/>
    <w:rsid w:val="00D62830"/>
    <w:rsid w:val="00D6289C"/>
    <w:rsid w:val="00D62938"/>
    <w:rsid w:val="00D629D0"/>
    <w:rsid w:val="00D62A64"/>
    <w:rsid w:val="00D62AFE"/>
    <w:rsid w:val="00D62B48"/>
    <w:rsid w:val="00D62BE9"/>
    <w:rsid w:val="00D62C18"/>
    <w:rsid w:val="00D62C75"/>
    <w:rsid w:val="00D62CC5"/>
    <w:rsid w:val="00D62CEE"/>
    <w:rsid w:val="00D62D26"/>
    <w:rsid w:val="00D62D4B"/>
    <w:rsid w:val="00D62D71"/>
    <w:rsid w:val="00D62F03"/>
    <w:rsid w:val="00D62F61"/>
    <w:rsid w:val="00D62FE9"/>
    <w:rsid w:val="00D630D9"/>
    <w:rsid w:val="00D630F7"/>
    <w:rsid w:val="00D6324D"/>
    <w:rsid w:val="00D6325D"/>
    <w:rsid w:val="00D63305"/>
    <w:rsid w:val="00D6331C"/>
    <w:rsid w:val="00D6336C"/>
    <w:rsid w:val="00D633F4"/>
    <w:rsid w:val="00D63417"/>
    <w:rsid w:val="00D63546"/>
    <w:rsid w:val="00D6381C"/>
    <w:rsid w:val="00D63977"/>
    <w:rsid w:val="00D63ACF"/>
    <w:rsid w:val="00D63BC2"/>
    <w:rsid w:val="00D63C15"/>
    <w:rsid w:val="00D63CED"/>
    <w:rsid w:val="00D63F79"/>
    <w:rsid w:val="00D6409F"/>
    <w:rsid w:val="00D640F5"/>
    <w:rsid w:val="00D64281"/>
    <w:rsid w:val="00D643D8"/>
    <w:rsid w:val="00D6457D"/>
    <w:rsid w:val="00D647E7"/>
    <w:rsid w:val="00D64A59"/>
    <w:rsid w:val="00D64E09"/>
    <w:rsid w:val="00D64F57"/>
    <w:rsid w:val="00D64FBE"/>
    <w:rsid w:val="00D652F5"/>
    <w:rsid w:val="00D655C5"/>
    <w:rsid w:val="00D65739"/>
    <w:rsid w:val="00D6575E"/>
    <w:rsid w:val="00D6583C"/>
    <w:rsid w:val="00D65878"/>
    <w:rsid w:val="00D658E2"/>
    <w:rsid w:val="00D65936"/>
    <w:rsid w:val="00D65962"/>
    <w:rsid w:val="00D659CE"/>
    <w:rsid w:val="00D65A27"/>
    <w:rsid w:val="00D65A9F"/>
    <w:rsid w:val="00D65AF2"/>
    <w:rsid w:val="00D65B5A"/>
    <w:rsid w:val="00D65DB1"/>
    <w:rsid w:val="00D65E15"/>
    <w:rsid w:val="00D65E77"/>
    <w:rsid w:val="00D65F9C"/>
    <w:rsid w:val="00D6610C"/>
    <w:rsid w:val="00D6615C"/>
    <w:rsid w:val="00D661DE"/>
    <w:rsid w:val="00D6624C"/>
    <w:rsid w:val="00D662BB"/>
    <w:rsid w:val="00D662CD"/>
    <w:rsid w:val="00D662F9"/>
    <w:rsid w:val="00D66420"/>
    <w:rsid w:val="00D66445"/>
    <w:rsid w:val="00D666E1"/>
    <w:rsid w:val="00D667D1"/>
    <w:rsid w:val="00D668E6"/>
    <w:rsid w:val="00D6690B"/>
    <w:rsid w:val="00D66AE0"/>
    <w:rsid w:val="00D66C18"/>
    <w:rsid w:val="00D66DDB"/>
    <w:rsid w:val="00D66E04"/>
    <w:rsid w:val="00D66F68"/>
    <w:rsid w:val="00D6717E"/>
    <w:rsid w:val="00D67180"/>
    <w:rsid w:val="00D671E0"/>
    <w:rsid w:val="00D67369"/>
    <w:rsid w:val="00D6751C"/>
    <w:rsid w:val="00D67609"/>
    <w:rsid w:val="00D67817"/>
    <w:rsid w:val="00D67873"/>
    <w:rsid w:val="00D678DD"/>
    <w:rsid w:val="00D6794C"/>
    <w:rsid w:val="00D679F4"/>
    <w:rsid w:val="00D67D04"/>
    <w:rsid w:val="00D67D4B"/>
    <w:rsid w:val="00D67D64"/>
    <w:rsid w:val="00D67F0A"/>
    <w:rsid w:val="00D67FB6"/>
    <w:rsid w:val="00D67FEF"/>
    <w:rsid w:val="00D70125"/>
    <w:rsid w:val="00D7018A"/>
    <w:rsid w:val="00D70202"/>
    <w:rsid w:val="00D702A0"/>
    <w:rsid w:val="00D704EE"/>
    <w:rsid w:val="00D705C0"/>
    <w:rsid w:val="00D70665"/>
    <w:rsid w:val="00D7090F"/>
    <w:rsid w:val="00D70BA9"/>
    <w:rsid w:val="00D70BC1"/>
    <w:rsid w:val="00D70CC4"/>
    <w:rsid w:val="00D70D7E"/>
    <w:rsid w:val="00D70D97"/>
    <w:rsid w:val="00D70DB7"/>
    <w:rsid w:val="00D70DCB"/>
    <w:rsid w:val="00D70E49"/>
    <w:rsid w:val="00D70E9A"/>
    <w:rsid w:val="00D70F23"/>
    <w:rsid w:val="00D70F27"/>
    <w:rsid w:val="00D70F5A"/>
    <w:rsid w:val="00D70F7C"/>
    <w:rsid w:val="00D71017"/>
    <w:rsid w:val="00D71066"/>
    <w:rsid w:val="00D7114A"/>
    <w:rsid w:val="00D7115E"/>
    <w:rsid w:val="00D71276"/>
    <w:rsid w:val="00D7144E"/>
    <w:rsid w:val="00D714E0"/>
    <w:rsid w:val="00D715A8"/>
    <w:rsid w:val="00D71625"/>
    <w:rsid w:val="00D717F0"/>
    <w:rsid w:val="00D718B9"/>
    <w:rsid w:val="00D718C4"/>
    <w:rsid w:val="00D71BFF"/>
    <w:rsid w:val="00D71C35"/>
    <w:rsid w:val="00D71D06"/>
    <w:rsid w:val="00D71D18"/>
    <w:rsid w:val="00D71D67"/>
    <w:rsid w:val="00D71DC3"/>
    <w:rsid w:val="00D71F9C"/>
    <w:rsid w:val="00D71FB1"/>
    <w:rsid w:val="00D722FF"/>
    <w:rsid w:val="00D72369"/>
    <w:rsid w:val="00D7246E"/>
    <w:rsid w:val="00D724FD"/>
    <w:rsid w:val="00D728F1"/>
    <w:rsid w:val="00D72909"/>
    <w:rsid w:val="00D72980"/>
    <w:rsid w:val="00D72ACD"/>
    <w:rsid w:val="00D72C57"/>
    <w:rsid w:val="00D72E1D"/>
    <w:rsid w:val="00D73098"/>
    <w:rsid w:val="00D73383"/>
    <w:rsid w:val="00D733C9"/>
    <w:rsid w:val="00D735D7"/>
    <w:rsid w:val="00D735D9"/>
    <w:rsid w:val="00D735DD"/>
    <w:rsid w:val="00D735F4"/>
    <w:rsid w:val="00D73623"/>
    <w:rsid w:val="00D73CE8"/>
    <w:rsid w:val="00D73D58"/>
    <w:rsid w:val="00D73E0F"/>
    <w:rsid w:val="00D74142"/>
    <w:rsid w:val="00D74246"/>
    <w:rsid w:val="00D74553"/>
    <w:rsid w:val="00D74583"/>
    <w:rsid w:val="00D7459D"/>
    <w:rsid w:val="00D745A6"/>
    <w:rsid w:val="00D745DB"/>
    <w:rsid w:val="00D7462C"/>
    <w:rsid w:val="00D74658"/>
    <w:rsid w:val="00D747BD"/>
    <w:rsid w:val="00D747CF"/>
    <w:rsid w:val="00D7483F"/>
    <w:rsid w:val="00D749B3"/>
    <w:rsid w:val="00D749E6"/>
    <w:rsid w:val="00D74C27"/>
    <w:rsid w:val="00D74CDC"/>
    <w:rsid w:val="00D74D40"/>
    <w:rsid w:val="00D74E23"/>
    <w:rsid w:val="00D74EB6"/>
    <w:rsid w:val="00D74F92"/>
    <w:rsid w:val="00D750EE"/>
    <w:rsid w:val="00D7513A"/>
    <w:rsid w:val="00D751BD"/>
    <w:rsid w:val="00D75221"/>
    <w:rsid w:val="00D75367"/>
    <w:rsid w:val="00D75470"/>
    <w:rsid w:val="00D75842"/>
    <w:rsid w:val="00D75880"/>
    <w:rsid w:val="00D758D6"/>
    <w:rsid w:val="00D7592C"/>
    <w:rsid w:val="00D75A08"/>
    <w:rsid w:val="00D75A1A"/>
    <w:rsid w:val="00D75A41"/>
    <w:rsid w:val="00D75A48"/>
    <w:rsid w:val="00D75AD6"/>
    <w:rsid w:val="00D75AEC"/>
    <w:rsid w:val="00D75B87"/>
    <w:rsid w:val="00D75BB5"/>
    <w:rsid w:val="00D75D25"/>
    <w:rsid w:val="00D75E73"/>
    <w:rsid w:val="00D760F0"/>
    <w:rsid w:val="00D7611B"/>
    <w:rsid w:val="00D7628D"/>
    <w:rsid w:val="00D76330"/>
    <w:rsid w:val="00D76395"/>
    <w:rsid w:val="00D76460"/>
    <w:rsid w:val="00D765E1"/>
    <w:rsid w:val="00D76AB6"/>
    <w:rsid w:val="00D76B3C"/>
    <w:rsid w:val="00D76C80"/>
    <w:rsid w:val="00D76CEA"/>
    <w:rsid w:val="00D76DCC"/>
    <w:rsid w:val="00D76E54"/>
    <w:rsid w:val="00D76F8F"/>
    <w:rsid w:val="00D77119"/>
    <w:rsid w:val="00D77144"/>
    <w:rsid w:val="00D7722F"/>
    <w:rsid w:val="00D77401"/>
    <w:rsid w:val="00D77798"/>
    <w:rsid w:val="00D7796B"/>
    <w:rsid w:val="00D779C5"/>
    <w:rsid w:val="00D77A4C"/>
    <w:rsid w:val="00D77A79"/>
    <w:rsid w:val="00D77B21"/>
    <w:rsid w:val="00D77B32"/>
    <w:rsid w:val="00D77B73"/>
    <w:rsid w:val="00D77C52"/>
    <w:rsid w:val="00D77C8A"/>
    <w:rsid w:val="00D77CAE"/>
    <w:rsid w:val="00D77DD3"/>
    <w:rsid w:val="00D77E77"/>
    <w:rsid w:val="00D77FF6"/>
    <w:rsid w:val="00D8003E"/>
    <w:rsid w:val="00D800CC"/>
    <w:rsid w:val="00D80287"/>
    <w:rsid w:val="00D80448"/>
    <w:rsid w:val="00D804D1"/>
    <w:rsid w:val="00D8051B"/>
    <w:rsid w:val="00D80799"/>
    <w:rsid w:val="00D807D1"/>
    <w:rsid w:val="00D808A5"/>
    <w:rsid w:val="00D80930"/>
    <w:rsid w:val="00D80993"/>
    <w:rsid w:val="00D80A28"/>
    <w:rsid w:val="00D80A72"/>
    <w:rsid w:val="00D80B29"/>
    <w:rsid w:val="00D80C2C"/>
    <w:rsid w:val="00D80F10"/>
    <w:rsid w:val="00D80F8D"/>
    <w:rsid w:val="00D8106C"/>
    <w:rsid w:val="00D81129"/>
    <w:rsid w:val="00D81274"/>
    <w:rsid w:val="00D81333"/>
    <w:rsid w:val="00D81393"/>
    <w:rsid w:val="00D813FB"/>
    <w:rsid w:val="00D81489"/>
    <w:rsid w:val="00D81617"/>
    <w:rsid w:val="00D8163E"/>
    <w:rsid w:val="00D8175D"/>
    <w:rsid w:val="00D817CE"/>
    <w:rsid w:val="00D81B4B"/>
    <w:rsid w:val="00D81BF5"/>
    <w:rsid w:val="00D81C93"/>
    <w:rsid w:val="00D81CE8"/>
    <w:rsid w:val="00D81DF5"/>
    <w:rsid w:val="00D81E39"/>
    <w:rsid w:val="00D820D2"/>
    <w:rsid w:val="00D820F4"/>
    <w:rsid w:val="00D8224E"/>
    <w:rsid w:val="00D82254"/>
    <w:rsid w:val="00D823A6"/>
    <w:rsid w:val="00D823F5"/>
    <w:rsid w:val="00D8297E"/>
    <w:rsid w:val="00D82A94"/>
    <w:rsid w:val="00D82C2D"/>
    <w:rsid w:val="00D82C4C"/>
    <w:rsid w:val="00D82E0B"/>
    <w:rsid w:val="00D82EEE"/>
    <w:rsid w:val="00D82FA7"/>
    <w:rsid w:val="00D83021"/>
    <w:rsid w:val="00D83201"/>
    <w:rsid w:val="00D833C6"/>
    <w:rsid w:val="00D83424"/>
    <w:rsid w:val="00D834A3"/>
    <w:rsid w:val="00D835C4"/>
    <w:rsid w:val="00D835EE"/>
    <w:rsid w:val="00D836E4"/>
    <w:rsid w:val="00D83736"/>
    <w:rsid w:val="00D83756"/>
    <w:rsid w:val="00D837DA"/>
    <w:rsid w:val="00D838CF"/>
    <w:rsid w:val="00D838E5"/>
    <w:rsid w:val="00D839D1"/>
    <w:rsid w:val="00D83A4D"/>
    <w:rsid w:val="00D83C2C"/>
    <w:rsid w:val="00D83C85"/>
    <w:rsid w:val="00D83E3D"/>
    <w:rsid w:val="00D83E42"/>
    <w:rsid w:val="00D83E76"/>
    <w:rsid w:val="00D83FEA"/>
    <w:rsid w:val="00D83FF2"/>
    <w:rsid w:val="00D84048"/>
    <w:rsid w:val="00D84092"/>
    <w:rsid w:val="00D84140"/>
    <w:rsid w:val="00D8415D"/>
    <w:rsid w:val="00D84200"/>
    <w:rsid w:val="00D84325"/>
    <w:rsid w:val="00D8438F"/>
    <w:rsid w:val="00D843AF"/>
    <w:rsid w:val="00D844BA"/>
    <w:rsid w:val="00D8462D"/>
    <w:rsid w:val="00D846C3"/>
    <w:rsid w:val="00D846CB"/>
    <w:rsid w:val="00D84B62"/>
    <w:rsid w:val="00D84FC8"/>
    <w:rsid w:val="00D8503E"/>
    <w:rsid w:val="00D851E0"/>
    <w:rsid w:val="00D852F1"/>
    <w:rsid w:val="00D85346"/>
    <w:rsid w:val="00D8547C"/>
    <w:rsid w:val="00D85631"/>
    <w:rsid w:val="00D8565D"/>
    <w:rsid w:val="00D85694"/>
    <w:rsid w:val="00D85753"/>
    <w:rsid w:val="00D8576E"/>
    <w:rsid w:val="00D85912"/>
    <w:rsid w:val="00D85A4E"/>
    <w:rsid w:val="00D85D06"/>
    <w:rsid w:val="00D85E36"/>
    <w:rsid w:val="00D85E5A"/>
    <w:rsid w:val="00D85F00"/>
    <w:rsid w:val="00D85F3F"/>
    <w:rsid w:val="00D86159"/>
    <w:rsid w:val="00D863C3"/>
    <w:rsid w:val="00D8651B"/>
    <w:rsid w:val="00D8651F"/>
    <w:rsid w:val="00D8655D"/>
    <w:rsid w:val="00D8668B"/>
    <w:rsid w:val="00D86899"/>
    <w:rsid w:val="00D868C2"/>
    <w:rsid w:val="00D86A7E"/>
    <w:rsid w:val="00D86A8F"/>
    <w:rsid w:val="00D86B71"/>
    <w:rsid w:val="00D86CA7"/>
    <w:rsid w:val="00D86D19"/>
    <w:rsid w:val="00D86E2B"/>
    <w:rsid w:val="00D86EA5"/>
    <w:rsid w:val="00D86EBA"/>
    <w:rsid w:val="00D86EDD"/>
    <w:rsid w:val="00D87022"/>
    <w:rsid w:val="00D8708F"/>
    <w:rsid w:val="00D87124"/>
    <w:rsid w:val="00D87135"/>
    <w:rsid w:val="00D874CF"/>
    <w:rsid w:val="00D87767"/>
    <w:rsid w:val="00D8783D"/>
    <w:rsid w:val="00D878E2"/>
    <w:rsid w:val="00D87902"/>
    <w:rsid w:val="00D87A21"/>
    <w:rsid w:val="00D87A56"/>
    <w:rsid w:val="00D87AB7"/>
    <w:rsid w:val="00D87E8F"/>
    <w:rsid w:val="00D8E9F1"/>
    <w:rsid w:val="00D9014E"/>
    <w:rsid w:val="00D90164"/>
    <w:rsid w:val="00D901D8"/>
    <w:rsid w:val="00D90438"/>
    <w:rsid w:val="00D906E2"/>
    <w:rsid w:val="00D908FB"/>
    <w:rsid w:val="00D909F0"/>
    <w:rsid w:val="00D90A62"/>
    <w:rsid w:val="00D90AAD"/>
    <w:rsid w:val="00D90ADC"/>
    <w:rsid w:val="00D90C8A"/>
    <w:rsid w:val="00D90ECB"/>
    <w:rsid w:val="00D90ED3"/>
    <w:rsid w:val="00D90EE2"/>
    <w:rsid w:val="00D910B6"/>
    <w:rsid w:val="00D910D6"/>
    <w:rsid w:val="00D9114F"/>
    <w:rsid w:val="00D91198"/>
    <w:rsid w:val="00D911E8"/>
    <w:rsid w:val="00D91458"/>
    <w:rsid w:val="00D914C6"/>
    <w:rsid w:val="00D9154B"/>
    <w:rsid w:val="00D915FD"/>
    <w:rsid w:val="00D9164F"/>
    <w:rsid w:val="00D91700"/>
    <w:rsid w:val="00D917FD"/>
    <w:rsid w:val="00D91900"/>
    <w:rsid w:val="00D91927"/>
    <w:rsid w:val="00D919AC"/>
    <w:rsid w:val="00D91B88"/>
    <w:rsid w:val="00D91BA9"/>
    <w:rsid w:val="00D91C24"/>
    <w:rsid w:val="00D91C40"/>
    <w:rsid w:val="00D91D4E"/>
    <w:rsid w:val="00D91E6E"/>
    <w:rsid w:val="00D92097"/>
    <w:rsid w:val="00D92101"/>
    <w:rsid w:val="00D92164"/>
    <w:rsid w:val="00D92299"/>
    <w:rsid w:val="00D922D4"/>
    <w:rsid w:val="00D92336"/>
    <w:rsid w:val="00D92395"/>
    <w:rsid w:val="00D925A8"/>
    <w:rsid w:val="00D92653"/>
    <w:rsid w:val="00D92837"/>
    <w:rsid w:val="00D92887"/>
    <w:rsid w:val="00D92AE2"/>
    <w:rsid w:val="00D92F17"/>
    <w:rsid w:val="00D92F3D"/>
    <w:rsid w:val="00D92F71"/>
    <w:rsid w:val="00D93000"/>
    <w:rsid w:val="00D93089"/>
    <w:rsid w:val="00D93154"/>
    <w:rsid w:val="00D93182"/>
    <w:rsid w:val="00D93190"/>
    <w:rsid w:val="00D932AA"/>
    <w:rsid w:val="00D9341B"/>
    <w:rsid w:val="00D9359D"/>
    <w:rsid w:val="00D9361C"/>
    <w:rsid w:val="00D936E2"/>
    <w:rsid w:val="00D937AD"/>
    <w:rsid w:val="00D93B57"/>
    <w:rsid w:val="00D93B69"/>
    <w:rsid w:val="00D93CD5"/>
    <w:rsid w:val="00D94221"/>
    <w:rsid w:val="00D94244"/>
    <w:rsid w:val="00D94278"/>
    <w:rsid w:val="00D9429D"/>
    <w:rsid w:val="00D94464"/>
    <w:rsid w:val="00D94600"/>
    <w:rsid w:val="00D948B1"/>
    <w:rsid w:val="00D94AE4"/>
    <w:rsid w:val="00D94BFB"/>
    <w:rsid w:val="00D94CBA"/>
    <w:rsid w:val="00D94CF3"/>
    <w:rsid w:val="00D94D48"/>
    <w:rsid w:val="00D94F09"/>
    <w:rsid w:val="00D950A8"/>
    <w:rsid w:val="00D951DA"/>
    <w:rsid w:val="00D9529D"/>
    <w:rsid w:val="00D95366"/>
    <w:rsid w:val="00D9560C"/>
    <w:rsid w:val="00D95849"/>
    <w:rsid w:val="00D95905"/>
    <w:rsid w:val="00D9593E"/>
    <w:rsid w:val="00D9593F"/>
    <w:rsid w:val="00D9599D"/>
    <w:rsid w:val="00D95A9D"/>
    <w:rsid w:val="00D95B5F"/>
    <w:rsid w:val="00D95B65"/>
    <w:rsid w:val="00D95C13"/>
    <w:rsid w:val="00D95C6C"/>
    <w:rsid w:val="00D95C9F"/>
    <w:rsid w:val="00D95E7B"/>
    <w:rsid w:val="00D95EDF"/>
    <w:rsid w:val="00D96055"/>
    <w:rsid w:val="00D960B5"/>
    <w:rsid w:val="00D962B7"/>
    <w:rsid w:val="00D962D7"/>
    <w:rsid w:val="00D96322"/>
    <w:rsid w:val="00D963D9"/>
    <w:rsid w:val="00D96422"/>
    <w:rsid w:val="00D96550"/>
    <w:rsid w:val="00D96722"/>
    <w:rsid w:val="00D9676C"/>
    <w:rsid w:val="00D968AD"/>
    <w:rsid w:val="00D969B6"/>
    <w:rsid w:val="00D96AE3"/>
    <w:rsid w:val="00D96B33"/>
    <w:rsid w:val="00D96CCB"/>
    <w:rsid w:val="00D96EBF"/>
    <w:rsid w:val="00D97068"/>
    <w:rsid w:val="00D97207"/>
    <w:rsid w:val="00D97249"/>
    <w:rsid w:val="00D974E2"/>
    <w:rsid w:val="00D974F1"/>
    <w:rsid w:val="00D9779D"/>
    <w:rsid w:val="00D977A4"/>
    <w:rsid w:val="00D97848"/>
    <w:rsid w:val="00D97A91"/>
    <w:rsid w:val="00D97B21"/>
    <w:rsid w:val="00D97B8A"/>
    <w:rsid w:val="00D97BAF"/>
    <w:rsid w:val="00D97BDB"/>
    <w:rsid w:val="00D97C76"/>
    <w:rsid w:val="00D97CC3"/>
    <w:rsid w:val="00D97DD0"/>
    <w:rsid w:val="00D97FAA"/>
    <w:rsid w:val="00DA0127"/>
    <w:rsid w:val="00DA018F"/>
    <w:rsid w:val="00DA01B3"/>
    <w:rsid w:val="00DA01B4"/>
    <w:rsid w:val="00DA0497"/>
    <w:rsid w:val="00DA05E0"/>
    <w:rsid w:val="00DA07E8"/>
    <w:rsid w:val="00DA083E"/>
    <w:rsid w:val="00DA0977"/>
    <w:rsid w:val="00DA0B3F"/>
    <w:rsid w:val="00DA0B6B"/>
    <w:rsid w:val="00DA0CC0"/>
    <w:rsid w:val="00DA0EEB"/>
    <w:rsid w:val="00DA1164"/>
    <w:rsid w:val="00DA127A"/>
    <w:rsid w:val="00DA12FC"/>
    <w:rsid w:val="00DA141E"/>
    <w:rsid w:val="00DA1423"/>
    <w:rsid w:val="00DA180B"/>
    <w:rsid w:val="00DA18C9"/>
    <w:rsid w:val="00DA193D"/>
    <w:rsid w:val="00DA1AB6"/>
    <w:rsid w:val="00DA1B86"/>
    <w:rsid w:val="00DA1D9D"/>
    <w:rsid w:val="00DA1EC2"/>
    <w:rsid w:val="00DA2025"/>
    <w:rsid w:val="00DA20B6"/>
    <w:rsid w:val="00DA2283"/>
    <w:rsid w:val="00DA24CA"/>
    <w:rsid w:val="00DA25DB"/>
    <w:rsid w:val="00DA2654"/>
    <w:rsid w:val="00DA26C2"/>
    <w:rsid w:val="00DA2827"/>
    <w:rsid w:val="00DA2A38"/>
    <w:rsid w:val="00DA2A77"/>
    <w:rsid w:val="00DA2A94"/>
    <w:rsid w:val="00DA2BF0"/>
    <w:rsid w:val="00DA2C95"/>
    <w:rsid w:val="00DA2CFA"/>
    <w:rsid w:val="00DA2FB6"/>
    <w:rsid w:val="00DA2FEA"/>
    <w:rsid w:val="00DA3057"/>
    <w:rsid w:val="00DA309A"/>
    <w:rsid w:val="00DA33F8"/>
    <w:rsid w:val="00DA341B"/>
    <w:rsid w:val="00DA3534"/>
    <w:rsid w:val="00DA3921"/>
    <w:rsid w:val="00DA3970"/>
    <w:rsid w:val="00DA3A27"/>
    <w:rsid w:val="00DA3A82"/>
    <w:rsid w:val="00DA3AB9"/>
    <w:rsid w:val="00DA3B3B"/>
    <w:rsid w:val="00DA3BC2"/>
    <w:rsid w:val="00DA3E76"/>
    <w:rsid w:val="00DA3EBF"/>
    <w:rsid w:val="00DA3EFA"/>
    <w:rsid w:val="00DA3F76"/>
    <w:rsid w:val="00DA3FAB"/>
    <w:rsid w:val="00DA4180"/>
    <w:rsid w:val="00DA426F"/>
    <w:rsid w:val="00DA4276"/>
    <w:rsid w:val="00DA42F1"/>
    <w:rsid w:val="00DA4553"/>
    <w:rsid w:val="00DA46BE"/>
    <w:rsid w:val="00DA4703"/>
    <w:rsid w:val="00DA473C"/>
    <w:rsid w:val="00DA4787"/>
    <w:rsid w:val="00DA4792"/>
    <w:rsid w:val="00DA47C6"/>
    <w:rsid w:val="00DA4949"/>
    <w:rsid w:val="00DA4963"/>
    <w:rsid w:val="00DA49B5"/>
    <w:rsid w:val="00DA4A28"/>
    <w:rsid w:val="00DA4A29"/>
    <w:rsid w:val="00DA4A37"/>
    <w:rsid w:val="00DA4B46"/>
    <w:rsid w:val="00DA4B88"/>
    <w:rsid w:val="00DA4D5C"/>
    <w:rsid w:val="00DA4FC7"/>
    <w:rsid w:val="00DA517C"/>
    <w:rsid w:val="00DA52FC"/>
    <w:rsid w:val="00DA537B"/>
    <w:rsid w:val="00DA5514"/>
    <w:rsid w:val="00DA55DE"/>
    <w:rsid w:val="00DA565A"/>
    <w:rsid w:val="00DA5679"/>
    <w:rsid w:val="00DA5758"/>
    <w:rsid w:val="00DA598E"/>
    <w:rsid w:val="00DA5A5E"/>
    <w:rsid w:val="00DA5CCA"/>
    <w:rsid w:val="00DA5CFC"/>
    <w:rsid w:val="00DA5E55"/>
    <w:rsid w:val="00DA5E6E"/>
    <w:rsid w:val="00DA6073"/>
    <w:rsid w:val="00DA61B2"/>
    <w:rsid w:val="00DA61E7"/>
    <w:rsid w:val="00DA6204"/>
    <w:rsid w:val="00DA6299"/>
    <w:rsid w:val="00DA662A"/>
    <w:rsid w:val="00DA664B"/>
    <w:rsid w:val="00DA672A"/>
    <w:rsid w:val="00DA67DC"/>
    <w:rsid w:val="00DA688F"/>
    <w:rsid w:val="00DA6AE4"/>
    <w:rsid w:val="00DA6CCC"/>
    <w:rsid w:val="00DA6DA4"/>
    <w:rsid w:val="00DA6DD1"/>
    <w:rsid w:val="00DA6E55"/>
    <w:rsid w:val="00DA711D"/>
    <w:rsid w:val="00DA719B"/>
    <w:rsid w:val="00DA72EC"/>
    <w:rsid w:val="00DA74C6"/>
    <w:rsid w:val="00DA7755"/>
    <w:rsid w:val="00DA77D7"/>
    <w:rsid w:val="00DA784D"/>
    <w:rsid w:val="00DA7879"/>
    <w:rsid w:val="00DA78D5"/>
    <w:rsid w:val="00DA78EB"/>
    <w:rsid w:val="00DA7928"/>
    <w:rsid w:val="00DA79B1"/>
    <w:rsid w:val="00DA7A5D"/>
    <w:rsid w:val="00DA7AC9"/>
    <w:rsid w:val="00DA7C52"/>
    <w:rsid w:val="00DA7C65"/>
    <w:rsid w:val="00DB005A"/>
    <w:rsid w:val="00DB0160"/>
    <w:rsid w:val="00DB034B"/>
    <w:rsid w:val="00DB03F5"/>
    <w:rsid w:val="00DB04D6"/>
    <w:rsid w:val="00DB0556"/>
    <w:rsid w:val="00DB06AF"/>
    <w:rsid w:val="00DB0767"/>
    <w:rsid w:val="00DB07F8"/>
    <w:rsid w:val="00DB0800"/>
    <w:rsid w:val="00DB09EC"/>
    <w:rsid w:val="00DB0B68"/>
    <w:rsid w:val="00DB0B74"/>
    <w:rsid w:val="00DB0C07"/>
    <w:rsid w:val="00DB0D47"/>
    <w:rsid w:val="00DB1431"/>
    <w:rsid w:val="00DB148F"/>
    <w:rsid w:val="00DB155A"/>
    <w:rsid w:val="00DB1570"/>
    <w:rsid w:val="00DB157C"/>
    <w:rsid w:val="00DB15D8"/>
    <w:rsid w:val="00DB1676"/>
    <w:rsid w:val="00DB1679"/>
    <w:rsid w:val="00DB1771"/>
    <w:rsid w:val="00DB1BE4"/>
    <w:rsid w:val="00DB1C19"/>
    <w:rsid w:val="00DB1D8E"/>
    <w:rsid w:val="00DB1DA2"/>
    <w:rsid w:val="00DB2043"/>
    <w:rsid w:val="00DB20BE"/>
    <w:rsid w:val="00DB2144"/>
    <w:rsid w:val="00DB2301"/>
    <w:rsid w:val="00DB250A"/>
    <w:rsid w:val="00DB2580"/>
    <w:rsid w:val="00DB25C4"/>
    <w:rsid w:val="00DB2671"/>
    <w:rsid w:val="00DB26AF"/>
    <w:rsid w:val="00DB26D8"/>
    <w:rsid w:val="00DB26E5"/>
    <w:rsid w:val="00DB2841"/>
    <w:rsid w:val="00DB2876"/>
    <w:rsid w:val="00DB288E"/>
    <w:rsid w:val="00DB288F"/>
    <w:rsid w:val="00DB2969"/>
    <w:rsid w:val="00DB296A"/>
    <w:rsid w:val="00DB2A3C"/>
    <w:rsid w:val="00DB2B8E"/>
    <w:rsid w:val="00DB2F51"/>
    <w:rsid w:val="00DB2FB8"/>
    <w:rsid w:val="00DB3051"/>
    <w:rsid w:val="00DB320C"/>
    <w:rsid w:val="00DB336D"/>
    <w:rsid w:val="00DB34E6"/>
    <w:rsid w:val="00DB35B2"/>
    <w:rsid w:val="00DB376F"/>
    <w:rsid w:val="00DB3828"/>
    <w:rsid w:val="00DB38A9"/>
    <w:rsid w:val="00DB38C7"/>
    <w:rsid w:val="00DB3ABC"/>
    <w:rsid w:val="00DB3ADE"/>
    <w:rsid w:val="00DB3B1B"/>
    <w:rsid w:val="00DB3B4C"/>
    <w:rsid w:val="00DB3BAA"/>
    <w:rsid w:val="00DB3C6F"/>
    <w:rsid w:val="00DB3D6A"/>
    <w:rsid w:val="00DB42BD"/>
    <w:rsid w:val="00DB4339"/>
    <w:rsid w:val="00DB441A"/>
    <w:rsid w:val="00DB463C"/>
    <w:rsid w:val="00DB483E"/>
    <w:rsid w:val="00DB4989"/>
    <w:rsid w:val="00DB4997"/>
    <w:rsid w:val="00DB4A2A"/>
    <w:rsid w:val="00DB4BF5"/>
    <w:rsid w:val="00DB4D6A"/>
    <w:rsid w:val="00DB4D90"/>
    <w:rsid w:val="00DB4E09"/>
    <w:rsid w:val="00DB5195"/>
    <w:rsid w:val="00DB51A0"/>
    <w:rsid w:val="00DB52B4"/>
    <w:rsid w:val="00DB53D6"/>
    <w:rsid w:val="00DB5459"/>
    <w:rsid w:val="00DB54AE"/>
    <w:rsid w:val="00DB563F"/>
    <w:rsid w:val="00DB56FA"/>
    <w:rsid w:val="00DB5977"/>
    <w:rsid w:val="00DB5AD9"/>
    <w:rsid w:val="00DB5C41"/>
    <w:rsid w:val="00DB5D15"/>
    <w:rsid w:val="00DB5D95"/>
    <w:rsid w:val="00DB5DC1"/>
    <w:rsid w:val="00DB5E32"/>
    <w:rsid w:val="00DB5E7F"/>
    <w:rsid w:val="00DB6109"/>
    <w:rsid w:val="00DB6164"/>
    <w:rsid w:val="00DB61BD"/>
    <w:rsid w:val="00DB6249"/>
    <w:rsid w:val="00DB6258"/>
    <w:rsid w:val="00DB6343"/>
    <w:rsid w:val="00DB63F6"/>
    <w:rsid w:val="00DB6453"/>
    <w:rsid w:val="00DB64C6"/>
    <w:rsid w:val="00DB6596"/>
    <w:rsid w:val="00DB6637"/>
    <w:rsid w:val="00DB6660"/>
    <w:rsid w:val="00DB6758"/>
    <w:rsid w:val="00DB680A"/>
    <w:rsid w:val="00DB6A69"/>
    <w:rsid w:val="00DB6B02"/>
    <w:rsid w:val="00DB6B1C"/>
    <w:rsid w:val="00DB6C22"/>
    <w:rsid w:val="00DB6CB6"/>
    <w:rsid w:val="00DB6E04"/>
    <w:rsid w:val="00DB6E92"/>
    <w:rsid w:val="00DB6F69"/>
    <w:rsid w:val="00DB7019"/>
    <w:rsid w:val="00DB711D"/>
    <w:rsid w:val="00DB71D2"/>
    <w:rsid w:val="00DB7255"/>
    <w:rsid w:val="00DB7284"/>
    <w:rsid w:val="00DB72A0"/>
    <w:rsid w:val="00DB736D"/>
    <w:rsid w:val="00DB7394"/>
    <w:rsid w:val="00DB74A4"/>
    <w:rsid w:val="00DB75C2"/>
    <w:rsid w:val="00DB7683"/>
    <w:rsid w:val="00DB7703"/>
    <w:rsid w:val="00DB77BE"/>
    <w:rsid w:val="00DB7865"/>
    <w:rsid w:val="00DB7912"/>
    <w:rsid w:val="00DB7919"/>
    <w:rsid w:val="00DB7A6B"/>
    <w:rsid w:val="00DB7AD2"/>
    <w:rsid w:val="00DB7BF5"/>
    <w:rsid w:val="00DB7D19"/>
    <w:rsid w:val="00DB7D37"/>
    <w:rsid w:val="00DB7DC4"/>
    <w:rsid w:val="00DC0051"/>
    <w:rsid w:val="00DC0093"/>
    <w:rsid w:val="00DC011C"/>
    <w:rsid w:val="00DC0207"/>
    <w:rsid w:val="00DC0247"/>
    <w:rsid w:val="00DC03EF"/>
    <w:rsid w:val="00DC04C8"/>
    <w:rsid w:val="00DC0758"/>
    <w:rsid w:val="00DC083D"/>
    <w:rsid w:val="00DC0A0B"/>
    <w:rsid w:val="00DC0A56"/>
    <w:rsid w:val="00DC0AA3"/>
    <w:rsid w:val="00DC0B1F"/>
    <w:rsid w:val="00DC0B4E"/>
    <w:rsid w:val="00DC0C4C"/>
    <w:rsid w:val="00DC0D44"/>
    <w:rsid w:val="00DC0E7B"/>
    <w:rsid w:val="00DC0F19"/>
    <w:rsid w:val="00DC106E"/>
    <w:rsid w:val="00DC10B8"/>
    <w:rsid w:val="00DC1214"/>
    <w:rsid w:val="00DC128B"/>
    <w:rsid w:val="00DC1411"/>
    <w:rsid w:val="00DC152D"/>
    <w:rsid w:val="00DC15B2"/>
    <w:rsid w:val="00DC16AC"/>
    <w:rsid w:val="00DC16B0"/>
    <w:rsid w:val="00DC17D8"/>
    <w:rsid w:val="00DC1915"/>
    <w:rsid w:val="00DC1BF3"/>
    <w:rsid w:val="00DC1C48"/>
    <w:rsid w:val="00DC1E52"/>
    <w:rsid w:val="00DC1E87"/>
    <w:rsid w:val="00DC1FAF"/>
    <w:rsid w:val="00DC1FB8"/>
    <w:rsid w:val="00DC200F"/>
    <w:rsid w:val="00DC2116"/>
    <w:rsid w:val="00DC2150"/>
    <w:rsid w:val="00DC21AF"/>
    <w:rsid w:val="00DC2283"/>
    <w:rsid w:val="00DC236A"/>
    <w:rsid w:val="00DC2387"/>
    <w:rsid w:val="00DC243E"/>
    <w:rsid w:val="00DC2666"/>
    <w:rsid w:val="00DC26E0"/>
    <w:rsid w:val="00DC2801"/>
    <w:rsid w:val="00DC29AA"/>
    <w:rsid w:val="00DC2A38"/>
    <w:rsid w:val="00DC2ABF"/>
    <w:rsid w:val="00DC2CA3"/>
    <w:rsid w:val="00DC2E10"/>
    <w:rsid w:val="00DC2EAD"/>
    <w:rsid w:val="00DC3014"/>
    <w:rsid w:val="00DC3050"/>
    <w:rsid w:val="00DC3238"/>
    <w:rsid w:val="00DC32ED"/>
    <w:rsid w:val="00DC3564"/>
    <w:rsid w:val="00DC39D2"/>
    <w:rsid w:val="00DC3B4F"/>
    <w:rsid w:val="00DC3B88"/>
    <w:rsid w:val="00DC3DA0"/>
    <w:rsid w:val="00DC3DC5"/>
    <w:rsid w:val="00DC3DCD"/>
    <w:rsid w:val="00DC3DF3"/>
    <w:rsid w:val="00DC3E11"/>
    <w:rsid w:val="00DC3E29"/>
    <w:rsid w:val="00DC3E2A"/>
    <w:rsid w:val="00DC3EE7"/>
    <w:rsid w:val="00DC4035"/>
    <w:rsid w:val="00DC40CF"/>
    <w:rsid w:val="00DC4330"/>
    <w:rsid w:val="00DC4493"/>
    <w:rsid w:val="00DC452F"/>
    <w:rsid w:val="00DC4662"/>
    <w:rsid w:val="00DC4740"/>
    <w:rsid w:val="00DC47BB"/>
    <w:rsid w:val="00DC4846"/>
    <w:rsid w:val="00DC484A"/>
    <w:rsid w:val="00DC4858"/>
    <w:rsid w:val="00DC4878"/>
    <w:rsid w:val="00DC48A5"/>
    <w:rsid w:val="00DC4968"/>
    <w:rsid w:val="00DC49B2"/>
    <w:rsid w:val="00DC4A37"/>
    <w:rsid w:val="00DC4AFD"/>
    <w:rsid w:val="00DC4C0F"/>
    <w:rsid w:val="00DC4C10"/>
    <w:rsid w:val="00DC4C91"/>
    <w:rsid w:val="00DC4F5C"/>
    <w:rsid w:val="00DC4F63"/>
    <w:rsid w:val="00DC50AB"/>
    <w:rsid w:val="00DC52F1"/>
    <w:rsid w:val="00DC5417"/>
    <w:rsid w:val="00DC546E"/>
    <w:rsid w:val="00DC56B9"/>
    <w:rsid w:val="00DC5E95"/>
    <w:rsid w:val="00DC5FB6"/>
    <w:rsid w:val="00DC5FC9"/>
    <w:rsid w:val="00DC60F9"/>
    <w:rsid w:val="00DC6138"/>
    <w:rsid w:val="00DC6143"/>
    <w:rsid w:val="00DC6383"/>
    <w:rsid w:val="00DC643D"/>
    <w:rsid w:val="00DC654D"/>
    <w:rsid w:val="00DC6584"/>
    <w:rsid w:val="00DC658F"/>
    <w:rsid w:val="00DC65AE"/>
    <w:rsid w:val="00DC65BF"/>
    <w:rsid w:val="00DC6811"/>
    <w:rsid w:val="00DC6817"/>
    <w:rsid w:val="00DC68EB"/>
    <w:rsid w:val="00DC6A70"/>
    <w:rsid w:val="00DC6BA5"/>
    <w:rsid w:val="00DC6BF7"/>
    <w:rsid w:val="00DC6E0E"/>
    <w:rsid w:val="00DC6F98"/>
    <w:rsid w:val="00DC6FA1"/>
    <w:rsid w:val="00DC7051"/>
    <w:rsid w:val="00DC72C3"/>
    <w:rsid w:val="00DC7406"/>
    <w:rsid w:val="00DC746D"/>
    <w:rsid w:val="00DC75F9"/>
    <w:rsid w:val="00DC75FF"/>
    <w:rsid w:val="00DC765E"/>
    <w:rsid w:val="00DC7701"/>
    <w:rsid w:val="00DC780C"/>
    <w:rsid w:val="00DC784C"/>
    <w:rsid w:val="00DC796F"/>
    <w:rsid w:val="00DC7A6F"/>
    <w:rsid w:val="00DC7C28"/>
    <w:rsid w:val="00DC7E7D"/>
    <w:rsid w:val="00DC7F5C"/>
    <w:rsid w:val="00DCA1A0"/>
    <w:rsid w:val="00DD0120"/>
    <w:rsid w:val="00DD0245"/>
    <w:rsid w:val="00DD02FF"/>
    <w:rsid w:val="00DD04C9"/>
    <w:rsid w:val="00DD052F"/>
    <w:rsid w:val="00DD0560"/>
    <w:rsid w:val="00DD071C"/>
    <w:rsid w:val="00DD075E"/>
    <w:rsid w:val="00DD08C1"/>
    <w:rsid w:val="00DD097E"/>
    <w:rsid w:val="00DD0A04"/>
    <w:rsid w:val="00DD0A16"/>
    <w:rsid w:val="00DD0BA3"/>
    <w:rsid w:val="00DD0CF4"/>
    <w:rsid w:val="00DD0E40"/>
    <w:rsid w:val="00DD0E4A"/>
    <w:rsid w:val="00DD1013"/>
    <w:rsid w:val="00DD1155"/>
    <w:rsid w:val="00DD12D2"/>
    <w:rsid w:val="00DD12EE"/>
    <w:rsid w:val="00DD132D"/>
    <w:rsid w:val="00DD1589"/>
    <w:rsid w:val="00DD1681"/>
    <w:rsid w:val="00DD17FD"/>
    <w:rsid w:val="00DD181B"/>
    <w:rsid w:val="00DD183D"/>
    <w:rsid w:val="00DD1872"/>
    <w:rsid w:val="00DD18A1"/>
    <w:rsid w:val="00DD1E02"/>
    <w:rsid w:val="00DD1E36"/>
    <w:rsid w:val="00DD1F9A"/>
    <w:rsid w:val="00DD2047"/>
    <w:rsid w:val="00DD2076"/>
    <w:rsid w:val="00DD20CA"/>
    <w:rsid w:val="00DD219E"/>
    <w:rsid w:val="00DD23AC"/>
    <w:rsid w:val="00DD2400"/>
    <w:rsid w:val="00DD2512"/>
    <w:rsid w:val="00DD2530"/>
    <w:rsid w:val="00DD26C8"/>
    <w:rsid w:val="00DD2747"/>
    <w:rsid w:val="00DD285F"/>
    <w:rsid w:val="00DD2989"/>
    <w:rsid w:val="00DD29E9"/>
    <w:rsid w:val="00DD2BA5"/>
    <w:rsid w:val="00DD2DE5"/>
    <w:rsid w:val="00DD30EE"/>
    <w:rsid w:val="00DD327B"/>
    <w:rsid w:val="00DD32F1"/>
    <w:rsid w:val="00DD333F"/>
    <w:rsid w:val="00DD344D"/>
    <w:rsid w:val="00DD34F0"/>
    <w:rsid w:val="00DD35B5"/>
    <w:rsid w:val="00DD36A3"/>
    <w:rsid w:val="00DD390E"/>
    <w:rsid w:val="00DD3B47"/>
    <w:rsid w:val="00DD3DE5"/>
    <w:rsid w:val="00DD3E02"/>
    <w:rsid w:val="00DD40B3"/>
    <w:rsid w:val="00DD419F"/>
    <w:rsid w:val="00DD41B3"/>
    <w:rsid w:val="00DD4200"/>
    <w:rsid w:val="00DD4463"/>
    <w:rsid w:val="00DD45A7"/>
    <w:rsid w:val="00DD45C1"/>
    <w:rsid w:val="00DD46E2"/>
    <w:rsid w:val="00DD49C8"/>
    <w:rsid w:val="00DD49D2"/>
    <w:rsid w:val="00DD4A6F"/>
    <w:rsid w:val="00DD4B51"/>
    <w:rsid w:val="00DD4B67"/>
    <w:rsid w:val="00DD4D16"/>
    <w:rsid w:val="00DD4EE0"/>
    <w:rsid w:val="00DD4F34"/>
    <w:rsid w:val="00DD5369"/>
    <w:rsid w:val="00DD54A4"/>
    <w:rsid w:val="00DD55BD"/>
    <w:rsid w:val="00DD55EB"/>
    <w:rsid w:val="00DD5734"/>
    <w:rsid w:val="00DD5796"/>
    <w:rsid w:val="00DD57CA"/>
    <w:rsid w:val="00DD59AB"/>
    <w:rsid w:val="00DD5BB8"/>
    <w:rsid w:val="00DD5D9E"/>
    <w:rsid w:val="00DD5E65"/>
    <w:rsid w:val="00DD5FCA"/>
    <w:rsid w:val="00DD6026"/>
    <w:rsid w:val="00DD62FC"/>
    <w:rsid w:val="00DD6369"/>
    <w:rsid w:val="00DD63A2"/>
    <w:rsid w:val="00DD6492"/>
    <w:rsid w:val="00DD64F8"/>
    <w:rsid w:val="00DD6575"/>
    <w:rsid w:val="00DD65F2"/>
    <w:rsid w:val="00DD6644"/>
    <w:rsid w:val="00DD664B"/>
    <w:rsid w:val="00DD6840"/>
    <w:rsid w:val="00DD68B0"/>
    <w:rsid w:val="00DD6AC4"/>
    <w:rsid w:val="00DD6B7B"/>
    <w:rsid w:val="00DD6C9B"/>
    <w:rsid w:val="00DD7009"/>
    <w:rsid w:val="00DD72D4"/>
    <w:rsid w:val="00DD73B8"/>
    <w:rsid w:val="00DD7402"/>
    <w:rsid w:val="00DD7553"/>
    <w:rsid w:val="00DD7564"/>
    <w:rsid w:val="00DD76C9"/>
    <w:rsid w:val="00DD7782"/>
    <w:rsid w:val="00DD7884"/>
    <w:rsid w:val="00DD78DB"/>
    <w:rsid w:val="00DD7C78"/>
    <w:rsid w:val="00DD7D09"/>
    <w:rsid w:val="00DE009C"/>
    <w:rsid w:val="00DE01DD"/>
    <w:rsid w:val="00DE0355"/>
    <w:rsid w:val="00DE09F2"/>
    <w:rsid w:val="00DE0A29"/>
    <w:rsid w:val="00DE0A36"/>
    <w:rsid w:val="00DE0AA9"/>
    <w:rsid w:val="00DE0B8C"/>
    <w:rsid w:val="00DE0BCE"/>
    <w:rsid w:val="00DE0F0F"/>
    <w:rsid w:val="00DE1092"/>
    <w:rsid w:val="00DE10B3"/>
    <w:rsid w:val="00DE1141"/>
    <w:rsid w:val="00DE1169"/>
    <w:rsid w:val="00DE143D"/>
    <w:rsid w:val="00DE14C0"/>
    <w:rsid w:val="00DE14FD"/>
    <w:rsid w:val="00DE1500"/>
    <w:rsid w:val="00DE15A1"/>
    <w:rsid w:val="00DE1645"/>
    <w:rsid w:val="00DE169E"/>
    <w:rsid w:val="00DE1705"/>
    <w:rsid w:val="00DE1837"/>
    <w:rsid w:val="00DE18CE"/>
    <w:rsid w:val="00DE1911"/>
    <w:rsid w:val="00DE1A70"/>
    <w:rsid w:val="00DE1A8D"/>
    <w:rsid w:val="00DE1ACE"/>
    <w:rsid w:val="00DE1B91"/>
    <w:rsid w:val="00DE1BAD"/>
    <w:rsid w:val="00DE1C1D"/>
    <w:rsid w:val="00DE1D82"/>
    <w:rsid w:val="00DE1DEB"/>
    <w:rsid w:val="00DE1E43"/>
    <w:rsid w:val="00DE1ECE"/>
    <w:rsid w:val="00DE2374"/>
    <w:rsid w:val="00DE23DC"/>
    <w:rsid w:val="00DE24D9"/>
    <w:rsid w:val="00DE25B9"/>
    <w:rsid w:val="00DE27B5"/>
    <w:rsid w:val="00DE27F6"/>
    <w:rsid w:val="00DE2821"/>
    <w:rsid w:val="00DE287E"/>
    <w:rsid w:val="00DE28FB"/>
    <w:rsid w:val="00DE2947"/>
    <w:rsid w:val="00DE2955"/>
    <w:rsid w:val="00DE296A"/>
    <w:rsid w:val="00DE29F2"/>
    <w:rsid w:val="00DE2A0F"/>
    <w:rsid w:val="00DE2A10"/>
    <w:rsid w:val="00DE2A3E"/>
    <w:rsid w:val="00DE2BF1"/>
    <w:rsid w:val="00DE2C25"/>
    <w:rsid w:val="00DE2CCA"/>
    <w:rsid w:val="00DE2CCB"/>
    <w:rsid w:val="00DE2D1D"/>
    <w:rsid w:val="00DE2E66"/>
    <w:rsid w:val="00DE3155"/>
    <w:rsid w:val="00DE3190"/>
    <w:rsid w:val="00DE31E9"/>
    <w:rsid w:val="00DE31F4"/>
    <w:rsid w:val="00DE330C"/>
    <w:rsid w:val="00DE3379"/>
    <w:rsid w:val="00DE35C5"/>
    <w:rsid w:val="00DE3660"/>
    <w:rsid w:val="00DE3737"/>
    <w:rsid w:val="00DE3767"/>
    <w:rsid w:val="00DE379D"/>
    <w:rsid w:val="00DE3898"/>
    <w:rsid w:val="00DE3963"/>
    <w:rsid w:val="00DE3A74"/>
    <w:rsid w:val="00DE3E53"/>
    <w:rsid w:val="00DE3F04"/>
    <w:rsid w:val="00DE3F5F"/>
    <w:rsid w:val="00DE41F0"/>
    <w:rsid w:val="00DE4299"/>
    <w:rsid w:val="00DE42A3"/>
    <w:rsid w:val="00DE4331"/>
    <w:rsid w:val="00DE43CF"/>
    <w:rsid w:val="00DE44B1"/>
    <w:rsid w:val="00DE4572"/>
    <w:rsid w:val="00DE45A2"/>
    <w:rsid w:val="00DE46B9"/>
    <w:rsid w:val="00DE4717"/>
    <w:rsid w:val="00DE4739"/>
    <w:rsid w:val="00DE4813"/>
    <w:rsid w:val="00DE4904"/>
    <w:rsid w:val="00DE492D"/>
    <w:rsid w:val="00DE4A60"/>
    <w:rsid w:val="00DE4C90"/>
    <w:rsid w:val="00DE4D3D"/>
    <w:rsid w:val="00DE4D6E"/>
    <w:rsid w:val="00DE4DBD"/>
    <w:rsid w:val="00DE4EA2"/>
    <w:rsid w:val="00DE4F7E"/>
    <w:rsid w:val="00DE4FF0"/>
    <w:rsid w:val="00DE5260"/>
    <w:rsid w:val="00DE55C3"/>
    <w:rsid w:val="00DE56A6"/>
    <w:rsid w:val="00DE5793"/>
    <w:rsid w:val="00DE5827"/>
    <w:rsid w:val="00DE594A"/>
    <w:rsid w:val="00DE5970"/>
    <w:rsid w:val="00DE5E86"/>
    <w:rsid w:val="00DE5FF1"/>
    <w:rsid w:val="00DE61FD"/>
    <w:rsid w:val="00DE6469"/>
    <w:rsid w:val="00DE64AC"/>
    <w:rsid w:val="00DE671D"/>
    <w:rsid w:val="00DE6753"/>
    <w:rsid w:val="00DE6826"/>
    <w:rsid w:val="00DE6845"/>
    <w:rsid w:val="00DE68CB"/>
    <w:rsid w:val="00DE690F"/>
    <w:rsid w:val="00DE696C"/>
    <w:rsid w:val="00DE69A8"/>
    <w:rsid w:val="00DE6D1E"/>
    <w:rsid w:val="00DE6DE6"/>
    <w:rsid w:val="00DE7081"/>
    <w:rsid w:val="00DE7215"/>
    <w:rsid w:val="00DE7232"/>
    <w:rsid w:val="00DE72DD"/>
    <w:rsid w:val="00DE73F4"/>
    <w:rsid w:val="00DE7739"/>
    <w:rsid w:val="00DE7BF9"/>
    <w:rsid w:val="00DE7F0B"/>
    <w:rsid w:val="00DE7F59"/>
    <w:rsid w:val="00DF019D"/>
    <w:rsid w:val="00DF0441"/>
    <w:rsid w:val="00DF05CB"/>
    <w:rsid w:val="00DF05E6"/>
    <w:rsid w:val="00DF065C"/>
    <w:rsid w:val="00DF0680"/>
    <w:rsid w:val="00DF070D"/>
    <w:rsid w:val="00DF0750"/>
    <w:rsid w:val="00DF07BF"/>
    <w:rsid w:val="00DF0821"/>
    <w:rsid w:val="00DF085D"/>
    <w:rsid w:val="00DF088B"/>
    <w:rsid w:val="00DF0968"/>
    <w:rsid w:val="00DF09E5"/>
    <w:rsid w:val="00DF0A78"/>
    <w:rsid w:val="00DF0CD4"/>
    <w:rsid w:val="00DF0D1C"/>
    <w:rsid w:val="00DF0DF6"/>
    <w:rsid w:val="00DF0E3C"/>
    <w:rsid w:val="00DF0E72"/>
    <w:rsid w:val="00DF0ED4"/>
    <w:rsid w:val="00DF0F61"/>
    <w:rsid w:val="00DF1269"/>
    <w:rsid w:val="00DF1270"/>
    <w:rsid w:val="00DF14A4"/>
    <w:rsid w:val="00DF153F"/>
    <w:rsid w:val="00DF15EE"/>
    <w:rsid w:val="00DF1643"/>
    <w:rsid w:val="00DF16F2"/>
    <w:rsid w:val="00DF180D"/>
    <w:rsid w:val="00DF1825"/>
    <w:rsid w:val="00DF18A4"/>
    <w:rsid w:val="00DF1943"/>
    <w:rsid w:val="00DF1A8C"/>
    <w:rsid w:val="00DF1AEF"/>
    <w:rsid w:val="00DF1C02"/>
    <w:rsid w:val="00DF1CD1"/>
    <w:rsid w:val="00DF1CDA"/>
    <w:rsid w:val="00DF1F12"/>
    <w:rsid w:val="00DF1FB2"/>
    <w:rsid w:val="00DF2129"/>
    <w:rsid w:val="00DF2235"/>
    <w:rsid w:val="00DF22A5"/>
    <w:rsid w:val="00DF23A3"/>
    <w:rsid w:val="00DF24DC"/>
    <w:rsid w:val="00DF267E"/>
    <w:rsid w:val="00DF2836"/>
    <w:rsid w:val="00DF2943"/>
    <w:rsid w:val="00DF29FC"/>
    <w:rsid w:val="00DF2B84"/>
    <w:rsid w:val="00DF2BE2"/>
    <w:rsid w:val="00DF2CB3"/>
    <w:rsid w:val="00DF2CF7"/>
    <w:rsid w:val="00DF2D9C"/>
    <w:rsid w:val="00DF2E92"/>
    <w:rsid w:val="00DF2F73"/>
    <w:rsid w:val="00DF3033"/>
    <w:rsid w:val="00DF30E4"/>
    <w:rsid w:val="00DF30EE"/>
    <w:rsid w:val="00DF31D0"/>
    <w:rsid w:val="00DF3298"/>
    <w:rsid w:val="00DF32F7"/>
    <w:rsid w:val="00DF335E"/>
    <w:rsid w:val="00DF358F"/>
    <w:rsid w:val="00DF3626"/>
    <w:rsid w:val="00DF3642"/>
    <w:rsid w:val="00DF37F8"/>
    <w:rsid w:val="00DF38F3"/>
    <w:rsid w:val="00DF3A11"/>
    <w:rsid w:val="00DF3DC3"/>
    <w:rsid w:val="00DF3DD1"/>
    <w:rsid w:val="00DF4205"/>
    <w:rsid w:val="00DF42A8"/>
    <w:rsid w:val="00DF42E3"/>
    <w:rsid w:val="00DF4328"/>
    <w:rsid w:val="00DF437D"/>
    <w:rsid w:val="00DF450A"/>
    <w:rsid w:val="00DF4589"/>
    <w:rsid w:val="00DF45D4"/>
    <w:rsid w:val="00DF4601"/>
    <w:rsid w:val="00DF46A6"/>
    <w:rsid w:val="00DF474F"/>
    <w:rsid w:val="00DF479D"/>
    <w:rsid w:val="00DF49DD"/>
    <w:rsid w:val="00DF4BA8"/>
    <w:rsid w:val="00DF4E40"/>
    <w:rsid w:val="00DF4E6B"/>
    <w:rsid w:val="00DF4F5F"/>
    <w:rsid w:val="00DF4FE1"/>
    <w:rsid w:val="00DF518A"/>
    <w:rsid w:val="00DF51DD"/>
    <w:rsid w:val="00DF5223"/>
    <w:rsid w:val="00DF535B"/>
    <w:rsid w:val="00DF5461"/>
    <w:rsid w:val="00DF5634"/>
    <w:rsid w:val="00DF5673"/>
    <w:rsid w:val="00DF5707"/>
    <w:rsid w:val="00DF57E4"/>
    <w:rsid w:val="00DF584C"/>
    <w:rsid w:val="00DF5871"/>
    <w:rsid w:val="00DF58C3"/>
    <w:rsid w:val="00DF58D4"/>
    <w:rsid w:val="00DF5915"/>
    <w:rsid w:val="00DF593D"/>
    <w:rsid w:val="00DF59E1"/>
    <w:rsid w:val="00DF5B79"/>
    <w:rsid w:val="00DF5CEE"/>
    <w:rsid w:val="00DF5DA3"/>
    <w:rsid w:val="00DF5DBF"/>
    <w:rsid w:val="00DF5E2D"/>
    <w:rsid w:val="00DF5E3D"/>
    <w:rsid w:val="00DF5E76"/>
    <w:rsid w:val="00DF61D0"/>
    <w:rsid w:val="00DF61EE"/>
    <w:rsid w:val="00DF6271"/>
    <w:rsid w:val="00DF6395"/>
    <w:rsid w:val="00DF639D"/>
    <w:rsid w:val="00DF6957"/>
    <w:rsid w:val="00DF6B34"/>
    <w:rsid w:val="00DF6C3A"/>
    <w:rsid w:val="00DF6D1D"/>
    <w:rsid w:val="00DF6D83"/>
    <w:rsid w:val="00DF6E05"/>
    <w:rsid w:val="00DF6FE3"/>
    <w:rsid w:val="00DF7133"/>
    <w:rsid w:val="00DF7227"/>
    <w:rsid w:val="00DF725C"/>
    <w:rsid w:val="00DF7395"/>
    <w:rsid w:val="00DF7582"/>
    <w:rsid w:val="00DF7711"/>
    <w:rsid w:val="00DF77EE"/>
    <w:rsid w:val="00DF7915"/>
    <w:rsid w:val="00DF79F2"/>
    <w:rsid w:val="00DF7A02"/>
    <w:rsid w:val="00DF7A0D"/>
    <w:rsid w:val="00DF7AAF"/>
    <w:rsid w:val="00DF7CC2"/>
    <w:rsid w:val="00DF7D93"/>
    <w:rsid w:val="00DF7E27"/>
    <w:rsid w:val="00E00038"/>
    <w:rsid w:val="00E000A4"/>
    <w:rsid w:val="00E000DB"/>
    <w:rsid w:val="00E00170"/>
    <w:rsid w:val="00E004A1"/>
    <w:rsid w:val="00E005CC"/>
    <w:rsid w:val="00E00769"/>
    <w:rsid w:val="00E00840"/>
    <w:rsid w:val="00E0094A"/>
    <w:rsid w:val="00E00C13"/>
    <w:rsid w:val="00E00C93"/>
    <w:rsid w:val="00E00D57"/>
    <w:rsid w:val="00E00F51"/>
    <w:rsid w:val="00E011AF"/>
    <w:rsid w:val="00E011FE"/>
    <w:rsid w:val="00E01239"/>
    <w:rsid w:val="00E0137E"/>
    <w:rsid w:val="00E01447"/>
    <w:rsid w:val="00E015A2"/>
    <w:rsid w:val="00E016DB"/>
    <w:rsid w:val="00E01774"/>
    <w:rsid w:val="00E01857"/>
    <w:rsid w:val="00E01929"/>
    <w:rsid w:val="00E01B36"/>
    <w:rsid w:val="00E01BA9"/>
    <w:rsid w:val="00E01BC7"/>
    <w:rsid w:val="00E01C85"/>
    <w:rsid w:val="00E01CE9"/>
    <w:rsid w:val="00E01ECC"/>
    <w:rsid w:val="00E01EF0"/>
    <w:rsid w:val="00E021F1"/>
    <w:rsid w:val="00E02206"/>
    <w:rsid w:val="00E02213"/>
    <w:rsid w:val="00E02287"/>
    <w:rsid w:val="00E0234D"/>
    <w:rsid w:val="00E0236B"/>
    <w:rsid w:val="00E02606"/>
    <w:rsid w:val="00E02805"/>
    <w:rsid w:val="00E02994"/>
    <w:rsid w:val="00E02A1A"/>
    <w:rsid w:val="00E02AA8"/>
    <w:rsid w:val="00E02AC6"/>
    <w:rsid w:val="00E02B59"/>
    <w:rsid w:val="00E02CAC"/>
    <w:rsid w:val="00E02D94"/>
    <w:rsid w:val="00E03063"/>
    <w:rsid w:val="00E03224"/>
    <w:rsid w:val="00E0355A"/>
    <w:rsid w:val="00E035FB"/>
    <w:rsid w:val="00E03618"/>
    <w:rsid w:val="00E03747"/>
    <w:rsid w:val="00E03781"/>
    <w:rsid w:val="00E03936"/>
    <w:rsid w:val="00E039D9"/>
    <w:rsid w:val="00E039F7"/>
    <w:rsid w:val="00E03A55"/>
    <w:rsid w:val="00E03A99"/>
    <w:rsid w:val="00E03C03"/>
    <w:rsid w:val="00E03C0F"/>
    <w:rsid w:val="00E03C37"/>
    <w:rsid w:val="00E03F11"/>
    <w:rsid w:val="00E040D2"/>
    <w:rsid w:val="00E04135"/>
    <w:rsid w:val="00E0413B"/>
    <w:rsid w:val="00E04189"/>
    <w:rsid w:val="00E043B4"/>
    <w:rsid w:val="00E04465"/>
    <w:rsid w:val="00E04693"/>
    <w:rsid w:val="00E04703"/>
    <w:rsid w:val="00E04743"/>
    <w:rsid w:val="00E047A0"/>
    <w:rsid w:val="00E048D7"/>
    <w:rsid w:val="00E04963"/>
    <w:rsid w:val="00E049B7"/>
    <w:rsid w:val="00E04A63"/>
    <w:rsid w:val="00E04A64"/>
    <w:rsid w:val="00E04AA3"/>
    <w:rsid w:val="00E04BE7"/>
    <w:rsid w:val="00E04C10"/>
    <w:rsid w:val="00E04CEB"/>
    <w:rsid w:val="00E04EBD"/>
    <w:rsid w:val="00E04EE6"/>
    <w:rsid w:val="00E04F37"/>
    <w:rsid w:val="00E04F6C"/>
    <w:rsid w:val="00E0500A"/>
    <w:rsid w:val="00E0501C"/>
    <w:rsid w:val="00E05103"/>
    <w:rsid w:val="00E052E8"/>
    <w:rsid w:val="00E05365"/>
    <w:rsid w:val="00E0553C"/>
    <w:rsid w:val="00E05564"/>
    <w:rsid w:val="00E05597"/>
    <w:rsid w:val="00E057A9"/>
    <w:rsid w:val="00E058D3"/>
    <w:rsid w:val="00E05AE5"/>
    <w:rsid w:val="00E05B05"/>
    <w:rsid w:val="00E05B35"/>
    <w:rsid w:val="00E05D84"/>
    <w:rsid w:val="00E05FA8"/>
    <w:rsid w:val="00E05FDD"/>
    <w:rsid w:val="00E0602B"/>
    <w:rsid w:val="00E06188"/>
    <w:rsid w:val="00E061F4"/>
    <w:rsid w:val="00E0622F"/>
    <w:rsid w:val="00E063F8"/>
    <w:rsid w:val="00E06442"/>
    <w:rsid w:val="00E0655F"/>
    <w:rsid w:val="00E065E0"/>
    <w:rsid w:val="00E06A7C"/>
    <w:rsid w:val="00E06B58"/>
    <w:rsid w:val="00E06B67"/>
    <w:rsid w:val="00E06EEB"/>
    <w:rsid w:val="00E06F75"/>
    <w:rsid w:val="00E0707B"/>
    <w:rsid w:val="00E070A8"/>
    <w:rsid w:val="00E07190"/>
    <w:rsid w:val="00E071FE"/>
    <w:rsid w:val="00E07297"/>
    <w:rsid w:val="00E072CC"/>
    <w:rsid w:val="00E073EB"/>
    <w:rsid w:val="00E0741E"/>
    <w:rsid w:val="00E074E5"/>
    <w:rsid w:val="00E075C7"/>
    <w:rsid w:val="00E0761E"/>
    <w:rsid w:val="00E07638"/>
    <w:rsid w:val="00E076A1"/>
    <w:rsid w:val="00E0777C"/>
    <w:rsid w:val="00E0794C"/>
    <w:rsid w:val="00E079B1"/>
    <w:rsid w:val="00E07A3B"/>
    <w:rsid w:val="00E07B6D"/>
    <w:rsid w:val="00E07C0C"/>
    <w:rsid w:val="00E07D26"/>
    <w:rsid w:val="00E07EA8"/>
    <w:rsid w:val="00E10119"/>
    <w:rsid w:val="00E10168"/>
    <w:rsid w:val="00E1030E"/>
    <w:rsid w:val="00E10311"/>
    <w:rsid w:val="00E103F3"/>
    <w:rsid w:val="00E10451"/>
    <w:rsid w:val="00E104F3"/>
    <w:rsid w:val="00E104F9"/>
    <w:rsid w:val="00E10685"/>
    <w:rsid w:val="00E1069B"/>
    <w:rsid w:val="00E1076E"/>
    <w:rsid w:val="00E10807"/>
    <w:rsid w:val="00E10866"/>
    <w:rsid w:val="00E1090F"/>
    <w:rsid w:val="00E109BE"/>
    <w:rsid w:val="00E10ACF"/>
    <w:rsid w:val="00E10B4D"/>
    <w:rsid w:val="00E10D02"/>
    <w:rsid w:val="00E10D3A"/>
    <w:rsid w:val="00E10DCA"/>
    <w:rsid w:val="00E10E70"/>
    <w:rsid w:val="00E10E79"/>
    <w:rsid w:val="00E10F5E"/>
    <w:rsid w:val="00E10F62"/>
    <w:rsid w:val="00E110C9"/>
    <w:rsid w:val="00E11102"/>
    <w:rsid w:val="00E11108"/>
    <w:rsid w:val="00E112BC"/>
    <w:rsid w:val="00E113C1"/>
    <w:rsid w:val="00E113DD"/>
    <w:rsid w:val="00E113EA"/>
    <w:rsid w:val="00E114F1"/>
    <w:rsid w:val="00E1158D"/>
    <w:rsid w:val="00E115B5"/>
    <w:rsid w:val="00E11633"/>
    <w:rsid w:val="00E11733"/>
    <w:rsid w:val="00E1173B"/>
    <w:rsid w:val="00E11943"/>
    <w:rsid w:val="00E119E6"/>
    <w:rsid w:val="00E11AAD"/>
    <w:rsid w:val="00E11B86"/>
    <w:rsid w:val="00E11B88"/>
    <w:rsid w:val="00E11B92"/>
    <w:rsid w:val="00E11BD0"/>
    <w:rsid w:val="00E11D38"/>
    <w:rsid w:val="00E120A0"/>
    <w:rsid w:val="00E120F3"/>
    <w:rsid w:val="00E122A5"/>
    <w:rsid w:val="00E122C4"/>
    <w:rsid w:val="00E122FA"/>
    <w:rsid w:val="00E12367"/>
    <w:rsid w:val="00E124CC"/>
    <w:rsid w:val="00E12545"/>
    <w:rsid w:val="00E12602"/>
    <w:rsid w:val="00E126EF"/>
    <w:rsid w:val="00E12899"/>
    <w:rsid w:val="00E12A9F"/>
    <w:rsid w:val="00E12AC2"/>
    <w:rsid w:val="00E12B32"/>
    <w:rsid w:val="00E12C6B"/>
    <w:rsid w:val="00E12D50"/>
    <w:rsid w:val="00E12E2C"/>
    <w:rsid w:val="00E12EDF"/>
    <w:rsid w:val="00E13276"/>
    <w:rsid w:val="00E132FB"/>
    <w:rsid w:val="00E1337A"/>
    <w:rsid w:val="00E13397"/>
    <w:rsid w:val="00E133EF"/>
    <w:rsid w:val="00E13468"/>
    <w:rsid w:val="00E134CE"/>
    <w:rsid w:val="00E13513"/>
    <w:rsid w:val="00E135EE"/>
    <w:rsid w:val="00E1385F"/>
    <w:rsid w:val="00E13943"/>
    <w:rsid w:val="00E139BF"/>
    <w:rsid w:val="00E13AE6"/>
    <w:rsid w:val="00E13B5E"/>
    <w:rsid w:val="00E13C04"/>
    <w:rsid w:val="00E13E37"/>
    <w:rsid w:val="00E14092"/>
    <w:rsid w:val="00E140F6"/>
    <w:rsid w:val="00E141B9"/>
    <w:rsid w:val="00E1448A"/>
    <w:rsid w:val="00E1454E"/>
    <w:rsid w:val="00E14590"/>
    <w:rsid w:val="00E14854"/>
    <w:rsid w:val="00E14873"/>
    <w:rsid w:val="00E14900"/>
    <w:rsid w:val="00E14B0A"/>
    <w:rsid w:val="00E14B3B"/>
    <w:rsid w:val="00E14B90"/>
    <w:rsid w:val="00E14BE3"/>
    <w:rsid w:val="00E14D1A"/>
    <w:rsid w:val="00E14E8F"/>
    <w:rsid w:val="00E14F1B"/>
    <w:rsid w:val="00E14F23"/>
    <w:rsid w:val="00E14FEA"/>
    <w:rsid w:val="00E15040"/>
    <w:rsid w:val="00E15085"/>
    <w:rsid w:val="00E150C0"/>
    <w:rsid w:val="00E1513F"/>
    <w:rsid w:val="00E151DE"/>
    <w:rsid w:val="00E15315"/>
    <w:rsid w:val="00E154D0"/>
    <w:rsid w:val="00E155E4"/>
    <w:rsid w:val="00E15661"/>
    <w:rsid w:val="00E156BD"/>
    <w:rsid w:val="00E157BC"/>
    <w:rsid w:val="00E159FD"/>
    <w:rsid w:val="00E15A30"/>
    <w:rsid w:val="00E15B00"/>
    <w:rsid w:val="00E15C01"/>
    <w:rsid w:val="00E15D0D"/>
    <w:rsid w:val="00E15EA2"/>
    <w:rsid w:val="00E15F50"/>
    <w:rsid w:val="00E15F8B"/>
    <w:rsid w:val="00E16043"/>
    <w:rsid w:val="00E160A1"/>
    <w:rsid w:val="00E1612C"/>
    <w:rsid w:val="00E16140"/>
    <w:rsid w:val="00E16403"/>
    <w:rsid w:val="00E16426"/>
    <w:rsid w:val="00E164BA"/>
    <w:rsid w:val="00E16540"/>
    <w:rsid w:val="00E1666A"/>
    <w:rsid w:val="00E166B1"/>
    <w:rsid w:val="00E16908"/>
    <w:rsid w:val="00E1690B"/>
    <w:rsid w:val="00E16918"/>
    <w:rsid w:val="00E16AA7"/>
    <w:rsid w:val="00E16AB4"/>
    <w:rsid w:val="00E16B3B"/>
    <w:rsid w:val="00E16BB9"/>
    <w:rsid w:val="00E16BD1"/>
    <w:rsid w:val="00E16D71"/>
    <w:rsid w:val="00E16D7C"/>
    <w:rsid w:val="00E16EC6"/>
    <w:rsid w:val="00E16ED1"/>
    <w:rsid w:val="00E16F98"/>
    <w:rsid w:val="00E17012"/>
    <w:rsid w:val="00E171E3"/>
    <w:rsid w:val="00E17245"/>
    <w:rsid w:val="00E17287"/>
    <w:rsid w:val="00E172FC"/>
    <w:rsid w:val="00E173FE"/>
    <w:rsid w:val="00E17496"/>
    <w:rsid w:val="00E1776F"/>
    <w:rsid w:val="00E177D1"/>
    <w:rsid w:val="00E17816"/>
    <w:rsid w:val="00E17855"/>
    <w:rsid w:val="00E178FD"/>
    <w:rsid w:val="00E17937"/>
    <w:rsid w:val="00E17A38"/>
    <w:rsid w:val="00E17AA6"/>
    <w:rsid w:val="00E17AEF"/>
    <w:rsid w:val="00E17EA5"/>
    <w:rsid w:val="00E201C4"/>
    <w:rsid w:val="00E201E1"/>
    <w:rsid w:val="00E202C8"/>
    <w:rsid w:val="00E20381"/>
    <w:rsid w:val="00E20397"/>
    <w:rsid w:val="00E2039C"/>
    <w:rsid w:val="00E205C1"/>
    <w:rsid w:val="00E2067D"/>
    <w:rsid w:val="00E207EF"/>
    <w:rsid w:val="00E20940"/>
    <w:rsid w:val="00E2096B"/>
    <w:rsid w:val="00E20B0B"/>
    <w:rsid w:val="00E20BF8"/>
    <w:rsid w:val="00E20CF7"/>
    <w:rsid w:val="00E20D33"/>
    <w:rsid w:val="00E20DF4"/>
    <w:rsid w:val="00E20EC5"/>
    <w:rsid w:val="00E20FB9"/>
    <w:rsid w:val="00E21149"/>
    <w:rsid w:val="00E21249"/>
    <w:rsid w:val="00E212B6"/>
    <w:rsid w:val="00E214BC"/>
    <w:rsid w:val="00E21583"/>
    <w:rsid w:val="00E215A6"/>
    <w:rsid w:val="00E2167C"/>
    <w:rsid w:val="00E216CA"/>
    <w:rsid w:val="00E21720"/>
    <w:rsid w:val="00E2176E"/>
    <w:rsid w:val="00E21843"/>
    <w:rsid w:val="00E21A8F"/>
    <w:rsid w:val="00E21AAA"/>
    <w:rsid w:val="00E21CEC"/>
    <w:rsid w:val="00E21D19"/>
    <w:rsid w:val="00E21ED6"/>
    <w:rsid w:val="00E21EED"/>
    <w:rsid w:val="00E21F99"/>
    <w:rsid w:val="00E21FE2"/>
    <w:rsid w:val="00E22088"/>
    <w:rsid w:val="00E2211C"/>
    <w:rsid w:val="00E22173"/>
    <w:rsid w:val="00E22217"/>
    <w:rsid w:val="00E22239"/>
    <w:rsid w:val="00E2231B"/>
    <w:rsid w:val="00E223BC"/>
    <w:rsid w:val="00E22559"/>
    <w:rsid w:val="00E226A4"/>
    <w:rsid w:val="00E228F9"/>
    <w:rsid w:val="00E22A51"/>
    <w:rsid w:val="00E22ACC"/>
    <w:rsid w:val="00E22B48"/>
    <w:rsid w:val="00E22C7B"/>
    <w:rsid w:val="00E22CFF"/>
    <w:rsid w:val="00E22EB3"/>
    <w:rsid w:val="00E22EB7"/>
    <w:rsid w:val="00E22F9B"/>
    <w:rsid w:val="00E230C4"/>
    <w:rsid w:val="00E230F5"/>
    <w:rsid w:val="00E2332D"/>
    <w:rsid w:val="00E234E2"/>
    <w:rsid w:val="00E2353E"/>
    <w:rsid w:val="00E2354D"/>
    <w:rsid w:val="00E2362B"/>
    <w:rsid w:val="00E2365C"/>
    <w:rsid w:val="00E236B2"/>
    <w:rsid w:val="00E237DA"/>
    <w:rsid w:val="00E23887"/>
    <w:rsid w:val="00E2391F"/>
    <w:rsid w:val="00E23AEC"/>
    <w:rsid w:val="00E23B00"/>
    <w:rsid w:val="00E23C9A"/>
    <w:rsid w:val="00E23CCE"/>
    <w:rsid w:val="00E23DA9"/>
    <w:rsid w:val="00E24017"/>
    <w:rsid w:val="00E24032"/>
    <w:rsid w:val="00E24090"/>
    <w:rsid w:val="00E2414F"/>
    <w:rsid w:val="00E241B8"/>
    <w:rsid w:val="00E242F0"/>
    <w:rsid w:val="00E24361"/>
    <w:rsid w:val="00E243CF"/>
    <w:rsid w:val="00E244BA"/>
    <w:rsid w:val="00E24598"/>
    <w:rsid w:val="00E245F6"/>
    <w:rsid w:val="00E24620"/>
    <w:rsid w:val="00E247F7"/>
    <w:rsid w:val="00E249DE"/>
    <w:rsid w:val="00E24A55"/>
    <w:rsid w:val="00E24B03"/>
    <w:rsid w:val="00E24B6E"/>
    <w:rsid w:val="00E24B83"/>
    <w:rsid w:val="00E24CCC"/>
    <w:rsid w:val="00E24D7C"/>
    <w:rsid w:val="00E24EBE"/>
    <w:rsid w:val="00E24FA9"/>
    <w:rsid w:val="00E250D4"/>
    <w:rsid w:val="00E2515E"/>
    <w:rsid w:val="00E2531F"/>
    <w:rsid w:val="00E25343"/>
    <w:rsid w:val="00E2548D"/>
    <w:rsid w:val="00E2554B"/>
    <w:rsid w:val="00E25565"/>
    <w:rsid w:val="00E2564F"/>
    <w:rsid w:val="00E25C7C"/>
    <w:rsid w:val="00E25C90"/>
    <w:rsid w:val="00E25E0B"/>
    <w:rsid w:val="00E25E28"/>
    <w:rsid w:val="00E25EBB"/>
    <w:rsid w:val="00E25EEB"/>
    <w:rsid w:val="00E25F00"/>
    <w:rsid w:val="00E25F31"/>
    <w:rsid w:val="00E26035"/>
    <w:rsid w:val="00E26066"/>
    <w:rsid w:val="00E265FF"/>
    <w:rsid w:val="00E26633"/>
    <w:rsid w:val="00E26891"/>
    <w:rsid w:val="00E268C4"/>
    <w:rsid w:val="00E268F4"/>
    <w:rsid w:val="00E26919"/>
    <w:rsid w:val="00E26CE6"/>
    <w:rsid w:val="00E26D8B"/>
    <w:rsid w:val="00E26DD7"/>
    <w:rsid w:val="00E26E18"/>
    <w:rsid w:val="00E26F14"/>
    <w:rsid w:val="00E26FAF"/>
    <w:rsid w:val="00E271E2"/>
    <w:rsid w:val="00E272F2"/>
    <w:rsid w:val="00E27378"/>
    <w:rsid w:val="00E273AC"/>
    <w:rsid w:val="00E27515"/>
    <w:rsid w:val="00E275CD"/>
    <w:rsid w:val="00E27685"/>
    <w:rsid w:val="00E277FC"/>
    <w:rsid w:val="00E2787D"/>
    <w:rsid w:val="00E2788A"/>
    <w:rsid w:val="00E27A36"/>
    <w:rsid w:val="00E27BA8"/>
    <w:rsid w:val="00E27BF7"/>
    <w:rsid w:val="00E27D0C"/>
    <w:rsid w:val="00E27D81"/>
    <w:rsid w:val="00E27DBF"/>
    <w:rsid w:val="00E27E29"/>
    <w:rsid w:val="00E2BB13"/>
    <w:rsid w:val="00E30106"/>
    <w:rsid w:val="00E30193"/>
    <w:rsid w:val="00E3022D"/>
    <w:rsid w:val="00E302A3"/>
    <w:rsid w:val="00E302D5"/>
    <w:rsid w:val="00E30367"/>
    <w:rsid w:val="00E30385"/>
    <w:rsid w:val="00E303D7"/>
    <w:rsid w:val="00E3045E"/>
    <w:rsid w:val="00E30477"/>
    <w:rsid w:val="00E304C7"/>
    <w:rsid w:val="00E3053F"/>
    <w:rsid w:val="00E3060D"/>
    <w:rsid w:val="00E3067E"/>
    <w:rsid w:val="00E30889"/>
    <w:rsid w:val="00E308A9"/>
    <w:rsid w:val="00E308C3"/>
    <w:rsid w:val="00E30909"/>
    <w:rsid w:val="00E30B45"/>
    <w:rsid w:val="00E30CFD"/>
    <w:rsid w:val="00E30D52"/>
    <w:rsid w:val="00E30D81"/>
    <w:rsid w:val="00E30DEB"/>
    <w:rsid w:val="00E30EE6"/>
    <w:rsid w:val="00E30F85"/>
    <w:rsid w:val="00E3104C"/>
    <w:rsid w:val="00E310C1"/>
    <w:rsid w:val="00E3122F"/>
    <w:rsid w:val="00E31233"/>
    <w:rsid w:val="00E3140D"/>
    <w:rsid w:val="00E31544"/>
    <w:rsid w:val="00E3156D"/>
    <w:rsid w:val="00E315EF"/>
    <w:rsid w:val="00E3167A"/>
    <w:rsid w:val="00E316A8"/>
    <w:rsid w:val="00E31E83"/>
    <w:rsid w:val="00E32296"/>
    <w:rsid w:val="00E3235B"/>
    <w:rsid w:val="00E32454"/>
    <w:rsid w:val="00E32491"/>
    <w:rsid w:val="00E324FC"/>
    <w:rsid w:val="00E326AC"/>
    <w:rsid w:val="00E32855"/>
    <w:rsid w:val="00E32A62"/>
    <w:rsid w:val="00E32AA7"/>
    <w:rsid w:val="00E32C0D"/>
    <w:rsid w:val="00E32DE8"/>
    <w:rsid w:val="00E32E03"/>
    <w:rsid w:val="00E32F96"/>
    <w:rsid w:val="00E3307F"/>
    <w:rsid w:val="00E33364"/>
    <w:rsid w:val="00E33382"/>
    <w:rsid w:val="00E33407"/>
    <w:rsid w:val="00E33478"/>
    <w:rsid w:val="00E33496"/>
    <w:rsid w:val="00E337D9"/>
    <w:rsid w:val="00E339D3"/>
    <w:rsid w:val="00E33AD7"/>
    <w:rsid w:val="00E33BF2"/>
    <w:rsid w:val="00E33C54"/>
    <w:rsid w:val="00E33D0A"/>
    <w:rsid w:val="00E33D4C"/>
    <w:rsid w:val="00E33D87"/>
    <w:rsid w:val="00E33E81"/>
    <w:rsid w:val="00E33F1C"/>
    <w:rsid w:val="00E33F62"/>
    <w:rsid w:val="00E34012"/>
    <w:rsid w:val="00E34218"/>
    <w:rsid w:val="00E3426C"/>
    <w:rsid w:val="00E34340"/>
    <w:rsid w:val="00E34359"/>
    <w:rsid w:val="00E34429"/>
    <w:rsid w:val="00E34509"/>
    <w:rsid w:val="00E346C8"/>
    <w:rsid w:val="00E3496D"/>
    <w:rsid w:val="00E34A42"/>
    <w:rsid w:val="00E34C58"/>
    <w:rsid w:val="00E34CB1"/>
    <w:rsid w:val="00E34CD8"/>
    <w:rsid w:val="00E34F2B"/>
    <w:rsid w:val="00E34F59"/>
    <w:rsid w:val="00E350A3"/>
    <w:rsid w:val="00E35256"/>
    <w:rsid w:val="00E35375"/>
    <w:rsid w:val="00E355D9"/>
    <w:rsid w:val="00E3566B"/>
    <w:rsid w:val="00E357F6"/>
    <w:rsid w:val="00E358C0"/>
    <w:rsid w:val="00E359E8"/>
    <w:rsid w:val="00E35C39"/>
    <w:rsid w:val="00E35DCB"/>
    <w:rsid w:val="00E360C8"/>
    <w:rsid w:val="00E360FF"/>
    <w:rsid w:val="00E361CA"/>
    <w:rsid w:val="00E36343"/>
    <w:rsid w:val="00E363BD"/>
    <w:rsid w:val="00E36754"/>
    <w:rsid w:val="00E36911"/>
    <w:rsid w:val="00E3698E"/>
    <w:rsid w:val="00E369DB"/>
    <w:rsid w:val="00E36BBC"/>
    <w:rsid w:val="00E36C13"/>
    <w:rsid w:val="00E36CA3"/>
    <w:rsid w:val="00E36ECA"/>
    <w:rsid w:val="00E36F7B"/>
    <w:rsid w:val="00E36FD2"/>
    <w:rsid w:val="00E37096"/>
    <w:rsid w:val="00E37145"/>
    <w:rsid w:val="00E371C3"/>
    <w:rsid w:val="00E37230"/>
    <w:rsid w:val="00E372C6"/>
    <w:rsid w:val="00E37601"/>
    <w:rsid w:val="00E3765A"/>
    <w:rsid w:val="00E37802"/>
    <w:rsid w:val="00E37862"/>
    <w:rsid w:val="00E37939"/>
    <w:rsid w:val="00E37946"/>
    <w:rsid w:val="00E379B3"/>
    <w:rsid w:val="00E37B33"/>
    <w:rsid w:val="00E37BD8"/>
    <w:rsid w:val="00E37C45"/>
    <w:rsid w:val="00E37CD5"/>
    <w:rsid w:val="00E37CDD"/>
    <w:rsid w:val="00E37DE9"/>
    <w:rsid w:val="00E37E46"/>
    <w:rsid w:val="00E37F79"/>
    <w:rsid w:val="00E4011D"/>
    <w:rsid w:val="00E4014B"/>
    <w:rsid w:val="00E402F1"/>
    <w:rsid w:val="00E402FF"/>
    <w:rsid w:val="00E403CE"/>
    <w:rsid w:val="00E403DE"/>
    <w:rsid w:val="00E40465"/>
    <w:rsid w:val="00E4058C"/>
    <w:rsid w:val="00E40704"/>
    <w:rsid w:val="00E40A97"/>
    <w:rsid w:val="00E40AAA"/>
    <w:rsid w:val="00E40B68"/>
    <w:rsid w:val="00E40E20"/>
    <w:rsid w:val="00E40E48"/>
    <w:rsid w:val="00E40EF6"/>
    <w:rsid w:val="00E40FCB"/>
    <w:rsid w:val="00E4101D"/>
    <w:rsid w:val="00E41233"/>
    <w:rsid w:val="00E413CA"/>
    <w:rsid w:val="00E414E1"/>
    <w:rsid w:val="00E415FE"/>
    <w:rsid w:val="00E4162A"/>
    <w:rsid w:val="00E41804"/>
    <w:rsid w:val="00E4191E"/>
    <w:rsid w:val="00E41955"/>
    <w:rsid w:val="00E41B15"/>
    <w:rsid w:val="00E41B81"/>
    <w:rsid w:val="00E41C36"/>
    <w:rsid w:val="00E41E57"/>
    <w:rsid w:val="00E4202B"/>
    <w:rsid w:val="00E4203E"/>
    <w:rsid w:val="00E42048"/>
    <w:rsid w:val="00E42087"/>
    <w:rsid w:val="00E424AD"/>
    <w:rsid w:val="00E425C3"/>
    <w:rsid w:val="00E4284C"/>
    <w:rsid w:val="00E42865"/>
    <w:rsid w:val="00E42BFB"/>
    <w:rsid w:val="00E42CF5"/>
    <w:rsid w:val="00E42EEF"/>
    <w:rsid w:val="00E42FDD"/>
    <w:rsid w:val="00E43089"/>
    <w:rsid w:val="00E43142"/>
    <w:rsid w:val="00E43257"/>
    <w:rsid w:val="00E4327A"/>
    <w:rsid w:val="00E4327D"/>
    <w:rsid w:val="00E43409"/>
    <w:rsid w:val="00E434DA"/>
    <w:rsid w:val="00E43532"/>
    <w:rsid w:val="00E436FB"/>
    <w:rsid w:val="00E43758"/>
    <w:rsid w:val="00E437D9"/>
    <w:rsid w:val="00E4393B"/>
    <w:rsid w:val="00E43A5F"/>
    <w:rsid w:val="00E43B3A"/>
    <w:rsid w:val="00E43B4A"/>
    <w:rsid w:val="00E43C3E"/>
    <w:rsid w:val="00E43D99"/>
    <w:rsid w:val="00E440AB"/>
    <w:rsid w:val="00E440EF"/>
    <w:rsid w:val="00E44242"/>
    <w:rsid w:val="00E4432D"/>
    <w:rsid w:val="00E4437A"/>
    <w:rsid w:val="00E44471"/>
    <w:rsid w:val="00E444B7"/>
    <w:rsid w:val="00E445A7"/>
    <w:rsid w:val="00E445E6"/>
    <w:rsid w:val="00E44673"/>
    <w:rsid w:val="00E44845"/>
    <w:rsid w:val="00E4498D"/>
    <w:rsid w:val="00E449C5"/>
    <w:rsid w:val="00E44C35"/>
    <w:rsid w:val="00E44E29"/>
    <w:rsid w:val="00E45085"/>
    <w:rsid w:val="00E45229"/>
    <w:rsid w:val="00E45286"/>
    <w:rsid w:val="00E453B7"/>
    <w:rsid w:val="00E454DC"/>
    <w:rsid w:val="00E456C3"/>
    <w:rsid w:val="00E4573A"/>
    <w:rsid w:val="00E45876"/>
    <w:rsid w:val="00E458D7"/>
    <w:rsid w:val="00E45987"/>
    <w:rsid w:val="00E45A95"/>
    <w:rsid w:val="00E45ADF"/>
    <w:rsid w:val="00E45C76"/>
    <w:rsid w:val="00E45DFC"/>
    <w:rsid w:val="00E45E45"/>
    <w:rsid w:val="00E45E5F"/>
    <w:rsid w:val="00E45E69"/>
    <w:rsid w:val="00E45E79"/>
    <w:rsid w:val="00E45FAF"/>
    <w:rsid w:val="00E460F4"/>
    <w:rsid w:val="00E4611B"/>
    <w:rsid w:val="00E4619D"/>
    <w:rsid w:val="00E4622E"/>
    <w:rsid w:val="00E4633F"/>
    <w:rsid w:val="00E46356"/>
    <w:rsid w:val="00E46533"/>
    <w:rsid w:val="00E465F4"/>
    <w:rsid w:val="00E46658"/>
    <w:rsid w:val="00E46724"/>
    <w:rsid w:val="00E469EB"/>
    <w:rsid w:val="00E46A3F"/>
    <w:rsid w:val="00E46B3A"/>
    <w:rsid w:val="00E46C25"/>
    <w:rsid w:val="00E46D13"/>
    <w:rsid w:val="00E46ED7"/>
    <w:rsid w:val="00E47187"/>
    <w:rsid w:val="00E471AF"/>
    <w:rsid w:val="00E471EB"/>
    <w:rsid w:val="00E47256"/>
    <w:rsid w:val="00E47517"/>
    <w:rsid w:val="00E476CA"/>
    <w:rsid w:val="00E4777B"/>
    <w:rsid w:val="00E47803"/>
    <w:rsid w:val="00E479A1"/>
    <w:rsid w:val="00E479AC"/>
    <w:rsid w:val="00E47A28"/>
    <w:rsid w:val="00E47A95"/>
    <w:rsid w:val="00E47C77"/>
    <w:rsid w:val="00E500FE"/>
    <w:rsid w:val="00E5012B"/>
    <w:rsid w:val="00E502AE"/>
    <w:rsid w:val="00E502ED"/>
    <w:rsid w:val="00E50314"/>
    <w:rsid w:val="00E50379"/>
    <w:rsid w:val="00E505C6"/>
    <w:rsid w:val="00E5071F"/>
    <w:rsid w:val="00E507BF"/>
    <w:rsid w:val="00E50859"/>
    <w:rsid w:val="00E50875"/>
    <w:rsid w:val="00E509AA"/>
    <w:rsid w:val="00E509F0"/>
    <w:rsid w:val="00E50A09"/>
    <w:rsid w:val="00E50A65"/>
    <w:rsid w:val="00E50AD4"/>
    <w:rsid w:val="00E50B71"/>
    <w:rsid w:val="00E50C91"/>
    <w:rsid w:val="00E50E14"/>
    <w:rsid w:val="00E50FF2"/>
    <w:rsid w:val="00E5108D"/>
    <w:rsid w:val="00E51119"/>
    <w:rsid w:val="00E51212"/>
    <w:rsid w:val="00E5124C"/>
    <w:rsid w:val="00E51586"/>
    <w:rsid w:val="00E518AD"/>
    <w:rsid w:val="00E51980"/>
    <w:rsid w:val="00E51AE8"/>
    <w:rsid w:val="00E51BA2"/>
    <w:rsid w:val="00E51D2B"/>
    <w:rsid w:val="00E51E89"/>
    <w:rsid w:val="00E51E91"/>
    <w:rsid w:val="00E51F51"/>
    <w:rsid w:val="00E520CE"/>
    <w:rsid w:val="00E520D5"/>
    <w:rsid w:val="00E52112"/>
    <w:rsid w:val="00E52184"/>
    <w:rsid w:val="00E521C7"/>
    <w:rsid w:val="00E5240B"/>
    <w:rsid w:val="00E52468"/>
    <w:rsid w:val="00E52541"/>
    <w:rsid w:val="00E5263C"/>
    <w:rsid w:val="00E52811"/>
    <w:rsid w:val="00E5291A"/>
    <w:rsid w:val="00E529B3"/>
    <w:rsid w:val="00E529E0"/>
    <w:rsid w:val="00E529EC"/>
    <w:rsid w:val="00E52C13"/>
    <w:rsid w:val="00E52CFC"/>
    <w:rsid w:val="00E52E4F"/>
    <w:rsid w:val="00E52ED4"/>
    <w:rsid w:val="00E52FC3"/>
    <w:rsid w:val="00E53089"/>
    <w:rsid w:val="00E530F1"/>
    <w:rsid w:val="00E5310A"/>
    <w:rsid w:val="00E53122"/>
    <w:rsid w:val="00E5314C"/>
    <w:rsid w:val="00E53237"/>
    <w:rsid w:val="00E533E4"/>
    <w:rsid w:val="00E53495"/>
    <w:rsid w:val="00E53532"/>
    <w:rsid w:val="00E53602"/>
    <w:rsid w:val="00E53640"/>
    <w:rsid w:val="00E5375D"/>
    <w:rsid w:val="00E5377D"/>
    <w:rsid w:val="00E5378C"/>
    <w:rsid w:val="00E538BC"/>
    <w:rsid w:val="00E538FD"/>
    <w:rsid w:val="00E53A58"/>
    <w:rsid w:val="00E53A92"/>
    <w:rsid w:val="00E53C2B"/>
    <w:rsid w:val="00E53C75"/>
    <w:rsid w:val="00E53C76"/>
    <w:rsid w:val="00E53C8B"/>
    <w:rsid w:val="00E53D58"/>
    <w:rsid w:val="00E53E27"/>
    <w:rsid w:val="00E53E2C"/>
    <w:rsid w:val="00E53FE8"/>
    <w:rsid w:val="00E540DE"/>
    <w:rsid w:val="00E540F5"/>
    <w:rsid w:val="00E54302"/>
    <w:rsid w:val="00E54358"/>
    <w:rsid w:val="00E543FA"/>
    <w:rsid w:val="00E54456"/>
    <w:rsid w:val="00E544FF"/>
    <w:rsid w:val="00E54509"/>
    <w:rsid w:val="00E54524"/>
    <w:rsid w:val="00E545A4"/>
    <w:rsid w:val="00E545DA"/>
    <w:rsid w:val="00E54714"/>
    <w:rsid w:val="00E547B9"/>
    <w:rsid w:val="00E548B8"/>
    <w:rsid w:val="00E548FE"/>
    <w:rsid w:val="00E54924"/>
    <w:rsid w:val="00E549BB"/>
    <w:rsid w:val="00E549DB"/>
    <w:rsid w:val="00E54A47"/>
    <w:rsid w:val="00E54AC8"/>
    <w:rsid w:val="00E54B32"/>
    <w:rsid w:val="00E54ED2"/>
    <w:rsid w:val="00E54F26"/>
    <w:rsid w:val="00E5500D"/>
    <w:rsid w:val="00E550B1"/>
    <w:rsid w:val="00E5515A"/>
    <w:rsid w:val="00E552B2"/>
    <w:rsid w:val="00E552DE"/>
    <w:rsid w:val="00E552E2"/>
    <w:rsid w:val="00E555DD"/>
    <w:rsid w:val="00E5572F"/>
    <w:rsid w:val="00E558B9"/>
    <w:rsid w:val="00E55A53"/>
    <w:rsid w:val="00E55A59"/>
    <w:rsid w:val="00E55A61"/>
    <w:rsid w:val="00E55AC2"/>
    <w:rsid w:val="00E55D8D"/>
    <w:rsid w:val="00E55F35"/>
    <w:rsid w:val="00E55FBD"/>
    <w:rsid w:val="00E55FC9"/>
    <w:rsid w:val="00E55FF5"/>
    <w:rsid w:val="00E562FA"/>
    <w:rsid w:val="00E563A8"/>
    <w:rsid w:val="00E564D6"/>
    <w:rsid w:val="00E564FF"/>
    <w:rsid w:val="00E567C8"/>
    <w:rsid w:val="00E567C9"/>
    <w:rsid w:val="00E5685E"/>
    <w:rsid w:val="00E568DE"/>
    <w:rsid w:val="00E5692A"/>
    <w:rsid w:val="00E569E9"/>
    <w:rsid w:val="00E56A52"/>
    <w:rsid w:val="00E56C48"/>
    <w:rsid w:val="00E56C54"/>
    <w:rsid w:val="00E56C68"/>
    <w:rsid w:val="00E56CCA"/>
    <w:rsid w:val="00E56CF5"/>
    <w:rsid w:val="00E56D12"/>
    <w:rsid w:val="00E56D65"/>
    <w:rsid w:val="00E56D79"/>
    <w:rsid w:val="00E56DB4"/>
    <w:rsid w:val="00E56DE0"/>
    <w:rsid w:val="00E56DEA"/>
    <w:rsid w:val="00E56FC1"/>
    <w:rsid w:val="00E570C5"/>
    <w:rsid w:val="00E5714D"/>
    <w:rsid w:val="00E57159"/>
    <w:rsid w:val="00E571B0"/>
    <w:rsid w:val="00E571C3"/>
    <w:rsid w:val="00E571CC"/>
    <w:rsid w:val="00E57254"/>
    <w:rsid w:val="00E574D1"/>
    <w:rsid w:val="00E5754B"/>
    <w:rsid w:val="00E5756C"/>
    <w:rsid w:val="00E57598"/>
    <w:rsid w:val="00E576D7"/>
    <w:rsid w:val="00E577AC"/>
    <w:rsid w:val="00E577C1"/>
    <w:rsid w:val="00E5785B"/>
    <w:rsid w:val="00E579C3"/>
    <w:rsid w:val="00E579EB"/>
    <w:rsid w:val="00E57C2B"/>
    <w:rsid w:val="00E57C59"/>
    <w:rsid w:val="00E57CB1"/>
    <w:rsid w:val="00E57D2D"/>
    <w:rsid w:val="00E57E4D"/>
    <w:rsid w:val="00E57F7A"/>
    <w:rsid w:val="00E6000A"/>
    <w:rsid w:val="00E6010F"/>
    <w:rsid w:val="00E60185"/>
    <w:rsid w:val="00E601BD"/>
    <w:rsid w:val="00E60239"/>
    <w:rsid w:val="00E604FD"/>
    <w:rsid w:val="00E60521"/>
    <w:rsid w:val="00E6054C"/>
    <w:rsid w:val="00E60561"/>
    <w:rsid w:val="00E6056C"/>
    <w:rsid w:val="00E60580"/>
    <w:rsid w:val="00E605B7"/>
    <w:rsid w:val="00E60782"/>
    <w:rsid w:val="00E60806"/>
    <w:rsid w:val="00E60825"/>
    <w:rsid w:val="00E60992"/>
    <w:rsid w:val="00E609D7"/>
    <w:rsid w:val="00E60ACC"/>
    <w:rsid w:val="00E60B0D"/>
    <w:rsid w:val="00E60C45"/>
    <w:rsid w:val="00E60DE5"/>
    <w:rsid w:val="00E60E12"/>
    <w:rsid w:val="00E60F6E"/>
    <w:rsid w:val="00E60F81"/>
    <w:rsid w:val="00E6102A"/>
    <w:rsid w:val="00E610A2"/>
    <w:rsid w:val="00E611DC"/>
    <w:rsid w:val="00E61477"/>
    <w:rsid w:val="00E61511"/>
    <w:rsid w:val="00E615E8"/>
    <w:rsid w:val="00E61A1B"/>
    <w:rsid w:val="00E61BA9"/>
    <w:rsid w:val="00E61BB9"/>
    <w:rsid w:val="00E61BDA"/>
    <w:rsid w:val="00E61C82"/>
    <w:rsid w:val="00E61FEF"/>
    <w:rsid w:val="00E6201B"/>
    <w:rsid w:val="00E620ED"/>
    <w:rsid w:val="00E621C6"/>
    <w:rsid w:val="00E6241B"/>
    <w:rsid w:val="00E625B8"/>
    <w:rsid w:val="00E62654"/>
    <w:rsid w:val="00E627A6"/>
    <w:rsid w:val="00E627AA"/>
    <w:rsid w:val="00E627AF"/>
    <w:rsid w:val="00E62A51"/>
    <w:rsid w:val="00E62A52"/>
    <w:rsid w:val="00E62AD2"/>
    <w:rsid w:val="00E62CD5"/>
    <w:rsid w:val="00E62DC2"/>
    <w:rsid w:val="00E62E99"/>
    <w:rsid w:val="00E62EF4"/>
    <w:rsid w:val="00E631FA"/>
    <w:rsid w:val="00E63325"/>
    <w:rsid w:val="00E63336"/>
    <w:rsid w:val="00E63356"/>
    <w:rsid w:val="00E63382"/>
    <w:rsid w:val="00E6341C"/>
    <w:rsid w:val="00E6342E"/>
    <w:rsid w:val="00E63550"/>
    <w:rsid w:val="00E6360C"/>
    <w:rsid w:val="00E636AC"/>
    <w:rsid w:val="00E6399C"/>
    <w:rsid w:val="00E6399E"/>
    <w:rsid w:val="00E639EB"/>
    <w:rsid w:val="00E63A3E"/>
    <w:rsid w:val="00E63AFA"/>
    <w:rsid w:val="00E63B1D"/>
    <w:rsid w:val="00E63B5B"/>
    <w:rsid w:val="00E63B71"/>
    <w:rsid w:val="00E63D66"/>
    <w:rsid w:val="00E63DC5"/>
    <w:rsid w:val="00E63EA8"/>
    <w:rsid w:val="00E63F22"/>
    <w:rsid w:val="00E63F32"/>
    <w:rsid w:val="00E63FAF"/>
    <w:rsid w:val="00E642F2"/>
    <w:rsid w:val="00E6439F"/>
    <w:rsid w:val="00E64544"/>
    <w:rsid w:val="00E64587"/>
    <w:rsid w:val="00E646C3"/>
    <w:rsid w:val="00E6491E"/>
    <w:rsid w:val="00E6493F"/>
    <w:rsid w:val="00E64B52"/>
    <w:rsid w:val="00E64D23"/>
    <w:rsid w:val="00E64D4E"/>
    <w:rsid w:val="00E64DBB"/>
    <w:rsid w:val="00E64E6A"/>
    <w:rsid w:val="00E64F69"/>
    <w:rsid w:val="00E6542F"/>
    <w:rsid w:val="00E6551C"/>
    <w:rsid w:val="00E6559F"/>
    <w:rsid w:val="00E655D5"/>
    <w:rsid w:val="00E656FC"/>
    <w:rsid w:val="00E65738"/>
    <w:rsid w:val="00E65838"/>
    <w:rsid w:val="00E658EE"/>
    <w:rsid w:val="00E65904"/>
    <w:rsid w:val="00E65A4C"/>
    <w:rsid w:val="00E65ACF"/>
    <w:rsid w:val="00E65B22"/>
    <w:rsid w:val="00E65B63"/>
    <w:rsid w:val="00E65C90"/>
    <w:rsid w:val="00E65EC3"/>
    <w:rsid w:val="00E66073"/>
    <w:rsid w:val="00E664F2"/>
    <w:rsid w:val="00E6652E"/>
    <w:rsid w:val="00E66684"/>
    <w:rsid w:val="00E667F8"/>
    <w:rsid w:val="00E668D1"/>
    <w:rsid w:val="00E66ABA"/>
    <w:rsid w:val="00E66BF4"/>
    <w:rsid w:val="00E671FD"/>
    <w:rsid w:val="00E6740D"/>
    <w:rsid w:val="00E6742F"/>
    <w:rsid w:val="00E674D7"/>
    <w:rsid w:val="00E674F7"/>
    <w:rsid w:val="00E67518"/>
    <w:rsid w:val="00E67588"/>
    <w:rsid w:val="00E675D9"/>
    <w:rsid w:val="00E675DC"/>
    <w:rsid w:val="00E675FA"/>
    <w:rsid w:val="00E6763D"/>
    <w:rsid w:val="00E676AB"/>
    <w:rsid w:val="00E677B8"/>
    <w:rsid w:val="00E677F9"/>
    <w:rsid w:val="00E678BF"/>
    <w:rsid w:val="00E678EE"/>
    <w:rsid w:val="00E679E6"/>
    <w:rsid w:val="00E67B64"/>
    <w:rsid w:val="00E67B95"/>
    <w:rsid w:val="00E67CC9"/>
    <w:rsid w:val="00E67EDA"/>
    <w:rsid w:val="00E7013C"/>
    <w:rsid w:val="00E7018A"/>
    <w:rsid w:val="00E7028D"/>
    <w:rsid w:val="00E7032F"/>
    <w:rsid w:val="00E7050C"/>
    <w:rsid w:val="00E7069C"/>
    <w:rsid w:val="00E707FD"/>
    <w:rsid w:val="00E70856"/>
    <w:rsid w:val="00E708FD"/>
    <w:rsid w:val="00E70970"/>
    <w:rsid w:val="00E709B4"/>
    <w:rsid w:val="00E70E6D"/>
    <w:rsid w:val="00E70F54"/>
    <w:rsid w:val="00E70F75"/>
    <w:rsid w:val="00E712DA"/>
    <w:rsid w:val="00E714D0"/>
    <w:rsid w:val="00E7152E"/>
    <w:rsid w:val="00E716FA"/>
    <w:rsid w:val="00E717DC"/>
    <w:rsid w:val="00E71808"/>
    <w:rsid w:val="00E71984"/>
    <w:rsid w:val="00E71C6D"/>
    <w:rsid w:val="00E71CB4"/>
    <w:rsid w:val="00E71CDF"/>
    <w:rsid w:val="00E71E30"/>
    <w:rsid w:val="00E71F08"/>
    <w:rsid w:val="00E71F2D"/>
    <w:rsid w:val="00E72006"/>
    <w:rsid w:val="00E72109"/>
    <w:rsid w:val="00E7231F"/>
    <w:rsid w:val="00E723C8"/>
    <w:rsid w:val="00E723E4"/>
    <w:rsid w:val="00E7243F"/>
    <w:rsid w:val="00E7247A"/>
    <w:rsid w:val="00E72533"/>
    <w:rsid w:val="00E72C34"/>
    <w:rsid w:val="00E72C4D"/>
    <w:rsid w:val="00E72DF0"/>
    <w:rsid w:val="00E72EC5"/>
    <w:rsid w:val="00E73081"/>
    <w:rsid w:val="00E730DB"/>
    <w:rsid w:val="00E73275"/>
    <w:rsid w:val="00E73404"/>
    <w:rsid w:val="00E735F1"/>
    <w:rsid w:val="00E7361F"/>
    <w:rsid w:val="00E7364D"/>
    <w:rsid w:val="00E737AA"/>
    <w:rsid w:val="00E738D9"/>
    <w:rsid w:val="00E7396E"/>
    <w:rsid w:val="00E73A50"/>
    <w:rsid w:val="00E73B9D"/>
    <w:rsid w:val="00E73EBD"/>
    <w:rsid w:val="00E74402"/>
    <w:rsid w:val="00E74407"/>
    <w:rsid w:val="00E7441C"/>
    <w:rsid w:val="00E74524"/>
    <w:rsid w:val="00E74691"/>
    <w:rsid w:val="00E7478E"/>
    <w:rsid w:val="00E748A0"/>
    <w:rsid w:val="00E74A73"/>
    <w:rsid w:val="00E74C75"/>
    <w:rsid w:val="00E75029"/>
    <w:rsid w:val="00E7502F"/>
    <w:rsid w:val="00E753A9"/>
    <w:rsid w:val="00E7565E"/>
    <w:rsid w:val="00E7566A"/>
    <w:rsid w:val="00E75721"/>
    <w:rsid w:val="00E7590B"/>
    <w:rsid w:val="00E75915"/>
    <w:rsid w:val="00E75967"/>
    <w:rsid w:val="00E75AF4"/>
    <w:rsid w:val="00E75B37"/>
    <w:rsid w:val="00E75B6E"/>
    <w:rsid w:val="00E75C50"/>
    <w:rsid w:val="00E75CFD"/>
    <w:rsid w:val="00E75D81"/>
    <w:rsid w:val="00E75DAA"/>
    <w:rsid w:val="00E75F2E"/>
    <w:rsid w:val="00E75F39"/>
    <w:rsid w:val="00E76069"/>
    <w:rsid w:val="00E76230"/>
    <w:rsid w:val="00E762D8"/>
    <w:rsid w:val="00E763AF"/>
    <w:rsid w:val="00E76503"/>
    <w:rsid w:val="00E76690"/>
    <w:rsid w:val="00E76723"/>
    <w:rsid w:val="00E767E2"/>
    <w:rsid w:val="00E76B48"/>
    <w:rsid w:val="00E76B9E"/>
    <w:rsid w:val="00E76C8B"/>
    <w:rsid w:val="00E76C94"/>
    <w:rsid w:val="00E76D2D"/>
    <w:rsid w:val="00E76D4B"/>
    <w:rsid w:val="00E77092"/>
    <w:rsid w:val="00E770AE"/>
    <w:rsid w:val="00E77130"/>
    <w:rsid w:val="00E772CB"/>
    <w:rsid w:val="00E7734D"/>
    <w:rsid w:val="00E77359"/>
    <w:rsid w:val="00E77560"/>
    <w:rsid w:val="00E7756D"/>
    <w:rsid w:val="00E77696"/>
    <w:rsid w:val="00E7772A"/>
    <w:rsid w:val="00E77884"/>
    <w:rsid w:val="00E77AC1"/>
    <w:rsid w:val="00E77B30"/>
    <w:rsid w:val="00E77C89"/>
    <w:rsid w:val="00E77E9F"/>
    <w:rsid w:val="00E8004E"/>
    <w:rsid w:val="00E80175"/>
    <w:rsid w:val="00E8017D"/>
    <w:rsid w:val="00E802BB"/>
    <w:rsid w:val="00E80321"/>
    <w:rsid w:val="00E8036C"/>
    <w:rsid w:val="00E80485"/>
    <w:rsid w:val="00E80680"/>
    <w:rsid w:val="00E80746"/>
    <w:rsid w:val="00E8086D"/>
    <w:rsid w:val="00E8095E"/>
    <w:rsid w:val="00E80A4B"/>
    <w:rsid w:val="00E80A85"/>
    <w:rsid w:val="00E80A94"/>
    <w:rsid w:val="00E80B1F"/>
    <w:rsid w:val="00E80B24"/>
    <w:rsid w:val="00E80B61"/>
    <w:rsid w:val="00E80B79"/>
    <w:rsid w:val="00E80D6E"/>
    <w:rsid w:val="00E80E81"/>
    <w:rsid w:val="00E80FAE"/>
    <w:rsid w:val="00E811CB"/>
    <w:rsid w:val="00E811FC"/>
    <w:rsid w:val="00E8152C"/>
    <w:rsid w:val="00E8155E"/>
    <w:rsid w:val="00E817AD"/>
    <w:rsid w:val="00E817EC"/>
    <w:rsid w:val="00E817F4"/>
    <w:rsid w:val="00E818C3"/>
    <w:rsid w:val="00E81A45"/>
    <w:rsid w:val="00E81B84"/>
    <w:rsid w:val="00E81C85"/>
    <w:rsid w:val="00E81CAB"/>
    <w:rsid w:val="00E81E17"/>
    <w:rsid w:val="00E81EB4"/>
    <w:rsid w:val="00E81EEE"/>
    <w:rsid w:val="00E81F12"/>
    <w:rsid w:val="00E81F38"/>
    <w:rsid w:val="00E81F9B"/>
    <w:rsid w:val="00E82145"/>
    <w:rsid w:val="00E821D7"/>
    <w:rsid w:val="00E821FA"/>
    <w:rsid w:val="00E8235E"/>
    <w:rsid w:val="00E824E6"/>
    <w:rsid w:val="00E82802"/>
    <w:rsid w:val="00E82815"/>
    <w:rsid w:val="00E82874"/>
    <w:rsid w:val="00E82889"/>
    <w:rsid w:val="00E82A23"/>
    <w:rsid w:val="00E82BE3"/>
    <w:rsid w:val="00E82C67"/>
    <w:rsid w:val="00E82D16"/>
    <w:rsid w:val="00E82D60"/>
    <w:rsid w:val="00E82DBD"/>
    <w:rsid w:val="00E82DED"/>
    <w:rsid w:val="00E83399"/>
    <w:rsid w:val="00E83429"/>
    <w:rsid w:val="00E83489"/>
    <w:rsid w:val="00E8350F"/>
    <w:rsid w:val="00E8357E"/>
    <w:rsid w:val="00E83769"/>
    <w:rsid w:val="00E83A05"/>
    <w:rsid w:val="00E83A06"/>
    <w:rsid w:val="00E83B94"/>
    <w:rsid w:val="00E83D3C"/>
    <w:rsid w:val="00E83E4B"/>
    <w:rsid w:val="00E83F51"/>
    <w:rsid w:val="00E841E5"/>
    <w:rsid w:val="00E84259"/>
    <w:rsid w:val="00E842A5"/>
    <w:rsid w:val="00E842C4"/>
    <w:rsid w:val="00E844FF"/>
    <w:rsid w:val="00E8464D"/>
    <w:rsid w:val="00E848E2"/>
    <w:rsid w:val="00E849D2"/>
    <w:rsid w:val="00E84A63"/>
    <w:rsid w:val="00E84A6B"/>
    <w:rsid w:val="00E84B18"/>
    <w:rsid w:val="00E84D8D"/>
    <w:rsid w:val="00E84DB6"/>
    <w:rsid w:val="00E84DD1"/>
    <w:rsid w:val="00E85182"/>
    <w:rsid w:val="00E851AD"/>
    <w:rsid w:val="00E85224"/>
    <w:rsid w:val="00E85276"/>
    <w:rsid w:val="00E8530D"/>
    <w:rsid w:val="00E854B1"/>
    <w:rsid w:val="00E8567A"/>
    <w:rsid w:val="00E856BD"/>
    <w:rsid w:val="00E85703"/>
    <w:rsid w:val="00E857FB"/>
    <w:rsid w:val="00E85831"/>
    <w:rsid w:val="00E8584F"/>
    <w:rsid w:val="00E8587B"/>
    <w:rsid w:val="00E85895"/>
    <w:rsid w:val="00E858DE"/>
    <w:rsid w:val="00E85938"/>
    <w:rsid w:val="00E85992"/>
    <w:rsid w:val="00E85A47"/>
    <w:rsid w:val="00E85ABC"/>
    <w:rsid w:val="00E85B80"/>
    <w:rsid w:val="00E85BE2"/>
    <w:rsid w:val="00E85C0B"/>
    <w:rsid w:val="00E85D96"/>
    <w:rsid w:val="00E85DF1"/>
    <w:rsid w:val="00E85E2E"/>
    <w:rsid w:val="00E85E35"/>
    <w:rsid w:val="00E85E3D"/>
    <w:rsid w:val="00E85E54"/>
    <w:rsid w:val="00E85EA5"/>
    <w:rsid w:val="00E85FD2"/>
    <w:rsid w:val="00E86002"/>
    <w:rsid w:val="00E86007"/>
    <w:rsid w:val="00E86354"/>
    <w:rsid w:val="00E86397"/>
    <w:rsid w:val="00E8647B"/>
    <w:rsid w:val="00E865D2"/>
    <w:rsid w:val="00E867AC"/>
    <w:rsid w:val="00E867B2"/>
    <w:rsid w:val="00E867B7"/>
    <w:rsid w:val="00E867D6"/>
    <w:rsid w:val="00E868D9"/>
    <w:rsid w:val="00E86AB4"/>
    <w:rsid w:val="00E86B17"/>
    <w:rsid w:val="00E86D39"/>
    <w:rsid w:val="00E86DC8"/>
    <w:rsid w:val="00E870D4"/>
    <w:rsid w:val="00E87184"/>
    <w:rsid w:val="00E871EC"/>
    <w:rsid w:val="00E873DB"/>
    <w:rsid w:val="00E876B0"/>
    <w:rsid w:val="00E87758"/>
    <w:rsid w:val="00E87813"/>
    <w:rsid w:val="00E879B5"/>
    <w:rsid w:val="00E87AF0"/>
    <w:rsid w:val="00E87B98"/>
    <w:rsid w:val="00E87E7E"/>
    <w:rsid w:val="00E87F96"/>
    <w:rsid w:val="00E87FDA"/>
    <w:rsid w:val="00E900D8"/>
    <w:rsid w:val="00E9022D"/>
    <w:rsid w:val="00E90318"/>
    <w:rsid w:val="00E90326"/>
    <w:rsid w:val="00E90416"/>
    <w:rsid w:val="00E904E5"/>
    <w:rsid w:val="00E905A6"/>
    <w:rsid w:val="00E90665"/>
    <w:rsid w:val="00E90742"/>
    <w:rsid w:val="00E907EE"/>
    <w:rsid w:val="00E908CC"/>
    <w:rsid w:val="00E90AEF"/>
    <w:rsid w:val="00E90DB8"/>
    <w:rsid w:val="00E90DC4"/>
    <w:rsid w:val="00E90DEA"/>
    <w:rsid w:val="00E90EFE"/>
    <w:rsid w:val="00E90F48"/>
    <w:rsid w:val="00E91118"/>
    <w:rsid w:val="00E91128"/>
    <w:rsid w:val="00E911B2"/>
    <w:rsid w:val="00E91488"/>
    <w:rsid w:val="00E9148F"/>
    <w:rsid w:val="00E914E0"/>
    <w:rsid w:val="00E91661"/>
    <w:rsid w:val="00E91667"/>
    <w:rsid w:val="00E9168A"/>
    <w:rsid w:val="00E918E4"/>
    <w:rsid w:val="00E9193E"/>
    <w:rsid w:val="00E91996"/>
    <w:rsid w:val="00E919DB"/>
    <w:rsid w:val="00E91B0D"/>
    <w:rsid w:val="00E91B31"/>
    <w:rsid w:val="00E91B7C"/>
    <w:rsid w:val="00E91D9A"/>
    <w:rsid w:val="00E92045"/>
    <w:rsid w:val="00E9224C"/>
    <w:rsid w:val="00E92460"/>
    <w:rsid w:val="00E9253F"/>
    <w:rsid w:val="00E92666"/>
    <w:rsid w:val="00E926A7"/>
    <w:rsid w:val="00E927FF"/>
    <w:rsid w:val="00E929EF"/>
    <w:rsid w:val="00E92D7E"/>
    <w:rsid w:val="00E92F84"/>
    <w:rsid w:val="00E93101"/>
    <w:rsid w:val="00E9320A"/>
    <w:rsid w:val="00E934CA"/>
    <w:rsid w:val="00E93539"/>
    <w:rsid w:val="00E936E2"/>
    <w:rsid w:val="00E93725"/>
    <w:rsid w:val="00E93775"/>
    <w:rsid w:val="00E9384B"/>
    <w:rsid w:val="00E93852"/>
    <w:rsid w:val="00E938A1"/>
    <w:rsid w:val="00E938A9"/>
    <w:rsid w:val="00E93927"/>
    <w:rsid w:val="00E93929"/>
    <w:rsid w:val="00E939FC"/>
    <w:rsid w:val="00E93A05"/>
    <w:rsid w:val="00E93A5A"/>
    <w:rsid w:val="00E93A9F"/>
    <w:rsid w:val="00E93CBE"/>
    <w:rsid w:val="00E93CCB"/>
    <w:rsid w:val="00E93F00"/>
    <w:rsid w:val="00E93F01"/>
    <w:rsid w:val="00E93FBA"/>
    <w:rsid w:val="00E9410D"/>
    <w:rsid w:val="00E9413E"/>
    <w:rsid w:val="00E941AF"/>
    <w:rsid w:val="00E94323"/>
    <w:rsid w:val="00E943DE"/>
    <w:rsid w:val="00E944A0"/>
    <w:rsid w:val="00E944EB"/>
    <w:rsid w:val="00E944F2"/>
    <w:rsid w:val="00E9455D"/>
    <w:rsid w:val="00E94587"/>
    <w:rsid w:val="00E945F3"/>
    <w:rsid w:val="00E9464D"/>
    <w:rsid w:val="00E946AF"/>
    <w:rsid w:val="00E946FB"/>
    <w:rsid w:val="00E94718"/>
    <w:rsid w:val="00E949F0"/>
    <w:rsid w:val="00E94E00"/>
    <w:rsid w:val="00E94E35"/>
    <w:rsid w:val="00E94F87"/>
    <w:rsid w:val="00E950DE"/>
    <w:rsid w:val="00E95134"/>
    <w:rsid w:val="00E951F7"/>
    <w:rsid w:val="00E95289"/>
    <w:rsid w:val="00E952FC"/>
    <w:rsid w:val="00E95339"/>
    <w:rsid w:val="00E95393"/>
    <w:rsid w:val="00E95540"/>
    <w:rsid w:val="00E95A97"/>
    <w:rsid w:val="00E95B02"/>
    <w:rsid w:val="00E95B44"/>
    <w:rsid w:val="00E95BE9"/>
    <w:rsid w:val="00E95E54"/>
    <w:rsid w:val="00E95FF0"/>
    <w:rsid w:val="00E96162"/>
    <w:rsid w:val="00E961D4"/>
    <w:rsid w:val="00E96268"/>
    <w:rsid w:val="00E96312"/>
    <w:rsid w:val="00E96367"/>
    <w:rsid w:val="00E96448"/>
    <w:rsid w:val="00E964B4"/>
    <w:rsid w:val="00E964F7"/>
    <w:rsid w:val="00E96594"/>
    <w:rsid w:val="00E965D9"/>
    <w:rsid w:val="00E9685F"/>
    <w:rsid w:val="00E969D3"/>
    <w:rsid w:val="00E96BC5"/>
    <w:rsid w:val="00E96BD9"/>
    <w:rsid w:val="00E96C64"/>
    <w:rsid w:val="00E96E10"/>
    <w:rsid w:val="00E96F4E"/>
    <w:rsid w:val="00E97123"/>
    <w:rsid w:val="00E97241"/>
    <w:rsid w:val="00E9727A"/>
    <w:rsid w:val="00E9733F"/>
    <w:rsid w:val="00E973B9"/>
    <w:rsid w:val="00E97427"/>
    <w:rsid w:val="00E97444"/>
    <w:rsid w:val="00E9745C"/>
    <w:rsid w:val="00E97554"/>
    <w:rsid w:val="00E975DE"/>
    <w:rsid w:val="00E9761D"/>
    <w:rsid w:val="00E97728"/>
    <w:rsid w:val="00E977FF"/>
    <w:rsid w:val="00E9781B"/>
    <w:rsid w:val="00E97844"/>
    <w:rsid w:val="00E97A56"/>
    <w:rsid w:val="00E97E1E"/>
    <w:rsid w:val="00E97EE0"/>
    <w:rsid w:val="00E97FD6"/>
    <w:rsid w:val="00EA007E"/>
    <w:rsid w:val="00EA01BF"/>
    <w:rsid w:val="00EA01DE"/>
    <w:rsid w:val="00EA0216"/>
    <w:rsid w:val="00EA02AC"/>
    <w:rsid w:val="00EA057B"/>
    <w:rsid w:val="00EA0629"/>
    <w:rsid w:val="00EA0779"/>
    <w:rsid w:val="00EA07C6"/>
    <w:rsid w:val="00EA08F1"/>
    <w:rsid w:val="00EA09C0"/>
    <w:rsid w:val="00EA0A60"/>
    <w:rsid w:val="00EA0A9A"/>
    <w:rsid w:val="00EA0B48"/>
    <w:rsid w:val="00EA0C3F"/>
    <w:rsid w:val="00EA0CF2"/>
    <w:rsid w:val="00EA0E0E"/>
    <w:rsid w:val="00EA0E83"/>
    <w:rsid w:val="00EA0F1C"/>
    <w:rsid w:val="00EA0F20"/>
    <w:rsid w:val="00EA1065"/>
    <w:rsid w:val="00EA1094"/>
    <w:rsid w:val="00EA10A0"/>
    <w:rsid w:val="00EA10B1"/>
    <w:rsid w:val="00EA1157"/>
    <w:rsid w:val="00EA119B"/>
    <w:rsid w:val="00EA11AD"/>
    <w:rsid w:val="00EA13C6"/>
    <w:rsid w:val="00EA1557"/>
    <w:rsid w:val="00EA159A"/>
    <w:rsid w:val="00EA16D7"/>
    <w:rsid w:val="00EA177B"/>
    <w:rsid w:val="00EA18A1"/>
    <w:rsid w:val="00EA1917"/>
    <w:rsid w:val="00EA1954"/>
    <w:rsid w:val="00EA1B25"/>
    <w:rsid w:val="00EA1B8C"/>
    <w:rsid w:val="00EA1BD6"/>
    <w:rsid w:val="00EA1C45"/>
    <w:rsid w:val="00EA1C69"/>
    <w:rsid w:val="00EA1F41"/>
    <w:rsid w:val="00EA1F46"/>
    <w:rsid w:val="00EA1F7C"/>
    <w:rsid w:val="00EA2026"/>
    <w:rsid w:val="00EA2048"/>
    <w:rsid w:val="00EA22A3"/>
    <w:rsid w:val="00EA2382"/>
    <w:rsid w:val="00EA23D7"/>
    <w:rsid w:val="00EA23E7"/>
    <w:rsid w:val="00EA23EC"/>
    <w:rsid w:val="00EA26C2"/>
    <w:rsid w:val="00EA26DB"/>
    <w:rsid w:val="00EA2B56"/>
    <w:rsid w:val="00EA2B77"/>
    <w:rsid w:val="00EA2CA6"/>
    <w:rsid w:val="00EA2D55"/>
    <w:rsid w:val="00EA2DF1"/>
    <w:rsid w:val="00EA2DF8"/>
    <w:rsid w:val="00EA2E7B"/>
    <w:rsid w:val="00EA2E84"/>
    <w:rsid w:val="00EA2E9C"/>
    <w:rsid w:val="00EA2EC8"/>
    <w:rsid w:val="00EA2ED6"/>
    <w:rsid w:val="00EA331A"/>
    <w:rsid w:val="00EA3331"/>
    <w:rsid w:val="00EA345D"/>
    <w:rsid w:val="00EA34A4"/>
    <w:rsid w:val="00EA34A5"/>
    <w:rsid w:val="00EA3548"/>
    <w:rsid w:val="00EA38D7"/>
    <w:rsid w:val="00EA39E9"/>
    <w:rsid w:val="00EA3A08"/>
    <w:rsid w:val="00EA3A43"/>
    <w:rsid w:val="00EA3A9C"/>
    <w:rsid w:val="00EA3B07"/>
    <w:rsid w:val="00EA3B5E"/>
    <w:rsid w:val="00EA3B81"/>
    <w:rsid w:val="00EA3D95"/>
    <w:rsid w:val="00EA3DB2"/>
    <w:rsid w:val="00EA3FB8"/>
    <w:rsid w:val="00EA41DB"/>
    <w:rsid w:val="00EA42FA"/>
    <w:rsid w:val="00EA4334"/>
    <w:rsid w:val="00EA4367"/>
    <w:rsid w:val="00EA45D4"/>
    <w:rsid w:val="00EA4890"/>
    <w:rsid w:val="00EA4B06"/>
    <w:rsid w:val="00EA4B78"/>
    <w:rsid w:val="00EA4D28"/>
    <w:rsid w:val="00EA4D59"/>
    <w:rsid w:val="00EA4EE5"/>
    <w:rsid w:val="00EA4F7B"/>
    <w:rsid w:val="00EA4FA4"/>
    <w:rsid w:val="00EA501D"/>
    <w:rsid w:val="00EA5171"/>
    <w:rsid w:val="00EA51BD"/>
    <w:rsid w:val="00EA52F4"/>
    <w:rsid w:val="00EA53D3"/>
    <w:rsid w:val="00EA5426"/>
    <w:rsid w:val="00EA5435"/>
    <w:rsid w:val="00EA55B2"/>
    <w:rsid w:val="00EA5674"/>
    <w:rsid w:val="00EA57CC"/>
    <w:rsid w:val="00EA57D2"/>
    <w:rsid w:val="00EA5822"/>
    <w:rsid w:val="00EA5904"/>
    <w:rsid w:val="00EA5938"/>
    <w:rsid w:val="00EA594B"/>
    <w:rsid w:val="00EA59DD"/>
    <w:rsid w:val="00EA59E3"/>
    <w:rsid w:val="00EA59E7"/>
    <w:rsid w:val="00EA5A15"/>
    <w:rsid w:val="00EA5A1F"/>
    <w:rsid w:val="00EA5F0E"/>
    <w:rsid w:val="00EA5F4D"/>
    <w:rsid w:val="00EA61A3"/>
    <w:rsid w:val="00EA6205"/>
    <w:rsid w:val="00EA6220"/>
    <w:rsid w:val="00EA6355"/>
    <w:rsid w:val="00EA6373"/>
    <w:rsid w:val="00EA6475"/>
    <w:rsid w:val="00EA65F9"/>
    <w:rsid w:val="00EA66A0"/>
    <w:rsid w:val="00EA66FD"/>
    <w:rsid w:val="00EA674C"/>
    <w:rsid w:val="00EA6854"/>
    <w:rsid w:val="00EA69E8"/>
    <w:rsid w:val="00EA6A32"/>
    <w:rsid w:val="00EA6AF4"/>
    <w:rsid w:val="00EA6B1B"/>
    <w:rsid w:val="00EA6C5A"/>
    <w:rsid w:val="00EA6C99"/>
    <w:rsid w:val="00EA6D62"/>
    <w:rsid w:val="00EA6E72"/>
    <w:rsid w:val="00EA6E93"/>
    <w:rsid w:val="00EA6F36"/>
    <w:rsid w:val="00EA6F4B"/>
    <w:rsid w:val="00EA7032"/>
    <w:rsid w:val="00EA7089"/>
    <w:rsid w:val="00EA719E"/>
    <w:rsid w:val="00EA7271"/>
    <w:rsid w:val="00EA7397"/>
    <w:rsid w:val="00EA775A"/>
    <w:rsid w:val="00EA77BE"/>
    <w:rsid w:val="00EA7857"/>
    <w:rsid w:val="00EA7A86"/>
    <w:rsid w:val="00EA7CD3"/>
    <w:rsid w:val="00EB0270"/>
    <w:rsid w:val="00EB0276"/>
    <w:rsid w:val="00EB0282"/>
    <w:rsid w:val="00EB029F"/>
    <w:rsid w:val="00EB0372"/>
    <w:rsid w:val="00EB0439"/>
    <w:rsid w:val="00EB0538"/>
    <w:rsid w:val="00EB0563"/>
    <w:rsid w:val="00EB0581"/>
    <w:rsid w:val="00EB05D9"/>
    <w:rsid w:val="00EB060F"/>
    <w:rsid w:val="00EB0615"/>
    <w:rsid w:val="00EB062A"/>
    <w:rsid w:val="00EB06D2"/>
    <w:rsid w:val="00EB0710"/>
    <w:rsid w:val="00EB073A"/>
    <w:rsid w:val="00EB087E"/>
    <w:rsid w:val="00EB098E"/>
    <w:rsid w:val="00EB0A2E"/>
    <w:rsid w:val="00EB0A75"/>
    <w:rsid w:val="00EB0CC8"/>
    <w:rsid w:val="00EB0DED"/>
    <w:rsid w:val="00EB0FDF"/>
    <w:rsid w:val="00EB1034"/>
    <w:rsid w:val="00EB1122"/>
    <w:rsid w:val="00EB118A"/>
    <w:rsid w:val="00EB1267"/>
    <w:rsid w:val="00EB1441"/>
    <w:rsid w:val="00EB151F"/>
    <w:rsid w:val="00EB182F"/>
    <w:rsid w:val="00EB194A"/>
    <w:rsid w:val="00EB1ACE"/>
    <w:rsid w:val="00EB1BD9"/>
    <w:rsid w:val="00EB1BF5"/>
    <w:rsid w:val="00EB1E66"/>
    <w:rsid w:val="00EB1E79"/>
    <w:rsid w:val="00EB2009"/>
    <w:rsid w:val="00EB2012"/>
    <w:rsid w:val="00EB2243"/>
    <w:rsid w:val="00EB2643"/>
    <w:rsid w:val="00EB2B0E"/>
    <w:rsid w:val="00EB2B7B"/>
    <w:rsid w:val="00EB2C2B"/>
    <w:rsid w:val="00EB2C77"/>
    <w:rsid w:val="00EB2C8C"/>
    <w:rsid w:val="00EB2CC4"/>
    <w:rsid w:val="00EB2CEF"/>
    <w:rsid w:val="00EB2D38"/>
    <w:rsid w:val="00EB2DC0"/>
    <w:rsid w:val="00EB2E13"/>
    <w:rsid w:val="00EB2ED4"/>
    <w:rsid w:val="00EB2F43"/>
    <w:rsid w:val="00EB2FDE"/>
    <w:rsid w:val="00EB3016"/>
    <w:rsid w:val="00EB3079"/>
    <w:rsid w:val="00EB309A"/>
    <w:rsid w:val="00EB30DD"/>
    <w:rsid w:val="00EB3230"/>
    <w:rsid w:val="00EB3232"/>
    <w:rsid w:val="00EB327B"/>
    <w:rsid w:val="00EB34A8"/>
    <w:rsid w:val="00EB34D4"/>
    <w:rsid w:val="00EB353C"/>
    <w:rsid w:val="00EB3760"/>
    <w:rsid w:val="00EB381C"/>
    <w:rsid w:val="00EB384C"/>
    <w:rsid w:val="00EB3953"/>
    <w:rsid w:val="00EB3A11"/>
    <w:rsid w:val="00EB3BFD"/>
    <w:rsid w:val="00EB3C7C"/>
    <w:rsid w:val="00EB3EB6"/>
    <w:rsid w:val="00EB3ED5"/>
    <w:rsid w:val="00EB3F87"/>
    <w:rsid w:val="00EB411A"/>
    <w:rsid w:val="00EB4190"/>
    <w:rsid w:val="00EB4220"/>
    <w:rsid w:val="00EB46CA"/>
    <w:rsid w:val="00EB4905"/>
    <w:rsid w:val="00EB496D"/>
    <w:rsid w:val="00EB4A96"/>
    <w:rsid w:val="00EB4ABE"/>
    <w:rsid w:val="00EB4BD1"/>
    <w:rsid w:val="00EB4C2B"/>
    <w:rsid w:val="00EB4E0D"/>
    <w:rsid w:val="00EB4E55"/>
    <w:rsid w:val="00EB5068"/>
    <w:rsid w:val="00EB50B8"/>
    <w:rsid w:val="00EB516A"/>
    <w:rsid w:val="00EB5267"/>
    <w:rsid w:val="00EB5450"/>
    <w:rsid w:val="00EB5557"/>
    <w:rsid w:val="00EB558F"/>
    <w:rsid w:val="00EB55B4"/>
    <w:rsid w:val="00EB5682"/>
    <w:rsid w:val="00EB56E7"/>
    <w:rsid w:val="00EB5745"/>
    <w:rsid w:val="00EB5802"/>
    <w:rsid w:val="00EB5879"/>
    <w:rsid w:val="00EB58E6"/>
    <w:rsid w:val="00EB5B34"/>
    <w:rsid w:val="00EB5B88"/>
    <w:rsid w:val="00EB5CA2"/>
    <w:rsid w:val="00EB5DC0"/>
    <w:rsid w:val="00EB5E03"/>
    <w:rsid w:val="00EB5E39"/>
    <w:rsid w:val="00EB5E77"/>
    <w:rsid w:val="00EB6109"/>
    <w:rsid w:val="00EB6425"/>
    <w:rsid w:val="00EB6454"/>
    <w:rsid w:val="00EB647D"/>
    <w:rsid w:val="00EB64E4"/>
    <w:rsid w:val="00EB66DF"/>
    <w:rsid w:val="00EB6716"/>
    <w:rsid w:val="00EB675A"/>
    <w:rsid w:val="00EB6848"/>
    <w:rsid w:val="00EB6C90"/>
    <w:rsid w:val="00EB6CA1"/>
    <w:rsid w:val="00EB6D08"/>
    <w:rsid w:val="00EB6F31"/>
    <w:rsid w:val="00EB70BB"/>
    <w:rsid w:val="00EB7117"/>
    <w:rsid w:val="00EB71B5"/>
    <w:rsid w:val="00EB71CF"/>
    <w:rsid w:val="00EB7290"/>
    <w:rsid w:val="00EB7459"/>
    <w:rsid w:val="00EB7502"/>
    <w:rsid w:val="00EB75CF"/>
    <w:rsid w:val="00EB7818"/>
    <w:rsid w:val="00EB7884"/>
    <w:rsid w:val="00EB7A22"/>
    <w:rsid w:val="00EB7A2F"/>
    <w:rsid w:val="00EB7BD1"/>
    <w:rsid w:val="00EB7C6A"/>
    <w:rsid w:val="00EB7D3C"/>
    <w:rsid w:val="00EB7DA3"/>
    <w:rsid w:val="00EB7E52"/>
    <w:rsid w:val="00EB7E61"/>
    <w:rsid w:val="00EB7E80"/>
    <w:rsid w:val="00EB7FB5"/>
    <w:rsid w:val="00EB7FBC"/>
    <w:rsid w:val="00EC0088"/>
    <w:rsid w:val="00EC0098"/>
    <w:rsid w:val="00EC00BE"/>
    <w:rsid w:val="00EC0117"/>
    <w:rsid w:val="00EC0358"/>
    <w:rsid w:val="00EC0405"/>
    <w:rsid w:val="00EC0407"/>
    <w:rsid w:val="00EC044C"/>
    <w:rsid w:val="00EC0605"/>
    <w:rsid w:val="00EC0678"/>
    <w:rsid w:val="00EC0A05"/>
    <w:rsid w:val="00EC0B3D"/>
    <w:rsid w:val="00EC0B87"/>
    <w:rsid w:val="00EC0B95"/>
    <w:rsid w:val="00EC0BB9"/>
    <w:rsid w:val="00EC0C1A"/>
    <w:rsid w:val="00EC1020"/>
    <w:rsid w:val="00EC106D"/>
    <w:rsid w:val="00EC114A"/>
    <w:rsid w:val="00EC1161"/>
    <w:rsid w:val="00EC11BA"/>
    <w:rsid w:val="00EC1273"/>
    <w:rsid w:val="00EC148E"/>
    <w:rsid w:val="00EC1550"/>
    <w:rsid w:val="00EC1578"/>
    <w:rsid w:val="00EC15A8"/>
    <w:rsid w:val="00EC17AE"/>
    <w:rsid w:val="00EC17FF"/>
    <w:rsid w:val="00EC1803"/>
    <w:rsid w:val="00EC18D4"/>
    <w:rsid w:val="00EC190F"/>
    <w:rsid w:val="00EC1B28"/>
    <w:rsid w:val="00EC1BD7"/>
    <w:rsid w:val="00EC1CD1"/>
    <w:rsid w:val="00EC1E64"/>
    <w:rsid w:val="00EC1FC1"/>
    <w:rsid w:val="00EC2059"/>
    <w:rsid w:val="00EC20EA"/>
    <w:rsid w:val="00EC20F5"/>
    <w:rsid w:val="00EC2173"/>
    <w:rsid w:val="00EC2199"/>
    <w:rsid w:val="00EC2397"/>
    <w:rsid w:val="00EC2757"/>
    <w:rsid w:val="00EC28CF"/>
    <w:rsid w:val="00EC2A67"/>
    <w:rsid w:val="00EC2CC9"/>
    <w:rsid w:val="00EC2E36"/>
    <w:rsid w:val="00EC2EEB"/>
    <w:rsid w:val="00EC3031"/>
    <w:rsid w:val="00EC30D2"/>
    <w:rsid w:val="00EC33B2"/>
    <w:rsid w:val="00EC3623"/>
    <w:rsid w:val="00EC3784"/>
    <w:rsid w:val="00EC3996"/>
    <w:rsid w:val="00EC3A1E"/>
    <w:rsid w:val="00EC3ACD"/>
    <w:rsid w:val="00EC3C5A"/>
    <w:rsid w:val="00EC3E30"/>
    <w:rsid w:val="00EC3E63"/>
    <w:rsid w:val="00EC3F1D"/>
    <w:rsid w:val="00EC3F26"/>
    <w:rsid w:val="00EC403C"/>
    <w:rsid w:val="00EC40F9"/>
    <w:rsid w:val="00EC41AA"/>
    <w:rsid w:val="00EC4387"/>
    <w:rsid w:val="00EC4544"/>
    <w:rsid w:val="00EC455C"/>
    <w:rsid w:val="00EC45C5"/>
    <w:rsid w:val="00EC46EC"/>
    <w:rsid w:val="00EC478B"/>
    <w:rsid w:val="00EC47A2"/>
    <w:rsid w:val="00EC47F6"/>
    <w:rsid w:val="00EC483F"/>
    <w:rsid w:val="00EC4891"/>
    <w:rsid w:val="00EC48B5"/>
    <w:rsid w:val="00EC4928"/>
    <w:rsid w:val="00EC4962"/>
    <w:rsid w:val="00EC4B18"/>
    <w:rsid w:val="00EC4C2C"/>
    <w:rsid w:val="00EC4EB1"/>
    <w:rsid w:val="00EC514B"/>
    <w:rsid w:val="00EC514C"/>
    <w:rsid w:val="00EC553A"/>
    <w:rsid w:val="00EC5671"/>
    <w:rsid w:val="00EC56D6"/>
    <w:rsid w:val="00EC5705"/>
    <w:rsid w:val="00EC5709"/>
    <w:rsid w:val="00EC573D"/>
    <w:rsid w:val="00EC5748"/>
    <w:rsid w:val="00EC57A1"/>
    <w:rsid w:val="00EC57C7"/>
    <w:rsid w:val="00EC57E7"/>
    <w:rsid w:val="00EC58BE"/>
    <w:rsid w:val="00EC58E7"/>
    <w:rsid w:val="00EC5974"/>
    <w:rsid w:val="00EC5CC6"/>
    <w:rsid w:val="00EC5CFF"/>
    <w:rsid w:val="00EC5D56"/>
    <w:rsid w:val="00EC5E0D"/>
    <w:rsid w:val="00EC5EC4"/>
    <w:rsid w:val="00EC5FFB"/>
    <w:rsid w:val="00EC6069"/>
    <w:rsid w:val="00EC6184"/>
    <w:rsid w:val="00EC6531"/>
    <w:rsid w:val="00EC677B"/>
    <w:rsid w:val="00EC67AD"/>
    <w:rsid w:val="00EC6A14"/>
    <w:rsid w:val="00EC6CD8"/>
    <w:rsid w:val="00EC6E42"/>
    <w:rsid w:val="00EC7022"/>
    <w:rsid w:val="00EC7025"/>
    <w:rsid w:val="00EC7166"/>
    <w:rsid w:val="00EC722C"/>
    <w:rsid w:val="00EC72CA"/>
    <w:rsid w:val="00EC74B3"/>
    <w:rsid w:val="00EC76CB"/>
    <w:rsid w:val="00EC7715"/>
    <w:rsid w:val="00EC774E"/>
    <w:rsid w:val="00EC7763"/>
    <w:rsid w:val="00EC77AA"/>
    <w:rsid w:val="00EC7808"/>
    <w:rsid w:val="00EC782E"/>
    <w:rsid w:val="00EC783F"/>
    <w:rsid w:val="00EC788B"/>
    <w:rsid w:val="00EC7971"/>
    <w:rsid w:val="00EC797E"/>
    <w:rsid w:val="00EC79BE"/>
    <w:rsid w:val="00EC7BC6"/>
    <w:rsid w:val="00EC7E17"/>
    <w:rsid w:val="00EC7FC9"/>
    <w:rsid w:val="00EC7FD8"/>
    <w:rsid w:val="00ED0005"/>
    <w:rsid w:val="00ED00A9"/>
    <w:rsid w:val="00ED010F"/>
    <w:rsid w:val="00ED0120"/>
    <w:rsid w:val="00ED0677"/>
    <w:rsid w:val="00ED07DC"/>
    <w:rsid w:val="00ED0A86"/>
    <w:rsid w:val="00ED0A98"/>
    <w:rsid w:val="00ED0D70"/>
    <w:rsid w:val="00ED0DDF"/>
    <w:rsid w:val="00ED12B4"/>
    <w:rsid w:val="00ED12DB"/>
    <w:rsid w:val="00ED12F5"/>
    <w:rsid w:val="00ED138B"/>
    <w:rsid w:val="00ED1495"/>
    <w:rsid w:val="00ED1618"/>
    <w:rsid w:val="00ED16C5"/>
    <w:rsid w:val="00ED1700"/>
    <w:rsid w:val="00ED17EA"/>
    <w:rsid w:val="00ED189F"/>
    <w:rsid w:val="00ED192F"/>
    <w:rsid w:val="00ED198F"/>
    <w:rsid w:val="00ED199C"/>
    <w:rsid w:val="00ED1C71"/>
    <w:rsid w:val="00ED1DBB"/>
    <w:rsid w:val="00ED1E4C"/>
    <w:rsid w:val="00ED2050"/>
    <w:rsid w:val="00ED2115"/>
    <w:rsid w:val="00ED21A5"/>
    <w:rsid w:val="00ED2279"/>
    <w:rsid w:val="00ED22CD"/>
    <w:rsid w:val="00ED2444"/>
    <w:rsid w:val="00ED279D"/>
    <w:rsid w:val="00ED28EB"/>
    <w:rsid w:val="00ED28F2"/>
    <w:rsid w:val="00ED2A90"/>
    <w:rsid w:val="00ED2BEB"/>
    <w:rsid w:val="00ED2C3A"/>
    <w:rsid w:val="00ED2F03"/>
    <w:rsid w:val="00ED2F16"/>
    <w:rsid w:val="00ED3020"/>
    <w:rsid w:val="00ED31F4"/>
    <w:rsid w:val="00ED324D"/>
    <w:rsid w:val="00ED33BB"/>
    <w:rsid w:val="00ED3402"/>
    <w:rsid w:val="00ED356E"/>
    <w:rsid w:val="00ED368D"/>
    <w:rsid w:val="00ED36DD"/>
    <w:rsid w:val="00ED370A"/>
    <w:rsid w:val="00ED38C1"/>
    <w:rsid w:val="00ED3A99"/>
    <w:rsid w:val="00ED3B59"/>
    <w:rsid w:val="00ED3C3C"/>
    <w:rsid w:val="00ED3CC6"/>
    <w:rsid w:val="00ED3E63"/>
    <w:rsid w:val="00ED3FC6"/>
    <w:rsid w:val="00ED413E"/>
    <w:rsid w:val="00ED41E3"/>
    <w:rsid w:val="00ED4222"/>
    <w:rsid w:val="00ED452E"/>
    <w:rsid w:val="00ED4602"/>
    <w:rsid w:val="00ED475C"/>
    <w:rsid w:val="00ED49CB"/>
    <w:rsid w:val="00ED4A2D"/>
    <w:rsid w:val="00ED4B31"/>
    <w:rsid w:val="00ED4C4B"/>
    <w:rsid w:val="00ED4CA5"/>
    <w:rsid w:val="00ED4DF3"/>
    <w:rsid w:val="00ED4E1D"/>
    <w:rsid w:val="00ED4E51"/>
    <w:rsid w:val="00ED4EDB"/>
    <w:rsid w:val="00ED5069"/>
    <w:rsid w:val="00ED5194"/>
    <w:rsid w:val="00ED51AD"/>
    <w:rsid w:val="00ED5219"/>
    <w:rsid w:val="00ED5384"/>
    <w:rsid w:val="00ED5572"/>
    <w:rsid w:val="00ED56B7"/>
    <w:rsid w:val="00ED5820"/>
    <w:rsid w:val="00ED58A3"/>
    <w:rsid w:val="00ED58F1"/>
    <w:rsid w:val="00ED5A9A"/>
    <w:rsid w:val="00ED5B82"/>
    <w:rsid w:val="00ED5D52"/>
    <w:rsid w:val="00ED5DC6"/>
    <w:rsid w:val="00ED5DE8"/>
    <w:rsid w:val="00ED5E9A"/>
    <w:rsid w:val="00ED6026"/>
    <w:rsid w:val="00ED6232"/>
    <w:rsid w:val="00ED634B"/>
    <w:rsid w:val="00ED6495"/>
    <w:rsid w:val="00ED66AB"/>
    <w:rsid w:val="00ED67C1"/>
    <w:rsid w:val="00ED6802"/>
    <w:rsid w:val="00ED68D1"/>
    <w:rsid w:val="00ED68D3"/>
    <w:rsid w:val="00ED6A13"/>
    <w:rsid w:val="00ED6A1A"/>
    <w:rsid w:val="00ED6A2D"/>
    <w:rsid w:val="00ED6AF2"/>
    <w:rsid w:val="00ED6B49"/>
    <w:rsid w:val="00ED6BC8"/>
    <w:rsid w:val="00ED6BE8"/>
    <w:rsid w:val="00ED6E76"/>
    <w:rsid w:val="00ED6E87"/>
    <w:rsid w:val="00ED7116"/>
    <w:rsid w:val="00ED72C8"/>
    <w:rsid w:val="00ED73A8"/>
    <w:rsid w:val="00ED73CF"/>
    <w:rsid w:val="00ED73E6"/>
    <w:rsid w:val="00ED770D"/>
    <w:rsid w:val="00ED77BF"/>
    <w:rsid w:val="00ED790F"/>
    <w:rsid w:val="00ED7C12"/>
    <w:rsid w:val="00ED7C38"/>
    <w:rsid w:val="00ED7D00"/>
    <w:rsid w:val="00ED7DB1"/>
    <w:rsid w:val="00ED7DFF"/>
    <w:rsid w:val="00ED7E17"/>
    <w:rsid w:val="00EE0379"/>
    <w:rsid w:val="00EE04E0"/>
    <w:rsid w:val="00EE05D5"/>
    <w:rsid w:val="00EE06D3"/>
    <w:rsid w:val="00EE0704"/>
    <w:rsid w:val="00EE07E9"/>
    <w:rsid w:val="00EE08B8"/>
    <w:rsid w:val="00EE09AB"/>
    <w:rsid w:val="00EE09D1"/>
    <w:rsid w:val="00EE0B63"/>
    <w:rsid w:val="00EE0C88"/>
    <w:rsid w:val="00EE0D07"/>
    <w:rsid w:val="00EE0DA3"/>
    <w:rsid w:val="00EE0DB4"/>
    <w:rsid w:val="00EE0EC0"/>
    <w:rsid w:val="00EE0F85"/>
    <w:rsid w:val="00EE0F98"/>
    <w:rsid w:val="00EE0FA1"/>
    <w:rsid w:val="00EE1176"/>
    <w:rsid w:val="00EE131D"/>
    <w:rsid w:val="00EE140F"/>
    <w:rsid w:val="00EE1671"/>
    <w:rsid w:val="00EE16E7"/>
    <w:rsid w:val="00EE1764"/>
    <w:rsid w:val="00EE17BE"/>
    <w:rsid w:val="00EE1823"/>
    <w:rsid w:val="00EE18C0"/>
    <w:rsid w:val="00EE1997"/>
    <w:rsid w:val="00EE19F8"/>
    <w:rsid w:val="00EE1B15"/>
    <w:rsid w:val="00EE1BFB"/>
    <w:rsid w:val="00EE1D22"/>
    <w:rsid w:val="00EE1D56"/>
    <w:rsid w:val="00EE1D9B"/>
    <w:rsid w:val="00EE1E6D"/>
    <w:rsid w:val="00EE1EBC"/>
    <w:rsid w:val="00EE1FD5"/>
    <w:rsid w:val="00EE2065"/>
    <w:rsid w:val="00EE2074"/>
    <w:rsid w:val="00EE21F4"/>
    <w:rsid w:val="00EE22AA"/>
    <w:rsid w:val="00EE22AB"/>
    <w:rsid w:val="00EE247B"/>
    <w:rsid w:val="00EE25E6"/>
    <w:rsid w:val="00EE2686"/>
    <w:rsid w:val="00EE281D"/>
    <w:rsid w:val="00EE2933"/>
    <w:rsid w:val="00EE299F"/>
    <w:rsid w:val="00EE2AEF"/>
    <w:rsid w:val="00EE2B6C"/>
    <w:rsid w:val="00EE2BE6"/>
    <w:rsid w:val="00EE2C58"/>
    <w:rsid w:val="00EE2DF9"/>
    <w:rsid w:val="00EE3129"/>
    <w:rsid w:val="00EE322A"/>
    <w:rsid w:val="00EE32E6"/>
    <w:rsid w:val="00EE36E5"/>
    <w:rsid w:val="00EE3892"/>
    <w:rsid w:val="00EE38FD"/>
    <w:rsid w:val="00EE3941"/>
    <w:rsid w:val="00EE3A27"/>
    <w:rsid w:val="00EE3CB6"/>
    <w:rsid w:val="00EE3CDB"/>
    <w:rsid w:val="00EE3D50"/>
    <w:rsid w:val="00EE3D84"/>
    <w:rsid w:val="00EE3DB3"/>
    <w:rsid w:val="00EE3ECF"/>
    <w:rsid w:val="00EE4147"/>
    <w:rsid w:val="00EE41BF"/>
    <w:rsid w:val="00EE41F4"/>
    <w:rsid w:val="00EE4323"/>
    <w:rsid w:val="00EE432E"/>
    <w:rsid w:val="00EE4401"/>
    <w:rsid w:val="00EE446C"/>
    <w:rsid w:val="00EE4666"/>
    <w:rsid w:val="00EE472A"/>
    <w:rsid w:val="00EE480E"/>
    <w:rsid w:val="00EE49C6"/>
    <w:rsid w:val="00EE4BCC"/>
    <w:rsid w:val="00EE4C55"/>
    <w:rsid w:val="00EE4CF7"/>
    <w:rsid w:val="00EE4E5F"/>
    <w:rsid w:val="00EE4E82"/>
    <w:rsid w:val="00EE5006"/>
    <w:rsid w:val="00EE5082"/>
    <w:rsid w:val="00EE51B4"/>
    <w:rsid w:val="00EE53DD"/>
    <w:rsid w:val="00EE5448"/>
    <w:rsid w:val="00EE551C"/>
    <w:rsid w:val="00EE55D6"/>
    <w:rsid w:val="00EE56C5"/>
    <w:rsid w:val="00EE57A2"/>
    <w:rsid w:val="00EE5884"/>
    <w:rsid w:val="00EE58B8"/>
    <w:rsid w:val="00EE5911"/>
    <w:rsid w:val="00EE5A52"/>
    <w:rsid w:val="00EE5D93"/>
    <w:rsid w:val="00EE5E83"/>
    <w:rsid w:val="00EE6036"/>
    <w:rsid w:val="00EE603A"/>
    <w:rsid w:val="00EE60B5"/>
    <w:rsid w:val="00EE63E2"/>
    <w:rsid w:val="00EE6764"/>
    <w:rsid w:val="00EE6993"/>
    <w:rsid w:val="00EE6A83"/>
    <w:rsid w:val="00EE6B66"/>
    <w:rsid w:val="00EE6F53"/>
    <w:rsid w:val="00EE714A"/>
    <w:rsid w:val="00EE717C"/>
    <w:rsid w:val="00EE72BA"/>
    <w:rsid w:val="00EE72C6"/>
    <w:rsid w:val="00EE733D"/>
    <w:rsid w:val="00EE73EA"/>
    <w:rsid w:val="00EE741D"/>
    <w:rsid w:val="00EE7530"/>
    <w:rsid w:val="00EE75A5"/>
    <w:rsid w:val="00EE7851"/>
    <w:rsid w:val="00EE785D"/>
    <w:rsid w:val="00EE78B0"/>
    <w:rsid w:val="00EE7AC6"/>
    <w:rsid w:val="00EE7BBD"/>
    <w:rsid w:val="00EE7C55"/>
    <w:rsid w:val="00EF0064"/>
    <w:rsid w:val="00EF007C"/>
    <w:rsid w:val="00EF00DA"/>
    <w:rsid w:val="00EF0115"/>
    <w:rsid w:val="00EF044E"/>
    <w:rsid w:val="00EF04DB"/>
    <w:rsid w:val="00EF050E"/>
    <w:rsid w:val="00EF05F7"/>
    <w:rsid w:val="00EF0703"/>
    <w:rsid w:val="00EF0716"/>
    <w:rsid w:val="00EF0857"/>
    <w:rsid w:val="00EF0BCF"/>
    <w:rsid w:val="00EF0C39"/>
    <w:rsid w:val="00EF0F0E"/>
    <w:rsid w:val="00EF0F37"/>
    <w:rsid w:val="00EF0F51"/>
    <w:rsid w:val="00EF105B"/>
    <w:rsid w:val="00EF1074"/>
    <w:rsid w:val="00EF116D"/>
    <w:rsid w:val="00EF11AF"/>
    <w:rsid w:val="00EF11EE"/>
    <w:rsid w:val="00EF1254"/>
    <w:rsid w:val="00EF12B3"/>
    <w:rsid w:val="00EF14DE"/>
    <w:rsid w:val="00EF15A1"/>
    <w:rsid w:val="00EF1636"/>
    <w:rsid w:val="00EF16F5"/>
    <w:rsid w:val="00EF172C"/>
    <w:rsid w:val="00EF19F7"/>
    <w:rsid w:val="00EF1AFF"/>
    <w:rsid w:val="00EF1BFB"/>
    <w:rsid w:val="00EF1C2A"/>
    <w:rsid w:val="00EF1CCA"/>
    <w:rsid w:val="00EF1D4B"/>
    <w:rsid w:val="00EF1E03"/>
    <w:rsid w:val="00EF1F6D"/>
    <w:rsid w:val="00EF1F96"/>
    <w:rsid w:val="00EF209A"/>
    <w:rsid w:val="00EF2208"/>
    <w:rsid w:val="00EF233A"/>
    <w:rsid w:val="00EF2369"/>
    <w:rsid w:val="00EF23AE"/>
    <w:rsid w:val="00EF24B1"/>
    <w:rsid w:val="00EF251F"/>
    <w:rsid w:val="00EF2626"/>
    <w:rsid w:val="00EF27C6"/>
    <w:rsid w:val="00EF27E0"/>
    <w:rsid w:val="00EF28F3"/>
    <w:rsid w:val="00EF28F4"/>
    <w:rsid w:val="00EF29B2"/>
    <w:rsid w:val="00EF2ABB"/>
    <w:rsid w:val="00EF2CD7"/>
    <w:rsid w:val="00EF2DF8"/>
    <w:rsid w:val="00EF2E80"/>
    <w:rsid w:val="00EF2F92"/>
    <w:rsid w:val="00EF3082"/>
    <w:rsid w:val="00EF30B5"/>
    <w:rsid w:val="00EF3178"/>
    <w:rsid w:val="00EF32A1"/>
    <w:rsid w:val="00EF32BF"/>
    <w:rsid w:val="00EF345E"/>
    <w:rsid w:val="00EF35D0"/>
    <w:rsid w:val="00EF3613"/>
    <w:rsid w:val="00EF381F"/>
    <w:rsid w:val="00EF387D"/>
    <w:rsid w:val="00EF391B"/>
    <w:rsid w:val="00EF3A23"/>
    <w:rsid w:val="00EF3B5C"/>
    <w:rsid w:val="00EF3D2A"/>
    <w:rsid w:val="00EF3EA9"/>
    <w:rsid w:val="00EF3FD7"/>
    <w:rsid w:val="00EF402C"/>
    <w:rsid w:val="00EF40C3"/>
    <w:rsid w:val="00EF41C5"/>
    <w:rsid w:val="00EF41C7"/>
    <w:rsid w:val="00EF4260"/>
    <w:rsid w:val="00EF42FE"/>
    <w:rsid w:val="00EF435D"/>
    <w:rsid w:val="00EF44AA"/>
    <w:rsid w:val="00EF44E1"/>
    <w:rsid w:val="00EF4624"/>
    <w:rsid w:val="00EF479F"/>
    <w:rsid w:val="00EF485F"/>
    <w:rsid w:val="00EF4943"/>
    <w:rsid w:val="00EF4970"/>
    <w:rsid w:val="00EF49B3"/>
    <w:rsid w:val="00EF4B5C"/>
    <w:rsid w:val="00EF4C3E"/>
    <w:rsid w:val="00EF4CF8"/>
    <w:rsid w:val="00EF4D32"/>
    <w:rsid w:val="00EF4D3A"/>
    <w:rsid w:val="00EF4F10"/>
    <w:rsid w:val="00EF4F7C"/>
    <w:rsid w:val="00EF5069"/>
    <w:rsid w:val="00EF5157"/>
    <w:rsid w:val="00EF51BF"/>
    <w:rsid w:val="00EF5293"/>
    <w:rsid w:val="00EF530E"/>
    <w:rsid w:val="00EF53ED"/>
    <w:rsid w:val="00EF53F2"/>
    <w:rsid w:val="00EF548A"/>
    <w:rsid w:val="00EF5509"/>
    <w:rsid w:val="00EF5603"/>
    <w:rsid w:val="00EF5690"/>
    <w:rsid w:val="00EF5758"/>
    <w:rsid w:val="00EF5894"/>
    <w:rsid w:val="00EF5903"/>
    <w:rsid w:val="00EF5949"/>
    <w:rsid w:val="00EF5953"/>
    <w:rsid w:val="00EF595D"/>
    <w:rsid w:val="00EF5967"/>
    <w:rsid w:val="00EF5A18"/>
    <w:rsid w:val="00EF5A41"/>
    <w:rsid w:val="00EF5AB5"/>
    <w:rsid w:val="00EF5AB8"/>
    <w:rsid w:val="00EF5B4E"/>
    <w:rsid w:val="00EF5D6B"/>
    <w:rsid w:val="00EF5DD2"/>
    <w:rsid w:val="00EF60AE"/>
    <w:rsid w:val="00EF60DC"/>
    <w:rsid w:val="00EF60DF"/>
    <w:rsid w:val="00EF6190"/>
    <w:rsid w:val="00EF63DB"/>
    <w:rsid w:val="00EF6423"/>
    <w:rsid w:val="00EF66DA"/>
    <w:rsid w:val="00EF6754"/>
    <w:rsid w:val="00EF67FB"/>
    <w:rsid w:val="00EF685F"/>
    <w:rsid w:val="00EF68A6"/>
    <w:rsid w:val="00EF6B2B"/>
    <w:rsid w:val="00EF6C4C"/>
    <w:rsid w:val="00EF6C96"/>
    <w:rsid w:val="00EF6CCE"/>
    <w:rsid w:val="00EF6EAC"/>
    <w:rsid w:val="00EF7057"/>
    <w:rsid w:val="00EF70E2"/>
    <w:rsid w:val="00EF712F"/>
    <w:rsid w:val="00EF72B3"/>
    <w:rsid w:val="00EF737E"/>
    <w:rsid w:val="00EF7387"/>
    <w:rsid w:val="00EF7540"/>
    <w:rsid w:val="00EF7659"/>
    <w:rsid w:val="00EF7828"/>
    <w:rsid w:val="00EF783F"/>
    <w:rsid w:val="00EF794B"/>
    <w:rsid w:val="00EF7B04"/>
    <w:rsid w:val="00EF7B6D"/>
    <w:rsid w:val="00EF7BEE"/>
    <w:rsid w:val="00EF7CC0"/>
    <w:rsid w:val="00EF7EC2"/>
    <w:rsid w:val="00EF7F3F"/>
    <w:rsid w:val="00F00004"/>
    <w:rsid w:val="00F0009C"/>
    <w:rsid w:val="00F00278"/>
    <w:rsid w:val="00F00305"/>
    <w:rsid w:val="00F00328"/>
    <w:rsid w:val="00F003BE"/>
    <w:rsid w:val="00F003F0"/>
    <w:rsid w:val="00F0041F"/>
    <w:rsid w:val="00F00465"/>
    <w:rsid w:val="00F0049A"/>
    <w:rsid w:val="00F006B7"/>
    <w:rsid w:val="00F00742"/>
    <w:rsid w:val="00F00840"/>
    <w:rsid w:val="00F008D1"/>
    <w:rsid w:val="00F00A0B"/>
    <w:rsid w:val="00F00D47"/>
    <w:rsid w:val="00F00D98"/>
    <w:rsid w:val="00F00F2B"/>
    <w:rsid w:val="00F00F35"/>
    <w:rsid w:val="00F00F84"/>
    <w:rsid w:val="00F00FD6"/>
    <w:rsid w:val="00F01075"/>
    <w:rsid w:val="00F010B6"/>
    <w:rsid w:val="00F01175"/>
    <w:rsid w:val="00F011AB"/>
    <w:rsid w:val="00F01279"/>
    <w:rsid w:val="00F012D2"/>
    <w:rsid w:val="00F012E1"/>
    <w:rsid w:val="00F0130C"/>
    <w:rsid w:val="00F01356"/>
    <w:rsid w:val="00F013FC"/>
    <w:rsid w:val="00F014FA"/>
    <w:rsid w:val="00F01558"/>
    <w:rsid w:val="00F016E5"/>
    <w:rsid w:val="00F0176A"/>
    <w:rsid w:val="00F01824"/>
    <w:rsid w:val="00F01833"/>
    <w:rsid w:val="00F01A76"/>
    <w:rsid w:val="00F01B89"/>
    <w:rsid w:val="00F01BBE"/>
    <w:rsid w:val="00F01C4B"/>
    <w:rsid w:val="00F01F99"/>
    <w:rsid w:val="00F0242E"/>
    <w:rsid w:val="00F02489"/>
    <w:rsid w:val="00F024A4"/>
    <w:rsid w:val="00F0294E"/>
    <w:rsid w:val="00F02C13"/>
    <w:rsid w:val="00F02C53"/>
    <w:rsid w:val="00F02D49"/>
    <w:rsid w:val="00F02D9B"/>
    <w:rsid w:val="00F02E63"/>
    <w:rsid w:val="00F02EFE"/>
    <w:rsid w:val="00F02F8D"/>
    <w:rsid w:val="00F0319E"/>
    <w:rsid w:val="00F033A6"/>
    <w:rsid w:val="00F03428"/>
    <w:rsid w:val="00F03556"/>
    <w:rsid w:val="00F035AA"/>
    <w:rsid w:val="00F035C4"/>
    <w:rsid w:val="00F0368C"/>
    <w:rsid w:val="00F036C0"/>
    <w:rsid w:val="00F03737"/>
    <w:rsid w:val="00F038C9"/>
    <w:rsid w:val="00F0390E"/>
    <w:rsid w:val="00F03BE5"/>
    <w:rsid w:val="00F03E40"/>
    <w:rsid w:val="00F03F7A"/>
    <w:rsid w:val="00F04012"/>
    <w:rsid w:val="00F040FC"/>
    <w:rsid w:val="00F04162"/>
    <w:rsid w:val="00F04262"/>
    <w:rsid w:val="00F045B6"/>
    <w:rsid w:val="00F0477A"/>
    <w:rsid w:val="00F047CF"/>
    <w:rsid w:val="00F04E56"/>
    <w:rsid w:val="00F04FBB"/>
    <w:rsid w:val="00F04FD1"/>
    <w:rsid w:val="00F05060"/>
    <w:rsid w:val="00F050CD"/>
    <w:rsid w:val="00F0510E"/>
    <w:rsid w:val="00F0519D"/>
    <w:rsid w:val="00F051E6"/>
    <w:rsid w:val="00F053AF"/>
    <w:rsid w:val="00F0540D"/>
    <w:rsid w:val="00F0570B"/>
    <w:rsid w:val="00F058A0"/>
    <w:rsid w:val="00F05B52"/>
    <w:rsid w:val="00F05B9C"/>
    <w:rsid w:val="00F05DBD"/>
    <w:rsid w:val="00F05E4F"/>
    <w:rsid w:val="00F05F30"/>
    <w:rsid w:val="00F05FE7"/>
    <w:rsid w:val="00F060D8"/>
    <w:rsid w:val="00F06175"/>
    <w:rsid w:val="00F0621C"/>
    <w:rsid w:val="00F06289"/>
    <w:rsid w:val="00F06A8F"/>
    <w:rsid w:val="00F06B48"/>
    <w:rsid w:val="00F06B68"/>
    <w:rsid w:val="00F06C4D"/>
    <w:rsid w:val="00F06C82"/>
    <w:rsid w:val="00F06DE2"/>
    <w:rsid w:val="00F0721F"/>
    <w:rsid w:val="00F07237"/>
    <w:rsid w:val="00F072F1"/>
    <w:rsid w:val="00F07336"/>
    <w:rsid w:val="00F07434"/>
    <w:rsid w:val="00F074A4"/>
    <w:rsid w:val="00F07508"/>
    <w:rsid w:val="00F07531"/>
    <w:rsid w:val="00F075BB"/>
    <w:rsid w:val="00F07628"/>
    <w:rsid w:val="00F0764B"/>
    <w:rsid w:val="00F077DF"/>
    <w:rsid w:val="00F0796D"/>
    <w:rsid w:val="00F07A3B"/>
    <w:rsid w:val="00F07AB2"/>
    <w:rsid w:val="00F07B7A"/>
    <w:rsid w:val="00F07C35"/>
    <w:rsid w:val="00F07DB2"/>
    <w:rsid w:val="00F07F06"/>
    <w:rsid w:val="00F07F70"/>
    <w:rsid w:val="00F07FDD"/>
    <w:rsid w:val="00F10052"/>
    <w:rsid w:val="00F100F2"/>
    <w:rsid w:val="00F101E0"/>
    <w:rsid w:val="00F10479"/>
    <w:rsid w:val="00F104FD"/>
    <w:rsid w:val="00F10571"/>
    <w:rsid w:val="00F105F5"/>
    <w:rsid w:val="00F108AC"/>
    <w:rsid w:val="00F1099E"/>
    <w:rsid w:val="00F109A2"/>
    <w:rsid w:val="00F10AF2"/>
    <w:rsid w:val="00F10D6B"/>
    <w:rsid w:val="00F10E6C"/>
    <w:rsid w:val="00F11067"/>
    <w:rsid w:val="00F111FF"/>
    <w:rsid w:val="00F1123E"/>
    <w:rsid w:val="00F11260"/>
    <w:rsid w:val="00F114D5"/>
    <w:rsid w:val="00F11542"/>
    <w:rsid w:val="00F117CE"/>
    <w:rsid w:val="00F117E5"/>
    <w:rsid w:val="00F11866"/>
    <w:rsid w:val="00F11867"/>
    <w:rsid w:val="00F11997"/>
    <w:rsid w:val="00F119AC"/>
    <w:rsid w:val="00F11A3E"/>
    <w:rsid w:val="00F11ADE"/>
    <w:rsid w:val="00F11B5F"/>
    <w:rsid w:val="00F11BAF"/>
    <w:rsid w:val="00F11BCD"/>
    <w:rsid w:val="00F11BF1"/>
    <w:rsid w:val="00F11CB8"/>
    <w:rsid w:val="00F11DD9"/>
    <w:rsid w:val="00F11DE0"/>
    <w:rsid w:val="00F11EB2"/>
    <w:rsid w:val="00F11EC6"/>
    <w:rsid w:val="00F11ECD"/>
    <w:rsid w:val="00F11F56"/>
    <w:rsid w:val="00F11F91"/>
    <w:rsid w:val="00F1201E"/>
    <w:rsid w:val="00F120B2"/>
    <w:rsid w:val="00F1223C"/>
    <w:rsid w:val="00F12283"/>
    <w:rsid w:val="00F123E0"/>
    <w:rsid w:val="00F12454"/>
    <w:rsid w:val="00F124BE"/>
    <w:rsid w:val="00F124F3"/>
    <w:rsid w:val="00F125BC"/>
    <w:rsid w:val="00F125F7"/>
    <w:rsid w:val="00F12649"/>
    <w:rsid w:val="00F12726"/>
    <w:rsid w:val="00F1272C"/>
    <w:rsid w:val="00F12736"/>
    <w:rsid w:val="00F12751"/>
    <w:rsid w:val="00F12764"/>
    <w:rsid w:val="00F1284D"/>
    <w:rsid w:val="00F12AD9"/>
    <w:rsid w:val="00F12BC5"/>
    <w:rsid w:val="00F12BEC"/>
    <w:rsid w:val="00F12C1E"/>
    <w:rsid w:val="00F12D0E"/>
    <w:rsid w:val="00F12D4D"/>
    <w:rsid w:val="00F12DA1"/>
    <w:rsid w:val="00F12E43"/>
    <w:rsid w:val="00F12F20"/>
    <w:rsid w:val="00F12F50"/>
    <w:rsid w:val="00F12F61"/>
    <w:rsid w:val="00F12FD1"/>
    <w:rsid w:val="00F13207"/>
    <w:rsid w:val="00F13257"/>
    <w:rsid w:val="00F1331A"/>
    <w:rsid w:val="00F13345"/>
    <w:rsid w:val="00F13372"/>
    <w:rsid w:val="00F135A9"/>
    <w:rsid w:val="00F13666"/>
    <w:rsid w:val="00F137FB"/>
    <w:rsid w:val="00F138E9"/>
    <w:rsid w:val="00F139C4"/>
    <w:rsid w:val="00F13A68"/>
    <w:rsid w:val="00F13B4C"/>
    <w:rsid w:val="00F13BB4"/>
    <w:rsid w:val="00F13D38"/>
    <w:rsid w:val="00F13E50"/>
    <w:rsid w:val="00F13F48"/>
    <w:rsid w:val="00F13F90"/>
    <w:rsid w:val="00F1401A"/>
    <w:rsid w:val="00F140A6"/>
    <w:rsid w:val="00F140F2"/>
    <w:rsid w:val="00F14184"/>
    <w:rsid w:val="00F14194"/>
    <w:rsid w:val="00F1436A"/>
    <w:rsid w:val="00F14587"/>
    <w:rsid w:val="00F14608"/>
    <w:rsid w:val="00F14627"/>
    <w:rsid w:val="00F1472C"/>
    <w:rsid w:val="00F14A56"/>
    <w:rsid w:val="00F14BCE"/>
    <w:rsid w:val="00F14D2E"/>
    <w:rsid w:val="00F14DB5"/>
    <w:rsid w:val="00F14EC6"/>
    <w:rsid w:val="00F15130"/>
    <w:rsid w:val="00F15173"/>
    <w:rsid w:val="00F15404"/>
    <w:rsid w:val="00F154C7"/>
    <w:rsid w:val="00F155F3"/>
    <w:rsid w:val="00F158D6"/>
    <w:rsid w:val="00F15916"/>
    <w:rsid w:val="00F15ADB"/>
    <w:rsid w:val="00F15BB3"/>
    <w:rsid w:val="00F15DCE"/>
    <w:rsid w:val="00F15DF6"/>
    <w:rsid w:val="00F15EAC"/>
    <w:rsid w:val="00F16074"/>
    <w:rsid w:val="00F1609E"/>
    <w:rsid w:val="00F1611A"/>
    <w:rsid w:val="00F162BA"/>
    <w:rsid w:val="00F16347"/>
    <w:rsid w:val="00F164B0"/>
    <w:rsid w:val="00F165A4"/>
    <w:rsid w:val="00F16786"/>
    <w:rsid w:val="00F167C9"/>
    <w:rsid w:val="00F169D1"/>
    <w:rsid w:val="00F169F9"/>
    <w:rsid w:val="00F16BD1"/>
    <w:rsid w:val="00F16CC9"/>
    <w:rsid w:val="00F16D12"/>
    <w:rsid w:val="00F16E0E"/>
    <w:rsid w:val="00F16F6B"/>
    <w:rsid w:val="00F16FAC"/>
    <w:rsid w:val="00F1707A"/>
    <w:rsid w:val="00F170D7"/>
    <w:rsid w:val="00F171AB"/>
    <w:rsid w:val="00F17237"/>
    <w:rsid w:val="00F172E9"/>
    <w:rsid w:val="00F174FA"/>
    <w:rsid w:val="00F175A5"/>
    <w:rsid w:val="00F175F1"/>
    <w:rsid w:val="00F176E1"/>
    <w:rsid w:val="00F176E4"/>
    <w:rsid w:val="00F17708"/>
    <w:rsid w:val="00F1778F"/>
    <w:rsid w:val="00F177F4"/>
    <w:rsid w:val="00F1786F"/>
    <w:rsid w:val="00F179BD"/>
    <w:rsid w:val="00F17AC1"/>
    <w:rsid w:val="00F17B01"/>
    <w:rsid w:val="00F17E74"/>
    <w:rsid w:val="00F17F41"/>
    <w:rsid w:val="00F17FA7"/>
    <w:rsid w:val="00F17FE5"/>
    <w:rsid w:val="00F2024F"/>
    <w:rsid w:val="00F204D3"/>
    <w:rsid w:val="00F2050B"/>
    <w:rsid w:val="00F20599"/>
    <w:rsid w:val="00F20661"/>
    <w:rsid w:val="00F20887"/>
    <w:rsid w:val="00F20A14"/>
    <w:rsid w:val="00F20A46"/>
    <w:rsid w:val="00F20AFE"/>
    <w:rsid w:val="00F20B3A"/>
    <w:rsid w:val="00F213AE"/>
    <w:rsid w:val="00F21452"/>
    <w:rsid w:val="00F21496"/>
    <w:rsid w:val="00F21823"/>
    <w:rsid w:val="00F21D83"/>
    <w:rsid w:val="00F21DF6"/>
    <w:rsid w:val="00F21F1F"/>
    <w:rsid w:val="00F21F32"/>
    <w:rsid w:val="00F21F9B"/>
    <w:rsid w:val="00F21FA3"/>
    <w:rsid w:val="00F21FA5"/>
    <w:rsid w:val="00F21FAA"/>
    <w:rsid w:val="00F21FC5"/>
    <w:rsid w:val="00F21FD0"/>
    <w:rsid w:val="00F220D3"/>
    <w:rsid w:val="00F22100"/>
    <w:rsid w:val="00F221F4"/>
    <w:rsid w:val="00F2226F"/>
    <w:rsid w:val="00F222AE"/>
    <w:rsid w:val="00F223C6"/>
    <w:rsid w:val="00F22456"/>
    <w:rsid w:val="00F2253F"/>
    <w:rsid w:val="00F226A1"/>
    <w:rsid w:val="00F226D3"/>
    <w:rsid w:val="00F227ED"/>
    <w:rsid w:val="00F22893"/>
    <w:rsid w:val="00F228E4"/>
    <w:rsid w:val="00F2290F"/>
    <w:rsid w:val="00F229CF"/>
    <w:rsid w:val="00F22A38"/>
    <w:rsid w:val="00F22C08"/>
    <w:rsid w:val="00F22C5E"/>
    <w:rsid w:val="00F22F68"/>
    <w:rsid w:val="00F22F6A"/>
    <w:rsid w:val="00F23062"/>
    <w:rsid w:val="00F23172"/>
    <w:rsid w:val="00F2364C"/>
    <w:rsid w:val="00F23715"/>
    <w:rsid w:val="00F239B1"/>
    <w:rsid w:val="00F239C8"/>
    <w:rsid w:val="00F23A75"/>
    <w:rsid w:val="00F23AA9"/>
    <w:rsid w:val="00F23B20"/>
    <w:rsid w:val="00F23C33"/>
    <w:rsid w:val="00F23D6B"/>
    <w:rsid w:val="00F23DCE"/>
    <w:rsid w:val="00F23F48"/>
    <w:rsid w:val="00F240E0"/>
    <w:rsid w:val="00F240F5"/>
    <w:rsid w:val="00F243F6"/>
    <w:rsid w:val="00F244AF"/>
    <w:rsid w:val="00F244C9"/>
    <w:rsid w:val="00F24670"/>
    <w:rsid w:val="00F246F1"/>
    <w:rsid w:val="00F247FF"/>
    <w:rsid w:val="00F24985"/>
    <w:rsid w:val="00F24AB1"/>
    <w:rsid w:val="00F24B78"/>
    <w:rsid w:val="00F24D3E"/>
    <w:rsid w:val="00F24D57"/>
    <w:rsid w:val="00F24DCA"/>
    <w:rsid w:val="00F24EF5"/>
    <w:rsid w:val="00F24FEB"/>
    <w:rsid w:val="00F252C8"/>
    <w:rsid w:val="00F253D2"/>
    <w:rsid w:val="00F25463"/>
    <w:rsid w:val="00F25691"/>
    <w:rsid w:val="00F2574F"/>
    <w:rsid w:val="00F257CA"/>
    <w:rsid w:val="00F25822"/>
    <w:rsid w:val="00F258C0"/>
    <w:rsid w:val="00F25D10"/>
    <w:rsid w:val="00F25E9C"/>
    <w:rsid w:val="00F261E1"/>
    <w:rsid w:val="00F26390"/>
    <w:rsid w:val="00F264CB"/>
    <w:rsid w:val="00F2660E"/>
    <w:rsid w:val="00F2666E"/>
    <w:rsid w:val="00F26701"/>
    <w:rsid w:val="00F268B8"/>
    <w:rsid w:val="00F2697C"/>
    <w:rsid w:val="00F269C2"/>
    <w:rsid w:val="00F26A11"/>
    <w:rsid w:val="00F26B36"/>
    <w:rsid w:val="00F26D73"/>
    <w:rsid w:val="00F26E79"/>
    <w:rsid w:val="00F270F1"/>
    <w:rsid w:val="00F271D8"/>
    <w:rsid w:val="00F271F5"/>
    <w:rsid w:val="00F271FE"/>
    <w:rsid w:val="00F2729C"/>
    <w:rsid w:val="00F2739C"/>
    <w:rsid w:val="00F27509"/>
    <w:rsid w:val="00F2772E"/>
    <w:rsid w:val="00F27735"/>
    <w:rsid w:val="00F27739"/>
    <w:rsid w:val="00F279C7"/>
    <w:rsid w:val="00F279DE"/>
    <w:rsid w:val="00F27BFD"/>
    <w:rsid w:val="00F27CA5"/>
    <w:rsid w:val="00F27CEA"/>
    <w:rsid w:val="00F27D64"/>
    <w:rsid w:val="00F27F41"/>
    <w:rsid w:val="00F27F44"/>
    <w:rsid w:val="00F300C4"/>
    <w:rsid w:val="00F30105"/>
    <w:rsid w:val="00F3012D"/>
    <w:rsid w:val="00F3024A"/>
    <w:rsid w:val="00F30301"/>
    <w:rsid w:val="00F30302"/>
    <w:rsid w:val="00F304A1"/>
    <w:rsid w:val="00F3065E"/>
    <w:rsid w:val="00F306A1"/>
    <w:rsid w:val="00F306B4"/>
    <w:rsid w:val="00F30836"/>
    <w:rsid w:val="00F309B6"/>
    <w:rsid w:val="00F30B41"/>
    <w:rsid w:val="00F30CA6"/>
    <w:rsid w:val="00F30CBB"/>
    <w:rsid w:val="00F30E1D"/>
    <w:rsid w:val="00F30EE5"/>
    <w:rsid w:val="00F310CF"/>
    <w:rsid w:val="00F310F4"/>
    <w:rsid w:val="00F3131B"/>
    <w:rsid w:val="00F31584"/>
    <w:rsid w:val="00F318E9"/>
    <w:rsid w:val="00F31973"/>
    <w:rsid w:val="00F31CE1"/>
    <w:rsid w:val="00F31D7D"/>
    <w:rsid w:val="00F31D98"/>
    <w:rsid w:val="00F31E62"/>
    <w:rsid w:val="00F321EF"/>
    <w:rsid w:val="00F322B6"/>
    <w:rsid w:val="00F32379"/>
    <w:rsid w:val="00F323E4"/>
    <w:rsid w:val="00F3241A"/>
    <w:rsid w:val="00F3250D"/>
    <w:rsid w:val="00F32636"/>
    <w:rsid w:val="00F32691"/>
    <w:rsid w:val="00F328EB"/>
    <w:rsid w:val="00F329D1"/>
    <w:rsid w:val="00F32A09"/>
    <w:rsid w:val="00F32A1C"/>
    <w:rsid w:val="00F32A87"/>
    <w:rsid w:val="00F32BE0"/>
    <w:rsid w:val="00F32C47"/>
    <w:rsid w:val="00F32CAE"/>
    <w:rsid w:val="00F32D87"/>
    <w:rsid w:val="00F32E94"/>
    <w:rsid w:val="00F32ECC"/>
    <w:rsid w:val="00F331C3"/>
    <w:rsid w:val="00F332A8"/>
    <w:rsid w:val="00F33365"/>
    <w:rsid w:val="00F334B4"/>
    <w:rsid w:val="00F334FC"/>
    <w:rsid w:val="00F336AF"/>
    <w:rsid w:val="00F3373F"/>
    <w:rsid w:val="00F33844"/>
    <w:rsid w:val="00F3391B"/>
    <w:rsid w:val="00F33949"/>
    <w:rsid w:val="00F3398B"/>
    <w:rsid w:val="00F339B6"/>
    <w:rsid w:val="00F33B00"/>
    <w:rsid w:val="00F33BA3"/>
    <w:rsid w:val="00F33C30"/>
    <w:rsid w:val="00F33D40"/>
    <w:rsid w:val="00F33D44"/>
    <w:rsid w:val="00F34024"/>
    <w:rsid w:val="00F341D9"/>
    <w:rsid w:val="00F341F8"/>
    <w:rsid w:val="00F34422"/>
    <w:rsid w:val="00F34485"/>
    <w:rsid w:val="00F345AB"/>
    <w:rsid w:val="00F345F2"/>
    <w:rsid w:val="00F3471E"/>
    <w:rsid w:val="00F34729"/>
    <w:rsid w:val="00F34973"/>
    <w:rsid w:val="00F34ADA"/>
    <w:rsid w:val="00F34BCF"/>
    <w:rsid w:val="00F34C58"/>
    <w:rsid w:val="00F34E1F"/>
    <w:rsid w:val="00F34F3C"/>
    <w:rsid w:val="00F34FE0"/>
    <w:rsid w:val="00F35165"/>
    <w:rsid w:val="00F3522A"/>
    <w:rsid w:val="00F3523C"/>
    <w:rsid w:val="00F35256"/>
    <w:rsid w:val="00F3525C"/>
    <w:rsid w:val="00F353E9"/>
    <w:rsid w:val="00F35406"/>
    <w:rsid w:val="00F355D0"/>
    <w:rsid w:val="00F35687"/>
    <w:rsid w:val="00F356BC"/>
    <w:rsid w:val="00F35852"/>
    <w:rsid w:val="00F358A5"/>
    <w:rsid w:val="00F358EB"/>
    <w:rsid w:val="00F359AA"/>
    <w:rsid w:val="00F359FD"/>
    <w:rsid w:val="00F35A2A"/>
    <w:rsid w:val="00F35B4D"/>
    <w:rsid w:val="00F35B5A"/>
    <w:rsid w:val="00F35B85"/>
    <w:rsid w:val="00F35CCF"/>
    <w:rsid w:val="00F35E46"/>
    <w:rsid w:val="00F35F0C"/>
    <w:rsid w:val="00F35F2C"/>
    <w:rsid w:val="00F35FCC"/>
    <w:rsid w:val="00F3618B"/>
    <w:rsid w:val="00F362FE"/>
    <w:rsid w:val="00F3632E"/>
    <w:rsid w:val="00F36354"/>
    <w:rsid w:val="00F363A4"/>
    <w:rsid w:val="00F364C2"/>
    <w:rsid w:val="00F365A1"/>
    <w:rsid w:val="00F365CD"/>
    <w:rsid w:val="00F36654"/>
    <w:rsid w:val="00F36834"/>
    <w:rsid w:val="00F36B6E"/>
    <w:rsid w:val="00F36C6B"/>
    <w:rsid w:val="00F36CFF"/>
    <w:rsid w:val="00F36F15"/>
    <w:rsid w:val="00F36F4D"/>
    <w:rsid w:val="00F37107"/>
    <w:rsid w:val="00F373E0"/>
    <w:rsid w:val="00F375E6"/>
    <w:rsid w:val="00F3762E"/>
    <w:rsid w:val="00F37681"/>
    <w:rsid w:val="00F379A8"/>
    <w:rsid w:val="00F37A27"/>
    <w:rsid w:val="00F37CE1"/>
    <w:rsid w:val="00F37D1B"/>
    <w:rsid w:val="00F37E15"/>
    <w:rsid w:val="00F37EC7"/>
    <w:rsid w:val="00F37EE6"/>
    <w:rsid w:val="00F37EFD"/>
    <w:rsid w:val="00F400EE"/>
    <w:rsid w:val="00F40107"/>
    <w:rsid w:val="00F4016D"/>
    <w:rsid w:val="00F4025B"/>
    <w:rsid w:val="00F4035E"/>
    <w:rsid w:val="00F4051A"/>
    <w:rsid w:val="00F40533"/>
    <w:rsid w:val="00F40964"/>
    <w:rsid w:val="00F40A2D"/>
    <w:rsid w:val="00F40ABF"/>
    <w:rsid w:val="00F40B3C"/>
    <w:rsid w:val="00F40C8A"/>
    <w:rsid w:val="00F40E84"/>
    <w:rsid w:val="00F40F83"/>
    <w:rsid w:val="00F40FD3"/>
    <w:rsid w:val="00F4101E"/>
    <w:rsid w:val="00F41052"/>
    <w:rsid w:val="00F41107"/>
    <w:rsid w:val="00F4132E"/>
    <w:rsid w:val="00F41340"/>
    <w:rsid w:val="00F41389"/>
    <w:rsid w:val="00F41395"/>
    <w:rsid w:val="00F413A5"/>
    <w:rsid w:val="00F41512"/>
    <w:rsid w:val="00F4153D"/>
    <w:rsid w:val="00F4182D"/>
    <w:rsid w:val="00F419C7"/>
    <w:rsid w:val="00F41A6A"/>
    <w:rsid w:val="00F41CC0"/>
    <w:rsid w:val="00F41D19"/>
    <w:rsid w:val="00F41E20"/>
    <w:rsid w:val="00F41E81"/>
    <w:rsid w:val="00F41F16"/>
    <w:rsid w:val="00F421FD"/>
    <w:rsid w:val="00F42202"/>
    <w:rsid w:val="00F42430"/>
    <w:rsid w:val="00F4266D"/>
    <w:rsid w:val="00F42834"/>
    <w:rsid w:val="00F42863"/>
    <w:rsid w:val="00F42AE7"/>
    <w:rsid w:val="00F42AEE"/>
    <w:rsid w:val="00F42B71"/>
    <w:rsid w:val="00F42BD5"/>
    <w:rsid w:val="00F42C0C"/>
    <w:rsid w:val="00F42C2A"/>
    <w:rsid w:val="00F42C2F"/>
    <w:rsid w:val="00F42CA1"/>
    <w:rsid w:val="00F42CE8"/>
    <w:rsid w:val="00F42E56"/>
    <w:rsid w:val="00F42E5E"/>
    <w:rsid w:val="00F42E87"/>
    <w:rsid w:val="00F42EA8"/>
    <w:rsid w:val="00F42F3E"/>
    <w:rsid w:val="00F42FE4"/>
    <w:rsid w:val="00F4304C"/>
    <w:rsid w:val="00F430FD"/>
    <w:rsid w:val="00F43195"/>
    <w:rsid w:val="00F43363"/>
    <w:rsid w:val="00F433A2"/>
    <w:rsid w:val="00F43424"/>
    <w:rsid w:val="00F4345C"/>
    <w:rsid w:val="00F43742"/>
    <w:rsid w:val="00F4387F"/>
    <w:rsid w:val="00F43A3A"/>
    <w:rsid w:val="00F43BDD"/>
    <w:rsid w:val="00F43BEF"/>
    <w:rsid w:val="00F43CB4"/>
    <w:rsid w:val="00F43DC2"/>
    <w:rsid w:val="00F44054"/>
    <w:rsid w:val="00F44072"/>
    <w:rsid w:val="00F44111"/>
    <w:rsid w:val="00F44230"/>
    <w:rsid w:val="00F442A8"/>
    <w:rsid w:val="00F443A6"/>
    <w:rsid w:val="00F443D9"/>
    <w:rsid w:val="00F44767"/>
    <w:rsid w:val="00F44804"/>
    <w:rsid w:val="00F4484E"/>
    <w:rsid w:val="00F448D5"/>
    <w:rsid w:val="00F44943"/>
    <w:rsid w:val="00F44BB1"/>
    <w:rsid w:val="00F44D31"/>
    <w:rsid w:val="00F44D66"/>
    <w:rsid w:val="00F44DCF"/>
    <w:rsid w:val="00F44E53"/>
    <w:rsid w:val="00F44EE8"/>
    <w:rsid w:val="00F44FCA"/>
    <w:rsid w:val="00F44FE4"/>
    <w:rsid w:val="00F450CC"/>
    <w:rsid w:val="00F4524D"/>
    <w:rsid w:val="00F453A4"/>
    <w:rsid w:val="00F453A5"/>
    <w:rsid w:val="00F453FF"/>
    <w:rsid w:val="00F4577C"/>
    <w:rsid w:val="00F45798"/>
    <w:rsid w:val="00F45977"/>
    <w:rsid w:val="00F45A3C"/>
    <w:rsid w:val="00F45A5C"/>
    <w:rsid w:val="00F45C55"/>
    <w:rsid w:val="00F45E00"/>
    <w:rsid w:val="00F45E80"/>
    <w:rsid w:val="00F45F13"/>
    <w:rsid w:val="00F45F2E"/>
    <w:rsid w:val="00F45FB3"/>
    <w:rsid w:val="00F4608B"/>
    <w:rsid w:val="00F460D5"/>
    <w:rsid w:val="00F4617B"/>
    <w:rsid w:val="00F461C9"/>
    <w:rsid w:val="00F46256"/>
    <w:rsid w:val="00F46393"/>
    <w:rsid w:val="00F46550"/>
    <w:rsid w:val="00F46571"/>
    <w:rsid w:val="00F4659C"/>
    <w:rsid w:val="00F46724"/>
    <w:rsid w:val="00F467AA"/>
    <w:rsid w:val="00F468B6"/>
    <w:rsid w:val="00F468DE"/>
    <w:rsid w:val="00F469C9"/>
    <w:rsid w:val="00F469D6"/>
    <w:rsid w:val="00F469EB"/>
    <w:rsid w:val="00F46A20"/>
    <w:rsid w:val="00F46A6F"/>
    <w:rsid w:val="00F46B5C"/>
    <w:rsid w:val="00F46B8D"/>
    <w:rsid w:val="00F46DD3"/>
    <w:rsid w:val="00F46EAA"/>
    <w:rsid w:val="00F46F9A"/>
    <w:rsid w:val="00F47044"/>
    <w:rsid w:val="00F47358"/>
    <w:rsid w:val="00F47382"/>
    <w:rsid w:val="00F47429"/>
    <w:rsid w:val="00F47451"/>
    <w:rsid w:val="00F474BB"/>
    <w:rsid w:val="00F474D8"/>
    <w:rsid w:val="00F474F1"/>
    <w:rsid w:val="00F4750D"/>
    <w:rsid w:val="00F47629"/>
    <w:rsid w:val="00F47692"/>
    <w:rsid w:val="00F47737"/>
    <w:rsid w:val="00F47865"/>
    <w:rsid w:val="00F47A66"/>
    <w:rsid w:val="00F47B3C"/>
    <w:rsid w:val="00F47BB5"/>
    <w:rsid w:val="00F47D30"/>
    <w:rsid w:val="00F47D76"/>
    <w:rsid w:val="00F47E11"/>
    <w:rsid w:val="00F47EB3"/>
    <w:rsid w:val="00F4DCBD"/>
    <w:rsid w:val="00F5003A"/>
    <w:rsid w:val="00F5018D"/>
    <w:rsid w:val="00F503B8"/>
    <w:rsid w:val="00F503C6"/>
    <w:rsid w:val="00F50417"/>
    <w:rsid w:val="00F50467"/>
    <w:rsid w:val="00F50497"/>
    <w:rsid w:val="00F50563"/>
    <w:rsid w:val="00F505AB"/>
    <w:rsid w:val="00F5066B"/>
    <w:rsid w:val="00F506A9"/>
    <w:rsid w:val="00F50701"/>
    <w:rsid w:val="00F5072A"/>
    <w:rsid w:val="00F5083A"/>
    <w:rsid w:val="00F50851"/>
    <w:rsid w:val="00F508A5"/>
    <w:rsid w:val="00F5098C"/>
    <w:rsid w:val="00F509FE"/>
    <w:rsid w:val="00F50A43"/>
    <w:rsid w:val="00F50B65"/>
    <w:rsid w:val="00F50BD3"/>
    <w:rsid w:val="00F50D4E"/>
    <w:rsid w:val="00F50D53"/>
    <w:rsid w:val="00F50DBF"/>
    <w:rsid w:val="00F50EBD"/>
    <w:rsid w:val="00F5107E"/>
    <w:rsid w:val="00F511F5"/>
    <w:rsid w:val="00F511FD"/>
    <w:rsid w:val="00F5122B"/>
    <w:rsid w:val="00F5128B"/>
    <w:rsid w:val="00F512BF"/>
    <w:rsid w:val="00F514ED"/>
    <w:rsid w:val="00F517EA"/>
    <w:rsid w:val="00F5184E"/>
    <w:rsid w:val="00F5190B"/>
    <w:rsid w:val="00F519D1"/>
    <w:rsid w:val="00F519D6"/>
    <w:rsid w:val="00F51A9E"/>
    <w:rsid w:val="00F51B81"/>
    <w:rsid w:val="00F51C26"/>
    <w:rsid w:val="00F51D3D"/>
    <w:rsid w:val="00F51E0F"/>
    <w:rsid w:val="00F51E10"/>
    <w:rsid w:val="00F5200E"/>
    <w:rsid w:val="00F52034"/>
    <w:rsid w:val="00F520BF"/>
    <w:rsid w:val="00F521FE"/>
    <w:rsid w:val="00F52205"/>
    <w:rsid w:val="00F52318"/>
    <w:rsid w:val="00F52388"/>
    <w:rsid w:val="00F524F9"/>
    <w:rsid w:val="00F5252B"/>
    <w:rsid w:val="00F5275D"/>
    <w:rsid w:val="00F52A5E"/>
    <w:rsid w:val="00F52C9B"/>
    <w:rsid w:val="00F52CD3"/>
    <w:rsid w:val="00F52CE0"/>
    <w:rsid w:val="00F52D45"/>
    <w:rsid w:val="00F52EF7"/>
    <w:rsid w:val="00F53078"/>
    <w:rsid w:val="00F53185"/>
    <w:rsid w:val="00F5327D"/>
    <w:rsid w:val="00F532A5"/>
    <w:rsid w:val="00F535BF"/>
    <w:rsid w:val="00F53610"/>
    <w:rsid w:val="00F536B5"/>
    <w:rsid w:val="00F536FE"/>
    <w:rsid w:val="00F53A9D"/>
    <w:rsid w:val="00F53B89"/>
    <w:rsid w:val="00F53C10"/>
    <w:rsid w:val="00F53CE0"/>
    <w:rsid w:val="00F53D3B"/>
    <w:rsid w:val="00F53EF7"/>
    <w:rsid w:val="00F53F11"/>
    <w:rsid w:val="00F53F5C"/>
    <w:rsid w:val="00F53F9C"/>
    <w:rsid w:val="00F54043"/>
    <w:rsid w:val="00F5407A"/>
    <w:rsid w:val="00F540A4"/>
    <w:rsid w:val="00F541B4"/>
    <w:rsid w:val="00F5437C"/>
    <w:rsid w:val="00F54453"/>
    <w:rsid w:val="00F54589"/>
    <w:rsid w:val="00F547D4"/>
    <w:rsid w:val="00F54928"/>
    <w:rsid w:val="00F549A4"/>
    <w:rsid w:val="00F54A7A"/>
    <w:rsid w:val="00F54B68"/>
    <w:rsid w:val="00F54D3D"/>
    <w:rsid w:val="00F54D43"/>
    <w:rsid w:val="00F550B8"/>
    <w:rsid w:val="00F550DE"/>
    <w:rsid w:val="00F550F6"/>
    <w:rsid w:val="00F5510D"/>
    <w:rsid w:val="00F55141"/>
    <w:rsid w:val="00F553CD"/>
    <w:rsid w:val="00F554C8"/>
    <w:rsid w:val="00F555B0"/>
    <w:rsid w:val="00F5573B"/>
    <w:rsid w:val="00F557A0"/>
    <w:rsid w:val="00F5596B"/>
    <w:rsid w:val="00F559B2"/>
    <w:rsid w:val="00F55A4A"/>
    <w:rsid w:val="00F55B1B"/>
    <w:rsid w:val="00F55C38"/>
    <w:rsid w:val="00F55D06"/>
    <w:rsid w:val="00F5613F"/>
    <w:rsid w:val="00F56338"/>
    <w:rsid w:val="00F563CF"/>
    <w:rsid w:val="00F56497"/>
    <w:rsid w:val="00F564DD"/>
    <w:rsid w:val="00F5662F"/>
    <w:rsid w:val="00F56661"/>
    <w:rsid w:val="00F566EB"/>
    <w:rsid w:val="00F566ED"/>
    <w:rsid w:val="00F5687E"/>
    <w:rsid w:val="00F568EA"/>
    <w:rsid w:val="00F569F2"/>
    <w:rsid w:val="00F56ABE"/>
    <w:rsid w:val="00F56AFA"/>
    <w:rsid w:val="00F56BDA"/>
    <w:rsid w:val="00F56D9D"/>
    <w:rsid w:val="00F56E15"/>
    <w:rsid w:val="00F56E74"/>
    <w:rsid w:val="00F56F1D"/>
    <w:rsid w:val="00F56F29"/>
    <w:rsid w:val="00F57079"/>
    <w:rsid w:val="00F570DF"/>
    <w:rsid w:val="00F572B4"/>
    <w:rsid w:val="00F574AF"/>
    <w:rsid w:val="00F576C3"/>
    <w:rsid w:val="00F57761"/>
    <w:rsid w:val="00F57891"/>
    <w:rsid w:val="00F578F1"/>
    <w:rsid w:val="00F578F2"/>
    <w:rsid w:val="00F579ED"/>
    <w:rsid w:val="00F57ABB"/>
    <w:rsid w:val="00F57D7B"/>
    <w:rsid w:val="00F57DCF"/>
    <w:rsid w:val="00F57E9C"/>
    <w:rsid w:val="00F6024C"/>
    <w:rsid w:val="00F603DE"/>
    <w:rsid w:val="00F60588"/>
    <w:rsid w:val="00F60801"/>
    <w:rsid w:val="00F6086A"/>
    <w:rsid w:val="00F60AD1"/>
    <w:rsid w:val="00F60E01"/>
    <w:rsid w:val="00F60FA1"/>
    <w:rsid w:val="00F60FFC"/>
    <w:rsid w:val="00F61074"/>
    <w:rsid w:val="00F61123"/>
    <w:rsid w:val="00F61144"/>
    <w:rsid w:val="00F611FF"/>
    <w:rsid w:val="00F6134D"/>
    <w:rsid w:val="00F61383"/>
    <w:rsid w:val="00F614DC"/>
    <w:rsid w:val="00F61596"/>
    <w:rsid w:val="00F615D5"/>
    <w:rsid w:val="00F616FD"/>
    <w:rsid w:val="00F618A8"/>
    <w:rsid w:val="00F619F9"/>
    <w:rsid w:val="00F61C42"/>
    <w:rsid w:val="00F61E7F"/>
    <w:rsid w:val="00F61E9B"/>
    <w:rsid w:val="00F61EAF"/>
    <w:rsid w:val="00F61F58"/>
    <w:rsid w:val="00F62044"/>
    <w:rsid w:val="00F621CE"/>
    <w:rsid w:val="00F6234E"/>
    <w:rsid w:val="00F62363"/>
    <w:rsid w:val="00F6236A"/>
    <w:rsid w:val="00F623DD"/>
    <w:rsid w:val="00F62446"/>
    <w:rsid w:val="00F6261C"/>
    <w:rsid w:val="00F626FA"/>
    <w:rsid w:val="00F62894"/>
    <w:rsid w:val="00F62B5C"/>
    <w:rsid w:val="00F62C19"/>
    <w:rsid w:val="00F62C2C"/>
    <w:rsid w:val="00F62DDD"/>
    <w:rsid w:val="00F62E0D"/>
    <w:rsid w:val="00F62F09"/>
    <w:rsid w:val="00F630EE"/>
    <w:rsid w:val="00F6311C"/>
    <w:rsid w:val="00F63132"/>
    <w:rsid w:val="00F6328A"/>
    <w:rsid w:val="00F632F5"/>
    <w:rsid w:val="00F63339"/>
    <w:rsid w:val="00F63583"/>
    <w:rsid w:val="00F6364B"/>
    <w:rsid w:val="00F63715"/>
    <w:rsid w:val="00F63800"/>
    <w:rsid w:val="00F63803"/>
    <w:rsid w:val="00F6388B"/>
    <w:rsid w:val="00F639AE"/>
    <w:rsid w:val="00F639F6"/>
    <w:rsid w:val="00F63A6B"/>
    <w:rsid w:val="00F63C1C"/>
    <w:rsid w:val="00F63ED6"/>
    <w:rsid w:val="00F63FC0"/>
    <w:rsid w:val="00F64068"/>
    <w:rsid w:val="00F64252"/>
    <w:rsid w:val="00F64398"/>
    <w:rsid w:val="00F64490"/>
    <w:rsid w:val="00F644B9"/>
    <w:rsid w:val="00F645B3"/>
    <w:rsid w:val="00F6466A"/>
    <w:rsid w:val="00F64684"/>
    <w:rsid w:val="00F646A4"/>
    <w:rsid w:val="00F646AA"/>
    <w:rsid w:val="00F6478C"/>
    <w:rsid w:val="00F648AE"/>
    <w:rsid w:val="00F64A41"/>
    <w:rsid w:val="00F64B46"/>
    <w:rsid w:val="00F64CD6"/>
    <w:rsid w:val="00F64E08"/>
    <w:rsid w:val="00F64E23"/>
    <w:rsid w:val="00F64E8E"/>
    <w:rsid w:val="00F64EDD"/>
    <w:rsid w:val="00F6509B"/>
    <w:rsid w:val="00F6516C"/>
    <w:rsid w:val="00F651B2"/>
    <w:rsid w:val="00F652CD"/>
    <w:rsid w:val="00F652FF"/>
    <w:rsid w:val="00F65372"/>
    <w:rsid w:val="00F6564C"/>
    <w:rsid w:val="00F65696"/>
    <w:rsid w:val="00F657BF"/>
    <w:rsid w:val="00F658FF"/>
    <w:rsid w:val="00F65921"/>
    <w:rsid w:val="00F659A1"/>
    <w:rsid w:val="00F65A4D"/>
    <w:rsid w:val="00F65C7C"/>
    <w:rsid w:val="00F65E24"/>
    <w:rsid w:val="00F65FA8"/>
    <w:rsid w:val="00F65FDC"/>
    <w:rsid w:val="00F6617A"/>
    <w:rsid w:val="00F661CA"/>
    <w:rsid w:val="00F66560"/>
    <w:rsid w:val="00F668B4"/>
    <w:rsid w:val="00F668FA"/>
    <w:rsid w:val="00F669BD"/>
    <w:rsid w:val="00F66AA4"/>
    <w:rsid w:val="00F66D6B"/>
    <w:rsid w:val="00F66E52"/>
    <w:rsid w:val="00F66F53"/>
    <w:rsid w:val="00F67029"/>
    <w:rsid w:val="00F67045"/>
    <w:rsid w:val="00F67231"/>
    <w:rsid w:val="00F672D2"/>
    <w:rsid w:val="00F67304"/>
    <w:rsid w:val="00F6732B"/>
    <w:rsid w:val="00F673BA"/>
    <w:rsid w:val="00F67687"/>
    <w:rsid w:val="00F676AA"/>
    <w:rsid w:val="00F6780F"/>
    <w:rsid w:val="00F6781B"/>
    <w:rsid w:val="00F67A8D"/>
    <w:rsid w:val="00F67A97"/>
    <w:rsid w:val="00F67EA3"/>
    <w:rsid w:val="00F702EB"/>
    <w:rsid w:val="00F70445"/>
    <w:rsid w:val="00F7051C"/>
    <w:rsid w:val="00F70520"/>
    <w:rsid w:val="00F70692"/>
    <w:rsid w:val="00F706D2"/>
    <w:rsid w:val="00F7072C"/>
    <w:rsid w:val="00F707B7"/>
    <w:rsid w:val="00F70BEA"/>
    <w:rsid w:val="00F70C26"/>
    <w:rsid w:val="00F70EA1"/>
    <w:rsid w:val="00F70F05"/>
    <w:rsid w:val="00F70FC0"/>
    <w:rsid w:val="00F70FF3"/>
    <w:rsid w:val="00F710C1"/>
    <w:rsid w:val="00F7129A"/>
    <w:rsid w:val="00F71350"/>
    <w:rsid w:val="00F7148E"/>
    <w:rsid w:val="00F715CD"/>
    <w:rsid w:val="00F716DE"/>
    <w:rsid w:val="00F717FB"/>
    <w:rsid w:val="00F718D3"/>
    <w:rsid w:val="00F71A91"/>
    <w:rsid w:val="00F71B13"/>
    <w:rsid w:val="00F71B36"/>
    <w:rsid w:val="00F71B9F"/>
    <w:rsid w:val="00F71C40"/>
    <w:rsid w:val="00F7244D"/>
    <w:rsid w:val="00F72493"/>
    <w:rsid w:val="00F724AD"/>
    <w:rsid w:val="00F72570"/>
    <w:rsid w:val="00F725C7"/>
    <w:rsid w:val="00F725F5"/>
    <w:rsid w:val="00F727FB"/>
    <w:rsid w:val="00F7289D"/>
    <w:rsid w:val="00F72AB5"/>
    <w:rsid w:val="00F72B8C"/>
    <w:rsid w:val="00F72BF7"/>
    <w:rsid w:val="00F72D63"/>
    <w:rsid w:val="00F72D67"/>
    <w:rsid w:val="00F7327B"/>
    <w:rsid w:val="00F732E9"/>
    <w:rsid w:val="00F732F9"/>
    <w:rsid w:val="00F733BF"/>
    <w:rsid w:val="00F73440"/>
    <w:rsid w:val="00F734F8"/>
    <w:rsid w:val="00F73517"/>
    <w:rsid w:val="00F73528"/>
    <w:rsid w:val="00F73541"/>
    <w:rsid w:val="00F73639"/>
    <w:rsid w:val="00F73643"/>
    <w:rsid w:val="00F7364E"/>
    <w:rsid w:val="00F736E0"/>
    <w:rsid w:val="00F737E2"/>
    <w:rsid w:val="00F73840"/>
    <w:rsid w:val="00F7389D"/>
    <w:rsid w:val="00F7393F"/>
    <w:rsid w:val="00F73942"/>
    <w:rsid w:val="00F739A0"/>
    <w:rsid w:val="00F739BB"/>
    <w:rsid w:val="00F739FC"/>
    <w:rsid w:val="00F73C47"/>
    <w:rsid w:val="00F73C96"/>
    <w:rsid w:val="00F73D87"/>
    <w:rsid w:val="00F73DEC"/>
    <w:rsid w:val="00F73EAC"/>
    <w:rsid w:val="00F741E3"/>
    <w:rsid w:val="00F742C9"/>
    <w:rsid w:val="00F742D3"/>
    <w:rsid w:val="00F7444E"/>
    <w:rsid w:val="00F744D3"/>
    <w:rsid w:val="00F745C4"/>
    <w:rsid w:val="00F745C7"/>
    <w:rsid w:val="00F745CD"/>
    <w:rsid w:val="00F748BD"/>
    <w:rsid w:val="00F749B2"/>
    <w:rsid w:val="00F74ADB"/>
    <w:rsid w:val="00F74B74"/>
    <w:rsid w:val="00F74C5D"/>
    <w:rsid w:val="00F74CA2"/>
    <w:rsid w:val="00F74CAA"/>
    <w:rsid w:val="00F74DEA"/>
    <w:rsid w:val="00F74F9C"/>
    <w:rsid w:val="00F74FCF"/>
    <w:rsid w:val="00F75201"/>
    <w:rsid w:val="00F752BF"/>
    <w:rsid w:val="00F75337"/>
    <w:rsid w:val="00F7534B"/>
    <w:rsid w:val="00F75352"/>
    <w:rsid w:val="00F754A0"/>
    <w:rsid w:val="00F754A9"/>
    <w:rsid w:val="00F75550"/>
    <w:rsid w:val="00F755DD"/>
    <w:rsid w:val="00F75672"/>
    <w:rsid w:val="00F75674"/>
    <w:rsid w:val="00F75863"/>
    <w:rsid w:val="00F758B4"/>
    <w:rsid w:val="00F758BC"/>
    <w:rsid w:val="00F75B69"/>
    <w:rsid w:val="00F75CCC"/>
    <w:rsid w:val="00F75EC6"/>
    <w:rsid w:val="00F75F57"/>
    <w:rsid w:val="00F75FC1"/>
    <w:rsid w:val="00F76013"/>
    <w:rsid w:val="00F7616B"/>
    <w:rsid w:val="00F7624A"/>
    <w:rsid w:val="00F76417"/>
    <w:rsid w:val="00F76502"/>
    <w:rsid w:val="00F765CF"/>
    <w:rsid w:val="00F76702"/>
    <w:rsid w:val="00F7681B"/>
    <w:rsid w:val="00F76881"/>
    <w:rsid w:val="00F76927"/>
    <w:rsid w:val="00F76B03"/>
    <w:rsid w:val="00F76C77"/>
    <w:rsid w:val="00F76DBE"/>
    <w:rsid w:val="00F76DD0"/>
    <w:rsid w:val="00F76F05"/>
    <w:rsid w:val="00F77041"/>
    <w:rsid w:val="00F77114"/>
    <w:rsid w:val="00F77183"/>
    <w:rsid w:val="00F771CC"/>
    <w:rsid w:val="00F77529"/>
    <w:rsid w:val="00F776D5"/>
    <w:rsid w:val="00F77753"/>
    <w:rsid w:val="00F7783B"/>
    <w:rsid w:val="00F778DC"/>
    <w:rsid w:val="00F77926"/>
    <w:rsid w:val="00F77964"/>
    <w:rsid w:val="00F77B67"/>
    <w:rsid w:val="00F77C68"/>
    <w:rsid w:val="00F77D64"/>
    <w:rsid w:val="00F77E36"/>
    <w:rsid w:val="00F77F00"/>
    <w:rsid w:val="00F77F6F"/>
    <w:rsid w:val="00F7C5F3"/>
    <w:rsid w:val="00F80027"/>
    <w:rsid w:val="00F8006B"/>
    <w:rsid w:val="00F80100"/>
    <w:rsid w:val="00F8038D"/>
    <w:rsid w:val="00F8042F"/>
    <w:rsid w:val="00F8052F"/>
    <w:rsid w:val="00F80760"/>
    <w:rsid w:val="00F80832"/>
    <w:rsid w:val="00F80977"/>
    <w:rsid w:val="00F809B8"/>
    <w:rsid w:val="00F809BA"/>
    <w:rsid w:val="00F80A83"/>
    <w:rsid w:val="00F80AF3"/>
    <w:rsid w:val="00F80BF1"/>
    <w:rsid w:val="00F80CCD"/>
    <w:rsid w:val="00F80D62"/>
    <w:rsid w:val="00F80E25"/>
    <w:rsid w:val="00F80E36"/>
    <w:rsid w:val="00F80E56"/>
    <w:rsid w:val="00F80EDA"/>
    <w:rsid w:val="00F80F4D"/>
    <w:rsid w:val="00F80FA9"/>
    <w:rsid w:val="00F81087"/>
    <w:rsid w:val="00F81090"/>
    <w:rsid w:val="00F811F1"/>
    <w:rsid w:val="00F8123F"/>
    <w:rsid w:val="00F812B6"/>
    <w:rsid w:val="00F813AB"/>
    <w:rsid w:val="00F81526"/>
    <w:rsid w:val="00F815A3"/>
    <w:rsid w:val="00F81630"/>
    <w:rsid w:val="00F816C6"/>
    <w:rsid w:val="00F816C7"/>
    <w:rsid w:val="00F81749"/>
    <w:rsid w:val="00F818D5"/>
    <w:rsid w:val="00F8193E"/>
    <w:rsid w:val="00F81AEA"/>
    <w:rsid w:val="00F81BFF"/>
    <w:rsid w:val="00F81C49"/>
    <w:rsid w:val="00F81D05"/>
    <w:rsid w:val="00F81EC8"/>
    <w:rsid w:val="00F81F45"/>
    <w:rsid w:val="00F8200A"/>
    <w:rsid w:val="00F82128"/>
    <w:rsid w:val="00F8213F"/>
    <w:rsid w:val="00F82154"/>
    <w:rsid w:val="00F823BB"/>
    <w:rsid w:val="00F823BF"/>
    <w:rsid w:val="00F82405"/>
    <w:rsid w:val="00F824A9"/>
    <w:rsid w:val="00F827C7"/>
    <w:rsid w:val="00F828A9"/>
    <w:rsid w:val="00F828D3"/>
    <w:rsid w:val="00F829D3"/>
    <w:rsid w:val="00F82A63"/>
    <w:rsid w:val="00F82B42"/>
    <w:rsid w:val="00F82B71"/>
    <w:rsid w:val="00F82E91"/>
    <w:rsid w:val="00F82EA0"/>
    <w:rsid w:val="00F82EB6"/>
    <w:rsid w:val="00F82EC5"/>
    <w:rsid w:val="00F8304A"/>
    <w:rsid w:val="00F83189"/>
    <w:rsid w:val="00F83217"/>
    <w:rsid w:val="00F832B7"/>
    <w:rsid w:val="00F8366D"/>
    <w:rsid w:val="00F83928"/>
    <w:rsid w:val="00F83933"/>
    <w:rsid w:val="00F83B42"/>
    <w:rsid w:val="00F83C38"/>
    <w:rsid w:val="00F83E08"/>
    <w:rsid w:val="00F83E35"/>
    <w:rsid w:val="00F83F68"/>
    <w:rsid w:val="00F840FF"/>
    <w:rsid w:val="00F84297"/>
    <w:rsid w:val="00F84367"/>
    <w:rsid w:val="00F84617"/>
    <w:rsid w:val="00F84655"/>
    <w:rsid w:val="00F84753"/>
    <w:rsid w:val="00F8482A"/>
    <w:rsid w:val="00F848BC"/>
    <w:rsid w:val="00F84B5E"/>
    <w:rsid w:val="00F84D84"/>
    <w:rsid w:val="00F84E8B"/>
    <w:rsid w:val="00F84F6F"/>
    <w:rsid w:val="00F84FB0"/>
    <w:rsid w:val="00F85059"/>
    <w:rsid w:val="00F8524F"/>
    <w:rsid w:val="00F853F1"/>
    <w:rsid w:val="00F85425"/>
    <w:rsid w:val="00F8556E"/>
    <w:rsid w:val="00F8564D"/>
    <w:rsid w:val="00F856AE"/>
    <w:rsid w:val="00F8576E"/>
    <w:rsid w:val="00F8598F"/>
    <w:rsid w:val="00F85A36"/>
    <w:rsid w:val="00F85D52"/>
    <w:rsid w:val="00F85F3E"/>
    <w:rsid w:val="00F8605B"/>
    <w:rsid w:val="00F86070"/>
    <w:rsid w:val="00F86100"/>
    <w:rsid w:val="00F861EA"/>
    <w:rsid w:val="00F862C5"/>
    <w:rsid w:val="00F86390"/>
    <w:rsid w:val="00F864EE"/>
    <w:rsid w:val="00F8653A"/>
    <w:rsid w:val="00F8667B"/>
    <w:rsid w:val="00F86801"/>
    <w:rsid w:val="00F8699A"/>
    <w:rsid w:val="00F869A2"/>
    <w:rsid w:val="00F869EC"/>
    <w:rsid w:val="00F86A03"/>
    <w:rsid w:val="00F86A09"/>
    <w:rsid w:val="00F86B25"/>
    <w:rsid w:val="00F86B2E"/>
    <w:rsid w:val="00F86C34"/>
    <w:rsid w:val="00F86D56"/>
    <w:rsid w:val="00F86DC3"/>
    <w:rsid w:val="00F86FA8"/>
    <w:rsid w:val="00F86FF7"/>
    <w:rsid w:val="00F870AC"/>
    <w:rsid w:val="00F872E2"/>
    <w:rsid w:val="00F8766B"/>
    <w:rsid w:val="00F87820"/>
    <w:rsid w:val="00F87861"/>
    <w:rsid w:val="00F87862"/>
    <w:rsid w:val="00F878AB"/>
    <w:rsid w:val="00F8796E"/>
    <w:rsid w:val="00F87A75"/>
    <w:rsid w:val="00F87AD1"/>
    <w:rsid w:val="00F87B5A"/>
    <w:rsid w:val="00F87B97"/>
    <w:rsid w:val="00F87F56"/>
    <w:rsid w:val="00F90072"/>
    <w:rsid w:val="00F90133"/>
    <w:rsid w:val="00F901E7"/>
    <w:rsid w:val="00F90246"/>
    <w:rsid w:val="00F9040C"/>
    <w:rsid w:val="00F90603"/>
    <w:rsid w:val="00F9067A"/>
    <w:rsid w:val="00F9077A"/>
    <w:rsid w:val="00F90A6C"/>
    <w:rsid w:val="00F90A83"/>
    <w:rsid w:val="00F90AE1"/>
    <w:rsid w:val="00F90B46"/>
    <w:rsid w:val="00F90B8D"/>
    <w:rsid w:val="00F90C81"/>
    <w:rsid w:val="00F90CDB"/>
    <w:rsid w:val="00F90D37"/>
    <w:rsid w:val="00F90D78"/>
    <w:rsid w:val="00F90D86"/>
    <w:rsid w:val="00F90E6C"/>
    <w:rsid w:val="00F90E72"/>
    <w:rsid w:val="00F90ED4"/>
    <w:rsid w:val="00F91021"/>
    <w:rsid w:val="00F9105B"/>
    <w:rsid w:val="00F911AF"/>
    <w:rsid w:val="00F911ED"/>
    <w:rsid w:val="00F9120B"/>
    <w:rsid w:val="00F9127D"/>
    <w:rsid w:val="00F918C3"/>
    <w:rsid w:val="00F918CE"/>
    <w:rsid w:val="00F919A6"/>
    <w:rsid w:val="00F91AEC"/>
    <w:rsid w:val="00F91C4B"/>
    <w:rsid w:val="00F91C9E"/>
    <w:rsid w:val="00F91CB5"/>
    <w:rsid w:val="00F91D85"/>
    <w:rsid w:val="00F91DE5"/>
    <w:rsid w:val="00F91E2F"/>
    <w:rsid w:val="00F9218A"/>
    <w:rsid w:val="00F9232D"/>
    <w:rsid w:val="00F9245F"/>
    <w:rsid w:val="00F9249F"/>
    <w:rsid w:val="00F92521"/>
    <w:rsid w:val="00F9254C"/>
    <w:rsid w:val="00F925F7"/>
    <w:rsid w:val="00F925FE"/>
    <w:rsid w:val="00F926D1"/>
    <w:rsid w:val="00F927E7"/>
    <w:rsid w:val="00F92851"/>
    <w:rsid w:val="00F9292F"/>
    <w:rsid w:val="00F92B80"/>
    <w:rsid w:val="00F92D8E"/>
    <w:rsid w:val="00F92EAD"/>
    <w:rsid w:val="00F92EE7"/>
    <w:rsid w:val="00F92F4B"/>
    <w:rsid w:val="00F92FE7"/>
    <w:rsid w:val="00F93256"/>
    <w:rsid w:val="00F93349"/>
    <w:rsid w:val="00F933A8"/>
    <w:rsid w:val="00F93431"/>
    <w:rsid w:val="00F93445"/>
    <w:rsid w:val="00F935AC"/>
    <w:rsid w:val="00F9363B"/>
    <w:rsid w:val="00F93654"/>
    <w:rsid w:val="00F93670"/>
    <w:rsid w:val="00F9368B"/>
    <w:rsid w:val="00F9375F"/>
    <w:rsid w:val="00F93933"/>
    <w:rsid w:val="00F93942"/>
    <w:rsid w:val="00F93A23"/>
    <w:rsid w:val="00F93B23"/>
    <w:rsid w:val="00F93B70"/>
    <w:rsid w:val="00F93C25"/>
    <w:rsid w:val="00F93D8F"/>
    <w:rsid w:val="00F93DEB"/>
    <w:rsid w:val="00F93EB6"/>
    <w:rsid w:val="00F93ECC"/>
    <w:rsid w:val="00F93EFA"/>
    <w:rsid w:val="00F9404A"/>
    <w:rsid w:val="00F94051"/>
    <w:rsid w:val="00F9407E"/>
    <w:rsid w:val="00F9412B"/>
    <w:rsid w:val="00F9429E"/>
    <w:rsid w:val="00F94621"/>
    <w:rsid w:val="00F946B3"/>
    <w:rsid w:val="00F946C6"/>
    <w:rsid w:val="00F94963"/>
    <w:rsid w:val="00F94994"/>
    <w:rsid w:val="00F949DB"/>
    <w:rsid w:val="00F94EBA"/>
    <w:rsid w:val="00F94F68"/>
    <w:rsid w:val="00F9516B"/>
    <w:rsid w:val="00F951DC"/>
    <w:rsid w:val="00F951F5"/>
    <w:rsid w:val="00F954E3"/>
    <w:rsid w:val="00F95590"/>
    <w:rsid w:val="00F9565F"/>
    <w:rsid w:val="00F9577A"/>
    <w:rsid w:val="00F957E3"/>
    <w:rsid w:val="00F9582B"/>
    <w:rsid w:val="00F95834"/>
    <w:rsid w:val="00F9596F"/>
    <w:rsid w:val="00F95A45"/>
    <w:rsid w:val="00F95B77"/>
    <w:rsid w:val="00F95E62"/>
    <w:rsid w:val="00F95EE6"/>
    <w:rsid w:val="00F9607B"/>
    <w:rsid w:val="00F9607E"/>
    <w:rsid w:val="00F961D6"/>
    <w:rsid w:val="00F961EE"/>
    <w:rsid w:val="00F962D3"/>
    <w:rsid w:val="00F9636E"/>
    <w:rsid w:val="00F9638B"/>
    <w:rsid w:val="00F96545"/>
    <w:rsid w:val="00F96582"/>
    <w:rsid w:val="00F96675"/>
    <w:rsid w:val="00F9675D"/>
    <w:rsid w:val="00F96AE2"/>
    <w:rsid w:val="00F96BFB"/>
    <w:rsid w:val="00F96CBB"/>
    <w:rsid w:val="00F96F4E"/>
    <w:rsid w:val="00F96FFA"/>
    <w:rsid w:val="00F97051"/>
    <w:rsid w:val="00F9710E"/>
    <w:rsid w:val="00F972ED"/>
    <w:rsid w:val="00F973D0"/>
    <w:rsid w:val="00F9753F"/>
    <w:rsid w:val="00F975AA"/>
    <w:rsid w:val="00F97638"/>
    <w:rsid w:val="00F9768B"/>
    <w:rsid w:val="00F9775D"/>
    <w:rsid w:val="00F9779B"/>
    <w:rsid w:val="00F977DA"/>
    <w:rsid w:val="00F977DC"/>
    <w:rsid w:val="00F9786B"/>
    <w:rsid w:val="00F978D7"/>
    <w:rsid w:val="00F97B7E"/>
    <w:rsid w:val="00F97BBE"/>
    <w:rsid w:val="00F97C1C"/>
    <w:rsid w:val="00F97C5A"/>
    <w:rsid w:val="00F97C74"/>
    <w:rsid w:val="00F97C7A"/>
    <w:rsid w:val="00F97CA0"/>
    <w:rsid w:val="00F97CA9"/>
    <w:rsid w:val="00F97E1B"/>
    <w:rsid w:val="00F97EC0"/>
    <w:rsid w:val="00F97EF6"/>
    <w:rsid w:val="00FA0119"/>
    <w:rsid w:val="00FA01D5"/>
    <w:rsid w:val="00FA0293"/>
    <w:rsid w:val="00FA043B"/>
    <w:rsid w:val="00FA0481"/>
    <w:rsid w:val="00FA04B5"/>
    <w:rsid w:val="00FA067A"/>
    <w:rsid w:val="00FA0766"/>
    <w:rsid w:val="00FA07B6"/>
    <w:rsid w:val="00FA07CC"/>
    <w:rsid w:val="00FA0880"/>
    <w:rsid w:val="00FA0CEB"/>
    <w:rsid w:val="00FA0E2C"/>
    <w:rsid w:val="00FA0EA8"/>
    <w:rsid w:val="00FA106A"/>
    <w:rsid w:val="00FA10D7"/>
    <w:rsid w:val="00FA121E"/>
    <w:rsid w:val="00FA12B4"/>
    <w:rsid w:val="00FA15C1"/>
    <w:rsid w:val="00FA1789"/>
    <w:rsid w:val="00FA1924"/>
    <w:rsid w:val="00FA19F7"/>
    <w:rsid w:val="00FA1A43"/>
    <w:rsid w:val="00FA1C15"/>
    <w:rsid w:val="00FA1E3D"/>
    <w:rsid w:val="00FA1F05"/>
    <w:rsid w:val="00FA1F1A"/>
    <w:rsid w:val="00FA2022"/>
    <w:rsid w:val="00FA2045"/>
    <w:rsid w:val="00FA20B0"/>
    <w:rsid w:val="00FA20F6"/>
    <w:rsid w:val="00FA223B"/>
    <w:rsid w:val="00FA2266"/>
    <w:rsid w:val="00FA250A"/>
    <w:rsid w:val="00FA2865"/>
    <w:rsid w:val="00FA291A"/>
    <w:rsid w:val="00FA2988"/>
    <w:rsid w:val="00FA2B9B"/>
    <w:rsid w:val="00FA2C51"/>
    <w:rsid w:val="00FA2D46"/>
    <w:rsid w:val="00FA2DA4"/>
    <w:rsid w:val="00FA2DD8"/>
    <w:rsid w:val="00FA2E9D"/>
    <w:rsid w:val="00FA2F12"/>
    <w:rsid w:val="00FA30A3"/>
    <w:rsid w:val="00FA32C6"/>
    <w:rsid w:val="00FA3332"/>
    <w:rsid w:val="00FA33A3"/>
    <w:rsid w:val="00FA343E"/>
    <w:rsid w:val="00FA352A"/>
    <w:rsid w:val="00FA35AE"/>
    <w:rsid w:val="00FA35F2"/>
    <w:rsid w:val="00FA369F"/>
    <w:rsid w:val="00FA3742"/>
    <w:rsid w:val="00FA39CF"/>
    <w:rsid w:val="00FA3A4A"/>
    <w:rsid w:val="00FA3B06"/>
    <w:rsid w:val="00FA3C47"/>
    <w:rsid w:val="00FA3C5F"/>
    <w:rsid w:val="00FA3C67"/>
    <w:rsid w:val="00FA3CB8"/>
    <w:rsid w:val="00FA3D42"/>
    <w:rsid w:val="00FA3D8E"/>
    <w:rsid w:val="00FA3E0E"/>
    <w:rsid w:val="00FA3E21"/>
    <w:rsid w:val="00FA3E3E"/>
    <w:rsid w:val="00FA3E5F"/>
    <w:rsid w:val="00FA3F7E"/>
    <w:rsid w:val="00FA3F80"/>
    <w:rsid w:val="00FA3FBE"/>
    <w:rsid w:val="00FA4050"/>
    <w:rsid w:val="00FA4079"/>
    <w:rsid w:val="00FA407B"/>
    <w:rsid w:val="00FA4118"/>
    <w:rsid w:val="00FA416C"/>
    <w:rsid w:val="00FA41C2"/>
    <w:rsid w:val="00FA4295"/>
    <w:rsid w:val="00FA4357"/>
    <w:rsid w:val="00FA4374"/>
    <w:rsid w:val="00FA4487"/>
    <w:rsid w:val="00FA4554"/>
    <w:rsid w:val="00FA47F0"/>
    <w:rsid w:val="00FA48E5"/>
    <w:rsid w:val="00FA4901"/>
    <w:rsid w:val="00FA4A32"/>
    <w:rsid w:val="00FA4AE9"/>
    <w:rsid w:val="00FA4BA0"/>
    <w:rsid w:val="00FA4BB0"/>
    <w:rsid w:val="00FA4C43"/>
    <w:rsid w:val="00FA5015"/>
    <w:rsid w:val="00FA50DA"/>
    <w:rsid w:val="00FA5255"/>
    <w:rsid w:val="00FA538C"/>
    <w:rsid w:val="00FA5492"/>
    <w:rsid w:val="00FA559D"/>
    <w:rsid w:val="00FA5731"/>
    <w:rsid w:val="00FA57A8"/>
    <w:rsid w:val="00FA57D0"/>
    <w:rsid w:val="00FA5999"/>
    <w:rsid w:val="00FA5AF5"/>
    <w:rsid w:val="00FA5C1B"/>
    <w:rsid w:val="00FA5D23"/>
    <w:rsid w:val="00FA5D55"/>
    <w:rsid w:val="00FA5DB7"/>
    <w:rsid w:val="00FA5DBE"/>
    <w:rsid w:val="00FA5E5A"/>
    <w:rsid w:val="00FA5E94"/>
    <w:rsid w:val="00FA5F9A"/>
    <w:rsid w:val="00FA619F"/>
    <w:rsid w:val="00FA628D"/>
    <w:rsid w:val="00FA633F"/>
    <w:rsid w:val="00FA6442"/>
    <w:rsid w:val="00FA6525"/>
    <w:rsid w:val="00FA66E1"/>
    <w:rsid w:val="00FA6785"/>
    <w:rsid w:val="00FA67F1"/>
    <w:rsid w:val="00FA69C6"/>
    <w:rsid w:val="00FA6A77"/>
    <w:rsid w:val="00FA6ACF"/>
    <w:rsid w:val="00FA6C77"/>
    <w:rsid w:val="00FA6DB1"/>
    <w:rsid w:val="00FA6ECF"/>
    <w:rsid w:val="00FA6EF0"/>
    <w:rsid w:val="00FA6F05"/>
    <w:rsid w:val="00FA7063"/>
    <w:rsid w:val="00FA71D7"/>
    <w:rsid w:val="00FA71ED"/>
    <w:rsid w:val="00FA720A"/>
    <w:rsid w:val="00FA7216"/>
    <w:rsid w:val="00FA721D"/>
    <w:rsid w:val="00FA7398"/>
    <w:rsid w:val="00FA73E4"/>
    <w:rsid w:val="00FA757C"/>
    <w:rsid w:val="00FA7599"/>
    <w:rsid w:val="00FA766A"/>
    <w:rsid w:val="00FA7673"/>
    <w:rsid w:val="00FA7734"/>
    <w:rsid w:val="00FA783B"/>
    <w:rsid w:val="00FA7B3D"/>
    <w:rsid w:val="00FA7CB9"/>
    <w:rsid w:val="00FA7CE1"/>
    <w:rsid w:val="00FA7D5F"/>
    <w:rsid w:val="00FA7ECA"/>
    <w:rsid w:val="00FA7EE1"/>
    <w:rsid w:val="00FA7F93"/>
    <w:rsid w:val="00FA7F97"/>
    <w:rsid w:val="00FA7F9C"/>
    <w:rsid w:val="00FAA43F"/>
    <w:rsid w:val="00FB016D"/>
    <w:rsid w:val="00FB01BB"/>
    <w:rsid w:val="00FB01F9"/>
    <w:rsid w:val="00FB0311"/>
    <w:rsid w:val="00FB047D"/>
    <w:rsid w:val="00FB056E"/>
    <w:rsid w:val="00FB05B7"/>
    <w:rsid w:val="00FB0644"/>
    <w:rsid w:val="00FB082E"/>
    <w:rsid w:val="00FB095E"/>
    <w:rsid w:val="00FB0A23"/>
    <w:rsid w:val="00FB0D03"/>
    <w:rsid w:val="00FB0E68"/>
    <w:rsid w:val="00FB0F84"/>
    <w:rsid w:val="00FB1084"/>
    <w:rsid w:val="00FB10F1"/>
    <w:rsid w:val="00FB11BC"/>
    <w:rsid w:val="00FB1245"/>
    <w:rsid w:val="00FB127D"/>
    <w:rsid w:val="00FB1535"/>
    <w:rsid w:val="00FB1587"/>
    <w:rsid w:val="00FB1687"/>
    <w:rsid w:val="00FB16E8"/>
    <w:rsid w:val="00FB177C"/>
    <w:rsid w:val="00FB1829"/>
    <w:rsid w:val="00FB19AD"/>
    <w:rsid w:val="00FB1A60"/>
    <w:rsid w:val="00FB1AC9"/>
    <w:rsid w:val="00FB1BD7"/>
    <w:rsid w:val="00FB1C4B"/>
    <w:rsid w:val="00FB1CED"/>
    <w:rsid w:val="00FB1D53"/>
    <w:rsid w:val="00FB1F63"/>
    <w:rsid w:val="00FB1FE1"/>
    <w:rsid w:val="00FB2046"/>
    <w:rsid w:val="00FB204D"/>
    <w:rsid w:val="00FB21ED"/>
    <w:rsid w:val="00FB23A1"/>
    <w:rsid w:val="00FB2494"/>
    <w:rsid w:val="00FB24C0"/>
    <w:rsid w:val="00FB273B"/>
    <w:rsid w:val="00FB2960"/>
    <w:rsid w:val="00FB2A27"/>
    <w:rsid w:val="00FB2ABB"/>
    <w:rsid w:val="00FB2C29"/>
    <w:rsid w:val="00FB2D74"/>
    <w:rsid w:val="00FB2D81"/>
    <w:rsid w:val="00FB2E67"/>
    <w:rsid w:val="00FB2EBE"/>
    <w:rsid w:val="00FB2EE7"/>
    <w:rsid w:val="00FB2F86"/>
    <w:rsid w:val="00FB30A2"/>
    <w:rsid w:val="00FB30F1"/>
    <w:rsid w:val="00FB3121"/>
    <w:rsid w:val="00FB314A"/>
    <w:rsid w:val="00FB316C"/>
    <w:rsid w:val="00FB31D7"/>
    <w:rsid w:val="00FB32E4"/>
    <w:rsid w:val="00FB3554"/>
    <w:rsid w:val="00FB37C4"/>
    <w:rsid w:val="00FB37C8"/>
    <w:rsid w:val="00FB392C"/>
    <w:rsid w:val="00FB39FA"/>
    <w:rsid w:val="00FB3A68"/>
    <w:rsid w:val="00FB3A83"/>
    <w:rsid w:val="00FB3B2F"/>
    <w:rsid w:val="00FB3B67"/>
    <w:rsid w:val="00FB3C0B"/>
    <w:rsid w:val="00FB3E96"/>
    <w:rsid w:val="00FB3EB7"/>
    <w:rsid w:val="00FB402A"/>
    <w:rsid w:val="00FB42CC"/>
    <w:rsid w:val="00FB43D4"/>
    <w:rsid w:val="00FB459C"/>
    <w:rsid w:val="00FB4671"/>
    <w:rsid w:val="00FB470F"/>
    <w:rsid w:val="00FB4771"/>
    <w:rsid w:val="00FB47BA"/>
    <w:rsid w:val="00FB480C"/>
    <w:rsid w:val="00FB48D9"/>
    <w:rsid w:val="00FB49A0"/>
    <w:rsid w:val="00FB4A5C"/>
    <w:rsid w:val="00FB4B14"/>
    <w:rsid w:val="00FB4E3B"/>
    <w:rsid w:val="00FB4E99"/>
    <w:rsid w:val="00FB50E8"/>
    <w:rsid w:val="00FB51B8"/>
    <w:rsid w:val="00FB5226"/>
    <w:rsid w:val="00FB5271"/>
    <w:rsid w:val="00FB529B"/>
    <w:rsid w:val="00FB52AE"/>
    <w:rsid w:val="00FB5710"/>
    <w:rsid w:val="00FB581B"/>
    <w:rsid w:val="00FB5961"/>
    <w:rsid w:val="00FB59C3"/>
    <w:rsid w:val="00FB5B23"/>
    <w:rsid w:val="00FB5E97"/>
    <w:rsid w:val="00FB5F0C"/>
    <w:rsid w:val="00FB5F90"/>
    <w:rsid w:val="00FB60B3"/>
    <w:rsid w:val="00FB6205"/>
    <w:rsid w:val="00FB6217"/>
    <w:rsid w:val="00FB62E5"/>
    <w:rsid w:val="00FB636A"/>
    <w:rsid w:val="00FB645C"/>
    <w:rsid w:val="00FB64BC"/>
    <w:rsid w:val="00FB64E8"/>
    <w:rsid w:val="00FB664B"/>
    <w:rsid w:val="00FB676A"/>
    <w:rsid w:val="00FB6852"/>
    <w:rsid w:val="00FB6AC2"/>
    <w:rsid w:val="00FB6CFB"/>
    <w:rsid w:val="00FB6D2C"/>
    <w:rsid w:val="00FB6D62"/>
    <w:rsid w:val="00FB6D9C"/>
    <w:rsid w:val="00FB6EFD"/>
    <w:rsid w:val="00FB6FD0"/>
    <w:rsid w:val="00FB72B6"/>
    <w:rsid w:val="00FB73F3"/>
    <w:rsid w:val="00FB74BB"/>
    <w:rsid w:val="00FB74CB"/>
    <w:rsid w:val="00FB7731"/>
    <w:rsid w:val="00FB7895"/>
    <w:rsid w:val="00FB78D1"/>
    <w:rsid w:val="00FB7B1E"/>
    <w:rsid w:val="00FB7B5C"/>
    <w:rsid w:val="00FB7BD3"/>
    <w:rsid w:val="00FB7CFC"/>
    <w:rsid w:val="00FB7DB5"/>
    <w:rsid w:val="00FB7E9E"/>
    <w:rsid w:val="00FB7EC2"/>
    <w:rsid w:val="00FB7F0D"/>
    <w:rsid w:val="00FB7F4E"/>
    <w:rsid w:val="00FB7F7B"/>
    <w:rsid w:val="00FC0063"/>
    <w:rsid w:val="00FC00B3"/>
    <w:rsid w:val="00FC0153"/>
    <w:rsid w:val="00FC0362"/>
    <w:rsid w:val="00FC03BE"/>
    <w:rsid w:val="00FC0575"/>
    <w:rsid w:val="00FC065F"/>
    <w:rsid w:val="00FC0B90"/>
    <w:rsid w:val="00FC0C91"/>
    <w:rsid w:val="00FC0DA6"/>
    <w:rsid w:val="00FC0DCB"/>
    <w:rsid w:val="00FC0E6B"/>
    <w:rsid w:val="00FC1006"/>
    <w:rsid w:val="00FC1095"/>
    <w:rsid w:val="00FC1209"/>
    <w:rsid w:val="00FC1509"/>
    <w:rsid w:val="00FC17DD"/>
    <w:rsid w:val="00FC1B67"/>
    <w:rsid w:val="00FC1B93"/>
    <w:rsid w:val="00FC1BBE"/>
    <w:rsid w:val="00FC1E2D"/>
    <w:rsid w:val="00FC1FB7"/>
    <w:rsid w:val="00FC1FE9"/>
    <w:rsid w:val="00FC2077"/>
    <w:rsid w:val="00FC2326"/>
    <w:rsid w:val="00FC23DB"/>
    <w:rsid w:val="00FC245F"/>
    <w:rsid w:val="00FC2527"/>
    <w:rsid w:val="00FC25FF"/>
    <w:rsid w:val="00FC26BF"/>
    <w:rsid w:val="00FC2954"/>
    <w:rsid w:val="00FC29A9"/>
    <w:rsid w:val="00FC2B5C"/>
    <w:rsid w:val="00FC2CCB"/>
    <w:rsid w:val="00FC2E09"/>
    <w:rsid w:val="00FC2E1A"/>
    <w:rsid w:val="00FC2E2C"/>
    <w:rsid w:val="00FC2F1E"/>
    <w:rsid w:val="00FC2FF8"/>
    <w:rsid w:val="00FC3037"/>
    <w:rsid w:val="00FC306B"/>
    <w:rsid w:val="00FC30A3"/>
    <w:rsid w:val="00FC31B9"/>
    <w:rsid w:val="00FC3216"/>
    <w:rsid w:val="00FC33F2"/>
    <w:rsid w:val="00FC3489"/>
    <w:rsid w:val="00FC3563"/>
    <w:rsid w:val="00FC372C"/>
    <w:rsid w:val="00FC37E8"/>
    <w:rsid w:val="00FC38D5"/>
    <w:rsid w:val="00FC3964"/>
    <w:rsid w:val="00FC3992"/>
    <w:rsid w:val="00FC3AA8"/>
    <w:rsid w:val="00FC3AC7"/>
    <w:rsid w:val="00FC3AFD"/>
    <w:rsid w:val="00FC3BDA"/>
    <w:rsid w:val="00FC3C67"/>
    <w:rsid w:val="00FC3E72"/>
    <w:rsid w:val="00FC3F05"/>
    <w:rsid w:val="00FC3F56"/>
    <w:rsid w:val="00FC408A"/>
    <w:rsid w:val="00FC4335"/>
    <w:rsid w:val="00FC433F"/>
    <w:rsid w:val="00FC438B"/>
    <w:rsid w:val="00FC4398"/>
    <w:rsid w:val="00FC4405"/>
    <w:rsid w:val="00FC4529"/>
    <w:rsid w:val="00FC46A6"/>
    <w:rsid w:val="00FC46B9"/>
    <w:rsid w:val="00FC46C4"/>
    <w:rsid w:val="00FC46D8"/>
    <w:rsid w:val="00FC479F"/>
    <w:rsid w:val="00FC47B0"/>
    <w:rsid w:val="00FC49A2"/>
    <w:rsid w:val="00FC4B1E"/>
    <w:rsid w:val="00FC4C16"/>
    <w:rsid w:val="00FC4C2F"/>
    <w:rsid w:val="00FC4C80"/>
    <w:rsid w:val="00FC4C92"/>
    <w:rsid w:val="00FC4D18"/>
    <w:rsid w:val="00FC4D68"/>
    <w:rsid w:val="00FC4DAB"/>
    <w:rsid w:val="00FC4DD2"/>
    <w:rsid w:val="00FC4DDD"/>
    <w:rsid w:val="00FC4FFF"/>
    <w:rsid w:val="00FC53F2"/>
    <w:rsid w:val="00FC575A"/>
    <w:rsid w:val="00FC58CB"/>
    <w:rsid w:val="00FC5A04"/>
    <w:rsid w:val="00FC5B3C"/>
    <w:rsid w:val="00FC5B81"/>
    <w:rsid w:val="00FC5DDB"/>
    <w:rsid w:val="00FC5E75"/>
    <w:rsid w:val="00FC5F62"/>
    <w:rsid w:val="00FC5FB8"/>
    <w:rsid w:val="00FC5FF4"/>
    <w:rsid w:val="00FC6242"/>
    <w:rsid w:val="00FC62AF"/>
    <w:rsid w:val="00FC644B"/>
    <w:rsid w:val="00FC6617"/>
    <w:rsid w:val="00FC6692"/>
    <w:rsid w:val="00FC6762"/>
    <w:rsid w:val="00FC6795"/>
    <w:rsid w:val="00FC6804"/>
    <w:rsid w:val="00FC68C9"/>
    <w:rsid w:val="00FC6A64"/>
    <w:rsid w:val="00FC6BD0"/>
    <w:rsid w:val="00FC6CC1"/>
    <w:rsid w:val="00FC6D83"/>
    <w:rsid w:val="00FC6E5D"/>
    <w:rsid w:val="00FC7049"/>
    <w:rsid w:val="00FC7173"/>
    <w:rsid w:val="00FC735D"/>
    <w:rsid w:val="00FC7397"/>
    <w:rsid w:val="00FC73A6"/>
    <w:rsid w:val="00FC73D1"/>
    <w:rsid w:val="00FC73D7"/>
    <w:rsid w:val="00FC73EB"/>
    <w:rsid w:val="00FC7527"/>
    <w:rsid w:val="00FC769A"/>
    <w:rsid w:val="00FC7744"/>
    <w:rsid w:val="00FC7865"/>
    <w:rsid w:val="00FC7A3A"/>
    <w:rsid w:val="00FC7B0C"/>
    <w:rsid w:val="00FC7C42"/>
    <w:rsid w:val="00FC7F08"/>
    <w:rsid w:val="00FC7F5A"/>
    <w:rsid w:val="00FC7FC5"/>
    <w:rsid w:val="00FD009D"/>
    <w:rsid w:val="00FD00AE"/>
    <w:rsid w:val="00FD05C9"/>
    <w:rsid w:val="00FD0641"/>
    <w:rsid w:val="00FD0934"/>
    <w:rsid w:val="00FD0A27"/>
    <w:rsid w:val="00FD0A68"/>
    <w:rsid w:val="00FD0A78"/>
    <w:rsid w:val="00FD0B35"/>
    <w:rsid w:val="00FD0D5D"/>
    <w:rsid w:val="00FD0DC4"/>
    <w:rsid w:val="00FD0E34"/>
    <w:rsid w:val="00FD0E69"/>
    <w:rsid w:val="00FD0EB9"/>
    <w:rsid w:val="00FD0F52"/>
    <w:rsid w:val="00FD0F55"/>
    <w:rsid w:val="00FD0FF0"/>
    <w:rsid w:val="00FD1156"/>
    <w:rsid w:val="00FD116B"/>
    <w:rsid w:val="00FD133A"/>
    <w:rsid w:val="00FD13C5"/>
    <w:rsid w:val="00FD1450"/>
    <w:rsid w:val="00FD1544"/>
    <w:rsid w:val="00FD18FB"/>
    <w:rsid w:val="00FD1A0C"/>
    <w:rsid w:val="00FD1A6B"/>
    <w:rsid w:val="00FD1B72"/>
    <w:rsid w:val="00FD1BDA"/>
    <w:rsid w:val="00FD1D83"/>
    <w:rsid w:val="00FD1E6B"/>
    <w:rsid w:val="00FD2143"/>
    <w:rsid w:val="00FD21A0"/>
    <w:rsid w:val="00FD2229"/>
    <w:rsid w:val="00FD235C"/>
    <w:rsid w:val="00FD2376"/>
    <w:rsid w:val="00FD23A9"/>
    <w:rsid w:val="00FD2400"/>
    <w:rsid w:val="00FD2708"/>
    <w:rsid w:val="00FD27B8"/>
    <w:rsid w:val="00FD27E5"/>
    <w:rsid w:val="00FD2868"/>
    <w:rsid w:val="00FD2AF5"/>
    <w:rsid w:val="00FD2B9F"/>
    <w:rsid w:val="00FD2BAA"/>
    <w:rsid w:val="00FD2C49"/>
    <w:rsid w:val="00FD2C85"/>
    <w:rsid w:val="00FD2D44"/>
    <w:rsid w:val="00FD2D51"/>
    <w:rsid w:val="00FD2D82"/>
    <w:rsid w:val="00FD2DCA"/>
    <w:rsid w:val="00FD2DE9"/>
    <w:rsid w:val="00FD2E26"/>
    <w:rsid w:val="00FD2F42"/>
    <w:rsid w:val="00FD3041"/>
    <w:rsid w:val="00FD319F"/>
    <w:rsid w:val="00FD31A3"/>
    <w:rsid w:val="00FD32B6"/>
    <w:rsid w:val="00FD330C"/>
    <w:rsid w:val="00FD34D8"/>
    <w:rsid w:val="00FD3593"/>
    <w:rsid w:val="00FD36C6"/>
    <w:rsid w:val="00FD37EE"/>
    <w:rsid w:val="00FD386B"/>
    <w:rsid w:val="00FD394A"/>
    <w:rsid w:val="00FD394C"/>
    <w:rsid w:val="00FD3957"/>
    <w:rsid w:val="00FD3C9E"/>
    <w:rsid w:val="00FD3D3D"/>
    <w:rsid w:val="00FD3D6A"/>
    <w:rsid w:val="00FD3EA5"/>
    <w:rsid w:val="00FD3F37"/>
    <w:rsid w:val="00FD4005"/>
    <w:rsid w:val="00FD40B9"/>
    <w:rsid w:val="00FD4563"/>
    <w:rsid w:val="00FD4583"/>
    <w:rsid w:val="00FD4949"/>
    <w:rsid w:val="00FD49CF"/>
    <w:rsid w:val="00FD4C4A"/>
    <w:rsid w:val="00FD4CBC"/>
    <w:rsid w:val="00FD4E16"/>
    <w:rsid w:val="00FD4E49"/>
    <w:rsid w:val="00FD4F5F"/>
    <w:rsid w:val="00FD4FB8"/>
    <w:rsid w:val="00FD5094"/>
    <w:rsid w:val="00FD5290"/>
    <w:rsid w:val="00FD54F9"/>
    <w:rsid w:val="00FD55A5"/>
    <w:rsid w:val="00FD55CB"/>
    <w:rsid w:val="00FD56DE"/>
    <w:rsid w:val="00FD584B"/>
    <w:rsid w:val="00FD588E"/>
    <w:rsid w:val="00FD58D5"/>
    <w:rsid w:val="00FD5A25"/>
    <w:rsid w:val="00FD5B8C"/>
    <w:rsid w:val="00FD5BF3"/>
    <w:rsid w:val="00FD5CF0"/>
    <w:rsid w:val="00FD5D4A"/>
    <w:rsid w:val="00FD5D80"/>
    <w:rsid w:val="00FD5DE1"/>
    <w:rsid w:val="00FD6107"/>
    <w:rsid w:val="00FD6194"/>
    <w:rsid w:val="00FD6219"/>
    <w:rsid w:val="00FD6335"/>
    <w:rsid w:val="00FD6433"/>
    <w:rsid w:val="00FD6644"/>
    <w:rsid w:val="00FD6794"/>
    <w:rsid w:val="00FD68C9"/>
    <w:rsid w:val="00FD6900"/>
    <w:rsid w:val="00FD69C9"/>
    <w:rsid w:val="00FD69DC"/>
    <w:rsid w:val="00FD6A3C"/>
    <w:rsid w:val="00FD6D7D"/>
    <w:rsid w:val="00FD6EAD"/>
    <w:rsid w:val="00FD6F71"/>
    <w:rsid w:val="00FD6FDA"/>
    <w:rsid w:val="00FD7011"/>
    <w:rsid w:val="00FD7369"/>
    <w:rsid w:val="00FD7384"/>
    <w:rsid w:val="00FD750F"/>
    <w:rsid w:val="00FD753D"/>
    <w:rsid w:val="00FD756D"/>
    <w:rsid w:val="00FD7674"/>
    <w:rsid w:val="00FD77DA"/>
    <w:rsid w:val="00FD78D5"/>
    <w:rsid w:val="00FD7936"/>
    <w:rsid w:val="00FD7943"/>
    <w:rsid w:val="00FD7992"/>
    <w:rsid w:val="00FD7AF7"/>
    <w:rsid w:val="00FD7B23"/>
    <w:rsid w:val="00FD7C05"/>
    <w:rsid w:val="00FD7E6E"/>
    <w:rsid w:val="00FD7E82"/>
    <w:rsid w:val="00FD7F97"/>
    <w:rsid w:val="00FE000C"/>
    <w:rsid w:val="00FE001E"/>
    <w:rsid w:val="00FE0065"/>
    <w:rsid w:val="00FE00F7"/>
    <w:rsid w:val="00FE01C9"/>
    <w:rsid w:val="00FE0297"/>
    <w:rsid w:val="00FE030C"/>
    <w:rsid w:val="00FE0739"/>
    <w:rsid w:val="00FE0788"/>
    <w:rsid w:val="00FE08A6"/>
    <w:rsid w:val="00FE0AD1"/>
    <w:rsid w:val="00FE0C11"/>
    <w:rsid w:val="00FE0F4D"/>
    <w:rsid w:val="00FE0FE0"/>
    <w:rsid w:val="00FE101A"/>
    <w:rsid w:val="00FE113D"/>
    <w:rsid w:val="00FE12AB"/>
    <w:rsid w:val="00FE12FA"/>
    <w:rsid w:val="00FE13CC"/>
    <w:rsid w:val="00FE1478"/>
    <w:rsid w:val="00FE15E8"/>
    <w:rsid w:val="00FE1680"/>
    <w:rsid w:val="00FE1713"/>
    <w:rsid w:val="00FE176D"/>
    <w:rsid w:val="00FE1AA3"/>
    <w:rsid w:val="00FE1B46"/>
    <w:rsid w:val="00FE1B4E"/>
    <w:rsid w:val="00FE1BA9"/>
    <w:rsid w:val="00FE1C5B"/>
    <w:rsid w:val="00FE1EE5"/>
    <w:rsid w:val="00FE1EEA"/>
    <w:rsid w:val="00FE1FC4"/>
    <w:rsid w:val="00FE2118"/>
    <w:rsid w:val="00FE2262"/>
    <w:rsid w:val="00FE22A0"/>
    <w:rsid w:val="00FE24BC"/>
    <w:rsid w:val="00FE2540"/>
    <w:rsid w:val="00FE2571"/>
    <w:rsid w:val="00FE2595"/>
    <w:rsid w:val="00FE2673"/>
    <w:rsid w:val="00FE2850"/>
    <w:rsid w:val="00FE289B"/>
    <w:rsid w:val="00FE28EA"/>
    <w:rsid w:val="00FE29C2"/>
    <w:rsid w:val="00FE2AE2"/>
    <w:rsid w:val="00FE2B47"/>
    <w:rsid w:val="00FE2C80"/>
    <w:rsid w:val="00FE2CE3"/>
    <w:rsid w:val="00FE2CE4"/>
    <w:rsid w:val="00FE2FB7"/>
    <w:rsid w:val="00FE3014"/>
    <w:rsid w:val="00FE3033"/>
    <w:rsid w:val="00FE35DD"/>
    <w:rsid w:val="00FE3735"/>
    <w:rsid w:val="00FE3870"/>
    <w:rsid w:val="00FE38A4"/>
    <w:rsid w:val="00FE38DA"/>
    <w:rsid w:val="00FE3B43"/>
    <w:rsid w:val="00FE3B79"/>
    <w:rsid w:val="00FE3B92"/>
    <w:rsid w:val="00FE3C2B"/>
    <w:rsid w:val="00FE3DB7"/>
    <w:rsid w:val="00FE4151"/>
    <w:rsid w:val="00FE4216"/>
    <w:rsid w:val="00FE429C"/>
    <w:rsid w:val="00FE42EC"/>
    <w:rsid w:val="00FE43EF"/>
    <w:rsid w:val="00FE4518"/>
    <w:rsid w:val="00FE45C3"/>
    <w:rsid w:val="00FE4609"/>
    <w:rsid w:val="00FE464D"/>
    <w:rsid w:val="00FE4777"/>
    <w:rsid w:val="00FE482D"/>
    <w:rsid w:val="00FE48A6"/>
    <w:rsid w:val="00FE493D"/>
    <w:rsid w:val="00FE4B2B"/>
    <w:rsid w:val="00FE4C39"/>
    <w:rsid w:val="00FE5094"/>
    <w:rsid w:val="00FE50A9"/>
    <w:rsid w:val="00FE5215"/>
    <w:rsid w:val="00FE524A"/>
    <w:rsid w:val="00FE52C0"/>
    <w:rsid w:val="00FE53EB"/>
    <w:rsid w:val="00FE541B"/>
    <w:rsid w:val="00FE55D4"/>
    <w:rsid w:val="00FE5628"/>
    <w:rsid w:val="00FE564B"/>
    <w:rsid w:val="00FE56B9"/>
    <w:rsid w:val="00FE5749"/>
    <w:rsid w:val="00FE59F9"/>
    <w:rsid w:val="00FE5A57"/>
    <w:rsid w:val="00FE5A80"/>
    <w:rsid w:val="00FE5C5F"/>
    <w:rsid w:val="00FE5C73"/>
    <w:rsid w:val="00FE5E13"/>
    <w:rsid w:val="00FE5E22"/>
    <w:rsid w:val="00FE5EB1"/>
    <w:rsid w:val="00FE5EF7"/>
    <w:rsid w:val="00FE6231"/>
    <w:rsid w:val="00FE62D7"/>
    <w:rsid w:val="00FE650A"/>
    <w:rsid w:val="00FE66A9"/>
    <w:rsid w:val="00FE66EE"/>
    <w:rsid w:val="00FE681A"/>
    <w:rsid w:val="00FE688B"/>
    <w:rsid w:val="00FE6A18"/>
    <w:rsid w:val="00FE6AE4"/>
    <w:rsid w:val="00FE6BB9"/>
    <w:rsid w:val="00FE6C02"/>
    <w:rsid w:val="00FE6C74"/>
    <w:rsid w:val="00FE6D30"/>
    <w:rsid w:val="00FE7092"/>
    <w:rsid w:val="00FE70CE"/>
    <w:rsid w:val="00FE724F"/>
    <w:rsid w:val="00FE7250"/>
    <w:rsid w:val="00FE72A5"/>
    <w:rsid w:val="00FE72EA"/>
    <w:rsid w:val="00FE7466"/>
    <w:rsid w:val="00FE75B9"/>
    <w:rsid w:val="00FE75F3"/>
    <w:rsid w:val="00FE768B"/>
    <w:rsid w:val="00FE7730"/>
    <w:rsid w:val="00FE7A7D"/>
    <w:rsid w:val="00FE7C37"/>
    <w:rsid w:val="00FE7CBA"/>
    <w:rsid w:val="00FE7D7A"/>
    <w:rsid w:val="00FE7F1F"/>
    <w:rsid w:val="00FE7F40"/>
    <w:rsid w:val="00FE7F68"/>
    <w:rsid w:val="00FF00BF"/>
    <w:rsid w:val="00FF01D5"/>
    <w:rsid w:val="00FF0252"/>
    <w:rsid w:val="00FF038A"/>
    <w:rsid w:val="00FF0429"/>
    <w:rsid w:val="00FF04EE"/>
    <w:rsid w:val="00FF06B3"/>
    <w:rsid w:val="00FF06DA"/>
    <w:rsid w:val="00FF074E"/>
    <w:rsid w:val="00FF0806"/>
    <w:rsid w:val="00FF098D"/>
    <w:rsid w:val="00FF0A62"/>
    <w:rsid w:val="00FF0E48"/>
    <w:rsid w:val="00FF1055"/>
    <w:rsid w:val="00FF11CA"/>
    <w:rsid w:val="00FF12DF"/>
    <w:rsid w:val="00FF1523"/>
    <w:rsid w:val="00FF16B4"/>
    <w:rsid w:val="00FF1768"/>
    <w:rsid w:val="00FF17DB"/>
    <w:rsid w:val="00FF18DA"/>
    <w:rsid w:val="00FF18EE"/>
    <w:rsid w:val="00FF1C1E"/>
    <w:rsid w:val="00FF1F45"/>
    <w:rsid w:val="00FF1FF8"/>
    <w:rsid w:val="00FF20EF"/>
    <w:rsid w:val="00FF255D"/>
    <w:rsid w:val="00FF27A3"/>
    <w:rsid w:val="00FF29FC"/>
    <w:rsid w:val="00FF2A2C"/>
    <w:rsid w:val="00FF2AC5"/>
    <w:rsid w:val="00FF2AD8"/>
    <w:rsid w:val="00FF2B19"/>
    <w:rsid w:val="00FF2CD4"/>
    <w:rsid w:val="00FF2D81"/>
    <w:rsid w:val="00FF2E4F"/>
    <w:rsid w:val="00FF2F6C"/>
    <w:rsid w:val="00FF2FC8"/>
    <w:rsid w:val="00FF30C2"/>
    <w:rsid w:val="00FF32D2"/>
    <w:rsid w:val="00FF345C"/>
    <w:rsid w:val="00FF3636"/>
    <w:rsid w:val="00FF363B"/>
    <w:rsid w:val="00FF369C"/>
    <w:rsid w:val="00FF36D9"/>
    <w:rsid w:val="00FF388C"/>
    <w:rsid w:val="00FF390A"/>
    <w:rsid w:val="00FF3989"/>
    <w:rsid w:val="00FF39DC"/>
    <w:rsid w:val="00FF3B9C"/>
    <w:rsid w:val="00FF3D05"/>
    <w:rsid w:val="00FF3D65"/>
    <w:rsid w:val="00FF3DDE"/>
    <w:rsid w:val="00FF3EEC"/>
    <w:rsid w:val="00FF4035"/>
    <w:rsid w:val="00FF4112"/>
    <w:rsid w:val="00FF4162"/>
    <w:rsid w:val="00FF41F6"/>
    <w:rsid w:val="00FF4222"/>
    <w:rsid w:val="00FF4289"/>
    <w:rsid w:val="00FF437E"/>
    <w:rsid w:val="00FF4492"/>
    <w:rsid w:val="00FF44E1"/>
    <w:rsid w:val="00FF44FB"/>
    <w:rsid w:val="00FF46AC"/>
    <w:rsid w:val="00FF46B7"/>
    <w:rsid w:val="00FF48C1"/>
    <w:rsid w:val="00FF491D"/>
    <w:rsid w:val="00FF4A4A"/>
    <w:rsid w:val="00FF4AB9"/>
    <w:rsid w:val="00FF4B2B"/>
    <w:rsid w:val="00FF4B79"/>
    <w:rsid w:val="00FF4D5F"/>
    <w:rsid w:val="00FF4DC0"/>
    <w:rsid w:val="00FF4E74"/>
    <w:rsid w:val="00FF4ECC"/>
    <w:rsid w:val="00FF4ED2"/>
    <w:rsid w:val="00FF4F20"/>
    <w:rsid w:val="00FF5054"/>
    <w:rsid w:val="00FF5189"/>
    <w:rsid w:val="00FF51C3"/>
    <w:rsid w:val="00FF522F"/>
    <w:rsid w:val="00FF53FC"/>
    <w:rsid w:val="00FF54EC"/>
    <w:rsid w:val="00FF5597"/>
    <w:rsid w:val="00FF55A5"/>
    <w:rsid w:val="00FF56AD"/>
    <w:rsid w:val="00FF5731"/>
    <w:rsid w:val="00FF5768"/>
    <w:rsid w:val="00FF5931"/>
    <w:rsid w:val="00FF5AED"/>
    <w:rsid w:val="00FF5AF4"/>
    <w:rsid w:val="00FF5B56"/>
    <w:rsid w:val="00FF5C30"/>
    <w:rsid w:val="00FF5D25"/>
    <w:rsid w:val="00FF5D37"/>
    <w:rsid w:val="00FF5DBE"/>
    <w:rsid w:val="00FF5DE2"/>
    <w:rsid w:val="00FF5DEE"/>
    <w:rsid w:val="00FF5F81"/>
    <w:rsid w:val="00FF6051"/>
    <w:rsid w:val="00FF6189"/>
    <w:rsid w:val="00FF61F7"/>
    <w:rsid w:val="00FF62C8"/>
    <w:rsid w:val="00FF6311"/>
    <w:rsid w:val="00FF6387"/>
    <w:rsid w:val="00FF6481"/>
    <w:rsid w:val="00FF6551"/>
    <w:rsid w:val="00FF6674"/>
    <w:rsid w:val="00FF668C"/>
    <w:rsid w:val="00FF6754"/>
    <w:rsid w:val="00FF6773"/>
    <w:rsid w:val="00FF68A2"/>
    <w:rsid w:val="00FF69AC"/>
    <w:rsid w:val="00FF6B48"/>
    <w:rsid w:val="00FF6BA6"/>
    <w:rsid w:val="00FF6D16"/>
    <w:rsid w:val="00FF6E4B"/>
    <w:rsid w:val="00FF6FB2"/>
    <w:rsid w:val="00FF6FD3"/>
    <w:rsid w:val="00FF70E7"/>
    <w:rsid w:val="00FF7158"/>
    <w:rsid w:val="00FF71C7"/>
    <w:rsid w:val="00FF7206"/>
    <w:rsid w:val="00FF7286"/>
    <w:rsid w:val="00FF72D6"/>
    <w:rsid w:val="00FF7349"/>
    <w:rsid w:val="00FF73BE"/>
    <w:rsid w:val="00FF74AC"/>
    <w:rsid w:val="00FF74DE"/>
    <w:rsid w:val="00FF74F7"/>
    <w:rsid w:val="00FF7569"/>
    <w:rsid w:val="00FF767F"/>
    <w:rsid w:val="00FF79C7"/>
    <w:rsid w:val="00FF7B1E"/>
    <w:rsid w:val="00FF7C2D"/>
    <w:rsid w:val="010A7919"/>
    <w:rsid w:val="010A9119"/>
    <w:rsid w:val="010B6AFC"/>
    <w:rsid w:val="01111590"/>
    <w:rsid w:val="011C8554"/>
    <w:rsid w:val="0120BD94"/>
    <w:rsid w:val="01221E30"/>
    <w:rsid w:val="012A2842"/>
    <w:rsid w:val="012E75B2"/>
    <w:rsid w:val="013534AD"/>
    <w:rsid w:val="0138C13A"/>
    <w:rsid w:val="013D471B"/>
    <w:rsid w:val="013D565E"/>
    <w:rsid w:val="01457BDC"/>
    <w:rsid w:val="015076EA"/>
    <w:rsid w:val="01510D37"/>
    <w:rsid w:val="01541365"/>
    <w:rsid w:val="01578EE9"/>
    <w:rsid w:val="01595484"/>
    <w:rsid w:val="0159ABAC"/>
    <w:rsid w:val="0161DCE5"/>
    <w:rsid w:val="016E2B31"/>
    <w:rsid w:val="01701B7A"/>
    <w:rsid w:val="0170DA76"/>
    <w:rsid w:val="017782D7"/>
    <w:rsid w:val="017946A2"/>
    <w:rsid w:val="017F2278"/>
    <w:rsid w:val="0180DB03"/>
    <w:rsid w:val="01818818"/>
    <w:rsid w:val="0186C75C"/>
    <w:rsid w:val="018ABC22"/>
    <w:rsid w:val="018B3E49"/>
    <w:rsid w:val="018C4616"/>
    <w:rsid w:val="018CE85C"/>
    <w:rsid w:val="0190501B"/>
    <w:rsid w:val="019E6371"/>
    <w:rsid w:val="019E64F5"/>
    <w:rsid w:val="01AC622D"/>
    <w:rsid w:val="01B28C64"/>
    <w:rsid w:val="01B35B55"/>
    <w:rsid w:val="01B47931"/>
    <w:rsid w:val="01B56C3D"/>
    <w:rsid w:val="01B73B38"/>
    <w:rsid w:val="01B95B54"/>
    <w:rsid w:val="01C0488F"/>
    <w:rsid w:val="01C9F0E4"/>
    <w:rsid w:val="01D08F0D"/>
    <w:rsid w:val="01D64356"/>
    <w:rsid w:val="01D70A5E"/>
    <w:rsid w:val="01DA4E57"/>
    <w:rsid w:val="01DE5CAF"/>
    <w:rsid w:val="01DF46A4"/>
    <w:rsid w:val="01E021EF"/>
    <w:rsid w:val="01E0D178"/>
    <w:rsid w:val="01E6590E"/>
    <w:rsid w:val="01EB75C8"/>
    <w:rsid w:val="01EDDDD6"/>
    <w:rsid w:val="01EF689B"/>
    <w:rsid w:val="01EFCFF7"/>
    <w:rsid w:val="01F24604"/>
    <w:rsid w:val="01F64839"/>
    <w:rsid w:val="01F8298F"/>
    <w:rsid w:val="020AF0F6"/>
    <w:rsid w:val="021380BD"/>
    <w:rsid w:val="02203102"/>
    <w:rsid w:val="0229595F"/>
    <w:rsid w:val="0229FE4B"/>
    <w:rsid w:val="022D0ED4"/>
    <w:rsid w:val="022EFAA4"/>
    <w:rsid w:val="022FCA78"/>
    <w:rsid w:val="0233791B"/>
    <w:rsid w:val="0233F154"/>
    <w:rsid w:val="023D68A5"/>
    <w:rsid w:val="024435C6"/>
    <w:rsid w:val="0244A74B"/>
    <w:rsid w:val="024C14B0"/>
    <w:rsid w:val="02520B65"/>
    <w:rsid w:val="0252C228"/>
    <w:rsid w:val="0255D7DD"/>
    <w:rsid w:val="0258D00C"/>
    <w:rsid w:val="025B518F"/>
    <w:rsid w:val="025D198E"/>
    <w:rsid w:val="02673C63"/>
    <w:rsid w:val="026AFBCC"/>
    <w:rsid w:val="02784F1F"/>
    <w:rsid w:val="027C7786"/>
    <w:rsid w:val="0283659E"/>
    <w:rsid w:val="02869B72"/>
    <w:rsid w:val="028CC252"/>
    <w:rsid w:val="028D2F40"/>
    <w:rsid w:val="0294A23F"/>
    <w:rsid w:val="02957EF4"/>
    <w:rsid w:val="029ABECE"/>
    <w:rsid w:val="029AD2F6"/>
    <w:rsid w:val="029B67BE"/>
    <w:rsid w:val="02A16477"/>
    <w:rsid w:val="02A1EC3C"/>
    <w:rsid w:val="02A4DEFA"/>
    <w:rsid w:val="02A6707D"/>
    <w:rsid w:val="02A92ADE"/>
    <w:rsid w:val="02AC11A1"/>
    <w:rsid w:val="02AD3764"/>
    <w:rsid w:val="02AE8F7E"/>
    <w:rsid w:val="02B79DEB"/>
    <w:rsid w:val="02BAC06E"/>
    <w:rsid w:val="02BBF59B"/>
    <w:rsid w:val="02C68C52"/>
    <w:rsid w:val="02CA0C07"/>
    <w:rsid w:val="02CE468B"/>
    <w:rsid w:val="02D2C5F9"/>
    <w:rsid w:val="02DAEFD9"/>
    <w:rsid w:val="02E5C252"/>
    <w:rsid w:val="02E669FC"/>
    <w:rsid w:val="02E9C407"/>
    <w:rsid w:val="02F00F36"/>
    <w:rsid w:val="02F32272"/>
    <w:rsid w:val="02F48A27"/>
    <w:rsid w:val="02F70888"/>
    <w:rsid w:val="02F8E294"/>
    <w:rsid w:val="03011C6E"/>
    <w:rsid w:val="030D2AB0"/>
    <w:rsid w:val="030E0094"/>
    <w:rsid w:val="032165F3"/>
    <w:rsid w:val="03243B46"/>
    <w:rsid w:val="032C627D"/>
    <w:rsid w:val="032EC252"/>
    <w:rsid w:val="0330B1CE"/>
    <w:rsid w:val="034074DA"/>
    <w:rsid w:val="0345541B"/>
    <w:rsid w:val="0345912D"/>
    <w:rsid w:val="034B461F"/>
    <w:rsid w:val="034FA74C"/>
    <w:rsid w:val="0352E4E3"/>
    <w:rsid w:val="03701063"/>
    <w:rsid w:val="03721436"/>
    <w:rsid w:val="037DD2BB"/>
    <w:rsid w:val="0380D169"/>
    <w:rsid w:val="03827D0A"/>
    <w:rsid w:val="0382EA2E"/>
    <w:rsid w:val="0387648C"/>
    <w:rsid w:val="038CD6E9"/>
    <w:rsid w:val="03903764"/>
    <w:rsid w:val="03917686"/>
    <w:rsid w:val="0396A1FC"/>
    <w:rsid w:val="039A6285"/>
    <w:rsid w:val="039B5E09"/>
    <w:rsid w:val="03A4FA1F"/>
    <w:rsid w:val="03ADE93C"/>
    <w:rsid w:val="03AFC2D4"/>
    <w:rsid w:val="03B3AF8A"/>
    <w:rsid w:val="03B5F5DD"/>
    <w:rsid w:val="03B99C8A"/>
    <w:rsid w:val="03CA48FA"/>
    <w:rsid w:val="03CE232A"/>
    <w:rsid w:val="03D29F6A"/>
    <w:rsid w:val="03D3C807"/>
    <w:rsid w:val="03D84771"/>
    <w:rsid w:val="03DF3A73"/>
    <w:rsid w:val="03E57EBC"/>
    <w:rsid w:val="03ECD902"/>
    <w:rsid w:val="03F6AEC6"/>
    <w:rsid w:val="0401AABC"/>
    <w:rsid w:val="040C16A1"/>
    <w:rsid w:val="040E4181"/>
    <w:rsid w:val="0416312F"/>
    <w:rsid w:val="041BA99C"/>
    <w:rsid w:val="041CB4D5"/>
    <w:rsid w:val="041D3274"/>
    <w:rsid w:val="041F2543"/>
    <w:rsid w:val="041F2567"/>
    <w:rsid w:val="04200E30"/>
    <w:rsid w:val="04202AD8"/>
    <w:rsid w:val="04204A28"/>
    <w:rsid w:val="0422E6C7"/>
    <w:rsid w:val="04233C8F"/>
    <w:rsid w:val="04304984"/>
    <w:rsid w:val="04395E01"/>
    <w:rsid w:val="043BE9E4"/>
    <w:rsid w:val="04403BE8"/>
    <w:rsid w:val="0442210F"/>
    <w:rsid w:val="0443667D"/>
    <w:rsid w:val="0445D4FE"/>
    <w:rsid w:val="0447D97C"/>
    <w:rsid w:val="04523226"/>
    <w:rsid w:val="0453181C"/>
    <w:rsid w:val="04533854"/>
    <w:rsid w:val="04618AB4"/>
    <w:rsid w:val="04687E9A"/>
    <w:rsid w:val="0468FEF8"/>
    <w:rsid w:val="046D0D41"/>
    <w:rsid w:val="04722662"/>
    <w:rsid w:val="047A20D2"/>
    <w:rsid w:val="048345E2"/>
    <w:rsid w:val="0485DE27"/>
    <w:rsid w:val="0492A4C6"/>
    <w:rsid w:val="0493902A"/>
    <w:rsid w:val="0497C077"/>
    <w:rsid w:val="0498D6C3"/>
    <w:rsid w:val="049CEB5D"/>
    <w:rsid w:val="04A45900"/>
    <w:rsid w:val="04A9154A"/>
    <w:rsid w:val="04ADCF06"/>
    <w:rsid w:val="04B18422"/>
    <w:rsid w:val="04B2BE0A"/>
    <w:rsid w:val="04B4D49A"/>
    <w:rsid w:val="04B86295"/>
    <w:rsid w:val="04B8D00A"/>
    <w:rsid w:val="04BCC83E"/>
    <w:rsid w:val="04BD1167"/>
    <w:rsid w:val="04BEAD41"/>
    <w:rsid w:val="04C26D56"/>
    <w:rsid w:val="04C8E1CA"/>
    <w:rsid w:val="04C9756B"/>
    <w:rsid w:val="04C98047"/>
    <w:rsid w:val="04D23408"/>
    <w:rsid w:val="04D40796"/>
    <w:rsid w:val="04DBE486"/>
    <w:rsid w:val="04DDF0E6"/>
    <w:rsid w:val="04DED3A5"/>
    <w:rsid w:val="04E98A21"/>
    <w:rsid w:val="04EC8EDF"/>
    <w:rsid w:val="04ED9395"/>
    <w:rsid w:val="04F5C22A"/>
    <w:rsid w:val="04FAE2D8"/>
    <w:rsid w:val="04FCB836"/>
    <w:rsid w:val="05010670"/>
    <w:rsid w:val="0505F9F1"/>
    <w:rsid w:val="050B1C91"/>
    <w:rsid w:val="050DBDB5"/>
    <w:rsid w:val="05179AC7"/>
    <w:rsid w:val="051B4498"/>
    <w:rsid w:val="051D681C"/>
    <w:rsid w:val="051F06C6"/>
    <w:rsid w:val="05235429"/>
    <w:rsid w:val="0525FDCF"/>
    <w:rsid w:val="0532A963"/>
    <w:rsid w:val="053C214D"/>
    <w:rsid w:val="053E83F9"/>
    <w:rsid w:val="0545867A"/>
    <w:rsid w:val="054E4196"/>
    <w:rsid w:val="05517880"/>
    <w:rsid w:val="055A1D0F"/>
    <w:rsid w:val="055A6653"/>
    <w:rsid w:val="055F182E"/>
    <w:rsid w:val="0560AC99"/>
    <w:rsid w:val="056832D7"/>
    <w:rsid w:val="056F8FD9"/>
    <w:rsid w:val="057234A5"/>
    <w:rsid w:val="057605FE"/>
    <w:rsid w:val="0576E771"/>
    <w:rsid w:val="05770A9B"/>
    <w:rsid w:val="057E173E"/>
    <w:rsid w:val="058044CE"/>
    <w:rsid w:val="0584BF53"/>
    <w:rsid w:val="05887BA1"/>
    <w:rsid w:val="05891DD5"/>
    <w:rsid w:val="058BF8D5"/>
    <w:rsid w:val="058CCD86"/>
    <w:rsid w:val="05949830"/>
    <w:rsid w:val="059F81C7"/>
    <w:rsid w:val="05A299D3"/>
    <w:rsid w:val="05A7A838"/>
    <w:rsid w:val="05A7AEC3"/>
    <w:rsid w:val="05AADF61"/>
    <w:rsid w:val="05AE9B0C"/>
    <w:rsid w:val="05AFB658"/>
    <w:rsid w:val="05B0416B"/>
    <w:rsid w:val="05B1F828"/>
    <w:rsid w:val="05CAD9BF"/>
    <w:rsid w:val="05CEFA5D"/>
    <w:rsid w:val="05CF61C8"/>
    <w:rsid w:val="05CFBEE2"/>
    <w:rsid w:val="05D52B5E"/>
    <w:rsid w:val="05DA6606"/>
    <w:rsid w:val="05DFE645"/>
    <w:rsid w:val="05E357C7"/>
    <w:rsid w:val="05E61D7A"/>
    <w:rsid w:val="05EBA427"/>
    <w:rsid w:val="05F23F71"/>
    <w:rsid w:val="05F459A5"/>
    <w:rsid w:val="05F5F06C"/>
    <w:rsid w:val="0605A52C"/>
    <w:rsid w:val="060ED2F1"/>
    <w:rsid w:val="0612A041"/>
    <w:rsid w:val="06153348"/>
    <w:rsid w:val="06158219"/>
    <w:rsid w:val="06181352"/>
    <w:rsid w:val="0618EEC6"/>
    <w:rsid w:val="06193FE4"/>
    <w:rsid w:val="0624ABE0"/>
    <w:rsid w:val="062EDA36"/>
    <w:rsid w:val="063C82E9"/>
    <w:rsid w:val="063DBD6A"/>
    <w:rsid w:val="064A2D2A"/>
    <w:rsid w:val="064B3A45"/>
    <w:rsid w:val="064B9170"/>
    <w:rsid w:val="0650E1CD"/>
    <w:rsid w:val="06523556"/>
    <w:rsid w:val="065265D3"/>
    <w:rsid w:val="0655EA1B"/>
    <w:rsid w:val="065C7967"/>
    <w:rsid w:val="066B1D5D"/>
    <w:rsid w:val="066F496B"/>
    <w:rsid w:val="0677CAFB"/>
    <w:rsid w:val="067A7AE8"/>
    <w:rsid w:val="068425B3"/>
    <w:rsid w:val="06873454"/>
    <w:rsid w:val="068FBE75"/>
    <w:rsid w:val="0699F5A5"/>
    <w:rsid w:val="069A29FF"/>
    <w:rsid w:val="069B9B33"/>
    <w:rsid w:val="069BC838"/>
    <w:rsid w:val="069DC43C"/>
    <w:rsid w:val="069F7BE6"/>
    <w:rsid w:val="06A051D4"/>
    <w:rsid w:val="06A484E7"/>
    <w:rsid w:val="06A654C1"/>
    <w:rsid w:val="06A9846C"/>
    <w:rsid w:val="06ABD941"/>
    <w:rsid w:val="06AE4586"/>
    <w:rsid w:val="06BA0B8A"/>
    <w:rsid w:val="06BCB0CA"/>
    <w:rsid w:val="06BEC827"/>
    <w:rsid w:val="06C3077D"/>
    <w:rsid w:val="06CDC26B"/>
    <w:rsid w:val="06CE7E5F"/>
    <w:rsid w:val="06CFD655"/>
    <w:rsid w:val="06D73F6F"/>
    <w:rsid w:val="06DE4C58"/>
    <w:rsid w:val="06E0EC74"/>
    <w:rsid w:val="06E83C8E"/>
    <w:rsid w:val="06EB43A5"/>
    <w:rsid w:val="06F6DDB5"/>
    <w:rsid w:val="06F9B38C"/>
    <w:rsid w:val="06FBAA06"/>
    <w:rsid w:val="06FD93C4"/>
    <w:rsid w:val="06FF4C7D"/>
    <w:rsid w:val="07013E0D"/>
    <w:rsid w:val="0702280E"/>
    <w:rsid w:val="071659D8"/>
    <w:rsid w:val="0716E01E"/>
    <w:rsid w:val="0717C037"/>
    <w:rsid w:val="07185E7B"/>
    <w:rsid w:val="07196B31"/>
    <w:rsid w:val="0721C1DF"/>
    <w:rsid w:val="0724560C"/>
    <w:rsid w:val="072AE63A"/>
    <w:rsid w:val="072BF4AA"/>
    <w:rsid w:val="072C6BB7"/>
    <w:rsid w:val="072E480C"/>
    <w:rsid w:val="0732B0F0"/>
    <w:rsid w:val="0734999D"/>
    <w:rsid w:val="0736D313"/>
    <w:rsid w:val="0737FB00"/>
    <w:rsid w:val="07395CF0"/>
    <w:rsid w:val="073C7353"/>
    <w:rsid w:val="074DAFC2"/>
    <w:rsid w:val="0750930E"/>
    <w:rsid w:val="0753D660"/>
    <w:rsid w:val="075CDF44"/>
    <w:rsid w:val="0762B902"/>
    <w:rsid w:val="077A0943"/>
    <w:rsid w:val="077CDE68"/>
    <w:rsid w:val="07868FC3"/>
    <w:rsid w:val="078FC6D7"/>
    <w:rsid w:val="07946D47"/>
    <w:rsid w:val="07967E20"/>
    <w:rsid w:val="0799C9EA"/>
    <w:rsid w:val="079D222A"/>
    <w:rsid w:val="079FC263"/>
    <w:rsid w:val="07A45DC2"/>
    <w:rsid w:val="07AC150D"/>
    <w:rsid w:val="07AF4011"/>
    <w:rsid w:val="07B02022"/>
    <w:rsid w:val="07B85816"/>
    <w:rsid w:val="07BB159A"/>
    <w:rsid w:val="07BF84F9"/>
    <w:rsid w:val="07C26BAF"/>
    <w:rsid w:val="07C4F947"/>
    <w:rsid w:val="07C923D6"/>
    <w:rsid w:val="07CB2BC8"/>
    <w:rsid w:val="07D1D300"/>
    <w:rsid w:val="07D2713D"/>
    <w:rsid w:val="07D466D8"/>
    <w:rsid w:val="07D7CB68"/>
    <w:rsid w:val="07DEACEC"/>
    <w:rsid w:val="07DF82F6"/>
    <w:rsid w:val="07E078D5"/>
    <w:rsid w:val="07E1B0AE"/>
    <w:rsid w:val="07E32B3A"/>
    <w:rsid w:val="07E351C8"/>
    <w:rsid w:val="07EB110A"/>
    <w:rsid w:val="07F00F02"/>
    <w:rsid w:val="07F0CAB1"/>
    <w:rsid w:val="07F6624D"/>
    <w:rsid w:val="07F9198B"/>
    <w:rsid w:val="07FB6F8D"/>
    <w:rsid w:val="08011DA0"/>
    <w:rsid w:val="080278CD"/>
    <w:rsid w:val="080A588A"/>
    <w:rsid w:val="0811F0A5"/>
    <w:rsid w:val="081B5891"/>
    <w:rsid w:val="081DEED8"/>
    <w:rsid w:val="0825F004"/>
    <w:rsid w:val="0826266D"/>
    <w:rsid w:val="082E9E89"/>
    <w:rsid w:val="08316D7D"/>
    <w:rsid w:val="0831BE68"/>
    <w:rsid w:val="083455E2"/>
    <w:rsid w:val="08351D93"/>
    <w:rsid w:val="083530C5"/>
    <w:rsid w:val="08371FBB"/>
    <w:rsid w:val="0837FBC1"/>
    <w:rsid w:val="0839D5CE"/>
    <w:rsid w:val="083CCA03"/>
    <w:rsid w:val="0840FD32"/>
    <w:rsid w:val="0841E157"/>
    <w:rsid w:val="0848E077"/>
    <w:rsid w:val="084E119B"/>
    <w:rsid w:val="085015AA"/>
    <w:rsid w:val="0867CA68"/>
    <w:rsid w:val="08692FAF"/>
    <w:rsid w:val="086C246A"/>
    <w:rsid w:val="086ECAA7"/>
    <w:rsid w:val="08761117"/>
    <w:rsid w:val="0876E8F6"/>
    <w:rsid w:val="0877B88F"/>
    <w:rsid w:val="08786A4F"/>
    <w:rsid w:val="087D0271"/>
    <w:rsid w:val="087D82B7"/>
    <w:rsid w:val="0887C7F6"/>
    <w:rsid w:val="08892A21"/>
    <w:rsid w:val="0889A22A"/>
    <w:rsid w:val="089E9451"/>
    <w:rsid w:val="08A1A63F"/>
    <w:rsid w:val="08A1B60F"/>
    <w:rsid w:val="08A74FA9"/>
    <w:rsid w:val="08AAE662"/>
    <w:rsid w:val="08AC6891"/>
    <w:rsid w:val="08B12DD0"/>
    <w:rsid w:val="08B58635"/>
    <w:rsid w:val="08BCC103"/>
    <w:rsid w:val="08CC6DA5"/>
    <w:rsid w:val="08D0E1C8"/>
    <w:rsid w:val="08D3262A"/>
    <w:rsid w:val="08DE67D7"/>
    <w:rsid w:val="08EDB03C"/>
    <w:rsid w:val="08F2B4C2"/>
    <w:rsid w:val="08F46045"/>
    <w:rsid w:val="09049A8B"/>
    <w:rsid w:val="09076648"/>
    <w:rsid w:val="0908BC51"/>
    <w:rsid w:val="0918A5FF"/>
    <w:rsid w:val="091A9318"/>
    <w:rsid w:val="091DFD6B"/>
    <w:rsid w:val="091F3D67"/>
    <w:rsid w:val="0920E2F7"/>
    <w:rsid w:val="0923118A"/>
    <w:rsid w:val="0924E1D0"/>
    <w:rsid w:val="0925A774"/>
    <w:rsid w:val="0926356D"/>
    <w:rsid w:val="0928F66B"/>
    <w:rsid w:val="0929FB32"/>
    <w:rsid w:val="092FBEB1"/>
    <w:rsid w:val="09303F4F"/>
    <w:rsid w:val="09309ACC"/>
    <w:rsid w:val="0931EEC5"/>
    <w:rsid w:val="0933CE69"/>
    <w:rsid w:val="09346565"/>
    <w:rsid w:val="093A753D"/>
    <w:rsid w:val="093FD2CF"/>
    <w:rsid w:val="0940F391"/>
    <w:rsid w:val="09525671"/>
    <w:rsid w:val="0955D7D7"/>
    <w:rsid w:val="095CF06E"/>
    <w:rsid w:val="095D7EDA"/>
    <w:rsid w:val="095F156D"/>
    <w:rsid w:val="09639108"/>
    <w:rsid w:val="0964A2BB"/>
    <w:rsid w:val="0969A004"/>
    <w:rsid w:val="097058D3"/>
    <w:rsid w:val="09738A1B"/>
    <w:rsid w:val="0976F394"/>
    <w:rsid w:val="097A46CC"/>
    <w:rsid w:val="0981A8EF"/>
    <w:rsid w:val="0986F6EA"/>
    <w:rsid w:val="0987A7AC"/>
    <w:rsid w:val="0987D5DB"/>
    <w:rsid w:val="0989B906"/>
    <w:rsid w:val="098FA368"/>
    <w:rsid w:val="09945775"/>
    <w:rsid w:val="099F68E0"/>
    <w:rsid w:val="09A7DCDA"/>
    <w:rsid w:val="09A9B752"/>
    <w:rsid w:val="09AECDFA"/>
    <w:rsid w:val="09B33B4E"/>
    <w:rsid w:val="09B37A3E"/>
    <w:rsid w:val="09B97A4D"/>
    <w:rsid w:val="09B9F73A"/>
    <w:rsid w:val="09BD51AA"/>
    <w:rsid w:val="09BD85B8"/>
    <w:rsid w:val="09C442C0"/>
    <w:rsid w:val="09D5EA5C"/>
    <w:rsid w:val="09D69794"/>
    <w:rsid w:val="09D721F8"/>
    <w:rsid w:val="09DC9AA3"/>
    <w:rsid w:val="09F20488"/>
    <w:rsid w:val="09F2E2DE"/>
    <w:rsid w:val="09F4D3B6"/>
    <w:rsid w:val="09F62D1A"/>
    <w:rsid w:val="09F7AC9D"/>
    <w:rsid w:val="09FC34C7"/>
    <w:rsid w:val="09FD4A78"/>
    <w:rsid w:val="0A00846A"/>
    <w:rsid w:val="0A08CA14"/>
    <w:rsid w:val="0A0A1150"/>
    <w:rsid w:val="0A0E433D"/>
    <w:rsid w:val="0A12EDD8"/>
    <w:rsid w:val="0A144C02"/>
    <w:rsid w:val="0A1EFBFF"/>
    <w:rsid w:val="0A22A5DC"/>
    <w:rsid w:val="0A25E11F"/>
    <w:rsid w:val="0A2BF10B"/>
    <w:rsid w:val="0A2FD391"/>
    <w:rsid w:val="0A322E59"/>
    <w:rsid w:val="0A35DA23"/>
    <w:rsid w:val="0A3F14A0"/>
    <w:rsid w:val="0A43453E"/>
    <w:rsid w:val="0A43E866"/>
    <w:rsid w:val="0A46C797"/>
    <w:rsid w:val="0A480CDB"/>
    <w:rsid w:val="0A4BB4BA"/>
    <w:rsid w:val="0A59022E"/>
    <w:rsid w:val="0A5B094D"/>
    <w:rsid w:val="0A5C2A54"/>
    <w:rsid w:val="0A5CAE6A"/>
    <w:rsid w:val="0A63D705"/>
    <w:rsid w:val="0A64FDB6"/>
    <w:rsid w:val="0A7657B2"/>
    <w:rsid w:val="0A7A37FA"/>
    <w:rsid w:val="0A7AC28C"/>
    <w:rsid w:val="0A7ADD67"/>
    <w:rsid w:val="0A80F24E"/>
    <w:rsid w:val="0A842A76"/>
    <w:rsid w:val="0A8E064F"/>
    <w:rsid w:val="0A932F4A"/>
    <w:rsid w:val="0A94953C"/>
    <w:rsid w:val="0AA3D4F5"/>
    <w:rsid w:val="0AA6A8E8"/>
    <w:rsid w:val="0AA71B8E"/>
    <w:rsid w:val="0AAE7495"/>
    <w:rsid w:val="0AAF48EA"/>
    <w:rsid w:val="0AB20BC8"/>
    <w:rsid w:val="0AB8193C"/>
    <w:rsid w:val="0AC39E6A"/>
    <w:rsid w:val="0AC42E36"/>
    <w:rsid w:val="0AC7519C"/>
    <w:rsid w:val="0ACAF8E7"/>
    <w:rsid w:val="0AD88E21"/>
    <w:rsid w:val="0AD9CDCD"/>
    <w:rsid w:val="0ADDAF21"/>
    <w:rsid w:val="0ADDFC1F"/>
    <w:rsid w:val="0AE5AAC1"/>
    <w:rsid w:val="0AE7F545"/>
    <w:rsid w:val="0AE98A44"/>
    <w:rsid w:val="0AED440D"/>
    <w:rsid w:val="0AEDA845"/>
    <w:rsid w:val="0AF2841F"/>
    <w:rsid w:val="0AF4BCF5"/>
    <w:rsid w:val="0AFD9F6D"/>
    <w:rsid w:val="0AFFC991"/>
    <w:rsid w:val="0B0E4958"/>
    <w:rsid w:val="0B12F69D"/>
    <w:rsid w:val="0B1409CE"/>
    <w:rsid w:val="0B16E13A"/>
    <w:rsid w:val="0B17157F"/>
    <w:rsid w:val="0B17EA21"/>
    <w:rsid w:val="0B1A511E"/>
    <w:rsid w:val="0B1A72D2"/>
    <w:rsid w:val="0B1B6EE8"/>
    <w:rsid w:val="0B2717D0"/>
    <w:rsid w:val="0B278EA2"/>
    <w:rsid w:val="0B2BFC80"/>
    <w:rsid w:val="0B2D7C23"/>
    <w:rsid w:val="0B31384F"/>
    <w:rsid w:val="0B332586"/>
    <w:rsid w:val="0B3E7DBB"/>
    <w:rsid w:val="0B410263"/>
    <w:rsid w:val="0B43A80A"/>
    <w:rsid w:val="0B499CD9"/>
    <w:rsid w:val="0B506FFB"/>
    <w:rsid w:val="0B51A46D"/>
    <w:rsid w:val="0B524762"/>
    <w:rsid w:val="0B5A8FC0"/>
    <w:rsid w:val="0B5F3AF7"/>
    <w:rsid w:val="0B61B5B8"/>
    <w:rsid w:val="0B6EB978"/>
    <w:rsid w:val="0B700D82"/>
    <w:rsid w:val="0B72DD05"/>
    <w:rsid w:val="0B76FB3B"/>
    <w:rsid w:val="0B79A52C"/>
    <w:rsid w:val="0B819FBF"/>
    <w:rsid w:val="0B843C04"/>
    <w:rsid w:val="0B88AEEA"/>
    <w:rsid w:val="0B88E51D"/>
    <w:rsid w:val="0B891CA5"/>
    <w:rsid w:val="0B8A3852"/>
    <w:rsid w:val="0B8E2CE7"/>
    <w:rsid w:val="0B99F23D"/>
    <w:rsid w:val="0B9C235F"/>
    <w:rsid w:val="0B9E5B2B"/>
    <w:rsid w:val="0BA11B5D"/>
    <w:rsid w:val="0BA4325A"/>
    <w:rsid w:val="0BA7B357"/>
    <w:rsid w:val="0BB00323"/>
    <w:rsid w:val="0BB0AFDB"/>
    <w:rsid w:val="0BB4D671"/>
    <w:rsid w:val="0BB5CBD9"/>
    <w:rsid w:val="0BC0A979"/>
    <w:rsid w:val="0BC1AB22"/>
    <w:rsid w:val="0BC3CF53"/>
    <w:rsid w:val="0BCB21E3"/>
    <w:rsid w:val="0BD0DB1E"/>
    <w:rsid w:val="0BD228C4"/>
    <w:rsid w:val="0BD4B248"/>
    <w:rsid w:val="0BDF04A5"/>
    <w:rsid w:val="0BE13B88"/>
    <w:rsid w:val="0BE1583E"/>
    <w:rsid w:val="0BE36D19"/>
    <w:rsid w:val="0BE3B9BC"/>
    <w:rsid w:val="0BE4DECC"/>
    <w:rsid w:val="0BE8397E"/>
    <w:rsid w:val="0BF059AB"/>
    <w:rsid w:val="0BF3DB9F"/>
    <w:rsid w:val="0C01C011"/>
    <w:rsid w:val="0C01EE30"/>
    <w:rsid w:val="0C052E06"/>
    <w:rsid w:val="0C0A414D"/>
    <w:rsid w:val="0C109E48"/>
    <w:rsid w:val="0C1425E0"/>
    <w:rsid w:val="0C147904"/>
    <w:rsid w:val="0C1504DC"/>
    <w:rsid w:val="0C16A7D9"/>
    <w:rsid w:val="0C17CC79"/>
    <w:rsid w:val="0C17E6CD"/>
    <w:rsid w:val="0C19E9C4"/>
    <w:rsid w:val="0C1D59BC"/>
    <w:rsid w:val="0C1E043D"/>
    <w:rsid w:val="0C244B86"/>
    <w:rsid w:val="0C268587"/>
    <w:rsid w:val="0C26FA9D"/>
    <w:rsid w:val="0C2BED22"/>
    <w:rsid w:val="0C2C8673"/>
    <w:rsid w:val="0C2DD28D"/>
    <w:rsid w:val="0C33402B"/>
    <w:rsid w:val="0C348B03"/>
    <w:rsid w:val="0C3F0E6C"/>
    <w:rsid w:val="0C4032B9"/>
    <w:rsid w:val="0C447097"/>
    <w:rsid w:val="0C4571DA"/>
    <w:rsid w:val="0C45F7B2"/>
    <w:rsid w:val="0C4A9CB1"/>
    <w:rsid w:val="0C4BA2FD"/>
    <w:rsid w:val="0C4BF26F"/>
    <w:rsid w:val="0C4C831A"/>
    <w:rsid w:val="0C4E9D7F"/>
    <w:rsid w:val="0C5C96A1"/>
    <w:rsid w:val="0C5F45C2"/>
    <w:rsid w:val="0C5FBDBD"/>
    <w:rsid w:val="0C62A699"/>
    <w:rsid w:val="0C660584"/>
    <w:rsid w:val="0C6E1965"/>
    <w:rsid w:val="0C6F1A84"/>
    <w:rsid w:val="0C6F38E5"/>
    <w:rsid w:val="0C725E68"/>
    <w:rsid w:val="0C73327E"/>
    <w:rsid w:val="0C763C2C"/>
    <w:rsid w:val="0C7F470D"/>
    <w:rsid w:val="0C8186EC"/>
    <w:rsid w:val="0C8A93D4"/>
    <w:rsid w:val="0C8E01DC"/>
    <w:rsid w:val="0C930F55"/>
    <w:rsid w:val="0C948F1E"/>
    <w:rsid w:val="0C97D614"/>
    <w:rsid w:val="0C9EB478"/>
    <w:rsid w:val="0C9FDCDE"/>
    <w:rsid w:val="0CA055B3"/>
    <w:rsid w:val="0CA3073E"/>
    <w:rsid w:val="0CA30BD0"/>
    <w:rsid w:val="0CAC0A5D"/>
    <w:rsid w:val="0CAEEA11"/>
    <w:rsid w:val="0CB3A7B9"/>
    <w:rsid w:val="0CB967EC"/>
    <w:rsid w:val="0CBA2F46"/>
    <w:rsid w:val="0CBB043E"/>
    <w:rsid w:val="0CBE0922"/>
    <w:rsid w:val="0CCA05A1"/>
    <w:rsid w:val="0CCC0D43"/>
    <w:rsid w:val="0CD6CD2A"/>
    <w:rsid w:val="0CDBE84F"/>
    <w:rsid w:val="0CDD0E12"/>
    <w:rsid w:val="0CE008B4"/>
    <w:rsid w:val="0CE02D6D"/>
    <w:rsid w:val="0CE1C528"/>
    <w:rsid w:val="0CE82438"/>
    <w:rsid w:val="0CEA00BF"/>
    <w:rsid w:val="0CEB1281"/>
    <w:rsid w:val="0CED075E"/>
    <w:rsid w:val="0CF37D30"/>
    <w:rsid w:val="0CF53DBE"/>
    <w:rsid w:val="0CF5D79E"/>
    <w:rsid w:val="0CF7B347"/>
    <w:rsid w:val="0CFBB107"/>
    <w:rsid w:val="0CFE2403"/>
    <w:rsid w:val="0D000FB7"/>
    <w:rsid w:val="0D00CB58"/>
    <w:rsid w:val="0D040CC5"/>
    <w:rsid w:val="0D097FEE"/>
    <w:rsid w:val="0D0CA505"/>
    <w:rsid w:val="0D0DE735"/>
    <w:rsid w:val="0D10C455"/>
    <w:rsid w:val="0D18C4A7"/>
    <w:rsid w:val="0D1C3F96"/>
    <w:rsid w:val="0D247897"/>
    <w:rsid w:val="0D27B91A"/>
    <w:rsid w:val="0D331BDF"/>
    <w:rsid w:val="0D37D0F7"/>
    <w:rsid w:val="0D396278"/>
    <w:rsid w:val="0D3DA164"/>
    <w:rsid w:val="0D469EE1"/>
    <w:rsid w:val="0D49325F"/>
    <w:rsid w:val="0D4E21B5"/>
    <w:rsid w:val="0D4E688E"/>
    <w:rsid w:val="0D55E29F"/>
    <w:rsid w:val="0D5C1103"/>
    <w:rsid w:val="0D682948"/>
    <w:rsid w:val="0D6F84F7"/>
    <w:rsid w:val="0D6FEEED"/>
    <w:rsid w:val="0D747DFD"/>
    <w:rsid w:val="0D760733"/>
    <w:rsid w:val="0D7F87AC"/>
    <w:rsid w:val="0D80F31D"/>
    <w:rsid w:val="0D81C482"/>
    <w:rsid w:val="0D83F751"/>
    <w:rsid w:val="0D848BB5"/>
    <w:rsid w:val="0D8AF4F0"/>
    <w:rsid w:val="0D8B49DF"/>
    <w:rsid w:val="0D8E61B2"/>
    <w:rsid w:val="0D954DCA"/>
    <w:rsid w:val="0D9CC4A5"/>
    <w:rsid w:val="0DA1AC75"/>
    <w:rsid w:val="0DA29F74"/>
    <w:rsid w:val="0DA8AC06"/>
    <w:rsid w:val="0DACCEDE"/>
    <w:rsid w:val="0DADF958"/>
    <w:rsid w:val="0DB1668B"/>
    <w:rsid w:val="0DB542E3"/>
    <w:rsid w:val="0DB6105C"/>
    <w:rsid w:val="0DB9E9BD"/>
    <w:rsid w:val="0DBA8C99"/>
    <w:rsid w:val="0DBC7F97"/>
    <w:rsid w:val="0DC16BF2"/>
    <w:rsid w:val="0DC45CE0"/>
    <w:rsid w:val="0DC5C35A"/>
    <w:rsid w:val="0DC75499"/>
    <w:rsid w:val="0DC8BB61"/>
    <w:rsid w:val="0DCBEBE1"/>
    <w:rsid w:val="0DCC075D"/>
    <w:rsid w:val="0DCFFBA1"/>
    <w:rsid w:val="0DD2C3A8"/>
    <w:rsid w:val="0DD46CBB"/>
    <w:rsid w:val="0DDC8C7F"/>
    <w:rsid w:val="0DDE2957"/>
    <w:rsid w:val="0DDF1B0B"/>
    <w:rsid w:val="0DE1F90D"/>
    <w:rsid w:val="0DE551F0"/>
    <w:rsid w:val="0DE8B571"/>
    <w:rsid w:val="0DEBB89A"/>
    <w:rsid w:val="0DF1F571"/>
    <w:rsid w:val="0DF45B53"/>
    <w:rsid w:val="0DF81C32"/>
    <w:rsid w:val="0DFA25F0"/>
    <w:rsid w:val="0DFAC57F"/>
    <w:rsid w:val="0DFBC58A"/>
    <w:rsid w:val="0E01B3F5"/>
    <w:rsid w:val="0E13E7DC"/>
    <w:rsid w:val="0E15519B"/>
    <w:rsid w:val="0E184B1D"/>
    <w:rsid w:val="0E1BEA2D"/>
    <w:rsid w:val="0E1D9127"/>
    <w:rsid w:val="0E212FD0"/>
    <w:rsid w:val="0E250569"/>
    <w:rsid w:val="0E317EAE"/>
    <w:rsid w:val="0E33A8E3"/>
    <w:rsid w:val="0E36F533"/>
    <w:rsid w:val="0E494490"/>
    <w:rsid w:val="0E4F3377"/>
    <w:rsid w:val="0E552B17"/>
    <w:rsid w:val="0E60F876"/>
    <w:rsid w:val="0E66D205"/>
    <w:rsid w:val="0E7401F1"/>
    <w:rsid w:val="0E7A2113"/>
    <w:rsid w:val="0E7D50B9"/>
    <w:rsid w:val="0E81E44E"/>
    <w:rsid w:val="0E87921B"/>
    <w:rsid w:val="0E8849F5"/>
    <w:rsid w:val="0E89378A"/>
    <w:rsid w:val="0E8EBF50"/>
    <w:rsid w:val="0E9071D2"/>
    <w:rsid w:val="0E92D76B"/>
    <w:rsid w:val="0E9514E6"/>
    <w:rsid w:val="0E993AFC"/>
    <w:rsid w:val="0E9C32CD"/>
    <w:rsid w:val="0EA408F4"/>
    <w:rsid w:val="0EA5E8DD"/>
    <w:rsid w:val="0EA67400"/>
    <w:rsid w:val="0EA928B6"/>
    <w:rsid w:val="0EAB4E2E"/>
    <w:rsid w:val="0EB04AB4"/>
    <w:rsid w:val="0EB54938"/>
    <w:rsid w:val="0EBB91FD"/>
    <w:rsid w:val="0EBFA078"/>
    <w:rsid w:val="0EC05219"/>
    <w:rsid w:val="0ED66258"/>
    <w:rsid w:val="0ED9CAC9"/>
    <w:rsid w:val="0EE63C30"/>
    <w:rsid w:val="0EE7B7DC"/>
    <w:rsid w:val="0EE8272F"/>
    <w:rsid w:val="0EEB56FE"/>
    <w:rsid w:val="0EED53DA"/>
    <w:rsid w:val="0EED6BBF"/>
    <w:rsid w:val="0EEDC674"/>
    <w:rsid w:val="0EF00FDF"/>
    <w:rsid w:val="0EF14346"/>
    <w:rsid w:val="0EF4BBE1"/>
    <w:rsid w:val="0F0FF4AF"/>
    <w:rsid w:val="0F11D81C"/>
    <w:rsid w:val="0F14E302"/>
    <w:rsid w:val="0F182DB2"/>
    <w:rsid w:val="0F1E0F1C"/>
    <w:rsid w:val="0F1F610D"/>
    <w:rsid w:val="0F1FD933"/>
    <w:rsid w:val="0F21C64E"/>
    <w:rsid w:val="0F24F7D8"/>
    <w:rsid w:val="0F26D997"/>
    <w:rsid w:val="0F29A1AD"/>
    <w:rsid w:val="0F2A0C07"/>
    <w:rsid w:val="0F2A720A"/>
    <w:rsid w:val="0F2C03CA"/>
    <w:rsid w:val="0F38FC31"/>
    <w:rsid w:val="0F39021F"/>
    <w:rsid w:val="0F402914"/>
    <w:rsid w:val="0F4660D2"/>
    <w:rsid w:val="0F577044"/>
    <w:rsid w:val="0F5BF766"/>
    <w:rsid w:val="0F5DEFD3"/>
    <w:rsid w:val="0F6290C2"/>
    <w:rsid w:val="0F677AF5"/>
    <w:rsid w:val="0F734C25"/>
    <w:rsid w:val="0F743113"/>
    <w:rsid w:val="0F75FCBD"/>
    <w:rsid w:val="0F768CF0"/>
    <w:rsid w:val="0F7EB1DC"/>
    <w:rsid w:val="0F8225AB"/>
    <w:rsid w:val="0F82649B"/>
    <w:rsid w:val="0F8AC594"/>
    <w:rsid w:val="0F8B3209"/>
    <w:rsid w:val="0F92A66E"/>
    <w:rsid w:val="0F973BFB"/>
    <w:rsid w:val="0F9DD6D3"/>
    <w:rsid w:val="0F9F42D4"/>
    <w:rsid w:val="0FA15609"/>
    <w:rsid w:val="0FA18AA1"/>
    <w:rsid w:val="0FB0B67D"/>
    <w:rsid w:val="0FB9C5C5"/>
    <w:rsid w:val="0FBB5854"/>
    <w:rsid w:val="0FBB90C1"/>
    <w:rsid w:val="0FBF7AB7"/>
    <w:rsid w:val="0FBF7BDA"/>
    <w:rsid w:val="0FC383AE"/>
    <w:rsid w:val="0FC6FF43"/>
    <w:rsid w:val="0FD176B3"/>
    <w:rsid w:val="0FDAE22A"/>
    <w:rsid w:val="0FDFF9D6"/>
    <w:rsid w:val="0FEBEDE9"/>
    <w:rsid w:val="0FED936C"/>
    <w:rsid w:val="0FEDA722"/>
    <w:rsid w:val="0FEE1D67"/>
    <w:rsid w:val="0FEE5BFF"/>
    <w:rsid w:val="0FEE5C56"/>
    <w:rsid w:val="0FF6AF32"/>
    <w:rsid w:val="0FFD0A8A"/>
    <w:rsid w:val="0FFD20C7"/>
    <w:rsid w:val="0FFDC8B6"/>
    <w:rsid w:val="0FFFCC99"/>
    <w:rsid w:val="1001F174"/>
    <w:rsid w:val="100308A6"/>
    <w:rsid w:val="1005C127"/>
    <w:rsid w:val="1006616D"/>
    <w:rsid w:val="10100E68"/>
    <w:rsid w:val="1010B529"/>
    <w:rsid w:val="10173EC4"/>
    <w:rsid w:val="1025BFF3"/>
    <w:rsid w:val="10295967"/>
    <w:rsid w:val="10298942"/>
    <w:rsid w:val="102C308F"/>
    <w:rsid w:val="102C59E3"/>
    <w:rsid w:val="102F1290"/>
    <w:rsid w:val="102FB573"/>
    <w:rsid w:val="10318700"/>
    <w:rsid w:val="103310A9"/>
    <w:rsid w:val="103594CB"/>
    <w:rsid w:val="103A99B9"/>
    <w:rsid w:val="103B8027"/>
    <w:rsid w:val="103E3627"/>
    <w:rsid w:val="10435106"/>
    <w:rsid w:val="1056A958"/>
    <w:rsid w:val="10571E8F"/>
    <w:rsid w:val="10575E49"/>
    <w:rsid w:val="105B74B9"/>
    <w:rsid w:val="105C2D84"/>
    <w:rsid w:val="1062C2B4"/>
    <w:rsid w:val="1064E56E"/>
    <w:rsid w:val="10652700"/>
    <w:rsid w:val="1067A6CC"/>
    <w:rsid w:val="106CA7EE"/>
    <w:rsid w:val="106CBE2A"/>
    <w:rsid w:val="1073C603"/>
    <w:rsid w:val="107A3B6A"/>
    <w:rsid w:val="107F8D00"/>
    <w:rsid w:val="10859DED"/>
    <w:rsid w:val="108AA3ED"/>
    <w:rsid w:val="108AFD47"/>
    <w:rsid w:val="108F5D56"/>
    <w:rsid w:val="10929A92"/>
    <w:rsid w:val="1094E9B2"/>
    <w:rsid w:val="10974A0F"/>
    <w:rsid w:val="109B0D6C"/>
    <w:rsid w:val="10A11393"/>
    <w:rsid w:val="10A44ED1"/>
    <w:rsid w:val="10A7600C"/>
    <w:rsid w:val="10A8D1D5"/>
    <w:rsid w:val="10AAA203"/>
    <w:rsid w:val="10AF055C"/>
    <w:rsid w:val="10B038E8"/>
    <w:rsid w:val="10B21427"/>
    <w:rsid w:val="10B53A7A"/>
    <w:rsid w:val="10B5D10E"/>
    <w:rsid w:val="10BCE9AC"/>
    <w:rsid w:val="10BD0E9F"/>
    <w:rsid w:val="10C14BEB"/>
    <w:rsid w:val="10C1B111"/>
    <w:rsid w:val="10C1DC2A"/>
    <w:rsid w:val="10C4EE6D"/>
    <w:rsid w:val="10C681D4"/>
    <w:rsid w:val="10CEB6C2"/>
    <w:rsid w:val="10D0F9CF"/>
    <w:rsid w:val="10D85C81"/>
    <w:rsid w:val="10DD9410"/>
    <w:rsid w:val="10E012FA"/>
    <w:rsid w:val="10E3D5A7"/>
    <w:rsid w:val="10E9B6EE"/>
    <w:rsid w:val="10EB1844"/>
    <w:rsid w:val="10EDD54C"/>
    <w:rsid w:val="10F7D35E"/>
    <w:rsid w:val="10F7D567"/>
    <w:rsid w:val="10FD2884"/>
    <w:rsid w:val="10FFC0BE"/>
    <w:rsid w:val="110B3406"/>
    <w:rsid w:val="110B53FC"/>
    <w:rsid w:val="110D427D"/>
    <w:rsid w:val="110ECAFD"/>
    <w:rsid w:val="11134EC0"/>
    <w:rsid w:val="11179880"/>
    <w:rsid w:val="111A13AC"/>
    <w:rsid w:val="111A5E66"/>
    <w:rsid w:val="111D6CD7"/>
    <w:rsid w:val="111F253F"/>
    <w:rsid w:val="1124E5C8"/>
    <w:rsid w:val="11258B20"/>
    <w:rsid w:val="11274D90"/>
    <w:rsid w:val="112BE689"/>
    <w:rsid w:val="112D94AC"/>
    <w:rsid w:val="11317950"/>
    <w:rsid w:val="113254B3"/>
    <w:rsid w:val="11325676"/>
    <w:rsid w:val="11369CE4"/>
    <w:rsid w:val="113BE5C3"/>
    <w:rsid w:val="11467549"/>
    <w:rsid w:val="11470A91"/>
    <w:rsid w:val="11516086"/>
    <w:rsid w:val="115404F9"/>
    <w:rsid w:val="115A7EBC"/>
    <w:rsid w:val="115AB1AE"/>
    <w:rsid w:val="11676945"/>
    <w:rsid w:val="116CF79D"/>
    <w:rsid w:val="1179D884"/>
    <w:rsid w:val="117C8600"/>
    <w:rsid w:val="117E3B91"/>
    <w:rsid w:val="117EC6F1"/>
    <w:rsid w:val="117F3405"/>
    <w:rsid w:val="1180141D"/>
    <w:rsid w:val="1182041D"/>
    <w:rsid w:val="11839F20"/>
    <w:rsid w:val="118BB774"/>
    <w:rsid w:val="11923D7C"/>
    <w:rsid w:val="1193BEBC"/>
    <w:rsid w:val="119629B8"/>
    <w:rsid w:val="11A62B76"/>
    <w:rsid w:val="11A8F3B3"/>
    <w:rsid w:val="11AA1753"/>
    <w:rsid w:val="11AA5C7C"/>
    <w:rsid w:val="11ABBEAE"/>
    <w:rsid w:val="11BBC6E2"/>
    <w:rsid w:val="11C1F081"/>
    <w:rsid w:val="11C2AFD7"/>
    <w:rsid w:val="11C566CB"/>
    <w:rsid w:val="11C79E7E"/>
    <w:rsid w:val="11CF5675"/>
    <w:rsid w:val="11D4B7A2"/>
    <w:rsid w:val="11D640F3"/>
    <w:rsid w:val="11DA12F0"/>
    <w:rsid w:val="11DFD1C2"/>
    <w:rsid w:val="11E3EA12"/>
    <w:rsid w:val="11E6465C"/>
    <w:rsid w:val="11E83097"/>
    <w:rsid w:val="11EA3AC9"/>
    <w:rsid w:val="11EB5B3F"/>
    <w:rsid w:val="11F01ACE"/>
    <w:rsid w:val="11F3D786"/>
    <w:rsid w:val="11F50BDB"/>
    <w:rsid w:val="11F5BD4D"/>
    <w:rsid w:val="11F90370"/>
    <w:rsid w:val="11FBCE4D"/>
    <w:rsid w:val="120DA2F3"/>
    <w:rsid w:val="1214B94C"/>
    <w:rsid w:val="121D0441"/>
    <w:rsid w:val="12205B61"/>
    <w:rsid w:val="12222ABC"/>
    <w:rsid w:val="12280D2C"/>
    <w:rsid w:val="122E41BD"/>
    <w:rsid w:val="122E5746"/>
    <w:rsid w:val="1230C4E5"/>
    <w:rsid w:val="1230EEC0"/>
    <w:rsid w:val="12315478"/>
    <w:rsid w:val="12327B83"/>
    <w:rsid w:val="1236F2E2"/>
    <w:rsid w:val="12430B86"/>
    <w:rsid w:val="12438292"/>
    <w:rsid w:val="1243B3F7"/>
    <w:rsid w:val="1245C75E"/>
    <w:rsid w:val="1246200D"/>
    <w:rsid w:val="1246EC49"/>
    <w:rsid w:val="124A697D"/>
    <w:rsid w:val="12588001"/>
    <w:rsid w:val="125D1C2A"/>
    <w:rsid w:val="126893DB"/>
    <w:rsid w:val="12694DFE"/>
    <w:rsid w:val="126F3D25"/>
    <w:rsid w:val="12714633"/>
    <w:rsid w:val="12785A01"/>
    <w:rsid w:val="127BFE3E"/>
    <w:rsid w:val="127CA44A"/>
    <w:rsid w:val="1288A8A6"/>
    <w:rsid w:val="128B9D8E"/>
    <w:rsid w:val="12960519"/>
    <w:rsid w:val="1299E83E"/>
    <w:rsid w:val="129AEDB2"/>
    <w:rsid w:val="129E9454"/>
    <w:rsid w:val="12AA0D21"/>
    <w:rsid w:val="12B4A02D"/>
    <w:rsid w:val="12BFBC20"/>
    <w:rsid w:val="12C81231"/>
    <w:rsid w:val="12C84857"/>
    <w:rsid w:val="12D3B518"/>
    <w:rsid w:val="12D429C1"/>
    <w:rsid w:val="12DB8423"/>
    <w:rsid w:val="12E3A360"/>
    <w:rsid w:val="12E63377"/>
    <w:rsid w:val="12E903EC"/>
    <w:rsid w:val="12EBA251"/>
    <w:rsid w:val="12EBA68C"/>
    <w:rsid w:val="12EBEA54"/>
    <w:rsid w:val="12F8ABEF"/>
    <w:rsid w:val="12F96566"/>
    <w:rsid w:val="12FDFFE0"/>
    <w:rsid w:val="1309BA8B"/>
    <w:rsid w:val="1313793A"/>
    <w:rsid w:val="131889D8"/>
    <w:rsid w:val="131AEA9F"/>
    <w:rsid w:val="131CC704"/>
    <w:rsid w:val="132783E8"/>
    <w:rsid w:val="1327F958"/>
    <w:rsid w:val="133196ED"/>
    <w:rsid w:val="1334CF72"/>
    <w:rsid w:val="1342327D"/>
    <w:rsid w:val="13446C77"/>
    <w:rsid w:val="1356821B"/>
    <w:rsid w:val="1357F20D"/>
    <w:rsid w:val="135B0680"/>
    <w:rsid w:val="13628412"/>
    <w:rsid w:val="1367CA0F"/>
    <w:rsid w:val="1369FBC4"/>
    <w:rsid w:val="136CB9B2"/>
    <w:rsid w:val="1375DFB9"/>
    <w:rsid w:val="1376FCA8"/>
    <w:rsid w:val="138AE7A7"/>
    <w:rsid w:val="138FA817"/>
    <w:rsid w:val="1392DF0A"/>
    <w:rsid w:val="1398B87C"/>
    <w:rsid w:val="139C7C60"/>
    <w:rsid w:val="139C869B"/>
    <w:rsid w:val="139EB488"/>
    <w:rsid w:val="139F52F8"/>
    <w:rsid w:val="13A3282C"/>
    <w:rsid w:val="13AF1071"/>
    <w:rsid w:val="13B25336"/>
    <w:rsid w:val="13B4B17E"/>
    <w:rsid w:val="13B77AE1"/>
    <w:rsid w:val="13C4DA89"/>
    <w:rsid w:val="13CAF394"/>
    <w:rsid w:val="13D85EC4"/>
    <w:rsid w:val="13DF7959"/>
    <w:rsid w:val="13E0018C"/>
    <w:rsid w:val="13E25B0F"/>
    <w:rsid w:val="13E57787"/>
    <w:rsid w:val="13EB9921"/>
    <w:rsid w:val="13EF3960"/>
    <w:rsid w:val="13F48298"/>
    <w:rsid w:val="13FA7233"/>
    <w:rsid w:val="13FBEAF9"/>
    <w:rsid w:val="140D01ED"/>
    <w:rsid w:val="140E7FD9"/>
    <w:rsid w:val="14219016"/>
    <w:rsid w:val="142816DD"/>
    <w:rsid w:val="142AED27"/>
    <w:rsid w:val="142C81A3"/>
    <w:rsid w:val="142E34F5"/>
    <w:rsid w:val="142E8B09"/>
    <w:rsid w:val="142EB189"/>
    <w:rsid w:val="14329FCF"/>
    <w:rsid w:val="1432A560"/>
    <w:rsid w:val="1432FFF0"/>
    <w:rsid w:val="1435FA13"/>
    <w:rsid w:val="143808AB"/>
    <w:rsid w:val="143B009B"/>
    <w:rsid w:val="143B4E0A"/>
    <w:rsid w:val="143D6D5E"/>
    <w:rsid w:val="144E45B8"/>
    <w:rsid w:val="14533BB1"/>
    <w:rsid w:val="145401A3"/>
    <w:rsid w:val="1458A74C"/>
    <w:rsid w:val="1460851F"/>
    <w:rsid w:val="1460C185"/>
    <w:rsid w:val="146230D3"/>
    <w:rsid w:val="14633E65"/>
    <w:rsid w:val="1464FE5C"/>
    <w:rsid w:val="1468446F"/>
    <w:rsid w:val="146ED435"/>
    <w:rsid w:val="1476300E"/>
    <w:rsid w:val="147BD1F9"/>
    <w:rsid w:val="147CB8E2"/>
    <w:rsid w:val="147F3E8E"/>
    <w:rsid w:val="147F8E8C"/>
    <w:rsid w:val="1484AE9E"/>
    <w:rsid w:val="1485E056"/>
    <w:rsid w:val="1485F249"/>
    <w:rsid w:val="1487BDA7"/>
    <w:rsid w:val="148ABEA1"/>
    <w:rsid w:val="148EA4B2"/>
    <w:rsid w:val="14912453"/>
    <w:rsid w:val="14974415"/>
    <w:rsid w:val="1497EE0E"/>
    <w:rsid w:val="14985FC9"/>
    <w:rsid w:val="14987932"/>
    <w:rsid w:val="14A2161D"/>
    <w:rsid w:val="14A5D2D0"/>
    <w:rsid w:val="14A79189"/>
    <w:rsid w:val="14A8ABEC"/>
    <w:rsid w:val="14A98EFF"/>
    <w:rsid w:val="14AF5F09"/>
    <w:rsid w:val="14B33457"/>
    <w:rsid w:val="14B50FFE"/>
    <w:rsid w:val="14B61928"/>
    <w:rsid w:val="14B9CDF3"/>
    <w:rsid w:val="14C93BF7"/>
    <w:rsid w:val="14CF4C06"/>
    <w:rsid w:val="14D97FB3"/>
    <w:rsid w:val="14DBEE8B"/>
    <w:rsid w:val="14DCCDFE"/>
    <w:rsid w:val="14E36039"/>
    <w:rsid w:val="14E95180"/>
    <w:rsid w:val="14EBF46D"/>
    <w:rsid w:val="14EDE892"/>
    <w:rsid w:val="14EFE951"/>
    <w:rsid w:val="14F1D00E"/>
    <w:rsid w:val="14F6E516"/>
    <w:rsid w:val="14F7E168"/>
    <w:rsid w:val="14F99D7D"/>
    <w:rsid w:val="14FE8BB7"/>
    <w:rsid w:val="15023870"/>
    <w:rsid w:val="15029510"/>
    <w:rsid w:val="1507AEC6"/>
    <w:rsid w:val="150C690C"/>
    <w:rsid w:val="1510C4A7"/>
    <w:rsid w:val="15134D92"/>
    <w:rsid w:val="1518A3B5"/>
    <w:rsid w:val="152189BF"/>
    <w:rsid w:val="152A291E"/>
    <w:rsid w:val="152B3943"/>
    <w:rsid w:val="152CD493"/>
    <w:rsid w:val="153107A9"/>
    <w:rsid w:val="15358DEE"/>
    <w:rsid w:val="153E322C"/>
    <w:rsid w:val="15416E70"/>
    <w:rsid w:val="154665F8"/>
    <w:rsid w:val="154DA6D4"/>
    <w:rsid w:val="1550BE52"/>
    <w:rsid w:val="15565003"/>
    <w:rsid w:val="1558A9B3"/>
    <w:rsid w:val="15599FC3"/>
    <w:rsid w:val="1565B5EA"/>
    <w:rsid w:val="156CBC26"/>
    <w:rsid w:val="1576C273"/>
    <w:rsid w:val="15828D7A"/>
    <w:rsid w:val="1583BCFD"/>
    <w:rsid w:val="1585CA0A"/>
    <w:rsid w:val="158ACB66"/>
    <w:rsid w:val="158D18DE"/>
    <w:rsid w:val="15932A9A"/>
    <w:rsid w:val="1593B831"/>
    <w:rsid w:val="159C340D"/>
    <w:rsid w:val="159F397F"/>
    <w:rsid w:val="15A042AA"/>
    <w:rsid w:val="15A3BC5D"/>
    <w:rsid w:val="15A769EF"/>
    <w:rsid w:val="15A7CDB7"/>
    <w:rsid w:val="15A9E8AC"/>
    <w:rsid w:val="15AB53AF"/>
    <w:rsid w:val="15AEA823"/>
    <w:rsid w:val="15B02D5E"/>
    <w:rsid w:val="15B4B7E0"/>
    <w:rsid w:val="15B60AFB"/>
    <w:rsid w:val="15B723EA"/>
    <w:rsid w:val="15BDFE23"/>
    <w:rsid w:val="15C28B97"/>
    <w:rsid w:val="15C95B7A"/>
    <w:rsid w:val="15DA83BC"/>
    <w:rsid w:val="15DFC39A"/>
    <w:rsid w:val="15E48628"/>
    <w:rsid w:val="15E91FAB"/>
    <w:rsid w:val="15EAC712"/>
    <w:rsid w:val="15EDE16F"/>
    <w:rsid w:val="15F2CCCB"/>
    <w:rsid w:val="15FF45DE"/>
    <w:rsid w:val="16016721"/>
    <w:rsid w:val="1603211B"/>
    <w:rsid w:val="1609876B"/>
    <w:rsid w:val="160A0CEC"/>
    <w:rsid w:val="160FF394"/>
    <w:rsid w:val="160FF869"/>
    <w:rsid w:val="1618C27D"/>
    <w:rsid w:val="1619D313"/>
    <w:rsid w:val="161D56FA"/>
    <w:rsid w:val="162334BA"/>
    <w:rsid w:val="1623616D"/>
    <w:rsid w:val="16240F8C"/>
    <w:rsid w:val="1626BE83"/>
    <w:rsid w:val="16277D16"/>
    <w:rsid w:val="16288E9E"/>
    <w:rsid w:val="1638CD68"/>
    <w:rsid w:val="163C963C"/>
    <w:rsid w:val="164ADE94"/>
    <w:rsid w:val="164BACE7"/>
    <w:rsid w:val="164EFB0F"/>
    <w:rsid w:val="16539771"/>
    <w:rsid w:val="1654E5AC"/>
    <w:rsid w:val="1660D4FD"/>
    <w:rsid w:val="1661D641"/>
    <w:rsid w:val="1665014A"/>
    <w:rsid w:val="16678256"/>
    <w:rsid w:val="1684629B"/>
    <w:rsid w:val="1687D1D3"/>
    <w:rsid w:val="16896214"/>
    <w:rsid w:val="168A7DBA"/>
    <w:rsid w:val="168E7F01"/>
    <w:rsid w:val="168F3517"/>
    <w:rsid w:val="1691B474"/>
    <w:rsid w:val="16925DD6"/>
    <w:rsid w:val="16952D5D"/>
    <w:rsid w:val="1696FC02"/>
    <w:rsid w:val="169B614F"/>
    <w:rsid w:val="169C8658"/>
    <w:rsid w:val="169FBB85"/>
    <w:rsid w:val="16A4FC85"/>
    <w:rsid w:val="16B783A1"/>
    <w:rsid w:val="16B7E270"/>
    <w:rsid w:val="16BE0C7D"/>
    <w:rsid w:val="16C56AF9"/>
    <w:rsid w:val="16C9C101"/>
    <w:rsid w:val="16CC63DB"/>
    <w:rsid w:val="16D30520"/>
    <w:rsid w:val="16DC2F1A"/>
    <w:rsid w:val="16DCEA4E"/>
    <w:rsid w:val="16DCF15A"/>
    <w:rsid w:val="16DF91EA"/>
    <w:rsid w:val="16E0C15D"/>
    <w:rsid w:val="16ECE8DB"/>
    <w:rsid w:val="16EF9C42"/>
    <w:rsid w:val="16F1F8EB"/>
    <w:rsid w:val="16F75C7E"/>
    <w:rsid w:val="16FA0308"/>
    <w:rsid w:val="16FE961E"/>
    <w:rsid w:val="16FF2FE4"/>
    <w:rsid w:val="17003FDF"/>
    <w:rsid w:val="170311FA"/>
    <w:rsid w:val="170788E5"/>
    <w:rsid w:val="1715E3AB"/>
    <w:rsid w:val="1718F50E"/>
    <w:rsid w:val="171D2644"/>
    <w:rsid w:val="171DA515"/>
    <w:rsid w:val="171FAF3C"/>
    <w:rsid w:val="171FB3E8"/>
    <w:rsid w:val="1721A89A"/>
    <w:rsid w:val="1723FF54"/>
    <w:rsid w:val="17258F09"/>
    <w:rsid w:val="172C759F"/>
    <w:rsid w:val="172D4C4D"/>
    <w:rsid w:val="17345888"/>
    <w:rsid w:val="1734C261"/>
    <w:rsid w:val="173ACB13"/>
    <w:rsid w:val="173FCECE"/>
    <w:rsid w:val="17467BE4"/>
    <w:rsid w:val="174A2E3F"/>
    <w:rsid w:val="17506224"/>
    <w:rsid w:val="17520C0E"/>
    <w:rsid w:val="17528DB1"/>
    <w:rsid w:val="17534E11"/>
    <w:rsid w:val="175480C0"/>
    <w:rsid w:val="175753AC"/>
    <w:rsid w:val="175806C3"/>
    <w:rsid w:val="176043BA"/>
    <w:rsid w:val="17620D29"/>
    <w:rsid w:val="17621D4B"/>
    <w:rsid w:val="17651423"/>
    <w:rsid w:val="176F67B9"/>
    <w:rsid w:val="1776D872"/>
    <w:rsid w:val="177AD3FA"/>
    <w:rsid w:val="1781EBF0"/>
    <w:rsid w:val="178328DD"/>
    <w:rsid w:val="17849A4F"/>
    <w:rsid w:val="17898005"/>
    <w:rsid w:val="178FD435"/>
    <w:rsid w:val="179809EF"/>
    <w:rsid w:val="17985AEF"/>
    <w:rsid w:val="17999C4A"/>
    <w:rsid w:val="179EDD6C"/>
    <w:rsid w:val="17B0EFBB"/>
    <w:rsid w:val="17B2D77C"/>
    <w:rsid w:val="17B8FCF7"/>
    <w:rsid w:val="17B91055"/>
    <w:rsid w:val="17BC1BAE"/>
    <w:rsid w:val="17C15CC2"/>
    <w:rsid w:val="17C45890"/>
    <w:rsid w:val="17CAF526"/>
    <w:rsid w:val="17CC93D4"/>
    <w:rsid w:val="17CEA0DD"/>
    <w:rsid w:val="17CFF9BC"/>
    <w:rsid w:val="17D2E0B2"/>
    <w:rsid w:val="17D6B958"/>
    <w:rsid w:val="17DB594B"/>
    <w:rsid w:val="17DC6DDF"/>
    <w:rsid w:val="17DD2D17"/>
    <w:rsid w:val="17E019DE"/>
    <w:rsid w:val="17E035E6"/>
    <w:rsid w:val="17E2E23F"/>
    <w:rsid w:val="17E3AE8F"/>
    <w:rsid w:val="17E4493C"/>
    <w:rsid w:val="17E6A8CD"/>
    <w:rsid w:val="17EB0AE1"/>
    <w:rsid w:val="17F11A33"/>
    <w:rsid w:val="17F6A860"/>
    <w:rsid w:val="17F6C43F"/>
    <w:rsid w:val="17F8AD9D"/>
    <w:rsid w:val="180266EE"/>
    <w:rsid w:val="1808ABDC"/>
    <w:rsid w:val="180B2E6E"/>
    <w:rsid w:val="180FED24"/>
    <w:rsid w:val="18175DE5"/>
    <w:rsid w:val="18184AD2"/>
    <w:rsid w:val="181BD9E4"/>
    <w:rsid w:val="181DD0AE"/>
    <w:rsid w:val="18211C83"/>
    <w:rsid w:val="182532C6"/>
    <w:rsid w:val="182D3F4F"/>
    <w:rsid w:val="182FE5F1"/>
    <w:rsid w:val="183BFC43"/>
    <w:rsid w:val="1842DEEB"/>
    <w:rsid w:val="1843D864"/>
    <w:rsid w:val="1845E910"/>
    <w:rsid w:val="18465A92"/>
    <w:rsid w:val="18473337"/>
    <w:rsid w:val="184C0DAC"/>
    <w:rsid w:val="1850CE07"/>
    <w:rsid w:val="1857F148"/>
    <w:rsid w:val="1861B86B"/>
    <w:rsid w:val="1865D294"/>
    <w:rsid w:val="18660C9A"/>
    <w:rsid w:val="18714CC0"/>
    <w:rsid w:val="187577F1"/>
    <w:rsid w:val="187858A9"/>
    <w:rsid w:val="187B6B21"/>
    <w:rsid w:val="188295F7"/>
    <w:rsid w:val="18840803"/>
    <w:rsid w:val="1885A755"/>
    <w:rsid w:val="1885E244"/>
    <w:rsid w:val="1886B7E8"/>
    <w:rsid w:val="188E8AAF"/>
    <w:rsid w:val="18985554"/>
    <w:rsid w:val="18A1D5A2"/>
    <w:rsid w:val="18A66E33"/>
    <w:rsid w:val="18A88AD3"/>
    <w:rsid w:val="18AD2C46"/>
    <w:rsid w:val="18B089F0"/>
    <w:rsid w:val="18B116C9"/>
    <w:rsid w:val="18B20F2C"/>
    <w:rsid w:val="18B496B0"/>
    <w:rsid w:val="18C825D2"/>
    <w:rsid w:val="18CA8367"/>
    <w:rsid w:val="18CC8CC4"/>
    <w:rsid w:val="18D1A6D9"/>
    <w:rsid w:val="18D52F66"/>
    <w:rsid w:val="18DA3269"/>
    <w:rsid w:val="18DB091F"/>
    <w:rsid w:val="18E830C4"/>
    <w:rsid w:val="18E8CBA7"/>
    <w:rsid w:val="18EB321D"/>
    <w:rsid w:val="18ECF227"/>
    <w:rsid w:val="18F3B8CE"/>
    <w:rsid w:val="18FAF024"/>
    <w:rsid w:val="18FDB6E6"/>
    <w:rsid w:val="190E3574"/>
    <w:rsid w:val="191439EC"/>
    <w:rsid w:val="1918DA16"/>
    <w:rsid w:val="19200BCC"/>
    <w:rsid w:val="1923CF2F"/>
    <w:rsid w:val="1925E7B4"/>
    <w:rsid w:val="19318746"/>
    <w:rsid w:val="193C28E9"/>
    <w:rsid w:val="193DB226"/>
    <w:rsid w:val="193E3D43"/>
    <w:rsid w:val="19404E9D"/>
    <w:rsid w:val="194A2D9E"/>
    <w:rsid w:val="195E3214"/>
    <w:rsid w:val="19661246"/>
    <w:rsid w:val="196BD4C7"/>
    <w:rsid w:val="196EBC1E"/>
    <w:rsid w:val="197162BC"/>
    <w:rsid w:val="1972D528"/>
    <w:rsid w:val="1975E25F"/>
    <w:rsid w:val="19794D68"/>
    <w:rsid w:val="197C5EED"/>
    <w:rsid w:val="197E24DB"/>
    <w:rsid w:val="19830F8A"/>
    <w:rsid w:val="198662CE"/>
    <w:rsid w:val="1988AF53"/>
    <w:rsid w:val="1989875C"/>
    <w:rsid w:val="198F4802"/>
    <w:rsid w:val="1991B79F"/>
    <w:rsid w:val="1993182E"/>
    <w:rsid w:val="1994AFEE"/>
    <w:rsid w:val="1995FBB7"/>
    <w:rsid w:val="1998EE85"/>
    <w:rsid w:val="199F3C7C"/>
    <w:rsid w:val="19A33096"/>
    <w:rsid w:val="19A67983"/>
    <w:rsid w:val="19A9A1FD"/>
    <w:rsid w:val="19AE57A3"/>
    <w:rsid w:val="19B3B276"/>
    <w:rsid w:val="19B3CF22"/>
    <w:rsid w:val="19B4B7EC"/>
    <w:rsid w:val="19C00F89"/>
    <w:rsid w:val="19C1A1C4"/>
    <w:rsid w:val="19C67EBD"/>
    <w:rsid w:val="19CBBA5B"/>
    <w:rsid w:val="19D65B52"/>
    <w:rsid w:val="19D90214"/>
    <w:rsid w:val="19DE0B32"/>
    <w:rsid w:val="19E1D53B"/>
    <w:rsid w:val="19E59D65"/>
    <w:rsid w:val="19E64298"/>
    <w:rsid w:val="19EFE81D"/>
    <w:rsid w:val="19F5A511"/>
    <w:rsid w:val="19FAE58B"/>
    <w:rsid w:val="19FBA1EF"/>
    <w:rsid w:val="1A01F34C"/>
    <w:rsid w:val="1A0C2BE2"/>
    <w:rsid w:val="1A10F593"/>
    <w:rsid w:val="1A114B6C"/>
    <w:rsid w:val="1A14AC04"/>
    <w:rsid w:val="1A1664F0"/>
    <w:rsid w:val="1A16B52B"/>
    <w:rsid w:val="1A1B1080"/>
    <w:rsid w:val="1A1EB8B0"/>
    <w:rsid w:val="1A2206FE"/>
    <w:rsid w:val="1A2EEF3B"/>
    <w:rsid w:val="1A37F2B2"/>
    <w:rsid w:val="1A43BB38"/>
    <w:rsid w:val="1A4824B8"/>
    <w:rsid w:val="1A48521A"/>
    <w:rsid w:val="1A4B9BE0"/>
    <w:rsid w:val="1A55E72B"/>
    <w:rsid w:val="1A5A4190"/>
    <w:rsid w:val="1A5AB81C"/>
    <w:rsid w:val="1A5BD72D"/>
    <w:rsid w:val="1A5C7886"/>
    <w:rsid w:val="1A5FE60A"/>
    <w:rsid w:val="1A66CA6A"/>
    <w:rsid w:val="1A671D39"/>
    <w:rsid w:val="1A6BE584"/>
    <w:rsid w:val="1A767C05"/>
    <w:rsid w:val="1A7707D6"/>
    <w:rsid w:val="1A774594"/>
    <w:rsid w:val="1A7A5D5D"/>
    <w:rsid w:val="1A88922B"/>
    <w:rsid w:val="1A8F70A5"/>
    <w:rsid w:val="1A91E989"/>
    <w:rsid w:val="1A930996"/>
    <w:rsid w:val="1A95D26B"/>
    <w:rsid w:val="1A982DF6"/>
    <w:rsid w:val="1AA2BF77"/>
    <w:rsid w:val="1AB0FC41"/>
    <w:rsid w:val="1AB11BEC"/>
    <w:rsid w:val="1AB9654C"/>
    <w:rsid w:val="1ABADD0E"/>
    <w:rsid w:val="1ABCC713"/>
    <w:rsid w:val="1AC97FF6"/>
    <w:rsid w:val="1ACD638A"/>
    <w:rsid w:val="1ACE8004"/>
    <w:rsid w:val="1ACE81EB"/>
    <w:rsid w:val="1ADB7EB3"/>
    <w:rsid w:val="1ADB997A"/>
    <w:rsid w:val="1AEEF418"/>
    <w:rsid w:val="1AF326CB"/>
    <w:rsid w:val="1AF7D21E"/>
    <w:rsid w:val="1AF8C552"/>
    <w:rsid w:val="1AF95F56"/>
    <w:rsid w:val="1AFADBEA"/>
    <w:rsid w:val="1B0601D4"/>
    <w:rsid w:val="1B0AB052"/>
    <w:rsid w:val="1B0AD151"/>
    <w:rsid w:val="1B11BDA0"/>
    <w:rsid w:val="1B1731E6"/>
    <w:rsid w:val="1B1EBC62"/>
    <w:rsid w:val="1B20B43F"/>
    <w:rsid w:val="1B249933"/>
    <w:rsid w:val="1B255651"/>
    <w:rsid w:val="1B2F7403"/>
    <w:rsid w:val="1B3003A4"/>
    <w:rsid w:val="1B379E1C"/>
    <w:rsid w:val="1B48839A"/>
    <w:rsid w:val="1B4A3C92"/>
    <w:rsid w:val="1B4E266B"/>
    <w:rsid w:val="1B4FDB53"/>
    <w:rsid w:val="1B50FA9A"/>
    <w:rsid w:val="1B5197E0"/>
    <w:rsid w:val="1B56E69F"/>
    <w:rsid w:val="1B5A10C8"/>
    <w:rsid w:val="1B5CBF1D"/>
    <w:rsid w:val="1B5F30FC"/>
    <w:rsid w:val="1B60238D"/>
    <w:rsid w:val="1B6FD129"/>
    <w:rsid w:val="1B7020FE"/>
    <w:rsid w:val="1B718944"/>
    <w:rsid w:val="1B80C9BC"/>
    <w:rsid w:val="1B859C53"/>
    <w:rsid w:val="1B86BD39"/>
    <w:rsid w:val="1B8C4851"/>
    <w:rsid w:val="1B99EC1E"/>
    <w:rsid w:val="1B9DB6B9"/>
    <w:rsid w:val="1B9DBB1D"/>
    <w:rsid w:val="1BB0AD16"/>
    <w:rsid w:val="1BB9BC55"/>
    <w:rsid w:val="1BBF4C71"/>
    <w:rsid w:val="1BC41978"/>
    <w:rsid w:val="1BC576C6"/>
    <w:rsid w:val="1BC6577E"/>
    <w:rsid w:val="1BC70BDB"/>
    <w:rsid w:val="1BCD5A61"/>
    <w:rsid w:val="1BD2C3C1"/>
    <w:rsid w:val="1BD91631"/>
    <w:rsid w:val="1BDA2B1D"/>
    <w:rsid w:val="1BDC1AA7"/>
    <w:rsid w:val="1BDC2DA8"/>
    <w:rsid w:val="1BE15D33"/>
    <w:rsid w:val="1BE189FA"/>
    <w:rsid w:val="1BE480E9"/>
    <w:rsid w:val="1BEAD4E0"/>
    <w:rsid w:val="1BEB75D0"/>
    <w:rsid w:val="1BEB8202"/>
    <w:rsid w:val="1BEF793F"/>
    <w:rsid w:val="1BF6F961"/>
    <w:rsid w:val="1BFB6D48"/>
    <w:rsid w:val="1BFCDF7F"/>
    <w:rsid w:val="1C0533E8"/>
    <w:rsid w:val="1C05B40E"/>
    <w:rsid w:val="1C089E45"/>
    <w:rsid w:val="1C08DE67"/>
    <w:rsid w:val="1C171252"/>
    <w:rsid w:val="1C1E20BF"/>
    <w:rsid w:val="1C1E7E63"/>
    <w:rsid w:val="1C2147A3"/>
    <w:rsid w:val="1C21842B"/>
    <w:rsid w:val="1C245203"/>
    <w:rsid w:val="1C278588"/>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5D140"/>
    <w:rsid w:val="1C57C18A"/>
    <w:rsid w:val="1C58E4FA"/>
    <w:rsid w:val="1C5AAF42"/>
    <w:rsid w:val="1C5B0CA1"/>
    <w:rsid w:val="1C659276"/>
    <w:rsid w:val="1C6847D3"/>
    <w:rsid w:val="1C6C53E0"/>
    <w:rsid w:val="1C6EFBE3"/>
    <w:rsid w:val="1C719EB8"/>
    <w:rsid w:val="1C760252"/>
    <w:rsid w:val="1C77F4E1"/>
    <w:rsid w:val="1C804882"/>
    <w:rsid w:val="1C807AB3"/>
    <w:rsid w:val="1C80CDEC"/>
    <w:rsid w:val="1C81AA5F"/>
    <w:rsid w:val="1C82117A"/>
    <w:rsid w:val="1C840D72"/>
    <w:rsid w:val="1C8C7669"/>
    <w:rsid w:val="1C928190"/>
    <w:rsid w:val="1C944FBC"/>
    <w:rsid w:val="1C9A7754"/>
    <w:rsid w:val="1CA17A2F"/>
    <w:rsid w:val="1CA3DEFF"/>
    <w:rsid w:val="1CA52FD7"/>
    <w:rsid w:val="1CAB5E38"/>
    <w:rsid w:val="1CAD2CF0"/>
    <w:rsid w:val="1CAD6546"/>
    <w:rsid w:val="1CB35346"/>
    <w:rsid w:val="1CB92A72"/>
    <w:rsid w:val="1CB9D603"/>
    <w:rsid w:val="1CBD1382"/>
    <w:rsid w:val="1CBE1F25"/>
    <w:rsid w:val="1CCF437C"/>
    <w:rsid w:val="1CCFB037"/>
    <w:rsid w:val="1CCFF7B2"/>
    <w:rsid w:val="1CD2FB1C"/>
    <w:rsid w:val="1CDE0B37"/>
    <w:rsid w:val="1CDE44D2"/>
    <w:rsid w:val="1CE0EE47"/>
    <w:rsid w:val="1CE33B11"/>
    <w:rsid w:val="1CFF05F9"/>
    <w:rsid w:val="1D05197F"/>
    <w:rsid w:val="1D0546F6"/>
    <w:rsid w:val="1D0AB49A"/>
    <w:rsid w:val="1D0B5805"/>
    <w:rsid w:val="1D0D3DC9"/>
    <w:rsid w:val="1D10BABB"/>
    <w:rsid w:val="1D122BB9"/>
    <w:rsid w:val="1D1541E7"/>
    <w:rsid w:val="1D1AEFAC"/>
    <w:rsid w:val="1D1EC09F"/>
    <w:rsid w:val="1D1F8BD1"/>
    <w:rsid w:val="1D201656"/>
    <w:rsid w:val="1D20336D"/>
    <w:rsid w:val="1D3277CF"/>
    <w:rsid w:val="1D346F21"/>
    <w:rsid w:val="1D3D6F80"/>
    <w:rsid w:val="1D40107D"/>
    <w:rsid w:val="1D467182"/>
    <w:rsid w:val="1D4731B8"/>
    <w:rsid w:val="1D4C20D7"/>
    <w:rsid w:val="1D4C86A7"/>
    <w:rsid w:val="1D50DB03"/>
    <w:rsid w:val="1D52A125"/>
    <w:rsid w:val="1D56281A"/>
    <w:rsid w:val="1D5D7F59"/>
    <w:rsid w:val="1D5D7FD7"/>
    <w:rsid w:val="1D5F7C2E"/>
    <w:rsid w:val="1D6FBA50"/>
    <w:rsid w:val="1D74291C"/>
    <w:rsid w:val="1D75711A"/>
    <w:rsid w:val="1D79E457"/>
    <w:rsid w:val="1D7AE1EB"/>
    <w:rsid w:val="1D80DABA"/>
    <w:rsid w:val="1D817B1E"/>
    <w:rsid w:val="1D848C75"/>
    <w:rsid w:val="1D87E603"/>
    <w:rsid w:val="1D89809A"/>
    <w:rsid w:val="1D8F68BD"/>
    <w:rsid w:val="1D90C97A"/>
    <w:rsid w:val="1D91D7B7"/>
    <w:rsid w:val="1D983FA2"/>
    <w:rsid w:val="1D993855"/>
    <w:rsid w:val="1D9D007F"/>
    <w:rsid w:val="1DA4928F"/>
    <w:rsid w:val="1DA61422"/>
    <w:rsid w:val="1DAA4F35"/>
    <w:rsid w:val="1DACD1DF"/>
    <w:rsid w:val="1DB048D4"/>
    <w:rsid w:val="1DB9CA2C"/>
    <w:rsid w:val="1DBD1011"/>
    <w:rsid w:val="1DBD565D"/>
    <w:rsid w:val="1DBEFE05"/>
    <w:rsid w:val="1DC0688B"/>
    <w:rsid w:val="1DC173A5"/>
    <w:rsid w:val="1DC87DEC"/>
    <w:rsid w:val="1DCB28B0"/>
    <w:rsid w:val="1DD1D3F7"/>
    <w:rsid w:val="1DD7EE3F"/>
    <w:rsid w:val="1DDB96C7"/>
    <w:rsid w:val="1DDBE586"/>
    <w:rsid w:val="1DE03390"/>
    <w:rsid w:val="1DE5EF39"/>
    <w:rsid w:val="1DE89ED1"/>
    <w:rsid w:val="1DED8EBA"/>
    <w:rsid w:val="1DEDDA97"/>
    <w:rsid w:val="1DF3D722"/>
    <w:rsid w:val="1DFC971B"/>
    <w:rsid w:val="1E036816"/>
    <w:rsid w:val="1E040812"/>
    <w:rsid w:val="1E06F37A"/>
    <w:rsid w:val="1E07953A"/>
    <w:rsid w:val="1E0E2C34"/>
    <w:rsid w:val="1E0E6BB1"/>
    <w:rsid w:val="1E133461"/>
    <w:rsid w:val="1E1E42B5"/>
    <w:rsid w:val="1E23AEAD"/>
    <w:rsid w:val="1E2A8A55"/>
    <w:rsid w:val="1E304929"/>
    <w:rsid w:val="1E30AC11"/>
    <w:rsid w:val="1E314CF9"/>
    <w:rsid w:val="1E314F90"/>
    <w:rsid w:val="1E339BEB"/>
    <w:rsid w:val="1E33B32E"/>
    <w:rsid w:val="1E3AABB8"/>
    <w:rsid w:val="1E3CD8B9"/>
    <w:rsid w:val="1E3D1EDF"/>
    <w:rsid w:val="1E4FEF19"/>
    <w:rsid w:val="1E500964"/>
    <w:rsid w:val="1E547389"/>
    <w:rsid w:val="1E5DCF97"/>
    <w:rsid w:val="1E6E30F1"/>
    <w:rsid w:val="1E6F6B16"/>
    <w:rsid w:val="1E71A06E"/>
    <w:rsid w:val="1E76031B"/>
    <w:rsid w:val="1E7DCDAD"/>
    <w:rsid w:val="1E81D2E8"/>
    <w:rsid w:val="1E854F5A"/>
    <w:rsid w:val="1E857111"/>
    <w:rsid w:val="1E891D7E"/>
    <w:rsid w:val="1E8C9B5F"/>
    <w:rsid w:val="1E8EAA73"/>
    <w:rsid w:val="1E9294D0"/>
    <w:rsid w:val="1E937876"/>
    <w:rsid w:val="1E98EF1B"/>
    <w:rsid w:val="1E99A35F"/>
    <w:rsid w:val="1E9E2C7E"/>
    <w:rsid w:val="1EA1819A"/>
    <w:rsid w:val="1EA4DFB4"/>
    <w:rsid w:val="1EA8EDCA"/>
    <w:rsid w:val="1EA95D85"/>
    <w:rsid w:val="1EAAACF6"/>
    <w:rsid w:val="1EAAF3E6"/>
    <w:rsid w:val="1EAF75BB"/>
    <w:rsid w:val="1EB0EB18"/>
    <w:rsid w:val="1EBF6B85"/>
    <w:rsid w:val="1EC1976B"/>
    <w:rsid w:val="1EC66DBE"/>
    <w:rsid w:val="1EC97523"/>
    <w:rsid w:val="1ECB5428"/>
    <w:rsid w:val="1ECBF7D5"/>
    <w:rsid w:val="1EDFC36C"/>
    <w:rsid w:val="1EE3A42A"/>
    <w:rsid w:val="1EE5057D"/>
    <w:rsid w:val="1EE57F4C"/>
    <w:rsid w:val="1EE8AA6C"/>
    <w:rsid w:val="1EE9C65E"/>
    <w:rsid w:val="1EEA9534"/>
    <w:rsid w:val="1EEDA857"/>
    <w:rsid w:val="1EF105A3"/>
    <w:rsid w:val="1EF236CE"/>
    <w:rsid w:val="1EF3F83D"/>
    <w:rsid w:val="1EF4FD43"/>
    <w:rsid w:val="1EF7290A"/>
    <w:rsid w:val="1EF77E81"/>
    <w:rsid w:val="1EF959DC"/>
    <w:rsid w:val="1EFBC8B4"/>
    <w:rsid w:val="1F0D584A"/>
    <w:rsid w:val="1F1A7447"/>
    <w:rsid w:val="1F211DD6"/>
    <w:rsid w:val="1F232174"/>
    <w:rsid w:val="1F2A977A"/>
    <w:rsid w:val="1F2E6424"/>
    <w:rsid w:val="1F2EA7E0"/>
    <w:rsid w:val="1F38789F"/>
    <w:rsid w:val="1F3EFC02"/>
    <w:rsid w:val="1F45D58B"/>
    <w:rsid w:val="1F4995F5"/>
    <w:rsid w:val="1F4C96C1"/>
    <w:rsid w:val="1F571849"/>
    <w:rsid w:val="1F5762DC"/>
    <w:rsid w:val="1F6204A2"/>
    <w:rsid w:val="1F62CA94"/>
    <w:rsid w:val="1F6AFB53"/>
    <w:rsid w:val="1F716DB2"/>
    <w:rsid w:val="1F74BD64"/>
    <w:rsid w:val="1F76C101"/>
    <w:rsid w:val="1F784EC9"/>
    <w:rsid w:val="1F798768"/>
    <w:rsid w:val="1F7ABE61"/>
    <w:rsid w:val="1F7F8170"/>
    <w:rsid w:val="1F803102"/>
    <w:rsid w:val="1F87AB9B"/>
    <w:rsid w:val="1F88938E"/>
    <w:rsid w:val="1F894138"/>
    <w:rsid w:val="1F8B1DF5"/>
    <w:rsid w:val="1F911451"/>
    <w:rsid w:val="1F958051"/>
    <w:rsid w:val="1F9A054D"/>
    <w:rsid w:val="1F9B025D"/>
    <w:rsid w:val="1F9C3CFE"/>
    <w:rsid w:val="1FA4A8A5"/>
    <w:rsid w:val="1FA5D8EB"/>
    <w:rsid w:val="1FA8E0EE"/>
    <w:rsid w:val="1FBACB2C"/>
    <w:rsid w:val="1FC41585"/>
    <w:rsid w:val="1FC6C823"/>
    <w:rsid w:val="1FC75E6A"/>
    <w:rsid w:val="1FC9EAD3"/>
    <w:rsid w:val="1FCB038E"/>
    <w:rsid w:val="1FCBA314"/>
    <w:rsid w:val="1FE2B67C"/>
    <w:rsid w:val="1FEF421F"/>
    <w:rsid w:val="1FFC2245"/>
    <w:rsid w:val="1FFFDF78"/>
    <w:rsid w:val="2003C2A8"/>
    <w:rsid w:val="200A1D15"/>
    <w:rsid w:val="200F74DE"/>
    <w:rsid w:val="2013D8E4"/>
    <w:rsid w:val="201543BC"/>
    <w:rsid w:val="20164D7C"/>
    <w:rsid w:val="20190652"/>
    <w:rsid w:val="2019CF02"/>
    <w:rsid w:val="201D3CA9"/>
    <w:rsid w:val="20246FB3"/>
    <w:rsid w:val="202A393D"/>
    <w:rsid w:val="202E2823"/>
    <w:rsid w:val="20305BD4"/>
    <w:rsid w:val="20325ABC"/>
    <w:rsid w:val="20368911"/>
    <w:rsid w:val="203A3395"/>
    <w:rsid w:val="203C02A4"/>
    <w:rsid w:val="2042F1A9"/>
    <w:rsid w:val="2049C900"/>
    <w:rsid w:val="204DACA6"/>
    <w:rsid w:val="2051B695"/>
    <w:rsid w:val="2057034E"/>
    <w:rsid w:val="206026CE"/>
    <w:rsid w:val="2069EE20"/>
    <w:rsid w:val="206AD2C5"/>
    <w:rsid w:val="206D2546"/>
    <w:rsid w:val="206E0D72"/>
    <w:rsid w:val="206F0543"/>
    <w:rsid w:val="20712E1D"/>
    <w:rsid w:val="2082A3BB"/>
    <w:rsid w:val="208396C0"/>
    <w:rsid w:val="20891A80"/>
    <w:rsid w:val="208B8171"/>
    <w:rsid w:val="209D54AD"/>
    <w:rsid w:val="20A1EAF8"/>
    <w:rsid w:val="20A8DE77"/>
    <w:rsid w:val="20ACA9E3"/>
    <w:rsid w:val="20BAAC6A"/>
    <w:rsid w:val="20BDEE86"/>
    <w:rsid w:val="20C5B569"/>
    <w:rsid w:val="20C6C1BD"/>
    <w:rsid w:val="20C851A4"/>
    <w:rsid w:val="20CB86D6"/>
    <w:rsid w:val="20D90047"/>
    <w:rsid w:val="20E03427"/>
    <w:rsid w:val="20E504DC"/>
    <w:rsid w:val="20E653F4"/>
    <w:rsid w:val="20ECDA22"/>
    <w:rsid w:val="20ED170B"/>
    <w:rsid w:val="20EFB7C5"/>
    <w:rsid w:val="20EFC372"/>
    <w:rsid w:val="20F130A3"/>
    <w:rsid w:val="20FBB230"/>
    <w:rsid w:val="20FEEFCA"/>
    <w:rsid w:val="20FEFED5"/>
    <w:rsid w:val="21078CB9"/>
    <w:rsid w:val="210CCE0C"/>
    <w:rsid w:val="210CCE64"/>
    <w:rsid w:val="211301C9"/>
    <w:rsid w:val="2119C804"/>
    <w:rsid w:val="211D347D"/>
    <w:rsid w:val="211E1A18"/>
    <w:rsid w:val="21211598"/>
    <w:rsid w:val="21238350"/>
    <w:rsid w:val="2128D1D4"/>
    <w:rsid w:val="212E4939"/>
    <w:rsid w:val="21331C6C"/>
    <w:rsid w:val="2134BF22"/>
    <w:rsid w:val="2140CB13"/>
    <w:rsid w:val="2145A57C"/>
    <w:rsid w:val="2147C97A"/>
    <w:rsid w:val="21489B85"/>
    <w:rsid w:val="214E2907"/>
    <w:rsid w:val="215052AA"/>
    <w:rsid w:val="2150A56C"/>
    <w:rsid w:val="2151B106"/>
    <w:rsid w:val="2155CB2A"/>
    <w:rsid w:val="215FB713"/>
    <w:rsid w:val="216226CD"/>
    <w:rsid w:val="2165FF28"/>
    <w:rsid w:val="21690AAA"/>
    <w:rsid w:val="216D8A9E"/>
    <w:rsid w:val="216F8398"/>
    <w:rsid w:val="216FBA7D"/>
    <w:rsid w:val="2177794A"/>
    <w:rsid w:val="217D654F"/>
    <w:rsid w:val="2186F06C"/>
    <w:rsid w:val="21870080"/>
    <w:rsid w:val="2188BF82"/>
    <w:rsid w:val="218ABCAB"/>
    <w:rsid w:val="218BACBB"/>
    <w:rsid w:val="21959B03"/>
    <w:rsid w:val="219CEC02"/>
    <w:rsid w:val="219D9F86"/>
    <w:rsid w:val="21AD7C7A"/>
    <w:rsid w:val="21B83E92"/>
    <w:rsid w:val="21BDD829"/>
    <w:rsid w:val="21BF132D"/>
    <w:rsid w:val="21C0E414"/>
    <w:rsid w:val="21C35C60"/>
    <w:rsid w:val="21CFB3C9"/>
    <w:rsid w:val="21D041E6"/>
    <w:rsid w:val="21D2AD1B"/>
    <w:rsid w:val="21DA1318"/>
    <w:rsid w:val="21DA3A45"/>
    <w:rsid w:val="21DE5D40"/>
    <w:rsid w:val="21DEA715"/>
    <w:rsid w:val="21E17470"/>
    <w:rsid w:val="21E349BD"/>
    <w:rsid w:val="21EBAE74"/>
    <w:rsid w:val="21ED3495"/>
    <w:rsid w:val="21F72D2A"/>
    <w:rsid w:val="21FA6FEB"/>
    <w:rsid w:val="21FD5F8C"/>
    <w:rsid w:val="21FE9437"/>
    <w:rsid w:val="2205A4AE"/>
    <w:rsid w:val="220BE4CB"/>
    <w:rsid w:val="220CC515"/>
    <w:rsid w:val="220DA9A1"/>
    <w:rsid w:val="220DD474"/>
    <w:rsid w:val="220E7910"/>
    <w:rsid w:val="2218BA2A"/>
    <w:rsid w:val="221BCD1F"/>
    <w:rsid w:val="221D8C45"/>
    <w:rsid w:val="2221AA04"/>
    <w:rsid w:val="22249CE0"/>
    <w:rsid w:val="222A6C6F"/>
    <w:rsid w:val="222F5219"/>
    <w:rsid w:val="22327EC0"/>
    <w:rsid w:val="223C21CE"/>
    <w:rsid w:val="223FAFB8"/>
    <w:rsid w:val="224456EA"/>
    <w:rsid w:val="22464B80"/>
    <w:rsid w:val="224937E8"/>
    <w:rsid w:val="224DC643"/>
    <w:rsid w:val="22552DEE"/>
    <w:rsid w:val="225581E1"/>
    <w:rsid w:val="2259121F"/>
    <w:rsid w:val="225B02E2"/>
    <w:rsid w:val="2261EB06"/>
    <w:rsid w:val="22627B12"/>
    <w:rsid w:val="2266CC2E"/>
    <w:rsid w:val="22673F94"/>
    <w:rsid w:val="2269942D"/>
    <w:rsid w:val="226F711F"/>
    <w:rsid w:val="2273A304"/>
    <w:rsid w:val="2279FE3B"/>
    <w:rsid w:val="22861AC5"/>
    <w:rsid w:val="2288CCE2"/>
    <w:rsid w:val="228BBEEB"/>
    <w:rsid w:val="228CD0AF"/>
    <w:rsid w:val="228CD828"/>
    <w:rsid w:val="22924796"/>
    <w:rsid w:val="22930485"/>
    <w:rsid w:val="22957868"/>
    <w:rsid w:val="2298C731"/>
    <w:rsid w:val="22993904"/>
    <w:rsid w:val="229C6C73"/>
    <w:rsid w:val="22A5C9E3"/>
    <w:rsid w:val="22A60E38"/>
    <w:rsid w:val="22A6C8D5"/>
    <w:rsid w:val="22AF0B35"/>
    <w:rsid w:val="22B27C50"/>
    <w:rsid w:val="22B8908D"/>
    <w:rsid w:val="22BBF385"/>
    <w:rsid w:val="22BDC043"/>
    <w:rsid w:val="22BDF88F"/>
    <w:rsid w:val="22BE16E7"/>
    <w:rsid w:val="22C5B95F"/>
    <w:rsid w:val="22CEECD2"/>
    <w:rsid w:val="22D29E1C"/>
    <w:rsid w:val="22D84ABE"/>
    <w:rsid w:val="22DF6537"/>
    <w:rsid w:val="22E1E303"/>
    <w:rsid w:val="22E4A53A"/>
    <w:rsid w:val="22E7CDE1"/>
    <w:rsid w:val="22EAD954"/>
    <w:rsid w:val="22F13239"/>
    <w:rsid w:val="22F5DE5A"/>
    <w:rsid w:val="22FA3F19"/>
    <w:rsid w:val="230428A6"/>
    <w:rsid w:val="2307314F"/>
    <w:rsid w:val="23136655"/>
    <w:rsid w:val="2314AC71"/>
    <w:rsid w:val="2317E18D"/>
    <w:rsid w:val="2318ABC2"/>
    <w:rsid w:val="231D0FE3"/>
    <w:rsid w:val="232C6C20"/>
    <w:rsid w:val="232CE13F"/>
    <w:rsid w:val="232F0121"/>
    <w:rsid w:val="2332BF10"/>
    <w:rsid w:val="2333C8AB"/>
    <w:rsid w:val="2337DCA3"/>
    <w:rsid w:val="2339D3CA"/>
    <w:rsid w:val="233E7806"/>
    <w:rsid w:val="234462DE"/>
    <w:rsid w:val="2349957D"/>
    <w:rsid w:val="23557F1B"/>
    <w:rsid w:val="23559B53"/>
    <w:rsid w:val="2358A8A1"/>
    <w:rsid w:val="235D8444"/>
    <w:rsid w:val="23617498"/>
    <w:rsid w:val="2364B1E0"/>
    <w:rsid w:val="23690799"/>
    <w:rsid w:val="236DDFF2"/>
    <w:rsid w:val="23770CF0"/>
    <w:rsid w:val="2383260F"/>
    <w:rsid w:val="23846AA6"/>
    <w:rsid w:val="2384C9DC"/>
    <w:rsid w:val="2385CDEE"/>
    <w:rsid w:val="23927C60"/>
    <w:rsid w:val="2392A6DD"/>
    <w:rsid w:val="2394F554"/>
    <w:rsid w:val="23A02B75"/>
    <w:rsid w:val="23A2D28B"/>
    <w:rsid w:val="23A794FD"/>
    <w:rsid w:val="23A7FE9E"/>
    <w:rsid w:val="23A86FA0"/>
    <w:rsid w:val="23AEFF54"/>
    <w:rsid w:val="23AFB5F4"/>
    <w:rsid w:val="23B59799"/>
    <w:rsid w:val="23BAB814"/>
    <w:rsid w:val="23BDC58B"/>
    <w:rsid w:val="23BDEAF0"/>
    <w:rsid w:val="23C7E34B"/>
    <w:rsid w:val="23C959C4"/>
    <w:rsid w:val="23D23760"/>
    <w:rsid w:val="23D7B8B5"/>
    <w:rsid w:val="23D83D48"/>
    <w:rsid w:val="23DF90B9"/>
    <w:rsid w:val="23E34EE4"/>
    <w:rsid w:val="23EA2E01"/>
    <w:rsid w:val="23ED617F"/>
    <w:rsid w:val="23EF5D72"/>
    <w:rsid w:val="23F67EC7"/>
    <w:rsid w:val="23F98BD3"/>
    <w:rsid w:val="23FDFD6D"/>
    <w:rsid w:val="240021AB"/>
    <w:rsid w:val="2406232C"/>
    <w:rsid w:val="240EA4CA"/>
    <w:rsid w:val="24110EA3"/>
    <w:rsid w:val="2413B75E"/>
    <w:rsid w:val="24151036"/>
    <w:rsid w:val="241B1648"/>
    <w:rsid w:val="241EBE3E"/>
    <w:rsid w:val="241FE997"/>
    <w:rsid w:val="242296A9"/>
    <w:rsid w:val="242D0214"/>
    <w:rsid w:val="242D8707"/>
    <w:rsid w:val="24383F4F"/>
    <w:rsid w:val="243F3DD1"/>
    <w:rsid w:val="244DDDF6"/>
    <w:rsid w:val="24511224"/>
    <w:rsid w:val="24596EA8"/>
    <w:rsid w:val="245AFC25"/>
    <w:rsid w:val="245AFEB8"/>
    <w:rsid w:val="245D57ED"/>
    <w:rsid w:val="245EF039"/>
    <w:rsid w:val="2462FAFF"/>
    <w:rsid w:val="24656EE4"/>
    <w:rsid w:val="2466A446"/>
    <w:rsid w:val="2467FAD3"/>
    <w:rsid w:val="246E1B00"/>
    <w:rsid w:val="246F8569"/>
    <w:rsid w:val="24756056"/>
    <w:rsid w:val="247F7E45"/>
    <w:rsid w:val="24804F4A"/>
    <w:rsid w:val="24828DA8"/>
    <w:rsid w:val="24842DC9"/>
    <w:rsid w:val="24898F24"/>
    <w:rsid w:val="249058C3"/>
    <w:rsid w:val="2494B6AC"/>
    <w:rsid w:val="24977B5F"/>
    <w:rsid w:val="249A7447"/>
    <w:rsid w:val="24A1F59C"/>
    <w:rsid w:val="24A33C4E"/>
    <w:rsid w:val="24A79A8D"/>
    <w:rsid w:val="24AB615B"/>
    <w:rsid w:val="24AD5046"/>
    <w:rsid w:val="24C0C84A"/>
    <w:rsid w:val="24C1600F"/>
    <w:rsid w:val="24C90405"/>
    <w:rsid w:val="24CD77D8"/>
    <w:rsid w:val="24CE0C41"/>
    <w:rsid w:val="24D47823"/>
    <w:rsid w:val="24DA1E74"/>
    <w:rsid w:val="24DA678C"/>
    <w:rsid w:val="24E6716B"/>
    <w:rsid w:val="24ED8D27"/>
    <w:rsid w:val="24F36EB1"/>
    <w:rsid w:val="24F56938"/>
    <w:rsid w:val="24F61A9C"/>
    <w:rsid w:val="24FF0CF8"/>
    <w:rsid w:val="2506B981"/>
    <w:rsid w:val="250B18A7"/>
    <w:rsid w:val="250DDDB9"/>
    <w:rsid w:val="250EE57E"/>
    <w:rsid w:val="25182FAA"/>
    <w:rsid w:val="251FEE3A"/>
    <w:rsid w:val="25210B75"/>
    <w:rsid w:val="25212BFD"/>
    <w:rsid w:val="2524AE8D"/>
    <w:rsid w:val="25282C85"/>
    <w:rsid w:val="252F66EB"/>
    <w:rsid w:val="25323090"/>
    <w:rsid w:val="25341103"/>
    <w:rsid w:val="2534D004"/>
    <w:rsid w:val="25446764"/>
    <w:rsid w:val="2546D248"/>
    <w:rsid w:val="254B9ECF"/>
    <w:rsid w:val="2552571C"/>
    <w:rsid w:val="2552A48B"/>
    <w:rsid w:val="255EF3F5"/>
    <w:rsid w:val="255F6D38"/>
    <w:rsid w:val="25603AC3"/>
    <w:rsid w:val="2561B98E"/>
    <w:rsid w:val="256220CB"/>
    <w:rsid w:val="2566D228"/>
    <w:rsid w:val="256C9F87"/>
    <w:rsid w:val="256D06A8"/>
    <w:rsid w:val="256D4DDC"/>
    <w:rsid w:val="256EFFC9"/>
    <w:rsid w:val="2578B290"/>
    <w:rsid w:val="257BA6C4"/>
    <w:rsid w:val="257C1A75"/>
    <w:rsid w:val="257D03E1"/>
    <w:rsid w:val="25811F94"/>
    <w:rsid w:val="258512D6"/>
    <w:rsid w:val="25861C5D"/>
    <w:rsid w:val="2586BD9F"/>
    <w:rsid w:val="258B3719"/>
    <w:rsid w:val="258E7487"/>
    <w:rsid w:val="2590A87F"/>
    <w:rsid w:val="2595058A"/>
    <w:rsid w:val="259EB38D"/>
    <w:rsid w:val="25A1C32B"/>
    <w:rsid w:val="25A5A0A7"/>
    <w:rsid w:val="25A7F4F9"/>
    <w:rsid w:val="25AC97F5"/>
    <w:rsid w:val="25B93BB5"/>
    <w:rsid w:val="25B97A34"/>
    <w:rsid w:val="25BD04CC"/>
    <w:rsid w:val="25BD1EE1"/>
    <w:rsid w:val="25C91D17"/>
    <w:rsid w:val="25D3BF5A"/>
    <w:rsid w:val="25DF2D03"/>
    <w:rsid w:val="25E24D91"/>
    <w:rsid w:val="25E2C1E7"/>
    <w:rsid w:val="25E5BA52"/>
    <w:rsid w:val="25E769BD"/>
    <w:rsid w:val="25E8A1BB"/>
    <w:rsid w:val="25E8B50C"/>
    <w:rsid w:val="25F07360"/>
    <w:rsid w:val="25F3D09F"/>
    <w:rsid w:val="25F86408"/>
    <w:rsid w:val="260160ED"/>
    <w:rsid w:val="26097140"/>
    <w:rsid w:val="260B1F70"/>
    <w:rsid w:val="260D027C"/>
    <w:rsid w:val="261033D2"/>
    <w:rsid w:val="261A371D"/>
    <w:rsid w:val="2621FC2A"/>
    <w:rsid w:val="2622290E"/>
    <w:rsid w:val="26266964"/>
    <w:rsid w:val="2629EB71"/>
    <w:rsid w:val="2636325A"/>
    <w:rsid w:val="2637E390"/>
    <w:rsid w:val="263800DD"/>
    <w:rsid w:val="263A5CC8"/>
    <w:rsid w:val="263AA9E3"/>
    <w:rsid w:val="263ED2F2"/>
    <w:rsid w:val="264B86DE"/>
    <w:rsid w:val="264F36F7"/>
    <w:rsid w:val="26535E77"/>
    <w:rsid w:val="26563137"/>
    <w:rsid w:val="265E65B3"/>
    <w:rsid w:val="2666A104"/>
    <w:rsid w:val="26696BD6"/>
    <w:rsid w:val="266A4F7B"/>
    <w:rsid w:val="26700B5F"/>
    <w:rsid w:val="2675B4AD"/>
    <w:rsid w:val="26761AD4"/>
    <w:rsid w:val="2676A6A7"/>
    <w:rsid w:val="267C28F3"/>
    <w:rsid w:val="267ED3C7"/>
    <w:rsid w:val="26809D0F"/>
    <w:rsid w:val="26840AD9"/>
    <w:rsid w:val="268414C7"/>
    <w:rsid w:val="26888F55"/>
    <w:rsid w:val="268D52F9"/>
    <w:rsid w:val="268E4C3B"/>
    <w:rsid w:val="26907BB4"/>
    <w:rsid w:val="26915912"/>
    <w:rsid w:val="26916828"/>
    <w:rsid w:val="26933C15"/>
    <w:rsid w:val="26A14AE1"/>
    <w:rsid w:val="26A16648"/>
    <w:rsid w:val="26AE60B2"/>
    <w:rsid w:val="26C313D4"/>
    <w:rsid w:val="26C856BE"/>
    <w:rsid w:val="26C91D06"/>
    <w:rsid w:val="26CB46F8"/>
    <w:rsid w:val="26D07BC8"/>
    <w:rsid w:val="26D2AFDD"/>
    <w:rsid w:val="26D5525B"/>
    <w:rsid w:val="26D7D74B"/>
    <w:rsid w:val="26E09A4D"/>
    <w:rsid w:val="26EB9778"/>
    <w:rsid w:val="26EC0991"/>
    <w:rsid w:val="26EE4098"/>
    <w:rsid w:val="26FC88FB"/>
    <w:rsid w:val="26FCEF35"/>
    <w:rsid w:val="2700078D"/>
    <w:rsid w:val="27008914"/>
    <w:rsid w:val="27012B09"/>
    <w:rsid w:val="2704725B"/>
    <w:rsid w:val="2704E89C"/>
    <w:rsid w:val="270534C0"/>
    <w:rsid w:val="2705791A"/>
    <w:rsid w:val="27059A38"/>
    <w:rsid w:val="2706D240"/>
    <w:rsid w:val="270A4DF0"/>
    <w:rsid w:val="270B8391"/>
    <w:rsid w:val="270CFB69"/>
    <w:rsid w:val="270E3B3F"/>
    <w:rsid w:val="27132E23"/>
    <w:rsid w:val="27177B49"/>
    <w:rsid w:val="27185FF6"/>
    <w:rsid w:val="271B402D"/>
    <w:rsid w:val="271EE05E"/>
    <w:rsid w:val="272DB753"/>
    <w:rsid w:val="272EDAA0"/>
    <w:rsid w:val="272F54AF"/>
    <w:rsid w:val="2736EF8E"/>
    <w:rsid w:val="2738ABD6"/>
    <w:rsid w:val="2738EEEB"/>
    <w:rsid w:val="273D432C"/>
    <w:rsid w:val="274D9DFD"/>
    <w:rsid w:val="274DBA73"/>
    <w:rsid w:val="274F9249"/>
    <w:rsid w:val="275876B3"/>
    <w:rsid w:val="275A5D10"/>
    <w:rsid w:val="275CEA82"/>
    <w:rsid w:val="275DA61D"/>
    <w:rsid w:val="275F1280"/>
    <w:rsid w:val="275F7E62"/>
    <w:rsid w:val="276219AF"/>
    <w:rsid w:val="27658C8D"/>
    <w:rsid w:val="276B08AA"/>
    <w:rsid w:val="276BC2AD"/>
    <w:rsid w:val="27778F1B"/>
    <w:rsid w:val="277D5E33"/>
    <w:rsid w:val="277E146F"/>
    <w:rsid w:val="278761B7"/>
    <w:rsid w:val="2791A586"/>
    <w:rsid w:val="279C2174"/>
    <w:rsid w:val="27A3CD14"/>
    <w:rsid w:val="27AADD42"/>
    <w:rsid w:val="27AD636A"/>
    <w:rsid w:val="27B47239"/>
    <w:rsid w:val="27B5A762"/>
    <w:rsid w:val="27BB3AC5"/>
    <w:rsid w:val="27BBD4F9"/>
    <w:rsid w:val="27BDD8A7"/>
    <w:rsid w:val="27C0DD7A"/>
    <w:rsid w:val="27C65389"/>
    <w:rsid w:val="27CB7B6F"/>
    <w:rsid w:val="27CE4B22"/>
    <w:rsid w:val="27D6DDA6"/>
    <w:rsid w:val="27E5ED2E"/>
    <w:rsid w:val="27F04574"/>
    <w:rsid w:val="27F4DC88"/>
    <w:rsid w:val="27F72580"/>
    <w:rsid w:val="280B8D0D"/>
    <w:rsid w:val="280DB403"/>
    <w:rsid w:val="2810B76D"/>
    <w:rsid w:val="281563B3"/>
    <w:rsid w:val="281AF47D"/>
    <w:rsid w:val="281CBC23"/>
    <w:rsid w:val="281D33AB"/>
    <w:rsid w:val="281E410B"/>
    <w:rsid w:val="2820B98A"/>
    <w:rsid w:val="282364BA"/>
    <w:rsid w:val="2824F849"/>
    <w:rsid w:val="282638F9"/>
    <w:rsid w:val="282BA389"/>
    <w:rsid w:val="282BDF51"/>
    <w:rsid w:val="283389EA"/>
    <w:rsid w:val="28397228"/>
    <w:rsid w:val="2839A62C"/>
    <w:rsid w:val="283A32D8"/>
    <w:rsid w:val="283C227E"/>
    <w:rsid w:val="283D3C0B"/>
    <w:rsid w:val="283F6293"/>
    <w:rsid w:val="28448B43"/>
    <w:rsid w:val="2848509C"/>
    <w:rsid w:val="2849F0D7"/>
    <w:rsid w:val="28527184"/>
    <w:rsid w:val="28532361"/>
    <w:rsid w:val="285A261E"/>
    <w:rsid w:val="285ADC3E"/>
    <w:rsid w:val="285FF6CA"/>
    <w:rsid w:val="2862FA82"/>
    <w:rsid w:val="28674C93"/>
    <w:rsid w:val="286B19D0"/>
    <w:rsid w:val="287405D3"/>
    <w:rsid w:val="2885576E"/>
    <w:rsid w:val="28866289"/>
    <w:rsid w:val="28869358"/>
    <w:rsid w:val="28927A16"/>
    <w:rsid w:val="2897D3F7"/>
    <w:rsid w:val="28984536"/>
    <w:rsid w:val="28989837"/>
    <w:rsid w:val="289BD862"/>
    <w:rsid w:val="289D732C"/>
    <w:rsid w:val="28A084A6"/>
    <w:rsid w:val="28A08805"/>
    <w:rsid w:val="28A1A7BF"/>
    <w:rsid w:val="28A23D6F"/>
    <w:rsid w:val="28A2A44C"/>
    <w:rsid w:val="28A6C7D9"/>
    <w:rsid w:val="28BA13AB"/>
    <w:rsid w:val="28BA6E26"/>
    <w:rsid w:val="28BC2BFD"/>
    <w:rsid w:val="28CA7655"/>
    <w:rsid w:val="28CC47DF"/>
    <w:rsid w:val="28D8C3E1"/>
    <w:rsid w:val="28D8FC0F"/>
    <w:rsid w:val="28DCA986"/>
    <w:rsid w:val="28E77FA4"/>
    <w:rsid w:val="28EDB41E"/>
    <w:rsid w:val="28EDF519"/>
    <w:rsid w:val="28F44AB9"/>
    <w:rsid w:val="28F616D7"/>
    <w:rsid w:val="28FD9357"/>
    <w:rsid w:val="290F57DE"/>
    <w:rsid w:val="29157B79"/>
    <w:rsid w:val="291B8600"/>
    <w:rsid w:val="291FFCDA"/>
    <w:rsid w:val="2922CEC2"/>
    <w:rsid w:val="29309134"/>
    <w:rsid w:val="29337726"/>
    <w:rsid w:val="2939A390"/>
    <w:rsid w:val="294A2428"/>
    <w:rsid w:val="294A3FEB"/>
    <w:rsid w:val="2952F6ED"/>
    <w:rsid w:val="295586D7"/>
    <w:rsid w:val="295695D8"/>
    <w:rsid w:val="295C0311"/>
    <w:rsid w:val="295EF456"/>
    <w:rsid w:val="29622BF5"/>
    <w:rsid w:val="296409E2"/>
    <w:rsid w:val="296460F8"/>
    <w:rsid w:val="2967E28C"/>
    <w:rsid w:val="296E104C"/>
    <w:rsid w:val="29708A43"/>
    <w:rsid w:val="29876EC8"/>
    <w:rsid w:val="298B09F3"/>
    <w:rsid w:val="298C4D98"/>
    <w:rsid w:val="2993858C"/>
    <w:rsid w:val="2999696A"/>
    <w:rsid w:val="299A3D02"/>
    <w:rsid w:val="29A79634"/>
    <w:rsid w:val="29BA73C9"/>
    <w:rsid w:val="29BFDE0C"/>
    <w:rsid w:val="29C3B0F6"/>
    <w:rsid w:val="29C9AA51"/>
    <w:rsid w:val="29CA1D6D"/>
    <w:rsid w:val="29CAB59C"/>
    <w:rsid w:val="29CFDCAA"/>
    <w:rsid w:val="29D81DB3"/>
    <w:rsid w:val="29D9BEB4"/>
    <w:rsid w:val="29DBAAC3"/>
    <w:rsid w:val="29DEE05C"/>
    <w:rsid w:val="29EE3EB0"/>
    <w:rsid w:val="29EEBB89"/>
    <w:rsid w:val="29EFEC18"/>
    <w:rsid w:val="29F38DA4"/>
    <w:rsid w:val="2A005A94"/>
    <w:rsid w:val="2A00C62F"/>
    <w:rsid w:val="2A02732B"/>
    <w:rsid w:val="2A0B0719"/>
    <w:rsid w:val="2A158334"/>
    <w:rsid w:val="2A1A2788"/>
    <w:rsid w:val="2A2469F3"/>
    <w:rsid w:val="2A3F06B6"/>
    <w:rsid w:val="2A40DE2A"/>
    <w:rsid w:val="2A4138F3"/>
    <w:rsid w:val="2A4C4F89"/>
    <w:rsid w:val="2A4D6EA6"/>
    <w:rsid w:val="2A4DD80B"/>
    <w:rsid w:val="2A4E6678"/>
    <w:rsid w:val="2A51B1A0"/>
    <w:rsid w:val="2A553E11"/>
    <w:rsid w:val="2A562DEA"/>
    <w:rsid w:val="2A573177"/>
    <w:rsid w:val="2A583C6D"/>
    <w:rsid w:val="2A5B8318"/>
    <w:rsid w:val="2A5D3D4E"/>
    <w:rsid w:val="2A61399B"/>
    <w:rsid w:val="2A68E825"/>
    <w:rsid w:val="2A6A03DA"/>
    <w:rsid w:val="2A6A734E"/>
    <w:rsid w:val="2A71C88D"/>
    <w:rsid w:val="2A80CA6F"/>
    <w:rsid w:val="2A84AC4E"/>
    <w:rsid w:val="2A8B1CD5"/>
    <w:rsid w:val="2A8E435E"/>
    <w:rsid w:val="2A96D6A6"/>
    <w:rsid w:val="2A9EB20C"/>
    <w:rsid w:val="2AA4B948"/>
    <w:rsid w:val="2AA56BCF"/>
    <w:rsid w:val="2AA6DCEE"/>
    <w:rsid w:val="2AA83908"/>
    <w:rsid w:val="2AB17F5A"/>
    <w:rsid w:val="2AB9BC20"/>
    <w:rsid w:val="2ABE6EC5"/>
    <w:rsid w:val="2ABFC248"/>
    <w:rsid w:val="2AC7AF38"/>
    <w:rsid w:val="2ACDDCA5"/>
    <w:rsid w:val="2AD0A78D"/>
    <w:rsid w:val="2AD2E6C5"/>
    <w:rsid w:val="2AD77F3D"/>
    <w:rsid w:val="2AE5A701"/>
    <w:rsid w:val="2AE8330D"/>
    <w:rsid w:val="2AF08D43"/>
    <w:rsid w:val="2AF2F049"/>
    <w:rsid w:val="2AF32B0C"/>
    <w:rsid w:val="2AF66328"/>
    <w:rsid w:val="2AF6DAC6"/>
    <w:rsid w:val="2AF98D79"/>
    <w:rsid w:val="2AF9F012"/>
    <w:rsid w:val="2AFBF79D"/>
    <w:rsid w:val="2B03668C"/>
    <w:rsid w:val="2B0493C8"/>
    <w:rsid w:val="2B05C207"/>
    <w:rsid w:val="2B0F8F28"/>
    <w:rsid w:val="2B0FD69F"/>
    <w:rsid w:val="2B12A083"/>
    <w:rsid w:val="2B162EDE"/>
    <w:rsid w:val="2B1AB9FA"/>
    <w:rsid w:val="2B2465D3"/>
    <w:rsid w:val="2B37A67E"/>
    <w:rsid w:val="2B40C49A"/>
    <w:rsid w:val="2B429C83"/>
    <w:rsid w:val="2B44ABF7"/>
    <w:rsid w:val="2B465BBA"/>
    <w:rsid w:val="2B4A13C5"/>
    <w:rsid w:val="2B4A8AAE"/>
    <w:rsid w:val="2B584861"/>
    <w:rsid w:val="2B5DFDCA"/>
    <w:rsid w:val="2B5FB6ED"/>
    <w:rsid w:val="2B60F514"/>
    <w:rsid w:val="2B6577E2"/>
    <w:rsid w:val="2B6B17E4"/>
    <w:rsid w:val="2B6B3691"/>
    <w:rsid w:val="2B6C2921"/>
    <w:rsid w:val="2B6FC68B"/>
    <w:rsid w:val="2B712CEC"/>
    <w:rsid w:val="2B751436"/>
    <w:rsid w:val="2B7E6906"/>
    <w:rsid w:val="2B803580"/>
    <w:rsid w:val="2B84CD68"/>
    <w:rsid w:val="2B93E4D5"/>
    <w:rsid w:val="2B95590D"/>
    <w:rsid w:val="2B9831CB"/>
    <w:rsid w:val="2B989337"/>
    <w:rsid w:val="2B994420"/>
    <w:rsid w:val="2B99A02A"/>
    <w:rsid w:val="2B9DEF27"/>
    <w:rsid w:val="2B9E91AC"/>
    <w:rsid w:val="2BA09AFC"/>
    <w:rsid w:val="2BA2B320"/>
    <w:rsid w:val="2BA423A9"/>
    <w:rsid w:val="2BA43252"/>
    <w:rsid w:val="2BC14A3B"/>
    <w:rsid w:val="2BC73D00"/>
    <w:rsid w:val="2BC926F2"/>
    <w:rsid w:val="2BD2663A"/>
    <w:rsid w:val="2BD59B06"/>
    <w:rsid w:val="2BD61BCA"/>
    <w:rsid w:val="2BDF408C"/>
    <w:rsid w:val="2BDF5CD3"/>
    <w:rsid w:val="2BE18406"/>
    <w:rsid w:val="2BE568BD"/>
    <w:rsid w:val="2BE604EF"/>
    <w:rsid w:val="2BE93170"/>
    <w:rsid w:val="2C02BC62"/>
    <w:rsid w:val="2C13B15C"/>
    <w:rsid w:val="2C17B5F3"/>
    <w:rsid w:val="2C1A0021"/>
    <w:rsid w:val="2C1BE03F"/>
    <w:rsid w:val="2C1C31EE"/>
    <w:rsid w:val="2C223534"/>
    <w:rsid w:val="2C36FD48"/>
    <w:rsid w:val="2C3A424E"/>
    <w:rsid w:val="2C43D7D4"/>
    <w:rsid w:val="2C463F24"/>
    <w:rsid w:val="2C46B527"/>
    <w:rsid w:val="2C4E59D8"/>
    <w:rsid w:val="2C52FA60"/>
    <w:rsid w:val="2C58D5BE"/>
    <w:rsid w:val="2C5D70E1"/>
    <w:rsid w:val="2C613E3D"/>
    <w:rsid w:val="2C652AE3"/>
    <w:rsid w:val="2C71D7CB"/>
    <w:rsid w:val="2C72EF8C"/>
    <w:rsid w:val="2C73DC99"/>
    <w:rsid w:val="2C74DB8C"/>
    <w:rsid w:val="2C86B671"/>
    <w:rsid w:val="2C87798C"/>
    <w:rsid w:val="2C8C401B"/>
    <w:rsid w:val="2C9917B4"/>
    <w:rsid w:val="2C9CCC60"/>
    <w:rsid w:val="2CA4BE39"/>
    <w:rsid w:val="2CA639E8"/>
    <w:rsid w:val="2CB8BE40"/>
    <w:rsid w:val="2CBB352B"/>
    <w:rsid w:val="2CBBBB89"/>
    <w:rsid w:val="2CC8E93A"/>
    <w:rsid w:val="2CCB6DE2"/>
    <w:rsid w:val="2CD3D955"/>
    <w:rsid w:val="2CD8B424"/>
    <w:rsid w:val="2CDB7CB4"/>
    <w:rsid w:val="2CDCDB88"/>
    <w:rsid w:val="2CDD6622"/>
    <w:rsid w:val="2CEF1D93"/>
    <w:rsid w:val="2CF0BB57"/>
    <w:rsid w:val="2CF2965F"/>
    <w:rsid w:val="2CFB1EB3"/>
    <w:rsid w:val="2CFBC862"/>
    <w:rsid w:val="2D081D3E"/>
    <w:rsid w:val="2D1659F1"/>
    <w:rsid w:val="2D22351C"/>
    <w:rsid w:val="2D24700F"/>
    <w:rsid w:val="2D3EA500"/>
    <w:rsid w:val="2D441C20"/>
    <w:rsid w:val="2D47B17E"/>
    <w:rsid w:val="2D483678"/>
    <w:rsid w:val="2D4B939A"/>
    <w:rsid w:val="2D4FA962"/>
    <w:rsid w:val="2D500368"/>
    <w:rsid w:val="2D55991A"/>
    <w:rsid w:val="2D5E1759"/>
    <w:rsid w:val="2D5EBFFA"/>
    <w:rsid w:val="2D684EBE"/>
    <w:rsid w:val="2D6F109A"/>
    <w:rsid w:val="2D74669F"/>
    <w:rsid w:val="2D76C6B6"/>
    <w:rsid w:val="2D7957B1"/>
    <w:rsid w:val="2D7F448E"/>
    <w:rsid w:val="2D81603F"/>
    <w:rsid w:val="2D87EF63"/>
    <w:rsid w:val="2D899BE8"/>
    <w:rsid w:val="2D9174DA"/>
    <w:rsid w:val="2D91C3E9"/>
    <w:rsid w:val="2D94A39F"/>
    <w:rsid w:val="2D94BA83"/>
    <w:rsid w:val="2D989158"/>
    <w:rsid w:val="2D9B424E"/>
    <w:rsid w:val="2D9F5DDB"/>
    <w:rsid w:val="2DA03570"/>
    <w:rsid w:val="2DA1EF88"/>
    <w:rsid w:val="2DA205A7"/>
    <w:rsid w:val="2DA94FC0"/>
    <w:rsid w:val="2DB722A3"/>
    <w:rsid w:val="2DB772BD"/>
    <w:rsid w:val="2DBDBC28"/>
    <w:rsid w:val="2DBFDEC7"/>
    <w:rsid w:val="2DC9F2A6"/>
    <w:rsid w:val="2DCA9148"/>
    <w:rsid w:val="2DD07E21"/>
    <w:rsid w:val="2DD6FE03"/>
    <w:rsid w:val="2DD7B8FF"/>
    <w:rsid w:val="2DD87228"/>
    <w:rsid w:val="2DE6A56E"/>
    <w:rsid w:val="2DEED7EB"/>
    <w:rsid w:val="2DF1108C"/>
    <w:rsid w:val="2DF5252F"/>
    <w:rsid w:val="2E1D4C0B"/>
    <w:rsid w:val="2E2AF1FD"/>
    <w:rsid w:val="2E300717"/>
    <w:rsid w:val="2E42D3DB"/>
    <w:rsid w:val="2E478524"/>
    <w:rsid w:val="2E47E456"/>
    <w:rsid w:val="2E4BA64B"/>
    <w:rsid w:val="2E506210"/>
    <w:rsid w:val="2E50CE5C"/>
    <w:rsid w:val="2E557D5D"/>
    <w:rsid w:val="2E57ACB0"/>
    <w:rsid w:val="2E5CABC7"/>
    <w:rsid w:val="2E5D10B3"/>
    <w:rsid w:val="2E5DD2E7"/>
    <w:rsid w:val="2E5DD906"/>
    <w:rsid w:val="2E60D77A"/>
    <w:rsid w:val="2E6B39C3"/>
    <w:rsid w:val="2E72C9F7"/>
    <w:rsid w:val="2E74C53F"/>
    <w:rsid w:val="2E76336D"/>
    <w:rsid w:val="2E78429C"/>
    <w:rsid w:val="2E7B4905"/>
    <w:rsid w:val="2E7FA47B"/>
    <w:rsid w:val="2E83E9C8"/>
    <w:rsid w:val="2E842D8D"/>
    <w:rsid w:val="2E8B92C4"/>
    <w:rsid w:val="2E8C4CFB"/>
    <w:rsid w:val="2E8D3F6E"/>
    <w:rsid w:val="2E91F032"/>
    <w:rsid w:val="2E9314C8"/>
    <w:rsid w:val="2E954CEA"/>
    <w:rsid w:val="2E9D1AEC"/>
    <w:rsid w:val="2EA988F9"/>
    <w:rsid w:val="2EAA4792"/>
    <w:rsid w:val="2EBBA3B5"/>
    <w:rsid w:val="2EBD1837"/>
    <w:rsid w:val="2ECF51CA"/>
    <w:rsid w:val="2ED68464"/>
    <w:rsid w:val="2ED88D6D"/>
    <w:rsid w:val="2EDFDE37"/>
    <w:rsid w:val="2EE8A453"/>
    <w:rsid w:val="2EE9454D"/>
    <w:rsid w:val="2EEB3493"/>
    <w:rsid w:val="2EEC2367"/>
    <w:rsid w:val="2EF9071B"/>
    <w:rsid w:val="2EF93B01"/>
    <w:rsid w:val="2EFB0327"/>
    <w:rsid w:val="2F06FB06"/>
    <w:rsid w:val="2F0C6492"/>
    <w:rsid w:val="2F0DFBE9"/>
    <w:rsid w:val="2F0F146A"/>
    <w:rsid w:val="2F22CE76"/>
    <w:rsid w:val="2F24B6E3"/>
    <w:rsid w:val="2F27453E"/>
    <w:rsid w:val="2F2FA55D"/>
    <w:rsid w:val="2F301BC9"/>
    <w:rsid w:val="2F31516B"/>
    <w:rsid w:val="2F331931"/>
    <w:rsid w:val="2F3A6A1F"/>
    <w:rsid w:val="2F3F3164"/>
    <w:rsid w:val="2F4B5153"/>
    <w:rsid w:val="2F59A7D2"/>
    <w:rsid w:val="2F62CA80"/>
    <w:rsid w:val="2F6A3E54"/>
    <w:rsid w:val="2F6B7131"/>
    <w:rsid w:val="2F6EF206"/>
    <w:rsid w:val="2F70A77E"/>
    <w:rsid w:val="2F75D77B"/>
    <w:rsid w:val="2F75E04D"/>
    <w:rsid w:val="2F772519"/>
    <w:rsid w:val="2F7EC8A6"/>
    <w:rsid w:val="2F87B8E1"/>
    <w:rsid w:val="2F898062"/>
    <w:rsid w:val="2F8B6411"/>
    <w:rsid w:val="2F8BEECA"/>
    <w:rsid w:val="2F9136FE"/>
    <w:rsid w:val="2F917005"/>
    <w:rsid w:val="2F960604"/>
    <w:rsid w:val="2F96D2AD"/>
    <w:rsid w:val="2F9BE5B9"/>
    <w:rsid w:val="2F9BF81E"/>
    <w:rsid w:val="2FA1FBEF"/>
    <w:rsid w:val="2FA28EC2"/>
    <w:rsid w:val="2FA9FE34"/>
    <w:rsid w:val="2FB2FD50"/>
    <w:rsid w:val="2FBC531D"/>
    <w:rsid w:val="2FBC663D"/>
    <w:rsid w:val="2FBF0544"/>
    <w:rsid w:val="2FC39D72"/>
    <w:rsid w:val="2FC4DD40"/>
    <w:rsid w:val="2FC5E0D0"/>
    <w:rsid w:val="2FC5FF16"/>
    <w:rsid w:val="2FC6BFEB"/>
    <w:rsid w:val="2FC93C02"/>
    <w:rsid w:val="2FCC77AD"/>
    <w:rsid w:val="2FD01B58"/>
    <w:rsid w:val="2FD4AD1C"/>
    <w:rsid w:val="2FD54719"/>
    <w:rsid w:val="2FDBAC9C"/>
    <w:rsid w:val="2FE17F34"/>
    <w:rsid w:val="2FE33E30"/>
    <w:rsid w:val="2FE6B479"/>
    <w:rsid w:val="2FEF5ED9"/>
    <w:rsid w:val="2FF3EAFB"/>
    <w:rsid w:val="2FF4FC42"/>
    <w:rsid w:val="2FFACC1B"/>
    <w:rsid w:val="30018CCB"/>
    <w:rsid w:val="30046FFD"/>
    <w:rsid w:val="3004872F"/>
    <w:rsid w:val="30053BA4"/>
    <w:rsid w:val="30118B8C"/>
    <w:rsid w:val="301B504F"/>
    <w:rsid w:val="301F477E"/>
    <w:rsid w:val="30211C0C"/>
    <w:rsid w:val="3024507C"/>
    <w:rsid w:val="30298ECF"/>
    <w:rsid w:val="3032CB36"/>
    <w:rsid w:val="30392786"/>
    <w:rsid w:val="303E872C"/>
    <w:rsid w:val="30441699"/>
    <w:rsid w:val="30468AFF"/>
    <w:rsid w:val="3050ABE5"/>
    <w:rsid w:val="30513667"/>
    <w:rsid w:val="305D2B7A"/>
    <w:rsid w:val="305EFEE0"/>
    <w:rsid w:val="30663B46"/>
    <w:rsid w:val="30683194"/>
    <w:rsid w:val="306D20A0"/>
    <w:rsid w:val="3070B260"/>
    <w:rsid w:val="3074329E"/>
    <w:rsid w:val="3075FB5F"/>
    <w:rsid w:val="30774C2B"/>
    <w:rsid w:val="307B03DE"/>
    <w:rsid w:val="307CCEBA"/>
    <w:rsid w:val="307ED1D3"/>
    <w:rsid w:val="3081E788"/>
    <w:rsid w:val="30832F91"/>
    <w:rsid w:val="3087032D"/>
    <w:rsid w:val="3088019D"/>
    <w:rsid w:val="308E592D"/>
    <w:rsid w:val="308FE7BB"/>
    <w:rsid w:val="30910D56"/>
    <w:rsid w:val="30979ED8"/>
    <w:rsid w:val="309B6B42"/>
    <w:rsid w:val="30A0159A"/>
    <w:rsid w:val="30B01C74"/>
    <w:rsid w:val="30B0ECB4"/>
    <w:rsid w:val="30B2933F"/>
    <w:rsid w:val="30B87F8F"/>
    <w:rsid w:val="30B9E635"/>
    <w:rsid w:val="30BCE473"/>
    <w:rsid w:val="30BEBA07"/>
    <w:rsid w:val="30C6017D"/>
    <w:rsid w:val="30CF09B1"/>
    <w:rsid w:val="30D19F45"/>
    <w:rsid w:val="30D51EB2"/>
    <w:rsid w:val="30DD0B7B"/>
    <w:rsid w:val="30DECCB2"/>
    <w:rsid w:val="30E053E1"/>
    <w:rsid w:val="30E18B66"/>
    <w:rsid w:val="30E31DC7"/>
    <w:rsid w:val="30EC145B"/>
    <w:rsid w:val="30EE4E03"/>
    <w:rsid w:val="30EEDDB2"/>
    <w:rsid w:val="30F1459B"/>
    <w:rsid w:val="30F54909"/>
    <w:rsid w:val="3100F9A3"/>
    <w:rsid w:val="310A65A1"/>
    <w:rsid w:val="310E9956"/>
    <w:rsid w:val="311685B3"/>
    <w:rsid w:val="3117A49E"/>
    <w:rsid w:val="311A2118"/>
    <w:rsid w:val="311C8A3D"/>
    <w:rsid w:val="311FC60A"/>
    <w:rsid w:val="31218DBA"/>
    <w:rsid w:val="3121CF5F"/>
    <w:rsid w:val="3123DF04"/>
    <w:rsid w:val="31309941"/>
    <w:rsid w:val="31391891"/>
    <w:rsid w:val="3139E93F"/>
    <w:rsid w:val="314AAA9A"/>
    <w:rsid w:val="314BB8C9"/>
    <w:rsid w:val="314D6272"/>
    <w:rsid w:val="314F43B4"/>
    <w:rsid w:val="3153A411"/>
    <w:rsid w:val="315646F5"/>
    <w:rsid w:val="3158DD71"/>
    <w:rsid w:val="315E31E6"/>
    <w:rsid w:val="315FA5AC"/>
    <w:rsid w:val="3163426E"/>
    <w:rsid w:val="31687B5D"/>
    <w:rsid w:val="3169302D"/>
    <w:rsid w:val="316C9B53"/>
    <w:rsid w:val="3176E10A"/>
    <w:rsid w:val="317A132E"/>
    <w:rsid w:val="317AB92E"/>
    <w:rsid w:val="317DEC3D"/>
    <w:rsid w:val="318A5FE5"/>
    <w:rsid w:val="3194BA6C"/>
    <w:rsid w:val="319917A2"/>
    <w:rsid w:val="319F6826"/>
    <w:rsid w:val="31A95DCA"/>
    <w:rsid w:val="31B0B792"/>
    <w:rsid w:val="31BB9A13"/>
    <w:rsid w:val="31BCE6F0"/>
    <w:rsid w:val="31C3576F"/>
    <w:rsid w:val="31C427AA"/>
    <w:rsid w:val="31C5FF37"/>
    <w:rsid w:val="31CD587E"/>
    <w:rsid w:val="31D110E7"/>
    <w:rsid w:val="31D1CF4A"/>
    <w:rsid w:val="31D49533"/>
    <w:rsid w:val="31E0D56C"/>
    <w:rsid w:val="31E5A31F"/>
    <w:rsid w:val="31E73437"/>
    <w:rsid w:val="31F4B7AC"/>
    <w:rsid w:val="31F542B3"/>
    <w:rsid w:val="31F93B81"/>
    <w:rsid w:val="31FD699B"/>
    <w:rsid w:val="320369EC"/>
    <w:rsid w:val="3204F2BC"/>
    <w:rsid w:val="320A26CB"/>
    <w:rsid w:val="32130196"/>
    <w:rsid w:val="32199192"/>
    <w:rsid w:val="321D440D"/>
    <w:rsid w:val="321E3A26"/>
    <w:rsid w:val="3220FE38"/>
    <w:rsid w:val="322A0CC9"/>
    <w:rsid w:val="322D87B8"/>
    <w:rsid w:val="32313713"/>
    <w:rsid w:val="323978BD"/>
    <w:rsid w:val="323C4E02"/>
    <w:rsid w:val="3242A7EC"/>
    <w:rsid w:val="3243D623"/>
    <w:rsid w:val="3248C5B1"/>
    <w:rsid w:val="324B06E5"/>
    <w:rsid w:val="324B3969"/>
    <w:rsid w:val="32528E6F"/>
    <w:rsid w:val="3252FAEA"/>
    <w:rsid w:val="3256507B"/>
    <w:rsid w:val="325F2E2B"/>
    <w:rsid w:val="3260E91B"/>
    <w:rsid w:val="32660273"/>
    <w:rsid w:val="326A0ADF"/>
    <w:rsid w:val="326D4289"/>
    <w:rsid w:val="32718999"/>
    <w:rsid w:val="32747896"/>
    <w:rsid w:val="3277D673"/>
    <w:rsid w:val="3279D9BA"/>
    <w:rsid w:val="327CC44F"/>
    <w:rsid w:val="3283DF1A"/>
    <w:rsid w:val="328552FE"/>
    <w:rsid w:val="32868D63"/>
    <w:rsid w:val="328AC60D"/>
    <w:rsid w:val="32911FD5"/>
    <w:rsid w:val="3295CC1C"/>
    <w:rsid w:val="32988F06"/>
    <w:rsid w:val="329BCFF2"/>
    <w:rsid w:val="329E4E31"/>
    <w:rsid w:val="32ABB27C"/>
    <w:rsid w:val="32B205F3"/>
    <w:rsid w:val="32B8F4BB"/>
    <w:rsid w:val="32BCC62B"/>
    <w:rsid w:val="32BF3E4F"/>
    <w:rsid w:val="32C17EF7"/>
    <w:rsid w:val="32C321B9"/>
    <w:rsid w:val="32C8E7EC"/>
    <w:rsid w:val="32CA3633"/>
    <w:rsid w:val="32CB4E4F"/>
    <w:rsid w:val="32CE84CE"/>
    <w:rsid w:val="32CF8F25"/>
    <w:rsid w:val="32CFF6AF"/>
    <w:rsid w:val="32D054FF"/>
    <w:rsid w:val="32D12714"/>
    <w:rsid w:val="32D3B376"/>
    <w:rsid w:val="32D436E1"/>
    <w:rsid w:val="32D85191"/>
    <w:rsid w:val="32DA0B58"/>
    <w:rsid w:val="32E1628F"/>
    <w:rsid w:val="32EF9D26"/>
    <w:rsid w:val="32F965D2"/>
    <w:rsid w:val="3311383D"/>
    <w:rsid w:val="33170EBC"/>
    <w:rsid w:val="332081DE"/>
    <w:rsid w:val="3322C424"/>
    <w:rsid w:val="33258796"/>
    <w:rsid w:val="3326F06C"/>
    <w:rsid w:val="332917A9"/>
    <w:rsid w:val="332A74B4"/>
    <w:rsid w:val="33384AD2"/>
    <w:rsid w:val="333A1D82"/>
    <w:rsid w:val="333C798D"/>
    <w:rsid w:val="333D54F1"/>
    <w:rsid w:val="334E007B"/>
    <w:rsid w:val="33507357"/>
    <w:rsid w:val="33553892"/>
    <w:rsid w:val="3356152F"/>
    <w:rsid w:val="335BC38D"/>
    <w:rsid w:val="3366F487"/>
    <w:rsid w:val="336AD1DC"/>
    <w:rsid w:val="336D61C7"/>
    <w:rsid w:val="336E1EDE"/>
    <w:rsid w:val="3371D49A"/>
    <w:rsid w:val="3373D188"/>
    <w:rsid w:val="337497A0"/>
    <w:rsid w:val="33751170"/>
    <w:rsid w:val="33778031"/>
    <w:rsid w:val="338032FD"/>
    <w:rsid w:val="3386B7D9"/>
    <w:rsid w:val="338AB9C8"/>
    <w:rsid w:val="338E061B"/>
    <w:rsid w:val="33933A53"/>
    <w:rsid w:val="3398EAFA"/>
    <w:rsid w:val="33A32B6B"/>
    <w:rsid w:val="33A5D3A3"/>
    <w:rsid w:val="33A5FA13"/>
    <w:rsid w:val="33A7D529"/>
    <w:rsid w:val="33AD2073"/>
    <w:rsid w:val="33B88792"/>
    <w:rsid w:val="33C13D2F"/>
    <w:rsid w:val="33C34F22"/>
    <w:rsid w:val="33C6D601"/>
    <w:rsid w:val="33C73355"/>
    <w:rsid w:val="33C84FEA"/>
    <w:rsid w:val="33D654E4"/>
    <w:rsid w:val="33D95A6F"/>
    <w:rsid w:val="33DAAA35"/>
    <w:rsid w:val="33DAD17E"/>
    <w:rsid w:val="33DBF1CA"/>
    <w:rsid w:val="33DCA399"/>
    <w:rsid w:val="33DD6D81"/>
    <w:rsid w:val="33E39AE1"/>
    <w:rsid w:val="33E5E9A4"/>
    <w:rsid w:val="33ED73BE"/>
    <w:rsid w:val="33F810E4"/>
    <w:rsid w:val="340560F3"/>
    <w:rsid w:val="34091394"/>
    <w:rsid w:val="340D5F62"/>
    <w:rsid w:val="34122D0D"/>
    <w:rsid w:val="341AB0FA"/>
    <w:rsid w:val="341FDE92"/>
    <w:rsid w:val="342269B8"/>
    <w:rsid w:val="343E0BD3"/>
    <w:rsid w:val="343F466B"/>
    <w:rsid w:val="3440AFAA"/>
    <w:rsid w:val="34410414"/>
    <w:rsid w:val="3441DE6E"/>
    <w:rsid w:val="344526C5"/>
    <w:rsid w:val="344F4653"/>
    <w:rsid w:val="345436C2"/>
    <w:rsid w:val="34634794"/>
    <w:rsid w:val="34640DF4"/>
    <w:rsid w:val="346691FF"/>
    <w:rsid w:val="34691E44"/>
    <w:rsid w:val="3469E67F"/>
    <w:rsid w:val="346C6B04"/>
    <w:rsid w:val="346C986D"/>
    <w:rsid w:val="347272D8"/>
    <w:rsid w:val="34739233"/>
    <w:rsid w:val="3479EA48"/>
    <w:rsid w:val="34810148"/>
    <w:rsid w:val="34816632"/>
    <w:rsid w:val="348220BF"/>
    <w:rsid w:val="3489B396"/>
    <w:rsid w:val="348B90ED"/>
    <w:rsid w:val="348B9F71"/>
    <w:rsid w:val="34970828"/>
    <w:rsid w:val="3498CC9E"/>
    <w:rsid w:val="349A387A"/>
    <w:rsid w:val="349D6887"/>
    <w:rsid w:val="34A1E012"/>
    <w:rsid w:val="34A3084C"/>
    <w:rsid w:val="34A4C36C"/>
    <w:rsid w:val="34A6B64B"/>
    <w:rsid w:val="34AEC0E9"/>
    <w:rsid w:val="34B43D3A"/>
    <w:rsid w:val="34B473B1"/>
    <w:rsid w:val="34B71837"/>
    <w:rsid w:val="34B7E50F"/>
    <w:rsid w:val="34B9D8FE"/>
    <w:rsid w:val="34BD57D4"/>
    <w:rsid w:val="34CAC4D9"/>
    <w:rsid w:val="34D1E378"/>
    <w:rsid w:val="34D83078"/>
    <w:rsid w:val="34D8C1F0"/>
    <w:rsid w:val="34DFA4A6"/>
    <w:rsid w:val="34E60626"/>
    <w:rsid w:val="34E6361F"/>
    <w:rsid w:val="34E63FF3"/>
    <w:rsid w:val="34E856FC"/>
    <w:rsid w:val="34EA86E7"/>
    <w:rsid w:val="34EC0116"/>
    <w:rsid w:val="34ECB17E"/>
    <w:rsid w:val="34F1C1E5"/>
    <w:rsid w:val="35079B86"/>
    <w:rsid w:val="3507D716"/>
    <w:rsid w:val="350E06A2"/>
    <w:rsid w:val="35142C5B"/>
    <w:rsid w:val="35152EF8"/>
    <w:rsid w:val="351FADF4"/>
    <w:rsid w:val="353BBAFD"/>
    <w:rsid w:val="353E1F1D"/>
    <w:rsid w:val="35424AA7"/>
    <w:rsid w:val="3556AE9D"/>
    <w:rsid w:val="35596600"/>
    <w:rsid w:val="355EFE6C"/>
    <w:rsid w:val="35635373"/>
    <w:rsid w:val="3563C6B7"/>
    <w:rsid w:val="35686586"/>
    <w:rsid w:val="356FCD4C"/>
    <w:rsid w:val="357D56D0"/>
    <w:rsid w:val="358570E0"/>
    <w:rsid w:val="358687BE"/>
    <w:rsid w:val="35893C0D"/>
    <w:rsid w:val="358B1A7F"/>
    <w:rsid w:val="358BB1E2"/>
    <w:rsid w:val="358CBBB2"/>
    <w:rsid w:val="359AC6A0"/>
    <w:rsid w:val="359FCB72"/>
    <w:rsid w:val="35A8D73A"/>
    <w:rsid w:val="35A8FF26"/>
    <w:rsid w:val="35B02329"/>
    <w:rsid w:val="35B87A89"/>
    <w:rsid w:val="35BC25DB"/>
    <w:rsid w:val="35BEF4CF"/>
    <w:rsid w:val="35C23AA4"/>
    <w:rsid w:val="35C66F88"/>
    <w:rsid w:val="35C7A93E"/>
    <w:rsid w:val="35CEC088"/>
    <w:rsid w:val="35D56A48"/>
    <w:rsid w:val="35D829DF"/>
    <w:rsid w:val="35D8B241"/>
    <w:rsid w:val="35DDB307"/>
    <w:rsid w:val="35DEFB33"/>
    <w:rsid w:val="35E63E68"/>
    <w:rsid w:val="35EC1F94"/>
    <w:rsid w:val="35EDC473"/>
    <w:rsid w:val="35EE4BCA"/>
    <w:rsid w:val="35F016DE"/>
    <w:rsid w:val="35F2D4F4"/>
    <w:rsid w:val="35FABA11"/>
    <w:rsid w:val="35FD0B4F"/>
    <w:rsid w:val="36072093"/>
    <w:rsid w:val="360F6E2D"/>
    <w:rsid w:val="361483FE"/>
    <w:rsid w:val="361A8900"/>
    <w:rsid w:val="361C1C37"/>
    <w:rsid w:val="361C5869"/>
    <w:rsid w:val="361D1CCD"/>
    <w:rsid w:val="361E754B"/>
    <w:rsid w:val="361F70DC"/>
    <w:rsid w:val="36230A99"/>
    <w:rsid w:val="3625B4DE"/>
    <w:rsid w:val="362CBC9F"/>
    <w:rsid w:val="362FA9FF"/>
    <w:rsid w:val="36421285"/>
    <w:rsid w:val="3644BAB4"/>
    <w:rsid w:val="3644F66C"/>
    <w:rsid w:val="364AA0A9"/>
    <w:rsid w:val="364AEEAF"/>
    <w:rsid w:val="36539342"/>
    <w:rsid w:val="365466CC"/>
    <w:rsid w:val="365C5DA2"/>
    <w:rsid w:val="3663ACD4"/>
    <w:rsid w:val="36665552"/>
    <w:rsid w:val="36667864"/>
    <w:rsid w:val="366B2BB8"/>
    <w:rsid w:val="366F8854"/>
    <w:rsid w:val="367205EE"/>
    <w:rsid w:val="36724AC3"/>
    <w:rsid w:val="36731B68"/>
    <w:rsid w:val="36799CAF"/>
    <w:rsid w:val="367A1539"/>
    <w:rsid w:val="367C297A"/>
    <w:rsid w:val="367C9B43"/>
    <w:rsid w:val="36863223"/>
    <w:rsid w:val="3686855A"/>
    <w:rsid w:val="36892A50"/>
    <w:rsid w:val="36979D93"/>
    <w:rsid w:val="369DBAD7"/>
    <w:rsid w:val="36A78198"/>
    <w:rsid w:val="36AB98CE"/>
    <w:rsid w:val="36ABEE97"/>
    <w:rsid w:val="36AC33CD"/>
    <w:rsid w:val="36B87CD2"/>
    <w:rsid w:val="36C40817"/>
    <w:rsid w:val="36CD44FD"/>
    <w:rsid w:val="36CEFB76"/>
    <w:rsid w:val="36CFD159"/>
    <w:rsid w:val="36D7E868"/>
    <w:rsid w:val="36E4539C"/>
    <w:rsid w:val="36ED7CB9"/>
    <w:rsid w:val="36EDAF4E"/>
    <w:rsid w:val="36F21017"/>
    <w:rsid w:val="36F324F5"/>
    <w:rsid w:val="36F42E76"/>
    <w:rsid w:val="36F48F9C"/>
    <w:rsid w:val="36FFF3EB"/>
    <w:rsid w:val="37003D1F"/>
    <w:rsid w:val="370133B2"/>
    <w:rsid w:val="3710C8F6"/>
    <w:rsid w:val="37110C80"/>
    <w:rsid w:val="37195FE2"/>
    <w:rsid w:val="371A7F1A"/>
    <w:rsid w:val="37321F57"/>
    <w:rsid w:val="3733960D"/>
    <w:rsid w:val="3736B428"/>
    <w:rsid w:val="37394BA3"/>
    <w:rsid w:val="374A13A5"/>
    <w:rsid w:val="374E915C"/>
    <w:rsid w:val="37514D84"/>
    <w:rsid w:val="37525E74"/>
    <w:rsid w:val="3755B3BE"/>
    <w:rsid w:val="3766BC82"/>
    <w:rsid w:val="376C62E5"/>
    <w:rsid w:val="37744902"/>
    <w:rsid w:val="377E83F4"/>
    <w:rsid w:val="3786B7B5"/>
    <w:rsid w:val="37879BBD"/>
    <w:rsid w:val="3788717E"/>
    <w:rsid w:val="378CDFDD"/>
    <w:rsid w:val="379986A2"/>
    <w:rsid w:val="3799B033"/>
    <w:rsid w:val="379B2543"/>
    <w:rsid w:val="379D9D18"/>
    <w:rsid w:val="379DD717"/>
    <w:rsid w:val="37A3F95A"/>
    <w:rsid w:val="37ABC0AC"/>
    <w:rsid w:val="37B0DD0A"/>
    <w:rsid w:val="37B184F0"/>
    <w:rsid w:val="37BCE76D"/>
    <w:rsid w:val="37BD2465"/>
    <w:rsid w:val="37BF55AC"/>
    <w:rsid w:val="37C1DB7E"/>
    <w:rsid w:val="37CB3CBA"/>
    <w:rsid w:val="37D0D06C"/>
    <w:rsid w:val="37D86C71"/>
    <w:rsid w:val="37D89B50"/>
    <w:rsid w:val="37DC777F"/>
    <w:rsid w:val="37E3EE1D"/>
    <w:rsid w:val="37E831DD"/>
    <w:rsid w:val="37E90E8E"/>
    <w:rsid w:val="37EBC86A"/>
    <w:rsid w:val="37EDA173"/>
    <w:rsid w:val="37EDF99D"/>
    <w:rsid w:val="37F29DFC"/>
    <w:rsid w:val="37F7236C"/>
    <w:rsid w:val="37FA43EF"/>
    <w:rsid w:val="37FBFB58"/>
    <w:rsid w:val="37FC14B1"/>
    <w:rsid w:val="3801C0BE"/>
    <w:rsid w:val="3804CF5D"/>
    <w:rsid w:val="3805A54F"/>
    <w:rsid w:val="3806243B"/>
    <w:rsid w:val="380C7C53"/>
    <w:rsid w:val="380EB371"/>
    <w:rsid w:val="381A3552"/>
    <w:rsid w:val="38241775"/>
    <w:rsid w:val="382E2887"/>
    <w:rsid w:val="382EB3CB"/>
    <w:rsid w:val="38305614"/>
    <w:rsid w:val="3838CD51"/>
    <w:rsid w:val="38396B9C"/>
    <w:rsid w:val="3845D792"/>
    <w:rsid w:val="38475D89"/>
    <w:rsid w:val="3848EF7C"/>
    <w:rsid w:val="384E20C0"/>
    <w:rsid w:val="384F834D"/>
    <w:rsid w:val="385DAF1C"/>
    <w:rsid w:val="385EC58A"/>
    <w:rsid w:val="3860324A"/>
    <w:rsid w:val="386374A6"/>
    <w:rsid w:val="386719CE"/>
    <w:rsid w:val="386C5572"/>
    <w:rsid w:val="38702FBF"/>
    <w:rsid w:val="387929C2"/>
    <w:rsid w:val="387A6BC4"/>
    <w:rsid w:val="387CFF12"/>
    <w:rsid w:val="387CFF2F"/>
    <w:rsid w:val="387F0BFA"/>
    <w:rsid w:val="388822FB"/>
    <w:rsid w:val="3889BFFC"/>
    <w:rsid w:val="388D6AB7"/>
    <w:rsid w:val="38901EC4"/>
    <w:rsid w:val="3890C55C"/>
    <w:rsid w:val="3897A1B6"/>
    <w:rsid w:val="389D0BF6"/>
    <w:rsid w:val="38A220DD"/>
    <w:rsid w:val="38A5A241"/>
    <w:rsid w:val="38A77A2E"/>
    <w:rsid w:val="38AFB574"/>
    <w:rsid w:val="38AFEBE3"/>
    <w:rsid w:val="38B0CC55"/>
    <w:rsid w:val="38B9C9CB"/>
    <w:rsid w:val="38BCEA8F"/>
    <w:rsid w:val="38BDE0FE"/>
    <w:rsid w:val="38C463F1"/>
    <w:rsid w:val="38C8285F"/>
    <w:rsid w:val="38C87F69"/>
    <w:rsid w:val="38D7C8BB"/>
    <w:rsid w:val="38D99B47"/>
    <w:rsid w:val="38DC0FE7"/>
    <w:rsid w:val="38E5D684"/>
    <w:rsid w:val="38ED1E94"/>
    <w:rsid w:val="38F94214"/>
    <w:rsid w:val="38FA61FC"/>
    <w:rsid w:val="38FCAF92"/>
    <w:rsid w:val="38FCBB2E"/>
    <w:rsid w:val="38FD61B3"/>
    <w:rsid w:val="38FE52F6"/>
    <w:rsid w:val="3900AC3B"/>
    <w:rsid w:val="39044198"/>
    <w:rsid w:val="390920A2"/>
    <w:rsid w:val="390D1009"/>
    <w:rsid w:val="390EF1EC"/>
    <w:rsid w:val="3910422A"/>
    <w:rsid w:val="39117579"/>
    <w:rsid w:val="3918C227"/>
    <w:rsid w:val="391D4CD5"/>
    <w:rsid w:val="392096C7"/>
    <w:rsid w:val="3920E7EE"/>
    <w:rsid w:val="39211C53"/>
    <w:rsid w:val="392BC6F8"/>
    <w:rsid w:val="392FAD24"/>
    <w:rsid w:val="393046E4"/>
    <w:rsid w:val="39319781"/>
    <w:rsid w:val="3933466C"/>
    <w:rsid w:val="39387C02"/>
    <w:rsid w:val="3939198C"/>
    <w:rsid w:val="393E0731"/>
    <w:rsid w:val="39404A7B"/>
    <w:rsid w:val="39460983"/>
    <w:rsid w:val="3947974A"/>
    <w:rsid w:val="394A0D82"/>
    <w:rsid w:val="394BC6ED"/>
    <w:rsid w:val="394DBBCB"/>
    <w:rsid w:val="394F19F1"/>
    <w:rsid w:val="395349AA"/>
    <w:rsid w:val="39561510"/>
    <w:rsid w:val="3965FF7B"/>
    <w:rsid w:val="3970EF1E"/>
    <w:rsid w:val="397731AE"/>
    <w:rsid w:val="397B3881"/>
    <w:rsid w:val="397BD28A"/>
    <w:rsid w:val="397C30BA"/>
    <w:rsid w:val="397ED8B9"/>
    <w:rsid w:val="39831984"/>
    <w:rsid w:val="398473CA"/>
    <w:rsid w:val="39875F41"/>
    <w:rsid w:val="39883837"/>
    <w:rsid w:val="398C505C"/>
    <w:rsid w:val="39928086"/>
    <w:rsid w:val="3992D8D1"/>
    <w:rsid w:val="399C3A4E"/>
    <w:rsid w:val="399D52BB"/>
    <w:rsid w:val="39A83627"/>
    <w:rsid w:val="39A8B8DD"/>
    <w:rsid w:val="39AD59B6"/>
    <w:rsid w:val="39AD7F4F"/>
    <w:rsid w:val="39AE0BC4"/>
    <w:rsid w:val="39B23F7B"/>
    <w:rsid w:val="39B38539"/>
    <w:rsid w:val="39B53CCF"/>
    <w:rsid w:val="39B53F35"/>
    <w:rsid w:val="39B540FC"/>
    <w:rsid w:val="39B72A4B"/>
    <w:rsid w:val="39C4EC05"/>
    <w:rsid w:val="39C4F737"/>
    <w:rsid w:val="39C5EA72"/>
    <w:rsid w:val="39C84A4F"/>
    <w:rsid w:val="39C929AA"/>
    <w:rsid w:val="39CB101A"/>
    <w:rsid w:val="39CB95C5"/>
    <w:rsid w:val="39D72B7E"/>
    <w:rsid w:val="39D8117A"/>
    <w:rsid w:val="39D911AB"/>
    <w:rsid w:val="39DB7F5C"/>
    <w:rsid w:val="39E362D2"/>
    <w:rsid w:val="39E6DE0C"/>
    <w:rsid w:val="39E77A95"/>
    <w:rsid w:val="39ED51C9"/>
    <w:rsid w:val="39EFEB58"/>
    <w:rsid w:val="39F120B8"/>
    <w:rsid w:val="39F64355"/>
    <w:rsid w:val="39F97FA7"/>
    <w:rsid w:val="3A02E328"/>
    <w:rsid w:val="3A0E8ABF"/>
    <w:rsid w:val="3A146DAD"/>
    <w:rsid w:val="3A14A315"/>
    <w:rsid w:val="3A1523EE"/>
    <w:rsid w:val="3A17AE88"/>
    <w:rsid w:val="3A1DE1CA"/>
    <w:rsid w:val="3A20ED9B"/>
    <w:rsid w:val="3A22132B"/>
    <w:rsid w:val="3A223AEC"/>
    <w:rsid w:val="3A272558"/>
    <w:rsid w:val="3A28B572"/>
    <w:rsid w:val="3A290B6D"/>
    <w:rsid w:val="3A2FE4BF"/>
    <w:rsid w:val="3A33C1D5"/>
    <w:rsid w:val="3A352C53"/>
    <w:rsid w:val="3A380161"/>
    <w:rsid w:val="3A3C4021"/>
    <w:rsid w:val="3A3EC7E4"/>
    <w:rsid w:val="3A40BA39"/>
    <w:rsid w:val="3A4167FE"/>
    <w:rsid w:val="3A444C9A"/>
    <w:rsid w:val="3A49D74C"/>
    <w:rsid w:val="3A5086F9"/>
    <w:rsid w:val="3A555436"/>
    <w:rsid w:val="3A5EE4F5"/>
    <w:rsid w:val="3A638470"/>
    <w:rsid w:val="3A70A601"/>
    <w:rsid w:val="3A719BE5"/>
    <w:rsid w:val="3A72C0BF"/>
    <w:rsid w:val="3A743883"/>
    <w:rsid w:val="3A785D7E"/>
    <w:rsid w:val="3A82B0F3"/>
    <w:rsid w:val="3A8A026A"/>
    <w:rsid w:val="3A8B452C"/>
    <w:rsid w:val="3A903CD4"/>
    <w:rsid w:val="3A9124F6"/>
    <w:rsid w:val="3A986A62"/>
    <w:rsid w:val="3A9AD526"/>
    <w:rsid w:val="3A9F5701"/>
    <w:rsid w:val="3AA169E0"/>
    <w:rsid w:val="3AA322C1"/>
    <w:rsid w:val="3AA8D4A7"/>
    <w:rsid w:val="3AAA0DD7"/>
    <w:rsid w:val="3AB983FC"/>
    <w:rsid w:val="3ABB6BA0"/>
    <w:rsid w:val="3ABFF696"/>
    <w:rsid w:val="3ACA6815"/>
    <w:rsid w:val="3ACBE2A8"/>
    <w:rsid w:val="3ACE7AA8"/>
    <w:rsid w:val="3AD4B8C2"/>
    <w:rsid w:val="3AD5E608"/>
    <w:rsid w:val="3AD665D9"/>
    <w:rsid w:val="3AD6A431"/>
    <w:rsid w:val="3ADA899C"/>
    <w:rsid w:val="3ADDDA38"/>
    <w:rsid w:val="3AE34190"/>
    <w:rsid w:val="3AE40EA4"/>
    <w:rsid w:val="3AE90B29"/>
    <w:rsid w:val="3AE9E353"/>
    <w:rsid w:val="3AEC96D7"/>
    <w:rsid w:val="3AF77D26"/>
    <w:rsid w:val="3AFC10B8"/>
    <w:rsid w:val="3B018E8C"/>
    <w:rsid w:val="3B0DED35"/>
    <w:rsid w:val="3B0F05D3"/>
    <w:rsid w:val="3B165A92"/>
    <w:rsid w:val="3B22FD7C"/>
    <w:rsid w:val="3B232D15"/>
    <w:rsid w:val="3B238C70"/>
    <w:rsid w:val="3B25BF83"/>
    <w:rsid w:val="3B2CF02E"/>
    <w:rsid w:val="3B2DD742"/>
    <w:rsid w:val="3B305743"/>
    <w:rsid w:val="3B3134C2"/>
    <w:rsid w:val="3B33419F"/>
    <w:rsid w:val="3B3719C5"/>
    <w:rsid w:val="3B38229D"/>
    <w:rsid w:val="3B4911EA"/>
    <w:rsid w:val="3B49AD8C"/>
    <w:rsid w:val="3B5A304B"/>
    <w:rsid w:val="3B610DDF"/>
    <w:rsid w:val="3B61FFF1"/>
    <w:rsid w:val="3B6D7111"/>
    <w:rsid w:val="3B6FE153"/>
    <w:rsid w:val="3B7026DB"/>
    <w:rsid w:val="3B7560EE"/>
    <w:rsid w:val="3B7BFD7D"/>
    <w:rsid w:val="3B7FD27C"/>
    <w:rsid w:val="3B87BB9B"/>
    <w:rsid w:val="3B8823A1"/>
    <w:rsid w:val="3B88C668"/>
    <w:rsid w:val="3B8B9D2C"/>
    <w:rsid w:val="3B8BE4AD"/>
    <w:rsid w:val="3B8D13D6"/>
    <w:rsid w:val="3B8D6FCC"/>
    <w:rsid w:val="3B95B60C"/>
    <w:rsid w:val="3B9932DA"/>
    <w:rsid w:val="3B9F1129"/>
    <w:rsid w:val="3BA12EA8"/>
    <w:rsid w:val="3BA6FF64"/>
    <w:rsid w:val="3BA7BF18"/>
    <w:rsid w:val="3BAC1500"/>
    <w:rsid w:val="3BAE309D"/>
    <w:rsid w:val="3BB2095A"/>
    <w:rsid w:val="3BB2D234"/>
    <w:rsid w:val="3BB6AFD6"/>
    <w:rsid w:val="3BB7181C"/>
    <w:rsid w:val="3BCAF79F"/>
    <w:rsid w:val="3BD2CF5A"/>
    <w:rsid w:val="3BD3C3F7"/>
    <w:rsid w:val="3BD9CFC0"/>
    <w:rsid w:val="3BDC1C07"/>
    <w:rsid w:val="3BDFA090"/>
    <w:rsid w:val="3BE167D6"/>
    <w:rsid w:val="3BE50BA4"/>
    <w:rsid w:val="3BEAD0DB"/>
    <w:rsid w:val="3BF63272"/>
    <w:rsid w:val="3BFF8F52"/>
    <w:rsid w:val="3C03E5BA"/>
    <w:rsid w:val="3C08282E"/>
    <w:rsid w:val="3C0AA671"/>
    <w:rsid w:val="3C0B444E"/>
    <w:rsid w:val="3C0BEB81"/>
    <w:rsid w:val="3C103BF6"/>
    <w:rsid w:val="3C109078"/>
    <w:rsid w:val="3C16E02D"/>
    <w:rsid w:val="3C1D08B0"/>
    <w:rsid w:val="3C1F4794"/>
    <w:rsid w:val="3C22383D"/>
    <w:rsid w:val="3C24E01A"/>
    <w:rsid w:val="3C2C9935"/>
    <w:rsid w:val="3C312DBC"/>
    <w:rsid w:val="3C313F91"/>
    <w:rsid w:val="3C39ABD6"/>
    <w:rsid w:val="3C494037"/>
    <w:rsid w:val="3C4E12F6"/>
    <w:rsid w:val="3C500685"/>
    <w:rsid w:val="3C50AC68"/>
    <w:rsid w:val="3C5180B4"/>
    <w:rsid w:val="3C533206"/>
    <w:rsid w:val="3C55613A"/>
    <w:rsid w:val="3C573585"/>
    <w:rsid w:val="3C5EDCAE"/>
    <w:rsid w:val="3C5F65F7"/>
    <w:rsid w:val="3C5FAF96"/>
    <w:rsid w:val="3C663608"/>
    <w:rsid w:val="3C6AE95C"/>
    <w:rsid w:val="3C6D6C75"/>
    <w:rsid w:val="3C731BB0"/>
    <w:rsid w:val="3C76412D"/>
    <w:rsid w:val="3C769C67"/>
    <w:rsid w:val="3C866F7B"/>
    <w:rsid w:val="3C8AC9BD"/>
    <w:rsid w:val="3C8C40B4"/>
    <w:rsid w:val="3C8C844D"/>
    <w:rsid w:val="3C90626E"/>
    <w:rsid w:val="3C963925"/>
    <w:rsid w:val="3CA4C34E"/>
    <w:rsid w:val="3CA8FF46"/>
    <w:rsid w:val="3CAA3ABE"/>
    <w:rsid w:val="3CAB8F16"/>
    <w:rsid w:val="3CAEAF88"/>
    <w:rsid w:val="3CB10A02"/>
    <w:rsid w:val="3CB1C64F"/>
    <w:rsid w:val="3CB20077"/>
    <w:rsid w:val="3CB75C5B"/>
    <w:rsid w:val="3CB8C819"/>
    <w:rsid w:val="3CBFF847"/>
    <w:rsid w:val="3CC2F433"/>
    <w:rsid w:val="3CC6DCEF"/>
    <w:rsid w:val="3CC97BB3"/>
    <w:rsid w:val="3CD25381"/>
    <w:rsid w:val="3CD31248"/>
    <w:rsid w:val="3CD5D2D4"/>
    <w:rsid w:val="3CD736AC"/>
    <w:rsid w:val="3CE5DDD6"/>
    <w:rsid w:val="3CEB5002"/>
    <w:rsid w:val="3CF044B1"/>
    <w:rsid w:val="3CF2AA31"/>
    <w:rsid w:val="3CF3E3C8"/>
    <w:rsid w:val="3CF4CFEC"/>
    <w:rsid w:val="3CF54A7C"/>
    <w:rsid w:val="3CF78414"/>
    <w:rsid w:val="3D01A550"/>
    <w:rsid w:val="3D01AC5A"/>
    <w:rsid w:val="3D030C5B"/>
    <w:rsid w:val="3D036109"/>
    <w:rsid w:val="3D0B2875"/>
    <w:rsid w:val="3D0C4DE6"/>
    <w:rsid w:val="3D11DDAC"/>
    <w:rsid w:val="3D12C46C"/>
    <w:rsid w:val="3D1534BE"/>
    <w:rsid w:val="3D16F67B"/>
    <w:rsid w:val="3D1806AA"/>
    <w:rsid w:val="3D24A973"/>
    <w:rsid w:val="3D26D67D"/>
    <w:rsid w:val="3D2C2A43"/>
    <w:rsid w:val="3D2F7CC9"/>
    <w:rsid w:val="3D38CA95"/>
    <w:rsid w:val="3D4DC99B"/>
    <w:rsid w:val="3D4F656A"/>
    <w:rsid w:val="3D527A41"/>
    <w:rsid w:val="3D63FAA5"/>
    <w:rsid w:val="3D65083A"/>
    <w:rsid w:val="3D666369"/>
    <w:rsid w:val="3D669473"/>
    <w:rsid w:val="3D702E0C"/>
    <w:rsid w:val="3D735446"/>
    <w:rsid w:val="3D743E5B"/>
    <w:rsid w:val="3D770036"/>
    <w:rsid w:val="3D77F326"/>
    <w:rsid w:val="3D7C1F09"/>
    <w:rsid w:val="3D7DEC01"/>
    <w:rsid w:val="3D7E9285"/>
    <w:rsid w:val="3D83E511"/>
    <w:rsid w:val="3D85EC5F"/>
    <w:rsid w:val="3D88FBC6"/>
    <w:rsid w:val="3D8F170A"/>
    <w:rsid w:val="3D912130"/>
    <w:rsid w:val="3D92D1FB"/>
    <w:rsid w:val="3D939A4E"/>
    <w:rsid w:val="3DA012FE"/>
    <w:rsid w:val="3DA03354"/>
    <w:rsid w:val="3DA37960"/>
    <w:rsid w:val="3DA79C81"/>
    <w:rsid w:val="3DB13E7F"/>
    <w:rsid w:val="3DB7E2DA"/>
    <w:rsid w:val="3DBB0522"/>
    <w:rsid w:val="3DBB7AC1"/>
    <w:rsid w:val="3DC69580"/>
    <w:rsid w:val="3DD3A2F5"/>
    <w:rsid w:val="3DDCB9EB"/>
    <w:rsid w:val="3DE380DB"/>
    <w:rsid w:val="3DE8F84E"/>
    <w:rsid w:val="3DED0CD0"/>
    <w:rsid w:val="3DED7941"/>
    <w:rsid w:val="3DEF4660"/>
    <w:rsid w:val="3DEFDD4C"/>
    <w:rsid w:val="3DF6923E"/>
    <w:rsid w:val="3DF73CB1"/>
    <w:rsid w:val="3DF977F9"/>
    <w:rsid w:val="3DFB332A"/>
    <w:rsid w:val="3E05A72B"/>
    <w:rsid w:val="3E10E215"/>
    <w:rsid w:val="3E19079A"/>
    <w:rsid w:val="3E1BFA68"/>
    <w:rsid w:val="3E1F25B7"/>
    <w:rsid w:val="3E2078FE"/>
    <w:rsid w:val="3E2266A0"/>
    <w:rsid w:val="3E27F628"/>
    <w:rsid w:val="3E29586C"/>
    <w:rsid w:val="3E29A935"/>
    <w:rsid w:val="3E2A1975"/>
    <w:rsid w:val="3E2D984C"/>
    <w:rsid w:val="3E2E4F60"/>
    <w:rsid w:val="3E3A8506"/>
    <w:rsid w:val="3E3C59EB"/>
    <w:rsid w:val="3E3CEE72"/>
    <w:rsid w:val="3E3EEB5A"/>
    <w:rsid w:val="3E43BDA3"/>
    <w:rsid w:val="3E49C90B"/>
    <w:rsid w:val="3E4AA562"/>
    <w:rsid w:val="3E53E25F"/>
    <w:rsid w:val="3E56C78C"/>
    <w:rsid w:val="3E57FA7D"/>
    <w:rsid w:val="3E596596"/>
    <w:rsid w:val="3E5ECBA7"/>
    <w:rsid w:val="3E5F7A25"/>
    <w:rsid w:val="3E61959A"/>
    <w:rsid w:val="3E6220D4"/>
    <w:rsid w:val="3E628233"/>
    <w:rsid w:val="3E67A4A0"/>
    <w:rsid w:val="3E69DF92"/>
    <w:rsid w:val="3E71D6A9"/>
    <w:rsid w:val="3E74DF19"/>
    <w:rsid w:val="3E759311"/>
    <w:rsid w:val="3E77CEAE"/>
    <w:rsid w:val="3E7C678D"/>
    <w:rsid w:val="3E846560"/>
    <w:rsid w:val="3E8909A4"/>
    <w:rsid w:val="3E8A8C9D"/>
    <w:rsid w:val="3E94B9E2"/>
    <w:rsid w:val="3EA18740"/>
    <w:rsid w:val="3EA1E9E4"/>
    <w:rsid w:val="3EA2807E"/>
    <w:rsid w:val="3EA96392"/>
    <w:rsid w:val="3EACF9C2"/>
    <w:rsid w:val="3EAE2A3A"/>
    <w:rsid w:val="3EB119BC"/>
    <w:rsid w:val="3EB92736"/>
    <w:rsid w:val="3EB9DF99"/>
    <w:rsid w:val="3ECE6092"/>
    <w:rsid w:val="3ED62653"/>
    <w:rsid w:val="3ED6732F"/>
    <w:rsid w:val="3EDBAA1E"/>
    <w:rsid w:val="3EE17CF9"/>
    <w:rsid w:val="3EE7698D"/>
    <w:rsid w:val="3EEA7FF9"/>
    <w:rsid w:val="3EECD75E"/>
    <w:rsid w:val="3EF57D7C"/>
    <w:rsid w:val="3EFAFF77"/>
    <w:rsid w:val="3EFC5BEB"/>
    <w:rsid w:val="3F0CD6FD"/>
    <w:rsid w:val="3F0DD47C"/>
    <w:rsid w:val="3F11A336"/>
    <w:rsid w:val="3F1A0A62"/>
    <w:rsid w:val="3F230B4C"/>
    <w:rsid w:val="3F2AD0D0"/>
    <w:rsid w:val="3F2EC7F0"/>
    <w:rsid w:val="3F2F850B"/>
    <w:rsid w:val="3F306A78"/>
    <w:rsid w:val="3F340A64"/>
    <w:rsid w:val="3F3B47FC"/>
    <w:rsid w:val="3F3E93DA"/>
    <w:rsid w:val="3F40A4AD"/>
    <w:rsid w:val="3F5091F3"/>
    <w:rsid w:val="3F548F27"/>
    <w:rsid w:val="3F553380"/>
    <w:rsid w:val="3F5B726E"/>
    <w:rsid w:val="3F5BB5B8"/>
    <w:rsid w:val="3F5F4576"/>
    <w:rsid w:val="3F61BCFC"/>
    <w:rsid w:val="3F69DC7A"/>
    <w:rsid w:val="3F6EA2BA"/>
    <w:rsid w:val="3F6EAA26"/>
    <w:rsid w:val="3F752C10"/>
    <w:rsid w:val="3F7C737F"/>
    <w:rsid w:val="3F7D8502"/>
    <w:rsid w:val="3F852CF5"/>
    <w:rsid w:val="3F86BB74"/>
    <w:rsid w:val="3F886400"/>
    <w:rsid w:val="3F8A2AAC"/>
    <w:rsid w:val="3F8B9C21"/>
    <w:rsid w:val="3F929E98"/>
    <w:rsid w:val="3F98E51C"/>
    <w:rsid w:val="3F9B0D02"/>
    <w:rsid w:val="3F9E51F3"/>
    <w:rsid w:val="3FA2D170"/>
    <w:rsid w:val="3FA5D7E9"/>
    <w:rsid w:val="3FA6F7D5"/>
    <w:rsid w:val="3FAD77A7"/>
    <w:rsid w:val="3FAED9FB"/>
    <w:rsid w:val="3FB58A78"/>
    <w:rsid w:val="3FBF49F1"/>
    <w:rsid w:val="3FBF6D59"/>
    <w:rsid w:val="3FCB2E5A"/>
    <w:rsid w:val="3FCDD5F9"/>
    <w:rsid w:val="3FD44616"/>
    <w:rsid w:val="3FD7E257"/>
    <w:rsid w:val="3FDB34F7"/>
    <w:rsid w:val="3FDD238E"/>
    <w:rsid w:val="3FDF161E"/>
    <w:rsid w:val="3FE75F15"/>
    <w:rsid w:val="3FE9C6EB"/>
    <w:rsid w:val="3FEF2075"/>
    <w:rsid w:val="3FFBE8C5"/>
    <w:rsid w:val="3FFC81A4"/>
    <w:rsid w:val="3FFDFFE7"/>
    <w:rsid w:val="3FFFAA5F"/>
    <w:rsid w:val="40043CCA"/>
    <w:rsid w:val="40070841"/>
    <w:rsid w:val="40072E7D"/>
    <w:rsid w:val="400AEE79"/>
    <w:rsid w:val="4014A52B"/>
    <w:rsid w:val="4014ED3E"/>
    <w:rsid w:val="4016C9A2"/>
    <w:rsid w:val="4016CB55"/>
    <w:rsid w:val="401849B2"/>
    <w:rsid w:val="401965AF"/>
    <w:rsid w:val="401E3F1D"/>
    <w:rsid w:val="401F4904"/>
    <w:rsid w:val="402417E4"/>
    <w:rsid w:val="4026EF57"/>
    <w:rsid w:val="4026F093"/>
    <w:rsid w:val="4029B6B6"/>
    <w:rsid w:val="403A608C"/>
    <w:rsid w:val="4046850A"/>
    <w:rsid w:val="404AE903"/>
    <w:rsid w:val="405814CA"/>
    <w:rsid w:val="40592546"/>
    <w:rsid w:val="405CE6C4"/>
    <w:rsid w:val="405E248C"/>
    <w:rsid w:val="405FB098"/>
    <w:rsid w:val="406AA099"/>
    <w:rsid w:val="406FF4D9"/>
    <w:rsid w:val="4072E54E"/>
    <w:rsid w:val="407305D4"/>
    <w:rsid w:val="4074BA71"/>
    <w:rsid w:val="407B0809"/>
    <w:rsid w:val="407EF961"/>
    <w:rsid w:val="408032CA"/>
    <w:rsid w:val="408316FB"/>
    <w:rsid w:val="4085920B"/>
    <w:rsid w:val="408E436B"/>
    <w:rsid w:val="409002E7"/>
    <w:rsid w:val="40918DA8"/>
    <w:rsid w:val="40931EE9"/>
    <w:rsid w:val="40942F5A"/>
    <w:rsid w:val="40995871"/>
    <w:rsid w:val="409B99D6"/>
    <w:rsid w:val="409D41CF"/>
    <w:rsid w:val="40A5BDCE"/>
    <w:rsid w:val="40AF3EF3"/>
    <w:rsid w:val="40B19CEE"/>
    <w:rsid w:val="40B917F6"/>
    <w:rsid w:val="40D5DB89"/>
    <w:rsid w:val="40E90FF0"/>
    <w:rsid w:val="40EDB178"/>
    <w:rsid w:val="40F87C48"/>
    <w:rsid w:val="40F88B07"/>
    <w:rsid w:val="40F994A3"/>
    <w:rsid w:val="4102515C"/>
    <w:rsid w:val="41038BD7"/>
    <w:rsid w:val="4103DAD8"/>
    <w:rsid w:val="410928D8"/>
    <w:rsid w:val="410C67B5"/>
    <w:rsid w:val="410EC50A"/>
    <w:rsid w:val="410F03AB"/>
    <w:rsid w:val="41105D37"/>
    <w:rsid w:val="4112D220"/>
    <w:rsid w:val="4113A6E3"/>
    <w:rsid w:val="41152FE6"/>
    <w:rsid w:val="4119D6BA"/>
    <w:rsid w:val="411D3CF9"/>
    <w:rsid w:val="41243395"/>
    <w:rsid w:val="4129E0BA"/>
    <w:rsid w:val="412D1E08"/>
    <w:rsid w:val="412D3660"/>
    <w:rsid w:val="412F2983"/>
    <w:rsid w:val="4130BD60"/>
    <w:rsid w:val="41344D73"/>
    <w:rsid w:val="4135F498"/>
    <w:rsid w:val="41441D0F"/>
    <w:rsid w:val="4144744B"/>
    <w:rsid w:val="41585B59"/>
    <w:rsid w:val="41648DEF"/>
    <w:rsid w:val="41661126"/>
    <w:rsid w:val="416C41F5"/>
    <w:rsid w:val="41741EB0"/>
    <w:rsid w:val="41755AF1"/>
    <w:rsid w:val="41773773"/>
    <w:rsid w:val="4178AEB6"/>
    <w:rsid w:val="417C1744"/>
    <w:rsid w:val="4183AA8B"/>
    <w:rsid w:val="41842E6D"/>
    <w:rsid w:val="41846A0B"/>
    <w:rsid w:val="41867E3E"/>
    <w:rsid w:val="4186F549"/>
    <w:rsid w:val="418BA341"/>
    <w:rsid w:val="418C080B"/>
    <w:rsid w:val="418D5D99"/>
    <w:rsid w:val="418E4ED0"/>
    <w:rsid w:val="41916843"/>
    <w:rsid w:val="419B287F"/>
    <w:rsid w:val="419BD8E8"/>
    <w:rsid w:val="419EF5B8"/>
    <w:rsid w:val="41A7C5B9"/>
    <w:rsid w:val="41A869E7"/>
    <w:rsid w:val="41B78F1A"/>
    <w:rsid w:val="41B9834E"/>
    <w:rsid w:val="41BA70AA"/>
    <w:rsid w:val="41C0B739"/>
    <w:rsid w:val="41CD2487"/>
    <w:rsid w:val="41DCE69B"/>
    <w:rsid w:val="41DDD097"/>
    <w:rsid w:val="41DEAA74"/>
    <w:rsid w:val="41E9768D"/>
    <w:rsid w:val="41ED805E"/>
    <w:rsid w:val="41EE7E5D"/>
    <w:rsid w:val="41F1471B"/>
    <w:rsid w:val="41F6AA67"/>
    <w:rsid w:val="41F8AE9E"/>
    <w:rsid w:val="41FA2FA7"/>
    <w:rsid w:val="41FB37A7"/>
    <w:rsid w:val="41FBA038"/>
    <w:rsid w:val="421B26C8"/>
    <w:rsid w:val="421D882A"/>
    <w:rsid w:val="421FA2FB"/>
    <w:rsid w:val="4226E9C3"/>
    <w:rsid w:val="422702F9"/>
    <w:rsid w:val="4237972D"/>
    <w:rsid w:val="42400862"/>
    <w:rsid w:val="4247D61F"/>
    <w:rsid w:val="42523B5C"/>
    <w:rsid w:val="425AA49C"/>
    <w:rsid w:val="425B52E6"/>
    <w:rsid w:val="426189E7"/>
    <w:rsid w:val="42660885"/>
    <w:rsid w:val="426B245D"/>
    <w:rsid w:val="426B50D8"/>
    <w:rsid w:val="4272FF38"/>
    <w:rsid w:val="42737281"/>
    <w:rsid w:val="427C61A4"/>
    <w:rsid w:val="427C724F"/>
    <w:rsid w:val="427ED938"/>
    <w:rsid w:val="427FB9B0"/>
    <w:rsid w:val="4285C2C1"/>
    <w:rsid w:val="428730F3"/>
    <w:rsid w:val="4297F33B"/>
    <w:rsid w:val="4299E3A1"/>
    <w:rsid w:val="42A9F3DF"/>
    <w:rsid w:val="42B4D661"/>
    <w:rsid w:val="42B8A20B"/>
    <w:rsid w:val="42BA7354"/>
    <w:rsid w:val="42BC0E68"/>
    <w:rsid w:val="42CCE02E"/>
    <w:rsid w:val="42CDD2CD"/>
    <w:rsid w:val="42CF7913"/>
    <w:rsid w:val="42D02CB8"/>
    <w:rsid w:val="42D3B88E"/>
    <w:rsid w:val="42D63AC8"/>
    <w:rsid w:val="42DC55DD"/>
    <w:rsid w:val="42E0F0AA"/>
    <w:rsid w:val="42E17CEC"/>
    <w:rsid w:val="42E2BE6B"/>
    <w:rsid w:val="42E3A048"/>
    <w:rsid w:val="42EEF03C"/>
    <w:rsid w:val="42F195E5"/>
    <w:rsid w:val="42F3AAD6"/>
    <w:rsid w:val="42F48BEB"/>
    <w:rsid w:val="42F5B36D"/>
    <w:rsid w:val="42F70C73"/>
    <w:rsid w:val="42F97185"/>
    <w:rsid w:val="42FF2E84"/>
    <w:rsid w:val="4306C8C6"/>
    <w:rsid w:val="4308A266"/>
    <w:rsid w:val="430D4E86"/>
    <w:rsid w:val="43104099"/>
    <w:rsid w:val="431820B4"/>
    <w:rsid w:val="431BED8F"/>
    <w:rsid w:val="431F620C"/>
    <w:rsid w:val="4321AFD8"/>
    <w:rsid w:val="4332DE83"/>
    <w:rsid w:val="43368825"/>
    <w:rsid w:val="43375555"/>
    <w:rsid w:val="433AFF42"/>
    <w:rsid w:val="433B90BA"/>
    <w:rsid w:val="433EB862"/>
    <w:rsid w:val="4340F4C8"/>
    <w:rsid w:val="434C451F"/>
    <w:rsid w:val="43502DB9"/>
    <w:rsid w:val="4350CD33"/>
    <w:rsid w:val="435121E5"/>
    <w:rsid w:val="435280F3"/>
    <w:rsid w:val="435ED923"/>
    <w:rsid w:val="435F4623"/>
    <w:rsid w:val="435F7FF1"/>
    <w:rsid w:val="4360C50D"/>
    <w:rsid w:val="4361FA9D"/>
    <w:rsid w:val="43631DF4"/>
    <w:rsid w:val="4365084F"/>
    <w:rsid w:val="4365B50A"/>
    <w:rsid w:val="436A6412"/>
    <w:rsid w:val="436A78B5"/>
    <w:rsid w:val="437215EA"/>
    <w:rsid w:val="437781C5"/>
    <w:rsid w:val="437C3884"/>
    <w:rsid w:val="437CB30B"/>
    <w:rsid w:val="437FEA9E"/>
    <w:rsid w:val="43807C64"/>
    <w:rsid w:val="4383DF8E"/>
    <w:rsid w:val="438A6D00"/>
    <w:rsid w:val="438D77D0"/>
    <w:rsid w:val="438F670B"/>
    <w:rsid w:val="4391A380"/>
    <w:rsid w:val="439E6FE8"/>
    <w:rsid w:val="43A927A0"/>
    <w:rsid w:val="43ABDFCC"/>
    <w:rsid w:val="43B36A97"/>
    <w:rsid w:val="43B3FFC3"/>
    <w:rsid w:val="43B9CBE9"/>
    <w:rsid w:val="43BD0385"/>
    <w:rsid w:val="43BE7D54"/>
    <w:rsid w:val="43C2D949"/>
    <w:rsid w:val="43CA7E97"/>
    <w:rsid w:val="43CB007F"/>
    <w:rsid w:val="43D4DC5A"/>
    <w:rsid w:val="43D5B6AB"/>
    <w:rsid w:val="43DB575C"/>
    <w:rsid w:val="43DE08E7"/>
    <w:rsid w:val="43E460CE"/>
    <w:rsid w:val="43E4B1DE"/>
    <w:rsid w:val="43E52709"/>
    <w:rsid w:val="43EF1B43"/>
    <w:rsid w:val="43EF24C7"/>
    <w:rsid w:val="43EFB255"/>
    <w:rsid w:val="43EFB647"/>
    <w:rsid w:val="43F24AAD"/>
    <w:rsid w:val="43F9A2D5"/>
    <w:rsid w:val="44009779"/>
    <w:rsid w:val="44019306"/>
    <w:rsid w:val="4401B214"/>
    <w:rsid w:val="440A516C"/>
    <w:rsid w:val="440C4F68"/>
    <w:rsid w:val="44127BE1"/>
    <w:rsid w:val="4412FAEC"/>
    <w:rsid w:val="441EFA5C"/>
    <w:rsid w:val="442353AA"/>
    <w:rsid w:val="44255075"/>
    <w:rsid w:val="44286846"/>
    <w:rsid w:val="442F1F38"/>
    <w:rsid w:val="4433BA12"/>
    <w:rsid w:val="443B7BC0"/>
    <w:rsid w:val="443C01BF"/>
    <w:rsid w:val="443D4CD8"/>
    <w:rsid w:val="443DB929"/>
    <w:rsid w:val="443E48E5"/>
    <w:rsid w:val="443F9B0F"/>
    <w:rsid w:val="4442303B"/>
    <w:rsid w:val="444280E1"/>
    <w:rsid w:val="4444B095"/>
    <w:rsid w:val="444FA83E"/>
    <w:rsid w:val="4450C674"/>
    <w:rsid w:val="445A7916"/>
    <w:rsid w:val="4467C34D"/>
    <w:rsid w:val="44681976"/>
    <w:rsid w:val="44684D6E"/>
    <w:rsid w:val="446B50EA"/>
    <w:rsid w:val="446C7A59"/>
    <w:rsid w:val="447179EB"/>
    <w:rsid w:val="4477D934"/>
    <w:rsid w:val="4477E60D"/>
    <w:rsid w:val="4479B2E8"/>
    <w:rsid w:val="447B7A7B"/>
    <w:rsid w:val="447C1C38"/>
    <w:rsid w:val="447C5761"/>
    <w:rsid w:val="447C704A"/>
    <w:rsid w:val="447D6A1A"/>
    <w:rsid w:val="447E1AA7"/>
    <w:rsid w:val="447EF083"/>
    <w:rsid w:val="44857976"/>
    <w:rsid w:val="4485A2D7"/>
    <w:rsid w:val="4489A1A0"/>
    <w:rsid w:val="448A9E8F"/>
    <w:rsid w:val="449E88A8"/>
    <w:rsid w:val="449FBCCE"/>
    <w:rsid w:val="44A0E7BE"/>
    <w:rsid w:val="44A181AF"/>
    <w:rsid w:val="44ABA25B"/>
    <w:rsid w:val="44AC2CA1"/>
    <w:rsid w:val="44B16244"/>
    <w:rsid w:val="44B60CEC"/>
    <w:rsid w:val="44B6D6BE"/>
    <w:rsid w:val="44BBDA42"/>
    <w:rsid w:val="44BF8C5A"/>
    <w:rsid w:val="44C04530"/>
    <w:rsid w:val="44C161DA"/>
    <w:rsid w:val="44C26E2D"/>
    <w:rsid w:val="44C4E9D3"/>
    <w:rsid w:val="44C5085D"/>
    <w:rsid w:val="44CC7665"/>
    <w:rsid w:val="44E60F4B"/>
    <w:rsid w:val="44E625A4"/>
    <w:rsid w:val="44EBCB8C"/>
    <w:rsid w:val="44EEF729"/>
    <w:rsid w:val="44FDB8EF"/>
    <w:rsid w:val="44FEC764"/>
    <w:rsid w:val="44FED7CA"/>
    <w:rsid w:val="450A11F1"/>
    <w:rsid w:val="450C8FD5"/>
    <w:rsid w:val="450CA94F"/>
    <w:rsid w:val="451ECCEC"/>
    <w:rsid w:val="4527196E"/>
    <w:rsid w:val="4527AE39"/>
    <w:rsid w:val="452D5A13"/>
    <w:rsid w:val="4534A6D7"/>
    <w:rsid w:val="453D0F9D"/>
    <w:rsid w:val="453DA9A0"/>
    <w:rsid w:val="453E4680"/>
    <w:rsid w:val="4542DC82"/>
    <w:rsid w:val="454A69AF"/>
    <w:rsid w:val="454C8467"/>
    <w:rsid w:val="454DE844"/>
    <w:rsid w:val="455899CC"/>
    <w:rsid w:val="455B7638"/>
    <w:rsid w:val="4565609C"/>
    <w:rsid w:val="4568D891"/>
    <w:rsid w:val="456D1556"/>
    <w:rsid w:val="456F7661"/>
    <w:rsid w:val="456FB224"/>
    <w:rsid w:val="4579AD7B"/>
    <w:rsid w:val="457AD65A"/>
    <w:rsid w:val="458420BC"/>
    <w:rsid w:val="458F81F7"/>
    <w:rsid w:val="458FFB8D"/>
    <w:rsid w:val="4594B58A"/>
    <w:rsid w:val="459CE001"/>
    <w:rsid w:val="45A0F667"/>
    <w:rsid w:val="45A98E0B"/>
    <w:rsid w:val="45B205B3"/>
    <w:rsid w:val="45B33C19"/>
    <w:rsid w:val="45B63C61"/>
    <w:rsid w:val="45B9D362"/>
    <w:rsid w:val="45BB92D5"/>
    <w:rsid w:val="45C68829"/>
    <w:rsid w:val="45CD202C"/>
    <w:rsid w:val="45DBEEA0"/>
    <w:rsid w:val="45E28636"/>
    <w:rsid w:val="45E423A2"/>
    <w:rsid w:val="45E9B253"/>
    <w:rsid w:val="45ED905E"/>
    <w:rsid w:val="45EFEC41"/>
    <w:rsid w:val="45F014FC"/>
    <w:rsid w:val="45F05AA1"/>
    <w:rsid w:val="45F1E984"/>
    <w:rsid w:val="45F24F8F"/>
    <w:rsid w:val="45F2661F"/>
    <w:rsid w:val="45FB6B3C"/>
    <w:rsid w:val="45FF27F2"/>
    <w:rsid w:val="46025A5F"/>
    <w:rsid w:val="46061EBE"/>
    <w:rsid w:val="460F2196"/>
    <w:rsid w:val="460F5CCE"/>
    <w:rsid w:val="46162E6E"/>
    <w:rsid w:val="461A7238"/>
    <w:rsid w:val="461F6F9D"/>
    <w:rsid w:val="46238297"/>
    <w:rsid w:val="4625DFD2"/>
    <w:rsid w:val="46283EE8"/>
    <w:rsid w:val="4632C937"/>
    <w:rsid w:val="463362CA"/>
    <w:rsid w:val="4646752D"/>
    <w:rsid w:val="46488700"/>
    <w:rsid w:val="4648BAC0"/>
    <w:rsid w:val="464A0521"/>
    <w:rsid w:val="4650C2A7"/>
    <w:rsid w:val="465292C0"/>
    <w:rsid w:val="46595893"/>
    <w:rsid w:val="465B0A0A"/>
    <w:rsid w:val="465B9F49"/>
    <w:rsid w:val="465F65D2"/>
    <w:rsid w:val="465FAF89"/>
    <w:rsid w:val="465FF599"/>
    <w:rsid w:val="4669C789"/>
    <w:rsid w:val="466A0177"/>
    <w:rsid w:val="466FD050"/>
    <w:rsid w:val="4673DCE8"/>
    <w:rsid w:val="467F607A"/>
    <w:rsid w:val="468451C7"/>
    <w:rsid w:val="46850E06"/>
    <w:rsid w:val="46897348"/>
    <w:rsid w:val="4693062B"/>
    <w:rsid w:val="46989CC7"/>
    <w:rsid w:val="469D18CB"/>
    <w:rsid w:val="46A02CD3"/>
    <w:rsid w:val="46ABEF0E"/>
    <w:rsid w:val="46AE62FD"/>
    <w:rsid w:val="46AF38AC"/>
    <w:rsid w:val="46B44A97"/>
    <w:rsid w:val="46B4B802"/>
    <w:rsid w:val="46C91294"/>
    <w:rsid w:val="46CF9C7A"/>
    <w:rsid w:val="46D1BEC7"/>
    <w:rsid w:val="46D3EE32"/>
    <w:rsid w:val="46D5BC6E"/>
    <w:rsid w:val="46E23005"/>
    <w:rsid w:val="46ECE0B6"/>
    <w:rsid w:val="46EE84B0"/>
    <w:rsid w:val="46F3A92F"/>
    <w:rsid w:val="46F5D754"/>
    <w:rsid w:val="46F6D7E9"/>
    <w:rsid w:val="4700935F"/>
    <w:rsid w:val="4711D82C"/>
    <w:rsid w:val="47186E6E"/>
    <w:rsid w:val="4721C941"/>
    <w:rsid w:val="4722C707"/>
    <w:rsid w:val="47249BC0"/>
    <w:rsid w:val="47271A05"/>
    <w:rsid w:val="472B7AEF"/>
    <w:rsid w:val="472C9CE8"/>
    <w:rsid w:val="472FE10A"/>
    <w:rsid w:val="47348B7A"/>
    <w:rsid w:val="4735004A"/>
    <w:rsid w:val="4735D0BC"/>
    <w:rsid w:val="4736C5E1"/>
    <w:rsid w:val="47403062"/>
    <w:rsid w:val="4742046A"/>
    <w:rsid w:val="47432462"/>
    <w:rsid w:val="47476E1D"/>
    <w:rsid w:val="4747DCAF"/>
    <w:rsid w:val="474C9A39"/>
    <w:rsid w:val="475639DC"/>
    <w:rsid w:val="475823AD"/>
    <w:rsid w:val="4762E710"/>
    <w:rsid w:val="476B7816"/>
    <w:rsid w:val="476C547F"/>
    <w:rsid w:val="47708B7D"/>
    <w:rsid w:val="4771728E"/>
    <w:rsid w:val="4773997D"/>
    <w:rsid w:val="4773CC5A"/>
    <w:rsid w:val="47741EB7"/>
    <w:rsid w:val="477C6F40"/>
    <w:rsid w:val="477D5D51"/>
    <w:rsid w:val="47851771"/>
    <w:rsid w:val="47899766"/>
    <w:rsid w:val="478B445F"/>
    <w:rsid w:val="478B8CE5"/>
    <w:rsid w:val="479347BC"/>
    <w:rsid w:val="4793D92E"/>
    <w:rsid w:val="479617B0"/>
    <w:rsid w:val="47966410"/>
    <w:rsid w:val="479714C7"/>
    <w:rsid w:val="479AAA5A"/>
    <w:rsid w:val="479AE065"/>
    <w:rsid w:val="47A2E917"/>
    <w:rsid w:val="47A3096D"/>
    <w:rsid w:val="47A787A6"/>
    <w:rsid w:val="47AAEB39"/>
    <w:rsid w:val="47AEA91E"/>
    <w:rsid w:val="47B3298E"/>
    <w:rsid w:val="47B9B495"/>
    <w:rsid w:val="47BBB79D"/>
    <w:rsid w:val="47BC3372"/>
    <w:rsid w:val="47BFC794"/>
    <w:rsid w:val="47C5B09D"/>
    <w:rsid w:val="47CA4D2F"/>
    <w:rsid w:val="47CC17FC"/>
    <w:rsid w:val="47D31441"/>
    <w:rsid w:val="47D64092"/>
    <w:rsid w:val="47DBC487"/>
    <w:rsid w:val="47E03CC2"/>
    <w:rsid w:val="47E770B0"/>
    <w:rsid w:val="47F3C0CB"/>
    <w:rsid w:val="47F921F0"/>
    <w:rsid w:val="4809F3B2"/>
    <w:rsid w:val="480B82E5"/>
    <w:rsid w:val="480BFFFC"/>
    <w:rsid w:val="480D3FC2"/>
    <w:rsid w:val="48119D9C"/>
    <w:rsid w:val="48133A82"/>
    <w:rsid w:val="48155F76"/>
    <w:rsid w:val="481645D7"/>
    <w:rsid w:val="48196F30"/>
    <w:rsid w:val="481E60CA"/>
    <w:rsid w:val="4821445F"/>
    <w:rsid w:val="482D0812"/>
    <w:rsid w:val="482EEFB1"/>
    <w:rsid w:val="483687DA"/>
    <w:rsid w:val="4838BF56"/>
    <w:rsid w:val="483D07D3"/>
    <w:rsid w:val="483D80DA"/>
    <w:rsid w:val="4842212C"/>
    <w:rsid w:val="485046F4"/>
    <w:rsid w:val="485341B2"/>
    <w:rsid w:val="485537FC"/>
    <w:rsid w:val="485586AE"/>
    <w:rsid w:val="485D9A37"/>
    <w:rsid w:val="4861A8CB"/>
    <w:rsid w:val="48694AE9"/>
    <w:rsid w:val="486A9CF4"/>
    <w:rsid w:val="486D5E2A"/>
    <w:rsid w:val="486DEEA5"/>
    <w:rsid w:val="486E6720"/>
    <w:rsid w:val="4874B612"/>
    <w:rsid w:val="48785CC4"/>
    <w:rsid w:val="48794218"/>
    <w:rsid w:val="4879601E"/>
    <w:rsid w:val="487DB465"/>
    <w:rsid w:val="487E9358"/>
    <w:rsid w:val="4881A6FB"/>
    <w:rsid w:val="48838710"/>
    <w:rsid w:val="4891DF2B"/>
    <w:rsid w:val="4899EC06"/>
    <w:rsid w:val="489BADD6"/>
    <w:rsid w:val="489EB7A5"/>
    <w:rsid w:val="48A14CCC"/>
    <w:rsid w:val="48A4A983"/>
    <w:rsid w:val="48AE45FD"/>
    <w:rsid w:val="48AE554F"/>
    <w:rsid w:val="48BB882C"/>
    <w:rsid w:val="48C13F21"/>
    <w:rsid w:val="48CC9B53"/>
    <w:rsid w:val="48D2B1F3"/>
    <w:rsid w:val="48D337F5"/>
    <w:rsid w:val="48D4C449"/>
    <w:rsid w:val="48D50929"/>
    <w:rsid w:val="48D8BB90"/>
    <w:rsid w:val="48D9E824"/>
    <w:rsid w:val="48DA64FD"/>
    <w:rsid w:val="48E93212"/>
    <w:rsid w:val="48EC890D"/>
    <w:rsid w:val="48F3D70D"/>
    <w:rsid w:val="48FA4D9D"/>
    <w:rsid w:val="49016B59"/>
    <w:rsid w:val="4906842C"/>
    <w:rsid w:val="49075B43"/>
    <w:rsid w:val="490E3AA9"/>
    <w:rsid w:val="49113D27"/>
    <w:rsid w:val="4914AA13"/>
    <w:rsid w:val="4916CEB6"/>
    <w:rsid w:val="492152FF"/>
    <w:rsid w:val="492238DF"/>
    <w:rsid w:val="492F5F25"/>
    <w:rsid w:val="493A56F4"/>
    <w:rsid w:val="4945AAEC"/>
    <w:rsid w:val="4947A03F"/>
    <w:rsid w:val="494C24DD"/>
    <w:rsid w:val="49511205"/>
    <w:rsid w:val="49551BBB"/>
    <w:rsid w:val="4958D99C"/>
    <w:rsid w:val="495B9ACC"/>
    <w:rsid w:val="4962469E"/>
    <w:rsid w:val="4962E417"/>
    <w:rsid w:val="4963870C"/>
    <w:rsid w:val="496F367D"/>
    <w:rsid w:val="49771711"/>
    <w:rsid w:val="497CDF4D"/>
    <w:rsid w:val="497E6016"/>
    <w:rsid w:val="497FB5BC"/>
    <w:rsid w:val="49816980"/>
    <w:rsid w:val="4986FE7D"/>
    <w:rsid w:val="498DC37D"/>
    <w:rsid w:val="499A7983"/>
    <w:rsid w:val="49A36C35"/>
    <w:rsid w:val="49AB04AE"/>
    <w:rsid w:val="49ACBB75"/>
    <w:rsid w:val="49ADE828"/>
    <w:rsid w:val="49AF5372"/>
    <w:rsid w:val="49B04A72"/>
    <w:rsid w:val="49B0667F"/>
    <w:rsid w:val="49B6933B"/>
    <w:rsid w:val="49B6F935"/>
    <w:rsid w:val="49C0D254"/>
    <w:rsid w:val="49C1ED99"/>
    <w:rsid w:val="49C84AC8"/>
    <w:rsid w:val="49D2F63F"/>
    <w:rsid w:val="49DEB6CF"/>
    <w:rsid w:val="49E22495"/>
    <w:rsid w:val="49E26BEE"/>
    <w:rsid w:val="49E5279F"/>
    <w:rsid w:val="49E63290"/>
    <w:rsid w:val="49EA9CD2"/>
    <w:rsid w:val="49FA6EB3"/>
    <w:rsid w:val="49FD1CB4"/>
    <w:rsid w:val="4A03DF65"/>
    <w:rsid w:val="4A05336B"/>
    <w:rsid w:val="4A05763D"/>
    <w:rsid w:val="4A1AF8D0"/>
    <w:rsid w:val="4A1C87C7"/>
    <w:rsid w:val="4A1F4147"/>
    <w:rsid w:val="4A21AC16"/>
    <w:rsid w:val="4A240D22"/>
    <w:rsid w:val="4A2998C7"/>
    <w:rsid w:val="4A2D3076"/>
    <w:rsid w:val="4A34FB9A"/>
    <w:rsid w:val="4A3503E4"/>
    <w:rsid w:val="4A3DBF09"/>
    <w:rsid w:val="4A3EE36B"/>
    <w:rsid w:val="4A47AE26"/>
    <w:rsid w:val="4A4C52BF"/>
    <w:rsid w:val="4A4D0D9A"/>
    <w:rsid w:val="4A4EB647"/>
    <w:rsid w:val="4A53878D"/>
    <w:rsid w:val="4A589657"/>
    <w:rsid w:val="4A58FCF6"/>
    <w:rsid w:val="4A5A8898"/>
    <w:rsid w:val="4A608288"/>
    <w:rsid w:val="4A6472CF"/>
    <w:rsid w:val="4A68C61C"/>
    <w:rsid w:val="4A6A7844"/>
    <w:rsid w:val="4A6BA60D"/>
    <w:rsid w:val="4A6E5E8C"/>
    <w:rsid w:val="4A735E73"/>
    <w:rsid w:val="4A75258D"/>
    <w:rsid w:val="4A7D8F8A"/>
    <w:rsid w:val="4A7ED120"/>
    <w:rsid w:val="4A8D95FD"/>
    <w:rsid w:val="4A8DADA8"/>
    <w:rsid w:val="4A936489"/>
    <w:rsid w:val="4A9545E6"/>
    <w:rsid w:val="4A95697C"/>
    <w:rsid w:val="4A9643B8"/>
    <w:rsid w:val="4A98BD7A"/>
    <w:rsid w:val="4A9CEB1F"/>
    <w:rsid w:val="4AA17B8A"/>
    <w:rsid w:val="4AA296CF"/>
    <w:rsid w:val="4AA3E06C"/>
    <w:rsid w:val="4AA6FC7D"/>
    <w:rsid w:val="4AAD8C35"/>
    <w:rsid w:val="4AB0C28A"/>
    <w:rsid w:val="4AB2F946"/>
    <w:rsid w:val="4AB3285D"/>
    <w:rsid w:val="4AB49C58"/>
    <w:rsid w:val="4ABA05C3"/>
    <w:rsid w:val="4ABC0305"/>
    <w:rsid w:val="4ABD34D3"/>
    <w:rsid w:val="4AC6BB5D"/>
    <w:rsid w:val="4AC7A902"/>
    <w:rsid w:val="4ACAAEB5"/>
    <w:rsid w:val="4ACBC937"/>
    <w:rsid w:val="4ACD3D38"/>
    <w:rsid w:val="4AD6F6D7"/>
    <w:rsid w:val="4AD8C3D2"/>
    <w:rsid w:val="4AD9E3B0"/>
    <w:rsid w:val="4ADB0F8B"/>
    <w:rsid w:val="4ADD0EDE"/>
    <w:rsid w:val="4ADED13E"/>
    <w:rsid w:val="4AE171A5"/>
    <w:rsid w:val="4AE64E3E"/>
    <w:rsid w:val="4AEB63B9"/>
    <w:rsid w:val="4AEE5EA5"/>
    <w:rsid w:val="4AF3F690"/>
    <w:rsid w:val="4AF46D9B"/>
    <w:rsid w:val="4AF8796E"/>
    <w:rsid w:val="4B00153A"/>
    <w:rsid w:val="4B03852D"/>
    <w:rsid w:val="4B07DDA5"/>
    <w:rsid w:val="4B12C982"/>
    <w:rsid w:val="4B194855"/>
    <w:rsid w:val="4B200D69"/>
    <w:rsid w:val="4B201A61"/>
    <w:rsid w:val="4B21F4D7"/>
    <w:rsid w:val="4B32A5B6"/>
    <w:rsid w:val="4B3A1768"/>
    <w:rsid w:val="4B3B1E0A"/>
    <w:rsid w:val="4B472DD7"/>
    <w:rsid w:val="4B4C370F"/>
    <w:rsid w:val="4B4EDF15"/>
    <w:rsid w:val="4B507FEA"/>
    <w:rsid w:val="4B50FABD"/>
    <w:rsid w:val="4B52C0B4"/>
    <w:rsid w:val="4B5C2A77"/>
    <w:rsid w:val="4B5DFB97"/>
    <w:rsid w:val="4B6040CA"/>
    <w:rsid w:val="4B6E9394"/>
    <w:rsid w:val="4B6ED579"/>
    <w:rsid w:val="4B7160FF"/>
    <w:rsid w:val="4B748E2D"/>
    <w:rsid w:val="4B76D4B4"/>
    <w:rsid w:val="4B7BFF83"/>
    <w:rsid w:val="4B7F9C82"/>
    <w:rsid w:val="4B7FDF1C"/>
    <w:rsid w:val="4B839A30"/>
    <w:rsid w:val="4B8444BB"/>
    <w:rsid w:val="4B8486B1"/>
    <w:rsid w:val="4B8C4619"/>
    <w:rsid w:val="4B93B5D0"/>
    <w:rsid w:val="4B9B1C73"/>
    <w:rsid w:val="4B9C149A"/>
    <w:rsid w:val="4B9D7364"/>
    <w:rsid w:val="4B9EC1A2"/>
    <w:rsid w:val="4B9EC1D5"/>
    <w:rsid w:val="4B9ECFEE"/>
    <w:rsid w:val="4B9F4AA3"/>
    <w:rsid w:val="4BA1D6B7"/>
    <w:rsid w:val="4BA3C2EF"/>
    <w:rsid w:val="4BA77525"/>
    <w:rsid w:val="4BB16F1F"/>
    <w:rsid w:val="4BB3872C"/>
    <w:rsid w:val="4BB3E382"/>
    <w:rsid w:val="4BB50973"/>
    <w:rsid w:val="4BB9E59E"/>
    <w:rsid w:val="4BBB0D3B"/>
    <w:rsid w:val="4BCE720F"/>
    <w:rsid w:val="4BD851B6"/>
    <w:rsid w:val="4BD8F6F4"/>
    <w:rsid w:val="4BD9F7A8"/>
    <w:rsid w:val="4BDD2F32"/>
    <w:rsid w:val="4BDFE7B5"/>
    <w:rsid w:val="4BE1BF70"/>
    <w:rsid w:val="4BE4EEAD"/>
    <w:rsid w:val="4BE59F09"/>
    <w:rsid w:val="4BE5F6ED"/>
    <w:rsid w:val="4BE784DD"/>
    <w:rsid w:val="4BEC6EBF"/>
    <w:rsid w:val="4BF6EA4E"/>
    <w:rsid w:val="4BFCD197"/>
    <w:rsid w:val="4BFDA3A6"/>
    <w:rsid w:val="4C0FC0E7"/>
    <w:rsid w:val="4C1037DF"/>
    <w:rsid w:val="4C10C999"/>
    <w:rsid w:val="4C10F431"/>
    <w:rsid w:val="4C13C5DE"/>
    <w:rsid w:val="4C15D1D0"/>
    <w:rsid w:val="4C15FD5F"/>
    <w:rsid w:val="4C1D7C57"/>
    <w:rsid w:val="4C1EB581"/>
    <w:rsid w:val="4C1F66FA"/>
    <w:rsid w:val="4C2315DE"/>
    <w:rsid w:val="4C28A93B"/>
    <w:rsid w:val="4C2A7B3E"/>
    <w:rsid w:val="4C2E9352"/>
    <w:rsid w:val="4C3017E9"/>
    <w:rsid w:val="4C303F01"/>
    <w:rsid w:val="4C351C0C"/>
    <w:rsid w:val="4C495CBD"/>
    <w:rsid w:val="4C4B150E"/>
    <w:rsid w:val="4C55109F"/>
    <w:rsid w:val="4C57A5D9"/>
    <w:rsid w:val="4C59F532"/>
    <w:rsid w:val="4C5A73B8"/>
    <w:rsid w:val="4C5B92C9"/>
    <w:rsid w:val="4C6D599B"/>
    <w:rsid w:val="4C6E8BAD"/>
    <w:rsid w:val="4C7481D2"/>
    <w:rsid w:val="4C7A8627"/>
    <w:rsid w:val="4C80A10F"/>
    <w:rsid w:val="4C899508"/>
    <w:rsid w:val="4C89B430"/>
    <w:rsid w:val="4C9746EE"/>
    <w:rsid w:val="4CA157CC"/>
    <w:rsid w:val="4CA300EF"/>
    <w:rsid w:val="4CA40AB2"/>
    <w:rsid w:val="4CAC1920"/>
    <w:rsid w:val="4CB5CDA7"/>
    <w:rsid w:val="4CC1CD6C"/>
    <w:rsid w:val="4CC87FEC"/>
    <w:rsid w:val="4CC9247D"/>
    <w:rsid w:val="4CCADEDE"/>
    <w:rsid w:val="4CCB03F0"/>
    <w:rsid w:val="4CCD8FEF"/>
    <w:rsid w:val="4CCEB497"/>
    <w:rsid w:val="4CDAE9DA"/>
    <w:rsid w:val="4CDF0E29"/>
    <w:rsid w:val="4CE6372F"/>
    <w:rsid w:val="4CE7E967"/>
    <w:rsid w:val="4CEA113E"/>
    <w:rsid w:val="4CEA5828"/>
    <w:rsid w:val="4CEFDE7E"/>
    <w:rsid w:val="4CF3DD5C"/>
    <w:rsid w:val="4CF41449"/>
    <w:rsid w:val="4CFEA4A6"/>
    <w:rsid w:val="4D02AE77"/>
    <w:rsid w:val="4D052302"/>
    <w:rsid w:val="4D080637"/>
    <w:rsid w:val="4D08A297"/>
    <w:rsid w:val="4D11CC1D"/>
    <w:rsid w:val="4D189755"/>
    <w:rsid w:val="4D19E95D"/>
    <w:rsid w:val="4D1A1C56"/>
    <w:rsid w:val="4D1DE4DD"/>
    <w:rsid w:val="4D2183F6"/>
    <w:rsid w:val="4D24B1AC"/>
    <w:rsid w:val="4D253056"/>
    <w:rsid w:val="4D273816"/>
    <w:rsid w:val="4D2C7154"/>
    <w:rsid w:val="4D3CA781"/>
    <w:rsid w:val="4D45F909"/>
    <w:rsid w:val="4D4653E9"/>
    <w:rsid w:val="4D48E3C2"/>
    <w:rsid w:val="4D509933"/>
    <w:rsid w:val="4D527D52"/>
    <w:rsid w:val="4D54D219"/>
    <w:rsid w:val="4D596AF2"/>
    <w:rsid w:val="4D5BE65C"/>
    <w:rsid w:val="4D5E5D68"/>
    <w:rsid w:val="4D641FDD"/>
    <w:rsid w:val="4D6D42A4"/>
    <w:rsid w:val="4D73FACB"/>
    <w:rsid w:val="4D7BA1E8"/>
    <w:rsid w:val="4D7C196C"/>
    <w:rsid w:val="4D7EA525"/>
    <w:rsid w:val="4D846E19"/>
    <w:rsid w:val="4D84CD31"/>
    <w:rsid w:val="4D8A5CB0"/>
    <w:rsid w:val="4D8C67C4"/>
    <w:rsid w:val="4DA51F48"/>
    <w:rsid w:val="4DA89F60"/>
    <w:rsid w:val="4DAADF9C"/>
    <w:rsid w:val="4DB82F6A"/>
    <w:rsid w:val="4DBF63CF"/>
    <w:rsid w:val="4DC0DFBA"/>
    <w:rsid w:val="4DC36DF0"/>
    <w:rsid w:val="4DC86FE7"/>
    <w:rsid w:val="4DCD13FF"/>
    <w:rsid w:val="4DD19DAF"/>
    <w:rsid w:val="4DD23059"/>
    <w:rsid w:val="4DD61780"/>
    <w:rsid w:val="4DD75894"/>
    <w:rsid w:val="4DDD4A82"/>
    <w:rsid w:val="4DDF1E1A"/>
    <w:rsid w:val="4DE3D2FA"/>
    <w:rsid w:val="4DF342B8"/>
    <w:rsid w:val="4DF95EC4"/>
    <w:rsid w:val="4DFAC1BE"/>
    <w:rsid w:val="4E0399F9"/>
    <w:rsid w:val="4E03ACEA"/>
    <w:rsid w:val="4E03CB10"/>
    <w:rsid w:val="4E085936"/>
    <w:rsid w:val="4E108350"/>
    <w:rsid w:val="4E13201F"/>
    <w:rsid w:val="4E153AD3"/>
    <w:rsid w:val="4E1AEF67"/>
    <w:rsid w:val="4E263BD5"/>
    <w:rsid w:val="4E2925DF"/>
    <w:rsid w:val="4E2A4BF9"/>
    <w:rsid w:val="4E2B0F26"/>
    <w:rsid w:val="4E2C777F"/>
    <w:rsid w:val="4E2D400D"/>
    <w:rsid w:val="4E2DBBF8"/>
    <w:rsid w:val="4E316723"/>
    <w:rsid w:val="4E3443D6"/>
    <w:rsid w:val="4E36312D"/>
    <w:rsid w:val="4E49EC51"/>
    <w:rsid w:val="4E4A89A6"/>
    <w:rsid w:val="4E5705B4"/>
    <w:rsid w:val="4E576FC6"/>
    <w:rsid w:val="4E576FEC"/>
    <w:rsid w:val="4E5C7251"/>
    <w:rsid w:val="4E5F2B6A"/>
    <w:rsid w:val="4E5FC11D"/>
    <w:rsid w:val="4E6695DE"/>
    <w:rsid w:val="4E699060"/>
    <w:rsid w:val="4E6A4A13"/>
    <w:rsid w:val="4E6B574A"/>
    <w:rsid w:val="4E6D77DD"/>
    <w:rsid w:val="4E7BB6E3"/>
    <w:rsid w:val="4E7F0FD3"/>
    <w:rsid w:val="4E84ECBC"/>
    <w:rsid w:val="4E856C86"/>
    <w:rsid w:val="4E888FB8"/>
    <w:rsid w:val="4E89C602"/>
    <w:rsid w:val="4E8B14AB"/>
    <w:rsid w:val="4E93A17E"/>
    <w:rsid w:val="4E950DBC"/>
    <w:rsid w:val="4E97545A"/>
    <w:rsid w:val="4E9813AC"/>
    <w:rsid w:val="4E9C58C2"/>
    <w:rsid w:val="4E9DCD40"/>
    <w:rsid w:val="4E9DDB14"/>
    <w:rsid w:val="4E9F089B"/>
    <w:rsid w:val="4EA496D1"/>
    <w:rsid w:val="4EA66D6F"/>
    <w:rsid w:val="4EAE1346"/>
    <w:rsid w:val="4EAE9A0A"/>
    <w:rsid w:val="4EAF11FA"/>
    <w:rsid w:val="4EB08F6D"/>
    <w:rsid w:val="4EB6FCEB"/>
    <w:rsid w:val="4EB7F72E"/>
    <w:rsid w:val="4EB859AA"/>
    <w:rsid w:val="4EB88048"/>
    <w:rsid w:val="4EBA8CD4"/>
    <w:rsid w:val="4EBB8A75"/>
    <w:rsid w:val="4EC1DC68"/>
    <w:rsid w:val="4EC65738"/>
    <w:rsid w:val="4EC71640"/>
    <w:rsid w:val="4EC71818"/>
    <w:rsid w:val="4ED2EB2F"/>
    <w:rsid w:val="4ED36EF4"/>
    <w:rsid w:val="4EDAD26A"/>
    <w:rsid w:val="4EE3E5F9"/>
    <w:rsid w:val="4EE49CFD"/>
    <w:rsid w:val="4EE5DFA2"/>
    <w:rsid w:val="4EE83A70"/>
    <w:rsid w:val="4EE865B8"/>
    <w:rsid w:val="4EE96877"/>
    <w:rsid w:val="4EEEB905"/>
    <w:rsid w:val="4EF49982"/>
    <w:rsid w:val="4EF6939C"/>
    <w:rsid w:val="4EF6F220"/>
    <w:rsid w:val="4EFD6B56"/>
    <w:rsid w:val="4F007B02"/>
    <w:rsid w:val="4F01B120"/>
    <w:rsid w:val="4F061965"/>
    <w:rsid w:val="4F07A8CF"/>
    <w:rsid w:val="4F08EA0B"/>
    <w:rsid w:val="4F0DC51B"/>
    <w:rsid w:val="4F1135C6"/>
    <w:rsid w:val="4F1BFBD2"/>
    <w:rsid w:val="4F1E6763"/>
    <w:rsid w:val="4F20E839"/>
    <w:rsid w:val="4F29CFF9"/>
    <w:rsid w:val="4F31AA1D"/>
    <w:rsid w:val="4F341F5E"/>
    <w:rsid w:val="4F38301C"/>
    <w:rsid w:val="4F3CD123"/>
    <w:rsid w:val="4F3E6847"/>
    <w:rsid w:val="4F3ED8AC"/>
    <w:rsid w:val="4F447319"/>
    <w:rsid w:val="4F477C6A"/>
    <w:rsid w:val="4F4DFF25"/>
    <w:rsid w:val="4F505D98"/>
    <w:rsid w:val="4F54E6ED"/>
    <w:rsid w:val="4F55C274"/>
    <w:rsid w:val="4F59B4AC"/>
    <w:rsid w:val="4F5E3C81"/>
    <w:rsid w:val="4F5E6F6A"/>
    <w:rsid w:val="4F672669"/>
    <w:rsid w:val="4F6D96F9"/>
    <w:rsid w:val="4F6F4EB5"/>
    <w:rsid w:val="4F7809DC"/>
    <w:rsid w:val="4F7A20F2"/>
    <w:rsid w:val="4F7C03A0"/>
    <w:rsid w:val="4F7C3CE6"/>
    <w:rsid w:val="4F7F182C"/>
    <w:rsid w:val="4F827284"/>
    <w:rsid w:val="4F89B48C"/>
    <w:rsid w:val="4F8D83EC"/>
    <w:rsid w:val="4F9051DA"/>
    <w:rsid w:val="4FA5AFE6"/>
    <w:rsid w:val="4FA5E651"/>
    <w:rsid w:val="4FA75AF9"/>
    <w:rsid w:val="4FA949E6"/>
    <w:rsid w:val="4FAE29E3"/>
    <w:rsid w:val="4FAE3184"/>
    <w:rsid w:val="4FB54104"/>
    <w:rsid w:val="4FBCE22B"/>
    <w:rsid w:val="4FC60DAB"/>
    <w:rsid w:val="4FCC5C01"/>
    <w:rsid w:val="4FCC81B3"/>
    <w:rsid w:val="4FD5DCCC"/>
    <w:rsid w:val="4FD5E305"/>
    <w:rsid w:val="4FD70819"/>
    <w:rsid w:val="4FD8EB0B"/>
    <w:rsid w:val="4FE438B7"/>
    <w:rsid w:val="4FE8A53E"/>
    <w:rsid w:val="4FEB39A3"/>
    <w:rsid w:val="4FEC1E4F"/>
    <w:rsid w:val="4FECF0B6"/>
    <w:rsid w:val="4FF26653"/>
    <w:rsid w:val="50095174"/>
    <w:rsid w:val="500A33D0"/>
    <w:rsid w:val="500C3047"/>
    <w:rsid w:val="5013524B"/>
    <w:rsid w:val="50135BC9"/>
    <w:rsid w:val="501A3850"/>
    <w:rsid w:val="502007ED"/>
    <w:rsid w:val="502A1EB0"/>
    <w:rsid w:val="502FDA10"/>
    <w:rsid w:val="50378667"/>
    <w:rsid w:val="5046B0CA"/>
    <w:rsid w:val="504814E7"/>
    <w:rsid w:val="504B2AD6"/>
    <w:rsid w:val="504CD9A1"/>
    <w:rsid w:val="5053BD53"/>
    <w:rsid w:val="5056E553"/>
    <w:rsid w:val="50591857"/>
    <w:rsid w:val="5059F373"/>
    <w:rsid w:val="505D9DD3"/>
    <w:rsid w:val="5061E358"/>
    <w:rsid w:val="506554FE"/>
    <w:rsid w:val="50693A39"/>
    <w:rsid w:val="506CDF74"/>
    <w:rsid w:val="50745457"/>
    <w:rsid w:val="507EACEC"/>
    <w:rsid w:val="50843E15"/>
    <w:rsid w:val="508982A5"/>
    <w:rsid w:val="508AC6A3"/>
    <w:rsid w:val="508CE0C2"/>
    <w:rsid w:val="508FB39C"/>
    <w:rsid w:val="5092558C"/>
    <w:rsid w:val="50952DC9"/>
    <w:rsid w:val="50955AD3"/>
    <w:rsid w:val="5098F041"/>
    <w:rsid w:val="509F19A4"/>
    <w:rsid w:val="50A52C91"/>
    <w:rsid w:val="50A97297"/>
    <w:rsid w:val="50AA05CF"/>
    <w:rsid w:val="50AFC133"/>
    <w:rsid w:val="50B0A134"/>
    <w:rsid w:val="50B22AE1"/>
    <w:rsid w:val="50B92CF9"/>
    <w:rsid w:val="50BD1521"/>
    <w:rsid w:val="50CBA7A1"/>
    <w:rsid w:val="50CDBDA7"/>
    <w:rsid w:val="50CFD6D9"/>
    <w:rsid w:val="50D242A8"/>
    <w:rsid w:val="50D3CF71"/>
    <w:rsid w:val="50DA34E7"/>
    <w:rsid w:val="50DA3F77"/>
    <w:rsid w:val="50DCDB84"/>
    <w:rsid w:val="50DD1B54"/>
    <w:rsid w:val="50DDF34E"/>
    <w:rsid w:val="50E09005"/>
    <w:rsid w:val="50E6970E"/>
    <w:rsid w:val="50E87133"/>
    <w:rsid w:val="50EE937C"/>
    <w:rsid w:val="50FBF770"/>
    <w:rsid w:val="50FC246E"/>
    <w:rsid w:val="50FC8EDB"/>
    <w:rsid w:val="50FCD740"/>
    <w:rsid w:val="50FE3298"/>
    <w:rsid w:val="51012941"/>
    <w:rsid w:val="5108492B"/>
    <w:rsid w:val="5111071E"/>
    <w:rsid w:val="5111C92C"/>
    <w:rsid w:val="51132A7C"/>
    <w:rsid w:val="51191FC4"/>
    <w:rsid w:val="511C6E15"/>
    <w:rsid w:val="51217D2B"/>
    <w:rsid w:val="5126CD03"/>
    <w:rsid w:val="5129C82F"/>
    <w:rsid w:val="513328D5"/>
    <w:rsid w:val="51343226"/>
    <w:rsid w:val="513657C2"/>
    <w:rsid w:val="51389F61"/>
    <w:rsid w:val="5146317C"/>
    <w:rsid w:val="514A722D"/>
    <w:rsid w:val="5150EE60"/>
    <w:rsid w:val="515D6B8A"/>
    <w:rsid w:val="5161394A"/>
    <w:rsid w:val="51629381"/>
    <w:rsid w:val="5164D033"/>
    <w:rsid w:val="5166C823"/>
    <w:rsid w:val="51675366"/>
    <w:rsid w:val="516C3EAB"/>
    <w:rsid w:val="517A6C15"/>
    <w:rsid w:val="518491A3"/>
    <w:rsid w:val="51869D79"/>
    <w:rsid w:val="518AA1C1"/>
    <w:rsid w:val="518E61AF"/>
    <w:rsid w:val="51906309"/>
    <w:rsid w:val="5191A417"/>
    <w:rsid w:val="51920E7C"/>
    <w:rsid w:val="5193CEBA"/>
    <w:rsid w:val="51942FD9"/>
    <w:rsid w:val="5199F01D"/>
    <w:rsid w:val="519AEE83"/>
    <w:rsid w:val="51B15EF6"/>
    <w:rsid w:val="51B58BCB"/>
    <w:rsid w:val="51B931F3"/>
    <w:rsid w:val="51B9B562"/>
    <w:rsid w:val="51BD48B4"/>
    <w:rsid w:val="51C18DD7"/>
    <w:rsid w:val="51C194F0"/>
    <w:rsid w:val="51C91230"/>
    <w:rsid w:val="51CD0736"/>
    <w:rsid w:val="51CF8FAD"/>
    <w:rsid w:val="51D0C219"/>
    <w:rsid w:val="51D22203"/>
    <w:rsid w:val="51D3FDD1"/>
    <w:rsid w:val="51D6BABC"/>
    <w:rsid w:val="51DC39B6"/>
    <w:rsid w:val="51EBDE87"/>
    <w:rsid w:val="51F7C317"/>
    <w:rsid w:val="51FCED90"/>
    <w:rsid w:val="5201DEA1"/>
    <w:rsid w:val="5201F643"/>
    <w:rsid w:val="520C4EE2"/>
    <w:rsid w:val="520D7726"/>
    <w:rsid w:val="520E87DD"/>
    <w:rsid w:val="521B6AED"/>
    <w:rsid w:val="521C6BCF"/>
    <w:rsid w:val="522260BC"/>
    <w:rsid w:val="5227CBD8"/>
    <w:rsid w:val="5227DF84"/>
    <w:rsid w:val="522CCF56"/>
    <w:rsid w:val="522F5F5F"/>
    <w:rsid w:val="52319E5D"/>
    <w:rsid w:val="52328CE4"/>
    <w:rsid w:val="5234C767"/>
    <w:rsid w:val="523A4045"/>
    <w:rsid w:val="52426D61"/>
    <w:rsid w:val="52443D20"/>
    <w:rsid w:val="52466470"/>
    <w:rsid w:val="52497718"/>
    <w:rsid w:val="524AB8EB"/>
    <w:rsid w:val="525134A8"/>
    <w:rsid w:val="5256E4AE"/>
    <w:rsid w:val="5258976A"/>
    <w:rsid w:val="526445FA"/>
    <w:rsid w:val="5266D42D"/>
    <w:rsid w:val="52686DCE"/>
    <w:rsid w:val="5269275B"/>
    <w:rsid w:val="526EEA80"/>
    <w:rsid w:val="5276F6FE"/>
    <w:rsid w:val="527C821C"/>
    <w:rsid w:val="527E57AC"/>
    <w:rsid w:val="52865011"/>
    <w:rsid w:val="528F1DF0"/>
    <w:rsid w:val="52906A81"/>
    <w:rsid w:val="52907EAE"/>
    <w:rsid w:val="5290BFA7"/>
    <w:rsid w:val="52924C12"/>
    <w:rsid w:val="529BADC6"/>
    <w:rsid w:val="529F2D6E"/>
    <w:rsid w:val="529FB4B3"/>
    <w:rsid w:val="52A57BDC"/>
    <w:rsid w:val="52A82552"/>
    <w:rsid w:val="52AD540E"/>
    <w:rsid w:val="52B246AB"/>
    <w:rsid w:val="52C41D5E"/>
    <w:rsid w:val="52C99B70"/>
    <w:rsid w:val="52CF2E81"/>
    <w:rsid w:val="52D1FF75"/>
    <w:rsid w:val="52D25804"/>
    <w:rsid w:val="52DAC614"/>
    <w:rsid w:val="52E0B305"/>
    <w:rsid w:val="52E30414"/>
    <w:rsid w:val="52E5CC00"/>
    <w:rsid w:val="52E7B7BB"/>
    <w:rsid w:val="52E82F06"/>
    <w:rsid w:val="52F42A99"/>
    <w:rsid w:val="52F75DF7"/>
    <w:rsid w:val="52F8F41E"/>
    <w:rsid w:val="52F9E013"/>
    <w:rsid w:val="52FA7C9D"/>
    <w:rsid w:val="52FE6DDF"/>
    <w:rsid w:val="53014B4E"/>
    <w:rsid w:val="531101FC"/>
    <w:rsid w:val="5311531B"/>
    <w:rsid w:val="53148D89"/>
    <w:rsid w:val="53175337"/>
    <w:rsid w:val="53189138"/>
    <w:rsid w:val="531D06B4"/>
    <w:rsid w:val="531FD776"/>
    <w:rsid w:val="5324A932"/>
    <w:rsid w:val="53257D76"/>
    <w:rsid w:val="53283456"/>
    <w:rsid w:val="532A8066"/>
    <w:rsid w:val="532AA6A9"/>
    <w:rsid w:val="532AA9AF"/>
    <w:rsid w:val="532B9978"/>
    <w:rsid w:val="532BBD02"/>
    <w:rsid w:val="5334042A"/>
    <w:rsid w:val="534032F1"/>
    <w:rsid w:val="5341904B"/>
    <w:rsid w:val="534274BB"/>
    <w:rsid w:val="534A36AE"/>
    <w:rsid w:val="534FA39E"/>
    <w:rsid w:val="53512952"/>
    <w:rsid w:val="53549102"/>
    <w:rsid w:val="535747F2"/>
    <w:rsid w:val="535AB3C5"/>
    <w:rsid w:val="536BB877"/>
    <w:rsid w:val="536CFB96"/>
    <w:rsid w:val="536F049A"/>
    <w:rsid w:val="53701124"/>
    <w:rsid w:val="53735F4A"/>
    <w:rsid w:val="5374AC0E"/>
    <w:rsid w:val="537E8157"/>
    <w:rsid w:val="53810F1A"/>
    <w:rsid w:val="5381CB21"/>
    <w:rsid w:val="5384AB72"/>
    <w:rsid w:val="538557BE"/>
    <w:rsid w:val="538B481B"/>
    <w:rsid w:val="539623C9"/>
    <w:rsid w:val="53966807"/>
    <w:rsid w:val="5398A6F8"/>
    <w:rsid w:val="53A0C49C"/>
    <w:rsid w:val="53A18960"/>
    <w:rsid w:val="53A2DDE4"/>
    <w:rsid w:val="53A75DCA"/>
    <w:rsid w:val="53A7E3A4"/>
    <w:rsid w:val="53A9C738"/>
    <w:rsid w:val="53AC7590"/>
    <w:rsid w:val="53AC8202"/>
    <w:rsid w:val="53AFBFE0"/>
    <w:rsid w:val="53B7280C"/>
    <w:rsid w:val="53C0F944"/>
    <w:rsid w:val="53C29BB9"/>
    <w:rsid w:val="53CD4038"/>
    <w:rsid w:val="53D77B02"/>
    <w:rsid w:val="53E30458"/>
    <w:rsid w:val="53E3CC56"/>
    <w:rsid w:val="53EFBA4B"/>
    <w:rsid w:val="53F3980A"/>
    <w:rsid w:val="53F7C57F"/>
    <w:rsid w:val="53F9D876"/>
    <w:rsid w:val="53FC89BE"/>
    <w:rsid w:val="53FE44CF"/>
    <w:rsid w:val="53FE5348"/>
    <w:rsid w:val="53FFC927"/>
    <w:rsid w:val="540785D6"/>
    <w:rsid w:val="5408B4ED"/>
    <w:rsid w:val="540984F3"/>
    <w:rsid w:val="540A1014"/>
    <w:rsid w:val="540B1F7E"/>
    <w:rsid w:val="54100928"/>
    <w:rsid w:val="54135BCB"/>
    <w:rsid w:val="5414E4F0"/>
    <w:rsid w:val="5415C4E3"/>
    <w:rsid w:val="5415EA1B"/>
    <w:rsid w:val="541A235A"/>
    <w:rsid w:val="541A693E"/>
    <w:rsid w:val="541CC447"/>
    <w:rsid w:val="541FD99D"/>
    <w:rsid w:val="54249814"/>
    <w:rsid w:val="5428A5CF"/>
    <w:rsid w:val="542F49FB"/>
    <w:rsid w:val="543FBA1A"/>
    <w:rsid w:val="5444B1BE"/>
    <w:rsid w:val="544F9804"/>
    <w:rsid w:val="545DEA6B"/>
    <w:rsid w:val="54665042"/>
    <w:rsid w:val="54695034"/>
    <w:rsid w:val="54709485"/>
    <w:rsid w:val="5476ED9D"/>
    <w:rsid w:val="5487E3FA"/>
    <w:rsid w:val="54880873"/>
    <w:rsid w:val="5497073B"/>
    <w:rsid w:val="5498557D"/>
    <w:rsid w:val="54985BA5"/>
    <w:rsid w:val="54993A69"/>
    <w:rsid w:val="549B1F69"/>
    <w:rsid w:val="549D7162"/>
    <w:rsid w:val="549E5871"/>
    <w:rsid w:val="54A20941"/>
    <w:rsid w:val="54A279D5"/>
    <w:rsid w:val="54A51872"/>
    <w:rsid w:val="54AC9683"/>
    <w:rsid w:val="54ACAFF1"/>
    <w:rsid w:val="54AEA8A1"/>
    <w:rsid w:val="54AF1547"/>
    <w:rsid w:val="54B449B4"/>
    <w:rsid w:val="54B516B7"/>
    <w:rsid w:val="54BEE662"/>
    <w:rsid w:val="54BF4CDD"/>
    <w:rsid w:val="54C10128"/>
    <w:rsid w:val="54C6F2A0"/>
    <w:rsid w:val="54C8625D"/>
    <w:rsid w:val="54CAB9B1"/>
    <w:rsid w:val="54CC4CB8"/>
    <w:rsid w:val="54D05208"/>
    <w:rsid w:val="54E64B31"/>
    <w:rsid w:val="54E6D83D"/>
    <w:rsid w:val="54E78679"/>
    <w:rsid w:val="54ED2930"/>
    <w:rsid w:val="54F53B9C"/>
    <w:rsid w:val="54F7F994"/>
    <w:rsid w:val="54FB58A6"/>
    <w:rsid w:val="54FE9BC6"/>
    <w:rsid w:val="5501D762"/>
    <w:rsid w:val="5506046C"/>
    <w:rsid w:val="5509EDE5"/>
    <w:rsid w:val="550B7012"/>
    <w:rsid w:val="55165761"/>
    <w:rsid w:val="551A04D4"/>
    <w:rsid w:val="551B38F7"/>
    <w:rsid w:val="551D1BEE"/>
    <w:rsid w:val="55215F30"/>
    <w:rsid w:val="5521A648"/>
    <w:rsid w:val="5528E73C"/>
    <w:rsid w:val="552B1594"/>
    <w:rsid w:val="55349279"/>
    <w:rsid w:val="55453913"/>
    <w:rsid w:val="5546CB82"/>
    <w:rsid w:val="554A89E1"/>
    <w:rsid w:val="554B5958"/>
    <w:rsid w:val="554C1859"/>
    <w:rsid w:val="554D86EA"/>
    <w:rsid w:val="555EB4F6"/>
    <w:rsid w:val="5562959D"/>
    <w:rsid w:val="556D412C"/>
    <w:rsid w:val="556DDEC3"/>
    <w:rsid w:val="55710BDB"/>
    <w:rsid w:val="557147E3"/>
    <w:rsid w:val="557368CE"/>
    <w:rsid w:val="5574A5C7"/>
    <w:rsid w:val="55752BC4"/>
    <w:rsid w:val="5577C1D1"/>
    <w:rsid w:val="557E172E"/>
    <w:rsid w:val="557E1C2E"/>
    <w:rsid w:val="557E5E28"/>
    <w:rsid w:val="55820E1D"/>
    <w:rsid w:val="5582E62D"/>
    <w:rsid w:val="558B6761"/>
    <w:rsid w:val="55903D8D"/>
    <w:rsid w:val="55931CD2"/>
    <w:rsid w:val="55938964"/>
    <w:rsid w:val="55968208"/>
    <w:rsid w:val="55982036"/>
    <w:rsid w:val="559E7EED"/>
    <w:rsid w:val="559F03C8"/>
    <w:rsid w:val="55A16BD9"/>
    <w:rsid w:val="55A1BE6E"/>
    <w:rsid w:val="55A4BA50"/>
    <w:rsid w:val="55AA92E8"/>
    <w:rsid w:val="55AF5D1F"/>
    <w:rsid w:val="55B32D87"/>
    <w:rsid w:val="55B47695"/>
    <w:rsid w:val="55B8EE02"/>
    <w:rsid w:val="55BAA140"/>
    <w:rsid w:val="55C49054"/>
    <w:rsid w:val="55C5AFC5"/>
    <w:rsid w:val="55C5EAAF"/>
    <w:rsid w:val="55CA9ED6"/>
    <w:rsid w:val="55CC89ED"/>
    <w:rsid w:val="55CDB1C8"/>
    <w:rsid w:val="55D0514C"/>
    <w:rsid w:val="55D0FB1A"/>
    <w:rsid w:val="55D2DC31"/>
    <w:rsid w:val="55D829B6"/>
    <w:rsid w:val="55DB69D3"/>
    <w:rsid w:val="55DCB211"/>
    <w:rsid w:val="55DE1684"/>
    <w:rsid w:val="55DF6900"/>
    <w:rsid w:val="55E669E7"/>
    <w:rsid w:val="55E837F1"/>
    <w:rsid w:val="55EBA4B2"/>
    <w:rsid w:val="55F5A920"/>
    <w:rsid w:val="55F6324C"/>
    <w:rsid w:val="55F795F9"/>
    <w:rsid w:val="55FA08B6"/>
    <w:rsid w:val="55FD426E"/>
    <w:rsid w:val="55FEC747"/>
    <w:rsid w:val="56010C7E"/>
    <w:rsid w:val="560156A8"/>
    <w:rsid w:val="56021D04"/>
    <w:rsid w:val="560298AE"/>
    <w:rsid w:val="56059509"/>
    <w:rsid w:val="56060CA2"/>
    <w:rsid w:val="5608043D"/>
    <w:rsid w:val="56082FB7"/>
    <w:rsid w:val="56168B6F"/>
    <w:rsid w:val="561D613F"/>
    <w:rsid w:val="5627E6D1"/>
    <w:rsid w:val="562CA734"/>
    <w:rsid w:val="562EC5F9"/>
    <w:rsid w:val="56300975"/>
    <w:rsid w:val="5630235C"/>
    <w:rsid w:val="56374F76"/>
    <w:rsid w:val="563BADBF"/>
    <w:rsid w:val="563C4013"/>
    <w:rsid w:val="5647520E"/>
    <w:rsid w:val="5647E55C"/>
    <w:rsid w:val="564BA8D4"/>
    <w:rsid w:val="564BC39A"/>
    <w:rsid w:val="564CC970"/>
    <w:rsid w:val="564DC6FF"/>
    <w:rsid w:val="5653B5F3"/>
    <w:rsid w:val="565997B1"/>
    <w:rsid w:val="565B2D11"/>
    <w:rsid w:val="5660496A"/>
    <w:rsid w:val="566445F0"/>
    <w:rsid w:val="5667F690"/>
    <w:rsid w:val="5669173A"/>
    <w:rsid w:val="566C5FE7"/>
    <w:rsid w:val="566FCBFE"/>
    <w:rsid w:val="56793465"/>
    <w:rsid w:val="5679E8AE"/>
    <w:rsid w:val="5685EE8A"/>
    <w:rsid w:val="568882E9"/>
    <w:rsid w:val="5689FBD3"/>
    <w:rsid w:val="568A1E39"/>
    <w:rsid w:val="568BA4AF"/>
    <w:rsid w:val="568D0D3F"/>
    <w:rsid w:val="568D3256"/>
    <w:rsid w:val="568DABCA"/>
    <w:rsid w:val="5694BB5D"/>
    <w:rsid w:val="5698C84C"/>
    <w:rsid w:val="569ABBE9"/>
    <w:rsid w:val="569B1934"/>
    <w:rsid w:val="569E684E"/>
    <w:rsid w:val="56A7E4D5"/>
    <w:rsid w:val="56A83270"/>
    <w:rsid w:val="56B1FA8B"/>
    <w:rsid w:val="56B4AA21"/>
    <w:rsid w:val="56B7A7F9"/>
    <w:rsid w:val="56B8AE63"/>
    <w:rsid w:val="56BE53EA"/>
    <w:rsid w:val="56BFF5F2"/>
    <w:rsid w:val="56C080FA"/>
    <w:rsid w:val="56C93E3C"/>
    <w:rsid w:val="56CA4602"/>
    <w:rsid w:val="56D2DC01"/>
    <w:rsid w:val="56D35B5A"/>
    <w:rsid w:val="56D7D016"/>
    <w:rsid w:val="56D7F123"/>
    <w:rsid w:val="56E2AB51"/>
    <w:rsid w:val="56E2DA8E"/>
    <w:rsid w:val="56E50BB8"/>
    <w:rsid w:val="56EA8DBF"/>
    <w:rsid w:val="56F01ED0"/>
    <w:rsid w:val="56F44902"/>
    <w:rsid w:val="56F8BDD0"/>
    <w:rsid w:val="56F98FD4"/>
    <w:rsid w:val="56FFDEBA"/>
    <w:rsid w:val="570084A1"/>
    <w:rsid w:val="5705655E"/>
    <w:rsid w:val="5715DDC4"/>
    <w:rsid w:val="5717EA4C"/>
    <w:rsid w:val="57188800"/>
    <w:rsid w:val="5718D203"/>
    <w:rsid w:val="57229DF3"/>
    <w:rsid w:val="572527DF"/>
    <w:rsid w:val="572827B1"/>
    <w:rsid w:val="572C9F68"/>
    <w:rsid w:val="572E48BA"/>
    <w:rsid w:val="57335DB8"/>
    <w:rsid w:val="57350581"/>
    <w:rsid w:val="5736B80B"/>
    <w:rsid w:val="5737B252"/>
    <w:rsid w:val="573D67F3"/>
    <w:rsid w:val="57412A43"/>
    <w:rsid w:val="5745982A"/>
    <w:rsid w:val="574B1888"/>
    <w:rsid w:val="57502FD6"/>
    <w:rsid w:val="5753E100"/>
    <w:rsid w:val="575529D9"/>
    <w:rsid w:val="57556503"/>
    <w:rsid w:val="575783CB"/>
    <w:rsid w:val="575B7DA9"/>
    <w:rsid w:val="576530F7"/>
    <w:rsid w:val="57655A79"/>
    <w:rsid w:val="5768C718"/>
    <w:rsid w:val="576B0CE7"/>
    <w:rsid w:val="576CECE6"/>
    <w:rsid w:val="576FC33C"/>
    <w:rsid w:val="577B3CF6"/>
    <w:rsid w:val="577E9753"/>
    <w:rsid w:val="57866D79"/>
    <w:rsid w:val="579042E7"/>
    <w:rsid w:val="5791D020"/>
    <w:rsid w:val="57983233"/>
    <w:rsid w:val="57988C5C"/>
    <w:rsid w:val="57A2C4CB"/>
    <w:rsid w:val="57AE8E4D"/>
    <w:rsid w:val="57B14A08"/>
    <w:rsid w:val="57B6BEE1"/>
    <w:rsid w:val="57BA5AB7"/>
    <w:rsid w:val="57C3C9E4"/>
    <w:rsid w:val="57C89D92"/>
    <w:rsid w:val="57C936B9"/>
    <w:rsid w:val="57CC9D9D"/>
    <w:rsid w:val="57D7A723"/>
    <w:rsid w:val="57E072B6"/>
    <w:rsid w:val="57E152F1"/>
    <w:rsid w:val="57E2F3C8"/>
    <w:rsid w:val="57EA95CE"/>
    <w:rsid w:val="57EEDEE5"/>
    <w:rsid w:val="57F5A6AB"/>
    <w:rsid w:val="57FC7B6D"/>
    <w:rsid w:val="580387B5"/>
    <w:rsid w:val="5810B9F9"/>
    <w:rsid w:val="58114D5A"/>
    <w:rsid w:val="5813310C"/>
    <w:rsid w:val="5814051E"/>
    <w:rsid w:val="58197E64"/>
    <w:rsid w:val="5819EDD3"/>
    <w:rsid w:val="58271A6E"/>
    <w:rsid w:val="582C8BA7"/>
    <w:rsid w:val="582E06AE"/>
    <w:rsid w:val="58313EEE"/>
    <w:rsid w:val="5833BE41"/>
    <w:rsid w:val="583485D0"/>
    <w:rsid w:val="58414270"/>
    <w:rsid w:val="5842393D"/>
    <w:rsid w:val="584500C2"/>
    <w:rsid w:val="5852ADA4"/>
    <w:rsid w:val="5853E608"/>
    <w:rsid w:val="5854150E"/>
    <w:rsid w:val="5859D720"/>
    <w:rsid w:val="58608AB9"/>
    <w:rsid w:val="5865EAED"/>
    <w:rsid w:val="586AA551"/>
    <w:rsid w:val="587B2788"/>
    <w:rsid w:val="587F35FB"/>
    <w:rsid w:val="5882DE9D"/>
    <w:rsid w:val="58865B92"/>
    <w:rsid w:val="5890B1EE"/>
    <w:rsid w:val="58928FEE"/>
    <w:rsid w:val="589905BC"/>
    <w:rsid w:val="589DDDC5"/>
    <w:rsid w:val="58A9ADB8"/>
    <w:rsid w:val="58B0162D"/>
    <w:rsid w:val="58B65AC9"/>
    <w:rsid w:val="58B6918F"/>
    <w:rsid w:val="58B9E232"/>
    <w:rsid w:val="58BDD5FC"/>
    <w:rsid w:val="58C2C482"/>
    <w:rsid w:val="58C6B6DB"/>
    <w:rsid w:val="58CE2B90"/>
    <w:rsid w:val="58CE426C"/>
    <w:rsid w:val="58CF79A5"/>
    <w:rsid w:val="58D0DB4D"/>
    <w:rsid w:val="58DF1D59"/>
    <w:rsid w:val="58DF3CCB"/>
    <w:rsid w:val="58EA3F70"/>
    <w:rsid w:val="58F0BF97"/>
    <w:rsid w:val="58F5FE94"/>
    <w:rsid w:val="58F66087"/>
    <w:rsid w:val="58FD00A8"/>
    <w:rsid w:val="59027817"/>
    <w:rsid w:val="5904AA43"/>
    <w:rsid w:val="59052081"/>
    <w:rsid w:val="5905D935"/>
    <w:rsid w:val="590A9C4E"/>
    <w:rsid w:val="5911DE41"/>
    <w:rsid w:val="5917A661"/>
    <w:rsid w:val="59248CAB"/>
    <w:rsid w:val="59252411"/>
    <w:rsid w:val="5925A315"/>
    <w:rsid w:val="5929B353"/>
    <w:rsid w:val="592BDC15"/>
    <w:rsid w:val="592E1C78"/>
    <w:rsid w:val="592EA8E8"/>
    <w:rsid w:val="59303D9B"/>
    <w:rsid w:val="59387367"/>
    <w:rsid w:val="59393ADB"/>
    <w:rsid w:val="593BB444"/>
    <w:rsid w:val="593EB290"/>
    <w:rsid w:val="5942F779"/>
    <w:rsid w:val="59459ED5"/>
    <w:rsid w:val="59487B1F"/>
    <w:rsid w:val="5949FA90"/>
    <w:rsid w:val="594DCAF0"/>
    <w:rsid w:val="594F795F"/>
    <w:rsid w:val="594FDF8E"/>
    <w:rsid w:val="59567D0A"/>
    <w:rsid w:val="59580AC2"/>
    <w:rsid w:val="595FD414"/>
    <w:rsid w:val="59611357"/>
    <w:rsid w:val="596D136E"/>
    <w:rsid w:val="596D56B3"/>
    <w:rsid w:val="596D8512"/>
    <w:rsid w:val="596FB8E5"/>
    <w:rsid w:val="59734886"/>
    <w:rsid w:val="5973A63F"/>
    <w:rsid w:val="5976B2DA"/>
    <w:rsid w:val="5976E2A1"/>
    <w:rsid w:val="597F63D9"/>
    <w:rsid w:val="5982F894"/>
    <w:rsid w:val="59899139"/>
    <w:rsid w:val="59923E10"/>
    <w:rsid w:val="599B89ED"/>
    <w:rsid w:val="599EF4E0"/>
    <w:rsid w:val="59AE164A"/>
    <w:rsid w:val="59AFD7F6"/>
    <w:rsid w:val="59B5CB4E"/>
    <w:rsid w:val="59BDD479"/>
    <w:rsid w:val="59BE8E75"/>
    <w:rsid w:val="59C196BE"/>
    <w:rsid w:val="59C79279"/>
    <w:rsid w:val="59C8E8A4"/>
    <w:rsid w:val="59CA57E3"/>
    <w:rsid w:val="59CABEBB"/>
    <w:rsid w:val="59CBB725"/>
    <w:rsid w:val="59D3CBB7"/>
    <w:rsid w:val="59D50C86"/>
    <w:rsid w:val="59DC1F6E"/>
    <w:rsid w:val="59DD963D"/>
    <w:rsid w:val="59E943FF"/>
    <w:rsid w:val="59EB337F"/>
    <w:rsid w:val="59F558FE"/>
    <w:rsid w:val="59F9105B"/>
    <w:rsid w:val="59FAEBBB"/>
    <w:rsid w:val="5A02868C"/>
    <w:rsid w:val="5A028B33"/>
    <w:rsid w:val="5A08C9EC"/>
    <w:rsid w:val="5A0941F6"/>
    <w:rsid w:val="5A0A6C07"/>
    <w:rsid w:val="5A0FA0DF"/>
    <w:rsid w:val="5A122927"/>
    <w:rsid w:val="5A1ADB7F"/>
    <w:rsid w:val="5A2108D6"/>
    <w:rsid w:val="5A282337"/>
    <w:rsid w:val="5A2DE44A"/>
    <w:rsid w:val="5A2F2098"/>
    <w:rsid w:val="5A35FD31"/>
    <w:rsid w:val="5A3A14CA"/>
    <w:rsid w:val="5A3BCF5D"/>
    <w:rsid w:val="5A3BEB62"/>
    <w:rsid w:val="5A3D7770"/>
    <w:rsid w:val="5A424D76"/>
    <w:rsid w:val="5A47B28F"/>
    <w:rsid w:val="5A63A463"/>
    <w:rsid w:val="5A65C83D"/>
    <w:rsid w:val="5A6CE1F7"/>
    <w:rsid w:val="5A6D4EB2"/>
    <w:rsid w:val="5A6E7221"/>
    <w:rsid w:val="5A70A038"/>
    <w:rsid w:val="5A7336F1"/>
    <w:rsid w:val="5A77C876"/>
    <w:rsid w:val="5A781930"/>
    <w:rsid w:val="5A7B2510"/>
    <w:rsid w:val="5A849172"/>
    <w:rsid w:val="5A86918C"/>
    <w:rsid w:val="5A8CC445"/>
    <w:rsid w:val="5A90F21E"/>
    <w:rsid w:val="5A94AAC8"/>
    <w:rsid w:val="5A9D1247"/>
    <w:rsid w:val="5A9F4AAA"/>
    <w:rsid w:val="5AA6E4CA"/>
    <w:rsid w:val="5AAEAB90"/>
    <w:rsid w:val="5AB57BB5"/>
    <w:rsid w:val="5AB5A746"/>
    <w:rsid w:val="5AB6C586"/>
    <w:rsid w:val="5AB9C6F4"/>
    <w:rsid w:val="5AB9C6FA"/>
    <w:rsid w:val="5AC23D6E"/>
    <w:rsid w:val="5AC46A0C"/>
    <w:rsid w:val="5AC55B89"/>
    <w:rsid w:val="5AD6FC2D"/>
    <w:rsid w:val="5AD74F22"/>
    <w:rsid w:val="5AE25CBB"/>
    <w:rsid w:val="5AE4B304"/>
    <w:rsid w:val="5AE4F2B1"/>
    <w:rsid w:val="5AEA3DE6"/>
    <w:rsid w:val="5AEBC2FD"/>
    <w:rsid w:val="5AEFA2A2"/>
    <w:rsid w:val="5AEFD41E"/>
    <w:rsid w:val="5AF999DD"/>
    <w:rsid w:val="5B02F697"/>
    <w:rsid w:val="5B04E006"/>
    <w:rsid w:val="5B0A8A11"/>
    <w:rsid w:val="5B132CCE"/>
    <w:rsid w:val="5B14AFB7"/>
    <w:rsid w:val="5B15318F"/>
    <w:rsid w:val="5B171319"/>
    <w:rsid w:val="5B1B98AE"/>
    <w:rsid w:val="5B21FE36"/>
    <w:rsid w:val="5B238109"/>
    <w:rsid w:val="5B25AAC7"/>
    <w:rsid w:val="5B27FC4D"/>
    <w:rsid w:val="5B2E316F"/>
    <w:rsid w:val="5B2ED514"/>
    <w:rsid w:val="5B3282BB"/>
    <w:rsid w:val="5B35A709"/>
    <w:rsid w:val="5B3D715B"/>
    <w:rsid w:val="5B3FD9F6"/>
    <w:rsid w:val="5B4E8AE0"/>
    <w:rsid w:val="5B55E53E"/>
    <w:rsid w:val="5B56F0E5"/>
    <w:rsid w:val="5B579CDD"/>
    <w:rsid w:val="5B57B9D3"/>
    <w:rsid w:val="5B5E3F6A"/>
    <w:rsid w:val="5B6E221F"/>
    <w:rsid w:val="5B74845B"/>
    <w:rsid w:val="5B7B9D41"/>
    <w:rsid w:val="5B804980"/>
    <w:rsid w:val="5B8071AC"/>
    <w:rsid w:val="5B83537B"/>
    <w:rsid w:val="5B87184C"/>
    <w:rsid w:val="5B8BBF97"/>
    <w:rsid w:val="5B8DDA68"/>
    <w:rsid w:val="5B908893"/>
    <w:rsid w:val="5B97BCF0"/>
    <w:rsid w:val="5B9B415E"/>
    <w:rsid w:val="5B9D6BF4"/>
    <w:rsid w:val="5B9F3B15"/>
    <w:rsid w:val="5BA46317"/>
    <w:rsid w:val="5BA6D776"/>
    <w:rsid w:val="5BAD68F3"/>
    <w:rsid w:val="5BB00B95"/>
    <w:rsid w:val="5BB01A40"/>
    <w:rsid w:val="5BB0778A"/>
    <w:rsid w:val="5BCB7799"/>
    <w:rsid w:val="5BCD36B2"/>
    <w:rsid w:val="5BD0B6A9"/>
    <w:rsid w:val="5BD22AF2"/>
    <w:rsid w:val="5BD70F19"/>
    <w:rsid w:val="5BD8E133"/>
    <w:rsid w:val="5BDC365A"/>
    <w:rsid w:val="5BE35BFF"/>
    <w:rsid w:val="5BEA37A3"/>
    <w:rsid w:val="5BEB8546"/>
    <w:rsid w:val="5BEBCA3F"/>
    <w:rsid w:val="5BF7F726"/>
    <w:rsid w:val="5BFA7668"/>
    <w:rsid w:val="5BFBDDAB"/>
    <w:rsid w:val="5BFD5B95"/>
    <w:rsid w:val="5C11270C"/>
    <w:rsid w:val="5C15D0A0"/>
    <w:rsid w:val="5C1770D3"/>
    <w:rsid w:val="5C1A5840"/>
    <w:rsid w:val="5C1BBC1B"/>
    <w:rsid w:val="5C26F77A"/>
    <w:rsid w:val="5C2A7450"/>
    <w:rsid w:val="5C2D7D62"/>
    <w:rsid w:val="5C2E141C"/>
    <w:rsid w:val="5C333C26"/>
    <w:rsid w:val="5C348D93"/>
    <w:rsid w:val="5C369F64"/>
    <w:rsid w:val="5C370E3E"/>
    <w:rsid w:val="5C3C8B32"/>
    <w:rsid w:val="5C3E287F"/>
    <w:rsid w:val="5C40D549"/>
    <w:rsid w:val="5C420054"/>
    <w:rsid w:val="5C5CA639"/>
    <w:rsid w:val="5C5F2811"/>
    <w:rsid w:val="5C60DBAD"/>
    <w:rsid w:val="5C617A02"/>
    <w:rsid w:val="5C6A87FB"/>
    <w:rsid w:val="5C7CC243"/>
    <w:rsid w:val="5C880CC2"/>
    <w:rsid w:val="5C8D558A"/>
    <w:rsid w:val="5C8E3CE1"/>
    <w:rsid w:val="5C8E802E"/>
    <w:rsid w:val="5C902B11"/>
    <w:rsid w:val="5CA4E4D5"/>
    <w:rsid w:val="5CA74E68"/>
    <w:rsid w:val="5CAC6894"/>
    <w:rsid w:val="5CB8F734"/>
    <w:rsid w:val="5CBBED14"/>
    <w:rsid w:val="5CBBED69"/>
    <w:rsid w:val="5CBC25FA"/>
    <w:rsid w:val="5CC41DD6"/>
    <w:rsid w:val="5CCB479D"/>
    <w:rsid w:val="5CCB8DFB"/>
    <w:rsid w:val="5CCB9445"/>
    <w:rsid w:val="5CCC2F5A"/>
    <w:rsid w:val="5CCF1B14"/>
    <w:rsid w:val="5CDA76BF"/>
    <w:rsid w:val="5CDF47DD"/>
    <w:rsid w:val="5CE11709"/>
    <w:rsid w:val="5CEF79FC"/>
    <w:rsid w:val="5CF51821"/>
    <w:rsid w:val="5CF729A6"/>
    <w:rsid w:val="5CFD194A"/>
    <w:rsid w:val="5D07BF4D"/>
    <w:rsid w:val="5D1E93E7"/>
    <w:rsid w:val="5D240EEE"/>
    <w:rsid w:val="5D24C42D"/>
    <w:rsid w:val="5D339BCC"/>
    <w:rsid w:val="5D3643E5"/>
    <w:rsid w:val="5D39681B"/>
    <w:rsid w:val="5D3B47C4"/>
    <w:rsid w:val="5D3C6153"/>
    <w:rsid w:val="5D3D04E5"/>
    <w:rsid w:val="5D3D4474"/>
    <w:rsid w:val="5D40D2B7"/>
    <w:rsid w:val="5D480900"/>
    <w:rsid w:val="5D5F4D6A"/>
    <w:rsid w:val="5D6469C5"/>
    <w:rsid w:val="5D66F9BC"/>
    <w:rsid w:val="5D6F53A0"/>
    <w:rsid w:val="5D749106"/>
    <w:rsid w:val="5D791B25"/>
    <w:rsid w:val="5D7AAD50"/>
    <w:rsid w:val="5D80572B"/>
    <w:rsid w:val="5D85B8BA"/>
    <w:rsid w:val="5D929ACE"/>
    <w:rsid w:val="5D92C8BD"/>
    <w:rsid w:val="5D9C9BDD"/>
    <w:rsid w:val="5DA3D39B"/>
    <w:rsid w:val="5DA6F636"/>
    <w:rsid w:val="5DA83024"/>
    <w:rsid w:val="5DB20E65"/>
    <w:rsid w:val="5DB60553"/>
    <w:rsid w:val="5DB81FD1"/>
    <w:rsid w:val="5DBAC883"/>
    <w:rsid w:val="5DBB25F7"/>
    <w:rsid w:val="5DBB5302"/>
    <w:rsid w:val="5DBF150D"/>
    <w:rsid w:val="5DBFA79D"/>
    <w:rsid w:val="5DC220F6"/>
    <w:rsid w:val="5DC263DF"/>
    <w:rsid w:val="5DCB5EB7"/>
    <w:rsid w:val="5DD4E631"/>
    <w:rsid w:val="5DDBE7D5"/>
    <w:rsid w:val="5DDDC4D1"/>
    <w:rsid w:val="5DE084C0"/>
    <w:rsid w:val="5DE1FA25"/>
    <w:rsid w:val="5DE607DE"/>
    <w:rsid w:val="5DE9DBE2"/>
    <w:rsid w:val="5DEE473B"/>
    <w:rsid w:val="5DEFD3DA"/>
    <w:rsid w:val="5DF8B46B"/>
    <w:rsid w:val="5E01FC74"/>
    <w:rsid w:val="5E057F2A"/>
    <w:rsid w:val="5E063243"/>
    <w:rsid w:val="5E0735A0"/>
    <w:rsid w:val="5E0D5094"/>
    <w:rsid w:val="5E1078C9"/>
    <w:rsid w:val="5E151509"/>
    <w:rsid w:val="5E28E410"/>
    <w:rsid w:val="5E2B8A2C"/>
    <w:rsid w:val="5E35B78E"/>
    <w:rsid w:val="5E3718F8"/>
    <w:rsid w:val="5E395997"/>
    <w:rsid w:val="5E3D7565"/>
    <w:rsid w:val="5E3FF479"/>
    <w:rsid w:val="5E43D378"/>
    <w:rsid w:val="5E4AC700"/>
    <w:rsid w:val="5E5517BD"/>
    <w:rsid w:val="5E5ACEBB"/>
    <w:rsid w:val="5E5B016A"/>
    <w:rsid w:val="5E5EEEE9"/>
    <w:rsid w:val="5E63B9E0"/>
    <w:rsid w:val="5E66891A"/>
    <w:rsid w:val="5E68F426"/>
    <w:rsid w:val="5E761BDE"/>
    <w:rsid w:val="5E85C8A9"/>
    <w:rsid w:val="5E87B8FD"/>
    <w:rsid w:val="5E89B7BF"/>
    <w:rsid w:val="5E8F1515"/>
    <w:rsid w:val="5E8FDB60"/>
    <w:rsid w:val="5E90F19E"/>
    <w:rsid w:val="5E9138D5"/>
    <w:rsid w:val="5E919DC7"/>
    <w:rsid w:val="5E9A1707"/>
    <w:rsid w:val="5E9D4D8E"/>
    <w:rsid w:val="5E9F6D90"/>
    <w:rsid w:val="5EAE4335"/>
    <w:rsid w:val="5EB7153F"/>
    <w:rsid w:val="5EB7E275"/>
    <w:rsid w:val="5EC12C55"/>
    <w:rsid w:val="5EC2C104"/>
    <w:rsid w:val="5EC4E29B"/>
    <w:rsid w:val="5ECC2D0C"/>
    <w:rsid w:val="5ED26452"/>
    <w:rsid w:val="5ED3893C"/>
    <w:rsid w:val="5ED44F8A"/>
    <w:rsid w:val="5ED779A6"/>
    <w:rsid w:val="5EE045D1"/>
    <w:rsid w:val="5EE849F4"/>
    <w:rsid w:val="5EEA21B5"/>
    <w:rsid w:val="5F0121C5"/>
    <w:rsid w:val="5F01FFA9"/>
    <w:rsid w:val="5F024CD5"/>
    <w:rsid w:val="5F0AB2B4"/>
    <w:rsid w:val="5F0C677F"/>
    <w:rsid w:val="5F11E004"/>
    <w:rsid w:val="5F144EF5"/>
    <w:rsid w:val="5F18B2EC"/>
    <w:rsid w:val="5F190578"/>
    <w:rsid w:val="5F1A0B60"/>
    <w:rsid w:val="5F1E384B"/>
    <w:rsid w:val="5F263B79"/>
    <w:rsid w:val="5F28D5E5"/>
    <w:rsid w:val="5F2ADB5B"/>
    <w:rsid w:val="5F2DE381"/>
    <w:rsid w:val="5F2EAD9E"/>
    <w:rsid w:val="5F311C3F"/>
    <w:rsid w:val="5F3502B5"/>
    <w:rsid w:val="5F3692DC"/>
    <w:rsid w:val="5F3F6696"/>
    <w:rsid w:val="5F43F363"/>
    <w:rsid w:val="5F46EB6E"/>
    <w:rsid w:val="5F4FB250"/>
    <w:rsid w:val="5F581C50"/>
    <w:rsid w:val="5F614B5F"/>
    <w:rsid w:val="5F634AB3"/>
    <w:rsid w:val="5F6CA901"/>
    <w:rsid w:val="5F6E4AE6"/>
    <w:rsid w:val="5F77C018"/>
    <w:rsid w:val="5F7C4B7D"/>
    <w:rsid w:val="5F7F6593"/>
    <w:rsid w:val="5F8718BF"/>
    <w:rsid w:val="5F87C969"/>
    <w:rsid w:val="5F8CC9CD"/>
    <w:rsid w:val="5F8D6D50"/>
    <w:rsid w:val="5F96C87F"/>
    <w:rsid w:val="5F984ACA"/>
    <w:rsid w:val="5F9D3464"/>
    <w:rsid w:val="5FA06BDA"/>
    <w:rsid w:val="5FAA91F6"/>
    <w:rsid w:val="5FAFFF30"/>
    <w:rsid w:val="5FB41FBA"/>
    <w:rsid w:val="5FB50CA9"/>
    <w:rsid w:val="5FB5DE27"/>
    <w:rsid w:val="5FBABB0C"/>
    <w:rsid w:val="5FBB5D03"/>
    <w:rsid w:val="5FBB72FF"/>
    <w:rsid w:val="5FBC3689"/>
    <w:rsid w:val="5FC41BC5"/>
    <w:rsid w:val="5FC7C8B6"/>
    <w:rsid w:val="5FCBCC16"/>
    <w:rsid w:val="5FD2CC50"/>
    <w:rsid w:val="5FD44B8B"/>
    <w:rsid w:val="5FDCBB95"/>
    <w:rsid w:val="5FDEAA84"/>
    <w:rsid w:val="5FE23243"/>
    <w:rsid w:val="5FEAF924"/>
    <w:rsid w:val="5FEDBE03"/>
    <w:rsid w:val="5FFF25EF"/>
    <w:rsid w:val="60100ED4"/>
    <w:rsid w:val="6010313A"/>
    <w:rsid w:val="601FD9BA"/>
    <w:rsid w:val="602666C0"/>
    <w:rsid w:val="602908D5"/>
    <w:rsid w:val="603145DA"/>
    <w:rsid w:val="60359DEB"/>
    <w:rsid w:val="603A9692"/>
    <w:rsid w:val="603BDAB0"/>
    <w:rsid w:val="603CD382"/>
    <w:rsid w:val="603FD6E8"/>
    <w:rsid w:val="6041E3EF"/>
    <w:rsid w:val="60451428"/>
    <w:rsid w:val="604B20B1"/>
    <w:rsid w:val="60577057"/>
    <w:rsid w:val="605BFDAB"/>
    <w:rsid w:val="605D6A23"/>
    <w:rsid w:val="605F5F9A"/>
    <w:rsid w:val="60618834"/>
    <w:rsid w:val="6062A888"/>
    <w:rsid w:val="60679563"/>
    <w:rsid w:val="6067C222"/>
    <w:rsid w:val="606BDA57"/>
    <w:rsid w:val="606F4B84"/>
    <w:rsid w:val="607415B4"/>
    <w:rsid w:val="6076C151"/>
    <w:rsid w:val="607777C8"/>
    <w:rsid w:val="607A6472"/>
    <w:rsid w:val="607AF922"/>
    <w:rsid w:val="607BABA5"/>
    <w:rsid w:val="607CCB1E"/>
    <w:rsid w:val="60832FCE"/>
    <w:rsid w:val="6086EC62"/>
    <w:rsid w:val="60924118"/>
    <w:rsid w:val="609A0CB6"/>
    <w:rsid w:val="609E87C0"/>
    <w:rsid w:val="60AEEF07"/>
    <w:rsid w:val="60B1FBDB"/>
    <w:rsid w:val="60B3CF70"/>
    <w:rsid w:val="60BC4A33"/>
    <w:rsid w:val="60BDA3EE"/>
    <w:rsid w:val="60C13A58"/>
    <w:rsid w:val="60C3B876"/>
    <w:rsid w:val="60C89C74"/>
    <w:rsid w:val="60C90D36"/>
    <w:rsid w:val="60CF305E"/>
    <w:rsid w:val="60D4F4DE"/>
    <w:rsid w:val="60DA2F3F"/>
    <w:rsid w:val="60E6BA0A"/>
    <w:rsid w:val="60E8F0BE"/>
    <w:rsid w:val="60EFDBA7"/>
    <w:rsid w:val="60F5F13E"/>
    <w:rsid w:val="60F69D9B"/>
    <w:rsid w:val="60F94B26"/>
    <w:rsid w:val="60FAFD51"/>
    <w:rsid w:val="61067830"/>
    <w:rsid w:val="610AAF76"/>
    <w:rsid w:val="610CDCBE"/>
    <w:rsid w:val="610FC66E"/>
    <w:rsid w:val="6118FBD2"/>
    <w:rsid w:val="61219525"/>
    <w:rsid w:val="6125ED06"/>
    <w:rsid w:val="612BFF51"/>
    <w:rsid w:val="612C7E7C"/>
    <w:rsid w:val="612D6357"/>
    <w:rsid w:val="61310729"/>
    <w:rsid w:val="6131D3B9"/>
    <w:rsid w:val="613287F8"/>
    <w:rsid w:val="6135D3B2"/>
    <w:rsid w:val="6135E6D1"/>
    <w:rsid w:val="61384257"/>
    <w:rsid w:val="6138912A"/>
    <w:rsid w:val="6139AD50"/>
    <w:rsid w:val="613A513E"/>
    <w:rsid w:val="613BEE38"/>
    <w:rsid w:val="613FCA25"/>
    <w:rsid w:val="614547AD"/>
    <w:rsid w:val="6148D45A"/>
    <w:rsid w:val="6154392D"/>
    <w:rsid w:val="6159D084"/>
    <w:rsid w:val="615D4DF0"/>
    <w:rsid w:val="6161AE5D"/>
    <w:rsid w:val="61623B46"/>
    <w:rsid w:val="6162E756"/>
    <w:rsid w:val="6167645C"/>
    <w:rsid w:val="616AD612"/>
    <w:rsid w:val="616ADBE5"/>
    <w:rsid w:val="6171C5C9"/>
    <w:rsid w:val="61761D95"/>
    <w:rsid w:val="61771809"/>
    <w:rsid w:val="617BB727"/>
    <w:rsid w:val="617D861D"/>
    <w:rsid w:val="61885B91"/>
    <w:rsid w:val="6188ADF0"/>
    <w:rsid w:val="61896DD9"/>
    <w:rsid w:val="618A6D2B"/>
    <w:rsid w:val="618DBCC9"/>
    <w:rsid w:val="61952EA0"/>
    <w:rsid w:val="6195C99D"/>
    <w:rsid w:val="61976E3F"/>
    <w:rsid w:val="61A095D5"/>
    <w:rsid w:val="61A6A9B9"/>
    <w:rsid w:val="61ABC6BF"/>
    <w:rsid w:val="61B0081D"/>
    <w:rsid w:val="61B84440"/>
    <w:rsid w:val="61BB5018"/>
    <w:rsid w:val="61BD5D50"/>
    <w:rsid w:val="61BF682C"/>
    <w:rsid w:val="61C17275"/>
    <w:rsid w:val="61C378A0"/>
    <w:rsid w:val="61C55950"/>
    <w:rsid w:val="61C8EA03"/>
    <w:rsid w:val="61D14AE6"/>
    <w:rsid w:val="61DA4A58"/>
    <w:rsid w:val="61DBB5F8"/>
    <w:rsid w:val="61DE8139"/>
    <w:rsid w:val="61E55813"/>
    <w:rsid w:val="61E6446D"/>
    <w:rsid w:val="61E6E382"/>
    <w:rsid w:val="61F8209E"/>
    <w:rsid w:val="61FA140C"/>
    <w:rsid w:val="61FD56C2"/>
    <w:rsid w:val="620AF2E4"/>
    <w:rsid w:val="620C1656"/>
    <w:rsid w:val="62145BF6"/>
    <w:rsid w:val="622440D0"/>
    <w:rsid w:val="6224D708"/>
    <w:rsid w:val="6225FEB4"/>
    <w:rsid w:val="6227FDAD"/>
    <w:rsid w:val="6230F7A9"/>
    <w:rsid w:val="62339B18"/>
    <w:rsid w:val="6233B910"/>
    <w:rsid w:val="62367143"/>
    <w:rsid w:val="62378C60"/>
    <w:rsid w:val="623B6137"/>
    <w:rsid w:val="623C5927"/>
    <w:rsid w:val="624110D4"/>
    <w:rsid w:val="624AB771"/>
    <w:rsid w:val="6250A5D2"/>
    <w:rsid w:val="62524D40"/>
    <w:rsid w:val="625E2B06"/>
    <w:rsid w:val="6261A130"/>
    <w:rsid w:val="6263DABF"/>
    <w:rsid w:val="6264BB0C"/>
    <w:rsid w:val="6266D592"/>
    <w:rsid w:val="62685662"/>
    <w:rsid w:val="62692249"/>
    <w:rsid w:val="626AC6B3"/>
    <w:rsid w:val="626B33EC"/>
    <w:rsid w:val="626D8124"/>
    <w:rsid w:val="62709D22"/>
    <w:rsid w:val="6273F71B"/>
    <w:rsid w:val="627718CD"/>
    <w:rsid w:val="6278C2F9"/>
    <w:rsid w:val="627A65DD"/>
    <w:rsid w:val="628AA9A6"/>
    <w:rsid w:val="628C2A6D"/>
    <w:rsid w:val="62966BFE"/>
    <w:rsid w:val="6297B11B"/>
    <w:rsid w:val="629ED906"/>
    <w:rsid w:val="62AC2C75"/>
    <w:rsid w:val="62AD3D9F"/>
    <w:rsid w:val="62AF0987"/>
    <w:rsid w:val="62B5988B"/>
    <w:rsid w:val="62BA531B"/>
    <w:rsid w:val="62BBD413"/>
    <w:rsid w:val="62C0FAAB"/>
    <w:rsid w:val="62C3828F"/>
    <w:rsid w:val="62C38AC7"/>
    <w:rsid w:val="62D52147"/>
    <w:rsid w:val="62DBD977"/>
    <w:rsid w:val="62DD0B47"/>
    <w:rsid w:val="62DD4D7F"/>
    <w:rsid w:val="62DF1E91"/>
    <w:rsid w:val="62E33B2C"/>
    <w:rsid w:val="62E8368C"/>
    <w:rsid w:val="62EBC43F"/>
    <w:rsid w:val="62F33710"/>
    <w:rsid w:val="62F525A9"/>
    <w:rsid w:val="62F7BED2"/>
    <w:rsid w:val="62F9FE94"/>
    <w:rsid w:val="62FA0110"/>
    <w:rsid w:val="62FBB193"/>
    <w:rsid w:val="6302E18C"/>
    <w:rsid w:val="63085AE8"/>
    <w:rsid w:val="631078A8"/>
    <w:rsid w:val="631736A6"/>
    <w:rsid w:val="631BFBF0"/>
    <w:rsid w:val="6325D81C"/>
    <w:rsid w:val="6326198C"/>
    <w:rsid w:val="63293C52"/>
    <w:rsid w:val="632A494F"/>
    <w:rsid w:val="632D89AD"/>
    <w:rsid w:val="632E0942"/>
    <w:rsid w:val="633530BA"/>
    <w:rsid w:val="63389335"/>
    <w:rsid w:val="63394892"/>
    <w:rsid w:val="633ABBB4"/>
    <w:rsid w:val="633B7667"/>
    <w:rsid w:val="633EEE55"/>
    <w:rsid w:val="6341FA39"/>
    <w:rsid w:val="6342A807"/>
    <w:rsid w:val="6344F469"/>
    <w:rsid w:val="634B1951"/>
    <w:rsid w:val="634E0990"/>
    <w:rsid w:val="634FF3EF"/>
    <w:rsid w:val="635487F2"/>
    <w:rsid w:val="635524B9"/>
    <w:rsid w:val="63555617"/>
    <w:rsid w:val="635F9467"/>
    <w:rsid w:val="636EBF11"/>
    <w:rsid w:val="63738F65"/>
    <w:rsid w:val="63742B98"/>
    <w:rsid w:val="63750130"/>
    <w:rsid w:val="63787F37"/>
    <w:rsid w:val="63795BB8"/>
    <w:rsid w:val="6387DD90"/>
    <w:rsid w:val="63886279"/>
    <w:rsid w:val="63895587"/>
    <w:rsid w:val="638D0DAC"/>
    <w:rsid w:val="638DDF69"/>
    <w:rsid w:val="639264BF"/>
    <w:rsid w:val="639AB353"/>
    <w:rsid w:val="639C6FD1"/>
    <w:rsid w:val="639DE3BF"/>
    <w:rsid w:val="639EFA31"/>
    <w:rsid w:val="63A43108"/>
    <w:rsid w:val="63A64AA7"/>
    <w:rsid w:val="63A81A11"/>
    <w:rsid w:val="63AD05EE"/>
    <w:rsid w:val="63B5C759"/>
    <w:rsid w:val="63BECDF7"/>
    <w:rsid w:val="63C664A6"/>
    <w:rsid w:val="63CFE27E"/>
    <w:rsid w:val="63D28E7D"/>
    <w:rsid w:val="63D3CE24"/>
    <w:rsid w:val="63DAD565"/>
    <w:rsid w:val="63E4E923"/>
    <w:rsid w:val="63E5E44D"/>
    <w:rsid w:val="63E7DF44"/>
    <w:rsid w:val="63E8542F"/>
    <w:rsid w:val="63E92FB9"/>
    <w:rsid w:val="63E99A49"/>
    <w:rsid w:val="63EBC752"/>
    <w:rsid w:val="63EDF738"/>
    <w:rsid w:val="63EEC4A0"/>
    <w:rsid w:val="63F6A224"/>
    <w:rsid w:val="63FB8C77"/>
    <w:rsid w:val="64004CBE"/>
    <w:rsid w:val="64021B21"/>
    <w:rsid w:val="640248E1"/>
    <w:rsid w:val="6403E594"/>
    <w:rsid w:val="6404041B"/>
    <w:rsid w:val="6407BFB4"/>
    <w:rsid w:val="640F90CC"/>
    <w:rsid w:val="6410D96F"/>
    <w:rsid w:val="641795BC"/>
    <w:rsid w:val="641A20C2"/>
    <w:rsid w:val="641C5885"/>
    <w:rsid w:val="642AAF58"/>
    <w:rsid w:val="642AF957"/>
    <w:rsid w:val="642CEFCA"/>
    <w:rsid w:val="64321207"/>
    <w:rsid w:val="643BC62A"/>
    <w:rsid w:val="6443D3D6"/>
    <w:rsid w:val="64494340"/>
    <w:rsid w:val="644BFFD8"/>
    <w:rsid w:val="644CF7CD"/>
    <w:rsid w:val="644DF029"/>
    <w:rsid w:val="644EE557"/>
    <w:rsid w:val="64593A35"/>
    <w:rsid w:val="645D5A96"/>
    <w:rsid w:val="645FA555"/>
    <w:rsid w:val="64642161"/>
    <w:rsid w:val="6464726D"/>
    <w:rsid w:val="646E17EB"/>
    <w:rsid w:val="646FC5FA"/>
    <w:rsid w:val="6473EA7B"/>
    <w:rsid w:val="6478334B"/>
    <w:rsid w:val="647B44EF"/>
    <w:rsid w:val="647D7264"/>
    <w:rsid w:val="647E0412"/>
    <w:rsid w:val="647EEC92"/>
    <w:rsid w:val="647F76FB"/>
    <w:rsid w:val="64822B9F"/>
    <w:rsid w:val="6487400A"/>
    <w:rsid w:val="6490F013"/>
    <w:rsid w:val="64920605"/>
    <w:rsid w:val="6493EB94"/>
    <w:rsid w:val="64952993"/>
    <w:rsid w:val="6495BC82"/>
    <w:rsid w:val="64974182"/>
    <w:rsid w:val="64978A3E"/>
    <w:rsid w:val="64A8611A"/>
    <w:rsid w:val="64A9158A"/>
    <w:rsid w:val="64B0F678"/>
    <w:rsid w:val="64B94C0A"/>
    <w:rsid w:val="64BBBA81"/>
    <w:rsid w:val="64C11400"/>
    <w:rsid w:val="64C63087"/>
    <w:rsid w:val="64C6D674"/>
    <w:rsid w:val="64D2B4ED"/>
    <w:rsid w:val="64E44D40"/>
    <w:rsid w:val="64E48EEE"/>
    <w:rsid w:val="64E51983"/>
    <w:rsid w:val="64E9BDF2"/>
    <w:rsid w:val="64EF411B"/>
    <w:rsid w:val="64F19914"/>
    <w:rsid w:val="64F42D15"/>
    <w:rsid w:val="64F7ABEC"/>
    <w:rsid w:val="64F8E245"/>
    <w:rsid w:val="64FE7335"/>
    <w:rsid w:val="64FF4980"/>
    <w:rsid w:val="650CC135"/>
    <w:rsid w:val="6515BBD3"/>
    <w:rsid w:val="65172845"/>
    <w:rsid w:val="6517C597"/>
    <w:rsid w:val="651BFE89"/>
    <w:rsid w:val="651D5920"/>
    <w:rsid w:val="652732BE"/>
    <w:rsid w:val="652A8776"/>
    <w:rsid w:val="652E6B5E"/>
    <w:rsid w:val="6531EB1D"/>
    <w:rsid w:val="653E9A40"/>
    <w:rsid w:val="6540C19D"/>
    <w:rsid w:val="65429AFC"/>
    <w:rsid w:val="654E6818"/>
    <w:rsid w:val="655173D5"/>
    <w:rsid w:val="6551B58B"/>
    <w:rsid w:val="65523ABD"/>
    <w:rsid w:val="6556CFEF"/>
    <w:rsid w:val="65586A07"/>
    <w:rsid w:val="655DDA11"/>
    <w:rsid w:val="6570F3DC"/>
    <w:rsid w:val="657760A3"/>
    <w:rsid w:val="6579C577"/>
    <w:rsid w:val="657E2CCE"/>
    <w:rsid w:val="658036A7"/>
    <w:rsid w:val="6584EF5C"/>
    <w:rsid w:val="658965E3"/>
    <w:rsid w:val="65938375"/>
    <w:rsid w:val="65958982"/>
    <w:rsid w:val="6596B726"/>
    <w:rsid w:val="6597627A"/>
    <w:rsid w:val="659BB7F2"/>
    <w:rsid w:val="65AED392"/>
    <w:rsid w:val="65AFDE17"/>
    <w:rsid w:val="65B776E8"/>
    <w:rsid w:val="65BA6817"/>
    <w:rsid w:val="65BF9631"/>
    <w:rsid w:val="65C6D19B"/>
    <w:rsid w:val="65CAF71B"/>
    <w:rsid w:val="65CDF382"/>
    <w:rsid w:val="65CEAE6A"/>
    <w:rsid w:val="65CF9140"/>
    <w:rsid w:val="65D0FF86"/>
    <w:rsid w:val="65D8587F"/>
    <w:rsid w:val="65D9CDF4"/>
    <w:rsid w:val="65DD8021"/>
    <w:rsid w:val="65E025CF"/>
    <w:rsid w:val="65E2A7D7"/>
    <w:rsid w:val="65E4291F"/>
    <w:rsid w:val="65E84E03"/>
    <w:rsid w:val="65F0DDD4"/>
    <w:rsid w:val="65F2C216"/>
    <w:rsid w:val="65F44DD0"/>
    <w:rsid w:val="65FAAC01"/>
    <w:rsid w:val="66009C54"/>
    <w:rsid w:val="660BFC1C"/>
    <w:rsid w:val="660C4E4A"/>
    <w:rsid w:val="6612A0B1"/>
    <w:rsid w:val="661317B3"/>
    <w:rsid w:val="66263066"/>
    <w:rsid w:val="6626F699"/>
    <w:rsid w:val="662A3C6B"/>
    <w:rsid w:val="662AAF54"/>
    <w:rsid w:val="662BCAD4"/>
    <w:rsid w:val="662D7C71"/>
    <w:rsid w:val="662F01F0"/>
    <w:rsid w:val="663695FF"/>
    <w:rsid w:val="663A0C01"/>
    <w:rsid w:val="663E4A3B"/>
    <w:rsid w:val="66446480"/>
    <w:rsid w:val="6646FED6"/>
    <w:rsid w:val="664C4F4D"/>
    <w:rsid w:val="6650F4AD"/>
    <w:rsid w:val="6656B46C"/>
    <w:rsid w:val="6657C9E1"/>
    <w:rsid w:val="665CFA50"/>
    <w:rsid w:val="665F75BB"/>
    <w:rsid w:val="6660483B"/>
    <w:rsid w:val="6662B4E9"/>
    <w:rsid w:val="6672500B"/>
    <w:rsid w:val="667F1DC7"/>
    <w:rsid w:val="667FF641"/>
    <w:rsid w:val="66807056"/>
    <w:rsid w:val="66817976"/>
    <w:rsid w:val="66820C44"/>
    <w:rsid w:val="6682A77F"/>
    <w:rsid w:val="668BE1EC"/>
    <w:rsid w:val="668CEB83"/>
    <w:rsid w:val="668ED917"/>
    <w:rsid w:val="66984034"/>
    <w:rsid w:val="669E7BDC"/>
    <w:rsid w:val="66A8CD75"/>
    <w:rsid w:val="66A9EBFA"/>
    <w:rsid w:val="66ACBE95"/>
    <w:rsid w:val="66B43BDE"/>
    <w:rsid w:val="66B8BE97"/>
    <w:rsid w:val="66BB0D9D"/>
    <w:rsid w:val="66BC7154"/>
    <w:rsid w:val="66BD2477"/>
    <w:rsid w:val="66BE3B28"/>
    <w:rsid w:val="66BEF5B7"/>
    <w:rsid w:val="66C613F4"/>
    <w:rsid w:val="66C6349E"/>
    <w:rsid w:val="66C76D64"/>
    <w:rsid w:val="66CEB1C6"/>
    <w:rsid w:val="66D34851"/>
    <w:rsid w:val="66D3D22A"/>
    <w:rsid w:val="66D78BBA"/>
    <w:rsid w:val="66DA4119"/>
    <w:rsid w:val="66DDC219"/>
    <w:rsid w:val="66DE4DCE"/>
    <w:rsid w:val="66E16E58"/>
    <w:rsid w:val="66EA3A2B"/>
    <w:rsid w:val="66EAE5CA"/>
    <w:rsid w:val="66EB5124"/>
    <w:rsid w:val="66EC7118"/>
    <w:rsid w:val="66F671FA"/>
    <w:rsid w:val="66FC6AFD"/>
    <w:rsid w:val="670115E0"/>
    <w:rsid w:val="670E6668"/>
    <w:rsid w:val="67123CEC"/>
    <w:rsid w:val="6715FAFE"/>
    <w:rsid w:val="67162CAE"/>
    <w:rsid w:val="671BF8BD"/>
    <w:rsid w:val="67231FE0"/>
    <w:rsid w:val="6726120B"/>
    <w:rsid w:val="672E0A8A"/>
    <w:rsid w:val="673000ED"/>
    <w:rsid w:val="67372342"/>
    <w:rsid w:val="67478863"/>
    <w:rsid w:val="67507D09"/>
    <w:rsid w:val="6756A79A"/>
    <w:rsid w:val="6756F112"/>
    <w:rsid w:val="676195CB"/>
    <w:rsid w:val="676B7222"/>
    <w:rsid w:val="676CEB0E"/>
    <w:rsid w:val="676CF6F4"/>
    <w:rsid w:val="676F95BC"/>
    <w:rsid w:val="676FD8D4"/>
    <w:rsid w:val="676FFD3D"/>
    <w:rsid w:val="67711A83"/>
    <w:rsid w:val="6772B78A"/>
    <w:rsid w:val="677320DC"/>
    <w:rsid w:val="6776477F"/>
    <w:rsid w:val="67799CE1"/>
    <w:rsid w:val="677AD227"/>
    <w:rsid w:val="677D7A9B"/>
    <w:rsid w:val="67877ACA"/>
    <w:rsid w:val="67907070"/>
    <w:rsid w:val="6797738E"/>
    <w:rsid w:val="679B040E"/>
    <w:rsid w:val="67A342C9"/>
    <w:rsid w:val="67A4185C"/>
    <w:rsid w:val="67A6B1D6"/>
    <w:rsid w:val="67AA7AB4"/>
    <w:rsid w:val="67ABE290"/>
    <w:rsid w:val="67B5A737"/>
    <w:rsid w:val="67B64757"/>
    <w:rsid w:val="67BDEBB8"/>
    <w:rsid w:val="67BEF183"/>
    <w:rsid w:val="67C05B31"/>
    <w:rsid w:val="67C7CB52"/>
    <w:rsid w:val="67C9774A"/>
    <w:rsid w:val="67CFCD92"/>
    <w:rsid w:val="67D0BC9C"/>
    <w:rsid w:val="67D20941"/>
    <w:rsid w:val="67D5C00C"/>
    <w:rsid w:val="67DC6E88"/>
    <w:rsid w:val="67DE2FE2"/>
    <w:rsid w:val="67EA79E5"/>
    <w:rsid w:val="67ED7A61"/>
    <w:rsid w:val="67F30C78"/>
    <w:rsid w:val="67FFF5F2"/>
    <w:rsid w:val="68036E91"/>
    <w:rsid w:val="680E4E8C"/>
    <w:rsid w:val="6815A998"/>
    <w:rsid w:val="6816DBD0"/>
    <w:rsid w:val="681F9BBC"/>
    <w:rsid w:val="68214B32"/>
    <w:rsid w:val="6824214B"/>
    <w:rsid w:val="682F5365"/>
    <w:rsid w:val="683509D3"/>
    <w:rsid w:val="68352E61"/>
    <w:rsid w:val="683A4B20"/>
    <w:rsid w:val="683FDF26"/>
    <w:rsid w:val="68417572"/>
    <w:rsid w:val="68500902"/>
    <w:rsid w:val="6850C9C2"/>
    <w:rsid w:val="68594501"/>
    <w:rsid w:val="68604382"/>
    <w:rsid w:val="6862E1B0"/>
    <w:rsid w:val="68673BF5"/>
    <w:rsid w:val="68711D32"/>
    <w:rsid w:val="6877A06B"/>
    <w:rsid w:val="6877B3DB"/>
    <w:rsid w:val="688145EB"/>
    <w:rsid w:val="6889F4D1"/>
    <w:rsid w:val="688C67FA"/>
    <w:rsid w:val="688C84F7"/>
    <w:rsid w:val="688F6D5B"/>
    <w:rsid w:val="6898DD01"/>
    <w:rsid w:val="68992F2B"/>
    <w:rsid w:val="689CC0B8"/>
    <w:rsid w:val="68A304FB"/>
    <w:rsid w:val="68A3E8D6"/>
    <w:rsid w:val="68A47F03"/>
    <w:rsid w:val="68ABF7C7"/>
    <w:rsid w:val="68AC5B22"/>
    <w:rsid w:val="68BCA9A6"/>
    <w:rsid w:val="68C8AAD9"/>
    <w:rsid w:val="68CFD4F8"/>
    <w:rsid w:val="68D40F83"/>
    <w:rsid w:val="68E1FF41"/>
    <w:rsid w:val="68E63663"/>
    <w:rsid w:val="68E94964"/>
    <w:rsid w:val="68F5D085"/>
    <w:rsid w:val="6904347D"/>
    <w:rsid w:val="690A6D2B"/>
    <w:rsid w:val="690D9890"/>
    <w:rsid w:val="69118779"/>
    <w:rsid w:val="6911ABD8"/>
    <w:rsid w:val="691830FA"/>
    <w:rsid w:val="691AF71C"/>
    <w:rsid w:val="6927AEAE"/>
    <w:rsid w:val="6928DBF3"/>
    <w:rsid w:val="692B29B6"/>
    <w:rsid w:val="692CD13D"/>
    <w:rsid w:val="692F1DCA"/>
    <w:rsid w:val="692F3A88"/>
    <w:rsid w:val="6933DD15"/>
    <w:rsid w:val="6936A759"/>
    <w:rsid w:val="69374122"/>
    <w:rsid w:val="693BB26F"/>
    <w:rsid w:val="6940DEB3"/>
    <w:rsid w:val="6947E15D"/>
    <w:rsid w:val="694B3FF7"/>
    <w:rsid w:val="6959CD2A"/>
    <w:rsid w:val="695BEB5E"/>
    <w:rsid w:val="695D01B6"/>
    <w:rsid w:val="696AEC6F"/>
    <w:rsid w:val="696E4D2C"/>
    <w:rsid w:val="6971A9A2"/>
    <w:rsid w:val="6972B439"/>
    <w:rsid w:val="6978AB88"/>
    <w:rsid w:val="697CCC10"/>
    <w:rsid w:val="697FAC94"/>
    <w:rsid w:val="697FF3FE"/>
    <w:rsid w:val="6986B311"/>
    <w:rsid w:val="698D7352"/>
    <w:rsid w:val="699317CF"/>
    <w:rsid w:val="69A2D54D"/>
    <w:rsid w:val="69A4328F"/>
    <w:rsid w:val="69AF7DF9"/>
    <w:rsid w:val="69B00EC1"/>
    <w:rsid w:val="69B090BC"/>
    <w:rsid w:val="69B1E939"/>
    <w:rsid w:val="69B8E187"/>
    <w:rsid w:val="69BAF6D3"/>
    <w:rsid w:val="69BD9DEE"/>
    <w:rsid w:val="69BF2F7B"/>
    <w:rsid w:val="69C240B1"/>
    <w:rsid w:val="69CC0DBD"/>
    <w:rsid w:val="69CC6368"/>
    <w:rsid w:val="69D10171"/>
    <w:rsid w:val="69D72676"/>
    <w:rsid w:val="69EE0FDA"/>
    <w:rsid w:val="69EF68FF"/>
    <w:rsid w:val="69F2BFB5"/>
    <w:rsid w:val="69F31FE7"/>
    <w:rsid w:val="69F4B115"/>
    <w:rsid w:val="69FAF8BB"/>
    <w:rsid w:val="6A000CC1"/>
    <w:rsid w:val="6A0815E8"/>
    <w:rsid w:val="6A0F116D"/>
    <w:rsid w:val="6A100679"/>
    <w:rsid w:val="6A144B53"/>
    <w:rsid w:val="6A166EC8"/>
    <w:rsid w:val="6A16B4AF"/>
    <w:rsid w:val="6A1D693F"/>
    <w:rsid w:val="6A1E5D48"/>
    <w:rsid w:val="6A217C4A"/>
    <w:rsid w:val="6A23C73B"/>
    <w:rsid w:val="6A241FE3"/>
    <w:rsid w:val="6A282998"/>
    <w:rsid w:val="6A2B031C"/>
    <w:rsid w:val="6A311AC1"/>
    <w:rsid w:val="6A36A4AF"/>
    <w:rsid w:val="6A4023C4"/>
    <w:rsid w:val="6A43472C"/>
    <w:rsid w:val="6A4877B3"/>
    <w:rsid w:val="6A49E133"/>
    <w:rsid w:val="6A4CA04E"/>
    <w:rsid w:val="6A4F3214"/>
    <w:rsid w:val="6A4FBAAE"/>
    <w:rsid w:val="6A6231A9"/>
    <w:rsid w:val="6A65B286"/>
    <w:rsid w:val="6A680543"/>
    <w:rsid w:val="6A68EB26"/>
    <w:rsid w:val="6A6A84DA"/>
    <w:rsid w:val="6A6C9C0D"/>
    <w:rsid w:val="6A70462F"/>
    <w:rsid w:val="6A754563"/>
    <w:rsid w:val="6A75F1CA"/>
    <w:rsid w:val="6A768761"/>
    <w:rsid w:val="6A7C49C3"/>
    <w:rsid w:val="6A7DF91D"/>
    <w:rsid w:val="6A7F01FF"/>
    <w:rsid w:val="6A813D35"/>
    <w:rsid w:val="6A941639"/>
    <w:rsid w:val="6A9C13A6"/>
    <w:rsid w:val="6A9C9DEA"/>
    <w:rsid w:val="6A9CBA40"/>
    <w:rsid w:val="6A9E19DF"/>
    <w:rsid w:val="6AA57796"/>
    <w:rsid w:val="6AAFAEE8"/>
    <w:rsid w:val="6AB146FC"/>
    <w:rsid w:val="6AB3B248"/>
    <w:rsid w:val="6AB81DA6"/>
    <w:rsid w:val="6ABC06F9"/>
    <w:rsid w:val="6ABF6E2A"/>
    <w:rsid w:val="6AC02621"/>
    <w:rsid w:val="6AC10FFA"/>
    <w:rsid w:val="6AC3E17E"/>
    <w:rsid w:val="6ACDC355"/>
    <w:rsid w:val="6ACE8392"/>
    <w:rsid w:val="6AD64E34"/>
    <w:rsid w:val="6ADD9D21"/>
    <w:rsid w:val="6ADDE964"/>
    <w:rsid w:val="6AE8CC40"/>
    <w:rsid w:val="6AFC5CE5"/>
    <w:rsid w:val="6AFF8B43"/>
    <w:rsid w:val="6B00180E"/>
    <w:rsid w:val="6B00A1FA"/>
    <w:rsid w:val="6B04307F"/>
    <w:rsid w:val="6B05E89F"/>
    <w:rsid w:val="6B0AB38C"/>
    <w:rsid w:val="6B0B0B32"/>
    <w:rsid w:val="6B11C3E2"/>
    <w:rsid w:val="6B13002B"/>
    <w:rsid w:val="6B1471A3"/>
    <w:rsid w:val="6B1626DE"/>
    <w:rsid w:val="6B168A98"/>
    <w:rsid w:val="6B1A12B0"/>
    <w:rsid w:val="6B208BAF"/>
    <w:rsid w:val="6B2135A4"/>
    <w:rsid w:val="6B255C7C"/>
    <w:rsid w:val="6B25F52D"/>
    <w:rsid w:val="6B2D6EE9"/>
    <w:rsid w:val="6B303AB1"/>
    <w:rsid w:val="6B329BE7"/>
    <w:rsid w:val="6B32A1E1"/>
    <w:rsid w:val="6B36DFC6"/>
    <w:rsid w:val="6B3D680B"/>
    <w:rsid w:val="6B3DA3A8"/>
    <w:rsid w:val="6B3F0992"/>
    <w:rsid w:val="6B44C0CB"/>
    <w:rsid w:val="6B46190B"/>
    <w:rsid w:val="6B48BD93"/>
    <w:rsid w:val="6B4903B4"/>
    <w:rsid w:val="6B4C8D75"/>
    <w:rsid w:val="6B4DC4F8"/>
    <w:rsid w:val="6B50A9F2"/>
    <w:rsid w:val="6B563A1C"/>
    <w:rsid w:val="6B5A05EF"/>
    <w:rsid w:val="6B68F96D"/>
    <w:rsid w:val="6B73179D"/>
    <w:rsid w:val="6B89810A"/>
    <w:rsid w:val="6B8990E8"/>
    <w:rsid w:val="6B8F611C"/>
    <w:rsid w:val="6B8FB098"/>
    <w:rsid w:val="6B940D6A"/>
    <w:rsid w:val="6B97FB53"/>
    <w:rsid w:val="6BA39158"/>
    <w:rsid w:val="6BA5533A"/>
    <w:rsid w:val="6BABE906"/>
    <w:rsid w:val="6BC37C98"/>
    <w:rsid w:val="6BC404AD"/>
    <w:rsid w:val="6BC55EB4"/>
    <w:rsid w:val="6BC5FCBC"/>
    <w:rsid w:val="6BDAD893"/>
    <w:rsid w:val="6BDFDCC0"/>
    <w:rsid w:val="6BDFF3F8"/>
    <w:rsid w:val="6BE0248D"/>
    <w:rsid w:val="6BE7B2B8"/>
    <w:rsid w:val="6BED0CF8"/>
    <w:rsid w:val="6BF8B089"/>
    <w:rsid w:val="6BFCE384"/>
    <w:rsid w:val="6BFD2A8C"/>
    <w:rsid w:val="6BFFA481"/>
    <w:rsid w:val="6C0AD490"/>
    <w:rsid w:val="6C0B0BCD"/>
    <w:rsid w:val="6C0F2843"/>
    <w:rsid w:val="6C1181EB"/>
    <w:rsid w:val="6C1536ED"/>
    <w:rsid w:val="6C192AC8"/>
    <w:rsid w:val="6C19BE44"/>
    <w:rsid w:val="6C1D53DE"/>
    <w:rsid w:val="6C21FE82"/>
    <w:rsid w:val="6C223C95"/>
    <w:rsid w:val="6C233C20"/>
    <w:rsid w:val="6C26B551"/>
    <w:rsid w:val="6C349A27"/>
    <w:rsid w:val="6C363AB8"/>
    <w:rsid w:val="6C37407B"/>
    <w:rsid w:val="6C398A74"/>
    <w:rsid w:val="6C3C74E5"/>
    <w:rsid w:val="6C46B0AD"/>
    <w:rsid w:val="6C4801ED"/>
    <w:rsid w:val="6C4A202D"/>
    <w:rsid w:val="6C4A928B"/>
    <w:rsid w:val="6C53665D"/>
    <w:rsid w:val="6C54E682"/>
    <w:rsid w:val="6C58544D"/>
    <w:rsid w:val="6C5D97A4"/>
    <w:rsid w:val="6C60049F"/>
    <w:rsid w:val="6C7069DA"/>
    <w:rsid w:val="6C7112DB"/>
    <w:rsid w:val="6C732425"/>
    <w:rsid w:val="6C732793"/>
    <w:rsid w:val="6C7910DC"/>
    <w:rsid w:val="6C8037BE"/>
    <w:rsid w:val="6C83FBAF"/>
    <w:rsid w:val="6C854F2A"/>
    <w:rsid w:val="6C8E5E2F"/>
    <w:rsid w:val="6C8E5F43"/>
    <w:rsid w:val="6C93AE47"/>
    <w:rsid w:val="6C9445DB"/>
    <w:rsid w:val="6C97600D"/>
    <w:rsid w:val="6C9A05AD"/>
    <w:rsid w:val="6C9A8D02"/>
    <w:rsid w:val="6C9BC84D"/>
    <w:rsid w:val="6C9FA0DC"/>
    <w:rsid w:val="6CA8CD14"/>
    <w:rsid w:val="6CB097FD"/>
    <w:rsid w:val="6CB90748"/>
    <w:rsid w:val="6CBCDE81"/>
    <w:rsid w:val="6CBF1FD8"/>
    <w:rsid w:val="6CC3006F"/>
    <w:rsid w:val="6CC42937"/>
    <w:rsid w:val="6CC4D365"/>
    <w:rsid w:val="6CC97B8F"/>
    <w:rsid w:val="6CCA9F27"/>
    <w:rsid w:val="6CD000A1"/>
    <w:rsid w:val="6CDB230B"/>
    <w:rsid w:val="6CDC212A"/>
    <w:rsid w:val="6CE1C162"/>
    <w:rsid w:val="6CE66317"/>
    <w:rsid w:val="6CE678A5"/>
    <w:rsid w:val="6CF1A343"/>
    <w:rsid w:val="6CF2513F"/>
    <w:rsid w:val="6CFABBA0"/>
    <w:rsid w:val="6CFE296C"/>
    <w:rsid w:val="6CFEFA67"/>
    <w:rsid w:val="6D07BF64"/>
    <w:rsid w:val="6D07FDB4"/>
    <w:rsid w:val="6D0F1341"/>
    <w:rsid w:val="6D0F4FC7"/>
    <w:rsid w:val="6D12D018"/>
    <w:rsid w:val="6D1440BE"/>
    <w:rsid w:val="6D15D007"/>
    <w:rsid w:val="6D1C76C2"/>
    <w:rsid w:val="6D1D8BBD"/>
    <w:rsid w:val="6D1FE100"/>
    <w:rsid w:val="6D232C09"/>
    <w:rsid w:val="6D2946C4"/>
    <w:rsid w:val="6D295F0A"/>
    <w:rsid w:val="6D2C93D2"/>
    <w:rsid w:val="6D2F3716"/>
    <w:rsid w:val="6D2FD016"/>
    <w:rsid w:val="6D352B51"/>
    <w:rsid w:val="6D3C4F1F"/>
    <w:rsid w:val="6D3CCEF4"/>
    <w:rsid w:val="6D3E1312"/>
    <w:rsid w:val="6D434FEC"/>
    <w:rsid w:val="6D459D1E"/>
    <w:rsid w:val="6D46F4F5"/>
    <w:rsid w:val="6D470F91"/>
    <w:rsid w:val="6D479429"/>
    <w:rsid w:val="6D4B42DF"/>
    <w:rsid w:val="6D51DE85"/>
    <w:rsid w:val="6D57D4EA"/>
    <w:rsid w:val="6D59D20C"/>
    <w:rsid w:val="6D65D36C"/>
    <w:rsid w:val="6D682D03"/>
    <w:rsid w:val="6D693111"/>
    <w:rsid w:val="6D6A30F9"/>
    <w:rsid w:val="6D6D517E"/>
    <w:rsid w:val="6D7843B0"/>
    <w:rsid w:val="6D799F44"/>
    <w:rsid w:val="6D803811"/>
    <w:rsid w:val="6D872643"/>
    <w:rsid w:val="6D8A6392"/>
    <w:rsid w:val="6D8E2A42"/>
    <w:rsid w:val="6D8F5897"/>
    <w:rsid w:val="6D902503"/>
    <w:rsid w:val="6D90FA10"/>
    <w:rsid w:val="6D910248"/>
    <w:rsid w:val="6D943DE1"/>
    <w:rsid w:val="6D9513FF"/>
    <w:rsid w:val="6D986DDF"/>
    <w:rsid w:val="6D9A5641"/>
    <w:rsid w:val="6D9D17F4"/>
    <w:rsid w:val="6D9FB3F2"/>
    <w:rsid w:val="6DA7E36A"/>
    <w:rsid w:val="6DA8BA1A"/>
    <w:rsid w:val="6DABFFC5"/>
    <w:rsid w:val="6DAC355D"/>
    <w:rsid w:val="6DADDDE8"/>
    <w:rsid w:val="6DAEBE30"/>
    <w:rsid w:val="6DB3B0E6"/>
    <w:rsid w:val="6DB680BC"/>
    <w:rsid w:val="6DBC64A0"/>
    <w:rsid w:val="6DBEBB3F"/>
    <w:rsid w:val="6DBECD9D"/>
    <w:rsid w:val="6DC2B579"/>
    <w:rsid w:val="6DD29581"/>
    <w:rsid w:val="6DD54C25"/>
    <w:rsid w:val="6DD5EA5F"/>
    <w:rsid w:val="6DD849CA"/>
    <w:rsid w:val="6DD8590E"/>
    <w:rsid w:val="6DDE4065"/>
    <w:rsid w:val="6DE083D0"/>
    <w:rsid w:val="6DEB772B"/>
    <w:rsid w:val="6DF497D3"/>
    <w:rsid w:val="6DF765A0"/>
    <w:rsid w:val="6DF8274C"/>
    <w:rsid w:val="6DFA0F5C"/>
    <w:rsid w:val="6DFB0C52"/>
    <w:rsid w:val="6DFB7ABA"/>
    <w:rsid w:val="6DFB946E"/>
    <w:rsid w:val="6DFBE597"/>
    <w:rsid w:val="6DFFAD21"/>
    <w:rsid w:val="6E0EC8D1"/>
    <w:rsid w:val="6E0F0007"/>
    <w:rsid w:val="6E0F4CA4"/>
    <w:rsid w:val="6E11161A"/>
    <w:rsid w:val="6E15627B"/>
    <w:rsid w:val="6E1BF3BE"/>
    <w:rsid w:val="6E1D1190"/>
    <w:rsid w:val="6E1E8C81"/>
    <w:rsid w:val="6E1EBEDB"/>
    <w:rsid w:val="6E2DE305"/>
    <w:rsid w:val="6E30F7E8"/>
    <w:rsid w:val="6E3217EE"/>
    <w:rsid w:val="6E37EAC4"/>
    <w:rsid w:val="6E39F11D"/>
    <w:rsid w:val="6E3B5D52"/>
    <w:rsid w:val="6E4700F6"/>
    <w:rsid w:val="6E507BFF"/>
    <w:rsid w:val="6E50FDD9"/>
    <w:rsid w:val="6E510A71"/>
    <w:rsid w:val="6E55C4CB"/>
    <w:rsid w:val="6E5A5843"/>
    <w:rsid w:val="6E5CC20D"/>
    <w:rsid w:val="6E5FA770"/>
    <w:rsid w:val="6E609CA3"/>
    <w:rsid w:val="6E61147E"/>
    <w:rsid w:val="6E63029F"/>
    <w:rsid w:val="6E6368C3"/>
    <w:rsid w:val="6E6A8CDA"/>
    <w:rsid w:val="6E6F0E73"/>
    <w:rsid w:val="6E77666D"/>
    <w:rsid w:val="6E7E6996"/>
    <w:rsid w:val="6E7ED8ED"/>
    <w:rsid w:val="6E8389B4"/>
    <w:rsid w:val="6E87CA18"/>
    <w:rsid w:val="6E916389"/>
    <w:rsid w:val="6E91FEA0"/>
    <w:rsid w:val="6E98F6F4"/>
    <w:rsid w:val="6E9B2A77"/>
    <w:rsid w:val="6EA23570"/>
    <w:rsid w:val="6EA45B39"/>
    <w:rsid w:val="6EA8F701"/>
    <w:rsid w:val="6EABA8C9"/>
    <w:rsid w:val="6EB51A78"/>
    <w:rsid w:val="6EB59FAD"/>
    <w:rsid w:val="6EBCDE79"/>
    <w:rsid w:val="6EBF4455"/>
    <w:rsid w:val="6EC3F3B3"/>
    <w:rsid w:val="6EC60667"/>
    <w:rsid w:val="6ED3A1F3"/>
    <w:rsid w:val="6ED8069C"/>
    <w:rsid w:val="6EDA231A"/>
    <w:rsid w:val="6EDFB9D4"/>
    <w:rsid w:val="6EE05A26"/>
    <w:rsid w:val="6EE7B5CC"/>
    <w:rsid w:val="6EE9F74F"/>
    <w:rsid w:val="6EEF2746"/>
    <w:rsid w:val="6EF276BA"/>
    <w:rsid w:val="6EF2F246"/>
    <w:rsid w:val="6EF463E4"/>
    <w:rsid w:val="6EFDDB42"/>
    <w:rsid w:val="6EFFD1A0"/>
    <w:rsid w:val="6F04D77E"/>
    <w:rsid w:val="6F0BD6F7"/>
    <w:rsid w:val="6F0C64F7"/>
    <w:rsid w:val="6F1618C3"/>
    <w:rsid w:val="6F16FD67"/>
    <w:rsid w:val="6F1825C4"/>
    <w:rsid w:val="6F1DD6A8"/>
    <w:rsid w:val="6F1FD428"/>
    <w:rsid w:val="6F2A6031"/>
    <w:rsid w:val="6F31205D"/>
    <w:rsid w:val="6F32283C"/>
    <w:rsid w:val="6F3D42D1"/>
    <w:rsid w:val="6F496061"/>
    <w:rsid w:val="6F53756F"/>
    <w:rsid w:val="6F5449B0"/>
    <w:rsid w:val="6F54CDBD"/>
    <w:rsid w:val="6F56668E"/>
    <w:rsid w:val="6F59222C"/>
    <w:rsid w:val="6F5BA298"/>
    <w:rsid w:val="6F5C772E"/>
    <w:rsid w:val="6F6124A7"/>
    <w:rsid w:val="6F6193A0"/>
    <w:rsid w:val="6F69F963"/>
    <w:rsid w:val="6F6C387D"/>
    <w:rsid w:val="6F700038"/>
    <w:rsid w:val="6F71EB9A"/>
    <w:rsid w:val="6F72C67D"/>
    <w:rsid w:val="6F7500AB"/>
    <w:rsid w:val="6F7656E9"/>
    <w:rsid w:val="6F784060"/>
    <w:rsid w:val="6F7C6C76"/>
    <w:rsid w:val="6F82FF39"/>
    <w:rsid w:val="6F85AC79"/>
    <w:rsid w:val="6F87B3C9"/>
    <w:rsid w:val="6F87EA5D"/>
    <w:rsid w:val="6F89CA53"/>
    <w:rsid w:val="6F8F1AA2"/>
    <w:rsid w:val="6F91DAE1"/>
    <w:rsid w:val="6F985405"/>
    <w:rsid w:val="6F9A0FCE"/>
    <w:rsid w:val="6F9A1C8B"/>
    <w:rsid w:val="6F9A396A"/>
    <w:rsid w:val="6F9AC3D7"/>
    <w:rsid w:val="6F9E1897"/>
    <w:rsid w:val="6F9EDBBD"/>
    <w:rsid w:val="6FA2A1D8"/>
    <w:rsid w:val="6FA5AD0B"/>
    <w:rsid w:val="6FA6A2D2"/>
    <w:rsid w:val="6FB0AF89"/>
    <w:rsid w:val="6FBE6C5B"/>
    <w:rsid w:val="6FC01B76"/>
    <w:rsid w:val="6FC0EEE3"/>
    <w:rsid w:val="6FC1D2AF"/>
    <w:rsid w:val="6FC81A46"/>
    <w:rsid w:val="6FDA50B0"/>
    <w:rsid w:val="6FE43111"/>
    <w:rsid w:val="6FEEAC35"/>
    <w:rsid w:val="6FEF36D5"/>
    <w:rsid w:val="6FF17062"/>
    <w:rsid w:val="6FFA247B"/>
    <w:rsid w:val="70039A6B"/>
    <w:rsid w:val="70083023"/>
    <w:rsid w:val="700920F5"/>
    <w:rsid w:val="70141405"/>
    <w:rsid w:val="7014A4C6"/>
    <w:rsid w:val="701A94EB"/>
    <w:rsid w:val="701FD774"/>
    <w:rsid w:val="7020B733"/>
    <w:rsid w:val="70256456"/>
    <w:rsid w:val="702A5FCF"/>
    <w:rsid w:val="702F896F"/>
    <w:rsid w:val="703E1F98"/>
    <w:rsid w:val="7046D7BD"/>
    <w:rsid w:val="70472860"/>
    <w:rsid w:val="7048C87C"/>
    <w:rsid w:val="7048D414"/>
    <w:rsid w:val="704CBDF9"/>
    <w:rsid w:val="704DE209"/>
    <w:rsid w:val="704F468B"/>
    <w:rsid w:val="704F84DA"/>
    <w:rsid w:val="7055EA5A"/>
    <w:rsid w:val="7056B717"/>
    <w:rsid w:val="70604C58"/>
    <w:rsid w:val="7061C2AD"/>
    <w:rsid w:val="70670BC0"/>
    <w:rsid w:val="7067352E"/>
    <w:rsid w:val="706A21C3"/>
    <w:rsid w:val="706BE378"/>
    <w:rsid w:val="70705B36"/>
    <w:rsid w:val="70716433"/>
    <w:rsid w:val="7075DBCC"/>
    <w:rsid w:val="707F5DCE"/>
    <w:rsid w:val="70840E78"/>
    <w:rsid w:val="708D938D"/>
    <w:rsid w:val="708ED3CE"/>
    <w:rsid w:val="709B3BC0"/>
    <w:rsid w:val="70A072F9"/>
    <w:rsid w:val="70A420B2"/>
    <w:rsid w:val="70A86547"/>
    <w:rsid w:val="70A89A03"/>
    <w:rsid w:val="70B545F9"/>
    <w:rsid w:val="70B7FCD7"/>
    <w:rsid w:val="70C0E85F"/>
    <w:rsid w:val="70C17E3F"/>
    <w:rsid w:val="70C43F52"/>
    <w:rsid w:val="70C8EAE6"/>
    <w:rsid w:val="70C9F3DB"/>
    <w:rsid w:val="70CACD50"/>
    <w:rsid w:val="70D090B9"/>
    <w:rsid w:val="70DB5374"/>
    <w:rsid w:val="70DE7C40"/>
    <w:rsid w:val="70DFE6C5"/>
    <w:rsid w:val="70DFF56E"/>
    <w:rsid w:val="70E4107C"/>
    <w:rsid w:val="70E6B4A1"/>
    <w:rsid w:val="70F28D03"/>
    <w:rsid w:val="70FD01FF"/>
    <w:rsid w:val="710D64FB"/>
    <w:rsid w:val="710DD335"/>
    <w:rsid w:val="71183797"/>
    <w:rsid w:val="711992F1"/>
    <w:rsid w:val="711D08C9"/>
    <w:rsid w:val="711DE4F9"/>
    <w:rsid w:val="7120DD0B"/>
    <w:rsid w:val="71284B1A"/>
    <w:rsid w:val="7130190F"/>
    <w:rsid w:val="7135B2F1"/>
    <w:rsid w:val="71369E89"/>
    <w:rsid w:val="7136E340"/>
    <w:rsid w:val="713A4F8E"/>
    <w:rsid w:val="713BDE0C"/>
    <w:rsid w:val="71409A60"/>
    <w:rsid w:val="71454289"/>
    <w:rsid w:val="714A11F4"/>
    <w:rsid w:val="714EBD8F"/>
    <w:rsid w:val="714F3EC8"/>
    <w:rsid w:val="71513A57"/>
    <w:rsid w:val="715A0644"/>
    <w:rsid w:val="715EB00D"/>
    <w:rsid w:val="716049F5"/>
    <w:rsid w:val="7166562F"/>
    <w:rsid w:val="7169242B"/>
    <w:rsid w:val="716E474C"/>
    <w:rsid w:val="716FC455"/>
    <w:rsid w:val="717004FA"/>
    <w:rsid w:val="71737A9D"/>
    <w:rsid w:val="71741C53"/>
    <w:rsid w:val="7174763C"/>
    <w:rsid w:val="71776C6D"/>
    <w:rsid w:val="717ACFD0"/>
    <w:rsid w:val="717FEA56"/>
    <w:rsid w:val="718631BD"/>
    <w:rsid w:val="718F0A6C"/>
    <w:rsid w:val="71954B71"/>
    <w:rsid w:val="71A33B59"/>
    <w:rsid w:val="71A48179"/>
    <w:rsid w:val="71A552EC"/>
    <w:rsid w:val="71A7CD99"/>
    <w:rsid w:val="71B0E4D9"/>
    <w:rsid w:val="71B47EE9"/>
    <w:rsid w:val="71BF27D9"/>
    <w:rsid w:val="71C2878E"/>
    <w:rsid w:val="71C38FEB"/>
    <w:rsid w:val="71C9C9B1"/>
    <w:rsid w:val="71CC3517"/>
    <w:rsid w:val="71CFCBFB"/>
    <w:rsid w:val="71D5C257"/>
    <w:rsid w:val="71D68358"/>
    <w:rsid w:val="71D68CF6"/>
    <w:rsid w:val="71D83AEC"/>
    <w:rsid w:val="71D9666B"/>
    <w:rsid w:val="71DA7F47"/>
    <w:rsid w:val="71DD8095"/>
    <w:rsid w:val="71DDBC48"/>
    <w:rsid w:val="71F42C8B"/>
    <w:rsid w:val="71F51DBC"/>
    <w:rsid w:val="71F6A8BA"/>
    <w:rsid w:val="71F792C2"/>
    <w:rsid w:val="71F9C021"/>
    <w:rsid w:val="71FDBC6A"/>
    <w:rsid w:val="7206B944"/>
    <w:rsid w:val="720F6812"/>
    <w:rsid w:val="7214FBFD"/>
    <w:rsid w:val="72165F48"/>
    <w:rsid w:val="72178178"/>
    <w:rsid w:val="722004E2"/>
    <w:rsid w:val="72212ABF"/>
    <w:rsid w:val="72227BF7"/>
    <w:rsid w:val="7226278E"/>
    <w:rsid w:val="722980C3"/>
    <w:rsid w:val="723974B0"/>
    <w:rsid w:val="723AD251"/>
    <w:rsid w:val="723DC87A"/>
    <w:rsid w:val="723F6DE2"/>
    <w:rsid w:val="723F706F"/>
    <w:rsid w:val="72454995"/>
    <w:rsid w:val="724839D1"/>
    <w:rsid w:val="724C6D9B"/>
    <w:rsid w:val="7251CC79"/>
    <w:rsid w:val="7252CFE7"/>
    <w:rsid w:val="726099C9"/>
    <w:rsid w:val="726D2F29"/>
    <w:rsid w:val="726D761A"/>
    <w:rsid w:val="7271433E"/>
    <w:rsid w:val="7271A962"/>
    <w:rsid w:val="727F8F6E"/>
    <w:rsid w:val="7282106E"/>
    <w:rsid w:val="7283CBEC"/>
    <w:rsid w:val="72891BC6"/>
    <w:rsid w:val="728FCFBC"/>
    <w:rsid w:val="729E5EC2"/>
    <w:rsid w:val="729E90D9"/>
    <w:rsid w:val="72A009F5"/>
    <w:rsid w:val="72A00B4C"/>
    <w:rsid w:val="72A4AD33"/>
    <w:rsid w:val="72A4EF62"/>
    <w:rsid w:val="72A62588"/>
    <w:rsid w:val="72A97B8F"/>
    <w:rsid w:val="72A98128"/>
    <w:rsid w:val="72AE45FF"/>
    <w:rsid w:val="72B223D5"/>
    <w:rsid w:val="72B99975"/>
    <w:rsid w:val="72C0010B"/>
    <w:rsid w:val="72CDEDB8"/>
    <w:rsid w:val="72CF5E32"/>
    <w:rsid w:val="72D0DAB1"/>
    <w:rsid w:val="72D3FC56"/>
    <w:rsid w:val="72D5359C"/>
    <w:rsid w:val="72D7084D"/>
    <w:rsid w:val="72D77F41"/>
    <w:rsid w:val="72D93A36"/>
    <w:rsid w:val="72DB91FB"/>
    <w:rsid w:val="72DC3D3E"/>
    <w:rsid w:val="72DF03FA"/>
    <w:rsid w:val="72E1A151"/>
    <w:rsid w:val="72F0C1CF"/>
    <w:rsid w:val="72F108AD"/>
    <w:rsid w:val="72F92C38"/>
    <w:rsid w:val="72F95088"/>
    <w:rsid w:val="7301B400"/>
    <w:rsid w:val="730A4A2F"/>
    <w:rsid w:val="7317615B"/>
    <w:rsid w:val="731C48F3"/>
    <w:rsid w:val="731CF626"/>
    <w:rsid w:val="7327632B"/>
    <w:rsid w:val="7327AABE"/>
    <w:rsid w:val="7331D7CE"/>
    <w:rsid w:val="7333E239"/>
    <w:rsid w:val="733421A9"/>
    <w:rsid w:val="7339DC00"/>
    <w:rsid w:val="733C470D"/>
    <w:rsid w:val="733C6AC4"/>
    <w:rsid w:val="733F1049"/>
    <w:rsid w:val="7343632F"/>
    <w:rsid w:val="7343D0AA"/>
    <w:rsid w:val="7345A94F"/>
    <w:rsid w:val="73482FBD"/>
    <w:rsid w:val="734C380A"/>
    <w:rsid w:val="734EB17D"/>
    <w:rsid w:val="734F1979"/>
    <w:rsid w:val="73548945"/>
    <w:rsid w:val="7357D4C6"/>
    <w:rsid w:val="73588D8E"/>
    <w:rsid w:val="735DB077"/>
    <w:rsid w:val="736506BB"/>
    <w:rsid w:val="7372BCC7"/>
    <w:rsid w:val="737763E1"/>
    <w:rsid w:val="737BB389"/>
    <w:rsid w:val="737F9162"/>
    <w:rsid w:val="73815551"/>
    <w:rsid w:val="73843E01"/>
    <w:rsid w:val="73899EF4"/>
    <w:rsid w:val="738B0A25"/>
    <w:rsid w:val="738CC37A"/>
    <w:rsid w:val="738FDC56"/>
    <w:rsid w:val="739204B7"/>
    <w:rsid w:val="73936AEF"/>
    <w:rsid w:val="7393879F"/>
    <w:rsid w:val="7396E8FA"/>
    <w:rsid w:val="73971016"/>
    <w:rsid w:val="73989B97"/>
    <w:rsid w:val="739A6B35"/>
    <w:rsid w:val="739DCD90"/>
    <w:rsid w:val="73A0A02C"/>
    <w:rsid w:val="73A3862D"/>
    <w:rsid w:val="73A43C36"/>
    <w:rsid w:val="73A5D997"/>
    <w:rsid w:val="73A63047"/>
    <w:rsid w:val="73AB3838"/>
    <w:rsid w:val="73ABDED9"/>
    <w:rsid w:val="73AC8CD6"/>
    <w:rsid w:val="73AE1983"/>
    <w:rsid w:val="73BB570E"/>
    <w:rsid w:val="73BC13B1"/>
    <w:rsid w:val="73C3A629"/>
    <w:rsid w:val="73C796FB"/>
    <w:rsid w:val="73C8FFBC"/>
    <w:rsid w:val="73C91DC2"/>
    <w:rsid w:val="73C9E23A"/>
    <w:rsid w:val="73CC4606"/>
    <w:rsid w:val="73DCDD90"/>
    <w:rsid w:val="73E25560"/>
    <w:rsid w:val="73E73D24"/>
    <w:rsid w:val="73EC8416"/>
    <w:rsid w:val="73EDD640"/>
    <w:rsid w:val="73EF355C"/>
    <w:rsid w:val="73F3609A"/>
    <w:rsid w:val="73F77AD1"/>
    <w:rsid w:val="73FE258E"/>
    <w:rsid w:val="73FF90AB"/>
    <w:rsid w:val="742BC3E1"/>
    <w:rsid w:val="742F1947"/>
    <w:rsid w:val="7435D2BC"/>
    <w:rsid w:val="743E73BD"/>
    <w:rsid w:val="7440E6CC"/>
    <w:rsid w:val="74424650"/>
    <w:rsid w:val="744BADC1"/>
    <w:rsid w:val="744E4471"/>
    <w:rsid w:val="74584D3B"/>
    <w:rsid w:val="745DE7FF"/>
    <w:rsid w:val="745EB0A2"/>
    <w:rsid w:val="74604767"/>
    <w:rsid w:val="746087F3"/>
    <w:rsid w:val="7461CB38"/>
    <w:rsid w:val="74635025"/>
    <w:rsid w:val="74667789"/>
    <w:rsid w:val="74683D8B"/>
    <w:rsid w:val="7469187F"/>
    <w:rsid w:val="746C64D9"/>
    <w:rsid w:val="746E16EC"/>
    <w:rsid w:val="746E246C"/>
    <w:rsid w:val="74711C7A"/>
    <w:rsid w:val="7471E756"/>
    <w:rsid w:val="7477EB67"/>
    <w:rsid w:val="74805197"/>
    <w:rsid w:val="748593D0"/>
    <w:rsid w:val="748A7DE6"/>
    <w:rsid w:val="749171C3"/>
    <w:rsid w:val="7493041A"/>
    <w:rsid w:val="7494A22B"/>
    <w:rsid w:val="74995F6B"/>
    <w:rsid w:val="7499F6DC"/>
    <w:rsid w:val="74A2BFD1"/>
    <w:rsid w:val="74A3600B"/>
    <w:rsid w:val="74A9337E"/>
    <w:rsid w:val="74AA5459"/>
    <w:rsid w:val="74AAA1AE"/>
    <w:rsid w:val="74AED168"/>
    <w:rsid w:val="74B4EF15"/>
    <w:rsid w:val="74B9D7F9"/>
    <w:rsid w:val="74B9F2BD"/>
    <w:rsid w:val="74C1AF9E"/>
    <w:rsid w:val="74C4174D"/>
    <w:rsid w:val="74C4236B"/>
    <w:rsid w:val="74C6423C"/>
    <w:rsid w:val="74C8C587"/>
    <w:rsid w:val="74CA1D52"/>
    <w:rsid w:val="74CB1BB1"/>
    <w:rsid w:val="74CDB746"/>
    <w:rsid w:val="74E10DF1"/>
    <w:rsid w:val="74E2F8F5"/>
    <w:rsid w:val="74E4543D"/>
    <w:rsid w:val="74E5154D"/>
    <w:rsid w:val="74ED7AF0"/>
    <w:rsid w:val="74F5A4C2"/>
    <w:rsid w:val="74F667C6"/>
    <w:rsid w:val="74FCD18B"/>
    <w:rsid w:val="750605D3"/>
    <w:rsid w:val="750F98AD"/>
    <w:rsid w:val="750FE6F1"/>
    <w:rsid w:val="75123F34"/>
    <w:rsid w:val="751CE159"/>
    <w:rsid w:val="751FDF31"/>
    <w:rsid w:val="752892CC"/>
    <w:rsid w:val="752BC09F"/>
    <w:rsid w:val="752BC9FB"/>
    <w:rsid w:val="75394CE6"/>
    <w:rsid w:val="753BB2EB"/>
    <w:rsid w:val="753E5D84"/>
    <w:rsid w:val="753FE55F"/>
    <w:rsid w:val="754153C2"/>
    <w:rsid w:val="7541A98D"/>
    <w:rsid w:val="75436610"/>
    <w:rsid w:val="75470356"/>
    <w:rsid w:val="75491B86"/>
    <w:rsid w:val="754BE90B"/>
    <w:rsid w:val="754EDA2E"/>
    <w:rsid w:val="755114B0"/>
    <w:rsid w:val="7553FC80"/>
    <w:rsid w:val="7554DDAB"/>
    <w:rsid w:val="755A93D6"/>
    <w:rsid w:val="7560B1F3"/>
    <w:rsid w:val="7561BF65"/>
    <w:rsid w:val="75662C35"/>
    <w:rsid w:val="757A82C6"/>
    <w:rsid w:val="758C6F3E"/>
    <w:rsid w:val="758D7E7E"/>
    <w:rsid w:val="758E350B"/>
    <w:rsid w:val="7591C6D9"/>
    <w:rsid w:val="7598A84E"/>
    <w:rsid w:val="759D6880"/>
    <w:rsid w:val="759F9A7F"/>
    <w:rsid w:val="759FE9EF"/>
    <w:rsid w:val="75A0C955"/>
    <w:rsid w:val="75A220C4"/>
    <w:rsid w:val="75A4B55D"/>
    <w:rsid w:val="75ADBE09"/>
    <w:rsid w:val="75B4CE43"/>
    <w:rsid w:val="75BECBA6"/>
    <w:rsid w:val="75C4DB75"/>
    <w:rsid w:val="75CC8EFE"/>
    <w:rsid w:val="75CDBA8C"/>
    <w:rsid w:val="75D8E762"/>
    <w:rsid w:val="75DB1BF1"/>
    <w:rsid w:val="75E19E70"/>
    <w:rsid w:val="75E34405"/>
    <w:rsid w:val="75E3C283"/>
    <w:rsid w:val="75E43824"/>
    <w:rsid w:val="75F214A6"/>
    <w:rsid w:val="75F2CAD0"/>
    <w:rsid w:val="75F5A529"/>
    <w:rsid w:val="75FB56EF"/>
    <w:rsid w:val="76008080"/>
    <w:rsid w:val="7602A41A"/>
    <w:rsid w:val="76092B06"/>
    <w:rsid w:val="7615F29E"/>
    <w:rsid w:val="761735D2"/>
    <w:rsid w:val="7619D76B"/>
    <w:rsid w:val="761B28E9"/>
    <w:rsid w:val="7623D29D"/>
    <w:rsid w:val="76284CD5"/>
    <w:rsid w:val="7628A242"/>
    <w:rsid w:val="762B7615"/>
    <w:rsid w:val="7630F0BD"/>
    <w:rsid w:val="76351BEB"/>
    <w:rsid w:val="763589F7"/>
    <w:rsid w:val="7636166C"/>
    <w:rsid w:val="763C3CD7"/>
    <w:rsid w:val="763F159E"/>
    <w:rsid w:val="764304F6"/>
    <w:rsid w:val="7648755F"/>
    <w:rsid w:val="7652B24F"/>
    <w:rsid w:val="765C6729"/>
    <w:rsid w:val="765E0309"/>
    <w:rsid w:val="76613EE9"/>
    <w:rsid w:val="7661E9C2"/>
    <w:rsid w:val="766C850C"/>
    <w:rsid w:val="766D90CE"/>
    <w:rsid w:val="767007EB"/>
    <w:rsid w:val="76705CF7"/>
    <w:rsid w:val="767B2A79"/>
    <w:rsid w:val="76802EC2"/>
    <w:rsid w:val="768403E5"/>
    <w:rsid w:val="768447F2"/>
    <w:rsid w:val="7687FD60"/>
    <w:rsid w:val="768A9042"/>
    <w:rsid w:val="768C8BA9"/>
    <w:rsid w:val="769029EE"/>
    <w:rsid w:val="769232A2"/>
    <w:rsid w:val="76940021"/>
    <w:rsid w:val="769455E0"/>
    <w:rsid w:val="7694E046"/>
    <w:rsid w:val="76989CFD"/>
    <w:rsid w:val="769C6993"/>
    <w:rsid w:val="76A39F65"/>
    <w:rsid w:val="76A9148D"/>
    <w:rsid w:val="76ABACEF"/>
    <w:rsid w:val="76AE54F1"/>
    <w:rsid w:val="76AED647"/>
    <w:rsid w:val="76AFBF46"/>
    <w:rsid w:val="76B47E76"/>
    <w:rsid w:val="76B7125E"/>
    <w:rsid w:val="76BD2BB3"/>
    <w:rsid w:val="76BD818A"/>
    <w:rsid w:val="76C084F0"/>
    <w:rsid w:val="76C40FBC"/>
    <w:rsid w:val="76CB7A6D"/>
    <w:rsid w:val="76D9A76B"/>
    <w:rsid w:val="76D9FC8C"/>
    <w:rsid w:val="76E3019C"/>
    <w:rsid w:val="76E3DC06"/>
    <w:rsid w:val="76F3E4BB"/>
    <w:rsid w:val="76FA63EE"/>
    <w:rsid w:val="77022E91"/>
    <w:rsid w:val="77039AFE"/>
    <w:rsid w:val="7704CA4E"/>
    <w:rsid w:val="770E304C"/>
    <w:rsid w:val="77120F5F"/>
    <w:rsid w:val="77152613"/>
    <w:rsid w:val="771FF4EF"/>
    <w:rsid w:val="7721DF39"/>
    <w:rsid w:val="77223317"/>
    <w:rsid w:val="7723DF8C"/>
    <w:rsid w:val="7729669D"/>
    <w:rsid w:val="7731E4C0"/>
    <w:rsid w:val="774062DF"/>
    <w:rsid w:val="77470AEC"/>
    <w:rsid w:val="774AC29D"/>
    <w:rsid w:val="7752FB70"/>
    <w:rsid w:val="775AB57B"/>
    <w:rsid w:val="775CC41A"/>
    <w:rsid w:val="776D3C2E"/>
    <w:rsid w:val="776ECE70"/>
    <w:rsid w:val="7770FD1F"/>
    <w:rsid w:val="7774A9A2"/>
    <w:rsid w:val="77756F36"/>
    <w:rsid w:val="7782E400"/>
    <w:rsid w:val="77840E12"/>
    <w:rsid w:val="778728AB"/>
    <w:rsid w:val="778A1995"/>
    <w:rsid w:val="778C26B7"/>
    <w:rsid w:val="7793B6C4"/>
    <w:rsid w:val="77940CC8"/>
    <w:rsid w:val="779DB017"/>
    <w:rsid w:val="779E28E1"/>
    <w:rsid w:val="77A343E5"/>
    <w:rsid w:val="77A5A3A2"/>
    <w:rsid w:val="77A9C0F0"/>
    <w:rsid w:val="77AC6397"/>
    <w:rsid w:val="77AC8114"/>
    <w:rsid w:val="77AC8A43"/>
    <w:rsid w:val="77AE1596"/>
    <w:rsid w:val="77B4B826"/>
    <w:rsid w:val="77B5FE20"/>
    <w:rsid w:val="77B7D9E2"/>
    <w:rsid w:val="77B8F550"/>
    <w:rsid w:val="77C9F831"/>
    <w:rsid w:val="77CD8FFB"/>
    <w:rsid w:val="77D74640"/>
    <w:rsid w:val="77DEA546"/>
    <w:rsid w:val="77DF5220"/>
    <w:rsid w:val="77DF9A35"/>
    <w:rsid w:val="77E1224F"/>
    <w:rsid w:val="77E37D61"/>
    <w:rsid w:val="77E6DE70"/>
    <w:rsid w:val="77F7C443"/>
    <w:rsid w:val="77FCCE70"/>
    <w:rsid w:val="77FE76A7"/>
    <w:rsid w:val="7802BDA9"/>
    <w:rsid w:val="780F48FF"/>
    <w:rsid w:val="7824C997"/>
    <w:rsid w:val="7825E904"/>
    <w:rsid w:val="782925EE"/>
    <w:rsid w:val="783245E1"/>
    <w:rsid w:val="783370F5"/>
    <w:rsid w:val="7836B5BB"/>
    <w:rsid w:val="783F3FB2"/>
    <w:rsid w:val="783F998F"/>
    <w:rsid w:val="78462525"/>
    <w:rsid w:val="784C5C99"/>
    <w:rsid w:val="78508C48"/>
    <w:rsid w:val="78552C97"/>
    <w:rsid w:val="7856E464"/>
    <w:rsid w:val="78597225"/>
    <w:rsid w:val="785A123C"/>
    <w:rsid w:val="785C364B"/>
    <w:rsid w:val="7862C3C9"/>
    <w:rsid w:val="78685104"/>
    <w:rsid w:val="7868C8C9"/>
    <w:rsid w:val="78694E55"/>
    <w:rsid w:val="7869BF18"/>
    <w:rsid w:val="786A15F6"/>
    <w:rsid w:val="786B6B74"/>
    <w:rsid w:val="786DF11E"/>
    <w:rsid w:val="786E689B"/>
    <w:rsid w:val="787A67EB"/>
    <w:rsid w:val="787AC146"/>
    <w:rsid w:val="78824C8B"/>
    <w:rsid w:val="7885A903"/>
    <w:rsid w:val="7885BD44"/>
    <w:rsid w:val="7886969C"/>
    <w:rsid w:val="788A2912"/>
    <w:rsid w:val="788E1626"/>
    <w:rsid w:val="7893DBA4"/>
    <w:rsid w:val="7896633B"/>
    <w:rsid w:val="789C744D"/>
    <w:rsid w:val="78A051C4"/>
    <w:rsid w:val="78A21090"/>
    <w:rsid w:val="78A28596"/>
    <w:rsid w:val="78A8FC41"/>
    <w:rsid w:val="78AA5AE1"/>
    <w:rsid w:val="78B4826A"/>
    <w:rsid w:val="78B5AAC1"/>
    <w:rsid w:val="78BA039C"/>
    <w:rsid w:val="78BBB5C7"/>
    <w:rsid w:val="78CD8AFF"/>
    <w:rsid w:val="78D13552"/>
    <w:rsid w:val="78D3B675"/>
    <w:rsid w:val="78D5365F"/>
    <w:rsid w:val="78D6496F"/>
    <w:rsid w:val="78D8A028"/>
    <w:rsid w:val="78DA27D3"/>
    <w:rsid w:val="78E01641"/>
    <w:rsid w:val="78E01D2F"/>
    <w:rsid w:val="78E43501"/>
    <w:rsid w:val="78EC9C08"/>
    <w:rsid w:val="78ED8E31"/>
    <w:rsid w:val="78F51B5A"/>
    <w:rsid w:val="78F64841"/>
    <w:rsid w:val="78F7E8CD"/>
    <w:rsid w:val="78FB8A69"/>
    <w:rsid w:val="7902E5CE"/>
    <w:rsid w:val="7904557D"/>
    <w:rsid w:val="7906973F"/>
    <w:rsid w:val="790BE632"/>
    <w:rsid w:val="790F6472"/>
    <w:rsid w:val="791212D4"/>
    <w:rsid w:val="79127A33"/>
    <w:rsid w:val="79256DE9"/>
    <w:rsid w:val="7925EABC"/>
    <w:rsid w:val="792B0F18"/>
    <w:rsid w:val="792B771F"/>
    <w:rsid w:val="792C0CFA"/>
    <w:rsid w:val="793055EB"/>
    <w:rsid w:val="7932009F"/>
    <w:rsid w:val="7935C204"/>
    <w:rsid w:val="793627FB"/>
    <w:rsid w:val="79399798"/>
    <w:rsid w:val="793DB8D7"/>
    <w:rsid w:val="7945EFEC"/>
    <w:rsid w:val="79481E80"/>
    <w:rsid w:val="794E80D3"/>
    <w:rsid w:val="796487BC"/>
    <w:rsid w:val="796723C8"/>
    <w:rsid w:val="7976441C"/>
    <w:rsid w:val="7978259E"/>
    <w:rsid w:val="798151D7"/>
    <w:rsid w:val="7983F2F8"/>
    <w:rsid w:val="798BC72E"/>
    <w:rsid w:val="79922BA0"/>
    <w:rsid w:val="799867E7"/>
    <w:rsid w:val="79A23E9A"/>
    <w:rsid w:val="79A2626A"/>
    <w:rsid w:val="79A29A2E"/>
    <w:rsid w:val="79A87695"/>
    <w:rsid w:val="79A9C641"/>
    <w:rsid w:val="79AB0ACC"/>
    <w:rsid w:val="79AD7C93"/>
    <w:rsid w:val="79B6BBB5"/>
    <w:rsid w:val="79B861C5"/>
    <w:rsid w:val="79B91F5D"/>
    <w:rsid w:val="79BC18CE"/>
    <w:rsid w:val="79BD3B2F"/>
    <w:rsid w:val="79C0FB92"/>
    <w:rsid w:val="79C45A42"/>
    <w:rsid w:val="79C7573C"/>
    <w:rsid w:val="79C96188"/>
    <w:rsid w:val="79CB9663"/>
    <w:rsid w:val="79CE1CA1"/>
    <w:rsid w:val="79D620E8"/>
    <w:rsid w:val="79DD00E0"/>
    <w:rsid w:val="79F2AB8D"/>
    <w:rsid w:val="79F63668"/>
    <w:rsid w:val="79F6399B"/>
    <w:rsid w:val="79FDD1F3"/>
    <w:rsid w:val="79FFE6FB"/>
    <w:rsid w:val="7A011F03"/>
    <w:rsid w:val="7A02E775"/>
    <w:rsid w:val="7A0438E0"/>
    <w:rsid w:val="7A04F729"/>
    <w:rsid w:val="7A0819E4"/>
    <w:rsid w:val="7A0F9974"/>
    <w:rsid w:val="7A114C4F"/>
    <w:rsid w:val="7A190338"/>
    <w:rsid w:val="7A1904D5"/>
    <w:rsid w:val="7A1A8F1C"/>
    <w:rsid w:val="7A1B8D75"/>
    <w:rsid w:val="7A1DA33E"/>
    <w:rsid w:val="7A24D0B3"/>
    <w:rsid w:val="7A26B13F"/>
    <w:rsid w:val="7A285A35"/>
    <w:rsid w:val="7A2A7424"/>
    <w:rsid w:val="7A2E16F7"/>
    <w:rsid w:val="7A2F76D0"/>
    <w:rsid w:val="7A35AAA6"/>
    <w:rsid w:val="7A37FBA5"/>
    <w:rsid w:val="7A417A32"/>
    <w:rsid w:val="7A51002A"/>
    <w:rsid w:val="7A519DB8"/>
    <w:rsid w:val="7A653793"/>
    <w:rsid w:val="7A666493"/>
    <w:rsid w:val="7A66B84B"/>
    <w:rsid w:val="7A67EA28"/>
    <w:rsid w:val="7A68A1CE"/>
    <w:rsid w:val="7A6B09DB"/>
    <w:rsid w:val="7A6F43C3"/>
    <w:rsid w:val="7A782F12"/>
    <w:rsid w:val="7A86A9E7"/>
    <w:rsid w:val="7A8B1143"/>
    <w:rsid w:val="7A8D2DD2"/>
    <w:rsid w:val="7A976738"/>
    <w:rsid w:val="7A97F7BD"/>
    <w:rsid w:val="7A9C2CCD"/>
    <w:rsid w:val="7AA08167"/>
    <w:rsid w:val="7AA18561"/>
    <w:rsid w:val="7AB25C10"/>
    <w:rsid w:val="7AB55BB2"/>
    <w:rsid w:val="7AB64053"/>
    <w:rsid w:val="7ABEFCC2"/>
    <w:rsid w:val="7AC47A6D"/>
    <w:rsid w:val="7AC75F6A"/>
    <w:rsid w:val="7AD75173"/>
    <w:rsid w:val="7ADBF086"/>
    <w:rsid w:val="7ADDF5A6"/>
    <w:rsid w:val="7ADF338A"/>
    <w:rsid w:val="7AE039D7"/>
    <w:rsid w:val="7AE04ECC"/>
    <w:rsid w:val="7AE17765"/>
    <w:rsid w:val="7AE36EB9"/>
    <w:rsid w:val="7AE6A337"/>
    <w:rsid w:val="7AE7B9BC"/>
    <w:rsid w:val="7AEE0773"/>
    <w:rsid w:val="7AF4E668"/>
    <w:rsid w:val="7AF5D366"/>
    <w:rsid w:val="7AF65049"/>
    <w:rsid w:val="7AF6DF08"/>
    <w:rsid w:val="7AF776A4"/>
    <w:rsid w:val="7AFB1B74"/>
    <w:rsid w:val="7AFDF84A"/>
    <w:rsid w:val="7B005CB4"/>
    <w:rsid w:val="7B018E6F"/>
    <w:rsid w:val="7B092B37"/>
    <w:rsid w:val="7B1ADEA3"/>
    <w:rsid w:val="7B20530D"/>
    <w:rsid w:val="7B20A016"/>
    <w:rsid w:val="7B2580C6"/>
    <w:rsid w:val="7B290A39"/>
    <w:rsid w:val="7B2C615B"/>
    <w:rsid w:val="7B2F3CE3"/>
    <w:rsid w:val="7B3137ED"/>
    <w:rsid w:val="7B3FA033"/>
    <w:rsid w:val="7B437666"/>
    <w:rsid w:val="7B44051E"/>
    <w:rsid w:val="7B4917C4"/>
    <w:rsid w:val="7B4D98B7"/>
    <w:rsid w:val="7B51F756"/>
    <w:rsid w:val="7B5E0EAE"/>
    <w:rsid w:val="7B677AE2"/>
    <w:rsid w:val="7B6A01C6"/>
    <w:rsid w:val="7B6DF5EA"/>
    <w:rsid w:val="7B717669"/>
    <w:rsid w:val="7B7CF01B"/>
    <w:rsid w:val="7B868D15"/>
    <w:rsid w:val="7B86F6F6"/>
    <w:rsid w:val="7B8925E2"/>
    <w:rsid w:val="7B8CB165"/>
    <w:rsid w:val="7B8E2F05"/>
    <w:rsid w:val="7B9263B3"/>
    <w:rsid w:val="7B947E0A"/>
    <w:rsid w:val="7B96B4C1"/>
    <w:rsid w:val="7B9958A1"/>
    <w:rsid w:val="7BA6B377"/>
    <w:rsid w:val="7BAA394E"/>
    <w:rsid w:val="7BAAEE25"/>
    <w:rsid w:val="7BB26599"/>
    <w:rsid w:val="7BB29AC9"/>
    <w:rsid w:val="7BB7C26E"/>
    <w:rsid w:val="7BBBE9CA"/>
    <w:rsid w:val="7BC1AFF6"/>
    <w:rsid w:val="7BC2CA93"/>
    <w:rsid w:val="7BC45162"/>
    <w:rsid w:val="7BC6DD4C"/>
    <w:rsid w:val="7BC7F477"/>
    <w:rsid w:val="7BCE43D5"/>
    <w:rsid w:val="7BCE4B3C"/>
    <w:rsid w:val="7BD92074"/>
    <w:rsid w:val="7BE288A4"/>
    <w:rsid w:val="7BE6539F"/>
    <w:rsid w:val="7BE6EC85"/>
    <w:rsid w:val="7BE90AA2"/>
    <w:rsid w:val="7BECD437"/>
    <w:rsid w:val="7BEF2D39"/>
    <w:rsid w:val="7BF576C7"/>
    <w:rsid w:val="7C093A47"/>
    <w:rsid w:val="7C123FCC"/>
    <w:rsid w:val="7C198B6D"/>
    <w:rsid w:val="7C1C3715"/>
    <w:rsid w:val="7C2CF200"/>
    <w:rsid w:val="7C2F73EF"/>
    <w:rsid w:val="7C30BEE1"/>
    <w:rsid w:val="7C48DDDD"/>
    <w:rsid w:val="7C497769"/>
    <w:rsid w:val="7C4A5A3A"/>
    <w:rsid w:val="7C5084F5"/>
    <w:rsid w:val="7C52C4CA"/>
    <w:rsid w:val="7C541876"/>
    <w:rsid w:val="7C626DA6"/>
    <w:rsid w:val="7C64D925"/>
    <w:rsid w:val="7C68DD88"/>
    <w:rsid w:val="7C6C56AD"/>
    <w:rsid w:val="7C73FBD3"/>
    <w:rsid w:val="7C81F0A8"/>
    <w:rsid w:val="7C836BE6"/>
    <w:rsid w:val="7C84629A"/>
    <w:rsid w:val="7C84AF72"/>
    <w:rsid w:val="7C865857"/>
    <w:rsid w:val="7C8FFC8E"/>
    <w:rsid w:val="7CA3FDF0"/>
    <w:rsid w:val="7CA72D10"/>
    <w:rsid w:val="7CA85B0A"/>
    <w:rsid w:val="7CAA0999"/>
    <w:rsid w:val="7CAC788F"/>
    <w:rsid w:val="7CC36BDE"/>
    <w:rsid w:val="7CC624B4"/>
    <w:rsid w:val="7CC71242"/>
    <w:rsid w:val="7CC7E4FA"/>
    <w:rsid w:val="7CC8AC90"/>
    <w:rsid w:val="7CCECEE8"/>
    <w:rsid w:val="7CD2422F"/>
    <w:rsid w:val="7CD3E299"/>
    <w:rsid w:val="7CD4687C"/>
    <w:rsid w:val="7CD54FBE"/>
    <w:rsid w:val="7CD88C60"/>
    <w:rsid w:val="7CDA5153"/>
    <w:rsid w:val="7CDB59CB"/>
    <w:rsid w:val="7CDF5B49"/>
    <w:rsid w:val="7CE58A2E"/>
    <w:rsid w:val="7CE8D745"/>
    <w:rsid w:val="7CF40627"/>
    <w:rsid w:val="7CF82A0C"/>
    <w:rsid w:val="7CF9E25F"/>
    <w:rsid w:val="7D0127A1"/>
    <w:rsid w:val="7D03E943"/>
    <w:rsid w:val="7D0632CC"/>
    <w:rsid w:val="7D0DED37"/>
    <w:rsid w:val="7D0EE1AC"/>
    <w:rsid w:val="7D11608A"/>
    <w:rsid w:val="7D11C470"/>
    <w:rsid w:val="7D12CB7E"/>
    <w:rsid w:val="7D1395C3"/>
    <w:rsid w:val="7D15B40A"/>
    <w:rsid w:val="7D17EC47"/>
    <w:rsid w:val="7D180393"/>
    <w:rsid w:val="7D1935E9"/>
    <w:rsid w:val="7D2B7809"/>
    <w:rsid w:val="7D2D14D5"/>
    <w:rsid w:val="7D35B82B"/>
    <w:rsid w:val="7D38BD33"/>
    <w:rsid w:val="7D3A6C5D"/>
    <w:rsid w:val="7D3EF550"/>
    <w:rsid w:val="7D4467F7"/>
    <w:rsid w:val="7D47AB5C"/>
    <w:rsid w:val="7D49C1B7"/>
    <w:rsid w:val="7D49E99F"/>
    <w:rsid w:val="7D4CD390"/>
    <w:rsid w:val="7D4CD780"/>
    <w:rsid w:val="7D4D4AE5"/>
    <w:rsid w:val="7D51CF03"/>
    <w:rsid w:val="7D51F6F3"/>
    <w:rsid w:val="7D52B8BA"/>
    <w:rsid w:val="7D53F0CE"/>
    <w:rsid w:val="7D5C5C57"/>
    <w:rsid w:val="7D614736"/>
    <w:rsid w:val="7D64FCDF"/>
    <w:rsid w:val="7D65177E"/>
    <w:rsid w:val="7D6947DD"/>
    <w:rsid w:val="7D708E38"/>
    <w:rsid w:val="7D719B6E"/>
    <w:rsid w:val="7D71DE24"/>
    <w:rsid w:val="7D71E414"/>
    <w:rsid w:val="7D75B22C"/>
    <w:rsid w:val="7D794B5E"/>
    <w:rsid w:val="7D7A4B30"/>
    <w:rsid w:val="7D7B221F"/>
    <w:rsid w:val="7D8A0AF2"/>
    <w:rsid w:val="7D8D8F4C"/>
    <w:rsid w:val="7D8D9B0F"/>
    <w:rsid w:val="7D8E5C3F"/>
    <w:rsid w:val="7D92F8B0"/>
    <w:rsid w:val="7D930262"/>
    <w:rsid w:val="7D96C751"/>
    <w:rsid w:val="7DA0C677"/>
    <w:rsid w:val="7DA402D8"/>
    <w:rsid w:val="7DA7D46E"/>
    <w:rsid w:val="7DA8510F"/>
    <w:rsid w:val="7DAC3C32"/>
    <w:rsid w:val="7DB2058B"/>
    <w:rsid w:val="7DB450A3"/>
    <w:rsid w:val="7DB81D61"/>
    <w:rsid w:val="7DB93CAB"/>
    <w:rsid w:val="7DBA267E"/>
    <w:rsid w:val="7DBD5697"/>
    <w:rsid w:val="7DC3E832"/>
    <w:rsid w:val="7DC94F27"/>
    <w:rsid w:val="7DCC78C4"/>
    <w:rsid w:val="7DCF24B8"/>
    <w:rsid w:val="7DDAE55F"/>
    <w:rsid w:val="7DE4E879"/>
    <w:rsid w:val="7DEA55B8"/>
    <w:rsid w:val="7DEAF08C"/>
    <w:rsid w:val="7DEEBA41"/>
    <w:rsid w:val="7DF5A099"/>
    <w:rsid w:val="7DF7C758"/>
    <w:rsid w:val="7DF9F21B"/>
    <w:rsid w:val="7E023D64"/>
    <w:rsid w:val="7E033F67"/>
    <w:rsid w:val="7E064830"/>
    <w:rsid w:val="7E07DA1A"/>
    <w:rsid w:val="7E117B0C"/>
    <w:rsid w:val="7E13F66A"/>
    <w:rsid w:val="7E1632E0"/>
    <w:rsid w:val="7E179A5F"/>
    <w:rsid w:val="7E18F43E"/>
    <w:rsid w:val="7E1A05FD"/>
    <w:rsid w:val="7E1A45F0"/>
    <w:rsid w:val="7E1CD7AE"/>
    <w:rsid w:val="7E26B3A2"/>
    <w:rsid w:val="7E2C85F9"/>
    <w:rsid w:val="7E2F9D62"/>
    <w:rsid w:val="7E302618"/>
    <w:rsid w:val="7E326E02"/>
    <w:rsid w:val="7E350464"/>
    <w:rsid w:val="7E391D5F"/>
    <w:rsid w:val="7E4110B7"/>
    <w:rsid w:val="7E45031D"/>
    <w:rsid w:val="7E48C3DB"/>
    <w:rsid w:val="7E55CD2B"/>
    <w:rsid w:val="7E57B37E"/>
    <w:rsid w:val="7E59DC4A"/>
    <w:rsid w:val="7E5D807C"/>
    <w:rsid w:val="7E617DC7"/>
    <w:rsid w:val="7E646E2B"/>
    <w:rsid w:val="7E6A025C"/>
    <w:rsid w:val="7E745E8E"/>
    <w:rsid w:val="7E7C2272"/>
    <w:rsid w:val="7E7F8469"/>
    <w:rsid w:val="7E827912"/>
    <w:rsid w:val="7E8482D3"/>
    <w:rsid w:val="7E85BF6A"/>
    <w:rsid w:val="7E86B75D"/>
    <w:rsid w:val="7E876F88"/>
    <w:rsid w:val="7E8A1B11"/>
    <w:rsid w:val="7E8C74BF"/>
    <w:rsid w:val="7E8D26FA"/>
    <w:rsid w:val="7E9C55E6"/>
    <w:rsid w:val="7E9F7CE4"/>
    <w:rsid w:val="7EA13751"/>
    <w:rsid w:val="7EB14BCD"/>
    <w:rsid w:val="7EB3D772"/>
    <w:rsid w:val="7EBA64F2"/>
    <w:rsid w:val="7EBAC0A1"/>
    <w:rsid w:val="7EBAF554"/>
    <w:rsid w:val="7EBCBC0B"/>
    <w:rsid w:val="7EC0651F"/>
    <w:rsid w:val="7ECBE4C9"/>
    <w:rsid w:val="7ED26757"/>
    <w:rsid w:val="7ED4CAA7"/>
    <w:rsid w:val="7EDB66CC"/>
    <w:rsid w:val="7EDB6BDF"/>
    <w:rsid w:val="7EDC5AF7"/>
    <w:rsid w:val="7EDF0979"/>
    <w:rsid w:val="7EE909B2"/>
    <w:rsid w:val="7EF28725"/>
    <w:rsid w:val="7EF6FB73"/>
    <w:rsid w:val="7EF9C7BF"/>
    <w:rsid w:val="7F014936"/>
    <w:rsid w:val="7F053D18"/>
    <w:rsid w:val="7F0B9E69"/>
    <w:rsid w:val="7F0DA293"/>
    <w:rsid w:val="7F0DD54E"/>
    <w:rsid w:val="7F10C82D"/>
    <w:rsid w:val="7F18B354"/>
    <w:rsid w:val="7F1A0928"/>
    <w:rsid w:val="7F1C3287"/>
    <w:rsid w:val="7F1C6D5E"/>
    <w:rsid w:val="7F1FB3E2"/>
    <w:rsid w:val="7F24B33C"/>
    <w:rsid w:val="7F268C04"/>
    <w:rsid w:val="7F2BA154"/>
    <w:rsid w:val="7F2BB278"/>
    <w:rsid w:val="7F2D6EC0"/>
    <w:rsid w:val="7F2DCA22"/>
    <w:rsid w:val="7F2E869B"/>
    <w:rsid w:val="7F3E67BD"/>
    <w:rsid w:val="7F46BF94"/>
    <w:rsid w:val="7F47CFA9"/>
    <w:rsid w:val="7F4ADF79"/>
    <w:rsid w:val="7F4D10FF"/>
    <w:rsid w:val="7F5502E3"/>
    <w:rsid w:val="7F58AE92"/>
    <w:rsid w:val="7F5929AE"/>
    <w:rsid w:val="7F5988C7"/>
    <w:rsid w:val="7F5DD15F"/>
    <w:rsid w:val="7F637B1E"/>
    <w:rsid w:val="7F66D5F3"/>
    <w:rsid w:val="7F691955"/>
    <w:rsid w:val="7F6D704F"/>
    <w:rsid w:val="7F760ABA"/>
    <w:rsid w:val="7F7711BF"/>
    <w:rsid w:val="7F7C37F8"/>
    <w:rsid w:val="7F846AE4"/>
    <w:rsid w:val="7F882CCF"/>
    <w:rsid w:val="7F995C67"/>
    <w:rsid w:val="7F9F27E1"/>
    <w:rsid w:val="7F9F6247"/>
    <w:rsid w:val="7FA41B93"/>
    <w:rsid w:val="7FADFA13"/>
    <w:rsid w:val="7FC864BB"/>
    <w:rsid w:val="7FCE5466"/>
    <w:rsid w:val="7FD1716D"/>
    <w:rsid w:val="7FD57CBF"/>
    <w:rsid w:val="7FD58840"/>
    <w:rsid w:val="7FE58861"/>
    <w:rsid w:val="7FF2D9F8"/>
    <w:rsid w:val="7FF42804"/>
    <w:rsid w:val="7FF61F42"/>
    <w:rsid w:val="7FF6C317"/>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7907F43B-F80D-4732-B9DC-0327F479A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character" w:styleId="FollowedHyperlink">
    <w:name w:val="FollowedHyperlink"/>
    <w:basedOn w:val="DefaultParagraphFont"/>
    <w:uiPriority w:val="99"/>
    <w:semiHidden/>
    <w:unhideWhenUsed/>
    <w:rsid w:val="00950B4D"/>
    <w:rPr>
      <w:color w:val="800080" w:themeColor="followedHyperlink"/>
      <w:u w:val="single"/>
    </w:rPr>
  </w:style>
  <w:style w:type="character" w:customStyle="1" w:styleId="HeaderChar">
    <w:name w:val="Header Char"/>
    <w:basedOn w:val="DefaultParagraphFont"/>
    <w:link w:val="Header"/>
    <w:uiPriority w:val="99"/>
    <w:rsid w:val="003805FD"/>
    <w:rPr>
      <w:rFonts w:ascii="Times New Roman" w:hAnsi="Times New Roman" w:cs="Times New Roman"/>
      <w:sz w:val="24"/>
      <w:lang w:val="ro-RO"/>
    </w:rPr>
  </w:style>
  <w:style w:type="character" w:customStyle="1" w:styleId="FooterChar">
    <w:name w:val="Footer Char"/>
    <w:basedOn w:val="DefaultParagraphFont"/>
    <w:link w:val="Footer"/>
    <w:uiPriority w:val="99"/>
    <w:rsid w:val="003805FD"/>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805F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805FD"/>
    <w:pPr>
      <w:spacing w:before="0"/>
      <w:jc w:val="right"/>
    </w:pPr>
    <w:rPr>
      <w:sz w:val="28"/>
    </w:rPr>
  </w:style>
  <w:style w:type="paragraph" w:customStyle="1" w:styleId="FooterSensitivity">
    <w:name w:val="Footer Sensitivity"/>
    <w:basedOn w:val="Normal"/>
    <w:rsid w:val="003805F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3805FD"/>
    <w:pPr>
      <w:tabs>
        <w:tab w:val="center" w:pos="4535"/>
        <w:tab w:val="right" w:pos="9071"/>
      </w:tabs>
      <w:spacing w:before="0"/>
    </w:pPr>
  </w:style>
  <w:style w:type="paragraph" w:customStyle="1" w:styleId="HeaderLandscape">
    <w:name w:val="HeaderLandscape"/>
    <w:basedOn w:val="Normal"/>
    <w:rsid w:val="003805FD"/>
    <w:pPr>
      <w:tabs>
        <w:tab w:val="center" w:pos="7285"/>
        <w:tab w:val="right" w:pos="14003"/>
      </w:tabs>
      <w:spacing w:before="0"/>
    </w:pPr>
  </w:style>
  <w:style w:type="paragraph" w:styleId="Footer">
    <w:name w:val="footer"/>
    <w:basedOn w:val="Normal"/>
    <w:link w:val="FooterChar"/>
    <w:uiPriority w:val="99"/>
    <w:unhideWhenUsed/>
    <w:rsid w:val="003805F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805F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9" ma:contentTypeDescription="Create a new document." ma:contentTypeScope="" ma:versionID="a898ec2cb2cc5d995393b57596829421">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b828d0427a63670fdedcad903ccb6c11"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c789236-6f3d-4b09-86d0-e09cffd33a39}"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e6c3bc29-9e11-4027-900b-c73633d7928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2.xml><?xml version="1.0" encoding="utf-8"?>
<ds:datastoreItem xmlns:ds="http://schemas.openxmlformats.org/officeDocument/2006/customXml" ds:itemID="{7E369AD3-7CBE-4C57-AB03-6F7B665673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700ab43-7395-48ff-866c-657c86ba7f4e"/>
    <ds:schemaRef ds:uri="e6c3bc29-9e11-4027-900b-c73633d7928a"/>
  </ds:schemaRefs>
</ds:datastoreItem>
</file>

<file path=customXml/itemProps4.xml><?xml version="1.0" encoding="utf-8"?>
<ds:datastoreItem xmlns:ds="http://schemas.openxmlformats.org/officeDocument/2006/customXml" ds:itemID="{1E4C2558-6C5A-430B-9289-A45F1EBA3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217</TotalTime>
  <Pages>10</Pages>
  <Words>4302</Words>
  <Characters>24524</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6245</cp:revision>
  <dcterms:created xsi:type="dcterms:W3CDTF">2026-06-25T12:06:00Z</dcterms:created>
  <dcterms:modified xsi:type="dcterms:W3CDTF">2026-08-14T10:32:00Z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