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C4D2C" w14:textId="6E2A1BA2" w:rsidR="00906CE5" w:rsidRDefault="00B26C17" w:rsidP="00B26C17">
      <w:pPr>
        <w:pStyle w:val="Pagedecouverture"/>
        <w:rPr>
          <w:noProof/>
        </w:rPr>
      </w:pPr>
      <w:r>
        <w:rPr>
          <w:noProof/>
        </w:rPr>
        <w:pict w14:anchorId="16230E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22ECB5-D978-4A8A-B4F5-C56CD5EA1FE2" style="width:455.25pt;height:396pt">
            <v:imagedata r:id="rId10" o:title=""/>
          </v:shape>
        </w:pict>
      </w:r>
    </w:p>
    <w:p w14:paraId="5CD95EE9" w14:textId="77777777" w:rsidR="00906CE5" w:rsidRDefault="00906CE5" w:rsidP="00906CE5">
      <w:pPr>
        <w:rPr>
          <w:noProof/>
        </w:rPr>
        <w:sectPr w:rsidR="00906CE5" w:rsidSect="00B26C17">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1A1AE6E4" w14:textId="3E327642" w:rsidR="00906CE5" w:rsidRPr="008C6C91" w:rsidRDefault="00906CE5" w:rsidP="00906CE5">
      <w:pPr>
        <w:pStyle w:val="Annexetitre"/>
        <w:rPr>
          <w:noProof/>
        </w:rPr>
      </w:pPr>
      <w:bookmarkStart w:id="0" w:name="_GoBack"/>
      <w:bookmarkEnd w:id="0"/>
      <w:r w:rsidRPr="00B80E39">
        <w:rPr>
          <w:noProof/>
        </w:rPr>
        <w:lastRenderedPageBreak/>
        <w:t xml:space="preserve">ANNEX </w:t>
      </w:r>
      <w:r w:rsidR="00A85307" w:rsidRPr="008C6C91">
        <w:rPr>
          <w:noProof/>
        </w:rPr>
        <w:t>I</w:t>
      </w:r>
    </w:p>
    <w:p w14:paraId="2D96D1C5" w14:textId="34E7C625" w:rsidR="00906CE5" w:rsidRPr="00323C6D" w:rsidRDefault="00906CE5" w:rsidP="00906CE5">
      <w:pPr>
        <w:rPr>
          <w:noProof/>
          <w:szCs w:val="24"/>
        </w:rPr>
      </w:pPr>
      <w:r w:rsidRPr="00323C6D">
        <w:rPr>
          <w:noProof/>
          <w:szCs w:val="24"/>
        </w:rPr>
        <w:t xml:space="preserve">List of forms of serious crime with which Eurojust is competent to deal in accordance with Article </w:t>
      </w:r>
      <w:r w:rsidR="00B6647F">
        <w:rPr>
          <w:noProof/>
          <w:szCs w:val="24"/>
        </w:rPr>
        <w:t>5</w:t>
      </w:r>
      <w:r w:rsidRPr="00323C6D">
        <w:rPr>
          <w:noProof/>
          <w:szCs w:val="24"/>
        </w:rPr>
        <w:t>(1)</w:t>
      </w:r>
      <w:r w:rsidR="00B6647F">
        <w:rPr>
          <w:noProof/>
          <w:szCs w:val="24"/>
        </w:rPr>
        <w:t>(a)</w:t>
      </w:r>
      <w:r w:rsidRPr="00323C6D">
        <w:rPr>
          <w:noProof/>
          <w:szCs w:val="24"/>
        </w:rPr>
        <w:t xml:space="preserve">: </w:t>
      </w:r>
    </w:p>
    <w:p w14:paraId="0DFA419E" w14:textId="14B76FD5" w:rsidR="00906CE5" w:rsidRPr="00323C6D" w:rsidRDefault="004E4935" w:rsidP="00E364AF">
      <w:pPr>
        <w:pStyle w:val="Point0number"/>
        <w:numPr>
          <w:ilvl w:val="0"/>
          <w:numId w:val="7"/>
        </w:numPr>
        <w:rPr>
          <w:noProof/>
        </w:rPr>
      </w:pPr>
      <w:r>
        <w:rPr>
          <w:noProof/>
        </w:rPr>
        <w:t>t</w:t>
      </w:r>
      <w:r w:rsidR="00906CE5" w:rsidRPr="00323C6D">
        <w:rPr>
          <w:noProof/>
        </w:rPr>
        <w:t>errorism</w:t>
      </w:r>
      <w:r>
        <w:rPr>
          <w:noProof/>
        </w:rPr>
        <w:t>;</w:t>
      </w:r>
      <w:r w:rsidR="00906CE5" w:rsidRPr="00323C6D">
        <w:rPr>
          <w:noProof/>
        </w:rPr>
        <w:t xml:space="preserve"> </w:t>
      </w:r>
    </w:p>
    <w:p w14:paraId="54B41613" w14:textId="6107368A" w:rsidR="00906CE5" w:rsidRPr="00323C6D" w:rsidRDefault="00906CE5" w:rsidP="00D26CBC">
      <w:pPr>
        <w:pStyle w:val="Point0number"/>
        <w:rPr>
          <w:noProof/>
        </w:rPr>
      </w:pPr>
      <w:r w:rsidRPr="00323C6D">
        <w:rPr>
          <w:noProof/>
        </w:rPr>
        <w:t>organised crime</w:t>
      </w:r>
      <w:r w:rsidR="004E4935">
        <w:rPr>
          <w:noProof/>
        </w:rPr>
        <w:t>;</w:t>
      </w:r>
      <w:r w:rsidRPr="00323C6D">
        <w:rPr>
          <w:noProof/>
        </w:rPr>
        <w:t xml:space="preserve"> </w:t>
      </w:r>
    </w:p>
    <w:p w14:paraId="1BBFC247" w14:textId="3F166EEB" w:rsidR="00906CE5" w:rsidRPr="00323C6D" w:rsidRDefault="00906CE5" w:rsidP="00D26CBC">
      <w:pPr>
        <w:pStyle w:val="Point0number"/>
        <w:rPr>
          <w:noProof/>
        </w:rPr>
      </w:pPr>
      <w:r w:rsidRPr="00323C6D">
        <w:rPr>
          <w:noProof/>
        </w:rPr>
        <w:t>drug trafficking</w:t>
      </w:r>
      <w:r w:rsidR="004E4935">
        <w:rPr>
          <w:noProof/>
        </w:rPr>
        <w:t>;</w:t>
      </w:r>
      <w:r w:rsidRPr="00323C6D">
        <w:rPr>
          <w:noProof/>
        </w:rPr>
        <w:t xml:space="preserve"> </w:t>
      </w:r>
    </w:p>
    <w:p w14:paraId="268CDC6F" w14:textId="4764F9FB" w:rsidR="00906CE5" w:rsidRPr="00323C6D" w:rsidRDefault="00906CE5" w:rsidP="00D26CBC">
      <w:pPr>
        <w:pStyle w:val="Point0number"/>
        <w:rPr>
          <w:noProof/>
        </w:rPr>
      </w:pPr>
      <w:r w:rsidRPr="00323C6D">
        <w:rPr>
          <w:noProof/>
        </w:rPr>
        <w:t>money-laundering activities</w:t>
      </w:r>
      <w:r w:rsidR="004E4935">
        <w:rPr>
          <w:noProof/>
        </w:rPr>
        <w:t>;</w:t>
      </w:r>
      <w:r w:rsidRPr="00323C6D">
        <w:rPr>
          <w:noProof/>
        </w:rPr>
        <w:t xml:space="preserve"> </w:t>
      </w:r>
    </w:p>
    <w:p w14:paraId="04F16279" w14:textId="5985C6BB" w:rsidR="00906CE5" w:rsidRPr="00323C6D" w:rsidRDefault="00906CE5" w:rsidP="00D26CBC">
      <w:pPr>
        <w:pStyle w:val="Point0number"/>
        <w:rPr>
          <w:noProof/>
        </w:rPr>
      </w:pPr>
      <w:r w:rsidRPr="00323C6D">
        <w:rPr>
          <w:noProof/>
        </w:rPr>
        <w:t>crime connected with nuclear and radioactive substances</w:t>
      </w:r>
      <w:r w:rsidR="004E4935">
        <w:rPr>
          <w:noProof/>
        </w:rPr>
        <w:t>;</w:t>
      </w:r>
      <w:r w:rsidRPr="00323C6D">
        <w:rPr>
          <w:noProof/>
        </w:rPr>
        <w:t xml:space="preserve"> </w:t>
      </w:r>
    </w:p>
    <w:p w14:paraId="3B5B6EC2" w14:textId="5530CA1D" w:rsidR="00906CE5" w:rsidRPr="00323C6D" w:rsidRDefault="00906CE5" w:rsidP="00D26CBC">
      <w:pPr>
        <w:pStyle w:val="Point0number"/>
        <w:rPr>
          <w:noProof/>
        </w:rPr>
      </w:pPr>
      <w:r w:rsidRPr="00323C6D">
        <w:rPr>
          <w:noProof/>
        </w:rPr>
        <w:t>immigrant smuggling</w:t>
      </w:r>
      <w:r w:rsidR="004E4935">
        <w:rPr>
          <w:noProof/>
        </w:rPr>
        <w:t>;</w:t>
      </w:r>
      <w:r w:rsidRPr="00323C6D">
        <w:rPr>
          <w:noProof/>
        </w:rPr>
        <w:t xml:space="preserve"> </w:t>
      </w:r>
    </w:p>
    <w:p w14:paraId="3DB4E829" w14:textId="1C7075F6" w:rsidR="00906CE5" w:rsidRPr="00323C6D" w:rsidRDefault="00906CE5" w:rsidP="00D26CBC">
      <w:pPr>
        <w:pStyle w:val="Point0number"/>
        <w:rPr>
          <w:noProof/>
        </w:rPr>
      </w:pPr>
      <w:r w:rsidRPr="00323C6D">
        <w:rPr>
          <w:noProof/>
        </w:rPr>
        <w:t>trafficking in human beings</w:t>
      </w:r>
      <w:r w:rsidR="004E4935">
        <w:rPr>
          <w:noProof/>
        </w:rPr>
        <w:t>;</w:t>
      </w:r>
      <w:r w:rsidRPr="00323C6D">
        <w:rPr>
          <w:noProof/>
        </w:rPr>
        <w:t xml:space="preserve"> </w:t>
      </w:r>
    </w:p>
    <w:p w14:paraId="603B4502" w14:textId="3A670C03" w:rsidR="00906CE5" w:rsidRPr="00323C6D" w:rsidRDefault="00906CE5" w:rsidP="00D26CBC">
      <w:pPr>
        <w:pStyle w:val="Point0number"/>
        <w:rPr>
          <w:noProof/>
        </w:rPr>
      </w:pPr>
      <w:r w:rsidRPr="00323C6D">
        <w:rPr>
          <w:noProof/>
        </w:rPr>
        <w:t>motor vehicle crime</w:t>
      </w:r>
      <w:r w:rsidR="004E4935">
        <w:rPr>
          <w:noProof/>
        </w:rPr>
        <w:t>;</w:t>
      </w:r>
      <w:r w:rsidRPr="00323C6D">
        <w:rPr>
          <w:noProof/>
        </w:rPr>
        <w:t xml:space="preserve"> </w:t>
      </w:r>
    </w:p>
    <w:p w14:paraId="5CD34EF1" w14:textId="49AFF40A" w:rsidR="00906CE5" w:rsidRPr="00323C6D" w:rsidRDefault="00906CE5" w:rsidP="00D26CBC">
      <w:pPr>
        <w:pStyle w:val="Point0number"/>
        <w:rPr>
          <w:noProof/>
        </w:rPr>
      </w:pPr>
      <w:r w:rsidRPr="00323C6D">
        <w:rPr>
          <w:noProof/>
        </w:rPr>
        <w:t>murder and grievous bodily injury</w:t>
      </w:r>
      <w:r w:rsidR="004E4935">
        <w:rPr>
          <w:noProof/>
        </w:rPr>
        <w:t>;</w:t>
      </w:r>
      <w:r w:rsidRPr="00323C6D">
        <w:rPr>
          <w:noProof/>
        </w:rPr>
        <w:t xml:space="preserve"> </w:t>
      </w:r>
    </w:p>
    <w:p w14:paraId="31885F00" w14:textId="5FFDEF4F" w:rsidR="00906CE5" w:rsidRPr="00323C6D" w:rsidRDefault="00906CE5" w:rsidP="00D26CBC">
      <w:pPr>
        <w:pStyle w:val="Point0number"/>
        <w:rPr>
          <w:noProof/>
        </w:rPr>
      </w:pPr>
      <w:r w:rsidRPr="00323C6D">
        <w:rPr>
          <w:noProof/>
        </w:rPr>
        <w:t>illicit trade in human organs and tissue</w:t>
      </w:r>
      <w:r w:rsidR="004E4935">
        <w:rPr>
          <w:noProof/>
        </w:rPr>
        <w:t>;</w:t>
      </w:r>
      <w:r w:rsidRPr="00323C6D">
        <w:rPr>
          <w:noProof/>
        </w:rPr>
        <w:t xml:space="preserve"> </w:t>
      </w:r>
    </w:p>
    <w:p w14:paraId="57B1489B" w14:textId="459FDBB8" w:rsidR="00906CE5" w:rsidRPr="00323C6D" w:rsidRDefault="00906CE5" w:rsidP="00D26CBC">
      <w:pPr>
        <w:pStyle w:val="Point0number"/>
        <w:rPr>
          <w:noProof/>
        </w:rPr>
      </w:pPr>
      <w:r w:rsidRPr="00323C6D">
        <w:rPr>
          <w:noProof/>
        </w:rPr>
        <w:t>kidnapping, illegal restraint and hostage taking</w:t>
      </w:r>
      <w:r w:rsidR="004E4935">
        <w:rPr>
          <w:noProof/>
        </w:rPr>
        <w:t>;</w:t>
      </w:r>
      <w:r w:rsidRPr="00323C6D">
        <w:rPr>
          <w:noProof/>
        </w:rPr>
        <w:t xml:space="preserve"> </w:t>
      </w:r>
    </w:p>
    <w:p w14:paraId="473B58B2" w14:textId="0D77B598" w:rsidR="00906CE5" w:rsidRPr="00323C6D" w:rsidRDefault="00906CE5" w:rsidP="00D26CBC">
      <w:pPr>
        <w:pStyle w:val="Point0number"/>
        <w:rPr>
          <w:noProof/>
        </w:rPr>
      </w:pPr>
      <w:r w:rsidRPr="00323C6D">
        <w:rPr>
          <w:noProof/>
        </w:rPr>
        <w:t>racism and xenophobia</w:t>
      </w:r>
      <w:r w:rsidR="004E4935">
        <w:rPr>
          <w:noProof/>
        </w:rPr>
        <w:t>;</w:t>
      </w:r>
      <w:r w:rsidRPr="00323C6D">
        <w:rPr>
          <w:noProof/>
        </w:rPr>
        <w:t xml:space="preserve"> </w:t>
      </w:r>
    </w:p>
    <w:p w14:paraId="4AC67E34" w14:textId="3A772552" w:rsidR="00906CE5" w:rsidRPr="00323C6D" w:rsidRDefault="00906CE5" w:rsidP="00D26CBC">
      <w:pPr>
        <w:pStyle w:val="Point0number"/>
        <w:rPr>
          <w:noProof/>
        </w:rPr>
      </w:pPr>
      <w:r w:rsidRPr="00323C6D">
        <w:rPr>
          <w:noProof/>
        </w:rPr>
        <w:t>robbery and aggravated theft</w:t>
      </w:r>
      <w:r w:rsidR="004E4935">
        <w:rPr>
          <w:noProof/>
        </w:rPr>
        <w:t>;</w:t>
      </w:r>
      <w:r w:rsidRPr="00323C6D">
        <w:rPr>
          <w:noProof/>
        </w:rPr>
        <w:t xml:space="preserve"> </w:t>
      </w:r>
    </w:p>
    <w:p w14:paraId="3BE46D0E" w14:textId="2378E2A6" w:rsidR="00906CE5" w:rsidRPr="00323C6D" w:rsidRDefault="00906CE5" w:rsidP="00D26CBC">
      <w:pPr>
        <w:pStyle w:val="Point0number"/>
        <w:rPr>
          <w:noProof/>
        </w:rPr>
      </w:pPr>
      <w:r w:rsidRPr="00323C6D">
        <w:rPr>
          <w:noProof/>
        </w:rPr>
        <w:t>illicit trafficking in cultural goods, including antiquities and works of art</w:t>
      </w:r>
      <w:r w:rsidR="004E4935">
        <w:rPr>
          <w:noProof/>
        </w:rPr>
        <w:t>;</w:t>
      </w:r>
      <w:r w:rsidRPr="00323C6D">
        <w:rPr>
          <w:noProof/>
        </w:rPr>
        <w:t xml:space="preserve"> </w:t>
      </w:r>
    </w:p>
    <w:p w14:paraId="45387599" w14:textId="47D024FE" w:rsidR="00906CE5" w:rsidRPr="00323C6D" w:rsidRDefault="00906CE5" w:rsidP="00D26CBC">
      <w:pPr>
        <w:pStyle w:val="Point0number"/>
        <w:rPr>
          <w:noProof/>
        </w:rPr>
      </w:pPr>
      <w:r w:rsidRPr="00323C6D">
        <w:rPr>
          <w:noProof/>
        </w:rPr>
        <w:t>swindling and fraud</w:t>
      </w:r>
      <w:r w:rsidR="004E4935">
        <w:rPr>
          <w:noProof/>
        </w:rPr>
        <w:t>;</w:t>
      </w:r>
      <w:r w:rsidRPr="00323C6D">
        <w:rPr>
          <w:noProof/>
        </w:rPr>
        <w:t xml:space="preserve"> </w:t>
      </w:r>
    </w:p>
    <w:p w14:paraId="22043B50" w14:textId="7582E23D" w:rsidR="00906CE5" w:rsidRPr="00323C6D" w:rsidRDefault="00906CE5" w:rsidP="00D26CBC">
      <w:pPr>
        <w:pStyle w:val="Point0number"/>
        <w:rPr>
          <w:noProof/>
        </w:rPr>
      </w:pPr>
      <w:r w:rsidRPr="00323C6D">
        <w:rPr>
          <w:noProof/>
        </w:rPr>
        <w:t>crime affecting the financial interests of the Union</w:t>
      </w:r>
      <w:r w:rsidR="004E4935">
        <w:rPr>
          <w:noProof/>
        </w:rPr>
        <w:t>;</w:t>
      </w:r>
    </w:p>
    <w:p w14:paraId="17641F8B" w14:textId="3A94B024" w:rsidR="00906CE5" w:rsidRPr="00323C6D" w:rsidRDefault="00906CE5" w:rsidP="00D26CBC">
      <w:pPr>
        <w:pStyle w:val="Point0number"/>
        <w:rPr>
          <w:noProof/>
        </w:rPr>
      </w:pPr>
      <w:r w:rsidRPr="00323C6D">
        <w:rPr>
          <w:noProof/>
        </w:rPr>
        <w:t>insider dealing and financial market manipulation</w:t>
      </w:r>
      <w:r w:rsidR="004E4935">
        <w:rPr>
          <w:noProof/>
        </w:rPr>
        <w:t>;</w:t>
      </w:r>
      <w:r w:rsidRPr="00323C6D">
        <w:rPr>
          <w:noProof/>
        </w:rPr>
        <w:t xml:space="preserve"> </w:t>
      </w:r>
    </w:p>
    <w:p w14:paraId="771AC2CD" w14:textId="3A2025A4" w:rsidR="00906CE5" w:rsidRPr="00323C6D" w:rsidRDefault="00906CE5" w:rsidP="00D26CBC">
      <w:pPr>
        <w:pStyle w:val="Point0number"/>
        <w:rPr>
          <w:noProof/>
        </w:rPr>
      </w:pPr>
      <w:r w:rsidRPr="00323C6D">
        <w:rPr>
          <w:noProof/>
        </w:rPr>
        <w:t>racketeering and extortion</w:t>
      </w:r>
      <w:r w:rsidR="004E4935">
        <w:rPr>
          <w:noProof/>
        </w:rPr>
        <w:t>;</w:t>
      </w:r>
      <w:r w:rsidRPr="00323C6D">
        <w:rPr>
          <w:noProof/>
        </w:rPr>
        <w:t xml:space="preserve"> </w:t>
      </w:r>
    </w:p>
    <w:p w14:paraId="58B03239" w14:textId="7C63A3B7" w:rsidR="00906CE5" w:rsidRPr="00323C6D" w:rsidRDefault="00906CE5" w:rsidP="00D26CBC">
      <w:pPr>
        <w:pStyle w:val="Point0number"/>
        <w:rPr>
          <w:noProof/>
        </w:rPr>
      </w:pPr>
      <w:r w:rsidRPr="00323C6D">
        <w:rPr>
          <w:noProof/>
        </w:rPr>
        <w:t>counterfeiting and product piracy</w:t>
      </w:r>
      <w:r w:rsidR="004E4935">
        <w:rPr>
          <w:noProof/>
        </w:rPr>
        <w:t>;</w:t>
      </w:r>
      <w:r w:rsidRPr="00323C6D">
        <w:rPr>
          <w:noProof/>
        </w:rPr>
        <w:t xml:space="preserve"> </w:t>
      </w:r>
    </w:p>
    <w:p w14:paraId="7A83A95E" w14:textId="50A6B45A" w:rsidR="00906CE5" w:rsidRPr="00323C6D" w:rsidRDefault="00906CE5" w:rsidP="00D26CBC">
      <w:pPr>
        <w:pStyle w:val="Point0number"/>
        <w:rPr>
          <w:noProof/>
        </w:rPr>
      </w:pPr>
      <w:r w:rsidRPr="00323C6D">
        <w:rPr>
          <w:noProof/>
        </w:rPr>
        <w:t>forgery of administrative documents and trafficking therein</w:t>
      </w:r>
      <w:r w:rsidR="004E4935">
        <w:rPr>
          <w:noProof/>
        </w:rPr>
        <w:t>;</w:t>
      </w:r>
      <w:r w:rsidRPr="00323C6D">
        <w:rPr>
          <w:noProof/>
        </w:rPr>
        <w:t xml:space="preserve"> </w:t>
      </w:r>
    </w:p>
    <w:p w14:paraId="2805743C" w14:textId="118265D0" w:rsidR="00906CE5" w:rsidRPr="00323C6D" w:rsidRDefault="00906CE5" w:rsidP="00D26CBC">
      <w:pPr>
        <w:pStyle w:val="Point0number"/>
        <w:rPr>
          <w:noProof/>
        </w:rPr>
      </w:pPr>
      <w:r w:rsidRPr="00323C6D">
        <w:rPr>
          <w:noProof/>
        </w:rPr>
        <w:t>forgery of money and means of payment</w:t>
      </w:r>
      <w:r w:rsidR="004E4935">
        <w:rPr>
          <w:noProof/>
        </w:rPr>
        <w:t>;</w:t>
      </w:r>
      <w:r w:rsidRPr="00323C6D">
        <w:rPr>
          <w:noProof/>
        </w:rPr>
        <w:t xml:space="preserve"> </w:t>
      </w:r>
    </w:p>
    <w:p w14:paraId="7448E9A6" w14:textId="707C1227" w:rsidR="00906CE5" w:rsidRPr="00323C6D" w:rsidRDefault="35AA4E1F" w:rsidP="00D26CBC">
      <w:pPr>
        <w:pStyle w:val="Point0number"/>
        <w:rPr>
          <w:noProof/>
        </w:rPr>
      </w:pPr>
      <w:r>
        <w:rPr>
          <w:noProof/>
        </w:rPr>
        <w:t>computer crime</w:t>
      </w:r>
      <w:r w:rsidR="006F1574">
        <w:rPr>
          <w:noProof/>
        </w:rPr>
        <w:t>, including</w:t>
      </w:r>
      <w:r w:rsidRPr="009A4E30">
        <w:rPr>
          <w:noProof/>
        </w:rPr>
        <w:t xml:space="preserve"> cyberattacks</w:t>
      </w:r>
      <w:r w:rsidR="78915D39">
        <w:rPr>
          <w:noProof/>
        </w:rPr>
        <w:t>;</w:t>
      </w:r>
      <w:r>
        <w:rPr>
          <w:noProof/>
        </w:rPr>
        <w:t xml:space="preserve"> </w:t>
      </w:r>
    </w:p>
    <w:p w14:paraId="2C388CED" w14:textId="092E4F9D" w:rsidR="00906CE5" w:rsidRPr="00323C6D" w:rsidRDefault="00906CE5" w:rsidP="00D26CBC">
      <w:pPr>
        <w:pStyle w:val="Point0number"/>
        <w:rPr>
          <w:noProof/>
        </w:rPr>
      </w:pPr>
      <w:r w:rsidRPr="00323C6D">
        <w:rPr>
          <w:noProof/>
        </w:rPr>
        <w:t>corruption</w:t>
      </w:r>
      <w:r w:rsidR="004E4935">
        <w:rPr>
          <w:noProof/>
        </w:rPr>
        <w:t>;</w:t>
      </w:r>
      <w:r w:rsidRPr="00323C6D">
        <w:rPr>
          <w:noProof/>
        </w:rPr>
        <w:t xml:space="preserve"> </w:t>
      </w:r>
    </w:p>
    <w:p w14:paraId="10833140" w14:textId="30D65245" w:rsidR="00906CE5" w:rsidRPr="00323C6D" w:rsidRDefault="00906CE5" w:rsidP="00D26CBC">
      <w:pPr>
        <w:pStyle w:val="Point0number"/>
        <w:rPr>
          <w:noProof/>
        </w:rPr>
      </w:pPr>
      <w:r w:rsidRPr="00323C6D">
        <w:rPr>
          <w:noProof/>
        </w:rPr>
        <w:t>illicit trafficking in arms, ammunition and explosives</w:t>
      </w:r>
      <w:r w:rsidR="004E4935">
        <w:rPr>
          <w:noProof/>
        </w:rPr>
        <w:t>;</w:t>
      </w:r>
      <w:r w:rsidRPr="00323C6D">
        <w:rPr>
          <w:noProof/>
        </w:rPr>
        <w:t xml:space="preserve"> </w:t>
      </w:r>
    </w:p>
    <w:p w14:paraId="14050CDD" w14:textId="21142FEB" w:rsidR="00906CE5" w:rsidRPr="00323C6D" w:rsidRDefault="00906CE5" w:rsidP="00D26CBC">
      <w:pPr>
        <w:pStyle w:val="Point0number"/>
        <w:rPr>
          <w:noProof/>
        </w:rPr>
      </w:pPr>
      <w:r w:rsidRPr="00323C6D">
        <w:rPr>
          <w:noProof/>
        </w:rPr>
        <w:t>illicit trafficking in endangered animal species</w:t>
      </w:r>
      <w:r w:rsidR="004E4935">
        <w:rPr>
          <w:noProof/>
        </w:rPr>
        <w:t>;</w:t>
      </w:r>
      <w:r w:rsidRPr="00323C6D">
        <w:rPr>
          <w:noProof/>
        </w:rPr>
        <w:t xml:space="preserve"> </w:t>
      </w:r>
    </w:p>
    <w:p w14:paraId="20CB3EFF" w14:textId="09E8937B" w:rsidR="00906CE5" w:rsidRPr="00323C6D" w:rsidRDefault="00906CE5" w:rsidP="00D26CBC">
      <w:pPr>
        <w:pStyle w:val="Point0number"/>
        <w:rPr>
          <w:noProof/>
        </w:rPr>
      </w:pPr>
      <w:r w:rsidRPr="00323C6D">
        <w:rPr>
          <w:noProof/>
        </w:rPr>
        <w:t>illicit trafficking in endangered plant species and varieties</w:t>
      </w:r>
      <w:r w:rsidR="004E4935">
        <w:rPr>
          <w:noProof/>
        </w:rPr>
        <w:t>;</w:t>
      </w:r>
      <w:r w:rsidRPr="00323C6D">
        <w:rPr>
          <w:noProof/>
        </w:rPr>
        <w:t xml:space="preserve"> </w:t>
      </w:r>
    </w:p>
    <w:p w14:paraId="303C85C5" w14:textId="3D8DDBB2" w:rsidR="00906CE5" w:rsidRPr="00323C6D" w:rsidRDefault="00906CE5" w:rsidP="00D26CBC">
      <w:pPr>
        <w:pStyle w:val="Point0number"/>
        <w:rPr>
          <w:noProof/>
        </w:rPr>
      </w:pPr>
      <w:r w:rsidRPr="00323C6D">
        <w:rPr>
          <w:noProof/>
        </w:rPr>
        <w:t>environmental crime, including ship source pollution</w:t>
      </w:r>
      <w:r w:rsidR="004E4935">
        <w:rPr>
          <w:noProof/>
        </w:rPr>
        <w:t>;</w:t>
      </w:r>
      <w:r w:rsidRPr="00323C6D">
        <w:rPr>
          <w:noProof/>
        </w:rPr>
        <w:t xml:space="preserve"> </w:t>
      </w:r>
    </w:p>
    <w:p w14:paraId="1CE494D6" w14:textId="4AFCA133" w:rsidR="00906CE5" w:rsidRPr="00323C6D" w:rsidRDefault="00906CE5" w:rsidP="00D26CBC">
      <w:pPr>
        <w:pStyle w:val="Point0number"/>
        <w:rPr>
          <w:noProof/>
        </w:rPr>
      </w:pPr>
      <w:r w:rsidRPr="00323C6D">
        <w:rPr>
          <w:noProof/>
        </w:rPr>
        <w:t>illicit trafficking in hormonal substances and other growth promoters</w:t>
      </w:r>
      <w:r w:rsidR="004E4935">
        <w:rPr>
          <w:noProof/>
        </w:rPr>
        <w:t>;</w:t>
      </w:r>
      <w:r w:rsidRPr="00323C6D">
        <w:rPr>
          <w:noProof/>
        </w:rPr>
        <w:t xml:space="preserve"> </w:t>
      </w:r>
    </w:p>
    <w:p w14:paraId="082E870C" w14:textId="7CE2C90D" w:rsidR="00906CE5" w:rsidRPr="00323C6D" w:rsidRDefault="00906CE5" w:rsidP="00D26CBC">
      <w:pPr>
        <w:pStyle w:val="Point0number"/>
        <w:rPr>
          <w:noProof/>
        </w:rPr>
      </w:pPr>
      <w:r w:rsidRPr="00323C6D">
        <w:rPr>
          <w:noProof/>
        </w:rPr>
        <w:t>sexual abuse and sexual exploitation, including child abuse material and solicitation of children for sexual purposes</w:t>
      </w:r>
      <w:r w:rsidR="004E4935">
        <w:rPr>
          <w:noProof/>
        </w:rPr>
        <w:t>;</w:t>
      </w:r>
      <w:r w:rsidRPr="00323C6D">
        <w:rPr>
          <w:noProof/>
        </w:rPr>
        <w:t xml:space="preserve"> </w:t>
      </w:r>
    </w:p>
    <w:p w14:paraId="7BFF9EC3" w14:textId="1BC567D9" w:rsidR="00906CE5" w:rsidRPr="00323C6D" w:rsidRDefault="35AA4E1F" w:rsidP="00D26CBC">
      <w:pPr>
        <w:pStyle w:val="Point0number"/>
        <w:rPr>
          <w:noProof/>
        </w:rPr>
      </w:pPr>
      <w:r>
        <w:rPr>
          <w:noProof/>
        </w:rPr>
        <w:t>gender-based violence</w:t>
      </w:r>
      <w:r w:rsidR="78915D39">
        <w:rPr>
          <w:noProof/>
        </w:rPr>
        <w:t>;</w:t>
      </w:r>
    </w:p>
    <w:p w14:paraId="187AA304" w14:textId="182ED939" w:rsidR="00906CE5" w:rsidRPr="00323C6D" w:rsidRDefault="00906CE5" w:rsidP="00D26CBC">
      <w:pPr>
        <w:pStyle w:val="Point0number"/>
        <w:rPr>
          <w:noProof/>
        </w:rPr>
      </w:pPr>
      <w:r>
        <w:rPr>
          <w:noProof/>
        </w:rPr>
        <w:t>genocide,</w:t>
      </w:r>
      <w:r w:rsidRPr="00323C6D">
        <w:rPr>
          <w:noProof/>
        </w:rPr>
        <w:t xml:space="preserve"> crimes against humanity</w:t>
      </w:r>
      <w:r>
        <w:rPr>
          <w:noProof/>
        </w:rPr>
        <w:t>,</w:t>
      </w:r>
      <w:r w:rsidRPr="00323C6D">
        <w:rPr>
          <w:noProof/>
        </w:rPr>
        <w:t xml:space="preserve"> war crimes</w:t>
      </w:r>
      <w:r>
        <w:rPr>
          <w:noProof/>
        </w:rPr>
        <w:t xml:space="preserve"> </w:t>
      </w:r>
      <w:r w:rsidRPr="00323C6D">
        <w:rPr>
          <w:noProof/>
        </w:rPr>
        <w:t>and the crime of aggression</w:t>
      </w:r>
      <w:r w:rsidR="004E4935">
        <w:rPr>
          <w:noProof/>
        </w:rPr>
        <w:t>;</w:t>
      </w:r>
    </w:p>
    <w:p w14:paraId="1C12638A" w14:textId="109DDC1A" w:rsidR="00906CE5" w:rsidRPr="004E4935" w:rsidRDefault="00906CE5" w:rsidP="00D26CBC">
      <w:pPr>
        <w:pStyle w:val="Point0number"/>
        <w:rPr>
          <w:noProof/>
        </w:rPr>
      </w:pPr>
      <w:r w:rsidRPr="00323C6D">
        <w:rPr>
          <w:noProof/>
        </w:rPr>
        <w:t>violation of Union restrictive meas</w:t>
      </w:r>
      <w:r>
        <w:rPr>
          <w:noProof/>
        </w:rPr>
        <w:t>u</w:t>
      </w:r>
      <w:r w:rsidRPr="00323C6D">
        <w:rPr>
          <w:noProof/>
        </w:rPr>
        <w:t>res</w:t>
      </w:r>
      <w:r>
        <w:rPr>
          <w:noProof/>
        </w:rPr>
        <w:t>.</w:t>
      </w:r>
      <w:r w:rsidRPr="00323C6D">
        <w:rPr>
          <w:noProof/>
        </w:rPr>
        <w:t xml:space="preserve"> </w:t>
      </w:r>
      <w:r w:rsidR="004E4935" w:rsidRPr="004E4935">
        <w:rPr>
          <w:noProof/>
        </w:rPr>
        <w:br w:type="page"/>
      </w:r>
    </w:p>
    <w:p w14:paraId="104E4B88" w14:textId="62D143A6" w:rsidR="00906CE5" w:rsidRPr="008C6C91" w:rsidRDefault="00906CE5" w:rsidP="00906CE5">
      <w:pPr>
        <w:pStyle w:val="Annexetitre"/>
        <w:rPr>
          <w:noProof/>
        </w:rPr>
      </w:pPr>
      <w:r w:rsidRPr="00B80E39">
        <w:rPr>
          <w:noProof/>
        </w:rPr>
        <w:t xml:space="preserve">ANNEX </w:t>
      </w:r>
      <w:r w:rsidR="00A85307" w:rsidRPr="008C6C91">
        <w:rPr>
          <w:noProof/>
        </w:rPr>
        <w:t>II</w:t>
      </w:r>
    </w:p>
    <w:p w14:paraId="409A2A3C" w14:textId="16257DDC" w:rsidR="00906CE5" w:rsidRPr="00B525A6" w:rsidRDefault="00906CE5" w:rsidP="0210D4E4">
      <w:pPr>
        <w:spacing w:before="0" w:after="200" w:line="276" w:lineRule="auto"/>
        <w:jc w:val="center"/>
        <w:rPr>
          <w:b/>
          <w:bCs/>
          <w:noProof/>
        </w:rPr>
      </w:pPr>
      <w:r w:rsidRPr="4E005D38">
        <w:rPr>
          <w:b/>
          <w:bCs/>
          <w:noProof/>
        </w:rPr>
        <w:t>CATEGORIES OF PERSONAL DATA REFERRED TO IN ARTICLE 46</w:t>
      </w:r>
    </w:p>
    <w:p w14:paraId="6CF4A563" w14:textId="0B7153E7" w:rsidR="00A93729" w:rsidRDefault="00553163" w:rsidP="00824824">
      <w:pPr>
        <w:pStyle w:val="Point0number"/>
        <w:numPr>
          <w:ilvl w:val="0"/>
          <w:numId w:val="1"/>
        </w:numPr>
        <w:rPr>
          <w:noProof/>
        </w:rPr>
      </w:pPr>
      <w:r>
        <w:rPr>
          <w:noProof/>
        </w:rPr>
        <w:t xml:space="preserve">Categories of personal data referred to in Article </w:t>
      </w:r>
      <w:r w:rsidR="00A93729">
        <w:rPr>
          <w:noProof/>
        </w:rPr>
        <w:t>4</w:t>
      </w:r>
      <w:r w:rsidR="00B6647F">
        <w:rPr>
          <w:noProof/>
        </w:rPr>
        <w:t>4</w:t>
      </w:r>
      <w:r w:rsidR="001973DD">
        <w:rPr>
          <w:noProof/>
        </w:rPr>
        <w:t>(1)</w:t>
      </w:r>
      <w:r w:rsidR="004E4935">
        <w:rPr>
          <w:noProof/>
        </w:rPr>
        <w:t>:</w:t>
      </w:r>
    </w:p>
    <w:p w14:paraId="7553203A" w14:textId="557EC9E6" w:rsidR="00906CE5" w:rsidRPr="00553163" w:rsidRDefault="00906CE5" w:rsidP="00553163">
      <w:pPr>
        <w:pStyle w:val="Point1letter"/>
        <w:rPr>
          <w:noProof/>
        </w:rPr>
      </w:pPr>
      <w:r w:rsidRPr="00553163">
        <w:rPr>
          <w:noProof/>
        </w:rPr>
        <w:t>surname, maiden name, given names and any alias or assumed names;</w:t>
      </w:r>
    </w:p>
    <w:p w14:paraId="11084882" w14:textId="5300BFF7" w:rsidR="00906CE5" w:rsidRPr="00906CE5" w:rsidRDefault="00906CE5" w:rsidP="00553163">
      <w:pPr>
        <w:pStyle w:val="Point1letter"/>
        <w:rPr>
          <w:noProof/>
        </w:rPr>
      </w:pPr>
      <w:r w:rsidRPr="00906CE5">
        <w:rPr>
          <w:noProof/>
        </w:rPr>
        <w:t>date and place of birth;</w:t>
      </w:r>
    </w:p>
    <w:p w14:paraId="05D26B63" w14:textId="4952066A" w:rsidR="00906CE5" w:rsidRPr="00906CE5" w:rsidRDefault="00906CE5" w:rsidP="00553163">
      <w:pPr>
        <w:pStyle w:val="Point1letter"/>
        <w:rPr>
          <w:noProof/>
        </w:rPr>
      </w:pPr>
      <w:r w:rsidRPr="00906CE5">
        <w:rPr>
          <w:noProof/>
        </w:rPr>
        <w:t>nationality;</w:t>
      </w:r>
    </w:p>
    <w:p w14:paraId="746E655E" w14:textId="4BF3B5E6" w:rsidR="00906CE5" w:rsidRPr="00906CE5" w:rsidRDefault="00906CE5" w:rsidP="00553163">
      <w:pPr>
        <w:pStyle w:val="Point1letter"/>
        <w:rPr>
          <w:noProof/>
        </w:rPr>
      </w:pPr>
      <w:r w:rsidRPr="00906CE5">
        <w:rPr>
          <w:noProof/>
        </w:rPr>
        <w:t>sex;</w:t>
      </w:r>
    </w:p>
    <w:p w14:paraId="4A33AE06" w14:textId="68AC0FD4" w:rsidR="00906CE5" w:rsidRPr="00906CE5" w:rsidRDefault="00906CE5" w:rsidP="00553163">
      <w:pPr>
        <w:pStyle w:val="Point1letter"/>
        <w:rPr>
          <w:noProof/>
        </w:rPr>
      </w:pPr>
      <w:r w:rsidRPr="00906CE5">
        <w:rPr>
          <w:noProof/>
        </w:rPr>
        <w:t>place of residence, profession and whereabouts of the person concerned;</w:t>
      </w:r>
    </w:p>
    <w:p w14:paraId="3BA80528" w14:textId="28FF9E64" w:rsidR="00906CE5" w:rsidRPr="00906CE5" w:rsidRDefault="00906CE5" w:rsidP="00553163">
      <w:pPr>
        <w:pStyle w:val="Point1letter"/>
        <w:rPr>
          <w:noProof/>
        </w:rPr>
      </w:pPr>
      <w:r w:rsidRPr="00906CE5">
        <w:rPr>
          <w:noProof/>
        </w:rPr>
        <w:t>social security number or other official numbers used in the Member State to identify individuals, driving licences, identification documents and passport data, customs and Tax Identification Numbers;</w:t>
      </w:r>
    </w:p>
    <w:p w14:paraId="37DA955E" w14:textId="7099C475" w:rsidR="00906CE5" w:rsidRPr="00906CE5" w:rsidRDefault="00906CE5" w:rsidP="00553163">
      <w:pPr>
        <w:pStyle w:val="Point1letter"/>
        <w:rPr>
          <w:noProof/>
        </w:rPr>
      </w:pPr>
      <w:r w:rsidRPr="00906CE5">
        <w:rPr>
          <w:noProof/>
        </w:rPr>
        <w:t>information concerning legal persons if it includes information relating to identified or identifiable individuals who are the subject of a judicial investigation or prosecution;</w:t>
      </w:r>
    </w:p>
    <w:p w14:paraId="57A0F5B6" w14:textId="7EB5946F" w:rsidR="00906CE5" w:rsidRPr="00906CE5" w:rsidRDefault="00906CE5" w:rsidP="00553163">
      <w:pPr>
        <w:pStyle w:val="Point1letter"/>
        <w:rPr>
          <w:noProof/>
        </w:rPr>
      </w:pPr>
      <w:r w:rsidRPr="00906CE5">
        <w:rPr>
          <w:noProof/>
        </w:rPr>
        <w:t>details of accounts held with banks or other financial institutions;</w:t>
      </w:r>
    </w:p>
    <w:p w14:paraId="54FF3AA8" w14:textId="68EB44B7" w:rsidR="00906CE5" w:rsidRPr="00906CE5" w:rsidRDefault="00906CE5" w:rsidP="00553163">
      <w:pPr>
        <w:pStyle w:val="Point1letter"/>
        <w:rPr>
          <w:noProof/>
        </w:rPr>
      </w:pPr>
      <w:r w:rsidRPr="00906CE5">
        <w:rPr>
          <w:noProof/>
        </w:rPr>
        <w:t>description and nature of the alleged offences, the date on which they were committed, the criminal category of the offences and the progress of the investigations;</w:t>
      </w:r>
    </w:p>
    <w:p w14:paraId="5E7A1C51" w14:textId="3BC3DA3F" w:rsidR="00906CE5" w:rsidRPr="00906CE5" w:rsidRDefault="00906CE5" w:rsidP="00553163">
      <w:pPr>
        <w:pStyle w:val="Point1letter"/>
        <w:rPr>
          <w:noProof/>
        </w:rPr>
      </w:pPr>
      <w:r w:rsidRPr="00906CE5">
        <w:rPr>
          <w:noProof/>
        </w:rPr>
        <w:t>the facts pointing to an international extension of the case;</w:t>
      </w:r>
    </w:p>
    <w:p w14:paraId="0D9D2EBD" w14:textId="14C54E9C" w:rsidR="00906CE5" w:rsidRPr="00906CE5" w:rsidRDefault="00906CE5" w:rsidP="00553163">
      <w:pPr>
        <w:pStyle w:val="Point1letter"/>
        <w:rPr>
          <w:noProof/>
        </w:rPr>
      </w:pPr>
      <w:r w:rsidRPr="00906CE5">
        <w:rPr>
          <w:noProof/>
        </w:rPr>
        <w:t>details relating to alleged membership of a criminal organisation;</w:t>
      </w:r>
    </w:p>
    <w:p w14:paraId="6216BDEF" w14:textId="2EDDA4C1" w:rsidR="00906CE5" w:rsidRPr="00906CE5" w:rsidRDefault="00906CE5" w:rsidP="00553163">
      <w:pPr>
        <w:pStyle w:val="Point1letter"/>
        <w:rPr>
          <w:noProof/>
        </w:rPr>
      </w:pPr>
      <w:r w:rsidRPr="00906CE5">
        <w:rPr>
          <w:noProof/>
        </w:rPr>
        <w:t>telephone numbers, email addresses, traffic data and location data, as well as any related data necessary to identify the subscriber or user;</w:t>
      </w:r>
    </w:p>
    <w:p w14:paraId="1D815949" w14:textId="4CB1C1CF" w:rsidR="00906CE5" w:rsidRPr="00906CE5" w:rsidRDefault="00906CE5" w:rsidP="00553163">
      <w:pPr>
        <w:pStyle w:val="Point1letter"/>
        <w:rPr>
          <w:noProof/>
        </w:rPr>
      </w:pPr>
      <w:r w:rsidRPr="00906CE5">
        <w:rPr>
          <w:noProof/>
        </w:rPr>
        <w:t>vehicle registration data;</w:t>
      </w:r>
    </w:p>
    <w:p w14:paraId="064B08BC" w14:textId="4FBA59CE" w:rsidR="00906CE5" w:rsidRPr="00906CE5" w:rsidRDefault="00906CE5" w:rsidP="00553163">
      <w:pPr>
        <w:pStyle w:val="Point1letter"/>
        <w:rPr>
          <w:noProof/>
        </w:rPr>
      </w:pPr>
      <w:r w:rsidRPr="00906CE5">
        <w:rPr>
          <w:noProof/>
        </w:rPr>
        <w:t>DNA profiles established from the non-coding part of DNA, photographs and fingerprints.</w:t>
      </w:r>
    </w:p>
    <w:p w14:paraId="0E57F43D" w14:textId="158AC13E" w:rsidR="00A93729" w:rsidRPr="00553163" w:rsidRDefault="00A93729" w:rsidP="00553163">
      <w:pPr>
        <w:pStyle w:val="Point0number"/>
        <w:rPr>
          <w:noProof/>
        </w:rPr>
      </w:pPr>
      <w:r w:rsidRPr="00553163">
        <w:rPr>
          <w:noProof/>
        </w:rPr>
        <w:t>C</w:t>
      </w:r>
      <w:r w:rsidR="00553163">
        <w:rPr>
          <w:noProof/>
        </w:rPr>
        <w:t>ategories</w:t>
      </w:r>
      <w:r w:rsidRPr="00553163">
        <w:rPr>
          <w:noProof/>
        </w:rPr>
        <w:t xml:space="preserve"> </w:t>
      </w:r>
      <w:r w:rsidR="00553163">
        <w:rPr>
          <w:noProof/>
        </w:rPr>
        <w:t>of personal data</w:t>
      </w:r>
      <w:r w:rsidRPr="00553163">
        <w:rPr>
          <w:noProof/>
        </w:rPr>
        <w:t xml:space="preserve"> </w:t>
      </w:r>
      <w:r w:rsidR="00553163">
        <w:rPr>
          <w:noProof/>
        </w:rPr>
        <w:t>referred to</w:t>
      </w:r>
      <w:r w:rsidRPr="00553163">
        <w:rPr>
          <w:noProof/>
        </w:rPr>
        <w:t xml:space="preserve"> </w:t>
      </w:r>
      <w:r w:rsidR="00553163">
        <w:rPr>
          <w:noProof/>
        </w:rPr>
        <w:t>in Article</w:t>
      </w:r>
      <w:r w:rsidRPr="00553163">
        <w:rPr>
          <w:noProof/>
        </w:rPr>
        <w:t xml:space="preserve"> 4</w:t>
      </w:r>
      <w:r w:rsidR="00B6647F">
        <w:rPr>
          <w:noProof/>
        </w:rPr>
        <w:t>4</w:t>
      </w:r>
      <w:r w:rsidR="001973DD">
        <w:rPr>
          <w:noProof/>
        </w:rPr>
        <w:t>(2)</w:t>
      </w:r>
      <w:r w:rsidR="004E4935">
        <w:rPr>
          <w:noProof/>
        </w:rPr>
        <w:t>:</w:t>
      </w:r>
    </w:p>
    <w:p w14:paraId="079AC527" w14:textId="417E3BFB" w:rsidR="00906CE5" w:rsidRPr="00553163" w:rsidRDefault="00906CE5" w:rsidP="00553163">
      <w:pPr>
        <w:pStyle w:val="Point1letter"/>
        <w:rPr>
          <w:noProof/>
        </w:rPr>
      </w:pPr>
      <w:r w:rsidRPr="00553163">
        <w:rPr>
          <w:noProof/>
        </w:rPr>
        <w:t>surname, maiden name, given names and any alias or assumed names;</w:t>
      </w:r>
    </w:p>
    <w:p w14:paraId="578A2D20" w14:textId="51C65488" w:rsidR="00906CE5" w:rsidRPr="00906CE5" w:rsidRDefault="00906CE5" w:rsidP="00553163">
      <w:pPr>
        <w:pStyle w:val="Point1letter"/>
        <w:rPr>
          <w:noProof/>
        </w:rPr>
      </w:pPr>
      <w:r w:rsidRPr="00906CE5">
        <w:rPr>
          <w:noProof/>
        </w:rPr>
        <w:t>date and place of birth;</w:t>
      </w:r>
    </w:p>
    <w:p w14:paraId="6AF21B29" w14:textId="724333E7" w:rsidR="00906CE5" w:rsidRPr="00906CE5" w:rsidRDefault="00906CE5" w:rsidP="00553163">
      <w:pPr>
        <w:pStyle w:val="Point1letter"/>
        <w:rPr>
          <w:noProof/>
        </w:rPr>
      </w:pPr>
      <w:r w:rsidRPr="00906CE5">
        <w:rPr>
          <w:noProof/>
        </w:rPr>
        <w:t>nationality;</w:t>
      </w:r>
    </w:p>
    <w:p w14:paraId="6508DB5E" w14:textId="67AA01BE" w:rsidR="00906CE5" w:rsidRPr="00906CE5" w:rsidRDefault="00906CE5" w:rsidP="00553163">
      <w:pPr>
        <w:pStyle w:val="Point1letter"/>
        <w:rPr>
          <w:noProof/>
        </w:rPr>
      </w:pPr>
      <w:r w:rsidRPr="00906CE5">
        <w:rPr>
          <w:noProof/>
        </w:rPr>
        <w:t>sex;</w:t>
      </w:r>
    </w:p>
    <w:p w14:paraId="1FD49F82" w14:textId="3C53F4D0" w:rsidR="00906CE5" w:rsidRPr="00906CE5" w:rsidRDefault="00906CE5" w:rsidP="00553163">
      <w:pPr>
        <w:pStyle w:val="Point1letter"/>
        <w:rPr>
          <w:noProof/>
        </w:rPr>
      </w:pPr>
      <w:r w:rsidRPr="00906CE5">
        <w:rPr>
          <w:noProof/>
        </w:rPr>
        <w:t>place of residence, profession and whereabouts of the person concerned;</w:t>
      </w:r>
    </w:p>
    <w:p w14:paraId="3AF80975" w14:textId="02CDF9F4" w:rsidR="00906CE5" w:rsidRPr="00906CE5" w:rsidRDefault="00906CE5" w:rsidP="00553163">
      <w:pPr>
        <w:pStyle w:val="Point1letter"/>
        <w:rPr>
          <w:noProof/>
        </w:rPr>
      </w:pPr>
      <w:r w:rsidRPr="00906CE5">
        <w:rPr>
          <w:noProof/>
        </w:rPr>
        <w:t>the description and nature of the offences involving the person concerned, the date on which the offences were committed, the criminal category of the offences and the progress of the investigations;</w:t>
      </w:r>
    </w:p>
    <w:p w14:paraId="588F8F11" w14:textId="48D3DB5D" w:rsidR="00906CE5" w:rsidRPr="00906CE5" w:rsidRDefault="00906CE5" w:rsidP="00553163">
      <w:pPr>
        <w:pStyle w:val="Point1letter"/>
        <w:rPr>
          <w:noProof/>
        </w:rPr>
      </w:pPr>
      <w:r w:rsidRPr="00906CE5">
        <w:rPr>
          <w:noProof/>
        </w:rPr>
        <w:t>social security number or other official numbers used by the Member States to identify individuals, driving licences, identification documents and passport data, customs and Tax Identification Numbers;</w:t>
      </w:r>
    </w:p>
    <w:p w14:paraId="1670568C" w14:textId="77C0F49A" w:rsidR="00906CE5" w:rsidRPr="00906CE5" w:rsidRDefault="00906CE5" w:rsidP="00553163">
      <w:pPr>
        <w:pStyle w:val="Point1letter"/>
        <w:rPr>
          <w:noProof/>
        </w:rPr>
      </w:pPr>
      <w:r w:rsidRPr="00906CE5">
        <w:rPr>
          <w:noProof/>
        </w:rPr>
        <w:t>details of accounts held with banks and other financial institutions;</w:t>
      </w:r>
    </w:p>
    <w:p w14:paraId="6EB4E464" w14:textId="7E22D052" w:rsidR="00906CE5" w:rsidRPr="00906CE5" w:rsidRDefault="00906CE5" w:rsidP="00553163">
      <w:pPr>
        <w:pStyle w:val="Point1letter"/>
        <w:rPr>
          <w:noProof/>
        </w:rPr>
      </w:pPr>
      <w:r w:rsidRPr="00906CE5">
        <w:rPr>
          <w:noProof/>
        </w:rPr>
        <w:t>telephone numbers, email addresses, traffic data and location data, as well as any related data necessary to identify the subscriber or user;</w:t>
      </w:r>
    </w:p>
    <w:p w14:paraId="2CAABEA0" w14:textId="0ECD4967" w:rsidR="00906CE5" w:rsidRPr="00906CE5" w:rsidRDefault="00906CE5" w:rsidP="00553163">
      <w:pPr>
        <w:pStyle w:val="Point1letter"/>
        <w:rPr>
          <w:noProof/>
        </w:rPr>
      </w:pPr>
      <w:r w:rsidRPr="00906CE5">
        <w:rPr>
          <w:noProof/>
        </w:rPr>
        <w:t>vehicle registration data.</w:t>
      </w:r>
    </w:p>
    <w:p w14:paraId="2EBC0BB3" w14:textId="7F19A6EB" w:rsidR="00906CE5" w:rsidRDefault="00906CE5" w:rsidP="00906CE5">
      <w:pPr>
        <w:spacing w:before="0" w:after="200" w:line="276" w:lineRule="auto"/>
        <w:jc w:val="left"/>
        <w:rPr>
          <w:noProof/>
          <w:szCs w:val="24"/>
        </w:rPr>
      </w:pPr>
      <w:r>
        <w:rPr>
          <w:noProof/>
          <w:szCs w:val="24"/>
        </w:rPr>
        <w:br w:type="page"/>
      </w:r>
    </w:p>
    <w:p w14:paraId="39955A0F" w14:textId="07795637" w:rsidR="00906CE5" w:rsidRPr="008C6C91" w:rsidRDefault="00906CE5" w:rsidP="00906CE5">
      <w:pPr>
        <w:pStyle w:val="Annexetitre"/>
        <w:rPr>
          <w:noProof/>
        </w:rPr>
      </w:pPr>
      <w:r w:rsidRPr="00B80E39">
        <w:rPr>
          <w:noProof/>
        </w:rPr>
        <w:t xml:space="preserve">ANNEX </w:t>
      </w:r>
      <w:r w:rsidR="00A85307" w:rsidRPr="008C6C91">
        <w:rPr>
          <w:noProof/>
        </w:rPr>
        <w:t>III</w:t>
      </w:r>
    </w:p>
    <w:p w14:paraId="710CCDC2" w14:textId="71015013" w:rsidR="00083A4E" w:rsidRDefault="0050108B" w:rsidP="00D26CBC">
      <w:pPr>
        <w:rPr>
          <w:noProof/>
        </w:rPr>
      </w:pPr>
      <w:r>
        <w:rPr>
          <w:noProof/>
        </w:rPr>
        <w:t>P</w:t>
      </w:r>
      <w:r w:rsidRPr="000A7938">
        <w:rPr>
          <w:noProof/>
        </w:rPr>
        <w:t xml:space="preserve">ersonal data </w:t>
      </w:r>
      <w:r w:rsidR="00083A4E">
        <w:rPr>
          <w:noProof/>
        </w:rPr>
        <w:t>referred to in Article 3</w:t>
      </w:r>
      <w:r w:rsidR="00B6647F">
        <w:rPr>
          <w:noProof/>
        </w:rPr>
        <w:t>7</w:t>
      </w:r>
      <w:r w:rsidR="00083A4E">
        <w:rPr>
          <w:noProof/>
        </w:rPr>
        <w:t>(4), Article 4</w:t>
      </w:r>
      <w:r w:rsidR="00B6647F">
        <w:rPr>
          <w:noProof/>
        </w:rPr>
        <w:t>1</w:t>
      </w:r>
      <w:r w:rsidR="00083A4E">
        <w:rPr>
          <w:noProof/>
        </w:rPr>
        <w:t>(</w:t>
      </w:r>
      <w:r w:rsidR="001C5D9D">
        <w:rPr>
          <w:noProof/>
        </w:rPr>
        <w:t>1</w:t>
      </w:r>
      <w:r w:rsidR="00083A4E">
        <w:rPr>
          <w:noProof/>
        </w:rPr>
        <w:t>) and Article 4</w:t>
      </w:r>
      <w:r w:rsidR="00B6647F">
        <w:rPr>
          <w:noProof/>
        </w:rPr>
        <w:t>4</w:t>
      </w:r>
      <w:r w:rsidR="00083A4E">
        <w:rPr>
          <w:noProof/>
        </w:rPr>
        <w:t>(</w:t>
      </w:r>
      <w:r w:rsidR="00474196">
        <w:rPr>
          <w:noProof/>
        </w:rPr>
        <w:t>5</w:t>
      </w:r>
      <w:r w:rsidR="00083A4E">
        <w:rPr>
          <w:noProof/>
        </w:rPr>
        <w:t>)</w:t>
      </w:r>
      <w:r>
        <w:rPr>
          <w:noProof/>
        </w:rPr>
        <w:t>:</w:t>
      </w:r>
    </w:p>
    <w:p w14:paraId="415809AA" w14:textId="77777777" w:rsidR="001C5D9D" w:rsidRPr="00083A4E" w:rsidRDefault="001C5D9D" w:rsidP="00D26CBC">
      <w:pPr>
        <w:rPr>
          <w:noProof/>
        </w:rPr>
      </w:pPr>
    </w:p>
    <w:p w14:paraId="31ACBA0E" w14:textId="653C6CE0" w:rsidR="00906CE5" w:rsidRPr="00914F3D" w:rsidRDefault="00906CE5" w:rsidP="00E364AF">
      <w:pPr>
        <w:pStyle w:val="Point0number"/>
        <w:numPr>
          <w:ilvl w:val="0"/>
          <w:numId w:val="6"/>
        </w:numPr>
        <w:rPr>
          <w:noProof/>
        </w:rPr>
      </w:pPr>
      <w:r w:rsidRPr="00914F3D">
        <w:rPr>
          <w:noProof/>
        </w:rPr>
        <w:t>information to identify the suspected, accused, convicted or acquitted person:</w:t>
      </w:r>
    </w:p>
    <w:p w14:paraId="4A6A854D" w14:textId="54ED3A2C" w:rsidR="00906CE5" w:rsidRPr="00914F3D" w:rsidRDefault="00661BBC" w:rsidP="00D26CBC">
      <w:pPr>
        <w:pStyle w:val="Point1letter"/>
        <w:rPr>
          <w:noProof/>
        </w:rPr>
      </w:pPr>
      <w:r>
        <w:rPr>
          <w:noProof/>
        </w:rPr>
        <w:t>f</w:t>
      </w:r>
      <w:r w:rsidR="00906CE5" w:rsidRPr="00914F3D">
        <w:rPr>
          <w:noProof/>
        </w:rPr>
        <w:t>or a natural person:</w:t>
      </w:r>
    </w:p>
    <w:p w14:paraId="7388A91F" w14:textId="3953C1D9" w:rsidR="00906CE5" w:rsidRPr="00914F3D" w:rsidRDefault="00D26CBC" w:rsidP="00D26CBC">
      <w:pPr>
        <w:pStyle w:val="Point2"/>
        <w:rPr>
          <w:noProof/>
        </w:rPr>
      </w:pPr>
      <w:r>
        <w:rPr>
          <w:noProof/>
        </w:rPr>
        <w:t>(i)</w:t>
      </w:r>
      <w:r>
        <w:rPr>
          <w:noProof/>
        </w:rPr>
        <w:tab/>
      </w:r>
      <w:r w:rsidR="00906CE5" w:rsidRPr="00914F3D">
        <w:rPr>
          <w:noProof/>
        </w:rPr>
        <w:t>surname (family name);</w:t>
      </w:r>
    </w:p>
    <w:p w14:paraId="5CCCF568" w14:textId="5D40718E" w:rsidR="00906CE5" w:rsidRPr="00914F3D" w:rsidRDefault="00D26CBC" w:rsidP="00D26CBC">
      <w:pPr>
        <w:pStyle w:val="Point2"/>
        <w:rPr>
          <w:noProof/>
        </w:rPr>
      </w:pPr>
      <w:r>
        <w:rPr>
          <w:noProof/>
        </w:rPr>
        <w:t>(ii)</w:t>
      </w:r>
      <w:r>
        <w:rPr>
          <w:noProof/>
        </w:rPr>
        <w:tab/>
      </w:r>
      <w:r w:rsidR="00906CE5" w:rsidRPr="00914F3D">
        <w:rPr>
          <w:noProof/>
        </w:rPr>
        <w:t>first names (given names);</w:t>
      </w:r>
    </w:p>
    <w:p w14:paraId="3DEF8D65" w14:textId="0C51389E" w:rsidR="00906CE5" w:rsidRPr="00914F3D" w:rsidRDefault="00D26CBC" w:rsidP="00D26CBC">
      <w:pPr>
        <w:pStyle w:val="Point2"/>
        <w:rPr>
          <w:noProof/>
        </w:rPr>
      </w:pPr>
      <w:r>
        <w:rPr>
          <w:noProof/>
        </w:rPr>
        <w:t>(iii)</w:t>
      </w:r>
      <w:r>
        <w:rPr>
          <w:noProof/>
        </w:rPr>
        <w:tab/>
      </w:r>
      <w:r w:rsidR="00906CE5" w:rsidRPr="00914F3D">
        <w:rPr>
          <w:noProof/>
        </w:rPr>
        <w:t>any aliases;</w:t>
      </w:r>
    </w:p>
    <w:p w14:paraId="2A1023C6" w14:textId="22F5CBAF" w:rsidR="00906CE5" w:rsidRPr="00914F3D" w:rsidRDefault="00D26CBC" w:rsidP="00D26CBC">
      <w:pPr>
        <w:pStyle w:val="Point2"/>
        <w:rPr>
          <w:noProof/>
        </w:rPr>
      </w:pPr>
      <w:r>
        <w:rPr>
          <w:noProof/>
        </w:rPr>
        <w:t>(iv)</w:t>
      </w:r>
      <w:r>
        <w:rPr>
          <w:noProof/>
        </w:rPr>
        <w:tab/>
      </w:r>
      <w:r w:rsidR="00906CE5" w:rsidRPr="00914F3D">
        <w:rPr>
          <w:noProof/>
        </w:rPr>
        <w:t>date of birth;</w:t>
      </w:r>
    </w:p>
    <w:p w14:paraId="483932BA" w14:textId="4A93BA96" w:rsidR="00906CE5" w:rsidRPr="00914F3D" w:rsidRDefault="00D26CBC" w:rsidP="00D26CBC">
      <w:pPr>
        <w:pStyle w:val="Point2"/>
        <w:rPr>
          <w:noProof/>
        </w:rPr>
      </w:pPr>
      <w:r>
        <w:rPr>
          <w:noProof/>
        </w:rPr>
        <w:t>(v)</w:t>
      </w:r>
      <w:r>
        <w:rPr>
          <w:noProof/>
        </w:rPr>
        <w:tab/>
      </w:r>
      <w:r w:rsidR="00906CE5" w:rsidRPr="00914F3D">
        <w:rPr>
          <w:noProof/>
        </w:rPr>
        <w:t>place of birth (town and country);</w:t>
      </w:r>
    </w:p>
    <w:p w14:paraId="555BF491" w14:textId="2069E74F" w:rsidR="00906CE5" w:rsidRPr="00914F3D" w:rsidRDefault="00D26CBC" w:rsidP="00D26CBC">
      <w:pPr>
        <w:pStyle w:val="Point2"/>
        <w:rPr>
          <w:noProof/>
        </w:rPr>
      </w:pPr>
      <w:r>
        <w:rPr>
          <w:noProof/>
        </w:rPr>
        <w:t>(vi)</w:t>
      </w:r>
      <w:r>
        <w:rPr>
          <w:noProof/>
        </w:rPr>
        <w:tab/>
      </w:r>
      <w:r w:rsidR="00906CE5" w:rsidRPr="00914F3D">
        <w:rPr>
          <w:noProof/>
        </w:rPr>
        <w:t>nationality or nationalities;</w:t>
      </w:r>
    </w:p>
    <w:p w14:paraId="43C24733" w14:textId="19DB7ADF" w:rsidR="00906CE5" w:rsidRPr="00914F3D" w:rsidRDefault="00D26CBC" w:rsidP="00D26CBC">
      <w:pPr>
        <w:pStyle w:val="Point2"/>
        <w:rPr>
          <w:noProof/>
        </w:rPr>
      </w:pPr>
      <w:r>
        <w:rPr>
          <w:noProof/>
        </w:rPr>
        <w:t>(vii)</w:t>
      </w:r>
      <w:r>
        <w:rPr>
          <w:noProof/>
        </w:rPr>
        <w:tab/>
      </w:r>
      <w:r w:rsidR="00906CE5" w:rsidRPr="00914F3D">
        <w:rPr>
          <w:noProof/>
        </w:rPr>
        <w:t>identification document (type and document number);</w:t>
      </w:r>
    </w:p>
    <w:p w14:paraId="0F325848" w14:textId="14058732" w:rsidR="00906CE5" w:rsidRPr="00914F3D" w:rsidRDefault="00D26CBC" w:rsidP="00D26CBC">
      <w:pPr>
        <w:pStyle w:val="Point2"/>
        <w:rPr>
          <w:noProof/>
        </w:rPr>
      </w:pPr>
      <w:r>
        <w:rPr>
          <w:noProof/>
        </w:rPr>
        <w:t>(viii)</w:t>
      </w:r>
      <w:r>
        <w:rPr>
          <w:noProof/>
        </w:rPr>
        <w:tab/>
      </w:r>
      <w:r w:rsidR="00906CE5" w:rsidRPr="00914F3D">
        <w:rPr>
          <w:noProof/>
        </w:rPr>
        <w:t>gender;</w:t>
      </w:r>
    </w:p>
    <w:p w14:paraId="19717316" w14:textId="332035E6" w:rsidR="00906CE5" w:rsidRPr="00914F3D" w:rsidRDefault="00D26CBC" w:rsidP="00D26CBC">
      <w:pPr>
        <w:pStyle w:val="Point2"/>
        <w:rPr>
          <w:noProof/>
        </w:rPr>
      </w:pPr>
      <w:r>
        <w:rPr>
          <w:noProof/>
        </w:rPr>
        <w:t>(ix)</w:t>
      </w:r>
      <w:r>
        <w:rPr>
          <w:noProof/>
        </w:rPr>
        <w:tab/>
      </w:r>
      <w:r w:rsidR="00906CE5" w:rsidRPr="00914F3D">
        <w:rPr>
          <w:noProof/>
        </w:rPr>
        <w:t>place of residence;</w:t>
      </w:r>
    </w:p>
    <w:p w14:paraId="3058DDEC" w14:textId="2BDD7AAF" w:rsidR="00906CE5" w:rsidRPr="00914F3D" w:rsidRDefault="00661BBC" w:rsidP="00D26CBC">
      <w:pPr>
        <w:pStyle w:val="Point1letter"/>
        <w:rPr>
          <w:noProof/>
        </w:rPr>
      </w:pPr>
      <w:r>
        <w:rPr>
          <w:noProof/>
        </w:rPr>
        <w:t>f</w:t>
      </w:r>
      <w:r w:rsidR="00906CE5" w:rsidRPr="00914F3D">
        <w:rPr>
          <w:noProof/>
        </w:rPr>
        <w:t>or a legal person:</w:t>
      </w:r>
    </w:p>
    <w:p w14:paraId="5C4672C9" w14:textId="46CF04F6" w:rsidR="00906CE5" w:rsidRPr="00D26CBC" w:rsidRDefault="00D26CBC" w:rsidP="00D26CBC">
      <w:pPr>
        <w:pStyle w:val="Point2"/>
        <w:rPr>
          <w:noProof/>
        </w:rPr>
      </w:pPr>
      <w:r>
        <w:rPr>
          <w:noProof/>
        </w:rPr>
        <w:t>(i)</w:t>
      </w:r>
      <w:r>
        <w:rPr>
          <w:noProof/>
        </w:rPr>
        <w:tab/>
      </w:r>
      <w:r w:rsidR="00906CE5" w:rsidRPr="00D26CBC">
        <w:rPr>
          <w:noProof/>
        </w:rPr>
        <w:t>business name;</w:t>
      </w:r>
    </w:p>
    <w:p w14:paraId="15AE70E0" w14:textId="0EFE224B" w:rsidR="00906CE5" w:rsidRPr="00D26CBC" w:rsidRDefault="00D26CBC" w:rsidP="00D26CBC">
      <w:pPr>
        <w:pStyle w:val="Point2"/>
        <w:rPr>
          <w:noProof/>
        </w:rPr>
      </w:pPr>
      <w:r>
        <w:rPr>
          <w:noProof/>
        </w:rPr>
        <w:t>(ii)</w:t>
      </w:r>
      <w:r>
        <w:rPr>
          <w:noProof/>
        </w:rPr>
        <w:tab/>
      </w:r>
      <w:r w:rsidR="00906CE5" w:rsidRPr="00D26CBC">
        <w:rPr>
          <w:noProof/>
        </w:rPr>
        <w:t>legal form;</w:t>
      </w:r>
    </w:p>
    <w:p w14:paraId="602CEB68" w14:textId="46765151" w:rsidR="00906CE5" w:rsidRPr="00D26CBC" w:rsidRDefault="00D26CBC" w:rsidP="00D26CBC">
      <w:pPr>
        <w:pStyle w:val="Point2"/>
        <w:rPr>
          <w:noProof/>
        </w:rPr>
      </w:pPr>
      <w:r>
        <w:rPr>
          <w:noProof/>
        </w:rPr>
        <w:t>(iii)</w:t>
      </w:r>
      <w:r>
        <w:rPr>
          <w:noProof/>
        </w:rPr>
        <w:tab/>
      </w:r>
      <w:r w:rsidR="00906CE5" w:rsidRPr="00D26CBC">
        <w:rPr>
          <w:noProof/>
        </w:rPr>
        <w:t>place of head office;</w:t>
      </w:r>
    </w:p>
    <w:p w14:paraId="364FF12A" w14:textId="6AB8571A" w:rsidR="00906CE5" w:rsidRPr="00914F3D" w:rsidRDefault="00661BBC" w:rsidP="00D26CBC">
      <w:pPr>
        <w:pStyle w:val="Point1letter"/>
        <w:rPr>
          <w:noProof/>
        </w:rPr>
      </w:pPr>
      <w:r>
        <w:rPr>
          <w:noProof/>
        </w:rPr>
        <w:t>f</w:t>
      </w:r>
      <w:r w:rsidR="00906CE5" w:rsidRPr="00914F3D">
        <w:rPr>
          <w:noProof/>
        </w:rPr>
        <w:t>or both natural and legal persons:</w:t>
      </w:r>
    </w:p>
    <w:p w14:paraId="33E39FD1" w14:textId="3C9A2229" w:rsidR="00906CE5" w:rsidRPr="00D26CBC" w:rsidRDefault="00D26CBC" w:rsidP="00D26CBC">
      <w:pPr>
        <w:pStyle w:val="Point2"/>
        <w:rPr>
          <w:noProof/>
        </w:rPr>
      </w:pPr>
      <w:r>
        <w:rPr>
          <w:noProof/>
        </w:rPr>
        <w:t>(i)</w:t>
      </w:r>
      <w:r>
        <w:rPr>
          <w:noProof/>
        </w:rPr>
        <w:tab/>
      </w:r>
      <w:r w:rsidR="00906CE5" w:rsidRPr="00D26CBC">
        <w:rPr>
          <w:noProof/>
        </w:rPr>
        <w:t>telephone numbers;</w:t>
      </w:r>
    </w:p>
    <w:p w14:paraId="3E76DA4F" w14:textId="001D4209" w:rsidR="00906CE5" w:rsidRPr="00D26CBC" w:rsidRDefault="00D26CBC" w:rsidP="00D26CBC">
      <w:pPr>
        <w:pStyle w:val="Point2"/>
        <w:rPr>
          <w:noProof/>
        </w:rPr>
      </w:pPr>
      <w:r>
        <w:rPr>
          <w:noProof/>
        </w:rPr>
        <w:t>(ii)</w:t>
      </w:r>
      <w:r>
        <w:rPr>
          <w:noProof/>
        </w:rPr>
        <w:tab/>
      </w:r>
      <w:r w:rsidR="00906CE5" w:rsidRPr="00D26CBC">
        <w:rPr>
          <w:noProof/>
        </w:rPr>
        <w:t>email addresses;</w:t>
      </w:r>
    </w:p>
    <w:p w14:paraId="70A1EA2E" w14:textId="7D7AFD27" w:rsidR="00906CE5" w:rsidRPr="00D26CBC" w:rsidRDefault="00D26CBC" w:rsidP="00D26CBC">
      <w:pPr>
        <w:pStyle w:val="Point2"/>
        <w:rPr>
          <w:noProof/>
        </w:rPr>
      </w:pPr>
      <w:r>
        <w:rPr>
          <w:noProof/>
        </w:rPr>
        <w:t>(iii)</w:t>
      </w:r>
      <w:r>
        <w:rPr>
          <w:noProof/>
        </w:rPr>
        <w:tab/>
      </w:r>
      <w:r w:rsidR="00906CE5" w:rsidRPr="00D26CBC">
        <w:rPr>
          <w:noProof/>
        </w:rPr>
        <w:t>details of accounts held with banks or other financial institutions;</w:t>
      </w:r>
    </w:p>
    <w:p w14:paraId="441FC65A" w14:textId="77777777" w:rsidR="00E71DB6" w:rsidRDefault="00E71DB6" w:rsidP="00D26CBC">
      <w:pPr>
        <w:rPr>
          <w:noProof/>
        </w:rPr>
      </w:pPr>
    </w:p>
    <w:p w14:paraId="0EA1CC9E" w14:textId="52435932" w:rsidR="00906CE5" w:rsidRPr="00906CE5" w:rsidRDefault="00906CE5" w:rsidP="00E364AF">
      <w:pPr>
        <w:pStyle w:val="Point0number"/>
        <w:numPr>
          <w:ilvl w:val="0"/>
          <w:numId w:val="6"/>
        </w:numPr>
        <w:rPr>
          <w:noProof/>
        </w:rPr>
      </w:pPr>
      <w:r w:rsidRPr="00906CE5">
        <w:rPr>
          <w:noProof/>
        </w:rPr>
        <w:t>information on the terrorist offence:</w:t>
      </w:r>
    </w:p>
    <w:p w14:paraId="70337E12" w14:textId="52D2D311" w:rsidR="00906CE5" w:rsidRPr="00914F3D" w:rsidRDefault="00D26CBC" w:rsidP="00D26CBC">
      <w:pPr>
        <w:pStyle w:val="Point2"/>
        <w:rPr>
          <w:noProof/>
        </w:rPr>
      </w:pPr>
      <w:r>
        <w:rPr>
          <w:noProof/>
        </w:rPr>
        <w:t>(i)</w:t>
      </w:r>
      <w:r>
        <w:rPr>
          <w:noProof/>
        </w:rPr>
        <w:tab/>
      </w:r>
      <w:r w:rsidR="00906CE5" w:rsidRPr="00914F3D">
        <w:rPr>
          <w:noProof/>
        </w:rPr>
        <w:t>information concerning legal persons involved in the preparation or commission of a terrorist offence;</w:t>
      </w:r>
    </w:p>
    <w:p w14:paraId="02786CFB" w14:textId="7CF80DFC" w:rsidR="00906CE5" w:rsidRPr="00914F3D" w:rsidRDefault="00D26CBC" w:rsidP="00D26CBC">
      <w:pPr>
        <w:pStyle w:val="Point2"/>
        <w:rPr>
          <w:noProof/>
        </w:rPr>
      </w:pPr>
      <w:r>
        <w:rPr>
          <w:noProof/>
        </w:rPr>
        <w:t>(ii)</w:t>
      </w:r>
      <w:r>
        <w:rPr>
          <w:noProof/>
        </w:rPr>
        <w:tab/>
      </w:r>
      <w:r w:rsidR="00906CE5" w:rsidRPr="00914F3D">
        <w:rPr>
          <w:noProof/>
        </w:rPr>
        <w:t>legal qualification of the offence under national law;</w:t>
      </w:r>
    </w:p>
    <w:p w14:paraId="60F99726" w14:textId="533D8271" w:rsidR="00906CE5" w:rsidRPr="00914F3D" w:rsidRDefault="00D26CBC" w:rsidP="00D26CBC">
      <w:pPr>
        <w:pStyle w:val="Point2"/>
        <w:rPr>
          <w:noProof/>
        </w:rPr>
      </w:pPr>
      <w:r>
        <w:rPr>
          <w:noProof/>
        </w:rPr>
        <w:t>(iii)</w:t>
      </w:r>
      <w:r>
        <w:rPr>
          <w:noProof/>
        </w:rPr>
        <w:tab/>
      </w:r>
      <w:r w:rsidR="00906CE5" w:rsidRPr="00914F3D">
        <w:rPr>
          <w:noProof/>
        </w:rPr>
        <w:t>applicable form of serious crime from the list referred to in Annex I;</w:t>
      </w:r>
    </w:p>
    <w:p w14:paraId="62286EF6" w14:textId="79C219AA" w:rsidR="00906CE5" w:rsidRPr="00914F3D" w:rsidRDefault="00D26CBC" w:rsidP="00D26CBC">
      <w:pPr>
        <w:pStyle w:val="Point2"/>
        <w:rPr>
          <w:noProof/>
        </w:rPr>
      </w:pPr>
      <w:r>
        <w:rPr>
          <w:noProof/>
        </w:rPr>
        <w:t>(iv)</w:t>
      </w:r>
      <w:r>
        <w:rPr>
          <w:noProof/>
        </w:rPr>
        <w:tab/>
      </w:r>
      <w:r w:rsidR="00906CE5" w:rsidRPr="00914F3D">
        <w:rPr>
          <w:noProof/>
        </w:rPr>
        <w:t>any affiliation with a terrorist group;</w:t>
      </w:r>
    </w:p>
    <w:p w14:paraId="4435C243" w14:textId="265F8F30" w:rsidR="00906CE5" w:rsidRPr="00914F3D" w:rsidRDefault="00D26CBC" w:rsidP="00D26CBC">
      <w:pPr>
        <w:pStyle w:val="Point2"/>
        <w:rPr>
          <w:noProof/>
        </w:rPr>
      </w:pPr>
      <w:r>
        <w:rPr>
          <w:noProof/>
        </w:rPr>
        <w:t>(v)</w:t>
      </w:r>
      <w:r>
        <w:rPr>
          <w:noProof/>
        </w:rPr>
        <w:tab/>
      </w:r>
      <w:r w:rsidR="00906CE5" w:rsidRPr="00914F3D">
        <w:rPr>
          <w:noProof/>
        </w:rPr>
        <w:t>type of terrorism, such as jihadist, separatist, left-wing or right-wing;</w:t>
      </w:r>
    </w:p>
    <w:p w14:paraId="5D6A5795" w14:textId="3B04E4CD" w:rsidR="00906CE5" w:rsidRPr="00914F3D" w:rsidRDefault="00D26CBC" w:rsidP="00D26CBC">
      <w:pPr>
        <w:pStyle w:val="Point2"/>
        <w:rPr>
          <w:noProof/>
        </w:rPr>
      </w:pPr>
      <w:r>
        <w:rPr>
          <w:noProof/>
        </w:rPr>
        <w:t>(vi)</w:t>
      </w:r>
      <w:r>
        <w:rPr>
          <w:noProof/>
        </w:rPr>
        <w:tab/>
      </w:r>
      <w:r w:rsidR="00906CE5" w:rsidRPr="00914F3D">
        <w:rPr>
          <w:noProof/>
        </w:rPr>
        <w:t>brief summary of the case;</w:t>
      </w:r>
    </w:p>
    <w:p w14:paraId="74657F01" w14:textId="77777777" w:rsidR="00E71DB6" w:rsidRDefault="00E71DB6" w:rsidP="00D26CBC">
      <w:pPr>
        <w:rPr>
          <w:noProof/>
        </w:rPr>
      </w:pPr>
    </w:p>
    <w:p w14:paraId="53AEE7C3" w14:textId="4776B53E" w:rsidR="00906CE5" w:rsidRPr="00906CE5" w:rsidRDefault="00906CE5" w:rsidP="00E364AF">
      <w:pPr>
        <w:pStyle w:val="Point0number"/>
        <w:numPr>
          <w:ilvl w:val="0"/>
          <w:numId w:val="6"/>
        </w:numPr>
        <w:rPr>
          <w:noProof/>
        </w:rPr>
      </w:pPr>
      <w:r w:rsidRPr="00906CE5">
        <w:rPr>
          <w:noProof/>
        </w:rPr>
        <w:t>information on the national proceedings:</w:t>
      </w:r>
    </w:p>
    <w:p w14:paraId="77FE0E9C" w14:textId="44666277" w:rsidR="00906CE5" w:rsidRPr="00914F3D" w:rsidRDefault="00D26CBC" w:rsidP="00D26CBC">
      <w:pPr>
        <w:pStyle w:val="Point2"/>
        <w:rPr>
          <w:noProof/>
        </w:rPr>
      </w:pPr>
      <w:r>
        <w:rPr>
          <w:noProof/>
        </w:rPr>
        <w:t>(i)</w:t>
      </w:r>
      <w:r>
        <w:rPr>
          <w:noProof/>
        </w:rPr>
        <w:tab/>
      </w:r>
      <w:r w:rsidR="00906CE5" w:rsidRPr="00914F3D">
        <w:rPr>
          <w:noProof/>
        </w:rPr>
        <w:t>status of such proceedings;</w:t>
      </w:r>
    </w:p>
    <w:p w14:paraId="688370A7" w14:textId="26DC3777" w:rsidR="00906CE5" w:rsidRPr="00914F3D" w:rsidRDefault="00D26CBC" w:rsidP="00D26CBC">
      <w:pPr>
        <w:pStyle w:val="Point2"/>
        <w:rPr>
          <w:noProof/>
        </w:rPr>
      </w:pPr>
      <w:r>
        <w:rPr>
          <w:noProof/>
        </w:rPr>
        <w:t>(ii)</w:t>
      </w:r>
      <w:r>
        <w:rPr>
          <w:noProof/>
        </w:rPr>
        <w:tab/>
      </w:r>
      <w:r w:rsidR="00906CE5" w:rsidRPr="00914F3D">
        <w:rPr>
          <w:noProof/>
        </w:rPr>
        <w:t>responsible public prosecutor’s office;</w:t>
      </w:r>
    </w:p>
    <w:p w14:paraId="1585ABC9" w14:textId="6948879A" w:rsidR="00906CE5" w:rsidRPr="00914F3D" w:rsidRDefault="00D26CBC" w:rsidP="00D26CBC">
      <w:pPr>
        <w:pStyle w:val="Point2"/>
        <w:rPr>
          <w:noProof/>
        </w:rPr>
      </w:pPr>
      <w:r>
        <w:rPr>
          <w:noProof/>
        </w:rPr>
        <w:t>(iii)</w:t>
      </w:r>
      <w:r>
        <w:rPr>
          <w:noProof/>
        </w:rPr>
        <w:tab/>
      </w:r>
      <w:r w:rsidR="00906CE5" w:rsidRPr="00914F3D">
        <w:rPr>
          <w:noProof/>
        </w:rPr>
        <w:t>case number;</w:t>
      </w:r>
    </w:p>
    <w:p w14:paraId="441BEDD3" w14:textId="1E8701B4" w:rsidR="00906CE5" w:rsidRPr="00914F3D" w:rsidRDefault="00D26CBC" w:rsidP="00D26CBC">
      <w:pPr>
        <w:pStyle w:val="Point2"/>
        <w:rPr>
          <w:noProof/>
        </w:rPr>
      </w:pPr>
      <w:r>
        <w:rPr>
          <w:noProof/>
        </w:rPr>
        <w:t>(iv)</w:t>
      </w:r>
      <w:r>
        <w:rPr>
          <w:noProof/>
        </w:rPr>
        <w:tab/>
      </w:r>
      <w:r w:rsidR="00906CE5" w:rsidRPr="00914F3D">
        <w:rPr>
          <w:noProof/>
        </w:rPr>
        <w:t>date of opening of formal judicial proceedings;</w:t>
      </w:r>
    </w:p>
    <w:p w14:paraId="7E7F8D24" w14:textId="3C59194D" w:rsidR="00906CE5" w:rsidRPr="00914F3D" w:rsidRDefault="00D26CBC" w:rsidP="00D26CBC">
      <w:pPr>
        <w:pStyle w:val="Point2"/>
        <w:rPr>
          <w:noProof/>
        </w:rPr>
      </w:pPr>
      <w:r>
        <w:rPr>
          <w:noProof/>
        </w:rPr>
        <w:t>(v)</w:t>
      </w:r>
      <w:r>
        <w:rPr>
          <w:noProof/>
        </w:rPr>
        <w:tab/>
      </w:r>
      <w:r w:rsidR="00906CE5" w:rsidRPr="00914F3D">
        <w:rPr>
          <w:noProof/>
        </w:rPr>
        <w:t>links with other relevant cases;</w:t>
      </w:r>
    </w:p>
    <w:p w14:paraId="7CC902CC" w14:textId="3D96A45F" w:rsidR="00E71DB6" w:rsidRDefault="00E71DB6" w:rsidP="008C6C91">
      <w:pPr>
        <w:rPr>
          <w:noProof/>
        </w:rPr>
      </w:pPr>
    </w:p>
    <w:p w14:paraId="7E56A7F1" w14:textId="1C0EB912" w:rsidR="00906CE5" w:rsidRPr="00906CE5" w:rsidRDefault="00906CE5" w:rsidP="00E364AF">
      <w:pPr>
        <w:pStyle w:val="Point0number"/>
        <w:numPr>
          <w:ilvl w:val="0"/>
          <w:numId w:val="6"/>
        </w:numPr>
        <w:rPr>
          <w:noProof/>
        </w:rPr>
      </w:pPr>
      <w:r w:rsidRPr="00906CE5">
        <w:rPr>
          <w:noProof/>
        </w:rPr>
        <w:t>additional information to identify the suspect:</w:t>
      </w:r>
    </w:p>
    <w:p w14:paraId="5D75D125" w14:textId="40C0753B" w:rsidR="00906CE5" w:rsidRPr="00914F3D" w:rsidRDefault="00D26CBC" w:rsidP="00D26CBC">
      <w:pPr>
        <w:pStyle w:val="Point2"/>
        <w:rPr>
          <w:noProof/>
        </w:rPr>
      </w:pPr>
      <w:r>
        <w:rPr>
          <w:noProof/>
        </w:rPr>
        <w:t>(i)</w:t>
      </w:r>
      <w:r>
        <w:rPr>
          <w:noProof/>
        </w:rPr>
        <w:tab/>
      </w:r>
      <w:r w:rsidR="00906CE5" w:rsidRPr="00914F3D">
        <w:rPr>
          <w:noProof/>
        </w:rPr>
        <w:t>fingerprint data that have been collected in accordance with national law during criminal proceedings;</w:t>
      </w:r>
    </w:p>
    <w:p w14:paraId="15186EEE" w14:textId="325E307A" w:rsidR="00905D22" w:rsidRPr="00906CE5" w:rsidRDefault="00D26CBC" w:rsidP="00D26CBC">
      <w:pPr>
        <w:pStyle w:val="Point2"/>
        <w:rPr>
          <w:noProof/>
        </w:rPr>
      </w:pPr>
      <w:r>
        <w:rPr>
          <w:noProof/>
        </w:rPr>
        <w:t>(ii)</w:t>
      </w:r>
      <w:r>
        <w:rPr>
          <w:noProof/>
        </w:rPr>
        <w:tab/>
      </w:r>
      <w:r w:rsidR="00906CE5" w:rsidRPr="00914F3D">
        <w:rPr>
          <w:noProof/>
        </w:rPr>
        <w:t>photographs.</w:t>
      </w:r>
    </w:p>
    <w:sectPr w:rsidR="00905D22" w:rsidRPr="00906CE5" w:rsidSect="00B26C17">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F0525" w14:textId="77777777" w:rsidR="009E09B5" w:rsidRDefault="009E09B5" w:rsidP="00906CE5">
      <w:pPr>
        <w:spacing w:before="0" w:after="0"/>
      </w:pPr>
      <w:r>
        <w:separator/>
      </w:r>
    </w:p>
  </w:endnote>
  <w:endnote w:type="continuationSeparator" w:id="0">
    <w:p w14:paraId="5ED42D7C" w14:textId="77777777" w:rsidR="009E09B5" w:rsidRDefault="009E09B5" w:rsidP="00906C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C4035" w14:textId="45E02843" w:rsidR="00B26C17" w:rsidRPr="00B26C17" w:rsidRDefault="00B26C17" w:rsidP="00B26C17">
    <w:pPr>
      <w:pStyle w:val="Footer"/>
      <w:rPr>
        <w:rFonts w:ascii="Arial" w:hAnsi="Arial" w:cs="Arial"/>
        <w:b/>
        <w:sz w:val="48"/>
      </w:rPr>
    </w:pPr>
    <w:r w:rsidRPr="00B26C17">
      <w:rPr>
        <w:rFonts w:ascii="Arial" w:hAnsi="Arial" w:cs="Arial"/>
        <w:b/>
        <w:sz w:val="48"/>
      </w:rPr>
      <w:t>EN</w:t>
    </w:r>
    <w:r w:rsidRPr="00B26C17">
      <w:rPr>
        <w:rFonts w:ascii="Arial" w:hAnsi="Arial" w:cs="Arial"/>
        <w:b/>
        <w:sz w:val="48"/>
      </w:rPr>
      <w:tab/>
    </w:r>
    <w:r w:rsidRPr="00B26C17">
      <w:rPr>
        <w:rFonts w:ascii="Arial" w:hAnsi="Arial" w:cs="Arial"/>
        <w:b/>
        <w:sz w:val="48"/>
      </w:rPr>
      <w:tab/>
    </w:r>
    <w:r w:rsidRPr="00B26C17">
      <w:tab/>
    </w:r>
    <w:r w:rsidRPr="00B26C1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F2616" w14:textId="2BC5BB6A" w:rsidR="00B26C17" w:rsidRPr="00B26C17" w:rsidRDefault="00B26C17" w:rsidP="00B26C17">
    <w:pPr>
      <w:pStyle w:val="Footer"/>
      <w:rPr>
        <w:rFonts w:ascii="Arial" w:hAnsi="Arial" w:cs="Arial"/>
        <w:b/>
        <w:sz w:val="48"/>
      </w:rPr>
    </w:pPr>
    <w:r w:rsidRPr="00B26C17">
      <w:rPr>
        <w:rFonts w:ascii="Arial" w:hAnsi="Arial" w:cs="Arial"/>
        <w:b/>
        <w:sz w:val="48"/>
      </w:rPr>
      <w:t>EN</w:t>
    </w:r>
    <w:r w:rsidRPr="00B26C17">
      <w:rPr>
        <w:rFonts w:ascii="Arial" w:hAnsi="Arial" w:cs="Arial"/>
        <w:b/>
        <w:sz w:val="48"/>
      </w:rPr>
      <w:tab/>
    </w:r>
    <w:r w:rsidRPr="00B26C17">
      <w:rPr>
        <w:rFonts w:ascii="Arial" w:hAnsi="Arial" w:cs="Arial"/>
        <w:b/>
        <w:sz w:val="48"/>
      </w:rPr>
      <w:tab/>
    </w:r>
    <w:r w:rsidRPr="00B26C17">
      <w:tab/>
    </w:r>
    <w:r w:rsidRPr="00B26C1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4138E" w14:textId="77777777" w:rsidR="00B26C17" w:rsidRPr="00B26C17" w:rsidRDefault="00B26C17" w:rsidP="00B26C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50F3A" w14:textId="77777777" w:rsidR="00B26C17" w:rsidRDefault="00B26C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D22B2" w14:textId="2A315327" w:rsidR="00B26C17" w:rsidRPr="00B26C17" w:rsidRDefault="00B26C17" w:rsidP="00B26C17">
    <w:pPr>
      <w:pStyle w:val="Footer"/>
      <w:rPr>
        <w:rFonts w:ascii="Arial" w:hAnsi="Arial" w:cs="Arial"/>
        <w:b/>
        <w:sz w:val="48"/>
      </w:rPr>
    </w:pPr>
    <w:r w:rsidRPr="00B26C17">
      <w:rPr>
        <w:rFonts w:ascii="Arial" w:hAnsi="Arial" w:cs="Arial"/>
        <w:b/>
        <w:sz w:val="48"/>
      </w:rPr>
      <w:t>EN</w:t>
    </w:r>
    <w:r w:rsidRPr="00B26C17">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B26C17">
      <w:tab/>
    </w:r>
    <w:r w:rsidRPr="00B26C1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53CFE" w14:textId="77777777" w:rsidR="00B26C17" w:rsidRDefault="00B26C17" w:rsidP="00B26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B4FE2" w14:textId="77777777" w:rsidR="009E09B5" w:rsidRDefault="009E09B5" w:rsidP="00906CE5">
      <w:pPr>
        <w:spacing w:before="0" w:after="0"/>
      </w:pPr>
      <w:r>
        <w:separator/>
      </w:r>
    </w:p>
  </w:footnote>
  <w:footnote w:type="continuationSeparator" w:id="0">
    <w:p w14:paraId="4CA0278A" w14:textId="77777777" w:rsidR="009E09B5" w:rsidRDefault="009E09B5" w:rsidP="00906C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D5383" w14:textId="77777777" w:rsidR="00B26C17" w:rsidRPr="00B26C17" w:rsidRDefault="00B26C17" w:rsidP="00B26C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8A0DA" w14:textId="77777777" w:rsidR="00B26C17" w:rsidRPr="00B26C17" w:rsidRDefault="00B26C17" w:rsidP="00B26C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9BA6D" w14:textId="77777777" w:rsidR="00B26C17" w:rsidRPr="00B26C17" w:rsidRDefault="00B26C17" w:rsidP="00B26C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0018" w14:textId="77777777" w:rsidR="00B26C17" w:rsidRDefault="00B26C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B319A" w14:textId="77777777" w:rsidR="00B26C17" w:rsidRDefault="00B26C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016BFE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CA5222B2"/>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27BA605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3E7CAB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1:59: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Proposal for a"/>
    <w:docVar w:name="LW_ACCOMPAGNANT.CP" w:val="to the Proposal for a"/>
    <w:docVar w:name="LW_ANNEX_NBR_FIRST" w:val="1"/>
    <w:docVar w:name="LW_ANNEX_NBR_LAST" w:val="3"/>
    <w:docVar w:name="LW_ANNEX_UNIQUE" w:val="0"/>
    <w:docVar w:name="LW_CORRIGENDUM" w:val="&lt;UNUSED&gt;"/>
    <w:docVar w:name="LW_COVERPAGE_EXISTS" w:val="True"/>
    <w:docVar w:name="LW_COVERPAGE_GUID" w:val="D522ECB5-D978-4A8A-B4F5-C56CD5EA1FE2"/>
    <w:docVar w:name="LW_COVERPAGE_TYPE" w:val="1"/>
    <w:docVar w:name="LW_CreatedUtc" w:val="2026-05-17T13:29:01.8392428Z"/>
    <w:docVar w:name="LW_CROSSREFERENCE" w:val="{SEC(2026) 570 final} - {SWD(2026) 570 final} - {SWD(2026) 571 final} - {SWD(2026) 572 final} - {SWD(2026) 573 final}"/>
    <w:docVar w:name="LW_DocType" w:val="ANNEX"/>
    <w:docVar w:name="LW_EMISSION" w:val="24.6.2026"/>
    <w:docVar w:name="LW_EMISSION_ISODATE" w:val="2026-06-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European Union Agency for Criminal Justice Cooperation (Eurojust) and repealing Regulation (EU) 2018/1727_x000d__x000d__x000d__x000d__x000d__x000b_"/>
    <w:docVar w:name="LW_OBJETACTEPRINCIPAL.CP" w:val="on the European Union Agency for Criminal Justice Cooperation (Eurojust) and repealing Regulation (EU) 2018/1727_x000d__x000d__x000d__x000d__x000d__x000b_"/>
    <w:docVar w:name="LW_PART_NBR" w:val="&lt;UNUSED&gt;"/>
    <w:docVar w:name="LW_PART_NBR_TOTAL" w:val="&lt;UNUSED&gt;"/>
    <w:docVar w:name="LW_REF.INST.NEW" w:val="COM"/>
    <w:docVar w:name="LW_REF.INST.NEW_ADOPTED" w:val="final"/>
    <w:docVar w:name="LW_REF.INST.NEW_TEXT" w:val="(2026)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REGULATION OF THE EUROPEAN PARLIAMENT AND OF THE COUNCIL"/>
    <w:docVar w:name="LW_TYPEACTEPRINCIPAL.CP" w:val="REGULATION OF THE EUROPEAN PARLIAMENT AND OF THE COUNCIL"/>
    <w:docVar w:name="LwApiVersions" w:val="LW4CoDe 1.24.5.0; LW 9.2, Build 20251112"/>
  </w:docVars>
  <w:rsids>
    <w:rsidRoot w:val="00906CE5"/>
    <w:rsid w:val="000473D7"/>
    <w:rsid w:val="0005498C"/>
    <w:rsid w:val="00083A4E"/>
    <w:rsid w:val="000849D8"/>
    <w:rsid w:val="000858DB"/>
    <w:rsid w:val="00087D86"/>
    <w:rsid w:val="000A4E31"/>
    <w:rsid w:val="000B7E6D"/>
    <w:rsid w:val="000E0324"/>
    <w:rsid w:val="000F5211"/>
    <w:rsid w:val="00105C23"/>
    <w:rsid w:val="00114C91"/>
    <w:rsid w:val="0014373F"/>
    <w:rsid w:val="001657C2"/>
    <w:rsid w:val="00165C4F"/>
    <w:rsid w:val="0018367A"/>
    <w:rsid w:val="001973DD"/>
    <w:rsid w:val="001A1113"/>
    <w:rsid w:val="001A524C"/>
    <w:rsid w:val="001C5D9D"/>
    <w:rsid w:val="001F343E"/>
    <w:rsid w:val="0029559F"/>
    <w:rsid w:val="002A6F9A"/>
    <w:rsid w:val="002C511F"/>
    <w:rsid w:val="003222DE"/>
    <w:rsid w:val="003540E5"/>
    <w:rsid w:val="00355DE3"/>
    <w:rsid w:val="003E6A81"/>
    <w:rsid w:val="00445788"/>
    <w:rsid w:val="00447630"/>
    <w:rsid w:val="00453E19"/>
    <w:rsid w:val="00474196"/>
    <w:rsid w:val="00492EB7"/>
    <w:rsid w:val="004A6163"/>
    <w:rsid w:val="004B2816"/>
    <w:rsid w:val="004E4935"/>
    <w:rsid w:val="004F6108"/>
    <w:rsid w:val="0050108B"/>
    <w:rsid w:val="00502B71"/>
    <w:rsid w:val="005210C0"/>
    <w:rsid w:val="00524486"/>
    <w:rsid w:val="00553163"/>
    <w:rsid w:val="00594B9D"/>
    <w:rsid w:val="00596B30"/>
    <w:rsid w:val="005A6EFD"/>
    <w:rsid w:val="005A7F37"/>
    <w:rsid w:val="005D2886"/>
    <w:rsid w:val="00602B48"/>
    <w:rsid w:val="006045CC"/>
    <w:rsid w:val="00604E15"/>
    <w:rsid w:val="00626E37"/>
    <w:rsid w:val="00633A8D"/>
    <w:rsid w:val="00642C64"/>
    <w:rsid w:val="00661BBC"/>
    <w:rsid w:val="006A0E8D"/>
    <w:rsid w:val="006A69B4"/>
    <w:rsid w:val="006A6BCB"/>
    <w:rsid w:val="006B5BA7"/>
    <w:rsid w:val="006E3763"/>
    <w:rsid w:val="006F1574"/>
    <w:rsid w:val="00700413"/>
    <w:rsid w:val="00707C87"/>
    <w:rsid w:val="007622A9"/>
    <w:rsid w:val="007B6591"/>
    <w:rsid w:val="007D1C22"/>
    <w:rsid w:val="007E0947"/>
    <w:rsid w:val="007F6882"/>
    <w:rsid w:val="00820AC1"/>
    <w:rsid w:val="00824824"/>
    <w:rsid w:val="00842EAF"/>
    <w:rsid w:val="008525C2"/>
    <w:rsid w:val="0087378B"/>
    <w:rsid w:val="00880D44"/>
    <w:rsid w:val="008917DD"/>
    <w:rsid w:val="008A0DCE"/>
    <w:rsid w:val="008A5F7B"/>
    <w:rsid w:val="008B312F"/>
    <w:rsid w:val="008C6C91"/>
    <w:rsid w:val="008D6398"/>
    <w:rsid w:val="00905D22"/>
    <w:rsid w:val="00906CE5"/>
    <w:rsid w:val="00907EBF"/>
    <w:rsid w:val="00930048"/>
    <w:rsid w:val="00943556"/>
    <w:rsid w:val="00943D8D"/>
    <w:rsid w:val="00967ABB"/>
    <w:rsid w:val="009A33A1"/>
    <w:rsid w:val="009A4E30"/>
    <w:rsid w:val="009B1E6B"/>
    <w:rsid w:val="009C0AEC"/>
    <w:rsid w:val="009D0C77"/>
    <w:rsid w:val="009E09B5"/>
    <w:rsid w:val="00A43457"/>
    <w:rsid w:val="00A562E8"/>
    <w:rsid w:val="00A60A85"/>
    <w:rsid w:val="00A6243B"/>
    <w:rsid w:val="00A71F6D"/>
    <w:rsid w:val="00A7427C"/>
    <w:rsid w:val="00A85307"/>
    <w:rsid w:val="00A93729"/>
    <w:rsid w:val="00A93FA4"/>
    <w:rsid w:val="00AA47FC"/>
    <w:rsid w:val="00AC60C4"/>
    <w:rsid w:val="00AD64B5"/>
    <w:rsid w:val="00AE5128"/>
    <w:rsid w:val="00B26C17"/>
    <w:rsid w:val="00B27834"/>
    <w:rsid w:val="00B6647F"/>
    <w:rsid w:val="00B72098"/>
    <w:rsid w:val="00B80E39"/>
    <w:rsid w:val="00B816EB"/>
    <w:rsid w:val="00B8385F"/>
    <w:rsid w:val="00BA0C1C"/>
    <w:rsid w:val="00BA3711"/>
    <w:rsid w:val="00BA4F3C"/>
    <w:rsid w:val="00BA7877"/>
    <w:rsid w:val="00BB30BC"/>
    <w:rsid w:val="00BC5EF5"/>
    <w:rsid w:val="00C00B98"/>
    <w:rsid w:val="00C04F5B"/>
    <w:rsid w:val="00C22501"/>
    <w:rsid w:val="00C35916"/>
    <w:rsid w:val="00C62BB4"/>
    <w:rsid w:val="00C902D2"/>
    <w:rsid w:val="00C953CA"/>
    <w:rsid w:val="00CA17BE"/>
    <w:rsid w:val="00CC2C77"/>
    <w:rsid w:val="00D17A7E"/>
    <w:rsid w:val="00D26CBC"/>
    <w:rsid w:val="00D328C4"/>
    <w:rsid w:val="00D33986"/>
    <w:rsid w:val="00D34822"/>
    <w:rsid w:val="00D71D17"/>
    <w:rsid w:val="00D90859"/>
    <w:rsid w:val="00DC01B5"/>
    <w:rsid w:val="00E02465"/>
    <w:rsid w:val="00E25A9F"/>
    <w:rsid w:val="00E2737F"/>
    <w:rsid w:val="00E364AF"/>
    <w:rsid w:val="00E411F8"/>
    <w:rsid w:val="00E50CCA"/>
    <w:rsid w:val="00E63CDC"/>
    <w:rsid w:val="00E71DB6"/>
    <w:rsid w:val="00E760DB"/>
    <w:rsid w:val="00EA4C60"/>
    <w:rsid w:val="00EA7EC8"/>
    <w:rsid w:val="00EE3ABB"/>
    <w:rsid w:val="00F20848"/>
    <w:rsid w:val="00F660F3"/>
    <w:rsid w:val="00F7024E"/>
    <w:rsid w:val="00F82260"/>
    <w:rsid w:val="00F846F6"/>
    <w:rsid w:val="00FA6A8C"/>
    <w:rsid w:val="00FD316F"/>
    <w:rsid w:val="0210D4E4"/>
    <w:rsid w:val="18483712"/>
    <w:rsid w:val="1EB2A681"/>
    <w:rsid w:val="35AA4E1F"/>
    <w:rsid w:val="3D70513B"/>
    <w:rsid w:val="4E005D38"/>
    <w:rsid w:val="78915D39"/>
    <w:rsid w:val="7D5EB902"/>
    <w:rsid w:val="7E2A8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D65295"/>
  <w15:docId w15:val="{B85ACA7C-1D3F-4357-B273-5B6824AA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E4935"/>
    <w:pPr>
      <w:numPr>
        <w:numId w:val="2"/>
      </w:numPr>
      <w:contextualSpacing/>
    </w:pPr>
  </w:style>
  <w:style w:type="paragraph" w:styleId="ListBullet2">
    <w:name w:val="List Bullet 2"/>
    <w:basedOn w:val="Normal"/>
    <w:uiPriority w:val="99"/>
    <w:semiHidden/>
    <w:unhideWhenUsed/>
    <w:rsid w:val="004E4935"/>
    <w:pPr>
      <w:numPr>
        <w:numId w:val="3"/>
      </w:numPr>
      <w:contextualSpacing/>
    </w:pPr>
  </w:style>
  <w:style w:type="paragraph" w:styleId="ListBullet3">
    <w:name w:val="List Bullet 3"/>
    <w:basedOn w:val="Normal"/>
    <w:uiPriority w:val="99"/>
    <w:semiHidden/>
    <w:unhideWhenUsed/>
    <w:rsid w:val="004E4935"/>
    <w:pPr>
      <w:numPr>
        <w:numId w:val="4"/>
      </w:numPr>
      <w:contextualSpacing/>
    </w:pPr>
  </w:style>
  <w:style w:type="paragraph" w:styleId="ListBullet4">
    <w:name w:val="List Bullet 4"/>
    <w:basedOn w:val="Normal"/>
    <w:uiPriority w:val="99"/>
    <w:semiHidden/>
    <w:unhideWhenUsed/>
    <w:rsid w:val="004E4935"/>
    <w:pPr>
      <w:numPr>
        <w:numId w:val="5"/>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04E15"/>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EA7EC8"/>
    <w:rPr>
      <w:b/>
      <w:bCs/>
    </w:rPr>
  </w:style>
  <w:style w:type="character" w:customStyle="1" w:styleId="CommentSubjectChar">
    <w:name w:val="Comment Subject Char"/>
    <w:basedOn w:val="CommentTextChar"/>
    <w:link w:val="CommentSubject"/>
    <w:uiPriority w:val="99"/>
    <w:semiHidden/>
    <w:rsid w:val="00EA7EC8"/>
    <w:rPr>
      <w:rFonts w:ascii="Times New Roman" w:hAnsi="Times New Roman" w:cs="Times New Roman"/>
      <w:b/>
      <w:bCs/>
      <w:sz w:val="20"/>
      <w:szCs w:val="20"/>
      <w:lang w:val="en-GB"/>
    </w:rPr>
  </w:style>
  <w:style w:type="character" w:styleId="Hyperlink">
    <w:name w:val="Hyperlink"/>
    <w:basedOn w:val="DefaultParagraphFont"/>
    <w:uiPriority w:val="99"/>
    <w:unhideWhenUsed/>
    <w:rsid w:val="008C6C91"/>
    <w:rPr>
      <w:color w:val="0000FF" w:themeColor="hyperlink"/>
      <w:u w:val="single"/>
    </w:rPr>
  </w:style>
  <w:style w:type="character" w:customStyle="1" w:styleId="UnresolvedMention">
    <w:name w:val="Unresolved Mention"/>
    <w:basedOn w:val="DefaultParagraphFont"/>
    <w:uiPriority w:val="99"/>
    <w:semiHidden/>
    <w:unhideWhenUsed/>
    <w:rsid w:val="008C6C91"/>
    <w:rPr>
      <w:color w:val="605E5C"/>
      <w:shd w:val="clear" w:color="auto" w:fill="E1DFDD"/>
    </w:rPr>
  </w:style>
  <w:style w:type="character" w:customStyle="1" w:styleId="HeaderChar">
    <w:name w:val="Header Char"/>
    <w:basedOn w:val="DefaultParagraphFont"/>
    <w:link w:val="Header"/>
    <w:uiPriority w:val="99"/>
    <w:rsid w:val="00B26C17"/>
    <w:rPr>
      <w:rFonts w:ascii="Times New Roman" w:hAnsi="Times New Roman" w:cs="Times New Roman"/>
      <w:sz w:val="24"/>
      <w:lang w:val="en-GB"/>
    </w:rPr>
  </w:style>
  <w:style w:type="character" w:customStyle="1" w:styleId="FooterChar">
    <w:name w:val="Footer Char"/>
    <w:basedOn w:val="DefaultParagraphFont"/>
    <w:link w:val="Footer"/>
    <w:uiPriority w:val="99"/>
    <w:rsid w:val="00B26C1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26C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26C17"/>
    <w:pPr>
      <w:spacing w:before="0"/>
      <w:jc w:val="right"/>
    </w:pPr>
    <w:rPr>
      <w:sz w:val="28"/>
    </w:rPr>
  </w:style>
  <w:style w:type="paragraph" w:customStyle="1" w:styleId="FooterSensitivity">
    <w:name w:val="Footer Sensitivity"/>
    <w:basedOn w:val="Normal"/>
    <w:rsid w:val="00B26C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26C17"/>
    <w:pPr>
      <w:tabs>
        <w:tab w:val="center" w:pos="4535"/>
        <w:tab w:val="right" w:pos="9071"/>
      </w:tabs>
      <w:spacing w:before="0"/>
    </w:pPr>
  </w:style>
  <w:style w:type="paragraph" w:customStyle="1" w:styleId="HeaderLandscape">
    <w:name w:val="HeaderLandscape"/>
    <w:basedOn w:val="Normal"/>
    <w:rsid w:val="00B26C17"/>
    <w:pPr>
      <w:tabs>
        <w:tab w:val="center" w:pos="7285"/>
        <w:tab w:val="right" w:pos="14003"/>
      </w:tabs>
      <w:spacing w:before="0"/>
    </w:pPr>
  </w:style>
  <w:style w:type="paragraph" w:styleId="Footer">
    <w:name w:val="footer"/>
    <w:basedOn w:val="Normal"/>
    <w:link w:val="FooterChar"/>
    <w:uiPriority w:val="99"/>
    <w:unhideWhenUsed/>
    <w:rsid w:val="00B26C1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26C1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7E626DAF89FA47B6D11CC706A43F0B" ma:contentTypeVersion="7" ma:contentTypeDescription="Create a new document." ma:contentTypeScope="" ma:versionID="e20dd75e4326efe6539e74a3518f16a0">
  <xsd:schema xmlns:xsd="http://www.w3.org/2001/XMLSchema" xmlns:xs="http://www.w3.org/2001/XMLSchema" xmlns:p="http://schemas.microsoft.com/office/2006/metadata/properties" xmlns:ns2="95168e73-d0cb-497b-98ef-c22099b8504d" targetNamespace="http://schemas.microsoft.com/office/2006/metadata/properties" ma:root="true" ma:fieldsID="dc076e08df91ab2e8804a79fec863e9e" ns2:_="">
    <xsd:import namespace="95168e73-d0cb-497b-98ef-c22099b85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8e73-d0cb-497b-98ef-c22099b85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3EB6FE-E399-459E-B27F-5BC5C982BE04}">
  <ds:schemaRefs>
    <ds:schemaRef ds:uri="http://schemas.microsoft.com/sharepoint/v3/contenttype/forms"/>
  </ds:schemaRefs>
</ds:datastoreItem>
</file>

<file path=customXml/itemProps2.xml><?xml version="1.0" encoding="utf-8"?>
<ds:datastoreItem xmlns:ds="http://schemas.openxmlformats.org/officeDocument/2006/customXml" ds:itemID="{64B37107-83A4-475A-BFB1-981C2DBB6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8e73-d0cb-497b-98ef-c22099b85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CB31E3-6FDD-4FE2-9034-748F3CE8B4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6</Pages>
  <Words>780</Words>
  <Characters>4448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2026-06-21T15:59:00Z</cp:lastPrinted>
  <dcterms:created xsi:type="dcterms:W3CDTF">2026-06-21T16:03:00Z</dcterms:created>
  <dcterms:modified xsi:type="dcterms:W3CDTF">2026-06-23T14:19:00Z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3</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2026-05-17T14:05:48Z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ac7e53b0-4c1f-4ee6-9c52-c6808ac063cc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0x010100187E626DAF89FA47B6D11CC706A43F0B</vt:lpwstr>
  </property>
  <property fmtid="{D5CDD505-2E9C-101B-9397-08002B2CF9AE}" pid="22" name="DQCStatus">
    <vt:lpwstr>Yellow (DQC version 03)</vt:lpwstr>
  </property>
</Properties>
</file>