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5D7317" w:rsidP="005D731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9CEBFA-383D-491D-9712-A0D21D617F75" style="width:455.25pt;height:330pt">
            <v:imagedata r:id="rId11" o:title=""/>
          </v:shape>
        </w:pict>
      </w:r>
    </w:p>
    <w:p w:rsidR="00920595" w:rsidRPr="005A2D96" w:rsidRDefault="00920595" w:rsidP="00723A68">
      <w:pPr>
        <w:pStyle w:val="Pagedecouverture"/>
        <w:rPr>
          <w:noProof/>
        </w:rPr>
        <w:sectPr w:rsidR="00920595" w:rsidRPr="005A2D96" w:rsidSect="005D7317">
          <w:footerReference w:type="even" r:id="rId12"/>
          <w:footerReference w:type="default" r:id="rId13"/>
          <w:pgSz w:w="11907" w:h="16839"/>
          <w:pgMar w:top="1134" w:right="1417" w:bottom="1134" w:left="1417" w:header="709" w:footer="709" w:gutter="0"/>
          <w:pgNumType w:start="0"/>
          <w:cols w:space="720"/>
          <w:docGrid w:linePitch="360"/>
        </w:sectPr>
      </w:pPr>
    </w:p>
    <w:p w:rsidR="001374AC" w:rsidRDefault="008A0FCE">
      <w:pPr>
        <w:pStyle w:val="Rfrenceinterinstitutionnelle"/>
        <w:rPr>
          <w:noProof/>
        </w:rPr>
      </w:pPr>
      <w:bookmarkStart w:id="0" w:name="_GoBack"/>
      <w:bookmarkEnd w:id="0"/>
      <w:r>
        <w:rPr>
          <w:noProof/>
        </w:rPr>
        <w:lastRenderedPageBreak/>
        <w:t>2026/0035 (NLE)</w:t>
      </w:r>
    </w:p>
    <w:p w:rsidR="00920595" w:rsidRPr="005A2D96" w:rsidRDefault="005945B1" w:rsidP="005945B1">
      <w:pPr>
        <w:pStyle w:val="Statut"/>
        <w:rPr>
          <w:noProof/>
        </w:rPr>
      </w:pPr>
      <w:r w:rsidRPr="005945B1">
        <w:rPr>
          <w:noProof/>
        </w:rPr>
        <w:t>Proposal for a</w:t>
      </w:r>
    </w:p>
    <w:p w:rsidR="00920595" w:rsidRPr="005A2D96" w:rsidRDefault="005945B1" w:rsidP="005945B1">
      <w:pPr>
        <w:pStyle w:val="Typedudocument"/>
        <w:rPr>
          <w:noProof/>
        </w:rPr>
      </w:pPr>
      <w:r w:rsidRPr="005945B1">
        <w:rPr>
          <w:noProof/>
        </w:rPr>
        <w:t>COUNCIL IMPLEMENTING DECISION</w:t>
      </w:r>
    </w:p>
    <w:p w:rsidR="00920595" w:rsidRPr="005A2D96" w:rsidRDefault="005945B1" w:rsidP="005945B1">
      <w:pPr>
        <w:pStyle w:val="Titreobjet"/>
        <w:rPr>
          <w:noProof/>
        </w:rPr>
      </w:pPr>
      <w:bookmarkStart w:id="1" w:name="_Hlk219972330"/>
      <w:r w:rsidRPr="005945B1">
        <w:rPr>
          <w:noProof/>
        </w:rPr>
        <w:t>on making the financial assistance under Regulation (EU) 2025/1106 available to Italy</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6E496F" w:rsidP="006E496F">
      <w:pPr>
        <w:pStyle w:val="Point0"/>
        <w:rPr>
          <w:noProof/>
        </w:rPr>
      </w:pPr>
      <w:r w:rsidRPr="006E496F">
        <w:rPr>
          <w:noProof/>
        </w:rPr>
        <w:t>(1)</w:t>
      </w:r>
      <w:r w:rsidRPr="006E496F">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6E496F" w:rsidP="006E496F">
      <w:pPr>
        <w:pStyle w:val="Point0"/>
        <w:rPr>
          <w:noProof/>
        </w:rPr>
      </w:pPr>
      <w:bookmarkStart w:id="5" w:name="_Hlk218868880"/>
      <w:r w:rsidRPr="006E496F">
        <w:rPr>
          <w:noProof/>
        </w:rPr>
        <w:t>(2)</w:t>
      </w:r>
      <w:r w:rsidRPr="006E496F">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6E496F" w:rsidP="006E496F">
      <w:pPr>
        <w:pStyle w:val="Point0"/>
        <w:rPr>
          <w:noProof/>
        </w:rPr>
      </w:pPr>
      <w:bookmarkStart w:id="6" w:name="_Hlk218870488"/>
      <w:r w:rsidRPr="006E496F">
        <w:rPr>
          <w:noProof/>
        </w:rPr>
        <w:t>(3)</w:t>
      </w:r>
      <w:r w:rsidRPr="006E496F">
        <w:rPr>
          <w:noProof/>
        </w:rPr>
        <w:tab/>
      </w:r>
      <w:r w:rsidR="00B877D0">
        <w:rPr>
          <w:noProof/>
        </w:rPr>
        <w:t>O</w:t>
      </w:r>
      <w:r w:rsidR="00B877D0" w:rsidRPr="007266E9">
        <w:rPr>
          <w:noProof/>
        </w:rPr>
        <w:t xml:space="preserve">n </w:t>
      </w:r>
      <w:r w:rsidR="00AF4FDE" w:rsidRPr="00CE6510">
        <w:rPr>
          <w:noProof/>
        </w:rPr>
        <w:t>30</w:t>
      </w:r>
      <w:r w:rsidR="00B877D0" w:rsidRPr="00CE6510">
        <w:rPr>
          <w:noProof/>
        </w:rPr>
        <w:t> November 2025,</w:t>
      </w:r>
      <w:r w:rsidR="00B877D0">
        <w:rPr>
          <w:noProof/>
        </w:rPr>
        <w:t xml:space="preserve"> </w:t>
      </w:r>
      <w:r w:rsidR="00AF4FDE">
        <w:rPr>
          <w:noProof/>
        </w:rPr>
        <w:t>Italy</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6E496F" w:rsidP="006E496F">
      <w:pPr>
        <w:pStyle w:val="Point0"/>
        <w:rPr>
          <w:noProof/>
        </w:rPr>
      </w:pPr>
      <w:bookmarkStart w:id="7" w:name="_Hlk218870606"/>
      <w:r w:rsidRPr="006E496F">
        <w:rPr>
          <w:noProof/>
        </w:rPr>
        <w:t>(4)</w:t>
      </w:r>
      <w:r w:rsidRPr="006E496F">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6E496F" w:rsidP="006E496F">
      <w:pPr>
        <w:pStyle w:val="Point0"/>
        <w:rPr>
          <w:noProof/>
        </w:rPr>
      </w:pPr>
      <w:r w:rsidRPr="006E496F">
        <w:rPr>
          <w:noProof/>
        </w:rPr>
        <w:t>(5)</w:t>
      </w:r>
      <w:r w:rsidRPr="006E496F">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6E496F" w:rsidP="006E496F">
      <w:pPr>
        <w:pStyle w:val="Point0"/>
        <w:rPr>
          <w:noProof/>
        </w:rPr>
      </w:pPr>
      <w:r w:rsidRPr="006E496F">
        <w:rPr>
          <w:noProof/>
        </w:rPr>
        <w:t>(6)</w:t>
      </w:r>
      <w:r w:rsidRPr="006E496F">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6E496F" w:rsidP="006E496F">
      <w:pPr>
        <w:pStyle w:val="Point0"/>
        <w:rPr>
          <w:noProof/>
        </w:rPr>
      </w:pPr>
      <w:r w:rsidRPr="006E496F">
        <w:rPr>
          <w:noProof/>
        </w:rPr>
        <w:t>(7)</w:t>
      </w:r>
      <w:r w:rsidRPr="006E496F">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6E496F" w:rsidP="006E496F">
      <w:pPr>
        <w:pStyle w:val="Point0"/>
        <w:rPr>
          <w:noProof/>
        </w:rPr>
      </w:pPr>
      <w:r w:rsidRPr="006E496F">
        <w:rPr>
          <w:noProof/>
        </w:rPr>
        <w:t>(8)</w:t>
      </w:r>
      <w:r w:rsidRPr="006E496F">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6E496F" w:rsidP="006E496F">
      <w:pPr>
        <w:pStyle w:val="Point0"/>
        <w:rPr>
          <w:noProof/>
        </w:rPr>
      </w:pPr>
      <w:r w:rsidRPr="006E496F">
        <w:rPr>
          <w:noProof/>
        </w:rPr>
        <w:t>(9)</w:t>
      </w:r>
      <w:r w:rsidRPr="006E496F">
        <w:rPr>
          <w:noProof/>
        </w:rPr>
        <w:tab/>
      </w:r>
      <w:r w:rsidR="00AE4AB6" w:rsidRPr="00300A8A">
        <w:rPr>
          <w:noProof/>
        </w:rPr>
        <w:t xml:space="preserve">In accordance with Article 8(5) of Regulation (EU) 2025/1106, the Commission has considered existing and expected financial needs of </w:t>
      </w:r>
      <w:r w:rsidR="00AF4FDE">
        <w:rPr>
          <w:noProof/>
        </w:rPr>
        <w:t>Italy</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6E496F" w:rsidP="006E496F">
      <w:pPr>
        <w:pStyle w:val="Point0"/>
        <w:rPr>
          <w:noProof/>
          <w:szCs w:val="24"/>
        </w:rPr>
      </w:pPr>
      <w:r w:rsidRPr="006E496F">
        <w:rPr>
          <w:noProof/>
        </w:rPr>
        <w:t>(10)</w:t>
      </w:r>
      <w:r w:rsidRPr="006E496F">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6E496F" w:rsidP="006E496F">
      <w:pPr>
        <w:pStyle w:val="Point0"/>
        <w:rPr>
          <w:noProof/>
        </w:rPr>
      </w:pPr>
      <w:bookmarkStart w:id="8" w:name="_Hlk220060799"/>
      <w:r w:rsidRPr="006E496F">
        <w:rPr>
          <w:noProof/>
        </w:rPr>
        <w:t>(11)</w:t>
      </w:r>
      <w:r w:rsidRPr="006E496F">
        <w:rPr>
          <w:noProof/>
        </w:rPr>
        <w:tab/>
      </w:r>
      <w:r w:rsidR="00977C6E" w:rsidRPr="00977C6E">
        <w:rPr>
          <w:noProof/>
        </w:rPr>
        <w:t xml:space="preserve">This Decision is without prejudice to the relevant rules adopted pursuant to Article 322 </w:t>
      </w:r>
      <w:r w:rsidR="00977C6E" w:rsidRPr="00977C6E">
        <w:rPr>
          <w:rFonts w:eastAsia="Times New Roman"/>
          <w:noProof/>
        </w:rPr>
        <w:t>Treaty on the Functioning of the European Union</w:t>
      </w:r>
      <w:r w:rsidR="00977C6E" w:rsidRPr="00977C6E">
        <w:rPr>
          <w:noProof/>
        </w:rPr>
        <w:t>, in particular Regulations (EU, Euratom) 2024/2509</w:t>
      </w:r>
      <w:r w:rsidR="00977C6E" w:rsidRPr="00CC0CF8">
        <w:rPr>
          <w:rStyle w:val="FootnoteReference"/>
          <w:noProof/>
        </w:rPr>
        <w:footnoteReference w:id="4"/>
      </w:r>
      <w:r w:rsidR="00977C6E" w:rsidRPr="00977C6E">
        <w:rPr>
          <w:noProof/>
        </w:rPr>
        <w:t xml:space="preserve"> and (EU, Euratom) 2020/2092 of the European Parliament and of the Council</w:t>
      </w:r>
      <w:r w:rsidR="00977C6E" w:rsidRPr="00CC0CF8">
        <w:rPr>
          <w:rStyle w:val="FootnoteReference"/>
          <w:noProof/>
        </w:rPr>
        <w:footnoteReference w:id="5"/>
      </w:r>
      <w:r w:rsidR="00977C6E" w:rsidRPr="00977C6E">
        <w:rPr>
          <w:noProof/>
        </w:rPr>
        <w:t xml:space="preserve">. In accordance with Article 10(2) of Regulation </w:t>
      </w:r>
      <w:r w:rsidR="00977C6E" w:rsidRPr="00977C6E">
        <w:rPr>
          <w:noProof/>
          <w:color w:val="333333"/>
          <w:szCs w:val="24"/>
        </w:rPr>
        <w:t>(EU) 2025/1106</w:t>
      </w:r>
      <w:r w:rsidR="00977C6E" w:rsidRPr="00977C6E">
        <w:rPr>
          <w:noProof/>
        </w:rPr>
        <w:t>, the loan agreement should set out all appropriate measures necessary for the protection of the Union´s financial interests</w:t>
      </w:r>
      <w:bookmarkEnd w:id="8"/>
      <w:r w:rsidR="00B877D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9" w:name="_Hlk218870749"/>
      <w:r w:rsidRPr="007266E9">
        <w:rPr>
          <w:noProof/>
        </w:rPr>
        <w:t>Article 1</w:t>
      </w:r>
    </w:p>
    <w:bookmarkEnd w:id="9"/>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AF4FDE">
        <w:rPr>
          <w:noProof/>
        </w:rPr>
        <w:t>Italy</w:t>
      </w:r>
      <w:r>
        <w:rPr>
          <w:noProof/>
        </w:rPr>
        <w:t xml:space="preserve"> on </w:t>
      </w:r>
      <w:r w:rsidR="002E40CB">
        <w:rPr>
          <w:noProof/>
        </w:rPr>
        <w:t>30</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Default="00896DF7" w:rsidP="009E5065">
      <w:pPr>
        <w:rPr>
          <w:noProof/>
        </w:rPr>
      </w:pPr>
      <w:r w:rsidRPr="005A2D96">
        <w:rPr>
          <w:noProof/>
        </w:rPr>
        <w:t xml:space="preserve">1. </w:t>
      </w:r>
      <w:r w:rsidR="00920595" w:rsidRPr="005A2D96">
        <w:rPr>
          <w:noProof/>
        </w:rPr>
        <w:t xml:space="preserve">The Union shall make available to </w:t>
      </w:r>
      <w:r w:rsidR="00AF4FDE">
        <w:rPr>
          <w:noProof/>
        </w:rPr>
        <w:t>Italy</w:t>
      </w:r>
      <w:r w:rsidR="00920595" w:rsidRPr="005A2D96">
        <w:rPr>
          <w:noProof/>
        </w:rPr>
        <w:t xml:space="preserve"> a loan amounting to a maximum of </w:t>
      </w:r>
      <w:r w:rsidR="00920595" w:rsidRPr="00CE6510">
        <w:rPr>
          <w:noProof/>
        </w:rPr>
        <w:t>EUR</w:t>
      </w:r>
      <w:bookmarkStart w:id="10" w:name="_Hlk216362068"/>
      <w:r w:rsidR="005A2D96" w:rsidRPr="00CE6510">
        <w:rPr>
          <w:noProof/>
        </w:rPr>
        <w:t> </w:t>
      </w:r>
      <w:bookmarkEnd w:id="10"/>
      <w:r w:rsidR="00AF4FDE" w:rsidRPr="00CE6510">
        <w:rPr>
          <w:noProof/>
        </w:rPr>
        <w:t>1</w:t>
      </w:r>
      <w:r w:rsidR="00AF4FDE" w:rsidRPr="00AF4FDE">
        <w:rPr>
          <w:noProof/>
        </w:rPr>
        <w:t>4,900,000,000.00.</w:t>
      </w:r>
    </w:p>
    <w:p w:rsidR="00B036D4" w:rsidRPr="005A2D96" w:rsidRDefault="00896DF7" w:rsidP="009E5065">
      <w:pPr>
        <w:rPr>
          <w:noProof/>
        </w:rPr>
      </w:pPr>
      <w:r>
        <w:rPr>
          <w:noProof/>
        </w:rPr>
        <w:t xml:space="preserve">2. </w:t>
      </w:r>
      <w:r w:rsidR="00B036D4" w:rsidRPr="00B036D4">
        <w:rPr>
          <w:noProof/>
        </w:rPr>
        <w:t xml:space="preserve">The </w:t>
      </w:r>
      <w:r w:rsidR="00ED1E67">
        <w:rPr>
          <w:noProof/>
        </w:rPr>
        <w:t>Commission</w:t>
      </w:r>
      <w:r w:rsidR="00B036D4" w:rsidRPr="00B036D4">
        <w:rPr>
          <w:noProof/>
        </w:rPr>
        <w:t xml:space="preserve"> shall make the loan support available to Italy.</w:t>
      </w:r>
    </w:p>
    <w:p w:rsidR="00920595" w:rsidRPr="005A2D96" w:rsidRDefault="00920595" w:rsidP="001D5F04">
      <w:pPr>
        <w:pStyle w:val="Titrearticle"/>
        <w:rPr>
          <w:noProof/>
        </w:rPr>
      </w:pPr>
      <w:r w:rsidRPr="005A2D96">
        <w:rPr>
          <w:noProof/>
        </w:rPr>
        <w:t>Article 3</w:t>
      </w:r>
    </w:p>
    <w:p w:rsidR="00920595" w:rsidRPr="005A2D96" w:rsidRDefault="00920595" w:rsidP="001D5F04">
      <w:pPr>
        <w:keepNext/>
        <w:keepLines/>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AF4FDE" w:rsidRPr="00AF4FDE">
        <w:rPr>
          <w:noProof/>
        </w:rPr>
        <w:t>Italian Republic</w:t>
      </w:r>
      <w:r w:rsidR="00F55211" w:rsidRPr="00DE6B69">
        <w:rPr>
          <w:noProof/>
        </w:rPr>
        <w:t>.</w:t>
      </w:r>
    </w:p>
    <w:p w:rsidR="00920595" w:rsidRPr="005A2D96" w:rsidRDefault="005945B1" w:rsidP="001D5F04">
      <w:pPr>
        <w:pStyle w:val="Fait"/>
        <w:rPr>
          <w:noProof/>
        </w:rPr>
      </w:pPr>
      <w:r>
        <w:rPr>
          <w:noProof/>
        </w:rPr>
        <w:t>Done at Brussels,</w:t>
      </w:r>
    </w:p>
    <w:p w:rsidR="00920595" w:rsidRPr="005A2D96" w:rsidRDefault="00920595" w:rsidP="001D5F04">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5D731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Pr="005D7317" w:rsidRDefault="005D7317" w:rsidP="005D7317">
    <w:pPr>
      <w:pStyle w:val="Footer"/>
      <w:rPr>
        <w:rFonts w:ascii="Arial" w:hAnsi="Arial" w:cs="Arial"/>
        <w:b/>
        <w:sz w:val="48"/>
      </w:rPr>
    </w:pPr>
    <w:r w:rsidRPr="005D7317">
      <w:rPr>
        <w:rFonts w:ascii="Arial" w:hAnsi="Arial" w:cs="Arial"/>
        <w:b/>
        <w:sz w:val="48"/>
      </w:rPr>
      <w:t>EN</w:t>
    </w:r>
    <w:r w:rsidRPr="005D7317">
      <w:rPr>
        <w:rFonts w:ascii="Arial" w:hAnsi="Arial" w:cs="Arial"/>
        <w:b/>
        <w:sz w:val="48"/>
      </w:rPr>
      <w:tab/>
    </w:r>
    <w:r w:rsidRPr="005D7317">
      <w:rPr>
        <w:rFonts w:ascii="Arial" w:hAnsi="Arial" w:cs="Arial"/>
        <w:b/>
        <w:sz w:val="48"/>
      </w:rPr>
      <w:tab/>
    </w:r>
    <w:r w:rsidRPr="005D7317">
      <w:tab/>
    </w:r>
    <w:r w:rsidRPr="005D73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Pr="005D7317" w:rsidRDefault="005D7317" w:rsidP="005D7317">
    <w:pPr>
      <w:pStyle w:val="Footer"/>
      <w:rPr>
        <w:rFonts w:ascii="Arial" w:hAnsi="Arial" w:cs="Arial"/>
        <w:b/>
        <w:sz w:val="48"/>
      </w:rPr>
    </w:pPr>
    <w:r w:rsidRPr="005D7317">
      <w:rPr>
        <w:rFonts w:ascii="Arial" w:hAnsi="Arial" w:cs="Arial"/>
        <w:b/>
        <w:sz w:val="48"/>
      </w:rPr>
      <w:t>EN</w:t>
    </w:r>
    <w:r w:rsidRPr="005D7317">
      <w:rPr>
        <w:rFonts w:ascii="Arial" w:hAnsi="Arial" w:cs="Arial"/>
        <w:b/>
        <w:sz w:val="48"/>
      </w:rPr>
      <w:tab/>
    </w:r>
    <w:r w:rsidRPr="005D7317">
      <w:rPr>
        <w:rFonts w:ascii="Arial" w:hAnsi="Arial" w:cs="Arial"/>
        <w:b/>
        <w:sz w:val="48"/>
      </w:rPr>
      <w:tab/>
    </w:r>
    <w:r w:rsidRPr="005D7317">
      <w:tab/>
    </w:r>
    <w:r w:rsidRPr="005D73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Default="005D73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Pr="005D7317" w:rsidRDefault="005D7317" w:rsidP="005D7317">
    <w:pPr>
      <w:pStyle w:val="Footer"/>
      <w:rPr>
        <w:rFonts w:ascii="Arial" w:hAnsi="Arial" w:cs="Arial"/>
        <w:b/>
        <w:sz w:val="48"/>
      </w:rPr>
    </w:pPr>
    <w:r w:rsidRPr="005D7317">
      <w:rPr>
        <w:rFonts w:ascii="Arial" w:hAnsi="Arial" w:cs="Arial"/>
        <w:b/>
        <w:sz w:val="48"/>
      </w:rPr>
      <w:t>EN</w:t>
    </w:r>
    <w:r w:rsidRPr="005D7317">
      <w:rPr>
        <w:rFonts w:ascii="Arial" w:hAnsi="Arial" w:cs="Arial"/>
        <w:b/>
        <w:sz w:val="48"/>
      </w:rPr>
      <w:tab/>
    </w:r>
    <w:r>
      <w:fldChar w:fldCharType="begin"/>
    </w:r>
    <w:r>
      <w:instrText xml:space="preserve"> PAGE  \* MERGEFORMAT </w:instrText>
    </w:r>
    <w:r>
      <w:fldChar w:fldCharType="separate"/>
    </w:r>
    <w:r w:rsidR="001D5F04">
      <w:rPr>
        <w:noProof/>
      </w:rPr>
      <w:t>3</w:t>
    </w:r>
    <w:r>
      <w:fldChar w:fldCharType="end"/>
    </w:r>
    <w:r>
      <w:tab/>
    </w:r>
    <w:r w:rsidRPr="005D7317">
      <w:tab/>
    </w:r>
    <w:r w:rsidRPr="005D731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Default="005D7317" w:rsidP="005D7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977C6E" w:rsidRPr="006428BF" w:rsidRDefault="00977C6E" w:rsidP="00977C6E">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977C6E" w:rsidRPr="00C868E3" w:rsidRDefault="00977C6E" w:rsidP="00977C6E">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Default="005D7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317" w:rsidRDefault="005D7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6:12: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99CEBFA-383D-491D-9712-A0D21D617F75"/>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5"/>
    <w:docVar w:name="LW_REF.II.NEW.CP_YEAR" w:val="2026"/>
    <w:docVar w:name="LW_REF.INST.NEW" w:val="COM"/>
    <w:docVar w:name="LW_REF.INST.NEW_ADOPTED" w:val="final"/>
    <w:docVar w:name="LW_REF.INST.NEW_TEXT" w:val="(2026) 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Italy"/>
    <w:docVar w:name="LW_TYPE.DOC.CP" w:val="COUNCIL IMPLEMENTING DECISION"/>
    <w:docVar w:name="LwApiVersions" w:val="LW4CoDe 1.24.5.0; LW 9.2, Build 20251112"/>
  </w:docVars>
  <w:rsids>
    <w:rsidRoot w:val="00D31C35"/>
    <w:rsid w:val="00013DCF"/>
    <w:rsid w:val="00023B95"/>
    <w:rsid w:val="00041798"/>
    <w:rsid w:val="00044636"/>
    <w:rsid w:val="0004481F"/>
    <w:rsid w:val="000546BC"/>
    <w:rsid w:val="00062F72"/>
    <w:rsid w:val="00063BD8"/>
    <w:rsid w:val="00065D76"/>
    <w:rsid w:val="00066745"/>
    <w:rsid w:val="00067138"/>
    <w:rsid w:val="000734E5"/>
    <w:rsid w:val="0008275D"/>
    <w:rsid w:val="00084F77"/>
    <w:rsid w:val="00085500"/>
    <w:rsid w:val="0008689B"/>
    <w:rsid w:val="00087808"/>
    <w:rsid w:val="000A094F"/>
    <w:rsid w:val="000A60D4"/>
    <w:rsid w:val="000B3287"/>
    <w:rsid w:val="000B4C67"/>
    <w:rsid w:val="000C3D45"/>
    <w:rsid w:val="000C441D"/>
    <w:rsid w:val="000C6756"/>
    <w:rsid w:val="000D7D98"/>
    <w:rsid w:val="00101BF0"/>
    <w:rsid w:val="00102573"/>
    <w:rsid w:val="001065F5"/>
    <w:rsid w:val="00106A2F"/>
    <w:rsid w:val="00120CA5"/>
    <w:rsid w:val="001238EF"/>
    <w:rsid w:val="00125302"/>
    <w:rsid w:val="001329FA"/>
    <w:rsid w:val="00132A96"/>
    <w:rsid w:val="0013568E"/>
    <w:rsid w:val="001374AC"/>
    <w:rsid w:val="001441D7"/>
    <w:rsid w:val="00154E62"/>
    <w:rsid w:val="00160BC8"/>
    <w:rsid w:val="00162A07"/>
    <w:rsid w:val="001663CA"/>
    <w:rsid w:val="001727F5"/>
    <w:rsid w:val="001745FC"/>
    <w:rsid w:val="00175CE7"/>
    <w:rsid w:val="0019052A"/>
    <w:rsid w:val="00197613"/>
    <w:rsid w:val="001A2150"/>
    <w:rsid w:val="001A2B5B"/>
    <w:rsid w:val="001A32E0"/>
    <w:rsid w:val="001A3BCF"/>
    <w:rsid w:val="001C0950"/>
    <w:rsid w:val="001C2E71"/>
    <w:rsid w:val="001C2F5A"/>
    <w:rsid w:val="001C6521"/>
    <w:rsid w:val="001D5F04"/>
    <w:rsid w:val="001E37DF"/>
    <w:rsid w:val="001E76BC"/>
    <w:rsid w:val="001F3955"/>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4287"/>
    <w:rsid w:val="002B722F"/>
    <w:rsid w:val="002C373D"/>
    <w:rsid w:val="002D1A3D"/>
    <w:rsid w:val="002D2458"/>
    <w:rsid w:val="002D6142"/>
    <w:rsid w:val="002E40CB"/>
    <w:rsid w:val="002E4240"/>
    <w:rsid w:val="002E46FD"/>
    <w:rsid w:val="002F6053"/>
    <w:rsid w:val="00300224"/>
    <w:rsid w:val="00300A8A"/>
    <w:rsid w:val="00303111"/>
    <w:rsid w:val="0031165F"/>
    <w:rsid w:val="0031373D"/>
    <w:rsid w:val="0033088C"/>
    <w:rsid w:val="00330F67"/>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604C"/>
    <w:rsid w:val="004203E0"/>
    <w:rsid w:val="004220AD"/>
    <w:rsid w:val="00422C20"/>
    <w:rsid w:val="0042648E"/>
    <w:rsid w:val="00427ED6"/>
    <w:rsid w:val="004337FD"/>
    <w:rsid w:val="00462B13"/>
    <w:rsid w:val="00464C84"/>
    <w:rsid w:val="004656DA"/>
    <w:rsid w:val="00467087"/>
    <w:rsid w:val="00482FB7"/>
    <w:rsid w:val="00486BAC"/>
    <w:rsid w:val="004936D2"/>
    <w:rsid w:val="004A1CA7"/>
    <w:rsid w:val="004A3C4E"/>
    <w:rsid w:val="004A4627"/>
    <w:rsid w:val="004B053E"/>
    <w:rsid w:val="004B0948"/>
    <w:rsid w:val="004B1852"/>
    <w:rsid w:val="004B525C"/>
    <w:rsid w:val="004C2FFE"/>
    <w:rsid w:val="004C6A80"/>
    <w:rsid w:val="004D5525"/>
    <w:rsid w:val="004E0C4C"/>
    <w:rsid w:val="004F2D0F"/>
    <w:rsid w:val="005136DE"/>
    <w:rsid w:val="00514EC4"/>
    <w:rsid w:val="0051597B"/>
    <w:rsid w:val="00517C38"/>
    <w:rsid w:val="00525C30"/>
    <w:rsid w:val="0052610A"/>
    <w:rsid w:val="005326BD"/>
    <w:rsid w:val="005338EE"/>
    <w:rsid w:val="005370E0"/>
    <w:rsid w:val="00540CEC"/>
    <w:rsid w:val="00542F05"/>
    <w:rsid w:val="00554E71"/>
    <w:rsid w:val="00563676"/>
    <w:rsid w:val="00567388"/>
    <w:rsid w:val="00576487"/>
    <w:rsid w:val="005829EE"/>
    <w:rsid w:val="00593388"/>
    <w:rsid w:val="005945B1"/>
    <w:rsid w:val="005A2D96"/>
    <w:rsid w:val="005B1EB6"/>
    <w:rsid w:val="005B23A5"/>
    <w:rsid w:val="005B5370"/>
    <w:rsid w:val="005B63E2"/>
    <w:rsid w:val="005D0FC9"/>
    <w:rsid w:val="005D1F90"/>
    <w:rsid w:val="005D7317"/>
    <w:rsid w:val="005E4A2F"/>
    <w:rsid w:val="005E68EB"/>
    <w:rsid w:val="005F37E5"/>
    <w:rsid w:val="005F62F4"/>
    <w:rsid w:val="0061287A"/>
    <w:rsid w:val="0061326F"/>
    <w:rsid w:val="00625F6A"/>
    <w:rsid w:val="0063593A"/>
    <w:rsid w:val="00647F57"/>
    <w:rsid w:val="00653DA2"/>
    <w:rsid w:val="006547C6"/>
    <w:rsid w:val="0066389D"/>
    <w:rsid w:val="00665461"/>
    <w:rsid w:val="00671DCA"/>
    <w:rsid w:val="006743AD"/>
    <w:rsid w:val="006746B5"/>
    <w:rsid w:val="00683CE7"/>
    <w:rsid w:val="006958C5"/>
    <w:rsid w:val="0069594B"/>
    <w:rsid w:val="006972E9"/>
    <w:rsid w:val="006A4EEA"/>
    <w:rsid w:val="006C00A7"/>
    <w:rsid w:val="006C2048"/>
    <w:rsid w:val="006C4353"/>
    <w:rsid w:val="006C64F2"/>
    <w:rsid w:val="006D0E97"/>
    <w:rsid w:val="006E0DE0"/>
    <w:rsid w:val="006E26B1"/>
    <w:rsid w:val="006E4161"/>
    <w:rsid w:val="006E496F"/>
    <w:rsid w:val="006F34E7"/>
    <w:rsid w:val="006F35B3"/>
    <w:rsid w:val="00701A73"/>
    <w:rsid w:val="00702F5E"/>
    <w:rsid w:val="00703EB1"/>
    <w:rsid w:val="00705BBF"/>
    <w:rsid w:val="007169E9"/>
    <w:rsid w:val="00720CCC"/>
    <w:rsid w:val="00723A68"/>
    <w:rsid w:val="00724598"/>
    <w:rsid w:val="00736EB1"/>
    <w:rsid w:val="00742314"/>
    <w:rsid w:val="00742C00"/>
    <w:rsid w:val="00764997"/>
    <w:rsid w:val="00773331"/>
    <w:rsid w:val="00780678"/>
    <w:rsid w:val="00781CF5"/>
    <w:rsid w:val="0078224A"/>
    <w:rsid w:val="007854FF"/>
    <w:rsid w:val="00786DFD"/>
    <w:rsid w:val="0079286A"/>
    <w:rsid w:val="007932EF"/>
    <w:rsid w:val="0079339C"/>
    <w:rsid w:val="007A3AFC"/>
    <w:rsid w:val="007B06AE"/>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0F67"/>
    <w:rsid w:val="0083135C"/>
    <w:rsid w:val="00854059"/>
    <w:rsid w:val="00855816"/>
    <w:rsid w:val="00855B01"/>
    <w:rsid w:val="00856B3B"/>
    <w:rsid w:val="0087318A"/>
    <w:rsid w:val="00874D22"/>
    <w:rsid w:val="00887F76"/>
    <w:rsid w:val="008938C6"/>
    <w:rsid w:val="00896DF7"/>
    <w:rsid w:val="008A1986"/>
    <w:rsid w:val="008A2914"/>
    <w:rsid w:val="008A5A22"/>
    <w:rsid w:val="008A65FB"/>
    <w:rsid w:val="008B3E15"/>
    <w:rsid w:val="008C5AEE"/>
    <w:rsid w:val="008C5B6D"/>
    <w:rsid w:val="008E4C53"/>
    <w:rsid w:val="008E4D8E"/>
    <w:rsid w:val="008F232D"/>
    <w:rsid w:val="0090283E"/>
    <w:rsid w:val="00904456"/>
    <w:rsid w:val="00911264"/>
    <w:rsid w:val="00915191"/>
    <w:rsid w:val="00920595"/>
    <w:rsid w:val="00922DB7"/>
    <w:rsid w:val="00930F91"/>
    <w:rsid w:val="00933AE2"/>
    <w:rsid w:val="00934DAC"/>
    <w:rsid w:val="00943323"/>
    <w:rsid w:val="009615F9"/>
    <w:rsid w:val="0096401A"/>
    <w:rsid w:val="00973318"/>
    <w:rsid w:val="00977026"/>
    <w:rsid w:val="00977C6E"/>
    <w:rsid w:val="00990A08"/>
    <w:rsid w:val="00995282"/>
    <w:rsid w:val="0099627F"/>
    <w:rsid w:val="009A5F0B"/>
    <w:rsid w:val="009B28B1"/>
    <w:rsid w:val="009C128D"/>
    <w:rsid w:val="009C3F06"/>
    <w:rsid w:val="009D0F07"/>
    <w:rsid w:val="009D126D"/>
    <w:rsid w:val="009D5B6A"/>
    <w:rsid w:val="009E5065"/>
    <w:rsid w:val="009F755E"/>
    <w:rsid w:val="00A101B8"/>
    <w:rsid w:val="00A10FC7"/>
    <w:rsid w:val="00A12687"/>
    <w:rsid w:val="00A21E11"/>
    <w:rsid w:val="00A22507"/>
    <w:rsid w:val="00A2386B"/>
    <w:rsid w:val="00A23C77"/>
    <w:rsid w:val="00A26196"/>
    <w:rsid w:val="00A26901"/>
    <w:rsid w:val="00A33427"/>
    <w:rsid w:val="00A42D5C"/>
    <w:rsid w:val="00A6328F"/>
    <w:rsid w:val="00A6623D"/>
    <w:rsid w:val="00A70346"/>
    <w:rsid w:val="00A71B03"/>
    <w:rsid w:val="00A72D07"/>
    <w:rsid w:val="00A77164"/>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F4FDE"/>
    <w:rsid w:val="00AF5ED1"/>
    <w:rsid w:val="00B02A7B"/>
    <w:rsid w:val="00B036D4"/>
    <w:rsid w:val="00B10759"/>
    <w:rsid w:val="00B2012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5CDE"/>
    <w:rsid w:val="00C17991"/>
    <w:rsid w:val="00C22A1C"/>
    <w:rsid w:val="00C3233E"/>
    <w:rsid w:val="00C360CC"/>
    <w:rsid w:val="00C45188"/>
    <w:rsid w:val="00C45694"/>
    <w:rsid w:val="00C61E02"/>
    <w:rsid w:val="00C64AA0"/>
    <w:rsid w:val="00C75322"/>
    <w:rsid w:val="00C8524B"/>
    <w:rsid w:val="00C85A96"/>
    <w:rsid w:val="00C868E3"/>
    <w:rsid w:val="00C86A9C"/>
    <w:rsid w:val="00C86EB6"/>
    <w:rsid w:val="00CB4A09"/>
    <w:rsid w:val="00CC0CF8"/>
    <w:rsid w:val="00CC4020"/>
    <w:rsid w:val="00CC4ED2"/>
    <w:rsid w:val="00CC60B9"/>
    <w:rsid w:val="00CD7376"/>
    <w:rsid w:val="00CE1B3F"/>
    <w:rsid w:val="00CE225D"/>
    <w:rsid w:val="00CE6510"/>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23DD"/>
    <w:rsid w:val="00D424B8"/>
    <w:rsid w:val="00D43BD9"/>
    <w:rsid w:val="00D44A8A"/>
    <w:rsid w:val="00D55690"/>
    <w:rsid w:val="00D601C5"/>
    <w:rsid w:val="00D622C1"/>
    <w:rsid w:val="00D62E16"/>
    <w:rsid w:val="00D761A7"/>
    <w:rsid w:val="00D762B1"/>
    <w:rsid w:val="00D775E6"/>
    <w:rsid w:val="00D807AE"/>
    <w:rsid w:val="00D87B8E"/>
    <w:rsid w:val="00DB457E"/>
    <w:rsid w:val="00DC399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1F6B"/>
    <w:rsid w:val="00E33132"/>
    <w:rsid w:val="00E33907"/>
    <w:rsid w:val="00E452B7"/>
    <w:rsid w:val="00E53456"/>
    <w:rsid w:val="00E53B7D"/>
    <w:rsid w:val="00E62214"/>
    <w:rsid w:val="00E664ED"/>
    <w:rsid w:val="00E72DC8"/>
    <w:rsid w:val="00E76024"/>
    <w:rsid w:val="00E977D1"/>
    <w:rsid w:val="00EA47FF"/>
    <w:rsid w:val="00EA5DDF"/>
    <w:rsid w:val="00EA5EAB"/>
    <w:rsid w:val="00EC65F1"/>
    <w:rsid w:val="00ED1E67"/>
    <w:rsid w:val="00ED667C"/>
    <w:rsid w:val="00EE38CD"/>
    <w:rsid w:val="00EE620D"/>
    <w:rsid w:val="00F02A7C"/>
    <w:rsid w:val="00F02CCD"/>
    <w:rsid w:val="00F0379A"/>
    <w:rsid w:val="00F07502"/>
    <w:rsid w:val="00F1017E"/>
    <w:rsid w:val="00F12C99"/>
    <w:rsid w:val="00F215D8"/>
    <w:rsid w:val="00F26003"/>
    <w:rsid w:val="00F36D7C"/>
    <w:rsid w:val="00F52CC3"/>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D7170"/>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D7317"/>
    <w:rPr>
      <w:rFonts w:ascii="Times New Roman" w:hAnsi="Times New Roman" w:cs="Times New Roman"/>
      <w:sz w:val="24"/>
      <w:lang w:val="en-GB"/>
    </w:rPr>
  </w:style>
  <w:style w:type="character" w:customStyle="1" w:styleId="FooterChar">
    <w:name w:val="Footer Char"/>
    <w:basedOn w:val="DefaultParagraphFont"/>
    <w:link w:val="Footer"/>
    <w:uiPriority w:val="99"/>
    <w:rsid w:val="005D731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D73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D7317"/>
    <w:pPr>
      <w:spacing w:before="0"/>
      <w:jc w:val="right"/>
    </w:pPr>
    <w:rPr>
      <w:sz w:val="28"/>
    </w:rPr>
  </w:style>
  <w:style w:type="paragraph" w:customStyle="1" w:styleId="FooterSensitivity">
    <w:name w:val="Footer Sensitivity"/>
    <w:basedOn w:val="Normal"/>
    <w:rsid w:val="005D73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D7317"/>
    <w:pPr>
      <w:tabs>
        <w:tab w:val="center" w:pos="4535"/>
        <w:tab w:val="right" w:pos="9071"/>
      </w:tabs>
      <w:spacing w:before="0"/>
    </w:pPr>
  </w:style>
  <w:style w:type="paragraph" w:customStyle="1" w:styleId="HeaderLandscape">
    <w:name w:val="HeaderLandscape"/>
    <w:basedOn w:val="Normal"/>
    <w:rsid w:val="005D7317"/>
    <w:pPr>
      <w:tabs>
        <w:tab w:val="center" w:pos="7285"/>
        <w:tab w:val="right" w:pos="14003"/>
      </w:tabs>
      <w:spacing w:before="0"/>
    </w:pPr>
  </w:style>
  <w:style w:type="paragraph" w:styleId="Footer">
    <w:name w:val="footer"/>
    <w:basedOn w:val="Normal"/>
    <w:link w:val="FooterChar"/>
    <w:uiPriority w:val="99"/>
    <w:unhideWhenUsed/>
    <w:rsid w:val="005D73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D73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2376">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BCF3B-78DC-445E-9A9A-78093765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2026-01-23T11:01:00Z</dcterms:created>
  <dcterms:modified xsi:type="dcterms:W3CDTF">2026-01-23T15:12:00Z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